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716F" w:rsidRPr="00E809AB" w:rsidRDefault="005B1819" w:rsidP="00437E80">
      <w:bookmarkStart w:id="0" w:name="_GoBack"/>
      <w:bookmarkEnd w:id="0"/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3437890</wp:posOffset>
                </wp:positionH>
                <wp:positionV relativeFrom="paragraph">
                  <wp:posOffset>7813040</wp:posOffset>
                </wp:positionV>
                <wp:extent cx="2502535" cy="198120"/>
                <wp:effectExtent l="0" t="635" r="3175" b="1270"/>
                <wp:wrapNone/>
                <wp:docPr id="435" name="Text Box 3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253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50000">
                                    <a:srgbClr val="FFFFFF">
                                      <a:gamma/>
                                      <a:shade val="0"/>
                                      <a:invGamma/>
                                    </a:srgbClr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Style w:val="DetailsChar"/>
                              </w:rPr>
                              <w:id w:val="751556103"/>
                              <w:placeholder>
                                <w:docPart w:val="0174FE91A5884B4284264179F90DCB5A"/>
                              </w:placeholder>
                            </w:sdtPr>
                            <w:sdtEndPr>
                              <w:rPr>
                                <w:rStyle w:val="DetailsChar"/>
                              </w:rPr>
                            </w:sdtEndPr>
                            <w:sdtContent>
                              <w:p w:rsidR="005B3C61" w:rsidRPr="003162F1" w:rsidRDefault="005B3C61" w:rsidP="00336847">
                                <w:pPr>
                                  <w:pStyle w:val="Details"/>
                                  <w:tabs>
                                    <w:tab w:val="clear" w:pos="4590"/>
                                    <w:tab w:val="left" w:leader="underscore" w:pos="4032"/>
                                  </w:tabs>
                                </w:pPr>
                                <w:r w:rsidRPr="003162F1">
                                  <w:rPr>
                                    <w:rStyle w:val="DetailsChar"/>
                                  </w:rPr>
                                  <w:tab/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51" o:spid="_x0000_s1026" type="#_x0000_t202" style="position:absolute;margin-left:270.7pt;margin-top:615.2pt;width:197.05pt;height:15.6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" filled="f" stroked="f">
                <v:fill color2="black" rotate="t" focus="50%" type="gradient"/>
                <v:textbox inset="0,0,0,0">
                  <w:txbxContent>
                    <w:sdt>
                      <w:sdtPr>
                        <w:rPr>
                          <w:rStyle w:val="DetailsChar"/>
                        </w:rPr>
                        <w:id w:val="751556103"/>
                        <w:placeholder>
                          <w:docPart w:val="0174FE91A5884B4284264179F90DCB5A"/>
                        </w:placeholder>
                      </w:sdtPr>
                      <w:sdtEndPr>
                        <w:rPr>
                          <w:rStyle w:val="DetailsChar"/>
                        </w:rPr>
                      </w:sdtEndPr>
                      <w:sdtContent>
                        <w:p w:rsidR="005B3C61" w:rsidRPr="003162F1" w:rsidRDefault="005B3C61" w:rsidP="00336847">
                          <w:pPr>
                            <w:pStyle w:val="Details"/>
                            <w:tabs>
                              <w:tab w:val="clear" w:pos="4590"/>
                              <w:tab w:val="left" w:leader="underscore" w:pos="4032"/>
                            </w:tabs>
                          </w:pPr>
                          <w:r w:rsidRPr="003162F1">
                            <w:rPr>
                              <w:rStyle w:val="DetailsChar"/>
                            </w:rPr>
                            <w:tab/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2320925</wp:posOffset>
                </wp:positionH>
                <wp:positionV relativeFrom="paragraph">
                  <wp:posOffset>7813040</wp:posOffset>
                </wp:positionV>
                <wp:extent cx="1127760" cy="165100"/>
                <wp:effectExtent l="0" t="635" r="0" b="0"/>
                <wp:wrapNone/>
                <wp:docPr id="434" name="Text Box 3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76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3C61" w:rsidRPr="0022737B" w:rsidRDefault="005B3C61" w:rsidP="00AA524C">
                            <w:pPr>
                              <w:pStyle w:val="Detailsstatic"/>
                            </w:pPr>
                            <w:r>
                              <w:t>Department/Account: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17" o:spid="_x0000_s1027" type="#_x0000_t202" style="position:absolute;margin-left:182.75pt;margin-top:615.2pt;width:88.8pt;height:13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" filled="f" stroked="f">
                <v:textbox inset="0,0,0,0">
                  <w:txbxContent>
                    <w:p w:rsidR="005B3C61" w:rsidRPr="0022737B" w:rsidRDefault="005B3C61" w:rsidP="00AA524C">
                      <w:pPr>
                        <w:pStyle w:val="Detailsstatic"/>
                      </w:pPr>
                      <w:r>
                        <w:t>Department/Account: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3890010</wp:posOffset>
                </wp:positionH>
                <wp:positionV relativeFrom="paragraph">
                  <wp:posOffset>7540625</wp:posOffset>
                </wp:positionV>
                <wp:extent cx="2051685" cy="349250"/>
                <wp:effectExtent l="3810" t="4445" r="1905" b="0"/>
                <wp:wrapNone/>
                <wp:docPr id="433" name="Text Box 3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685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50000">
                                    <a:srgbClr val="FFFFFF">
                                      <a:gamma/>
                                      <a:shade val="0"/>
                                      <a:invGamma/>
                                    </a:srgbClr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Style w:val="DetailsChar"/>
                              </w:rPr>
                              <w:id w:val="751556104"/>
                              <w:placeholder>
                                <w:docPart w:val="0174FE91A5884B4284264179F90DCB5A"/>
                              </w:placeholder>
                            </w:sdtPr>
                            <w:sdtEndPr>
                              <w:rPr>
                                <w:rStyle w:val="DetailsChar"/>
                              </w:rPr>
                            </w:sdtEndPr>
                            <w:sdtContent>
                              <w:p w:rsidR="005B3C61" w:rsidRPr="003162F1" w:rsidRDefault="005B3C61" w:rsidP="00336847">
                                <w:pPr>
                                  <w:pStyle w:val="Details"/>
                                  <w:tabs>
                                    <w:tab w:val="clear" w:pos="4590"/>
                                    <w:tab w:val="left" w:leader="underscore" w:pos="3240"/>
                                  </w:tabs>
                                </w:pPr>
                                <w:r w:rsidRPr="003162F1">
                                  <w:rPr>
                                    <w:rStyle w:val="DetailsChar"/>
                                  </w:rPr>
                                  <w:tab/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50" o:spid="_x0000_s1028" type="#_x0000_t202" style="position:absolute;margin-left:306.3pt;margin-top:593.75pt;width:161.55pt;height:27.5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" filled="f" stroked="f">
                <v:fill color2="black" rotate="t" focus="50%" type="gradient"/>
                <v:textbox inset="0,0,0,0">
                  <w:txbxContent>
                    <w:sdt>
                      <w:sdtPr>
                        <w:rPr>
                          <w:rStyle w:val="DetailsChar"/>
                        </w:rPr>
                        <w:id w:val="751556104"/>
                        <w:placeholder>
                          <w:docPart w:val="0174FE91A5884B4284264179F90DCB5A"/>
                        </w:placeholder>
                      </w:sdtPr>
                      <w:sdtEndPr>
                        <w:rPr>
                          <w:rStyle w:val="DetailsChar"/>
                        </w:rPr>
                      </w:sdtEndPr>
                      <w:sdtContent>
                        <w:p w:rsidR="005B3C61" w:rsidRPr="003162F1" w:rsidRDefault="005B3C61" w:rsidP="00336847">
                          <w:pPr>
                            <w:pStyle w:val="Details"/>
                            <w:tabs>
                              <w:tab w:val="clear" w:pos="4590"/>
                              <w:tab w:val="left" w:leader="underscore" w:pos="3240"/>
                            </w:tabs>
                          </w:pPr>
                          <w:r w:rsidRPr="003162F1">
                            <w:rPr>
                              <w:rStyle w:val="DetailsChar"/>
                            </w:rPr>
                            <w:tab/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3493770</wp:posOffset>
                </wp:positionH>
                <wp:positionV relativeFrom="paragraph">
                  <wp:posOffset>7625080</wp:posOffset>
                </wp:positionV>
                <wp:extent cx="446405" cy="139700"/>
                <wp:effectExtent l="0" t="3175" r="3175" b="0"/>
                <wp:wrapNone/>
                <wp:docPr id="432" name="Text Box 3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40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3C61" w:rsidRPr="00024C6D" w:rsidRDefault="005B3C61" w:rsidP="00AA524C">
                            <w:pPr>
                              <w:pStyle w:val="Detailsstatic"/>
                            </w:pPr>
                            <w:r w:rsidRPr="00024C6D">
                              <w:t>Group:</w:t>
                            </w:r>
                          </w:p>
                          <w:p w:rsidR="005B3C61" w:rsidRPr="0022737B" w:rsidRDefault="005B3C61" w:rsidP="00AA524C">
                            <w:pPr>
                              <w:pStyle w:val="Detailsstatic"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16" o:spid="_x0000_s1029" type="#_x0000_t202" style="position:absolute;margin-left:275.1pt;margin-top:600.4pt;width:35.15pt;height:11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kJbtwIAALYFAAAOAAAAZHJzL2Uyb0RvYy54bWysVMlu2zAQvRfoPxC8K1pMK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" filled="f" stroked="f">
                <v:textbox inset="0,0,0,0">
                  <w:txbxContent>
                    <w:p w:rsidR="005B3C61" w:rsidRPr="00024C6D" w:rsidRDefault="005B3C61" w:rsidP="00AA524C">
                      <w:pPr>
                        <w:pStyle w:val="Detailsstatic"/>
                      </w:pPr>
                      <w:r w:rsidRPr="00024C6D">
                        <w:t>Group:</w:t>
                      </w:r>
                    </w:p>
                    <w:p w:rsidR="005B3C61" w:rsidRPr="0022737B" w:rsidRDefault="005B3C61" w:rsidP="00AA524C">
                      <w:pPr>
                        <w:pStyle w:val="Detailsstatic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2600325</wp:posOffset>
                </wp:positionH>
                <wp:positionV relativeFrom="paragraph">
                  <wp:posOffset>7513955</wp:posOffset>
                </wp:positionV>
                <wp:extent cx="971550" cy="365125"/>
                <wp:effectExtent l="0" t="0" r="0" b="0"/>
                <wp:wrapNone/>
                <wp:docPr id="431" name="Text Box 3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36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50000">
                                    <a:srgbClr val="FFFFFF">
                                      <a:gamma/>
                                      <a:shade val="0"/>
                                      <a:invGamma/>
                                    </a:srgbClr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Style w:val="DetailsChar"/>
                              </w:rPr>
                              <w:id w:val="751556105"/>
                              <w:placeholder>
                                <w:docPart w:val="983DEA49131243B5B9A005A6EF4E4C55"/>
                              </w:placeholder>
                              <w:showingPlcHdr/>
                              <w:date w:fullDate="2009-02-07T00:00:00Z">
                                <w:dateFormat w:val="M/d/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>
                              <w:rPr>
                                <w:rStyle w:val="DefaultParagraphFont"/>
                                <w:b/>
                              </w:rPr>
                            </w:sdtEndPr>
                            <w:sdtContent>
                              <w:p w:rsidR="005B3C61" w:rsidRPr="005B3C61" w:rsidRDefault="00D56D69" w:rsidP="00336847">
                                <w:pPr>
                                  <w:pStyle w:val="Details"/>
                                  <w:tabs>
                                    <w:tab w:val="clear" w:pos="4590"/>
                                    <w:tab w:val="left" w:leader="underscore" w:pos="1354"/>
                                  </w:tabs>
                                </w:pPr>
                                <w:r w:rsidRPr="005B3C61">
                                  <w:tab/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49" o:spid="_x0000_s1030" type="#_x0000_t202" style="position:absolute;margin-left:204.75pt;margin-top:591.65pt;width:76.5pt;height:28.75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" filled="f" stroked="f">
                <v:fill color2="black" rotate="t" focus="50%" type="gradient"/>
                <v:textbox inset="0,0,0,0">
                  <w:txbxContent>
                    <w:sdt>
                      <w:sdtPr>
                        <w:rPr>
                          <w:rStyle w:val="DetailsChar"/>
                        </w:rPr>
                        <w:id w:val="751556105"/>
                        <w:placeholder>
                          <w:docPart w:val="983DEA49131243B5B9A005A6EF4E4C55"/>
                        </w:placeholder>
                        <w:showingPlcHdr/>
                        <w:date w:fullDate="2009-02-07T00:00:00Z">
                          <w:dateFormat w:val="M/d/yyyy"/>
                          <w:lid w:val="en-US"/>
                          <w:storeMappedDataAs w:val="dateTime"/>
                          <w:calendar w:val="gregorian"/>
                        </w:date>
                      </w:sdtPr>
                      <w:sdtEndPr>
                        <w:rPr>
                          <w:rStyle w:val="DefaultParagraphFont"/>
                          <w:b/>
                        </w:rPr>
                      </w:sdtEndPr>
                      <w:sdtContent>
                        <w:p w:rsidR="005B3C61" w:rsidRPr="005B3C61" w:rsidRDefault="00D56D69" w:rsidP="00336847">
                          <w:pPr>
                            <w:pStyle w:val="Details"/>
                            <w:tabs>
                              <w:tab w:val="clear" w:pos="4590"/>
                              <w:tab w:val="left" w:leader="underscore" w:pos="1354"/>
                            </w:tabs>
                          </w:pPr>
                          <w:r w:rsidRPr="005B3C61">
                            <w:tab/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2320925</wp:posOffset>
                </wp:positionH>
                <wp:positionV relativeFrom="paragraph">
                  <wp:posOffset>7617460</wp:posOffset>
                </wp:positionV>
                <wp:extent cx="341630" cy="142240"/>
                <wp:effectExtent l="0" t="0" r="4445" b="0"/>
                <wp:wrapNone/>
                <wp:docPr id="430" name="Text Box 3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3C61" w:rsidRPr="0022737B" w:rsidRDefault="005B3C61" w:rsidP="00AA524C">
                            <w:pPr>
                              <w:pStyle w:val="Detailsstatic"/>
                            </w:pPr>
                            <w:r>
                              <w:t xml:space="preserve">Date: 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14" o:spid="_x0000_s1031" type="#_x0000_t202" style="position:absolute;margin-left:182.75pt;margin-top:599.8pt;width:26.9pt;height:11.2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" filled="f" stroked="f">
                <v:textbox inset="0,0,0,0">
                  <w:txbxContent>
                    <w:p w:rsidR="005B3C61" w:rsidRPr="0022737B" w:rsidRDefault="005B3C61" w:rsidP="00AA524C">
                      <w:pPr>
                        <w:pStyle w:val="Detailsstatic"/>
                      </w:pPr>
                      <w:r>
                        <w:t xml:space="preserve">Date: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2865755</wp:posOffset>
                </wp:positionH>
                <wp:positionV relativeFrom="paragraph">
                  <wp:posOffset>8002270</wp:posOffset>
                </wp:positionV>
                <wp:extent cx="3226435" cy="198120"/>
                <wp:effectExtent l="0" t="0" r="3810" b="2540"/>
                <wp:wrapNone/>
                <wp:docPr id="429" name="Text Box 3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643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50000">
                                    <a:srgbClr val="FFFFFF">
                                      <a:gamma/>
                                      <a:shade val="0"/>
                                      <a:invGamma/>
                                    </a:srgbClr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Style w:val="DetailsChar"/>
                              </w:rPr>
                              <w:id w:val="751556102"/>
                              <w:placeholder>
                                <w:docPart w:val="0174FE91A5884B4284264179F90DCB5A"/>
                              </w:placeholder>
                            </w:sdtPr>
                            <w:sdtEndPr>
                              <w:rPr>
                                <w:rStyle w:val="DetailsChar"/>
                              </w:rPr>
                            </w:sdtEndPr>
                            <w:sdtContent>
                              <w:p w:rsidR="005B3C61" w:rsidRPr="003162F1" w:rsidRDefault="005B3C61" w:rsidP="00336847">
                                <w:pPr>
                                  <w:pStyle w:val="Details"/>
                                  <w:tabs>
                                    <w:tab w:val="clear" w:pos="4590"/>
                                    <w:tab w:val="left" w:leader="underscore" w:pos="4882"/>
                                  </w:tabs>
                                </w:pPr>
                                <w:r w:rsidRPr="003162F1">
                                  <w:rPr>
                                    <w:rStyle w:val="DetailsChar"/>
                                  </w:rPr>
                                  <w:tab/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52" o:spid="_x0000_s1032" type="#_x0000_t202" style="position:absolute;margin-left:225.65pt;margin-top:630.1pt;width:254.05pt;height:15.6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" filled="f" stroked="f">
                <v:fill color2="black" rotate="t" focus="50%" type="gradient"/>
                <v:textbox inset="0,0,0,0">
                  <w:txbxContent>
                    <w:sdt>
                      <w:sdtPr>
                        <w:rPr>
                          <w:rStyle w:val="DetailsChar"/>
                        </w:rPr>
                        <w:id w:val="751556102"/>
                        <w:placeholder>
                          <w:docPart w:val="0174FE91A5884B4284264179F90DCB5A"/>
                        </w:placeholder>
                      </w:sdtPr>
                      <w:sdtEndPr>
                        <w:rPr>
                          <w:rStyle w:val="DetailsChar"/>
                        </w:rPr>
                      </w:sdtEndPr>
                      <w:sdtContent>
                        <w:p w:rsidR="005B3C61" w:rsidRPr="003162F1" w:rsidRDefault="005B3C61" w:rsidP="00336847">
                          <w:pPr>
                            <w:pStyle w:val="Details"/>
                            <w:tabs>
                              <w:tab w:val="clear" w:pos="4590"/>
                              <w:tab w:val="left" w:leader="underscore" w:pos="4882"/>
                            </w:tabs>
                          </w:pPr>
                          <w:r w:rsidRPr="003162F1">
                            <w:rPr>
                              <w:rStyle w:val="DetailsChar"/>
                            </w:rPr>
                            <w:tab/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2338705</wp:posOffset>
                </wp:positionH>
                <wp:positionV relativeFrom="paragraph">
                  <wp:posOffset>8007350</wp:posOffset>
                </wp:positionV>
                <wp:extent cx="589915" cy="180340"/>
                <wp:effectExtent l="0" t="4445" r="0" b="0"/>
                <wp:wrapNone/>
                <wp:docPr id="428" name="Text Box 3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91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3C61" w:rsidRPr="0022737B" w:rsidRDefault="005B3C61" w:rsidP="00AA524C">
                            <w:pPr>
                              <w:pStyle w:val="Detailsstatic"/>
                            </w:pPr>
                            <w:r>
                              <w:t>Issued By: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18" o:spid="_x0000_s1033" type="#_x0000_t202" style="position:absolute;margin-left:184.15pt;margin-top:630.5pt;width:46.45pt;height:14.2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" filled="f" stroked="f">
                <v:textbox inset="0,0,0,0">
                  <w:txbxContent>
                    <w:p w:rsidR="005B3C61" w:rsidRPr="0022737B" w:rsidRDefault="005B3C61" w:rsidP="00AA524C">
                      <w:pPr>
                        <w:pStyle w:val="Detailsstatic"/>
                      </w:pPr>
                      <w:r>
                        <w:t>Issued By: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2320925</wp:posOffset>
                </wp:positionH>
                <wp:positionV relativeFrom="paragraph">
                  <wp:posOffset>7407910</wp:posOffset>
                </wp:positionV>
                <wp:extent cx="728980" cy="151130"/>
                <wp:effectExtent l="0" t="0" r="0" b="0"/>
                <wp:wrapNone/>
                <wp:docPr id="427" name="Text Box 3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98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3C61" w:rsidRPr="0022737B" w:rsidRDefault="005B3C61" w:rsidP="00AA524C">
                            <w:pPr>
                              <w:pStyle w:val="Detailsstatic"/>
                            </w:pPr>
                            <w:r w:rsidRPr="00024C6D">
                              <w:t>Presented</w:t>
                            </w:r>
                            <w:r>
                              <w:t xml:space="preserve"> to: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15" o:spid="_x0000_s1034" type="#_x0000_t202" style="position:absolute;margin-left:182.75pt;margin-top:583.3pt;width:57.4pt;height:11.9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" filled="f" stroked="f">
                <v:textbox inset="0,0,0,0">
                  <w:txbxContent>
                    <w:p w:rsidR="005B3C61" w:rsidRPr="0022737B" w:rsidRDefault="005B3C61" w:rsidP="00AA524C">
                      <w:pPr>
                        <w:pStyle w:val="Detailsstatic"/>
                      </w:pPr>
                      <w:r w:rsidRPr="00024C6D">
                        <w:t>Presented</w:t>
                      </w:r>
                      <w:r>
                        <w:t xml:space="preserve"> to: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3036570</wp:posOffset>
                </wp:positionH>
                <wp:positionV relativeFrom="paragraph">
                  <wp:posOffset>7388225</wp:posOffset>
                </wp:positionV>
                <wp:extent cx="2954020" cy="242570"/>
                <wp:effectExtent l="0" t="4445" r="635" b="635"/>
                <wp:wrapNone/>
                <wp:docPr id="426" name="Text Box 3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4020" cy="242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50000">
                                    <a:srgbClr val="FFFFFF">
                                      <a:gamma/>
                                      <a:shade val="0"/>
                                      <a:invGamma/>
                                    </a:srgbClr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Style w:val="DetailsChar"/>
                              </w:rPr>
                              <w:id w:val="751556101"/>
                              <w:placeholder>
                                <w:docPart w:val="0174FE91A5884B4284264179F90DCB5A"/>
                              </w:placeholder>
                            </w:sdtPr>
                            <w:sdtEndPr>
                              <w:rPr>
                                <w:rStyle w:val="DetailsChar"/>
                              </w:rPr>
                            </w:sdtEndPr>
                            <w:sdtContent>
                              <w:p w:rsidR="005B3C61" w:rsidRPr="003162F1" w:rsidRDefault="005B3C61" w:rsidP="00336847">
                                <w:pPr>
                                  <w:pStyle w:val="Details"/>
                                  <w:tabs>
                                    <w:tab w:val="clear" w:pos="4590"/>
                                    <w:tab w:val="left" w:leader="underscore" w:pos="4594"/>
                                  </w:tabs>
                                </w:pPr>
                                <w:r w:rsidRPr="003162F1">
                                  <w:rPr>
                                    <w:rStyle w:val="DetailsChar"/>
                                  </w:rPr>
                                  <w:tab/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53" o:spid="_x0000_s1035" type="#_x0000_t202" style="position:absolute;margin-left:239.1pt;margin-top:581.75pt;width:232.6pt;height:19.1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" filled="f" stroked="f">
                <v:fill color2="black" rotate="t" focus="50%" type="gradient"/>
                <v:textbox inset="0,0,0,0">
                  <w:txbxContent>
                    <w:sdt>
                      <w:sdtPr>
                        <w:rPr>
                          <w:rStyle w:val="DetailsChar"/>
                        </w:rPr>
                        <w:id w:val="751556101"/>
                        <w:placeholder>
                          <w:docPart w:val="0174FE91A5884B4284264179F90DCB5A"/>
                        </w:placeholder>
                      </w:sdtPr>
                      <w:sdtEndPr>
                        <w:rPr>
                          <w:rStyle w:val="DetailsChar"/>
                        </w:rPr>
                      </w:sdtEndPr>
                      <w:sdtContent>
                        <w:p w:rsidR="005B3C61" w:rsidRPr="003162F1" w:rsidRDefault="005B3C61" w:rsidP="00336847">
                          <w:pPr>
                            <w:pStyle w:val="Details"/>
                            <w:tabs>
                              <w:tab w:val="clear" w:pos="4590"/>
                              <w:tab w:val="left" w:leader="underscore" w:pos="4594"/>
                            </w:tabs>
                          </w:pPr>
                          <w:r w:rsidRPr="003162F1">
                            <w:rPr>
                              <w:rStyle w:val="DetailsChar"/>
                            </w:rPr>
                            <w:tab/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2320925</wp:posOffset>
                </wp:positionH>
                <wp:positionV relativeFrom="paragraph">
                  <wp:posOffset>6846570</wp:posOffset>
                </wp:positionV>
                <wp:extent cx="3619500" cy="548005"/>
                <wp:effectExtent l="0" t="0" r="3175" b="0"/>
                <wp:wrapNone/>
                <wp:docPr id="423" name="Group 3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0" cy="548005"/>
                          <a:chOff x="4375" y="2678"/>
                          <a:chExt cx="5700" cy="863"/>
                        </a:xfrm>
                      </wpg:grpSpPr>
                      <wps:wsp>
                        <wps:cNvPr id="424" name="Text Box 3311"/>
                        <wps:cNvSpPr txBox="1">
                          <a:spLocks noChangeArrowheads="1"/>
                        </wps:cNvSpPr>
                        <wps:spPr bwMode="auto">
                          <a:xfrm>
                            <a:off x="4375" y="2678"/>
                            <a:ext cx="5700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FFFFF"/>
                                    </a:gs>
                                    <a:gs pos="50000">
                                      <a:srgbClr val="FFFFFF">
                                        <a:gamma/>
                                        <a:shade val="0"/>
                                        <a:invGamma/>
                                      </a:srgbClr>
                                    </a:gs>
                                    <a:gs pos="100000">
                                      <a:srgbClr val="FFFFFF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Style w:val="CompanylogoChar"/>
                                  <w:u w:val="none"/>
                                </w:rPr>
                                <w:id w:val="696175790"/>
                                <w:placeholder>
                                  <w:docPart w:val="6C628EB31C294EC492D89643223B977F"/>
                                </w:placeholder>
                                <w:showingPlcHdr/>
                              </w:sdtPr>
                              <w:sdtEndPr>
                                <w:rPr>
                                  <w:rStyle w:val="DefaultParagraphFont"/>
                                  <w:b/>
                                </w:rPr>
                              </w:sdtEndPr>
                              <w:sdtContent>
                                <w:p w:rsidR="005B3C61" w:rsidRPr="00B37CEC" w:rsidRDefault="00D56D69" w:rsidP="00437E80">
                                  <w:pPr>
                                    <w:pStyle w:val="Companylogo"/>
                                  </w:pPr>
                                  <w:r w:rsidRPr="00232648">
                                    <w:t>[Company Name or Logo]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425" name="Text Box 3312"/>
                        <wps:cNvSpPr txBox="1">
                          <a:spLocks noChangeArrowheads="1"/>
                        </wps:cNvSpPr>
                        <wps:spPr bwMode="auto">
                          <a:xfrm>
                            <a:off x="5739" y="3093"/>
                            <a:ext cx="4319" cy="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FFFFF"/>
                                    </a:gs>
                                    <a:gs pos="50000">
                                      <a:srgbClr val="FFFFFF">
                                        <a:gamma/>
                                        <a:shade val="0"/>
                                        <a:invGamma/>
                                      </a:srgbClr>
                                    </a:gs>
                                    <a:gs pos="100000">
                                      <a:srgbClr val="FFFFFF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id w:val="696175791"/>
                                <w:placeholder>
                                  <w:docPart w:val="6B69E1CB49044308ABB494097BCF0C81"/>
                                </w:placeholder>
                                <w:showingPlcHdr/>
                              </w:sdtPr>
                              <w:sdtEndPr/>
                              <w:sdtContent>
                                <w:p w:rsidR="005B3C61" w:rsidRDefault="00D56D69" w:rsidP="00437E80">
                                  <w:pPr>
                                    <w:pStyle w:val="Giftname"/>
                                  </w:pPr>
                                  <w:r w:rsidRPr="00F60E0E">
                                    <w:t>Gift Name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10" o:spid="_x0000_s1036" style="position:absolute;margin-left:182.75pt;margin-top:539.1pt;width:285pt;height:43.15pt;z-index:252151808" coordorigin="4375,2678" coordsize="5700,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">
                <v:shape id="Text Box 3311" o:spid="_x0000_s1037" type="#_x0000_t202" style="position:absolute;left:4375;top:2678;width:5700;height: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wHJsUA&#10;AADcAAAADwAAAGRycy9kb3ducmV2LnhtbESP3WoCMRSE7wu+QziCN6VmFamyNYoKQikI9afQy0Ny&#10;3F3dnCyb6K4+vSkUvBxm5htmOm9tKa5U+8KxgkE/AUGsnSk4U3DYr98mIHxANlg6JgU38jCfdV6m&#10;mBrX8Jauu5CJCGGfooI8hCqV0uucLPq+q4ijd3S1xRBlnUlTYxPhtpTDJHmXFguOCzlWtMpJn3cX&#10;q0A2WvP3fTn+OmkrN8WrO/wkv0r1uu3iA0SgNjzD/+1Po2A0HMHfmXg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DAcmxQAAANwAAAAPAAAAAAAAAAAAAAAAAJgCAABkcnMv&#10;ZG93bnJldi54bWxQSwUGAAAAAAQABAD1AAAAigMAAAAA&#10;" filled="f" stroked="f">
                  <v:fill color2="black" rotate="t" focus="50%" type="gradient"/>
                  <v:textbox inset="0,0,0,0">
                    <w:txbxContent>
                      <w:sdt>
                        <w:sdtPr>
                          <w:rPr>
                            <w:rStyle w:val="CompanylogoChar"/>
                            <w:u w:val="none"/>
                          </w:rPr>
                          <w:id w:val="696175790"/>
                          <w:placeholder>
                            <w:docPart w:val="6C628EB31C294EC492D89643223B977F"/>
                          </w:placeholder>
                          <w:showingPlcHdr/>
                        </w:sdtPr>
                        <w:sdtEndPr>
                          <w:rPr>
                            <w:rStyle w:val="DefaultParagraphFont"/>
                            <w:b/>
                          </w:rPr>
                        </w:sdtEndPr>
                        <w:sdtContent>
                          <w:p w:rsidR="005B3C61" w:rsidRPr="00B37CEC" w:rsidRDefault="00D56D69" w:rsidP="00437E80">
                            <w:pPr>
                              <w:pStyle w:val="Companylogo"/>
                            </w:pPr>
                            <w:r w:rsidRPr="00232648">
                              <w:t>[Company Name or Logo]</w:t>
                            </w:r>
                          </w:p>
                        </w:sdtContent>
                      </w:sdt>
                    </w:txbxContent>
                  </v:textbox>
                </v:shape>
                <v:shape id="Text Box 3312" o:spid="_x0000_s1038" type="#_x0000_t202" style="position:absolute;left:5739;top:3093;width:4319;height:4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CivcYA&#10;AADcAAAADwAAAGRycy9kb3ducmV2LnhtbESP3WoCMRSE7wXfIZyCN1KzlVbLapQqCFIQ/Cv08pAc&#10;d7duTpZNdLd9elMQvBxm5htmOm9tKa5U+8KxgpdBAoJYO1NwpuB4WD2/g/AB2WDpmBT8kof5rNuZ&#10;Ympcwzu67kMmIoR9igryEKpUSq9zsugHriKO3snVFkOUdSZNjU2E21IOk2QkLRYcF3KsaJmTPu8v&#10;VoFstObt32L8+aOt3BR9d/xKvpXqPbUfExCB2vAI39tro+B1+Ab/Z+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CivcYAAADcAAAADwAAAAAAAAAAAAAAAACYAgAAZHJz&#10;L2Rvd25yZXYueG1sUEsFBgAAAAAEAAQA9QAAAIsDAAAAAA==&#10;" filled="f" stroked="f">
                  <v:fill color2="black" rotate="t" focus="50%" type="gradient"/>
                  <v:textbox inset="0,0,0,0">
                    <w:txbxContent>
                      <w:sdt>
                        <w:sdtPr>
                          <w:id w:val="696175791"/>
                          <w:placeholder>
                            <w:docPart w:val="6B69E1CB49044308ABB494097BCF0C81"/>
                          </w:placeholder>
                          <w:showingPlcHdr/>
                        </w:sdtPr>
                        <w:sdtEndPr/>
                        <w:sdtContent>
                          <w:p w:rsidR="005B3C61" w:rsidRDefault="00D56D69" w:rsidP="00437E80">
                            <w:pPr>
                              <w:pStyle w:val="Giftname"/>
                            </w:pPr>
                            <w:r w:rsidRPr="00F60E0E">
                              <w:t>Gift Name</w:t>
                            </w:r>
                          </w:p>
                        </w:sdtContent>
                      </w:sdt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5643880</wp:posOffset>
                </wp:positionH>
                <wp:positionV relativeFrom="paragraph">
                  <wp:posOffset>6309995</wp:posOffset>
                </wp:positionV>
                <wp:extent cx="459740" cy="464820"/>
                <wp:effectExtent l="14605" t="2540" r="1905" b="8890"/>
                <wp:wrapNone/>
                <wp:docPr id="400" name="Group 3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740" cy="464820"/>
                          <a:chOff x="6505" y="5810"/>
                          <a:chExt cx="1850" cy="1909"/>
                        </a:xfrm>
                      </wpg:grpSpPr>
                      <wps:wsp>
                        <wps:cNvPr id="401" name="Freeform 3288"/>
                        <wps:cNvSpPr>
                          <a:spLocks/>
                        </wps:cNvSpPr>
                        <wps:spPr bwMode="auto">
                          <a:xfrm>
                            <a:off x="7520" y="6303"/>
                            <a:ext cx="835" cy="393"/>
                          </a:xfrm>
                          <a:custGeom>
                            <a:avLst/>
                            <a:gdLst>
                              <a:gd name="T0" fmla="*/ 46 w 7278"/>
                              <a:gd name="T1" fmla="*/ 1814 h 3290"/>
                              <a:gd name="T2" fmla="*/ 199 w 7278"/>
                              <a:gd name="T3" fmla="*/ 1040 h 3290"/>
                              <a:gd name="T4" fmla="*/ 425 w 7278"/>
                              <a:gd name="T5" fmla="*/ 504 h 3290"/>
                              <a:gd name="T6" fmla="*/ 717 w 7278"/>
                              <a:gd name="T7" fmla="*/ 176 h 3290"/>
                              <a:gd name="T8" fmla="*/ 1064 w 7278"/>
                              <a:gd name="T9" fmla="*/ 22 h 3290"/>
                              <a:gd name="T10" fmla="*/ 1458 w 7278"/>
                              <a:gd name="T11" fmla="*/ 11 h 3290"/>
                              <a:gd name="T12" fmla="*/ 1889 w 7278"/>
                              <a:gd name="T13" fmla="*/ 109 h 3290"/>
                              <a:gd name="T14" fmla="*/ 2349 w 7278"/>
                              <a:gd name="T15" fmla="*/ 287 h 3290"/>
                              <a:gd name="T16" fmla="*/ 2829 w 7278"/>
                              <a:gd name="T17" fmla="*/ 510 h 3290"/>
                              <a:gd name="T18" fmla="*/ 3318 w 7278"/>
                              <a:gd name="T19" fmla="*/ 748 h 3290"/>
                              <a:gd name="T20" fmla="*/ 3810 w 7278"/>
                              <a:gd name="T21" fmla="*/ 968 h 3290"/>
                              <a:gd name="T22" fmla="*/ 4295 w 7278"/>
                              <a:gd name="T23" fmla="*/ 1138 h 3290"/>
                              <a:gd name="T24" fmla="*/ 4763 w 7278"/>
                              <a:gd name="T25" fmla="*/ 1226 h 3290"/>
                              <a:gd name="T26" fmla="*/ 5206 w 7278"/>
                              <a:gd name="T27" fmla="*/ 1200 h 3290"/>
                              <a:gd name="T28" fmla="*/ 5614 w 7278"/>
                              <a:gd name="T29" fmla="*/ 1027 h 3290"/>
                              <a:gd name="T30" fmla="*/ 5978 w 7278"/>
                              <a:gd name="T31" fmla="*/ 677 h 3290"/>
                              <a:gd name="T32" fmla="*/ 6126 w 7278"/>
                              <a:gd name="T33" fmla="*/ 506 h 3290"/>
                              <a:gd name="T34" fmla="*/ 6096 w 7278"/>
                              <a:gd name="T35" fmla="*/ 662 h 3290"/>
                              <a:gd name="T36" fmla="*/ 6066 w 7278"/>
                              <a:gd name="T37" fmla="*/ 813 h 3290"/>
                              <a:gd name="T38" fmla="*/ 6034 w 7278"/>
                              <a:gd name="T39" fmla="*/ 963 h 3290"/>
                              <a:gd name="T40" fmla="*/ 6004 w 7278"/>
                              <a:gd name="T41" fmla="*/ 1111 h 3290"/>
                              <a:gd name="T42" fmla="*/ 5974 w 7278"/>
                              <a:gd name="T43" fmla="*/ 1260 h 3290"/>
                              <a:gd name="T44" fmla="*/ 5944 w 7278"/>
                              <a:gd name="T45" fmla="*/ 1412 h 3290"/>
                              <a:gd name="T46" fmla="*/ 5913 w 7278"/>
                              <a:gd name="T47" fmla="*/ 1569 h 3290"/>
                              <a:gd name="T48" fmla="*/ 5985 w 7278"/>
                              <a:gd name="T49" fmla="*/ 1661 h 3290"/>
                              <a:gd name="T50" fmla="*/ 6156 w 7278"/>
                              <a:gd name="T51" fmla="*/ 1691 h 3290"/>
                              <a:gd name="T52" fmla="*/ 6329 w 7278"/>
                              <a:gd name="T53" fmla="*/ 1724 h 3290"/>
                              <a:gd name="T54" fmla="*/ 6502 w 7278"/>
                              <a:gd name="T55" fmla="*/ 1760 h 3290"/>
                              <a:gd name="T56" fmla="*/ 6675 w 7278"/>
                              <a:gd name="T57" fmla="*/ 1798 h 3290"/>
                              <a:gd name="T58" fmla="*/ 6847 w 7278"/>
                              <a:gd name="T59" fmla="*/ 1835 h 3290"/>
                              <a:gd name="T60" fmla="*/ 7019 w 7278"/>
                              <a:gd name="T61" fmla="*/ 1868 h 3290"/>
                              <a:gd name="T62" fmla="*/ 7192 w 7278"/>
                              <a:gd name="T63" fmla="*/ 1898 h 3290"/>
                              <a:gd name="T64" fmla="*/ 6803 w 7278"/>
                              <a:gd name="T65" fmla="*/ 2115 h 3290"/>
                              <a:gd name="T66" fmla="*/ 5931 w 7278"/>
                              <a:gd name="T67" fmla="*/ 2350 h 3290"/>
                              <a:gd name="T68" fmla="*/ 5160 w 7278"/>
                              <a:gd name="T69" fmla="*/ 2383 h 3290"/>
                              <a:gd name="T70" fmla="*/ 4482 w 7278"/>
                              <a:gd name="T71" fmla="*/ 2252 h 3290"/>
                              <a:gd name="T72" fmla="*/ 3889 w 7278"/>
                              <a:gd name="T73" fmla="*/ 2000 h 3290"/>
                              <a:gd name="T74" fmla="*/ 3374 w 7278"/>
                              <a:gd name="T75" fmla="*/ 1665 h 3290"/>
                              <a:gd name="T76" fmla="*/ 2929 w 7278"/>
                              <a:gd name="T77" fmla="*/ 1289 h 3290"/>
                              <a:gd name="T78" fmla="*/ 2547 w 7278"/>
                              <a:gd name="T79" fmla="*/ 910 h 3290"/>
                              <a:gd name="T80" fmla="*/ 2221 w 7278"/>
                              <a:gd name="T81" fmla="*/ 571 h 3290"/>
                              <a:gd name="T82" fmla="*/ 1942 w 7278"/>
                              <a:gd name="T83" fmla="*/ 309 h 3290"/>
                              <a:gd name="T84" fmla="*/ 1704 w 7278"/>
                              <a:gd name="T85" fmla="*/ 166 h 3290"/>
                              <a:gd name="T86" fmla="*/ 1500 w 7278"/>
                              <a:gd name="T87" fmla="*/ 182 h 3290"/>
                              <a:gd name="T88" fmla="*/ 1321 w 7278"/>
                              <a:gd name="T89" fmla="*/ 396 h 3290"/>
                              <a:gd name="T90" fmla="*/ 1158 w 7278"/>
                              <a:gd name="T91" fmla="*/ 849 h 3290"/>
                              <a:gd name="T92" fmla="*/ 1008 w 7278"/>
                              <a:gd name="T93" fmla="*/ 1581 h 3290"/>
                              <a:gd name="T94" fmla="*/ 860 w 7278"/>
                              <a:gd name="T95" fmla="*/ 2633 h 3290"/>
                              <a:gd name="T96" fmla="*/ 735 w 7278"/>
                              <a:gd name="T97" fmla="*/ 3229 h 3290"/>
                              <a:gd name="T98" fmla="*/ 637 w 7278"/>
                              <a:gd name="T99" fmla="*/ 3106 h 3290"/>
                              <a:gd name="T100" fmla="*/ 539 w 7278"/>
                              <a:gd name="T101" fmla="*/ 2981 h 3290"/>
                              <a:gd name="T102" fmla="*/ 441 w 7278"/>
                              <a:gd name="T103" fmla="*/ 2858 h 3290"/>
                              <a:gd name="T104" fmla="*/ 343 w 7278"/>
                              <a:gd name="T105" fmla="*/ 2734 h 3290"/>
                              <a:gd name="T106" fmla="*/ 245 w 7278"/>
                              <a:gd name="T107" fmla="*/ 2610 h 3290"/>
                              <a:gd name="T108" fmla="*/ 146 w 7278"/>
                              <a:gd name="T109" fmla="*/ 2486 h 3290"/>
                              <a:gd name="T110" fmla="*/ 48 w 7278"/>
                              <a:gd name="T111" fmla="*/ 2363 h 32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7278" h="3290">
                                <a:moveTo>
                                  <a:pt x="0" y="2300"/>
                                </a:moveTo>
                                <a:lnTo>
                                  <a:pt x="46" y="1814"/>
                                </a:lnTo>
                                <a:lnTo>
                                  <a:pt x="112" y="1395"/>
                                </a:lnTo>
                                <a:lnTo>
                                  <a:pt x="199" y="1040"/>
                                </a:lnTo>
                                <a:lnTo>
                                  <a:pt x="303" y="744"/>
                                </a:lnTo>
                                <a:lnTo>
                                  <a:pt x="425" y="504"/>
                                </a:lnTo>
                                <a:lnTo>
                                  <a:pt x="564" y="317"/>
                                </a:lnTo>
                                <a:lnTo>
                                  <a:pt x="717" y="176"/>
                                </a:lnTo>
                                <a:lnTo>
                                  <a:pt x="883" y="79"/>
                                </a:lnTo>
                                <a:lnTo>
                                  <a:pt x="1064" y="22"/>
                                </a:lnTo>
                                <a:lnTo>
                                  <a:pt x="1255" y="0"/>
                                </a:lnTo>
                                <a:lnTo>
                                  <a:pt x="1458" y="11"/>
                                </a:lnTo>
                                <a:lnTo>
                                  <a:pt x="1669" y="49"/>
                                </a:lnTo>
                                <a:lnTo>
                                  <a:pt x="1889" y="109"/>
                                </a:lnTo>
                                <a:lnTo>
                                  <a:pt x="2116" y="190"/>
                                </a:lnTo>
                                <a:lnTo>
                                  <a:pt x="2349" y="287"/>
                                </a:lnTo>
                                <a:lnTo>
                                  <a:pt x="2586" y="394"/>
                                </a:lnTo>
                                <a:lnTo>
                                  <a:pt x="2829" y="510"/>
                                </a:lnTo>
                                <a:lnTo>
                                  <a:pt x="3073" y="629"/>
                                </a:lnTo>
                                <a:lnTo>
                                  <a:pt x="3318" y="748"/>
                                </a:lnTo>
                                <a:lnTo>
                                  <a:pt x="3566" y="862"/>
                                </a:lnTo>
                                <a:lnTo>
                                  <a:pt x="3810" y="968"/>
                                </a:lnTo>
                                <a:lnTo>
                                  <a:pt x="4054" y="1061"/>
                                </a:lnTo>
                                <a:lnTo>
                                  <a:pt x="4295" y="1138"/>
                                </a:lnTo>
                                <a:lnTo>
                                  <a:pt x="4532" y="1195"/>
                                </a:lnTo>
                                <a:lnTo>
                                  <a:pt x="4763" y="1226"/>
                                </a:lnTo>
                                <a:lnTo>
                                  <a:pt x="4988" y="1229"/>
                                </a:lnTo>
                                <a:lnTo>
                                  <a:pt x="5206" y="1200"/>
                                </a:lnTo>
                                <a:lnTo>
                                  <a:pt x="5414" y="1134"/>
                                </a:lnTo>
                                <a:lnTo>
                                  <a:pt x="5614" y="1027"/>
                                </a:lnTo>
                                <a:lnTo>
                                  <a:pt x="5801" y="876"/>
                                </a:lnTo>
                                <a:lnTo>
                                  <a:pt x="5978" y="677"/>
                                </a:lnTo>
                                <a:lnTo>
                                  <a:pt x="6142" y="424"/>
                                </a:lnTo>
                                <a:lnTo>
                                  <a:pt x="6126" y="506"/>
                                </a:lnTo>
                                <a:lnTo>
                                  <a:pt x="6112" y="584"/>
                                </a:lnTo>
                                <a:lnTo>
                                  <a:pt x="6096" y="662"/>
                                </a:lnTo>
                                <a:lnTo>
                                  <a:pt x="6080" y="737"/>
                                </a:lnTo>
                                <a:lnTo>
                                  <a:pt x="6066" y="813"/>
                                </a:lnTo>
                                <a:lnTo>
                                  <a:pt x="6050" y="888"/>
                                </a:lnTo>
                                <a:lnTo>
                                  <a:pt x="6034" y="963"/>
                                </a:lnTo>
                                <a:lnTo>
                                  <a:pt x="6020" y="1037"/>
                                </a:lnTo>
                                <a:lnTo>
                                  <a:pt x="6004" y="1111"/>
                                </a:lnTo>
                                <a:lnTo>
                                  <a:pt x="5990" y="1185"/>
                                </a:lnTo>
                                <a:lnTo>
                                  <a:pt x="5974" y="1260"/>
                                </a:lnTo>
                                <a:lnTo>
                                  <a:pt x="5958" y="1336"/>
                                </a:lnTo>
                                <a:lnTo>
                                  <a:pt x="5944" y="1412"/>
                                </a:lnTo>
                                <a:lnTo>
                                  <a:pt x="5928" y="1489"/>
                                </a:lnTo>
                                <a:lnTo>
                                  <a:pt x="5913" y="1569"/>
                                </a:lnTo>
                                <a:lnTo>
                                  <a:pt x="5898" y="1649"/>
                                </a:lnTo>
                                <a:lnTo>
                                  <a:pt x="5985" y="1661"/>
                                </a:lnTo>
                                <a:lnTo>
                                  <a:pt x="6071" y="1675"/>
                                </a:lnTo>
                                <a:lnTo>
                                  <a:pt x="6156" y="1691"/>
                                </a:lnTo>
                                <a:lnTo>
                                  <a:pt x="6243" y="1707"/>
                                </a:lnTo>
                                <a:lnTo>
                                  <a:pt x="6329" y="1724"/>
                                </a:lnTo>
                                <a:lnTo>
                                  <a:pt x="6415" y="1742"/>
                                </a:lnTo>
                                <a:lnTo>
                                  <a:pt x="6502" y="1760"/>
                                </a:lnTo>
                                <a:lnTo>
                                  <a:pt x="6588" y="1780"/>
                                </a:lnTo>
                                <a:lnTo>
                                  <a:pt x="6675" y="1798"/>
                                </a:lnTo>
                                <a:lnTo>
                                  <a:pt x="6761" y="1817"/>
                                </a:lnTo>
                                <a:lnTo>
                                  <a:pt x="6847" y="1835"/>
                                </a:lnTo>
                                <a:lnTo>
                                  <a:pt x="6932" y="1852"/>
                                </a:lnTo>
                                <a:lnTo>
                                  <a:pt x="7019" y="1868"/>
                                </a:lnTo>
                                <a:lnTo>
                                  <a:pt x="7105" y="1884"/>
                                </a:lnTo>
                                <a:lnTo>
                                  <a:pt x="7192" y="1898"/>
                                </a:lnTo>
                                <a:lnTo>
                                  <a:pt x="7278" y="1910"/>
                                </a:lnTo>
                                <a:lnTo>
                                  <a:pt x="6803" y="2115"/>
                                </a:lnTo>
                                <a:lnTo>
                                  <a:pt x="6354" y="2261"/>
                                </a:lnTo>
                                <a:lnTo>
                                  <a:pt x="5931" y="2350"/>
                                </a:lnTo>
                                <a:lnTo>
                                  <a:pt x="5533" y="2389"/>
                                </a:lnTo>
                                <a:lnTo>
                                  <a:pt x="5160" y="2383"/>
                                </a:lnTo>
                                <a:lnTo>
                                  <a:pt x="4810" y="2334"/>
                                </a:lnTo>
                                <a:lnTo>
                                  <a:pt x="4482" y="2252"/>
                                </a:lnTo>
                                <a:lnTo>
                                  <a:pt x="4176" y="2139"/>
                                </a:lnTo>
                                <a:lnTo>
                                  <a:pt x="3889" y="2000"/>
                                </a:lnTo>
                                <a:lnTo>
                                  <a:pt x="3622" y="1840"/>
                                </a:lnTo>
                                <a:lnTo>
                                  <a:pt x="3374" y="1665"/>
                                </a:lnTo>
                                <a:lnTo>
                                  <a:pt x="3144" y="1480"/>
                                </a:lnTo>
                                <a:lnTo>
                                  <a:pt x="2929" y="1289"/>
                                </a:lnTo>
                                <a:lnTo>
                                  <a:pt x="2732" y="1098"/>
                                </a:lnTo>
                                <a:lnTo>
                                  <a:pt x="2547" y="910"/>
                                </a:lnTo>
                                <a:lnTo>
                                  <a:pt x="2378" y="734"/>
                                </a:lnTo>
                                <a:lnTo>
                                  <a:pt x="2221" y="571"/>
                                </a:lnTo>
                                <a:lnTo>
                                  <a:pt x="2077" y="427"/>
                                </a:lnTo>
                                <a:lnTo>
                                  <a:pt x="1942" y="309"/>
                                </a:lnTo>
                                <a:lnTo>
                                  <a:pt x="1819" y="220"/>
                                </a:lnTo>
                                <a:lnTo>
                                  <a:pt x="1704" y="166"/>
                                </a:lnTo>
                                <a:lnTo>
                                  <a:pt x="1598" y="152"/>
                                </a:lnTo>
                                <a:lnTo>
                                  <a:pt x="1500" y="182"/>
                                </a:lnTo>
                                <a:lnTo>
                                  <a:pt x="1407" y="262"/>
                                </a:lnTo>
                                <a:lnTo>
                                  <a:pt x="1321" y="396"/>
                                </a:lnTo>
                                <a:lnTo>
                                  <a:pt x="1238" y="591"/>
                                </a:lnTo>
                                <a:lnTo>
                                  <a:pt x="1158" y="849"/>
                                </a:lnTo>
                                <a:lnTo>
                                  <a:pt x="1082" y="1178"/>
                                </a:lnTo>
                                <a:lnTo>
                                  <a:pt x="1008" y="1581"/>
                                </a:lnTo>
                                <a:lnTo>
                                  <a:pt x="933" y="2064"/>
                                </a:lnTo>
                                <a:lnTo>
                                  <a:pt x="860" y="2633"/>
                                </a:lnTo>
                                <a:lnTo>
                                  <a:pt x="784" y="3290"/>
                                </a:lnTo>
                                <a:lnTo>
                                  <a:pt x="735" y="3229"/>
                                </a:lnTo>
                                <a:lnTo>
                                  <a:pt x="686" y="3167"/>
                                </a:lnTo>
                                <a:lnTo>
                                  <a:pt x="637" y="3106"/>
                                </a:lnTo>
                                <a:lnTo>
                                  <a:pt x="587" y="3043"/>
                                </a:lnTo>
                                <a:lnTo>
                                  <a:pt x="539" y="2981"/>
                                </a:lnTo>
                                <a:lnTo>
                                  <a:pt x="489" y="2920"/>
                                </a:lnTo>
                                <a:lnTo>
                                  <a:pt x="441" y="2858"/>
                                </a:lnTo>
                                <a:lnTo>
                                  <a:pt x="392" y="2795"/>
                                </a:lnTo>
                                <a:lnTo>
                                  <a:pt x="343" y="2734"/>
                                </a:lnTo>
                                <a:lnTo>
                                  <a:pt x="294" y="2672"/>
                                </a:lnTo>
                                <a:lnTo>
                                  <a:pt x="245" y="2610"/>
                                </a:lnTo>
                                <a:lnTo>
                                  <a:pt x="196" y="2548"/>
                                </a:lnTo>
                                <a:lnTo>
                                  <a:pt x="146" y="2486"/>
                                </a:lnTo>
                                <a:lnTo>
                                  <a:pt x="98" y="2424"/>
                                </a:lnTo>
                                <a:lnTo>
                                  <a:pt x="48" y="2363"/>
                                </a:lnTo>
                                <a:lnTo>
                                  <a:pt x="0" y="2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3289"/>
                        <wps:cNvSpPr>
                          <a:spLocks/>
                        </wps:cNvSpPr>
                        <wps:spPr bwMode="auto">
                          <a:xfrm rot="1177767">
                            <a:off x="6505" y="6661"/>
                            <a:ext cx="918" cy="322"/>
                          </a:xfrm>
                          <a:custGeom>
                            <a:avLst/>
                            <a:gdLst>
                              <a:gd name="T0" fmla="*/ 7808 w 8004"/>
                              <a:gd name="T1" fmla="*/ 203 h 2687"/>
                              <a:gd name="T2" fmla="*/ 7445 w 8004"/>
                              <a:gd name="T3" fmla="*/ 150 h 2687"/>
                              <a:gd name="T4" fmla="*/ 6947 w 8004"/>
                              <a:gd name="T5" fmla="*/ 88 h 2687"/>
                              <a:gd name="T6" fmla="*/ 6364 w 8004"/>
                              <a:gd name="T7" fmla="*/ 34 h 2687"/>
                              <a:gd name="T8" fmla="*/ 5738 w 8004"/>
                              <a:gd name="T9" fmla="*/ 3 h 2687"/>
                              <a:gd name="T10" fmla="*/ 5116 w 8004"/>
                              <a:gd name="T11" fmla="*/ 11 h 2687"/>
                              <a:gd name="T12" fmla="*/ 4544 w 8004"/>
                              <a:gd name="T13" fmla="*/ 72 h 2687"/>
                              <a:gd name="T14" fmla="*/ 4068 w 8004"/>
                              <a:gd name="T15" fmla="*/ 202 h 2687"/>
                              <a:gd name="T16" fmla="*/ 3734 w 8004"/>
                              <a:gd name="T17" fmla="*/ 418 h 2687"/>
                              <a:gd name="T18" fmla="*/ 3588 w 8004"/>
                              <a:gd name="T19" fmla="*/ 732 h 2687"/>
                              <a:gd name="T20" fmla="*/ 3461 w 8004"/>
                              <a:gd name="T21" fmla="*/ 1010 h 2687"/>
                              <a:gd name="T22" fmla="*/ 3201 w 8004"/>
                              <a:gd name="T23" fmla="*/ 1184 h 2687"/>
                              <a:gd name="T24" fmla="*/ 2875 w 8004"/>
                              <a:gd name="T25" fmla="*/ 1309 h 2687"/>
                              <a:gd name="T26" fmla="*/ 2502 w 8004"/>
                              <a:gd name="T27" fmla="*/ 1387 h 2687"/>
                              <a:gd name="T28" fmla="*/ 2099 w 8004"/>
                              <a:gd name="T29" fmla="*/ 1425 h 2687"/>
                              <a:gd name="T30" fmla="*/ 1684 w 8004"/>
                              <a:gd name="T31" fmla="*/ 1427 h 2687"/>
                              <a:gd name="T32" fmla="*/ 1274 w 8004"/>
                              <a:gd name="T33" fmla="*/ 1396 h 2687"/>
                              <a:gd name="T34" fmla="*/ 888 w 8004"/>
                              <a:gd name="T35" fmla="*/ 1339 h 2687"/>
                              <a:gd name="T36" fmla="*/ 542 w 8004"/>
                              <a:gd name="T37" fmla="*/ 1258 h 2687"/>
                              <a:gd name="T38" fmla="*/ 256 w 8004"/>
                              <a:gd name="T39" fmla="*/ 1161 h 2687"/>
                              <a:gd name="T40" fmla="*/ 45 w 8004"/>
                              <a:gd name="T41" fmla="*/ 1049 h 2687"/>
                              <a:gd name="T42" fmla="*/ 84 w 8004"/>
                              <a:gd name="T43" fmla="*/ 1193 h 2687"/>
                              <a:gd name="T44" fmla="*/ 148 w 8004"/>
                              <a:gd name="T45" fmla="*/ 1326 h 2687"/>
                              <a:gd name="T46" fmla="*/ 233 w 8004"/>
                              <a:gd name="T47" fmla="*/ 1448 h 2687"/>
                              <a:gd name="T48" fmla="*/ 330 w 8004"/>
                              <a:gd name="T49" fmla="*/ 1556 h 2687"/>
                              <a:gd name="T50" fmla="*/ 434 w 8004"/>
                              <a:gd name="T51" fmla="*/ 1653 h 2687"/>
                              <a:gd name="T52" fmla="*/ 538 w 8004"/>
                              <a:gd name="T53" fmla="*/ 1734 h 2687"/>
                              <a:gd name="T54" fmla="*/ 665 w 8004"/>
                              <a:gd name="T55" fmla="*/ 1822 h 2687"/>
                              <a:gd name="T56" fmla="*/ 830 w 8004"/>
                              <a:gd name="T57" fmla="*/ 1915 h 2687"/>
                              <a:gd name="T58" fmla="*/ 765 w 8004"/>
                              <a:gd name="T59" fmla="*/ 2015 h 2687"/>
                              <a:gd name="T60" fmla="*/ 697 w 8004"/>
                              <a:gd name="T61" fmla="*/ 2101 h 2687"/>
                              <a:gd name="T62" fmla="*/ 629 w 8004"/>
                              <a:gd name="T63" fmla="*/ 2178 h 2687"/>
                              <a:gd name="T64" fmla="*/ 558 w 8004"/>
                              <a:gd name="T65" fmla="*/ 2248 h 2687"/>
                              <a:gd name="T66" fmla="*/ 409 w 8004"/>
                              <a:gd name="T67" fmla="*/ 2372 h 2687"/>
                              <a:gd name="T68" fmla="*/ 246 w 8004"/>
                              <a:gd name="T69" fmla="*/ 2494 h 2687"/>
                              <a:gd name="T70" fmla="*/ 65 w 8004"/>
                              <a:gd name="T71" fmla="*/ 2633 h 2687"/>
                              <a:gd name="T72" fmla="*/ 152 w 8004"/>
                              <a:gd name="T73" fmla="*/ 2684 h 2687"/>
                              <a:gd name="T74" fmla="*/ 689 w 8004"/>
                              <a:gd name="T75" fmla="*/ 2667 h 2687"/>
                              <a:gd name="T76" fmla="*/ 1134 w 8004"/>
                              <a:gd name="T77" fmla="*/ 2641 h 2687"/>
                              <a:gd name="T78" fmla="*/ 1630 w 8004"/>
                              <a:gd name="T79" fmla="*/ 2597 h 2687"/>
                              <a:gd name="T80" fmla="*/ 2145 w 8004"/>
                              <a:gd name="T81" fmla="*/ 2535 h 2687"/>
                              <a:gd name="T82" fmla="*/ 2642 w 8004"/>
                              <a:gd name="T83" fmla="*/ 2448 h 2687"/>
                              <a:gd name="T84" fmla="*/ 3088 w 8004"/>
                              <a:gd name="T85" fmla="*/ 2332 h 2687"/>
                              <a:gd name="T86" fmla="*/ 3451 w 8004"/>
                              <a:gd name="T87" fmla="*/ 2184 h 2687"/>
                              <a:gd name="T88" fmla="*/ 3696 w 8004"/>
                              <a:gd name="T89" fmla="*/ 1999 h 2687"/>
                              <a:gd name="T90" fmla="*/ 3769 w 8004"/>
                              <a:gd name="T91" fmla="*/ 1736 h 2687"/>
                              <a:gd name="T92" fmla="*/ 3807 w 8004"/>
                              <a:gd name="T93" fmla="*/ 1419 h 2687"/>
                              <a:gd name="T94" fmla="*/ 3935 w 8004"/>
                              <a:gd name="T95" fmla="*/ 1157 h 2687"/>
                              <a:gd name="T96" fmla="*/ 4147 w 8004"/>
                              <a:gd name="T97" fmla="*/ 941 h 2687"/>
                              <a:gd name="T98" fmla="*/ 4442 w 8004"/>
                              <a:gd name="T99" fmla="*/ 768 h 2687"/>
                              <a:gd name="T100" fmla="*/ 4816 w 8004"/>
                              <a:gd name="T101" fmla="*/ 629 h 2687"/>
                              <a:gd name="T102" fmla="*/ 5265 w 8004"/>
                              <a:gd name="T103" fmla="*/ 520 h 2687"/>
                              <a:gd name="T104" fmla="*/ 5786 w 8004"/>
                              <a:gd name="T105" fmla="*/ 434 h 2687"/>
                              <a:gd name="T106" fmla="*/ 6377 w 8004"/>
                              <a:gd name="T107" fmla="*/ 366 h 2687"/>
                              <a:gd name="T108" fmla="*/ 7033 w 8004"/>
                              <a:gd name="T109" fmla="*/ 307 h 26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8004" h="2687">
                                <a:moveTo>
                                  <a:pt x="8004" y="236"/>
                                </a:moveTo>
                                <a:lnTo>
                                  <a:pt x="7952" y="228"/>
                                </a:lnTo>
                                <a:lnTo>
                                  <a:pt x="7808" y="203"/>
                                </a:lnTo>
                                <a:lnTo>
                                  <a:pt x="7704" y="188"/>
                                </a:lnTo>
                                <a:lnTo>
                                  <a:pt x="7582" y="169"/>
                                </a:lnTo>
                                <a:lnTo>
                                  <a:pt x="7445" y="150"/>
                                </a:lnTo>
                                <a:lnTo>
                                  <a:pt x="7292" y="130"/>
                                </a:lnTo>
                                <a:lnTo>
                                  <a:pt x="7126" y="109"/>
                                </a:lnTo>
                                <a:lnTo>
                                  <a:pt x="6947" y="88"/>
                                </a:lnTo>
                                <a:lnTo>
                                  <a:pt x="6760" y="68"/>
                                </a:lnTo>
                                <a:lnTo>
                                  <a:pt x="6565" y="50"/>
                                </a:lnTo>
                                <a:lnTo>
                                  <a:pt x="6364" y="34"/>
                                </a:lnTo>
                                <a:lnTo>
                                  <a:pt x="6157" y="21"/>
                                </a:lnTo>
                                <a:lnTo>
                                  <a:pt x="5949" y="11"/>
                                </a:lnTo>
                                <a:lnTo>
                                  <a:pt x="5738" y="3"/>
                                </a:lnTo>
                                <a:lnTo>
                                  <a:pt x="5527" y="0"/>
                                </a:lnTo>
                                <a:lnTo>
                                  <a:pt x="5319" y="3"/>
                                </a:lnTo>
                                <a:lnTo>
                                  <a:pt x="5116" y="11"/>
                                </a:lnTo>
                                <a:lnTo>
                                  <a:pt x="4917" y="24"/>
                                </a:lnTo>
                                <a:lnTo>
                                  <a:pt x="4726" y="45"/>
                                </a:lnTo>
                                <a:lnTo>
                                  <a:pt x="4544" y="72"/>
                                </a:lnTo>
                                <a:lnTo>
                                  <a:pt x="4373" y="108"/>
                                </a:lnTo>
                                <a:lnTo>
                                  <a:pt x="4213" y="151"/>
                                </a:lnTo>
                                <a:lnTo>
                                  <a:pt x="4068" y="202"/>
                                </a:lnTo>
                                <a:lnTo>
                                  <a:pt x="3939" y="264"/>
                                </a:lnTo>
                                <a:lnTo>
                                  <a:pt x="3827" y="336"/>
                                </a:lnTo>
                                <a:lnTo>
                                  <a:pt x="3734" y="418"/>
                                </a:lnTo>
                                <a:lnTo>
                                  <a:pt x="3663" y="511"/>
                                </a:lnTo>
                                <a:lnTo>
                                  <a:pt x="3613" y="616"/>
                                </a:lnTo>
                                <a:lnTo>
                                  <a:pt x="3588" y="732"/>
                                </a:lnTo>
                                <a:lnTo>
                                  <a:pt x="3590" y="863"/>
                                </a:lnTo>
                                <a:lnTo>
                                  <a:pt x="3531" y="939"/>
                                </a:lnTo>
                                <a:lnTo>
                                  <a:pt x="3461" y="1010"/>
                                </a:lnTo>
                                <a:lnTo>
                                  <a:pt x="3383" y="1074"/>
                                </a:lnTo>
                                <a:lnTo>
                                  <a:pt x="3295" y="1132"/>
                                </a:lnTo>
                                <a:lnTo>
                                  <a:pt x="3201" y="1184"/>
                                </a:lnTo>
                                <a:lnTo>
                                  <a:pt x="3099" y="1231"/>
                                </a:lnTo>
                                <a:lnTo>
                                  <a:pt x="2989" y="1273"/>
                                </a:lnTo>
                                <a:lnTo>
                                  <a:pt x="2875" y="1309"/>
                                </a:lnTo>
                                <a:lnTo>
                                  <a:pt x="2755" y="1340"/>
                                </a:lnTo>
                                <a:lnTo>
                                  <a:pt x="2630" y="1366"/>
                                </a:lnTo>
                                <a:lnTo>
                                  <a:pt x="2502" y="1387"/>
                                </a:lnTo>
                                <a:lnTo>
                                  <a:pt x="2370" y="1404"/>
                                </a:lnTo>
                                <a:lnTo>
                                  <a:pt x="2235" y="1417"/>
                                </a:lnTo>
                                <a:lnTo>
                                  <a:pt x="2099" y="1425"/>
                                </a:lnTo>
                                <a:lnTo>
                                  <a:pt x="1961" y="1429"/>
                                </a:lnTo>
                                <a:lnTo>
                                  <a:pt x="1823" y="1430"/>
                                </a:lnTo>
                                <a:lnTo>
                                  <a:pt x="1684" y="1427"/>
                                </a:lnTo>
                                <a:lnTo>
                                  <a:pt x="1545" y="1420"/>
                                </a:lnTo>
                                <a:lnTo>
                                  <a:pt x="1409" y="1410"/>
                                </a:lnTo>
                                <a:lnTo>
                                  <a:pt x="1274" y="1396"/>
                                </a:lnTo>
                                <a:lnTo>
                                  <a:pt x="1142" y="1379"/>
                                </a:lnTo>
                                <a:lnTo>
                                  <a:pt x="1012" y="1360"/>
                                </a:lnTo>
                                <a:lnTo>
                                  <a:pt x="888" y="1339"/>
                                </a:lnTo>
                                <a:lnTo>
                                  <a:pt x="767" y="1314"/>
                                </a:lnTo>
                                <a:lnTo>
                                  <a:pt x="652" y="1286"/>
                                </a:lnTo>
                                <a:lnTo>
                                  <a:pt x="542" y="1258"/>
                                </a:lnTo>
                                <a:lnTo>
                                  <a:pt x="439" y="1227"/>
                                </a:lnTo>
                                <a:lnTo>
                                  <a:pt x="343" y="1195"/>
                                </a:lnTo>
                                <a:lnTo>
                                  <a:pt x="256" y="1161"/>
                                </a:lnTo>
                                <a:lnTo>
                                  <a:pt x="176" y="1124"/>
                                </a:lnTo>
                                <a:lnTo>
                                  <a:pt x="105" y="1087"/>
                                </a:lnTo>
                                <a:lnTo>
                                  <a:pt x="45" y="1049"/>
                                </a:lnTo>
                                <a:lnTo>
                                  <a:pt x="54" y="1099"/>
                                </a:lnTo>
                                <a:lnTo>
                                  <a:pt x="67" y="1146"/>
                                </a:lnTo>
                                <a:lnTo>
                                  <a:pt x="84" y="1193"/>
                                </a:lnTo>
                                <a:lnTo>
                                  <a:pt x="102" y="1239"/>
                                </a:lnTo>
                                <a:lnTo>
                                  <a:pt x="125" y="1284"/>
                                </a:lnTo>
                                <a:lnTo>
                                  <a:pt x="148" y="1326"/>
                                </a:lnTo>
                                <a:lnTo>
                                  <a:pt x="174" y="1368"/>
                                </a:lnTo>
                                <a:lnTo>
                                  <a:pt x="203" y="1408"/>
                                </a:lnTo>
                                <a:lnTo>
                                  <a:pt x="233" y="1448"/>
                                </a:lnTo>
                                <a:lnTo>
                                  <a:pt x="265" y="1486"/>
                                </a:lnTo>
                                <a:lnTo>
                                  <a:pt x="298" y="1522"/>
                                </a:lnTo>
                                <a:lnTo>
                                  <a:pt x="330" y="1556"/>
                                </a:lnTo>
                                <a:lnTo>
                                  <a:pt x="364" y="1590"/>
                                </a:lnTo>
                                <a:lnTo>
                                  <a:pt x="400" y="1622"/>
                                </a:lnTo>
                                <a:lnTo>
                                  <a:pt x="434" y="1653"/>
                                </a:lnTo>
                                <a:lnTo>
                                  <a:pt x="469" y="1682"/>
                                </a:lnTo>
                                <a:lnTo>
                                  <a:pt x="504" y="1709"/>
                                </a:lnTo>
                                <a:lnTo>
                                  <a:pt x="538" y="1734"/>
                                </a:lnTo>
                                <a:lnTo>
                                  <a:pt x="571" y="1759"/>
                                </a:lnTo>
                                <a:lnTo>
                                  <a:pt x="604" y="1782"/>
                                </a:lnTo>
                                <a:lnTo>
                                  <a:pt x="665" y="1822"/>
                                </a:lnTo>
                                <a:lnTo>
                                  <a:pt x="719" y="1855"/>
                                </a:lnTo>
                                <a:lnTo>
                                  <a:pt x="800" y="1901"/>
                                </a:lnTo>
                                <a:lnTo>
                                  <a:pt x="830" y="1915"/>
                                </a:lnTo>
                                <a:lnTo>
                                  <a:pt x="808" y="1950"/>
                                </a:lnTo>
                                <a:lnTo>
                                  <a:pt x="786" y="1983"/>
                                </a:lnTo>
                                <a:lnTo>
                                  <a:pt x="765" y="2015"/>
                                </a:lnTo>
                                <a:lnTo>
                                  <a:pt x="743" y="2045"/>
                                </a:lnTo>
                                <a:lnTo>
                                  <a:pt x="720" y="2074"/>
                                </a:lnTo>
                                <a:lnTo>
                                  <a:pt x="697" y="2101"/>
                                </a:lnTo>
                                <a:lnTo>
                                  <a:pt x="675" y="2129"/>
                                </a:lnTo>
                                <a:lnTo>
                                  <a:pt x="652" y="2153"/>
                                </a:lnTo>
                                <a:lnTo>
                                  <a:pt x="629" y="2178"/>
                                </a:lnTo>
                                <a:lnTo>
                                  <a:pt x="605" y="2202"/>
                                </a:lnTo>
                                <a:lnTo>
                                  <a:pt x="582" y="2226"/>
                                </a:lnTo>
                                <a:lnTo>
                                  <a:pt x="558" y="2248"/>
                                </a:lnTo>
                                <a:lnTo>
                                  <a:pt x="510" y="2291"/>
                                </a:lnTo>
                                <a:lnTo>
                                  <a:pt x="460" y="2332"/>
                                </a:lnTo>
                                <a:lnTo>
                                  <a:pt x="409" y="2372"/>
                                </a:lnTo>
                                <a:lnTo>
                                  <a:pt x="356" y="2411"/>
                                </a:lnTo>
                                <a:lnTo>
                                  <a:pt x="303" y="2452"/>
                                </a:lnTo>
                                <a:lnTo>
                                  <a:pt x="246" y="2494"/>
                                </a:lnTo>
                                <a:lnTo>
                                  <a:pt x="188" y="2539"/>
                                </a:lnTo>
                                <a:lnTo>
                                  <a:pt x="127" y="2584"/>
                                </a:lnTo>
                                <a:lnTo>
                                  <a:pt x="65" y="2633"/>
                                </a:lnTo>
                                <a:lnTo>
                                  <a:pt x="0" y="2687"/>
                                </a:lnTo>
                                <a:lnTo>
                                  <a:pt x="40" y="2687"/>
                                </a:lnTo>
                                <a:lnTo>
                                  <a:pt x="152" y="2684"/>
                                </a:lnTo>
                                <a:lnTo>
                                  <a:pt x="329" y="2680"/>
                                </a:lnTo>
                                <a:lnTo>
                                  <a:pt x="558" y="2672"/>
                                </a:lnTo>
                                <a:lnTo>
                                  <a:pt x="689" y="2667"/>
                                </a:lnTo>
                                <a:lnTo>
                                  <a:pt x="829" y="2659"/>
                                </a:lnTo>
                                <a:lnTo>
                                  <a:pt x="978" y="2651"/>
                                </a:lnTo>
                                <a:lnTo>
                                  <a:pt x="1134" y="2641"/>
                                </a:lnTo>
                                <a:lnTo>
                                  <a:pt x="1295" y="2628"/>
                                </a:lnTo>
                                <a:lnTo>
                                  <a:pt x="1461" y="2615"/>
                                </a:lnTo>
                                <a:lnTo>
                                  <a:pt x="1630" y="2597"/>
                                </a:lnTo>
                                <a:lnTo>
                                  <a:pt x="1802" y="2579"/>
                                </a:lnTo>
                                <a:lnTo>
                                  <a:pt x="1973" y="2558"/>
                                </a:lnTo>
                                <a:lnTo>
                                  <a:pt x="2145" y="2535"/>
                                </a:lnTo>
                                <a:lnTo>
                                  <a:pt x="2313" y="2508"/>
                                </a:lnTo>
                                <a:lnTo>
                                  <a:pt x="2480" y="2480"/>
                                </a:lnTo>
                                <a:lnTo>
                                  <a:pt x="2642" y="2448"/>
                                </a:lnTo>
                                <a:lnTo>
                                  <a:pt x="2798" y="2413"/>
                                </a:lnTo>
                                <a:lnTo>
                                  <a:pt x="2947" y="2374"/>
                                </a:lnTo>
                                <a:lnTo>
                                  <a:pt x="3088" y="2332"/>
                                </a:lnTo>
                                <a:lnTo>
                                  <a:pt x="3221" y="2286"/>
                                </a:lnTo>
                                <a:lnTo>
                                  <a:pt x="3342" y="2237"/>
                                </a:lnTo>
                                <a:lnTo>
                                  <a:pt x="3451" y="2184"/>
                                </a:lnTo>
                                <a:lnTo>
                                  <a:pt x="3548" y="2127"/>
                                </a:lnTo>
                                <a:lnTo>
                                  <a:pt x="3629" y="2066"/>
                                </a:lnTo>
                                <a:lnTo>
                                  <a:pt x="3696" y="1999"/>
                                </a:lnTo>
                                <a:lnTo>
                                  <a:pt x="3746" y="1930"/>
                                </a:lnTo>
                                <a:lnTo>
                                  <a:pt x="3776" y="1855"/>
                                </a:lnTo>
                                <a:lnTo>
                                  <a:pt x="3769" y="1736"/>
                                </a:lnTo>
                                <a:lnTo>
                                  <a:pt x="3772" y="1624"/>
                                </a:lnTo>
                                <a:lnTo>
                                  <a:pt x="3785" y="1518"/>
                                </a:lnTo>
                                <a:lnTo>
                                  <a:pt x="3807" y="1419"/>
                                </a:lnTo>
                                <a:lnTo>
                                  <a:pt x="3841" y="1326"/>
                                </a:lnTo>
                                <a:lnTo>
                                  <a:pt x="3883" y="1238"/>
                                </a:lnTo>
                                <a:lnTo>
                                  <a:pt x="3935" y="1157"/>
                                </a:lnTo>
                                <a:lnTo>
                                  <a:pt x="3997" y="1079"/>
                                </a:lnTo>
                                <a:lnTo>
                                  <a:pt x="4068" y="1007"/>
                                </a:lnTo>
                                <a:lnTo>
                                  <a:pt x="4147" y="941"/>
                                </a:lnTo>
                                <a:lnTo>
                                  <a:pt x="4236" y="879"/>
                                </a:lnTo>
                                <a:lnTo>
                                  <a:pt x="4336" y="821"/>
                                </a:lnTo>
                                <a:lnTo>
                                  <a:pt x="4442" y="768"/>
                                </a:lnTo>
                                <a:lnTo>
                                  <a:pt x="4558" y="718"/>
                                </a:lnTo>
                                <a:lnTo>
                                  <a:pt x="4683" y="671"/>
                                </a:lnTo>
                                <a:lnTo>
                                  <a:pt x="4816" y="629"/>
                                </a:lnTo>
                                <a:lnTo>
                                  <a:pt x="4958" y="590"/>
                                </a:lnTo>
                                <a:lnTo>
                                  <a:pt x="5107" y="553"/>
                                </a:lnTo>
                                <a:lnTo>
                                  <a:pt x="5265" y="520"/>
                                </a:lnTo>
                                <a:lnTo>
                                  <a:pt x="5430" y="489"/>
                                </a:lnTo>
                                <a:lnTo>
                                  <a:pt x="5604" y="460"/>
                                </a:lnTo>
                                <a:lnTo>
                                  <a:pt x="5786" y="434"/>
                                </a:lnTo>
                                <a:lnTo>
                                  <a:pt x="5975" y="409"/>
                                </a:lnTo>
                                <a:lnTo>
                                  <a:pt x="6173" y="387"/>
                                </a:lnTo>
                                <a:lnTo>
                                  <a:pt x="6377" y="366"/>
                                </a:lnTo>
                                <a:lnTo>
                                  <a:pt x="6587" y="345"/>
                                </a:lnTo>
                                <a:lnTo>
                                  <a:pt x="6806" y="326"/>
                                </a:lnTo>
                                <a:lnTo>
                                  <a:pt x="7033" y="307"/>
                                </a:lnTo>
                                <a:lnTo>
                                  <a:pt x="7504" y="271"/>
                                </a:lnTo>
                                <a:lnTo>
                                  <a:pt x="8004" y="2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3290"/>
                        <wps:cNvSpPr>
                          <a:spLocks noEditPoints="1"/>
                        </wps:cNvSpPr>
                        <wps:spPr bwMode="auto">
                          <a:xfrm rot="-1780813">
                            <a:off x="6976" y="6134"/>
                            <a:ext cx="662" cy="849"/>
                          </a:xfrm>
                          <a:custGeom>
                            <a:avLst/>
                            <a:gdLst>
                              <a:gd name="T0" fmla="*/ 5021 w 7053"/>
                              <a:gd name="T1" fmla="*/ 7055 h 7089"/>
                              <a:gd name="T2" fmla="*/ 4475 w 7053"/>
                              <a:gd name="T3" fmla="*/ 7089 h 7089"/>
                              <a:gd name="T4" fmla="*/ 3943 w 7053"/>
                              <a:gd name="T5" fmla="*/ 7043 h 7089"/>
                              <a:gd name="T6" fmla="*/ 3429 w 7053"/>
                              <a:gd name="T7" fmla="*/ 6921 h 7089"/>
                              <a:gd name="T8" fmla="*/ 2934 w 7053"/>
                              <a:gd name="T9" fmla="*/ 6732 h 7089"/>
                              <a:gd name="T10" fmla="*/ 2463 w 7053"/>
                              <a:gd name="T11" fmla="*/ 6482 h 7089"/>
                              <a:gd name="T12" fmla="*/ 2016 w 7053"/>
                              <a:gd name="T13" fmla="*/ 6180 h 7089"/>
                              <a:gd name="T14" fmla="*/ 1600 w 7053"/>
                              <a:gd name="T15" fmla="*/ 5830 h 7089"/>
                              <a:gd name="T16" fmla="*/ 1260 w 7053"/>
                              <a:gd name="T17" fmla="*/ 5492 h 7089"/>
                              <a:gd name="T18" fmla="*/ 959 w 7053"/>
                              <a:gd name="T19" fmla="*/ 5149 h 7089"/>
                              <a:gd name="T20" fmla="*/ 686 w 7053"/>
                              <a:gd name="T21" fmla="*/ 4787 h 7089"/>
                              <a:gd name="T22" fmla="*/ 452 w 7053"/>
                              <a:gd name="T23" fmla="*/ 4408 h 7089"/>
                              <a:gd name="T24" fmla="*/ 258 w 7053"/>
                              <a:gd name="T25" fmla="*/ 4009 h 7089"/>
                              <a:gd name="T26" fmla="*/ 114 w 7053"/>
                              <a:gd name="T27" fmla="*/ 3594 h 7089"/>
                              <a:gd name="T28" fmla="*/ 27 w 7053"/>
                              <a:gd name="T29" fmla="*/ 3159 h 7089"/>
                              <a:gd name="T30" fmla="*/ 0 w 7053"/>
                              <a:gd name="T31" fmla="*/ 2709 h 7089"/>
                              <a:gd name="T32" fmla="*/ 182 w 7053"/>
                              <a:gd name="T33" fmla="*/ 1763 h 7089"/>
                              <a:gd name="T34" fmla="*/ 769 w 7053"/>
                              <a:gd name="T35" fmla="*/ 895 h 7089"/>
                              <a:gd name="T36" fmla="*/ 1652 w 7053"/>
                              <a:gd name="T37" fmla="*/ 311 h 7089"/>
                              <a:gd name="T38" fmla="*/ 2723 w 7053"/>
                              <a:gd name="T39" fmla="*/ 25 h 7089"/>
                              <a:gd name="T40" fmla="*/ 3870 w 7053"/>
                              <a:gd name="T41" fmla="*/ 55 h 7089"/>
                              <a:gd name="T42" fmla="*/ 4985 w 7053"/>
                              <a:gd name="T43" fmla="*/ 417 h 7089"/>
                              <a:gd name="T44" fmla="*/ 5956 w 7053"/>
                              <a:gd name="T45" fmla="*/ 1124 h 7089"/>
                              <a:gd name="T46" fmla="*/ 6674 w 7053"/>
                              <a:gd name="T47" fmla="*/ 2193 h 7089"/>
                              <a:gd name="T48" fmla="*/ 6966 w 7053"/>
                              <a:gd name="T49" fmla="*/ 2954 h 7089"/>
                              <a:gd name="T50" fmla="*/ 7053 w 7053"/>
                              <a:gd name="T51" fmla="*/ 3563 h 7089"/>
                              <a:gd name="T52" fmla="*/ 7006 w 7053"/>
                              <a:gd name="T53" fmla="*/ 4190 h 7089"/>
                              <a:gd name="T54" fmla="*/ 6849 w 7053"/>
                              <a:gd name="T55" fmla="*/ 4812 h 7089"/>
                              <a:gd name="T56" fmla="*/ 6601 w 7053"/>
                              <a:gd name="T57" fmla="*/ 5413 h 7089"/>
                              <a:gd name="T58" fmla="*/ 6285 w 7053"/>
                              <a:gd name="T59" fmla="*/ 5971 h 7089"/>
                              <a:gd name="T60" fmla="*/ 5922 w 7053"/>
                              <a:gd name="T61" fmla="*/ 6468 h 7089"/>
                              <a:gd name="T62" fmla="*/ 5534 w 7053"/>
                              <a:gd name="T63" fmla="*/ 6882 h 7089"/>
                              <a:gd name="T64" fmla="*/ 4962 w 7053"/>
                              <a:gd name="T65" fmla="*/ 5774 h 7089"/>
                              <a:gd name="T66" fmla="*/ 5560 w 7053"/>
                              <a:gd name="T67" fmla="*/ 5001 h 7089"/>
                              <a:gd name="T68" fmla="*/ 5917 w 7053"/>
                              <a:gd name="T69" fmla="*/ 4169 h 7089"/>
                              <a:gd name="T70" fmla="*/ 6077 w 7053"/>
                              <a:gd name="T71" fmla="*/ 3330 h 7089"/>
                              <a:gd name="T72" fmla="*/ 6078 w 7053"/>
                              <a:gd name="T73" fmla="*/ 2532 h 7089"/>
                              <a:gd name="T74" fmla="*/ 5963 w 7053"/>
                              <a:gd name="T75" fmla="*/ 1826 h 7089"/>
                              <a:gd name="T76" fmla="*/ 5769 w 7053"/>
                              <a:gd name="T77" fmla="*/ 1262 h 7089"/>
                              <a:gd name="T78" fmla="*/ 5540 w 7053"/>
                              <a:gd name="T79" fmla="*/ 888 h 7089"/>
                              <a:gd name="T80" fmla="*/ 5104 w 7053"/>
                              <a:gd name="T81" fmla="*/ 643 h 7089"/>
                              <a:gd name="T82" fmla="*/ 4405 w 7053"/>
                              <a:gd name="T83" fmla="*/ 532 h 7089"/>
                              <a:gd name="T84" fmla="*/ 3664 w 7053"/>
                              <a:gd name="T85" fmla="*/ 635 h 7089"/>
                              <a:gd name="T86" fmla="*/ 2927 w 7053"/>
                              <a:gd name="T87" fmla="*/ 918 h 7089"/>
                              <a:gd name="T88" fmla="*/ 2240 w 7053"/>
                              <a:gd name="T89" fmla="*/ 1343 h 7089"/>
                              <a:gd name="T90" fmla="*/ 1648 w 7053"/>
                              <a:gd name="T91" fmla="*/ 1873 h 7089"/>
                              <a:gd name="T92" fmla="*/ 1198 w 7053"/>
                              <a:gd name="T93" fmla="*/ 2473 h 7089"/>
                              <a:gd name="T94" fmla="*/ 934 w 7053"/>
                              <a:gd name="T95" fmla="*/ 3108 h 7089"/>
                              <a:gd name="T96" fmla="*/ 821 w 7053"/>
                              <a:gd name="T97" fmla="*/ 3804 h 7089"/>
                              <a:gd name="T98" fmla="*/ 820 w 7053"/>
                              <a:gd name="T99" fmla="*/ 4501 h 7089"/>
                              <a:gd name="T100" fmla="*/ 989 w 7053"/>
                              <a:gd name="T101" fmla="*/ 5110 h 7089"/>
                              <a:gd name="T102" fmla="*/ 1317 w 7053"/>
                              <a:gd name="T103" fmla="*/ 5614 h 7089"/>
                              <a:gd name="T104" fmla="*/ 1799 w 7053"/>
                              <a:gd name="T105" fmla="*/ 5995 h 7089"/>
                              <a:gd name="T106" fmla="*/ 2423 w 7053"/>
                              <a:gd name="T107" fmla="*/ 6237 h 7089"/>
                              <a:gd name="T108" fmla="*/ 3184 w 7053"/>
                              <a:gd name="T109" fmla="*/ 6324 h 7089"/>
                              <a:gd name="T110" fmla="*/ 4071 w 7053"/>
                              <a:gd name="T111" fmla="*/ 6236 h 70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7053" h="7089">
                                <a:moveTo>
                                  <a:pt x="5435" y="6971"/>
                                </a:moveTo>
                                <a:lnTo>
                                  <a:pt x="5297" y="7005"/>
                                </a:lnTo>
                                <a:lnTo>
                                  <a:pt x="5158" y="7032"/>
                                </a:lnTo>
                                <a:lnTo>
                                  <a:pt x="5021" y="7055"/>
                                </a:lnTo>
                                <a:lnTo>
                                  <a:pt x="4883" y="7072"/>
                                </a:lnTo>
                                <a:lnTo>
                                  <a:pt x="4746" y="7082"/>
                                </a:lnTo>
                                <a:lnTo>
                                  <a:pt x="4611" y="7089"/>
                                </a:lnTo>
                                <a:lnTo>
                                  <a:pt x="4475" y="7089"/>
                                </a:lnTo>
                                <a:lnTo>
                                  <a:pt x="4341" y="7085"/>
                                </a:lnTo>
                                <a:lnTo>
                                  <a:pt x="4208" y="7075"/>
                                </a:lnTo>
                                <a:lnTo>
                                  <a:pt x="4075" y="7061"/>
                                </a:lnTo>
                                <a:lnTo>
                                  <a:pt x="3943" y="7043"/>
                                </a:lnTo>
                                <a:lnTo>
                                  <a:pt x="3814" y="7019"/>
                                </a:lnTo>
                                <a:lnTo>
                                  <a:pt x="3684" y="6990"/>
                                </a:lnTo>
                                <a:lnTo>
                                  <a:pt x="3556" y="6958"/>
                                </a:lnTo>
                                <a:lnTo>
                                  <a:pt x="3429" y="6921"/>
                                </a:lnTo>
                                <a:lnTo>
                                  <a:pt x="3303" y="6880"/>
                                </a:lnTo>
                                <a:lnTo>
                                  <a:pt x="3179" y="6834"/>
                                </a:lnTo>
                                <a:lnTo>
                                  <a:pt x="3056" y="6785"/>
                                </a:lnTo>
                                <a:lnTo>
                                  <a:pt x="2934" y="6732"/>
                                </a:lnTo>
                                <a:lnTo>
                                  <a:pt x="2813" y="6675"/>
                                </a:lnTo>
                                <a:lnTo>
                                  <a:pt x="2696" y="6614"/>
                                </a:lnTo>
                                <a:lnTo>
                                  <a:pt x="2578" y="6550"/>
                                </a:lnTo>
                                <a:lnTo>
                                  <a:pt x="2463" y="6482"/>
                                </a:lnTo>
                                <a:lnTo>
                                  <a:pt x="2349" y="6411"/>
                                </a:lnTo>
                                <a:lnTo>
                                  <a:pt x="2236" y="6337"/>
                                </a:lnTo>
                                <a:lnTo>
                                  <a:pt x="2125" y="6260"/>
                                </a:lnTo>
                                <a:lnTo>
                                  <a:pt x="2016" y="6180"/>
                                </a:lnTo>
                                <a:lnTo>
                                  <a:pt x="1909" y="6096"/>
                                </a:lnTo>
                                <a:lnTo>
                                  <a:pt x="1804" y="6011"/>
                                </a:lnTo>
                                <a:lnTo>
                                  <a:pt x="1701" y="5922"/>
                                </a:lnTo>
                                <a:lnTo>
                                  <a:pt x="1600" y="5830"/>
                                </a:lnTo>
                                <a:lnTo>
                                  <a:pt x="1501" y="5736"/>
                                </a:lnTo>
                                <a:lnTo>
                                  <a:pt x="1419" y="5656"/>
                                </a:lnTo>
                                <a:lnTo>
                                  <a:pt x="1338" y="5575"/>
                                </a:lnTo>
                                <a:lnTo>
                                  <a:pt x="1260" y="5492"/>
                                </a:lnTo>
                                <a:lnTo>
                                  <a:pt x="1181" y="5408"/>
                                </a:lnTo>
                                <a:lnTo>
                                  <a:pt x="1105" y="5323"/>
                                </a:lnTo>
                                <a:lnTo>
                                  <a:pt x="1031" y="5237"/>
                                </a:lnTo>
                                <a:lnTo>
                                  <a:pt x="959" y="5149"/>
                                </a:lnTo>
                                <a:lnTo>
                                  <a:pt x="888" y="5061"/>
                                </a:lnTo>
                                <a:lnTo>
                                  <a:pt x="819" y="4971"/>
                                </a:lnTo>
                                <a:lnTo>
                                  <a:pt x="752" y="4880"/>
                                </a:lnTo>
                                <a:lnTo>
                                  <a:pt x="686" y="4787"/>
                                </a:lnTo>
                                <a:lnTo>
                                  <a:pt x="625" y="4694"/>
                                </a:lnTo>
                                <a:lnTo>
                                  <a:pt x="565" y="4600"/>
                                </a:lnTo>
                                <a:lnTo>
                                  <a:pt x="507" y="4504"/>
                                </a:lnTo>
                                <a:lnTo>
                                  <a:pt x="452" y="4408"/>
                                </a:lnTo>
                                <a:lnTo>
                                  <a:pt x="400" y="4311"/>
                                </a:lnTo>
                                <a:lnTo>
                                  <a:pt x="350" y="4211"/>
                                </a:lnTo>
                                <a:lnTo>
                                  <a:pt x="303" y="4112"/>
                                </a:lnTo>
                                <a:lnTo>
                                  <a:pt x="258" y="4009"/>
                                </a:lnTo>
                                <a:lnTo>
                                  <a:pt x="218" y="3907"/>
                                </a:lnTo>
                                <a:lnTo>
                                  <a:pt x="180" y="3804"/>
                                </a:lnTo>
                                <a:lnTo>
                                  <a:pt x="146" y="3699"/>
                                </a:lnTo>
                                <a:lnTo>
                                  <a:pt x="114" y="3594"/>
                                </a:lnTo>
                                <a:lnTo>
                                  <a:pt x="87" y="3487"/>
                                </a:lnTo>
                                <a:lnTo>
                                  <a:pt x="63" y="3379"/>
                                </a:lnTo>
                                <a:lnTo>
                                  <a:pt x="44" y="3269"/>
                                </a:lnTo>
                                <a:lnTo>
                                  <a:pt x="27" y="3159"/>
                                </a:lnTo>
                                <a:lnTo>
                                  <a:pt x="13" y="3048"/>
                                </a:lnTo>
                                <a:lnTo>
                                  <a:pt x="6" y="2937"/>
                                </a:lnTo>
                                <a:lnTo>
                                  <a:pt x="0" y="2823"/>
                                </a:lnTo>
                                <a:lnTo>
                                  <a:pt x="0" y="2709"/>
                                </a:lnTo>
                                <a:lnTo>
                                  <a:pt x="4" y="2592"/>
                                </a:lnTo>
                                <a:lnTo>
                                  <a:pt x="36" y="2300"/>
                                </a:lnTo>
                                <a:lnTo>
                                  <a:pt x="96" y="2024"/>
                                </a:lnTo>
                                <a:lnTo>
                                  <a:pt x="182" y="1763"/>
                                </a:lnTo>
                                <a:lnTo>
                                  <a:pt x="295" y="1521"/>
                                </a:lnTo>
                                <a:lnTo>
                                  <a:pt x="431" y="1294"/>
                                </a:lnTo>
                                <a:lnTo>
                                  <a:pt x="589" y="1086"/>
                                </a:lnTo>
                                <a:lnTo>
                                  <a:pt x="769" y="895"/>
                                </a:lnTo>
                                <a:lnTo>
                                  <a:pt x="965" y="722"/>
                                </a:lnTo>
                                <a:lnTo>
                                  <a:pt x="1180" y="566"/>
                                </a:lnTo>
                                <a:lnTo>
                                  <a:pt x="1409" y="429"/>
                                </a:lnTo>
                                <a:lnTo>
                                  <a:pt x="1652" y="311"/>
                                </a:lnTo>
                                <a:lnTo>
                                  <a:pt x="1906" y="210"/>
                                </a:lnTo>
                                <a:lnTo>
                                  <a:pt x="2171" y="130"/>
                                </a:lnTo>
                                <a:lnTo>
                                  <a:pt x="2443" y="67"/>
                                </a:lnTo>
                                <a:lnTo>
                                  <a:pt x="2723" y="25"/>
                                </a:lnTo>
                                <a:lnTo>
                                  <a:pt x="3007" y="3"/>
                                </a:lnTo>
                                <a:lnTo>
                                  <a:pt x="3294" y="0"/>
                                </a:lnTo>
                                <a:lnTo>
                                  <a:pt x="3582" y="17"/>
                                </a:lnTo>
                                <a:lnTo>
                                  <a:pt x="3870" y="55"/>
                                </a:lnTo>
                                <a:lnTo>
                                  <a:pt x="4157" y="114"/>
                                </a:lnTo>
                                <a:lnTo>
                                  <a:pt x="4438" y="194"/>
                                </a:lnTo>
                                <a:lnTo>
                                  <a:pt x="4716" y="295"/>
                                </a:lnTo>
                                <a:lnTo>
                                  <a:pt x="4985" y="417"/>
                                </a:lnTo>
                                <a:lnTo>
                                  <a:pt x="5246" y="561"/>
                                </a:lnTo>
                                <a:lnTo>
                                  <a:pt x="5496" y="726"/>
                                </a:lnTo>
                                <a:lnTo>
                                  <a:pt x="5733" y="913"/>
                                </a:lnTo>
                                <a:lnTo>
                                  <a:pt x="5956" y="1124"/>
                                </a:lnTo>
                                <a:lnTo>
                                  <a:pt x="6163" y="1357"/>
                                </a:lnTo>
                                <a:lnTo>
                                  <a:pt x="6353" y="1613"/>
                                </a:lnTo>
                                <a:lnTo>
                                  <a:pt x="6525" y="1890"/>
                                </a:lnTo>
                                <a:lnTo>
                                  <a:pt x="6674" y="2193"/>
                                </a:lnTo>
                                <a:lnTo>
                                  <a:pt x="6801" y="2518"/>
                                </a:lnTo>
                                <a:lnTo>
                                  <a:pt x="6866" y="2660"/>
                                </a:lnTo>
                                <a:lnTo>
                                  <a:pt x="6921" y="2806"/>
                                </a:lnTo>
                                <a:lnTo>
                                  <a:pt x="6966" y="2954"/>
                                </a:lnTo>
                                <a:lnTo>
                                  <a:pt x="7001" y="3103"/>
                                </a:lnTo>
                                <a:lnTo>
                                  <a:pt x="7027" y="3255"/>
                                </a:lnTo>
                                <a:lnTo>
                                  <a:pt x="7044" y="3408"/>
                                </a:lnTo>
                                <a:lnTo>
                                  <a:pt x="7053" y="3563"/>
                                </a:lnTo>
                                <a:lnTo>
                                  <a:pt x="7053" y="3719"/>
                                </a:lnTo>
                                <a:lnTo>
                                  <a:pt x="7046" y="3876"/>
                                </a:lnTo>
                                <a:lnTo>
                                  <a:pt x="7030" y="4033"/>
                                </a:lnTo>
                                <a:lnTo>
                                  <a:pt x="7006" y="4190"/>
                                </a:lnTo>
                                <a:lnTo>
                                  <a:pt x="6976" y="4346"/>
                                </a:lnTo>
                                <a:lnTo>
                                  <a:pt x="6941" y="4503"/>
                                </a:lnTo>
                                <a:lnTo>
                                  <a:pt x="6898" y="4658"/>
                                </a:lnTo>
                                <a:lnTo>
                                  <a:pt x="6849" y="4812"/>
                                </a:lnTo>
                                <a:lnTo>
                                  <a:pt x="6794" y="4965"/>
                                </a:lnTo>
                                <a:lnTo>
                                  <a:pt x="6734" y="5116"/>
                                </a:lnTo>
                                <a:lnTo>
                                  <a:pt x="6670" y="5265"/>
                                </a:lnTo>
                                <a:lnTo>
                                  <a:pt x="6601" y="5413"/>
                                </a:lnTo>
                                <a:lnTo>
                                  <a:pt x="6527" y="5557"/>
                                </a:lnTo>
                                <a:lnTo>
                                  <a:pt x="6450" y="5699"/>
                                </a:lnTo>
                                <a:lnTo>
                                  <a:pt x="6369" y="5836"/>
                                </a:lnTo>
                                <a:lnTo>
                                  <a:pt x="6285" y="5971"/>
                                </a:lnTo>
                                <a:lnTo>
                                  <a:pt x="6197" y="6101"/>
                                </a:lnTo>
                                <a:lnTo>
                                  <a:pt x="6108" y="6228"/>
                                </a:lnTo>
                                <a:lnTo>
                                  <a:pt x="6015" y="6350"/>
                                </a:lnTo>
                                <a:lnTo>
                                  <a:pt x="5922" y="6468"/>
                                </a:lnTo>
                                <a:lnTo>
                                  <a:pt x="5827" y="6579"/>
                                </a:lnTo>
                                <a:lnTo>
                                  <a:pt x="5730" y="6686"/>
                                </a:lnTo>
                                <a:lnTo>
                                  <a:pt x="5632" y="6787"/>
                                </a:lnTo>
                                <a:lnTo>
                                  <a:pt x="5534" y="6882"/>
                                </a:lnTo>
                                <a:lnTo>
                                  <a:pt x="5435" y="6971"/>
                                </a:lnTo>
                                <a:close/>
                                <a:moveTo>
                                  <a:pt x="4560" y="6122"/>
                                </a:moveTo>
                                <a:lnTo>
                                  <a:pt x="4769" y="5952"/>
                                </a:lnTo>
                                <a:lnTo>
                                  <a:pt x="4962" y="5774"/>
                                </a:lnTo>
                                <a:lnTo>
                                  <a:pt x="5136" y="5588"/>
                                </a:lnTo>
                                <a:lnTo>
                                  <a:pt x="5293" y="5398"/>
                                </a:lnTo>
                                <a:lnTo>
                                  <a:pt x="5434" y="5201"/>
                                </a:lnTo>
                                <a:lnTo>
                                  <a:pt x="5560" y="5001"/>
                                </a:lnTo>
                                <a:lnTo>
                                  <a:pt x="5670" y="4797"/>
                                </a:lnTo>
                                <a:lnTo>
                                  <a:pt x="5765" y="4588"/>
                                </a:lnTo>
                                <a:lnTo>
                                  <a:pt x="5848" y="4380"/>
                                </a:lnTo>
                                <a:lnTo>
                                  <a:pt x="5917" y="4169"/>
                                </a:lnTo>
                                <a:lnTo>
                                  <a:pt x="5975" y="3958"/>
                                </a:lnTo>
                                <a:lnTo>
                                  <a:pt x="6019" y="3747"/>
                                </a:lnTo>
                                <a:lnTo>
                                  <a:pt x="6053" y="3538"/>
                                </a:lnTo>
                                <a:lnTo>
                                  <a:pt x="6077" y="3330"/>
                                </a:lnTo>
                                <a:lnTo>
                                  <a:pt x="6091" y="3124"/>
                                </a:lnTo>
                                <a:lnTo>
                                  <a:pt x="6095" y="2922"/>
                                </a:lnTo>
                                <a:lnTo>
                                  <a:pt x="6091" y="2725"/>
                                </a:lnTo>
                                <a:lnTo>
                                  <a:pt x="6078" y="2532"/>
                                </a:lnTo>
                                <a:lnTo>
                                  <a:pt x="6059" y="2345"/>
                                </a:lnTo>
                                <a:lnTo>
                                  <a:pt x="6032" y="2164"/>
                                </a:lnTo>
                                <a:lnTo>
                                  <a:pt x="6001" y="1991"/>
                                </a:lnTo>
                                <a:lnTo>
                                  <a:pt x="5963" y="1826"/>
                                </a:lnTo>
                                <a:lnTo>
                                  <a:pt x="5920" y="1669"/>
                                </a:lnTo>
                                <a:lnTo>
                                  <a:pt x="5873" y="1522"/>
                                </a:lnTo>
                                <a:lnTo>
                                  <a:pt x="5823" y="1386"/>
                                </a:lnTo>
                                <a:lnTo>
                                  <a:pt x="5769" y="1262"/>
                                </a:lnTo>
                                <a:lnTo>
                                  <a:pt x="5714" y="1148"/>
                                </a:lnTo>
                                <a:lnTo>
                                  <a:pt x="5657" y="1048"/>
                                </a:lnTo>
                                <a:lnTo>
                                  <a:pt x="5599" y="962"/>
                                </a:lnTo>
                                <a:lnTo>
                                  <a:pt x="5540" y="888"/>
                                </a:lnTo>
                                <a:lnTo>
                                  <a:pt x="5481" y="832"/>
                                </a:lnTo>
                                <a:lnTo>
                                  <a:pt x="5425" y="790"/>
                                </a:lnTo>
                                <a:lnTo>
                                  <a:pt x="5268" y="709"/>
                                </a:lnTo>
                                <a:lnTo>
                                  <a:pt x="5104" y="643"/>
                                </a:lnTo>
                                <a:lnTo>
                                  <a:pt x="4937" y="594"/>
                                </a:lnTo>
                                <a:lnTo>
                                  <a:pt x="4763" y="558"/>
                                </a:lnTo>
                                <a:lnTo>
                                  <a:pt x="4586" y="539"/>
                                </a:lnTo>
                                <a:lnTo>
                                  <a:pt x="4405" y="532"/>
                                </a:lnTo>
                                <a:lnTo>
                                  <a:pt x="4222" y="540"/>
                                </a:lnTo>
                                <a:lnTo>
                                  <a:pt x="4037" y="559"/>
                                </a:lnTo>
                                <a:lnTo>
                                  <a:pt x="3852" y="592"/>
                                </a:lnTo>
                                <a:lnTo>
                                  <a:pt x="3664" y="635"/>
                                </a:lnTo>
                                <a:lnTo>
                                  <a:pt x="3478" y="692"/>
                                </a:lnTo>
                                <a:lnTo>
                                  <a:pt x="3293" y="757"/>
                                </a:lnTo>
                                <a:lnTo>
                                  <a:pt x="3109" y="833"/>
                                </a:lnTo>
                                <a:lnTo>
                                  <a:pt x="2927" y="918"/>
                                </a:lnTo>
                                <a:lnTo>
                                  <a:pt x="2749" y="1013"/>
                                </a:lnTo>
                                <a:lnTo>
                                  <a:pt x="2575" y="1115"/>
                                </a:lnTo>
                                <a:lnTo>
                                  <a:pt x="2405" y="1225"/>
                                </a:lnTo>
                                <a:lnTo>
                                  <a:pt x="2240" y="1343"/>
                                </a:lnTo>
                                <a:lnTo>
                                  <a:pt x="2082" y="1467"/>
                                </a:lnTo>
                                <a:lnTo>
                                  <a:pt x="1930" y="1597"/>
                                </a:lnTo>
                                <a:lnTo>
                                  <a:pt x="1786" y="1733"/>
                                </a:lnTo>
                                <a:lnTo>
                                  <a:pt x="1648" y="1873"/>
                                </a:lnTo>
                                <a:lnTo>
                                  <a:pt x="1521" y="2019"/>
                                </a:lnTo>
                                <a:lnTo>
                                  <a:pt x="1404" y="2167"/>
                                </a:lnTo>
                                <a:lnTo>
                                  <a:pt x="1295" y="2318"/>
                                </a:lnTo>
                                <a:lnTo>
                                  <a:pt x="1198" y="2473"/>
                                </a:lnTo>
                                <a:lnTo>
                                  <a:pt x="1113" y="2630"/>
                                </a:lnTo>
                                <a:lnTo>
                                  <a:pt x="1040" y="2789"/>
                                </a:lnTo>
                                <a:lnTo>
                                  <a:pt x="981" y="2948"/>
                                </a:lnTo>
                                <a:lnTo>
                                  <a:pt x="934" y="3108"/>
                                </a:lnTo>
                                <a:lnTo>
                                  <a:pt x="902" y="3268"/>
                                </a:lnTo>
                                <a:lnTo>
                                  <a:pt x="887" y="3427"/>
                                </a:lnTo>
                                <a:lnTo>
                                  <a:pt x="847" y="3616"/>
                                </a:lnTo>
                                <a:lnTo>
                                  <a:pt x="821" y="3804"/>
                                </a:lnTo>
                                <a:lnTo>
                                  <a:pt x="804" y="3984"/>
                                </a:lnTo>
                                <a:lnTo>
                                  <a:pt x="799" y="4161"/>
                                </a:lnTo>
                                <a:lnTo>
                                  <a:pt x="804" y="4334"/>
                                </a:lnTo>
                                <a:lnTo>
                                  <a:pt x="820" y="4501"/>
                                </a:lnTo>
                                <a:lnTo>
                                  <a:pt x="847" y="4662"/>
                                </a:lnTo>
                                <a:lnTo>
                                  <a:pt x="884" y="4817"/>
                                </a:lnTo>
                                <a:lnTo>
                                  <a:pt x="931" y="4967"/>
                                </a:lnTo>
                                <a:lnTo>
                                  <a:pt x="989" y="5110"/>
                                </a:lnTo>
                                <a:lnTo>
                                  <a:pt x="1057" y="5246"/>
                                </a:lnTo>
                                <a:lnTo>
                                  <a:pt x="1134" y="5375"/>
                                </a:lnTo>
                                <a:lnTo>
                                  <a:pt x="1220" y="5499"/>
                                </a:lnTo>
                                <a:lnTo>
                                  <a:pt x="1317" y="5614"/>
                                </a:lnTo>
                                <a:lnTo>
                                  <a:pt x="1423" y="5721"/>
                                </a:lnTo>
                                <a:lnTo>
                                  <a:pt x="1540" y="5821"/>
                                </a:lnTo>
                                <a:lnTo>
                                  <a:pt x="1664" y="5912"/>
                                </a:lnTo>
                                <a:lnTo>
                                  <a:pt x="1799" y="5995"/>
                                </a:lnTo>
                                <a:lnTo>
                                  <a:pt x="1942" y="6070"/>
                                </a:lnTo>
                                <a:lnTo>
                                  <a:pt x="2094" y="6135"/>
                                </a:lnTo>
                                <a:lnTo>
                                  <a:pt x="2255" y="6191"/>
                                </a:lnTo>
                                <a:lnTo>
                                  <a:pt x="2423" y="6237"/>
                                </a:lnTo>
                                <a:lnTo>
                                  <a:pt x="2601" y="6275"/>
                                </a:lnTo>
                                <a:lnTo>
                                  <a:pt x="2787" y="6301"/>
                                </a:lnTo>
                                <a:lnTo>
                                  <a:pt x="2981" y="6318"/>
                                </a:lnTo>
                                <a:lnTo>
                                  <a:pt x="3184" y="6324"/>
                                </a:lnTo>
                                <a:lnTo>
                                  <a:pt x="3395" y="6318"/>
                                </a:lnTo>
                                <a:lnTo>
                                  <a:pt x="3612" y="6303"/>
                                </a:lnTo>
                                <a:lnTo>
                                  <a:pt x="3838" y="6275"/>
                                </a:lnTo>
                                <a:lnTo>
                                  <a:pt x="4071" y="6236"/>
                                </a:lnTo>
                                <a:lnTo>
                                  <a:pt x="4312" y="6185"/>
                                </a:lnTo>
                                <a:lnTo>
                                  <a:pt x="4560" y="6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3291"/>
                        <wps:cNvSpPr>
                          <a:spLocks noEditPoints="1"/>
                        </wps:cNvSpPr>
                        <wps:spPr bwMode="auto">
                          <a:xfrm>
                            <a:off x="7336" y="5810"/>
                            <a:ext cx="764" cy="851"/>
                          </a:xfrm>
                          <a:custGeom>
                            <a:avLst/>
                            <a:gdLst>
                              <a:gd name="T0" fmla="*/ 2318 w 6662"/>
                              <a:gd name="T1" fmla="*/ 6504 h 7108"/>
                              <a:gd name="T2" fmla="*/ 3305 w 6662"/>
                              <a:gd name="T3" fmla="*/ 6337 h 7108"/>
                              <a:gd name="T4" fmla="*/ 4164 w 6662"/>
                              <a:gd name="T5" fmla="*/ 5969 h 7108"/>
                              <a:gd name="T6" fmla="*/ 4879 w 6662"/>
                              <a:gd name="T7" fmla="*/ 5443 h 7108"/>
                              <a:gd name="T8" fmla="*/ 5406 w 6662"/>
                              <a:gd name="T9" fmla="*/ 4841 h 7108"/>
                              <a:gd name="T10" fmla="*/ 5779 w 6662"/>
                              <a:gd name="T11" fmla="*/ 4174 h 7108"/>
                              <a:gd name="T12" fmla="*/ 5983 w 6662"/>
                              <a:gd name="T13" fmla="*/ 3518 h 7108"/>
                              <a:gd name="T14" fmla="*/ 6031 w 6662"/>
                              <a:gd name="T15" fmla="*/ 3164 h 7108"/>
                              <a:gd name="T16" fmla="*/ 6034 w 6662"/>
                              <a:gd name="T17" fmla="*/ 2813 h 7108"/>
                              <a:gd name="T18" fmla="*/ 5974 w 6662"/>
                              <a:gd name="T19" fmla="*/ 2396 h 7108"/>
                              <a:gd name="T20" fmla="*/ 5815 w 6662"/>
                              <a:gd name="T21" fmla="*/ 1970 h 7108"/>
                              <a:gd name="T22" fmla="*/ 5554 w 6662"/>
                              <a:gd name="T23" fmla="*/ 1608 h 7108"/>
                              <a:gd name="T24" fmla="*/ 5186 w 6662"/>
                              <a:gd name="T25" fmla="*/ 1331 h 7108"/>
                              <a:gd name="T26" fmla="*/ 4807 w 6662"/>
                              <a:gd name="T27" fmla="*/ 1115 h 7108"/>
                              <a:gd name="T28" fmla="*/ 4399 w 6662"/>
                              <a:gd name="T29" fmla="*/ 922 h 7108"/>
                              <a:gd name="T30" fmla="*/ 3861 w 6662"/>
                              <a:gd name="T31" fmla="*/ 747 h 7108"/>
                              <a:gd name="T32" fmla="*/ 3238 w 6662"/>
                              <a:gd name="T33" fmla="*/ 629 h 7108"/>
                              <a:gd name="T34" fmla="*/ 2551 w 6662"/>
                              <a:gd name="T35" fmla="*/ 606 h 7108"/>
                              <a:gd name="T36" fmla="*/ 2200 w 6662"/>
                              <a:gd name="T37" fmla="*/ 654 h 7108"/>
                              <a:gd name="T38" fmla="*/ 1865 w 6662"/>
                              <a:gd name="T39" fmla="*/ 749 h 7108"/>
                              <a:gd name="T40" fmla="*/ 1554 w 6662"/>
                              <a:gd name="T41" fmla="*/ 900 h 7108"/>
                              <a:gd name="T42" fmla="*/ 1274 w 6662"/>
                              <a:gd name="T43" fmla="*/ 1112 h 7108"/>
                              <a:gd name="T44" fmla="*/ 1034 w 6662"/>
                              <a:gd name="T45" fmla="*/ 1392 h 7108"/>
                              <a:gd name="T46" fmla="*/ 842 w 6662"/>
                              <a:gd name="T47" fmla="*/ 1747 h 7108"/>
                              <a:gd name="T48" fmla="*/ 704 w 6662"/>
                              <a:gd name="T49" fmla="*/ 2183 h 7108"/>
                              <a:gd name="T50" fmla="*/ 622 w 6662"/>
                              <a:gd name="T51" fmla="*/ 2946 h 7108"/>
                              <a:gd name="T52" fmla="*/ 690 w 6662"/>
                              <a:gd name="T53" fmla="*/ 3900 h 7108"/>
                              <a:gd name="T54" fmla="*/ 928 w 6662"/>
                              <a:gd name="T55" fmla="*/ 5063 h 7108"/>
                              <a:gd name="T56" fmla="*/ 1360 w 6662"/>
                              <a:gd name="T57" fmla="*/ 6453 h 7108"/>
                              <a:gd name="T58" fmla="*/ 4911 w 6662"/>
                              <a:gd name="T59" fmla="*/ 6487 h 7108"/>
                              <a:gd name="T60" fmla="*/ 3990 w 6662"/>
                              <a:gd name="T61" fmla="*/ 6913 h 7108"/>
                              <a:gd name="T62" fmla="*/ 2911 w 6662"/>
                              <a:gd name="T63" fmla="*/ 7103 h 7108"/>
                              <a:gd name="T64" fmla="*/ 1696 w 6662"/>
                              <a:gd name="T65" fmla="*/ 7005 h 7108"/>
                              <a:gd name="T66" fmla="*/ 563 w 6662"/>
                              <a:gd name="T67" fmla="*/ 5362 h 7108"/>
                              <a:gd name="T68" fmla="*/ 179 w 6662"/>
                              <a:gd name="T69" fmla="*/ 3953 h 7108"/>
                              <a:gd name="T70" fmla="*/ 12 w 6662"/>
                              <a:gd name="T71" fmla="*/ 2799 h 7108"/>
                              <a:gd name="T72" fmla="*/ 33 w 6662"/>
                              <a:gd name="T73" fmla="*/ 1881 h 7108"/>
                              <a:gd name="T74" fmla="*/ 161 w 6662"/>
                              <a:gd name="T75" fmla="*/ 1308 h 7108"/>
                              <a:gd name="T76" fmla="*/ 334 w 6662"/>
                              <a:gd name="T77" fmla="*/ 922 h 7108"/>
                              <a:gd name="T78" fmla="*/ 559 w 6662"/>
                              <a:gd name="T79" fmla="*/ 613 h 7108"/>
                              <a:gd name="T80" fmla="*/ 827 w 6662"/>
                              <a:gd name="T81" fmla="*/ 375 h 7108"/>
                              <a:gd name="T82" fmla="*/ 1130 w 6662"/>
                              <a:gd name="T83" fmla="*/ 202 h 7108"/>
                              <a:gd name="T84" fmla="*/ 1459 w 6662"/>
                              <a:gd name="T85" fmla="*/ 85 h 7108"/>
                              <a:gd name="T86" fmla="*/ 1808 w 6662"/>
                              <a:gd name="T87" fmla="*/ 20 h 7108"/>
                              <a:gd name="T88" fmla="*/ 2382 w 6662"/>
                              <a:gd name="T89" fmla="*/ 7 h 7108"/>
                              <a:gd name="T90" fmla="*/ 3025 w 6662"/>
                              <a:gd name="T91" fmla="*/ 100 h 7108"/>
                              <a:gd name="T92" fmla="*/ 3622 w 6662"/>
                              <a:gd name="T93" fmla="*/ 270 h 7108"/>
                              <a:gd name="T94" fmla="*/ 4126 w 6662"/>
                              <a:gd name="T95" fmla="*/ 481 h 7108"/>
                              <a:gd name="T96" fmla="*/ 4580 w 6662"/>
                              <a:gd name="T97" fmla="*/ 720 h 7108"/>
                              <a:gd name="T98" fmla="*/ 5465 w 6662"/>
                              <a:gd name="T99" fmla="*/ 1240 h 7108"/>
                              <a:gd name="T100" fmla="*/ 6097 w 6662"/>
                              <a:gd name="T101" fmla="*/ 1876 h 7108"/>
                              <a:gd name="T102" fmla="*/ 6490 w 6662"/>
                              <a:gd name="T103" fmla="*/ 2595 h 7108"/>
                              <a:gd name="T104" fmla="*/ 6651 w 6662"/>
                              <a:gd name="T105" fmla="*/ 3312 h 7108"/>
                              <a:gd name="T106" fmla="*/ 6659 w 6662"/>
                              <a:gd name="T107" fmla="*/ 3663 h 7108"/>
                              <a:gd name="T108" fmla="*/ 6622 w 6662"/>
                              <a:gd name="T109" fmla="*/ 4018 h 7108"/>
                              <a:gd name="T110" fmla="*/ 6469 w 6662"/>
                              <a:gd name="T111" fmla="*/ 4593 h 7108"/>
                              <a:gd name="T112" fmla="*/ 6134 w 6662"/>
                              <a:gd name="T113" fmla="*/ 5273 h 7108"/>
                              <a:gd name="T114" fmla="*/ 5647 w 6662"/>
                              <a:gd name="T115" fmla="*/ 5893 h 7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6662" h="7108">
                                <a:moveTo>
                                  <a:pt x="1360" y="6453"/>
                                </a:moveTo>
                                <a:lnTo>
                                  <a:pt x="1501" y="6473"/>
                                </a:lnTo>
                                <a:lnTo>
                                  <a:pt x="1641" y="6489"/>
                                </a:lnTo>
                                <a:lnTo>
                                  <a:pt x="1780" y="6499"/>
                                </a:lnTo>
                                <a:lnTo>
                                  <a:pt x="1918" y="6507"/>
                                </a:lnTo>
                                <a:lnTo>
                                  <a:pt x="2052" y="6509"/>
                                </a:lnTo>
                                <a:lnTo>
                                  <a:pt x="2186" y="6508"/>
                                </a:lnTo>
                                <a:lnTo>
                                  <a:pt x="2318" y="6504"/>
                                </a:lnTo>
                                <a:lnTo>
                                  <a:pt x="2448" y="6495"/>
                                </a:lnTo>
                                <a:lnTo>
                                  <a:pt x="2576" y="6483"/>
                                </a:lnTo>
                                <a:lnTo>
                                  <a:pt x="2702" y="6466"/>
                                </a:lnTo>
                                <a:lnTo>
                                  <a:pt x="2827" y="6448"/>
                                </a:lnTo>
                                <a:lnTo>
                                  <a:pt x="2949" y="6424"/>
                                </a:lnTo>
                                <a:lnTo>
                                  <a:pt x="3070" y="6398"/>
                                </a:lnTo>
                                <a:lnTo>
                                  <a:pt x="3189" y="6369"/>
                                </a:lnTo>
                                <a:lnTo>
                                  <a:pt x="3305" y="6337"/>
                                </a:lnTo>
                                <a:lnTo>
                                  <a:pt x="3420" y="6300"/>
                                </a:lnTo>
                                <a:lnTo>
                                  <a:pt x="3533" y="6262"/>
                                </a:lnTo>
                                <a:lnTo>
                                  <a:pt x="3643" y="6220"/>
                                </a:lnTo>
                                <a:lnTo>
                                  <a:pt x="3752" y="6175"/>
                                </a:lnTo>
                                <a:lnTo>
                                  <a:pt x="3858" y="6128"/>
                                </a:lnTo>
                                <a:lnTo>
                                  <a:pt x="3962" y="6077"/>
                                </a:lnTo>
                                <a:lnTo>
                                  <a:pt x="4064" y="6025"/>
                                </a:lnTo>
                                <a:lnTo>
                                  <a:pt x="4164" y="5969"/>
                                </a:lnTo>
                                <a:lnTo>
                                  <a:pt x="4261" y="5911"/>
                                </a:lnTo>
                                <a:lnTo>
                                  <a:pt x="4356" y="5851"/>
                                </a:lnTo>
                                <a:lnTo>
                                  <a:pt x="4449" y="5788"/>
                                </a:lnTo>
                                <a:lnTo>
                                  <a:pt x="4540" y="5724"/>
                                </a:lnTo>
                                <a:lnTo>
                                  <a:pt x="4629" y="5657"/>
                                </a:lnTo>
                                <a:lnTo>
                                  <a:pt x="4714" y="5587"/>
                                </a:lnTo>
                                <a:lnTo>
                                  <a:pt x="4797" y="5517"/>
                                </a:lnTo>
                                <a:lnTo>
                                  <a:pt x="4879" y="5443"/>
                                </a:lnTo>
                                <a:lnTo>
                                  <a:pt x="4957" y="5369"/>
                                </a:lnTo>
                                <a:lnTo>
                                  <a:pt x="5028" y="5297"/>
                                </a:lnTo>
                                <a:lnTo>
                                  <a:pt x="5097" y="5225"/>
                                </a:lnTo>
                                <a:lnTo>
                                  <a:pt x="5163" y="5150"/>
                                </a:lnTo>
                                <a:lnTo>
                                  <a:pt x="5227" y="5075"/>
                                </a:lnTo>
                                <a:lnTo>
                                  <a:pt x="5290" y="4998"/>
                                </a:lnTo>
                                <a:lnTo>
                                  <a:pt x="5349" y="4919"/>
                                </a:lnTo>
                                <a:lnTo>
                                  <a:pt x="5406" y="4841"/>
                                </a:lnTo>
                                <a:lnTo>
                                  <a:pt x="5461" y="4761"/>
                                </a:lnTo>
                                <a:lnTo>
                                  <a:pt x="5513" y="4680"/>
                                </a:lnTo>
                                <a:lnTo>
                                  <a:pt x="5565" y="4597"/>
                                </a:lnTo>
                                <a:lnTo>
                                  <a:pt x="5612" y="4515"/>
                                </a:lnTo>
                                <a:lnTo>
                                  <a:pt x="5657" y="4431"/>
                                </a:lnTo>
                                <a:lnTo>
                                  <a:pt x="5701" y="4346"/>
                                </a:lnTo>
                                <a:lnTo>
                                  <a:pt x="5741" y="4261"/>
                                </a:lnTo>
                                <a:lnTo>
                                  <a:pt x="5779" y="4174"/>
                                </a:lnTo>
                                <a:lnTo>
                                  <a:pt x="5816" y="4088"/>
                                </a:lnTo>
                                <a:lnTo>
                                  <a:pt x="5849" y="4001"/>
                                </a:lnTo>
                                <a:lnTo>
                                  <a:pt x="5879" y="3914"/>
                                </a:lnTo>
                                <a:lnTo>
                                  <a:pt x="5906" y="3827"/>
                                </a:lnTo>
                                <a:lnTo>
                                  <a:pt x="5932" y="3739"/>
                                </a:lnTo>
                                <a:lnTo>
                                  <a:pt x="5955" y="3650"/>
                                </a:lnTo>
                                <a:lnTo>
                                  <a:pt x="5974" y="3563"/>
                                </a:lnTo>
                                <a:lnTo>
                                  <a:pt x="5983" y="3518"/>
                                </a:lnTo>
                                <a:lnTo>
                                  <a:pt x="5991" y="3473"/>
                                </a:lnTo>
                                <a:lnTo>
                                  <a:pt x="5999" y="3430"/>
                                </a:lnTo>
                                <a:lnTo>
                                  <a:pt x="6007" y="3386"/>
                                </a:lnTo>
                                <a:lnTo>
                                  <a:pt x="6012" y="3341"/>
                                </a:lnTo>
                                <a:lnTo>
                                  <a:pt x="6019" y="3297"/>
                                </a:lnTo>
                                <a:lnTo>
                                  <a:pt x="6023" y="3253"/>
                                </a:lnTo>
                                <a:lnTo>
                                  <a:pt x="6028" y="3209"/>
                                </a:lnTo>
                                <a:lnTo>
                                  <a:pt x="6031" y="3164"/>
                                </a:lnTo>
                                <a:lnTo>
                                  <a:pt x="6034" y="3121"/>
                                </a:lnTo>
                                <a:lnTo>
                                  <a:pt x="6036" y="3077"/>
                                </a:lnTo>
                                <a:lnTo>
                                  <a:pt x="6037" y="3032"/>
                                </a:lnTo>
                                <a:lnTo>
                                  <a:pt x="6038" y="2989"/>
                                </a:lnTo>
                                <a:lnTo>
                                  <a:pt x="6038" y="2944"/>
                                </a:lnTo>
                                <a:lnTo>
                                  <a:pt x="6037" y="2901"/>
                                </a:lnTo>
                                <a:lnTo>
                                  <a:pt x="6036" y="2858"/>
                                </a:lnTo>
                                <a:lnTo>
                                  <a:pt x="6034" y="2813"/>
                                </a:lnTo>
                                <a:lnTo>
                                  <a:pt x="6032" y="2770"/>
                                </a:lnTo>
                                <a:lnTo>
                                  <a:pt x="6028" y="2727"/>
                                </a:lnTo>
                                <a:lnTo>
                                  <a:pt x="6024" y="2684"/>
                                </a:lnTo>
                                <a:lnTo>
                                  <a:pt x="6016" y="2625"/>
                                </a:lnTo>
                                <a:lnTo>
                                  <a:pt x="6008" y="2567"/>
                                </a:lnTo>
                                <a:lnTo>
                                  <a:pt x="5998" y="2508"/>
                                </a:lnTo>
                                <a:lnTo>
                                  <a:pt x="5987" y="2452"/>
                                </a:lnTo>
                                <a:lnTo>
                                  <a:pt x="5974" y="2396"/>
                                </a:lnTo>
                                <a:lnTo>
                                  <a:pt x="5960" y="2339"/>
                                </a:lnTo>
                                <a:lnTo>
                                  <a:pt x="5943" y="2284"/>
                                </a:lnTo>
                                <a:lnTo>
                                  <a:pt x="5926" y="2229"/>
                                </a:lnTo>
                                <a:lnTo>
                                  <a:pt x="5906" y="2175"/>
                                </a:lnTo>
                                <a:lnTo>
                                  <a:pt x="5887" y="2123"/>
                                </a:lnTo>
                                <a:lnTo>
                                  <a:pt x="5864" y="2071"/>
                                </a:lnTo>
                                <a:lnTo>
                                  <a:pt x="5841" y="2020"/>
                                </a:lnTo>
                                <a:lnTo>
                                  <a:pt x="5815" y="1970"/>
                                </a:lnTo>
                                <a:lnTo>
                                  <a:pt x="5788" y="1921"/>
                                </a:lnTo>
                                <a:lnTo>
                                  <a:pt x="5760" y="1873"/>
                                </a:lnTo>
                                <a:lnTo>
                                  <a:pt x="5729" y="1826"/>
                                </a:lnTo>
                                <a:lnTo>
                                  <a:pt x="5697" y="1780"/>
                                </a:lnTo>
                                <a:lnTo>
                                  <a:pt x="5664" y="1735"/>
                                </a:lnTo>
                                <a:lnTo>
                                  <a:pt x="5629" y="1692"/>
                                </a:lnTo>
                                <a:lnTo>
                                  <a:pt x="5592" y="1650"/>
                                </a:lnTo>
                                <a:lnTo>
                                  <a:pt x="5554" y="1608"/>
                                </a:lnTo>
                                <a:lnTo>
                                  <a:pt x="5513" y="1569"/>
                                </a:lnTo>
                                <a:lnTo>
                                  <a:pt x="5472" y="1531"/>
                                </a:lnTo>
                                <a:lnTo>
                                  <a:pt x="5428" y="1493"/>
                                </a:lnTo>
                                <a:lnTo>
                                  <a:pt x="5384" y="1458"/>
                                </a:lnTo>
                                <a:lnTo>
                                  <a:pt x="5337" y="1424"/>
                                </a:lnTo>
                                <a:lnTo>
                                  <a:pt x="5288" y="1391"/>
                                </a:lnTo>
                                <a:lnTo>
                                  <a:pt x="5239" y="1360"/>
                                </a:lnTo>
                                <a:lnTo>
                                  <a:pt x="5186" y="1331"/>
                                </a:lnTo>
                                <a:lnTo>
                                  <a:pt x="5133" y="1302"/>
                                </a:lnTo>
                                <a:lnTo>
                                  <a:pt x="5076" y="1276"/>
                                </a:lnTo>
                                <a:lnTo>
                                  <a:pt x="5020" y="1251"/>
                                </a:lnTo>
                                <a:lnTo>
                                  <a:pt x="4947" y="1205"/>
                                </a:lnTo>
                                <a:lnTo>
                                  <a:pt x="4917" y="1183"/>
                                </a:lnTo>
                                <a:lnTo>
                                  <a:pt x="4883" y="1160"/>
                                </a:lnTo>
                                <a:lnTo>
                                  <a:pt x="4846" y="1137"/>
                                </a:lnTo>
                                <a:lnTo>
                                  <a:pt x="4807" y="1115"/>
                                </a:lnTo>
                                <a:lnTo>
                                  <a:pt x="4765" y="1090"/>
                                </a:lnTo>
                                <a:lnTo>
                                  <a:pt x="4720" y="1066"/>
                                </a:lnTo>
                                <a:lnTo>
                                  <a:pt x="4673" y="1043"/>
                                </a:lnTo>
                                <a:lnTo>
                                  <a:pt x="4623" y="1018"/>
                                </a:lnTo>
                                <a:lnTo>
                                  <a:pt x="4571" y="994"/>
                                </a:lnTo>
                                <a:lnTo>
                                  <a:pt x="4516" y="969"/>
                                </a:lnTo>
                                <a:lnTo>
                                  <a:pt x="4458" y="946"/>
                                </a:lnTo>
                                <a:lnTo>
                                  <a:pt x="4399" y="922"/>
                                </a:lnTo>
                                <a:lnTo>
                                  <a:pt x="4339" y="898"/>
                                </a:lnTo>
                                <a:lnTo>
                                  <a:pt x="4275" y="875"/>
                                </a:lnTo>
                                <a:lnTo>
                                  <a:pt x="4211" y="853"/>
                                </a:lnTo>
                                <a:lnTo>
                                  <a:pt x="4144" y="830"/>
                                </a:lnTo>
                                <a:lnTo>
                                  <a:pt x="4076" y="808"/>
                                </a:lnTo>
                                <a:lnTo>
                                  <a:pt x="4005" y="787"/>
                                </a:lnTo>
                                <a:lnTo>
                                  <a:pt x="3933" y="766"/>
                                </a:lnTo>
                                <a:lnTo>
                                  <a:pt x="3861" y="747"/>
                                </a:lnTo>
                                <a:lnTo>
                                  <a:pt x="3787" y="728"/>
                                </a:lnTo>
                                <a:lnTo>
                                  <a:pt x="3712" y="711"/>
                                </a:lnTo>
                                <a:lnTo>
                                  <a:pt x="3635" y="694"/>
                                </a:lnTo>
                                <a:lnTo>
                                  <a:pt x="3558" y="678"/>
                                </a:lnTo>
                                <a:lnTo>
                                  <a:pt x="3479" y="664"/>
                                </a:lnTo>
                                <a:lnTo>
                                  <a:pt x="3399" y="651"/>
                                </a:lnTo>
                                <a:lnTo>
                                  <a:pt x="3320" y="639"/>
                                </a:lnTo>
                                <a:lnTo>
                                  <a:pt x="3238" y="629"/>
                                </a:lnTo>
                                <a:lnTo>
                                  <a:pt x="3157" y="620"/>
                                </a:lnTo>
                                <a:lnTo>
                                  <a:pt x="3076" y="612"/>
                                </a:lnTo>
                                <a:lnTo>
                                  <a:pt x="2994" y="606"/>
                                </a:lnTo>
                                <a:lnTo>
                                  <a:pt x="2911" y="602"/>
                                </a:lnTo>
                                <a:lnTo>
                                  <a:pt x="2821" y="600"/>
                                </a:lnTo>
                                <a:lnTo>
                                  <a:pt x="2730" y="600"/>
                                </a:lnTo>
                                <a:lnTo>
                                  <a:pt x="2641" y="602"/>
                                </a:lnTo>
                                <a:lnTo>
                                  <a:pt x="2551" y="606"/>
                                </a:lnTo>
                                <a:lnTo>
                                  <a:pt x="2507" y="610"/>
                                </a:lnTo>
                                <a:lnTo>
                                  <a:pt x="2463" y="614"/>
                                </a:lnTo>
                                <a:lnTo>
                                  <a:pt x="2419" y="620"/>
                                </a:lnTo>
                                <a:lnTo>
                                  <a:pt x="2374" y="625"/>
                                </a:lnTo>
                                <a:lnTo>
                                  <a:pt x="2331" y="630"/>
                                </a:lnTo>
                                <a:lnTo>
                                  <a:pt x="2287" y="638"/>
                                </a:lnTo>
                                <a:lnTo>
                                  <a:pt x="2244" y="646"/>
                                </a:lnTo>
                                <a:lnTo>
                                  <a:pt x="2200" y="654"/>
                                </a:lnTo>
                                <a:lnTo>
                                  <a:pt x="2157" y="663"/>
                                </a:lnTo>
                                <a:lnTo>
                                  <a:pt x="2115" y="672"/>
                                </a:lnTo>
                                <a:lnTo>
                                  <a:pt x="2072" y="684"/>
                                </a:lnTo>
                                <a:lnTo>
                                  <a:pt x="2030" y="694"/>
                                </a:lnTo>
                                <a:lnTo>
                                  <a:pt x="1988" y="707"/>
                                </a:lnTo>
                                <a:lnTo>
                                  <a:pt x="1946" y="720"/>
                                </a:lnTo>
                                <a:lnTo>
                                  <a:pt x="1906" y="733"/>
                                </a:lnTo>
                                <a:lnTo>
                                  <a:pt x="1865" y="749"/>
                                </a:lnTo>
                                <a:lnTo>
                                  <a:pt x="1825" y="765"/>
                                </a:lnTo>
                                <a:lnTo>
                                  <a:pt x="1784" y="781"/>
                                </a:lnTo>
                                <a:lnTo>
                                  <a:pt x="1745" y="799"/>
                                </a:lnTo>
                                <a:lnTo>
                                  <a:pt x="1705" y="817"/>
                                </a:lnTo>
                                <a:lnTo>
                                  <a:pt x="1668" y="836"/>
                                </a:lnTo>
                                <a:lnTo>
                                  <a:pt x="1628" y="857"/>
                                </a:lnTo>
                                <a:lnTo>
                                  <a:pt x="1590" y="878"/>
                                </a:lnTo>
                                <a:lnTo>
                                  <a:pt x="1554" y="900"/>
                                </a:lnTo>
                                <a:lnTo>
                                  <a:pt x="1517" y="922"/>
                                </a:lnTo>
                                <a:lnTo>
                                  <a:pt x="1480" y="946"/>
                                </a:lnTo>
                                <a:lnTo>
                                  <a:pt x="1445" y="972"/>
                                </a:lnTo>
                                <a:lnTo>
                                  <a:pt x="1410" y="997"/>
                                </a:lnTo>
                                <a:lnTo>
                                  <a:pt x="1374" y="1024"/>
                                </a:lnTo>
                                <a:lnTo>
                                  <a:pt x="1340" y="1052"/>
                                </a:lnTo>
                                <a:lnTo>
                                  <a:pt x="1306" y="1082"/>
                                </a:lnTo>
                                <a:lnTo>
                                  <a:pt x="1274" y="1112"/>
                                </a:lnTo>
                                <a:lnTo>
                                  <a:pt x="1241" y="1142"/>
                                </a:lnTo>
                                <a:lnTo>
                                  <a:pt x="1209" y="1175"/>
                                </a:lnTo>
                                <a:lnTo>
                                  <a:pt x="1178" y="1208"/>
                                </a:lnTo>
                                <a:lnTo>
                                  <a:pt x="1148" y="1243"/>
                                </a:lnTo>
                                <a:lnTo>
                                  <a:pt x="1118" y="1278"/>
                                </a:lnTo>
                                <a:lnTo>
                                  <a:pt x="1089" y="1315"/>
                                </a:lnTo>
                                <a:lnTo>
                                  <a:pt x="1061" y="1353"/>
                                </a:lnTo>
                                <a:lnTo>
                                  <a:pt x="1034" y="1392"/>
                                </a:lnTo>
                                <a:lnTo>
                                  <a:pt x="1006" y="1432"/>
                                </a:lnTo>
                                <a:lnTo>
                                  <a:pt x="980" y="1473"/>
                                </a:lnTo>
                                <a:lnTo>
                                  <a:pt x="955" y="1515"/>
                                </a:lnTo>
                                <a:lnTo>
                                  <a:pt x="931" y="1560"/>
                                </a:lnTo>
                                <a:lnTo>
                                  <a:pt x="907" y="1604"/>
                                </a:lnTo>
                                <a:lnTo>
                                  <a:pt x="885" y="1650"/>
                                </a:lnTo>
                                <a:lnTo>
                                  <a:pt x="862" y="1699"/>
                                </a:lnTo>
                                <a:lnTo>
                                  <a:pt x="842" y="1747"/>
                                </a:lnTo>
                                <a:lnTo>
                                  <a:pt x="821" y="1797"/>
                                </a:lnTo>
                                <a:lnTo>
                                  <a:pt x="801" y="1848"/>
                                </a:lnTo>
                                <a:lnTo>
                                  <a:pt x="783" y="1900"/>
                                </a:lnTo>
                                <a:lnTo>
                                  <a:pt x="766" y="1954"/>
                                </a:lnTo>
                                <a:lnTo>
                                  <a:pt x="749" y="2009"/>
                                </a:lnTo>
                                <a:lnTo>
                                  <a:pt x="733" y="2067"/>
                                </a:lnTo>
                                <a:lnTo>
                                  <a:pt x="718" y="2124"/>
                                </a:lnTo>
                                <a:lnTo>
                                  <a:pt x="704" y="2183"/>
                                </a:lnTo>
                                <a:lnTo>
                                  <a:pt x="687" y="2268"/>
                                </a:lnTo>
                                <a:lnTo>
                                  <a:pt x="671" y="2358"/>
                                </a:lnTo>
                                <a:lnTo>
                                  <a:pt x="657" y="2448"/>
                                </a:lnTo>
                                <a:lnTo>
                                  <a:pt x="646" y="2542"/>
                                </a:lnTo>
                                <a:lnTo>
                                  <a:pt x="637" y="2638"/>
                                </a:lnTo>
                                <a:lnTo>
                                  <a:pt x="629" y="2737"/>
                                </a:lnTo>
                                <a:lnTo>
                                  <a:pt x="624" y="2841"/>
                                </a:lnTo>
                                <a:lnTo>
                                  <a:pt x="622" y="2946"/>
                                </a:lnTo>
                                <a:lnTo>
                                  <a:pt x="622" y="3054"/>
                                </a:lnTo>
                                <a:lnTo>
                                  <a:pt x="624" y="3166"/>
                                </a:lnTo>
                                <a:lnTo>
                                  <a:pt x="628" y="3281"/>
                                </a:lnTo>
                                <a:lnTo>
                                  <a:pt x="636" y="3397"/>
                                </a:lnTo>
                                <a:lnTo>
                                  <a:pt x="645" y="3518"/>
                                </a:lnTo>
                                <a:lnTo>
                                  <a:pt x="657" y="3642"/>
                                </a:lnTo>
                                <a:lnTo>
                                  <a:pt x="671" y="3769"/>
                                </a:lnTo>
                                <a:lnTo>
                                  <a:pt x="690" y="3900"/>
                                </a:lnTo>
                                <a:lnTo>
                                  <a:pt x="709" y="4034"/>
                                </a:lnTo>
                                <a:lnTo>
                                  <a:pt x="732" y="4170"/>
                                </a:lnTo>
                                <a:lnTo>
                                  <a:pt x="758" y="4310"/>
                                </a:lnTo>
                                <a:lnTo>
                                  <a:pt x="785" y="4454"/>
                                </a:lnTo>
                                <a:lnTo>
                                  <a:pt x="817" y="4601"/>
                                </a:lnTo>
                                <a:lnTo>
                                  <a:pt x="851" y="4752"/>
                                </a:lnTo>
                                <a:lnTo>
                                  <a:pt x="887" y="4906"/>
                                </a:lnTo>
                                <a:lnTo>
                                  <a:pt x="928" y="5063"/>
                                </a:lnTo>
                                <a:lnTo>
                                  <a:pt x="970" y="5225"/>
                                </a:lnTo>
                                <a:lnTo>
                                  <a:pt x="1016" y="5388"/>
                                </a:lnTo>
                                <a:lnTo>
                                  <a:pt x="1065" y="5557"/>
                                </a:lnTo>
                                <a:lnTo>
                                  <a:pt x="1118" y="5729"/>
                                </a:lnTo>
                                <a:lnTo>
                                  <a:pt x="1173" y="5904"/>
                                </a:lnTo>
                                <a:lnTo>
                                  <a:pt x="1232" y="6084"/>
                                </a:lnTo>
                                <a:lnTo>
                                  <a:pt x="1294" y="6267"/>
                                </a:lnTo>
                                <a:lnTo>
                                  <a:pt x="1360" y="6453"/>
                                </a:lnTo>
                                <a:close/>
                                <a:moveTo>
                                  <a:pt x="5575" y="5963"/>
                                </a:moveTo>
                                <a:lnTo>
                                  <a:pt x="5489" y="6046"/>
                                </a:lnTo>
                                <a:lnTo>
                                  <a:pt x="5400" y="6126"/>
                                </a:lnTo>
                                <a:lnTo>
                                  <a:pt x="5308" y="6203"/>
                                </a:lnTo>
                                <a:lnTo>
                                  <a:pt x="5214" y="6278"/>
                                </a:lnTo>
                                <a:lnTo>
                                  <a:pt x="5116" y="6350"/>
                                </a:lnTo>
                                <a:lnTo>
                                  <a:pt x="5015" y="6420"/>
                                </a:lnTo>
                                <a:lnTo>
                                  <a:pt x="4911" y="6487"/>
                                </a:lnTo>
                                <a:lnTo>
                                  <a:pt x="4805" y="6551"/>
                                </a:lnTo>
                                <a:lnTo>
                                  <a:pt x="4697" y="6613"/>
                                </a:lnTo>
                                <a:lnTo>
                                  <a:pt x="4585" y="6671"/>
                                </a:lnTo>
                                <a:lnTo>
                                  <a:pt x="4471" y="6726"/>
                                </a:lnTo>
                                <a:lnTo>
                                  <a:pt x="4355" y="6778"/>
                                </a:lnTo>
                                <a:lnTo>
                                  <a:pt x="4236" y="6826"/>
                                </a:lnTo>
                                <a:lnTo>
                                  <a:pt x="4114" y="6871"/>
                                </a:lnTo>
                                <a:lnTo>
                                  <a:pt x="3990" y="6913"/>
                                </a:lnTo>
                                <a:lnTo>
                                  <a:pt x="3863" y="6951"/>
                                </a:lnTo>
                                <a:lnTo>
                                  <a:pt x="3735" y="6985"/>
                                </a:lnTo>
                                <a:lnTo>
                                  <a:pt x="3602" y="7015"/>
                                </a:lnTo>
                                <a:lnTo>
                                  <a:pt x="3469" y="7041"/>
                                </a:lnTo>
                                <a:lnTo>
                                  <a:pt x="3333" y="7062"/>
                                </a:lnTo>
                                <a:lnTo>
                                  <a:pt x="3194" y="7081"/>
                                </a:lnTo>
                                <a:lnTo>
                                  <a:pt x="3054" y="7094"/>
                                </a:lnTo>
                                <a:lnTo>
                                  <a:pt x="2911" y="7103"/>
                                </a:lnTo>
                                <a:lnTo>
                                  <a:pt x="2767" y="7108"/>
                                </a:lnTo>
                                <a:lnTo>
                                  <a:pt x="2619" y="7108"/>
                                </a:lnTo>
                                <a:lnTo>
                                  <a:pt x="2471" y="7103"/>
                                </a:lnTo>
                                <a:lnTo>
                                  <a:pt x="2319" y="7094"/>
                                </a:lnTo>
                                <a:lnTo>
                                  <a:pt x="2166" y="7079"/>
                                </a:lnTo>
                                <a:lnTo>
                                  <a:pt x="2012" y="7060"/>
                                </a:lnTo>
                                <a:lnTo>
                                  <a:pt x="1855" y="7035"/>
                                </a:lnTo>
                                <a:lnTo>
                                  <a:pt x="1696" y="7005"/>
                                </a:lnTo>
                                <a:lnTo>
                                  <a:pt x="1535" y="6969"/>
                                </a:lnTo>
                                <a:lnTo>
                                  <a:pt x="1110" y="6870"/>
                                </a:lnTo>
                                <a:lnTo>
                                  <a:pt x="925" y="6385"/>
                                </a:lnTo>
                                <a:lnTo>
                                  <a:pt x="845" y="6172"/>
                                </a:lnTo>
                                <a:lnTo>
                                  <a:pt x="768" y="5962"/>
                                </a:lnTo>
                                <a:lnTo>
                                  <a:pt x="696" y="5758"/>
                                </a:lnTo>
                                <a:lnTo>
                                  <a:pt x="628" y="5559"/>
                                </a:lnTo>
                                <a:lnTo>
                                  <a:pt x="563" y="5362"/>
                                </a:lnTo>
                                <a:lnTo>
                                  <a:pt x="502" y="5171"/>
                                </a:lnTo>
                                <a:lnTo>
                                  <a:pt x="446" y="4985"/>
                                </a:lnTo>
                                <a:lnTo>
                                  <a:pt x="393" y="4802"/>
                                </a:lnTo>
                                <a:lnTo>
                                  <a:pt x="343" y="4623"/>
                                </a:lnTo>
                                <a:lnTo>
                                  <a:pt x="297" y="4449"/>
                                </a:lnTo>
                                <a:lnTo>
                                  <a:pt x="254" y="4280"/>
                                </a:lnTo>
                                <a:lnTo>
                                  <a:pt x="216" y="4114"/>
                                </a:lnTo>
                                <a:lnTo>
                                  <a:pt x="179" y="3953"/>
                                </a:lnTo>
                                <a:lnTo>
                                  <a:pt x="148" y="3794"/>
                                </a:lnTo>
                                <a:lnTo>
                                  <a:pt x="119" y="3641"/>
                                </a:lnTo>
                                <a:lnTo>
                                  <a:pt x="93" y="3490"/>
                                </a:lnTo>
                                <a:lnTo>
                                  <a:pt x="70" y="3345"/>
                                </a:lnTo>
                                <a:lnTo>
                                  <a:pt x="51" y="3202"/>
                                </a:lnTo>
                                <a:lnTo>
                                  <a:pt x="35" y="3065"/>
                                </a:lnTo>
                                <a:lnTo>
                                  <a:pt x="22" y="2930"/>
                                </a:lnTo>
                                <a:lnTo>
                                  <a:pt x="12" y="2799"/>
                                </a:lnTo>
                                <a:lnTo>
                                  <a:pt x="5" y="2672"/>
                                </a:lnTo>
                                <a:lnTo>
                                  <a:pt x="1" y="2549"/>
                                </a:lnTo>
                                <a:lnTo>
                                  <a:pt x="0" y="2428"/>
                                </a:lnTo>
                                <a:lnTo>
                                  <a:pt x="0" y="2312"/>
                                </a:lnTo>
                                <a:lnTo>
                                  <a:pt x="5" y="2199"/>
                                </a:lnTo>
                                <a:lnTo>
                                  <a:pt x="12" y="2089"/>
                                </a:lnTo>
                                <a:lnTo>
                                  <a:pt x="21" y="1983"/>
                                </a:lnTo>
                                <a:lnTo>
                                  <a:pt x="33" y="1881"/>
                                </a:lnTo>
                                <a:lnTo>
                                  <a:pt x="47" y="1781"/>
                                </a:lnTo>
                                <a:lnTo>
                                  <a:pt x="63" y="1684"/>
                                </a:lnTo>
                                <a:lnTo>
                                  <a:pt x="82" y="1591"/>
                                </a:lnTo>
                                <a:lnTo>
                                  <a:pt x="95" y="1532"/>
                                </a:lnTo>
                                <a:lnTo>
                                  <a:pt x="111" y="1475"/>
                                </a:lnTo>
                                <a:lnTo>
                                  <a:pt x="127" y="1418"/>
                                </a:lnTo>
                                <a:lnTo>
                                  <a:pt x="144" y="1362"/>
                                </a:lnTo>
                                <a:lnTo>
                                  <a:pt x="161" y="1308"/>
                                </a:lnTo>
                                <a:lnTo>
                                  <a:pt x="179" y="1256"/>
                                </a:lnTo>
                                <a:lnTo>
                                  <a:pt x="199" y="1205"/>
                                </a:lnTo>
                                <a:lnTo>
                                  <a:pt x="220" y="1154"/>
                                </a:lnTo>
                                <a:lnTo>
                                  <a:pt x="241" y="1105"/>
                                </a:lnTo>
                                <a:lnTo>
                                  <a:pt x="263" y="1058"/>
                                </a:lnTo>
                                <a:lnTo>
                                  <a:pt x="285" y="1011"/>
                                </a:lnTo>
                                <a:lnTo>
                                  <a:pt x="310" y="967"/>
                                </a:lnTo>
                                <a:lnTo>
                                  <a:pt x="334" y="922"/>
                                </a:lnTo>
                                <a:lnTo>
                                  <a:pt x="360" y="880"/>
                                </a:lnTo>
                                <a:lnTo>
                                  <a:pt x="386" y="838"/>
                                </a:lnTo>
                                <a:lnTo>
                                  <a:pt x="413" y="798"/>
                                </a:lnTo>
                                <a:lnTo>
                                  <a:pt x="441" y="758"/>
                                </a:lnTo>
                                <a:lnTo>
                                  <a:pt x="470" y="720"/>
                                </a:lnTo>
                                <a:lnTo>
                                  <a:pt x="499" y="684"/>
                                </a:lnTo>
                                <a:lnTo>
                                  <a:pt x="529" y="648"/>
                                </a:lnTo>
                                <a:lnTo>
                                  <a:pt x="559" y="613"/>
                                </a:lnTo>
                                <a:lnTo>
                                  <a:pt x="590" y="580"/>
                                </a:lnTo>
                                <a:lnTo>
                                  <a:pt x="622" y="547"/>
                                </a:lnTo>
                                <a:lnTo>
                                  <a:pt x="654" y="516"/>
                                </a:lnTo>
                                <a:lnTo>
                                  <a:pt x="688" y="486"/>
                                </a:lnTo>
                                <a:lnTo>
                                  <a:pt x="721" y="457"/>
                                </a:lnTo>
                                <a:lnTo>
                                  <a:pt x="756" y="428"/>
                                </a:lnTo>
                                <a:lnTo>
                                  <a:pt x="790" y="401"/>
                                </a:lnTo>
                                <a:lnTo>
                                  <a:pt x="827" y="375"/>
                                </a:lnTo>
                                <a:lnTo>
                                  <a:pt x="862" y="350"/>
                                </a:lnTo>
                                <a:lnTo>
                                  <a:pt x="899" y="326"/>
                                </a:lnTo>
                                <a:lnTo>
                                  <a:pt x="937" y="303"/>
                                </a:lnTo>
                                <a:lnTo>
                                  <a:pt x="974" y="280"/>
                                </a:lnTo>
                                <a:lnTo>
                                  <a:pt x="1012" y="259"/>
                                </a:lnTo>
                                <a:lnTo>
                                  <a:pt x="1051" y="238"/>
                                </a:lnTo>
                                <a:lnTo>
                                  <a:pt x="1090" y="220"/>
                                </a:lnTo>
                                <a:lnTo>
                                  <a:pt x="1130" y="202"/>
                                </a:lnTo>
                                <a:lnTo>
                                  <a:pt x="1169" y="183"/>
                                </a:lnTo>
                                <a:lnTo>
                                  <a:pt x="1209" y="166"/>
                                </a:lnTo>
                                <a:lnTo>
                                  <a:pt x="1250" y="151"/>
                                </a:lnTo>
                                <a:lnTo>
                                  <a:pt x="1292" y="136"/>
                                </a:lnTo>
                                <a:lnTo>
                                  <a:pt x="1332" y="122"/>
                                </a:lnTo>
                                <a:lnTo>
                                  <a:pt x="1374" y="109"/>
                                </a:lnTo>
                                <a:lnTo>
                                  <a:pt x="1416" y="97"/>
                                </a:lnTo>
                                <a:lnTo>
                                  <a:pt x="1459" y="85"/>
                                </a:lnTo>
                                <a:lnTo>
                                  <a:pt x="1501" y="75"/>
                                </a:lnTo>
                                <a:lnTo>
                                  <a:pt x="1544" y="64"/>
                                </a:lnTo>
                                <a:lnTo>
                                  <a:pt x="1588" y="55"/>
                                </a:lnTo>
                                <a:lnTo>
                                  <a:pt x="1631" y="46"/>
                                </a:lnTo>
                                <a:lnTo>
                                  <a:pt x="1675" y="39"/>
                                </a:lnTo>
                                <a:lnTo>
                                  <a:pt x="1719" y="31"/>
                                </a:lnTo>
                                <a:lnTo>
                                  <a:pt x="1763" y="25"/>
                                </a:lnTo>
                                <a:lnTo>
                                  <a:pt x="1808" y="20"/>
                                </a:lnTo>
                                <a:lnTo>
                                  <a:pt x="1852" y="16"/>
                                </a:lnTo>
                                <a:lnTo>
                                  <a:pt x="1897" y="10"/>
                                </a:lnTo>
                                <a:lnTo>
                                  <a:pt x="1941" y="8"/>
                                </a:lnTo>
                                <a:lnTo>
                                  <a:pt x="2030" y="3"/>
                                </a:lnTo>
                                <a:lnTo>
                                  <a:pt x="2120" y="0"/>
                                </a:lnTo>
                                <a:lnTo>
                                  <a:pt x="2211" y="0"/>
                                </a:lnTo>
                                <a:lnTo>
                                  <a:pt x="2301" y="3"/>
                                </a:lnTo>
                                <a:lnTo>
                                  <a:pt x="2382" y="7"/>
                                </a:lnTo>
                                <a:lnTo>
                                  <a:pt x="2463" y="13"/>
                                </a:lnTo>
                                <a:lnTo>
                                  <a:pt x="2545" y="21"/>
                                </a:lnTo>
                                <a:lnTo>
                                  <a:pt x="2626" y="30"/>
                                </a:lnTo>
                                <a:lnTo>
                                  <a:pt x="2707" y="41"/>
                                </a:lnTo>
                                <a:lnTo>
                                  <a:pt x="2787" y="54"/>
                                </a:lnTo>
                                <a:lnTo>
                                  <a:pt x="2867" y="68"/>
                                </a:lnTo>
                                <a:lnTo>
                                  <a:pt x="2946" y="83"/>
                                </a:lnTo>
                                <a:lnTo>
                                  <a:pt x="3025" y="100"/>
                                </a:lnTo>
                                <a:lnTo>
                                  <a:pt x="3104" y="118"/>
                                </a:lnTo>
                                <a:lnTo>
                                  <a:pt x="3181" y="136"/>
                                </a:lnTo>
                                <a:lnTo>
                                  <a:pt x="3257" y="157"/>
                                </a:lnTo>
                                <a:lnTo>
                                  <a:pt x="3333" y="178"/>
                                </a:lnTo>
                                <a:lnTo>
                                  <a:pt x="3407" y="199"/>
                                </a:lnTo>
                                <a:lnTo>
                                  <a:pt x="3481" y="223"/>
                                </a:lnTo>
                                <a:lnTo>
                                  <a:pt x="3551" y="246"/>
                                </a:lnTo>
                                <a:lnTo>
                                  <a:pt x="3622" y="270"/>
                                </a:lnTo>
                                <a:lnTo>
                                  <a:pt x="3691" y="295"/>
                                </a:lnTo>
                                <a:lnTo>
                                  <a:pt x="3759" y="321"/>
                                </a:lnTo>
                                <a:lnTo>
                                  <a:pt x="3825" y="347"/>
                                </a:lnTo>
                                <a:lnTo>
                                  <a:pt x="3889" y="373"/>
                                </a:lnTo>
                                <a:lnTo>
                                  <a:pt x="3950" y="399"/>
                                </a:lnTo>
                                <a:lnTo>
                                  <a:pt x="4011" y="426"/>
                                </a:lnTo>
                                <a:lnTo>
                                  <a:pt x="4070" y="453"/>
                                </a:lnTo>
                                <a:lnTo>
                                  <a:pt x="4126" y="481"/>
                                </a:lnTo>
                                <a:lnTo>
                                  <a:pt x="4180" y="507"/>
                                </a:lnTo>
                                <a:lnTo>
                                  <a:pt x="4231" y="534"/>
                                </a:lnTo>
                                <a:lnTo>
                                  <a:pt x="4280" y="562"/>
                                </a:lnTo>
                                <a:lnTo>
                                  <a:pt x="4326" y="588"/>
                                </a:lnTo>
                                <a:lnTo>
                                  <a:pt x="4371" y="614"/>
                                </a:lnTo>
                                <a:lnTo>
                                  <a:pt x="4413" y="640"/>
                                </a:lnTo>
                                <a:lnTo>
                                  <a:pt x="4451" y="665"/>
                                </a:lnTo>
                                <a:lnTo>
                                  <a:pt x="4580" y="720"/>
                                </a:lnTo>
                                <a:lnTo>
                                  <a:pt x="4705" y="778"/>
                                </a:lnTo>
                                <a:lnTo>
                                  <a:pt x="4825" y="838"/>
                                </a:lnTo>
                                <a:lnTo>
                                  <a:pt x="4941" y="900"/>
                                </a:lnTo>
                                <a:lnTo>
                                  <a:pt x="5054" y="964"/>
                                </a:lnTo>
                                <a:lnTo>
                                  <a:pt x="5163" y="1031"/>
                                </a:lnTo>
                                <a:lnTo>
                                  <a:pt x="5267" y="1099"/>
                                </a:lnTo>
                                <a:lnTo>
                                  <a:pt x="5368" y="1168"/>
                                </a:lnTo>
                                <a:lnTo>
                                  <a:pt x="5465" y="1240"/>
                                </a:lnTo>
                                <a:lnTo>
                                  <a:pt x="5557" y="1314"/>
                                </a:lnTo>
                                <a:lnTo>
                                  <a:pt x="5646" y="1390"/>
                                </a:lnTo>
                                <a:lnTo>
                                  <a:pt x="5731" y="1467"/>
                                </a:lnTo>
                                <a:lnTo>
                                  <a:pt x="5812" y="1546"/>
                                </a:lnTo>
                                <a:lnTo>
                                  <a:pt x="5889" y="1625"/>
                                </a:lnTo>
                                <a:lnTo>
                                  <a:pt x="5962" y="1708"/>
                                </a:lnTo>
                                <a:lnTo>
                                  <a:pt x="6032" y="1790"/>
                                </a:lnTo>
                                <a:lnTo>
                                  <a:pt x="6097" y="1876"/>
                                </a:lnTo>
                                <a:lnTo>
                                  <a:pt x="6159" y="1961"/>
                                </a:lnTo>
                                <a:lnTo>
                                  <a:pt x="6218" y="2048"/>
                                </a:lnTo>
                                <a:lnTo>
                                  <a:pt x="6271" y="2136"/>
                                </a:lnTo>
                                <a:lnTo>
                                  <a:pt x="6322" y="2227"/>
                                </a:lnTo>
                                <a:lnTo>
                                  <a:pt x="6370" y="2317"/>
                                </a:lnTo>
                                <a:lnTo>
                                  <a:pt x="6414" y="2409"/>
                                </a:lnTo>
                                <a:lnTo>
                                  <a:pt x="6453" y="2502"/>
                                </a:lnTo>
                                <a:lnTo>
                                  <a:pt x="6490" y="2595"/>
                                </a:lnTo>
                                <a:lnTo>
                                  <a:pt x="6523" y="2689"/>
                                </a:lnTo>
                                <a:lnTo>
                                  <a:pt x="6552" y="2785"/>
                                </a:lnTo>
                                <a:lnTo>
                                  <a:pt x="6578" y="2880"/>
                                </a:lnTo>
                                <a:lnTo>
                                  <a:pt x="6600" y="2977"/>
                                </a:lnTo>
                                <a:lnTo>
                                  <a:pt x="6620" y="3074"/>
                                </a:lnTo>
                                <a:lnTo>
                                  <a:pt x="6635" y="3171"/>
                                </a:lnTo>
                                <a:lnTo>
                                  <a:pt x="6647" y="3269"/>
                                </a:lnTo>
                                <a:lnTo>
                                  <a:pt x="6651" y="3312"/>
                                </a:lnTo>
                                <a:lnTo>
                                  <a:pt x="6655" y="3357"/>
                                </a:lnTo>
                                <a:lnTo>
                                  <a:pt x="6658" y="3400"/>
                                </a:lnTo>
                                <a:lnTo>
                                  <a:pt x="6660" y="3443"/>
                                </a:lnTo>
                                <a:lnTo>
                                  <a:pt x="6662" y="3488"/>
                                </a:lnTo>
                                <a:lnTo>
                                  <a:pt x="6662" y="3531"/>
                                </a:lnTo>
                                <a:lnTo>
                                  <a:pt x="6662" y="3576"/>
                                </a:lnTo>
                                <a:lnTo>
                                  <a:pt x="6660" y="3619"/>
                                </a:lnTo>
                                <a:lnTo>
                                  <a:pt x="6659" y="3663"/>
                                </a:lnTo>
                                <a:lnTo>
                                  <a:pt x="6658" y="3708"/>
                                </a:lnTo>
                                <a:lnTo>
                                  <a:pt x="6654" y="3751"/>
                                </a:lnTo>
                                <a:lnTo>
                                  <a:pt x="6651" y="3796"/>
                                </a:lnTo>
                                <a:lnTo>
                                  <a:pt x="6646" y="3840"/>
                                </a:lnTo>
                                <a:lnTo>
                                  <a:pt x="6641" y="3885"/>
                                </a:lnTo>
                                <a:lnTo>
                                  <a:pt x="6635" y="3929"/>
                                </a:lnTo>
                                <a:lnTo>
                                  <a:pt x="6629" y="3974"/>
                                </a:lnTo>
                                <a:lnTo>
                                  <a:pt x="6622" y="4018"/>
                                </a:lnTo>
                                <a:lnTo>
                                  <a:pt x="6614" y="4063"/>
                                </a:lnTo>
                                <a:lnTo>
                                  <a:pt x="6607" y="4107"/>
                                </a:lnTo>
                                <a:lnTo>
                                  <a:pt x="6597" y="4152"/>
                                </a:lnTo>
                                <a:lnTo>
                                  <a:pt x="6576" y="4240"/>
                                </a:lnTo>
                                <a:lnTo>
                                  <a:pt x="6554" y="4329"/>
                                </a:lnTo>
                                <a:lnTo>
                                  <a:pt x="6528" y="4418"/>
                                </a:lnTo>
                                <a:lnTo>
                                  <a:pt x="6501" y="4506"/>
                                </a:lnTo>
                                <a:lnTo>
                                  <a:pt x="6469" y="4593"/>
                                </a:lnTo>
                                <a:lnTo>
                                  <a:pt x="6436" y="4681"/>
                                </a:lnTo>
                                <a:lnTo>
                                  <a:pt x="6401" y="4767"/>
                                </a:lnTo>
                                <a:lnTo>
                                  <a:pt x="6363" y="4853"/>
                                </a:lnTo>
                                <a:lnTo>
                                  <a:pt x="6321" y="4939"/>
                                </a:lnTo>
                                <a:lnTo>
                                  <a:pt x="6278" y="5023"/>
                                </a:lnTo>
                                <a:lnTo>
                                  <a:pt x="6233" y="5107"/>
                                </a:lnTo>
                                <a:lnTo>
                                  <a:pt x="6185" y="5191"/>
                                </a:lnTo>
                                <a:lnTo>
                                  <a:pt x="6134" y="5273"/>
                                </a:lnTo>
                                <a:lnTo>
                                  <a:pt x="6082" y="5354"/>
                                </a:lnTo>
                                <a:lnTo>
                                  <a:pt x="6027" y="5434"/>
                                </a:lnTo>
                                <a:lnTo>
                                  <a:pt x="5969" y="5514"/>
                                </a:lnTo>
                                <a:lnTo>
                                  <a:pt x="5909" y="5591"/>
                                </a:lnTo>
                                <a:lnTo>
                                  <a:pt x="5847" y="5669"/>
                                </a:lnTo>
                                <a:lnTo>
                                  <a:pt x="5782" y="5745"/>
                                </a:lnTo>
                                <a:lnTo>
                                  <a:pt x="5715" y="5819"/>
                                </a:lnTo>
                                <a:lnTo>
                                  <a:pt x="5647" y="5893"/>
                                </a:lnTo>
                                <a:lnTo>
                                  <a:pt x="5575" y="59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3292"/>
                        <wps:cNvSpPr>
                          <a:spLocks/>
                        </wps:cNvSpPr>
                        <wps:spPr bwMode="auto">
                          <a:xfrm>
                            <a:off x="7527" y="6304"/>
                            <a:ext cx="558" cy="1415"/>
                          </a:xfrm>
                          <a:custGeom>
                            <a:avLst/>
                            <a:gdLst>
                              <a:gd name="T0" fmla="*/ 558 w 558"/>
                              <a:gd name="T1" fmla="*/ 769 h 1415"/>
                              <a:gd name="T2" fmla="*/ 0 w 558"/>
                              <a:gd name="T3" fmla="*/ 0 h 1415"/>
                              <a:gd name="T4" fmla="*/ 8 w 558"/>
                              <a:gd name="T5" fmla="*/ 1415 h 1415"/>
                              <a:gd name="T6" fmla="*/ 440 w 558"/>
                              <a:gd name="T7" fmla="*/ 1216 h 1415"/>
                              <a:gd name="T8" fmla="*/ 558 w 558"/>
                              <a:gd name="T9" fmla="*/ 769 h 14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58" h="1415">
                                <a:moveTo>
                                  <a:pt x="558" y="769"/>
                                </a:moveTo>
                                <a:lnTo>
                                  <a:pt x="0" y="0"/>
                                </a:lnTo>
                                <a:lnTo>
                                  <a:pt x="8" y="1415"/>
                                </a:lnTo>
                                <a:lnTo>
                                  <a:pt x="440" y="1216"/>
                                </a:lnTo>
                                <a:lnTo>
                                  <a:pt x="558" y="7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lumMod val="40000"/>
                              <a:lumOff val="60000"/>
                              <a:alpha val="89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3293"/>
                        <wps:cNvSpPr>
                          <a:spLocks/>
                        </wps:cNvSpPr>
                        <wps:spPr bwMode="auto">
                          <a:xfrm>
                            <a:off x="6875" y="6304"/>
                            <a:ext cx="665" cy="1409"/>
                          </a:xfrm>
                          <a:custGeom>
                            <a:avLst/>
                            <a:gdLst>
                              <a:gd name="T0" fmla="*/ 0 w 665"/>
                              <a:gd name="T1" fmla="*/ 671 h 1409"/>
                              <a:gd name="T2" fmla="*/ 652 w 665"/>
                              <a:gd name="T3" fmla="*/ 0 h 1409"/>
                              <a:gd name="T4" fmla="*/ 665 w 665"/>
                              <a:gd name="T5" fmla="*/ 1409 h 1409"/>
                              <a:gd name="T6" fmla="*/ 287 w 665"/>
                              <a:gd name="T7" fmla="*/ 1256 h 1409"/>
                              <a:gd name="T8" fmla="*/ 0 w 665"/>
                              <a:gd name="T9" fmla="*/ 671 h 14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65" h="1409">
                                <a:moveTo>
                                  <a:pt x="0" y="671"/>
                                </a:moveTo>
                                <a:lnTo>
                                  <a:pt x="652" y="0"/>
                                </a:lnTo>
                                <a:lnTo>
                                  <a:pt x="665" y="1409"/>
                                </a:lnTo>
                                <a:lnTo>
                                  <a:pt x="287" y="1256"/>
                                </a:lnTo>
                                <a:lnTo>
                                  <a:pt x="0" y="6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lumMod val="20000"/>
                              <a:lumOff val="80000"/>
                              <a:alpha val="89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3294"/>
                        <wps:cNvSpPr>
                          <a:spLocks/>
                        </wps:cNvSpPr>
                        <wps:spPr bwMode="auto">
                          <a:xfrm>
                            <a:off x="7834" y="6990"/>
                            <a:ext cx="150" cy="196"/>
                          </a:xfrm>
                          <a:custGeom>
                            <a:avLst/>
                            <a:gdLst>
                              <a:gd name="T0" fmla="*/ 0 w 1301"/>
                              <a:gd name="T1" fmla="*/ 515 h 1641"/>
                              <a:gd name="T2" fmla="*/ 428 w 1301"/>
                              <a:gd name="T3" fmla="*/ 586 h 1641"/>
                              <a:gd name="T4" fmla="*/ 311 w 1301"/>
                              <a:gd name="T5" fmla="*/ 0 h 1641"/>
                              <a:gd name="T6" fmla="*/ 690 w 1301"/>
                              <a:gd name="T7" fmla="*/ 628 h 1641"/>
                              <a:gd name="T8" fmla="*/ 1117 w 1301"/>
                              <a:gd name="T9" fmla="*/ 696 h 1641"/>
                              <a:gd name="T10" fmla="*/ 923 w 1301"/>
                              <a:gd name="T11" fmla="*/ 1014 h 1641"/>
                              <a:gd name="T12" fmla="*/ 1301 w 1301"/>
                              <a:gd name="T13" fmla="*/ 1641 h 1641"/>
                              <a:gd name="T14" fmla="*/ 804 w 1301"/>
                              <a:gd name="T15" fmla="*/ 1209 h 1641"/>
                              <a:gd name="T16" fmla="*/ 613 w 1301"/>
                              <a:gd name="T17" fmla="*/ 1530 h 1641"/>
                              <a:gd name="T18" fmla="*/ 499 w 1301"/>
                              <a:gd name="T19" fmla="*/ 945 h 1641"/>
                              <a:gd name="T20" fmla="*/ 0 w 1301"/>
                              <a:gd name="T21" fmla="*/ 515 h 16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301" h="1641">
                                <a:moveTo>
                                  <a:pt x="0" y="515"/>
                                </a:moveTo>
                                <a:lnTo>
                                  <a:pt x="428" y="586"/>
                                </a:lnTo>
                                <a:lnTo>
                                  <a:pt x="311" y="0"/>
                                </a:lnTo>
                                <a:lnTo>
                                  <a:pt x="690" y="628"/>
                                </a:lnTo>
                                <a:lnTo>
                                  <a:pt x="1117" y="696"/>
                                </a:lnTo>
                                <a:lnTo>
                                  <a:pt x="923" y="1014"/>
                                </a:lnTo>
                                <a:lnTo>
                                  <a:pt x="1301" y="1641"/>
                                </a:lnTo>
                                <a:lnTo>
                                  <a:pt x="804" y="1209"/>
                                </a:lnTo>
                                <a:lnTo>
                                  <a:pt x="613" y="1530"/>
                                </a:lnTo>
                                <a:lnTo>
                                  <a:pt x="499" y="945"/>
                                </a:lnTo>
                                <a:lnTo>
                                  <a:pt x="0" y="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75000"/>
                              <a:lumOff val="0"/>
                              <a:alpha val="89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3295"/>
                        <wps:cNvSpPr>
                          <a:spLocks/>
                        </wps:cNvSpPr>
                        <wps:spPr bwMode="auto">
                          <a:xfrm rot="-468065">
                            <a:off x="7051" y="7260"/>
                            <a:ext cx="165" cy="250"/>
                          </a:xfrm>
                          <a:custGeom>
                            <a:avLst/>
                            <a:gdLst>
                              <a:gd name="T0" fmla="*/ 0 w 1435"/>
                              <a:gd name="T1" fmla="*/ 294 h 2091"/>
                              <a:gd name="T2" fmla="*/ 79 w 1435"/>
                              <a:gd name="T3" fmla="*/ 237 h 2091"/>
                              <a:gd name="T4" fmla="*/ 160 w 1435"/>
                              <a:gd name="T5" fmla="*/ 186 h 2091"/>
                              <a:gd name="T6" fmla="*/ 244 w 1435"/>
                              <a:gd name="T7" fmla="*/ 140 h 2091"/>
                              <a:gd name="T8" fmla="*/ 329 w 1435"/>
                              <a:gd name="T9" fmla="*/ 100 h 2091"/>
                              <a:gd name="T10" fmla="*/ 443 w 1435"/>
                              <a:gd name="T11" fmla="*/ 55 h 2091"/>
                              <a:gd name="T12" fmla="*/ 553 w 1435"/>
                              <a:gd name="T13" fmla="*/ 25 h 2091"/>
                              <a:gd name="T14" fmla="*/ 657 w 1435"/>
                              <a:gd name="T15" fmla="*/ 7 h 2091"/>
                              <a:gd name="T16" fmla="*/ 759 w 1435"/>
                              <a:gd name="T17" fmla="*/ 0 h 2091"/>
                              <a:gd name="T18" fmla="*/ 856 w 1435"/>
                              <a:gd name="T19" fmla="*/ 6 h 2091"/>
                              <a:gd name="T20" fmla="*/ 947 w 1435"/>
                              <a:gd name="T21" fmla="*/ 21 h 2091"/>
                              <a:gd name="T22" fmla="*/ 1032 w 1435"/>
                              <a:gd name="T23" fmla="*/ 47 h 2091"/>
                              <a:gd name="T24" fmla="*/ 1110 w 1435"/>
                              <a:gd name="T25" fmla="*/ 84 h 2091"/>
                              <a:gd name="T26" fmla="*/ 1182 w 1435"/>
                              <a:gd name="T27" fmla="*/ 130 h 2091"/>
                              <a:gd name="T28" fmla="*/ 1245 w 1435"/>
                              <a:gd name="T29" fmla="*/ 185 h 2091"/>
                              <a:gd name="T30" fmla="*/ 1301 w 1435"/>
                              <a:gd name="T31" fmla="*/ 249 h 2091"/>
                              <a:gd name="T32" fmla="*/ 1347 w 1435"/>
                              <a:gd name="T33" fmla="*/ 320 h 2091"/>
                              <a:gd name="T34" fmla="*/ 1385 w 1435"/>
                              <a:gd name="T35" fmla="*/ 398 h 2091"/>
                              <a:gd name="T36" fmla="*/ 1413 w 1435"/>
                              <a:gd name="T37" fmla="*/ 485 h 2091"/>
                              <a:gd name="T38" fmla="*/ 1428 w 1435"/>
                              <a:gd name="T39" fmla="*/ 577 h 2091"/>
                              <a:gd name="T40" fmla="*/ 1435 w 1435"/>
                              <a:gd name="T41" fmla="*/ 675 h 2091"/>
                              <a:gd name="T42" fmla="*/ 1430 w 1435"/>
                              <a:gd name="T43" fmla="*/ 776 h 2091"/>
                              <a:gd name="T44" fmla="*/ 1418 w 1435"/>
                              <a:gd name="T45" fmla="*/ 875 h 2091"/>
                              <a:gd name="T46" fmla="*/ 1397 w 1435"/>
                              <a:gd name="T47" fmla="*/ 976 h 2091"/>
                              <a:gd name="T48" fmla="*/ 1368 w 1435"/>
                              <a:gd name="T49" fmla="*/ 1076 h 2091"/>
                              <a:gd name="T50" fmla="*/ 1333 w 1435"/>
                              <a:gd name="T51" fmla="*/ 1174 h 2091"/>
                              <a:gd name="T52" fmla="*/ 1291 w 1435"/>
                              <a:gd name="T53" fmla="*/ 1271 h 2091"/>
                              <a:gd name="T54" fmla="*/ 1242 w 1435"/>
                              <a:gd name="T55" fmla="*/ 1366 h 2091"/>
                              <a:gd name="T56" fmla="*/ 1189 w 1435"/>
                              <a:gd name="T57" fmla="*/ 1459 h 2091"/>
                              <a:gd name="T58" fmla="*/ 1129 w 1435"/>
                              <a:gd name="T59" fmla="*/ 1551 h 2091"/>
                              <a:gd name="T60" fmla="*/ 1064 w 1435"/>
                              <a:gd name="T61" fmla="*/ 1639 h 2091"/>
                              <a:gd name="T62" fmla="*/ 995 w 1435"/>
                              <a:gd name="T63" fmla="*/ 1724 h 2091"/>
                              <a:gd name="T64" fmla="*/ 920 w 1435"/>
                              <a:gd name="T65" fmla="*/ 1805 h 2091"/>
                              <a:gd name="T66" fmla="*/ 844 w 1435"/>
                              <a:gd name="T67" fmla="*/ 1882 h 2091"/>
                              <a:gd name="T68" fmla="*/ 763 w 1435"/>
                              <a:gd name="T69" fmla="*/ 1957 h 2091"/>
                              <a:gd name="T70" fmla="*/ 680 w 1435"/>
                              <a:gd name="T71" fmla="*/ 2026 h 2091"/>
                              <a:gd name="T72" fmla="*/ 594 w 1435"/>
                              <a:gd name="T73" fmla="*/ 2091 h 20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435" h="2091">
                                <a:moveTo>
                                  <a:pt x="594" y="2091"/>
                                </a:moveTo>
                                <a:lnTo>
                                  <a:pt x="0" y="294"/>
                                </a:lnTo>
                                <a:lnTo>
                                  <a:pt x="39" y="265"/>
                                </a:lnTo>
                                <a:lnTo>
                                  <a:pt x="79" y="237"/>
                                </a:lnTo>
                                <a:lnTo>
                                  <a:pt x="119" y="211"/>
                                </a:lnTo>
                                <a:lnTo>
                                  <a:pt x="160" y="186"/>
                                </a:lnTo>
                                <a:lnTo>
                                  <a:pt x="202" y="163"/>
                                </a:lnTo>
                                <a:lnTo>
                                  <a:pt x="244" y="140"/>
                                </a:lnTo>
                                <a:lnTo>
                                  <a:pt x="287" y="119"/>
                                </a:lnTo>
                                <a:lnTo>
                                  <a:pt x="329" y="100"/>
                                </a:lnTo>
                                <a:lnTo>
                                  <a:pt x="386" y="76"/>
                                </a:lnTo>
                                <a:lnTo>
                                  <a:pt x="443" y="55"/>
                                </a:lnTo>
                                <a:lnTo>
                                  <a:pt x="498" y="38"/>
                                </a:lnTo>
                                <a:lnTo>
                                  <a:pt x="553" y="25"/>
                                </a:lnTo>
                                <a:lnTo>
                                  <a:pt x="605" y="13"/>
                                </a:lnTo>
                                <a:lnTo>
                                  <a:pt x="657" y="7"/>
                                </a:lnTo>
                                <a:lnTo>
                                  <a:pt x="710" y="2"/>
                                </a:lnTo>
                                <a:lnTo>
                                  <a:pt x="759" y="0"/>
                                </a:lnTo>
                                <a:lnTo>
                                  <a:pt x="808" y="2"/>
                                </a:lnTo>
                                <a:lnTo>
                                  <a:pt x="856" y="6"/>
                                </a:lnTo>
                                <a:lnTo>
                                  <a:pt x="902" y="12"/>
                                </a:lnTo>
                                <a:lnTo>
                                  <a:pt x="947" y="21"/>
                                </a:lnTo>
                                <a:lnTo>
                                  <a:pt x="991" y="33"/>
                                </a:lnTo>
                                <a:lnTo>
                                  <a:pt x="1032" y="47"/>
                                </a:lnTo>
                                <a:lnTo>
                                  <a:pt x="1072" y="64"/>
                                </a:lnTo>
                                <a:lnTo>
                                  <a:pt x="1110" y="84"/>
                                </a:lnTo>
                                <a:lnTo>
                                  <a:pt x="1147" y="106"/>
                                </a:lnTo>
                                <a:lnTo>
                                  <a:pt x="1182" y="130"/>
                                </a:lnTo>
                                <a:lnTo>
                                  <a:pt x="1215" y="156"/>
                                </a:lnTo>
                                <a:lnTo>
                                  <a:pt x="1245" y="185"/>
                                </a:lnTo>
                                <a:lnTo>
                                  <a:pt x="1274" y="216"/>
                                </a:lnTo>
                                <a:lnTo>
                                  <a:pt x="1301" y="249"/>
                                </a:lnTo>
                                <a:lnTo>
                                  <a:pt x="1325" y="283"/>
                                </a:lnTo>
                                <a:lnTo>
                                  <a:pt x="1347" y="320"/>
                                </a:lnTo>
                                <a:lnTo>
                                  <a:pt x="1367" y="358"/>
                                </a:lnTo>
                                <a:lnTo>
                                  <a:pt x="1385" y="398"/>
                                </a:lnTo>
                                <a:lnTo>
                                  <a:pt x="1399" y="440"/>
                                </a:lnTo>
                                <a:lnTo>
                                  <a:pt x="1413" y="485"/>
                                </a:lnTo>
                                <a:lnTo>
                                  <a:pt x="1422" y="529"/>
                                </a:lnTo>
                                <a:lnTo>
                                  <a:pt x="1428" y="577"/>
                                </a:lnTo>
                                <a:lnTo>
                                  <a:pt x="1434" y="625"/>
                                </a:lnTo>
                                <a:lnTo>
                                  <a:pt x="1435" y="675"/>
                                </a:lnTo>
                                <a:lnTo>
                                  <a:pt x="1434" y="725"/>
                                </a:lnTo>
                                <a:lnTo>
                                  <a:pt x="1430" y="776"/>
                                </a:lnTo>
                                <a:lnTo>
                                  <a:pt x="1424" y="825"/>
                                </a:lnTo>
                                <a:lnTo>
                                  <a:pt x="1418" y="875"/>
                                </a:lnTo>
                                <a:lnTo>
                                  <a:pt x="1407" y="926"/>
                                </a:lnTo>
                                <a:lnTo>
                                  <a:pt x="1397" y="976"/>
                                </a:lnTo>
                                <a:lnTo>
                                  <a:pt x="1384" y="1026"/>
                                </a:lnTo>
                                <a:lnTo>
                                  <a:pt x="1368" y="1076"/>
                                </a:lnTo>
                                <a:lnTo>
                                  <a:pt x="1351" y="1125"/>
                                </a:lnTo>
                                <a:lnTo>
                                  <a:pt x="1333" y="1174"/>
                                </a:lnTo>
                                <a:lnTo>
                                  <a:pt x="1313" y="1222"/>
                                </a:lnTo>
                                <a:lnTo>
                                  <a:pt x="1291" y="1271"/>
                                </a:lnTo>
                                <a:lnTo>
                                  <a:pt x="1267" y="1319"/>
                                </a:lnTo>
                                <a:lnTo>
                                  <a:pt x="1242" y="1366"/>
                                </a:lnTo>
                                <a:lnTo>
                                  <a:pt x="1216" y="1414"/>
                                </a:lnTo>
                                <a:lnTo>
                                  <a:pt x="1189" y="1459"/>
                                </a:lnTo>
                                <a:lnTo>
                                  <a:pt x="1159" y="1505"/>
                                </a:lnTo>
                                <a:lnTo>
                                  <a:pt x="1129" y="1551"/>
                                </a:lnTo>
                                <a:lnTo>
                                  <a:pt x="1097" y="1594"/>
                                </a:lnTo>
                                <a:lnTo>
                                  <a:pt x="1064" y="1639"/>
                                </a:lnTo>
                                <a:lnTo>
                                  <a:pt x="1029" y="1682"/>
                                </a:lnTo>
                                <a:lnTo>
                                  <a:pt x="995" y="1724"/>
                                </a:lnTo>
                                <a:lnTo>
                                  <a:pt x="958" y="1765"/>
                                </a:lnTo>
                                <a:lnTo>
                                  <a:pt x="920" y="1805"/>
                                </a:lnTo>
                                <a:lnTo>
                                  <a:pt x="882" y="1844"/>
                                </a:lnTo>
                                <a:lnTo>
                                  <a:pt x="844" y="1882"/>
                                </a:lnTo>
                                <a:lnTo>
                                  <a:pt x="804" y="1920"/>
                                </a:lnTo>
                                <a:lnTo>
                                  <a:pt x="763" y="1957"/>
                                </a:lnTo>
                                <a:lnTo>
                                  <a:pt x="721" y="1992"/>
                                </a:lnTo>
                                <a:lnTo>
                                  <a:pt x="680" y="2026"/>
                                </a:lnTo>
                                <a:lnTo>
                                  <a:pt x="638" y="2059"/>
                                </a:lnTo>
                                <a:lnTo>
                                  <a:pt x="594" y="2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75000"/>
                              <a:lumOff val="0"/>
                              <a:alpha val="89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3296"/>
                        <wps:cNvSpPr>
                          <a:spLocks/>
                        </wps:cNvSpPr>
                        <wps:spPr bwMode="auto">
                          <a:xfrm>
                            <a:off x="6915" y="6877"/>
                            <a:ext cx="158" cy="225"/>
                          </a:xfrm>
                          <a:custGeom>
                            <a:avLst/>
                            <a:gdLst>
                              <a:gd name="T0" fmla="*/ 506 w 1382"/>
                              <a:gd name="T1" fmla="*/ 0 h 1875"/>
                              <a:gd name="T2" fmla="*/ 623 w 1382"/>
                              <a:gd name="T3" fmla="*/ 5 h 1875"/>
                              <a:gd name="T4" fmla="*/ 764 w 1382"/>
                              <a:gd name="T5" fmla="*/ 30 h 1875"/>
                              <a:gd name="T6" fmla="*/ 894 w 1382"/>
                              <a:gd name="T7" fmla="*/ 73 h 1875"/>
                              <a:gd name="T8" fmla="*/ 1011 w 1382"/>
                              <a:gd name="T9" fmla="*/ 136 h 1875"/>
                              <a:gd name="T10" fmla="*/ 1115 w 1382"/>
                              <a:gd name="T11" fmla="*/ 215 h 1875"/>
                              <a:gd name="T12" fmla="*/ 1204 w 1382"/>
                              <a:gd name="T13" fmla="*/ 308 h 1875"/>
                              <a:gd name="T14" fmla="*/ 1277 w 1382"/>
                              <a:gd name="T15" fmla="*/ 414 h 1875"/>
                              <a:gd name="T16" fmla="*/ 1332 w 1382"/>
                              <a:gd name="T17" fmla="*/ 532 h 1875"/>
                              <a:gd name="T18" fmla="*/ 1368 w 1382"/>
                              <a:gd name="T19" fmla="*/ 659 h 1875"/>
                              <a:gd name="T20" fmla="*/ 1382 w 1382"/>
                              <a:gd name="T21" fmla="*/ 795 h 1875"/>
                              <a:gd name="T22" fmla="*/ 1374 w 1382"/>
                              <a:gd name="T23" fmla="*/ 938 h 1875"/>
                              <a:gd name="T24" fmla="*/ 1344 w 1382"/>
                              <a:gd name="T25" fmla="*/ 1080 h 1875"/>
                              <a:gd name="T26" fmla="*/ 1294 w 1382"/>
                              <a:gd name="T27" fmla="*/ 1217 h 1875"/>
                              <a:gd name="T28" fmla="*/ 1225 w 1382"/>
                              <a:gd name="T29" fmla="*/ 1345 h 1875"/>
                              <a:gd name="T30" fmla="*/ 1138 w 1382"/>
                              <a:gd name="T31" fmla="*/ 1463 h 1875"/>
                              <a:gd name="T32" fmla="*/ 1038 w 1382"/>
                              <a:gd name="T33" fmla="*/ 1569 h 1875"/>
                              <a:gd name="T34" fmla="*/ 925 w 1382"/>
                              <a:gd name="T35" fmla="*/ 1662 h 1875"/>
                              <a:gd name="T36" fmla="*/ 799 w 1382"/>
                              <a:gd name="T37" fmla="*/ 1741 h 1875"/>
                              <a:gd name="T38" fmla="*/ 666 w 1382"/>
                              <a:gd name="T39" fmla="*/ 1802 h 1875"/>
                              <a:gd name="T40" fmla="*/ 524 w 1382"/>
                              <a:gd name="T41" fmla="*/ 1847 h 1875"/>
                              <a:gd name="T42" fmla="*/ 377 w 1382"/>
                              <a:gd name="T43" fmla="*/ 1872 h 1875"/>
                              <a:gd name="T44" fmla="*/ 251 w 1382"/>
                              <a:gd name="T45" fmla="*/ 1875 h 1875"/>
                              <a:gd name="T46" fmla="*/ 172 w 1382"/>
                              <a:gd name="T47" fmla="*/ 1870 h 1875"/>
                              <a:gd name="T48" fmla="*/ 48 w 1382"/>
                              <a:gd name="T49" fmla="*/ 1403 h 1875"/>
                              <a:gd name="T50" fmla="*/ 125 w 1382"/>
                              <a:gd name="T51" fmla="*/ 1417 h 1875"/>
                              <a:gd name="T52" fmla="*/ 206 w 1382"/>
                              <a:gd name="T53" fmla="*/ 1422 h 1875"/>
                              <a:gd name="T54" fmla="*/ 307 w 1382"/>
                              <a:gd name="T55" fmla="*/ 1414 h 1875"/>
                              <a:gd name="T56" fmla="*/ 404 w 1382"/>
                              <a:gd name="T57" fmla="*/ 1394 h 1875"/>
                              <a:gd name="T58" fmla="*/ 496 w 1382"/>
                              <a:gd name="T59" fmla="*/ 1361 h 1875"/>
                              <a:gd name="T60" fmla="*/ 583 w 1382"/>
                              <a:gd name="T61" fmla="*/ 1315 h 1875"/>
                              <a:gd name="T62" fmla="*/ 665 w 1382"/>
                              <a:gd name="T63" fmla="*/ 1260 h 1875"/>
                              <a:gd name="T64" fmla="*/ 738 w 1382"/>
                              <a:gd name="T65" fmla="*/ 1194 h 1875"/>
                              <a:gd name="T66" fmla="*/ 802 w 1382"/>
                              <a:gd name="T67" fmla="*/ 1121 h 1875"/>
                              <a:gd name="T68" fmla="*/ 856 w 1382"/>
                              <a:gd name="T69" fmla="*/ 1040 h 1875"/>
                              <a:gd name="T70" fmla="*/ 898 w 1382"/>
                              <a:gd name="T71" fmla="*/ 953 h 1875"/>
                              <a:gd name="T72" fmla="*/ 926 w 1382"/>
                              <a:gd name="T73" fmla="*/ 860 h 1875"/>
                              <a:gd name="T74" fmla="*/ 942 w 1382"/>
                              <a:gd name="T75" fmla="*/ 765 h 1875"/>
                              <a:gd name="T76" fmla="*/ 942 w 1382"/>
                              <a:gd name="T77" fmla="*/ 671 h 1875"/>
                              <a:gd name="T78" fmla="*/ 928 w 1382"/>
                              <a:gd name="T79" fmla="*/ 581 h 1875"/>
                              <a:gd name="T80" fmla="*/ 899 w 1382"/>
                              <a:gd name="T81" fmla="*/ 499 h 1875"/>
                              <a:gd name="T82" fmla="*/ 858 w 1382"/>
                              <a:gd name="T83" fmla="*/ 423 h 1875"/>
                              <a:gd name="T84" fmla="*/ 807 w 1382"/>
                              <a:gd name="T85" fmla="*/ 355 h 1875"/>
                              <a:gd name="T86" fmla="*/ 743 w 1382"/>
                              <a:gd name="T87" fmla="*/ 296 h 1875"/>
                              <a:gd name="T88" fmla="*/ 671 w 1382"/>
                              <a:gd name="T89" fmla="*/ 247 h 1875"/>
                              <a:gd name="T90" fmla="*/ 590 w 1382"/>
                              <a:gd name="T91" fmla="*/ 209 h 1875"/>
                              <a:gd name="T92" fmla="*/ 501 w 1382"/>
                              <a:gd name="T93" fmla="*/ 185 h 1875"/>
                              <a:gd name="T94" fmla="*/ 405 w 1382"/>
                              <a:gd name="T95" fmla="*/ 173 h 1875"/>
                              <a:gd name="T96" fmla="*/ 341 w 1382"/>
                              <a:gd name="T97" fmla="*/ 173 h 18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382" h="1875">
                                <a:moveTo>
                                  <a:pt x="312" y="174"/>
                                </a:moveTo>
                                <a:lnTo>
                                  <a:pt x="488" y="1"/>
                                </a:lnTo>
                                <a:lnTo>
                                  <a:pt x="506" y="0"/>
                                </a:lnTo>
                                <a:lnTo>
                                  <a:pt x="524" y="0"/>
                                </a:lnTo>
                                <a:lnTo>
                                  <a:pt x="574" y="1"/>
                                </a:lnTo>
                                <a:lnTo>
                                  <a:pt x="623" y="5"/>
                                </a:lnTo>
                                <a:lnTo>
                                  <a:pt x="671" y="10"/>
                                </a:lnTo>
                                <a:lnTo>
                                  <a:pt x="718" y="20"/>
                                </a:lnTo>
                                <a:lnTo>
                                  <a:pt x="764" y="30"/>
                                </a:lnTo>
                                <a:lnTo>
                                  <a:pt x="809" y="42"/>
                                </a:lnTo>
                                <a:lnTo>
                                  <a:pt x="852" y="58"/>
                                </a:lnTo>
                                <a:lnTo>
                                  <a:pt x="894" y="73"/>
                                </a:lnTo>
                                <a:lnTo>
                                  <a:pt x="934" y="93"/>
                                </a:lnTo>
                                <a:lnTo>
                                  <a:pt x="973" y="114"/>
                                </a:lnTo>
                                <a:lnTo>
                                  <a:pt x="1011" y="136"/>
                                </a:lnTo>
                                <a:lnTo>
                                  <a:pt x="1048" y="160"/>
                                </a:lnTo>
                                <a:lnTo>
                                  <a:pt x="1082" y="186"/>
                                </a:lnTo>
                                <a:lnTo>
                                  <a:pt x="1115" y="215"/>
                                </a:lnTo>
                                <a:lnTo>
                                  <a:pt x="1146" y="244"/>
                                </a:lnTo>
                                <a:lnTo>
                                  <a:pt x="1176" y="275"/>
                                </a:lnTo>
                                <a:lnTo>
                                  <a:pt x="1204" y="308"/>
                                </a:lnTo>
                                <a:lnTo>
                                  <a:pt x="1230" y="342"/>
                                </a:lnTo>
                                <a:lnTo>
                                  <a:pt x="1255" y="377"/>
                                </a:lnTo>
                                <a:lnTo>
                                  <a:pt x="1277" y="414"/>
                                </a:lnTo>
                                <a:lnTo>
                                  <a:pt x="1298" y="452"/>
                                </a:lnTo>
                                <a:lnTo>
                                  <a:pt x="1316" y="491"/>
                                </a:lnTo>
                                <a:lnTo>
                                  <a:pt x="1332" y="532"/>
                                </a:lnTo>
                                <a:lnTo>
                                  <a:pt x="1347" y="572"/>
                                </a:lnTo>
                                <a:lnTo>
                                  <a:pt x="1358" y="616"/>
                                </a:lnTo>
                                <a:lnTo>
                                  <a:pt x="1368" y="659"/>
                                </a:lnTo>
                                <a:lnTo>
                                  <a:pt x="1374" y="703"/>
                                </a:lnTo>
                                <a:lnTo>
                                  <a:pt x="1379" y="749"/>
                                </a:lnTo>
                                <a:lnTo>
                                  <a:pt x="1382" y="795"/>
                                </a:lnTo>
                                <a:lnTo>
                                  <a:pt x="1382" y="842"/>
                                </a:lnTo>
                                <a:lnTo>
                                  <a:pt x="1379" y="889"/>
                                </a:lnTo>
                                <a:lnTo>
                                  <a:pt x="1374" y="938"/>
                                </a:lnTo>
                                <a:lnTo>
                                  <a:pt x="1366" y="986"/>
                                </a:lnTo>
                                <a:lnTo>
                                  <a:pt x="1357" y="1033"/>
                                </a:lnTo>
                                <a:lnTo>
                                  <a:pt x="1344" y="1080"/>
                                </a:lnTo>
                                <a:lnTo>
                                  <a:pt x="1330" y="1128"/>
                                </a:lnTo>
                                <a:lnTo>
                                  <a:pt x="1313" y="1172"/>
                                </a:lnTo>
                                <a:lnTo>
                                  <a:pt x="1294" y="1217"/>
                                </a:lnTo>
                                <a:lnTo>
                                  <a:pt x="1273" y="1260"/>
                                </a:lnTo>
                                <a:lnTo>
                                  <a:pt x="1250" y="1303"/>
                                </a:lnTo>
                                <a:lnTo>
                                  <a:pt x="1225" y="1345"/>
                                </a:lnTo>
                                <a:lnTo>
                                  <a:pt x="1197" y="1386"/>
                                </a:lnTo>
                                <a:lnTo>
                                  <a:pt x="1170" y="1425"/>
                                </a:lnTo>
                                <a:lnTo>
                                  <a:pt x="1138" y="1463"/>
                                </a:lnTo>
                                <a:lnTo>
                                  <a:pt x="1107" y="1500"/>
                                </a:lnTo>
                                <a:lnTo>
                                  <a:pt x="1073" y="1535"/>
                                </a:lnTo>
                                <a:lnTo>
                                  <a:pt x="1038" y="1569"/>
                                </a:lnTo>
                                <a:lnTo>
                                  <a:pt x="1002" y="1602"/>
                                </a:lnTo>
                                <a:lnTo>
                                  <a:pt x="964" y="1632"/>
                                </a:lnTo>
                                <a:lnTo>
                                  <a:pt x="925" y="1662"/>
                                </a:lnTo>
                                <a:lnTo>
                                  <a:pt x="884" y="1690"/>
                                </a:lnTo>
                                <a:lnTo>
                                  <a:pt x="843" y="1716"/>
                                </a:lnTo>
                                <a:lnTo>
                                  <a:pt x="799" y="1741"/>
                                </a:lnTo>
                                <a:lnTo>
                                  <a:pt x="756" y="1763"/>
                                </a:lnTo>
                                <a:lnTo>
                                  <a:pt x="712" y="1784"/>
                                </a:lnTo>
                                <a:lnTo>
                                  <a:pt x="666" y="1802"/>
                                </a:lnTo>
                                <a:lnTo>
                                  <a:pt x="619" y="1819"/>
                                </a:lnTo>
                                <a:lnTo>
                                  <a:pt x="572" y="1834"/>
                                </a:lnTo>
                                <a:lnTo>
                                  <a:pt x="524" y="1847"/>
                                </a:lnTo>
                                <a:lnTo>
                                  <a:pt x="476" y="1857"/>
                                </a:lnTo>
                                <a:lnTo>
                                  <a:pt x="426" y="1865"/>
                                </a:lnTo>
                                <a:lnTo>
                                  <a:pt x="377" y="1872"/>
                                </a:lnTo>
                                <a:lnTo>
                                  <a:pt x="327" y="1875"/>
                                </a:lnTo>
                                <a:lnTo>
                                  <a:pt x="277" y="1875"/>
                                </a:lnTo>
                                <a:lnTo>
                                  <a:pt x="251" y="1875"/>
                                </a:lnTo>
                                <a:lnTo>
                                  <a:pt x="225" y="1874"/>
                                </a:lnTo>
                                <a:lnTo>
                                  <a:pt x="199" y="1873"/>
                                </a:lnTo>
                                <a:lnTo>
                                  <a:pt x="172" y="1870"/>
                                </a:lnTo>
                                <a:lnTo>
                                  <a:pt x="0" y="1388"/>
                                </a:lnTo>
                                <a:lnTo>
                                  <a:pt x="24" y="1396"/>
                                </a:lnTo>
                                <a:lnTo>
                                  <a:pt x="48" y="1403"/>
                                </a:lnTo>
                                <a:lnTo>
                                  <a:pt x="74" y="1409"/>
                                </a:lnTo>
                                <a:lnTo>
                                  <a:pt x="99" y="1413"/>
                                </a:lnTo>
                                <a:lnTo>
                                  <a:pt x="125" y="1417"/>
                                </a:lnTo>
                                <a:lnTo>
                                  <a:pt x="153" y="1420"/>
                                </a:lnTo>
                                <a:lnTo>
                                  <a:pt x="179" y="1422"/>
                                </a:lnTo>
                                <a:lnTo>
                                  <a:pt x="206" y="1422"/>
                                </a:lnTo>
                                <a:lnTo>
                                  <a:pt x="240" y="1421"/>
                                </a:lnTo>
                                <a:lnTo>
                                  <a:pt x="273" y="1418"/>
                                </a:lnTo>
                                <a:lnTo>
                                  <a:pt x="307" y="1414"/>
                                </a:lnTo>
                                <a:lnTo>
                                  <a:pt x="339" y="1409"/>
                                </a:lnTo>
                                <a:lnTo>
                                  <a:pt x="371" y="1403"/>
                                </a:lnTo>
                                <a:lnTo>
                                  <a:pt x="404" y="1394"/>
                                </a:lnTo>
                                <a:lnTo>
                                  <a:pt x="435" y="1384"/>
                                </a:lnTo>
                                <a:lnTo>
                                  <a:pt x="466" y="1373"/>
                                </a:lnTo>
                                <a:lnTo>
                                  <a:pt x="496" y="1361"/>
                                </a:lnTo>
                                <a:lnTo>
                                  <a:pt x="526" y="1346"/>
                                </a:lnTo>
                                <a:lnTo>
                                  <a:pt x="556" y="1332"/>
                                </a:lnTo>
                                <a:lnTo>
                                  <a:pt x="583" y="1315"/>
                                </a:lnTo>
                                <a:lnTo>
                                  <a:pt x="612" y="1298"/>
                                </a:lnTo>
                                <a:lnTo>
                                  <a:pt x="638" y="1280"/>
                                </a:lnTo>
                                <a:lnTo>
                                  <a:pt x="665" y="1260"/>
                                </a:lnTo>
                                <a:lnTo>
                                  <a:pt x="689" y="1239"/>
                                </a:lnTo>
                                <a:lnTo>
                                  <a:pt x="714" y="1217"/>
                                </a:lnTo>
                                <a:lnTo>
                                  <a:pt x="738" y="1194"/>
                                </a:lnTo>
                                <a:lnTo>
                                  <a:pt x="760" y="1171"/>
                                </a:lnTo>
                                <a:lnTo>
                                  <a:pt x="781" y="1146"/>
                                </a:lnTo>
                                <a:lnTo>
                                  <a:pt x="802" y="1121"/>
                                </a:lnTo>
                                <a:lnTo>
                                  <a:pt x="820" y="1095"/>
                                </a:lnTo>
                                <a:lnTo>
                                  <a:pt x="839" y="1067"/>
                                </a:lnTo>
                                <a:lnTo>
                                  <a:pt x="856" y="1040"/>
                                </a:lnTo>
                                <a:lnTo>
                                  <a:pt x="871" y="1012"/>
                                </a:lnTo>
                                <a:lnTo>
                                  <a:pt x="884" y="982"/>
                                </a:lnTo>
                                <a:lnTo>
                                  <a:pt x="898" y="953"/>
                                </a:lnTo>
                                <a:lnTo>
                                  <a:pt x="909" y="923"/>
                                </a:lnTo>
                                <a:lnTo>
                                  <a:pt x="919" y="892"/>
                                </a:lnTo>
                                <a:lnTo>
                                  <a:pt x="926" y="860"/>
                                </a:lnTo>
                                <a:lnTo>
                                  <a:pt x="933" y="829"/>
                                </a:lnTo>
                                <a:lnTo>
                                  <a:pt x="938" y="796"/>
                                </a:lnTo>
                                <a:lnTo>
                                  <a:pt x="942" y="765"/>
                                </a:lnTo>
                                <a:lnTo>
                                  <a:pt x="943" y="733"/>
                                </a:lnTo>
                                <a:lnTo>
                                  <a:pt x="943" y="702"/>
                                </a:lnTo>
                                <a:lnTo>
                                  <a:pt x="942" y="671"/>
                                </a:lnTo>
                                <a:lnTo>
                                  <a:pt x="938" y="640"/>
                                </a:lnTo>
                                <a:lnTo>
                                  <a:pt x="934" y="610"/>
                                </a:lnTo>
                                <a:lnTo>
                                  <a:pt x="928" y="581"/>
                                </a:lnTo>
                                <a:lnTo>
                                  <a:pt x="920" y="554"/>
                                </a:lnTo>
                                <a:lnTo>
                                  <a:pt x="911" y="525"/>
                                </a:lnTo>
                                <a:lnTo>
                                  <a:pt x="899" y="499"/>
                                </a:lnTo>
                                <a:lnTo>
                                  <a:pt x="887" y="473"/>
                                </a:lnTo>
                                <a:lnTo>
                                  <a:pt x="874" y="448"/>
                                </a:lnTo>
                                <a:lnTo>
                                  <a:pt x="858" y="423"/>
                                </a:lnTo>
                                <a:lnTo>
                                  <a:pt x="843" y="399"/>
                                </a:lnTo>
                                <a:lnTo>
                                  <a:pt x="826" y="376"/>
                                </a:lnTo>
                                <a:lnTo>
                                  <a:pt x="807" y="355"/>
                                </a:lnTo>
                                <a:lnTo>
                                  <a:pt x="786" y="334"/>
                                </a:lnTo>
                                <a:lnTo>
                                  <a:pt x="765" y="314"/>
                                </a:lnTo>
                                <a:lnTo>
                                  <a:pt x="743" y="296"/>
                                </a:lnTo>
                                <a:lnTo>
                                  <a:pt x="721" y="279"/>
                                </a:lnTo>
                                <a:lnTo>
                                  <a:pt x="696" y="262"/>
                                </a:lnTo>
                                <a:lnTo>
                                  <a:pt x="671" y="247"/>
                                </a:lnTo>
                                <a:lnTo>
                                  <a:pt x="645" y="233"/>
                                </a:lnTo>
                                <a:lnTo>
                                  <a:pt x="617" y="221"/>
                                </a:lnTo>
                                <a:lnTo>
                                  <a:pt x="590" y="209"/>
                                </a:lnTo>
                                <a:lnTo>
                                  <a:pt x="561" y="199"/>
                                </a:lnTo>
                                <a:lnTo>
                                  <a:pt x="531" y="191"/>
                                </a:lnTo>
                                <a:lnTo>
                                  <a:pt x="501" y="185"/>
                                </a:lnTo>
                                <a:lnTo>
                                  <a:pt x="470" y="178"/>
                                </a:lnTo>
                                <a:lnTo>
                                  <a:pt x="438" y="174"/>
                                </a:lnTo>
                                <a:lnTo>
                                  <a:pt x="405" y="173"/>
                                </a:lnTo>
                                <a:lnTo>
                                  <a:pt x="371" y="172"/>
                                </a:lnTo>
                                <a:lnTo>
                                  <a:pt x="357" y="172"/>
                                </a:lnTo>
                                <a:lnTo>
                                  <a:pt x="341" y="173"/>
                                </a:lnTo>
                                <a:lnTo>
                                  <a:pt x="327" y="173"/>
                                </a:lnTo>
                                <a:lnTo>
                                  <a:pt x="312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0000"/>
                              <a:lumOff val="40000"/>
                              <a:alpha val="89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3297"/>
                        <wps:cNvSpPr>
                          <a:spLocks/>
                        </wps:cNvSpPr>
                        <wps:spPr bwMode="auto">
                          <a:xfrm>
                            <a:off x="7886" y="7319"/>
                            <a:ext cx="131" cy="188"/>
                          </a:xfrm>
                          <a:custGeom>
                            <a:avLst/>
                            <a:gdLst>
                              <a:gd name="T0" fmla="*/ 1141 w 1141"/>
                              <a:gd name="T1" fmla="*/ 133 h 1573"/>
                              <a:gd name="T2" fmla="*/ 1127 w 1141"/>
                              <a:gd name="T3" fmla="*/ 125 h 1573"/>
                              <a:gd name="T4" fmla="*/ 1124 w 1141"/>
                              <a:gd name="T5" fmla="*/ 117 h 1573"/>
                              <a:gd name="T6" fmla="*/ 1124 w 1141"/>
                              <a:gd name="T7" fmla="*/ 110 h 1573"/>
                              <a:gd name="T8" fmla="*/ 1118 w 1141"/>
                              <a:gd name="T9" fmla="*/ 100 h 1573"/>
                              <a:gd name="T10" fmla="*/ 1104 w 1141"/>
                              <a:gd name="T11" fmla="*/ 89 h 1573"/>
                              <a:gd name="T12" fmla="*/ 1071 w 1141"/>
                              <a:gd name="T13" fmla="*/ 73 h 1573"/>
                              <a:gd name="T14" fmla="*/ 1014 w 1141"/>
                              <a:gd name="T15" fmla="*/ 51 h 1573"/>
                              <a:gd name="T16" fmla="*/ 926 w 1141"/>
                              <a:gd name="T17" fmla="*/ 20 h 1573"/>
                              <a:gd name="T18" fmla="*/ 868 w 1141"/>
                              <a:gd name="T19" fmla="*/ 7 h 1573"/>
                              <a:gd name="T20" fmla="*/ 804 w 1141"/>
                              <a:gd name="T21" fmla="*/ 1 h 1573"/>
                              <a:gd name="T22" fmla="*/ 735 w 1141"/>
                              <a:gd name="T23" fmla="*/ 0 h 1573"/>
                              <a:gd name="T24" fmla="*/ 661 w 1141"/>
                              <a:gd name="T25" fmla="*/ 6 h 1573"/>
                              <a:gd name="T26" fmla="*/ 586 w 1141"/>
                              <a:gd name="T27" fmla="*/ 18 h 1573"/>
                              <a:gd name="T28" fmla="*/ 508 w 1141"/>
                              <a:gd name="T29" fmla="*/ 36 h 1573"/>
                              <a:gd name="T30" fmla="*/ 431 w 1141"/>
                              <a:gd name="T31" fmla="*/ 60 h 1573"/>
                              <a:gd name="T32" fmla="*/ 356 w 1141"/>
                              <a:gd name="T33" fmla="*/ 90 h 1573"/>
                              <a:gd name="T34" fmla="*/ 284 w 1141"/>
                              <a:gd name="T35" fmla="*/ 127 h 1573"/>
                              <a:gd name="T36" fmla="*/ 218 w 1141"/>
                              <a:gd name="T37" fmla="*/ 168 h 1573"/>
                              <a:gd name="T38" fmla="*/ 157 w 1141"/>
                              <a:gd name="T39" fmla="*/ 216 h 1573"/>
                              <a:gd name="T40" fmla="*/ 105 w 1141"/>
                              <a:gd name="T41" fmla="*/ 268 h 1573"/>
                              <a:gd name="T42" fmla="*/ 61 w 1141"/>
                              <a:gd name="T43" fmla="*/ 326 h 1573"/>
                              <a:gd name="T44" fmla="*/ 28 w 1141"/>
                              <a:gd name="T45" fmla="*/ 390 h 1573"/>
                              <a:gd name="T46" fmla="*/ 7 w 1141"/>
                              <a:gd name="T47" fmla="*/ 458 h 1573"/>
                              <a:gd name="T48" fmla="*/ 0 w 1141"/>
                              <a:gd name="T49" fmla="*/ 531 h 1573"/>
                              <a:gd name="T50" fmla="*/ 4 w 1141"/>
                              <a:gd name="T51" fmla="*/ 607 h 1573"/>
                              <a:gd name="T52" fmla="*/ 16 w 1141"/>
                              <a:gd name="T53" fmla="*/ 683 h 1573"/>
                              <a:gd name="T54" fmla="*/ 34 w 1141"/>
                              <a:gd name="T55" fmla="*/ 759 h 1573"/>
                              <a:gd name="T56" fmla="*/ 59 w 1141"/>
                              <a:gd name="T57" fmla="*/ 835 h 1573"/>
                              <a:gd name="T58" fmla="*/ 92 w 1141"/>
                              <a:gd name="T59" fmla="*/ 910 h 1573"/>
                              <a:gd name="T60" fmla="*/ 129 w 1141"/>
                              <a:gd name="T61" fmla="*/ 982 h 1573"/>
                              <a:gd name="T62" fmla="*/ 172 w 1141"/>
                              <a:gd name="T63" fmla="*/ 1054 h 1573"/>
                              <a:gd name="T64" fmla="*/ 220 w 1141"/>
                              <a:gd name="T65" fmla="*/ 1123 h 1573"/>
                              <a:gd name="T66" fmla="*/ 273 w 1141"/>
                              <a:gd name="T67" fmla="*/ 1190 h 1573"/>
                              <a:gd name="T68" fmla="*/ 329 w 1141"/>
                              <a:gd name="T69" fmla="*/ 1256 h 1573"/>
                              <a:gd name="T70" fmla="*/ 391 w 1141"/>
                              <a:gd name="T71" fmla="*/ 1317 h 1573"/>
                              <a:gd name="T72" fmla="*/ 453 w 1141"/>
                              <a:gd name="T73" fmla="*/ 1376 h 1573"/>
                              <a:gd name="T74" fmla="*/ 520 w 1141"/>
                              <a:gd name="T75" fmla="*/ 1431 h 1573"/>
                              <a:gd name="T76" fmla="*/ 589 w 1141"/>
                              <a:gd name="T77" fmla="*/ 1482 h 1573"/>
                              <a:gd name="T78" fmla="*/ 660 w 1141"/>
                              <a:gd name="T79" fmla="*/ 1531 h 1573"/>
                              <a:gd name="T80" fmla="*/ 733 w 1141"/>
                              <a:gd name="T81" fmla="*/ 1573 h 15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141" h="1573">
                                <a:moveTo>
                                  <a:pt x="733" y="1573"/>
                                </a:moveTo>
                                <a:lnTo>
                                  <a:pt x="1141" y="133"/>
                                </a:lnTo>
                                <a:lnTo>
                                  <a:pt x="1131" y="129"/>
                                </a:lnTo>
                                <a:lnTo>
                                  <a:pt x="1127" y="125"/>
                                </a:lnTo>
                                <a:lnTo>
                                  <a:pt x="1125" y="121"/>
                                </a:lnTo>
                                <a:lnTo>
                                  <a:pt x="1124" y="117"/>
                                </a:lnTo>
                                <a:lnTo>
                                  <a:pt x="1124" y="113"/>
                                </a:lnTo>
                                <a:lnTo>
                                  <a:pt x="1124" y="110"/>
                                </a:lnTo>
                                <a:lnTo>
                                  <a:pt x="1122" y="106"/>
                                </a:lnTo>
                                <a:lnTo>
                                  <a:pt x="1118" y="100"/>
                                </a:lnTo>
                                <a:lnTo>
                                  <a:pt x="1113" y="95"/>
                                </a:lnTo>
                                <a:lnTo>
                                  <a:pt x="1104" y="89"/>
                                </a:lnTo>
                                <a:lnTo>
                                  <a:pt x="1091" y="81"/>
                                </a:lnTo>
                                <a:lnTo>
                                  <a:pt x="1071" y="73"/>
                                </a:lnTo>
                                <a:lnTo>
                                  <a:pt x="1046" y="62"/>
                                </a:lnTo>
                                <a:lnTo>
                                  <a:pt x="1014" y="51"/>
                                </a:lnTo>
                                <a:lnTo>
                                  <a:pt x="974" y="36"/>
                                </a:lnTo>
                                <a:lnTo>
                                  <a:pt x="926" y="20"/>
                                </a:lnTo>
                                <a:lnTo>
                                  <a:pt x="898" y="13"/>
                                </a:lnTo>
                                <a:lnTo>
                                  <a:pt x="868" y="7"/>
                                </a:lnTo>
                                <a:lnTo>
                                  <a:pt x="837" y="3"/>
                                </a:lnTo>
                                <a:lnTo>
                                  <a:pt x="804" y="1"/>
                                </a:lnTo>
                                <a:lnTo>
                                  <a:pt x="770" y="0"/>
                                </a:lnTo>
                                <a:lnTo>
                                  <a:pt x="735" y="0"/>
                                </a:lnTo>
                                <a:lnTo>
                                  <a:pt x="698" y="2"/>
                                </a:lnTo>
                                <a:lnTo>
                                  <a:pt x="661" y="6"/>
                                </a:lnTo>
                                <a:lnTo>
                                  <a:pt x="624" y="11"/>
                                </a:lnTo>
                                <a:lnTo>
                                  <a:pt x="586" y="18"/>
                                </a:lnTo>
                                <a:lnTo>
                                  <a:pt x="546" y="26"/>
                                </a:lnTo>
                                <a:lnTo>
                                  <a:pt x="508" y="36"/>
                                </a:lnTo>
                                <a:lnTo>
                                  <a:pt x="469" y="48"/>
                                </a:lnTo>
                                <a:lnTo>
                                  <a:pt x="431" y="60"/>
                                </a:lnTo>
                                <a:lnTo>
                                  <a:pt x="393" y="74"/>
                                </a:lnTo>
                                <a:lnTo>
                                  <a:pt x="356" y="90"/>
                                </a:lnTo>
                                <a:lnTo>
                                  <a:pt x="320" y="107"/>
                                </a:lnTo>
                                <a:lnTo>
                                  <a:pt x="284" y="127"/>
                                </a:lnTo>
                                <a:lnTo>
                                  <a:pt x="250" y="146"/>
                                </a:lnTo>
                                <a:lnTo>
                                  <a:pt x="218" y="168"/>
                                </a:lnTo>
                                <a:lnTo>
                                  <a:pt x="186" y="191"/>
                                </a:lnTo>
                                <a:lnTo>
                                  <a:pt x="157" y="216"/>
                                </a:lnTo>
                                <a:lnTo>
                                  <a:pt x="130" y="241"/>
                                </a:lnTo>
                                <a:lnTo>
                                  <a:pt x="105" y="268"/>
                                </a:lnTo>
                                <a:lnTo>
                                  <a:pt x="82" y="296"/>
                                </a:lnTo>
                                <a:lnTo>
                                  <a:pt x="61" y="326"/>
                                </a:lnTo>
                                <a:lnTo>
                                  <a:pt x="44" y="357"/>
                                </a:lnTo>
                                <a:lnTo>
                                  <a:pt x="28" y="390"/>
                                </a:lnTo>
                                <a:lnTo>
                                  <a:pt x="16" y="423"/>
                                </a:lnTo>
                                <a:lnTo>
                                  <a:pt x="7" y="458"/>
                                </a:lnTo>
                                <a:lnTo>
                                  <a:pt x="2" y="495"/>
                                </a:lnTo>
                                <a:lnTo>
                                  <a:pt x="0" y="531"/>
                                </a:lnTo>
                                <a:lnTo>
                                  <a:pt x="2" y="569"/>
                                </a:lnTo>
                                <a:lnTo>
                                  <a:pt x="4" y="607"/>
                                </a:lnTo>
                                <a:lnTo>
                                  <a:pt x="10" y="645"/>
                                </a:lnTo>
                                <a:lnTo>
                                  <a:pt x="16" y="683"/>
                                </a:lnTo>
                                <a:lnTo>
                                  <a:pt x="24" y="721"/>
                                </a:lnTo>
                                <a:lnTo>
                                  <a:pt x="34" y="759"/>
                                </a:lnTo>
                                <a:lnTo>
                                  <a:pt x="46" y="797"/>
                                </a:lnTo>
                                <a:lnTo>
                                  <a:pt x="59" y="835"/>
                                </a:lnTo>
                                <a:lnTo>
                                  <a:pt x="75" y="872"/>
                                </a:lnTo>
                                <a:lnTo>
                                  <a:pt x="92" y="910"/>
                                </a:lnTo>
                                <a:lnTo>
                                  <a:pt x="109" y="946"/>
                                </a:lnTo>
                                <a:lnTo>
                                  <a:pt x="129" y="982"/>
                                </a:lnTo>
                                <a:lnTo>
                                  <a:pt x="150" y="1019"/>
                                </a:lnTo>
                                <a:lnTo>
                                  <a:pt x="172" y="1054"/>
                                </a:lnTo>
                                <a:lnTo>
                                  <a:pt x="195" y="1089"/>
                                </a:lnTo>
                                <a:lnTo>
                                  <a:pt x="220" y="1123"/>
                                </a:lnTo>
                                <a:lnTo>
                                  <a:pt x="247" y="1157"/>
                                </a:lnTo>
                                <a:lnTo>
                                  <a:pt x="273" y="1190"/>
                                </a:lnTo>
                                <a:lnTo>
                                  <a:pt x="300" y="1223"/>
                                </a:lnTo>
                                <a:lnTo>
                                  <a:pt x="329" y="1256"/>
                                </a:lnTo>
                                <a:lnTo>
                                  <a:pt x="359" y="1287"/>
                                </a:lnTo>
                                <a:lnTo>
                                  <a:pt x="391" y="1317"/>
                                </a:lnTo>
                                <a:lnTo>
                                  <a:pt x="422" y="1347"/>
                                </a:lnTo>
                                <a:lnTo>
                                  <a:pt x="453" y="1376"/>
                                </a:lnTo>
                                <a:lnTo>
                                  <a:pt x="487" y="1404"/>
                                </a:lnTo>
                                <a:lnTo>
                                  <a:pt x="520" y="1431"/>
                                </a:lnTo>
                                <a:lnTo>
                                  <a:pt x="555" y="1457"/>
                                </a:lnTo>
                                <a:lnTo>
                                  <a:pt x="589" y="1482"/>
                                </a:lnTo>
                                <a:lnTo>
                                  <a:pt x="625" y="1507"/>
                                </a:lnTo>
                                <a:lnTo>
                                  <a:pt x="660" y="1531"/>
                                </a:lnTo>
                                <a:lnTo>
                                  <a:pt x="697" y="1552"/>
                                </a:lnTo>
                                <a:lnTo>
                                  <a:pt x="733" y="1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100000"/>
                              <a:lumOff val="0"/>
                              <a:alpha val="89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3298"/>
                        <wps:cNvSpPr>
                          <a:spLocks/>
                        </wps:cNvSpPr>
                        <wps:spPr bwMode="auto">
                          <a:xfrm>
                            <a:off x="7599" y="6540"/>
                            <a:ext cx="281" cy="307"/>
                          </a:xfrm>
                          <a:custGeom>
                            <a:avLst/>
                            <a:gdLst>
                              <a:gd name="T0" fmla="*/ 2079 w 2443"/>
                              <a:gd name="T1" fmla="*/ 1721 h 2568"/>
                              <a:gd name="T2" fmla="*/ 2017 w 2443"/>
                              <a:gd name="T3" fmla="*/ 1854 h 2568"/>
                              <a:gd name="T4" fmla="*/ 1935 w 2443"/>
                              <a:gd name="T5" fmla="*/ 1978 h 2568"/>
                              <a:gd name="T6" fmla="*/ 1834 w 2443"/>
                              <a:gd name="T7" fmla="*/ 2085 h 2568"/>
                              <a:gd name="T8" fmla="*/ 1716 w 2443"/>
                              <a:gd name="T9" fmla="*/ 2174 h 2568"/>
                              <a:gd name="T10" fmla="*/ 1583 w 2443"/>
                              <a:gd name="T11" fmla="*/ 2246 h 2568"/>
                              <a:gd name="T12" fmla="*/ 1439 w 2443"/>
                              <a:gd name="T13" fmla="*/ 2295 h 2568"/>
                              <a:gd name="T14" fmla="*/ 1283 w 2443"/>
                              <a:gd name="T15" fmla="*/ 2321 h 2568"/>
                              <a:gd name="T16" fmla="*/ 1109 w 2443"/>
                              <a:gd name="T17" fmla="*/ 2319 h 2568"/>
                              <a:gd name="T18" fmla="*/ 928 w 2443"/>
                              <a:gd name="T19" fmla="*/ 2284 h 2568"/>
                              <a:gd name="T20" fmla="*/ 762 w 2443"/>
                              <a:gd name="T21" fmla="*/ 2216 h 2568"/>
                              <a:gd name="T22" fmla="*/ 614 w 2443"/>
                              <a:gd name="T23" fmla="*/ 2120 h 2568"/>
                              <a:gd name="T24" fmla="*/ 490 w 2443"/>
                              <a:gd name="T25" fmla="*/ 2000 h 2568"/>
                              <a:gd name="T26" fmla="*/ 390 w 2443"/>
                              <a:gd name="T27" fmla="*/ 1858 h 2568"/>
                              <a:gd name="T28" fmla="*/ 320 w 2443"/>
                              <a:gd name="T29" fmla="*/ 1699 h 2568"/>
                              <a:gd name="T30" fmla="*/ 283 w 2443"/>
                              <a:gd name="T31" fmla="*/ 1524 h 2568"/>
                              <a:gd name="T32" fmla="*/ 283 w 2443"/>
                              <a:gd name="T33" fmla="*/ 1342 h 2568"/>
                              <a:gd name="T34" fmla="*/ 320 w 2443"/>
                              <a:gd name="T35" fmla="*/ 1168 h 2568"/>
                              <a:gd name="T36" fmla="*/ 390 w 2443"/>
                              <a:gd name="T37" fmla="*/ 1010 h 2568"/>
                              <a:gd name="T38" fmla="*/ 490 w 2443"/>
                              <a:gd name="T39" fmla="*/ 867 h 2568"/>
                              <a:gd name="T40" fmla="*/ 614 w 2443"/>
                              <a:gd name="T41" fmla="*/ 746 h 2568"/>
                              <a:gd name="T42" fmla="*/ 762 w 2443"/>
                              <a:gd name="T43" fmla="*/ 651 h 2568"/>
                              <a:gd name="T44" fmla="*/ 928 w 2443"/>
                              <a:gd name="T45" fmla="*/ 583 h 2568"/>
                              <a:gd name="T46" fmla="*/ 1109 w 2443"/>
                              <a:gd name="T47" fmla="*/ 547 h 2568"/>
                              <a:gd name="T48" fmla="*/ 1235 w 2443"/>
                              <a:gd name="T49" fmla="*/ 543 h 2568"/>
                              <a:gd name="T50" fmla="*/ 807 w 2443"/>
                              <a:gd name="T51" fmla="*/ 20 h 2568"/>
                              <a:gd name="T52" fmla="*/ 630 w 2443"/>
                              <a:gd name="T53" fmla="*/ 114 h 2568"/>
                              <a:gd name="T54" fmla="*/ 470 w 2443"/>
                              <a:gd name="T55" fmla="*/ 230 h 2568"/>
                              <a:gd name="T56" fmla="*/ 330 w 2443"/>
                              <a:gd name="T57" fmla="*/ 368 h 2568"/>
                              <a:gd name="T58" fmla="*/ 211 w 2443"/>
                              <a:gd name="T59" fmla="*/ 524 h 2568"/>
                              <a:gd name="T60" fmla="*/ 117 w 2443"/>
                              <a:gd name="T61" fmla="*/ 697 h 2568"/>
                              <a:gd name="T62" fmla="*/ 49 w 2443"/>
                              <a:gd name="T63" fmla="*/ 881 h 2568"/>
                              <a:gd name="T64" fmla="*/ 9 w 2443"/>
                              <a:gd name="T65" fmla="*/ 1079 h 2568"/>
                              <a:gd name="T66" fmla="*/ 3 w 2443"/>
                              <a:gd name="T67" fmla="*/ 1302 h 2568"/>
                              <a:gd name="T68" fmla="*/ 45 w 2443"/>
                              <a:gd name="T69" fmla="*/ 1566 h 2568"/>
                              <a:gd name="T70" fmla="*/ 138 w 2443"/>
                              <a:gd name="T71" fmla="*/ 1811 h 2568"/>
                              <a:gd name="T72" fmla="*/ 276 w 2443"/>
                              <a:gd name="T73" fmla="*/ 2031 h 2568"/>
                              <a:gd name="T74" fmla="*/ 454 w 2443"/>
                              <a:gd name="T75" fmla="*/ 2221 h 2568"/>
                              <a:gd name="T76" fmla="*/ 669 w 2443"/>
                              <a:gd name="T77" fmla="*/ 2376 h 2568"/>
                              <a:gd name="T78" fmla="*/ 911 w 2443"/>
                              <a:gd name="T79" fmla="*/ 2487 h 2568"/>
                              <a:gd name="T80" fmla="*/ 1177 w 2443"/>
                              <a:gd name="T81" fmla="*/ 2553 h 2568"/>
                              <a:gd name="T82" fmla="*/ 1427 w 2443"/>
                              <a:gd name="T83" fmla="*/ 2568 h 2568"/>
                              <a:gd name="T84" fmla="*/ 1583 w 2443"/>
                              <a:gd name="T85" fmla="*/ 2555 h 2568"/>
                              <a:gd name="T86" fmla="*/ 1732 w 2443"/>
                              <a:gd name="T87" fmla="*/ 2528 h 2568"/>
                              <a:gd name="T88" fmla="*/ 1875 w 2443"/>
                              <a:gd name="T89" fmla="*/ 2483 h 2568"/>
                              <a:gd name="T90" fmla="*/ 2011 w 2443"/>
                              <a:gd name="T91" fmla="*/ 2427 h 2568"/>
                              <a:gd name="T92" fmla="*/ 2139 w 2443"/>
                              <a:gd name="T93" fmla="*/ 2356 h 2568"/>
                              <a:gd name="T94" fmla="*/ 2258 w 2443"/>
                              <a:gd name="T95" fmla="*/ 2272 h 2568"/>
                              <a:gd name="T96" fmla="*/ 2368 w 2443"/>
                              <a:gd name="T97" fmla="*/ 2178 h 25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443" h="2568">
                                <a:moveTo>
                                  <a:pt x="2443" y="2101"/>
                                </a:moveTo>
                                <a:lnTo>
                                  <a:pt x="2101" y="1649"/>
                                </a:lnTo>
                                <a:lnTo>
                                  <a:pt x="2091" y="1684"/>
                                </a:lnTo>
                                <a:lnTo>
                                  <a:pt x="2079" y="1721"/>
                                </a:lnTo>
                                <a:lnTo>
                                  <a:pt x="2066" y="1755"/>
                                </a:lnTo>
                                <a:lnTo>
                                  <a:pt x="2051" y="1789"/>
                                </a:lnTo>
                                <a:lnTo>
                                  <a:pt x="2036" y="1823"/>
                                </a:lnTo>
                                <a:lnTo>
                                  <a:pt x="2017" y="1854"/>
                                </a:lnTo>
                                <a:lnTo>
                                  <a:pt x="1999" y="1887"/>
                                </a:lnTo>
                                <a:lnTo>
                                  <a:pt x="1979" y="1917"/>
                                </a:lnTo>
                                <a:lnTo>
                                  <a:pt x="1959" y="1947"/>
                                </a:lnTo>
                                <a:lnTo>
                                  <a:pt x="1935" y="1978"/>
                                </a:lnTo>
                                <a:lnTo>
                                  <a:pt x="1911" y="2005"/>
                                </a:lnTo>
                                <a:lnTo>
                                  <a:pt x="1887" y="2033"/>
                                </a:lnTo>
                                <a:lnTo>
                                  <a:pt x="1862" y="2059"/>
                                </a:lnTo>
                                <a:lnTo>
                                  <a:pt x="1834" y="2085"/>
                                </a:lnTo>
                                <a:lnTo>
                                  <a:pt x="1807" y="2109"/>
                                </a:lnTo>
                                <a:lnTo>
                                  <a:pt x="1777" y="2132"/>
                                </a:lnTo>
                                <a:lnTo>
                                  <a:pt x="1746" y="2154"/>
                                </a:lnTo>
                                <a:lnTo>
                                  <a:pt x="1716" y="2174"/>
                                </a:lnTo>
                                <a:lnTo>
                                  <a:pt x="1684" y="2194"/>
                                </a:lnTo>
                                <a:lnTo>
                                  <a:pt x="1651" y="2213"/>
                                </a:lnTo>
                                <a:lnTo>
                                  <a:pt x="1618" y="2230"/>
                                </a:lnTo>
                                <a:lnTo>
                                  <a:pt x="1583" y="2246"/>
                                </a:lnTo>
                                <a:lnTo>
                                  <a:pt x="1547" y="2261"/>
                                </a:lnTo>
                                <a:lnTo>
                                  <a:pt x="1512" y="2274"/>
                                </a:lnTo>
                                <a:lnTo>
                                  <a:pt x="1475" y="2285"/>
                                </a:lnTo>
                                <a:lnTo>
                                  <a:pt x="1439" y="2295"/>
                                </a:lnTo>
                                <a:lnTo>
                                  <a:pt x="1401" y="2304"/>
                                </a:lnTo>
                                <a:lnTo>
                                  <a:pt x="1362" y="2312"/>
                                </a:lnTo>
                                <a:lnTo>
                                  <a:pt x="1322" y="2317"/>
                                </a:lnTo>
                                <a:lnTo>
                                  <a:pt x="1283" y="2321"/>
                                </a:lnTo>
                                <a:lnTo>
                                  <a:pt x="1244" y="2323"/>
                                </a:lnTo>
                                <a:lnTo>
                                  <a:pt x="1203" y="2325"/>
                                </a:lnTo>
                                <a:lnTo>
                                  <a:pt x="1155" y="2323"/>
                                </a:lnTo>
                                <a:lnTo>
                                  <a:pt x="1109" y="2319"/>
                                </a:lnTo>
                                <a:lnTo>
                                  <a:pt x="1062" y="2314"/>
                                </a:lnTo>
                                <a:lnTo>
                                  <a:pt x="1016" y="2306"/>
                                </a:lnTo>
                                <a:lnTo>
                                  <a:pt x="972" y="2296"/>
                                </a:lnTo>
                                <a:lnTo>
                                  <a:pt x="928" y="2284"/>
                                </a:lnTo>
                                <a:lnTo>
                                  <a:pt x="885" y="2270"/>
                                </a:lnTo>
                                <a:lnTo>
                                  <a:pt x="843" y="2254"/>
                                </a:lnTo>
                                <a:lnTo>
                                  <a:pt x="801" y="2237"/>
                                </a:lnTo>
                                <a:lnTo>
                                  <a:pt x="762" y="2216"/>
                                </a:lnTo>
                                <a:lnTo>
                                  <a:pt x="723" y="2195"/>
                                </a:lnTo>
                                <a:lnTo>
                                  <a:pt x="686" y="2171"/>
                                </a:lnTo>
                                <a:lnTo>
                                  <a:pt x="649" y="2147"/>
                                </a:lnTo>
                                <a:lnTo>
                                  <a:pt x="614" y="2120"/>
                                </a:lnTo>
                                <a:lnTo>
                                  <a:pt x="581" y="2093"/>
                                </a:lnTo>
                                <a:lnTo>
                                  <a:pt x="549" y="2063"/>
                                </a:lnTo>
                                <a:lnTo>
                                  <a:pt x="519" y="2033"/>
                                </a:lnTo>
                                <a:lnTo>
                                  <a:pt x="490" y="2000"/>
                                </a:lnTo>
                                <a:lnTo>
                                  <a:pt x="462" y="1966"/>
                                </a:lnTo>
                                <a:lnTo>
                                  <a:pt x="436" y="1932"/>
                                </a:lnTo>
                                <a:lnTo>
                                  <a:pt x="413" y="1895"/>
                                </a:lnTo>
                                <a:lnTo>
                                  <a:pt x="390" y="1858"/>
                                </a:lnTo>
                                <a:lnTo>
                                  <a:pt x="369" y="1819"/>
                                </a:lnTo>
                                <a:lnTo>
                                  <a:pt x="351" y="1780"/>
                                </a:lnTo>
                                <a:lnTo>
                                  <a:pt x="334" y="1739"/>
                                </a:lnTo>
                                <a:lnTo>
                                  <a:pt x="320" y="1699"/>
                                </a:lnTo>
                                <a:lnTo>
                                  <a:pt x="307" y="1657"/>
                                </a:lnTo>
                                <a:lnTo>
                                  <a:pt x="297" y="1613"/>
                                </a:lnTo>
                                <a:lnTo>
                                  <a:pt x="288" y="1569"/>
                                </a:lnTo>
                                <a:lnTo>
                                  <a:pt x="283" y="1524"/>
                                </a:lnTo>
                                <a:lnTo>
                                  <a:pt x="279" y="1480"/>
                                </a:lnTo>
                                <a:lnTo>
                                  <a:pt x="278" y="1434"/>
                                </a:lnTo>
                                <a:lnTo>
                                  <a:pt x="279" y="1388"/>
                                </a:lnTo>
                                <a:lnTo>
                                  <a:pt x="283" y="1342"/>
                                </a:lnTo>
                                <a:lnTo>
                                  <a:pt x="288" y="1298"/>
                                </a:lnTo>
                                <a:lnTo>
                                  <a:pt x="297" y="1255"/>
                                </a:lnTo>
                                <a:lnTo>
                                  <a:pt x="307" y="1211"/>
                                </a:lnTo>
                                <a:lnTo>
                                  <a:pt x="320" y="1168"/>
                                </a:lnTo>
                                <a:lnTo>
                                  <a:pt x="334" y="1128"/>
                                </a:lnTo>
                                <a:lnTo>
                                  <a:pt x="351" y="1087"/>
                                </a:lnTo>
                                <a:lnTo>
                                  <a:pt x="369" y="1048"/>
                                </a:lnTo>
                                <a:lnTo>
                                  <a:pt x="390" y="1010"/>
                                </a:lnTo>
                                <a:lnTo>
                                  <a:pt x="413" y="972"/>
                                </a:lnTo>
                                <a:lnTo>
                                  <a:pt x="436" y="935"/>
                                </a:lnTo>
                                <a:lnTo>
                                  <a:pt x="462" y="901"/>
                                </a:lnTo>
                                <a:lnTo>
                                  <a:pt x="490" y="867"/>
                                </a:lnTo>
                                <a:lnTo>
                                  <a:pt x="519" y="834"/>
                                </a:lnTo>
                                <a:lnTo>
                                  <a:pt x="549" y="804"/>
                                </a:lnTo>
                                <a:lnTo>
                                  <a:pt x="581" y="774"/>
                                </a:lnTo>
                                <a:lnTo>
                                  <a:pt x="614" y="746"/>
                                </a:lnTo>
                                <a:lnTo>
                                  <a:pt x="649" y="720"/>
                                </a:lnTo>
                                <a:lnTo>
                                  <a:pt x="686" y="695"/>
                                </a:lnTo>
                                <a:lnTo>
                                  <a:pt x="723" y="672"/>
                                </a:lnTo>
                                <a:lnTo>
                                  <a:pt x="762" y="651"/>
                                </a:lnTo>
                                <a:lnTo>
                                  <a:pt x="801" y="631"/>
                                </a:lnTo>
                                <a:lnTo>
                                  <a:pt x="843" y="613"/>
                                </a:lnTo>
                                <a:lnTo>
                                  <a:pt x="885" y="597"/>
                                </a:lnTo>
                                <a:lnTo>
                                  <a:pt x="928" y="583"/>
                                </a:lnTo>
                                <a:lnTo>
                                  <a:pt x="972" y="571"/>
                                </a:lnTo>
                                <a:lnTo>
                                  <a:pt x="1016" y="560"/>
                                </a:lnTo>
                                <a:lnTo>
                                  <a:pt x="1062" y="553"/>
                                </a:lnTo>
                                <a:lnTo>
                                  <a:pt x="1109" y="547"/>
                                </a:lnTo>
                                <a:lnTo>
                                  <a:pt x="1155" y="545"/>
                                </a:lnTo>
                                <a:lnTo>
                                  <a:pt x="1203" y="543"/>
                                </a:lnTo>
                                <a:lnTo>
                                  <a:pt x="1219" y="543"/>
                                </a:lnTo>
                                <a:lnTo>
                                  <a:pt x="1235" y="543"/>
                                </a:lnTo>
                                <a:lnTo>
                                  <a:pt x="1250" y="545"/>
                                </a:lnTo>
                                <a:lnTo>
                                  <a:pt x="1265" y="545"/>
                                </a:lnTo>
                                <a:lnTo>
                                  <a:pt x="852" y="0"/>
                                </a:lnTo>
                                <a:lnTo>
                                  <a:pt x="807" y="20"/>
                                </a:lnTo>
                                <a:lnTo>
                                  <a:pt x="761" y="40"/>
                                </a:lnTo>
                                <a:lnTo>
                                  <a:pt x="716" y="64"/>
                                </a:lnTo>
                                <a:lnTo>
                                  <a:pt x="672" y="88"/>
                                </a:lnTo>
                                <a:lnTo>
                                  <a:pt x="630" y="114"/>
                                </a:lnTo>
                                <a:lnTo>
                                  <a:pt x="588" y="141"/>
                                </a:lnTo>
                                <a:lnTo>
                                  <a:pt x="547" y="170"/>
                                </a:lnTo>
                                <a:lnTo>
                                  <a:pt x="508" y="199"/>
                                </a:lnTo>
                                <a:lnTo>
                                  <a:pt x="470" y="230"/>
                                </a:lnTo>
                                <a:lnTo>
                                  <a:pt x="433" y="263"/>
                                </a:lnTo>
                                <a:lnTo>
                                  <a:pt x="397" y="297"/>
                                </a:lnTo>
                                <a:lnTo>
                                  <a:pt x="363" y="333"/>
                                </a:lnTo>
                                <a:lnTo>
                                  <a:pt x="330" y="368"/>
                                </a:lnTo>
                                <a:lnTo>
                                  <a:pt x="299" y="406"/>
                                </a:lnTo>
                                <a:lnTo>
                                  <a:pt x="267" y="444"/>
                                </a:lnTo>
                                <a:lnTo>
                                  <a:pt x="238" y="483"/>
                                </a:lnTo>
                                <a:lnTo>
                                  <a:pt x="211" y="524"/>
                                </a:lnTo>
                                <a:lnTo>
                                  <a:pt x="185" y="566"/>
                                </a:lnTo>
                                <a:lnTo>
                                  <a:pt x="161" y="609"/>
                                </a:lnTo>
                                <a:lnTo>
                                  <a:pt x="138" y="652"/>
                                </a:lnTo>
                                <a:lnTo>
                                  <a:pt x="117" y="697"/>
                                </a:lnTo>
                                <a:lnTo>
                                  <a:pt x="97" y="741"/>
                                </a:lnTo>
                                <a:lnTo>
                                  <a:pt x="79" y="787"/>
                                </a:lnTo>
                                <a:lnTo>
                                  <a:pt x="63" y="834"/>
                                </a:lnTo>
                                <a:lnTo>
                                  <a:pt x="49" y="881"/>
                                </a:lnTo>
                                <a:lnTo>
                                  <a:pt x="36" y="930"/>
                                </a:lnTo>
                                <a:lnTo>
                                  <a:pt x="25" y="978"/>
                                </a:lnTo>
                                <a:lnTo>
                                  <a:pt x="16" y="1028"/>
                                </a:lnTo>
                                <a:lnTo>
                                  <a:pt x="9" y="1079"/>
                                </a:lnTo>
                                <a:lnTo>
                                  <a:pt x="4" y="1129"/>
                                </a:lnTo>
                                <a:lnTo>
                                  <a:pt x="2" y="1181"/>
                                </a:lnTo>
                                <a:lnTo>
                                  <a:pt x="0" y="1232"/>
                                </a:lnTo>
                                <a:lnTo>
                                  <a:pt x="3" y="1302"/>
                                </a:lnTo>
                                <a:lnTo>
                                  <a:pt x="8" y="1369"/>
                                </a:lnTo>
                                <a:lnTo>
                                  <a:pt x="16" y="1435"/>
                                </a:lnTo>
                                <a:lnTo>
                                  <a:pt x="29" y="1502"/>
                                </a:lnTo>
                                <a:lnTo>
                                  <a:pt x="45" y="1566"/>
                                </a:lnTo>
                                <a:lnTo>
                                  <a:pt x="63" y="1629"/>
                                </a:lnTo>
                                <a:lnTo>
                                  <a:pt x="84" y="1692"/>
                                </a:lnTo>
                                <a:lnTo>
                                  <a:pt x="109" y="1752"/>
                                </a:lnTo>
                                <a:lnTo>
                                  <a:pt x="138" y="1811"/>
                                </a:lnTo>
                                <a:lnTo>
                                  <a:pt x="168" y="1869"/>
                                </a:lnTo>
                                <a:lnTo>
                                  <a:pt x="202" y="1925"/>
                                </a:lnTo>
                                <a:lnTo>
                                  <a:pt x="237" y="1979"/>
                                </a:lnTo>
                                <a:lnTo>
                                  <a:pt x="276" y="2031"/>
                                </a:lnTo>
                                <a:lnTo>
                                  <a:pt x="317" y="2082"/>
                                </a:lnTo>
                                <a:lnTo>
                                  <a:pt x="362" y="2131"/>
                                </a:lnTo>
                                <a:lnTo>
                                  <a:pt x="407" y="2177"/>
                                </a:lnTo>
                                <a:lnTo>
                                  <a:pt x="454" y="2221"/>
                                </a:lnTo>
                                <a:lnTo>
                                  <a:pt x="505" y="2263"/>
                                </a:lnTo>
                                <a:lnTo>
                                  <a:pt x="558" y="2304"/>
                                </a:lnTo>
                                <a:lnTo>
                                  <a:pt x="613" y="2340"/>
                                </a:lnTo>
                                <a:lnTo>
                                  <a:pt x="669" y="2376"/>
                                </a:lnTo>
                                <a:lnTo>
                                  <a:pt x="727" y="2407"/>
                                </a:lnTo>
                                <a:lnTo>
                                  <a:pt x="787" y="2437"/>
                                </a:lnTo>
                                <a:lnTo>
                                  <a:pt x="848" y="2464"/>
                                </a:lnTo>
                                <a:lnTo>
                                  <a:pt x="911" y="2487"/>
                                </a:lnTo>
                                <a:lnTo>
                                  <a:pt x="975" y="2508"/>
                                </a:lnTo>
                                <a:lnTo>
                                  <a:pt x="1041" y="2526"/>
                                </a:lnTo>
                                <a:lnTo>
                                  <a:pt x="1109" y="2541"/>
                                </a:lnTo>
                                <a:lnTo>
                                  <a:pt x="1177" y="2553"/>
                                </a:lnTo>
                                <a:lnTo>
                                  <a:pt x="1246" y="2562"/>
                                </a:lnTo>
                                <a:lnTo>
                                  <a:pt x="1317" y="2567"/>
                                </a:lnTo>
                                <a:lnTo>
                                  <a:pt x="1388" y="2568"/>
                                </a:lnTo>
                                <a:lnTo>
                                  <a:pt x="1427" y="2568"/>
                                </a:lnTo>
                                <a:lnTo>
                                  <a:pt x="1466" y="2567"/>
                                </a:lnTo>
                                <a:lnTo>
                                  <a:pt x="1506" y="2564"/>
                                </a:lnTo>
                                <a:lnTo>
                                  <a:pt x="1544" y="2560"/>
                                </a:lnTo>
                                <a:lnTo>
                                  <a:pt x="1583" y="2555"/>
                                </a:lnTo>
                                <a:lnTo>
                                  <a:pt x="1621" y="2550"/>
                                </a:lnTo>
                                <a:lnTo>
                                  <a:pt x="1657" y="2543"/>
                                </a:lnTo>
                                <a:lnTo>
                                  <a:pt x="1695" y="2536"/>
                                </a:lnTo>
                                <a:lnTo>
                                  <a:pt x="1732" y="2528"/>
                                </a:lnTo>
                                <a:lnTo>
                                  <a:pt x="1769" y="2517"/>
                                </a:lnTo>
                                <a:lnTo>
                                  <a:pt x="1804" y="2507"/>
                                </a:lnTo>
                                <a:lnTo>
                                  <a:pt x="1841" y="2496"/>
                                </a:lnTo>
                                <a:lnTo>
                                  <a:pt x="1875" y="2483"/>
                                </a:lnTo>
                                <a:lnTo>
                                  <a:pt x="1910" y="2470"/>
                                </a:lnTo>
                                <a:lnTo>
                                  <a:pt x="1944" y="2457"/>
                                </a:lnTo>
                                <a:lnTo>
                                  <a:pt x="1978" y="2443"/>
                                </a:lnTo>
                                <a:lnTo>
                                  <a:pt x="2011" y="2427"/>
                                </a:lnTo>
                                <a:lnTo>
                                  <a:pt x="2045" y="2410"/>
                                </a:lnTo>
                                <a:lnTo>
                                  <a:pt x="2076" y="2393"/>
                                </a:lnTo>
                                <a:lnTo>
                                  <a:pt x="2109" y="2374"/>
                                </a:lnTo>
                                <a:lnTo>
                                  <a:pt x="2139" y="2356"/>
                                </a:lnTo>
                                <a:lnTo>
                                  <a:pt x="2171" y="2336"/>
                                </a:lnTo>
                                <a:lnTo>
                                  <a:pt x="2201" y="2316"/>
                                </a:lnTo>
                                <a:lnTo>
                                  <a:pt x="2230" y="2295"/>
                                </a:lnTo>
                                <a:lnTo>
                                  <a:pt x="2258" y="2272"/>
                                </a:lnTo>
                                <a:lnTo>
                                  <a:pt x="2287" y="2250"/>
                                </a:lnTo>
                                <a:lnTo>
                                  <a:pt x="2315" y="2226"/>
                                </a:lnTo>
                                <a:lnTo>
                                  <a:pt x="2342" y="2203"/>
                                </a:lnTo>
                                <a:lnTo>
                                  <a:pt x="2368" y="2178"/>
                                </a:lnTo>
                                <a:lnTo>
                                  <a:pt x="2393" y="2153"/>
                                </a:lnTo>
                                <a:lnTo>
                                  <a:pt x="2418" y="2127"/>
                                </a:lnTo>
                                <a:lnTo>
                                  <a:pt x="2443" y="2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100000"/>
                              <a:lumOff val="0"/>
                              <a:alpha val="89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3299"/>
                        <wps:cNvSpPr>
                          <a:spLocks/>
                        </wps:cNvSpPr>
                        <wps:spPr bwMode="auto">
                          <a:xfrm>
                            <a:off x="7222" y="6933"/>
                            <a:ext cx="315" cy="526"/>
                          </a:xfrm>
                          <a:custGeom>
                            <a:avLst/>
                            <a:gdLst>
                              <a:gd name="T0" fmla="*/ 2372 w 2750"/>
                              <a:gd name="T1" fmla="*/ 4218 h 4391"/>
                              <a:gd name="T2" fmla="*/ 2588 w 2750"/>
                              <a:gd name="T3" fmla="*/ 4120 h 4391"/>
                              <a:gd name="T4" fmla="*/ 2699 w 2750"/>
                              <a:gd name="T5" fmla="*/ 4059 h 4391"/>
                              <a:gd name="T6" fmla="*/ 2739 w 2750"/>
                              <a:gd name="T7" fmla="*/ 4025 h 4391"/>
                              <a:gd name="T8" fmla="*/ 2750 w 2750"/>
                              <a:gd name="T9" fmla="*/ 3998 h 4391"/>
                              <a:gd name="T10" fmla="*/ 2582 w 2750"/>
                              <a:gd name="T11" fmla="*/ 3611 h 4391"/>
                              <a:gd name="T12" fmla="*/ 2466 w 2750"/>
                              <a:gd name="T13" fmla="*/ 3723 h 4391"/>
                              <a:gd name="T14" fmla="*/ 2377 w 2750"/>
                              <a:gd name="T15" fmla="*/ 3791 h 4391"/>
                              <a:gd name="T16" fmla="*/ 2297 w 2750"/>
                              <a:gd name="T17" fmla="*/ 3841 h 4391"/>
                              <a:gd name="T18" fmla="*/ 2204 w 2750"/>
                              <a:gd name="T19" fmla="*/ 3892 h 4391"/>
                              <a:gd name="T20" fmla="*/ 2094 w 2750"/>
                              <a:gd name="T21" fmla="*/ 3944 h 4391"/>
                              <a:gd name="T22" fmla="*/ 1865 w 2750"/>
                              <a:gd name="T23" fmla="*/ 4036 h 4391"/>
                              <a:gd name="T24" fmla="*/ 1701 w 2750"/>
                              <a:gd name="T25" fmla="*/ 4082 h 4391"/>
                              <a:gd name="T26" fmla="*/ 1526 w 2750"/>
                              <a:gd name="T27" fmla="*/ 4100 h 4391"/>
                              <a:gd name="T28" fmla="*/ 1345 w 2750"/>
                              <a:gd name="T29" fmla="*/ 4093 h 4391"/>
                              <a:gd name="T30" fmla="*/ 1166 w 2750"/>
                              <a:gd name="T31" fmla="*/ 4061 h 4391"/>
                              <a:gd name="T32" fmla="*/ 993 w 2750"/>
                              <a:gd name="T33" fmla="*/ 4002 h 4391"/>
                              <a:gd name="T34" fmla="*/ 834 w 2750"/>
                              <a:gd name="T35" fmla="*/ 3917 h 4391"/>
                              <a:gd name="T36" fmla="*/ 692 w 2750"/>
                              <a:gd name="T37" fmla="*/ 3806 h 4391"/>
                              <a:gd name="T38" fmla="*/ 576 w 2750"/>
                              <a:gd name="T39" fmla="*/ 3672 h 4391"/>
                              <a:gd name="T40" fmla="*/ 489 w 2750"/>
                              <a:gd name="T41" fmla="*/ 3510 h 4391"/>
                              <a:gd name="T42" fmla="*/ 439 w 2750"/>
                              <a:gd name="T43" fmla="*/ 3326 h 4391"/>
                              <a:gd name="T44" fmla="*/ 432 w 2750"/>
                              <a:gd name="T45" fmla="*/ 3116 h 4391"/>
                              <a:gd name="T46" fmla="*/ 459 w 2750"/>
                              <a:gd name="T47" fmla="*/ 2899 h 4391"/>
                              <a:gd name="T48" fmla="*/ 517 w 2750"/>
                              <a:gd name="T49" fmla="*/ 2680 h 4391"/>
                              <a:gd name="T50" fmla="*/ 603 w 2750"/>
                              <a:gd name="T51" fmla="*/ 2464 h 4391"/>
                              <a:gd name="T52" fmla="*/ 714 w 2750"/>
                              <a:gd name="T53" fmla="*/ 2254 h 4391"/>
                              <a:gd name="T54" fmla="*/ 851 w 2750"/>
                              <a:gd name="T55" fmla="*/ 2054 h 4391"/>
                              <a:gd name="T56" fmla="*/ 1006 w 2750"/>
                              <a:gd name="T57" fmla="*/ 1865 h 4391"/>
                              <a:gd name="T58" fmla="*/ 1182 w 2750"/>
                              <a:gd name="T59" fmla="*/ 1693 h 4391"/>
                              <a:gd name="T60" fmla="*/ 1372 w 2750"/>
                              <a:gd name="T61" fmla="*/ 1539 h 4391"/>
                              <a:gd name="T62" fmla="*/ 1576 w 2750"/>
                              <a:gd name="T63" fmla="*/ 1407 h 4391"/>
                              <a:gd name="T64" fmla="*/ 1792 w 2750"/>
                              <a:gd name="T65" fmla="*/ 1301 h 4391"/>
                              <a:gd name="T66" fmla="*/ 1970 w 2750"/>
                              <a:gd name="T67" fmla="*/ 1238 h 4391"/>
                              <a:gd name="T68" fmla="*/ 2139 w 2750"/>
                              <a:gd name="T69" fmla="*/ 1200 h 4391"/>
                              <a:gd name="T70" fmla="*/ 2311 w 2750"/>
                              <a:gd name="T71" fmla="*/ 1179 h 4391"/>
                              <a:gd name="T72" fmla="*/ 2478 w 2750"/>
                              <a:gd name="T73" fmla="*/ 1173 h 4391"/>
                              <a:gd name="T74" fmla="*/ 2630 w 2750"/>
                              <a:gd name="T75" fmla="*/ 1180 h 4391"/>
                              <a:gd name="T76" fmla="*/ 2713 w 2750"/>
                              <a:gd name="T77" fmla="*/ 0 h 4391"/>
                              <a:gd name="T78" fmla="*/ 2516 w 2750"/>
                              <a:gd name="T79" fmla="*/ 49 h 4391"/>
                              <a:gd name="T80" fmla="*/ 2277 w 2750"/>
                              <a:gd name="T81" fmla="*/ 120 h 4391"/>
                              <a:gd name="T82" fmla="*/ 2042 w 2750"/>
                              <a:gd name="T83" fmla="*/ 206 h 4391"/>
                              <a:gd name="T84" fmla="*/ 1718 w 2750"/>
                              <a:gd name="T85" fmla="*/ 366 h 4391"/>
                              <a:gd name="T86" fmla="*/ 1412 w 2750"/>
                              <a:gd name="T87" fmla="*/ 564 h 4391"/>
                              <a:gd name="T88" fmla="*/ 1125 w 2750"/>
                              <a:gd name="T89" fmla="*/ 794 h 4391"/>
                              <a:gd name="T90" fmla="*/ 864 w 2750"/>
                              <a:gd name="T91" fmla="*/ 1053 h 4391"/>
                              <a:gd name="T92" fmla="*/ 629 w 2750"/>
                              <a:gd name="T93" fmla="*/ 1335 h 4391"/>
                              <a:gd name="T94" fmla="*/ 426 w 2750"/>
                              <a:gd name="T95" fmla="*/ 1636 h 4391"/>
                              <a:gd name="T96" fmla="*/ 259 w 2750"/>
                              <a:gd name="T97" fmla="*/ 1951 h 4391"/>
                              <a:gd name="T98" fmla="*/ 129 w 2750"/>
                              <a:gd name="T99" fmla="*/ 2274 h 4391"/>
                              <a:gd name="T100" fmla="*/ 43 w 2750"/>
                              <a:gd name="T101" fmla="*/ 2602 h 4391"/>
                              <a:gd name="T102" fmla="*/ 2 w 2750"/>
                              <a:gd name="T103" fmla="*/ 2928 h 4391"/>
                              <a:gd name="T104" fmla="*/ 15 w 2750"/>
                              <a:gd name="T105" fmla="*/ 3242 h 4391"/>
                              <a:gd name="T106" fmla="*/ 98 w 2750"/>
                              <a:gd name="T107" fmla="*/ 3518 h 4391"/>
                              <a:gd name="T108" fmla="*/ 241 w 2750"/>
                              <a:gd name="T109" fmla="*/ 3757 h 4391"/>
                              <a:gd name="T110" fmla="*/ 429 w 2750"/>
                              <a:gd name="T111" fmla="*/ 3956 h 4391"/>
                              <a:gd name="T112" fmla="*/ 655 w 2750"/>
                              <a:gd name="T113" fmla="*/ 4118 h 4391"/>
                              <a:gd name="T114" fmla="*/ 907 w 2750"/>
                              <a:gd name="T115" fmla="*/ 4241 h 4391"/>
                              <a:gd name="T116" fmla="*/ 1173 w 2750"/>
                              <a:gd name="T117" fmla="*/ 4329 h 4391"/>
                              <a:gd name="T118" fmla="*/ 1441 w 2750"/>
                              <a:gd name="T119" fmla="*/ 4379 h 4391"/>
                              <a:gd name="T120" fmla="*/ 1701 w 2750"/>
                              <a:gd name="T121" fmla="*/ 4391 h 4391"/>
                              <a:gd name="T122" fmla="*/ 1942 w 2750"/>
                              <a:gd name="T123" fmla="*/ 4368 h 4391"/>
                              <a:gd name="T124" fmla="*/ 2152 w 2750"/>
                              <a:gd name="T125" fmla="*/ 4308 h 4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750" h="4391">
                                <a:moveTo>
                                  <a:pt x="2152" y="4308"/>
                                </a:moveTo>
                                <a:lnTo>
                                  <a:pt x="2271" y="4260"/>
                                </a:lnTo>
                                <a:lnTo>
                                  <a:pt x="2372" y="4218"/>
                                </a:lnTo>
                                <a:lnTo>
                                  <a:pt x="2458" y="4180"/>
                                </a:lnTo>
                                <a:lnTo>
                                  <a:pt x="2530" y="4147"/>
                                </a:lnTo>
                                <a:lnTo>
                                  <a:pt x="2588" y="4120"/>
                                </a:lnTo>
                                <a:lnTo>
                                  <a:pt x="2635" y="4096"/>
                                </a:lnTo>
                                <a:lnTo>
                                  <a:pt x="2671" y="4076"/>
                                </a:lnTo>
                                <a:lnTo>
                                  <a:pt x="2699" y="4059"/>
                                </a:lnTo>
                                <a:lnTo>
                                  <a:pt x="2717" y="4045"/>
                                </a:lnTo>
                                <a:lnTo>
                                  <a:pt x="2732" y="4034"/>
                                </a:lnTo>
                                <a:lnTo>
                                  <a:pt x="2739" y="4025"/>
                                </a:lnTo>
                                <a:lnTo>
                                  <a:pt x="2743" y="4017"/>
                                </a:lnTo>
                                <a:lnTo>
                                  <a:pt x="2746" y="4007"/>
                                </a:lnTo>
                                <a:lnTo>
                                  <a:pt x="2750" y="3998"/>
                                </a:lnTo>
                                <a:lnTo>
                                  <a:pt x="2742" y="3436"/>
                                </a:lnTo>
                                <a:lnTo>
                                  <a:pt x="2658" y="3529"/>
                                </a:lnTo>
                                <a:lnTo>
                                  <a:pt x="2582" y="3611"/>
                                </a:lnTo>
                                <a:lnTo>
                                  <a:pt x="2546" y="3649"/>
                                </a:lnTo>
                                <a:lnTo>
                                  <a:pt x="2506" y="3687"/>
                                </a:lnTo>
                                <a:lnTo>
                                  <a:pt x="2466" y="3723"/>
                                </a:lnTo>
                                <a:lnTo>
                                  <a:pt x="2423" y="3757"/>
                                </a:lnTo>
                                <a:lnTo>
                                  <a:pt x="2400" y="3774"/>
                                </a:lnTo>
                                <a:lnTo>
                                  <a:pt x="2377" y="3791"/>
                                </a:lnTo>
                                <a:lnTo>
                                  <a:pt x="2351" y="3808"/>
                                </a:lnTo>
                                <a:lnTo>
                                  <a:pt x="2325" y="3825"/>
                                </a:lnTo>
                                <a:lnTo>
                                  <a:pt x="2297" y="3841"/>
                                </a:lnTo>
                                <a:lnTo>
                                  <a:pt x="2268" y="3858"/>
                                </a:lnTo>
                                <a:lnTo>
                                  <a:pt x="2237" y="3875"/>
                                </a:lnTo>
                                <a:lnTo>
                                  <a:pt x="2204" y="3892"/>
                                </a:lnTo>
                                <a:lnTo>
                                  <a:pt x="2170" y="3909"/>
                                </a:lnTo>
                                <a:lnTo>
                                  <a:pt x="2133" y="3926"/>
                                </a:lnTo>
                                <a:lnTo>
                                  <a:pt x="2094" y="3944"/>
                                </a:lnTo>
                                <a:lnTo>
                                  <a:pt x="2054" y="3961"/>
                                </a:lnTo>
                                <a:lnTo>
                                  <a:pt x="1965" y="3998"/>
                                </a:lnTo>
                                <a:lnTo>
                                  <a:pt x="1865" y="4036"/>
                                </a:lnTo>
                                <a:lnTo>
                                  <a:pt x="1813" y="4054"/>
                                </a:lnTo>
                                <a:lnTo>
                                  <a:pt x="1758" y="4070"/>
                                </a:lnTo>
                                <a:lnTo>
                                  <a:pt x="1701" y="4082"/>
                                </a:lnTo>
                                <a:lnTo>
                                  <a:pt x="1644" y="4091"/>
                                </a:lnTo>
                                <a:lnTo>
                                  <a:pt x="1585" y="4097"/>
                                </a:lnTo>
                                <a:lnTo>
                                  <a:pt x="1526" y="4100"/>
                                </a:lnTo>
                                <a:lnTo>
                                  <a:pt x="1466" y="4101"/>
                                </a:lnTo>
                                <a:lnTo>
                                  <a:pt x="1406" y="4099"/>
                                </a:lnTo>
                                <a:lnTo>
                                  <a:pt x="1345" y="4093"/>
                                </a:lnTo>
                                <a:lnTo>
                                  <a:pt x="1285" y="4085"/>
                                </a:lnTo>
                                <a:lnTo>
                                  <a:pt x="1225" y="4074"/>
                                </a:lnTo>
                                <a:lnTo>
                                  <a:pt x="1166" y="4061"/>
                                </a:lnTo>
                                <a:lnTo>
                                  <a:pt x="1107" y="4044"/>
                                </a:lnTo>
                                <a:lnTo>
                                  <a:pt x="1050" y="4024"/>
                                </a:lnTo>
                                <a:lnTo>
                                  <a:pt x="993" y="4002"/>
                                </a:lnTo>
                                <a:lnTo>
                                  <a:pt x="938" y="3975"/>
                                </a:lnTo>
                                <a:lnTo>
                                  <a:pt x="885" y="3948"/>
                                </a:lnTo>
                                <a:lnTo>
                                  <a:pt x="834" y="3917"/>
                                </a:lnTo>
                                <a:lnTo>
                                  <a:pt x="784" y="3882"/>
                                </a:lnTo>
                                <a:lnTo>
                                  <a:pt x="737" y="3846"/>
                                </a:lnTo>
                                <a:lnTo>
                                  <a:pt x="692" y="3806"/>
                                </a:lnTo>
                                <a:lnTo>
                                  <a:pt x="650" y="3765"/>
                                </a:lnTo>
                                <a:lnTo>
                                  <a:pt x="611" y="3719"/>
                                </a:lnTo>
                                <a:lnTo>
                                  <a:pt x="576" y="3672"/>
                                </a:lnTo>
                                <a:lnTo>
                                  <a:pt x="543" y="3621"/>
                                </a:lnTo>
                                <a:lnTo>
                                  <a:pt x="514" y="3567"/>
                                </a:lnTo>
                                <a:lnTo>
                                  <a:pt x="489" y="3510"/>
                                </a:lnTo>
                                <a:lnTo>
                                  <a:pt x="468" y="3452"/>
                                </a:lnTo>
                                <a:lnTo>
                                  <a:pt x="451" y="3390"/>
                                </a:lnTo>
                                <a:lnTo>
                                  <a:pt x="439" y="3326"/>
                                </a:lnTo>
                                <a:lnTo>
                                  <a:pt x="433" y="3258"/>
                                </a:lnTo>
                                <a:lnTo>
                                  <a:pt x="430" y="3187"/>
                                </a:lnTo>
                                <a:lnTo>
                                  <a:pt x="432" y="3116"/>
                                </a:lnTo>
                                <a:lnTo>
                                  <a:pt x="437" y="3044"/>
                                </a:lnTo>
                                <a:lnTo>
                                  <a:pt x="446" y="2971"/>
                                </a:lnTo>
                                <a:lnTo>
                                  <a:pt x="459" y="2899"/>
                                </a:lnTo>
                                <a:lnTo>
                                  <a:pt x="475" y="2825"/>
                                </a:lnTo>
                                <a:lnTo>
                                  <a:pt x="494" y="2752"/>
                                </a:lnTo>
                                <a:lnTo>
                                  <a:pt x="517" y="2680"/>
                                </a:lnTo>
                                <a:lnTo>
                                  <a:pt x="543" y="2608"/>
                                </a:lnTo>
                                <a:lnTo>
                                  <a:pt x="572" y="2536"/>
                                </a:lnTo>
                                <a:lnTo>
                                  <a:pt x="603" y="2464"/>
                                </a:lnTo>
                                <a:lnTo>
                                  <a:pt x="637" y="2393"/>
                                </a:lnTo>
                                <a:lnTo>
                                  <a:pt x="675" y="2324"/>
                                </a:lnTo>
                                <a:lnTo>
                                  <a:pt x="714" y="2254"/>
                                </a:lnTo>
                                <a:lnTo>
                                  <a:pt x="758" y="2186"/>
                                </a:lnTo>
                                <a:lnTo>
                                  <a:pt x="802" y="2120"/>
                                </a:lnTo>
                                <a:lnTo>
                                  <a:pt x="851" y="2054"/>
                                </a:lnTo>
                                <a:lnTo>
                                  <a:pt x="900" y="1990"/>
                                </a:lnTo>
                                <a:lnTo>
                                  <a:pt x="953" y="1927"/>
                                </a:lnTo>
                                <a:lnTo>
                                  <a:pt x="1006" y="1865"/>
                                </a:lnTo>
                                <a:lnTo>
                                  <a:pt x="1063" y="1806"/>
                                </a:lnTo>
                                <a:lnTo>
                                  <a:pt x="1122" y="1749"/>
                                </a:lnTo>
                                <a:lnTo>
                                  <a:pt x="1182" y="1693"/>
                                </a:lnTo>
                                <a:lnTo>
                                  <a:pt x="1243" y="1640"/>
                                </a:lnTo>
                                <a:lnTo>
                                  <a:pt x="1306" y="1588"/>
                                </a:lnTo>
                                <a:lnTo>
                                  <a:pt x="1372" y="1539"/>
                                </a:lnTo>
                                <a:lnTo>
                                  <a:pt x="1438" y="1492"/>
                                </a:lnTo>
                                <a:lnTo>
                                  <a:pt x="1506" y="1449"/>
                                </a:lnTo>
                                <a:lnTo>
                                  <a:pt x="1576" y="1407"/>
                                </a:lnTo>
                                <a:lnTo>
                                  <a:pt x="1646" y="1369"/>
                                </a:lnTo>
                                <a:lnTo>
                                  <a:pt x="1718" y="1334"/>
                                </a:lnTo>
                                <a:lnTo>
                                  <a:pt x="1792" y="1301"/>
                                </a:lnTo>
                                <a:lnTo>
                                  <a:pt x="1865" y="1272"/>
                                </a:lnTo>
                                <a:lnTo>
                                  <a:pt x="1917" y="1254"/>
                                </a:lnTo>
                                <a:lnTo>
                                  <a:pt x="1970" y="1238"/>
                                </a:lnTo>
                                <a:lnTo>
                                  <a:pt x="2026" y="1224"/>
                                </a:lnTo>
                                <a:lnTo>
                                  <a:pt x="2082" y="1211"/>
                                </a:lnTo>
                                <a:lnTo>
                                  <a:pt x="2139" y="1200"/>
                                </a:lnTo>
                                <a:lnTo>
                                  <a:pt x="2196" y="1191"/>
                                </a:lnTo>
                                <a:lnTo>
                                  <a:pt x="2254" y="1184"/>
                                </a:lnTo>
                                <a:lnTo>
                                  <a:pt x="2311" y="1179"/>
                                </a:lnTo>
                                <a:lnTo>
                                  <a:pt x="2368" y="1175"/>
                                </a:lnTo>
                                <a:lnTo>
                                  <a:pt x="2424" y="1173"/>
                                </a:lnTo>
                                <a:lnTo>
                                  <a:pt x="2478" y="1173"/>
                                </a:lnTo>
                                <a:lnTo>
                                  <a:pt x="2531" y="1174"/>
                                </a:lnTo>
                                <a:lnTo>
                                  <a:pt x="2581" y="1177"/>
                                </a:lnTo>
                                <a:lnTo>
                                  <a:pt x="2630" y="1180"/>
                                </a:lnTo>
                                <a:lnTo>
                                  <a:pt x="2675" y="1187"/>
                                </a:lnTo>
                                <a:lnTo>
                                  <a:pt x="2717" y="1194"/>
                                </a:lnTo>
                                <a:lnTo>
                                  <a:pt x="2713" y="0"/>
                                </a:lnTo>
                                <a:lnTo>
                                  <a:pt x="2660" y="12"/>
                                </a:lnTo>
                                <a:lnTo>
                                  <a:pt x="2592" y="29"/>
                                </a:lnTo>
                                <a:lnTo>
                                  <a:pt x="2516" y="49"/>
                                </a:lnTo>
                                <a:lnTo>
                                  <a:pt x="2436" y="72"/>
                                </a:lnTo>
                                <a:lnTo>
                                  <a:pt x="2355" y="96"/>
                                </a:lnTo>
                                <a:lnTo>
                                  <a:pt x="2277" y="120"/>
                                </a:lnTo>
                                <a:lnTo>
                                  <a:pt x="2209" y="142"/>
                                </a:lnTo>
                                <a:lnTo>
                                  <a:pt x="2152" y="163"/>
                                </a:lnTo>
                                <a:lnTo>
                                  <a:pt x="2042" y="206"/>
                                </a:lnTo>
                                <a:lnTo>
                                  <a:pt x="1932" y="254"/>
                                </a:lnTo>
                                <a:lnTo>
                                  <a:pt x="1824" y="308"/>
                                </a:lnTo>
                                <a:lnTo>
                                  <a:pt x="1718" y="366"/>
                                </a:lnTo>
                                <a:lnTo>
                                  <a:pt x="1614" y="427"/>
                                </a:lnTo>
                                <a:lnTo>
                                  <a:pt x="1512" y="493"/>
                                </a:lnTo>
                                <a:lnTo>
                                  <a:pt x="1412" y="564"/>
                                </a:lnTo>
                                <a:lnTo>
                                  <a:pt x="1314" y="637"/>
                                </a:lnTo>
                                <a:lnTo>
                                  <a:pt x="1218" y="714"/>
                                </a:lnTo>
                                <a:lnTo>
                                  <a:pt x="1125" y="794"/>
                                </a:lnTo>
                                <a:lnTo>
                                  <a:pt x="1036" y="878"/>
                                </a:lnTo>
                                <a:lnTo>
                                  <a:pt x="949" y="964"/>
                                </a:lnTo>
                                <a:lnTo>
                                  <a:pt x="864" y="1053"/>
                                </a:lnTo>
                                <a:lnTo>
                                  <a:pt x="782" y="1145"/>
                                </a:lnTo>
                                <a:lnTo>
                                  <a:pt x="705" y="1239"/>
                                </a:lnTo>
                                <a:lnTo>
                                  <a:pt x="629" y="1335"/>
                                </a:lnTo>
                                <a:lnTo>
                                  <a:pt x="559" y="1435"/>
                                </a:lnTo>
                                <a:lnTo>
                                  <a:pt x="491" y="1534"/>
                                </a:lnTo>
                                <a:lnTo>
                                  <a:pt x="426" y="1636"/>
                                </a:lnTo>
                                <a:lnTo>
                                  <a:pt x="368" y="1740"/>
                                </a:lnTo>
                                <a:lnTo>
                                  <a:pt x="311" y="1844"/>
                                </a:lnTo>
                                <a:lnTo>
                                  <a:pt x="259" y="1951"/>
                                </a:lnTo>
                                <a:lnTo>
                                  <a:pt x="212" y="2058"/>
                                </a:lnTo>
                                <a:lnTo>
                                  <a:pt x="169" y="2165"/>
                                </a:lnTo>
                                <a:lnTo>
                                  <a:pt x="129" y="2274"/>
                                </a:lnTo>
                                <a:lnTo>
                                  <a:pt x="97" y="2383"/>
                                </a:lnTo>
                                <a:lnTo>
                                  <a:pt x="66" y="2493"/>
                                </a:lnTo>
                                <a:lnTo>
                                  <a:pt x="43" y="2602"/>
                                </a:lnTo>
                                <a:lnTo>
                                  <a:pt x="25" y="2712"/>
                                </a:lnTo>
                                <a:lnTo>
                                  <a:pt x="10" y="2820"/>
                                </a:lnTo>
                                <a:lnTo>
                                  <a:pt x="2" y="2928"/>
                                </a:lnTo>
                                <a:lnTo>
                                  <a:pt x="0" y="3036"/>
                                </a:lnTo>
                                <a:lnTo>
                                  <a:pt x="4" y="3141"/>
                                </a:lnTo>
                                <a:lnTo>
                                  <a:pt x="15" y="3242"/>
                                </a:lnTo>
                                <a:lnTo>
                                  <a:pt x="36" y="3339"/>
                                </a:lnTo>
                                <a:lnTo>
                                  <a:pt x="64" y="3431"/>
                                </a:lnTo>
                                <a:lnTo>
                                  <a:pt x="98" y="3518"/>
                                </a:lnTo>
                                <a:lnTo>
                                  <a:pt x="140" y="3602"/>
                                </a:lnTo>
                                <a:lnTo>
                                  <a:pt x="187" y="3681"/>
                                </a:lnTo>
                                <a:lnTo>
                                  <a:pt x="241" y="3757"/>
                                </a:lnTo>
                                <a:lnTo>
                                  <a:pt x="298" y="3827"/>
                                </a:lnTo>
                                <a:lnTo>
                                  <a:pt x="362" y="3894"/>
                                </a:lnTo>
                                <a:lnTo>
                                  <a:pt x="429" y="3956"/>
                                </a:lnTo>
                                <a:lnTo>
                                  <a:pt x="501" y="4015"/>
                                </a:lnTo>
                                <a:lnTo>
                                  <a:pt x="577" y="4068"/>
                                </a:lnTo>
                                <a:lnTo>
                                  <a:pt x="655" y="4118"/>
                                </a:lnTo>
                                <a:lnTo>
                                  <a:pt x="737" y="4163"/>
                                </a:lnTo>
                                <a:lnTo>
                                  <a:pt x="820" y="4205"/>
                                </a:lnTo>
                                <a:lnTo>
                                  <a:pt x="907" y="4241"/>
                                </a:lnTo>
                                <a:lnTo>
                                  <a:pt x="995" y="4275"/>
                                </a:lnTo>
                                <a:lnTo>
                                  <a:pt x="1084" y="4304"/>
                                </a:lnTo>
                                <a:lnTo>
                                  <a:pt x="1173" y="4329"/>
                                </a:lnTo>
                                <a:lnTo>
                                  <a:pt x="1262" y="4349"/>
                                </a:lnTo>
                                <a:lnTo>
                                  <a:pt x="1352" y="4366"/>
                                </a:lnTo>
                                <a:lnTo>
                                  <a:pt x="1441" y="4379"/>
                                </a:lnTo>
                                <a:lnTo>
                                  <a:pt x="1529" y="4387"/>
                                </a:lnTo>
                                <a:lnTo>
                                  <a:pt x="1616" y="4391"/>
                                </a:lnTo>
                                <a:lnTo>
                                  <a:pt x="1701" y="4391"/>
                                </a:lnTo>
                                <a:lnTo>
                                  <a:pt x="1784" y="4388"/>
                                </a:lnTo>
                                <a:lnTo>
                                  <a:pt x="1865" y="4380"/>
                                </a:lnTo>
                                <a:lnTo>
                                  <a:pt x="1942" y="4368"/>
                                </a:lnTo>
                                <a:lnTo>
                                  <a:pt x="2016" y="4353"/>
                                </a:lnTo>
                                <a:lnTo>
                                  <a:pt x="2086" y="4332"/>
                                </a:lnTo>
                                <a:lnTo>
                                  <a:pt x="2152" y="4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60000"/>
                              <a:lumOff val="40000"/>
                              <a:alpha val="89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3300"/>
                        <wps:cNvSpPr>
                          <a:spLocks/>
                        </wps:cNvSpPr>
                        <wps:spPr bwMode="auto">
                          <a:xfrm>
                            <a:off x="7533" y="6933"/>
                            <a:ext cx="191" cy="489"/>
                          </a:xfrm>
                          <a:custGeom>
                            <a:avLst/>
                            <a:gdLst>
                              <a:gd name="T0" fmla="*/ 38 w 1663"/>
                              <a:gd name="T1" fmla="*/ 1243 h 4082"/>
                              <a:gd name="T2" fmla="*/ 146 w 1663"/>
                              <a:gd name="T3" fmla="*/ 1372 h 4082"/>
                              <a:gd name="T4" fmla="*/ 246 w 1663"/>
                              <a:gd name="T5" fmla="*/ 1505 h 4082"/>
                              <a:gd name="T6" fmla="*/ 338 w 1663"/>
                              <a:gd name="T7" fmla="*/ 1638 h 4082"/>
                              <a:gd name="T8" fmla="*/ 420 w 1663"/>
                              <a:gd name="T9" fmla="*/ 1776 h 4082"/>
                              <a:gd name="T10" fmla="*/ 494 w 1663"/>
                              <a:gd name="T11" fmla="*/ 1913 h 4082"/>
                              <a:gd name="T12" fmla="*/ 554 w 1663"/>
                              <a:gd name="T13" fmla="*/ 2051 h 4082"/>
                              <a:gd name="T14" fmla="*/ 604 w 1663"/>
                              <a:gd name="T15" fmla="*/ 2188 h 4082"/>
                              <a:gd name="T16" fmla="*/ 639 w 1663"/>
                              <a:gd name="T17" fmla="*/ 2325 h 4082"/>
                              <a:gd name="T18" fmla="*/ 661 w 1663"/>
                              <a:gd name="T19" fmla="*/ 2460 h 4082"/>
                              <a:gd name="T20" fmla="*/ 668 w 1663"/>
                              <a:gd name="T21" fmla="*/ 2590 h 4082"/>
                              <a:gd name="T22" fmla="*/ 659 w 1663"/>
                              <a:gd name="T23" fmla="*/ 2718 h 4082"/>
                              <a:gd name="T24" fmla="*/ 636 w 1663"/>
                              <a:gd name="T25" fmla="*/ 2834 h 4082"/>
                              <a:gd name="T26" fmla="*/ 604 w 1663"/>
                              <a:gd name="T27" fmla="*/ 2942 h 4082"/>
                              <a:gd name="T28" fmla="*/ 560 w 1663"/>
                              <a:gd name="T29" fmla="*/ 3040 h 4082"/>
                              <a:gd name="T30" fmla="*/ 507 w 1663"/>
                              <a:gd name="T31" fmla="*/ 3127 h 4082"/>
                              <a:gd name="T32" fmla="*/ 444 w 1663"/>
                              <a:gd name="T33" fmla="*/ 3205 h 4082"/>
                              <a:gd name="T34" fmla="*/ 373 w 1663"/>
                              <a:gd name="T35" fmla="*/ 3273 h 4082"/>
                              <a:gd name="T36" fmla="*/ 295 w 1663"/>
                              <a:gd name="T37" fmla="*/ 3330 h 4082"/>
                              <a:gd name="T38" fmla="*/ 210 w 1663"/>
                              <a:gd name="T39" fmla="*/ 3378 h 4082"/>
                              <a:gd name="T40" fmla="*/ 119 w 1663"/>
                              <a:gd name="T41" fmla="*/ 3414 h 4082"/>
                              <a:gd name="T42" fmla="*/ 24 w 1663"/>
                              <a:gd name="T43" fmla="*/ 3442 h 4082"/>
                              <a:gd name="T44" fmla="*/ 197 w 1663"/>
                              <a:gd name="T45" fmla="*/ 4064 h 4082"/>
                              <a:gd name="T46" fmla="*/ 431 w 1663"/>
                              <a:gd name="T47" fmla="*/ 4082 h 4082"/>
                              <a:gd name="T48" fmla="*/ 651 w 1663"/>
                              <a:gd name="T49" fmla="*/ 4068 h 4082"/>
                              <a:gd name="T50" fmla="*/ 856 w 1663"/>
                              <a:gd name="T51" fmla="*/ 4021 h 4082"/>
                              <a:gd name="T52" fmla="*/ 1044 w 1663"/>
                              <a:gd name="T53" fmla="*/ 3941 h 4082"/>
                              <a:gd name="T54" fmla="*/ 1211 w 1663"/>
                              <a:gd name="T55" fmla="*/ 3831 h 4082"/>
                              <a:gd name="T56" fmla="*/ 1355 w 1663"/>
                              <a:gd name="T57" fmla="*/ 3691 h 4082"/>
                              <a:gd name="T58" fmla="*/ 1474 w 1663"/>
                              <a:gd name="T59" fmla="*/ 3522 h 4082"/>
                              <a:gd name="T60" fmla="*/ 1567 w 1663"/>
                              <a:gd name="T61" fmla="*/ 3325 h 4082"/>
                              <a:gd name="T62" fmla="*/ 1630 w 1663"/>
                              <a:gd name="T63" fmla="*/ 3100 h 4082"/>
                              <a:gd name="T64" fmla="*/ 1660 w 1663"/>
                              <a:gd name="T65" fmla="*/ 2850 h 4082"/>
                              <a:gd name="T66" fmla="*/ 1655 w 1663"/>
                              <a:gd name="T67" fmla="*/ 2579 h 4082"/>
                              <a:gd name="T68" fmla="*/ 1610 w 1663"/>
                              <a:gd name="T69" fmla="*/ 2297 h 4082"/>
                              <a:gd name="T70" fmla="*/ 1529 w 1663"/>
                              <a:gd name="T71" fmla="*/ 2008 h 4082"/>
                              <a:gd name="T72" fmla="*/ 1415 w 1663"/>
                              <a:gd name="T73" fmla="*/ 1716 h 4082"/>
                              <a:gd name="T74" fmla="*/ 1271 w 1663"/>
                              <a:gd name="T75" fmla="*/ 1424 h 4082"/>
                              <a:gd name="T76" fmla="*/ 1099 w 1663"/>
                              <a:gd name="T77" fmla="*/ 1138 h 4082"/>
                              <a:gd name="T78" fmla="*/ 901 w 1663"/>
                              <a:gd name="T79" fmla="*/ 862 h 4082"/>
                              <a:gd name="T80" fmla="*/ 681 w 1663"/>
                              <a:gd name="T81" fmla="*/ 600 h 4082"/>
                              <a:gd name="T82" fmla="*/ 440 w 1663"/>
                              <a:gd name="T83" fmla="*/ 356 h 4082"/>
                              <a:gd name="T84" fmla="*/ 181 w 1663"/>
                              <a:gd name="T85" fmla="*/ 133 h 40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663" h="4082">
                                <a:moveTo>
                                  <a:pt x="0" y="0"/>
                                </a:moveTo>
                                <a:lnTo>
                                  <a:pt x="0" y="1201"/>
                                </a:lnTo>
                                <a:lnTo>
                                  <a:pt x="38" y="1243"/>
                                </a:lnTo>
                                <a:lnTo>
                                  <a:pt x="75" y="1286"/>
                                </a:lnTo>
                                <a:lnTo>
                                  <a:pt x="110" y="1328"/>
                                </a:lnTo>
                                <a:lnTo>
                                  <a:pt x="146" y="1372"/>
                                </a:lnTo>
                                <a:lnTo>
                                  <a:pt x="180" y="1416"/>
                                </a:lnTo>
                                <a:lnTo>
                                  <a:pt x="214" y="1460"/>
                                </a:lnTo>
                                <a:lnTo>
                                  <a:pt x="246" y="1505"/>
                                </a:lnTo>
                                <a:lnTo>
                                  <a:pt x="278" y="1549"/>
                                </a:lnTo>
                                <a:lnTo>
                                  <a:pt x="308" y="1594"/>
                                </a:lnTo>
                                <a:lnTo>
                                  <a:pt x="338" y="1638"/>
                                </a:lnTo>
                                <a:lnTo>
                                  <a:pt x="367" y="1684"/>
                                </a:lnTo>
                                <a:lnTo>
                                  <a:pt x="394" y="1730"/>
                                </a:lnTo>
                                <a:lnTo>
                                  <a:pt x="420" y="1776"/>
                                </a:lnTo>
                                <a:lnTo>
                                  <a:pt x="447" y="1822"/>
                                </a:lnTo>
                                <a:lnTo>
                                  <a:pt x="470" y="1868"/>
                                </a:lnTo>
                                <a:lnTo>
                                  <a:pt x="494" y="1913"/>
                                </a:lnTo>
                                <a:lnTo>
                                  <a:pt x="515" y="1959"/>
                                </a:lnTo>
                                <a:lnTo>
                                  <a:pt x="536" y="2005"/>
                                </a:lnTo>
                                <a:lnTo>
                                  <a:pt x="554" y="2051"/>
                                </a:lnTo>
                                <a:lnTo>
                                  <a:pt x="572" y="2097"/>
                                </a:lnTo>
                                <a:lnTo>
                                  <a:pt x="588" y="2143"/>
                                </a:lnTo>
                                <a:lnTo>
                                  <a:pt x="604" y="2188"/>
                                </a:lnTo>
                                <a:lnTo>
                                  <a:pt x="617" y="2234"/>
                                </a:lnTo>
                                <a:lnTo>
                                  <a:pt x="629" y="2280"/>
                                </a:lnTo>
                                <a:lnTo>
                                  <a:pt x="639" y="2325"/>
                                </a:lnTo>
                                <a:lnTo>
                                  <a:pt x="648" y="2370"/>
                                </a:lnTo>
                                <a:lnTo>
                                  <a:pt x="655" y="2415"/>
                                </a:lnTo>
                                <a:lnTo>
                                  <a:pt x="661" y="2460"/>
                                </a:lnTo>
                                <a:lnTo>
                                  <a:pt x="665" y="2503"/>
                                </a:lnTo>
                                <a:lnTo>
                                  <a:pt x="667" y="2547"/>
                                </a:lnTo>
                                <a:lnTo>
                                  <a:pt x="668" y="2590"/>
                                </a:lnTo>
                                <a:lnTo>
                                  <a:pt x="667" y="2634"/>
                                </a:lnTo>
                                <a:lnTo>
                                  <a:pt x="663" y="2676"/>
                                </a:lnTo>
                                <a:lnTo>
                                  <a:pt x="659" y="2718"/>
                                </a:lnTo>
                                <a:lnTo>
                                  <a:pt x="652" y="2758"/>
                                </a:lnTo>
                                <a:lnTo>
                                  <a:pt x="646" y="2796"/>
                                </a:lnTo>
                                <a:lnTo>
                                  <a:pt x="636" y="2834"/>
                                </a:lnTo>
                                <a:lnTo>
                                  <a:pt x="627" y="2872"/>
                                </a:lnTo>
                                <a:lnTo>
                                  <a:pt x="617" y="2907"/>
                                </a:lnTo>
                                <a:lnTo>
                                  <a:pt x="604" y="2942"/>
                                </a:lnTo>
                                <a:lnTo>
                                  <a:pt x="591" y="2976"/>
                                </a:lnTo>
                                <a:lnTo>
                                  <a:pt x="576" y="3008"/>
                                </a:lnTo>
                                <a:lnTo>
                                  <a:pt x="560" y="3040"/>
                                </a:lnTo>
                                <a:lnTo>
                                  <a:pt x="543" y="3070"/>
                                </a:lnTo>
                                <a:lnTo>
                                  <a:pt x="525" y="3099"/>
                                </a:lnTo>
                                <a:lnTo>
                                  <a:pt x="507" y="3127"/>
                                </a:lnTo>
                                <a:lnTo>
                                  <a:pt x="486" y="3154"/>
                                </a:lnTo>
                                <a:lnTo>
                                  <a:pt x="465" y="3180"/>
                                </a:lnTo>
                                <a:lnTo>
                                  <a:pt x="444" y="3205"/>
                                </a:lnTo>
                                <a:lnTo>
                                  <a:pt x="420" y="3228"/>
                                </a:lnTo>
                                <a:lnTo>
                                  <a:pt x="397" y="3251"/>
                                </a:lnTo>
                                <a:lnTo>
                                  <a:pt x="373" y="3273"/>
                                </a:lnTo>
                                <a:lnTo>
                                  <a:pt x="347" y="3293"/>
                                </a:lnTo>
                                <a:lnTo>
                                  <a:pt x="321" y="3312"/>
                                </a:lnTo>
                                <a:lnTo>
                                  <a:pt x="295" y="3330"/>
                                </a:lnTo>
                                <a:lnTo>
                                  <a:pt x="267" y="3346"/>
                                </a:lnTo>
                                <a:lnTo>
                                  <a:pt x="238" y="3363"/>
                                </a:lnTo>
                                <a:lnTo>
                                  <a:pt x="210" y="3378"/>
                                </a:lnTo>
                                <a:lnTo>
                                  <a:pt x="180" y="3391"/>
                                </a:lnTo>
                                <a:lnTo>
                                  <a:pt x="149" y="3404"/>
                                </a:lnTo>
                                <a:lnTo>
                                  <a:pt x="119" y="3414"/>
                                </a:lnTo>
                                <a:lnTo>
                                  <a:pt x="88" y="3425"/>
                                </a:lnTo>
                                <a:lnTo>
                                  <a:pt x="57" y="3434"/>
                                </a:lnTo>
                                <a:lnTo>
                                  <a:pt x="24" y="3442"/>
                                </a:lnTo>
                                <a:lnTo>
                                  <a:pt x="34" y="4031"/>
                                </a:lnTo>
                                <a:lnTo>
                                  <a:pt x="115" y="4050"/>
                                </a:lnTo>
                                <a:lnTo>
                                  <a:pt x="197" y="4064"/>
                                </a:lnTo>
                                <a:lnTo>
                                  <a:pt x="275" y="4073"/>
                                </a:lnTo>
                                <a:lnTo>
                                  <a:pt x="354" y="4080"/>
                                </a:lnTo>
                                <a:lnTo>
                                  <a:pt x="431" y="4082"/>
                                </a:lnTo>
                                <a:lnTo>
                                  <a:pt x="506" y="4081"/>
                                </a:lnTo>
                                <a:lnTo>
                                  <a:pt x="579" y="4076"/>
                                </a:lnTo>
                                <a:lnTo>
                                  <a:pt x="651" y="4068"/>
                                </a:lnTo>
                                <a:lnTo>
                                  <a:pt x="722" y="4055"/>
                                </a:lnTo>
                                <a:lnTo>
                                  <a:pt x="790" y="4039"/>
                                </a:lnTo>
                                <a:lnTo>
                                  <a:pt x="856" y="4021"/>
                                </a:lnTo>
                                <a:lnTo>
                                  <a:pt x="922" y="3997"/>
                                </a:lnTo>
                                <a:lnTo>
                                  <a:pt x="983" y="3971"/>
                                </a:lnTo>
                                <a:lnTo>
                                  <a:pt x="1044" y="3941"/>
                                </a:lnTo>
                                <a:lnTo>
                                  <a:pt x="1102" y="3908"/>
                                </a:lnTo>
                                <a:lnTo>
                                  <a:pt x="1157" y="3871"/>
                                </a:lnTo>
                                <a:lnTo>
                                  <a:pt x="1211" y="3831"/>
                                </a:lnTo>
                                <a:lnTo>
                                  <a:pt x="1262" y="3788"/>
                                </a:lnTo>
                                <a:lnTo>
                                  <a:pt x="1309" y="3742"/>
                                </a:lnTo>
                                <a:lnTo>
                                  <a:pt x="1355" y="3691"/>
                                </a:lnTo>
                                <a:lnTo>
                                  <a:pt x="1398" y="3638"/>
                                </a:lnTo>
                                <a:lnTo>
                                  <a:pt x="1438" y="3582"/>
                                </a:lnTo>
                                <a:lnTo>
                                  <a:pt x="1474" y="3522"/>
                                </a:lnTo>
                                <a:lnTo>
                                  <a:pt x="1508" y="3460"/>
                                </a:lnTo>
                                <a:lnTo>
                                  <a:pt x="1540" y="3393"/>
                                </a:lnTo>
                                <a:lnTo>
                                  <a:pt x="1567" y="3325"/>
                                </a:lnTo>
                                <a:lnTo>
                                  <a:pt x="1591" y="3253"/>
                                </a:lnTo>
                                <a:lnTo>
                                  <a:pt x="1612" y="3179"/>
                                </a:lnTo>
                                <a:lnTo>
                                  <a:pt x="1630" y="3100"/>
                                </a:lnTo>
                                <a:lnTo>
                                  <a:pt x="1643" y="3020"/>
                                </a:lnTo>
                                <a:lnTo>
                                  <a:pt x="1654" y="2936"/>
                                </a:lnTo>
                                <a:lnTo>
                                  <a:pt x="1660" y="2850"/>
                                </a:lnTo>
                                <a:lnTo>
                                  <a:pt x="1663" y="2761"/>
                                </a:lnTo>
                                <a:lnTo>
                                  <a:pt x="1661" y="2670"/>
                                </a:lnTo>
                                <a:lnTo>
                                  <a:pt x="1655" y="2579"/>
                                </a:lnTo>
                                <a:lnTo>
                                  <a:pt x="1644" y="2486"/>
                                </a:lnTo>
                                <a:lnTo>
                                  <a:pt x="1629" y="2391"/>
                                </a:lnTo>
                                <a:lnTo>
                                  <a:pt x="1610" y="2297"/>
                                </a:lnTo>
                                <a:lnTo>
                                  <a:pt x="1587" y="2201"/>
                                </a:lnTo>
                                <a:lnTo>
                                  <a:pt x="1561" y="2105"/>
                                </a:lnTo>
                                <a:lnTo>
                                  <a:pt x="1529" y="2008"/>
                                </a:lnTo>
                                <a:lnTo>
                                  <a:pt x="1495" y="1911"/>
                                </a:lnTo>
                                <a:lnTo>
                                  <a:pt x="1457" y="1812"/>
                                </a:lnTo>
                                <a:lnTo>
                                  <a:pt x="1415" y="1716"/>
                                </a:lnTo>
                                <a:lnTo>
                                  <a:pt x="1371" y="1617"/>
                                </a:lnTo>
                                <a:lnTo>
                                  <a:pt x="1322" y="1520"/>
                                </a:lnTo>
                                <a:lnTo>
                                  <a:pt x="1271" y="1424"/>
                                </a:lnTo>
                                <a:lnTo>
                                  <a:pt x="1218" y="1328"/>
                                </a:lnTo>
                                <a:lnTo>
                                  <a:pt x="1160" y="1232"/>
                                </a:lnTo>
                                <a:lnTo>
                                  <a:pt x="1099" y="1138"/>
                                </a:lnTo>
                                <a:lnTo>
                                  <a:pt x="1036" y="1045"/>
                                </a:lnTo>
                                <a:lnTo>
                                  <a:pt x="970" y="952"/>
                                </a:lnTo>
                                <a:lnTo>
                                  <a:pt x="901" y="862"/>
                                </a:lnTo>
                                <a:lnTo>
                                  <a:pt x="830" y="773"/>
                                </a:lnTo>
                                <a:lnTo>
                                  <a:pt x="757" y="685"/>
                                </a:lnTo>
                                <a:lnTo>
                                  <a:pt x="681" y="600"/>
                                </a:lnTo>
                                <a:lnTo>
                                  <a:pt x="602" y="516"/>
                                </a:lnTo>
                                <a:lnTo>
                                  <a:pt x="523" y="435"/>
                                </a:lnTo>
                                <a:lnTo>
                                  <a:pt x="440" y="356"/>
                                </a:lnTo>
                                <a:lnTo>
                                  <a:pt x="355" y="279"/>
                                </a:lnTo>
                                <a:lnTo>
                                  <a:pt x="269" y="204"/>
                                </a:lnTo>
                                <a:lnTo>
                                  <a:pt x="181" y="133"/>
                                </a:lnTo>
                                <a:lnTo>
                                  <a:pt x="92" y="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75000"/>
                              <a:lumOff val="0"/>
                              <a:alpha val="89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3301"/>
                        <wps:cNvSpPr>
                          <a:spLocks/>
                        </wps:cNvSpPr>
                        <wps:spPr bwMode="auto">
                          <a:xfrm>
                            <a:off x="7179" y="6515"/>
                            <a:ext cx="218" cy="218"/>
                          </a:xfrm>
                          <a:custGeom>
                            <a:avLst/>
                            <a:gdLst>
                              <a:gd name="T0" fmla="*/ 1246 w 1895"/>
                              <a:gd name="T1" fmla="*/ 0 h 1816"/>
                              <a:gd name="T2" fmla="*/ 1329 w 1895"/>
                              <a:gd name="T3" fmla="*/ 13 h 1816"/>
                              <a:gd name="T4" fmla="*/ 1408 w 1895"/>
                              <a:gd name="T5" fmla="*/ 34 h 1816"/>
                              <a:gd name="T6" fmla="*/ 1483 w 1895"/>
                              <a:gd name="T7" fmla="*/ 61 h 1816"/>
                              <a:gd name="T8" fmla="*/ 1552 w 1895"/>
                              <a:gd name="T9" fmla="*/ 95 h 1816"/>
                              <a:gd name="T10" fmla="*/ 1615 w 1895"/>
                              <a:gd name="T11" fmla="*/ 137 h 1816"/>
                              <a:gd name="T12" fmla="*/ 1674 w 1895"/>
                              <a:gd name="T13" fmla="*/ 183 h 1816"/>
                              <a:gd name="T14" fmla="*/ 1725 w 1895"/>
                              <a:gd name="T15" fmla="*/ 237 h 1816"/>
                              <a:gd name="T16" fmla="*/ 1771 w 1895"/>
                              <a:gd name="T17" fmla="*/ 295 h 1816"/>
                              <a:gd name="T18" fmla="*/ 1810 w 1895"/>
                              <a:gd name="T19" fmla="*/ 357 h 1816"/>
                              <a:gd name="T20" fmla="*/ 1841 w 1895"/>
                              <a:gd name="T21" fmla="*/ 426 h 1816"/>
                              <a:gd name="T22" fmla="*/ 1866 w 1895"/>
                              <a:gd name="T23" fmla="*/ 498 h 1816"/>
                              <a:gd name="T24" fmla="*/ 1885 w 1895"/>
                              <a:gd name="T25" fmla="*/ 572 h 1816"/>
                              <a:gd name="T26" fmla="*/ 1894 w 1895"/>
                              <a:gd name="T27" fmla="*/ 652 h 1816"/>
                              <a:gd name="T28" fmla="*/ 1895 w 1895"/>
                              <a:gd name="T29" fmla="*/ 735 h 1816"/>
                              <a:gd name="T30" fmla="*/ 1888 w 1895"/>
                              <a:gd name="T31" fmla="*/ 818 h 1816"/>
                              <a:gd name="T32" fmla="*/ 1873 w 1895"/>
                              <a:gd name="T33" fmla="*/ 906 h 1816"/>
                              <a:gd name="T34" fmla="*/ 1847 w 1895"/>
                              <a:gd name="T35" fmla="*/ 999 h 1816"/>
                              <a:gd name="T36" fmla="*/ 1813 w 1895"/>
                              <a:gd name="T37" fmla="*/ 1090 h 1816"/>
                              <a:gd name="T38" fmla="*/ 1769 w 1895"/>
                              <a:gd name="T39" fmla="*/ 1177 h 1816"/>
                              <a:gd name="T40" fmla="*/ 1720 w 1895"/>
                              <a:gd name="T41" fmla="*/ 1261 h 1816"/>
                              <a:gd name="T42" fmla="*/ 1662 w 1895"/>
                              <a:gd name="T43" fmla="*/ 1340 h 1816"/>
                              <a:gd name="T44" fmla="*/ 1598 w 1895"/>
                              <a:gd name="T45" fmla="*/ 1416 h 1816"/>
                              <a:gd name="T46" fmla="*/ 1528 w 1895"/>
                              <a:gd name="T47" fmla="*/ 1485 h 1816"/>
                              <a:gd name="T48" fmla="*/ 1454 w 1895"/>
                              <a:gd name="T49" fmla="*/ 1551 h 1816"/>
                              <a:gd name="T50" fmla="*/ 1374 w 1895"/>
                              <a:gd name="T51" fmla="*/ 1610 h 1816"/>
                              <a:gd name="T52" fmla="*/ 1292 w 1895"/>
                              <a:gd name="T53" fmla="*/ 1662 h 1816"/>
                              <a:gd name="T54" fmla="*/ 1204 w 1895"/>
                              <a:gd name="T55" fmla="*/ 1706 h 1816"/>
                              <a:gd name="T56" fmla="*/ 1114 w 1895"/>
                              <a:gd name="T57" fmla="*/ 1746 h 1816"/>
                              <a:gd name="T58" fmla="*/ 1022 w 1895"/>
                              <a:gd name="T59" fmla="*/ 1776 h 1816"/>
                              <a:gd name="T60" fmla="*/ 928 w 1895"/>
                              <a:gd name="T61" fmla="*/ 1798 h 1816"/>
                              <a:gd name="T62" fmla="*/ 832 w 1895"/>
                              <a:gd name="T63" fmla="*/ 1813 h 1816"/>
                              <a:gd name="T64" fmla="*/ 735 w 1895"/>
                              <a:gd name="T65" fmla="*/ 1816 h 1816"/>
                              <a:gd name="T66" fmla="*/ 662 w 1895"/>
                              <a:gd name="T67" fmla="*/ 1814 h 1816"/>
                              <a:gd name="T68" fmla="*/ 593 w 1895"/>
                              <a:gd name="T69" fmla="*/ 1806 h 1816"/>
                              <a:gd name="T70" fmla="*/ 524 w 1895"/>
                              <a:gd name="T71" fmla="*/ 1793 h 1816"/>
                              <a:gd name="T72" fmla="*/ 460 w 1895"/>
                              <a:gd name="T73" fmla="*/ 1773 h 1816"/>
                              <a:gd name="T74" fmla="*/ 400 w 1895"/>
                              <a:gd name="T75" fmla="*/ 1750 h 1816"/>
                              <a:gd name="T76" fmla="*/ 342 w 1895"/>
                              <a:gd name="T77" fmla="*/ 1722 h 1816"/>
                              <a:gd name="T78" fmla="*/ 289 w 1895"/>
                              <a:gd name="T79" fmla="*/ 1689 h 1816"/>
                              <a:gd name="T80" fmla="*/ 239 w 1895"/>
                              <a:gd name="T81" fmla="*/ 1653 h 1816"/>
                              <a:gd name="T82" fmla="*/ 193 w 1895"/>
                              <a:gd name="T83" fmla="*/ 1611 h 1816"/>
                              <a:gd name="T84" fmla="*/ 151 w 1895"/>
                              <a:gd name="T85" fmla="*/ 1566 h 1816"/>
                              <a:gd name="T86" fmla="*/ 115 w 1895"/>
                              <a:gd name="T87" fmla="*/ 1518 h 1816"/>
                              <a:gd name="T88" fmla="*/ 82 w 1895"/>
                              <a:gd name="T89" fmla="*/ 1467 h 1816"/>
                              <a:gd name="T90" fmla="*/ 53 w 1895"/>
                              <a:gd name="T91" fmla="*/ 1412 h 1816"/>
                              <a:gd name="T92" fmla="*/ 31 w 1895"/>
                              <a:gd name="T93" fmla="*/ 1354 h 1816"/>
                              <a:gd name="T94" fmla="*/ 13 w 1895"/>
                              <a:gd name="T95" fmla="*/ 1294 h 1816"/>
                              <a:gd name="T96" fmla="*/ 0 w 1895"/>
                              <a:gd name="T97" fmla="*/ 1230 h 18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895" h="1816">
                                <a:moveTo>
                                  <a:pt x="0" y="1230"/>
                                </a:moveTo>
                                <a:lnTo>
                                  <a:pt x="1246" y="0"/>
                                </a:lnTo>
                                <a:lnTo>
                                  <a:pt x="1289" y="5"/>
                                </a:lnTo>
                                <a:lnTo>
                                  <a:pt x="1329" y="13"/>
                                </a:lnTo>
                                <a:lnTo>
                                  <a:pt x="1370" y="22"/>
                                </a:lnTo>
                                <a:lnTo>
                                  <a:pt x="1408" y="34"/>
                                </a:lnTo>
                                <a:lnTo>
                                  <a:pt x="1446" y="47"/>
                                </a:lnTo>
                                <a:lnTo>
                                  <a:pt x="1483" y="61"/>
                                </a:lnTo>
                                <a:lnTo>
                                  <a:pt x="1518" y="77"/>
                                </a:lnTo>
                                <a:lnTo>
                                  <a:pt x="1552" y="95"/>
                                </a:lnTo>
                                <a:lnTo>
                                  <a:pt x="1585" y="115"/>
                                </a:lnTo>
                                <a:lnTo>
                                  <a:pt x="1615" y="137"/>
                                </a:lnTo>
                                <a:lnTo>
                                  <a:pt x="1645" y="160"/>
                                </a:lnTo>
                                <a:lnTo>
                                  <a:pt x="1674" y="183"/>
                                </a:lnTo>
                                <a:lnTo>
                                  <a:pt x="1700" y="209"/>
                                </a:lnTo>
                                <a:lnTo>
                                  <a:pt x="1725" y="237"/>
                                </a:lnTo>
                                <a:lnTo>
                                  <a:pt x="1748" y="264"/>
                                </a:lnTo>
                                <a:lnTo>
                                  <a:pt x="1771" y="295"/>
                                </a:lnTo>
                                <a:lnTo>
                                  <a:pt x="1792" y="326"/>
                                </a:lnTo>
                                <a:lnTo>
                                  <a:pt x="1810" y="357"/>
                                </a:lnTo>
                                <a:lnTo>
                                  <a:pt x="1827" y="391"/>
                                </a:lnTo>
                                <a:lnTo>
                                  <a:pt x="1841" y="426"/>
                                </a:lnTo>
                                <a:lnTo>
                                  <a:pt x="1856" y="461"/>
                                </a:lnTo>
                                <a:lnTo>
                                  <a:pt x="1866" y="498"/>
                                </a:lnTo>
                                <a:lnTo>
                                  <a:pt x="1877" y="534"/>
                                </a:lnTo>
                                <a:lnTo>
                                  <a:pt x="1885" y="572"/>
                                </a:lnTo>
                                <a:lnTo>
                                  <a:pt x="1890" y="612"/>
                                </a:lnTo>
                                <a:lnTo>
                                  <a:pt x="1894" y="652"/>
                                </a:lnTo>
                                <a:lnTo>
                                  <a:pt x="1895" y="693"/>
                                </a:lnTo>
                                <a:lnTo>
                                  <a:pt x="1895" y="735"/>
                                </a:lnTo>
                                <a:lnTo>
                                  <a:pt x="1892" y="777"/>
                                </a:lnTo>
                                <a:lnTo>
                                  <a:pt x="1888" y="818"/>
                                </a:lnTo>
                                <a:lnTo>
                                  <a:pt x="1882" y="863"/>
                                </a:lnTo>
                                <a:lnTo>
                                  <a:pt x="1873" y="906"/>
                                </a:lnTo>
                                <a:lnTo>
                                  <a:pt x="1861" y="953"/>
                                </a:lnTo>
                                <a:lnTo>
                                  <a:pt x="1847" y="999"/>
                                </a:lnTo>
                                <a:lnTo>
                                  <a:pt x="1831" y="1045"/>
                                </a:lnTo>
                                <a:lnTo>
                                  <a:pt x="1813" y="1090"/>
                                </a:lnTo>
                                <a:lnTo>
                                  <a:pt x="1792" y="1134"/>
                                </a:lnTo>
                                <a:lnTo>
                                  <a:pt x="1769" y="1177"/>
                                </a:lnTo>
                                <a:lnTo>
                                  <a:pt x="1744" y="1219"/>
                                </a:lnTo>
                                <a:lnTo>
                                  <a:pt x="1720" y="1261"/>
                                </a:lnTo>
                                <a:lnTo>
                                  <a:pt x="1691" y="1300"/>
                                </a:lnTo>
                                <a:lnTo>
                                  <a:pt x="1662" y="1340"/>
                                </a:lnTo>
                                <a:lnTo>
                                  <a:pt x="1631" y="1379"/>
                                </a:lnTo>
                                <a:lnTo>
                                  <a:pt x="1598" y="1416"/>
                                </a:lnTo>
                                <a:lnTo>
                                  <a:pt x="1564" y="1451"/>
                                </a:lnTo>
                                <a:lnTo>
                                  <a:pt x="1528" y="1485"/>
                                </a:lnTo>
                                <a:lnTo>
                                  <a:pt x="1492" y="1519"/>
                                </a:lnTo>
                                <a:lnTo>
                                  <a:pt x="1454" y="1551"/>
                                </a:lnTo>
                                <a:lnTo>
                                  <a:pt x="1415" y="1581"/>
                                </a:lnTo>
                                <a:lnTo>
                                  <a:pt x="1374" y="1610"/>
                                </a:lnTo>
                                <a:lnTo>
                                  <a:pt x="1333" y="1636"/>
                                </a:lnTo>
                                <a:lnTo>
                                  <a:pt x="1292" y="1662"/>
                                </a:lnTo>
                                <a:lnTo>
                                  <a:pt x="1248" y="1686"/>
                                </a:lnTo>
                                <a:lnTo>
                                  <a:pt x="1204" y="1706"/>
                                </a:lnTo>
                                <a:lnTo>
                                  <a:pt x="1159" y="1727"/>
                                </a:lnTo>
                                <a:lnTo>
                                  <a:pt x="1114" y="1746"/>
                                </a:lnTo>
                                <a:lnTo>
                                  <a:pt x="1068" y="1761"/>
                                </a:lnTo>
                                <a:lnTo>
                                  <a:pt x="1022" y="1776"/>
                                </a:lnTo>
                                <a:lnTo>
                                  <a:pt x="975" y="1789"/>
                                </a:lnTo>
                                <a:lnTo>
                                  <a:pt x="928" y="1798"/>
                                </a:lnTo>
                                <a:lnTo>
                                  <a:pt x="879" y="1806"/>
                                </a:lnTo>
                                <a:lnTo>
                                  <a:pt x="832" y="1813"/>
                                </a:lnTo>
                                <a:lnTo>
                                  <a:pt x="784" y="1815"/>
                                </a:lnTo>
                                <a:lnTo>
                                  <a:pt x="735" y="1816"/>
                                </a:lnTo>
                                <a:lnTo>
                                  <a:pt x="699" y="1816"/>
                                </a:lnTo>
                                <a:lnTo>
                                  <a:pt x="662" y="1814"/>
                                </a:lnTo>
                                <a:lnTo>
                                  <a:pt x="627" y="1811"/>
                                </a:lnTo>
                                <a:lnTo>
                                  <a:pt x="593" y="1806"/>
                                </a:lnTo>
                                <a:lnTo>
                                  <a:pt x="558" y="1799"/>
                                </a:lnTo>
                                <a:lnTo>
                                  <a:pt x="524" y="1793"/>
                                </a:lnTo>
                                <a:lnTo>
                                  <a:pt x="493" y="1784"/>
                                </a:lnTo>
                                <a:lnTo>
                                  <a:pt x="460" y="1773"/>
                                </a:lnTo>
                                <a:lnTo>
                                  <a:pt x="430" y="1763"/>
                                </a:lnTo>
                                <a:lnTo>
                                  <a:pt x="400" y="1750"/>
                                </a:lnTo>
                                <a:lnTo>
                                  <a:pt x="371" y="1737"/>
                                </a:lnTo>
                                <a:lnTo>
                                  <a:pt x="342" y="1722"/>
                                </a:lnTo>
                                <a:lnTo>
                                  <a:pt x="315" y="1706"/>
                                </a:lnTo>
                                <a:lnTo>
                                  <a:pt x="289" y="1689"/>
                                </a:lnTo>
                                <a:lnTo>
                                  <a:pt x="264" y="1671"/>
                                </a:lnTo>
                                <a:lnTo>
                                  <a:pt x="239" y="1653"/>
                                </a:lnTo>
                                <a:lnTo>
                                  <a:pt x="216" y="1632"/>
                                </a:lnTo>
                                <a:lnTo>
                                  <a:pt x="193" y="1611"/>
                                </a:lnTo>
                                <a:lnTo>
                                  <a:pt x="172" y="1590"/>
                                </a:lnTo>
                                <a:lnTo>
                                  <a:pt x="151" y="1566"/>
                                </a:lnTo>
                                <a:lnTo>
                                  <a:pt x="133" y="1543"/>
                                </a:lnTo>
                                <a:lnTo>
                                  <a:pt x="115" y="1518"/>
                                </a:lnTo>
                                <a:lnTo>
                                  <a:pt x="98" y="1493"/>
                                </a:lnTo>
                                <a:lnTo>
                                  <a:pt x="82" y="1467"/>
                                </a:lnTo>
                                <a:lnTo>
                                  <a:pt x="68" y="1439"/>
                                </a:lnTo>
                                <a:lnTo>
                                  <a:pt x="53" y="1412"/>
                                </a:lnTo>
                                <a:lnTo>
                                  <a:pt x="41" y="1383"/>
                                </a:lnTo>
                                <a:lnTo>
                                  <a:pt x="31" y="1354"/>
                                </a:lnTo>
                                <a:lnTo>
                                  <a:pt x="20" y="1324"/>
                                </a:lnTo>
                                <a:lnTo>
                                  <a:pt x="13" y="1294"/>
                                </a:lnTo>
                                <a:lnTo>
                                  <a:pt x="5" y="1262"/>
                                </a:lnTo>
                                <a:lnTo>
                                  <a:pt x="0" y="1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20000"/>
                              <a:lumOff val="80000"/>
                              <a:alpha val="89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3302"/>
                        <wps:cNvSpPr>
                          <a:spLocks/>
                        </wps:cNvSpPr>
                        <wps:spPr bwMode="auto">
                          <a:xfrm>
                            <a:off x="7066" y="6922"/>
                            <a:ext cx="177" cy="345"/>
                          </a:xfrm>
                          <a:custGeom>
                            <a:avLst/>
                            <a:gdLst>
                              <a:gd name="T0" fmla="*/ 364 w 1543"/>
                              <a:gd name="T1" fmla="*/ 571 h 2883"/>
                              <a:gd name="T2" fmla="*/ 814 w 1543"/>
                              <a:gd name="T3" fmla="*/ 901 h 2883"/>
                              <a:gd name="T4" fmla="*/ 1317 w 1543"/>
                              <a:gd name="T5" fmla="*/ 0 h 2883"/>
                              <a:gd name="T6" fmla="*/ 1092 w 1543"/>
                              <a:gd name="T7" fmla="*/ 1103 h 2883"/>
                              <a:gd name="T8" fmla="*/ 1543 w 1543"/>
                              <a:gd name="T9" fmla="*/ 1429 h 2883"/>
                              <a:gd name="T10" fmla="*/ 953 w 1543"/>
                              <a:gd name="T11" fmla="*/ 1780 h 2883"/>
                              <a:gd name="T12" fmla="*/ 730 w 1543"/>
                              <a:gd name="T13" fmla="*/ 2883 h 2883"/>
                              <a:gd name="T14" fmla="*/ 590 w 1543"/>
                              <a:gd name="T15" fmla="*/ 1997 h 2883"/>
                              <a:gd name="T16" fmla="*/ 0 w 1543"/>
                              <a:gd name="T17" fmla="*/ 2352 h 2883"/>
                              <a:gd name="T18" fmla="*/ 504 w 1543"/>
                              <a:gd name="T19" fmla="*/ 1454 h 2883"/>
                              <a:gd name="T20" fmla="*/ 364 w 1543"/>
                              <a:gd name="T21" fmla="*/ 571 h 28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43" h="2883">
                                <a:moveTo>
                                  <a:pt x="364" y="571"/>
                                </a:moveTo>
                                <a:lnTo>
                                  <a:pt x="814" y="901"/>
                                </a:lnTo>
                                <a:lnTo>
                                  <a:pt x="1317" y="0"/>
                                </a:lnTo>
                                <a:lnTo>
                                  <a:pt x="1092" y="1103"/>
                                </a:lnTo>
                                <a:lnTo>
                                  <a:pt x="1543" y="1429"/>
                                </a:lnTo>
                                <a:lnTo>
                                  <a:pt x="953" y="1780"/>
                                </a:lnTo>
                                <a:lnTo>
                                  <a:pt x="730" y="2883"/>
                                </a:lnTo>
                                <a:lnTo>
                                  <a:pt x="590" y="1997"/>
                                </a:lnTo>
                                <a:lnTo>
                                  <a:pt x="0" y="2352"/>
                                </a:lnTo>
                                <a:lnTo>
                                  <a:pt x="504" y="1454"/>
                                </a:lnTo>
                                <a:lnTo>
                                  <a:pt x="364" y="5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60000"/>
                              <a:lumOff val="40000"/>
                              <a:alpha val="89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3303"/>
                        <wps:cNvSpPr>
                          <a:spLocks/>
                        </wps:cNvSpPr>
                        <wps:spPr bwMode="auto">
                          <a:xfrm>
                            <a:off x="7688" y="7319"/>
                            <a:ext cx="146" cy="191"/>
                          </a:xfrm>
                          <a:custGeom>
                            <a:avLst/>
                            <a:gdLst>
                              <a:gd name="T0" fmla="*/ 1265 w 1265"/>
                              <a:gd name="T1" fmla="*/ 501 h 1596"/>
                              <a:gd name="T2" fmla="*/ 850 w 1265"/>
                              <a:gd name="T3" fmla="*/ 569 h 1596"/>
                              <a:gd name="T4" fmla="*/ 963 w 1265"/>
                              <a:gd name="T5" fmla="*/ 0 h 1596"/>
                              <a:gd name="T6" fmla="*/ 595 w 1265"/>
                              <a:gd name="T7" fmla="*/ 610 h 1596"/>
                              <a:gd name="T8" fmla="*/ 180 w 1265"/>
                              <a:gd name="T9" fmla="*/ 677 h 1596"/>
                              <a:gd name="T10" fmla="*/ 369 w 1265"/>
                              <a:gd name="T11" fmla="*/ 986 h 1596"/>
                              <a:gd name="T12" fmla="*/ 0 w 1265"/>
                              <a:gd name="T13" fmla="*/ 1596 h 1596"/>
                              <a:gd name="T14" fmla="*/ 484 w 1265"/>
                              <a:gd name="T15" fmla="*/ 1176 h 1596"/>
                              <a:gd name="T16" fmla="*/ 671 w 1265"/>
                              <a:gd name="T17" fmla="*/ 1488 h 1596"/>
                              <a:gd name="T18" fmla="*/ 781 w 1265"/>
                              <a:gd name="T19" fmla="*/ 919 h 1596"/>
                              <a:gd name="T20" fmla="*/ 1265 w 1265"/>
                              <a:gd name="T21" fmla="*/ 501 h 15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265" h="1596">
                                <a:moveTo>
                                  <a:pt x="1265" y="501"/>
                                </a:moveTo>
                                <a:lnTo>
                                  <a:pt x="850" y="569"/>
                                </a:lnTo>
                                <a:lnTo>
                                  <a:pt x="963" y="0"/>
                                </a:lnTo>
                                <a:lnTo>
                                  <a:pt x="595" y="610"/>
                                </a:lnTo>
                                <a:lnTo>
                                  <a:pt x="180" y="677"/>
                                </a:lnTo>
                                <a:lnTo>
                                  <a:pt x="369" y="986"/>
                                </a:lnTo>
                                <a:lnTo>
                                  <a:pt x="0" y="1596"/>
                                </a:lnTo>
                                <a:lnTo>
                                  <a:pt x="484" y="1176"/>
                                </a:lnTo>
                                <a:lnTo>
                                  <a:pt x="671" y="1488"/>
                                </a:lnTo>
                                <a:lnTo>
                                  <a:pt x="781" y="919"/>
                                </a:lnTo>
                                <a:lnTo>
                                  <a:pt x="1265" y="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lumMod val="60000"/>
                              <a:lumOff val="40000"/>
                              <a:alpha val="89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3304"/>
                        <wps:cNvSpPr>
                          <a:spLocks/>
                        </wps:cNvSpPr>
                        <wps:spPr bwMode="auto">
                          <a:xfrm>
                            <a:off x="7410" y="7470"/>
                            <a:ext cx="110" cy="118"/>
                          </a:xfrm>
                          <a:custGeom>
                            <a:avLst/>
                            <a:gdLst>
                              <a:gd name="T0" fmla="*/ 0 w 954"/>
                              <a:gd name="T1" fmla="*/ 676 h 986"/>
                              <a:gd name="T2" fmla="*/ 312 w 954"/>
                              <a:gd name="T3" fmla="*/ 634 h 986"/>
                              <a:gd name="T4" fmla="*/ 227 w 954"/>
                              <a:gd name="T5" fmla="*/ 986 h 986"/>
                              <a:gd name="T6" fmla="*/ 505 w 954"/>
                              <a:gd name="T7" fmla="*/ 609 h 986"/>
                              <a:gd name="T8" fmla="*/ 818 w 954"/>
                              <a:gd name="T9" fmla="*/ 567 h 986"/>
                              <a:gd name="T10" fmla="*/ 676 w 954"/>
                              <a:gd name="T11" fmla="*/ 377 h 986"/>
                              <a:gd name="T12" fmla="*/ 954 w 954"/>
                              <a:gd name="T13" fmla="*/ 0 h 986"/>
                              <a:gd name="T14" fmla="*/ 589 w 954"/>
                              <a:gd name="T15" fmla="*/ 259 h 986"/>
                              <a:gd name="T16" fmla="*/ 449 w 954"/>
                              <a:gd name="T17" fmla="*/ 66 h 986"/>
                              <a:gd name="T18" fmla="*/ 365 w 954"/>
                              <a:gd name="T19" fmla="*/ 418 h 986"/>
                              <a:gd name="T20" fmla="*/ 0 w 954"/>
                              <a:gd name="T21" fmla="*/ 676 h 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954" h="986">
                                <a:moveTo>
                                  <a:pt x="0" y="676"/>
                                </a:moveTo>
                                <a:lnTo>
                                  <a:pt x="312" y="634"/>
                                </a:lnTo>
                                <a:lnTo>
                                  <a:pt x="227" y="986"/>
                                </a:lnTo>
                                <a:lnTo>
                                  <a:pt x="505" y="609"/>
                                </a:lnTo>
                                <a:lnTo>
                                  <a:pt x="818" y="567"/>
                                </a:lnTo>
                                <a:lnTo>
                                  <a:pt x="676" y="377"/>
                                </a:lnTo>
                                <a:lnTo>
                                  <a:pt x="954" y="0"/>
                                </a:lnTo>
                                <a:lnTo>
                                  <a:pt x="589" y="259"/>
                                </a:lnTo>
                                <a:lnTo>
                                  <a:pt x="449" y="66"/>
                                </a:lnTo>
                                <a:lnTo>
                                  <a:pt x="365" y="418"/>
                                </a:lnTo>
                                <a:lnTo>
                                  <a:pt x="0" y="6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60000"/>
                              <a:lumOff val="40000"/>
                              <a:alpha val="89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3305"/>
                        <wps:cNvSpPr>
                          <a:spLocks/>
                        </wps:cNvSpPr>
                        <wps:spPr bwMode="auto">
                          <a:xfrm>
                            <a:off x="7588" y="6799"/>
                            <a:ext cx="117" cy="154"/>
                          </a:xfrm>
                          <a:custGeom>
                            <a:avLst/>
                            <a:gdLst>
                              <a:gd name="T0" fmla="*/ 0 w 1018"/>
                              <a:gd name="T1" fmla="*/ 402 h 1283"/>
                              <a:gd name="T2" fmla="*/ 335 w 1018"/>
                              <a:gd name="T3" fmla="*/ 458 h 1283"/>
                              <a:gd name="T4" fmla="*/ 244 w 1018"/>
                              <a:gd name="T5" fmla="*/ 0 h 1283"/>
                              <a:gd name="T6" fmla="*/ 539 w 1018"/>
                              <a:gd name="T7" fmla="*/ 491 h 1283"/>
                              <a:gd name="T8" fmla="*/ 873 w 1018"/>
                              <a:gd name="T9" fmla="*/ 543 h 1283"/>
                              <a:gd name="T10" fmla="*/ 723 w 1018"/>
                              <a:gd name="T11" fmla="*/ 792 h 1283"/>
                              <a:gd name="T12" fmla="*/ 1018 w 1018"/>
                              <a:gd name="T13" fmla="*/ 1283 h 1283"/>
                              <a:gd name="T14" fmla="*/ 630 w 1018"/>
                              <a:gd name="T15" fmla="*/ 945 h 1283"/>
                              <a:gd name="T16" fmla="*/ 479 w 1018"/>
                              <a:gd name="T17" fmla="*/ 1197 h 1283"/>
                              <a:gd name="T18" fmla="*/ 390 w 1018"/>
                              <a:gd name="T19" fmla="*/ 739 h 1283"/>
                              <a:gd name="T20" fmla="*/ 0 w 1018"/>
                              <a:gd name="T21" fmla="*/ 402 h 12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018" h="1283">
                                <a:moveTo>
                                  <a:pt x="0" y="402"/>
                                </a:moveTo>
                                <a:lnTo>
                                  <a:pt x="335" y="458"/>
                                </a:lnTo>
                                <a:lnTo>
                                  <a:pt x="244" y="0"/>
                                </a:lnTo>
                                <a:lnTo>
                                  <a:pt x="539" y="491"/>
                                </a:lnTo>
                                <a:lnTo>
                                  <a:pt x="873" y="543"/>
                                </a:lnTo>
                                <a:lnTo>
                                  <a:pt x="723" y="792"/>
                                </a:lnTo>
                                <a:lnTo>
                                  <a:pt x="1018" y="1283"/>
                                </a:lnTo>
                                <a:lnTo>
                                  <a:pt x="630" y="945"/>
                                </a:lnTo>
                                <a:lnTo>
                                  <a:pt x="479" y="1197"/>
                                </a:lnTo>
                                <a:lnTo>
                                  <a:pt x="390" y="739"/>
                                </a:lnTo>
                                <a:lnTo>
                                  <a:pt x="0" y="4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  <a:alpha val="89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3306"/>
                        <wps:cNvSpPr>
                          <a:spLocks/>
                        </wps:cNvSpPr>
                        <wps:spPr bwMode="auto">
                          <a:xfrm>
                            <a:off x="7336" y="6708"/>
                            <a:ext cx="162" cy="214"/>
                          </a:xfrm>
                          <a:custGeom>
                            <a:avLst/>
                            <a:gdLst>
                              <a:gd name="T0" fmla="*/ 1415 w 1415"/>
                              <a:gd name="T1" fmla="*/ 560 h 1784"/>
                              <a:gd name="T2" fmla="*/ 951 w 1415"/>
                              <a:gd name="T3" fmla="*/ 636 h 1784"/>
                              <a:gd name="T4" fmla="*/ 1076 w 1415"/>
                              <a:gd name="T5" fmla="*/ 0 h 1784"/>
                              <a:gd name="T6" fmla="*/ 665 w 1415"/>
                              <a:gd name="T7" fmla="*/ 684 h 1784"/>
                              <a:gd name="T8" fmla="*/ 202 w 1415"/>
                              <a:gd name="T9" fmla="*/ 757 h 1784"/>
                              <a:gd name="T10" fmla="*/ 413 w 1415"/>
                              <a:gd name="T11" fmla="*/ 1103 h 1784"/>
                              <a:gd name="T12" fmla="*/ 0 w 1415"/>
                              <a:gd name="T13" fmla="*/ 1784 h 1784"/>
                              <a:gd name="T14" fmla="*/ 542 w 1415"/>
                              <a:gd name="T15" fmla="*/ 1315 h 1784"/>
                              <a:gd name="T16" fmla="*/ 750 w 1415"/>
                              <a:gd name="T17" fmla="*/ 1663 h 1784"/>
                              <a:gd name="T18" fmla="*/ 874 w 1415"/>
                              <a:gd name="T19" fmla="*/ 1028 h 1784"/>
                              <a:gd name="T20" fmla="*/ 1415 w 1415"/>
                              <a:gd name="T21" fmla="*/ 560 h 1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415" h="1784">
                                <a:moveTo>
                                  <a:pt x="1415" y="560"/>
                                </a:moveTo>
                                <a:lnTo>
                                  <a:pt x="951" y="636"/>
                                </a:lnTo>
                                <a:lnTo>
                                  <a:pt x="1076" y="0"/>
                                </a:lnTo>
                                <a:lnTo>
                                  <a:pt x="665" y="684"/>
                                </a:lnTo>
                                <a:lnTo>
                                  <a:pt x="202" y="757"/>
                                </a:lnTo>
                                <a:lnTo>
                                  <a:pt x="413" y="1103"/>
                                </a:lnTo>
                                <a:lnTo>
                                  <a:pt x="0" y="1784"/>
                                </a:lnTo>
                                <a:lnTo>
                                  <a:pt x="542" y="1315"/>
                                </a:lnTo>
                                <a:lnTo>
                                  <a:pt x="750" y="1663"/>
                                </a:lnTo>
                                <a:lnTo>
                                  <a:pt x="874" y="1028"/>
                                </a:lnTo>
                                <a:lnTo>
                                  <a:pt x="1415" y="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60000"/>
                              <a:lumOff val="40000"/>
                              <a:alpha val="89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3307"/>
                        <wps:cNvSpPr>
                          <a:spLocks/>
                        </wps:cNvSpPr>
                        <wps:spPr bwMode="auto">
                          <a:xfrm>
                            <a:off x="7138" y="7292"/>
                            <a:ext cx="149" cy="197"/>
                          </a:xfrm>
                          <a:custGeom>
                            <a:avLst/>
                            <a:gdLst>
                              <a:gd name="T0" fmla="*/ 0 w 1301"/>
                              <a:gd name="T1" fmla="*/ 516 h 1642"/>
                              <a:gd name="T2" fmla="*/ 427 w 1301"/>
                              <a:gd name="T3" fmla="*/ 586 h 1642"/>
                              <a:gd name="T4" fmla="*/ 312 w 1301"/>
                              <a:gd name="T5" fmla="*/ 0 h 1642"/>
                              <a:gd name="T6" fmla="*/ 690 w 1301"/>
                              <a:gd name="T7" fmla="*/ 629 h 1642"/>
                              <a:gd name="T8" fmla="*/ 1117 w 1301"/>
                              <a:gd name="T9" fmla="*/ 696 h 1642"/>
                              <a:gd name="T10" fmla="*/ 923 w 1301"/>
                              <a:gd name="T11" fmla="*/ 1014 h 1642"/>
                              <a:gd name="T12" fmla="*/ 1301 w 1301"/>
                              <a:gd name="T13" fmla="*/ 1642 h 1642"/>
                              <a:gd name="T14" fmla="*/ 804 w 1301"/>
                              <a:gd name="T15" fmla="*/ 1211 h 1642"/>
                              <a:gd name="T16" fmla="*/ 612 w 1301"/>
                              <a:gd name="T17" fmla="*/ 1530 h 1642"/>
                              <a:gd name="T18" fmla="*/ 498 w 1301"/>
                              <a:gd name="T19" fmla="*/ 946 h 1642"/>
                              <a:gd name="T20" fmla="*/ 0 w 1301"/>
                              <a:gd name="T21" fmla="*/ 516 h 16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301" h="1642">
                                <a:moveTo>
                                  <a:pt x="0" y="516"/>
                                </a:moveTo>
                                <a:lnTo>
                                  <a:pt x="427" y="586"/>
                                </a:lnTo>
                                <a:lnTo>
                                  <a:pt x="312" y="0"/>
                                </a:lnTo>
                                <a:lnTo>
                                  <a:pt x="690" y="629"/>
                                </a:lnTo>
                                <a:lnTo>
                                  <a:pt x="1117" y="696"/>
                                </a:lnTo>
                                <a:lnTo>
                                  <a:pt x="923" y="1014"/>
                                </a:lnTo>
                                <a:lnTo>
                                  <a:pt x="1301" y="1642"/>
                                </a:lnTo>
                                <a:lnTo>
                                  <a:pt x="804" y="1211"/>
                                </a:lnTo>
                                <a:lnTo>
                                  <a:pt x="612" y="1530"/>
                                </a:lnTo>
                                <a:lnTo>
                                  <a:pt x="498" y="946"/>
                                </a:lnTo>
                                <a:lnTo>
                                  <a:pt x="0" y="5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75000"/>
                              <a:lumOff val="0"/>
                              <a:alpha val="89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3308"/>
                        <wps:cNvSpPr>
                          <a:spLocks/>
                        </wps:cNvSpPr>
                        <wps:spPr bwMode="auto">
                          <a:xfrm>
                            <a:off x="7719" y="6696"/>
                            <a:ext cx="180" cy="939"/>
                          </a:xfrm>
                          <a:custGeom>
                            <a:avLst/>
                            <a:gdLst>
                              <a:gd name="T0" fmla="*/ 180 w 180"/>
                              <a:gd name="T1" fmla="*/ 78 h 939"/>
                              <a:gd name="T2" fmla="*/ 61 w 180"/>
                              <a:gd name="T3" fmla="*/ 911 h 939"/>
                              <a:gd name="T4" fmla="*/ 0 w 180"/>
                              <a:gd name="T5" fmla="*/ 939 h 939"/>
                              <a:gd name="T6" fmla="*/ 85 w 180"/>
                              <a:gd name="T7" fmla="*/ 0 h 939"/>
                              <a:gd name="T8" fmla="*/ 180 w 180"/>
                              <a:gd name="T9" fmla="*/ 78 h 9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0" h="939">
                                <a:moveTo>
                                  <a:pt x="180" y="78"/>
                                </a:moveTo>
                                <a:lnTo>
                                  <a:pt x="61" y="911"/>
                                </a:lnTo>
                                <a:lnTo>
                                  <a:pt x="0" y="939"/>
                                </a:lnTo>
                                <a:lnTo>
                                  <a:pt x="85" y="0"/>
                                </a:lnTo>
                                <a:lnTo>
                                  <a:pt x="180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3309"/>
                        <wps:cNvSpPr>
                          <a:spLocks/>
                        </wps:cNvSpPr>
                        <wps:spPr bwMode="auto">
                          <a:xfrm>
                            <a:off x="7078" y="6622"/>
                            <a:ext cx="306" cy="1041"/>
                          </a:xfrm>
                          <a:custGeom>
                            <a:avLst/>
                            <a:gdLst>
                              <a:gd name="T0" fmla="*/ 0 w 306"/>
                              <a:gd name="T1" fmla="*/ 99 h 1041"/>
                              <a:gd name="T2" fmla="*/ 217 w 306"/>
                              <a:gd name="T3" fmla="*/ 1002 h 1041"/>
                              <a:gd name="T4" fmla="*/ 306 w 306"/>
                              <a:gd name="T5" fmla="*/ 1041 h 1041"/>
                              <a:gd name="T6" fmla="*/ 132 w 306"/>
                              <a:gd name="T7" fmla="*/ 0 h 1041"/>
                              <a:gd name="T8" fmla="*/ 0 w 306"/>
                              <a:gd name="T9" fmla="*/ 99 h 10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6" h="1041">
                                <a:moveTo>
                                  <a:pt x="0" y="99"/>
                                </a:moveTo>
                                <a:lnTo>
                                  <a:pt x="217" y="1002"/>
                                </a:lnTo>
                                <a:lnTo>
                                  <a:pt x="306" y="1041"/>
                                </a:lnTo>
                                <a:lnTo>
                                  <a:pt x="132" y="0"/>
                                </a:lnTo>
                                <a:lnTo>
                                  <a:pt x="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4B925C" id="Group 3287" o:spid="_x0000_s1026" style="position:absolute;margin-left:444.4pt;margin-top:496.85pt;width:36.2pt;height:36.6pt;z-index:252150784" coordorigin="6505,5810" coordsize="1850,1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">
                <v:shape id="Freeform 3288" o:spid="_x0000_s1027" style="position:absolute;left:7520;top:6303;width:835;height:393;visibility:visible;mso-wrap-style:square;v-text-anchor:top" coordsize="7278,3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OlW8QA&#10;AADcAAAADwAAAGRycy9kb3ducmV2LnhtbESPT2sCMRTE74LfITzBm2bVti6rUVQo7bW2FLw9Nm//&#10;tJuXmETdfvumUPA4zMxvmPW2N524kg+tZQWzaQaCuLS65VrBx/vzJAcRIrLGzjIp+KEA281wsMZC&#10;2xu/0fUYa5EgHApU0MToCilD2ZDBMLWOOHmV9QZjkr6W2uMtwU0n51n2JA22nBYadHRoqPw+XoyC&#10;/X7uHO1yt/SPn9Upfr2cLueFUuNRv1uBiNTHe/i//aoVPGQz+DuTj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zpVvEAAAA3AAAAA8AAAAAAAAAAAAAAAAAmAIAAGRycy9k&#10;b3ducmV2LnhtbFBLBQYAAAAABAAEAPUAAACJAwAAAAA=&#10;" path="m,2300l46,1814r66,-419l199,1040,303,744,425,504,564,317,717,176,883,79,1064,22,1255,r203,11l1669,49r220,60l2116,190r233,97l2586,394r243,116l3073,629r245,119l3566,862r244,106l4054,1061r241,77l4532,1195r231,31l4988,1229r218,-29l5414,1134r200,-107l5801,876,5978,677,6142,424r-16,82l6112,584r-16,78l6080,737r-14,76l6050,888r-16,75l6020,1037r-16,74l5990,1185r-16,75l5958,1336r-14,76l5928,1489r-15,80l5898,1649r87,12l6071,1675r85,16l6243,1707r86,17l6415,1742r87,18l6588,1780r87,18l6761,1817r86,18l6932,1852r87,16l7105,1884r87,14l7278,1910r-475,205l6354,2261r-423,89l5533,2389r-373,-6l4810,2334r-328,-82l4176,2139,3889,2000,3622,1840,3374,1665,3144,1480,2929,1289,2732,1098,2547,910,2378,734,2221,571,2077,427,1942,309,1819,220,1704,166,1598,152r-98,30l1407,262r-86,134l1238,591r-80,258l1082,1178r-74,403l933,2064r-73,569l784,3290r-49,-61l686,3167r-49,-61l587,3043r-48,-62l489,2920r-48,-62l392,2795r-49,-61l294,2672r-49,-62l196,2548r-50,-62l98,2424,48,2363,,2300xe" fillcolor="#ff6c6d [1944]" stroked="f">
                  <v:path arrowok="t" o:connecttype="custom" o:connectlocs="5,217;23,124;49,60;82,21;122,3;167,1;217,13;269,34;325,61;381,89;437,116;493,136;546,146;597,143;644,123;686,81;703,60;699,79;696,97;692,115;689,133;685,151;682,169;678,187;687,198;706,202;726,206;746,210;766,215;786,219;805,223;825,227;781,253;680,281;592,285;514,269;446,239;387,199;336,154;292,109;255,68;223,37;195,20;172,22;152,47;133,101;116,189;99,315;84,386;73,371;62,356;51,341;39,327;28,312;17,297;6,282" o:connectangles="0,0,0,0,0,0,0,0,0,0,0,0,0,0,0,0,0,0,0,0,0,0,0,0,0,0,0,0,0,0,0,0,0,0,0,0,0,0,0,0,0,0,0,0,0,0,0,0,0,0,0,0,0,0,0,0"/>
                </v:shape>
                <v:shape id="Freeform 3289" o:spid="_x0000_s1028" style="position:absolute;left:6505;top:6661;width:918;height:322;rotation:1286436fd;visibility:visible;mso-wrap-style:square;v-text-anchor:top" coordsize="8004,2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j+78IA&#10;AADcAAAADwAAAGRycy9kb3ducmV2LnhtbERPXWvCMBR9H+w/hDvYi2i6IjqqUWQiTBHGnA8+XpJr&#10;W2xuSpNq9dcbQdjj4XxP552txJkaXzpW8DFIQBBrZ0rOFez/Vv1PED4gG6wck4IreZjPXl+mmBl3&#10;4V8670IuYgj7DBUUIdSZlF4XZNEPXE0cuaNrLIYIm1yaBi8x3FYyTZKRtFhybCiwpq+C9GnXWgXj&#10;Vq83P+lhqRdbpvGt5d42zlPvb91iAiJQF/7FT/e3UTBMUniciUdAz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+P7vwgAAANwAAAAPAAAAAAAAAAAAAAAAAJgCAABkcnMvZG93&#10;bnJldi54bWxQSwUGAAAAAAQABAD1AAAAhwMAAAAA&#10;" path="m8004,236r-52,-8l7808,203,7704,188,7582,169,7445,150,7292,130,7126,109,6947,88,6760,68,6565,50,6364,34,6157,21,5949,11,5738,3,5527,,5319,3r-203,8l4917,24,4726,45,4544,72r-171,36l4213,151r-145,51l3939,264r-112,72l3734,418r-71,93l3613,616r-25,116l3590,863r-59,76l3461,1010r-78,64l3295,1132r-94,52l3099,1231r-110,42l2875,1309r-120,31l2630,1366r-128,21l2370,1404r-135,13l2099,1425r-138,4l1823,1430r-139,-3l1545,1420r-136,-10l1274,1396r-132,-17l1012,1360,888,1339,767,1314,652,1286,542,1258,439,1227r-96,-32l256,1161r-80,-37l105,1087,45,1049r9,50l67,1146r17,47l102,1239r23,45l148,1326r26,42l203,1408r30,40l265,1486r33,36l330,1556r34,34l400,1622r34,31l469,1682r35,27l538,1734r33,25l604,1782r61,40l719,1855r81,46l830,1915r-22,35l786,1983r-21,32l743,2045r-23,29l697,2101r-22,28l652,2153r-23,25l605,2202r-23,24l558,2248r-48,43l460,2332r-51,40l356,2411r-53,41l246,2494r-58,45l127,2584r-62,49l,2687r40,l152,2684r177,-4l558,2672r131,-5l829,2659r149,-8l1134,2641r161,-13l1461,2615r169,-18l1802,2579r171,-21l2145,2535r168,-27l2480,2480r162,-32l2798,2413r149,-39l3088,2332r133,-46l3342,2237r109,-53l3548,2127r81,-61l3696,1999r50,-69l3776,1855r-7,-119l3772,1624r13,-106l3807,1419r34,-93l3883,1238r52,-81l3997,1079r71,-72l4147,941r89,-62l4336,821r106,-53l4558,718r125,-47l4816,629r142,-39l5107,553r158,-33l5430,489r174,-29l5786,434r189,-25l6173,387r204,-21l6587,345r219,-19l7033,307r471,-36l8004,236xe" fillcolor="#ff6c6d [1944]" stroked="f">
                  <v:path arrowok="t" o:connecttype="custom" o:connectlocs="896,24;854,18;797,11;730,4;658,0;587,1;521,9;467,24;428,50;412,88;397,121;367,142;330,157;287,166;241,171;193,171;146,167;102,160;62,151;29,139;5,126;10,143;17,159;27,174;38,186;50,198;62,208;76,218;95,229;88,241;80,252;72,261;64,269;47,284;28,299;7,316;17,322;79,320;130,316;187,311;246,304;303,293;354,279;396,262;424,240;432,208;437,170;451,139;476,113;509,92;552,75;604,62;664,52;731,44;807,37" o:connectangles="0,0,0,0,0,0,0,0,0,0,0,0,0,0,0,0,0,0,0,0,0,0,0,0,0,0,0,0,0,0,0,0,0,0,0,0,0,0,0,0,0,0,0,0,0,0,0,0,0,0,0,0,0,0,0"/>
                </v:shape>
                <v:shape id="Freeform 3290" o:spid="_x0000_s1029" style="position:absolute;left:6976;top:6134;width:662;height:849;rotation:-1945123fd;visibility:visible;mso-wrap-style:square;v-text-anchor:top" coordsize="7053,7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SVN8QA&#10;AADcAAAADwAAAGRycy9kb3ducmV2LnhtbESP3WrCQBSE7wXfYTmCd7qxDWJTV5GCUEQQf3p/yB6T&#10;0OzZdHcbo0/vCoKXw8x8w8yXnalFS85XlhVMxgkI4tzqigsFp+N6NAPhA7LG2jIpuJKH5aLfm2Om&#10;7YX31B5CISKEfYYKyhCaTEqfl2TQj21DHL2zdQZDlK6Q2uElwk0t35JkKg1WHBdKbOirpPz38G8U&#10;bM+3qV6fNqm9umafhr/2o/3ZKTUcdKtPEIG68Ao/299aQZq8w+NMP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klTfEAAAA3AAAAA8AAAAAAAAAAAAAAAAAmAIAAGRycy9k&#10;b3ducmV2LnhtbFBLBQYAAAAABAAEAPUAAACJAwAAAAA=&#10;" path="m5435,6971r-138,34l5158,7032r-137,23l4883,7072r-137,10l4611,7089r-136,l4341,7085r-133,-10l4075,7061r-132,-18l3814,7019r-130,-29l3556,6958r-127,-37l3303,6880r-124,-46l3056,6785r-122,-53l2813,6675r-117,-61l2578,6550r-115,-68l2349,6411r-113,-74l2125,6260r-109,-80l1909,6096r-105,-85l1701,5922r-101,-92l1501,5736r-82,-80l1338,5575r-78,-83l1181,5408r-76,-85l1031,5237r-72,-88l888,5061r-69,-90l752,4880r-66,-93l625,4694r-60,-94l507,4504r-55,-96l400,4311,350,4211r-47,-99l258,4009,218,3907,180,3804,146,3699,114,3594,87,3487,63,3379,44,3269,27,3159,13,3048,6,2937,,2823,,2709,4,2592,36,2300,96,2024r86,-261l295,1521,431,1294,589,1086,769,895,965,722,1180,566,1409,429,1652,311,1906,210r265,-80l2443,67,2723,25,3007,3,3294,r288,17l3870,55r287,59l4438,194r278,101l4985,417r261,144l5496,726r237,187l5956,1124r207,233l6353,1613r172,277l6674,2193r127,325l6866,2660r55,146l6966,2954r35,149l7027,3255r17,153l7053,3563r,156l7046,3876r-16,157l7006,4190r-30,156l6941,4503r-43,155l6849,4812r-55,153l6734,5116r-64,149l6601,5413r-74,144l6450,5699r-81,137l6285,5971r-88,130l6108,6228r-93,122l5922,6468r-95,111l5730,6686r-98,101l5534,6882r-99,89xm4560,6122r209,-170l4962,5774r174,-186l5293,5398r141,-197l5560,5001r110,-204l5765,4588r83,-208l5917,4169r58,-211l6019,3747r34,-209l6077,3330r14,-206l6095,2922r-4,-197l6078,2532r-19,-187l6032,2164r-31,-173l5963,1826r-43,-157l5873,1522r-50,-136l5769,1262r-55,-114l5657,1048r-58,-86l5540,888r-59,-56l5425,790,5268,709,5104,643,4937,594,4763,558,4586,539r-181,-7l4222,540r-185,19l3852,592r-188,43l3478,692r-185,65l3109,833r-182,85l2749,1013r-174,102l2405,1225r-165,118l2082,1467r-152,130l1786,1733r-138,140l1521,2019r-117,148l1295,2318r-97,155l1113,2630r-73,159l981,2948r-47,160l902,3268r-15,159l847,3616r-26,188l804,3984r-5,177l804,4334r16,167l847,4662r37,155l931,4967r58,143l1057,5246r77,129l1220,5499r97,115l1423,5721r117,100l1664,5912r135,83l1942,6070r152,65l2255,6191r168,46l2601,6275r186,26l2981,6318r203,6l3395,6318r217,-15l3838,6275r233,-39l4312,6185r248,-63xe" fillcolor="#ff6c6d [1944]" stroked="f">
                  <v:path arrowok="t" o:connecttype="custom" o:connectlocs="471,845;420,849;370,843;322,829;275,806;231,776;189,740;150,698;118,658;90,617;64,573;42,528;24,480;11,430;3,378;0,324;17,211;72,107;155,37;256,3;363,7;468,50;559,135;626,263;654,354;662,427;658,502;643,576;620,648;590,715;556,775;519,824;466,692;522,599;555,499;570,399;570,303;560,219;541,151;520,106;479,77;413,64;344,76;275,110;210,161;155,224;112,296;88,372;77,456;77,539;93,612;124,672;169,718;227,747;299,757;382,747" o:connectangles="0,0,0,0,0,0,0,0,0,0,0,0,0,0,0,0,0,0,0,0,0,0,0,0,0,0,0,0,0,0,0,0,0,0,0,0,0,0,0,0,0,0,0,0,0,0,0,0,0,0,0,0,0,0,0,0"/>
                  <o:lock v:ext="edit" verticies="t"/>
                </v:shape>
                <v:shape id="Freeform 3291" o:spid="_x0000_s1030" style="position:absolute;left:7336;top:5810;width:764;height:851;visibility:visible;mso-wrap-style:square;v-text-anchor:top" coordsize="6662,7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at98QA&#10;AADcAAAADwAAAGRycy9kb3ducmV2LnhtbESPQWvCQBSE74X+h+UVems2TUMt0TWIInooVJPq+ZF9&#10;TYLZtyG7avz33ULB4zDzzTCzfDSduNDgWssKXqMYBHFldcu1gu9y/fIBwnlkjZ1lUnAjB/n88WGG&#10;mbZX3tOl8LUIJewyVNB432dSuqohgy6yPXHwfuxg0Ac51FIPeA3lppNJHL9Lgy2HhQZ7WjZUnYqz&#10;UZDukCfH1Vf5tvs86PREtDkmpNTz07iYgvA0+nv4n97qwMUp/J0JR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WrffEAAAA3AAAAA8AAAAAAAAAAAAAAAAAmAIAAGRycy9k&#10;b3ducmV2LnhtbFBLBQYAAAAABAAEAPUAAACJAwAAAAA=&#10;" path="m1360,6453r141,20l1641,6489r139,10l1918,6507r134,2l2186,6508r132,-4l2448,6495r128,-12l2702,6466r125,-18l2949,6424r121,-26l3189,6369r116,-32l3420,6300r113,-38l3643,6220r109,-45l3858,6128r104,-51l4064,6025r100,-56l4261,5911r95,-60l4449,5788r91,-64l4629,5657r85,-70l4797,5517r82,-74l4957,5369r71,-72l5097,5225r66,-75l5227,5075r63,-77l5349,4919r57,-78l5461,4761r52,-81l5565,4597r47,-82l5657,4431r44,-85l5741,4261r38,-87l5816,4088r33,-87l5879,3914r27,-87l5932,3739r23,-89l5974,3563r9,-45l5991,3473r8,-43l6007,3386r5,-45l6019,3297r4,-44l6028,3209r3,-45l6034,3121r2,-44l6037,3032r1,-43l6038,2944r-1,-43l6036,2858r-2,-45l6032,2770r-4,-43l6024,2684r-8,-59l6008,2567r-10,-59l5987,2452r-13,-56l5960,2339r-17,-55l5926,2229r-20,-54l5887,2123r-23,-52l5841,2020r-26,-50l5788,1921r-28,-48l5729,1826r-32,-46l5664,1735r-35,-43l5592,1650r-38,-42l5513,1569r-41,-38l5428,1493r-44,-35l5337,1424r-49,-33l5239,1360r-53,-29l5133,1302r-57,-26l5020,1251r-73,-46l4917,1183r-34,-23l4846,1137r-39,-22l4765,1090r-45,-24l4673,1043r-50,-25l4571,994r-55,-25l4458,946r-59,-24l4339,898r-64,-23l4211,853r-67,-23l4076,808r-71,-21l3933,766r-72,-19l3787,728r-75,-17l3635,694r-77,-16l3479,664r-80,-13l3320,639r-82,-10l3157,620r-81,-8l2994,606r-83,-4l2821,600r-91,l2641,602r-90,4l2507,610r-44,4l2419,620r-45,5l2331,630r-44,8l2244,646r-44,8l2157,663r-42,9l2072,684r-42,10l1988,707r-42,13l1906,733r-41,16l1825,765r-41,16l1745,799r-40,18l1668,836r-40,21l1590,878r-36,22l1517,922r-37,24l1445,972r-35,25l1374,1024r-34,28l1306,1082r-32,30l1241,1142r-32,33l1178,1208r-30,35l1118,1278r-29,37l1061,1353r-27,39l1006,1432r-26,41l955,1515r-24,45l907,1604r-22,46l862,1699r-20,48l821,1797r-20,51l783,1900r-17,54l749,2009r-16,58l718,2124r-14,59l687,2268r-16,90l657,2448r-11,94l637,2638r-8,99l624,2841r-2,105l622,3054r2,112l628,3281r8,116l645,3518r12,124l671,3769r19,131l709,4034r23,136l758,4310r27,144l817,4601r34,151l887,4906r41,157l970,5225r46,163l1065,5557r53,172l1173,5904r59,180l1294,6267r66,186xm5575,5963r-86,83l5400,6126r-92,77l5214,6278r-98,72l5015,6420r-104,67l4805,6551r-108,62l4585,6671r-114,55l4355,6778r-119,48l4114,6871r-124,42l3863,6951r-128,34l3602,7015r-133,26l3333,7062r-139,19l3054,7094r-143,9l2767,7108r-148,l2471,7103r-152,-9l2166,7079r-154,-19l1855,7035r-159,-30l1535,6969r-425,-99l925,6385,845,6172,768,5962,696,5758,628,5559,563,5362,502,5171,446,4985,393,4802,343,4623,297,4449,254,4280,216,4114,179,3953,148,3794,119,3641,93,3490,70,3345,51,3202,35,3065,22,2930,12,2799,5,2672,1,2549,,2428,,2312,5,2199r7,-110l21,1983,33,1881,47,1781r16,-97l82,1591r13,-59l111,1475r16,-57l144,1362r17,-54l179,1256r20,-51l220,1154r21,-49l263,1058r22,-47l310,967r24,-45l360,880r26,-42l413,798r28,-40l470,720r29,-36l529,648r30,-35l590,580r32,-33l654,516r34,-30l721,457r35,-29l790,401r37,-26l862,350r37,-24l937,303r37,-23l1012,259r39,-21l1090,220r40,-18l1169,183r40,-17l1250,151r42,-15l1332,122r42,-13l1416,97r43,-12l1501,75r43,-11l1588,55r43,-9l1675,39r44,-8l1763,25r45,-5l1852,16r45,-6l1941,8r89,-5l2120,r91,l2301,3r81,4l2463,13r82,8l2626,30r81,11l2787,54r80,14l2946,83r79,17l3104,118r77,18l3257,157r76,21l3407,199r74,24l3551,246r71,24l3691,295r68,26l3825,347r64,26l3950,399r61,27l4070,453r56,28l4180,507r51,27l4280,562r46,26l4371,614r42,26l4451,665r129,55l4705,778r120,60l4941,900r113,64l5163,1031r104,68l5368,1168r97,72l5557,1314r89,76l5731,1467r81,79l5889,1625r73,83l6032,1790r65,86l6159,1961r59,87l6271,2136r51,91l6370,2317r44,92l6453,2502r37,93l6523,2689r29,96l6578,2880r22,97l6620,3074r15,97l6647,3269r4,43l6655,3357r3,43l6660,3443r2,45l6662,3531r,45l6660,3619r-1,44l6658,3708r-4,43l6651,3796r-5,44l6641,3885r-6,44l6629,3974r-7,44l6614,4063r-7,44l6597,4152r-21,88l6554,4329r-26,89l6501,4506r-32,87l6436,4681r-35,86l6363,4853r-42,86l6278,5023r-45,84l6185,5191r-51,82l6082,5354r-55,80l5969,5514r-60,77l5847,5669r-65,76l5715,5819r-68,74l5575,5963xe" fillcolor="#ff6c6d [1944]" stroked="f">
                  <v:path arrowok="t" o:connecttype="custom" o:connectlocs="266,779;379,759;478,715;560,652;620,580;663,500;686,421;692,379;692,337;685,287;667,236;637,193;595,159;551,133;504,110;443,89;371,75;293,73;252,78;214,90;178,108;146,133;119,167;97,209;81,261;71,353;79,467;106,606;156,773;563,777;458,828;334,850;194,839;65,642;21,473;1,335;4,225;18,157;38,110;64,73;95,45;130,24;167,10;207,2;273,1;347,12;415,32;473,58;525,86;627,148;699,225;744,311;763,397;764,439;759,481;742,550;703,631;648,706" o:connectangles="0,0,0,0,0,0,0,0,0,0,0,0,0,0,0,0,0,0,0,0,0,0,0,0,0,0,0,0,0,0,0,0,0,0,0,0,0,0,0,0,0,0,0,0,0,0,0,0,0,0,0,0,0,0,0,0,0,0"/>
                  <o:lock v:ext="edit" verticies="t"/>
                </v:shape>
                <v:shape id="Freeform 3292" o:spid="_x0000_s1031" style="position:absolute;left:7527;top:6304;width:558;height:1415;visibility:visible;mso-wrap-style:square;v-text-anchor:top" coordsize="558,1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/hDMUA&#10;AADcAAAADwAAAGRycy9kb3ducmV2LnhtbESPS2vDMBCE74X+B7GF3hrZoSnBiRxK00JzS+M8rou1&#10;fiTSylhq4vz7qFDIcZiZb5j5YrBGnKn3rWMF6SgBQVw63XKtYFt8vUxB+ICs0TgmBVfysMgfH+aY&#10;aXfhHzpvQi0ihH2GCpoQukxKXzZk0Y9cRxy9yvUWQ5R9LXWPlwi3Ro6T5E1abDkuNNjRR0PlafNr&#10;FazMMg2fBe6Ok9S4dbccV+awV+r5aXifgQg0hHv4v/2tFbwmE/g7E4+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v+EMxQAAANwAAAAPAAAAAAAAAAAAAAAAAJgCAABkcnMv&#10;ZG93bnJldi54bWxQSwUGAAAAAAQABAD1AAAAigMAAAAA&#10;" path="m558,769l,,8,1415,440,1216,558,769xe" fillcolor="#ff9d9e [1304]" stroked="f">
                  <v:fill opacity="58339f"/>
                  <v:path arrowok="t" o:connecttype="custom" o:connectlocs="558,769;0,0;8,1415;440,1216;558,769" o:connectangles="0,0,0,0,0"/>
                </v:shape>
                <v:shape id="Freeform 3293" o:spid="_x0000_s1032" style="position:absolute;left:6875;top:6304;width:665;height:1409;visibility:visible;mso-wrap-style:square;v-text-anchor:top" coordsize="665,1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2Pg8UA&#10;AADcAAAADwAAAGRycy9kb3ducmV2LnhtbESPQWvCQBSE70L/w/IKXqRu2oqUmFVKS0E8aWrB4yP7&#10;TEKyb9PdrYn99a4geBxm5hsmWw2mFSdyvras4HmagCAurK65VLD//np6A+EDssbWMik4k4fV8mGU&#10;Yaptzzs65aEUEcI+RQVVCF0qpS8qMuintiOO3tE6gyFKV0rtsI9w08qXJJlLgzXHhQo7+qioaPI/&#10;o8AXP/kvHT//3SviZn+Y9A3lW6XGj8P7AkSgIdzDt/ZaK5glc7ieiUdAL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3Y+DxQAAANwAAAAPAAAAAAAAAAAAAAAAAJgCAABkcnMv&#10;ZG93bnJldi54bWxQSwUGAAAAAAQABAD1AAAAigMAAAAA&#10;" path="m,671l652,r13,1409l287,1256,,671xe" fillcolor="#ffcece [664]" stroked="f">
                  <v:fill opacity="58339f"/>
                  <v:path arrowok="t" o:connecttype="custom" o:connectlocs="0,671;652,0;665,1409;287,1256;0,671" o:connectangles="0,0,0,0,0"/>
                </v:shape>
                <v:shape id="Freeform 3294" o:spid="_x0000_s1033" style="position:absolute;left:7834;top:6990;width:150;height:196;visibility:visible;mso-wrap-style:square;v-text-anchor:top" coordsize="1301,1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MiwMYA&#10;AADcAAAADwAAAGRycy9kb3ducmV2LnhtbESPQWvCQBSE70L/w/IK3nRTsVaiq2hLoQRBYgv1+Mg+&#10;k9DdtyG7jdFf7wqFHoeZ+YZZrntrREetrx0reBonIIgLp2suFXx9vo/mIHxA1mgck4ILeVivHgZL&#10;TLU7c07dIZQiQtinqKAKoUml9EVFFv3YNcTRO7nWYoiyLaVu8Rzh1shJksykxZrjQoUNvVZU/Bx+&#10;rYLNs+H9Ps+vb8esK7fZaZ6Z751Sw8d+swARqA//4b/2h1YwTV7gfiYe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MiwMYAAADcAAAADwAAAAAAAAAAAAAAAACYAgAAZHJz&#10;L2Rvd25yZXYueG1sUEsFBgAAAAAEAAQA9QAAAIsDAAAAAA==&#10;" path="m,515r428,71l311,,690,628r427,68l923,1014r378,627l804,1209,613,1530,499,945,,515xe" fillcolor="#f2961b [2415]" stroked="f">
                  <v:fill opacity="58339f"/>
                  <v:path arrowok="t" o:connecttype="custom" o:connectlocs="0,62;49,70;36,0;80,75;129,83;106,121;150,196;93,144;71,183;58,113;0,62" o:connectangles="0,0,0,0,0,0,0,0,0,0,0"/>
                </v:shape>
                <v:shape id="Freeform 3295" o:spid="_x0000_s1034" style="position:absolute;left:7051;top:7260;width:165;height:250;rotation:-511252fd;visibility:visible;mso-wrap-style:square;v-text-anchor:top" coordsize="1435,2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CyNsIA&#10;AADcAAAADwAAAGRycy9kb3ducmV2LnhtbERP3WrCMBS+F/YO4Qx2p8lkTK2mZSjCdqFj1Qc4NMe2&#10;W3NSmrR2e/rlQvDy4/vfZKNtxECdrx1reJ4pEMSFMzWXGs6n/XQJwgdkg41j0vBLHrL0YbLBxLgr&#10;f9GQh1LEEPYJaqhCaBMpfVGRRT9zLXHkLq6zGCLsSmk6vMZw28i5Uq/SYs2xocKWthUVP3lvNeS7&#10;w+G42i8+zfffrm9Ur4YPVlo/PY5vaxCBxnAX39zvRsOLimvjmXgEZ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ALI2wgAAANwAAAAPAAAAAAAAAAAAAAAAAJgCAABkcnMvZG93&#10;bnJldi54bWxQSwUGAAAAAAQABAD1AAAAhwMAAAAA&#10;" path="m594,2091l,294,39,265,79,237r40,-26l160,186r42,-23l244,140r43,-21l329,100,386,76,443,55,498,38,553,25,605,13,657,7,710,2,759,r49,2l856,6r46,6l947,21r44,12l1032,47r40,17l1110,84r37,22l1182,130r33,26l1245,185r29,31l1301,249r24,34l1347,320r20,38l1385,398r14,42l1413,485r9,44l1428,577r6,48l1435,675r-1,50l1430,776r-6,49l1418,875r-11,51l1397,976r-13,50l1368,1076r-17,49l1333,1174r-20,48l1291,1271r-24,48l1242,1366r-26,48l1189,1459r-30,46l1129,1551r-32,43l1064,1639r-35,43l995,1724r-37,41l920,1805r-38,39l844,1882r-40,38l763,1957r-42,35l680,2026r-42,33l594,2091xe" fillcolor="#bfbf00 [2405]" stroked="f">
                  <v:fill opacity="58339f"/>
                  <v:path arrowok="t" o:connecttype="custom" o:connectlocs="0,35;9,28;18,22;28,17;38,12;51,7;64,3;76,1;87,0;98,1;109,3;119,6;128,10;136,16;143,22;150,30;155,38;159,48;162,58;164,69;165,81;164,93;163,105;161,117;157,129;153,140;148,152;143,163;137,174;130,185;122,196;114,206;106,216;97,225;88,234;78,242;68,250" o:connectangles="0,0,0,0,0,0,0,0,0,0,0,0,0,0,0,0,0,0,0,0,0,0,0,0,0,0,0,0,0,0,0,0,0,0,0,0,0"/>
                </v:shape>
                <v:shape id="Freeform 3296" o:spid="_x0000_s1035" style="position:absolute;left:6915;top:6877;width:158;height:225;visibility:visible;mso-wrap-style:square;v-text-anchor:top" coordsize="1382,1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0huMUA&#10;AADcAAAADwAAAGRycy9kb3ducmV2LnhtbESPQWsCMRSE7wX/Q3hCbzWrtFW3mxURhEJB0Ip4fG5e&#10;s8HNy7KJuv77Rij0OMzMN0yx6F0jrtQF61nBeJSBIK68tmwU7L/XLzMQISJrbDyTgjsFWJSDpwJz&#10;7W+8pesuGpEgHHJUUMfY5lKGqiaHYeRb4uT9+M5hTLIzUnd4S3DXyEmWvUuHltNCjS2taqrOu4tT&#10;MDX3tT0dvpbVsdmbydtmtR2TVep52C8/QETq43/4r/2pFbxmc3icSUdAl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vSG4xQAAANwAAAAPAAAAAAAAAAAAAAAAAJgCAABkcnMv&#10;ZG93bnJldi54bWxQSwUGAAAAAAQABAD1AAAAigMAAAAA&#10;" path="m312,174l488,1,506,r18,l574,1r49,4l671,10r47,10l764,30r45,12l852,58r42,15l934,93r39,21l1011,136r37,24l1082,186r33,29l1146,244r30,31l1204,308r26,34l1255,377r22,37l1298,452r18,39l1332,532r15,40l1358,616r10,43l1374,703r5,46l1382,795r,47l1379,889r-5,49l1366,986r-9,47l1344,1080r-14,48l1313,1172r-19,45l1273,1260r-23,43l1225,1345r-28,41l1170,1425r-32,38l1107,1500r-34,35l1038,1569r-36,33l964,1632r-39,30l884,1690r-41,26l799,1741r-43,22l712,1784r-46,18l619,1819r-47,15l524,1847r-48,10l426,1865r-49,7l327,1875r-50,l251,1875r-26,-1l199,1873r-27,-3l,1388r24,8l48,1403r26,6l99,1413r26,4l153,1420r26,2l206,1422r34,-1l273,1418r34,-4l339,1409r32,-6l404,1394r31,-10l466,1373r30,-12l526,1346r30,-14l583,1315r29,-17l638,1280r27,-20l689,1239r25,-22l738,1194r22,-23l781,1146r21,-25l820,1095r19,-28l856,1040r15,-28l884,982r14,-29l909,923r10,-31l926,860r7,-31l938,796r4,-31l943,733r,-31l942,671r-4,-31l934,610r-6,-29l920,554r-9,-29l899,499,887,473,874,448,858,423,843,399,826,376,807,355,786,334,765,314,743,296,721,279,696,262,671,247,645,233,617,221,590,209,561,199r-30,-8l501,185r-31,-7l438,174r-33,-1l371,172r-14,l341,173r-14,l312,174xe" fillcolor="#ffa2a2 [1948]" stroked="f">
                  <v:fill opacity="58339f"/>
                  <v:path arrowok="t" o:connecttype="custom" o:connectlocs="58,0;71,1;87,4;102,9;116,16;127,26;138,37;146,50;152,64;156,79;158,95;157,113;154,130;148,146;140,161;130,176;119,188;106,199;91,209;76,216;60,222;43,225;29,225;20,224;5,168;14,170;24,171;35,170;46,167;57,163;67,158;76,151;84,143;92,135;98,125;103,114;106,103;108,92;108,81;106,70;103,60;98,51;92,43;85,36;77,30;67,25;57,22;46,21;39,21" o:connectangles="0,0,0,0,0,0,0,0,0,0,0,0,0,0,0,0,0,0,0,0,0,0,0,0,0,0,0,0,0,0,0,0,0,0,0,0,0,0,0,0,0,0,0,0,0,0,0,0,0"/>
                </v:shape>
                <v:shape id="Freeform 3297" o:spid="_x0000_s1036" style="position:absolute;left:7886;top:7319;width:131;height:188;visibility:visible;mso-wrap-style:square;v-text-anchor:top" coordsize="1141,1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/kFMMA&#10;AADcAAAADwAAAGRycy9kb3ducmV2LnhtbERPXWvCMBR9F/wP4Qp7kZk6dUo1isiEwUCobopvl+ba&#10;FpubkmTa/fvlQfDxcL4Xq9bU4kbOV5YVDAcJCOLc6ooLBd+H7esMhA/IGmvLpOCPPKyW3c4CU23v&#10;nNFtHwoRQ9inqKAMoUml9HlJBv3ANsSRu1hnMEToCqkd3mO4qeVbkrxLgxXHhhIb2pSUX/e/RsHR&#10;TfKP/m6UnWfX5Ic9Tk+UfSn10mvXcxCB2vAUP9yfWsF4GOfHM/EI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/kFMMAAADcAAAADwAAAAAAAAAAAAAAAACYAgAAZHJzL2Rv&#10;d25yZXYueG1sUEsFBgAAAAAEAAQA9QAAAIgDAAAAAA==&#10;" path="m733,1573l1141,133r-10,-4l1127,125r-2,-4l1124,117r,-4l1124,110r-2,-4l1118,100r-5,-5l1104,89r-13,-8l1071,73,1046,62,1014,51,974,36,926,20,898,13,868,7,837,3,804,1,770,,735,,698,2,661,6r-37,5l586,18r-40,8l508,36,469,48,431,60,393,74,356,90r-36,17l284,127r-34,19l218,168r-32,23l157,216r-27,25l105,268,82,296,61,326,44,357,28,390,16,423,7,458,2,495,,531r2,38l4,607r6,38l16,683r8,38l34,759r12,38l59,835r16,37l92,910r17,36l129,982r21,37l172,1054r23,35l220,1123r27,34l273,1190r27,33l329,1256r30,31l391,1317r31,30l453,1376r34,28l520,1431r35,26l589,1482r36,25l660,1531r37,21l733,1573xe" fillcolor="yellow [3205]" stroked="f">
                  <v:fill opacity="58339f"/>
                  <v:path arrowok="t" o:connecttype="custom" o:connectlocs="131,16;129,15;129,14;129,13;128,12;127,11;123,9;116,6;106,2;100,1;92,0;84,0;76,1;67,2;58,4;49,7;41,11;33,15;25,20;18,26;12,32;7,39;3,47;1,55;0,63;0,73;2,82;4,91;7,100;11,109;15,117;20,126;25,134;31,142;38,150;45,157;52,164;60,171;68,177;76,183;84,188" o:connectangles="0,0,0,0,0,0,0,0,0,0,0,0,0,0,0,0,0,0,0,0,0,0,0,0,0,0,0,0,0,0,0,0,0,0,0,0,0,0,0,0,0"/>
                </v:shape>
                <v:shape id="Freeform 3298" o:spid="_x0000_s1037" style="position:absolute;left:7599;top:6540;width:281;height:307;visibility:visible;mso-wrap-style:square;v-text-anchor:top" coordsize="2443,2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nBNcUA&#10;AADcAAAADwAAAGRycy9kb3ducmV2LnhtbESPQWvCQBSE74X+h+UVvNVNpLQluoYgCFKEGlso3l6z&#10;z2Rp9m3Irib+e1coeBxm5htmkY+2FWfqvXGsIJ0mIIgrpw3XCr6/1s/vIHxA1tg6JgUX8pAvHx8W&#10;mGk3cEnnfahFhLDPUEETQpdJ6auGLPqp64ijd3S9xRBlX0vd4xDhtpWzJHmVFg3HhQY7WjVU/e1P&#10;VsFx97Ett58nPZjd4ef3rTCmJKPU5Gks5iACjeEe/m9vtIKXNIXbmXg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OcE1xQAAANwAAAAPAAAAAAAAAAAAAAAAAJgCAABkcnMv&#10;ZG93bnJldi54bWxQSwUGAAAAAAQABAD1AAAAigMAAAAA&#10;" path="m2443,2101l2101,1649r-10,35l2079,1721r-13,34l2051,1789r-15,34l2017,1854r-18,33l1979,1917r-20,30l1935,1978r-24,27l1887,2033r-25,26l1834,2085r-27,24l1777,2132r-31,22l1716,2174r-32,20l1651,2213r-33,17l1583,2246r-36,15l1512,2274r-37,11l1439,2295r-38,9l1362,2312r-40,5l1283,2321r-39,2l1203,2325r-48,-2l1109,2319r-47,-5l1016,2306r-44,-10l928,2284r-43,-14l843,2254r-42,-17l762,2216r-39,-21l686,2171r-37,-24l614,2120r-33,-27l549,2063r-30,-30l490,2000r-28,-34l436,1932r-23,-37l390,1858r-21,-39l351,1780r-17,-41l320,1699r-13,-42l297,1613r-9,-44l283,1524r-4,-44l278,1434r1,-46l283,1342r5,-44l297,1255r10,-44l320,1168r14,-40l351,1087r18,-39l390,1010r23,-38l436,935r26,-34l490,867r29,-33l549,804r32,-30l614,746r35,-26l686,695r37,-23l762,651r39,-20l843,613r42,-16l928,583r44,-12l1016,560r46,-7l1109,547r46,-2l1203,543r16,l1235,543r15,2l1265,545,852,,807,20,761,40,716,64,672,88r-42,26l588,141r-41,29l508,199r-38,31l433,263r-36,34l363,333r-33,35l299,406r-32,38l238,483r-27,41l185,566r-24,43l138,652r-21,45l97,741,79,787,63,834,49,881,36,930,25,978r-9,50l9,1079r-5,50l2,1181,,1232r3,70l8,1369r8,66l29,1502r16,64l63,1629r21,63l109,1752r29,59l168,1869r34,56l237,1979r39,52l317,2082r45,49l407,2177r47,44l505,2263r53,41l613,2340r56,36l727,2407r60,30l848,2464r63,23l975,2508r66,18l1109,2541r68,12l1246,2562r71,5l1388,2568r39,l1466,2567r40,-3l1544,2560r39,-5l1621,2550r36,-7l1695,2536r37,-8l1769,2517r35,-10l1841,2496r34,-13l1910,2470r34,-13l1978,2443r33,-16l2045,2410r31,-17l2109,2374r30,-18l2171,2336r30,-20l2230,2295r28,-23l2287,2250r28,-24l2342,2203r26,-25l2393,2153r25,-26l2443,2101xe" fillcolor="yellow [3205]" stroked="f">
                  <v:fill opacity="58339f"/>
                  <v:path arrowok="t" o:connecttype="custom" o:connectlocs="239,206;232,222;223,236;211,249;197,260;182,269;166,274;148,277;128,277;107,273;88,265;71,253;56,239;45,222;37,203;33,182;33,160;37,140;45,121;56,104;71,89;88,78;107,70;128,65;142,65;93,2;72,14;54,27;38,44;24,63;13,83;6,105;1,129;0,156;5,187;16,217;32,243;52,266;77,284;105,297;135,305;164,307;182,305;199,302;216,297;231,290;246,282;260,272;272,260" o:connectangles="0,0,0,0,0,0,0,0,0,0,0,0,0,0,0,0,0,0,0,0,0,0,0,0,0,0,0,0,0,0,0,0,0,0,0,0,0,0,0,0,0,0,0,0,0,0,0,0,0"/>
                </v:shape>
                <v:shape id="Freeform 3299" o:spid="_x0000_s1038" style="position:absolute;left:7222;top:6933;width:315;height:526;visibility:visible;mso-wrap-style:square;v-text-anchor:top" coordsize="2750,4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zBWMMA&#10;AADcAAAADwAAAGRycy9kb3ducmV2LnhtbESPW4vCMBCF3wX/Qxhh3zRVFleqUURYvLAIXsDXoRnb&#10;ajPpNrGt/34jLPh4OJePM1u0phA1VS63rGA4iEAQJ1bnnCo4n777ExDOI2ssLJOCJzlYzLudGcba&#10;Nnyg+uhTEUbYxagg876MpXRJRgbdwJbEwbvayqAPskqlrrAJ46aQoygaS4M5B0KGJa0ySu7Hhwlc&#10;uvx87bbYNAnfDnu7Hp9q96vUR69dTkF4av07/N/eaAWfwxG8zoQj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zBWMMAAADcAAAADwAAAAAAAAAAAAAAAACYAgAAZHJzL2Rv&#10;d25yZXYueG1sUEsFBgAAAAAEAAQA9QAAAIgDAAAAAA==&#10;" path="m2152,4308r119,-48l2372,4218r86,-38l2530,4147r58,-27l2635,4096r36,-20l2699,4059r18,-14l2732,4034r7,-9l2743,4017r3,-10l2750,3998r-8,-562l2658,3529r-76,82l2546,3649r-40,38l2466,3723r-43,34l2400,3774r-23,17l2351,3808r-26,17l2297,3841r-29,17l2237,3875r-33,17l2170,3909r-37,17l2094,3944r-40,17l1965,3998r-100,38l1813,4054r-55,16l1701,4082r-57,9l1585,4097r-59,3l1466,4101r-60,-2l1345,4093r-60,-8l1225,4074r-59,-13l1107,4044r-57,-20l993,4002r-55,-27l885,3948r-51,-31l784,3882r-47,-36l692,3806r-42,-41l611,3719r-35,-47l543,3621r-29,-54l489,3510r-21,-58l451,3390r-12,-64l433,3258r-3,-71l432,3116r5,-72l446,2971r13,-72l475,2825r19,-73l517,2680r26,-72l572,2536r31,-72l637,2393r38,-69l714,2254r44,-68l802,2120r49,-66l900,1990r53,-63l1006,1865r57,-59l1122,1749r60,-56l1243,1640r63,-52l1372,1539r66,-47l1506,1449r70,-42l1646,1369r72,-35l1792,1301r73,-29l1917,1254r53,-16l2026,1224r56,-13l2139,1200r57,-9l2254,1184r57,-5l2368,1175r56,-2l2478,1173r53,1l2581,1177r49,3l2675,1187r42,7l2713,r-53,12l2592,29r-76,20l2436,72r-81,24l2277,120r-68,22l2152,163r-110,43l1932,254r-108,54l1718,366r-104,61l1512,493r-100,71l1314,637r-96,77l1125,794r-89,84l949,964r-85,89l782,1145r-77,94l629,1335r-70,100l491,1534r-65,102l368,1740r-57,104l259,1951r-47,107l169,2165r-40,109l97,2383,66,2493,43,2602,25,2712,10,2820,2,2928,,3036r4,105l15,3242r21,97l64,3431r34,87l140,3602r47,79l241,3757r57,70l362,3894r67,62l501,4015r76,53l655,4118r82,45l820,4205r87,36l995,4275r89,29l1173,4329r89,20l1352,4366r89,13l1529,4387r87,4l1701,4391r83,-3l1865,4380r77,-12l2016,4353r70,-21l2152,4308xe" fillcolor="#dda8f6 [1950]" stroked="f">
                  <v:fill opacity="58339f"/>
                  <v:path arrowok="t" o:connecttype="custom" o:connectlocs="272,505;296,494;309,486;314,482;315,479;296,433;282,446;272,454;263,460;252,466;240,472;214,483;195,489;175,491;154,490;134,486;114,479;96,469;79,456;66,440;56,420;50,398;49,373;53,347;59,321;69,295;82,270;97,246;115,223;135,203;157,184;181,169;205,156;226,148;245,144;265,141;284,141;301,141;311,0;288,6;261,14;234,25;197,44;162,68;129,95;99,126;72,160;49,196;30,234;15,272;5,312;0,351;2,388;11,421;28,450;49,474;75,493;104,508;134,519;165,525;195,526;222,523;247,516" o:connectangles="0,0,0,0,0,0,0,0,0,0,0,0,0,0,0,0,0,0,0,0,0,0,0,0,0,0,0,0,0,0,0,0,0,0,0,0,0,0,0,0,0,0,0,0,0,0,0,0,0,0,0,0,0,0,0,0,0,0,0,0,0,0,0"/>
                </v:shape>
                <v:shape id="Freeform 3300" o:spid="_x0000_s1039" style="position:absolute;left:7533;top:6933;width:191;height:489;visibility:visible;mso-wrap-style:square;v-text-anchor:top" coordsize="1663,4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f3bcMA&#10;AADcAAAADwAAAGRycy9kb3ducmV2LnhtbESPQWvCQBSE7wX/w/KEXkrdRItI6ioiCumtjeL5sfua&#10;hO6+DdnVpP++Kwg9DjPzDbPejs6KG/Wh9awgn2UgiLU3LdcKzqfj6wpEiMgGrWdS8EsBtpvJ0xoL&#10;4wf+olsVa5EgHApU0MTYFVIG3ZDDMPMdcfK+fe8wJtnX0vQ4JLizcp5lS+mw5bTQYEf7hvRPdXUK&#10;dPnxuRhW7G37cq4PVOUXXVqlnqfj7h1EpDH+hx/t0ih4yxdwP5OO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bf3bcMAAADcAAAADwAAAAAAAAAAAAAAAACYAgAAZHJzL2Rv&#10;d25yZXYueG1sUEsFBgAAAAAEAAQA9QAAAIgDAAAAAA==&#10;" path="m,l,1201r38,42l75,1286r35,42l146,1372r34,44l214,1460r32,45l278,1549r30,45l338,1638r29,46l394,1730r26,46l447,1822r23,46l494,1913r21,46l536,2005r18,46l572,2097r16,46l604,2188r13,46l629,2280r10,45l648,2370r7,45l661,2460r4,43l667,2547r1,43l667,2634r-4,42l659,2718r-7,40l646,2796r-10,38l627,2872r-10,35l604,2942r-13,34l576,3008r-16,32l543,3070r-18,29l507,3127r-21,27l465,3180r-21,25l420,3228r-23,23l373,3273r-26,20l321,3312r-26,18l267,3346r-29,17l210,3378r-30,13l149,3404r-30,10l88,3425r-31,9l24,3442r10,589l115,4050r82,14l275,4073r79,7l431,4082r75,-1l579,4076r72,-8l722,4055r68,-16l856,4021r66,-24l983,3971r61,-30l1102,3908r55,-37l1211,3831r51,-43l1309,3742r46,-51l1398,3638r40,-56l1474,3522r34,-62l1540,3393r27,-68l1591,3253r21,-74l1630,3100r13,-80l1654,2936r6,-86l1663,2761r-2,-91l1655,2579r-11,-93l1629,2391r-19,-94l1587,2201r-26,-96l1529,2008r-34,-97l1457,1812r-42,-96l1371,1617r-49,-97l1271,1424r-53,-96l1160,1232r-61,-94l1036,1045,970,952,901,862,830,773,757,685,681,600,602,516,523,435,440,356,355,279,269,204,181,133,92,65,,xe" fillcolor="#a91ee7 [2414]" stroked="f">
                  <v:fill opacity="58339f"/>
                  <v:path arrowok="t" o:connecttype="custom" o:connectlocs="4,149;17,164;28,180;39,196;48,213;57,229;64,246;69,262;73,279;76,295;77,310;76,326;73,339;69,352;64,364;58,375;51,384;43,392;34,399;24,405;14,409;3,412;23,487;50,489;75,487;98,482;120,472;139,459;156,442;169,422;180,398;187,371;191,341;190,309;185,275;176,241;163,206;146,171;126,136;103,103;78,72;51,43;21,16" o:connectangles="0,0,0,0,0,0,0,0,0,0,0,0,0,0,0,0,0,0,0,0,0,0,0,0,0,0,0,0,0,0,0,0,0,0,0,0,0,0,0,0,0,0,0"/>
                </v:shape>
                <v:shape id="Freeform 3301" o:spid="_x0000_s1040" style="position:absolute;left:7179;top:6515;width:218;height:218;visibility:visible;mso-wrap-style:square;v-text-anchor:top" coordsize="1895,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hrssEA&#10;AADcAAAADwAAAGRycy9kb3ducmV2LnhtbESPQWsCMRSE70L/Q3gFb5pVrMjWKCJUehJW7f2xeW4W&#10;k5clSdftvzdCweMwM98w6+3grOgpxNazgtm0AEFce91yo+By/pqsQMSErNF6JgV/FGG7eRutsdT+&#10;zhX1p9SIDOFYogKTUldKGWtDDuPUd8TZu/rgMGUZGqkD3jPcWTkviqV02HJeMNjR3lB9O/06BccQ&#10;XGXntq9+9sNh9bG8HhojlRq/D7tPEImG9Ar/t7+1gsVsAc8z+Qj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Ya7LBAAAA3AAAAA8AAAAAAAAAAAAAAAAAmAIAAGRycy9kb3du&#10;cmV2LnhtbFBLBQYAAAAABAAEAPUAAACGAwAAAAA=&#10;" path="m,1230l1246,r43,5l1329,13r41,9l1408,34r38,13l1483,61r35,16l1552,95r33,20l1615,137r30,23l1674,183r26,26l1725,237r23,27l1771,295r21,31l1810,357r17,34l1841,426r15,35l1866,498r11,36l1885,572r5,40l1894,652r1,41l1895,735r-3,42l1888,818r-6,45l1873,906r-12,47l1847,999r-16,46l1813,1090r-21,44l1769,1177r-25,42l1720,1261r-29,39l1662,1340r-31,39l1598,1416r-34,35l1528,1485r-36,34l1454,1551r-39,30l1374,1610r-41,26l1292,1662r-44,24l1204,1706r-45,21l1114,1746r-46,15l1022,1776r-47,13l928,1798r-49,8l832,1813r-48,2l735,1816r-36,l662,1814r-35,-3l593,1806r-35,-7l524,1793r-31,-9l460,1773r-30,-10l400,1750r-29,-13l342,1722r-27,-16l289,1689r-25,-18l239,1653r-23,-21l193,1611r-21,-21l151,1566r-18,-23l115,1518,98,1493,82,1467,68,1439,53,1412,41,1383,31,1354,20,1324r-7,-30l5,1262,,1230xe" fillcolor="#ffc [661]" stroked="f">
                  <v:fill opacity="58339f"/>
                  <v:path arrowok="t" o:connecttype="custom" o:connectlocs="143,0;153,2;162,4;171,7;179,11;186,16;193,22;198,28;204,35;208,43;212,51;215,60;217,69;218,78;218,88;217,98;215,109;212,120;209,131;204,141;198,151;191,161;184,170;176,178;167,186;158,193;149,200;139,205;128,210;118,213;107,216;96,218;85,218;76,218;68,217;60,215;53,213;46,210;39,207;33,203;27,198;22,193;17,188;13,182;9,176;6,170;4,163;1,155;0,148" o:connectangles="0,0,0,0,0,0,0,0,0,0,0,0,0,0,0,0,0,0,0,0,0,0,0,0,0,0,0,0,0,0,0,0,0,0,0,0,0,0,0,0,0,0,0,0,0,0,0,0,0"/>
                </v:shape>
                <v:shape id="Freeform 3302" o:spid="_x0000_s1041" style="position:absolute;left:7066;top:6922;width:177;height:345;visibility:visible;mso-wrap-style:square;v-text-anchor:top" coordsize="1543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w5a8UA&#10;AADcAAAADwAAAGRycy9kb3ducmV2LnhtbESPS2vDMBCE74H+B7GF3mI5IQ3FjRLaEIMPPSRpaXtc&#10;rPWDWitjyY/++ygQyHGYmW+YzW4yjRioc7VlBYsoBkGcW11zqeDrM52/gHAeWWNjmRT8k4Pd9mG2&#10;wUTbkU80nH0pAoRdggoq79tESpdXZNBFtiUOXmE7gz7IrpS6wzHATSOXcbyWBmsOCxW2tK8o/zv3&#10;RgHqPkt/DvX7hy96wr39Lb6PK6WeHqe3VxCeJn8P39qZVrBaPMP1TDgCcn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bDlrxQAAANwAAAAPAAAAAAAAAAAAAAAAAJgCAABkcnMv&#10;ZG93bnJldi54bWxQSwUGAAAAAAQABAD1AAAAigMAAAAA&#10;" path="m364,571l814,901,1317,,1092,1103r451,326l953,1780,730,2883,590,1997,,2352,504,1454,364,571xe" fillcolor="#dda8f6 [1950]" stroked="f">
                  <v:fill opacity="58339f"/>
                  <v:path arrowok="t" o:connecttype="custom" o:connectlocs="42,68;93,108;151,0;125,132;177,171;109,213;84,345;68,239;0,281;58,174;42,68" o:connectangles="0,0,0,0,0,0,0,0,0,0,0"/>
                </v:shape>
                <v:shape id="Freeform 3303" o:spid="_x0000_s1042" style="position:absolute;left:7688;top:7319;width:146;height:191;visibility:visible;mso-wrap-style:square;v-text-anchor:top" coordsize="1265,1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vI8UA&#10;AADcAAAADwAAAGRycy9kb3ducmV2LnhtbESP3WrCQBSE7wXfYTkF73RjKSLRVaQgCRSktS3Uu0P2&#10;mA1mz6bZzU/fvlsoeDnMzDfMdj/aWvTU+sqxguUiAUFcOF1xqeDj/Thfg/ABWWPtmBT8kIf9bjrZ&#10;YqrdwG/Un0MpIoR9igpMCE0qpS8MWfQL1xBH7+paiyHKtpS6xSHCbS0fk2QlLVYcFww29GyouJ07&#10;q6BgneQv2fclkwf9Zc1n93qiTqnZw3jYgAg0hnv4v51rBU/LFfydiUd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rG8jxQAAANwAAAAPAAAAAAAAAAAAAAAAAJgCAABkcnMv&#10;ZG93bnJldi54bWxQSwUGAAAAAAQABAD1AAAAigMAAAAA&#10;" path="m1265,501l850,569,963,,595,610,180,677,369,986,,1596,484,1176r187,312l781,919,1265,501xe" fillcolor="#ff6c6d [1944]" stroked="f">
                  <v:fill opacity="58339f"/>
                  <v:path arrowok="t" o:connecttype="custom" o:connectlocs="146,60;98,68;111,0;69,73;21,81;43,118;0,191;56,141;77,178;90,110;146,60" o:connectangles="0,0,0,0,0,0,0,0,0,0,0"/>
                </v:shape>
                <v:shape id="Freeform 3304" o:spid="_x0000_s1043" style="position:absolute;left:7410;top:7470;width:110;height:118;visibility:visible;mso-wrap-style:square;v-text-anchor:top" coordsize="954,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OJaMQA&#10;AADcAAAADwAAAGRycy9kb3ducmV2LnhtbESPT4vCMBTE74LfITxhb5oq6x+6RlFBWNCLVnevb5tn&#10;W2xeSpOt9dsbQfA4zMxvmPmyNaVoqHaFZQXDQQSCOLW64EzBKdn2ZyCcR9ZYWiYFd3KwXHQ7c4y1&#10;vfGBmqPPRICwi1FB7n0VS+nSnAy6ga2Ig3extUEfZJ1JXeMtwE0pR1E0kQYLDgs5VrTJKb0e/42C&#10;sd42q/Xf7/i82VUHmdjiJ9rflfrotasvEJ5a/w6/2t9awedwCs8z4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jiWjEAAAA3AAAAA8AAAAAAAAAAAAAAAAAmAIAAGRycy9k&#10;b3ducmV2LnhtbFBLBQYAAAAABAAEAPUAAACJAwAAAAA=&#10;" path="m,676l312,634,227,986,505,609,818,567,676,377,954,,589,259,449,66,365,418,,676xe" fillcolor="#dda8f6 [1950]" stroked="f">
                  <v:fill opacity="58339f"/>
                  <v:path arrowok="t" o:connecttype="custom" o:connectlocs="0,81;36,76;26,118;58,73;94,68;78,45;110,0;68,31;52,8;42,50;0,81" o:connectangles="0,0,0,0,0,0,0,0,0,0,0"/>
                </v:shape>
                <v:shape id="Freeform 3305" o:spid="_x0000_s1044" style="position:absolute;left:7588;top:6799;width:117;height:154;visibility:visible;mso-wrap-style:square;v-text-anchor:top" coordsize="1018,1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C6+sQA&#10;AADcAAAADwAAAGRycy9kb3ducmV2LnhtbERPz2vCMBS+C/sfwhvsIjN1DC2dsZTBwB02sPXS26N5&#10;ttXmpSSZdvvrl4Pg8eP7vcknM4gLOd9bVrBcJCCIG6t7bhUcqo/nFIQPyBoHy6Tglzzk24fZBjNt&#10;r7ynSxlaEUPYZ6igC2HMpPRNRwb9wo7EkTtaZzBE6FqpHV5juBnkS5KspMGeY0OHI7131JzLH6Ng&#10;Xpjdl0ub1YnO435df9d/Vfqp1NPjVLyBCDSFu/jm3mkFr8u4Np6JR0B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guvrEAAAA3AAAAA8AAAAAAAAAAAAAAAAAmAIAAGRycy9k&#10;b3ducmV2LnhtbFBLBQYAAAAABAAEAPUAAACJAwAAAAA=&#10;" path="m,402r335,56l244,,539,491r334,52l723,792r295,491l630,945,479,1197,390,739,,402xe" fillcolor="#b1b5ba [1945]" stroked="f">
                  <v:fill opacity="58339f"/>
                  <v:path arrowok="t" o:connecttype="custom" o:connectlocs="0,48;39,55;28,0;62,59;100,65;83,95;117,154;72,113;55,144;45,89;0,48" o:connectangles="0,0,0,0,0,0,0,0,0,0,0"/>
                </v:shape>
                <v:shape id="Freeform 3306" o:spid="_x0000_s1045" style="position:absolute;left:7336;top:6708;width:162;height:214;visibility:visible;mso-wrap-style:square;v-text-anchor:top" coordsize="1415,1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ULocMA&#10;AADcAAAADwAAAGRycy9kb3ducmV2LnhtbESPT4vCMBTE7wt+h/AEb2uqLLJWo4igqxdh/Xd+NM+2&#10;2ryUJrb12xtB8DjMzG+Y6bw1haipcrllBYN+BII4sTrnVMHxsPr+BeE8ssbCMil4kIP5rPM1xVjb&#10;hv+p3vtUBAi7GBVk3pexlC7JyKDr25I4eBdbGfRBVqnUFTYBbgo5jKKRNJhzWMiwpGVGyW1/NwrG&#10;o+Xj+uevw93WtpE8bc9yTWulet12MQHhqfWf8Lu90Qp+BmN4nQlHQM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ULocMAAADcAAAADwAAAAAAAAAAAAAAAACYAgAAZHJzL2Rv&#10;d25yZXYueG1sUEsFBgAAAAAEAAQA9QAAAIgDAAAAAA==&#10;" path="m1415,560l951,636,1076,,665,684,202,757r211,346l,1784,542,1315r208,348l874,1028,1415,560xe" fillcolor="#dda8f6 [1950]" stroked="f">
                  <v:fill opacity="58339f"/>
                  <v:path arrowok="t" o:connecttype="custom" o:connectlocs="162,67;109,76;123,0;76,82;23,91;47,132;0,214;62,158;86,199;100,123;162,67" o:connectangles="0,0,0,0,0,0,0,0,0,0,0"/>
                </v:shape>
                <v:shape id="Freeform 3307" o:spid="_x0000_s1046" style="position:absolute;left:7138;top:7292;width:149;height:197;visibility:visible;mso-wrap-style:square;v-text-anchor:top" coordsize="1301,1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UF3r8A&#10;AADcAAAADwAAAGRycy9kb3ducmV2LnhtbERPy4rCMBTdD/gP4QqzG1NFRKpRqijOLHVczPLaXNti&#10;c1OS2MffTxaCy8N5r7e9qUVLzleWFUwnCQji3OqKCwXX3+PXEoQPyBpry6RgIA/bzehjjam2HZ+p&#10;vYRCxBD2KSooQ2hSKX1ekkE/sQ1x5O7WGQwRukJqh10MN7WcJclCGqw4NpTY0L6k/HF5GgU/PqNb&#10;fpKHv6F1113VFcO5y5T6HPfZCkSgPrzFL/e3VjCfxfnxTDwCcvM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FQXevwAAANwAAAAPAAAAAAAAAAAAAAAAAJgCAABkcnMvZG93bnJl&#10;di54bWxQSwUGAAAAAAQABAD1AAAAhAMAAAAA&#10;" path="m,516r427,70l312,,690,629r427,67l923,1014r378,628l804,1211,612,1530,498,946,,516xe" fillcolor="#a91ee7 [2414]" stroked="f">
                  <v:fill opacity="58339f"/>
                  <v:path arrowok="t" o:connecttype="custom" o:connectlocs="0,62;49,70;36,0;79,75;128,84;106,122;149,197;92,145;70,184;57,113;0,62" o:connectangles="0,0,0,0,0,0,0,0,0,0,0"/>
                </v:shape>
                <v:shape id="Freeform 3308" o:spid="_x0000_s1047" style="position:absolute;left:7719;top:6696;width:180;height:939;visibility:visible;mso-wrap-style:square;v-text-anchor:top" coordsize="180,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T2LsQA&#10;AADcAAAADwAAAGRycy9kb3ducmV2LnhtbESPQWuDQBSE74X8h+UFcil11TSlGDehBCJeawu5Pt1X&#10;lbhvrbtJ7L/vBgo9DjPzDZPvZzOIK02ut6wgiWIQxI3VPbcKPj+OT68gnEfWOFgmBT/kYL9bPOSY&#10;aXvjd7pWvhUBwi5DBZ33Yyalazoy6CI7Egfvy04GfZBTK/WEtwA3g0zj+EUa7DksdDjSoaPmXF2M&#10;guNjsY43ZSkvRdsndSrd96l2Sq2W89sWhKfZ/4f/2qVW8JwmcD8Tjo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k9i7EAAAA3AAAAA8AAAAAAAAAAAAAAAAAmAIAAGRycy9k&#10;b3ducmV2LnhtbFBLBQYAAAAABAAEAPUAAACJAwAAAAA=&#10;" path="m180,78l61,911,,939,85,r95,78xe" fillcolor="#ff6c6d [1944]" stroked="f">
                  <v:path arrowok="t" o:connecttype="custom" o:connectlocs="180,78;61,911;0,939;85,0;180,78" o:connectangles="0,0,0,0,0"/>
                </v:shape>
                <v:shape id="Freeform 3309" o:spid="_x0000_s1048" style="position:absolute;left:7078;top:6622;width:306;height:1041;visibility:visible;mso-wrap-style:square;v-text-anchor:top" coordsize="306,1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j8sMcA&#10;AADcAAAADwAAAGRycy9kb3ducmV2LnhtbESP3WrCQBSE74W+w3IKvaubRlGJriJCWy+s4s8DHLLH&#10;JDR7Nu6uMe3Tu4WCl8PMfMPMFp2pRUvOV5YVvPUTEMS51RUXCk7H99cJCB+QNdaWScEPeVjMn3oz&#10;zLS98Z7aQyhEhLDPUEEZQpNJ6fOSDPq+bYijd7bOYIjSFVI7vEW4qWWaJCNpsOK4UGJDq5Ly78PV&#10;KHDtvlh/XQarcbL9HIw+dr/D6+ao1Mtzt5yCCNSFR/i/vdYKhmkKf2fiEZ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Y/LDHAAAA3AAAAA8AAAAAAAAAAAAAAAAAmAIAAGRy&#10;cy9kb3ducmV2LnhtbFBLBQYAAAAABAAEAPUAAACMAwAAAAA=&#10;" path="m,99r217,903l306,1041,132,,,99xe" fillcolor="#ff6c6d [1944]" stroked="f">
                  <v:path arrowok="t" o:connecttype="custom" o:connectlocs="0,99;217,1002;306,1041;132,0;0,99" o:connectangles="0,0,0,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854710</wp:posOffset>
                </wp:positionH>
                <wp:positionV relativeFrom="paragraph">
                  <wp:posOffset>6540500</wp:posOffset>
                </wp:positionV>
                <wp:extent cx="1275715" cy="1581150"/>
                <wp:effectExtent l="6985" t="4445" r="3175" b="5080"/>
                <wp:wrapNone/>
                <wp:docPr id="367" name="Group 3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5715" cy="1581150"/>
                          <a:chOff x="7270" y="1407"/>
                          <a:chExt cx="4752" cy="5889"/>
                        </a:xfrm>
                      </wpg:grpSpPr>
                      <wps:wsp>
                        <wps:cNvPr id="368" name="Freeform 3255"/>
                        <wps:cNvSpPr>
                          <a:spLocks/>
                        </wps:cNvSpPr>
                        <wps:spPr bwMode="auto">
                          <a:xfrm>
                            <a:off x="7343" y="6779"/>
                            <a:ext cx="4631" cy="479"/>
                          </a:xfrm>
                          <a:custGeom>
                            <a:avLst/>
                            <a:gdLst>
                              <a:gd name="T0" fmla="*/ 13567 w 13895"/>
                              <a:gd name="T1" fmla="*/ 341 h 1437"/>
                              <a:gd name="T2" fmla="*/ 13796 w 13895"/>
                              <a:gd name="T3" fmla="*/ 1020 h 1437"/>
                              <a:gd name="T4" fmla="*/ 13140 w 13895"/>
                              <a:gd name="T5" fmla="*/ 626 h 1437"/>
                              <a:gd name="T6" fmla="*/ 12631 w 13895"/>
                              <a:gd name="T7" fmla="*/ 526 h 1437"/>
                              <a:gd name="T8" fmla="*/ 12518 w 13895"/>
                              <a:gd name="T9" fmla="*/ 524 h 1437"/>
                              <a:gd name="T10" fmla="*/ 12359 w 13895"/>
                              <a:gd name="T11" fmla="*/ 519 h 1437"/>
                              <a:gd name="T12" fmla="*/ 12225 w 13895"/>
                              <a:gd name="T13" fmla="*/ 517 h 1437"/>
                              <a:gd name="T14" fmla="*/ 12170 w 13895"/>
                              <a:gd name="T15" fmla="*/ 518 h 1437"/>
                              <a:gd name="T16" fmla="*/ 12086 w 13895"/>
                              <a:gd name="T17" fmla="*/ 535 h 1437"/>
                              <a:gd name="T18" fmla="*/ 11955 w 13895"/>
                              <a:gd name="T19" fmla="*/ 564 h 1437"/>
                              <a:gd name="T20" fmla="*/ 11797 w 13895"/>
                              <a:gd name="T21" fmla="*/ 601 h 1437"/>
                              <a:gd name="T22" fmla="*/ 11634 w 13895"/>
                              <a:gd name="T23" fmla="*/ 639 h 1437"/>
                              <a:gd name="T24" fmla="*/ 11482 w 13895"/>
                              <a:gd name="T25" fmla="*/ 676 h 1437"/>
                              <a:gd name="T26" fmla="*/ 11361 w 13895"/>
                              <a:gd name="T27" fmla="*/ 705 h 1437"/>
                              <a:gd name="T28" fmla="*/ 11291 w 13895"/>
                              <a:gd name="T29" fmla="*/ 722 h 1437"/>
                              <a:gd name="T30" fmla="*/ 10397 w 13895"/>
                              <a:gd name="T31" fmla="*/ 1086 h 1437"/>
                              <a:gd name="T32" fmla="*/ 8242 w 13895"/>
                              <a:gd name="T33" fmla="*/ 1426 h 1437"/>
                              <a:gd name="T34" fmla="*/ 8143 w 13895"/>
                              <a:gd name="T35" fmla="*/ 1409 h 1437"/>
                              <a:gd name="T36" fmla="*/ 7918 w 13895"/>
                              <a:gd name="T37" fmla="*/ 1371 h 1437"/>
                              <a:gd name="T38" fmla="*/ 7681 w 13895"/>
                              <a:gd name="T39" fmla="*/ 1333 h 1437"/>
                              <a:gd name="T40" fmla="*/ 7592 w 13895"/>
                              <a:gd name="T41" fmla="*/ 1320 h 1437"/>
                              <a:gd name="T42" fmla="*/ 7543 w 13895"/>
                              <a:gd name="T43" fmla="*/ 1316 h 1437"/>
                              <a:gd name="T44" fmla="*/ 7524 w 13895"/>
                              <a:gd name="T45" fmla="*/ 1314 h 1437"/>
                              <a:gd name="T46" fmla="*/ 7494 w 13895"/>
                              <a:gd name="T47" fmla="*/ 1306 h 1437"/>
                              <a:gd name="T48" fmla="*/ 7403 w 13895"/>
                              <a:gd name="T49" fmla="*/ 1277 h 1437"/>
                              <a:gd name="T50" fmla="*/ 7158 w 13895"/>
                              <a:gd name="T51" fmla="*/ 1190 h 1437"/>
                              <a:gd name="T52" fmla="*/ 6925 w 13895"/>
                              <a:gd name="T53" fmla="*/ 1103 h 1437"/>
                              <a:gd name="T54" fmla="*/ 6822 w 13895"/>
                              <a:gd name="T55" fmla="*/ 1064 h 1437"/>
                              <a:gd name="T56" fmla="*/ 5368 w 13895"/>
                              <a:gd name="T57" fmla="*/ 1086 h 1437"/>
                              <a:gd name="T58" fmla="*/ 3717 w 13895"/>
                              <a:gd name="T59" fmla="*/ 921 h 1437"/>
                              <a:gd name="T60" fmla="*/ 2361 w 13895"/>
                              <a:gd name="T61" fmla="*/ 440 h 1437"/>
                              <a:gd name="T62" fmla="*/ 1083 w 13895"/>
                              <a:gd name="T63" fmla="*/ 307 h 1437"/>
                              <a:gd name="T64" fmla="*/ 1006 w 13895"/>
                              <a:gd name="T65" fmla="*/ 348 h 1437"/>
                              <a:gd name="T66" fmla="*/ 835 w 13895"/>
                              <a:gd name="T67" fmla="*/ 437 h 1437"/>
                              <a:gd name="T68" fmla="*/ 653 w 13895"/>
                              <a:gd name="T69" fmla="*/ 534 h 1437"/>
                              <a:gd name="T70" fmla="*/ 546 w 13895"/>
                              <a:gd name="T71" fmla="*/ 593 h 1437"/>
                              <a:gd name="T72" fmla="*/ 514 w 13895"/>
                              <a:gd name="T73" fmla="*/ 617 h 1437"/>
                              <a:gd name="T74" fmla="*/ 464 w 13895"/>
                              <a:gd name="T75" fmla="*/ 659 h 1437"/>
                              <a:gd name="T76" fmla="*/ 335 w 13895"/>
                              <a:gd name="T77" fmla="*/ 775 h 1437"/>
                              <a:gd name="T78" fmla="*/ 216 w 13895"/>
                              <a:gd name="T79" fmla="*/ 884 h 1437"/>
                              <a:gd name="T80" fmla="*/ 164 w 13895"/>
                              <a:gd name="T81" fmla="*/ 933 h 1437"/>
                              <a:gd name="T82" fmla="*/ 175 w 13895"/>
                              <a:gd name="T83" fmla="*/ 330 h 1437"/>
                              <a:gd name="T84" fmla="*/ 1367 w 13895"/>
                              <a:gd name="T85" fmla="*/ 0 h 1437"/>
                              <a:gd name="T86" fmla="*/ 2919 w 13895"/>
                              <a:gd name="T87" fmla="*/ 198 h 1437"/>
                              <a:gd name="T88" fmla="*/ 4548 w 13895"/>
                              <a:gd name="T89" fmla="*/ 680 h 1437"/>
                              <a:gd name="T90" fmla="*/ 6176 w 13895"/>
                              <a:gd name="T91" fmla="*/ 593 h 1437"/>
                              <a:gd name="T92" fmla="*/ 6538 w 13895"/>
                              <a:gd name="T93" fmla="*/ 461 h 1437"/>
                              <a:gd name="T94" fmla="*/ 7882 w 13895"/>
                              <a:gd name="T95" fmla="*/ 812 h 1437"/>
                              <a:gd name="T96" fmla="*/ 9698 w 13895"/>
                              <a:gd name="T97" fmla="*/ 724 h 1437"/>
                              <a:gd name="T98" fmla="*/ 11599 w 13895"/>
                              <a:gd name="T99" fmla="*/ 220 h 1437"/>
                              <a:gd name="T100" fmla="*/ 12835 w 13895"/>
                              <a:gd name="T101" fmla="*/ 165 h 14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3895" h="1437">
                                <a:moveTo>
                                  <a:pt x="12835" y="165"/>
                                </a:moveTo>
                                <a:lnTo>
                                  <a:pt x="13567" y="341"/>
                                </a:lnTo>
                                <a:lnTo>
                                  <a:pt x="13895" y="647"/>
                                </a:lnTo>
                                <a:lnTo>
                                  <a:pt x="13796" y="1020"/>
                                </a:lnTo>
                                <a:lnTo>
                                  <a:pt x="13622" y="965"/>
                                </a:lnTo>
                                <a:lnTo>
                                  <a:pt x="13140" y="626"/>
                                </a:lnTo>
                                <a:lnTo>
                                  <a:pt x="12649" y="527"/>
                                </a:lnTo>
                                <a:lnTo>
                                  <a:pt x="12631" y="526"/>
                                </a:lnTo>
                                <a:lnTo>
                                  <a:pt x="12585" y="525"/>
                                </a:lnTo>
                                <a:lnTo>
                                  <a:pt x="12518" y="524"/>
                                </a:lnTo>
                                <a:lnTo>
                                  <a:pt x="12440" y="521"/>
                                </a:lnTo>
                                <a:lnTo>
                                  <a:pt x="12359" y="519"/>
                                </a:lnTo>
                                <a:lnTo>
                                  <a:pt x="12284" y="518"/>
                                </a:lnTo>
                                <a:lnTo>
                                  <a:pt x="12225" y="517"/>
                                </a:lnTo>
                                <a:lnTo>
                                  <a:pt x="12190" y="516"/>
                                </a:lnTo>
                                <a:lnTo>
                                  <a:pt x="12170" y="518"/>
                                </a:lnTo>
                                <a:lnTo>
                                  <a:pt x="12135" y="525"/>
                                </a:lnTo>
                                <a:lnTo>
                                  <a:pt x="12086" y="535"/>
                                </a:lnTo>
                                <a:lnTo>
                                  <a:pt x="12024" y="548"/>
                                </a:lnTo>
                                <a:lnTo>
                                  <a:pt x="11955" y="564"/>
                                </a:lnTo>
                                <a:lnTo>
                                  <a:pt x="11879" y="582"/>
                                </a:lnTo>
                                <a:lnTo>
                                  <a:pt x="11797" y="601"/>
                                </a:lnTo>
                                <a:lnTo>
                                  <a:pt x="11716" y="620"/>
                                </a:lnTo>
                                <a:lnTo>
                                  <a:pt x="11634" y="639"/>
                                </a:lnTo>
                                <a:lnTo>
                                  <a:pt x="11554" y="658"/>
                                </a:lnTo>
                                <a:lnTo>
                                  <a:pt x="11482" y="676"/>
                                </a:lnTo>
                                <a:lnTo>
                                  <a:pt x="11417" y="692"/>
                                </a:lnTo>
                                <a:lnTo>
                                  <a:pt x="11361" y="705"/>
                                </a:lnTo>
                                <a:lnTo>
                                  <a:pt x="11319" y="715"/>
                                </a:lnTo>
                                <a:lnTo>
                                  <a:pt x="11291" y="722"/>
                                </a:lnTo>
                                <a:lnTo>
                                  <a:pt x="11282" y="724"/>
                                </a:lnTo>
                                <a:lnTo>
                                  <a:pt x="10397" y="1086"/>
                                </a:lnTo>
                                <a:lnTo>
                                  <a:pt x="9183" y="1437"/>
                                </a:lnTo>
                                <a:lnTo>
                                  <a:pt x="8242" y="1426"/>
                                </a:lnTo>
                                <a:lnTo>
                                  <a:pt x="8216" y="1421"/>
                                </a:lnTo>
                                <a:lnTo>
                                  <a:pt x="8143" y="1409"/>
                                </a:lnTo>
                                <a:lnTo>
                                  <a:pt x="8039" y="1391"/>
                                </a:lnTo>
                                <a:lnTo>
                                  <a:pt x="7918" y="1371"/>
                                </a:lnTo>
                                <a:lnTo>
                                  <a:pt x="7794" y="1351"/>
                                </a:lnTo>
                                <a:lnTo>
                                  <a:pt x="7681" y="1333"/>
                                </a:lnTo>
                                <a:lnTo>
                                  <a:pt x="7632" y="1326"/>
                                </a:lnTo>
                                <a:lnTo>
                                  <a:pt x="7592" y="1320"/>
                                </a:lnTo>
                                <a:lnTo>
                                  <a:pt x="7562" y="1317"/>
                                </a:lnTo>
                                <a:lnTo>
                                  <a:pt x="7543" y="1316"/>
                                </a:lnTo>
                                <a:lnTo>
                                  <a:pt x="7535" y="1316"/>
                                </a:lnTo>
                                <a:lnTo>
                                  <a:pt x="7524" y="1314"/>
                                </a:lnTo>
                                <a:lnTo>
                                  <a:pt x="7510" y="1310"/>
                                </a:lnTo>
                                <a:lnTo>
                                  <a:pt x="7494" y="1306"/>
                                </a:lnTo>
                                <a:lnTo>
                                  <a:pt x="7452" y="1292"/>
                                </a:lnTo>
                                <a:lnTo>
                                  <a:pt x="7403" y="1277"/>
                                </a:lnTo>
                                <a:lnTo>
                                  <a:pt x="7287" y="1236"/>
                                </a:lnTo>
                                <a:lnTo>
                                  <a:pt x="7158" y="1190"/>
                                </a:lnTo>
                                <a:lnTo>
                                  <a:pt x="7033" y="1143"/>
                                </a:lnTo>
                                <a:lnTo>
                                  <a:pt x="6925" y="1103"/>
                                </a:lnTo>
                                <a:lnTo>
                                  <a:pt x="6850" y="1075"/>
                                </a:lnTo>
                                <a:lnTo>
                                  <a:pt x="6822" y="1064"/>
                                </a:lnTo>
                                <a:lnTo>
                                  <a:pt x="6417" y="921"/>
                                </a:lnTo>
                                <a:lnTo>
                                  <a:pt x="5368" y="1086"/>
                                </a:lnTo>
                                <a:lnTo>
                                  <a:pt x="4165" y="1119"/>
                                </a:lnTo>
                                <a:lnTo>
                                  <a:pt x="3717" y="921"/>
                                </a:lnTo>
                                <a:lnTo>
                                  <a:pt x="3192" y="669"/>
                                </a:lnTo>
                                <a:lnTo>
                                  <a:pt x="2361" y="440"/>
                                </a:lnTo>
                                <a:lnTo>
                                  <a:pt x="1750" y="252"/>
                                </a:lnTo>
                                <a:lnTo>
                                  <a:pt x="1083" y="307"/>
                                </a:lnTo>
                                <a:lnTo>
                                  <a:pt x="1061" y="319"/>
                                </a:lnTo>
                                <a:lnTo>
                                  <a:pt x="1006" y="348"/>
                                </a:lnTo>
                                <a:lnTo>
                                  <a:pt x="927" y="389"/>
                                </a:lnTo>
                                <a:lnTo>
                                  <a:pt x="835" y="437"/>
                                </a:lnTo>
                                <a:lnTo>
                                  <a:pt x="740" y="488"/>
                                </a:lnTo>
                                <a:lnTo>
                                  <a:pt x="653" y="534"/>
                                </a:lnTo>
                                <a:lnTo>
                                  <a:pt x="586" y="571"/>
                                </a:lnTo>
                                <a:lnTo>
                                  <a:pt x="546" y="593"/>
                                </a:lnTo>
                                <a:lnTo>
                                  <a:pt x="533" y="602"/>
                                </a:lnTo>
                                <a:lnTo>
                                  <a:pt x="514" y="617"/>
                                </a:lnTo>
                                <a:lnTo>
                                  <a:pt x="490" y="636"/>
                                </a:lnTo>
                                <a:lnTo>
                                  <a:pt x="464" y="659"/>
                                </a:lnTo>
                                <a:lnTo>
                                  <a:pt x="401" y="714"/>
                                </a:lnTo>
                                <a:lnTo>
                                  <a:pt x="335" y="775"/>
                                </a:lnTo>
                                <a:lnTo>
                                  <a:pt x="270" y="834"/>
                                </a:lnTo>
                                <a:lnTo>
                                  <a:pt x="216" y="884"/>
                                </a:lnTo>
                                <a:lnTo>
                                  <a:pt x="178" y="919"/>
                                </a:lnTo>
                                <a:lnTo>
                                  <a:pt x="164" y="933"/>
                                </a:lnTo>
                                <a:lnTo>
                                  <a:pt x="0" y="735"/>
                                </a:lnTo>
                                <a:lnTo>
                                  <a:pt x="175" y="330"/>
                                </a:lnTo>
                                <a:lnTo>
                                  <a:pt x="558" y="209"/>
                                </a:lnTo>
                                <a:lnTo>
                                  <a:pt x="1367" y="0"/>
                                </a:lnTo>
                                <a:lnTo>
                                  <a:pt x="2175" y="23"/>
                                </a:lnTo>
                                <a:lnTo>
                                  <a:pt x="2919" y="198"/>
                                </a:lnTo>
                                <a:lnTo>
                                  <a:pt x="3750" y="483"/>
                                </a:lnTo>
                                <a:lnTo>
                                  <a:pt x="4548" y="680"/>
                                </a:lnTo>
                                <a:lnTo>
                                  <a:pt x="5598" y="593"/>
                                </a:lnTo>
                                <a:lnTo>
                                  <a:pt x="6176" y="593"/>
                                </a:lnTo>
                                <a:lnTo>
                                  <a:pt x="6461" y="735"/>
                                </a:lnTo>
                                <a:lnTo>
                                  <a:pt x="6538" y="461"/>
                                </a:lnTo>
                                <a:lnTo>
                                  <a:pt x="6942" y="593"/>
                                </a:lnTo>
                                <a:lnTo>
                                  <a:pt x="7882" y="812"/>
                                </a:lnTo>
                                <a:lnTo>
                                  <a:pt x="8921" y="834"/>
                                </a:lnTo>
                                <a:lnTo>
                                  <a:pt x="9698" y="724"/>
                                </a:lnTo>
                                <a:lnTo>
                                  <a:pt x="10659" y="516"/>
                                </a:lnTo>
                                <a:lnTo>
                                  <a:pt x="11599" y="220"/>
                                </a:lnTo>
                                <a:lnTo>
                                  <a:pt x="12507" y="121"/>
                                </a:lnTo>
                                <a:lnTo>
                                  <a:pt x="12835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54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3256"/>
                        <wps:cNvSpPr>
                          <a:spLocks/>
                        </wps:cNvSpPr>
                        <wps:spPr bwMode="auto">
                          <a:xfrm>
                            <a:off x="10730" y="6918"/>
                            <a:ext cx="1124" cy="270"/>
                          </a:xfrm>
                          <a:custGeom>
                            <a:avLst/>
                            <a:gdLst>
                              <a:gd name="T0" fmla="*/ 3374 w 3374"/>
                              <a:gd name="T1" fmla="*/ 536 h 808"/>
                              <a:gd name="T2" fmla="*/ 2569 w 3374"/>
                              <a:gd name="T3" fmla="*/ 0 h 808"/>
                              <a:gd name="T4" fmla="*/ 1787 w 3374"/>
                              <a:gd name="T5" fmla="*/ 112 h 808"/>
                              <a:gd name="T6" fmla="*/ 734 w 3374"/>
                              <a:gd name="T7" fmla="*/ 520 h 808"/>
                              <a:gd name="T8" fmla="*/ 0 w 3374"/>
                              <a:gd name="T9" fmla="*/ 785 h 808"/>
                              <a:gd name="T10" fmla="*/ 989 w 3374"/>
                              <a:gd name="T11" fmla="*/ 808 h 808"/>
                              <a:gd name="T12" fmla="*/ 2066 w 3374"/>
                              <a:gd name="T13" fmla="*/ 785 h 808"/>
                              <a:gd name="T14" fmla="*/ 2808 w 3374"/>
                              <a:gd name="T15" fmla="*/ 665 h 808"/>
                              <a:gd name="T16" fmla="*/ 3374 w 3374"/>
                              <a:gd name="T17" fmla="*/ 536 h 8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374" h="808">
                                <a:moveTo>
                                  <a:pt x="3374" y="536"/>
                                </a:moveTo>
                                <a:lnTo>
                                  <a:pt x="2569" y="0"/>
                                </a:lnTo>
                                <a:lnTo>
                                  <a:pt x="1787" y="112"/>
                                </a:lnTo>
                                <a:lnTo>
                                  <a:pt x="734" y="520"/>
                                </a:lnTo>
                                <a:lnTo>
                                  <a:pt x="0" y="785"/>
                                </a:lnTo>
                                <a:lnTo>
                                  <a:pt x="989" y="808"/>
                                </a:lnTo>
                                <a:lnTo>
                                  <a:pt x="2066" y="785"/>
                                </a:lnTo>
                                <a:lnTo>
                                  <a:pt x="2808" y="665"/>
                                </a:lnTo>
                                <a:lnTo>
                                  <a:pt x="3374" y="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6F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3257"/>
                        <wps:cNvSpPr>
                          <a:spLocks noEditPoints="1"/>
                        </wps:cNvSpPr>
                        <wps:spPr bwMode="auto">
                          <a:xfrm>
                            <a:off x="7290" y="5727"/>
                            <a:ext cx="4732" cy="1569"/>
                          </a:xfrm>
                          <a:custGeom>
                            <a:avLst/>
                            <a:gdLst>
                              <a:gd name="T0" fmla="*/ 12056 w 14196"/>
                              <a:gd name="T1" fmla="*/ 3853 h 4708"/>
                              <a:gd name="T2" fmla="*/ 6814 w 14196"/>
                              <a:gd name="T3" fmla="*/ 4377 h 4708"/>
                              <a:gd name="T4" fmla="*/ 9488 w 14196"/>
                              <a:gd name="T5" fmla="*/ 4659 h 4708"/>
                              <a:gd name="T6" fmla="*/ 12976 w 14196"/>
                              <a:gd name="T7" fmla="*/ 4457 h 4708"/>
                              <a:gd name="T8" fmla="*/ 14104 w 14196"/>
                              <a:gd name="T9" fmla="*/ 4182 h 4708"/>
                              <a:gd name="T10" fmla="*/ 13779 w 14196"/>
                              <a:gd name="T11" fmla="*/ 3110 h 4708"/>
                              <a:gd name="T12" fmla="*/ 12245 w 14196"/>
                              <a:gd name="T13" fmla="*/ 1836 h 4708"/>
                              <a:gd name="T14" fmla="*/ 10225 w 14196"/>
                              <a:gd name="T15" fmla="*/ 1674 h 4708"/>
                              <a:gd name="T16" fmla="*/ 9111 w 14196"/>
                              <a:gd name="T17" fmla="*/ 1448 h 4708"/>
                              <a:gd name="T18" fmla="*/ 8893 w 14196"/>
                              <a:gd name="T19" fmla="*/ 174 h 4708"/>
                              <a:gd name="T20" fmla="*/ 7889 w 14196"/>
                              <a:gd name="T21" fmla="*/ 1363 h 4708"/>
                              <a:gd name="T22" fmla="*/ 7091 w 14196"/>
                              <a:gd name="T23" fmla="*/ 341 h 4708"/>
                              <a:gd name="T24" fmla="*/ 6271 w 14196"/>
                              <a:gd name="T25" fmla="*/ 1082 h 4708"/>
                              <a:gd name="T26" fmla="*/ 5333 w 14196"/>
                              <a:gd name="T27" fmla="*/ 24 h 4708"/>
                              <a:gd name="T28" fmla="*/ 5121 w 14196"/>
                              <a:gd name="T29" fmla="*/ 1296 h 4708"/>
                              <a:gd name="T30" fmla="*/ 3982 w 14196"/>
                              <a:gd name="T31" fmla="*/ 1490 h 4708"/>
                              <a:gd name="T32" fmla="*/ 1310 w 14196"/>
                              <a:gd name="T33" fmla="*/ 2363 h 4708"/>
                              <a:gd name="T34" fmla="*/ 325 w 14196"/>
                              <a:gd name="T35" fmla="*/ 3204 h 4708"/>
                              <a:gd name="T36" fmla="*/ 126 w 14196"/>
                              <a:gd name="T37" fmla="*/ 4137 h 4708"/>
                              <a:gd name="T38" fmla="*/ 2236 w 14196"/>
                              <a:gd name="T39" fmla="*/ 4394 h 4708"/>
                              <a:gd name="T40" fmla="*/ 6692 w 14196"/>
                              <a:gd name="T41" fmla="*/ 4383 h 4708"/>
                              <a:gd name="T42" fmla="*/ 1358 w 14196"/>
                              <a:gd name="T43" fmla="*/ 4143 h 4708"/>
                              <a:gd name="T44" fmla="*/ 1675 w 14196"/>
                              <a:gd name="T45" fmla="*/ 3600 h 4708"/>
                              <a:gd name="T46" fmla="*/ 6277 w 14196"/>
                              <a:gd name="T47" fmla="*/ 3911 h 4708"/>
                              <a:gd name="T48" fmla="*/ 4612 w 14196"/>
                              <a:gd name="T49" fmla="*/ 4063 h 4708"/>
                              <a:gd name="T50" fmla="*/ 2025 w 14196"/>
                              <a:gd name="T51" fmla="*/ 3313 h 4708"/>
                              <a:gd name="T52" fmla="*/ 321 w 14196"/>
                              <a:gd name="T53" fmla="*/ 3897 h 4708"/>
                              <a:gd name="T54" fmla="*/ 702 w 14196"/>
                              <a:gd name="T55" fmla="*/ 3489 h 4708"/>
                              <a:gd name="T56" fmla="*/ 2336 w 14196"/>
                              <a:gd name="T57" fmla="*/ 3316 h 4708"/>
                              <a:gd name="T58" fmla="*/ 4689 w 14196"/>
                              <a:gd name="T59" fmla="*/ 3998 h 4708"/>
                              <a:gd name="T60" fmla="*/ 6498 w 14196"/>
                              <a:gd name="T61" fmla="*/ 2326 h 4708"/>
                              <a:gd name="T62" fmla="*/ 5965 w 14196"/>
                              <a:gd name="T63" fmla="*/ 2034 h 4708"/>
                              <a:gd name="T64" fmla="*/ 6500 w 14196"/>
                              <a:gd name="T65" fmla="*/ 1394 h 4708"/>
                              <a:gd name="T66" fmla="*/ 6340 w 14196"/>
                              <a:gd name="T67" fmla="*/ 3053 h 4708"/>
                              <a:gd name="T68" fmla="*/ 6586 w 14196"/>
                              <a:gd name="T69" fmla="*/ 3527 h 4708"/>
                              <a:gd name="T70" fmla="*/ 4671 w 14196"/>
                              <a:gd name="T71" fmla="*/ 3705 h 4708"/>
                              <a:gd name="T72" fmla="*/ 2374 w 14196"/>
                              <a:gd name="T73" fmla="*/ 3027 h 4708"/>
                              <a:gd name="T74" fmla="*/ 743 w 14196"/>
                              <a:gd name="T75" fmla="*/ 3094 h 4708"/>
                              <a:gd name="T76" fmla="*/ 2023 w 14196"/>
                              <a:gd name="T77" fmla="*/ 2110 h 4708"/>
                              <a:gd name="T78" fmla="*/ 4843 w 14196"/>
                              <a:gd name="T79" fmla="*/ 2208 h 4708"/>
                              <a:gd name="T80" fmla="*/ 5499 w 14196"/>
                              <a:gd name="T81" fmla="*/ 3297 h 4708"/>
                              <a:gd name="T82" fmla="*/ 5638 w 14196"/>
                              <a:gd name="T83" fmla="*/ 2515 h 4708"/>
                              <a:gd name="T84" fmla="*/ 8207 w 14196"/>
                              <a:gd name="T85" fmla="*/ 1661 h 4708"/>
                              <a:gd name="T86" fmla="*/ 8862 w 14196"/>
                              <a:gd name="T87" fmla="*/ 2342 h 4708"/>
                              <a:gd name="T88" fmla="*/ 6928 w 14196"/>
                              <a:gd name="T89" fmla="*/ 2508 h 4708"/>
                              <a:gd name="T90" fmla="*/ 6921 w 14196"/>
                              <a:gd name="T91" fmla="*/ 2409 h 4708"/>
                              <a:gd name="T92" fmla="*/ 6753 w 14196"/>
                              <a:gd name="T93" fmla="*/ 1883 h 4708"/>
                              <a:gd name="T94" fmla="*/ 9782 w 14196"/>
                              <a:gd name="T95" fmla="*/ 2147 h 4708"/>
                              <a:gd name="T96" fmla="*/ 11635 w 14196"/>
                              <a:gd name="T97" fmla="*/ 1912 h 4708"/>
                              <a:gd name="T98" fmla="*/ 12983 w 14196"/>
                              <a:gd name="T99" fmla="*/ 2984 h 4708"/>
                              <a:gd name="T100" fmla="*/ 11843 w 14196"/>
                              <a:gd name="T101" fmla="*/ 3194 h 4708"/>
                              <a:gd name="T102" fmla="*/ 8409 w 14196"/>
                              <a:gd name="T103" fmla="*/ 3901 h 4708"/>
                              <a:gd name="T104" fmla="*/ 6998 w 14196"/>
                              <a:gd name="T105" fmla="*/ 2965 h 4708"/>
                              <a:gd name="T106" fmla="*/ 7804 w 14196"/>
                              <a:gd name="T107" fmla="*/ 2705 h 4708"/>
                              <a:gd name="T108" fmla="*/ 8062 w 14196"/>
                              <a:gd name="T109" fmla="*/ 2839 h 4708"/>
                              <a:gd name="T110" fmla="*/ 8491 w 14196"/>
                              <a:gd name="T111" fmla="*/ 3261 h 4708"/>
                              <a:gd name="T112" fmla="*/ 8866 w 14196"/>
                              <a:gd name="T113" fmla="*/ 3014 h 4708"/>
                              <a:gd name="T114" fmla="*/ 9511 w 14196"/>
                              <a:gd name="T115" fmla="*/ 4149 h 4708"/>
                              <a:gd name="T116" fmla="*/ 13316 w 14196"/>
                              <a:gd name="T117" fmla="*/ 3557 h 4708"/>
                              <a:gd name="T118" fmla="*/ 13633 w 14196"/>
                              <a:gd name="T119" fmla="*/ 3830 h 4708"/>
                              <a:gd name="T120" fmla="*/ 11997 w 14196"/>
                              <a:gd name="T121" fmla="*/ 3568 h 4708"/>
                              <a:gd name="T122" fmla="*/ 7994 w 14196"/>
                              <a:gd name="T123" fmla="*/ 4367 h 47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4196" h="4708">
                                <a:moveTo>
                                  <a:pt x="13473" y="4072"/>
                                </a:moveTo>
                                <a:lnTo>
                                  <a:pt x="13435" y="4085"/>
                                </a:lnTo>
                                <a:lnTo>
                                  <a:pt x="13391" y="4098"/>
                                </a:lnTo>
                                <a:lnTo>
                                  <a:pt x="13342" y="4112"/>
                                </a:lnTo>
                                <a:lnTo>
                                  <a:pt x="13285" y="4125"/>
                                </a:lnTo>
                                <a:lnTo>
                                  <a:pt x="13221" y="4139"/>
                                </a:lnTo>
                                <a:lnTo>
                                  <a:pt x="13151" y="4151"/>
                                </a:lnTo>
                                <a:lnTo>
                                  <a:pt x="13072" y="4163"/>
                                </a:lnTo>
                                <a:lnTo>
                                  <a:pt x="12985" y="4175"/>
                                </a:lnTo>
                                <a:lnTo>
                                  <a:pt x="12889" y="4185"/>
                                </a:lnTo>
                                <a:lnTo>
                                  <a:pt x="12785" y="4194"/>
                                </a:lnTo>
                                <a:lnTo>
                                  <a:pt x="12669" y="4202"/>
                                </a:lnTo>
                                <a:lnTo>
                                  <a:pt x="12546" y="4208"/>
                                </a:lnTo>
                                <a:lnTo>
                                  <a:pt x="12412" y="4213"/>
                                </a:lnTo>
                                <a:lnTo>
                                  <a:pt x="12266" y="4216"/>
                                </a:lnTo>
                                <a:lnTo>
                                  <a:pt x="12110" y="4217"/>
                                </a:lnTo>
                                <a:lnTo>
                                  <a:pt x="11943" y="4216"/>
                                </a:lnTo>
                                <a:lnTo>
                                  <a:pt x="11868" y="4216"/>
                                </a:lnTo>
                                <a:lnTo>
                                  <a:pt x="11794" y="4215"/>
                                </a:lnTo>
                                <a:lnTo>
                                  <a:pt x="11724" y="4214"/>
                                </a:lnTo>
                                <a:lnTo>
                                  <a:pt x="11654" y="4214"/>
                                </a:lnTo>
                                <a:lnTo>
                                  <a:pt x="11587" y="4213"/>
                                </a:lnTo>
                                <a:lnTo>
                                  <a:pt x="11522" y="4213"/>
                                </a:lnTo>
                                <a:lnTo>
                                  <a:pt x="11458" y="4213"/>
                                </a:lnTo>
                                <a:lnTo>
                                  <a:pt x="11397" y="4213"/>
                                </a:lnTo>
                                <a:lnTo>
                                  <a:pt x="11337" y="4213"/>
                                </a:lnTo>
                                <a:lnTo>
                                  <a:pt x="11279" y="4213"/>
                                </a:lnTo>
                                <a:lnTo>
                                  <a:pt x="11223" y="4213"/>
                                </a:lnTo>
                                <a:lnTo>
                                  <a:pt x="11170" y="4213"/>
                                </a:lnTo>
                                <a:lnTo>
                                  <a:pt x="11117" y="4214"/>
                                </a:lnTo>
                                <a:lnTo>
                                  <a:pt x="11065" y="4214"/>
                                </a:lnTo>
                                <a:lnTo>
                                  <a:pt x="11016" y="4214"/>
                                </a:lnTo>
                                <a:lnTo>
                                  <a:pt x="10969" y="4215"/>
                                </a:lnTo>
                                <a:lnTo>
                                  <a:pt x="11127" y="4157"/>
                                </a:lnTo>
                                <a:lnTo>
                                  <a:pt x="11270" y="4104"/>
                                </a:lnTo>
                                <a:lnTo>
                                  <a:pt x="11402" y="4057"/>
                                </a:lnTo>
                                <a:lnTo>
                                  <a:pt x="11522" y="4016"/>
                                </a:lnTo>
                                <a:lnTo>
                                  <a:pt x="11632" y="3979"/>
                                </a:lnTo>
                                <a:lnTo>
                                  <a:pt x="11731" y="3946"/>
                                </a:lnTo>
                                <a:lnTo>
                                  <a:pt x="11823" y="3918"/>
                                </a:lnTo>
                                <a:lnTo>
                                  <a:pt x="11907" y="3893"/>
                                </a:lnTo>
                                <a:lnTo>
                                  <a:pt x="11984" y="3872"/>
                                </a:lnTo>
                                <a:lnTo>
                                  <a:pt x="12056" y="3853"/>
                                </a:lnTo>
                                <a:lnTo>
                                  <a:pt x="12124" y="3836"/>
                                </a:lnTo>
                                <a:lnTo>
                                  <a:pt x="12188" y="3822"/>
                                </a:lnTo>
                                <a:lnTo>
                                  <a:pt x="12250" y="3808"/>
                                </a:lnTo>
                                <a:lnTo>
                                  <a:pt x="12309" y="3796"/>
                                </a:lnTo>
                                <a:lnTo>
                                  <a:pt x="12369" y="3785"/>
                                </a:lnTo>
                                <a:lnTo>
                                  <a:pt x="12429" y="3774"/>
                                </a:lnTo>
                                <a:lnTo>
                                  <a:pt x="12433" y="3772"/>
                                </a:lnTo>
                                <a:lnTo>
                                  <a:pt x="12454" y="3768"/>
                                </a:lnTo>
                                <a:lnTo>
                                  <a:pt x="12478" y="3765"/>
                                </a:lnTo>
                                <a:lnTo>
                                  <a:pt x="12503" y="3761"/>
                                </a:lnTo>
                                <a:lnTo>
                                  <a:pt x="12527" y="3760"/>
                                </a:lnTo>
                                <a:lnTo>
                                  <a:pt x="12553" y="3759"/>
                                </a:lnTo>
                                <a:lnTo>
                                  <a:pt x="12579" y="3759"/>
                                </a:lnTo>
                                <a:lnTo>
                                  <a:pt x="12604" y="3760"/>
                                </a:lnTo>
                                <a:lnTo>
                                  <a:pt x="12631" y="3762"/>
                                </a:lnTo>
                                <a:lnTo>
                                  <a:pt x="12659" y="3766"/>
                                </a:lnTo>
                                <a:lnTo>
                                  <a:pt x="12686" y="3769"/>
                                </a:lnTo>
                                <a:lnTo>
                                  <a:pt x="12714" y="3774"/>
                                </a:lnTo>
                                <a:lnTo>
                                  <a:pt x="12742" y="3779"/>
                                </a:lnTo>
                                <a:lnTo>
                                  <a:pt x="12770" y="3785"/>
                                </a:lnTo>
                                <a:lnTo>
                                  <a:pt x="12827" y="3798"/>
                                </a:lnTo>
                                <a:lnTo>
                                  <a:pt x="12884" y="3814"/>
                                </a:lnTo>
                                <a:lnTo>
                                  <a:pt x="12940" y="3832"/>
                                </a:lnTo>
                                <a:lnTo>
                                  <a:pt x="12996" y="3850"/>
                                </a:lnTo>
                                <a:lnTo>
                                  <a:pt x="13051" y="3870"/>
                                </a:lnTo>
                                <a:lnTo>
                                  <a:pt x="13104" y="3891"/>
                                </a:lnTo>
                                <a:lnTo>
                                  <a:pt x="13155" y="3912"/>
                                </a:lnTo>
                                <a:lnTo>
                                  <a:pt x="13204" y="3935"/>
                                </a:lnTo>
                                <a:lnTo>
                                  <a:pt x="13251" y="3956"/>
                                </a:lnTo>
                                <a:lnTo>
                                  <a:pt x="13295" y="3976"/>
                                </a:lnTo>
                                <a:lnTo>
                                  <a:pt x="13329" y="3993"/>
                                </a:lnTo>
                                <a:lnTo>
                                  <a:pt x="13359" y="4009"/>
                                </a:lnTo>
                                <a:lnTo>
                                  <a:pt x="13386" y="4022"/>
                                </a:lnTo>
                                <a:lnTo>
                                  <a:pt x="13409" y="4036"/>
                                </a:lnTo>
                                <a:lnTo>
                                  <a:pt x="13427" y="4045"/>
                                </a:lnTo>
                                <a:lnTo>
                                  <a:pt x="13443" y="4054"/>
                                </a:lnTo>
                                <a:lnTo>
                                  <a:pt x="13456" y="4063"/>
                                </a:lnTo>
                                <a:lnTo>
                                  <a:pt x="13468" y="4069"/>
                                </a:lnTo>
                                <a:lnTo>
                                  <a:pt x="13471" y="4072"/>
                                </a:lnTo>
                                <a:lnTo>
                                  <a:pt x="13472" y="4072"/>
                                </a:lnTo>
                                <a:lnTo>
                                  <a:pt x="13473" y="4072"/>
                                </a:lnTo>
                                <a:close/>
                                <a:moveTo>
                                  <a:pt x="6814" y="4377"/>
                                </a:moveTo>
                                <a:lnTo>
                                  <a:pt x="6827" y="4376"/>
                                </a:lnTo>
                                <a:lnTo>
                                  <a:pt x="6839" y="4374"/>
                                </a:lnTo>
                                <a:lnTo>
                                  <a:pt x="6851" y="4371"/>
                                </a:lnTo>
                                <a:lnTo>
                                  <a:pt x="6864" y="4366"/>
                                </a:lnTo>
                                <a:lnTo>
                                  <a:pt x="6885" y="4377"/>
                                </a:lnTo>
                                <a:lnTo>
                                  <a:pt x="6907" y="4388"/>
                                </a:lnTo>
                                <a:lnTo>
                                  <a:pt x="6931" y="4399"/>
                                </a:lnTo>
                                <a:lnTo>
                                  <a:pt x="6954" y="4409"/>
                                </a:lnTo>
                                <a:lnTo>
                                  <a:pt x="6990" y="4425"/>
                                </a:lnTo>
                                <a:lnTo>
                                  <a:pt x="7029" y="4439"/>
                                </a:lnTo>
                                <a:lnTo>
                                  <a:pt x="7071" y="4455"/>
                                </a:lnTo>
                                <a:lnTo>
                                  <a:pt x="7117" y="4470"/>
                                </a:lnTo>
                                <a:lnTo>
                                  <a:pt x="7165" y="4485"/>
                                </a:lnTo>
                                <a:lnTo>
                                  <a:pt x="7216" y="4501"/>
                                </a:lnTo>
                                <a:lnTo>
                                  <a:pt x="7270" y="4516"/>
                                </a:lnTo>
                                <a:lnTo>
                                  <a:pt x="7326" y="4532"/>
                                </a:lnTo>
                                <a:lnTo>
                                  <a:pt x="7385" y="4547"/>
                                </a:lnTo>
                                <a:lnTo>
                                  <a:pt x="7448" y="4561"/>
                                </a:lnTo>
                                <a:lnTo>
                                  <a:pt x="7512" y="4576"/>
                                </a:lnTo>
                                <a:lnTo>
                                  <a:pt x="7579" y="4590"/>
                                </a:lnTo>
                                <a:lnTo>
                                  <a:pt x="7647" y="4604"/>
                                </a:lnTo>
                                <a:lnTo>
                                  <a:pt x="7719" y="4617"/>
                                </a:lnTo>
                                <a:lnTo>
                                  <a:pt x="7792" y="4630"/>
                                </a:lnTo>
                                <a:lnTo>
                                  <a:pt x="7867" y="4642"/>
                                </a:lnTo>
                                <a:lnTo>
                                  <a:pt x="7944" y="4652"/>
                                </a:lnTo>
                                <a:lnTo>
                                  <a:pt x="8023" y="4663"/>
                                </a:lnTo>
                                <a:lnTo>
                                  <a:pt x="8104" y="4672"/>
                                </a:lnTo>
                                <a:lnTo>
                                  <a:pt x="8186" y="4681"/>
                                </a:lnTo>
                                <a:lnTo>
                                  <a:pt x="8270" y="4688"/>
                                </a:lnTo>
                                <a:lnTo>
                                  <a:pt x="8355" y="4695"/>
                                </a:lnTo>
                                <a:lnTo>
                                  <a:pt x="8441" y="4700"/>
                                </a:lnTo>
                                <a:lnTo>
                                  <a:pt x="8529" y="4704"/>
                                </a:lnTo>
                                <a:lnTo>
                                  <a:pt x="8618" y="4707"/>
                                </a:lnTo>
                                <a:lnTo>
                                  <a:pt x="8708" y="4708"/>
                                </a:lnTo>
                                <a:lnTo>
                                  <a:pt x="8799" y="4708"/>
                                </a:lnTo>
                                <a:lnTo>
                                  <a:pt x="8891" y="4707"/>
                                </a:lnTo>
                                <a:lnTo>
                                  <a:pt x="8984" y="4704"/>
                                </a:lnTo>
                                <a:lnTo>
                                  <a:pt x="9077" y="4699"/>
                                </a:lnTo>
                                <a:lnTo>
                                  <a:pt x="9171" y="4692"/>
                                </a:lnTo>
                                <a:lnTo>
                                  <a:pt x="9266" y="4684"/>
                                </a:lnTo>
                                <a:lnTo>
                                  <a:pt x="9340" y="4678"/>
                                </a:lnTo>
                                <a:lnTo>
                                  <a:pt x="9413" y="4669"/>
                                </a:lnTo>
                                <a:lnTo>
                                  <a:pt x="9488" y="4659"/>
                                </a:lnTo>
                                <a:lnTo>
                                  <a:pt x="9562" y="4647"/>
                                </a:lnTo>
                                <a:lnTo>
                                  <a:pt x="9637" y="4635"/>
                                </a:lnTo>
                                <a:lnTo>
                                  <a:pt x="9712" y="4622"/>
                                </a:lnTo>
                                <a:lnTo>
                                  <a:pt x="9787" y="4607"/>
                                </a:lnTo>
                                <a:lnTo>
                                  <a:pt x="9862" y="4591"/>
                                </a:lnTo>
                                <a:lnTo>
                                  <a:pt x="9883" y="4587"/>
                                </a:lnTo>
                                <a:lnTo>
                                  <a:pt x="9906" y="4581"/>
                                </a:lnTo>
                                <a:lnTo>
                                  <a:pt x="9927" y="4576"/>
                                </a:lnTo>
                                <a:lnTo>
                                  <a:pt x="9950" y="4571"/>
                                </a:lnTo>
                                <a:lnTo>
                                  <a:pt x="9963" y="4572"/>
                                </a:lnTo>
                                <a:lnTo>
                                  <a:pt x="9975" y="4574"/>
                                </a:lnTo>
                                <a:lnTo>
                                  <a:pt x="9989" y="4574"/>
                                </a:lnTo>
                                <a:lnTo>
                                  <a:pt x="10002" y="4571"/>
                                </a:lnTo>
                                <a:lnTo>
                                  <a:pt x="10028" y="4567"/>
                                </a:lnTo>
                                <a:lnTo>
                                  <a:pt x="10031" y="4566"/>
                                </a:lnTo>
                                <a:lnTo>
                                  <a:pt x="10063" y="4560"/>
                                </a:lnTo>
                                <a:lnTo>
                                  <a:pt x="10097" y="4554"/>
                                </a:lnTo>
                                <a:lnTo>
                                  <a:pt x="10139" y="4549"/>
                                </a:lnTo>
                                <a:lnTo>
                                  <a:pt x="10187" y="4542"/>
                                </a:lnTo>
                                <a:lnTo>
                                  <a:pt x="10244" y="4535"/>
                                </a:lnTo>
                                <a:lnTo>
                                  <a:pt x="10312" y="4530"/>
                                </a:lnTo>
                                <a:lnTo>
                                  <a:pt x="10392" y="4524"/>
                                </a:lnTo>
                                <a:lnTo>
                                  <a:pt x="10487" y="4519"/>
                                </a:lnTo>
                                <a:lnTo>
                                  <a:pt x="10596" y="4514"/>
                                </a:lnTo>
                                <a:lnTo>
                                  <a:pt x="10723" y="4510"/>
                                </a:lnTo>
                                <a:lnTo>
                                  <a:pt x="10870" y="4506"/>
                                </a:lnTo>
                                <a:lnTo>
                                  <a:pt x="11035" y="4504"/>
                                </a:lnTo>
                                <a:lnTo>
                                  <a:pt x="11224" y="4503"/>
                                </a:lnTo>
                                <a:lnTo>
                                  <a:pt x="11437" y="4503"/>
                                </a:lnTo>
                                <a:lnTo>
                                  <a:pt x="11674" y="4504"/>
                                </a:lnTo>
                                <a:lnTo>
                                  <a:pt x="11940" y="4506"/>
                                </a:lnTo>
                                <a:lnTo>
                                  <a:pt x="12046" y="4507"/>
                                </a:lnTo>
                                <a:lnTo>
                                  <a:pt x="12149" y="4507"/>
                                </a:lnTo>
                                <a:lnTo>
                                  <a:pt x="12248" y="4506"/>
                                </a:lnTo>
                                <a:lnTo>
                                  <a:pt x="12344" y="4504"/>
                                </a:lnTo>
                                <a:lnTo>
                                  <a:pt x="12434" y="4501"/>
                                </a:lnTo>
                                <a:lnTo>
                                  <a:pt x="12523" y="4496"/>
                                </a:lnTo>
                                <a:lnTo>
                                  <a:pt x="12607" y="4492"/>
                                </a:lnTo>
                                <a:lnTo>
                                  <a:pt x="12687" y="4486"/>
                                </a:lnTo>
                                <a:lnTo>
                                  <a:pt x="12764" y="4479"/>
                                </a:lnTo>
                                <a:lnTo>
                                  <a:pt x="12838" y="4473"/>
                                </a:lnTo>
                                <a:lnTo>
                                  <a:pt x="12909" y="4465"/>
                                </a:lnTo>
                                <a:lnTo>
                                  <a:pt x="12976" y="4457"/>
                                </a:lnTo>
                                <a:lnTo>
                                  <a:pt x="13040" y="4448"/>
                                </a:lnTo>
                                <a:lnTo>
                                  <a:pt x="13100" y="4439"/>
                                </a:lnTo>
                                <a:lnTo>
                                  <a:pt x="13158" y="4429"/>
                                </a:lnTo>
                                <a:lnTo>
                                  <a:pt x="13213" y="4419"/>
                                </a:lnTo>
                                <a:lnTo>
                                  <a:pt x="13265" y="4408"/>
                                </a:lnTo>
                                <a:lnTo>
                                  <a:pt x="13314" y="4398"/>
                                </a:lnTo>
                                <a:lnTo>
                                  <a:pt x="13361" y="4386"/>
                                </a:lnTo>
                                <a:lnTo>
                                  <a:pt x="13405" y="4375"/>
                                </a:lnTo>
                                <a:lnTo>
                                  <a:pt x="13446" y="4364"/>
                                </a:lnTo>
                                <a:lnTo>
                                  <a:pt x="13485" y="4352"/>
                                </a:lnTo>
                                <a:lnTo>
                                  <a:pt x="13521" y="4340"/>
                                </a:lnTo>
                                <a:lnTo>
                                  <a:pt x="13556" y="4329"/>
                                </a:lnTo>
                                <a:lnTo>
                                  <a:pt x="13587" y="4317"/>
                                </a:lnTo>
                                <a:lnTo>
                                  <a:pt x="13616" y="4306"/>
                                </a:lnTo>
                                <a:lnTo>
                                  <a:pt x="13644" y="4295"/>
                                </a:lnTo>
                                <a:lnTo>
                                  <a:pt x="13669" y="4283"/>
                                </a:lnTo>
                                <a:lnTo>
                                  <a:pt x="13692" y="4272"/>
                                </a:lnTo>
                                <a:lnTo>
                                  <a:pt x="13714" y="4261"/>
                                </a:lnTo>
                                <a:lnTo>
                                  <a:pt x="13733" y="4250"/>
                                </a:lnTo>
                                <a:lnTo>
                                  <a:pt x="13751" y="4240"/>
                                </a:lnTo>
                                <a:lnTo>
                                  <a:pt x="13779" y="4251"/>
                                </a:lnTo>
                                <a:lnTo>
                                  <a:pt x="13806" y="4260"/>
                                </a:lnTo>
                                <a:lnTo>
                                  <a:pt x="13834" y="4267"/>
                                </a:lnTo>
                                <a:lnTo>
                                  <a:pt x="13861" y="4272"/>
                                </a:lnTo>
                                <a:lnTo>
                                  <a:pt x="13876" y="4273"/>
                                </a:lnTo>
                                <a:lnTo>
                                  <a:pt x="13889" y="4274"/>
                                </a:lnTo>
                                <a:lnTo>
                                  <a:pt x="13903" y="4275"/>
                                </a:lnTo>
                                <a:lnTo>
                                  <a:pt x="13916" y="4274"/>
                                </a:lnTo>
                                <a:lnTo>
                                  <a:pt x="13930" y="4274"/>
                                </a:lnTo>
                                <a:lnTo>
                                  <a:pt x="13943" y="4273"/>
                                </a:lnTo>
                                <a:lnTo>
                                  <a:pt x="13956" y="4271"/>
                                </a:lnTo>
                                <a:lnTo>
                                  <a:pt x="13970" y="4268"/>
                                </a:lnTo>
                                <a:lnTo>
                                  <a:pt x="13982" y="4264"/>
                                </a:lnTo>
                                <a:lnTo>
                                  <a:pt x="13996" y="4260"/>
                                </a:lnTo>
                                <a:lnTo>
                                  <a:pt x="14008" y="4255"/>
                                </a:lnTo>
                                <a:lnTo>
                                  <a:pt x="14020" y="4249"/>
                                </a:lnTo>
                                <a:lnTo>
                                  <a:pt x="14034" y="4242"/>
                                </a:lnTo>
                                <a:lnTo>
                                  <a:pt x="14046" y="4234"/>
                                </a:lnTo>
                                <a:lnTo>
                                  <a:pt x="14057" y="4226"/>
                                </a:lnTo>
                                <a:lnTo>
                                  <a:pt x="14070" y="4216"/>
                                </a:lnTo>
                                <a:lnTo>
                                  <a:pt x="14081" y="4206"/>
                                </a:lnTo>
                                <a:lnTo>
                                  <a:pt x="14093" y="4195"/>
                                </a:lnTo>
                                <a:lnTo>
                                  <a:pt x="14104" y="4182"/>
                                </a:lnTo>
                                <a:lnTo>
                                  <a:pt x="14114" y="4169"/>
                                </a:lnTo>
                                <a:lnTo>
                                  <a:pt x="14125" y="4156"/>
                                </a:lnTo>
                                <a:lnTo>
                                  <a:pt x="14136" y="4140"/>
                                </a:lnTo>
                                <a:lnTo>
                                  <a:pt x="14147" y="4123"/>
                                </a:lnTo>
                                <a:lnTo>
                                  <a:pt x="14156" y="4106"/>
                                </a:lnTo>
                                <a:lnTo>
                                  <a:pt x="14168" y="4083"/>
                                </a:lnTo>
                                <a:lnTo>
                                  <a:pt x="14177" y="4059"/>
                                </a:lnTo>
                                <a:lnTo>
                                  <a:pt x="14185" y="4037"/>
                                </a:lnTo>
                                <a:lnTo>
                                  <a:pt x="14190" y="4013"/>
                                </a:lnTo>
                                <a:lnTo>
                                  <a:pt x="14194" y="3991"/>
                                </a:lnTo>
                                <a:lnTo>
                                  <a:pt x="14196" y="3968"/>
                                </a:lnTo>
                                <a:lnTo>
                                  <a:pt x="14196" y="3946"/>
                                </a:lnTo>
                                <a:lnTo>
                                  <a:pt x="14195" y="3925"/>
                                </a:lnTo>
                                <a:lnTo>
                                  <a:pt x="14192" y="3902"/>
                                </a:lnTo>
                                <a:lnTo>
                                  <a:pt x="14187" y="3881"/>
                                </a:lnTo>
                                <a:lnTo>
                                  <a:pt x="14181" y="3860"/>
                                </a:lnTo>
                                <a:lnTo>
                                  <a:pt x="14175" y="3838"/>
                                </a:lnTo>
                                <a:lnTo>
                                  <a:pt x="14167" y="3818"/>
                                </a:lnTo>
                                <a:lnTo>
                                  <a:pt x="14158" y="3798"/>
                                </a:lnTo>
                                <a:lnTo>
                                  <a:pt x="14148" y="3778"/>
                                </a:lnTo>
                                <a:lnTo>
                                  <a:pt x="14138" y="3759"/>
                                </a:lnTo>
                                <a:lnTo>
                                  <a:pt x="14125" y="3740"/>
                                </a:lnTo>
                                <a:lnTo>
                                  <a:pt x="14113" y="3722"/>
                                </a:lnTo>
                                <a:lnTo>
                                  <a:pt x="14101" y="3704"/>
                                </a:lnTo>
                                <a:lnTo>
                                  <a:pt x="14087" y="3686"/>
                                </a:lnTo>
                                <a:lnTo>
                                  <a:pt x="14059" y="3652"/>
                                </a:lnTo>
                                <a:lnTo>
                                  <a:pt x="14030" y="3621"/>
                                </a:lnTo>
                                <a:lnTo>
                                  <a:pt x="14001" y="3592"/>
                                </a:lnTo>
                                <a:lnTo>
                                  <a:pt x="13972" y="3565"/>
                                </a:lnTo>
                                <a:lnTo>
                                  <a:pt x="13945" y="3542"/>
                                </a:lnTo>
                                <a:lnTo>
                                  <a:pt x="13918" y="3521"/>
                                </a:lnTo>
                                <a:lnTo>
                                  <a:pt x="13913" y="3481"/>
                                </a:lnTo>
                                <a:lnTo>
                                  <a:pt x="13906" y="3443"/>
                                </a:lnTo>
                                <a:lnTo>
                                  <a:pt x="13898" y="3405"/>
                                </a:lnTo>
                                <a:lnTo>
                                  <a:pt x="13889" y="3369"/>
                                </a:lnTo>
                                <a:lnTo>
                                  <a:pt x="13879" y="3333"/>
                                </a:lnTo>
                                <a:lnTo>
                                  <a:pt x="13868" y="3298"/>
                                </a:lnTo>
                                <a:lnTo>
                                  <a:pt x="13856" y="3265"/>
                                </a:lnTo>
                                <a:lnTo>
                                  <a:pt x="13842" y="3232"/>
                                </a:lnTo>
                                <a:lnTo>
                                  <a:pt x="13829" y="3200"/>
                                </a:lnTo>
                                <a:lnTo>
                                  <a:pt x="13813" y="3170"/>
                                </a:lnTo>
                                <a:lnTo>
                                  <a:pt x="13796" y="3139"/>
                                </a:lnTo>
                                <a:lnTo>
                                  <a:pt x="13779" y="3110"/>
                                </a:lnTo>
                                <a:lnTo>
                                  <a:pt x="13759" y="3082"/>
                                </a:lnTo>
                                <a:lnTo>
                                  <a:pt x="13738" y="3054"/>
                                </a:lnTo>
                                <a:lnTo>
                                  <a:pt x="13717" y="3028"/>
                                </a:lnTo>
                                <a:lnTo>
                                  <a:pt x="13693" y="3003"/>
                                </a:lnTo>
                                <a:lnTo>
                                  <a:pt x="13669" y="2977"/>
                                </a:lnTo>
                                <a:lnTo>
                                  <a:pt x="13642" y="2953"/>
                                </a:lnTo>
                                <a:lnTo>
                                  <a:pt x="13614" y="2930"/>
                                </a:lnTo>
                                <a:lnTo>
                                  <a:pt x="13585" y="2908"/>
                                </a:lnTo>
                                <a:lnTo>
                                  <a:pt x="13555" y="2887"/>
                                </a:lnTo>
                                <a:lnTo>
                                  <a:pt x="13522" y="2867"/>
                                </a:lnTo>
                                <a:lnTo>
                                  <a:pt x="13489" y="2847"/>
                                </a:lnTo>
                                <a:lnTo>
                                  <a:pt x="13454" y="2829"/>
                                </a:lnTo>
                                <a:lnTo>
                                  <a:pt x="13417" y="2812"/>
                                </a:lnTo>
                                <a:lnTo>
                                  <a:pt x="13379" y="2795"/>
                                </a:lnTo>
                                <a:lnTo>
                                  <a:pt x="13339" y="2780"/>
                                </a:lnTo>
                                <a:lnTo>
                                  <a:pt x="13297" y="2765"/>
                                </a:lnTo>
                                <a:lnTo>
                                  <a:pt x="13254" y="2750"/>
                                </a:lnTo>
                                <a:lnTo>
                                  <a:pt x="13208" y="2738"/>
                                </a:lnTo>
                                <a:lnTo>
                                  <a:pt x="13161" y="2726"/>
                                </a:lnTo>
                                <a:lnTo>
                                  <a:pt x="13111" y="2715"/>
                                </a:lnTo>
                                <a:lnTo>
                                  <a:pt x="13058" y="2636"/>
                                </a:lnTo>
                                <a:lnTo>
                                  <a:pt x="13004" y="2561"/>
                                </a:lnTo>
                                <a:lnTo>
                                  <a:pt x="12949" y="2488"/>
                                </a:lnTo>
                                <a:lnTo>
                                  <a:pt x="12894" y="2418"/>
                                </a:lnTo>
                                <a:lnTo>
                                  <a:pt x="12839" y="2350"/>
                                </a:lnTo>
                                <a:lnTo>
                                  <a:pt x="12782" y="2284"/>
                                </a:lnTo>
                                <a:lnTo>
                                  <a:pt x="12753" y="2253"/>
                                </a:lnTo>
                                <a:lnTo>
                                  <a:pt x="12725" y="2222"/>
                                </a:lnTo>
                                <a:lnTo>
                                  <a:pt x="12695" y="2191"/>
                                </a:lnTo>
                                <a:lnTo>
                                  <a:pt x="12666" y="2161"/>
                                </a:lnTo>
                                <a:lnTo>
                                  <a:pt x="12636" y="2132"/>
                                </a:lnTo>
                                <a:lnTo>
                                  <a:pt x="12606" y="2104"/>
                                </a:lnTo>
                                <a:lnTo>
                                  <a:pt x="12575" y="2076"/>
                                </a:lnTo>
                                <a:lnTo>
                                  <a:pt x="12544" y="2049"/>
                                </a:lnTo>
                                <a:lnTo>
                                  <a:pt x="12513" y="2022"/>
                                </a:lnTo>
                                <a:lnTo>
                                  <a:pt x="12481" y="1998"/>
                                </a:lnTo>
                                <a:lnTo>
                                  <a:pt x="12449" y="1972"/>
                                </a:lnTo>
                                <a:lnTo>
                                  <a:pt x="12416" y="1947"/>
                                </a:lnTo>
                                <a:lnTo>
                                  <a:pt x="12383" y="1924"/>
                                </a:lnTo>
                                <a:lnTo>
                                  <a:pt x="12349" y="1901"/>
                                </a:lnTo>
                                <a:lnTo>
                                  <a:pt x="12316" y="1879"/>
                                </a:lnTo>
                                <a:lnTo>
                                  <a:pt x="12280" y="1857"/>
                                </a:lnTo>
                                <a:lnTo>
                                  <a:pt x="12245" y="1836"/>
                                </a:lnTo>
                                <a:lnTo>
                                  <a:pt x="12209" y="1816"/>
                                </a:lnTo>
                                <a:lnTo>
                                  <a:pt x="12172" y="1797"/>
                                </a:lnTo>
                                <a:lnTo>
                                  <a:pt x="12135" y="1778"/>
                                </a:lnTo>
                                <a:lnTo>
                                  <a:pt x="12096" y="1760"/>
                                </a:lnTo>
                                <a:lnTo>
                                  <a:pt x="12057" y="1742"/>
                                </a:lnTo>
                                <a:lnTo>
                                  <a:pt x="12016" y="1725"/>
                                </a:lnTo>
                                <a:lnTo>
                                  <a:pt x="11975" y="1710"/>
                                </a:lnTo>
                                <a:lnTo>
                                  <a:pt x="11933" y="1694"/>
                                </a:lnTo>
                                <a:lnTo>
                                  <a:pt x="11890" y="1679"/>
                                </a:lnTo>
                                <a:lnTo>
                                  <a:pt x="11848" y="1666"/>
                                </a:lnTo>
                                <a:lnTo>
                                  <a:pt x="11803" y="1654"/>
                                </a:lnTo>
                                <a:lnTo>
                                  <a:pt x="11758" y="1642"/>
                                </a:lnTo>
                                <a:lnTo>
                                  <a:pt x="11713" y="1631"/>
                                </a:lnTo>
                                <a:lnTo>
                                  <a:pt x="11666" y="1621"/>
                                </a:lnTo>
                                <a:lnTo>
                                  <a:pt x="11619" y="1612"/>
                                </a:lnTo>
                                <a:lnTo>
                                  <a:pt x="11571" y="1604"/>
                                </a:lnTo>
                                <a:lnTo>
                                  <a:pt x="11522" y="1596"/>
                                </a:lnTo>
                                <a:lnTo>
                                  <a:pt x="11472" y="1590"/>
                                </a:lnTo>
                                <a:lnTo>
                                  <a:pt x="11421" y="1584"/>
                                </a:lnTo>
                                <a:lnTo>
                                  <a:pt x="11369" y="1580"/>
                                </a:lnTo>
                                <a:lnTo>
                                  <a:pt x="11316" y="1576"/>
                                </a:lnTo>
                                <a:lnTo>
                                  <a:pt x="11262" y="1574"/>
                                </a:lnTo>
                                <a:lnTo>
                                  <a:pt x="11208" y="1572"/>
                                </a:lnTo>
                                <a:lnTo>
                                  <a:pt x="11152" y="1571"/>
                                </a:lnTo>
                                <a:lnTo>
                                  <a:pt x="11095" y="1571"/>
                                </a:lnTo>
                                <a:lnTo>
                                  <a:pt x="11036" y="1572"/>
                                </a:lnTo>
                                <a:lnTo>
                                  <a:pt x="10978" y="1574"/>
                                </a:lnTo>
                                <a:lnTo>
                                  <a:pt x="10918" y="1576"/>
                                </a:lnTo>
                                <a:lnTo>
                                  <a:pt x="10856" y="1581"/>
                                </a:lnTo>
                                <a:lnTo>
                                  <a:pt x="10793" y="1585"/>
                                </a:lnTo>
                                <a:lnTo>
                                  <a:pt x="10730" y="1591"/>
                                </a:lnTo>
                                <a:lnTo>
                                  <a:pt x="10665" y="1597"/>
                                </a:lnTo>
                                <a:lnTo>
                                  <a:pt x="10599" y="1605"/>
                                </a:lnTo>
                                <a:lnTo>
                                  <a:pt x="10532" y="1614"/>
                                </a:lnTo>
                                <a:lnTo>
                                  <a:pt x="10463" y="1624"/>
                                </a:lnTo>
                                <a:lnTo>
                                  <a:pt x="10461" y="1624"/>
                                </a:lnTo>
                                <a:lnTo>
                                  <a:pt x="10431" y="1629"/>
                                </a:lnTo>
                                <a:lnTo>
                                  <a:pt x="10399" y="1634"/>
                                </a:lnTo>
                                <a:lnTo>
                                  <a:pt x="10367" y="1641"/>
                                </a:lnTo>
                                <a:lnTo>
                                  <a:pt x="10333" y="1648"/>
                                </a:lnTo>
                                <a:lnTo>
                                  <a:pt x="10298" y="1656"/>
                                </a:lnTo>
                                <a:lnTo>
                                  <a:pt x="10262" y="1665"/>
                                </a:lnTo>
                                <a:lnTo>
                                  <a:pt x="10225" y="1674"/>
                                </a:lnTo>
                                <a:lnTo>
                                  <a:pt x="10187" y="1684"/>
                                </a:lnTo>
                                <a:lnTo>
                                  <a:pt x="10150" y="1695"/>
                                </a:lnTo>
                                <a:lnTo>
                                  <a:pt x="10111" y="1706"/>
                                </a:lnTo>
                                <a:lnTo>
                                  <a:pt x="10073" y="1719"/>
                                </a:lnTo>
                                <a:lnTo>
                                  <a:pt x="10032" y="1731"/>
                                </a:lnTo>
                                <a:lnTo>
                                  <a:pt x="9992" y="1744"/>
                                </a:lnTo>
                                <a:lnTo>
                                  <a:pt x="9952" y="1759"/>
                                </a:lnTo>
                                <a:lnTo>
                                  <a:pt x="9911" y="1775"/>
                                </a:lnTo>
                                <a:lnTo>
                                  <a:pt x="9870" y="1790"/>
                                </a:lnTo>
                                <a:lnTo>
                                  <a:pt x="9803" y="1818"/>
                                </a:lnTo>
                                <a:lnTo>
                                  <a:pt x="9735" y="1847"/>
                                </a:lnTo>
                                <a:lnTo>
                                  <a:pt x="9667" y="1880"/>
                                </a:lnTo>
                                <a:lnTo>
                                  <a:pt x="9599" y="1913"/>
                                </a:lnTo>
                                <a:lnTo>
                                  <a:pt x="9531" y="1950"/>
                                </a:lnTo>
                                <a:lnTo>
                                  <a:pt x="9463" y="1989"/>
                                </a:lnTo>
                                <a:lnTo>
                                  <a:pt x="9429" y="2009"/>
                                </a:lnTo>
                                <a:lnTo>
                                  <a:pt x="9395" y="2029"/>
                                </a:lnTo>
                                <a:lnTo>
                                  <a:pt x="9362" y="2050"/>
                                </a:lnTo>
                                <a:lnTo>
                                  <a:pt x="9328" y="2073"/>
                                </a:lnTo>
                                <a:lnTo>
                                  <a:pt x="9328" y="2041"/>
                                </a:lnTo>
                                <a:lnTo>
                                  <a:pt x="9326" y="2010"/>
                                </a:lnTo>
                                <a:lnTo>
                                  <a:pt x="9323" y="1978"/>
                                </a:lnTo>
                                <a:lnTo>
                                  <a:pt x="9317" y="1946"/>
                                </a:lnTo>
                                <a:lnTo>
                                  <a:pt x="9310" y="1915"/>
                                </a:lnTo>
                                <a:lnTo>
                                  <a:pt x="9303" y="1883"/>
                                </a:lnTo>
                                <a:lnTo>
                                  <a:pt x="9293" y="1852"/>
                                </a:lnTo>
                                <a:lnTo>
                                  <a:pt x="9280" y="1820"/>
                                </a:lnTo>
                                <a:lnTo>
                                  <a:pt x="9267" y="1790"/>
                                </a:lnTo>
                                <a:lnTo>
                                  <a:pt x="9250" y="1760"/>
                                </a:lnTo>
                                <a:lnTo>
                                  <a:pt x="9241" y="1744"/>
                                </a:lnTo>
                                <a:lnTo>
                                  <a:pt x="9232" y="1730"/>
                                </a:lnTo>
                                <a:lnTo>
                                  <a:pt x="9222" y="1715"/>
                                </a:lnTo>
                                <a:lnTo>
                                  <a:pt x="9211" y="1701"/>
                                </a:lnTo>
                                <a:lnTo>
                                  <a:pt x="9200" y="1686"/>
                                </a:lnTo>
                                <a:lnTo>
                                  <a:pt x="9187" y="1673"/>
                                </a:lnTo>
                                <a:lnTo>
                                  <a:pt x="9175" y="1658"/>
                                </a:lnTo>
                                <a:lnTo>
                                  <a:pt x="9162" y="1645"/>
                                </a:lnTo>
                                <a:lnTo>
                                  <a:pt x="9148" y="1631"/>
                                </a:lnTo>
                                <a:lnTo>
                                  <a:pt x="9134" y="1618"/>
                                </a:lnTo>
                                <a:lnTo>
                                  <a:pt x="9118" y="1605"/>
                                </a:lnTo>
                                <a:lnTo>
                                  <a:pt x="9102" y="1592"/>
                                </a:lnTo>
                                <a:lnTo>
                                  <a:pt x="9107" y="1528"/>
                                </a:lnTo>
                                <a:lnTo>
                                  <a:pt x="9111" y="1448"/>
                                </a:lnTo>
                                <a:lnTo>
                                  <a:pt x="9116" y="1357"/>
                                </a:lnTo>
                                <a:lnTo>
                                  <a:pt x="9121" y="1255"/>
                                </a:lnTo>
                                <a:lnTo>
                                  <a:pt x="9127" y="1146"/>
                                </a:lnTo>
                                <a:lnTo>
                                  <a:pt x="9134" y="1032"/>
                                </a:lnTo>
                                <a:lnTo>
                                  <a:pt x="9139" y="916"/>
                                </a:lnTo>
                                <a:lnTo>
                                  <a:pt x="9145" y="802"/>
                                </a:lnTo>
                                <a:lnTo>
                                  <a:pt x="9150" y="690"/>
                                </a:lnTo>
                                <a:lnTo>
                                  <a:pt x="9156" y="585"/>
                                </a:lnTo>
                                <a:lnTo>
                                  <a:pt x="9160" y="488"/>
                                </a:lnTo>
                                <a:lnTo>
                                  <a:pt x="9165" y="403"/>
                                </a:lnTo>
                                <a:lnTo>
                                  <a:pt x="9168" y="332"/>
                                </a:lnTo>
                                <a:lnTo>
                                  <a:pt x="9172" y="279"/>
                                </a:lnTo>
                                <a:lnTo>
                                  <a:pt x="9173" y="244"/>
                                </a:lnTo>
                                <a:lnTo>
                                  <a:pt x="9174" y="230"/>
                                </a:lnTo>
                                <a:lnTo>
                                  <a:pt x="9174" y="216"/>
                                </a:lnTo>
                                <a:lnTo>
                                  <a:pt x="9173" y="201"/>
                                </a:lnTo>
                                <a:lnTo>
                                  <a:pt x="9169" y="188"/>
                                </a:lnTo>
                                <a:lnTo>
                                  <a:pt x="9165" y="173"/>
                                </a:lnTo>
                                <a:lnTo>
                                  <a:pt x="9159" y="161"/>
                                </a:lnTo>
                                <a:lnTo>
                                  <a:pt x="9153" y="149"/>
                                </a:lnTo>
                                <a:lnTo>
                                  <a:pt x="9145" y="137"/>
                                </a:lnTo>
                                <a:lnTo>
                                  <a:pt x="9136" y="126"/>
                                </a:lnTo>
                                <a:lnTo>
                                  <a:pt x="9127" y="116"/>
                                </a:lnTo>
                                <a:lnTo>
                                  <a:pt x="9116" y="107"/>
                                </a:lnTo>
                                <a:lnTo>
                                  <a:pt x="9104" y="99"/>
                                </a:lnTo>
                                <a:lnTo>
                                  <a:pt x="9091" y="93"/>
                                </a:lnTo>
                                <a:lnTo>
                                  <a:pt x="9079" y="87"/>
                                </a:lnTo>
                                <a:lnTo>
                                  <a:pt x="9065" y="84"/>
                                </a:lnTo>
                                <a:lnTo>
                                  <a:pt x="9051" y="80"/>
                                </a:lnTo>
                                <a:lnTo>
                                  <a:pt x="9036" y="79"/>
                                </a:lnTo>
                                <a:lnTo>
                                  <a:pt x="9021" y="79"/>
                                </a:lnTo>
                                <a:lnTo>
                                  <a:pt x="9006" y="80"/>
                                </a:lnTo>
                                <a:lnTo>
                                  <a:pt x="8993" y="84"/>
                                </a:lnTo>
                                <a:lnTo>
                                  <a:pt x="8979" y="88"/>
                                </a:lnTo>
                                <a:lnTo>
                                  <a:pt x="8966" y="94"/>
                                </a:lnTo>
                                <a:lnTo>
                                  <a:pt x="8953" y="99"/>
                                </a:lnTo>
                                <a:lnTo>
                                  <a:pt x="8942" y="108"/>
                                </a:lnTo>
                                <a:lnTo>
                                  <a:pt x="8931" y="116"/>
                                </a:lnTo>
                                <a:lnTo>
                                  <a:pt x="8921" y="126"/>
                                </a:lnTo>
                                <a:lnTo>
                                  <a:pt x="8913" y="137"/>
                                </a:lnTo>
                                <a:lnTo>
                                  <a:pt x="8905" y="149"/>
                                </a:lnTo>
                                <a:lnTo>
                                  <a:pt x="8899" y="161"/>
                                </a:lnTo>
                                <a:lnTo>
                                  <a:pt x="8893" y="174"/>
                                </a:lnTo>
                                <a:lnTo>
                                  <a:pt x="8888" y="188"/>
                                </a:lnTo>
                                <a:lnTo>
                                  <a:pt x="8885" y="202"/>
                                </a:lnTo>
                                <a:lnTo>
                                  <a:pt x="8884" y="217"/>
                                </a:lnTo>
                                <a:lnTo>
                                  <a:pt x="8884" y="227"/>
                                </a:lnTo>
                                <a:lnTo>
                                  <a:pt x="8882" y="255"/>
                                </a:lnTo>
                                <a:lnTo>
                                  <a:pt x="8880" y="299"/>
                                </a:lnTo>
                                <a:lnTo>
                                  <a:pt x="8877" y="356"/>
                                </a:lnTo>
                                <a:lnTo>
                                  <a:pt x="8874" y="427"/>
                                </a:lnTo>
                                <a:lnTo>
                                  <a:pt x="8869" y="506"/>
                                </a:lnTo>
                                <a:lnTo>
                                  <a:pt x="8865" y="595"/>
                                </a:lnTo>
                                <a:lnTo>
                                  <a:pt x="8860" y="690"/>
                                </a:lnTo>
                                <a:lnTo>
                                  <a:pt x="8855" y="788"/>
                                </a:lnTo>
                                <a:lnTo>
                                  <a:pt x="8849" y="890"/>
                                </a:lnTo>
                                <a:lnTo>
                                  <a:pt x="8845" y="994"/>
                                </a:lnTo>
                                <a:lnTo>
                                  <a:pt x="8839" y="1096"/>
                                </a:lnTo>
                                <a:lnTo>
                                  <a:pt x="8834" y="1194"/>
                                </a:lnTo>
                                <a:lnTo>
                                  <a:pt x="8829" y="1288"/>
                                </a:lnTo>
                                <a:lnTo>
                                  <a:pt x="8824" y="1376"/>
                                </a:lnTo>
                                <a:lnTo>
                                  <a:pt x="8820" y="1454"/>
                                </a:lnTo>
                                <a:lnTo>
                                  <a:pt x="8796" y="1447"/>
                                </a:lnTo>
                                <a:lnTo>
                                  <a:pt x="8772" y="1441"/>
                                </a:lnTo>
                                <a:lnTo>
                                  <a:pt x="8746" y="1435"/>
                                </a:lnTo>
                                <a:lnTo>
                                  <a:pt x="8721" y="1429"/>
                                </a:lnTo>
                                <a:lnTo>
                                  <a:pt x="8694" y="1424"/>
                                </a:lnTo>
                                <a:lnTo>
                                  <a:pt x="8667" y="1418"/>
                                </a:lnTo>
                                <a:lnTo>
                                  <a:pt x="8639" y="1414"/>
                                </a:lnTo>
                                <a:lnTo>
                                  <a:pt x="8611" y="1409"/>
                                </a:lnTo>
                                <a:lnTo>
                                  <a:pt x="8606" y="1409"/>
                                </a:lnTo>
                                <a:lnTo>
                                  <a:pt x="8558" y="1403"/>
                                </a:lnTo>
                                <a:lnTo>
                                  <a:pt x="8511" y="1397"/>
                                </a:lnTo>
                                <a:lnTo>
                                  <a:pt x="8463" y="1391"/>
                                </a:lnTo>
                                <a:lnTo>
                                  <a:pt x="8415" y="1387"/>
                                </a:lnTo>
                                <a:lnTo>
                                  <a:pt x="8368" y="1382"/>
                                </a:lnTo>
                                <a:lnTo>
                                  <a:pt x="8320" y="1378"/>
                                </a:lnTo>
                                <a:lnTo>
                                  <a:pt x="8271" y="1375"/>
                                </a:lnTo>
                                <a:lnTo>
                                  <a:pt x="8223" y="1371"/>
                                </a:lnTo>
                                <a:lnTo>
                                  <a:pt x="8176" y="1369"/>
                                </a:lnTo>
                                <a:lnTo>
                                  <a:pt x="8127" y="1367"/>
                                </a:lnTo>
                                <a:lnTo>
                                  <a:pt x="8080" y="1366"/>
                                </a:lnTo>
                                <a:lnTo>
                                  <a:pt x="8032" y="1364"/>
                                </a:lnTo>
                                <a:lnTo>
                                  <a:pt x="7984" y="1363"/>
                                </a:lnTo>
                                <a:lnTo>
                                  <a:pt x="7937" y="1363"/>
                                </a:lnTo>
                                <a:lnTo>
                                  <a:pt x="7889" y="1363"/>
                                </a:lnTo>
                                <a:lnTo>
                                  <a:pt x="7842" y="1363"/>
                                </a:lnTo>
                                <a:lnTo>
                                  <a:pt x="7786" y="1364"/>
                                </a:lnTo>
                                <a:lnTo>
                                  <a:pt x="7731" y="1367"/>
                                </a:lnTo>
                                <a:lnTo>
                                  <a:pt x="7677" y="1369"/>
                                </a:lnTo>
                                <a:lnTo>
                                  <a:pt x="7623" y="1372"/>
                                </a:lnTo>
                                <a:lnTo>
                                  <a:pt x="7570" y="1377"/>
                                </a:lnTo>
                                <a:lnTo>
                                  <a:pt x="7517" y="1381"/>
                                </a:lnTo>
                                <a:lnTo>
                                  <a:pt x="7465" y="1386"/>
                                </a:lnTo>
                                <a:lnTo>
                                  <a:pt x="7413" y="1391"/>
                                </a:lnTo>
                                <a:lnTo>
                                  <a:pt x="7363" y="1398"/>
                                </a:lnTo>
                                <a:lnTo>
                                  <a:pt x="7314" y="1406"/>
                                </a:lnTo>
                                <a:lnTo>
                                  <a:pt x="7264" y="1413"/>
                                </a:lnTo>
                                <a:lnTo>
                                  <a:pt x="7217" y="1422"/>
                                </a:lnTo>
                                <a:lnTo>
                                  <a:pt x="7170" y="1431"/>
                                </a:lnTo>
                                <a:lnTo>
                                  <a:pt x="7125" y="1440"/>
                                </a:lnTo>
                                <a:lnTo>
                                  <a:pt x="7080" y="1450"/>
                                </a:lnTo>
                                <a:lnTo>
                                  <a:pt x="7036" y="1460"/>
                                </a:lnTo>
                                <a:lnTo>
                                  <a:pt x="7033" y="1435"/>
                                </a:lnTo>
                                <a:lnTo>
                                  <a:pt x="7031" y="1407"/>
                                </a:lnTo>
                                <a:lnTo>
                                  <a:pt x="7028" y="1377"/>
                                </a:lnTo>
                                <a:lnTo>
                                  <a:pt x="7027" y="1344"/>
                                </a:lnTo>
                                <a:lnTo>
                                  <a:pt x="7027" y="1310"/>
                                </a:lnTo>
                                <a:lnTo>
                                  <a:pt x="7027" y="1273"/>
                                </a:lnTo>
                                <a:lnTo>
                                  <a:pt x="7028" y="1234"/>
                                </a:lnTo>
                                <a:lnTo>
                                  <a:pt x="7029" y="1194"/>
                                </a:lnTo>
                                <a:lnTo>
                                  <a:pt x="7034" y="1110"/>
                                </a:lnTo>
                                <a:lnTo>
                                  <a:pt x="7039" y="1024"/>
                                </a:lnTo>
                                <a:lnTo>
                                  <a:pt x="7046" y="936"/>
                                </a:lnTo>
                                <a:lnTo>
                                  <a:pt x="7055" y="850"/>
                                </a:lnTo>
                                <a:lnTo>
                                  <a:pt x="7063" y="767"/>
                                </a:lnTo>
                                <a:lnTo>
                                  <a:pt x="7072" y="688"/>
                                </a:lnTo>
                                <a:lnTo>
                                  <a:pt x="7080" y="616"/>
                                </a:lnTo>
                                <a:lnTo>
                                  <a:pt x="7088" y="552"/>
                                </a:lnTo>
                                <a:lnTo>
                                  <a:pt x="7094" y="499"/>
                                </a:lnTo>
                                <a:lnTo>
                                  <a:pt x="7100" y="459"/>
                                </a:lnTo>
                                <a:lnTo>
                                  <a:pt x="7103" y="434"/>
                                </a:lnTo>
                                <a:lnTo>
                                  <a:pt x="7104" y="424"/>
                                </a:lnTo>
                                <a:lnTo>
                                  <a:pt x="7105" y="410"/>
                                </a:lnTo>
                                <a:lnTo>
                                  <a:pt x="7105" y="395"/>
                                </a:lnTo>
                                <a:lnTo>
                                  <a:pt x="7103" y="381"/>
                                </a:lnTo>
                                <a:lnTo>
                                  <a:pt x="7101" y="367"/>
                                </a:lnTo>
                                <a:lnTo>
                                  <a:pt x="7097" y="354"/>
                                </a:lnTo>
                                <a:lnTo>
                                  <a:pt x="7091" y="341"/>
                                </a:lnTo>
                                <a:lnTo>
                                  <a:pt x="7083" y="329"/>
                                </a:lnTo>
                                <a:lnTo>
                                  <a:pt x="7075" y="317"/>
                                </a:lnTo>
                                <a:lnTo>
                                  <a:pt x="7066" y="307"/>
                                </a:lnTo>
                                <a:lnTo>
                                  <a:pt x="7056" y="297"/>
                                </a:lnTo>
                                <a:lnTo>
                                  <a:pt x="7046" y="288"/>
                                </a:lnTo>
                                <a:lnTo>
                                  <a:pt x="7034" y="281"/>
                                </a:lnTo>
                                <a:lnTo>
                                  <a:pt x="7022" y="274"/>
                                </a:lnTo>
                                <a:lnTo>
                                  <a:pt x="7008" y="269"/>
                                </a:lnTo>
                                <a:lnTo>
                                  <a:pt x="6994" y="264"/>
                                </a:lnTo>
                                <a:lnTo>
                                  <a:pt x="6979" y="262"/>
                                </a:lnTo>
                                <a:lnTo>
                                  <a:pt x="6964" y="261"/>
                                </a:lnTo>
                                <a:lnTo>
                                  <a:pt x="6950" y="261"/>
                                </a:lnTo>
                                <a:lnTo>
                                  <a:pt x="6935" y="263"/>
                                </a:lnTo>
                                <a:lnTo>
                                  <a:pt x="6922" y="266"/>
                                </a:lnTo>
                                <a:lnTo>
                                  <a:pt x="6909" y="270"/>
                                </a:lnTo>
                                <a:lnTo>
                                  <a:pt x="6896" y="276"/>
                                </a:lnTo>
                                <a:lnTo>
                                  <a:pt x="6884" y="283"/>
                                </a:lnTo>
                                <a:lnTo>
                                  <a:pt x="6873" y="291"/>
                                </a:lnTo>
                                <a:lnTo>
                                  <a:pt x="6861" y="300"/>
                                </a:lnTo>
                                <a:lnTo>
                                  <a:pt x="6853" y="310"/>
                                </a:lnTo>
                                <a:lnTo>
                                  <a:pt x="6844" y="320"/>
                                </a:lnTo>
                                <a:lnTo>
                                  <a:pt x="6836" y="332"/>
                                </a:lnTo>
                                <a:lnTo>
                                  <a:pt x="6829" y="345"/>
                                </a:lnTo>
                                <a:lnTo>
                                  <a:pt x="6823" y="358"/>
                                </a:lnTo>
                                <a:lnTo>
                                  <a:pt x="6820" y="373"/>
                                </a:lnTo>
                                <a:lnTo>
                                  <a:pt x="6817" y="387"/>
                                </a:lnTo>
                                <a:lnTo>
                                  <a:pt x="6814" y="405"/>
                                </a:lnTo>
                                <a:lnTo>
                                  <a:pt x="6808" y="453"/>
                                </a:lnTo>
                                <a:lnTo>
                                  <a:pt x="6799" y="530"/>
                                </a:lnTo>
                                <a:lnTo>
                                  <a:pt x="6789" y="626"/>
                                </a:lnTo>
                                <a:lnTo>
                                  <a:pt x="6778" y="740"/>
                                </a:lnTo>
                                <a:lnTo>
                                  <a:pt x="6767" y="866"/>
                                </a:lnTo>
                                <a:lnTo>
                                  <a:pt x="6763" y="932"/>
                                </a:lnTo>
                                <a:lnTo>
                                  <a:pt x="6760" y="999"/>
                                </a:lnTo>
                                <a:lnTo>
                                  <a:pt x="6756" y="1067"/>
                                </a:lnTo>
                                <a:lnTo>
                                  <a:pt x="6754" y="1136"/>
                                </a:lnTo>
                                <a:lnTo>
                                  <a:pt x="6706" y="1128"/>
                                </a:lnTo>
                                <a:lnTo>
                                  <a:pt x="6649" y="1119"/>
                                </a:lnTo>
                                <a:lnTo>
                                  <a:pt x="6584" y="1111"/>
                                </a:lnTo>
                                <a:lnTo>
                                  <a:pt x="6513" y="1102"/>
                                </a:lnTo>
                                <a:lnTo>
                                  <a:pt x="6437" y="1094"/>
                                </a:lnTo>
                                <a:lnTo>
                                  <a:pt x="6356" y="1088"/>
                                </a:lnTo>
                                <a:lnTo>
                                  <a:pt x="6271" y="1082"/>
                                </a:lnTo>
                                <a:lnTo>
                                  <a:pt x="6182" y="1078"/>
                                </a:lnTo>
                                <a:lnTo>
                                  <a:pt x="6137" y="1076"/>
                                </a:lnTo>
                                <a:lnTo>
                                  <a:pt x="6091" y="1075"/>
                                </a:lnTo>
                                <a:lnTo>
                                  <a:pt x="6046" y="1075"/>
                                </a:lnTo>
                                <a:lnTo>
                                  <a:pt x="5999" y="1075"/>
                                </a:lnTo>
                                <a:lnTo>
                                  <a:pt x="5952" y="1076"/>
                                </a:lnTo>
                                <a:lnTo>
                                  <a:pt x="5905" y="1078"/>
                                </a:lnTo>
                                <a:lnTo>
                                  <a:pt x="5858" y="1080"/>
                                </a:lnTo>
                                <a:lnTo>
                                  <a:pt x="5811" y="1083"/>
                                </a:lnTo>
                                <a:lnTo>
                                  <a:pt x="5765" y="1087"/>
                                </a:lnTo>
                                <a:lnTo>
                                  <a:pt x="5718" y="1092"/>
                                </a:lnTo>
                                <a:lnTo>
                                  <a:pt x="5672" y="1098"/>
                                </a:lnTo>
                                <a:lnTo>
                                  <a:pt x="5626" y="1104"/>
                                </a:lnTo>
                                <a:lnTo>
                                  <a:pt x="5581" y="1112"/>
                                </a:lnTo>
                                <a:lnTo>
                                  <a:pt x="5536" y="1121"/>
                                </a:lnTo>
                                <a:lnTo>
                                  <a:pt x="5493" y="1130"/>
                                </a:lnTo>
                                <a:lnTo>
                                  <a:pt x="5450" y="1141"/>
                                </a:lnTo>
                                <a:lnTo>
                                  <a:pt x="5440" y="1072"/>
                                </a:lnTo>
                                <a:lnTo>
                                  <a:pt x="5432" y="998"/>
                                </a:lnTo>
                                <a:lnTo>
                                  <a:pt x="5425" y="920"/>
                                </a:lnTo>
                                <a:lnTo>
                                  <a:pt x="5419" y="838"/>
                                </a:lnTo>
                                <a:lnTo>
                                  <a:pt x="5414" y="755"/>
                                </a:lnTo>
                                <a:lnTo>
                                  <a:pt x="5410" y="672"/>
                                </a:lnTo>
                                <a:lnTo>
                                  <a:pt x="5406" y="591"/>
                                </a:lnTo>
                                <a:lnTo>
                                  <a:pt x="5403" y="512"/>
                                </a:lnTo>
                                <a:lnTo>
                                  <a:pt x="5401" y="438"/>
                                </a:lnTo>
                                <a:lnTo>
                                  <a:pt x="5400" y="368"/>
                                </a:lnTo>
                                <a:lnTo>
                                  <a:pt x="5399" y="307"/>
                                </a:lnTo>
                                <a:lnTo>
                                  <a:pt x="5398" y="252"/>
                                </a:lnTo>
                                <a:lnTo>
                                  <a:pt x="5398" y="208"/>
                                </a:lnTo>
                                <a:lnTo>
                                  <a:pt x="5398" y="174"/>
                                </a:lnTo>
                                <a:lnTo>
                                  <a:pt x="5398" y="153"/>
                                </a:lnTo>
                                <a:lnTo>
                                  <a:pt x="5396" y="145"/>
                                </a:lnTo>
                                <a:lnTo>
                                  <a:pt x="5396" y="131"/>
                                </a:lnTo>
                                <a:lnTo>
                                  <a:pt x="5394" y="116"/>
                                </a:lnTo>
                                <a:lnTo>
                                  <a:pt x="5391" y="102"/>
                                </a:lnTo>
                                <a:lnTo>
                                  <a:pt x="5385" y="88"/>
                                </a:lnTo>
                                <a:lnTo>
                                  <a:pt x="5380" y="76"/>
                                </a:lnTo>
                                <a:lnTo>
                                  <a:pt x="5372" y="64"/>
                                </a:lnTo>
                                <a:lnTo>
                                  <a:pt x="5364" y="52"/>
                                </a:lnTo>
                                <a:lnTo>
                                  <a:pt x="5354" y="42"/>
                                </a:lnTo>
                                <a:lnTo>
                                  <a:pt x="5344" y="33"/>
                                </a:lnTo>
                                <a:lnTo>
                                  <a:pt x="5333" y="24"/>
                                </a:lnTo>
                                <a:lnTo>
                                  <a:pt x="5320" y="18"/>
                                </a:lnTo>
                                <a:lnTo>
                                  <a:pt x="5308" y="11"/>
                                </a:lnTo>
                                <a:lnTo>
                                  <a:pt x="5295" y="6"/>
                                </a:lnTo>
                                <a:lnTo>
                                  <a:pt x="5281" y="2"/>
                                </a:lnTo>
                                <a:lnTo>
                                  <a:pt x="5267" y="0"/>
                                </a:lnTo>
                                <a:lnTo>
                                  <a:pt x="5251" y="0"/>
                                </a:lnTo>
                                <a:lnTo>
                                  <a:pt x="5236" y="0"/>
                                </a:lnTo>
                                <a:lnTo>
                                  <a:pt x="5222" y="2"/>
                                </a:lnTo>
                                <a:lnTo>
                                  <a:pt x="5208" y="6"/>
                                </a:lnTo>
                                <a:lnTo>
                                  <a:pt x="5195" y="11"/>
                                </a:lnTo>
                                <a:lnTo>
                                  <a:pt x="5183" y="18"/>
                                </a:lnTo>
                                <a:lnTo>
                                  <a:pt x="5170" y="24"/>
                                </a:lnTo>
                                <a:lnTo>
                                  <a:pt x="5159" y="33"/>
                                </a:lnTo>
                                <a:lnTo>
                                  <a:pt x="5149" y="42"/>
                                </a:lnTo>
                                <a:lnTo>
                                  <a:pt x="5139" y="52"/>
                                </a:lnTo>
                                <a:lnTo>
                                  <a:pt x="5131" y="64"/>
                                </a:lnTo>
                                <a:lnTo>
                                  <a:pt x="5123" y="76"/>
                                </a:lnTo>
                                <a:lnTo>
                                  <a:pt x="5118" y="88"/>
                                </a:lnTo>
                                <a:lnTo>
                                  <a:pt x="5112" y="102"/>
                                </a:lnTo>
                                <a:lnTo>
                                  <a:pt x="5109" y="116"/>
                                </a:lnTo>
                                <a:lnTo>
                                  <a:pt x="5106" y="131"/>
                                </a:lnTo>
                                <a:lnTo>
                                  <a:pt x="5105" y="145"/>
                                </a:lnTo>
                                <a:lnTo>
                                  <a:pt x="5105" y="154"/>
                                </a:lnTo>
                                <a:lnTo>
                                  <a:pt x="5106" y="178"/>
                                </a:lnTo>
                                <a:lnTo>
                                  <a:pt x="5106" y="217"/>
                                </a:lnTo>
                                <a:lnTo>
                                  <a:pt x="5106" y="267"/>
                                </a:lnTo>
                                <a:lnTo>
                                  <a:pt x="5108" y="329"/>
                                </a:lnTo>
                                <a:lnTo>
                                  <a:pt x="5110" y="400"/>
                                </a:lnTo>
                                <a:lnTo>
                                  <a:pt x="5112" y="478"/>
                                </a:lnTo>
                                <a:lnTo>
                                  <a:pt x="5114" y="562"/>
                                </a:lnTo>
                                <a:lnTo>
                                  <a:pt x="5118" y="651"/>
                                </a:lnTo>
                                <a:lnTo>
                                  <a:pt x="5123" y="743"/>
                                </a:lnTo>
                                <a:lnTo>
                                  <a:pt x="5129" y="834"/>
                                </a:lnTo>
                                <a:lnTo>
                                  <a:pt x="5136" y="927"/>
                                </a:lnTo>
                                <a:lnTo>
                                  <a:pt x="5143" y="1017"/>
                                </a:lnTo>
                                <a:lnTo>
                                  <a:pt x="5152" y="1103"/>
                                </a:lnTo>
                                <a:lnTo>
                                  <a:pt x="5157" y="1145"/>
                                </a:lnTo>
                                <a:lnTo>
                                  <a:pt x="5162" y="1184"/>
                                </a:lnTo>
                                <a:lnTo>
                                  <a:pt x="5169" y="1222"/>
                                </a:lnTo>
                                <a:lnTo>
                                  <a:pt x="5175" y="1258"/>
                                </a:lnTo>
                                <a:lnTo>
                                  <a:pt x="5157" y="1270"/>
                                </a:lnTo>
                                <a:lnTo>
                                  <a:pt x="5139" y="1284"/>
                                </a:lnTo>
                                <a:lnTo>
                                  <a:pt x="5121" y="1296"/>
                                </a:lnTo>
                                <a:lnTo>
                                  <a:pt x="5104" y="1311"/>
                                </a:lnTo>
                                <a:lnTo>
                                  <a:pt x="5089" y="1324"/>
                                </a:lnTo>
                                <a:lnTo>
                                  <a:pt x="5073" y="1340"/>
                                </a:lnTo>
                                <a:lnTo>
                                  <a:pt x="5058" y="1354"/>
                                </a:lnTo>
                                <a:lnTo>
                                  <a:pt x="5044" y="1370"/>
                                </a:lnTo>
                                <a:lnTo>
                                  <a:pt x="5030" y="1387"/>
                                </a:lnTo>
                                <a:lnTo>
                                  <a:pt x="5017" y="1404"/>
                                </a:lnTo>
                                <a:lnTo>
                                  <a:pt x="5005" y="1420"/>
                                </a:lnTo>
                                <a:lnTo>
                                  <a:pt x="4993" y="1438"/>
                                </a:lnTo>
                                <a:lnTo>
                                  <a:pt x="4982" y="1457"/>
                                </a:lnTo>
                                <a:lnTo>
                                  <a:pt x="4972" y="1476"/>
                                </a:lnTo>
                                <a:lnTo>
                                  <a:pt x="4963" y="1497"/>
                                </a:lnTo>
                                <a:lnTo>
                                  <a:pt x="4954" y="1517"/>
                                </a:lnTo>
                                <a:lnTo>
                                  <a:pt x="4946" y="1538"/>
                                </a:lnTo>
                                <a:lnTo>
                                  <a:pt x="4940" y="1559"/>
                                </a:lnTo>
                                <a:lnTo>
                                  <a:pt x="4934" y="1582"/>
                                </a:lnTo>
                                <a:lnTo>
                                  <a:pt x="4929" y="1604"/>
                                </a:lnTo>
                                <a:lnTo>
                                  <a:pt x="4924" y="1628"/>
                                </a:lnTo>
                                <a:lnTo>
                                  <a:pt x="4921" y="1651"/>
                                </a:lnTo>
                                <a:lnTo>
                                  <a:pt x="4918" y="1677"/>
                                </a:lnTo>
                                <a:lnTo>
                                  <a:pt x="4916" y="1702"/>
                                </a:lnTo>
                                <a:lnTo>
                                  <a:pt x="4916" y="1727"/>
                                </a:lnTo>
                                <a:lnTo>
                                  <a:pt x="4916" y="1754"/>
                                </a:lnTo>
                                <a:lnTo>
                                  <a:pt x="4917" y="1782"/>
                                </a:lnTo>
                                <a:lnTo>
                                  <a:pt x="4920" y="1810"/>
                                </a:lnTo>
                                <a:lnTo>
                                  <a:pt x="4923" y="1840"/>
                                </a:lnTo>
                                <a:lnTo>
                                  <a:pt x="4927" y="1869"/>
                                </a:lnTo>
                                <a:lnTo>
                                  <a:pt x="4933" y="1899"/>
                                </a:lnTo>
                                <a:lnTo>
                                  <a:pt x="4940" y="1930"/>
                                </a:lnTo>
                                <a:lnTo>
                                  <a:pt x="4889" y="1902"/>
                                </a:lnTo>
                                <a:lnTo>
                                  <a:pt x="4784" y="1845"/>
                                </a:lnTo>
                                <a:lnTo>
                                  <a:pt x="4676" y="1787"/>
                                </a:lnTo>
                                <a:lnTo>
                                  <a:pt x="4619" y="1757"/>
                                </a:lnTo>
                                <a:lnTo>
                                  <a:pt x="4560" y="1727"/>
                                </a:lnTo>
                                <a:lnTo>
                                  <a:pt x="4501" y="1698"/>
                                </a:lnTo>
                                <a:lnTo>
                                  <a:pt x="4441" y="1669"/>
                                </a:lnTo>
                                <a:lnTo>
                                  <a:pt x="4379" y="1640"/>
                                </a:lnTo>
                                <a:lnTo>
                                  <a:pt x="4315" y="1613"/>
                                </a:lnTo>
                                <a:lnTo>
                                  <a:pt x="4251" y="1586"/>
                                </a:lnTo>
                                <a:lnTo>
                                  <a:pt x="4185" y="1559"/>
                                </a:lnTo>
                                <a:lnTo>
                                  <a:pt x="4119" y="1535"/>
                                </a:lnTo>
                                <a:lnTo>
                                  <a:pt x="4051" y="1512"/>
                                </a:lnTo>
                                <a:lnTo>
                                  <a:pt x="3982" y="1490"/>
                                </a:lnTo>
                                <a:lnTo>
                                  <a:pt x="3912" y="1470"/>
                                </a:lnTo>
                                <a:lnTo>
                                  <a:pt x="3841" y="1452"/>
                                </a:lnTo>
                                <a:lnTo>
                                  <a:pt x="3768" y="1435"/>
                                </a:lnTo>
                                <a:lnTo>
                                  <a:pt x="3694" y="1420"/>
                                </a:lnTo>
                                <a:lnTo>
                                  <a:pt x="3619" y="1408"/>
                                </a:lnTo>
                                <a:lnTo>
                                  <a:pt x="3544" y="1399"/>
                                </a:lnTo>
                                <a:lnTo>
                                  <a:pt x="3467" y="1392"/>
                                </a:lnTo>
                                <a:lnTo>
                                  <a:pt x="3388" y="1388"/>
                                </a:lnTo>
                                <a:lnTo>
                                  <a:pt x="3309" y="1387"/>
                                </a:lnTo>
                                <a:lnTo>
                                  <a:pt x="3230" y="1389"/>
                                </a:lnTo>
                                <a:lnTo>
                                  <a:pt x="3148" y="1395"/>
                                </a:lnTo>
                                <a:lnTo>
                                  <a:pt x="3066" y="1403"/>
                                </a:lnTo>
                                <a:lnTo>
                                  <a:pt x="2983" y="1415"/>
                                </a:lnTo>
                                <a:lnTo>
                                  <a:pt x="2898" y="1431"/>
                                </a:lnTo>
                                <a:lnTo>
                                  <a:pt x="2813" y="1451"/>
                                </a:lnTo>
                                <a:lnTo>
                                  <a:pt x="2727" y="1475"/>
                                </a:lnTo>
                                <a:lnTo>
                                  <a:pt x="2641" y="1503"/>
                                </a:lnTo>
                                <a:lnTo>
                                  <a:pt x="2551" y="1535"/>
                                </a:lnTo>
                                <a:lnTo>
                                  <a:pt x="2465" y="1567"/>
                                </a:lnTo>
                                <a:lnTo>
                                  <a:pt x="2383" y="1601"/>
                                </a:lnTo>
                                <a:lnTo>
                                  <a:pt x="2306" y="1633"/>
                                </a:lnTo>
                                <a:lnTo>
                                  <a:pt x="2231" y="1667"/>
                                </a:lnTo>
                                <a:lnTo>
                                  <a:pt x="2161" y="1701"/>
                                </a:lnTo>
                                <a:lnTo>
                                  <a:pt x="2092" y="1734"/>
                                </a:lnTo>
                                <a:lnTo>
                                  <a:pt x="2029" y="1769"/>
                                </a:lnTo>
                                <a:lnTo>
                                  <a:pt x="1967" y="1803"/>
                                </a:lnTo>
                                <a:lnTo>
                                  <a:pt x="1909" y="1837"/>
                                </a:lnTo>
                                <a:lnTo>
                                  <a:pt x="1854" y="1872"/>
                                </a:lnTo>
                                <a:lnTo>
                                  <a:pt x="1801" y="1906"/>
                                </a:lnTo>
                                <a:lnTo>
                                  <a:pt x="1752" y="1940"/>
                                </a:lnTo>
                                <a:lnTo>
                                  <a:pt x="1705" y="1975"/>
                                </a:lnTo>
                                <a:lnTo>
                                  <a:pt x="1661" y="2009"/>
                                </a:lnTo>
                                <a:lnTo>
                                  <a:pt x="1619" y="2042"/>
                                </a:lnTo>
                                <a:lnTo>
                                  <a:pt x="1580" y="2076"/>
                                </a:lnTo>
                                <a:lnTo>
                                  <a:pt x="1542" y="2110"/>
                                </a:lnTo>
                                <a:lnTo>
                                  <a:pt x="1507" y="2143"/>
                                </a:lnTo>
                                <a:lnTo>
                                  <a:pt x="1473" y="2176"/>
                                </a:lnTo>
                                <a:lnTo>
                                  <a:pt x="1442" y="2208"/>
                                </a:lnTo>
                                <a:lnTo>
                                  <a:pt x="1413" y="2241"/>
                                </a:lnTo>
                                <a:lnTo>
                                  <a:pt x="1385" y="2272"/>
                                </a:lnTo>
                                <a:lnTo>
                                  <a:pt x="1359" y="2302"/>
                                </a:lnTo>
                                <a:lnTo>
                                  <a:pt x="1333" y="2333"/>
                                </a:lnTo>
                                <a:lnTo>
                                  <a:pt x="1310" y="2363"/>
                                </a:lnTo>
                                <a:lnTo>
                                  <a:pt x="1289" y="2392"/>
                                </a:lnTo>
                                <a:lnTo>
                                  <a:pt x="1267" y="2420"/>
                                </a:lnTo>
                                <a:lnTo>
                                  <a:pt x="1228" y="2475"/>
                                </a:lnTo>
                                <a:lnTo>
                                  <a:pt x="1194" y="2525"/>
                                </a:lnTo>
                                <a:lnTo>
                                  <a:pt x="1170" y="2559"/>
                                </a:lnTo>
                                <a:lnTo>
                                  <a:pt x="1149" y="2590"/>
                                </a:lnTo>
                                <a:lnTo>
                                  <a:pt x="1128" y="2618"/>
                                </a:lnTo>
                                <a:lnTo>
                                  <a:pt x="1107" y="2643"/>
                                </a:lnTo>
                                <a:lnTo>
                                  <a:pt x="1101" y="2650"/>
                                </a:lnTo>
                                <a:lnTo>
                                  <a:pt x="1093" y="2656"/>
                                </a:lnTo>
                                <a:lnTo>
                                  <a:pt x="1084" y="2663"/>
                                </a:lnTo>
                                <a:lnTo>
                                  <a:pt x="1074" y="2669"/>
                                </a:lnTo>
                                <a:lnTo>
                                  <a:pt x="1050" y="2680"/>
                                </a:lnTo>
                                <a:lnTo>
                                  <a:pt x="1025" y="2690"/>
                                </a:lnTo>
                                <a:lnTo>
                                  <a:pt x="994" y="2700"/>
                                </a:lnTo>
                                <a:lnTo>
                                  <a:pt x="963" y="2710"/>
                                </a:lnTo>
                                <a:lnTo>
                                  <a:pt x="929" y="2719"/>
                                </a:lnTo>
                                <a:lnTo>
                                  <a:pt x="895" y="2728"/>
                                </a:lnTo>
                                <a:lnTo>
                                  <a:pt x="844" y="2742"/>
                                </a:lnTo>
                                <a:lnTo>
                                  <a:pt x="795" y="2755"/>
                                </a:lnTo>
                                <a:lnTo>
                                  <a:pt x="745" y="2771"/>
                                </a:lnTo>
                                <a:lnTo>
                                  <a:pt x="695" y="2787"/>
                                </a:lnTo>
                                <a:lnTo>
                                  <a:pt x="672" y="2796"/>
                                </a:lnTo>
                                <a:lnTo>
                                  <a:pt x="647" y="2807"/>
                                </a:lnTo>
                                <a:lnTo>
                                  <a:pt x="624" y="2818"/>
                                </a:lnTo>
                                <a:lnTo>
                                  <a:pt x="600" y="2829"/>
                                </a:lnTo>
                                <a:lnTo>
                                  <a:pt x="578" y="2841"/>
                                </a:lnTo>
                                <a:lnTo>
                                  <a:pt x="556" y="2854"/>
                                </a:lnTo>
                                <a:lnTo>
                                  <a:pt x="534" y="2868"/>
                                </a:lnTo>
                                <a:lnTo>
                                  <a:pt x="513" y="2884"/>
                                </a:lnTo>
                                <a:lnTo>
                                  <a:pt x="493" y="2900"/>
                                </a:lnTo>
                                <a:lnTo>
                                  <a:pt x="474" y="2917"/>
                                </a:lnTo>
                                <a:lnTo>
                                  <a:pt x="455" y="2935"/>
                                </a:lnTo>
                                <a:lnTo>
                                  <a:pt x="437" y="2956"/>
                                </a:lnTo>
                                <a:lnTo>
                                  <a:pt x="420" y="2977"/>
                                </a:lnTo>
                                <a:lnTo>
                                  <a:pt x="404" y="2999"/>
                                </a:lnTo>
                                <a:lnTo>
                                  <a:pt x="390" y="3024"/>
                                </a:lnTo>
                                <a:lnTo>
                                  <a:pt x="375" y="3050"/>
                                </a:lnTo>
                                <a:lnTo>
                                  <a:pt x="363" y="3077"/>
                                </a:lnTo>
                                <a:lnTo>
                                  <a:pt x="352" y="3106"/>
                                </a:lnTo>
                                <a:lnTo>
                                  <a:pt x="342" y="3137"/>
                                </a:lnTo>
                                <a:lnTo>
                                  <a:pt x="333" y="3170"/>
                                </a:lnTo>
                                <a:lnTo>
                                  <a:pt x="325" y="3204"/>
                                </a:lnTo>
                                <a:lnTo>
                                  <a:pt x="319" y="3240"/>
                                </a:lnTo>
                                <a:lnTo>
                                  <a:pt x="314" y="3279"/>
                                </a:lnTo>
                                <a:lnTo>
                                  <a:pt x="312" y="3320"/>
                                </a:lnTo>
                                <a:lnTo>
                                  <a:pt x="294" y="3330"/>
                                </a:lnTo>
                                <a:lnTo>
                                  <a:pt x="277" y="3341"/>
                                </a:lnTo>
                                <a:lnTo>
                                  <a:pt x="260" y="3353"/>
                                </a:lnTo>
                                <a:lnTo>
                                  <a:pt x="244" y="3365"/>
                                </a:lnTo>
                                <a:lnTo>
                                  <a:pt x="229" y="3377"/>
                                </a:lnTo>
                                <a:lnTo>
                                  <a:pt x="213" y="3390"/>
                                </a:lnTo>
                                <a:lnTo>
                                  <a:pt x="199" y="3403"/>
                                </a:lnTo>
                                <a:lnTo>
                                  <a:pt x="185" y="3416"/>
                                </a:lnTo>
                                <a:lnTo>
                                  <a:pt x="172" y="3430"/>
                                </a:lnTo>
                                <a:lnTo>
                                  <a:pt x="159" y="3444"/>
                                </a:lnTo>
                                <a:lnTo>
                                  <a:pt x="147" y="3459"/>
                                </a:lnTo>
                                <a:lnTo>
                                  <a:pt x="135" y="3473"/>
                                </a:lnTo>
                                <a:lnTo>
                                  <a:pt x="112" y="3502"/>
                                </a:lnTo>
                                <a:lnTo>
                                  <a:pt x="92" y="3534"/>
                                </a:lnTo>
                                <a:lnTo>
                                  <a:pt x="74" y="3564"/>
                                </a:lnTo>
                                <a:lnTo>
                                  <a:pt x="59" y="3596"/>
                                </a:lnTo>
                                <a:lnTo>
                                  <a:pt x="44" y="3628"/>
                                </a:lnTo>
                                <a:lnTo>
                                  <a:pt x="33" y="3660"/>
                                </a:lnTo>
                                <a:lnTo>
                                  <a:pt x="23" y="3693"/>
                                </a:lnTo>
                                <a:lnTo>
                                  <a:pt x="14" y="3725"/>
                                </a:lnTo>
                                <a:lnTo>
                                  <a:pt x="8" y="3757"/>
                                </a:lnTo>
                                <a:lnTo>
                                  <a:pt x="4" y="3788"/>
                                </a:lnTo>
                                <a:lnTo>
                                  <a:pt x="2" y="3822"/>
                                </a:lnTo>
                                <a:lnTo>
                                  <a:pt x="0" y="3854"/>
                                </a:lnTo>
                                <a:lnTo>
                                  <a:pt x="3" y="3886"/>
                                </a:lnTo>
                                <a:lnTo>
                                  <a:pt x="6" y="3917"/>
                                </a:lnTo>
                                <a:lnTo>
                                  <a:pt x="12" y="3947"/>
                                </a:lnTo>
                                <a:lnTo>
                                  <a:pt x="19" y="3976"/>
                                </a:lnTo>
                                <a:lnTo>
                                  <a:pt x="24" y="3990"/>
                                </a:lnTo>
                                <a:lnTo>
                                  <a:pt x="30" y="4003"/>
                                </a:lnTo>
                                <a:lnTo>
                                  <a:pt x="34" y="4017"/>
                                </a:lnTo>
                                <a:lnTo>
                                  <a:pt x="41" y="4030"/>
                                </a:lnTo>
                                <a:lnTo>
                                  <a:pt x="49" y="4046"/>
                                </a:lnTo>
                                <a:lnTo>
                                  <a:pt x="58" y="4061"/>
                                </a:lnTo>
                                <a:lnTo>
                                  <a:pt x="68" y="4075"/>
                                </a:lnTo>
                                <a:lnTo>
                                  <a:pt x="78" y="4089"/>
                                </a:lnTo>
                                <a:lnTo>
                                  <a:pt x="89" y="4102"/>
                                </a:lnTo>
                                <a:lnTo>
                                  <a:pt x="101" y="4114"/>
                                </a:lnTo>
                                <a:lnTo>
                                  <a:pt x="113" y="4126"/>
                                </a:lnTo>
                                <a:lnTo>
                                  <a:pt x="126" y="4137"/>
                                </a:lnTo>
                                <a:lnTo>
                                  <a:pt x="140" y="4147"/>
                                </a:lnTo>
                                <a:lnTo>
                                  <a:pt x="155" y="4156"/>
                                </a:lnTo>
                                <a:lnTo>
                                  <a:pt x="169" y="4163"/>
                                </a:lnTo>
                                <a:lnTo>
                                  <a:pt x="185" y="4170"/>
                                </a:lnTo>
                                <a:lnTo>
                                  <a:pt x="202" y="4177"/>
                                </a:lnTo>
                                <a:lnTo>
                                  <a:pt x="219" y="4181"/>
                                </a:lnTo>
                                <a:lnTo>
                                  <a:pt x="237" y="4186"/>
                                </a:lnTo>
                                <a:lnTo>
                                  <a:pt x="255" y="4188"/>
                                </a:lnTo>
                                <a:lnTo>
                                  <a:pt x="275" y="4190"/>
                                </a:lnTo>
                                <a:lnTo>
                                  <a:pt x="295" y="4191"/>
                                </a:lnTo>
                                <a:lnTo>
                                  <a:pt x="316" y="4190"/>
                                </a:lnTo>
                                <a:lnTo>
                                  <a:pt x="338" y="4188"/>
                                </a:lnTo>
                                <a:lnTo>
                                  <a:pt x="361" y="4184"/>
                                </a:lnTo>
                                <a:lnTo>
                                  <a:pt x="383" y="4178"/>
                                </a:lnTo>
                                <a:lnTo>
                                  <a:pt x="407" y="4170"/>
                                </a:lnTo>
                                <a:lnTo>
                                  <a:pt x="431" y="4161"/>
                                </a:lnTo>
                                <a:lnTo>
                                  <a:pt x="473" y="4194"/>
                                </a:lnTo>
                                <a:lnTo>
                                  <a:pt x="515" y="4223"/>
                                </a:lnTo>
                                <a:lnTo>
                                  <a:pt x="561" y="4251"/>
                                </a:lnTo>
                                <a:lnTo>
                                  <a:pt x="608" y="4275"/>
                                </a:lnTo>
                                <a:lnTo>
                                  <a:pt x="657" y="4299"/>
                                </a:lnTo>
                                <a:lnTo>
                                  <a:pt x="709" y="4319"/>
                                </a:lnTo>
                                <a:lnTo>
                                  <a:pt x="762" y="4338"/>
                                </a:lnTo>
                                <a:lnTo>
                                  <a:pt x="815" y="4355"/>
                                </a:lnTo>
                                <a:lnTo>
                                  <a:pt x="871" y="4370"/>
                                </a:lnTo>
                                <a:lnTo>
                                  <a:pt x="928" y="4383"/>
                                </a:lnTo>
                                <a:lnTo>
                                  <a:pt x="987" y="4394"/>
                                </a:lnTo>
                                <a:lnTo>
                                  <a:pt x="1046" y="4404"/>
                                </a:lnTo>
                                <a:lnTo>
                                  <a:pt x="1107" y="4413"/>
                                </a:lnTo>
                                <a:lnTo>
                                  <a:pt x="1169" y="4420"/>
                                </a:lnTo>
                                <a:lnTo>
                                  <a:pt x="1232" y="4426"/>
                                </a:lnTo>
                                <a:lnTo>
                                  <a:pt x="1295" y="4429"/>
                                </a:lnTo>
                                <a:lnTo>
                                  <a:pt x="1360" y="4432"/>
                                </a:lnTo>
                                <a:lnTo>
                                  <a:pt x="1425" y="4435"/>
                                </a:lnTo>
                                <a:lnTo>
                                  <a:pt x="1491" y="4435"/>
                                </a:lnTo>
                                <a:lnTo>
                                  <a:pt x="1557" y="4435"/>
                                </a:lnTo>
                                <a:lnTo>
                                  <a:pt x="1624" y="4433"/>
                                </a:lnTo>
                                <a:lnTo>
                                  <a:pt x="1693" y="4431"/>
                                </a:lnTo>
                                <a:lnTo>
                                  <a:pt x="1760" y="4429"/>
                                </a:lnTo>
                                <a:lnTo>
                                  <a:pt x="1828" y="4425"/>
                                </a:lnTo>
                                <a:lnTo>
                                  <a:pt x="1965" y="4417"/>
                                </a:lnTo>
                                <a:lnTo>
                                  <a:pt x="2100" y="4405"/>
                                </a:lnTo>
                                <a:lnTo>
                                  <a:pt x="2236" y="4394"/>
                                </a:lnTo>
                                <a:lnTo>
                                  <a:pt x="2370" y="4383"/>
                                </a:lnTo>
                                <a:lnTo>
                                  <a:pt x="2445" y="4376"/>
                                </a:lnTo>
                                <a:lnTo>
                                  <a:pt x="2518" y="4370"/>
                                </a:lnTo>
                                <a:lnTo>
                                  <a:pt x="2590" y="4363"/>
                                </a:lnTo>
                                <a:lnTo>
                                  <a:pt x="2661" y="4357"/>
                                </a:lnTo>
                                <a:lnTo>
                                  <a:pt x="2730" y="4353"/>
                                </a:lnTo>
                                <a:lnTo>
                                  <a:pt x="2799" y="4348"/>
                                </a:lnTo>
                                <a:lnTo>
                                  <a:pt x="2866" y="4344"/>
                                </a:lnTo>
                                <a:lnTo>
                                  <a:pt x="2931" y="4342"/>
                                </a:lnTo>
                                <a:lnTo>
                                  <a:pt x="2993" y="4339"/>
                                </a:lnTo>
                                <a:lnTo>
                                  <a:pt x="3054" y="4338"/>
                                </a:lnTo>
                                <a:lnTo>
                                  <a:pt x="3112" y="4339"/>
                                </a:lnTo>
                                <a:lnTo>
                                  <a:pt x="3168" y="4340"/>
                                </a:lnTo>
                                <a:lnTo>
                                  <a:pt x="3222" y="4344"/>
                                </a:lnTo>
                                <a:lnTo>
                                  <a:pt x="3272" y="4348"/>
                                </a:lnTo>
                                <a:lnTo>
                                  <a:pt x="3296" y="4352"/>
                                </a:lnTo>
                                <a:lnTo>
                                  <a:pt x="3319" y="4355"/>
                                </a:lnTo>
                                <a:lnTo>
                                  <a:pt x="3341" y="4360"/>
                                </a:lnTo>
                                <a:lnTo>
                                  <a:pt x="3364" y="4364"/>
                                </a:lnTo>
                                <a:lnTo>
                                  <a:pt x="3365" y="4364"/>
                                </a:lnTo>
                                <a:lnTo>
                                  <a:pt x="3437" y="4377"/>
                                </a:lnTo>
                                <a:lnTo>
                                  <a:pt x="3519" y="4390"/>
                                </a:lnTo>
                                <a:lnTo>
                                  <a:pt x="3612" y="4400"/>
                                </a:lnTo>
                                <a:lnTo>
                                  <a:pt x="3715" y="4409"/>
                                </a:lnTo>
                                <a:lnTo>
                                  <a:pt x="3826" y="4417"/>
                                </a:lnTo>
                                <a:lnTo>
                                  <a:pt x="3944" y="4422"/>
                                </a:lnTo>
                                <a:lnTo>
                                  <a:pt x="4069" y="4428"/>
                                </a:lnTo>
                                <a:lnTo>
                                  <a:pt x="4200" y="4431"/>
                                </a:lnTo>
                                <a:lnTo>
                                  <a:pt x="4335" y="4433"/>
                                </a:lnTo>
                                <a:lnTo>
                                  <a:pt x="4475" y="4436"/>
                                </a:lnTo>
                                <a:lnTo>
                                  <a:pt x="4619" y="4437"/>
                                </a:lnTo>
                                <a:lnTo>
                                  <a:pt x="4764" y="4436"/>
                                </a:lnTo>
                                <a:lnTo>
                                  <a:pt x="4911" y="4436"/>
                                </a:lnTo>
                                <a:lnTo>
                                  <a:pt x="5057" y="4433"/>
                                </a:lnTo>
                                <a:lnTo>
                                  <a:pt x="5205" y="4431"/>
                                </a:lnTo>
                                <a:lnTo>
                                  <a:pt x="5350" y="4429"/>
                                </a:lnTo>
                                <a:lnTo>
                                  <a:pt x="5636" y="4422"/>
                                </a:lnTo>
                                <a:lnTo>
                                  <a:pt x="5905" y="4414"/>
                                </a:lnTo>
                                <a:lnTo>
                                  <a:pt x="6153" y="4405"/>
                                </a:lnTo>
                                <a:lnTo>
                                  <a:pt x="6371" y="4398"/>
                                </a:lnTo>
                                <a:lnTo>
                                  <a:pt x="6554" y="4390"/>
                                </a:lnTo>
                                <a:lnTo>
                                  <a:pt x="6692" y="4383"/>
                                </a:lnTo>
                                <a:lnTo>
                                  <a:pt x="6782" y="4379"/>
                                </a:lnTo>
                                <a:lnTo>
                                  <a:pt x="6814" y="4377"/>
                                </a:lnTo>
                                <a:close/>
                                <a:moveTo>
                                  <a:pt x="3595" y="4106"/>
                                </a:moveTo>
                                <a:lnTo>
                                  <a:pt x="3571" y="4103"/>
                                </a:lnTo>
                                <a:lnTo>
                                  <a:pt x="3547" y="4101"/>
                                </a:lnTo>
                                <a:lnTo>
                                  <a:pt x="3525" y="4097"/>
                                </a:lnTo>
                                <a:lnTo>
                                  <a:pt x="3504" y="4094"/>
                                </a:lnTo>
                                <a:lnTo>
                                  <a:pt x="3484" y="4091"/>
                                </a:lnTo>
                                <a:lnTo>
                                  <a:pt x="3463" y="4087"/>
                                </a:lnTo>
                                <a:lnTo>
                                  <a:pt x="3444" y="4083"/>
                                </a:lnTo>
                                <a:lnTo>
                                  <a:pt x="3426" y="4079"/>
                                </a:lnTo>
                                <a:lnTo>
                                  <a:pt x="3425" y="4079"/>
                                </a:lnTo>
                                <a:lnTo>
                                  <a:pt x="3423" y="4078"/>
                                </a:lnTo>
                                <a:lnTo>
                                  <a:pt x="3397" y="4074"/>
                                </a:lnTo>
                                <a:lnTo>
                                  <a:pt x="3371" y="4069"/>
                                </a:lnTo>
                                <a:lnTo>
                                  <a:pt x="3344" y="4065"/>
                                </a:lnTo>
                                <a:lnTo>
                                  <a:pt x="3317" y="4061"/>
                                </a:lnTo>
                                <a:lnTo>
                                  <a:pt x="3260" y="4056"/>
                                </a:lnTo>
                                <a:lnTo>
                                  <a:pt x="3200" y="4051"/>
                                </a:lnTo>
                                <a:lnTo>
                                  <a:pt x="3139" y="4049"/>
                                </a:lnTo>
                                <a:lnTo>
                                  <a:pt x="3075" y="4048"/>
                                </a:lnTo>
                                <a:lnTo>
                                  <a:pt x="3009" y="4049"/>
                                </a:lnTo>
                                <a:lnTo>
                                  <a:pt x="2941" y="4050"/>
                                </a:lnTo>
                                <a:lnTo>
                                  <a:pt x="2871" y="4054"/>
                                </a:lnTo>
                                <a:lnTo>
                                  <a:pt x="2800" y="4057"/>
                                </a:lnTo>
                                <a:lnTo>
                                  <a:pt x="2727" y="4061"/>
                                </a:lnTo>
                                <a:lnTo>
                                  <a:pt x="2653" y="4067"/>
                                </a:lnTo>
                                <a:lnTo>
                                  <a:pt x="2578" y="4073"/>
                                </a:lnTo>
                                <a:lnTo>
                                  <a:pt x="2501" y="4079"/>
                                </a:lnTo>
                                <a:lnTo>
                                  <a:pt x="2424" y="4086"/>
                                </a:lnTo>
                                <a:lnTo>
                                  <a:pt x="2345" y="4094"/>
                                </a:lnTo>
                                <a:lnTo>
                                  <a:pt x="2229" y="4104"/>
                                </a:lnTo>
                                <a:lnTo>
                                  <a:pt x="2110" y="4114"/>
                                </a:lnTo>
                                <a:lnTo>
                                  <a:pt x="1993" y="4123"/>
                                </a:lnTo>
                                <a:lnTo>
                                  <a:pt x="1874" y="4132"/>
                                </a:lnTo>
                                <a:lnTo>
                                  <a:pt x="1757" y="4139"/>
                                </a:lnTo>
                                <a:lnTo>
                                  <a:pt x="1640" y="4143"/>
                                </a:lnTo>
                                <a:lnTo>
                                  <a:pt x="1582" y="4144"/>
                                </a:lnTo>
                                <a:lnTo>
                                  <a:pt x="1526" y="4146"/>
                                </a:lnTo>
                                <a:lnTo>
                                  <a:pt x="1469" y="4146"/>
                                </a:lnTo>
                                <a:lnTo>
                                  <a:pt x="1413" y="4144"/>
                                </a:lnTo>
                                <a:lnTo>
                                  <a:pt x="1358" y="4143"/>
                                </a:lnTo>
                                <a:lnTo>
                                  <a:pt x="1304" y="4140"/>
                                </a:lnTo>
                                <a:lnTo>
                                  <a:pt x="1252" y="4137"/>
                                </a:lnTo>
                                <a:lnTo>
                                  <a:pt x="1199" y="4132"/>
                                </a:lnTo>
                                <a:lnTo>
                                  <a:pt x="1148" y="4126"/>
                                </a:lnTo>
                                <a:lnTo>
                                  <a:pt x="1097" y="4120"/>
                                </a:lnTo>
                                <a:lnTo>
                                  <a:pt x="1049" y="4112"/>
                                </a:lnTo>
                                <a:lnTo>
                                  <a:pt x="1001" y="4103"/>
                                </a:lnTo>
                                <a:lnTo>
                                  <a:pt x="955" y="4093"/>
                                </a:lnTo>
                                <a:lnTo>
                                  <a:pt x="910" y="4082"/>
                                </a:lnTo>
                                <a:lnTo>
                                  <a:pt x="867" y="4068"/>
                                </a:lnTo>
                                <a:lnTo>
                                  <a:pt x="825" y="4054"/>
                                </a:lnTo>
                                <a:lnTo>
                                  <a:pt x="785" y="4038"/>
                                </a:lnTo>
                                <a:lnTo>
                                  <a:pt x="747" y="4021"/>
                                </a:lnTo>
                                <a:lnTo>
                                  <a:pt x="711" y="4002"/>
                                </a:lnTo>
                                <a:lnTo>
                                  <a:pt x="676" y="3981"/>
                                </a:lnTo>
                                <a:lnTo>
                                  <a:pt x="680" y="3977"/>
                                </a:lnTo>
                                <a:lnTo>
                                  <a:pt x="709" y="3948"/>
                                </a:lnTo>
                                <a:lnTo>
                                  <a:pt x="739" y="3920"/>
                                </a:lnTo>
                                <a:lnTo>
                                  <a:pt x="772" y="3893"/>
                                </a:lnTo>
                                <a:lnTo>
                                  <a:pt x="804" y="3868"/>
                                </a:lnTo>
                                <a:lnTo>
                                  <a:pt x="838" y="3844"/>
                                </a:lnTo>
                                <a:lnTo>
                                  <a:pt x="872" y="3822"/>
                                </a:lnTo>
                                <a:lnTo>
                                  <a:pt x="907" y="3800"/>
                                </a:lnTo>
                                <a:lnTo>
                                  <a:pt x="943" y="3780"/>
                                </a:lnTo>
                                <a:lnTo>
                                  <a:pt x="980" y="3761"/>
                                </a:lnTo>
                                <a:lnTo>
                                  <a:pt x="1017" y="3744"/>
                                </a:lnTo>
                                <a:lnTo>
                                  <a:pt x="1054" y="3728"/>
                                </a:lnTo>
                                <a:lnTo>
                                  <a:pt x="1092" y="3713"/>
                                </a:lnTo>
                                <a:lnTo>
                                  <a:pt x="1131" y="3698"/>
                                </a:lnTo>
                                <a:lnTo>
                                  <a:pt x="1169" y="3686"/>
                                </a:lnTo>
                                <a:lnTo>
                                  <a:pt x="1208" y="3674"/>
                                </a:lnTo>
                                <a:lnTo>
                                  <a:pt x="1247" y="3663"/>
                                </a:lnTo>
                                <a:lnTo>
                                  <a:pt x="1288" y="3654"/>
                                </a:lnTo>
                                <a:lnTo>
                                  <a:pt x="1327" y="3645"/>
                                </a:lnTo>
                                <a:lnTo>
                                  <a:pt x="1366" y="3636"/>
                                </a:lnTo>
                                <a:lnTo>
                                  <a:pt x="1405" y="3629"/>
                                </a:lnTo>
                                <a:lnTo>
                                  <a:pt x="1444" y="3622"/>
                                </a:lnTo>
                                <a:lnTo>
                                  <a:pt x="1483" y="3617"/>
                                </a:lnTo>
                                <a:lnTo>
                                  <a:pt x="1523" y="3612"/>
                                </a:lnTo>
                                <a:lnTo>
                                  <a:pt x="1562" y="3608"/>
                                </a:lnTo>
                                <a:lnTo>
                                  <a:pt x="1600" y="3604"/>
                                </a:lnTo>
                                <a:lnTo>
                                  <a:pt x="1638" y="3602"/>
                                </a:lnTo>
                                <a:lnTo>
                                  <a:pt x="1675" y="3600"/>
                                </a:lnTo>
                                <a:lnTo>
                                  <a:pt x="1712" y="3598"/>
                                </a:lnTo>
                                <a:lnTo>
                                  <a:pt x="1783" y="3596"/>
                                </a:lnTo>
                                <a:lnTo>
                                  <a:pt x="1853" y="3596"/>
                                </a:lnTo>
                                <a:lnTo>
                                  <a:pt x="1877" y="3596"/>
                                </a:lnTo>
                                <a:lnTo>
                                  <a:pt x="1902" y="3598"/>
                                </a:lnTo>
                                <a:lnTo>
                                  <a:pt x="1928" y="3599"/>
                                </a:lnTo>
                                <a:lnTo>
                                  <a:pt x="1952" y="3600"/>
                                </a:lnTo>
                                <a:lnTo>
                                  <a:pt x="1976" y="3601"/>
                                </a:lnTo>
                                <a:lnTo>
                                  <a:pt x="2001" y="3603"/>
                                </a:lnTo>
                                <a:lnTo>
                                  <a:pt x="2024" y="3604"/>
                                </a:lnTo>
                                <a:lnTo>
                                  <a:pt x="2048" y="3607"/>
                                </a:lnTo>
                                <a:lnTo>
                                  <a:pt x="2090" y="3611"/>
                                </a:lnTo>
                                <a:lnTo>
                                  <a:pt x="2128" y="3614"/>
                                </a:lnTo>
                                <a:lnTo>
                                  <a:pt x="2163" y="3619"/>
                                </a:lnTo>
                                <a:lnTo>
                                  <a:pt x="2193" y="3623"/>
                                </a:lnTo>
                                <a:lnTo>
                                  <a:pt x="2194" y="3623"/>
                                </a:lnTo>
                                <a:lnTo>
                                  <a:pt x="2234" y="3630"/>
                                </a:lnTo>
                                <a:lnTo>
                                  <a:pt x="2280" y="3641"/>
                                </a:lnTo>
                                <a:lnTo>
                                  <a:pt x="2333" y="3655"/>
                                </a:lnTo>
                                <a:lnTo>
                                  <a:pt x="2391" y="3673"/>
                                </a:lnTo>
                                <a:lnTo>
                                  <a:pt x="2454" y="3692"/>
                                </a:lnTo>
                                <a:lnTo>
                                  <a:pt x="2522" y="3714"/>
                                </a:lnTo>
                                <a:lnTo>
                                  <a:pt x="2594" y="3738"/>
                                </a:lnTo>
                                <a:lnTo>
                                  <a:pt x="2669" y="3763"/>
                                </a:lnTo>
                                <a:lnTo>
                                  <a:pt x="2746" y="3791"/>
                                </a:lnTo>
                                <a:lnTo>
                                  <a:pt x="2827" y="3819"/>
                                </a:lnTo>
                                <a:lnTo>
                                  <a:pt x="2908" y="3850"/>
                                </a:lnTo>
                                <a:lnTo>
                                  <a:pt x="2991" y="3880"/>
                                </a:lnTo>
                                <a:lnTo>
                                  <a:pt x="3074" y="3911"/>
                                </a:lnTo>
                                <a:lnTo>
                                  <a:pt x="3157" y="3942"/>
                                </a:lnTo>
                                <a:lnTo>
                                  <a:pt x="3238" y="3973"/>
                                </a:lnTo>
                                <a:lnTo>
                                  <a:pt x="3320" y="4003"/>
                                </a:lnTo>
                                <a:lnTo>
                                  <a:pt x="3356" y="4017"/>
                                </a:lnTo>
                                <a:lnTo>
                                  <a:pt x="3392" y="4030"/>
                                </a:lnTo>
                                <a:lnTo>
                                  <a:pt x="3426" y="4044"/>
                                </a:lnTo>
                                <a:lnTo>
                                  <a:pt x="3462" y="4057"/>
                                </a:lnTo>
                                <a:lnTo>
                                  <a:pt x="3496" y="4069"/>
                                </a:lnTo>
                                <a:lnTo>
                                  <a:pt x="3529" y="4082"/>
                                </a:lnTo>
                                <a:lnTo>
                                  <a:pt x="3563" y="4094"/>
                                </a:lnTo>
                                <a:lnTo>
                                  <a:pt x="3595" y="4106"/>
                                </a:lnTo>
                                <a:close/>
                                <a:moveTo>
                                  <a:pt x="6397" y="3920"/>
                                </a:moveTo>
                                <a:lnTo>
                                  <a:pt x="6339" y="3916"/>
                                </a:lnTo>
                                <a:lnTo>
                                  <a:pt x="6277" y="3911"/>
                                </a:lnTo>
                                <a:lnTo>
                                  <a:pt x="6212" y="3908"/>
                                </a:lnTo>
                                <a:lnTo>
                                  <a:pt x="6144" y="3905"/>
                                </a:lnTo>
                                <a:lnTo>
                                  <a:pt x="6074" y="3902"/>
                                </a:lnTo>
                                <a:lnTo>
                                  <a:pt x="6002" y="3901"/>
                                </a:lnTo>
                                <a:lnTo>
                                  <a:pt x="5929" y="3902"/>
                                </a:lnTo>
                                <a:lnTo>
                                  <a:pt x="5855" y="3905"/>
                                </a:lnTo>
                                <a:lnTo>
                                  <a:pt x="5781" y="3908"/>
                                </a:lnTo>
                                <a:lnTo>
                                  <a:pt x="5709" y="3915"/>
                                </a:lnTo>
                                <a:lnTo>
                                  <a:pt x="5672" y="3918"/>
                                </a:lnTo>
                                <a:lnTo>
                                  <a:pt x="5636" y="3923"/>
                                </a:lnTo>
                                <a:lnTo>
                                  <a:pt x="5601" y="3927"/>
                                </a:lnTo>
                                <a:lnTo>
                                  <a:pt x="5567" y="3933"/>
                                </a:lnTo>
                                <a:lnTo>
                                  <a:pt x="5532" y="3939"/>
                                </a:lnTo>
                                <a:lnTo>
                                  <a:pt x="5498" y="3946"/>
                                </a:lnTo>
                                <a:lnTo>
                                  <a:pt x="5465" y="3953"/>
                                </a:lnTo>
                                <a:lnTo>
                                  <a:pt x="5433" y="3962"/>
                                </a:lnTo>
                                <a:lnTo>
                                  <a:pt x="5401" y="3971"/>
                                </a:lnTo>
                                <a:lnTo>
                                  <a:pt x="5371" y="3980"/>
                                </a:lnTo>
                                <a:lnTo>
                                  <a:pt x="5342" y="3991"/>
                                </a:lnTo>
                                <a:lnTo>
                                  <a:pt x="5314" y="4002"/>
                                </a:lnTo>
                                <a:lnTo>
                                  <a:pt x="5312" y="4002"/>
                                </a:lnTo>
                                <a:lnTo>
                                  <a:pt x="5276" y="4016"/>
                                </a:lnTo>
                                <a:lnTo>
                                  <a:pt x="5236" y="4029"/>
                                </a:lnTo>
                                <a:lnTo>
                                  <a:pt x="5196" y="4039"/>
                                </a:lnTo>
                                <a:lnTo>
                                  <a:pt x="5154" y="4049"/>
                                </a:lnTo>
                                <a:lnTo>
                                  <a:pt x="5130" y="4054"/>
                                </a:lnTo>
                                <a:lnTo>
                                  <a:pt x="5106" y="4057"/>
                                </a:lnTo>
                                <a:lnTo>
                                  <a:pt x="5083" y="4060"/>
                                </a:lnTo>
                                <a:lnTo>
                                  <a:pt x="5059" y="4064"/>
                                </a:lnTo>
                                <a:lnTo>
                                  <a:pt x="5035" y="4067"/>
                                </a:lnTo>
                                <a:lnTo>
                                  <a:pt x="5011" y="4069"/>
                                </a:lnTo>
                                <a:lnTo>
                                  <a:pt x="4987" y="4070"/>
                                </a:lnTo>
                                <a:lnTo>
                                  <a:pt x="4962" y="4073"/>
                                </a:lnTo>
                                <a:lnTo>
                                  <a:pt x="4929" y="4074"/>
                                </a:lnTo>
                                <a:lnTo>
                                  <a:pt x="4894" y="4075"/>
                                </a:lnTo>
                                <a:lnTo>
                                  <a:pt x="4859" y="4075"/>
                                </a:lnTo>
                                <a:lnTo>
                                  <a:pt x="4824" y="4075"/>
                                </a:lnTo>
                                <a:lnTo>
                                  <a:pt x="4755" y="4073"/>
                                </a:lnTo>
                                <a:lnTo>
                                  <a:pt x="4683" y="4068"/>
                                </a:lnTo>
                                <a:lnTo>
                                  <a:pt x="4612" y="4063"/>
                                </a:lnTo>
                                <a:lnTo>
                                  <a:pt x="4541" y="4055"/>
                                </a:lnTo>
                                <a:lnTo>
                                  <a:pt x="4470" y="4045"/>
                                </a:lnTo>
                                <a:lnTo>
                                  <a:pt x="4398" y="4033"/>
                                </a:lnTo>
                                <a:lnTo>
                                  <a:pt x="4329" y="4020"/>
                                </a:lnTo>
                                <a:lnTo>
                                  <a:pt x="4259" y="4007"/>
                                </a:lnTo>
                                <a:lnTo>
                                  <a:pt x="4192" y="3991"/>
                                </a:lnTo>
                                <a:lnTo>
                                  <a:pt x="4126" y="3975"/>
                                </a:lnTo>
                                <a:lnTo>
                                  <a:pt x="4061" y="3957"/>
                                </a:lnTo>
                                <a:lnTo>
                                  <a:pt x="4000" y="3939"/>
                                </a:lnTo>
                                <a:lnTo>
                                  <a:pt x="3940" y="3920"/>
                                </a:lnTo>
                                <a:lnTo>
                                  <a:pt x="3883" y="3901"/>
                                </a:lnTo>
                                <a:lnTo>
                                  <a:pt x="3881" y="3901"/>
                                </a:lnTo>
                                <a:lnTo>
                                  <a:pt x="3834" y="3884"/>
                                </a:lnTo>
                                <a:lnTo>
                                  <a:pt x="3784" y="3867"/>
                                </a:lnTo>
                                <a:lnTo>
                                  <a:pt x="3730" y="3846"/>
                                </a:lnTo>
                                <a:lnTo>
                                  <a:pt x="3673" y="3825"/>
                                </a:lnTo>
                                <a:lnTo>
                                  <a:pt x="3613" y="3803"/>
                                </a:lnTo>
                                <a:lnTo>
                                  <a:pt x="3552" y="3780"/>
                                </a:lnTo>
                                <a:lnTo>
                                  <a:pt x="3488" y="3756"/>
                                </a:lnTo>
                                <a:lnTo>
                                  <a:pt x="3422" y="3731"/>
                                </a:lnTo>
                                <a:lnTo>
                                  <a:pt x="3338" y="3700"/>
                                </a:lnTo>
                                <a:lnTo>
                                  <a:pt x="3253" y="3668"/>
                                </a:lnTo>
                                <a:lnTo>
                                  <a:pt x="3168" y="3636"/>
                                </a:lnTo>
                                <a:lnTo>
                                  <a:pt x="3082" y="3604"/>
                                </a:lnTo>
                                <a:lnTo>
                                  <a:pt x="2996" y="3573"/>
                                </a:lnTo>
                                <a:lnTo>
                                  <a:pt x="2912" y="3542"/>
                                </a:lnTo>
                                <a:lnTo>
                                  <a:pt x="2828" y="3512"/>
                                </a:lnTo>
                                <a:lnTo>
                                  <a:pt x="2746" y="3483"/>
                                </a:lnTo>
                                <a:lnTo>
                                  <a:pt x="2668" y="3456"/>
                                </a:lnTo>
                                <a:lnTo>
                                  <a:pt x="2593" y="3432"/>
                                </a:lnTo>
                                <a:lnTo>
                                  <a:pt x="2520" y="3408"/>
                                </a:lnTo>
                                <a:lnTo>
                                  <a:pt x="2453" y="3388"/>
                                </a:lnTo>
                                <a:lnTo>
                                  <a:pt x="2390" y="3370"/>
                                </a:lnTo>
                                <a:lnTo>
                                  <a:pt x="2333" y="3356"/>
                                </a:lnTo>
                                <a:lnTo>
                                  <a:pt x="2281" y="3343"/>
                                </a:lnTo>
                                <a:lnTo>
                                  <a:pt x="2237" y="3335"/>
                                </a:lnTo>
                                <a:lnTo>
                                  <a:pt x="2234" y="3335"/>
                                </a:lnTo>
                                <a:lnTo>
                                  <a:pt x="2200" y="3330"/>
                                </a:lnTo>
                                <a:lnTo>
                                  <a:pt x="2161" y="3325"/>
                                </a:lnTo>
                                <a:lnTo>
                                  <a:pt x="2118" y="3321"/>
                                </a:lnTo>
                                <a:lnTo>
                                  <a:pt x="2072" y="3316"/>
                                </a:lnTo>
                                <a:lnTo>
                                  <a:pt x="2049" y="3314"/>
                                </a:lnTo>
                                <a:lnTo>
                                  <a:pt x="2025" y="3313"/>
                                </a:lnTo>
                                <a:lnTo>
                                  <a:pt x="1999" y="3312"/>
                                </a:lnTo>
                                <a:lnTo>
                                  <a:pt x="1974" y="3310"/>
                                </a:lnTo>
                                <a:lnTo>
                                  <a:pt x="1946" y="3308"/>
                                </a:lnTo>
                                <a:lnTo>
                                  <a:pt x="1917" y="3307"/>
                                </a:lnTo>
                                <a:lnTo>
                                  <a:pt x="1888" y="3306"/>
                                </a:lnTo>
                                <a:lnTo>
                                  <a:pt x="1856" y="3306"/>
                                </a:lnTo>
                                <a:lnTo>
                                  <a:pt x="1776" y="3306"/>
                                </a:lnTo>
                                <a:lnTo>
                                  <a:pt x="1693" y="3308"/>
                                </a:lnTo>
                                <a:lnTo>
                                  <a:pt x="1650" y="3311"/>
                                </a:lnTo>
                                <a:lnTo>
                                  <a:pt x="1607" y="3313"/>
                                </a:lnTo>
                                <a:lnTo>
                                  <a:pt x="1562" y="3316"/>
                                </a:lnTo>
                                <a:lnTo>
                                  <a:pt x="1518" y="3321"/>
                                </a:lnTo>
                                <a:lnTo>
                                  <a:pt x="1472" y="3326"/>
                                </a:lnTo>
                                <a:lnTo>
                                  <a:pt x="1427" y="3332"/>
                                </a:lnTo>
                                <a:lnTo>
                                  <a:pt x="1382" y="3339"/>
                                </a:lnTo>
                                <a:lnTo>
                                  <a:pt x="1336" y="3347"/>
                                </a:lnTo>
                                <a:lnTo>
                                  <a:pt x="1289" y="3356"/>
                                </a:lnTo>
                                <a:lnTo>
                                  <a:pt x="1243" y="3366"/>
                                </a:lnTo>
                                <a:lnTo>
                                  <a:pt x="1197" y="3377"/>
                                </a:lnTo>
                                <a:lnTo>
                                  <a:pt x="1150" y="3389"/>
                                </a:lnTo>
                                <a:lnTo>
                                  <a:pt x="1104" y="3403"/>
                                </a:lnTo>
                                <a:lnTo>
                                  <a:pt x="1058" y="3417"/>
                                </a:lnTo>
                                <a:lnTo>
                                  <a:pt x="1012" y="3433"/>
                                </a:lnTo>
                                <a:lnTo>
                                  <a:pt x="966" y="3451"/>
                                </a:lnTo>
                                <a:lnTo>
                                  <a:pt x="922" y="3469"/>
                                </a:lnTo>
                                <a:lnTo>
                                  <a:pt x="877" y="3489"/>
                                </a:lnTo>
                                <a:lnTo>
                                  <a:pt x="832" y="3510"/>
                                </a:lnTo>
                                <a:lnTo>
                                  <a:pt x="788" y="3534"/>
                                </a:lnTo>
                                <a:lnTo>
                                  <a:pt x="746" y="3558"/>
                                </a:lnTo>
                                <a:lnTo>
                                  <a:pt x="703" y="3584"/>
                                </a:lnTo>
                                <a:lnTo>
                                  <a:pt x="662" y="3612"/>
                                </a:lnTo>
                                <a:lnTo>
                                  <a:pt x="622" y="3641"/>
                                </a:lnTo>
                                <a:lnTo>
                                  <a:pt x="581" y="3673"/>
                                </a:lnTo>
                                <a:lnTo>
                                  <a:pt x="543" y="3706"/>
                                </a:lnTo>
                                <a:lnTo>
                                  <a:pt x="505" y="3741"/>
                                </a:lnTo>
                                <a:lnTo>
                                  <a:pt x="469" y="3777"/>
                                </a:lnTo>
                                <a:lnTo>
                                  <a:pt x="439" y="3807"/>
                                </a:lnTo>
                                <a:lnTo>
                                  <a:pt x="412" y="3833"/>
                                </a:lnTo>
                                <a:lnTo>
                                  <a:pt x="388" y="3854"/>
                                </a:lnTo>
                                <a:lnTo>
                                  <a:pt x="365" y="3871"/>
                                </a:lnTo>
                                <a:lnTo>
                                  <a:pt x="346" y="3883"/>
                                </a:lnTo>
                                <a:lnTo>
                                  <a:pt x="328" y="3893"/>
                                </a:lnTo>
                                <a:lnTo>
                                  <a:pt x="321" y="3897"/>
                                </a:lnTo>
                                <a:lnTo>
                                  <a:pt x="314" y="3899"/>
                                </a:lnTo>
                                <a:lnTo>
                                  <a:pt x="307" y="3900"/>
                                </a:lnTo>
                                <a:lnTo>
                                  <a:pt x="300" y="3901"/>
                                </a:lnTo>
                                <a:lnTo>
                                  <a:pt x="298" y="3893"/>
                                </a:lnTo>
                                <a:lnTo>
                                  <a:pt x="295" y="3886"/>
                                </a:lnTo>
                                <a:lnTo>
                                  <a:pt x="294" y="3875"/>
                                </a:lnTo>
                                <a:lnTo>
                                  <a:pt x="291" y="3865"/>
                                </a:lnTo>
                                <a:lnTo>
                                  <a:pt x="291" y="3855"/>
                                </a:lnTo>
                                <a:lnTo>
                                  <a:pt x="291" y="3844"/>
                                </a:lnTo>
                                <a:lnTo>
                                  <a:pt x="291" y="3832"/>
                                </a:lnTo>
                                <a:lnTo>
                                  <a:pt x="293" y="3819"/>
                                </a:lnTo>
                                <a:lnTo>
                                  <a:pt x="295" y="3804"/>
                                </a:lnTo>
                                <a:lnTo>
                                  <a:pt x="298" y="3787"/>
                                </a:lnTo>
                                <a:lnTo>
                                  <a:pt x="302" y="3771"/>
                                </a:lnTo>
                                <a:lnTo>
                                  <a:pt x="307" y="3756"/>
                                </a:lnTo>
                                <a:lnTo>
                                  <a:pt x="313" y="3739"/>
                                </a:lnTo>
                                <a:lnTo>
                                  <a:pt x="319" y="3723"/>
                                </a:lnTo>
                                <a:lnTo>
                                  <a:pt x="327" y="3707"/>
                                </a:lnTo>
                                <a:lnTo>
                                  <a:pt x="335" y="3692"/>
                                </a:lnTo>
                                <a:lnTo>
                                  <a:pt x="345" y="3676"/>
                                </a:lnTo>
                                <a:lnTo>
                                  <a:pt x="356" y="3661"/>
                                </a:lnTo>
                                <a:lnTo>
                                  <a:pt x="368" y="3647"/>
                                </a:lnTo>
                                <a:lnTo>
                                  <a:pt x="380" y="3632"/>
                                </a:lnTo>
                                <a:lnTo>
                                  <a:pt x="393" y="3619"/>
                                </a:lnTo>
                                <a:lnTo>
                                  <a:pt x="409" y="3605"/>
                                </a:lnTo>
                                <a:lnTo>
                                  <a:pt x="424" y="3593"/>
                                </a:lnTo>
                                <a:lnTo>
                                  <a:pt x="440" y="3581"/>
                                </a:lnTo>
                                <a:lnTo>
                                  <a:pt x="452" y="3582"/>
                                </a:lnTo>
                                <a:lnTo>
                                  <a:pt x="463" y="3582"/>
                                </a:lnTo>
                                <a:lnTo>
                                  <a:pt x="481" y="3580"/>
                                </a:lnTo>
                                <a:lnTo>
                                  <a:pt x="496" y="3576"/>
                                </a:lnTo>
                                <a:lnTo>
                                  <a:pt x="512" y="3571"/>
                                </a:lnTo>
                                <a:lnTo>
                                  <a:pt x="528" y="3563"/>
                                </a:lnTo>
                                <a:lnTo>
                                  <a:pt x="534" y="3558"/>
                                </a:lnTo>
                                <a:lnTo>
                                  <a:pt x="556" y="3548"/>
                                </a:lnTo>
                                <a:lnTo>
                                  <a:pt x="580" y="3537"/>
                                </a:lnTo>
                                <a:lnTo>
                                  <a:pt x="609" y="3525"/>
                                </a:lnTo>
                                <a:lnTo>
                                  <a:pt x="641" y="3511"/>
                                </a:lnTo>
                                <a:lnTo>
                                  <a:pt x="661" y="3503"/>
                                </a:lnTo>
                                <a:lnTo>
                                  <a:pt x="681" y="3497"/>
                                </a:lnTo>
                                <a:lnTo>
                                  <a:pt x="702" y="3489"/>
                                </a:lnTo>
                                <a:lnTo>
                                  <a:pt x="725" y="3481"/>
                                </a:lnTo>
                                <a:lnTo>
                                  <a:pt x="748" y="3472"/>
                                </a:lnTo>
                                <a:lnTo>
                                  <a:pt x="773" y="3464"/>
                                </a:lnTo>
                                <a:lnTo>
                                  <a:pt x="797" y="3456"/>
                                </a:lnTo>
                                <a:lnTo>
                                  <a:pt x="822" y="3449"/>
                                </a:lnTo>
                                <a:lnTo>
                                  <a:pt x="890" y="3428"/>
                                </a:lnTo>
                                <a:lnTo>
                                  <a:pt x="962" y="3408"/>
                                </a:lnTo>
                                <a:lnTo>
                                  <a:pt x="1037" y="3388"/>
                                </a:lnTo>
                                <a:lnTo>
                                  <a:pt x="1113" y="3369"/>
                                </a:lnTo>
                                <a:lnTo>
                                  <a:pt x="1191" y="3351"/>
                                </a:lnTo>
                                <a:lnTo>
                                  <a:pt x="1272" y="3334"/>
                                </a:lnTo>
                                <a:lnTo>
                                  <a:pt x="1351" y="3320"/>
                                </a:lnTo>
                                <a:lnTo>
                                  <a:pt x="1432" y="3306"/>
                                </a:lnTo>
                                <a:lnTo>
                                  <a:pt x="1511" y="3295"/>
                                </a:lnTo>
                                <a:lnTo>
                                  <a:pt x="1591" y="3285"/>
                                </a:lnTo>
                                <a:lnTo>
                                  <a:pt x="1629" y="3282"/>
                                </a:lnTo>
                                <a:lnTo>
                                  <a:pt x="1668" y="3278"/>
                                </a:lnTo>
                                <a:lnTo>
                                  <a:pt x="1705" y="3276"/>
                                </a:lnTo>
                                <a:lnTo>
                                  <a:pt x="1742" y="3274"/>
                                </a:lnTo>
                                <a:lnTo>
                                  <a:pt x="1779" y="3274"/>
                                </a:lnTo>
                                <a:lnTo>
                                  <a:pt x="1814" y="3273"/>
                                </a:lnTo>
                                <a:lnTo>
                                  <a:pt x="1848" y="3274"/>
                                </a:lnTo>
                                <a:lnTo>
                                  <a:pt x="1883" y="3275"/>
                                </a:lnTo>
                                <a:lnTo>
                                  <a:pt x="1915" y="3277"/>
                                </a:lnTo>
                                <a:lnTo>
                                  <a:pt x="1947" y="3280"/>
                                </a:lnTo>
                                <a:lnTo>
                                  <a:pt x="1977" y="3284"/>
                                </a:lnTo>
                                <a:lnTo>
                                  <a:pt x="2007" y="3288"/>
                                </a:lnTo>
                                <a:lnTo>
                                  <a:pt x="2015" y="3291"/>
                                </a:lnTo>
                                <a:lnTo>
                                  <a:pt x="2024" y="3291"/>
                                </a:lnTo>
                                <a:lnTo>
                                  <a:pt x="2033" y="3292"/>
                                </a:lnTo>
                                <a:lnTo>
                                  <a:pt x="2041" y="3291"/>
                                </a:lnTo>
                                <a:lnTo>
                                  <a:pt x="2041" y="3292"/>
                                </a:lnTo>
                                <a:lnTo>
                                  <a:pt x="2045" y="3291"/>
                                </a:lnTo>
                                <a:lnTo>
                                  <a:pt x="2046" y="3291"/>
                                </a:lnTo>
                                <a:lnTo>
                                  <a:pt x="2076" y="3289"/>
                                </a:lnTo>
                                <a:lnTo>
                                  <a:pt x="2106" y="3289"/>
                                </a:lnTo>
                                <a:lnTo>
                                  <a:pt x="2137" y="3291"/>
                                </a:lnTo>
                                <a:lnTo>
                                  <a:pt x="2170" y="3293"/>
                                </a:lnTo>
                                <a:lnTo>
                                  <a:pt x="2201" y="3296"/>
                                </a:lnTo>
                                <a:lnTo>
                                  <a:pt x="2234" y="3300"/>
                                </a:lnTo>
                                <a:lnTo>
                                  <a:pt x="2268" y="3304"/>
                                </a:lnTo>
                                <a:lnTo>
                                  <a:pt x="2302" y="3310"/>
                                </a:lnTo>
                                <a:lnTo>
                                  <a:pt x="2336" y="3316"/>
                                </a:lnTo>
                                <a:lnTo>
                                  <a:pt x="2371" y="3323"/>
                                </a:lnTo>
                                <a:lnTo>
                                  <a:pt x="2407" y="3331"/>
                                </a:lnTo>
                                <a:lnTo>
                                  <a:pt x="2443" y="3340"/>
                                </a:lnTo>
                                <a:lnTo>
                                  <a:pt x="2515" y="3359"/>
                                </a:lnTo>
                                <a:lnTo>
                                  <a:pt x="2590" y="3380"/>
                                </a:lnTo>
                                <a:lnTo>
                                  <a:pt x="2668" y="3404"/>
                                </a:lnTo>
                                <a:lnTo>
                                  <a:pt x="2745" y="3430"/>
                                </a:lnTo>
                                <a:lnTo>
                                  <a:pt x="2824" y="3456"/>
                                </a:lnTo>
                                <a:lnTo>
                                  <a:pt x="2904" y="3484"/>
                                </a:lnTo>
                                <a:lnTo>
                                  <a:pt x="2986" y="3515"/>
                                </a:lnTo>
                                <a:lnTo>
                                  <a:pt x="3067" y="3545"/>
                                </a:lnTo>
                                <a:lnTo>
                                  <a:pt x="3149" y="3576"/>
                                </a:lnTo>
                                <a:lnTo>
                                  <a:pt x="3232" y="3608"/>
                                </a:lnTo>
                                <a:lnTo>
                                  <a:pt x="3285" y="3629"/>
                                </a:lnTo>
                                <a:lnTo>
                                  <a:pt x="3339" y="3649"/>
                                </a:lnTo>
                                <a:lnTo>
                                  <a:pt x="3393" y="3669"/>
                                </a:lnTo>
                                <a:lnTo>
                                  <a:pt x="3447" y="3689"/>
                                </a:lnTo>
                                <a:lnTo>
                                  <a:pt x="3500" y="3710"/>
                                </a:lnTo>
                                <a:lnTo>
                                  <a:pt x="3554" y="3730"/>
                                </a:lnTo>
                                <a:lnTo>
                                  <a:pt x="3609" y="3749"/>
                                </a:lnTo>
                                <a:lnTo>
                                  <a:pt x="3663" y="3768"/>
                                </a:lnTo>
                                <a:lnTo>
                                  <a:pt x="3716" y="3787"/>
                                </a:lnTo>
                                <a:lnTo>
                                  <a:pt x="3770" y="3805"/>
                                </a:lnTo>
                                <a:lnTo>
                                  <a:pt x="3824" y="3823"/>
                                </a:lnTo>
                                <a:lnTo>
                                  <a:pt x="3878" y="3840"/>
                                </a:lnTo>
                                <a:lnTo>
                                  <a:pt x="3930" y="3856"/>
                                </a:lnTo>
                                <a:lnTo>
                                  <a:pt x="3984" y="3872"/>
                                </a:lnTo>
                                <a:lnTo>
                                  <a:pt x="4036" y="3887"/>
                                </a:lnTo>
                                <a:lnTo>
                                  <a:pt x="4089" y="3900"/>
                                </a:lnTo>
                                <a:lnTo>
                                  <a:pt x="4137" y="3915"/>
                                </a:lnTo>
                                <a:lnTo>
                                  <a:pt x="4185" y="3928"/>
                                </a:lnTo>
                                <a:lnTo>
                                  <a:pt x="4232" y="3939"/>
                                </a:lnTo>
                                <a:lnTo>
                                  <a:pt x="4279" y="3951"/>
                                </a:lnTo>
                                <a:lnTo>
                                  <a:pt x="4326" y="3960"/>
                                </a:lnTo>
                                <a:lnTo>
                                  <a:pt x="4372" y="3967"/>
                                </a:lnTo>
                                <a:lnTo>
                                  <a:pt x="4419" y="3975"/>
                                </a:lnTo>
                                <a:lnTo>
                                  <a:pt x="4464" y="3981"/>
                                </a:lnTo>
                                <a:lnTo>
                                  <a:pt x="4510" y="3986"/>
                                </a:lnTo>
                                <a:lnTo>
                                  <a:pt x="4555" y="3991"/>
                                </a:lnTo>
                                <a:lnTo>
                                  <a:pt x="4601" y="3994"/>
                                </a:lnTo>
                                <a:lnTo>
                                  <a:pt x="4644" y="3996"/>
                                </a:lnTo>
                                <a:lnTo>
                                  <a:pt x="4689" y="3998"/>
                                </a:lnTo>
                                <a:lnTo>
                                  <a:pt x="4733" y="3999"/>
                                </a:lnTo>
                                <a:lnTo>
                                  <a:pt x="4776" y="3999"/>
                                </a:lnTo>
                                <a:lnTo>
                                  <a:pt x="4820" y="3998"/>
                                </a:lnTo>
                                <a:lnTo>
                                  <a:pt x="4864" y="3996"/>
                                </a:lnTo>
                                <a:lnTo>
                                  <a:pt x="4906" y="3995"/>
                                </a:lnTo>
                                <a:lnTo>
                                  <a:pt x="4949" y="3992"/>
                                </a:lnTo>
                                <a:lnTo>
                                  <a:pt x="4991" y="3990"/>
                                </a:lnTo>
                                <a:lnTo>
                                  <a:pt x="5075" y="3982"/>
                                </a:lnTo>
                                <a:lnTo>
                                  <a:pt x="5158" y="3973"/>
                                </a:lnTo>
                                <a:lnTo>
                                  <a:pt x="5240" y="3963"/>
                                </a:lnTo>
                                <a:lnTo>
                                  <a:pt x="5320" y="3952"/>
                                </a:lnTo>
                                <a:lnTo>
                                  <a:pt x="5401" y="3940"/>
                                </a:lnTo>
                                <a:lnTo>
                                  <a:pt x="5480" y="3928"/>
                                </a:lnTo>
                                <a:lnTo>
                                  <a:pt x="5542" y="3919"/>
                                </a:lnTo>
                                <a:lnTo>
                                  <a:pt x="5603" y="3910"/>
                                </a:lnTo>
                                <a:lnTo>
                                  <a:pt x="5665" y="3901"/>
                                </a:lnTo>
                                <a:lnTo>
                                  <a:pt x="5725" y="3893"/>
                                </a:lnTo>
                                <a:lnTo>
                                  <a:pt x="5785" y="3887"/>
                                </a:lnTo>
                                <a:lnTo>
                                  <a:pt x="5844" y="3880"/>
                                </a:lnTo>
                                <a:lnTo>
                                  <a:pt x="5902" y="3875"/>
                                </a:lnTo>
                                <a:lnTo>
                                  <a:pt x="5960" y="3872"/>
                                </a:lnTo>
                                <a:lnTo>
                                  <a:pt x="6018" y="3871"/>
                                </a:lnTo>
                                <a:lnTo>
                                  <a:pt x="6074" y="3871"/>
                                </a:lnTo>
                                <a:lnTo>
                                  <a:pt x="6130" y="3873"/>
                                </a:lnTo>
                                <a:lnTo>
                                  <a:pt x="6184" y="3877"/>
                                </a:lnTo>
                                <a:lnTo>
                                  <a:pt x="6211" y="3880"/>
                                </a:lnTo>
                                <a:lnTo>
                                  <a:pt x="6238" y="3883"/>
                                </a:lnTo>
                                <a:lnTo>
                                  <a:pt x="6265" y="3888"/>
                                </a:lnTo>
                                <a:lnTo>
                                  <a:pt x="6292" y="3893"/>
                                </a:lnTo>
                                <a:lnTo>
                                  <a:pt x="6319" y="3899"/>
                                </a:lnTo>
                                <a:lnTo>
                                  <a:pt x="6344" y="3906"/>
                                </a:lnTo>
                                <a:lnTo>
                                  <a:pt x="6371" y="3912"/>
                                </a:lnTo>
                                <a:lnTo>
                                  <a:pt x="6397" y="3920"/>
                                </a:lnTo>
                                <a:close/>
                                <a:moveTo>
                                  <a:pt x="297" y="3901"/>
                                </a:moveTo>
                                <a:lnTo>
                                  <a:pt x="294" y="3901"/>
                                </a:lnTo>
                                <a:lnTo>
                                  <a:pt x="293" y="3900"/>
                                </a:lnTo>
                                <a:lnTo>
                                  <a:pt x="297" y="3901"/>
                                </a:lnTo>
                                <a:close/>
                                <a:moveTo>
                                  <a:pt x="6451" y="2283"/>
                                </a:moveTo>
                                <a:lnTo>
                                  <a:pt x="6466" y="2288"/>
                                </a:lnTo>
                                <a:lnTo>
                                  <a:pt x="6483" y="2290"/>
                                </a:lnTo>
                                <a:lnTo>
                                  <a:pt x="6499" y="2291"/>
                                </a:lnTo>
                                <a:lnTo>
                                  <a:pt x="6516" y="2290"/>
                                </a:lnTo>
                                <a:lnTo>
                                  <a:pt x="6498" y="2326"/>
                                </a:lnTo>
                                <a:lnTo>
                                  <a:pt x="6483" y="2362"/>
                                </a:lnTo>
                                <a:lnTo>
                                  <a:pt x="6471" y="2398"/>
                                </a:lnTo>
                                <a:lnTo>
                                  <a:pt x="6460" y="2432"/>
                                </a:lnTo>
                                <a:lnTo>
                                  <a:pt x="6452" y="2467"/>
                                </a:lnTo>
                                <a:lnTo>
                                  <a:pt x="6444" y="2502"/>
                                </a:lnTo>
                                <a:lnTo>
                                  <a:pt x="6440" y="2534"/>
                                </a:lnTo>
                                <a:lnTo>
                                  <a:pt x="6436" y="2567"/>
                                </a:lnTo>
                                <a:lnTo>
                                  <a:pt x="6418" y="2529"/>
                                </a:lnTo>
                                <a:lnTo>
                                  <a:pt x="6398" y="2491"/>
                                </a:lnTo>
                                <a:lnTo>
                                  <a:pt x="6376" y="2451"/>
                                </a:lnTo>
                                <a:lnTo>
                                  <a:pt x="6351" y="2412"/>
                                </a:lnTo>
                                <a:lnTo>
                                  <a:pt x="6325" y="2374"/>
                                </a:lnTo>
                                <a:lnTo>
                                  <a:pt x="6297" y="2335"/>
                                </a:lnTo>
                                <a:lnTo>
                                  <a:pt x="6283" y="2317"/>
                                </a:lnTo>
                                <a:lnTo>
                                  <a:pt x="6267" y="2298"/>
                                </a:lnTo>
                                <a:lnTo>
                                  <a:pt x="6252" y="2280"/>
                                </a:lnTo>
                                <a:lnTo>
                                  <a:pt x="6235" y="2261"/>
                                </a:lnTo>
                                <a:lnTo>
                                  <a:pt x="6257" y="2260"/>
                                </a:lnTo>
                                <a:lnTo>
                                  <a:pt x="6278" y="2259"/>
                                </a:lnTo>
                                <a:lnTo>
                                  <a:pt x="6300" y="2259"/>
                                </a:lnTo>
                                <a:lnTo>
                                  <a:pt x="6320" y="2260"/>
                                </a:lnTo>
                                <a:lnTo>
                                  <a:pt x="6356" y="2263"/>
                                </a:lnTo>
                                <a:lnTo>
                                  <a:pt x="6388" y="2268"/>
                                </a:lnTo>
                                <a:lnTo>
                                  <a:pt x="6414" y="2273"/>
                                </a:lnTo>
                                <a:lnTo>
                                  <a:pt x="6434" y="2279"/>
                                </a:lnTo>
                                <a:lnTo>
                                  <a:pt x="6446" y="2282"/>
                                </a:lnTo>
                                <a:lnTo>
                                  <a:pt x="6451" y="2283"/>
                                </a:lnTo>
                                <a:close/>
                                <a:moveTo>
                                  <a:pt x="6442" y="1984"/>
                                </a:moveTo>
                                <a:lnTo>
                                  <a:pt x="6419" y="1980"/>
                                </a:lnTo>
                                <a:lnTo>
                                  <a:pt x="6395" y="1976"/>
                                </a:lnTo>
                                <a:lnTo>
                                  <a:pt x="6369" y="1974"/>
                                </a:lnTo>
                                <a:lnTo>
                                  <a:pt x="6341" y="1972"/>
                                </a:lnTo>
                                <a:lnTo>
                                  <a:pt x="6312" y="1971"/>
                                </a:lnTo>
                                <a:lnTo>
                                  <a:pt x="6281" y="1969"/>
                                </a:lnTo>
                                <a:lnTo>
                                  <a:pt x="6249" y="1971"/>
                                </a:lnTo>
                                <a:lnTo>
                                  <a:pt x="6216" y="1973"/>
                                </a:lnTo>
                                <a:lnTo>
                                  <a:pt x="6182" y="1976"/>
                                </a:lnTo>
                                <a:lnTo>
                                  <a:pt x="6147" y="1981"/>
                                </a:lnTo>
                                <a:lnTo>
                                  <a:pt x="6112" y="1987"/>
                                </a:lnTo>
                                <a:lnTo>
                                  <a:pt x="6076" y="1996"/>
                                </a:lnTo>
                                <a:lnTo>
                                  <a:pt x="6039" y="2006"/>
                                </a:lnTo>
                                <a:lnTo>
                                  <a:pt x="6002" y="2020"/>
                                </a:lnTo>
                                <a:lnTo>
                                  <a:pt x="5965" y="2034"/>
                                </a:lnTo>
                                <a:lnTo>
                                  <a:pt x="5927" y="2052"/>
                                </a:lnTo>
                                <a:lnTo>
                                  <a:pt x="5896" y="2041"/>
                                </a:lnTo>
                                <a:lnTo>
                                  <a:pt x="5862" y="2031"/>
                                </a:lnTo>
                                <a:lnTo>
                                  <a:pt x="5828" y="2022"/>
                                </a:lnTo>
                                <a:lnTo>
                                  <a:pt x="5794" y="2015"/>
                                </a:lnTo>
                                <a:lnTo>
                                  <a:pt x="5757" y="2009"/>
                                </a:lnTo>
                                <a:lnTo>
                                  <a:pt x="5720" y="2004"/>
                                </a:lnTo>
                                <a:lnTo>
                                  <a:pt x="5682" y="2001"/>
                                </a:lnTo>
                                <a:lnTo>
                                  <a:pt x="5642" y="2000"/>
                                </a:lnTo>
                                <a:lnTo>
                                  <a:pt x="5601" y="2000"/>
                                </a:lnTo>
                                <a:lnTo>
                                  <a:pt x="5559" y="2001"/>
                                </a:lnTo>
                                <a:lnTo>
                                  <a:pt x="5516" y="2004"/>
                                </a:lnTo>
                                <a:lnTo>
                                  <a:pt x="5471" y="2010"/>
                                </a:lnTo>
                                <a:lnTo>
                                  <a:pt x="5427" y="2017"/>
                                </a:lnTo>
                                <a:lnTo>
                                  <a:pt x="5380" y="2026"/>
                                </a:lnTo>
                                <a:lnTo>
                                  <a:pt x="5331" y="2036"/>
                                </a:lnTo>
                                <a:lnTo>
                                  <a:pt x="5282" y="2049"/>
                                </a:lnTo>
                                <a:lnTo>
                                  <a:pt x="5258" y="1967"/>
                                </a:lnTo>
                                <a:lnTo>
                                  <a:pt x="5242" y="1892"/>
                                </a:lnTo>
                                <a:lnTo>
                                  <a:pt x="5237" y="1824"/>
                                </a:lnTo>
                                <a:lnTo>
                                  <a:pt x="5241" y="1761"/>
                                </a:lnTo>
                                <a:lnTo>
                                  <a:pt x="5254" y="1704"/>
                                </a:lnTo>
                                <a:lnTo>
                                  <a:pt x="5274" y="1652"/>
                                </a:lnTo>
                                <a:lnTo>
                                  <a:pt x="5303" y="1605"/>
                                </a:lnTo>
                                <a:lnTo>
                                  <a:pt x="5338" y="1564"/>
                                </a:lnTo>
                                <a:lnTo>
                                  <a:pt x="5380" y="1528"/>
                                </a:lnTo>
                                <a:lnTo>
                                  <a:pt x="5428" y="1496"/>
                                </a:lnTo>
                                <a:lnTo>
                                  <a:pt x="5480" y="1468"/>
                                </a:lnTo>
                                <a:lnTo>
                                  <a:pt x="5537" y="1444"/>
                                </a:lnTo>
                                <a:lnTo>
                                  <a:pt x="5598" y="1424"/>
                                </a:lnTo>
                                <a:lnTo>
                                  <a:pt x="5663" y="1407"/>
                                </a:lnTo>
                                <a:lnTo>
                                  <a:pt x="5731" y="1394"/>
                                </a:lnTo>
                                <a:lnTo>
                                  <a:pt x="5800" y="1383"/>
                                </a:lnTo>
                                <a:lnTo>
                                  <a:pt x="5872" y="1376"/>
                                </a:lnTo>
                                <a:lnTo>
                                  <a:pt x="5945" y="1371"/>
                                </a:lnTo>
                                <a:lnTo>
                                  <a:pt x="6019" y="1369"/>
                                </a:lnTo>
                                <a:lnTo>
                                  <a:pt x="6091" y="1368"/>
                                </a:lnTo>
                                <a:lnTo>
                                  <a:pt x="6164" y="1369"/>
                                </a:lnTo>
                                <a:lnTo>
                                  <a:pt x="6236" y="1372"/>
                                </a:lnTo>
                                <a:lnTo>
                                  <a:pt x="6306" y="1376"/>
                                </a:lnTo>
                                <a:lnTo>
                                  <a:pt x="6373" y="1381"/>
                                </a:lnTo>
                                <a:lnTo>
                                  <a:pt x="6438" y="1387"/>
                                </a:lnTo>
                                <a:lnTo>
                                  <a:pt x="6500" y="1394"/>
                                </a:lnTo>
                                <a:lnTo>
                                  <a:pt x="6557" y="1400"/>
                                </a:lnTo>
                                <a:lnTo>
                                  <a:pt x="6610" y="1408"/>
                                </a:lnTo>
                                <a:lnTo>
                                  <a:pt x="6699" y="1422"/>
                                </a:lnTo>
                                <a:lnTo>
                                  <a:pt x="6763" y="1432"/>
                                </a:lnTo>
                                <a:lnTo>
                                  <a:pt x="6766" y="1461"/>
                                </a:lnTo>
                                <a:lnTo>
                                  <a:pt x="6770" y="1490"/>
                                </a:lnTo>
                                <a:lnTo>
                                  <a:pt x="6773" y="1517"/>
                                </a:lnTo>
                                <a:lnTo>
                                  <a:pt x="6778" y="1544"/>
                                </a:lnTo>
                                <a:lnTo>
                                  <a:pt x="6748" y="1557"/>
                                </a:lnTo>
                                <a:lnTo>
                                  <a:pt x="6720" y="1569"/>
                                </a:lnTo>
                                <a:lnTo>
                                  <a:pt x="6694" y="1583"/>
                                </a:lnTo>
                                <a:lnTo>
                                  <a:pt x="6669" y="1597"/>
                                </a:lnTo>
                                <a:lnTo>
                                  <a:pt x="6644" y="1612"/>
                                </a:lnTo>
                                <a:lnTo>
                                  <a:pt x="6622" y="1627"/>
                                </a:lnTo>
                                <a:lnTo>
                                  <a:pt x="6601" y="1641"/>
                                </a:lnTo>
                                <a:lnTo>
                                  <a:pt x="6581" y="1657"/>
                                </a:lnTo>
                                <a:lnTo>
                                  <a:pt x="6563" y="1673"/>
                                </a:lnTo>
                                <a:lnTo>
                                  <a:pt x="6546" y="1688"/>
                                </a:lnTo>
                                <a:lnTo>
                                  <a:pt x="6530" y="1705"/>
                                </a:lnTo>
                                <a:lnTo>
                                  <a:pt x="6517" y="1722"/>
                                </a:lnTo>
                                <a:lnTo>
                                  <a:pt x="6504" y="1739"/>
                                </a:lnTo>
                                <a:lnTo>
                                  <a:pt x="6494" y="1755"/>
                                </a:lnTo>
                                <a:lnTo>
                                  <a:pt x="6485" y="1773"/>
                                </a:lnTo>
                                <a:lnTo>
                                  <a:pt x="6479" y="1791"/>
                                </a:lnTo>
                                <a:lnTo>
                                  <a:pt x="6470" y="1817"/>
                                </a:lnTo>
                                <a:lnTo>
                                  <a:pt x="6463" y="1843"/>
                                </a:lnTo>
                                <a:lnTo>
                                  <a:pt x="6456" y="1869"/>
                                </a:lnTo>
                                <a:lnTo>
                                  <a:pt x="6452" y="1892"/>
                                </a:lnTo>
                                <a:lnTo>
                                  <a:pt x="6447" y="1916"/>
                                </a:lnTo>
                                <a:lnTo>
                                  <a:pt x="6445" y="1939"/>
                                </a:lnTo>
                                <a:lnTo>
                                  <a:pt x="6443" y="1962"/>
                                </a:lnTo>
                                <a:lnTo>
                                  <a:pt x="6442" y="1984"/>
                                </a:lnTo>
                                <a:close/>
                                <a:moveTo>
                                  <a:pt x="6256" y="2945"/>
                                </a:moveTo>
                                <a:lnTo>
                                  <a:pt x="6259" y="2960"/>
                                </a:lnTo>
                                <a:lnTo>
                                  <a:pt x="6264" y="2973"/>
                                </a:lnTo>
                                <a:lnTo>
                                  <a:pt x="6269" y="2987"/>
                                </a:lnTo>
                                <a:lnTo>
                                  <a:pt x="6277" y="2999"/>
                                </a:lnTo>
                                <a:lnTo>
                                  <a:pt x="6285" y="3010"/>
                                </a:lnTo>
                                <a:lnTo>
                                  <a:pt x="6294" y="3022"/>
                                </a:lnTo>
                                <a:lnTo>
                                  <a:pt x="6305" y="3031"/>
                                </a:lnTo>
                                <a:lnTo>
                                  <a:pt x="6315" y="3040"/>
                                </a:lnTo>
                                <a:lnTo>
                                  <a:pt x="6328" y="3046"/>
                                </a:lnTo>
                                <a:lnTo>
                                  <a:pt x="6340" y="3053"/>
                                </a:lnTo>
                                <a:lnTo>
                                  <a:pt x="6353" y="3059"/>
                                </a:lnTo>
                                <a:lnTo>
                                  <a:pt x="6367" y="3062"/>
                                </a:lnTo>
                                <a:lnTo>
                                  <a:pt x="6380" y="3064"/>
                                </a:lnTo>
                                <a:lnTo>
                                  <a:pt x="6395" y="3065"/>
                                </a:lnTo>
                                <a:lnTo>
                                  <a:pt x="6409" y="3065"/>
                                </a:lnTo>
                                <a:lnTo>
                                  <a:pt x="6424" y="3063"/>
                                </a:lnTo>
                                <a:lnTo>
                                  <a:pt x="6436" y="3061"/>
                                </a:lnTo>
                                <a:lnTo>
                                  <a:pt x="6446" y="3058"/>
                                </a:lnTo>
                                <a:lnTo>
                                  <a:pt x="6457" y="3054"/>
                                </a:lnTo>
                                <a:lnTo>
                                  <a:pt x="6468" y="3049"/>
                                </a:lnTo>
                                <a:lnTo>
                                  <a:pt x="6476" y="3043"/>
                                </a:lnTo>
                                <a:lnTo>
                                  <a:pt x="6485" y="3037"/>
                                </a:lnTo>
                                <a:lnTo>
                                  <a:pt x="6494" y="3031"/>
                                </a:lnTo>
                                <a:lnTo>
                                  <a:pt x="6502" y="3023"/>
                                </a:lnTo>
                                <a:lnTo>
                                  <a:pt x="6510" y="3015"/>
                                </a:lnTo>
                                <a:lnTo>
                                  <a:pt x="6517" y="3006"/>
                                </a:lnTo>
                                <a:lnTo>
                                  <a:pt x="6522" y="2997"/>
                                </a:lnTo>
                                <a:lnTo>
                                  <a:pt x="6528" y="2988"/>
                                </a:lnTo>
                                <a:lnTo>
                                  <a:pt x="6532" y="2978"/>
                                </a:lnTo>
                                <a:lnTo>
                                  <a:pt x="6537" y="2968"/>
                                </a:lnTo>
                                <a:lnTo>
                                  <a:pt x="6540" y="2957"/>
                                </a:lnTo>
                                <a:lnTo>
                                  <a:pt x="6543" y="2947"/>
                                </a:lnTo>
                                <a:lnTo>
                                  <a:pt x="6555" y="2961"/>
                                </a:lnTo>
                                <a:lnTo>
                                  <a:pt x="6568" y="2976"/>
                                </a:lnTo>
                                <a:lnTo>
                                  <a:pt x="6582" y="2989"/>
                                </a:lnTo>
                                <a:lnTo>
                                  <a:pt x="6596" y="3001"/>
                                </a:lnTo>
                                <a:lnTo>
                                  <a:pt x="6611" y="3014"/>
                                </a:lnTo>
                                <a:lnTo>
                                  <a:pt x="6625" y="3024"/>
                                </a:lnTo>
                                <a:lnTo>
                                  <a:pt x="6641" y="3034"/>
                                </a:lnTo>
                                <a:lnTo>
                                  <a:pt x="6657" y="3043"/>
                                </a:lnTo>
                                <a:lnTo>
                                  <a:pt x="6640" y="3091"/>
                                </a:lnTo>
                                <a:lnTo>
                                  <a:pt x="6626" y="3138"/>
                                </a:lnTo>
                                <a:lnTo>
                                  <a:pt x="6614" y="3183"/>
                                </a:lnTo>
                                <a:lnTo>
                                  <a:pt x="6604" y="3226"/>
                                </a:lnTo>
                                <a:lnTo>
                                  <a:pt x="6596" y="3266"/>
                                </a:lnTo>
                                <a:lnTo>
                                  <a:pt x="6590" y="3305"/>
                                </a:lnTo>
                                <a:lnTo>
                                  <a:pt x="6585" y="3342"/>
                                </a:lnTo>
                                <a:lnTo>
                                  <a:pt x="6582" y="3377"/>
                                </a:lnTo>
                                <a:lnTo>
                                  <a:pt x="6579" y="3410"/>
                                </a:lnTo>
                                <a:lnTo>
                                  <a:pt x="6579" y="3442"/>
                                </a:lnTo>
                                <a:lnTo>
                                  <a:pt x="6581" y="3472"/>
                                </a:lnTo>
                                <a:lnTo>
                                  <a:pt x="6583" y="3500"/>
                                </a:lnTo>
                                <a:lnTo>
                                  <a:pt x="6586" y="3527"/>
                                </a:lnTo>
                                <a:lnTo>
                                  <a:pt x="6591" y="3553"/>
                                </a:lnTo>
                                <a:lnTo>
                                  <a:pt x="6596" y="3576"/>
                                </a:lnTo>
                                <a:lnTo>
                                  <a:pt x="6603" y="3599"/>
                                </a:lnTo>
                                <a:lnTo>
                                  <a:pt x="6591" y="3616"/>
                                </a:lnTo>
                                <a:lnTo>
                                  <a:pt x="6579" y="3633"/>
                                </a:lnTo>
                                <a:lnTo>
                                  <a:pt x="6569" y="3651"/>
                                </a:lnTo>
                                <a:lnTo>
                                  <a:pt x="6559" y="3669"/>
                                </a:lnTo>
                                <a:lnTo>
                                  <a:pt x="6526" y="3657"/>
                                </a:lnTo>
                                <a:lnTo>
                                  <a:pt x="6491" y="3645"/>
                                </a:lnTo>
                                <a:lnTo>
                                  <a:pt x="6457" y="3635"/>
                                </a:lnTo>
                                <a:lnTo>
                                  <a:pt x="6424" y="3624"/>
                                </a:lnTo>
                                <a:lnTo>
                                  <a:pt x="6390" y="3616"/>
                                </a:lnTo>
                                <a:lnTo>
                                  <a:pt x="6356" y="3609"/>
                                </a:lnTo>
                                <a:lnTo>
                                  <a:pt x="6322" y="3602"/>
                                </a:lnTo>
                                <a:lnTo>
                                  <a:pt x="6287" y="3595"/>
                                </a:lnTo>
                                <a:lnTo>
                                  <a:pt x="6254" y="3591"/>
                                </a:lnTo>
                                <a:lnTo>
                                  <a:pt x="6219" y="3586"/>
                                </a:lnTo>
                                <a:lnTo>
                                  <a:pt x="6184" y="3584"/>
                                </a:lnTo>
                                <a:lnTo>
                                  <a:pt x="6151" y="3581"/>
                                </a:lnTo>
                                <a:lnTo>
                                  <a:pt x="6116" y="3580"/>
                                </a:lnTo>
                                <a:lnTo>
                                  <a:pt x="6081" y="3579"/>
                                </a:lnTo>
                                <a:lnTo>
                                  <a:pt x="6047" y="3579"/>
                                </a:lnTo>
                                <a:lnTo>
                                  <a:pt x="6012" y="3579"/>
                                </a:lnTo>
                                <a:lnTo>
                                  <a:pt x="5941" y="3581"/>
                                </a:lnTo>
                                <a:lnTo>
                                  <a:pt x="5871" y="3585"/>
                                </a:lnTo>
                                <a:lnTo>
                                  <a:pt x="5800" y="3592"/>
                                </a:lnTo>
                                <a:lnTo>
                                  <a:pt x="5729" y="3600"/>
                                </a:lnTo>
                                <a:lnTo>
                                  <a:pt x="5657" y="3609"/>
                                </a:lnTo>
                                <a:lnTo>
                                  <a:pt x="5584" y="3619"/>
                                </a:lnTo>
                                <a:lnTo>
                                  <a:pt x="5511" y="3629"/>
                                </a:lnTo>
                                <a:lnTo>
                                  <a:pt x="5437" y="3640"/>
                                </a:lnTo>
                                <a:lnTo>
                                  <a:pt x="5364" y="3651"/>
                                </a:lnTo>
                                <a:lnTo>
                                  <a:pt x="5290" y="3663"/>
                                </a:lnTo>
                                <a:lnTo>
                                  <a:pt x="5215" y="3673"/>
                                </a:lnTo>
                                <a:lnTo>
                                  <a:pt x="5139" y="3682"/>
                                </a:lnTo>
                                <a:lnTo>
                                  <a:pt x="5063" y="3691"/>
                                </a:lnTo>
                                <a:lnTo>
                                  <a:pt x="4986" y="3697"/>
                                </a:lnTo>
                                <a:lnTo>
                                  <a:pt x="4908" y="3703"/>
                                </a:lnTo>
                                <a:lnTo>
                                  <a:pt x="4830" y="3706"/>
                                </a:lnTo>
                                <a:lnTo>
                                  <a:pt x="4790" y="3706"/>
                                </a:lnTo>
                                <a:lnTo>
                                  <a:pt x="4751" y="3707"/>
                                </a:lnTo>
                                <a:lnTo>
                                  <a:pt x="4710" y="3706"/>
                                </a:lnTo>
                                <a:lnTo>
                                  <a:pt x="4671" y="3705"/>
                                </a:lnTo>
                                <a:lnTo>
                                  <a:pt x="4631" y="3703"/>
                                </a:lnTo>
                                <a:lnTo>
                                  <a:pt x="4591" y="3701"/>
                                </a:lnTo>
                                <a:lnTo>
                                  <a:pt x="4549" y="3697"/>
                                </a:lnTo>
                                <a:lnTo>
                                  <a:pt x="4509" y="3693"/>
                                </a:lnTo>
                                <a:lnTo>
                                  <a:pt x="4467" y="3687"/>
                                </a:lnTo>
                                <a:lnTo>
                                  <a:pt x="4427" y="3682"/>
                                </a:lnTo>
                                <a:lnTo>
                                  <a:pt x="4386" y="3674"/>
                                </a:lnTo>
                                <a:lnTo>
                                  <a:pt x="4344" y="3666"/>
                                </a:lnTo>
                                <a:lnTo>
                                  <a:pt x="4302" y="3657"/>
                                </a:lnTo>
                                <a:lnTo>
                                  <a:pt x="4260" y="3647"/>
                                </a:lnTo>
                                <a:lnTo>
                                  <a:pt x="4219" y="3636"/>
                                </a:lnTo>
                                <a:lnTo>
                                  <a:pt x="4176" y="3622"/>
                                </a:lnTo>
                                <a:lnTo>
                                  <a:pt x="4169" y="3620"/>
                                </a:lnTo>
                                <a:lnTo>
                                  <a:pt x="4161" y="3618"/>
                                </a:lnTo>
                                <a:lnTo>
                                  <a:pt x="4110" y="3605"/>
                                </a:lnTo>
                                <a:lnTo>
                                  <a:pt x="4060" y="3591"/>
                                </a:lnTo>
                                <a:lnTo>
                                  <a:pt x="4010" y="3576"/>
                                </a:lnTo>
                                <a:lnTo>
                                  <a:pt x="3959" y="3561"/>
                                </a:lnTo>
                                <a:lnTo>
                                  <a:pt x="3908" y="3544"/>
                                </a:lnTo>
                                <a:lnTo>
                                  <a:pt x="3856" y="3527"/>
                                </a:lnTo>
                                <a:lnTo>
                                  <a:pt x="3805" y="3510"/>
                                </a:lnTo>
                                <a:lnTo>
                                  <a:pt x="3752" y="3491"/>
                                </a:lnTo>
                                <a:lnTo>
                                  <a:pt x="3701" y="3473"/>
                                </a:lnTo>
                                <a:lnTo>
                                  <a:pt x="3648" y="3454"/>
                                </a:lnTo>
                                <a:lnTo>
                                  <a:pt x="3597" y="3435"/>
                                </a:lnTo>
                                <a:lnTo>
                                  <a:pt x="3544" y="3416"/>
                                </a:lnTo>
                                <a:lnTo>
                                  <a:pt x="3491" y="3396"/>
                                </a:lnTo>
                                <a:lnTo>
                                  <a:pt x="3440" y="3376"/>
                                </a:lnTo>
                                <a:lnTo>
                                  <a:pt x="3387" y="3356"/>
                                </a:lnTo>
                                <a:lnTo>
                                  <a:pt x="3336" y="3337"/>
                                </a:lnTo>
                                <a:lnTo>
                                  <a:pt x="3247" y="3303"/>
                                </a:lnTo>
                                <a:lnTo>
                                  <a:pt x="3161" y="3269"/>
                                </a:lnTo>
                                <a:lnTo>
                                  <a:pt x="3075" y="3238"/>
                                </a:lnTo>
                                <a:lnTo>
                                  <a:pt x="2989" y="3207"/>
                                </a:lnTo>
                                <a:lnTo>
                                  <a:pt x="2904" y="3176"/>
                                </a:lnTo>
                                <a:lnTo>
                                  <a:pt x="2820" y="3147"/>
                                </a:lnTo>
                                <a:lnTo>
                                  <a:pt x="2736" y="3120"/>
                                </a:lnTo>
                                <a:lnTo>
                                  <a:pt x="2654" y="3096"/>
                                </a:lnTo>
                                <a:lnTo>
                                  <a:pt x="2572" y="3072"/>
                                </a:lnTo>
                                <a:lnTo>
                                  <a:pt x="2492" y="3052"/>
                                </a:lnTo>
                                <a:lnTo>
                                  <a:pt x="2453" y="3043"/>
                                </a:lnTo>
                                <a:lnTo>
                                  <a:pt x="2414" y="3035"/>
                                </a:lnTo>
                                <a:lnTo>
                                  <a:pt x="2374" y="3027"/>
                                </a:lnTo>
                                <a:lnTo>
                                  <a:pt x="2336" y="3021"/>
                                </a:lnTo>
                                <a:lnTo>
                                  <a:pt x="2298" y="3015"/>
                                </a:lnTo>
                                <a:lnTo>
                                  <a:pt x="2260" y="3010"/>
                                </a:lnTo>
                                <a:lnTo>
                                  <a:pt x="2222" y="3006"/>
                                </a:lnTo>
                                <a:lnTo>
                                  <a:pt x="2185" y="3003"/>
                                </a:lnTo>
                                <a:lnTo>
                                  <a:pt x="2149" y="3000"/>
                                </a:lnTo>
                                <a:lnTo>
                                  <a:pt x="2112" y="2999"/>
                                </a:lnTo>
                                <a:lnTo>
                                  <a:pt x="2077" y="2999"/>
                                </a:lnTo>
                                <a:lnTo>
                                  <a:pt x="2042" y="3000"/>
                                </a:lnTo>
                                <a:lnTo>
                                  <a:pt x="2007" y="2995"/>
                                </a:lnTo>
                                <a:lnTo>
                                  <a:pt x="1973" y="2991"/>
                                </a:lnTo>
                                <a:lnTo>
                                  <a:pt x="1936" y="2988"/>
                                </a:lnTo>
                                <a:lnTo>
                                  <a:pt x="1899" y="2986"/>
                                </a:lnTo>
                                <a:lnTo>
                                  <a:pt x="1860" y="2984"/>
                                </a:lnTo>
                                <a:lnTo>
                                  <a:pt x="1820" y="2984"/>
                                </a:lnTo>
                                <a:lnTo>
                                  <a:pt x="1780" y="2984"/>
                                </a:lnTo>
                                <a:lnTo>
                                  <a:pt x="1740" y="2985"/>
                                </a:lnTo>
                                <a:lnTo>
                                  <a:pt x="1698" y="2987"/>
                                </a:lnTo>
                                <a:lnTo>
                                  <a:pt x="1656" y="2989"/>
                                </a:lnTo>
                                <a:lnTo>
                                  <a:pt x="1613" y="2993"/>
                                </a:lnTo>
                                <a:lnTo>
                                  <a:pt x="1571" y="2997"/>
                                </a:lnTo>
                                <a:lnTo>
                                  <a:pt x="1483" y="3007"/>
                                </a:lnTo>
                                <a:lnTo>
                                  <a:pt x="1396" y="3018"/>
                                </a:lnTo>
                                <a:lnTo>
                                  <a:pt x="1308" y="3033"/>
                                </a:lnTo>
                                <a:lnTo>
                                  <a:pt x="1220" y="3050"/>
                                </a:lnTo>
                                <a:lnTo>
                                  <a:pt x="1134" y="3066"/>
                                </a:lnTo>
                                <a:lnTo>
                                  <a:pt x="1049" y="3086"/>
                                </a:lnTo>
                                <a:lnTo>
                                  <a:pt x="966" y="3107"/>
                                </a:lnTo>
                                <a:lnTo>
                                  <a:pt x="886" y="3127"/>
                                </a:lnTo>
                                <a:lnTo>
                                  <a:pt x="809" y="3149"/>
                                </a:lnTo>
                                <a:lnTo>
                                  <a:pt x="736" y="3171"/>
                                </a:lnTo>
                                <a:lnTo>
                                  <a:pt x="712" y="3179"/>
                                </a:lnTo>
                                <a:lnTo>
                                  <a:pt x="689" y="3186"/>
                                </a:lnTo>
                                <a:lnTo>
                                  <a:pt x="665" y="3194"/>
                                </a:lnTo>
                                <a:lnTo>
                                  <a:pt x="643" y="3201"/>
                                </a:lnTo>
                                <a:lnTo>
                                  <a:pt x="648" y="3190"/>
                                </a:lnTo>
                                <a:lnTo>
                                  <a:pt x="656" y="3180"/>
                                </a:lnTo>
                                <a:lnTo>
                                  <a:pt x="663" y="3168"/>
                                </a:lnTo>
                                <a:lnTo>
                                  <a:pt x="671" y="3158"/>
                                </a:lnTo>
                                <a:lnTo>
                                  <a:pt x="687" y="3140"/>
                                </a:lnTo>
                                <a:lnTo>
                                  <a:pt x="704" y="3124"/>
                                </a:lnTo>
                                <a:lnTo>
                                  <a:pt x="722" y="3108"/>
                                </a:lnTo>
                                <a:lnTo>
                                  <a:pt x="743" y="3094"/>
                                </a:lnTo>
                                <a:lnTo>
                                  <a:pt x="763" y="3082"/>
                                </a:lnTo>
                                <a:lnTo>
                                  <a:pt x="784" y="3071"/>
                                </a:lnTo>
                                <a:lnTo>
                                  <a:pt x="806" y="3061"/>
                                </a:lnTo>
                                <a:lnTo>
                                  <a:pt x="829" y="3052"/>
                                </a:lnTo>
                                <a:lnTo>
                                  <a:pt x="851" y="3043"/>
                                </a:lnTo>
                                <a:lnTo>
                                  <a:pt x="875" y="3035"/>
                                </a:lnTo>
                                <a:lnTo>
                                  <a:pt x="922" y="3022"/>
                                </a:lnTo>
                                <a:lnTo>
                                  <a:pt x="969" y="3009"/>
                                </a:lnTo>
                                <a:lnTo>
                                  <a:pt x="1020" y="2995"/>
                                </a:lnTo>
                                <a:lnTo>
                                  <a:pt x="1070" y="2981"/>
                                </a:lnTo>
                                <a:lnTo>
                                  <a:pt x="1095" y="2973"/>
                                </a:lnTo>
                                <a:lnTo>
                                  <a:pt x="1120" y="2965"/>
                                </a:lnTo>
                                <a:lnTo>
                                  <a:pt x="1143" y="2956"/>
                                </a:lnTo>
                                <a:lnTo>
                                  <a:pt x="1167" y="2947"/>
                                </a:lnTo>
                                <a:lnTo>
                                  <a:pt x="1189" y="2936"/>
                                </a:lnTo>
                                <a:lnTo>
                                  <a:pt x="1211" y="2925"/>
                                </a:lnTo>
                                <a:lnTo>
                                  <a:pt x="1233" y="2913"/>
                                </a:lnTo>
                                <a:lnTo>
                                  <a:pt x="1254" y="2898"/>
                                </a:lnTo>
                                <a:lnTo>
                                  <a:pt x="1274" y="2884"/>
                                </a:lnTo>
                                <a:lnTo>
                                  <a:pt x="1293" y="2868"/>
                                </a:lnTo>
                                <a:lnTo>
                                  <a:pt x="1311" y="2850"/>
                                </a:lnTo>
                                <a:lnTo>
                                  <a:pt x="1329" y="2831"/>
                                </a:lnTo>
                                <a:lnTo>
                                  <a:pt x="1354" y="2800"/>
                                </a:lnTo>
                                <a:lnTo>
                                  <a:pt x="1379" y="2766"/>
                                </a:lnTo>
                                <a:lnTo>
                                  <a:pt x="1405" y="2729"/>
                                </a:lnTo>
                                <a:lnTo>
                                  <a:pt x="1432" y="2691"/>
                                </a:lnTo>
                                <a:lnTo>
                                  <a:pt x="1463" y="2645"/>
                                </a:lnTo>
                                <a:lnTo>
                                  <a:pt x="1498" y="2597"/>
                                </a:lnTo>
                                <a:lnTo>
                                  <a:pt x="1536" y="2547"/>
                                </a:lnTo>
                                <a:lnTo>
                                  <a:pt x="1579" y="2493"/>
                                </a:lnTo>
                                <a:lnTo>
                                  <a:pt x="1602" y="2466"/>
                                </a:lnTo>
                                <a:lnTo>
                                  <a:pt x="1627" y="2438"/>
                                </a:lnTo>
                                <a:lnTo>
                                  <a:pt x="1654" y="2409"/>
                                </a:lnTo>
                                <a:lnTo>
                                  <a:pt x="1682" y="2381"/>
                                </a:lnTo>
                                <a:lnTo>
                                  <a:pt x="1712" y="2352"/>
                                </a:lnTo>
                                <a:lnTo>
                                  <a:pt x="1743" y="2321"/>
                                </a:lnTo>
                                <a:lnTo>
                                  <a:pt x="1777" y="2292"/>
                                </a:lnTo>
                                <a:lnTo>
                                  <a:pt x="1813" y="2262"/>
                                </a:lnTo>
                                <a:lnTo>
                                  <a:pt x="1849" y="2232"/>
                                </a:lnTo>
                                <a:lnTo>
                                  <a:pt x="1890" y="2201"/>
                                </a:lnTo>
                                <a:lnTo>
                                  <a:pt x="1931" y="2170"/>
                                </a:lnTo>
                                <a:lnTo>
                                  <a:pt x="1976" y="2140"/>
                                </a:lnTo>
                                <a:lnTo>
                                  <a:pt x="2023" y="2110"/>
                                </a:lnTo>
                                <a:lnTo>
                                  <a:pt x="2073" y="2078"/>
                                </a:lnTo>
                                <a:lnTo>
                                  <a:pt x="2126" y="2048"/>
                                </a:lnTo>
                                <a:lnTo>
                                  <a:pt x="2181" y="2017"/>
                                </a:lnTo>
                                <a:lnTo>
                                  <a:pt x="2239" y="1986"/>
                                </a:lnTo>
                                <a:lnTo>
                                  <a:pt x="2299" y="1956"/>
                                </a:lnTo>
                                <a:lnTo>
                                  <a:pt x="2364" y="1926"/>
                                </a:lnTo>
                                <a:lnTo>
                                  <a:pt x="2431" y="1896"/>
                                </a:lnTo>
                                <a:lnTo>
                                  <a:pt x="2502" y="1865"/>
                                </a:lnTo>
                                <a:lnTo>
                                  <a:pt x="2576" y="1836"/>
                                </a:lnTo>
                                <a:lnTo>
                                  <a:pt x="2653" y="1806"/>
                                </a:lnTo>
                                <a:lnTo>
                                  <a:pt x="2735" y="1778"/>
                                </a:lnTo>
                                <a:lnTo>
                                  <a:pt x="2811" y="1753"/>
                                </a:lnTo>
                                <a:lnTo>
                                  <a:pt x="2886" y="1732"/>
                                </a:lnTo>
                                <a:lnTo>
                                  <a:pt x="2960" y="1715"/>
                                </a:lnTo>
                                <a:lnTo>
                                  <a:pt x="3034" y="1702"/>
                                </a:lnTo>
                                <a:lnTo>
                                  <a:pt x="3108" y="1692"/>
                                </a:lnTo>
                                <a:lnTo>
                                  <a:pt x="3179" y="1685"/>
                                </a:lnTo>
                                <a:lnTo>
                                  <a:pt x="3251" y="1680"/>
                                </a:lnTo>
                                <a:lnTo>
                                  <a:pt x="3322" y="1679"/>
                                </a:lnTo>
                                <a:lnTo>
                                  <a:pt x="3392" y="1682"/>
                                </a:lnTo>
                                <a:lnTo>
                                  <a:pt x="3462" y="1686"/>
                                </a:lnTo>
                                <a:lnTo>
                                  <a:pt x="3531" y="1693"/>
                                </a:lnTo>
                                <a:lnTo>
                                  <a:pt x="3598" y="1702"/>
                                </a:lnTo>
                                <a:lnTo>
                                  <a:pt x="3665" y="1714"/>
                                </a:lnTo>
                                <a:lnTo>
                                  <a:pt x="3731" y="1727"/>
                                </a:lnTo>
                                <a:lnTo>
                                  <a:pt x="3796" y="1742"/>
                                </a:lnTo>
                                <a:lnTo>
                                  <a:pt x="3861" y="1760"/>
                                </a:lnTo>
                                <a:lnTo>
                                  <a:pt x="3923" y="1779"/>
                                </a:lnTo>
                                <a:lnTo>
                                  <a:pt x="3986" y="1799"/>
                                </a:lnTo>
                                <a:lnTo>
                                  <a:pt x="4048" y="1820"/>
                                </a:lnTo>
                                <a:lnTo>
                                  <a:pt x="4108" y="1843"/>
                                </a:lnTo>
                                <a:lnTo>
                                  <a:pt x="4167" y="1868"/>
                                </a:lnTo>
                                <a:lnTo>
                                  <a:pt x="4226" y="1892"/>
                                </a:lnTo>
                                <a:lnTo>
                                  <a:pt x="4284" y="1918"/>
                                </a:lnTo>
                                <a:lnTo>
                                  <a:pt x="4340" y="1944"/>
                                </a:lnTo>
                                <a:lnTo>
                                  <a:pt x="4395" y="1971"/>
                                </a:lnTo>
                                <a:lnTo>
                                  <a:pt x="4448" y="1998"/>
                                </a:lnTo>
                                <a:lnTo>
                                  <a:pt x="4502" y="2024"/>
                                </a:lnTo>
                                <a:lnTo>
                                  <a:pt x="4554" y="2051"/>
                                </a:lnTo>
                                <a:lnTo>
                                  <a:pt x="4653" y="2105"/>
                                </a:lnTo>
                                <a:lnTo>
                                  <a:pt x="4749" y="2157"/>
                                </a:lnTo>
                                <a:lnTo>
                                  <a:pt x="4796" y="2184"/>
                                </a:lnTo>
                                <a:lnTo>
                                  <a:pt x="4843" y="2208"/>
                                </a:lnTo>
                                <a:lnTo>
                                  <a:pt x="4888" y="2233"/>
                                </a:lnTo>
                                <a:lnTo>
                                  <a:pt x="4932" y="2256"/>
                                </a:lnTo>
                                <a:lnTo>
                                  <a:pt x="4976" y="2279"/>
                                </a:lnTo>
                                <a:lnTo>
                                  <a:pt x="5017" y="2300"/>
                                </a:lnTo>
                                <a:lnTo>
                                  <a:pt x="5058" y="2319"/>
                                </a:lnTo>
                                <a:lnTo>
                                  <a:pt x="5098" y="2337"/>
                                </a:lnTo>
                                <a:lnTo>
                                  <a:pt x="5108" y="2348"/>
                                </a:lnTo>
                                <a:lnTo>
                                  <a:pt x="5120" y="2358"/>
                                </a:lnTo>
                                <a:lnTo>
                                  <a:pt x="5132" y="2366"/>
                                </a:lnTo>
                                <a:lnTo>
                                  <a:pt x="5146" y="2374"/>
                                </a:lnTo>
                                <a:lnTo>
                                  <a:pt x="5179" y="2392"/>
                                </a:lnTo>
                                <a:lnTo>
                                  <a:pt x="5209" y="2412"/>
                                </a:lnTo>
                                <a:lnTo>
                                  <a:pt x="5237" y="2435"/>
                                </a:lnTo>
                                <a:lnTo>
                                  <a:pt x="5264" y="2459"/>
                                </a:lnTo>
                                <a:lnTo>
                                  <a:pt x="5288" y="2486"/>
                                </a:lnTo>
                                <a:lnTo>
                                  <a:pt x="5310" y="2514"/>
                                </a:lnTo>
                                <a:lnTo>
                                  <a:pt x="5331" y="2544"/>
                                </a:lnTo>
                                <a:lnTo>
                                  <a:pt x="5349" y="2576"/>
                                </a:lnTo>
                                <a:lnTo>
                                  <a:pt x="5366" y="2609"/>
                                </a:lnTo>
                                <a:lnTo>
                                  <a:pt x="5382" y="2643"/>
                                </a:lnTo>
                                <a:lnTo>
                                  <a:pt x="5396" y="2677"/>
                                </a:lnTo>
                                <a:lnTo>
                                  <a:pt x="5409" y="2711"/>
                                </a:lnTo>
                                <a:lnTo>
                                  <a:pt x="5419" y="2747"/>
                                </a:lnTo>
                                <a:lnTo>
                                  <a:pt x="5429" y="2782"/>
                                </a:lnTo>
                                <a:lnTo>
                                  <a:pt x="5438" y="2818"/>
                                </a:lnTo>
                                <a:lnTo>
                                  <a:pt x="5445" y="2852"/>
                                </a:lnTo>
                                <a:lnTo>
                                  <a:pt x="5451" y="2887"/>
                                </a:lnTo>
                                <a:lnTo>
                                  <a:pt x="5456" y="2921"/>
                                </a:lnTo>
                                <a:lnTo>
                                  <a:pt x="5460" y="2953"/>
                                </a:lnTo>
                                <a:lnTo>
                                  <a:pt x="5464" y="2986"/>
                                </a:lnTo>
                                <a:lnTo>
                                  <a:pt x="5469" y="3044"/>
                                </a:lnTo>
                                <a:lnTo>
                                  <a:pt x="5471" y="3097"/>
                                </a:lnTo>
                                <a:lnTo>
                                  <a:pt x="5472" y="3140"/>
                                </a:lnTo>
                                <a:lnTo>
                                  <a:pt x="5472" y="3174"/>
                                </a:lnTo>
                                <a:lnTo>
                                  <a:pt x="5471" y="3195"/>
                                </a:lnTo>
                                <a:lnTo>
                                  <a:pt x="5471" y="3202"/>
                                </a:lnTo>
                                <a:lnTo>
                                  <a:pt x="5471" y="3218"/>
                                </a:lnTo>
                                <a:lnTo>
                                  <a:pt x="5472" y="3232"/>
                                </a:lnTo>
                                <a:lnTo>
                                  <a:pt x="5476" y="3246"/>
                                </a:lnTo>
                                <a:lnTo>
                                  <a:pt x="5479" y="3259"/>
                                </a:lnTo>
                                <a:lnTo>
                                  <a:pt x="5485" y="3273"/>
                                </a:lnTo>
                                <a:lnTo>
                                  <a:pt x="5492" y="3285"/>
                                </a:lnTo>
                                <a:lnTo>
                                  <a:pt x="5499" y="3297"/>
                                </a:lnTo>
                                <a:lnTo>
                                  <a:pt x="5508" y="3307"/>
                                </a:lnTo>
                                <a:lnTo>
                                  <a:pt x="5517" y="3317"/>
                                </a:lnTo>
                                <a:lnTo>
                                  <a:pt x="5528" y="3326"/>
                                </a:lnTo>
                                <a:lnTo>
                                  <a:pt x="5540" y="3334"/>
                                </a:lnTo>
                                <a:lnTo>
                                  <a:pt x="5552" y="3341"/>
                                </a:lnTo>
                                <a:lnTo>
                                  <a:pt x="5565" y="3347"/>
                                </a:lnTo>
                                <a:lnTo>
                                  <a:pt x="5579" y="3351"/>
                                </a:lnTo>
                                <a:lnTo>
                                  <a:pt x="5593" y="3354"/>
                                </a:lnTo>
                                <a:lnTo>
                                  <a:pt x="5608" y="3356"/>
                                </a:lnTo>
                                <a:lnTo>
                                  <a:pt x="5622" y="3356"/>
                                </a:lnTo>
                                <a:lnTo>
                                  <a:pt x="5637" y="3354"/>
                                </a:lnTo>
                                <a:lnTo>
                                  <a:pt x="5652" y="3351"/>
                                </a:lnTo>
                                <a:lnTo>
                                  <a:pt x="5665" y="3348"/>
                                </a:lnTo>
                                <a:lnTo>
                                  <a:pt x="5678" y="3342"/>
                                </a:lnTo>
                                <a:lnTo>
                                  <a:pt x="5691" y="3335"/>
                                </a:lnTo>
                                <a:lnTo>
                                  <a:pt x="5702" y="3328"/>
                                </a:lnTo>
                                <a:lnTo>
                                  <a:pt x="5713" y="3319"/>
                                </a:lnTo>
                                <a:lnTo>
                                  <a:pt x="5723" y="3308"/>
                                </a:lnTo>
                                <a:lnTo>
                                  <a:pt x="5732" y="3298"/>
                                </a:lnTo>
                                <a:lnTo>
                                  <a:pt x="5740" y="3287"/>
                                </a:lnTo>
                                <a:lnTo>
                                  <a:pt x="5747" y="3275"/>
                                </a:lnTo>
                                <a:lnTo>
                                  <a:pt x="5752" y="3261"/>
                                </a:lnTo>
                                <a:lnTo>
                                  <a:pt x="5757" y="3248"/>
                                </a:lnTo>
                                <a:lnTo>
                                  <a:pt x="5759" y="3233"/>
                                </a:lnTo>
                                <a:lnTo>
                                  <a:pt x="5761" y="3219"/>
                                </a:lnTo>
                                <a:lnTo>
                                  <a:pt x="5761" y="3212"/>
                                </a:lnTo>
                                <a:lnTo>
                                  <a:pt x="5762" y="3193"/>
                                </a:lnTo>
                                <a:lnTo>
                                  <a:pt x="5762" y="3163"/>
                                </a:lnTo>
                                <a:lnTo>
                                  <a:pt x="5761" y="3124"/>
                                </a:lnTo>
                                <a:lnTo>
                                  <a:pt x="5760" y="3075"/>
                                </a:lnTo>
                                <a:lnTo>
                                  <a:pt x="5757" y="3019"/>
                                </a:lnTo>
                                <a:lnTo>
                                  <a:pt x="5750" y="2957"/>
                                </a:lnTo>
                                <a:lnTo>
                                  <a:pt x="5742" y="2889"/>
                                </a:lnTo>
                                <a:lnTo>
                                  <a:pt x="5737" y="2855"/>
                                </a:lnTo>
                                <a:lnTo>
                                  <a:pt x="5730" y="2818"/>
                                </a:lnTo>
                                <a:lnTo>
                                  <a:pt x="5722" y="2781"/>
                                </a:lnTo>
                                <a:lnTo>
                                  <a:pt x="5714" y="2744"/>
                                </a:lnTo>
                                <a:lnTo>
                                  <a:pt x="5704" y="2706"/>
                                </a:lnTo>
                                <a:lnTo>
                                  <a:pt x="5694" y="2668"/>
                                </a:lnTo>
                                <a:lnTo>
                                  <a:pt x="5682" y="2629"/>
                                </a:lnTo>
                                <a:lnTo>
                                  <a:pt x="5669" y="2591"/>
                                </a:lnTo>
                                <a:lnTo>
                                  <a:pt x="5655" y="2553"/>
                                </a:lnTo>
                                <a:lnTo>
                                  <a:pt x="5638" y="2515"/>
                                </a:lnTo>
                                <a:lnTo>
                                  <a:pt x="5621" y="2477"/>
                                </a:lnTo>
                                <a:lnTo>
                                  <a:pt x="5602" y="2440"/>
                                </a:lnTo>
                                <a:lnTo>
                                  <a:pt x="5582" y="2404"/>
                                </a:lnTo>
                                <a:lnTo>
                                  <a:pt x="5560" y="2368"/>
                                </a:lnTo>
                                <a:lnTo>
                                  <a:pt x="5536" y="2335"/>
                                </a:lnTo>
                                <a:lnTo>
                                  <a:pt x="5511" y="2301"/>
                                </a:lnTo>
                                <a:lnTo>
                                  <a:pt x="5568" y="2298"/>
                                </a:lnTo>
                                <a:lnTo>
                                  <a:pt x="5622" y="2298"/>
                                </a:lnTo>
                                <a:lnTo>
                                  <a:pt x="5674" y="2302"/>
                                </a:lnTo>
                                <a:lnTo>
                                  <a:pt x="5723" y="2310"/>
                                </a:lnTo>
                                <a:lnTo>
                                  <a:pt x="5769" y="2321"/>
                                </a:lnTo>
                                <a:lnTo>
                                  <a:pt x="5813" y="2337"/>
                                </a:lnTo>
                                <a:lnTo>
                                  <a:pt x="5854" y="2354"/>
                                </a:lnTo>
                                <a:lnTo>
                                  <a:pt x="5892" y="2374"/>
                                </a:lnTo>
                                <a:lnTo>
                                  <a:pt x="5929" y="2396"/>
                                </a:lnTo>
                                <a:lnTo>
                                  <a:pt x="5963" y="2421"/>
                                </a:lnTo>
                                <a:lnTo>
                                  <a:pt x="5994" y="2448"/>
                                </a:lnTo>
                                <a:lnTo>
                                  <a:pt x="6023" y="2476"/>
                                </a:lnTo>
                                <a:lnTo>
                                  <a:pt x="6050" y="2505"/>
                                </a:lnTo>
                                <a:lnTo>
                                  <a:pt x="6076" y="2535"/>
                                </a:lnTo>
                                <a:lnTo>
                                  <a:pt x="6098" y="2567"/>
                                </a:lnTo>
                                <a:lnTo>
                                  <a:pt x="6119" y="2598"/>
                                </a:lnTo>
                                <a:lnTo>
                                  <a:pt x="6138" y="2629"/>
                                </a:lnTo>
                                <a:lnTo>
                                  <a:pt x="6156" y="2662"/>
                                </a:lnTo>
                                <a:lnTo>
                                  <a:pt x="6172" y="2692"/>
                                </a:lnTo>
                                <a:lnTo>
                                  <a:pt x="6187" y="2724"/>
                                </a:lnTo>
                                <a:lnTo>
                                  <a:pt x="6199" y="2753"/>
                                </a:lnTo>
                                <a:lnTo>
                                  <a:pt x="6210" y="2782"/>
                                </a:lnTo>
                                <a:lnTo>
                                  <a:pt x="6219" y="2809"/>
                                </a:lnTo>
                                <a:lnTo>
                                  <a:pt x="6228" y="2835"/>
                                </a:lnTo>
                                <a:lnTo>
                                  <a:pt x="6241" y="2879"/>
                                </a:lnTo>
                                <a:lnTo>
                                  <a:pt x="6249" y="2914"/>
                                </a:lnTo>
                                <a:lnTo>
                                  <a:pt x="6255" y="2936"/>
                                </a:lnTo>
                                <a:lnTo>
                                  <a:pt x="6256" y="2945"/>
                                </a:lnTo>
                                <a:close/>
                                <a:moveTo>
                                  <a:pt x="7846" y="1654"/>
                                </a:moveTo>
                                <a:lnTo>
                                  <a:pt x="7890" y="1654"/>
                                </a:lnTo>
                                <a:lnTo>
                                  <a:pt x="7934" y="1654"/>
                                </a:lnTo>
                                <a:lnTo>
                                  <a:pt x="7979" y="1654"/>
                                </a:lnTo>
                                <a:lnTo>
                                  <a:pt x="8024" y="1655"/>
                                </a:lnTo>
                                <a:lnTo>
                                  <a:pt x="8069" y="1656"/>
                                </a:lnTo>
                                <a:lnTo>
                                  <a:pt x="8115" y="1657"/>
                                </a:lnTo>
                                <a:lnTo>
                                  <a:pt x="8161" y="1659"/>
                                </a:lnTo>
                                <a:lnTo>
                                  <a:pt x="8207" y="1661"/>
                                </a:lnTo>
                                <a:lnTo>
                                  <a:pt x="8253" y="1665"/>
                                </a:lnTo>
                                <a:lnTo>
                                  <a:pt x="8298" y="1668"/>
                                </a:lnTo>
                                <a:lnTo>
                                  <a:pt x="8343" y="1671"/>
                                </a:lnTo>
                                <a:lnTo>
                                  <a:pt x="8388" y="1676"/>
                                </a:lnTo>
                                <a:lnTo>
                                  <a:pt x="8434" y="1680"/>
                                </a:lnTo>
                                <a:lnTo>
                                  <a:pt x="8479" y="1686"/>
                                </a:lnTo>
                                <a:lnTo>
                                  <a:pt x="8524" y="1692"/>
                                </a:lnTo>
                                <a:lnTo>
                                  <a:pt x="8568" y="1697"/>
                                </a:lnTo>
                                <a:lnTo>
                                  <a:pt x="8571" y="1697"/>
                                </a:lnTo>
                                <a:lnTo>
                                  <a:pt x="8624" y="1706"/>
                                </a:lnTo>
                                <a:lnTo>
                                  <a:pt x="8675" y="1717"/>
                                </a:lnTo>
                                <a:lnTo>
                                  <a:pt x="8719" y="1731"/>
                                </a:lnTo>
                                <a:lnTo>
                                  <a:pt x="8762" y="1745"/>
                                </a:lnTo>
                                <a:lnTo>
                                  <a:pt x="8800" y="1762"/>
                                </a:lnTo>
                                <a:lnTo>
                                  <a:pt x="8835" y="1780"/>
                                </a:lnTo>
                                <a:lnTo>
                                  <a:pt x="8866" y="1799"/>
                                </a:lnTo>
                                <a:lnTo>
                                  <a:pt x="8893" y="1819"/>
                                </a:lnTo>
                                <a:lnTo>
                                  <a:pt x="8919" y="1842"/>
                                </a:lnTo>
                                <a:lnTo>
                                  <a:pt x="8940" y="1864"/>
                                </a:lnTo>
                                <a:lnTo>
                                  <a:pt x="8959" y="1888"/>
                                </a:lnTo>
                                <a:lnTo>
                                  <a:pt x="8976" y="1912"/>
                                </a:lnTo>
                                <a:lnTo>
                                  <a:pt x="8989" y="1937"/>
                                </a:lnTo>
                                <a:lnTo>
                                  <a:pt x="9000" y="1963"/>
                                </a:lnTo>
                                <a:lnTo>
                                  <a:pt x="9010" y="1989"/>
                                </a:lnTo>
                                <a:lnTo>
                                  <a:pt x="9017" y="2014"/>
                                </a:lnTo>
                                <a:lnTo>
                                  <a:pt x="9023" y="2040"/>
                                </a:lnTo>
                                <a:lnTo>
                                  <a:pt x="9026" y="2066"/>
                                </a:lnTo>
                                <a:lnTo>
                                  <a:pt x="9028" y="2092"/>
                                </a:lnTo>
                                <a:lnTo>
                                  <a:pt x="9030" y="2117"/>
                                </a:lnTo>
                                <a:lnTo>
                                  <a:pt x="9028" y="2143"/>
                                </a:lnTo>
                                <a:lnTo>
                                  <a:pt x="9027" y="2167"/>
                                </a:lnTo>
                                <a:lnTo>
                                  <a:pt x="9025" y="2191"/>
                                </a:lnTo>
                                <a:lnTo>
                                  <a:pt x="9022" y="2214"/>
                                </a:lnTo>
                                <a:lnTo>
                                  <a:pt x="9017" y="2236"/>
                                </a:lnTo>
                                <a:lnTo>
                                  <a:pt x="9013" y="2256"/>
                                </a:lnTo>
                                <a:lnTo>
                                  <a:pt x="9007" y="2277"/>
                                </a:lnTo>
                                <a:lnTo>
                                  <a:pt x="9003" y="2294"/>
                                </a:lnTo>
                                <a:lnTo>
                                  <a:pt x="8993" y="2326"/>
                                </a:lnTo>
                                <a:lnTo>
                                  <a:pt x="8982" y="2350"/>
                                </a:lnTo>
                                <a:lnTo>
                                  <a:pt x="8965" y="2368"/>
                                </a:lnTo>
                                <a:lnTo>
                                  <a:pt x="8912" y="2355"/>
                                </a:lnTo>
                                <a:lnTo>
                                  <a:pt x="8862" y="2342"/>
                                </a:lnTo>
                                <a:lnTo>
                                  <a:pt x="8812" y="2330"/>
                                </a:lnTo>
                                <a:lnTo>
                                  <a:pt x="8764" y="2321"/>
                                </a:lnTo>
                                <a:lnTo>
                                  <a:pt x="8718" y="2312"/>
                                </a:lnTo>
                                <a:lnTo>
                                  <a:pt x="8674" y="2306"/>
                                </a:lnTo>
                                <a:lnTo>
                                  <a:pt x="8630" y="2300"/>
                                </a:lnTo>
                                <a:lnTo>
                                  <a:pt x="8587" y="2297"/>
                                </a:lnTo>
                                <a:lnTo>
                                  <a:pt x="8547" y="2293"/>
                                </a:lnTo>
                                <a:lnTo>
                                  <a:pt x="8508" y="2292"/>
                                </a:lnTo>
                                <a:lnTo>
                                  <a:pt x="8470" y="2292"/>
                                </a:lnTo>
                                <a:lnTo>
                                  <a:pt x="8432" y="2294"/>
                                </a:lnTo>
                                <a:lnTo>
                                  <a:pt x="8396" y="2298"/>
                                </a:lnTo>
                                <a:lnTo>
                                  <a:pt x="8361" y="2301"/>
                                </a:lnTo>
                                <a:lnTo>
                                  <a:pt x="8328" y="2308"/>
                                </a:lnTo>
                                <a:lnTo>
                                  <a:pt x="8295" y="2315"/>
                                </a:lnTo>
                                <a:lnTo>
                                  <a:pt x="8283" y="2307"/>
                                </a:lnTo>
                                <a:lnTo>
                                  <a:pt x="8271" y="2299"/>
                                </a:lnTo>
                                <a:lnTo>
                                  <a:pt x="8261" y="2294"/>
                                </a:lnTo>
                                <a:lnTo>
                                  <a:pt x="8230" y="2281"/>
                                </a:lnTo>
                                <a:lnTo>
                                  <a:pt x="8184" y="2263"/>
                                </a:lnTo>
                                <a:lnTo>
                                  <a:pt x="8123" y="2241"/>
                                </a:lnTo>
                                <a:lnTo>
                                  <a:pt x="8086" y="2229"/>
                                </a:lnTo>
                                <a:lnTo>
                                  <a:pt x="8048" y="2218"/>
                                </a:lnTo>
                                <a:lnTo>
                                  <a:pt x="8005" y="2207"/>
                                </a:lnTo>
                                <a:lnTo>
                                  <a:pt x="7961" y="2196"/>
                                </a:lnTo>
                                <a:lnTo>
                                  <a:pt x="7914" y="2187"/>
                                </a:lnTo>
                                <a:lnTo>
                                  <a:pt x="7865" y="2179"/>
                                </a:lnTo>
                                <a:lnTo>
                                  <a:pt x="7814" y="2171"/>
                                </a:lnTo>
                                <a:lnTo>
                                  <a:pt x="7761" y="2167"/>
                                </a:lnTo>
                                <a:lnTo>
                                  <a:pt x="7708" y="2163"/>
                                </a:lnTo>
                                <a:lnTo>
                                  <a:pt x="7652" y="2163"/>
                                </a:lnTo>
                                <a:lnTo>
                                  <a:pt x="7596" y="2166"/>
                                </a:lnTo>
                                <a:lnTo>
                                  <a:pt x="7539" y="2171"/>
                                </a:lnTo>
                                <a:lnTo>
                                  <a:pt x="7480" y="2179"/>
                                </a:lnTo>
                                <a:lnTo>
                                  <a:pt x="7423" y="2191"/>
                                </a:lnTo>
                                <a:lnTo>
                                  <a:pt x="7365" y="2207"/>
                                </a:lnTo>
                                <a:lnTo>
                                  <a:pt x="7307" y="2227"/>
                                </a:lnTo>
                                <a:lnTo>
                                  <a:pt x="7250" y="2252"/>
                                </a:lnTo>
                                <a:lnTo>
                                  <a:pt x="7193" y="2281"/>
                                </a:lnTo>
                                <a:lnTo>
                                  <a:pt x="7138" y="2316"/>
                                </a:lnTo>
                                <a:lnTo>
                                  <a:pt x="7083" y="2355"/>
                                </a:lnTo>
                                <a:lnTo>
                                  <a:pt x="7029" y="2400"/>
                                </a:lnTo>
                                <a:lnTo>
                                  <a:pt x="6978" y="2451"/>
                                </a:lnTo>
                                <a:lnTo>
                                  <a:pt x="6928" y="2508"/>
                                </a:lnTo>
                                <a:lnTo>
                                  <a:pt x="6881" y="2572"/>
                                </a:lnTo>
                                <a:lnTo>
                                  <a:pt x="6876" y="2578"/>
                                </a:lnTo>
                                <a:lnTo>
                                  <a:pt x="6874" y="2584"/>
                                </a:lnTo>
                                <a:lnTo>
                                  <a:pt x="6873" y="2584"/>
                                </a:lnTo>
                                <a:lnTo>
                                  <a:pt x="6859" y="2608"/>
                                </a:lnTo>
                                <a:lnTo>
                                  <a:pt x="6846" y="2632"/>
                                </a:lnTo>
                                <a:lnTo>
                                  <a:pt x="6832" y="2655"/>
                                </a:lnTo>
                                <a:lnTo>
                                  <a:pt x="6820" y="2679"/>
                                </a:lnTo>
                                <a:lnTo>
                                  <a:pt x="6808" y="2702"/>
                                </a:lnTo>
                                <a:lnTo>
                                  <a:pt x="6797" y="2725"/>
                                </a:lnTo>
                                <a:lnTo>
                                  <a:pt x="6784" y="2748"/>
                                </a:lnTo>
                                <a:lnTo>
                                  <a:pt x="6773" y="2770"/>
                                </a:lnTo>
                                <a:lnTo>
                                  <a:pt x="6765" y="2759"/>
                                </a:lnTo>
                                <a:lnTo>
                                  <a:pt x="6756" y="2747"/>
                                </a:lnTo>
                                <a:lnTo>
                                  <a:pt x="6751" y="2735"/>
                                </a:lnTo>
                                <a:lnTo>
                                  <a:pt x="6744" y="2722"/>
                                </a:lnTo>
                                <a:lnTo>
                                  <a:pt x="6739" y="2709"/>
                                </a:lnTo>
                                <a:lnTo>
                                  <a:pt x="6735" y="2694"/>
                                </a:lnTo>
                                <a:lnTo>
                                  <a:pt x="6731" y="2680"/>
                                </a:lnTo>
                                <a:lnTo>
                                  <a:pt x="6728" y="2664"/>
                                </a:lnTo>
                                <a:lnTo>
                                  <a:pt x="6726" y="2647"/>
                                </a:lnTo>
                                <a:lnTo>
                                  <a:pt x="6725" y="2631"/>
                                </a:lnTo>
                                <a:lnTo>
                                  <a:pt x="6724" y="2609"/>
                                </a:lnTo>
                                <a:lnTo>
                                  <a:pt x="6726" y="2587"/>
                                </a:lnTo>
                                <a:lnTo>
                                  <a:pt x="6728" y="2564"/>
                                </a:lnTo>
                                <a:lnTo>
                                  <a:pt x="6733" y="2541"/>
                                </a:lnTo>
                                <a:lnTo>
                                  <a:pt x="6738" y="2516"/>
                                </a:lnTo>
                                <a:lnTo>
                                  <a:pt x="6745" y="2492"/>
                                </a:lnTo>
                                <a:lnTo>
                                  <a:pt x="6754" y="2466"/>
                                </a:lnTo>
                                <a:lnTo>
                                  <a:pt x="6765" y="2440"/>
                                </a:lnTo>
                                <a:lnTo>
                                  <a:pt x="6778" y="2445"/>
                                </a:lnTo>
                                <a:lnTo>
                                  <a:pt x="6791" y="2447"/>
                                </a:lnTo>
                                <a:lnTo>
                                  <a:pt x="6803" y="2449"/>
                                </a:lnTo>
                                <a:lnTo>
                                  <a:pt x="6817" y="2450"/>
                                </a:lnTo>
                                <a:lnTo>
                                  <a:pt x="6829" y="2450"/>
                                </a:lnTo>
                                <a:lnTo>
                                  <a:pt x="6841" y="2448"/>
                                </a:lnTo>
                                <a:lnTo>
                                  <a:pt x="6854" y="2446"/>
                                </a:lnTo>
                                <a:lnTo>
                                  <a:pt x="6866" y="2442"/>
                                </a:lnTo>
                                <a:lnTo>
                                  <a:pt x="6878" y="2438"/>
                                </a:lnTo>
                                <a:lnTo>
                                  <a:pt x="6889" y="2432"/>
                                </a:lnTo>
                                <a:lnTo>
                                  <a:pt x="6901" y="2426"/>
                                </a:lnTo>
                                <a:lnTo>
                                  <a:pt x="6911" y="2418"/>
                                </a:lnTo>
                                <a:lnTo>
                                  <a:pt x="6921" y="2409"/>
                                </a:lnTo>
                                <a:lnTo>
                                  <a:pt x="6930" y="2400"/>
                                </a:lnTo>
                                <a:lnTo>
                                  <a:pt x="6938" y="2389"/>
                                </a:lnTo>
                                <a:lnTo>
                                  <a:pt x="6944" y="2377"/>
                                </a:lnTo>
                                <a:lnTo>
                                  <a:pt x="6951" y="2364"/>
                                </a:lnTo>
                                <a:lnTo>
                                  <a:pt x="6957" y="2350"/>
                                </a:lnTo>
                                <a:lnTo>
                                  <a:pt x="6960" y="2337"/>
                                </a:lnTo>
                                <a:lnTo>
                                  <a:pt x="6963" y="2322"/>
                                </a:lnTo>
                                <a:lnTo>
                                  <a:pt x="6964" y="2309"/>
                                </a:lnTo>
                                <a:lnTo>
                                  <a:pt x="6963" y="2294"/>
                                </a:lnTo>
                                <a:lnTo>
                                  <a:pt x="6962" y="2281"/>
                                </a:lnTo>
                                <a:lnTo>
                                  <a:pt x="6959" y="2268"/>
                                </a:lnTo>
                                <a:lnTo>
                                  <a:pt x="6954" y="2254"/>
                                </a:lnTo>
                                <a:lnTo>
                                  <a:pt x="6949" y="2241"/>
                                </a:lnTo>
                                <a:lnTo>
                                  <a:pt x="6942" y="2228"/>
                                </a:lnTo>
                                <a:lnTo>
                                  <a:pt x="6934" y="2217"/>
                                </a:lnTo>
                                <a:lnTo>
                                  <a:pt x="6925" y="2206"/>
                                </a:lnTo>
                                <a:lnTo>
                                  <a:pt x="6915" y="2196"/>
                                </a:lnTo>
                                <a:lnTo>
                                  <a:pt x="6904" y="2187"/>
                                </a:lnTo>
                                <a:lnTo>
                                  <a:pt x="6892" y="2179"/>
                                </a:lnTo>
                                <a:lnTo>
                                  <a:pt x="6869" y="2166"/>
                                </a:lnTo>
                                <a:lnTo>
                                  <a:pt x="6847" y="2153"/>
                                </a:lnTo>
                                <a:lnTo>
                                  <a:pt x="6827" y="2139"/>
                                </a:lnTo>
                                <a:lnTo>
                                  <a:pt x="6808" y="2125"/>
                                </a:lnTo>
                                <a:lnTo>
                                  <a:pt x="6790" y="2111"/>
                                </a:lnTo>
                                <a:lnTo>
                                  <a:pt x="6774" y="2095"/>
                                </a:lnTo>
                                <a:lnTo>
                                  <a:pt x="6767" y="2087"/>
                                </a:lnTo>
                                <a:lnTo>
                                  <a:pt x="6761" y="2079"/>
                                </a:lnTo>
                                <a:lnTo>
                                  <a:pt x="6755" y="2071"/>
                                </a:lnTo>
                                <a:lnTo>
                                  <a:pt x="6750" y="2064"/>
                                </a:lnTo>
                                <a:lnTo>
                                  <a:pt x="6746" y="2057"/>
                                </a:lnTo>
                                <a:lnTo>
                                  <a:pt x="6743" y="2049"/>
                                </a:lnTo>
                                <a:lnTo>
                                  <a:pt x="6739" y="2040"/>
                                </a:lnTo>
                                <a:lnTo>
                                  <a:pt x="6737" y="2032"/>
                                </a:lnTo>
                                <a:lnTo>
                                  <a:pt x="6735" y="2023"/>
                                </a:lnTo>
                                <a:lnTo>
                                  <a:pt x="6734" y="2013"/>
                                </a:lnTo>
                                <a:lnTo>
                                  <a:pt x="6733" y="2003"/>
                                </a:lnTo>
                                <a:lnTo>
                                  <a:pt x="6733" y="1992"/>
                                </a:lnTo>
                                <a:lnTo>
                                  <a:pt x="6733" y="1981"/>
                                </a:lnTo>
                                <a:lnTo>
                                  <a:pt x="6734" y="1968"/>
                                </a:lnTo>
                                <a:lnTo>
                                  <a:pt x="6735" y="1956"/>
                                </a:lnTo>
                                <a:lnTo>
                                  <a:pt x="6737" y="1943"/>
                                </a:lnTo>
                                <a:lnTo>
                                  <a:pt x="6744" y="1915"/>
                                </a:lnTo>
                                <a:lnTo>
                                  <a:pt x="6753" y="1883"/>
                                </a:lnTo>
                                <a:lnTo>
                                  <a:pt x="6755" y="1878"/>
                                </a:lnTo>
                                <a:lnTo>
                                  <a:pt x="6759" y="1871"/>
                                </a:lnTo>
                                <a:lnTo>
                                  <a:pt x="6769" y="1853"/>
                                </a:lnTo>
                                <a:lnTo>
                                  <a:pt x="6783" y="1836"/>
                                </a:lnTo>
                                <a:lnTo>
                                  <a:pt x="6801" y="1819"/>
                                </a:lnTo>
                                <a:lnTo>
                                  <a:pt x="6823" y="1805"/>
                                </a:lnTo>
                                <a:lnTo>
                                  <a:pt x="6849" y="1790"/>
                                </a:lnTo>
                                <a:lnTo>
                                  <a:pt x="6877" y="1777"/>
                                </a:lnTo>
                                <a:lnTo>
                                  <a:pt x="6909" y="1764"/>
                                </a:lnTo>
                                <a:lnTo>
                                  <a:pt x="6942" y="1753"/>
                                </a:lnTo>
                                <a:lnTo>
                                  <a:pt x="6979" y="1743"/>
                                </a:lnTo>
                                <a:lnTo>
                                  <a:pt x="7017" y="1733"/>
                                </a:lnTo>
                                <a:lnTo>
                                  <a:pt x="7057" y="1724"/>
                                </a:lnTo>
                                <a:lnTo>
                                  <a:pt x="7099" y="1715"/>
                                </a:lnTo>
                                <a:lnTo>
                                  <a:pt x="7141" y="1707"/>
                                </a:lnTo>
                                <a:lnTo>
                                  <a:pt x="7185" y="1701"/>
                                </a:lnTo>
                                <a:lnTo>
                                  <a:pt x="7230" y="1694"/>
                                </a:lnTo>
                                <a:lnTo>
                                  <a:pt x="7275" y="1688"/>
                                </a:lnTo>
                                <a:lnTo>
                                  <a:pt x="7365" y="1678"/>
                                </a:lnTo>
                                <a:lnTo>
                                  <a:pt x="7455" y="1671"/>
                                </a:lnTo>
                                <a:lnTo>
                                  <a:pt x="7541" y="1665"/>
                                </a:lnTo>
                                <a:lnTo>
                                  <a:pt x="7620" y="1660"/>
                                </a:lnTo>
                                <a:lnTo>
                                  <a:pt x="7694" y="1658"/>
                                </a:lnTo>
                                <a:lnTo>
                                  <a:pt x="7757" y="1656"/>
                                </a:lnTo>
                                <a:lnTo>
                                  <a:pt x="7808" y="1655"/>
                                </a:lnTo>
                                <a:lnTo>
                                  <a:pt x="7846" y="1654"/>
                                </a:lnTo>
                                <a:close/>
                                <a:moveTo>
                                  <a:pt x="9190" y="2554"/>
                                </a:moveTo>
                                <a:lnTo>
                                  <a:pt x="9197" y="2549"/>
                                </a:lnTo>
                                <a:lnTo>
                                  <a:pt x="9204" y="2542"/>
                                </a:lnTo>
                                <a:lnTo>
                                  <a:pt x="9212" y="2535"/>
                                </a:lnTo>
                                <a:lnTo>
                                  <a:pt x="9218" y="2528"/>
                                </a:lnTo>
                                <a:lnTo>
                                  <a:pt x="9261" y="2488"/>
                                </a:lnTo>
                                <a:lnTo>
                                  <a:pt x="9305" y="2450"/>
                                </a:lnTo>
                                <a:lnTo>
                                  <a:pt x="9350" y="2414"/>
                                </a:lnTo>
                                <a:lnTo>
                                  <a:pt x="9395" y="2380"/>
                                </a:lnTo>
                                <a:lnTo>
                                  <a:pt x="9441" y="2346"/>
                                </a:lnTo>
                                <a:lnTo>
                                  <a:pt x="9490" y="2313"/>
                                </a:lnTo>
                                <a:lnTo>
                                  <a:pt x="9537" y="2282"/>
                                </a:lnTo>
                                <a:lnTo>
                                  <a:pt x="9586" y="2253"/>
                                </a:lnTo>
                                <a:lnTo>
                                  <a:pt x="9634" y="2224"/>
                                </a:lnTo>
                                <a:lnTo>
                                  <a:pt x="9683" y="2197"/>
                                </a:lnTo>
                                <a:lnTo>
                                  <a:pt x="9732" y="2171"/>
                                </a:lnTo>
                                <a:lnTo>
                                  <a:pt x="9782" y="2147"/>
                                </a:lnTo>
                                <a:lnTo>
                                  <a:pt x="9831" y="2123"/>
                                </a:lnTo>
                                <a:lnTo>
                                  <a:pt x="9880" y="2101"/>
                                </a:lnTo>
                                <a:lnTo>
                                  <a:pt x="9928" y="2080"/>
                                </a:lnTo>
                                <a:lnTo>
                                  <a:pt x="9976" y="2060"/>
                                </a:lnTo>
                                <a:lnTo>
                                  <a:pt x="10014" y="2046"/>
                                </a:lnTo>
                                <a:lnTo>
                                  <a:pt x="10051" y="2032"/>
                                </a:lnTo>
                                <a:lnTo>
                                  <a:pt x="10088" y="2019"/>
                                </a:lnTo>
                                <a:lnTo>
                                  <a:pt x="10124" y="2006"/>
                                </a:lnTo>
                                <a:lnTo>
                                  <a:pt x="10160" y="1994"/>
                                </a:lnTo>
                                <a:lnTo>
                                  <a:pt x="10195" y="1984"/>
                                </a:lnTo>
                                <a:lnTo>
                                  <a:pt x="10229" y="1973"/>
                                </a:lnTo>
                                <a:lnTo>
                                  <a:pt x="10263" y="1964"/>
                                </a:lnTo>
                                <a:lnTo>
                                  <a:pt x="10295" y="1955"/>
                                </a:lnTo>
                                <a:lnTo>
                                  <a:pt x="10328" y="1947"/>
                                </a:lnTo>
                                <a:lnTo>
                                  <a:pt x="10358" y="1939"/>
                                </a:lnTo>
                                <a:lnTo>
                                  <a:pt x="10389" y="1933"/>
                                </a:lnTo>
                                <a:lnTo>
                                  <a:pt x="10419" y="1927"/>
                                </a:lnTo>
                                <a:lnTo>
                                  <a:pt x="10448" y="1921"/>
                                </a:lnTo>
                                <a:lnTo>
                                  <a:pt x="10476" y="1917"/>
                                </a:lnTo>
                                <a:lnTo>
                                  <a:pt x="10504" y="1912"/>
                                </a:lnTo>
                                <a:lnTo>
                                  <a:pt x="10505" y="1912"/>
                                </a:lnTo>
                                <a:lnTo>
                                  <a:pt x="10567" y="1903"/>
                                </a:lnTo>
                                <a:lnTo>
                                  <a:pt x="10629" y="1894"/>
                                </a:lnTo>
                                <a:lnTo>
                                  <a:pt x="10689" y="1888"/>
                                </a:lnTo>
                                <a:lnTo>
                                  <a:pt x="10749" y="1881"/>
                                </a:lnTo>
                                <a:lnTo>
                                  <a:pt x="10807" y="1876"/>
                                </a:lnTo>
                                <a:lnTo>
                                  <a:pt x="10864" y="1872"/>
                                </a:lnTo>
                                <a:lnTo>
                                  <a:pt x="10919" y="1868"/>
                                </a:lnTo>
                                <a:lnTo>
                                  <a:pt x="10974" y="1865"/>
                                </a:lnTo>
                                <a:lnTo>
                                  <a:pt x="11027" y="1863"/>
                                </a:lnTo>
                                <a:lnTo>
                                  <a:pt x="11080" y="1862"/>
                                </a:lnTo>
                                <a:lnTo>
                                  <a:pt x="11131" y="1862"/>
                                </a:lnTo>
                                <a:lnTo>
                                  <a:pt x="11182" y="1862"/>
                                </a:lnTo>
                                <a:lnTo>
                                  <a:pt x="11232" y="1863"/>
                                </a:lnTo>
                                <a:lnTo>
                                  <a:pt x="11280" y="1865"/>
                                </a:lnTo>
                                <a:lnTo>
                                  <a:pt x="11327" y="1869"/>
                                </a:lnTo>
                                <a:lnTo>
                                  <a:pt x="11374" y="1872"/>
                                </a:lnTo>
                                <a:lnTo>
                                  <a:pt x="11420" y="1876"/>
                                </a:lnTo>
                                <a:lnTo>
                                  <a:pt x="11465" y="1882"/>
                                </a:lnTo>
                                <a:lnTo>
                                  <a:pt x="11509" y="1889"/>
                                </a:lnTo>
                                <a:lnTo>
                                  <a:pt x="11552" y="1896"/>
                                </a:lnTo>
                                <a:lnTo>
                                  <a:pt x="11594" y="1903"/>
                                </a:lnTo>
                                <a:lnTo>
                                  <a:pt x="11635" y="1912"/>
                                </a:lnTo>
                                <a:lnTo>
                                  <a:pt x="11677" y="1921"/>
                                </a:lnTo>
                                <a:lnTo>
                                  <a:pt x="11716" y="1931"/>
                                </a:lnTo>
                                <a:lnTo>
                                  <a:pt x="11755" y="1943"/>
                                </a:lnTo>
                                <a:lnTo>
                                  <a:pt x="11793" y="1954"/>
                                </a:lnTo>
                                <a:lnTo>
                                  <a:pt x="11831" y="1966"/>
                                </a:lnTo>
                                <a:lnTo>
                                  <a:pt x="11868" y="1980"/>
                                </a:lnTo>
                                <a:lnTo>
                                  <a:pt x="11904" y="1994"/>
                                </a:lnTo>
                                <a:lnTo>
                                  <a:pt x="11940" y="2009"/>
                                </a:lnTo>
                                <a:lnTo>
                                  <a:pt x="11974" y="2023"/>
                                </a:lnTo>
                                <a:lnTo>
                                  <a:pt x="12008" y="2040"/>
                                </a:lnTo>
                                <a:lnTo>
                                  <a:pt x="12041" y="2057"/>
                                </a:lnTo>
                                <a:lnTo>
                                  <a:pt x="12074" y="2074"/>
                                </a:lnTo>
                                <a:lnTo>
                                  <a:pt x="12106" y="2093"/>
                                </a:lnTo>
                                <a:lnTo>
                                  <a:pt x="12139" y="2112"/>
                                </a:lnTo>
                                <a:lnTo>
                                  <a:pt x="12170" y="2131"/>
                                </a:lnTo>
                                <a:lnTo>
                                  <a:pt x="12200" y="2152"/>
                                </a:lnTo>
                                <a:lnTo>
                                  <a:pt x="12232" y="2173"/>
                                </a:lnTo>
                                <a:lnTo>
                                  <a:pt x="12261" y="2195"/>
                                </a:lnTo>
                                <a:lnTo>
                                  <a:pt x="12291" y="2217"/>
                                </a:lnTo>
                                <a:lnTo>
                                  <a:pt x="12320" y="2241"/>
                                </a:lnTo>
                                <a:lnTo>
                                  <a:pt x="12349" y="2265"/>
                                </a:lnTo>
                                <a:lnTo>
                                  <a:pt x="12377" y="2290"/>
                                </a:lnTo>
                                <a:lnTo>
                                  <a:pt x="12405" y="2315"/>
                                </a:lnTo>
                                <a:lnTo>
                                  <a:pt x="12433" y="2342"/>
                                </a:lnTo>
                                <a:lnTo>
                                  <a:pt x="12461" y="2368"/>
                                </a:lnTo>
                                <a:lnTo>
                                  <a:pt x="12488" y="2395"/>
                                </a:lnTo>
                                <a:lnTo>
                                  <a:pt x="12516" y="2423"/>
                                </a:lnTo>
                                <a:lnTo>
                                  <a:pt x="12542" y="2452"/>
                                </a:lnTo>
                                <a:lnTo>
                                  <a:pt x="12569" y="2482"/>
                                </a:lnTo>
                                <a:lnTo>
                                  <a:pt x="12595" y="2512"/>
                                </a:lnTo>
                                <a:lnTo>
                                  <a:pt x="12647" y="2575"/>
                                </a:lnTo>
                                <a:lnTo>
                                  <a:pt x="12700" y="2638"/>
                                </a:lnTo>
                                <a:lnTo>
                                  <a:pt x="12750" y="2706"/>
                                </a:lnTo>
                                <a:lnTo>
                                  <a:pt x="12801" y="2775"/>
                                </a:lnTo>
                                <a:lnTo>
                                  <a:pt x="12852" y="2848"/>
                                </a:lnTo>
                                <a:lnTo>
                                  <a:pt x="12902" y="2922"/>
                                </a:lnTo>
                                <a:lnTo>
                                  <a:pt x="12910" y="2934"/>
                                </a:lnTo>
                                <a:lnTo>
                                  <a:pt x="12920" y="2945"/>
                                </a:lnTo>
                                <a:lnTo>
                                  <a:pt x="12930" y="2956"/>
                                </a:lnTo>
                                <a:lnTo>
                                  <a:pt x="12942" y="2965"/>
                                </a:lnTo>
                                <a:lnTo>
                                  <a:pt x="12955" y="2972"/>
                                </a:lnTo>
                                <a:lnTo>
                                  <a:pt x="12968" y="2979"/>
                                </a:lnTo>
                                <a:lnTo>
                                  <a:pt x="12983" y="2984"/>
                                </a:lnTo>
                                <a:lnTo>
                                  <a:pt x="12997" y="2988"/>
                                </a:lnTo>
                                <a:lnTo>
                                  <a:pt x="13041" y="2997"/>
                                </a:lnTo>
                                <a:lnTo>
                                  <a:pt x="13082" y="3006"/>
                                </a:lnTo>
                                <a:lnTo>
                                  <a:pt x="13122" y="3016"/>
                                </a:lnTo>
                                <a:lnTo>
                                  <a:pt x="13160" y="3026"/>
                                </a:lnTo>
                                <a:lnTo>
                                  <a:pt x="13195" y="3037"/>
                                </a:lnTo>
                                <a:lnTo>
                                  <a:pt x="13230" y="3050"/>
                                </a:lnTo>
                                <a:lnTo>
                                  <a:pt x="13263" y="3062"/>
                                </a:lnTo>
                                <a:lnTo>
                                  <a:pt x="13293" y="3074"/>
                                </a:lnTo>
                                <a:lnTo>
                                  <a:pt x="13322" y="3088"/>
                                </a:lnTo>
                                <a:lnTo>
                                  <a:pt x="13350" y="3102"/>
                                </a:lnTo>
                                <a:lnTo>
                                  <a:pt x="13376" y="3117"/>
                                </a:lnTo>
                                <a:lnTo>
                                  <a:pt x="13400" y="3133"/>
                                </a:lnTo>
                                <a:lnTo>
                                  <a:pt x="13423" y="3149"/>
                                </a:lnTo>
                                <a:lnTo>
                                  <a:pt x="13444" y="3166"/>
                                </a:lnTo>
                                <a:lnTo>
                                  <a:pt x="13464" y="3184"/>
                                </a:lnTo>
                                <a:lnTo>
                                  <a:pt x="13483" y="3203"/>
                                </a:lnTo>
                                <a:lnTo>
                                  <a:pt x="13496" y="3218"/>
                                </a:lnTo>
                                <a:lnTo>
                                  <a:pt x="13510" y="3235"/>
                                </a:lnTo>
                                <a:lnTo>
                                  <a:pt x="13522" y="3250"/>
                                </a:lnTo>
                                <a:lnTo>
                                  <a:pt x="13535" y="3268"/>
                                </a:lnTo>
                                <a:lnTo>
                                  <a:pt x="13546" y="3286"/>
                                </a:lnTo>
                                <a:lnTo>
                                  <a:pt x="13556" y="3304"/>
                                </a:lnTo>
                                <a:lnTo>
                                  <a:pt x="13566" y="3324"/>
                                </a:lnTo>
                                <a:lnTo>
                                  <a:pt x="13575" y="3343"/>
                                </a:lnTo>
                                <a:lnTo>
                                  <a:pt x="13474" y="3304"/>
                                </a:lnTo>
                                <a:lnTo>
                                  <a:pt x="13374" y="3268"/>
                                </a:lnTo>
                                <a:lnTo>
                                  <a:pt x="13276" y="3237"/>
                                </a:lnTo>
                                <a:lnTo>
                                  <a:pt x="13176" y="3211"/>
                                </a:lnTo>
                                <a:lnTo>
                                  <a:pt x="13078" y="3187"/>
                                </a:lnTo>
                                <a:lnTo>
                                  <a:pt x="12980" y="3170"/>
                                </a:lnTo>
                                <a:lnTo>
                                  <a:pt x="12883" y="3154"/>
                                </a:lnTo>
                                <a:lnTo>
                                  <a:pt x="12786" y="3143"/>
                                </a:lnTo>
                                <a:lnTo>
                                  <a:pt x="12689" y="3135"/>
                                </a:lnTo>
                                <a:lnTo>
                                  <a:pt x="12593" y="3130"/>
                                </a:lnTo>
                                <a:lnTo>
                                  <a:pt x="12497" y="3129"/>
                                </a:lnTo>
                                <a:lnTo>
                                  <a:pt x="12402" y="3130"/>
                                </a:lnTo>
                                <a:lnTo>
                                  <a:pt x="12308" y="3135"/>
                                </a:lnTo>
                                <a:lnTo>
                                  <a:pt x="12214" y="3142"/>
                                </a:lnTo>
                                <a:lnTo>
                                  <a:pt x="12120" y="3152"/>
                                </a:lnTo>
                                <a:lnTo>
                                  <a:pt x="12027" y="3164"/>
                                </a:lnTo>
                                <a:lnTo>
                                  <a:pt x="11935" y="3177"/>
                                </a:lnTo>
                                <a:lnTo>
                                  <a:pt x="11843" y="3194"/>
                                </a:lnTo>
                                <a:lnTo>
                                  <a:pt x="11753" y="3212"/>
                                </a:lnTo>
                                <a:lnTo>
                                  <a:pt x="11662" y="3232"/>
                                </a:lnTo>
                                <a:lnTo>
                                  <a:pt x="11572" y="3254"/>
                                </a:lnTo>
                                <a:lnTo>
                                  <a:pt x="11483" y="3276"/>
                                </a:lnTo>
                                <a:lnTo>
                                  <a:pt x="11394" y="3301"/>
                                </a:lnTo>
                                <a:lnTo>
                                  <a:pt x="11306" y="3326"/>
                                </a:lnTo>
                                <a:lnTo>
                                  <a:pt x="11220" y="3352"/>
                                </a:lnTo>
                                <a:lnTo>
                                  <a:pt x="11133" y="3379"/>
                                </a:lnTo>
                                <a:lnTo>
                                  <a:pt x="11048" y="3407"/>
                                </a:lnTo>
                                <a:lnTo>
                                  <a:pt x="10962" y="3436"/>
                                </a:lnTo>
                                <a:lnTo>
                                  <a:pt x="10795" y="3493"/>
                                </a:lnTo>
                                <a:lnTo>
                                  <a:pt x="10630" y="3551"/>
                                </a:lnTo>
                                <a:lnTo>
                                  <a:pt x="10558" y="3576"/>
                                </a:lnTo>
                                <a:lnTo>
                                  <a:pt x="10487" y="3601"/>
                                </a:lnTo>
                                <a:lnTo>
                                  <a:pt x="10416" y="3626"/>
                                </a:lnTo>
                                <a:lnTo>
                                  <a:pt x="10347" y="3649"/>
                                </a:lnTo>
                                <a:lnTo>
                                  <a:pt x="10277" y="3672"/>
                                </a:lnTo>
                                <a:lnTo>
                                  <a:pt x="10209" y="3694"/>
                                </a:lnTo>
                                <a:lnTo>
                                  <a:pt x="10142" y="3715"/>
                                </a:lnTo>
                                <a:lnTo>
                                  <a:pt x="10076" y="3735"/>
                                </a:lnTo>
                                <a:lnTo>
                                  <a:pt x="10010" y="3754"/>
                                </a:lnTo>
                                <a:lnTo>
                                  <a:pt x="9945" y="3772"/>
                                </a:lnTo>
                                <a:lnTo>
                                  <a:pt x="9881" y="3789"/>
                                </a:lnTo>
                                <a:lnTo>
                                  <a:pt x="9819" y="3804"/>
                                </a:lnTo>
                                <a:lnTo>
                                  <a:pt x="9757" y="3817"/>
                                </a:lnTo>
                                <a:lnTo>
                                  <a:pt x="9695" y="3828"/>
                                </a:lnTo>
                                <a:lnTo>
                                  <a:pt x="9636" y="3837"/>
                                </a:lnTo>
                                <a:lnTo>
                                  <a:pt x="9577" y="3845"/>
                                </a:lnTo>
                                <a:lnTo>
                                  <a:pt x="9571" y="3845"/>
                                </a:lnTo>
                                <a:lnTo>
                                  <a:pt x="9565" y="3846"/>
                                </a:lnTo>
                                <a:lnTo>
                                  <a:pt x="9473" y="3861"/>
                                </a:lnTo>
                                <a:lnTo>
                                  <a:pt x="9381" y="3874"/>
                                </a:lnTo>
                                <a:lnTo>
                                  <a:pt x="9289" y="3884"/>
                                </a:lnTo>
                                <a:lnTo>
                                  <a:pt x="9199" y="3895"/>
                                </a:lnTo>
                                <a:lnTo>
                                  <a:pt x="9109" y="3902"/>
                                </a:lnTo>
                                <a:lnTo>
                                  <a:pt x="9019" y="3908"/>
                                </a:lnTo>
                                <a:lnTo>
                                  <a:pt x="8931" y="3911"/>
                                </a:lnTo>
                                <a:lnTo>
                                  <a:pt x="8843" y="3914"/>
                                </a:lnTo>
                                <a:lnTo>
                                  <a:pt x="8754" y="3915"/>
                                </a:lnTo>
                                <a:lnTo>
                                  <a:pt x="8667" y="3914"/>
                                </a:lnTo>
                                <a:lnTo>
                                  <a:pt x="8581" y="3911"/>
                                </a:lnTo>
                                <a:lnTo>
                                  <a:pt x="8494" y="3907"/>
                                </a:lnTo>
                                <a:lnTo>
                                  <a:pt x="8409" y="3901"/>
                                </a:lnTo>
                                <a:lnTo>
                                  <a:pt x="8324" y="3895"/>
                                </a:lnTo>
                                <a:lnTo>
                                  <a:pt x="8239" y="3886"/>
                                </a:lnTo>
                                <a:lnTo>
                                  <a:pt x="8155" y="3875"/>
                                </a:lnTo>
                                <a:lnTo>
                                  <a:pt x="8073" y="3863"/>
                                </a:lnTo>
                                <a:lnTo>
                                  <a:pt x="7990" y="3851"/>
                                </a:lnTo>
                                <a:lnTo>
                                  <a:pt x="7907" y="3836"/>
                                </a:lnTo>
                                <a:lnTo>
                                  <a:pt x="7825" y="3821"/>
                                </a:lnTo>
                                <a:lnTo>
                                  <a:pt x="7743" y="3803"/>
                                </a:lnTo>
                                <a:lnTo>
                                  <a:pt x="7663" y="3785"/>
                                </a:lnTo>
                                <a:lnTo>
                                  <a:pt x="7582" y="3765"/>
                                </a:lnTo>
                                <a:lnTo>
                                  <a:pt x="7502" y="3743"/>
                                </a:lnTo>
                                <a:lnTo>
                                  <a:pt x="7422" y="3721"/>
                                </a:lnTo>
                                <a:lnTo>
                                  <a:pt x="7343" y="3697"/>
                                </a:lnTo>
                                <a:lnTo>
                                  <a:pt x="7264" y="3673"/>
                                </a:lnTo>
                                <a:lnTo>
                                  <a:pt x="7186" y="3647"/>
                                </a:lnTo>
                                <a:lnTo>
                                  <a:pt x="7108" y="3620"/>
                                </a:lnTo>
                                <a:lnTo>
                                  <a:pt x="7029" y="3592"/>
                                </a:lnTo>
                                <a:lnTo>
                                  <a:pt x="6952" y="3563"/>
                                </a:lnTo>
                                <a:lnTo>
                                  <a:pt x="6875" y="3533"/>
                                </a:lnTo>
                                <a:lnTo>
                                  <a:pt x="6866" y="3521"/>
                                </a:lnTo>
                                <a:lnTo>
                                  <a:pt x="6855" y="3512"/>
                                </a:lnTo>
                                <a:lnTo>
                                  <a:pt x="6849" y="3508"/>
                                </a:lnTo>
                                <a:lnTo>
                                  <a:pt x="6845" y="3497"/>
                                </a:lnTo>
                                <a:lnTo>
                                  <a:pt x="6840" y="3482"/>
                                </a:lnTo>
                                <a:lnTo>
                                  <a:pt x="6838" y="3464"/>
                                </a:lnTo>
                                <a:lnTo>
                                  <a:pt x="6837" y="3442"/>
                                </a:lnTo>
                                <a:lnTo>
                                  <a:pt x="6838" y="3415"/>
                                </a:lnTo>
                                <a:lnTo>
                                  <a:pt x="6841" y="3385"/>
                                </a:lnTo>
                                <a:lnTo>
                                  <a:pt x="6845" y="3367"/>
                                </a:lnTo>
                                <a:lnTo>
                                  <a:pt x="6848" y="3348"/>
                                </a:lnTo>
                                <a:lnTo>
                                  <a:pt x="6854" y="3328"/>
                                </a:lnTo>
                                <a:lnTo>
                                  <a:pt x="6859" y="3306"/>
                                </a:lnTo>
                                <a:lnTo>
                                  <a:pt x="6866" y="3284"/>
                                </a:lnTo>
                                <a:lnTo>
                                  <a:pt x="6873" y="3259"/>
                                </a:lnTo>
                                <a:lnTo>
                                  <a:pt x="6882" y="3233"/>
                                </a:lnTo>
                                <a:lnTo>
                                  <a:pt x="6892" y="3205"/>
                                </a:lnTo>
                                <a:lnTo>
                                  <a:pt x="6903" y="3176"/>
                                </a:lnTo>
                                <a:lnTo>
                                  <a:pt x="6915" y="3146"/>
                                </a:lnTo>
                                <a:lnTo>
                                  <a:pt x="6929" y="3114"/>
                                </a:lnTo>
                                <a:lnTo>
                                  <a:pt x="6944" y="3079"/>
                                </a:lnTo>
                                <a:lnTo>
                                  <a:pt x="6961" y="3043"/>
                                </a:lnTo>
                                <a:lnTo>
                                  <a:pt x="6979" y="3005"/>
                                </a:lnTo>
                                <a:lnTo>
                                  <a:pt x="6998" y="2965"/>
                                </a:lnTo>
                                <a:lnTo>
                                  <a:pt x="7019" y="2923"/>
                                </a:lnTo>
                                <a:lnTo>
                                  <a:pt x="7043" y="2878"/>
                                </a:lnTo>
                                <a:lnTo>
                                  <a:pt x="7067" y="2832"/>
                                </a:lnTo>
                                <a:lnTo>
                                  <a:pt x="7093" y="2784"/>
                                </a:lnTo>
                                <a:lnTo>
                                  <a:pt x="7122" y="2734"/>
                                </a:lnTo>
                                <a:lnTo>
                                  <a:pt x="7145" y="2703"/>
                                </a:lnTo>
                                <a:lnTo>
                                  <a:pt x="7169" y="2674"/>
                                </a:lnTo>
                                <a:lnTo>
                                  <a:pt x="7193" y="2647"/>
                                </a:lnTo>
                                <a:lnTo>
                                  <a:pt x="7219" y="2623"/>
                                </a:lnTo>
                                <a:lnTo>
                                  <a:pt x="7244" y="2600"/>
                                </a:lnTo>
                                <a:lnTo>
                                  <a:pt x="7271" y="2580"/>
                                </a:lnTo>
                                <a:lnTo>
                                  <a:pt x="7298" y="2561"/>
                                </a:lnTo>
                                <a:lnTo>
                                  <a:pt x="7325" y="2544"/>
                                </a:lnTo>
                                <a:lnTo>
                                  <a:pt x="7353" y="2529"/>
                                </a:lnTo>
                                <a:lnTo>
                                  <a:pt x="7381" y="2515"/>
                                </a:lnTo>
                                <a:lnTo>
                                  <a:pt x="7409" y="2503"/>
                                </a:lnTo>
                                <a:lnTo>
                                  <a:pt x="7438" y="2492"/>
                                </a:lnTo>
                                <a:lnTo>
                                  <a:pt x="7466" y="2483"/>
                                </a:lnTo>
                                <a:lnTo>
                                  <a:pt x="7495" y="2475"/>
                                </a:lnTo>
                                <a:lnTo>
                                  <a:pt x="7524" y="2468"/>
                                </a:lnTo>
                                <a:lnTo>
                                  <a:pt x="7553" y="2464"/>
                                </a:lnTo>
                                <a:lnTo>
                                  <a:pt x="7581" y="2459"/>
                                </a:lnTo>
                                <a:lnTo>
                                  <a:pt x="7610" y="2457"/>
                                </a:lnTo>
                                <a:lnTo>
                                  <a:pt x="7638" y="2455"/>
                                </a:lnTo>
                                <a:lnTo>
                                  <a:pt x="7667" y="2454"/>
                                </a:lnTo>
                                <a:lnTo>
                                  <a:pt x="7695" y="2454"/>
                                </a:lnTo>
                                <a:lnTo>
                                  <a:pt x="7722" y="2455"/>
                                </a:lnTo>
                                <a:lnTo>
                                  <a:pt x="7750" y="2456"/>
                                </a:lnTo>
                                <a:lnTo>
                                  <a:pt x="7777" y="2459"/>
                                </a:lnTo>
                                <a:lnTo>
                                  <a:pt x="7803" y="2461"/>
                                </a:lnTo>
                                <a:lnTo>
                                  <a:pt x="7829" y="2466"/>
                                </a:lnTo>
                                <a:lnTo>
                                  <a:pt x="7854" y="2469"/>
                                </a:lnTo>
                                <a:lnTo>
                                  <a:pt x="7879" y="2474"/>
                                </a:lnTo>
                                <a:lnTo>
                                  <a:pt x="7925" y="2485"/>
                                </a:lnTo>
                                <a:lnTo>
                                  <a:pt x="7968" y="2496"/>
                                </a:lnTo>
                                <a:lnTo>
                                  <a:pt x="7946" y="2519"/>
                                </a:lnTo>
                                <a:lnTo>
                                  <a:pt x="7925" y="2542"/>
                                </a:lnTo>
                                <a:lnTo>
                                  <a:pt x="7904" y="2567"/>
                                </a:lnTo>
                                <a:lnTo>
                                  <a:pt x="7883" y="2591"/>
                                </a:lnTo>
                                <a:lnTo>
                                  <a:pt x="7863" y="2618"/>
                                </a:lnTo>
                                <a:lnTo>
                                  <a:pt x="7843" y="2646"/>
                                </a:lnTo>
                                <a:lnTo>
                                  <a:pt x="7823" y="2674"/>
                                </a:lnTo>
                                <a:lnTo>
                                  <a:pt x="7804" y="2705"/>
                                </a:lnTo>
                                <a:lnTo>
                                  <a:pt x="7785" y="2735"/>
                                </a:lnTo>
                                <a:lnTo>
                                  <a:pt x="7766" y="2767"/>
                                </a:lnTo>
                                <a:lnTo>
                                  <a:pt x="7748" y="2800"/>
                                </a:lnTo>
                                <a:lnTo>
                                  <a:pt x="7729" y="2833"/>
                                </a:lnTo>
                                <a:lnTo>
                                  <a:pt x="7692" y="2903"/>
                                </a:lnTo>
                                <a:lnTo>
                                  <a:pt x="7654" y="2978"/>
                                </a:lnTo>
                                <a:lnTo>
                                  <a:pt x="7648" y="2991"/>
                                </a:lnTo>
                                <a:lnTo>
                                  <a:pt x="7644" y="3005"/>
                                </a:lnTo>
                                <a:lnTo>
                                  <a:pt x="7641" y="3019"/>
                                </a:lnTo>
                                <a:lnTo>
                                  <a:pt x="7639" y="3033"/>
                                </a:lnTo>
                                <a:lnTo>
                                  <a:pt x="7638" y="3047"/>
                                </a:lnTo>
                                <a:lnTo>
                                  <a:pt x="7641" y="3061"/>
                                </a:lnTo>
                                <a:lnTo>
                                  <a:pt x="7643" y="3075"/>
                                </a:lnTo>
                                <a:lnTo>
                                  <a:pt x="7646" y="3089"/>
                                </a:lnTo>
                                <a:lnTo>
                                  <a:pt x="7652" y="3101"/>
                                </a:lnTo>
                                <a:lnTo>
                                  <a:pt x="7657" y="3115"/>
                                </a:lnTo>
                                <a:lnTo>
                                  <a:pt x="7665" y="3126"/>
                                </a:lnTo>
                                <a:lnTo>
                                  <a:pt x="7674" y="3137"/>
                                </a:lnTo>
                                <a:lnTo>
                                  <a:pt x="7683" y="3147"/>
                                </a:lnTo>
                                <a:lnTo>
                                  <a:pt x="7694" y="3157"/>
                                </a:lnTo>
                                <a:lnTo>
                                  <a:pt x="7707" y="3165"/>
                                </a:lnTo>
                                <a:lnTo>
                                  <a:pt x="7719" y="3173"/>
                                </a:lnTo>
                                <a:lnTo>
                                  <a:pt x="7733" y="3179"/>
                                </a:lnTo>
                                <a:lnTo>
                                  <a:pt x="7747" y="3183"/>
                                </a:lnTo>
                                <a:lnTo>
                                  <a:pt x="7761" y="3186"/>
                                </a:lnTo>
                                <a:lnTo>
                                  <a:pt x="7775" y="3187"/>
                                </a:lnTo>
                                <a:lnTo>
                                  <a:pt x="7789" y="3187"/>
                                </a:lnTo>
                                <a:lnTo>
                                  <a:pt x="7803" y="3186"/>
                                </a:lnTo>
                                <a:lnTo>
                                  <a:pt x="7817" y="3184"/>
                                </a:lnTo>
                                <a:lnTo>
                                  <a:pt x="7831" y="3181"/>
                                </a:lnTo>
                                <a:lnTo>
                                  <a:pt x="7843" y="3175"/>
                                </a:lnTo>
                                <a:lnTo>
                                  <a:pt x="7855" y="3168"/>
                                </a:lnTo>
                                <a:lnTo>
                                  <a:pt x="7868" y="3162"/>
                                </a:lnTo>
                                <a:lnTo>
                                  <a:pt x="7879" y="3153"/>
                                </a:lnTo>
                                <a:lnTo>
                                  <a:pt x="7889" y="3143"/>
                                </a:lnTo>
                                <a:lnTo>
                                  <a:pt x="7899" y="3133"/>
                                </a:lnTo>
                                <a:lnTo>
                                  <a:pt x="7907" y="3120"/>
                                </a:lnTo>
                                <a:lnTo>
                                  <a:pt x="7915" y="3107"/>
                                </a:lnTo>
                                <a:lnTo>
                                  <a:pt x="7957" y="3022"/>
                                </a:lnTo>
                                <a:lnTo>
                                  <a:pt x="8000" y="2943"/>
                                </a:lnTo>
                                <a:lnTo>
                                  <a:pt x="8021" y="2907"/>
                                </a:lnTo>
                                <a:lnTo>
                                  <a:pt x="8042" y="2873"/>
                                </a:lnTo>
                                <a:lnTo>
                                  <a:pt x="8062" y="2839"/>
                                </a:lnTo>
                                <a:lnTo>
                                  <a:pt x="8084" y="2809"/>
                                </a:lnTo>
                                <a:lnTo>
                                  <a:pt x="8105" y="2780"/>
                                </a:lnTo>
                                <a:lnTo>
                                  <a:pt x="8127" y="2752"/>
                                </a:lnTo>
                                <a:lnTo>
                                  <a:pt x="8150" y="2727"/>
                                </a:lnTo>
                                <a:lnTo>
                                  <a:pt x="8172" y="2703"/>
                                </a:lnTo>
                                <a:lnTo>
                                  <a:pt x="8195" y="2682"/>
                                </a:lnTo>
                                <a:lnTo>
                                  <a:pt x="8219" y="2664"/>
                                </a:lnTo>
                                <a:lnTo>
                                  <a:pt x="8231" y="2655"/>
                                </a:lnTo>
                                <a:lnTo>
                                  <a:pt x="8244" y="2646"/>
                                </a:lnTo>
                                <a:lnTo>
                                  <a:pt x="8256" y="2640"/>
                                </a:lnTo>
                                <a:lnTo>
                                  <a:pt x="8268" y="2632"/>
                                </a:lnTo>
                                <a:lnTo>
                                  <a:pt x="8290" y="2622"/>
                                </a:lnTo>
                                <a:lnTo>
                                  <a:pt x="8312" y="2613"/>
                                </a:lnTo>
                                <a:lnTo>
                                  <a:pt x="8336" y="2605"/>
                                </a:lnTo>
                                <a:lnTo>
                                  <a:pt x="8360" y="2598"/>
                                </a:lnTo>
                                <a:lnTo>
                                  <a:pt x="8386" y="2592"/>
                                </a:lnTo>
                                <a:lnTo>
                                  <a:pt x="8413" y="2588"/>
                                </a:lnTo>
                                <a:lnTo>
                                  <a:pt x="8441" y="2585"/>
                                </a:lnTo>
                                <a:lnTo>
                                  <a:pt x="8470" y="2584"/>
                                </a:lnTo>
                                <a:lnTo>
                                  <a:pt x="8500" y="2582"/>
                                </a:lnTo>
                                <a:lnTo>
                                  <a:pt x="8533" y="2584"/>
                                </a:lnTo>
                                <a:lnTo>
                                  <a:pt x="8566" y="2586"/>
                                </a:lnTo>
                                <a:lnTo>
                                  <a:pt x="8601" y="2589"/>
                                </a:lnTo>
                                <a:lnTo>
                                  <a:pt x="8638" y="2594"/>
                                </a:lnTo>
                                <a:lnTo>
                                  <a:pt x="8676" y="2600"/>
                                </a:lnTo>
                                <a:lnTo>
                                  <a:pt x="8716" y="2607"/>
                                </a:lnTo>
                                <a:lnTo>
                                  <a:pt x="8758" y="2616"/>
                                </a:lnTo>
                                <a:lnTo>
                                  <a:pt x="8734" y="2652"/>
                                </a:lnTo>
                                <a:lnTo>
                                  <a:pt x="8711" y="2688"/>
                                </a:lnTo>
                                <a:lnTo>
                                  <a:pt x="8689" y="2724"/>
                                </a:lnTo>
                                <a:lnTo>
                                  <a:pt x="8668" y="2761"/>
                                </a:lnTo>
                                <a:lnTo>
                                  <a:pt x="8648" y="2799"/>
                                </a:lnTo>
                                <a:lnTo>
                                  <a:pt x="8628" y="2837"/>
                                </a:lnTo>
                                <a:lnTo>
                                  <a:pt x="8610" y="2876"/>
                                </a:lnTo>
                                <a:lnTo>
                                  <a:pt x="8592" y="2916"/>
                                </a:lnTo>
                                <a:lnTo>
                                  <a:pt x="8575" y="2957"/>
                                </a:lnTo>
                                <a:lnTo>
                                  <a:pt x="8561" y="2998"/>
                                </a:lnTo>
                                <a:lnTo>
                                  <a:pt x="8546" y="3041"/>
                                </a:lnTo>
                                <a:lnTo>
                                  <a:pt x="8533" y="3083"/>
                                </a:lnTo>
                                <a:lnTo>
                                  <a:pt x="8520" y="3127"/>
                                </a:lnTo>
                                <a:lnTo>
                                  <a:pt x="8510" y="3171"/>
                                </a:lnTo>
                                <a:lnTo>
                                  <a:pt x="8500" y="3215"/>
                                </a:lnTo>
                                <a:lnTo>
                                  <a:pt x="8491" y="3261"/>
                                </a:lnTo>
                                <a:lnTo>
                                  <a:pt x="8490" y="3276"/>
                                </a:lnTo>
                                <a:lnTo>
                                  <a:pt x="8490" y="3291"/>
                                </a:lnTo>
                                <a:lnTo>
                                  <a:pt x="8491" y="3305"/>
                                </a:lnTo>
                                <a:lnTo>
                                  <a:pt x="8493" y="3319"/>
                                </a:lnTo>
                                <a:lnTo>
                                  <a:pt x="8498" y="3332"/>
                                </a:lnTo>
                                <a:lnTo>
                                  <a:pt x="8502" y="3345"/>
                                </a:lnTo>
                                <a:lnTo>
                                  <a:pt x="8509" y="3358"/>
                                </a:lnTo>
                                <a:lnTo>
                                  <a:pt x="8517" y="3370"/>
                                </a:lnTo>
                                <a:lnTo>
                                  <a:pt x="8526" y="3380"/>
                                </a:lnTo>
                                <a:lnTo>
                                  <a:pt x="8535" y="3390"/>
                                </a:lnTo>
                                <a:lnTo>
                                  <a:pt x="8546" y="3400"/>
                                </a:lnTo>
                                <a:lnTo>
                                  <a:pt x="8557" y="3408"/>
                                </a:lnTo>
                                <a:lnTo>
                                  <a:pt x="8569" y="3415"/>
                                </a:lnTo>
                                <a:lnTo>
                                  <a:pt x="8583" y="3421"/>
                                </a:lnTo>
                                <a:lnTo>
                                  <a:pt x="8596" y="3425"/>
                                </a:lnTo>
                                <a:lnTo>
                                  <a:pt x="8611" y="3428"/>
                                </a:lnTo>
                                <a:lnTo>
                                  <a:pt x="8625" y="3431"/>
                                </a:lnTo>
                                <a:lnTo>
                                  <a:pt x="8640" y="3431"/>
                                </a:lnTo>
                                <a:lnTo>
                                  <a:pt x="8655" y="3430"/>
                                </a:lnTo>
                                <a:lnTo>
                                  <a:pt x="8669" y="3426"/>
                                </a:lnTo>
                                <a:lnTo>
                                  <a:pt x="8683" y="3423"/>
                                </a:lnTo>
                                <a:lnTo>
                                  <a:pt x="8695" y="3417"/>
                                </a:lnTo>
                                <a:lnTo>
                                  <a:pt x="8707" y="3412"/>
                                </a:lnTo>
                                <a:lnTo>
                                  <a:pt x="8719" y="3404"/>
                                </a:lnTo>
                                <a:lnTo>
                                  <a:pt x="8731" y="3395"/>
                                </a:lnTo>
                                <a:lnTo>
                                  <a:pt x="8741" y="3385"/>
                                </a:lnTo>
                                <a:lnTo>
                                  <a:pt x="8750" y="3375"/>
                                </a:lnTo>
                                <a:lnTo>
                                  <a:pt x="8758" y="3363"/>
                                </a:lnTo>
                                <a:lnTo>
                                  <a:pt x="8764" y="3351"/>
                                </a:lnTo>
                                <a:lnTo>
                                  <a:pt x="8770" y="3338"/>
                                </a:lnTo>
                                <a:lnTo>
                                  <a:pt x="8774" y="3324"/>
                                </a:lnTo>
                                <a:lnTo>
                                  <a:pt x="8778" y="3310"/>
                                </a:lnTo>
                                <a:lnTo>
                                  <a:pt x="8783" y="3280"/>
                                </a:lnTo>
                                <a:lnTo>
                                  <a:pt x="8789" y="3252"/>
                                </a:lnTo>
                                <a:lnTo>
                                  <a:pt x="8796" y="3224"/>
                                </a:lnTo>
                                <a:lnTo>
                                  <a:pt x="8802" y="3198"/>
                                </a:lnTo>
                                <a:lnTo>
                                  <a:pt x="8810" y="3171"/>
                                </a:lnTo>
                                <a:lnTo>
                                  <a:pt x="8818" y="3144"/>
                                </a:lnTo>
                                <a:lnTo>
                                  <a:pt x="8827" y="3117"/>
                                </a:lnTo>
                                <a:lnTo>
                                  <a:pt x="8836" y="3091"/>
                                </a:lnTo>
                                <a:lnTo>
                                  <a:pt x="8845" y="3065"/>
                                </a:lnTo>
                                <a:lnTo>
                                  <a:pt x="8856" y="3040"/>
                                </a:lnTo>
                                <a:lnTo>
                                  <a:pt x="8866" y="3014"/>
                                </a:lnTo>
                                <a:lnTo>
                                  <a:pt x="8877" y="2989"/>
                                </a:lnTo>
                                <a:lnTo>
                                  <a:pt x="8901" y="2940"/>
                                </a:lnTo>
                                <a:lnTo>
                                  <a:pt x="8927" y="2893"/>
                                </a:lnTo>
                                <a:lnTo>
                                  <a:pt x="8955" y="2846"/>
                                </a:lnTo>
                                <a:lnTo>
                                  <a:pt x="8984" y="2801"/>
                                </a:lnTo>
                                <a:lnTo>
                                  <a:pt x="9014" y="2757"/>
                                </a:lnTo>
                                <a:lnTo>
                                  <a:pt x="9046" y="2714"/>
                                </a:lnTo>
                                <a:lnTo>
                                  <a:pt x="9080" y="2672"/>
                                </a:lnTo>
                                <a:lnTo>
                                  <a:pt x="9116" y="2632"/>
                                </a:lnTo>
                                <a:lnTo>
                                  <a:pt x="9152" y="2592"/>
                                </a:lnTo>
                                <a:lnTo>
                                  <a:pt x="9190" y="2554"/>
                                </a:lnTo>
                                <a:close/>
                                <a:moveTo>
                                  <a:pt x="6809" y="3818"/>
                                </a:moveTo>
                                <a:lnTo>
                                  <a:pt x="6887" y="3849"/>
                                </a:lnTo>
                                <a:lnTo>
                                  <a:pt x="6967" y="3878"/>
                                </a:lnTo>
                                <a:lnTo>
                                  <a:pt x="7046" y="3907"/>
                                </a:lnTo>
                                <a:lnTo>
                                  <a:pt x="7126" y="3934"/>
                                </a:lnTo>
                                <a:lnTo>
                                  <a:pt x="7206" y="3960"/>
                                </a:lnTo>
                                <a:lnTo>
                                  <a:pt x="7287" y="3984"/>
                                </a:lnTo>
                                <a:lnTo>
                                  <a:pt x="7367" y="4008"/>
                                </a:lnTo>
                                <a:lnTo>
                                  <a:pt x="7449" y="4030"/>
                                </a:lnTo>
                                <a:lnTo>
                                  <a:pt x="7531" y="4051"/>
                                </a:lnTo>
                                <a:lnTo>
                                  <a:pt x="7614" y="4072"/>
                                </a:lnTo>
                                <a:lnTo>
                                  <a:pt x="7696" y="4089"/>
                                </a:lnTo>
                                <a:lnTo>
                                  <a:pt x="7779" y="4107"/>
                                </a:lnTo>
                                <a:lnTo>
                                  <a:pt x="7863" y="4123"/>
                                </a:lnTo>
                                <a:lnTo>
                                  <a:pt x="7948" y="4138"/>
                                </a:lnTo>
                                <a:lnTo>
                                  <a:pt x="8032" y="4151"/>
                                </a:lnTo>
                                <a:lnTo>
                                  <a:pt x="8118" y="4163"/>
                                </a:lnTo>
                                <a:lnTo>
                                  <a:pt x="8207" y="4174"/>
                                </a:lnTo>
                                <a:lnTo>
                                  <a:pt x="8296" y="4184"/>
                                </a:lnTo>
                                <a:lnTo>
                                  <a:pt x="8387" y="4191"/>
                                </a:lnTo>
                                <a:lnTo>
                                  <a:pt x="8478" y="4197"/>
                                </a:lnTo>
                                <a:lnTo>
                                  <a:pt x="8568" y="4202"/>
                                </a:lnTo>
                                <a:lnTo>
                                  <a:pt x="8660" y="4204"/>
                                </a:lnTo>
                                <a:lnTo>
                                  <a:pt x="8753" y="4205"/>
                                </a:lnTo>
                                <a:lnTo>
                                  <a:pt x="8845" y="4205"/>
                                </a:lnTo>
                                <a:lnTo>
                                  <a:pt x="8939" y="4203"/>
                                </a:lnTo>
                                <a:lnTo>
                                  <a:pt x="9033" y="4198"/>
                                </a:lnTo>
                                <a:lnTo>
                                  <a:pt x="9127" y="4191"/>
                                </a:lnTo>
                                <a:lnTo>
                                  <a:pt x="9222" y="4184"/>
                                </a:lnTo>
                                <a:lnTo>
                                  <a:pt x="9318" y="4175"/>
                                </a:lnTo>
                                <a:lnTo>
                                  <a:pt x="9415" y="4162"/>
                                </a:lnTo>
                                <a:lnTo>
                                  <a:pt x="9511" y="4149"/>
                                </a:lnTo>
                                <a:lnTo>
                                  <a:pt x="9608" y="4133"/>
                                </a:lnTo>
                                <a:lnTo>
                                  <a:pt x="9673" y="4125"/>
                                </a:lnTo>
                                <a:lnTo>
                                  <a:pt x="9738" y="4115"/>
                                </a:lnTo>
                                <a:lnTo>
                                  <a:pt x="9805" y="4104"/>
                                </a:lnTo>
                                <a:lnTo>
                                  <a:pt x="9871" y="4089"/>
                                </a:lnTo>
                                <a:lnTo>
                                  <a:pt x="9938" y="4074"/>
                                </a:lnTo>
                                <a:lnTo>
                                  <a:pt x="10007" y="4057"/>
                                </a:lnTo>
                                <a:lnTo>
                                  <a:pt x="10076" y="4038"/>
                                </a:lnTo>
                                <a:lnTo>
                                  <a:pt x="10145" y="4018"/>
                                </a:lnTo>
                                <a:lnTo>
                                  <a:pt x="10216" y="3998"/>
                                </a:lnTo>
                                <a:lnTo>
                                  <a:pt x="10286" y="3975"/>
                                </a:lnTo>
                                <a:lnTo>
                                  <a:pt x="10358" y="3952"/>
                                </a:lnTo>
                                <a:lnTo>
                                  <a:pt x="10430" y="3927"/>
                                </a:lnTo>
                                <a:lnTo>
                                  <a:pt x="10502" y="3902"/>
                                </a:lnTo>
                                <a:lnTo>
                                  <a:pt x="10576" y="3878"/>
                                </a:lnTo>
                                <a:lnTo>
                                  <a:pt x="10650" y="3851"/>
                                </a:lnTo>
                                <a:lnTo>
                                  <a:pt x="10725" y="3825"/>
                                </a:lnTo>
                                <a:lnTo>
                                  <a:pt x="10894" y="3766"/>
                                </a:lnTo>
                                <a:lnTo>
                                  <a:pt x="11065" y="3707"/>
                                </a:lnTo>
                                <a:lnTo>
                                  <a:pt x="11153" y="3678"/>
                                </a:lnTo>
                                <a:lnTo>
                                  <a:pt x="11240" y="3650"/>
                                </a:lnTo>
                                <a:lnTo>
                                  <a:pt x="11328" y="3623"/>
                                </a:lnTo>
                                <a:lnTo>
                                  <a:pt x="11418" y="3596"/>
                                </a:lnTo>
                                <a:lnTo>
                                  <a:pt x="11508" y="3572"/>
                                </a:lnTo>
                                <a:lnTo>
                                  <a:pt x="11598" y="3548"/>
                                </a:lnTo>
                                <a:lnTo>
                                  <a:pt x="11690" y="3526"/>
                                </a:lnTo>
                                <a:lnTo>
                                  <a:pt x="11782" y="3505"/>
                                </a:lnTo>
                                <a:lnTo>
                                  <a:pt x="11874" y="3486"/>
                                </a:lnTo>
                                <a:lnTo>
                                  <a:pt x="11966" y="3470"/>
                                </a:lnTo>
                                <a:lnTo>
                                  <a:pt x="12060" y="3455"/>
                                </a:lnTo>
                                <a:lnTo>
                                  <a:pt x="12154" y="3443"/>
                                </a:lnTo>
                                <a:lnTo>
                                  <a:pt x="12250" y="3434"/>
                                </a:lnTo>
                                <a:lnTo>
                                  <a:pt x="12345" y="3427"/>
                                </a:lnTo>
                                <a:lnTo>
                                  <a:pt x="12440" y="3424"/>
                                </a:lnTo>
                                <a:lnTo>
                                  <a:pt x="12536" y="3423"/>
                                </a:lnTo>
                                <a:lnTo>
                                  <a:pt x="12632" y="3426"/>
                                </a:lnTo>
                                <a:lnTo>
                                  <a:pt x="12729" y="3433"/>
                                </a:lnTo>
                                <a:lnTo>
                                  <a:pt x="12826" y="3443"/>
                                </a:lnTo>
                                <a:lnTo>
                                  <a:pt x="12923" y="3458"/>
                                </a:lnTo>
                                <a:lnTo>
                                  <a:pt x="13022" y="3475"/>
                                </a:lnTo>
                                <a:lnTo>
                                  <a:pt x="13119" y="3498"/>
                                </a:lnTo>
                                <a:lnTo>
                                  <a:pt x="13218" y="3526"/>
                                </a:lnTo>
                                <a:lnTo>
                                  <a:pt x="13316" y="3557"/>
                                </a:lnTo>
                                <a:lnTo>
                                  <a:pt x="13416" y="3593"/>
                                </a:lnTo>
                                <a:lnTo>
                                  <a:pt x="13514" y="3636"/>
                                </a:lnTo>
                                <a:lnTo>
                                  <a:pt x="13614" y="3682"/>
                                </a:lnTo>
                                <a:lnTo>
                                  <a:pt x="13714" y="3734"/>
                                </a:lnTo>
                                <a:lnTo>
                                  <a:pt x="13721" y="3739"/>
                                </a:lnTo>
                                <a:lnTo>
                                  <a:pt x="13730" y="3742"/>
                                </a:lnTo>
                                <a:lnTo>
                                  <a:pt x="13761" y="3765"/>
                                </a:lnTo>
                                <a:lnTo>
                                  <a:pt x="13793" y="3791"/>
                                </a:lnTo>
                                <a:lnTo>
                                  <a:pt x="13810" y="3806"/>
                                </a:lnTo>
                                <a:lnTo>
                                  <a:pt x="13827" y="3821"/>
                                </a:lnTo>
                                <a:lnTo>
                                  <a:pt x="13842" y="3835"/>
                                </a:lnTo>
                                <a:lnTo>
                                  <a:pt x="13857" y="3851"/>
                                </a:lnTo>
                                <a:lnTo>
                                  <a:pt x="13870" y="3867"/>
                                </a:lnTo>
                                <a:lnTo>
                                  <a:pt x="13883" y="3882"/>
                                </a:lnTo>
                                <a:lnTo>
                                  <a:pt x="13893" y="3898"/>
                                </a:lnTo>
                                <a:lnTo>
                                  <a:pt x="13899" y="3912"/>
                                </a:lnTo>
                                <a:lnTo>
                                  <a:pt x="13903" y="3920"/>
                                </a:lnTo>
                                <a:lnTo>
                                  <a:pt x="13905" y="3927"/>
                                </a:lnTo>
                                <a:lnTo>
                                  <a:pt x="13906" y="3935"/>
                                </a:lnTo>
                                <a:lnTo>
                                  <a:pt x="13907" y="3942"/>
                                </a:lnTo>
                                <a:lnTo>
                                  <a:pt x="13907" y="3948"/>
                                </a:lnTo>
                                <a:lnTo>
                                  <a:pt x="13906" y="3955"/>
                                </a:lnTo>
                                <a:lnTo>
                                  <a:pt x="13904" y="3961"/>
                                </a:lnTo>
                                <a:lnTo>
                                  <a:pt x="13902" y="3967"/>
                                </a:lnTo>
                                <a:lnTo>
                                  <a:pt x="13899" y="3971"/>
                                </a:lnTo>
                                <a:lnTo>
                                  <a:pt x="13896" y="3973"/>
                                </a:lnTo>
                                <a:lnTo>
                                  <a:pt x="13893" y="3974"/>
                                </a:lnTo>
                                <a:lnTo>
                                  <a:pt x="13888" y="3975"/>
                                </a:lnTo>
                                <a:lnTo>
                                  <a:pt x="13878" y="3975"/>
                                </a:lnTo>
                                <a:lnTo>
                                  <a:pt x="13867" y="3972"/>
                                </a:lnTo>
                                <a:lnTo>
                                  <a:pt x="13854" y="3968"/>
                                </a:lnTo>
                                <a:lnTo>
                                  <a:pt x="13839" y="3962"/>
                                </a:lnTo>
                                <a:lnTo>
                                  <a:pt x="13824" y="3955"/>
                                </a:lnTo>
                                <a:lnTo>
                                  <a:pt x="13809" y="3946"/>
                                </a:lnTo>
                                <a:lnTo>
                                  <a:pt x="13776" y="3928"/>
                                </a:lnTo>
                                <a:lnTo>
                                  <a:pt x="13745" y="3908"/>
                                </a:lnTo>
                                <a:lnTo>
                                  <a:pt x="13715" y="3888"/>
                                </a:lnTo>
                                <a:lnTo>
                                  <a:pt x="13688" y="3868"/>
                                </a:lnTo>
                                <a:lnTo>
                                  <a:pt x="13674" y="3858"/>
                                </a:lnTo>
                                <a:lnTo>
                                  <a:pt x="13660" y="3849"/>
                                </a:lnTo>
                                <a:lnTo>
                                  <a:pt x="13646" y="3838"/>
                                </a:lnTo>
                                <a:lnTo>
                                  <a:pt x="13633" y="3830"/>
                                </a:lnTo>
                                <a:lnTo>
                                  <a:pt x="13627" y="3826"/>
                                </a:lnTo>
                                <a:lnTo>
                                  <a:pt x="13623" y="3823"/>
                                </a:lnTo>
                                <a:lnTo>
                                  <a:pt x="13610" y="3815"/>
                                </a:lnTo>
                                <a:lnTo>
                                  <a:pt x="13593" y="3805"/>
                                </a:lnTo>
                                <a:lnTo>
                                  <a:pt x="13573" y="3794"/>
                                </a:lnTo>
                                <a:lnTo>
                                  <a:pt x="13548" y="3780"/>
                                </a:lnTo>
                                <a:lnTo>
                                  <a:pt x="13520" y="3766"/>
                                </a:lnTo>
                                <a:lnTo>
                                  <a:pt x="13489" y="3749"/>
                                </a:lnTo>
                                <a:lnTo>
                                  <a:pt x="13456" y="3732"/>
                                </a:lnTo>
                                <a:lnTo>
                                  <a:pt x="13421" y="3715"/>
                                </a:lnTo>
                                <a:lnTo>
                                  <a:pt x="13370" y="3691"/>
                                </a:lnTo>
                                <a:lnTo>
                                  <a:pt x="13316" y="3666"/>
                                </a:lnTo>
                                <a:lnTo>
                                  <a:pt x="13258" y="3641"/>
                                </a:lnTo>
                                <a:lnTo>
                                  <a:pt x="13198" y="3617"/>
                                </a:lnTo>
                                <a:lnTo>
                                  <a:pt x="13135" y="3592"/>
                                </a:lnTo>
                                <a:lnTo>
                                  <a:pt x="13070" y="3570"/>
                                </a:lnTo>
                                <a:lnTo>
                                  <a:pt x="13004" y="3547"/>
                                </a:lnTo>
                                <a:lnTo>
                                  <a:pt x="12936" y="3528"/>
                                </a:lnTo>
                                <a:lnTo>
                                  <a:pt x="12902" y="3519"/>
                                </a:lnTo>
                                <a:lnTo>
                                  <a:pt x="12867" y="3510"/>
                                </a:lnTo>
                                <a:lnTo>
                                  <a:pt x="12833" y="3502"/>
                                </a:lnTo>
                                <a:lnTo>
                                  <a:pt x="12798" y="3496"/>
                                </a:lnTo>
                                <a:lnTo>
                                  <a:pt x="12764" y="3489"/>
                                </a:lnTo>
                                <a:lnTo>
                                  <a:pt x="12730" y="3483"/>
                                </a:lnTo>
                                <a:lnTo>
                                  <a:pt x="12695" y="3479"/>
                                </a:lnTo>
                                <a:lnTo>
                                  <a:pt x="12661" y="3474"/>
                                </a:lnTo>
                                <a:lnTo>
                                  <a:pt x="12627" y="3472"/>
                                </a:lnTo>
                                <a:lnTo>
                                  <a:pt x="12593" y="3470"/>
                                </a:lnTo>
                                <a:lnTo>
                                  <a:pt x="12560" y="3469"/>
                                </a:lnTo>
                                <a:lnTo>
                                  <a:pt x="12527" y="3470"/>
                                </a:lnTo>
                                <a:lnTo>
                                  <a:pt x="12495" y="3471"/>
                                </a:lnTo>
                                <a:lnTo>
                                  <a:pt x="12462" y="3473"/>
                                </a:lnTo>
                                <a:lnTo>
                                  <a:pt x="12431" y="3478"/>
                                </a:lnTo>
                                <a:lnTo>
                                  <a:pt x="12400" y="3482"/>
                                </a:lnTo>
                                <a:lnTo>
                                  <a:pt x="12378" y="3487"/>
                                </a:lnTo>
                                <a:lnTo>
                                  <a:pt x="12373" y="3488"/>
                                </a:lnTo>
                                <a:lnTo>
                                  <a:pt x="12300" y="3502"/>
                                </a:lnTo>
                                <a:lnTo>
                                  <a:pt x="12227" y="3516"/>
                                </a:lnTo>
                                <a:lnTo>
                                  <a:pt x="12153" y="3531"/>
                                </a:lnTo>
                                <a:lnTo>
                                  <a:pt x="12077" y="3548"/>
                                </a:lnTo>
                                <a:lnTo>
                                  <a:pt x="11997" y="3568"/>
                                </a:lnTo>
                                <a:lnTo>
                                  <a:pt x="11910" y="3591"/>
                                </a:lnTo>
                                <a:lnTo>
                                  <a:pt x="11815" y="3617"/>
                                </a:lnTo>
                                <a:lnTo>
                                  <a:pt x="11712" y="3648"/>
                                </a:lnTo>
                                <a:lnTo>
                                  <a:pt x="11597" y="3684"/>
                                </a:lnTo>
                                <a:lnTo>
                                  <a:pt x="11471" y="3725"/>
                                </a:lnTo>
                                <a:lnTo>
                                  <a:pt x="11330" y="3775"/>
                                </a:lnTo>
                                <a:lnTo>
                                  <a:pt x="11173" y="3831"/>
                                </a:lnTo>
                                <a:lnTo>
                                  <a:pt x="10998" y="3893"/>
                                </a:lnTo>
                                <a:lnTo>
                                  <a:pt x="10805" y="3966"/>
                                </a:lnTo>
                                <a:lnTo>
                                  <a:pt x="10590" y="4048"/>
                                </a:lnTo>
                                <a:lnTo>
                                  <a:pt x="10354" y="4140"/>
                                </a:lnTo>
                                <a:lnTo>
                                  <a:pt x="10351" y="4141"/>
                                </a:lnTo>
                                <a:lnTo>
                                  <a:pt x="10283" y="4167"/>
                                </a:lnTo>
                                <a:lnTo>
                                  <a:pt x="10215" y="4191"/>
                                </a:lnTo>
                                <a:lnTo>
                                  <a:pt x="10145" y="4214"/>
                                </a:lnTo>
                                <a:lnTo>
                                  <a:pt x="10076" y="4235"/>
                                </a:lnTo>
                                <a:lnTo>
                                  <a:pt x="10008" y="4255"/>
                                </a:lnTo>
                                <a:lnTo>
                                  <a:pt x="9938" y="4274"/>
                                </a:lnTo>
                                <a:lnTo>
                                  <a:pt x="9869" y="4292"/>
                                </a:lnTo>
                                <a:lnTo>
                                  <a:pt x="9800" y="4308"/>
                                </a:lnTo>
                                <a:lnTo>
                                  <a:pt x="9729" y="4324"/>
                                </a:lnTo>
                                <a:lnTo>
                                  <a:pt x="9659" y="4337"/>
                                </a:lnTo>
                                <a:lnTo>
                                  <a:pt x="9588" y="4349"/>
                                </a:lnTo>
                                <a:lnTo>
                                  <a:pt x="9519" y="4361"/>
                                </a:lnTo>
                                <a:lnTo>
                                  <a:pt x="9448" y="4372"/>
                                </a:lnTo>
                                <a:lnTo>
                                  <a:pt x="9379" y="4381"/>
                                </a:lnTo>
                                <a:lnTo>
                                  <a:pt x="9308" y="4389"/>
                                </a:lnTo>
                                <a:lnTo>
                                  <a:pt x="9239" y="4395"/>
                                </a:lnTo>
                                <a:lnTo>
                                  <a:pt x="9149" y="4403"/>
                                </a:lnTo>
                                <a:lnTo>
                                  <a:pt x="9061" y="4409"/>
                                </a:lnTo>
                                <a:lnTo>
                                  <a:pt x="8972" y="4413"/>
                                </a:lnTo>
                                <a:lnTo>
                                  <a:pt x="8885" y="4417"/>
                                </a:lnTo>
                                <a:lnTo>
                                  <a:pt x="8799" y="4418"/>
                                </a:lnTo>
                                <a:lnTo>
                                  <a:pt x="8713" y="4418"/>
                                </a:lnTo>
                                <a:lnTo>
                                  <a:pt x="8628" y="4417"/>
                                </a:lnTo>
                                <a:lnTo>
                                  <a:pt x="8545" y="4414"/>
                                </a:lnTo>
                                <a:lnTo>
                                  <a:pt x="8462" y="4411"/>
                                </a:lnTo>
                                <a:lnTo>
                                  <a:pt x="8380" y="4405"/>
                                </a:lnTo>
                                <a:lnTo>
                                  <a:pt x="8301" y="4400"/>
                                </a:lnTo>
                                <a:lnTo>
                                  <a:pt x="8221" y="4393"/>
                                </a:lnTo>
                                <a:lnTo>
                                  <a:pt x="8144" y="4385"/>
                                </a:lnTo>
                                <a:lnTo>
                                  <a:pt x="8069" y="4376"/>
                                </a:lnTo>
                                <a:lnTo>
                                  <a:pt x="7994" y="4367"/>
                                </a:lnTo>
                                <a:lnTo>
                                  <a:pt x="7923" y="4357"/>
                                </a:lnTo>
                                <a:lnTo>
                                  <a:pt x="7852" y="4346"/>
                                </a:lnTo>
                                <a:lnTo>
                                  <a:pt x="7784" y="4335"/>
                                </a:lnTo>
                                <a:lnTo>
                                  <a:pt x="7717" y="4323"/>
                                </a:lnTo>
                                <a:lnTo>
                                  <a:pt x="7652" y="4310"/>
                                </a:lnTo>
                                <a:lnTo>
                                  <a:pt x="7590" y="4297"/>
                                </a:lnTo>
                                <a:lnTo>
                                  <a:pt x="7530" y="4283"/>
                                </a:lnTo>
                                <a:lnTo>
                                  <a:pt x="7471" y="4270"/>
                                </a:lnTo>
                                <a:lnTo>
                                  <a:pt x="7417" y="4255"/>
                                </a:lnTo>
                                <a:lnTo>
                                  <a:pt x="7363" y="4242"/>
                                </a:lnTo>
                                <a:lnTo>
                                  <a:pt x="7313" y="4227"/>
                                </a:lnTo>
                                <a:lnTo>
                                  <a:pt x="7266" y="4213"/>
                                </a:lnTo>
                                <a:lnTo>
                                  <a:pt x="7220" y="4198"/>
                                </a:lnTo>
                                <a:lnTo>
                                  <a:pt x="7178" y="4184"/>
                                </a:lnTo>
                                <a:lnTo>
                                  <a:pt x="7139" y="4170"/>
                                </a:lnTo>
                                <a:lnTo>
                                  <a:pt x="7102" y="4156"/>
                                </a:lnTo>
                                <a:lnTo>
                                  <a:pt x="7070" y="4142"/>
                                </a:lnTo>
                                <a:lnTo>
                                  <a:pt x="7035" y="4126"/>
                                </a:lnTo>
                                <a:lnTo>
                                  <a:pt x="7003" y="4111"/>
                                </a:lnTo>
                                <a:lnTo>
                                  <a:pt x="6973" y="4096"/>
                                </a:lnTo>
                                <a:lnTo>
                                  <a:pt x="6947" y="4082"/>
                                </a:lnTo>
                                <a:lnTo>
                                  <a:pt x="6922" y="4067"/>
                                </a:lnTo>
                                <a:lnTo>
                                  <a:pt x="6900" y="4053"/>
                                </a:lnTo>
                                <a:lnTo>
                                  <a:pt x="6879" y="4038"/>
                                </a:lnTo>
                                <a:lnTo>
                                  <a:pt x="6861" y="4024"/>
                                </a:lnTo>
                                <a:lnTo>
                                  <a:pt x="6846" y="4010"/>
                                </a:lnTo>
                                <a:lnTo>
                                  <a:pt x="6831" y="3996"/>
                                </a:lnTo>
                                <a:lnTo>
                                  <a:pt x="6820" y="3983"/>
                                </a:lnTo>
                                <a:lnTo>
                                  <a:pt x="6810" y="3971"/>
                                </a:lnTo>
                                <a:lnTo>
                                  <a:pt x="6802" y="3957"/>
                                </a:lnTo>
                                <a:lnTo>
                                  <a:pt x="6795" y="3945"/>
                                </a:lnTo>
                                <a:lnTo>
                                  <a:pt x="6791" y="3931"/>
                                </a:lnTo>
                                <a:lnTo>
                                  <a:pt x="6788" y="3919"/>
                                </a:lnTo>
                                <a:lnTo>
                                  <a:pt x="6785" y="3908"/>
                                </a:lnTo>
                                <a:lnTo>
                                  <a:pt x="6785" y="3896"/>
                                </a:lnTo>
                                <a:lnTo>
                                  <a:pt x="6787" y="3883"/>
                                </a:lnTo>
                                <a:lnTo>
                                  <a:pt x="6789" y="3871"/>
                                </a:lnTo>
                                <a:lnTo>
                                  <a:pt x="6792" y="3859"/>
                                </a:lnTo>
                                <a:lnTo>
                                  <a:pt x="6797" y="3845"/>
                                </a:lnTo>
                                <a:lnTo>
                                  <a:pt x="6802" y="3832"/>
                                </a:lnTo>
                                <a:lnTo>
                                  <a:pt x="6809" y="38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3258"/>
                        <wps:cNvSpPr>
                          <a:spLocks/>
                        </wps:cNvSpPr>
                        <wps:spPr bwMode="auto">
                          <a:xfrm>
                            <a:off x="9531" y="6278"/>
                            <a:ext cx="769" cy="372"/>
                          </a:xfrm>
                          <a:custGeom>
                            <a:avLst/>
                            <a:gdLst>
                              <a:gd name="T0" fmla="*/ 455 w 2306"/>
                              <a:gd name="T1" fmla="*/ 54 h 1116"/>
                              <a:gd name="T2" fmla="*/ 640 w 2306"/>
                              <a:gd name="T3" fmla="*/ 29 h 1116"/>
                              <a:gd name="T4" fmla="*/ 845 w 2306"/>
                              <a:gd name="T5" fmla="*/ 11 h 1116"/>
                              <a:gd name="T6" fmla="*/ 1166 w 2306"/>
                              <a:gd name="T7" fmla="*/ 0 h 1116"/>
                              <a:gd name="T8" fmla="*/ 1345 w 2306"/>
                              <a:gd name="T9" fmla="*/ 2 h 1116"/>
                              <a:gd name="T10" fmla="*/ 1529 w 2306"/>
                              <a:gd name="T11" fmla="*/ 11 h 1116"/>
                              <a:gd name="T12" fmla="*/ 1710 w 2306"/>
                              <a:gd name="T13" fmla="*/ 26 h 1116"/>
                              <a:gd name="T14" fmla="*/ 1847 w 2306"/>
                              <a:gd name="T15" fmla="*/ 43 h 1116"/>
                              <a:gd name="T16" fmla="*/ 2038 w 2306"/>
                              <a:gd name="T17" fmla="*/ 91 h 1116"/>
                              <a:gd name="T18" fmla="*/ 2169 w 2306"/>
                              <a:gd name="T19" fmla="*/ 165 h 1116"/>
                              <a:gd name="T20" fmla="*/ 2252 w 2306"/>
                              <a:gd name="T21" fmla="*/ 258 h 1116"/>
                              <a:gd name="T22" fmla="*/ 2293 w 2306"/>
                              <a:gd name="T23" fmla="*/ 360 h 1116"/>
                              <a:gd name="T24" fmla="*/ 2306 w 2306"/>
                              <a:gd name="T25" fmla="*/ 463 h 1116"/>
                              <a:gd name="T26" fmla="*/ 2298 w 2306"/>
                              <a:gd name="T27" fmla="*/ 560 h 1116"/>
                              <a:gd name="T28" fmla="*/ 2279 w 2306"/>
                              <a:gd name="T29" fmla="*/ 640 h 1116"/>
                              <a:gd name="T30" fmla="*/ 2188 w 2306"/>
                              <a:gd name="T31" fmla="*/ 701 h 1116"/>
                              <a:gd name="T32" fmla="*/ 1994 w 2306"/>
                              <a:gd name="T33" fmla="*/ 658 h 1116"/>
                              <a:gd name="T34" fmla="*/ 1823 w 2306"/>
                              <a:gd name="T35" fmla="*/ 639 h 1116"/>
                              <a:gd name="T36" fmla="*/ 1672 w 2306"/>
                              <a:gd name="T37" fmla="*/ 644 h 1116"/>
                              <a:gd name="T38" fmla="*/ 1559 w 2306"/>
                              <a:gd name="T39" fmla="*/ 653 h 1116"/>
                              <a:gd name="T40" fmla="*/ 1460 w 2306"/>
                              <a:gd name="T41" fmla="*/ 609 h 1116"/>
                              <a:gd name="T42" fmla="*/ 1281 w 2306"/>
                              <a:gd name="T43" fmla="*/ 553 h 1116"/>
                              <a:gd name="T44" fmla="*/ 1090 w 2306"/>
                              <a:gd name="T45" fmla="*/ 517 h 1116"/>
                              <a:gd name="T46" fmla="*/ 872 w 2306"/>
                              <a:gd name="T47" fmla="*/ 512 h 1116"/>
                              <a:gd name="T48" fmla="*/ 641 w 2306"/>
                              <a:gd name="T49" fmla="*/ 553 h 1116"/>
                              <a:gd name="T50" fmla="*/ 414 w 2306"/>
                              <a:gd name="T51" fmla="*/ 662 h 1116"/>
                              <a:gd name="T52" fmla="*/ 204 w 2306"/>
                              <a:gd name="T53" fmla="*/ 854 h 1116"/>
                              <a:gd name="T54" fmla="*/ 122 w 2306"/>
                              <a:gd name="T55" fmla="*/ 978 h 1116"/>
                              <a:gd name="T56" fmla="*/ 73 w 2306"/>
                              <a:gd name="T57" fmla="*/ 1071 h 1116"/>
                              <a:gd name="T58" fmla="*/ 32 w 2306"/>
                              <a:gd name="T59" fmla="*/ 1093 h 1116"/>
                              <a:gd name="T60" fmla="*/ 11 w 2306"/>
                              <a:gd name="T61" fmla="*/ 1040 h 1116"/>
                              <a:gd name="T62" fmla="*/ 1 w 2306"/>
                              <a:gd name="T63" fmla="*/ 977 h 1116"/>
                              <a:gd name="T64" fmla="*/ 9 w 2306"/>
                              <a:gd name="T65" fmla="*/ 887 h 1116"/>
                              <a:gd name="T66" fmla="*/ 41 w 2306"/>
                              <a:gd name="T67" fmla="*/ 786 h 1116"/>
                              <a:gd name="T68" fmla="*/ 93 w 2306"/>
                              <a:gd name="T69" fmla="*/ 796 h 1116"/>
                              <a:gd name="T70" fmla="*/ 142 w 2306"/>
                              <a:gd name="T71" fmla="*/ 788 h 1116"/>
                              <a:gd name="T72" fmla="*/ 187 w 2306"/>
                              <a:gd name="T73" fmla="*/ 764 h 1116"/>
                              <a:gd name="T74" fmla="*/ 220 w 2306"/>
                              <a:gd name="T75" fmla="*/ 723 h 1116"/>
                              <a:gd name="T76" fmla="*/ 239 w 2306"/>
                              <a:gd name="T77" fmla="*/ 668 h 1116"/>
                              <a:gd name="T78" fmla="*/ 235 w 2306"/>
                              <a:gd name="T79" fmla="*/ 614 h 1116"/>
                              <a:gd name="T80" fmla="*/ 210 w 2306"/>
                              <a:gd name="T81" fmla="*/ 563 h 1116"/>
                              <a:gd name="T82" fmla="*/ 168 w 2306"/>
                              <a:gd name="T83" fmla="*/ 525 h 1116"/>
                              <a:gd name="T84" fmla="*/ 84 w 2306"/>
                              <a:gd name="T85" fmla="*/ 471 h 1116"/>
                              <a:gd name="T86" fmla="*/ 37 w 2306"/>
                              <a:gd name="T87" fmla="*/ 425 h 1116"/>
                              <a:gd name="T88" fmla="*/ 19 w 2306"/>
                              <a:gd name="T89" fmla="*/ 395 h 1116"/>
                              <a:gd name="T90" fmla="*/ 10 w 2306"/>
                              <a:gd name="T91" fmla="*/ 359 h 1116"/>
                              <a:gd name="T92" fmla="*/ 10 w 2306"/>
                              <a:gd name="T93" fmla="*/ 314 h 1116"/>
                              <a:gd name="T94" fmla="*/ 29 w 2306"/>
                              <a:gd name="T95" fmla="*/ 229 h 1116"/>
                              <a:gd name="T96" fmla="*/ 49 w 2306"/>
                              <a:gd name="T97" fmla="*/ 198 h 1116"/>
                              <a:gd name="T98" fmla="*/ 84 w 2306"/>
                              <a:gd name="T99" fmla="*/ 169 h 1116"/>
                              <a:gd name="T100" fmla="*/ 199 w 2306"/>
                              <a:gd name="T101" fmla="*/ 116 h 1116"/>
                              <a:gd name="T102" fmla="*/ 235 w 2306"/>
                              <a:gd name="T103" fmla="*/ 121 h 1116"/>
                              <a:gd name="T104" fmla="*/ 271 w 2306"/>
                              <a:gd name="T105" fmla="*/ 115 h 1116"/>
                              <a:gd name="T106" fmla="*/ 304 w 2306"/>
                              <a:gd name="T107" fmla="*/ 101 h 1116"/>
                              <a:gd name="T108" fmla="*/ 334 w 2306"/>
                              <a:gd name="T109" fmla="*/ 78 h 1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306" h="1116">
                                <a:moveTo>
                                  <a:pt x="334" y="78"/>
                                </a:moveTo>
                                <a:lnTo>
                                  <a:pt x="374" y="70"/>
                                </a:lnTo>
                                <a:lnTo>
                                  <a:pt x="414" y="62"/>
                                </a:lnTo>
                                <a:lnTo>
                                  <a:pt x="455" y="54"/>
                                </a:lnTo>
                                <a:lnTo>
                                  <a:pt x="499" y="48"/>
                                </a:lnTo>
                                <a:lnTo>
                                  <a:pt x="545" y="41"/>
                                </a:lnTo>
                                <a:lnTo>
                                  <a:pt x="592" y="35"/>
                                </a:lnTo>
                                <a:lnTo>
                                  <a:pt x="640" y="29"/>
                                </a:lnTo>
                                <a:lnTo>
                                  <a:pt x="689" y="24"/>
                                </a:lnTo>
                                <a:lnTo>
                                  <a:pt x="740" y="19"/>
                                </a:lnTo>
                                <a:lnTo>
                                  <a:pt x="791" y="15"/>
                                </a:lnTo>
                                <a:lnTo>
                                  <a:pt x="845" y="11"/>
                                </a:lnTo>
                                <a:lnTo>
                                  <a:pt x="899" y="7"/>
                                </a:lnTo>
                                <a:lnTo>
                                  <a:pt x="1008" y="3"/>
                                </a:lnTo>
                                <a:lnTo>
                                  <a:pt x="1122" y="0"/>
                                </a:lnTo>
                                <a:lnTo>
                                  <a:pt x="1166" y="0"/>
                                </a:lnTo>
                                <a:lnTo>
                                  <a:pt x="1210" y="0"/>
                                </a:lnTo>
                                <a:lnTo>
                                  <a:pt x="1255" y="0"/>
                                </a:lnTo>
                                <a:lnTo>
                                  <a:pt x="1300" y="1"/>
                                </a:lnTo>
                                <a:lnTo>
                                  <a:pt x="1345" y="2"/>
                                </a:lnTo>
                                <a:lnTo>
                                  <a:pt x="1391" y="3"/>
                                </a:lnTo>
                                <a:lnTo>
                                  <a:pt x="1437" y="5"/>
                                </a:lnTo>
                                <a:lnTo>
                                  <a:pt x="1483" y="7"/>
                                </a:lnTo>
                                <a:lnTo>
                                  <a:pt x="1529" y="11"/>
                                </a:lnTo>
                                <a:lnTo>
                                  <a:pt x="1574" y="14"/>
                                </a:lnTo>
                                <a:lnTo>
                                  <a:pt x="1619" y="17"/>
                                </a:lnTo>
                                <a:lnTo>
                                  <a:pt x="1664" y="22"/>
                                </a:lnTo>
                                <a:lnTo>
                                  <a:pt x="1710" y="26"/>
                                </a:lnTo>
                                <a:lnTo>
                                  <a:pt x="1755" y="32"/>
                                </a:lnTo>
                                <a:lnTo>
                                  <a:pt x="1800" y="38"/>
                                </a:lnTo>
                                <a:lnTo>
                                  <a:pt x="1844" y="43"/>
                                </a:lnTo>
                                <a:lnTo>
                                  <a:pt x="1847" y="43"/>
                                </a:lnTo>
                                <a:lnTo>
                                  <a:pt x="1900" y="52"/>
                                </a:lnTo>
                                <a:lnTo>
                                  <a:pt x="1951" y="63"/>
                                </a:lnTo>
                                <a:lnTo>
                                  <a:pt x="1995" y="77"/>
                                </a:lnTo>
                                <a:lnTo>
                                  <a:pt x="2038" y="91"/>
                                </a:lnTo>
                                <a:lnTo>
                                  <a:pt x="2076" y="108"/>
                                </a:lnTo>
                                <a:lnTo>
                                  <a:pt x="2111" y="126"/>
                                </a:lnTo>
                                <a:lnTo>
                                  <a:pt x="2142" y="145"/>
                                </a:lnTo>
                                <a:lnTo>
                                  <a:pt x="2169" y="165"/>
                                </a:lnTo>
                                <a:lnTo>
                                  <a:pt x="2195" y="188"/>
                                </a:lnTo>
                                <a:lnTo>
                                  <a:pt x="2216" y="210"/>
                                </a:lnTo>
                                <a:lnTo>
                                  <a:pt x="2235" y="234"/>
                                </a:lnTo>
                                <a:lnTo>
                                  <a:pt x="2252" y="258"/>
                                </a:lnTo>
                                <a:lnTo>
                                  <a:pt x="2265" y="283"/>
                                </a:lnTo>
                                <a:lnTo>
                                  <a:pt x="2276" y="309"/>
                                </a:lnTo>
                                <a:lnTo>
                                  <a:pt x="2286" y="335"/>
                                </a:lnTo>
                                <a:lnTo>
                                  <a:pt x="2293" y="360"/>
                                </a:lnTo>
                                <a:lnTo>
                                  <a:pt x="2299" y="386"/>
                                </a:lnTo>
                                <a:lnTo>
                                  <a:pt x="2302" y="412"/>
                                </a:lnTo>
                                <a:lnTo>
                                  <a:pt x="2304" y="438"/>
                                </a:lnTo>
                                <a:lnTo>
                                  <a:pt x="2306" y="463"/>
                                </a:lnTo>
                                <a:lnTo>
                                  <a:pt x="2304" y="489"/>
                                </a:lnTo>
                                <a:lnTo>
                                  <a:pt x="2303" y="513"/>
                                </a:lnTo>
                                <a:lnTo>
                                  <a:pt x="2301" y="537"/>
                                </a:lnTo>
                                <a:lnTo>
                                  <a:pt x="2298" y="560"/>
                                </a:lnTo>
                                <a:lnTo>
                                  <a:pt x="2293" y="582"/>
                                </a:lnTo>
                                <a:lnTo>
                                  <a:pt x="2289" y="602"/>
                                </a:lnTo>
                                <a:lnTo>
                                  <a:pt x="2283" y="623"/>
                                </a:lnTo>
                                <a:lnTo>
                                  <a:pt x="2279" y="640"/>
                                </a:lnTo>
                                <a:lnTo>
                                  <a:pt x="2269" y="672"/>
                                </a:lnTo>
                                <a:lnTo>
                                  <a:pt x="2258" y="696"/>
                                </a:lnTo>
                                <a:lnTo>
                                  <a:pt x="2241" y="714"/>
                                </a:lnTo>
                                <a:lnTo>
                                  <a:pt x="2188" y="701"/>
                                </a:lnTo>
                                <a:lnTo>
                                  <a:pt x="2138" y="688"/>
                                </a:lnTo>
                                <a:lnTo>
                                  <a:pt x="2088" y="676"/>
                                </a:lnTo>
                                <a:lnTo>
                                  <a:pt x="2040" y="667"/>
                                </a:lnTo>
                                <a:lnTo>
                                  <a:pt x="1994" y="658"/>
                                </a:lnTo>
                                <a:lnTo>
                                  <a:pt x="1950" y="652"/>
                                </a:lnTo>
                                <a:lnTo>
                                  <a:pt x="1906" y="646"/>
                                </a:lnTo>
                                <a:lnTo>
                                  <a:pt x="1863" y="643"/>
                                </a:lnTo>
                                <a:lnTo>
                                  <a:pt x="1823" y="639"/>
                                </a:lnTo>
                                <a:lnTo>
                                  <a:pt x="1784" y="638"/>
                                </a:lnTo>
                                <a:lnTo>
                                  <a:pt x="1746" y="638"/>
                                </a:lnTo>
                                <a:lnTo>
                                  <a:pt x="1708" y="640"/>
                                </a:lnTo>
                                <a:lnTo>
                                  <a:pt x="1672" y="644"/>
                                </a:lnTo>
                                <a:lnTo>
                                  <a:pt x="1637" y="647"/>
                                </a:lnTo>
                                <a:lnTo>
                                  <a:pt x="1604" y="654"/>
                                </a:lnTo>
                                <a:lnTo>
                                  <a:pt x="1571" y="661"/>
                                </a:lnTo>
                                <a:lnTo>
                                  <a:pt x="1559" y="653"/>
                                </a:lnTo>
                                <a:lnTo>
                                  <a:pt x="1547" y="645"/>
                                </a:lnTo>
                                <a:lnTo>
                                  <a:pt x="1537" y="640"/>
                                </a:lnTo>
                                <a:lnTo>
                                  <a:pt x="1506" y="627"/>
                                </a:lnTo>
                                <a:lnTo>
                                  <a:pt x="1460" y="609"/>
                                </a:lnTo>
                                <a:lnTo>
                                  <a:pt x="1399" y="587"/>
                                </a:lnTo>
                                <a:lnTo>
                                  <a:pt x="1362" y="575"/>
                                </a:lnTo>
                                <a:lnTo>
                                  <a:pt x="1324" y="564"/>
                                </a:lnTo>
                                <a:lnTo>
                                  <a:pt x="1281" y="553"/>
                                </a:lnTo>
                                <a:lnTo>
                                  <a:pt x="1237" y="542"/>
                                </a:lnTo>
                                <a:lnTo>
                                  <a:pt x="1190" y="533"/>
                                </a:lnTo>
                                <a:lnTo>
                                  <a:pt x="1141" y="525"/>
                                </a:lnTo>
                                <a:lnTo>
                                  <a:pt x="1090" y="517"/>
                                </a:lnTo>
                                <a:lnTo>
                                  <a:pt x="1037" y="513"/>
                                </a:lnTo>
                                <a:lnTo>
                                  <a:pt x="984" y="509"/>
                                </a:lnTo>
                                <a:lnTo>
                                  <a:pt x="928" y="509"/>
                                </a:lnTo>
                                <a:lnTo>
                                  <a:pt x="872" y="512"/>
                                </a:lnTo>
                                <a:lnTo>
                                  <a:pt x="815" y="517"/>
                                </a:lnTo>
                                <a:lnTo>
                                  <a:pt x="756" y="525"/>
                                </a:lnTo>
                                <a:lnTo>
                                  <a:pt x="699" y="537"/>
                                </a:lnTo>
                                <a:lnTo>
                                  <a:pt x="641" y="553"/>
                                </a:lnTo>
                                <a:lnTo>
                                  <a:pt x="583" y="573"/>
                                </a:lnTo>
                                <a:lnTo>
                                  <a:pt x="526" y="598"/>
                                </a:lnTo>
                                <a:lnTo>
                                  <a:pt x="469" y="627"/>
                                </a:lnTo>
                                <a:lnTo>
                                  <a:pt x="414" y="662"/>
                                </a:lnTo>
                                <a:lnTo>
                                  <a:pt x="359" y="701"/>
                                </a:lnTo>
                                <a:lnTo>
                                  <a:pt x="305" y="746"/>
                                </a:lnTo>
                                <a:lnTo>
                                  <a:pt x="254" y="797"/>
                                </a:lnTo>
                                <a:lnTo>
                                  <a:pt x="204" y="854"/>
                                </a:lnTo>
                                <a:lnTo>
                                  <a:pt x="157" y="918"/>
                                </a:lnTo>
                                <a:lnTo>
                                  <a:pt x="149" y="930"/>
                                </a:lnTo>
                                <a:lnTo>
                                  <a:pt x="135" y="954"/>
                                </a:lnTo>
                                <a:lnTo>
                                  <a:pt x="122" y="978"/>
                                </a:lnTo>
                                <a:lnTo>
                                  <a:pt x="108" y="1001"/>
                                </a:lnTo>
                                <a:lnTo>
                                  <a:pt x="96" y="1025"/>
                                </a:lnTo>
                                <a:lnTo>
                                  <a:pt x="84" y="1048"/>
                                </a:lnTo>
                                <a:lnTo>
                                  <a:pt x="73" y="1071"/>
                                </a:lnTo>
                                <a:lnTo>
                                  <a:pt x="60" y="1094"/>
                                </a:lnTo>
                                <a:lnTo>
                                  <a:pt x="49" y="1116"/>
                                </a:lnTo>
                                <a:lnTo>
                                  <a:pt x="41" y="1105"/>
                                </a:lnTo>
                                <a:lnTo>
                                  <a:pt x="32" y="1093"/>
                                </a:lnTo>
                                <a:lnTo>
                                  <a:pt x="27" y="1081"/>
                                </a:lnTo>
                                <a:lnTo>
                                  <a:pt x="20" y="1068"/>
                                </a:lnTo>
                                <a:lnTo>
                                  <a:pt x="15" y="1055"/>
                                </a:lnTo>
                                <a:lnTo>
                                  <a:pt x="11" y="1040"/>
                                </a:lnTo>
                                <a:lnTo>
                                  <a:pt x="7" y="1026"/>
                                </a:lnTo>
                                <a:lnTo>
                                  <a:pt x="4" y="1010"/>
                                </a:lnTo>
                                <a:lnTo>
                                  <a:pt x="2" y="993"/>
                                </a:lnTo>
                                <a:lnTo>
                                  <a:pt x="1" y="977"/>
                                </a:lnTo>
                                <a:lnTo>
                                  <a:pt x="0" y="955"/>
                                </a:lnTo>
                                <a:lnTo>
                                  <a:pt x="2" y="933"/>
                                </a:lnTo>
                                <a:lnTo>
                                  <a:pt x="4" y="910"/>
                                </a:lnTo>
                                <a:lnTo>
                                  <a:pt x="9" y="887"/>
                                </a:lnTo>
                                <a:lnTo>
                                  <a:pt x="14" y="862"/>
                                </a:lnTo>
                                <a:lnTo>
                                  <a:pt x="21" y="838"/>
                                </a:lnTo>
                                <a:lnTo>
                                  <a:pt x="30" y="812"/>
                                </a:lnTo>
                                <a:lnTo>
                                  <a:pt x="41" y="786"/>
                                </a:lnTo>
                                <a:lnTo>
                                  <a:pt x="54" y="791"/>
                                </a:lnTo>
                                <a:lnTo>
                                  <a:pt x="67" y="793"/>
                                </a:lnTo>
                                <a:lnTo>
                                  <a:pt x="79" y="795"/>
                                </a:lnTo>
                                <a:lnTo>
                                  <a:pt x="93" y="796"/>
                                </a:lnTo>
                                <a:lnTo>
                                  <a:pt x="105" y="796"/>
                                </a:lnTo>
                                <a:lnTo>
                                  <a:pt x="117" y="794"/>
                                </a:lnTo>
                                <a:lnTo>
                                  <a:pt x="130" y="792"/>
                                </a:lnTo>
                                <a:lnTo>
                                  <a:pt x="142" y="788"/>
                                </a:lnTo>
                                <a:lnTo>
                                  <a:pt x="154" y="784"/>
                                </a:lnTo>
                                <a:lnTo>
                                  <a:pt x="165" y="778"/>
                                </a:lnTo>
                                <a:lnTo>
                                  <a:pt x="177" y="772"/>
                                </a:lnTo>
                                <a:lnTo>
                                  <a:pt x="187" y="764"/>
                                </a:lnTo>
                                <a:lnTo>
                                  <a:pt x="197" y="755"/>
                                </a:lnTo>
                                <a:lnTo>
                                  <a:pt x="206" y="746"/>
                                </a:lnTo>
                                <a:lnTo>
                                  <a:pt x="214" y="735"/>
                                </a:lnTo>
                                <a:lnTo>
                                  <a:pt x="220" y="723"/>
                                </a:lnTo>
                                <a:lnTo>
                                  <a:pt x="227" y="710"/>
                                </a:lnTo>
                                <a:lnTo>
                                  <a:pt x="233" y="696"/>
                                </a:lnTo>
                                <a:lnTo>
                                  <a:pt x="236" y="683"/>
                                </a:lnTo>
                                <a:lnTo>
                                  <a:pt x="239" y="668"/>
                                </a:lnTo>
                                <a:lnTo>
                                  <a:pt x="240" y="655"/>
                                </a:lnTo>
                                <a:lnTo>
                                  <a:pt x="239" y="640"/>
                                </a:lnTo>
                                <a:lnTo>
                                  <a:pt x="238" y="627"/>
                                </a:lnTo>
                                <a:lnTo>
                                  <a:pt x="235" y="614"/>
                                </a:lnTo>
                                <a:lnTo>
                                  <a:pt x="230" y="600"/>
                                </a:lnTo>
                                <a:lnTo>
                                  <a:pt x="225" y="587"/>
                                </a:lnTo>
                                <a:lnTo>
                                  <a:pt x="218" y="574"/>
                                </a:lnTo>
                                <a:lnTo>
                                  <a:pt x="210" y="563"/>
                                </a:lnTo>
                                <a:lnTo>
                                  <a:pt x="201" y="552"/>
                                </a:lnTo>
                                <a:lnTo>
                                  <a:pt x="191" y="542"/>
                                </a:lnTo>
                                <a:lnTo>
                                  <a:pt x="180" y="533"/>
                                </a:lnTo>
                                <a:lnTo>
                                  <a:pt x="168" y="525"/>
                                </a:lnTo>
                                <a:lnTo>
                                  <a:pt x="145" y="512"/>
                                </a:lnTo>
                                <a:lnTo>
                                  <a:pt x="123" y="499"/>
                                </a:lnTo>
                                <a:lnTo>
                                  <a:pt x="103" y="485"/>
                                </a:lnTo>
                                <a:lnTo>
                                  <a:pt x="84" y="471"/>
                                </a:lnTo>
                                <a:lnTo>
                                  <a:pt x="66" y="457"/>
                                </a:lnTo>
                                <a:lnTo>
                                  <a:pt x="50" y="441"/>
                                </a:lnTo>
                                <a:lnTo>
                                  <a:pt x="43" y="433"/>
                                </a:lnTo>
                                <a:lnTo>
                                  <a:pt x="37" y="425"/>
                                </a:lnTo>
                                <a:lnTo>
                                  <a:pt x="31" y="417"/>
                                </a:lnTo>
                                <a:lnTo>
                                  <a:pt x="26" y="410"/>
                                </a:lnTo>
                                <a:lnTo>
                                  <a:pt x="22" y="403"/>
                                </a:lnTo>
                                <a:lnTo>
                                  <a:pt x="19" y="395"/>
                                </a:lnTo>
                                <a:lnTo>
                                  <a:pt x="15" y="386"/>
                                </a:lnTo>
                                <a:lnTo>
                                  <a:pt x="13" y="378"/>
                                </a:lnTo>
                                <a:lnTo>
                                  <a:pt x="11" y="369"/>
                                </a:lnTo>
                                <a:lnTo>
                                  <a:pt x="10" y="359"/>
                                </a:lnTo>
                                <a:lnTo>
                                  <a:pt x="9" y="349"/>
                                </a:lnTo>
                                <a:lnTo>
                                  <a:pt x="9" y="338"/>
                                </a:lnTo>
                                <a:lnTo>
                                  <a:pt x="9" y="327"/>
                                </a:lnTo>
                                <a:lnTo>
                                  <a:pt x="10" y="314"/>
                                </a:lnTo>
                                <a:lnTo>
                                  <a:pt x="11" y="302"/>
                                </a:lnTo>
                                <a:lnTo>
                                  <a:pt x="13" y="289"/>
                                </a:lnTo>
                                <a:lnTo>
                                  <a:pt x="20" y="261"/>
                                </a:lnTo>
                                <a:lnTo>
                                  <a:pt x="29" y="229"/>
                                </a:lnTo>
                                <a:lnTo>
                                  <a:pt x="32" y="221"/>
                                </a:lnTo>
                                <a:lnTo>
                                  <a:pt x="37" y="214"/>
                                </a:lnTo>
                                <a:lnTo>
                                  <a:pt x="42" y="206"/>
                                </a:lnTo>
                                <a:lnTo>
                                  <a:pt x="49" y="198"/>
                                </a:lnTo>
                                <a:lnTo>
                                  <a:pt x="56" y="191"/>
                                </a:lnTo>
                                <a:lnTo>
                                  <a:pt x="65" y="183"/>
                                </a:lnTo>
                                <a:lnTo>
                                  <a:pt x="74" y="177"/>
                                </a:lnTo>
                                <a:lnTo>
                                  <a:pt x="84" y="169"/>
                                </a:lnTo>
                                <a:lnTo>
                                  <a:pt x="107" y="155"/>
                                </a:lnTo>
                                <a:lnTo>
                                  <a:pt x="135" y="142"/>
                                </a:lnTo>
                                <a:lnTo>
                                  <a:pt x="165" y="128"/>
                                </a:lnTo>
                                <a:lnTo>
                                  <a:pt x="199" y="116"/>
                                </a:lnTo>
                                <a:lnTo>
                                  <a:pt x="208" y="118"/>
                                </a:lnTo>
                                <a:lnTo>
                                  <a:pt x="217" y="119"/>
                                </a:lnTo>
                                <a:lnTo>
                                  <a:pt x="226" y="119"/>
                                </a:lnTo>
                                <a:lnTo>
                                  <a:pt x="235" y="121"/>
                                </a:lnTo>
                                <a:lnTo>
                                  <a:pt x="244" y="119"/>
                                </a:lnTo>
                                <a:lnTo>
                                  <a:pt x="253" y="118"/>
                                </a:lnTo>
                                <a:lnTo>
                                  <a:pt x="262" y="117"/>
                                </a:lnTo>
                                <a:lnTo>
                                  <a:pt x="271" y="115"/>
                                </a:lnTo>
                                <a:lnTo>
                                  <a:pt x="280" y="113"/>
                                </a:lnTo>
                                <a:lnTo>
                                  <a:pt x="287" y="109"/>
                                </a:lnTo>
                                <a:lnTo>
                                  <a:pt x="296" y="106"/>
                                </a:lnTo>
                                <a:lnTo>
                                  <a:pt x="304" y="101"/>
                                </a:lnTo>
                                <a:lnTo>
                                  <a:pt x="312" y="96"/>
                                </a:lnTo>
                                <a:lnTo>
                                  <a:pt x="320" y="91"/>
                                </a:lnTo>
                                <a:lnTo>
                                  <a:pt x="328" y="85"/>
                                </a:lnTo>
                                <a:lnTo>
                                  <a:pt x="334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3259"/>
                        <wps:cNvSpPr>
                          <a:spLocks/>
                        </wps:cNvSpPr>
                        <wps:spPr bwMode="auto">
                          <a:xfrm>
                            <a:off x="7515" y="6925"/>
                            <a:ext cx="973" cy="184"/>
                          </a:xfrm>
                          <a:custGeom>
                            <a:avLst/>
                            <a:gdLst>
                              <a:gd name="T0" fmla="*/ 1414 w 2919"/>
                              <a:gd name="T1" fmla="*/ 15 h 550"/>
                              <a:gd name="T2" fmla="*/ 1487 w 2919"/>
                              <a:gd name="T3" fmla="*/ 23 h 550"/>
                              <a:gd name="T4" fmla="*/ 1518 w 2919"/>
                              <a:gd name="T5" fmla="*/ 27 h 550"/>
                              <a:gd name="T6" fmla="*/ 1604 w 2919"/>
                              <a:gd name="T7" fmla="*/ 45 h 550"/>
                              <a:gd name="T8" fmla="*/ 1715 w 2919"/>
                              <a:gd name="T9" fmla="*/ 77 h 550"/>
                              <a:gd name="T10" fmla="*/ 1846 w 2919"/>
                              <a:gd name="T11" fmla="*/ 118 h 550"/>
                              <a:gd name="T12" fmla="*/ 1993 w 2919"/>
                              <a:gd name="T13" fmla="*/ 167 h 550"/>
                              <a:gd name="T14" fmla="*/ 2151 w 2919"/>
                              <a:gd name="T15" fmla="*/ 223 h 550"/>
                              <a:gd name="T16" fmla="*/ 2315 w 2919"/>
                              <a:gd name="T17" fmla="*/ 284 h 550"/>
                              <a:gd name="T18" fmla="*/ 2481 w 2919"/>
                              <a:gd name="T19" fmla="*/ 346 h 550"/>
                              <a:gd name="T20" fmla="*/ 2644 w 2919"/>
                              <a:gd name="T21" fmla="*/ 407 h 550"/>
                              <a:gd name="T22" fmla="*/ 2895 w 2919"/>
                              <a:gd name="T23" fmla="*/ 507 h 550"/>
                              <a:gd name="T24" fmla="*/ 2849 w 2919"/>
                              <a:gd name="T25" fmla="*/ 501 h 550"/>
                              <a:gd name="T26" fmla="*/ 2808 w 2919"/>
                              <a:gd name="T27" fmla="*/ 495 h 550"/>
                              <a:gd name="T28" fmla="*/ 2768 w 2919"/>
                              <a:gd name="T29" fmla="*/ 487 h 550"/>
                              <a:gd name="T30" fmla="*/ 2749 w 2919"/>
                              <a:gd name="T31" fmla="*/ 483 h 550"/>
                              <a:gd name="T32" fmla="*/ 2721 w 2919"/>
                              <a:gd name="T33" fmla="*/ 478 h 550"/>
                              <a:gd name="T34" fmla="*/ 2668 w 2919"/>
                              <a:gd name="T35" fmla="*/ 469 h 550"/>
                              <a:gd name="T36" fmla="*/ 2584 w 2919"/>
                              <a:gd name="T37" fmla="*/ 460 h 550"/>
                              <a:gd name="T38" fmla="*/ 2463 w 2919"/>
                              <a:gd name="T39" fmla="*/ 453 h 550"/>
                              <a:gd name="T40" fmla="*/ 2333 w 2919"/>
                              <a:gd name="T41" fmla="*/ 453 h 550"/>
                              <a:gd name="T42" fmla="*/ 2195 w 2919"/>
                              <a:gd name="T43" fmla="*/ 458 h 550"/>
                              <a:gd name="T44" fmla="*/ 2051 w 2919"/>
                              <a:gd name="T45" fmla="*/ 465 h 550"/>
                              <a:gd name="T46" fmla="*/ 1902 w 2919"/>
                              <a:gd name="T47" fmla="*/ 477 h 550"/>
                              <a:gd name="T48" fmla="*/ 1748 w 2919"/>
                              <a:gd name="T49" fmla="*/ 490 h 550"/>
                              <a:gd name="T50" fmla="*/ 1553 w 2919"/>
                              <a:gd name="T51" fmla="*/ 508 h 550"/>
                              <a:gd name="T52" fmla="*/ 1317 w 2919"/>
                              <a:gd name="T53" fmla="*/ 527 h 550"/>
                              <a:gd name="T54" fmla="*/ 1081 w 2919"/>
                              <a:gd name="T55" fmla="*/ 543 h 550"/>
                              <a:gd name="T56" fmla="*/ 906 w 2919"/>
                              <a:gd name="T57" fmla="*/ 548 h 550"/>
                              <a:gd name="T58" fmla="*/ 793 w 2919"/>
                              <a:gd name="T59" fmla="*/ 550 h 550"/>
                              <a:gd name="T60" fmla="*/ 682 w 2919"/>
                              <a:gd name="T61" fmla="*/ 547 h 550"/>
                              <a:gd name="T62" fmla="*/ 576 w 2919"/>
                              <a:gd name="T63" fmla="*/ 541 h 550"/>
                              <a:gd name="T64" fmla="*/ 472 w 2919"/>
                              <a:gd name="T65" fmla="*/ 530 h 550"/>
                              <a:gd name="T66" fmla="*/ 373 w 2919"/>
                              <a:gd name="T67" fmla="*/ 516 h 550"/>
                              <a:gd name="T68" fmla="*/ 279 w 2919"/>
                              <a:gd name="T69" fmla="*/ 497 h 550"/>
                              <a:gd name="T70" fmla="*/ 191 w 2919"/>
                              <a:gd name="T71" fmla="*/ 472 h 550"/>
                              <a:gd name="T72" fmla="*/ 109 w 2919"/>
                              <a:gd name="T73" fmla="*/ 442 h 550"/>
                              <a:gd name="T74" fmla="*/ 35 w 2919"/>
                              <a:gd name="T75" fmla="*/ 406 h 550"/>
                              <a:gd name="T76" fmla="*/ 4 w 2919"/>
                              <a:gd name="T77" fmla="*/ 381 h 550"/>
                              <a:gd name="T78" fmla="*/ 63 w 2919"/>
                              <a:gd name="T79" fmla="*/ 324 h 550"/>
                              <a:gd name="T80" fmla="*/ 128 w 2919"/>
                              <a:gd name="T81" fmla="*/ 272 h 550"/>
                              <a:gd name="T82" fmla="*/ 196 w 2919"/>
                              <a:gd name="T83" fmla="*/ 226 h 550"/>
                              <a:gd name="T84" fmla="*/ 267 w 2919"/>
                              <a:gd name="T85" fmla="*/ 184 h 550"/>
                              <a:gd name="T86" fmla="*/ 341 w 2919"/>
                              <a:gd name="T87" fmla="*/ 148 h 550"/>
                              <a:gd name="T88" fmla="*/ 416 w 2919"/>
                              <a:gd name="T89" fmla="*/ 117 h 550"/>
                              <a:gd name="T90" fmla="*/ 493 w 2919"/>
                              <a:gd name="T91" fmla="*/ 90 h 550"/>
                              <a:gd name="T92" fmla="*/ 571 w 2919"/>
                              <a:gd name="T93" fmla="*/ 67 h 550"/>
                              <a:gd name="T94" fmla="*/ 651 w 2919"/>
                              <a:gd name="T95" fmla="*/ 49 h 550"/>
                              <a:gd name="T96" fmla="*/ 729 w 2919"/>
                              <a:gd name="T97" fmla="*/ 33 h 550"/>
                              <a:gd name="T98" fmla="*/ 807 w 2919"/>
                              <a:gd name="T99" fmla="*/ 21 h 550"/>
                              <a:gd name="T100" fmla="*/ 886 w 2919"/>
                              <a:gd name="T101" fmla="*/ 12 h 550"/>
                              <a:gd name="T102" fmla="*/ 962 w 2919"/>
                              <a:gd name="T103" fmla="*/ 6 h 550"/>
                              <a:gd name="T104" fmla="*/ 1036 w 2919"/>
                              <a:gd name="T105" fmla="*/ 2 h 550"/>
                              <a:gd name="T106" fmla="*/ 1177 w 2919"/>
                              <a:gd name="T107" fmla="*/ 0 h 550"/>
                              <a:gd name="T108" fmla="*/ 1226 w 2919"/>
                              <a:gd name="T109" fmla="*/ 2 h 550"/>
                              <a:gd name="T110" fmla="*/ 1276 w 2919"/>
                              <a:gd name="T111" fmla="*/ 4 h 550"/>
                              <a:gd name="T112" fmla="*/ 1325 w 2919"/>
                              <a:gd name="T113" fmla="*/ 7 h 550"/>
                              <a:gd name="T114" fmla="*/ 1372 w 2919"/>
                              <a:gd name="T115" fmla="*/ 11 h 5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919" h="550">
                                <a:moveTo>
                                  <a:pt x="1372" y="11"/>
                                </a:moveTo>
                                <a:lnTo>
                                  <a:pt x="1414" y="15"/>
                                </a:lnTo>
                                <a:lnTo>
                                  <a:pt x="1452" y="18"/>
                                </a:lnTo>
                                <a:lnTo>
                                  <a:pt x="1487" y="23"/>
                                </a:lnTo>
                                <a:lnTo>
                                  <a:pt x="1517" y="27"/>
                                </a:lnTo>
                                <a:lnTo>
                                  <a:pt x="1518" y="27"/>
                                </a:lnTo>
                                <a:lnTo>
                                  <a:pt x="1558" y="34"/>
                                </a:lnTo>
                                <a:lnTo>
                                  <a:pt x="1604" y="45"/>
                                </a:lnTo>
                                <a:lnTo>
                                  <a:pt x="1657" y="59"/>
                                </a:lnTo>
                                <a:lnTo>
                                  <a:pt x="1715" y="77"/>
                                </a:lnTo>
                                <a:lnTo>
                                  <a:pt x="1778" y="96"/>
                                </a:lnTo>
                                <a:lnTo>
                                  <a:pt x="1846" y="118"/>
                                </a:lnTo>
                                <a:lnTo>
                                  <a:pt x="1918" y="142"/>
                                </a:lnTo>
                                <a:lnTo>
                                  <a:pt x="1993" y="167"/>
                                </a:lnTo>
                                <a:lnTo>
                                  <a:pt x="2070" y="195"/>
                                </a:lnTo>
                                <a:lnTo>
                                  <a:pt x="2151" y="223"/>
                                </a:lnTo>
                                <a:lnTo>
                                  <a:pt x="2232" y="254"/>
                                </a:lnTo>
                                <a:lnTo>
                                  <a:pt x="2315" y="284"/>
                                </a:lnTo>
                                <a:lnTo>
                                  <a:pt x="2398" y="315"/>
                                </a:lnTo>
                                <a:lnTo>
                                  <a:pt x="2481" y="346"/>
                                </a:lnTo>
                                <a:lnTo>
                                  <a:pt x="2562" y="377"/>
                                </a:lnTo>
                                <a:lnTo>
                                  <a:pt x="2644" y="407"/>
                                </a:lnTo>
                                <a:lnTo>
                                  <a:pt x="2919" y="510"/>
                                </a:lnTo>
                                <a:lnTo>
                                  <a:pt x="2895" y="507"/>
                                </a:lnTo>
                                <a:lnTo>
                                  <a:pt x="2871" y="505"/>
                                </a:lnTo>
                                <a:lnTo>
                                  <a:pt x="2849" y="501"/>
                                </a:lnTo>
                                <a:lnTo>
                                  <a:pt x="2828" y="498"/>
                                </a:lnTo>
                                <a:lnTo>
                                  <a:pt x="2808" y="495"/>
                                </a:lnTo>
                                <a:lnTo>
                                  <a:pt x="2787" y="491"/>
                                </a:lnTo>
                                <a:lnTo>
                                  <a:pt x="2768" y="487"/>
                                </a:lnTo>
                                <a:lnTo>
                                  <a:pt x="2750" y="483"/>
                                </a:lnTo>
                                <a:lnTo>
                                  <a:pt x="2749" y="483"/>
                                </a:lnTo>
                                <a:lnTo>
                                  <a:pt x="2747" y="482"/>
                                </a:lnTo>
                                <a:lnTo>
                                  <a:pt x="2721" y="478"/>
                                </a:lnTo>
                                <a:lnTo>
                                  <a:pt x="2695" y="473"/>
                                </a:lnTo>
                                <a:lnTo>
                                  <a:pt x="2668" y="469"/>
                                </a:lnTo>
                                <a:lnTo>
                                  <a:pt x="2641" y="465"/>
                                </a:lnTo>
                                <a:lnTo>
                                  <a:pt x="2584" y="460"/>
                                </a:lnTo>
                                <a:lnTo>
                                  <a:pt x="2524" y="455"/>
                                </a:lnTo>
                                <a:lnTo>
                                  <a:pt x="2463" y="453"/>
                                </a:lnTo>
                                <a:lnTo>
                                  <a:pt x="2399" y="452"/>
                                </a:lnTo>
                                <a:lnTo>
                                  <a:pt x="2333" y="453"/>
                                </a:lnTo>
                                <a:lnTo>
                                  <a:pt x="2265" y="454"/>
                                </a:lnTo>
                                <a:lnTo>
                                  <a:pt x="2195" y="458"/>
                                </a:lnTo>
                                <a:lnTo>
                                  <a:pt x="2124" y="461"/>
                                </a:lnTo>
                                <a:lnTo>
                                  <a:pt x="2051" y="465"/>
                                </a:lnTo>
                                <a:lnTo>
                                  <a:pt x="1977" y="471"/>
                                </a:lnTo>
                                <a:lnTo>
                                  <a:pt x="1902" y="477"/>
                                </a:lnTo>
                                <a:lnTo>
                                  <a:pt x="1825" y="483"/>
                                </a:lnTo>
                                <a:lnTo>
                                  <a:pt x="1748" y="490"/>
                                </a:lnTo>
                                <a:lnTo>
                                  <a:pt x="1669" y="498"/>
                                </a:lnTo>
                                <a:lnTo>
                                  <a:pt x="1553" y="508"/>
                                </a:lnTo>
                                <a:lnTo>
                                  <a:pt x="1434" y="518"/>
                                </a:lnTo>
                                <a:lnTo>
                                  <a:pt x="1317" y="527"/>
                                </a:lnTo>
                                <a:lnTo>
                                  <a:pt x="1198" y="536"/>
                                </a:lnTo>
                                <a:lnTo>
                                  <a:pt x="1081" y="543"/>
                                </a:lnTo>
                                <a:lnTo>
                                  <a:pt x="964" y="547"/>
                                </a:lnTo>
                                <a:lnTo>
                                  <a:pt x="906" y="548"/>
                                </a:lnTo>
                                <a:lnTo>
                                  <a:pt x="850" y="550"/>
                                </a:lnTo>
                                <a:lnTo>
                                  <a:pt x="793" y="550"/>
                                </a:lnTo>
                                <a:lnTo>
                                  <a:pt x="737" y="548"/>
                                </a:lnTo>
                                <a:lnTo>
                                  <a:pt x="682" y="547"/>
                                </a:lnTo>
                                <a:lnTo>
                                  <a:pt x="628" y="544"/>
                                </a:lnTo>
                                <a:lnTo>
                                  <a:pt x="576" y="541"/>
                                </a:lnTo>
                                <a:lnTo>
                                  <a:pt x="523" y="536"/>
                                </a:lnTo>
                                <a:lnTo>
                                  <a:pt x="472" y="530"/>
                                </a:lnTo>
                                <a:lnTo>
                                  <a:pt x="421" y="524"/>
                                </a:lnTo>
                                <a:lnTo>
                                  <a:pt x="373" y="516"/>
                                </a:lnTo>
                                <a:lnTo>
                                  <a:pt x="325" y="507"/>
                                </a:lnTo>
                                <a:lnTo>
                                  <a:pt x="279" y="497"/>
                                </a:lnTo>
                                <a:lnTo>
                                  <a:pt x="234" y="486"/>
                                </a:lnTo>
                                <a:lnTo>
                                  <a:pt x="191" y="472"/>
                                </a:lnTo>
                                <a:lnTo>
                                  <a:pt x="149" y="458"/>
                                </a:lnTo>
                                <a:lnTo>
                                  <a:pt x="109" y="442"/>
                                </a:lnTo>
                                <a:lnTo>
                                  <a:pt x="71" y="425"/>
                                </a:lnTo>
                                <a:lnTo>
                                  <a:pt x="35" y="406"/>
                                </a:lnTo>
                                <a:lnTo>
                                  <a:pt x="0" y="385"/>
                                </a:lnTo>
                                <a:lnTo>
                                  <a:pt x="4" y="381"/>
                                </a:lnTo>
                                <a:lnTo>
                                  <a:pt x="33" y="352"/>
                                </a:lnTo>
                                <a:lnTo>
                                  <a:pt x="63" y="324"/>
                                </a:lnTo>
                                <a:lnTo>
                                  <a:pt x="96" y="297"/>
                                </a:lnTo>
                                <a:lnTo>
                                  <a:pt x="128" y="272"/>
                                </a:lnTo>
                                <a:lnTo>
                                  <a:pt x="162" y="248"/>
                                </a:lnTo>
                                <a:lnTo>
                                  <a:pt x="196" y="226"/>
                                </a:lnTo>
                                <a:lnTo>
                                  <a:pt x="231" y="204"/>
                                </a:lnTo>
                                <a:lnTo>
                                  <a:pt x="267" y="184"/>
                                </a:lnTo>
                                <a:lnTo>
                                  <a:pt x="304" y="165"/>
                                </a:lnTo>
                                <a:lnTo>
                                  <a:pt x="341" y="148"/>
                                </a:lnTo>
                                <a:lnTo>
                                  <a:pt x="378" y="132"/>
                                </a:lnTo>
                                <a:lnTo>
                                  <a:pt x="416" y="117"/>
                                </a:lnTo>
                                <a:lnTo>
                                  <a:pt x="455" y="102"/>
                                </a:lnTo>
                                <a:lnTo>
                                  <a:pt x="493" y="90"/>
                                </a:lnTo>
                                <a:lnTo>
                                  <a:pt x="532" y="78"/>
                                </a:lnTo>
                                <a:lnTo>
                                  <a:pt x="571" y="67"/>
                                </a:lnTo>
                                <a:lnTo>
                                  <a:pt x="612" y="58"/>
                                </a:lnTo>
                                <a:lnTo>
                                  <a:pt x="651" y="49"/>
                                </a:lnTo>
                                <a:lnTo>
                                  <a:pt x="690" y="40"/>
                                </a:lnTo>
                                <a:lnTo>
                                  <a:pt x="729" y="33"/>
                                </a:lnTo>
                                <a:lnTo>
                                  <a:pt x="768" y="26"/>
                                </a:lnTo>
                                <a:lnTo>
                                  <a:pt x="807" y="21"/>
                                </a:lnTo>
                                <a:lnTo>
                                  <a:pt x="847" y="16"/>
                                </a:lnTo>
                                <a:lnTo>
                                  <a:pt x="886" y="12"/>
                                </a:lnTo>
                                <a:lnTo>
                                  <a:pt x="924" y="8"/>
                                </a:lnTo>
                                <a:lnTo>
                                  <a:pt x="962" y="6"/>
                                </a:lnTo>
                                <a:lnTo>
                                  <a:pt x="999" y="4"/>
                                </a:lnTo>
                                <a:lnTo>
                                  <a:pt x="1036" y="2"/>
                                </a:lnTo>
                                <a:lnTo>
                                  <a:pt x="1107" y="0"/>
                                </a:lnTo>
                                <a:lnTo>
                                  <a:pt x="1177" y="0"/>
                                </a:lnTo>
                                <a:lnTo>
                                  <a:pt x="1201" y="0"/>
                                </a:lnTo>
                                <a:lnTo>
                                  <a:pt x="1226" y="2"/>
                                </a:lnTo>
                                <a:lnTo>
                                  <a:pt x="1252" y="3"/>
                                </a:lnTo>
                                <a:lnTo>
                                  <a:pt x="1276" y="4"/>
                                </a:lnTo>
                                <a:lnTo>
                                  <a:pt x="1300" y="5"/>
                                </a:lnTo>
                                <a:lnTo>
                                  <a:pt x="1325" y="7"/>
                                </a:lnTo>
                                <a:lnTo>
                                  <a:pt x="1348" y="8"/>
                                </a:lnTo>
                                <a:lnTo>
                                  <a:pt x="1372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6F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3260"/>
                        <wps:cNvSpPr>
                          <a:spLocks/>
                        </wps:cNvSpPr>
                        <wps:spPr bwMode="auto">
                          <a:xfrm>
                            <a:off x="9569" y="6347"/>
                            <a:ext cx="2246" cy="685"/>
                          </a:xfrm>
                          <a:custGeom>
                            <a:avLst/>
                            <a:gdLst>
                              <a:gd name="T0" fmla="*/ 1981 w 6738"/>
                              <a:gd name="T1" fmla="*/ 1282 h 2053"/>
                              <a:gd name="T2" fmla="*/ 2064 w 6738"/>
                              <a:gd name="T3" fmla="*/ 1078 h 2053"/>
                              <a:gd name="T4" fmla="*/ 2279 w 6738"/>
                              <a:gd name="T5" fmla="*/ 770 h 2053"/>
                              <a:gd name="T6" fmla="*/ 2424 w 6738"/>
                              <a:gd name="T7" fmla="*/ 626 h 2053"/>
                              <a:gd name="T8" fmla="*/ 2749 w 6738"/>
                              <a:gd name="T9" fmla="*/ 391 h 2053"/>
                              <a:gd name="T10" fmla="*/ 3091 w 6738"/>
                              <a:gd name="T11" fmla="*/ 218 h 2053"/>
                              <a:gd name="T12" fmla="*/ 3358 w 6738"/>
                              <a:gd name="T13" fmla="*/ 122 h 2053"/>
                              <a:gd name="T14" fmla="*/ 3582 w 6738"/>
                              <a:gd name="T15" fmla="*/ 65 h 2053"/>
                              <a:gd name="T16" fmla="*/ 3852 w 6738"/>
                              <a:gd name="T17" fmla="*/ 26 h 2053"/>
                              <a:gd name="T18" fmla="*/ 4243 w 6738"/>
                              <a:gd name="T19" fmla="*/ 0 h 2053"/>
                              <a:gd name="T20" fmla="*/ 4583 w 6738"/>
                              <a:gd name="T21" fmla="*/ 14 h 2053"/>
                              <a:gd name="T22" fmla="*/ 4879 w 6738"/>
                              <a:gd name="T23" fmla="*/ 69 h 2053"/>
                              <a:gd name="T24" fmla="*/ 5137 w 6738"/>
                              <a:gd name="T25" fmla="*/ 161 h 2053"/>
                              <a:gd name="T26" fmla="*/ 5363 w 6738"/>
                              <a:gd name="T27" fmla="*/ 290 h 2053"/>
                              <a:gd name="T28" fmla="*/ 5568 w 6738"/>
                              <a:gd name="T29" fmla="*/ 453 h 2053"/>
                              <a:gd name="T30" fmla="*/ 5758 w 6738"/>
                              <a:gd name="T31" fmla="*/ 650 h 2053"/>
                              <a:gd name="T32" fmla="*/ 6073 w 6738"/>
                              <a:gd name="T33" fmla="*/ 1072 h 2053"/>
                              <a:gd name="T34" fmla="*/ 6160 w 6738"/>
                              <a:gd name="T35" fmla="*/ 1126 h 2053"/>
                              <a:gd name="T36" fmla="*/ 6426 w 6738"/>
                              <a:gd name="T37" fmla="*/ 1200 h 2053"/>
                              <a:gd name="T38" fmla="*/ 6607 w 6738"/>
                              <a:gd name="T39" fmla="*/ 1304 h 2053"/>
                              <a:gd name="T40" fmla="*/ 6709 w 6738"/>
                              <a:gd name="T41" fmla="*/ 1424 h 2053"/>
                              <a:gd name="T42" fmla="*/ 6339 w 6738"/>
                              <a:gd name="T43" fmla="*/ 1349 h 2053"/>
                              <a:gd name="T44" fmla="*/ 5660 w 6738"/>
                              <a:gd name="T45" fmla="*/ 1267 h 2053"/>
                              <a:gd name="T46" fmla="*/ 5006 w 6738"/>
                              <a:gd name="T47" fmla="*/ 1332 h 2053"/>
                              <a:gd name="T48" fmla="*/ 4383 w 6738"/>
                              <a:gd name="T49" fmla="*/ 1490 h 2053"/>
                              <a:gd name="T50" fmla="*/ 3650 w 6738"/>
                              <a:gd name="T51" fmla="*/ 1739 h 2053"/>
                              <a:gd name="T52" fmla="*/ 3173 w 6738"/>
                              <a:gd name="T53" fmla="*/ 1892 h 2053"/>
                              <a:gd name="T54" fmla="*/ 2740 w 6738"/>
                              <a:gd name="T55" fmla="*/ 1983 h 2053"/>
                              <a:gd name="T56" fmla="*/ 2182 w 6738"/>
                              <a:gd name="T57" fmla="*/ 2046 h 2053"/>
                              <a:gd name="T58" fmla="*/ 1572 w 6738"/>
                              <a:gd name="T59" fmla="*/ 2039 h 2053"/>
                              <a:gd name="T60" fmla="*/ 988 w 6738"/>
                              <a:gd name="T61" fmla="*/ 1959 h 2053"/>
                              <a:gd name="T62" fmla="*/ 427 w 6738"/>
                              <a:gd name="T63" fmla="*/ 1811 h 2053"/>
                              <a:gd name="T64" fmla="*/ 18 w 6738"/>
                              <a:gd name="T65" fmla="*/ 1650 h 2053"/>
                              <a:gd name="T66" fmla="*/ 4 w 6738"/>
                              <a:gd name="T67" fmla="*/ 1523 h 2053"/>
                              <a:gd name="T68" fmla="*/ 45 w 6738"/>
                              <a:gd name="T69" fmla="*/ 1371 h 2053"/>
                              <a:gd name="T70" fmla="*/ 142 w 6738"/>
                              <a:gd name="T71" fmla="*/ 1143 h 2053"/>
                              <a:gd name="T72" fmla="*/ 308 w 6738"/>
                              <a:gd name="T73" fmla="*/ 841 h 2053"/>
                              <a:gd name="T74" fmla="*/ 488 w 6738"/>
                              <a:gd name="T75" fmla="*/ 682 h 2053"/>
                              <a:gd name="T76" fmla="*/ 687 w 6738"/>
                              <a:gd name="T77" fmla="*/ 606 h 2053"/>
                              <a:gd name="T78" fmla="*/ 885 w 6738"/>
                              <a:gd name="T79" fmla="*/ 593 h 2053"/>
                              <a:gd name="T80" fmla="*/ 1088 w 6738"/>
                              <a:gd name="T81" fmla="*/ 623 h 2053"/>
                              <a:gd name="T82" fmla="*/ 1006 w 6738"/>
                              <a:gd name="T83" fmla="*/ 784 h 2053"/>
                              <a:gd name="T84" fmla="*/ 855 w 6738"/>
                              <a:gd name="T85" fmla="*/ 1041 h 2053"/>
                              <a:gd name="T86" fmla="*/ 804 w 6738"/>
                              <a:gd name="T87" fmla="*/ 1199 h 2053"/>
                              <a:gd name="T88" fmla="*/ 846 w 6738"/>
                              <a:gd name="T89" fmla="*/ 1285 h 2053"/>
                              <a:gd name="T90" fmla="*/ 938 w 6738"/>
                              <a:gd name="T91" fmla="*/ 1325 h 2053"/>
                              <a:gd name="T92" fmla="*/ 1031 w 6738"/>
                              <a:gd name="T93" fmla="*/ 1300 h 2053"/>
                              <a:gd name="T94" fmla="*/ 1163 w 6738"/>
                              <a:gd name="T95" fmla="*/ 1081 h 2053"/>
                              <a:gd name="T96" fmla="*/ 1313 w 6738"/>
                              <a:gd name="T97" fmla="*/ 865 h 2053"/>
                              <a:gd name="T98" fmla="*/ 1431 w 6738"/>
                              <a:gd name="T99" fmla="*/ 770 h 2053"/>
                              <a:gd name="T100" fmla="*/ 1604 w 6738"/>
                              <a:gd name="T101" fmla="*/ 723 h 2053"/>
                              <a:gd name="T102" fmla="*/ 1839 w 6738"/>
                              <a:gd name="T103" fmla="*/ 738 h 2053"/>
                              <a:gd name="T104" fmla="*/ 1811 w 6738"/>
                              <a:gd name="T105" fmla="*/ 937 h 2053"/>
                              <a:gd name="T106" fmla="*/ 1696 w 6738"/>
                              <a:gd name="T107" fmla="*/ 1221 h 2053"/>
                              <a:gd name="T108" fmla="*/ 1654 w 6738"/>
                              <a:gd name="T109" fmla="*/ 1443 h 2053"/>
                              <a:gd name="T110" fmla="*/ 1698 w 6738"/>
                              <a:gd name="T111" fmla="*/ 1528 h 2053"/>
                              <a:gd name="T112" fmla="*/ 1788 w 6738"/>
                              <a:gd name="T113" fmla="*/ 1569 h 2053"/>
                              <a:gd name="T114" fmla="*/ 1882 w 6738"/>
                              <a:gd name="T115" fmla="*/ 1542 h 2053"/>
                              <a:gd name="T116" fmla="*/ 1937 w 6738"/>
                              <a:gd name="T117" fmla="*/ 1462 h 20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6738" h="2053">
                                <a:moveTo>
                                  <a:pt x="1941" y="1448"/>
                                </a:moveTo>
                                <a:lnTo>
                                  <a:pt x="1946" y="1418"/>
                                </a:lnTo>
                                <a:lnTo>
                                  <a:pt x="1952" y="1390"/>
                                </a:lnTo>
                                <a:lnTo>
                                  <a:pt x="1959" y="1362"/>
                                </a:lnTo>
                                <a:lnTo>
                                  <a:pt x="1965" y="1336"/>
                                </a:lnTo>
                                <a:lnTo>
                                  <a:pt x="1973" y="1309"/>
                                </a:lnTo>
                                <a:lnTo>
                                  <a:pt x="1981" y="1282"/>
                                </a:lnTo>
                                <a:lnTo>
                                  <a:pt x="1990" y="1255"/>
                                </a:lnTo>
                                <a:lnTo>
                                  <a:pt x="1999" y="1229"/>
                                </a:lnTo>
                                <a:lnTo>
                                  <a:pt x="2008" y="1203"/>
                                </a:lnTo>
                                <a:lnTo>
                                  <a:pt x="2019" y="1178"/>
                                </a:lnTo>
                                <a:lnTo>
                                  <a:pt x="2029" y="1152"/>
                                </a:lnTo>
                                <a:lnTo>
                                  <a:pt x="2040" y="1127"/>
                                </a:lnTo>
                                <a:lnTo>
                                  <a:pt x="2064" y="1078"/>
                                </a:lnTo>
                                <a:lnTo>
                                  <a:pt x="2090" y="1031"/>
                                </a:lnTo>
                                <a:lnTo>
                                  <a:pt x="2118" y="984"/>
                                </a:lnTo>
                                <a:lnTo>
                                  <a:pt x="2147" y="939"/>
                                </a:lnTo>
                                <a:lnTo>
                                  <a:pt x="2177" y="895"/>
                                </a:lnTo>
                                <a:lnTo>
                                  <a:pt x="2209" y="852"/>
                                </a:lnTo>
                                <a:lnTo>
                                  <a:pt x="2243" y="810"/>
                                </a:lnTo>
                                <a:lnTo>
                                  <a:pt x="2279" y="770"/>
                                </a:lnTo>
                                <a:lnTo>
                                  <a:pt x="2315" y="730"/>
                                </a:lnTo>
                                <a:lnTo>
                                  <a:pt x="2353" y="692"/>
                                </a:lnTo>
                                <a:lnTo>
                                  <a:pt x="2360" y="687"/>
                                </a:lnTo>
                                <a:lnTo>
                                  <a:pt x="2367" y="680"/>
                                </a:lnTo>
                                <a:lnTo>
                                  <a:pt x="2375" y="673"/>
                                </a:lnTo>
                                <a:lnTo>
                                  <a:pt x="2381" y="666"/>
                                </a:lnTo>
                                <a:lnTo>
                                  <a:pt x="2424" y="626"/>
                                </a:lnTo>
                                <a:lnTo>
                                  <a:pt x="2468" y="588"/>
                                </a:lnTo>
                                <a:lnTo>
                                  <a:pt x="2513" y="552"/>
                                </a:lnTo>
                                <a:lnTo>
                                  <a:pt x="2558" y="518"/>
                                </a:lnTo>
                                <a:lnTo>
                                  <a:pt x="2604" y="484"/>
                                </a:lnTo>
                                <a:lnTo>
                                  <a:pt x="2653" y="451"/>
                                </a:lnTo>
                                <a:lnTo>
                                  <a:pt x="2700" y="420"/>
                                </a:lnTo>
                                <a:lnTo>
                                  <a:pt x="2749" y="391"/>
                                </a:lnTo>
                                <a:lnTo>
                                  <a:pt x="2797" y="362"/>
                                </a:lnTo>
                                <a:lnTo>
                                  <a:pt x="2846" y="335"/>
                                </a:lnTo>
                                <a:lnTo>
                                  <a:pt x="2895" y="309"/>
                                </a:lnTo>
                                <a:lnTo>
                                  <a:pt x="2945" y="285"/>
                                </a:lnTo>
                                <a:lnTo>
                                  <a:pt x="2994" y="261"/>
                                </a:lnTo>
                                <a:lnTo>
                                  <a:pt x="3043" y="239"/>
                                </a:lnTo>
                                <a:lnTo>
                                  <a:pt x="3091" y="218"/>
                                </a:lnTo>
                                <a:lnTo>
                                  <a:pt x="3139" y="198"/>
                                </a:lnTo>
                                <a:lnTo>
                                  <a:pt x="3177" y="184"/>
                                </a:lnTo>
                                <a:lnTo>
                                  <a:pt x="3214" y="170"/>
                                </a:lnTo>
                                <a:lnTo>
                                  <a:pt x="3251" y="157"/>
                                </a:lnTo>
                                <a:lnTo>
                                  <a:pt x="3287" y="144"/>
                                </a:lnTo>
                                <a:lnTo>
                                  <a:pt x="3323" y="132"/>
                                </a:lnTo>
                                <a:lnTo>
                                  <a:pt x="3358" y="122"/>
                                </a:lnTo>
                                <a:lnTo>
                                  <a:pt x="3392" y="111"/>
                                </a:lnTo>
                                <a:lnTo>
                                  <a:pt x="3426" y="102"/>
                                </a:lnTo>
                                <a:lnTo>
                                  <a:pt x="3458" y="93"/>
                                </a:lnTo>
                                <a:lnTo>
                                  <a:pt x="3491" y="85"/>
                                </a:lnTo>
                                <a:lnTo>
                                  <a:pt x="3521" y="77"/>
                                </a:lnTo>
                                <a:lnTo>
                                  <a:pt x="3552" y="71"/>
                                </a:lnTo>
                                <a:lnTo>
                                  <a:pt x="3582" y="65"/>
                                </a:lnTo>
                                <a:lnTo>
                                  <a:pt x="3611" y="59"/>
                                </a:lnTo>
                                <a:lnTo>
                                  <a:pt x="3639" y="55"/>
                                </a:lnTo>
                                <a:lnTo>
                                  <a:pt x="3667" y="50"/>
                                </a:lnTo>
                                <a:lnTo>
                                  <a:pt x="3668" y="50"/>
                                </a:lnTo>
                                <a:lnTo>
                                  <a:pt x="3730" y="41"/>
                                </a:lnTo>
                                <a:lnTo>
                                  <a:pt x="3792" y="32"/>
                                </a:lnTo>
                                <a:lnTo>
                                  <a:pt x="3852" y="26"/>
                                </a:lnTo>
                                <a:lnTo>
                                  <a:pt x="3912" y="19"/>
                                </a:lnTo>
                                <a:lnTo>
                                  <a:pt x="3970" y="14"/>
                                </a:lnTo>
                                <a:lnTo>
                                  <a:pt x="4027" y="10"/>
                                </a:lnTo>
                                <a:lnTo>
                                  <a:pt x="4082" y="6"/>
                                </a:lnTo>
                                <a:lnTo>
                                  <a:pt x="4137" y="3"/>
                                </a:lnTo>
                                <a:lnTo>
                                  <a:pt x="4190" y="1"/>
                                </a:lnTo>
                                <a:lnTo>
                                  <a:pt x="4243" y="0"/>
                                </a:lnTo>
                                <a:lnTo>
                                  <a:pt x="4294" y="0"/>
                                </a:lnTo>
                                <a:lnTo>
                                  <a:pt x="4345" y="0"/>
                                </a:lnTo>
                                <a:lnTo>
                                  <a:pt x="4395" y="1"/>
                                </a:lnTo>
                                <a:lnTo>
                                  <a:pt x="4443" y="3"/>
                                </a:lnTo>
                                <a:lnTo>
                                  <a:pt x="4490" y="7"/>
                                </a:lnTo>
                                <a:lnTo>
                                  <a:pt x="4537" y="10"/>
                                </a:lnTo>
                                <a:lnTo>
                                  <a:pt x="4583" y="14"/>
                                </a:lnTo>
                                <a:lnTo>
                                  <a:pt x="4628" y="20"/>
                                </a:lnTo>
                                <a:lnTo>
                                  <a:pt x="4672" y="27"/>
                                </a:lnTo>
                                <a:lnTo>
                                  <a:pt x="4715" y="34"/>
                                </a:lnTo>
                                <a:lnTo>
                                  <a:pt x="4757" y="41"/>
                                </a:lnTo>
                                <a:lnTo>
                                  <a:pt x="4798" y="50"/>
                                </a:lnTo>
                                <a:lnTo>
                                  <a:pt x="4840" y="59"/>
                                </a:lnTo>
                                <a:lnTo>
                                  <a:pt x="4879" y="69"/>
                                </a:lnTo>
                                <a:lnTo>
                                  <a:pt x="4918" y="81"/>
                                </a:lnTo>
                                <a:lnTo>
                                  <a:pt x="4956" y="92"/>
                                </a:lnTo>
                                <a:lnTo>
                                  <a:pt x="4994" y="104"/>
                                </a:lnTo>
                                <a:lnTo>
                                  <a:pt x="5031" y="118"/>
                                </a:lnTo>
                                <a:lnTo>
                                  <a:pt x="5067" y="132"/>
                                </a:lnTo>
                                <a:lnTo>
                                  <a:pt x="5103" y="147"/>
                                </a:lnTo>
                                <a:lnTo>
                                  <a:pt x="5137" y="161"/>
                                </a:lnTo>
                                <a:lnTo>
                                  <a:pt x="5171" y="178"/>
                                </a:lnTo>
                                <a:lnTo>
                                  <a:pt x="5204" y="195"/>
                                </a:lnTo>
                                <a:lnTo>
                                  <a:pt x="5237" y="212"/>
                                </a:lnTo>
                                <a:lnTo>
                                  <a:pt x="5269" y="231"/>
                                </a:lnTo>
                                <a:lnTo>
                                  <a:pt x="5302" y="250"/>
                                </a:lnTo>
                                <a:lnTo>
                                  <a:pt x="5333" y="269"/>
                                </a:lnTo>
                                <a:lnTo>
                                  <a:pt x="5363" y="290"/>
                                </a:lnTo>
                                <a:lnTo>
                                  <a:pt x="5395" y="311"/>
                                </a:lnTo>
                                <a:lnTo>
                                  <a:pt x="5424" y="333"/>
                                </a:lnTo>
                                <a:lnTo>
                                  <a:pt x="5454" y="355"/>
                                </a:lnTo>
                                <a:lnTo>
                                  <a:pt x="5483" y="379"/>
                                </a:lnTo>
                                <a:lnTo>
                                  <a:pt x="5512" y="403"/>
                                </a:lnTo>
                                <a:lnTo>
                                  <a:pt x="5540" y="428"/>
                                </a:lnTo>
                                <a:lnTo>
                                  <a:pt x="5568" y="453"/>
                                </a:lnTo>
                                <a:lnTo>
                                  <a:pt x="5596" y="480"/>
                                </a:lnTo>
                                <a:lnTo>
                                  <a:pt x="5624" y="506"/>
                                </a:lnTo>
                                <a:lnTo>
                                  <a:pt x="5651" y="533"/>
                                </a:lnTo>
                                <a:lnTo>
                                  <a:pt x="5679" y="561"/>
                                </a:lnTo>
                                <a:lnTo>
                                  <a:pt x="5705" y="590"/>
                                </a:lnTo>
                                <a:lnTo>
                                  <a:pt x="5732" y="620"/>
                                </a:lnTo>
                                <a:lnTo>
                                  <a:pt x="5758" y="650"/>
                                </a:lnTo>
                                <a:lnTo>
                                  <a:pt x="5810" y="713"/>
                                </a:lnTo>
                                <a:lnTo>
                                  <a:pt x="5863" y="776"/>
                                </a:lnTo>
                                <a:lnTo>
                                  <a:pt x="5913" y="844"/>
                                </a:lnTo>
                                <a:lnTo>
                                  <a:pt x="5964" y="913"/>
                                </a:lnTo>
                                <a:lnTo>
                                  <a:pt x="6015" y="986"/>
                                </a:lnTo>
                                <a:lnTo>
                                  <a:pt x="6065" y="1060"/>
                                </a:lnTo>
                                <a:lnTo>
                                  <a:pt x="6073" y="1072"/>
                                </a:lnTo>
                                <a:lnTo>
                                  <a:pt x="6083" y="1083"/>
                                </a:lnTo>
                                <a:lnTo>
                                  <a:pt x="6093" y="1094"/>
                                </a:lnTo>
                                <a:lnTo>
                                  <a:pt x="6105" y="1103"/>
                                </a:lnTo>
                                <a:lnTo>
                                  <a:pt x="6118" y="1110"/>
                                </a:lnTo>
                                <a:lnTo>
                                  <a:pt x="6131" y="1117"/>
                                </a:lnTo>
                                <a:lnTo>
                                  <a:pt x="6146" y="1122"/>
                                </a:lnTo>
                                <a:lnTo>
                                  <a:pt x="6160" y="1126"/>
                                </a:lnTo>
                                <a:lnTo>
                                  <a:pt x="6204" y="1135"/>
                                </a:lnTo>
                                <a:lnTo>
                                  <a:pt x="6245" y="1144"/>
                                </a:lnTo>
                                <a:lnTo>
                                  <a:pt x="6285" y="1154"/>
                                </a:lnTo>
                                <a:lnTo>
                                  <a:pt x="6323" y="1164"/>
                                </a:lnTo>
                                <a:lnTo>
                                  <a:pt x="6358" y="1175"/>
                                </a:lnTo>
                                <a:lnTo>
                                  <a:pt x="6393" y="1188"/>
                                </a:lnTo>
                                <a:lnTo>
                                  <a:pt x="6426" y="1200"/>
                                </a:lnTo>
                                <a:lnTo>
                                  <a:pt x="6456" y="1212"/>
                                </a:lnTo>
                                <a:lnTo>
                                  <a:pt x="6485" y="1226"/>
                                </a:lnTo>
                                <a:lnTo>
                                  <a:pt x="6513" y="1240"/>
                                </a:lnTo>
                                <a:lnTo>
                                  <a:pt x="6539" y="1255"/>
                                </a:lnTo>
                                <a:lnTo>
                                  <a:pt x="6563" y="1271"/>
                                </a:lnTo>
                                <a:lnTo>
                                  <a:pt x="6586" y="1287"/>
                                </a:lnTo>
                                <a:lnTo>
                                  <a:pt x="6607" y="1304"/>
                                </a:lnTo>
                                <a:lnTo>
                                  <a:pt x="6627" y="1322"/>
                                </a:lnTo>
                                <a:lnTo>
                                  <a:pt x="6646" y="1341"/>
                                </a:lnTo>
                                <a:lnTo>
                                  <a:pt x="6659" y="1356"/>
                                </a:lnTo>
                                <a:lnTo>
                                  <a:pt x="6673" y="1373"/>
                                </a:lnTo>
                                <a:lnTo>
                                  <a:pt x="6685" y="1388"/>
                                </a:lnTo>
                                <a:lnTo>
                                  <a:pt x="6698" y="1406"/>
                                </a:lnTo>
                                <a:lnTo>
                                  <a:pt x="6709" y="1424"/>
                                </a:lnTo>
                                <a:lnTo>
                                  <a:pt x="6719" y="1442"/>
                                </a:lnTo>
                                <a:lnTo>
                                  <a:pt x="6729" y="1462"/>
                                </a:lnTo>
                                <a:lnTo>
                                  <a:pt x="6738" y="1481"/>
                                </a:lnTo>
                                <a:lnTo>
                                  <a:pt x="6637" y="1442"/>
                                </a:lnTo>
                                <a:lnTo>
                                  <a:pt x="6537" y="1406"/>
                                </a:lnTo>
                                <a:lnTo>
                                  <a:pt x="6439" y="1375"/>
                                </a:lnTo>
                                <a:lnTo>
                                  <a:pt x="6339" y="1349"/>
                                </a:lnTo>
                                <a:lnTo>
                                  <a:pt x="6241" y="1325"/>
                                </a:lnTo>
                                <a:lnTo>
                                  <a:pt x="6143" y="1308"/>
                                </a:lnTo>
                                <a:lnTo>
                                  <a:pt x="6046" y="1292"/>
                                </a:lnTo>
                                <a:lnTo>
                                  <a:pt x="5949" y="1281"/>
                                </a:lnTo>
                                <a:lnTo>
                                  <a:pt x="5852" y="1273"/>
                                </a:lnTo>
                                <a:lnTo>
                                  <a:pt x="5756" y="1268"/>
                                </a:lnTo>
                                <a:lnTo>
                                  <a:pt x="5660" y="1267"/>
                                </a:lnTo>
                                <a:lnTo>
                                  <a:pt x="5565" y="1268"/>
                                </a:lnTo>
                                <a:lnTo>
                                  <a:pt x="5471" y="1273"/>
                                </a:lnTo>
                                <a:lnTo>
                                  <a:pt x="5377" y="1280"/>
                                </a:lnTo>
                                <a:lnTo>
                                  <a:pt x="5283" y="1290"/>
                                </a:lnTo>
                                <a:lnTo>
                                  <a:pt x="5190" y="1302"/>
                                </a:lnTo>
                                <a:lnTo>
                                  <a:pt x="5098" y="1315"/>
                                </a:lnTo>
                                <a:lnTo>
                                  <a:pt x="5006" y="1332"/>
                                </a:lnTo>
                                <a:lnTo>
                                  <a:pt x="4916" y="1350"/>
                                </a:lnTo>
                                <a:lnTo>
                                  <a:pt x="4825" y="1370"/>
                                </a:lnTo>
                                <a:lnTo>
                                  <a:pt x="4735" y="1392"/>
                                </a:lnTo>
                                <a:lnTo>
                                  <a:pt x="4646" y="1414"/>
                                </a:lnTo>
                                <a:lnTo>
                                  <a:pt x="4557" y="1439"/>
                                </a:lnTo>
                                <a:lnTo>
                                  <a:pt x="4469" y="1464"/>
                                </a:lnTo>
                                <a:lnTo>
                                  <a:pt x="4383" y="1490"/>
                                </a:lnTo>
                                <a:lnTo>
                                  <a:pt x="4296" y="1517"/>
                                </a:lnTo>
                                <a:lnTo>
                                  <a:pt x="4211" y="1545"/>
                                </a:lnTo>
                                <a:lnTo>
                                  <a:pt x="4125" y="1574"/>
                                </a:lnTo>
                                <a:lnTo>
                                  <a:pt x="3958" y="1631"/>
                                </a:lnTo>
                                <a:lnTo>
                                  <a:pt x="3793" y="1689"/>
                                </a:lnTo>
                                <a:lnTo>
                                  <a:pt x="3721" y="1714"/>
                                </a:lnTo>
                                <a:lnTo>
                                  <a:pt x="3650" y="1739"/>
                                </a:lnTo>
                                <a:lnTo>
                                  <a:pt x="3579" y="1764"/>
                                </a:lnTo>
                                <a:lnTo>
                                  <a:pt x="3510" y="1787"/>
                                </a:lnTo>
                                <a:lnTo>
                                  <a:pt x="3440" y="1810"/>
                                </a:lnTo>
                                <a:lnTo>
                                  <a:pt x="3372" y="1832"/>
                                </a:lnTo>
                                <a:lnTo>
                                  <a:pt x="3305" y="1853"/>
                                </a:lnTo>
                                <a:lnTo>
                                  <a:pt x="3239" y="1873"/>
                                </a:lnTo>
                                <a:lnTo>
                                  <a:pt x="3173" y="1892"/>
                                </a:lnTo>
                                <a:lnTo>
                                  <a:pt x="3108" y="1910"/>
                                </a:lnTo>
                                <a:lnTo>
                                  <a:pt x="3044" y="1927"/>
                                </a:lnTo>
                                <a:lnTo>
                                  <a:pt x="2982" y="1942"/>
                                </a:lnTo>
                                <a:lnTo>
                                  <a:pt x="2920" y="1955"/>
                                </a:lnTo>
                                <a:lnTo>
                                  <a:pt x="2858" y="1966"/>
                                </a:lnTo>
                                <a:lnTo>
                                  <a:pt x="2799" y="1975"/>
                                </a:lnTo>
                                <a:lnTo>
                                  <a:pt x="2740" y="1983"/>
                                </a:lnTo>
                                <a:lnTo>
                                  <a:pt x="2728" y="1984"/>
                                </a:lnTo>
                                <a:lnTo>
                                  <a:pt x="2636" y="1999"/>
                                </a:lnTo>
                                <a:lnTo>
                                  <a:pt x="2544" y="2012"/>
                                </a:lnTo>
                                <a:lnTo>
                                  <a:pt x="2452" y="2022"/>
                                </a:lnTo>
                                <a:lnTo>
                                  <a:pt x="2362" y="2033"/>
                                </a:lnTo>
                                <a:lnTo>
                                  <a:pt x="2272" y="2040"/>
                                </a:lnTo>
                                <a:lnTo>
                                  <a:pt x="2182" y="2046"/>
                                </a:lnTo>
                                <a:lnTo>
                                  <a:pt x="2094" y="2049"/>
                                </a:lnTo>
                                <a:lnTo>
                                  <a:pt x="2006" y="2052"/>
                                </a:lnTo>
                                <a:lnTo>
                                  <a:pt x="1917" y="2053"/>
                                </a:lnTo>
                                <a:lnTo>
                                  <a:pt x="1830" y="2052"/>
                                </a:lnTo>
                                <a:lnTo>
                                  <a:pt x="1744" y="2049"/>
                                </a:lnTo>
                                <a:lnTo>
                                  <a:pt x="1657" y="2045"/>
                                </a:lnTo>
                                <a:lnTo>
                                  <a:pt x="1572" y="2039"/>
                                </a:lnTo>
                                <a:lnTo>
                                  <a:pt x="1487" y="2033"/>
                                </a:lnTo>
                                <a:lnTo>
                                  <a:pt x="1402" y="2024"/>
                                </a:lnTo>
                                <a:lnTo>
                                  <a:pt x="1318" y="2013"/>
                                </a:lnTo>
                                <a:lnTo>
                                  <a:pt x="1236" y="2001"/>
                                </a:lnTo>
                                <a:lnTo>
                                  <a:pt x="1153" y="1989"/>
                                </a:lnTo>
                                <a:lnTo>
                                  <a:pt x="1070" y="1974"/>
                                </a:lnTo>
                                <a:lnTo>
                                  <a:pt x="988" y="1959"/>
                                </a:lnTo>
                                <a:lnTo>
                                  <a:pt x="906" y="1941"/>
                                </a:lnTo>
                                <a:lnTo>
                                  <a:pt x="826" y="1923"/>
                                </a:lnTo>
                                <a:lnTo>
                                  <a:pt x="745" y="1903"/>
                                </a:lnTo>
                                <a:lnTo>
                                  <a:pt x="665" y="1881"/>
                                </a:lnTo>
                                <a:lnTo>
                                  <a:pt x="585" y="1859"/>
                                </a:lnTo>
                                <a:lnTo>
                                  <a:pt x="506" y="1835"/>
                                </a:lnTo>
                                <a:lnTo>
                                  <a:pt x="427" y="1811"/>
                                </a:lnTo>
                                <a:lnTo>
                                  <a:pt x="349" y="1785"/>
                                </a:lnTo>
                                <a:lnTo>
                                  <a:pt x="271" y="1758"/>
                                </a:lnTo>
                                <a:lnTo>
                                  <a:pt x="192" y="1730"/>
                                </a:lnTo>
                                <a:lnTo>
                                  <a:pt x="115" y="1701"/>
                                </a:lnTo>
                                <a:lnTo>
                                  <a:pt x="38" y="1671"/>
                                </a:lnTo>
                                <a:lnTo>
                                  <a:pt x="29" y="1659"/>
                                </a:lnTo>
                                <a:lnTo>
                                  <a:pt x="18" y="1650"/>
                                </a:lnTo>
                                <a:lnTo>
                                  <a:pt x="12" y="1646"/>
                                </a:lnTo>
                                <a:lnTo>
                                  <a:pt x="8" y="1635"/>
                                </a:lnTo>
                                <a:lnTo>
                                  <a:pt x="3" y="1620"/>
                                </a:lnTo>
                                <a:lnTo>
                                  <a:pt x="1" y="1602"/>
                                </a:lnTo>
                                <a:lnTo>
                                  <a:pt x="0" y="1580"/>
                                </a:lnTo>
                                <a:lnTo>
                                  <a:pt x="1" y="1553"/>
                                </a:lnTo>
                                <a:lnTo>
                                  <a:pt x="4" y="1523"/>
                                </a:lnTo>
                                <a:lnTo>
                                  <a:pt x="8" y="1505"/>
                                </a:lnTo>
                                <a:lnTo>
                                  <a:pt x="11" y="1486"/>
                                </a:lnTo>
                                <a:lnTo>
                                  <a:pt x="17" y="1466"/>
                                </a:lnTo>
                                <a:lnTo>
                                  <a:pt x="22" y="1444"/>
                                </a:lnTo>
                                <a:lnTo>
                                  <a:pt x="29" y="1422"/>
                                </a:lnTo>
                                <a:lnTo>
                                  <a:pt x="36" y="1397"/>
                                </a:lnTo>
                                <a:lnTo>
                                  <a:pt x="45" y="1371"/>
                                </a:lnTo>
                                <a:lnTo>
                                  <a:pt x="55" y="1343"/>
                                </a:lnTo>
                                <a:lnTo>
                                  <a:pt x="66" y="1314"/>
                                </a:lnTo>
                                <a:lnTo>
                                  <a:pt x="78" y="1284"/>
                                </a:lnTo>
                                <a:lnTo>
                                  <a:pt x="92" y="1252"/>
                                </a:lnTo>
                                <a:lnTo>
                                  <a:pt x="107" y="1217"/>
                                </a:lnTo>
                                <a:lnTo>
                                  <a:pt x="124" y="1181"/>
                                </a:lnTo>
                                <a:lnTo>
                                  <a:pt x="142" y="1143"/>
                                </a:lnTo>
                                <a:lnTo>
                                  <a:pt x="161" y="1103"/>
                                </a:lnTo>
                                <a:lnTo>
                                  <a:pt x="182" y="1061"/>
                                </a:lnTo>
                                <a:lnTo>
                                  <a:pt x="206" y="1016"/>
                                </a:lnTo>
                                <a:lnTo>
                                  <a:pt x="230" y="970"/>
                                </a:lnTo>
                                <a:lnTo>
                                  <a:pt x="256" y="922"/>
                                </a:lnTo>
                                <a:lnTo>
                                  <a:pt x="285" y="872"/>
                                </a:lnTo>
                                <a:lnTo>
                                  <a:pt x="308" y="841"/>
                                </a:lnTo>
                                <a:lnTo>
                                  <a:pt x="332" y="812"/>
                                </a:lnTo>
                                <a:lnTo>
                                  <a:pt x="356" y="785"/>
                                </a:lnTo>
                                <a:lnTo>
                                  <a:pt x="382" y="761"/>
                                </a:lnTo>
                                <a:lnTo>
                                  <a:pt x="407" y="738"/>
                                </a:lnTo>
                                <a:lnTo>
                                  <a:pt x="434" y="718"/>
                                </a:lnTo>
                                <a:lnTo>
                                  <a:pt x="461" y="699"/>
                                </a:lnTo>
                                <a:lnTo>
                                  <a:pt x="488" y="682"/>
                                </a:lnTo>
                                <a:lnTo>
                                  <a:pt x="516" y="667"/>
                                </a:lnTo>
                                <a:lnTo>
                                  <a:pt x="544" y="653"/>
                                </a:lnTo>
                                <a:lnTo>
                                  <a:pt x="572" y="641"/>
                                </a:lnTo>
                                <a:lnTo>
                                  <a:pt x="601" y="630"/>
                                </a:lnTo>
                                <a:lnTo>
                                  <a:pt x="629" y="621"/>
                                </a:lnTo>
                                <a:lnTo>
                                  <a:pt x="658" y="613"/>
                                </a:lnTo>
                                <a:lnTo>
                                  <a:pt x="687" y="606"/>
                                </a:lnTo>
                                <a:lnTo>
                                  <a:pt x="716" y="602"/>
                                </a:lnTo>
                                <a:lnTo>
                                  <a:pt x="744" y="597"/>
                                </a:lnTo>
                                <a:lnTo>
                                  <a:pt x="773" y="595"/>
                                </a:lnTo>
                                <a:lnTo>
                                  <a:pt x="801" y="593"/>
                                </a:lnTo>
                                <a:lnTo>
                                  <a:pt x="830" y="592"/>
                                </a:lnTo>
                                <a:lnTo>
                                  <a:pt x="858" y="592"/>
                                </a:lnTo>
                                <a:lnTo>
                                  <a:pt x="885" y="593"/>
                                </a:lnTo>
                                <a:lnTo>
                                  <a:pt x="913" y="594"/>
                                </a:lnTo>
                                <a:lnTo>
                                  <a:pt x="940" y="597"/>
                                </a:lnTo>
                                <a:lnTo>
                                  <a:pt x="966" y="599"/>
                                </a:lnTo>
                                <a:lnTo>
                                  <a:pt x="992" y="604"/>
                                </a:lnTo>
                                <a:lnTo>
                                  <a:pt x="1017" y="607"/>
                                </a:lnTo>
                                <a:lnTo>
                                  <a:pt x="1042" y="612"/>
                                </a:lnTo>
                                <a:lnTo>
                                  <a:pt x="1088" y="623"/>
                                </a:lnTo>
                                <a:lnTo>
                                  <a:pt x="1131" y="634"/>
                                </a:lnTo>
                                <a:lnTo>
                                  <a:pt x="1109" y="657"/>
                                </a:lnTo>
                                <a:lnTo>
                                  <a:pt x="1088" y="680"/>
                                </a:lnTo>
                                <a:lnTo>
                                  <a:pt x="1067" y="705"/>
                                </a:lnTo>
                                <a:lnTo>
                                  <a:pt x="1046" y="729"/>
                                </a:lnTo>
                                <a:lnTo>
                                  <a:pt x="1026" y="756"/>
                                </a:lnTo>
                                <a:lnTo>
                                  <a:pt x="1006" y="784"/>
                                </a:lnTo>
                                <a:lnTo>
                                  <a:pt x="986" y="812"/>
                                </a:lnTo>
                                <a:lnTo>
                                  <a:pt x="967" y="843"/>
                                </a:lnTo>
                                <a:lnTo>
                                  <a:pt x="948" y="873"/>
                                </a:lnTo>
                                <a:lnTo>
                                  <a:pt x="929" y="905"/>
                                </a:lnTo>
                                <a:lnTo>
                                  <a:pt x="911" y="938"/>
                                </a:lnTo>
                                <a:lnTo>
                                  <a:pt x="892" y="971"/>
                                </a:lnTo>
                                <a:lnTo>
                                  <a:pt x="855" y="1041"/>
                                </a:lnTo>
                                <a:lnTo>
                                  <a:pt x="817" y="1116"/>
                                </a:lnTo>
                                <a:lnTo>
                                  <a:pt x="811" y="1129"/>
                                </a:lnTo>
                                <a:lnTo>
                                  <a:pt x="807" y="1143"/>
                                </a:lnTo>
                                <a:lnTo>
                                  <a:pt x="804" y="1157"/>
                                </a:lnTo>
                                <a:lnTo>
                                  <a:pt x="802" y="1171"/>
                                </a:lnTo>
                                <a:lnTo>
                                  <a:pt x="801" y="1185"/>
                                </a:lnTo>
                                <a:lnTo>
                                  <a:pt x="804" y="1199"/>
                                </a:lnTo>
                                <a:lnTo>
                                  <a:pt x="806" y="1213"/>
                                </a:lnTo>
                                <a:lnTo>
                                  <a:pt x="809" y="1227"/>
                                </a:lnTo>
                                <a:lnTo>
                                  <a:pt x="815" y="1239"/>
                                </a:lnTo>
                                <a:lnTo>
                                  <a:pt x="820" y="1253"/>
                                </a:lnTo>
                                <a:lnTo>
                                  <a:pt x="828" y="1264"/>
                                </a:lnTo>
                                <a:lnTo>
                                  <a:pt x="837" y="1275"/>
                                </a:lnTo>
                                <a:lnTo>
                                  <a:pt x="846" y="1285"/>
                                </a:lnTo>
                                <a:lnTo>
                                  <a:pt x="857" y="1295"/>
                                </a:lnTo>
                                <a:lnTo>
                                  <a:pt x="870" y="1303"/>
                                </a:lnTo>
                                <a:lnTo>
                                  <a:pt x="882" y="1311"/>
                                </a:lnTo>
                                <a:lnTo>
                                  <a:pt x="896" y="1317"/>
                                </a:lnTo>
                                <a:lnTo>
                                  <a:pt x="910" y="1321"/>
                                </a:lnTo>
                                <a:lnTo>
                                  <a:pt x="924" y="1324"/>
                                </a:lnTo>
                                <a:lnTo>
                                  <a:pt x="938" y="1325"/>
                                </a:lnTo>
                                <a:lnTo>
                                  <a:pt x="952" y="1325"/>
                                </a:lnTo>
                                <a:lnTo>
                                  <a:pt x="966" y="1324"/>
                                </a:lnTo>
                                <a:lnTo>
                                  <a:pt x="980" y="1322"/>
                                </a:lnTo>
                                <a:lnTo>
                                  <a:pt x="994" y="1319"/>
                                </a:lnTo>
                                <a:lnTo>
                                  <a:pt x="1006" y="1313"/>
                                </a:lnTo>
                                <a:lnTo>
                                  <a:pt x="1018" y="1306"/>
                                </a:lnTo>
                                <a:lnTo>
                                  <a:pt x="1031" y="1300"/>
                                </a:lnTo>
                                <a:lnTo>
                                  <a:pt x="1042" y="1291"/>
                                </a:lnTo>
                                <a:lnTo>
                                  <a:pt x="1052" y="1281"/>
                                </a:lnTo>
                                <a:lnTo>
                                  <a:pt x="1062" y="1271"/>
                                </a:lnTo>
                                <a:lnTo>
                                  <a:pt x="1070" y="1258"/>
                                </a:lnTo>
                                <a:lnTo>
                                  <a:pt x="1078" y="1245"/>
                                </a:lnTo>
                                <a:lnTo>
                                  <a:pt x="1120" y="1160"/>
                                </a:lnTo>
                                <a:lnTo>
                                  <a:pt x="1163" y="1081"/>
                                </a:lnTo>
                                <a:lnTo>
                                  <a:pt x="1184" y="1045"/>
                                </a:lnTo>
                                <a:lnTo>
                                  <a:pt x="1205" y="1011"/>
                                </a:lnTo>
                                <a:lnTo>
                                  <a:pt x="1225" y="977"/>
                                </a:lnTo>
                                <a:lnTo>
                                  <a:pt x="1247" y="947"/>
                                </a:lnTo>
                                <a:lnTo>
                                  <a:pt x="1268" y="918"/>
                                </a:lnTo>
                                <a:lnTo>
                                  <a:pt x="1290" y="890"/>
                                </a:lnTo>
                                <a:lnTo>
                                  <a:pt x="1313" y="865"/>
                                </a:lnTo>
                                <a:lnTo>
                                  <a:pt x="1335" y="841"/>
                                </a:lnTo>
                                <a:lnTo>
                                  <a:pt x="1358" y="820"/>
                                </a:lnTo>
                                <a:lnTo>
                                  <a:pt x="1382" y="802"/>
                                </a:lnTo>
                                <a:lnTo>
                                  <a:pt x="1394" y="793"/>
                                </a:lnTo>
                                <a:lnTo>
                                  <a:pt x="1407" y="784"/>
                                </a:lnTo>
                                <a:lnTo>
                                  <a:pt x="1419" y="778"/>
                                </a:lnTo>
                                <a:lnTo>
                                  <a:pt x="1431" y="770"/>
                                </a:lnTo>
                                <a:lnTo>
                                  <a:pt x="1453" y="760"/>
                                </a:lnTo>
                                <a:lnTo>
                                  <a:pt x="1475" y="751"/>
                                </a:lnTo>
                                <a:lnTo>
                                  <a:pt x="1499" y="743"/>
                                </a:lnTo>
                                <a:lnTo>
                                  <a:pt x="1523" y="736"/>
                                </a:lnTo>
                                <a:lnTo>
                                  <a:pt x="1549" y="730"/>
                                </a:lnTo>
                                <a:lnTo>
                                  <a:pt x="1576" y="726"/>
                                </a:lnTo>
                                <a:lnTo>
                                  <a:pt x="1604" y="723"/>
                                </a:lnTo>
                                <a:lnTo>
                                  <a:pt x="1633" y="722"/>
                                </a:lnTo>
                                <a:lnTo>
                                  <a:pt x="1663" y="720"/>
                                </a:lnTo>
                                <a:lnTo>
                                  <a:pt x="1696" y="722"/>
                                </a:lnTo>
                                <a:lnTo>
                                  <a:pt x="1729" y="724"/>
                                </a:lnTo>
                                <a:lnTo>
                                  <a:pt x="1764" y="727"/>
                                </a:lnTo>
                                <a:lnTo>
                                  <a:pt x="1801" y="732"/>
                                </a:lnTo>
                                <a:lnTo>
                                  <a:pt x="1839" y="738"/>
                                </a:lnTo>
                                <a:lnTo>
                                  <a:pt x="1879" y="745"/>
                                </a:lnTo>
                                <a:lnTo>
                                  <a:pt x="1921" y="754"/>
                                </a:lnTo>
                                <a:lnTo>
                                  <a:pt x="1897" y="790"/>
                                </a:lnTo>
                                <a:lnTo>
                                  <a:pt x="1874" y="826"/>
                                </a:lnTo>
                                <a:lnTo>
                                  <a:pt x="1852" y="862"/>
                                </a:lnTo>
                                <a:lnTo>
                                  <a:pt x="1831" y="899"/>
                                </a:lnTo>
                                <a:lnTo>
                                  <a:pt x="1811" y="937"/>
                                </a:lnTo>
                                <a:lnTo>
                                  <a:pt x="1791" y="975"/>
                                </a:lnTo>
                                <a:lnTo>
                                  <a:pt x="1773" y="1014"/>
                                </a:lnTo>
                                <a:lnTo>
                                  <a:pt x="1755" y="1054"/>
                                </a:lnTo>
                                <a:lnTo>
                                  <a:pt x="1738" y="1095"/>
                                </a:lnTo>
                                <a:lnTo>
                                  <a:pt x="1724" y="1136"/>
                                </a:lnTo>
                                <a:lnTo>
                                  <a:pt x="1709" y="1179"/>
                                </a:lnTo>
                                <a:lnTo>
                                  <a:pt x="1696" y="1221"/>
                                </a:lnTo>
                                <a:lnTo>
                                  <a:pt x="1683" y="1265"/>
                                </a:lnTo>
                                <a:lnTo>
                                  <a:pt x="1673" y="1309"/>
                                </a:lnTo>
                                <a:lnTo>
                                  <a:pt x="1663" y="1353"/>
                                </a:lnTo>
                                <a:lnTo>
                                  <a:pt x="1654" y="1399"/>
                                </a:lnTo>
                                <a:lnTo>
                                  <a:pt x="1653" y="1414"/>
                                </a:lnTo>
                                <a:lnTo>
                                  <a:pt x="1653" y="1429"/>
                                </a:lnTo>
                                <a:lnTo>
                                  <a:pt x="1654" y="1443"/>
                                </a:lnTo>
                                <a:lnTo>
                                  <a:pt x="1656" y="1457"/>
                                </a:lnTo>
                                <a:lnTo>
                                  <a:pt x="1661" y="1470"/>
                                </a:lnTo>
                                <a:lnTo>
                                  <a:pt x="1665" y="1483"/>
                                </a:lnTo>
                                <a:lnTo>
                                  <a:pt x="1672" y="1496"/>
                                </a:lnTo>
                                <a:lnTo>
                                  <a:pt x="1680" y="1508"/>
                                </a:lnTo>
                                <a:lnTo>
                                  <a:pt x="1689" y="1518"/>
                                </a:lnTo>
                                <a:lnTo>
                                  <a:pt x="1698" y="1528"/>
                                </a:lnTo>
                                <a:lnTo>
                                  <a:pt x="1709" y="1538"/>
                                </a:lnTo>
                                <a:lnTo>
                                  <a:pt x="1720" y="1546"/>
                                </a:lnTo>
                                <a:lnTo>
                                  <a:pt x="1732" y="1553"/>
                                </a:lnTo>
                                <a:lnTo>
                                  <a:pt x="1746" y="1559"/>
                                </a:lnTo>
                                <a:lnTo>
                                  <a:pt x="1759" y="1563"/>
                                </a:lnTo>
                                <a:lnTo>
                                  <a:pt x="1774" y="1566"/>
                                </a:lnTo>
                                <a:lnTo>
                                  <a:pt x="1788" y="1569"/>
                                </a:lnTo>
                                <a:lnTo>
                                  <a:pt x="1803" y="1569"/>
                                </a:lnTo>
                                <a:lnTo>
                                  <a:pt x="1818" y="1568"/>
                                </a:lnTo>
                                <a:lnTo>
                                  <a:pt x="1832" y="1564"/>
                                </a:lnTo>
                                <a:lnTo>
                                  <a:pt x="1846" y="1561"/>
                                </a:lnTo>
                                <a:lnTo>
                                  <a:pt x="1858" y="1555"/>
                                </a:lnTo>
                                <a:lnTo>
                                  <a:pt x="1870" y="1550"/>
                                </a:lnTo>
                                <a:lnTo>
                                  <a:pt x="1882" y="1542"/>
                                </a:lnTo>
                                <a:lnTo>
                                  <a:pt x="1894" y="1533"/>
                                </a:lnTo>
                                <a:lnTo>
                                  <a:pt x="1904" y="1523"/>
                                </a:lnTo>
                                <a:lnTo>
                                  <a:pt x="1913" y="1513"/>
                                </a:lnTo>
                                <a:lnTo>
                                  <a:pt x="1921" y="1501"/>
                                </a:lnTo>
                                <a:lnTo>
                                  <a:pt x="1927" y="1489"/>
                                </a:lnTo>
                                <a:lnTo>
                                  <a:pt x="1933" y="1476"/>
                                </a:lnTo>
                                <a:lnTo>
                                  <a:pt x="1937" y="1462"/>
                                </a:lnTo>
                                <a:lnTo>
                                  <a:pt x="1941" y="1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50000"/>
                              <a:lumOff val="0"/>
                              <a:alpha val="67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3261"/>
                        <wps:cNvSpPr>
                          <a:spLocks/>
                        </wps:cNvSpPr>
                        <wps:spPr bwMode="auto">
                          <a:xfrm>
                            <a:off x="7504" y="6286"/>
                            <a:ext cx="2005" cy="676"/>
                          </a:xfrm>
                          <a:custGeom>
                            <a:avLst/>
                            <a:gdLst>
                              <a:gd name="T0" fmla="*/ 4667 w 6014"/>
                              <a:gd name="T1" fmla="*/ 835 h 2028"/>
                              <a:gd name="T2" fmla="*/ 4776 w 6014"/>
                              <a:gd name="T3" fmla="*/ 1068 h 2028"/>
                              <a:gd name="T4" fmla="*/ 4821 w 6014"/>
                              <a:gd name="T5" fmla="*/ 1307 h 2028"/>
                              <a:gd name="T6" fmla="*/ 4828 w 6014"/>
                              <a:gd name="T7" fmla="*/ 1539 h 2028"/>
                              <a:gd name="T8" fmla="*/ 4865 w 6014"/>
                              <a:gd name="T9" fmla="*/ 1628 h 2028"/>
                              <a:gd name="T10" fmla="*/ 4950 w 6014"/>
                              <a:gd name="T11" fmla="*/ 1675 h 2028"/>
                              <a:gd name="T12" fmla="*/ 5048 w 6014"/>
                              <a:gd name="T13" fmla="*/ 1656 h 2028"/>
                              <a:gd name="T14" fmla="*/ 5109 w 6014"/>
                              <a:gd name="T15" fmla="*/ 1582 h 2028"/>
                              <a:gd name="T16" fmla="*/ 5118 w 6014"/>
                              <a:gd name="T17" fmla="*/ 1445 h 2028"/>
                              <a:gd name="T18" fmla="*/ 5079 w 6014"/>
                              <a:gd name="T19" fmla="*/ 1102 h 2028"/>
                              <a:gd name="T20" fmla="*/ 4995 w 6014"/>
                              <a:gd name="T21" fmla="*/ 836 h 2028"/>
                              <a:gd name="T22" fmla="*/ 4925 w 6014"/>
                              <a:gd name="T23" fmla="*/ 619 h 2028"/>
                              <a:gd name="T24" fmla="*/ 5249 w 6014"/>
                              <a:gd name="T25" fmla="*/ 695 h 2028"/>
                              <a:gd name="T26" fmla="*/ 5455 w 6014"/>
                              <a:gd name="T27" fmla="*/ 888 h 2028"/>
                              <a:gd name="T28" fmla="*/ 5567 w 6014"/>
                              <a:gd name="T29" fmla="*/ 1103 h 2028"/>
                              <a:gd name="T30" fmla="*/ 5616 w 6014"/>
                              <a:gd name="T31" fmla="*/ 1281 h 2028"/>
                              <a:gd name="T32" fmla="*/ 5672 w 6014"/>
                              <a:gd name="T33" fmla="*/ 1361 h 2028"/>
                              <a:gd name="T34" fmla="*/ 5766 w 6014"/>
                              <a:gd name="T35" fmla="*/ 1386 h 2028"/>
                              <a:gd name="T36" fmla="*/ 5842 w 6014"/>
                              <a:gd name="T37" fmla="*/ 1358 h 2028"/>
                              <a:gd name="T38" fmla="*/ 5889 w 6014"/>
                              <a:gd name="T39" fmla="*/ 1299 h 2028"/>
                              <a:gd name="T40" fmla="*/ 5953 w 6014"/>
                              <a:gd name="T41" fmla="*/ 1322 h 2028"/>
                              <a:gd name="T42" fmla="*/ 5971 w 6014"/>
                              <a:gd name="T43" fmla="*/ 1504 h 2028"/>
                              <a:gd name="T44" fmla="*/ 5936 w 6014"/>
                              <a:gd name="T45" fmla="*/ 1763 h 2028"/>
                              <a:gd name="T46" fmla="*/ 5948 w 6014"/>
                              <a:gd name="T47" fmla="*/ 1937 h 2028"/>
                              <a:gd name="T48" fmla="*/ 5781 w 6014"/>
                              <a:gd name="T49" fmla="*/ 1945 h 2028"/>
                              <a:gd name="T50" fmla="*/ 5541 w 6014"/>
                              <a:gd name="T51" fmla="*/ 1905 h 2028"/>
                              <a:gd name="T52" fmla="*/ 5228 w 6014"/>
                              <a:gd name="T53" fmla="*/ 1906 h 2028"/>
                              <a:gd name="T54" fmla="*/ 4721 w 6014"/>
                              <a:gd name="T55" fmla="*/ 1972 h 2028"/>
                              <a:gd name="T56" fmla="*/ 4187 w 6014"/>
                              <a:gd name="T57" fmla="*/ 2027 h 2028"/>
                              <a:gd name="T58" fmla="*/ 3906 w 6014"/>
                              <a:gd name="T59" fmla="*/ 2018 h 2028"/>
                              <a:gd name="T60" fmla="*/ 3617 w 6014"/>
                              <a:gd name="T61" fmla="*/ 1968 h 2028"/>
                              <a:gd name="T62" fmla="*/ 3316 w 6014"/>
                              <a:gd name="T63" fmla="*/ 1882 h 2028"/>
                              <a:gd name="T64" fmla="*/ 2954 w 6014"/>
                              <a:gd name="T65" fmla="*/ 1756 h 2028"/>
                              <a:gd name="T66" fmla="*/ 2518 w 6014"/>
                              <a:gd name="T67" fmla="*/ 1590 h 2028"/>
                              <a:gd name="T68" fmla="*/ 1929 w 6014"/>
                              <a:gd name="T69" fmla="*/ 1393 h 2028"/>
                              <a:gd name="T70" fmla="*/ 1617 w 6014"/>
                              <a:gd name="T71" fmla="*/ 1331 h 2028"/>
                              <a:gd name="T72" fmla="*/ 1364 w 6014"/>
                              <a:gd name="T73" fmla="*/ 1316 h 2028"/>
                              <a:gd name="T74" fmla="*/ 1097 w 6014"/>
                              <a:gd name="T75" fmla="*/ 1306 h 2028"/>
                              <a:gd name="T76" fmla="*/ 665 w 6014"/>
                              <a:gd name="T77" fmla="*/ 1354 h 2028"/>
                              <a:gd name="T78" fmla="*/ 93 w 6014"/>
                              <a:gd name="T79" fmla="*/ 1492 h 2028"/>
                              <a:gd name="T80" fmla="*/ 20 w 6014"/>
                              <a:gd name="T81" fmla="*/ 1489 h 2028"/>
                              <a:gd name="T82" fmla="*/ 141 w 6014"/>
                              <a:gd name="T83" fmla="*/ 1392 h 2028"/>
                              <a:gd name="T84" fmla="*/ 377 w 6014"/>
                              <a:gd name="T85" fmla="*/ 1316 h 2028"/>
                              <a:gd name="T86" fmla="*/ 568 w 6014"/>
                              <a:gd name="T87" fmla="*/ 1246 h 2028"/>
                              <a:gd name="T88" fmla="*/ 711 w 6014"/>
                              <a:gd name="T89" fmla="*/ 1121 h 2028"/>
                              <a:gd name="T90" fmla="*/ 936 w 6014"/>
                              <a:gd name="T91" fmla="*/ 814 h 2028"/>
                              <a:gd name="T92" fmla="*/ 1134 w 6014"/>
                              <a:gd name="T93" fmla="*/ 613 h 2028"/>
                              <a:gd name="T94" fmla="*/ 1430 w 6014"/>
                              <a:gd name="T95" fmla="*/ 399 h 2028"/>
                              <a:gd name="T96" fmla="*/ 1859 w 6014"/>
                              <a:gd name="T97" fmla="*/ 186 h 2028"/>
                              <a:gd name="T98" fmla="*/ 2391 w 6014"/>
                              <a:gd name="T99" fmla="*/ 23 h 2028"/>
                              <a:gd name="T100" fmla="*/ 2888 w 6014"/>
                              <a:gd name="T101" fmla="*/ 14 h 2028"/>
                              <a:gd name="T102" fmla="*/ 3343 w 6014"/>
                              <a:gd name="T103" fmla="*/ 120 h 2028"/>
                              <a:gd name="T104" fmla="*/ 3752 w 6014"/>
                              <a:gd name="T105" fmla="*/ 292 h 2028"/>
                              <a:gd name="T106" fmla="*/ 4200 w 6014"/>
                              <a:gd name="T107" fmla="*/ 529 h 2028"/>
                              <a:gd name="T108" fmla="*/ 4465 w 6014"/>
                              <a:gd name="T109" fmla="*/ 669 h 20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6014" h="2028">
                                <a:moveTo>
                                  <a:pt x="4503" y="695"/>
                                </a:moveTo>
                                <a:lnTo>
                                  <a:pt x="4536" y="713"/>
                                </a:lnTo>
                                <a:lnTo>
                                  <a:pt x="4566" y="733"/>
                                </a:lnTo>
                                <a:lnTo>
                                  <a:pt x="4594" y="756"/>
                                </a:lnTo>
                                <a:lnTo>
                                  <a:pt x="4621" y="780"/>
                                </a:lnTo>
                                <a:lnTo>
                                  <a:pt x="4645" y="807"/>
                                </a:lnTo>
                                <a:lnTo>
                                  <a:pt x="4667" y="835"/>
                                </a:lnTo>
                                <a:lnTo>
                                  <a:pt x="4688" y="865"/>
                                </a:lnTo>
                                <a:lnTo>
                                  <a:pt x="4706" y="897"/>
                                </a:lnTo>
                                <a:lnTo>
                                  <a:pt x="4723" y="930"/>
                                </a:lnTo>
                                <a:lnTo>
                                  <a:pt x="4739" y="964"/>
                                </a:lnTo>
                                <a:lnTo>
                                  <a:pt x="4753" y="998"/>
                                </a:lnTo>
                                <a:lnTo>
                                  <a:pt x="4766" y="1032"/>
                                </a:lnTo>
                                <a:lnTo>
                                  <a:pt x="4776" y="1068"/>
                                </a:lnTo>
                                <a:lnTo>
                                  <a:pt x="4786" y="1103"/>
                                </a:lnTo>
                                <a:lnTo>
                                  <a:pt x="4795" y="1139"/>
                                </a:lnTo>
                                <a:lnTo>
                                  <a:pt x="4802" y="1173"/>
                                </a:lnTo>
                                <a:lnTo>
                                  <a:pt x="4808" y="1208"/>
                                </a:lnTo>
                                <a:lnTo>
                                  <a:pt x="4813" y="1242"/>
                                </a:lnTo>
                                <a:lnTo>
                                  <a:pt x="4817" y="1274"/>
                                </a:lnTo>
                                <a:lnTo>
                                  <a:pt x="4821" y="1307"/>
                                </a:lnTo>
                                <a:lnTo>
                                  <a:pt x="4826" y="1365"/>
                                </a:lnTo>
                                <a:lnTo>
                                  <a:pt x="4828" y="1418"/>
                                </a:lnTo>
                                <a:lnTo>
                                  <a:pt x="4829" y="1461"/>
                                </a:lnTo>
                                <a:lnTo>
                                  <a:pt x="4829" y="1495"/>
                                </a:lnTo>
                                <a:lnTo>
                                  <a:pt x="4828" y="1516"/>
                                </a:lnTo>
                                <a:lnTo>
                                  <a:pt x="4828" y="1523"/>
                                </a:lnTo>
                                <a:lnTo>
                                  <a:pt x="4828" y="1539"/>
                                </a:lnTo>
                                <a:lnTo>
                                  <a:pt x="4829" y="1553"/>
                                </a:lnTo>
                                <a:lnTo>
                                  <a:pt x="4833" y="1567"/>
                                </a:lnTo>
                                <a:lnTo>
                                  <a:pt x="4836" y="1580"/>
                                </a:lnTo>
                                <a:lnTo>
                                  <a:pt x="4842" y="1594"/>
                                </a:lnTo>
                                <a:lnTo>
                                  <a:pt x="4849" y="1606"/>
                                </a:lnTo>
                                <a:lnTo>
                                  <a:pt x="4856" y="1618"/>
                                </a:lnTo>
                                <a:lnTo>
                                  <a:pt x="4865" y="1628"/>
                                </a:lnTo>
                                <a:lnTo>
                                  <a:pt x="4874" y="1638"/>
                                </a:lnTo>
                                <a:lnTo>
                                  <a:pt x="4885" y="1647"/>
                                </a:lnTo>
                                <a:lnTo>
                                  <a:pt x="4897" y="1655"/>
                                </a:lnTo>
                                <a:lnTo>
                                  <a:pt x="4909" y="1662"/>
                                </a:lnTo>
                                <a:lnTo>
                                  <a:pt x="4922" y="1668"/>
                                </a:lnTo>
                                <a:lnTo>
                                  <a:pt x="4936" y="1672"/>
                                </a:lnTo>
                                <a:lnTo>
                                  <a:pt x="4950" y="1675"/>
                                </a:lnTo>
                                <a:lnTo>
                                  <a:pt x="4965" y="1677"/>
                                </a:lnTo>
                                <a:lnTo>
                                  <a:pt x="4979" y="1677"/>
                                </a:lnTo>
                                <a:lnTo>
                                  <a:pt x="4994" y="1675"/>
                                </a:lnTo>
                                <a:lnTo>
                                  <a:pt x="5009" y="1672"/>
                                </a:lnTo>
                                <a:lnTo>
                                  <a:pt x="5022" y="1669"/>
                                </a:lnTo>
                                <a:lnTo>
                                  <a:pt x="5035" y="1663"/>
                                </a:lnTo>
                                <a:lnTo>
                                  <a:pt x="5048" y="1656"/>
                                </a:lnTo>
                                <a:lnTo>
                                  <a:pt x="5059" y="1649"/>
                                </a:lnTo>
                                <a:lnTo>
                                  <a:pt x="5070" y="1640"/>
                                </a:lnTo>
                                <a:lnTo>
                                  <a:pt x="5080" y="1629"/>
                                </a:lnTo>
                                <a:lnTo>
                                  <a:pt x="5089" y="1619"/>
                                </a:lnTo>
                                <a:lnTo>
                                  <a:pt x="5097" y="1608"/>
                                </a:lnTo>
                                <a:lnTo>
                                  <a:pt x="5104" y="1596"/>
                                </a:lnTo>
                                <a:lnTo>
                                  <a:pt x="5109" y="1582"/>
                                </a:lnTo>
                                <a:lnTo>
                                  <a:pt x="5114" y="1569"/>
                                </a:lnTo>
                                <a:lnTo>
                                  <a:pt x="5116" y="1554"/>
                                </a:lnTo>
                                <a:lnTo>
                                  <a:pt x="5118" y="1540"/>
                                </a:lnTo>
                                <a:lnTo>
                                  <a:pt x="5118" y="1533"/>
                                </a:lnTo>
                                <a:lnTo>
                                  <a:pt x="5119" y="1514"/>
                                </a:lnTo>
                                <a:lnTo>
                                  <a:pt x="5119" y="1484"/>
                                </a:lnTo>
                                <a:lnTo>
                                  <a:pt x="5118" y="1445"/>
                                </a:lnTo>
                                <a:lnTo>
                                  <a:pt x="5117" y="1396"/>
                                </a:lnTo>
                                <a:lnTo>
                                  <a:pt x="5114" y="1340"/>
                                </a:lnTo>
                                <a:lnTo>
                                  <a:pt x="5107" y="1278"/>
                                </a:lnTo>
                                <a:lnTo>
                                  <a:pt x="5099" y="1210"/>
                                </a:lnTo>
                                <a:lnTo>
                                  <a:pt x="5094" y="1176"/>
                                </a:lnTo>
                                <a:lnTo>
                                  <a:pt x="5087" y="1139"/>
                                </a:lnTo>
                                <a:lnTo>
                                  <a:pt x="5079" y="1102"/>
                                </a:lnTo>
                                <a:lnTo>
                                  <a:pt x="5071" y="1065"/>
                                </a:lnTo>
                                <a:lnTo>
                                  <a:pt x="5061" y="1027"/>
                                </a:lnTo>
                                <a:lnTo>
                                  <a:pt x="5051" y="989"/>
                                </a:lnTo>
                                <a:lnTo>
                                  <a:pt x="5039" y="950"/>
                                </a:lnTo>
                                <a:lnTo>
                                  <a:pt x="5026" y="912"/>
                                </a:lnTo>
                                <a:lnTo>
                                  <a:pt x="5012" y="874"/>
                                </a:lnTo>
                                <a:lnTo>
                                  <a:pt x="4995" y="836"/>
                                </a:lnTo>
                                <a:lnTo>
                                  <a:pt x="4978" y="798"/>
                                </a:lnTo>
                                <a:lnTo>
                                  <a:pt x="4959" y="761"/>
                                </a:lnTo>
                                <a:lnTo>
                                  <a:pt x="4939" y="725"/>
                                </a:lnTo>
                                <a:lnTo>
                                  <a:pt x="4917" y="689"/>
                                </a:lnTo>
                                <a:lnTo>
                                  <a:pt x="4893" y="656"/>
                                </a:lnTo>
                                <a:lnTo>
                                  <a:pt x="4868" y="622"/>
                                </a:lnTo>
                                <a:lnTo>
                                  <a:pt x="4925" y="619"/>
                                </a:lnTo>
                                <a:lnTo>
                                  <a:pt x="4979" y="619"/>
                                </a:lnTo>
                                <a:lnTo>
                                  <a:pt x="5031" y="623"/>
                                </a:lnTo>
                                <a:lnTo>
                                  <a:pt x="5080" y="631"/>
                                </a:lnTo>
                                <a:lnTo>
                                  <a:pt x="5126" y="642"/>
                                </a:lnTo>
                                <a:lnTo>
                                  <a:pt x="5170" y="658"/>
                                </a:lnTo>
                                <a:lnTo>
                                  <a:pt x="5211" y="675"/>
                                </a:lnTo>
                                <a:lnTo>
                                  <a:pt x="5249" y="695"/>
                                </a:lnTo>
                                <a:lnTo>
                                  <a:pt x="5286" y="717"/>
                                </a:lnTo>
                                <a:lnTo>
                                  <a:pt x="5320" y="742"/>
                                </a:lnTo>
                                <a:lnTo>
                                  <a:pt x="5351" y="769"/>
                                </a:lnTo>
                                <a:lnTo>
                                  <a:pt x="5380" y="797"/>
                                </a:lnTo>
                                <a:lnTo>
                                  <a:pt x="5407" y="826"/>
                                </a:lnTo>
                                <a:lnTo>
                                  <a:pt x="5433" y="856"/>
                                </a:lnTo>
                                <a:lnTo>
                                  <a:pt x="5455" y="888"/>
                                </a:lnTo>
                                <a:lnTo>
                                  <a:pt x="5476" y="919"/>
                                </a:lnTo>
                                <a:lnTo>
                                  <a:pt x="5495" y="950"/>
                                </a:lnTo>
                                <a:lnTo>
                                  <a:pt x="5513" y="983"/>
                                </a:lnTo>
                                <a:lnTo>
                                  <a:pt x="5529" y="1013"/>
                                </a:lnTo>
                                <a:lnTo>
                                  <a:pt x="5544" y="1045"/>
                                </a:lnTo>
                                <a:lnTo>
                                  <a:pt x="5556" y="1074"/>
                                </a:lnTo>
                                <a:lnTo>
                                  <a:pt x="5567" y="1103"/>
                                </a:lnTo>
                                <a:lnTo>
                                  <a:pt x="5576" y="1130"/>
                                </a:lnTo>
                                <a:lnTo>
                                  <a:pt x="5585" y="1156"/>
                                </a:lnTo>
                                <a:lnTo>
                                  <a:pt x="5598" y="1200"/>
                                </a:lnTo>
                                <a:lnTo>
                                  <a:pt x="5606" y="1235"/>
                                </a:lnTo>
                                <a:lnTo>
                                  <a:pt x="5612" y="1257"/>
                                </a:lnTo>
                                <a:lnTo>
                                  <a:pt x="5613" y="1266"/>
                                </a:lnTo>
                                <a:lnTo>
                                  <a:pt x="5616" y="1281"/>
                                </a:lnTo>
                                <a:lnTo>
                                  <a:pt x="5621" y="1294"/>
                                </a:lnTo>
                                <a:lnTo>
                                  <a:pt x="5626" y="1308"/>
                                </a:lnTo>
                                <a:lnTo>
                                  <a:pt x="5634" y="1320"/>
                                </a:lnTo>
                                <a:lnTo>
                                  <a:pt x="5642" y="1331"/>
                                </a:lnTo>
                                <a:lnTo>
                                  <a:pt x="5651" y="1343"/>
                                </a:lnTo>
                                <a:lnTo>
                                  <a:pt x="5662" y="1352"/>
                                </a:lnTo>
                                <a:lnTo>
                                  <a:pt x="5672" y="1361"/>
                                </a:lnTo>
                                <a:lnTo>
                                  <a:pt x="5685" y="1367"/>
                                </a:lnTo>
                                <a:lnTo>
                                  <a:pt x="5697" y="1374"/>
                                </a:lnTo>
                                <a:lnTo>
                                  <a:pt x="5710" y="1380"/>
                                </a:lnTo>
                                <a:lnTo>
                                  <a:pt x="5724" y="1383"/>
                                </a:lnTo>
                                <a:lnTo>
                                  <a:pt x="5737" y="1385"/>
                                </a:lnTo>
                                <a:lnTo>
                                  <a:pt x="5752" y="1386"/>
                                </a:lnTo>
                                <a:lnTo>
                                  <a:pt x="5766" y="1386"/>
                                </a:lnTo>
                                <a:lnTo>
                                  <a:pt x="5781" y="1384"/>
                                </a:lnTo>
                                <a:lnTo>
                                  <a:pt x="5793" y="1382"/>
                                </a:lnTo>
                                <a:lnTo>
                                  <a:pt x="5803" y="1379"/>
                                </a:lnTo>
                                <a:lnTo>
                                  <a:pt x="5814" y="1375"/>
                                </a:lnTo>
                                <a:lnTo>
                                  <a:pt x="5825" y="1370"/>
                                </a:lnTo>
                                <a:lnTo>
                                  <a:pt x="5833" y="1364"/>
                                </a:lnTo>
                                <a:lnTo>
                                  <a:pt x="5842" y="1358"/>
                                </a:lnTo>
                                <a:lnTo>
                                  <a:pt x="5851" y="1352"/>
                                </a:lnTo>
                                <a:lnTo>
                                  <a:pt x="5859" y="1344"/>
                                </a:lnTo>
                                <a:lnTo>
                                  <a:pt x="5867" y="1336"/>
                                </a:lnTo>
                                <a:lnTo>
                                  <a:pt x="5874" y="1327"/>
                                </a:lnTo>
                                <a:lnTo>
                                  <a:pt x="5879" y="1318"/>
                                </a:lnTo>
                                <a:lnTo>
                                  <a:pt x="5885" y="1309"/>
                                </a:lnTo>
                                <a:lnTo>
                                  <a:pt x="5889" y="1299"/>
                                </a:lnTo>
                                <a:lnTo>
                                  <a:pt x="5894" y="1289"/>
                                </a:lnTo>
                                <a:lnTo>
                                  <a:pt x="5897" y="1278"/>
                                </a:lnTo>
                                <a:lnTo>
                                  <a:pt x="5900" y="1268"/>
                                </a:lnTo>
                                <a:lnTo>
                                  <a:pt x="5912" y="1282"/>
                                </a:lnTo>
                                <a:lnTo>
                                  <a:pt x="5925" y="1297"/>
                                </a:lnTo>
                                <a:lnTo>
                                  <a:pt x="5939" y="1310"/>
                                </a:lnTo>
                                <a:lnTo>
                                  <a:pt x="5953" y="1322"/>
                                </a:lnTo>
                                <a:lnTo>
                                  <a:pt x="5968" y="1335"/>
                                </a:lnTo>
                                <a:lnTo>
                                  <a:pt x="5982" y="1345"/>
                                </a:lnTo>
                                <a:lnTo>
                                  <a:pt x="5998" y="1355"/>
                                </a:lnTo>
                                <a:lnTo>
                                  <a:pt x="6014" y="1364"/>
                                </a:lnTo>
                                <a:lnTo>
                                  <a:pt x="5997" y="1412"/>
                                </a:lnTo>
                                <a:lnTo>
                                  <a:pt x="5983" y="1459"/>
                                </a:lnTo>
                                <a:lnTo>
                                  <a:pt x="5971" y="1504"/>
                                </a:lnTo>
                                <a:lnTo>
                                  <a:pt x="5961" y="1547"/>
                                </a:lnTo>
                                <a:lnTo>
                                  <a:pt x="5953" y="1587"/>
                                </a:lnTo>
                                <a:lnTo>
                                  <a:pt x="5947" y="1626"/>
                                </a:lnTo>
                                <a:lnTo>
                                  <a:pt x="5942" y="1663"/>
                                </a:lnTo>
                                <a:lnTo>
                                  <a:pt x="5939" y="1698"/>
                                </a:lnTo>
                                <a:lnTo>
                                  <a:pt x="5936" y="1731"/>
                                </a:lnTo>
                                <a:lnTo>
                                  <a:pt x="5936" y="1763"/>
                                </a:lnTo>
                                <a:lnTo>
                                  <a:pt x="5938" y="1793"/>
                                </a:lnTo>
                                <a:lnTo>
                                  <a:pt x="5940" y="1821"/>
                                </a:lnTo>
                                <a:lnTo>
                                  <a:pt x="5943" y="1848"/>
                                </a:lnTo>
                                <a:lnTo>
                                  <a:pt x="5948" y="1874"/>
                                </a:lnTo>
                                <a:lnTo>
                                  <a:pt x="5953" y="1897"/>
                                </a:lnTo>
                                <a:lnTo>
                                  <a:pt x="5960" y="1920"/>
                                </a:lnTo>
                                <a:lnTo>
                                  <a:pt x="5948" y="1937"/>
                                </a:lnTo>
                                <a:lnTo>
                                  <a:pt x="5936" y="1954"/>
                                </a:lnTo>
                                <a:lnTo>
                                  <a:pt x="5926" y="1972"/>
                                </a:lnTo>
                                <a:lnTo>
                                  <a:pt x="5916" y="1990"/>
                                </a:lnTo>
                                <a:lnTo>
                                  <a:pt x="5883" y="1978"/>
                                </a:lnTo>
                                <a:lnTo>
                                  <a:pt x="5848" y="1966"/>
                                </a:lnTo>
                                <a:lnTo>
                                  <a:pt x="5814" y="1956"/>
                                </a:lnTo>
                                <a:lnTo>
                                  <a:pt x="5781" y="1945"/>
                                </a:lnTo>
                                <a:lnTo>
                                  <a:pt x="5747" y="1937"/>
                                </a:lnTo>
                                <a:lnTo>
                                  <a:pt x="5713" y="1930"/>
                                </a:lnTo>
                                <a:lnTo>
                                  <a:pt x="5679" y="1923"/>
                                </a:lnTo>
                                <a:lnTo>
                                  <a:pt x="5644" y="1916"/>
                                </a:lnTo>
                                <a:lnTo>
                                  <a:pt x="5611" y="1912"/>
                                </a:lnTo>
                                <a:lnTo>
                                  <a:pt x="5576" y="1907"/>
                                </a:lnTo>
                                <a:lnTo>
                                  <a:pt x="5541" y="1905"/>
                                </a:lnTo>
                                <a:lnTo>
                                  <a:pt x="5508" y="1902"/>
                                </a:lnTo>
                                <a:lnTo>
                                  <a:pt x="5473" y="1901"/>
                                </a:lnTo>
                                <a:lnTo>
                                  <a:pt x="5438" y="1900"/>
                                </a:lnTo>
                                <a:lnTo>
                                  <a:pt x="5404" y="1900"/>
                                </a:lnTo>
                                <a:lnTo>
                                  <a:pt x="5369" y="1900"/>
                                </a:lnTo>
                                <a:lnTo>
                                  <a:pt x="5298" y="1902"/>
                                </a:lnTo>
                                <a:lnTo>
                                  <a:pt x="5228" y="1906"/>
                                </a:lnTo>
                                <a:lnTo>
                                  <a:pt x="5157" y="1913"/>
                                </a:lnTo>
                                <a:lnTo>
                                  <a:pt x="5086" y="1921"/>
                                </a:lnTo>
                                <a:lnTo>
                                  <a:pt x="5014" y="1930"/>
                                </a:lnTo>
                                <a:lnTo>
                                  <a:pt x="4941" y="1940"/>
                                </a:lnTo>
                                <a:lnTo>
                                  <a:pt x="4868" y="1950"/>
                                </a:lnTo>
                                <a:lnTo>
                                  <a:pt x="4794" y="1961"/>
                                </a:lnTo>
                                <a:lnTo>
                                  <a:pt x="4721" y="1972"/>
                                </a:lnTo>
                                <a:lnTo>
                                  <a:pt x="4647" y="1984"/>
                                </a:lnTo>
                                <a:lnTo>
                                  <a:pt x="4572" y="1994"/>
                                </a:lnTo>
                                <a:lnTo>
                                  <a:pt x="4496" y="2003"/>
                                </a:lnTo>
                                <a:lnTo>
                                  <a:pt x="4420" y="2012"/>
                                </a:lnTo>
                                <a:lnTo>
                                  <a:pt x="4343" y="2018"/>
                                </a:lnTo>
                                <a:lnTo>
                                  <a:pt x="4265" y="2024"/>
                                </a:lnTo>
                                <a:lnTo>
                                  <a:pt x="4187" y="2027"/>
                                </a:lnTo>
                                <a:lnTo>
                                  <a:pt x="4147" y="2027"/>
                                </a:lnTo>
                                <a:lnTo>
                                  <a:pt x="4108" y="2028"/>
                                </a:lnTo>
                                <a:lnTo>
                                  <a:pt x="4067" y="2027"/>
                                </a:lnTo>
                                <a:lnTo>
                                  <a:pt x="4028" y="2026"/>
                                </a:lnTo>
                                <a:lnTo>
                                  <a:pt x="3988" y="2024"/>
                                </a:lnTo>
                                <a:lnTo>
                                  <a:pt x="3948" y="2022"/>
                                </a:lnTo>
                                <a:lnTo>
                                  <a:pt x="3906" y="2018"/>
                                </a:lnTo>
                                <a:lnTo>
                                  <a:pt x="3866" y="2014"/>
                                </a:lnTo>
                                <a:lnTo>
                                  <a:pt x="3824" y="2008"/>
                                </a:lnTo>
                                <a:lnTo>
                                  <a:pt x="3784" y="2003"/>
                                </a:lnTo>
                                <a:lnTo>
                                  <a:pt x="3743" y="1995"/>
                                </a:lnTo>
                                <a:lnTo>
                                  <a:pt x="3701" y="1987"/>
                                </a:lnTo>
                                <a:lnTo>
                                  <a:pt x="3659" y="1978"/>
                                </a:lnTo>
                                <a:lnTo>
                                  <a:pt x="3617" y="1968"/>
                                </a:lnTo>
                                <a:lnTo>
                                  <a:pt x="3576" y="1957"/>
                                </a:lnTo>
                                <a:lnTo>
                                  <a:pt x="3533" y="1943"/>
                                </a:lnTo>
                                <a:lnTo>
                                  <a:pt x="3518" y="1939"/>
                                </a:lnTo>
                                <a:lnTo>
                                  <a:pt x="3467" y="1926"/>
                                </a:lnTo>
                                <a:lnTo>
                                  <a:pt x="3417" y="1912"/>
                                </a:lnTo>
                                <a:lnTo>
                                  <a:pt x="3367" y="1897"/>
                                </a:lnTo>
                                <a:lnTo>
                                  <a:pt x="3316" y="1882"/>
                                </a:lnTo>
                                <a:lnTo>
                                  <a:pt x="3265" y="1865"/>
                                </a:lnTo>
                                <a:lnTo>
                                  <a:pt x="3213" y="1848"/>
                                </a:lnTo>
                                <a:lnTo>
                                  <a:pt x="3162" y="1831"/>
                                </a:lnTo>
                                <a:lnTo>
                                  <a:pt x="3109" y="1812"/>
                                </a:lnTo>
                                <a:lnTo>
                                  <a:pt x="3058" y="1794"/>
                                </a:lnTo>
                                <a:lnTo>
                                  <a:pt x="3005" y="1775"/>
                                </a:lnTo>
                                <a:lnTo>
                                  <a:pt x="2954" y="1756"/>
                                </a:lnTo>
                                <a:lnTo>
                                  <a:pt x="2901" y="1737"/>
                                </a:lnTo>
                                <a:lnTo>
                                  <a:pt x="2848" y="1717"/>
                                </a:lnTo>
                                <a:lnTo>
                                  <a:pt x="2797" y="1697"/>
                                </a:lnTo>
                                <a:lnTo>
                                  <a:pt x="2744" y="1677"/>
                                </a:lnTo>
                                <a:lnTo>
                                  <a:pt x="2693" y="1658"/>
                                </a:lnTo>
                                <a:lnTo>
                                  <a:pt x="2604" y="1624"/>
                                </a:lnTo>
                                <a:lnTo>
                                  <a:pt x="2518" y="1590"/>
                                </a:lnTo>
                                <a:lnTo>
                                  <a:pt x="2432" y="1559"/>
                                </a:lnTo>
                                <a:lnTo>
                                  <a:pt x="2346" y="1528"/>
                                </a:lnTo>
                                <a:lnTo>
                                  <a:pt x="2261" y="1497"/>
                                </a:lnTo>
                                <a:lnTo>
                                  <a:pt x="2177" y="1468"/>
                                </a:lnTo>
                                <a:lnTo>
                                  <a:pt x="2093" y="1441"/>
                                </a:lnTo>
                                <a:lnTo>
                                  <a:pt x="2011" y="1417"/>
                                </a:lnTo>
                                <a:lnTo>
                                  <a:pt x="1929" y="1393"/>
                                </a:lnTo>
                                <a:lnTo>
                                  <a:pt x="1849" y="1373"/>
                                </a:lnTo>
                                <a:lnTo>
                                  <a:pt x="1810" y="1364"/>
                                </a:lnTo>
                                <a:lnTo>
                                  <a:pt x="1771" y="1356"/>
                                </a:lnTo>
                                <a:lnTo>
                                  <a:pt x="1731" y="1348"/>
                                </a:lnTo>
                                <a:lnTo>
                                  <a:pt x="1693" y="1342"/>
                                </a:lnTo>
                                <a:lnTo>
                                  <a:pt x="1655" y="1336"/>
                                </a:lnTo>
                                <a:lnTo>
                                  <a:pt x="1617" y="1331"/>
                                </a:lnTo>
                                <a:lnTo>
                                  <a:pt x="1579" y="1327"/>
                                </a:lnTo>
                                <a:lnTo>
                                  <a:pt x="1542" y="1324"/>
                                </a:lnTo>
                                <a:lnTo>
                                  <a:pt x="1506" y="1321"/>
                                </a:lnTo>
                                <a:lnTo>
                                  <a:pt x="1469" y="1320"/>
                                </a:lnTo>
                                <a:lnTo>
                                  <a:pt x="1434" y="1320"/>
                                </a:lnTo>
                                <a:lnTo>
                                  <a:pt x="1399" y="1321"/>
                                </a:lnTo>
                                <a:lnTo>
                                  <a:pt x="1364" y="1316"/>
                                </a:lnTo>
                                <a:lnTo>
                                  <a:pt x="1330" y="1312"/>
                                </a:lnTo>
                                <a:lnTo>
                                  <a:pt x="1293" y="1309"/>
                                </a:lnTo>
                                <a:lnTo>
                                  <a:pt x="1256" y="1307"/>
                                </a:lnTo>
                                <a:lnTo>
                                  <a:pt x="1217" y="1305"/>
                                </a:lnTo>
                                <a:lnTo>
                                  <a:pt x="1177" y="1305"/>
                                </a:lnTo>
                                <a:lnTo>
                                  <a:pt x="1137" y="1305"/>
                                </a:lnTo>
                                <a:lnTo>
                                  <a:pt x="1097" y="1306"/>
                                </a:lnTo>
                                <a:lnTo>
                                  <a:pt x="1055" y="1308"/>
                                </a:lnTo>
                                <a:lnTo>
                                  <a:pt x="1013" y="1310"/>
                                </a:lnTo>
                                <a:lnTo>
                                  <a:pt x="970" y="1314"/>
                                </a:lnTo>
                                <a:lnTo>
                                  <a:pt x="928" y="1318"/>
                                </a:lnTo>
                                <a:lnTo>
                                  <a:pt x="840" y="1328"/>
                                </a:lnTo>
                                <a:lnTo>
                                  <a:pt x="753" y="1339"/>
                                </a:lnTo>
                                <a:lnTo>
                                  <a:pt x="665" y="1354"/>
                                </a:lnTo>
                                <a:lnTo>
                                  <a:pt x="577" y="1371"/>
                                </a:lnTo>
                                <a:lnTo>
                                  <a:pt x="491" y="1387"/>
                                </a:lnTo>
                                <a:lnTo>
                                  <a:pt x="406" y="1407"/>
                                </a:lnTo>
                                <a:lnTo>
                                  <a:pt x="323" y="1428"/>
                                </a:lnTo>
                                <a:lnTo>
                                  <a:pt x="243" y="1448"/>
                                </a:lnTo>
                                <a:lnTo>
                                  <a:pt x="166" y="1470"/>
                                </a:lnTo>
                                <a:lnTo>
                                  <a:pt x="93" y="1492"/>
                                </a:lnTo>
                                <a:lnTo>
                                  <a:pt x="69" y="1500"/>
                                </a:lnTo>
                                <a:lnTo>
                                  <a:pt x="46" y="1507"/>
                                </a:lnTo>
                                <a:lnTo>
                                  <a:pt x="22" y="1515"/>
                                </a:lnTo>
                                <a:lnTo>
                                  <a:pt x="0" y="1522"/>
                                </a:lnTo>
                                <a:lnTo>
                                  <a:pt x="5" y="1511"/>
                                </a:lnTo>
                                <a:lnTo>
                                  <a:pt x="13" y="1501"/>
                                </a:lnTo>
                                <a:lnTo>
                                  <a:pt x="20" y="1489"/>
                                </a:lnTo>
                                <a:lnTo>
                                  <a:pt x="28" y="1479"/>
                                </a:lnTo>
                                <a:lnTo>
                                  <a:pt x="44" y="1461"/>
                                </a:lnTo>
                                <a:lnTo>
                                  <a:pt x="61" y="1445"/>
                                </a:lnTo>
                                <a:lnTo>
                                  <a:pt x="79" y="1429"/>
                                </a:lnTo>
                                <a:lnTo>
                                  <a:pt x="100" y="1415"/>
                                </a:lnTo>
                                <a:lnTo>
                                  <a:pt x="120" y="1403"/>
                                </a:lnTo>
                                <a:lnTo>
                                  <a:pt x="141" y="1392"/>
                                </a:lnTo>
                                <a:lnTo>
                                  <a:pt x="163" y="1382"/>
                                </a:lnTo>
                                <a:lnTo>
                                  <a:pt x="186" y="1373"/>
                                </a:lnTo>
                                <a:lnTo>
                                  <a:pt x="208" y="1364"/>
                                </a:lnTo>
                                <a:lnTo>
                                  <a:pt x="232" y="1356"/>
                                </a:lnTo>
                                <a:lnTo>
                                  <a:pt x="279" y="1343"/>
                                </a:lnTo>
                                <a:lnTo>
                                  <a:pt x="326" y="1330"/>
                                </a:lnTo>
                                <a:lnTo>
                                  <a:pt x="377" y="1316"/>
                                </a:lnTo>
                                <a:lnTo>
                                  <a:pt x="427" y="1302"/>
                                </a:lnTo>
                                <a:lnTo>
                                  <a:pt x="452" y="1294"/>
                                </a:lnTo>
                                <a:lnTo>
                                  <a:pt x="477" y="1286"/>
                                </a:lnTo>
                                <a:lnTo>
                                  <a:pt x="500" y="1277"/>
                                </a:lnTo>
                                <a:lnTo>
                                  <a:pt x="524" y="1268"/>
                                </a:lnTo>
                                <a:lnTo>
                                  <a:pt x="546" y="1257"/>
                                </a:lnTo>
                                <a:lnTo>
                                  <a:pt x="568" y="1246"/>
                                </a:lnTo>
                                <a:lnTo>
                                  <a:pt x="590" y="1234"/>
                                </a:lnTo>
                                <a:lnTo>
                                  <a:pt x="611" y="1219"/>
                                </a:lnTo>
                                <a:lnTo>
                                  <a:pt x="631" y="1205"/>
                                </a:lnTo>
                                <a:lnTo>
                                  <a:pt x="650" y="1189"/>
                                </a:lnTo>
                                <a:lnTo>
                                  <a:pt x="668" y="1171"/>
                                </a:lnTo>
                                <a:lnTo>
                                  <a:pt x="686" y="1152"/>
                                </a:lnTo>
                                <a:lnTo>
                                  <a:pt x="711" y="1121"/>
                                </a:lnTo>
                                <a:lnTo>
                                  <a:pt x="736" y="1087"/>
                                </a:lnTo>
                                <a:lnTo>
                                  <a:pt x="762" y="1050"/>
                                </a:lnTo>
                                <a:lnTo>
                                  <a:pt x="789" y="1012"/>
                                </a:lnTo>
                                <a:lnTo>
                                  <a:pt x="820" y="966"/>
                                </a:lnTo>
                                <a:lnTo>
                                  <a:pt x="855" y="918"/>
                                </a:lnTo>
                                <a:lnTo>
                                  <a:pt x="893" y="868"/>
                                </a:lnTo>
                                <a:lnTo>
                                  <a:pt x="936" y="814"/>
                                </a:lnTo>
                                <a:lnTo>
                                  <a:pt x="959" y="787"/>
                                </a:lnTo>
                                <a:lnTo>
                                  <a:pt x="984" y="759"/>
                                </a:lnTo>
                                <a:lnTo>
                                  <a:pt x="1011" y="730"/>
                                </a:lnTo>
                                <a:lnTo>
                                  <a:pt x="1039" y="702"/>
                                </a:lnTo>
                                <a:lnTo>
                                  <a:pt x="1069" y="673"/>
                                </a:lnTo>
                                <a:lnTo>
                                  <a:pt x="1100" y="642"/>
                                </a:lnTo>
                                <a:lnTo>
                                  <a:pt x="1134" y="613"/>
                                </a:lnTo>
                                <a:lnTo>
                                  <a:pt x="1170" y="583"/>
                                </a:lnTo>
                                <a:lnTo>
                                  <a:pt x="1206" y="553"/>
                                </a:lnTo>
                                <a:lnTo>
                                  <a:pt x="1247" y="522"/>
                                </a:lnTo>
                                <a:lnTo>
                                  <a:pt x="1288" y="491"/>
                                </a:lnTo>
                                <a:lnTo>
                                  <a:pt x="1333" y="461"/>
                                </a:lnTo>
                                <a:lnTo>
                                  <a:pt x="1380" y="431"/>
                                </a:lnTo>
                                <a:lnTo>
                                  <a:pt x="1430" y="399"/>
                                </a:lnTo>
                                <a:lnTo>
                                  <a:pt x="1483" y="369"/>
                                </a:lnTo>
                                <a:lnTo>
                                  <a:pt x="1538" y="338"/>
                                </a:lnTo>
                                <a:lnTo>
                                  <a:pt x="1596" y="307"/>
                                </a:lnTo>
                                <a:lnTo>
                                  <a:pt x="1656" y="277"/>
                                </a:lnTo>
                                <a:lnTo>
                                  <a:pt x="1721" y="247"/>
                                </a:lnTo>
                                <a:lnTo>
                                  <a:pt x="1788" y="217"/>
                                </a:lnTo>
                                <a:lnTo>
                                  <a:pt x="1859" y="186"/>
                                </a:lnTo>
                                <a:lnTo>
                                  <a:pt x="1933" y="157"/>
                                </a:lnTo>
                                <a:lnTo>
                                  <a:pt x="2010" y="127"/>
                                </a:lnTo>
                                <a:lnTo>
                                  <a:pt x="2092" y="99"/>
                                </a:lnTo>
                                <a:lnTo>
                                  <a:pt x="2168" y="74"/>
                                </a:lnTo>
                                <a:lnTo>
                                  <a:pt x="2243" y="53"/>
                                </a:lnTo>
                                <a:lnTo>
                                  <a:pt x="2317" y="36"/>
                                </a:lnTo>
                                <a:lnTo>
                                  <a:pt x="2391" y="23"/>
                                </a:lnTo>
                                <a:lnTo>
                                  <a:pt x="2465" y="13"/>
                                </a:lnTo>
                                <a:lnTo>
                                  <a:pt x="2536" y="6"/>
                                </a:lnTo>
                                <a:lnTo>
                                  <a:pt x="2608" y="1"/>
                                </a:lnTo>
                                <a:lnTo>
                                  <a:pt x="2679" y="0"/>
                                </a:lnTo>
                                <a:lnTo>
                                  <a:pt x="2749" y="3"/>
                                </a:lnTo>
                                <a:lnTo>
                                  <a:pt x="2819" y="7"/>
                                </a:lnTo>
                                <a:lnTo>
                                  <a:pt x="2888" y="14"/>
                                </a:lnTo>
                                <a:lnTo>
                                  <a:pt x="2955" y="23"/>
                                </a:lnTo>
                                <a:lnTo>
                                  <a:pt x="3022" y="35"/>
                                </a:lnTo>
                                <a:lnTo>
                                  <a:pt x="3088" y="48"/>
                                </a:lnTo>
                                <a:lnTo>
                                  <a:pt x="3153" y="63"/>
                                </a:lnTo>
                                <a:lnTo>
                                  <a:pt x="3218" y="81"/>
                                </a:lnTo>
                                <a:lnTo>
                                  <a:pt x="3280" y="100"/>
                                </a:lnTo>
                                <a:lnTo>
                                  <a:pt x="3343" y="120"/>
                                </a:lnTo>
                                <a:lnTo>
                                  <a:pt x="3405" y="141"/>
                                </a:lnTo>
                                <a:lnTo>
                                  <a:pt x="3465" y="164"/>
                                </a:lnTo>
                                <a:lnTo>
                                  <a:pt x="3524" y="189"/>
                                </a:lnTo>
                                <a:lnTo>
                                  <a:pt x="3583" y="213"/>
                                </a:lnTo>
                                <a:lnTo>
                                  <a:pt x="3641" y="239"/>
                                </a:lnTo>
                                <a:lnTo>
                                  <a:pt x="3697" y="265"/>
                                </a:lnTo>
                                <a:lnTo>
                                  <a:pt x="3752" y="292"/>
                                </a:lnTo>
                                <a:lnTo>
                                  <a:pt x="3805" y="319"/>
                                </a:lnTo>
                                <a:lnTo>
                                  <a:pt x="3859" y="345"/>
                                </a:lnTo>
                                <a:lnTo>
                                  <a:pt x="3911" y="372"/>
                                </a:lnTo>
                                <a:lnTo>
                                  <a:pt x="4010" y="426"/>
                                </a:lnTo>
                                <a:lnTo>
                                  <a:pt x="4106" y="478"/>
                                </a:lnTo>
                                <a:lnTo>
                                  <a:pt x="4153" y="505"/>
                                </a:lnTo>
                                <a:lnTo>
                                  <a:pt x="4200" y="529"/>
                                </a:lnTo>
                                <a:lnTo>
                                  <a:pt x="4245" y="554"/>
                                </a:lnTo>
                                <a:lnTo>
                                  <a:pt x="4289" y="577"/>
                                </a:lnTo>
                                <a:lnTo>
                                  <a:pt x="4333" y="600"/>
                                </a:lnTo>
                                <a:lnTo>
                                  <a:pt x="4374" y="621"/>
                                </a:lnTo>
                                <a:lnTo>
                                  <a:pt x="4415" y="640"/>
                                </a:lnTo>
                                <a:lnTo>
                                  <a:pt x="4455" y="658"/>
                                </a:lnTo>
                                <a:lnTo>
                                  <a:pt x="4465" y="669"/>
                                </a:lnTo>
                                <a:lnTo>
                                  <a:pt x="4477" y="679"/>
                                </a:lnTo>
                                <a:lnTo>
                                  <a:pt x="4489" y="687"/>
                                </a:lnTo>
                                <a:lnTo>
                                  <a:pt x="4503" y="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50000"/>
                              <a:lumOff val="0"/>
                              <a:alpha val="73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3262"/>
                        <wps:cNvSpPr>
                          <a:spLocks/>
                        </wps:cNvSpPr>
                        <wps:spPr bwMode="auto">
                          <a:xfrm>
                            <a:off x="10849" y="6390"/>
                            <a:ext cx="395" cy="191"/>
                          </a:xfrm>
                          <a:custGeom>
                            <a:avLst/>
                            <a:gdLst>
                              <a:gd name="T0" fmla="*/ 569 w 1184"/>
                              <a:gd name="T1" fmla="*/ 4 h 571"/>
                              <a:gd name="T2" fmla="*/ 480 w 1184"/>
                              <a:gd name="T3" fmla="*/ 0 h 571"/>
                              <a:gd name="T4" fmla="*/ 396 w 1184"/>
                              <a:gd name="T5" fmla="*/ 2 h 571"/>
                              <a:gd name="T6" fmla="*/ 318 w 1184"/>
                              <a:gd name="T7" fmla="*/ 10 h 571"/>
                              <a:gd name="T8" fmla="*/ 245 w 1184"/>
                              <a:gd name="T9" fmla="*/ 22 h 571"/>
                              <a:gd name="T10" fmla="*/ 180 w 1184"/>
                              <a:gd name="T11" fmla="*/ 41 h 571"/>
                              <a:gd name="T12" fmla="*/ 123 w 1184"/>
                              <a:gd name="T13" fmla="*/ 65 h 571"/>
                              <a:gd name="T14" fmla="*/ 76 w 1184"/>
                              <a:gd name="T15" fmla="*/ 94 h 571"/>
                              <a:gd name="T16" fmla="*/ 39 w 1184"/>
                              <a:gd name="T17" fmla="*/ 126 h 571"/>
                              <a:gd name="T18" fmla="*/ 13 w 1184"/>
                              <a:gd name="T19" fmla="*/ 163 h 571"/>
                              <a:gd name="T20" fmla="*/ 1 w 1184"/>
                              <a:gd name="T21" fmla="*/ 205 h 571"/>
                              <a:gd name="T22" fmla="*/ 2 w 1184"/>
                              <a:gd name="T23" fmla="*/ 247 h 571"/>
                              <a:gd name="T24" fmla="*/ 17 w 1184"/>
                              <a:gd name="T25" fmla="*/ 290 h 571"/>
                              <a:gd name="T26" fmla="*/ 44 w 1184"/>
                              <a:gd name="T27" fmla="*/ 331 h 571"/>
                              <a:gd name="T28" fmla="*/ 82 w 1184"/>
                              <a:gd name="T29" fmla="*/ 372 h 571"/>
                              <a:gd name="T30" fmla="*/ 130 w 1184"/>
                              <a:gd name="T31" fmla="*/ 410 h 571"/>
                              <a:gd name="T32" fmla="*/ 187 w 1184"/>
                              <a:gd name="T33" fmla="*/ 446 h 571"/>
                              <a:gd name="T34" fmla="*/ 254 w 1184"/>
                              <a:gd name="T35" fmla="*/ 478 h 571"/>
                              <a:gd name="T36" fmla="*/ 328 w 1184"/>
                              <a:gd name="T37" fmla="*/ 506 h 571"/>
                              <a:gd name="T38" fmla="*/ 409 w 1184"/>
                              <a:gd name="T39" fmla="*/ 531 h 571"/>
                              <a:gd name="T40" fmla="*/ 495 w 1184"/>
                              <a:gd name="T41" fmla="*/ 550 h 571"/>
                              <a:gd name="T42" fmla="*/ 585 w 1184"/>
                              <a:gd name="T43" fmla="*/ 563 h 571"/>
                              <a:gd name="T44" fmla="*/ 674 w 1184"/>
                              <a:gd name="T45" fmla="*/ 570 h 571"/>
                              <a:gd name="T46" fmla="*/ 760 w 1184"/>
                              <a:gd name="T47" fmla="*/ 571 h 571"/>
                              <a:gd name="T48" fmla="*/ 841 w 1184"/>
                              <a:gd name="T49" fmla="*/ 565 h 571"/>
                              <a:gd name="T50" fmla="*/ 916 w 1184"/>
                              <a:gd name="T51" fmla="*/ 553 h 571"/>
                              <a:gd name="T52" fmla="*/ 983 w 1184"/>
                              <a:gd name="T53" fmla="*/ 537 h 571"/>
                              <a:gd name="T54" fmla="*/ 1043 w 1184"/>
                              <a:gd name="T55" fmla="*/ 514 h 571"/>
                              <a:gd name="T56" fmla="*/ 1094 w 1184"/>
                              <a:gd name="T57" fmla="*/ 487 h 571"/>
                              <a:gd name="T58" fmla="*/ 1134 w 1184"/>
                              <a:gd name="T59" fmla="*/ 456 h 571"/>
                              <a:gd name="T60" fmla="*/ 1163 w 1184"/>
                              <a:gd name="T61" fmla="*/ 420 h 571"/>
                              <a:gd name="T62" fmla="*/ 1180 w 1184"/>
                              <a:gd name="T63" fmla="*/ 381 h 571"/>
                              <a:gd name="T64" fmla="*/ 1183 w 1184"/>
                              <a:gd name="T65" fmla="*/ 338 h 571"/>
                              <a:gd name="T66" fmla="*/ 1173 w 1184"/>
                              <a:gd name="T67" fmla="*/ 296 h 571"/>
                              <a:gd name="T68" fmla="*/ 1151 w 1184"/>
                              <a:gd name="T69" fmla="*/ 254 h 571"/>
                              <a:gd name="T70" fmla="*/ 1116 w 1184"/>
                              <a:gd name="T71" fmla="*/ 213 h 571"/>
                              <a:gd name="T72" fmla="*/ 1071 w 1184"/>
                              <a:gd name="T73" fmla="*/ 173 h 571"/>
                              <a:gd name="T74" fmla="*/ 1016 w 1184"/>
                              <a:gd name="T75" fmla="*/ 138 h 571"/>
                              <a:gd name="T76" fmla="*/ 954 w 1184"/>
                              <a:gd name="T77" fmla="*/ 104 h 571"/>
                              <a:gd name="T78" fmla="*/ 882 w 1184"/>
                              <a:gd name="T79" fmla="*/ 74 h 571"/>
                              <a:gd name="T80" fmla="*/ 804 w 1184"/>
                              <a:gd name="T81" fmla="*/ 48 h 571"/>
                              <a:gd name="T82" fmla="*/ 719 w 1184"/>
                              <a:gd name="T83" fmla="*/ 27 h 571"/>
                              <a:gd name="T84" fmla="*/ 629 w 1184"/>
                              <a:gd name="T85" fmla="*/ 12 h 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184" h="571">
                                <a:moveTo>
                                  <a:pt x="629" y="12"/>
                                </a:moveTo>
                                <a:lnTo>
                                  <a:pt x="599" y="8"/>
                                </a:lnTo>
                                <a:lnTo>
                                  <a:pt x="569" y="4"/>
                                </a:lnTo>
                                <a:lnTo>
                                  <a:pt x="540" y="2"/>
                                </a:lnTo>
                                <a:lnTo>
                                  <a:pt x="509" y="1"/>
                                </a:lnTo>
                                <a:lnTo>
                                  <a:pt x="480" y="0"/>
                                </a:lnTo>
                                <a:lnTo>
                                  <a:pt x="452" y="0"/>
                                </a:lnTo>
                                <a:lnTo>
                                  <a:pt x="424" y="1"/>
                                </a:lnTo>
                                <a:lnTo>
                                  <a:pt x="396" y="2"/>
                                </a:lnTo>
                                <a:lnTo>
                                  <a:pt x="369" y="3"/>
                                </a:lnTo>
                                <a:lnTo>
                                  <a:pt x="344" y="7"/>
                                </a:lnTo>
                                <a:lnTo>
                                  <a:pt x="318" y="10"/>
                                </a:lnTo>
                                <a:lnTo>
                                  <a:pt x="293" y="13"/>
                                </a:lnTo>
                                <a:lnTo>
                                  <a:pt x="269" y="18"/>
                                </a:lnTo>
                                <a:lnTo>
                                  <a:pt x="245" y="22"/>
                                </a:lnTo>
                                <a:lnTo>
                                  <a:pt x="223" y="28"/>
                                </a:lnTo>
                                <a:lnTo>
                                  <a:pt x="200" y="35"/>
                                </a:lnTo>
                                <a:lnTo>
                                  <a:pt x="180" y="41"/>
                                </a:lnTo>
                                <a:lnTo>
                                  <a:pt x="160" y="49"/>
                                </a:lnTo>
                                <a:lnTo>
                                  <a:pt x="141" y="57"/>
                                </a:lnTo>
                                <a:lnTo>
                                  <a:pt x="123" y="65"/>
                                </a:lnTo>
                                <a:lnTo>
                                  <a:pt x="106" y="74"/>
                                </a:lnTo>
                                <a:lnTo>
                                  <a:pt x="91" y="84"/>
                                </a:lnTo>
                                <a:lnTo>
                                  <a:pt x="76" y="94"/>
                                </a:lnTo>
                                <a:lnTo>
                                  <a:pt x="63" y="104"/>
                                </a:lnTo>
                                <a:lnTo>
                                  <a:pt x="50" y="115"/>
                                </a:lnTo>
                                <a:lnTo>
                                  <a:pt x="39" y="126"/>
                                </a:lnTo>
                                <a:lnTo>
                                  <a:pt x="29" y="139"/>
                                </a:lnTo>
                                <a:lnTo>
                                  <a:pt x="21" y="151"/>
                                </a:lnTo>
                                <a:lnTo>
                                  <a:pt x="13" y="163"/>
                                </a:lnTo>
                                <a:lnTo>
                                  <a:pt x="8" y="177"/>
                                </a:lnTo>
                                <a:lnTo>
                                  <a:pt x="5" y="190"/>
                                </a:lnTo>
                                <a:lnTo>
                                  <a:pt x="1" y="205"/>
                                </a:lnTo>
                                <a:lnTo>
                                  <a:pt x="0" y="218"/>
                                </a:lnTo>
                                <a:lnTo>
                                  <a:pt x="0" y="233"/>
                                </a:lnTo>
                                <a:lnTo>
                                  <a:pt x="2" y="247"/>
                                </a:lnTo>
                                <a:lnTo>
                                  <a:pt x="6" y="261"/>
                                </a:lnTo>
                                <a:lnTo>
                                  <a:pt x="10" y="275"/>
                                </a:lnTo>
                                <a:lnTo>
                                  <a:pt x="17" y="290"/>
                                </a:lnTo>
                                <a:lnTo>
                                  <a:pt x="25" y="303"/>
                                </a:lnTo>
                                <a:lnTo>
                                  <a:pt x="34" y="318"/>
                                </a:lnTo>
                                <a:lnTo>
                                  <a:pt x="44" y="331"/>
                                </a:lnTo>
                                <a:lnTo>
                                  <a:pt x="55" y="345"/>
                                </a:lnTo>
                                <a:lnTo>
                                  <a:pt x="67" y="358"/>
                                </a:lnTo>
                                <a:lnTo>
                                  <a:pt x="82" y="372"/>
                                </a:lnTo>
                                <a:lnTo>
                                  <a:pt x="96" y="384"/>
                                </a:lnTo>
                                <a:lnTo>
                                  <a:pt x="112" y="398"/>
                                </a:lnTo>
                                <a:lnTo>
                                  <a:pt x="130" y="410"/>
                                </a:lnTo>
                                <a:lnTo>
                                  <a:pt x="148" y="422"/>
                                </a:lnTo>
                                <a:lnTo>
                                  <a:pt x="167" y="433"/>
                                </a:lnTo>
                                <a:lnTo>
                                  <a:pt x="187" y="446"/>
                                </a:lnTo>
                                <a:lnTo>
                                  <a:pt x="208" y="457"/>
                                </a:lnTo>
                                <a:lnTo>
                                  <a:pt x="231" y="467"/>
                                </a:lnTo>
                                <a:lnTo>
                                  <a:pt x="254" y="478"/>
                                </a:lnTo>
                                <a:lnTo>
                                  <a:pt x="278" y="487"/>
                                </a:lnTo>
                                <a:lnTo>
                                  <a:pt x="302" y="497"/>
                                </a:lnTo>
                                <a:lnTo>
                                  <a:pt x="328" y="506"/>
                                </a:lnTo>
                                <a:lnTo>
                                  <a:pt x="354" y="515"/>
                                </a:lnTo>
                                <a:lnTo>
                                  <a:pt x="381" y="523"/>
                                </a:lnTo>
                                <a:lnTo>
                                  <a:pt x="409" y="531"/>
                                </a:lnTo>
                                <a:lnTo>
                                  <a:pt x="437" y="538"/>
                                </a:lnTo>
                                <a:lnTo>
                                  <a:pt x="465" y="544"/>
                                </a:lnTo>
                                <a:lnTo>
                                  <a:pt x="495" y="550"/>
                                </a:lnTo>
                                <a:lnTo>
                                  <a:pt x="524" y="554"/>
                                </a:lnTo>
                                <a:lnTo>
                                  <a:pt x="554" y="559"/>
                                </a:lnTo>
                                <a:lnTo>
                                  <a:pt x="585" y="563"/>
                                </a:lnTo>
                                <a:lnTo>
                                  <a:pt x="615" y="567"/>
                                </a:lnTo>
                                <a:lnTo>
                                  <a:pt x="645" y="569"/>
                                </a:lnTo>
                                <a:lnTo>
                                  <a:pt x="674" y="570"/>
                                </a:lnTo>
                                <a:lnTo>
                                  <a:pt x="703" y="571"/>
                                </a:lnTo>
                                <a:lnTo>
                                  <a:pt x="732" y="571"/>
                                </a:lnTo>
                                <a:lnTo>
                                  <a:pt x="760" y="571"/>
                                </a:lnTo>
                                <a:lnTo>
                                  <a:pt x="787" y="569"/>
                                </a:lnTo>
                                <a:lnTo>
                                  <a:pt x="814" y="568"/>
                                </a:lnTo>
                                <a:lnTo>
                                  <a:pt x="841" y="565"/>
                                </a:lnTo>
                                <a:lnTo>
                                  <a:pt x="866" y="562"/>
                                </a:lnTo>
                                <a:lnTo>
                                  <a:pt x="891" y="558"/>
                                </a:lnTo>
                                <a:lnTo>
                                  <a:pt x="916" y="553"/>
                                </a:lnTo>
                                <a:lnTo>
                                  <a:pt x="939" y="549"/>
                                </a:lnTo>
                                <a:lnTo>
                                  <a:pt x="961" y="543"/>
                                </a:lnTo>
                                <a:lnTo>
                                  <a:pt x="983" y="537"/>
                                </a:lnTo>
                                <a:lnTo>
                                  <a:pt x="1004" y="530"/>
                                </a:lnTo>
                                <a:lnTo>
                                  <a:pt x="1024" y="522"/>
                                </a:lnTo>
                                <a:lnTo>
                                  <a:pt x="1043" y="514"/>
                                </a:lnTo>
                                <a:lnTo>
                                  <a:pt x="1061" y="506"/>
                                </a:lnTo>
                                <a:lnTo>
                                  <a:pt x="1078" y="497"/>
                                </a:lnTo>
                                <a:lnTo>
                                  <a:pt x="1094" y="487"/>
                                </a:lnTo>
                                <a:lnTo>
                                  <a:pt x="1108" y="477"/>
                                </a:lnTo>
                                <a:lnTo>
                                  <a:pt x="1122" y="467"/>
                                </a:lnTo>
                                <a:lnTo>
                                  <a:pt x="1134" y="456"/>
                                </a:lnTo>
                                <a:lnTo>
                                  <a:pt x="1145" y="445"/>
                                </a:lnTo>
                                <a:lnTo>
                                  <a:pt x="1155" y="432"/>
                                </a:lnTo>
                                <a:lnTo>
                                  <a:pt x="1163" y="420"/>
                                </a:lnTo>
                                <a:lnTo>
                                  <a:pt x="1170" y="408"/>
                                </a:lnTo>
                                <a:lnTo>
                                  <a:pt x="1175" y="394"/>
                                </a:lnTo>
                                <a:lnTo>
                                  <a:pt x="1180" y="381"/>
                                </a:lnTo>
                                <a:lnTo>
                                  <a:pt x="1183" y="366"/>
                                </a:lnTo>
                                <a:lnTo>
                                  <a:pt x="1184" y="353"/>
                                </a:lnTo>
                                <a:lnTo>
                                  <a:pt x="1183" y="338"/>
                                </a:lnTo>
                                <a:lnTo>
                                  <a:pt x="1182" y="324"/>
                                </a:lnTo>
                                <a:lnTo>
                                  <a:pt x="1179" y="310"/>
                                </a:lnTo>
                                <a:lnTo>
                                  <a:pt x="1173" y="296"/>
                                </a:lnTo>
                                <a:lnTo>
                                  <a:pt x="1167" y="281"/>
                                </a:lnTo>
                                <a:lnTo>
                                  <a:pt x="1160" y="268"/>
                                </a:lnTo>
                                <a:lnTo>
                                  <a:pt x="1151" y="254"/>
                                </a:lnTo>
                                <a:lnTo>
                                  <a:pt x="1141" y="240"/>
                                </a:lnTo>
                                <a:lnTo>
                                  <a:pt x="1129" y="226"/>
                                </a:lnTo>
                                <a:lnTo>
                                  <a:pt x="1116" y="213"/>
                                </a:lnTo>
                                <a:lnTo>
                                  <a:pt x="1103" y="199"/>
                                </a:lnTo>
                                <a:lnTo>
                                  <a:pt x="1088" y="187"/>
                                </a:lnTo>
                                <a:lnTo>
                                  <a:pt x="1071" y="173"/>
                                </a:lnTo>
                                <a:lnTo>
                                  <a:pt x="1054" y="161"/>
                                </a:lnTo>
                                <a:lnTo>
                                  <a:pt x="1036" y="149"/>
                                </a:lnTo>
                                <a:lnTo>
                                  <a:pt x="1016" y="138"/>
                                </a:lnTo>
                                <a:lnTo>
                                  <a:pt x="996" y="125"/>
                                </a:lnTo>
                                <a:lnTo>
                                  <a:pt x="975" y="114"/>
                                </a:lnTo>
                                <a:lnTo>
                                  <a:pt x="954" y="104"/>
                                </a:lnTo>
                                <a:lnTo>
                                  <a:pt x="930" y="93"/>
                                </a:lnTo>
                                <a:lnTo>
                                  <a:pt x="907" y="84"/>
                                </a:lnTo>
                                <a:lnTo>
                                  <a:pt x="882" y="74"/>
                                </a:lnTo>
                                <a:lnTo>
                                  <a:pt x="856" y="65"/>
                                </a:lnTo>
                                <a:lnTo>
                                  <a:pt x="831" y="56"/>
                                </a:lnTo>
                                <a:lnTo>
                                  <a:pt x="804" y="48"/>
                                </a:lnTo>
                                <a:lnTo>
                                  <a:pt x="776" y="40"/>
                                </a:lnTo>
                                <a:lnTo>
                                  <a:pt x="748" y="33"/>
                                </a:lnTo>
                                <a:lnTo>
                                  <a:pt x="719" y="27"/>
                                </a:lnTo>
                                <a:lnTo>
                                  <a:pt x="690" y="21"/>
                                </a:lnTo>
                                <a:lnTo>
                                  <a:pt x="659" y="17"/>
                                </a:lnTo>
                                <a:lnTo>
                                  <a:pt x="62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3263"/>
                        <wps:cNvSpPr>
                          <a:spLocks/>
                        </wps:cNvSpPr>
                        <wps:spPr bwMode="auto">
                          <a:xfrm>
                            <a:off x="7921" y="6358"/>
                            <a:ext cx="481" cy="309"/>
                          </a:xfrm>
                          <a:custGeom>
                            <a:avLst/>
                            <a:gdLst>
                              <a:gd name="T0" fmla="*/ 560 w 1443"/>
                              <a:gd name="T1" fmla="*/ 136 h 928"/>
                              <a:gd name="T2" fmla="*/ 457 w 1443"/>
                              <a:gd name="T3" fmla="*/ 189 h 928"/>
                              <a:gd name="T4" fmla="*/ 361 w 1443"/>
                              <a:gd name="T5" fmla="*/ 247 h 928"/>
                              <a:gd name="T6" fmla="*/ 274 w 1443"/>
                              <a:gd name="T7" fmla="*/ 309 h 928"/>
                              <a:gd name="T8" fmla="*/ 197 w 1443"/>
                              <a:gd name="T9" fmla="*/ 372 h 928"/>
                              <a:gd name="T10" fmla="*/ 131 w 1443"/>
                              <a:gd name="T11" fmla="*/ 439 h 928"/>
                              <a:gd name="T12" fmla="*/ 79 w 1443"/>
                              <a:gd name="T13" fmla="*/ 506 h 928"/>
                              <a:gd name="T14" fmla="*/ 37 w 1443"/>
                              <a:gd name="T15" fmla="*/ 572 h 928"/>
                              <a:gd name="T16" fmla="*/ 11 w 1443"/>
                              <a:gd name="T17" fmla="*/ 637 h 928"/>
                              <a:gd name="T18" fmla="*/ 0 w 1443"/>
                              <a:gd name="T19" fmla="*/ 698 h 928"/>
                              <a:gd name="T20" fmla="*/ 6 w 1443"/>
                              <a:gd name="T21" fmla="*/ 757 h 928"/>
                              <a:gd name="T22" fmla="*/ 27 w 1443"/>
                              <a:gd name="T23" fmla="*/ 808 h 928"/>
                              <a:gd name="T24" fmla="*/ 64 w 1443"/>
                              <a:gd name="T25" fmla="*/ 851 h 928"/>
                              <a:gd name="T26" fmla="*/ 114 w 1443"/>
                              <a:gd name="T27" fmla="*/ 884 h 928"/>
                              <a:gd name="T28" fmla="*/ 178 w 1443"/>
                              <a:gd name="T29" fmla="*/ 908 h 928"/>
                              <a:gd name="T30" fmla="*/ 252 w 1443"/>
                              <a:gd name="T31" fmla="*/ 923 h 928"/>
                              <a:gd name="T32" fmla="*/ 335 w 1443"/>
                              <a:gd name="T33" fmla="*/ 928 h 928"/>
                              <a:gd name="T34" fmla="*/ 427 w 1443"/>
                              <a:gd name="T35" fmla="*/ 924 h 928"/>
                              <a:gd name="T36" fmla="*/ 525 w 1443"/>
                              <a:gd name="T37" fmla="*/ 909 h 928"/>
                              <a:gd name="T38" fmla="*/ 629 w 1443"/>
                              <a:gd name="T39" fmla="*/ 886 h 928"/>
                              <a:gd name="T40" fmla="*/ 737 w 1443"/>
                              <a:gd name="T41" fmla="*/ 852 h 928"/>
                              <a:gd name="T42" fmla="*/ 848 w 1443"/>
                              <a:gd name="T43" fmla="*/ 808 h 928"/>
                              <a:gd name="T44" fmla="*/ 953 w 1443"/>
                              <a:gd name="T45" fmla="*/ 758 h 928"/>
                              <a:gd name="T46" fmla="*/ 1051 w 1443"/>
                              <a:gd name="T47" fmla="*/ 702 h 928"/>
                              <a:gd name="T48" fmla="*/ 1141 w 1443"/>
                              <a:gd name="T49" fmla="*/ 641 h 928"/>
                              <a:gd name="T50" fmla="*/ 1221 w 1443"/>
                              <a:gd name="T51" fmla="*/ 577 h 928"/>
                              <a:gd name="T52" fmla="*/ 1291 w 1443"/>
                              <a:gd name="T53" fmla="*/ 511 h 928"/>
                              <a:gd name="T54" fmla="*/ 1349 w 1443"/>
                              <a:gd name="T55" fmla="*/ 445 h 928"/>
                              <a:gd name="T56" fmla="*/ 1394 w 1443"/>
                              <a:gd name="T57" fmla="*/ 378 h 928"/>
                              <a:gd name="T58" fmla="*/ 1425 w 1443"/>
                              <a:gd name="T59" fmla="*/ 313 h 928"/>
                              <a:gd name="T60" fmla="*/ 1441 w 1443"/>
                              <a:gd name="T61" fmla="*/ 250 h 928"/>
                              <a:gd name="T62" fmla="*/ 1441 w 1443"/>
                              <a:gd name="T63" fmla="*/ 191 h 928"/>
                              <a:gd name="T64" fmla="*/ 1425 w 1443"/>
                              <a:gd name="T65" fmla="*/ 136 h 928"/>
                              <a:gd name="T66" fmla="*/ 1393 w 1443"/>
                              <a:gd name="T67" fmla="*/ 91 h 928"/>
                              <a:gd name="T68" fmla="*/ 1347 w 1443"/>
                              <a:gd name="T69" fmla="*/ 54 h 928"/>
                              <a:gd name="T70" fmla="*/ 1287 w 1443"/>
                              <a:gd name="T71" fmla="*/ 27 h 928"/>
                              <a:gd name="T72" fmla="*/ 1217 w 1443"/>
                              <a:gd name="T73" fmla="*/ 9 h 928"/>
                              <a:gd name="T74" fmla="*/ 1137 w 1443"/>
                              <a:gd name="T75" fmla="*/ 2 h 928"/>
                              <a:gd name="T76" fmla="*/ 1048 w 1443"/>
                              <a:gd name="T77" fmla="*/ 3 h 928"/>
                              <a:gd name="T78" fmla="*/ 952 w 1443"/>
                              <a:gd name="T79" fmla="*/ 13 h 928"/>
                              <a:gd name="T80" fmla="*/ 850 w 1443"/>
                              <a:gd name="T81" fmla="*/ 34 h 928"/>
                              <a:gd name="T82" fmla="*/ 742 w 1443"/>
                              <a:gd name="T83" fmla="*/ 64 h 928"/>
                              <a:gd name="T84" fmla="*/ 633 w 1443"/>
                              <a:gd name="T85" fmla="*/ 105 h 9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443" h="928">
                                <a:moveTo>
                                  <a:pt x="633" y="105"/>
                                </a:moveTo>
                                <a:lnTo>
                                  <a:pt x="596" y="120"/>
                                </a:lnTo>
                                <a:lnTo>
                                  <a:pt x="560" y="136"/>
                                </a:lnTo>
                                <a:lnTo>
                                  <a:pt x="524" y="153"/>
                                </a:lnTo>
                                <a:lnTo>
                                  <a:pt x="490" y="171"/>
                                </a:lnTo>
                                <a:lnTo>
                                  <a:pt x="457" y="189"/>
                                </a:lnTo>
                                <a:lnTo>
                                  <a:pt x="423" y="208"/>
                                </a:lnTo>
                                <a:lnTo>
                                  <a:pt x="392" y="227"/>
                                </a:lnTo>
                                <a:lnTo>
                                  <a:pt x="361" y="247"/>
                                </a:lnTo>
                                <a:lnTo>
                                  <a:pt x="330" y="267"/>
                                </a:lnTo>
                                <a:lnTo>
                                  <a:pt x="302" y="287"/>
                                </a:lnTo>
                                <a:lnTo>
                                  <a:pt x="274" y="309"/>
                                </a:lnTo>
                                <a:lnTo>
                                  <a:pt x="248" y="330"/>
                                </a:lnTo>
                                <a:lnTo>
                                  <a:pt x="222" y="351"/>
                                </a:lnTo>
                                <a:lnTo>
                                  <a:pt x="197" y="372"/>
                                </a:lnTo>
                                <a:lnTo>
                                  <a:pt x="174" y="395"/>
                                </a:lnTo>
                                <a:lnTo>
                                  <a:pt x="152" y="417"/>
                                </a:lnTo>
                                <a:lnTo>
                                  <a:pt x="131" y="439"/>
                                </a:lnTo>
                                <a:lnTo>
                                  <a:pt x="112" y="461"/>
                                </a:lnTo>
                                <a:lnTo>
                                  <a:pt x="94" y="483"/>
                                </a:lnTo>
                                <a:lnTo>
                                  <a:pt x="79" y="506"/>
                                </a:lnTo>
                                <a:lnTo>
                                  <a:pt x="63" y="528"/>
                                </a:lnTo>
                                <a:lnTo>
                                  <a:pt x="49" y="551"/>
                                </a:lnTo>
                                <a:lnTo>
                                  <a:pt x="37" y="572"/>
                                </a:lnTo>
                                <a:lnTo>
                                  <a:pt x="27" y="594"/>
                                </a:lnTo>
                                <a:lnTo>
                                  <a:pt x="18" y="616"/>
                                </a:lnTo>
                                <a:lnTo>
                                  <a:pt x="11" y="637"/>
                                </a:lnTo>
                                <a:lnTo>
                                  <a:pt x="6" y="658"/>
                                </a:lnTo>
                                <a:lnTo>
                                  <a:pt x="2" y="678"/>
                                </a:lnTo>
                                <a:lnTo>
                                  <a:pt x="0" y="698"/>
                                </a:lnTo>
                                <a:lnTo>
                                  <a:pt x="0" y="719"/>
                                </a:lnTo>
                                <a:lnTo>
                                  <a:pt x="2" y="738"/>
                                </a:lnTo>
                                <a:lnTo>
                                  <a:pt x="6" y="757"/>
                                </a:lnTo>
                                <a:lnTo>
                                  <a:pt x="11" y="775"/>
                                </a:lnTo>
                                <a:lnTo>
                                  <a:pt x="18" y="793"/>
                                </a:lnTo>
                                <a:lnTo>
                                  <a:pt x="27" y="808"/>
                                </a:lnTo>
                                <a:lnTo>
                                  <a:pt x="38" y="824"/>
                                </a:lnTo>
                                <a:lnTo>
                                  <a:pt x="51" y="837"/>
                                </a:lnTo>
                                <a:lnTo>
                                  <a:pt x="64" y="851"/>
                                </a:lnTo>
                                <a:lnTo>
                                  <a:pt x="80" y="863"/>
                                </a:lnTo>
                                <a:lnTo>
                                  <a:pt x="96" y="874"/>
                                </a:lnTo>
                                <a:lnTo>
                                  <a:pt x="114" y="884"/>
                                </a:lnTo>
                                <a:lnTo>
                                  <a:pt x="135" y="893"/>
                                </a:lnTo>
                                <a:lnTo>
                                  <a:pt x="156" y="901"/>
                                </a:lnTo>
                                <a:lnTo>
                                  <a:pt x="178" y="908"/>
                                </a:lnTo>
                                <a:lnTo>
                                  <a:pt x="202" y="914"/>
                                </a:lnTo>
                                <a:lnTo>
                                  <a:pt x="226" y="919"/>
                                </a:lnTo>
                                <a:lnTo>
                                  <a:pt x="252" y="923"/>
                                </a:lnTo>
                                <a:lnTo>
                                  <a:pt x="279" y="926"/>
                                </a:lnTo>
                                <a:lnTo>
                                  <a:pt x="306" y="927"/>
                                </a:lnTo>
                                <a:lnTo>
                                  <a:pt x="335" y="928"/>
                                </a:lnTo>
                                <a:lnTo>
                                  <a:pt x="365" y="928"/>
                                </a:lnTo>
                                <a:lnTo>
                                  <a:pt x="395" y="926"/>
                                </a:lnTo>
                                <a:lnTo>
                                  <a:pt x="427" y="924"/>
                                </a:lnTo>
                                <a:lnTo>
                                  <a:pt x="459" y="920"/>
                                </a:lnTo>
                                <a:lnTo>
                                  <a:pt x="492" y="916"/>
                                </a:lnTo>
                                <a:lnTo>
                                  <a:pt x="525" y="909"/>
                                </a:lnTo>
                                <a:lnTo>
                                  <a:pt x="559" y="902"/>
                                </a:lnTo>
                                <a:lnTo>
                                  <a:pt x="593" y="895"/>
                                </a:lnTo>
                                <a:lnTo>
                                  <a:pt x="629" y="886"/>
                                </a:lnTo>
                                <a:lnTo>
                                  <a:pt x="665" y="876"/>
                                </a:lnTo>
                                <a:lnTo>
                                  <a:pt x="701" y="864"/>
                                </a:lnTo>
                                <a:lnTo>
                                  <a:pt x="737" y="852"/>
                                </a:lnTo>
                                <a:lnTo>
                                  <a:pt x="774" y="839"/>
                                </a:lnTo>
                                <a:lnTo>
                                  <a:pt x="811" y="824"/>
                                </a:lnTo>
                                <a:lnTo>
                                  <a:pt x="848" y="808"/>
                                </a:lnTo>
                                <a:lnTo>
                                  <a:pt x="883" y="793"/>
                                </a:lnTo>
                                <a:lnTo>
                                  <a:pt x="919" y="776"/>
                                </a:lnTo>
                                <a:lnTo>
                                  <a:pt x="953" y="758"/>
                                </a:lnTo>
                                <a:lnTo>
                                  <a:pt x="986" y="740"/>
                                </a:lnTo>
                                <a:lnTo>
                                  <a:pt x="1020" y="721"/>
                                </a:lnTo>
                                <a:lnTo>
                                  <a:pt x="1051" y="702"/>
                                </a:lnTo>
                                <a:lnTo>
                                  <a:pt x="1083" y="682"/>
                                </a:lnTo>
                                <a:lnTo>
                                  <a:pt x="1113" y="662"/>
                                </a:lnTo>
                                <a:lnTo>
                                  <a:pt x="1141" y="641"/>
                                </a:lnTo>
                                <a:lnTo>
                                  <a:pt x="1169" y="620"/>
                                </a:lnTo>
                                <a:lnTo>
                                  <a:pt x="1196" y="599"/>
                                </a:lnTo>
                                <a:lnTo>
                                  <a:pt x="1221" y="577"/>
                                </a:lnTo>
                                <a:lnTo>
                                  <a:pt x="1246" y="556"/>
                                </a:lnTo>
                                <a:lnTo>
                                  <a:pt x="1268" y="534"/>
                                </a:lnTo>
                                <a:lnTo>
                                  <a:pt x="1291" y="511"/>
                                </a:lnTo>
                                <a:lnTo>
                                  <a:pt x="1311" y="489"/>
                                </a:lnTo>
                                <a:lnTo>
                                  <a:pt x="1331" y="468"/>
                                </a:lnTo>
                                <a:lnTo>
                                  <a:pt x="1349" y="445"/>
                                </a:lnTo>
                                <a:lnTo>
                                  <a:pt x="1365" y="423"/>
                                </a:lnTo>
                                <a:lnTo>
                                  <a:pt x="1380" y="400"/>
                                </a:lnTo>
                                <a:lnTo>
                                  <a:pt x="1394" y="378"/>
                                </a:lnTo>
                                <a:lnTo>
                                  <a:pt x="1406" y="357"/>
                                </a:lnTo>
                                <a:lnTo>
                                  <a:pt x="1416" y="334"/>
                                </a:lnTo>
                                <a:lnTo>
                                  <a:pt x="1425" y="313"/>
                                </a:lnTo>
                                <a:lnTo>
                                  <a:pt x="1432" y="292"/>
                                </a:lnTo>
                                <a:lnTo>
                                  <a:pt x="1437" y="270"/>
                                </a:lnTo>
                                <a:lnTo>
                                  <a:pt x="1441" y="250"/>
                                </a:lnTo>
                                <a:lnTo>
                                  <a:pt x="1443" y="230"/>
                                </a:lnTo>
                                <a:lnTo>
                                  <a:pt x="1443" y="210"/>
                                </a:lnTo>
                                <a:lnTo>
                                  <a:pt x="1441" y="191"/>
                                </a:lnTo>
                                <a:lnTo>
                                  <a:pt x="1437" y="172"/>
                                </a:lnTo>
                                <a:lnTo>
                                  <a:pt x="1432" y="154"/>
                                </a:lnTo>
                                <a:lnTo>
                                  <a:pt x="1425" y="136"/>
                                </a:lnTo>
                                <a:lnTo>
                                  <a:pt x="1416" y="120"/>
                                </a:lnTo>
                                <a:lnTo>
                                  <a:pt x="1405" y="105"/>
                                </a:lnTo>
                                <a:lnTo>
                                  <a:pt x="1393" y="91"/>
                                </a:lnTo>
                                <a:lnTo>
                                  <a:pt x="1379" y="78"/>
                                </a:lnTo>
                                <a:lnTo>
                                  <a:pt x="1363" y="65"/>
                                </a:lnTo>
                                <a:lnTo>
                                  <a:pt x="1347" y="54"/>
                                </a:lnTo>
                                <a:lnTo>
                                  <a:pt x="1329" y="44"/>
                                </a:lnTo>
                                <a:lnTo>
                                  <a:pt x="1309" y="35"/>
                                </a:lnTo>
                                <a:lnTo>
                                  <a:pt x="1287" y="27"/>
                                </a:lnTo>
                                <a:lnTo>
                                  <a:pt x="1265" y="21"/>
                                </a:lnTo>
                                <a:lnTo>
                                  <a:pt x="1241" y="15"/>
                                </a:lnTo>
                                <a:lnTo>
                                  <a:pt x="1217" y="9"/>
                                </a:lnTo>
                                <a:lnTo>
                                  <a:pt x="1191" y="6"/>
                                </a:lnTo>
                                <a:lnTo>
                                  <a:pt x="1164" y="3"/>
                                </a:lnTo>
                                <a:lnTo>
                                  <a:pt x="1137" y="2"/>
                                </a:lnTo>
                                <a:lnTo>
                                  <a:pt x="1108" y="0"/>
                                </a:lnTo>
                                <a:lnTo>
                                  <a:pt x="1078" y="0"/>
                                </a:lnTo>
                                <a:lnTo>
                                  <a:pt x="1048" y="3"/>
                                </a:lnTo>
                                <a:lnTo>
                                  <a:pt x="1017" y="5"/>
                                </a:lnTo>
                                <a:lnTo>
                                  <a:pt x="984" y="8"/>
                                </a:lnTo>
                                <a:lnTo>
                                  <a:pt x="952" y="13"/>
                                </a:lnTo>
                                <a:lnTo>
                                  <a:pt x="918" y="18"/>
                                </a:lnTo>
                                <a:lnTo>
                                  <a:pt x="884" y="26"/>
                                </a:lnTo>
                                <a:lnTo>
                                  <a:pt x="850" y="34"/>
                                </a:lnTo>
                                <a:lnTo>
                                  <a:pt x="814" y="43"/>
                                </a:lnTo>
                                <a:lnTo>
                                  <a:pt x="778" y="53"/>
                                </a:lnTo>
                                <a:lnTo>
                                  <a:pt x="742" y="64"/>
                                </a:lnTo>
                                <a:lnTo>
                                  <a:pt x="706" y="77"/>
                                </a:lnTo>
                                <a:lnTo>
                                  <a:pt x="670" y="90"/>
                                </a:lnTo>
                                <a:lnTo>
                                  <a:pt x="633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3264"/>
                        <wps:cNvSpPr>
                          <a:spLocks/>
                        </wps:cNvSpPr>
                        <wps:spPr bwMode="auto">
                          <a:xfrm>
                            <a:off x="9511" y="2438"/>
                            <a:ext cx="1919" cy="3704"/>
                          </a:xfrm>
                          <a:custGeom>
                            <a:avLst/>
                            <a:gdLst>
                              <a:gd name="T0" fmla="*/ 5432 w 5759"/>
                              <a:gd name="T1" fmla="*/ 9762 h 11114"/>
                              <a:gd name="T2" fmla="*/ 5347 w 5759"/>
                              <a:gd name="T3" fmla="*/ 8940 h 11114"/>
                              <a:gd name="T4" fmla="*/ 5281 w 5759"/>
                              <a:gd name="T5" fmla="*/ 8123 h 11114"/>
                              <a:gd name="T6" fmla="*/ 5236 w 5759"/>
                              <a:gd name="T7" fmla="*/ 7311 h 11114"/>
                              <a:gd name="T8" fmla="*/ 5215 w 5759"/>
                              <a:gd name="T9" fmla="*/ 6502 h 11114"/>
                              <a:gd name="T10" fmla="*/ 5222 w 5759"/>
                              <a:gd name="T11" fmla="*/ 5694 h 11114"/>
                              <a:gd name="T12" fmla="*/ 5257 w 5759"/>
                              <a:gd name="T13" fmla="*/ 4888 h 11114"/>
                              <a:gd name="T14" fmla="*/ 5327 w 5759"/>
                              <a:gd name="T15" fmla="*/ 4080 h 11114"/>
                              <a:gd name="T16" fmla="*/ 5431 w 5759"/>
                              <a:gd name="T17" fmla="*/ 3273 h 11114"/>
                              <a:gd name="T18" fmla="*/ 5574 w 5759"/>
                              <a:gd name="T19" fmla="*/ 2460 h 11114"/>
                              <a:gd name="T20" fmla="*/ 5759 w 5759"/>
                              <a:gd name="T21" fmla="*/ 1643 h 11114"/>
                              <a:gd name="T22" fmla="*/ 5265 w 5759"/>
                              <a:gd name="T23" fmla="*/ 1465 h 11114"/>
                              <a:gd name="T24" fmla="*/ 4766 w 5759"/>
                              <a:gd name="T25" fmla="*/ 1302 h 11114"/>
                              <a:gd name="T26" fmla="*/ 4264 w 5759"/>
                              <a:gd name="T27" fmla="*/ 1149 h 11114"/>
                              <a:gd name="T28" fmla="*/ 3759 w 5759"/>
                              <a:gd name="T29" fmla="*/ 1006 h 11114"/>
                              <a:gd name="T30" fmla="*/ 2745 w 5759"/>
                              <a:gd name="T31" fmla="*/ 730 h 11114"/>
                              <a:gd name="T32" fmla="*/ 2071 w 5759"/>
                              <a:gd name="T33" fmla="*/ 543 h 11114"/>
                              <a:gd name="T34" fmla="*/ 1567 w 5759"/>
                              <a:gd name="T35" fmla="*/ 394 h 11114"/>
                              <a:gd name="T36" fmla="*/ 1067 w 5759"/>
                              <a:gd name="T37" fmla="*/ 235 h 11114"/>
                              <a:gd name="T38" fmla="*/ 571 w 5759"/>
                              <a:gd name="T39" fmla="*/ 61 h 11114"/>
                              <a:gd name="T40" fmla="*/ 398 w 5759"/>
                              <a:gd name="T41" fmla="*/ 702 h 11114"/>
                              <a:gd name="T42" fmla="*/ 380 w 5759"/>
                              <a:gd name="T43" fmla="*/ 1771 h 11114"/>
                              <a:gd name="T44" fmla="*/ 356 w 5759"/>
                              <a:gd name="T45" fmla="*/ 2857 h 11114"/>
                              <a:gd name="T46" fmla="*/ 325 w 5759"/>
                              <a:gd name="T47" fmla="*/ 3953 h 11114"/>
                              <a:gd name="T48" fmla="*/ 286 w 5759"/>
                              <a:gd name="T49" fmla="*/ 5057 h 11114"/>
                              <a:gd name="T50" fmla="*/ 213 w 5759"/>
                              <a:gd name="T51" fmla="*/ 5995 h 11114"/>
                              <a:gd name="T52" fmla="*/ 113 w 5759"/>
                              <a:gd name="T53" fmla="*/ 6577 h 11114"/>
                              <a:gd name="T54" fmla="*/ 47 w 5759"/>
                              <a:gd name="T55" fmla="*/ 7132 h 11114"/>
                              <a:gd name="T56" fmla="*/ 10 w 5759"/>
                              <a:gd name="T57" fmla="*/ 7664 h 11114"/>
                              <a:gd name="T58" fmla="*/ 0 w 5759"/>
                              <a:gd name="T59" fmla="*/ 8175 h 11114"/>
                              <a:gd name="T60" fmla="*/ 10 w 5759"/>
                              <a:gd name="T61" fmla="*/ 8669 h 11114"/>
                              <a:gd name="T62" fmla="*/ 39 w 5759"/>
                              <a:gd name="T63" fmla="*/ 9147 h 11114"/>
                              <a:gd name="T64" fmla="*/ 82 w 5759"/>
                              <a:gd name="T65" fmla="*/ 9613 h 11114"/>
                              <a:gd name="T66" fmla="*/ 136 w 5759"/>
                              <a:gd name="T67" fmla="*/ 10071 h 11114"/>
                              <a:gd name="T68" fmla="*/ 195 w 5759"/>
                              <a:gd name="T69" fmla="*/ 10520 h 11114"/>
                              <a:gd name="T70" fmla="*/ 443 w 5759"/>
                              <a:gd name="T71" fmla="*/ 11099 h 11114"/>
                              <a:gd name="T72" fmla="*/ 936 w 5759"/>
                              <a:gd name="T73" fmla="*/ 11047 h 11114"/>
                              <a:gd name="T74" fmla="*/ 1426 w 5759"/>
                              <a:gd name="T75" fmla="*/ 10984 h 11114"/>
                              <a:gd name="T76" fmla="*/ 1916 w 5759"/>
                              <a:gd name="T77" fmla="*/ 10914 h 11114"/>
                              <a:gd name="T78" fmla="*/ 2569 w 5759"/>
                              <a:gd name="T79" fmla="*/ 10811 h 11114"/>
                              <a:gd name="T80" fmla="*/ 3545 w 5759"/>
                              <a:gd name="T81" fmla="*/ 10644 h 11114"/>
                              <a:gd name="T82" fmla="*/ 4521 w 5759"/>
                              <a:gd name="T83" fmla="*/ 10474 h 11114"/>
                              <a:gd name="T84" fmla="*/ 5498 w 5759"/>
                              <a:gd name="T85" fmla="*/ 10314 h 11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759" h="11114">
                                <a:moveTo>
                                  <a:pt x="5498" y="10314"/>
                                </a:moveTo>
                                <a:lnTo>
                                  <a:pt x="5464" y="10038"/>
                                </a:lnTo>
                                <a:lnTo>
                                  <a:pt x="5432" y="9762"/>
                                </a:lnTo>
                                <a:lnTo>
                                  <a:pt x="5402" y="9487"/>
                                </a:lnTo>
                                <a:lnTo>
                                  <a:pt x="5374" y="9213"/>
                                </a:lnTo>
                                <a:lnTo>
                                  <a:pt x="5347" y="8940"/>
                                </a:lnTo>
                                <a:lnTo>
                                  <a:pt x="5322" y="8667"/>
                                </a:lnTo>
                                <a:lnTo>
                                  <a:pt x="5301" y="8394"/>
                                </a:lnTo>
                                <a:lnTo>
                                  <a:pt x="5281" y="8123"/>
                                </a:lnTo>
                                <a:lnTo>
                                  <a:pt x="5263" y="7852"/>
                                </a:lnTo>
                                <a:lnTo>
                                  <a:pt x="5248" y="7581"/>
                                </a:lnTo>
                                <a:lnTo>
                                  <a:pt x="5236" y="7311"/>
                                </a:lnTo>
                                <a:lnTo>
                                  <a:pt x="5226" y="7041"/>
                                </a:lnTo>
                                <a:lnTo>
                                  <a:pt x="5219" y="6771"/>
                                </a:lnTo>
                                <a:lnTo>
                                  <a:pt x="5215" y="6502"/>
                                </a:lnTo>
                                <a:lnTo>
                                  <a:pt x="5214" y="6233"/>
                                </a:lnTo>
                                <a:lnTo>
                                  <a:pt x="5216" y="5963"/>
                                </a:lnTo>
                                <a:lnTo>
                                  <a:pt x="5222" y="5694"/>
                                </a:lnTo>
                                <a:lnTo>
                                  <a:pt x="5229" y="5426"/>
                                </a:lnTo>
                                <a:lnTo>
                                  <a:pt x="5242" y="5157"/>
                                </a:lnTo>
                                <a:lnTo>
                                  <a:pt x="5257" y="4888"/>
                                </a:lnTo>
                                <a:lnTo>
                                  <a:pt x="5276" y="4619"/>
                                </a:lnTo>
                                <a:lnTo>
                                  <a:pt x="5300" y="4350"/>
                                </a:lnTo>
                                <a:lnTo>
                                  <a:pt x="5327" y="4080"/>
                                </a:lnTo>
                                <a:lnTo>
                                  <a:pt x="5357" y="3811"/>
                                </a:lnTo>
                                <a:lnTo>
                                  <a:pt x="5393" y="3541"/>
                                </a:lnTo>
                                <a:lnTo>
                                  <a:pt x="5431" y="3273"/>
                                </a:lnTo>
                                <a:lnTo>
                                  <a:pt x="5475" y="3001"/>
                                </a:lnTo>
                                <a:lnTo>
                                  <a:pt x="5523" y="2731"/>
                                </a:lnTo>
                                <a:lnTo>
                                  <a:pt x="5574" y="2460"/>
                                </a:lnTo>
                                <a:lnTo>
                                  <a:pt x="5631" y="2188"/>
                                </a:lnTo>
                                <a:lnTo>
                                  <a:pt x="5693" y="1917"/>
                                </a:lnTo>
                                <a:lnTo>
                                  <a:pt x="5759" y="1643"/>
                                </a:lnTo>
                                <a:lnTo>
                                  <a:pt x="5594" y="1582"/>
                                </a:lnTo>
                                <a:lnTo>
                                  <a:pt x="5430" y="1522"/>
                                </a:lnTo>
                                <a:lnTo>
                                  <a:pt x="5265" y="1465"/>
                                </a:lnTo>
                                <a:lnTo>
                                  <a:pt x="5098" y="1409"/>
                                </a:lnTo>
                                <a:lnTo>
                                  <a:pt x="4933" y="1354"/>
                                </a:lnTo>
                                <a:lnTo>
                                  <a:pt x="4766" y="1302"/>
                                </a:lnTo>
                                <a:lnTo>
                                  <a:pt x="4599" y="1250"/>
                                </a:lnTo>
                                <a:lnTo>
                                  <a:pt x="4431" y="1200"/>
                                </a:lnTo>
                                <a:lnTo>
                                  <a:pt x="4264" y="1149"/>
                                </a:lnTo>
                                <a:lnTo>
                                  <a:pt x="4096" y="1101"/>
                                </a:lnTo>
                                <a:lnTo>
                                  <a:pt x="3927" y="1054"/>
                                </a:lnTo>
                                <a:lnTo>
                                  <a:pt x="3759" y="1006"/>
                                </a:lnTo>
                                <a:lnTo>
                                  <a:pt x="3421" y="914"/>
                                </a:lnTo>
                                <a:lnTo>
                                  <a:pt x="3083" y="822"/>
                                </a:lnTo>
                                <a:lnTo>
                                  <a:pt x="2745" y="730"/>
                                </a:lnTo>
                                <a:lnTo>
                                  <a:pt x="2408" y="637"/>
                                </a:lnTo>
                                <a:lnTo>
                                  <a:pt x="2239" y="590"/>
                                </a:lnTo>
                                <a:lnTo>
                                  <a:pt x="2071" y="543"/>
                                </a:lnTo>
                                <a:lnTo>
                                  <a:pt x="1903" y="494"/>
                                </a:lnTo>
                                <a:lnTo>
                                  <a:pt x="1735" y="444"/>
                                </a:lnTo>
                                <a:lnTo>
                                  <a:pt x="1567" y="394"/>
                                </a:lnTo>
                                <a:lnTo>
                                  <a:pt x="1400" y="342"/>
                                </a:lnTo>
                                <a:lnTo>
                                  <a:pt x="1234" y="290"/>
                                </a:lnTo>
                                <a:lnTo>
                                  <a:pt x="1067" y="235"/>
                                </a:lnTo>
                                <a:lnTo>
                                  <a:pt x="901" y="179"/>
                                </a:lnTo>
                                <a:lnTo>
                                  <a:pt x="736" y="121"/>
                                </a:lnTo>
                                <a:lnTo>
                                  <a:pt x="571" y="61"/>
                                </a:lnTo>
                                <a:lnTo>
                                  <a:pt x="408" y="0"/>
                                </a:lnTo>
                                <a:lnTo>
                                  <a:pt x="403" y="350"/>
                                </a:lnTo>
                                <a:lnTo>
                                  <a:pt x="398" y="702"/>
                                </a:lnTo>
                                <a:lnTo>
                                  <a:pt x="393" y="1056"/>
                                </a:lnTo>
                                <a:lnTo>
                                  <a:pt x="386" y="1414"/>
                                </a:lnTo>
                                <a:lnTo>
                                  <a:pt x="380" y="1771"/>
                                </a:lnTo>
                                <a:lnTo>
                                  <a:pt x="373" y="2132"/>
                                </a:lnTo>
                                <a:lnTo>
                                  <a:pt x="365" y="2494"/>
                                </a:lnTo>
                                <a:lnTo>
                                  <a:pt x="356" y="2857"/>
                                </a:lnTo>
                                <a:lnTo>
                                  <a:pt x="346" y="3221"/>
                                </a:lnTo>
                                <a:lnTo>
                                  <a:pt x="336" y="3586"/>
                                </a:lnTo>
                                <a:lnTo>
                                  <a:pt x="325" y="3953"/>
                                </a:lnTo>
                                <a:lnTo>
                                  <a:pt x="313" y="4320"/>
                                </a:lnTo>
                                <a:lnTo>
                                  <a:pt x="300" y="4689"/>
                                </a:lnTo>
                                <a:lnTo>
                                  <a:pt x="286" y="5057"/>
                                </a:lnTo>
                                <a:lnTo>
                                  <a:pt x="270" y="5426"/>
                                </a:lnTo>
                                <a:lnTo>
                                  <a:pt x="254" y="5796"/>
                                </a:lnTo>
                                <a:lnTo>
                                  <a:pt x="213" y="5995"/>
                                </a:lnTo>
                                <a:lnTo>
                                  <a:pt x="176" y="6193"/>
                                </a:lnTo>
                                <a:lnTo>
                                  <a:pt x="142" y="6386"/>
                                </a:lnTo>
                                <a:lnTo>
                                  <a:pt x="113" y="6577"/>
                                </a:lnTo>
                                <a:lnTo>
                                  <a:pt x="88" y="6764"/>
                                </a:lnTo>
                                <a:lnTo>
                                  <a:pt x="66" y="6950"/>
                                </a:lnTo>
                                <a:lnTo>
                                  <a:pt x="47" y="7132"/>
                                </a:lnTo>
                                <a:lnTo>
                                  <a:pt x="33" y="7312"/>
                                </a:lnTo>
                                <a:lnTo>
                                  <a:pt x="20" y="7489"/>
                                </a:lnTo>
                                <a:lnTo>
                                  <a:pt x="10" y="7664"/>
                                </a:lnTo>
                                <a:lnTo>
                                  <a:pt x="5" y="7836"/>
                                </a:lnTo>
                                <a:lnTo>
                                  <a:pt x="1" y="8007"/>
                                </a:lnTo>
                                <a:lnTo>
                                  <a:pt x="0" y="8175"/>
                                </a:lnTo>
                                <a:lnTo>
                                  <a:pt x="1" y="8342"/>
                                </a:lnTo>
                                <a:lnTo>
                                  <a:pt x="5" y="8506"/>
                                </a:lnTo>
                                <a:lnTo>
                                  <a:pt x="10" y="8669"/>
                                </a:lnTo>
                                <a:lnTo>
                                  <a:pt x="18" y="8830"/>
                                </a:lnTo>
                                <a:lnTo>
                                  <a:pt x="28" y="8989"/>
                                </a:lnTo>
                                <a:lnTo>
                                  <a:pt x="39" y="9147"/>
                                </a:lnTo>
                                <a:lnTo>
                                  <a:pt x="53" y="9304"/>
                                </a:lnTo>
                                <a:lnTo>
                                  <a:pt x="66" y="9459"/>
                                </a:lnTo>
                                <a:lnTo>
                                  <a:pt x="82" y="9613"/>
                                </a:lnTo>
                                <a:lnTo>
                                  <a:pt x="99" y="9767"/>
                                </a:lnTo>
                                <a:lnTo>
                                  <a:pt x="117" y="9919"/>
                                </a:lnTo>
                                <a:lnTo>
                                  <a:pt x="136" y="10071"/>
                                </a:lnTo>
                                <a:lnTo>
                                  <a:pt x="155" y="10221"/>
                                </a:lnTo>
                                <a:lnTo>
                                  <a:pt x="175" y="10371"/>
                                </a:lnTo>
                                <a:lnTo>
                                  <a:pt x="195" y="10520"/>
                                </a:lnTo>
                                <a:lnTo>
                                  <a:pt x="238" y="10818"/>
                                </a:lnTo>
                                <a:lnTo>
                                  <a:pt x="279" y="11114"/>
                                </a:lnTo>
                                <a:lnTo>
                                  <a:pt x="443" y="11099"/>
                                </a:lnTo>
                                <a:lnTo>
                                  <a:pt x="608" y="11082"/>
                                </a:lnTo>
                                <a:lnTo>
                                  <a:pt x="771" y="11066"/>
                                </a:lnTo>
                                <a:lnTo>
                                  <a:pt x="936" y="11047"/>
                                </a:lnTo>
                                <a:lnTo>
                                  <a:pt x="1099" y="11026"/>
                                </a:lnTo>
                                <a:lnTo>
                                  <a:pt x="1263" y="11006"/>
                                </a:lnTo>
                                <a:lnTo>
                                  <a:pt x="1426" y="10984"/>
                                </a:lnTo>
                                <a:lnTo>
                                  <a:pt x="1591" y="10961"/>
                                </a:lnTo>
                                <a:lnTo>
                                  <a:pt x="1753" y="10938"/>
                                </a:lnTo>
                                <a:lnTo>
                                  <a:pt x="1916" y="10914"/>
                                </a:lnTo>
                                <a:lnTo>
                                  <a:pt x="2080" y="10890"/>
                                </a:lnTo>
                                <a:lnTo>
                                  <a:pt x="2243" y="10864"/>
                                </a:lnTo>
                                <a:lnTo>
                                  <a:pt x="2569" y="10811"/>
                                </a:lnTo>
                                <a:lnTo>
                                  <a:pt x="2895" y="10756"/>
                                </a:lnTo>
                                <a:lnTo>
                                  <a:pt x="3220" y="10701"/>
                                </a:lnTo>
                                <a:lnTo>
                                  <a:pt x="3545" y="10644"/>
                                </a:lnTo>
                                <a:lnTo>
                                  <a:pt x="3871" y="10587"/>
                                </a:lnTo>
                                <a:lnTo>
                                  <a:pt x="4196" y="10530"/>
                                </a:lnTo>
                                <a:lnTo>
                                  <a:pt x="4521" y="10474"/>
                                </a:lnTo>
                                <a:lnTo>
                                  <a:pt x="4847" y="10419"/>
                                </a:lnTo>
                                <a:lnTo>
                                  <a:pt x="5172" y="10365"/>
                                </a:lnTo>
                                <a:lnTo>
                                  <a:pt x="5498" y="10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3265"/>
                        <wps:cNvSpPr>
                          <a:spLocks noEditPoints="1"/>
                        </wps:cNvSpPr>
                        <wps:spPr bwMode="auto">
                          <a:xfrm>
                            <a:off x="9514" y="2511"/>
                            <a:ext cx="1794" cy="3618"/>
                          </a:xfrm>
                          <a:custGeom>
                            <a:avLst/>
                            <a:gdLst>
                              <a:gd name="T0" fmla="*/ 4199 w 5382"/>
                              <a:gd name="T1" fmla="*/ 5830 h 10852"/>
                              <a:gd name="T2" fmla="*/ 3461 w 5382"/>
                              <a:gd name="T3" fmla="*/ 5957 h 10852"/>
                              <a:gd name="T4" fmla="*/ 3697 w 5382"/>
                              <a:gd name="T5" fmla="*/ 5201 h 10852"/>
                              <a:gd name="T6" fmla="*/ 4785 w 5382"/>
                              <a:gd name="T7" fmla="*/ 4376 h 10852"/>
                              <a:gd name="T8" fmla="*/ 4054 w 5382"/>
                              <a:gd name="T9" fmla="*/ 3578 h 10852"/>
                              <a:gd name="T10" fmla="*/ 5083 w 5382"/>
                              <a:gd name="T11" fmla="*/ 3165 h 10852"/>
                              <a:gd name="T12" fmla="*/ 5203 w 5382"/>
                              <a:gd name="T13" fmla="*/ 3122 h 10852"/>
                              <a:gd name="T14" fmla="*/ 4075 w 5382"/>
                              <a:gd name="T15" fmla="*/ 3310 h 10852"/>
                              <a:gd name="T16" fmla="*/ 4569 w 5382"/>
                              <a:gd name="T17" fmla="*/ 4491 h 10852"/>
                              <a:gd name="T18" fmla="*/ 1550 w 5382"/>
                              <a:gd name="T19" fmla="*/ 251 h 10852"/>
                              <a:gd name="T20" fmla="*/ 1288 w 5382"/>
                              <a:gd name="T21" fmla="*/ 660 h 10852"/>
                              <a:gd name="T22" fmla="*/ 1015 w 5382"/>
                              <a:gd name="T23" fmla="*/ 103 h 10852"/>
                              <a:gd name="T24" fmla="*/ 1074 w 5382"/>
                              <a:gd name="T25" fmla="*/ 564 h 10852"/>
                              <a:gd name="T26" fmla="*/ 1610 w 5382"/>
                              <a:gd name="T27" fmla="*/ 512 h 10852"/>
                              <a:gd name="T28" fmla="*/ 524 w 5382"/>
                              <a:gd name="T29" fmla="*/ 10492 h 10852"/>
                              <a:gd name="T30" fmla="*/ 948 w 5382"/>
                              <a:gd name="T31" fmla="*/ 10218 h 10852"/>
                              <a:gd name="T32" fmla="*/ 1064 w 5382"/>
                              <a:gd name="T33" fmla="*/ 10809 h 10852"/>
                              <a:gd name="T34" fmla="*/ 904 w 5382"/>
                              <a:gd name="T35" fmla="*/ 10144 h 10852"/>
                              <a:gd name="T36" fmla="*/ 492 w 5382"/>
                              <a:gd name="T37" fmla="*/ 10580 h 10852"/>
                              <a:gd name="T38" fmla="*/ 4438 w 5382"/>
                              <a:gd name="T39" fmla="*/ 7260 h 10852"/>
                              <a:gd name="T40" fmla="*/ 5120 w 5382"/>
                              <a:gd name="T41" fmla="*/ 8420 h 10852"/>
                              <a:gd name="T42" fmla="*/ 4518 w 5382"/>
                              <a:gd name="T43" fmla="*/ 9685 h 10852"/>
                              <a:gd name="T44" fmla="*/ 2736 w 5382"/>
                              <a:gd name="T45" fmla="*/ 9647 h 10852"/>
                              <a:gd name="T46" fmla="*/ 1847 w 5382"/>
                              <a:gd name="T47" fmla="*/ 9038 h 10852"/>
                              <a:gd name="T48" fmla="*/ 2220 w 5382"/>
                              <a:gd name="T49" fmla="*/ 8160 h 10852"/>
                              <a:gd name="T50" fmla="*/ 2749 w 5382"/>
                              <a:gd name="T51" fmla="*/ 7354 h 10852"/>
                              <a:gd name="T52" fmla="*/ 2241 w 5382"/>
                              <a:gd name="T53" fmla="*/ 8776 h 10852"/>
                              <a:gd name="T54" fmla="*/ 1813 w 5382"/>
                              <a:gd name="T55" fmla="*/ 8634 h 10852"/>
                              <a:gd name="T56" fmla="*/ 2384 w 5382"/>
                              <a:gd name="T57" fmla="*/ 9224 h 10852"/>
                              <a:gd name="T58" fmla="*/ 4936 w 5382"/>
                              <a:gd name="T59" fmla="*/ 8464 h 10852"/>
                              <a:gd name="T60" fmla="*/ 3282 w 5382"/>
                              <a:gd name="T61" fmla="*/ 9759 h 10852"/>
                              <a:gd name="T62" fmla="*/ 2787 w 5382"/>
                              <a:gd name="T63" fmla="*/ 8692 h 10852"/>
                              <a:gd name="T64" fmla="*/ 2624 w 5382"/>
                              <a:gd name="T65" fmla="*/ 7771 h 10852"/>
                              <a:gd name="T66" fmla="*/ 2402 w 5382"/>
                              <a:gd name="T67" fmla="*/ 8570 h 10852"/>
                              <a:gd name="T68" fmla="*/ 2625 w 5382"/>
                              <a:gd name="T69" fmla="*/ 9048 h 10852"/>
                              <a:gd name="T70" fmla="*/ 670 w 5382"/>
                              <a:gd name="T71" fmla="*/ 8029 h 10852"/>
                              <a:gd name="T72" fmla="*/ 138 w 5382"/>
                              <a:gd name="T73" fmla="*/ 8250 h 10852"/>
                              <a:gd name="T74" fmla="*/ 181 w 5382"/>
                              <a:gd name="T75" fmla="*/ 7555 h 10852"/>
                              <a:gd name="T76" fmla="*/ 632 w 5382"/>
                              <a:gd name="T77" fmla="*/ 7906 h 10852"/>
                              <a:gd name="T78" fmla="*/ 239 w 5382"/>
                              <a:gd name="T79" fmla="*/ 8262 h 10852"/>
                              <a:gd name="T80" fmla="*/ 133 w 5382"/>
                              <a:gd name="T81" fmla="*/ 7660 h 10852"/>
                              <a:gd name="T82" fmla="*/ 2887 w 5382"/>
                              <a:gd name="T83" fmla="*/ 4433 h 10852"/>
                              <a:gd name="T84" fmla="*/ 2041 w 5382"/>
                              <a:gd name="T85" fmla="*/ 5575 h 10852"/>
                              <a:gd name="T86" fmla="*/ 1486 w 5382"/>
                              <a:gd name="T87" fmla="*/ 4110 h 10852"/>
                              <a:gd name="T88" fmla="*/ 2706 w 5382"/>
                              <a:gd name="T89" fmla="*/ 4258 h 10852"/>
                              <a:gd name="T90" fmla="*/ 2259 w 5382"/>
                              <a:gd name="T91" fmla="*/ 5461 h 10852"/>
                              <a:gd name="T92" fmla="*/ 1483 w 5382"/>
                              <a:gd name="T93" fmla="*/ 4394 h 10852"/>
                              <a:gd name="T94" fmla="*/ 2479 w 5382"/>
                              <a:gd name="T95" fmla="*/ 2957 h 10852"/>
                              <a:gd name="T96" fmla="*/ 2392 w 5382"/>
                              <a:gd name="T97" fmla="*/ 3724 h 10852"/>
                              <a:gd name="T98" fmla="*/ 1814 w 5382"/>
                              <a:gd name="T99" fmla="*/ 3235 h 10852"/>
                              <a:gd name="T100" fmla="*/ 2359 w 5382"/>
                              <a:gd name="T101" fmla="*/ 2927 h 10852"/>
                              <a:gd name="T102" fmla="*/ 2454 w 5382"/>
                              <a:gd name="T103" fmla="*/ 3612 h 10852"/>
                              <a:gd name="T104" fmla="*/ 1880 w 5382"/>
                              <a:gd name="T105" fmla="*/ 3365 h 10852"/>
                              <a:gd name="T106" fmla="*/ 2555 w 5382"/>
                              <a:gd name="T107" fmla="*/ 925 h 10852"/>
                              <a:gd name="T108" fmla="*/ 3022 w 5382"/>
                              <a:gd name="T109" fmla="*/ 2054 h 10852"/>
                              <a:gd name="T110" fmla="*/ 1991 w 5382"/>
                              <a:gd name="T111" fmla="*/ 1881 h 10852"/>
                              <a:gd name="T112" fmla="*/ 2397 w 5382"/>
                              <a:gd name="T113" fmla="*/ 890 h 10852"/>
                              <a:gd name="T114" fmla="*/ 3019 w 5382"/>
                              <a:gd name="T115" fmla="*/ 1850 h 10852"/>
                              <a:gd name="T116" fmla="*/ 2158 w 5382"/>
                              <a:gd name="T117" fmla="*/ 1995 h 10852"/>
                              <a:gd name="T118" fmla="*/ 2260 w 5382"/>
                              <a:gd name="T119" fmla="*/ 998 h 10852"/>
                              <a:gd name="T120" fmla="*/ 4183 w 5382"/>
                              <a:gd name="T121" fmla="*/ 5591 h 10852"/>
                              <a:gd name="T122" fmla="*/ 3671 w 5382"/>
                              <a:gd name="T123" fmla="*/ 6038 h 10852"/>
                              <a:gd name="T124" fmla="*/ 3533 w 5382"/>
                              <a:gd name="T125" fmla="*/ 5365 h 10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5382" h="10852">
                                <a:moveTo>
                                  <a:pt x="3829" y="5185"/>
                                </a:moveTo>
                                <a:lnTo>
                                  <a:pt x="3852" y="5186"/>
                                </a:lnTo>
                                <a:lnTo>
                                  <a:pt x="3874" y="5189"/>
                                </a:lnTo>
                                <a:lnTo>
                                  <a:pt x="3895" y="5193"/>
                                </a:lnTo>
                                <a:lnTo>
                                  <a:pt x="3917" y="5197"/>
                                </a:lnTo>
                                <a:lnTo>
                                  <a:pt x="3938" y="5203"/>
                                </a:lnTo>
                                <a:lnTo>
                                  <a:pt x="3958" y="5210"/>
                                </a:lnTo>
                                <a:lnTo>
                                  <a:pt x="3978" y="5217"/>
                                </a:lnTo>
                                <a:lnTo>
                                  <a:pt x="3997" y="5226"/>
                                </a:lnTo>
                                <a:lnTo>
                                  <a:pt x="4016" y="5236"/>
                                </a:lnTo>
                                <a:lnTo>
                                  <a:pt x="4034" y="5247"/>
                                </a:lnTo>
                                <a:lnTo>
                                  <a:pt x="4052" y="5258"/>
                                </a:lnTo>
                                <a:lnTo>
                                  <a:pt x="4069" y="5270"/>
                                </a:lnTo>
                                <a:lnTo>
                                  <a:pt x="4086" y="5284"/>
                                </a:lnTo>
                                <a:lnTo>
                                  <a:pt x="4101" y="5297"/>
                                </a:lnTo>
                                <a:lnTo>
                                  <a:pt x="4116" y="5313"/>
                                </a:lnTo>
                                <a:lnTo>
                                  <a:pt x="4131" y="5327"/>
                                </a:lnTo>
                                <a:lnTo>
                                  <a:pt x="4144" y="5344"/>
                                </a:lnTo>
                                <a:lnTo>
                                  <a:pt x="4156" y="5361"/>
                                </a:lnTo>
                                <a:lnTo>
                                  <a:pt x="4169" y="5378"/>
                                </a:lnTo>
                                <a:lnTo>
                                  <a:pt x="4180" y="5396"/>
                                </a:lnTo>
                                <a:lnTo>
                                  <a:pt x="4190" y="5415"/>
                                </a:lnTo>
                                <a:lnTo>
                                  <a:pt x="4200" y="5434"/>
                                </a:lnTo>
                                <a:lnTo>
                                  <a:pt x="4208" y="5454"/>
                                </a:lnTo>
                                <a:lnTo>
                                  <a:pt x="4216" y="5474"/>
                                </a:lnTo>
                                <a:lnTo>
                                  <a:pt x="4222" y="5494"/>
                                </a:lnTo>
                                <a:lnTo>
                                  <a:pt x="4228" y="5515"/>
                                </a:lnTo>
                                <a:lnTo>
                                  <a:pt x="4232" y="5538"/>
                                </a:lnTo>
                                <a:lnTo>
                                  <a:pt x="4237" y="5559"/>
                                </a:lnTo>
                                <a:lnTo>
                                  <a:pt x="4239" y="5583"/>
                                </a:lnTo>
                                <a:lnTo>
                                  <a:pt x="4241" y="5605"/>
                                </a:lnTo>
                                <a:lnTo>
                                  <a:pt x="4241" y="5629"/>
                                </a:lnTo>
                                <a:lnTo>
                                  <a:pt x="4241" y="5651"/>
                                </a:lnTo>
                                <a:lnTo>
                                  <a:pt x="4239" y="5675"/>
                                </a:lnTo>
                                <a:lnTo>
                                  <a:pt x="4237" y="5698"/>
                                </a:lnTo>
                                <a:lnTo>
                                  <a:pt x="4232" y="5721"/>
                                </a:lnTo>
                                <a:lnTo>
                                  <a:pt x="4228" y="5744"/>
                                </a:lnTo>
                                <a:lnTo>
                                  <a:pt x="4222" y="5765"/>
                                </a:lnTo>
                                <a:lnTo>
                                  <a:pt x="4216" y="5788"/>
                                </a:lnTo>
                                <a:lnTo>
                                  <a:pt x="4208" y="5809"/>
                                </a:lnTo>
                                <a:lnTo>
                                  <a:pt x="4199" y="5830"/>
                                </a:lnTo>
                                <a:lnTo>
                                  <a:pt x="4189" y="5851"/>
                                </a:lnTo>
                                <a:lnTo>
                                  <a:pt x="4179" y="5871"/>
                                </a:lnTo>
                                <a:lnTo>
                                  <a:pt x="4167" y="5890"/>
                                </a:lnTo>
                                <a:lnTo>
                                  <a:pt x="4155" y="5909"/>
                                </a:lnTo>
                                <a:lnTo>
                                  <a:pt x="4142" y="5927"/>
                                </a:lnTo>
                                <a:lnTo>
                                  <a:pt x="4128" y="5945"/>
                                </a:lnTo>
                                <a:lnTo>
                                  <a:pt x="4114" y="5961"/>
                                </a:lnTo>
                                <a:lnTo>
                                  <a:pt x="4098" y="5977"/>
                                </a:lnTo>
                                <a:lnTo>
                                  <a:pt x="4082" y="5993"/>
                                </a:lnTo>
                                <a:lnTo>
                                  <a:pt x="4066" y="6007"/>
                                </a:lnTo>
                                <a:lnTo>
                                  <a:pt x="4049" y="6021"/>
                                </a:lnTo>
                                <a:lnTo>
                                  <a:pt x="4031" y="6034"/>
                                </a:lnTo>
                                <a:lnTo>
                                  <a:pt x="4013" y="6047"/>
                                </a:lnTo>
                                <a:lnTo>
                                  <a:pt x="3994" y="6058"/>
                                </a:lnTo>
                                <a:lnTo>
                                  <a:pt x="3975" y="6068"/>
                                </a:lnTo>
                                <a:lnTo>
                                  <a:pt x="3955" y="6078"/>
                                </a:lnTo>
                                <a:lnTo>
                                  <a:pt x="3935" y="6086"/>
                                </a:lnTo>
                                <a:lnTo>
                                  <a:pt x="3913" y="6094"/>
                                </a:lnTo>
                                <a:lnTo>
                                  <a:pt x="3892" y="6099"/>
                                </a:lnTo>
                                <a:lnTo>
                                  <a:pt x="3871" y="6105"/>
                                </a:lnTo>
                                <a:lnTo>
                                  <a:pt x="3848" y="6109"/>
                                </a:lnTo>
                                <a:lnTo>
                                  <a:pt x="3827" y="6113"/>
                                </a:lnTo>
                                <a:lnTo>
                                  <a:pt x="3805" y="6114"/>
                                </a:lnTo>
                                <a:lnTo>
                                  <a:pt x="3781" y="6115"/>
                                </a:lnTo>
                                <a:lnTo>
                                  <a:pt x="3759" y="6115"/>
                                </a:lnTo>
                                <a:lnTo>
                                  <a:pt x="3737" y="6113"/>
                                </a:lnTo>
                                <a:lnTo>
                                  <a:pt x="3714" y="6109"/>
                                </a:lnTo>
                                <a:lnTo>
                                  <a:pt x="3693" y="6105"/>
                                </a:lnTo>
                                <a:lnTo>
                                  <a:pt x="3672" y="6100"/>
                                </a:lnTo>
                                <a:lnTo>
                                  <a:pt x="3651" y="6094"/>
                                </a:lnTo>
                                <a:lnTo>
                                  <a:pt x="3630" y="6086"/>
                                </a:lnTo>
                                <a:lnTo>
                                  <a:pt x="3611" y="6077"/>
                                </a:lnTo>
                                <a:lnTo>
                                  <a:pt x="3592" y="6068"/>
                                </a:lnTo>
                                <a:lnTo>
                                  <a:pt x="3573" y="6057"/>
                                </a:lnTo>
                                <a:lnTo>
                                  <a:pt x="3555" y="6045"/>
                                </a:lnTo>
                                <a:lnTo>
                                  <a:pt x="3538" y="6033"/>
                                </a:lnTo>
                                <a:lnTo>
                                  <a:pt x="3522" y="6020"/>
                                </a:lnTo>
                                <a:lnTo>
                                  <a:pt x="3505" y="6005"/>
                                </a:lnTo>
                                <a:lnTo>
                                  <a:pt x="3489" y="5989"/>
                                </a:lnTo>
                                <a:lnTo>
                                  <a:pt x="3475" y="5974"/>
                                </a:lnTo>
                                <a:lnTo>
                                  <a:pt x="3461" y="5957"/>
                                </a:lnTo>
                                <a:lnTo>
                                  <a:pt x="3448" y="5939"/>
                                </a:lnTo>
                                <a:lnTo>
                                  <a:pt x="3435" y="5921"/>
                                </a:lnTo>
                                <a:lnTo>
                                  <a:pt x="3424" y="5902"/>
                                </a:lnTo>
                                <a:lnTo>
                                  <a:pt x="3414" y="5883"/>
                                </a:lnTo>
                                <a:lnTo>
                                  <a:pt x="3404" y="5863"/>
                                </a:lnTo>
                                <a:lnTo>
                                  <a:pt x="3395" y="5842"/>
                                </a:lnTo>
                                <a:lnTo>
                                  <a:pt x="3387" y="5820"/>
                                </a:lnTo>
                                <a:lnTo>
                                  <a:pt x="3381" y="5799"/>
                                </a:lnTo>
                                <a:lnTo>
                                  <a:pt x="3375" y="5777"/>
                                </a:lnTo>
                                <a:lnTo>
                                  <a:pt x="3369" y="5754"/>
                                </a:lnTo>
                                <a:lnTo>
                                  <a:pt x="3366" y="5731"/>
                                </a:lnTo>
                                <a:lnTo>
                                  <a:pt x="3363" y="5707"/>
                                </a:lnTo>
                                <a:lnTo>
                                  <a:pt x="3362" y="5684"/>
                                </a:lnTo>
                                <a:lnTo>
                                  <a:pt x="3360" y="5659"/>
                                </a:lnTo>
                                <a:lnTo>
                                  <a:pt x="3362" y="5634"/>
                                </a:lnTo>
                                <a:lnTo>
                                  <a:pt x="3364" y="5611"/>
                                </a:lnTo>
                                <a:lnTo>
                                  <a:pt x="3366" y="5586"/>
                                </a:lnTo>
                                <a:lnTo>
                                  <a:pt x="3371" y="5563"/>
                                </a:lnTo>
                                <a:lnTo>
                                  <a:pt x="3376" y="5539"/>
                                </a:lnTo>
                                <a:lnTo>
                                  <a:pt x="3382" y="5517"/>
                                </a:lnTo>
                                <a:lnTo>
                                  <a:pt x="3388" y="5495"/>
                                </a:lnTo>
                                <a:lnTo>
                                  <a:pt x="3397" y="5473"/>
                                </a:lnTo>
                                <a:lnTo>
                                  <a:pt x="3406" y="5453"/>
                                </a:lnTo>
                                <a:lnTo>
                                  <a:pt x="3416" y="5431"/>
                                </a:lnTo>
                                <a:lnTo>
                                  <a:pt x="3428" y="5412"/>
                                </a:lnTo>
                                <a:lnTo>
                                  <a:pt x="3439" y="5393"/>
                                </a:lnTo>
                                <a:lnTo>
                                  <a:pt x="3451" y="5374"/>
                                </a:lnTo>
                                <a:lnTo>
                                  <a:pt x="3465" y="5356"/>
                                </a:lnTo>
                                <a:lnTo>
                                  <a:pt x="3479" y="5340"/>
                                </a:lnTo>
                                <a:lnTo>
                                  <a:pt x="3494" y="5323"/>
                                </a:lnTo>
                                <a:lnTo>
                                  <a:pt x="3509" y="5308"/>
                                </a:lnTo>
                                <a:lnTo>
                                  <a:pt x="3526" y="5293"/>
                                </a:lnTo>
                                <a:lnTo>
                                  <a:pt x="3543" y="5279"/>
                                </a:lnTo>
                                <a:lnTo>
                                  <a:pt x="3560" y="5266"/>
                                </a:lnTo>
                                <a:lnTo>
                                  <a:pt x="3579" y="5253"/>
                                </a:lnTo>
                                <a:lnTo>
                                  <a:pt x="3597" y="5242"/>
                                </a:lnTo>
                                <a:lnTo>
                                  <a:pt x="3616" y="5232"/>
                                </a:lnTo>
                                <a:lnTo>
                                  <a:pt x="3636" y="5223"/>
                                </a:lnTo>
                                <a:lnTo>
                                  <a:pt x="3656" y="5214"/>
                                </a:lnTo>
                                <a:lnTo>
                                  <a:pt x="3676" y="5206"/>
                                </a:lnTo>
                                <a:lnTo>
                                  <a:pt x="3697" y="5201"/>
                                </a:lnTo>
                                <a:lnTo>
                                  <a:pt x="3719" y="5195"/>
                                </a:lnTo>
                                <a:lnTo>
                                  <a:pt x="3740" y="5191"/>
                                </a:lnTo>
                                <a:lnTo>
                                  <a:pt x="3762" y="5187"/>
                                </a:lnTo>
                                <a:lnTo>
                                  <a:pt x="3785" y="5185"/>
                                </a:lnTo>
                                <a:lnTo>
                                  <a:pt x="3807" y="5185"/>
                                </a:lnTo>
                                <a:lnTo>
                                  <a:pt x="3829" y="5185"/>
                                </a:lnTo>
                                <a:close/>
                                <a:moveTo>
                                  <a:pt x="5289" y="4124"/>
                                </a:moveTo>
                                <a:lnTo>
                                  <a:pt x="5292" y="4096"/>
                                </a:lnTo>
                                <a:lnTo>
                                  <a:pt x="5295" y="4068"/>
                                </a:lnTo>
                                <a:lnTo>
                                  <a:pt x="5298" y="4040"/>
                                </a:lnTo>
                                <a:lnTo>
                                  <a:pt x="5300" y="4012"/>
                                </a:lnTo>
                                <a:lnTo>
                                  <a:pt x="5302" y="3984"/>
                                </a:lnTo>
                                <a:lnTo>
                                  <a:pt x="5306" y="3956"/>
                                </a:lnTo>
                                <a:lnTo>
                                  <a:pt x="5309" y="3928"/>
                                </a:lnTo>
                                <a:lnTo>
                                  <a:pt x="5311" y="3900"/>
                                </a:lnTo>
                                <a:lnTo>
                                  <a:pt x="5300" y="3927"/>
                                </a:lnTo>
                                <a:lnTo>
                                  <a:pt x="5289" y="3952"/>
                                </a:lnTo>
                                <a:lnTo>
                                  <a:pt x="5277" y="3977"/>
                                </a:lnTo>
                                <a:lnTo>
                                  <a:pt x="5262" y="4002"/>
                                </a:lnTo>
                                <a:lnTo>
                                  <a:pt x="5248" y="4026"/>
                                </a:lnTo>
                                <a:lnTo>
                                  <a:pt x="5233" y="4050"/>
                                </a:lnTo>
                                <a:lnTo>
                                  <a:pt x="5216" y="4073"/>
                                </a:lnTo>
                                <a:lnTo>
                                  <a:pt x="5199" y="4096"/>
                                </a:lnTo>
                                <a:lnTo>
                                  <a:pt x="5182" y="4118"/>
                                </a:lnTo>
                                <a:lnTo>
                                  <a:pt x="5162" y="4140"/>
                                </a:lnTo>
                                <a:lnTo>
                                  <a:pt x="5143" y="4161"/>
                                </a:lnTo>
                                <a:lnTo>
                                  <a:pt x="5123" y="4181"/>
                                </a:lnTo>
                                <a:lnTo>
                                  <a:pt x="5103" y="4201"/>
                                </a:lnTo>
                                <a:lnTo>
                                  <a:pt x="5082" y="4219"/>
                                </a:lnTo>
                                <a:lnTo>
                                  <a:pt x="5060" y="4237"/>
                                </a:lnTo>
                                <a:lnTo>
                                  <a:pt x="5037" y="4255"/>
                                </a:lnTo>
                                <a:lnTo>
                                  <a:pt x="5015" y="4271"/>
                                </a:lnTo>
                                <a:lnTo>
                                  <a:pt x="4991" y="4286"/>
                                </a:lnTo>
                                <a:lnTo>
                                  <a:pt x="4967" y="4301"/>
                                </a:lnTo>
                                <a:lnTo>
                                  <a:pt x="4942" y="4314"/>
                                </a:lnTo>
                                <a:lnTo>
                                  <a:pt x="4917" y="4328"/>
                                </a:lnTo>
                                <a:lnTo>
                                  <a:pt x="4892" y="4339"/>
                                </a:lnTo>
                                <a:lnTo>
                                  <a:pt x="4866" y="4350"/>
                                </a:lnTo>
                                <a:lnTo>
                                  <a:pt x="4839" y="4359"/>
                                </a:lnTo>
                                <a:lnTo>
                                  <a:pt x="4813" y="4368"/>
                                </a:lnTo>
                                <a:lnTo>
                                  <a:pt x="4785" y="4376"/>
                                </a:lnTo>
                                <a:lnTo>
                                  <a:pt x="4758" y="4382"/>
                                </a:lnTo>
                                <a:lnTo>
                                  <a:pt x="4730" y="4387"/>
                                </a:lnTo>
                                <a:lnTo>
                                  <a:pt x="4704" y="4392"/>
                                </a:lnTo>
                                <a:lnTo>
                                  <a:pt x="4676" y="4394"/>
                                </a:lnTo>
                                <a:lnTo>
                                  <a:pt x="4647" y="4395"/>
                                </a:lnTo>
                                <a:lnTo>
                                  <a:pt x="4619" y="4396"/>
                                </a:lnTo>
                                <a:lnTo>
                                  <a:pt x="4585" y="4394"/>
                                </a:lnTo>
                                <a:lnTo>
                                  <a:pt x="4551" y="4391"/>
                                </a:lnTo>
                                <a:lnTo>
                                  <a:pt x="4519" y="4386"/>
                                </a:lnTo>
                                <a:lnTo>
                                  <a:pt x="4488" y="4379"/>
                                </a:lnTo>
                                <a:lnTo>
                                  <a:pt x="4456" y="4370"/>
                                </a:lnTo>
                                <a:lnTo>
                                  <a:pt x="4426" y="4360"/>
                                </a:lnTo>
                                <a:lnTo>
                                  <a:pt x="4397" y="4348"/>
                                </a:lnTo>
                                <a:lnTo>
                                  <a:pt x="4368" y="4334"/>
                                </a:lnTo>
                                <a:lnTo>
                                  <a:pt x="4340" y="4320"/>
                                </a:lnTo>
                                <a:lnTo>
                                  <a:pt x="4313" y="4303"/>
                                </a:lnTo>
                                <a:lnTo>
                                  <a:pt x="4287" y="4285"/>
                                </a:lnTo>
                                <a:lnTo>
                                  <a:pt x="4263" y="4266"/>
                                </a:lnTo>
                                <a:lnTo>
                                  <a:pt x="4239" y="4246"/>
                                </a:lnTo>
                                <a:lnTo>
                                  <a:pt x="4216" y="4225"/>
                                </a:lnTo>
                                <a:lnTo>
                                  <a:pt x="4194" y="4201"/>
                                </a:lnTo>
                                <a:lnTo>
                                  <a:pt x="4174" y="4178"/>
                                </a:lnTo>
                                <a:lnTo>
                                  <a:pt x="4155" y="4152"/>
                                </a:lnTo>
                                <a:lnTo>
                                  <a:pt x="4137" y="4126"/>
                                </a:lnTo>
                                <a:lnTo>
                                  <a:pt x="4120" y="4099"/>
                                </a:lnTo>
                                <a:lnTo>
                                  <a:pt x="4105" y="4071"/>
                                </a:lnTo>
                                <a:lnTo>
                                  <a:pt x="4090" y="4042"/>
                                </a:lnTo>
                                <a:lnTo>
                                  <a:pt x="4078" y="4012"/>
                                </a:lnTo>
                                <a:lnTo>
                                  <a:pt x="4067" y="3982"/>
                                </a:lnTo>
                                <a:lnTo>
                                  <a:pt x="4057" y="3950"/>
                                </a:lnTo>
                                <a:lnTo>
                                  <a:pt x="4048" y="3919"/>
                                </a:lnTo>
                                <a:lnTo>
                                  <a:pt x="4041" y="3886"/>
                                </a:lnTo>
                                <a:lnTo>
                                  <a:pt x="4037" y="3853"/>
                                </a:lnTo>
                                <a:lnTo>
                                  <a:pt x="4032" y="3819"/>
                                </a:lnTo>
                                <a:lnTo>
                                  <a:pt x="4030" y="3785"/>
                                </a:lnTo>
                                <a:lnTo>
                                  <a:pt x="4030" y="3751"/>
                                </a:lnTo>
                                <a:lnTo>
                                  <a:pt x="4031" y="3716"/>
                                </a:lnTo>
                                <a:lnTo>
                                  <a:pt x="4034" y="3681"/>
                                </a:lnTo>
                                <a:lnTo>
                                  <a:pt x="4040" y="3647"/>
                                </a:lnTo>
                                <a:lnTo>
                                  <a:pt x="4047" y="3612"/>
                                </a:lnTo>
                                <a:lnTo>
                                  <a:pt x="4054" y="3578"/>
                                </a:lnTo>
                                <a:lnTo>
                                  <a:pt x="4064" y="3546"/>
                                </a:lnTo>
                                <a:lnTo>
                                  <a:pt x="4076" y="3514"/>
                                </a:lnTo>
                                <a:lnTo>
                                  <a:pt x="4088" y="3483"/>
                                </a:lnTo>
                                <a:lnTo>
                                  <a:pt x="4103" y="3454"/>
                                </a:lnTo>
                                <a:lnTo>
                                  <a:pt x="4118" y="3425"/>
                                </a:lnTo>
                                <a:lnTo>
                                  <a:pt x="4135" y="3397"/>
                                </a:lnTo>
                                <a:lnTo>
                                  <a:pt x="4154" y="3369"/>
                                </a:lnTo>
                                <a:lnTo>
                                  <a:pt x="4173" y="3343"/>
                                </a:lnTo>
                                <a:lnTo>
                                  <a:pt x="4194" y="3318"/>
                                </a:lnTo>
                                <a:lnTo>
                                  <a:pt x="4216" y="3294"/>
                                </a:lnTo>
                                <a:lnTo>
                                  <a:pt x="4239" y="3271"/>
                                </a:lnTo>
                                <a:lnTo>
                                  <a:pt x="4263" y="3249"/>
                                </a:lnTo>
                                <a:lnTo>
                                  <a:pt x="4288" y="3229"/>
                                </a:lnTo>
                                <a:lnTo>
                                  <a:pt x="4314" y="3208"/>
                                </a:lnTo>
                                <a:lnTo>
                                  <a:pt x="4341" y="3190"/>
                                </a:lnTo>
                                <a:lnTo>
                                  <a:pt x="4369" y="3174"/>
                                </a:lnTo>
                                <a:lnTo>
                                  <a:pt x="4397" y="3157"/>
                                </a:lnTo>
                                <a:lnTo>
                                  <a:pt x="4426" y="3142"/>
                                </a:lnTo>
                                <a:lnTo>
                                  <a:pt x="4456" y="3130"/>
                                </a:lnTo>
                                <a:lnTo>
                                  <a:pt x="4488" y="3118"/>
                                </a:lnTo>
                                <a:lnTo>
                                  <a:pt x="4519" y="3108"/>
                                </a:lnTo>
                                <a:lnTo>
                                  <a:pt x="4550" y="3099"/>
                                </a:lnTo>
                                <a:lnTo>
                                  <a:pt x="4583" y="3091"/>
                                </a:lnTo>
                                <a:lnTo>
                                  <a:pt x="4615" y="3084"/>
                                </a:lnTo>
                                <a:lnTo>
                                  <a:pt x="4649" y="3080"/>
                                </a:lnTo>
                                <a:lnTo>
                                  <a:pt x="4682" y="3076"/>
                                </a:lnTo>
                                <a:lnTo>
                                  <a:pt x="4716" y="3075"/>
                                </a:lnTo>
                                <a:lnTo>
                                  <a:pt x="4751" y="3075"/>
                                </a:lnTo>
                                <a:lnTo>
                                  <a:pt x="4785" y="3076"/>
                                </a:lnTo>
                                <a:lnTo>
                                  <a:pt x="4812" y="3080"/>
                                </a:lnTo>
                                <a:lnTo>
                                  <a:pt x="4840" y="3083"/>
                                </a:lnTo>
                                <a:lnTo>
                                  <a:pt x="4867" y="3086"/>
                                </a:lnTo>
                                <a:lnTo>
                                  <a:pt x="4893" y="3092"/>
                                </a:lnTo>
                                <a:lnTo>
                                  <a:pt x="4918" y="3099"/>
                                </a:lnTo>
                                <a:lnTo>
                                  <a:pt x="4944" y="3105"/>
                                </a:lnTo>
                                <a:lnTo>
                                  <a:pt x="4969" y="3113"/>
                                </a:lnTo>
                                <a:lnTo>
                                  <a:pt x="4993" y="3122"/>
                                </a:lnTo>
                                <a:lnTo>
                                  <a:pt x="5017" y="3131"/>
                                </a:lnTo>
                                <a:lnTo>
                                  <a:pt x="5039" y="3141"/>
                                </a:lnTo>
                                <a:lnTo>
                                  <a:pt x="5062" y="3152"/>
                                </a:lnTo>
                                <a:lnTo>
                                  <a:pt x="5083" y="3165"/>
                                </a:lnTo>
                                <a:lnTo>
                                  <a:pt x="5104" y="3177"/>
                                </a:lnTo>
                                <a:lnTo>
                                  <a:pt x="5124" y="3190"/>
                                </a:lnTo>
                                <a:lnTo>
                                  <a:pt x="5145" y="3205"/>
                                </a:lnTo>
                                <a:lnTo>
                                  <a:pt x="5164" y="3220"/>
                                </a:lnTo>
                                <a:lnTo>
                                  <a:pt x="5182" y="3235"/>
                                </a:lnTo>
                                <a:lnTo>
                                  <a:pt x="5198" y="3251"/>
                                </a:lnTo>
                                <a:lnTo>
                                  <a:pt x="5215" y="3268"/>
                                </a:lnTo>
                                <a:lnTo>
                                  <a:pt x="5231" y="3286"/>
                                </a:lnTo>
                                <a:lnTo>
                                  <a:pt x="5246" y="3304"/>
                                </a:lnTo>
                                <a:lnTo>
                                  <a:pt x="5260" y="3323"/>
                                </a:lnTo>
                                <a:lnTo>
                                  <a:pt x="5273" y="3342"/>
                                </a:lnTo>
                                <a:lnTo>
                                  <a:pt x="5287" y="3362"/>
                                </a:lnTo>
                                <a:lnTo>
                                  <a:pt x="5298" y="3382"/>
                                </a:lnTo>
                                <a:lnTo>
                                  <a:pt x="5308" y="3403"/>
                                </a:lnTo>
                                <a:lnTo>
                                  <a:pt x="5318" y="3425"/>
                                </a:lnTo>
                                <a:lnTo>
                                  <a:pt x="5327" y="3447"/>
                                </a:lnTo>
                                <a:lnTo>
                                  <a:pt x="5335" y="3469"/>
                                </a:lnTo>
                                <a:lnTo>
                                  <a:pt x="5342" y="3493"/>
                                </a:lnTo>
                                <a:lnTo>
                                  <a:pt x="5348" y="3517"/>
                                </a:lnTo>
                                <a:lnTo>
                                  <a:pt x="5353" y="3541"/>
                                </a:lnTo>
                                <a:lnTo>
                                  <a:pt x="5356" y="3513"/>
                                </a:lnTo>
                                <a:lnTo>
                                  <a:pt x="5359" y="3486"/>
                                </a:lnTo>
                                <a:lnTo>
                                  <a:pt x="5363" y="3458"/>
                                </a:lnTo>
                                <a:lnTo>
                                  <a:pt x="5367" y="3430"/>
                                </a:lnTo>
                                <a:lnTo>
                                  <a:pt x="5371" y="3403"/>
                                </a:lnTo>
                                <a:lnTo>
                                  <a:pt x="5374" y="3375"/>
                                </a:lnTo>
                                <a:lnTo>
                                  <a:pt x="5377" y="3348"/>
                                </a:lnTo>
                                <a:lnTo>
                                  <a:pt x="5382" y="3320"/>
                                </a:lnTo>
                                <a:lnTo>
                                  <a:pt x="5371" y="3303"/>
                                </a:lnTo>
                                <a:lnTo>
                                  <a:pt x="5361" y="3286"/>
                                </a:lnTo>
                                <a:lnTo>
                                  <a:pt x="5348" y="3269"/>
                                </a:lnTo>
                                <a:lnTo>
                                  <a:pt x="5336" y="3252"/>
                                </a:lnTo>
                                <a:lnTo>
                                  <a:pt x="5324" y="3235"/>
                                </a:lnTo>
                                <a:lnTo>
                                  <a:pt x="5310" y="3220"/>
                                </a:lnTo>
                                <a:lnTo>
                                  <a:pt x="5297" y="3204"/>
                                </a:lnTo>
                                <a:lnTo>
                                  <a:pt x="5282" y="3189"/>
                                </a:lnTo>
                                <a:lnTo>
                                  <a:pt x="5268" y="3175"/>
                                </a:lnTo>
                                <a:lnTo>
                                  <a:pt x="5252" y="3161"/>
                                </a:lnTo>
                                <a:lnTo>
                                  <a:pt x="5236" y="3148"/>
                                </a:lnTo>
                                <a:lnTo>
                                  <a:pt x="5220" y="3134"/>
                                </a:lnTo>
                                <a:lnTo>
                                  <a:pt x="5203" y="3122"/>
                                </a:lnTo>
                                <a:lnTo>
                                  <a:pt x="5185" y="3110"/>
                                </a:lnTo>
                                <a:lnTo>
                                  <a:pt x="5167" y="3097"/>
                                </a:lnTo>
                                <a:lnTo>
                                  <a:pt x="5149" y="3086"/>
                                </a:lnTo>
                                <a:lnTo>
                                  <a:pt x="5130" y="3076"/>
                                </a:lnTo>
                                <a:lnTo>
                                  <a:pt x="5111" y="3066"/>
                                </a:lnTo>
                                <a:lnTo>
                                  <a:pt x="5091" y="3056"/>
                                </a:lnTo>
                                <a:lnTo>
                                  <a:pt x="5071" y="3047"/>
                                </a:lnTo>
                                <a:lnTo>
                                  <a:pt x="5051" y="3039"/>
                                </a:lnTo>
                                <a:lnTo>
                                  <a:pt x="5029" y="3030"/>
                                </a:lnTo>
                                <a:lnTo>
                                  <a:pt x="5008" y="3024"/>
                                </a:lnTo>
                                <a:lnTo>
                                  <a:pt x="4986" y="3016"/>
                                </a:lnTo>
                                <a:lnTo>
                                  <a:pt x="4964" y="3010"/>
                                </a:lnTo>
                                <a:lnTo>
                                  <a:pt x="4942" y="3004"/>
                                </a:lnTo>
                                <a:lnTo>
                                  <a:pt x="4918" y="2999"/>
                                </a:lnTo>
                                <a:lnTo>
                                  <a:pt x="4895" y="2994"/>
                                </a:lnTo>
                                <a:lnTo>
                                  <a:pt x="4871" y="2990"/>
                                </a:lnTo>
                                <a:lnTo>
                                  <a:pt x="4848" y="2987"/>
                                </a:lnTo>
                                <a:lnTo>
                                  <a:pt x="4823" y="2984"/>
                                </a:lnTo>
                                <a:lnTo>
                                  <a:pt x="4799" y="2982"/>
                                </a:lnTo>
                                <a:lnTo>
                                  <a:pt x="4760" y="2980"/>
                                </a:lnTo>
                                <a:lnTo>
                                  <a:pt x="4720" y="2980"/>
                                </a:lnTo>
                                <a:lnTo>
                                  <a:pt x="4681" y="2981"/>
                                </a:lnTo>
                                <a:lnTo>
                                  <a:pt x="4643" y="2984"/>
                                </a:lnTo>
                                <a:lnTo>
                                  <a:pt x="4605" y="2990"/>
                                </a:lnTo>
                                <a:lnTo>
                                  <a:pt x="4567" y="2997"/>
                                </a:lnTo>
                                <a:lnTo>
                                  <a:pt x="4530" y="3004"/>
                                </a:lnTo>
                                <a:lnTo>
                                  <a:pt x="4493" y="3015"/>
                                </a:lnTo>
                                <a:lnTo>
                                  <a:pt x="4457" y="3027"/>
                                </a:lnTo>
                                <a:lnTo>
                                  <a:pt x="4423" y="3039"/>
                                </a:lnTo>
                                <a:lnTo>
                                  <a:pt x="4388" y="3055"/>
                                </a:lnTo>
                                <a:lnTo>
                                  <a:pt x="4354" y="3071"/>
                                </a:lnTo>
                                <a:lnTo>
                                  <a:pt x="4321" y="3088"/>
                                </a:lnTo>
                                <a:lnTo>
                                  <a:pt x="4289" y="3108"/>
                                </a:lnTo>
                                <a:lnTo>
                                  <a:pt x="4258" y="3129"/>
                                </a:lnTo>
                                <a:lnTo>
                                  <a:pt x="4229" y="3150"/>
                                </a:lnTo>
                                <a:lnTo>
                                  <a:pt x="4200" y="3174"/>
                                </a:lnTo>
                                <a:lnTo>
                                  <a:pt x="4173" y="3198"/>
                                </a:lnTo>
                                <a:lnTo>
                                  <a:pt x="4146" y="3224"/>
                                </a:lnTo>
                                <a:lnTo>
                                  <a:pt x="4122" y="3252"/>
                                </a:lnTo>
                                <a:lnTo>
                                  <a:pt x="4097" y="3280"/>
                                </a:lnTo>
                                <a:lnTo>
                                  <a:pt x="4075" y="3310"/>
                                </a:lnTo>
                                <a:lnTo>
                                  <a:pt x="4053" y="3341"/>
                                </a:lnTo>
                                <a:lnTo>
                                  <a:pt x="4034" y="3373"/>
                                </a:lnTo>
                                <a:lnTo>
                                  <a:pt x="4016" y="3407"/>
                                </a:lnTo>
                                <a:lnTo>
                                  <a:pt x="4000" y="3440"/>
                                </a:lnTo>
                                <a:lnTo>
                                  <a:pt x="3985" y="3476"/>
                                </a:lnTo>
                                <a:lnTo>
                                  <a:pt x="3973" y="3512"/>
                                </a:lnTo>
                                <a:lnTo>
                                  <a:pt x="3962" y="3550"/>
                                </a:lnTo>
                                <a:lnTo>
                                  <a:pt x="3951" y="3588"/>
                                </a:lnTo>
                                <a:lnTo>
                                  <a:pt x="3944" y="3627"/>
                                </a:lnTo>
                                <a:lnTo>
                                  <a:pt x="3938" y="3668"/>
                                </a:lnTo>
                                <a:lnTo>
                                  <a:pt x="3935" y="3708"/>
                                </a:lnTo>
                                <a:lnTo>
                                  <a:pt x="3934" y="3748"/>
                                </a:lnTo>
                                <a:lnTo>
                                  <a:pt x="3934" y="3788"/>
                                </a:lnTo>
                                <a:lnTo>
                                  <a:pt x="3936" y="3827"/>
                                </a:lnTo>
                                <a:lnTo>
                                  <a:pt x="3940" y="3866"/>
                                </a:lnTo>
                                <a:lnTo>
                                  <a:pt x="3946" y="3904"/>
                                </a:lnTo>
                                <a:lnTo>
                                  <a:pt x="3954" y="3941"/>
                                </a:lnTo>
                                <a:lnTo>
                                  <a:pt x="3964" y="3978"/>
                                </a:lnTo>
                                <a:lnTo>
                                  <a:pt x="3975" y="4014"/>
                                </a:lnTo>
                                <a:lnTo>
                                  <a:pt x="3988" y="4050"/>
                                </a:lnTo>
                                <a:lnTo>
                                  <a:pt x="4003" y="4085"/>
                                </a:lnTo>
                                <a:lnTo>
                                  <a:pt x="4019" y="4117"/>
                                </a:lnTo>
                                <a:lnTo>
                                  <a:pt x="4037" y="4150"/>
                                </a:lnTo>
                                <a:lnTo>
                                  <a:pt x="4057" y="4181"/>
                                </a:lnTo>
                                <a:lnTo>
                                  <a:pt x="4077" y="4211"/>
                                </a:lnTo>
                                <a:lnTo>
                                  <a:pt x="4099" y="4240"/>
                                </a:lnTo>
                                <a:lnTo>
                                  <a:pt x="4123" y="4268"/>
                                </a:lnTo>
                                <a:lnTo>
                                  <a:pt x="4147" y="4294"/>
                                </a:lnTo>
                                <a:lnTo>
                                  <a:pt x="4173" y="4320"/>
                                </a:lnTo>
                                <a:lnTo>
                                  <a:pt x="4201" y="4343"/>
                                </a:lnTo>
                                <a:lnTo>
                                  <a:pt x="4229" y="4366"/>
                                </a:lnTo>
                                <a:lnTo>
                                  <a:pt x="4259" y="4386"/>
                                </a:lnTo>
                                <a:lnTo>
                                  <a:pt x="4289" y="4405"/>
                                </a:lnTo>
                                <a:lnTo>
                                  <a:pt x="4321" y="4422"/>
                                </a:lnTo>
                                <a:lnTo>
                                  <a:pt x="4354" y="4438"/>
                                </a:lnTo>
                                <a:lnTo>
                                  <a:pt x="4388" y="4451"/>
                                </a:lnTo>
                                <a:lnTo>
                                  <a:pt x="4423" y="4463"/>
                                </a:lnTo>
                                <a:lnTo>
                                  <a:pt x="4458" y="4473"/>
                                </a:lnTo>
                                <a:lnTo>
                                  <a:pt x="4494" y="4481"/>
                                </a:lnTo>
                                <a:lnTo>
                                  <a:pt x="4531" y="4487"/>
                                </a:lnTo>
                                <a:lnTo>
                                  <a:pt x="4569" y="4491"/>
                                </a:lnTo>
                                <a:lnTo>
                                  <a:pt x="4608" y="4492"/>
                                </a:lnTo>
                                <a:lnTo>
                                  <a:pt x="4634" y="4492"/>
                                </a:lnTo>
                                <a:lnTo>
                                  <a:pt x="4659" y="4491"/>
                                </a:lnTo>
                                <a:lnTo>
                                  <a:pt x="4683" y="4489"/>
                                </a:lnTo>
                                <a:lnTo>
                                  <a:pt x="4709" y="4487"/>
                                </a:lnTo>
                                <a:lnTo>
                                  <a:pt x="4734" y="4484"/>
                                </a:lnTo>
                                <a:lnTo>
                                  <a:pt x="4758" y="4479"/>
                                </a:lnTo>
                                <a:lnTo>
                                  <a:pt x="4782" y="4473"/>
                                </a:lnTo>
                                <a:lnTo>
                                  <a:pt x="4807" y="4468"/>
                                </a:lnTo>
                                <a:lnTo>
                                  <a:pt x="4830" y="4461"/>
                                </a:lnTo>
                                <a:lnTo>
                                  <a:pt x="4855" y="4453"/>
                                </a:lnTo>
                                <a:lnTo>
                                  <a:pt x="4877" y="4444"/>
                                </a:lnTo>
                                <a:lnTo>
                                  <a:pt x="4901" y="4435"/>
                                </a:lnTo>
                                <a:lnTo>
                                  <a:pt x="4924" y="4425"/>
                                </a:lnTo>
                                <a:lnTo>
                                  <a:pt x="4946" y="4415"/>
                                </a:lnTo>
                                <a:lnTo>
                                  <a:pt x="4969" y="4404"/>
                                </a:lnTo>
                                <a:lnTo>
                                  <a:pt x="4991" y="4392"/>
                                </a:lnTo>
                                <a:lnTo>
                                  <a:pt x="5013" y="4379"/>
                                </a:lnTo>
                                <a:lnTo>
                                  <a:pt x="5034" y="4366"/>
                                </a:lnTo>
                                <a:lnTo>
                                  <a:pt x="5055" y="4352"/>
                                </a:lnTo>
                                <a:lnTo>
                                  <a:pt x="5075" y="4338"/>
                                </a:lnTo>
                                <a:lnTo>
                                  <a:pt x="5095" y="4323"/>
                                </a:lnTo>
                                <a:lnTo>
                                  <a:pt x="5115" y="4308"/>
                                </a:lnTo>
                                <a:lnTo>
                                  <a:pt x="5135" y="4291"/>
                                </a:lnTo>
                                <a:lnTo>
                                  <a:pt x="5155" y="4274"/>
                                </a:lnTo>
                                <a:lnTo>
                                  <a:pt x="5173" y="4257"/>
                                </a:lnTo>
                                <a:lnTo>
                                  <a:pt x="5190" y="4239"/>
                                </a:lnTo>
                                <a:lnTo>
                                  <a:pt x="5208" y="4221"/>
                                </a:lnTo>
                                <a:lnTo>
                                  <a:pt x="5225" y="4202"/>
                                </a:lnTo>
                                <a:lnTo>
                                  <a:pt x="5242" y="4183"/>
                                </a:lnTo>
                                <a:lnTo>
                                  <a:pt x="5259" y="4164"/>
                                </a:lnTo>
                                <a:lnTo>
                                  <a:pt x="5274" y="4144"/>
                                </a:lnTo>
                                <a:lnTo>
                                  <a:pt x="5289" y="4124"/>
                                </a:lnTo>
                                <a:close/>
                                <a:moveTo>
                                  <a:pt x="1558" y="173"/>
                                </a:moveTo>
                                <a:lnTo>
                                  <a:pt x="1503" y="156"/>
                                </a:lnTo>
                                <a:lnTo>
                                  <a:pt x="1511" y="172"/>
                                </a:lnTo>
                                <a:lnTo>
                                  <a:pt x="1520" y="188"/>
                                </a:lnTo>
                                <a:lnTo>
                                  <a:pt x="1528" y="203"/>
                                </a:lnTo>
                                <a:lnTo>
                                  <a:pt x="1536" y="219"/>
                                </a:lnTo>
                                <a:lnTo>
                                  <a:pt x="1543" y="236"/>
                                </a:lnTo>
                                <a:lnTo>
                                  <a:pt x="1550" y="251"/>
                                </a:lnTo>
                                <a:lnTo>
                                  <a:pt x="1555" y="268"/>
                                </a:lnTo>
                                <a:lnTo>
                                  <a:pt x="1561" y="285"/>
                                </a:lnTo>
                                <a:lnTo>
                                  <a:pt x="1565" y="303"/>
                                </a:lnTo>
                                <a:lnTo>
                                  <a:pt x="1569" y="320"/>
                                </a:lnTo>
                                <a:lnTo>
                                  <a:pt x="1572" y="337"/>
                                </a:lnTo>
                                <a:lnTo>
                                  <a:pt x="1574" y="354"/>
                                </a:lnTo>
                                <a:lnTo>
                                  <a:pt x="1576" y="371"/>
                                </a:lnTo>
                                <a:lnTo>
                                  <a:pt x="1577" y="388"/>
                                </a:lnTo>
                                <a:lnTo>
                                  <a:pt x="1577" y="406"/>
                                </a:lnTo>
                                <a:lnTo>
                                  <a:pt x="1577" y="423"/>
                                </a:lnTo>
                                <a:lnTo>
                                  <a:pt x="1576" y="440"/>
                                </a:lnTo>
                                <a:lnTo>
                                  <a:pt x="1574" y="456"/>
                                </a:lnTo>
                                <a:lnTo>
                                  <a:pt x="1572" y="472"/>
                                </a:lnTo>
                                <a:lnTo>
                                  <a:pt x="1569" y="488"/>
                                </a:lnTo>
                                <a:lnTo>
                                  <a:pt x="1565" y="502"/>
                                </a:lnTo>
                                <a:lnTo>
                                  <a:pt x="1561" y="517"/>
                                </a:lnTo>
                                <a:lnTo>
                                  <a:pt x="1555" y="532"/>
                                </a:lnTo>
                                <a:lnTo>
                                  <a:pt x="1550" y="544"/>
                                </a:lnTo>
                                <a:lnTo>
                                  <a:pt x="1543" y="557"/>
                                </a:lnTo>
                                <a:lnTo>
                                  <a:pt x="1535" y="570"/>
                                </a:lnTo>
                                <a:lnTo>
                                  <a:pt x="1528" y="581"/>
                                </a:lnTo>
                                <a:lnTo>
                                  <a:pt x="1519" y="592"/>
                                </a:lnTo>
                                <a:lnTo>
                                  <a:pt x="1511" y="602"/>
                                </a:lnTo>
                                <a:lnTo>
                                  <a:pt x="1501" y="611"/>
                                </a:lnTo>
                                <a:lnTo>
                                  <a:pt x="1492" y="620"/>
                                </a:lnTo>
                                <a:lnTo>
                                  <a:pt x="1482" y="629"/>
                                </a:lnTo>
                                <a:lnTo>
                                  <a:pt x="1471" y="636"/>
                                </a:lnTo>
                                <a:lnTo>
                                  <a:pt x="1460" y="642"/>
                                </a:lnTo>
                                <a:lnTo>
                                  <a:pt x="1449" y="649"/>
                                </a:lnTo>
                                <a:lnTo>
                                  <a:pt x="1438" y="655"/>
                                </a:lnTo>
                                <a:lnTo>
                                  <a:pt x="1425" y="659"/>
                                </a:lnTo>
                                <a:lnTo>
                                  <a:pt x="1413" y="663"/>
                                </a:lnTo>
                                <a:lnTo>
                                  <a:pt x="1400" y="666"/>
                                </a:lnTo>
                                <a:lnTo>
                                  <a:pt x="1386" y="668"/>
                                </a:lnTo>
                                <a:lnTo>
                                  <a:pt x="1373" y="669"/>
                                </a:lnTo>
                                <a:lnTo>
                                  <a:pt x="1359" y="670"/>
                                </a:lnTo>
                                <a:lnTo>
                                  <a:pt x="1345" y="670"/>
                                </a:lnTo>
                                <a:lnTo>
                                  <a:pt x="1331" y="669"/>
                                </a:lnTo>
                                <a:lnTo>
                                  <a:pt x="1317" y="667"/>
                                </a:lnTo>
                                <a:lnTo>
                                  <a:pt x="1302" y="665"/>
                                </a:lnTo>
                                <a:lnTo>
                                  <a:pt x="1288" y="660"/>
                                </a:lnTo>
                                <a:lnTo>
                                  <a:pt x="1272" y="656"/>
                                </a:lnTo>
                                <a:lnTo>
                                  <a:pt x="1257" y="650"/>
                                </a:lnTo>
                                <a:lnTo>
                                  <a:pt x="1243" y="645"/>
                                </a:lnTo>
                                <a:lnTo>
                                  <a:pt x="1228" y="638"/>
                                </a:lnTo>
                                <a:lnTo>
                                  <a:pt x="1214" y="630"/>
                                </a:lnTo>
                                <a:lnTo>
                                  <a:pt x="1200" y="621"/>
                                </a:lnTo>
                                <a:lnTo>
                                  <a:pt x="1186" y="612"/>
                                </a:lnTo>
                                <a:lnTo>
                                  <a:pt x="1172" y="602"/>
                                </a:lnTo>
                                <a:lnTo>
                                  <a:pt x="1160" y="592"/>
                                </a:lnTo>
                                <a:lnTo>
                                  <a:pt x="1148" y="581"/>
                                </a:lnTo>
                                <a:lnTo>
                                  <a:pt x="1135" y="570"/>
                                </a:lnTo>
                                <a:lnTo>
                                  <a:pt x="1123" y="557"/>
                                </a:lnTo>
                                <a:lnTo>
                                  <a:pt x="1112" y="545"/>
                                </a:lnTo>
                                <a:lnTo>
                                  <a:pt x="1101" y="532"/>
                                </a:lnTo>
                                <a:lnTo>
                                  <a:pt x="1090" y="518"/>
                                </a:lnTo>
                                <a:lnTo>
                                  <a:pt x="1079" y="503"/>
                                </a:lnTo>
                                <a:lnTo>
                                  <a:pt x="1069" y="489"/>
                                </a:lnTo>
                                <a:lnTo>
                                  <a:pt x="1060" y="474"/>
                                </a:lnTo>
                                <a:lnTo>
                                  <a:pt x="1051" y="459"/>
                                </a:lnTo>
                                <a:lnTo>
                                  <a:pt x="1044" y="443"/>
                                </a:lnTo>
                                <a:lnTo>
                                  <a:pt x="1036" y="427"/>
                                </a:lnTo>
                                <a:lnTo>
                                  <a:pt x="1029" y="410"/>
                                </a:lnTo>
                                <a:lnTo>
                                  <a:pt x="1022" y="394"/>
                                </a:lnTo>
                                <a:lnTo>
                                  <a:pt x="1016" y="378"/>
                                </a:lnTo>
                                <a:lnTo>
                                  <a:pt x="1010" y="360"/>
                                </a:lnTo>
                                <a:lnTo>
                                  <a:pt x="1006" y="343"/>
                                </a:lnTo>
                                <a:lnTo>
                                  <a:pt x="1002" y="326"/>
                                </a:lnTo>
                                <a:lnTo>
                                  <a:pt x="998" y="309"/>
                                </a:lnTo>
                                <a:lnTo>
                                  <a:pt x="995" y="291"/>
                                </a:lnTo>
                                <a:lnTo>
                                  <a:pt x="993" y="273"/>
                                </a:lnTo>
                                <a:lnTo>
                                  <a:pt x="992" y="256"/>
                                </a:lnTo>
                                <a:lnTo>
                                  <a:pt x="991" y="238"/>
                                </a:lnTo>
                                <a:lnTo>
                                  <a:pt x="991" y="220"/>
                                </a:lnTo>
                                <a:lnTo>
                                  <a:pt x="992" y="204"/>
                                </a:lnTo>
                                <a:lnTo>
                                  <a:pt x="993" y="189"/>
                                </a:lnTo>
                                <a:lnTo>
                                  <a:pt x="995" y="173"/>
                                </a:lnTo>
                                <a:lnTo>
                                  <a:pt x="998" y="158"/>
                                </a:lnTo>
                                <a:lnTo>
                                  <a:pt x="1001" y="144"/>
                                </a:lnTo>
                                <a:lnTo>
                                  <a:pt x="1006" y="130"/>
                                </a:lnTo>
                                <a:lnTo>
                                  <a:pt x="1009" y="117"/>
                                </a:lnTo>
                                <a:lnTo>
                                  <a:pt x="1015" y="103"/>
                                </a:lnTo>
                                <a:lnTo>
                                  <a:pt x="1020" y="91"/>
                                </a:lnTo>
                                <a:lnTo>
                                  <a:pt x="1026" y="79"/>
                                </a:lnTo>
                                <a:lnTo>
                                  <a:pt x="1032" y="68"/>
                                </a:lnTo>
                                <a:lnTo>
                                  <a:pt x="1039" y="56"/>
                                </a:lnTo>
                                <a:lnTo>
                                  <a:pt x="1046" y="46"/>
                                </a:lnTo>
                                <a:lnTo>
                                  <a:pt x="1054" y="36"/>
                                </a:lnTo>
                                <a:lnTo>
                                  <a:pt x="1063" y="27"/>
                                </a:lnTo>
                                <a:lnTo>
                                  <a:pt x="1070" y="18"/>
                                </a:lnTo>
                                <a:lnTo>
                                  <a:pt x="1057" y="14"/>
                                </a:lnTo>
                                <a:lnTo>
                                  <a:pt x="1044" y="9"/>
                                </a:lnTo>
                                <a:lnTo>
                                  <a:pt x="1030" y="5"/>
                                </a:lnTo>
                                <a:lnTo>
                                  <a:pt x="1017" y="0"/>
                                </a:lnTo>
                                <a:lnTo>
                                  <a:pt x="1009" y="10"/>
                                </a:lnTo>
                                <a:lnTo>
                                  <a:pt x="1002" y="21"/>
                                </a:lnTo>
                                <a:lnTo>
                                  <a:pt x="995" y="32"/>
                                </a:lnTo>
                                <a:lnTo>
                                  <a:pt x="990" y="43"/>
                                </a:lnTo>
                                <a:lnTo>
                                  <a:pt x="978" y="67"/>
                                </a:lnTo>
                                <a:lnTo>
                                  <a:pt x="969" y="91"/>
                                </a:lnTo>
                                <a:lnTo>
                                  <a:pt x="961" y="118"/>
                                </a:lnTo>
                                <a:lnTo>
                                  <a:pt x="955" y="147"/>
                                </a:lnTo>
                                <a:lnTo>
                                  <a:pt x="951" y="176"/>
                                </a:lnTo>
                                <a:lnTo>
                                  <a:pt x="948" y="208"/>
                                </a:lnTo>
                                <a:lnTo>
                                  <a:pt x="948" y="228"/>
                                </a:lnTo>
                                <a:lnTo>
                                  <a:pt x="950" y="248"/>
                                </a:lnTo>
                                <a:lnTo>
                                  <a:pt x="951" y="268"/>
                                </a:lnTo>
                                <a:lnTo>
                                  <a:pt x="954" y="288"/>
                                </a:lnTo>
                                <a:lnTo>
                                  <a:pt x="956" y="309"/>
                                </a:lnTo>
                                <a:lnTo>
                                  <a:pt x="961" y="329"/>
                                </a:lnTo>
                                <a:lnTo>
                                  <a:pt x="965" y="349"/>
                                </a:lnTo>
                                <a:lnTo>
                                  <a:pt x="971" y="369"/>
                                </a:lnTo>
                                <a:lnTo>
                                  <a:pt x="978" y="388"/>
                                </a:lnTo>
                                <a:lnTo>
                                  <a:pt x="984" y="407"/>
                                </a:lnTo>
                                <a:lnTo>
                                  <a:pt x="991" y="426"/>
                                </a:lnTo>
                                <a:lnTo>
                                  <a:pt x="1000" y="444"/>
                                </a:lnTo>
                                <a:lnTo>
                                  <a:pt x="1009" y="463"/>
                                </a:lnTo>
                                <a:lnTo>
                                  <a:pt x="1018" y="481"/>
                                </a:lnTo>
                                <a:lnTo>
                                  <a:pt x="1028" y="498"/>
                                </a:lnTo>
                                <a:lnTo>
                                  <a:pt x="1038" y="515"/>
                                </a:lnTo>
                                <a:lnTo>
                                  <a:pt x="1049" y="532"/>
                                </a:lnTo>
                                <a:lnTo>
                                  <a:pt x="1062" y="548"/>
                                </a:lnTo>
                                <a:lnTo>
                                  <a:pt x="1074" y="564"/>
                                </a:lnTo>
                                <a:lnTo>
                                  <a:pt x="1086" y="579"/>
                                </a:lnTo>
                                <a:lnTo>
                                  <a:pt x="1100" y="593"/>
                                </a:lnTo>
                                <a:lnTo>
                                  <a:pt x="1113" y="607"/>
                                </a:lnTo>
                                <a:lnTo>
                                  <a:pt x="1126" y="620"/>
                                </a:lnTo>
                                <a:lnTo>
                                  <a:pt x="1141" y="632"/>
                                </a:lnTo>
                                <a:lnTo>
                                  <a:pt x="1157" y="645"/>
                                </a:lnTo>
                                <a:lnTo>
                                  <a:pt x="1171" y="656"/>
                                </a:lnTo>
                                <a:lnTo>
                                  <a:pt x="1187" y="666"/>
                                </a:lnTo>
                                <a:lnTo>
                                  <a:pt x="1203" y="676"/>
                                </a:lnTo>
                                <a:lnTo>
                                  <a:pt x="1219" y="685"/>
                                </a:lnTo>
                                <a:lnTo>
                                  <a:pt x="1236" y="693"/>
                                </a:lnTo>
                                <a:lnTo>
                                  <a:pt x="1253" y="700"/>
                                </a:lnTo>
                                <a:lnTo>
                                  <a:pt x="1270" y="706"/>
                                </a:lnTo>
                                <a:lnTo>
                                  <a:pt x="1286" y="711"/>
                                </a:lnTo>
                                <a:lnTo>
                                  <a:pt x="1303" y="715"/>
                                </a:lnTo>
                                <a:lnTo>
                                  <a:pt x="1320" y="719"/>
                                </a:lnTo>
                                <a:lnTo>
                                  <a:pt x="1337" y="721"/>
                                </a:lnTo>
                                <a:lnTo>
                                  <a:pt x="1354" y="722"/>
                                </a:lnTo>
                                <a:lnTo>
                                  <a:pt x="1369" y="722"/>
                                </a:lnTo>
                                <a:lnTo>
                                  <a:pt x="1385" y="721"/>
                                </a:lnTo>
                                <a:lnTo>
                                  <a:pt x="1401" y="720"/>
                                </a:lnTo>
                                <a:lnTo>
                                  <a:pt x="1415" y="716"/>
                                </a:lnTo>
                                <a:lnTo>
                                  <a:pt x="1431" y="713"/>
                                </a:lnTo>
                                <a:lnTo>
                                  <a:pt x="1444" y="709"/>
                                </a:lnTo>
                                <a:lnTo>
                                  <a:pt x="1459" y="704"/>
                                </a:lnTo>
                                <a:lnTo>
                                  <a:pt x="1472" y="697"/>
                                </a:lnTo>
                                <a:lnTo>
                                  <a:pt x="1486" y="691"/>
                                </a:lnTo>
                                <a:lnTo>
                                  <a:pt x="1498" y="683"/>
                                </a:lnTo>
                                <a:lnTo>
                                  <a:pt x="1510" y="674"/>
                                </a:lnTo>
                                <a:lnTo>
                                  <a:pt x="1522" y="665"/>
                                </a:lnTo>
                                <a:lnTo>
                                  <a:pt x="1533" y="655"/>
                                </a:lnTo>
                                <a:lnTo>
                                  <a:pt x="1544" y="644"/>
                                </a:lnTo>
                                <a:lnTo>
                                  <a:pt x="1554" y="631"/>
                                </a:lnTo>
                                <a:lnTo>
                                  <a:pt x="1563" y="619"/>
                                </a:lnTo>
                                <a:lnTo>
                                  <a:pt x="1572" y="607"/>
                                </a:lnTo>
                                <a:lnTo>
                                  <a:pt x="1580" y="592"/>
                                </a:lnTo>
                                <a:lnTo>
                                  <a:pt x="1588" y="577"/>
                                </a:lnTo>
                                <a:lnTo>
                                  <a:pt x="1594" y="563"/>
                                </a:lnTo>
                                <a:lnTo>
                                  <a:pt x="1600" y="546"/>
                                </a:lnTo>
                                <a:lnTo>
                                  <a:pt x="1605" y="530"/>
                                </a:lnTo>
                                <a:lnTo>
                                  <a:pt x="1610" y="512"/>
                                </a:lnTo>
                                <a:lnTo>
                                  <a:pt x="1614" y="496"/>
                                </a:lnTo>
                                <a:lnTo>
                                  <a:pt x="1617" y="477"/>
                                </a:lnTo>
                                <a:lnTo>
                                  <a:pt x="1619" y="458"/>
                                </a:lnTo>
                                <a:lnTo>
                                  <a:pt x="1621" y="439"/>
                                </a:lnTo>
                                <a:lnTo>
                                  <a:pt x="1621" y="422"/>
                                </a:lnTo>
                                <a:lnTo>
                                  <a:pt x="1621" y="405"/>
                                </a:lnTo>
                                <a:lnTo>
                                  <a:pt x="1620" y="388"/>
                                </a:lnTo>
                                <a:lnTo>
                                  <a:pt x="1619" y="371"/>
                                </a:lnTo>
                                <a:lnTo>
                                  <a:pt x="1617" y="354"/>
                                </a:lnTo>
                                <a:lnTo>
                                  <a:pt x="1614" y="338"/>
                                </a:lnTo>
                                <a:lnTo>
                                  <a:pt x="1611" y="320"/>
                                </a:lnTo>
                                <a:lnTo>
                                  <a:pt x="1607" y="303"/>
                                </a:lnTo>
                                <a:lnTo>
                                  <a:pt x="1598" y="270"/>
                                </a:lnTo>
                                <a:lnTo>
                                  <a:pt x="1586" y="237"/>
                                </a:lnTo>
                                <a:lnTo>
                                  <a:pt x="1573" y="204"/>
                                </a:lnTo>
                                <a:lnTo>
                                  <a:pt x="1558" y="173"/>
                                </a:lnTo>
                                <a:close/>
                                <a:moveTo>
                                  <a:pt x="682" y="10852"/>
                                </a:moveTo>
                                <a:lnTo>
                                  <a:pt x="707" y="10850"/>
                                </a:lnTo>
                                <a:lnTo>
                                  <a:pt x="731" y="10848"/>
                                </a:lnTo>
                                <a:lnTo>
                                  <a:pt x="756" y="10845"/>
                                </a:lnTo>
                                <a:lnTo>
                                  <a:pt x="781" y="10842"/>
                                </a:lnTo>
                                <a:lnTo>
                                  <a:pt x="768" y="10839"/>
                                </a:lnTo>
                                <a:lnTo>
                                  <a:pt x="756" y="10835"/>
                                </a:lnTo>
                                <a:lnTo>
                                  <a:pt x="745" y="10831"/>
                                </a:lnTo>
                                <a:lnTo>
                                  <a:pt x="732" y="10826"/>
                                </a:lnTo>
                                <a:lnTo>
                                  <a:pt x="710" y="10814"/>
                                </a:lnTo>
                                <a:lnTo>
                                  <a:pt x="688" y="10801"/>
                                </a:lnTo>
                                <a:lnTo>
                                  <a:pt x="666" y="10786"/>
                                </a:lnTo>
                                <a:lnTo>
                                  <a:pt x="646" y="10770"/>
                                </a:lnTo>
                                <a:lnTo>
                                  <a:pt x="628" y="10750"/>
                                </a:lnTo>
                                <a:lnTo>
                                  <a:pt x="610" y="10731"/>
                                </a:lnTo>
                                <a:lnTo>
                                  <a:pt x="594" y="10709"/>
                                </a:lnTo>
                                <a:lnTo>
                                  <a:pt x="579" y="10687"/>
                                </a:lnTo>
                                <a:lnTo>
                                  <a:pt x="566" y="10663"/>
                                </a:lnTo>
                                <a:lnTo>
                                  <a:pt x="554" y="10637"/>
                                </a:lnTo>
                                <a:lnTo>
                                  <a:pt x="544" y="10610"/>
                                </a:lnTo>
                                <a:lnTo>
                                  <a:pt x="537" y="10584"/>
                                </a:lnTo>
                                <a:lnTo>
                                  <a:pt x="531" y="10556"/>
                                </a:lnTo>
                                <a:lnTo>
                                  <a:pt x="527" y="10526"/>
                                </a:lnTo>
                                <a:lnTo>
                                  <a:pt x="525" y="10508"/>
                                </a:lnTo>
                                <a:lnTo>
                                  <a:pt x="524" y="10492"/>
                                </a:lnTo>
                                <a:lnTo>
                                  <a:pt x="524" y="10475"/>
                                </a:lnTo>
                                <a:lnTo>
                                  <a:pt x="525" y="10458"/>
                                </a:lnTo>
                                <a:lnTo>
                                  <a:pt x="528" y="10441"/>
                                </a:lnTo>
                                <a:lnTo>
                                  <a:pt x="530" y="10426"/>
                                </a:lnTo>
                                <a:lnTo>
                                  <a:pt x="533" y="10409"/>
                                </a:lnTo>
                                <a:lnTo>
                                  <a:pt x="537" y="10393"/>
                                </a:lnTo>
                                <a:lnTo>
                                  <a:pt x="541" y="10378"/>
                                </a:lnTo>
                                <a:lnTo>
                                  <a:pt x="546" y="10364"/>
                                </a:lnTo>
                                <a:lnTo>
                                  <a:pt x="551" y="10349"/>
                                </a:lnTo>
                                <a:lnTo>
                                  <a:pt x="558" y="10335"/>
                                </a:lnTo>
                                <a:lnTo>
                                  <a:pt x="565" y="10321"/>
                                </a:lnTo>
                                <a:lnTo>
                                  <a:pt x="572" y="10309"/>
                                </a:lnTo>
                                <a:lnTo>
                                  <a:pt x="580" y="10296"/>
                                </a:lnTo>
                                <a:lnTo>
                                  <a:pt x="589" y="10284"/>
                                </a:lnTo>
                                <a:lnTo>
                                  <a:pt x="598" y="10272"/>
                                </a:lnTo>
                                <a:lnTo>
                                  <a:pt x="608" y="10261"/>
                                </a:lnTo>
                                <a:lnTo>
                                  <a:pt x="618" y="10251"/>
                                </a:lnTo>
                                <a:lnTo>
                                  <a:pt x="628" y="10241"/>
                                </a:lnTo>
                                <a:lnTo>
                                  <a:pt x="640" y="10232"/>
                                </a:lnTo>
                                <a:lnTo>
                                  <a:pt x="651" y="10223"/>
                                </a:lnTo>
                                <a:lnTo>
                                  <a:pt x="663" y="10215"/>
                                </a:lnTo>
                                <a:lnTo>
                                  <a:pt x="675" y="10208"/>
                                </a:lnTo>
                                <a:lnTo>
                                  <a:pt x="689" y="10201"/>
                                </a:lnTo>
                                <a:lnTo>
                                  <a:pt x="702" y="10196"/>
                                </a:lnTo>
                                <a:lnTo>
                                  <a:pt x="716" y="10190"/>
                                </a:lnTo>
                                <a:lnTo>
                                  <a:pt x="729" y="10186"/>
                                </a:lnTo>
                                <a:lnTo>
                                  <a:pt x="744" y="10182"/>
                                </a:lnTo>
                                <a:lnTo>
                                  <a:pt x="758" y="10180"/>
                                </a:lnTo>
                                <a:lnTo>
                                  <a:pt x="773" y="10178"/>
                                </a:lnTo>
                                <a:lnTo>
                                  <a:pt x="788" y="10177"/>
                                </a:lnTo>
                                <a:lnTo>
                                  <a:pt x="804" y="10177"/>
                                </a:lnTo>
                                <a:lnTo>
                                  <a:pt x="819" y="10178"/>
                                </a:lnTo>
                                <a:lnTo>
                                  <a:pt x="834" y="10179"/>
                                </a:lnTo>
                                <a:lnTo>
                                  <a:pt x="849" y="10181"/>
                                </a:lnTo>
                                <a:lnTo>
                                  <a:pt x="865" y="10185"/>
                                </a:lnTo>
                                <a:lnTo>
                                  <a:pt x="879" y="10188"/>
                                </a:lnTo>
                                <a:lnTo>
                                  <a:pt x="894" y="10192"/>
                                </a:lnTo>
                                <a:lnTo>
                                  <a:pt x="907" y="10198"/>
                                </a:lnTo>
                                <a:lnTo>
                                  <a:pt x="922" y="10204"/>
                                </a:lnTo>
                                <a:lnTo>
                                  <a:pt x="935" y="10210"/>
                                </a:lnTo>
                                <a:lnTo>
                                  <a:pt x="948" y="10218"/>
                                </a:lnTo>
                                <a:lnTo>
                                  <a:pt x="962" y="10226"/>
                                </a:lnTo>
                                <a:lnTo>
                                  <a:pt x="974" y="10234"/>
                                </a:lnTo>
                                <a:lnTo>
                                  <a:pt x="987" y="10244"/>
                                </a:lnTo>
                                <a:lnTo>
                                  <a:pt x="999" y="10253"/>
                                </a:lnTo>
                                <a:lnTo>
                                  <a:pt x="1011" y="10264"/>
                                </a:lnTo>
                                <a:lnTo>
                                  <a:pt x="1022" y="10274"/>
                                </a:lnTo>
                                <a:lnTo>
                                  <a:pt x="1032" y="10287"/>
                                </a:lnTo>
                                <a:lnTo>
                                  <a:pt x="1042" y="10298"/>
                                </a:lnTo>
                                <a:lnTo>
                                  <a:pt x="1053" y="10310"/>
                                </a:lnTo>
                                <a:lnTo>
                                  <a:pt x="1063" y="10324"/>
                                </a:lnTo>
                                <a:lnTo>
                                  <a:pt x="1072" y="10337"/>
                                </a:lnTo>
                                <a:lnTo>
                                  <a:pt x="1079" y="10350"/>
                                </a:lnTo>
                                <a:lnTo>
                                  <a:pt x="1087" y="10365"/>
                                </a:lnTo>
                                <a:lnTo>
                                  <a:pt x="1094" y="10380"/>
                                </a:lnTo>
                                <a:lnTo>
                                  <a:pt x="1101" y="10395"/>
                                </a:lnTo>
                                <a:lnTo>
                                  <a:pt x="1106" y="10411"/>
                                </a:lnTo>
                                <a:lnTo>
                                  <a:pt x="1112" y="10427"/>
                                </a:lnTo>
                                <a:lnTo>
                                  <a:pt x="1116" y="10442"/>
                                </a:lnTo>
                                <a:lnTo>
                                  <a:pt x="1121" y="10459"/>
                                </a:lnTo>
                                <a:lnTo>
                                  <a:pt x="1123" y="10476"/>
                                </a:lnTo>
                                <a:lnTo>
                                  <a:pt x="1125" y="10493"/>
                                </a:lnTo>
                                <a:lnTo>
                                  <a:pt x="1128" y="10520"/>
                                </a:lnTo>
                                <a:lnTo>
                                  <a:pt x="1129" y="10545"/>
                                </a:lnTo>
                                <a:lnTo>
                                  <a:pt x="1126" y="10571"/>
                                </a:lnTo>
                                <a:lnTo>
                                  <a:pt x="1123" y="10596"/>
                                </a:lnTo>
                                <a:lnTo>
                                  <a:pt x="1117" y="10620"/>
                                </a:lnTo>
                                <a:lnTo>
                                  <a:pt x="1111" y="10644"/>
                                </a:lnTo>
                                <a:lnTo>
                                  <a:pt x="1103" y="10668"/>
                                </a:lnTo>
                                <a:lnTo>
                                  <a:pt x="1093" y="10689"/>
                                </a:lnTo>
                                <a:lnTo>
                                  <a:pt x="1081" y="10710"/>
                                </a:lnTo>
                                <a:lnTo>
                                  <a:pt x="1068" y="10730"/>
                                </a:lnTo>
                                <a:lnTo>
                                  <a:pt x="1054" y="10749"/>
                                </a:lnTo>
                                <a:lnTo>
                                  <a:pt x="1038" y="10766"/>
                                </a:lnTo>
                                <a:lnTo>
                                  <a:pt x="1021" y="10782"/>
                                </a:lnTo>
                                <a:lnTo>
                                  <a:pt x="1003" y="10796"/>
                                </a:lnTo>
                                <a:lnTo>
                                  <a:pt x="983" y="10810"/>
                                </a:lnTo>
                                <a:lnTo>
                                  <a:pt x="963" y="10821"/>
                                </a:lnTo>
                                <a:lnTo>
                                  <a:pt x="989" y="10818"/>
                                </a:lnTo>
                                <a:lnTo>
                                  <a:pt x="1013" y="10814"/>
                                </a:lnTo>
                                <a:lnTo>
                                  <a:pt x="1039" y="10812"/>
                                </a:lnTo>
                                <a:lnTo>
                                  <a:pt x="1064" y="10809"/>
                                </a:lnTo>
                                <a:lnTo>
                                  <a:pt x="1078" y="10794"/>
                                </a:lnTo>
                                <a:lnTo>
                                  <a:pt x="1092" y="10778"/>
                                </a:lnTo>
                                <a:lnTo>
                                  <a:pt x="1104" y="10762"/>
                                </a:lnTo>
                                <a:lnTo>
                                  <a:pt x="1115" y="10745"/>
                                </a:lnTo>
                                <a:lnTo>
                                  <a:pt x="1125" y="10726"/>
                                </a:lnTo>
                                <a:lnTo>
                                  <a:pt x="1135" y="10708"/>
                                </a:lnTo>
                                <a:lnTo>
                                  <a:pt x="1143" y="10688"/>
                                </a:lnTo>
                                <a:lnTo>
                                  <a:pt x="1151" y="10668"/>
                                </a:lnTo>
                                <a:lnTo>
                                  <a:pt x="1158" y="10647"/>
                                </a:lnTo>
                                <a:lnTo>
                                  <a:pt x="1162" y="10626"/>
                                </a:lnTo>
                                <a:lnTo>
                                  <a:pt x="1167" y="10604"/>
                                </a:lnTo>
                                <a:lnTo>
                                  <a:pt x="1170" y="10581"/>
                                </a:lnTo>
                                <a:lnTo>
                                  <a:pt x="1171" y="10559"/>
                                </a:lnTo>
                                <a:lnTo>
                                  <a:pt x="1172" y="10536"/>
                                </a:lnTo>
                                <a:lnTo>
                                  <a:pt x="1171" y="10513"/>
                                </a:lnTo>
                                <a:lnTo>
                                  <a:pt x="1169" y="10489"/>
                                </a:lnTo>
                                <a:lnTo>
                                  <a:pt x="1166" y="10469"/>
                                </a:lnTo>
                                <a:lnTo>
                                  <a:pt x="1162" y="10450"/>
                                </a:lnTo>
                                <a:lnTo>
                                  <a:pt x="1158" y="10431"/>
                                </a:lnTo>
                                <a:lnTo>
                                  <a:pt x="1153" y="10413"/>
                                </a:lnTo>
                                <a:lnTo>
                                  <a:pt x="1147" y="10394"/>
                                </a:lnTo>
                                <a:lnTo>
                                  <a:pt x="1140" y="10377"/>
                                </a:lnTo>
                                <a:lnTo>
                                  <a:pt x="1133" y="10359"/>
                                </a:lnTo>
                                <a:lnTo>
                                  <a:pt x="1124" y="10343"/>
                                </a:lnTo>
                                <a:lnTo>
                                  <a:pt x="1116" y="10326"/>
                                </a:lnTo>
                                <a:lnTo>
                                  <a:pt x="1106" y="10310"/>
                                </a:lnTo>
                                <a:lnTo>
                                  <a:pt x="1096" y="10294"/>
                                </a:lnTo>
                                <a:lnTo>
                                  <a:pt x="1086" y="10280"/>
                                </a:lnTo>
                                <a:lnTo>
                                  <a:pt x="1075" y="10265"/>
                                </a:lnTo>
                                <a:lnTo>
                                  <a:pt x="1063" y="10252"/>
                                </a:lnTo>
                                <a:lnTo>
                                  <a:pt x="1050" y="10238"/>
                                </a:lnTo>
                                <a:lnTo>
                                  <a:pt x="1038" y="10226"/>
                                </a:lnTo>
                                <a:lnTo>
                                  <a:pt x="1025" y="10214"/>
                                </a:lnTo>
                                <a:lnTo>
                                  <a:pt x="1011" y="10203"/>
                                </a:lnTo>
                                <a:lnTo>
                                  <a:pt x="997" y="10192"/>
                                </a:lnTo>
                                <a:lnTo>
                                  <a:pt x="982" y="10182"/>
                                </a:lnTo>
                                <a:lnTo>
                                  <a:pt x="968" y="10173"/>
                                </a:lnTo>
                                <a:lnTo>
                                  <a:pt x="952" y="10166"/>
                                </a:lnTo>
                                <a:lnTo>
                                  <a:pt x="936" y="10158"/>
                                </a:lnTo>
                                <a:lnTo>
                                  <a:pt x="920" y="10151"/>
                                </a:lnTo>
                                <a:lnTo>
                                  <a:pt x="904" y="10144"/>
                                </a:lnTo>
                                <a:lnTo>
                                  <a:pt x="888" y="10140"/>
                                </a:lnTo>
                                <a:lnTo>
                                  <a:pt x="871" y="10135"/>
                                </a:lnTo>
                                <a:lnTo>
                                  <a:pt x="854" y="10132"/>
                                </a:lnTo>
                                <a:lnTo>
                                  <a:pt x="837" y="10130"/>
                                </a:lnTo>
                                <a:lnTo>
                                  <a:pt x="820" y="10127"/>
                                </a:lnTo>
                                <a:lnTo>
                                  <a:pt x="802" y="10127"/>
                                </a:lnTo>
                                <a:lnTo>
                                  <a:pt x="784" y="10127"/>
                                </a:lnTo>
                                <a:lnTo>
                                  <a:pt x="767" y="10129"/>
                                </a:lnTo>
                                <a:lnTo>
                                  <a:pt x="749" y="10131"/>
                                </a:lnTo>
                                <a:lnTo>
                                  <a:pt x="732" y="10134"/>
                                </a:lnTo>
                                <a:lnTo>
                                  <a:pt x="717" y="10139"/>
                                </a:lnTo>
                                <a:lnTo>
                                  <a:pt x="700" y="10143"/>
                                </a:lnTo>
                                <a:lnTo>
                                  <a:pt x="684" y="10149"/>
                                </a:lnTo>
                                <a:lnTo>
                                  <a:pt x="670" y="10155"/>
                                </a:lnTo>
                                <a:lnTo>
                                  <a:pt x="655" y="10163"/>
                                </a:lnTo>
                                <a:lnTo>
                                  <a:pt x="641" y="10171"/>
                                </a:lnTo>
                                <a:lnTo>
                                  <a:pt x="626" y="10181"/>
                                </a:lnTo>
                                <a:lnTo>
                                  <a:pt x="614" y="10190"/>
                                </a:lnTo>
                                <a:lnTo>
                                  <a:pt x="600" y="10201"/>
                                </a:lnTo>
                                <a:lnTo>
                                  <a:pt x="588" y="10213"/>
                                </a:lnTo>
                                <a:lnTo>
                                  <a:pt x="577" y="10225"/>
                                </a:lnTo>
                                <a:lnTo>
                                  <a:pt x="566" y="10237"/>
                                </a:lnTo>
                                <a:lnTo>
                                  <a:pt x="554" y="10251"/>
                                </a:lnTo>
                                <a:lnTo>
                                  <a:pt x="544" y="10264"/>
                                </a:lnTo>
                                <a:lnTo>
                                  <a:pt x="535" y="10279"/>
                                </a:lnTo>
                                <a:lnTo>
                                  <a:pt x="527" y="10293"/>
                                </a:lnTo>
                                <a:lnTo>
                                  <a:pt x="519" y="10309"/>
                                </a:lnTo>
                                <a:lnTo>
                                  <a:pt x="512" y="10326"/>
                                </a:lnTo>
                                <a:lnTo>
                                  <a:pt x="505" y="10341"/>
                                </a:lnTo>
                                <a:lnTo>
                                  <a:pt x="500" y="10359"/>
                                </a:lnTo>
                                <a:lnTo>
                                  <a:pt x="494" y="10376"/>
                                </a:lnTo>
                                <a:lnTo>
                                  <a:pt x="490" y="10394"/>
                                </a:lnTo>
                                <a:lnTo>
                                  <a:pt x="486" y="10412"/>
                                </a:lnTo>
                                <a:lnTo>
                                  <a:pt x="484" y="10431"/>
                                </a:lnTo>
                                <a:lnTo>
                                  <a:pt x="482" y="10450"/>
                                </a:lnTo>
                                <a:lnTo>
                                  <a:pt x="481" y="10469"/>
                                </a:lnTo>
                                <a:lnTo>
                                  <a:pt x="481" y="10488"/>
                                </a:lnTo>
                                <a:lnTo>
                                  <a:pt x="482" y="10508"/>
                                </a:lnTo>
                                <a:lnTo>
                                  <a:pt x="483" y="10529"/>
                                </a:lnTo>
                                <a:lnTo>
                                  <a:pt x="486" y="10554"/>
                                </a:lnTo>
                                <a:lnTo>
                                  <a:pt x="492" y="10580"/>
                                </a:lnTo>
                                <a:lnTo>
                                  <a:pt x="497" y="10606"/>
                                </a:lnTo>
                                <a:lnTo>
                                  <a:pt x="505" y="10629"/>
                                </a:lnTo>
                                <a:lnTo>
                                  <a:pt x="514" y="10654"/>
                                </a:lnTo>
                                <a:lnTo>
                                  <a:pt x="524" y="10677"/>
                                </a:lnTo>
                                <a:lnTo>
                                  <a:pt x="535" y="10699"/>
                                </a:lnTo>
                                <a:lnTo>
                                  <a:pt x="548" y="10720"/>
                                </a:lnTo>
                                <a:lnTo>
                                  <a:pt x="561" y="10740"/>
                                </a:lnTo>
                                <a:lnTo>
                                  <a:pt x="576" y="10759"/>
                                </a:lnTo>
                                <a:lnTo>
                                  <a:pt x="591" y="10778"/>
                                </a:lnTo>
                                <a:lnTo>
                                  <a:pt x="608" y="10795"/>
                                </a:lnTo>
                                <a:lnTo>
                                  <a:pt x="625" y="10812"/>
                                </a:lnTo>
                                <a:lnTo>
                                  <a:pt x="643" y="10827"/>
                                </a:lnTo>
                                <a:lnTo>
                                  <a:pt x="662" y="10840"/>
                                </a:lnTo>
                                <a:lnTo>
                                  <a:pt x="682" y="10852"/>
                                </a:lnTo>
                                <a:close/>
                                <a:moveTo>
                                  <a:pt x="3592" y="7026"/>
                                </a:moveTo>
                                <a:lnTo>
                                  <a:pt x="3625" y="7025"/>
                                </a:lnTo>
                                <a:lnTo>
                                  <a:pt x="3658" y="7025"/>
                                </a:lnTo>
                                <a:lnTo>
                                  <a:pt x="3692" y="7026"/>
                                </a:lnTo>
                                <a:lnTo>
                                  <a:pt x="3725" y="7027"/>
                                </a:lnTo>
                                <a:lnTo>
                                  <a:pt x="3759" y="7030"/>
                                </a:lnTo>
                                <a:lnTo>
                                  <a:pt x="3793" y="7034"/>
                                </a:lnTo>
                                <a:lnTo>
                                  <a:pt x="3826" y="7037"/>
                                </a:lnTo>
                                <a:lnTo>
                                  <a:pt x="3860" y="7043"/>
                                </a:lnTo>
                                <a:lnTo>
                                  <a:pt x="3893" y="7048"/>
                                </a:lnTo>
                                <a:lnTo>
                                  <a:pt x="3927" y="7055"/>
                                </a:lnTo>
                                <a:lnTo>
                                  <a:pt x="3960" y="7063"/>
                                </a:lnTo>
                                <a:lnTo>
                                  <a:pt x="3994" y="7071"/>
                                </a:lnTo>
                                <a:lnTo>
                                  <a:pt x="4028" y="7080"/>
                                </a:lnTo>
                                <a:lnTo>
                                  <a:pt x="4061" y="7089"/>
                                </a:lnTo>
                                <a:lnTo>
                                  <a:pt x="4094" y="7100"/>
                                </a:lnTo>
                                <a:lnTo>
                                  <a:pt x="4127" y="7111"/>
                                </a:lnTo>
                                <a:lnTo>
                                  <a:pt x="4160" y="7122"/>
                                </a:lnTo>
                                <a:lnTo>
                                  <a:pt x="4192" y="7136"/>
                                </a:lnTo>
                                <a:lnTo>
                                  <a:pt x="4225" y="7148"/>
                                </a:lnTo>
                                <a:lnTo>
                                  <a:pt x="4256" y="7163"/>
                                </a:lnTo>
                                <a:lnTo>
                                  <a:pt x="4287" y="7177"/>
                                </a:lnTo>
                                <a:lnTo>
                                  <a:pt x="4319" y="7193"/>
                                </a:lnTo>
                                <a:lnTo>
                                  <a:pt x="4349" y="7209"/>
                                </a:lnTo>
                                <a:lnTo>
                                  <a:pt x="4379" y="7225"/>
                                </a:lnTo>
                                <a:lnTo>
                                  <a:pt x="4409" y="7242"/>
                                </a:lnTo>
                                <a:lnTo>
                                  <a:pt x="4438" y="7260"/>
                                </a:lnTo>
                                <a:lnTo>
                                  <a:pt x="4466" y="7279"/>
                                </a:lnTo>
                                <a:lnTo>
                                  <a:pt x="4495" y="7298"/>
                                </a:lnTo>
                                <a:lnTo>
                                  <a:pt x="4522" y="7317"/>
                                </a:lnTo>
                                <a:lnTo>
                                  <a:pt x="4550" y="7337"/>
                                </a:lnTo>
                                <a:lnTo>
                                  <a:pt x="4576" y="7359"/>
                                </a:lnTo>
                                <a:lnTo>
                                  <a:pt x="4602" y="7380"/>
                                </a:lnTo>
                                <a:lnTo>
                                  <a:pt x="4626" y="7401"/>
                                </a:lnTo>
                                <a:lnTo>
                                  <a:pt x="4651" y="7424"/>
                                </a:lnTo>
                                <a:lnTo>
                                  <a:pt x="4676" y="7447"/>
                                </a:lnTo>
                                <a:lnTo>
                                  <a:pt x="4699" y="7471"/>
                                </a:lnTo>
                                <a:lnTo>
                                  <a:pt x="4721" y="7494"/>
                                </a:lnTo>
                                <a:lnTo>
                                  <a:pt x="4745" y="7519"/>
                                </a:lnTo>
                                <a:lnTo>
                                  <a:pt x="4766" y="7544"/>
                                </a:lnTo>
                                <a:lnTo>
                                  <a:pt x="4788" y="7569"/>
                                </a:lnTo>
                                <a:lnTo>
                                  <a:pt x="4809" y="7595"/>
                                </a:lnTo>
                                <a:lnTo>
                                  <a:pt x="4829" y="7622"/>
                                </a:lnTo>
                                <a:lnTo>
                                  <a:pt x="4849" y="7649"/>
                                </a:lnTo>
                                <a:lnTo>
                                  <a:pt x="4868" y="7676"/>
                                </a:lnTo>
                                <a:lnTo>
                                  <a:pt x="4886" y="7704"/>
                                </a:lnTo>
                                <a:lnTo>
                                  <a:pt x="4904" y="7732"/>
                                </a:lnTo>
                                <a:lnTo>
                                  <a:pt x="4922" y="7761"/>
                                </a:lnTo>
                                <a:lnTo>
                                  <a:pt x="4939" y="7790"/>
                                </a:lnTo>
                                <a:lnTo>
                                  <a:pt x="4954" y="7820"/>
                                </a:lnTo>
                                <a:lnTo>
                                  <a:pt x="4970" y="7851"/>
                                </a:lnTo>
                                <a:lnTo>
                                  <a:pt x="4985" y="7881"/>
                                </a:lnTo>
                                <a:lnTo>
                                  <a:pt x="4998" y="7912"/>
                                </a:lnTo>
                                <a:lnTo>
                                  <a:pt x="5011" y="7944"/>
                                </a:lnTo>
                                <a:lnTo>
                                  <a:pt x="5025" y="7975"/>
                                </a:lnTo>
                                <a:lnTo>
                                  <a:pt x="5036" y="8007"/>
                                </a:lnTo>
                                <a:lnTo>
                                  <a:pt x="5047" y="8040"/>
                                </a:lnTo>
                                <a:lnTo>
                                  <a:pt x="5058" y="8072"/>
                                </a:lnTo>
                                <a:lnTo>
                                  <a:pt x="5068" y="8106"/>
                                </a:lnTo>
                                <a:lnTo>
                                  <a:pt x="5077" y="8140"/>
                                </a:lnTo>
                                <a:lnTo>
                                  <a:pt x="5085" y="8173"/>
                                </a:lnTo>
                                <a:lnTo>
                                  <a:pt x="5093" y="8208"/>
                                </a:lnTo>
                                <a:lnTo>
                                  <a:pt x="5100" y="8243"/>
                                </a:lnTo>
                                <a:lnTo>
                                  <a:pt x="5105" y="8278"/>
                                </a:lnTo>
                                <a:lnTo>
                                  <a:pt x="5110" y="8313"/>
                                </a:lnTo>
                                <a:lnTo>
                                  <a:pt x="5114" y="8349"/>
                                </a:lnTo>
                                <a:lnTo>
                                  <a:pt x="5118" y="8384"/>
                                </a:lnTo>
                                <a:lnTo>
                                  <a:pt x="5120" y="8420"/>
                                </a:lnTo>
                                <a:lnTo>
                                  <a:pt x="5122" y="8455"/>
                                </a:lnTo>
                                <a:lnTo>
                                  <a:pt x="5123" y="8490"/>
                                </a:lnTo>
                                <a:lnTo>
                                  <a:pt x="5122" y="8525"/>
                                </a:lnTo>
                                <a:lnTo>
                                  <a:pt x="5122" y="8560"/>
                                </a:lnTo>
                                <a:lnTo>
                                  <a:pt x="5120" y="8595"/>
                                </a:lnTo>
                                <a:lnTo>
                                  <a:pt x="5118" y="8629"/>
                                </a:lnTo>
                                <a:lnTo>
                                  <a:pt x="5114" y="8663"/>
                                </a:lnTo>
                                <a:lnTo>
                                  <a:pt x="5110" y="8698"/>
                                </a:lnTo>
                                <a:lnTo>
                                  <a:pt x="5104" y="8731"/>
                                </a:lnTo>
                                <a:lnTo>
                                  <a:pt x="5099" y="8765"/>
                                </a:lnTo>
                                <a:lnTo>
                                  <a:pt x="5092" y="8799"/>
                                </a:lnTo>
                                <a:lnTo>
                                  <a:pt x="5085" y="8831"/>
                                </a:lnTo>
                                <a:lnTo>
                                  <a:pt x="5076" y="8865"/>
                                </a:lnTo>
                                <a:lnTo>
                                  <a:pt x="5067" y="8897"/>
                                </a:lnTo>
                                <a:lnTo>
                                  <a:pt x="5057" y="8930"/>
                                </a:lnTo>
                                <a:lnTo>
                                  <a:pt x="5047" y="8962"/>
                                </a:lnTo>
                                <a:lnTo>
                                  <a:pt x="5036" y="8994"/>
                                </a:lnTo>
                                <a:lnTo>
                                  <a:pt x="5024" y="9025"/>
                                </a:lnTo>
                                <a:lnTo>
                                  <a:pt x="5010" y="9056"/>
                                </a:lnTo>
                                <a:lnTo>
                                  <a:pt x="4997" y="9088"/>
                                </a:lnTo>
                                <a:lnTo>
                                  <a:pt x="4982" y="9118"/>
                                </a:lnTo>
                                <a:lnTo>
                                  <a:pt x="4968" y="9148"/>
                                </a:lnTo>
                                <a:lnTo>
                                  <a:pt x="4952" y="9178"/>
                                </a:lnTo>
                                <a:lnTo>
                                  <a:pt x="4935" y="9208"/>
                                </a:lnTo>
                                <a:lnTo>
                                  <a:pt x="4917" y="9237"/>
                                </a:lnTo>
                                <a:lnTo>
                                  <a:pt x="4899" y="9266"/>
                                </a:lnTo>
                                <a:lnTo>
                                  <a:pt x="4882" y="9294"/>
                                </a:lnTo>
                                <a:lnTo>
                                  <a:pt x="4861" y="9322"/>
                                </a:lnTo>
                                <a:lnTo>
                                  <a:pt x="4841" y="9350"/>
                                </a:lnTo>
                                <a:lnTo>
                                  <a:pt x="4800" y="9404"/>
                                </a:lnTo>
                                <a:lnTo>
                                  <a:pt x="4757" y="9456"/>
                                </a:lnTo>
                                <a:lnTo>
                                  <a:pt x="4735" y="9481"/>
                                </a:lnTo>
                                <a:lnTo>
                                  <a:pt x="4713" y="9506"/>
                                </a:lnTo>
                                <a:lnTo>
                                  <a:pt x="4690" y="9530"/>
                                </a:lnTo>
                                <a:lnTo>
                                  <a:pt x="4668" y="9554"/>
                                </a:lnTo>
                                <a:lnTo>
                                  <a:pt x="4644" y="9577"/>
                                </a:lnTo>
                                <a:lnTo>
                                  <a:pt x="4620" y="9600"/>
                                </a:lnTo>
                                <a:lnTo>
                                  <a:pt x="4595" y="9622"/>
                                </a:lnTo>
                                <a:lnTo>
                                  <a:pt x="4570" y="9643"/>
                                </a:lnTo>
                                <a:lnTo>
                                  <a:pt x="4545" y="9664"/>
                                </a:lnTo>
                                <a:lnTo>
                                  <a:pt x="4518" y="9685"/>
                                </a:lnTo>
                                <a:lnTo>
                                  <a:pt x="4491" y="9704"/>
                                </a:lnTo>
                                <a:lnTo>
                                  <a:pt x="4463" y="9723"/>
                                </a:lnTo>
                                <a:lnTo>
                                  <a:pt x="4434" y="9742"/>
                                </a:lnTo>
                                <a:lnTo>
                                  <a:pt x="4405" y="9760"/>
                                </a:lnTo>
                                <a:lnTo>
                                  <a:pt x="4373" y="9777"/>
                                </a:lnTo>
                                <a:lnTo>
                                  <a:pt x="4342" y="9794"/>
                                </a:lnTo>
                                <a:lnTo>
                                  <a:pt x="4310" y="9810"/>
                                </a:lnTo>
                                <a:lnTo>
                                  <a:pt x="4276" y="9826"/>
                                </a:lnTo>
                                <a:lnTo>
                                  <a:pt x="4241" y="9841"/>
                                </a:lnTo>
                                <a:lnTo>
                                  <a:pt x="4206" y="9855"/>
                                </a:lnTo>
                                <a:lnTo>
                                  <a:pt x="4169" y="9869"/>
                                </a:lnTo>
                                <a:lnTo>
                                  <a:pt x="4131" y="9882"/>
                                </a:lnTo>
                                <a:lnTo>
                                  <a:pt x="4091" y="9894"/>
                                </a:lnTo>
                                <a:lnTo>
                                  <a:pt x="4050" y="9907"/>
                                </a:lnTo>
                                <a:lnTo>
                                  <a:pt x="4007" y="9917"/>
                                </a:lnTo>
                                <a:lnTo>
                                  <a:pt x="3965" y="9928"/>
                                </a:lnTo>
                                <a:lnTo>
                                  <a:pt x="3919" y="9938"/>
                                </a:lnTo>
                                <a:lnTo>
                                  <a:pt x="3873" y="9947"/>
                                </a:lnTo>
                                <a:lnTo>
                                  <a:pt x="3825" y="9955"/>
                                </a:lnTo>
                                <a:lnTo>
                                  <a:pt x="3777" y="9961"/>
                                </a:lnTo>
                                <a:lnTo>
                                  <a:pt x="3728" y="9964"/>
                                </a:lnTo>
                                <a:lnTo>
                                  <a:pt x="3677" y="9966"/>
                                </a:lnTo>
                                <a:lnTo>
                                  <a:pt x="3627" y="9966"/>
                                </a:lnTo>
                                <a:lnTo>
                                  <a:pt x="3576" y="9964"/>
                                </a:lnTo>
                                <a:lnTo>
                                  <a:pt x="3525" y="9959"/>
                                </a:lnTo>
                                <a:lnTo>
                                  <a:pt x="3474" y="9954"/>
                                </a:lnTo>
                                <a:lnTo>
                                  <a:pt x="3422" y="9946"/>
                                </a:lnTo>
                                <a:lnTo>
                                  <a:pt x="3371" y="9936"/>
                                </a:lnTo>
                                <a:lnTo>
                                  <a:pt x="3319" y="9925"/>
                                </a:lnTo>
                                <a:lnTo>
                                  <a:pt x="3266" y="9910"/>
                                </a:lnTo>
                                <a:lnTo>
                                  <a:pt x="3216" y="9896"/>
                                </a:lnTo>
                                <a:lnTo>
                                  <a:pt x="3165" y="9878"/>
                                </a:lnTo>
                                <a:lnTo>
                                  <a:pt x="3114" y="9860"/>
                                </a:lnTo>
                                <a:lnTo>
                                  <a:pt x="3064" y="9838"/>
                                </a:lnTo>
                                <a:lnTo>
                                  <a:pt x="3015" y="9816"/>
                                </a:lnTo>
                                <a:lnTo>
                                  <a:pt x="2965" y="9792"/>
                                </a:lnTo>
                                <a:lnTo>
                                  <a:pt x="2917" y="9767"/>
                                </a:lnTo>
                                <a:lnTo>
                                  <a:pt x="2870" y="9739"/>
                                </a:lnTo>
                                <a:lnTo>
                                  <a:pt x="2824" y="9710"/>
                                </a:lnTo>
                                <a:lnTo>
                                  <a:pt x="2780" y="9679"/>
                                </a:lnTo>
                                <a:lnTo>
                                  <a:pt x="2736" y="9647"/>
                                </a:lnTo>
                                <a:lnTo>
                                  <a:pt x="2693" y="9612"/>
                                </a:lnTo>
                                <a:lnTo>
                                  <a:pt x="2652" y="9577"/>
                                </a:lnTo>
                                <a:lnTo>
                                  <a:pt x="2613" y="9540"/>
                                </a:lnTo>
                                <a:lnTo>
                                  <a:pt x="2575" y="9501"/>
                                </a:lnTo>
                                <a:lnTo>
                                  <a:pt x="2538" y="9461"/>
                                </a:lnTo>
                                <a:lnTo>
                                  <a:pt x="2504" y="9419"/>
                                </a:lnTo>
                                <a:lnTo>
                                  <a:pt x="2471" y="9377"/>
                                </a:lnTo>
                                <a:lnTo>
                                  <a:pt x="2440" y="9332"/>
                                </a:lnTo>
                                <a:lnTo>
                                  <a:pt x="2411" y="9286"/>
                                </a:lnTo>
                                <a:lnTo>
                                  <a:pt x="2407" y="9288"/>
                                </a:lnTo>
                                <a:lnTo>
                                  <a:pt x="2405" y="9289"/>
                                </a:lnTo>
                                <a:lnTo>
                                  <a:pt x="2404" y="9290"/>
                                </a:lnTo>
                                <a:lnTo>
                                  <a:pt x="2405" y="9292"/>
                                </a:lnTo>
                                <a:lnTo>
                                  <a:pt x="2408" y="9293"/>
                                </a:lnTo>
                                <a:lnTo>
                                  <a:pt x="2410" y="9294"/>
                                </a:lnTo>
                                <a:lnTo>
                                  <a:pt x="2406" y="9296"/>
                                </a:lnTo>
                                <a:lnTo>
                                  <a:pt x="2391" y="9298"/>
                                </a:lnTo>
                                <a:lnTo>
                                  <a:pt x="2361" y="9302"/>
                                </a:lnTo>
                                <a:lnTo>
                                  <a:pt x="2311" y="9306"/>
                                </a:lnTo>
                                <a:lnTo>
                                  <a:pt x="2295" y="9307"/>
                                </a:lnTo>
                                <a:lnTo>
                                  <a:pt x="2277" y="9306"/>
                                </a:lnTo>
                                <a:lnTo>
                                  <a:pt x="2259" y="9305"/>
                                </a:lnTo>
                                <a:lnTo>
                                  <a:pt x="2240" y="9302"/>
                                </a:lnTo>
                                <a:lnTo>
                                  <a:pt x="2220" y="9296"/>
                                </a:lnTo>
                                <a:lnTo>
                                  <a:pt x="2199" y="9290"/>
                                </a:lnTo>
                                <a:lnTo>
                                  <a:pt x="2177" y="9283"/>
                                </a:lnTo>
                                <a:lnTo>
                                  <a:pt x="2155" y="9275"/>
                                </a:lnTo>
                                <a:lnTo>
                                  <a:pt x="2133" y="9265"/>
                                </a:lnTo>
                                <a:lnTo>
                                  <a:pt x="2109" y="9253"/>
                                </a:lnTo>
                                <a:lnTo>
                                  <a:pt x="2087" y="9241"/>
                                </a:lnTo>
                                <a:lnTo>
                                  <a:pt x="2063" y="9229"/>
                                </a:lnTo>
                                <a:lnTo>
                                  <a:pt x="2040" y="9214"/>
                                </a:lnTo>
                                <a:lnTo>
                                  <a:pt x="2016" y="9199"/>
                                </a:lnTo>
                                <a:lnTo>
                                  <a:pt x="1994" y="9182"/>
                                </a:lnTo>
                                <a:lnTo>
                                  <a:pt x="1970" y="9164"/>
                                </a:lnTo>
                                <a:lnTo>
                                  <a:pt x="1949" y="9146"/>
                                </a:lnTo>
                                <a:lnTo>
                                  <a:pt x="1927" y="9126"/>
                                </a:lnTo>
                                <a:lnTo>
                                  <a:pt x="1905" y="9106"/>
                                </a:lnTo>
                                <a:lnTo>
                                  <a:pt x="1885" y="9084"/>
                                </a:lnTo>
                                <a:lnTo>
                                  <a:pt x="1866" y="9062"/>
                                </a:lnTo>
                                <a:lnTo>
                                  <a:pt x="1847" y="9038"/>
                                </a:lnTo>
                                <a:lnTo>
                                  <a:pt x="1830" y="9015"/>
                                </a:lnTo>
                                <a:lnTo>
                                  <a:pt x="1814" y="8990"/>
                                </a:lnTo>
                                <a:lnTo>
                                  <a:pt x="1799" y="8964"/>
                                </a:lnTo>
                                <a:lnTo>
                                  <a:pt x="1786" y="8938"/>
                                </a:lnTo>
                                <a:lnTo>
                                  <a:pt x="1773" y="8911"/>
                                </a:lnTo>
                                <a:lnTo>
                                  <a:pt x="1763" y="8883"/>
                                </a:lnTo>
                                <a:lnTo>
                                  <a:pt x="1754" y="8855"/>
                                </a:lnTo>
                                <a:lnTo>
                                  <a:pt x="1748" y="8825"/>
                                </a:lnTo>
                                <a:lnTo>
                                  <a:pt x="1743" y="8795"/>
                                </a:lnTo>
                                <a:lnTo>
                                  <a:pt x="1740" y="8765"/>
                                </a:lnTo>
                                <a:lnTo>
                                  <a:pt x="1739" y="8735"/>
                                </a:lnTo>
                                <a:lnTo>
                                  <a:pt x="1741" y="8704"/>
                                </a:lnTo>
                                <a:lnTo>
                                  <a:pt x="1744" y="8675"/>
                                </a:lnTo>
                                <a:lnTo>
                                  <a:pt x="1750" y="8646"/>
                                </a:lnTo>
                                <a:lnTo>
                                  <a:pt x="1757" y="8617"/>
                                </a:lnTo>
                                <a:lnTo>
                                  <a:pt x="1766" y="8589"/>
                                </a:lnTo>
                                <a:lnTo>
                                  <a:pt x="1777" y="8561"/>
                                </a:lnTo>
                                <a:lnTo>
                                  <a:pt x="1788" y="8534"/>
                                </a:lnTo>
                                <a:lnTo>
                                  <a:pt x="1801" y="8507"/>
                                </a:lnTo>
                                <a:lnTo>
                                  <a:pt x="1816" y="8481"/>
                                </a:lnTo>
                                <a:lnTo>
                                  <a:pt x="1832" y="8456"/>
                                </a:lnTo>
                                <a:lnTo>
                                  <a:pt x="1848" y="8431"/>
                                </a:lnTo>
                                <a:lnTo>
                                  <a:pt x="1866" y="8408"/>
                                </a:lnTo>
                                <a:lnTo>
                                  <a:pt x="1885" y="8385"/>
                                </a:lnTo>
                                <a:lnTo>
                                  <a:pt x="1904" y="8363"/>
                                </a:lnTo>
                                <a:lnTo>
                                  <a:pt x="1924" y="8341"/>
                                </a:lnTo>
                                <a:lnTo>
                                  <a:pt x="1945" y="8321"/>
                                </a:lnTo>
                                <a:lnTo>
                                  <a:pt x="1965" y="8302"/>
                                </a:lnTo>
                                <a:lnTo>
                                  <a:pt x="1986" y="8284"/>
                                </a:lnTo>
                                <a:lnTo>
                                  <a:pt x="2007" y="8267"/>
                                </a:lnTo>
                                <a:lnTo>
                                  <a:pt x="2029" y="8251"/>
                                </a:lnTo>
                                <a:lnTo>
                                  <a:pt x="2050" y="8236"/>
                                </a:lnTo>
                                <a:lnTo>
                                  <a:pt x="2071" y="8223"/>
                                </a:lnTo>
                                <a:lnTo>
                                  <a:pt x="2091" y="8210"/>
                                </a:lnTo>
                                <a:lnTo>
                                  <a:pt x="2111" y="8199"/>
                                </a:lnTo>
                                <a:lnTo>
                                  <a:pt x="2132" y="8189"/>
                                </a:lnTo>
                                <a:lnTo>
                                  <a:pt x="2151" y="8180"/>
                                </a:lnTo>
                                <a:lnTo>
                                  <a:pt x="2170" y="8173"/>
                                </a:lnTo>
                                <a:lnTo>
                                  <a:pt x="2187" y="8168"/>
                                </a:lnTo>
                                <a:lnTo>
                                  <a:pt x="2204" y="8163"/>
                                </a:lnTo>
                                <a:lnTo>
                                  <a:pt x="2220" y="8160"/>
                                </a:lnTo>
                                <a:lnTo>
                                  <a:pt x="2235" y="8159"/>
                                </a:lnTo>
                                <a:lnTo>
                                  <a:pt x="2278" y="8158"/>
                                </a:lnTo>
                                <a:lnTo>
                                  <a:pt x="2301" y="8157"/>
                                </a:lnTo>
                                <a:lnTo>
                                  <a:pt x="2306" y="8157"/>
                                </a:lnTo>
                                <a:lnTo>
                                  <a:pt x="2302" y="8157"/>
                                </a:lnTo>
                                <a:lnTo>
                                  <a:pt x="2290" y="8158"/>
                                </a:lnTo>
                                <a:lnTo>
                                  <a:pt x="2277" y="8158"/>
                                </a:lnTo>
                                <a:lnTo>
                                  <a:pt x="2268" y="8159"/>
                                </a:lnTo>
                                <a:lnTo>
                                  <a:pt x="2266" y="8159"/>
                                </a:lnTo>
                                <a:lnTo>
                                  <a:pt x="2274" y="8129"/>
                                </a:lnTo>
                                <a:lnTo>
                                  <a:pt x="2282" y="8098"/>
                                </a:lnTo>
                                <a:lnTo>
                                  <a:pt x="2290" y="8068"/>
                                </a:lnTo>
                                <a:lnTo>
                                  <a:pt x="2299" y="8039"/>
                                </a:lnTo>
                                <a:lnTo>
                                  <a:pt x="2309" y="8010"/>
                                </a:lnTo>
                                <a:lnTo>
                                  <a:pt x="2320" y="7981"/>
                                </a:lnTo>
                                <a:lnTo>
                                  <a:pt x="2331" y="7951"/>
                                </a:lnTo>
                                <a:lnTo>
                                  <a:pt x="2342" y="7923"/>
                                </a:lnTo>
                                <a:lnTo>
                                  <a:pt x="2354" y="7895"/>
                                </a:lnTo>
                                <a:lnTo>
                                  <a:pt x="2367" y="7867"/>
                                </a:lnTo>
                                <a:lnTo>
                                  <a:pt x="2379" y="7839"/>
                                </a:lnTo>
                                <a:lnTo>
                                  <a:pt x="2392" y="7813"/>
                                </a:lnTo>
                                <a:lnTo>
                                  <a:pt x="2406" y="7786"/>
                                </a:lnTo>
                                <a:lnTo>
                                  <a:pt x="2420" y="7760"/>
                                </a:lnTo>
                                <a:lnTo>
                                  <a:pt x="2435" y="7733"/>
                                </a:lnTo>
                                <a:lnTo>
                                  <a:pt x="2451" y="7708"/>
                                </a:lnTo>
                                <a:lnTo>
                                  <a:pt x="2466" y="7683"/>
                                </a:lnTo>
                                <a:lnTo>
                                  <a:pt x="2482" y="7658"/>
                                </a:lnTo>
                                <a:lnTo>
                                  <a:pt x="2499" y="7633"/>
                                </a:lnTo>
                                <a:lnTo>
                                  <a:pt x="2515" y="7609"/>
                                </a:lnTo>
                                <a:lnTo>
                                  <a:pt x="2532" y="7585"/>
                                </a:lnTo>
                                <a:lnTo>
                                  <a:pt x="2550" y="7562"/>
                                </a:lnTo>
                                <a:lnTo>
                                  <a:pt x="2568" y="7539"/>
                                </a:lnTo>
                                <a:lnTo>
                                  <a:pt x="2587" y="7517"/>
                                </a:lnTo>
                                <a:lnTo>
                                  <a:pt x="2606" y="7494"/>
                                </a:lnTo>
                                <a:lnTo>
                                  <a:pt x="2625" y="7473"/>
                                </a:lnTo>
                                <a:lnTo>
                                  <a:pt x="2645" y="7452"/>
                                </a:lnTo>
                                <a:lnTo>
                                  <a:pt x="2665" y="7432"/>
                                </a:lnTo>
                                <a:lnTo>
                                  <a:pt x="2686" y="7411"/>
                                </a:lnTo>
                                <a:lnTo>
                                  <a:pt x="2706" y="7391"/>
                                </a:lnTo>
                                <a:lnTo>
                                  <a:pt x="2727" y="7372"/>
                                </a:lnTo>
                                <a:lnTo>
                                  <a:pt x="2749" y="7354"/>
                                </a:lnTo>
                                <a:lnTo>
                                  <a:pt x="2793" y="7317"/>
                                </a:lnTo>
                                <a:lnTo>
                                  <a:pt x="2838" y="7284"/>
                                </a:lnTo>
                                <a:lnTo>
                                  <a:pt x="2884" y="7251"/>
                                </a:lnTo>
                                <a:lnTo>
                                  <a:pt x="2930" y="7221"/>
                                </a:lnTo>
                                <a:lnTo>
                                  <a:pt x="2953" y="7206"/>
                                </a:lnTo>
                                <a:lnTo>
                                  <a:pt x="2978" y="7193"/>
                                </a:lnTo>
                                <a:lnTo>
                                  <a:pt x="3001" y="7179"/>
                                </a:lnTo>
                                <a:lnTo>
                                  <a:pt x="3026" y="7167"/>
                                </a:lnTo>
                                <a:lnTo>
                                  <a:pt x="3050" y="7155"/>
                                </a:lnTo>
                                <a:lnTo>
                                  <a:pt x="3075" y="7142"/>
                                </a:lnTo>
                                <a:lnTo>
                                  <a:pt x="3101" y="7131"/>
                                </a:lnTo>
                                <a:lnTo>
                                  <a:pt x="3127" y="7121"/>
                                </a:lnTo>
                                <a:lnTo>
                                  <a:pt x="3152" y="7111"/>
                                </a:lnTo>
                                <a:lnTo>
                                  <a:pt x="3178" y="7101"/>
                                </a:lnTo>
                                <a:lnTo>
                                  <a:pt x="3205" y="7092"/>
                                </a:lnTo>
                                <a:lnTo>
                                  <a:pt x="3232" y="7084"/>
                                </a:lnTo>
                                <a:lnTo>
                                  <a:pt x="3260" y="7076"/>
                                </a:lnTo>
                                <a:lnTo>
                                  <a:pt x="3288" y="7069"/>
                                </a:lnTo>
                                <a:lnTo>
                                  <a:pt x="3316" y="7062"/>
                                </a:lnTo>
                                <a:lnTo>
                                  <a:pt x="3345" y="7055"/>
                                </a:lnTo>
                                <a:lnTo>
                                  <a:pt x="3374" y="7049"/>
                                </a:lnTo>
                                <a:lnTo>
                                  <a:pt x="3403" y="7045"/>
                                </a:lnTo>
                                <a:lnTo>
                                  <a:pt x="3433" y="7040"/>
                                </a:lnTo>
                                <a:lnTo>
                                  <a:pt x="3465" y="7036"/>
                                </a:lnTo>
                                <a:lnTo>
                                  <a:pt x="3495" y="7033"/>
                                </a:lnTo>
                                <a:lnTo>
                                  <a:pt x="3527" y="7029"/>
                                </a:lnTo>
                                <a:lnTo>
                                  <a:pt x="3559" y="7027"/>
                                </a:lnTo>
                                <a:lnTo>
                                  <a:pt x="3592" y="7026"/>
                                </a:lnTo>
                                <a:close/>
                                <a:moveTo>
                                  <a:pt x="2378" y="9220"/>
                                </a:moveTo>
                                <a:lnTo>
                                  <a:pt x="2362" y="9186"/>
                                </a:lnTo>
                                <a:lnTo>
                                  <a:pt x="2348" y="9152"/>
                                </a:lnTo>
                                <a:lnTo>
                                  <a:pt x="2333" y="9116"/>
                                </a:lnTo>
                                <a:lnTo>
                                  <a:pt x="2320" y="9079"/>
                                </a:lnTo>
                                <a:lnTo>
                                  <a:pt x="2307" y="9042"/>
                                </a:lnTo>
                                <a:lnTo>
                                  <a:pt x="2295" y="9004"/>
                                </a:lnTo>
                                <a:lnTo>
                                  <a:pt x="2284" y="8966"/>
                                </a:lnTo>
                                <a:lnTo>
                                  <a:pt x="2274" y="8927"/>
                                </a:lnTo>
                                <a:lnTo>
                                  <a:pt x="2264" y="8889"/>
                                </a:lnTo>
                                <a:lnTo>
                                  <a:pt x="2256" y="8851"/>
                                </a:lnTo>
                                <a:lnTo>
                                  <a:pt x="2248" y="8813"/>
                                </a:lnTo>
                                <a:lnTo>
                                  <a:pt x="2241" y="8776"/>
                                </a:lnTo>
                                <a:lnTo>
                                  <a:pt x="2236" y="8739"/>
                                </a:lnTo>
                                <a:lnTo>
                                  <a:pt x="2230" y="8703"/>
                                </a:lnTo>
                                <a:lnTo>
                                  <a:pt x="2227" y="8670"/>
                                </a:lnTo>
                                <a:lnTo>
                                  <a:pt x="2224" y="8636"/>
                                </a:lnTo>
                                <a:lnTo>
                                  <a:pt x="2221" y="8573"/>
                                </a:lnTo>
                                <a:lnTo>
                                  <a:pt x="2220" y="8517"/>
                                </a:lnTo>
                                <a:lnTo>
                                  <a:pt x="2221" y="8466"/>
                                </a:lnTo>
                                <a:lnTo>
                                  <a:pt x="2224" y="8418"/>
                                </a:lnTo>
                                <a:lnTo>
                                  <a:pt x="2229" y="8371"/>
                                </a:lnTo>
                                <a:lnTo>
                                  <a:pt x="2235" y="8326"/>
                                </a:lnTo>
                                <a:lnTo>
                                  <a:pt x="2242" y="8280"/>
                                </a:lnTo>
                                <a:lnTo>
                                  <a:pt x="2250" y="8233"/>
                                </a:lnTo>
                                <a:lnTo>
                                  <a:pt x="2245" y="8232"/>
                                </a:lnTo>
                                <a:lnTo>
                                  <a:pt x="2238" y="8233"/>
                                </a:lnTo>
                                <a:lnTo>
                                  <a:pt x="2214" y="8234"/>
                                </a:lnTo>
                                <a:lnTo>
                                  <a:pt x="2191" y="8236"/>
                                </a:lnTo>
                                <a:lnTo>
                                  <a:pt x="2168" y="8241"/>
                                </a:lnTo>
                                <a:lnTo>
                                  <a:pt x="2146" y="8246"/>
                                </a:lnTo>
                                <a:lnTo>
                                  <a:pt x="2125" y="8253"/>
                                </a:lnTo>
                                <a:lnTo>
                                  <a:pt x="2104" y="8261"/>
                                </a:lnTo>
                                <a:lnTo>
                                  <a:pt x="2082" y="8269"/>
                                </a:lnTo>
                                <a:lnTo>
                                  <a:pt x="2062" y="8279"/>
                                </a:lnTo>
                                <a:lnTo>
                                  <a:pt x="2042" y="8290"/>
                                </a:lnTo>
                                <a:lnTo>
                                  <a:pt x="2023" y="8302"/>
                                </a:lnTo>
                                <a:lnTo>
                                  <a:pt x="2005" y="8316"/>
                                </a:lnTo>
                                <a:lnTo>
                                  <a:pt x="1987" y="8329"/>
                                </a:lnTo>
                                <a:lnTo>
                                  <a:pt x="1969" y="8345"/>
                                </a:lnTo>
                                <a:lnTo>
                                  <a:pt x="1952" y="8360"/>
                                </a:lnTo>
                                <a:lnTo>
                                  <a:pt x="1937" y="8377"/>
                                </a:lnTo>
                                <a:lnTo>
                                  <a:pt x="1921" y="8394"/>
                                </a:lnTo>
                                <a:lnTo>
                                  <a:pt x="1908" y="8413"/>
                                </a:lnTo>
                                <a:lnTo>
                                  <a:pt x="1894" y="8432"/>
                                </a:lnTo>
                                <a:lnTo>
                                  <a:pt x="1881" y="8452"/>
                                </a:lnTo>
                                <a:lnTo>
                                  <a:pt x="1870" y="8472"/>
                                </a:lnTo>
                                <a:lnTo>
                                  <a:pt x="1858" y="8494"/>
                                </a:lnTo>
                                <a:lnTo>
                                  <a:pt x="1848" y="8516"/>
                                </a:lnTo>
                                <a:lnTo>
                                  <a:pt x="1839" y="8539"/>
                                </a:lnTo>
                                <a:lnTo>
                                  <a:pt x="1832" y="8561"/>
                                </a:lnTo>
                                <a:lnTo>
                                  <a:pt x="1824" y="8585"/>
                                </a:lnTo>
                                <a:lnTo>
                                  <a:pt x="1818" y="8609"/>
                                </a:lnTo>
                                <a:lnTo>
                                  <a:pt x="1813" y="8634"/>
                                </a:lnTo>
                                <a:lnTo>
                                  <a:pt x="1809" y="8658"/>
                                </a:lnTo>
                                <a:lnTo>
                                  <a:pt x="1807" y="8684"/>
                                </a:lnTo>
                                <a:lnTo>
                                  <a:pt x="1805" y="8710"/>
                                </a:lnTo>
                                <a:lnTo>
                                  <a:pt x="1805" y="8736"/>
                                </a:lnTo>
                                <a:lnTo>
                                  <a:pt x="1806" y="8762"/>
                                </a:lnTo>
                                <a:lnTo>
                                  <a:pt x="1808" y="8788"/>
                                </a:lnTo>
                                <a:lnTo>
                                  <a:pt x="1813" y="8814"/>
                                </a:lnTo>
                                <a:lnTo>
                                  <a:pt x="1819" y="8839"/>
                                </a:lnTo>
                                <a:lnTo>
                                  <a:pt x="1826" y="8864"/>
                                </a:lnTo>
                                <a:lnTo>
                                  <a:pt x="1836" y="8888"/>
                                </a:lnTo>
                                <a:lnTo>
                                  <a:pt x="1846" y="8912"/>
                                </a:lnTo>
                                <a:lnTo>
                                  <a:pt x="1858" y="8934"/>
                                </a:lnTo>
                                <a:lnTo>
                                  <a:pt x="1871" y="8957"/>
                                </a:lnTo>
                                <a:lnTo>
                                  <a:pt x="1885" y="8979"/>
                                </a:lnTo>
                                <a:lnTo>
                                  <a:pt x="1901" y="8999"/>
                                </a:lnTo>
                                <a:lnTo>
                                  <a:pt x="1917" y="9019"/>
                                </a:lnTo>
                                <a:lnTo>
                                  <a:pt x="1935" y="9039"/>
                                </a:lnTo>
                                <a:lnTo>
                                  <a:pt x="1952" y="9057"/>
                                </a:lnTo>
                                <a:lnTo>
                                  <a:pt x="1970" y="9075"/>
                                </a:lnTo>
                                <a:lnTo>
                                  <a:pt x="1989" y="9093"/>
                                </a:lnTo>
                                <a:lnTo>
                                  <a:pt x="2010" y="9109"/>
                                </a:lnTo>
                                <a:lnTo>
                                  <a:pt x="2029" y="9125"/>
                                </a:lnTo>
                                <a:lnTo>
                                  <a:pt x="2049" y="9139"/>
                                </a:lnTo>
                                <a:lnTo>
                                  <a:pt x="2070" y="9153"/>
                                </a:lnTo>
                                <a:lnTo>
                                  <a:pt x="2090" y="9165"/>
                                </a:lnTo>
                                <a:lnTo>
                                  <a:pt x="2110" y="9177"/>
                                </a:lnTo>
                                <a:lnTo>
                                  <a:pt x="2130" y="9187"/>
                                </a:lnTo>
                                <a:lnTo>
                                  <a:pt x="2151" y="9197"/>
                                </a:lnTo>
                                <a:lnTo>
                                  <a:pt x="2170" y="9206"/>
                                </a:lnTo>
                                <a:lnTo>
                                  <a:pt x="2190" y="9213"/>
                                </a:lnTo>
                                <a:lnTo>
                                  <a:pt x="2208" y="9220"/>
                                </a:lnTo>
                                <a:lnTo>
                                  <a:pt x="2227" y="9225"/>
                                </a:lnTo>
                                <a:lnTo>
                                  <a:pt x="2243" y="9230"/>
                                </a:lnTo>
                                <a:lnTo>
                                  <a:pt x="2260" y="9232"/>
                                </a:lnTo>
                                <a:lnTo>
                                  <a:pt x="2276" y="9234"/>
                                </a:lnTo>
                                <a:lnTo>
                                  <a:pt x="2292" y="9236"/>
                                </a:lnTo>
                                <a:lnTo>
                                  <a:pt x="2305" y="9234"/>
                                </a:lnTo>
                                <a:lnTo>
                                  <a:pt x="2348" y="9230"/>
                                </a:lnTo>
                                <a:lnTo>
                                  <a:pt x="2372" y="9228"/>
                                </a:lnTo>
                                <a:lnTo>
                                  <a:pt x="2383" y="9225"/>
                                </a:lnTo>
                                <a:lnTo>
                                  <a:pt x="2384" y="9224"/>
                                </a:lnTo>
                                <a:lnTo>
                                  <a:pt x="2381" y="9224"/>
                                </a:lnTo>
                                <a:lnTo>
                                  <a:pt x="2377" y="9223"/>
                                </a:lnTo>
                                <a:lnTo>
                                  <a:pt x="2374" y="9222"/>
                                </a:lnTo>
                                <a:lnTo>
                                  <a:pt x="2373" y="9222"/>
                                </a:lnTo>
                                <a:lnTo>
                                  <a:pt x="2374" y="9221"/>
                                </a:lnTo>
                                <a:lnTo>
                                  <a:pt x="2378" y="9220"/>
                                </a:lnTo>
                                <a:close/>
                                <a:moveTo>
                                  <a:pt x="3594" y="7213"/>
                                </a:moveTo>
                                <a:lnTo>
                                  <a:pt x="3653" y="7212"/>
                                </a:lnTo>
                                <a:lnTo>
                                  <a:pt x="3710" y="7213"/>
                                </a:lnTo>
                                <a:lnTo>
                                  <a:pt x="3767" y="7218"/>
                                </a:lnTo>
                                <a:lnTo>
                                  <a:pt x="3824" y="7225"/>
                                </a:lnTo>
                                <a:lnTo>
                                  <a:pt x="3881" y="7235"/>
                                </a:lnTo>
                                <a:lnTo>
                                  <a:pt x="3938" y="7248"/>
                                </a:lnTo>
                                <a:lnTo>
                                  <a:pt x="3994" y="7263"/>
                                </a:lnTo>
                                <a:lnTo>
                                  <a:pt x="4050" y="7283"/>
                                </a:lnTo>
                                <a:lnTo>
                                  <a:pt x="4105" y="7303"/>
                                </a:lnTo>
                                <a:lnTo>
                                  <a:pt x="4159" y="7326"/>
                                </a:lnTo>
                                <a:lnTo>
                                  <a:pt x="4211" y="7352"/>
                                </a:lnTo>
                                <a:lnTo>
                                  <a:pt x="4264" y="7380"/>
                                </a:lnTo>
                                <a:lnTo>
                                  <a:pt x="4314" y="7410"/>
                                </a:lnTo>
                                <a:lnTo>
                                  <a:pt x="4364" y="7443"/>
                                </a:lnTo>
                                <a:lnTo>
                                  <a:pt x="4413" y="7477"/>
                                </a:lnTo>
                                <a:lnTo>
                                  <a:pt x="4460" y="7514"/>
                                </a:lnTo>
                                <a:lnTo>
                                  <a:pt x="4504" y="7554"/>
                                </a:lnTo>
                                <a:lnTo>
                                  <a:pt x="4548" y="7595"/>
                                </a:lnTo>
                                <a:lnTo>
                                  <a:pt x="4591" y="7638"/>
                                </a:lnTo>
                                <a:lnTo>
                                  <a:pt x="4631" y="7683"/>
                                </a:lnTo>
                                <a:lnTo>
                                  <a:pt x="4669" y="7728"/>
                                </a:lnTo>
                                <a:lnTo>
                                  <a:pt x="4705" y="7777"/>
                                </a:lnTo>
                                <a:lnTo>
                                  <a:pt x="4738" y="7827"/>
                                </a:lnTo>
                                <a:lnTo>
                                  <a:pt x="4770" y="7879"/>
                                </a:lnTo>
                                <a:lnTo>
                                  <a:pt x="4800" y="7931"/>
                                </a:lnTo>
                                <a:lnTo>
                                  <a:pt x="4826" y="7985"/>
                                </a:lnTo>
                                <a:lnTo>
                                  <a:pt x="4850" y="8041"/>
                                </a:lnTo>
                                <a:lnTo>
                                  <a:pt x="4871" y="8098"/>
                                </a:lnTo>
                                <a:lnTo>
                                  <a:pt x="4891" y="8157"/>
                                </a:lnTo>
                                <a:lnTo>
                                  <a:pt x="4906" y="8217"/>
                                </a:lnTo>
                                <a:lnTo>
                                  <a:pt x="4918" y="8278"/>
                                </a:lnTo>
                                <a:lnTo>
                                  <a:pt x="4929" y="8339"/>
                                </a:lnTo>
                                <a:lnTo>
                                  <a:pt x="4934" y="8402"/>
                                </a:lnTo>
                                <a:lnTo>
                                  <a:pt x="4936" y="8464"/>
                                </a:lnTo>
                                <a:lnTo>
                                  <a:pt x="4935" y="8525"/>
                                </a:lnTo>
                                <a:lnTo>
                                  <a:pt x="4931" y="8587"/>
                                </a:lnTo>
                                <a:lnTo>
                                  <a:pt x="4923" y="8648"/>
                                </a:lnTo>
                                <a:lnTo>
                                  <a:pt x="4912" y="8709"/>
                                </a:lnTo>
                                <a:lnTo>
                                  <a:pt x="4897" y="8768"/>
                                </a:lnTo>
                                <a:lnTo>
                                  <a:pt x="4879" y="8828"/>
                                </a:lnTo>
                                <a:lnTo>
                                  <a:pt x="4859" y="8886"/>
                                </a:lnTo>
                                <a:lnTo>
                                  <a:pt x="4836" y="8943"/>
                                </a:lnTo>
                                <a:lnTo>
                                  <a:pt x="4810" y="8999"/>
                                </a:lnTo>
                                <a:lnTo>
                                  <a:pt x="4782" y="9055"/>
                                </a:lnTo>
                                <a:lnTo>
                                  <a:pt x="4751" y="9109"/>
                                </a:lnTo>
                                <a:lnTo>
                                  <a:pt x="4718" y="9162"/>
                                </a:lnTo>
                                <a:lnTo>
                                  <a:pt x="4682" y="9212"/>
                                </a:lnTo>
                                <a:lnTo>
                                  <a:pt x="4644" y="9261"/>
                                </a:lnTo>
                                <a:lnTo>
                                  <a:pt x="4605" y="9310"/>
                                </a:lnTo>
                                <a:lnTo>
                                  <a:pt x="4564" y="9355"/>
                                </a:lnTo>
                                <a:lnTo>
                                  <a:pt x="4520" y="9400"/>
                                </a:lnTo>
                                <a:lnTo>
                                  <a:pt x="4474" y="9443"/>
                                </a:lnTo>
                                <a:lnTo>
                                  <a:pt x="4428" y="9483"/>
                                </a:lnTo>
                                <a:lnTo>
                                  <a:pt x="4379" y="9521"/>
                                </a:lnTo>
                                <a:lnTo>
                                  <a:pt x="4330" y="9558"/>
                                </a:lnTo>
                                <a:lnTo>
                                  <a:pt x="4279" y="9592"/>
                                </a:lnTo>
                                <a:lnTo>
                                  <a:pt x="4227" y="9623"/>
                                </a:lnTo>
                                <a:lnTo>
                                  <a:pt x="4173" y="9652"/>
                                </a:lnTo>
                                <a:lnTo>
                                  <a:pt x="4119" y="9678"/>
                                </a:lnTo>
                                <a:lnTo>
                                  <a:pt x="4064" y="9702"/>
                                </a:lnTo>
                                <a:lnTo>
                                  <a:pt x="4009" y="9723"/>
                                </a:lnTo>
                                <a:lnTo>
                                  <a:pt x="3953" y="9741"/>
                                </a:lnTo>
                                <a:lnTo>
                                  <a:pt x="3895" y="9755"/>
                                </a:lnTo>
                                <a:lnTo>
                                  <a:pt x="3838" y="9768"/>
                                </a:lnTo>
                                <a:lnTo>
                                  <a:pt x="3781" y="9777"/>
                                </a:lnTo>
                                <a:lnTo>
                                  <a:pt x="3725" y="9785"/>
                                </a:lnTo>
                                <a:lnTo>
                                  <a:pt x="3672" y="9789"/>
                                </a:lnTo>
                                <a:lnTo>
                                  <a:pt x="3619" y="9792"/>
                                </a:lnTo>
                                <a:lnTo>
                                  <a:pt x="3566" y="9794"/>
                                </a:lnTo>
                                <a:lnTo>
                                  <a:pt x="3516" y="9792"/>
                                </a:lnTo>
                                <a:lnTo>
                                  <a:pt x="3467" y="9789"/>
                                </a:lnTo>
                                <a:lnTo>
                                  <a:pt x="3419" y="9785"/>
                                </a:lnTo>
                                <a:lnTo>
                                  <a:pt x="3372" y="9778"/>
                                </a:lnTo>
                                <a:lnTo>
                                  <a:pt x="3326" y="9769"/>
                                </a:lnTo>
                                <a:lnTo>
                                  <a:pt x="3282" y="9759"/>
                                </a:lnTo>
                                <a:lnTo>
                                  <a:pt x="3238" y="9748"/>
                                </a:lnTo>
                                <a:lnTo>
                                  <a:pt x="3196" y="9733"/>
                                </a:lnTo>
                                <a:lnTo>
                                  <a:pt x="3155" y="9718"/>
                                </a:lnTo>
                                <a:lnTo>
                                  <a:pt x="3114" y="9701"/>
                                </a:lnTo>
                                <a:lnTo>
                                  <a:pt x="3075" y="9683"/>
                                </a:lnTo>
                                <a:lnTo>
                                  <a:pt x="3037" y="9662"/>
                                </a:lnTo>
                                <a:lnTo>
                                  <a:pt x="3000" y="9640"/>
                                </a:lnTo>
                                <a:lnTo>
                                  <a:pt x="2963" y="9618"/>
                                </a:lnTo>
                                <a:lnTo>
                                  <a:pt x="2928" y="9593"/>
                                </a:lnTo>
                                <a:lnTo>
                                  <a:pt x="2894" y="9566"/>
                                </a:lnTo>
                                <a:lnTo>
                                  <a:pt x="2861" y="9539"/>
                                </a:lnTo>
                                <a:lnTo>
                                  <a:pt x="2829" y="9510"/>
                                </a:lnTo>
                                <a:lnTo>
                                  <a:pt x="2797" y="9480"/>
                                </a:lnTo>
                                <a:lnTo>
                                  <a:pt x="2767" y="9448"/>
                                </a:lnTo>
                                <a:lnTo>
                                  <a:pt x="2737" y="9416"/>
                                </a:lnTo>
                                <a:lnTo>
                                  <a:pt x="2709" y="9382"/>
                                </a:lnTo>
                                <a:lnTo>
                                  <a:pt x="2681" y="9348"/>
                                </a:lnTo>
                                <a:lnTo>
                                  <a:pt x="2654" y="9311"/>
                                </a:lnTo>
                                <a:lnTo>
                                  <a:pt x="2627" y="9274"/>
                                </a:lnTo>
                                <a:lnTo>
                                  <a:pt x="2603" y="9236"/>
                                </a:lnTo>
                                <a:lnTo>
                                  <a:pt x="2578" y="9196"/>
                                </a:lnTo>
                                <a:lnTo>
                                  <a:pt x="2604" y="9174"/>
                                </a:lnTo>
                                <a:lnTo>
                                  <a:pt x="2628" y="9150"/>
                                </a:lnTo>
                                <a:lnTo>
                                  <a:pt x="2652" y="9126"/>
                                </a:lnTo>
                                <a:lnTo>
                                  <a:pt x="2673" y="9099"/>
                                </a:lnTo>
                                <a:lnTo>
                                  <a:pt x="2693" y="9072"/>
                                </a:lnTo>
                                <a:lnTo>
                                  <a:pt x="2711" y="9043"/>
                                </a:lnTo>
                                <a:lnTo>
                                  <a:pt x="2728" y="9013"/>
                                </a:lnTo>
                                <a:lnTo>
                                  <a:pt x="2743" y="8981"/>
                                </a:lnTo>
                                <a:lnTo>
                                  <a:pt x="2755" y="8949"/>
                                </a:lnTo>
                                <a:lnTo>
                                  <a:pt x="2766" y="8916"/>
                                </a:lnTo>
                                <a:lnTo>
                                  <a:pt x="2775" y="8881"/>
                                </a:lnTo>
                                <a:lnTo>
                                  <a:pt x="2782" y="8846"/>
                                </a:lnTo>
                                <a:lnTo>
                                  <a:pt x="2784" y="8827"/>
                                </a:lnTo>
                                <a:lnTo>
                                  <a:pt x="2786" y="8809"/>
                                </a:lnTo>
                                <a:lnTo>
                                  <a:pt x="2787" y="8790"/>
                                </a:lnTo>
                                <a:lnTo>
                                  <a:pt x="2789" y="8771"/>
                                </a:lnTo>
                                <a:lnTo>
                                  <a:pt x="2790" y="8752"/>
                                </a:lnTo>
                                <a:lnTo>
                                  <a:pt x="2790" y="8732"/>
                                </a:lnTo>
                                <a:lnTo>
                                  <a:pt x="2789" y="8712"/>
                                </a:lnTo>
                                <a:lnTo>
                                  <a:pt x="2787" y="8692"/>
                                </a:lnTo>
                                <a:lnTo>
                                  <a:pt x="2785" y="8672"/>
                                </a:lnTo>
                                <a:lnTo>
                                  <a:pt x="2783" y="8652"/>
                                </a:lnTo>
                                <a:lnTo>
                                  <a:pt x="2780" y="8633"/>
                                </a:lnTo>
                                <a:lnTo>
                                  <a:pt x="2775" y="8613"/>
                                </a:lnTo>
                                <a:lnTo>
                                  <a:pt x="2771" y="8592"/>
                                </a:lnTo>
                                <a:lnTo>
                                  <a:pt x="2765" y="8573"/>
                                </a:lnTo>
                                <a:lnTo>
                                  <a:pt x="2759" y="8554"/>
                                </a:lnTo>
                                <a:lnTo>
                                  <a:pt x="2753" y="8535"/>
                                </a:lnTo>
                                <a:lnTo>
                                  <a:pt x="2746" y="8516"/>
                                </a:lnTo>
                                <a:lnTo>
                                  <a:pt x="2738" y="8498"/>
                                </a:lnTo>
                                <a:lnTo>
                                  <a:pt x="2729" y="8479"/>
                                </a:lnTo>
                                <a:lnTo>
                                  <a:pt x="2720" y="8461"/>
                                </a:lnTo>
                                <a:lnTo>
                                  <a:pt x="2711" y="8444"/>
                                </a:lnTo>
                                <a:lnTo>
                                  <a:pt x="2701" y="8427"/>
                                </a:lnTo>
                                <a:lnTo>
                                  <a:pt x="2690" y="8410"/>
                                </a:lnTo>
                                <a:lnTo>
                                  <a:pt x="2680" y="8393"/>
                                </a:lnTo>
                                <a:lnTo>
                                  <a:pt x="2668" y="8377"/>
                                </a:lnTo>
                                <a:lnTo>
                                  <a:pt x="2656" y="8362"/>
                                </a:lnTo>
                                <a:lnTo>
                                  <a:pt x="2643" y="8347"/>
                                </a:lnTo>
                                <a:lnTo>
                                  <a:pt x="2631" y="8331"/>
                                </a:lnTo>
                                <a:lnTo>
                                  <a:pt x="2617" y="8318"/>
                                </a:lnTo>
                                <a:lnTo>
                                  <a:pt x="2603" y="8303"/>
                                </a:lnTo>
                                <a:lnTo>
                                  <a:pt x="2589" y="8290"/>
                                </a:lnTo>
                                <a:lnTo>
                                  <a:pt x="2575" y="8278"/>
                                </a:lnTo>
                                <a:lnTo>
                                  <a:pt x="2559" y="8265"/>
                                </a:lnTo>
                                <a:lnTo>
                                  <a:pt x="2543" y="8254"/>
                                </a:lnTo>
                                <a:lnTo>
                                  <a:pt x="2528" y="8243"/>
                                </a:lnTo>
                                <a:lnTo>
                                  <a:pt x="2512" y="8233"/>
                                </a:lnTo>
                                <a:lnTo>
                                  <a:pt x="2495" y="8223"/>
                                </a:lnTo>
                                <a:lnTo>
                                  <a:pt x="2479" y="8214"/>
                                </a:lnTo>
                                <a:lnTo>
                                  <a:pt x="2462" y="8206"/>
                                </a:lnTo>
                                <a:lnTo>
                                  <a:pt x="2444" y="8198"/>
                                </a:lnTo>
                                <a:lnTo>
                                  <a:pt x="2458" y="8146"/>
                                </a:lnTo>
                                <a:lnTo>
                                  <a:pt x="2474" y="8096"/>
                                </a:lnTo>
                                <a:lnTo>
                                  <a:pt x="2491" y="8046"/>
                                </a:lnTo>
                                <a:lnTo>
                                  <a:pt x="2510" y="7997"/>
                                </a:lnTo>
                                <a:lnTo>
                                  <a:pt x="2529" y="7949"/>
                                </a:lnTo>
                                <a:lnTo>
                                  <a:pt x="2551" y="7903"/>
                                </a:lnTo>
                                <a:lnTo>
                                  <a:pt x="2574" y="7857"/>
                                </a:lnTo>
                                <a:lnTo>
                                  <a:pt x="2598" y="7814"/>
                                </a:lnTo>
                                <a:lnTo>
                                  <a:pt x="2624" y="7771"/>
                                </a:lnTo>
                                <a:lnTo>
                                  <a:pt x="2651" y="7728"/>
                                </a:lnTo>
                                <a:lnTo>
                                  <a:pt x="2680" y="7688"/>
                                </a:lnTo>
                                <a:lnTo>
                                  <a:pt x="2709" y="7650"/>
                                </a:lnTo>
                                <a:lnTo>
                                  <a:pt x="2740" y="7612"/>
                                </a:lnTo>
                                <a:lnTo>
                                  <a:pt x="2774" y="7576"/>
                                </a:lnTo>
                                <a:lnTo>
                                  <a:pt x="2808" y="7541"/>
                                </a:lnTo>
                                <a:lnTo>
                                  <a:pt x="2843" y="7508"/>
                                </a:lnTo>
                                <a:lnTo>
                                  <a:pt x="2880" y="7476"/>
                                </a:lnTo>
                                <a:lnTo>
                                  <a:pt x="2918" y="7446"/>
                                </a:lnTo>
                                <a:lnTo>
                                  <a:pt x="2958" y="7418"/>
                                </a:lnTo>
                                <a:lnTo>
                                  <a:pt x="2999" y="7391"/>
                                </a:lnTo>
                                <a:lnTo>
                                  <a:pt x="3041" y="7367"/>
                                </a:lnTo>
                                <a:lnTo>
                                  <a:pt x="3085" y="7343"/>
                                </a:lnTo>
                                <a:lnTo>
                                  <a:pt x="3130" y="7322"/>
                                </a:lnTo>
                                <a:lnTo>
                                  <a:pt x="3177" y="7302"/>
                                </a:lnTo>
                                <a:lnTo>
                                  <a:pt x="3224" y="7284"/>
                                </a:lnTo>
                                <a:lnTo>
                                  <a:pt x="3273" y="7268"/>
                                </a:lnTo>
                                <a:lnTo>
                                  <a:pt x="3324" y="7253"/>
                                </a:lnTo>
                                <a:lnTo>
                                  <a:pt x="3375" y="7241"/>
                                </a:lnTo>
                                <a:lnTo>
                                  <a:pt x="3428" y="7231"/>
                                </a:lnTo>
                                <a:lnTo>
                                  <a:pt x="3482" y="7223"/>
                                </a:lnTo>
                                <a:lnTo>
                                  <a:pt x="3537" y="7218"/>
                                </a:lnTo>
                                <a:lnTo>
                                  <a:pt x="3594" y="7213"/>
                                </a:lnTo>
                                <a:close/>
                                <a:moveTo>
                                  <a:pt x="2545" y="9132"/>
                                </a:moveTo>
                                <a:lnTo>
                                  <a:pt x="2531" y="9103"/>
                                </a:lnTo>
                                <a:lnTo>
                                  <a:pt x="2518" y="9073"/>
                                </a:lnTo>
                                <a:lnTo>
                                  <a:pt x="2504" y="9042"/>
                                </a:lnTo>
                                <a:lnTo>
                                  <a:pt x="2493" y="9010"/>
                                </a:lnTo>
                                <a:lnTo>
                                  <a:pt x="2481" y="8978"/>
                                </a:lnTo>
                                <a:lnTo>
                                  <a:pt x="2471" y="8945"/>
                                </a:lnTo>
                                <a:lnTo>
                                  <a:pt x="2461" y="8912"/>
                                </a:lnTo>
                                <a:lnTo>
                                  <a:pt x="2451" y="8878"/>
                                </a:lnTo>
                                <a:lnTo>
                                  <a:pt x="2442" y="8846"/>
                                </a:lnTo>
                                <a:lnTo>
                                  <a:pt x="2434" y="8812"/>
                                </a:lnTo>
                                <a:lnTo>
                                  <a:pt x="2427" y="8780"/>
                                </a:lnTo>
                                <a:lnTo>
                                  <a:pt x="2421" y="8747"/>
                                </a:lnTo>
                                <a:lnTo>
                                  <a:pt x="2416" y="8715"/>
                                </a:lnTo>
                                <a:lnTo>
                                  <a:pt x="2411" y="8684"/>
                                </a:lnTo>
                                <a:lnTo>
                                  <a:pt x="2408" y="8654"/>
                                </a:lnTo>
                                <a:lnTo>
                                  <a:pt x="2406" y="8625"/>
                                </a:lnTo>
                                <a:lnTo>
                                  <a:pt x="2402" y="8570"/>
                                </a:lnTo>
                                <a:lnTo>
                                  <a:pt x="2402" y="8521"/>
                                </a:lnTo>
                                <a:lnTo>
                                  <a:pt x="2404" y="8475"/>
                                </a:lnTo>
                                <a:lnTo>
                                  <a:pt x="2406" y="8432"/>
                                </a:lnTo>
                                <a:lnTo>
                                  <a:pt x="2410" y="8391"/>
                                </a:lnTo>
                                <a:lnTo>
                                  <a:pt x="2416" y="8351"/>
                                </a:lnTo>
                                <a:lnTo>
                                  <a:pt x="2421" y="8311"/>
                                </a:lnTo>
                                <a:lnTo>
                                  <a:pt x="2429" y="8270"/>
                                </a:lnTo>
                                <a:lnTo>
                                  <a:pt x="2444" y="8276"/>
                                </a:lnTo>
                                <a:lnTo>
                                  <a:pt x="2458" y="8284"/>
                                </a:lnTo>
                                <a:lnTo>
                                  <a:pt x="2473" y="8292"/>
                                </a:lnTo>
                                <a:lnTo>
                                  <a:pt x="2487" y="8300"/>
                                </a:lnTo>
                                <a:lnTo>
                                  <a:pt x="2501" y="8310"/>
                                </a:lnTo>
                                <a:lnTo>
                                  <a:pt x="2514" y="8319"/>
                                </a:lnTo>
                                <a:lnTo>
                                  <a:pt x="2528" y="8329"/>
                                </a:lnTo>
                                <a:lnTo>
                                  <a:pt x="2540" y="8340"/>
                                </a:lnTo>
                                <a:lnTo>
                                  <a:pt x="2565" y="8363"/>
                                </a:lnTo>
                                <a:lnTo>
                                  <a:pt x="2588" y="8387"/>
                                </a:lnTo>
                                <a:lnTo>
                                  <a:pt x="2609" y="8413"/>
                                </a:lnTo>
                                <a:lnTo>
                                  <a:pt x="2630" y="8441"/>
                                </a:lnTo>
                                <a:lnTo>
                                  <a:pt x="2648" y="8470"/>
                                </a:lnTo>
                                <a:lnTo>
                                  <a:pt x="2664" y="8501"/>
                                </a:lnTo>
                                <a:lnTo>
                                  <a:pt x="2679" y="8532"/>
                                </a:lnTo>
                                <a:lnTo>
                                  <a:pt x="2692" y="8563"/>
                                </a:lnTo>
                                <a:lnTo>
                                  <a:pt x="2702" y="8597"/>
                                </a:lnTo>
                                <a:lnTo>
                                  <a:pt x="2711" y="8630"/>
                                </a:lnTo>
                                <a:lnTo>
                                  <a:pt x="2715" y="8647"/>
                                </a:lnTo>
                                <a:lnTo>
                                  <a:pt x="2717" y="8664"/>
                                </a:lnTo>
                                <a:lnTo>
                                  <a:pt x="2719" y="8682"/>
                                </a:lnTo>
                                <a:lnTo>
                                  <a:pt x="2721" y="8699"/>
                                </a:lnTo>
                                <a:lnTo>
                                  <a:pt x="2722" y="8734"/>
                                </a:lnTo>
                                <a:lnTo>
                                  <a:pt x="2722" y="8766"/>
                                </a:lnTo>
                                <a:lnTo>
                                  <a:pt x="2720" y="8799"/>
                                </a:lnTo>
                                <a:lnTo>
                                  <a:pt x="2717" y="8831"/>
                                </a:lnTo>
                                <a:lnTo>
                                  <a:pt x="2711" y="8861"/>
                                </a:lnTo>
                                <a:lnTo>
                                  <a:pt x="2703" y="8892"/>
                                </a:lnTo>
                                <a:lnTo>
                                  <a:pt x="2695" y="8920"/>
                                </a:lnTo>
                                <a:lnTo>
                                  <a:pt x="2683" y="8948"/>
                                </a:lnTo>
                                <a:lnTo>
                                  <a:pt x="2671" y="8974"/>
                                </a:lnTo>
                                <a:lnTo>
                                  <a:pt x="2658" y="9000"/>
                                </a:lnTo>
                                <a:lnTo>
                                  <a:pt x="2642" y="9025"/>
                                </a:lnTo>
                                <a:lnTo>
                                  <a:pt x="2625" y="9048"/>
                                </a:lnTo>
                                <a:lnTo>
                                  <a:pt x="2607" y="9072"/>
                                </a:lnTo>
                                <a:lnTo>
                                  <a:pt x="2587" y="9093"/>
                                </a:lnTo>
                                <a:lnTo>
                                  <a:pt x="2567" y="9113"/>
                                </a:lnTo>
                                <a:lnTo>
                                  <a:pt x="2545" y="9132"/>
                                </a:lnTo>
                                <a:close/>
                                <a:moveTo>
                                  <a:pt x="342" y="7517"/>
                                </a:moveTo>
                                <a:lnTo>
                                  <a:pt x="360" y="7518"/>
                                </a:lnTo>
                                <a:lnTo>
                                  <a:pt x="377" y="7521"/>
                                </a:lnTo>
                                <a:lnTo>
                                  <a:pt x="393" y="7525"/>
                                </a:lnTo>
                                <a:lnTo>
                                  <a:pt x="410" y="7529"/>
                                </a:lnTo>
                                <a:lnTo>
                                  <a:pt x="426" y="7535"/>
                                </a:lnTo>
                                <a:lnTo>
                                  <a:pt x="441" y="7541"/>
                                </a:lnTo>
                                <a:lnTo>
                                  <a:pt x="457" y="7549"/>
                                </a:lnTo>
                                <a:lnTo>
                                  <a:pt x="473" y="7557"/>
                                </a:lnTo>
                                <a:lnTo>
                                  <a:pt x="487" y="7566"/>
                                </a:lnTo>
                                <a:lnTo>
                                  <a:pt x="502" y="7576"/>
                                </a:lnTo>
                                <a:lnTo>
                                  <a:pt x="515" y="7587"/>
                                </a:lnTo>
                                <a:lnTo>
                                  <a:pt x="529" y="7599"/>
                                </a:lnTo>
                                <a:lnTo>
                                  <a:pt x="542" y="7611"/>
                                </a:lnTo>
                                <a:lnTo>
                                  <a:pt x="554" y="7624"/>
                                </a:lnTo>
                                <a:lnTo>
                                  <a:pt x="567" y="7638"/>
                                </a:lnTo>
                                <a:lnTo>
                                  <a:pt x="579" y="7652"/>
                                </a:lnTo>
                                <a:lnTo>
                                  <a:pt x="589" y="7667"/>
                                </a:lnTo>
                                <a:lnTo>
                                  <a:pt x="600" y="7683"/>
                                </a:lnTo>
                                <a:lnTo>
                                  <a:pt x="610" y="7698"/>
                                </a:lnTo>
                                <a:lnTo>
                                  <a:pt x="619" y="7715"/>
                                </a:lnTo>
                                <a:lnTo>
                                  <a:pt x="628" y="7732"/>
                                </a:lnTo>
                                <a:lnTo>
                                  <a:pt x="636" y="7750"/>
                                </a:lnTo>
                                <a:lnTo>
                                  <a:pt x="643" y="7768"/>
                                </a:lnTo>
                                <a:lnTo>
                                  <a:pt x="650" y="7787"/>
                                </a:lnTo>
                                <a:lnTo>
                                  <a:pt x="656" y="7806"/>
                                </a:lnTo>
                                <a:lnTo>
                                  <a:pt x="661" y="7825"/>
                                </a:lnTo>
                                <a:lnTo>
                                  <a:pt x="665" y="7844"/>
                                </a:lnTo>
                                <a:lnTo>
                                  <a:pt x="670" y="7864"/>
                                </a:lnTo>
                                <a:lnTo>
                                  <a:pt x="672" y="7884"/>
                                </a:lnTo>
                                <a:lnTo>
                                  <a:pt x="674" y="7906"/>
                                </a:lnTo>
                                <a:lnTo>
                                  <a:pt x="676" y="7926"/>
                                </a:lnTo>
                                <a:lnTo>
                                  <a:pt x="676" y="7947"/>
                                </a:lnTo>
                                <a:lnTo>
                                  <a:pt x="676" y="7968"/>
                                </a:lnTo>
                                <a:lnTo>
                                  <a:pt x="675" y="7988"/>
                                </a:lnTo>
                                <a:lnTo>
                                  <a:pt x="673" y="8009"/>
                                </a:lnTo>
                                <a:lnTo>
                                  <a:pt x="670" y="8029"/>
                                </a:lnTo>
                                <a:lnTo>
                                  <a:pt x="666" y="8049"/>
                                </a:lnTo>
                                <a:lnTo>
                                  <a:pt x="662" y="8068"/>
                                </a:lnTo>
                                <a:lnTo>
                                  <a:pt x="657" y="8087"/>
                                </a:lnTo>
                                <a:lnTo>
                                  <a:pt x="651" y="8105"/>
                                </a:lnTo>
                                <a:lnTo>
                                  <a:pt x="644" y="8123"/>
                                </a:lnTo>
                                <a:lnTo>
                                  <a:pt x="637" y="8140"/>
                                </a:lnTo>
                                <a:lnTo>
                                  <a:pt x="629" y="8157"/>
                                </a:lnTo>
                                <a:lnTo>
                                  <a:pt x="621" y="8173"/>
                                </a:lnTo>
                                <a:lnTo>
                                  <a:pt x="612" y="8189"/>
                                </a:lnTo>
                                <a:lnTo>
                                  <a:pt x="602" y="8204"/>
                                </a:lnTo>
                                <a:lnTo>
                                  <a:pt x="591" y="8218"/>
                                </a:lnTo>
                                <a:lnTo>
                                  <a:pt x="580" y="8233"/>
                                </a:lnTo>
                                <a:lnTo>
                                  <a:pt x="569" y="8245"/>
                                </a:lnTo>
                                <a:lnTo>
                                  <a:pt x="557" y="8257"/>
                                </a:lnTo>
                                <a:lnTo>
                                  <a:pt x="544" y="8270"/>
                                </a:lnTo>
                                <a:lnTo>
                                  <a:pt x="531" y="8281"/>
                                </a:lnTo>
                                <a:lnTo>
                                  <a:pt x="518" y="8291"/>
                                </a:lnTo>
                                <a:lnTo>
                                  <a:pt x="503" y="8300"/>
                                </a:lnTo>
                                <a:lnTo>
                                  <a:pt x="490" y="8309"/>
                                </a:lnTo>
                                <a:lnTo>
                                  <a:pt x="474" y="8316"/>
                                </a:lnTo>
                                <a:lnTo>
                                  <a:pt x="459" y="8322"/>
                                </a:lnTo>
                                <a:lnTo>
                                  <a:pt x="444" y="8329"/>
                                </a:lnTo>
                                <a:lnTo>
                                  <a:pt x="427" y="8334"/>
                                </a:lnTo>
                                <a:lnTo>
                                  <a:pt x="411" y="8337"/>
                                </a:lnTo>
                                <a:lnTo>
                                  <a:pt x="394" y="8340"/>
                                </a:lnTo>
                                <a:lnTo>
                                  <a:pt x="378" y="8343"/>
                                </a:lnTo>
                                <a:lnTo>
                                  <a:pt x="360" y="8343"/>
                                </a:lnTo>
                                <a:lnTo>
                                  <a:pt x="343" y="8343"/>
                                </a:lnTo>
                                <a:lnTo>
                                  <a:pt x="325" y="8341"/>
                                </a:lnTo>
                                <a:lnTo>
                                  <a:pt x="308" y="8339"/>
                                </a:lnTo>
                                <a:lnTo>
                                  <a:pt x="290" y="8336"/>
                                </a:lnTo>
                                <a:lnTo>
                                  <a:pt x="274" y="8331"/>
                                </a:lnTo>
                                <a:lnTo>
                                  <a:pt x="257" y="8326"/>
                                </a:lnTo>
                                <a:lnTo>
                                  <a:pt x="241" y="8319"/>
                                </a:lnTo>
                                <a:lnTo>
                                  <a:pt x="225" y="8311"/>
                                </a:lnTo>
                                <a:lnTo>
                                  <a:pt x="210" y="8303"/>
                                </a:lnTo>
                                <a:lnTo>
                                  <a:pt x="194" y="8294"/>
                                </a:lnTo>
                                <a:lnTo>
                                  <a:pt x="180" y="8284"/>
                                </a:lnTo>
                                <a:lnTo>
                                  <a:pt x="165" y="8273"/>
                                </a:lnTo>
                                <a:lnTo>
                                  <a:pt x="152" y="8262"/>
                                </a:lnTo>
                                <a:lnTo>
                                  <a:pt x="138" y="8250"/>
                                </a:lnTo>
                                <a:lnTo>
                                  <a:pt x="125" y="8236"/>
                                </a:lnTo>
                                <a:lnTo>
                                  <a:pt x="112" y="8223"/>
                                </a:lnTo>
                                <a:lnTo>
                                  <a:pt x="100" y="8208"/>
                                </a:lnTo>
                                <a:lnTo>
                                  <a:pt x="89" y="8192"/>
                                </a:lnTo>
                                <a:lnTo>
                                  <a:pt x="79" y="8177"/>
                                </a:lnTo>
                                <a:lnTo>
                                  <a:pt x="68" y="8160"/>
                                </a:lnTo>
                                <a:lnTo>
                                  <a:pt x="59" y="8143"/>
                                </a:lnTo>
                                <a:lnTo>
                                  <a:pt x="50" y="8126"/>
                                </a:lnTo>
                                <a:lnTo>
                                  <a:pt x="42" y="8107"/>
                                </a:lnTo>
                                <a:lnTo>
                                  <a:pt x="34" y="8089"/>
                                </a:lnTo>
                                <a:lnTo>
                                  <a:pt x="27" y="8070"/>
                                </a:lnTo>
                                <a:lnTo>
                                  <a:pt x="21" y="8051"/>
                                </a:lnTo>
                                <a:lnTo>
                                  <a:pt x="15" y="8031"/>
                                </a:lnTo>
                                <a:lnTo>
                                  <a:pt x="11" y="8011"/>
                                </a:lnTo>
                                <a:lnTo>
                                  <a:pt x="7" y="7991"/>
                                </a:lnTo>
                                <a:lnTo>
                                  <a:pt x="4" y="7971"/>
                                </a:lnTo>
                                <a:lnTo>
                                  <a:pt x="2" y="7949"/>
                                </a:lnTo>
                                <a:lnTo>
                                  <a:pt x="0" y="7928"/>
                                </a:lnTo>
                                <a:lnTo>
                                  <a:pt x="0" y="7907"/>
                                </a:lnTo>
                                <a:lnTo>
                                  <a:pt x="2" y="7885"/>
                                </a:lnTo>
                                <a:lnTo>
                                  <a:pt x="3" y="7864"/>
                                </a:lnTo>
                                <a:lnTo>
                                  <a:pt x="5" y="7843"/>
                                </a:lnTo>
                                <a:lnTo>
                                  <a:pt x="8" y="7823"/>
                                </a:lnTo>
                                <a:lnTo>
                                  <a:pt x="12" y="7804"/>
                                </a:lnTo>
                                <a:lnTo>
                                  <a:pt x="17" y="7783"/>
                                </a:lnTo>
                                <a:lnTo>
                                  <a:pt x="22" y="7765"/>
                                </a:lnTo>
                                <a:lnTo>
                                  <a:pt x="28" y="7746"/>
                                </a:lnTo>
                                <a:lnTo>
                                  <a:pt x="35" y="7728"/>
                                </a:lnTo>
                                <a:lnTo>
                                  <a:pt x="43" y="7712"/>
                                </a:lnTo>
                                <a:lnTo>
                                  <a:pt x="51" y="7695"/>
                                </a:lnTo>
                                <a:lnTo>
                                  <a:pt x="60" y="7679"/>
                                </a:lnTo>
                                <a:lnTo>
                                  <a:pt x="70" y="7663"/>
                                </a:lnTo>
                                <a:lnTo>
                                  <a:pt x="80" y="7648"/>
                                </a:lnTo>
                                <a:lnTo>
                                  <a:pt x="91" y="7634"/>
                                </a:lnTo>
                                <a:lnTo>
                                  <a:pt x="102" y="7621"/>
                                </a:lnTo>
                                <a:lnTo>
                                  <a:pt x="115" y="7607"/>
                                </a:lnTo>
                                <a:lnTo>
                                  <a:pt x="127" y="7595"/>
                                </a:lnTo>
                                <a:lnTo>
                                  <a:pt x="139" y="7584"/>
                                </a:lnTo>
                                <a:lnTo>
                                  <a:pt x="153" y="7574"/>
                                </a:lnTo>
                                <a:lnTo>
                                  <a:pt x="166" y="7564"/>
                                </a:lnTo>
                                <a:lnTo>
                                  <a:pt x="181" y="7555"/>
                                </a:lnTo>
                                <a:lnTo>
                                  <a:pt x="195" y="7547"/>
                                </a:lnTo>
                                <a:lnTo>
                                  <a:pt x="211" y="7540"/>
                                </a:lnTo>
                                <a:lnTo>
                                  <a:pt x="225" y="7534"/>
                                </a:lnTo>
                                <a:lnTo>
                                  <a:pt x="242" y="7528"/>
                                </a:lnTo>
                                <a:lnTo>
                                  <a:pt x="258" y="7523"/>
                                </a:lnTo>
                                <a:lnTo>
                                  <a:pt x="274" y="7520"/>
                                </a:lnTo>
                                <a:lnTo>
                                  <a:pt x="290" y="7518"/>
                                </a:lnTo>
                                <a:lnTo>
                                  <a:pt x="307" y="7516"/>
                                </a:lnTo>
                                <a:lnTo>
                                  <a:pt x="325" y="7516"/>
                                </a:lnTo>
                                <a:lnTo>
                                  <a:pt x="342" y="7517"/>
                                </a:lnTo>
                                <a:close/>
                                <a:moveTo>
                                  <a:pt x="342" y="7568"/>
                                </a:moveTo>
                                <a:lnTo>
                                  <a:pt x="356" y="7569"/>
                                </a:lnTo>
                                <a:lnTo>
                                  <a:pt x="372" y="7572"/>
                                </a:lnTo>
                                <a:lnTo>
                                  <a:pt x="387" y="7575"/>
                                </a:lnTo>
                                <a:lnTo>
                                  <a:pt x="401" y="7579"/>
                                </a:lnTo>
                                <a:lnTo>
                                  <a:pt x="415" y="7584"/>
                                </a:lnTo>
                                <a:lnTo>
                                  <a:pt x="429" y="7590"/>
                                </a:lnTo>
                                <a:lnTo>
                                  <a:pt x="443" y="7596"/>
                                </a:lnTo>
                                <a:lnTo>
                                  <a:pt x="456" y="7603"/>
                                </a:lnTo>
                                <a:lnTo>
                                  <a:pt x="468" y="7612"/>
                                </a:lnTo>
                                <a:lnTo>
                                  <a:pt x="481" y="7620"/>
                                </a:lnTo>
                                <a:lnTo>
                                  <a:pt x="493" y="7630"/>
                                </a:lnTo>
                                <a:lnTo>
                                  <a:pt x="505" y="7640"/>
                                </a:lnTo>
                                <a:lnTo>
                                  <a:pt x="516" y="7650"/>
                                </a:lnTo>
                                <a:lnTo>
                                  <a:pt x="528" y="7661"/>
                                </a:lnTo>
                                <a:lnTo>
                                  <a:pt x="538" y="7674"/>
                                </a:lnTo>
                                <a:lnTo>
                                  <a:pt x="548" y="7686"/>
                                </a:lnTo>
                                <a:lnTo>
                                  <a:pt x="558" y="7698"/>
                                </a:lnTo>
                                <a:lnTo>
                                  <a:pt x="567" y="7712"/>
                                </a:lnTo>
                                <a:lnTo>
                                  <a:pt x="576" y="7726"/>
                                </a:lnTo>
                                <a:lnTo>
                                  <a:pt x="584" y="7741"/>
                                </a:lnTo>
                                <a:lnTo>
                                  <a:pt x="591" y="7755"/>
                                </a:lnTo>
                                <a:lnTo>
                                  <a:pt x="598" y="7771"/>
                                </a:lnTo>
                                <a:lnTo>
                                  <a:pt x="605" y="7787"/>
                                </a:lnTo>
                                <a:lnTo>
                                  <a:pt x="610" y="7802"/>
                                </a:lnTo>
                                <a:lnTo>
                                  <a:pt x="616" y="7819"/>
                                </a:lnTo>
                                <a:lnTo>
                                  <a:pt x="621" y="7836"/>
                                </a:lnTo>
                                <a:lnTo>
                                  <a:pt x="624" y="7853"/>
                                </a:lnTo>
                                <a:lnTo>
                                  <a:pt x="627" y="7871"/>
                                </a:lnTo>
                                <a:lnTo>
                                  <a:pt x="629" y="7888"/>
                                </a:lnTo>
                                <a:lnTo>
                                  <a:pt x="632" y="7906"/>
                                </a:lnTo>
                                <a:lnTo>
                                  <a:pt x="633" y="7925"/>
                                </a:lnTo>
                                <a:lnTo>
                                  <a:pt x="634" y="7942"/>
                                </a:lnTo>
                                <a:lnTo>
                                  <a:pt x="633" y="7960"/>
                                </a:lnTo>
                                <a:lnTo>
                                  <a:pt x="632" y="7978"/>
                                </a:lnTo>
                                <a:lnTo>
                                  <a:pt x="631" y="7996"/>
                                </a:lnTo>
                                <a:lnTo>
                                  <a:pt x="627" y="8014"/>
                                </a:lnTo>
                                <a:lnTo>
                                  <a:pt x="625" y="8031"/>
                                </a:lnTo>
                                <a:lnTo>
                                  <a:pt x="621" y="8048"/>
                                </a:lnTo>
                                <a:lnTo>
                                  <a:pt x="616" y="8065"/>
                                </a:lnTo>
                                <a:lnTo>
                                  <a:pt x="612" y="8080"/>
                                </a:lnTo>
                                <a:lnTo>
                                  <a:pt x="605" y="8096"/>
                                </a:lnTo>
                                <a:lnTo>
                                  <a:pt x="599" y="8112"/>
                                </a:lnTo>
                                <a:lnTo>
                                  <a:pt x="593" y="8126"/>
                                </a:lnTo>
                                <a:lnTo>
                                  <a:pt x="585" y="8141"/>
                                </a:lnTo>
                                <a:lnTo>
                                  <a:pt x="577" y="8154"/>
                                </a:lnTo>
                                <a:lnTo>
                                  <a:pt x="568" y="8168"/>
                                </a:lnTo>
                                <a:lnTo>
                                  <a:pt x="559" y="8180"/>
                                </a:lnTo>
                                <a:lnTo>
                                  <a:pt x="549" y="8192"/>
                                </a:lnTo>
                                <a:lnTo>
                                  <a:pt x="539" y="8204"/>
                                </a:lnTo>
                                <a:lnTo>
                                  <a:pt x="529" y="8215"/>
                                </a:lnTo>
                                <a:lnTo>
                                  <a:pt x="518" y="8225"/>
                                </a:lnTo>
                                <a:lnTo>
                                  <a:pt x="506" y="8234"/>
                                </a:lnTo>
                                <a:lnTo>
                                  <a:pt x="494" y="8243"/>
                                </a:lnTo>
                                <a:lnTo>
                                  <a:pt x="482" y="8251"/>
                                </a:lnTo>
                                <a:lnTo>
                                  <a:pt x="469" y="8258"/>
                                </a:lnTo>
                                <a:lnTo>
                                  <a:pt x="456" y="8265"/>
                                </a:lnTo>
                                <a:lnTo>
                                  <a:pt x="443" y="8271"/>
                                </a:lnTo>
                                <a:lnTo>
                                  <a:pt x="429" y="8276"/>
                                </a:lnTo>
                                <a:lnTo>
                                  <a:pt x="416" y="8281"/>
                                </a:lnTo>
                                <a:lnTo>
                                  <a:pt x="401" y="8284"/>
                                </a:lnTo>
                                <a:lnTo>
                                  <a:pt x="387" y="8286"/>
                                </a:lnTo>
                                <a:lnTo>
                                  <a:pt x="372" y="8288"/>
                                </a:lnTo>
                                <a:lnTo>
                                  <a:pt x="356" y="8289"/>
                                </a:lnTo>
                                <a:lnTo>
                                  <a:pt x="342" y="8289"/>
                                </a:lnTo>
                                <a:lnTo>
                                  <a:pt x="326" y="8288"/>
                                </a:lnTo>
                                <a:lnTo>
                                  <a:pt x="310" y="8285"/>
                                </a:lnTo>
                                <a:lnTo>
                                  <a:pt x="296" y="8282"/>
                                </a:lnTo>
                                <a:lnTo>
                                  <a:pt x="281" y="8279"/>
                                </a:lnTo>
                                <a:lnTo>
                                  <a:pt x="267" y="8274"/>
                                </a:lnTo>
                                <a:lnTo>
                                  <a:pt x="253" y="8269"/>
                                </a:lnTo>
                                <a:lnTo>
                                  <a:pt x="239" y="8262"/>
                                </a:lnTo>
                                <a:lnTo>
                                  <a:pt x="225" y="8254"/>
                                </a:lnTo>
                                <a:lnTo>
                                  <a:pt x="212" y="8246"/>
                                </a:lnTo>
                                <a:lnTo>
                                  <a:pt x="200" y="8238"/>
                                </a:lnTo>
                                <a:lnTo>
                                  <a:pt x="187" y="8228"/>
                                </a:lnTo>
                                <a:lnTo>
                                  <a:pt x="175" y="8218"/>
                                </a:lnTo>
                                <a:lnTo>
                                  <a:pt x="163" y="8208"/>
                                </a:lnTo>
                                <a:lnTo>
                                  <a:pt x="152" y="8196"/>
                                </a:lnTo>
                                <a:lnTo>
                                  <a:pt x="140" y="8185"/>
                                </a:lnTo>
                                <a:lnTo>
                                  <a:pt x="130" y="8172"/>
                                </a:lnTo>
                                <a:lnTo>
                                  <a:pt x="120" y="8159"/>
                                </a:lnTo>
                                <a:lnTo>
                                  <a:pt x="111" y="8145"/>
                                </a:lnTo>
                                <a:lnTo>
                                  <a:pt x="102" y="8131"/>
                                </a:lnTo>
                                <a:lnTo>
                                  <a:pt x="94" y="8116"/>
                                </a:lnTo>
                                <a:lnTo>
                                  <a:pt x="87" y="8100"/>
                                </a:lnTo>
                                <a:lnTo>
                                  <a:pt x="79" y="8085"/>
                                </a:lnTo>
                                <a:lnTo>
                                  <a:pt x="72" y="8069"/>
                                </a:lnTo>
                                <a:lnTo>
                                  <a:pt x="66" y="8052"/>
                                </a:lnTo>
                                <a:lnTo>
                                  <a:pt x="61" y="8036"/>
                                </a:lnTo>
                                <a:lnTo>
                                  <a:pt x="56" y="8019"/>
                                </a:lnTo>
                                <a:lnTo>
                                  <a:pt x="53" y="8001"/>
                                </a:lnTo>
                                <a:lnTo>
                                  <a:pt x="50" y="7983"/>
                                </a:lnTo>
                                <a:lnTo>
                                  <a:pt x="46" y="7965"/>
                                </a:lnTo>
                                <a:lnTo>
                                  <a:pt x="45" y="7947"/>
                                </a:lnTo>
                                <a:lnTo>
                                  <a:pt x="44" y="7928"/>
                                </a:lnTo>
                                <a:lnTo>
                                  <a:pt x="44" y="7910"/>
                                </a:lnTo>
                                <a:lnTo>
                                  <a:pt x="44" y="7891"/>
                                </a:lnTo>
                                <a:lnTo>
                                  <a:pt x="45" y="7873"/>
                                </a:lnTo>
                                <a:lnTo>
                                  <a:pt x="47" y="7855"/>
                                </a:lnTo>
                                <a:lnTo>
                                  <a:pt x="50" y="7837"/>
                                </a:lnTo>
                                <a:lnTo>
                                  <a:pt x="53" y="7819"/>
                                </a:lnTo>
                                <a:lnTo>
                                  <a:pt x="58" y="7802"/>
                                </a:lnTo>
                                <a:lnTo>
                                  <a:pt x="62" y="7787"/>
                                </a:lnTo>
                                <a:lnTo>
                                  <a:pt x="68" y="7770"/>
                                </a:lnTo>
                                <a:lnTo>
                                  <a:pt x="74" y="7754"/>
                                </a:lnTo>
                                <a:lnTo>
                                  <a:pt x="81" y="7740"/>
                                </a:lnTo>
                                <a:lnTo>
                                  <a:pt x="88" y="7725"/>
                                </a:lnTo>
                                <a:lnTo>
                                  <a:pt x="96" y="7711"/>
                                </a:lnTo>
                                <a:lnTo>
                                  <a:pt x="103" y="7697"/>
                                </a:lnTo>
                                <a:lnTo>
                                  <a:pt x="112" y="7684"/>
                                </a:lnTo>
                                <a:lnTo>
                                  <a:pt x="122" y="7671"/>
                                </a:lnTo>
                                <a:lnTo>
                                  <a:pt x="133" y="7660"/>
                                </a:lnTo>
                                <a:lnTo>
                                  <a:pt x="143" y="7649"/>
                                </a:lnTo>
                                <a:lnTo>
                                  <a:pt x="153" y="7638"/>
                                </a:lnTo>
                                <a:lnTo>
                                  <a:pt x="165" y="7628"/>
                                </a:lnTo>
                                <a:lnTo>
                                  <a:pt x="176" y="7619"/>
                                </a:lnTo>
                                <a:lnTo>
                                  <a:pt x="188" y="7610"/>
                                </a:lnTo>
                                <a:lnTo>
                                  <a:pt x="201" y="7602"/>
                                </a:lnTo>
                                <a:lnTo>
                                  <a:pt x="213" y="7595"/>
                                </a:lnTo>
                                <a:lnTo>
                                  <a:pt x="227" y="7588"/>
                                </a:lnTo>
                                <a:lnTo>
                                  <a:pt x="240" y="7583"/>
                                </a:lnTo>
                                <a:lnTo>
                                  <a:pt x="253" y="7578"/>
                                </a:lnTo>
                                <a:lnTo>
                                  <a:pt x="268" y="7575"/>
                                </a:lnTo>
                                <a:lnTo>
                                  <a:pt x="283" y="7572"/>
                                </a:lnTo>
                                <a:lnTo>
                                  <a:pt x="297" y="7569"/>
                                </a:lnTo>
                                <a:lnTo>
                                  <a:pt x="312" y="7568"/>
                                </a:lnTo>
                                <a:lnTo>
                                  <a:pt x="326" y="7567"/>
                                </a:lnTo>
                                <a:lnTo>
                                  <a:pt x="342" y="7568"/>
                                </a:lnTo>
                                <a:close/>
                                <a:moveTo>
                                  <a:pt x="2213" y="3766"/>
                                </a:moveTo>
                                <a:lnTo>
                                  <a:pt x="2254" y="3776"/>
                                </a:lnTo>
                                <a:lnTo>
                                  <a:pt x="2293" y="3788"/>
                                </a:lnTo>
                                <a:lnTo>
                                  <a:pt x="2332" y="3801"/>
                                </a:lnTo>
                                <a:lnTo>
                                  <a:pt x="2370" y="3817"/>
                                </a:lnTo>
                                <a:lnTo>
                                  <a:pt x="2407" y="3834"/>
                                </a:lnTo>
                                <a:lnTo>
                                  <a:pt x="2443" y="3853"/>
                                </a:lnTo>
                                <a:lnTo>
                                  <a:pt x="2477" y="3873"/>
                                </a:lnTo>
                                <a:lnTo>
                                  <a:pt x="2512" y="3895"/>
                                </a:lnTo>
                                <a:lnTo>
                                  <a:pt x="2545" y="3920"/>
                                </a:lnTo>
                                <a:lnTo>
                                  <a:pt x="2577" y="3945"/>
                                </a:lnTo>
                                <a:lnTo>
                                  <a:pt x="2607" y="3973"/>
                                </a:lnTo>
                                <a:lnTo>
                                  <a:pt x="2637" y="4001"/>
                                </a:lnTo>
                                <a:lnTo>
                                  <a:pt x="2665" y="4031"/>
                                </a:lnTo>
                                <a:lnTo>
                                  <a:pt x="2692" y="4061"/>
                                </a:lnTo>
                                <a:lnTo>
                                  <a:pt x="2718" y="4094"/>
                                </a:lnTo>
                                <a:lnTo>
                                  <a:pt x="2743" y="4127"/>
                                </a:lnTo>
                                <a:lnTo>
                                  <a:pt x="2766" y="4162"/>
                                </a:lnTo>
                                <a:lnTo>
                                  <a:pt x="2789" y="4198"/>
                                </a:lnTo>
                                <a:lnTo>
                                  <a:pt x="2809" y="4235"/>
                                </a:lnTo>
                                <a:lnTo>
                                  <a:pt x="2827" y="4273"/>
                                </a:lnTo>
                                <a:lnTo>
                                  <a:pt x="2844" y="4312"/>
                                </a:lnTo>
                                <a:lnTo>
                                  <a:pt x="2860" y="4351"/>
                                </a:lnTo>
                                <a:lnTo>
                                  <a:pt x="2875" y="4392"/>
                                </a:lnTo>
                                <a:lnTo>
                                  <a:pt x="2887" y="4433"/>
                                </a:lnTo>
                                <a:lnTo>
                                  <a:pt x="2897" y="4475"/>
                                </a:lnTo>
                                <a:lnTo>
                                  <a:pt x="2906" y="4517"/>
                                </a:lnTo>
                                <a:lnTo>
                                  <a:pt x="2914" y="4560"/>
                                </a:lnTo>
                                <a:lnTo>
                                  <a:pt x="2918" y="4603"/>
                                </a:lnTo>
                                <a:lnTo>
                                  <a:pt x="2922" y="4647"/>
                                </a:lnTo>
                                <a:lnTo>
                                  <a:pt x="2924" y="4692"/>
                                </a:lnTo>
                                <a:lnTo>
                                  <a:pt x="2924" y="4737"/>
                                </a:lnTo>
                                <a:lnTo>
                                  <a:pt x="2921" y="4782"/>
                                </a:lnTo>
                                <a:lnTo>
                                  <a:pt x="2917" y="4826"/>
                                </a:lnTo>
                                <a:lnTo>
                                  <a:pt x="2911" y="4870"/>
                                </a:lnTo>
                                <a:lnTo>
                                  <a:pt x="2903" y="4913"/>
                                </a:lnTo>
                                <a:lnTo>
                                  <a:pt x="2893" y="4955"/>
                                </a:lnTo>
                                <a:lnTo>
                                  <a:pt x="2880" y="4997"/>
                                </a:lnTo>
                                <a:lnTo>
                                  <a:pt x="2867" y="5037"/>
                                </a:lnTo>
                                <a:lnTo>
                                  <a:pt x="2852" y="5076"/>
                                </a:lnTo>
                                <a:lnTo>
                                  <a:pt x="2836" y="5115"/>
                                </a:lnTo>
                                <a:lnTo>
                                  <a:pt x="2817" y="5152"/>
                                </a:lnTo>
                                <a:lnTo>
                                  <a:pt x="2797" y="5188"/>
                                </a:lnTo>
                                <a:lnTo>
                                  <a:pt x="2776" y="5224"/>
                                </a:lnTo>
                                <a:lnTo>
                                  <a:pt x="2754" y="5258"/>
                                </a:lnTo>
                                <a:lnTo>
                                  <a:pt x="2729" y="5290"/>
                                </a:lnTo>
                                <a:lnTo>
                                  <a:pt x="2703" y="5321"/>
                                </a:lnTo>
                                <a:lnTo>
                                  <a:pt x="2678" y="5351"/>
                                </a:lnTo>
                                <a:lnTo>
                                  <a:pt x="2650" y="5379"/>
                                </a:lnTo>
                                <a:lnTo>
                                  <a:pt x="2621" y="5405"/>
                                </a:lnTo>
                                <a:lnTo>
                                  <a:pt x="2590" y="5430"/>
                                </a:lnTo>
                                <a:lnTo>
                                  <a:pt x="2559" y="5454"/>
                                </a:lnTo>
                                <a:lnTo>
                                  <a:pt x="2528" y="5475"/>
                                </a:lnTo>
                                <a:lnTo>
                                  <a:pt x="2494" y="5495"/>
                                </a:lnTo>
                                <a:lnTo>
                                  <a:pt x="2461" y="5513"/>
                                </a:lnTo>
                                <a:lnTo>
                                  <a:pt x="2425" y="5529"/>
                                </a:lnTo>
                                <a:lnTo>
                                  <a:pt x="2389" y="5544"/>
                                </a:lnTo>
                                <a:lnTo>
                                  <a:pt x="2353" y="5556"/>
                                </a:lnTo>
                                <a:lnTo>
                                  <a:pt x="2316" y="5566"/>
                                </a:lnTo>
                                <a:lnTo>
                                  <a:pt x="2278" y="5574"/>
                                </a:lnTo>
                                <a:lnTo>
                                  <a:pt x="2240" y="5579"/>
                                </a:lnTo>
                                <a:lnTo>
                                  <a:pt x="2201" y="5583"/>
                                </a:lnTo>
                                <a:lnTo>
                                  <a:pt x="2161" y="5585"/>
                                </a:lnTo>
                                <a:lnTo>
                                  <a:pt x="2121" y="5584"/>
                                </a:lnTo>
                                <a:lnTo>
                                  <a:pt x="2081" y="5580"/>
                                </a:lnTo>
                                <a:lnTo>
                                  <a:pt x="2041" y="5575"/>
                                </a:lnTo>
                                <a:lnTo>
                                  <a:pt x="2001" y="5567"/>
                                </a:lnTo>
                                <a:lnTo>
                                  <a:pt x="1961" y="5556"/>
                                </a:lnTo>
                                <a:lnTo>
                                  <a:pt x="1923" y="5544"/>
                                </a:lnTo>
                                <a:lnTo>
                                  <a:pt x="1886" y="5529"/>
                                </a:lnTo>
                                <a:lnTo>
                                  <a:pt x="1851" y="5511"/>
                                </a:lnTo>
                                <a:lnTo>
                                  <a:pt x="1815" y="5492"/>
                                </a:lnTo>
                                <a:lnTo>
                                  <a:pt x="1780" y="5471"/>
                                </a:lnTo>
                                <a:lnTo>
                                  <a:pt x="1747" y="5448"/>
                                </a:lnTo>
                                <a:lnTo>
                                  <a:pt x="1714" y="5422"/>
                                </a:lnTo>
                                <a:lnTo>
                                  <a:pt x="1683" y="5396"/>
                                </a:lnTo>
                                <a:lnTo>
                                  <a:pt x="1652" y="5368"/>
                                </a:lnTo>
                                <a:lnTo>
                                  <a:pt x="1623" y="5337"/>
                                </a:lnTo>
                                <a:lnTo>
                                  <a:pt x="1595" y="5305"/>
                                </a:lnTo>
                                <a:lnTo>
                                  <a:pt x="1569" y="5272"/>
                                </a:lnTo>
                                <a:lnTo>
                                  <a:pt x="1543" y="5236"/>
                                </a:lnTo>
                                <a:lnTo>
                                  <a:pt x="1519" y="5201"/>
                                </a:lnTo>
                                <a:lnTo>
                                  <a:pt x="1497" y="5164"/>
                                </a:lnTo>
                                <a:lnTo>
                                  <a:pt x="1476" y="5124"/>
                                </a:lnTo>
                                <a:lnTo>
                                  <a:pt x="1457" y="5084"/>
                                </a:lnTo>
                                <a:lnTo>
                                  <a:pt x="1439" y="5044"/>
                                </a:lnTo>
                                <a:lnTo>
                                  <a:pt x="1422" y="5001"/>
                                </a:lnTo>
                                <a:lnTo>
                                  <a:pt x="1407" y="4959"/>
                                </a:lnTo>
                                <a:lnTo>
                                  <a:pt x="1395" y="4914"/>
                                </a:lnTo>
                                <a:lnTo>
                                  <a:pt x="1384" y="4869"/>
                                </a:lnTo>
                                <a:lnTo>
                                  <a:pt x="1374" y="4824"/>
                                </a:lnTo>
                                <a:lnTo>
                                  <a:pt x="1366" y="4777"/>
                                </a:lnTo>
                                <a:lnTo>
                                  <a:pt x="1360" y="4730"/>
                                </a:lnTo>
                                <a:lnTo>
                                  <a:pt x="1357" y="4683"/>
                                </a:lnTo>
                                <a:lnTo>
                                  <a:pt x="1356" y="4635"/>
                                </a:lnTo>
                                <a:lnTo>
                                  <a:pt x="1356" y="4587"/>
                                </a:lnTo>
                                <a:lnTo>
                                  <a:pt x="1358" y="4537"/>
                                </a:lnTo>
                                <a:lnTo>
                                  <a:pt x="1363" y="4489"/>
                                </a:lnTo>
                                <a:lnTo>
                                  <a:pt x="1369" y="4442"/>
                                </a:lnTo>
                                <a:lnTo>
                                  <a:pt x="1377" y="4396"/>
                                </a:lnTo>
                                <a:lnTo>
                                  <a:pt x="1388" y="4351"/>
                                </a:lnTo>
                                <a:lnTo>
                                  <a:pt x="1400" y="4308"/>
                                </a:lnTo>
                                <a:lnTo>
                                  <a:pt x="1414" y="4265"/>
                                </a:lnTo>
                                <a:lnTo>
                                  <a:pt x="1430" y="4225"/>
                                </a:lnTo>
                                <a:lnTo>
                                  <a:pt x="1447" y="4184"/>
                                </a:lnTo>
                                <a:lnTo>
                                  <a:pt x="1466" y="4146"/>
                                </a:lnTo>
                                <a:lnTo>
                                  <a:pt x="1486" y="4110"/>
                                </a:lnTo>
                                <a:lnTo>
                                  <a:pt x="1508" y="4075"/>
                                </a:lnTo>
                                <a:lnTo>
                                  <a:pt x="1532" y="4041"/>
                                </a:lnTo>
                                <a:lnTo>
                                  <a:pt x="1556" y="4010"/>
                                </a:lnTo>
                                <a:lnTo>
                                  <a:pt x="1582" y="3978"/>
                                </a:lnTo>
                                <a:lnTo>
                                  <a:pt x="1609" y="3950"/>
                                </a:lnTo>
                                <a:lnTo>
                                  <a:pt x="1638" y="3923"/>
                                </a:lnTo>
                                <a:lnTo>
                                  <a:pt x="1667" y="3897"/>
                                </a:lnTo>
                                <a:lnTo>
                                  <a:pt x="1698" y="3875"/>
                                </a:lnTo>
                                <a:lnTo>
                                  <a:pt x="1730" y="3854"/>
                                </a:lnTo>
                                <a:lnTo>
                                  <a:pt x="1762" y="3834"/>
                                </a:lnTo>
                                <a:lnTo>
                                  <a:pt x="1796" y="3816"/>
                                </a:lnTo>
                                <a:lnTo>
                                  <a:pt x="1830" y="3801"/>
                                </a:lnTo>
                                <a:lnTo>
                                  <a:pt x="1866" y="3788"/>
                                </a:lnTo>
                                <a:lnTo>
                                  <a:pt x="1902" y="3776"/>
                                </a:lnTo>
                                <a:lnTo>
                                  <a:pt x="1939" y="3766"/>
                                </a:lnTo>
                                <a:lnTo>
                                  <a:pt x="1977" y="3760"/>
                                </a:lnTo>
                                <a:lnTo>
                                  <a:pt x="2015" y="3755"/>
                                </a:lnTo>
                                <a:lnTo>
                                  <a:pt x="2054" y="3753"/>
                                </a:lnTo>
                                <a:lnTo>
                                  <a:pt x="2093" y="3753"/>
                                </a:lnTo>
                                <a:lnTo>
                                  <a:pt x="2133" y="3755"/>
                                </a:lnTo>
                                <a:lnTo>
                                  <a:pt x="2173" y="3760"/>
                                </a:lnTo>
                                <a:lnTo>
                                  <a:pt x="2213" y="3766"/>
                                </a:lnTo>
                                <a:close/>
                                <a:moveTo>
                                  <a:pt x="2204" y="3882"/>
                                </a:moveTo>
                                <a:lnTo>
                                  <a:pt x="2239" y="3890"/>
                                </a:lnTo>
                                <a:lnTo>
                                  <a:pt x="2274" y="3900"/>
                                </a:lnTo>
                                <a:lnTo>
                                  <a:pt x="2307" y="3911"/>
                                </a:lnTo>
                                <a:lnTo>
                                  <a:pt x="2340" y="3924"/>
                                </a:lnTo>
                                <a:lnTo>
                                  <a:pt x="2372" y="3939"/>
                                </a:lnTo>
                                <a:lnTo>
                                  <a:pt x="2404" y="3956"/>
                                </a:lnTo>
                                <a:lnTo>
                                  <a:pt x="2435" y="3974"/>
                                </a:lnTo>
                                <a:lnTo>
                                  <a:pt x="2464" y="3993"/>
                                </a:lnTo>
                                <a:lnTo>
                                  <a:pt x="2493" y="4014"/>
                                </a:lnTo>
                                <a:lnTo>
                                  <a:pt x="2521" y="4036"/>
                                </a:lnTo>
                                <a:lnTo>
                                  <a:pt x="2548" y="4060"/>
                                </a:lnTo>
                                <a:lnTo>
                                  <a:pt x="2574" y="4085"/>
                                </a:lnTo>
                                <a:lnTo>
                                  <a:pt x="2598" y="4110"/>
                                </a:lnTo>
                                <a:lnTo>
                                  <a:pt x="2622" y="4138"/>
                                </a:lnTo>
                                <a:lnTo>
                                  <a:pt x="2645" y="4166"/>
                                </a:lnTo>
                                <a:lnTo>
                                  <a:pt x="2667" y="4196"/>
                                </a:lnTo>
                                <a:lnTo>
                                  <a:pt x="2687" y="4227"/>
                                </a:lnTo>
                                <a:lnTo>
                                  <a:pt x="2706" y="4258"/>
                                </a:lnTo>
                                <a:lnTo>
                                  <a:pt x="2724" y="4291"/>
                                </a:lnTo>
                                <a:lnTo>
                                  <a:pt x="2740" y="4323"/>
                                </a:lnTo>
                                <a:lnTo>
                                  <a:pt x="2755" y="4358"/>
                                </a:lnTo>
                                <a:lnTo>
                                  <a:pt x="2768" y="4393"/>
                                </a:lnTo>
                                <a:lnTo>
                                  <a:pt x="2781" y="4427"/>
                                </a:lnTo>
                                <a:lnTo>
                                  <a:pt x="2792" y="4464"/>
                                </a:lnTo>
                                <a:lnTo>
                                  <a:pt x="2801" y="4500"/>
                                </a:lnTo>
                                <a:lnTo>
                                  <a:pt x="2809" y="4538"/>
                                </a:lnTo>
                                <a:lnTo>
                                  <a:pt x="2815" y="4575"/>
                                </a:lnTo>
                                <a:lnTo>
                                  <a:pt x="2820" y="4613"/>
                                </a:lnTo>
                                <a:lnTo>
                                  <a:pt x="2823" y="4653"/>
                                </a:lnTo>
                                <a:lnTo>
                                  <a:pt x="2824" y="4692"/>
                                </a:lnTo>
                                <a:lnTo>
                                  <a:pt x="2824" y="4731"/>
                                </a:lnTo>
                                <a:lnTo>
                                  <a:pt x="2822" y="4770"/>
                                </a:lnTo>
                                <a:lnTo>
                                  <a:pt x="2818" y="4810"/>
                                </a:lnTo>
                                <a:lnTo>
                                  <a:pt x="2813" y="4848"/>
                                </a:lnTo>
                                <a:lnTo>
                                  <a:pt x="2805" y="4886"/>
                                </a:lnTo>
                                <a:lnTo>
                                  <a:pt x="2796" y="4923"/>
                                </a:lnTo>
                                <a:lnTo>
                                  <a:pt x="2786" y="4959"/>
                                </a:lnTo>
                                <a:lnTo>
                                  <a:pt x="2775" y="4994"/>
                                </a:lnTo>
                                <a:lnTo>
                                  <a:pt x="2762" y="5029"/>
                                </a:lnTo>
                                <a:lnTo>
                                  <a:pt x="2747" y="5063"/>
                                </a:lnTo>
                                <a:lnTo>
                                  <a:pt x="2730" y="5095"/>
                                </a:lnTo>
                                <a:lnTo>
                                  <a:pt x="2714" y="5127"/>
                                </a:lnTo>
                                <a:lnTo>
                                  <a:pt x="2695" y="5157"/>
                                </a:lnTo>
                                <a:lnTo>
                                  <a:pt x="2674" y="5186"/>
                                </a:lnTo>
                                <a:lnTo>
                                  <a:pt x="2654" y="5215"/>
                                </a:lnTo>
                                <a:lnTo>
                                  <a:pt x="2632" y="5242"/>
                                </a:lnTo>
                                <a:lnTo>
                                  <a:pt x="2608" y="5268"/>
                                </a:lnTo>
                                <a:lnTo>
                                  <a:pt x="2584" y="5293"/>
                                </a:lnTo>
                                <a:lnTo>
                                  <a:pt x="2559" y="5315"/>
                                </a:lnTo>
                                <a:lnTo>
                                  <a:pt x="2532" y="5336"/>
                                </a:lnTo>
                                <a:lnTo>
                                  <a:pt x="2505" y="5356"/>
                                </a:lnTo>
                                <a:lnTo>
                                  <a:pt x="2477" y="5375"/>
                                </a:lnTo>
                                <a:lnTo>
                                  <a:pt x="2448" y="5392"/>
                                </a:lnTo>
                                <a:lnTo>
                                  <a:pt x="2418" y="5408"/>
                                </a:lnTo>
                                <a:lnTo>
                                  <a:pt x="2388" y="5422"/>
                                </a:lnTo>
                                <a:lnTo>
                                  <a:pt x="2357" y="5435"/>
                                </a:lnTo>
                                <a:lnTo>
                                  <a:pt x="2324" y="5445"/>
                                </a:lnTo>
                                <a:lnTo>
                                  <a:pt x="2292" y="5454"/>
                                </a:lnTo>
                                <a:lnTo>
                                  <a:pt x="2259" y="5461"/>
                                </a:lnTo>
                                <a:lnTo>
                                  <a:pt x="2226" y="5465"/>
                                </a:lnTo>
                                <a:lnTo>
                                  <a:pt x="2191" y="5468"/>
                                </a:lnTo>
                                <a:lnTo>
                                  <a:pt x="2157" y="5470"/>
                                </a:lnTo>
                                <a:lnTo>
                                  <a:pt x="2121" y="5468"/>
                                </a:lnTo>
                                <a:lnTo>
                                  <a:pt x="2087" y="5465"/>
                                </a:lnTo>
                                <a:lnTo>
                                  <a:pt x="2051" y="5461"/>
                                </a:lnTo>
                                <a:lnTo>
                                  <a:pt x="2017" y="5453"/>
                                </a:lnTo>
                                <a:lnTo>
                                  <a:pt x="1983" y="5444"/>
                                </a:lnTo>
                                <a:lnTo>
                                  <a:pt x="1950" y="5433"/>
                                </a:lnTo>
                                <a:lnTo>
                                  <a:pt x="1917" y="5419"/>
                                </a:lnTo>
                                <a:lnTo>
                                  <a:pt x="1885" y="5405"/>
                                </a:lnTo>
                                <a:lnTo>
                                  <a:pt x="1854" y="5388"/>
                                </a:lnTo>
                                <a:lnTo>
                                  <a:pt x="1824" y="5369"/>
                                </a:lnTo>
                                <a:lnTo>
                                  <a:pt x="1795" y="5349"/>
                                </a:lnTo>
                                <a:lnTo>
                                  <a:pt x="1767" y="5327"/>
                                </a:lnTo>
                                <a:lnTo>
                                  <a:pt x="1739" y="5304"/>
                                </a:lnTo>
                                <a:lnTo>
                                  <a:pt x="1713" y="5278"/>
                                </a:lnTo>
                                <a:lnTo>
                                  <a:pt x="1687" y="5252"/>
                                </a:lnTo>
                                <a:lnTo>
                                  <a:pt x="1664" y="5224"/>
                                </a:lnTo>
                                <a:lnTo>
                                  <a:pt x="1640" y="5195"/>
                                </a:lnTo>
                                <a:lnTo>
                                  <a:pt x="1618" y="5165"/>
                                </a:lnTo>
                                <a:lnTo>
                                  <a:pt x="1598" y="5133"/>
                                </a:lnTo>
                                <a:lnTo>
                                  <a:pt x="1577" y="5100"/>
                                </a:lnTo>
                                <a:lnTo>
                                  <a:pt x="1560" y="5066"/>
                                </a:lnTo>
                                <a:lnTo>
                                  <a:pt x="1543" y="5031"/>
                                </a:lnTo>
                                <a:lnTo>
                                  <a:pt x="1527" y="4996"/>
                                </a:lnTo>
                                <a:lnTo>
                                  <a:pt x="1513" y="4960"/>
                                </a:lnTo>
                                <a:lnTo>
                                  <a:pt x="1500" y="4922"/>
                                </a:lnTo>
                                <a:lnTo>
                                  <a:pt x="1489" y="4884"/>
                                </a:lnTo>
                                <a:lnTo>
                                  <a:pt x="1479" y="4844"/>
                                </a:lnTo>
                                <a:lnTo>
                                  <a:pt x="1471" y="4805"/>
                                </a:lnTo>
                                <a:lnTo>
                                  <a:pt x="1464" y="4765"/>
                                </a:lnTo>
                                <a:lnTo>
                                  <a:pt x="1460" y="4723"/>
                                </a:lnTo>
                                <a:lnTo>
                                  <a:pt x="1457" y="4682"/>
                                </a:lnTo>
                                <a:lnTo>
                                  <a:pt x="1454" y="4640"/>
                                </a:lnTo>
                                <a:lnTo>
                                  <a:pt x="1455" y="4598"/>
                                </a:lnTo>
                                <a:lnTo>
                                  <a:pt x="1458" y="4555"/>
                                </a:lnTo>
                                <a:lnTo>
                                  <a:pt x="1461" y="4514"/>
                                </a:lnTo>
                                <a:lnTo>
                                  <a:pt x="1467" y="4472"/>
                                </a:lnTo>
                                <a:lnTo>
                                  <a:pt x="1475" y="4433"/>
                                </a:lnTo>
                                <a:lnTo>
                                  <a:pt x="1483" y="4394"/>
                                </a:lnTo>
                                <a:lnTo>
                                  <a:pt x="1494" y="4356"/>
                                </a:lnTo>
                                <a:lnTo>
                                  <a:pt x="1506" y="4319"/>
                                </a:lnTo>
                                <a:lnTo>
                                  <a:pt x="1519" y="4283"/>
                                </a:lnTo>
                                <a:lnTo>
                                  <a:pt x="1535" y="4248"/>
                                </a:lnTo>
                                <a:lnTo>
                                  <a:pt x="1551" y="4216"/>
                                </a:lnTo>
                                <a:lnTo>
                                  <a:pt x="1569" y="4183"/>
                                </a:lnTo>
                                <a:lnTo>
                                  <a:pt x="1588" y="4153"/>
                                </a:lnTo>
                                <a:lnTo>
                                  <a:pt x="1609" y="4124"/>
                                </a:lnTo>
                                <a:lnTo>
                                  <a:pt x="1630" y="4096"/>
                                </a:lnTo>
                                <a:lnTo>
                                  <a:pt x="1652" y="4069"/>
                                </a:lnTo>
                                <a:lnTo>
                                  <a:pt x="1676" y="4044"/>
                                </a:lnTo>
                                <a:lnTo>
                                  <a:pt x="1702" y="4021"/>
                                </a:lnTo>
                                <a:lnTo>
                                  <a:pt x="1727" y="3998"/>
                                </a:lnTo>
                                <a:lnTo>
                                  <a:pt x="1754" y="3978"/>
                                </a:lnTo>
                                <a:lnTo>
                                  <a:pt x="1782" y="3959"/>
                                </a:lnTo>
                                <a:lnTo>
                                  <a:pt x="1810" y="3942"/>
                                </a:lnTo>
                                <a:lnTo>
                                  <a:pt x="1841" y="3927"/>
                                </a:lnTo>
                                <a:lnTo>
                                  <a:pt x="1871" y="3913"/>
                                </a:lnTo>
                                <a:lnTo>
                                  <a:pt x="1901" y="3902"/>
                                </a:lnTo>
                                <a:lnTo>
                                  <a:pt x="1932" y="3892"/>
                                </a:lnTo>
                                <a:lnTo>
                                  <a:pt x="1965" y="3883"/>
                                </a:lnTo>
                                <a:lnTo>
                                  <a:pt x="1998" y="3877"/>
                                </a:lnTo>
                                <a:lnTo>
                                  <a:pt x="2031" y="3873"/>
                                </a:lnTo>
                                <a:lnTo>
                                  <a:pt x="2065" y="3871"/>
                                </a:lnTo>
                                <a:lnTo>
                                  <a:pt x="2099" y="3871"/>
                                </a:lnTo>
                                <a:lnTo>
                                  <a:pt x="2134" y="3872"/>
                                </a:lnTo>
                                <a:lnTo>
                                  <a:pt x="2168" y="3876"/>
                                </a:lnTo>
                                <a:lnTo>
                                  <a:pt x="2204" y="3882"/>
                                </a:lnTo>
                                <a:close/>
                                <a:moveTo>
                                  <a:pt x="2260" y="2823"/>
                                </a:moveTo>
                                <a:lnTo>
                                  <a:pt x="2280" y="2829"/>
                                </a:lnTo>
                                <a:lnTo>
                                  <a:pt x="2302" y="2836"/>
                                </a:lnTo>
                                <a:lnTo>
                                  <a:pt x="2321" y="2844"/>
                                </a:lnTo>
                                <a:lnTo>
                                  <a:pt x="2341" y="2853"/>
                                </a:lnTo>
                                <a:lnTo>
                                  <a:pt x="2360" y="2863"/>
                                </a:lnTo>
                                <a:lnTo>
                                  <a:pt x="2379" y="2873"/>
                                </a:lnTo>
                                <a:lnTo>
                                  <a:pt x="2397" y="2886"/>
                                </a:lnTo>
                                <a:lnTo>
                                  <a:pt x="2414" y="2898"/>
                                </a:lnTo>
                                <a:lnTo>
                                  <a:pt x="2431" y="2911"/>
                                </a:lnTo>
                                <a:lnTo>
                                  <a:pt x="2447" y="2926"/>
                                </a:lnTo>
                                <a:lnTo>
                                  <a:pt x="2464" y="2942"/>
                                </a:lnTo>
                                <a:lnTo>
                                  <a:pt x="2479" y="2957"/>
                                </a:lnTo>
                                <a:lnTo>
                                  <a:pt x="2493" y="2973"/>
                                </a:lnTo>
                                <a:lnTo>
                                  <a:pt x="2508" y="2991"/>
                                </a:lnTo>
                                <a:lnTo>
                                  <a:pt x="2521" y="3009"/>
                                </a:lnTo>
                                <a:lnTo>
                                  <a:pt x="2533" y="3027"/>
                                </a:lnTo>
                                <a:lnTo>
                                  <a:pt x="2545" y="3046"/>
                                </a:lnTo>
                                <a:lnTo>
                                  <a:pt x="2556" y="3065"/>
                                </a:lnTo>
                                <a:lnTo>
                                  <a:pt x="2567" y="3085"/>
                                </a:lnTo>
                                <a:lnTo>
                                  <a:pt x="2576" y="3105"/>
                                </a:lnTo>
                                <a:lnTo>
                                  <a:pt x="2585" y="3127"/>
                                </a:lnTo>
                                <a:lnTo>
                                  <a:pt x="2593" y="3148"/>
                                </a:lnTo>
                                <a:lnTo>
                                  <a:pt x="2599" y="3169"/>
                                </a:lnTo>
                                <a:lnTo>
                                  <a:pt x="2606" y="3192"/>
                                </a:lnTo>
                                <a:lnTo>
                                  <a:pt x="2612" y="3213"/>
                                </a:lnTo>
                                <a:lnTo>
                                  <a:pt x="2615" y="3235"/>
                                </a:lnTo>
                                <a:lnTo>
                                  <a:pt x="2620" y="3259"/>
                                </a:lnTo>
                                <a:lnTo>
                                  <a:pt x="2622" y="3281"/>
                                </a:lnTo>
                                <a:lnTo>
                                  <a:pt x="2623" y="3305"/>
                                </a:lnTo>
                                <a:lnTo>
                                  <a:pt x="2623" y="3327"/>
                                </a:lnTo>
                                <a:lnTo>
                                  <a:pt x="2623" y="3351"/>
                                </a:lnTo>
                                <a:lnTo>
                                  <a:pt x="2621" y="3374"/>
                                </a:lnTo>
                                <a:lnTo>
                                  <a:pt x="2618" y="3398"/>
                                </a:lnTo>
                                <a:lnTo>
                                  <a:pt x="2614" y="3420"/>
                                </a:lnTo>
                                <a:lnTo>
                                  <a:pt x="2609" y="3443"/>
                                </a:lnTo>
                                <a:lnTo>
                                  <a:pt x="2604" y="3464"/>
                                </a:lnTo>
                                <a:lnTo>
                                  <a:pt x="2597" y="3485"/>
                                </a:lnTo>
                                <a:lnTo>
                                  <a:pt x="2590" y="3505"/>
                                </a:lnTo>
                                <a:lnTo>
                                  <a:pt x="2581" y="3525"/>
                                </a:lnTo>
                                <a:lnTo>
                                  <a:pt x="2573" y="3545"/>
                                </a:lnTo>
                                <a:lnTo>
                                  <a:pt x="2562" y="3562"/>
                                </a:lnTo>
                                <a:lnTo>
                                  <a:pt x="2552" y="3580"/>
                                </a:lnTo>
                                <a:lnTo>
                                  <a:pt x="2541" y="3598"/>
                                </a:lnTo>
                                <a:lnTo>
                                  <a:pt x="2529" y="3614"/>
                                </a:lnTo>
                                <a:lnTo>
                                  <a:pt x="2515" y="3630"/>
                                </a:lnTo>
                                <a:lnTo>
                                  <a:pt x="2502" y="3644"/>
                                </a:lnTo>
                                <a:lnTo>
                                  <a:pt x="2489" y="3659"/>
                                </a:lnTo>
                                <a:lnTo>
                                  <a:pt x="2474" y="3672"/>
                                </a:lnTo>
                                <a:lnTo>
                                  <a:pt x="2458" y="3685"/>
                                </a:lnTo>
                                <a:lnTo>
                                  <a:pt x="2443" y="3696"/>
                                </a:lnTo>
                                <a:lnTo>
                                  <a:pt x="2426" y="3706"/>
                                </a:lnTo>
                                <a:lnTo>
                                  <a:pt x="2409" y="3716"/>
                                </a:lnTo>
                                <a:lnTo>
                                  <a:pt x="2392" y="3724"/>
                                </a:lnTo>
                                <a:lnTo>
                                  <a:pt x="2374" y="3732"/>
                                </a:lnTo>
                                <a:lnTo>
                                  <a:pt x="2357" y="3738"/>
                                </a:lnTo>
                                <a:lnTo>
                                  <a:pt x="2337" y="3744"/>
                                </a:lnTo>
                                <a:lnTo>
                                  <a:pt x="2318" y="3748"/>
                                </a:lnTo>
                                <a:lnTo>
                                  <a:pt x="2299" y="3752"/>
                                </a:lnTo>
                                <a:lnTo>
                                  <a:pt x="2279" y="3754"/>
                                </a:lnTo>
                                <a:lnTo>
                                  <a:pt x="2260" y="3755"/>
                                </a:lnTo>
                                <a:lnTo>
                                  <a:pt x="2240" y="3755"/>
                                </a:lnTo>
                                <a:lnTo>
                                  <a:pt x="2219" y="3754"/>
                                </a:lnTo>
                                <a:lnTo>
                                  <a:pt x="2199" y="3751"/>
                                </a:lnTo>
                                <a:lnTo>
                                  <a:pt x="2179" y="3747"/>
                                </a:lnTo>
                                <a:lnTo>
                                  <a:pt x="2157" y="3743"/>
                                </a:lnTo>
                                <a:lnTo>
                                  <a:pt x="2137" y="3736"/>
                                </a:lnTo>
                                <a:lnTo>
                                  <a:pt x="2117" y="3729"/>
                                </a:lnTo>
                                <a:lnTo>
                                  <a:pt x="2098" y="3720"/>
                                </a:lnTo>
                                <a:lnTo>
                                  <a:pt x="2079" y="3711"/>
                                </a:lnTo>
                                <a:lnTo>
                                  <a:pt x="2060" y="3700"/>
                                </a:lnTo>
                                <a:lnTo>
                                  <a:pt x="2042" y="3689"/>
                                </a:lnTo>
                                <a:lnTo>
                                  <a:pt x="2025" y="3677"/>
                                </a:lnTo>
                                <a:lnTo>
                                  <a:pt x="2007" y="3663"/>
                                </a:lnTo>
                                <a:lnTo>
                                  <a:pt x="1992" y="3649"/>
                                </a:lnTo>
                                <a:lnTo>
                                  <a:pt x="1975" y="3634"/>
                                </a:lnTo>
                                <a:lnTo>
                                  <a:pt x="1960" y="3618"/>
                                </a:lnTo>
                                <a:lnTo>
                                  <a:pt x="1946" y="3602"/>
                                </a:lnTo>
                                <a:lnTo>
                                  <a:pt x="1931" y="3584"/>
                                </a:lnTo>
                                <a:lnTo>
                                  <a:pt x="1918" y="3566"/>
                                </a:lnTo>
                                <a:lnTo>
                                  <a:pt x="1905" y="3547"/>
                                </a:lnTo>
                                <a:lnTo>
                                  <a:pt x="1893" y="3528"/>
                                </a:lnTo>
                                <a:lnTo>
                                  <a:pt x="1882" y="3508"/>
                                </a:lnTo>
                                <a:lnTo>
                                  <a:pt x="1872" y="3487"/>
                                </a:lnTo>
                                <a:lnTo>
                                  <a:pt x="1862" y="3466"/>
                                </a:lnTo>
                                <a:lnTo>
                                  <a:pt x="1853" y="3445"/>
                                </a:lnTo>
                                <a:lnTo>
                                  <a:pt x="1845" y="3422"/>
                                </a:lnTo>
                                <a:lnTo>
                                  <a:pt x="1838" y="3400"/>
                                </a:lnTo>
                                <a:lnTo>
                                  <a:pt x="1832" y="3378"/>
                                </a:lnTo>
                                <a:lnTo>
                                  <a:pt x="1826" y="3355"/>
                                </a:lnTo>
                                <a:lnTo>
                                  <a:pt x="1821" y="3332"/>
                                </a:lnTo>
                                <a:lnTo>
                                  <a:pt x="1818" y="3308"/>
                                </a:lnTo>
                                <a:lnTo>
                                  <a:pt x="1816" y="3283"/>
                                </a:lnTo>
                                <a:lnTo>
                                  <a:pt x="1814" y="3260"/>
                                </a:lnTo>
                                <a:lnTo>
                                  <a:pt x="1814" y="3235"/>
                                </a:lnTo>
                                <a:lnTo>
                                  <a:pt x="1814" y="3212"/>
                                </a:lnTo>
                                <a:lnTo>
                                  <a:pt x="1815" y="3187"/>
                                </a:lnTo>
                                <a:lnTo>
                                  <a:pt x="1818" y="3164"/>
                                </a:lnTo>
                                <a:lnTo>
                                  <a:pt x="1821" y="3140"/>
                                </a:lnTo>
                                <a:lnTo>
                                  <a:pt x="1826" y="3117"/>
                                </a:lnTo>
                                <a:lnTo>
                                  <a:pt x="1832" y="3094"/>
                                </a:lnTo>
                                <a:lnTo>
                                  <a:pt x="1838" y="3073"/>
                                </a:lnTo>
                                <a:lnTo>
                                  <a:pt x="1845" y="3053"/>
                                </a:lnTo>
                                <a:lnTo>
                                  <a:pt x="1854" y="3032"/>
                                </a:lnTo>
                                <a:lnTo>
                                  <a:pt x="1863" y="3012"/>
                                </a:lnTo>
                                <a:lnTo>
                                  <a:pt x="1872" y="2994"/>
                                </a:lnTo>
                                <a:lnTo>
                                  <a:pt x="1883" y="2976"/>
                                </a:lnTo>
                                <a:lnTo>
                                  <a:pt x="1894" y="2959"/>
                                </a:lnTo>
                                <a:lnTo>
                                  <a:pt x="1907" y="2943"/>
                                </a:lnTo>
                                <a:lnTo>
                                  <a:pt x="1920" y="2927"/>
                                </a:lnTo>
                                <a:lnTo>
                                  <a:pt x="1933" y="2913"/>
                                </a:lnTo>
                                <a:lnTo>
                                  <a:pt x="1947" y="2899"/>
                                </a:lnTo>
                                <a:lnTo>
                                  <a:pt x="1963" y="2886"/>
                                </a:lnTo>
                                <a:lnTo>
                                  <a:pt x="1977" y="2874"/>
                                </a:lnTo>
                                <a:lnTo>
                                  <a:pt x="1994" y="2863"/>
                                </a:lnTo>
                                <a:lnTo>
                                  <a:pt x="2010" y="2853"/>
                                </a:lnTo>
                                <a:lnTo>
                                  <a:pt x="2026" y="2844"/>
                                </a:lnTo>
                                <a:lnTo>
                                  <a:pt x="2044" y="2836"/>
                                </a:lnTo>
                                <a:lnTo>
                                  <a:pt x="2062" y="2830"/>
                                </a:lnTo>
                                <a:lnTo>
                                  <a:pt x="2080" y="2824"/>
                                </a:lnTo>
                                <a:lnTo>
                                  <a:pt x="2099" y="2820"/>
                                </a:lnTo>
                                <a:lnTo>
                                  <a:pt x="2118" y="2815"/>
                                </a:lnTo>
                                <a:lnTo>
                                  <a:pt x="2138" y="2813"/>
                                </a:lnTo>
                                <a:lnTo>
                                  <a:pt x="2157" y="2812"/>
                                </a:lnTo>
                                <a:lnTo>
                                  <a:pt x="2177" y="2812"/>
                                </a:lnTo>
                                <a:lnTo>
                                  <a:pt x="2198" y="2813"/>
                                </a:lnTo>
                                <a:lnTo>
                                  <a:pt x="2219" y="2815"/>
                                </a:lnTo>
                                <a:lnTo>
                                  <a:pt x="2239" y="2818"/>
                                </a:lnTo>
                                <a:lnTo>
                                  <a:pt x="2260" y="2823"/>
                                </a:lnTo>
                                <a:close/>
                                <a:moveTo>
                                  <a:pt x="2256" y="2882"/>
                                </a:moveTo>
                                <a:lnTo>
                                  <a:pt x="2274" y="2888"/>
                                </a:lnTo>
                                <a:lnTo>
                                  <a:pt x="2292" y="2894"/>
                                </a:lnTo>
                                <a:lnTo>
                                  <a:pt x="2308" y="2901"/>
                                </a:lnTo>
                                <a:lnTo>
                                  <a:pt x="2325" y="2909"/>
                                </a:lnTo>
                                <a:lnTo>
                                  <a:pt x="2342" y="2918"/>
                                </a:lnTo>
                                <a:lnTo>
                                  <a:pt x="2359" y="2927"/>
                                </a:lnTo>
                                <a:lnTo>
                                  <a:pt x="2374" y="2937"/>
                                </a:lnTo>
                                <a:lnTo>
                                  <a:pt x="2389" y="2948"/>
                                </a:lnTo>
                                <a:lnTo>
                                  <a:pt x="2405" y="2961"/>
                                </a:lnTo>
                                <a:lnTo>
                                  <a:pt x="2418" y="2973"/>
                                </a:lnTo>
                                <a:lnTo>
                                  <a:pt x="2433" y="2987"/>
                                </a:lnTo>
                                <a:lnTo>
                                  <a:pt x="2446" y="3000"/>
                                </a:lnTo>
                                <a:lnTo>
                                  <a:pt x="2458" y="3015"/>
                                </a:lnTo>
                                <a:lnTo>
                                  <a:pt x="2471" y="3029"/>
                                </a:lnTo>
                                <a:lnTo>
                                  <a:pt x="2482" y="3045"/>
                                </a:lnTo>
                                <a:lnTo>
                                  <a:pt x="2493" y="3060"/>
                                </a:lnTo>
                                <a:lnTo>
                                  <a:pt x="2503" y="3077"/>
                                </a:lnTo>
                                <a:lnTo>
                                  <a:pt x="2513" y="3094"/>
                                </a:lnTo>
                                <a:lnTo>
                                  <a:pt x="2522" y="3112"/>
                                </a:lnTo>
                                <a:lnTo>
                                  <a:pt x="2530" y="3130"/>
                                </a:lnTo>
                                <a:lnTo>
                                  <a:pt x="2538" y="3148"/>
                                </a:lnTo>
                                <a:lnTo>
                                  <a:pt x="2545" y="3167"/>
                                </a:lnTo>
                                <a:lnTo>
                                  <a:pt x="2551" y="3185"/>
                                </a:lnTo>
                                <a:lnTo>
                                  <a:pt x="2557" y="3204"/>
                                </a:lnTo>
                                <a:lnTo>
                                  <a:pt x="2561" y="3224"/>
                                </a:lnTo>
                                <a:lnTo>
                                  <a:pt x="2565" y="3243"/>
                                </a:lnTo>
                                <a:lnTo>
                                  <a:pt x="2568" y="3263"/>
                                </a:lnTo>
                                <a:lnTo>
                                  <a:pt x="2570" y="3283"/>
                                </a:lnTo>
                                <a:lnTo>
                                  <a:pt x="2571" y="3304"/>
                                </a:lnTo>
                                <a:lnTo>
                                  <a:pt x="2571" y="3324"/>
                                </a:lnTo>
                                <a:lnTo>
                                  <a:pt x="2571" y="3344"/>
                                </a:lnTo>
                                <a:lnTo>
                                  <a:pt x="2569" y="3364"/>
                                </a:lnTo>
                                <a:lnTo>
                                  <a:pt x="2567" y="3384"/>
                                </a:lnTo>
                                <a:lnTo>
                                  <a:pt x="2564" y="3404"/>
                                </a:lnTo>
                                <a:lnTo>
                                  <a:pt x="2560" y="3424"/>
                                </a:lnTo>
                                <a:lnTo>
                                  <a:pt x="2555" y="3443"/>
                                </a:lnTo>
                                <a:lnTo>
                                  <a:pt x="2549" y="3460"/>
                                </a:lnTo>
                                <a:lnTo>
                                  <a:pt x="2542" y="3478"/>
                                </a:lnTo>
                                <a:lnTo>
                                  <a:pt x="2536" y="3495"/>
                                </a:lnTo>
                                <a:lnTo>
                                  <a:pt x="2528" y="3512"/>
                                </a:lnTo>
                                <a:lnTo>
                                  <a:pt x="2519" y="3528"/>
                                </a:lnTo>
                                <a:lnTo>
                                  <a:pt x="2510" y="3543"/>
                                </a:lnTo>
                                <a:lnTo>
                                  <a:pt x="2500" y="3558"/>
                                </a:lnTo>
                                <a:lnTo>
                                  <a:pt x="2489" y="3573"/>
                                </a:lnTo>
                                <a:lnTo>
                                  <a:pt x="2477" y="3586"/>
                                </a:lnTo>
                                <a:lnTo>
                                  <a:pt x="2466" y="3599"/>
                                </a:lnTo>
                                <a:lnTo>
                                  <a:pt x="2454" y="3612"/>
                                </a:lnTo>
                                <a:lnTo>
                                  <a:pt x="2440" y="3623"/>
                                </a:lnTo>
                                <a:lnTo>
                                  <a:pt x="2427" y="3633"/>
                                </a:lnTo>
                                <a:lnTo>
                                  <a:pt x="2414" y="3643"/>
                                </a:lnTo>
                                <a:lnTo>
                                  <a:pt x="2399" y="3652"/>
                                </a:lnTo>
                                <a:lnTo>
                                  <a:pt x="2384" y="3661"/>
                                </a:lnTo>
                                <a:lnTo>
                                  <a:pt x="2370" y="3668"/>
                                </a:lnTo>
                                <a:lnTo>
                                  <a:pt x="2354" y="3675"/>
                                </a:lnTo>
                                <a:lnTo>
                                  <a:pt x="2339" y="3680"/>
                                </a:lnTo>
                                <a:lnTo>
                                  <a:pt x="2322" y="3685"/>
                                </a:lnTo>
                                <a:lnTo>
                                  <a:pt x="2305" y="3689"/>
                                </a:lnTo>
                                <a:lnTo>
                                  <a:pt x="2288" y="3691"/>
                                </a:lnTo>
                                <a:lnTo>
                                  <a:pt x="2271" y="3694"/>
                                </a:lnTo>
                                <a:lnTo>
                                  <a:pt x="2254" y="3695"/>
                                </a:lnTo>
                                <a:lnTo>
                                  <a:pt x="2237" y="3695"/>
                                </a:lnTo>
                                <a:lnTo>
                                  <a:pt x="2219" y="3694"/>
                                </a:lnTo>
                                <a:lnTo>
                                  <a:pt x="2201" y="3691"/>
                                </a:lnTo>
                                <a:lnTo>
                                  <a:pt x="2183" y="3688"/>
                                </a:lnTo>
                                <a:lnTo>
                                  <a:pt x="2165" y="3683"/>
                                </a:lnTo>
                                <a:lnTo>
                                  <a:pt x="2147" y="3678"/>
                                </a:lnTo>
                                <a:lnTo>
                                  <a:pt x="2129" y="3671"/>
                                </a:lnTo>
                                <a:lnTo>
                                  <a:pt x="2113" y="3664"/>
                                </a:lnTo>
                                <a:lnTo>
                                  <a:pt x="2096" y="3655"/>
                                </a:lnTo>
                                <a:lnTo>
                                  <a:pt x="2080" y="3647"/>
                                </a:lnTo>
                                <a:lnTo>
                                  <a:pt x="2064" y="3636"/>
                                </a:lnTo>
                                <a:lnTo>
                                  <a:pt x="2049" y="3626"/>
                                </a:lnTo>
                                <a:lnTo>
                                  <a:pt x="2034" y="3614"/>
                                </a:lnTo>
                                <a:lnTo>
                                  <a:pt x="2020" y="3602"/>
                                </a:lnTo>
                                <a:lnTo>
                                  <a:pt x="2006" y="3588"/>
                                </a:lnTo>
                                <a:lnTo>
                                  <a:pt x="1993" y="3575"/>
                                </a:lnTo>
                                <a:lnTo>
                                  <a:pt x="1979" y="3560"/>
                                </a:lnTo>
                                <a:lnTo>
                                  <a:pt x="1967" y="3546"/>
                                </a:lnTo>
                                <a:lnTo>
                                  <a:pt x="1956" y="3530"/>
                                </a:lnTo>
                                <a:lnTo>
                                  <a:pt x="1945" y="3513"/>
                                </a:lnTo>
                                <a:lnTo>
                                  <a:pt x="1935" y="3496"/>
                                </a:lnTo>
                                <a:lnTo>
                                  <a:pt x="1924" y="3478"/>
                                </a:lnTo>
                                <a:lnTo>
                                  <a:pt x="1916" y="3460"/>
                                </a:lnTo>
                                <a:lnTo>
                                  <a:pt x="1907" y="3443"/>
                                </a:lnTo>
                                <a:lnTo>
                                  <a:pt x="1899" y="3424"/>
                                </a:lnTo>
                                <a:lnTo>
                                  <a:pt x="1892" y="3404"/>
                                </a:lnTo>
                                <a:lnTo>
                                  <a:pt x="1885" y="3385"/>
                                </a:lnTo>
                                <a:lnTo>
                                  <a:pt x="1880" y="3365"/>
                                </a:lnTo>
                                <a:lnTo>
                                  <a:pt x="1875" y="3345"/>
                                </a:lnTo>
                                <a:lnTo>
                                  <a:pt x="1872" y="3325"/>
                                </a:lnTo>
                                <a:lnTo>
                                  <a:pt x="1869" y="3305"/>
                                </a:lnTo>
                                <a:lnTo>
                                  <a:pt x="1866" y="3283"/>
                                </a:lnTo>
                                <a:lnTo>
                                  <a:pt x="1865" y="3263"/>
                                </a:lnTo>
                                <a:lnTo>
                                  <a:pt x="1864" y="3242"/>
                                </a:lnTo>
                                <a:lnTo>
                                  <a:pt x="1865" y="3221"/>
                                </a:lnTo>
                                <a:lnTo>
                                  <a:pt x="1866" y="3199"/>
                                </a:lnTo>
                                <a:lnTo>
                                  <a:pt x="1869" y="3178"/>
                                </a:lnTo>
                                <a:lnTo>
                                  <a:pt x="1872" y="3158"/>
                                </a:lnTo>
                                <a:lnTo>
                                  <a:pt x="1875" y="3138"/>
                                </a:lnTo>
                                <a:lnTo>
                                  <a:pt x="1881" y="3119"/>
                                </a:lnTo>
                                <a:lnTo>
                                  <a:pt x="1886" y="3100"/>
                                </a:lnTo>
                                <a:lnTo>
                                  <a:pt x="1892" y="3082"/>
                                </a:lnTo>
                                <a:lnTo>
                                  <a:pt x="1900" y="3064"/>
                                </a:lnTo>
                                <a:lnTo>
                                  <a:pt x="1908" y="3047"/>
                                </a:lnTo>
                                <a:lnTo>
                                  <a:pt x="1917" y="3031"/>
                                </a:lnTo>
                                <a:lnTo>
                                  <a:pt x="1926" y="3016"/>
                                </a:lnTo>
                                <a:lnTo>
                                  <a:pt x="1936" y="3001"/>
                                </a:lnTo>
                                <a:lnTo>
                                  <a:pt x="1946" y="2987"/>
                                </a:lnTo>
                                <a:lnTo>
                                  <a:pt x="1958" y="2973"/>
                                </a:lnTo>
                                <a:lnTo>
                                  <a:pt x="1969" y="2961"/>
                                </a:lnTo>
                                <a:lnTo>
                                  <a:pt x="1982" y="2948"/>
                                </a:lnTo>
                                <a:lnTo>
                                  <a:pt x="1995" y="2937"/>
                                </a:lnTo>
                                <a:lnTo>
                                  <a:pt x="2008" y="2927"/>
                                </a:lnTo>
                                <a:lnTo>
                                  <a:pt x="2022" y="2917"/>
                                </a:lnTo>
                                <a:lnTo>
                                  <a:pt x="2036" y="2909"/>
                                </a:lnTo>
                                <a:lnTo>
                                  <a:pt x="2052" y="2901"/>
                                </a:lnTo>
                                <a:lnTo>
                                  <a:pt x="2067" y="2895"/>
                                </a:lnTo>
                                <a:lnTo>
                                  <a:pt x="2082" y="2888"/>
                                </a:lnTo>
                                <a:lnTo>
                                  <a:pt x="2099" y="2883"/>
                                </a:lnTo>
                                <a:lnTo>
                                  <a:pt x="2115" y="2879"/>
                                </a:lnTo>
                                <a:lnTo>
                                  <a:pt x="2132" y="2876"/>
                                </a:lnTo>
                                <a:lnTo>
                                  <a:pt x="2148" y="2874"/>
                                </a:lnTo>
                                <a:lnTo>
                                  <a:pt x="2166" y="2873"/>
                                </a:lnTo>
                                <a:lnTo>
                                  <a:pt x="2183" y="2872"/>
                                </a:lnTo>
                                <a:lnTo>
                                  <a:pt x="2201" y="2873"/>
                                </a:lnTo>
                                <a:lnTo>
                                  <a:pt x="2219" y="2876"/>
                                </a:lnTo>
                                <a:lnTo>
                                  <a:pt x="2237" y="2879"/>
                                </a:lnTo>
                                <a:lnTo>
                                  <a:pt x="2256" y="2882"/>
                                </a:lnTo>
                                <a:close/>
                                <a:moveTo>
                                  <a:pt x="2555" y="925"/>
                                </a:moveTo>
                                <a:lnTo>
                                  <a:pt x="2586" y="937"/>
                                </a:lnTo>
                                <a:lnTo>
                                  <a:pt x="2617" y="951"/>
                                </a:lnTo>
                                <a:lnTo>
                                  <a:pt x="2649" y="966"/>
                                </a:lnTo>
                                <a:lnTo>
                                  <a:pt x="2679" y="983"/>
                                </a:lnTo>
                                <a:lnTo>
                                  <a:pt x="2708" y="1001"/>
                                </a:lnTo>
                                <a:lnTo>
                                  <a:pt x="2737" y="1020"/>
                                </a:lnTo>
                                <a:lnTo>
                                  <a:pt x="2765" y="1040"/>
                                </a:lnTo>
                                <a:lnTo>
                                  <a:pt x="2792" y="1062"/>
                                </a:lnTo>
                                <a:lnTo>
                                  <a:pt x="2819" y="1084"/>
                                </a:lnTo>
                                <a:lnTo>
                                  <a:pt x="2843" y="1107"/>
                                </a:lnTo>
                                <a:lnTo>
                                  <a:pt x="2868" y="1132"/>
                                </a:lnTo>
                                <a:lnTo>
                                  <a:pt x="2892" y="1158"/>
                                </a:lnTo>
                                <a:lnTo>
                                  <a:pt x="2915" y="1185"/>
                                </a:lnTo>
                                <a:lnTo>
                                  <a:pt x="2936" y="1212"/>
                                </a:lnTo>
                                <a:lnTo>
                                  <a:pt x="2956" y="1241"/>
                                </a:lnTo>
                                <a:lnTo>
                                  <a:pt x="2977" y="1269"/>
                                </a:lnTo>
                                <a:lnTo>
                                  <a:pt x="2994" y="1299"/>
                                </a:lnTo>
                                <a:lnTo>
                                  <a:pt x="3011" y="1329"/>
                                </a:lnTo>
                                <a:lnTo>
                                  <a:pt x="3028" y="1360"/>
                                </a:lnTo>
                                <a:lnTo>
                                  <a:pt x="3043" y="1391"/>
                                </a:lnTo>
                                <a:lnTo>
                                  <a:pt x="3056" y="1422"/>
                                </a:lnTo>
                                <a:lnTo>
                                  <a:pt x="3068" y="1455"/>
                                </a:lnTo>
                                <a:lnTo>
                                  <a:pt x="3080" y="1487"/>
                                </a:lnTo>
                                <a:lnTo>
                                  <a:pt x="3088" y="1521"/>
                                </a:lnTo>
                                <a:lnTo>
                                  <a:pt x="3096" y="1553"/>
                                </a:lnTo>
                                <a:lnTo>
                                  <a:pt x="3103" y="1587"/>
                                </a:lnTo>
                                <a:lnTo>
                                  <a:pt x="3109" y="1621"/>
                                </a:lnTo>
                                <a:lnTo>
                                  <a:pt x="3112" y="1654"/>
                                </a:lnTo>
                                <a:lnTo>
                                  <a:pt x="3114" y="1688"/>
                                </a:lnTo>
                                <a:lnTo>
                                  <a:pt x="3115" y="1721"/>
                                </a:lnTo>
                                <a:lnTo>
                                  <a:pt x="3114" y="1755"/>
                                </a:lnTo>
                                <a:lnTo>
                                  <a:pt x="3112" y="1789"/>
                                </a:lnTo>
                                <a:lnTo>
                                  <a:pt x="3108" y="1822"/>
                                </a:lnTo>
                                <a:lnTo>
                                  <a:pt x="3102" y="1855"/>
                                </a:lnTo>
                                <a:lnTo>
                                  <a:pt x="3094" y="1886"/>
                                </a:lnTo>
                                <a:lnTo>
                                  <a:pt x="3086" y="1916"/>
                                </a:lnTo>
                                <a:lnTo>
                                  <a:pt x="3076" y="1947"/>
                                </a:lnTo>
                                <a:lnTo>
                                  <a:pt x="3064" y="1975"/>
                                </a:lnTo>
                                <a:lnTo>
                                  <a:pt x="3052" y="2003"/>
                                </a:lnTo>
                                <a:lnTo>
                                  <a:pt x="3038" y="2030"/>
                                </a:lnTo>
                                <a:lnTo>
                                  <a:pt x="3022" y="2054"/>
                                </a:lnTo>
                                <a:lnTo>
                                  <a:pt x="3007" y="2079"/>
                                </a:lnTo>
                                <a:lnTo>
                                  <a:pt x="2989" y="2102"/>
                                </a:lnTo>
                                <a:lnTo>
                                  <a:pt x="2971" y="2125"/>
                                </a:lnTo>
                                <a:lnTo>
                                  <a:pt x="2951" y="2145"/>
                                </a:lnTo>
                                <a:lnTo>
                                  <a:pt x="2931" y="2165"/>
                                </a:lnTo>
                                <a:lnTo>
                                  <a:pt x="2908" y="2183"/>
                                </a:lnTo>
                                <a:lnTo>
                                  <a:pt x="2886" y="2201"/>
                                </a:lnTo>
                                <a:lnTo>
                                  <a:pt x="2864" y="2217"/>
                                </a:lnTo>
                                <a:lnTo>
                                  <a:pt x="2839" y="2231"/>
                                </a:lnTo>
                                <a:lnTo>
                                  <a:pt x="2814" y="2244"/>
                                </a:lnTo>
                                <a:lnTo>
                                  <a:pt x="2789" y="2256"/>
                                </a:lnTo>
                                <a:lnTo>
                                  <a:pt x="2762" y="2266"/>
                                </a:lnTo>
                                <a:lnTo>
                                  <a:pt x="2735" y="2274"/>
                                </a:lnTo>
                                <a:lnTo>
                                  <a:pt x="2707" y="2282"/>
                                </a:lnTo>
                                <a:lnTo>
                                  <a:pt x="2679" y="2287"/>
                                </a:lnTo>
                                <a:lnTo>
                                  <a:pt x="2651" y="2291"/>
                                </a:lnTo>
                                <a:lnTo>
                                  <a:pt x="2621" y="2293"/>
                                </a:lnTo>
                                <a:lnTo>
                                  <a:pt x="2592" y="2294"/>
                                </a:lnTo>
                                <a:lnTo>
                                  <a:pt x="2561" y="2293"/>
                                </a:lnTo>
                                <a:lnTo>
                                  <a:pt x="2531" y="2291"/>
                                </a:lnTo>
                                <a:lnTo>
                                  <a:pt x="2500" y="2286"/>
                                </a:lnTo>
                                <a:lnTo>
                                  <a:pt x="2470" y="2279"/>
                                </a:lnTo>
                                <a:lnTo>
                                  <a:pt x="2438" y="2272"/>
                                </a:lnTo>
                                <a:lnTo>
                                  <a:pt x="2407" y="2262"/>
                                </a:lnTo>
                                <a:lnTo>
                                  <a:pt x="2377" y="2250"/>
                                </a:lnTo>
                                <a:lnTo>
                                  <a:pt x="2346" y="2237"/>
                                </a:lnTo>
                                <a:lnTo>
                                  <a:pt x="2317" y="2222"/>
                                </a:lnTo>
                                <a:lnTo>
                                  <a:pt x="2288" y="2206"/>
                                </a:lnTo>
                                <a:lnTo>
                                  <a:pt x="2260" y="2189"/>
                                </a:lnTo>
                                <a:lnTo>
                                  <a:pt x="2233" y="2169"/>
                                </a:lnTo>
                                <a:lnTo>
                                  <a:pt x="2207" y="2148"/>
                                </a:lnTo>
                                <a:lnTo>
                                  <a:pt x="2181" y="2127"/>
                                </a:lnTo>
                                <a:lnTo>
                                  <a:pt x="2156" y="2104"/>
                                </a:lnTo>
                                <a:lnTo>
                                  <a:pt x="2132" y="2079"/>
                                </a:lnTo>
                                <a:lnTo>
                                  <a:pt x="2109" y="2054"/>
                                </a:lnTo>
                                <a:lnTo>
                                  <a:pt x="2087" y="2027"/>
                                </a:lnTo>
                                <a:lnTo>
                                  <a:pt x="2065" y="1999"/>
                                </a:lnTo>
                                <a:lnTo>
                                  <a:pt x="2045" y="1971"/>
                                </a:lnTo>
                                <a:lnTo>
                                  <a:pt x="2026" y="1942"/>
                                </a:lnTo>
                                <a:lnTo>
                                  <a:pt x="2007" y="1912"/>
                                </a:lnTo>
                                <a:lnTo>
                                  <a:pt x="1991" y="1881"/>
                                </a:lnTo>
                                <a:lnTo>
                                  <a:pt x="1975" y="1849"/>
                                </a:lnTo>
                                <a:lnTo>
                                  <a:pt x="1960" y="1817"/>
                                </a:lnTo>
                                <a:lnTo>
                                  <a:pt x="1946" y="1783"/>
                                </a:lnTo>
                                <a:lnTo>
                                  <a:pt x="1933" y="1749"/>
                                </a:lnTo>
                                <a:lnTo>
                                  <a:pt x="1922" y="1716"/>
                                </a:lnTo>
                                <a:lnTo>
                                  <a:pt x="1913" y="1681"/>
                                </a:lnTo>
                                <a:lnTo>
                                  <a:pt x="1904" y="1646"/>
                                </a:lnTo>
                                <a:lnTo>
                                  <a:pt x="1898" y="1611"/>
                                </a:lnTo>
                                <a:lnTo>
                                  <a:pt x="1892" y="1575"/>
                                </a:lnTo>
                                <a:lnTo>
                                  <a:pt x="1888" y="1539"/>
                                </a:lnTo>
                                <a:lnTo>
                                  <a:pt x="1884" y="1503"/>
                                </a:lnTo>
                                <a:lnTo>
                                  <a:pt x="1883" y="1467"/>
                                </a:lnTo>
                                <a:lnTo>
                                  <a:pt x="1883" y="1431"/>
                                </a:lnTo>
                                <a:lnTo>
                                  <a:pt x="1885" y="1394"/>
                                </a:lnTo>
                                <a:lnTo>
                                  <a:pt x="1889" y="1358"/>
                                </a:lnTo>
                                <a:lnTo>
                                  <a:pt x="1893" y="1325"/>
                                </a:lnTo>
                                <a:lnTo>
                                  <a:pt x="1900" y="1291"/>
                                </a:lnTo>
                                <a:lnTo>
                                  <a:pt x="1908" y="1259"/>
                                </a:lnTo>
                                <a:lnTo>
                                  <a:pt x="1917" y="1227"/>
                                </a:lnTo>
                                <a:lnTo>
                                  <a:pt x="1927" y="1197"/>
                                </a:lnTo>
                                <a:lnTo>
                                  <a:pt x="1939" y="1169"/>
                                </a:lnTo>
                                <a:lnTo>
                                  <a:pt x="1952" y="1141"/>
                                </a:lnTo>
                                <a:lnTo>
                                  <a:pt x="1967" y="1115"/>
                                </a:lnTo>
                                <a:lnTo>
                                  <a:pt x="1983" y="1090"/>
                                </a:lnTo>
                                <a:lnTo>
                                  <a:pt x="1999" y="1066"/>
                                </a:lnTo>
                                <a:lnTo>
                                  <a:pt x="2017" y="1044"/>
                                </a:lnTo>
                                <a:lnTo>
                                  <a:pt x="2036" y="1022"/>
                                </a:lnTo>
                                <a:lnTo>
                                  <a:pt x="2057" y="1003"/>
                                </a:lnTo>
                                <a:lnTo>
                                  <a:pt x="2078" y="985"/>
                                </a:lnTo>
                                <a:lnTo>
                                  <a:pt x="2100" y="969"/>
                                </a:lnTo>
                                <a:lnTo>
                                  <a:pt x="2124" y="953"/>
                                </a:lnTo>
                                <a:lnTo>
                                  <a:pt x="2147" y="939"/>
                                </a:lnTo>
                                <a:lnTo>
                                  <a:pt x="2172" y="927"/>
                                </a:lnTo>
                                <a:lnTo>
                                  <a:pt x="2198" y="917"/>
                                </a:lnTo>
                                <a:lnTo>
                                  <a:pt x="2224" y="908"/>
                                </a:lnTo>
                                <a:lnTo>
                                  <a:pt x="2251" y="901"/>
                                </a:lnTo>
                                <a:lnTo>
                                  <a:pt x="2279" y="896"/>
                                </a:lnTo>
                                <a:lnTo>
                                  <a:pt x="2308" y="891"/>
                                </a:lnTo>
                                <a:lnTo>
                                  <a:pt x="2337" y="889"/>
                                </a:lnTo>
                                <a:lnTo>
                                  <a:pt x="2367" y="889"/>
                                </a:lnTo>
                                <a:lnTo>
                                  <a:pt x="2397" y="890"/>
                                </a:lnTo>
                                <a:lnTo>
                                  <a:pt x="2427" y="893"/>
                                </a:lnTo>
                                <a:lnTo>
                                  <a:pt x="2458" y="898"/>
                                </a:lnTo>
                                <a:lnTo>
                                  <a:pt x="2490" y="905"/>
                                </a:lnTo>
                                <a:lnTo>
                                  <a:pt x="2522" y="914"/>
                                </a:lnTo>
                                <a:lnTo>
                                  <a:pt x="2555" y="925"/>
                                </a:lnTo>
                                <a:close/>
                                <a:moveTo>
                                  <a:pt x="2548" y="1011"/>
                                </a:moveTo>
                                <a:lnTo>
                                  <a:pt x="2576" y="1022"/>
                                </a:lnTo>
                                <a:lnTo>
                                  <a:pt x="2603" y="1033"/>
                                </a:lnTo>
                                <a:lnTo>
                                  <a:pt x="2630" y="1047"/>
                                </a:lnTo>
                                <a:lnTo>
                                  <a:pt x="2656" y="1062"/>
                                </a:lnTo>
                                <a:lnTo>
                                  <a:pt x="2682" y="1077"/>
                                </a:lnTo>
                                <a:lnTo>
                                  <a:pt x="2707" y="1094"/>
                                </a:lnTo>
                                <a:lnTo>
                                  <a:pt x="2731" y="1111"/>
                                </a:lnTo>
                                <a:lnTo>
                                  <a:pt x="2755" y="1130"/>
                                </a:lnTo>
                                <a:lnTo>
                                  <a:pt x="2777" y="1150"/>
                                </a:lnTo>
                                <a:lnTo>
                                  <a:pt x="2800" y="1170"/>
                                </a:lnTo>
                                <a:lnTo>
                                  <a:pt x="2821" y="1191"/>
                                </a:lnTo>
                                <a:lnTo>
                                  <a:pt x="2842" y="1214"/>
                                </a:lnTo>
                                <a:lnTo>
                                  <a:pt x="2861" y="1237"/>
                                </a:lnTo>
                                <a:lnTo>
                                  <a:pt x="2880" y="1261"/>
                                </a:lnTo>
                                <a:lnTo>
                                  <a:pt x="2898" y="1286"/>
                                </a:lnTo>
                                <a:lnTo>
                                  <a:pt x="2915" y="1311"/>
                                </a:lnTo>
                                <a:lnTo>
                                  <a:pt x="2932" y="1337"/>
                                </a:lnTo>
                                <a:lnTo>
                                  <a:pt x="2946" y="1363"/>
                                </a:lnTo>
                                <a:lnTo>
                                  <a:pt x="2961" y="1390"/>
                                </a:lnTo>
                                <a:lnTo>
                                  <a:pt x="2973" y="1418"/>
                                </a:lnTo>
                                <a:lnTo>
                                  <a:pt x="2986" y="1445"/>
                                </a:lnTo>
                                <a:lnTo>
                                  <a:pt x="2996" y="1473"/>
                                </a:lnTo>
                                <a:lnTo>
                                  <a:pt x="3006" y="1502"/>
                                </a:lnTo>
                                <a:lnTo>
                                  <a:pt x="3014" y="1531"/>
                                </a:lnTo>
                                <a:lnTo>
                                  <a:pt x="3021" y="1559"/>
                                </a:lnTo>
                                <a:lnTo>
                                  <a:pt x="3027" y="1588"/>
                                </a:lnTo>
                                <a:lnTo>
                                  <a:pt x="3031" y="1618"/>
                                </a:lnTo>
                                <a:lnTo>
                                  <a:pt x="3035" y="1648"/>
                                </a:lnTo>
                                <a:lnTo>
                                  <a:pt x="3037" y="1677"/>
                                </a:lnTo>
                                <a:lnTo>
                                  <a:pt x="3037" y="1707"/>
                                </a:lnTo>
                                <a:lnTo>
                                  <a:pt x="3037" y="1736"/>
                                </a:lnTo>
                                <a:lnTo>
                                  <a:pt x="3035" y="1765"/>
                                </a:lnTo>
                                <a:lnTo>
                                  <a:pt x="3030" y="1794"/>
                                </a:lnTo>
                                <a:lnTo>
                                  <a:pt x="3026" y="1822"/>
                                </a:lnTo>
                                <a:lnTo>
                                  <a:pt x="3019" y="1850"/>
                                </a:lnTo>
                                <a:lnTo>
                                  <a:pt x="3011" y="1877"/>
                                </a:lnTo>
                                <a:lnTo>
                                  <a:pt x="3003" y="1903"/>
                                </a:lnTo>
                                <a:lnTo>
                                  <a:pt x="2993" y="1928"/>
                                </a:lnTo>
                                <a:lnTo>
                                  <a:pt x="2982" y="1952"/>
                                </a:lnTo>
                                <a:lnTo>
                                  <a:pt x="2970" y="1976"/>
                                </a:lnTo>
                                <a:lnTo>
                                  <a:pt x="2956" y="1998"/>
                                </a:lnTo>
                                <a:lnTo>
                                  <a:pt x="2943" y="2020"/>
                                </a:lnTo>
                                <a:lnTo>
                                  <a:pt x="2927" y="2040"/>
                                </a:lnTo>
                                <a:lnTo>
                                  <a:pt x="2911" y="2059"/>
                                </a:lnTo>
                                <a:lnTo>
                                  <a:pt x="2894" y="2077"/>
                                </a:lnTo>
                                <a:lnTo>
                                  <a:pt x="2876" y="2095"/>
                                </a:lnTo>
                                <a:lnTo>
                                  <a:pt x="2857" y="2110"/>
                                </a:lnTo>
                                <a:lnTo>
                                  <a:pt x="2838" y="2125"/>
                                </a:lnTo>
                                <a:lnTo>
                                  <a:pt x="2818" y="2139"/>
                                </a:lnTo>
                                <a:lnTo>
                                  <a:pt x="2796" y="2152"/>
                                </a:lnTo>
                                <a:lnTo>
                                  <a:pt x="2774" y="2163"/>
                                </a:lnTo>
                                <a:lnTo>
                                  <a:pt x="2752" y="2173"/>
                                </a:lnTo>
                                <a:lnTo>
                                  <a:pt x="2729" y="2182"/>
                                </a:lnTo>
                                <a:lnTo>
                                  <a:pt x="2706" y="2190"/>
                                </a:lnTo>
                                <a:lnTo>
                                  <a:pt x="2681" y="2195"/>
                                </a:lnTo>
                                <a:lnTo>
                                  <a:pt x="2656" y="2200"/>
                                </a:lnTo>
                                <a:lnTo>
                                  <a:pt x="2632" y="2203"/>
                                </a:lnTo>
                                <a:lnTo>
                                  <a:pt x="2606" y="2206"/>
                                </a:lnTo>
                                <a:lnTo>
                                  <a:pt x="2580" y="2207"/>
                                </a:lnTo>
                                <a:lnTo>
                                  <a:pt x="2553" y="2206"/>
                                </a:lnTo>
                                <a:lnTo>
                                  <a:pt x="2527" y="2203"/>
                                </a:lnTo>
                                <a:lnTo>
                                  <a:pt x="2500" y="2199"/>
                                </a:lnTo>
                                <a:lnTo>
                                  <a:pt x="2473" y="2193"/>
                                </a:lnTo>
                                <a:lnTo>
                                  <a:pt x="2446" y="2186"/>
                                </a:lnTo>
                                <a:lnTo>
                                  <a:pt x="2418" y="2178"/>
                                </a:lnTo>
                                <a:lnTo>
                                  <a:pt x="2392" y="2167"/>
                                </a:lnTo>
                                <a:lnTo>
                                  <a:pt x="2365" y="2155"/>
                                </a:lnTo>
                                <a:lnTo>
                                  <a:pt x="2340" y="2143"/>
                                </a:lnTo>
                                <a:lnTo>
                                  <a:pt x="2315" y="2128"/>
                                </a:lnTo>
                                <a:lnTo>
                                  <a:pt x="2290" y="2113"/>
                                </a:lnTo>
                                <a:lnTo>
                                  <a:pt x="2267" y="2096"/>
                                </a:lnTo>
                                <a:lnTo>
                                  <a:pt x="2243" y="2078"/>
                                </a:lnTo>
                                <a:lnTo>
                                  <a:pt x="2221" y="2059"/>
                                </a:lnTo>
                                <a:lnTo>
                                  <a:pt x="2200" y="2039"/>
                                </a:lnTo>
                                <a:lnTo>
                                  <a:pt x="2179" y="2017"/>
                                </a:lnTo>
                                <a:lnTo>
                                  <a:pt x="2158" y="1995"/>
                                </a:lnTo>
                                <a:lnTo>
                                  <a:pt x="2138" y="1971"/>
                                </a:lnTo>
                                <a:lnTo>
                                  <a:pt x="2120" y="1948"/>
                                </a:lnTo>
                                <a:lnTo>
                                  <a:pt x="2102" y="1923"/>
                                </a:lnTo>
                                <a:lnTo>
                                  <a:pt x="2086" y="1897"/>
                                </a:lnTo>
                                <a:lnTo>
                                  <a:pt x="2070" y="1871"/>
                                </a:lnTo>
                                <a:lnTo>
                                  <a:pt x="2055" y="1844"/>
                                </a:lnTo>
                                <a:lnTo>
                                  <a:pt x="2041" y="1816"/>
                                </a:lnTo>
                                <a:lnTo>
                                  <a:pt x="2029" y="1788"/>
                                </a:lnTo>
                                <a:lnTo>
                                  <a:pt x="2016" y="1758"/>
                                </a:lnTo>
                                <a:lnTo>
                                  <a:pt x="2005" y="1729"/>
                                </a:lnTo>
                                <a:lnTo>
                                  <a:pt x="1996" y="1700"/>
                                </a:lnTo>
                                <a:lnTo>
                                  <a:pt x="1987" y="1670"/>
                                </a:lnTo>
                                <a:lnTo>
                                  <a:pt x="1979" y="1640"/>
                                </a:lnTo>
                                <a:lnTo>
                                  <a:pt x="1974" y="1608"/>
                                </a:lnTo>
                                <a:lnTo>
                                  <a:pt x="1968" y="1577"/>
                                </a:lnTo>
                                <a:lnTo>
                                  <a:pt x="1965" y="1547"/>
                                </a:lnTo>
                                <a:lnTo>
                                  <a:pt x="1963" y="1515"/>
                                </a:lnTo>
                                <a:lnTo>
                                  <a:pt x="1961" y="1484"/>
                                </a:lnTo>
                                <a:lnTo>
                                  <a:pt x="1961" y="1453"/>
                                </a:lnTo>
                                <a:lnTo>
                                  <a:pt x="1963" y="1420"/>
                                </a:lnTo>
                                <a:lnTo>
                                  <a:pt x="1966" y="1390"/>
                                </a:lnTo>
                                <a:lnTo>
                                  <a:pt x="1970" y="1360"/>
                                </a:lnTo>
                                <a:lnTo>
                                  <a:pt x="1976" y="1330"/>
                                </a:lnTo>
                                <a:lnTo>
                                  <a:pt x="1983" y="1302"/>
                                </a:lnTo>
                                <a:lnTo>
                                  <a:pt x="1991" y="1276"/>
                                </a:lnTo>
                                <a:lnTo>
                                  <a:pt x="1999" y="1249"/>
                                </a:lnTo>
                                <a:lnTo>
                                  <a:pt x="2011" y="1224"/>
                                </a:lnTo>
                                <a:lnTo>
                                  <a:pt x="2022" y="1200"/>
                                </a:lnTo>
                                <a:lnTo>
                                  <a:pt x="2035" y="1177"/>
                                </a:lnTo>
                                <a:lnTo>
                                  <a:pt x="2049" y="1156"/>
                                </a:lnTo>
                                <a:lnTo>
                                  <a:pt x="2063" y="1135"/>
                                </a:lnTo>
                                <a:lnTo>
                                  <a:pt x="2079" y="1115"/>
                                </a:lnTo>
                                <a:lnTo>
                                  <a:pt x="2096" y="1097"/>
                                </a:lnTo>
                                <a:lnTo>
                                  <a:pt x="2114" y="1081"/>
                                </a:lnTo>
                                <a:lnTo>
                                  <a:pt x="2133" y="1065"/>
                                </a:lnTo>
                                <a:lnTo>
                                  <a:pt x="2152" y="1050"/>
                                </a:lnTo>
                                <a:lnTo>
                                  <a:pt x="2172" y="1037"/>
                                </a:lnTo>
                                <a:lnTo>
                                  <a:pt x="2193" y="1026"/>
                                </a:lnTo>
                                <a:lnTo>
                                  <a:pt x="2214" y="1014"/>
                                </a:lnTo>
                                <a:lnTo>
                                  <a:pt x="2238" y="1005"/>
                                </a:lnTo>
                                <a:lnTo>
                                  <a:pt x="2260" y="998"/>
                                </a:lnTo>
                                <a:lnTo>
                                  <a:pt x="2284" y="992"/>
                                </a:lnTo>
                                <a:lnTo>
                                  <a:pt x="2308" y="986"/>
                                </a:lnTo>
                                <a:lnTo>
                                  <a:pt x="2333" y="983"/>
                                </a:lnTo>
                                <a:lnTo>
                                  <a:pt x="2359" y="981"/>
                                </a:lnTo>
                                <a:lnTo>
                                  <a:pt x="2384" y="981"/>
                                </a:lnTo>
                                <a:lnTo>
                                  <a:pt x="2411" y="982"/>
                                </a:lnTo>
                                <a:lnTo>
                                  <a:pt x="2437" y="984"/>
                                </a:lnTo>
                                <a:lnTo>
                                  <a:pt x="2465" y="989"/>
                                </a:lnTo>
                                <a:lnTo>
                                  <a:pt x="2492" y="994"/>
                                </a:lnTo>
                                <a:lnTo>
                                  <a:pt x="2520" y="1002"/>
                                </a:lnTo>
                                <a:lnTo>
                                  <a:pt x="2548" y="1011"/>
                                </a:lnTo>
                                <a:close/>
                                <a:moveTo>
                                  <a:pt x="3825" y="5243"/>
                                </a:moveTo>
                                <a:lnTo>
                                  <a:pt x="3845" y="5244"/>
                                </a:lnTo>
                                <a:lnTo>
                                  <a:pt x="3864" y="5247"/>
                                </a:lnTo>
                                <a:lnTo>
                                  <a:pt x="3883" y="5250"/>
                                </a:lnTo>
                                <a:lnTo>
                                  <a:pt x="3902" y="5254"/>
                                </a:lnTo>
                                <a:lnTo>
                                  <a:pt x="3920" y="5260"/>
                                </a:lnTo>
                                <a:lnTo>
                                  <a:pt x="3938" y="5266"/>
                                </a:lnTo>
                                <a:lnTo>
                                  <a:pt x="3955" y="5272"/>
                                </a:lnTo>
                                <a:lnTo>
                                  <a:pt x="3972" y="5280"/>
                                </a:lnTo>
                                <a:lnTo>
                                  <a:pt x="3988" y="5288"/>
                                </a:lnTo>
                                <a:lnTo>
                                  <a:pt x="4004" y="5297"/>
                                </a:lnTo>
                                <a:lnTo>
                                  <a:pt x="4020" y="5307"/>
                                </a:lnTo>
                                <a:lnTo>
                                  <a:pt x="4034" y="5318"/>
                                </a:lnTo>
                                <a:lnTo>
                                  <a:pt x="4049" y="5329"/>
                                </a:lnTo>
                                <a:lnTo>
                                  <a:pt x="4062" y="5342"/>
                                </a:lnTo>
                                <a:lnTo>
                                  <a:pt x="4076" y="5354"/>
                                </a:lnTo>
                                <a:lnTo>
                                  <a:pt x="4088" y="5368"/>
                                </a:lnTo>
                                <a:lnTo>
                                  <a:pt x="4100" y="5382"/>
                                </a:lnTo>
                                <a:lnTo>
                                  <a:pt x="4111" y="5397"/>
                                </a:lnTo>
                                <a:lnTo>
                                  <a:pt x="4122" y="5412"/>
                                </a:lnTo>
                                <a:lnTo>
                                  <a:pt x="4132" y="5428"/>
                                </a:lnTo>
                                <a:lnTo>
                                  <a:pt x="4141" y="5444"/>
                                </a:lnTo>
                                <a:lnTo>
                                  <a:pt x="4148" y="5461"/>
                                </a:lnTo>
                                <a:lnTo>
                                  <a:pt x="4156" y="5479"/>
                                </a:lnTo>
                                <a:lnTo>
                                  <a:pt x="4163" y="5496"/>
                                </a:lnTo>
                                <a:lnTo>
                                  <a:pt x="4169" y="5514"/>
                                </a:lnTo>
                                <a:lnTo>
                                  <a:pt x="4174" y="5532"/>
                                </a:lnTo>
                                <a:lnTo>
                                  <a:pt x="4178" y="5551"/>
                                </a:lnTo>
                                <a:lnTo>
                                  <a:pt x="4181" y="5572"/>
                                </a:lnTo>
                                <a:lnTo>
                                  <a:pt x="4183" y="5591"/>
                                </a:lnTo>
                                <a:lnTo>
                                  <a:pt x="4185" y="5611"/>
                                </a:lnTo>
                                <a:lnTo>
                                  <a:pt x="4185" y="5631"/>
                                </a:lnTo>
                                <a:lnTo>
                                  <a:pt x="4185" y="5651"/>
                                </a:lnTo>
                                <a:lnTo>
                                  <a:pt x="4183" y="5672"/>
                                </a:lnTo>
                                <a:lnTo>
                                  <a:pt x="4181" y="5693"/>
                                </a:lnTo>
                                <a:lnTo>
                                  <a:pt x="4178" y="5713"/>
                                </a:lnTo>
                                <a:lnTo>
                                  <a:pt x="4173" y="5732"/>
                                </a:lnTo>
                                <a:lnTo>
                                  <a:pt x="4169" y="5752"/>
                                </a:lnTo>
                                <a:lnTo>
                                  <a:pt x="4162" y="5771"/>
                                </a:lnTo>
                                <a:lnTo>
                                  <a:pt x="4155" y="5790"/>
                                </a:lnTo>
                                <a:lnTo>
                                  <a:pt x="4148" y="5808"/>
                                </a:lnTo>
                                <a:lnTo>
                                  <a:pt x="4139" y="5826"/>
                                </a:lnTo>
                                <a:lnTo>
                                  <a:pt x="4131" y="5843"/>
                                </a:lnTo>
                                <a:lnTo>
                                  <a:pt x="4120" y="5859"/>
                                </a:lnTo>
                                <a:lnTo>
                                  <a:pt x="4109" y="5876"/>
                                </a:lnTo>
                                <a:lnTo>
                                  <a:pt x="4098" y="5892"/>
                                </a:lnTo>
                                <a:lnTo>
                                  <a:pt x="4086" y="5908"/>
                                </a:lnTo>
                                <a:lnTo>
                                  <a:pt x="4073" y="5922"/>
                                </a:lnTo>
                                <a:lnTo>
                                  <a:pt x="4060" y="5937"/>
                                </a:lnTo>
                                <a:lnTo>
                                  <a:pt x="4047" y="5950"/>
                                </a:lnTo>
                                <a:lnTo>
                                  <a:pt x="4032" y="5963"/>
                                </a:lnTo>
                                <a:lnTo>
                                  <a:pt x="4017" y="5975"/>
                                </a:lnTo>
                                <a:lnTo>
                                  <a:pt x="4002" y="5986"/>
                                </a:lnTo>
                                <a:lnTo>
                                  <a:pt x="3986" y="5997"/>
                                </a:lnTo>
                                <a:lnTo>
                                  <a:pt x="3969" y="6006"/>
                                </a:lnTo>
                                <a:lnTo>
                                  <a:pt x="3953" y="6015"/>
                                </a:lnTo>
                                <a:lnTo>
                                  <a:pt x="3935" y="6024"/>
                                </a:lnTo>
                                <a:lnTo>
                                  <a:pt x="3917" y="6031"/>
                                </a:lnTo>
                                <a:lnTo>
                                  <a:pt x="3899" y="6038"/>
                                </a:lnTo>
                                <a:lnTo>
                                  <a:pt x="3881" y="6043"/>
                                </a:lnTo>
                                <a:lnTo>
                                  <a:pt x="3862" y="6048"/>
                                </a:lnTo>
                                <a:lnTo>
                                  <a:pt x="3843" y="6051"/>
                                </a:lnTo>
                                <a:lnTo>
                                  <a:pt x="3824" y="6054"/>
                                </a:lnTo>
                                <a:lnTo>
                                  <a:pt x="3804" y="6056"/>
                                </a:lnTo>
                                <a:lnTo>
                                  <a:pt x="3784" y="6057"/>
                                </a:lnTo>
                                <a:lnTo>
                                  <a:pt x="3765" y="6056"/>
                                </a:lnTo>
                                <a:lnTo>
                                  <a:pt x="3744" y="6054"/>
                                </a:lnTo>
                                <a:lnTo>
                                  <a:pt x="3725" y="6051"/>
                                </a:lnTo>
                                <a:lnTo>
                                  <a:pt x="3706" y="6048"/>
                                </a:lnTo>
                                <a:lnTo>
                                  <a:pt x="3688" y="6043"/>
                                </a:lnTo>
                                <a:lnTo>
                                  <a:pt x="3671" y="6038"/>
                                </a:lnTo>
                                <a:lnTo>
                                  <a:pt x="3653" y="6031"/>
                                </a:lnTo>
                                <a:lnTo>
                                  <a:pt x="3636" y="6023"/>
                                </a:lnTo>
                                <a:lnTo>
                                  <a:pt x="3619" y="6015"/>
                                </a:lnTo>
                                <a:lnTo>
                                  <a:pt x="3602" y="6006"/>
                                </a:lnTo>
                                <a:lnTo>
                                  <a:pt x="3587" y="5996"/>
                                </a:lnTo>
                                <a:lnTo>
                                  <a:pt x="3571" y="5985"/>
                                </a:lnTo>
                                <a:lnTo>
                                  <a:pt x="3556" y="5973"/>
                                </a:lnTo>
                                <a:lnTo>
                                  <a:pt x="3543" y="5960"/>
                                </a:lnTo>
                                <a:lnTo>
                                  <a:pt x="3529" y="5947"/>
                                </a:lnTo>
                                <a:lnTo>
                                  <a:pt x="3517" y="5933"/>
                                </a:lnTo>
                                <a:lnTo>
                                  <a:pt x="3505" y="5919"/>
                                </a:lnTo>
                                <a:lnTo>
                                  <a:pt x="3493" y="5903"/>
                                </a:lnTo>
                                <a:lnTo>
                                  <a:pt x="3482" y="5888"/>
                                </a:lnTo>
                                <a:lnTo>
                                  <a:pt x="3472" y="5872"/>
                                </a:lnTo>
                                <a:lnTo>
                                  <a:pt x="3463" y="5854"/>
                                </a:lnTo>
                                <a:lnTo>
                                  <a:pt x="3454" y="5837"/>
                                </a:lnTo>
                                <a:lnTo>
                                  <a:pt x="3447" y="5819"/>
                                </a:lnTo>
                                <a:lnTo>
                                  <a:pt x="3440" y="5800"/>
                                </a:lnTo>
                                <a:lnTo>
                                  <a:pt x="3434" y="5781"/>
                                </a:lnTo>
                                <a:lnTo>
                                  <a:pt x="3429" y="5762"/>
                                </a:lnTo>
                                <a:lnTo>
                                  <a:pt x="3424" y="5742"/>
                                </a:lnTo>
                                <a:lnTo>
                                  <a:pt x="3421" y="5722"/>
                                </a:lnTo>
                                <a:lnTo>
                                  <a:pt x="3419" y="5701"/>
                                </a:lnTo>
                                <a:lnTo>
                                  <a:pt x="3418" y="5680"/>
                                </a:lnTo>
                                <a:lnTo>
                                  <a:pt x="3418" y="5659"/>
                                </a:lnTo>
                                <a:lnTo>
                                  <a:pt x="3418" y="5638"/>
                                </a:lnTo>
                                <a:lnTo>
                                  <a:pt x="3420" y="5616"/>
                                </a:lnTo>
                                <a:lnTo>
                                  <a:pt x="3422" y="5596"/>
                                </a:lnTo>
                                <a:lnTo>
                                  <a:pt x="3425" y="5575"/>
                                </a:lnTo>
                                <a:lnTo>
                                  <a:pt x="3430" y="5555"/>
                                </a:lnTo>
                                <a:lnTo>
                                  <a:pt x="3435" y="5536"/>
                                </a:lnTo>
                                <a:lnTo>
                                  <a:pt x="3441" y="5515"/>
                                </a:lnTo>
                                <a:lnTo>
                                  <a:pt x="3449" y="5496"/>
                                </a:lnTo>
                                <a:lnTo>
                                  <a:pt x="3457" y="5479"/>
                                </a:lnTo>
                                <a:lnTo>
                                  <a:pt x="3466" y="5461"/>
                                </a:lnTo>
                                <a:lnTo>
                                  <a:pt x="3475" y="5443"/>
                                </a:lnTo>
                                <a:lnTo>
                                  <a:pt x="3485" y="5427"/>
                                </a:lnTo>
                                <a:lnTo>
                                  <a:pt x="3496" y="5410"/>
                                </a:lnTo>
                                <a:lnTo>
                                  <a:pt x="3507" y="5394"/>
                                </a:lnTo>
                                <a:lnTo>
                                  <a:pt x="3519" y="5380"/>
                                </a:lnTo>
                                <a:lnTo>
                                  <a:pt x="3533" y="5365"/>
                                </a:lnTo>
                                <a:lnTo>
                                  <a:pt x="3546" y="5352"/>
                                </a:lnTo>
                                <a:lnTo>
                                  <a:pt x="3561" y="5338"/>
                                </a:lnTo>
                                <a:lnTo>
                                  <a:pt x="3575" y="5326"/>
                                </a:lnTo>
                                <a:lnTo>
                                  <a:pt x="3591" y="5315"/>
                                </a:lnTo>
                                <a:lnTo>
                                  <a:pt x="3607" y="5304"/>
                                </a:lnTo>
                                <a:lnTo>
                                  <a:pt x="3622" y="5295"/>
                                </a:lnTo>
                                <a:lnTo>
                                  <a:pt x="3639" y="5285"/>
                                </a:lnTo>
                                <a:lnTo>
                                  <a:pt x="3656" y="5277"/>
                                </a:lnTo>
                                <a:lnTo>
                                  <a:pt x="3674" y="5269"/>
                                </a:lnTo>
                                <a:lnTo>
                                  <a:pt x="3692" y="5262"/>
                                </a:lnTo>
                                <a:lnTo>
                                  <a:pt x="3710" y="5257"/>
                                </a:lnTo>
                                <a:lnTo>
                                  <a:pt x="3729" y="5252"/>
                                </a:lnTo>
                                <a:lnTo>
                                  <a:pt x="3748" y="5249"/>
                                </a:lnTo>
                                <a:lnTo>
                                  <a:pt x="3767" y="5245"/>
                                </a:lnTo>
                                <a:lnTo>
                                  <a:pt x="3786" y="5244"/>
                                </a:lnTo>
                                <a:lnTo>
                                  <a:pt x="3806" y="5243"/>
                                </a:lnTo>
                                <a:lnTo>
                                  <a:pt x="3825" y="52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3266"/>
                        <wps:cNvSpPr>
                          <a:spLocks/>
                        </wps:cNvSpPr>
                        <wps:spPr bwMode="auto">
                          <a:xfrm>
                            <a:off x="7647" y="2438"/>
                            <a:ext cx="1931" cy="3704"/>
                          </a:xfrm>
                          <a:custGeom>
                            <a:avLst/>
                            <a:gdLst>
                              <a:gd name="T0" fmla="*/ 5553 w 5794"/>
                              <a:gd name="T1" fmla="*/ 10442 h 11113"/>
                              <a:gd name="T2" fmla="*/ 5500 w 5794"/>
                              <a:gd name="T3" fmla="*/ 9439 h 11113"/>
                              <a:gd name="T4" fmla="*/ 5471 w 5794"/>
                              <a:gd name="T5" fmla="*/ 8771 h 11113"/>
                              <a:gd name="T6" fmla="*/ 5457 w 5794"/>
                              <a:gd name="T7" fmla="*/ 8270 h 11113"/>
                              <a:gd name="T8" fmla="*/ 5452 w 5794"/>
                              <a:gd name="T9" fmla="*/ 7769 h 11113"/>
                              <a:gd name="T10" fmla="*/ 5458 w 5794"/>
                              <a:gd name="T11" fmla="*/ 7268 h 11113"/>
                              <a:gd name="T12" fmla="*/ 5477 w 5794"/>
                              <a:gd name="T13" fmla="*/ 6767 h 11113"/>
                              <a:gd name="T14" fmla="*/ 5512 w 5794"/>
                              <a:gd name="T15" fmla="*/ 6264 h 11113"/>
                              <a:gd name="T16" fmla="*/ 5565 w 5794"/>
                              <a:gd name="T17" fmla="*/ 5761 h 11113"/>
                              <a:gd name="T18" fmla="*/ 5627 w 5794"/>
                              <a:gd name="T19" fmla="*/ 5230 h 11113"/>
                              <a:gd name="T20" fmla="*/ 5678 w 5794"/>
                              <a:gd name="T21" fmla="*/ 4695 h 11113"/>
                              <a:gd name="T22" fmla="*/ 5721 w 5794"/>
                              <a:gd name="T23" fmla="*/ 4153 h 11113"/>
                              <a:gd name="T24" fmla="*/ 5755 w 5794"/>
                              <a:gd name="T25" fmla="*/ 3610 h 11113"/>
                              <a:gd name="T26" fmla="*/ 5777 w 5794"/>
                              <a:gd name="T27" fmla="*/ 3064 h 11113"/>
                              <a:gd name="T28" fmla="*/ 5790 w 5794"/>
                              <a:gd name="T29" fmla="*/ 2519 h 11113"/>
                              <a:gd name="T30" fmla="*/ 5794 w 5794"/>
                              <a:gd name="T31" fmla="*/ 1973 h 11113"/>
                              <a:gd name="T32" fmla="*/ 5787 w 5794"/>
                              <a:gd name="T33" fmla="*/ 1429 h 11113"/>
                              <a:gd name="T34" fmla="*/ 5770 w 5794"/>
                              <a:gd name="T35" fmla="*/ 889 h 11113"/>
                              <a:gd name="T36" fmla="*/ 5741 w 5794"/>
                              <a:gd name="T37" fmla="*/ 354 h 11113"/>
                              <a:gd name="T38" fmla="*/ 5539 w 5794"/>
                              <a:gd name="T39" fmla="*/ 65 h 11113"/>
                              <a:gd name="T40" fmla="*/ 5007 w 5794"/>
                              <a:gd name="T41" fmla="*/ 264 h 11113"/>
                              <a:gd name="T42" fmla="*/ 3947 w 5794"/>
                              <a:gd name="T43" fmla="*/ 680 h 11113"/>
                              <a:gd name="T44" fmla="*/ 2887 w 5794"/>
                              <a:gd name="T45" fmla="*/ 1096 h 11113"/>
                              <a:gd name="T46" fmla="*/ 2355 w 5794"/>
                              <a:gd name="T47" fmla="*/ 1296 h 11113"/>
                              <a:gd name="T48" fmla="*/ 1819 w 5794"/>
                              <a:gd name="T49" fmla="*/ 1488 h 11113"/>
                              <a:gd name="T50" fmla="*/ 1280 w 5794"/>
                              <a:gd name="T51" fmla="*/ 1666 h 11113"/>
                              <a:gd name="T52" fmla="*/ 736 w 5794"/>
                              <a:gd name="T53" fmla="*/ 1829 h 11113"/>
                              <a:gd name="T54" fmla="*/ 185 w 5794"/>
                              <a:gd name="T55" fmla="*/ 1973 h 11113"/>
                              <a:gd name="T56" fmla="*/ 33 w 5794"/>
                              <a:gd name="T57" fmla="*/ 2223 h 11113"/>
                              <a:gd name="T58" fmla="*/ 83 w 5794"/>
                              <a:gd name="T59" fmla="*/ 2532 h 11113"/>
                              <a:gd name="T60" fmla="*/ 131 w 5794"/>
                              <a:gd name="T61" fmla="*/ 2841 h 11113"/>
                              <a:gd name="T62" fmla="*/ 180 w 5794"/>
                              <a:gd name="T63" fmla="*/ 3151 h 11113"/>
                              <a:gd name="T64" fmla="*/ 225 w 5794"/>
                              <a:gd name="T65" fmla="*/ 3461 h 11113"/>
                              <a:gd name="T66" fmla="*/ 281 w 5794"/>
                              <a:gd name="T67" fmla="*/ 3873 h 11113"/>
                              <a:gd name="T68" fmla="*/ 352 w 5794"/>
                              <a:gd name="T69" fmla="*/ 4490 h 11113"/>
                              <a:gd name="T70" fmla="*/ 403 w 5794"/>
                              <a:gd name="T71" fmla="*/ 5105 h 11113"/>
                              <a:gd name="T72" fmla="*/ 438 w 5794"/>
                              <a:gd name="T73" fmla="*/ 5720 h 11113"/>
                              <a:gd name="T74" fmla="*/ 457 w 5794"/>
                              <a:gd name="T75" fmla="*/ 6334 h 11113"/>
                              <a:gd name="T76" fmla="*/ 463 w 5794"/>
                              <a:gd name="T77" fmla="*/ 6949 h 11113"/>
                              <a:gd name="T78" fmla="*/ 454 w 5794"/>
                              <a:gd name="T79" fmla="*/ 7564 h 11113"/>
                              <a:gd name="T80" fmla="*/ 432 w 5794"/>
                              <a:gd name="T81" fmla="*/ 8179 h 11113"/>
                              <a:gd name="T82" fmla="*/ 401 w 5794"/>
                              <a:gd name="T83" fmla="*/ 8794 h 11113"/>
                              <a:gd name="T84" fmla="*/ 360 w 5794"/>
                              <a:gd name="T85" fmla="*/ 9411 h 11113"/>
                              <a:gd name="T86" fmla="*/ 308 w 5794"/>
                              <a:gd name="T87" fmla="*/ 10027 h 11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5794" h="11113">
                                <a:moveTo>
                                  <a:pt x="5588" y="11113"/>
                                </a:moveTo>
                                <a:lnTo>
                                  <a:pt x="5571" y="10777"/>
                                </a:lnTo>
                                <a:lnTo>
                                  <a:pt x="5553" y="10442"/>
                                </a:lnTo>
                                <a:lnTo>
                                  <a:pt x="5535" y="10107"/>
                                </a:lnTo>
                                <a:lnTo>
                                  <a:pt x="5517" y="9773"/>
                                </a:lnTo>
                                <a:lnTo>
                                  <a:pt x="5500" y="9439"/>
                                </a:lnTo>
                                <a:lnTo>
                                  <a:pt x="5485" y="9105"/>
                                </a:lnTo>
                                <a:lnTo>
                                  <a:pt x="5478" y="8938"/>
                                </a:lnTo>
                                <a:lnTo>
                                  <a:pt x="5471" y="8771"/>
                                </a:lnTo>
                                <a:lnTo>
                                  <a:pt x="5466" y="8604"/>
                                </a:lnTo>
                                <a:lnTo>
                                  <a:pt x="5461" y="8437"/>
                                </a:lnTo>
                                <a:lnTo>
                                  <a:pt x="5457" y="8270"/>
                                </a:lnTo>
                                <a:lnTo>
                                  <a:pt x="5455" y="8103"/>
                                </a:lnTo>
                                <a:lnTo>
                                  <a:pt x="5452" y="7936"/>
                                </a:lnTo>
                                <a:lnTo>
                                  <a:pt x="5452" y="7769"/>
                                </a:lnTo>
                                <a:lnTo>
                                  <a:pt x="5452" y="7602"/>
                                </a:lnTo>
                                <a:lnTo>
                                  <a:pt x="5455" y="7435"/>
                                </a:lnTo>
                                <a:lnTo>
                                  <a:pt x="5458" y="7268"/>
                                </a:lnTo>
                                <a:lnTo>
                                  <a:pt x="5462" y="7101"/>
                                </a:lnTo>
                                <a:lnTo>
                                  <a:pt x="5469" y="6934"/>
                                </a:lnTo>
                                <a:lnTo>
                                  <a:pt x="5477" y="6767"/>
                                </a:lnTo>
                                <a:lnTo>
                                  <a:pt x="5487" y="6599"/>
                                </a:lnTo>
                                <a:lnTo>
                                  <a:pt x="5498" y="6432"/>
                                </a:lnTo>
                                <a:lnTo>
                                  <a:pt x="5512" y="6264"/>
                                </a:lnTo>
                                <a:lnTo>
                                  <a:pt x="5527" y="6097"/>
                                </a:lnTo>
                                <a:lnTo>
                                  <a:pt x="5545" y="5929"/>
                                </a:lnTo>
                                <a:lnTo>
                                  <a:pt x="5565" y="5761"/>
                                </a:lnTo>
                                <a:lnTo>
                                  <a:pt x="5587" y="5585"/>
                                </a:lnTo>
                                <a:lnTo>
                                  <a:pt x="5607" y="5408"/>
                                </a:lnTo>
                                <a:lnTo>
                                  <a:pt x="5627" y="5230"/>
                                </a:lnTo>
                                <a:lnTo>
                                  <a:pt x="5645" y="5052"/>
                                </a:lnTo>
                                <a:lnTo>
                                  <a:pt x="5663" y="4874"/>
                                </a:lnTo>
                                <a:lnTo>
                                  <a:pt x="5678" y="4695"/>
                                </a:lnTo>
                                <a:lnTo>
                                  <a:pt x="5694" y="4514"/>
                                </a:lnTo>
                                <a:lnTo>
                                  <a:pt x="5708" y="4334"/>
                                </a:lnTo>
                                <a:lnTo>
                                  <a:pt x="5721" y="4153"/>
                                </a:lnTo>
                                <a:lnTo>
                                  <a:pt x="5733" y="3973"/>
                                </a:lnTo>
                                <a:lnTo>
                                  <a:pt x="5744" y="3791"/>
                                </a:lnTo>
                                <a:lnTo>
                                  <a:pt x="5755" y="3610"/>
                                </a:lnTo>
                                <a:lnTo>
                                  <a:pt x="5764" y="3428"/>
                                </a:lnTo>
                                <a:lnTo>
                                  <a:pt x="5771" y="3246"/>
                                </a:lnTo>
                                <a:lnTo>
                                  <a:pt x="5777" y="3064"/>
                                </a:lnTo>
                                <a:lnTo>
                                  <a:pt x="5783" y="2883"/>
                                </a:lnTo>
                                <a:lnTo>
                                  <a:pt x="5787" y="2700"/>
                                </a:lnTo>
                                <a:lnTo>
                                  <a:pt x="5790" y="2519"/>
                                </a:lnTo>
                                <a:lnTo>
                                  <a:pt x="5793" y="2336"/>
                                </a:lnTo>
                                <a:lnTo>
                                  <a:pt x="5794" y="2154"/>
                                </a:lnTo>
                                <a:lnTo>
                                  <a:pt x="5794" y="1973"/>
                                </a:lnTo>
                                <a:lnTo>
                                  <a:pt x="5793" y="1791"/>
                                </a:lnTo>
                                <a:lnTo>
                                  <a:pt x="5790" y="1610"/>
                                </a:lnTo>
                                <a:lnTo>
                                  <a:pt x="5787" y="1429"/>
                                </a:lnTo>
                                <a:lnTo>
                                  <a:pt x="5783" y="1249"/>
                                </a:lnTo>
                                <a:lnTo>
                                  <a:pt x="5777" y="1069"/>
                                </a:lnTo>
                                <a:lnTo>
                                  <a:pt x="5770" y="889"/>
                                </a:lnTo>
                                <a:lnTo>
                                  <a:pt x="5761" y="710"/>
                                </a:lnTo>
                                <a:lnTo>
                                  <a:pt x="5752" y="532"/>
                                </a:lnTo>
                                <a:lnTo>
                                  <a:pt x="5741" y="354"/>
                                </a:lnTo>
                                <a:lnTo>
                                  <a:pt x="5730" y="177"/>
                                </a:lnTo>
                                <a:lnTo>
                                  <a:pt x="5717" y="0"/>
                                </a:lnTo>
                                <a:lnTo>
                                  <a:pt x="5539" y="65"/>
                                </a:lnTo>
                                <a:lnTo>
                                  <a:pt x="5362" y="130"/>
                                </a:lnTo>
                                <a:lnTo>
                                  <a:pt x="5184" y="197"/>
                                </a:lnTo>
                                <a:lnTo>
                                  <a:pt x="5007" y="264"/>
                                </a:lnTo>
                                <a:lnTo>
                                  <a:pt x="4653" y="401"/>
                                </a:lnTo>
                                <a:lnTo>
                                  <a:pt x="4300" y="540"/>
                                </a:lnTo>
                                <a:lnTo>
                                  <a:pt x="3947" y="680"/>
                                </a:lnTo>
                                <a:lnTo>
                                  <a:pt x="3594" y="820"/>
                                </a:lnTo>
                                <a:lnTo>
                                  <a:pt x="3241" y="959"/>
                                </a:lnTo>
                                <a:lnTo>
                                  <a:pt x="2887" y="1096"/>
                                </a:lnTo>
                                <a:lnTo>
                                  <a:pt x="2710" y="1163"/>
                                </a:lnTo>
                                <a:lnTo>
                                  <a:pt x="2532" y="1230"/>
                                </a:lnTo>
                                <a:lnTo>
                                  <a:pt x="2355" y="1296"/>
                                </a:lnTo>
                                <a:lnTo>
                                  <a:pt x="2176" y="1361"/>
                                </a:lnTo>
                                <a:lnTo>
                                  <a:pt x="1998" y="1425"/>
                                </a:lnTo>
                                <a:lnTo>
                                  <a:pt x="1819" y="1488"/>
                                </a:lnTo>
                                <a:lnTo>
                                  <a:pt x="1640" y="1548"/>
                                </a:lnTo>
                                <a:lnTo>
                                  <a:pt x="1460" y="1608"/>
                                </a:lnTo>
                                <a:lnTo>
                                  <a:pt x="1280" y="1666"/>
                                </a:lnTo>
                                <a:lnTo>
                                  <a:pt x="1100" y="1722"/>
                                </a:lnTo>
                                <a:lnTo>
                                  <a:pt x="917" y="1777"/>
                                </a:lnTo>
                                <a:lnTo>
                                  <a:pt x="736" y="1829"/>
                                </a:lnTo>
                                <a:lnTo>
                                  <a:pt x="552" y="1880"/>
                                </a:lnTo>
                                <a:lnTo>
                                  <a:pt x="370" y="1928"/>
                                </a:lnTo>
                                <a:lnTo>
                                  <a:pt x="185" y="1973"/>
                                </a:lnTo>
                                <a:lnTo>
                                  <a:pt x="0" y="2017"/>
                                </a:lnTo>
                                <a:lnTo>
                                  <a:pt x="16" y="2120"/>
                                </a:lnTo>
                                <a:lnTo>
                                  <a:pt x="33" y="2223"/>
                                </a:lnTo>
                                <a:lnTo>
                                  <a:pt x="50" y="2326"/>
                                </a:lnTo>
                                <a:lnTo>
                                  <a:pt x="66" y="2429"/>
                                </a:lnTo>
                                <a:lnTo>
                                  <a:pt x="83" y="2532"/>
                                </a:lnTo>
                                <a:lnTo>
                                  <a:pt x="99" y="2635"/>
                                </a:lnTo>
                                <a:lnTo>
                                  <a:pt x="116" y="2738"/>
                                </a:lnTo>
                                <a:lnTo>
                                  <a:pt x="131" y="2841"/>
                                </a:lnTo>
                                <a:lnTo>
                                  <a:pt x="148" y="2944"/>
                                </a:lnTo>
                                <a:lnTo>
                                  <a:pt x="164" y="3047"/>
                                </a:lnTo>
                                <a:lnTo>
                                  <a:pt x="180" y="3151"/>
                                </a:lnTo>
                                <a:lnTo>
                                  <a:pt x="195" y="3255"/>
                                </a:lnTo>
                                <a:lnTo>
                                  <a:pt x="211" y="3358"/>
                                </a:lnTo>
                                <a:lnTo>
                                  <a:pt x="225" y="3461"/>
                                </a:lnTo>
                                <a:lnTo>
                                  <a:pt x="240" y="3564"/>
                                </a:lnTo>
                                <a:lnTo>
                                  <a:pt x="255" y="3667"/>
                                </a:lnTo>
                                <a:lnTo>
                                  <a:pt x="281" y="3873"/>
                                </a:lnTo>
                                <a:lnTo>
                                  <a:pt x="307" y="4078"/>
                                </a:lnTo>
                                <a:lnTo>
                                  <a:pt x="331" y="4283"/>
                                </a:lnTo>
                                <a:lnTo>
                                  <a:pt x="352" y="4490"/>
                                </a:lnTo>
                                <a:lnTo>
                                  <a:pt x="371" y="4695"/>
                                </a:lnTo>
                                <a:lnTo>
                                  <a:pt x="388" y="4900"/>
                                </a:lnTo>
                                <a:lnTo>
                                  <a:pt x="403" y="5105"/>
                                </a:lnTo>
                                <a:lnTo>
                                  <a:pt x="417" y="5310"/>
                                </a:lnTo>
                                <a:lnTo>
                                  <a:pt x="428" y="5515"/>
                                </a:lnTo>
                                <a:lnTo>
                                  <a:pt x="438" y="5720"/>
                                </a:lnTo>
                                <a:lnTo>
                                  <a:pt x="446" y="5925"/>
                                </a:lnTo>
                                <a:lnTo>
                                  <a:pt x="453" y="6130"/>
                                </a:lnTo>
                                <a:lnTo>
                                  <a:pt x="457" y="6334"/>
                                </a:lnTo>
                                <a:lnTo>
                                  <a:pt x="460" y="6539"/>
                                </a:lnTo>
                                <a:lnTo>
                                  <a:pt x="463" y="6744"/>
                                </a:lnTo>
                                <a:lnTo>
                                  <a:pt x="463" y="6949"/>
                                </a:lnTo>
                                <a:lnTo>
                                  <a:pt x="460" y="7154"/>
                                </a:lnTo>
                                <a:lnTo>
                                  <a:pt x="458" y="7359"/>
                                </a:lnTo>
                                <a:lnTo>
                                  <a:pt x="454" y="7564"/>
                                </a:lnTo>
                                <a:lnTo>
                                  <a:pt x="448" y="7769"/>
                                </a:lnTo>
                                <a:lnTo>
                                  <a:pt x="441" y="7974"/>
                                </a:lnTo>
                                <a:lnTo>
                                  <a:pt x="432" y="8179"/>
                                </a:lnTo>
                                <a:lnTo>
                                  <a:pt x="424" y="8384"/>
                                </a:lnTo>
                                <a:lnTo>
                                  <a:pt x="413" y="8589"/>
                                </a:lnTo>
                                <a:lnTo>
                                  <a:pt x="401" y="8794"/>
                                </a:lnTo>
                                <a:lnTo>
                                  <a:pt x="388" y="9000"/>
                                </a:lnTo>
                                <a:lnTo>
                                  <a:pt x="374" y="9206"/>
                                </a:lnTo>
                                <a:lnTo>
                                  <a:pt x="360" y="9411"/>
                                </a:lnTo>
                                <a:lnTo>
                                  <a:pt x="343" y="9616"/>
                                </a:lnTo>
                                <a:lnTo>
                                  <a:pt x="326" y="9822"/>
                                </a:lnTo>
                                <a:lnTo>
                                  <a:pt x="308" y="10027"/>
                                </a:lnTo>
                                <a:lnTo>
                                  <a:pt x="289" y="10233"/>
                                </a:lnTo>
                                <a:lnTo>
                                  <a:pt x="5588" y="11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3267"/>
                        <wps:cNvSpPr>
                          <a:spLocks noEditPoints="1"/>
                        </wps:cNvSpPr>
                        <wps:spPr bwMode="auto">
                          <a:xfrm>
                            <a:off x="7757" y="2545"/>
                            <a:ext cx="1806" cy="3381"/>
                          </a:xfrm>
                          <a:custGeom>
                            <a:avLst/>
                            <a:gdLst>
                              <a:gd name="T0" fmla="*/ 1485 w 5418"/>
                              <a:gd name="T1" fmla="*/ 9793 h 10144"/>
                              <a:gd name="T2" fmla="*/ 1374 w 5418"/>
                              <a:gd name="T3" fmla="*/ 9677 h 10144"/>
                              <a:gd name="T4" fmla="*/ 564 w 5418"/>
                              <a:gd name="T5" fmla="*/ 8972 h 10144"/>
                              <a:gd name="T6" fmla="*/ 95 w 5418"/>
                              <a:gd name="T7" fmla="*/ 9042 h 10144"/>
                              <a:gd name="T8" fmla="*/ 381 w 5418"/>
                              <a:gd name="T9" fmla="*/ 3791 h 10144"/>
                              <a:gd name="T10" fmla="*/ 952 w 5418"/>
                              <a:gd name="T11" fmla="*/ 4127 h 10144"/>
                              <a:gd name="T12" fmla="*/ 397 w 5418"/>
                              <a:gd name="T13" fmla="*/ 4629 h 10144"/>
                              <a:gd name="T14" fmla="*/ 532 w 5418"/>
                              <a:gd name="T15" fmla="*/ 4676 h 10144"/>
                              <a:gd name="T16" fmla="*/ 1009 w 5418"/>
                              <a:gd name="T17" fmla="*/ 4017 h 10144"/>
                              <a:gd name="T18" fmla="*/ 256 w 5418"/>
                              <a:gd name="T19" fmla="*/ 3772 h 10144"/>
                              <a:gd name="T20" fmla="*/ 3009 w 5418"/>
                              <a:gd name="T21" fmla="*/ 5828 h 10144"/>
                              <a:gd name="T22" fmla="*/ 2540 w 5418"/>
                              <a:gd name="T23" fmla="*/ 7145 h 10144"/>
                              <a:gd name="T24" fmla="*/ 1391 w 5418"/>
                              <a:gd name="T25" fmla="*/ 6652 h 10144"/>
                              <a:gd name="T26" fmla="*/ 2060 w 5418"/>
                              <a:gd name="T27" fmla="*/ 5482 h 10144"/>
                              <a:gd name="T28" fmla="*/ 2986 w 5418"/>
                              <a:gd name="T29" fmla="*/ 6148 h 10144"/>
                              <a:gd name="T30" fmla="*/ 2245 w 5418"/>
                              <a:gd name="T31" fmla="*/ 7112 h 10144"/>
                              <a:gd name="T32" fmla="*/ 1466 w 5418"/>
                              <a:gd name="T33" fmla="*/ 6355 h 10144"/>
                              <a:gd name="T34" fmla="*/ 1193 w 5418"/>
                              <a:gd name="T35" fmla="*/ 4593 h 10144"/>
                              <a:gd name="T36" fmla="*/ 1542 w 5418"/>
                              <a:gd name="T37" fmla="*/ 4953 h 10144"/>
                              <a:gd name="T38" fmla="*/ 1075 w 5418"/>
                              <a:gd name="T39" fmla="*/ 5287 h 10144"/>
                              <a:gd name="T40" fmla="*/ 818 w 5418"/>
                              <a:gd name="T41" fmla="*/ 4864 h 10144"/>
                              <a:gd name="T42" fmla="*/ 1302 w 5418"/>
                              <a:gd name="T43" fmla="*/ 4647 h 10144"/>
                              <a:gd name="T44" fmla="*/ 1458 w 5418"/>
                              <a:gd name="T45" fmla="*/ 5055 h 10144"/>
                              <a:gd name="T46" fmla="*/ 988 w 5418"/>
                              <a:gd name="T47" fmla="*/ 5212 h 10144"/>
                              <a:gd name="T48" fmla="*/ 919 w 5418"/>
                              <a:gd name="T49" fmla="*/ 4780 h 10144"/>
                              <a:gd name="T50" fmla="*/ 5117 w 5418"/>
                              <a:gd name="T51" fmla="*/ 981 h 10144"/>
                              <a:gd name="T52" fmla="*/ 5070 w 5418"/>
                              <a:gd name="T53" fmla="*/ 2512 h 10144"/>
                              <a:gd name="T54" fmla="*/ 3676 w 5418"/>
                              <a:gd name="T55" fmla="*/ 2673 h 10144"/>
                              <a:gd name="T56" fmla="*/ 3956 w 5418"/>
                              <a:gd name="T57" fmla="*/ 1170 h 10144"/>
                              <a:gd name="T58" fmla="*/ 5206 w 5418"/>
                              <a:gd name="T59" fmla="*/ 1293 h 10144"/>
                              <a:gd name="T60" fmla="*/ 4750 w 5418"/>
                              <a:gd name="T61" fmla="*/ 2642 h 10144"/>
                              <a:gd name="T62" fmla="*/ 3652 w 5418"/>
                              <a:gd name="T63" fmla="*/ 2345 h 10144"/>
                              <a:gd name="T64" fmla="*/ 4292 w 5418"/>
                              <a:gd name="T65" fmla="*/ 1076 h 10144"/>
                              <a:gd name="T66" fmla="*/ 5396 w 5418"/>
                              <a:gd name="T67" fmla="*/ 202 h 10144"/>
                              <a:gd name="T68" fmla="*/ 5118 w 5418"/>
                              <a:gd name="T69" fmla="*/ 639 h 10144"/>
                              <a:gd name="T70" fmla="*/ 4789 w 5418"/>
                              <a:gd name="T71" fmla="*/ 394 h 10144"/>
                              <a:gd name="T72" fmla="*/ 5115 w 5418"/>
                              <a:gd name="T73" fmla="*/ 46 h 10144"/>
                              <a:gd name="T74" fmla="*/ 5356 w 5418"/>
                              <a:gd name="T75" fmla="*/ 317 h 10144"/>
                              <a:gd name="T76" fmla="*/ 4975 w 5418"/>
                              <a:gd name="T77" fmla="*/ 603 h 10144"/>
                              <a:gd name="T78" fmla="*/ 4875 w 5418"/>
                              <a:gd name="T79" fmla="*/ 220 h 10144"/>
                              <a:gd name="T80" fmla="*/ 4848 w 5418"/>
                              <a:gd name="T81" fmla="*/ 6985 h 10144"/>
                              <a:gd name="T82" fmla="*/ 4586 w 5418"/>
                              <a:gd name="T83" fmla="*/ 8619 h 10144"/>
                              <a:gd name="T84" fmla="*/ 3253 w 5418"/>
                              <a:gd name="T85" fmla="*/ 8238 h 10144"/>
                              <a:gd name="T86" fmla="*/ 3776 w 5418"/>
                              <a:gd name="T87" fmla="*/ 6756 h 10144"/>
                              <a:gd name="T88" fmla="*/ 4874 w 5418"/>
                              <a:gd name="T89" fmla="*/ 7357 h 10144"/>
                              <a:gd name="T90" fmla="*/ 4267 w 5418"/>
                              <a:gd name="T91" fmla="*/ 8643 h 10144"/>
                              <a:gd name="T92" fmla="*/ 3282 w 5418"/>
                              <a:gd name="T93" fmla="*/ 7880 h 10144"/>
                              <a:gd name="T94" fmla="*/ 4097 w 5418"/>
                              <a:gd name="T95" fmla="*/ 6789 h 10144"/>
                              <a:gd name="T96" fmla="*/ 4159 w 5418"/>
                              <a:gd name="T97" fmla="*/ 9414 h 10144"/>
                              <a:gd name="T98" fmla="*/ 3580 w 5418"/>
                              <a:gd name="T99" fmla="*/ 9957 h 10144"/>
                              <a:gd name="T100" fmla="*/ 3121 w 5418"/>
                              <a:gd name="T101" fmla="*/ 9220 h 10144"/>
                              <a:gd name="T102" fmla="*/ 3755 w 5418"/>
                              <a:gd name="T103" fmla="*/ 8889 h 10144"/>
                              <a:gd name="T104" fmla="*/ 4065 w 5418"/>
                              <a:gd name="T105" fmla="*/ 9589 h 10144"/>
                              <a:gd name="T106" fmla="*/ 3432 w 5418"/>
                              <a:gd name="T107" fmla="*/ 9820 h 10144"/>
                              <a:gd name="T108" fmla="*/ 3247 w 5418"/>
                              <a:gd name="T109" fmla="*/ 9086 h 10144"/>
                              <a:gd name="T110" fmla="*/ 1225 w 5418"/>
                              <a:gd name="T111" fmla="*/ 8096 h 10144"/>
                              <a:gd name="T112" fmla="*/ 1278 w 5418"/>
                              <a:gd name="T113" fmla="*/ 8648 h 10144"/>
                              <a:gd name="T114" fmla="*/ 704 w 5418"/>
                              <a:gd name="T115" fmla="*/ 8652 h 10144"/>
                              <a:gd name="T116" fmla="*/ 763 w 5418"/>
                              <a:gd name="T117" fmla="*/ 8112 h 10144"/>
                              <a:gd name="T118" fmla="*/ 1273 w 5418"/>
                              <a:gd name="T119" fmla="*/ 8214 h 10144"/>
                              <a:gd name="T120" fmla="*/ 1152 w 5418"/>
                              <a:gd name="T121" fmla="*/ 8683 h 10144"/>
                              <a:gd name="T122" fmla="*/ 681 w 5418"/>
                              <a:gd name="T123" fmla="*/ 8532 h 10144"/>
                              <a:gd name="T124" fmla="*/ 894 w 5418"/>
                              <a:gd name="T125" fmla="*/ 8095 h 10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5418" h="10144">
                                <a:moveTo>
                                  <a:pt x="664" y="8867"/>
                                </a:moveTo>
                                <a:lnTo>
                                  <a:pt x="709" y="8870"/>
                                </a:lnTo>
                                <a:lnTo>
                                  <a:pt x="753" y="8875"/>
                                </a:lnTo>
                                <a:lnTo>
                                  <a:pt x="797" y="8882"/>
                                </a:lnTo>
                                <a:lnTo>
                                  <a:pt x="838" y="8891"/>
                                </a:lnTo>
                                <a:lnTo>
                                  <a:pt x="879" y="8903"/>
                                </a:lnTo>
                                <a:lnTo>
                                  <a:pt x="920" y="8916"/>
                                </a:lnTo>
                                <a:lnTo>
                                  <a:pt x="960" y="8932"/>
                                </a:lnTo>
                                <a:lnTo>
                                  <a:pt x="998" y="8949"/>
                                </a:lnTo>
                                <a:lnTo>
                                  <a:pt x="1036" y="8968"/>
                                </a:lnTo>
                                <a:lnTo>
                                  <a:pt x="1072" y="8989"/>
                                </a:lnTo>
                                <a:lnTo>
                                  <a:pt x="1108" y="9011"/>
                                </a:lnTo>
                                <a:lnTo>
                                  <a:pt x="1141" y="9036"/>
                                </a:lnTo>
                                <a:lnTo>
                                  <a:pt x="1174" y="9062"/>
                                </a:lnTo>
                                <a:lnTo>
                                  <a:pt x="1205" y="9089"/>
                                </a:lnTo>
                                <a:lnTo>
                                  <a:pt x="1235" y="9118"/>
                                </a:lnTo>
                                <a:lnTo>
                                  <a:pt x="1264" y="9148"/>
                                </a:lnTo>
                                <a:lnTo>
                                  <a:pt x="1291" y="9179"/>
                                </a:lnTo>
                                <a:lnTo>
                                  <a:pt x="1317" y="9212"/>
                                </a:lnTo>
                                <a:lnTo>
                                  <a:pt x="1341" y="9247"/>
                                </a:lnTo>
                                <a:lnTo>
                                  <a:pt x="1363" y="9281"/>
                                </a:lnTo>
                                <a:lnTo>
                                  <a:pt x="1384" y="9317"/>
                                </a:lnTo>
                                <a:lnTo>
                                  <a:pt x="1403" y="9354"/>
                                </a:lnTo>
                                <a:lnTo>
                                  <a:pt x="1420" y="9392"/>
                                </a:lnTo>
                                <a:lnTo>
                                  <a:pt x="1436" y="9431"/>
                                </a:lnTo>
                                <a:lnTo>
                                  <a:pt x="1449" y="9471"/>
                                </a:lnTo>
                                <a:lnTo>
                                  <a:pt x="1460" y="9512"/>
                                </a:lnTo>
                                <a:lnTo>
                                  <a:pt x="1470" y="9553"/>
                                </a:lnTo>
                                <a:lnTo>
                                  <a:pt x="1477" y="9595"/>
                                </a:lnTo>
                                <a:lnTo>
                                  <a:pt x="1483" y="9637"/>
                                </a:lnTo>
                                <a:lnTo>
                                  <a:pt x="1486" y="9680"/>
                                </a:lnTo>
                                <a:lnTo>
                                  <a:pt x="1487" y="9723"/>
                                </a:lnTo>
                                <a:lnTo>
                                  <a:pt x="1486" y="9767"/>
                                </a:lnTo>
                                <a:lnTo>
                                  <a:pt x="1485" y="9793"/>
                                </a:lnTo>
                                <a:lnTo>
                                  <a:pt x="1482" y="9820"/>
                                </a:lnTo>
                                <a:lnTo>
                                  <a:pt x="1478" y="9846"/>
                                </a:lnTo>
                                <a:lnTo>
                                  <a:pt x="1474" y="9872"/>
                                </a:lnTo>
                                <a:lnTo>
                                  <a:pt x="1468" y="9898"/>
                                </a:lnTo>
                                <a:lnTo>
                                  <a:pt x="1463" y="9922"/>
                                </a:lnTo>
                                <a:lnTo>
                                  <a:pt x="1455" y="9946"/>
                                </a:lnTo>
                                <a:lnTo>
                                  <a:pt x="1447" y="9970"/>
                                </a:lnTo>
                                <a:lnTo>
                                  <a:pt x="1439" y="9994"/>
                                </a:lnTo>
                                <a:lnTo>
                                  <a:pt x="1429" y="10016"/>
                                </a:lnTo>
                                <a:lnTo>
                                  <a:pt x="1419" y="10039"/>
                                </a:lnTo>
                                <a:lnTo>
                                  <a:pt x="1408" y="10061"/>
                                </a:lnTo>
                                <a:lnTo>
                                  <a:pt x="1396" y="10082"/>
                                </a:lnTo>
                                <a:lnTo>
                                  <a:pt x="1384" y="10104"/>
                                </a:lnTo>
                                <a:lnTo>
                                  <a:pt x="1371" y="10124"/>
                                </a:lnTo>
                                <a:lnTo>
                                  <a:pt x="1357" y="10144"/>
                                </a:lnTo>
                                <a:lnTo>
                                  <a:pt x="1227" y="10123"/>
                                </a:lnTo>
                                <a:lnTo>
                                  <a:pt x="1243" y="10104"/>
                                </a:lnTo>
                                <a:lnTo>
                                  <a:pt x="1258" y="10085"/>
                                </a:lnTo>
                                <a:lnTo>
                                  <a:pt x="1272" y="10063"/>
                                </a:lnTo>
                                <a:lnTo>
                                  <a:pt x="1285" y="10043"/>
                                </a:lnTo>
                                <a:lnTo>
                                  <a:pt x="1297" y="10022"/>
                                </a:lnTo>
                                <a:lnTo>
                                  <a:pt x="1309" y="10000"/>
                                </a:lnTo>
                                <a:lnTo>
                                  <a:pt x="1319" y="9977"/>
                                </a:lnTo>
                                <a:lnTo>
                                  <a:pt x="1329" y="9955"/>
                                </a:lnTo>
                                <a:lnTo>
                                  <a:pt x="1338" y="9931"/>
                                </a:lnTo>
                                <a:lnTo>
                                  <a:pt x="1346" y="9907"/>
                                </a:lnTo>
                                <a:lnTo>
                                  <a:pt x="1353" y="9882"/>
                                </a:lnTo>
                                <a:lnTo>
                                  <a:pt x="1360" y="9857"/>
                                </a:lnTo>
                                <a:lnTo>
                                  <a:pt x="1364" y="9832"/>
                                </a:lnTo>
                                <a:lnTo>
                                  <a:pt x="1368" y="9806"/>
                                </a:lnTo>
                                <a:lnTo>
                                  <a:pt x="1372" y="9779"/>
                                </a:lnTo>
                                <a:lnTo>
                                  <a:pt x="1374" y="9752"/>
                                </a:lnTo>
                                <a:lnTo>
                                  <a:pt x="1375" y="9714"/>
                                </a:lnTo>
                                <a:lnTo>
                                  <a:pt x="1374" y="9677"/>
                                </a:lnTo>
                                <a:lnTo>
                                  <a:pt x="1371" y="9640"/>
                                </a:lnTo>
                                <a:lnTo>
                                  <a:pt x="1366" y="9603"/>
                                </a:lnTo>
                                <a:lnTo>
                                  <a:pt x="1361" y="9567"/>
                                </a:lnTo>
                                <a:lnTo>
                                  <a:pt x="1352" y="9531"/>
                                </a:lnTo>
                                <a:lnTo>
                                  <a:pt x="1342" y="9496"/>
                                </a:lnTo>
                                <a:lnTo>
                                  <a:pt x="1330" y="9462"/>
                                </a:lnTo>
                                <a:lnTo>
                                  <a:pt x="1317" y="9428"/>
                                </a:lnTo>
                                <a:lnTo>
                                  <a:pt x="1301" y="9395"/>
                                </a:lnTo>
                                <a:lnTo>
                                  <a:pt x="1286" y="9363"/>
                                </a:lnTo>
                                <a:lnTo>
                                  <a:pt x="1268" y="9332"/>
                                </a:lnTo>
                                <a:lnTo>
                                  <a:pt x="1248" y="9302"/>
                                </a:lnTo>
                                <a:lnTo>
                                  <a:pt x="1226" y="9271"/>
                                </a:lnTo>
                                <a:lnTo>
                                  <a:pt x="1204" y="9243"/>
                                </a:lnTo>
                                <a:lnTo>
                                  <a:pt x="1180" y="9215"/>
                                </a:lnTo>
                                <a:lnTo>
                                  <a:pt x="1156" y="9189"/>
                                </a:lnTo>
                                <a:lnTo>
                                  <a:pt x="1130" y="9165"/>
                                </a:lnTo>
                                <a:lnTo>
                                  <a:pt x="1102" y="9140"/>
                                </a:lnTo>
                                <a:lnTo>
                                  <a:pt x="1074" y="9118"/>
                                </a:lnTo>
                                <a:lnTo>
                                  <a:pt x="1044" y="9098"/>
                                </a:lnTo>
                                <a:lnTo>
                                  <a:pt x="1014" y="9077"/>
                                </a:lnTo>
                                <a:lnTo>
                                  <a:pt x="981" y="9059"/>
                                </a:lnTo>
                                <a:lnTo>
                                  <a:pt x="949" y="9043"/>
                                </a:lnTo>
                                <a:lnTo>
                                  <a:pt x="915" y="9027"/>
                                </a:lnTo>
                                <a:lnTo>
                                  <a:pt x="880" y="9014"/>
                                </a:lnTo>
                                <a:lnTo>
                                  <a:pt x="846" y="9002"/>
                                </a:lnTo>
                                <a:lnTo>
                                  <a:pt x="809" y="8991"/>
                                </a:lnTo>
                                <a:lnTo>
                                  <a:pt x="772" y="8983"/>
                                </a:lnTo>
                                <a:lnTo>
                                  <a:pt x="735" y="8977"/>
                                </a:lnTo>
                                <a:lnTo>
                                  <a:pt x="696" y="8972"/>
                                </a:lnTo>
                                <a:lnTo>
                                  <a:pt x="658" y="8970"/>
                                </a:lnTo>
                                <a:lnTo>
                                  <a:pt x="633" y="8970"/>
                                </a:lnTo>
                                <a:lnTo>
                                  <a:pt x="610" y="8970"/>
                                </a:lnTo>
                                <a:lnTo>
                                  <a:pt x="587" y="8970"/>
                                </a:lnTo>
                                <a:lnTo>
                                  <a:pt x="564" y="8972"/>
                                </a:lnTo>
                                <a:lnTo>
                                  <a:pt x="540" y="8974"/>
                                </a:lnTo>
                                <a:lnTo>
                                  <a:pt x="518" y="8977"/>
                                </a:lnTo>
                                <a:lnTo>
                                  <a:pt x="494" y="8980"/>
                                </a:lnTo>
                                <a:lnTo>
                                  <a:pt x="472" y="8984"/>
                                </a:lnTo>
                                <a:lnTo>
                                  <a:pt x="450" y="8989"/>
                                </a:lnTo>
                                <a:lnTo>
                                  <a:pt x="427" y="8994"/>
                                </a:lnTo>
                                <a:lnTo>
                                  <a:pt x="406" y="9000"/>
                                </a:lnTo>
                                <a:lnTo>
                                  <a:pt x="385" y="9007"/>
                                </a:lnTo>
                                <a:lnTo>
                                  <a:pt x="362" y="9015"/>
                                </a:lnTo>
                                <a:lnTo>
                                  <a:pt x="341" y="9023"/>
                                </a:lnTo>
                                <a:lnTo>
                                  <a:pt x="321" y="9030"/>
                                </a:lnTo>
                                <a:lnTo>
                                  <a:pt x="300" y="9039"/>
                                </a:lnTo>
                                <a:lnTo>
                                  <a:pt x="279" y="9048"/>
                                </a:lnTo>
                                <a:lnTo>
                                  <a:pt x="259" y="9058"/>
                                </a:lnTo>
                                <a:lnTo>
                                  <a:pt x="240" y="9068"/>
                                </a:lnTo>
                                <a:lnTo>
                                  <a:pt x="220" y="9080"/>
                                </a:lnTo>
                                <a:lnTo>
                                  <a:pt x="201" y="9091"/>
                                </a:lnTo>
                                <a:lnTo>
                                  <a:pt x="182" y="9103"/>
                                </a:lnTo>
                                <a:lnTo>
                                  <a:pt x="164" y="9116"/>
                                </a:lnTo>
                                <a:lnTo>
                                  <a:pt x="146" y="9128"/>
                                </a:lnTo>
                                <a:lnTo>
                                  <a:pt x="128" y="9141"/>
                                </a:lnTo>
                                <a:lnTo>
                                  <a:pt x="112" y="9155"/>
                                </a:lnTo>
                                <a:lnTo>
                                  <a:pt x="95" y="9169"/>
                                </a:lnTo>
                                <a:lnTo>
                                  <a:pt x="78" y="9184"/>
                                </a:lnTo>
                                <a:lnTo>
                                  <a:pt x="62" y="9198"/>
                                </a:lnTo>
                                <a:lnTo>
                                  <a:pt x="47" y="9213"/>
                                </a:lnTo>
                                <a:lnTo>
                                  <a:pt x="31" y="9229"/>
                                </a:lnTo>
                                <a:lnTo>
                                  <a:pt x="16" y="9245"/>
                                </a:lnTo>
                                <a:lnTo>
                                  <a:pt x="19" y="9207"/>
                                </a:lnTo>
                                <a:lnTo>
                                  <a:pt x="22" y="9169"/>
                                </a:lnTo>
                                <a:lnTo>
                                  <a:pt x="25" y="9131"/>
                                </a:lnTo>
                                <a:lnTo>
                                  <a:pt x="28" y="9094"/>
                                </a:lnTo>
                                <a:lnTo>
                                  <a:pt x="60" y="9067"/>
                                </a:lnTo>
                                <a:lnTo>
                                  <a:pt x="95" y="9042"/>
                                </a:lnTo>
                                <a:lnTo>
                                  <a:pt x="129" y="9018"/>
                                </a:lnTo>
                                <a:lnTo>
                                  <a:pt x="165" y="8996"/>
                                </a:lnTo>
                                <a:lnTo>
                                  <a:pt x="202" y="8975"/>
                                </a:lnTo>
                                <a:lnTo>
                                  <a:pt x="240" y="8956"/>
                                </a:lnTo>
                                <a:lnTo>
                                  <a:pt x="279" y="8938"/>
                                </a:lnTo>
                                <a:lnTo>
                                  <a:pt x="320" y="8923"/>
                                </a:lnTo>
                                <a:lnTo>
                                  <a:pt x="361" y="8909"/>
                                </a:lnTo>
                                <a:lnTo>
                                  <a:pt x="403" y="8897"/>
                                </a:lnTo>
                                <a:lnTo>
                                  <a:pt x="444" y="8887"/>
                                </a:lnTo>
                                <a:lnTo>
                                  <a:pt x="488" y="8879"/>
                                </a:lnTo>
                                <a:lnTo>
                                  <a:pt x="531" y="8872"/>
                                </a:lnTo>
                                <a:lnTo>
                                  <a:pt x="575" y="8869"/>
                                </a:lnTo>
                                <a:lnTo>
                                  <a:pt x="620" y="8867"/>
                                </a:lnTo>
                                <a:lnTo>
                                  <a:pt x="664" y="8867"/>
                                </a:lnTo>
                                <a:close/>
                                <a:moveTo>
                                  <a:pt x="0" y="3967"/>
                                </a:moveTo>
                                <a:lnTo>
                                  <a:pt x="3" y="3993"/>
                                </a:lnTo>
                                <a:lnTo>
                                  <a:pt x="5" y="4018"/>
                                </a:lnTo>
                                <a:lnTo>
                                  <a:pt x="7" y="4044"/>
                                </a:lnTo>
                                <a:lnTo>
                                  <a:pt x="11" y="4070"/>
                                </a:lnTo>
                                <a:lnTo>
                                  <a:pt x="25" y="4044"/>
                                </a:lnTo>
                                <a:lnTo>
                                  <a:pt x="41" y="4019"/>
                                </a:lnTo>
                                <a:lnTo>
                                  <a:pt x="59" y="3995"/>
                                </a:lnTo>
                                <a:lnTo>
                                  <a:pt x="78" y="3971"/>
                                </a:lnTo>
                                <a:lnTo>
                                  <a:pt x="99" y="3949"/>
                                </a:lnTo>
                                <a:lnTo>
                                  <a:pt x="122" y="3928"/>
                                </a:lnTo>
                                <a:lnTo>
                                  <a:pt x="145" y="3907"/>
                                </a:lnTo>
                                <a:lnTo>
                                  <a:pt x="171" y="3888"/>
                                </a:lnTo>
                                <a:lnTo>
                                  <a:pt x="198" y="3870"/>
                                </a:lnTo>
                                <a:lnTo>
                                  <a:pt x="226" y="3854"/>
                                </a:lnTo>
                                <a:lnTo>
                                  <a:pt x="255" y="3838"/>
                                </a:lnTo>
                                <a:lnTo>
                                  <a:pt x="285" y="3823"/>
                                </a:lnTo>
                                <a:lnTo>
                                  <a:pt x="316" y="3811"/>
                                </a:lnTo>
                                <a:lnTo>
                                  <a:pt x="349" y="3800"/>
                                </a:lnTo>
                                <a:lnTo>
                                  <a:pt x="381" y="3791"/>
                                </a:lnTo>
                                <a:lnTo>
                                  <a:pt x="416" y="3783"/>
                                </a:lnTo>
                                <a:lnTo>
                                  <a:pt x="442" y="3777"/>
                                </a:lnTo>
                                <a:lnTo>
                                  <a:pt x="466" y="3774"/>
                                </a:lnTo>
                                <a:lnTo>
                                  <a:pt x="492" y="3772"/>
                                </a:lnTo>
                                <a:lnTo>
                                  <a:pt x="517" y="3771"/>
                                </a:lnTo>
                                <a:lnTo>
                                  <a:pt x="541" y="3771"/>
                                </a:lnTo>
                                <a:lnTo>
                                  <a:pt x="566" y="3772"/>
                                </a:lnTo>
                                <a:lnTo>
                                  <a:pt x="589" y="3773"/>
                                </a:lnTo>
                                <a:lnTo>
                                  <a:pt x="613" y="3776"/>
                                </a:lnTo>
                                <a:lnTo>
                                  <a:pt x="635" y="3780"/>
                                </a:lnTo>
                                <a:lnTo>
                                  <a:pt x="658" y="3785"/>
                                </a:lnTo>
                                <a:lnTo>
                                  <a:pt x="679" y="3791"/>
                                </a:lnTo>
                                <a:lnTo>
                                  <a:pt x="700" y="3798"/>
                                </a:lnTo>
                                <a:lnTo>
                                  <a:pt x="722" y="3805"/>
                                </a:lnTo>
                                <a:lnTo>
                                  <a:pt x="741" y="3814"/>
                                </a:lnTo>
                                <a:lnTo>
                                  <a:pt x="761" y="3823"/>
                                </a:lnTo>
                                <a:lnTo>
                                  <a:pt x="779" y="3833"/>
                                </a:lnTo>
                                <a:lnTo>
                                  <a:pt x="797" y="3845"/>
                                </a:lnTo>
                                <a:lnTo>
                                  <a:pt x="813" y="3857"/>
                                </a:lnTo>
                                <a:lnTo>
                                  <a:pt x="830" y="3870"/>
                                </a:lnTo>
                                <a:lnTo>
                                  <a:pt x="845" y="3884"/>
                                </a:lnTo>
                                <a:lnTo>
                                  <a:pt x="859" y="3898"/>
                                </a:lnTo>
                                <a:lnTo>
                                  <a:pt x="874" y="3914"/>
                                </a:lnTo>
                                <a:lnTo>
                                  <a:pt x="886" y="3930"/>
                                </a:lnTo>
                                <a:lnTo>
                                  <a:pt x="897" y="3947"/>
                                </a:lnTo>
                                <a:lnTo>
                                  <a:pt x="908" y="3965"/>
                                </a:lnTo>
                                <a:lnTo>
                                  <a:pt x="917" y="3982"/>
                                </a:lnTo>
                                <a:lnTo>
                                  <a:pt x="926" y="4002"/>
                                </a:lnTo>
                                <a:lnTo>
                                  <a:pt x="933" y="4021"/>
                                </a:lnTo>
                                <a:lnTo>
                                  <a:pt x="940" y="4041"/>
                                </a:lnTo>
                                <a:lnTo>
                                  <a:pt x="944" y="4062"/>
                                </a:lnTo>
                                <a:lnTo>
                                  <a:pt x="949" y="4083"/>
                                </a:lnTo>
                                <a:lnTo>
                                  <a:pt x="951" y="4106"/>
                                </a:lnTo>
                                <a:lnTo>
                                  <a:pt x="952" y="4127"/>
                                </a:lnTo>
                                <a:lnTo>
                                  <a:pt x="952" y="4149"/>
                                </a:lnTo>
                                <a:lnTo>
                                  <a:pt x="950" y="4172"/>
                                </a:lnTo>
                                <a:lnTo>
                                  <a:pt x="948" y="4194"/>
                                </a:lnTo>
                                <a:lnTo>
                                  <a:pt x="944" y="4216"/>
                                </a:lnTo>
                                <a:lnTo>
                                  <a:pt x="939" y="4237"/>
                                </a:lnTo>
                                <a:lnTo>
                                  <a:pt x="933" y="4259"/>
                                </a:lnTo>
                                <a:lnTo>
                                  <a:pt x="926" y="4279"/>
                                </a:lnTo>
                                <a:lnTo>
                                  <a:pt x="917" y="4301"/>
                                </a:lnTo>
                                <a:lnTo>
                                  <a:pt x="908" y="4321"/>
                                </a:lnTo>
                                <a:lnTo>
                                  <a:pt x="898" y="4341"/>
                                </a:lnTo>
                                <a:lnTo>
                                  <a:pt x="887" y="4361"/>
                                </a:lnTo>
                                <a:lnTo>
                                  <a:pt x="875" y="4380"/>
                                </a:lnTo>
                                <a:lnTo>
                                  <a:pt x="861" y="4399"/>
                                </a:lnTo>
                                <a:lnTo>
                                  <a:pt x="848" y="4417"/>
                                </a:lnTo>
                                <a:lnTo>
                                  <a:pt x="832" y="4435"/>
                                </a:lnTo>
                                <a:lnTo>
                                  <a:pt x="817" y="4453"/>
                                </a:lnTo>
                                <a:lnTo>
                                  <a:pt x="800" y="4470"/>
                                </a:lnTo>
                                <a:lnTo>
                                  <a:pt x="783" y="4486"/>
                                </a:lnTo>
                                <a:lnTo>
                                  <a:pt x="765" y="4501"/>
                                </a:lnTo>
                                <a:lnTo>
                                  <a:pt x="746" y="4516"/>
                                </a:lnTo>
                                <a:lnTo>
                                  <a:pt x="726" y="4529"/>
                                </a:lnTo>
                                <a:lnTo>
                                  <a:pt x="706" y="4543"/>
                                </a:lnTo>
                                <a:lnTo>
                                  <a:pt x="686" y="4555"/>
                                </a:lnTo>
                                <a:lnTo>
                                  <a:pt x="663" y="4566"/>
                                </a:lnTo>
                                <a:lnTo>
                                  <a:pt x="642" y="4577"/>
                                </a:lnTo>
                                <a:lnTo>
                                  <a:pt x="620" y="4586"/>
                                </a:lnTo>
                                <a:lnTo>
                                  <a:pt x="596" y="4595"/>
                                </a:lnTo>
                                <a:lnTo>
                                  <a:pt x="573" y="4603"/>
                                </a:lnTo>
                                <a:lnTo>
                                  <a:pt x="548" y="4610"/>
                                </a:lnTo>
                                <a:lnTo>
                                  <a:pt x="523" y="4616"/>
                                </a:lnTo>
                                <a:lnTo>
                                  <a:pt x="499" y="4621"/>
                                </a:lnTo>
                                <a:lnTo>
                                  <a:pt x="464" y="4626"/>
                                </a:lnTo>
                                <a:lnTo>
                                  <a:pt x="431" y="4628"/>
                                </a:lnTo>
                                <a:lnTo>
                                  <a:pt x="397" y="4629"/>
                                </a:lnTo>
                                <a:lnTo>
                                  <a:pt x="365" y="4627"/>
                                </a:lnTo>
                                <a:lnTo>
                                  <a:pt x="332" y="4623"/>
                                </a:lnTo>
                                <a:lnTo>
                                  <a:pt x="301" y="4618"/>
                                </a:lnTo>
                                <a:lnTo>
                                  <a:pt x="269" y="4611"/>
                                </a:lnTo>
                                <a:lnTo>
                                  <a:pt x="240" y="4602"/>
                                </a:lnTo>
                                <a:lnTo>
                                  <a:pt x="211" y="4591"/>
                                </a:lnTo>
                                <a:lnTo>
                                  <a:pt x="184" y="4579"/>
                                </a:lnTo>
                                <a:lnTo>
                                  <a:pt x="159" y="4564"/>
                                </a:lnTo>
                                <a:lnTo>
                                  <a:pt x="133" y="4548"/>
                                </a:lnTo>
                                <a:lnTo>
                                  <a:pt x="109" y="4532"/>
                                </a:lnTo>
                                <a:lnTo>
                                  <a:pt x="88" y="4512"/>
                                </a:lnTo>
                                <a:lnTo>
                                  <a:pt x="67" y="4493"/>
                                </a:lnTo>
                                <a:lnTo>
                                  <a:pt x="48" y="4472"/>
                                </a:lnTo>
                                <a:lnTo>
                                  <a:pt x="50" y="4498"/>
                                </a:lnTo>
                                <a:lnTo>
                                  <a:pt x="52" y="4524"/>
                                </a:lnTo>
                                <a:lnTo>
                                  <a:pt x="54" y="4551"/>
                                </a:lnTo>
                                <a:lnTo>
                                  <a:pt x="57" y="4576"/>
                                </a:lnTo>
                                <a:lnTo>
                                  <a:pt x="78" y="4592"/>
                                </a:lnTo>
                                <a:lnTo>
                                  <a:pt x="101" y="4608"/>
                                </a:lnTo>
                                <a:lnTo>
                                  <a:pt x="125" y="4621"/>
                                </a:lnTo>
                                <a:lnTo>
                                  <a:pt x="150" y="4635"/>
                                </a:lnTo>
                                <a:lnTo>
                                  <a:pt x="175" y="4646"/>
                                </a:lnTo>
                                <a:lnTo>
                                  <a:pt x="202" y="4657"/>
                                </a:lnTo>
                                <a:lnTo>
                                  <a:pt x="230" y="4666"/>
                                </a:lnTo>
                                <a:lnTo>
                                  <a:pt x="258" y="4673"/>
                                </a:lnTo>
                                <a:lnTo>
                                  <a:pt x="286" y="4679"/>
                                </a:lnTo>
                                <a:lnTo>
                                  <a:pt x="316" y="4684"/>
                                </a:lnTo>
                                <a:lnTo>
                                  <a:pt x="347" y="4687"/>
                                </a:lnTo>
                                <a:lnTo>
                                  <a:pt x="377" y="4690"/>
                                </a:lnTo>
                                <a:lnTo>
                                  <a:pt x="408" y="4691"/>
                                </a:lnTo>
                                <a:lnTo>
                                  <a:pt x="440" y="4690"/>
                                </a:lnTo>
                                <a:lnTo>
                                  <a:pt x="472" y="4686"/>
                                </a:lnTo>
                                <a:lnTo>
                                  <a:pt x="504" y="4682"/>
                                </a:lnTo>
                                <a:lnTo>
                                  <a:pt x="532" y="4676"/>
                                </a:lnTo>
                                <a:lnTo>
                                  <a:pt x="560" y="4670"/>
                                </a:lnTo>
                                <a:lnTo>
                                  <a:pt x="588" y="4663"/>
                                </a:lnTo>
                                <a:lnTo>
                                  <a:pt x="615" y="4654"/>
                                </a:lnTo>
                                <a:lnTo>
                                  <a:pt x="641" y="4644"/>
                                </a:lnTo>
                                <a:lnTo>
                                  <a:pt x="667" y="4632"/>
                                </a:lnTo>
                                <a:lnTo>
                                  <a:pt x="692" y="4620"/>
                                </a:lnTo>
                                <a:lnTo>
                                  <a:pt x="717" y="4607"/>
                                </a:lnTo>
                                <a:lnTo>
                                  <a:pt x="741" y="4593"/>
                                </a:lnTo>
                                <a:lnTo>
                                  <a:pt x="764" y="4577"/>
                                </a:lnTo>
                                <a:lnTo>
                                  <a:pt x="786" y="4562"/>
                                </a:lnTo>
                                <a:lnTo>
                                  <a:pt x="808" y="4545"/>
                                </a:lnTo>
                                <a:lnTo>
                                  <a:pt x="829" y="4527"/>
                                </a:lnTo>
                                <a:lnTo>
                                  <a:pt x="849" y="4509"/>
                                </a:lnTo>
                                <a:lnTo>
                                  <a:pt x="868" y="4490"/>
                                </a:lnTo>
                                <a:lnTo>
                                  <a:pt x="886" y="4470"/>
                                </a:lnTo>
                                <a:lnTo>
                                  <a:pt x="903" y="4450"/>
                                </a:lnTo>
                                <a:lnTo>
                                  <a:pt x="920" y="4428"/>
                                </a:lnTo>
                                <a:lnTo>
                                  <a:pt x="934" y="4407"/>
                                </a:lnTo>
                                <a:lnTo>
                                  <a:pt x="949" y="4385"/>
                                </a:lnTo>
                                <a:lnTo>
                                  <a:pt x="961" y="4362"/>
                                </a:lnTo>
                                <a:lnTo>
                                  <a:pt x="973" y="4339"/>
                                </a:lnTo>
                                <a:lnTo>
                                  <a:pt x="983" y="4315"/>
                                </a:lnTo>
                                <a:lnTo>
                                  <a:pt x="994" y="4291"/>
                                </a:lnTo>
                                <a:lnTo>
                                  <a:pt x="1001" y="4267"/>
                                </a:lnTo>
                                <a:lnTo>
                                  <a:pt x="1009" y="4242"/>
                                </a:lnTo>
                                <a:lnTo>
                                  <a:pt x="1015" y="4218"/>
                                </a:lnTo>
                                <a:lnTo>
                                  <a:pt x="1019" y="4192"/>
                                </a:lnTo>
                                <a:lnTo>
                                  <a:pt x="1022" y="4167"/>
                                </a:lnTo>
                                <a:lnTo>
                                  <a:pt x="1024" y="4142"/>
                                </a:lnTo>
                                <a:lnTo>
                                  <a:pt x="1024" y="4116"/>
                                </a:lnTo>
                                <a:lnTo>
                                  <a:pt x="1023" y="4090"/>
                                </a:lnTo>
                                <a:lnTo>
                                  <a:pt x="1019" y="4065"/>
                                </a:lnTo>
                                <a:lnTo>
                                  <a:pt x="1015" y="4041"/>
                                </a:lnTo>
                                <a:lnTo>
                                  <a:pt x="1009" y="4017"/>
                                </a:lnTo>
                                <a:lnTo>
                                  <a:pt x="1002" y="3994"/>
                                </a:lnTo>
                                <a:lnTo>
                                  <a:pt x="995" y="3971"/>
                                </a:lnTo>
                                <a:lnTo>
                                  <a:pt x="985" y="3950"/>
                                </a:lnTo>
                                <a:lnTo>
                                  <a:pt x="973" y="3929"/>
                                </a:lnTo>
                                <a:lnTo>
                                  <a:pt x="961" y="3909"/>
                                </a:lnTo>
                                <a:lnTo>
                                  <a:pt x="948" y="3889"/>
                                </a:lnTo>
                                <a:lnTo>
                                  <a:pt x="934" y="3872"/>
                                </a:lnTo>
                                <a:lnTo>
                                  <a:pt x="919" y="3854"/>
                                </a:lnTo>
                                <a:lnTo>
                                  <a:pt x="902" y="3838"/>
                                </a:lnTo>
                                <a:lnTo>
                                  <a:pt x="884" y="3822"/>
                                </a:lnTo>
                                <a:lnTo>
                                  <a:pt x="865" y="3807"/>
                                </a:lnTo>
                                <a:lnTo>
                                  <a:pt x="846" y="3793"/>
                                </a:lnTo>
                                <a:lnTo>
                                  <a:pt x="826" y="3781"/>
                                </a:lnTo>
                                <a:lnTo>
                                  <a:pt x="804" y="3768"/>
                                </a:lnTo>
                                <a:lnTo>
                                  <a:pt x="782" y="3758"/>
                                </a:lnTo>
                                <a:lnTo>
                                  <a:pt x="758" y="3748"/>
                                </a:lnTo>
                                <a:lnTo>
                                  <a:pt x="735" y="3739"/>
                                </a:lnTo>
                                <a:lnTo>
                                  <a:pt x="711" y="3732"/>
                                </a:lnTo>
                                <a:lnTo>
                                  <a:pt x="686" y="3725"/>
                                </a:lnTo>
                                <a:lnTo>
                                  <a:pt x="660" y="3720"/>
                                </a:lnTo>
                                <a:lnTo>
                                  <a:pt x="634" y="3716"/>
                                </a:lnTo>
                                <a:lnTo>
                                  <a:pt x="607" y="3712"/>
                                </a:lnTo>
                                <a:lnTo>
                                  <a:pt x="581" y="3710"/>
                                </a:lnTo>
                                <a:lnTo>
                                  <a:pt x="553" y="3709"/>
                                </a:lnTo>
                                <a:lnTo>
                                  <a:pt x="525" y="3710"/>
                                </a:lnTo>
                                <a:lnTo>
                                  <a:pt x="495" y="3711"/>
                                </a:lnTo>
                                <a:lnTo>
                                  <a:pt x="467" y="3715"/>
                                </a:lnTo>
                                <a:lnTo>
                                  <a:pt x="438" y="3718"/>
                                </a:lnTo>
                                <a:lnTo>
                                  <a:pt x="408" y="3724"/>
                                </a:lnTo>
                                <a:lnTo>
                                  <a:pt x="377" y="3732"/>
                                </a:lnTo>
                                <a:lnTo>
                                  <a:pt x="345" y="3739"/>
                                </a:lnTo>
                                <a:lnTo>
                                  <a:pt x="315" y="3749"/>
                                </a:lnTo>
                                <a:lnTo>
                                  <a:pt x="285" y="3761"/>
                                </a:lnTo>
                                <a:lnTo>
                                  <a:pt x="256" y="3772"/>
                                </a:lnTo>
                                <a:lnTo>
                                  <a:pt x="228" y="3785"/>
                                </a:lnTo>
                                <a:lnTo>
                                  <a:pt x="201" y="3800"/>
                                </a:lnTo>
                                <a:lnTo>
                                  <a:pt x="174" y="3814"/>
                                </a:lnTo>
                                <a:lnTo>
                                  <a:pt x="148" y="3831"/>
                                </a:lnTo>
                                <a:lnTo>
                                  <a:pt x="124" y="3848"/>
                                </a:lnTo>
                                <a:lnTo>
                                  <a:pt x="100" y="3866"/>
                                </a:lnTo>
                                <a:lnTo>
                                  <a:pt x="78" y="3884"/>
                                </a:lnTo>
                                <a:lnTo>
                                  <a:pt x="57" y="3904"/>
                                </a:lnTo>
                                <a:lnTo>
                                  <a:pt x="37" y="3924"/>
                                </a:lnTo>
                                <a:lnTo>
                                  <a:pt x="18" y="3944"/>
                                </a:lnTo>
                                <a:lnTo>
                                  <a:pt x="0" y="3967"/>
                                </a:lnTo>
                                <a:close/>
                                <a:moveTo>
                                  <a:pt x="2240" y="5441"/>
                                </a:moveTo>
                                <a:lnTo>
                                  <a:pt x="2286" y="5436"/>
                                </a:lnTo>
                                <a:lnTo>
                                  <a:pt x="2331" y="5434"/>
                                </a:lnTo>
                                <a:lnTo>
                                  <a:pt x="2376" y="5434"/>
                                </a:lnTo>
                                <a:lnTo>
                                  <a:pt x="2419" y="5436"/>
                                </a:lnTo>
                                <a:lnTo>
                                  <a:pt x="2462" y="5441"/>
                                </a:lnTo>
                                <a:lnTo>
                                  <a:pt x="2505" y="5448"/>
                                </a:lnTo>
                                <a:lnTo>
                                  <a:pt x="2545" y="5457"/>
                                </a:lnTo>
                                <a:lnTo>
                                  <a:pt x="2585" y="5468"/>
                                </a:lnTo>
                                <a:lnTo>
                                  <a:pt x="2624" y="5482"/>
                                </a:lnTo>
                                <a:lnTo>
                                  <a:pt x="2662" y="5497"/>
                                </a:lnTo>
                                <a:lnTo>
                                  <a:pt x="2698" y="5515"/>
                                </a:lnTo>
                                <a:lnTo>
                                  <a:pt x="2734" y="5534"/>
                                </a:lnTo>
                                <a:lnTo>
                                  <a:pt x="2769" y="5556"/>
                                </a:lnTo>
                                <a:lnTo>
                                  <a:pt x="2801" y="5579"/>
                                </a:lnTo>
                                <a:lnTo>
                                  <a:pt x="2832" y="5605"/>
                                </a:lnTo>
                                <a:lnTo>
                                  <a:pt x="2863" y="5632"/>
                                </a:lnTo>
                                <a:lnTo>
                                  <a:pt x="2892" y="5660"/>
                                </a:lnTo>
                                <a:lnTo>
                                  <a:pt x="2919" y="5691"/>
                                </a:lnTo>
                                <a:lnTo>
                                  <a:pt x="2943" y="5723"/>
                                </a:lnTo>
                                <a:lnTo>
                                  <a:pt x="2968" y="5756"/>
                                </a:lnTo>
                                <a:lnTo>
                                  <a:pt x="2989" y="5791"/>
                                </a:lnTo>
                                <a:lnTo>
                                  <a:pt x="3009" y="5828"/>
                                </a:lnTo>
                                <a:lnTo>
                                  <a:pt x="3028" y="5866"/>
                                </a:lnTo>
                                <a:lnTo>
                                  <a:pt x="3044" y="5905"/>
                                </a:lnTo>
                                <a:lnTo>
                                  <a:pt x="3059" y="5946"/>
                                </a:lnTo>
                                <a:lnTo>
                                  <a:pt x="3072" y="5987"/>
                                </a:lnTo>
                                <a:lnTo>
                                  <a:pt x="3082" y="6031"/>
                                </a:lnTo>
                                <a:lnTo>
                                  <a:pt x="3091" y="6074"/>
                                </a:lnTo>
                                <a:lnTo>
                                  <a:pt x="3097" y="6120"/>
                                </a:lnTo>
                                <a:lnTo>
                                  <a:pt x="3101" y="6166"/>
                                </a:lnTo>
                                <a:lnTo>
                                  <a:pt x="3102" y="6213"/>
                                </a:lnTo>
                                <a:lnTo>
                                  <a:pt x="3102" y="6263"/>
                                </a:lnTo>
                                <a:lnTo>
                                  <a:pt x="3099" y="6311"/>
                                </a:lnTo>
                                <a:lnTo>
                                  <a:pt x="3094" y="6359"/>
                                </a:lnTo>
                                <a:lnTo>
                                  <a:pt x="3087" y="6406"/>
                                </a:lnTo>
                                <a:lnTo>
                                  <a:pt x="3078" y="6453"/>
                                </a:lnTo>
                                <a:lnTo>
                                  <a:pt x="3066" y="6499"/>
                                </a:lnTo>
                                <a:lnTo>
                                  <a:pt x="3053" y="6544"/>
                                </a:lnTo>
                                <a:lnTo>
                                  <a:pt x="3037" y="6588"/>
                                </a:lnTo>
                                <a:lnTo>
                                  <a:pt x="3021" y="6631"/>
                                </a:lnTo>
                                <a:lnTo>
                                  <a:pt x="3001" y="6674"/>
                                </a:lnTo>
                                <a:lnTo>
                                  <a:pt x="2980" y="6715"/>
                                </a:lnTo>
                                <a:lnTo>
                                  <a:pt x="2958" y="6755"/>
                                </a:lnTo>
                                <a:lnTo>
                                  <a:pt x="2934" y="6794"/>
                                </a:lnTo>
                                <a:lnTo>
                                  <a:pt x="2909" y="6831"/>
                                </a:lnTo>
                                <a:lnTo>
                                  <a:pt x="2882" y="6868"/>
                                </a:lnTo>
                                <a:lnTo>
                                  <a:pt x="2853" y="6903"/>
                                </a:lnTo>
                                <a:lnTo>
                                  <a:pt x="2824" y="6936"/>
                                </a:lnTo>
                                <a:lnTo>
                                  <a:pt x="2792" y="6968"/>
                                </a:lnTo>
                                <a:lnTo>
                                  <a:pt x="2760" y="6999"/>
                                </a:lnTo>
                                <a:lnTo>
                                  <a:pt x="2726" y="7027"/>
                                </a:lnTo>
                                <a:lnTo>
                                  <a:pt x="2690" y="7055"/>
                                </a:lnTo>
                                <a:lnTo>
                                  <a:pt x="2655" y="7080"/>
                                </a:lnTo>
                                <a:lnTo>
                                  <a:pt x="2618" y="7103"/>
                                </a:lnTo>
                                <a:lnTo>
                                  <a:pt x="2580" y="7125"/>
                                </a:lnTo>
                                <a:lnTo>
                                  <a:pt x="2540" y="7145"/>
                                </a:lnTo>
                                <a:lnTo>
                                  <a:pt x="2500" y="7162"/>
                                </a:lnTo>
                                <a:lnTo>
                                  <a:pt x="2460" y="7178"/>
                                </a:lnTo>
                                <a:lnTo>
                                  <a:pt x="2418" y="7193"/>
                                </a:lnTo>
                                <a:lnTo>
                                  <a:pt x="2376" y="7204"/>
                                </a:lnTo>
                                <a:lnTo>
                                  <a:pt x="2333" y="7213"/>
                                </a:lnTo>
                                <a:lnTo>
                                  <a:pt x="2290" y="7220"/>
                                </a:lnTo>
                                <a:lnTo>
                                  <a:pt x="2246" y="7225"/>
                                </a:lnTo>
                                <a:lnTo>
                                  <a:pt x="2201" y="7227"/>
                                </a:lnTo>
                                <a:lnTo>
                                  <a:pt x="2158" y="7226"/>
                                </a:lnTo>
                                <a:lnTo>
                                  <a:pt x="2114" y="7224"/>
                                </a:lnTo>
                                <a:lnTo>
                                  <a:pt x="2070" y="7221"/>
                                </a:lnTo>
                                <a:lnTo>
                                  <a:pt x="2028" y="7214"/>
                                </a:lnTo>
                                <a:lnTo>
                                  <a:pt x="1986" y="7205"/>
                                </a:lnTo>
                                <a:lnTo>
                                  <a:pt x="1946" y="7195"/>
                                </a:lnTo>
                                <a:lnTo>
                                  <a:pt x="1907" y="7183"/>
                                </a:lnTo>
                                <a:lnTo>
                                  <a:pt x="1868" y="7168"/>
                                </a:lnTo>
                                <a:lnTo>
                                  <a:pt x="1830" y="7152"/>
                                </a:lnTo>
                                <a:lnTo>
                                  <a:pt x="1794" y="7134"/>
                                </a:lnTo>
                                <a:lnTo>
                                  <a:pt x="1758" y="7115"/>
                                </a:lnTo>
                                <a:lnTo>
                                  <a:pt x="1723" y="7094"/>
                                </a:lnTo>
                                <a:lnTo>
                                  <a:pt x="1690" y="7071"/>
                                </a:lnTo>
                                <a:lnTo>
                                  <a:pt x="1658" y="7047"/>
                                </a:lnTo>
                                <a:lnTo>
                                  <a:pt x="1628" y="7021"/>
                                </a:lnTo>
                                <a:lnTo>
                                  <a:pt x="1598" y="6993"/>
                                </a:lnTo>
                                <a:lnTo>
                                  <a:pt x="1570" y="6965"/>
                                </a:lnTo>
                                <a:lnTo>
                                  <a:pt x="1544" y="6935"/>
                                </a:lnTo>
                                <a:lnTo>
                                  <a:pt x="1518" y="6904"/>
                                </a:lnTo>
                                <a:lnTo>
                                  <a:pt x="1496" y="6871"/>
                                </a:lnTo>
                                <a:lnTo>
                                  <a:pt x="1474" y="6838"/>
                                </a:lnTo>
                                <a:lnTo>
                                  <a:pt x="1454" y="6803"/>
                                </a:lnTo>
                                <a:lnTo>
                                  <a:pt x="1436" y="6766"/>
                                </a:lnTo>
                                <a:lnTo>
                                  <a:pt x="1419" y="6729"/>
                                </a:lnTo>
                                <a:lnTo>
                                  <a:pt x="1403" y="6691"/>
                                </a:lnTo>
                                <a:lnTo>
                                  <a:pt x="1391" y="6652"/>
                                </a:lnTo>
                                <a:lnTo>
                                  <a:pt x="1380" y="6612"/>
                                </a:lnTo>
                                <a:lnTo>
                                  <a:pt x="1371" y="6572"/>
                                </a:lnTo>
                                <a:lnTo>
                                  <a:pt x="1363" y="6529"/>
                                </a:lnTo>
                                <a:lnTo>
                                  <a:pt x="1358" y="6488"/>
                                </a:lnTo>
                                <a:lnTo>
                                  <a:pt x="1355" y="6444"/>
                                </a:lnTo>
                                <a:lnTo>
                                  <a:pt x="1354" y="6401"/>
                                </a:lnTo>
                                <a:lnTo>
                                  <a:pt x="1355" y="6357"/>
                                </a:lnTo>
                                <a:lnTo>
                                  <a:pt x="1360" y="6314"/>
                                </a:lnTo>
                                <a:lnTo>
                                  <a:pt x="1365" y="6271"/>
                                </a:lnTo>
                                <a:lnTo>
                                  <a:pt x="1373" y="6228"/>
                                </a:lnTo>
                                <a:lnTo>
                                  <a:pt x="1383" y="6185"/>
                                </a:lnTo>
                                <a:lnTo>
                                  <a:pt x="1394" y="6144"/>
                                </a:lnTo>
                                <a:lnTo>
                                  <a:pt x="1409" y="6104"/>
                                </a:lnTo>
                                <a:lnTo>
                                  <a:pt x="1424" y="6063"/>
                                </a:lnTo>
                                <a:lnTo>
                                  <a:pt x="1442" y="6023"/>
                                </a:lnTo>
                                <a:lnTo>
                                  <a:pt x="1461" y="5984"/>
                                </a:lnTo>
                                <a:lnTo>
                                  <a:pt x="1483" y="5946"/>
                                </a:lnTo>
                                <a:lnTo>
                                  <a:pt x="1506" y="5909"/>
                                </a:lnTo>
                                <a:lnTo>
                                  <a:pt x="1531" y="5873"/>
                                </a:lnTo>
                                <a:lnTo>
                                  <a:pt x="1557" y="5837"/>
                                </a:lnTo>
                                <a:lnTo>
                                  <a:pt x="1585" y="5803"/>
                                </a:lnTo>
                                <a:lnTo>
                                  <a:pt x="1614" y="5770"/>
                                </a:lnTo>
                                <a:lnTo>
                                  <a:pt x="1644" y="5738"/>
                                </a:lnTo>
                                <a:lnTo>
                                  <a:pt x="1676" y="5707"/>
                                </a:lnTo>
                                <a:lnTo>
                                  <a:pt x="1710" y="5678"/>
                                </a:lnTo>
                                <a:lnTo>
                                  <a:pt x="1743" y="5650"/>
                                </a:lnTo>
                                <a:lnTo>
                                  <a:pt x="1780" y="5624"/>
                                </a:lnTo>
                                <a:lnTo>
                                  <a:pt x="1817" y="5598"/>
                                </a:lnTo>
                                <a:lnTo>
                                  <a:pt x="1855" y="5575"/>
                                </a:lnTo>
                                <a:lnTo>
                                  <a:pt x="1895" y="5552"/>
                                </a:lnTo>
                                <a:lnTo>
                                  <a:pt x="1935" y="5532"/>
                                </a:lnTo>
                                <a:lnTo>
                                  <a:pt x="1975" y="5514"/>
                                </a:lnTo>
                                <a:lnTo>
                                  <a:pt x="2018" y="5497"/>
                                </a:lnTo>
                                <a:lnTo>
                                  <a:pt x="2060" y="5482"/>
                                </a:lnTo>
                                <a:lnTo>
                                  <a:pt x="2105" y="5468"/>
                                </a:lnTo>
                                <a:lnTo>
                                  <a:pt x="2149" y="5457"/>
                                </a:lnTo>
                                <a:lnTo>
                                  <a:pt x="2194" y="5448"/>
                                </a:lnTo>
                                <a:lnTo>
                                  <a:pt x="2240" y="5441"/>
                                </a:lnTo>
                                <a:close/>
                                <a:moveTo>
                                  <a:pt x="2239" y="5553"/>
                                </a:moveTo>
                                <a:lnTo>
                                  <a:pt x="2280" y="5550"/>
                                </a:lnTo>
                                <a:lnTo>
                                  <a:pt x="2319" y="5548"/>
                                </a:lnTo>
                                <a:lnTo>
                                  <a:pt x="2357" y="5548"/>
                                </a:lnTo>
                                <a:lnTo>
                                  <a:pt x="2395" y="5550"/>
                                </a:lnTo>
                                <a:lnTo>
                                  <a:pt x="2433" y="5555"/>
                                </a:lnTo>
                                <a:lnTo>
                                  <a:pt x="2469" y="5561"/>
                                </a:lnTo>
                                <a:lnTo>
                                  <a:pt x="2505" y="5569"/>
                                </a:lnTo>
                                <a:lnTo>
                                  <a:pt x="2539" y="5579"/>
                                </a:lnTo>
                                <a:lnTo>
                                  <a:pt x="2574" y="5592"/>
                                </a:lnTo>
                                <a:lnTo>
                                  <a:pt x="2606" y="5605"/>
                                </a:lnTo>
                                <a:lnTo>
                                  <a:pt x="2639" y="5621"/>
                                </a:lnTo>
                                <a:lnTo>
                                  <a:pt x="2669" y="5637"/>
                                </a:lnTo>
                                <a:lnTo>
                                  <a:pt x="2699" y="5657"/>
                                </a:lnTo>
                                <a:lnTo>
                                  <a:pt x="2728" y="5678"/>
                                </a:lnTo>
                                <a:lnTo>
                                  <a:pt x="2755" y="5699"/>
                                </a:lnTo>
                                <a:lnTo>
                                  <a:pt x="2781" y="5723"/>
                                </a:lnTo>
                                <a:lnTo>
                                  <a:pt x="2807" y="5748"/>
                                </a:lnTo>
                                <a:lnTo>
                                  <a:pt x="2830" y="5774"/>
                                </a:lnTo>
                                <a:lnTo>
                                  <a:pt x="2852" y="5802"/>
                                </a:lnTo>
                                <a:lnTo>
                                  <a:pt x="2873" y="5832"/>
                                </a:lnTo>
                                <a:lnTo>
                                  <a:pt x="2892" y="5863"/>
                                </a:lnTo>
                                <a:lnTo>
                                  <a:pt x="2910" y="5894"/>
                                </a:lnTo>
                                <a:lnTo>
                                  <a:pt x="2925" y="5928"/>
                                </a:lnTo>
                                <a:lnTo>
                                  <a:pt x="2940" y="5961"/>
                                </a:lnTo>
                                <a:lnTo>
                                  <a:pt x="2952" y="5997"/>
                                </a:lnTo>
                                <a:lnTo>
                                  <a:pt x="2963" y="6033"/>
                                </a:lnTo>
                                <a:lnTo>
                                  <a:pt x="2974" y="6071"/>
                                </a:lnTo>
                                <a:lnTo>
                                  <a:pt x="2980" y="6109"/>
                                </a:lnTo>
                                <a:lnTo>
                                  <a:pt x="2986" y="6148"/>
                                </a:lnTo>
                                <a:lnTo>
                                  <a:pt x="2989" y="6189"/>
                                </a:lnTo>
                                <a:lnTo>
                                  <a:pt x="2991" y="6230"/>
                                </a:lnTo>
                                <a:lnTo>
                                  <a:pt x="2990" y="6273"/>
                                </a:lnTo>
                                <a:lnTo>
                                  <a:pt x="2988" y="6314"/>
                                </a:lnTo>
                                <a:lnTo>
                                  <a:pt x="2984" y="6357"/>
                                </a:lnTo>
                                <a:lnTo>
                                  <a:pt x="2978" y="6397"/>
                                </a:lnTo>
                                <a:lnTo>
                                  <a:pt x="2970" y="6438"/>
                                </a:lnTo>
                                <a:lnTo>
                                  <a:pt x="2960" y="6478"/>
                                </a:lnTo>
                                <a:lnTo>
                                  <a:pt x="2948" y="6517"/>
                                </a:lnTo>
                                <a:lnTo>
                                  <a:pt x="2935" y="6555"/>
                                </a:lnTo>
                                <a:lnTo>
                                  <a:pt x="2920" y="6593"/>
                                </a:lnTo>
                                <a:lnTo>
                                  <a:pt x="2904" y="6630"/>
                                </a:lnTo>
                                <a:lnTo>
                                  <a:pt x="2886" y="6666"/>
                                </a:lnTo>
                                <a:lnTo>
                                  <a:pt x="2866" y="6701"/>
                                </a:lnTo>
                                <a:lnTo>
                                  <a:pt x="2846" y="6734"/>
                                </a:lnTo>
                                <a:lnTo>
                                  <a:pt x="2824" y="6767"/>
                                </a:lnTo>
                                <a:lnTo>
                                  <a:pt x="2800" y="6798"/>
                                </a:lnTo>
                                <a:lnTo>
                                  <a:pt x="2774" y="6829"/>
                                </a:lnTo>
                                <a:lnTo>
                                  <a:pt x="2749" y="6859"/>
                                </a:lnTo>
                                <a:lnTo>
                                  <a:pt x="2722" y="6886"/>
                                </a:lnTo>
                                <a:lnTo>
                                  <a:pt x="2693" y="6913"/>
                                </a:lnTo>
                                <a:lnTo>
                                  <a:pt x="2663" y="6938"/>
                                </a:lnTo>
                                <a:lnTo>
                                  <a:pt x="2633" y="6962"/>
                                </a:lnTo>
                                <a:lnTo>
                                  <a:pt x="2602" y="6984"/>
                                </a:lnTo>
                                <a:lnTo>
                                  <a:pt x="2569" y="7004"/>
                                </a:lnTo>
                                <a:lnTo>
                                  <a:pt x="2536" y="7024"/>
                                </a:lnTo>
                                <a:lnTo>
                                  <a:pt x="2502" y="7041"/>
                                </a:lnTo>
                                <a:lnTo>
                                  <a:pt x="2468" y="7057"/>
                                </a:lnTo>
                                <a:lnTo>
                                  <a:pt x="2432" y="7071"/>
                                </a:lnTo>
                                <a:lnTo>
                                  <a:pt x="2395" y="7083"/>
                                </a:lnTo>
                                <a:lnTo>
                                  <a:pt x="2358" y="7093"/>
                                </a:lnTo>
                                <a:lnTo>
                                  <a:pt x="2321" y="7101"/>
                                </a:lnTo>
                                <a:lnTo>
                                  <a:pt x="2283" y="7108"/>
                                </a:lnTo>
                                <a:lnTo>
                                  <a:pt x="2245" y="7112"/>
                                </a:lnTo>
                                <a:lnTo>
                                  <a:pt x="2206" y="7114"/>
                                </a:lnTo>
                                <a:lnTo>
                                  <a:pt x="2167" y="7114"/>
                                </a:lnTo>
                                <a:lnTo>
                                  <a:pt x="2128" y="7112"/>
                                </a:lnTo>
                                <a:lnTo>
                                  <a:pt x="2092" y="7109"/>
                                </a:lnTo>
                                <a:lnTo>
                                  <a:pt x="2055" y="7103"/>
                                </a:lnTo>
                                <a:lnTo>
                                  <a:pt x="2018" y="7096"/>
                                </a:lnTo>
                                <a:lnTo>
                                  <a:pt x="1983" y="7087"/>
                                </a:lnTo>
                                <a:lnTo>
                                  <a:pt x="1948" y="7076"/>
                                </a:lnTo>
                                <a:lnTo>
                                  <a:pt x="1914" y="7064"/>
                                </a:lnTo>
                                <a:lnTo>
                                  <a:pt x="1881" y="7050"/>
                                </a:lnTo>
                                <a:lnTo>
                                  <a:pt x="1849" y="7035"/>
                                </a:lnTo>
                                <a:lnTo>
                                  <a:pt x="1817" y="7018"/>
                                </a:lnTo>
                                <a:lnTo>
                                  <a:pt x="1787" y="7000"/>
                                </a:lnTo>
                                <a:lnTo>
                                  <a:pt x="1758" y="6980"/>
                                </a:lnTo>
                                <a:lnTo>
                                  <a:pt x="1730" y="6959"/>
                                </a:lnTo>
                                <a:lnTo>
                                  <a:pt x="1703" y="6936"/>
                                </a:lnTo>
                                <a:lnTo>
                                  <a:pt x="1679" y="6913"/>
                                </a:lnTo>
                                <a:lnTo>
                                  <a:pt x="1654" y="6887"/>
                                </a:lnTo>
                                <a:lnTo>
                                  <a:pt x="1630" y="6861"/>
                                </a:lnTo>
                                <a:lnTo>
                                  <a:pt x="1609" y="6833"/>
                                </a:lnTo>
                                <a:lnTo>
                                  <a:pt x="1588" y="6805"/>
                                </a:lnTo>
                                <a:lnTo>
                                  <a:pt x="1569" y="6775"/>
                                </a:lnTo>
                                <a:lnTo>
                                  <a:pt x="1551" y="6745"/>
                                </a:lnTo>
                                <a:lnTo>
                                  <a:pt x="1535" y="6713"/>
                                </a:lnTo>
                                <a:lnTo>
                                  <a:pt x="1521" y="6681"/>
                                </a:lnTo>
                                <a:lnTo>
                                  <a:pt x="1507" y="6647"/>
                                </a:lnTo>
                                <a:lnTo>
                                  <a:pt x="1496" y="6613"/>
                                </a:lnTo>
                                <a:lnTo>
                                  <a:pt x="1487" y="6579"/>
                                </a:lnTo>
                                <a:lnTo>
                                  <a:pt x="1478" y="6543"/>
                                </a:lnTo>
                                <a:lnTo>
                                  <a:pt x="1473" y="6506"/>
                                </a:lnTo>
                                <a:lnTo>
                                  <a:pt x="1468" y="6469"/>
                                </a:lnTo>
                                <a:lnTo>
                                  <a:pt x="1466" y="6432"/>
                                </a:lnTo>
                                <a:lnTo>
                                  <a:pt x="1465" y="6393"/>
                                </a:lnTo>
                                <a:lnTo>
                                  <a:pt x="1466" y="6355"/>
                                </a:lnTo>
                                <a:lnTo>
                                  <a:pt x="1469" y="6316"/>
                                </a:lnTo>
                                <a:lnTo>
                                  <a:pt x="1475" y="6280"/>
                                </a:lnTo>
                                <a:lnTo>
                                  <a:pt x="1482" y="6241"/>
                                </a:lnTo>
                                <a:lnTo>
                                  <a:pt x="1490" y="6204"/>
                                </a:lnTo>
                                <a:lnTo>
                                  <a:pt x="1501" y="6169"/>
                                </a:lnTo>
                                <a:lnTo>
                                  <a:pt x="1513" y="6132"/>
                                </a:lnTo>
                                <a:lnTo>
                                  <a:pt x="1527" y="6097"/>
                                </a:lnTo>
                                <a:lnTo>
                                  <a:pt x="1542" y="6062"/>
                                </a:lnTo>
                                <a:lnTo>
                                  <a:pt x="1560" y="6027"/>
                                </a:lnTo>
                                <a:lnTo>
                                  <a:pt x="1578" y="5995"/>
                                </a:lnTo>
                                <a:lnTo>
                                  <a:pt x="1598" y="5961"/>
                                </a:lnTo>
                                <a:lnTo>
                                  <a:pt x="1620" y="5930"/>
                                </a:lnTo>
                                <a:lnTo>
                                  <a:pt x="1643" y="5900"/>
                                </a:lnTo>
                                <a:lnTo>
                                  <a:pt x="1667" y="5869"/>
                                </a:lnTo>
                                <a:lnTo>
                                  <a:pt x="1693" y="5840"/>
                                </a:lnTo>
                                <a:lnTo>
                                  <a:pt x="1719" y="5812"/>
                                </a:lnTo>
                                <a:lnTo>
                                  <a:pt x="1747" y="5785"/>
                                </a:lnTo>
                                <a:lnTo>
                                  <a:pt x="1777" y="5760"/>
                                </a:lnTo>
                                <a:lnTo>
                                  <a:pt x="1807" y="5735"/>
                                </a:lnTo>
                                <a:lnTo>
                                  <a:pt x="1839" y="5713"/>
                                </a:lnTo>
                                <a:lnTo>
                                  <a:pt x="1870" y="5690"/>
                                </a:lnTo>
                                <a:lnTo>
                                  <a:pt x="1903" y="5670"/>
                                </a:lnTo>
                                <a:lnTo>
                                  <a:pt x="1938" y="5651"/>
                                </a:lnTo>
                                <a:lnTo>
                                  <a:pt x="1973" y="5633"/>
                                </a:lnTo>
                                <a:lnTo>
                                  <a:pt x="2009" y="5616"/>
                                </a:lnTo>
                                <a:lnTo>
                                  <a:pt x="2046" y="5602"/>
                                </a:lnTo>
                                <a:lnTo>
                                  <a:pt x="2084" y="5589"/>
                                </a:lnTo>
                                <a:lnTo>
                                  <a:pt x="2122" y="5577"/>
                                </a:lnTo>
                                <a:lnTo>
                                  <a:pt x="2160" y="5568"/>
                                </a:lnTo>
                                <a:lnTo>
                                  <a:pt x="2199" y="5560"/>
                                </a:lnTo>
                                <a:lnTo>
                                  <a:pt x="2239" y="5553"/>
                                </a:lnTo>
                                <a:close/>
                                <a:moveTo>
                                  <a:pt x="1155" y="4599"/>
                                </a:moveTo>
                                <a:lnTo>
                                  <a:pt x="1174" y="4595"/>
                                </a:lnTo>
                                <a:lnTo>
                                  <a:pt x="1193" y="4593"/>
                                </a:lnTo>
                                <a:lnTo>
                                  <a:pt x="1212" y="4592"/>
                                </a:lnTo>
                                <a:lnTo>
                                  <a:pt x="1231" y="4592"/>
                                </a:lnTo>
                                <a:lnTo>
                                  <a:pt x="1250" y="4592"/>
                                </a:lnTo>
                                <a:lnTo>
                                  <a:pt x="1268" y="4593"/>
                                </a:lnTo>
                                <a:lnTo>
                                  <a:pt x="1286" y="4595"/>
                                </a:lnTo>
                                <a:lnTo>
                                  <a:pt x="1304" y="4599"/>
                                </a:lnTo>
                                <a:lnTo>
                                  <a:pt x="1320" y="4603"/>
                                </a:lnTo>
                                <a:lnTo>
                                  <a:pt x="1337" y="4608"/>
                                </a:lnTo>
                                <a:lnTo>
                                  <a:pt x="1353" y="4613"/>
                                </a:lnTo>
                                <a:lnTo>
                                  <a:pt x="1370" y="4619"/>
                                </a:lnTo>
                                <a:lnTo>
                                  <a:pt x="1384" y="4627"/>
                                </a:lnTo>
                                <a:lnTo>
                                  <a:pt x="1399" y="4635"/>
                                </a:lnTo>
                                <a:lnTo>
                                  <a:pt x="1413" y="4642"/>
                                </a:lnTo>
                                <a:lnTo>
                                  <a:pt x="1427" y="4651"/>
                                </a:lnTo>
                                <a:lnTo>
                                  <a:pt x="1440" y="4662"/>
                                </a:lnTo>
                                <a:lnTo>
                                  <a:pt x="1452" y="4673"/>
                                </a:lnTo>
                                <a:lnTo>
                                  <a:pt x="1465" y="4684"/>
                                </a:lnTo>
                                <a:lnTo>
                                  <a:pt x="1476" y="4695"/>
                                </a:lnTo>
                                <a:lnTo>
                                  <a:pt x="1486" y="4707"/>
                                </a:lnTo>
                                <a:lnTo>
                                  <a:pt x="1496" y="4721"/>
                                </a:lnTo>
                                <a:lnTo>
                                  <a:pt x="1505" y="4734"/>
                                </a:lnTo>
                                <a:lnTo>
                                  <a:pt x="1513" y="4749"/>
                                </a:lnTo>
                                <a:lnTo>
                                  <a:pt x="1520" y="4763"/>
                                </a:lnTo>
                                <a:lnTo>
                                  <a:pt x="1526" y="4778"/>
                                </a:lnTo>
                                <a:lnTo>
                                  <a:pt x="1532" y="4795"/>
                                </a:lnTo>
                                <a:lnTo>
                                  <a:pt x="1537" y="4811"/>
                                </a:lnTo>
                                <a:lnTo>
                                  <a:pt x="1541" y="4827"/>
                                </a:lnTo>
                                <a:lnTo>
                                  <a:pt x="1544" y="4844"/>
                                </a:lnTo>
                                <a:lnTo>
                                  <a:pt x="1546" y="4862"/>
                                </a:lnTo>
                                <a:lnTo>
                                  <a:pt x="1548" y="4880"/>
                                </a:lnTo>
                                <a:lnTo>
                                  <a:pt x="1548" y="4899"/>
                                </a:lnTo>
                                <a:lnTo>
                                  <a:pt x="1546" y="4917"/>
                                </a:lnTo>
                                <a:lnTo>
                                  <a:pt x="1545" y="4935"/>
                                </a:lnTo>
                                <a:lnTo>
                                  <a:pt x="1542" y="4953"/>
                                </a:lnTo>
                                <a:lnTo>
                                  <a:pt x="1539" y="4971"/>
                                </a:lnTo>
                                <a:lnTo>
                                  <a:pt x="1534" y="4988"/>
                                </a:lnTo>
                                <a:lnTo>
                                  <a:pt x="1529" y="5006"/>
                                </a:lnTo>
                                <a:lnTo>
                                  <a:pt x="1523" y="5022"/>
                                </a:lnTo>
                                <a:lnTo>
                                  <a:pt x="1515" y="5039"/>
                                </a:lnTo>
                                <a:lnTo>
                                  <a:pt x="1508" y="5055"/>
                                </a:lnTo>
                                <a:lnTo>
                                  <a:pt x="1499" y="5072"/>
                                </a:lnTo>
                                <a:lnTo>
                                  <a:pt x="1490" y="5087"/>
                                </a:lnTo>
                                <a:lnTo>
                                  <a:pt x="1480" y="5102"/>
                                </a:lnTo>
                                <a:lnTo>
                                  <a:pt x="1469" y="5118"/>
                                </a:lnTo>
                                <a:lnTo>
                                  <a:pt x="1458" y="5132"/>
                                </a:lnTo>
                                <a:lnTo>
                                  <a:pt x="1447" y="5146"/>
                                </a:lnTo>
                                <a:lnTo>
                                  <a:pt x="1433" y="5159"/>
                                </a:lnTo>
                                <a:lnTo>
                                  <a:pt x="1421" y="5172"/>
                                </a:lnTo>
                                <a:lnTo>
                                  <a:pt x="1407" y="5185"/>
                                </a:lnTo>
                                <a:lnTo>
                                  <a:pt x="1393" y="5197"/>
                                </a:lnTo>
                                <a:lnTo>
                                  <a:pt x="1377" y="5208"/>
                                </a:lnTo>
                                <a:lnTo>
                                  <a:pt x="1363" y="5218"/>
                                </a:lnTo>
                                <a:lnTo>
                                  <a:pt x="1347" y="5228"/>
                                </a:lnTo>
                                <a:lnTo>
                                  <a:pt x="1330" y="5239"/>
                                </a:lnTo>
                                <a:lnTo>
                                  <a:pt x="1314" y="5248"/>
                                </a:lnTo>
                                <a:lnTo>
                                  <a:pt x="1297" y="5255"/>
                                </a:lnTo>
                                <a:lnTo>
                                  <a:pt x="1279" y="5262"/>
                                </a:lnTo>
                                <a:lnTo>
                                  <a:pt x="1261" y="5269"/>
                                </a:lnTo>
                                <a:lnTo>
                                  <a:pt x="1243" y="5274"/>
                                </a:lnTo>
                                <a:lnTo>
                                  <a:pt x="1225" y="5279"/>
                                </a:lnTo>
                                <a:lnTo>
                                  <a:pt x="1206" y="5283"/>
                                </a:lnTo>
                                <a:lnTo>
                                  <a:pt x="1187" y="5287"/>
                                </a:lnTo>
                                <a:lnTo>
                                  <a:pt x="1167" y="5289"/>
                                </a:lnTo>
                                <a:lnTo>
                                  <a:pt x="1149" y="5290"/>
                                </a:lnTo>
                                <a:lnTo>
                                  <a:pt x="1130" y="5290"/>
                                </a:lnTo>
                                <a:lnTo>
                                  <a:pt x="1111" y="5290"/>
                                </a:lnTo>
                                <a:lnTo>
                                  <a:pt x="1093" y="5289"/>
                                </a:lnTo>
                                <a:lnTo>
                                  <a:pt x="1075" y="5287"/>
                                </a:lnTo>
                                <a:lnTo>
                                  <a:pt x="1057" y="5283"/>
                                </a:lnTo>
                                <a:lnTo>
                                  <a:pt x="1041" y="5280"/>
                                </a:lnTo>
                                <a:lnTo>
                                  <a:pt x="1024" y="5276"/>
                                </a:lnTo>
                                <a:lnTo>
                                  <a:pt x="1007" y="5270"/>
                                </a:lnTo>
                                <a:lnTo>
                                  <a:pt x="991" y="5264"/>
                                </a:lnTo>
                                <a:lnTo>
                                  <a:pt x="976" y="5258"/>
                                </a:lnTo>
                                <a:lnTo>
                                  <a:pt x="960" y="5251"/>
                                </a:lnTo>
                                <a:lnTo>
                                  <a:pt x="945" y="5242"/>
                                </a:lnTo>
                                <a:lnTo>
                                  <a:pt x="932" y="5234"/>
                                </a:lnTo>
                                <a:lnTo>
                                  <a:pt x="919" y="5224"/>
                                </a:lnTo>
                                <a:lnTo>
                                  <a:pt x="905" y="5214"/>
                                </a:lnTo>
                                <a:lnTo>
                                  <a:pt x="893" y="5204"/>
                                </a:lnTo>
                                <a:lnTo>
                                  <a:pt x="882" y="5193"/>
                                </a:lnTo>
                                <a:lnTo>
                                  <a:pt x="870" y="5180"/>
                                </a:lnTo>
                                <a:lnTo>
                                  <a:pt x="859" y="5168"/>
                                </a:lnTo>
                                <a:lnTo>
                                  <a:pt x="850" y="5156"/>
                                </a:lnTo>
                                <a:lnTo>
                                  <a:pt x="841" y="5142"/>
                                </a:lnTo>
                                <a:lnTo>
                                  <a:pt x="832" y="5128"/>
                                </a:lnTo>
                                <a:lnTo>
                                  <a:pt x="826" y="5114"/>
                                </a:lnTo>
                                <a:lnTo>
                                  <a:pt x="819" y="5099"/>
                                </a:lnTo>
                                <a:lnTo>
                                  <a:pt x="812" y="5084"/>
                                </a:lnTo>
                                <a:lnTo>
                                  <a:pt x="808" y="5068"/>
                                </a:lnTo>
                                <a:lnTo>
                                  <a:pt x="803" y="5051"/>
                                </a:lnTo>
                                <a:lnTo>
                                  <a:pt x="800" y="5036"/>
                                </a:lnTo>
                                <a:lnTo>
                                  <a:pt x="798" y="5018"/>
                                </a:lnTo>
                                <a:lnTo>
                                  <a:pt x="797" y="5001"/>
                                </a:lnTo>
                                <a:lnTo>
                                  <a:pt x="795" y="4983"/>
                                </a:lnTo>
                                <a:lnTo>
                                  <a:pt x="797" y="4966"/>
                                </a:lnTo>
                                <a:lnTo>
                                  <a:pt x="798" y="4949"/>
                                </a:lnTo>
                                <a:lnTo>
                                  <a:pt x="800" y="4932"/>
                                </a:lnTo>
                                <a:lnTo>
                                  <a:pt x="803" y="4915"/>
                                </a:lnTo>
                                <a:lnTo>
                                  <a:pt x="808" y="4898"/>
                                </a:lnTo>
                                <a:lnTo>
                                  <a:pt x="812" y="4881"/>
                                </a:lnTo>
                                <a:lnTo>
                                  <a:pt x="818" y="4864"/>
                                </a:lnTo>
                                <a:lnTo>
                                  <a:pt x="825" y="4849"/>
                                </a:lnTo>
                                <a:lnTo>
                                  <a:pt x="832" y="4833"/>
                                </a:lnTo>
                                <a:lnTo>
                                  <a:pt x="840" y="4817"/>
                                </a:lnTo>
                                <a:lnTo>
                                  <a:pt x="849" y="4802"/>
                                </a:lnTo>
                                <a:lnTo>
                                  <a:pt x="859" y="4787"/>
                                </a:lnTo>
                                <a:lnTo>
                                  <a:pt x="869" y="4772"/>
                                </a:lnTo>
                                <a:lnTo>
                                  <a:pt x="880" y="4758"/>
                                </a:lnTo>
                                <a:lnTo>
                                  <a:pt x="893" y="4744"/>
                                </a:lnTo>
                                <a:lnTo>
                                  <a:pt x="905" y="4731"/>
                                </a:lnTo>
                                <a:lnTo>
                                  <a:pt x="919" y="4718"/>
                                </a:lnTo>
                                <a:lnTo>
                                  <a:pt x="932" y="4705"/>
                                </a:lnTo>
                                <a:lnTo>
                                  <a:pt x="947" y="4693"/>
                                </a:lnTo>
                                <a:lnTo>
                                  <a:pt x="961" y="4682"/>
                                </a:lnTo>
                                <a:lnTo>
                                  <a:pt x="977" y="4670"/>
                                </a:lnTo>
                                <a:lnTo>
                                  <a:pt x="992" y="4660"/>
                                </a:lnTo>
                                <a:lnTo>
                                  <a:pt x="1008" y="4651"/>
                                </a:lnTo>
                                <a:lnTo>
                                  <a:pt x="1025" y="4642"/>
                                </a:lnTo>
                                <a:lnTo>
                                  <a:pt x="1043" y="4634"/>
                                </a:lnTo>
                                <a:lnTo>
                                  <a:pt x="1061" y="4626"/>
                                </a:lnTo>
                                <a:lnTo>
                                  <a:pt x="1079" y="4619"/>
                                </a:lnTo>
                                <a:lnTo>
                                  <a:pt x="1097" y="4612"/>
                                </a:lnTo>
                                <a:lnTo>
                                  <a:pt x="1116" y="4607"/>
                                </a:lnTo>
                                <a:lnTo>
                                  <a:pt x="1135" y="4602"/>
                                </a:lnTo>
                                <a:lnTo>
                                  <a:pt x="1155" y="4599"/>
                                </a:lnTo>
                                <a:close/>
                                <a:moveTo>
                                  <a:pt x="1157" y="4642"/>
                                </a:moveTo>
                                <a:lnTo>
                                  <a:pt x="1175" y="4639"/>
                                </a:lnTo>
                                <a:lnTo>
                                  <a:pt x="1192" y="4638"/>
                                </a:lnTo>
                                <a:lnTo>
                                  <a:pt x="1207" y="4637"/>
                                </a:lnTo>
                                <a:lnTo>
                                  <a:pt x="1224" y="4637"/>
                                </a:lnTo>
                                <a:lnTo>
                                  <a:pt x="1241" y="4637"/>
                                </a:lnTo>
                                <a:lnTo>
                                  <a:pt x="1257" y="4639"/>
                                </a:lnTo>
                                <a:lnTo>
                                  <a:pt x="1272" y="4640"/>
                                </a:lnTo>
                                <a:lnTo>
                                  <a:pt x="1287" y="4644"/>
                                </a:lnTo>
                                <a:lnTo>
                                  <a:pt x="1302" y="4647"/>
                                </a:lnTo>
                                <a:lnTo>
                                  <a:pt x="1317" y="4651"/>
                                </a:lnTo>
                                <a:lnTo>
                                  <a:pt x="1330" y="4656"/>
                                </a:lnTo>
                                <a:lnTo>
                                  <a:pt x="1345" y="4662"/>
                                </a:lnTo>
                                <a:lnTo>
                                  <a:pt x="1357" y="4668"/>
                                </a:lnTo>
                                <a:lnTo>
                                  <a:pt x="1371" y="4675"/>
                                </a:lnTo>
                                <a:lnTo>
                                  <a:pt x="1383" y="4682"/>
                                </a:lnTo>
                                <a:lnTo>
                                  <a:pt x="1395" y="4691"/>
                                </a:lnTo>
                                <a:lnTo>
                                  <a:pt x="1407" y="4698"/>
                                </a:lnTo>
                                <a:lnTo>
                                  <a:pt x="1417" y="4709"/>
                                </a:lnTo>
                                <a:lnTo>
                                  <a:pt x="1428" y="4718"/>
                                </a:lnTo>
                                <a:lnTo>
                                  <a:pt x="1437" y="4729"/>
                                </a:lnTo>
                                <a:lnTo>
                                  <a:pt x="1446" y="4739"/>
                                </a:lnTo>
                                <a:lnTo>
                                  <a:pt x="1455" y="4751"/>
                                </a:lnTo>
                                <a:lnTo>
                                  <a:pt x="1463" y="4762"/>
                                </a:lnTo>
                                <a:lnTo>
                                  <a:pt x="1469" y="4775"/>
                                </a:lnTo>
                                <a:lnTo>
                                  <a:pt x="1476" y="4788"/>
                                </a:lnTo>
                                <a:lnTo>
                                  <a:pt x="1482" y="4800"/>
                                </a:lnTo>
                                <a:lnTo>
                                  <a:pt x="1487" y="4815"/>
                                </a:lnTo>
                                <a:lnTo>
                                  <a:pt x="1490" y="4828"/>
                                </a:lnTo>
                                <a:lnTo>
                                  <a:pt x="1494" y="4843"/>
                                </a:lnTo>
                                <a:lnTo>
                                  <a:pt x="1497" y="4859"/>
                                </a:lnTo>
                                <a:lnTo>
                                  <a:pt x="1498" y="4873"/>
                                </a:lnTo>
                                <a:lnTo>
                                  <a:pt x="1499" y="4889"/>
                                </a:lnTo>
                                <a:lnTo>
                                  <a:pt x="1499" y="4905"/>
                                </a:lnTo>
                                <a:lnTo>
                                  <a:pt x="1499" y="4921"/>
                                </a:lnTo>
                                <a:lnTo>
                                  <a:pt x="1497" y="4936"/>
                                </a:lnTo>
                                <a:lnTo>
                                  <a:pt x="1495" y="4952"/>
                                </a:lnTo>
                                <a:lnTo>
                                  <a:pt x="1492" y="4967"/>
                                </a:lnTo>
                                <a:lnTo>
                                  <a:pt x="1488" y="4983"/>
                                </a:lnTo>
                                <a:lnTo>
                                  <a:pt x="1484" y="4998"/>
                                </a:lnTo>
                                <a:lnTo>
                                  <a:pt x="1478" y="5012"/>
                                </a:lnTo>
                                <a:lnTo>
                                  <a:pt x="1473" y="5027"/>
                                </a:lnTo>
                                <a:lnTo>
                                  <a:pt x="1466" y="5041"/>
                                </a:lnTo>
                                <a:lnTo>
                                  <a:pt x="1458" y="5055"/>
                                </a:lnTo>
                                <a:lnTo>
                                  <a:pt x="1450" y="5069"/>
                                </a:lnTo>
                                <a:lnTo>
                                  <a:pt x="1441" y="5083"/>
                                </a:lnTo>
                                <a:lnTo>
                                  <a:pt x="1432" y="5095"/>
                                </a:lnTo>
                                <a:lnTo>
                                  <a:pt x="1422" y="5107"/>
                                </a:lnTo>
                                <a:lnTo>
                                  <a:pt x="1412" y="5120"/>
                                </a:lnTo>
                                <a:lnTo>
                                  <a:pt x="1401" y="5132"/>
                                </a:lnTo>
                                <a:lnTo>
                                  <a:pt x="1390" y="5143"/>
                                </a:lnTo>
                                <a:lnTo>
                                  <a:pt x="1377" y="5155"/>
                                </a:lnTo>
                                <a:lnTo>
                                  <a:pt x="1365" y="5165"/>
                                </a:lnTo>
                                <a:lnTo>
                                  <a:pt x="1353" y="5175"/>
                                </a:lnTo>
                                <a:lnTo>
                                  <a:pt x="1339" y="5184"/>
                                </a:lnTo>
                                <a:lnTo>
                                  <a:pt x="1325" y="5193"/>
                                </a:lnTo>
                                <a:lnTo>
                                  <a:pt x="1311" y="5202"/>
                                </a:lnTo>
                                <a:lnTo>
                                  <a:pt x="1297" y="5208"/>
                                </a:lnTo>
                                <a:lnTo>
                                  <a:pt x="1281" y="5216"/>
                                </a:lnTo>
                                <a:lnTo>
                                  <a:pt x="1267" y="5222"/>
                                </a:lnTo>
                                <a:lnTo>
                                  <a:pt x="1251" y="5227"/>
                                </a:lnTo>
                                <a:lnTo>
                                  <a:pt x="1235" y="5233"/>
                                </a:lnTo>
                                <a:lnTo>
                                  <a:pt x="1219" y="5237"/>
                                </a:lnTo>
                                <a:lnTo>
                                  <a:pt x="1202" y="5241"/>
                                </a:lnTo>
                                <a:lnTo>
                                  <a:pt x="1186" y="5243"/>
                                </a:lnTo>
                                <a:lnTo>
                                  <a:pt x="1169" y="5245"/>
                                </a:lnTo>
                                <a:lnTo>
                                  <a:pt x="1152" y="5246"/>
                                </a:lnTo>
                                <a:lnTo>
                                  <a:pt x="1136" y="5248"/>
                                </a:lnTo>
                                <a:lnTo>
                                  <a:pt x="1120" y="5246"/>
                                </a:lnTo>
                                <a:lnTo>
                                  <a:pt x="1103" y="5246"/>
                                </a:lnTo>
                                <a:lnTo>
                                  <a:pt x="1089" y="5244"/>
                                </a:lnTo>
                                <a:lnTo>
                                  <a:pt x="1073" y="5242"/>
                                </a:lnTo>
                                <a:lnTo>
                                  <a:pt x="1057" y="5239"/>
                                </a:lnTo>
                                <a:lnTo>
                                  <a:pt x="1043" y="5234"/>
                                </a:lnTo>
                                <a:lnTo>
                                  <a:pt x="1028" y="5230"/>
                                </a:lnTo>
                                <a:lnTo>
                                  <a:pt x="1015" y="5225"/>
                                </a:lnTo>
                                <a:lnTo>
                                  <a:pt x="1001" y="5218"/>
                                </a:lnTo>
                                <a:lnTo>
                                  <a:pt x="988" y="5212"/>
                                </a:lnTo>
                                <a:lnTo>
                                  <a:pt x="976" y="5205"/>
                                </a:lnTo>
                                <a:lnTo>
                                  <a:pt x="963" y="5197"/>
                                </a:lnTo>
                                <a:lnTo>
                                  <a:pt x="951" y="5189"/>
                                </a:lnTo>
                                <a:lnTo>
                                  <a:pt x="940" y="5180"/>
                                </a:lnTo>
                                <a:lnTo>
                                  <a:pt x="929" y="5171"/>
                                </a:lnTo>
                                <a:lnTo>
                                  <a:pt x="919" y="5161"/>
                                </a:lnTo>
                                <a:lnTo>
                                  <a:pt x="908" y="5151"/>
                                </a:lnTo>
                                <a:lnTo>
                                  <a:pt x="900" y="5140"/>
                                </a:lnTo>
                                <a:lnTo>
                                  <a:pt x="892" y="5129"/>
                                </a:lnTo>
                                <a:lnTo>
                                  <a:pt x="884" y="5116"/>
                                </a:lnTo>
                                <a:lnTo>
                                  <a:pt x="876" y="5105"/>
                                </a:lnTo>
                                <a:lnTo>
                                  <a:pt x="869" y="5092"/>
                                </a:lnTo>
                                <a:lnTo>
                                  <a:pt x="864" y="5079"/>
                                </a:lnTo>
                                <a:lnTo>
                                  <a:pt x="858" y="5066"/>
                                </a:lnTo>
                                <a:lnTo>
                                  <a:pt x="855" y="5051"/>
                                </a:lnTo>
                                <a:lnTo>
                                  <a:pt x="850" y="5038"/>
                                </a:lnTo>
                                <a:lnTo>
                                  <a:pt x="848" y="5023"/>
                                </a:lnTo>
                                <a:lnTo>
                                  <a:pt x="846" y="5008"/>
                                </a:lnTo>
                                <a:lnTo>
                                  <a:pt x="845" y="4993"/>
                                </a:lnTo>
                                <a:lnTo>
                                  <a:pt x="844" y="4978"/>
                                </a:lnTo>
                                <a:lnTo>
                                  <a:pt x="845" y="4963"/>
                                </a:lnTo>
                                <a:lnTo>
                                  <a:pt x="846" y="4947"/>
                                </a:lnTo>
                                <a:lnTo>
                                  <a:pt x="848" y="4933"/>
                                </a:lnTo>
                                <a:lnTo>
                                  <a:pt x="850" y="4918"/>
                                </a:lnTo>
                                <a:lnTo>
                                  <a:pt x="855" y="4904"/>
                                </a:lnTo>
                                <a:lnTo>
                                  <a:pt x="859" y="4889"/>
                                </a:lnTo>
                                <a:lnTo>
                                  <a:pt x="864" y="4874"/>
                                </a:lnTo>
                                <a:lnTo>
                                  <a:pt x="869" y="4860"/>
                                </a:lnTo>
                                <a:lnTo>
                                  <a:pt x="876" y="4846"/>
                                </a:lnTo>
                                <a:lnTo>
                                  <a:pt x="884" y="4832"/>
                                </a:lnTo>
                                <a:lnTo>
                                  <a:pt x="892" y="4820"/>
                                </a:lnTo>
                                <a:lnTo>
                                  <a:pt x="900" y="4806"/>
                                </a:lnTo>
                                <a:lnTo>
                                  <a:pt x="910" y="4793"/>
                                </a:lnTo>
                                <a:lnTo>
                                  <a:pt x="919" y="4780"/>
                                </a:lnTo>
                                <a:lnTo>
                                  <a:pt x="929" y="4769"/>
                                </a:lnTo>
                                <a:lnTo>
                                  <a:pt x="940" y="4757"/>
                                </a:lnTo>
                                <a:lnTo>
                                  <a:pt x="951" y="4746"/>
                                </a:lnTo>
                                <a:lnTo>
                                  <a:pt x="963" y="4734"/>
                                </a:lnTo>
                                <a:lnTo>
                                  <a:pt x="976" y="4724"/>
                                </a:lnTo>
                                <a:lnTo>
                                  <a:pt x="989" y="4714"/>
                                </a:lnTo>
                                <a:lnTo>
                                  <a:pt x="1002" y="4705"/>
                                </a:lnTo>
                                <a:lnTo>
                                  <a:pt x="1016" y="4696"/>
                                </a:lnTo>
                                <a:lnTo>
                                  <a:pt x="1030" y="4687"/>
                                </a:lnTo>
                                <a:lnTo>
                                  <a:pt x="1045" y="4679"/>
                                </a:lnTo>
                                <a:lnTo>
                                  <a:pt x="1060" y="4673"/>
                                </a:lnTo>
                                <a:lnTo>
                                  <a:pt x="1075" y="4666"/>
                                </a:lnTo>
                                <a:lnTo>
                                  <a:pt x="1091" y="4660"/>
                                </a:lnTo>
                                <a:lnTo>
                                  <a:pt x="1108" y="4655"/>
                                </a:lnTo>
                                <a:lnTo>
                                  <a:pt x="1123" y="4649"/>
                                </a:lnTo>
                                <a:lnTo>
                                  <a:pt x="1140" y="4646"/>
                                </a:lnTo>
                                <a:lnTo>
                                  <a:pt x="1157" y="4642"/>
                                </a:lnTo>
                                <a:close/>
                                <a:moveTo>
                                  <a:pt x="4413" y="899"/>
                                </a:moveTo>
                                <a:lnTo>
                                  <a:pt x="4463" y="883"/>
                                </a:lnTo>
                                <a:lnTo>
                                  <a:pt x="4514" y="871"/>
                                </a:lnTo>
                                <a:lnTo>
                                  <a:pt x="4563" y="862"/>
                                </a:lnTo>
                                <a:lnTo>
                                  <a:pt x="4611" y="855"/>
                                </a:lnTo>
                                <a:lnTo>
                                  <a:pt x="4659" y="852"/>
                                </a:lnTo>
                                <a:lnTo>
                                  <a:pt x="4706" y="851"/>
                                </a:lnTo>
                                <a:lnTo>
                                  <a:pt x="4752" y="852"/>
                                </a:lnTo>
                                <a:lnTo>
                                  <a:pt x="4797" y="856"/>
                                </a:lnTo>
                                <a:lnTo>
                                  <a:pt x="4842" y="863"/>
                                </a:lnTo>
                                <a:lnTo>
                                  <a:pt x="4884" y="873"/>
                                </a:lnTo>
                                <a:lnTo>
                                  <a:pt x="4927" y="885"/>
                                </a:lnTo>
                                <a:lnTo>
                                  <a:pt x="4967" y="899"/>
                                </a:lnTo>
                                <a:lnTo>
                                  <a:pt x="5006" y="916"/>
                                </a:lnTo>
                                <a:lnTo>
                                  <a:pt x="5044" y="936"/>
                                </a:lnTo>
                                <a:lnTo>
                                  <a:pt x="5081" y="957"/>
                                </a:lnTo>
                                <a:lnTo>
                                  <a:pt x="5117" y="981"/>
                                </a:lnTo>
                                <a:lnTo>
                                  <a:pt x="5150" y="1006"/>
                                </a:lnTo>
                                <a:lnTo>
                                  <a:pt x="5182" y="1034"/>
                                </a:lnTo>
                                <a:lnTo>
                                  <a:pt x="5212" y="1065"/>
                                </a:lnTo>
                                <a:lnTo>
                                  <a:pt x="5240" y="1097"/>
                                </a:lnTo>
                                <a:lnTo>
                                  <a:pt x="5267" y="1132"/>
                                </a:lnTo>
                                <a:lnTo>
                                  <a:pt x="5291" y="1168"/>
                                </a:lnTo>
                                <a:lnTo>
                                  <a:pt x="5315" y="1206"/>
                                </a:lnTo>
                                <a:lnTo>
                                  <a:pt x="5335" y="1246"/>
                                </a:lnTo>
                                <a:lnTo>
                                  <a:pt x="5354" y="1288"/>
                                </a:lnTo>
                                <a:lnTo>
                                  <a:pt x="5370" y="1331"/>
                                </a:lnTo>
                                <a:lnTo>
                                  <a:pt x="5384" y="1376"/>
                                </a:lnTo>
                                <a:lnTo>
                                  <a:pt x="5396" y="1423"/>
                                </a:lnTo>
                                <a:lnTo>
                                  <a:pt x="5406" y="1471"/>
                                </a:lnTo>
                                <a:lnTo>
                                  <a:pt x="5412" y="1522"/>
                                </a:lnTo>
                                <a:lnTo>
                                  <a:pt x="5417" y="1573"/>
                                </a:lnTo>
                                <a:lnTo>
                                  <a:pt x="5418" y="1626"/>
                                </a:lnTo>
                                <a:lnTo>
                                  <a:pt x="5417" y="1680"/>
                                </a:lnTo>
                                <a:lnTo>
                                  <a:pt x="5413" y="1734"/>
                                </a:lnTo>
                                <a:lnTo>
                                  <a:pt x="5408" y="1787"/>
                                </a:lnTo>
                                <a:lnTo>
                                  <a:pt x="5400" y="1841"/>
                                </a:lnTo>
                                <a:lnTo>
                                  <a:pt x="5389" y="1894"/>
                                </a:lnTo>
                                <a:lnTo>
                                  <a:pt x="5377" y="1945"/>
                                </a:lnTo>
                                <a:lnTo>
                                  <a:pt x="5362" y="1998"/>
                                </a:lnTo>
                                <a:lnTo>
                                  <a:pt x="5344" y="2050"/>
                                </a:lnTo>
                                <a:lnTo>
                                  <a:pt x="5325" y="2100"/>
                                </a:lnTo>
                                <a:lnTo>
                                  <a:pt x="5304" y="2149"/>
                                </a:lnTo>
                                <a:lnTo>
                                  <a:pt x="5280" y="2199"/>
                                </a:lnTo>
                                <a:lnTo>
                                  <a:pt x="5256" y="2247"/>
                                </a:lnTo>
                                <a:lnTo>
                                  <a:pt x="5229" y="2294"/>
                                </a:lnTo>
                                <a:lnTo>
                                  <a:pt x="5201" y="2340"/>
                                </a:lnTo>
                                <a:lnTo>
                                  <a:pt x="5171" y="2385"/>
                                </a:lnTo>
                                <a:lnTo>
                                  <a:pt x="5138" y="2429"/>
                                </a:lnTo>
                                <a:lnTo>
                                  <a:pt x="5106" y="2471"/>
                                </a:lnTo>
                                <a:lnTo>
                                  <a:pt x="5070" y="2512"/>
                                </a:lnTo>
                                <a:lnTo>
                                  <a:pt x="5034" y="2552"/>
                                </a:lnTo>
                                <a:lnTo>
                                  <a:pt x="4997" y="2590"/>
                                </a:lnTo>
                                <a:lnTo>
                                  <a:pt x="4958" y="2627"/>
                                </a:lnTo>
                                <a:lnTo>
                                  <a:pt x="4918" y="2661"/>
                                </a:lnTo>
                                <a:lnTo>
                                  <a:pt x="4876" y="2694"/>
                                </a:lnTo>
                                <a:lnTo>
                                  <a:pt x="4835" y="2725"/>
                                </a:lnTo>
                                <a:lnTo>
                                  <a:pt x="4791" y="2754"/>
                                </a:lnTo>
                                <a:lnTo>
                                  <a:pt x="4748" y="2781"/>
                                </a:lnTo>
                                <a:lnTo>
                                  <a:pt x="4702" y="2806"/>
                                </a:lnTo>
                                <a:lnTo>
                                  <a:pt x="4656" y="2830"/>
                                </a:lnTo>
                                <a:lnTo>
                                  <a:pt x="4610" y="2850"/>
                                </a:lnTo>
                                <a:lnTo>
                                  <a:pt x="4562" y="2868"/>
                                </a:lnTo>
                                <a:lnTo>
                                  <a:pt x="4515" y="2883"/>
                                </a:lnTo>
                                <a:lnTo>
                                  <a:pt x="4465" y="2897"/>
                                </a:lnTo>
                                <a:lnTo>
                                  <a:pt x="4417" y="2908"/>
                                </a:lnTo>
                                <a:lnTo>
                                  <a:pt x="4369" y="2916"/>
                                </a:lnTo>
                                <a:lnTo>
                                  <a:pt x="4322" y="2921"/>
                                </a:lnTo>
                                <a:lnTo>
                                  <a:pt x="4276" y="2925"/>
                                </a:lnTo>
                                <a:lnTo>
                                  <a:pt x="4230" y="2925"/>
                                </a:lnTo>
                                <a:lnTo>
                                  <a:pt x="4186" y="2924"/>
                                </a:lnTo>
                                <a:lnTo>
                                  <a:pt x="4141" y="2919"/>
                                </a:lnTo>
                                <a:lnTo>
                                  <a:pt x="4098" y="2914"/>
                                </a:lnTo>
                                <a:lnTo>
                                  <a:pt x="4057" y="2905"/>
                                </a:lnTo>
                                <a:lnTo>
                                  <a:pt x="4016" y="2893"/>
                                </a:lnTo>
                                <a:lnTo>
                                  <a:pt x="3975" y="2880"/>
                                </a:lnTo>
                                <a:lnTo>
                                  <a:pt x="3937" y="2865"/>
                                </a:lnTo>
                                <a:lnTo>
                                  <a:pt x="3899" y="2847"/>
                                </a:lnTo>
                                <a:lnTo>
                                  <a:pt x="3863" y="2828"/>
                                </a:lnTo>
                                <a:lnTo>
                                  <a:pt x="3829" y="2807"/>
                                </a:lnTo>
                                <a:lnTo>
                                  <a:pt x="3795" y="2784"/>
                                </a:lnTo>
                                <a:lnTo>
                                  <a:pt x="3763" y="2759"/>
                                </a:lnTo>
                                <a:lnTo>
                                  <a:pt x="3732" y="2732"/>
                                </a:lnTo>
                                <a:lnTo>
                                  <a:pt x="3703" y="2703"/>
                                </a:lnTo>
                                <a:lnTo>
                                  <a:pt x="3676" y="2673"/>
                                </a:lnTo>
                                <a:lnTo>
                                  <a:pt x="3651" y="2640"/>
                                </a:lnTo>
                                <a:lnTo>
                                  <a:pt x="3627" y="2605"/>
                                </a:lnTo>
                                <a:lnTo>
                                  <a:pt x="3605" y="2571"/>
                                </a:lnTo>
                                <a:lnTo>
                                  <a:pt x="3585" y="2533"/>
                                </a:lnTo>
                                <a:lnTo>
                                  <a:pt x="3567" y="2493"/>
                                </a:lnTo>
                                <a:lnTo>
                                  <a:pt x="3550" y="2453"/>
                                </a:lnTo>
                                <a:lnTo>
                                  <a:pt x="3535" y="2412"/>
                                </a:lnTo>
                                <a:lnTo>
                                  <a:pt x="3523" y="2368"/>
                                </a:lnTo>
                                <a:lnTo>
                                  <a:pt x="3513" y="2324"/>
                                </a:lnTo>
                                <a:lnTo>
                                  <a:pt x="3505" y="2277"/>
                                </a:lnTo>
                                <a:lnTo>
                                  <a:pt x="3500" y="2230"/>
                                </a:lnTo>
                                <a:lnTo>
                                  <a:pt x="3495" y="2182"/>
                                </a:lnTo>
                                <a:lnTo>
                                  <a:pt x="3495" y="2133"/>
                                </a:lnTo>
                                <a:lnTo>
                                  <a:pt x="3496" y="2083"/>
                                </a:lnTo>
                                <a:lnTo>
                                  <a:pt x="3500" y="2033"/>
                                </a:lnTo>
                                <a:lnTo>
                                  <a:pt x="3506" y="1984"/>
                                </a:lnTo>
                                <a:lnTo>
                                  <a:pt x="3514" y="1933"/>
                                </a:lnTo>
                                <a:lnTo>
                                  <a:pt x="3525" y="1884"/>
                                </a:lnTo>
                                <a:lnTo>
                                  <a:pt x="3538" y="1834"/>
                                </a:lnTo>
                                <a:lnTo>
                                  <a:pt x="3552" y="1785"/>
                                </a:lnTo>
                                <a:lnTo>
                                  <a:pt x="3570" y="1736"/>
                                </a:lnTo>
                                <a:lnTo>
                                  <a:pt x="3589" y="1688"/>
                                </a:lnTo>
                                <a:lnTo>
                                  <a:pt x="3609" y="1640"/>
                                </a:lnTo>
                                <a:lnTo>
                                  <a:pt x="3633" y="1592"/>
                                </a:lnTo>
                                <a:lnTo>
                                  <a:pt x="3657" y="1545"/>
                                </a:lnTo>
                                <a:lnTo>
                                  <a:pt x="3684" y="1499"/>
                                </a:lnTo>
                                <a:lnTo>
                                  <a:pt x="3712" y="1455"/>
                                </a:lnTo>
                                <a:lnTo>
                                  <a:pt x="3742" y="1411"/>
                                </a:lnTo>
                                <a:lnTo>
                                  <a:pt x="3775" y="1367"/>
                                </a:lnTo>
                                <a:lnTo>
                                  <a:pt x="3807" y="1326"/>
                                </a:lnTo>
                                <a:lnTo>
                                  <a:pt x="3843" y="1284"/>
                                </a:lnTo>
                                <a:lnTo>
                                  <a:pt x="3879" y="1245"/>
                                </a:lnTo>
                                <a:lnTo>
                                  <a:pt x="3917" y="1207"/>
                                </a:lnTo>
                                <a:lnTo>
                                  <a:pt x="3956" y="1170"/>
                                </a:lnTo>
                                <a:lnTo>
                                  <a:pt x="3997" y="1135"/>
                                </a:lnTo>
                                <a:lnTo>
                                  <a:pt x="4039" y="1101"/>
                                </a:lnTo>
                                <a:lnTo>
                                  <a:pt x="4082" y="1069"/>
                                </a:lnTo>
                                <a:lnTo>
                                  <a:pt x="4126" y="1039"/>
                                </a:lnTo>
                                <a:lnTo>
                                  <a:pt x="4171" y="1011"/>
                                </a:lnTo>
                                <a:lnTo>
                                  <a:pt x="4218" y="984"/>
                                </a:lnTo>
                                <a:lnTo>
                                  <a:pt x="4265" y="959"/>
                                </a:lnTo>
                                <a:lnTo>
                                  <a:pt x="4313" y="937"/>
                                </a:lnTo>
                                <a:lnTo>
                                  <a:pt x="4363" y="917"/>
                                </a:lnTo>
                                <a:lnTo>
                                  <a:pt x="4413" y="899"/>
                                </a:lnTo>
                                <a:close/>
                                <a:moveTo>
                                  <a:pt x="4421" y="1024"/>
                                </a:moveTo>
                                <a:lnTo>
                                  <a:pt x="4465" y="1011"/>
                                </a:lnTo>
                                <a:lnTo>
                                  <a:pt x="4508" y="1001"/>
                                </a:lnTo>
                                <a:lnTo>
                                  <a:pt x="4552" y="993"/>
                                </a:lnTo>
                                <a:lnTo>
                                  <a:pt x="4593" y="987"/>
                                </a:lnTo>
                                <a:lnTo>
                                  <a:pt x="4636" y="984"/>
                                </a:lnTo>
                                <a:lnTo>
                                  <a:pt x="4676" y="983"/>
                                </a:lnTo>
                                <a:lnTo>
                                  <a:pt x="4716" y="985"/>
                                </a:lnTo>
                                <a:lnTo>
                                  <a:pt x="4755" y="989"/>
                                </a:lnTo>
                                <a:lnTo>
                                  <a:pt x="4795" y="995"/>
                                </a:lnTo>
                                <a:lnTo>
                                  <a:pt x="4831" y="1003"/>
                                </a:lnTo>
                                <a:lnTo>
                                  <a:pt x="4868" y="1014"/>
                                </a:lnTo>
                                <a:lnTo>
                                  <a:pt x="4903" y="1027"/>
                                </a:lnTo>
                                <a:lnTo>
                                  <a:pt x="4938" y="1041"/>
                                </a:lnTo>
                                <a:lnTo>
                                  <a:pt x="4971" y="1058"/>
                                </a:lnTo>
                                <a:lnTo>
                                  <a:pt x="5003" y="1077"/>
                                </a:lnTo>
                                <a:lnTo>
                                  <a:pt x="5033" y="1097"/>
                                </a:lnTo>
                                <a:lnTo>
                                  <a:pt x="5063" y="1120"/>
                                </a:lnTo>
                                <a:lnTo>
                                  <a:pt x="5090" y="1144"/>
                                </a:lnTo>
                                <a:lnTo>
                                  <a:pt x="5117" y="1171"/>
                                </a:lnTo>
                                <a:lnTo>
                                  <a:pt x="5142" y="1199"/>
                                </a:lnTo>
                                <a:lnTo>
                                  <a:pt x="5165" y="1228"/>
                                </a:lnTo>
                                <a:lnTo>
                                  <a:pt x="5186" y="1261"/>
                                </a:lnTo>
                                <a:lnTo>
                                  <a:pt x="5206" y="1293"/>
                                </a:lnTo>
                                <a:lnTo>
                                  <a:pt x="5224" y="1328"/>
                                </a:lnTo>
                                <a:lnTo>
                                  <a:pt x="5240" y="1365"/>
                                </a:lnTo>
                                <a:lnTo>
                                  <a:pt x="5255" y="1402"/>
                                </a:lnTo>
                                <a:lnTo>
                                  <a:pt x="5267" y="1442"/>
                                </a:lnTo>
                                <a:lnTo>
                                  <a:pt x="5277" y="1483"/>
                                </a:lnTo>
                                <a:lnTo>
                                  <a:pt x="5286" y="1525"/>
                                </a:lnTo>
                                <a:lnTo>
                                  <a:pt x="5291" y="1569"/>
                                </a:lnTo>
                                <a:lnTo>
                                  <a:pt x="5296" y="1614"/>
                                </a:lnTo>
                                <a:lnTo>
                                  <a:pt x="5297" y="1660"/>
                                </a:lnTo>
                                <a:lnTo>
                                  <a:pt x="5296" y="1706"/>
                                </a:lnTo>
                                <a:lnTo>
                                  <a:pt x="5294" y="1753"/>
                                </a:lnTo>
                                <a:lnTo>
                                  <a:pt x="5288" y="1800"/>
                                </a:lnTo>
                                <a:lnTo>
                                  <a:pt x="5281" y="1846"/>
                                </a:lnTo>
                                <a:lnTo>
                                  <a:pt x="5272" y="1892"/>
                                </a:lnTo>
                                <a:lnTo>
                                  <a:pt x="5261" y="1936"/>
                                </a:lnTo>
                                <a:lnTo>
                                  <a:pt x="5248" y="1982"/>
                                </a:lnTo>
                                <a:lnTo>
                                  <a:pt x="5233" y="2027"/>
                                </a:lnTo>
                                <a:lnTo>
                                  <a:pt x="5216" y="2071"/>
                                </a:lnTo>
                                <a:lnTo>
                                  <a:pt x="5199" y="2115"/>
                                </a:lnTo>
                                <a:lnTo>
                                  <a:pt x="5178" y="2157"/>
                                </a:lnTo>
                                <a:lnTo>
                                  <a:pt x="5156" y="2199"/>
                                </a:lnTo>
                                <a:lnTo>
                                  <a:pt x="5133" y="2240"/>
                                </a:lnTo>
                                <a:lnTo>
                                  <a:pt x="5108" y="2280"/>
                                </a:lnTo>
                                <a:lnTo>
                                  <a:pt x="5081" y="2320"/>
                                </a:lnTo>
                                <a:lnTo>
                                  <a:pt x="5054" y="2358"/>
                                </a:lnTo>
                                <a:lnTo>
                                  <a:pt x="5025" y="2395"/>
                                </a:lnTo>
                                <a:lnTo>
                                  <a:pt x="4994" y="2431"/>
                                </a:lnTo>
                                <a:lnTo>
                                  <a:pt x="4962" y="2465"/>
                                </a:lnTo>
                                <a:lnTo>
                                  <a:pt x="4930" y="2498"/>
                                </a:lnTo>
                                <a:lnTo>
                                  <a:pt x="4896" y="2530"/>
                                </a:lnTo>
                                <a:lnTo>
                                  <a:pt x="4861" y="2561"/>
                                </a:lnTo>
                                <a:lnTo>
                                  <a:pt x="4825" y="2590"/>
                                </a:lnTo>
                                <a:lnTo>
                                  <a:pt x="4788" y="2617"/>
                                </a:lnTo>
                                <a:lnTo>
                                  <a:pt x="4750" y="2642"/>
                                </a:lnTo>
                                <a:lnTo>
                                  <a:pt x="4712" y="2666"/>
                                </a:lnTo>
                                <a:lnTo>
                                  <a:pt x="4673" y="2688"/>
                                </a:lnTo>
                                <a:lnTo>
                                  <a:pt x="4632" y="2708"/>
                                </a:lnTo>
                                <a:lnTo>
                                  <a:pt x="4592" y="2726"/>
                                </a:lnTo>
                                <a:lnTo>
                                  <a:pt x="4551" y="2742"/>
                                </a:lnTo>
                                <a:lnTo>
                                  <a:pt x="4508" y="2757"/>
                                </a:lnTo>
                                <a:lnTo>
                                  <a:pt x="4465" y="2768"/>
                                </a:lnTo>
                                <a:lnTo>
                                  <a:pt x="4423" y="2778"/>
                                </a:lnTo>
                                <a:lnTo>
                                  <a:pt x="4382" y="2786"/>
                                </a:lnTo>
                                <a:lnTo>
                                  <a:pt x="4340" y="2790"/>
                                </a:lnTo>
                                <a:lnTo>
                                  <a:pt x="4300" y="2794"/>
                                </a:lnTo>
                                <a:lnTo>
                                  <a:pt x="4260" y="2795"/>
                                </a:lnTo>
                                <a:lnTo>
                                  <a:pt x="4220" y="2793"/>
                                </a:lnTo>
                                <a:lnTo>
                                  <a:pt x="4182" y="2789"/>
                                </a:lnTo>
                                <a:lnTo>
                                  <a:pt x="4144" y="2784"/>
                                </a:lnTo>
                                <a:lnTo>
                                  <a:pt x="4107" y="2777"/>
                                </a:lnTo>
                                <a:lnTo>
                                  <a:pt x="4071" y="2767"/>
                                </a:lnTo>
                                <a:lnTo>
                                  <a:pt x="4037" y="2756"/>
                                </a:lnTo>
                                <a:lnTo>
                                  <a:pt x="4003" y="2743"/>
                                </a:lnTo>
                                <a:lnTo>
                                  <a:pt x="3971" y="2728"/>
                                </a:lnTo>
                                <a:lnTo>
                                  <a:pt x="3938" y="2711"/>
                                </a:lnTo>
                                <a:lnTo>
                                  <a:pt x="3908" y="2692"/>
                                </a:lnTo>
                                <a:lnTo>
                                  <a:pt x="3879" y="2672"/>
                                </a:lnTo>
                                <a:lnTo>
                                  <a:pt x="3851" y="2650"/>
                                </a:lnTo>
                                <a:lnTo>
                                  <a:pt x="3824" y="2626"/>
                                </a:lnTo>
                                <a:lnTo>
                                  <a:pt x="3800" y="2601"/>
                                </a:lnTo>
                                <a:lnTo>
                                  <a:pt x="3775" y="2574"/>
                                </a:lnTo>
                                <a:lnTo>
                                  <a:pt x="3753" y="2546"/>
                                </a:lnTo>
                                <a:lnTo>
                                  <a:pt x="3732" y="2516"/>
                                </a:lnTo>
                                <a:lnTo>
                                  <a:pt x="3712" y="2484"/>
                                </a:lnTo>
                                <a:lnTo>
                                  <a:pt x="3695" y="2452"/>
                                </a:lnTo>
                                <a:lnTo>
                                  <a:pt x="3679" y="2417"/>
                                </a:lnTo>
                                <a:lnTo>
                                  <a:pt x="3665" y="2382"/>
                                </a:lnTo>
                                <a:lnTo>
                                  <a:pt x="3652" y="2345"/>
                                </a:lnTo>
                                <a:lnTo>
                                  <a:pt x="3642" y="2307"/>
                                </a:lnTo>
                                <a:lnTo>
                                  <a:pt x="3633" y="2268"/>
                                </a:lnTo>
                                <a:lnTo>
                                  <a:pt x="3626" y="2228"/>
                                </a:lnTo>
                                <a:lnTo>
                                  <a:pt x="3620" y="2186"/>
                                </a:lnTo>
                                <a:lnTo>
                                  <a:pt x="3618" y="2144"/>
                                </a:lnTo>
                                <a:lnTo>
                                  <a:pt x="3617" y="2100"/>
                                </a:lnTo>
                                <a:lnTo>
                                  <a:pt x="3618" y="2056"/>
                                </a:lnTo>
                                <a:lnTo>
                                  <a:pt x="3622" y="2013"/>
                                </a:lnTo>
                                <a:lnTo>
                                  <a:pt x="3627" y="1969"/>
                                </a:lnTo>
                                <a:lnTo>
                                  <a:pt x="3635" y="1925"/>
                                </a:lnTo>
                                <a:lnTo>
                                  <a:pt x="3644" y="1882"/>
                                </a:lnTo>
                                <a:lnTo>
                                  <a:pt x="3655" y="1839"/>
                                </a:lnTo>
                                <a:lnTo>
                                  <a:pt x="3669" y="1795"/>
                                </a:lnTo>
                                <a:lnTo>
                                  <a:pt x="3683" y="1753"/>
                                </a:lnTo>
                                <a:lnTo>
                                  <a:pt x="3700" y="1710"/>
                                </a:lnTo>
                                <a:lnTo>
                                  <a:pt x="3719" y="1669"/>
                                </a:lnTo>
                                <a:lnTo>
                                  <a:pt x="3739" y="1627"/>
                                </a:lnTo>
                                <a:lnTo>
                                  <a:pt x="3760" y="1586"/>
                                </a:lnTo>
                                <a:lnTo>
                                  <a:pt x="3784" y="1547"/>
                                </a:lnTo>
                                <a:lnTo>
                                  <a:pt x="3810" y="1507"/>
                                </a:lnTo>
                                <a:lnTo>
                                  <a:pt x="3835" y="1468"/>
                                </a:lnTo>
                                <a:lnTo>
                                  <a:pt x="3863" y="1431"/>
                                </a:lnTo>
                                <a:lnTo>
                                  <a:pt x="3892" y="1394"/>
                                </a:lnTo>
                                <a:lnTo>
                                  <a:pt x="3923" y="1358"/>
                                </a:lnTo>
                                <a:lnTo>
                                  <a:pt x="3955" y="1324"/>
                                </a:lnTo>
                                <a:lnTo>
                                  <a:pt x="3989" y="1291"/>
                                </a:lnTo>
                                <a:lnTo>
                                  <a:pt x="4022" y="1259"/>
                                </a:lnTo>
                                <a:lnTo>
                                  <a:pt x="4058" y="1228"/>
                                </a:lnTo>
                                <a:lnTo>
                                  <a:pt x="4095" y="1199"/>
                                </a:lnTo>
                                <a:lnTo>
                                  <a:pt x="4132" y="1171"/>
                                </a:lnTo>
                                <a:lnTo>
                                  <a:pt x="4171" y="1144"/>
                                </a:lnTo>
                                <a:lnTo>
                                  <a:pt x="4210" y="1120"/>
                                </a:lnTo>
                                <a:lnTo>
                                  <a:pt x="4251" y="1097"/>
                                </a:lnTo>
                                <a:lnTo>
                                  <a:pt x="4292" y="1076"/>
                                </a:lnTo>
                                <a:lnTo>
                                  <a:pt x="4335" y="1057"/>
                                </a:lnTo>
                                <a:lnTo>
                                  <a:pt x="4377" y="1040"/>
                                </a:lnTo>
                                <a:lnTo>
                                  <a:pt x="4421" y="1024"/>
                                </a:lnTo>
                                <a:close/>
                                <a:moveTo>
                                  <a:pt x="5071" y="15"/>
                                </a:moveTo>
                                <a:lnTo>
                                  <a:pt x="5087" y="10"/>
                                </a:lnTo>
                                <a:lnTo>
                                  <a:pt x="5102" y="6"/>
                                </a:lnTo>
                                <a:lnTo>
                                  <a:pt x="5118" y="4"/>
                                </a:lnTo>
                                <a:lnTo>
                                  <a:pt x="5133" y="1"/>
                                </a:lnTo>
                                <a:lnTo>
                                  <a:pt x="5148" y="0"/>
                                </a:lnTo>
                                <a:lnTo>
                                  <a:pt x="5163" y="0"/>
                                </a:lnTo>
                                <a:lnTo>
                                  <a:pt x="5177" y="0"/>
                                </a:lnTo>
                                <a:lnTo>
                                  <a:pt x="5192" y="1"/>
                                </a:lnTo>
                                <a:lnTo>
                                  <a:pt x="5205" y="4"/>
                                </a:lnTo>
                                <a:lnTo>
                                  <a:pt x="5219" y="6"/>
                                </a:lnTo>
                                <a:lnTo>
                                  <a:pt x="5232" y="10"/>
                                </a:lnTo>
                                <a:lnTo>
                                  <a:pt x="5246" y="15"/>
                                </a:lnTo>
                                <a:lnTo>
                                  <a:pt x="5258" y="19"/>
                                </a:lnTo>
                                <a:lnTo>
                                  <a:pt x="5270" y="25"/>
                                </a:lnTo>
                                <a:lnTo>
                                  <a:pt x="5283" y="32"/>
                                </a:lnTo>
                                <a:lnTo>
                                  <a:pt x="5294" y="38"/>
                                </a:lnTo>
                                <a:lnTo>
                                  <a:pt x="5305" y="46"/>
                                </a:lnTo>
                                <a:lnTo>
                                  <a:pt x="5315" y="55"/>
                                </a:lnTo>
                                <a:lnTo>
                                  <a:pt x="5325" y="64"/>
                                </a:lnTo>
                                <a:lnTo>
                                  <a:pt x="5334" y="74"/>
                                </a:lnTo>
                                <a:lnTo>
                                  <a:pt x="5343" y="84"/>
                                </a:lnTo>
                                <a:lnTo>
                                  <a:pt x="5352" y="95"/>
                                </a:lnTo>
                                <a:lnTo>
                                  <a:pt x="5359" y="107"/>
                                </a:lnTo>
                                <a:lnTo>
                                  <a:pt x="5366" y="119"/>
                                </a:lnTo>
                                <a:lnTo>
                                  <a:pt x="5373" y="131"/>
                                </a:lnTo>
                                <a:lnTo>
                                  <a:pt x="5379" y="144"/>
                                </a:lnTo>
                                <a:lnTo>
                                  <a:pt x="5384" y="158"/>
                                </a:lnTo>
                                <a:lnTo>
                                  <a:pt x="5389" y="172"/>
                                </a:lnTo>
                                <a:lnTo>
                                  <a:pt x="5392" y="186"/>
                                </a:lnTo>
                                <a:lnTo>
                                  <a:pt x="5396" y="202"/>
                                </a:lnTo>
                                <a:lnTo>
                                  <a:pt x="5398" y="218"/>
                                </a:lnTo>
                                <a:lnTo>
                                  <a:pt x="5399" y="233"/>
                                </a:lnTo>
                                <a:lnTo>
                                  <a:pt x="5400" y="250"/>
                                </a:lnTo>
                                <a:lnTo>
                                  <a:pt x="5400" y="266"/>
                                </a:lnTo>
                                <a:lnTo>
                                  <a:pt x="5399" y="283"/>
                                </a:lnTo>
                                <a:lnTo>
                                  <a:pt x="5398" y="298"/>
                                </a:lnTo>
                                <a:lnTo>
                                  <a:pt x="5396" y="315"/>
                                </a:lnTo>
                                <a:lnTo>
                                  <a:pt x="5392" y="331"/>
                                </a:lnTo>
                                <a:lnTo>
                                  <a:pt x="5389" y="346"/>
                                </a:lnTo>
                                <a:lnTo>
                                  <a:pt x="5384" y="362"/>
                                </a:lnTo>
                                <a:lnTo>
                                  <a:pt x="5379" y="379"/>
                                </a:lnTo>
                                <a:lnTo>
                                  <a:pt x="5373" y="394"/>
                                </a:lnTo>
                                <a:lnTo>
                                  <a:pt x="5366" y="409"/>
                                </a:lnTo>
                                <a:lnTo>
                                  <a:pt x="5360" y="425"/>
                                </a:lnTo>
                                <a:lnTo>
                                  <a:pt x="5352" y="439"/>
                                </a:lnTo>
                                <a:lnTo>
                                  <a:pt x="5344" y="454"/>
                                </a:lnTo>
                                <a:lnTo>
                                  <a:pt x="5335" y="469"/>
                                </a:lnTo>
                                <a:lnTo>
                                  <a:pt x="5326" y="482"/>
                                </a:lnTo>
                                <a:lnTo>
                                  <a:pt x="5316" y="496"/>
                                </a:lnTo>
                                <a:lnTo>
                                  <a:pt x="5306" y="509"/>
                                </a:lnTo>
                                <a:lnTo>
                                  <a:pt x="5295" y="522"/>
                                </a:lnTo>
                                <a:lnTo>
                                  <a:pt x="5284" y="535"/>
                                </a:lnTo>
                                <a:lnTo>
                                  <a:pt x="5272" y="546"/>
                                </a:lnTo>
                                <a:lnTo>
                                  <a:pt x="5260" y="557"/>
                                </a:lnTo>
                                <a:lnTo>
                                  <a:pt x="5248" y="568"/>
                                </a:lnTo>
                                <a:lnTo>
                                  <a:pt x="5234" y="578"/>
                                </a:lnTo>
                                <a:lnTo>
                                  <a:pt x="5221" y="589"/>
                                </a:lnTo>
                                <a:lnTo>
                                  <a:pt x="5208" y="597"/>
                                </a:lnTo>
                                <a:lnTo>
                                  <a:pt x="5193" y="606"/>
                                </a:lnTo>
                                <a:lnTo>
                                  <a:pt x="5178" y="614"/>
                                </a:lnTo>
                                <a:lnTo>
                                  <a:pt x="5164" y="622"/>
                                </a:lnTo>
                                <a:lnTo>
                                  <a:pt x="5149" y="629"/>
                                </a:lnTo>
                                <a:lnTo>
                                  <a:pt x="5134" y="634"/>
                                </a:lnTo>
                                <a:lnTo>
                                  <a:pt x="5118" y="639"/>
                                </a:lnTo>
                                <a:lnTo>
                                  <a:pt x="5102" y="643"/>
                                </a:lnTo>
                                <a:lnTo>
                                  <a:pt x="5087" y="647"/>
                                </a:lnTo>
                                <a:lnTo>
                                  <a:pt x="5072" y="650"/>
                                </a:lnTo>
                                <a:lnTo>
                                  <a:pt x="5056" y="652"/>
                                </a:lnTo>
                                <a:lnTo>
                                  <a:pt x="5042" y="652"/>
                                </a:lnTo>
                                <a:lnTo>
                                  <a:pt x="5026" y="653"/>
                                </a:lnTo>
                                <a:lnTo>
                                  <a:pt x="5012" y="652"/>
                                </a:lnTo>
                                <a:lnTo>
                                  <a:pt x="4998" y="651"/>
                                </a:lnTo>
                                <a:lnTo>
                                  <a:pt x="4984" y="649"/>
                                </a:lnTo>
                                <a:lnTo>
                                  <a:pt x="4970" y="647"/>
                                </a:lnTo>
                                <a:lnTo>
                                  <a:pt x="4957" y="643"/>
                                </a:lnTo>
                                <a:lnTo>
                                  <a:pt x="4945" y="639"/>
                                </a:lnTo>
                                <a:lnTo>
                                  <a:pt x="4931" y="633"/>
                                </a:lnTo>
                                <a:lnTo>
                                  <a:pt x="4919" y="628"/>
                                </a:lnTo>
                                <a:lnTo>
                                  <a:pt x="4908" y="622"/>
                                </a:lnTo>
                                <a:lnTo>
                                  <a:pt x="4896" y="615"/>
                                </a:lnTo>
                                <a:lnTo>
                                  <a:pt x="4885" y="608"/>
                                </a:lnTo>
                                <a:lnTo>
                                  <a:pt x="4875" y="600"/>
                                </a:lnTo>
                                <a:lnTo>
                                  <a:pt x="4865" y="591"/>
                                </a:lnTo>
                                <a:lnTo>
                                  <a:pt x="4855" y="581"/>
                                </a:lnTo>
                                <a:lnTo>
                                  <a:pt x="4846" y="571"/>
                                </a:lnTo>
                                <a:lnTo>
                                  <a:pt x="4838" y="560"/>
                                </a:lnTo>
                                <a:lnTo>
                                  <a:pt x="4830" y="549"/>
                                </a:lnTo>
                                <a:lnTo>
                                  <a:pt x="4824" y="537"/>
                                </a:lnTo>
                                <a:lnTo>
                                  <a:pt x="4817" y="525"/>
                                </a:lnTo>
                                <a:lnTo>
                                  <a:pt x="4810" y="512"/>
                                </a:lnTo>
                                <a:lnTo>
                                  <a:pt x="4806" y="499"/>
                                </a:lnTo>
                                <a:lnTo>
                                  <a:pt x="4801" y="485"/>
                                </a:lnTo>
                                <a:lnTo>
                                  <a:pt x="4797" y="471"/>
                                </a:lnTo>
                                <a:lnTo>
                                  <a:pt x="4793" y="456"/>
                                </a:lnTo>
                                <a:lnTo>
                                  <a:pt x="4791" y="441"/>
                                </a:lnTo>
                                <a:lnTo>
                                  <a:pt x="4790" y="425"/>
                                </a:lnTo>
                                <a:lnTo>
                                  <a:pt x="4789" y="409"/>
                                </a:lnTo>
                                <a:lnTo>
                                  <a:pt x="4789" y="394"/>
                                </a:lnTo>
                                <a:lnTo>
                                  <a:pt x="4790" y="377"/>
                                </a:lnTo>
                                <a:lnTo>
                                  <a:pt x="4791" y="361"/>
                                </a:lnTo>
                                <a:lnTo>
                                  <a:pt x="4793" y="345"/>
                                </a:lnTo>
                                <a:lnTo>
                                  <a:pt x="4797" y="329"/>
                                </a:lnTo>
                                <a:lnTo>
                                  <a:pt x="4800" y="313"/>
                                </a:lnTo>
                                <a:lnTo>
                                  <a:pt x="4805" y="297"/>
                                </a:lnTo>
                                <a:lnTo>
                                  <a:pt x="4809" y="281"/>
                                </a:lnTo>
                                <a:lnTo>
                                  <a:pt x="4815" y="266"/>
                                </a:lnTo>
                                <a:lnTo>
                                  <a:pt x="4821" y="250"/>
                                </a:lnTo>
                                <a:lnTo>
                                  <a:pt x="4828" y="234"/>
                                </a:lnTo>
                                <a:lnTo>
                                  <a:pt x="4836" y="220"/>
                                </a:lnTo>
                                <a:lnTo>
                                  <a:pt x="4844" y="205"/>
                                </a:lnTo>
                                <a:lnTo>
                                  <a:pt x="4853" y="191"/>
                                </a:lnTo>
                                <a:lnTo>
                                  <a:pt x="4862" y="176"/>
                                </a:lnTo>
                                <a:lnTo>
                                  <a:pt x="4872" y="163"/>
                                </a:lnTo>
                                <a:lnTo>
                                  <a:pt x="4882" y="149"/>
                                </a:lnTo>
                                <a:lnTo>
                                  <a:pt x="4893" y="136"/>
                                </a:lnTo>
                                <a:lnTo>
                                  <a:pt x="4904" y="123"/>
                                </a:lnTo>
                                <a:lnTo>
                                  <a:pt x="4917" y="111"/>
                                </a:lnTo>
                                <a:lnTo>
                                  <a:pt x="4929" y="100"/>
                                </a:lnTo>
                                <a:lnTo>
                                  <a:pt x="4941" y="89"/>
                                </a:lnTo>
                                <a:lnTo>
                                  <a:pt x="4955" y="78"/>
                                </a:lnTo>
                                <a:lnTo>
                                  <a:pt x="4968" y="67"/>
                                </a:lnTo>
                                <a:lnTo>
                                  <a:pt x="4981" y="57"/>
                                </a:lnTo>
                                <a:lnTo>
                                  <a:pt x="4996" y="50"/>
                                </a:lnTo>
                                <a:lnTo>
                                  <a:pt x="5009" y="41"/>
                                </a:lnTo>
                                <a:lnTo>
                                  <a:pt x="5025" y="33"/>
                                </a:lnTo>
                                <a:lnTo>
                                  <a:pt x="5040" y="26"/>
                                </a:lnTo>
                                <a:lnTo>
                                  <a:pt x="5055" y="20"/>
                                </a:lnTo>
                                <a:lnTo>
                                  <a:pt x="5071" y="15"/>
                                </a:lnTo>
                                <a:close/>
                                <a:moveTo>
                                  <a:pt x="5073" y="56"/>
                                </a:moveTo>
                                <a:lnTo>
                                  <a:pt x="5087" y="52"/>
                                </a:lnTo>
                                <a:lnTo>
                                  <a:pt x="5101" y="48"/>
                                </a:lnTo>
                                <a:lnTo>
                                  <a:pt x="5115" y="46"/>
                                </a:lnTo>
                                <a:lnTo>
                                  <a:pt x="5128" y="45"/>
                                </a:lnTo>
                                <a:lnTo>
                                  <a:pt x="5140" y="44"/>
                                </a:lnTo>
                                <a:lnTo>
                                  <a:pt x="5154" y="43"/>
                                </a:lnTo>
                                <a:lnTo>
                                  <a:pt x="5166" y="44"/>
                                </a:lnTo>
                                <a:lnTo>
                                  <a:pt x="5178" y="45"/>
                                </a:lnTo>
                                <a:lnTo>
                                  <a:pt x="5191" y="46"/>
                                </a:lnTo>
                                <a:lnTo>
                                  <a:pt x="5203" y="48"/>
                                </a:lnTo>
                                <a:lnTo>
                                  <a:pt x="5214" y="52"/>
                                </a:lnTo>
                                <a:lnTo>
                                  <a:pt x="5225" y="55"/>
                                </a:lnTo>
                                <a:lnTo>
                                  <a:pt x="5237" y="60"/>
                                </a:lnTo>
                                <a:lnTo>
                                  <a:pt x="5248" y="65"/>
                                </a:lnTo>
                                <a:lnTo>
                                  <a:pt x="5258" y="71"/>
                                </a:lnTo>
                                <a:lnTo>
                                  <a:pt x="5268" y="76"/>
                                </a:lnTo>
                                <a:lnTo>
                                  <a:pt x="5277" y="83"/>
                                </a:lnTo>
                                <a:lnTo>
                                  <a:pt x="5286" y="91"/>
                                </a:lnTo>
                                <a:lnTo>
                                  <a:pt x="5295" y="99"/>
                                </a:lnTo>
                                <a:lnTo>
                                  <a:pt x="5304" y="107"/>
                                </a:lnTo>
                                <a:lnTo>
                                  <a:pt x="5311" y="116"/>
                                </a:lnTo>
                                <a:lnTo>
                                  <a:pt x="5318" y="125"/>
                                </a:lnTo>
                                <a:lnTo>
                                  <a:pt x="5325" y="135"/>
                                </a:lnTo>
                                <a:lnTo>
                                  <a:pt x="5332" y="146"/>
                                </a:lnTo>
                                <a:lnTo>
                                  <a:pt x="5337" y="156"/>
                                </a:lnTo>
                                <a:lnTo>
                                  <a:pt x="5342" y="168"/>
                                </a:lnTo>
                                <a:lnTo>
                                  <a:pt x="5346" y="180"/>
                                </a:lnTo>
                                <a:lnTo>
                                  <a:pt x="5351" y="192"/>
                                </a:lnTo>
                                <a:lnTo>
                                  <a:pt x="5354" y="205"/>
                                </a:lnTo>
                                <a:lnTo>
                                  <a:pt x="5356" y="218"/>
                                </a:lnTo>
                                <a:lnTo>
                                  <a:pt x="5359" y="232"/>
                                </a:lnTo>
                                <a:lnTo>
                                  <a:pt x="5360" y="246"/>
                                </a:lnTo>
                                <a:lnTo>
                                  <a:pt x="5361" y="260"/>
                                </a:lnTo>
                                <a:lnTo>
                                  <a:pt x="5361" y="275"/>
                                </a:lnTo>
                                <a:lnTo>
                                  <a:pt x="5360" y="288"/>
                                </a:lnTo>
                                <a:lnTo>
                                  <a:pt x="5359" y="303"/>
                                </a:lnTo>
                                <a:lnTo>
                                  <a:pt x="5356" y="317"/>
                                </a:lnTo>
                                <a:lnTo>
                                  <a:pt x="5354" y="331"/>
                                </a:lnTo>
                                <a:lnTo>
                                  <a:pt x="5351" y="345"/>
                                </a:lnTo>
                                <a:lnTo>
                                  <a:pt x="5347" y="359"/>
                                </a:lnTo>
                                <a:lnTo>
                                  <a:pt x="5343" y="372"/>
                                </a:lnTo>
                                <a:lnTo>
                                  <a:pt x="5337" y="387"/>
                                </a:lnTo>
                                <a:lnTo>
                                  <a:pt x="5332" y="400"/>
                                </a:lnTo>
                                <a:lnTo>
                                  <a:pt x="5326" y="413"/>
                                </a:lnTo>
                                <a:lnTo>
                                  <a:pt x="5313" y="438"/>
                                </a:lnTo>
                                <a:lnTo>
                                  <a:pt x="5297" y="463"/>
                                </a:lnTo>
                                <a:lnTo>
                                  <a:pt x="5279" y="487"/>
                                </a:lnTo>
                                <a:lnTo>
                                  <a:pt x="5260" y="509"/>
                                </a:lnTo>
                                <a:lnTo>
                                  <a:pt x="5250" y="519"/>
                                </a:lnTo>
                                <a:lnTo>
                                  <a:pt x="5239" y="529"/>
                                </a:lnTo>
                                <a:lnTo>
                                  <a:pt x="5228" y="538"/>
                                </a:lnTo>
                                <a:lnTo>
                                  <a:pt x="5216" y="547"/>
                                </a:lnTo>
                                <a:lnTo>
                                  <a:pt x="5205" y="556"/>
                                </a:lnTo>
                                <a:lnTo>
                                  <a:pt x="5193" y="564"/>
                                </a:lnTo>
                                <a:lnTo>
                                  <a:pt x="5181" y="572"/>
                                </a:lnTo>
                                <a:lnTo>
                                  <a:pt x="5168" y="578"/>
                                </a:lnTo>
                                <a:lnTo>
                                  <a:pt x="5155" y="585"/>
                                </a:lnTo>
                                <a:lnTo>
                                  <a:pt x="5142" y="591"/>
                                </a:lnTo>
                                <a:lnTo>
                                  <a:pt x="5128" y="595"/>
                                </a:lnTo>
                                <a:lnTo>
                                  <a:pt x="5115" y="600"/>
                                </a:lnTo>
                                <a:lnTo>
                                  <a:pt x="5101" y="604"/>
                                </a:lnTo>
                                <a:lnTo>
                                  <a:pt x="5088" y="606"/>
                                </a:lnTo>
                                <a:lnTo>
                                  <a:pt x="5074" y="609"/>
                                </a:lnTo>
                                <a:lnTo>
                                  <a:pt x="5061" y="611"/>
                                </a:lnTo>
                                <a:lnTo>
                                  <a:pt x="5047" y="612"/>
                                </a:lnTo>
                                <a:lnTo>
                                  <a:pt x="5035" y="612"/>
                                </a:lnTo>
                                <a:lnTo>
                                  <a:pt x="5023" y="611"/>
                                </a:lnTo>
                                <a:lnTo>
                                  <a:pt x="5011" y="610"/>
                                </a:lnTo>
                                <a:lnTo>
                                  <a:pt x="4998" y="609"/>
                                </a:lnTo>
                                <a:lnTo>
                                  <a:pt x="4986" y="605"/>
                                </a:lnTo>
                                <a:lnTo>
                                  <a:pt x="4975" y="603"/>
                                </a:lnTo>
                                <a:lnTo>
                                  <a:pt x="4964" y="599"/>
                                </a:lnTo>
                                <a:lnTo>
                                  <a:pt x="4952" y="595"/>
                                </a:lnTo>
                                <a:lnTo>
                                  <a:pt x="4941" y="590"/>
                                </a:lnTo>
                                <a:lnTo>
                                  <a:pt x="4931" y="584"/>
                                </a:lnTo>
                                <a:lnTo>
                                  <a:pt x="4921" y="578"/>
                                </a:lnTo>
                                <a:lnTo>
                                  <a:pt x="4912" y="572"/>
                                </a:lnTo>
                                <a:lnTo>
                                  <a:pt x="4903" y="564"/>
                                </a:lnTo>
                                <a:lnTo>
                                  <a:pt x="4894" y="556"/>
                                </a:lnTo>
                                <a:lnTo>
                                  <a:pt x="4885" y="548"/>
                                </a:lnTo>
                                <a:lnTo>
                                  <a:pt x="4877" y="539"/>
                                </a:lnTo>
                                <a:lnTo>
                                  <a:pt x="4871" y="530"/>
                                </a:lnTo>
                                <a:lnTo>
                                  <a:pt x="4864" y="520"/>
                                </a:lnTo>
                                <a:lnTo>
                                  <a:pt x="4857" y="510"/>
                                </a:lnTo>
                                <a:lnTo>
                                  <a:pt x="4852" y="499"/>
                                </a:lnTo>
                                <a:lnTo>
                                  <a:pt x="4847" y="488"/>
                                </a:lnTo>
                                <a:lnTo>
                                  <a:pt x="4842" y="476"/>
                                </a:lnTo>
                                <a:lnTo>
                                  <a:pt x="4838" y="464"/>
                                </a:lnTo>
                                <a:lnTo>
                                  <a:pt x="4835" y="452"/>
                                </a:lnTo>
                                <a:lnTo>
                                  <a:pt x="4831" y="438"/>
                                </a:lnTo>
                                <a:lnTo>
                                  <a:pt x="4829" y="425"/>
                                </a:lnTo>
                                <a:lnTo>
                                  <a:pt x="4828" y="411"/>
                                </a:lnTo>
                                <a:lnTo>
                                  <a:pt x="4827" y="398"/>
                                </a:lnTo>
                                <a:lnTo>
                                  <a:pt x="4827" y="383"/>
                                </a:lnTo>
                                <a:lnTo>
                                  <a:pt x="4828" y="370"/>
                                </a:lnTo>
                                <a:lnTo>
                                  <a:pt x="4829" y="355"/>
                                </a:lnTo>
                                <a:lnTo>
                                  <a:pt x="4831" y="342"/>
                                </a:lnTo>
                                <a:lnTo>
                                  <a:pt x="4834" y="327"/>
                                </a:lnTo>
                                <a:lnTo>
                                  <a:pt x="4837" y="314"/>
                                </a:lnTo>
                                <a:lnTo>
                                  <a:pt x="4840" y="299"/>
                                </a:lnTo>
                                <a:lnTo>
                                  <a:pt x="4845" y="286"/>
                                </a:lnTo>
                                <a:lnTo>
                                  <a:pt x="4851" y="273"/>
                                </a:lnTo>
                                <a:lnTo>
                                  <a:pt x="4856" y="259"/>
                                </a:lnTo>
                                <a:lnTo>
                                  <a:pt x="4862" y="246"/>
                                </a:lnTo>
                                <a:lnTo>
                                  <a:pt x="4875" y="220"/>
                                </a:lnTo>
                                <a:lnTo>
                                  <a:pt x="4891" y="195"/>
                                </a:lnTo>
                                <a:lnTo>
                                  <a:pt x="4909" y="172"/>
                                </a:lnTo>
                                <a:lnTo>
                                  <a:pt x="4928" y="150"/>
                                </a:lnTo>
                                <a:lnTo>
                                  <a:pt x="4938" y="139"/>
                                </a:lnTo>
                                <a:lnTo>
                                  <a:pt x="4949" y="129"/>
                                </a:lnTo>
                                <a:lnTo>
                                  <a:pt x="4960" y="120"/>
                                </a:lnTo>
                                <a:lnTo>
                                  <a:pt x="4971" y="110"/>
                                </a:lnTo>
                                <a:lnTo>
                                  <a:pt x="4983" y="102"/>
                                </a:lnTo>
                                <a:lnTo>
                                  <a:pt x="4995" y="93"/>
                                </a:lnTo>
                                <a:lnTo>
                                  <a:pt x="5007" y="85"/>
                                </a:lnTo>
                                <a:lnTo>
                                  <a:pt x="5021" y="79"/>
                                </a:lnTo>
                                <a:lnTo>
                                  <a:pt x="5033" y="72"/>
                                </a:lnTo>
                                <a:lnTo>
                                  <a:pt x="5046" y="66"/>
                                </a:lnTo>
                                <a:lnTo>
                                  <a:pt x="5060" y="61"/>
                                </a:lnTo>
                                <a:lnTo>
                                  <a:pt x="5073" y="56"/>
                                </a:lnTo>
                                <a:close/>
                                <a:moveTo>
                                  <a:pt x="4146" y="6646"/>
                                </a:moveTo>
                                <a:lnTo>
                                  <a:pt x="4195" y="6644"/>
                                </a:lnTo>
                                <a:lnTo>
                                  <a:pt x="4243" y="6644"/>
                                </a:lnTo>
                                <a:lnTo>
                                  <a:pt x="4290" y="6647"/>
                                </a:lnTo>
                                <a:lnTo>
                                  <a:pt x="4335" y="6653"/>
                                </a:lnTo>
                                <a:lnTo>
                                  <a:pt x="4379" y="6660"/>
                                </a:lnTo>
                                <a:lnTo>
                                  <a:pt x="4423" y="6672"/>
                                </a:lnTo>
                                <a:lnTo>
                                  <a:pt x="4465" y="6685"/>
                                </a:lnTo>
                                <a:lnTo>
                                  <a:pt x="4508" y="6702"/>
                                </a:lnTo>
                                <a:lnTo>
                                  <a:pt x="4547" y="6720"/>
                                </a:lnTo>
                                <a:lnTo>
                                  <a:pt x="4586" y="6741"/>
                                </a:lnTo>
                                <a:lnTo>
                                  <a:pt x="4624" y="6765"/>
                                </a:lnTo>
                                <a:lnTo>
                                  <a:pt x="4661" y="6789"/>
                                </a:lnTo>
                                <a:lnTo>
                                  <a:pt x="4696" y="6817"/>
                                </a:lnTo>
                                <a:lnTo>
                                  <a:pt x="4730" y="6848"/>
                                </a:lnTo>
                                <a:lnTo>
                                  <a:pt x="4761" y="6879"/>
                                </a:lnTo>
                                <a:lnTo>
                                  <a:pt x="4792" y="6913"/>
                                </a:lnTo>
                                <a:lnTo>
                                  <a:pt x="4820" y="6948"/>
                                </a:lnTo>
                                <a:lnTo>
                                  <a:pt x="4848" y="6985"/>
                                </a:lnTo>
                                <a:lnTo>
                                  <a:pt x="4873" y="7026"/>
                                </a:lnTo>
                                <a:lnTo>
                                  <a:pt x="4898" y="7066"/>
                                </a:lnTo>
                                <a:lnTo>
                                  <a:pt x="4919" y="7110"/>
                                </a:lnTo>
                                <a:lnTo>
                                  <a:pt x="4939" y="7154"/>
                                </a:lnTo>
                                <a:lnTo>
                                  <a:pt x="4958" y="7201"/>
                                </a:lnTo>
                                <a:lnTo>
                                  <a:pt x="4974" y="7248"/>
                                </a:lnTo>
                                <a:lnTo>
                                  <a:pt x="4988" y="7297"/>
                                </a:lnTo>
                                <a:lnTo>
                                  <a:pt x="5000" y="7347"/>
                                </a:lnTo>
                                <a:lnTo>
                                  <a:pt x="5011" y="7399"/>
                                </a:lnTo>
                                <a:lnTo>
                                  <a:pt x="5018" y="7453"/>
                                </a:lnTo>
                                <a:lnTo>
                                  <a:pt x="5024" y="7506"/>
                                </a:lnTo>
                                <a:lnTo>
                                  <a:pt x="5027" y="7561"/>
                                </a:lnTo>
                                <a:lnTo>
                                  <a:pt x="5028" y="7619"/>
                                </a:lnTo>
                                <a:lnTo>
                                  <a:pt x="5027" y="7676"/>
                                </a:lnTo>
                                <a:lnTo>
                                  <a:pt x="5023" y="7734"/>
                                </a:lnTo>
                                <a:lnTo>
                                  <a:pt x="5017" y="7791"/>
                                </a:lnTo>
                                <a:lnTo>
                                  <a:pt x="5009" y="7847"/>
                                </a:lnTo>
                                <a:lnTo>
                                  <a:pt x="4999" y="7903"/>
                                </a:lnTo>
                                <a:lnTo>
                                  <a:pt x="4987" y="7958"/>
                                </a:lnTo>
                                <a:lnTo>
                                  <a:pt x="4972" y="8012"/>
                                </a:lnTo>
                                <a:lnTo>
                                  <a:pt x="4956" y="8064"/>
                                </a:lnTo>
                                <a:lnTo>
                                  <a:pt x="4938" y="8116"/>
                                </a:lnTo>
                                <a:lnTo>
                                  <a:pt x="4918" y="8166"/>
                                </a:lnTo>
                                <a:lnTo>
                                  <a:pt x="4895" y="8216"/>
                                </a:lnTo>
                                <a:lnTo>
                                  <a:pt x="4872" y="8263"/>
                                </a:lnTo>
                                <a:lnTo>
                                  <a:pt x="4846" y="8310"/>
                                </a:lnTo>
                                <a:lnTo>
                                  <a:pt x="4819" y="8355"/>
                                </a:lnTo>
                                <a:lnTo>
                                  <a:pt x="4790" y="8397"/>
                                </a:lnTo>
                                <a:lnTo>
                                  <a:pt x="4760" y="8440"/>
                                </a:lnTo>
                                <a:lnTo>
                                  <a:pt x="4727" y="8479"/>
                                </a:lnTo>
                                <a:lnTo>
                                  <a:pt x="4695" y="8517"/>
                                </a:lnTo>
                                <a:lnTo>
                                  <a:pt x="4660" y="8553"/>
                                </a:lnTo>
                                <a:lnTo>
                                  <a:pt x="4623" y="8587"/>
                                </a:lnTo>
                                <a:lnTo>
                                  <a:pt x="4586" y="8619"/>
                                </a:lnTo>
                                <a:lnTo>
                                  <a:pt x="4548" y="8648"/>
                                </a:lnTo>
                                <a:lnTo>
                                  <a:pt x="4508" y="8676"/>
                                </a:lnTo>
                                <a:lnTo>
                                  <a:pt x="4468" y="8701"/>
                                </a:lnTo>
                                <a:lnTo>
                                  <a:pt x="4425" y="8724"/>
                                </a:lnTo>
                                <a:lnTo>
                                  <a:pt x="4383" y="8745"/>
                                </a:lnTo>
                                <a:lnTo>
                                  <a:pt x="4339" y="8763"/>
                                </a:lnTo>
                                <a:lnTo>
                                  <a:pt x="4294" y="8777"/>
                                </a:lnTo>
                                <a:lnTo>
                                  <a:pt x="4249" y="8789"/>
                                </a:lnTo>
                                <a:lnTo>
                                  <a:pt x="4202" y="8800"/>
                                </a:lnTo>
                                <a:lnTo>
                                  <a:pt x="4155" y="8805"/>
                                </a:lnTo>
                                <a:lnTo>
                                  <a:pt x="4108" y="8810"/>
                                </a:lnTo>
                                <a:lnTo>
                                  <a:pt x="4060" y="8810"/>
                                </a:lnTo>
                                <a:lnTo>
                                  <a:pt x="4012" y="8807"/>
                                </a:lnTo>
                                <a:lnTo>
                                  <a:pt x="3964" y="8802"/>
                                </a:lnTo>
                                <a:lnTo>
                                  <a:pt x="3917" y="8794"/>
                                </a:lnTo>
                                <a:lnTo>
                                  <a:pt x="3871" y="8784"/>
                                </a:lnTo>
                                <a:lnTo>
                                  <a:pt x="3826" y="8772"/>
                                </a:lnTo>
                                <a:lnTo>
                                  <a:pt x="3783" y="8756"/>
                                </a:lnTo>
                                <a:lnTo>
                                  <a:pt x="3739" y="8738"/>
                                </a:lnTo>
                                <a:lnTo>
                                  <a:pt x="3698" y="8718"/>
                                </a:lnTo>
                                <a:lnTo>
                                  <a:pt x="3656" y="8695"/>
                                </a:lnTo>
                                <a:lnTo>
                                  <a:pt x="3617" y="8672"/>
                                </a:lnTo>
                                <a:lnTo>
                                  <a:pt x="3578" y="8645"/>
                                </a:lnTo>
                                <a:lnTo>
                                  <a:pt x="3541" y="8617"/>
                                </a:lnTo>
                                <a:lnTo>
                                  <a:pt x="3505" y="8587"/>
                                </a:lnTo>
                                <a:lnTo>
                                  <a:pt x="3472" y="8554"/>
                                </a:lnTo>
                                <a:lnTo>
                                  <a:pt x="3438" y="8519"/>
                                </a:lnTo>
                                <a:lnTo>
                                  <a:pt x="3407" y="8485"/>
                                </a:lnTo>
                                <a:lnTo>
                                  <a:pt x="3376" y="8447"/>
                                </a:lnTo>
                                <a:lnTo>
                                  <a:pt x="3348" y="8407"/>
                                </a:lnTo>
                                <a:lnTo>
                                  <a:pt x="3323" y="8367"/>
                                </a:lnTo>
                                <a:lnTo>
                                  <a:pt x="3298" y="8326"/>
                                </a:lnTo>
                                <a:lnTo>
                                  <a:pt x="3275" y="8283"/>
                                </a:lnTo>
                                <a:lnTo>
                                  <a:pt x="3253" y="8238"/>
                                </a:lnTo>
                                <a:lnTo>
                                  <a:pt x="3234" y="8192"/>
                                </a:lnTo>
                                <a:lnTo>
                                  <a:pt x="3218" y="8146"/>
                                </a:lnTo>
                                <a:lnTo>
                                  <a:pt x="3203" y="8098"/>
                                </a:lnTo>
                                <a:lnTo>
                                  <a:pt x="3190" y="8050"/>
                                </a:lnTo>
                                <a:lnTo>
                                  <a:pt x="3178" y="7999"/>
                                </a:lnTo>
                                <a:lnTo>
                                  <a:pt x="3170" y="7949"/>
                                </a:lnTo>
                                <a:lnTo>
                                  <a:pt x="3164" y="7899"/>
                                </a:lnTo>
                                <a:lnTo>
                                  <a:pt x="3160" y="7847"/>
                                </a:lnTo>
                                <a:lnTo>
                                  <a:pt x="3158" y="7794"/>
                                </a:lnTo>
                                <a:lnTo>
                                  <a:pt x="3159" y="7742"/>
                                </a:lnTo>
                                <a:lnTo>
                                  <a:pt x="3163" y="7688"/>
                                </a:lnTo>
                                <a:lnTo>
                                  <a:pt x="3168" y="7636"/>
                                </a:lnTo>
                                <a:lnTo>
                                  <a:pt x="3177" y="7585"/>
                                </a:lnTo>
                                <a:lnTo>
                                  <a:pt x="3187" y="7533"/>
                                </a:lnTo>
                                <a:lnTo>
                                  <a:pt x="3200" y="7483"/>
                                </a:lnTo>
                                <a:lnTo>
                                  <a:pt x="3214" y="7434"/>
                                </a:lnTo>
                                <a:lnTo>
                                  <a:pt x="3231" y="7384"/>
                                </a:lnTo>
                                <a:lnTo>
                                  <a:pt x="3250" y="7337"/>
                                </a:lnTo>
                                <a:lnTo>
                                  <a:pt x="3271" y="7290"/>
                                </a:lnTo>
                                <a:lnTo>
                                  <a:pt x="3294" y="7244"/>
                                </a:lnTo>
                                <a:lnTo>
                                  <a:pt x="3318" y="7201"/>
                                </a:lnTo>
                                <a:lnTo>
                                  <a:pt x="3345" y="7157"/>
                                </a:lnTo>
                                <a:lnTo>
                                  <a:pt x="3373" y="7115"/>
                                </a:lnTo>
                                <a:lnTo>
                                  <a:pt x="3402" y="7074"/>
                                </a:lnTo>
                                <a:lnTo>
                                  <a:pt x="3434" y="7035"/>
                                </a:lnTo>
                                <a:lnTo>
                                  <a:pt x="3466" y="6997"/>
                                </a:lnTo>
                                <a:lnTo>
                                  <a:pt x="3501" y="6961"/>
                                </a:lnTo>
                                <a:lnTo>
                                  <a:pt x="3536" y="6926"/>
                                </a:lnTo>
                                <a:lnTo>
                                  <a:pt x="3573" y="6894"/>
                                </a:lnTo>
                                <a:lnTo>
                                  <a:pt x="3611" y="6862"/>
                                </a:lnTo>
                                <a:lnTo>
                                  <a:pt x="3651" y="6832"/>
                                </a:lnTo>
                                <a:lnTo>
                                  <a:pt x="3692" y="6805"/>
                                </a:lnTo>
                                <a:lnTo>
                                  <a:pt x="3733" y="6779"/>
                                </a:lnTo>
                                <a:lnTo>
                                  <a:pt x="3776" y="6756"/>
                                </a:lnTo>
                                <a:lnTo>
                                  <a:pt x="3820" y="6733"/>
                                </a:lnTo>
                                <a:lnTo>
                                  <a:pt x="3864" y="6714"/>
                                </a:lnTo>
                                <a:lnTo>
                                  <a:pt x="3909" y="6697"/>
                                </a:lnTo>
                                <a:lnTo>
                                  <a:pt x="3956" y="6682"/>
                                </a:lnTo>
                                <a:lnTo>
                                  <a:pt x="4002" y="6669"/>
                                </a:lnTo>
                                <a:lnTo>
                                  <a:pt x="4050" y="6659"/>
                                </a:lnTo>
                                <a:lnTo>
                                  <a:pt x="4098" y="6652"/>
                                </a:lnTo>
                                <a:lnTo>
                                  <a:pt x="4146" y="6646"/>
                                </a:lnTo>
                                <a:close/>
                                <a:moveTo>
                                  <a:pt x="4140" y="6785"/>
                                </a:moveTo>
                                <a:lnTo>
                                  <a:pt x="4181" y="6783"/>
                                </a:lnTo>
                                <a:lnTo>
                                  <a:pt x="4223" y="6784"/>
                                </a:lnTo>
                                <a:lnTo>
                                  <a:pt x="4264" y="6786"/>
                                </a:lnTo>
                                <a:lnTo>
                                  <a:pt x="4303" y="6792"/>
                                </a:lnTo>
                                <a:lnTo>
                                  <a:pt x="4342" y="6799"/>
                                </a:lnTo>
                                <a:lnTo>
                                  <a:pt x="4380" y="6810"/>
                                </a:lnTo>
                                <a:lnTo>
                                  <a:pt x="4417" y="6822"/>
                                </a:lnTo>
                                <a:lnTo>
                                  <a:pt x="4454" y="6835"/>
                                </a:lnTo>
                                <a:lnTo>
                                  <a:pt x="4489" y="6852"/>
                                </a:lnTo>
                                <a:lnTo>
                                  <a:pt x="4523" y="6870"/>
                                </a:lnTo>
                                <a:lnTo>
                                  <a:pt x="4556" y="6891"/>
                                </a:lnTo>
                                <a:lnTo>
                                  <a:pt x="4587" y="6914"/>
                                </a:lnTo>
                                <a:lnTo>
                                  <a:pt x="4619" y="6937"/>
                                </a:lnTo>
                                <a:lnTo>
                                  <a:pt x="4648" y="6964"/>
                                </a:lnTo>
                                <a:lnTo>
                                  <a:pt x="4676" y="6992"/>
                                </a:lnTo>
                                <a:lnTo>
                                  <a:pt x="4703" y="7021"/>
                                </a:lnTo>
                                <a:lnTo>
                                  <a:pt x="4727" y="7053"/>
                                </a:lnTo>
                                <a:lnTo>
                                  <a:pt x="4751" y="7085"/>
                                </a:lnTo>
                                <a:lnTo>
                                  <a:pt x="4773" y="7120"/>
                                </a:lnTo>
                                <a:lnTo>
                                  <a:pt x="4795" y="7156"/>
                                </a:lnTo>
                                <a:lnTo>
                                  <a:pt x="4814" y="7194"/>
                                </a:lnTo>
                                <a:lnTo>
                                  <a:pt x="4831" y="7232"/>
                                </a:lnTo>
                                <a:lnTo>
                                  <a:pt x="4847" y="7272"/>
                                </a:lnTo>
                                <a:lnTo>
                                  <a:pt x="4862" y="7314"/>
                                </a:lnTo>
                                <a:lnTo>
                                  <a:pt x="4874" y="7357"/>
                                </a:lnTo>
                                <a:lnTo>
                                  <a:pt x="4884" y="7401"/>
                                </a:lnTo>
                                <a:lnTo>
                                  <a:pt x="4893" y="7446"/>
                                </a:lnTo>
                                <a:lnTo>
                                  <a:pt x="4901" y="7492"/>
                                </a:lnTo>
                                <a:lnTo>
                                  <a:pt x="4905" y="7540"/>
                                </a:lnTo>
                                <a:lnTo>
                                  <a:pt x="4909" y="7588"/>
                                </a:lnTo>
                                <a:lnTo>
                                  <a:pt x="4910" y="7638"/>
                                </a:lnTo>
                                <a:lnTo>
                                  <a:pt x="4909" y="7687"/>
                                </a:lnTo>
                                <a:lnTo>
                                  <a:pt x="4905" y="7737"/>
                                </a:lnTo>
                                <a:lnTo>
                                  <a:pt x="4900" y="7787"/>
                                </a:lnTo>
                                <a:lnTo>
                                  <a:pt x="4893" y="7836"/>
                                </a:lnTo>
                                <a:lnTo>
                                  <a:pt x="4884" y="7884"/>
                                </a:lnTo>
                                <a:lnTo>
                                  <a:pt x="4873" y="7932"/>
                                </a:lnTo>
                                <a:lnTo>
                                  <a:pt x="4861" y="7978"/>
                                </a:lnTo>
                                <a:lnTo>
                                  <a:pt x="4846" y="8024"/>
                                </a:lnTo>
                                <a:lnTo>
                                  <a:pt x="4830" y="8069"/>
                                </a:lnTo>
                                <a:lnTo>
                                  <a:pt x="4812" y="8113"/>
                                </a:lnTo>
                                <a:lnTo>
                                  <a:pt x="4793" y="8155"/>
                                </a:lnTo>
                                <a:lnTo>
                                  <a:pt x="4772" y="8197"/>
                                </a:lnTo>
                                <a:lnTo>
                                  <a:pt x="4750" y="8237"/>
                                </a:lnTo>
                                <a:lnTo>
                                  <a:pt x="4726" y="8276"/>
                                </a:lnTo>
                                <a:lnTo>
                                  <a:pt x="4701" y="8313"/>
                                </a:lnTo>
                                <a:lnTo>
                                  <a:pt x="4674" y="8350"/>
                                </a:lnTo>
                                <a:lnTo>
                                  <a:pt x="4647" y="8384"/>
                                </a:lnTo>
                                <a:lnTo>
                                  <a:pt x="4618" y="8417"/>
                                </a:lnTo>
                                <a:lnTo>
                                  <a:pt x="4586" y="8449"/>
                                </a:lnTo>
                                <a:lnTo>
                                  <a:pt x="4555" y="8478"/>
                                </a:lnTo>
                                <a:lnTo>
                                  <a:pt x="4523" y="8506"/>
                                </a:lnTo>
                                <a:lnTo>
                                  <a:pt x="4489" y="8532"/>
                                </a:lnTo>
                                <a:lnTo>
                                  <a:pt x="4454" y="8555"/>
                                </a:lnTo>
                                <a:lnTo>
                                  <a:pt x="4418" y="8577"/>
                                </a:lnTo>
                                <a:lnTo>
                                  <a:pt x="4383" y="8597"/>
                                </a:lnTo>
                                <a:lnTo>
                                  <a:pt x="4345" y="8615"/>
                                </a:lnTo>
                                <a:lnTo>
                                  <a:pt x="4307" y="8630"/>
                                </a:lnTo>
                                <a:lnTo>
                                  <a:pt x="4267" y="8643"/>
                                </a:lnTo>
                                <a:lnTo>
                                  <a:pt x="4228" y="8654"/>
                                </a:lnTo>
                                <a:lnTo>
                                  <a:pt x="4188" y="8662"/>
                                </a:lnTo>
                                <a:lnTo>
                                  <a:pt x="4146" y="8668"/>
                                </a:lnTo>
                                <a:lnTo>
                                  <a:pt x="4105" y="8672"/>
                                </a:lnTo>
                                <a:lnTo>
                                  <a:pt x="4063" y="8672"/>
                                </a:lnTo>
                                <a:lnTo>
                                  <a:pt x="4021" y="8671"/>
                                </a:lnTo>
                                <a:lnTo>
                                  <a:pt x="3980" y="8666"/>
                                </a:lnTo>
                                <a:lnTo>
                                  <a:pt x="3938" y="8659"/>
                                </a:lnTo>
                                <a:lnTo>
                                  <a:pt x="3899" y="8651"/>
                                </a:lnTo>
                                <a:lnTo>
                                  <a:pt x="3860" y="8639"/>
                                </a:lnTo>
                                <a:lnTo>
                                  <a:pt x="3821" y="8627"/>
                                </a:lnTo>
                                <a:lnTo>
                                  <a:pt x="3784" y="8611"/>
                                </a:lnTo>
                                <a:lnTo>
                                  <a:pt x="3747" y="8594"/>
                                </a:lnTo>
                                <a:lnTo>
                                  <a:pt x="3711" y="8574"/>
                                </a:lnTo>
                                <a:lnTo>
                                  <a:pt x="3676" y="8554"/>
                                </a:lnTo>
                                <a:lnTo>
                                  <a:pt x="3643" y="8531"/>
                                </a:lnTo>
                                <a:lnTo>
                                  <a:pt x="3610" y="8506"/>
                                </a:lnTo>
                                <a:lnTo>
                                  <a:pt x="3580" y="8480"/>
                                </a:lnTo>
                                <a:lnTo>
                                  <a:pt x="3550" y="8452"/>
                                </a:lnTo>
                                <a:lnTo>
                                  <a:pt x="3521" y="8422"/>
                                </a:lnTo>
                                <a:lnTo>
                                  <a:pt x="3494" y="8392"/>
                                </a:lnTo>
                                <a:lnTo>
                                  <a:pt x="3467" y="8359"/>
                                </a:lnTo>
                                <a:lnTo>
                                  <a:pt x="3442" y="8324"/>
                                </a:lnTo>
                                <a:lnTo>
                                  <a:pt x="3420" y="8290"/>
                                </a:lnTo>
                                <a:lnTo>
                                  <a:pt x="3399" y="8253"/>
                                </a:lnTo>
                                <a:lnTo>
                                  <a:pt x="3379" y="8216"/>
                                </a:lnTo>
                                <a:lnTo>
                                  <a:pt x="3360" y="8177"/>
                                </a:lnTo>
                                <a:lnTo>
                                  <a:pt x="3344" y="8137"/>
                                </a:lnTo>
                                <a:lnTo>
                                  <a:pt x="3328" y="8096"/>
                                </a:lnTo>
                                <a:lnTo>
                                  <a:pt x="3315" y="8054"/>
                                </a:lnTo>
                                <a:lnTo>
                                  <a:pt x="3304" y="8012"/>
                                </a:lnTo>
                                <a:lnTo>
                                  <a:pt x="3295" y="7968"/>
                                </a:lnTo>
                                <a:lnTo>
                                  <a:pt x="3287" y="7924"/>
                                </a:lnTo>
                                <a:lnTo>
                                  <a:pt x="3282" y="7880"/>
                                </a:lnTo>
                                <a:lnTo>
                                  <a:pt x="3278" y="7834"/>
                                </a:lnTo>
                                <a:lnTo>
                                  <a:pt x="3277" y="7788"/>
                                </a:lnTo>
                                <a:lnTo>
                                  <a:pt x="3278" y="7742"/>
                                </a:lnTo>
                                <a:lnTo>
                                  <a:pt x="3281" y="7695"/>
                                </a:lnTo>
                                <a:lnTo>
                                  <a:pt x="3286" y="7649"/>
                                </a:lnTo>
                                <a:lnTo>
                                  <a:pt x="3294" y="7603"/>
                                </a:lnTo>
                                <a:lnTo>
                                  <a:pt x="3303" y="7558"/>
                                </a:lnTo>
                                <a:lnTo>
                                  <a:pt x="3314" y="7514"/>
                                </a:lnTo>
                                <a:lnTo>
                                  <a:pt x="3326" y="7471"/>
                                </a:lnTo>
                                <a:lnTo>
                                  <a:pt x="3341" y="7428"/>
                                </a:lnTo>
                                <a:lnTo>
                                  <a:pt x="3357" y="7387"/>
                                </a:lnTo>
                                <a:lnTo>
                                  <a:pt x="3375" y="7345"/>
                                </a:lnTo>
                                <a:lnTo>
                                  <a:pt x="3395" y="7306"/>
                                </a:lnTo>
                                <a:lnTo>
                                  <a:pt x="3417" y="7267"/>
                                </a:lnTo>
                                <a:lnTo>
                                  <a:pt x="3440" y="7229"/>
                                </a:lnTo>
                                <a:lnTo>
                                  <a:pt x="3465" y="7192"/>
                                </a:lnTo>
                                <a:lnTo>
                                  <a:pt x="3491" y="7156"/>
                                </a:lnTo>
                                <a:lnTo>
                                  <a:pt x="3517" y="7122"/>
                                </a:lnTo>
                                <a:lnTo>
                                  <a:pt x="3547" y="7089"/>
                                </a:lnTo>
                                <a:lnTo>
                                  <a:pt x="3577" y="7057"/>
                                </a:lnTo>
                                <a:lnTo>
                                  <a:pt x="3607" y="7027"/>
                                </a:lnTo>
                                <a:lnTo>
                                  <a:pt x="3639" y="6998"/>
                                </a:lnTo>
                                <a:lnTo>
                                  <a:pt x="3673" y="6971"/>
                                </a:lnTo>
                                <a:lnTo>
                                  <a:pt x="3708" y="6945"/>
                                </a:lnTo>
                                <a:lnTo>
                                  <a:pt x="3742" y="6922"/>
                                </a:lnTo>
                                <a:lnTo>
                                  <a:pt x="3779" y="6899"/>
                                </a:lnTo>
                                <a:lnTo>
                                  <a:pt x="3816" y="6878"/>
                                </a:lnTo>
                                <a:lnTo>
                                  <a:pt x="3854" y="6860"/>
                                </a:lnTo>
                                <a:lnTo>
                                  <a:pt x="3894" y="6843"/>
                                </a:lnTo>
                                <a:lnTo>
                                  <a:pt x="3933" y="6827"/>
                                </a:lnTo>
                                <a:lnTo>
                                  <a:pt x="3973" y="6815"/>
                                </a:lnTo>
                                <a:lnTo>
                                  <a:pt x="4013" y="6804"/>
                                </a:lnTo>
                                <a:lnTo>
                                  <a:pt x="4055" y="6796"/>
                                </a:lnTo>
                                <a:lnTo>
                                  <a:pt x="4097" y="6789"/>
                                </a:lnTo>
                                <a:lnTo>
                                  <a:pt x="4140" y="6785"/>
                                </a:lnTo>
                                <a:close/>
                                <a:moveTo>
                                  <a:pt x="3644" y="8795"/>
                                </a:moveTo>
                                <a:lnTo>
                                  <a:pt x="3671" y="8797"/>
                                </a:lnTo>
                                <a:lnTo>
                                  <a:pt x="3697" y="8801"/>
                                </a:lnTo>
                                <a:lnTo>
                                  <a:pt x="3722" y="8805"/>
                                </a:lnTo>
                                <a:lnTo>
                                  <a:pt x="3748" y="8812"/>
                                </a:lnTo>
                                <a:lnTo>
                                  <a:pt x="3774" y="8820"/>
                                </a:lnTo>
                                <a:lnTo>
                                  <a:pt x="3797" y="8829"/>
                                </a:lnTo>
                                <a:lnTo>
                                  <a:pt x="3822" y="8839"/>
                                </a:lnTo>
                                <a:lnTo>
                                  <a:pt x="3845" y="8851"/>
                                </a:lnTo>
                                <a:lnTo>
                                  <a:pt x="3868" y="8863"/>
                                </a:lnTo>
                                <a:lnTo>
                                  <a:pt x="3890" y="8878"/>
                                </a:lnTo>
                                <a:lnTo>
                                  <a:pt x="3911" y="8893"/>
                                </a:lnTo>
                                <a:lnTo>
                                  <a:pt x="3933" y="8909"/>
                                </a:lnTo>
                                <a:lnTo>
                                  <a:pt x="3953" y="8926"/>
                                </a:lnTo>
                                <a:lnTo>
                                  <a:pt x="3972" y="8945"/>
                                </a:lnTo>
                                <a:lnTo>
                                  <a:pt x="3991" y="8964"/>
                                </a:lnTo>
                                <a:lnTo>
                                  <a:pt x="4009" y="8984"/>
                                </a:lnTo>
                                <a:lnTo>
                                  <a:pt x="4026" y="9006"/>
                                </a:lnTo>
                                <a:lnTo>
                                  <a:pt x="4041" y="9028"/>
                                </a:lnTo>
                                <a:lnTo>
                                  <a:pt x="4057" y="9052"/>
                                </a:lnTo>
                                <a:lnTo>
                                  <a:pt x="4071" y="9075"/>
                                </a:lnTo>
                                <a:lnTo>
                                  <a:pt x="4085" y="9100"/>
                                </a:lnTo>
                                <a:lnTo>
                                  <a:pt x="4097" y="9126"/>
                                </a:lnTo>
                                <a:lnTo>
                                  <a:pt x="4108" y="9151"/>
                                </a:lnTo>
                                <a:lnTo>
                                  <a:pt x="4119" y="9178"/>
                                </a:lnTo>
                                <a:lnTo>
                                  <a:pt x="4127" y="9206"/>
                                </a:lnTo>
                                <a:lnTo>
                                  <a:pt x="4135" y="9234"/>
                                </a:lnTo>
                                <a:lnTo>
                                  <a:pt x="4143" y="9262"/>
                                </a:lnTo>
                                <a:lnTo>
                                  <a:pt x="4149" y="9291"/>
                                </a:lnTo>
                                <a:lnTo>
                                  <a:pt x="4153" y="9322"/>
                                </a:lnTo>
                                <a:lnTo>
                                  <a:pt x="4157" y="9352"/>
                                </a:lnTo>
                                <a:lnTo>
                                  <a:pt x="4158" y="9382"/>
                                </a:lnTo>
                                <a:lnTo>
                                  <a:pt x="4159" y="9414"/>
                                </a:lnTo>
                                <a:lnTo>
                                  <a:pt x="4159" y="9444"/>
                                </a:lnTo>
                                <a:lnTo>
                                  <a:pt x="4157" y="9475"/>
                                </a:lnTo>
                                <a:lnTo>
                                  <a:pt x="4153" y="9504"/>
                                </a:lnTo>
                                <a:lnTo>
                                  <a:pt x="4149" y="9533"/>
                                </a:lnTo>
                                <a:lnTo>
                                  <a:pt x="4143" y="9563"/>
                                </a:lnTo>
                                <a:lnTo>
                                  <a:pt x="4135" y="9591"/>
                                </a:lnTo>
                                <a:lnTo>
                                  <a:pt x="4127" y="9619"/>
                                </a:lnTo>
                                <a:lnTo>
                                  <a:pt x="4119" y="9644"/>
                                </a:lnTo>
                                <a:lnTo>
                                  <a:pt x="4108" y="9670"/>
                                </a:lnTo>
                                <a:lnTo>
                                  <a:pt x="4096" y="9696"/>
                                </a:lnTo>
                                <a:lnTo>
                                  <a:pt x="4084" y="9719"/>
                                </a:lnTo>
                                <a:lnTo>
                                  <a:pt x="4070" y="9743"/>
                                </a:lnTo>
                                <a:lnTo>
                                  <a:pt x="4056" y="9765"/>
                                </a:lnTo>
                                <a:lnTo>
                                  <a:pt x="4040" y="9787"/>
                                </a:lnTo>
                                <a:lnTo>
                                  <a:pt x="4024" y="9807"/>
                                </a:lnTo>
                                <a:lnTo>
                                  <a:pt x="4007" y="9827"/>
                                </a:lnTo>
                                <a:lnTo>
                                  <a:pt x="3989" y="9845"/>
                                </a:lnTo>
                                <a:lnTo>
                                  <a:pt x="3970" y="9863"/>
                                </a:lnTo>
                                <a:lnTo>
                                  <a:pt x="3951" y="9879"/>
                                </a:lnTo>
                                <a:lnTo>
                                  <a:pt x="3929" y="9893"/>
                                </a:lnTo>
                                <a:lnTo>
                                  <a:pt x="3908" y="9907"/>
                                </a:lnTo>
                                <a:lnTo>
                                  <a:pt x="3887" y="9919"/>
                                </a:lnTo>
                                <a:lnTo>
                                  <a:pt x="3863" y="9930"/>
                                </a:lnTo>
                                <a:lnTo>
                                  <a:pt x="3840" y="9940"/>
                                </a:lnTo>
                                <a:lnTo>
                                  <a:pt x="3816" y="9949"/>
                                </a:lnTo>
                                <a:lnTo>
                                  <a:pt x="3792" y="9956"/>
                                </a:lnTo>
                                <a:lnTo>
                                  <a:pt x="3767" y="9961"/>
                                </a:lnTo>
                                <a:lnTo>
                                  <a:pt x="3741" y="9966"/>
                                </a:lnTo>
                                <a:lnTo>
                                  <a:pt x="3716" y="9968"/>
                                </a:lnTo>
                                <a:lnTo>
                                  <a:pt x="3689" y="9969"/>
                                </a:lnTo>
                                <a:lnTo>
                                  <a:pt x="3662" y="9968"/>
                                </a:lnTo>
                                <a:lnTo>
                                  <a:pt x="3634" y="9966"/>
                                </a:lnTo>
                                <a:lnTo>
                                  <a:pt x="3607" y="9963"/>
                                </a:lnTo>
                                <a:lnTo>
                                  <a:pt x="3580" y="9957"/>
                                </a:lnTo>
                                <a:lnTo>
                                  <a:pt x="3553" y="9950"/>
                                </a:lnTo>
                                <a:lnTo>
                                  <a:pt x="3528" y="9942"/>
                                </a:lnTo>
                                <a:lnTo>
                                  <a:pt x="3502" y="9933"/>
                                </a:lnTo>
                                <a:lnTo>
                                  <a:pt x="3476" y="9922"/>
                                </a:lnTo>
                                <a:lnTo>
                                  <a:pt x="3451" y="9911"/>
                                </a:lnTo>
                                <a:lnTo>
                                  <a:pt x="3428" y="9898"/>
                                </a:lnTo>
                                <a:lnTo>
                                  <a:pt x="3404" y="9883"/>
                                </a:lnTo>
                                <a:lnTo>
                                  <a:pt x="3381" y="9868"/>
                                </a:lnTo>
                                <a:lnTo>
                                  <a:pt x="3359" y="9852"/>
                                </a:lnTo>
                                <a:lnTo>
                                  <a:pt x="3337" y="9835"/>
                                </a:lnTo>
                                <a:lnTo>
                                  <a:pt x="3317" y="9816"/>
                                </a:lnTo>
                                <a:lnTo>
                                  <a:pt x="3297" y="9797"/>
                                </a:lnTo>
                                <a:lnTo>
                                  <a:pt x="3278" y="9777"/>
                                </a:lnTo>
                                <a:lnTo>
                                  <a:pt x="3259" y="9755"/>
                                </a:lnTo>
                                <a:lnTo>
                                  <a:pt x="3242" y="9733"/>
                                </a:lnTo>
                                <a:lnTo>
                                  <a:pt x="3225" y="9710"/>
                                </a:lnTo>
                                <a:lnTo>
                                  <a:pt x="3210" y="9687"/>
                                </a:lnTo>
                                <a:lnTo>
                                  <a:pt x="3195" y="9663"/>
                                </a:lnTo>
                                <a:lnTo>
                                  <a:pt x="3182" y="9638"/>
                                </a:lnTo>
                                <a:lnTo>
                                  <a:pt x="3169" y="9613"/>
                                </a:lnTo>
                                <a:lnTo>
                                  <a:pt x="3157" y="9586"/>
                                </a:lnTo>
                                <a:lnTo>
                                  <a:pt x="3147" y="9560"/>
                                </a:lnTo>
                                <a:lnTo>
                                  <a:pt x="3138" y="9533"/>
                                </a:lnTo>
                                <a:lnTo>
                                  <a:pt x="3130" y="9505"/>
                                </a:lnTo>
                                <a:lnTo>
                                  <a:pt x="3123" y="9477"/>
                                </a:lnTo>
                                <a:lnTo>
                                  <a:pt x="3118" y="9449"/>
                                </a:lnTo>
                                <a:lnTo>
                                  <a:pt x="3113" y="9420"/>
                                </a:lnTo>
                                <a:lnTo>
                                  <a:pt x="3110" y="9392"/>
                                </a:lnTo>
                                <a:lnTo>
                                  <a:pt x="3109" y="9363"/>
                                </a:lnTo>
                                <a:lnTo>
                                  <a:pt x="3109" y="9333"/>
                                </a:lnTo>
                                <a:lnTo>
                                  <a:pt x="3110" y="9304"/>
                                </a:lnTo>
                                <a:lnTo>
                                  <a:pt x="3112" y="9276"/>
                                </a:lnTo>
                                <a:lnTo>
                                  <a:pt x="3117" y="9247"/>
                                </a:lnTo>
                                <a:lnTo>
                                  <a:pt x="3121" y="9220"/>
                                </a:lnTo>
                                <a:lnTo>
                                  <a:pt x="3128" y="9192"/>
                                </a:lnTo>
                                <a:lnTo>
                                  <a:pt x="3136" y="9166"/>
                                </a:lnTo>
                                <a:lnTo>
                                  <a:pt x="3145" y="9140"/>
                                </a:lnTo>
                                <a:lnTo>
                                  <a:pt x="3155" y="9114"/>
                                </a:lnTo>
                                <a:lnTo>
                                  <a:pt x="3165" y="9090"/>
                                </a:lnTo>
                                <a:lnTo>
                                  <a:pt x="3177" y="9066"/>
                                </a:lnTo>
                                <a:lnTo>
                                  <a:pt x="3191" y="9044"/>
                                </a:lnTo>
                                <a:lnTo>
                                  <a:pt x="3205" y="9021"/>
                                </a:lnTo>
                                <a:lnTo>
                                  <a:pt x="3220" y="9000"/>
                                </a:lnTo>
                                <a:lnTo>
                                  <a:pt x="3235" y="8980"/>
                                </a:lnTo>
                                <a:lnTo>
                                  <a:pt x="3252" y="8960"/>
                                </a:lnTo>
                                <a:lnTo>
                                  <a:pt x="3270" y="8941"/>
                                </a:lnTo>
                                <a:lnTo>
                                  <a:pt x="3289" y="8924"/>
                                </a:lnTo>
                                <a:lnTo>
                                  <a:pt x="3308" y="8907"/>
                                </a:lnTo>
                                <a:lnTo>
                                  <a:pt x="3328" y="8891"/>
                                </a:lnTo>
                                <a:lnTo>
                                  <a:pt x="3350" y="8877"/>
                                </a:lnTo>
                                <a:lnTo>
                                  <a:pt x="3371" y="8863"/>
                                </a:lnTo>
                                <a:lnTo>
                                  <a:pt x="3393" y="8851"/>
                                </a:lnTo>
                                <a:lnTo>
                                  <a:pt x="3416" y="8840"/>
                                </a:lnTo>
                                <a:lnTo>
                                  <a:pt x="3439" y="8830"/>
                                </a:lnTo>
                                <a:lnTo>
                                  <a:pt x="3464" y="8821"/>
                                </a:lnTo>
                                <a:lnTo>
                                  <a:pt x="3488" y="8813"/>
                                </a:lnTo>
                                <a:lnTo>
                                  <a:pt x="3513" y="8806"/>
                                </a:lnTo>
                                <a:lnTo>
                                  <a:pt x="3539" y="8802"/>
                                </a:lnTo>
                                <a:lnTo>
                                  <a:pt x="3564" y="8797"/>
                                </a:lnTo>
                                <a:lnTo>
                                  <a:pt x="3590" y="8795"/>
                                </a:lnTo>
                                <a:lnTo>
                                  <a:pt x="3617" y="8795"/>
                                </a:lnTo>
                                <a:lnTo>
                                  <a:pt x="3644" y="8795"/>
                                </a:lnTo>
                                <a:close/>
                                <a:moveTo>
                                  <a:pt x="3642" y="8867"/>
                                </a:moveTo>
                                <a:lnTo>
                                  <a:pt x="3665" y="8869"/>
                                </a:lnTo>
                                <a:lnTo>
                                  <a:pt x="3688" y="8872"/>
                                </a:lnTo>
                                <a:lnTo>
                                  <a:pt x="3711" y="8877"/>
                                </a:lnTo>
                                <a:lnTo>
                                  <a:pt x="3733" y="8882"/>
                                </a:lnTo>
                                <a:lnTo>
                                  <a:pt x="3755" y="8889"/>
                                </a:lnTo>
                                <a:lnTo>
                                  <a:pt x="3776" y="8897"/>
                                </a:lnTo>
                                <a:lnTo>
                                  <a:pt x="3797" y="8906"/>
                                </a:lnTo>
                                <a:lnTo>
                                  <a:pt x="3817" y="8917"/>
                                </a:lnTo>
                                <a:lnTo>
                                  <a:pt x="3838" y="8928"/>
                                </a:lnTo>
                                <a:lnTo>
                                  <a:pt x="3858" y="8941"/>
                                </a:lnTo>
                                <a:lnTo>
                                  <a:pt x="3876" y="8954"/>
                                </a:lnTo>
                                <a:lnTo>
                                  <a:pt x="3895" y="8969"/>
                                </a:lnTo>
                                <a:lnTo>
                                  <a:pt x="3911" y="8983"/>
                                </a:lnTo>
                                <a:lnTo>
                                  <a:pt x="3929" y="9000"/>
                                </a:lnTo>
                                <a:lnTo>
                                  <a:pt x="3945" y="9017"/>
                                </a:lnTo>
                                <a:lnTo>
                                  <a:pt x="3961" y="9035"/>
                                </a:lnTo>
                                <a:lnTo>
                                  <a:pt x="3975" y="9054"/>
                                </a:lnTo>
                                <a:lnTo>
                                  <a:pt x="3990" y="9074"/>
                                </a:lnTo>
                                <a:lnTo>
                                  <a:pt x="4003" y="9094"/>
                                </a:lnTo>
                                <a:lnTo>
                                  <a:pt x="4016" y="9114"/>
                                </a:lnTo>
                                <a:lnTo>
                                  <a:pt x="4027" y="9137"/>
                                </a:lnTo>
                                <a:lnTo>
                                  <a:pt x="4038" y="9159"/>
                                </a:lnTo>
                                <a:lnTo>
                                  <a:pt x="4048" y="9182"/>
                                </a:lnTo>
                                <a:lnTo>
                                  <a:pt x="4057" y="9205"/>
                                </a:lnTo>
                                <a:lnTo>
                                  <a:pt x="4065" y="9230"/>
                                </a:lnTo>
                                <a:lnTo>
                                  <a:pt x="4071" y="9254"/>
                                </a:lnTo>
                                <a:lnTo>
                                  <a:pt x="4078" y="9279"/>
                                </a:lnTo>
                                <a:lnTo>
                                  <a:pt x="4083" y="9305"/>
                                </a:lnTo>
                                <a:lnTo>
                                  <a:pt x="4087" y="9331"/>
                                </a:lnTo>
                                <a:lnTo>
                                  <a:pt x="4089" y="9358"/>
                                </a:lnTo>
                                <a:lnTo>
                                  <a:pt x="4092" y="9384"/>
                                </a:lnTo>
                                <a:lnTo>
                                  <a:pt x="4093" y="9411"/>
                                </a:lnTo>
                                <a:lnTo>
                                  <a:pt x="4092" y="9438"/>
                                </a:lnTo>
                                <a:lnTo>
                                  <a:pt x="4091" y="9465"/>
                                </a:lnTo>
                                <a:lnTo>
                                  <a:pt x="4087" y="9491"/>
                                </a:lnTo>
                                <a:lnTo>
                                  <a:pt x="4083" y="9517"/>
                                </a:lnTo>
                                <a:lnTo>
                                  <a:pt x="4078" y="9541"/>
                                </a:lnTo>
                                <a:lnTo>
                                  <a:pt x="4071" y="9566"/>
                                </a:lnTo>
                                <a:lnTo>
                                  <a:pt x="4065" y="9589"/>
                                </a:lnTo>
                                <a:lnTo>
                                  <a:pt x="4057" y="9612"/>
                                </a:lnTo>
                                <a:lnTo>
                                  <a:pt x="4048" y="9634"/>
                                </a:lnTo>
                                <a:lnTo>
                                  <a:pt x="4038" y="9657"/>
                                </a:lnTo>
                                <a:lnTo>
                                  <a:pt x="4027" y="9678"/>
                                </a:lnTo>
                                <a:lnTo>
                                  <a:pt x="4014" y="9698"/>
                                </a:lnTo>
                                <a:lnTo>
                                  <a:pt x="4002" y="9717"/>
                                </a:lnTo>
                                <a:lnTo>
                                  <a:pt x="3989" y="9736"/>
                                </a:lnTo>
                                <a:lnTo>
                                  <a:pt x="3974" y="9753"/>
                                </a:lnTo>
                                <a:lnTo>
                                  <a:pt x="3958" y="9770"/>
                                </a:lnTo>
                                <a:lnTo>
                                  <a:pt x="3943" y="9787"/>
                                </a:lnTo>
                                <a:lnTo>
                                  <a:pt x="3926" y="9801"/>
                                </a:lnTo>
                                <a:lnTo>
                                  <a:pt x="3908" y="9815"/>
                                </a:lnTo>
                                <a:lnTo>
                                  <a:pt x="3890" y="9828"/>
                                </a:lnTo>
                                <a:lnTo>
                                  <a:pt x="3872" y="9839"/>
                                </a:lnTo>
                                <a:lnTo>
                                  <a:pt x="3852" y="9851"/>
                                </a:lnTo>
                                <a:lnTo>
                                  <a:pt x="3833" y="9861"/>
                                </a:lnTo>
                                <a:lnTo>
                                  <a:pt x="3813" y="9868"/>
                                </a:lnTo>
                                <a:lnTo>
                                  <a:pt x="3792" y="9876"/>
                                </a:lnTo>
                                <a:lnTo>
                                  <a:pt x="3770" y="9882"/>
                                </a:lnTo>
                                <a:lnTo>
                                  <a:pt x="3748" y="9888"/>
                                </a:lnTo>
                                <a:lnTo>
                                  <a:pt x="3726" y="9891"/>
                                </a:lnTo>
                                <a:lnTo>
                                  <a:pt x="3703" y="9893"/>
                                </a:lnTo>
                                <a:lnTo>
                                  <a:pt x="3680" y="9894"/>
                                </a:lnTo>
                                <a:lnTo>
                                  <a:pt x="3656" y="9893"/>
                                </a:lnTo>
                                <a:lnTo>
                                  <a:pt x="3633" y="9892"/>
                                </a:lnTo>
                                <a:lnTo>
                                  <a:pt x="3609" y="9889"/>
                                </a:lnTo>
                                <a:lnTo>
                                  <a:pt x="3586" y="9884"/>
                                </a:lnTo>
                                <a:lnTo>
                                  <a:pt x="3562" y="9879"/>
                                </a:lnTo>
                                <a:lnTo>
                                  <a:pt x="3539" y="9872"/>
                                </a:lnTo>
                                <a:lnTo>
                                  <a:pt x="3517" y="9863"/>
                                </a:lnTo>
                                <a:lnTo>
                                  <a:pt x="3495" y="9854"/>
                                </a:lnTo>
                                <a:lnTo>
                                  <a:pt x="3474" y="9844"/>
                                </a:lnTo>
                                <a:lnTo>
                                  <a:pt x="3453" y="9833"/>
                                </a:lnTo>
                                <a:lnTo>
                                  <a:pt x="3432" y="9820"/>
                                </a:lnTo>
                                <a:lnTo>
                                  <a:pt x="3412" y="9807"/>
                                </a:lnTo>
                                <a:lnTo>
                                  <a:pt x="3393" y="9792"/>
                                </a:lnTo>
                                <a:lnTo>
                                  <a:pt x="3374" y="9778"/>
                                </a:lnTo>
                                <a:lnTo>
                                  <a:pt x="3356" y="9762"/>
                                </a:lnTo>
                                <a:lnTo>
                                  <a:pt x="3340" y="9745"/>
                                </a:lnTo>
                                <a:lnTo>
                                  <a:pt x="3323" y="9727"/>
                                </a:lnTo>
                                <a:lnTo>
                                  <a:pt x="3307" y="9708"/>
                                </a:lnTo>
                                <a:lnTo>
                                  <a:pt x="3291" y="9689"/>
                                </a:lnTo>
                                <a:lnTo>
                                  <a:pt x="3277" y="9670"/>
                                </a:lnTo>
                                <a:lnTo>
                                  <a:pt x="3263" y="9649"/>
                                </a:lnTo>
                                <a:lnTo>
                                  <a:pt x="3251" y="9628"/>
                                </a:lnTo>
                                <a:lnTo>
                                  <a:pt x="3239" y="9606"/>
                                </a:lnTo>
                                <a:lnTo>
                                  <a:pt x="3228" y="9584"/>
                                </a:lnTo>
                                <a:lnTo>
                                  <a:pt x="3219" y="9561"/>
                                </a:lnTo>
                                <a:lnTo>
                                  <a:pt x="3209" y="9538"/>
                                </a:lnTo>
                                <a:lnTo>
                                  <a:pt x="3201" y="9514"/>
                                </a:lnTo>
                                <a:lnTo>
                                  <a:pt x="3194" y="9491"/>
                                </a:lnTo>
                                <a:lnTo>
                                  <a:pt x="3188" y="9466"/>
                                </a:lnTo>
                                <a:lnTo>
                                  <a:pt x="3183" y="9442"/>
                                </a:lnTo>
                                <a:lnTo>
                                  <a:pt x="3179" y="9417"/>
                                </a:lnTo>
                                <a:lnTo>
                                  <a:pt x="3177" y="9391"/>
                                </a:lnTo>
                                <a:lnTo>
                                  <a:pt x="3175" y="9365"/>
                                </a:lnTo>
                                <a:lnTo>
                                  <a:pt x="3175" y="9340"/>
                                </a:lnTo>
                                <a:lnTo>
                                  <a:pt x="3176" y="9315"/>
                                </a:lnTo>
                                <a:lnTo>
                                  <a:pt x="3178" y="9289"/>
                                </a:lnTo>
                                <a:lnTo>
                                  <a:pt x="3182" y="9265"/>
                                </a:lnTo>
                                <a:lnTo>
                                  <a:pt x="3186" y="9240"/>
                                </a:lnTo>
                                <a:lnTo>
                                  <a:pt x="3192" y="9216"/>
                                </a:lnTo>
                                <a:lnTo>
                                  <a:pt x="3198" y="9193"/>
                                </a:lnTo>
                                <a:lnTo>
                                  <a:pt x="3206" y="9170"/>
                                </a:lnTo>
                                <a:lnTo>
                                  <a:pt x="3214" y="9148"/>
                                </a:lnTo>
                                <a:lnTo>
                                  <a:pt x="3224" y="9127"/>
                                </a:lnTo>
                                <a:lnTo>
                                  <a:pt x="3234" y="9107"/>
                                </a:lnTo>
                                <a:lnTo>
                                  <a:pt x="3247" y="9086"/>
                                </a:lnTo>
                                <a:lnTo>
                                  <a:pt x="3259" y="9066"/>
                                </a:lnTo>
                                <a:lnTo>
                                  <a:pt x="3271" y="9047"/>
                                </a:lnTo>
                                <a:lnTo>
                                  <a:pt x="3286" y="9029"/>
                                </a:lnTo>
                                <a:lnTo>
                                  <a:pt x="3300" y="9012"/>
                                </a:lnTo>
                                <a:lnTo>
                                  <a:pt x="3316" y="8996"/>
                                </a:lnTo>
                                <a:lnTo>
                                  <a:pt x="3332" y="8980"/>
                                </a:lnTo>
                                <a:lnTo>
                                  <a:pt x="3350" y="8965"/>
                                </a:lnTo>
                                <a:lnTo>
                                  <a:pt x="3366" y="8952"/>
                                </a:lnTo>
                                <a:lnTo>
                                  <a:pt x="3385" y="8938"/>
                                </a:lnTo>
                                <a:lnTo>
                                  <a:pt x="3403" y="8927"/>
                                </a:lnTo>
                                <a:lnTo>
                                  <a:pt x="3423" y="8916"/>
                                </a:lnTo>
                                <a:lnTo>
                                  <a:pt x="3444" y="8906"/>
                                </a:lnTo>
                                <a:lnTo>
                                  <a:pt x="3464" y="8897"/>
                                </a:lnTo>
                                <a:lnTo>
                                  <a:pt x="3484" y="8889"/>
                                </a:lnTo>
                                <a:lnTo>
                                  <a:pt x="3506" y="8882"/>
                                </a:lnTo>
                                <a:lnTo>
                                  <a:pt x="3528" y="8877"/>
                                </a:lnTo>
                                <a:lnTo>
                                  <a:pt x="3550" y="8872"/>
                                </a:lnTo>
                                <a:lnTo>
                                  <a:pt x="3572" y="8869"/>
                                </a:lnTo>
                                <a:lnTo>
                                  <a:pt x="3595" y="8868"/>
                                </a:lnTo>
                                <a:lnTo>
                                  <a:pt x="3618" y="8867"/>
                                </a:lnTo>
                                <a:lnTo>
                                  <a:pt x="3642" y="8867"/>
                                </a:lnTo>
                                <a:close/>
                                <a:moveTo>
                                  <a:pt x="1014" y="8029"/>
                                </a:moveTo>
                                <a:lnTo>
                                  <a:pt x="1034" y="8030"/>
                                </a:lnTo>
                                <a:lnTo>
                                  <a:pt x="1053" y="8031"/>
                                </a:lnTo>
                                <a:lnTo>
                                  <a:pt x="1072" y="8034"/>
                                </a:lnTo>
                                <a:lnTo>
                                  <a:pt x="1091" y="8038"/>
                                </a:lnTo>
                                <a:lnTo>
                                  <a:pt x="1109" y="8042"/>
                                </a:lnTo>
                                <a:lnTo>
                                  <a:pt x="1128" y="8048"/>
                                </a:lnTo>
                                <a:lnTo>
                                  <a:pt x="1145" y="8053"/>
                                </a:lnTo>
                                <a:lnTo>
                                  <a:pt x="1163" y="8060"/>
                                </a:lnTo>
                                <a:lnTo>
                                  <a:pt x="1178" y="8068"/>
                                </a:lnTo>
                                <a:lnTo>
                                  <a:pt x="1195" y="8077"/>
                                </a:lnTo>
                                <a:lnTo>
                                  <a:pt x="1211" y="8086"/>
                                </a:lnTo>
                                <a:lnTo>
                                  <a:pt x="1225" y="8096"/>
                                </a:lnTo>
                                <a:lnTo>
                                  <a:pt x="1240" y="8107"/>
                                </a:lnTo>
                                <a:lnTo>
                                  <a:pt x="1254" y="8118"/>
                                </a:lnTo>
                                <a:lnTo>
                                  <a:pt x="1267" y="8131"/>
                                </a:lnTo>
                                <a:lnTo>
                                  <a:pt x="1280" y="8144"/>
                                </a:lnTo>
                                <a:lnTo>
                                  <a:pt x="1292" y="8157"/>
                                </a:lnTo>
                                <a:lnTo>
                                  <a:pt x="1304" y="8171"/>
                                </a:lnTo>
                                <a:lnTo>
                                  <a:pt x="1314" y="8185"/>
                                </a:lnTo>
                                <a:lnTo>
                                  <a:pt x="1324" y="8200"/>
                                </a:lnTo>
                                <a:lnTo>
                                  <a:pt x="1333" y="8216"/>
                                </a:lnTo>
                                <a:lnTo>
                                  <a:pt x="1342" y="8233"/>
                                </a:lnTo>
                                <a:lnTo>
                                  <a:pt x="1349" y="8248"/>
                                </a:lnTo>
                                <a:lnTo>
                                  <a:pt x="1356" y="8266"/>
                                </a:lnTo>
                                <a:lnTo>
                                  <a:pt x="1362" y="8283"/>
                                </a:lnTo>
                                <a:lnTo>
                                  <a:pt x="1367" y="8301"/>
                                </a:lnTo>
                                <a:lnTo>
                                  <a:pt x="1371" y="8319"/>
                                </a:lnTo>
                                <a:lnTo>
                                  <a:pt x="1374" y="8337"/>
                                </a:lnTo>
                                <a:lnTo>
                                  <a:pt x="1377" y="8356"/>
                                </a:lnTo>
                                <a:lnTo>
                                  <a:pt x="1379" y="8375"/>
                                </a:lnTo>
                                <a:lnTo>
                                  <a:pt x="1379" y="8394"/>
                                </a:lnTo>
                                <a:lnTo>
                                  <a:pt x="1379" y="8414"/>
                                </a:lnTo>
                                <a:lnTo>
                                  <a:pt x="1377" y="8433"/>
                                </a:lnTo>
                                <a:lnTo>
                                  <a:pt x="1375" y="8452"/>
                                </a:lnTo>
                                <a:lnTo>
                                  <a:pt x="1372" y="8471"/>
                                </a:lnTo>
                                <a:lnTo>
                                  <a:pt x="1367" y="8489"/>
                                </a:lnTo>
                                <a:lnTo>
                                  <a:pt x="1362" y="8507"/>
                                </a:lnTo>
                                <a:lnTo>
                                  <a:pt x="1356" y="8525"/>
                                </a:lnTo>
                                <a:lnTo>
                                  <a:pt x="1348" y="8542"/>
                                </a:lnTo>
                                <a:lnTo>
                                  <a:pt x="1341" y="8559"/>
                                </a:lnTo>
                                <a:lnTo>
                                  <a:pt x="1333" y="8575"/>
                                </a:lnTo>
                                <a:lnTo>
                                  <a:pt x="1323" y="8591"/>
                                </a:lnTo>
                                <a:lnTo>
                                  <a:pt x="1313" y="8606"/>
                                </a:lnTo>
                                <a:lnTo>
                                  <a:pt x="1301" y="8620"/>
                                </a:lnTo>
                                <a:lnTo>
                                  <a:pt x="1290" y="8635"/>
                                </a:lnTo>
                                <a:lnTo>
                                  <a:pt x="1278" y="8648"/>
                                </a:lnTo>
                                <a:lnTo>
                                  <a:pt x="1264" y="8661"/>
                                </a:lnTo>
                                <a:lnTo>
                                  <a:pt x="1251" y="8673"/>
                                </a:lnTo>
                                <a:lnTo>
                                  <a:pt x="1238" y="8685"/>
                                </a:lnTo>
                                <a:lnTo>
                                  <a:pt x="1223" y="8695"/>
                                </a:lnTo>
                                <a:lnTo>
                                  <a:pt x="1207" y="8707"/>
                                </a:lnTo>
                                <a:lnTo>
                                  <a:pt x="1192" y="8715"/>
                                </a:lnTo>
                                <a:lnTo>
                                  <a:pt x="1175" y="8724"/>
                                </a:lnTo>
                                <a:lnTo>
                                  <a:pt x="1158" y="8732"/>
                                </a:lnTo>
                                <a:lnTo>
                                  <a:pt x="1141" y="8740"/>
                                </a:lnTo>
                                <a:lnTo>
                                  <a:pt x="1123" y="8747"/>
                                </a:lnTo>
                                <a:lnTo>
                                  <a:pt x="1105" y="8752"/>
                                </a:lnTo>
                                <a:lnTo>
                                  <a:pt x="1088" y="8757"/>
                                </a:lnTo>
                                <a:lnTo>
                                  <a:pt x="1069" y="8761"/>
                                </a:lnTo>
                                <a:lnTo>
                                  <a:pt x="1049" y="8765"/>
                                </a:lnTo>
                                <a:lnTo>
                                  <a:pt x="1030" y="8767"/>
                                </a:lnTo>
                                <a:lnTo>
                                  <a:pt x="1010" y="8768"/>
                                </a:lnTo>
                                <a:lnTo>
                                  <a:pt x="991" y="8768"/>
                                </a:lnTo>
                                <a:lnTo>
                                  <a:pt x="971" y="8768"/>
                                </a:lnTo>
                                <a:lnTo>
                                  <a:pt x="951" y="8767"/>
                                </a:lnTo>
                                <a:lnTo>
                                  <a:pt x="931" y="8765"/>
                                </a:lnTo>
                                <a:lnTo>
                                  <a:pt x="912" y="8761"/>
                                </a:lnTo>
                                <a:lnTo>
                                  <a:pt x="893" y="8757"/>
                                </a:lnTo>
                                <a:lnTo>
                                  <a:pt x="875" y="8752"/>
                                </a:lnTo>
                                <a:lnTo>
                                  <a:pt x="857" y="8747"/>
                                </a:lnTo>
                                <a:lnTo>
                                  <a:pt x="839" y="8740"/>
                                </a:lnTo>
                                <a:lnTo>
                                  <a:pt x="822" y="8733"/>
                                </a:lnTo>
                                <a:lnTo>
                                  <a:pt x="805" y="8726"/>
                                </a:lnTo>
                                <a:lnTo>
                                  <a:pt x="789" y="8717"/>
                                </a:lnTo>
                                <a:lnTo>
                                  <a:pt x="773" y="8708"/>
                                </a:lnTo>
                                <a:lnTo>
                                  <a:pt x="758" y="8698"/>
                                </a:lnTo>
                                <a:lnTo>
                                  <a:pt x="744" y="8687"/>
                                </a:lnTo>
                                <a:lnTo>
                                  <a:pt x="731" y="8675"/>
                                </a:lnTo>
                                <a:lnTo>
                                  <a:pt x="717" y="8664"/>
                                </a:lnTo>
                                <a:lnTo>
                                  <a:pt x="704" y="8652"/>
                                </a:lnTo>
                                <a:lnTo>
                                  <a:pt x="692" y="8638"/>
                                </a:lnTo>
                                <a:lnTo>
                                  <a:pt x="681" y="8625"/>
                                </a:lnTo>
                                <a:lnTo>
                                  <a:pt x="670" y="8611"/>
                                </a:lnTo>
                                <a:lnTo>
                                  <a:pt x="660" y="8597"/>
                                </a:lnTo>
                                <a:lnTo>
                                  <a:pt x="651" y="8582"/>
                                </a:lnTo>
                                <a:lnTo>
                                  <a:pt x="643" y="8566"/>
                                </a:lnTo>
                                <a:lnTo>
                                  <a:pt x="635" y="8551"/>
                                </a:lnTo>
                                <a:lnTo>
                                  <a:pt x="629" y="8534"/>
                                </a:lnTo>
                                <a:lnTo>
                                  <a:pt x="623" y="8517"/>
                                </a:lnTo>
                                <a:lnTo>
                                  <a:pt x="617" y="8500"/>
                                </a:lnTo>
                                <a:lnTo>
                                  <a:pt x="613" y="8484"/>
                                </a:lnTo>
                                <a:lnTo>
                                  <a:pt x="610" y="8466"/>
                                </a:lnTo>
                                <a:lnTo>
                                  <a:pt x="607" y="8448"/>
                                </a:lnTo>
                                <a:lnTo>
                                  <a:pt x="606" y="8430"/>
                                </a:lnTo>
                                <a:lnTo>
                                  <a:pt x="606" y="8411"/>
                                </a:lnTo>
                                <a:lnTo>
                                  <a:pt x="606" y="8393"/>
                                </a:lnTo>
                                <a:lnTo>
                                  <a:pt x="609" y="8374"/>
                                </a:lnTo>
                                <a:lnTo>
                                  <a:pt x="611" y="8355"/>
                                </a:lnTo>
                                <a:lnTo>
                                  <a:pt x="614" y="8337"/>
                                </a:lnTo>
                                <a:lnTo>
                                  <a:pt x="619" y="8319"/>
                                </a:lnTo>
                                <a:lnTo>
                                  <a:pt x="624" y="8302"/>
                                </a:lnTo>
                                <a:lnTo>
                                  <a:pt x="630" y="8284"/>
                                </a:lnTo>
                                <a:lnTo>
                                  <a:pt x="638" y="8267"/>
                                </a:lnTo>
                                <a:lnTo>
                                  <a:pt x="645" y="8250"/>
                                </a:lnTo>
                                <a:lnTo>
                                  <a:pt x="653" y="8235"/>
                                </a:lnTo>
                                <a:lnTo>
                                  <a:pt x="663" y="8219"/>
                                </a:lnTo>
                                <a:lnTo>
                                  <a:pt x="673" y="8203"/>
                                </a:lnTo>
                                <a:lnTo>
                                  <a:pt x="685" y="8189"/>
                                </a:lnTo>
                                <a:lnTo>
                                  <a:pt x="696" y="8174"/>
                                </a:lnTo>
                                <a:lnTo>
                                  <a:pt x="708" y="8161"/>
                                </a:lnTo>
                                <a:lnTo>
                                  <a:pt x="720" y="8147"/>
                                </a:lnTo>
                                <a:lnTo>
                                  <a:pt x="735" y="8135"/>
                                </a:lnTo>
                                <a:lnTo>
                                  <a:pt x="748" y="8123"/>
                                </a:lnTo>
                                <a:lnTo>
                                  <a:pt x="763" y="8112"/>
                                </a:lnTo>
                                <a:lnTo>
                                  <a:pt x="779" y="8100"/>
                                </a:lnTo>
                                <a:lnTo>
                                  <a:pt x="794" y="8090"/>
                                </a:lnTo>
                                <a:lnTo>
                                  <a:pt x="810" y="8081"/>
                                </a:lnTo>
                                <a:lnTo>
                                  <a:pt x="827" y="8072"/>
                                </a:lnTo>
                                <a:lnTo>
                                  <a:pt x="845" y="8064"/>
                                </a:lnTo>
                                <a:lnTo>
                                  <a:pt x="861" y="8057"/>
                                </a:lnTo>
                                <a:lnTo>
                                  <a:pt x="879" y="8051"/>
                                </a:lnTo>
                                <a:lnTo>
                                  <a:pt x="898" y="8044"/>
                                </a:lnTo>
                                <a:lnTo>
                                  <a:pt x="916" y="8040"/>
                                </a:lnTo>
                                <a:lnTo>
                                  <a:pt x="935" y="8036"/>
                                </a:lnTo>
                                <a:lnTo>
                                  <a:pt x="954" y="8033"/>
                                </a:lnTo>
                                <a:lnTo>
                                  <a:pt x="975" y="8031"/>
                                </a:lnTo>
                                <a:lnTo>
                                  <a:pt x="994" y="8030"/>
                                </a:lnTo>
                                <a:lnTo>
                                  <a:pt x="1014" y="8029"/>
                                </a:lnTo>
                                <a:close/>
                                <a:moveTo>
                                  <a:pt x="1011" y="8077"/>
                                </a:moveTo>
                                <a:lnTo>
                                  <a:pt x="1028" y="8077"/>
                                </a:lnTo>
                                <a:lnTo>
                                  <a:pt x="1046" y="8079"/>
                                </a:lnTo>
                                <a:lnTo>
                                  <a:pt x="1063" y="8081"/>
                                </a:lnTo>
                                <a:lnTo>
                                  <a:pt x="1079" y="8084"/>
                                </a:lnTo>
                                <a:lnTo>
                                  <a:pt x="1095" y="8088"/>
                                </a:lnTo>
                                <a:lnTo>
                                  <a:pt x="1111" y="8092"/>
                                </a:lnTo>
                                <a:lnTo>
                                  <a:pt x="1126" y="8098"/>
                                </a:lnTo>
                                <a:lnTo>
                                  <a:pt x="1141" y="8104"/>
                                </a:lnTo>
                                <a:lnTo>
                                  <a:pt x="1156" y="8110"/>
                                </a:lnTo>
                                <a:lnTo>
                                  <a:pt x="1169" y="8118"/>
                                </a:lnTo>
                                <a:lnTo>
                                  <a:pt x="1183" y="8126"/>
                                </a:lnTo>
                                <a:lnTo>
                                  <a:pt x="1196" y="8135"/>
                                </a:lnTo>
                                <a:lnTo>
                                  <a:pt x="1208" y="8145"/>
                                </a:lnTo>
                                <a:lnTo>
                                  <a:pt x="1221" y="8155"/>
                                </a:lnTo>
                                <a:lnTo>
                                  <a:pt x="1233" y="8165"/>
                                </a:lnTo>
                                <a:lnTo>
                                  <a:pt x="1243" y="8177"/>
                                </a:lnTo>
                                <a:lnTo>
                                  <a:pt x="1254" y="8188"/>
                                </a:lnTo>
                                <a:lnTo>
                                  <a:pt x="1264" y="8200"/>
                                </a:lnTo>
                                <a:lnTo>
                                  <a:pt x="1273" y="8214"/>
                                </a:lnTo>
                                <a:lnTo>
                                  <a:pt x="1282" y="8226"/>
                                </a:lnTo>
                                <a:lnTo>
                                  <a:pt x="1290" y="8239"/>
                                </a:lnTo>
                                <a:lnTo>
                                  <a:pt x="1297" y="8254"/>
                                </a:lnTo>
                                <a:lnTo>
                                  <a:pt x="1304" y="8268"/>
                                </a:lnTo>
                                <a:lnTo>
                                  <a:pt x="1310" y="8283"/>
                                </a:lnTo>
                                <a:lnTo>
                                  <a:pt x="1315" y="8298"/>
                                </a:lnTo>
                                <a:lnTo>
                                  <a:pt x="1319" y="8313"/>
                                </a:lnTo>
                                <a:lnTo>
                                  <a:pt x="1324" y="8329"/>
                                </a:lnTo>
                                <a:lnTo>
                                  <a:pt x="1326" y="8345"/>
                                </a:lnTo>
                                <a:lnTo>
                                  <a:pt x="1328" y="8361"/>
                                </a:lnTo>
                                <a:lnTo>
                                  <a:pt x="1329" y="8378"/>
                                </a:lnTo>
                                <a:lnTo>
                                  <a:pt x="1330" y="8395"/>
                                </a:lnTo>
                                <a:lnTo>
                                  <a:pt x="1329" y="8412"/>
                                </a:lnTo>
                                <a:lnTo>
                                  <a:pt x="1328" y="8429"/>
                                </a:lnTo>
                                <a:lnTo>
                                  <a:pt x="1326" y="8445"/>
                                </a:lnTo>
                                <a:lnTo>
                                  <a:pt x="1324" y="8461"/>
                                </a:lnTo>
                                <a:lnTo>
                                  <a:pt x="1319" y="8477"/>
                                </a:lnTo>
                                <a:lnTo>
                                  <a:pt x="1315" y="8493"/>
                                </a:lnTo>
                                <a:lnTo>
                                  <a:pt x="1310" y="8508"/>
                                </a:lnTo>
                                <a:lnTo>
                                  <a:pt x="1304" y="8523"/>
                                </a:lnTo>
                                <a:lnTo>
                                  <a:pt x="1297" y="8537"/>
                                </a:lnTo>
                                <a:lnTo>
                                  <a:pt x="1289" y="8552"/>
                                </a:lnTo>
                                <a:lnTo>
                                  <a:pt x="1281" y="8565"/>
                                </a:lnTo>
                                <a:lnTo>
                                  <a:pt x="1272" y="8579"/>
                                </a:lnTo>
                                <a:lnTo>
                                  <a:pt x="1263" y="8592"/>
                                </a:lnTo>
                                <a:lnTo>
                                  <a:pt x="1253" y="8605"/>
                                </a:lnTo>
                                <a:lnTo>
                                  <a:pt x="1242" y="8616"/>
                                </a:lnTo>
                                <a:lnTo>
                                  <a:pt x="1231" y="8627"/>
                                </a:lnTo>
                                <a:lnTo>
                                  <a:pt x="1219" y="8638"/>
                                </a:lnTo>
                                <a:lnTo>
                                  <a:pt x="1206" y="8648"/>
                                </a:lnTo>
                                <a:lnTo>
                                  <a:pt x="1194" y="8657"/>
                                </a:lnTo>
                                <a:lnTo>
                                  <a:pt x="1180" y="8667"/>
                                </a:lnTo>
                                <a:lnTo>
                                  <a:pt x="1167" y="8675"/>
                                </a:lnTo>
                                <a:lnTo>
                                  <a:pt x="1152" y="8683"/>
                                </a:lnTo>
                                <a:lnTo>
                                  <a:pt x="1138" y="8690"/>
                                </a:lnTo>
                                <a:lnTo>
                                  <a:pt x="1123" y="8696"/>
                                </a:lnTo>
                                <a:lnTo>
                                  <a:pt x="1108" y="8702"/>
                                </a:lnTo>
                                <a:lnTo>
                                  <a:pt x="1092" y="8708"/>
                                </a:lnTo>
                                <a:lnTo>
                                  <a:pt x="1076" y="8712"/>
                                </a:lnTo>
                                <a:lnTo>
                                  <a:pt x="1060" y="8715"/>
                                </a:lnTo>
                                <a:lnTo>
                                  <a:pt x="1043" y="8718"/>
                                </a:lnTo>
                                <a:lnTo>
                                  <a:pt x="1026" y="8720"/>
                                </a:lnTo>
                                <a:lnTo>
                                  <a:pt x="1009" y="8722"/>
                                </a:lnTo>
                                <a:lnTo>
                                  <a:pt x="992" y="8722"/>
                                </a:lnTo>
                                <a:lnTo>
                                  <a:pt x="975" y="8722"/>
                                </a:lnTo>
                                <a:lnTo>
                                  <a:pt x="958" y="8721"/>
                                </a:lnTo>
                                <a:lnTo>
                                  <a:pt x="940" y="8719"/>
                                </a:lnTo>
                                <a:lnTo>
                                  <a:pt x="923" y="8715"/>
                                </a:lnTo>
                                <a:lnTo>
                                  <a:pt x="907" y="8712"/>
                                </a:lnTo>
                                <a:lnTo>
                                  <a:pt x="891" y="8709"/>
                                </a:lnTo>
                                <a:lnTo>
                                  <a:pt x="875" y="8703"/>
                                </a:lnTo>
                                <a:lnTo>
                                  <a:pt x="859" y="8698"/>
                                </a:lnTo>
                                <a:lnTo>
                                  <a:pt x="845" y="8692"/>
                                </a:lnTo>
                                <a:lnTo>
                                  <a:pt x="830" y="8685"/>
                                </a:lnTo>
                                <a:lnTo>
                                  <a:pt x="816" y="8677"/>
                                </a:lnTo>
                                <a:lnTo>
                                  <a:pt x="802" y="8670"/>
                                </a:lnTo>
                                <a:lnTo>
                                  <a:pt x="789" y="8661"/>
                                </a:lnTo>
                                <a:lnTo>
                                  <a:pt x="776" y="8652"/>
                                </a:lnTo>
                                <a:lnTo>
                                  <a:pt x="764" y="8642"/>
                                </a:lnTo>
                                <a:lnTo>
                                  <a:pt x="753" y="8631"/>
                                </a:lnTo>
                                <a:lnTo>
                                  <a:pt x="742" y="8620"/>
                                </a:lnTo>
                                <a:lnTo>
                                  <a:pt x="731" y="8609"/>
                                </a:lnTo>
                                <a:lnTo>
                                  <a:pt x="722" y="8597"/>
                                </a:lnTo>
                                <a:lnTo>
                                  <a:pt x="711" y="8584"/>
                                </a:lnTo>
                                <a:lnTo>
                                  <a:pt x="703" y="8572"/>
                                </a:lnTo>
                                <a:lnTo>
                                  <a:pt x="695" y="8559"/>
                                </a:lnTo>
                                <a:lnTo>
                                  <a:pt x="688" y="8545"/>
                                </a:lnTo>
                                <a:lnTo>
                                  <a:pt x="681" y="8532"/>
                                </a:lnTo>
                                <a:lnTo>
                                  <a:pt x="675" y="8517"/>
                                </a:lnTo>
                                <a:lnTo>
                                  <a:pt x="670" y="8503"/>
                                </a:lnTo>
                                <a:lnTo>
                                  <a:pt x="666" y="8488"/>
                                </a:lnTo>
                                <a:lnTo>
                                  <a:pt x="662" y="8473"/>
                                </a:lnTo>
                                <a:lnTo>
                                  <a:pt x="659" y="8458"/>
                                </a:lnTo>
                                <a:lnTo>
                                  <a:pt x="657" y="8442"/>
                                </a:lnTo>
                                <a:lnTo>
                                  <a:pt x="656" y="8426"/>
                                </a:lnTo>
                                <a:lnTo>
                                  <a:pt x="656" y="8410"/>
                                </a:lnTo>
                                <a:lnTo>
                                  <a:pt x="656" y="8394"/>
                                </a:lnTo>
                                <a:lnTo>
                                  <a:pt x="657" y="8377"/>
                                </a:lnTo>
                                <a:lnTo>
                                  <a:pt x="659" y="8361"/>
                                </a:lnTo>
                                <a:lnTo>
                                  <a:pt x="662" y="8345"/>
                                </a:lnTo>
                                <a:lnTo>
                                  <a:pt x="666" y="8329"/>
                                </a:lnTo>
                                <a:lnTo>
                                  <a:pt x="670" y="8314"/>
                                </a:lnTo>
                                <a:lnTo>
                                  <a:pt x="676" y="8299"/>
                                </a:lnTo>
                                <a:lnTo>
                                  <a:pt x="682" y="8284"/>
                                </a:lnTo>
                                <a:lnTo>
                                  <a:pt x="689" y="8270"/>
                                </a:lnTo>
                                <a:lnTo>
                                  <a:pt x="697" y="8256"/>
                                </a:lnTo>
                                <a:lnTo>
                                  <a:pt x="705" y="8242"/>
                                </a:lnTo>
                                <a:lnTo>
                                  <a:pt x="714" y="8228"/>
                                </a:lnTo>
                                <a:lnTo>
                                  <a:pt x="723" y="8216"/>
                                </a:lnTo>
                                <a:lnTo>
                                  <a:pt x="733" y="8203"/>
                                </a:lnTo>
                                <a:lnTo>
                                  <a:pt x="744" y="8191"/>
                                </a:lnTo>
                                <a:lnTo>
                                  <a:pt x="755" y="8180"/>
                                </a:lnTo>
                                <a:lnTo>
                                  <a:pt x="767" y="8169"/>
                                </a:lnTo>
                                <a:lnTo>
                                  <a:pt x="780" y="8157"/>
                                </a:lnTo>
                                <a:lnTo>
                                  <a:pt x="792" y="8149"/>
                                </a:lnTo>
                                <a:lnTo>
                                  <a:pt x="805" y="8138"/>
                                </a:lnTo>
                                <a:lnTo>
                                  <a:pt x="819" y="8129"/>
                                </a:lnTo>
                                <a:lnTo>
                                  <a:pt x="833" y="8122"/>
                                </a:lnTo>
                                <a:lnTo>
                                  <a:pt x="848" y="8114"/>
                                </a:lnTo>
                                <a:lnTo>
                                  <a:pt x="863" y="8107"/>
                                </a:lnTo>
                                <a:lnTo>
                                  <a:pt x="878" y="8100"/>
                                </a:lnTo>
                                <a:lnTo>
                                  <a:pt x="894" y="8095"/>
                                </a:lnTo>
                                <a:lnTo>
                                  <a:pt x="910" y="8090"/>
                                </a:lnTo>
                                <a:lnTo>
                                  <a:pt x="926" y="8086"/>
                                </a:lnTo>
                                <a:lnTo>
                                  <a:pt x="943" y="8082"/>
                                </a:lnTo>
                                <a:lnTo>
                                  <a:pt x="960" y="8080"/>
                                </a:lnTo>
                                <a:lnTo>
                                  <a:pt x="977" y="8078"/>
                                </a:lnTo>
                                <a:lnTo>
                                  <a:pt x="994" y="8077"/>
                                </a:lnTo>
                                <a:lnTo>
                                  <a:pt x="1011" y="80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3268"/>
                        <wps:cNvSpPr>
                          <a:spLocks/>
                        </wps:cNvSpPr>
                        <wps:spPr bwMode="auto">
                          <a:xfrm>
                            <a:off x="8494" y="1750"/>
                            <a:ext cx="945" cy="736"/>
                          </a:xfrm>
                          <a:custGeom>
                            <a:avLst/>
                            <a:gdLst>
                              <a:gd name="T0" fmla="*/ 296 w 2835"/>
                              <a:gd name="T1" fmla="*/ 1544 h 2209"/>
                              <a:gd name="T2" fmla="*/ 220 w 2835"/>
                              <a:gd name="T3" fmla="*/ 1482 h 2209"/>
                              <a:gd name="T4" fmla="*/ 155 w 2835"/>
                              <a:gd name="T5" fmla="*/ 1416 h 2209"/>
                              <a:gd name="T6" fmla="*/ 102 w 2835"/>
                              <a:gd name="T7" fmla="*/ 1344 h 2209"/>
                              <a:gd name="T8" fmla="*/ 61 w 2835"/>
                              <a:gd name="T9" fmla="*/ 1268 h 2209"/>
                              <a:gd name="T10" fmla="*/ 31 w 2835"/>
                              <a:gd name="T11" fmla="*/ 1189 h 2209"/>
                              <a:gd name="T12" fmla="*/ 10 w 2835"/>
                              <a:gd name="T13" fmla="*/ 1106 h 2209"/>
                              <a:gd name="T14" fmla="*/ 1 w 2835"/>
                              <a:gd name="T15" fmla="*/ 1019 h 2209"/>
                              <a:gd name="T16" fmla="*/ 1 w 2835"/>
                              <a:gd name="T17" fmla="*/ 932 h 2209"/>
                              <a:gd name="T18" fmla="*/ 13 w 2835"/>
                              <a:gd name="T19" fmla="*/ 843 h 2209"/>
                              <a:gd name="T20" fmla="*/ 33 w 2835"/>
                              <a:gd name="T21" fmla="*/ 753 h 2209"/>
                              <a:gd name="T22" fmla="*/ 63 w 2835"/>
                              <a:gd name="T23" fmla="*/ 663 h 2209"/>
                              <a:gd name="T24" fmla="*/ 102 w 2835"/>
                              <a:gd name="T25" fmla="*/ 573 h 2209"/>
                              <a:gd name="T26" fmla="*/ 150 w 2835"/>
                              <a:gd name="T27" fmla="*/ 485 h 2209"/>
                              <a:gd name="T28" fmla="*/ 207 w 2835"/>
                              <a:gd name="T29" fmla="*/ 399 h 2209"/>
                              <a:gd name="T30" fmla="*/ 272 w 2835"/>
                              <a:gd name="T31" fmla="*/ 315 h 2209"/>
                              <a:gd name="T32" fmla="*/ 308 w 2835"/>
                              <a:gd name="T33" fmla="*/ 273 h 2209"/>
                              <a:gd name="T34" fmla="*/ 437 w 2835"/>
                              <a:gd name="T35" fmla="*/ 153 h 2209"/>
                              <a:gd name="T36" fmla="*/ 574 w 2835"/>
                              <a:gd name="T37" fmla="*/ 70 h 2209"/>
                              <a:gd name="T38" fmla="*/ 720 w 2835"/>
                              <a:gd name="T39" fmla="*/ 20 h 2209"/>
                              <a:gd name="T40" fmla="*/ 871 w 2835"/>
                              <a:gd name="T41" fmla="*/ 0 h 2209"/>
                              <a:gd name="T42" fmla="*/ 1026 w 2835"/>
                              <a:gd name="T43" fmla="*/ 8 h 2209"/>
                              <a:gd name="T44" fmla="*/ 1182 w 2835"/>
                              <a:gd name="T45" fmla="*/ 40 h 2209"/>
                              <a:gd name="T46" fmla="*/ 1339 w 2835"/>
                              <a:gd name="T47" fmla="*/ 94 h 2209"/>
                              <a:gd name="T48" fmla="*/ 1493 w 2835"/>
                              <a:gd name="T49" fmla="*/ 167 h 2209"/>
                              <a:gd name="T50" fmla="*/ 1644 w 2835"/>
                              <a:gd name="T51" fmla="*/ 255 h 2209"/>
                              <a:gd name="T52" fmla="*/ 1790 w 2835"/>
                              <a:gd name="T53" fmla="*/ 358 h 2209"/>
                              <a:gd name="T54" fmla="*/ 1928 w 2835"/>
                              <a:gd name="T55" fmla="*/ 471 h 2209"/>
                              <a:gd name="T56" fmla="*/ 2057 w 2835"/>
                              <a:gd name="T57" fmla="*/ 592 h 2209"/>
                              <a:gd name="T58" fmla="*/ 2175 w 2835"/>
                              <a:gd name="T59" fmla="*/ 718 h 2209"/>
                              <a:gd name="T60" fmla="*/ 2280 w 2835"/>
                              <a:gd name="T61" fmla="*/ 847 h 2209"/>
                              <a:gd name="T62" fmla="*/ 2371 w 2835"/>
                              <a:gd name="T63" fmla="*/ 975 h 2209"/>
                              <a:gd name="T64" fmla="*/ 2445 w 2835"/>
                              <a:gd name="T65" fmla="*/ 1099 h 2209"/>
                              <a:gd name="T66" fmla="*/ 2495 w 2835"/>
                              <a:gd name="T67" fmla="*/ 1196 h 2209"/>
                              <a:gd name="T68" fmla="*/ 2594 w 2835"/>
                              <a:gd name="T69" fmla="*/ 1394 h 2209"/>
                              <a:gd name="T70" fmla="*/ 2690 w 2835"/>
                              <a:gd name="T71" fmla="*/ 1591 h 2209"/>
                              <a:gd name="T72" fmla="*/ 2786 w 2835"/>
                              <a:gd name="T73" fmla="*/ 1788 h 2209"/>
                              <a:gd name="T74" fmla="*/ 2782 w 2835"/>
                              <a:gd name="T75" fmla="*/ 1907 h 2209"/>
                              <a:gd name="T76" fmla="*/ 2676 w 2835"/>
                              <a:gd name="T77" fmla="*/ 1946 h 2209"/>
                              <a:gd name="T78" fmla="*/ 2570 w 2835"/>
                              <a:gd name="T79" fmla="*/ 1986 h 2209"/>
                              <a:gd name="T80" fmla="*/ 2465 w 2835"/>
                              <a:gd name="T81" fmla="*/ 2026 h 2209"/>
                              <a:gd name="T82" fmla="*/ 2359 w 2835"/>
                              <a:gd name="T83" fmla="*/ 2067 h 2209"/>
                              <a:gd name="T84" fmla="*/ 2253 w 2835"/>
                              <a:gd name="T85" fmla="*/ 2107 h 2209"/>
                              <a:gd name="T86" fmla="*/ 2147 w 2835"/>
                              <a:gd name="T87" fmla="*/ 2148 h 2209"/>
                              <a:gd name="T88" fmla="*/ 2042 w 2835"/>
                              <a:gd name="T89" fmla="*/ 2189 h 2209"/>
                              <a:gd name="T90" fmla="*/ 1975 w 2835"/>
                              <a:gd name="T91" fmla="*/ 2162 h 2209"/>
                              <a:gd name="T92" fmla="*/ 1929 w 2835"/>
                              <a:gd name="T93" fmla="*/ 2079 h 2209"/>
                              <a:gd name="T94" fmla="*/ 1864 w 2835"/>
                              <a:gd name="T95" fmla="*/ 2010 h 2209"/>
                              <a:gd name="T96" fmla="*/ 1782 w 2835"/>
                              <a:gd name="T97" fmla="*/ 1952 h 2209"/>
                              <a:gd name="T98" fmla="*/ 1687 w 2835"/>
                              <a:gd name="T99" fmla="*/ 1903 h 2209"/>
                              <a:gd name="T100" fmla="*/ 1578 w 2835"/>
                              <a:gd name="T101" fmla="*/ 1864 h 2209"/>
                              <a:gd name="T102" fmla="*/ 1462 w 2835"/>
                              <a:gd name="T103" fmla="*/ 1832 h 2209"/>
                              <a:gd name="T104" fmla="*/ 1338 w 2835"/>
                              <a:gd name="T105" fmla="*/ 1805 h 2209"/>
                              <a:gd name="T106" fmla="*/ 1143 w 2835"/>
                              <a:gd name="T107" fmla="*/ 1771 h 2209"/>
                              <a:gd name="T108" fmla="*/ 946 w 2835"/>
                              <a:gd name="T109" fmla="*/ 1741 h 2209"/>
                              <a:gd name="T110" fmla="*/ 817 w 2835"/>
                              <a:gd name="T111" fmla="*/ 1720 h 2209"/>
                              <a:gd name="T112" fmla="*/ 694 w 2835"/>
                              <a:gd name="T113" fmla="*/ 1696 h 2209"/>
                              <a:gd name="T114" fmla="*/ 579 w 2835"/>
                              <a:gd name="T115" fmla="*/ 1668 h 2209"/>
                              <a:gd name="T116" fmla="*/ 473 w 2835"/>
                              <a:gd name="T117" fmla="*/ 1636 h 2209"/>
                              <a:gd name="T118" fmla="*/ 379 w 2835"/>
                              <a:gd name="T119" fmla="*/ 1595 h 2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835" h="2209">
                                <a:moveTo>
                                  <a:pt x="337" y="1572"/>
                                </a:moveTo>
                                <a:lnTo>
                                  <a:pt x="296" y="1544"/>
                                </a:lnTo>
                                <a:lnTo>
                                  <a:pt x="255" y="1513"/>
                                </a:lnTo>
                                <a:lnTo>
                                  <a:pt x="220" y="1482"/>
                                </a:lnTo>
                                <a:lnTo>
                                  <a:pt x="186" y="1450"/>
                                </a:lnTo>
                                <a:lnTo>
                                  <a:pt x="155" y="1416"/>
                                </a:lnTo>
                                <a:lnTo>
                                  <a:pt x="128" y="1380"/>
                                </a:lnTo>
                                <a:lnTo>
                                  <a:pt x="102" y="1344"/>
                                </a:lnTo>
                                <a:lnTo>
                                  <a:pt x="80" y="1306"/>
                                </a:lnTo>
                                <a:lnTo>
                                  <a:pt x="61" y="1268"/>
                                </a:lnTo>
                                <a:lnTo>
                                  <a:pt x="44" y="1229"/>
                                </a:lnTo>
                                <a:lnTo>
                                  <a:pt x="31" y="1189"/>
                                </a:lnTo>
                                <a:lnTo>
                                  <a:pt x="19" y="1147"/>
                                </a:lnTo>
                                <a:lnTo>
                                  <a:pt x="10" y="1106"/>
                                </a:lnTo>
                                <a:lnTo>
                                  <a:pt x="5" y="1063"/>
                                </a:lnTo>
                                <a:lnTo>
                                  <a:pt x="1" y="1019"/>
                                </a:lnTo>
                                <a:lnTo>
                                  <a:pt x="0" y="976"/>
                                </a:lnTo>
                                <a:lnTo>
                                  <a:pt x="1" y="932"/>
                                </a:lnTo>
                                <a:lnTo>
                                  <a:pt x="6" y="887"/>
                                </a:lnTo>
                                <a:lnTo>
                                  <a:pt x="13" y="843"/>
                                </a:lnTo>
                                <a:lnTo>
                                  <a:pt x="22" y="797"/>
                                </a:lnTo>
                                <a:lnTo>
                                  <a:pt x="33" y="753"/>
                                </a:lnTo>
                                <a:lnTo>
                                  <a:pt x="47" y="708"/>
                                </a:lnTo>
                                <a:lnTo>
                                  <a:pt x="63" y="663"/>
                                </a:lnTo>
                                <a:lnTo>
                                  <a:pt x="81" y="618"/>
                                </a:lnTo>
                                <a:lnTo>
                                  <a:pt x="102" y="573"/>
                                </a:lnTo>
                                <a:lnTo>
                                  <a:pt x="125" y="530"/>
                                </a:lnTo>
                                <a:lnTo>
                                  <a:pt x="150" y="485"/>
                                </a:lnTo>
                                <a:lnTo>
                                  <a:pt x="177" y="442"/>
                                </a:lnTo>
                                <a:lnTo>
                                  <a:pt x="207" y="399"/>
                                </a:lnTo>
                                <a:lnTo>
                                  <a:pt x="239" y="356"/>
                                </a:lnTo>
                                <a:lnTo>
                                  <a:pt x="272" y="315"/>
                                </a:lnTo>
                                <a:lnTo>
                                  <a:pt x="308" y="273"/>
                                </a:lnTo>
                                <a:lnTo>
                                  <a:pt x="371" y="208"/>
                                </a:lnTo>
                                <a:lnTo>
                                  <a:pt x="437" y="153"/>
                                </a:lnTo>
                                <a:lnTo>
                                  <a:pt x="504" y="107"/>
                                </a:lnTo>
                                <a:lnTo>
                                  <a:pt x="574" y="70"/>
                                </a:lnTo>
                                <a:lnTo>
                                  <a:pt x="646" y="41"/>
                                </a:lnTo>
                                <a:lnTo>
                                  <a:pt x="720" y="20"/>
                                </a:lnTo>
                                <a:lnTo>
                                  <a:pt x="795" y="6"/>
                                </a:lnTo>
                                <a:lnTo>
                                  <a:pt x="871" y="0"/>
                                </a:lnTo>
                                <a:lnTo>
                                  <a:pt x="947" y="1"/>
                                </a:lnTo>
                                <a:lnTo>
                                  <a:pt x="1026" y="8"/>
                                </a:lnTo>
                                <a:lnTo>
                                  <a:pt x="1104" y="21"/>
                                </a:lnTo>
                                <a:lnTo>
                                  <a:pt x="1182" y="40"/>
                                </a:lnTo>
                                <a:lnTo>
                                  <a:pt x="1261" y="64"/>
                                </a:lnTo>
                                <a:lnTo>
                                  <a:pt x="1339" y="94"/>
                                </a:lnTo>
                                <a:lnTo>
                                  <a:pt x="1416" y="127"/>
                                </a:lnTo>
                                <a:lnTo>
                                  <a:pt x="1493" y="167"/>
                                </a:lnTo>
                                <a:lnTo>
                                  <a:pt x="1569" y="209"/>
                                </a:lnTo>
                                <a:lnTo>
                                  <a:pt x="1644" y="255"/>
                                </a:lnTo>
                                <a:lnTo>
                                  <a:pt x="1718" y="306"/>
                                </a:lnTo>
                                <a:lnTo>
                                  <a:pt x="1790" y="358"/>
                                </a:lnTo>
                                <a:lnTo>
                                  <a:pt x="1860" y="413"/>
                                </a:lnTo>
                                <a:lnTo>
                                  <a:pt x="1928" y="471"/>
                                </a:lnTo>
                                <a:lnTo>
                                  <a:pt x="1994" y="531"/>
                                </a:lnTo>
                                <a:lnTo>
                                  <a:pt x="2057" y="592"/>
                                </a:lnTo>
                                <a:lnTo>
                                  <a:pt x="2118" y="655"/>
                                </a:lnTo>
                                <a:lnTo>
                                  <a:pt x="2175" y="718"/>
                                </a:lnTo>
                                <a:lnTo>
                                  <a:pt x="2230" y="783"/>
                                </a:lnTo>
                                <a:lnTo>
                                  <a:pt x="2280" y="847"/>
                                </a:lnTo>
                                <a:lnTo>
                                  <a:pt x="2327" y="911"/>
                                </a:lnTo>
                                <a:lnTo>
                                  <a:pt x="2371" y="975"/>
                                </a:lnTo>
                                <a:lnTo>
                                  <a:pt x="2410" y="1037"/>
                                </a:lnTo>
                                <a:lnTo>
                                  <a:pt x="2445" y="1099"/>
                                </a:lnTo>
                                <a:lnTo>
                                  <a:pt x="2495" y="1196"/>
                                </a:lnTo>
                                <a:lnTo>
                                  <a:pt x="2544" y="1295"/>
                                </a:lnTo>
                                <a:lnTo>
                                  <a:pt x="2594" y="1394"/>
                                </a:lnTo>
                                <a:lnTo>
                                  <a:pt x="2642" y="1492"/>
                                </a:lnTo>
                                <a:lnTo>
                                  <a:pt x="2690" y="1591"/>
                                </a:lnTo>
                                <a:lnTo>
                                  <a:pt x="2738" y="1689"/>
                                </a:lnTo>
                                <a:lnTo>
                                  <a:pt x="2786" y="1788"/>
                                </a:lnTo>
                                <a:lnTo>
                                  <a:pt x="2835" y="1887"/>
                                </a:lnTo>
                                <a:lnTo>
                                  <a:pt x="2782" y="1907"/>
                                </a:lnTo>
                                <a:lnTo>
                                  <a:pt x="2729" y="1926"/>
                                </a:lnTo>
                                <a:lnTo>
                                  <a:pt x="2676" y="1946"/>
                                </a:lnTo>
                                <a:lnTo>
                                  <a:pt x="2623" y="1966"/>
                                </a:lnTo>
                                <a:lnTo>
                                  <a:pt x="2570" y="1986"/>
                                </a:lnTo>
                                <a:lnTo>
                                  <a:pt x="2518" y="2007"/>
                                </a:lnTo>
                                <a:lnTo>
                                  <a:pt x="2465" y="2026"/>
                                </a:lnTo>
                                <a:lnTo>
                                  <a:pt x="2411" y="2046"/>
                                </a:lnTo>
                                <a:lnTo>
                                  <a:pt x="2359" y="2067"/>
                                </a:lnTo>
                                <a:lnTo>
                                  <a:pt x="2306" y="2087"/>
                                </a:lnTo>
                                <a:lnTo>
                                  <a:pt x="2253" y="2107"/>
                                </a:lnTo>
                                <a:lnTo>
                                  <a:pt x="2201" y="2128"/>
                                </a:lnTo>
                                <a:lnTo>
                                  <a:pt x="2147" y="2148"/>
                                </a:lnTo>
                                <a:lnTo>
                                  <a:pt x="2094" y="2168"/>
                                </a:lnTo>
                                <a:lnTo>
                                  <a:pt x="2042" y="2189"/>
                                </a:lnTo>
                                <a:lnTo>
                                  <a:pt x="1989" y="2209"/>
                                </a:lnTo>
                                <a:lnTo>
                                  <a:pt x="1975" y="2162"/>
                                </a:lnTo>
                                <a:lnTo>
                                  <a:pt x="1955" y="2120"/>
                                </a:lnTo>
                                <a:lnTo>
                                  <a:pt x="1929" y="2079"/>
                                </a:lnTo>
                                <a:lnTo>
                                  <a:pt x="1899" y="2042"/>
                                </a:lnTo>
                                <a:lnTo>
                                  <a:pt x="1864" y="2010"/>
                                </a:lnTo>
                                <a:lnTo>
                                  <a:pt x="1826" y="1980"/>
                                </a:lnTo>
                                <a:lnTo>
                                  <a:pt x="1782" y="1952"/>
                                </a:lnTo>
                                <a:lnTo>
                                  <a:pt x="1736" y="1926"/>
                                </a:lnTo>
                                <a:lnTo>
                                  <a:pt x="1687" y="1903"/>
                                </a:lnTo>
                                <a:lnTo>
                                  <a:pt x="1634" y="1883"/>
                                </a:lnTo>
                                <a:lnTo>
                                  <a:pt x="1578" y="1864"/>
                                </a:lnTo>
                                <a:lnTo>
                                  <a:pt x="1521" y="1847"/>
                                </a:lnTo>
                                <a:lnTo>
                                  <a:pt x="1462" y="1832"/>
                                </a:lnTo>
                                <a:lnTo>
                                  <a:pt x="1400" y="1818"/>
                                </a:lnTo>
                                <a:lnTo>
                                  <a:pt x="1338" y="1805"/>
                                </a:lnTo>
                                <a:lnTo>
                                  <a:pt x="1273" y="1792"/>
                                </a:lnTo>
                                <a:lnTo>
                                  <a:pt x="1143" y="1771"/>
                                </a:lnTo>
                                <a:lnTo>
                                  <a:pt x="1011" y="1751"/>
                                </a:lnTo>
                                <a:lnTo>
                                  <a:pt x="946" y="1741"/>
                                </a:lnTo>
                                <a:lnTo>
                                  <a:pt x="881" y="1731"/>
                                </a:lnTo>
                                <a:lnTo>
                                  <a:pt x="817" y="1720"/>
                                </a:lnTo>
                                <a:lnTo>
                                  <a:pt x="756" y="1708"/>
                                </a:lnTo>
                                <a:lnTo>
                                  <a:pt x="694" y="1696"/>
                                </a:lnTo>
                                <a:lnTo>
                                  <a:pt x="635" y="1683"/>
                                </a:lnTo>
                                <a:lnTo>
                                  <a:pt x="579" y="1668"/>
                                </a:lnTo>
                                <a:lnTo>
                                  <a:pt x="524" y="1652"/>
                                </a:lnTo>
                                <a:lnTo>
                                  <a:pt x="473" y="1636"/>
                                </a:lnTo>
                                <a:lnTo>
                                  <a:pt x="424" y="1617"/>
                                </a:lnTo>
                                <a:lnTo>
                                  <a:pt x="379" y="1595"/>
                                </a:lnTo>
                                <a:lnTo>
                                  <a:pt x="337" y="1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3269"/>
                        <wps:cNvSpPr>
                          <a:spLocks/>
                        </wps:cNvSpPr>
                        <wps:spPr bwMode="auto">
                          <a:xfrm>
                            <a:off x="9278" y="1488"/>
                            <a:ext cx="764" cy="862"/>
                          </a:xfrm>
                          <a:custGeom>
                            <a:avLst/>
                            <a:gdLst>
                              <a:gd name="T0" fmla="*/ 590 w 2294"/>
                              <a:gd name="T1" fmla="*/ 2339 h 2588"/>
                              <a:gd name="T2" fmla="*/ 556 w 2294"/>
                              <a:gd name="T3" fmla="*/ 2261 h 2588"/>
                              <a:gd name="T4" fmla="*/ 508 w 2294"/>
                              <a:gd name="T5" fmla="*/ 2143 h 2588"/>
                              <a:gd name="T6" fmla="*/ 447 w 2294"/>
                              <a:gd name="T7" fmla="*/ 1985 h 2588"/>
                              <a:gd name="T8" fmla="*/ 398 w 2294"/>
                              <a:gd name="T9" fmla="*/ 1867 h 2588"/>
                              <a:gd name="T10" fmla="*/ 362 w 2294"/>
                              <a:gd name="T11" fmla="*/ 1791 h 2588"/>
                              <a:gd name="T12" fmla="*/ 167 w 2294"/>
                              <a:gd name="T13" fmla="*/ 1673 h 2588"/>
                              <a:gd name="T14" fmla="*/ 66 w 2294"/>
                              <a:gd name="T15" fmla="*/ 1440 h 2588"/>
                              <a:gd name="T16" fmla="*/ 12 w 2294"/>
                              <a:gd name="T17" fmla="*/ 1216 h 2588"/>
                              <a:gd name="T18" fmla="*/ 0 w 2294"/>
                              <a:gd name="T19" fmla="*/ 1004 h 2588"/>
                              <a:gd name="T20" fmla="*/ 28 w 2294"/>
                              <a:gd name="T21" fmla="*/ 807 h 2588"/>
                              <a:gd name="T22" fmla="*/ 90 w 2294"/>
                              <a:gd name="T23" fmla="*/ 625 h 2588"/>
                              <a:gd name="T24" fmla="*/ 186 w 2294"/>
                              <a:gd name="T25" fmla="*/ 463 h 2588"/>
                              <a:gd name="T26" fmla="*/ 308 w 2294"/>
                              <a:gd name="T27" fmla="*/ 322 h 2588"/>
                              <a:gd name="T28" fmla="*/ 453 w 2294"/>
                              <a:gd name="T29" fmla="*/ 203 h 2588"/>
                              <a:gd name="T30" fmla="*/ 619 w 2294"/>
                              <a:gd name="T31" fmla="*/ 110 h 2588"/>
                              <a:gd name="T32" fmla="*/ 801 w 2294"/>
                              <a:gd name="T33" fmla="*/ 44 h 2588"/>
                              <a:gd name="T34" fmla="*/ 996 w 2294"/>
                              <a:gd name="T35" fmla="*/ 7 h 2588"/>
                              <a:gd name="T36" fmla="*/ 1200 w 2294"/>
                              <a:gd name="T37" fmla="*/ 1 h 2588"/>
                              <a:gd name="T38" fmla="*/ 1408 w 2294"/>
                              <a:gd name="T39" fmla="*/ 29 h 2588"/>
                              <a:gd name="T40" fmla="*/ 1618 w 2294"/>
                              <a:gd name="T41" fmla="*/ 93 h 2588"/>
                              <a:gd name="T42" fmla="*/ 1824 w 2294"/>
                              <a:gd name="T43" fmla="*/ 195 h 2588"/>
                              <a:gd name="T44" fmla="*/ 2026 w 2294"/>
                              <a:gd name="T45" fmla="*/ 337 h 2588"/>
                              <a:gd name="T46" fmla="*/ 2107 w 2294"/>
                              <a:gd name="T47" fmla="*/ 416 h 2588"/>
                              <a:gd name="T48" fmla="*/ 2173 w 2294"/>
                              <a:gd name="T49" fmla="*/ 500 h 2588"/>
                              <a:gd name="T50" fmla="*/ 2223 w 2294"/>
                              <a:gd name="T51" fmla="*/ 589 h 2588"/>
                              <a:gd name="T52" fmla="*/ 2258 w 2294"/>
                              <a:gd name="T53" fmla="*/ 681 h 2588"/>
                              <a:gd name="T54" fmla="*/ 2281 w 2294"/>
                              <a:gd name="T55" fmla="*/ 778 h 2588"/>
                              <a:gd name="T56" fmla="*/ 2293 w 2294"/>
                              <a:gd name="T57" fmla="*/ 877 h 2588"/>
                              <a:gd name="T58" fmla="*/ 2294 w 2294"/>
                              <a:gd name="T59" fmla="*/ 979 h 2588"/>
                              <a:gd name="T60" fmla="*/ 2287 w 2294"/>
                              <a:gd name="T61" fmla="*/ 1084 h 2588"/>
                              <a:gd name="T62" fmla="*/ 2273 w 2294"/>
                              <a:gd name="T63" fmla="*/ 1189 h 2588"/>
                              <a:gd name="T64" fmla="*/ 2254 w 2294"/>
                              <a:gd name="T65" fmla="*/ 1294 h 2588"/>
                              <a:gd name="T66" fmla="*/ 2229 w 2294"/>
                              <a:gd name="T67" fmla="*/ 1402 h 2588"/>
                              <a:gd name="T68" fmla="*/ 2204 w 2294"/>
                              <a:gd name="T69" fmla="*/ 1508 h 2588"/>
                              <a:gd name="T70" fmla="*/ 2148 w 2294"/>
                              <a:gd name="T71" fmla="*/ 1719 h 2588"/>
                              <a:gd name="T72" fmla="*/ 2121 w 2294"/>
                              <a:gd name="T73" fmla="*/ 1823 h 2588"/>
                              <a:gd name="T74" fmla="*/ 2097 w 2294"/>
                              <a:gd name="T75" fmla="*/ 1924 h 2588"/>
                              <a:gd name="T76" fmla="*/ 1976 w 2294"/>
                              <a:gd name="T77" fmla="*/ 1991 h 2588"/>
                              <a:gd name="T78" fmla="*/ 1859 w 2294"/>
                              <a:gd name="T79" fmla="*/ 2065 h 2588"/>
                              <a:gd name="T80" fmla="*/ 1744 w 2294"/>
                              <a:gd name="T81" fmla="*/ 2143 h 2588"/>
                              <a:gd name="T82" fmla="*/ 1632 w 2294"/>
                              <a:gd name="T83" fmla="*/ 2225 h 2588"/>
                              <a:gd name="T84" fmla="*/ 1523 w 2294"/>
                              <a:gd name="T85" fmla="*/ 2312 h 2588"/>
                              <a:gd name="T86" fmla="*/ 1417 w 2294"/>
                              <a:gd name="T87" fmla="*/ 2401 h 2588"/>
                              <a:gd name="T88" fmla="*/ 1313 w 2294"/>
                              <a:gd name="T89" fmla="*/ 2493 h 2588"/>
                              <a:gd name="T90" fmla="*/ 1212 w 2294"/>
                              <a:gd name="T91" fmla="*/ 2588 h 2588"/>
                              <a:gd name="T92" fmla="*/ 1151 w 2294"/>
                              <a:gd name="T93" fmla="*/ 2567 h 2588"/>
                              <a:gd name="T94" fmla="*/ 1093 w 2294"/>
                              <a:gd name="T95" fmla="*/ 2551 h 2588"/>
                              <a:gd name="T96" fmla="*/ 1036 w 2294"/>
                              <a:gd name="T97" fmla="*/ 2541 h 2588"/>
                              <a:gd name="T98" fmla="*/ 980 w 2294"/>
                              <a:gd name="T99" fmla="*/ 2537 h 2588"/>
                              <a:gd name="T100" fmla="*/ 925 w 2294"/>
                              <a:gd name="T101" fmla="*/ 2538 h 2588"/>
                              <a:gd name="T102" fmla="*/ 868 w 2294"/>
                              <a:gd name="T103" fmla="*/ 2545 h 2588"/>
                              <a:gd name="T104" fmla="*/ 811 w 2294"/>
                              <a:gd name="T105" fmla="*/ 2558 h 2588"/>
                              <a:gd name="T106" fmla="*/ 751 w 2294"/>
                              <a:gd name="T107" fmla="*/ 2577 h 25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294" h="2588">
                                <a:moveTo>
                                  <a:pt x="607" y="2377"/>
                                </a:moveTo>
                                <a:lnTo>
                                  <a:pt x="590" y="2339"/>
                                </a:lnTo>
                                <a:lnTo>
                                  <a:pt x="572" y="2300"/>
                                </a:lnTo>
                                <a:lnTo>
                                  <a:pt x="556" y="2261"/>
                                </a:lnTo>
                                <a:lnTo>
                                  <a:pt x="539" y="2222"/>
                                </a:lnTo>
                                <a:lnTo>
                                  <a:pt x="508" y="2143"/>
                                </a:lnTo>
                                <a:lnTo>
                                  <a:pt x="478" y="2063"/>
                                </a:lnTo>
                                <a:lnTo>
                                  <a:pt x="447" y="1985"/>
                                </a:lnTo>
                                <a:lnTo>
                                  <a:pt x="415" y="1905"/>
                                </a:lnTo>
                                <a:lnTo>
                                  <a:pt x="398" y="1867"/>
                                </a:lnTo>
                                <a:lnTo>
                                  <a:pt x="380" y="1829"/>
                                </a:lnTo>
                                <a:lnTo>
                                  <a:pt x="362" y="1791"/>
                                </a:lnTo>
                                <a:lnTo>
                                  <a:pt x="343" y="1753"/>
                                </a:lnTo>
                                <a:lnTo>
                                  <a:pt x="167" y="1673"/>
                                </a:lnTo>
                                <a:lnTo>
                                  <a:pt x="111" y="1555"/>
                                </a:lnTo>
                                <a:lnTo>
                                  <a:pt x="66" y="1440"/>
                                </a:lnTo>
                                <a:lnTo>
                                  <a:pt x="33" y="1326"/>
                                </a:lnTo>
                                <a:lnTo>
                                  <a:pt x="12" y="1216"/>
                                </a:lnTo>
                                <a:lnTo>
                                  <a:pt x="1" y="1108"/>
                                </a:lnTo>
                                <a:lnTo>
                                  <a:pt x="0" y="1004"/>
                                </a:lnTo>
                                <a:lnTo>
                                  <a:pt x="10" y="903"/>
                                </a:lnTo>
                                <a:lnTo>
                                  <a:pt x="28" y="807"/>
                                </a:lnTo>
                                <a:lnTo>
                                  <a:pt x="55" y="714"/>
                                </a:lnTo>
                                <a:lnTo>
                                  <a:pt x="90" y="625"/>
                                </a:lnTo>
                                <a:lnTo>
                                  <a:pt x="134" y="542"/>
                                </a:lnTo>
                                <a:lnTo>
                                  <a:pt x="186" y="463"/>
                                </a:lnTo>
                                <a:lnTo>
                                  <a:pt x="243" y="390"/>
                                </a:lnTo>
                                <a:lnTo>
                                  <a:pt x="308" y="322"/>
                                </a:lnTo>
                                <a:lnTo>
                                  <a:pt x="377" y="259"/>
                                </a:lnTo>
                                <a:lnTo>
                                  <a:pt x="453" y="203"/>
                                </a:lnTo>
                                <a:lnTo>
                                  <a:pt x="534" y="154"/>
                                </a:lnTo>
                                <a:lnTo>
                                  <a:pt x="619" y="110"/>
                                </a:lnTo>
                                <a:lnTo>
                                  <a:pt x="708" y="73"/>
                                </a:lnTo>
                                <a:lnTo>
                                  <a:pt x="801" y="44"/>
                                </a:lnTo>
                                <a:lnTo>
                                  <a:pt x="897" y="21"/>
                                </a:lnTo>
                                <a:lnTo>
                                  <a:pt x="996" y="7"/>
                                </a:lnTo>
                                <a:lnTo>
                                  <a:pt x="1097" y="0"/>
                                </a:lnTo>
                                <a:lnTo>
                                  <a:pt x="1200" y="1"/>
                                </a:lnTo>
                                <a:lnTo>
                                  <a:pt x="1304" y="11"/>
                                </a:lnTo>
                                <a:lnTo>
                                  <a:pt x="1408" y="29"/>
                                </a:lnTo>
                                <a:lnTo>
                                  <a:pt x="1513" y="56"/>
                                </a:lnTo>
                                <a:lnTo>
                                  <a:pt x="1618" y="93"/>
                                </a:lnTo>
                                <a:lnTo>
                                  <a:pt x="1722" y="139"/>
                                </a:lnTo>
                                <a:lnTo>
                                  <a:pt x="1824" y="195"/>
                                </a:lnTo>
                                <a:lnTo>
                                  <a:pt x="1926" y="261"/>
                                </a:lnTo>
                                <a:lnTo>
                                  <a:pt x="2026" y="337"/>
                                </a:lnTo>
                                <a:lnTo>
                                  <a:pt x="2068" y="377"/>
                                </a:lnTo>
                                <a:lnTo>
                                  <a:pt x="2107" y="416"/>
                                </a:lnTo>
                                <a:lnTo>
                                  <a:pt x="2142" y="457"/>
                                </a:lnTo>
                                <a:lnTo>
                                  <a:pt x="2173" y="500"/>
                                </a:lnTo>
                                <a:lnTo>
                                  <a:pt x="2200" y="544"/>
                                </a:lnTo>
                                <a:lnTo>
                                  <a:pt x="2223" y="589"/>
                                </a:lnTo>
                                <a:lnTo>
                                  <a:pt x="2243" y="634"/>
                                </a:lnTo>
                                <a:lnTo>
                                  <a:pt x="2258" y="681"/>
                                </a:lnTo>
                                <a:lnTo>
                                  <a:pt x="2272" y="730"/>
                                </a:lnTo>
                                <a:lnTo>
                                  <a:pt x="2281" y="778"/>
                                </a:lnTo>
                                <a:lnTo>
                                  <a:pt x="2289" y="827"/>
                                </a:lnTo>
                                <a:lnTo>
                                  <a:pt x="2293" y="877"/>
                                </a:lnTo>
                                <a:lnTo>
                                  <a:pt x="2294" y="928"/>
                                </a:lnTo>
                                <a:lnTo>
                                  <a:pt x="2294" y="979"/>
                                </a:lnTo>
                                <a:lnTo>
                                  <a:pt x="2292" y="1031"/>
                                </a:lnTo>
                                <a:lnTo>
                                  <a:pt x="2287" y="1084"/>
                                </a:lnTo>
                                <a:lnTo>
                                  <a:pt x="2281" y="1135"/>
                                </a:lnTo>
                                <a:lnTo>
                                  <a:pt x="2273" y="1189"/>
                                </a:lnTo>
                                <a:lnTo>
                                  <a:pt x="2264" y="1242"/>
                                </a:lnTo>
                                <a:lnTo>
                                  <a:pt x="2254" y="1294"/>
                                </a:lnTo>
                                <a:lnTo>
                                  <a:pt x="2242" y="1348"/>
                                </a:lnTo>
                                <a:lnTo>
                                  <a:pt x="2229" y="1402"/>
                                </a:lnTo>
                                <a:lnTo>
                                  <a:pt x="2217" y="1455"/>
                                </a:lnTo>
                                <a:lnTo>
                                  <a:pt x="2204" y="1508"/>
                                </a:lnTo>
                                <a:lnTo>
                                  <a:pt x="2176" y="1615"/>
                                </a:lnTo>
                                <a:lnTo>
                                  <a:pt x="2148" y="1719"/>
                                </a:lnTo>
                                <a:lnTo>
                                  <a:pt x="2134" y="1772"/>
                                </a:lnTo>
                                <a:lnTo>
                                  <a:pt x="2121" y="1823"/>
                                </a:lnTo>
                                <a:lnTo>
                                  <a:pt x="2108" y="1874"/>
                                </a:lnTo>
                                <a:lnTo>
                                  <a:pt x="2097" y="1924"/>
                                </a:lnTo>
                                <a:lnTo>
                                  <a:pt x="2037" y="1956"/>
                                </a:lnTo>
                                <a:lnTo>
                                  <a:pt x="1976" y="1991"/>
                                </a:lnTo>
                                <a:lnTo>
                                  <a:pt x="1917" y="2027"/>
                                </a:lnTo>
                                <a:lnTo>
                                  <a:pt x="1859" y="2065"/>
                                </a:lnTo>
                                <a:lnTo>
                                  <a:pt x="1801" y="2103"/>
                                </a:lnTo>
                                <a:lnTo>
                                  <a:pt x="1744" y="2143"/>
                                </a:lnTo>
                                <a:lnTo>
                                  <a:pt x="1688" y="2184"/>
                                </a:lnTo>
                                <a:lnTo>
                                  <a:pt x="1632" y="2225"/>
                                </a:lnTo>
                                <a:lnTo>
                                  <a:pt x="1577" y="2268"/>
                                </a:lnTo>
                                <a:lnTo>
                                  <a:pt x="1523" y="2312"/>
                                </a:lnTo>
                                <a:lnTo>
                                  <a:pt x="1469" y="2357"/>
                                </a:lnTo>
                                <a:lnTo>
                                  <a:pt x="1417" y="2401"/>
                                </a:lnTo>
                                <a:lnTo>
                                  <a:pt x="1364" y="2447"/>
                                </a:lnTo>
                                <a:lnTo>
                                  <a:pt x="1313" y="2493"/>
                                </a:lnTo>
                                <a:lnTo>
                                  <a:pt x="1262" y="2540"/>
                                </a:lnTo>
                                <a:lnTo>
                                  <a:pt x="1212" y="2588"/>
                                </a:lnTo>
                                <a:lnTo>
                                  <a:pt x="1181" y="2577"/>
                                </a:lnTo>
                                <a:lnTo>
                                  <a:pt x="1151" y="2567"/>
                                </a:lnTo>
                                <a:lnTo>
                                  <a:pt x="1121" y="2558"/>
                                </a:lnTo>
                                <a:lnTo>
                                  <a:pt x="1093" y="2551"/>
                                </a:lnTo>
                                <a:lnTo>
                                  <a:pt x="1064" y="2546"/>
                                </a:lnTo>
                                <a:lnTo>
                                  <a:pt x="1036" y="2541"/>
                                </a:lnTo>
                                <a:lnTo>
                                  <a:pt x="1008" y="2538"/>
                                </a:lnTo>
                                <a:lnTo>
                                  <a:pt x="980" y="2537"/>
                                </a:lnTo>
                                <a:lnTo>
                                  <a:pt x="953" y="2537"/>
                                </a:lnTo>
                                <a:lnTo>
                                  <a:pt x="925" y="2538"/>
                                </a:lnTo>
                                <a:lnTo>
                                  <a:pt x="897" y="2540"/>
                                </a:lnTo>
                                <a:lnTo>
                                  <a:pt x="868" y="2545"/>
                                </a:lnTo>
                                <a:lnTo>
                                  <a:pt x="840" y="2550"/>
                                </a:lnTo>
                                <a:lnTo>
                                  <a:pt x="811" y="2558"/>
                                </a:lnTo>
                                <a:lnTo>
                                  <a:pt x="781" y="2566"/>
                                </a:lnTo>
                                <a:lnTo>
                                  <a:pt x="751" y="2577"/>
                                </a:lnTo>
                                <a:lnTo>
                                  <a:pt x="607" y="23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3270"/>
                        <wps:cNvSpPr>
                          <a:spLocks/>
                        </wps:cNvSpPr>
                        <wps:spPr bwMode="auto">
                          <a:xfrm>
                            <a:off x="10286" y="2607"/>
                            <a:ext cx="687" cy="3471"/>
                          </a:xfrm>
                          <a:custGeom>
                            <a:avLst/>
                            <a:gdLst>
                              <a:gd name="T0" fmla="*/ 2060 w 2060"/>
                              <a:gd name="T1" fmla="*/ 9955 h 10414"/>
                              <a:gd name="T2" fmla="*/ 1933 w 2060"/>
                              <a:gd name="T3" fmla="*/ 9373 h 10414"/>
                              <a:gd name="T4" fmla="*/ 1826 w 2060"/>
                              <a:gd name="T5" fmla="*/ 8789 h 10414"/>
                              <a:gd name="T6" fmla="*/ 1737 w 2060"/>
                              <a:gd name="T7" fmla="*/ 8202 h 10414"/>
                              <a:gd name="T8" fmla="*/ 1666 w 2060"/>
                              <a:gd name="T9" fmla="*/ 7614 h 10414"/>
                              <a:gd name="T10" fmla="*/ 1612 w 2060"/>
                              <a:gd name="T11" fmla="*/ 7024 h 10414"/>
                              <a:gd name="T12" fmla="*/ 1575 w 2060"/>
                              <a:gd name="T13" fmla="*/ 6432 h 10414"/>
                              <a:gd name="T14" fmla="*/ 1555 w 2060"/>
                              <a:gd name="T15" fmla="*/ 5840 h 10414"/>
                              <a:gd name="T16" fmla="*/ 1550 w 2060"/>
                              <a:gd name="T17" fmla="*/ 5248 h 10414"/>
                              <a:gd name="T18" fmla="*/ 1562 w 2060"/>
                              <a:gd name="T19" fmla="*/ 4655 h 10414"/>
                              <a:gd name="T20" fmla="*/ 1587 w 2060"/>
                              <a:gd name="T21" fmla="*/ 4062 h 10414"/>
                              <a:gd name="T22" fmla="*/ 1628 w 2060"/>
                              <a:gd name="T23" fmla="*/ 3469 h 10414"/>
                              <a:gd name="T24" fmla="*/ 1681 w 2060"/>
                              <a:gd name="T25" fmla="*/ 2878 h 10414"/>
                              <a:gd name="T26" fmla="*/ 1748 w 2060"/>
                              <a:gd name="T27" fmla="*/ 2288 h 10414"/>
                              <a:gd name="T28" fmla="*/ 1828 w 2060"/>
                              <a:gd name="T29" fmla="*/ 1700 h 10414"/>
                              <a:gd name="T30" fmla="*/ 1921 w 2060"/>
                              <a:gd name="T31" fmla="*/ 1114 h 10414"/>
                              <a:gd name="T32" fmla="*/ 2024 w 2060"/>
                              <a:gd name="T33" fmla="*/ 529 h 10414"/>
                              <a:gd name="T34" fmla="*/ 484 w 2060"/>
                              <a:gd name="T35" fmla="*/ 323 h 10414"/>
                              <a:gd name="T36" fmla="*/ 374 w 2060"/>
                              <a:gd name="T37" fmla="*/ 969 h 10414"/>
                              <a:gd name="T38" fmla="*/ 278 w 2060"/>
                              <a:gd name="T39" fmla="*/ 1618 h 10414"/>
                              <a:gd name="T40" fmla="*/ 196 w 2060"/>
                              <a:gd name="T41" fmla="*/ 2268 h 10414"/>
                              <a:gd name="T42" fmla="*/ 128 w 2060"/>
                              <a:gd name="T43" fmla="*/ 2919 h 10414"/>
                              <a:gd name="T44" fmla="*/ 74 w 2060"/>
                              <a:gd name="T45" fmla="*/ 3571 h 10414"/>
                              <a:gd name="T46" fmla="*/ 34 w 2060"/>
                              <a:gd name="T47" fmla="*/ 4223 h 10414"/>
                              <a:gd name="T48" fmla="*/ 9 w 2060"/>
                              <a:gd name="T49" fmla="*/ 4877 h 10414"/>
                              <a:gd name="T50" fmla="*/ 0 w 2060"/>
                              <a:gd name="T51" fmla="*/ 5530 h 10414"/>
                              <a:gd name="T52" fmla="*/ 6 w 2060"/>
                              <a:gd name="T53" fmla="*/ 6183 h 10414"/>
                              <a:gd name="T54" fmla="*/ 27 w 2060"/>
                              <a:gd name="T55" fmla="*/ 6836 h 10414"/>
                              <a:gd name="T56" fmla="*/ 65 w 2060"/>
                              <a:gd name="T57" fmla="*/ 7489 h 10414"/>
                              <a:gd name="T58" fmla="*/ 118 w 2060"/>
                              <a:gd name="T59" fmla="*/ 8141 h 10414"/>
                              <a:gd name="T60" fmla="*/ 188 w 2060"/>
                              <a:gd name="T61" fmla="*/ 8792 h 10414"/>
                              <a:gd name="T62" fmla="*/ 276 w 2060"/>
                              <a:gd name="T63" fmla="*/ 9442 h 10414"/>
                              <a:gd name="T64" fmla="*/ 379 w 2060"/>
                              <a:gd name="T65" fmla="*/ 10090 h 10414"/>
                              <a:gd name="T66" fmla="*/ 1940 w 2060"/>
                              <a:gd name="T67" fmla="*/ 9988 h 104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060" h="10414">
                                <a:moveTo>
                                  <a:pt x="1940" y="9988"/>
                                </a:moveTo>
                                <a:lnTo>
                                  <a:pt x="2060" y="9955"/>
                                </a:lnTo>
                                <a:lnTo>
                                  <a:pt x="1994" y="9665"/>
                                </a:lnTo>
                                <a:lnTo>
                                  <a:pt x="1933" y="9373"/>
                                </a:lnTo>
                                <a:lnTo>
                                  <a:pt x="1877" y="9082"/>
                                </a:lnTo>
                                <a:lnTo>
                                  <a:pt x="1826" y="8789"/>
                                </a:lnTo>
                                <a:lnTo>
                                  <a:pt x="1779" y="8496"/>
                                </a:lnTo>
                                <a:lnTo>
                                  <a:pt x="1737" y="8202"/>
                                </a:lnTo>
                                <a:lnTo>
                                  <a:pt x="1699" y="7909"/>
                                </a:lnTo>
                                <a:lnTo>
                                  <a:pt x="1666" y="7614"/>
                                </a:lnTo>
                                <a:lnTo>
                                  <a:pt x="1637" y="7319"/>
                                </a:lnTo>
                                <a:lnTo>
                                  <a:pt x="1612" y="7024"/>
                                </a:lnTo>
                                <a:lnTo>
                                  <a:pt x="1592" y="6728"/>
                                </a:lnTo>
                                <a:lnTo>
                                  <a:pt x="1575" y="6432"/>
                                </a:lnTo>
                                <a:lnTo>
                                  <a:pt x="1564" y="6136"/>
                                </a:lnTo>
                                <a:lnTo>
                                  <a:pt x="1555" y="5840"/>
                                </a:lnTo>
                                <a:lnTo>
                                  <a:pt x="1552" y="5543"/>
                                </a:lnTo>
                                <a:lnTo>
                                  <a:pt x="1550" y="5248"/>
                                </a:lnTo>
                                <a:lnTo>
                                  <a:pt x="1554" y="4951"/>
                                </a:lnTo>
                                <a:lnTo>
                                  <a:pt x="1562" y="4655"/>
                                </a:lnTo>
                                <a:lnTo>
                                  <a:pt x="1573" y="4358"/>
                                </a:lnTo>
                                <a:lnTo>
                                  <a:pt x="1587" y="4062"/>
                                </a:lnTo>
                                <a:lnTo>
                                  <a:pt x="1605" y="3765"/>
                                </a:lnTo>
                                <a:lnTo>
                                  <a:pt x="1628" y="3469"/>
                                </a:lnTo>
                                <a:lnTo>
                                  <a:pt x="1652" y="3173"/>
                                </a:lnTo>
                                <a:lnTo>
                                  <a:pt x="1681" y="2878"/>
                                </a:lnTo>
                                <a:lnTo>
                                  <a:pt x="1713" y="2583"/>
                                </a:lnTo>
                                <a:lnTo>
                                  <a:pt x="1748" y="2288"/>
                                </a:lnTo>
                                <a:lnTo>
                                  <a:pt x="1787" y="1994"/>
                                </a:lnTo>
                                <a:lnTo>
                                  <a:pt x="1828" y="1700"/>
                                </a:lnTo>
                                <a:lnTo>
                                  <a:pt x="1873" y="1406"/>
                                </a:lnTo>
                                <a:lnTo>
                                  <a:pt x="1921" y="1114"/>
                                </a:lnTo>
                                <a:lnTo>
                                  <a:pt x="1971" y="822"/>
                                </a:lnTo>
                                <a:lnTo>
                                  <a:pt x="2024" y="529"/>
                                </a:lnTo>
                                <a:lnTo>
                                  <a:pt x="543" y="0"/>
                                </a:lnTo>
                                <a:lnTo>
                                  <a:pt x="484" y="323"/>
                                </a:lnTo>
                                <a:lnTo>
                                  <a:pt x="428" y="646"/>
                                </a:lnTo>
                                <a:lnTo>
                                  <a:pt x="374" y="969"/>
                                </a:lnTo>
                                <a:lnTo>
                                  <a:pt x="325" y="1294"/>
                                </a:lnTo>
                                <a:lnTo>
                                  <a:pt x="278" y="1618"/>
                                </a:lnTo>
                                <a:lnTo>
                                  <a:pt x="235" y="1943"/>
                                </a:lnTo>
                                <a:lnTo>
                                  <a:pt x="196" y="2268"/>
                                </a:lnTo>
                                <a:lnTo>
                                  <a:pt x="160" y="2594"/>
                                </a:lnTo>
                                <a:lnTo>
                                  <a:pt x="128" y="2919"/>
                                </a:lnTo>
                                <a:lnTo>
                                  <a:pt x="99" y="3245"/>
                                </a:lnTo>
                                <a:lnTo>
                                  <a:pt x="74" y="3571"/>
                                </a:lnTo>
                                <a:lnTo>
                                  <a:pt x="52" y="3897"/>
                                </a:lnTo>
                                <a:lnTo>
                                  <a:pt x="34" y="4223"/>
                                </a:lnTo>
                                <a:lnTo>
                                  <a:pt x="20" y="4551"/>
                                </a:lnTo>
                                <a:lnTo>
                                  <a:pt x="9" y="4877"/>
                                </a:lnTo>
                                <a:lnTo>
                                  <a:pt x="2" y="5204"/>
                                </a:lnTo>
                                <a:lnTo>
                                  <a:pt x="0" y="5530"/>
                                </a:lnTo>
                                <a:lnTo>
                                  <a:pt x="1" y="5857"/>
                                </a:lnTo>
                                <a:lnTo>
                                  <a:pt x="6" y="6183"/>
                                </a:lnTo>
                                <a:lnTo>
                                  <a:pt x="15" y="6509"/>
                                </a:lnTo>
                                <a:lnTo>
                                  <a:pt x="27" y="6836"/>
                                </a:lnTo>
                                <a:lnTo>
                                  <a:pt x="44" y="7162"/>
                                </a:lnTo>
                                <a:lnTo>
                                  <a:pt x="65" y="7489"/>
                                </a:lnTo>
                                <a:lnTo>
                                  <a:pt x="90" y="7815"/>
                                </a:lnTo>
                                <a:lnTo>
                                  <a:pt x="118" y="8141"/>
                                </a:lnTo>
                                <a:lnTo>
                                  <a:pt x="151" y="8467"/>
                                </a:lnTo>
                                <a:lnTo>
                                  <a:pt x="188" y="8792"/>
                                </a:lnTo>
                                <a:lnTo>
                                  <a:pt x="230" y="9117"/>
                                </a:lnTo>
                                <a:lnTo>
                                  <a:pt x="276" y="9442"/>
                                </a:lnTo>
                                <a:lnTo>
                                  <a:pt x="325" y="9767"/>
                                </a:lnTo>
                                <a:lnTo>
                                  <a:pt x="379" y="10090"/>
                                </a:lnTo>
                                <a:lnTo>
                                  <a:pt x="438" y="10414"/>
                                </a:lnTo>
                                <a:lnTo>
                                  <a:pt x="1940" y="99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3271"/>
                        <wps:cNvSpPr>
                          <a:spLocks/>
                        </wps:cNvSpPr>
                        <wps:spPr bwMode="auto">
                          <a:xfrm>
                            <a:off x="8253" y="2654"/>
                            <a:ext cx="685" cy="3436"/>
                          </a:xfrm>
                          <a:custGeom>
                            <a:avLst/>
                            <a:gdLst>
                              <a:gd name="T0" fmla="*/ 1692 w 2056"/>
                              <a:gd name="T1" fmla="*/ 9912 h 10308"/>
                              <a:gd name="T2" fmla="*/ 1793 w 2056"/>
                              <a:gd name="T3" fmla="*/ 9275 h 10308"/>
                              <a:gd name="T4" fmla="*/ 1877 w 2056"/>
                              <a:gd name="T5" fmla="*/ 8635 h 10308"/>
                              <a:gd name="T6" fmla="*/ 1945 w 2056"/>
                              <a:gd name="T7" fmla="*/ 7995 h 10308"/>
                              <a:gd name="T8" fmla="*/ 1997 w 2056"/>
                              <a:gd name="T9" fmla="*/ 7355 h 10308"/>
                              <a:gd name="T10" fmla="*/ 2032 w 2056"/>
                              <a:gd name="T11" fmla="*/ 6714 h 10308"/>
                              <a:gd name="T12" fmla="*/ 2052 w 2056"/>
                              <a:gd name="T13" fmla="*/ 6074 h 10308"/>
                              <a:gd name="T14" fmla="*/ 2056 w 2056"/>
                              <a:gd name="T15" fmla="*/ 5433 h 10308"/>
                              <a:gd name="T16" fmla="*/ 2046 w 2056"/>
                              <a:gd name="T17" fmla="*/ 4792 h 10308"/>
                              <a:gd name="T18" fmla="*/ 2020 w 2056"/>
                              <a:gd name="T19" fmla="*/ 4151 h 10308"/>
                              <a:gd name="T20" fmla="*/ 1981 w 2056"/>
                              <a:gd name="T21" fmla="*/ 3510 h 10308"/>
                              <a:gd name="T22" fmla="*/ 1926 w 2056"/>
                              <a:gd name="T23" fmla="*/ 2870 h 10308"/>
                              <a:gd name="T24" fmla="*/ 1859 w 2056"/>
                              <a:gd name="T25" fmla="*/ 2230 h 10308"/>
                              <a:gd name="T26" fmla="*/ 1778 w 2056"/>
                              <a:gd name="T27" fmla="*/ 1592 h 10308"/>
                              <a:gd name="T28" fmla="*/ 1682 w 2056"/>
                              <a:gd name="T29" fmla="*/ 954 h 10308"/>
                              <a:gd name="T30" fmla="*/ 1575 w 2056"/>
                              <a:gd name="T31" fmla="*/ 318 h 10308"/>
                              <a:gd name="T32" fmla="*/ 35 w 2056"/>
                              <a:gd name="T33" fmla="*/ 529 h 10308"/>
                              <a:gd name="T34" fmla="*/ 206 w 2056"/>
                              <a:gd name="T35" fmla="*/ 1107 h 10308"/>
                              <a:gd name="T36" fmla="*/ 347 w 2056"/>
                              <a:gd name="T37" fmla="*/ 1687 h 10308"/>
                              <a:gd name="T38" fmla="*/ 461 w 2056"/>
                              <a:gd name="T39" fmla="*/ 2269 h 10308"/>
                              <a:gd name="T40" fmla="*/ 550 w 2056"/>
                              <a:gd name="T41" fmla="*/ 2853 h 10308"/>
                              <a:gd name="T42" fmla="*/ 611 w 2056"/>
                              <a:gd name="T43" fmla="*/ 3438 h 10308"/>
                              <a:gd name="T44" fmla="*/ 650 w 2056"/>
                              <a:gd name="T45" fmla="*/ 4025 h 10308"/>
                              <a:gd name="T46" fmla="*/ 666 w 2056"/>
                              <a:gd name="T47" fmla="*/ 4612 h 10308"/>
                              <a:gd name="T48" fmla="*/ 660 w 2056"/>
                              <a:gd name="T49" fmla="*/ 5200 h 10308"/>
                              <a:gd name="T50" fmla="*/ 635 w 2056"/>
                              <a:gd name="T51" fmla="*/ 5788 h 10308"/>
                              <a:gd name="T52" fmla="*/ 590 w 2056"/>
                              <a:gd name="T53" fmla="*/ 6376 h 10308"/>
                              <a:gd name="T54" fmla="*/ 528 w 2056"/>
                              <a:gd name="T55" fmla="*/ 6963 h 10308"/>
                              <a:gd name="T56" fmla="*/ 450 w 2056"/>
                              <a:gd name="T57" fmla="*/ 7550 h 10308"/>
                              <a:gd name="T58" fmla="*/ 357 w 2056"/>
                              <a:gd name="T59" fmla="*/ 8136 h 10308"/>
                              <a:gd name="T60" fmla="*/ 250 w 2056"/>
                              <a:gd name="T61" fmla="*/ 8720 h 10308"/>
                              <a:gd name="T62" fmla="*/ 130 w 2056"/>
                              <a:gd name="T63" fmla="*/ 9304 h 10308"/>
                              <a:gd name="T64" fmla="*/ 0 w 2056"/>
                              <a:gd name="T65" fmla="*/ 9884 h 10308"/>
                              <a:gd name="T66" fmla="*/ 202 w 2056"/>
                              <a:gd name="T67" fmla="*/ 9940 h 10308"/>
                              <a:gd name="T68" fmla="*/ 404 w 2056"/>
                              <a:gd name="T69" fmla="*/ 9994 h 10308"/>
                              <a:gd name="T70" fmla="*/ 608 w 2056"/>
                              <a:gd name="T71" fmla="*/ 10046 h 10308"/>
                              <a:gd name="T72" fmla="*/ 810 w 2056"/>
                              <a:gd name="T73" fmla="*/ 10096 h 10308"/>
                              <a:gd name="T74" fmla="*/ 1014 w 2056"/>
                              <a:gd name="T75" fmla="*/ 10148 h 10308"/>
                              <a:gd name="T76" fmla="*/ 1217 w 2056"/>
                              <a:gd name="T77" fmla="*/ 10199 h 10308"/>
                              <a:gd name="T78" fmla="*/ 1419 w 2056"/>
                              <a:gd name="T79" fmla="*/ 10253 h 10308"/>
                              <a:gd name="T80" fmla="*/ 1622 w 2056"/>
                              <a:gd name="T81" fmla="*/ 10308 h 10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056" h="10308">
                                <a:moveTo>
                                  <a:pt x="1636" y="10232"/>
                                </a:moveTo>
                                <a:lnTo>
                                  <a:pt x="1692" y="9912"/>
                                </a:lnTo>
                                <a:lnTo>
                                  <a:pt x="1745" y="9594"/>
                                </a:lnTo>
                                <a:lnTo>
                                  <a:pt x="1793" y="9275"/>
                                </a:lnTo>
                                <a:lnTo>
                                  <a:pt x="1838" y="8955"/>
                                </a:lnTo>
                                <a:lnTo>
                                  <a:pt x="1877" y="8635"/>
                                </a:lnTo>
                                <a:lnTo>
                                  <a:pt x="1913" y="8316"/>
                                </a:lnTo>
                                <a:lnTo>
                                  <a:pt x="1945" y="7995"/>
                                </a:lnTo>
                                <a:lnTo>
                                  <a:pt x="1972" y="7676"/>
                                </a:lnTo>
                                <a:lnTo>
                                  <a:pt x="1997" y="7355"/>
                                </a:lnTo>
                                <a:lnTo>
                                  <a:pt x="2016" y="7035"/>
                                </a:lnTo>
                                <a:lnTo>
                                  <a:pt x="2032" y="6714"/>
                                </a:lnTo>
                                <a:lnTo>
                                  <a:pt x="2044" y="6394"/>
                                </a:lnTo>
                                <a:lnTo>
                                  <a:pt x="2052" y="6074"/>
                                </a:lnTo>
                                <a:lnTo>
                                  <a:pt x="2056" y="5753"/>
                                </a:lnTo>
                                <a:lnTo>
                                  <a:pt x="2056" y="5433"/>
                                </a:lnTo>
                                <a:lnTo>
                                  <a:pt x="2053" y="5112"/>
                                </a:lnTo>
                                <a:lnTo>
                                  <a:pt x="2046" y="4792"/>
                                </a:lnTo>
                                <a:lnTo>
                                  <a:pt x="2035" y="4470"/>
                                </a:lnTo>
                                <a:lnTo>
                                  <a:pt x="2020" y="4151"/>
                                </a:lnTo>
                                <a:lnTo>
                                  <a:pt x="2002" y="3830"/>
                                </a:lnTo>
                                <a:lnTo>
                                  <a:pt x="1981" y="3510"/>
                                </a:lnTo>
                                <a:lnTo>
                                  <a:pt x="1955" y="3189"/>
                                </a:lnTo>
                                <a:lnTo>
                                  <a:pt x="1926" y="2870"/>
                                </a:lnTo>
                                <a:lnTo>
                                  <a:pt x="1895" y="2550"/>
                                </a:lnTo>
                                <a:lnTo>
                                  <a:pt x="1859" y="2230"/>
                                </a:lnTo>
                                <a:lnTo>
                                  <a:pt x="1820" y="1911"/>
                                </a:lnTo>
                                <a:lnTo>
                                  <a:pt x="1778" y="1592"/>
                                </a:lnTo>
                                <a:lnTo>
                                  <a:pt x="1732" y="1273"/>
                                </a:lnTo>
                                <a:lnTo>
                                  <a:pt x="1682" y="954"/>
                                </a:lnTo>
                                <a:lnTo>
                                  <a:pt x="1630" y="636"/>
                                </a:lnTo>
                                <a:lnTo>
                                  <a:pt x="1575" y="318"/>
                                </a:lnTo>
                                <a:lnTo>
                                  <a:pt x="1516" y="0"/>
                                </a:lnTo>
                                <a:lnTo>
                                  <a:pt x="35" y="529"/>
                                </a:lnTo>
                                <a:lnTo>
                                  <a:pt x="124" y="818"/>
                                </a:lnTo>
                                <a:lnTo>
                                  <a:pt x="206" y="1107"/>
                                </a:lnTo>
                                <a:lnTo>
                                  <a:pt x="280" y="1397"/>
                                </a:lnTo>
                                <a:lnTo>
                                  <a:pt x="347" y="1687"/>
                                </a:lnTo>
                                <a:lnTo>
                                  <a:pt x="408" y="1978"/>
                                </a:lnTo>
                                <a:lnTo>
                                  <a:pt x="461" y="2269"/>
                                </a:lnTo>
                                <a:lnTo>
                                  <a:pt x="508" y="2561"/>
                                </a:lnTo>
                                <a:lnTo>
                                  <a:pt x="550" y="2853"/>
                                </a:lnTo>
                                <a:lnTo>
                                  <a:pt x="583" y="3146"/>
                                </a:lnTo>
                                <a:lnTo>
                                  <a:pt x="611" y="3438"/>
                                </a:lnTo>
                                <a:lnTo>
                                  <a:pt x="634" y="3732"/>
                                </a:lnTo>
                                <a:lnTo>
                                  <a:pt x="650" y="4025"/>
                                </a:lnTo>
                                <a:lnTo>
                                  <a:pt x="660" y="4319"/>
                                </a:lnTo>
                                <a:lnTo>
                                  <a:pt x="666" y="4612"/>
                                </a:lnTo>
                                <a:lnTo>
                                  <a:pt x="666" y="4906"/>
                                </a:lnTo>
                                <a:lnTo>
                                  <a:pt x="660" y="5200"/>
                                </a:lnTo>
                                <a:lnTo>
                                  <a:pt x="650" y="5494"/>
                                </a:lnTo>
                                <a:lnTo>
                                  <a:pt x="635" y="5788"/>
                                </a:lnTo>
                                <a:lnTo>
                                  <a:pt x="615" y="6081"/>
                                </a:lnTo>
                                <a:lnTo>
                                  <a:pt x="590" y="6376"/>
                                </a:lnTo>
                                <a:lnTo>
                                  <a:pt x="562" y="6670"/>
                                </a:lnTo>
                                <a:lnTo>
                                  <a:pt x="528" y="6963"/>
                                </a:lnTo>
                                <a:lnTo>
                                  <a:pt x="491" y="7257"/>
                                </a:lnTo>
                                <a:lnTo>
                                  <a:pt x="450" y="7550"/>
                                </a:lnTo>
                                <a:lnTo>
                                  <a:pt x="405" y="7843"/>
                                </a:lnTo>
                                <a:lnTo>
                                  <a:pt x="357" y="8136"/>
                                </a:lnTo>
                                <a:lnTo>
                                  <a:pt x="305" y="8429"/>
                                </a:lnTo>
                                <a:lnTo>
                                  <a:pt x="250" y="8720"/>
                                </a:lnTo>
                                <a:lnTo>
                                  <a:pt x="192" y="9013"/>
                                </a:lnTo>
                                <a:lnTo>
                                  <a:pt x="130" y="9304"/>
                                </a:lnTo>
                                <a:lnTo>
                                  <a:pt x="66" y="9594"/>
                                </a:lnTo>
                                <a:lnTo>
                                  <a:pt x="0" y="9884"/>
                                </a:lnTo>
                                <a:lnTo>
                                  <a:pt x="101" y="9912"/>
                                </a:lnTo>
                                <a:lnTo>
                                  <a:pt x="202" y="9940"/>
                                </a:lnTo>
                                <a:lnTo>
                                  <a:pt x="303" y="9967"/>
                                </a:lnTo>
                                <a:lnTo>
                                  <a:pt x="404" y="9994"/>
                                </a:lnTo>
                                <a:lnTo>
                                  <a:pt x="506" y="10020"/>
                                </a:lnTo>
                                <a:lnTo>
                                  <a:pt x="608" y="10046"/>
                                </a:lnTo>
                                <a:lnTo>
                                  <a:pt x="709" y="10071"/>
                                </a:lnTo>
                                <a:lnTo>
                                  <a:pt x="810" y="10096"/>
                                </a:lnTo>
                                <a:lnTo>
                                  <a:pt x="912" y="10122"/>
                                </a:lnTo>
                                <a:lnTo>
                                  <a:pt x="1014" y="10148"/>
                                </a:lnTo>
                                <a:lnTo>
                                  <a:pt x="1116" y="10173"/>
                                </a:lnTo>
                                <a:lnTo>
                                  <a:pt x="1217" y="10199"/>
                                </a:lnTo>
                                <a:lnTo>
                                  <a:pt x="1319" y="10226"/>
                                </a:lnTo>
                                <a:lnTo>
                                  <a:pt x="1419" y="10253"/>
                                </a:lnTo>
                                <a:lnTo>
                                  <a:pt x="1521" y="10280"/>
                                </a:lnTo>
                                <a:lnTo>
                                  <a:pt x="1622" y="10308"/>
                                </a:lnTo>
                                <a:lnTo>
                                  <a:pt x="1636" y="10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3272"/>
                        <wps:cNvSpPr>
                          <a:spLocks/>
                        </wps:cNvSpPr>
                        <wps:spPr bwMode="auto">
                          <a:xfrm>
                            <a:off x="9740" y="2132"/>
                            <a:ext cx="758" cy="417"/>
                          </a:xfrm>
                          <a:custGeom>
                            <a:avLst/>
                            <a:gdLst>
                              <a:gd name="T0" fmla="*/ 0 w 2274"/>
                              <a:gd name="T1" fmla="*/ 704 h 1251"/>
                              <a:gd name="T2" fmla="*/ 99 w 2274"/>
                              <a:gd name="T3" fmla="*/ 621 h 1251"/>
                              <a:gd name="T4" fmla="*/ 218 w 2274"/>
                              <a:gd name="T5" fmla="*/ 532 h 1251"/>
                              <a:gd name="T6" fmla="*/ 351 w 2274"/>
                              <a:gd name="T7" fmla="*/ 442 h 1251"/>
                              <a:gd name="T8" fmla="*/ 499 w 2274"/>
                              <a:gd name="T9" fmla="*/ 351 h 1251"/>
                              <a:gd name="T10" fmla="*/ 656 w 2274"/>
                              <a:gd name="T11" fmla="*/ 266 h 1251"/>
                              <a:gd name="T12" fmla="*/ 821 w 2274"/>
                              <a:gd name="T13" fmla="*/ 186 h 1251"/>
                              <a:gd name="T14" fmla="*/ 991 w 2274"/>
                              <a:gd name="T15" fmla="*/ 118 h 1251"/>
                              <a:gd name="T16" fmla="*/ 1161 w 2274"/>
                              <a:gd name="T17" fmla="*/ 62 h 1251"/>
                              <a:gd name="T18" fmla="*/ 1330 w 2274"/>
                              <a:gd name="T19" fmla="*/ 21 h 1251"/>
                              <a:gd name="T20" fmla="*/ 1495 w 2274"/>
                              <a:gd name="T21" fmla="*/ 1 h 1251"/>
                              <a:gd name="T22" fmla="*/ 1653 w 2274"/>
                              <a:gd name="T23" fmla="*/ 3 h 1251"/>
                              <a:gd name="T24" fmla="*/ 1798 w 2274"/>
                              <a:gd name="T25" fmla="*/ 31 h 1251"/>
                              <a:gd name="T26" fmla="*/ 1931 w 2274"/>
                              <a:gd name="T27" fmla="*/ 87 h 1251"/>
                              <a:gd name="T28" fmla="*/ 2048 w 2274"/>
                              <a:gd name="T29" fmla="*/ 175 h 1251"/>
                              <a:gd name="T30" fmla="*/ 2145 w 2274"/>
                              <a:gd name="T31" fmla="*/ 297 h 1251"/>
                              <a:gd name="T32" fmla="*/ 2219 w 2274"/>
                              <a:gd name="T33" fmla="*/ 457 h 1251"/>
                              <a:gd name="T34" fmla="*/ 2268 w 2274"/>
                              <a:gd name="T35" fmla="*/ 682 h 1251"/>
                              <a:gd name="T36" fmla="*/ 2269 w 2274"/>
                              <a:gd name="T37" fmla="*/ 865 h 1251"/>
                              <a:gd name="T38" fmla="*/ 2229 w 2274"/>
                              <a:gd name="T39" fmla="*/ 1007 h 1251"/>
                              <a:gd name="T40" fmla="*/ 2152 w 2274"/>
                              <a:gd name="T41" fmla="*/ 1114 h 1251"/>
                              <a:gd name="T42" fmla="*/ 2043 w 2274"/>
                              <a:gd name="T43" fmla="*/ 1187 h 1251"/>
                              <a:gd name="T44" fmla="*/ 1908 w 2274"/>
                              <a:gd name="T45" fmla="*/ 1232 h 1251"/>
                              <a:gd name="T46" fmla="*/ 1751 w 2274"/>
                              <a:gd name="T47" fmla="*/ 1249 h 1251"/>
                              <a:gd name="T48" fmla="*/ 1580 w 2274"/>
                              <a:gd name="T49" fmla="*/ 1246 h 1251"/>
                              <a:gd name="T50" fmla="*/ 1396 w 2274"/>
                              <a:gd name="T51" fmla="*/ 1225 h 1251"/>
                              <a:gd name="T52" fmla="*/ 1209 w 2274"/>
                              <a:gd name="T53" fmla="*/ 1188 h 1251"/>
                              <a:gd name="T54" fmla="*/ 1020 w 2274"/>
                              <a:gd name="T55" fmla="*/ 1139 h 1251"/>
                              <a:gd name="T56" fmla="*/ 838 w 2274"/>
                              <a:gd name="T57" fmla="*/ 1082 h 1251"/>
                              <a:gd name="T58" fmla="*/ 665 w 2274"/>
                              <a:gd name="T59" fmla="*/ 1021 h 1251"/>
                              <a:gd name="T60" fmla="*/ 508 w 2274"/>
                              <a:gd name="T61" fmla="*/ 959 h 1251"/>
                              <a:gd name="T62" fmla="*/ 371 w 2274"/>
                              <a:gd name="T63" fmla="*/ 900 h 1251"/>
                              <a:gd name="T64" fmla="*/ 261 w 2274"/>
                              <a:gd name="T65" fmla="*/ 847 h 12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274" h="1251">
                                <a:moveTo>
                                  <a:pt x="261" y="847"/>
                                </a:moveTo>
                                <a:lnTo>
                                  <a:pt x="0" y="704"/>
                                </a:lnTo>
                                <a:lnTo>
                                  <a:pt x="48" y="663"/>
                                </a:lnTo>
                                <a:lnTo>
                                  <a:pt x="99" y="621"/>
                                </a:lnTo>
                                <a:lnTo>
                                  <a:pt x="156" y="577"/>
                                </a:lnTo>
                                <a:lnTo>
                                  <a:pt x="218" y="532"/>
                                </a:lnTo>
                                <a:lnTo>
                                  <a:pt x="283" y="486"/>
                                </a:lnTo>
                                <a:lnTo>
                                  <a:pt x="351" y="442"/>
                                </a:lnTo>
                                <a:lnTo>
                                  <a:pt x="424" y="396"/>
                                </a:lnTo>
                                <a:lnTo>
                                  <a:pt x="499" y="351"/>
                                </a:lnTo>
                                <a:lnTo>
                                  <a:pt x="576" y="307"/>
                                </a:lnTo>
                                <a:lnTo>
                                  <a:pt x="656" y="266"/>
                                </a:lnTo>
                                <a:lnTo>
                                  <a:pt x="738" y="224"/>
                                </a:lnTo>
                                <a:lnTo>
                                  <a:pt x="821" y="186"/>
                                </a:lnTo>
                                <a:lnTo>
                                  <a:pt x="906" y="150"/>
                                </a:lnTo>
                                <a:lnTo>
                                  <a:pt x="991" y="118"/>
                                </a:lnTo>
                                <a:lnTo>
                                  <a:pt x="1076" y="87"/>
                                </a:lnTo>
                                <a:lnTo>
                                  <a:pt x="1161" y="62"/>
                                </a:lnTo>
                                <a:lnTo>
                                  <a:pt x="1246" y="39"/>
                                </a:lnTo>
                                <a:lnTo>
                                  <a:pt x="1330" y="21"/>
                                </a:lnTo>
                                <a:lnTo>
                                  <a:pt x="1413" y="9"/>
                                </a:lnTo>
                                <a:lnTo>
                                  <a:pt x="1495" y="1"/>
                                </a:lnTo>
                                <a:lnTo>
                                  <a:pt x="1574" y="0"/>
                                </a:lnTo>
                                <a:lnTo>
                                  <a:pt x="1653" y="3"/>
                                </a:lnTo>
                                <a:lnTo>
                                  <a:pt x="1726" y="15"/>
                                </a:lnTo>
                                <a:lnTo>
                                  <a:pt x="1798" y="31"/>
                                </a:lnTo>
                                <a:lnTo>
                                  <a:pt x="1867" y="56"/>
                                </a:lnTo>
                                <a:lnTo>
                                  <a:pt x="1931" y="87"/>
                                </a:lnTo>
                                <a:lnTo>
                                  <a:pt x="1992" y="127"/>
                                </a:lnTo>
                                <a:lnTo>
                                  <a:pt x="2048" y="175"/>
                                </a:lnTo>
                                <a:lnTo>
                                  <a:pt x="2099" y="232"/>
                                </a:lnTo>
                                <a:lnTo>
                                  <a:pt x="2145" y="297"/>
                                </a:lnTo>
                                <a:lnTo>
                                  <a:pt x="2185" y="373"/>
                                </a:lnTo>
                                <a:lnTo>
                                  <a:pt x="2219" y="457"/>
                                </a:lnTo>
                                <a:lnTo>
                                  <a:pt x="2250" y="576"/>
                                </a:lnTo>
                                <a:lnTo>
                                  <a:pt x="2268" y="682"/>
                                </a:lnTo>
                                <a:lnTo>
                                  <a:pt x="2274" y="779"/>
                                </a:lnTo>
                                <a:lnTo>
                                  <a:pt x="2269" y="865"/>
                                </a:lnTo>
                                <a:lnTo>
                                  <a:pt x="2254" y="941"/>
                                </a:lnTo>
                                <a:lnTo>
                                  <a:pt x="2229" y="1007"/>
                                </a:lnTo>
                                <a:lnTo>
                                  <a:pt x="2194" y="1065"/>
                                </a:lnTo>
                                <a:lnTo>
                                  <a:pt x="2152" y="1114"/>
                                </a:lnTo>
                                <a:lnTo>
                                  <a:pt x="2100" y="1154"/>
                                </a:lnTo>
                                <a:lnTo>
                                  <a:pt x="2043" y="1187"/>
                                </a:lnTo>
                                <a:lnTo>
                                  <a:pt x="1978" y="1212"/>
                                </a:lnTo>
                                <a:lnTo>
                                  <a:pt x="1908" y="1232"/>
                                </a:lnTo>
                                <a:lnTo>
                                  <a:pt x="1832" y="1244"/>
                                </a:lnTo>
                                <a:lnTo>
                                  <a:pt x="1751" y="1249"/>
                                </a:lnTo>
                                <a:lnTo>
                                  <a:pt x="1667" y="1251"/>
                                </a:lnTo>
                                <a:lnTo>
                                  <a:pt x="1580" y="1246"/>
                                </a:lnTo>
                                <a:lnTo>
                                  <a:pt x="1489" y="1237"/>
                                </a:lnTo>
                                <a:lnTo>
                                  <a:pt x="1396" y="1225"/>
                                </a:lnTo>
                                <a:lnTo>
                                  <a:pt x="1303" y="1208"/>
                                </a:lnTo>
                                <a:lnTo>
                                  <a:pt x="1209" y="1188"/>
                                </a:lnTo>
                                <a:lnTo>
                                  <a:pt x="1114" y="1164"/>
                                </a:lnTo>
                                <a:lnTo>
                                  <a:pt x="1020" y="1139"/>
                                </a:lnTo>
                                <a:lnTo>
                                  <a:pt x="928" y="1112"/>
                                </a:lnTo>
                                <a:lnTo>
                                  <a:pt x="838" y="1082"/>
                                </a:lnTo>
                                <a:lnTo>
                                  <a:pt x="749" y="1052"/>
                                </a:lnTo>
                                <a:lnTo>
                                  <a:pt x="665" y="1021"/>
                                </a:lnTo>
                                <a:lnTo>
                                  <a:pt x="584" y="991"/>
                                </a:lnTo>
                                <a:lnTo>
                                  <a:pt x="508" y="959"/>
                                </a:lnTo>
                                <a:lnTo>
                                  <a:pt x="437" y="929"/>
                                </a:lnTo>
                                <a:lnTo>
                                  <a:pt x="371" y="900"/>
                                </a:lnTo>
                                <a:lnTo>
                                  <a:pt x="313" y="873"/>
                                </a:lnTo>
                                <a:lnTo>
                                  <a:pt x="261" y="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3273"/>
                        <wps:cNvSpPr>
                          <a:spLocks/>
                        </wps:cNvSpPr>
                        <wps:spPr bwMode="auto">
                          <a:xfrm>
                            <a:off x="8293" y="2354"/>
                            <a:ext cx="775" cy="410"/>
                          </a:xfrm>
                          <a:custGeom>
                            <a:avLst/>
                            <a:gdLst>
                              <a:gd name="T0" fmla="*/ 2325 w 2325"/>
                              <a:gd name="T1" fmla="*/ 502 h 1229"/>
                              <a:gd name="T2" fmla="*/ 2297 w 2325"/>
                              <a:gd name="T3" fmla="*/ 422 h 1229"/>
                              <a:gd name="T4" fmla="*/ 2246 w 2325"/>
                              <a:gd name="T5" fmla="*/ 350 h 1229"/>
                              <a:gd name="T6" fmla="*/ 2176 w 2325"/>
                              <a:gd name="T7" fmla="*/ 287 h 1229"/>
                              <a:gd name="T8" fmla="*/ 2089 w 2325"/>
                              <a:gd name="T9" fmla="*/ 229 h 1229"/>
                              <a:gd name="T10" fmla="*/ 1987 w 2325"/>
                              <a:gd name="T11" fmla="*/ 180 h 1229"/>
                              <a:gd name="T12" fmla="*/ 1874 w 2325"/>
                              <a:gd name="T13" fmla="*/ 136 h 1229"/>
                              <a:gd name="T14" fmla="*/ 1752 w 2325"/>
                              <a:gd name="T15" fmla="*/ 99 h 1229"/>
                              <a:gd name="T16" fmla="*/ 1625 w 2325"/>
                              <a:gd name="T17" fmla="*/ 69 h 1229"/>
                              <a:gd name="T18" fmla="*/ 1495 w 2325"/>
                              <a:gd name="T19" fmla="*/ 44 h 1229"/>
                              <a:gd name="T20" fmla="*/ 1366 w 2325"/>
                              <a:gd name="T21" fmla="*/ 25 h 1229"/>
                              <a:gd name="T22" fmla="*/ 1239 w 2325"/>
                              <a:gd name="T23" fmla="*/ 12 h 1229"/>
                              <a:gd name="T24" fmla="*/ 1118 w 2325"/>
                              <a:gd name="T25" fmla="*/ 3 h 1229"/>
                              <a:gd name="T26" fmla="*/ 1005 w 2325"/>
                              <a:gd name="T27" fmla="*/ 0 h 1229"/>
                              <a:gd name="T28" fmla="*/ 904 w 2325"/>
                              <a:gd name="T29" fmla="*/ 1 h 1229"/>
                              <a:gd name="T30" fmla="*/ 818 w 2325"/>
                              <a:gd name="T31" fmla="*/ 6 h 1229"/>
                              <a:gd name="T32" fmla="*/ 749 w 2325"/>
                              <a:gd name="T33" fmla="*/ 15 h 1229"/>
                              <a:gd name="T34" fmla="*/ 632 w 2325"/>
                              <a:gd name="T35" fmla="*/ 46 h 1229"/>
                              <a:gd name="T36" fmla="*/ 519 w 2325"/>
                              <a:gd name="T37" fmla="*/ 89 h 1229"/>
                              <a:gd name="T38" fmla="*/ 412 w 2325"/>
                              <a:gd name="T39" fmla="*/ 146 h 1229"/>
                              <a:gd name="T40" fmla="*/ 313 w 2325"/>
                              <a:gd name="T41" fmla="*/ 214 h 1229"/>
                              <a:gd name="T42" fmla="*/ 225 w 2325"/>
                              <a:gd name="T43" fmla="*/ 290 h 1229"/>
                              <a:gd name="T44" fmla="*/ 148 w 2325"/>
                              <a:gd name="T45" fmla="*/ 374 h 1229"/>
                              <a:gd name="T46" fmla="*/ 85 w 2325"/>
                              <a:gd name="T47" fmla="*/ 462 h 1229"/>
                              <a:gd name="T48" fmla="*/ 38 w 2325"/>
                              <a:gd name="T49" fmla="*/ 555 h 1229"/>
                              <a:gd name="T50" fmla="*/ 9 w 2325"/>
                              <a:gd name="T51" fmla="*/ 651 h 1229"/>
                              <a:gd name="T52" fmla="*/ 0 w 2325"/>
                              <a:gd name="T53" fmla="*/ 746 h 1229"/>
                              <a:gd name="T54" fmla="*/ 12 w 2325"/>
                              <a:gd name="T55" fmla="*/ 840 h 1229"/>
                              <a:gd name="T56" fmla="*/ 48 w 2325"/>
                              <a:gd name="T57" fmla="*/ 931 h 1229"/>
                              <a:gd name="T58" fmla="*/ 110 w 2325"/>
                              <a:gd name="T59" fmla="*/ 1016 h 1229"/>
                              <a:gd name="T60" fmla="*/ 199 w 2325"/>
                              <a:gd name="T61" fmla="*/ 1096 h 1229"/>
                              <a:gd name="T62" fmla="*/ 318 w 2325"/>
                              <a:gd name="T63" fmla="*/ 1167 h 1229"/>
                              <a:gd name="T64" fmla="*/ 468 w 2325"/>
                              <a:gd name="T65" fmla="*/ 1229 h 1229"/>
                              <a:gd name="T66" fmla="*/ 670 w 2325"/>
                              <a:gd name="T67" fmla="*/ 1153 h 1229"/>
                              <a:gd name="T68" fmla="*/ 872 w 2325"/>
                              <a:gd name="T69" fmla="*/ 1075 h 1229"/>
                              <a:gd name="T70" fmla="*/ 1073 w 2325"/>
                              <a:gd name="T71" fmla="*/ 997 h 1229"/>
                              <a:gd name="T72" fmla="*/ 1276 w 2325"/>
                              <a:gd name="T73" fmla="*/ 918 h 1229"/>
                              <a:gd name="T74" fmla="*/ 1476 w 2325"/>
                              <a:gd name="T75" fmla="*/ 839 h 1229"/>
                              <a:gd name="T76" fmla="*/ 1678 w 2325"/>
                              <a:gd name="T77" fmla="*/ 759 h 1229"/>
                              <a:gd name="T78" fmla="*/ 1879 w 2325"/>
                              <a:gd name="T79" fmla="*/ 679 h 1229"/>
                              <a:gd name="T80" fmla="*/ 2080 w 2325"/>
                              <a:gd name="T81" fmla="*/ 599 h 12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325" h="1229">
                                <a:moveTo>
                                  <a:pt x="2080" y="599"/>
                                </a:moveTo>
                                <a:lnTo>
                                  <a:pt x="2325" y="502"/>
                                </a:lnTo>
                                <a:lnTo>
                                  <a:pt x="2314" y="461"/>
                                </a:lnTo>
                                <a:lnTo>
                                  <a:pt x="2297" y="422"/>
                                </a:lnTo>
                                <a:lnTo>
                                  <a:pt x="2274" y="386"/>
                                </a:lnTo>
                                <a:lnTo>
                                  <a:pt x="2246" y="350"/>
                                </a:lnTo>
                                <a:lnTo>
                                  <a:pt x="2213" y="318"/>
                                </a:lnTo>
                                <a:lnTo>
                                  <a:pt x="2176" y="287"/>
                                </a:lnTo>
                                <a:lnTo>
                                  <a:pt x="2134" y="257"/>
                                </a:lnTo>
                                <a:lnTo>
                                  <a:pt x="2089" y="229"/>
                                </a:lnTo>
                                <a:lnTo>
                                  <a:pt x="2039" y="204"/>
                                </a:lnTo>
                                <a:lnTo>
                                  <a:pt x="1987" y="180"/>
                                </a:lnTo>
                                <a:lnTo>
                                  <a:pt x="1931" y="158"/>
                                </a:lnTo>
                                <a:lnTo>
                                  <a:pt x="1874" y="136"/>
                                </a:lnTo>
                                <a:lnTo>
                                  <a:pt x="1813" y="117"/>
                                </a:lnTo>
                                <a:lnTo>
                                  <a:pt x="1752" y="99"/>
                                </a:lnTo>
                                <a:lnTo>
                                  <a:pt x="1689" y="84"/>
                                </a:lnTo>
                                <a:lnTo>
                                  <a:pt x="1625" y="69"/>
                                </a:lnTo>
                                <a:lnTo>
                                  <a:pt x="1560" y="56"/>
                                </a:lnTo>
                                <a:lnTo>
                                  <a:pt x="1495" y="44"/>
                                </a:lnTo>
                                <a:lnTo>
                                  <a:pt x="1430" y="34"/>
                                </a:lnTo>
                                <a:lnTo>
                                  <a:pt x="1366" y="25"/>
                                </a:lnTo>
                                <a:lnTo>
                                  <a:pt x="1302" y="18"/>
                                </a:lnTo>
                                <a:lnTo>
                                  <a:pt x="1239" y="12"/>
                                </a:lnTo>
                                <a:lnTo>
                                  <a:pt x="1177" y="8"/>
                                </a:lnTo>
                                <a:lnTo>
                                  <a:pt x="1118" y="3"/>
                                </a:lnTo>
                                <a:lnTo>
                                  <a:pt x="1060" y="1"/>
                                </a:lnTo>
                                <a:lnTo>
                                  <a:pt x="1005" y="0"/>
                                </a:lnTo>
                                <a:lnTo>
                                  <a:pt x="954" y="0"/>
                                </a:lnTo>
                                <a:lnTo>
                                  <a:pt x="904" y="1"/>
                                </a:lnTo>
                                <a:lnTo>
                                  <a:pt x="860" y="3"/>
                                </a:lnTo>
                                <a:lnTo>
                                  <a:pt x="818" y="6"/>
                                </a:lnTo>
                                <a:lnTo>
                                  <a:pt x="781" y="10"/>
                                </a:lnTo>
                                <a:lnTo>
                                  <a:pt x="749" y="15"/>
                                </a:lnTo>
                                <a:lnTo>
                                  <a:pt x="689" y="29"/>
                                </a:lnTo>
                                <a:lnTo>
                                  <a:pt x="632" y="46"/>
                                </a:lnTo>
                                <a:lnTo>
                                  <a:pt x="574" y="66"/>
                                </a:lnTo>
                                <a:lnTo>
                                  <a:pt x="519" y="89"/>
                                </a:lnTo>
                                <a:lnTo>
                                  <a:pt x="465" y="116"/>
                                </a:lnTo>
                                <a:lnTo>
                                  <a:pt x="412" y="146"/>
                                </a:lnTo>
                                <a:lnTo>
                                  <a:pt x="362" y="179"/>
                                </a:lnTo>
                                <a:lnTo>
                                  <a:pt x="313" y="214"/>
                                </a:lnTo>
                                <a:lnTo>
                                  <a:pt x="268" y="251"/>
                                </a:lnTo>
                                <a:lnTo>
                                  <a:pt x="225" y="290"/>
                                </a:lnTo>
                                <a:lnTo>
                                  <a:pt x="185" y="331"/>
                                </a:lnTo>
                                <a:lnTo>
                                  <a:pt x="148" y="374"/>
                                </a:lnTo>
                                <a:lnTo>
                                  <a:pt x="115" y="418"/>
                                </a:lnTo>
                                <a:lnTo>
                                  <a:pt x="85" y="462"/>
                                </a:lnTo>
                                <a:lnTo>
                                  <a:pt x="59" y="508"/>
                                </a:lnTo>
                                <a:lnTo>
                                  <a:pt x="38" y="555"/>
                                </a:lnTo>
                                <a:lnTo>
                                  <a:pt x="21" y="602"/>
                                </a:lnTo>
                                <a:lnTo>
                                  <a:pt x="9" y="651"/>
                                </a:lnTo>
                                <a:lnTo>
                                  <a:pt x="2" y="698"/>
                                </a:lnTo>
                                <a:lnTo>
                                  <a:pt x="0" y="746"/>
                                </a:lnTo>
                                <a:lnTo>
                                  <a:pt x="3" y="793"/>
                                </a:lnTo>
                                <a:lnTo>
                                  <a:pt x="12" y="840"/>
                                </a:lnTo>
                                <a:lnTo>
                                  <a:pt x="27" y="885"/>
                                </a:lnTo>
                                <a:lnTo>
                                  <a:pt x="48" y="931"/>
                                </a:lnTo>
                                <a:lnTo>
                                  <a:pt x="76" y="974"/>
                                </a:lnTo>
                                <a:lnTo>
                                  <a:pt x="110" y="1016"/>
                                </a:lnTo>
                                <a:lnTo>
                                  <a:pt x="151" y="1057"/>
                                </a:lnTo>
                                <a:lnTo>
                                  <a:pt x="199" y="1096"/>
                                </a:lnTo>
                                <a:lnTo>
                                  <a:pt x="254" y="1132"/>
                                </a:lnTo>
                                <a:lnTo>
                                  <a:pt x="318" y="1167"/>
                                </a:lnTo>
                                <a:lnTo>
                                  <a:pt x="388" y="1199"/>
                                </a:lnTo>
                                <a:lnTo>
                                  <a:pt x="468" y="1229"/>
                                </a:lnTo>
                                <a:lnTo>
                                  <a:pt x="569" y="1191"/>
                                </a:lnTo>
                                <a:lnTo>
                                  <a:pt x="670" y="1153"/>
                                </a:lnTo>
                                <a:lnTo>
                                  <a:pt x="771" y="1113"/>
                                </a:lnTo>
                                <a:lnTo>
                                  <a:pt x="872" y="1075"/>
                                </a:lnTo>
                                <a:lnTo>
                                  <a:pt x="973" y="1036"/>
                                </a:lnTo>
                                <a:lnTo>
                                  <a:pt x="1073" y="997"/>
                                </a:lnTo>
                                <a:lnTo>
                                  <a:pt x="1175" y="958"/>
                                </a:lnTo>
                                <a:lnTo>
                                  <a:pt x="1276" y="918"/>
                                </a:lnTo>
                                <a:lnTo>
                                  <a:pt x="1376" y="878"/>
                                </a:lnTo>
                                <a:lnTo>
                                  <a:pt x="1476" y="839"/>
                                </a:lnTo>
                                <a:lnTo>
                                  <a:pt x="1577" y="799"/>
                                </a:lnTo>
                                <a:lnTo>
                                  <a:pt x="1678" y="759"/>
                                </a:lnTo>
                                <a:lnTo>
                                  <a:pt x="1779" y="719"/>
                                </a:lnTo>
                                <a:lnTo>
                                  <a:pt x="1879" y="679"/>
                                </a:lnTo>
                                <a:lnTo>
                                  <a:pt x="1980" y="639"/>
                                </a:lnTo>
                                <a:lnTo>
                                  <a:pt x="2080" y="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3274"/>
                        <wps:cNvSpPr>
                          <a:spLocks/>
                        </wps:cNvSpPr>
                        <wps:spPr bwMode="auto">
                          <a:xfrm>
                            <a:off x="10439" y="2293"/>
                            <a:ext cx="799" cy="505"/>
                          </a:xfrm>
                          <a:custGeom>
                            <a:avLst/>
                            <a:gdLst>
                              <a:gd name="T0" fmla="*/ 58 w 2397"/>
                              <a:gd name="T1" fmla="*/ 846 h 1516"/>
                              <a:gd name="T2" fmla="*/ 135 w 2397"/>
                              <a:gd name="T3" fmla="*/ 784 h 1516"/>
                              <a:gd name="T4" fmla="*/ 200 w 2397"/>
                              <a:gd name="T5" fmla="*/ 714 h 1516"/>
                              <a:gd name="T6" fmla="*/ 251 w 2397"/>
                              <a:gd name="T7" fmla="*/ 643 h 1516"/>
                              <a:gd name="T8" fmla="*/ 292 w 2397"/>
                              <a:gd name="T9" fmla="*/ 568 h 1516"/>
                              <a:gd name="T10" fmla="*/ 322 w 2397"/>
                              <a:gd name="T11" fmla="*/ 488 h 1516"/>
                              <a:gd name="T12" fmla="*/ 345 w 2397"/>
                              <a:gd name="T13" fmla="*/ 407 h 1516"/>
                              <a:gd name="T14" fmla="*/ 358 w 2397"/>
                              <a:gd name="T15" fmla="*/ 322 h 1516"/>
                              <a:gd name="T16" fmla="*/ 364 w 2397"/>
                              <a:gd name="T17" fmla="*/ 221 h 1516"/>
                              <a:gd name="T18" fmla="*/ 358 w 2397"/>
                              <a:gd name="T19" fmla="*/ 110 h 1516"/>
                              <a:gd name="T20" fmla="*/ 340 w 2397"/>
                              <a:gd name="T21" fmla="*/ 0 h 1516"/>
                              <a:gd name="T22" fmla="*/ 570 w 2397"/>
                              <a:gd name="T23" fmla="*/ 116 h 1516"/>
                              <a:gd name="T24" fmla="*/ 806 w 2397"/>
                              <a:gd name="T25" fmla="*/ 221 h 1516"/>
                              <a:gd name="T26" fmla="*/ 987 w 2397"/>
                              <a:gd name="T27" fmla="*/ 288 h 1516"/>
                              <a:gd name="T28" fmla="*/ 1065 w 2397"/>
                              <a:gd name="T29" fmla="*/ 312 h 1516"/>
                              <a:gd name="T30" fmla="*/ 1139 w 2397"/>
                              <a:gd name="T31" fmla="*/ 334 h 1516"/>
                              <a:gd name="T32" fmla="*/ 1212 w 2397"/>
                              <a:gd name="T33" fmla="*/ 352 h 1516"/>
                              <a:gd name="T34" fmla="*/ 1283 w 2397"/>
                              <a:gd name="T35" fmla="*/ 366 h 1516"/>
                              <a:gd name="T36" fmla="*/ 1350 w 2397"/>
                              <a:gd name="T37" fmla="*/ 376 h 1516"/>
                              <a:gd name="T38" fmla="*/ 1398 w 2397"/>
                              <a:gd name="T39" fmla="*/ 383 h 1516"/>
                              <a:gd name="T40" fmla="*/ 1546 w 2397"/>
                              <a:gd name="T41" fmla="*/ 408 h 1516"/>
                              <a:gd name="T42" fmla="*/ 1704 w 2397"/>
                              <a:gd name="T43" fmla="*/ 446 h 1516"/>
                              <a:gd name="T44" fmla="*/ 1865 w 2397"/>
                              <a:gd name="T45" fmla="*/ 498 h 1516"/>
                              <a:gd name="T46" fmla="*/ 1994 w 2397"/>
                              <a:gd name="T47" fmla="*/ 553 h 1516"/>
                              <a:gd name="T48" fmla="*/ 2068 w 2397"/>
                              <a:gd name="T49" fmla="*/ 591 h 1516"/>
                              <a:gd name="T50" fmla="*/ 2139 w 2397"/>
                              <a:gd name="T51" fmla="*/ 634 h 1516"/>
                              <a:gd name="T52" fmla="*/ 2217 w 2397"/>
                              <a:gd name="T53" fmla="*/ 693 h 1516"/>
                              <a:gd name="T54" fmla="*/ 2291 w 2397"/>
                              <a:gd name="T55" fmla="*/ 767 h 1516"/>
                              <a:gd name="T56" fmla="*/ 2331 w 2397"/>
                              <a:gd name="T57" fmla="*/ 821 h 1516"/>
                              <a:gd name="T58" fmla="*/ 2355 w 2397"/>
                              <a:gd name="T59" fmla="*/ 864 h 1516"/>
                              <a:gd name="T60" fmla="*/ 2374 w 2397"/>
                              <a:gd name="T61" fmla="*/ 907 h 1516"/>
                              <a:gd name="T62" fmla="*/ 2387 w 2397"/>
                              <a:gd name="T63" fmla="*/ 953 h 1516"/>
                              <a:gd name="T64" fmla="*/ 2395 w 2397"/>
                              <a:gd name="T65" fmla="*/ 1003 h 1516"/>
                              <a:gd name="T66" fmla="*/ 2397 w 2397"/>
                              <a:gd name="T67" fmla="*/ 1054 h 1516"/>
                              <a:gd name="T68" fmla="*/ 2394 w 2397"/>
                              <a:gd name="T69" fmla="*/ 1109 h 1516"/>
                              <a:gd name="T70" fmla="*/ 2382 w 2397"/>
                              <a:gd name="T71" fmla="*/ 1176 h 1516"/>
                              <a:gd name="T72" fmla="*/ 2362 w 2397"/>
                              <a:gd name="T73" fmla="*/ 1247 h 1516"/>
                              <a:gd name="T74" fmla="*/ 2332 w 2397"/>
                              <a:gd name="T75" fmla="*/ 1323 h 1516"/>
                              <a:gd name="T76" fmla="*/ 2293 w 2397"/>
                              <a:gd name="T77" fmla="*/ 1403 h 1516"/>
                              <a:gd name="T78" fmla="*/ 2244 w 2397"/>
                              <a:gd name="T79" fmla="*/ 1487 h 1516"/>
                              <a:gd name="T80" fmla="*/ 1991 w 2397"/>
                              <a:gd name="T81" fmla="*/ 1442 h 1516"/>
                              <a:gd name="T82" fmla="*/ 1642 w 2397"/>
                              <a:gd name="T83" fmla="*/ 1335 h 1516"/>
                              <a:gd name="T84" fmla="*/ 1293 w 2397"/>
                              <a:gd name="T85" fmla="*/ 1235 h 1516"/>
                              <a:gd name="T86" fmla="*/ 945 w 2397"/>
                              <a:gd name="T87" fmla="*/ 1138 h 1516"/>
                              <a:gd name="T88" fmla="*/ 596 w 2397"/>
                              <a:gd name="T89" fmla="*/ 1043 h 1516"/>
                              <a:gd name="T90" fmla="*/ 0 w 2397"/>
                              <a:gd name="T91" fmla="*/ 883 h 15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397" h="1516">
                                <a:moveTo>
                                  <a:pt x="0" y="883"/>
                                </a:moveTo>
                                <a:lnTo>
                                  <a:pt x="30" y="865"/>
                                </a:lnTo>
                                <a:lnTo>
                                  <a:pt x="58" y="846"/>
                                </a:lnTo>
                                <a:lnTo>
                                  <a:pt x="85" y="826"/>
                                </a:lnTo>
                                <a:lnTo>
                                  <a:pt x="111" y="805"/>
                                </a:lnTo>
                                <a:lnTo>
                                  <a:pt x="135" y="784"/>
                                </a:lnTo>
                                <a:lnTo>
                                  <a:pt x="158" y="762"/>
                                </a:lnTo>
                                <a:lnTo>
                                  <a:pt x="180" y="738"/>
                                </a:lnTo>
                                <a:lnTo>
                                  <a:pt x="200" y="714"/>
                                </a:lnTo>
                                <a:lnTo>
                                  <a:pt x="218" y="691"/>
                                </a:lnTo>
                                <a:lnTo>
                                  <a:pt x="235" y="668"/>
                                </a:lnTo>
                                <a:lnTo>
                                  <a:pt x="251" y="643"/>
                                </a:lnTo>
                                <a:lnTo>
                                  <a:pt x="265" y="618"/>
                                </a:lnTo>
                                <a:lnTo>
                                  <a:pt x="279" y="593"/>
                                </a:lnTo>
                                <a:lnTo>
                                  <a:pt x="292" y="568"/>
                                </a:lnTo>
                                <a:lnTo>
                                  <a:pt x="303" y="541"/>
                                </a:lnTo>
                                <a:lnTo>
                                  <a:pt x="313" y="515"/>
                                </a:lnTo>
                                <a:lnTo>
                                  <a:pt x="322" y="488"/>
                                </a:lnTo>
                                <a:lnTo>
                                  <a:pt x="331" y="461"/>
                                </a:lnTo>
                                <a:lnTo>
                                  <a:pt x="338" y="435"/>
                                </a:lnTo>
                                <a:lnTo>
                                  <a:pt x="345" y="407"/>
                                </a:lnTo>
                                <a:lnTo>
                                  <a:pt x="350" y="379"/>
                                </a:lnTo>
                                <a:lnTo>
                                  <a:pt x="355" y="352"/>
                                </a:lnTo>
                                <a:lnTo>
                                  <a:pt x="358" y="322"/>
                                </a:lnTo>
                                <a:lnTo>
                                  <a:pt x="361" y="294"/>
                                </a:lnTo>
                                <a:lnTo>
                                  <a:pt x="364" y="257"/>
                                </a:lnTo>
                                <a:lnTo>
                                  <a:pt x="364" y="221"/>
                                </a:lnTo>
                                <a:lnTo>
                                  <a:pt x="364" y="184"/>
                                </a:lnTo>
                                <a:lnTo>
                                  <a:pt x="361" y="147"/>
                                </a:lnTo>
                                <a:lnTo>
                                  <a:pt x="358" y="110"/>
                                </a:lnTo>
                                <a:lnTo>
                                  <a:pt x="354" y="73"/>
                                </a:lnTo>
                                <a:lnTo>
                                  <a:pt x="347" y="37"/>
                                </a:lnTo>
                                <a:lnTo>
                                  <a:pt x="340" y="0"/>
                                </a:lnTo>
                                <a:lnTo>
                                  <a:pt x="415" y="40"/>
                                </a:lnTo>
                                <a:lnTo>
                                  <a:pt x="492" y="78"/>
                                </a:lnTo>
                                <a:lnTo>
                                  <a:pt x="570" y="116"/>
                                </a:lnTo>
                                <a:lnTo>
                                  <a:pt x="648" y="153"/>
                                </a:lnTo>
                                <a:lnTo>
                                  <a:pt x="727" y="187"/>
                                </a:lnTo>
                                <a:lnTo>
                                  <a:pt x="806" y="221"/>
                                </a:lnTo>
                                <a:lnTo>
                                  <a:pt x="884" y="251"/>
                                </a:lnTo>
                                <a:lnTo>
                                  <a:pt x="960" y="279"/>
                                </a:lnTo>
                                <a:lnTo>
                                  <a:pt x="987" y="288"/>
                                </a:lnTo>
                                <a:lnTo>
                                  <a:pt x="1014" y="297"/>
                                </a:lnTo>
                                <a:lnTo>
                                  <a:pt x="1040" y="305"/>
                                </a:lnTo>
                                <a:lnTo>
                                  <a:pt x="1065" y="312"/>
                                </a:lnTo>
                                <a:lnTo>
                                  <a:pt x="1090" y="320"/>
                                </a:lnTo>
                                <a:lnTo>
                                  <a:pt x="1115" y="328"/>
                                </a:lnTo>
                                <a:lnTo>
                                  <a:pt x="1139" y="334"/>
                                </a:lnTo>
                                <a:lnTo>
                                  <a:pt x="1163" y="340"/>
                                </a:lnTo>
                                <a:lnTo>
                                  <a:pt x="1187" y="346"/>
                                </a:lnTo>
                                <a:lnTo>
                                  <a:pt x="1212" y="352"/>
                                </a:lnTo>
                                <a:lnTo>
                                  <a:pt x="1236" y="357"/>
                                </a:lnTo>
                                <a:lnTo>
                                  <a:pt x="1259" y="362"/>
                                </a:lnTo>
                                <a:lnTo>
                                  <a:pt x="1283" y="366"/>
                                </a:lnTo>
                                <a:lnTo>
                                  <a:pt x="1305" y="371"/>
                                </a:lnTo>
                                <a:lnTo>
                                  <a:pt x="1328" y="374"/>
                                </a:lnTo>
                                <a:lnTo>
                                  <a:pt x="1350" y="376"/>
                                </a:lnTo>
                                <a:lnTo>
                                  <a:pt x="1351" y="376"/>
                                </a:lnTo>
                                <a:lnTo>
                                  <a:pt x="1352" y="376"/>
                                </a:lnTo>
                                <a:lnTo>
                                  <a:pt x="1398" y="383"/>
                                </a:lnTo>
                                <a:lnTo>
                                  <a:pt x="1445" y="390"/>
                                </a:lnTo>
                                <a:lnTo>
                                  <a:pt x="1494" y="399"/>
                                </a:lnTo>
                                <a:lnTo>
                                  <a:pt x="1546" y="408"/>
                                </a:lnTo>
                                <a:lnTo>
                                  <a:pt x="1597" y="419"/>
                                </a:lnTo>
                                <a:lnTo>
                                  <a:pt x="1651" y="432"/>
                                </a:lnTo>
                                <a:lnTo>
                                  <a:pt x="1704" y="446"/>
                                </a:lnTo>
                                <a:lnTo>
                                  <a:pt x="1758" y="461"/>
                                </a:lnTo>
                                <a:lnTo>
                                  <a:pt x="1812" y="479"/>
                                </a:lnTo>
                                <a:lnTo>
                                  <a:pt x="1865" y="498"/>
                                </a:lnTo>
                                <a:lnTo>
                                  <a:pt x="1917" y="519"/>
                                </a:lnTo>
                                <a:lnTo>
                                  <a:pt x="1970" y="541"/>
                                </a:lnTo>
                                <a:lnTo>
                                  <a:pt x="1994" y="553"/>
                                </a:lnTo>
                                <a:lnTo>
                                  <a:pt x="2020" y="566"/>
                                </a:lnTo>
                                <a:lnTo>
                                  <a:pt x="2045" y="578"/>
                                </a:lnTo>
                                <a:lnTo>
                                  <a:pt x="2068" y="591"/>
                                </a:lnTo>
                                <a:lnTo>
                                  <a:pt x="2093" y="605"/>
                                </a:lnTo>
                                <a:lnTo>
                                  <a:pt x="2115" y="619"/>
                                </a:lnTo>
                                <a:lnTo>
                                  <a:pt x="2139" y="634"/>
                                </a:lnTo>
                                <a:lnTo>
                                  <a:pt x="2160" y="650"/>
                                </a:lnTo>
                                <a:lnTo>
                                  <a:pt x="2189" y="671"/>
                                </a:lnTo>
                                <a:lnTo>
                                  <a:pt x="2217" y="693"/>
                                </a:lnTo>
                                <a:lnTo>
                                  <a:pt x="2244" y="717"/>
                                </a:lnTo>
                                <a:lnTo>
                                  <a:pt x="2269" y="742"/>
                                </a:lnTo>
                                <a:lnTo>
                                  <a:pt x="2291" y="767"/>
                                </a:lnTo>
                                <a:lnTo>
                                  <a:pt x="2312" y="794"/>
                                </a:lnTo>
                                <a:lnTo>
                                  <a:pt x="2322" y="808"/>
                                </a:lnTo>
                                <a:lnTo>
                                  <a:pt x="2331" y="821"/>
                                </a:lnTo>
                                <a:lnTo>
                                  <a:pt x="2340" y="836"/>
                                </a:lnTo>
                                <a:lnTo>
                                  <a:pt x="2348" y="850"/>
                                </a:lnTo>
                                <a:lnTo>
                                  <a:pt x="2355" y="864"/>
                                </a:lnTo>
                                <a:lnTo>
                                  <a:pt x="2362" y="878"/>
                                </a:lnTo>
                                <a:lnTo>
                                  <a:pt x="2368" y="893"/>
                                </a:lnTo>
                                <a:lnTo>
                                  <a:pt x="2374" y="907"/>
                                </a:lnTo>
                                <a:lnTo>
                                  <a:pt x="2378" y="922"/>
                                </a:lnTo>
                                <a:lnTo>
                                  <a:pt x="2383" y="938"/>
                                </a:lnTo>
                                <a:lnTo>
                                  <a:pt x="2387" y="953"/>
                                </a:lnTo>
                                <a:lnTo>
                                  <a:pt x="2389" y="969"/>
                                </a:lnTo>
                                <a:lnTo>
                                  <a:pt x="2393" y="986"/>
                                </a:lnTo>
                                <a:lnTo>
                                  <a:pt x="2395" y="1003"/>
                                </a:lnTo>
                                <a:lnTo>
                                  <a:pt x="2396" y="1019"/>
                                </a:lnTo>
                                <a:lnTo>
                                  <a:pt x="2397" y="1036"/>
                                </a:lnTo>
                                <a:lnTo>
                                  <a:pt x="2397" y="1054"/>
                                </a:lnTo>
                                <a:lnTo>
                                  <a:pt x="2397" y="1072"/>
                                </a:lnTo>
                                <a:lnTo>
                                  <a:pt x="2396" y="1091"/>
                                </a:lnTo>
                                <a:lnTo>
                                  <a:pt x="2394" y="1109"/>
                                </a:lnTo>
                                <a:lnTo>
                                  <a:pt x="2391" y="1131"/>
                                </a:lnTo>
                                <a:lnTo>
                                  <a:pt x="2387" y="1154"/>
                                </a:lnTo>
                                <a:lnTo>
                                  <a:pt x="2382" y="1176"/>
                                </a:lnTo>
                                <a:lnTo>
                                  <a:pt x="2376" y="1200"/>
                                </a:lnTo>
                                <a:lnTo>
                                  <a:pt x="2369" y="1223"/>
                                </a:lnTo>
                                <a:lnTo>
                                  <a:pt x="2362" y="1247"/>
                                </a:lnTo>
                                <a:lnTo>
                                  <a:pt x="2353" y="1272"/>
                                </a:lnTo>
                                <a:lnTo>
                                  <a:pt x="2342" y="1297"/>
                                </a:lnTo>
                                <a:lnTo>
                                  <a:pt x="2332" y="1323"/>
                                </a:lnTo>
                                <a:lnTo>
                                  <a:pt x="2320" y="1349"/>
                                </a:lnTo>
                                <a:lnTo>
                                  <a:pt x="2307" y="1376"/>
                                </a:lnTo>
                                <a:lnTo>
                                  <a:pt x="2293" y="1403"/>
                                </a:lnTo>
                                <a:lnTo>
                                  <a:pt x="2278" y="1430"/>
                                </a:lnTo>
                                <a:lnTo>
                                  <a:pt x="2262" y="1458"/>
                                </a:lnTo>
                                <a:lnTo>
                                  <a:pt x="2244" y="1487"/>
                                </a:lnTo>
                                <a:lnTo>
                                  <a:pt x="2225" y="1516"/>
                                </a:lnTo>
                                <a:lnTo>
                                  <a:pt x="2109" y="1478"/>
                                </a:lnTo>
                                <a:lnTo>
                                  <a:pt x="1991" y="1442"/>
                                </a:lnTo>
                                <a:lnTo>
                                  <a:pt x="1875" y="1406"/>
                                </a:lnTo>
                                <a:lnTo>
                                  <a:pt x="1758" y="1370"/>
                                </a:lnTo>
                                <a:lnTo>
                                  <a:pt x="1642" y="1335"/>
                                </a:lnTo>
                                <a:lnTo>
                                  <a:pt x="1525" y="1302"/>
                                </a:lnTo>
                                <a:lnTo>
                                  <a:pt x="1409" y="1268"/>
                                </a:lnTo>
                                <a:lnTo>
                                  <a:pt x="1293" y="1235"/>
                                </a:lnTo>
                                <a:lnTo>
                                  <a:pt x="1176" y="1202"/>
                                </a:lnTo>
                                <a:lnTo>
                                  <a:pt x="1060" y="1170"/>
                                </a:lnTo>
                                <a:lnTo>
                                  <a:pt x="945" y="1138"/>
                                </a:lnTo>
                                <a:lnTo>
                                  <a:pt x="828" y="1106"/>
                                </a:lnTo>
                                <a:lnTo>
                                  <a:pt x="713" y="1074"/>
                                </a:lnTo>
                                <a:lnTo>
                                  <a:pt x="596" y="1043"/>
                                </a:lnTo>
                                <a:lnTo>
                                  <a:pt x="481" y="1013"/>
                                </a:lnTo>
                                <a:lnTo>
                                  <a:pt x="365" y="981"/>
                                </a:lnTo>
                                <a:lnTo>
                                  <a:pt x="0" y="8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3275"/>
                        <wps:cNvSpPr>
                          <a:spLocks/>
                        </wps:cNvSpPr>
                        <wps:spPr bwMode="auto">
                          <a:xfrm>
                            <a:off x="10083" y="1740"/>
                            <a:ext cx="815" cy="578"/>
                          </a:xfrm>
                          <a:custGeom>
                            <a:avLst/>
                            <a:gdLst>
                              <a:gd name="T0" fmla="*/ 1995 w 2443"/>
                              <a:gd name="T1" fmla="*/ 1622 h 1733"/>
                              <a:gd name="T2" fmla="*/ 1805 w 2443"/>
                              <a:gd name="T3" fmla="*/ 1540 h 1733"/>
                              <a:gd name="T4" fmla="*/ 1617 w 2443"/>
                              <a:gd name="T5" fmla="*/ 1448 h 1733"/>
                              <a:gd name="T6" fmla="*/ 1440 w 2443"/>
                              <a:gd name="T7" fmla="*/ 1352 h 1733"/>
                              <a:gd name="T8" fmla="*/ 1282 w 2443"/>
                              <a:gd name="T9" fmla="*/ 1255 h 1733"/>
                              <a:gd name="T10" fmla="*/ 1185 w 2443"/>
                              <a:gd name="T11" fmla="*/ 1186 h 1733"/>
                              <a:gd name="T12" fmla="*/ 1124 w 2443"/>
                              <a:gd name="T13" fmla="*/ 1127 h 1733"/>
                              <a:gd name="T14" fmla="*/ 1054 w 2443"/>
                              <a:gd name="T15" fmla="*/ 1070 h 1733"/>
                              <a:gd name="T16" fmla="*/ 1009 w 2443"/>
                              <a:gd name="T17" fmla="*/ 1042 h 1733"/>
                              <a:gd name="T18" fmla="*/ 963 w 2443"/>
                              <a:gd name="T19" fmla="*/ 1020 h 1733"/>
                              <a:gd name="T20" fmla="*/ 890 w 2443"/>
                              <a:gd name="T21" fmla="*/ 996 h 1733"/>
                              <a:gd name="T22" fmla="*/ 802 w 2443"/>
                              <a:gd name="T23" fmla="*/ 971 h 1733"/>
                              <a:gd name="T24" fmla="*/ 714 w 2443"/>
                              <a:gd name="T25" fmla="*/ 954 h 1733"/>
                              <a:gd name="T26" fmla="*/ 626 w 2443"/>
                              <a:gd name="T27" fmla="*/ 943 h 1733"/>
                              <a:gd name="T28" fmla="*/ 536 w 2443"/>
                              <a:gd name="T29" fmla="*/ 939 h 1733"/>
                              <a:gd name="T30" fmla="*/ 448 w 2443"/>
                              <a:gd name="T31" fmla="*/ 939 h 1733"/>
                              <a:gd name="T32" fmla="*/ 358 w 2443"/>
                              <a:gd name="T33" fmla="*/ 945 h 1733"/>
                              <a:gd name="T34" fmla="*/ 269 w 2443"/>
                              <a:gd name="T35" fmla="*/ 958 h 1733"/>
                              <a:gd name="T36" fmla="*/ 179 w 2443"/>
                              <a:gd name="T37" fmla="*/ 976 h 1733"/>
                              <a:gd name="T38" fmla="*/ 60 w 2443"/>
                              <a:gd name="T39" fmla="*/ 1008 h 1733"/>
                              <a:gd name="T40" fmla="*/ 33 w 2443"/>
                              <a:gd name="T41" fmla="*/ 876 h 1733"/>
                              <a:gd name="T42" fmla="*/ 75 w 2443"/>
                              <a:gd name="T43" fmla="*/ 664 h 1733"/>
                              <a:gd name="T44" fmla="*/ 104 w 2443"/>
                              <a:gd name="T45" fmla="*/ 468 h 1733"/>
                              <a:gd name="T46" fmla="*/ 114 w 2443"/>
                              <a:gd name="T47" fmla="*/ 313 h 1733"/>
                              <a:gd name="T48" fmla="*/ 112 w 2443"/>
                              <a:gd name="T49" fmla="*/ 225 h 1733"/>
                              <a:gd name="T50" fmla="*/ 104 w 2443"/>
                              <a:gd name="T51" fmla="*/ 139 h 1733"/>
                              <a:gd name="T52" fmla="*/ 89 w 2443"/>
                              <a:gd name="T53" fmla="*/ 54 h 1733"/>
                              <a:gd name="T54" fmla="*/ 122 w 2443"/>
                              <a:gd name="T55" fmla="*/ 24 h 1733"/>
                              <a:gd name="T56" fmla="*/ 267 w 2443"/>
                              <a:gd name="T57" fmla="*/ 96 h 1733"/>
                              <a:gd name="T58" fmla="*/ 410 w 2443"/>
                              <a:gd name="T59" fmla="*/ 163 h 1733"/>
                              <a:gd name="T60" fmla="*/ 511 w 2443"/>
                              <a:gd name="T61" fmla="*/ 209 h 1733"/>
                              <a:gd name="T62" fmla="*/ 587 w 2443"/>
                              <a:gd name="T63" fmla="*/ 244 h 1733"/>
                              <a:gd name="T64" fmla="*/ 656 w 2443"/>
                              <a:gd name="T65" fmla="*/ 274 h 1733"/>
                              <a:gd name="T66" fmla="*/ 721 w 2443"/>
                              <a:gd name="T67" fmla="*/ 301 h 1733"/>
                              <a:gd name="T68" fmla="*/ 786 w 2443"/>
                              <a:gd name="T69" fmla="*/ 327 h 1733"/>
                              <a:gd name="T70" fmla="*/ 839 w 2443"/>
                              <a:gd name="T71" fmla="*/ 348 h 1733"/>
                              <a:gd name="T72" fmla="*/ 873 w 2443"/>
                              <a:gd name="T73" fmla="*/ 357 h 1733"/>
                              <a:gd name="T74" fmla="*/ 1015 w 2443"/>
                              <a:gd name="T75" fmla="*/ 378 h 1733"/>
                              <a:gd name="T76" fmla="*/ 1185 w 2443"/>
                              <a:gd name="T77" fmla="*/ 414 h 1733"/>
                              <a:gd name="T78" fmla="*/ 1373 w 2443"/>
                              <a:gd name="T79" fmla="*/ 463 h 1733"/>
                              <a:gd name="T80" fmla="*/ 1570 w 2443"/>
                              <a:gd name="T81" fmla="*/ 530 h 1733"/>
                              <a:gd name="T82" fmla="*/ 1768 w 2443"/>
                              <a:gd name="T83" fmla="*/ 611 h 1733"/>
                              <a:gd name="T84" fmla="*/ 1901 w 2443"/>
                              <a:gd name="T85" fmla="*/ 677 h 1733"/>
                              <a:gd name="T86" fmla="*/ 1999 w 2443"/>
                              <a:gd name="T87" fmla="*/ 733 h 1733"/>
                              <a:gd name="T88" fmla="*/ 2091 w 2443"/>
                              <a:gd name="T89" fmla="*/ 795 h 1733"/>
                              <a:gd name="T90" fmla="*/ 2176 w 2443"/>
                              <a:gd name="T91" fmla="*/ 862 h 1733"/>
                              <a:gd name="T92" fmla="*/ 2252 w 2443"/>
                              <a:gd name="T93" fmla="*/ 933 h 1733"/>
                              <a:gd name="T94" fmla="*/ 2316 w 2443"/>
                              <a:gd name="T95" fmla="*/ 1008 h 1733"/>
                              <a:gd name="T96" fmla="*/ 2365 w 2443"/>
                              <a:gd name="T97" fmla="*/ 1083 h 1733"/>
                              <a:gd name="T98" fmla="*/ 2404 w 2443"/>
                              <a:gd name="T99" fmla="*/ 1163 h 1733"/>
                              <a:gd name="T100" fmla="*/ 2430 w 2443"/>
                              <a:gd name="T101" fmla="*/ 1248 h 1733"/>
                              <a:gd name="T102" fmla="*/ 2441 w 2443"/>
                              <a:gd name="T103" fmla="*/ 1339 h 1733"/>
                              <a:gd name="T104" fmla="*/ 2438 w 2443"/>
                              <a:gd name="T105" fmla="*/ 1434 h 1733"/>
                              <a:gd name="T106" fmla="*/ 2419 w 2443"/>
                              <a:gd name="T107" fmla="*/ 1531 h 1733"/>
                              <a:gd name="T108" fmla="*/ 2384 w 2443"/>
                              <a:gd name="T109" fmla="*/ 1635 h 1733"/>
                              <a:gd name="T110" fmla="*/ 2346 w 2443"/>
                              <a:gd name="T111" fmla="*/ 1721 h 1733"/>
                              <a:gd name="T112" fmla="*/ 2321 w 2443"/>
                              <a:gd name="T113" fmla="*/ 1728 h 1733"/>
                              <a:gd name="T114" fmla="*/ 2276 w 2443"/>
                              <a:gd name="T115" fmla="*/ 1717 h 1733"/>
                              <a:gd name="T116" fmla="*/ 2209 w 2443"/>
                              <a:gd name="T117" fmla="*/ 1697 h 1733"/>
                              <a:gd name="T118" fmla="*/ 2141 w 2443"/>
                              <a:gd name="T119" fmla="*/ 1676 h 1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443" h="1733">
                                <a:moveTo>
                                  <a:pt x="2119" y="1668"/>
                                </a:moveTo>
                                <a:lnTo>
                                  <a:pt x="2058" y="1646"/>
                                </a:lnTo>
                                <a:lnTo>
                                  <a:pt x="1995" y="1622"/>
                                </a:lnTo>
                                <a:lnTo>
                                  <a:pt x="1931" y="1596"/>
                                </a:lnTo>
                                <a:lnTo>
                                  <a:pt x="1868" y="1569"/>
                                </a:lnTo>
                                <a:lnTo>
                                  <a:pt x="1805" y="1540"/>
                                </a:lnTo>
                                <a:lnTo>
                                  <a:pt x="1741" y="1511"/>
                                </a:lnTo>
                                <a:lnTo>
                                  <a:pt x="1678" y="1480"/>
                                </a:lnTo>
                                <a:lnTo>
                                  <a:pt x="1617" y="1448"/>
                                </a:lnTo>
                                <a:lnTo>
                                  <a:pt x="1556" y="1417"/>
                                </a:lnTo>
                                <a:lnTo>
                                  <a:pt x="1497" y="1385"/>
                                </a:lnTo>
                                <a:lnTo>
                                  <a:pt x="1440" y="1352"/>
                                </a:lnTo>
                                <a:lnTo>
                                  <a:pt x="1385" y="1320"/>
                                </a:lnTo>
                                <a:lnTo>
                                  <a:pt x="1331" y="1287"/>
                                </a:lnTo>
                                <a:lnTo>
                                  <a:pt x="1282" y="1255"/>
                                </a:lnTo>
                                <a:lnTo>
                                  <a:pt x="1234" y="1222"/>
                                </a:lnTo>
                                <a:lnTo>
                                  <a:pt x="1190" y="1191"/>
                                </a:lnTo>
                                <a:lnTo>
                                  <a:pt x="1185" y="1186"/>
                                </a:lnTo>
                                <a:lnTo>
                                  <a:pt x="1178" y="1183"/>
                                </a:lnTo>
                                <a:lnTo>
                                  <a:pt x="1151" y="1154"/>
                                </a:lnTo>
                                <a:lnTo>
                                  <a:pt x="1124" y="1127"/>
                                </a:lnTo>
                                <a:lnTo>
                                  <a:pt x="1096" y="1102"/>
                                </a:lnTo>
                                <a:lnTo>
                                  <a:pt x="1068" y="1080"/>
                                </a:lnTo>
                                <a:lnTo>
                                  <a:pt x="1054" y="1070"/>
                                </a:lnTo>
                                <a:lnTo>
                                  <a:pt x="1038" y="1060"/>
                                </a:lnTo>
                                <a:lnTo>
                                  <a:pt x="1023" y="1051"/>
                                </a:lnTo>
                                <a:lnTo>
                                  <a:pt x="1009" y="1042"/>
                                </a:lnTo>
                                <a:lnTo>
                                  <a:pt x="993" y="1034"/>
                                </a:lnTo>
                                <a:lnTo>
                                  <a:pt x="979" y="1027"/>
                                </a:lnTo>
                                <a:lnTo>
                                  <a:pt x="963" y="1020"/>
                                </a:lnTo>
                                <a:lnTo>
                                  <a:pt x="948" y="1015"/>
                                </a:lnTo>
                                <a:lnTo>
                                  <a:pt x="919" y="1005"/>
                                </a:lnTo>
                                <a:lnTo>
                                  <a:pt x="890" y="996"/>
                                </a:lnTo>
                                <a:lnTo>
                                  <a:pt x="861" y="987"/>
                                </a:lnTo>
                                <a:lnTo>
                                  <a:pt x="831" y="979"/>
                                </a:lnTo>
                                <a:lnTo>
                                  <a:pt x="802" y="971"/>
                                </a:lnTo>
                                <a:lnTo>
                                  <a:pt x="773" y="965"/>
                                </a:lnTo>
                                <a:lnTo>
                                  <a:pt x="744" y="960"/>
                                </a:lnTo>
                                <a:lnTo>
                                  <a:pt x="714" y="954"/>
                                </a:lnTo>
                                <a:lnTo>
                                  <a:pt x="684" y="950"/>
                                </a:lnTo>
                                <a:lnTo>
                                  <a:pt x="655" y="946"/>
                                </a:lnTo>
                                <a:lnTo>
                                  <a:pt x="626" y="943"/>
                                </a:lnTo>
                                <a:lnTo>
                                  <a:pt x="596" y="941"/>
                                </a:lnTo>
                                <a:lnTo>
                                  <a:pt x="567" y="940"/>
                                </a:lnTo>
                                <a:lnTo>
                                  <a:pt x="536" y="939"/>
                                </a:lnTo>
                                <a:lnTo>
                                  <a:pt x="507" y="937"/>
                                </a:lnTo>
                                <a:lnTo>
                                  <a:pt x="477" y="939"/>
                                </a:lnTo>
                                <a:lnTo>
                                  <a:pt x="448" y="939"/>
                                </a:lnTo>
                                <a:lnTo>
                                  <a:pt x="418" y="941"/>
                                </a:lnTo>
                                <a:lnTo>
                                  <a:pt x="389" y="943"/>
                                </a:lnTo>
                                <a:lnTo>
                                  <a:pt x="358" y="945"/>
                                </a:lnTo>
                                <a:lnTo>
                                  <a:pt x="329" y="949"/>
                                </a:lnTo>
                                <a:lnTo>
                                  <a:pt x="299" y="953"/>
                                </a:lnTo>
                                <a:lnTo>
                                  <a:pt x="269" y="958"/>
                                </a:lnTo>
                                <a:lnTo>
                                  <a:pt x="240" y="963"/>
                                </a:lnTo>
                                <a:lnTo>
                                  <a:pt x="210" y="969"/>
                                </a:lnTo>
                                <a:lnTo>
                                  <a:pt x="179" y="976"/>
                                </a:lnTo>
                                <a:lnTo>
                                  <a:pt x="149" y="982"/>
                                </a:lnTo>
                                <a:lnTo>
                                  <a:pt x="120" y="990"/>
                                </a:lnTo>
                                <a:lnTo>
                                  <a:pt x="60" y="1008"/>
                                </a:lnTo>
                                <a:lnTo>
                                  <a:pt x="0" y="1027"/>
                                </a:lnTo>
                                <a:lnTo>
                                  <a:pt x="17" y="951"/>
                                </a:lnTo>
                                <a:lnTo>
                                  <a:pt x="33" y="876"/>
                                </a:lnTo>
                                <a:lnTo>
                                  <a:pt x="48" y="804"/>
                                </a:lnTo>
                                <a:lnTo>
                                  <a:pt x="62" y="733"/>
                                </a:lnTo>
                                <a:lnTo>
                                  <a:pt x="75" y="664"/>
                                </a:lnTo>
                                <a:lnTo>
                                  <a:pt x="87" y="597"/>
                                </a:lnTo>
                                <a:lnTo>
                                  <a:pt x="97" y="532"/>
                                </a:lnTo>
                                <a:lnTo>
                                  <a:pt x="104" y="468"/>
                                </a:lnTo>
                                <a:lnTo>
                                  <a:pt x="110" y="405"/>
                                </a:lnTo>
                                <a:lnTo>
                                  <a:pt x="113" y="344"/>
                                </a:lnTo>
                                <a:lnTo>
                                  <a:pt x="114" y="313"/>
                                </a:lnTo>
                                <a:lnTo>
                                  <a:pt x="114" y="284"/>
                                </a:lnTo>
                                <a:lnTo>
                                  <a:pt x="113" y="254"/>
                                </a:lnTo>
                                <a:lnTo>
                                  <a:pt x="112" y="225"/>
                                </a:lnTo>
                                <a:lnTo>
                                  <a:pt x="110" y="196"/>
                                </a:lnTo>
                                <a:lnTo>
                                  <a:pt x="108" y="168"/>
                                </a:lnTo>
                                <a:lnTo>
                                  <a:pt x="104" y="139"/>
                                </a:lnTo>
                                <a:lnTo>
                                  <a:pt x="100" y="110"/>
                                </a:lnTo>
                                <a:lnTo>
                                  <a:pt x="94" y="82"/>
                                </a:lnTo>
                                <a:lnTo>
                                  <a:pt x="89" y="54"/>
                                </a:lnTo>
                                <a:lnTo>
                                  <a:pt x="82" y="28"/>
                                </a:lnTo>
                                <a:lnTo>
                                  <a:pt x="74" y="0"/>
                                </a:lnTo>
                                <a:lnTo>
                                  <a:pt x="122" y="24"/>
                                </a:lnTo>
                                <a:lnTo>
                                  <a:pt x="170" y="49"/>
                                </a:lnTo>
                                <a:lnTo>
                                  <a:pt x="219" y="72"/>
                                </a:lnTo>
                                <a:lnTo>
                                  <a:pt x="267" y="96"/>
                                </a:lnTo>
                                <a:lnTo>
                                  <a:pt x="315" y="118"/>
                                </a:lnTo>
                                <a:lnTo>
                                  <a:pt x="362" y="142"/>
                                </a:lnTo>
                                <a:lnTo>
                                  <a:pt x="410" y="163"/>
                                </a:lnTo>
                                <a:lnTo>
                                  <a:pt x="457" y="186"/>
                                </a:lnTo>
                                <a:lnTo>
                                  <a:pt x="484" y="198"/>
                                </a:lnTo>
                                <a:lnTo>
                                  <a:pt x="511" y="209"/>
                                </a:lnTo>
                                <a:lnTo>
                                  <a:pt x="536" y="221"/>
                                </a:lnTo>
                                <a:lnTo>
                                  <a:pt x="562" y="233"/>
                                </a:lnTo>
                                <a:lnTo>
                                  <a:pt x="587" y="244"/>
                                </a:lnTo>
                                <a:lnTo>
                                  <a:pt x="610" y="254"/>
                                </a:lnTo>
                                <a:lnTo>
                                  <a:pt x="634" y="264"/>
                                </a:lnTo>
                                <a:lnTo>
                                  <a:pt x="656" y="274"/>
                                </a:lnTo>
                                <a:lnTo>
                                  <a:pt x="679" y="283"/>
                                </a:lnTo>
                                <a:lnTo>
                                  <a:pt x="700" y="292"/>
                                </a:lnTo>
                                <a:lnTo>
                                  <a:pt x="721" y="301"/>
                                </a:lnTo>
                                <a:lnTo>
                                  <a:pt x="744" y="310"/>
                                </a:lnTo>
                                <a:lnTo>
                                  <a:pt x="765" y="319"/>
                                </a:lnTo>
                                <a:lnTo>
                                  <a:pt x="786" y="327"/>
                                </a:lnTo>
                                <a:lnTo>
                                  <a:pt x="807" y="336"/>
                                </a:lnTo>
                                <a:lnTo>
                                  <a:pt x="829" y="344"/>
                                </a:lnTo>
                                <a:lnTo>
                                  <a:pt x="839" y="348"/>
                                </a:lnTo>
                                <a:lnTo>
                                  <a:pt x="850" y="353"/>
                                </a:lnTo>
                                <a:lnTo>
                                  <a:pt x="861" y="355"/>
                                </a:lnTo>
                                <a:lnTo>
                                  <a:pt x="873" y="357"/>
                                </a:lnTo>
                                <a:lnTo>
                                  <a:pt x="917" y="363"/>
                                </a:lnTo>
                                <a:lnTo>
                                  <a:pt x="964" y="369"/>
                                </a:lnTo>
                                <a:lnTo>
                                  <a:pt x="1015" y="378"/>
                                </a:lnTo>
                                <a:lnTo>
                                  <a:pt x="1069" y="388"/>
                                </a:lnTo>
                                <a:lnTo>
                                  <a:pt x="1126" y="401"/>
                                </a:lnTo>
                                <a:lnTo>
                                  <a:pt x="1185" y="414"/>
                                </a:lnTo>
                                <a:lnTo>
                                  <a:pt x="1246" y="429"/>
                                </a:lnTo>
                                <a:lnTo>
                                  <a:pt x="1309" y="446"/>
                                </a:lnTo>
                                <a:lnTo>
                                  <a:pt x="1373" y="463"/>
                                </a:lnTo>
                                <a:lnTo>
                                  <a:pt x="1437" y="484"/>
                                </a:lnTo>
                                <a:lnTo>
                                  <a:pt x="1503" y="506"/>
                                </a:lnTo>
                                <a:lnTo>
                                  <a:pt x="1570" y="530"/>
                                </a:lnTo>
                                <a:lnTo>
                                  <a:pt x="1637" y="554"/>
                                </a:lnTo>
                                <a:lnTo>
                                  <a:pt x="1703" y="582"/>
                                </a:lnTo>
                                <a:lnTo>
                                  <a:pt x="1768" y="611"/>
                                </a:lnTo>
                                <a:lnTo>
                                  <a:pt x="1833" y="642"/>
                                </a:lnTo>
                                <a:lnTo>
                                  <a:pt x="1867" y="660"/>
                                </a:lnTo>
                                <a:lnTo>
                                  <a:pt x="1901" y="677"/>
                                </a:lnTo>
                                <a:lnTo>
                                  <a:pt x="1934" y="695"/>
                                </a:lnTo>
                                <a:lnTo>
                                  <a:pt x="1967" y="714"/>
                                </a:lnTo>
                                <a:lnTo>
                                  <a:pt x="1999" y="733"/>
                                </a:lnTo>
                                <a:lnTo>
                                  <a:pt x="2031" y="754"/>
                                </a:lnTo>
                                <a:lnTo>
                                  <a:pt x="2062" y="774"/>
                                </a:lnTo>
                                <a:lnTo>
                                  <a:pt x="2091" y="795"/>
                                </a:lnTo>
                                <a:lnTo>
                                  <a:pt x="2120" y="818"/>
                                </a:lnTo>
                                <a:lnTo>
                                  <a:pt x="2149" y="839"/>
                                </a:lnTo>
                                <a:lnTo>
                                  <a:pt x="2176" y="862"/>
                                </a:lnTo>
                                <a:lnTo>
                                  <a:pt x="2203" y="885"/>
                                </a:lnTo>
                                <a:lnTo>
                                  <a:pt x="2228" y="909"/>
                                </a:lnTo>
                                <a:lnTo>
                                  <a:pt x="2252" y="933"/>
                                </a:lnTo>
                                <a:lnTo>
                                  <a:pt x="2276" y="959"/>
                                </a:lnTo>
                                <a:lnTo>
                                  <a:pt x="2297" y="983"/>
                                </a:lnTo>
                                <a:lnTo>
                                  <a:pt x="2316" y="1008"/>
                                </a:lnTo>
                                <a:lnTo>
                                  <a:pt x="2334" y="1033"/>
                                </a:lnTo>
                                <a:lnTo>
                                  <a:pt x="2351" y="1057"/>
                                </a:lnTo>
                                <a:lnTo>
                                  <a:pt x="2365" y="1083"/>
                                </a:lnTo>
                                <a:lnTo>
                                  <a:pt x="2380" y="1109"/>
                                </a:lnTo>
                                <a:lnTo>
                                  <a:pt x="2392" y="1136"/>
                                </a:lnTo>
                                <a:lnTo>
                                  <a:pt x="2404" y="1163"/>
                                </a:lnTo>
                                <a:lnTo>
                                  <a:pt x="2415" y="1191"/>
                                </a:lnTo>
                                <a:lnTo>
                                  <a:pt x="2422" y="1219"/>
                                </a:lnTo>
                                <a:lnTo>
                                  <a:pt x="2430" y="1248"/>
                                </a:lnTo>
                                <a:lnTo>
                                  <a:pt x="2435" y="1278"/>
                                </a:lnTo>
                                <a:lnTo>
                                  <a:pt x="2439" y="1308"/>
                                </a:lnTo>
                                <a:lnTo>
                                  <a:pt x="2441" y="1339"/>
                                </a:lnTo>
                                <a:lnTo>
                                  <a:pt x="2443" y="1370"/>
                                </a:lnTo>
                                <a:lnTo>
                                  <a:pt x="2441" y="1401"/>
                                </a:lnTo>
                                <a:lnTo>
                                  <a:pt x="2438" y="1434"/>
                                </a:lnTo>
                                <a:lnTo>
                                  <a:pt x="2434" y="1466"/>
                                </a:lnTo>
                                <a:lnTo>
                                  <a:pt x="2427" y="1499"/>
                                </a:lnTo>
                                <a:lnTo>
                                  <a:pt x="2419" y="1531"/>
                                </a:lnTo>
                                <a:lnTo>
                                  <a:pt x="2409" y="1566"/>
                                </a:lnTo>
                                <a:lnTo>
                                  <a:pt x="2398" y="1601"/>
                                </a:lnTo>
                                <a:lnTo>
                                  <a:pt x="2384" y="1635"/>
                                </a:lnTo>
                                <a:lnTo>
                                  <a:pt x="2369" y="1671"/>
                                </a:lnTo>
                                <a:lnTo>
                                  <a:pt x="2352" y="1708"/>
                                </a:lnTo>
                                <a:lnTo>
                                  <a:pt x="2346" y="1721"/>
                                </a:lnTo>
                                <a:lnTo>
                                  <a:pt x="2342" y="1733"/>
                                </a:lnTo>
                                <a:lnTo>
                                  <a:pt x="2332" y="1731"/>
                                </a:lnTo>
                                <a:lnTo>
                                  <a:pt x="2321" y="1728"/>
                                </a:lnTo>
                                <a:lnTo>
                                  <a:pt x="2309" y="1725"/>
                                </a:lnTo>
                                <a:lnTo>
                                  <a:pt x="2298" y="1723"/>
                                </a:lnTo>
                                <a:lnTo>
                                  <a:pt x="2276" y="1717"/>
                                </a:lnTo>
                                <a:lnTo>
                                  <a:pt x="2253" y="1711"/>
                                </a:lnTo>
                                <a:lnTo>
                                  <a:pt x="2231" y="1704"/>
                                </a:lnTo>
                                <a:lnTo>
                                  <a:pt x="2209" y="1697"/>
                                </a:lnTo>
                                <a:lnTo>
                                  <a:pt x="2186" y="1690"/>
                                </a:lnTo>
                                <a:lnTo>
                                  <a:pt x="2164" y="1684"/>
                                </a:lnTo>
                                <a:lnTo>
                                  <a:pt x="2141" y="1676"/>
                                </a:lnTo>
                                <a:lnTo>
                                  <a:pt x="2119" y="1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3276"/>
                        <wps:cNvSpPr>
                          <a:spLocks/>
                        </wps:cNvSpPr>
                        <wps:spPr bwMode="auto">
                          <a:xfrm>
                            <a:off x="7807" y="1555"/>
                            <a:ext cx="731" cy="1333"/>
                          </a:xfrm>
                          <a:custGeom>
                            <a:avLst/>
                            <a:gdLst>
                              <a:gd name="T0" fmla="*/ 1872 w 2193"/>
                              <a:gd name="T1" fmla="*/ 1682 h 3999"/>
                              <a:gd name="T2" fmla="*/ 1896 w 2193"/>
                              <a:gd name="T3" fmla="*/ 1791 h 3999"/>
                              <a:gd name="T4" fmla="*/ 1937 w 2193"/>
                              <a:gd name="T5" fmla="*/ 1892 h 3999"/>
                              <a:gd name="T6" fmla="*/ 1993 w 2193"/>
                              <a:gd name="T7" fmla="*/ 1983 h 3999"/>
                              <a:gd name="T8" fmla="*/ 2061 w 2193"/>
                              <a:gd name="T9" fmla="*/ 2064 h 3999"/>
                              <a:gd name="T10" fmla="*/ 2137 w 2193"/>
                              <a:gd name="T11" fmla="*/ 2190 h 3999"/>
                              <a:gd name="T12" fmla="*/ 1873 w 2193"/>
                              <a:gd name="T13" fmla="*/ 2280 h 3999"/>
                              <a:gd name="T14" fmla="*/ 1639 w 2193"/>
                              <a:gd name="T15" fmla="*/ 2407 h 3999"/>
                              <a:gd name="T16" fmla="*/ 1441 w 2193"/>
                              <a:gd name="T17" fmla="*/ 2561 h 3999"/>
                              <a:gd name="T18" fmla="*/ 1343 w 2193"/>
                              <a:gd name="T19" fmla="*/ 2667 h 3999"/>
                              <a:gd name="T20" fmla="*/ 1262 w 2193"/>
                              <a:gd name="T21" fmla="*/ 2779 h 3999"/>
                              <a:gd name="T22" fmla="*/ 1202 w 2193"/>
                              <a:gd name="T23" fmla="*/ 2896 h 3999"/>
                              <a:gd name="T24" fmla="*/ 1160 w 2193"/>
                              <a:gd name="T25" fmla="*/ 3024 h 3999"/>
                              <a:gd name="T26" fmla="*/ 1145 w 2193"/>
                              <a:gd name="T27" fmla="*/ 3155 h 3999"/>
                              <a:gd name="T28" fmla="*/ 1157 w 2193"/>
                              <a:gd name="T29" fmla="*/ 3285 h 3999"/>
                              <a:gd name="T30" fmla="*/ 1206 w 2193"/>
                              <a:gd name="T31" fmla="*/ 3426 h 3999"/>
                              <a:gd name="T32" fmla="*/ 1299 w 2193"/>
                              <a:gd name="T33" fmla="*/ 3566 h 3999"/>
                              <a:gd name="T34" fmla="*/ 1438 w 2193"/>
                              <a:gd name="T35" fmla="*/ 3695 h 3999"/>
                              <a:gd name="T36" fmla="*/ 1374 w 2193"/>
                              <a:gd name="T37" fmla="*/ 3826 h 3999"/>
                              <a:gd name="T38" fmla="*/ 1118 w 2193"/>
                              <a:gd name="T39" fmla="*/ 3914 h 3999"/>
                              <a:gd name="T40" fmla="*/ 857 w 2193"/>
                              <a:gd name="T41" fmla="*/ 3991 h 3999"/>
                              <a:gd name="T42" fmla="*/ 820 w 2193"/>
                              <a:gd name="T43" fmla="*/ 3959 h 3999"/>
                              <a:gd name="T44" fmla="*/ 567 w 2193"/>
                              <a:gd name="T45" fmla="*/ 3836 h 3999"/>
                              <a:gd name="T46" fmla="*/ 281 w 2193"/>
                              <a:gd name="T47" fmla="*/ 3636 h 3999"/>
                              <a:gd name="T48" fmla="*/ 105 w 2193"/>
                              <a:gd name="T49" fmla="*/ 3422 h 3999"/>
                              <a:gd name="T50" fmla="*/ 19 w 2193"/>
                              <a:gd name="T51" fmla="*/ 3190 h 3999"/>
                              <a:gd name="T52" fmla="*/ 0 w 2193"/>
                              <a:gd name="T53" fmla="*/ 2940 h 3999"/>
                              <a:gd name="T54" fmla="*/ 25 w 2193"/>
                              <a:gd name="T55" fmla="*/ 2669 h 3999"/>
                              <a:gd name="T56" fmla="*/ 109 w 2193"/>
                              <a:gd name="T57" fmla="*/ 2152 h 3999"/>
                              <a:gd name="T58" fmla="*/ 144 w 2193"/>
                              <a:gd name="T59" fmla="*/ 1850 h 3999"/>
                              <a:gd name="T60" fmla="*/ 155 w 2193"/>
                              <a:gd name="T61" fmla="*/ 1581 h 3999"/>
                              <a:gd name="T62" fmla="*/ 143 w 2193"/>
                              <a:gd name="T63" fmla="*/ 1297 h 3999"/>
                              <a:gd name="T64" fmla="*/ 97 w 2193"/>
                              <a:gd name="T65" fmla="*/ 997 h 3999"/>
                              <a:gd name="T66" fmla="*/ 11 w 2193"/>
                              <a:gd name="T67" fmla="*/ 681 h 3999"/>
                              <a:gd name="T68" fmla="*/ 227 w 2193"/>
                              <a:gd name="T69" fmla="*/ 761 h 3999"/>
                              <a:gd name="T70" fmla="*/ 438 w 2193"/>
                              <a:gd name="T71" fmla="*/ 870 h 3999"/>
                              <a:gd name="T72" fmla="*/ 635 w 2193"/>
                              <a:gd name="T73" fmla="*/ 1009 h 3999"/>
                              <a:gd name="T74" fmla="*/ 813 w 2193"/>
                              <a:gd name="T75" fmla="*/ 1183 h 3999"/>
                              <a:gd name="T76" fmla="*/ 926 w 2193"/>
                              <a:gd name="T77" fmla="*/ 1346 h 3999"/>
                              <a:gd name="T78" fmla="*/ 959 w 2193"/>
                              <a:gd name="T79" fmla="*/ 1384 h 3999"/>
                              <a:gd name="T80" fmla="*/ 1020 w 2193"/>
                              <a:gd name="T81" fmla="*/ 1413 h 3999"/>
                              <a:gd name="T82" fmla="*/ 1088 w 2193"/>
                              <a:gd name="T83" fmla="*/ 1409 h 3999"/>
                              <a:gd name="T84" fmla="*/ 1240 w 2193"/>
                              <a:gd name="T85" fmla="*/ 1312 h 3999"/>
                              <a:gd name="T86" fmla="*/ 1485 w 2193"/>
                              <a:gd name="T87" fmla="*/ 1093 h 3999"/>
                              <a:gd name="T88" fmla="*/ 1681 w 2193"/>
                              <a:gd name="T89" fmla="*/ 851 h 3999"/>
                              <a:gd name="T90" fmla="*/ 1828 w 2193"/>
                              <a:gd name="T91" fmla="*/ 606 h 3999"/>
                              <a:gd name="T92" fmla="*/ 1918 w 2193"/>
                              <a:gd name="T93" fmla="*/ 412 h 3999"/>
                              <a:gd name="T94" fmla="*/ 2036 w 2193"/>
                              <a:gd name="T95" fmla="*/ 84 h 3999"/>
                              <a:gd name="T96" fmla="*/ 2125 w 2193"/>
                              <a:gd name="T97" fmla="*/ 177 h 3999"/>
                              <a:gd name="T98" fmla="*/ 2171 w 2193"/>
                              <a:gd name="T99" fmla="*/ 403 h 3999"/>
                              <a:gd name="T100" fmla="*/ 2182 w 2193"/>
                              <a:gd name="T101" fmla="*/ 559 h 3999"/>
                              <a:gd name="T102" fmla="*/ 2181 w 2193"/>
                              <a:gd name="T103" fmla="*/ 630 h 3999"/>
                              <a:gd name="T104" fmla="*/ 2159 w 2193"/>
                              <a:gd name="T105" fmla="*/ 669 h 3999"/>
                              <a:gd name="T106" fmla="*/ 2079 w 2193"/>
                              <a:gd name="T107" fmla="*/ 771 h 3999"/>
                              <a:gd name="T108" fmla="*/ 2011 w 2193"/>
                              <a:gd name="T109" fmla="*/ 887 h 3999"/>
                              <a:gd name="T110" fmla="*/ 1954 w 2193"/>
                              <a:gd name="T111" fmla="*/ 1019 h 3999"/>
                              <a:gd name="T112" fmla="*/ 1910 w 2193"/>
                              <a:gd name="T113" fmla="*/ 1166 h 3999"/>
                              <a:gd name="T114" fmla="*/ 1881 w 2193"/>
                              <a:gd name="T115" fmla="*/ 1330 h 3999"/>
                              <a:gd name="T116" fmla="*/ 1867 w 2193"/>
                              <a:gd name="T117" fmla="*/ 1510 h 39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3" h="3999">
                                <a:moveTo>
                                  <a:pt x="1865" y="1586"/>
                                </a:moveTo>
                                <a:lnTo>
                                  <a:pt x="1867" y="1611"/>
                                </a:lnTo>
                                <a:lnTo>
                                  <a:pt x="1868" y="1635"/>
                                </a:lnTo>
                                <a:lnTo>
                                  <a:pt x="1869" y="1658"/>
                                </a:lnTo>
                                <a:lnTo>
                                  <a:pt x="1872" y="1682"/>
                                </a:lnTo>
                                <a:lnTo>
                                  <a:pt x="1875" y="1705"/>
                                </a:lnTo>
                                <a:lnTo>
                                  <a:pt x="1880" y="1728"/>
                                </a:lnTo>
                                <a:lnTo>
                                  <a:pt x="1884" y="1749"/>
                                </a:lnTo>
                                <a:lnTo>
                                  <a:pt x="1890" y="1771"/>
                                </a:lnTo>
                                <a:lnTo>
                                  <a:pt x="1896" y="1791"/>
                                </a:lnTo>
                                <a:lnTo>
                                  <a:pt x="1903" y="1813"/>
                                </a:lnTo>
                                <a:lnTo>
                                  <a:pt x="1910" y="1833"/>
                                </a:lnTo>
                                <a:lnTo>
                                  <a:pt x="1919" y="1853"/>
                                </a:lnTo>
                                <a:lnTo>
                                  <a:pt x="1927" y="1873"/>
                                </a:lnTo>
                                <a:lnTo>
                                  <a:pt x="1937" y="1892"/>
                                </a:lnTo>
                                <a:lnTo>
                                  <a:pt x="1947" y="1911"/>
                                </a:lnTo>
                                <a:lnTo>
                                  <a:pt x="1957" y="1929"/>
                                </a:lnTo>
                                <a:lnTo>
                                  <a:pt x="1968" y="1947"/>
                                </a:lnTo>
                                <a:lnTo>
                                  <a:pt x="1981" y="1965"/>
                                </a:lnTo>
                                <a:lnTo>
                                  <a:pt x="1993" y="1983"/>
                                </a:lnTo>
                                <a:lnTo>
                                  <a:pt x="2005" y="2000"/>
                                </a:lnTo>
                                <a:lnTo>
                                  <a:pt x="2019" y="2017"/>
                                </a:lnTo>
                                <a:lnTo>
                                  <a:pt x="2032" y="2032"/>
                                </a:lnTo>
                                <a:lnTo>
                                  <a:pt x="2047" y="2048"/>
                                </a:lnTo>
                                <a:lnTo>
                                  <a:pt x="2061" y="2064"/>
                                </a:lnTo>
                                <a:lnTo>
                                  <a:pt x="2092" y="2094"/>
                                </a:lnTo>
                                <a:lnTo>
                                  <a:pt x="2124" y="2123"/>
                                </a:lnTo>
                                <a:lnTo>
                                  <a:pt x="2158" y="2151"/>
                                </a:lnTo>
                                <a:lnTo>
                                  <a:pt x="2193" y="2177"/>
                                </a:lnTo>
                                <a:lnTo>
                                  <a:pt x="2137" y="2190"/>
                                </a:lnTo>
                                <a:lnTo>
                                  <a:pt x="2083" y="2205"/>
                                </a:lnTo>
                                <a:lnTo>
                                  <a:pt x="2029" y="2222"/>
                                </a:lnTo>
                                <a:lnTo>
                                  <a:pt x="1976" y="2240"/>
                                </a:lnTo>
                                <a:lnTo>
                                  <a:pt x="1925" y="2259"/>
                                </a:lnTo>
                                <a:lnTo>
                                  <a:pt x="1873" y="2280"/>
                                </a:lnTo>
                                <a:lnTo>
                                  <a:pt x="1824" y="2302"/>
                                </a:lnTo>
                                <a:lnTo>
                                  <a:pt x="1776" y="2327"/>
                                </a:lnTo>
                                <a:lnTo>
                                  <a:pt x="1729" y="2352"/>
                                </a:lnTo>
                                <a:lnTo>
                                  <a:pt x="1683" y="2379"/>
                                </a:lnTo>
                                <a:lnTo>
                                  <a:pt x="1639" y="2407"/>
                                </a:lnTo>
                                <a:lnTo>
                                  <a:pt x="1596" y="2436"/>
                                </a:lnTo>
                                <a:lnTo>
                                  <a:pt x="1555" y="2466"/>
                                </a:lnTo>
                                <a:lnTo>
                                  <a:pt x="1515" y="2496"/>
                                </a:lnTo>
                                <a:lnTo>
                                  <a:pt x="1478" y="2529"/>
                                </a:lnTo>
                                <a:lnTo>
                                  <a:pt x="1441" y="2561"/>
                                </a:lnTo>
                                <a:lnTo>
                                  <a:pt x="1421" y="2581"/>
                                </a:lnTo>
                                <a:lnTo>
                                  <a:pt x="1400" y="2603"/>
                                </a:lnTo>
                                <a:lnTo>
                                  <a:pt x="1381" y="2624"/>
                                </a:lnTo>
                                <a:lnTo>
                                  <a:pt x="1362" y="2645"/>
                                </a:lnTo>
                                <a:lnTo>
                                  <a:pt x="1343" y="2667"/>
                                </a:lnTo>
                                <a:lnTo>
                                  <a:pt x="1326" y="2689"/>
                                </a:lnTo>
                                <a:lnTo>
                                  <a:pt x="1309" y="2711"/>
                                </a:lnTo>
                                <a:lnTo>
                                  <a:pt x="1292" y="2734"/>
                                </a:lnTo>
                                <a:lnTo>
                                  <a:pt x="1278" y="2756"/>
                                </a:lnTo>
                                <a:lnTo>
                                  <a:pt x="1262" y="2779"/>
                                </a:lnTo>
                                <a:lnTo>
                                  <a:pt x="1249" y="2802"/>
                                </a:lnTo>
                                <a:lnTo>
                                  <a:pt x="1235" y="2826"/>
                                </a:lnTo>
                                <a:lnTo>
                                  <a:pt x="1224" y="2848"/>
                                </a:lnTo>
                                <a:lnTo>
                                  <a:pt x="1212" y="2873"/>
                                </a:lnTo>
                                <a:lnTo>
                                  <a:pt x="1202" y="2896"/>
                                </a:lnTo>
                                <a:lnTo>
                                  <a:pt x="1192" y="2920"/>
                                </a:lnTo>
                                <a:lnTo>
                                  <a:pt x="1183" y="2946"/>
                                </a:lnTo>
                                <a:lnTo>
                                  <a:pt x="1174" y="2971"/>
                                </a:lnTo>
                                <a:lnTo>
                                  <a:pt x="1167" y="2997"/>
                                </a:lnTo>
                                <a:lnTo>
                                  <a:pt x="1160" y="3024"/>
                                </a:lnTo>
                                <a:lnTo>
                                  <a:pt x="1155" y="3050"/>
                                </a:lnTo>
                                <a:lnTo>
                                  <a:pt x="1150" y="3076"/>
                                </a:lnTo>
                                <a:lnTo>
                                  <a:pt x="1148" y="3102"/>
                                </a:lnTo>
                                <a:lnTo>
                                  <a:pt x="1146" y="3128"/>
                                </a:lnTo>
                                <a:lnTo>
                                  <a:pt x="1145" y="3155"/>
                                </a:lnTo>
                                <a:lnTo>
                                  <a:pt x="1145" y="3181"/>
                                </a:lnTo>
                                <a:lnTo>
                                  <a:pt x="1146" y="3207"/>
                                </a:lnTo>
                                <a:lnTo>
                                  <a:pt x="1149" y="3234"/>
                                </a:lnTo>
                                <a:lnTo>
                                  <a:pt x="1152" y="3259"/>
                                </a:lnTo>
                                <a:lnTo>
                                  <a:pt x="1157" y="3285"/>
                                </a:lnTo>
                                <a:lnTo>
                                  <a:pt x="1164" y="3312"/>
                                </a:lnTo>
                                <a:lnTo>
                                  <a:pt x="1170" y="3338"/>
                                </a:lnTo>
                                <a:lnTo>
                                  <a:pt x="1180" y="3367"/>
                                </a:lnTo>
                                <a:lnTo>
                                  <a:pt x="1193" y="3397"/>
                                </a:lnTo>
                                <a:lnTo>
                                  <a:pt x="1206" y="3426"/>
                                </a:lnTo>
                                <a:lnTo>
                                  <a:pt x="1221" y="3454"/>
                                </a:lnTo>
                                <a:lnTo>
                                  <a:pt x="1238" y="3483"/>
                                </a:lnTo>
                                <a:lnTo>
                                  <a:pt x="1257" y="3511"/>
                                </a:lnTo>
                                <a:lnTo>
                                  <a:pt x="1277" y="3539"/>
                                </a:lnTo>
                                <a:lnTo>
                                  <a:pt x="1299" y="3566"/>
                                </a:lnTo>
                                <a:lnTo>
                                  <a:pt x="1323" y="3593"/>
                                </a:lnTo>
                                <a:lnTo>
                                  <a:pt x="1348" y="3619"/>
                                </a:lnTo>
                                <a:lnTo>
                                  <a:pt x="1376" y="3645"/>
                                </a:lnTo>
                                <a:lnTo>
                                  <a:pt x="1407" y="3671"/>
                                </a:lnTo>
                                <a:lnTo>
                                  <a:pt x="1438" y="3695"/>
                                </a:lnTo>
                                <a:lnTo>
                                  <a:pt x="1471" y="3719"/>
                                </a:lnTo>
                                <a:lnTo>
                                  <a:pt x="1507" y="3742"/>
                                </a:lnTo>
                                <a:lnTo>
                                  <a:pt x="1544" y="3765"/>
                                </a:lnTo>
                                <a:lnTo>
                                  <a:pt x="1376" y="3825"/>
                                </a:lnTo>
                                <a:lnTo>
                                  <a:pt x="1374" y="3826"/>
                                </a:lnTo>
                                <a:lnTo>
                                  <a:pt x="1372" y="3826"/>
                                </a:lnTo>
                                <a:lnTo>
                                  <a:pt x="1308" y="3849"/>
                                </a:lnTo>
                                <a:lnTo>
                                  <a:pt x="1245" y="3871"/>
                                </a:lnTo>
                                <a:lnTo>
                                  <a:pt x="1182" y="3892"/>
                                </a:lnTo>
                                <a:lnTo>
                                  <a:pt x="1118" y="3914"/>
                                </a:lnTo>
                                <a:lnTo>
                                  <a:pt x="1054" y="3935"/>
                                </a:lnTo>
                                <a:lnTo>
                                  <a:pt x="990" y="3956"/>
                                </a:lnTo>
                                <a:lnTo>
                                  <a:pt x="926" y="3978"/>
                                </a:lnTo>
                                <a:lnTo>
                                  <a:pt x="863" y="3999"/>
                                </a:lnTo>
                                <a:lnTo>
                                  <a:pt x="857" y="3991"/>
                                </a:lnTo>
                                <a:lnTo>
                                  <a:pt x="851" y="3983"/>
                                </a:lnTo>
                                <a:lnTo>
                                  <a:pt x="844" y="3976"/>
                                </a:lnTo>
                                <a:lnTo>
                                  <a:pt x="837" y="3970"/>
                                </a:lnTo>
                                <a:lnTo>
                                  <a:pt x="829" y="3964"/>
                                </a:lnTo>
                                <a:lnTo>
                                  <a:pt x="820" y="3959"/>
                                </a:lnTo>
                                <a:lnTo>
                                  <a:pt x="812" y="3954"/>
                                </a:lnTo>
                                <a:lnTo>
                                  <a:pt x="802" y="3950"/>
                                </a:lnTo>
                                <a:lnTo>
                                  <a:pt x="718" y="3911"/>
                                </a:lnTo>
                                <a:lnTo>
                                  <a:pt x="640" y="3874"/>
                                </a:lnTo>
                                <a:lnTo>
                                  <a:pt x="567" y="3836"/>
                                </a:lnTo>
                                <a:lnTo>
                                  <a:pt x="500" y="3797"/>
                                </a:lnTo>
                                <a:lnTo>
                                  <a:pt x="437" y="3758"/>
                                </a:lnTo>
                                <a:lnTo>
                                  <a:pt x="380" y="3718"/>
                                </a:lnTo>
                                <a:lnTo>
                                  <a:pt x="328" y="3677"/>
                                </a:lnTo>
                                <a:lnTo>
                                  <a:pt x="281" y="3636"/>
                                </a:lnTo>
                                <a:lnTo>
                                  <a:pt x="237" y="3594"/>
                                </a:lnTo>
                                <a:lnTo>
                                  <a:pt x="198" y="3552"/>
                                </a:lnTo>
                                <a:lnTo>
                                  <a:pt x="163" y="3509"/>
                                </a:lnTo>
                                <a:lnTo>
                                  <a:pt x="132" y="3466"/>
                                </a:lnTo>
                                <a:lnTo>
                                  <a:pt x="105" y="3422"/>
                                </a:lnTo>
                                <a:lnTo>
                                  <a:pt x="81" y="3377"/>
                                </a:lnTo>
                                <a:lnTo>
                                  <a:pt x="61" y="3331"/>
                                </a:lnTo>
                                <a:lnTo>
                                  <a:pt x="44" y="3285"/>
                                </a:lnTo>
                                <a:lnTo>
                                  <a:pt x="30" y="3238"/>
                                </a:lnTo>
                                <a:lnTo>
                                  <a:pt x="19" y="3190"/>
                                </a:lnTo>
                                <a:lnTo>
                                  <a:pt x="11" y="3142"/>
                                </a:lnTo>
                                <a:lnTo>
                                  <a:pt x="5" y="3092"/>
                                </a:lnTo>
                                <a:lnTo>
                                  <a:pt x="1" y="3042"/>
                                </a:lnTo>
                                <a:lnTo>
                                  <a:pt x="0" y="2992"/>
                                </a:lnTo>
                                <a:lnTo>
                                  <a:pt x="0" y="2940"/>
                                </a:lnTo>
                                <a:lnTo>
                                  <a:pt x="3" y="2887"/>
                                </a:lnTo>
                                <a:lnTo>
                                  <a:pt x="6" y="2834"/>
                                </a:lnTo>
                                <a:lnTo>
                                  <a:pt x="12" y="2780"/>
                                </a:lnTo>
                                <a:lnTo>
                                  <a:pt x="19" y="2725"/>
                                </a:lnTo>
                                <a:lnTo>
                                  <a:pt x="25" y="2669"/>
                                </a:lnTo>
                                <a:lnTo>
                                  <a:pt x="43" y="2555"/>
                                </a:lnTo>
                                <a:lnTo>
                                  <a:pt x="63" y="2436"/>
                                </a:lnTo>
                                <a:lnTo>
                                  <a:pt x="79" y="2344"/>
                                </a:lnTo>
                                <a:lnTo>
                                  <a:pt x="94" y="2249"/>
                                </a:lnTo>
                                <a:lnTo>
                                  <a:pt x="109" y="2152"/>
                                </a:lnTo>
                                <a:lnTo>
                                  <a:pt x="123" y="2054"/>
                                </a:lnTo>
                                <a:lnTo>
                                  <a:pt x="128" y="2003"/>
                                </a:lnTo>
                                <a:lnTo>
                                  <a:pt x="134" y="1953"/>
                                </a:lnTo>
                                <a:lnTo>
                                  <a:pt x="140" y="1901"/>
                                </a:lnTo>
                                <a:lnTo>
                                  <a:pt x="144" y="1850"/>
                                </a:lnTo>
                                <a:lnTo>
                                  <a:pt x="147" y="1797"/>
                                </a:lnTo>
                                <a:lnTo>
                                  <a:pt x="151" y="1743"/>
                                </a:lnTo>
                                <a:lnTo>
                                  <a:pt x="153" y="1691"/>
                                </a:lnTo>
                                <a:lnTo>
                                  <a:pt x="155" y="1636"/>
                                </a:lnTo>
                                <a:lnTo>
                                  <a:pt x="155" y="1581"/>
                                </a:lnTo>
                                <a:lnTo>
                                  <a:pt x="155" y="1526"/>
                                </a:lnTo>
                                <a:lnTo>
                                  <a:pt x="154" y="1470"/>
                                </a:lnTo>
                                <a:lnTo>
                                  <a:pt x="151" y="1413"/>
                                </a:lnTo>
                                <a:lnTo>
                                  <a:pt x="147" y="1356"/>
                                </a:lnTo>
                                <a:lnTo>
                                  <a:pt x="143" y="1297"/>
                                </a:lnTo>
                                <a:lnTo>
                                  <a:pt x="136" y="1239"/>
                                </a:lnTo>
                                <a:lnTo>
                                  <a:pt x="128" y="1180"/>
                                </a:lnTo>
                                <a:lnTo>
                                  <a:pt x="119" y="1119"/>
                                </a:lnTo>
                                <a:lnTo>
                                  <a:pt x="109" y="1059"/>
                                </a:lnTo>
                                <a:lnTo>
                                  <a:pt x="97" y="997"/>
                                </a:lnTo>
                                <a:lnTo>
                                  <a:pt x="84" y="935"/>
                                </a:lnTo>
                                <a:lnTo>
                                  <a:pt x="68" y="873"/>
                                </a:lnTo>
                                <a:lnTo>
                                  <a:pt x="51" y="810"/>
                                </a:lnTo>
                                <a:lnTo>
                                  <a:pt x="32" y="745"/>
                                </a:lnTo>
                                <a:lnTo>
                                  <a:pt x="11" y="681"/>
                                </a:lnTo>
                                <a:lnTo>
                                  <a:pt x="54" y="695"/>
                                </a:lnTo>
                                <a:lnTo>
                                  <a:pt x="97" y="709"/>
                                </a:lnTo>
                                <a:lnTo>
                                  <a:pt x="141" y="725"/>
                                </a:lnTo>
                                <a:lnTo>
                                  <a:pt x="183" y="742"/>
                                </a:lnTo>
                                <a:lnTo>
                                  <a:pt x="227" y="761"/>
                                </a:lnTo>
                                <a:lnTo>
                                  <a:pt x="269" y="780"/>
                                </a:lnTo>
                                <a:lnTo>
                                  <a:pt x="312" y="801"/>
                                </a:lnTo>
                                <a:lnTo>
                                  <a:pt x="354" y="822"/>
                                </a:lnTo>
                                <a:lnTo>
                                  <a:pt x="397" y="846"/>
                                </a:lnTo>
                                <a:lnTo>
                                  <a:pt x="438" y="870"/>
                                </a:lnTo>
                                <a:lnTo>
                                  <a:pt x="479" y="896"/>
                                </a:lnTo>
                                <a:lnTo>
                                  <a:pt x="519" y="922"/>
                                </a:lnTo>
                                <a:lnTo>
                                  <a:pt x="559" y="950"/>
                                </a:lnTo>
                                <a:lnTo>
                                  <a:pt x="597" y="979"/>
                                </a:lnTo>
                                <a:lnTo>
                                  <a:pt x="635" y="1009"/>
                                </a:lnTo>
                                <a:lnTo>
                                  <a:pt x="672" y="1041"/>
                                </a:lnTo>
                                <a:lnTo>
                                  <a:pt x="710" y="1075"/>
                                </a:lnTo>
                                <a:lnTo>
                                  <a:pt x="746" y="1111"/>
                                </a:lnTo>
                                <a:lnTo>
                                  <a:pt x="781" y="1147"/>
                                </a:lnTo>
                                <a:lnTo>
                                  <a:pt x="813" y="1183"/>
                                </a:lnTo>
                                <a:lnTo>
                                  <a:pt x="842" y="1220"/>
                                </a:lnTo>
                                <a:lnTo>
                                  <a:pt x="870" y="1257"/>
                                </a:lnTo>
                                <a:lnTo>
                                  <a:pt x="896" y="1296"/>
                                </a:lnTo>
                                <a:lnTo>
                                  <a:pt x="921" y="1335"/>
                                </a:lnTo>
                                <a:lnTo>
                                  <a:pt x="926" y="1346"/>
                                </a:lnTo>
                                <a:lnTo>
                                  <a:pt x="931" y="1352"/>
                                </a:lnTo>
                                <a:lnTo>
                                  <a:pt x="939" y="1363"/>
                                </a:lnTo>
                                <a:lnTo>
                                  <a:pt x="949" y="1375"/>
                                </a:lnTo>
                                <a:lnTo>
                                  <a:pt x="959" y="1384"/>
                                </a:lnTo>
                                <a:lnTo>
                                  <a:pt x="970" y="1391"/>
                                </a:lnTo>
                                <a:lnTo>
                                  <a:pt x="981" y="1399"/>
                                </a:lnTo>
                                <a:lnTo>
                                  <a:pt x="994" y="1405"/>
                                </a:lnTo>
                                <a:lnTo>
                                  <a:pt x="1007" y="1409"/>
                                </a:lnTo>
                                <a:lnTo>
                                  <a:pt x="1020" y="1413"/>
                                </a:lnTo>
                                <a:lnTo>
                                  <a:pt x="1034" y="1415"/>
                                </a:lnTo>
                                <a:lnTo>
                                  <a:pt x="1047" y="1415"/>
                                </a:lnTo>
                                <a:lnTo>
                                  <a:pt x="1061" y="1415"/>
                                </a:lnTo>
                                <a:lnTo>
                                  <a:pt x="1074" y="1413"/>
                                </a:lnTo>
                                <a:lnTo>
                                  <a:pt x="1088" y="1409"/>
                                </a:lnTo>
                                <a:lnTo>
                                  <a:pt x="1101" y="1405"/>
                                </a:lnTo>
                                <a:lnTo>
                                  <a:pt x="1113" y="1399"/>
                                </a:lnTo>
                                <a:lnTo>
                                  <a:pt x="1126" y="1391"/>
                                </a:lnTo>
                                <a:lnTo>
                                  <a:pt x="1184" y="1352"/>
                                </a:lnTo>
                                <a:lnTo>
                                  <a:pt x="1240" y="1312"/>
                                </a:lnTo>
                                <a:lnTo>
                                  <a:pt x="1293" y="1269"/>
                                </a:lnTo>
                                <a:lnTo>
                                  <a:pt x="1345" y="1227"/>
                                </a:lnTo>
                                <a:lnTo>
                                  <a:pt x="1394" y="1183"/>
                                </a:lnTo>
                                <a:lnTo>
                                  <a:pt x="1440" y="1138"/>
                                </a:lnTo>
                                <a:lnTo>
                                  <a:pt x="1485" y="1093"/>
                                </a:lnTo>
                                <a:lnTo>
                                  <a:pt x="1529" y="1046"/>
                                </a:lnTo>
                                <a:lnTo>
                                  <a:pt x="1569" y="999"/>
                                </a:lnTo>
                                <a:lnTo>
                                  <a:pt x="1608" y="951"/>
                                </a:lnTo>
                                <a:lnTo>
                                  <a:pt x="1646" y="902"/>
                                </a:lnTo>
                                <a:lnTo>
                                  <a:pt x="1681" y="851"/>
                                </a:lnTo>
                                <a:lnTo>
                                  <a:pt x="1715" y="801"/>
                                </a:lnTo>
                                <a:lnTo>
                                  <a:pt x="1748" y="749"/>
                                </a:lnTo>
                                <a:lnTo>
                                  <a:pt x="1778" y="697"/>
                                </a:lnTo>
                                <a:lnTo>
                                  <a:pt x="1808" y="644"/>
                                </a:lnTo>
                                <a:lnTo>
                                  <a:pt x="1828" y="606"/>
                                </a:lnTo>
                                <a:lnTo>
                                  <a:pt x="1848" y="568"/>
                                </a:lnTo>
                                <a:lnTo>
                                  <a:pt x="1865" y="530"/>
                                </a:lnTo>
                                <a:lnTo>
                                  <a:pt x="1884" y="491"/>
                                </a:lnTo>
                                <a:lnTo>
                                  <a:pt x="1901" y="451"/>
                                </a:lnTo>
                                <a:lnTo>
                                  <a:pt x="1918" y="412"/>
                                </a:lnTo>
                                <a:lnTo>
                                  <a:pt x="1935" y="372"/>
                                </a:lnTo>
                                <a:lnTo>
                                  <a:pt x="1950" y="331"/>
                                </a:lnTo>
                                <a:lnTo>
                                  <a:pt x="1981" y="251"/>
                                </a:lnTo>
                                <a:lnTo>
                                  <a:pt x="2009" y="168"/>
                                </a:lnTo>
                                <a:lnTo>
                                  <a:pt x="2036" y="84"/>
                                </a:lnTo>
                                <a:lnTo>
                                  <a:pt x="2061" y="0"/>
                                </a:lnTo>
                                <a:lnTo>
                                  <a:pt x="2079" y="41"/>
                                </a:lnTo>
                                <a:lnTo>
                                  <a:pt x="2096" y="85"/>
                                </a:lnTo>
                                <a:lnTo>
                                  <a:pt x="2112" y="130"/>
                                </a:lnTo>
                                <a:lnTo>
                                  <a:pt x="2125" y="177"/>
                                </a:lnTo>
                                <a:lnTo>
                                  <a:pt x="2137" y="225"/>
                                </a:lnTo>
                                <a:lnTo>
                                  <a:pt x="2149" y="273"/>
                                </a:lnTo>
                                <a:lnTo>
                                  <a:pt x="2159" y="322"/>
                                </a:lnTo>
                                <a:lnTo>
                                  <a:pt x="2166" y="371"/>
                                </a:lnTo>
                                <a:lnTo>
                                  <a:pt x="2171" y="403"/>
                                </a:lnTo>
                                <a:lnTo>
                                  <a:pt x="2175" y="437"/>
                                </a:lnTo>
                                <a:lnTo>
                                  <a:pt x="2179" y="470"/>
                                </a:lnTo>
                                <a:lnTo>
                                  <a:pt x="2181" y="503"/>
                                </a:lnTo>
                                <a:lnTo>
                                  <a:pt x="2182" y="532"/>
                                </a:lnTo>
                                <a:lnTo>
                                  <a:pt x="2182" y="559"/>
                                </a:lnTo>
                                <a:lnTo>
                                  <a:pt x="2182" y="585"/>
                                </a:lnTo>
                                <a:lnTo>
                                  <a:pt x="2181" y="609"/>
                                </a:lnTo>
                                <a:lnTo>
                                  <a:pt x="2181" y="613"/>
                                </a:lnTo>
                                <a:lnTo>
                                  <a:pt x="2181" y="615"/>
                                </a:lnTo>
                                <a:lnTo>
                                  <a:pt x="2181" y="630"/>
                                </a:lnTo>
                                <a:lnTo>
                                  <a:pt x="2182" y="645"/>
                                </a:lnTo>
                                <a:lnTo>
                                  <a:pt x="2171" y="656"/>
                                </a:lnTo>
                                <a:lnTo>
                                  <a:pt x="2160" y="669"/>
                                </a:lnTo>
                                <a:lnTo>
                                  <a:pt x="2159" y="669"/>
                                </a:lnTo>
                                <a:lnTo>
                                  <a:pt x="2142" y="688"/>
                                </a:lnTo>
                                <a:lnTo>
                                  <a:pt x="2126" y="708"/>
                                </a:lnTo>
                                <a:lnTo>
                                  <a:pt x="2109" y="728"/>
                                </a:lnTo>
                                <a:lnTo>
                                  <a:pt x="2094" y="749"/>
                                </a:lnTo>
                                <a:lnTo>
                                  <a:pt x="2079" y="771"/>
                                </a:lnTo>
                                <a:lnTo>
                                  <a:pt x="2065" y="793"/>
                                </a:lnTo>
                                <a:lnTo>
                                  <a:pt x="2050" y="816"/>
                                </a:lnTo>
                                <a:lnTo>
                                  <a:pt x="2037" y="839"/>
                                </a:lnTo>
                                <a:lnTo>
                                  <a:pt x="2023" y="863"/>
                                </a:lnTo>
                                <a:lnTo>
                                  <a:pt x="2011" y="887"/>
                                </a:lnTo>
                                <a:lnTo>
                                  <a:pt x="1999" y="912"/>
                                </a:lnTo>
                                <a:lnTo>
                                  <a:pt x="1986" y="938"/>
                                </a:lnTo>
                                <a:lnTo>
                                  <a:pt x="1975" y="965"/>
                                </a:lnTo>
                                <a:lnTo>
                                  <a:pt x="1964" y="991"/>
                                </a:lnTo>
                                <a:lnTo>
                                  <a:pt x="1954" y="1019"/>
                                </a:lnTo>
                                <a:lnTo>
                                  <a:pt x="1944" y="1047"/>
                                </a:lnTo>
                                <a:lnTo>
                                  <a:pt x="1935" y="1077"/>
                                </a:lnTo>
                                <a:lnTo>
                                  <a:pt x="1926" y="1106"/>
                                </a:lnTo>
                                <a:lnTo>
                                  <a:pt x="1918" y="1136"/>
                                </a:lnTo>
                                <a:lnTo>
                                  <a:pt x="1910" y="1166"/>
                                </a:lnTo>
                                <a:lnTo>
                                  <a:pt x="1903" y="1198"/>
                                </a:lnTo>
                                <a:lnTo>
                                  <a:pt x="1897" y="1230"/>
                                </a:lnTo>
                                <a:lnTo>
                                  <a:pt x="1891" y="1263"/>
                                </a:lnTo>
                                <a:lnTo>
                                  <a:pt x="1886" y="1296"/>
                                </a:lnTo>
                                <a:lnTo>
                                  <a:pt x="1881" y="1330"/>
                                </a:lnTo>
                                <a:lnTo>
                                  <a:pt x="1877" y="1365"/>
                                </a:lnTo>
                                <a:lnTo>
                                  <a:pt x="1873" y="1400"/>
                                </a:lnTo>
                                <a:lnTo>
                                  <a:pt x="1871" y="1436"/>
                                </a:lnTo>
                                <a:lnTo>
                                  <a:pt x="1869" y="1472"/>
                                </a:lnTo>
                                <a:lnTo>
                                  <a:pt x="1867" y="1510"/>
                                </a:lnTo>
                                <a:lnTo>
                                  <a:pt x="1865" y="1548"/>
                                </a:lnTo>
                                <a:lnTo>
                                  <a:pt x="1865" y="15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3277"/>
                        <wps:cNvSpPr>
                          <a:spLocks noEditPoints="1"/>
                        </wps:cNvSpPr>
                        <wps:spPr bwMode="auto">
                          <a:xfrm>
                            <a:off x="7546" y="1407"/>
                            <a:ext cx="3987" cy="4835"/>
                          </a:xfrm>
                          <a:custGeom>
                            <a:avLst/>
                            <a:gdLst>
                              <a:gd name="T0" fmla="*/ 11501 w 11962"/>
                              <a:gd name="T1" fmla="*/ 5382 h 14506"/>
                              <a:gd name="T2" fmla="*/ 10854 w 11962"/>
                              <a:gd name="T3" fmla="*/ 13492 h 14506"/>
                              <a:gd name="T4" fmla="*/ 6136 w 11962"/>
                              <a:gd name="T5" fmla="*/ 13656 h 14506"/>
                              <a:gd name="T6" fmla="*/ 6261 w 11962"/>
                              <a:gd name="T7" fmla="*/ 7634 h 14506"/>
                              <a:gd name="T8" fmla="*/ 4000 w 11962"/>
                              <a:gd name="T9" fmla="*/ 2974 h 14506"/>
                              <a:gd name="T10" fmla="*/ 3871 w 11962"/>
                              <a:gd name="T11" fmla="*/ 3619 h 14506"/>
                              <a:gd name="T12" fmla="*/ 2297 w 11962"/>
                              <a:gd name="T13" fmla="*/ 3734 h 14506"/>
                              <a:gd name="T14" fmla="*/ 3186 w 11962"/>
                              <a:gd name="T15" fmla="*/ 2866 h 14506"/>
                              <a:gd name="T16" fmla="*/ 2032 w 11962"/>
                              <a:gd name="T17" fmla="*/ 3246 h 14506"/>
                              <a:gd name="T18" fmla="*/ 2254 w 11962"/>
                              <a:gd name="T19" fmla="*/ 4163 h 14506"/>
                              <a:gd name="T20" fmla="*/ 813 w 11962"/>
                              <a:gd name="T21" fmla="*/ 3682 h 14506"/>
                              <a:gd name="T22" fmla="*/ 892 w 11962"/>
                              <a:gd name="T23" fmla="*/ 1503 h 14506"/>
                              <a:gd name="T24" fmla="*/ 1712 w 11962"/>
                              <a:gd name="T25" fmla="*/ 1793 h 14506"/>
                              <a:gd name="T26" fmla="*/ 2631 w 11962"/>
                              <a:gd name="T27" fmla="*/ 1012 h 14506"/>
                              <a:gd name="T28" fmla="*/ 2925 w 11962"/>
                              <a:gd name="T29" fmla="*/ 1132 h 14506"/>
                              <a:gd name="T30" fmla="*/ 2655 w 11962"/>
                              <a:gd name="T31" fmla="*/ 2126 h 14506"/>
                              <a:gd name="T32" fmla="*/ 7611 w 11962"/>
                              <a:gd name="T33" fmla="*/ 3237 h 14506"/>
                              <a:gd name="T34" fmla="*/ 7887 w 11962"/>
                              <a:gd name="T35" fmla="*/ 2246 h 14506"/>
                              <a:gd name="T36" fmla="*/ 8691 w 11962"/>
                              <a:gd name="T37" fmla="*/ 2555 h 14506"/>
                              <a:gd name="T38" fmla="*/ 8461 w 11962"/>
                              <a:gd name="T39" fmla="*/ 3330 h 14506"/>
                              <a:gd name="T40" fmla="*/ 9042 w 11962"/>
                              <a:gd name="T41" fmla="*/ 2841 h 14506"/>
                              <a:gd name="T42" fmla="*/ 10172 w 11962"/>
                              <a:gd name="T43" fmla="*/ 3056 h 14506"/>
                              <a:gd name="T44" fmla="*/ 11067 w 11962"/>
                              <a:gd name="T45" fmla="*/ 3626 h 14506"/>
                              <a:gd name="T46" fmla="*/ 9623 w 11962"/>
                              <a:gd name="T47" fmla="*/ 3795 h 14506"/>
                              <a:gd name="T48" fmla="*/ 8296 w 11962"/>
                              <a:gd name="T49" fmla="*/ 1950 h 14506"/>
                              <a:gd name="T50" fmla="*/ 7724 w 11962"/>
                              <a:gd name="T51" fmla="*/ 1225 h 14506"/>
                              <a:gd name="T52" fmla="*/ 8473 w 11962"/>
                              <a:gd name="T53" fmla="*/ 1355 h 14506"/>
                              <a:gd name="T54" fmla="*/ 9946 w 11962"/>
                              <a:gd name="T55" fmla="*/ 2033 h 14506"/>
                              <a:gd name="T56" fmla="*/ 9753 w 11962"/>
                              <a:gd name="T57" fmla="*/ 2676 h 14506"/>
                              <a:gd name="T58" fmla="*/ 6461 w 11962"/>
                              <a:gd name="T59" fmla="*/ 2779 h 14506"/>
                              <a:gd name="T60" fmla="*/ 5704 w 11962"/>
                              <a:gd name="T61" fmla="*/ 2327 h 14506"/>
                              <a:gd name="T62" fmla="*/ 5395 w 11962"/>
                              <a:gd name="T63" fmla="*/ 1104 h 14506"/>
                              <a:gd name="T64" fmla="*/ 6232 w 11962"/>
                              <a:gd name="T65" fmla="*/ 335 h 14506"/>
                              <a:gd name="T66" fmla="*/ 7214 w 11962"/>
                              <a:gd name="T67" fmla="*/ 782 h 14506"/>
                              <a:gd name="T68" fmla="*/ 625 w 11962"/>
                              <a:gd name="T69" fmla="*/ 12953 h 14506"/>
                              <a:gd name="T70" fmla="*/ 938 w 11962"/>
                              <a:gd name="T71" fmla="*/ 4949 h 14506"/>
                              <a:gd name="T72" fmla="*/ 6019 w 11962"/>
                              <a:gd name="T73" fmla="*/ 3093 h 14506"/>
                              <a:gd name="T74" fmla="*/ 5757 w 11962"/>
                              <a:gd name="T75" fmla="*/ 10240 h 14506"/>
                              <a:gd name="T76" fmla="*/ 4749 w 11962"/>
                              <a:gd name="T77" fmla="*/ 3038 h 14506"/>
                              <a:gd name="T78" fmla="*/ 3294 w 11962"/>
                              <a:gd name="T79" fmla="*/ 2484 h 14506"/>
                              <a:gd name="T80" fmla="*/ 3219 w 11962"/>
                              <a:gd name="T81" fmla="*/ 1237 h 14506"/>
                              <a:gd name="T82" fmla="*/ 4430 w 11962"/>
                              <a:gd name="T83" fmla="*/ 1279 h 14506"/>
                              <a:gd name="T84" fmla="*/ 5513 w 11962"/>
                              <a:gd name="T85" fmla="*/ 2577 h 14506"/>
                              <a:gd name="T86" fmla="*/ 11318 w 11962"/>
                              <a:gd name="T87" fmla="*/ 3962 h 14506"/>
                              <a:gd name="T88" fmla="*/ 11064 w 11962"/>
                              <a:gd name="T89" fmla="*/ 3123 h 14506"/>
                              <a:gd name="T90" fmla="*/ 10333 w 11962"/>
                              <a:gd name="T91" fmla="*/ 2279 h 14506"/>
                              <a:gd name="T92" fmla="*/ 9359 w 11962"/>
                              <a:gd name="T93" fmla="*/ 1294 h 14506"/>
                              <a:gd name="T94" fmla="*/ 7546 w 11962"/>
                              <a:gd name="T95" fmla="*/ 603 h 14506"/>
                              <a:gd name="T96" fmla="*/ 6498 w 11962"/>
                              <a:gd name="T97" fmla="*/ 73 h 14506"/>
                              <a:gd name="T98" fmla="*/ 5532 w 11962"/>
                              <a:gd name="T99" fmla="*/ 322 h 14506"/>
                              <a:gd name="T100" fmla="*/ 4698 w 11962"/>
                              <a:gd name="T101" fmla="*/ 1107 h 14506"/>
                              <a:gd name="T102" fmla="*/ 3233 w 11962"/>
                              <a:gd name="T103" fmla="*/ 802 h 14506"/>
                              <a:gd name="T104" fmla="*/ 2747 w 11962"/>
                              <a:gd name="T105" fmla="*/ 3 h 14506"/>
                              <a:gd name="T106" fmla="*/ 2170 w 11962"/>
                              <a:gd name="T107" fmla="*/ 1218 h 14506"/>
                              <a:gd name="T108" fmla="*/ 1195 w 11962"/>
                              <a:gd name="T109" fmla="*/ 979 h 14506"/>
                              <a:gd name="T110" fmla="*/ 428 w 11962"/>
                              <a:gd name="T111" fmla="*/ 921 h 14506"/>
                              <a:gd name="T112" fmla="*/ 568 w 11962"/>
                              <a:gd name="T113" fmla="*/ 2834 h 14506"/>
                              <a:gd name="T114" fmla="*/ 914 w 11962"/>
                              <a:gd name="T115" fmla="*/ 4664 h 14506"/>
                              <a:gd name="T116" fmla="*/ 54 w 11962"/>
                              <a:gd name="T117" fmla="*/ 5347 h 14506"/>
                              <a:gd name="T118" fmla="*/ 302 w 11962"/>
                              <a:gd name="T119" fmla="*/ 13481 h 14506"/>
                              <a:gd name="T120" fmla="*/ 9252 w 11962"/>
                              <a:gd name="T121" fmla="*/ 14056 h 14506"/>
                              <a:gd name="T122" fmla="*/ 11689 w 11962"/>
                              <a:gd name="T123" fmla="*/ 13550 h 14506"/>
                              <a:gd name="T124" fmla="*/ 11958 w 11962"/>
                              <a:gd name="T125" fmla="*/ 4679 h 145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1962" h="14506">
                                <a:moveTo>
                                  <a:pt x="6302" y="3092"/>
                                </a:moveTo>
                                <a:lnTo>
                                  <a:pt x="6470" y="3155"/>
                                </a:lnTo>
                                <a:lnTo>
                                  <a:pt x="6637" y="3216"/>
                                </a:lnTo>
                                <a:lnTo>
                                  <a:pt x="6804" y="3274"/>
                                </a:lnTo>
                                <a:lnTo>
                                  <a:pt x="6972" y="3331"/>
                                </a:lnTo>
                                <a:lnTo>
                                  <a:pt x="7139" y="3386"/>
                                </a:lnTo>
                                <a:lnTo>
                                  <a:pt x="7306" y="3439"/>
                                </a:lnTo>
                                <a:lnTo>
                                  <a:pt x="7472" y="3490"/>
                                </a:lnTo>
                                <a:lnTo>
                                  <a:pt x="7639" y="3541"/>
                                </a:lnTo>
                                <a:lnTo>
                                  <a:pt x="7806" y="3590"/>
                                </a:lnTo>
                                <a:lnTo>
                                  <a:pt x="7972" y="3637"/>
                                </a:lnTo>
                                <a:lnTo>
                                  <a:pt x="8138" y="3684"/>
                                </a:lnTo>
                                <a:lnTo>
                                  <a:pt x="8305" y="3731"/>
                                </a:lnTo>
                                <a:lnTo>
                                  <a:pt x="8471" y="3776"/>
                                </a:lnTo>
                                <a:lnTo>
                                  <a:pt x="8638" y="3822"/>
                                </a:lnTo>
                                <a:lnTo>
                                  <a:pt x="8803" y="3867"/>
                                </a:lnTo>
                                <a:lnTo>
                                  <a:pt x="8970" y="3912"/>
                                </a:lnTo>
                                <a:lnTo>
                                  <a:pt x="9137" y="3957"/>
                                </a:lnTo>
                                <a:lnTo>
                                  <a:pt x="9304" y="4001"/>
                                </a:lnTo>
                                <a:lnTo>
                                  <a:pt x="9470" y="4047"/>
                                </a:lnTo>
                                <a:lnTo>
                                  <a:pt x="9638" y="4093"/>
                                </a:lnTo>
                                <a:lnTo>
                                  <a:pt x="9805" y="4139"/>
                                </a:lnTo>
                                <a:lnTo>
                                  <a:pt x="9972" y="4186"/>
                                </a:lnTo>
                                <a:lnTo>
                                  <a:pt x="10140" y="4234"/>
                                </a:lnTo>
                                <a:lnTo>
                                  <a:pt x="10308" y="4284"/>
                                </a:lnTo>
                                <a:lnTo>
                                  <a:pt x="10474" y="4335"/>
                                </a:lnTo>
                                <a:lnTo>
                                  <a:pt x="10642" y="4387"/>
                                </a:lnTo>
                                <a:lnTo>
                                  <a:pt x="10810" y="4441"/>
                                </a:lnTo>
                                <a:lnTo>
                                  <a:pt x="10979" y="4496"/>
                                </a:lnTo>
                                <a:lnTo>
                                  <a:pt x="11147" y="4553"/>
                                </a:lnTo>
                                <a:lnTo>
                                  <a:pt x="11315" y="4611"/>
                                </a:lnTo>
                                <a:lnTo>
                                  <a:pt x="11484" y="4673"/>
                                </a:lnTo>
                                <a:lnTo>
                                  <a:pt x="11653" y="4735"/>
                                </a:lnTo>
                                <a:lnTo>
                                  <a:pt x="11573" y="5061"/>
                                </a:lnTo>
                                <a:lnTo>
                                  <a:pt x="11501" y="5382"/>
                                </a:lnTo>
                                <a:lnTo>
                                  <a:pt x="11435" y="5697"/>
                                </a:lnTo>
                                <a:lnTo>
                                  <a:pt x="11374" y="6006"/>
                                </a:lnTo>
                                <a:lnTo>
                                  <a:pt x="11320" y="6311"/>
                                </a:lnTo>
                                <a:lnTo>
                                  <a:pt x="11272" y="6610"/>
                                </a:lnTo>
                                <a:lnTo>
                                  <a:pt x="11230" y="6906"/>
                                </a:lnTo>
                                <a:lnTo>
                                  <a:pt x="11193" y="7196"/>
                                </a:lnTo>
                                <a:lnTo>
                                  <a:pt x="11162" y="7482"/>
                                </a:lnTo>
                                <a:lnTo>
                                  <a:pt x="11135" y="7764"/>
                                </a:lnTo>
                                <a:lnTo>
                                  <a:pt x="11112" y="8042"/>
                                </a:lnTo>
                                <a:lnTo>
                                  <a:pt x="11094" y="8318"/>
                                </a:lnTo>
                                <a:lnTo>
                                  <a:pt x="11082" y="8589"/>
                                </a:lnTo>
                                <a:lnTo>
                                  <a:pt x="11073" y="8857"/>
                                </a:lnTo>
                                <a:lnTo>
                                  <a:pt x="11067" y="9122"/>
                                </a:lnTo>
                                <a:lnTo>
                                  <a:pt x="11066" y="9385"/>
                                </a:lnTo>
                                <a:lnTo>
                                  <a:pt x="11069" y="9645"/>
                                </a:lnTo>
                                <a:lnTo>
                                  <a:pt x="11075" y="9904"/>
                                </a:lnTo>
                                <a:lnTo>
                                  <a:pt x="11084" y="10160"/>
                                </a:lnTo>
                                <a:lnTo>
                                  <a:pt x="11095" y="10414"/>
                                </a:lnTo>
                                <a:lnTo>
                                  <a:pt x="11110" y="10667"/>
                                </a:lnTo>
                                <a:lnTo>
                                  <a:pt x="11127" y="10918"/>
                                </a:lnTo>
                                <a:lnTo>
                                  <a:pt x="11147" y="11168"/>
                                </a:lnTo>
                                <a:lnTo>
                                  <a:pt x="11168" y="11418"/>
                                </a:lnTo>
                                <a:lnTo>
                                  <a:pt x="11192" y="11667"/>
                                </a:lnTo>
                                <a:lnTo>
                                  <a:pt x="11217" y="11914"/>
                                </a:lnTo>
                                <a:lnTo>
                                  <a:pt x="11243" y="12162"/>
                                </a:lnTo>
                                <a:lnTo>
                                  <a:pt x="11271" y="12411"/>
                                </a:lnTo>
                                <a:lnTo>
                                  <a:pt x="11300" y="12658"/>
                                </a:lnTo>
                                <a:lnTo>
                                  <a:pt x="11331" y="12907"/>
                                </a:lnTo>
                                <a:lnTo>
                                  <a:pt x="11361" y="13156"/>
                                </a:lnTo>
                                <a:lnTo>
                                  <a:pt x="11392" y="13406"/>
                                </a:lnTo>
                                <a:lnTo>
                                  <a:pt x="11285" y="13423"/>
                                </a:lnTo>
                                <a:lnTo>
                                  <a:pt x="11177" y="13439"/>
                                </a:lnTo>
                                <a:lnTo>
                                  <a:pt x="11070" y="13457"/>
                                </a:lnTo>
                                <a:lnTo>
                                  <a:pt x="10961" y="13474"/>
                                </a:lnTo>
                                <a:lnTo>
                                  <a:pt x="10854" y="13492"/>
                                </a:lnTo>
                                <a:lnTo>
                                  <a:pt x="10746" y="13510"/>
                                </a:lnTo>
                                <a:lnTo>
                                  <a:pt x="10639" y="13528"/>
                                </a:lnTo>
                                <a:lnTo>
                                  <a:pt x="10531" y="13546"/>
                                </a:lnTo>
                                <a:lnTo>
                                  <a:pt x="10423" y="13565"/>
                                </a:lnTo>
                                <a:lnTo>
                                  <a:pt x="10315" y="13583"/>
                                </a:lnTo>
                                <a:lnTo>
                                  <a:pt x="10208" y="13602"/>
                                </a:lnTo>
                                <a:lnTo>
                                  <a:pt x="10100" y="13621"/>
                                </a:lnTo>
                                <a:lnTo>
                                  <a:pt x="9992" y="13639"/>
                                </a:lnTo>
                                <a:lnTo>
                                  <a:pt x="9884" y="13658"/>
                                </a:lnTo>
                                <a:lnTo>
                                  <a:pt x="9777" y="13677"/>
                                </a:lnTo>
                                <a:lnTo>
                                  <a:pt x="9670" y="13696"/>
                                </a:lnTo>
                                <a:lnTo>
                                  <a:pt x="9450" y="13734"/>
                                </a:lnTo>
                                <a:lnTo>
                                  <a:pt x="9232" y="13772"/>
                                </a:lnTo>
                                <a:lnTo>
                                  <a:pt x="9013" y="13810"/>
                                </a:lnTo>
                                <a:lnTo>
                                  <a:pt x="8794" y="13847"/>
                                </a:lnTo>
                                <a:lnTo>
                                  <a:pt x="8575" y="13884"/>
                                </a:lnTo>
                                <a:lnTo>
                                  <a:pt x="8357" y="13920"/>
                                </a:lnTo>
                                <a:lnTo>
                                  <a:pt x="8138" y="13955"/>
                                </a:lnTo>
                                <a:lnTo>
                                  <a:pt x="7919" y="13990"/>
                                </a:lnTo>
                                <a:lnTo>
                                  <a:pt x="7701" y="14022"/>
                                </a:lnTo>
                                <a:lnTo>
                                  <a:pt x="7482" y="14053"/>
                                </a:lnTo>
                                <a:lnTo>
                                  <a:pt x="7264" y="14084"/>
                                </a:lnTo>
                                <a:lnTo>
                                  <a:pt x="7046" y="14112"/>
                                </a:lnTo>
                                <a:lnTo>
                                  <a:pt x="6828" y="14139"/>
                                </a:lnTo>
                                <a:lnTo>
                                  <a:pt x="6609" y="14163"/>
                                </a:lnTo>
                                <a:lnTo>
                                  <a:pt x="6391" y="14186"/>
                                </a:lnTo>
                                <a:lnTo>
                                  <a:pt x="6173" y="14206"/>
                                </a:lnTo>
                                <a:lnTo>
                                  <a:pt x="6171" y="14153"/>
                                </a:lnTo>
                                <a:lnTo>
                                  <a:pt x="6167" y="14095"/>
                                </a:lnTo>
                                <a:lnTo>
                                  <a:pt x="6163" y="14032"/>
                                </a:lnTo>
                                <a:lnTo>
                                  <a:pt x="6158" y="13966"/>
                                </a:lnTo>
                                <a:lnTo>
                                  <a:pt x="6154" y="13894"/>
                                </a:lnTo>
                                <a:lnTo>
                                  <a:pt x="6148" y="13819"/>
                                </a:lnTo>
                                <a:lnTo>
                                  <a:pt x="6143" y="13739"/>
                                </a:lnTo>
                                <a:lnTo>
                                  <a:pt x="6136" y="13656"/>
                                </a:lnTo>
                                <a:lnTo>
                                  <a:pt x="6121" y="13451"/>
                                </a:lnTo>
                                <a:lnTo>
                                  <a:pt x="6106" y="13228"/>
                                </a:lnTo>
                                <a:lnTo>
                                  <a:pt x="6090" y="12987"/>
                                </a:lnTo>
                                <a:lnTo>
                                  <a:pt x="6074" y="12730"/>
                                </a:lnTo>
                                <a:lnTo>
                                  <a:pt x="6067" y="12596"/>
                                </a:lnTo>
                                <a:lnTo>
                                  <a:pt x="6060" y="12458"/>
                                </a:lnTo>
                                <a:lnTo>
                                  <a:pt x="6053" y="12317"/>
                                </a:lnTo>
                                <a:lnTo>
                                  <a:pt x="6046" y="12172"/>
                                </a:lnTo>
                                <a:lnTo>
                                  <a:pt x="6041" y="12025"/>
                                </a:lnTo>
                                <a:lnTo>
                                  <a:pt x="6036" y="11875"/>
                                </a:lnTo>
                                <a:lnTo>
                                  <a:pt x="6032" y="11722"/>
                                </a:lnTo>
                                <a:lnTo>
                                  <a:pt x="6029" y="11567"/>
                                </a:lnTo>
                                <a:lnTo>
                                  <a:pt x="6026" y="11409"/>
                                </a:lnTo>
                                <a:lnTo>
                                  <a:pt x="6024" y="11250"/>
                                </a:lnTo>
                                <a:lnTo>
                                  <a:pt x="6024" y="11089"/>
                                </a:lnTo>
                                <a:lnTo>
                                  <a:pt x="6024" y="10925"/>
                                </a:lnTo>
                                <a:lnTo>
                                  <a:pt x="6026" y="10759"/>
                                </a:lnTo>
                                <a:lnTo>
                                  <a:pt x="6030" y="10593"/>
                                </a:lnTo>
                                <a:lnTo>
                                  <a:pt x="6034" y="10425"/>
                                </a:lnTo>
                                <a:lnTo>
                                  <a:pt x="6040" y="10257"/>
                                </a:lnTo>
                                <a:lnTo>
                                  <a:pt x="6048" y="10087"/>
                                </a:lnTo>
                                <a:lnTo>
                                  <a:pt x="6057" y="9917"/>
                                </a:lnTo>
                                <a:lnTo>
                                  <a:pt x="6067" y="9746"/>
                                </a:lnTo>
                                <a:lnTo>
                                  <a:pt x="6079" y="9575"/>
                                </a:lnTo>
                                <a:lnTo>
                                  <a:pt x="6093" y="9403"/>
                                </a:lnTo>
                                <a:lnTo>
                                  <a:pt x="6110" y="9231"/>
                                </a:lnTo>
                                <a:lnTo>
                                  <a:pt x="6128" y="9059"/>
                                </a:lnTo>
                                <a:lnTo>
                                  <a:pt x="6148" y="8889"/>
                                </a:lnTo>
                                <a:lnTo>
                                  <a:pt x="6148" y="8888"/>
                                </a:lnTo>
                                <a:lnTo>
                                  <a:pt x="6172" y="8688"/>
                                </a:lnTo>
                                <a:lnTo>
                                  <a:pt x="6193" y="8485"/>
                                </a:lnTo>
                                <a:lnTo>
                                  <a:pt x="6213" y="8276"/>
                                </a:lnTo>
                                <a:lnTo>
                                  <a:pt x="6231" y="8065"/>
                                </a:lnTo>
                                <a:lnTo>
                                  <a:pt x="6247" y="7850"/>
                                </a:lnTo>
                                <a:lnTo>
                                  <a:pt x="6261" y="7634"/>
                                </a:lnTo>
                                <a:lnTo>
                                  <a:pt x="6275" y="7416"/>
                                </a:lnTo>
                                <a:lnTo>
                                  <a:pt x="6286" y="7196"/>
                                </a:lnTo>
                                <a:lnTo>
                                  <a:pt x="6296" y="6976"/>
                                </a:lnTo>
                                <a:lnTo>
                                  <a:pt x="6305" y="6756"/>
                                </a:lnTo>
                                <a:lnTo>
                                  <a:pt x="6313" y="6536"/>
                                </a:lnTo>
                                <a:lnTo>
                                  <a:pt x="6318" y="6319"/>
                                </a:lnTo>
                                <a:lnTo>
                                  <a:pt x="6323" y="6101"/>
                                </a:lnTo>
                                <a:lnTo>
                                  <a:pt x="6327" y="5887"/>
                                </a:lnTo>
                                <a:lnTo>
                                  <a:pt x="6331" y="5675"/>
                                </a:lnTo>
                                <a:lnTo>
                                  <a:pt x="6332" y="5468"/>
                                </a:lnTo>
                                <a:lnTo>
                                  <a:pt x="6334" y="5264"/>
                                </a:lnTo>
                                <a:lnTo>
                                  <a:pt x="6334" y="5065"/>
                                </a:lnTo>
                                <a:lnTo>
                                  <a:pt x="6334" y="4871"/>
                                </a:lnTo>
                                <a:lnTo>
                                  <a:pt x="6333" y="4683"/>
                                </a:lnTo>
                                <a:lnTo>
                                  <a:pt x="6330" y="4326"/>
                                </a:lnTo>
                                <a:lnTo>
                                  <a:pt x="6325" y="4000"/>
                                </a:lnTo>
                                <a:lnTo>
                                  <a:pt x="6318" y="3710"/>
                                </a:lnTo>
                                <a:lnTo>
                                  <a:pt x="6313" y="3458"/>
                                </a:lnTo>
                                <a:lnTo>
                                  <a:pt x="6306" y="3251"/>
                                </a:lnTo>
                                <a:lnTo>
                                  <a:pt x="6302" y="3092"/>
                                </a:lnTo>
                                <a:close/>
                                <a:moveTo>
                                  <a:pt x="3536" y="2888"/>
                                </a:moveTo>
                                <a:lnTo>
                                  <a:pt x="3549" y="2890"/>
                                </a:lnTo>
                                <a:lnTo>
                                  <a:pt x="3564" y="2890"/>
                                </a:lnTo>
                                <a:lnTo>
                                  <a:pt x="3577" y="2890"/>
                                </a:lnTo>
                                <a:lnTo>
                                  <a:pt x="3591" y="2888"/>
                                </a:lnTo>
                                <a:lnTo>
                                  <a:pt x="3628" y="2897"/>
                                </a:lnTo>
                                <a:lnTo>
                                  <a:pt x="3666" y="2906"/>
                                </a:lnTo>
                                <a:lnTo>
                                  <a:pt x="3703" y="2914"/>
                                </a:lnTo>
                                <a:lnTo>
                                  <a:pt x="3739" y="2922"/>
                                </a:lnTo>
                                <a:lnTo>
                                  <a:pt x="3774" y="2930"/>
                                </a:lnTo>
                                <a:lnTo>
                                  <a:pt x="3809" y="2937"/>
                                </a:lnTo>
                                <a:lnTo>
                                  <a:pt x="3843" y="2944"/>
                                </a:lnTo>
                                <a:lnTo>
                                  <a:pt x="3876" y="2950"/>
                                </a:lnTo>
                                <a:lnTo>
                                  <a:pt x="3939" y="2962"/>
                                </a:lnTo>
                                <a:lnTo>
                                  <a:pt x="4000" y="2974"/>
                                </a:lnTo>
                                <a:lnTo>
                                  <a:pt x="4060" y="2985"/>
                                </a:lnTo>
                                <a:lnTo>
                                  <a:pt x="4118" y="2999"/>
                                </a:lnTo>
                                <a:lnTo>
                                  <a:pt x="4174" y="3013"/>
                                </a:lnTo>
                                <a:lnTo>
                                  <a:pt x="4228" y="3029"/>
                                </a:lnTo>
                                <a:lnTo>
                                  <a:pt x="4253" y="3038"/>
                                </a:lnTo>
                                <a:lnTo>
                                  <a:pt x="4279" y="3047"/>
                                </a:lnTo>
                                <a:lnTo>
                                  <a:pt x="4304" y="3056"/>
                                </a:lnTo>
                                <a:lnTo>
                                  <a:pt x="4327" y="3067"/>
                                </a:lnTo>
                                <a:lnTo>
                                  <a:pt x="4350" y="3077"/>
                                </a:lnTo>
                                <a:lnTo>
                                  <a:pt x="4372" y="3089"/>
                                </a:lnTo>
                                <a:lnTo>
                                  <a:pt x="4393" y="3101"/>
                                </a:lnTo>
                                <a:lnTo>
                                  <a:pt x="4413" y="3114"/>
                                </a:lnTo>
                                <a:lnTo>
                                  <a:pt x="4433" y="3127"/>
                                </a:lnTo>
                                <a:lnTo>
                                  <a:pt x="4450" y="3142"/>
                                </a:lnTo>
                                <a:lnTo>
                                  <a:pt x="4467" y="3158"/>
                                </a:lnTo>
                                <a:lnTo>
                                  <a:pt x="4484" y="3174"/>
                                </a:lnTo>
                                <a:lnTo>
                                  <a:pt x="4499" y="3191"/>
                                </a:lnTo>
                                <a:lnTo>
                                  <a:pt x="4512" y="3210"/>
                                </a:lnTo>
                                <a:lnTo>
                                  <a:pt x="4524" y="3229"/>
                                </a:lnTo>
                                <a:lnTo>
                                  <a:pt x="4535" y="3251"/>
                                </a:lnTo>
                                <a:lnTo>
                                  <a:pt x="4544" y="3272"/>
                                </a:lnTo>
                                <a:lnTo>
                                  <a:pt x="4553" y="3294"/>
                                </a:lnTo>
                                <a:lnTo>
                                  <a:pt x="4560" y="3319"/>
                                </a:lnTo>
                                <a:lnTo>
                                  <a:pt x="4566" y="3344"/>
                                </a:lnTo>
                                <a:lnTo>
                                  <a:pt x="4512" y="3365"/>
                                </a:lnTo>
                                <a:lnTo>
                                  <a:pt x="4457" y="3386"/>
                                </a:lnTo>
                                <a:lnTo>
                                  <a:pt x="4403" y="3409"/>
                                </a:lnTo>
                                <a:lnTo>
                                  <a:pt x="4350" y="3430"/>
                                </a:lnTo>
                                <a:lnTo>
                                  <a:pt x="4295" y="3451"/>
                                </a:lnTo>
                                <a:lnTo>
                                  <a:pt x="4241" y="3473"/>
                                </a:lnTo>
                                <a:lnTo>
                                  <a:pt x="4186" y="3495"/>
                                </a:lnTo>
                                <a:lnTo>
                                  <a:pt x="4133" y="3516"/>
                                </a:lnTo>
                                <a:lnTo>
                                  <a:pt x="4044" y="3551"/>
                                </a:lnTo>
                                <a:lnTo>
                                  <a:pt x="3957" y="3586"/>
                                </a:lnTo>
                                <a:lnTo>
                                  <a:pt x="3871" y="3619"/>
                                </a:lnTo>
                                <a:lnTo>
                                  <a:pt x="3786" y="3652"/>
                                </a:lnTo>
                                <a:lnTo>
                                  <a:pt x="3701" y="3685"/>
                                </a:lnTo>
                                <a:lnTo>
                                  <a:pt x="3617" y="3718"/>
                                </a:lnTo>
                                <a:lnTo>
                                  <a:pt x="3533" y="3750"/>
                                </a:lnTo>
                                <a:lnTo>
                                  <a:pt x="3449" y="3782"/>
                                </a:lnTo>
                                <a:lnTo>
                                  <a:pt x="3364" y="3814"/>
                                </a:lnTo>
                                <a:lnTo>
                                  <a:pt x="3280" y="3846"/>
                                </a:lnTo>
                                <a:lnTo>
                                  <a:pt x="3195" y="3878"/>
                                </a:lnTo>
                                <a:lnTo>
                                  <a:pt x="3110" y="3910"/>
                                </a:lnTo>
                                <a:lnTo>
                                  <a:pt x="3024" y="3942"/>
                                </a:lnTo>
                                <a:lnTo>
                                  <a:pt x="2937" y="3974"/>
                                </a:lnTo>
                                <a:lnTo>
                                  <a:pt x="2850" y="4007"/>
                                </a:lnTo>
                                <a:lnTo>
                                  <a:pt x="2760" y="4041"/>
                                </a:lnTo>
                                <a:lnTo>
                                  <a:pt x="2739" y="4043"/>
                                </a:lnTo>
                                <a:lnTo>
                                  <a:pt x="2717" y="4043"/>
                                </a:lnTo>
                                <a:lnTo>
                                  <a:pt x="2694" y="4041"/>
                                </a:lnTo>
                                <a:lnTo>
                                  <a:pt x="2672" y="4037"/>
                                </a:lnTo>
                                <a:lnTo>
                                  <a:pt x="2648" y="4032"/>
                                </a:lnTo>
                                <a:lnTo>
                                  <a:pt x="2624" y="4024"/>
                                </a:lnTo>
                                <a:lnTo>
                                  <a:pt x="2600" y="4015"/>
                                </a:lnTo>
                                <a:lnTo>
                                  <a:pt x="2577" y="4005"/>
                                </a:lnTo>
                                <a:lnTo>
                                  <a:pt x="2552" y="3992"/>
                                </a:lnTo>
                                <a:lnTo>
                                  <a:pt x="2529" y="3978"/>
                                </a:lnTo>
                                <a:lnTo>
                                  <a:pt x="2505" y="3963"/>
                                </a:lnTo>
                                <a:lnTo>
                                  <a:pt x="2482" y="3946"/>
                                </a:lnTo>
                                <a:lnTo>
                                  <a:pt x="2459" y="3930"/>
                                </a:lnTo>
                                <a:lnTo>
                                  <a:pt x="2438" y="3911"/>
                                </a:lnTo>
                                <a:lnTo>
                                  <a:pt x="2417" y="3892"/>
                                </a:lnTo>
                                <a:lnTo>
                                  <a:pt x="2395" y="3870"/>
                                </a:lnTo>
                                <a:lnTo>
                                  <a:pt x="2376" y="3849"/>
                                </a:lnTo>
                                <a:lnTo>
                                  <a:pt x="2359" y="3828"/>
                                </a:lnTo>
                                <a:lnTo>
                                  <a:pt x="2341" y="3804"/>
                                </a:lnTo>
                                <a:lnTo>
                                  <a:pt x="2325" y="3782"/>
                                </a:lnTo>
                                <a:lnTo>
                                  <a:pt x="2310" y="3758"/>
                                </a:lnTo>
                                <a:lnTo>
                                  <a:pt x="2297" y="3734"/>
                                </a:lnTo>
                                <a:lnTo>
                                  <a:pt x="2285" y="3709"/>
                                </a:lnTo>
                                <a:lnTo>
                                  <a:pt x="2276" y="3684"/>
                                </a:lnTo>
                                <a:lnTo>
                                  <a:pt x="2267" y="3660"/>
                                </a:lnTo>
                                <a:lnTo>
                                  <a:pt x="2261" y="3635"/>
                                </a:lnTo>
                                <a:lnTo>
                                  <a:pt x="2257" y="3610"/>
                                </a:lnTo>
                                <a:lnTo>
                                  <a:pt x="2254" y="3586"/>
                                </a:lnTo>
                                <a:lnTo>
                                  <a:pt x="2254" y="3561"/>
                                </a:lnTo>
                                <a:lnTo>
                                  <a:pt x="2258" y="3536"/>
                                </a:lnTo>
                                <a:lnTo>
                                  <a:pt x="2262" y="3513"/>
                                </a:lnTo>
                                <a:lnTo>
                                  <a:pt x="2270" y="3489"/>
                                </a:lnTo>
                                <a:lnTo>
                                  <a:pt x="2289" y="3444"/>
                                </a:lnTo>
                                <a:lnTo>
                                  <a:pt x="2310" y="3401"/>
                                </a:lnTo>
                                <a:lnTo>
                                  <a:pt x="2333" y="3358"/>
                                </a:lnTo>
                                <a:lnTo>
                                  <a:pt x="2357" y="3318"/>
                                </a:lnTo>
                                <a:lnTo>
                                  <a:pt x="2383" y="3279"/>
                                </a:lnTo>
                                <a:lnTo>
                                  <a:pt x="2411" y="3242"/>
                                </a:lnTo>
                                <a:lnTo>
                                  <a:pt x="2441" y="3207"/>
                                </a:lnTo>
                                <a:lnTo>
                                  <a:pt x="2473" y="3173"/>
                                </a:lnTo>
                                <a:lnTo>
                                  <a:pt x="2505" y="3141"/>
                                </a:lnTo>
                                <a:lnTo>
                                  <a:pt x="2540" y="3111"/>
                                </a:lnTo>
                                <a:lnTo>
                                  <a:pt x="2576" y="3083"/>
                                </a:lnTo>
                                <a:lnTo>
                                  <a:pt x="2613" y="3056"/>
                                </a:lnTo>
                                <a:lnTo>
                                  <a:pt x="2651" y="3031"/>
                                </a:lnTo>
                                <a:lnTo>
                                  <a:pt x="2690" y="3007"/>
                                </a:lnTo>
                                <a:lnTo>
                                  <a:pt x="2730" y="2986"/>
                                </a:lnTo>
                                <a:lnTo>
                                  <a:pt x="2772" y="2966"/>
                                </a:lnTo>
                                <a:lnTo>
                                  <a:pt x="2814" y="2948"/>
                                </a:lnTo>
                                <a:lnTo>
                                  <a:pt x="2858" y="2931"/>
                                </a:lnTo>
                                <a:lnTo>
                                  <a:pt x="2902" y="2917"/>
                                </a:lnTo>
                                <a:lnTo>
                                  <a:pt x="2948" y="2904"/>
                                </a:lnTo>
                                <a:lnTo>
                                  <a:pt x="2994" y="2893"/>
                                </a:lnTo>
                                <a:lnTo>
                                  <a:pt x="3041" y="2884"/>
                                </a:lnTo>
                                <a:lnTo>
                                  <a:pt x="3088" y="2876"/>
                                </a:lnTo>
                                <a:lnTo>
                                  <a:pt x="3136" y="2871"/>
                                </a:lnTo>
                                <a:lnTo>
                                  <a:pt x="3186" y="2866"/>
                                </a:lnTo>
                                <a:lnTo>
                                  <a:pt x="3235" y="2864"/>
                                </a:lnTo>
                                <a:lnTo>
                                  <a:pt x="3284" y="2864"/>
                                </a:lnTo>
                                <a:lnTo>
                                  <a:pt x="3335" y="2865"/>
                                </a:lnTo>
                                <a:lnTo>
                                  <a:pt x="3384" y="2869"/>
                                </a:lnTo>
                                <a:lnTo>
                                  <a:pt x="3434" y="2873"/>
                                </a:lnTo>
                                <a:lnTo>
                                  <a:pt x="3486" y="2880"/>
                                </a:lnTo>
                                <a:lnTo>
                                  <a:pt x="3536" y="2888"/>
                                </a:lnTo>
                                <a:close/>
                                <a:moveTo>
                                  <a:pt x="2976" y="2621"/>
                                </a:moveTo>
                                <a:lnTo>
                                  <a:pt x="2920" y="2634"/>
                                </a:lnTo>
                                <a:lnTo>
                                  <a:pt x="2866" y="2649"/>
                                </a:lnTo>
                                <a:lnTo>
                                  <a:pt x="2812" y="2666"/>
                                </a:lnTo>
                                <a:lnTo>
                                  <a:pt x="2759" y="2684"/>
                                </a:lnTo>
                                <a:lnTo>
                                  <a:pt x="2708" y="2703"/>
                                </a:lnTo>
                                <a:lnTo>
                                  <a:pt x="2656" y="2724"/>
                                </a:lnTo>
                                <a:lnTo>
                                  <a:pt x="2607" y="2746"/>
                                </a:lnTo>
                                <a:lnTo>
                                  <a:pt x="2559" y="2771"/>
                                </a:lnTo>
                                <a:lnTo>
                                  <a:pt x="2512" y="2796"/>
                                </a:lnTo>
                                <a:lnTo>
                                  <a:pt x="2466" y="2823"/>
                                </a:lnTo>
                                <a:lnTo>
                                  <a:pt x="2422" y="2851"/>
                                </a:lnTo>
                                <a:lnTo>
                                  <a:pt x="2379" y="2880"/>
                                </a:lnTo>
                                <a:lnTo>
                                  <a:pt x="2338" y="2910"/>
                                </a:lnTo>
                                <a:lnTo>
                                  <a:pt x="2298" y="2940"/>
                                </a:lnTo>
                                <a:lnTo>
                                  <a:pt x="2261" y="2973"/>
                                </a:lnTo>
                                <a:lnTo>
                                  <a:pt x="2224" y="3005"/>
                                </a:lnTo>
                                <a:lnTo>
                                  <a:pt x="2204" y="3025"/>
                                </a:lnTo>
                                <a:lnTo>
                                  <a:pt x="2183" y="3047"/>
                                </a:lnTo>
                                <a:lnTo>
                                  <a:pt x="2164" y="3068"/>
                                </a:lnTo>
                                <a:lnTo>
                                  <a:pt x="2145" y="3089"/>
                                </a:lnTo>
                                <a:lnTo>
                                  <a:pt x="2126" y="3111"/>
                                </a:lnTo>
                                <a:lnTo>
                                  <a:pt x="2109" y="3133"/>
                                </a:lnTo>
                                <a:lnTo>
                                  <a:pt x="2092" y="3155"/>
                                </a:lnTo>
                                <a:lnTo>
                                  <a:pt x="2075" y="3178"/>
                                </a:lnTo>
                                <a:lnTo>
                                  <a:pt x="2061" y="3200"/>
                                </a:lnTo>
                                <a:lnTo>
                                  <a:pt x="2045" y="3223"/>
                                </a:lnTo>
                                <a:lnTo>
                                  <a:pt x="2032" y="3246"/>
                                </a:lnTo>
                                <a:lnTo>
                                  <a:pt x="2018" y="3270"/>
                                </a:lnTo>
                                <a:lnTo>
                                  <a:pt x="2007" y="3292"/>
                                </a:lnTo>
                                <a:lnTo>
                                  <a:pt x="1995" y="3317"/>
                                </a:lnTo>
                                <a:lnTo>
                                  <a:pt x="1985" y="3340"/>
                                </a:lnTo>
                                <a:lnTo>
                                  <a:pt x="1975" y="3364"/>
                                </a:lnTo>
                                <a:lnTo>
                                  <a:pt x="1966" y="3390"/>
                                </a:lnTo>
                                <a:lnTo>
                                  <a:pt x="1957" y="3415"/>
                                </a:lnTo>
                                <a:lnTo>
                                  <a:pt x="1950" y="3441"/>
                                </a:lnTo>
                                <a:lnTo>
                                  <a:pt x="1943" y="3468"/>
                                </a:lnTo>
                                <a:lnTo>
                                  <a:pt x="1938" y="3494"/>
                                </a:lnTo>
                                <a:lnTo>
                                  <a:pt x="1933" y="3520"/>
                                </a:lnTo>
                                <a:lnTo>
                                  <a:pt x="1931" y="3546"/>
                                </a:lnTo>
                                <a:lnTo>
                                  <a:pt x="1929" y="3572"/>
                                </a:lnTo>
                                <a:lnTo>
                                  <a:pt x="1928" y="3599"/>
                                </a:lnTo>
                                <a:lnTo>
                                  <a:pt x="1928" y="3625"/>
                                </a:lnTo>
                                <a:lnTo>
                                  <a:pt x="1929" y="3651"/>
                                </a:lnTo>
                                <a:lnTo>
                                  <a:pt x="1932" y="3678"/>
                                </a:lnTo>
                                <a:lnTo>
                                  <a:pt x="1935" y="3703"/>
                                </a:lnTo>
                                <a:lnTo>
                                  <a:pt x="1940" y="3729"/>
                                </a:lnTo>
                                <a:lnTo>
                                  <a:pt x="1947" y="3756"/>
                                </a:lnTo>
                                <a:lnTo>
                                  <a:pt x="1953" y="3782"/>
                                </a:lnTo>
                                <a:lnTo>
                                  <a:pt x="1963" y="3811"/>
                                </a:lnTo>
                                <a:lnTo>
                                  <a:pt x="1976" y="3841"/>
                                </a:lnTo>
                                <a:lnTo>
                                  <a:pt x="1989" y="3870"/>
                                </a:lnTo>
                                <a:lnTo>
                                  <a:pt x="2004" y="3898"/>
                                </a:lnTo>
                                <a:lnTo>
                                  <a:pt x="2021" y="3927"/>
                                </a:lnTo>
                                <a:lnTo>
                                  <a:pt x="2040" y="3955"/>
                                </a:lnTo>
                                <a:lnTo>
                                  <a:pt x="2060" y="3983"/>
                                </a:lnTo>
                                <a:lnTo>
                                  <a:pt x="2082" y="4010"/>
                                </a:lnTo>
                                <a:lnTo>
                                  <a:pt x="2106" y="4037"/>
                                </a:lnTo>
                                <a:lnTo>
                                  <a:pt x="2132" y="4063"/>
                                </a:lnTo>
                                <a:lnTo>
                                  <a:pt x="2159" y="4089"/>
                                </a:lnTo>
                                <a:lnTo>
                                  <a:pt x="2190" y="4115"/>
                                </a:lnTo>
                                <a:lnTo>
                                  <a:pt x="2221" y="4139"/>
                                </a:lnTo>
                                <a:lnTo>
                                  <a:pt x="2254" y="4163"/>
                                </a:lnTo>
                                <a:lnTo>
                                  <a:pt x="2290" y="4186"/>
                                </a:lnTo>
                                <a:lnTo>
                                  <a:pt x="2328" y="4210"/>
                                </a:lnTo>
                                <a:lnTo>
                                  <a:pt x="2243" y="4240"/>
                                </a:lnTo>
                                <a:lnTo>
                                  <a:pt x="2158" y="4269"/>
                                </a:lnTo>
                                <a:lnTo>
                                  <a:pt x="2073" y="4299"/>
                                </a:lnTo>
                                <a:lnTo>
                                  <a:pt x="1988" y="4329"/>
                                </a:lnTo>
                                <a:lnTo>
                                  <a:pt x="1903" y="4358"/>
                                </a:lnTo>
                                <a:lnTo>
                                  <a:pt x="1817" y="4386"/>
                                </a:lnTo>
                                <a:lnTo>
                                  <a:pt x="1732" y="4415"/>
                                </a:lnTo>
                                <a:lnTo>
                                  <a:pt x="1646" y="4443"/>
                                </a:lnTo>
                                <a:lnTo>
                                  <a:pt x="1640" y="4435"/>
                                </a:lnTo>
                                <a:lnTo>
                                  <a:pt x="1634" y="4427"/>
                                </a:lnTo>
                                <a:lnTo>
                                  <a:pt x="1627" y="4420"/>
                                </a:lnTo>
                                <a:lnTo>
                                  <a:pt x="1620" y="4414"/>
                                </a:lnTo>
                                <a:lnTo>
                                  <a:pt x="1612" y="4408"/>
                                </a:lnTo>
                                <a:lnTo>
                                  <a:pt x="1603" y="4403"/>
                                </a:lnTo>
                                <a:lnTo>
                                  <a:pt x="1595" y="4398"/>
                                </a:lnTo>
                                <a:lnTo>
                                  <a:pt x="1585" y="4394"/>
                                </a:lnTo>
                                <a:lnTo>
                                  <a:pt x="1501" y="4355"/>
                                </a:lnTo>
                                <a:lnTo>
                                  <a:pt x="1423" y="4318"/>
                                </a:lnTo>
                                <a:lnTo>
                                  <a:pt x="1350" y="4280"/>
                                </a:lnTo>
                                <a:lnTo>
                                  <a:pt x="1283" y="4241"/>
                                </a:lnTo>
                                <a:lnTo>
                                  <a:pt x="1220" y="4202"/>
                                </a:lnTo>
                                <a:lnTo>
                                  <a:pt x="1163" y="4162"/>
                                </a:lnTo>
                                <a:lnTo>
                                  <a:pt x="1111" y="4121"/>
                                </a:lnTo>
                                <a:lnTo>
                                  <a:pt x="1064" y="4080"/>
                                </a:lnTo>
                                <a:lnTo>
                                  <a:pt x="1020" y="4038"/>
                                </a:lnTo>
                                <a:lnTo>
                                  <a:pt x="981" y="3996"/>
                                </a:lnTo>
                                <a:lnTo>
                                  <a:pt x="946" y="3953"/>
                                </a:lnTo>
                                <a:lnTo>
                                  <a:pt x="915" y="3910"/>
                                </a:lnTo>
                                <a:lnTo>
                                  <a:pt x="888" y="3866"/>
                                </a:lnTo>
                                <a:lnTo>
                                  <a:pt x="864" y="3821"/>
                                </a:lnTo>
                                <a:lnTo>
                                  <a:pt x="844" y="3775"/>
                                </a:lnTo>
                                <a:lnTo>
                                  <a:pt x="827" y="3729"/>
                                </a:lnTo>
                                <a:lnTo>
                                  <a:pt x="813" y="3682"/>
                                </a:lnTo>
                                <a:lnTo>
                                  <a:pt x="802" y="3634"/>
                                </a:lnTo>
                                <a:lnTo>
                                  <a:pt x="794" y="3586"/>
                                </a:lnTo>
                                <a:lnTo>
                                  <a:pt x="788" y="3536"/>
                                </a:lnTo>
                                <a:lnTo>
                                  <a:pt x="784" y="3486"/>
                                </a:lnTo>
                                <a:lnTo>
                                  <a:pt x="783" y="3436"/>
                                </a:lnTo>
                                <a:lnTo>
                                  <a:pt x="783" y="3384"/>
                                </a:lnTo>
                                <a:lnTo>
                                  <a:pt x="786" y="3331"/>
                                </a:lnTo>
                                <a:lnTo>
                                  <a:pt x="789" y="3278"/>
                                </a:lnTo>
                                <a:lnTo>
                                  <a:pt x="795" y="3224"/>
                                </a:lnTo>
                                <a:lnTo>
                                  <a:pt x="802" y="3169"/>
                                </a:lnTo>
                                <a:lnTo>
                                  <a:pt x="808" y="3113"/>
                                </a:lnTo>
                                <a:lnTo>
                                  <a:pt x="826" y="2999"/>
                                </a:lnTo>
                                <a:lnTo>
                                  <a:pt x="846" y="2880"/>
                                </a:lnTo>
                                <a:lnTo>
                                  <a:pt x="862" y="2788"/>
                                </a:lnTo>
                                <a:lnTo>
                                  <a:pt x="877" y="2693"/>
                                </a:lnTo>
                                <a:lnTo>
                                  <a:pt x="892" y="2596"/>
                                </a:lnTo>
                                <a:lnTo>
                                  <a:pt x="906" y="2498"/>
                                </a:lnTo>
                                <a:lnTo>
                                  <a:pt x="911" y="2447"/>
                                </a:lnTo>
                                <a:lnTo>
                                  <a:pt x="917" y="2397"/>
                                </a:lnTo>
                                <a:lnTo>
                                  <a:pt x="923" y="2345"/>
                                </a:lnTo>
                                <a:lnTo>
                                  <a:pt x="927" y="2294"/>
                                </a:lnTo>
                                <a:lnTo>
                                  <a:pt x="930" y="2241"/>
                                </a:lnTo>
                                <a:lnTo>
                                  <a:pt x="934" y="2187"/>
                                </a:lnTo>
                                <a:lnTo>
                                  <a:pt x="936" y="2135"/>
                                </a:lnTo>
                                <a:lnTo>
                                  <a:pt x="938" y="2080"/>
                                </a:lnTo>
                                <a:lnTo>
                                  <a:pt x="938" y="2025"/>
                                </a:lnTo>
                                <a:lnTo>
                                  <a:pt x="938" y="1970"/>
                                </a:lnTo>
                                <a:lnTo>
                                  <a:pt x="937" y="1914"/>
                                </a:lnTo>
                                <a:lnTo>
                                  <a:pt x="934" y="1857"/>
                                </a:lnTo>
                                <a:lnTo>
                                  <a:pt x="930" y="1800"/>
                                </a:lnTo>
                                <a:lnTo>
                                  <a:pt x="926" y="1741"/>
                                </a:lnTo>
                                <a:lnTo>
                                  <a:pt x="919" y="1683"/>
                                </a:lnTo>
                                <a:lnTo>
                                  <a:pt x="911" y="1624"/>
                                </a:lnTo>
                                <a:lnTo>
                                  <a:pt x="902" y="1563"/>
                                </a:lnTo>
                                <a:lnTo>
                                  <a:pt x="892" y="1503"/>
                                </a:lnTo>
                                <a:lnTo>
                                  <a:pt x="880" y="1441"/>
                                </a:lnTo>
                                <a:lnTo>
                                  <a:pt x="867" y="1379"/>
                                </a:lnTo>
                                <a:lnTo>
                                  <a:pt x="851" y="1317"/>
                                </a:lnTo>
                                <a:lnTo>
                                  <a:pt x="834" y="1254"/>
                                </a:lnTo>
                                <a:lnTo>
                                  <a:pt x="815" y="1189"/>
                                </a:lnTo>
                                <a:lnTo>
                                  <a:pt x="794" y="1125"/>
                                </a:lnTo>
                                <a:lnTo>
                                  <a:pt x="837" y="1139"/>
                                </a:lnTo>
                                <a:lnTo>
                                  <a:pt x="880" y="1153"/>
                                </a:lnTo>
                                <a:lnTo>
                                  <a:pt x="924" y="1169"/>
                                </a:lnTo>
                                <a:lnTo>
                                  <a:pt x="966" y="1186"/>
                                </a:lnTo>
                                <a:lnTo>
                                  <a:pt x="1010" y="1205"/>
                                </a:lnTo>
                                <a:lnTo>
                                  <a:pt x="1052" y="1224"/>
                                </a:lnTo>
                                <a:lnTo>
                                  <a:pt x="1095" y="1245"/>
                                </a:lnTo>
                                <a:lnTo>
                                  <a:pt x="1137" y="1266"/>
                                </a:lnTo>
                                <a:lnTo>
                                  <a:pt x="1180" y="1290"/>
                                </a:lnTo>
                                <a:lnTo>
                                  <a:pt x="1221" y="1314"/>
                                </a:lnTo>
                                <a:lnTo>
                                  <a:pt x="1262" y="1340"/>
                                </a:lnTo>
                                <a:lnTo>
                                  <a:pt x="1302" y="1366"/>
                                </a:lnTo>
                                <a:lnTo>
                                  <a:pt x="1342" y="1394"/>
                                </a:lnTo>
                                <a:lnTo>
                                  <a:pt x="1380" y="1423"/>
                                </a:lnTo>
                                <a:lnTo>
                                  <a:pt x="1418" y="1453"/>
                                </a:lnTo>
                                <a:lnTo>
                                  <a:pt x="1455" y="1485"/>
                                </a:lnTo>
                                <a:lnTo>
                                  <a:pt x="1493" y="1519"/>
                                </a:lnTo>
                                <a:lnTo>
                                  <a:pt x="1529" y="1555"/>
                                </a:lnTo>
                                <a:lnTo>
                                  <a:pt x="1564" y="1591"/>
                                </a:lnTo>
                                <a:lnTo>
                                  <a:pt x="1596" y="1627"/>
                                </a:lnTo>
                                <a:lnTo>
                                  <a:pt x="1625" y="1664"/>
                                </a:lnTo>
                                <a:lnTo>
                                  <a:pt x="1653" y="1701"/>
                                </a:lnTo>
                                <a:lnTo>
                                  <a:pt x="1679" y="1740"/>
                                </a:lnTo>
                                <a:lnTo>
                                  <a:pt x="1704" y="1779"/>
                                </a:lnTo>
                                <a:lnTo>
                                  <a:pt x="1706" y="1784"/>
                                </a:lnTo>
                                <a:lnTo>
                                  <a:pt x="1709" y="1790"/>
                                </a:lnTo>
                                <a:lnTo>
                                  <a:pt x="1712" y="1793"/>
                                </a:lnTo>
                                <a:lnTo>
                                  <a:pt x="1714" y="1796"/>
                                </a:lnTo>
                                <a:lnTo>
                                  <a:pt x="1722" y="1807"/>
                                </a:lnTo>
                                <a:lnTo>
                                  <a:pt x="1732" y="1819"/>
                                </a:lnTo>
                                <a:lnTo>
                                  <a:pt x="1742" y="1828"/>
                                </a:lnTo>
                                <a:lnTo>
                                  <a:pt x="1753" y="1835"/>
                                </a:lnTo>
                                <a:lnTo>
                                  <a:pt x="1764" y="1843"/>
                                </a:lnTo>
                                <a:lnTo>
                                  <a:pt x="1777" y="1849"/>
                                </a:lnTo>
                                <a:lnTo>
                                  <a:pt x="1790" y="1853"/>
                                </a:lnTo>
                                <a:lnTo>
                                  <a:pt x="1803" y="1857"/>
                                </a:lnTo>
                                <a:lnTo>
                                  <a:pt x="1817" y="1859"/>
                                </a:lnTo>
                                <a:lnTo>
                                  <a:pt x="1830" y="1859"/>
                                </a:lnTo>
                                <a:lnTo>
                                  <a:pt x="1844" y="1859"/>
                                </a:lnTo>
                                <a:lnTo>
                                  <a:pt x="1857" y="1857"/>
                                </a:lnTo>
                                <a:lnTo>
                                  <a:pt x="1871" y="1853"/>
                                </a:lnTo>
                                <a:lnTo>
                                  <a:pt x="1884" y="1849"/>
                                </a:lnTo>
                                <a:lnTo>
                                  <a:pt x="1896" y="1843"/>
                                </a:lnTo>
                                <a:lnTo>
                                  <a:pt x="1909" y="1835"/>
                                </a:lnTo>
                                <a:lnTo>
                                  <a:pt x="1967" y="1796"/>
                                </a:lnTo>
                                <a:lnTo>
                                  <a:pt x="2023" y="1756"/>
                                </a:lnTo>
                                <a:lnTo>
                                  <a:pt x="2076" y="1713"/>
                                </a:lnTo>
                                <a:lnTo>
                                  <a:pt x="2128" y="1671"/>
                                </a:lnTo>
                                <a:lnTo>
                                  <a:pt x="2177" y="1627"/>
                                </a:lnTo>
                                <a:lnTo>
                                  <a:pt x="2223" y="1582"/>
                                </a:lnTo>
                                <a:lnTo>
                                  <a:pt x="2268" y="1537"/>
                                </a:lnTo>
                                <a:lnTo>
                                  <a:pt x="2312" y="1490"/>
                                </a:lnTo>
                                <a:lnTo>
                                  <a:pt x="2352" y="1443"/>
                                </a:lnTo>
                                <a:lnTo>
                                  <a:pt x="2391" y="1395"/>
                                </a:lnTo>
                                <a:lnTo>
                                  <a:pt x="2429" y="1346"/>
                                </a:lnTo>
                                <a:lnTo>
                                  <a:pt x="2464" y="1295"/>
                                </a:lnTo>
                                <a:lnTo>
                                  <a:pt x="2498" y="1245"/>
                                </a:lnTo>
                                <a:lnTo>
                                  <a:pt x="2531" y="1193"/>
                                </a:lnTo>
                                <a:lnTo>
                                  <a:pt x="2561" y="1141"/>
                                </a:lnTo>
                                <a:lnTo>
                                  <a:pt x="2591" y="1088"/>
                                </a:lnTo>
                                <a:lnTo>
                                  <a:pt x="2611" y="1050"/>
                                </a:lnTo>
                                <a:lnTo>
                                  <a:pt x="2631" y="1012"/>
                                </a:lnTo>
                                <a:lnTo>
                                  <a:pt x="2648" y="974"/>
                                </a:lnTo>
                                <a:lnTo>
                                  <a:pt x="2667" y="935"/>
                                </a:lnTo>
                                <a:lnTo>
                                  <a:pt x="2684" y="895"/>
                                </a:lnTo>
                                <a:lnTo>
                                  <a:pt x="2701" y="856"/>
                                </a:lnTo>
                                <a:lnTo>
                                  <a:pt x="2718" y="816"/>
                                </a:lnTo>
                                <a:lnTo>
                                  <a:pt x="2733" y="775"/>
                                </a:lnTo>
                                <a:lnTo>
                                  <a:pt x="2764" y="695"/>
                                </a:lnTo>
                                <a:lnTo>
                                  <a:pt x="2792" y="612"/>
                                </a:lnTo>
                                <a:lnTo>
                                  <a:pt x="2819" y="528"/>
                                </a:lnTo>
                                <a:lnTo>
                                  <a:pt x="2844" y="444"/>
                                </a:lnTo>
                                <a:lnTo>
                                  <a:pt x="2862" y="485"/>
                                </a:lnTo>
                                <a:lnTo>
                                  <a:pt x="2879" y="529"/>
                                </a:lnTo>
                                <a:lnTo>
                                  <a:pt x="2895" y="574"/>
                                </a:lnTo>
                                <a:lnTo>
                                  <a:pt x="2908" y="621"/>
                                </a:lnTo>
                                <a:lnTo>
                                  <a:pt x="2920" y="669"/>
                                </a:lnTo>
                                <a:lnTo>
                                  <a:pt x="2932" y="717"/>
                                </a:lnTo>
                                <a:lnTo>
                                  <a:pt x="2942" y="766"/>
                                </a:lnTo>
                                <a:lnTo>
                                  <a:pt x="2949" y="815"/>
                                </a:lnTo>
                                <a:lnTo>
                                  <a:pt x="2954" y="847"/>
                                </a:lnTo>
                                <a:lnTo>
                                  <a:pt x="2958" y="881"/>
                                </a:lnTo>
                                <a:lnTo>
                                  <a:pt x="2962" y="914"/>
                                </a:lnTo>
                                <a:lnTo>
                                  <a:pt x="2964" y="947"/>
                                </a:lnTo>
                                <a:lnTo>
                                  <a:pt x="2965" y="976"/>
                                </a:lnTo>
                                <a:lnTo>
                                  <a:pt x="2965" y="1003"/>
                                </a:lnTo>
                                <a:lnTo>
                                  <a:pt x="2965" y="1029"/>
                                </a:lnTo>
                                <a:lnTo>
                                  <a:pt x="2964" y="1053"/>
                                </a:lnTo>
                                <a:lnTo>
                                  <a:pt x="2964" y="1057"/>
                                </a:lnTo>
                                <a:lnTo>
                                  <a:pt x="2964" y="1059"/>
                                </a:lnTo>
                                <a:lnTo>
                                  <a:pt x="2964" y="1074"/>
                                </a:lnTo>
                                <a:lnTo>
                                  <a:pt x="2965" y="1089"/>
                                </a:lnTo>
                                <a:lnTo>
                                  <a:pt x="2954" y="1100"/>
                                </a:lnTo>
                                <a:lnTo>
                                  <a:pt x="2943" y="1113"/>
                                </a:lnTo>
                                <a:lnTo>
                                  <a:pt x="2942" y="1113"/>
                                </a:lnTo>
                                <a:lnTo>
                                  <a:pt x="2925" y="1132"/>
                                </a:lnTo>
                                <a:lnTo>
                                  <a:pt x="2909" y="1152"/>
                                </a:lnTo>
                                <a:lnTo>
                                  <a:pt x="2892" y="1172"/>
                                </a:lnTo>
                                <a:lnTo>
                                  <a:pt x="2877" y="1193"/>
                                </a:lnTo>
                                <a:lnTo>
                                  <a:pt x="2862" y="1215"/>
                                </a:lnTo>
                                <a:lnTo>
                                  <a:pt x="2848" y="1237"/>
                                </a:lnTo>
                                <a:lnTo>
                                  <a:pt x="2833" y="1260"/>
                                </a:lnTo>
                                <a:lnTo>
                                  <a:pt x="2820" y="1283"/>
                                </a:lnTo>
                                <a:lnTo>
                                  <a:pt x="2806" y="1307"/>
                                </a:lnTo>
                                <a:lnTo>
                                  <a:pt x="2794" y="1331"/>
                                </a:lnTo>
                                <a:lnTo>
                                  <a:pt x="2782" y="1356"/>
                                </a:lnTo>
                                <a:lnTo>
                                  <a:pt x="2769" y="1382"/>
                                </a:lnTo>
                                <a:lnTo>
                                  <a:pt x="2758" y="1409"/>
                                </a:lnTo>
                                <a:lnTo>
                                  <a:pt x="2747" y="1435"/>
                                </a:lnTo>
                                <a:lnTo>
                                  <a:pt x="2737" y="1463"/>
                                </a:lnTo>
                                <a:lnTo>
                                  <a:pt x="2727" y="1491"/>
                                </a:lnTo>
                                <a:lnTo>
                                  <a:pt x="2718" y="1521"/>
                                </a:lnTo>
                                <a:lnTo>
                                  <a:pt x="2709" y="1550"/>
                                </a:lnTo>
                                <a:lnTo>
                                  <a:pt x="2701" y="1580"/>
                                </a:lnTo>
                                <a:lnTo>
                                  <a:pt x="2693" y="1610"/>
                                </a:lnTo>
                                <a:lnTo>
                                  <a:pt x="2686" y="1642"/>
                                </a:lnTo>
                                <a:lnTo>
                                  <a:pt x="2680" y="1674"/>
                                </a:lnTo>
                                <a:lnTo>
                                  <a:pt x="2674" y="1707"/>
                                </a:lnTo>
                                <a:lnTo>
                                  <a:pt x="2669" y="1740"/>
                                </a:lnTo>
                                <a:lnTo>
                                  <a:pt x="2664" y="1774"/>
                                </a:lnTo>
                                <a:lnTo>
                                  <a:pt x="2660" y="1809"/>
                                </a:lnTo>
                                <a:lnTo>
                                  <a:pt x="2656" y="1844"/>
                                </a:lnTo>
                                <a:lnTo>
                                  <a:pt x="2654" y="1880"/>
                                </a:lnTo>
                                <a:lnTo>
                                  <a:pt x="2652" y="1916"/>
                                </a:lnTo>
                                <a:lnTo>
                                  <a:pt x="2650" y="1954"/>
                                </a:lnTo>
                                <a:lnTo>
                                  <a:pt x="2648" y="1992"/>
                                </a:lnTo>
                                <a:lnTo>
                                  <a:pt x="2648" y="2030"/>
                                </a:lnTo>
                                <a:lnTo>
                                  <a:pt x="2650" y="2055"/>
                                </a:lnTo>
                                <a:lnTo>
                                  <a:pt x="2651" y="2079"/>
                                </a:lnTo>
                                <a:lnTo>
                                  <a:pt x="2652" y="2102"/>
                                </a:lnTo>
                                <a:lnTo>
                                  <a:pt x="2655" y="2126"/>
                                </a:lnTo>
                                <a:lnTo>
                                  <a:pt x="2658" y="2149"/>
                                </a:lnTo>
                                <a:lnTo>
                                  <a:pt x="2663" y="2172"/>
                                </a:lnTo>
                                <a:lnTo>
                                  <a:pt x="2667" y="2193"/>
                                </a:lnTo>
                                <a:lnTo>
                                  <a:pt x="2673" y="2215"/>
                                </a:lnTo>
                                <a:lnTo>
                                  <a:pt x="2679" y="2235"/>
                                </a:lnTo>
                                <a:lnTo>
                                  <a:pt x="2686" y="2257"/>
                                </a:lnTo>
                                <a:lnTo>
                                  <a:pt x="2693" y="2277"/>
                                </a:lnTo>
                                <a:lnTo>
                                  <a:pt x="2702" y="2297"/>
                                </a:lnTo>
                                <a:lnTo>
                                  <a:pt x="2710" y="2317"/>
                                </a:lnTo>
                                <a:lnTo>
                                  <a:pt x="2720" y="2336"/>
                                </a:lnTo>
                                <a:lnTo>
                                  <a:pt x="2730" y="2355"/>
                                </a:lnTo>
                                <a:lnTo>
                                  <a:pt x="2740" y="2373"/>
                                </a:lnTo>
                                <a:lnTo>
                                  <a:pt x="2751" y="2391"/>
                                </a:lnTo>
                                <a:lnTo>
                                  <a:pt x="2764" y="2409"/>
                                </a:lnTo>
                                <a:lnTo>
                                  <a:pt x="2776" y="2427"/>
                                </a:lnTo>
                                <a:lnTo>
                                  <a:pt x="2788" y="2444"/>
                                </a:lnTo>
                                <a:lnTo>
                                  <a:pt x="2802" y="2461"/>
                                </a:lnTo>
                                <a:lnTo>
                                  <a:pt x="2815" y="2476"/>
                                </a:lnTo>
                                <a:lnTo>
                                  <a:pt x="2830" y="2492"/>
                                </a:lnTo>
                                <a:lnTo>
                                  <a:pt x="2844" y="2508"/>
                                </a:lnTo>
                                <a:lnTo>
                                  <a:pt x="2875" y="2538"/>
                                </a:lnTo>
                                <a:lnTo>
                                  <a:pt x="2907" y="2567"/>
                                </a:lnTo>
                                <a:lnTo>
                                  <a:pt x="2941" y="2595"/>
                                </a:lnTo>
                                <a:lnTo>
                                  <a:pt x="2976" y="2621"/>
                                </a:lnTo>
                                <a:close/>
                                <a:moveTo>
                                  <a:pt x="8213" y="3381"/>
                                </a:moveTo>
                                <a:lnTo>
                                  <a:pt x="8198" y="3382"/>
                                </a:lnTo>
                                <a:lnTo>
                                  <a:pt x="8184" y="3385"/>
                                </a:lnTo>
                                <a:lnTo>
                                  <a:pt x="8170" y="3390"/>
                                </a:lnTo>
                                <a:lnTo>
                                  <a:pt x="8157" y="3395"/>
                                </a:lnTo>
                                <a:lnTo>
                                  <a:pt x="8066" y="3371"/>
                                </a:lnTo>
                                <a:lnTo>
                                  <a:pt x="7975" y="3344"/>
                                </a:lnTo>
                                <a:lnTo>
                                  <a:pt x="7884" y="3318"/>
                                </a:lnTo>
                                <a:lnTo>
                                  <a:pt x="7794" y="3291"/>
                                </a:lnTo>
                                <a:lnTo>
                                  <a:pt x="7702" y="3264"/>
                                </a:lnTo>
                                <a:lnTo>
                                  <a:pt x="7611" y="3237"/>
                                </a:lnTo>
                                <a:lnTo>
                                  <a:pt x="7521" y="3209"/>
                                </a:lnTo>
                                <a:lnTo>
                                  <a:pt x="7430" y="3181"/>
                                </a:lnTo>
                                <a:lnTo>
                                  <a:pt x="7339" y="3153"/>
                                </a:lnTo>
                                <a:lnTo>
                                  <a:pt x="7249" y="3124"/>
                                </a:lnTo>
                                <a:lnTo>
                                  <a:pt x="7158" y="3095"/>
                                </a:lnTo>
                                <a:lnTo>
                                  <a:pt x="7066" y="3065"/>
                                </a:lnTo>
                                <a:lnTo>
                                  <a:pt x="6975" y="3034"/>
                                </a:lnTo>
                                <a:lnTo>
                                  <a:pt x="6885" y="3003"/>
                                </a:lnTo>
                                <a:lnTo>
                                  <a:pt x="6794" y="2972"/>
                                </a:lnTo>
                                <a:lnTo>
                                  <a:pt x="6703" y="2939"/>
                                </a:lnTo>
                                <a:lnTo>
                                  <a:pt x="6758" y="2891"/>
                                </a:lnTo>
                                <a:lnTo>
                                  <a:pt x="6812" y="2844"/>
                                </a:lnTo>
                                <a:lnTo>
                                  <a:pt x="6867" y="2798"/>
                                </a:lnTo>
                                <a:lnTo>
                                  <a:pt x="6922" y="2753"/>
                                </a:lnTo>
                                <a:lnTo>
                                  <a:pt x="6975" y="2711"/>
                                </a:lnTo>
                                <a:lnTo>
                                  <a:pt x="7030" y="2669"/>
                                </a:lnTo>
                                <a:lnTo>
                                  <a:pt x="7085" y="2629"/>
                                </a:lnTo>
                                <a:lnTo>
                                  <a:pt x="7139" y="2591"/>
                                </a:lnTo>
                                <a:lnTo>
                                  <a:pt x="7194" y="2554"/>
                                </a:lnTo>
                                <a:lnTo>
                                  <a:pt x="7247" y="2519"/>
                                </a:lnTo>
                                <a:lnTo>
                                  <a:pt x="7302" y="2485"/>
                                </a:lnTo>
                                <a:lnTo>
                                  <a:pt x="7356" y="2454"/>
                                </a:lnTo>
                                <a:lnTo>
                                  <a:pt x="7411" y="2424"/>
                                </a:lnTo>
                                <a:lnTo>
                                  <a:pt x="7465" y="2396"/>
                                </a:lnTo>
                                <a:lnTo>
                                  <a:pt x="7518" y="2370"/>
                                </a:lnTo>
                                <a:lnTo>
                                  <a:pt x="7572" y="2345"/>
                                </a:lnTo>
                                <a:lnTo>
                                  <a:pt x="7630" y="2322"/>
                                </a:lnTo>
                                <a:lnTo>
                                  <a:pt x="7687" y="2300"/>
                                </a:lnTo>
                                <a:lnTo>
                                  <a:pt x="7716" y="2290"/>
                                </a:lnTo>
                                <a:lnTo>
                                  <a:pt x="7744" y="2281"/>
                                </a:lnTo>
                                <a:lnTo>
                                  <a:pt x="7774" y="2272"/>
                                </a:lnTo>
                                <a:lnTo>
                                  <a:pt x="7801" y="2265"/>
                                </a:lnTo>
                                <a:lnTo>
                                  <a:pt x="7829" y="2258"/>
                                </a:lnTo>
                                <a:lnTo>
                                  <a:pt x="7859" y="2251"/>
                                </a:lnTo>
                                <a:lnTo>
                                  <a:pt x="7887" y="2246"/>
                                </a:lnTo>
                                <a:lnTo>
                                  <a:pt x="7915" y="2240"/>
                                </a:lnTo>
                                <a:lnTo>
                                  <a:pt x="7943" y="2235"/>
                                </a:lnTo>
                                <a:lnTo>
                                  <a:pt x="7972" y="2231"/>
                                </a:lnTo>
                                <a:lnTo>
                                  <a:pt x="8000" y="2228"/>
                                </a:lnTo>
                                <a:lnTo>
                                  <a:pt x="8028" y="2225"/>
                                </a:lnTo>
                                <a:lnTo>
                                  <a:pt x="8056" y="2223"/>
                                </a:lnTo>
                                <a:lnTo>
                                  <a:pt x="8084" y="2222"/>
                                </a:lnTo>
                                <a:lnTo>
                                  <a:pt x="8110" y="2221"/>
                                </a:lnTo>
                                <a:lnTo>
                                  <a:pt x="8138" y="2221"/>
                                </a:lnTo>
                                <a:lnTo>
                                  <a:pt x="8166" y="2222"/>
                                </a:lnTo>
                                <a:lnTo>
                                  <a:pt x="8193" y="2223"/>
                                </a:lnTo>
                                <a:lnTo>
                                  <a:pt x="8221" y="2225"/>
                                </a:lnTo>
                                <a:lnTo>
                                  <a:pt x="8249" y="2229"/>
                                </a:lnTo>
                                <a:lnTo>
                                  <a:pt x="8276" y="2232"/>
                                </a:lnTo>
                                <a:lnTo>
                                  <a:pt x="8303" y="2237"/>
                                </a:lnTo>
                                <a:lnTo>
                                  <a:pt x="8331" y="2242"/>
                                </a:lnTo>
                                <a:lnTo>
                                  <a:pt x="8358" y="2249"/>
                                </a:lnTo>
                                <a:lnTo>
                                  <a:pt x="8385" y="2256"/>
                                </a:lnTo>
                                <a:lnTo>
                                  <a:pt x="8411" y="2262"/>
                                </a:lnTo>
                                <a:lnTo>
                                  <a:pt x="8438" y="2271"/>
                                </a:lnTo>
                                <a:lnTo>
                                  <a:pt x="8465" y="2280"/>
                                </a:lnTo>
                                <a:lnTo>
                                  <a:pt x="8483" y="2288"/>
                                </a:lnTo>
                                <a:lnTo>
                                  <a:pt x="8501" y="2298"/>
                                </a:lnTo>
                                <a:lnTo>
                                  <a:pt x="8519" y="2309"/>
                                </a:lnTo>
                                <a:lnTo>
                                  <a:pt x="8537" y="2324"/>
                                </a:lnTo>
                                <a:lnTo>
                                  <a:pt x="8554" y="2340"/>
                                </a:lnTo>
                                <a:lnTo>
                                  <a:pt x="8572" y="2358"/>
                                </a:lnTo>
                                <a:lnTo>
                                  <a:pt x="8588" y="2378"/>
                                </a:lnTo>
                                <a:lnTo>
                                  <a:pt x="8605" y="2399"/>
                                </a:lnTo>
                                <a:lnTo>
                                  <a:pt x="8621" y="2421"/>
                                </a:lnTo>
                                <a:lnTo>
                                  <a:pt x="8636" y="2446"/>
                                </a:lnTo>
                                <a:lnTo>
                                  <a:pt x="8651" y="2472"/>
                                </a:lnTo>
                                <a:lnTo>
                                  <a:pt x="8666" y="2499"/>
                                </a:lnTo>
                                <a:lnTo>
                                  <a:pt x="8679" y="2526"/>
                                </a:lnTo>
                                <a:lnTo>
                                  <a:pt x="8691" y="2555"/>
                                </a:lnTo>
                                <a:lnTo>
                                  <a:pt x="8704" y="2585"/>
                                </a:lnTo>
                                <a:lnTo>
                                  <a:pt x="8714" y="2615"/>
                                </a:lnTo>
                                <a:lnTo>
                                  <a:pt x="8726" y="2653"/>
                                </a:lnTo>
                                <a:lnTo>
                                  <a:pt x="8736" y="2693"/>
                                </a:lnTo>
                                <a:lnTo>
                                  <a:pt x="8745" y="2732"/>
                                </a:lnTo>
                                <a:lnTo>
                                  <a:pt x="8752" y="2771"/>
                                </a:lnTo>
                                <a:lnTo>
                                  <a:pt x="8756" y="2811"/>
                                </a:lnTo>
                                <a:lnTo>
                                  <a:pt x="8758" y="2851"/>
                                </a:lnTo>
                                <a:lnTo>
                                  <a:pt x="8758" y="2871"/>
                                </a:lnTo>
                                <a:lnTo>
                                  <a:pt x="8758" y="2890"/>
                                </a:lnTo>
                                <a:lnTo>
                                  <a:pt x="8758" y="2910"/>
                                </a:lnTo>
                                <a:lnTo>
                                  <a:pt x="8757" y="2930"/>
                                </a:lnTo>
                                <a:lnTo>
                                  <a:pt x="8753" y="2966"/>
                                </a:lnTo>
                                <a:lnTo>
                                  <a:pt x="8747" y="3002"/>
                                </a:lnTo>
                                <a:lnTo>
                                  <a:pt x="8743" y="3019"/>
                                </a:lnTo>
                                <a:lnTo>
                                  <a:pt x="8738" y="3037"/>
                                </a:lnTo>
                                <a:lnTo>
                                  <a:pt x="8733" y="3053"/>
                                </a:lnTo>
                                <a:lnTo>
                                  <a:pt x="8727" y="3070"/>
                                </a:lnTo>
                                <a:lnTo>
                                  <a:pt x="8722" y="3087"/>
                                </a:lnTo>
                                <a:lnTo>
                                  <a:pt x="8715" y="3103"/>
                                </a:lnTo>
                                <a:lnTo>
                                  <a:pt x="8707" y="3118"/>
                                </a:lnTo>
                                <a:lnTo>
                                  <a:pt x="8699" y="3134"/>
                                </a:lnTo>
                                <a:lnTo>
                                  <a:pt x="8690" y="3150"/>
                                </a:lnTo>
                                <a:lnTo>
                                  <a:pt x="8680" y="3164"/>
                                </a:lnTo>
                                <a:lnTo>
                                  <a:pt x="8670" y="3179"/>
                                </a:lnTo>
                                <a:lnTo>
                                  <a:pt x="8659" y="3192"/>
                                </a:lnTo>
                                <a:lnTo>
                                  <a:pt x="8643" y="3211"/>
                                </a:lnTo>
                                <a:lnTo>
                                  <a:pt x="8625" y="3229"/>
                                </a:lnTo>
                                <a:lnTo>
                                  <a:pt x="8606" y="3246"/>
                                </a:lnTo>
                                <a:lnTo>
                                  <a:pt x="8586" y="3262"/>
                                </a:lnTo>
                                <a:lnTo>
                                  <a:pt x="8565" y="3278"/>
                                </a:lnTo>
                                <a:lnTo>
                                  <a:pt x="8541" y="3292"/>
                                </a:lnTo>
                                <a:lnTo>
                                  <a:pt x="8516" y="3306"/>
                                </a:lnTo>
                                <a:lnTo>
                                  <a:pt x="8489" y="3319"/>
                                </a:lnTo>
                                <a:lnTo>
                                  <a:pt x="8461" y="3330"/>
                                </a:lnTo>
                                <a:lnTo>
                                  <a:pt x="8431" y="3340"/>
                                </a:lnTo>
                                <a:lnTo>
                                  <a:pt x="8399" y="3350"/>
                                </a:lnTo>
                                <a:lnTo>
                                  <a:pt x="8366" y="3358"/>
                                </a:lnTo>
                                <a:lnTo>
                                  <a:pt x="8330" y="3366"/>
                                </a:lnTo>
                                <a:lnTo>
                                  <a:pt x="8293" y="3372"/>
                                </a:lnTo>
                                <a:lnTo>
                                  <a:pt x="8254" y="3376"/>
                                </a:lnTo>
                                <a:lnTo>
                                  <a:pt x="8213" y="3381"/>
                                </a:lnTo>
                                <a:close/>
                                <a:moveTo>
                                  <a:pt x="8678" y="3540"/>
                                </a:moveTo>
                                <a:lnTo>
                                  <a:pt x="8708" y="3522"/>
                                </a:lnTo>
                                <a:lnTo>
                                  <a:pt x="8736" y="3503"/>
                                </a:lnTo>
                                <a:lnTo>
                                  <a:pt x="8763" y="3483"/>
                                </a:lnTo>
                                <a:lnTo>
                                  <a:pt x="8789" y="3462"/>
                                </a:lnTo>
                                <a:lnTo>
                                  <a:pt x="8813" y="3441"/>
                                </a:lnTo>
                                <a:lnTo>
                                  <a:pt x="8836" y="3419"/>
                                </a:lnTo>
                                <a:lnTo>
                                  <a:pt x="8858" y="3395"/>
                                </a:lnTo>
                                <a:lnTo>
                                  <a:pt x="8878" y="3371"/>
                                </a:lnTo>
                                <a:lnTo>
                                  <a:pt x="8896" y="3348"/>
                                </a:lnTo>
                                <a:lnTo>
                                  <a:pt x="8913" y="3325"/>
                                </a:lnTo>
                                <a:lnTo>
                                  <a:pt x="8929" y="3300"/>
                                </a:lnTo>
                                <a:lnTo>
                                  <a:pt x="8943" y="3275"/>
                                </a:lnTo>
                                <a:lnTo>
                                  <a:pt x="8957" y="3250"/>
                                </a:lnTo>
                                <a:lnTo>
                                  <a:pt x="8970" y="3225"/>
                                </a:lnTo>
                                <a:lnTo>
                                  <a:pt x="8981" y="3198"/>
                                </a:lnTo>
                                <a:lnTo>
                                  <a:pt x="8991" y="3172"/>
                                </a:lnTo>
                                <a:lnTo>
                                  <a:pt x="9000" y="3145"/>
                                </a:lnTo>
                                <a:lnTo>
                                  <a:pt x="9009" y="3118"/>
                                </a:lnTo>
                                <a:lnTo>
                                  <a:pt x="9016" y="3092"/>
                                </a:lnTo>
                                <a:lnTo>
                                  <a:pt x="9023" y="3064"/>
                                </a:lnTo>
                                <a:lnTo>
                                  <a:pt x="9028" y="3036"/>
                                </a:lnTo>
                                <a:lnTo>
                                  <a:pt x="9033" y="3009"/>
                                </a:lnTo>
                                <a:lnTo>
                                  <a:pt x="9036" y="2979"/>
                                </a:lnTo>
                                <a:lnTo>
                                  <a:pt x="9039" y="2951"/>
                                </a:lnTo>
                                <a:lnTo>
                                  <a:pt x="9042" y="2914"/>
                                </a:lnTo>
                                <a:lnTo>
                                  <a:pt x="9042" y="2878"/>
                                </a:lnTo>
                                <a:lnTo>
                                  <a:pt x="9042" y="2841"/>
                                </a:lnTo>
                                <a:lnTo>
                                  <a:pt x="9039" y="2804"/>
                                </a:lnTo>
                                <a:lnTo>
                                  <a:pt x="9036" y="2767"/>
                                </a:lnTo>
                                <a:lnTo>
                                  <a:pt x="9032" y="2730"/>
                                </a:lnTo>
                                <a:lnTo>
                                  <a:pt x="9025" y="2694"/>
                                </a:lnTo>
                                <a:lnTo>
                                  <a:pt x="9018" y="2657"/>
                                </a:lnTo>
                                <a:lnTo>
                                  <a:pt x="9093" y="2697"/>
                                </a:lnTo>
                                <a:lnTo>
                                  <a:pt x="9170" y="2735"/>
                                </a:lnTo>
                                <a:lnTo>
                                  <a:pt x="9248" y="2773"/>
                                </a:lnTo>
                                <a:lnTo>
                                  <a:pt x="9326" y="2810"/>
                                </a:lnTo>
                                <a:lnTo>
                                  <a:pt x="9405" y="2844"/>
                                </a:lnTo>
                                <a:lnTo>
                                  <a:pt x="9484" y="2878"/>
                                </a:lnTo>
                                <a:lnTo>
                                  <a:pt x="9562" y="2908"/>
                                </a:lnTo>
                                <a:lnTo>
                                  <a:pt x="9638" y="2936"/>
                                </a:lnTo>
                                <a:lnTo>
                                  <a:pt x="9665" y="2945"/>
                                </a:lnTo>
                                <a:lnTo>
                                  <a:pt x="9692" y="2954"/>
                                </a:lnTo>
                                <a:lnTo>
                                  <a:pt x="9718" y="2962"/>
                                </a:lnTo>
                                <a:lnTo>
                                  <a:pt x="9743" y="2969"/>
                                </a:lnTo>
                                <a:lnTo>
                                  <a:pt x="9768" y="2977"/>
                                </a:lnTo>
                                <a:lnTo>
                                  <a:pt x="9793" y="2985"/>
                                </a:lnTo>
                                <a:lnTo>
                                  <a:pt x="9817" y="2991"/>
                                </a:lnTo>
                                <a:lnTo>
                                  <a:pt x="9841" y="2997"/>
                                </a:lnTo>
                                <a:lnTo>
                                  <a:pt x="9865" y="3003"/>
                                </a:lnTo>
                                <a:lnTo>
                                  <a:pt x="9890" y="3009"/>
                                </a:lnTo>
                                <a:lnTo>
                                  <a:pt x="9914" y="3014"/>
                                </a:lnTo>
                                <a:lnTo>
                                  <a:pt x="9937" y="3019"/>
                                </a:lnTo>
                                <a:lnTo>
                                  <a:pt x="9961" y="3023"/>
                                </a:lnTo>
                                <a:lnTo>
                                  <a:pt x="9983" y="3028"/>
                                </a:lnTo>
                                <a:lnTo>
                                  <a:pt x="10006" y="3031"/>
                                </a:lnTo>
                                <a:lnTo>
                                  <a:pt x="10028" y="3033"/>
                                </a:lnTo>
                                <a:lnTo>
                                  <a:pt x="10029" y="3033"/>
                                </a:lnTo>
                                <a:lnTo>
                                  <a:pt x="10030" y="3033"/>
                                </a:lnTo>
                                <a:lnTo>
                                  <a:pt x="10076" y="3040"/>
                                </a:lnTo>
                                <a:lnTo>
                                  <a:pt x="10123" y="3047"/>
                                </a:lnTo>
                                <a:lnTo>
                                  <a:pt x="10172" y="3056"/>
                                </a:lnTo>
                                <a:lnTo>
                                  <a:pt x="10224" y="3065"/>
                                </a:lnTo>
                                <a:lnTo>
                                  <a:pt x="10275" y="3076"/>
                                </a:lnTo>
                                <a:lnTo>
                                  <a:pt x="10329" y="3089"/>
                                </a:lnTo>
                                <a:lnTo>
                                  <a:pt x="10382" y="3103"/>
                                </a:lnTo>
                                <a:lnTo>
                                  <a:pt x="10436" y="3118"/>
                                </a:lnTo>
                                <a:lnTo>
                                  <a:pt x="10490" y="3136"/>
                                </a:lnTo>
                                <a:lnTo>
                                  <a:pt x="10543" y="3155"/>
                                </a:lnTo>
                                <a:lnTo>
                                  <a:pt x="10595" y="3176"/>
                                </a:lnTo>
                                <a:lnTo>
                                  <a:pt x="10648" y="3198"/>
                                </a:lnTo>
                                <a:lnTo>
                                  <a:pt x="10672" y="3210"/>
                                </a:lnTo>
                                <a:lnTo>
                                  <a:pt x="10698" y="3223"/>
                                </a:lnTo>
                                <a:lnTo>
                                  <a:pt x="10723" y="3235"/>
                                </a:lnTo>
                                <a:lnTo>
                                  <a:pt x="10746" y="3248"/>
                                </a:lnTo>
                                <a:lnTo>
                                  <a:pt x="10771" y="3262"/>
                                </a:lnTo>
                                <a:lnTo>
                                  <a:pt x="10793" y="3276"/>
                                </a:lnTo>
                                <a:lnTo>
                                  <a:pt x="10817" y="3291"/>
                                </a:lnTo>
                                <a:lnTo>
                                  <a:pt x="10838" y="3307"/>
                                </a:lnTo>
                                <a:lnTo>
                                  <a:pt x="10867" y="3328"/>
                                </a:lnTo>
                                <a:lnTo>
                                  <a:pt x="10895" y="3350"/>
                                </a:lnTo>
                                <a:lnTo>
                                  <a:pt x="10922" y="3374"/>
                                </a:lnTo>
                                <a:lnTo>
                                  <a:pt x="10947" y="3399"/>
                                </a:lnTo>
                                <a:lnTo>
                                  <a:pt x="10969" y="3424"/>
                                </a:lnTo>
                                <a:lnTo>
                                  <a:pt x="10990" y="3451"/>
                                </a:lnTo>
                                <a:lnTo>
                                  <a:pt x="11000" y="3465"/>
                                </a:lnTo>
                                <a:lnTo>
                                  <a:pt x="11009" y="3478"/>
                                </a:lnTo>
                                <a:lnTo>
                                  <a:pt x="11018" y="3493"/>
                                </a:lnTo>
                                <a:lnTo>
                                  <a:pt x="11026" y="3507"/>
                                </a:lnTo>
                                <a:lnTo>
                                  <a:pt x="11033" y="3521"/>
                                </a:lnTo>
                                <a:lnTo>
                                  <a:pt x="11040" y="3535"/>
                                </a:lnTo>
                                <a:lnTo>
                                  <a:pt x="11046" y="3550"/>
                                </a:lnTo>
                                <a:lnTo>
                                  <a:pt x="11052" y="3564"/>
                                </a:lnTo>
                                <a:lnTo>
                                  <a:pt x="11056" y="3579"/>
                                </a:lnTo>
                                <a:lnTo>
                                  <a:pt x="11061" y="3595"/>
                                </a:lnTo>
                                <a:lnTo>
                                  <a:pt x="11065" y="3610"/>
                                </a:lnTo>
                                <a:lnTo>
                                  <a:pt x="11067" y="3626"/>
                                </a:lnTo>
                                <a:lnTo>
                                  <a:pt x="11071" y="3643"/>
                                </a:lnTo>
                                <a:lnTo>
                                  <a:pt x="11073" y="3660"/>
                                </a:lnTo>
                                <a:lnTo>
                                  <a:pt x="11074" y="3676"/>
                                </a:lnTo>
                                <a:lnTo>
                                  <a:pt x="11075" y="3693"/>
                                </a:lnTo>
                                <a:lnTo>
                                  <a:pt x="11075" y="3711"/>
                                </a:lnTo>
                                <a:lnTo>
                                  <a:pt x="11075" y="3729"/>
                                </a:lnTo>
                                <a:lnTo>
                                  <a:pt x="11074" y="3748"/>
                                </a:lnTo>
                                <a:lnTo>
                                  <a:pt x="11072" y="3766"/>
                                </a:lnTo>
                                <a:lnTo>
                                  <a:pt x="11069" y="3788"/>
                                </a:lnTo>
                                <a:lnTo>
                                  <a:pt x="11065" y="3811"/>
                                </a:lnTo>
                                <a:lnTo>
                                  <a:pt x="11060" y="3833"/>
                                </a:lnTo>
                                <a:lnTo>
                                  <a:pt x="11054" y="3857"/>
                                </a:lnTo>
                                <a:lnTo>
                                  <a:pt x="11047" y="3880"/>
                                </a:lnTo>
                                <a:lnTo>
                                  <a:pt x="11040" y="3904"/>
                                </a:lnTo>
                                <a:lnTo>
                                  <a:pt x="11031" y="3929"/>
                                </a:lnTo>
                                <a:lnTo>
                                  <a:pt x="11020" y="3954"/>
                                </a:lnTo>
                                <a:lnTo>
                                  <a:pt x="11010" y="3980"/>
                                </a:lnTo>
                                <a:lnTo>
                                  <a:pt x="10998" y="4006"/>
                                </a:lnTo>
                                <a:lnTo>
                                  <a:pt x="10985" y="4033"/>
                                </a:lnTo>
                                <a:lnTo>
                                  <a:pt x="10971" y="4060"/>
                                </a:lnTo>
                                <a:lnTo>
                                  <a:pt x="10956" y="4087"/>
                                </a:lnTo>
                                <a:lnTo>
                                  <a:pt x="10940" y="4115"/>
                                </a:lnTo>
                                <a:lnTo>
                                  <a:pt x="10922" y="4144"/>
                                </a:lnTo>
                                <a:lnTo>
                                  <a:pt x="10903" y="4173"/>
                                </a:lnTo>
                                <a:lnTo>
                                  <a:pt x="10787" y="4135"/>
                                </a:lnTo>
                                <a:lnTo>
                                  <a:pt x="10669" y="4099"/>
                                </a:lnTo>
                                <a:lnTo>
                                  <a:pt x="10553" y="4063"/>
                                </a:lnTo>
                                <a:lnTo>
                                  <a:pt x="10436" y="4027"/>
                                </a:lnTo>
                                <a:lnTo>
                                  <a:pt x="10320" y="3992"/>
                                </a:lnTo>
                                <a:lnTo>
                                  <a:pt x="10203" y="3959"/>
                                </a:lnTo>
                                <a:lnTo>
                                  <a:pt x="10087" y="3925"/>
                                </a:lnTo>
                                <a:lnTo>
                                  <a:pt x="9971" y="3892"/>
                                </a:lnTo>
                                <a:lnTo>
                                  <a:pt x="9854" y="3859"/>
                                </a:lnTo>
                                <a:lnTo>
                                  <a:pt x="9738" y="3827"/>
                                </a:lnTo>
                                <a:lnTo>
                                  <a:pt x="9623" y="3795"/>
                                </a:lnTo>
                                <a:lnTo>
                                  <a:pt x="9506" y="3763"/>
                                </a:lnTo>
                                <a:lnTo>
                                  <a:pt x="9391" y="3731"/>
                                </a:lnTo>
                                <a:lnTo>
                                  <a:pt x="9274" y="3700"/>
                                </a:lnTo>
                                <a:lnTo>
                                  <a:pt x="9159" y="3670"/>
                                </a:lnTo>
                                <a:lnTo>
                                  <a:pt x="9043" y="3638"/>
                                </a:lnTo>
                                <a:lnTo>
                                  <a:pt x="8997" y="3626"/>
                                </a:lnTo>
                                <a:lnTo>
                                  <a:pt x="8952" y="3614"/>
                                </a:lnTo>
                                <a:lnTo>
                                  <a:pt x="8906" y="3601"/>
                                </a:lnTo>
                                <a:lnTo>
                                  <a:pt x="8860" y="3589"/>
                                </a:lnTo>
                                <a:lnTo>
                                  <a:pt x="8816" y="3577"/>
                                </a:lnTo>
                                <a:lnTo>
                                  <a:pt x="8770" y="3564"/>
                                </a:lnTo>
                                <a:lnTo>
                                  <a:pt x="8724" y="3552"/>
                                </a:lnTo>
                                <a:lnTo>
                                  <a:pt x="8678" y="3540"/>
                                </a:lnTo>
                                <a:close/>
                                <a:moveTo>
                                  <a:pt x="8790" y="2183"/>
                                </a:moveTo>
                                <a:lnTo>
                                  <a:pt x="8763" y="2154"/>
                                </a:lnTo>
                                <a:lnTo>
                                  <a:pt x="8736" y="2127"/>
                                </a:lnTo>
                                <a:lnTo>
                                  <a:pt x="8708" y="2102"/>
                                </a:lnTo>
                                <a:lnTo>
                                  <a:pt x="8680" y="2080"/>
                                </a:lnTo>
                                <a:lnTo>
                                  <a:pt x="8666" y="2070"/>
                                </a:lnTo>
                                <a:lnTo>
                                  <a:pt x="8650" y="2060"/>
                                </a:lnTo>
                                <a:lnTo>
                                  <a:pt x="8635" y="2051"/>
                                </a:lnTo>
                                <a:lnTo>
                                  <a:pt x="8621" y="2042"/>
                                </a:lnTo>
                                <a:lnTo>
                                  <a:pt x="8605" y="2034"/>
                                </a:lnTo>
                                <a:lnTo>
                                  <a:pt x="8591" y="2027"/>
                                </a:lnTo>
                                <a:lnTo>
                                  <a:pt x="8575" y="2020"/>
                                </a:lnTo>
                                <a:lnTo>
                                  <a:pt x="8560" y="2015"/>
                                </a:lnTo>
                                <a:lnTo>
                                  <a:pt x="8531" y="2005"/>
                                </a:lnTo>
                                <a:lnTo>
                                  <a:pt x="8502" y="1996"/>
                                </a:lnTo>
                                <a:lnTo>
                                  <a:pt x="8473" y="1987"/>
                                </a:lnTo>
                                <a:lnTo>
                                  <a:pt x="8443" y="1979"/>
                                </a:lnTo>
                                <a:lnTo>
                                  <a:pt x="8414" y="1971"/>
                                </a:lnTo>
                                <a:lnTo>
                                  <a:pt x="8385" y="1965"/>
                                </a:lnTo>
                                <a:lnTo>
                                  <a:pt x="8356" y="1960"/>
                                </a:lnTo>
                                <a:lnTo>
                                  <a:pt x="8326" y="1954"/>
                                </a:lnTo>
                                <a:lnTo>
                                  <a:pt x="8296" y="1950"/>
                                </a:lnTo>
                                <a:lnTo>
                                  <a:pt x="8267" y="1946"/>
                                </a:lnTo>
                                <a:lnTo>
                                  <a:pt x="8238" y="1943"/>
                                </a:lnTo>
                                <a:lnTo>
                                  <a:pt x="8208" y="1941"/>
                                </a:lnTo>
                                <a:lnTo>
                                  <a:pt x="8179" y="1940"/>
                                </a:lnTo>
                                <a:lnTo>
                                  <a:pt x="8148" y="1939"/>
                                </a:lnTo>
                                <a:lnTo>
                                  <a:pt x="8119" y="1937"/>
                                </a:lnTo>
                                <a:lnTo>
                                  <a:pt x="8089" y="1939"/>
                                </a:lnTo>
                                <a:lnTo>
                                  <a:pt x="8060" y="1939"/>
                                </a:lnTo>
                                <a:lnTo>
                                  <a:pt x="8030" y="1941"/>
                                </a:lnTo>
                                <a:lnTo>
                                  <a:pt x="8001" y="1943"/>
                                </a:lnTo>
                                <a:lnTo>
                                  <a:pt x="7970" y="1945"/>
                                </a:lnTo>
                                <a:lnTo>
                                  <a:pt x="7941" y="1949"/>
                                </a:lnTo>
                                <a:lnTo>
                                  <a:pt x="7911" y="1953"/>
                                </a:lnTo>
                                <a:lnTo>
                                  <a:pt x="7881" y="1958"/>
                                </a:lnTo>
                                <a:lnTo>
                                  <a:pt x="7852" y="1963"/>
                                </a:lnTo>
                                <a:lnTo>
                                  <a:pt x="7822" y="1969"/>
                                </a:lnTo>
                                <a:lnTo>
                                  <a:pt x="7791" y="1976"/>
                                </a:lnTo>
                                <a:lnTo>
                                  <a:pt x="7761" y="1982"/>
                                </a:lnTo>
                                <a:lnTo>
                                  <a:pt x="7732" y="1990"/>
                                </a:lnTo>
                                <a:lnTo>
                                  <a:pt x="7672" y="2008"/>
                                </a:lnTo>
                                <a:lnTo>
                                  <a:pt x="7612" y="2027"/>
                                </a:lnTo>
                                <a:lnTo>
                                  <a:pt x="7629" y="1951"/>
                                </a:lnTo>
                                <a:lnTo>
                                  <a:pt x="7645" y="1876"/>
                                </a:lnTo>
                                <a:lnTo>
                                  <a:pt x="7660" y="1804"/>
                                </a:lnTo>
                                <a:lnTo>
                                  <a:pt x="7674" y="1733"/>
                                </a:lnTo>
                                <a:lnTo>
                                  <a:pt x="7687" y="1664"/>
                                </a:lnTo>
                                <a:lnTo>
                                  <a:pt x="7699" y="1597"/>
                                </a:lnTo>
                                <a:lnTo>
                                  <a:pt x="7709" y="1532"/>
                                </a:lnTo>
                                <a:lnTo>
                                  <a:pt x="7716" y="1468"/>
                                </a:lnTo>
                                <a:lnTo>
                                  <a:pt x="7722" y="1405"/>
                                </a:lnTo>
                                <a:lnTo>
                                  <a:pt x="7725" y="1344"/>
                                </a:lnTo>
                                <a:lnTo>
                                  <a:pt x="7726" y="1313"/>
                                </a:lnTo>
                                <a:lnTo>
                                  <a:pt x="7726" y="1284"/>
                                </a:lnTo>
                                <a:lnTo>
                                  <a:pt x="7725" y="1254"/>
                                </a:lnTo>
                                <a:lnTo>
                                  <a:pt x="7724" y="1225"/>
                                </a:lnTo>
                                <a:lnTo>
                                  <a:pt x="7722" y="1196"/>
                                </a:lnTo>
                                <a:lnTo>
                                  <a:pt x="7720" y="1168"/>
                                </a:lnTo>
                                <a:lnTo>
                                  <a:pt x="7716" y="1139"/>
                                </a:lnTo>
                                <a:lnTo>
                                  <a:pt x="7712" y="1110"/>
                                </a:lnTo>
                                <a:lnTo>
                                  <a:pt x="7706" y="1082"/>
                                </a:lnTo>
                                <a:lnTo>
                                  <a:pt x="7701" y="1054"/>
                                </a:lnTo>
                                <a:lnTo>
                                  <a:pt x="7694" y="1028"/>
                                </a:lnTo>
                                <a:lnTo>
                                  <a:pt x="7686" y="1000"/>
                                </a:lnTo>
                                <a:lnTo>
                                  <a:pt x="7734" y="1024"/>
                                </a:lnTo>
                                <a:lnTo>
                                  <a:pt x="7782" y="1049"/>
                                </a:lnTo>
                                <a:lnTo>
                                  <a:pt x="7831" y="1072"/>
                                </a:lnTo>
                                <a:lnTo>
                                  <a:pt x="7879" y="1096"/>
                                </a:lnTo>
                                <a:lnTo>
                                  <a:pt x="7927" y="1118"/>
                                </a:lnTo>
                                <a:lnTo>
                                  <a:pt x="7974" y="1142"/>
                                </a:lnTo>
                                <a:lnTo>
                                  <a:pt x="8022" y="1163"/>
                                </a:lnTo>
                                <a:lnTo>
                                  <a:pt x="8069" y="1186"/>
                                </a:lnTo>
                                <a:lnTo>
                                  <a:pt x="8096" y="1198"/>
                                </a:lnTo>
                                <a:lnTo>
                                  <a:pt x="8123" y="1209"/>
                                </a:lnTo>
                                <a:lnTo>
                                  <a:pt x="8148" y="1221"/>
                                </a:lnTo>
                                <a:lnTo>
                                  <a:pt x="8174" y="1233"/>
                                </a:lnTo>
                                <a:lnTo>
                                  <a:pt x="8199" y="1244"/>
                                </a:lnTo>
                                <a:lnTo>
                                  <a:pt x="8222" y="1254"/>
                                </a:lnTo>
                                <a:lnTo>
                                  <a:pt x="8246" y="1264"/>
                                </a:lnTo>
                                <a:lnTo>
                                  <a:pt x="8268" y="1274"/>
                                </a:lnTo>
                                <a:lnTo>
                                  <a:pt x="8291" y="1283"/>
                                </a:lnTo>
                                <a:lnTo>
                                  <a:pt x="8312" y="1292"/>
                                </a:lnTo>
                                <a:lnTo>
                                  <a:pt x="8333" y="1301"/>
                                </a:lnTo>
                                <a:lnTo>
                                  <a:pt x="8356" y="1310"/>
                                </a:lnTo>
                                <a:lnTo>
                                  <a:pt x="8377" y="1319"/>
                                </a:lnTo>
                                <a:lnTo>
                                  <a:pt x="8398" y="1327"/>
                                </a:lnTo>
                                <a:lnTo>
                                  <a:pt x="8419" y="1336"/>
                                </a:lnTo>
                                <a:lnTo>
                                  <a:pt x="8441" y="1344"/>
                                </a:lnTo>
                                <a:lnTo>
                                  <a:pt x="8451" y="1348"/>
                                </a:lnTo>
                                <a:lnTo>
                                  <a:pt x="8462" y="1353"/>
                                </a:lnTo>
                                <a:lnTo>
                                  <a:pt x="8473" y="1355"/>
                                </a:lnTo>
                                <a:lnTo>
                                  <a:pt x="8485" y="1357"/>
                                </a:lnTo>
                                <a:lnTo>
                                  <a:pt x="8529" y="1363"/>
                                </a:lnTo>
                                <a:lnTo>
                                  <a:pt x="8576" y="1369"/>
                                </a:lnTo>
                                <a:lnTo>
                                  <a:pt x="8627" y="1378"/>
                                </a:lnTo>
                                <a:lnTo>
                                  <a:pt x="8681" y="1388"/>
                                </a:lnTo>
                                <a:lnTo>
                                  <a:pt x="8738" y="1401"/>
                                </a:lnTo>
                                <a:lnTo>
                                  <a:pt x="8797" y="1414"/>
                                </a:lnTo>
                                <a:lnTo>
                                  <a:pt x="8858" y="1429"/>
                                </a:lnTo>
                                <a:lnTo>
                                  <a:pt x="8921" y="1446"/>
                                </a:lnTo>
                                <a:lnTo>
                                  <a:pt x="8985" y="1463"/>
                                </a:lnTo>
                                <a:lnTo>
                                  <a:pt x="9049" y="1484"/>
                                </a:lnTo>
                                <a:lnTo>
                                  <a:pt x="9115" y="1506"/>
                                </a:lnTo>
                                <a:lnTo>
                                  <a:pt x="9182" y="1530"/>
                                </a:lnTo>
                                <a:lnTo>
                                  <a:pt x="9249" y="1554"/>
                                </a:lnTo>
                                <a:lnTo>
                                  <a:pt x="9315" y="1582"/>
                                </a:lnTo>
                                <a:lnTo>
                                  <a:pt x="9380" y="1611"/>
                                </a:lnTo>
                                <a:lnTo>
                                  <a:pt x="9445" y="1642"/>
                                </a:lnTo>
                                <a:lnTo>
                                  <a:pt x="9479" y="1660"/>
                                </a:lnTo>
                                <a:lnTo>
                                  <a:pt x="9513" y="1677"/>
                                </a:lnTo>
                                <a:lnTo>
                                  <a:pt x="9546" y="1695"/>
                                </a:lnTo>
                                <a:lnTo>
                                  <a:pt x="9579" y="1714"/>
                                </a:lnTo>
                                <a:lnTo>
                                  <a:pt x="9611" y="1733"/>
                                </a:lnTo>
                                <a:lnTo>
                                  <a:pt x="9643" y="1754"/>
                                </a:lnTo>
                                <a:lnTo>
                                  <a:pt x="9674" y="1774"/>
                                </a:lnTo>
                                <a:lnTo>
                                  <a:pt x="9703" y="1795"/>
                                </a:lnTo>
                                <a:lnTo>
                                  <a:pt x="9732" y="1818"/>
                                </a:lnTo>
                                <a:lnTo>
                                  <a:pt x="9761" y="1839"/>
                                </a:lnTo>
                                <a:lnTo>
                                  <a:pt x="9788" y="1862"/>
                                </a:lnTo>
                                <a:lnTo>
                                  <a:pt x="9815" y="1885"/>
                                </a:lnTo>
                                <a:lnTo>
                                  <a:pt x="9840" y="1909"/>
                                </a:lnTo>
                                <a:lnTo>
                                  <a:pt x="9864" y="1933"/>
                                </a:lnTo>
                                <a:lnTo>
                                  <a:pt x="9888" y="1959"/>
                                </a:lnTo>
                                <a:lnTo>
                                  <a:pt x="9909" y="1983"/>
                                </a:lnTo>
                                <a:lnTo>
                                  <a:pt x="9928" y="2008"/>
                                </a:lnTo>
                                <a:lnTo>
                                  <a:pt x="9946" y="2033"/>
                                </a:lnTo>
                                <a:lnTo>
                                  <a:pt x="9963" y="2057"/>
                                </a:lnTo>
                                <a:lnTo>
                                  <a:pt x="9977" y="2083"/>
                                </a:lnTo>
                                <a:lnTo>
                                  <a:pt x="9992" y="2109"/>
                                </a:lnTo>
                                <a:lnTo>
                                  <a:pt x="10004" y="2136"/>
                                </a:lnTo>
                                <a:lnTo>
                                  <a:pt x="10016" y="2163"/>
                                </a:lnTo>
                                <a:lnTo>
                                  <a:pt x="10027" y="2191"/>
                                </a:lnTo>
                                <a:lnTo>
                                  <a:pt x="10034" y="2219"/>
                                </a:lnTo>
                                <a:lnTo>
                                  <a:pt x="10042" y="2248"/>
                                </a:lnTo>
                                <a:lnTo>
                                  <a:pt x="10047" y="2278"/>
                                </a:lnTo>
                                <a:lnTo>
                                  <a:pt x="10051" y="2308"/>
                                </a:lnTo>
                                <a:lnTo>
                                  <a:pt x="10053" y="2339"/>
                                </a:lnTo>
                                <a:lnTo>
                                  <a:pt x="10055" y="2370"/>
                                </a:lnTo>
                                <a:lnTo>
                                  <a:pt x="10053" y="2401"/>
                                </a:lnTo>
                                <a:lnTo>
                                  <a:pt x="10050" y="2434"/>
                                </a:lnTo>
                                <a:lnTo>
                                  <a:pt x="10046" y="2466"/>
                                </a:lnTo>
                                <a:lnTo>
                                  <a:pt x="10039" y="2499"/>
                                </a:lnTo>
                                <a:lnTo>
                                  <a:pt x="10031" y="2531"/>
                                </a:lnTo>
                                <a:lnTo>
                                  <a:pt x="10021" y="2566"/>
                                </a:lnTo>
                                <a:lnTo>
                                  <a:pt x="10010" y="2601"/>
                                </a:lnTo>
                                <a:lnTo>
                                  <a:pt x="9996" y="2635"/>
                                </a:lnTo>
                                <a:lnTo>
                                  <a:pt x="9981" y="2671"/>
                                </a:lnTo>
                                <a:lnTo>
                                  <a:pt x="9964" y="2708"/>
                                </a:lnTo>
                                <a:lnTo>
                                  <a:pt x="9958" y="2721"/>
                                </a:lnTo>
                                <a:lnTo>
                                  <a:pt x="9954" y="2733"/>
                                </a:lnTo>
                                <a:lnTo>
                                  <a:pt x="9944" y="2731"/>
                                </a:lnTo>
                                <a:lnTo>
                                  <a:pt x="9933" y="2728"/>
                                </a:lnTo>
                                <a:lnTo>
                                  <a:pt x="9921" y="2725"/>
                                </a:lnTo>
                                <a:lnTo>
                                  <a:pt x="9910" y="2723"/>
                                </a:lnTo>
                                <a:lnTo>
                                  <a:pt x="9888" y="2717"/>
                                </a:lnTo>
                                <a:lnTo>
                                  <a:pt x="9865" y="2711"/>
                                </a:lnTo>
                                <a:lnTo>
                                  <a:pt x="9843" y="2704"/>
                                </a:lnTo>
                                <a:lnTo>
                                  <a:pt x="9821" y="2697"/>
                                </a:lnTo>
                                <a:lnTo>
                                  <a:pt x="9798" y="2690"/>
                                </a:lnTo>
                                <a:lnTo>
                                  <a:pt x="9776" y="2684"/>
                                </a:lnTo>
                                <a:lnTo>
                                  <a:pt x="9753" y="2676"/>
                                </a:lnTo>
                                <a:lnTo>
                                  <a:pt x="9731" y="2668"/>
                                </a:lnTo>
                                <a:lnTo>
                                  <a:pt x="9670" y="2646"/>
                                </a:lnTo>
                                <a:lnTo>
                                  <a:pt x="9607" y="2622"/>
                                </a:lnTo>
                                <a:lnTo>
                                  <a:pt x="9543" y="2596"/>
                                </a:lnTo>
                                <a:lnTo>
                                  <a:pt x="9480" y="2569"/>
                                </a:lnTo>
                                <a:lnTo>
                                  <a:pt x="9417" y="2540"/>
                                </a:lnTo>
                                <a:lnTo>
                                  <a:pt x="9353" y="2511"/>
                                </a:lnTo>
                                <a:lnTo>
                                  <a:pt x="9290" y="2480"/>
                                </a:lnTo>
                                <a:lnTo>
                                  <a:pt x="9229" y="2448"/>
                                </a:lnTo>
                                <a:lnTo>
                                  <a:pt x="9168" y="2417"/>
                                </a:lnTo>
                                <a:lnTo>
                                  <a:pt x="9109" y="2385"/>
                                </a:lnTo>
                                <a:lnTo>
                                  <a:pt x="9052" y="2352"/>
                                </a:lnTo>
                                <a:lnTo>
                                  <a:pt x="8997" y="2320"/>
                                </a:lnTo>
                                <a:lnTo>
                                  <a:pt x="8943" y="2287"/>
                                </a:lnTo>
                                <a:lnTo>
                                  <a:pt x="8894" y="2255"/>
                                </a:lnTo>
                                <a:lnTo>
                                  <a:pt x="8846" y="2222"/>
                                </a:lnTo>
                                <a:lnTo>
                                  <a:pt x="8802" y="2191"/>
                                </a:lnTo>
                                <a:lnTo>
                                  <a:pt x="8797" y="2186"/>
                                </a:lnTo>
                                <a:lnTo>
                                  <a:pt x="8790" y="2183"/>
                                </a:lnTo>
                                <a:close/>
                                <a:moveTo>
                                  <a:pt x="7292" y="2166"/>
                                </a:moveTo>
                                <a:lnTo>
                                  <a:pt x="7236" y="2196"/>
                                </a:lnTo>
                                <a:lnTo>
                                  <a:pt x="7181" y="2228"/>
                                </a:lnTo>
                                <a:lnTo>
                                  <a:pt x="7125" y="2261"/>
                                </a:lnTo>
                                <a:lnTo>
                                  <a:pt x="7069" y="2297"/>
                                </a:lnTo>
                                <a:lnTo>
                                  <a:pt x="7014" y="2333"/>
                                </a:lnTo>
                                <a:lnTo>
                                  <a:pt x="6959" y="2372"/>
                                </a:lnTo>
                                <a:lnTo>
                                  <a:pt x="6903" y="2411"/>
                                </a:lnTo>
                                <a:lnTo>
                                  <a:pt x="6847" y="2453"/>
                                </a:lnTo>
                                <a:lnTo>
                                  <a:pt x="6792" y="2495"/>
                                </a:lnTo>
                                <a:lnTo>
                                  <a:pt x="6736" y="2539"/>
                                </a:lnTo>
                                <a:lnTo>
                                  <a:pt x="6681" y="2584"/>
                                </a:lnTo>
                                <a:lnTo>
                                  <a:pt x="6626" y="2631"/>
                                </a:lnTo>
                                <a:lnTo>
                                  <a:pt x="6571" y="2679"/>
                                </a:lnTo>
                                <a:lnTo>
                                  <a:pt x="6515" y="2728"/>
                                </a:lnTo>
                                <a:lnTo>
                                  <a:pt x="6461" y="2779"/>
                                </a:lnTo>
                                <a:lnTo>
                                  <a:pt x="6407" y="2829"/>
                                </a:lnTo>
                                <a:lnTo>
                                  <a:pt x="6383" y="2821"/>
                                </a:lnTo>
                                <a:lnTo>
                                  <a:pt x="6361" y="2813"/>
                                </a:lnTo>
                                <a:lnTo>
                                  <a:pt x="6339" y="2804"/>
                                </a:lnTo>
                                <a:lnTo>
                                  <a:pt x="6316" y="2796"/>
                                </a:lnTo>
                                <a:lnTo>
                                  <a:pt x="6294" y="2787"/>
                                </a:lnTo>
                                <a:lnTo>
                                  <a:pt x="6271" y="2778"/>
                                </a:lnTo>
                                <a:lnTo>
                                  <a:pt x="6249" y="2769"/>
                                </a:lnTo>
                                <a:lnTo>
                                  <a:pt x="6227" y="2760"/>
                                </a:lnTo>
                                <a:lnTo>
                                  <a:pt x="6214" y="2755"/>
                                </a:lnTo>
                                <a:lnTo>
                                  <a:pt x="6202" y="2752"/>
                                </a:lnTo>
                                <a:lnTo>
                                  <a:pt x="6190" y="2750"/>
                                </a:lnTo>
                                <a:lnTo>
                                  <a:pt x="6176" y="2749"/>
                                </a:lnTo>
                                <a:lnTo>
                                  <a:pt x="6163" y="2749"/>
                                </a:lnTo>
                                <a:lnTo>
                                  <a:pt x="6151" y="2750"/>
                                </a:lnTo>
                                <a:lnTo>
                                  <a:pt x="6137" y="2752"/>
                                </a:lnTo>
                                <a:lnTo>
                                  <a:pt x="6124" y="2755"/>
                                </a:lnTo>
                                <a:lnTo>
                                  <a:pt x="6101" y="2763"/>
                                </a:lnTo>
                                <a:lnTo>
                                  <a:pt x="6079" y="2771"/>
                                </a:lnTo>
                                <a:lnTo>
                                  <a:pt x="6057" y="2779"/>
                                </a:lnTo>
                                <a:lnTo>
                                  <a:pt x="6035" y="2787"/>
                                </a:lnTo>
                                <a:lnTo>
                                  <a:pt x="6013" y="2795"/>
                                </a:lnTo>
                                <a:lnTo>
                                  <a:pt x="5991" y="2802"/>
                                </a:lnTo>
                                <a:lnTo>
                                  <a:pt x="5968" y="2810"/>
                                </a:lnTo>
                                <a:lnTo>
                                  <a:pt x="5946" y="2819"/>
                                </a:lnTo>
                                <a:lnTo>
                                  <a:pt x="5926" y="2778"/>
                                </a:lnTo>
                                <a:lnTo>
                                  <a:pt x="5904" y="2735"/>
                                </a:lnTo>
                                <a:lnTo>
                                  <a:pt x="5882" y="2690"/>
                                </a:lnTo>
                                <a:lnTo>
                                  <a:pt x="5860" y="2644"/>
                                </a:lnTo>
                                <a:lnTo>
                                  <a:pt x="5836" y="2597"/>
                                </a:lnTo>
                                <a:lnTo>
                                  <a:pt x="5813" y="2550"/>
                                </a:lnTo>
                                <a:lnTo>
                                  <a:pt x="5789" y="2501"/>
                                </a:lnTo>
                                <a:lnTo>
                                  <a:pt x="5766" y="2453"/>
                                </a:lnTo>
                                <a:lnTo>
                                  <a:pt x="5734" y="2390"/>
                                </a:lnTo>
                                <a:lnTo>
                                  <a:pt x="5704" y="2327"/>
                                </a:lnTo>
                                <a:lnTo>
                                  <a:pt x="5674" y="2266"/>
                                </a:lnTo>
                                <a:lnTo>
                                  <a:pt x="5645" y="2206"/>
                                </a:lnTo>
                                <a:lnTo>
                                  <a:pt x="5616" y="2148"/>
                                </a:lnTo>
                                <a:lnTo>
                                  <a:pt x="5589" y="2094"/>
                                </a:lnTo>
                                <a:lnTo>
                                  <a:pt x="5563" y="2043"/>
                                </a:lnTo>
                                <a:lnTo>
                                  <a:pt x="5538" y="1996"/>
                                </a:lnTo>
                                <a:lnTo>
                                  <a:pt x="5538" y="1995"/>
                                </a:lnTo>
                                <a:lnTo>
                                  <a:pt x="5522" y="1964"/>
                                </a:lnTo>
                                <a:lnTo>
                                  <a:pt x="5505" y="1933"/>
                                </a:lnTo>
                                <a:lnTo>
                                  <a:pt x="5487" y="1903"/>
                                </a:lnTo>
                                <a:lnTo>
                                  <a:pt x="5468" y="1872"/>
                                </a:lnTo>
                                <a:lnTo>
                                  <a:pt x="5450" y="1843"/>
                                </a:lnTo>
                                <a:lnTo>
                                  <a:pt x="5431" y="1814"/>
                                </a:lnTo>
                                <a:lnTo>
                                  <a:pt x="5411" y="1785"/>
                                </a:lnTo>
                                <a:lnTo>
                                  <a:pt x="5391" y="1756"/>
                                </a:lnTo>
                                <a:lnTo>
                                  <a:pt x="5384" y="1716"/>
                                </a:lnTo>
                                <a:lnTo>
                                  <a:pt x="5378" y="1675"/>
                                </a:lnTo>
                                <a:lnTo>
                                  <a:pt x="5374" y="1636"/>
                                </a:lnTo>
                                <a:lnTo>
                                  <a:pt x="5369" y="1597"/>
                                </a:lnTo>
                                <a:lnTo>
                                  <a:pt x="5366" y="1558"/>
                                </a:lnTo>
                                <a:lnTo>
                                  <a:pt x="5364" y="1519"/>
                                </a:lnTo>
                                <a:lnTo>
                                  <a:pt x="5362" y="1482"/>
                                </a:lnTo>
                                <a:lnTo>
                                  <a:pt x="5362" y="1446"/>
                                </a:lnTo>
                                <a:lnTo>
                                  <a:pt x="5362" y="1409"/>
                                </a:lnTo>
                                <a:lnTo>
                                  <a:pt x="5362" y="1373"/>
                                </a:lnTo>
                                <a:lnTo>
                                  <a:pt x="5364" y="1337"/>
                                </a:lnTo>
                                <a:lnTo>
                                  <a:pt x="5366" y="1302"/>
                                </a:lnTo>
                                <a:lnTo>
                                  <a:pt x="5368" y="1267"/>
                                </a:lnTo>
                                <a:lnTo>
                                  <a:pt x="5373" y="1234"/>
                                </a:lnTo>
                                <a:lnTo>
                                  <a:pt x="5377" y="1200"/>
                                </a:lnTo>
                                <a:lnTo>
                                  <a:pt x="5382" y="1168"/>
                                </a:lnTo>
                                <a:lnTo>
                                  <a:pt x="5388" y="1135"/>
                                </a:lnTo>
                                <a:lnTo>
                                  <a:pt x="5395" y="1104"/>
                                </a:lnTo>
                                <a:lnTo>
                                  <a:pt x="5402" y="1072"/>
                                </a:lnTo>
                                <a:lnTo>
                                  <a:pt x="5410" y="1041"/>
                                </a:lnTo>
                                <a:lnTo>
                                  <a:pt x="5419" y="1012"/>
                                </a:lnTo>
                                <a:lnTo>
                                  <a:pt x="5428" y="982"/>
                                </a:lnTo>
                                <a:lnTo>
                                  <a:pt x="5438" y="953"/>
                                </a:lnTo>
                                <a:lnTo>
                                  <a:pt x="5448" y="924"/>
                                </a:lnTo>
                                <a:lnTo>
                                  <a:pt x="5459" y="896"/>
                                </a:lnTo>
                                <a:lnTo>
                                  <a:pt x="5471" y="870"/>
                                </a:lnTo>
                                <a:lnTo>
                                  <a:pt x="5484" y="843"/>
                                </a:lnTo>
                                <a:lnTo>
                                  <a:pt x="5496" y="817"/>
                                </a:lnTo>
                                <a:lnTo>
                                  <a:pt x="5509" y="792"/>
                                </a:lnTo>
                                <a:lnTo>
                                  <a:pt x="5524" y="768"/>
                                </a:lnTo>
                                <a:lnTo>
                                  <a:pt x="5538" y="743"/>
                                </a:lnTo>
                                <a:lnTo>
                                  <a:pt x="5554" y="719"/>
                                </a:lnTo>
                                <a:lnTo>
                                  <a:pt x="5580" y="682"/>
                                </a:lnTo>
                                <a:lnTo>
                                  <a:pt x="5608" y="647"/>
                                </a:lnTo>
                                <a:lnTo>
                                  <a:pt x="5637" y="613"/>
                                </a:lnTo>
                                <a:lnTo>
                                  <a:pt x="5667" y="580"/>
                                </a:lnTo>
                                <a:lnTo>
                                  <a:pt x="5698" y="550"/>
                                </a:lnTo>
                                <a:lnTo>
                                  <a:pt x="5731" y="522"/>
                                </a:lnTo>
                                <a:lnTo>
                                  <a:pt x="5766" y="496"/>
                                </a:lnTo>
                                <a:lnTo>
                                  <a:pt x="5800" y="472"/>
                                </a:lnTo>
                                <a:lnTo>
                                  <a:pt x="5836" y="449"/>
                                </a:lnTo>
                                <a:lnTo>
                                  <a:pt x="5873" y="429"/>
                                </a:lnTo>
                                <a:lnTo>
                                  <a:pt x="5911" y="410"/>
                                </a:lnTo>
                                <a:lnTo>
                                  <a:pt x="5950" y="393"/>
                                </a:lnTo>
                                <a:lnTo>
                                  <a:pt x="5991" y="379"/>
                                </a:lnTo>
                                <a:lnTo>
                                  <a:pt x="6031" y="366"/>
                                </a:lnTo>
                                <a:lnTo>
                                  <a:pt x="6072" y="356"/>
                                </a:lnTo>
                                <a:lnTo>
                                  <a:pt x="6115" y="347"/>
                                </a:lnTo>
                                <a:lnTo>
                                  <a:pt x="6138" y="344"/>
                                </a:lnTo>
                                <a:lnTo>
                                  <a:pt x="6162" y="341"/>
                                </a:lnTo>
                                <a:lnTo>
                                  <a:pt x="6185" y="338"/>
                                </a:lnTo>
                                <a:lnTo>
                                  <a:pt x="6209" y="336"/>
                                </a:lnTo>
                                <a:lnTo>
                                  <a:pt x="6232" y="335"/>
                                </a:lnTo>
                                <a:lnTo>
                                  <a:pt x="6257" y="335"/>
                                </a:lnTo>
                                <a:lnTo>
                                  <a:pt x="6280" y="335"/>
                                </a:lnTo>
                                <a:lnTo>
                                  <a:pt x="6305" y="335"/>
                                </a:lnTo>
                                <a:lnTo>
                                  <a:pt x="6330" y="336"/>
                                </a:lnTo>
                                <a:lnTo>
                                  <a:pt x="6354" y="338"/>
                                </a:lnTo>
                                <a:lnTo>
                                  <a:pt x="6379" y="341"/>
                                </a:lnTo>
                                <a:lnTo>
                                  <a:pt x="6405" y="344"/>
                                </a:lnTo>
                                <a:lnTo>
                                  <a:pt x="6429" y="349"/>
                                </a:lnTo>
                                <a:lnTo>
                                  <a:pt x="6455" y="353"/>
                                </a:lnTo>
                                <a:lnTo>
                                  <a:pt x="6480" y="359"/>
                                </a:lnTo>
                                <a:lnTo>
                                  <a:pt x="6505" y="364"/>
                                </a:lnTo>
                                <a:lnTo>
                                  <a:pt x="6531" y="371"/>
                                </a:lnTo>
                                <a:lnTo>
                                  <a:pt x="6557" y="378"/>
                                </a:lnTo>
                                <a:lnTo>
                                  <a:pt x="6583" y="386"/>
                                </a:lnTo>
                                <a:lnTo>
                                  <a:pt x="6608" y="394"/>
                                </a:lnTo>
                                <a:lnTo>
                                  <a:pt x="6634" y="403"/>
                                </a:lnTo>
                                <a:lnTo>
                                  <a:pt x="6660" y="414"/>
                                </a:lnTo>
                                <a:lnTo>
                                  <a:pt x="6686" y="425"/>
                                </a:lnTo>
                                <a:lnTo>
                                  <a:pt x="6711" y="436"/>
                                </a:lnTo>
                                <a:lnTo>
                                  <a:pt x="6738" y="448"/>
                                </a:lnTo>
                                <a:lnTo>
                                  <a:pt x="6764" y="461"/>
                                </a:lnTo>
                                <a:lnTo>
                                  <a:pt x="6790" y="474"/>
                                </a:lnTo>
                                <a:lnTo>
                                  <a:pt x="6817" y="489"/>
                                </a:lnTo>
                                <a:lnTo>
                                  <a:pt x="6842" y="503"/>
                                </a:lnTo>
                                <a:lnTo>
                                  <a:pt x="6868" y="519"/>
                                </a:lnTo>
                                <a:lnTo>
                                  <a:pt x="6895" y="536"/>
                                </a:lnTo>
                                <a:lnTo>
                                  <a:pt x="6921" y="552"/>
                                </a:lnTo>
                                <a:lnTo>
                                  <a:pt x="6926" y="556"/>
                                </a:lnTo>
                                <a:lnTo>
                                  <a:pt x="6931" y="559"/>
                                </a:lnTo>
                                <a:lnTo>
                                  <a:pt x="6988" y="596"/>
                                </a:lnTo>
                                <a:lnTo>
                                  <a:pt x="7040" y="633"/>
                                </a:lnTo>
                                <a:lnTo>
                                  <a:pt x="7090" y="670"/>
                                </a:lnTo>
                                <a:lnTo>
                                  <a:pt x="7134" y="708"/>
                                </a:lnTo>
                                <a:lnTo>
                                  <a:pt x="7176" y="745"/>
                                </a:lnTo>
                                <a:lnTo>
                                  <a:pt x="7214" y="782"/>
                                </a:lnTo>
                                <a:lnTo>
                                  <a:pt x="7249" y="820"/>
                                </a:lnTo>
                                <a:lnTo>
                                  <a:pt x="7279" y="858"/>
                                </a:lnTo>
                                <a:lnTo>
                                  <a:pt x="7307" y="896"/>
                                </a:lnTo>
                                <a:lnTo>
                                  <a:pt x="7331" y="936"/>
                                </a:lnTo>
                                <a:lnTo>
                                  <a:pt x="7353" y="975"/>
                                </a:lnTo>
                                <a:lnTo>
                                  <a:pt x="7372" y="1014"/>
                                </a:lnTo>
                                <a:lnTo>
                                  <a:pt x="7388" y="1054"/>
                                </a:lnTo>
                                <a:lnTo>
                                  <a:pt x="7402" y="1095"/>
                                </a:lnTo>
                                <a:lnTo>
                                  <a:pt x="7413" y="1136"/>
                                </a:lnTo>
                                <a:lnTo>
                                  <a:pt x="7421" y="1178"/>
                                </a:lnTo>
                                <a:lnTo>
                                  <a:pt x="7428" y="1220"/>
                                </a:lnTo>
                                <a:lnTo>
                                  <a:pt x="7432" y="1263"/>
                                </a:lnTo>
                                <a:lnTo>
                                  <a:pt x="7434" y="1308"/>
                                </a:lnTo>
                                <a:lnTo>
                                  <a:pt x="7434" y="1353"/>
                                </a:lnTo>
                                <a:lnTo>
                                  <a:pt x="7433" y="1398"/>
                                </a:lnTo>
                                <a:lnTo>
                                  <a:pt x="7430" y="1444"/>
                                </a:lnTo>
                                <a:lnTo>
                                  <a:pt x="7425" y="1493"/>
                                </a:lnTo>
                                <a:lnTo>
                                  <a:pt x="7419" y="1541"/>
                                </a:lnTo>
                                <a:lnTo>
                                  <a:pt x="7412" y="1591"/>
                                </a:lnTo>
                                <a:lnTo>
                                  <a:pt x="7403" y="1642"/>
                                </a:lnTo>
                                <a:lnTo>
                                  <a:pt x="7394" y="1693"/>
                                </a:lnTo>
                                <a:lnTo>
                                  <a:pt x="7383" y="1747"/>
                                </a:lnTo>
                                <a:lnTo>
                                  <a:pt x="7360" y="1858"/>
                                </a:lnTo>
                                <a:lnTo>
                                  <a:pt x="7335" y="1973"/>
                                </a:lnTo>
                                <a:lnTo>
                                  <a:pt x="7329" y="1998"/>
                                </a:lnTo>
                                <a:lnTo>
                                  <a:pt x="7324" y="2023"/>
                                </a:lnTo>
                                <a:lnTo>
                                  <a:pt x="7318" y="2047"/>
                                </a:lnTo>
                                <a:lnTo>
                                  <a:pt x="7313" y="2071"/>
                                </a:lnTo>
                                <a:lnTo>
                                  <a:pt x="7308" y="2095"/>
                                </a:lnTo>
                                <a:lnTo>
                                  <a:pt x="7302" y="2119"/>
                                </a:lnTo>
                                <a:lnTo>
                                  <a:pt x="7298" y="2142"/>
                                </a:lnTo>
                                <a:lnTo>
                                  <a:pt x="7292" y="2166"/>
                                </a:lnTo>
                                <a:close/>
                                <a:moveTo>
                                  <a:pt x="5890" y="14206"/>
                                </a:moveTo>
                                <a:lnTo>
                                  <a:pt x="591" y="13326"/>
                                </a:lnTo>
                                <a:lnTo>
                                  <a:pt x="625" y="12953"/>
                                </a:lnTo>
                                <a:lnTo>
                                  <a:pt x="655" y="12592"/>
                                </a:lnTo>
                                <a:lnTo>
                                  <a:pt x="682" y="12246"/>
                                </a:lnTo>
                                <a:lnTo>
                                  <a:pt x="704" y="11911"/>
                                </a:lnTo>
                                <a:lnTo>
                                  <a:pt x="723" y="11588"/>
                                </a:lnTo>
                                <a:lnTo>
                                  <a:pt x="740" y="11278"/>
                                </a:lnTo>
                                <a:lnTo>
                                  <a:pt x="752" y="10978"/>
                                </a:lnTo>
                                <a:lnTo>
                                  <a:pt x="762" y="10687"/>
                                </a:lnTo>
                                <a:lnTo>
                                  <a:pt x="770" y="10406"/>
                                </a:lnTo>
                                <a:lnTo>
                                  <a:pt x="774" y="10135"/>
                                </a:lnTo>
                                <a:lnTo>
                                  <a:pt x="776" y="9873"/>
                                </a:lnTo>
                                <a:lnTo>
                                  <a:pt x="774" y="9617"/>
                                </a:lnTo>
                                <a:lnTo>
                                  <a:pt x="770" y="9371"/>
                                </a:lnTo>
                                <a:lnTo>
                                  <a:pt x="764" y="9130"/>
                                </a:lnTo>
                                <a:lnTo>
                                  <a:pt x="756" y="8896"/>
                                </a:lnTo>
                                <a:lnTo>
                                  <a:pt x="745" y="8667"/>
                                </a:lnTo>
                                <a:lnTo>
                                  <a:pt x="731" y="8444"/>
                                </a:lnTo>
                                <a:lnTo>
                                  <a:pt x="715" y="8227"/>
                                </a:lnTo>
                                <a:lnTo>
                                  <a:pt x="699" y="8012"/>
                                </a:lnTo>
                                <a:lnTo>
                                  <a:pt x="680" y="7801"/>
                                </a:lnTo>
                                <a:lnTo>
                                  <a:pt x="658" y="7594"/>
                                </a:lnTo>
                                <a:lnTo>
                                  <a:pt x="636" y="7389"/>
                                </a:lnTo>
                                <a:lnTo>
                                  <a:pt x="612" y="7185"/>
                                </a:lnTo>
                                <a:lnTo>
                                  <a:pt x="587" y="6983"/>
                                </a:lnTo>
                                <a:lnTo>
                                  <a:pt x="560" y="6782"/>
                                </a:lnTo>
                                <a:lnTo>
                                  <a:pt x="531" y="6581"/>
                                </a:lnTo>
                                <a:lnTo>
                                  <a:pt x="502" y="6379"/>
                                </a:lnTo>
                                <a:lnTo>
                                  <a:pt x="471" y="6177"/>
                                </a:lnTo>
                                <a:lnTo>
                                  <a:pt x="408" y="5768"/>
                                </a:lnTo>
                                <a:lnTo>
                                  <a:pt x="341" y="5348"/>
                                </a:lnTo>
                                <a:lnTo>
                                  <a:pt x="302" y="5110"/>
                                </a:lnTo>
                                <a:lnTo>
                                  <a:pt x="430" y="5080"/>
                                </a:lnTo>
                                <a:lnTo>
                                  <a:pt x="558" y="5049"/>
                                </a:lnTo>
                                <a:lnTo>
                                  <a:pt x="685" y="5017"/>
                                </a:lnTo>
                                <a:lnTo>
                                  <a:pt x="812" y="4984"/>
                                </a:lnTo>
                                <a:lnTo>
                                  <a:pt x="938" y="4949"/>
                                </a:lnTo>
                                <a:lnTo>
                                  <a:pt x="1065" y="4915"/>
                                </a:lnTo>
                                <a:lnTo>
                                  <a:pt x="1190" y="4879"/>
                                </a:lnTo>
                                <a:lnTo>
                                  <a:pt x="1315" y="4842"/>
                                </a:lnTo>
                                <a:lnTo>
                                  <a:pt x="1440" y="4804"/>
                                </a:lnTo>
                                <a:lnTo>
                                  <a:pt x="1564" y="4766"/>
                                </a:lnTo>
                                <a:lnTo>
                                  <a:pt x="1688" y="4726"/>
                                </a:lnTo>
                                <a:lnTo>
                                  <a:pt x="1811" y="4686"/>
                                </a:lnTo>
                                <a:lnTo>
                                  <a:pt x="1935" y="4645"/>
                                </a:lnTo>
                                <a:lnTo>
                                  <a:pt x="2057" y="4603"/>
                                </a:lnTo>
                                <a:lnTo>
                                  <a:pt x="2181" y="4562"/>
                                </a:lnTo>
                                <a:lnTo>
                                  <a:pt x="2303" y="4518"/>
                                </a:lnTo>
                                <a:lnTo>
                                  <a:pt x="2547" y="4431"/>
                                </a:lnTo>
                                <a:lnTo>
                                  <a:pt x="2791" y="4341"/>
                                </a:lnTo>
                                <a:lnTo>
                                  <a:pt x="3032" y="4250"/>
                                </a:lnTo>
                                <a:lnTo>
                                  <a:pt x="3274" y="4157"/>
                                </a:lnTo>
                                <a:lnTo>
                                  <a:pt x="3515" y="4064"/>
                                </a:lnTo>
                                <a:lnTo>
                                  <a:pt x="3755" y="3969"/>
                                </a:lnTo>
                                <a:lnTo>
                                  <a:pt x="3996" y="3874"/>
                                </a:lnTo>
                                <a:lnTo>
                                  <a:pt x="4237" y="3778"/>
                                </a:lnTo>
                                <a:lnTo>
                                  <a:pt x="4347" y="3735"/>
                                </a:lnTo>
                                <a:lnTo>
                                  <a:pt x="4458" y="3690"/>
                                </a:lnTo>
                                <a:lnTo>
                                  <a:pt x="4569" y="3646"/>
                                </a:lnTo>
                                <a:lnTo>
                                  <a:pt x="4680" y="3602"/>
                                </a:lnTo>
                                <a:lnTo>
                                  <a:pt x="4791" y="3559"/>
                                </a:lnTo>
                                <a:lnTo>
                                  <a:pt x="4901" y="3515"/>
                                </a:lnTo>
                                <a:lnTo>
                                  <a:pt x="5012" y="3471"/>
                                </a:lnTo>
                                <a:lnTo>
                                  <a:pt x="5124" y="3429"/>
                                </a:lnTo>
                                <a:lnTo>
                                  <a:pt x="5235" y="3385"/>
                                </a:lnTo>
                                <a:lnTo>
                                  <a:pt x="5347" y="3343"/>
                                </a:lnTo>
                                <a:lnTo>
                                  <a:pt x="5458" y="3300"/>
                                </a:lnTo>
                                <a:lnTo>
                                  <a:pt x="5570" y="3258"/>
                                </a:lnTo>
                                <a:lnTo>
                                  <a:pt x="5682" y="3216"/>
                                </a:lnTo>
                                <a:lnTo>
                                  <a:pt x="5794" y="3174"/>
                                </a:lnTo>
                                <a:lnTo>
                                  <a:pt x="5907" y="3134"/>
                                </a:lnTo>
                                <a:lnTo>
                                  <a:pt x="6019" y="3093"/>
                                </a:lnTo>
                                <a:lnTo>
                                  <a:pt x="6024" y="3247"/>
                                </a:lnTo>
                                <a:lnTo>
                                  <a:pt x="6030" y="3451"/>
                                </a:lnTo>
                                <a:lnTo>
                                  <a:pt x="6036" y="3699"/>
                                </a:lnTo>
                                <a:lnTo>
                                  <a:pt x="6042" y="3987"/>
                                </a:lnTo>
                                <a:lnTo>
                                  <a:pt x="6048" y="4311"/>
                                </a:lnTo>
                                <a:lnTo>
                                  <a:pt x="6051" y="4665"/>
                                </a:lnTo>
                                <a:lnTo>
                                  <a:pt x="6051" y="4852"/>
                                </a:lnTo>
                                <a:lnTo>
                                  <a:pt x="6052" y="5045"/>
                                </a:lnTo>
                                <a:lnTo>
                                  <a:pt x="6051" y="5243"/>
                                </a:lnTo>
                                <a:lnTo>
                                  <a:pt x="6050" y="5446"/>
                                </a:lnTo>
                                <a:lnTo>
                                  <a:pt x="6049" y="5652"/>
                                </a:lnTo>
                                <a:lnTo>
                                  <a:pt x="6045" y="5863"/>
                                </a:lnTo>
                                <a:lnTo>
                                  <a:pt x="6042" y="6077"/>
                                </a:lnTo>
                                <a:lnTo>
                                  <a:pt x="6036" y="6292"/>
                                </a:lnTo>
                                <a:lnTo>
                                  <a:pt x="6031" y="6509"/>
                                </a:lnTo>
                                <a:lnTo>
                                  <a:pt x="6023" y="6729"/>
                                </a:lnTo>
                                <a:lnTo>
                                  <a:pt x="6015" y="6947"/>
                                </a:lnTo>
                                <a:lnTo>
                                  <a:pt x="6005" y="7167"/>
                                </a:lnTo>
                                <a:lnTo>
                                  <a:pt x="5993" y="7386"/>
                                </a:lnTo>
                                <a:lnTo>
                                  <a:pt x="5980" y="7604"/>
                                </a:lnTo>
                                <a:lnTo>
                                  <a:pt x="5966" y="7820"/>
                                </a:lnTo>
                                <a:lnTo>
                                  <a:pt x="5950" y="8033"/>
                                </a:lnTo>
                                <a:lnTo>
                                  <a:pt x="5932" y="8244"/>
                                </a:lnTo>
                                <a:lnTo>
                                  <a:pt x="5912" y="8451"/>
                                </a:lnTo>
                                <a:lnTo>
                                  <a:pt x="5891" y="8655"/>
                                </a:lnTo>
                                <a:lnTo>
                                  <a:pt x="5867" y="8853"/>
                                </a:lnTo>
                                <a:lnTo>
                                  <a:pt x="5867" y="8854"/>
                                </a:lnTo>
                                <a:lnTo>
                                  <a:pt x="5847" y="9028"/>
                                </a:lnTo>
                                <a:lnTo>
                                  <a:pt x="5828" y="9202"/>
                                </a:lnTo>
                                <a:lnTo>
                                  <a:pt x="5811" y="9375"/>
                                </a:lnTo>
                                <a:lnTo>
                                  <a:pt x="5797" y="9549"/>
                                </a:lnTo>
                                <a:lnTo>
                                  <a:pt x="5785" y="9723"/>
                                </a:lnTo>
                                <a:lnTo>
                                  <a:pt x="5773" y="9896"/>
                                </a:lnTo>
                                <a:lnTo>
                                  <a:pt x="5764" y="10069"/>
                                </a:lnTo>
                                <a:lnTo>
                                  <a:pt x="5757" y="10240"/>
                                </a:lnTo>
                                <a:lnTo>
                                  <a:pt x="5751" y="10411"/>
                                </a:lnTo>
                                <a:lnTo>
                                  <a:pt x="5747" y="10581"/>
                                </a:lnTo>
                                <a:lnTo>
                                  <a:pt x="5743" y="10749"/>
                                </a:lnTo>
                                <a:lnTo>
                                  <a:pt x="5742" y="10916"/>
                                </a:lnTo>
                                <a:lnTo>
                                  <a:pt x="5741" y="11082"/>
                                </a:lnTo>
                                <a:lnTo>
                                  <a:pt x="5741" y="11245"/>
                                </a:lnTo>
                                <a:lnTo>
                                  <a:pt x="5743" y="11407"/>
                                </a:lnTo>
                                <a:lnTo>
                                  <a:pt x="5745" y="11566"/>
                                </a:lnTo>
                                <a:lnTo>
                                  <a:pt x="5749" y="11723"/>
                                </a:lnTo>
                                <a:lnTo>
                                  <a:pt x="5753" y="11877"/>
                                </a:lnTo>
                                <a:lnTo>
                                  <a:pt x="5758" y="12029"/>
                                </a:lnTo>
                                <a:lnTo>
                                  <a:pt x="5763" y="12178"/>
                                </a:lnTo>
                                <a:lnTo>
                                  <a:pt x="5770" y="12323"/>
                                </a:lnTo>
                                <a:lnTo>
                                  <a:pt x="5777" y="12466"/>
                                </a:lnTo>
                                <a:lnTo>
                                  <a:pt x="5783" y="12605"/>
                                </a:lnTo>
                                <a:lnTo>
                                  <a:pt x="5791" y="12740"/>
                                </a:lnTo>
                                <a:lnTo>
                                  <a:pt x="5807" y="13000"/>
                                </a:lnTo>
                                <a:lnTo>
                                  <a:pt x="5824" y="13243"/>
                                </a:lnTo>
                                <a:lnTo>
                                  <a:pt x="5839" y="13468"/>
                                </a:lnTo>
                                <a:lnTo>
                                  <a:pt x="5854" y="13676"/>
                                </a:lnTo>
                                <a:lnTo>
                                  <a:pt x="5860" y="13755"/>
                                </a:lnTo>
                                <a:lnTo>
                                  <a:pt x="5865" y="13833"/>
                                </a:lnTo>
                                <a:lnTo>
                                  <a:pt x="5871" y="13905"/>
                                </a:lnTo>
                                <a:lnTo>
                                  <a:pt x="5875" y="13974"/>
                                </a:lnTo>
                                <a:lnTo>
                                  <a:pt x="5880" y="14038"/>
                                </a:lnTo>
                                <a:lnTo>
                                  <a:pt x="5884" y="14098"/>
                                </a:lnTo>
                                <a:lnTo>
                                  <a:pt x="5886" y="14154"/>
                                </a:lnTo>
                                <a:lnTo>
                                  <a:pt x="5890" y="14206"/>
                                </a:lnTo>
                                <a:close/>
                                <a:moveTo>
                                  <a:pt x="4833" y="3238"/>
                                </a:moveTo>
                                <a:lnTo>
                                  <a:pt x="4823" y="3200"/>
                                </a:lnTo>
                                <a:lnTo>
                                  <a:pt x="4811" y="3164"/>
                                </a:lnTo>
                                <a:lnTo>
                                  <a:pt x="4797" y="3130"/>
                                </a:lnTo>
                                <a:lnTo>
                                  <a:pt x="4783" y="3097"/>
                                </a:lnTo>
                                <a:lnTo>
                                  <a:pt x="4766" y="3067"/>
                                </a:lnTo>
                                <a:lnTo>
                                  <a:pt x="4749" y="3038"/>
                                </a:lnTo>
                                <a:lnTo>
                                  <a:pt x="4729" y="3010"/>
                                </a:lnTo>
                                <a:lnTo>
                                  <a:pt x="4709" y="2984"/>
                                </a:lnTo>
                                <a:lnTo>
                                  <a:pt x="4687" y="2960"/>
                                </a:lnTo>
                                <a:lnTo>
                                  <a:pt x="4664" y="2937"/>
                                </a:lnTo>
                                <a:lnTo>
                                  <a:pt x="4640" y="2916"/>
                                </a:lnTo>
                                <a:lnTo>
                                  <a:pt x="4614" y="2895"/>
                                </a:lnTo>
                                <a:lnTo>
                                  <a:pt x="4587" y="2878"/>
                                </a:lnTo>
                                <a:lnTo>
                                  <a:pt x="4560" y="2860"/>
                                </a:lnTo>
                                <a:lnTo>
                                  <a:pt x="4531" y="2843"/>
                                </a:lnTo>
                                <a:lnTo>
                                  <a:pt x="4501" y="2827"/>
                                </a:lnTo>
                                <a:lnTo>
                                  <a:pt x="4471" y="2814"/>
                                </a:lnTo>
                                <a:lnTo>
                                  <a:pt x="4439" y="2799"/>
                                </a:lnTo>
                                <a:lnTo>
                                  <a:pt x="4407" y="2787"/>
                                </a:lnTo>
                                <a:lnTo>
                                  <a:pt x="4373" y="2776"/>
                                </a:lnTo>
                                <a:lnTo>
                                  <a:pt x="4340" y="2764"/>
                                </a:lnTo>
                                <a:lnTo>
                                  <a:pt x="4304" y="2753"/>
                                </a:lnTo>
                                <a:lnTo>
                                  <a:pt x="4269" y="2744"/>
                                </a:lnTo>
                                <a:lnTo>
                                  <a:pt x="4233" y="2734"/>
                                </a:lnTo>
                                <a:lnTo>
                                  <a:pt x="4159" y="2717"/>
                                </a:lnTo>
                                <a:lnTo>
                                  <a:pt x="4083" y="2702"/>
                                </a:lnTo>
                                <a:lnTo>
                                  <a:pt x="4006" y="2687"/>
                                </a:lnTo>
                                <a:lnTo>
                                  <a:pt x="3927" y="2672"/>
                                </a:lnTo>
                                <a:lnTo>
                                  <a:pt x="3851" y="2658"/>
                                </a:lnTo>
                                <a:lnTo>
                                  <a:pt x="3773" y="2643"/>
                                </a:lnTo>
                                <a:lnTo>
                                  <a:pt x="3696" y="2627"/>
                                </a:lnTo>
                                <a:lnTo>
                                  <a:pt x="3619" y="2609"/>
                                </a:lnTo>
                                <a:lnTo>
                                  <a:pt x="3581" y="2599"/>
                                </a:lnTo>
                                <a:lnTo>
                                  <a:pt x="3544" y="2587"/>
                                </a:lnTo>
                                <a:lnTo>
                                  <a:pt x="3506" y="2575"/>
                                </a:lnTo>
                                <a:lnTo>
                                  <a:pt x="3470" y="2563"/>
                                </a:lnTo>
                                <a:lnTo>
                                  <a:pt x="3433" y="2549"/>
                                </a:lnTo>
                                <a:lnTo>
                                  <a:pt x="3397" y="2535"/>
                                </a:lnTo>
                                <a:lnTo>
                                  <a:pt x="3363" y="2519"/>
                                </a:lnTo>
                                <a:lnTo>
                                  <a:pt x="3328" y="2502"/>
                                </a:lnTo>
                                <a:lnTo>
                                  <a:pt x="3294" y="2484"/>
                                </a:lnTo>
                                <a:lnTo>
                                  <a:pt x="3262" y="2465"/>
                                </a:lnTo>
                                <a:lnTo>
                                  <a:pt x="3230" y="2444"/>
                                </a:lnTo>
                                <a:lnTo>
                                  <a:pt x="3199" y="2423"/>
                                </a:lnTo>
                                <a:lnTo>
                                  <a:pt x="3170" y="2398"/>
                                </a:lnTo>
                                <a:lnTo>
                                  <a:pt x="3141" y="2373"/>
                                </a:lnTo>
                                <a:lnTo>
                                  <a:pt x="3114" y="2345"/>
                                </a:lnTo>
                                <a:lnTo>
                                  <a:pt x="3087" y="2317"/>
                                </a:lnTo>
                                <a:lnTo>
                                  <a:pt x="3063" y="2286"/>
                                </a:lnTo>
                                <a:lnTo>
                                  <a:pt x="3039" y="2253"/>
                                </a:lnTo>
                                <a:lnTo>
                                  <a:pt x="3017" y="2219"/>
                                </a:lnTo>
                                <a:lnTo>
                                  <a:pt x="2997" y="2182"/>
                                </a:lnTo>
                                <a:lnTo>
                                  <a:pt x="2977" y="2142"/>
                                </a:lnTo>
                                <a:lnTo>
                                  <a:pt x="2961" y="2102"/>
                                </a:lnTo>
                                <a:lnTo>
                                  <a:pt x="2945" y="2058"/>
                                </a:lnTo>
                                <a:lnTo>
                                  <a:pt x="2930" y="2012"/>
                                </a:lnTo>
                                <a:lnTo>
                                  <a:pt x="2933" y="1952"/>
                                </a:lnTo>
                                <a:lnTo>
                                  <a:pt x="2936" y="1894"/>
                                </a:lnTo>
                                <a:lnTo>
                                  <a:pt x="2941" y="1838"/>
                                </a:lnTo>
                                <a:lnTo>
                                  <a:pt x="2947" y="1784"/>
                                </a:lnTo>
                                <a:lnTo>
                                  <a:pt x="2956" y="1732"/>
                                </a:lnTo>
                                <a:lnTo>
                                  <a:pt x="2966" y="1683"/>
                                </a:lnTo>
                                <a:lnTo>
                                  <a:pt x="2979" y="1635"/>
                                </a:lnTo>
                                <a:lnTo>
                                  <a:pt x="2992" y="1590"/>
                                </a:lnTo>
                                <a:lnTo>
                                  <a:pt x="3007" y="1546"/>
                                </a:lnTo>
                                <a:lnTo>
                                  <a:pt x="3023" y="1506"/>
                                </a:lnTo>
                                <a:lnTo>
                                  <a:pt x="3041" y="1467"/>
                                </a:lnTo>
                                <a:lnTo>
                                  <a:pt x="3061" y="1430"/>
                                </a:lnTo>
                                <a:lnTo>
                                  <a:pt x="3082" y="1395"/>
                                </a:lnTo>
                                <a:lnTo>
                                  <a:pt x="3104" y="1363"/>
                                </a:lnTo>
                                <a:lnTo>
                                  <a:pt x="3127" y="1331"/>
                                </a:lnTo>
                                <a:lnTo>
                                  <a:pt x="3152" y="1302"/>
                                </a:lnTo>
                                <a:lnTo>
                                  <a:pt x="3173" y="1279"/>
                                </a:lnTo>
                                <a:lnTo>
                                  <a:pt x="3196" y="1257"/>
                                </a:lnTo>
                                <a:lnTo>
                                  <a:pt x="3219" y="1237"/>
                                </a:lnTo>
                                <a:lnTo>
                                  <a:pt x="3244" y="1218"/>
                                </a:lnTo>
                                <a:lnTo>
                                  <a:pt x="3270" y="1200"/>
                                </a:lnTo>
                                <a:lnTo>
                                  <a:pt x="3295" y="1184"/>
                                </a:lnTo>
                                <a:lnTo>
                                  <a:pt x="3322" y="1169"/>
                                </a:lnTo>
                                <a:lnTo>
                                  <a:pt x="3349" y="1155"/>
                                </a:lnTo>
                                <a:lnTo>
                                  <a:pt x="3377" y="1142"/>
                                </a:lnTo>
                                <a:lnTo>
                                  <a:pt x="3406" y="1131"/>
                                </a:lnTo>
                                <a:lnTo>
                                  <a:pt x="3436" y="1121"/>
                                </a:lnTo>
                                <a:lnTo>
                                  <a:pt x="3465" y="1112"/>
                                </a:lnTo>
                                <a:lnTo>
                                  <a:pt x="3497" y="1104"/>
                                </a:lnTo>
                                <a:lnTo>
                                  <a:pt x="3528" y="1097"/>
                                </a:lnTo>
                                <a:lnTo>
                                  <a:pt x="3559" y="1091"/>
                                </a:lnTo>
                                <a:lnTo>
                                  <a:pt x="3592" y="1087"/>
                                </a:lnTo>
                                <a:lnTo>
                                  <a:pt x="3627" y="1082"/>
                                </a:lnTo>
                                <a:lnTo>
                                  <a:pt x="3662" y="1080"/>
                                </a:lnTo>
                                <a:lnTo>
                                  <a:pt x="3698" y="1079"/>
                                </a:lnTo>
                                <a:lnTo>
                                  <a:pt x="3734" y="1080"/>
                                </a:lnTo>
                                <a:lnTo>
                                  <a:pt x="3771" y="1081"/>
                                </a:lnTo>
                                <a:lnTo>
                                  <a:pt x="3808" y="1084"/>
                                </a:lnTo>
                                <a:lnTo>
                                  <a:pt x="3845" y="1087"/>
                                </a:lnTo>
                                <a:lnTo>
                                  <a:pt x="3883" y="1093"/>
                                </a:lnTo>
                                <a:lnTo>
                                  <a:pt x="3921" y="1098"/>
                                </a:lnTo>
                                <a:lnTo>
                                  <a:pt x="3959" y="1105"/>
                                </a:lnTo>
                                <a:lnTo>
                                  <a:pt x="3997" y="1114"/>
                                </a:lnTo>
                                <a:lnTo>
                                  <a:pt x="4035" y="1123"/>
                                </a:lnTo>
                                <a:lnTo>
                                  <a:pt x="4074" y="1134"/>
                                </a:lnTo>
                                <a:lnTo>
                                  <a:pt x="4112" y="1145"/>
                                </a:lnTo>
                                <a:lnTo>
                                  <a:pt x="4152" y="1158"/>
                                </a:lnTo>
                                <a:lnTo>
                                  <a:pt x="4191" y="1171"/>
                                </a:lnTo>
                                <a:lnTo>
                                  <a:pt x="4231" y="1187"/>
                                </a:lnTo>
                                <a:lnTo>
                                  <a:pt x="4271" y="1203"/>
                                </a:lnTo>
                                <a:lnTo>
                                  <a:pt x="4312" y="1220"/>
                                </a:lnTo>
                                <a:lnTo>
                                  <a:pt x="4351" y="1239"/>
                                </a:lnTo>
                                <a:lnTo>
                                  <a:pt x="4391" y="1258"/>
                                </a:lnTo>
                                <a:lnTo>
                                  <a:pt x="4430" y="1279"/>
                                </a:lnTo>
                                <a:lnTo>
                                  <a:pt x="4471" y="1301"/>
                                </a:lnTo>
                                <a:lnTo>
                                  <a:pt x="4510" y="1323"/>
                                </a:lnTo>
                                <a:lnTo>
                                  <a:pt x="4549" y="1347"/>
                                </a:lnTo>
                                <a:lnTo>
                                  <a:pt x="4587" y="1372"/>
                                </a:lnTo>
                                <a:lnTo>
                                  <a:pt x="4625" y="1397"/>
                                </a:lnTo>
                                <a:lnTo>
                                  <a:pt x="4663" y="1423"/>
                                </a:lnTo>
                                <a:lnTo>
                                  <a:pt x="4701" y="1450"/>
                                </a:lnTo>
                                <a:lnTo>
                                  <a:pt x="4738" y="1479"/>
                                </a:lnTo>
                                <a:lnTo>
                                  <a:pt x="4774" y="1508"/>
                                </a:lnTo>
                                <a:lnTo>
                                  <a:pt x="4810" y="1539"/>
                                </a:lnTo>
                                <a:lnTo>
                                  <a:pt x="4846" y="1569"/>
                                </a:lnTo>
                                <a:lnTo>
                                  <a:pt x="4880" y="1601"/>
                                </a:lnTo>
                                <a:lnTo>
                                  <a:pt x="4915" y="1634"/>
                                </a:lnTo>
                                <a:lnTo>
                                  <a:pt x="4948" y="1666"/>
                                </a:lnTo>
                                <a:lnTo>
                                  <a:pt x="4981" y="1701"/>
                                </a:lnTo>
                                <a:lnTo>
                                  <a:pt x="5013" y="1736"/>
                                </a:lnTo>
                                <a:lnTo>
                                  <a:pt x="5045" y="1772"/>
                                </a:lnTo>
                                <a:lnTo>
                                  <a:pt x="5075" y="1809"/>
                                </a:lnTo>
                                <a:lnTo>
                                  <a:pt x="5105" y="1846"/>
                                </a:lnTo>
                                <a:lnTo>
                                  <a:pt x="5134" y="1884"/>
                                </a:lnTo>
                                <a:lnTo>
                                  <a:pt x="5162" y="1923"/>
                                </a:lnTo>
                                <a:lnTo>
                                  <a:pt x="5189" y="1962"/>
                                </a:lnTo>
                                <a:lnTo>
                                  <a:pt x="5216" y="2002"/>
                                </a:lnTo>
                                <a:lnTo>
                                  <a:pt x="5241" y="2044"/>
                                </a:lnTo>
                                <a:lnTo>
                                  <a:pt x="5265" y="2085"/>
                                </a:lnTo>
                                <a:lnTo>
                                  <a:pt x="5289" y="2128"/>
                                </a:lnTo>
                                <a:lnTo>
                                  <a:pt x="5312" y="2174"/>
                                </a:lnTo>
                                <a:lnTo>
                                  <a:pt x="5338" y="2224"/>
                                </a:lnTo>
                                <a:lnTo>
                                  <a:pt x="5365" y="2278"/>
                                </a:lnTo>
                                <a:lnTo>
                                  <a:pt x="5393" y="2334"/>
                                </a:lnTo>
                                <a:lnTo>
                                  <a:pt x="5422" y="2392"/>
                                </a:lnTo>
                                <a:lnTo>
                                  <a:pt x="5452" y="2453"/>
                                </a:lnTo>
                                <a:lnTo>
                                  <a:pt x="5482" y="2514"/>
                                </a:lnTo>
                                <a:lnTo>
                                  <a:pt x="5513" y="2577"/>
                                </a:lnTo>
                                <a:lnTo>
                                  <a:pt x="5534" y="2622"/>
                                </a:lnTo>
                                <a:lnTo>
                                  <a:pt x="5556" y="2666"/>
                                </a:lnTo>
                                <a:lnTo>
                                  <a:pt x="5578" y="2709"/>
                                </a:lnTo>
                                <a:lnTo>
                                  <a:pt x="5599" y="2753"/>
                                </a:lnTo>
                                <a:lnTo>
                                  <a:pt x="5619" y="2796"/>
                                </a:lnTo>
                                <a:lnTo>
                                  <a:pt x="5640" y="2837"/>
                                </a:lnTo>
                                <a:lnTo>
                                  <a:pt x="5660" y="2878"/>
                                </a:lnTo>
                                <a:lnTo>
                                  <a:pt x="5679" y="2916"/>
                                </a:lnTo>
                                <a:lnTo>
                                  <a:pt x="5626" y="2936"/>
                                </a:lnTo>
                                <a:lnTo>
                                  <a:pt x="5573" y="2955"/>
                                </a:lnTo>
                                <a:lnTo>
                                  <a:pt x="5520" y="2975"/>
                                </a:lnTo>
                                <a:lnTo>
                                  <a:pt x="5467" y="2995"/>
                                </a:lnTo>
                                <a:lnTo>
                                  <a:pt x="5414" y="3014"/>
                                </a:lnTo>
                                <a:lnTo>
                                  <a:pt x="5362" y="3034"/>
                                </a:lnTo>
                                <a:lnTo>
                                  <a:pt x="5309" y="3055"/>
                                </a:lnTo>
                                <a:lnTo>
                                  <a:pt x="5255" y="3075"/>
                                </a:lnTo>
                                <a:lnTo>
                                  <a:pt x="5203" y="3095"/>
                                </a:lnTo>
                                <a:lnTo>
                                  <a:pt x="5150" y="3115"/>
                                </a:lnTo>
                                <a:lnTo>
                                  <a:pt x="5097" y="3136"/>
                                </a:lnTo>
                                <a:lnTo>
                                  <a:pt x="5045" y="3157"/>
                                </a:lnTo>
                                <a:lnTo>
                                  <a:pt x="4991" y="3177"/>
                                </a:lnTo>
                                <a:lnTo>
                                  <a:pt x="4938" y="3197"/>
                                </a:lnTo>
                                <a:lnTo>
                                  <a:pt x="4886" y="3218"/>
                                </a:lnTo>
                                <a:lnTo>
                                  <a:pt x="4833" y="3238"/>
                                </a:lnTo>
                                <a:close/>
                                <a:moveTo>
                                  <a:pt x="11179" y="4264"/>
                                </a:moveTo>
                                <a:lnTo>
                                  <a:pt x="11198" y="4232"/>
                                </a:lnTo>
                                <a:lnTo>
                                  <a:pt x="11215" y="4201"/>
                                </a:lnTo>
                                <a:lnTo>
                                  <a:pt x="11232" y="4169"/>
                                </a:lnTo>
                                <a:lnTo>
                                  <a:pt x="11248" y="4139"/>
                                </a:lnTo>
                                <a:lnTo>
                                  <a:pt x="11262" y="4109"/>
                                </a:lnTo>
                                <a:lnTo>
                                  <a:pt x="11275" y="4079"/>
                                </a:lnTo>
                                <a:lnTo>
                                  <a:pt x="11287" y="4048"/>
                                </a:lnTo>
                                <a:lnTo>
                                  <a:pt x="11298" y="4019"/>
                                </a:lnTo>
                                <a:lnTo>
                                  <a:pt x="11308" y="3991"/>
                                </a:lnTo>
                                <a:lnTo>
                                  <a:pt x="11318" y="3962"/>
                                </a:lnTo>
                                <a:lnTo>
                                  <a:pt x="11326" y="3934"/>
                                </a:lnTo>
                                <a:lnTo>
                                  <a:pt x="11333" y="3906"/>
                                </a:lnTo>
                                <a:lnTo>
                                  <a:pt x="11339" y="3879"/>
                                </a:lnTo>
                                <a:lnTo>
                                  <a:pt x="11345" y="3851"/>
                                </a:lnTo>
                                <a:lnTo>
                                  <a:pt x="11350" y="3825"/>
                                </a:lnTo>
                                <a:lnTo>
                                  <a:pt x="11353" y="3799"/>
                                </a:lnTo>
                                <a:lnTo>
                                  <a:pt x="11356" y="3768"/>
                                </a:lnTo>
                                <a:lnTo>
                                  <a:pt x="11357" y="3739"/>
                                </a:lnTo>
                                <a:lnTo>
                                  <a:pt x="11358" y="3710"/>
                                </a:lnTo>
                                <a:lnTo>
                                  <a:pt x="11357" y="3681"/>
                                </a:lnTo>
                                <a:lnTo>
                                  <a:pt x="11356" y="3653"/>
                                </a:lnTo>
                                <a:lnTo>
                                  <a:pt x="11354" y="3625"/>
                                </a:lnTo>
                                <a:lnTo>
                                  <a:pt x="11351" y="3598"/>
                                </a:lnTo>
                                <a:lnTo>
                                  <a:pt x="11346" y="3571"/>
                                </a:lnTo>
                                <a:lnTo>
                                  <a:pt x="11341" y="3544"/>
                                </a:lnTo>
                                <a:lnTo>
                                  <a:pt x="11334" y="3518"/>
                                </a:lnTo>
                                <a:lnTo>
                                  <a:pt x="11326" y="3494"/>
                                </a:lnTo>
                                <a:lnTo>
                                  <a:pt x="11317" y="3468"/>
                                </a:lnTo>
                                <a:lnTo>
                                  <a:pt x="11308" y="3443"/>
                                </a:lnTo>
                                <a:lnTo>
                                  <a:pt x="11298" y="3420"/>
                                </a:lnTo>
                                <a:lnTo>
                                  <a:pt x="11287" y="3396"/>
                                </a:lnTo>
                                <a:lnTo>
                                  <a:pt x="11275" y="3373"/>
                                </a:lnTo>
                                <a:lnTo>
                                  <a:pt x="11262" y="3350"/>
                                </a:lnTo>
                                <a:lnTo>
                                  <a:pt x="11249" y="3329"/>
                                </a:lnTo>
                                <a:lnTo>
                                  <a:pt x="11235" y="3309"/>
                                </a:lnTo>
                                <a:lnTo>
                                  <a:pt x="11221" y="3288"/>
                                </a:lnTo>
                                <a:lnTo>
                                  <a:pt x="11206" y="3267"/>
                                </a:lnTo>
                                <a:lnTo>
                                  <a:pt x="11191" y="3248"/>
                                </a:lnTo>
                                <a:lnTo>
                                  <a:pt x="11174" y="3229"/>
                                </a:lnTo>
                                <a:lnTo>
                                  <a:pt x="11157" y="3210"/>
                                </a:lnTo>
                                <a:lnTo>
                                  <a:pt x="11139" y="3192"/>
                                </a:lnTo>
                                <a:lnTo>
                                  <a:pt x="11121" y="3174"/>
                                </a:lnTo>
                                <a:lnTo>
                                  <a:pt x="11102" y="3157"/>
                                </a:lnTo>
                                <a:lnTo>
                                  <a:pt x="11083" y="3140"/>
                                </a:lnTo>
                                <a:lnTo>
                                  <a:pt x="11064" y="3123"/>
                                </a:lnTo>
                                <a:lnTo>
                                  <a:pt x="11044" y="3107"/>
                                </a:lnTo>
                                <a:lnTo>
                                  <a:pt x="11023" y="3092"/>
                                </a:lnTo>
                                <a:lnTo>
                                  <a:pt x="11003" y="3076"/>
                                </a:lnTo>
                                <a:lnTo>
                                  <a:pt x="10960" y="3047"/>
                                </a:lnTo>
                                <a:lnTo>
                                  <a:pt x="10916" y="3020"/>
                                </a:lnTo>
                                <a:lnTo>
                                  <a:pt x="10870" y="2994"/>
                                </a:lnTo>
                                <a:lnTo>
                                  <a:pt x="10825" y="2969"/>
                                </a:lnTo>
                                <a:lnTo>
                                  <a:pt x="10778" y="2947"/>
                                </a:lnTo>
                                <a:lnTo>
                                  <a:pt x="10729" y="2926"/>
                                </a:lnTo>
                                <a:lnTo>
                                  <a:pt x="10680" y="2906"/>
                                </a:lnTo>
                                <a:lnTo>
                                  <a:pt x="10631" y="2886"/>
                                </a:lnTo>
                                <a:lnTo>
                                  <a:pt x="10582" y="2870"/>
                                </a:lnTo>
                                <a:lnTo>
                                  <a:pt x="10532" y="2853"/>
                                </a:lnTo>
                                <a:lnTo>
                                  <a:pt x="10483" y="2838"/>
                                </a:lnTo>
                                <a:lnTo>
                                  <a:pt x="10434" y="2824"/>
                                </a:lnTo>
                                <a:lnTo>
                                  <a:pt x="10385" y="2811"/>
                                </a:lnTo>
                                <a:lnTo>
                                  <a:pt x="10337" y="2800"/>
                                </a:lnTo>
                                <a:lnTo>
                                  <a:pt x="10288" y="2790"/>
                                </a:lnTo>
                                <a:lnTo>
                                  <a:pt x="10241" y="2780"/>
                                </a:lnTo>
                                <a:lnTo>
                                  <a:pt x="10259" y="2740"/>
                                </a:lnTo>
                                <a:lnTo>
                                  <a:pt x="10275" y="2699"/>
                                </a:lnTo>
                                <a:lnTo>
                                  <a:pt x="10288" y="2659"/>
                                </a:lnTo>
                                <a:lnTo>
                                  <a:pt x="10300" y="2620"/>
                                </a:lnTo>
                                <a:lnTo>
                                  <a:pt x="10311" y="2581"/>
                                </a:lnTo>
                                <a:lnTo>
                                  <a:pt x="10319" y="2541"/>
                                </a:lnTo>
                                <a:lnTo>
                                  <a:pt x="10325" y="2503"/>
                                </a:lnTo>
                                <a:lnTo>
                                  <a:pt x="10331" y="2466"/>
                                </a:lnTo>
                                <a:lnTo>
                                  <a:pt x="10333" y="2442"/>
                                </a:lnTo>
                                <a:lnTo>
                                  <a:pt x="10335" y="2418"/>
                                </a:lnTo>
                                <a:lnTo>
                                  <a:pt x="10337" y="2395"/>
                                </a:lnTo>
                                <a:lnTo>
                                  <a:pt x="10337" y="2371"/>
                                </a:lnTo>
                                <a:lnTo>
                                  <a:pt x="10337" y="2348"/>
                                </a:lnTo>
                                <a:lnTo>
                                  <a:pt x="10337" y="2325"/>
                                </a:lnTo>
                                <a:lnTo>
                                  <a:pt x="10335" y="2302"/>
                                </a:lnTo>
                                <a:lnTo>
                                  <a:pt x="10333" y="2279"/>
                                </a:lnTo>
                                <a:lnTo>
                                  <a:pt x="10331" y="2257"/>
                                </a:lnTo>
                                <a:lnTo>
                                  <a:pt x="10328" y="2234"/>
                                </a:lnTo>
                                <a:lnTo>
                                  <a:pt x="10324" y="2213"/>
                                </a:lnTo>
                                <a:lnTo>
                                  <a:pt x="10320" y="2192"/>
                                </a:lnTo>
                                <a:lnTo>
                                  <a:pt x="10314" y="2169"/>
                                </a:lnTo>
                                <a:lnTo>
                                  <a:pt x="10310" y="2148"/>
                                </a:lnTo>
                                <a:lnTo>
                                  <a:pt x="10303" y="2128"/>
                                </a:lnTo>
                                <a:lnTo>
                                  <a:pt x="10297" y="2107"/>
                                </a:lnTo>
                                <a:lnTo>
                                  <a:pt x="10282" y="2066"/>
                                </a:lnTo>
                                <a:lnTo>
                                  <a:pt x="10266" y="2026"/>
                                </a:lnTo>
                                <a:lnTo>
                                  <a:pt x="10247" y="1987"/>
                                </a:lnTo>
                                <a:lnTo>
                                  <a:pt x="10227" y="1949"/>
                                </a:lnTo>
                                <a:lnTo>
                                  <a:pt x="10205" y="1912"/>
                                </a:lnTo>
                                <a:lnTo>
                                  <a:pt x="10180" y="1875"/>
                                </a:lnTo>
                                <a:lnTo>
                                  <a:pt x="10154" y="1839"/>
                                </a:lnTo>
                                <a:lnTo>
                                  <a:pt x="10127" y="1804"/>
                                </a:lnTo>
                                <a:lnTo>
                                  <a:pt x="10099" y="1773"/>
                                </a:lnTo>
                                <a:lnTo>
                                  <a:pt x="10071" y="1741"/>
                                </a:lnTo>
                                <a:lnTo>
                                  <a:pt x="10041" y="1711"/>
                                </a:lnTo>
                                <a:lnTo>
                                  <a:pt x="10011" y="1682"/>
                                </a:lnTo>
                                <a:lnTo>
                                  <a:pt x="9978" y="1653"/>
                                </a:lnTo>
                                <a:lnTo>
                                  <a:pt x="9946" y="1625"/>
                                </a:lnTo>
                                <a:lnTo>
                                  <a:pt x="9911" y="1598"/>
                                </a:lnTo>
                                <a:lnTo>
                                  <a:pt x="9877" y="1572"/>
                                </a:lnTo>
                                <a:lnTo>
                                  <a:pt x="9841" y="1546"/>
                                </a:lnTo>
                                <a:lnTo>
                                  <a:pt x="9804" y="1522"/>
                                </a:lnTo>
                                <a:lnTo>
                                  <a:pt x="9766" y="1497"/>
                                </a:lnTo>
                                <a:lnTo>
                                  <a:pt x="9728" y="1475"/>
                                </a:lnTo>
                                <a:lnTo>
                                  <a:pt x="9690" y="1451"/>
                                </a:lnTo>
                                <a:lnTo>
                                  <a:pt x="9651" y="1430"/>
                                </a:lnTo>
                                <a:lnTo>
                                  <a:pt x="9610" y="1409"/>
                                </a:lnTo>
                                <a:lnTo>
                                  <a:pt x="9570" y="1388"/>
                                </a:lnTo>
                                <a:lnTo>
                                  <a:pt x="9501" y="1355"/>
                                </a:lnTo>
                                <a:lnTo>
                                  <a:pt x="9430" y="1323"/>
                                </a:lnTo>
                                <a:lnTo>
                                  <a:pt x="9359" y="1294"/>
                                </a:lnTo>
                                <a:lnTo>
                                  <a:pt x="9288" y="1267"/>
                                </a:lnTo>
                                <a:lnTo>
                                  <a:pt x="9217" y="1242"/>
                                </a:lnTo>
                                <a:lnTo>
                                  <a:pt x="9147" y="1218"/>
                                </a:lnTo>
                                <a:lnTo>
                                  <a:pt x="9076" y="1197"/>
                                </a:lnTo>
                                <a:lnTo>
                                  <a:pt x="9008" y="1177"/>
                                </a:lnTo>
                                <a:lnTo>
                                  <a:pt x="8941" y="1159"/>
                                </a:lnTo>
                                <a:lnTo>
                                  <a:pt x="8875" y="1142"/>
                                </a:lnTo>
                                <a:lnTo>
                                  <a:pt x="8811" y="1127"/>
                                </a:lnTo>
                                <a:lnTo>
                                  <a:pt x="8749" y="1114"/>
                                </a:lnTo>
                                <a:lnTo>
                                  <a:pt x="8691" y="1103"/>
                                </a:lnTo>
                                <a:lnTo>
                                  <a:pt x="8635" y="1093"/>
                                </a:lnTo>
                                <a:lnTo>
                                  <a:pt x="8584" y="1085"/>
                                </a:lnTo>
                                <a:lnTo>
                                  <a:pt x="8535" y="1078"/>
                                </a:lnTo>
                                <a:lnTo>
                                  <a:pt x="8499" y="1063"/>
                                </a:lnTo>
                                <a:lnTo>
                                  <a:pt x="8461" y="1048"/>
                                </a:lnTo>
                                <a:lnTo>
                                  <a:pt x="8420" y="1031"/>
                                </a:lnTo>
                                <a:lnTo>
                                  <a:pt x="8379" y="1013"/>
                                </a:lnTo>
                                <a:lnTo>
                                  <a:pt x="8354" y="1003"/>
                                </a:lnTo>
                                <a:lnTo>
                                  <a:pt x="8330" y="992"/>
                                </a:lnTo>
                                <a:lnTo>
                                  <a:pt x="8305" y="982"/>
                                </a:lnTo>
                                <a:lnTo>
                                  <a:pt x="8282" y="970"/>
                                </a:lnTo>
                                <a:lnTo>
                                  <a:pt x="8257" y="960"/>
                                </a:lnTo>
                                <a:lnTo>
                                  <a:pt x="8234" y="949"/>
                                </a:lnTo>
                                <a:lnTo>
                                  <a:pt x="8210" y="939"/>
                                </a:lnTo>
                                <a:lnTo>
                                  <a:pt x="8187" y="928"/>
                                </a:lnTo>
                                <a:lnTo>
                                  <a:pt x="8122" y="899"/>
                                </a:lnTo>
                                <a:lnTo>
                                  <a:pt x="8057" y="868"/>
                                </a:lnTo>
                                <a:lnTo>
                                  <a:pt x="7992" y="837"/>
                                </a:lnTo>
                                <a:lnTo>
                                  <a:pt x="7926" y="805"/>
                                </a:lnTo>
                                <a:lnTo>
                                  <a:pt x="7861" y="772"/>
                                </a:lnTo>
                                <a:lnTo>
                                  <a:pt x="7796" y="738"/>
                                </a:lnTo>
                                <a:lnTo>
                                  <a:pt x="7732" y="705"/>
                                </a:lnTo>
                                <a:lnTo>
                                  <a:pt x="7668" y="671"/>
                                </a:lnTo>
                                <a:lnTo>
                                  <a:pt x="7607" y="637"/>
                                </a:lnTo>
                                <a:lnTo>
                                  <a:pt x="7546" y="603"/>
                                </a:lnTo>
                                <a:lnTo>
                                  <a:pt x="7488" y="569"/>
                                </a:lnTo>
                                <a:lnTo>
                                  <a:pt x="7432" y="536"/>
                                </a:lnTo>
                                <a:lnTo>
                                  <a:pt x="7378" y="502"/>
                                </a:lnTo>
                                <a:lnTo>
                                  <a:pt x="7328" y="470"/>
                                </a:lnTo>
                                <a:lnTo>
                                  <a:pt x="7280" y="437"/>
                                </a:lnTo>
                                <a:lnTo>
                                  <a:pt x="7236" y="405"/>
                                </a:lnTo>
                                <a:lnTo>
                                  <a:pt x="7228" y="400"/>
                                </a:lnTo>
                                <a:lnTo>
                                  <a:pt x="7221" y="396"/>
                                </a:lnTo>
                                <a:lnTo>
                                  <a:pt x="7213" y="391"/>
                                </a:lnTo>
                                <a:lnTo>
                                  <a:pt x="7204" y="388"/>
                                </a:lnTo>
                                <a:lnTo>
                                  <a:pt x="7187" y="382"/>
                                </a:lnTo>
                                <a:lnTo>
                                  <a:pt x="7170" y="379"/>
                                </a:lnTo>
                                <a:lnTo>
                                  <a:pt x="7149" y="364"/>
                                </a:lnTo>
                                <a:lnTo>
                                  <a:pt x="7127" y="350"/>
                                </a:lnTo>
                                <a:lnTo>
                                  <a:pt x="7105" y="335"/>
                                </a:lnTo>
                                <a:lnTo>
                                  <a:pt x="7082" y="321"/>
                                </a:lnTo>
                                <a:lnTo>
                                  <a:pt x="7077" y="317"/>
                                </a:lnTo>
                                <a:lnTo>
                                  <a:pt x="7046" y="297"/>
                                </a:lnTo>
                                <a:lnTo>
                                  <a:pt x="7014" y="277"/>
                                </a:lnTo>
                                <a:lnTo>
                                  <a:pt x="6981" y="257"/>
                                </a:lnTo>
                                <a:lnTo>
                                  <a:pt x="6949" y="239"/>
                                </a:lnTo>
                                <a:lnTo>
                                  <a:pt x="6916" y="221"/>
                                </a:lnTo>
                                <a:lnTo>
                                  <a:pt x="6884" y="205"/>
                                </a:lnTo>
                                <a:lnTo>
                                  <a:pt x="6851" y="189"/>
                                </a:lnTo>
                                <a:lnTo>
                                  <a:pt x="6819" y="174"/>
                                </a:lnTo>
                                <a:lnTo>
                                  <a:pt x="6786" y="160"/>
                                </a:lnTo>
                                <a:lnTo>
                                  <a:pt x="6755" y="147"/>
                                </a:lnTo>
                                <a:lnTo>
                                  <a:pt x="6723" y="135"/>
                                </a:lnTo>
                                <a:lnTo>
                                  <a:pt x="6690" y="123"/>
                                </a:lnTo>
                                <a:lnTo>
                                  <a:pt x="6658" y="113"/>
                                </a:lnTo>
                                <a:lnTo>
                                  <a:pt x="6625" y="103"/>
                                </a:lnTo>
                                <a:lnTo>
                                  <a:pt x="6594" y="94"/>
                                </a:lnTo>
                                <a:lnTo>
                                  <a:pt x="6561" y="86"/>
                                </a:lnTo>
                                <a:lnTo>
                                  <a:pt x="6530" y="80"/>
                                </a:lnTo>
                                <a:lnTo>
                                  <a:pt x="6498" y="73"/>
                                </a:lnTo>
                                <a:lnTo>
                                  <a:pt x="6466" y="67"/>
                                </a:lnTo>
                                <a:lnTo>
                                  <a:pt x="6435" y="63"/>
                                </a:lnTo>
                                <a:lnTo>
                                  <a:pt x="6402" y="59"/>
                                </a:lnTo>
                                <a:lnTo>
                                  <a:pt x="6371" y="56"/>
                                </a:lnTo>
                                <a:lnTo>
                                  <a:pt x="6340" y="54"/>
                                </a:lnTo>
                                <a:lnTo>
                                  <a:pt x="6310" y="52"/>
                                </a:lnTo>
                                <a:lnTo>
                                  <a:pt x="6278" y="52"/>
                                </a:lnTo>
                                <a:lnTo>
                                  <a:pt x="6248" y="52"/>
                                </a:lnTo>
                                <a:lnTo>
                                  <a:pt x="6217" y="53"/>
                                </a:lnTo>
                                <a:lnTo>
                                  <a:pt x="6186" y="54"/>
                                </a:lnTo>
                                <a:lnTo>
                                  <a:pt x="6156" y="56"/>
                                </a:lnTo>
                                <a:lnTo>
                                  <a:pt x="6127" y="59"/>
                                </a:lnTo>
                                <a:lnTo>
                                  <a:pt x="6097" y="64"/>
                                </a:lnTo>
                                <a:lnTo>
                                  <a:pt x="6068" y="68"/>
                                </a:lnTo>
                                <a:lnTo>
                                  <a:pt x="6039" y="74"/>
                                </a:lnTo>
                                <a:lnTo>
                                  <a:pt x="6011" y="80"/>
                                </a:lnTo>
                                <a:lnTo>
                                  <a:pt x="5983" y="86"/>
                                </a:lnTo>
                                <a:lnTo>
                                  <a:pt x="5955" y="94"/>
                                </a:lnTo>
                                <a:lnTo>
                                  <a:pt x="5928" y="102"/>
                                </a:lnTo>
                                <a:lnTo>
                                  <a:pt x="5901" y="111"/>
                                </a:lnTo>
                                <a:lnTo>
                                  <a:pt x="5874" y="120"/>
                                </a:lnTo>
                                <a:lnTo>
                                  <a:pt x="5847" y="130"/>
                                </a:lnTo>
                                <a:lnTo>
                                  <a:pt x="5820" y="141"/>
                                </a:lnTo>
                                <a:lnTo>
                                  <a:pt x="5795" y="152"/>
                                </a:lnTo>
                                <a:lnTo>
                                  <a:pt x="5769" y="165"/>
                                </a:lnTo>
                                <a:lnTo>
                                  <a:pt x="5744" y="178"/>
                                </a:lnTo>
                                <a:lnTo>
                                  <a:pt x="5719" y="192"/>
                                </a:lnTo>
                                <a:lnTo>
                                  <a:pt x="5694" y="205"/>
                                </a:lnTo>
                                <a:lnTo>
                                  <a:pt x="5669" y="220"/>
                                </a:lnTo>
                                <a:lnTo>
                                  <a:pt x="5646" y="235"/>
                                </a:lnTo>
                                <a:lnTo>
                                  <a:pt x="5622" y="252"/>
                                </a:lnTo>
                                <a:lnTo>
                                  <a:pt x="5599" y="268"/>
                                </a:lnTo>
                                <a:lnTo>
                                  <a:pt x="5576" y="286"/>
                                </a:lnTo>
                                <a:lnTo>
                                  <a:pt x="5554" y="304"/>
                                </a:lnTo>
                                <a:lnTo>
                                  <a:pt x="5532" y="322"/>
                                </a:lnTo>
                                <a:lnTo>
                                  <a:pt x="5510" y="341"/>
                                </a:lnTo>
                                <a:lnTo>
                                  <a:pt x="5489" y="360"/>
                                </a:lnTo>
                                <a:lnTo>
                                  <a:pt x="5468" y="380"/>
                                </a:lnTo>
                                <a:lnTo>
                                  <a:pt x="5448" y="401"/>
                                </a:lnTo>
                                <a:lnTo>
                                  <a:pt x="5429" y="423"/>
                                </a:lnTo>
                                <a:lnTo>
                                  <a:pt x="5409" y="445"/>
                                </a:lnTo>
                                <a:lnTo>
                                  <a:pt x="5389" y="467"/>
                                </a:lnTo>
                                <a:lnTo>
                                  <a:pt x="5372" y="490"/>
                                </a:lnTo>
                                <a:lnTo>
                                  <a:pt x="5354" y="513"/>
                                </a:lnTo>
                                <a:lnTo>
                                  <a:pt x="5336" y="538"/>
                                </a:lnTo>
                                <a:lnTo>
                                  <a:pt x="5319" y="563"/>
                                </a:lnTo>
                                <a:lnTo>
                                  <a:pt x="5292" y="604"/>
                                </a:lnTo>
                                <a:lnTo>
                                  <a:pt x="5266" y="648"/>
                                </a:lnTo>
                                <a:lnTo>
                                  <a:pt x="5243" y="693"/>
                                </a:lnTo>
                                <a:lnTo>
                                  <a:pt x="5220" y="740"/>
                                </a:lnTo>
                                <a:lnTo>
                                  <a:pt x="5199" y="787"/>
                                </a:lnTo>
                                <a:lnTo>
                                  <a:pt x="5179" y="836"/>
                                </a:lnTo>
                                <a:lnTo>
                                  <a:pt x="5161" y="886"/>
                                </a:lnTo>
                                <a:lnTo>
                                  <a:pt x="5145" y="938"/>
                                </a:lnTo>
                                <a:lnTo>
                                  <a:pt x="5131" y="992"/>
                                </a:lnTo>
                                <a:lnTo>
                                  <a:pt x="5118" y="1047"/>
                                </a:lnTo>
                                <a:lnTo>
                                  <a:pt x="5106" y="1102"/>
                                </a:lnTo>
                                <a:lnTo>
                                  <a:pt x="5097" y="1159"/>
                                </a:lnTo>
                                <a:lnTo>
                                  <a:pt x="5090" y="1217"/>
                                </a:lnTo>
                                <a:lnTo>
                                  <a:pt x="5084" y="1276"/>
                                </a:lnTo>
                                <a:lnTo>
                                  <a:pt x="5081" y="1338"/>
                                </a:lnTo>
                                <a:lnTo>
                                  <a:pt x="5078" y="1400"/>
                                </a:lnTo>
                                <a:lnTo>
                                  <a:pt x="5034" y="1358"/>
                                </a:lnTo>
                                <a:lnTo>
                                  <a:pt x="4988" y="1319"/>
                                </a:lnTo>
                                <a:lnTo>
                                  <a:pt x="4941" y="1280"/>
                                </a:lnTo>
                                <a:lnTo>
                                  <a:pt x="4894" y="1243"/>
                                </a:lnTo>
                                <a:lnTo>
                                  <a:pt x="4846" y="1207"/>
                                </a:lnTo>
                                <a:lnTo>
                                  <a:pt x="4797" y="1172"/>
                                </a:lnTo>
                                <a:lnTo>
                                  <a:pt x="4748" y="1139"/>
                                </a:lnTo>
                                <a:lnTo>
                                  <a:pt x="4698" y="1107"/>
                                </a:lnTo>
                                <a:lnTo>
                                  <a:pt x="4647" y="1077"/>
                                </a:lnTo>
                                <a:lnTo>
                                  <a:pt x="4597" y="1048"/>
                                </a:lnTo>
                                <a:lnTo>
                                  <a:pt x="4546" y="1021"/>
                                </a:lnTo>
                                <a:lnTo>
                                  <a:pt x="4494" y="994"/>
                                </a:lnTo>
                                <a:lnTo>
                                  <a:pt x="4443" y="969"/>
                                </a:lnTo>
                                <a:lnTo>
                                  <a:pt x="4391" y="947"/>
                                </a:lnTo>
                                <a:lnTo>
                                  <a:pt x="4338" y="926"/>
                                </a:lnTo>
                                <a:lnTo>
                                  <a:pt x="4287" y="905"/>
                                </a:lnTo>
                                <a:lnTo>
                                  <a:pt x="4240" y="890"/>
                                </a:lnTo>
                                <a:lnTo>
                                  <a:pt x="4193" y="874"/>
                                </a:lnTo>
                                <a:lnTo>
                                  <a:pt x="4147" y="861"/>
                                </a:lnTo>
                                <a:lnTo>
                                  <a:pt x="4100" y="848"/>
                                </a:lnTo>
                                <a:lnTo>
                                  <a:pt x="4054" y="837"/>
                                </a:lnTo>
                                <a:lnTo>
                                  <a:pt x="4007" y="827"/>
                                </a:lnTo>
                                <a:lnTo>
                                  <a:pt x="3961" y="818"/>
                                </a:lnTo>
                                <a:lnTo>
                                  <a:pt x="3915" y="811"/>
                                </a:lnTo>
                                <a:lnTo>
                                  <a:pt x="3870" y="806"/>
                                </a:lnTo>
                                <a:lnTo>
                                  <a:pt x="3824" y="801"/>
                                </a:lnTo>
                                <a:lnTo>
                                  <a:pt x="3779" y="798"/>
                                </a:lnTo>
                                <a:lnTo>
                                  <a:pt x="3734" y="797"/>
                                </a:lnTo>
                                <a:lnTo>
                                  <a:pt x="3689" y="797"/>
                                </a:lnTo>
                                <a:lnTo>
                                  <a:pt x="3646" y="798"/>
                                </a:lnTo>
                                <a:lnTo>
                                  <a:pt x="3602" y="801"/>
                                </a:lnTo>
                                <a:lnTo>
                                  <a:pt x="3558" y="806"/>
                                </a:lnTo>
                                <a:lnTo>
                                  <a:pt x="3517" y="811"/>
                                </a:lnTo>
                                <a:lnTo>
                                  <a:pt x="3477" y="818"/>
                                </a:lnTo>
                                <a:lnTo>
                                  <a:pt x="3435" y="827"/>
                                </a:lnTo>
                                <a:lnTo>
                                  <a:pt x="3396" y="837"/>
                                </a:lnTo>
                                <a:lnTo>
                                  <a:pt x="3357" y="848"/>
                                </a:lnTo>
                                <a:lnTo>
                                  <a:pt x="3318" y="862"/>
                                </a:lnTo>
                                <a:lnTo>
                                  <a:pt x="3280" y="876"/>
                                </a:lnTo>
                                <a:lnTo>
                                  <a:pt x="3243" y="892"/>
                                </a:lnTo>
                                <a:lnTo>
                                  <a:pt x="3241" y="863"/>
                                </a:lnTo>
                                <a:lnTo>
                                  <a:pt x="3237" y="833"/>
                                </a:lnTo>
                                <a:lnTo>
                                  <a:pt x="3233" y="802"/>
                                </a:lnTo>
                                <a:lnTo>
                                  <a:pt x="3228" y="771"/>
                                </a:lnTo>
                                <a:lnTo>
                                  <a:pt x="3219" y="716"/>
                                </a:lnTo>
                                <a:lnTo>
                                  <a:pt x="3207" y="660"/>
                                </a:lnTo>
                                <a:lnTo>
                                  <a:pt x="3193" y="603"/>
                                </a:lnTo>
                                <a:lnTo>
                                  <a:pt x="3179" y="547"/>
                                </a:lnTo>
                                <a:lnTo>
                                  <a:pt x="3161" y="491"/>
                                </a:lnTo>
                                <a:lnTo>
                                  <a:pt x="3142" y="437"/>
                                </a:lnTo>
                                <a:lnTo>
                                  <a:pt x="3132" y="409"/>
                                </a:lnTo>
                                <a:lnTo>
                                  <a:pt x="3122" y="383"/>
                                </a:lnTo>
                                <a:lnTo>
                                  <a:pt x="3111" y="356"/>
                                </a:lnTo>
                                <a:lnTo>
                                  <a:pt x="3099" y="331"/>
                                </a:lnTo>
                                <a:lnTo>
                                  <a:pt x="3087" y="306"/>
                                </a:lnTo>
                                <a:lnTo>
                                  <a:pt x="3075" y="281"/>
                                </a:lnTo>
                                <a:lnTo>
                                  <a:pt x="3061" y="257"/>
                                </a:lnTo>
                                <a:lnTo>
                                  <a:pt x="3048" y="233"/>
                                </a:lnTo>
                                <a:lnTo>
                                  <a:pt x="3035" y="211"/>
                                </a:lnTo>
                                <a:lnTo>
                                  <a:pt x="3020" y="188"/>
                                </a:lnTo>
                                <a:lnTo>
                                  <a:pt x="3005" y="168"/>
                                </a:lnTo>
                                <a:lnTo>
                                  <a:pt x="2990" y="147"/>
                                </a:lnTo>
                                <a:lnTo>
                                  <a:pt x="2975" y="128"/>
                                </a:lnTo>
                                <a:lnTo>
                                  <a:pt x="2958" y="109"/>
                                </a:lnTo>
                                <a:lnTo>
                                  <a:pt x="2943" y="92"/>
                                </a:lnTo>
                                <a:lnTo>
                                  <a:pt x="2926" y="75"/>
                                </a:lnTo>
                                <a:lnTo>
                                  <a:pt x="2908" y="59"/>
                                </a:lnTo>
                                <a:lnTo>
                                  <a:pt x="2890" y="45"/>
                                </a:lnTo>
                                <a:lnTo>
                                  <a:pt x="2872" y="33"/>
                                </a:lnTo>
                                <a:lnTo>
                                  <a:pt x="2853" y="20"/>
                                </a:lnTo>
                                <a:lnTo>
                                  <a:pt x="2841" y="14"/>
                                </a:lnTo>
                                <a:lnTo>
                                  <a:pt x="2827" y="8"/>
                                </a:lnTo>
                                <a:lnTo>
                                  <a:pt x="2814" y="3"/>
                                </a:lnTo>
                                <a:lnTo>
                                  <a:pt x="2801" y="1"/>
                                </a:lnTo>
                                <a:lnTo>
                                  <a:pt x="2787" y="0"/>
                                </a:lnTo>
                                <a:lnTo>
                                  <a:pt x="2774" y="0"/>
                                </a:lnTo>
                                <a:lnTo>
                                  <a:pt x="2760" y="1"/>
                                </a:lnTo>
                                <a:lnTo>
                                  <a:pt x="2747" y="3"/>
                                </a:lnTo>
                                <a:lnTo>
                                  <a:pt x="2733" y="8"/>
                                </a:lnTo>
                                <a:lnTo>
                                  <a:pt x="2721" y="12"/>
                                </a:lnTo>
                                <a:lnTo>
                                  <a:pt x="2709" y="19"/>
                                </a:lnTo>
                                <a:lnTo>
                                  <a:pt x="2698" y="27"/>
                                </a:lnTo>
                                <a:lnTo>
                                  <a:pt x="2686" y="36"/>
                                </a:lnTo>
                                <a:lnTo>
                                  <a:pt x="2676" y="45"/>
                                </a:lnTo>
                                <a:lnTo>
                                  <a:pt x="2667" y="56"/>
                                </a:lnTo>
                                <a:lnTo>
                                  <a:pt x="2660" y="68"/>
                                </a:lnTo>
                                <a:lnTo>
                                  <a:pt x="2653" y="80"/>
                                </a:lnTo>
                                <a:lnTo>
                                  <a:pt x="2648" y="92"/>
                                </a:lnTo>
                                <a:lnTo>
                                  <a:pt x="2644" y="104"/>
                                </a:lnTo>
                                <a:lnTo>
                                  <a:pt x="2642" y="117"/>
                                </a:lnTo>
                                <a:lnTo>
                                  <a:pt x="2627" y="174"/>
                                </a:lnTo>
                                <a:lnTo>
                                  <a:pt x="2611" y="230"/>
                                </a:lnTo>
                                <a:lnTo>
                                  <a:pt x="2597" y="285"/>
                                </a:lnTo>
                                <a:lnTo>
                                  <a:pt x="2581" y="341"/>
                                </a:lnTo>
                                <a:lnTo>
                                  <a:pt x="2564" y="394"/>
                                </a:lnTo>
                                <a:lnTo>
                                  <a:pt x="2548" y="448"/>
                                </a:lnTo>
                                <a:lnTo>
                                  <a:pt x="2531" y="502"/>
                                </a:lnTo>
                                <a:lnTo>
                                  <a:pt x="2513" y="555"/>
                                </a:lnTo>
                                <a:lnTo>
                                  <a:pt x="2495" y="607"/>
                                </a:lnTo>
                                <a:lnTo>
                                  <a:pt x="2476" y="659"/>
                                </a:lnTo>
                                <a:lnTo>
                                  <a:pt x="2456" y="709"/>
                                </a:lnTo>
                                <a:lnTo>
                                  <a:pt x="2435" y="760"/>
                                </a:lnTo>
                                <a:lnTo>
                                  <a:pt x="2413" y="809"/>
                                </a:lnTo>
                                <a:lnTo>
                                  <a:pt x="2391" y="858"/>
                                </a:lnTo>
                                <a:lnTo>
                                  <a:pt x="2367" y="907"/>
                                </a:lnTo>
                                <a:lnTo>
                                  <a:pt x="2342" y="954"/>
                                </a:lnTo>
                                <a:lnTo>
                                  <a:pt x="2320" y="993"/>
                                </a:lnTo>
                                <a:lnTo>
                                  <a:pt x="2298" y="1032"/>
                                </a:lnTo>
                                <a:lnTo>
                                  <a:pt x="2275" y="1070"/>
                                </a:lnTo>
                                <a:lnTo>
                                  <a:pt x="2250" y="1108"/>
                                </a:lnTo>
                                <a:lnTo>
                                  <a:pt x="2224" y="1145"/>
                                </a:lnTo>
                                <a:lnTo>
                                  <a:pt x="2198" y="1182"/>
                                </a:lnTo>
                                <a:lnTo>
                                  <a:pt x="2170" y="1218"/>
                                </a:lnTo>
                                <a:lnTo>
                                  <a:pt x="2141" y="1254"/>
                                </a:lnTo>
                                <a:lnTo>
                                  <a:pt x="2112" y="1289"/>
                                </a:lnTo>
                                <a:lnTo>
                                  <a:pt x="2081" y="1323"/>
                                </a:lnTo>
                                <a:lnTo>
                                  <a:pt x="2048" y="1357"/>
                                </a:lnTo>
                                <a:lnTo>
                                  <a:pt x="2016" y="1391"/>
                                </a:lnTo>
                                <a:lnTo>
                                  <a:pt x="1980" y="1423"/>
                                </a:lnTo>
                                <a:lnTo>
                                  <a:pt x="1944" y="1456"/>
                                </a:lnTo>
                                <a:lnTo>
                                  <a:pt x="1907" y="1487"/>
                                </a:lnTo>
                                <a:lnTo>
                                  <a:pt x="1868" y="1517"/>
                                </a:lnTo>
                                <a:lnTo>
                                  <a:pt x="1855" y="1499"/>
                                </a:lnTo>
                                <a:lnTo>
                                  <a:pt x="1840" y="1481"/>
                                </a:lnTo>
                                <a:lnTo>
                                  <a:pt x="1826" y="1463"/>
                                </a:lnTo>
                                <a:lnTo>
                                  <a:pt x="1811" y="1446"/>
                                </a:lnTo>
                                <a:lnTo>
                                  <a:pt x="1791" y="1422"/>
                                </a:lnTo>
                                <a:lnTo>
                                  <a:pt x="1771" y="1400"/>
                                </a:lnTo>
                                <a:lnTo>
                                  <a:pt x="1750" y="1376"/>
                                </a:lnTo>
                                <a:lnTo>
                                  <a:pt x="1728" y="1355"/>
                                </a:lnTo>
                                <a:lnTo>
                                  <a:pt x="1707" y="1333"/>
                                </a:lnTo>
                                <a:lnTo>
                                  <a:pt x="1686" y="1312"/>
                                </a:lnTo>
                                <a:lnTo>
                                  <a:pt x="1665" y="1292"/>
                                </a:lnTo>
                                <a:lnTo>
                                  <a:pt x="1642" y="1272"/>
                                </a:lnTo>
                                <a:lnTo>
                                  <a:pt x="1613" y="1247"/>
                                </a:lnTo>
                                <a:lnTo>
                                  <a:pt x="1583" y="1223"/>
                                </a:lnTo>
                                <a:lnTo>
                                  <a:pt x="1553" y="1199"/>
                                </a:lnTo>
                                <a:lnTo>
                                  <a:pt x="1522" y="1175"/>
                                </a:lnTo>
                                <a:lnTo>
                                  <a:pt x="1491" y="1153"/>
                                </a:lnTo>
                                <a:lnTo>
                                  <a:pt x="1460" y="1131"/>
                                </a:lnTo>
                                <a:lnTo>
                                  <a:pt x="1427" y="1109"/>
                                </a:lnTo>
                                <a:lnTo>
                                  <a:pt x="1395" y="1089"/>
                                </a:lnTo>
                                <a:lnTo>
                                  <a:pt x="1362" y="1069"/>
                                </a:lnTo>
                                <a:lnTo>
                                  <a:pt x="1329" y="1050"/>
                                </a:lnTo>
                                <a:lnTo>
                                  <a:pt x="1296" y="1031"/>
                                </a:lnTo>
                                <a:lnTo>
                                  <a:pt x="1263" y="1013"/>
                                </a:lnTo>
                                <a:lnTo>
                                  <a:pt x="1229" y="996"/>
                                </a:lnTo>
                                <a:lnTo>
                                  <a:pt x="1195" y="979"/>
                                </a:lnTo>
                                <a:lnTo>
                                  <a:pt x="1161" y="963"/>
                                </a:lnTo>
                                <a:lnTo>
                                  <a:pt x="1126" y="947"/>
                                </a:lnTo>
                                <a:lnTo>
                                  <a:pt x="1093" y="932"/>
                                </a:lnTo>
                                <a:lnTo>
                                  <a:pt x="1058" y="918"/>
                                </a:lnTo>
                                <a:lnTo>
                                  <a:pt x="1023" y="904"/>
                                </a:lnTo>
                                <a:lnTo>
                                  <a:pt x="989" y="892"/>
                                </a:lnTo>
                                <a:lnTo>
                                  <a:pt x="955" y="880"/>
                                </a:lnTo>
                                <a:lnTo>
                                  <a:pt x="920" y="868"/>
                                </a:lnTo>
                                <a:lnTo>
                                  <a:pt x="886" y="857"/>
                                </a:lnTo>
                                <a:lnTo>
                                  <a:pt x="852" y="847"/>
                                </a:lnTo>
                                <a:lnTo>
                                  <a:pt x="818" y="837"/>
                                </a:lnTo>
                                <a:lnTo>
                                  <a:pt x="785" y="828"/>
                                </a:lnTo>
                                <a:lnTo>
                                  <a:pt x="751" y="820"/>
                                </a:lnTo>
                                <a:lnTo>
                                  <a:pt x="718" y="812"/>
                                </a:lnTo>
                                <a:lnTo>
                                  <a:pt x="685" y="806"/>
                                </a:lnTo>
                                <a:lnTo>
                                  <a:pt x="653" y="800"/>
                                </a:lnTo>
                                <a:lnTo>
                                  <a:pt x="620" y="795"/>
                                </a:lnTo>
                                <a:lnTo>
                                  <a:pt x="588" y="790"/>
                                </a:lnTo>
                                <a:lnTo>
                                  <a:pt x="573" y="788"/>
                                </a:lnTo>
                                <a:lnTo>
                                  <a:pt x="560" y="789"/>
                                </a:lnTo>
                                <a:lnTo>
                                  <a:pt x="545" y="790"/>
                                </a:lnTo>
                                <a:lnTo>
                                  <a:pt x="532" y="793"/>
                                </a:lnTo>
                                <a:lnTo>
                                  <a:pt x="520" y="797"/>
                                </a:lnTo>
                                <a:lnTo>
                                  <a:pt x="506" y="802"/>
                                </a:lnTo>
                                <a:lnTo>
                                  <a:pt x="495" y="809"/>
                                </a:lnTo>
                                <a:lnTo>
                                  <a:pt x="484" y="817"/>
                                </a:lnTo>
                                <a:lnTo>
                                  <a:pt x="474" y="826"/>
                                </a:lnTo>
                                <a:lnTo>
                                  <a:pt x="464" y="835"/>
                                </a:lnTo>
                                <a:lnTo>
                                  <a:pt x="455" y="846"/>
                                </a:lnTo>
                                <a:lnTo>
                                  <a:pt x="448" y="857"/>
                                </a:lnTo>
                                <a:lnTo>
                                  <a:pt x="441" y="870"/>
                                </a:lnTo>
                                <a:lnTo>
                                  <a:pt x="436" y="882"/>
                                </a:lnTo>
                                <a:lnTo>
                                  <a:pt x="431" y="896"/>
                                </a:lnTo>
                                <a:lnTo>
                                  <a:pt x="429" y="910"/>
                                </a:lnTo>
                                <a:lnTo>
                                  <a:pt x="428" y="921"/>
                                </a:lnTo>
                                <a:lnTo>
                                  <a:pt x="428" y="932"/>
                                </a:lnTo>
                                <a:lnTo>
                                  <a:pt x="428" y="942"/>
                                </a:lnTo>
                                <a:lnTo>
                                  <a:pt x="430" y="954"/>
                                </a:lnTo>
                                <a:lnTo>
                                  <a:pt x="432" y="964"/>
                                </a:lnTo>
                                <a:lnTo>
                                  <a:pt x="435" y="974"/>
                                </a:lnTo>
                                <a:lnTo>
                                  <a:pt x="438" y="984"/>
                                </a:lnTo>
                                <a:lnTo>
                                  <a:pt x="442" y="993"/>
                                </a:lnTo>
                                <a:lnTo>
                                  <a:pt x="470" y="1061"/>
                                </a:lnTo>
                                <a:lnTo>
                                  <a:pt x="496" y="1128"/>
                                </a:lnTo>
                                <a:lnTo>
                                  <a:pt x="520" y="1195"/>
                                </a:lnTo>
                                <a:lnTo>
                                  <a:pt x="541" y="1261"/>
                                </a:lnTo>
                                <a:lnTo>
                                  <a:pt x="561" y="1326"/>
                                </a:lnTo>
                                <a:lnTo>
                                  <a:pt x="578" y="1391"/>
                                </a:lnTo>
                                <a:lnTo>
                                  <a:pt x="592" y="1453"/>
                                </a:lnTo>
                                <a:lnTo>
                                  <a:pt x="606" y="1517"/>
                                </a:lnTo>
                                <a:lnTo>
                                  <a:pt x="618" y="1579"/>
                                </a:lnTo>
                                <a:lnTo>
                                  <a:pt x="627" y="1640"/>
                                </a:lnTo>
                                <a:lnTo>
                                  <a:pt x="636" y="1702"/>
                                </a:lnTo>
                                <a:lnTo>
                                  <a:pt x="643" y="1762"/>
                                </a:lnTo>
                                <a:lnTo>
                                  <a:pt x="647" y="1822"/>
                                </a:lnTo>
                                <a:lnTo>
                                  <a:pt x="651" y="1880"/>
                                </a:lnTo>
                                <a:lnTo>
                                  <a:pt x="653" y="1939"/>
                                </a:lnTo>
                                <a:lnTo>
                                  <a:pt x="655" y="1997"/>
                                </a:lnTo>
                                <a:lnTo>
                                  <a:pt x="654" y="2054"/>
                                </a:lnTo>
                                <a:lnTo>
                                  <a:pt x="653" y="2110"/>
                                </a:lnTo>
                                <a:lnTo>
                                  <a:pt x="652" y="2166"/>
                                </a:lnTo>
                                <a:lnTo>
                                  <a:pt x="648" y="2221"/>
                                </a:lnTo>
                                <a:lnTo>
                                  <a:pt x="644" y="2275"/>
                                </a:lnTo>
                                <a:lnTo>
                                  <a:pt x="639" y="2328"/>
                                </a:lnTo>
                                <a:lnTo>
                                  <a:pt x="634" y="2382"/>
                                </a:lnTo>
                                <a:lnTo>
                                  <a:pt x="628" y="2435"/>
                                </a:lnTo>
                                <a:lnTo>
                                  <a:pt x="615" y="2538"/>
                                </a:lnTo>
                                <a:lnTo>
                                  <a:pt x="599" y="2639"/>
                                </a:lnTo>
                                <a:lnTo>
                                  <a:pt x="583" y="2737"/>
                                </a:lnTo>
                                <a:lnTo>
                                  <a:pt x="568" y="2834"/>
                                </a:lnTo>
                                <a:lnTo>
                                  <a:pt x="545" y="2966"/>
                                </a:lnTo>
                                <a:lnTo>
                                  <a:pt x="525" y="3095"/>
                                </a:lnTo>
                                <a:lnTo>
                                  <a:pt x="516" y="3158"/>
                                </a:lnTo>
                                <a:lnTo>
                                  <a:pt x="508" y="3219"/>
                                </a:lnTo>
                                <a:lnTo>
                                  <a:pt x="502" y="3281"/>
                                </a:lnTo>
                                <a:lnTo>
                                  <a:pt x="497" y="3341"/>
                                </a:lnTo>
                                <a:lnTo>
                                  <a:pt x="494" y="3400"/>
                                </a:lnTo>
                                <a:lnTo>
                                  <a:pt x="492" y="3459"/>
                                </a:lnTo>
                                <a:lnTo>
                                  <a:pt x="493" y="3516"/>
                                </a:lnTo>
                                <a:lnTo>
                                  <a:pt x="495" y="3573"/>
                                </a:lnTo>
                                <a:lnTo>
                                  <a:pt x="499" y="3629"/>
                                </a:lnTo>
                                <a:lnTo>
                                  <a:pt x="507" y="3684"/>
                                </a:lnTo>
                                <a:lnTo>
                                  <a:pt x="517" y="3738"/>
                                </a:lnTo>
                                <a:lnTo>
                                  <a:pt x="530" y="3792"/>
                                </a:lnTo>
                                <a:lnTo>
                                  <a:pt x="545" y="3845"/>
                                </a:lnTo>
                                <a:lnTo>
                                  <a:pt x="564" y="3897"/>
                                </a:lnTo>
                                <a:lnTo>
                                  <a:pt x="588" y="3949"/>
                                </a:lnTo>
                                <a:lnTo>
                                  <a:pt x="614" y="3999"/>
                                </a:lnTo>
                                <a:lnTo>
                                  <a:pt x="644" y="4050"/>
                                </a:lnTo>
                                <a:lnTo>
                                  <a:pt x="677" y="4099"/>
                                </a:lnTo>
                                <a:lnTo>
                                  <a:pt x="715" y="4147"/>
                                </a:lnTo>
                                <a:lnTo>
                                  <a:pt x="757" y="4195"/>
                                </a:lnTo>
                                <a:lnTo>
                                  <a:pt x="804" y="4242"/>
                                </a:lnTo>
                                <a:lnTo>
                                  <a:pt x="855" y="4289"/>
                                </a:lnTo>
                                <a:lnTo>
                                  <a:pt x="911" y="4336"/>
                                </a:lnTo>
                                <a:lnTo>
                                  <a:pt x="973" y="4381"/>
                                </a:lnTo>
                                <a:lnTo>
                                  <a:pt x="1039" y="4427"/>
                                </a:lnTo>
                                <a:lnTo>
                                  <a:pt x="1111" y="4472"/>
                                </a:lnTo>
                                <a:lnTo>
                                  <a:pt x="1189" y="4516"/>
                                </a:lnTo>
                                <a:lnTo>
                                  <a:pt x="1272" y="4559"/>
                                </a:lnTo>
                                <a:lnTo>
                                  <a:pt x="1200" y="4581"/>
                                </a:lnTo>
                                <a:lnTo>
                                  <a:pt x="1128" y="4602"/>
                                </a:lnTo>
                                <a:lnTo>
                                  <a:pt x="1057" y="4622"/>
                                </a:lnTo>
                                <a:lnTo>
                                  <a:pt x="985" y="4643"/>
                                </a:lnTo>
                                <a:lnTo>
                                  <a:pt x="914" y="4664"/>
                                </a:lnTo>
                                <a:lnTo>
                                  <a:pt x="841" y="4683"/>
                                </a:lnTo>
                                <a:lnTo>
                                  <a:pt x="769" y="4703"/>
                                </a:lnTo>
                                <a:lnTo>
                                  <a:pt x="696" y="4722"/>
                                </a:lnTo>
                                <a:lnTo>
                                  <a:pt x="624" y="4741"/>
                                </a:lnTo>
                                <a:lnTo>
                                  <a:pt x="551" y="4759"/>
                                </a:lnTo>
                                <a:lnTo>
                                  <a:pt x="478" y="4777"/>
                                </a:lnTo>
                                <a:lnTo>
                                  <a:pt x="405" y="4795"/>
                                </a:lnTo>
                                <a:lnTo>
                                  <a:pt x="333" y="4813"/>
                                </a:lnTo>
                                <a:lnTo>
                                  <a:pt x="259" y="4829"/>
                                </a:lnTo>
                                <a:lnTo>
                                  <a:pt x="185" y="4846"/>
                                </a:lnTo>
                                <a:lnTo>
                                  <a:pt x="112" y="4862"/>
                                </a:lnTo>
                                <a:lnTo>
                                  <a:pt x="99" y="4866"/>
                                </a:lnTo>
                                <a:lnTo>
                                  <a:pt x="85" y="4871"/>
                                </a:lnTo>
                                <a:lnTo>
                                  <a:pt x="74" y="4876"/>
                                </a:lnTo>
                                <a:lnTo>
                                  <a:pt x="62" y="4883"/>
                                </a:lnTo>
                                <a:lnTo>
                                  <a:pt x="52" y="4891"/>
                                </a:lnTo>
                                <a:lnTo>
                                  <a:pt x="42" y="4900"/>
                                </a:lnTo>
                                <a:lnTo>
                                  <a:pt x="33" y="4910"/>
                                </a:lnTo>
                                <a:lnTo>
                                  <a:pt x="25" y="4920"/>
                                </a:lnTo>
                                <a:lnTo>
                                  <a:pt x="18" y="4931"/>
                                </a:lnTo>
                                <a:lnTo>
                                  <a:pt x="13" y="4944"/>
                                </a:lnTo>
                                <a:lnTo>
                                  <a:pt x="8" y="4956"/>
                                </a:lnTo>
                                <a:lnTo>
                                  <a:pt x="4" y="4968"/>
                                </a:lnTo>
                                <a:lnTo>
                                  <a:pt x="1" y="4982"/>
                                </a:lnTo>
                                <a:lnTo>
                                  <a:pt x="0" y="4995"/>
                                </a:lnTo>
                                <a:lnTo>
                                  <a:pt x="0" y="5009"/>
                                </a:lnTo>
                                <a:lnTo>
                                  <a:pt x="2" y="5022"/>
                                </a:lnTo>
                                <a:lnTo>
                                  <a:pt x="9" y="5069"/>
                                </a:lnTo>
                                <a:lnTo>
                                  <a:pt x="17" y="5116"/>
                                </a:lnTo>
                                <a:lnTo>
                                  <a:pt x="25" y="5162"/>
                                </a:lnTo>
                                <a:lnTo>
                                  <a:pt x="32" y="5209"/>
                                </a:lnTo>
                                <a:lnTo>
                                  <a:pt x="39" y="5255"/>
                                </a:lnTo>
                                <a:lnTo>
                                  <a:pt x="47" y="5301"/>
                                </a:lnTo>
                                <a:lnTo>
                                  <a:pt x="54" y="5347"/>
                                </a:lnTo>
                                <a:lnTo>
                                  <a:pt x="62" y="5393"/>
                                </a:lnTo>
                                <a:lnTo>
                                  <a:pt x="129" y="5813"/>
                                </a:lnTo>
                                <a:lnTo>
                                  <a:pt x="193" y="6222"/>
                                </a:lnTo>
                                <a:lnTo>
                                  <a:pt x="223" y="6425"/>
                                </a:lnTo>
                                <a:lnTo>
                                  <a:pt x="252" y="6627"/>
                                </a:lnTo>
                                <a:lnTo>
                                  <a:pt x="281" y="6828"/>
                                </a:lnTo>
                                <a:lnTo>
                                  <a:pt x="308" y="7029"/>
                                </a:lnTo>
                                <a:lnTo>
                                  <a:pt x="333" y="7232"/>
                                </a:lnTo>
                                <a:lnTo>
                                  <a:pt x="357" y="7436"/>
                                </a:lnTo>
                                <a:lnTo>
                                  <a:pt x="380" y="7642"/>
                                </a:lnTo>
                                <a:lnTo>
                                  <a:pt x="400" y="7849"/>
                                </a:lnTo>
                                <a:lnTo>
                                  <a:pt x="419" y="8061"/>
                                </a:lnTo>
                                <a:lnTo>
                                  <a:pt x="436" y="8276"/>
                                </a:lnTo>
                                <a:lnTo>
                                  <a:pt x="451" y="8496"/>
                                </a:lnTo>
                                <a:lnTo>
                                  <a:pt x="464" y="8720"/>
                                </a:lnTo>
                                <a:lnTo>
                                  <a:pt x="475" y="8950"/>
                                </a:lnTo>
                                <a:lnTo>
                                  <a:pt x="483" y="9185"/>
                                </a:lnTo>
                                <a:lnTo>
                                  <a:pt x="488" y="9427"/>
                                </a:lnTo>
                                <a:lnTo>
                                  <a:pt x="492" y="9676"/>
                                </a:lnTo>
                                <a:lnTo>
                                  <a:pt x="493" y="9932"/>
                                </a:lnTo>
                                <a:lnTo>
                                  <a:pt x="490" y="10198"/>
                                </a:lnTo>
                                <a:lnTo>
                                  <a:pt x="486" y="10471"/>
                                </a:lnTo>
                                <a:lnTo>
                                  <a:pt x="478" y="10755"/>
                                </a:lnTo>
                                <a:lnTo>
                                  <a:pt x="467" y="11048"/>
                                </a:lnTo>
                                <a:lnTo>
                                  <a:pt x="454" y="11352"/>
                                </a:lnTo>
                                <a:lnTo>
                                  <a:pt x="437" y="11667"/>
                                </a:lnTo>
                                <a:lnTo>
                                  <a:pt x="415" y="11993"/>
                                </a:lnTo>
                                <a:lnTo>
                                  <a:pt x="392" y="12331"/>
                                </a:lnTo>
                                <a:lnTo>
                                  <a:pt x="365" y="12683"/>
                                </a:lnTo>
                                <a:lnTo>
                                  <a:pt x="334" y="13047"/>
                                </a:lnTo>
                                <a:lnTo>
                                  <a:pt x="299" y="13426"/>
                                </a:lnTo>
                                <a:lnTo>
                                  <a:pt x="298" y="13440"/>
                                </a:lnTo>
                                <a:lnTo>
                                  <a:pt x="298" y="13454"/>
                                </a:lnTo>
                                <a:lnTo>
                                  <a:pt x="300" y="13467"/>
                                </a:lnTo>
                                <a:lnTo>
                                  <a:pt x="302" y="13481"/>
                                </a:lnTo>
                                <a:lnTo>
                                  <a:pt x="307" y="13493"/>
                                </a:lnTo>
                                <a:lnTo>
                                  <a:pt x="311" y="13505"/>
                                </a:lnTo>
                                <a:lnTo>
                                  <a:pt x="318" y="13518"/>
                                </a:lnTo>
                                <a:lnTo>
                                  <a:pt x="326" y="13529"/>
                                </a:lnTo>
                                <a:lnTo>
                                  <a:pt x="334" y="13539"/>
                                </a:lnTo>
                                <a:lnTo>
                                  <a:pt x="344" y="13548"/>
                                </a:lnTo>
                                <a:lnTo>
                                  <a:pt x="354" y="13557"/>
                                </a:lnTo>
                                <a:lnTo>
                                  <a:pt x="365" y="13565"/>
                                </a:lnTo>
                                <a:lnTo>
                                  <a:pt x="376" y="13572"/>
                                </a:lnTo>
                                <a:lnTo>
                                  <a:pt x="390" y="13576"/>
                                </a:lnTo>
                                <a:lnTo>
                                  <a:pt x="402" y="13581"/>
                                </a:lnTo>
                                <a:lnTo>
                                  <a:pt x="417" y="13584"/>
                                </a:lnTo>
                                <a:lnTo>
                                  <a:pt x="5950" y="14503"/>
                                </a:lnTo>
                                <a:lnTo>
                                  <a:pt x="5960" y="14505"/>
                                </a:lnTo>
                                <a:lnTo>
                                  <a:pt x="5970" y="14506"/>
                                </a:lnTo>
                                <a:lnTo>
                                  <a:pt x="5980" y="14506"/>
                                </a:lnTo>
                                <a:lnTo>
                                  <a:pt x="5992" y="14506"/>
                                </a:lnTo>
                                <a:lnTo>
                                  <a:pt x="6108" y="14496"/>
                                </a:lnTo>
                                <a:lnTo>
                                  <a:pt x="6224" y="14486"/>
                                </a:lnTo>
                                <a:lnTo>
                                  <a:pt x="6342" y="14476"/>
                                </a:lnTo>
                                <a:lnTo>
                                  <a:pt x="6458" y="14463"/>
                                </a:lnTo>
                                <a:lnTo>
                                  <a:pt x="6575" y="14452"/>
                                </a:lnTo>
                                <a:lnTo>
                                  <a:pt x="6691" y="14439"/>
                                </a:lnTo>
                                <a:lnTo>
                                  <a:pt x="6808" y="14427"/>
                                </a:lnTo>
                                <a:lnTo>
                                  <a:pt x="6924" y="14412"/>
                                </a:lnTo>
                                <a:lnTo>
                                  <a:pt x="7158" y="14383"/>
                                </a:lnTo>
                                <a:lnTo>
                                  <a:pt x="7391" y="14353"/>
                                </a:lnTo>
                                <a:lnTo>
                                  <a:pt x="7624" y="14320"/>
                                </a:lnTo>
                                <a:lnTo>
                                  <a:pt x="7856" y="14285"/>
                                </a:lnTo>
                                <a:lnTo>
                                  <a:pt x="8089" y="14249"/>
                                </a:lnTo>
                                <a:lnTo>
                                  <a:pt x="8322" y="14212"/>
                                </a:lnTo>
                                <a:lnTo>
                                  <a:pt x="8555" y="14174"/>
                                </a:lnTo>
                                <a:lnTo>
                                  <a:pt x="8788" y="14135"/>
                                </a:lnTo>
                                <a:lnTo>
                                  <a:pt x="9020" y="14096"/>
                                </a:lnTo>
                                <a:lnTo>
                                  <a:pt x="9252" y="14056"/>
                                </a:lnTo>
                                <a:lnTo>
                                  <a:pt x="9485" y="14015"/>
                                </a:lnTo>
                                <a:lnTo>
                                  <a:pt x="9718" y="13975"/>
                                </a:lnTo>
                                <a:lnTo>
                                  <a:pt x="9834" y="13955"/>
                                </a:lnTo>
                                <a:lnTo>
                                  <a:pt x="9949" y="13935"/>
                                </a:lnTo>
                                <a:lnTo>
                                  <a:pt x="10065" y="13914"/>
                                </a:lnTo>
                                <a:lnTo>
                                  <a:pt x="10181" y="13894"/>
                                </a:lnTo>
                                <a:lnTo>
                                  <a:pt x="10296" y="13874"/>
                                </a:lnTo>
                                <a:lnTo>
                                  <a:pt x="10413" y="13854"/>
                                </a:lnTo>
                                <a:lnTo>
                                  <a:pt x="10528" y="13834"/>
                                </a:lnTo>
                                <a:lnTo>
                                  <a:pt x="10644" y="13815"/>
                                </a:lnTo>
                                <a:lnTo>
                                  <a:pt x="10760" y="13795"/>
                                </a:lnTo>
                                <a:lnTo>
                                  <a:pt x="10876" y="13776"/>
                                </a:lnTo>
                                <a:lnTo>
                                  <a:pt x="10991" y="13756"/>
                                </a:lnTo>
                                <a:lnTo>
                                  <a:pt x="11108" y="13737"/>
                                </a:lnTo>
                                <a:lnTo>
                                  <a:pt x="11223" y="13719"/>
                                </a:lnTo>
                                <a:lnTo>
                                  <a:pt x="11339" y="13702"/>
                                </a:lnTo>
                                <a:lnTo>
                                  <a:pt x="11455" y="13684"/>
                                </a:lnTo>
                                <a:lnTo>
                                  <a:pt x="11571" y="13666"/>
                                </a:lnTo>
                                <a:lnTo>
                                  <a:pt x="11582" y="13663"/>
                                </a:lnTo>
                                <a:lnTo>
                                  <a:pt x="11592" y="13660"/>
                                </a:lnTo>
                                <a:lnTo>
                                  <a:pt x="11604" y="13657"/>
                                </a:lnTo>
                                <a:lnTo>
                                  <a:pt x="11614" y="13651"/>
                                </a:lnTo>
                                <a:lnTo>
                                  <a:pt x="11623" y="13647"/>
                                </a:lnTo>
                                <a:lnTo>
                                  <a:pt x="11633" y="13640"/>
                                </a:lnTo>
                                <a:lnTo>
                                  <a:pt x="11641" y="13633"/>
                                </a:lnTo>
                                <a:lnTo>
                                  <a:pt x="11648" y="13626"/>
                                </a:lnTo>
                                <a:lnTo>
                                  <a:pt x="11656" y="13619"/>
                                </a:lnTo>
                                <a:lnTo>
                                  <a:pt x="11663" y="13610"/>
                                </a:lnTo>
                                <a:lnTo>
                                  <a:pt x="11670" y="13601"/>
                                </a:lnTo>
                                <a:lnTo>
                                  <a:pt x="11674" y="13592"/>
                                </a:lnTo>
                                <a:lnTo>
                                  <a:pt x="11680" y="13582"/>
                                </a:lnTo>
                                <a:lnTo>
                                  <a:pt x="11683" y="13572"/>
                                </a:lnTo>
                                <a:lnTo>
                                  <a:pt x="11686" y="13561"/>
                                </a:lnTo>
                                <a:lnTo>
                                  <a:pt x="11689" y="13550"/>
                                </a:lnTo>
                                <a:lnTo>
                                  <a:pt x="11691" y="13540"/>
                                </a:lnTo>
                                <a:lnTo>
                                  <a:pt x="11691" y="13529"/>
                                </a:lnTo>
                                <a:lnTo>
                                  <a:pt x="11691" y="13518"/>
                                </a:lnTo>
                                <a:lnTo>
                                  <a:pt x="11690" y="13508"/>
                                </a:lnTo>
                                <a:lnTo>
                                  <a:pt x="11627" y="12998"/>
                                </a:lnTo>
                                <a:lnTo>
                                  <a:pt x="11566" y="12493"/>
                                </a:lnTo>
                                <a:lnTo>
                                  <a:pt x="11538" y="12240"/>
                                </a:lnTo>
                                <a:lnTo>
                                  <a:pt x="11510" y="11988"/>
                                </a:lnTo>
                                <a:lnTo>
                                  <a:pt x="11483" y="11735"/>
                                </a:lnTo>
                                <a:lnTo>
                                  <a:pt x="11459" y="11483"/>
                                </a:lnTo>
                                <a:lnTo>
                                  <a:pt x="11436" y="11230"/>
                                </a:lnTo>
                                <a:lnTo>
                                  <a:pt x="11416" y="10975"/>
                                </a:lnTo>
                                <a:lnTo>
                                  <a:pt x="11398" y="10720"/>
                                </a:lnTo>
                                <a:lnTo>
                                  <a:pt x="11382" y="10463"/>
                                </a:lnTo>
                                <a:lnTo>
                                  <a:pt x="11370" y="10204"/>
                                </a:lnTo>
                                <a:lnTo>
                                  <a:pt x="11360" y="9945"/>
                                </a:lnTo>
                                <a:lnTo>
                                  <a:pt x="11353" y="9682"/>
                                </a:lnTo>
                                <a:lnTo>
                                  <a:pt x="11351" y="9419"/>
                                </a:lnTo>
                                <a:lnTo>
                                  <a:pt x="11351" y="9152"/>
                                </a:lnTo>
                                <a:lnTo>
                                  <a:pt x="11355" y="8882"/>
                                </a:lnTo>
                                <a:lnTo>
                                  <a:pt x="11364" y="8610"/>
                                </a:lnTo>
                                <a:lnTo>
                                  <a:pt x="11378" y="8334"/>
                                </a:lnTo>
                                <a:lnTo>
                                  <a:pt x="11395" y="8055"/>
                                </a:lnTo>
                                <a:lnTo>
                                  <a:pt x="11418" y="7773"/>
                                </a:lnTo>
                                <a:lnTo>
                                  <a:pt x="11445" y="7486"/>
                                </a:lnTo>
                                <a:lnTo>
                                  <a:pt x="11478" y="7195"/>
                                </a:lnTo>
                                <a:lnTo>
                                  <a:pt x="11516" y="6900"/>
                                </a:lnTo>
                                <a:lnTo>
                                  <a:pt x="11560" y="6601"/>
                                </a:lnTo>
                                <a:lnTo>
                                  <a:pt x="11609" y="6296"/>
                                </a:lnTo>
                                <a:lnTo>
                                  <a:pt x="11665" y="5987"/>
                                </a:lnTo>
                                <a:lnTo>
                                  <a:pt x="11728" y="5672"/>
                                </a:lnTo>
                                <a:lnTo>
                                  <a:pt x="11796" y="5352"/>
                                </a:lnTo>
                                <a:lnTo>
                                  <a:pt x="11872" y="5026"/>
                                </a:lnTo>
                                <a:lnTo>
                                  <a:pt x="11954" y="4693"/>
                                </a:lnTo>
                                <a:lnTo>
                                  <a:pt x="11958" y="4679"/>
                                </a:lnTo>
                                <a:lnTo>
                                  <a:pt x="11961" y="4666"/>
                                </a:lnTo>
                                <a:lnTo>
                                  <a:pt x="11962" y="4652"/>
                                </a:lnTo>
                                <a:lnTo>
                                  <a:pt x="11961" y="4639"/>
                                </a:lnTo>
                                <a:lnTo>
                                  <a:pt x="11960" y="4627"/>
                                </a:lnTo>
                                <a:lnTo>
                                  <a:pt x="11957" y="4613"/>
                                </a:lnTo>
                                <a:lnTo>
                                  <a:pt x="11953" y="4601"/>
                                </a:lnTo>
                                <a:lnTo>
                                  <a:pt x="11948" y="4589"/>
                                </a:lnTo>
                                <a:lnTo>
                                  <a:pt x="11942" y="4577"/>
                                </a:lnTo>
                                <a:lnTo>
                                  <a:pt x="11935" y="4566"/>
                                </a:lnTo>
                                <a:lnTo>
                                  <a:pt x="11927" y="4556"/>
                                </a:lnTo>
                                <a:lnTo>
                                  <a:pt x="11917" y="4546"/>
                                </a:lnTo>
                                <a:lnTo>
                                  <a:pt x="11907" y="4537"/>
                                </a:lnTo>
                                <a:lnTo>
                                  <a:pt x="11896" y="4529"/>
                                </a:lnTo>
                                <a:lnTo>
                                  <a:pt x="11885" y="4522"/>
                                </a:lnTo>
                                <a:lnTo>
                                  <a:pt x="11871" y="4517"/>
                                </a:lnTo>
                                <a:lnTo>
                                  <a:pt x="11785" y="4483"/>
                                </a:lnTo>
                                <a:lnTo>
                                  <a:pt x="11698" y="4450"/>
                                </a:lnTo>
                                <a:lnTo>
                                  <a:pt x="11611" y="4417"/>
                                </a:lnTo>
                                <a:lnTo>
                                  <a:pt x="11525" y="4386"/>
                                </a:lnTo>
                                <a:lnTo>
                                  <a:pt x="11438" y="4354"/>
                                </a:lnTo>
                                <a:lnTo>
                                  <a:pt x="11352" y="4324"/>
                                </a:lnTo>
                                <a:lnTo>
                                  <a:pt x="11266" y="4294"/>
                                </a:lnTo>
                                <a:lnTo>
                                  <a:pt x="11179" y="4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3278"/>
                        <wps:cNvSpPr>
                          <a:spLocks/>
                        </wps:cNvSpPr>
                        <wps:spPr bwMode="auto">
                          <a:xfrm>
                            <a:off x="10538" y="2658"/>
                            <a:ext cx="1094" cy="1191"/>
                          </a:xfrm>
                          <a:custGeom>
                            <a:avLst/>
                            <a:gdLst>
                              <a:gd name="T0" fmla="*/ 1977 w 3282"/>
                              <a:gd name="T1" fmla="*/ 550 h 3573"/>
                              <a:gd name="T2" fmla="*/ 2609 w 3282"/>
                              <a:gd name="T3" fmla="*/ 963 h 3573"/>
                              <a:gd name="T4" fmla="*/ 3131 w 3282"/>
                              <a:gd name="T5" fmla="*/ 1934 h 3573"/>
                              <a:gd name="T6" fmla="*/ 3282 w 3282"/>
                              <a:gd name="T7" fmla="*/ 2656 h 3573"/>
                              <a:gd name="T8" fmla="*/ 3076 w 3282"/>
                              <a:gd name="T9" fmla="*/ 3269 h 3573"/>
                              <a:gd name="T10" fmla="*/ 2891 w 3282"/>
                              <a:gd name="T11" fmla="*/ 3573 h 3573"/>
                              <a:gd name="T12" fmla="*/ 2135 w 3282"/>
                              <a:gd name="T13" fmla="*/ 2389 h 3573"/>
                              <a:gd name="T14" fmla="*/ 1717 w 3282"/>
                              <a:gd name="T15" fmla="*/ 2698 h 3573"/>
                              <a:gd name="T16" fmla="*/ 988 w 3282"/>
                              <a:gd name="T17" fmla="*/ 2877 h 3573"/>
                              <a:gd name="T18" fmla="*/ 645 w 3282"/>
                              <a:gd name="T19" fmla="*/ 2849 h 3573"/>
                              <a:gd name="T20" fmla="*/ 694 w 3282"/>
                              <a:gd name="T21" fmla="*/ 2671 h 3573"/>
                              <a:gd name="T22" fmla="*/ 974 w 3282"/>
                              <a:gd name="T23" fmla="*/ 2085 h 3573"/>
                              <a:gd name="T24" fmla="*/ 775 w 3282"/>
                              <a:gd name="T25" fmla="*/ 1115 h 3573"/>
                              <a:gd name="T26" fmla="*/ 343 w 3282"/>
                              <a:gd name="T27" fmla="*/ 585 h 3573"/>
                              <a:gd name="T28" fmla="*/ 0 w 3282"/>
                              <a:gd name="T29" fmla="*/ 110 h 3573"/>
                              <a:gd name="T30" fmla="*/ 13 w 3282"/>
                              <a:gd name="T31" fmla="*/ 0 h 3573"/>
                              <a:gd name="T32" fmla="*/ 1977 w 3282"/>
                              <a:gd name="T33" fmla="*/ 550 h 35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82" h="3573">
                                <a:moveTo>
                                  <a:pt x="1977" y="550"/>
                                </a:moveTo>
                                <a:lnTo>
                                  <a:pt x="2609" y="963"/>
                                </a:lnTo>
                                <a:lnTo>
                                  <a:pt x="3131" y="1934"/>
                                </a:lnTo>
                                <a:lnTo>
                                  <a:pt x="3282" y="2656"/>
                                </a:lnTo>
                                <a:lnTo>
                                  <a:pt x="3076" y="3269"/>
                                </a:lnTo>
                                <a:lnTo>
                                  <a:pt x="2891" y="3573"/>
                                </a:lnTo>
                                <a:lnTo>
                                  <a:pt x="2135" y="2389"/>
                                </a:lnTo>
                                <a:lnTo>
                                  <a:pt x="1717" y="2698"/>
                                </a:lnTo>
                                <a:lnTo>
                                  <a:pt x="988" y="2877"/>
                                </a:lnTo>
                                <a:lnTo>
                                  <a:pt x="645" y="2849"/>
                                </a:lnTo>
                                <a:lnTo>
                                  <a:pt x="694" y="2671"/>
                                </a:lnTo>
                                <a:lnTo>
                                  <a:pt x="974" y="2085"/>
                                </a:lnTo>
                                <a:lnTo>
                                  <a:pt x="775" y="1115"/>
                                </a:lnTo>
                                <a:lnTo>
                                  <a:pt x="343" y="585"/>
                                </a:lnTo>
                                <a:lnTo>
                                  <a:pt x="0" y="110"/>
                                </a:lnTo>
                                <a:lnTo>
                                  <a:pt x="13" y="0"/>
                                </a:lnTo>
                                <a:lnTo>
                                  <a:pt x="1977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3279"/>
                        <wps:cNvSpPr>
                          <a:spLocks noEditPoints="1"/>
                        </wps:cNvSpPr>
                        <wps:spPr bwMode="auto">
                          <a:xfrm>
                            <a:off x="10338" y="2575"/>
                            <a:ext cx="1326" cy="1316"/>
                          </a:xfrm>
                          <a:custGeom>
                            <a:avLst/>
                            <a:gdLst>
                              <a:gd name="T0" fmla="*/ 3091 w 3979"/>
                              <a:gd name="T1" fmla="*/ 1332 h 3947"/>
                              <a:gd name="T2" fmla="*/ 3455 w 3979"/>
                              <a:gd name="T3" fmla="*/ 1806 h 3947"/>
                              <a:gd name="T4" fmla="*/ 3640 w 3979"/>
                              <a:gd name="T5" fmla="*/ 2270 h 3947"/>
                              <a:gd name="T6" fmla="*/ 3692 w 3979"/>
                              <a:gd name="T7" fmla="*/ 2703 h 3947"/>
                              <a:gd name="T8" fmla="*/ 3651 w 3979"/>
                              <a:gd name="T9" fmla="*/ 3085 h 3947"/>
                              <a:gd name="T10" fmla="*/ 3560 w 3979"/>
                              <a:gd name="T11" fmla="*/ 3394 h 3947"/>
                              <a:gd name="T12" fmla="*/ 2784 w 3979"/>
                              <a:gd name="T13" fmla="*/ 2522 h 3947"/>
                              <a:gd name="T14" fmla="*/ 2728 w 3979"/>
                              <a:gd name="T15" fmla="*/ 2483 h 3947"/>
                              <a:gd name="T16" fmla="*/ 2661 w 3979"/>
                              <a:gd name="T17" fmla="*/ 2474 h 3947"/>
                              <a:gd name="T18" fmla="*/ 2596 w 3979"/>
                              <a:gd name="T19" fmla="*/ 2499 h 3947"/>
                              <a:gd name="T20" fmla="*/ 2550 w 3979"/>
                              <a:gd name="T21" fmla="*/ 2543 h 3947"/>
                              <a:gd name="T22" fmla="*/ 2417 w 3979"/>
                              <a:gd name="T23" fmla="*/ 2662 h 3947"/>
                              <a:gd name="T24" fmla="*/ 2255 w 3979"/>
                              <a:gd name="T25" fmla="*/ 2776 h 3947"/>
                              <a:gd name="T26" fmla="*/ 2043 w 3979"/>
                              <a:gd name="T27" fmla="*/ 2884 h 3947"/>
                              <a:gd name="T28" fmla="*/ 1789 w 3979"/>
                              <a:gd name="T29" fmla="*/ 2962 h 3947"/>
                              <a:gd name="T30" fmla="*/ 1497 w 3979"/>
                              <a:gd name="T31" fmla="*/ 2984 h 3947"/>
                              <a:gd name="T32" fmla="*/ 1609 w 3979"/>
                              <a:gd name="T33" fmla="*/ 2632 h 3947"/>
                              <a:gd name="T34" fmla="*/ 1700 w 3979"/>
                              <a:gd name="T35" fmla="*/ 2201 h 3947"/>
                              <a:gd name="T36" fmla="*/ 1667 w 3979"/>
                              <a:gd name="T37" fmla="*/ 1776 h 3947"/>
                              <a:gd name="T38" fmla="*/ 1533 w 3979"/>
                              <a:gd name="T39" fmla="*/ 1368 h 3947"/>
                              <a:gd name="T40" fmla="*/ 1316 w 3979"/>
                              <a:gd name="T41" fmla="*/ 984 h 3947"/>
                              <a:gd name="T42" fmla="*/ 1037 w 3979"/>
                              <a:gd name="T43" fmla="*/ 631 h 3947"/>
                              <a:gd name="T44" fmla="*/ 3634 w 3979"/>
                              <a:gd name="T45" fmla="*/ 3884 h 3947"/>
                              <a:gd name="T46" fmla="*/ 3759 w 3979"/>
                              <a:gd name="T47" fmla="*/ 3650 h 3947"/>
                              <a:gd name="T48" fmla="*/ 3904 w 3979"/>
                              <a:gd name="T49" fmla="*/ 3248 h 3947"/>
                              <a:gd name="T50" fmla="*/ 3979 w 3979"/>
                              <a:gd name="T51" fmla="*/ 2706 h 3947"/>
                              <a:gd name="T52" fmla="*/ 3883 w 3979"/>
                              <a:gd name="T53" fmla="*/ 2069 h 3947"/>
                              <a:gd name="T54" fmla="*/ 3520 w 3979"/>
                              <a:gd name="T55" fmla="*/ 1389 h 3947"/>
                              <a:gd name="T56" fmla="*/ 2785 w 3979"/>
                              <a:gd name="T57" fmla="*/ 713 h 3947"/>
                              <a:gd name="T58" fmla="*/ 2409 w 3979"/>
                              <a:gd name="T59" fmla="*/ 589 h 3947"/>
                              <a:gd name="T60" fmla="*/ 1452 w 3979"/>
                              <a:gd name="T61" fmla="*/ 323 h 3947"/>
                              <a:gd name="T62" fmla="*/ 548 w 3979"/>
                              <a:gd name="T63" fmla="*/ 102 h 3947"/>
                              <a:gd name="T64" fmla="*/ 150 w 3979"/>
                              <a:gd name="T65" fmla="*/ 20 h 3947"/>
                              <a:gd name="T66" fmla="*/ 7 w 3979"/>
                              <a:gd name="T67" fmla="*/ 38 h 3947"/>
                              <a:gd name="T68" fmla="*/ 1 w 3979"/>
                              <a:gd name="T69" fmla="*/ 105 h 3947"/>
                              <a:gd name="T70" fmla="*/ 25 w 3979"/>
                              <a:gd name="T71" fmla="*/ 168 h 3947"/>
                              <a:gd name="T72" fmla="*/ 117 w 3979"/>
                              <a:gd name="T73" fmla="*/ 240 h 3947"/>
                              <a:gd name="T74" fmla="*/ 336 w 3979"/>
                              <a:gd name="T75" fmla="*/ 348 h 3947"/>
                              <a:gd name="T76" fmla="*/ 493 w 3979"/>
                              <a:gd name="T77" fmla="*/ 437 h 3947"/>
                              <a:gd name="T78" fmla="*/ 627 w 3979"/>
                              <a:gd name="T79" fmla="*/ 558 h 3947"/>
                              <a:gd name="T80" fmla="*/ 849 w 3979"/>
                              <a:gd name="T81" fmla="*/ 834 h 3947"/>
                              <a:gd name="T82" fmla="*/ 1063 w 3979"/>
                              <a:gd name="T83" fmla="*/ 1111 h 3947"/>
                              <a:gd name="T84" fmla="*/ 1233 w 3979"/>
                              <a:gd name="T85" fmla="*/ 1390 h 3947"/>
                              <a:gd name="T86" fmla="*/ 1357 w 3979"/>
                              <a:gd name="T87" fmla="*/ 1694 h 3947"/>
                              <a:gd name="T88" fmla="*/ 1417 w 3979"/>
                              <a:gd name="T89" fmla="*/ 2017 h 3947"/>
                              <a:gd name="T90" fmla="*/ 1393 w 3979"/>
                              <a:gd name="T91" fmla="*/ 2355 h 3947"/>
                              <a:gd name="T92" fmla="*/ 1268 w 3979"/>
                              <a:gd name="T93" fmla="*/ 2703 h 3947"/>
                              <a:gd name="T94" fmla="*/ 1074 w 3979"/>
                              <a:gd name="T95" fmla="*/ 2996 h 3947"/>
                              <a:gd name="T96" fmla="*/ 1049 w 3979"/>
                              <a:gd name="T97" fmla="*/ 3064 h 3947"/>
                              <a:gd name="T98" fmla="*/ 1062 w 3979"/>
                              <a:gd name="T99" fmla="*/ 3132 h 3947"/>
                              <a:gd name="T100" fmla="*/ 1103 w 3979"/>
                              <a:gd name="T101" fmla="*/ 3185 h 3947"/>
                              <a:gd name="T102" fmla="*/ 1218 w 3979"/>
                              <a:gd name="T103" fmla="*/ 3228 h 3947"/>
                              <a:gd name="T104" fmla="*/ 1534 w 3979"/>
                              <a:gd name="T105" fmla="*/ 3267 h 3947"/>
                              <a:gd name="T106" fmla="*/ 1823 w 3979"/>
                              <a:gd name="T107" fmla="*/ 3244 h 3947"/>
                              <a:gd name="T108" fmla="*/ 2081 w 3979"/>
                              <a:gd name="T109" fmla="*/ 3172 h 3947"/>
                              <a:gd name="T110" fmla="*/ 2304 w 3979"/>
                              <a:gd name="T111" fmla="*/ 3072 h 3947"/>
                              <a:gd name="T112" fmla="*/ 2490 w 3979"/>
                              <a:gd name="T113" fmla="*/ 2959 h 3947"/>
                              <a:gd name="T114" fmla="*/ 2633 w 3979"/>
                              <a:gd name="T115" fmla="*/ 2850 h 3947"/>
                              <a:gd name="T116" fmla="*/ 3426 w 3979"/>
                              <a:gd name="T117" fmla="*/ 3915 h 3947"/>
                              <a:gd name="T118" fmla="*/ 3491 w 3979"/>
                              <a:gd name="T119" fmla="*/ 3945 h 3947"/>
                              <a:gd name="T120" fmla="*/ 3558 w 3979"/>
                              <a:gd name="T121" fmla="*/ 3941 h 3947"/>
                              <a:gd name="T122" fmla="*/ 3616 w 3979"/>
                              <a:gd name="T123" fmla="*/ 3906 h 39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979" h="3947">
                                <a:moveTo>
                                  <a:pt x="2642" y="958"/>
                                </a:moveTo>
                                <a:lnTo>
                                  <a:pt x="2769" y="1050"/>
                                </a:lnTo>
                                <a:lnTo>
                                  <a:pt x="2885" y="1144"/>
                                </a:lnTo>
                                <a:lnTo>
                                  <a:pt x="2992" y="1237"/>
                                </a:lnTo>
                                <a:lnTo>
                                  <a:pt x="3091" y="1332"/>
                                </a:lnTo>
                                <a:lnTo>
                                  <a:pt x="3179" y="1426"/>
                                </a:lnTo>
                                <a:lnTo>
                                  <a:pt x="3260" y="1522"/>
                                </a:lnTo>
                                <a:lnTo>
                                  <a:pt x="3333" y="1617"/>
                                </a:lnTo>
                                <a:lnTo>
                                  <a:pt x="3398" y="1712"/>
                                </a:lnTo>
                                <a:lnTo>
                                  <a:pt x="3455" y="1806"/>
                                </a:lnTo>
                                <a:lnTo>
                                  <a:pt x="3505" y="1900"/>
                                </a:lnTo>
                                <a:lnTo>
                                  <a:pt x="3548" y="1994"/>
                                </a:lnTo>
                                <a:lnTo>
                                  <a:pt x="3585" y="2087"/>
                                </a:lnTo>
                                <a:lnTo>
                                  <a:pt x="3616" y="2179"/>
                                </a:lnTo>
                                <a:lnTo>
                                  <a:pt x="3640" y="2270"/>
                                </a:lnTo>
                                <a:lnTo>
                                  <a:pt x="3661" y="2360"/>
                                </a:lnTo>
                                <a:lnTo>
                                  <a:pt x="3675" y="2448"/>
                                </a:lnTo>
                                <a:lnTo>
                                  <a:pt x="3685" y="2534"/>
                                </a:lnTo>
                                <a:lnTo>
                                  <a:pt x="3691" y="2620"/>
                                </a:lnTo>
                                <a:lnTo>
                                  <a:pt x="3692" y="2703"/>
                                </a:lnTo>
                                <a:lnTo>
                                  <a:pt x="3690" y="2784"/>
                                </a:lnTo>
                                <a:lnTo>
                                  <a:pt x="3684" y="2863"/>
                                </a:lnTo>
                                <a:lnTo>
                                  <a:pt x="3675" y="2939"/>
                                </a:lnTo>
                                <a:lnTo>
                                  <a:pt x="3664" y="3013"/>
                                </a:lnTo>
                                <a:lnTo>
                                  <a:pt x="3651" y="3085"/>
                                </a:lnTo>
                                <a:lnTo>
                                  <a:pt x="3635" y="3153"/>
                                </a:lnTo>
                                <a:lnTo>
                                  <a:pt x="3618" y="3218"/>
                                </a:lnTo>
                                <a:lnTo>
                                  <a:pt x="3600" y="3281"/>
                                </a:lnTo>
                                <a:lnTo>
                                  <a:pt x="3580" y="3339"/>
                                </a:lnTo>
                                <a:lnTo>
                                  <a:pt x="3560" y="3394"/>
                                </a:lnTo>
                                <a:lnTo>
                                  <a:pt x="3540" y="3447"/>
                                </a:lnTo>
                                <a:lnTo>
                                  <a:pt x="3520" y="3494"/>
                                </a:lnTo>
                                <a:lnTo>
                                  <a:pt x="3501" y="3538"/>
                                </a:lnTo>
                                <a:lnTo>
                                  <a:pt x="2793" y="2533"/>
                                </a:lnTo>
                                <a:lnTo>
                                  <a:pt x="2784" y="2522"/>
                                </a:lnTo>
                                <a:lnTo>
                                  <a:pt x="2774" y="2512"/>
                                </a:lnTo>
                                <a:lnTo>
                                  <a:pt x="2764" y="2503"/>
                                </a:lnTo>
                                <a:lnTo>
                                  <a:pt x="2753" y="2495"/>
                                </a:lnTo>
                                <a:lnTo>
                                  <a:pt x="2741" y="2489"/>
                                </a:lnTo>
                                <a:lnTo>
                                  <a:pt x="2728" y="2483"/>
                                </a:lnTo>
                                <a:lnTo>
                                  <a:pt x="2715" y="2478"/>
                                </a:lnTo>
                                <a:lnTo>
                                  <a:pt x="2701" y="2475"/>
                                </a:lnTo>
                                <a:lnTo>
                                  <a:pt x="2688" y="2474"/>
                                </a:lnTo>
                                <a:lnTo>
                                  <a:pt x="2675" y="2474"/>
                                </a:lnTo>
                                <a:lnTo>
                                  <a:pt x="2661" y="2474"/>
                                </a:lnTo>
                                <a:lnTo>
                                  <a:pt x="2648" y="2476"/>
                                </a:lnTo>
                                <a:lnTo>
                                  <a:pt x="2634" y="2481"/>
                                </a:lnTo>
                                <a:lnTo>
                                  <a:pt x="2621" y="2485"/>
                                </a:lnTo>
                                <a:lnTo>
                                  <a:pt x="2609" y="2492"/>
                                </a:lnTo>
                                <a:lnTo>
                                  <a:pt x="2596" y="2499"/>
                                </a:lnTo>
                                <a:lnTo>
                                  <a:pt x="2584" y="2509"/>
                                </a:lnTo>
                                <a:lnTo>
                                  <a:pt x="2573" y="2520"/>
                                </a:lnTo>
                                <a:lnTo>
                                  <a:pt x="2567" y="2527"/>
                                </a:lnTo>
                                <a:lnTo>
                                  <a:pt x="2550" y="2543"/>
                                </a:lnTo>
                                <a:lnTo>
                                  <a:pt x="2525" y="2569"/>
                                </a:lnTo>
                                <a:lnTo>
                                  <a:pt x="2489" y="2603"/>
                                </a:lnTo>
                                <a:lnTo>
                                  <a:pt x="2468" y="2621"/>
                                </a:lnTo>
                                <a:lnTo>
                                  <a:pt x="2443" y="2641"/>
                                </a:lnTo>
                                <a:lnTo>
                                  <a:pt x="2417" y="2662"/>
                                </a:lnTo>
                                <a:lnTo>
                                  <a:pt x="2389" y="2685"/>
                                </a:lnTo>
                                <a:lnTo>
                                  <a:pt x="2359" y="2707"/>
                                </a:lnTo>
                                <a:lnTo>
                                  <a:pt x="2326" y="2729"/>
                                </a:lnTo>
                                <a:lnTo>
                                  <a:pt x="2292" y="2753"/>
                                </a:lnTo>
                                <a:lnTo>
                                  <a:pt x="2255" y="2776"/>
                                </a:lnTo>
                                <a:lnTo>
                                  <a:pt x="2217" y="2799"/>
                                </a:lnTo>
                                <a:lnTo>
                                  <a:pt x="2175" y="2821"/>
                                </a:lnTo>
                                <a:lnTo>
                                  <a:pt x="2134" y="2844"/>
                                </a:lnTo>
                                <a:lnTo>
                                  <a:pt x="2089" y="2865"/>
                                </a:lnTo>
                                <a:lnTo>
                                  <a:pt x="2043" y="2884"/>
                                </a:lnTo>
                                <a:lnTo>
                                  <a:pt x="1996" y="2903"/>
                                </a:lnTo>
                                <a:lnTo>
                                  <a:pt x="1947" y="2921"/>
                                </a:lnTo>
                                <a:lnTo>
                                  <a:pt x="1896" y="2937"/>
                                </a:lnTo>
                                <a:lnTo>
                                  <a:pt x="1843" y="2950"/>
                                </a:lnTo>
                                <a:lnTo>
                                  <a:pt x="1789" y="2962"/>
                                </a:lnTo>
                                <a:lnTo>
                                  <a:pt x="1733" y="2971"/>
                                </a:lnTo>
                                <a:lnTo>
                                  <a:pt x="1676" y="2979"/>
                                </a:lnTo>
                                <a:lnTo>
                                  <a:pt x="1618" y="2984"/>
                                </a:lnTo>
                                <a:lnTo>
                                  <a:pt x="1559" y="2985"/>
                                </a:lnTo>
                                <a:lnTo>
                                  <a:pt x="1497" y="2984"/>
                                </a:lnTo>
                                <a:lnTo>
                                  <a:pt x="1436" y="2978"/>
                                </a:lnTo>
                                <a:lnTo>
                                  <a:pt x="1488" y="2892"/>
                                </a:lnTo>
                                <a:lnTo>
                                  <a:pt x="1534" y="2806"/>
                                </a:lnTo>
                                <a:lnTo>
                                  <a:pt x="1575" y="2719"/>
                                </a:lnTo>
                                <a:lnTo>
                                  <a:pt x="1609" y="2632"/>
                                </a:lnTo>
                                <a:lnTo>
                                  <a:pt x="1638" y="2546"/>
                                </a:lnTo>
                                <a:lnTo>
                                  <a:pt x="1662" y="2458"/>
                                </a:lnTo>
                                <a:lnTo>
                                  <a:pt x="1680" y="2372"/>
                                </a:lnTo>
                                <a:lnTo>
                                  <a:pt x="1692" y="2286"/>
                                </a:lnTo>
                                <a:lnTo>
                                  <a:pt x="1700" y="2201"/>
                                </a:lnTo>
                                <a:lnTo>
                                  <a:pt x="1703" y="2114"/>
                                </a:lnTo>
                                <a:lnTo>
                                  <a:pt x="1701" y="2029"/>
                                </a:lnTo>
                                <a:lnTo>
                                  <a:pt x="1694" y="1944"/>
                                </a:lnTo>
                                <a:lnTo>
                                  <a:pt x="1683" y="1860"/>
                                </a:lnTo>
                                <a:lnTo>
                                  <a:pt x="1667" y="1776"/>
                                </a:lnTo>
                                <a:lnTo>
                                  <a:pt x="1648" y="1693"/>
                                </a:lnTo>
                                <a:lnTo>
                                  <a:pt x="1625" y="1610"/>
                                </a:lnTo>
                                <a:lnTo>
                                  <a:pt x="1598" y="1529"/>
                                </a:lnTo>
                                <a:lnTo>
                                  <a:pt x="1567" y="1448"/>
                                </a:lnTo>
                                <a:lnTo>
                                  <a:pt x="1533" y="1368"/>
                                </a:lnTo>
                                <a:lnTo>
                                  <a:pt x="1495" y="1290"/>
                                </a:lnTo>
                                <a:lnTo>
                                  <a:pt x="1455" y="1211"/>
                                </a:lnTo>
                                <a:lnTo>
                                  <a:pt x="1411" y="1134"/>
                                </a:lnTo>
                                <a:lnTo>
                                  <a:pt x="1365" y="1059"/>
                                </a:lnTo>
                                <a:lnTo>
                                  <a:pt x="1316" y="984"/>
                                </a:lnTo>
                                <a:lnTo>
                                  <a:pt x="1264" y="911"/>
                                </a:lnTo>
                                <a:lnTo>
                                  <a:pt x="1211" y="838"/>
                                </a:lnTo>
                                <a:lnTo>
                                  <a:pt x="1155" y="767"/>
                                </a:lnTo>
                                <a:lnTo>
                                  <a:pt x="1096" y="698"/>
                                </a:lnTo>
                                <a:lnTo>
                                  <a:pt x="1037" y="631"/>
                                </a:lnTo>
                                <a:lnTo>
                                  <a:pt x="976" y="565"/>
                                </a:lnTo>
                                <a:lnTo>
                                  <a:pt x="912" y="500"/>
                                </a:lnTo>
                                <a:lnTo>
                                  <a:pt x="848" y="437"/>
                                </a:lnTo>
                                <a:lnTo>
                                  <a:pt x="2642" y="958"/>
                                </a:lnTo>
                                <a:close/>
                                <a:moveTo>
                                  <a:pt x="3634" y="3884"/>
                                </a:moveTo>
                                <a:lnTo>
                                  <a:pt x="3647" y="3862"/>
                                </a:lnTo>
                                <a:lnTo>
                                  <a:pt x="3682" y="3803"/>
                                </a:lnTo>
                                <a:lnTo>
                                  <a:pt x="3705" y="3760"/>
                                </a:lnTo>
                                <a:lnTo>
                                  <a:pt x="3731" y="3709"/>
                                </a:lnTo>
                                <a:lnTo>
                                  <a:pt x="3759" y="3650"/>
                                </a:lnTo>
                                <a:lnTo>
                                  <a:pt x="3789" y="3583"/>
                                </a:lnTo>
                                <a:lnTo>
                                  <a:pt x="3818" y="3509"/>
                                </a:lnTo>
                                <a:lnTo>
                                  <a:pt x="3849" y="3429"/>
                                </a:lnTo>
                                <a:lnTo>
                                  <a:pt x="3877" y="3341"/>
                                </a:lnTo>
                                <a:lnTo>
                                  <a:pt x="3904" y="3248"/>
                                </a:lnTo>
                                <a:lnTo>
                                  <a:pt x="3927" y="3150"/>
                                </a:lnTo>
                                <a:lnTo>
                                  <a:pt x="3947" y="3045"/>
                                </a:lnTo>
                                <a:lnTo>
                                  <a:pt x="3963" y="2937"/>
                                </a:lnTo>
                                <a:lnTo>
                                  <a:pt x="3974" y="2822"/>
                                </a:lnTo>
                                <a:lnTo>
                                  <a:pt x="3979" y="2706"/>
                                </a:lnTo>
                                <a:lnTo>
                                  <a:pt x="3976" y="2584"/>
                                </a:lnTo>
                                <a:lnTo>
                                  <a:pt x="3966" y="2459"/>
                                </a:lnTo>
                                <a:lnTo>
                                  <a:pt x="3948" y="2332"/>
                                </a:lnTo>
                                <a:lnTo>
                                  <a:pt x="3921" y="2202"/>
                                </a:lnTo>
                                <a:lnTo>
                                  <a:pt x="3883" y="2069"/>
                                </a:lnTo>
                                <a:lnTo>
                                  <a:pt x="3836" y="1935"/>
                                </a:lnTo>
                                <a:lnTo>
                                  <a:pt x="3776" y="1801"/>
                                </a:lnTo>
                                <a:lnTo>
                                  <a:pt x="3704" y="1664"/>
                                </a:lnTo>
                                <a:lnTo>
                                  <a:pt x="3619" y="1526"/>
                                </a:lnTo>
                                <a:lnTo>
                                  <a:pt x="3520" y="1389"/>
                                </a:lnTo>
                                <a:lnTo>
                                  <a:pt x="3405" y="1251"/>
                                </a:lnTo>
                                <a:lnTo>
                                  <a:pt x="3276" y="1115"/>
                                </a:lnTo>
                                <a:lnTo>
                                  <a:pt x="3130" y="979"/>
                                </a:lnTo>
                                <a:lnTo>
                                  <a:pt x="2967" y="845"/>
                                </a:lnTo>
                                <a:lnTo>
                                  <a:pt x="2785" y="713"/>
                                </a:lnTo>
                                <a:lnTo>
                                  <a:pt x="2738" y="696"/>
                                </a:lnTo>
                                <a:lnTo>
                                  <a:pt x="2685" y="677"/>
                                </a:lnTo>
                                <a:lnTo>
                                  <a:pt x="2624" y="656"/>
                                </a:lnTo>
                                <a:lnTo>
                                  <a:pt x="2558" y="635"/>
                                </a:lnTo>
                                <a:lnTo>
                                  <a:pt x="2409" y="589"/>
                                </a:lnTo>
                                <a:lnTo>
                                  <a:pt x="2243" y="540"/>
                                </a:lnTo>
                                <a:lnTo>
                                  <a:pt x="2059" y="487"/>
                                </a:lnTo>
                                <a:lnTo>
                                  <a:pt x="1864" y="434"/>
                                </a:lnTo>
                                <a:lnTo>
                                  <a:pt x="1661" y="379"/>
                                </a:lnTo>
                                <a:lnTo>
                                  <a:pt x="1452" y="323"/>
                                </a:lnTo>
                                <a:lnTo>
                                  <a:pt x="1243" y="269"/>
                                </a:lnTo>
                                <a:lnTo>
                                  <a:pt x="1035" y="217"/>
                                </a:lnTo>
                                <a:lnTo>
                                  <a:pt x="833" y="168"/>
                                </a:lnTo>
                                <a:lnTo>
                                  <a:pt x="640" y="123"/>
                                </a:lnTo>
                                <a:lnTo>
                                  <a:pt x="548" y="102"/>
                                </a:lnTo>
                                <a:lnTo>
                                  <a:pt x="460" y="83"/>
                                </a:lnTo>
                                <a:lnTo>
                                  <a:pt x="374" y="65"/>
                                </a:lnTo>
                                <a:lnTo>
                                  <a:pt x="295" y="48"/>
                                </a:lnTo>
                                <a:lnTo>
                                  <a:pt x="219" y="33"/>
                                </a:lnTo>
                                <a:lnTo>
                                  <a:pt x="150" y="20"/>
                                </a:lnTo>
                                <a:lnTo>
                                  <a:pt x="86" y="9"/>
                                </a:lnTo>
                                <a:lnTo>
                                  <a:pt x="28" y="0"/>
                                </a:lnTo>
                                <a:lnTo>
                                  <a:pt x="20" y="12"/>
                                </a:lnTo>
                                <a:lnTo>
                                  <a:pt x="13" y="25"/>
                                </a:lnTo>
                                <a:lnTo>
                                  <a:pt x="7" y="38"/>
                                </a:lnTo>
                                <a:lnTo>
                                  <a:pt x="3" y="51"/>
                                </a:lnTo>
                                <a:lnTo>
                                  <a:pt x="1" y="65"/>
                                </a:lnTo>
                                <a:lnTo>
                                  <a:pt x="0" y="78"/>
                                </a:lnTo>
                                <a:lnTo>
                                  <a:pt x="0" y="92"/>
                                </a:lnTo>
                                <a:lnTo>
                                  <a:pt x="1" y="105"/>
                                </a:lnTo>
                                <a:lnTo>
                                  <a:pt x="3" y="119"/>
                                </a:lnTo>
                                <a:lnTo>
                                  <a:pt x="7" y="131"/>
                                </a:lnTo>
                                <a:lnTo>
                                  <a:pt x="12" y="144"/>
                                </a:lnTo>
                                <a:lnTo>
                                  <a:pt x="19" y="156"/>
                                </a:lnTo>
                                <a:lnTo>
                                  <a:pt x="25" y="168"/>
                                </a:lnTo>
                                <a:lnTo>
                                  <a:pt x="34" y="179"/>
                                </a:lnTo>
                                <a:lnTo>
                                  <a:pt x="44" y="189"/>
                                </a:lnTo>
                                <a:lnTo>
                                  <a:pt x="56" y="198"/>
                                </a:lnTo>
                                <a:lnTo>
                                  <a:pt x="87" y="219"/>
                                </a:lnTo>
                                <a:lnTo>
                                  <a:pt x="117" y="240"/>
                                </a:lnTo>
                                <a:lnTo>
                                  <a:pt x="148" y="258"/>
                                </a:lnTo>
                                <a:lnTo>
                                  <a:pt x="180" y="274"/>
                                </a:lnTo>
                                <a:lnTo>
                                  <a:pt x="242" y="305"/>
                                </a:lnTo>
                                <a:lnTo>
                                  <a:pt x="305" y="334"/>
                                </a:lnTo>
                                <a:lnTo>
                                  <a:pt x="336" y="348"/>
                                </a:lnTo>
                                <a:lnTo>
                                  <a:pt x="368" y="363"/>
                                </a:lnTo>
                                <a:lnTo>
                                  <a:pt x="399" y="380"/>
                                </a:lnTo>
                                <a:lnTo>
                                  <a:pt x="430" y="397"/>
                                </a:lnTo>
                                <a:lnTo>
                                  <a:pt x="462" y="416"/>
                                </a:lnTo>
                                <a:lnTo>
                                  <a:pt x="493" y="437"/>
                                </a:lnTo>
                                <a:lnTo>
                                  <a:pt x="523" y="459"/>
                                </a:lnTo>
                                <a:lnTo>
                                  <a:pt x="555" y="485"/>
                                </a:lnTo>
                                <a:lnTo>
                                  <a:pt x="579" y="507"/>
                                </a:lnTo>
                                <a:lnTo>
                                  <a:pt x="603" y="532"/>
                                </a:lnTo>
                                <a:lnTo>
                                  <a:pt x="627" y="558"/>
                                </a:lnTo>
                                <a:lnTo>
                                  <a:pt x="652" y="585"/>
                                </a:lnTo>
                                <a:lnTo>
                                  <a:pt x="701" y="643"/>
                                </a:lnTo>
                                <a:lnTo>
                                  <a:pt x="751" y="705"/>
                                </a:lnTo>
                                <a:lnTo>
                                  <a:pt x="800" y="769"/>
                                </a:lnTo>
                                <a:lnTo>
                                  <a:pt x="849" y="834"/>
                                </a:lnTo>
                                <a:lnTo>
                                  <a:pt x="898" y="896"/>
                                </a:lnTo>
                                <a:lnTo>
                                  <a:pt x="946" y="958"/>
                                </a:lnTo>
                                <a:lnTo>
                                  <a:pt x="987" y="1008"/>
                                </a:lnTo>
                                <a:lnTo>
                                  <a:pt x="1025" y="1059"/>
                                </a:lnTo>
                                <a:lnTo>
                                  <a:pt x="1063" y="1111"/>
                                </a:lnTo>
                                <a:lnTo>
                                  <a:pt x="1100" y="1165"/>
                                </a:lnTo>
                                <a:lnTo>
                                  <a:pt x="1136" y="1220"/>
                                </a:lnTo>
                                <a:lnTo>
                                  <a:pt x="1169" y="1276"/>
                                </a:lnTo>
                                <a:lnTo>
                                  <a:pt x="1203" y="1332"/>
                                </a:lnTo>
                                <a:lnTo>
                                  <a:pt x="1233" y="1390"/>
                                </a:lnTo>
                                <a:lnTo>
                                  <a:pt x="1262" y="1450"/>
                                </a:lnTo>
                                <a:lnTo>
                                  <a:pt x="1289" y="1509"/>
                                </a:lnTo>
                                <a:lnTo>
                                  <a:pt x="1315" y="1570"/>
                                </a:lnTo>
                                <a:lnTo>
                                  <a:pt x="1337" y="1631"/>
                                </a:lnTo>
                                <a:lnTo>
                                  <a:pt x="1357" y="1694"/>
                                </a:lnTo>
                                <a:lnTo>
                                  <a:pt x="1375" y="1757"/>
                                </a:lnTo>
                                <a:lnTo>
                                  <a:pt x="1390" y="1821"/>
                                </a:lnTo>
                                <a:lnTo>
                                  <a:pt x="1402" y="1886"/>
                                </a:lnTo>
                                <a:lnTo>
                                  <a:pt x="1411" y="1952"/>
                                </a:lnTo>
                                <a:lnTo>
                                  <a:pt x="1417" y="2017"/>
                                </a:lnTo>
                                <a:lnTo>
                                  <a:pt x="1419" y="2084"/>
                                </a:lnTo>
                                <a:lnTo>
                                  <a:pt x="1419" y="2151"/>
                                </a:lnTo>
                                <a:lnTo>
                                  <a:pt x="1413" y="2218"/>
                                </a:lnTo>
                                <a:lnTo>
                                  <a:pt x="1405" y="2287"/>
                                </a:lnTo>
                                <a:lnTo>
                                  <a:pt x="1393" y="2355"/>
                                </a:lnTo>
                                <a:lnTo>
                                  <a:pt x="1376" y="2424"/>
                                </a:lnTo>
                                <a:lnTo>
                                  <a:pt x="1356" y="2493"/>
                                </a:lnTo>
                                <a:lnTo>
                                  <a:pt x="1331" y="2562"/>
                                </a:lnTo>
                                <a:lnTo>
                                  <a:pt x="1302" y="2633"/>
                                </a:lnTo>
                                <a:lnTo>
                                  <a:pt x="1268" y="2703"/>
                                </a:lnTo>
                                <a:lnTo>
                                  <a:pt x="1230" y="2773"/>
                                </a:lnTo>
                                <a:lnTo>
                                  <a:pt x="1185" y="2844"/>
                                </a:lnTo>
                                <a:lnTo>
                                  <a:pt x="1137" y="2914"/>
                                </a:lnTo>
                                <a:lnTo>
                                  <a:pt x="1082" y="2984"/>
                                </a:lnTo>
                                <a:lnTo>
                                  <a:pt x="1074" y="2996"/>
                                </a:lnTo>
                                <a:lnTo>
                                  <a:pt x="1066" y="3008"/>
                                </a:lnTo>
                                <a:lnTo>
                                  <a:pt x="1059" y="3022"/>
                                </a:lnTo>
                                <a:lnTo>
                                  <a:pt x="1055" y="3036"/>
                                </a:lnTo>
                                <a:lnTo>
                                  <a:pt x="1052" y="3051"/>
                                </a:lnTo>
                                <a:lnTo>
                                  <a:pt x="1049" y="3064"/>
                                </a:lnTo>
                                <a:lnTo>
                                  <a:pt x="1049" y="3079"/>
                                </a:lnTo>
                                <a:lnTo>
                                  <a:pt x="1051" y="3092"/>
                                </a:lnTo>
                                <a:lnTo>
                                  <a:pt x="1053" y="3106"/>
                                </a:lnTo>
                                <a:lnTo>
                                  <a:pt x="1057" y="3119"/>
                                </a:lnTo>
                                <a:lnTo>
                                  <a:pt x="1062" y="3132"/>
                                </a:lnTo>
                                <a:lnTo>
                                  <a:pt x="1067" y="3144"/>
                                </a:lnTo>
                                <a:lnTo>
                                  <a:pt x="1075" y="3156"/>
                                </a:lnTo>
                                <a:lnTo>
                                  <a:pt x="1083" y="3166"/>
                                </a:lnTo>
                                <a:lnTo>
                                  <a:pt x="1092" y="3176"/>
                                </a:lnTo>
                                <a:lnTo>
                                  <a:pt x="1103" y="3185"/>
                                </a:lnTo>
                                <a:lnTo>
                                  <a:pt x="1114" y="3193"/>
                                </a:lnTo>
                                <a:lnTo>
                                  <a:pt x="1126" y="3201"/>
                                </a:lnTo>
                                <a:lnTo>
                                  <a:pt x="1139" y="3207"/>
                                </a:lnTo>
                                <a:lnTo>
                                  <a:pt x="1152" y="3211"/>
                                </a:lnTo>
                                <a:lnTo>
                                  <a:pt x="1218" y="3228"/>
                                </a:lnTo>
                                <a:lnTo>
                                  <a:pt x="1283" y="3243"/>
                                </a:lnTo>
                                <a:lnTo>
                                  <a:pt x="1348" y="3253"/>
                                </a:lnTo>
                                <a:lnTo>
                                  <a:pt x="1411" y="3261"/>
                                </a:lnTo>
                                <a:lnTo>
                                  <a:pt x="1472" y="3265"/>
                                </a:lnTo>
                                <a:lnTo>
                                  <a:pt x="1534" y="3267"/>
                                </a:lnTo>
                                <a:lnTo>
                                  <a:pt x="1594" y="3267"/>
                                </a:lnTo>
                                <a:lnTo>
                                  <a:pt x="1653" y="3265"/>
                                </a:lnTo>
                                <a:lnTo>
                                  <a:pt x="1711" y="3259"/>
                                </a:lnTo>
                                <a:lnTo>
                                  <a:pt x="1767" y="3253"/>
                                </a:lnTo>
                                <a:lnTo>
                                  <a:pt x="1823" y="3244"/>
                                </a:lnTo>
                                <a:lnTo>
                                  <a:pt x="1877" y="3233"/>
                                </a:lnTo>
                                <a:lnTo>
                                  <a:pt x="1930" y="3220"/>
                                </a:lnTo>
                                <a:lnTo>
                                  <a:pt x="1982" y="3206"/>
                                </a:lnTo>
                                <a:lnTo>
                                  <a:pt x="2032" y="3190"/>
                                </a:lnTo>
                                <a:lnTo>
                                  <a:pt x="2081" y="3172"/>
                                </a:lnTo>
                                <a:lnTo>
                                  <a:pt x="2128" y="3154"/>
                                </a:lnTo>
                                <a:lnTo>
                                  <a:pt x="2174" y="3135"/>
                                </a:lnTo>
                                <a:lnTo>
                                  <a:pt x="2219" y="3115"/>
                                </a:lnTo>
                                <a:lnTo>
                                  <a:pt x="2263" y="3094"/>
                                </a:lnTo>
                                <a:lnTo>
                                  <a:pt x="2304" y="3072"/>
                                </a:lnTo>
                                <a:lnTo>
                                  <a:pt x="2344" y="3050"/>
                                </a:lnTo>
                                <a:lnTo>
                                  <a:pt x="2384" y="3027"/>
                                </a:lnTo>
                                <a:lnTo>
                                  <a:pt x="2421" y="3004"/>
                                </a:lnTo>
                                <a:lnTo>
                                  <a:pt x="2456" y="2982"/>
                                </a:lnTo>
                                <a:lnTo>
                                  <a:pt x="2490" y="2959"/>
                                </a:lnTo>
                                <a:lnTo>
                                  <a:pt x="2522" y="2936"/>
                                </a:lnTo>
                                <a:lnTo>
                                  <a:pt x="2553" y="2914"/>
                                </a:lnTo>
                                <a:lnTo>
                                  <a:pt x="2582" y="2892"/>
                                </a:lnTo>
                                <a:lnTo>
                                  <a:pt x="2609" y="2871"/>
                                </a:lnTo>
                                <a:lnTo>
                                  <a:pt x="2633" y="2850"/>
                                </a:lnTo>
                                <a:lnTo>
                                  <a:pt x="2657" y="2830"/>
                                </a:lnTo>
                                <a:lnTo>
                                  <a:pt x="3396" y="3882"/>
                                </a:lnTo>
                                <a:lnTo>
                                  <a:pt x="3405" y="3895"/>
                                </a:lnTo>
                                <a:lnTo>
                                  <a:pt x="3416" y="3905"/>
                                </a:lnTo>
                                <a:lnTo>
                                  <a:pt x="3426" y="3915"/>
                                </a:lnTo>
                                <a:lnTo>
                                  <a:pt x="3438" y="3924"/>
                                </a:lnTo>
                                <a:lnTo>
                                  <a:pt x="3451" y="3932"/>
                                </a:lnTo>
                                <a:lnTo>
                                  <a:pt x="3464" y="3937"/>
                                </a:lnTo>
                                <a:lnTo>
                                  <a:pt x="3477" y="3942"/>
                                </a:lnTo>
                                <a:lnTo>
                                  <a:pt x="3491" y="3945"/>
                                </a:lnTo>
                                <a:lnTo>
                                  <a:pt x="3504" y="3946"/>
                                </a:lnTo>
                                <a:lnTo>
                                  <a:pt x="3517" y="3947"/>
                                </a:lnTo>
                                <a:lnTo>
                                  <a:pt x="3531" y="3946"/>
                                </a:lnTo>
                                <a:lnTo>
                                  <a:pt x="3544" y="3944"/>
                                </a:lnTo>
                                <a:lnTo>
                                  <a:pt x="3558" y="3941"/>
                                </a:lnTo>
                                <a:lnTo>
                                  <a:pt x="3571" y="3936"/>
                                </a:lnTo>
                                <a:lnTo>
                                  <a:pt x="3583" y="3931"/>
                                </a:lnTo>
                                <a:lnTo>
                                  <a:pt x="3595" y="3923"/>
                                </a:lnTo>
                                <a:lnTo>
                                  <a:pt x="3606" y="3915"/>
                                </a:lnTo>
                                <a:lnTo>
                                  <a:pt x="3616" y="3906"/>
                                </a:lnTo>
                                <a:lnTo>
                                  <a:pt x="3626" y="3895"/>
                                </a:lnTo>
                                <a:lnTo>
                                  <a:pt x="3634" y="38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0B0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3280"/>
                        <wps:cNvSpPr>
                          <a:spLocks/>
                        </wps:cNvSpPr>
                        <wps:spPr bwMode="auto">
                          <a:xfrm>
                            <a:off x="10910" y="3881"/>
                            <a:ext cx="859" cy="1663"/>
                          </a:xfrm>
                          <a:custGeom>
                            <a:avLst/>
                            <a:gdLst>
                              <a:gd name="T0" fmla="*/ 206 w 2576"/>
                              <a:gd name="T1" fmla="*/ 1749 h 4988"/>
                              <a:gd name="T2" fmla="*/ 0 w 2576"/>
                              <a:gd name="T3" fmla="*/ 971 h 4988"/>
                              <a:gd name="T4" fmla="*/ 124 w 2576"/>
                              <a:gd name="T5" fmla="*/ 498 h 4988"/>
                              <a:gd name="T6" fmla="*/ 254 w 2576"/>
                              <a:gd name="T7" fmla="*/ 301 h 4988"/>
                              <a:gd name="T8" fmla="*/ 503 w 2576"/>
                              <a:gd name="T9" fmla="*/ 418 h 4988"/>
                              <a:gd name="T10" fmla="*/ 647 w 2576"/>
                              <a:gd name="T11" fmla="*/ 357 h 4988"/>
                              <a:gd name="T12" fmla="*/ 774 w 2576"/>
                              <a:gd name="T13" fmla="*/ 40 h 4988"/>
                              <a:gd name="T14" fmla="*/ 971 w 2576"/>
                              <a:gd name="T15" fmla="*/ 0 h 4988"/>
                              <a:gd name="T16" fmla="*/ 1183 w 2576"/>
                              <a:gd name="T17" fmla="*/ 218 h 4988"/>
                              <a:gd name="T18" fmla="*/ 1264 w 2576"/>
                              <a:gd name="T19" fmla="*/ 539 h 4988"/>
                              <a:gd name="T20" fmla="*/ 1555 w 2576"/>
                              <a:gd name="T21" fmla="*/ 924 h 4988"/>
                              <a:gd name="T22" fmla="*/ 2212 w 2576"/>
                              <a:gd name="T23" fmla="*/ 1395 h 4988"/>
                              <a:gd name="T24" fmla="*/ 2496 w 2576"/>
                              <a:gd name="T25" fmla="*/ 1695 h 4988"/>
                              <a:gd name="T26" fmla="*/ 2576 w 2576"/>
                              <a:gd name="T27" fmla="*/ 2031 h 4988"/>
                              <a:gd name="T28" fmla="*/ 2406 w 2576"/>
                              <a:gd name="T29" fmla="*/ 2566 h 4988"/>
                              <a:gd name="T30" fmla="*/ 2568 w 2576"/>
                              <a:gd name="T31" fmla="*/ 2832 h 4988"/>
                              <a:gd name="T32" fmla="*/ 2532 w 2576"/>
                              <a:gd name="T33" fmla="*/ 3361 h 4988"/>
                              <a:gd name="T34" fmla="*/ 2263 w 2576"/>
                              <a:gd name="T35" fmla="*/ 3775 h 4988"/>
                              <a:gd name="T36" fmla="*/ 2087 w 2576"/>
                              <a:gd name="T37" fmla="*/ 4430 h 4988"/>
                              <a:gd name="T38" fmla="*/ 1484 w 2576"/>
                              <a:gd name="T39" fmla="*/ 4988 h 4988"/>
                              <a:gd name="T40" fmla="*/ 1475 w 2576"/>
                              <a:gd name="T41" fmla="*/ 3945 h 4988"/>
                              <a:gd name="T42" fmla="*/ 989 w 2576"/>
                              <a:gd name="T43" fmla="*/ 3417 h 4988"/>
                              <a:gd name="T44" fmla="*/ 350 w 2576"/>
                              <a:gd name="T45" fmla="*/ 2744 h 4988"/>
                              <a:gd name="T46" fmla="*/ 222 w 2576"/>
                              <a:gd name="T47" fmla="*/ 2083 h 4988"/>
                              <a:gd name="T48" fmla="*/ 206 w 2576"/>
                              <a:gd name="T49" fmla="*/ 1749 h 49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76" h="4988">
                                <a:moveTo>
                                  <a:pt x="206" y="1749"/>
                                </a:moveTo>
                                <a:lnTo>
                                  <a:pt x="0" y="971"/>
                                </a:lnTo>
                                <a:lnTo>
                                  <a:pt x="124" y="498"/>
                                </a:lnTo>
                                <a:lnTo>
                                  <a:pt x="254" y="301"/>
                                </a:lnTo>
                                <a:lnTo>
                                  <a:pt x="503" y="418"/>
                                </a:lnTo>
                                <a:lnTo>
                                  <a:pt x="647" y="357"/>
                                </a:lnTo>
                                <a:lnTo>
                                  <a:pt x="774" y="40"/>
                                </a:lnTo>
                                <a:lnTo>
                                  <a:pt x="971" y="0"/>
                                </a:lnTo>
                                <a:lnTo>
                                  <a:pt x="1183" y="218"/>
                                </a:lnTo>
                                <a:lnTo>
                                  <a:pt x="1264" y="539"/>
                                </a:lnTo>
                                <a:lnTo>
                                  <a:pt x="1555" y="924"/>
                                </a:lnTo>
                                <a:lnTo>
                                  <a:pt x="2212" y="1395"/>
                                </a:lnTo>
                                <a:lnTo>
                                  <a:pt x="2496" y="1695"/>
                                </a:lnTo>
                                <a:lnTo>
                                  <a:pt x="2576" y="2031"/>
                                </a:lnTo>
                                <a:lnTo>
                                  <a:pt x="2406" y="2566"/>
                                </a:lnTo>
                                <a:lnTo>
                                  <a:pt x="2568" y="2832"/>
                                </a:lnTo>
                                <a:lnTo>
                                  <a:pt x="2532" y="3361"/>
                                </a:lnTo>
                                <a:lnTo>
                                  <a:pt x="2263" y="3775"/>
                                </a:lnTo>
                                <a:lnTo>
                                  <a:pt x="2087" y="4430"/>
                                </a:lnTo>
                                <a:lnTo>
                                  <a:pt x="1484" y="4988"/>
                                </a:lnTo>
                                <a:lnTo>
                                  <a:pt x="1475" y="3945"/>
                                </a:lnTo>
                                <a:lnTo>
                                  <a:pt x="989" y="3417"/>
                                </a:lnTo>
                                <a:lnTo>
                                  <a:pt x="350" y="2744"/>
                                </a:lnTo>
                                <a:lnTo>
                                  <a:pt x="222" y="2083"/>
                                </a:lnTo>
                                <a:lnTo>
                                  <a:pt x="206" y="17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3281"/>
                        <wps:cNvSpPr>
                          <a:spLocks noEditPoints="1"/>
                        </wps:cNvSpPr>
                        <wps:spPr bwMode="auto">
                          <a:xfrm>
                            <a:off x="10868" y="3849"/>
                            <a:ext cx="957" cy="1729"/>
                          </a:xfrm>
                          <a:custGeom>
                            <a:avLst/>
                            <a:gdLst>
                              <a:gd name="T0" fmla="*/ 2012 w 2871"/>
                              <a:gd name="T1" fmla="*/ 4240 h 5188"/>
                              <a:gd name="T2" fmla="*/ 2018 w 2871"/>
                              <a:gd name="T3" fmla="*/ 4084 h 5188"/>
                              <a:gd name="T4" fmla="*/ 1236 w 2871"/>
                              <a:gd name="T5" fmla="*/ 3479 h 5188"/>
                              <a:gd name="T6" fmla="*/ 468 w 2871"/>
                              <a:gd name="T7" fmla="*/ 2400 h 5188"/>
                              <a:gd name="T8" fmla="*/ 445 w 2871"/>
                              <a:gd name="T9" fmla="*/ 2008 h 5188"/>
                              <a:gd name="T10" fmla="*/ 636 w 2871"/>
                              <a:gd name="T11" fmla="*/ 2010 h 5188"/>
                              <a:gd name="T12" fmla="*/ 1445 w 2871"/>
                              <a:gd name="T13" fmla="*/ 2707 h 5188"/>
                              <a:gd name="T14" fmla="*/ 2019 w 2871"/>
                              <a:gd name="T15" fmla="*/ 3092 h 5188"/>
                              <a:gd name="T16" fmla="*/ 2214 w 2871"/>
                              <a:gd name="T17" fmla="*/ 3495 h 5188"/>
                              <a:gd name="T18" fmla="*/ 2200 w 2871"/>
                              <a:gd name="T19" fmla="*/ 4121 h 5188"/>
                              <a:gd name="T20" fmla="*/ 1907 w 2871"/>
                              <a:gd name="T21" fmla="*/ 4699 h 5188"/>
                              <a:gd name="T22" fmla="*/ 1541 w 2871"/>
                              <a:gd name="T23" fmla="*/ 5012 h 5188"/>
                              <a:gd name="T24" fmla="*/ 1571 w 2871"/>
                              <a:gd name="T25" fmla="*/ 5165 h 5188"/>
                              <a:gd name="T26" fmla="*/ 1829 w 2871"/>
                              <a:gd name="T27" fmla="*/ 5087 h 5188"/>
                              <a:gd name="T28" fmla="*/ 2289 w 2871"/>
                              <a:gd name="T29" fmla="*/ 4543 h 5188"/>
                              <a:gd name="T30" fmla="*/ 2472 w 2871"/>
                              <a:gd name="T31" fmla="*/ 4013 h 5188"/>
                              <a:gd name="T32" fmla="*/ 2795 w 2871"/>
                              <a:gd name="T33" fmla="*/ 3552 h 5188"/>
                              <a:gd name="T34" fmla="*/ 2870 w 2871"/>
                              <a:gd name="T35" fmla="*/ 3126 h 5188"/>
                              <a:gd name="T36" fmla="*/ 2739 w 2871"/>
                              <a:gd name="T37" fmla="*/ 2706 h 5188"/>
                              <a:gd name="T38" fmla="*/ 2767 w 2871"/>
                              <a:gd name="T39" fmla="*/ 2401 h 5188"/>
                              <a:gd name="T40" fmla="*/ 2816 w 2871"/>
                              <a:gd name="T41" fmla="*/ 1974 h 5188"/>
                              <a:gd name="T42" fmla="*/ 2652 w 2871"/>
                              <a:gd name="T43" fmla="*/ 1605 h 5188"/>
                              <a:gd name="T44" fmla="*/ 2113 w 2871"/>
                              <a:gd name="T45" fmla="*/ 1145 h 5188"/>
                              <a:gd name="T46" fmla="*/ 1631 w 2871"/>
                              <a:gd name="T47" fmla="*/ 836 h 5188"/>
                              <a:gd name="T48" fmla="*/ 1434 w 2871"/>
                              <a:gd name="T49" fmla="*/ 470 h 5188"/>
                              <a:gd name="T50" fmla="*/ 1302 w 2871"/>
                              <a:gd name="T51" fmla="*/ 106 h 5188"/>
                              <a:gd name="T52" fmla="*/ 1059 w 2871"/>
                              <a:gd name="T53" fmla="*/ 2 h 5188"/>
                              <a:gd name="T54" fmla="*/ 832 w 2871"/>
                              <a:gd name="T55" fmla="*/ 86 h 5188"/>
                              <a:gd name="T56" fmla="*/ 664 w 2871"/>
                              <a:gd name="T57" fmla="*/ 368 h 5188"/>
                              <a:gd name="T58" fmla="*/ 412 w 2871"/>
                              <a:gd name="T59" fmla="*/ 219 h 5188"/>
                              <a:gd name="T60" fmla="*/ 161 w 2871"/>
                              <a:gd name="T61" fmla="*/ 487 h 5188"/>
                              <a:gd name="T62" fmla="*/ 2 w 2871"/>
                              <a:gd name="T63" fmla="*/ 1255 h 5188"/>
                              <a:gd name="T64" fmla="*/ 161 w 2871"/>
                              <a:gd name="T65" fmla="*/ 1788 h 5188"/>
                              <a:gd name="T66" fmla="*/ 252 w 2871"/>
                              <a:gd name="T67" fmla="*/ 2504 h 5188"/>
                              <a:gd name="T68" fmla="*/ 1134 w 2871"/>
                              <a:gd name="T69" fmla="*/ 3694 h 5188"/>
                              <a:gd name="T70" fmla="*/ 2316 w 2871"/>
                              <a:gd name="T71" fmla="*/ 2261 h 5188"/>
                              <a:gd name="T72" fmla="*/ 1289 w 2871"/>
                              <a:gd name="T73" fmla="*/ 1273 h 5188"/>
                              <a:gd name="T74" fmla="*/ 898 w 2871"/>
                              <a:gd name="T75" fmla="*/ 766 h 5188"/>
                              <a:gd name="T76" fmla="*/ 925 w 2871"/>
                              <a:gd name="T77" fmla="*/ 381 h 5188"/>
                              <a:gd name="T78" fmla="*/ 1052 w 2871"/>
                              <a:gd name="T79" fmla="*/ 237 h 5188"/>
                              <a:gd name="T80" fmla="*/ 1210 w 2871"/>
                              <a:gd name="T81" fmla="*/ 534 h 5188"/>
                              <a:gd name="T82" fmla="*/ 1410 w 2871"/>
                              <a:gd name="T83" fmla="*/ 944 h 5188"/>
                              <a:gd name="T84" fmla="*/ 1810 w 2871"/>
                              <a:gd name="T85" fmla="*/ 1242 h 5188"/>
                              <a:gd name="T86" fmla="*/ 2402 w 2871"/>
                              <a:gd name="T87" fmla="*/ 1668 h 5188"/>
                              <a:gd name="T88" fmla="*/ 2582 w 2871"/>
                              <a:gd name="T89" fmla="*/ 1977 h 5188"/>
                              <a:gd name="T90" fmla="*/ 2530 w 2871"/>
                              <a:gd name="T91" fmla="*/ 2372 h 5188"/>
                              <a:gd name="T92" fmla="*/ 2583 w 2871"/>
                              <a:gd name="T93" fmla="*/ 2910 h 5188"/>
                              <a:gd name="T94" fmla="*/ 2636 w 2871"/>
                              <a:gd name="T95" fmla="*/ 3222 h 5188"/>
                              <a:gd name="T96" fmla="*/ 2472 w 2871"/>
                              <a:gd name="T97" fmla="*/ 3666 h 5188"/>
                              <a:gd name="T98" fmla="*/ 2326 w 2871"/>
                              <a:gd name="T99" fmla="*/ 3128 h 5188"/>
                              <a:gd name="T100" fmla="*/ 2037 w 2871"/>
                              <a:gd name="T101" fmla="*/ 2802 h 5188"/>
                              <a:gd name="T102" fmla="*/ 997 w 2871"/>
                              <a:gd name="T103" fmla="*/ 2053 h 5188"/>
                              <a:gd name="T104" fmla="*/ 578 w 2871"/>
                              <a:gd name="T105" fmla="*/ 1694 h 5188"/>
                              <a:gd name="T106" fmla="*/ 365 w 2871"/>
                              <a:gd name="T107" fmla="*/ 1682 h 5188"/>
                              <a:gd name="T108" fmla="*/ 200 w 2871"/>
                              <a:gd name="T109" fmla="*/ 1226 h 5188"/>
                              <a:gd name="T110" fmla="*/ 300 w 2871"/>
                              <a:gd name="T111" fmla="*/ 610 h 5188"/>
                              <a:gd name="T112" fmla="*/ 478 w 2871"/>
                              <a:gd name="T113" fmla="*/ 506 h 5188"/>
                              <a:gd name="T114" fmla="*/ 638 w 2871"/>
                              <a:gd name="T115" fmla="*/ 876 h 5188"/>
                              <a:gd name="T116" fmla="*/ 1308 w 2871"/>
                              <a:gd name="T117" fmla="*/ 1617 h 5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871" h="5188">
                                <a:moveTo>
                                  <a:pt x="1866" y="4257"/>
                                </a:moveTo>
                                <a:lnTo>
                                  <a:pt x="1877" y="4262"/>
                                </a:lnTo>
                                <a:lnTo>
                                  <a:pt x="1887" y="4267"/>
                                </a:lnTo>
                                <a:lnTo>
                                  <a:pt x="1898" y="4271"/>
                                </a:lnTo>
                                <a:lnTo>
                                  <a:pt x="1909" y="4273"/>
                                </a:lnTo>
                                <a:lnTo>
                                  <a:pt x="1921" y="4274"/>
                                </a:lnTo>
                                <a:lnTo>
                                  <a:pt x="1932" y="4274"/>
                                </a:lnTo>
                                <a:lnTo>
                                  <a:pt x="1943" y="4274"/>
                                </a:lnTo>
                                <a:lnTo>
                                  <a:pt x="1954" y="4272"/>
                                </a:lnTo>
                                <a:lnTo>
                                  <a:pt x="1964" y="4269"/>
                                </a:lnTo>
                                <a:lnTo>
                                  <a:pt x="1976" y="4266"/>
                                </a:lnTo>
                                <a:lnTo>
                                  <a:pt x="1986" y="4261"/>
                                </a:lnTo>
                                <a:lnTo>
                                  <a:pt x="1995" y="4254"/>
                                </a:lnTo>
                                <a:lnTo>
                                  <a:pt x="2003" y="4248"/>
                                </a:lnTo>
                                <a:lnTo>
                                  <a:pt x="2012" y="4240"/>
                                </a:lnTo>
                                <a:lnTo>
                                  <a:pt x="2020" y="4231"/>
                                </a:lnTo>
                                <a:lnTo>
                                  <a:pt x="2027" y="4222"/>
                                </a:lnTo>
                                <a:lnTo>
                                  <a:pt x="2033" y="4212"/>
                                </a:lnTo>
                                <a:lnTo>
                                  <a:pt x="2038" y="4201"/>
                                </a:lnTo>
                                <a:lnTo>
                                  <a:pt x="2042" y="4189"/>
                                </a:lnTo>
                                <a:lnTo>
                                  <a:pt x="2044" y="4178"/>
                                </a:lnTo>
                                <a:lnTo>
                                  <a:pt x="2045" y="4167"/>
                                </a:lnTo>
                                <a:lnTo>
                                  <a:pt x="2046" y="4156"/>
                                </a:lnTo>
                                <a:lnTo>
                                  <a:pt x="2045" y="4145"/>
                                </a:lnTo>
                                <a:lnTo>
                                  <a:pt x="2043" y="4134"/>
                                </a:lnTo>
                                <a:lnTo>
                                  <a:pt x="2040" y="4123"/>
                                </a:lnTo>
                                <a:lnTo>
                                  <a:pt x="2036" y="4113"/>
                                </a:lnTo>
                                <a:lnTo>
                                  <a:pt x="2031" y="4103"/>
                                </a:lnTo>
                                <a:lnTo>
                                  <a:pt x="2026" y="4093"/>
                                </a:lnTo>
                                <a:lnTo>
                                  <a:pt x="2018" y="4084"/>
                                </a:lnTo>
                                <a:lnTo>
                                  <a:pt x="2010" y="4075"/>
                                </a:lnTo>
                                <a:lnTo>
                                  <a:pt x="2002" y="4067"/>
                                </a:lnTo>
                                <a:lnTo>
                                  <a:pt x="1992" y="4060"/>
                                </a:lnTo>
                                <a:lnTo>
                                  <a:pt x="1974" y="4049"/>
                                </a:lnTo>
                                <a:lnTo>
                                  <a:pt x="1926" y="4017"/>
                                </a:lnTo>
                                <a:lnTo>
                                  <a:pt x="1852" y="3965"/>
                                </a:lnTo>
                                <a:lnTo>
                                  <a:pt x="1755" y="3896"/>
                                </a:lnTo>
                                <a:lnTo>
                                  <a:pt x="1700" y="3855"/>
                                </a:lnTo>
                                <a:lnTo>
                                  <a:pt x="1641" y="3811"/>
                                </a:lnTo>
                                <a:lnTo>
                                  <a:pt x="1579" y="3764"/>
                                </a:lnTo>
                                <a:lnTo>
                                  <a:pt x="1513" y="3712"/>
                                </a:lnTo>
                                <a:lnTo>
                                  <a:pt x="1446" y="3658"/>
                                </a:lnTo>
                                <a:lnTo>
                                  <a:pt x="1377" y="3601"/>
                                </a:lnTo>
                                <a:lnTo>
                                  <a:pt x="1307" y="3541"/>
                                </a:lnTo>
                                <a:lnTo>
                                  <a:pt x="1236" y="3479"/>
                                </a:lnTo>
                                <a:lnTo>
                                  <a:pt x="1165" y="3414"/>
                                </a:lnTo>
                                <a:lnTo>
                                  <a:pt x="1095" y="3348"/>
                                </a:lnTo>
                                <a:lnTo>
                                  <a:pt x="1025" y="3279"/>
                                </a:lnTo>
                                <a:lnTo>
                                  <a:pt x="957" y="3210"/>
                                </a:lnTo>
                                <a:lnTo>
                                  <a:pt x="891" y="3139"/>
                                </a:lnTo>
                                <a:lnTo>
                                  <a:pt x="828" y="3067"/>
                                </a:lnTo>
                                <a:lnTo>
                                  <a:pt x="768" y="2994"/>
                                </a:lnTo>
                                <a:lnTo>
                                  <a:pt x="712" y="2920"/>
                                </a:lnTo>
                                <a:lnTo>
                                  <a:pt x="660" y="2846"/>
                                </a:lnTo>
                                <a:lnTo>
                                  <a:pt x="612" y="2771"/>
                                </a:lnTo>
                                <a:lnTo>
                                  <a:pt x="571" y="2696"/>
                                </a:lnTo>
                                <a:lnTo>
                                  <a:pt x="535" y="2621"/>
                                </a:lnTo>
                                <a:lnTo>
                                  <a:pt x="506" y="2547"/>
                                </a:lnTo>
                                <a:lnTo>
                                  <a:pt x="482" y="2473"/>
                                </a:lnTo>
                                <a:lnTo>
                                  <a:pt x="468" y="2400"/>
                                </a:lnTo>
                                <a:lnTo>
                                  <a:pt x="461" y="2328"/>
                                </a:lnTo>
                                <a:lnTo>
                                  <a:pt x="453" y="2305"/>
                                </a:lnTo>
                                <a:lnTo>
                                  <a:pt x="447" y="2280"/>
                                </a:lnTo>
                                <a:lnTo>
                                  <a:pt x="441" y="2254"/>
                                </a:lnTo>
                                <a:lnTo>
                                  <a:pt x="435" y="2228"/>
                                </a:lnTo>
                                <a:lnTo>
                                  <a:pt x="431" y="2200"/>
                                </a:lnTo>
                                <a:lnTo>
                                  <a:pt x="428" y="2172"/>
                                </a:lnTo>
                                <a:lnTo>
                                  <a:pt x="425" y="2144"/>
                                </a:lnTo>
                                <a:lnTo>
                                  <a:pt x="425" y="2116"/>
                                </a:lnTo>
                                <a:lnTo>
                                  <a:pt x="428" y="2088"/>
                                </a:lnTo>
                                <a:lnTo>
                                  <a:pt x="431" y="2062"/>
                                </a:lnTo>
                                <a:lnTo>
                                  <a:pt x="433" y="2047"/>
                                </a:lnTo>
                                <a:lnTo>
                                  <a:pt x="437" y="2033"/>
                                </a:lnTo>
                                <a:lnTo>
                                  <a:pt x="441" y="2020"/>
                                </a:lnTo>
                                <a:lnTo>
                                  <a:pt x="445" y="2008"/>
                                </a:lnTo>
                                <a:lnTo>
                                  <a:pt x="451" y="1994"/>
                                </a:lnTo>
                                <a:lnTo>
                                  <a:pt x="457" y="1982"/>
                                </a:lnTo>
                                <a:lnTo>
                                  <a:pt x="463" y="1970"/>
                                </a:lnTo>
                                <a:lnTo>
                                  <a:pt x="471" y="1957"/>
                                </a:lnTo>
                                <a:lnTo>
                                  <a:pt x="479" y="1946"/>
                                </a:lnTo>
                                <a:lnTo>
                                  <a:pt x="488" y="1935"/>
                                </a:lnTo>
                                <a:lnTo>
                                  <a:pt x="498" y="1924"/>
                                </a:lnTo>
                                <a:lnTo>
                                  <a:pt x="508" y="1914"/>
                                </a:lnTo>
                                <a:lnTo>
                                  <a:pt x="519" y="1917"/>
                                </a:lnTo>
                                <a:lnTo>
                                  <a:pt x="529" y="1923"/>
                                </a:lnTo>
                                <a:lnTo>
                                  <a:pt x="542" y="1929"/>
                                </a:lnTo>
                                <a:lnTo>
                                  <a:pt x="554" y="1938"/>
                                </a:lnTo>
                                <a:lnTo>
                                  <a:pt x="580" y="1958"/>
                                </a:lnTo>
                                <a:lnTo>
                                  <a:pt x="608" y="1983"/>
                                </a:lnTo>
                                <a:lnTo>
                                  <a:pt x="636" y="2010"/>
                                </a:lnTo>
                                <a:lnTo>
                                  <a:pt x="664" y="2039"/>
                                </a:lnTo>
                                <a:lnTo>
                                  <a:pt x="691" y="2068"/>
                                </a:lnTo>
                                <a:lnTo>
                                  <a:pt x="717" y="2096"/>
                                </a:lnTo>
                                <a:lnTo>
                                  <a:pt x="753" y="2135"/>
                                </a:lnTo>
                                <a:lnTo>
                                  <a:pt x="792" y="2176"/>
                                </a:lnTo>
                                <a:lnTo>
                                  <a:pt x="836" y="2219"/>
                                </a:lnTo>
                                <a:lnTo>
                                  <a:pt x="884" y="2265"/>
                                </a:lnTo>
                                <a:lnTo>
                                  <a:pt x="936" y="2314"/>
                                </a:lnTo>
                                <a:lnTo>
                                  <a:pt x="993" y="2364"/>
                                </a:lnTo>
                                <a:lnTo>
                                  <a:pt x="1054" y="2417"/>
                                </a:lnTo>
                                <a:lnTo>
                                  <a:pt x="1122" y="2470"/>
                                </a:lnTo>
                                <a:lnTo>
                                  <a:pt x="1193" y="2527"/>
                                </a:lnTo>
                                <a:lnTo>
                                  <a:pt x="1271" y="2585"/>
                                </a:lnTo>
                                <a:lnTo>
                                  <a:pt x="1355" y="2645"/>
                                </a:lnTo>
                                <a:lnTo>
                                  <a:pt x="1445" y="2707"/>
                                </a:lnTo>
                                <a:lnTo>
                                  <a:pt x="1542" y="2771"/>
                                </a:lnTo>
                                <a:lnTo>
                                  <a:pt x="1645" y="2837"/>
                                </a:lnTo>
                                <a:lnTo>
                                  <a:pt x="1699" y="2871"/>
                                </a:lnTo>
                                <a:lnTo>
                                  <a:pt x="1755" y="2904"/>
                                </a:lnTo>
                                <a:lnTo>
                                  <a:pt x="1813" y="2939"/>
                                </a:lnTo>
                                <a:lnTo>
                                  <a:pt x="1873" y="2974"/>
                                </a:lnTo>
                                <a:lnTo>
                                  <a:pt x="1890" y="2984"/>
                                </a:lnTo>
                                <a:lnTo>
                                  <a:pt x="1908" y="2996"/>
                                </a:lnTo>
                                <a:lnTo>
                                  <a:pt x="1925" y="3008"/>
                                </a:lnTo>
                                <a:lnTo>
                                  <a:pt x="1942" y="3021"/>
                                </a:lnTo>
                                <a:lnTo>
                                  <a:pt x="1959" y="3034"/>
                                </a:lnTo>
                                <a:lnTo>
                                  <a:pt x="1974" y="3048"/>
                                </a:lnTo>
                                <a:lnTo>
                                  <a:pt x="1990" y="3062"/>
                                </a:lnTo>
                                <a:lnTo>
                                  <a:pt x="2005" y="3077"/>
                                </a:lnTo>
                                <a:lnTo>
                                  <a:pt x="2019" y="3092"/>
                                </a:lnTo>
                                <a:lnTo>
                                  <a:pt x="2033" y="3108"/>
                                </a:lnTo>
                                <a:lnTo>
                                  <a:pt x="2047" y="3125"/>
                                </a:lnTo>
                                <a:lnTo>
                                  <a:pt x="2059" y="3142"/>
                                </a:lnTo>
                                <a:lnTo>
                                  <a:pt x="2073" y="3160"/>
                                </a:lnTo>
                                <a:lnTo>
                                  <a:pt x="2085" y="3178"/>
                                </a:lnTo>
                                <a:lnTo>
                                  <a:pt x="2096" y="3195"/>
                                </a:lnTo>
                                <a:lnTo>
                                  <a:pt x="2108" y="3214"/>
                                </a:lnTo>
                                <a:lnTo>
                                  <a:pt x="2125" y="3246"/>
                                </a:lnTo>
                                <a:lnTo>
                                  <a:pt x="2142" y="3279"/>
                                </a:lnTo>
                                <a:lnTo>
                                  <a:pt x="2157" y="3313"/>
                                </a:lnTo>
                                <a:lnTo>
                                  <a:pt x="2171" y="3348"/>
                                </a:lnTo>
                                <a:lnTo>
                                  <a:pt x="2184" y="3383"/>
                                </a:lnTo>
                                <a:lnTo>
                                  <a:pt x="2195" y="3420"/>
                                </a:lnTo>
                                <a:lnTo>
                                  <a:pt x="2205" y="3457"/>
                                </a:lnTo>
                                <a:lnTo>
                                  <a:pt x="2214" y="3495"/>
                                </a:lnTo>
                                <a:lnTo>
                                  <a:pt x="2222" y="3533"/>
                                </a:lnTo>
                                <a:lnTo>
                                  <a:pt x="2228" y="3572"/>
                                </a:lnTo>
                                <a:lnTo>
                                  <a:pt x="2234" y="3612"/>
                                </a:lnTo>
                                <a:lnTo>
                                  <a:pt x="2239" y="3653"/>
                                </a:lnTo>
                                <a:lnTo>
                                  <a:pt x="2242" y="3694"/>
                                </a:lnTo>
                                <a:lnTo>
                                  <a:pt x="2243" y="3736"/>
                                </a:lnTo>
                                <a:lnTo>
                                  <a:pt x="2243" y="3777"/>
                                </a:lnTo>
                                <a:lnTo>
                                  <a:pt x="2243" y="3818"/>
                                </a:lnTo>
                                <a:lnTo>
                                  <a:pt x="2241" y="3862"/>
                                </a:lnTo>
                                <a:lnTo>
                                  <a:pt x="2237" y="3905"/>
                                </a:lnTo>
                                <a:lnTo>
                                  <a:pt x="2232" y="3948"/>
                                </a:lnTo>
                                <a:lnTo>
                                  <a:pt x="2226" y="3991"/>
                                </a:lnTo>
                                <a:lnTo>
                                  <a:pt x="2218" y="4035"/>
                                </a:lnTo>
                                <a:lnTo>
                                  <a:pt x="2211" y="4078"/>
                                </a:lnTo>
                                <a:lnTo>
                                  <a:pt x="2200" y="4121"/>
                                </a:lnTo>
                                <a:lnTo>
                                  <a:pt x="2188" y="4165"/>
                                </a:lnTo>
                                <a:lnTo>
                                  <a:pt x="2176" y="4207"/>
                                </a:lnTo>
                                <a:lnTo>
                                  <a:pt x="2161" y="4250"/>
                                </a:lnTo>
                                <a:lnTo>
                                  <a:pt x="2147" y="4292"/>
                                </a:lnTo>
                                <a:lnTo>
                                  <a:pt x="2130" y="4334"/>
                                </a:lnTo>
                                <a:lnTo>
                                  <a:pt x="2112" y="4376"/>
                                </a:lnTo>
                                <a:lnTo>
                                  <a:pt x="2092" y="4417"/>
                                </a:lnTo>
                                <a:lnTo>
                                  <a:pt x="2072" y="4457"/>
                                </a:lnTo>
                                <a:lnTo>
                                  <a:pt x="2049" y="4497"/>
                                </a:lnTo>
                                <a:lnTo>
                                  <a:pt x="2028" y="4532"/>
                                </a:lnTo>
                                <a:lnTo>
                                  <a:pt x="2006" y="4567"/>
                                </a:lnTo>
                                <a:lnTo>
                                  <a:pt x="1983" y="4601"/>
                                </a:lnTo>
                                <a:lnTo>
                                  <a:pt x="1959" y="4634"/>
                                </a:lnTo>
                                <a:lnTo>
                                  <a:pt x="1934" y="4667"/>
                                </a:lnTo>
                                <a:lnTo>
                                  <a:pt x="1907" y="4699"/>
                                </a:lnTo>
                                <a:lnTo>
                                  <a:pt x="1879" y="4731"/>
                                </a:lnTo>
                                <a:lnTo>
                                  <a:pt x="1851" y="4761"/>
                                </a:lnTo>
                                <a:lnTo>
                                  <a:pt x="1821" y="4790"/>
                                </a:lnTo>
                                <a:lnTo>
                                  <a:pt x="1791" y="4819"/>
                                </a:lnTo>
                                <a:lnTo>
                                  <a:pt x="1758" y="4847"/>
                                </a:lnTo>
                                <a:lnTo>
                                  <a:pt x="1726" y="4874"/>
                                </a:lnTo>
                                <a:lnTo>
                                  <a:pt x="1691" y="4900"/>
                                </a:lnTo>
                                <a:lnTo>
                                  <a:pt x="1657" y="4924"/>
                                </a:lnTo>
                                <a:lnTo>
                                  <a:pt x="1620" y="4949"/>
                                </a:lnTo>
                                <a:lnTo>
                                  <a:pt x="1582" y="4971"/>
                                </a:lnTo>
                                <a:lnTo>
                                  <a:pt x="1573" y="4978"/>
                                </a:lnTo>
                                <a:lnTo>
                                  <a:pt x="1562" y="4986"/>
                                </a:lnTo>
                                <a:lnTo>
                                  <a:pt x="1555" y="4994"/>
                                </a:lnTo>
                                <a:lnTo>
                                  <a:pt x="1548" y="5003"/>
                                </a:lnTo>
                                <a:lnTo>
                                  <a:pt x="1541" y="5012"/>
                                </a:lnTo>
                                <a:lnTo>
                                  <a:pt x="1536" y="5022"/>
                                </a:lnTo>
                                <a:lnTo>
                                  <a:pt x="1532" y="5032"/>
                                </a:lnTo>
                                <a:lnTo>
                                  <a:pt x="1529" y="5042"/>
                                </a:lnTo>
                                <a:lnTo>
                                  <a:pt x="1527" y="5053"/>
                                </a:lnTo>
                                <a:lnTo>
                                  <a:pt x="1524" y="5064"/>
                                </a:lnTo>
                                <a:lnTo>
                                  <a:pt x="1524" y="5076"/>
                                </a:lnTo>
                                <a:lnTo>
                                  <a:pt x="1526" y="5087"/>
                                </a:lnTo>
                                <a:lnTo>
                                  <a:pt x="1528" y="5098"/>
                                </a:lnTo>
                                <a:lnTo>
                                  <a:pt x="1531" y="5109"/>
                                </a:lnTo>
                                <a:lnTo>
                                  <a:pt x="1536" y="5120"/>
                                </a:lnTo>
                                <a:lnTo>
                                  <a:pt x="1540" y="5131"/>
                                </a:lnTo>
                                <a:lnTo>
                                  <a:pt x="1547" y="5141"/>
                                </a:lnTo>
                                <a:lnTo>
                                  <a:pt x="1555" y="5150"/>
                                </a:lnTo>
                                <a:lnTo>
                                  <a:pt x="1562" y="5157"/>
                                </a:lnTo>
                                <a:lnTo>
                                  <a:pt x="1571" y="5165"/>
                                </a:lnTo>
                                <a:lnTo>
                                  <a:pt x="1580" y="5171"/>
                                </a:lnTo>
                                <a:lnTo>
                                  <a:pt x="1590" y="5176"/>
                                </a:lnTo>
                                <a:lnTo>
                                  <a:pt x="1601" y="5181"/>
                                </a:lnTo>
                                <a:lnTo>
                                  <a:pt x="1612" y="5184"/>
                                </a:lnTo>
                                <a:lnTo>
                                  <a:pt x="1622" y="5187"/>
                                </a:lnTo>
                                <a:lnTo>
                                  <a:pt x="1633" y="5188"/>
                                </a:lnTo>
                                <a:lnTo>
                                  <a:pt x="1644" y="5188"/>
                                </a:lnTo>
                                <a:lnTo>
                                  <a:pt x="1655" y="5187"/>
                                </a:lnTo>
                                <a:lnTo>
                                  <a:pt x="1667" y="5185"/>
                                </a:lnTo>
                                <a:lnTo>
                                  <a:pt x="1678" y="5182"/>
                                </a:lnTo>
                                <a:lnTo>
                                  <a:pt x="1689" y="5178"/>
                                </a:lnTo>
                                <a:lnTo>
                                  <a:pt x="1699" y="5172"/>
                                </a:lnTo>
                                <a:lnTo>
                                  <a:pt x="1744" y="5145"/>
                                </a:lnTo>
                                <a:lnTo>
                                  <a:pt x="1787" y="5117"/>
                                </a:lnTo>
                                <a:lnTo>
                                  <a:pt x="1829" y="5087"/>
                                </a:lnTo>
                                <a:lnTo>
                                  <a:pt x="1869" y="5057"/>
                                </a:lnTo>
                                <a:lnTo>
                                  <a:pt x="1908" y="5025"/>
                                </a:lnTo>
                                <a:lnTo>
                                  <a:pt x="1946" y="4992"/>
                                </a:lnTo>
                                <a:lnTo>
                                  <a:pt x="1982" y="4958"/>
                                </a:lnTo>
                                <a:lnTo>
                                  <a:pt x="2018" y="4923"/>
                                </a:lnTo>
                                <a:lnTo>
                                  <a:pt x="2052" y="4887"/>
                                </a:lnTo>
                                <a:lnTo>
                                  <a:pt x="2084" y="4850"/>
                                </a:lnTo>
                                <a:lnTo>
                                  <a:pt x="2114" y="4812"/>
                                </a:lnTo>
                                <a:lnTo>
                                  <a:pt x="2145" y="4774"/>
                                </a:lnTo>
                                <a:lnTo>
                                  <a:pt x="2174" y="4735"/>
                                </a:lnTo>
                                <a:lnTo>
                                  <a:pt x="2200" y="4696"/>
                                </a:lnTo>
                                <a:lnTo>
                                  <a:pt x="2226" y="4654"/>
                                </a:lnTo>
                                <a:lnTo>
                                  <a:pt x="2251" y="4614"/>
                                </a:lnTo>
                                <a:lnTo>
                                  <a:pt x="2270" y="4579"/>
                                </a:lnTo>
                                <a:lnTo>
                                  <a:pt x="2289" y="4543"/>
                                </a:lnTo>
                                <a:lnTo>
                                  <a:pt x="2307" y="4509"/>
                                </a:lnTo>
                                <a:lnTo>
                                  <a:pt x="2324" y="4473"/>
                                </a:lnTo>
                                <a:lnTo>
                                  <a:pt x="2339" y="4436"/>
                                </a:lnTo>
                                <a:lnTo>
                                  <a:pt x="2354" y="4400"/>
                                </a:lnTo>
                                <a:lnTo>
                                  <a:pt x="2368" y="4363"/>
                                </a:lnTo>
                                <a:lnTo>
                                  <a:pt x="2382" y="4326"/>
                                </a:lnTo>
                                <a:lnTo>
                                  <a:pt x="2394" y="4289"/>
                                </a:lnTo>
                                <a:lnTo>
                                  <a:pt x="2405" y="4252"/>
                                </a:lnTo>
                                <a:lnTo>
                                  <a:pt x="2416" y="4215"/>
                                </a:lnTo>
                                <a:lnTo>
                                  <a:pt x="2425" y="4177"/>
                                </a:lnTo>
                                <a:lnTo>
                                  <a:pt x="2434" y="4140"/>
                                </a:lnTo>
                                <a:lnTo>
                                  <a:pt x="2442" y="4102"/>
                                </a:lnTo>
                                <a:lnTo>
                                  <a:pt x="2450" y="4065"/>
                                </a:lnTo>
                                <a:lnTo>
                                  <a:pt x="2456" y="4027"/>
                                </a:lnTo>
                                <a:lnTo>
                                  <a:pt x="2472" y="4013"/>
                                </a:lnTo>
                                <a:lnTo>
                                  <a:pt x="2491" y="3999"/>
                                </a:lnTo>
                                <a:lnTo>
                                  <a:pt x="2511" y="3980"/>
                                </a:lnTo>
                                <a:lnTo>
                                  <a:pt x="2532" y="3960"/>
                                </a:lnTo>
                                <a:lnTo>
                                  <a:pt x="2553" y="3936"/>
                                </a:lnTo>
                                <a:lnTo>
                                  <a:pt x="2575" y="3911"/>
                                </a:lnTo>
                                <a:lnTo>
                                  <a:pt x="2599" y="3883"/>
                                </a:lnTo>
                                <a:lnTo>
                                  <a:pt x="2622" y="3854"/>
                                </a:lnTo>
                                <a:lnTo>
                                  <a:pt x="2646" y="3823"/>
                                </a:lnTo>
                                <a:lnTo>
                                  <a:pt x="2669" y="3789"/>
                                </a:lnTo>
                                <a:lnTo>
                                  <a:pt x="2692" y="3753"/>
                                </a:lnTo>
                                <a:lnTo>
                                  <a:pt x="2714" y="3716"/>
                                </a:lnTo>
                                <a:lnTo>
                                  <a:pt x="2737" y="3677"/>
                                </a:lnTo>
                                <a:lnTo>
                                  <a:pt x="2757" y="3637"/>
                                </a:lnTo>
                                <a:lnTo>
                                  <a:pt x="2777" y="3595"/>
                                </a:lnTo>
                                <a:lnTo>
                                  <a:pt x="2795" y="3552"/>
                                </a:lnTo>
                                <a:lnTo>
                                  <a:pt x="2812" y="3506"/>
                                </a:lnTo>
                                <a:lnTo>
                                  <a:pt x="2827" y="3459"/>
                                </a:lnTo>
                                <a:lnTo>
                                  <a:pt x="2834" y="3435"/>
                                </a:lnTo>
                                <a:lnTo>
                                  <a:pt x="2841" y="3411"/>
                                </a:lnTo>
                                <a:lnTo>
                                  <a:pt x="2846" y="3386"/>
                                </a:lnTo>
                                <a:lnTo>
                                  <a:pt x="2852" y="3361"/>
                                </a:lnTo>
                                <a:lnTo>
                                  <a:pt x="2856" y="3336"/>
                                </a:lnTo>
                                <a:lnTo>
                                  <a:pt x="2861" y="3311"/>
                                </a:lnTo>
                                <a:lnTo>
                                  <a:pt x="2864" y="3285"/>
                                </a:lnTo>
                                <a:lnTo>
                                  <a:pt x="2866" y="3258"/>
                                </a:lnTo>
                                <a:lnTo>
                                  <a:pt x="2869" y="3232"/>
                                </a:lnTo>
                                <a:lnTo>
                                  <a:pt x="2870" y="3207"/>
                                </a:lnTo>
                                <a:lnTo>
                                  <a:pt x="2871" y="3180"/>
                                </a:lnTo>
                                <a:lnTo>
                                  <a:pt x="2871" y="3153"/>
                                </a:lnTo>
                                <a:lnTo>
                                  <a:pt x="2870" y="3126"/>
                                </a:lnTo>
                                <a:lnTo>
                                  <a:pt x="2868" y="3099"/>
                                </a:lnTo>
                                <a:lnTo>
                                  <a:pt x="2865" y="3071"/>
                                </a:lnTo>
                                <a:lnTo>
                                  <a:pt x="2861" y="3044"/>
                                </a:lnTo>
                                <a:lnTo>
                                  <a:pt x="2856" y="3016"/>
                                </a:lnTo>
                                <a:lnTo>
                                  <a:pt x="2851" y="2988"/>
                                </a:lnTo>
                                <a:lnTo>
                                  <a:pt x="2845" y="2960"/>
                                </a:lnTo>
                                <a:lnTo>
                                  <a:pt x="2837" y="2932"/>
                                </a:lnTo>
                                <a:lnTo>
                                  <a:pt x="2829" y="2904"/>
                                </a:lnTo>
                                <a:lnTo>
                                  <a:pt x="2819" y="2876"/>
                                </a:lnTo>
                                <a:lnTo>
                                  <a:pt x="2809" y="2848"/>
                                </a:lnTo>
                                <a:lnTo>
                                  <a:pt x="2797" y="2819"/>
                                </a:lnTo>
                                <a:lnTo>
                                  <a:pt x="2785" y="2791"/>
                                </a:lnTo>
                                <a:lnTo>
                                  <a:pt x="2770" y="2763"/>
                                </a:lnTo>
                                <a:lnTo>
                                  <a:pt x="2756" y="2734"/>
                                </a:lnTo>
                                <a:lnTo>
                                  <a:pt x="2739" y="2706"/>
                                </a:lnTo>
                                <a:lnTo>
                                  <a:pt x="2725" y="2683"/>
                                </a:lnTo>
                                <a:lnTo>
                                  <a:pt x="2712" y="2662"/>
                                </a:lnTo>
                                <a:lnTo>
                                  <a:pt x="2699" y="2643"/>
                                </a:lnTo>
                                <a:lnTo>
                                  <a:pt x="2686" y="2624"/>
                                </a:lnTo>
                                <a:lnTo>
                                  <a:pt x="2685" y="2624"/>
                                </a:lnTo>
                                <a:lnTo>
                                  <a:pt x="2680" y="2617"/>
                                </a:lnTo>
                                <a:lnTo>
                                  <a:pt x="2674" y="2609"/>
                                </a:lnTo>
                                <a:lnTo>
                                  <a:pt x="2673" y="2609"/>
                                </a:lnTo>
                                <a:lnTo>
                                  <a:pt x="2687" y="2583"/>
                                </a:lnTo>
                                <a:lnTo>
                                  <a:pt x="2702" y="2555"/>
                                </a:lnTo>
                                <a:lnTo>
                                  <a:pt x="2716" y="2525"/>
                                </a:lnTo>
                                <a:lnTo>
                                  <a:pt x="2730" y="2495"/>
                                </a:lnTo>
                                <a:lnTo>
                                  <a:pt x="2743" y="2465"/>
                                </a:lnTo>
                                <a:lnTo>
                                  <a:pt x="2756" y="2434"/>
                                </a:lnTo>
                                <a:lnTo>
                                  <a:pt x="2767" y="2401"/>
                                </a:lnTo>
                                <a:lnTo>
                                  <a:pt x="2778" y="2369"/>
                                </a:lnTo>
                                <a:lnTo>
                                  <a:pt x="2786" y="2343"/>
                                </a:lnTo>
                                <a:lnTo>
                                  <a:pt x="2793" y="2317"/>
                                </a:lnTo>
                                <a:lnTo>
                                  <a:pt x="2798" y="2290"/>
                                </a:lnTo>
                                <a:lnTo>
                                  <a:pt x="2805" y="2263"/>
                                </a:lnTo>
                                <a:lnTo>
                                  <a:pt x="2809" y="2236"/>
                                </a:lnTo>
                                <a:lnTo>
                                  <a:pt x="2814" y="2208"/>
                                </a:lnTo>
                                <a:lnTo>
                                  <a:pt x="2817" y="2180"/>
                                </a:lnTo>
                                <a:lnTo>
                                  <a:pt x="2819" y="2152"/>
                                </a:lnTo>
                                <a:lnTo>
                                  <a:pt x="2822" y="2123"/>
                                </a:lnTo>
                                <a:lnTo>
                                  <a:pt x="2823" y="2094"/>
                                </a:lnTo>
                                <a:lnTo>
                                  <a:pt x="2823" y="2065"/>
                                </a:lnTo>
                                <a:lnTo>
                                  <a:pt x="2822" y="2035"/>
                                </a:lnTo>
                                <a:lnTo>
                                  <a:pt x="2819" y="2004"/>
                                </a:lnTo>
                                <a:lnTo>
                                  <a:pt x="2816" y="1974"/>
                                </a:lnTo>
                                <a:lnTo>
                                  <a:pt x="2813" y="1943"/>
                                </a:lnTo>
                                <a:lnTo>
                                  <a:pt x="2807" y="1911"/>
                                </a:lnTo>
                                <a:lnTo>
                                  <a:pt x="2802" y="1888"/>
                                </a:lnTo>
                                <a:lnTo>
                                  <a:pt x="2796" y="1864"/>
                                </a:lnTo>
                                <a:lnTo>
                                  <a:pt x="2788" y="1842"/>
                                </a:lnTo>
                                <a:lnTo>
                                  <a:pt x="2779" y="1818"/>
                                </a:lnTo>
                                <a:lnTo>
                                  <a:pt x="2769" y="1795"/>
                                </a:lnTo>
                                <a:lnTo>
                                  <a:pt x="2758" y="1770"/>
                                </a:lnTo>
                                <a:lnTo>
                                  <a:pt x="2746" y="1747"/>
                                </a:lnTo>
                                <a:lnTo>
                                  <a:pt x="2732" y="1723"/>
                                </a:lnTo>
                                <a:lnTo>
                                  <a:pt x="2719" y="1700"/>
                                </a:lnTo>
                                <a:lnTo>
                                  <a:pt x="2703" y="1676"/>
                                </a:lnTo>
                                <a:lnTo>
                                  <a:pt x="2686" y="1653"/>
                                </a:lnTo>
                                <a:lnTo>
                                  <a:pt x="2669" y="1629"/>
                                </a:lnTo>
                                <a:lnTo>
                                  <a:pt x="2652" y="1605"/>
                                </a:lnTo>
                                <a:lnTo>
                                  <a:pt x="2633" y="1582"/>
                                </a:lnTo>
                                <a:lnTo>
                                  <a:pt x="2612" y="1558"/>
                                </a:lnTo>
                                <a:lnTo>
                                  <a:pt x="2592" y="1535"/>
                                </a:lnTo>
                                <a:lnTo>
                                  <a:pt x="2571" y="1512"/>
                                </a:lnTo>
                                <a:lnTo>
                                  <a:pt x="2549" y="1489"/>
                                </a:lnTo>
                                <a:lnTo>
                                  <a:pt x="2526" y="1467"/>
                                </a:lnTo>
                                <a:lnTo>
                                  <a:pt x="2503" y="1444"/>
                                </a:lnTo>
                                <a:lnTo>
                                  <a:pt x="2456" y="1399"/>
                                </a:lnTo>
                                <a:lnTo>
                                  <a:pt x="2405" y="1357"/>
                                </a:lnTo>
                                <a:lnTo>
                                  <a:pt x="2355" y="1314"/>
                                </a:lnTo>
                                <a:lnTo>
                                  <a:pt x="2302" y="1274"/>
                                </a:lnTo>
                                <a:lnTo>
                                  <a:pt x="2249" y="1235"/>
                                </a:lnTo>
                                <a:lnTo>
                                  <a:pt x="2195" y="1198"/>
                                </a:lnTo>
                                <a:lnTo>
                                  <a:pt x="2155" y="1171"/>
                                </a:lnTo>
                                <a:lnTo>
                                  <a:pt x="2113" y="1145"/>
                                </a:lnTo>
                                <a:lnTo>
                                  <a:pt x="2072" y="1120"/>
                                </a:lnTo>
                                <a:lnTo>
                                  <a:pt x="2030" y="1096"/>
                                </a:lnTo>
                                <a:lnTo>
                                  <a:pt x="1991" y="1074"/>
                                </a:lnTo>
                                <a:lnTo>
                                  <a:pt x="1952" y="1053"/>
                                </a:lnTo>
                                <a:lnTo>
                                  <a:pt x="1914" y="1034"/>
                                </a:lnTo>
                                <a:lnTo>
                                  <a:pt x="1876" y="1016"/>
                                </a:lnTo>
                                <a:lnTo>
                                  <a:pt x="1842" y="996"/>
                                </a:lnTo>
                                <a:lnTo>
                                  <a:pt x="1810" y="977"/>
                                </a:lnTo>
                                <a:lnTo>
                                  <a:pt x="1779" y="957"/>
                                </a:lnTo>
                                <a:lnTo>
                                  <a:pt x="1751" y="937"/>
                                </a:lnTo>
                                <a:lnTo>
                                  <a:pt x="1724" y="916"/>
                                </a:lnTo>
                                <a:lnTo>
                                  <a:pt x="1698" y="896"/>
                                </a:lnTo>
                                <a:lnTo>
                                  <a:pt x="1673" y="876"/>
                                </a:lnTo>
                                <a:lnTo>
                                  <a:pt x="1651" y="856"/>
                                </a:lnTo>
                                <a:lnTo>
                                  <a:pt x="1631" y="836"/>
                                </a:lnTo>
                                <a:lnTo>
                                  <a:pt x="1611" y="816"/>
                                </a:lnTo>
                                <a:lnTo>
                                  <a:pt x="1593" y="795"/>
                                </a:lnTo>
                                <a:lnTo>
                                  <a:pt x="1576" y="775"/>
                                </a:lnTo>
                                <a:lnTo>
                                  <a:pt x="1560" y="755"/>
                                </a:lnTo>
                                <a:lnTo>
                                  <a:pt x="1546" y="735"/>
                                </a:lnTo>
                                <a:lnTo>
                                  <a:pt x="1532" y="716"/>
                                </a:lnTo>
                                <a:lnTo>
                                  <a:pt x="1520" y="696"/>
                                </a:lnTo>
                                <a:lnTo>
                                  <a:pt x="1509" y="675"/>
                                </a:lnTo>
                                <a:lnTo>
                                  <a:pt x="1499" y="656"/>
                                </a:lnTo>
                                <a:lnTo>
                                  <a:pt x="1489" y="637"/>
                                </a:lnTo>
                                <a:lnTo>
                                  <a:pt x="1481" y="617"/>
                                </a:lnTo>
                                <a:lnTo>
                                  <a:pt x="1465" y="580"/>
                                </a:lnTo>
                                <a:lnTo>
                                  <a:pt x="1453" y="542"/>
                                </a:lnTo>
                                <a:lnTo>
                                  <a:pt x="1443" y="506"/>
                                </a:lnTo>
                                <a:lnTo>
                                  <a:pt x="1434" y="470"/>
                                </a:lnTo>
                                <a:lnTo>
                                  <a:pt x="1426" y="436"/>
                                </a:lnTo>
                                <a:lnTo>
                                  <a:pt x="1419" y="403"/>
                                </a:lnTo>
                                <a:lnTo>
                                  <a:pt x="1411" y="365"/>
                                </a:lnTo>
                                <a:lnTo>
                                  <a:pt x="1404" y="329"/>
                                </a:lnTo>
                                <a:lnTo>
                                  <a:pt x="1395" y="294"/>
                                </a:lnTo>
                                <a:lnTo>
                                  <a:pt x="1386" y="261"/>
                                </a:lnTo>
                                <a:lnTo>
                                  <a:pt x="1376" y="228"/>
                                </a:lnTo>
                                <a:lnTo>
                                  <a:pt x="1363" y="198"/>
                                </a:lnTo>
                                <a:lnTo>
                                  <a:pt x="1357" y="184"/>
                                </a:lnTo>
                                <a:lnTo>
                                  <a:pt x="1349" y="170"/>
                                </a:lnTo>
                                <a:lnTo>
                                  <a:pt x="1341" y="157"/>
                                </a:lnTo>
                                <a:lnTo>
                                  <a:pt x="1332" y="143"/>
                                </a:lnTo>
                                <a:lnTo>
                                  <a:pt x="1323" y="131"/>
                                </a:lnTo>
                                <a:lnTo>
                                  <a:pt x="1312" y="119"/>
                                </a:lnTo>
                                <a:lnTo>
                                  <a:pt x="1302" y="106"/>
                                </a:lnTo>
                                <a:lnTo>
                                  <a:pt x="1289" y="95"/>
                                </a:lnTo>
                                <a:lnTo>
                                  <a:pt x="1277" y="84"/>
                                </a:lnTo>
                                <a:lnTo>
                                  <a:pt x="1263" y="74"/>
                                </a:lnTo>
                                <a:lnTo>
                                  <a:pt x="1248" y="65"/>
                                </a:lnTo>
                                <a:lnTo>
                                  <a:pt x="1232" y="55"/>
                                </a:lnTo>
                                <a:lnTo>
                                  <a:pt x="1216" y="47"/>
                                </a:lnTo>
                                <a:lnTo>
                                  <a:pt x="1198" y="39"/>
                                </a:lnTo>
                                <a:lnTo>
                                  <a:pt x="1179" y="31"/>
                                </a:lnTo>
                                <a:lnTo>
                                  <a:pt x="1158" y="24"/>
                                </a:lnTo>
                                <a:lnTo>
                                  <a:pt x="1136" y="18"/>
                                </a:lnTo>
                                <a:lnTo>
                                  <a:pt x="1114" y="12"/>
                                </a:lnTo>
                                <a:lnTo>
                                  <a:pt x="1089" y="7"/>
                                </a:lnTo>
                                <a:lnTo>
                                  <a:pt x="1063" y="2"/>
                                </a:lnTo>
                                <a:lnTo>
                                  <a:pt x="1059" y="2"/>
                                </a:lnTo>
                                <a:lnTo>
                                  <a:pt x="1055" y="1"/>
                                </a:lnTo>
                                <a:lnTo>
                                  <a:pt x="1036" y="0"/>
                                </a:lnTo>
                                <a:lnTo>
                                  <a:pt x="1019" y="0"/>
                                </a:lnTo>
                                <a:lnTo>
                                  <a:pt x="1001" y="2"/>
                                </a:lnTo>
                                <a:lnTo>
                                  <a:pt x="983" y="4"/>
                                </a:lnTo>
                                <a:lnTo>
                                  <a:pt x="966" y="8"/>
                                </a:lnTo>
                                <a:lnTo>
                                  <a:pt x="949" y="12"/>
                                </a:lnTo>
                                <a:lnTo>
                                  <a:pt x="933" y="18"/>
                                </a:lnTo>
                                <a:lnTo>
                                  <a:pt x="918" y="24"/>
                                </a:lnTo>
                                <a:lnTo>
                                  <a:pt x="902" y="32"/>
                                </a:lnTo>
                                <a:lnTo>
                                  <a:pt x="888" y="41"/>
                                </a:lnTo>
                                <a:lnTo>
                                  <a:pt x="873" y="51"/>
                                </a:lnTo>
                                <a:lnTo>
                                  <a:pt x="858" y="61"/>
                                </a:lnTo>
                                <a:lnTo>
                                  <a:pt x="845" y="74"/>
                                </a:lnTo>
                                <a:lnTo>
                                  <a:pt x="832" y="86"/>
                                </a:lnTo>
                                <a:lnTo>
                                  <a:pt x="819" y="98"/>
                                </a:lnTo>
                                <a:lnTo>
                                  <a:pt x="807" y="113"/>
                                </a:lnTo>
                                <a:lnTo>
                                  <a:pt x="791" y="133"/>
                                </a:lnTo>
                                <a:lnTo>
                                  <a:pt x="776" y="154"/>
                                </a:lnTo>
                                <a:lnTo>
                                  <a:pt x="762" y="178"/>
                                </a:lnTo>
                                <a:lnTo>
                                  <a:pt x="749" y="203"/>
                                </a:lnTo>
                                <a:lnTo>
                                  <a:pt x="736" y="227"/>
                                </a:lnTo>
                                <a:lnTo>
                                  <a:pt x="724" y="254"/>
                                </a:lnTo>
                                <a:lnTo>
                                  <a:pt x="714" y="281"/>
                                </a:lnTo>
                                <a:lnTo>
                                  <a:pt x="704" y="310"/>
                                </a:lnTo>
                                <a:lnTo>
                                  <a:pt x="697" y="330"/>
                                </a:lnTo>
                                <a:lnTo>
                                  <a:pt x="692" y="352"/>
                                </a:lnTo>
                                <a:lnTo>
                                  <a:pt x="686" y="372"/>
                                </a:lnTo>
                                <a:lnTo>
                                  <a:pt x="682" y="393"/>
                                </a:lnTo>
                                <a:lnTo>
                                  <a:pt x="664" y="368"/>
                                </a:lnTo>
                                <a:lnTo>
                                  <a:pt x="647" y="345"/>
                                </a:lnTo>
                                <a:lnTo>
                                  <a:pt x="628" y="324"/>
                                </a:lnTo>
                                <a:lnTo>
                                  <a:pt x="609" y="305"/>
                                </a:lnTo>
                                <a:lnTo>
                                  <a:pt x="593" y="290"/>
                                </a:lnTo>
                                <a:lnTo>
                                  <a:pt x="578" y="278"/>
                                </a:lnTo>
                                <a:lnTo>
                                  <a:pt x="562" y="265"/>
                                </a:lnTo>
                                <a:lnTo>
                                  <a:pt x="545" y="254"/>
                                </a:lnTo>
                                <a:lnTo>
                                  <a:pt x="528" y="245"/>
                                </a:lnTo>
                                <a:lnTo>
                                  <a:pt x="513" y="237"/>
                                </a:lnTo>
                                <a:lnTo>
                                  <a:pt x="496" y="231"/>
                                </a:lnTo>
                                <a:lnTo>
                                  <a:pt x="479" y="225"/>
                                </a:lnTo>
                                <a:lnTo>
                                  <a:pt x="462" y="222"/>
                                </a:lnTo>
                                <a:lnTo>
                                  <a:pt x="445" y="219"/>
                                </a:lnTo>
                                <a:lnTo>
                                  <a:pt x="429" y="218"/>
                                </a:lnTo>
                                <a:lnTo>
                                  <a:pt x="412" y="219"/>
                                </a:lnTo>
                                <a:lnTo>
                                  <a:pt x="395" y="223"/>
                                </a:lnTo>
                                <a:lnTo>
                                  <a:pt x="378" y="227"/>
                                </a:lnTo>
                                <a:lnTo>
                                  <a:pt x="362" y="234"/>
                                </a:lnTo>
                                <a:lnTo>
                                  <a:pt x="345" y="243"/>
                                </a:lnTo>
                                <a:lnTo>
                                  <a:pt x="328" y="254"/>
                                </a:lnTo>
                                <a:lnTo>
                                  <a:pt x="311" y="266"/>
                                </a:lnTo>
                                <a:lnTo>
                                  <a:pt x="294" y="282"/>
                                </a:lnTo>
                                <a:lnTo>
                                  <a:pt x="278" y="299"/>
                                </a:lnTo>
                                <a:lnTo>
                                  <a:pt x="261" y="318"/>
                                </a:lnTo>
                                <a:lnTo>
                                  <a:pt x="244" y="340"/>
                                </a:lnTo>
                                <a:lnTo>
                                  <a:pt x="227" y="364"/>
                                </a:lnTo>
                                <a:lnTo>
                                  <a:pt x="210" y="391"/>
                                </a:lnTo>
                                <a:lnTo>
                                  <a:pt x="194" y="420"/>
                                </a:lnTo>
                                <a:lnTo>
                                  <a:pt x="177" y="452"/>
                                </a:lnTo>
                                <a:lnTo>
                                  <a:pt x="161" y="487"/>
                                </a:lnTo>
                                <a:lnTo>
                                  <a:pt x="144" y="524"/>
                                </a:lnTo>
                                <a:lnTo>
                                  <a:pt x="129" y="563"/>
                                </a:lnTo>
                                <a:lnTo>
                                  <a:pt x="112" y="607"/>
                                </a:lnTo>
                                <a:lnTo>
                                  <a:pt x="96" y="653"/>
                                </a:lnTo>
                                <a:lnTo>
                                  <a:pt x="81" y="701"/>
                                </a:lnTo>
                                <a:lnTo>
                                  <a:pt x="62" y="764"/>
                                </a:lnTo>
                                <a:lnTo>
                                  <a:pt x="46" y="824"/>
                                </a:lnTo>
                                <a:lnTo>
                                  <a:pt x="32" y="884"/>
                                </a:lnTo>
                                <a:lnTo>
                                  <a:pt x="22" y="942"/>
                                </a:lnTo>
                                <a:lnTo>
                                  <a:pt x="13" y="998"/>
                                </a:lnTo>
                                <a:lnTo>
                                  <a:pt x="7" y="1053"/>
                                </a:lnTo>
                                <a:lnTo>
                                  <a:pt x="3" y="1106"/>
                                </a:lnTo>
                                <a:lnTo>
                                  <a:pt x="1" y="1157"/>
                                </a:lnTo>
                                <a:lnTo>
                                  <a:pt x="0" y="1207"/>
                                </a:lnTo>
                                <a:lnTo>
                                  <a:pt x="2" y="1255"/>
                                </a:lnTo>
                                <a:lnTo>
                                  <a:pt x="4" y="1301"/>
                                </a:lnTo>
                                <a:lnTo>
                                  <a:pt x="10" y="1347"/>
                                </a:lnTo>
                                <a:lnTo>
                                  <a:pt x="16" y="1389"/>
                                </a:lnTo>
                                <a:lnTo>
                                  <a:pt x="24" y="1431"/>
                                </a:lnTo>
                                <a:lnTo>
                                  <a:pt x="31" y="1471"/>
                                </a:lnTo>
                                <a:lnTo>
                                  <a:pt x="41" y="1510"/>
                                </a:lnTo>
                                <a:lnTo>
                                  <a:pt x="53" y="1547"/>
                                </a:lnTo>
                                <a:lnTo>
                                  <a:pt x="64" y="1583"/>
                                </a:lnTo>
                                <a:lnTo>
                                  <a:pt x="76" y="1617"/>
                                </a:lnTo>
                                <a:lnTo>
                                  <a:pt x="90" y="1649"/>
                                </a:lnTo>
                                <a:lnTo>
                                  <a:pt x="103" y="1679"/>
                                </a:lnTo>
                                <a:lnTo>
                                  <a:pt x="118" y="1710"/>
                                </a:lnTo>
                                <a:lnTo>
                                  <a:pt x="132" y="1737"/>
                                </a:lnTo>
                                <a:lnTo>
                                  <a:pt x="147" y="1763"/>
                                </a:lnTo>
                                <a:lnTo>
                                  <a:pt x="161" y="1788"/>
                                </a:lnTo>
                                <a:lnTo>
                                  <a:pt x="176" y="1812"/>
                                </a:lnTo>
                                <a:lnTo>
                                  <a:pt x="190" y="1833"/>
                                </a:lnTo>
                                <a:lnTo>
                                  <a:pt x="205" y="1853"/>
                                </a:lnTo>
                                <a:lnTo>
                                  <a:pt x="233" y="1889"/>
                                </a:lnTo>
                                <a:lnTo>
                                  <a:pt x="259" y="1919"/>
                                </a:lnTo>
                                <a:lnTo>
                                  <a:pt x="250" y="1958"/>
                                </a:lnTo>
                                <a:lnTo>
                                  <a:pt x="242" y="2001"/>
                                </a:lnTo>
                                <a:lnTo>
                                  <a:pt x="235" y="2048"/>
                                </a:lnTo>
                                <a:lnTo>
                                  <a:pt x="231" y="2097"/>
                                </a:lnTo>
                                <a:lnTo>
                                  <a:pt x="228" y="2151"/>
                                </a:lnTo>
                                <a:lnTo>
                                  <a:pt x="226" y="2209"/>
                                </a:lnTo>
                                <a:lnTo>
                                  <a:pt x="226" y="2271"/>
                                </a:lnTo>
                                <a:lnTo>
                                  <a:pt x="228" y="2337"/>
                                </a:lnTo>
                                <a:lnTo>
                                  <a:pt x="236" y="2420"/>
                                </a:lnTo>
                                <a:lnTo>
                                  <a:pt x="252" y="2504"/>
                                </a:lnTo>
                                <a:lnTo>
                                  <a:pt x="276" y="2588"/>
                                </a:lnTo>
                                <a:lnTo>
                                  <a:pt x="308" y="2673"/>
                                </a:lnTo>
                                <a:lnTo>
                                  <a:pt x="347" y="2757"/>
                                </a:lnTo>
                                <a:lnTo>
                                  <a:pt x="392" y="2841"/>
                                </a:lnTo>
                                <a:lnTo>
                                  <a:pt x="442" y="2925"/>
                                </a:lnTo>
                                <a:lnTo>
                                  <a:pt x="498" y="3009"/>
                                </a:lnTo>
                                <a:lnTo>
                                  <a:pt x="559" y="3091"/>
                                </a:lnTo>
                                <a:lnTo>
                                  <a:pt x="622" y="3173"/>
                                </a:lnTo>
                                <a:lnTo>
                                  <a:pt x="689" y="3253"/>
                                </a:lnTo>
                                <a:lnTo>
                                  <a:pt x="760" y="3331"/>
                                </a:lnTo>
                                <a:lnTo>
                                  <a:pt x="833" y="3408"/>
                                </a:lnTo>
                                <a:lnTo>
                                  <a:pt x="907" y="3483"/>
                                </a:lnTo>
                                <a:lnTo>
                                  <a:pt x="983" y="3556"/>
                                </a:lnTo>
                                <a:lnTo>
                                  <a:pt x="1059" y="3627"/>
                                </a:lnTo>
                                <a:lnTo>
                                  <a:pt x="1134" y="3694"/>
                                </a:lnTo>
                                <a:lnTo>
                                  <a:pt x="1209" y="3759"/>
                                </a:lnTo>
                                <a:lnTo>
                                  <a:pt x="1283" y="3822"/>
                                </a:lnTo>
                                <a:lnTo>
                                  <a:pt x="1355" y="3880"/>
                                </a:lnTo>
                                <a:lnTo>
                                  <a:pt x="1425" y="3936"/>
                                </a:lnTo>
                                <a:lnTo>
                                  <a:pt x="1491" y="3988"/>
                                </a:lnTo>
                                <a:lnTo>
                                  <a:pt x="1555" y="4036"/>
                                </a:lnTo>
                                <a:lnTo>
                                  <a:pt x="1613" y="4080"/>
                                </a:lnTo>
                                <a:lnTo>
                                  <a:pt x="1716" y="4153"/>
                                </a:lnTo>
                                <a:lnTo>
                                  <a:pt x="1796" y="4210"/>
                                </a:lnTo>
                                <a:lnTo>
                                  <a:pt x="1848" y="4244"/>
                                </a:lnTo>
                                <a:lnTo>
                                  <a:pt x="1866" y="4257"/>
                                </a:lnTo>
                                <a:close/>
                                <a:moveTo>
                                  <a:pt x="2499" y="2439"/>
                                </a:moveTo>
                                <a:lnTo>
                                  <a:pt x="2439" y="2381"/>
                                </a:lnTo>
                                <a:lnTo>
                                  <a:pt x="2377" y="2321"/>
                                </a:lnTo>
                                <a:lnTo>
                                  <a:pt x="2316" y="2261"/>
                                </a:lnTo>
                                <a:lnTo>
                                  <a:pt x="2252" y="2200"/>
                                </a:lnTo>
                                <a:lnTo>
                                  <a:pt x="2189" y="2140"/>
                                </a:lnTo>
                                <a:lnTo>
                                  <a:pt x="2124" y="2078"/>
                                </a:lnTo>
                                <a:lnTo>
                                  <a:pt x="2061" y="2017"/>
                                </a:lnTo>
                                <a:lnTo>
                                  <a:pt x="1997" y="1956"/>
                                </a:lnTo>
                                <a:lnTo>
                                  <a:pt x="1921" y="1883"/>
                                </a:lnTo>
                                <a:lnTo>
                                  <a:pt x="1846" y="1812"/>
                                </a:lnTo>
                                <a:lnTo>
                                  <a:pt x="1771" y="1740"/>
                                </a:lnTo>
                                <a:lnTo>
                                  <a:pt x="1697" y="1669"/>
                                </a:lnTo>
                                <a:lnTo>
                                  <a:pt x="1624" y="1600"/>
                                </a:lnTo>
                                <a:lnTo>
                                  <a:pt x="1554" y="1530"/>
                                </a:lnTo>
                                <a:lnTo>
                                  <a:pt x="1484" y="1463"/>
                                </a:lnTo>
                                <a:lnTo>
                                  <a:pt x="1417" y="1398"/>
                                </a:lnTo>
                                <a:lnTo>
                                  <a:pt x="1351" y="1334"/>
                                </a:lnTo>
                                <a:lnTo>
                                  <a:pt x="1289" y="1273"/>
                                </a:lnTo>
                                <a:lnTo>
                                  <a:pt x="1229" y="1212"/>
                                </a:lnTo>
                                <a:lnTo>
                                  <a:pt x="1173" y="1155"/>
                                </a:lnTo>
                                <a:lnTo>
                                  <a:pt x="1119" y="1101"/>
                                </a:lnTo>
                                <a:lnTo>
                                  <a:pt x="1070" y="1050"/>
                                </a:lnTo>
                                <a:lnTo>
                                  <a:pt x="1025" y="1002"/>
                                </a:lnTo>
                                <a:lnTo>
                                  <a:pt x="984" y="957"/>
                                </a:lnTo>
                                <a:lnTo>
                                  <a:pt x="970" y="937"/>
                                </a:lnTo>
                                <a:lnTo>
                                  <a:pt x="958" y="916"/>
                                </a:lnTo>
                                <a:lnTo>
                                  <a:pt x="947" y="896"/>
                                </a:lnTo>
                                <a:lnTo>
                                  <a:pt x="937" y="876"/>
                                </a:lnTo>
                                <a:lnTo>
                                  <a:pt x="927" y="856"/>
                                </a:lnTo>
                                <a:lnTo>
                                  <a:pt x="918" y="835"/>
                                </a:lnTo>
                                <a:lnTo>
                                  <a:pt x="910" y="812"/>
                                </a:lnTo>
                                <a:lnTo>
                                  <a:pt x="903" y="790"/>
                                </a:lnTo>
                                <a:lnTo>
                                  <a:pt x="898" y="766"/>
                                </a:lnTo>
                                <a:lnTo>
                                  <a:pt x="893" y="742"/>
                                </a:lnTo>
                                <a:lnTo>
                                  <a:pt x="890" y="716"/>
                                </a:lnTo>
                                <a:lnTo>
                                  <a:pt x="888" y="688"/>
                                </a:lnTo>
                                <a:lnTo>
                                  <a:pt x="886" y="659"/>
                                </a:lnTo>
                                <a:lnTo>
                                  <a:pt x="886" y="627"/>
                                </a:lnTo>
                                <a:lnTo>
                                  <a:pt x="888" y="594"/>
                                </a:lnTo>
                                <a:lnTo>
                                  <a:pt x="891" y="558"/>
                                </a:lnTo>
                                <a:lnTo>
                                  <a:pt x="893" y="534"/>
                                </a:lnTo>
                                <a:lnTo>
                                  <a:pt x="895" y="512"/>
                                </a:lnTo>
                                <a:lnTo>
                                  <a:pt x="899" y="488"/>
                                </a:lnTo>
                                <a:lnTo>
                                  <a:pt x="903" y="466"/>
                                </a:lnTo>
                                <a:lnTo>
                                  <a:pt x="908" y="444"/>
                                </a:lnTo>
                                <a:lnTo>
                                  <a:pt x="913" y="422"/>
                                </a:lnTo>
                                <a:lnTo>
                                  <a:pt x="919" y="401"/>
                                </a:lnTo>
                                <a:lnTo>
                                  <a:pt x="925" y="381"/>
                                </a:lnTo>
                                <a:lnTo>
                                  <a:pt x="931" y="363"/>
                                </a:lnTo>
                                <a:lnTo>
                                  <a:pt x="938" y="346"/>
                                </a:lnTo>
                                <a:lnTo>
                                  <a:pt x="945" y="329"/>
                                </a:lnTo>
                                <a:lnTo>
                                  <a:pt x="951" y="315"/>
                                </a:lnTo>
                                <a:lnTo>
                                  <a:pt x="959" y="300"/>
                                </a:lnTo>
                                <a:lnTo>
                                  <a:pt x="968" y="287"/>
                                </a:lnTo>
                                <a:lnTo>
                                  <a:pt x="976" y="273"/>
                                </a:lnTo>
                                <a:lnTo>
                                  <a:pt x="985" y="262"/>
                                </a:lnTo>
                                <a:lnTo>
                                  <a:pt x="996" y="251"/>
                                </a:lnTo>
                                <a:lnTo>
                                  <a:pt x="1007" y="242"/>
                                </a:lnTo>
                                <a:lnTo>
                                  <a:pt x="1013" y="238"/>
                                </a:lnTo>
                                <a:lnTo>
                                  <a:pt x="1019" y="235"/>
                                </a:lnTo>
                                <a:lnTo>
                                  <a:pt x="1025" y="234"/>
                                </a:lnTo>
                                <a:lnTo>
                                  <a:pt x="1031" y="233"/>
                                </a:lnTo>
                                <a:lnTo>
                                  <a:pt x="1052" y="237"/>
                                </a:lnTo>
                                <a:lnTo>
                                  <a:pt x="1071" y="244"/>
                                </a:lnTo>
                                <a:lnTo>
                                  <a:pt x="1088" y="251"/>
                                </a:lnTo>
                                <a:lnTo>
                                  <a:pt x="1104" y="260"/>
                                </a:lnTo>
                                <a:lnTo>
                                  <a:pt x="1117" y="270"/>
                                </a:lnTo>
                                <a:lnTo>
                                  <a:pt x="1128" y="281"/>
                                </a:lnTo>
                                <a:lnTo>
                                  <a:pt x="1139" y="293"/>
                                </a:lnTo>
                                <a:lnTo>
                                  <a:pt x="1148" y="307"/>
                                </a:lnTo>
                                <a:lnTo>
                                  <a:pt x="1156" y="321"/>
                                </a:lnTo>
                                <a:lnTo>
                                  <a:pt x="1163" y="337"/>
                                </a:lnTo>
                                <a:lnTo>
                                  <a:pt x="1169" y="354"/>
                                </a:lnTo>
                                <a:lnTo>
                                  <a:pt x="1174" y="372"/>
                                </a:lnTo>
                                <a:lnTo>
                                  <a:pt x="1183" y="409"/>
                                </a:lnTo>
                                <a:lnTo>
                                  <a:pt x="1191" y="449"/>
                                </a:lnTo>
                                <a:lnTo>
                                  <a:pt x="1200" y="492"/>
                                </a:lnTo>
                                <a:lnTo>
                                  <a:pt x="1210" y="534"/>
                                </a:lnTo>
                                <a:lnTo>
                                  <a:pt x="1221" y="579"/>
                                </a:lnTo>
                                <a:lnTo>
                                  <a:pt x="1233" y="625"/>
                                </a:lnTo>
                                <a:lnTo>
                                  <a:pt x="1241" y="649"/>
                                </a:lnTo>
                                <a:lnTo>
                                  <a:pt x="1249" y="672"/>
                                </a:lnTo>
                                <a:lnTo>
                                  <a:pt x="1258" y="697"/>
                                </a:lnTo>
                                <a:lnTo>
                                  <a:pt x="1268" y="720"/>
                                </a:lnTo>
                                <a:lnTo>
                                  <a:pt x="1279" y="745"/>
                                </a:lnTo>
                                <a:lnTo>
                                  <a:pt x="1292" y="770"/>
                                </a:lnTo>
                                <a:lnTo>
                                  <a:pt x="1305" y="794"/>
                                </a:lnTo>
                                <a:lnTo>
                                  <a:pt x="1319" y="819"/>
                                </a:lnTo>
                                <a:lnTo>
                                  <a:pt x="1334" y="844"/>
                                </a:lnTo>
                                <a:lnTo>
                                  <a:pt x="1351" y="868"/>
                                </a:lnTo>
                                <a:lnTo>
                                  <a:pt x="1369" y="894"/>
                                </a:lnTo>
                                <a:lnTo>
                                  <a:pt x="1389" y="919"/>
                                </a:lnTo>
                                <a:lnTo>
                                  <a:pt x="1410" y="944"/>
                                </a:lnTo>
                                <a:lnTo>
                                  <a:pt x="1433" y="970"/>
                                </a:lnTo>
                                <a:lnTo>
                                  <a:pt x="1457" y="995"/>
                                </a:lnTo>
                                <a:lnTo>
                                  <a:pt x="1484" y="1021"/>
                                </a:lnTo>
                                <a:lnTo>
                                  <a:pt x="1512" y="1045"/>
                                </a:lnTo>
                                <a:lnTo>
                                  <a:pt x="1542" y="1071"/>
                                </a:lnTo>
                                <a:lnTo>
                                  <a:pt x="1574" y="1097"/>
                                </a:lnTo>
                                <a:lnTo>
                                  <a:pt x="1608" y="1121"/>
                                </a:lnTo>
                                <a:lnTo>
                                  <a:pt x="1644" y="1147"/>
                                </a:lnTo>
                                <a:lnTo>
                                  <a:pt x="1683" y="1172"/>
                                </a:lnTo>
                                <a:lnTo>
                                  <a:pt x="1724" y="1196"/>
                                </a:lnTo>
                                <a:lnTo>
                                  <a:pt x="1766" y="1221"/>
                                </a:lnTo>
                                <a:lnTo>
                                  <a:pt x="1771" y="1223"/>
                                </a:lnTo>
                                <a:lnTo>
                                  <a:pt x="1775" y="1226"/>
                                </a:lnTo>
                                <a:lnTo>
                                  <a:pt x="1810" y="1242"/>
                                </a:lnTo>
                                <a:lnTo>
                                  <a:pt x="1845" y="1259"/>
                                </a:lnTo>
                                <a:lnTo>
                                  <a:pt x="1880" y="1278"/>
                                </a:lnTo>
                                <a:lnTo>
                                  <a:pt x="1916" y="1298"/>
                                </a:lnTo>
                                <a:lnTo>
                                  <a:pt x="1952" y="1320"/>
                                </a:lnTo>
                                <a:lnTo>
                                  <a:pt x="1989" y="1342"/>
                                </a:lnTo>
                                <a:lnTo>
                                  <a:pt x="2027" y="1366"/>
                                </a:lnTo>
                                <a:lnTo>
                                  <a:pt x="2065" y="1390"/>
                                </a:lnTo>
                                <a:lnTo>
                                  <a:pt x="2111" y="1423"/>
                                </a:lnTo>
                                <a:lnTo>
                                  <a:pt x="2157" y="1455"/>
                                </a:lnTo>
                                <a:lnTo>
                                  <a:pt x="2200" y="1489"/>
                                </a:lnTo>
                                <a:lnTo>
                                  <a:pt x="2244" y="1524"/>
                                </a:lnTo>
                                <a:lnTo>
                                  <a:pt x="2287" y="1558"/>
                                </a:lnTo>
                                <a:lnTo>
                                  <a:pt x="2327" y="1594"/>
                                </a:lnTo>
                                <a:lnTo>
                                  <a:pt x="2365" y="1631"/>
                                </a:lnTo>
                                <a:lnTo>
                                  <a:pt x="2402" y="1668"/>
                                </a:lnTo>
                                <a:lnTo>
                                  <a:pt x="2436" y="1704"/>
                                </a:lnTo>
                                <a:lnTo>
                                  <a:pt x="2466" y="1741"/>
                                </a:lnTo>
                                <a:lnTo>
                                  <a:pt x="2480" y="1760"/>
                                </a:lnTo>
                                <a:lnTo>
                                  <a:pt x="2494" y="1778"/>
                                </a:lnTo>
                                <a:lnTo>
                                  <a:pt x="2507" y="1796"/>
                                </a:lnTo>
                                <a:lnTo>
                                  <a:pt x="2518" y="1814"/>
                                </a:lnTo>
                                <a:lnTo>
                                  <a:pt x="2530" y="1832"/>
                                </a:lnTo>
                                <a:lnTo>
                                  <a:pt x="2540" y="1850"/>
                                </a:lnTo>
                                <a:lnTo>
                                  <a:pt x="2549" y="1868"/>
                                </a:lnTo>
                                <a:lnTo>
                                  <a:pt x="2556" y="1886"/>
                                </a:lnTo>
                                <a:lnTo>
                                  <a:pt x="2563" y="1902"/>
                                </a:lnTo>
                                <a:lnTo>
                                  <a:pt x="2570" y="1920"/>
                                </a:lnTo>
                                <a:lnTo>
                                  <a:pt x="2574" y="1937"/>
                                </a:lnTo>
                                <a:lnTo>
                                  <a:pt x="2578" y="1954"/>
                                </a:lnTo>
                                <a:lnTo>
                                  <a:pt x="2582" y="1977"/>
                                </a:lnTo>
                                <a:lnTo>
                                  <a:pt x="2586" y="2001"/>
                                </a:lnTo>
                                <a:lnTo>
                                  <a:pt x="2588" y="2025"/>
                                </a:lnTo>
                                <a:lnTo>
                                  <a:pt x="2589" y="2047"/>
                                </a:lnTo>
                                <a:lnTo>
                                  <a:pt x="2590" y="2069"/>
                                </a:lnTo>
                                <a:lnTo>
                                  <a:pt x="2590" y="2092"/>
                                </a:lnTo>
                                <a:lnTo>
                                  <a:pt x="2589" y="2114"/>
                                </a:lnTo>
                                <a:lnTo>
                                  <a:pt x="2588" y="2135"/>
                                </a:lnTo>
                                <a:lnTo>
                                  <a:pt x="2586" y="2158"/>
                                </a:lnTo>
                                <a:lnTo>
                                  <a:pt x="2583" y="2179"/>
                                </a:lnTo>
                                <a:lnTo>
                                  <a:pt x="2580" y="2199"/>
                                </a:lnTo>
                                <a:lnTo>
                                  <a:pt x="2575" y="2221"/>
                                </a:lnTo>
                                <a:lnTo>
                                  <a:pt x="2566" y="2261"/>
                                </a:lnTo>
                                <a:lnTo>
                                  <a:pt x="2555" y="2300"/>
                                </a:lnTo>
                                <a:lnTo>
                                  <a:pt x="2543" y="2336"/>
                                </a:lnTo>
                                <a:lnTo>
                                  <a:pt x="2530" y="2372"/>
                                </a:lnTo>
                                <a:lnTo>
                                  <a:pt x="2515" y="2407"/>
                                </a:lnTo>
                                <a:lnTo>
                                  <a:pt x="2499" y="2439"/>
                                </a:lnTo>
                                <a:close/>
                                <a:moveTo>
                                  <a:pt x="2408" y="2674"/>
                                </a:moveTo>
                                <a:lnTo>
                                  <a:pt x="2427" y="2690"/>
                                </a:lnTo>
                                <a:lnTo>
                                  <a:pt x="2446" y="2707"/>
                                </a:lnTo>
                                <a:lnTo>
                                  <a:pt x="2464" y="2725"/>
                                </a:lnTo>
                                <a:lnTo>
                                  <a:pt x="2480" y="2743"/>
                                </a:lnTo>
                                <a:lnTo>
                                  <a:pt x="2497" y="2763"/>
                                </a:lnTo>
                                <a:lnTo>
                                  <a:pt x="2512" y="2782"/>
                                </a:lnTo>
                                <a:lnTo>
                                  <a:pt x="2526" y="2803"/>
                                </a:lnTo>
                                <a:lnTo>
                                  <a:pt x="2540" y="2825"/>
                                </a:lnTo>
                                <a:lnTo>
                                  <a:pt x="2552" y="2846"/>
                                </a:lnTo>
                                <a:lnTo>
                                  <a:pt x="2563" y="2867"/>
                                </a:lnTo>
                                <a:lnTo>
                                  <a:pt x="2573" y="2888"/>
                                </a:lnTo>
                                <a:lnTo>
                                  <a:pt x="2583" y="2910"/>
                                </a:lnTo>
                                <a:lnTo>
                                  <a:pt x="2592" y="2931"/>
                                </a:lnTo>
                                <a:lnTo>
                                  <a:pt x="2600" y="2952"/>
                                </a:lnTo>
                                <a:lnTo>
                                  <a:pt x="2607" y="2974"/>
                                </a:lnTo>
                                <a:lnTo>
                                  <a:pt x="2613" y="2995"/>
                                </a:lnTo>
                                <a:lnTo>
                                  <a:pt x="2619" y="3016"/>
                                </a:lnTo>
                                <a:lnTo>
                                  <a:pt x="2624" y="3037"/>
                                </a:lnTo>
                                <a:lnTo>
                                  <a:pt x="2628" y="3059"/>
                                </a:lnTo>
                                <a:lnTo>
                                  <a:pt x="2631" y="3079"/>
                                </a:lnTo>
                                <a:lnTo>
                                  <a:pt x="2634" y="3100"/>
                                </a:lnTo>
                                <a:lnTo>
                                  <a:pt x="2636" y="3121"/>
                                </a:lnTo>
                                <a:lnTo>
                                  <a:pt x="2637" y="3142"/>
                                </a:lnTo>
                                <a:lnTo>
                                  <a:pt x="2638" y="3162"/>
                                </a:lnTo>
                                <a:lnTo>
                                  <a:pt x="2638" y="3182"/>
                                </a:lnTo>
                                <a:lnTo>
                                  <a:pt x="2637" y="3202"/>
                                </a:lnTo>
                                <a:lnTo>
                                  <a:pt x="2636" y="3222"/>
                                </a:lnTo>
                                <a:lnTo>
                                  <a:pt x="2635" y="3243"/>
                                </a:lnTo>
                                <a:lnTo>
                                  <a:pt x="2629" y="3282"/>
                                </a:lnTo>
                                <a:lnTo>
                                  <a:pt x="2622" y="3321"/>
                                </a:lnTo>
                                <a:lnTo>
                                  <a:pt x="2615" y="3358"/>
                                </a:lnTo>
                                <a:lnTo>
                                  <a:pt x="2605" y="3395"/>
                                </a:lnTo>
                                <a:lnTo>
                                  <a:pt x="2592" y="3432"/>
                                </a:lnTo>
                                <a:lnTo>
                                  <a:pt x="2579" y="3467"/>
                                </a:lnTo>
                                <a:lnTo>
                                  <a:pt x="2568" y="3495"/>
                                </a:lnTo>
                                <a:lnTo>
                                  <a:pt x="2555" y="3522"/>
                                </a:lnTo>
                                <a:lnTo>
                                  <a:pt x="2542" y="3548"/>
                                </a:lnTo>
                                <a:lnTo>
                                  <a:pt x="2530" y="3573"/>
                                </a:lnTo>
                                <a:lnTo>
                                  <a:pt x="2515" y="3598"/>
                                </a:lnTo>
                                <a:lnTo>
                                  <a:pt x="2502" y="3622"/>
                                </a:lnTo>
                                <a:lnTo>
                                  <a:pt x="2487" y="3645"/>
                                </a:lnTo>
                                <a:lnTo>
                                  <a:pt x="2472" y="3666"/>
                                </a:lnTo>
                                <a:lnTo>
                                  <a:pt x="2469" y="3627"/>
                                </a:lnTo>
                                <a:lnTo>
                                  <a:pt x="2466" y="3589"/>
                                </a:lnTo>
                                <a:lnTo>
                                  <a:pt x="2460" y="3551"/>
                                </a:lnTo>
                                <a:lnTo>
                                  <a:pt x="2455" y="3513"/>
                                </a:lnTo>
                                <a:lnTo>
                                  <a:pt x="2448" y="3474"/>
                                </a:lnTo>
                                <a:lnTo>
                                  <a:pt x="2440" y="3437"/>
                                </a:lnTo>
                                <a:lnTo>
                                  <a:pt x="2431" y="3401"/>
                                </a:lnTo>
                                <a:lnTo>
                                  <a:pt x="2421" y="3365"/>
                                </a:lnTo>
                                <a:lnTo>
                                  <a:pt x="2410" y="3329"/>
                                </a:lnTo>
                                <a:lnTo>
                                  <a:pt x="2399" y="3294"/>
                                </a:lnTo>
                                <a:lnTo>
                                  <a:pt x="2386" y="3259"/>
                                </a:lnTo>
                                <a:lnTo>
                                  <a:pt x="2372" y="3226"/>
                                </a:lnTo>
                                <a:lnTo>
                                  <a:pt x="2357" y="3192"/>
                                </a:lnTo>
                                <a:lnTo>
                                  <a:pt x="2343" y="3160"/>
                                </a:lnTo>
                                <a:lnTo>
                                  <a:pt x="2326" y="3128"/>
                                </a:lnTo>
                                <a:lnTo>
                                  <a:pt x="2308" y="3097"/>
                                </a:lnTo>
                                <a:lnTo>
                                  <a:pt x="2293" y="3072"/>
                                </a:lnTo>
                                <a:lnTo>
                                  <a:pt x="2278" y="3048"/>
                                </a:lnTo>
                                <a:lnTo>
                                  <a:pt x="2261" y="3023"/>
                                </a:lnTo>
                                <a:lnTo>
                                  <a:pt x="2243" y="2999"/>
                                </a:lnTo>
                                <a:lnTo>
                                  <a:pt x="2226" y="2977"/>
                                </a:lnTo>
                                <a:lnTo>
                                  <a:pt x="2207" y="2955"/>
                                </a:lnTo>
                                <a:lnTo>
                                  <a:pt x="2188" y="2933"/>
                                </a:lnTo>
                                <a:lnTo>
                                  <a:pt x="2169" y="2912"/>
                                </a:lnTo>
                                <a:lnTo>
                                  <a:pt x="2148" y="2892"/>
                                </a:lnTo>
                                <a:lnTo>
                                  <a:pt x="2128" y="2873"/>
                                </a:lnTo>
                                <a:lnTo>
                                  <a:pt x="2105" y="2854"/>
                                </a:lnTo>
                                <a:lnTo>
                                  <a:pt x="2084" y="2836"/>
                                </a:lnTo>
                                <a:lnTo>
                                  <a:pt x="2061" y="2819"/>
                                </a:lnTo>
                                <a:lnTo>
                                  <a:pt x="2037" y="2802"/>
                                </a:lnTo>
                                <a:lnTo>
                                  <a:pt x="2014" y="2786"/>
                                </a:lnTo>
                                <a:lnTo>
                                  <a:pt x="1989" y="2772"/>
                                </a:lnTo>
                                <a:lnTo>
                                  <a:pt x="1875" y="2705"/>
                                </a:lnTo>
                                <a:lnTo>
                                  <a:pt x="1770" y="2640"/>
                                </a:lnTo>
                                <a:lnTo>
                                  <a:pt x="1670" y="2576"/>
                                </a:lnTo>
                                <a:lnTo>
                                  <a:pt x="1577" y="2515"/>
                                </a:lnTo>
                                <a:lnTo>
                                  <a:pt x="1490" y="2455"/>
                                </a:lnTo>
                                <a:lnTo>
                                  <a:pt x="1409" y="2398"/>
                                </a:lnTo>
                                <a:lnTo>
                                  <a:pt x="1335" y="2342"/>
                                </a:lnTo>
                                <a:lnTo>
                                  <a:pt x="1266" y="2288"/>
                                </a:lnTo>
                                <a:lnTo>
                                  <a:pt x="1202" y="2236"/>
                                </a:lnTo>
                                <a:lnTo>
                                  <a:pt x="1144" y="2187"/>
                                </a:lnTo>
                                <a:lnTo>
                                  <a:pt x="1090" y="2140"/>
                                </a:lnTo>
                                <a:lnTo>
                                  <a:pt x="1042" y="2095"/>
                                </a:lnTo>
                                <a:lnTo>
                                  <a:pt x="997" y="2053"/>
                                </a:lnTo>
                                <a:lnTo>
                                  <a:pt x="957" y="2013"/>
                                </a:lnTo>
                                <a:lnTo>
                                  <a:pt x="921" y="1975"/>
                                </a:lnTo>
                                <a:lnTo>
                                  <a:pt x="889" y="1940"/>
                                </a:lnTo>
                                <a:lnTo>
                                  <a:pt x="848" y="1897"/>
                                </a:lnTo>
                                <a:lnTo>
                                  <a:pt x="805" y="1852"/>
                                </a:lnTo>
                                <a:lnTo>
                                  <a:pt x="781" y="1830"/>
                                </a:lnTo>
                                <a:lnTo>
                                  <a:pt x="758" y="1808"/>
                                </a:lnTo>
                                <a:lnTo>
                                  <a:pt x="733" y="1788"/>
                                </a:lnTo>
                                <a:lnTo>
                                  <a:pt x="709" y="1768"/>
                                </a:lnTo>
                                <a:lnTo>
                                  <a:pt x="683" y="1749"/>
                                </a:lnTo>
                                <a:lnTo>
                                  <a:pt x="657" y="1732"/>
                                </a:lnTo>
                                <a:lnTo>
                                  <a:pt x="631" y="1718"/>
                                </a:lnTo>
                                <a:lnTo>
                                  <a:pt x="604" y="1704"/>
                                </a:lnTo>
                                <a:lnTo>
                                  <a:pt x="591" y="1698"/>
                                </a:lnTo>
                                <a:lnTo>
                                  <a:pt x="578" y="1694"/>
                                </a:lnTo>
                                <a:lnTo>
                                  <a:pt x="564" y="1689"/>
                                </a:lnTo>
                                <a:lnTo>
                                  <a:pt x="551" y="1686"/>
                                </a:lnTo>
                                <a:lnTo>
                                  <a:pt x="537" y="1683"/>
                                </a:lnTo>
                                <a:lnTo>
                                  <a:pt x="524" y="1682"/>
                                </a:lnTo>
                                <a:lnTo>
                                  <a:pt x="510" y="1679"/>
                                </a:lnTo>
                                <a:lnTo>
                                  <a:pt x="497" y="1679"/>
                                </a:lnTo>
                                <a:lnTo>
                                  <a:pt x="482" y="1679"/>
                                </a:lnTo>
                                <a:lnTo>
                                  <a:pt x="468" y="1682"/>
                                </a:lnTo>
                                <a:lnTo>
                                  <a:pt x="453" y="1684"/>
                                </a:lnTo>
                                <a:lnTo>
                                  <a:pt x="439" y="1687"/>
                                </a:lnTo>
                                <a:lnTo>
                                  <a:pt x="425" y="1691"/>
                                </a:lnTo>
                                <a:lnTo>
                                  <a:pt x="411" y="1696"/>
                                </a:lnTo>
                                <a:lnTo>
                                  <a:pt x="398" y="1703"/>
                                </a:lnTo>
                                <a:lnTo>
                                  <a:pt x="385" y="1710"/>
                                </a:lnTo>
                                <a:lnTo>
                                  <a:pt x="365" y="1682"/>
                                </a:lnTo>
                                <a:lnTo>
                                  <a:pt x="345" y="1649"/>
                                </a:lnTo>
                                <a:lnTo>
                                  <a:pt x="322" y="1611"/>
                                </a:lnTo>
                                <a:lnTo>
                                  <a:pt x="300" y="1570"/>
                                </a:lnTo>
                                <a:lnTo>
                                  <a:pt x="290" y="1546"/>
                                </a:lnTo>
                                <a:lnTo>
                                  <a:pt x="279" y="1523"/>
                                </a:lnTo>
                                <a:lnTo>
                                  <a:pt x="269" y="1498"/>
                                </a:lnTo>
                                <a:lnTo>
                                  <a:pt x="259" y="1472"/>
                                </a:lnTo>
                                <a:lnTo>
                                  <a:pt x="248" y="1444"/>
                                </a:lnTo>
                                <a:lnTo>
                                  <a:pt x="240" y="1416"/>
                                </a:lnTo>
                                <a:lnTo>
                                  <a:pt x="231" y="1387"/>
                                </a:lnTo>
                                <a:lnTo>
                                  <a:pt x="224" y="1357"/>
                                </a:lnTo>
                                <a:lnTo>
                                  <a:pt x="216" y="1325"/>
                                </a:lnTo>
                                <a:lnTo>
                                  <a:pt x="210" y="1293"/>
                                </a:lnTo>
                                <a:lnTo>
                                  <a:pt x="205" y="1259"/>
                                </a:lnTo>
                                <a:lnTo>
                                  <a:pt x="200" y="1226"/>
                                </a:lnTo>
                                <a:lnTo>
                                  <a:pt x="197" y="1190"/>
                                </a:lnTo>
                                <a:lnTo>
                                  <a:pt x="195" y="1153"/>
                                </a:lnTo>
                                <a:lnTo>
                                  <a:pt x="194" y="1116"/>
                                </a:lnTo>
                                <a:lnTo>
                                  <a:pt x="195" y="1077"/>
                                </a:lnTo>
                                <a:lnTo>
                                  <a:pt x="196" y="1037"/>
                                </a:lnTo>
                                <a:lnTo>
                                  <a:pt x="199" y="997"/>
                                </a:lnTo>
                                <a:lnTo>
                                  <a:pt x="204" y="956"/>
                                </a:lnTo>
                                <a:lnTo>
                                  <a:pt x="210" y="913"/>
                                </a:lnTo>
                                <a:lnTo>
                                  <a:pt x="218" y="869"/>
                                </a:lnTo>
                                <a:lnTo>
                                  <a:pt x="228" y="824"/>
                                </a:lnTo>
                                <a:lnTo>
                                  <a:pt x="241" y="780"/>
                                </a:lnTo>
                                <a:lnTo>
                                  <a:pt x="254" y="733"/>
                                </a:lnTo>
                                <a:lnTo>
                                  <a:pt x="270" y="687"/>
                                </a:lnTo>
                                <a:lnTo>
                                  <a:pt x="285" y="646"/>
                                </a:lnTo>
                                <a:lnTo>
                                  <a:pt x="300" y="610"/>
                                </a:lnTo>
                                <a:lnTo>
                                  <a:pt x="316" y="579"/>
                                </a:lnTo>
                                <a:lnTo>
                                  <a:pt x="331" y="553"/>
                                </a:lnTo>
                                <a:lnTo>
                                  <a:pt x="346" y="531"/>
                                </a:lnTo>
                                <a:lnTo>
                                  <a:pt x="360" y="513"/>
                                </a:lnTo>
                                <a:lnTo>
                                  <a:pt x="374" y="497"/>
                                </a:lnTo>
                                <a:lnTo>
                                  <a:pt x="387" y="486"/>
                                </a:lnTo>
                                <a:lnTo>
                                  <a:pt x="400" y="478"/>
                                </a:lnTo>
                                <a:lnTo>
                                  <a:pt x="411" y="473"/>
                                </a:lnTo>
                                <a:lnTo>
                                  <a:pt x="422" y="469"/>
                                </a:lnTo>
                                <a:lnTo>
                                  <a:pt x="431" y="468"/>
                                </a:lnTo>
                                <a:lnTo>
                                  <a:pt x="439" y="469"/>
                                </a:lnTo>
                                <a:lnTo>
                                  <a:pt x="445" y="472"/>
                                </a:lnTo>
                                <a:lnTo>
                                  <a:pt x="450" y="475"/>
                                </a:lnTo>
                                <a:lnTo>
                                  <a:pt x="465" y="489"/>
                                </a:lnTo>
                                <a:lnTo>
                                  <a:pt x="478" y="506"/>
                                </a:lnTo>
                                <a:lnTo>
                                  <a:pt x="491" y="525"/>
                                </a:lnTo>
                                <a:lnTo>
                                  <a:pt x="505" y="548"/>
                                </a:lnTo>
                                <a:lnTo>
                                  <a:pt x="517" y="570"/>
                                </a:lnTo>
                                <a:lnTo>
                                  <a:pt x="529" y="595"/>
                                </a:lnTo>
                                <a:lnTo>
                                  <a:pt x="541" y="619"/>
                                </a:lnTo>
                                <a:lnTo>
                                  <a:pt x="552" y="645"/>
                                </a:lnTo>
                                <a:lnTo>
                                  <a:pt x="573" y="698"/>
                                </a:lnTo>
                                <a:lnTo>
                                  <a:pt x="592" y="749"/>
                                </a:lnTo>
                                <a:lnTo>
                                  <a:pt x="608" y="796"/>
                                </a:lnTo>
                                <a:lnTo>
                                  <a:pt x="621" y="837"/>
                                </a:lnTo>
                                <a:lnTo>
                                  <a:pt x="621" y="838"/>
                                </a:lnTo>
                                <a:lnTo>
                                  <a:pt x="628" y="856"/>
                                </a:lnTo>
                                <a:lnTo>
                                  <a:pt x="638" y="876"/>
                                </a:lnTo>
                                <a:lnTo>
                                  <a:pt x="650" y="898"/>
                                </a:lnTo>
                                <a:lnTo>
                                  <a:pt x="666" y="922"/>
                                </a:lnTo>
                                <a:lnTo>
                                  <a:pt x="684" y="949"/>
                                </a:lnTo>
                                <a:lnTo>
                                  <a:pt x="705" y="976"/>
                                </a:lnTo>
                                <a:lnTo>
                                  <a:pt x="728" y="1006"/>
                                </a:lnTo>
                                <a:lnTo>
                                  <a:pt x="753" y="1037"/>
                                </a:lnTo>
                                <a:lnTo>
                                  <a:pt x="781" y="1070"/>
                                </a:lnTo>
                                <a:lnTo>
                                  <a:pt x="811" y="1105"/>
                                </a:lnTo>
                                <a:lnTo>
                                  <a:pt x="844" y="1140"/>
                                </a:lnTo>
                                <a:lnTo>
                                  <a:pt x="878" y="1177"/>
                                </a:lnTo>
                                <a:lnTo>
                                  <a:pt x="951" y="1257"/>
                                </a:lnTo>
                                <a:lnTo>
                                  <a:pt x="1032" y="1341"/>
                                </a:lnTo>
                                <a:lnTo>
                                  <a:pt x="1119" y="1428"/>
                                </a:lnTo>
                                <a:lnTo>
                                  <a:pt x="1212" y="1520"/>
                                </a:lnTo>
                                <a:lnTo>
                                  <a:pt x="1308" y="1617"/>
                                </a:lnTo>
                                <a:lnTo>
                                  <a:pt x="1409" y="1714"/>
                                </a:lnTo>
                                <a:lnTo>
                                  <a:pt x="1513" y="1815"/>
                                </a:lnTo>
                                <a:lnTo>
                                  <a:pt x="1620" y="1917"/>
                                </a:lnTo>
                                <a:lnTo>
                                  <a:pt x="1727" y="2020"/>
                                </a:lnTo>
                                <a:lnTo>
                                  <a:pt x="1836" y="2124"/>
                                </a:lnTo>
                                <a:lnTo>
                                  <a:pt x="1911" y="2195"/>
                                </a:lnTo>
                                <a:lnTo>
                                  <a:pt x="1984" y="2265"/>
                                </a:lnTo>
                                <a:lnTo>
                                  <a:pt x="2058" y="2336"/>
                                </a:lnTo>
                                <a:lnTo>
                                  <a:pt x="2131" y="2405"/>
                                </a:lnTo>
                                <a:lnTo>
                                  <a:pt x="2203" y="2475"/>
                                </a:lnTo>
                                <a:lnTo>
                                  <a:pt x="2272" y="2542"/>
                                </a:lnTo>
                                <a:lnTo>
                                  <a:pt x="2342" y="2609"/>
                                </a:lnTo>
                                <a:lnTo>
                                  <a:pt x="2408" y="2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0B0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3282"/>
                        <wps:cNvSpPr>
                          <a:spLocks/>
                        </wps:cNvSpPr>
                        <wps:spPr bwMode="auto">
                          <a:xfrm>
                            <a:off x="7332" y="3881"/>
                            <a:ext cx="888" cy="1695"/>
                          </a:xfrm>
                          <a:custGeom>
                            <a:avLst/>
                            <a:gdLst>
                              <a:gd name="T0" fmla="*/ 2436 w 2665"/>
                              <a:gd name="T1" fmla="*/ 1806 h 5085"/>
                              <a:gd name="T2" fmla="*/ 2665 w 2665"/>
                              <a:gd name="T3" fmla="*/ 1014 h 5085"/>
                              <a:gd name="T4" fmla="*/ 2548 w 2665"/>
                              <a:gd name="T5" fmla="*/ 528 h 5085"/>
                              <a:gd name="T6" fmla="*/ 2420 w 2665"/>
                              <a:gd name="T7" fmla="*/ 324 h 5085"/>
                              <a:gd name="T8" fmla="*/ 2162 w 2665"/>
                              <a:gd name="T9" fmla="*/ 439 h 5085"/>
                              <a:gd name="T10" fmla="*/ 2018 w 2665"/>
                              <a:gd name="T11" fmla="*/ 372 h 5085"/>
                              <a:gd name="T12" fmla="*/ 1893 w 2665"/>
                              <a:gd name="T13" fmla="*/ 45 h 5085"/>
                              <a:gd name="T14" fmla="*/ 1693 w 2665"/>
                              <a:gd name="T15" fmla="*/ 0 h 5085"/>
                              <a:gd name="T16" fmla="*/ 1473 w 2665"/>
                              <a:gd name="T17" fmla="*/ 218 h 5085"/>
                              <a:gd name="T18" fmla="*/ 1381 w 2665"/>
                              <a:gd name="T19" fmla="*/ 546 h 5085"/>
                              <a:gd name="T20" fmla="*/ 1075 w 2665"/>
                              <a:gd name="T21" fmla="*/ 932 h 5085"/>
                              <a:gd name="T22" fmla="*/ 394 w 2665"/>
                              <a:gd name="T23" fmla="*/ 1399 h 5085"/>
                              <a:gd name="T24" fmla="*/ 98 w 2665"/>
                              <a:gd name="T25" fmla="*/ 1698 h 5085"/>
                              <a:gd name="T26" fmla="*/ 9 w 2665"/>
                              <a:gd name="T27" fmla="*/ 2040 h 5085"/>
                              <a:gd name="T28" fmla="*/ 171 w 2665"/>
                              <a:gd name="T29" fmla="*/ 2591 h 5085"/>
                              <a:gd name="T30" fmla="*/ 0 w 2665"/>
                              <a:gd name="T31" fmla="*/ 2858 h 5085"/>
                              <a:gd name="T32" fmla="*/ 23 w 2665"/>
                              <a:gd name="T33" fmla="*/ 3400 h 5085"/>
                              <a:gd name="T34" fmla="*/ 291 w 2665"/>
                              <a:gd name="T35" fmla="*/ 3829 h 5085"/>
                              <a:gd name="T36" fmla="*/ 455 w 2665"/>
                              <a:gd name="T37" fmla="*/ 4501 h 5085"/>
                              <a:gd name="T38" fmla="*/ 1058 w 2665"/>
                              <a:gd name="T39" fmla="*/ 5085 h 5085"/>
                              <a:gd name="T40" fmla="*/ 1091 w 2665"/>
                              <a:gd name="T41" fmla="*/ 4020 h 5085"/>
                              <a:gd name="T42" fmla="*/ 1599 w 2665"/>
                              <a:gd name="T43" fmla="*/ 3491 h 5085"/>
                              <a:gd name="T44" fmla="*/ 2267 w 2665"/>
                              <a:gd name="T45" fmla="*/ 2818 h 5085"/>
                              <a:gd name="T46" fmla="*/ 2412 w 2665"/>
                              <a:gd name="T47" fmla="*/ 2146 h 5085"/>
                              <a:gd name="T48" fmla="*/ 2436 w 2665"/>
                              <a:gd name="T49" fmla="*/ 1806 h 50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665" h="5085">
                                <a:moveTo>
                                  <a:pt x="2436" y="1806"/>
                                </a:moveTo>
                                <a:lnTo>
                                  <a:pt x="2665" y="1014"/>
                                </a:lnTo>
                                <a:lnTo>
                                  <a:pt x="2548" y="528"/>
                                </a:lnTo>
                                <a:lnTo>
                                  <a:pt x="2420" y="324"/>
                                </a:lnTo>
                                <a:lnTo>
                                  <a:pt x="2162" y="439"/>
                                </a:lnTo>
                                <a:lnTo>
                                  <a:pt x="2018" y="372"/>
                                </a:lnTo>
                                <a:lnTo>
                                  <a:pt x="1893" y="45"/>
                                </a:lnTo>
                                <a:lnTo>
                                  <a:pt x="1693" y="0"/>
                                </a:lnTo>
                                <a:lnTo>
                                  <a:pt x="1473" y="218"/>
                                </a:lnTo>
                                <a:lnTo>
                                  <a:pt x="1381" y="546"/>
                                </a:lnTo>
                                <a:lnTo>
                                  <a:pt x="1075" y="932"/>
                                </a:lnTo>
                                <a:lnTo>
                                  <a:pt x="394" y="1399"/>
                                </a:lnTo>
                                <a:lnTo>
                                  <a:pt x="98" y="1698"/>
                                </a:lnTo>
                                <a:lnTo>
                                  <a:pt x="9" y="2040"/>
                                </a:lnTo>
                                <a:lnTo>
                                  <a:pt x="171" y="2591"/>
                                </a:lnTo>
                                <a:lnTo>
                                  <a:pt x="0" y="2858"/>
                                </a:lnTo>
                                <a:lnTo>
                                  <a:pt x="23" y="3400"/>
                                </a:lnTo>
                                <a:lnTo>
                                  <a:pt x="291" y="3829"/>
                                </a:lnTo>
                                <a:lnTo>
                                  <a:pt x="455" y="4501"/>
                                </a:lnTo>
                                <a:lnTo>
                                  <a:pt x="1058" y="5085"/>
                                </a:lnTo>
                                <a:lnTo>
                                  <a:pt x="1091" y="4020"/>
                                </a:lnTo>
                                <a:lnTo>
                                  <a:pt x="1599" y="3491"/>
                                </a:lnTo>
                                <a:lnTo>
                                  <a:pt x="2267" y="2818"/>
                                </a:lnTo>
                                <a:lnTo>
                                  <a:pt x="2412" y="2146"/>
                                </a:lnTo>
                                <a:lnTo>
                                  <a:pt x="2436" y="18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3283"/>
                        <wps:cNvSpPr>
                          <a:spLocks noEditPoints="1"/>
                        </wps:cNvSpPr>
                        <wps:spPr bwMode="auto">
                          <a:xfrm>
                            <a:off x="7270" y="3849"/>
                            <a:ext cx="992" cy="1762"/>
                          </a:xfrm>
                          <a:custGeom>
                            <a:avLst/>
                            <a:gdLst>
                              <a:gd name="T0" fmla="*/ 854 w 2977"/>
                              <a:gd name="T1" fmla="*/ 4310 h 5286"/>
                              <a:gd name="T2" fmla="*/ 851 w 2977"/>
                              <a:gd name="T3" fmla="*/ 4150 h 5286"/>
                              <a:gd name="T4" fmla="*/ 1663 w 2977"/>
                              <a:gd name="T5" fmla="*/ 3550 h 5286"/>
                              <a:gd name="T6" fmla="*/ 2472 w 2977"/>
                              <a:gd name="T7" fmla="*/ 2465 h 5286"/>
                              <a:gd name="T8" fmla="*/ 2504 w 2977"/>
                              <a:gd name="T9" fmla="*/ 2064 h 5286"/>
                              <a:gd name="T10" fmla="*/ 2309 w 2977"/>
                              <a:gd name="T11" fmla="*/ 2063 h 5286"/>
                              <a:gd name="T12" fmla="*/ 1466 w 2977"/>
                              <a:gd name="T13" fmla="*/ 2756 h 5286"/>
                              <a:gd name="T14" fmla="*/ 872 w 2977"/>
                              <a:gd name="T15" fmla="*/ 3137 h 5286"/>
                              <a:gd name="T16" fmla="*/ 664 w 2977"/>
                              <a:gd name="T17" fmla="*/ 3544 h 5286"/>
                              <a:gd name="T18" fmla="*/ 665 w 2977"/>
                              <a:gd name="T19" fmla="*/ 4185 h 5286"/>
                              <a:gd name="T20" fmla="*/ 950 w 2977"/>
                              <a:gd name="T21" fmla="*/ 4781 h 5286"/>
                              <a:gd name="T22" fmla="*/ 1317 w 2977"/>
                              <a:gd name="T23" fmla="*/ 5109 h 5286"/>
                              <a:gd name="T24" fmla="*/ 1284 w 2977"/>
                              <a:gd name="T25" fmla="*/ 5265 h 5286"/>
                              <a:gd name="T26" fmla="*/ 1022 w 2977"/>
                              <a:gd name="T27" fmla="*/ 5180 h 5286"/>
                              <a:gd name="T28" fmla="*/ 564 w 2977"/>
                              <a:gd name="T29" fmla="*/ 4614 h 5286"/>
                              <a:gd name="T30" fmla="*/ 388 w 2977"/>
                              <a:gd name="T31" fmla="*/ 4068 h 5286"/>
                              <a:gd name="T32" fmla="*/ 69 w 2977"/>
                              <a:gd name="T33" fmla="*/ 3589 h 5286"/>
                              <a:gd name="T34" fmla="*/ 2 w 2977"/>
                              <a:gd name="T35" fmla="*/ 3153 h 5286"/>
                              <a:gd name="T36" fmla="*/ 146 w 2977"/>
                              <a:gd name="T37" fmla="*/ 2726 h 5286"/>
                              <a:gd name="T38" fmla="*/ 123 w 2977"/>
                              <a:gd name="T39" fmla="*/ 2414 h 5286"/>
                              <a:gd name="T40" fmla="*/ 82 w 2977"/>
                              <a:gd name="T41" fmla="*/ 1976 h 5286"/>
                              <a:gd name="T42" fmla="*/ 260 w 2977"/>
                              <a:gd name="T43" fmla="*/ 1603 h 5286"/>
                              <a:gd name="T44" fmla="*/ 777 w 2977"/>
                              <a:gd name="T45" fmla="*/ 1172 h 5286"/>
                              <a:gd name="T46" fmla="*/ 1222 w 2977"/>
                              <a:gd name="T47" fmla="*/ 921 h 5286"/>
                              <a:gd name="T48" fmla="*/ 1477 w 2977"/>
                              <a:gd name="T49" fmla="*/ 622 h 5286"/>
                              <a:gd name="T50" fmla="*/ 1631 w 2977"/>
                              <a:gd name="T51" fmla="*/ 153 h 5286"/>
                              <a:gd name="T52" fmla="*/ 1866 w 2977"/>
                              <a:gd name="T53" fmla="*/ 10 h 5286"/>
                              <a:gd name="T54" fmla="*/ 2096 w 2977"/>
                              <a:gd name="T55" fmla="*/ 46 h 5286"/>
                              <a:gd name="T56" fmla="*/ 2283 w 2977"/>
                              <a:gd name="T57" fmla="*/ 345 h 5286"/>
                              <a:gd name="T58" fmla="*/ 2508 w 2977"/>
                              <a:gd name="T59" fmla="*/ 242 h 5286"/>
                              <a:gd name="T60" fmla="*/ 2763 w 2977"/>
                              <a:gd name="T61" fmla="*/ 390 h 5286"/>
                              <a:gd name="T62" fmla="*/ 2973 w 2977"/>
                              <a:gd name="T63" fmla="*/ 1098 h 5286"/>
                              <a:gd name="T64" fmla="*/ 2861 w 2977"/>
                              <a:gd name="T65" fmla="*/ 1737 h 5286"/>
                              <a:gd name="T66" fmla="*/ 2723 w 2977"/>
                              <a:gd name="T67" fmla="*/ 2276 h 5286"/>
                              <a:gd name="T68" fmla="*/ 2077 w 2977"/>
                              <a:gd name="T69" fmla="*/ 3487 h 5286"/>
                              <a:gd name="T70" fmla="*/ 1003 w 2977"/>
                              <a:gd name="T71" fmla="*/ 4329 h 5286"/>
                              <a:gd name="T72" fmla="*/ 1382 w 2977"/>
                              <a:gd name="T73" fmla="*/ 1553 h 5286"/>
                              <a:gd name="T74" fmla="*/ 2037 w 2977"/>
                              <a:gd name="T75" fmla="*/ 876 h 5286"/>
                              <a:gd name="T76" fmla="*/ 2071 w 2977"/>
                              <a:gd name="T77" fmla="*/ 479 h 5286"/>
                              <a:gd name="T78" fmla="*/ 1963 w 2977"/>
                              <a:gd name="T79" fmla="*/ 243 h 5286"/>
                              <a:gd name="T80" fmla="*/ 1796 w 2977"/>
                              <a:gd name="T81" fmla="*/ 376 h 5286"/>
                              <a:gd name="T82" fmla="*/ 1622 w 2977"/>
                              <a:gd name="T83" fmla="*/ 855 h 5286"/>
                              <a:gd name="T84" fmla="*/ 1172 w 2977"/>
                              <a:gd name="T85" fmla="*/ 1231 h 5286"/>
                              <a:gd name="T86" fmla="*/ 677 w 2977"/>
                              <a:gd name="T87" fmla="*/ 1529 h 5286"/>
                              <a:gd name="T88" fmla="*/ 342 w 2977"/>
                              <a:gd name="T89" fmla="*/ 1910 h 5286"/>
                              <a:gd name="T90" fmla="*/ 322 w 2977"/>
                              <a:gd name="T91" fmla="*/ 2234 h 5286"/>
                              <a:gd name="T92" fmla="*/ 346 w 2977"/>
                              <a:gd name="T93" fmla="*/ 2851 h 5286"/>
                              <a:gd name="T94" fmla="*/ 240 w 2977"/>
                              <a:gd name="T95" fmla="*/ 3174 h 5286"/>
                              <a:gd name="T96" fmla="*/ 340 w 2977"/>
                              <a:gd name="T97" fmla="*/ 3618 h 5286"/>
                              <a:gd name="T98" fmla="*/ 494 w 2977"/>
                              <a:gd name="T99" fmla="*/ 3300 h 5286"/>
                              <a:gd name="T100" fmla="*/ 767 w 2977"/>
                              <a:gd name="T101" fmla="*/ 2911 h 5286"/>
                              <a:gd name="T102" fmla="*/ 1726 w 2977"/>
                              <a:gd name="T103" fmla="*/ 2281 h 5286"/>
                              <a:gd name="T104" fmla="*/ 2293 w 2977"/>
                              <a:gd name="T105" fmla="*/ 1778 h 5286"/>
                              <a:gd name="T106" fmla="*/ 2532 w 2977"/>
                              <a:gd name="T107" fmla="*/ 1741 h 5286"/>
                              <a:gd name="T108" fmla="*/ 2746 w 2977"/>
                              <a:gd name="T109" fmla="*/ 1404 h 5286"/>
                              <a:gd name="T110" fmla="*/ 2740 w 2977"/>
                              <a:gd name="T111" fmla="*/ 814 h 5286"/>
                              <a:gd name="T112" fmla="*/ 2545 w 2977"/>
                              <a:gd name="T113" fmla="*/ 493 h 5286"/>
                              <a:gd name="T114" fmla="*/ 2350 w 2977"/>
                              <a:gd name="T115" fmla="*/ 865 h 5286"/>
                              <a:gd name="T116" fmla="*/ 2003 w 2977"/>
                              <a:gd name="T117" fmla="*/ 1286 h 5286"/>
                              <a:gd name="T118" fmla="*/ 626 w 2977"/>
                              <a:gd name="T119" fmla="*/ 2570 h 52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977" h="5286">
                                <a:moveTo>
                                  <a:pt x="1003" y="4329"/>
                                </a:moveTo>
                                <a:lnTo>
                                  <a:pt x="992" y="4336"/>
                                </a:lnTo>
                                <a:lnTo>
                                  <a:pt x="980" y="4341"/>
                                </a:lnTo>
                                <a:lnTo>
                                  <a:pt x="969" y="4344"/>
                                </a:lnTo>
                                <a:lnTo>
                                  <a:pt x="958" y="4346"/>
                                </a:lnTo>
                                <a:lnTo>
                                  <a:pt x="947" y="4347"/>
                                </a:lnTo>
                                <a:lnTo>
                                  <a:pt x="936" y="4347"/>
                                </a:lnTo>
                                <a:lnTo>
                                  <a:pt x="923" y="4346"/>
                                </a:lnTo>
                                <a:lnTo>
                                  <a:pt x="912" y="4344"/>
                                </a:lnTo>
                                <a:lnTo>
                                  <a:pt x="902" y="4341"/>
                                </a:lnTo>
                                <a:lnTo>
                                  <a:pt x="891" y="4337"/>
                                </a:lnTo>
                                <a:lnTo>
                                  <a:pt x="881" y="4332"/>
                                </a:lnTo>
                                <a:lnTo>
                                  <a:pt x="871" y="4325"/>
                                </a:lnTo>
                                <a:lnTo>
                                  <a:pt x="862" y="4318"/>
                                </a:lnTo>
                                <a:lnTo>
                                  <a:pt x="854" y="4310"/>
                                </a:lnTo>
                                <a:lnTo>
                                  <a:pt x="846" y="4301"/>
                                </a:lnTo>
                                <a:lnTo>
                                  <a:pt x="839" y="4291"/>
                                </a:lnTo>
                                <a:lnTo>
                                  <a:pt x="833" y="4280"/>
                                </a:lnTo>
                                <a:lnTo>
                                  <a:pt x="828" y="4269"/>
                                </a:lnTo>
                                <a:lnTo>
                                  <a:pt x="825" y="4258"/>
                                </a:lnTo>
                                <a:lnTo>
                                  <a:pt x="823" y="4246"/>
                                </a:lnTo>
                                <a:lnTo>
                                  <a:pt x="822" y="4235"/>
                                </a:lnTo>
                                <a:lnTo>
                                  <a:pt x="822" y="4223"/>
                                </a:lnTo>
                                <a:lnTo>
                                  <a:pt x="823" y="4212"/>
                                </a:lnTo>
                                <a:lnTo>
                                  <a:pt x="825" y="4201"/>
                                </a:lnTo>
                                <a:lnTo>
                                  <a:pt x="827" y="4189"/>
                                </a:lnTo>
                                <a:lnTo>
                                  <a:pt x="832" y="4179"/>
                                </a:lnTo>
                                <a:lnTo>
                                  <a:pt x="837" y="4169"/>
                                </a:lnTo>
                                <a:lnTo>
                                  <a:pt x="843" y="4159"/>
                                </a:lnTo>
                                <a:lnTo>
                                  <a:pt x="851" y="4150"/>
                                </a:lnTo>
                                <a:lnTo>
                                  <a:pt x="858" y="4141"/>
                                </a:lnTo>
                                <a:lnTo>
                                  <a:pt x="867" y="4134"/>
                                </a:lnTo>
                                <a:lnTo>
                                  <a:pt x="877" y="4127"/>
                                </a:lnTo>
                                <a:lnTo>
                                  <a:pt x="897" y="4115"/>
                                </a:lnTo>
                                <a:lnTo>
                                  <a:pt x="946" y="4084"/>
                                </a:lnTo>
                                <a:lnTo>
                                  <a:pt x="1023" y="4032"/>
                                </a:lnTo>
                                <a:lnTo>
                                  <a:pt x="1124" y="3964"/>
                                </a:lnTo>
                                <a:lnTo>
                                  <a:pt x="1181" y="3924"/>
                                </a:lnTo>
                                <a:lnTo>
                                  <a:pt x="1242" y="3880"/>
                                </a:lnTo>
                                <a:lnTo>
                                  <a:pt x="1307" y="3832"/>
                                </a:lnTo>
                                <a:lnTo>
                                  <a:pt x="1374" y="3781"/>
                                </a:lnTo>
                                <a:lnTo>
                                  <a:pt x="1445" y="3728"/>
                                </a:lnTo>
                                <a:lnTo>
                                  <a:pt x="1517" y="3671"/>
                                </a:lnTo>
                                <a:lnTo>
                                  <a:pt x="1589" y="3611"/>
                                </a:lnTo>
                                <a:lnTo>
                                  <a:pt x="1663" y="3550"/>
                                </a:lnTo>
                                <a:lnTo>
                                  <a:pt x="1737" y="3486"/>
                                </a:lnTo>
                                <a:lnTo>
                                  <a:pt x="1811" y="3420"/>
                                </a:lnTo>
                                <a:lnTo>
                                  <a:pt x="1884" y="3351"/>
                                </a:lnTo>
                                <a:lnTo>
                                  <a:pt x="1954" y="3282"/>
                                </a:lnTo>
                                <a:lnTo>
                                  <a:pt x="2023" y="3210"/>
                                </a:lnTo>
                                <a:lnTo>
                                  <a:pt x="2090" y="3137"/>
                                </a:lnTo>
                                <a:lnTo>
                                  <a:pt x="2152" y="3064"/>
                                </a:lnTo>
                                <a:lnTo>
                                  <a:pt x="2212" y="2990"/>
                                </a:lnTo>
                                <a:lnTo>
                                  <a:pt x="2266" y="2915"/>
                                </a:lnTo>
                                <a:lnTo>
                                  <a:pt x="2316" y="2840"/>
                                </a:lnTo>
                                <a:lnTo>
                                  <a:pt x="2361" y="2764"/>
                                </a:lnTo>
                                <a:lnTo>
                                  <a:pt x="2399" y="2689"/>
                                </a:lnTo>
                                <a:lnTo>
                                  <a:pt x="2431" y="2614"/>
                                </a:lnTo>
                                <a:lnTo>
                                  <a:pt x="2456" y="2539"/>
                                </a:lnTo>
                                <a:lnTo>
                                  <a:pt x="2472" y="2465"/>
                                </a:lnTo>
                                <a:lnTo>
                                  <a:pt x="2481" y="2391"/>
                                </a:lnTo>
                                <a:lnTo>
                                  <a:pt x="2489" y="2367"/>
                                </a:lnTo>
                                <a:lnTo>
                                  <a:pt x="2496" y="2343"/>
                                </a:lnTo>
                                <a:lnTo>
                                  <a:pt x="2503" y="2317"/>
                                </a:lnTo>
                                <a:lnTo>
                                  <a:pt x="2509" y="2289"/>
                                </a:lnTo>
                                <a:lnTo>
                                  <a:pt x="2515" y="2262"/>
                                </a:lnTo>
                                <a:lnTo>
                                  <a:pt x="2518" y="2233"/>
                                </a:lnTo>
                                <a:lnTo>
                                  <a:pt x="2521" y="2205"/>
                                </a:lnTo>
                                <a:lnTo>
                                  <a:pt x="2522" y="2176"/>
                                </a:lnTo>
                                <a:lnTo>
                                  <a:pt x="2521" y="2148"/>
                                </a:lnTo>
                                <a:lnTo>
                                  <a:pt x="2517" y="2119"/>
                                </a:lnTo>
                                <a:lnTo>
                                  <a:pt x="2515" y="2105"/>
                                </a:lnTo>
                                <a:lnTo>
                                  <a:pt x="2512" y="2091"/>
                                </a:lnTo>
                                <a:lnTo>
                                  <a:pt x="2508" y="2077"/>
                                </a:lnTo>
                                <a:lnTo>
                                  <a:pt x="2504" y="2064"/>
                                </a:lnTo>
                                <a:lnTo>
                                  <a:pt x="2498" y="2050"/>
                                </a:lnTo>
                                <a:lnTo>
                                  <a:pt x="2493" y="2038"/>
                                </a:lnTo>
                                <a:lnTo>
                                  <a:pt x="2486" y="2025"/>
                                </a:lnTo>
                                <a:lnTo>
                                  <a:pt x="2479" y="2012"/>
                                </a:lnTo>
                                <a:lnTo>
                                  <a:pt x="2471" y="2001"/>
                                </a:lnTo>
                                <a:lnTo>
                                  <a:pt x="2462" y="1989"/>
                                </a:lnTo>
                                <a:lnTo>
                                  <a:pt x="2452" y="1977"/>
                                </a:lnTo>
                                <a:lnTo>
                                  <a:pt x="2441" y="1966"/>
                                </a:lnTo>
                                <a:lnTo>
                                  <a:pt x="2431" y="1971"/>
                                </a:lnTo>
                                <a:lnTo>
                                  <a:pt x="2420" y="1975"/>
                                </a:lnTo>
                                <a:lnTo>
                                  <a:pt x="2408" y="1982"/>
                                </a:lnTo>
                                <a:lnTo>
                                  <a:pt x="2394" y="1991"/>
                                </a:lnTo>
                                <a:lnTo>
                                  <a:pt x="2367" y="2011"/>
                                </a:lnTo>
                                <a:lnTo>
                                  <a:pt x="2338" y="2036"/>
                                </a:lnTo>
                                <a:lnTo>
                                  <a:pt x="2309" y="2063"/>
                                </a:lnTo>
                                <a:lnTo>
                                  <a:pt x="2280" y="2092"/>
                                </a:lnTo>
                                <a:lnTo>
                                  <a:pt x="2252" y="2121"/>
                                </a:lnTo>
                                <a:lnTo>
                                  <a:pt x="2224" y="2149"/>
                                </a:lnTo>
                                <a:lnTo>
                                  <a:pt x="2187" y="2187"/>
                                </a:lnTo>
                                <a:lnTo>
                                  <a:pt x="2146" y="2228"/>
                                </a:lnTo>
                                <a:lnTo>
                                  <a:pt x="2100" y="2272"/>
                                </a:lnTo>
                                <a:lnTo>
                                  <a:pt x="2050" y="2318"/>
                                </a:lnTo>
                                <a:lnTo>
                                  <a:pt x="1996" y="2366"/>
                                </a:lnTo>
                                <a:lnTo>
                                  <a:pt x="1936" y="2416"/>
                                </a:lnTo>
                                <a:lnTo>
                                  <a:pt x="1873" y="2468"/>
                                </a:lnTo>
                                <a:lnTo>
                                  <a:pt x="1803" y="2522"/>
                                </a:lnTo>
                                <a:lnTo>
                                  <a:pt x="1728" y="2578"/>
                                </a:lnTo>
                                <a:lnTo>
                                  <a:pt x="1648" y="2635"/>
                                </a:lnTo>
                                <a:lnTo>
                                  <a:pt x="1560" y="2695"/>
                                </a:lnTo>
                                <a:lnTo>
                                  <a:pt x="1466" y="2756"/>
                                </a:lnTo>
                                <a:lnTo>
                                  <a:pt x="1367" y="2820"/>
                                </a:lnTo>
                                <a:lnTo>
                                  <a:pt x="1260" y="2884"/>
                                </a:lnTo>
                                <a:lnTo>
                                  <a:pt x="1203" y="2918"/>
                                </a:lnTo>
                                <a:lnTo>
                                  <a:pt x="1146" y="2951"/>
                                </a:lnTo>
                                <a:lnTo>
                                  <a:pt x="1086" y="2985"/>
                                </a:lnTo>
                                <a:lnTo>
                                  <a:pt x="1024" y="3018"/>
                                </a:lnTo>
                                <a:lnTo>
                                  <a:pt x="1005" y="3030"/>
                                </a:lnTo>
                                <a:lnTo>
                                  <a:pt x="987" y="3041"/>
                                </a:lnTo>
                                <a:lnTo>
                                  <a:pt x="969" y="3053"/>
                                </a:lnTo>
                                <a:lnTo>
                                  <a:pt x="952" y="3065"/>
                                </a:lnTo>
                                <a:lnTo>
                                  <a:pt x="936" y="3079"/>
                                </a:lnTo>
                                <a:lnTo>
                                  <a:pt x="919" y="3092"/>
                                </a:lnTo>
                                <a:lnTo>
                                  <a:pt x="903" y="3107"/>
                                </a:lnTo>
                                <a:lnTo>
                                  <a:pt x="888" y="3121"/>
                                </a:lnTo>
                                <a:lnTo>
                                  <a:pt x="872" y="3137"/>
                                </a:lnTo>
                                <a:lnTo>
                                  <a:pt x="857" y="3154"/>
                                </a:lnTo>
                                <a:lnTo>
                                  <a:pt x="843" y="3170"/>
                                </a:lnTo>
                                <a:lnTo>
                                  <a:pt x="829" y="3188"/>
                                </a:lnTo>
                                <a:lnTo>
                                  <a:pt x="816" y="3204"/>
                                </a:lnTo>
                                <a:lnTo>
                                  <a:pt x="803" y="3222"/>
                                </a:lnTo>
                                <a:lnTo>
                                  <a:pt x="790" y="3241"/>
                                </a:lnTo>
                                <a:lnTo>
                                  <a:pt x="779" y="3260"/>
                                </a:lnTo>
                                <a:lnTo>
                                  <a:pt x="760" y="3292"/>
                                </a:lnTo>
                                <a:lnTo>
                                  <a:pt x="742" y="3325"/>
                                </a:lnTo>
                                <a:lnTo>
                                  <a:pt x="726" y="3359"/>
                                </a:lnTo>
                                <a:lnTo>
                                  <a:pt x="712" y="3395"/>
                                </a:lnTo>
                                <a:lnTo>
                                  <a:pt x="697" y="3431"/>
                                </a:lnTo>
                                <a:lnTo>
                                  <a:pt x="685" y="3468"/>
                                </a:lnTo>
                                <a:lnTo>
                                  <a:pt x="674" y="3505"/>
                                </a:lnTo>
                                <a:lnTo>
                                  <a:pt x="664" y="3544"/>
                                </a:lnTo>
                                <a:lnTo>
                                  <a:pt x="655" y="3583"/>
                                </a:lnTo>
                                <a:lnTo>
                                  <a:pt x="647" y="3623"/>
                                </a:lnTo>
                                <a:lnTo>
                                  <a:pt x="640" y="3664"/>
                                </a:lnTo>
                                <a:lnTo>
                                  <a:pt x="636" y="3705"/>
                                </a:lnTo>
                                <a:lnTo>
                                  <a:pt x="631" y="3747"/>
                                </a:lnTo>
                                <a:lnTo>
                                  <a:pt x="629" y="3789"/>
                                </a:lnTo>
                                <a:lnTo>
                                  <a:pt x="628" y="3832"/>
                                </a:lnTo>
                                <a:lnTo>
                                  <a:pt x="628" y="3874"/>
                                </a:lnTo>
                                <a:lnTo>
                                  <a:pt x="629" y="3918"/>
                                </a:lnTo>
                                <a:lnTo>
                                  <a:pt x="631" y="3963"/>
                                </a:lnTo>
                                <a:lnTo>
                                  <a:pt x="636" y="4007"/>
                                </a:lnTo>
                                <a:lnTo>
                                  <a:pt x="640" y="4052"/>
                                </a:lnTo>
                                <a:lnTo>
                                  <a:pt x="647" y="4096"/>
                                </a:lnTo>
                                <a:lnTo>
                                  <a:pt x="655" y="4140"/>
                                </a:lnTo>
                                <a:lnTo>
                                  <a:pt x="665" y="4185"/>
                                </a:lnTo>
                                <a:lnTo>
                                  <a:pt x="675" y="4229"/>
                                </a:lnTo>
                                <a:lnTo>
                                  <a:pt x="687" y="4273"/>
                                </a:lnTo>
                                <a:lnTo>
                                  <a:pt x="701" y="4317"/>
                                </a:lnTo>
                                <a:lnTo>
                                  <a:pt x="715" y="4361"/>
                                </a:lnTo>
                                <a:lnTo>
                                  <a:pt x="731" y="4403"/>
                                </a:lnTo>
                                <a:lnTo>
                                  <a:pt x="749" y="4447"/>
                                </a:lnTo>
                                <a:lnTo>
                                  <a:pt x="768" y="4489"/>
                                </a:lnTo>
                                <a:lnTo>
                                  <a:pt x="788" y="4531"/>
                                </a:lnTo>
                                <a:lnTo>
                                  <a:pt x="810" y="4573"/>
                                </a:lnTo>
                                <a:lnTo>
                                  <a:pt x="830" y="4608"/>
                                </a:lnTo>
                                <a:lnTo>
                                  <a:pt x="853" y="4644"/>
                                </a:lnTo>
                                <a:lnTo>
                                  <a:pt x="875" y="4679"/>
                                </a:lnTo>
                                <a:lnTo>
                                  <a:pt x="899" y="4714"/>
                                </a:lnTo>
                                <a:lnTo>
                                  <a:pt x="925" y="4747"/>
                                </a:lnTo>
                                <a:lnTo>
                                  <a:pt x="950" y="4781"/>
                                </a:lnTo>
                                <a:lnTo>
                                  <a:pt x="978" y="4813"/>
                                </a:lnTo>
                                <a:lnTo>
                                  <a:pt x="1006" y="4845"/>
                                </a:lnTo>
                                <a:lnTo>
                                  <a:pt x="1036" y="4876"/>
                                </a:lnTo>
                                <a:lnTo>
                                  <a:pt x="1067" y="4906"/>
                                </a:lnTo>
                                <a:lnTo>
                                  <a:pt x="1099" y="4936"/>
                                </a:lnTo>
                                <a:lnTo>
                                  <a:pt x="1133" y="4964"/>
                                </a:lnTo>
                                <a:lnTo>
                                  <a:pt x="1166" y="4992"/>
                                </a:lnTo>
                                <a:lnTo>
                                  <a:pt x="1202" y="5017"/>
                                </a:lnTo>
                                <a:lnTo>
                                  <a:pt x="1239" y="5043"/>
                                </a:lnTo>
                                <a:lnTo>
                                  <a:pt x="1277" y="5067"/>
                                </a:lnTo>
                                <a:lnTo>
                                  <a:pt x="1287" y="5073"/>
                                </a:lnTo>
                                <a:lnTo>
                                  <a:pt x="1296" y="5081"/>
                                </a:lnTo>
                                <a:lnTo>
                                  <a:pt x="1304" y="5090"/>
                                </a:lnTo>
                                <a:lnTo>
                                  <a:pt x="1311" y="5099"/>
                                </a:lnTo>
                                <a:lnTo>
                                  <a:pt x="1317" y="5109"/>
                                </a:lnTo>
                                <a:lnTo>
                                  <a:pt x="1323" y="5119"/>
                                </a:lnTo>
                                <a:lnTo>
                                  <a:pt x="1326" y="5129"/>
                                </a:lnTo>
                                <a:lnTo>
                                  <a:pt x="1330" y="5141"/>
                                </a:lnTo>
                                <a:lnTo>
                                  <a:pt x="1332" y="5152"/>
                                </a:lnTo>
                                <a:lnTo>
                                  <a:pt x="1333" y="5163"/>
                                </a:lnTo>
                                <a:lnTo>
                                  <a:pt x="1333" y="5174"/>
                                </a:lnTo>
                                <a:lnTo>
                                  <a:pt x="1332" y="5185"/>
                                </a:lnTo>
                                <a:lnTo>
                                  <a:pt x="1330" y="5198"/>
                                </a:lnTo>
                                <a:lnTo>
                                  <a:pt x="1326" y="5209"/>
                                </a:lnTo>
                                <a:lnTo>
                                  <a:pt x="1322" y="5219"/>
                                </a:lnTo>
                                <a:lnTo>
                                  <a:pt x="1315" y="5230"/>
                                </a:lnTo>
                                <a:lnTo>
                                  <a:pt x="1308" y="5240"/>
                                </a:lnTo>
                                <a:lnTo>
                                  <a:pt x="1301" y="5249"/>
                                </a:lnTo>
                                <a:lnTo>
                                  <a:pt x="1293" y="5257"/>
                                </a:lnTo>
                                <a:lnTo>
                                  <a:pt x="1284" y="5265"/>
                                </a:lnTo>
                                <a:lnTo>
                                  <a:pt x="1274" y="5271"/>
                                </a:lnTo>
                                <a:lnTo>
                                  <a:pt x="1264" y="5276"/>
                                </a:lnTo>
                                <a:lnTo>
                                  <a:pt x="1254" y="5281"/>
                                </a:lnTo>
                                <a:lnTo>
                                  <a:pt x="1242" y="5284"/>
                                </a:lnTo>
                                <a:lnTo>
                                  <a:pt x="1231" y="5285"/>
                                </a:lnTo>
                                <a:lnTo>
                                  <a:pt x="1220" y="5286"/>
                                </a:lnTo>
                                <a:lnTo>
                                  <a:pt x="1208" y="5286"/>
                                </a:lnTo>
                                <a:lnTo>
                                  <a:pt x="1196" y="5285"/>
                                </a:lnTo>
                                <a:lnTo>
                                  <a:pt x="1185" y="5283"/>
                                </a:lnTo>
                                <a:lnTo>
                                  <a:pt x="1174" y="5280"/>
                                </a:lnTo>
                                <a:lnTo>
                                  <a:pt x="1163" y="5275"/>
                                </a:lnTo>
                                <a:lnTo>
                                  <a:pt x="1153" y="5269"/>
                                </a:lnTo>
                                <a:lnTo>
                                  <a:pt x="1108" y="5240"/>
                                </a:lnTo>
                                <a:lnTo>
                                  <a:pt x="1064" y="5210"/>
                                </a:lnTo>
                                <a:lnTo>
                                  <a:pt x="1022" y="5180"/>
                                </a:lnTo>
                                <a:lnTo>
                                  <a:pt x="982" y="5147"/>
                                </a:lnTo>
                                <a:lnTo>
                                  <a:pt x="942" y="5114"/>
                                </a:lnTo>
                                <a:lnTo>
                                  <a:pt x="904" y="5079"/>
                                </a:lnTo>
                                <a:lnTo>
                                  <a:pt x="869" y="5044"/>
                                </a:lnTo>
                                <a:lnTo>
                                  <a:pt x="833" y="5007"/>
                                </a:lnTo>
                                <a:lnTo>
                                  <a:pt x="799" y="4970"/>
                                </a:lnTo>
                                <a:lnTo>
                                  <a:pt x="767" y="4932"/>
                                </a:lnTo>
                                <a:lnTo>
                                  <a:pt x="736" y="4893"/>
                                </a:lnTo>
                                <a:lnTo>
                                  <a:pt x="706" y="4853"/>
                                </a:lnTo>
                                <a:lnTo>
                                  <a:pt x="678" y="4812"/>
                                </a:lnTo>
                                <a:lnTo>
                                  <a:pt x="651" y="4771"/>
                                </a:lnTo>
                                <a:lnTo>
                                  <a:pt x="626" y="4729"/>
                                </a:lnTo>
                                <a:lnTo>
                                  <a:pt x="601" y="4687"/>
                                </a:lnTo>
                                <a:lnTo>
                                  <a:pt x="582" y="4650"/>
                                </a:lnTo>
                                <a:lnTo>
                                  <a:pt x="564" y="4614"/>
                                </a:lnTo>
                                <a:lnTo>
                                  <a:pt x="547" y="4577"/>
                                </a:lnTo>
                                <a:lnTo>
                                  <a:pt x="531" y="4540"/>
                                </a:lnTo>
                                <a:lnTo>
                                  <a:pt x="515" y="4503"/>
                                </a:lnTo>
                                <a:lnTo>
                                  <a:pt x="500" y="4466"/>
                                </a:lnTo>
                                <a:lnTo>
                                  <a:pt x="487" y="4428"/>
                                </a:lnTo>
                                <a:lnTo>
                                  <a:pt x="475" y="4390"/>
                                </a:lnTo>
                                <a:lnTo>
                                  <a:pt x="462" y="4352"/>
                                </a:lnTo>
                                <a:lnTo>
                                  <a:pt x="451" y="4314"/>
                                </a:lnTo>
                                <a:lnTo>
                                  <a:pt x="441" y="4276"/>
                                </a:lnTo>
                                <a:lnTo>
                                  <a:pt x="432" y="4236"/>
                                </a:lnTo>
                                <a:lnTo>
                                  <a:pt x="424" y="4198"/>
                                </a:lnTo>
                                <a:lnTo>
                                  <a:pt x="416" y="4159"/>
                                </a:lnTo>
                                <a:lnTo>
                                  <a:pt x="411" y="4121"/>
                                </a:lnTo>
                                <a:lnTo>
                                  <a:pt x="405" y="4082"/>
                                </a:lnTo>
                                <a:lnTo>
                                  <a:pt x="388" y="4068"/>
                                </a:lnTo>
                                <a:lnTo>
                                  <a:pt x="369" y="4053"/>
                                </a:lnTo>
                                <a:lnTo>
                                  <a:pt x="350" y="4034"/>
                                </a:lnTo>
                                <a:lnTo>
                                  <a:pt x="329" y="4012"/>
                                </a:lnTo>
                                <a:lnTo>
                                  <a:pt x="308" y="3988"/>
                                </a:lnTo>
                                <a:lnTo>
                                  <a:pt x="285" y="3962"/>
                                </a:lnTo>
                                <a:lnTo>
                                  <a:pt x="262" y="3933"/>
                                </a:lnTo>
                                <a:lnTo>
                                  <a:pt x="240" y="3902"/>
                                </a:lnTo>
                                <a:lnTo>
                                  <a:pt x="216" y="3869"/>
                                </a:lnTo>
                                <a:lnTo>
                                  <a:pt x="193" y="3834"/>
                                </a:lnTo>
                                <a:lnTo>
                                  <a:pt x="170" y="3798"/>
                                </a:lnTo>
                                <a:lnTo>
                                  <a:pt x="148" y="3759"/>
                                </a:lnTo>
                                <a:lnTo>
                                  <a:pt x="126" y="3719"/>
                                </a:lnTo>
                                <a:lnTo>
                                  <a:pt x="106" y="3677"/>
                                </a:lnTo>
                                <a:lnTo>
                                  <a:pt x="87" y="3634"/>
                                </a:lnTo>
                                <a:lnTo>
                                  <a:pt x="69" y="3589"/>
                                </a:lnTo>
                                <a:lnTo>
                                  <a:pt x="53" y="3542"/>
                                </a:lnTo>
                                <a:lnTo>
                                  <a:pt x="38" y="3494"/>
                                </a:lnTo>
                                <a:lnTo>
                                  <a:pt x="31" y="3469"/>
                                </a:lnTo>
                                <a:lnTo>
                                  <a:pt x="26" y="3444"/>
                                </a:lnTo>
                                <a:lnTo>
                                  <a:pt x="20" y="3418"/>
                                </a:lnTo>
                                <a:lnTo>
                                  <a:pt x="16" y="3393"/>
                                </a:lnTo>
                                <a:lnTo>
                                  <a:pt x="11" y="3367"/>
                                </a:lnTo>
                                <a:lnTo>
                                  <a:pt x="8" y="3341"/>
                                </a:lnTo>
                                <a:lnTo>
                                  <a:pt x="4" y="3315"/>
                                </a:lnTo>
                                <a:lnTo>
                                  <a:pt x="2" y="3288"/>
                                </a:lnTo>
                                <a:lnTo>
                                  <a:pt x="1" y="3262"/>
                                </a:lnTo>
                                <a:lnTo>
                                  <a:pt x="0" y="3235"/>
                                </a:lnTo>
                                <a:lnTo>
                                  <a:pt x="0" y="3208"/>
                                </a:lnTo>
                                <a:lnTo>
                                  <a:pt x="1" y="3180"/>
                                </a:lnTo>
                                <a:lnTo>
                                  <a:pt x="2" y="3153"/>
                                </a:lnTo>
                                <a:lnTo>
                                  <a:pt x="4" y="3125"/>
                                </a:lnTo>
                                <a:lnTo>
                                  <a:pt x="8" y="3097"/>
                                </a:lnTo>
                                <a:lnTo>
                                  <a:pt x="12" y="3069"/>
                                </a:lnTo>
                                <a:lnTo>
                                  <a:pt x="18" y="3041"/>
                                </a:lnTo>
                                <a:lnTo>
                                  <a:pt x="25" y="3013"/>
                                </a:lnTo>
                                <a:lnTo>
                                  <a:pt x="31" y="2984"/>
                                </a:lnTo>
                                <a:lnTo>
                                  <a:pt x="39" y="2956"/>
                                </a:lnTo>
                                <a:lnTo>
                                  <a:pt x="49" y="2928"/>
                                </a:lnTo>
                                <a:lnTo>
                                  <a:pt x="59" y="2899"/>
                                </a:lnTo>
                                <a:lnTo>
                                  <a:pt x="71" y="2871"/>
                                </a:lnTo>
                                <a:lnTo>
                                  <a:pt x="83" y="2841"/>
                                </a:lnTo>
                                <a:lnTo>
                                  <a:pt x="96" y="2812"/>
                                </a:lnTo>
                                <a:lnTo>
                                  <a:pt x="112" y="2784"/>
                                </a:lnTo>
                                <a:lnTo>
                                  <a:pt x="128" y="2755"/>
                                </a:lnTo>
                                <a:lnTo>
                                  <a:pt x="146" y="2726"/>
                                </a:lnTo>
                                <a:lnTo>
                                  <a:pt x="159" y="2704"/>
                                </a:lnTo>
                                <a:lnTo>
                                  <a:pt x="173" y="2682"/>
                                </a:lnTo>
                                <a:lnTo>
                                  <a:pt x="187" y="2663"/>
                                </a:lnTo>
                                <a:lnTo>
                                  <a:pt x="201" y="2644"/>
                                </a:lnTo>
                                <a:lnTo>
                                  <a:pt x="207" y="2636"/>
                                </a:lnTo>
                                <a:lnTo>
                                  <a:pt x="214" y="2630"/>
                                </a:lnTo>
                                <a:lnTo>
                                  <a:pt x="215" y="2630"/>
                                </a:lnTo>
                                <a:lnTo>
                                  <a:pt x="200" y="2602"/>
                                </a:lnTo>
                                <a:lnTo>
                                  <a:pt x="187" y="2572"/>
                                </a:lnTo>
                                <a:lnTo>
                                  <a:pt x="172" y="2542"/>
                                </a:lnTo>
                                <a:lnTo>
                                  <a:pt x="159" y="2512"/>
                                </a:lnTo>
                                <a:lnTo>
                                  <a:pt x="147" y="2481"/>
                                </a:lnTo>
                                <a:lnTo>
                                  <a:pt x="134" y="2448"/>
                                </a:lnTo>
                                <a:lnTo>
                                  <a:pt x="123" y="2414"/>
                                </a:lnTo>
                                <a:lnTo>
                                  <a:pt x="113" y="2381"/>
                                </a:lnTo>
                                <a:lnTo>
                                  <a:pt x="106" y="2355"/>
                                </a:lnTo>
                                <a:lnTo>
                                  <a:pt x="100" y="2328"/>
                                </a:lnTo>
                                <a:lnTo>
                                  <a:pt x="93" y="2301"/>
                                </a:lnTo>
                                <a:lnTo>
                                  <a:pt x="88" y="2273"/>
                                </a:lnTo>
                                <a:lnTo>
                                  <a:pt x="84" y="2245"/>
                                </a:lnTo>
                                <a:lnTo>
                                  <a:pt x="79" y="2217"/>
                                </a:lnTo>
                                <a:lnTo>
                                  <a:pt x="77" y="2188"/>
                                </a:lnTo>
                                <a:lnTo>
                                  <a:pt x="75" y="2159"/>
                                </a:lnTo>
                                <a:lnTo>
                                  <a:pt x="74" y="2130"/>
                                </a:lnTo>
                                <a:lnTo>
                                  <a:pt x="74" y="2100"/>
                                </a:lnTo>
                                <a:lnTo>
                                  <a:pt x="74" y="2069"/>
                                </a:lnTo>
                                <a:lnTo>
                                  <a:pt x="76" y="2039"/>
                                </a:lnTo>
                                <a:lnTo>
                                  <a:pt x="78" y="2008"/>
                                </a:lnTo>
                                <a:lnTo>
                                  <a:pt x="82" y="1976"/>
                                </a:lnTo>
                                <a:lnTo>
                                  <a:pt x="87" y="1945"/>
                                </a:lnTo>
                                <a:lnTo>
                                  <a:pt x="93" y="1912"/>
                                </a:lnTo>
                                <a:lnTo>
                                  <a:pt x="98" y="1889"/>
                                </a:lnTo>
                                <a:lnTo>
                                  <a:pt x="106" y="1865"/>
                                </a:lnTo>
                                <a:lnTo>
                                  <a:pt x="114" y="1842"/>
                                </a:lnTo>
                                <a:lnTo>
                                  <a:pt x="123" y="1818"/>
                                </a:lnTo>
                                <a:lnTo>
                                  <a:pt x="134" y="1795"/>
                                </a:lnTo>
                                <a:lnTo>
                                  <a:pt x="147" y="1770"/>
                                </a:lnTo>
                                <a:lnTo>
                                  <a:pt x="159" y="1747"/>
                                </a:lnTo>
                                <a:lnTo>
                                  <a:pt x="173" y="1723"/>
                                </a:lnTo>
                                <a:lnTo>
                                  <a:pt x="189" y="1698"/>
                                </a:lnTo>
                                <a:lnTo>
                                  <a:pt x="205" y="1675"/>
                                </a:lnTo>
                                <a:lnTo>
                                  <a:pt x="222" y="1651"/>
                                </a:lnTo>
                                <a:lnTo>
                                  <a:pt x="241" y="1627"/>
                                </a:lnTo>
                                <a:lnTo>
                                  <a:pt x="260" y="1603"/>
                                </a:lnTo>
                                <a:lnTo>
                                  <a:pt x="279" y="1580"/>
                                </a:lnTo>
                                <a:lnTo>
                                  <a:pt x="300" y="1556"/>
                                </a:lnTo>
                                <a:lnTo>
                                  <a:pt x="321" y="1534"/>
                                </a:lnTo>
                                <a:lnTo>
                                  <a:pt x="344" y="1510"/>
                                </a:lnTo>
                                <a:lnTo>
                                  <a:pt x="366" y="1488"/>
                                </a:lnTo>
                                <a:lnTo>
                                  <a:pt x="390" y="1464"/>
                                </a:lnTo>
                                <a:lnTo>
                                  <a:pt x="414" y="1442"/>
                                </a:lnTo>
                                <a:lnTo>
                                  <a:pt x="463" y="1398"/>
                                </a:lnTo>
                                <a:lnTo>
                                  <a:pt x="516" y="1356"/>
                                </a:lnTo>
                                <a:lnTo>
                                  <a:pt x="569" y="1313"/>
                                </a:lnTo>
                                <a:lnTo>
                                  <a:pt x="623" y="1273"/>
                                </a:lnTo>
                                <a:lnTo>
                                  <a:pt x="679" y="1235"/>
                                </a:lnTo>
                                <a:lnTo>
                                  <a:pt x="735" y="1198"/>
                                </a:lnTo>
                                <a:lnTo>
                                  <a:pt x="755" y="1184"/>
                                </a:lnTo>
                                <a:lnTo>
                                  <a:pt x="777" y="1172"/>
                                </a:lnTo>
                                <a:lnTo>
                                  <a:pt x="798" y="1158"/>
                                </a:lnTo>
                                <a:lnTo>
                                  <a:pt x="818" y="1146"/>
                                </a:lnTo>
                                <a:lnTo>
                                  <a:pt x="839" y="1134"/>
                                </a:lnTo>
                                <a:lnTo>
                                  <a:pt x="862" y="1121"/>
                                </a:lnTo>
                                <a:lnTo>
                                  <a:pt x="883" y="1109"/>
                                </a:lnTo>
                                <a:lnTo>
                                  <a:pt x="904" y="1098"/>
                                </a:lnTo>
                                <a:lnTo>
                                  <a:pt x="946" y="1075"/>
                                </a:lnTo>
                                <a:lnTo>
                                  <a:pt x="986" y="1055"/>
                                </a:lnTo>
                                <a:lnTo>
                                  <a:pt x="1025" y="1036"/>
                                </a:lnTo>
                                <a:lnTo>
                                  <a:pt x="1064" y="1019"/>
                                </a:lnTo>
                                <a:lnTo>
                                  <a:pt x="1099" y="1000"/>
                                </a:lnTo>
                                <a:lnTo>
                                  <a:pt x="1133" y="980"/>
                                </a:lnTo>
                                <a:lnTo>
                                  <a:pt x="1165" y="960"/>
                                </a:lnTo>
                                <a:lnTo>
                                  <a:pt x="1194" y="941"/>
                                </a:lnTo>
                                <a:lnTo>
                                  <a:pt x="1222" y="921"/>
                                </a:lnTo>
                                <a:lnTo>
                                  <a:pt x="1249" y="901"/>
                                </a:lnTo>
                                <a:lnTo>
                                  <a:pt x="1274" y="880"/>
                                </a:lnTo>
                                <a:lnTo>
                                  <a:pt x="1297" y="860"/>
                                </a:lnTo>
                                <a:lnTo>
                                  <a:pt x="1318" y="840"/>
                                </a:lnTo>
                                <a:lnTo>
                                  <a:pt x="1340" y="820"/>
                                </a:lnTo>
                                <a:lnTo>
                                  <a:pt x="1359" y="800"/>
                                </a:lnTo>
                                <a:lnTo>
                                  <a:pt x="1376" y="780"/>
                                </a:lnTo>
                                <a:lnTo>
                                  <a:pt x="1392" y="759"/>
                                </a:lnTo>
                                <a:lnTo>
                                  <a:pt x="1408" y="739"/>
                                </a:lnTo>
                                <a:lnTo>
                                  <a:pt x="1421" y="720"/>
                                </a:lnTo>
                                <a:lnTo>
                                  <a:pt x="1435" y="700"/>
                                </a:lnTo>
                                <a:lnTo>
                                  <a:pt x="1447" y="680"/>
                                </a:lnTo>
                                <a:lnTo>
                                  <a:pt x="1458" y="660"/>
                                </a:lnTo>
                                <a:lnTo>
                                  <a:pt x="1468" y="641"/>
                                </a:lnTo>
                                <a:lnTo>
                                  <a:pt x="1477" y="622"/>
                                </a:lnTo>
                                <a:lnTo>
                                  <a:pt x="1493" y="582"/>
                                </a:lnTo>
                                <a:lnTo>
                                  <a:pt x="1508" y="544"/>
                                </a:lnTo>
                                <a:lnTo>
                                  <a:pt x="1519" y="507"/>
                                </a:lnTo>
                                <a:lnTo>
                                  <a:pt x="1529" y="472"/>
                                </a:lnTo>
                                <a:lnTo>
                                  <a:pt x="1537" y="437"/>
                                </a:lnTo>
                                <a:lnTo>
                                  <a:pt x="1545" y="403"/>
                                </a:lnTo>
                                <a:lnTo>
                                  <a:pt x="1554" y="365"/>
                                </a:lnTo>
                                <a:lnTo>
                                  <a:pt x="1562" y="328"/>
                                </a:lnTo>
                                <a:lnTo>
                                  <a:pt x="1571" y="292"/>
                                </a:lnTo>
                                <a:lnTo>
                                  <a:pt x="1582" y="259"/>
                                </a:lnTo>
                                <a:lnTo>
                                  <a:pt x="1594" y="226"/>
                                </a:lnTo>
                                <a:lnTo>
                                  <a:pt x="1606" y="196"/>
                                </a:lnTo>
                                <a:lnTo>
                                  <a:pt x="1614" y="180"/>
                                </a:lnTo>
                                <a:lnTo>
                                  <a:pt x="1622" y="167"/>
                                </a:lnTo>
                                <a:lnTo>
                                  <a:pt x="1631" y="153"/>
                                </a:lnTo>
                                <a:lnTo>
                                  <a:pt x="1640" y="140"/>
                                </a:lnTo>
                                <a:lnTo>
                                  <a:pt x="1650" y="126"/>
                                </a:lnTo>
                                <a:lnTo>
                                  <a:pt x="1660" y="114"/>
                                </a:lnTo>
                                <a:lnTo>
                                  <a:pt x="1671" y="103"/>
                                </a:lnTo>
                                <a:lnTo>
                                  <a:pt x="1683" y="92"/>
                                </a:lnTo>
                                <a:lnTo>
                                  <a:pt x="1697" y="80"/>
                                </a:lnTo>
                                <a:lnTo>
                                  <a:pt x="1711" y="70"/>
                                </a:lnTo>
                                <a:lnTo>
                                  <a:pt x="1727" y="61"/>
                                </a:lnTo>
                                <a:lnTo>
                                  <a:pt x="1743" y="52"/>
                                </a:lnTo>
                                <a:lnTo>
                                  <a:pt x="1761" y="43"/>
                                </a:lnTo>
                                <a:lnTo>
                                  <a:pt x="1779" y="36"/>
                                </a:lnTo>
                                <a:lnTo>
                                  <a:pt x="1799" y="29"/>
                                </a:lnTo>
                                <a:lnTo>
                                  <a:pt x="1820" y="22"/>
                                </a:lnTo>
                                <a:lnTo>
                                  <a:pt x="1842" y="15"/>
                                </a:lnTo>
                                <a:lnTo>
                                  <a:pt x="1866" y="10"/>
                                </a:lnTo>
                                <a:lnTo>
                                  <a:pt x="1890" y="5"/>
                                </a:lnTo>
                                <a:lnTo>
                                  <a:pt x="1917" y="1"/>
                                </a:lnTo>
                                <a:lnTo>
                                  <a:pt x="1917" y="2"/>
                                </a:lnTo>
                                <a:lnTo>
                                  <a:pt x="1922" y="1"/>
                                </a:lnTo>
                                <a:lnTo>
                                  <a:pt x="1925" y="1"/>
                                </a:lnTo>
                                <a:lnTo>
                                  <a:pt x="1944" y="0"/>
                                </a:lnTo>
                                <a:lnTo>
                                  <a:pt x="1963" y="1"/>
                                </a:lnTo>
                                <a:lnTo>
                                  <a:pt x="1981" y="2"/>
                                </a:lnTo>
                                <a:lnTo>
                                  <a:pt x="1999" y="5"/>
                                </a:lnTo>
                                <a:lnTo>
                                  <a:pt x="2017" y="10"/>
                                </a:lnTo>
                                <a:lnTo>
                                  <a:pt x="2034" y="14"/>
                                </a:lnTo>
                                <a:lnTo>
                                  <a:pt x="2049" y="21"/>
                                </a:lnTo>
                                <a:lnTo>
                                  <a:pt x="2066" y="28"/>
                                </a:lnTo>
                                <a:lnTo>
                                  <a:pt x="2081" y="37"/>
                                </a:lnTo>
                                <a:lnTo>
                                  <a:pt x="2096" y="46"/>
                                </a:lnTo>
                                <a:lnTo>
                                  <a:pt x="2111" y="56"/>
                                </a:lnTo>
                                <a:lnTo>
                                  <a:pt x="2124" y="67"/>
                                </a:lnTo>
                                <a:lnTo>
                                  <a:pt x="2138" y="79"/>
                                </a:lnTo>
                                <a:lnTo>
                                  <a:pt x="2151" y="92"/>
                                </a:lnTo>
                                <a:lnTo>
                                  <a:pt x="2165" y="106"/>
                                </a:lnTo>
                                <a:lnTo>
                                  <a:pt x="2177" y="121"/>
                                </a:lnTo>
                                <a:lnTo>
                                  <a:pt x="2193" y="141"/>
                                </a:lnTo>
                                <a:lnTo>
                                  <a:pt x="2207" y="164"/>
                                </a:lnTo>
                                <a:lnTo>
                                  <a:pt x="2221" y="188"/>
                                </a:lnTo>
                                <a:lnTo>
                                  <a:pt x="2234" y="213"/>
                                </a:lnTo>
                                <a:lnTo>
                                  <a:pt x="2246" y="240"/>
                                </a:lnTo>
                                <a:lnTo>
                                  <a:pt x="2258" y="266"/>
                                </a:lnTo>
                                <a:lnTo>
                                  <a:pt x="2268" y="294"/>
                                </a:lnTo>
                                <a:lnTo>
                                  <a:pt x="2277" y="324"/>
                                </a:lnTo>
                                <a:lnTo>
                                  <a:pt x="2283" y="345"/>
                                </a:lnTo>
                                <a:lnTo>
                                  <a:pt x="2289" y="366"/>
                                </a:lnTo>
                                <a:lnTo>
                                  <a:pt x="2293" y="387"/>
                                </a:lnTo>
                                <a:lnTo>
                                  <a:pt x="2299" y="410"/>
                                </a:lnTo>
                                <a:lnTo>
                                  <a:pt x="2317" y="385"/>
                                </a:lnTo>
                                <a:lnTo>
                                  <a:pt x="2335" y="362"/>
                                </a:lnTo>
                                <a:lnTo>
                                  <a:pt x="2354" y="339"/>
                                </a:lnTo>
                                <a:lnTo>
                                  <a:pt x="2374" y="320"/>
                                </a:lnTo>
                                <a:lnTo>
                                  <a:pt x="2391" y="307"/>
                                </a:lnTo>
                                <a:lnTo>
                                  <a:pt x="2408" y="293"/>
                                </a:lnTo>
                                <a:lnTo>
                                  <a:pt x="2424" y="281"/>
                                </a:lnTo>
                                <a:lnTo>
                                  <a:pt x="2441" y="271"/>
                                </a:lnTo>
                                <a:lnTo>
                                  <a:pt x="2458" y="262"/>
                                </a:lnTo>
                                <a:lnTo>
                                  <a:pt x="2475" y="253"/>
                                </a:lnTo>
                                <a:lnTo>
                                  <a:pt x="2491" y="247"/>
                                </a:lnTo>
                                <a:lnTo>
                                  <a:pt x="2508" y="242"/>
                                </a:lnTo>
                                <a:lnTo>
                                  <a:pt x="2526" y="238"/>
                                </a:lnTo>
                                <a:lnTo>
                                  <a:pt x="2543" y="236"/>
                                </a:lnTo>
                                <a:lnTo>
                                  <a:pt x="2560" y="236"/>
                                </a:lnTo>
                                <a:lnTo>
                                  <a:pt x="2578" y="238"/>
                                </a:lnTo>
                                <a:lnTo>
                                  <a:pt x="2594" y="242"/>
                                </a:lnTo>
                                <a:lnTo>
                                  <a:pt x="2611" y="247"/>
                                </a:lnTo>
                                <a:lnTo>
                                  <a:pt x="2629" y="254"/>
                                </a:lnTo>
                                <a:lnTo>
                                  <a:pt x="2646" y="263"/>
                                </a:lnTo>
                                <a:lnTo>
                                  <a:pt x="2663" y="275"/>
                                </a:lnTo>
                                <a:lnTo>
                                  <a:pt x="2680" y="289"/>
                                </a:lnTo>
                                <a:lnTo>
                                  <a:pt x="2696" y="305"/>
                                </a:lnTo>
                                <a:lnTo>
                                  <a:pt x="2713" y="322"/>
                                </a:lnTo>
                                <a:lnTo>
                                  <a:pt x="2730" y="343"/>
                                </a:lnTo>
                                <a:lnTo>
                                  <a:pt x="2747" y="365"/>
                                </a:lnTo>
                                <a:lnTo>
                                  <a:pt x="2763" y="390"/>
                                </a:lnTo>
                                <a:lnTo>
                                  <a:pt x="2780" y="418"/>
                                </a:lnTo>
                                <a:lnTo>
                                  <a:pt x="2796" y="448"/>
                                </a:lnTo>
                                <a:lnTo>
                                  <a:pt x="2813" y="480"/>
                                </a:lnTo>
                                <a:lnTo>
                                  <a:pt x="2828" y="516"/>
                                </a:lnTo>
                                <a:lnTo>
                                  <a:pt x="2844" y="554"/>
                                </a:lnTo>
                                <a:lnTo>
                                  <a:pt x="2860" y="596"/>
                                </a:lnTo>
                                <a:lnTo>
                                  <a:pt x="2875" y="641"/>
                                </a:lnTo>
                                <a:lnTo>
                                  <a:pt x="2890" y="688"/>
                                </a:lnTo>
                                <a:lnTo>
                                  <a:pt x="2906" y="737"/>
                                </a:lnTo>
                                <a:lnTo>
                                  <a:pt x="2924" y="802"/>
                                </a:lnTo>
                                <a:lnTo>
                                  <a:pt x="2938" y="865"/>
                                </a:lnTo>
                                <a:lnTo>
                                  <a:pt x="2950" y="925"/>
                                </a:lnTo>
                                <a:lnTo>
                                  <a:pt x="2960" y="985"/>
                                </a:lnTo>
                                <a:lnTo>
                                  <a:pt x="2967" y="1043"/>
                                </a:lnTo>
                                <a:lnTo>
                                  <a:pt x="2973" y="1098"/>
                                </a:lnTo>
                                <a:lnTo>
                                  <a:pt x="2976" y="1153"/>
                                </a:lnTo>
                                <a:lnTo>
                                  <a:pt x="2977" y="1204"/>
                                </a:lnTo>
                                <a:lnTo>
                                  <a:pt x="2976" y="1256"/>
                                </a:lnTo>
                                <a:lnTo>
                                  <a:pt x="2974" y="1305"/>
                                </a:lnTo>
                                <a:lnTo>
                                  <a:pt x="2969" y="1352"/>
                                </a:lnTo>
                                <a:lnTo>
                                  <a:pt x="2964" y="1398"/>
                                </a:lnTo>
                                <a:lnTo>
                                  <a:pt x="2956" y="1442"/>
                                </a:lnTo>
                                <a:lnTo>
                                  <a:pt x="2948" y="1484"/>
                                </a:lnTo>
                                <a:lnTo>
                                  <a:pt x="2938" y="1526"/>
                                </a:lnTo>
                                <a:lnTo>
                                  <a:pt x="2927" y="1565"/>
                                </a:lnTo>
                                <a:lnTo>
                                  <a:pt x="2916" y="1602"/>
                                </a:lnTo>
                                <a:lnTo>
                                  <a:pt x="2903" y="1638"/>
                                </a:lnTo>
                                <a:lnTo>
                                  <a:pt x="2890" y="1673"/>
                                </a:lnTo>
                                <a:lnTo>
                                  <a:pt x="2875" y="1705"/>
                                </a:lnTo>
                                <a:lnTo>
                                  <a:pt x="2861" y="1737"/>
                                </a:lnTo>
                                <a:lnTo>
                                  <a:pt x="2845" y="1767"/>
                                </a:lnTo>
                                <a:lnTo>
                                  <a:pt x="2831" y="1795"/>
                                </a:lnTo>
                                <a:lnTo>
                                  <a:pt x="2815" y="1821"/>
                                </a:lnTo>
                                <a:lnTo>
                                  <a:pt x="2799" y="1846"/>
                                </a:lnTo>
                                <a:lnTo>
                                  <a:pt x="2784" y="1870"/>
                                </a:lnTo>
                                <a:lnTo>
                                  <a:pt x="2768" y="1891"/>
                                </a:lnTo>
                                <a:lnTo>
                                  <a:pt x="2753" y="1911"/>
                                </a:lnTo>
                                <a:lnTo>
                                  <a:pt x="2724" y="1948"/>
                                </a:lnTo>
                                <a:lnTo>
                                  <a:pt x="2697" y="1979"/>
                                </a:lnTo>
                                <a:lnTo>
                                  <a:pt x="2705" y="2019"/>
                                </a:lnTo>
                                <a:lnTo>
                                  <a:pt x="2712" y="2063"/>
                                </a:lnTo>
                                <a:lnTo>
                                  <a:pt x="2718" y="2110"/>
                                </a:lnTo>
                                <a:lnTo>
                                  <a:pt x="2721" y="2161"/>
                                </a:lnTo>
                                <a:lnTo>
                                  <a:pt x="2723" y="2216"/>
                                </a:lnTo>
                                <a:lnTo>
                                  <a:pt x="2723" y="2276"/>
                                </a:lnTo>
                                <a:lnTo>
                                  <a:pt x="2722" y="2338"/>
                                </a:lnTo>
                                <a:lnTo>
                                  <a:pt x="2719" y="2405"/>
                                </a:lnTo>
                                <a:lnTo>
                                  <a:pt x="2709" y="2491"/>
                                </a:lnTo>
                                <a:lnTo>
                                  <a:pt x="2691" y="2576"/>
                                </a:lnTo>
                                <a:lnTo>
                                  <a:pt x="2664" y="2661"/>
                                </a:lnTo>
                                <a:lnTo>
                                  <a:pt x="2629" y="2747"/>
                                </a:lnTo>
                                <a:lnTo>
                                  <a:pt x="2588" y="2832"/>
                                </a:lnTo>
                                <a:lnTo>
                                  <a:pt x="2541" y="2918"/>
                                </a:lnTo>
                                <a:lnTo>
                                  <a:pt x="2487" y="3002"/>
                                </a:lnTo>
                                <a:lnTo>
                                  <a:pt x="2428" y="3086"/>
                                </a:lnTo>
                                <a:lnTo>
                                  <a:pt x="2365" y="3169"/>
                                </a:lnTo>
                                <a:lnTo>
                                  <a:pt x="2297" y="3250"/>
                                </a:lnTo>
                                <a:lnTo>
                                  <a:pt x="2226" y="3331"/>
                                </a:lnTo>
                                <a:lnTo>
                                  <a:pt x="2152" y="3409"/>
                                </a:lnTo>
                                <a:lnTo>
                                  <a:pt x="2077" y="3487"/>
                                </a:lnTo>
                                <a:lnTo>
                                  <a:pt x="1999" y="3562"/>
                                </a:lnTo>
                                <a:lnTo>
                                  <a:pt x="1921" y="3634"/>
                                </a:lnTo>
                                <a:lnTo>
                                  <a:pt x="1841" y="3704"/>
                                </a:lnTo>
                                <a:lnTo>
                                  <a:pt x="1763" y="3773"/>
                                </a:lnTo>
                                <a:lnTo>
                                  <a:pt x="1684" y="3836"/>
                                </a:lnTo>
                                <a:lnTo>
                                  <a:pt x="1608" y="3899"/>
                                </a:lnTo>
                                <a:lnTo>
                                  <a:pt x="1533" y="3957"/>
                                </a:lnTo>
                                <a:lnTo>
                                  <a:pt x="1461" y="4012"/>
                                </a:lnTo>
                                <a:lnTo>
                                  <a:pt x="1391" y="4064"/>
                                </a:lnTo>
                                <a:lnTo>
                                  <a:pt x="1326" y="4111"/>
                                </a:lnTo>
                                <a:lnTo>
                                  <a:pt x="1265" y="4155"/>
                                </a:lnTo>
                                <a:lnTo>
                                  <a:pt x="1157" y="4229"/>
                                </a:lnTo>
                                <a:lnTo>
                                  <a:pt x="1076" y="4283"/>
                                </a:lnTo>
                                <a:lnTo>
                                  <a:pt x="1022" y="4317"/>
                                </a:lnTo>
                                <a:lnTo>
                                  <a:pt x="1003" y="4329"/>
                                </a:lnTo>
                                <a:close/>
                                <a:moveTo>
                                  <a:pt x="395" y="2459"/>
                                </a:moveTo>
                                <a:lnTo>
                                  <a:pt x="459" y="2401"/>
                                </a:lnTo>
                                <a:lnTo>
                                  <a:pt x="523" y="2342"/>
                                </a:lnTo>
                                <a:lnTo>
                                  <a:pt x="588" y="2281"/>
                                </a:lnTo>
                                <a:lnTo>
                                  <a:pt x="654" y="2221"/>
                                </a:lnTo>
                                <a:lnTo>
                                  <a:pt x="720" y="2160"/>
                                </a:lnTo>
                                <a:lnTo>
                                  <a:pt x="787" y="2100"/>
                                </a:lnTo>
                                <a:lnTo>
                                  <a:pt x="853" y="2038"/>
                                </a:lnTo>
                                <a:lnTo>
                                  <a:pt x="920" y="1976"/>
                                </a:lnTo>
                                <a:lnTo>
                                  <a:pt x="999" y="1905"/>
                                </a:lnTo>
                                <a:lnTo>
                                  <a:pt x="1078" y="1833"/>
                                </a:lnTo>
                                <a:lnTo>
                                  <a:pt x="1155" y="1761"/>
                                </a:lnTo>
                                <a:lnTo>
                                  <a:pt x="1232" y="1691"/>
                                </a:lnTo>
                                <a:lnTo>
                                  <a:pt x="1308" y="1621"/>
                                </a:lnTo>
                                <a:lnTo>
                                  <a:pt x="1382" y="1553"/>
                                </a:lnTo>
                                <a:lnTo>
                                  <a:pt x="1455" y="1486"/>
                                </a:lnTo>
                                <a:lnTo>
                                  <a:pt x="1526" y="1419"/>
                                </a:lnTo>
                                <a:lnTo>
                                  <a:pt x="1593" y="1356"/>
                                </a:lnTo>
                                <a:lnTo>
                                  <a:pt x="1659" y="1294"/>
                                </a:lnTo>
                                <a:lnTo>
                                  <a:pt x="1720" y="1235"/>
                                </a:lnTo>
                                <a:lnTo>
                                  <a:pt x="1780" y="1177"/>
                                </a:lnTo>
                                <a:lnTo>
                                  <a:pt x="1834" y="1123"/>
                                </a:lnTo>
                                <a:lnTo>
                                  <a:pt x="1886" y="1071"/>
                                </a:lnTo>
                                <a:lnTo>
                                  <a:pt x="1934" y="1023"/>
                                </a:lnTo>
                                <a:lnTo>
                                  <a:pt x="1977" y="978"/>
                                </a:lnTo>
                                <a:lnTo>
                                  <a:pt x="1991" y="958"/>
                                </a:lnTo>
                                <a:lnTo>
                                  <a:pt x="2003" y="938"/>
                                </a:lnTo>
                                <a:lnTo>
                                  <a:pt x="2016" y="917"/>
                                </a:lnTo>
                                <a:lnTo>
                                  <a:pt x="2027" y="897"/>
                                </a:lnTo>
                                <a:lnTo>
                                  <a:pt x="2037" y="876"/>
                                </a:lnTo>
                                <a:lnTo>
                                  <a:pt x="2047" y="855"/>
                                </a:lnTo>
                                <a:lnTo>
                                  <a:pt x="2055" y="832"/>
                                </a:lnTo>
                                <a:lnTo>
                                  <a:pt x="2063" y="810"/>
                                </a:lnTo>
                                <a:lnTo>
                                  <a:pt x="2068" y="786"/>
                                </a:lnTo>
                                <a:lnTo>
                                  <a:pt x="2074" y="761"/>
                                </a:lnTo>
                                <a:lnTo>
                                  <a:pt x="2078" y="734"/>
                                </a:lnTo>
                                <a:lnTo>
                                  <a:pt x="2081" y="706"/>
                                </a:lnTo>
                                <a:lnTo>
                                  <a:pt x="2083" y="675"/>
                                </a:lnTo>
                                <a:lnTo>
                                  <a:pt x="2084" y="644"/>
                                </a:lnTo>
                                <a:lnTo>
                                  <a:pt x="2083" y="609"/>
                                </a:lnTo>
                                <a:lnTo>
                                  <a:pt x="2081" y="573"/>
                                </a:lnTo>
                                <a:lnTo>
                                  <a:pt x="2080" y="549"/>
                                </a:lnTo>
                                <a:lnTo>
                                  <a:pt x="2076" y="525"/>
                                </a:lnTo>
                                <a:lnTo>
                                  <a:pt x="2074" y="502"/>
                                </a:lnTo>
                                <a:lnTo>
                                  <a:pt x="2071" y="479"/>
                                </a:lnTo>
                                <a:lnTo>
                                  <a:pt x="2066" y="456"/>
                                </a:lnTo>
                                <a:lnTo>
                                  <a:pt x="2062" y="435"/>
                                </a:lnTo>
                                <a:lnTo>
                                  <a:pt x="2056" y="412"/>
                                </a:lnTo>
                                <a:lnTo>
                                  <a:pt x="2050" y="392"/>
                                </a:lnTo>
                                <a:lnTo>
                                  <a:pt x="2044" y="373"/>
                                </a:lnTo>
                                <a:lnTo>
                                  <a:pt x="2038" y="356"/>
                                </a:lnTo>
                                <a:lnTo>
                                  <a:pt x="2031" y="339"/>
                                </a:lnTo>
                                <a:lnTo>
                                  <a:pt x="2024" y="322"/>
                                </a:lnTo>
                                <a:lnTo>
                                  <a:pt x="2017" y="308"/>
                                </a:lnTo>
                                <a:lnTo>
                                  <a:pt x="2008" y="293"/>
                                </a:lnTo>
                                <a:lnTo>
                                  <a:pt x="2000" y="281"/>
                                </a:lnTo>
                                <a:lnTo>
                                  <a:pt x="1991" y="269"/>
                                </a:lnTo>
                                <a:lnTo>
                                  <a:pt x="1980" y="256"/>
                                </a:lnTo>
                                <a:lnTo>
                                  <a:pt x="1969" y="247"/>
                                </a:lnTo>
                                <a:lnTo>
                                  <a:pt x="1963" y="243"/>
                                </a:lnTo>
                                <a:lnTo>
                                  <a:pt x="1958" y="241"/>
                                </a:lnTo>
                                <a:lnTo>
                                  <a:pt x="1951" y="238"/>
                                </a:lnTo>
                                <a:lnTo>
                                  <a:pt x="1945" y="238"/>
                                </a:lnTo>
                                <a:lnTo>
                                  <a:pt x="1923" y="243"/>
                                </a:lnTo>
                                <a:lnTo>
                                  <a:pt x="1904" y="249"/>
                                </a:lnTo>
                                <a:lnTo>
                                  <a:pt x="1886" y="255"/>
                                </a:lnTo>
                                <a:lnTo>
                                  <a:pt x="1870" y="264"/>
                                </a:lnTo>
                                <a:lnTo>
                                  <a:pt x="1857" y="274"/>
                                </a:lnTo>
                                <a:lnTo>
                                  <a:pt x="1845" y="286"/>
                                </a:lnTo>
                                <a:lnTo>
                                  <a:pt x="1833" y="298"/>
                                </a:lnTo>
                                <a:lnTo>
                                  <a:pt x="1824" y="311"/>
                                </a:lnTo>
                                <a:lnTo>
                                  <a:pt x="1815" y="326"/>
                                </a:lnTo>
                                <a:lnTo>
                                  <a:pt x="1809" y="342"/>
                                </a:lnTo>
                                <a:lnTo>
                                  <a:pt x="1802" y="358"/>
                                </a:lnTo>
                                <a:lnTo>
                                  <a:pt x="1796" y="376"/>
                                </a:lnTo>
                                <a:lnTo>
                                  <a:pt x="1785" y="414"/>
                                </a:lnTo>
                                <a:lnTo>
                                  <a:pt x="1776" y="456"/>
                                </a:lnTo>
                                <a:lnTo>
                                  <a:pt x="1766" y="498"/>
                                </a:lnTo>
                                <a:lnTo>
                                  <a:pt x="1756" y="542"/>
                                </a:lnTo>
                                <a:lnTo>
                                  <a:pt x="1744" y="588"/>
                                </a:lnTo>
                                <a:lnTo>
                                  <a:pt x="1729" y="634"/>
                                </a:lnTo>
                                <a:lnTo>
                                  <a:pt x="1720" y="659"/>
                                </a:lnTo>
                                <a:lnTo>
                                  <a:pt x="1711" y="682"/>
                                </a:lnTo>
                                <a:lnTo>
                                  <a:pt x="1702" y="707"/>
                                </a:lnTo>
                                <a:lnTo>
                                  <a:pt x="1691" y="730"/>
                                </a:lnTo>
                                <a:lnTo>
                                  <a:pt x="1680" y="755"/>
                                </a:lnTo>
                                <a:lnTo>
                                  <a:pt x="1667" y="780"/>
                                </a:lnTo>
                                <a:lnTo>
                                  <a:pt x="1653" y="805"/>
                                </a:lnTo>
                                <a:lnTo>
                                  <a:pt x="1637" y="830"/>
                                </a:lnTo>
                                <a:lnTo>
                                  <a:pt x="1622" y="855"/>
                                </a:lnTo>
                                <a:lnTo>
                                  <a:pt x="1604" y="880"/>
                                </a:lnTo>
                                <a:lnTo>
                                  <a:pt x="1585" y="905"/>
                                </a:lnTo>
                                <a:lnTo>
                                  <a:pt x="1564" y="931"/>
                                </a:lnTo>
                                <a:lnTo>
                                  <a:pt x="1541" y="957"/>
                                </a:lnTo>
                                <a:lnTo>
                                  <a:pt x="1518" y="981"/>
                                </a:lnTo>
                                <a:lnTo>
                                  <a:pt x="1492" y="1007"/>
                                </a:lnTo>
                                <a:lnTo>
                                  <a:pt x="1465" y="1033"/>
                                </a:lnTo>
                                <a:lnTo>
                                  <a:pt x="1435" y="1058"/>
                                </a:lnTo>
                                <a:lnTo>
                                  <a:pt x="1404" y="1083"/>
                                </a:lnTo>
                                <a:lnTo>
                                  <a:pt x="1371" y="1108"/>
                                </a:lnTo>
                                <a:lnTo>
                                  <a:pt x="1335" y="1133"/>
                                </a:lnTo>
                                <a:lnTo>
                                  <a:pt x="1298" y="1158"/>
                                </a:lnTo>
                                <a:lnTo>
                                  <a:pt x="1258" y="1183"/>
                                </a:lnTo>
                                <a:lnTo>
                                  <a:pt x="1216" y="1207"/>
                                </a:lnTo>
                                <a:lnTo>
                                  <a:pt x="1172" y="1231"/>
                                </a:lnTo>
                                <a:lnTo>
                                  <a:pt x="1167" y="1233"/>
                                </a:lnTo>
                                <a:lnTo>
                                  <a:pt x="1162" y="1236"/>
                                </a:lnTo>
                                <a:lnTo>
                                  <a:pt x="1127" y="1251"/>
                                </a:lnTo>
                                <a:lnTo>
                                  <a:pt x="1090" y="1269"/>
                                </a:lnTo>
                                <a:lnTo>
                                  <a:pt x="1053" y="1287"/>
                                </a:lnTo>
                                <a:lnTo>
                                  <a:pt x="1016" y="1306"/>
                                </a:lnTo>
                                <a:lnTo>
                                  <a:pt x="979" y="1328"/>
                                </a:lnTo>
                                <a:lnTo>
                                  <a:pt x="941" y="1349"/>
                                </a:lnTo>
                                <a:lnTo>
                                  <a:pt x="902" y="1372"/>
                                </a:lnTo>
                                <a:lnTo>
                                  <a:pt x="863" y="1398"/>
                                </a:lnTo>
                                <a:lnTo>
                                  <a:pt x="815" y="1430"/>
                                </a:lnTo>
                                <a:lnTo>
                                  <a:pt x="768" y="1462"/>
                                </a:lnTo>
                                <a:lnTo>
                                  <a:pt x="722" y="1496"/>
                                </a:lnTo>
                                <a:lnTo>
                                  <a:pt x="677" y="1529"/>
                                </a:lnTo>
                                <a:lnTo>
                                  <a:pt x="634" y="1565"/>
                                </a:lnTo>
                                <a:lnTo>
                                  <a:pt x="591" y="1601"/>
                                </a:lnTo>
                                <a:lnTo>
                                  <a:pt x="551" y="1637"/>
                                </a:lnTo>
                                <a:lnTo>
                                  <a:pt x="513" y="1674"/>
                                </a:lnTo>
                                <a:lnTo>
                                  <a:pt x="478" y="1710"/>
                                </a:lnTo>
                                <a:lnTo>
                                  <a:pt x="445" y="1747"/>
                                </a:lnTo>
                                <a:lnTo>
                                  <a:pt x="430" y="1766"/>
                                </a:lnTo>
                                <a:lnTo>
                                  <a:pt x="416" y="1784"/>
                                </a:lnTo>
                                <a:lnTo>
                                  <a:pt x="403" y="1803"/>
                                </a:lnTo>
                                <a:lnTo>
                                  <a:pt x="391" y="1821"/>
                                </a:lnTo>
                                <a:lnTo>
                                  <a:pt x="378" y="1839"/>
                                </a:lnTo>
                                <a:lnTo>
                                  <a:pt x="368" y="1856"/>
                                </a:lnTo>
                                <a:lnTo>
                                  <a:pt x="358" y="1874"/>
                                </a:lnTo>
                                <a:lnTo>
                                  <a:pt x="349" y="1892"/>
                                </a:lnTo>
                                <a:lnTo>
                                  <a:pt x="342" y="1910"/>
                                </a:lnTo>
                                <a:lnTo>
                                  <a:pt x="336" y="1927"/>
                                </a:lnTo>
                                <a:lnTo>
                                  <a:pt x="330" y="1945"/>
                                </a:lnTo>
                                <a:lnTo>
                                  <a:pt x="326" y="1962"/>
                                </a:lnTo>
                                <a:lnTo>
                                  <a:pt x="321" y="1985"/>
                                </a:lnTo>
                                <a:lnTo>
                                  <a:pt x="318" y="2010"/>
                                </a:lnTo>
                                <a:lnTo>
                                  <a:pt x="315" y="2033"/>
                                </a:lnTo>
                                <a:lnTo>
                                  <a:pt x="313" y="2057"/>
                                </a:lnTo>
                                <a:lnTo>
                                  <a:pt x="312" y="2079"/>
                                </a:lnTo>
                                <a:lnTo>
                                  <a:pt x="311" y="2103"/>
                                </a:lnTo>
                                <a:lnTo>
                                  <a:pt x="311" y="2125"/>
                                </a:lnTo>
                                <a:lnTo>
                                  <a:pt x="312" y="2148"/>
                                </a:lnTo>
                                <a:lnTo>
                                  <a:pt x="315" y="2169"/>
                                </a:lnTo>
                                <a:lnTo>
                                  <a:pt x="317" y="2191"/>
                                </a:lnTo>
                                <a:lnTo>
                                  <a:pt x="319" y="2213"/>
                                </a:lnTo>
                                <a:lnTo>
                                  <a:pt x="322" y="2234"/>
                                </a:lnTo>
                                <a:lnTo>
                                  <a:pt x="331" y="2276"/>
                                </a:lnTo>
                                <a:lnTo>
                                  <a:pt x="341" y="2316"/>
                                </a:lnTo>
                                <a:lnTo>
                                  <a:pt x="354" y="2354"/>
                                </a:lnTo>
                                <a:lnTo>
                                  <a:pt x="366" y="2390"/>
                                </a:lnTo>
                                <a:lnTo>
                                  <a:pt x="381" y="2426"/>
                                </a:lnTo>
                                <a:lnTo>
                                  <a:pt x="395" y="2459"/>
                                </a:lnTo>
                                <a:close/>
                                <a:moveTo>
                                  <a:pt x="485" y="2701"/>
                                </a:moveTo>
                                <a:lnTo>
                                  <a:pt x="464" y="2717"/>
                                </a:lnTo>
                                <a:lnTo>
                                  <a:pt x="445" y="2734"/>
                                </a:lnTo>
                                <a:lnTo>
                                  <a:pt x="426" y="2752"/>
                                </a:lnTo>
                                <a:lnTo>
                                  <a:pt x="409" y="2771"/>
                                </a:lnTo>
                                <a:lnTo>
                                  <a:pt x="392" y="2790"/>
                                </a:lnTo>
                                <a:lnTo>
                                  <a:pt x="375" y="2810"/>
                                </a:lnTo>
                                <a:lnTo>
                                  <a:pt x="360" y="2830"/>
                                </a:lnTo>
                                <a:lnTo>
                                  <a:pt x="346" y="2851"/>
                                </a:lnTo>
                                <a:lnTo>
                                  <a:pt x="334" y="2873"/>
                                </a:lnTo>
                                <a:lnTo>
                                  <a:pt x="321" y="2895"/>
                                </a:lnTo>
                                <a:lnTo>
                                  <a:pt x="310" y="2916"/>
                                </a:lnTo>
                                <a:lnTo>
                                  <a:pt x="300" y="2938"/>
                                </a:lnTo>
                                <a:lnTo>
                                  <a:pt x="290" y="2960"/>
                                </a:lnTo>
                                <a:lnTo>
                                  <a:pt x="282" y="2981"/>
                                </a:lnTo>
                                <a:lnTo>
                                  <a:pt x="274" y="3003"/>
                                </a:lnTo>
                                <a:lnTo>
                                  <a:pt x="268" y="3025"/>
                                </a:lnTo>
                                <a:lnTo>
                                  <a:pt x="261" y="3046"/>
                                </a:lnTo>
                                <a:lnTo>
                                  <a:pt x="255" y="3068"/>
                                </a:lnTo>
                                <a:lnTo>
                                  <a:pt x="251" y="3089"/>
                                </a:lnTo>
                                <a:lnTo>
                                  <a:pt x="247" y="3110"/>
                                </a:lnTo>
                                <a:lnTo>
                                  <a:pt x="244" y="3132"/>
                                </a:lnTo>
                                <a:lnTo>
                                  <a:pt x="242" y="3153"/>
                                </a:lnTo>
                                <a:lnTo>
                                  <a:pt x="240" y="3174"/>
                                </a:lnTo>
                                <a:lnTo>
                                  <a:pt x="238" y="3194"/>
                                </a:lnTo>
                                <a:lnTo>
                                  <a:pt x="238" y="3216"/>
                                </a:lnTo>
                                <a:lnTo>
                                  <a:pt x="238" y="3236"/>
                                </a:lnTo>
                                <a:lnTo>
                                  <a:pt x="238" y="3257"/>
                                </a:lnTo>
                                <a:lnTo>
                                  <a:pt x="240" y="3277"/>
                                </a:lnTo>
                                <a:lnTo>
                                  <a:pt x="244" y="3318"/>
                                </a:lnTo>
                                <a:lnTo>
                                  <a:pt x="250" y="3357"/>
                                </a:lnTo>
                                <a:lnTo>
                                  <a:pt x="259" y="3396"/>
                                </a:lnTo>
                                <a:lnTo>
                                  <a:pt x="268" y="3434"/>
                                </a:lnTo>
                                <a:lnTo>
                                  <a:pt x="279" y="3471"/>
                                </a:lnTo>
                                <a:lnTo>
                                  <a:pt x="292" y="3507"/>
                                </a:lnTo>
                                <a:lnTo>
                                  <a:pt x="303" y="3536"/>
                                </a:lnTo>
                                <a:lnTo>
                                  <a:pt x="315" y="3564"/>
                                </a:lnTo>
                                <a:lnTo>
                                  <a:pt x="327" y="3591"/>
                                </a:lnTo>
                                <a:lnTo>
                                  <a:pt x="340" y="3618"/>
                                </a:lnTo>
                                <a:lnTo>
                                  <a:pt x="354" y="3643"/>
                                </a:lnTo>
                                <a:lnTo>
                                  <a:pt x="367" y="3667"/>
                                </a:lnTo>
                                <a:lnTo>
                                  <a:pt x="382" y="3691"/>
                                </a:lnTo>
                                <a:lnTo>
                                  <a:pt x="396" y="3713"/>
                                </a:lnTo>
                                <a:lnTo>
                                  <a:pt x="400" y="3674"/>
                                </a:lnTo>
                                <a:lnTo>
                                  <a:pt x="405" y="3635"/>
                                </a:lnTo>
                                <a:lnTo>
                                  <a:pt x="411" y="3595"/>
                                </a:lnTo>
                                <a:lnTo>
                                  <a:pt x="417" y="3556"/>
                                </a:lnTo>
                                <a:lnTo>
                                  <a:pt x="425" y="3518"/>
                                </a:lnTo>
                                <a:lnTo>
                                  <a:pt x="434" y="3480"/>
                                </a:lnTo>
                                <a:lnTo>
                                  <a:pt x="444" y="3443"/>
                                </a:lnTo>
                                <a:lnTo>
                                  <a:pt x="456" y="3406"/>
                                </a:lnTo>
                                <a:lnTo>
                                  <a:pt x="467" y="3370"/>
                                </a:lnTo>
                                <a:lnTo>
                                  <a:pt x="480" y="3334"/>
                                </a:lnTo>
                                <a:lnTo>
                                  <a:pt x="494" y="3300"/>
                                </a:lnTo>
                                <a:lnTo>
                                  <a:pt x="508" y="3266"/>
                                </a:lnTo>
                                <a:lnTo>
                                  <a:pt x="524" y="3232"/>
                                </a:lnTo>
                                <a:lnTo>
                                  <a:pt x="541" y="3199"/>
                                </a:lnTo>
                                <a:lnTo>
                                  <a:pt x="559" y="3167"/>
                                </a:lnTo>
                                <a:lnTo>
                                  <a:pt x="576" y="3136"/>
                                </a:lnTo>
                                <a:lnTo>
                                  <a:pt x="592" y="3110"/>
                                </a:lnTo>
                                <a:lnTo>
                                  <a:pt x="609" y="3086"/>
                                </a:lnTo>
                                <a:lnTo>
                                  <a:pt x="627" y="3061"/>
                                </a:lnTo>
                                <a:lnTo>
                                  <a:pt x="645" y="3037"/>
                                </a:lnTo>
                                <a:lnTo>
                                  <a:pt x="664" y="3015"/>
                                </a:lnTo>
                                <a:lnTo>
                                  <a:pt x="683" y="2993"/>
                                </a:lnTo>
                                <a:lnTo>
                                  <a:pt x="703" y="2971"/>
                                </a:lnTo>
                                <a:lnTo>
                                  <a:pt x="723" y="2950"/>
                                </a:lnTo>
                                <a:lnTo>
                                  <a:pt x="744" y="2930"/>
                                </a:lnTo>
                                <a:lnTo>
                                  <a:pt x="767" y="2911"/>
                                </a:lnTo>
                                <a:lnTo>
                                  <a:pt x="789" y="2892"/>
                                </a:lnTo>
                                <a:lnTo>
                                  <a:pt x="811" y="2874"/>
                                </a:lnTo>
                                <a:lnTo>
                                  <a:pt x="835" y="2857"/>
                                </a:lnTo>
                                <a:lnTo>
                                  <a:pt x="860" y="2840"/>
                                </a:lnTo>
                                <a:lnTo>
                                  <a:pt x="884" y="2825"/>
                                </a:lnTo>
                                <a:lnTo>
                                  <a:pt x="910" y="2810"/>
                                </a:lnTo>
                                <a:lnTo>
                                  <a:pt x="1027" y="2745"/>
                                </a:lnTo>
                                <a:lnTo>
                                  <a:pt x="1137" y="2680"/>
                                </a:lnTo>
                                <a:lnTo>
                                  <a:pt x="1240" y="2618"/>
                                </a:lnTo>
                                <a:lnTo>
                                  <a:pt x="1336" y="2557"/>
                                </a:lnTo>
                                <a:lnTo>
                                  <a:pt x="1427" y="2499"/>
                                </a:lnTo>
                                <a:lnTo>
                                  <a:pt x="1510" y="2441"/>
                                </a:lnTo>
                                <a:lnTo>
                                  <a:pt x="1588" y="2385"/>
                                </a:lnTo>
                                <a:lnTo>
                                  <a:pt x="1660" y="2333"/>
                                </a:lnTo>
                                <a:lnTo>
                                  <a:pt x="1726" y="2281"/>
                                </a:lnTo>
                                <a:lnTo>
                                  <a:pt x="1786" y="2232"/>
                                </a:lnTo>
                                <a:lnTo>
                                  <a:pt x="1842" y="2185"/>
                                </a:lnTo>
                                <a:lnTo>
                                  <a:pt x="1893" y="2141"/>
                                </a:lnTo>
                                <a:lnTo>
                                  <a:pt x="1939" y="2098"/>
                                </a:lnTo>
                                <a:lnTo>
                                  <a:pt x="1981" y="2058"/>
                                </a:lnTo>
                                <a:lnTo>
                                  <a:pt x="2019" y="2020"/>
                                </a:lnTo>
                                <a:lnTo>
                                  <a:pt x="2053" y="1985"/>
                                </a:lnTo>
                                <a:lnTo>
                                  <a:pt x="2095" y="1942"/>
                                </a:lnTo>
                                <a:lnTo>
                                  <a:pt x="2140" y="1897"/>
                                </a:lnTo>
                                <a:lnTo>
                                  <a:pt x="2165" y="1876"/>
                                </a:lnTo>
                                <a:lnTo>
                                  <a:pt x="2189" y="1854"/>
                                </a:lnTo>
                                <a:lnTo>
                                  <a:pt x="2214" y="1833"/>
                                </a:lnTo>
                                <a:lnTo>
                                  <a:pt x="2241" y="1814"/>
                                </a:lnTo>
                                <a:lnTo>
                                  <a:pt x="2266" y="1795"/>
                                </a:lnTo>
                                <a:lnTo>
                                  <a:pt x="2293" y="1778"/>
                                </a:lnTo>
                                <a:lnTo>
                                  <a:pt x="2320" y="1763"/>
                                </a:lnTo>
                                <a:lnTo>
                                  <a:pt x="2348" y="1751"/>
                                </a:lnTo>
                                <a:lnTo>
                                  <a:pt x="2362" y="1746"/>
                                </a:lnTo>
                                <a:lnTo>
                                  <a:pt x="2375" y="1741"/>
                                </a:lnTo>
                                <a:lnTo>
                                  <a:pt x="2390" y="1737"/>
                                </a:lnTo>
                                <a:lnTo>
                                  <a:pt x="2403" y="1733"/>
                                </a:lnTo>
                                <a:lnTo>
                                  <a:pt x="2416" y="1731"/>
                                </a:lnTo>
                                <a:lnTo>
                                  <a:pt x="2431" y="1729"/>
                                </a:lnTo>
                                <a:lnTo>
                                  <a:pt x="2444" y="1728"/>
                                </a:lnTo>
                                <a:lnTo>
                                  <a:pt x="2458" y="1728"/>
                                </a:lnTo>
                                <a:lnTo>
                                  <a:pt x="2474" y="1729"/>
                                </a:lnTo>
                                <a:lnTo>
                                  <a:pt x="2488" y="1730"/>
                                </a:lnTo>
                                <a:lnTo>
                                  <a:pt x="2504" y="1733"/>
                                </a:lnTo>
                                <a:lnTo>
                                  <a:pt x="2517" y="1737"/>
                                </a:lnTo>
                                <a:lnTo>
                                  <a:pt x="2532" y="1741"/>
                                </a:lnTo>
                                <a:lnTo>
                                  <a:pt x="2545" y="1747"/>
                                </a:lnTo>
                                <a:lnTo>
                                  <a:pt x="2559" y="1753"/>
                                </a:lnTo>
                                <a:lnTo>
                                  <a:pt x="2572" y="1761"/>
                                </a:lnTo>
                                <a:lnTo>
                                  <a:pt x="2592" y="1733"/>
                                </a:lnTo>
                                <a:lnTo>
                                  <a:pt x="2615" y="1700"/>
                                </a:lnTo>
                                <a:lnTo>
                                  <a:pt x="2638" y="1661"/>
                                </a:lnTo>
                                <a:lnTo>
                                  <a:pt x="2662" y="1619"/>
                                </a:lnTo>
                                <a:lnTo>
                                  <a:pt x="2673" y="1596"/>
                                </a:lnTo>
                                <a:lnTo>
                                  <a:pt x="2685" y="1572"/>
                                </a:lnTo>
                                <a:lnTo>
                                  <a:pt x="2696" y="1547"/>
                                </a:lnTo>
                                <a:lnTo>
                                  <a:pt x="2706" y="1520"/>
                                </a:lnTo>
                                <a:lnTo>
                                  <a:pt x="2718" y="1493"/>
                                </a:lnTo>
                                <a:lnTo>
                                  <a:pt x="2728" y="1464"/>
                                </a:lnTo>
                                <a:lnTo>
                                  <a:pt x="2737" y="1435"/>
                                </a:lnTo>
                                <a:lnTo>
                                  <a:pt x="2746" y="1404"/>
                                </a:lnTo>
                                <a:lnTo>
                                  <a:pt x="2753" y="1372"/>
                                </a:lnTo>
                                <a:lnTo>
                                  <a:pt x="2760" y="1340"/>
                                </a:lnTo>
                                <a:lnTo>
                                  <a:pt x="2767" y="1305"/>
                                </a:lnTo>
                                <a:lnTo>
                                  <a:pt x="2771" y="1270"/>
                                </a:lnTo>
                                <a:lnTo>
                                  <a:pt x="2776" y="1233"/>
                                </a:lnTo>
                                <a:lnTo>
                                  <a:pt x="2779" y="1196"/>
                                </a:lnTo>
                                <a:lnTo>
                                  <a:pt x="2780" y="1158"/>
                                </a:lnTo>
                                <a:lnTo>
                                  <a:pt x="2781" y="1119"/>
                                </a:lnTo>
                                <a:lnTo>
                                  <a:pt x="2780" y="1079"/>
                                </a:lnTo>
                                <a:lnTo>
                                  <a:pt x="2778" y="1037"/>
                                </a:lnTo>
                                <a:lnTo>
                                  <a:pt x="2774" y="995"/>
                                </a:lnTo>
                                <a:lnTo>
                                  <a:pt x="2768" y="951"/>
                                </a:lnTo>
                                <a:lnTo>
                                  <a:pt x="2760" y="906"/>
                                </a:lnTo>
                                <a:lnTo>
                                  <a:pt x="2751" y="860"/>
                                </a:lnTo>
                                <a:lnTo>
                                  <a:pt x="2740" y="814"/>
                                </a:lnTo>
                                <a:lnTo>
                                  <a:pt x="2728" y="766"/>
                                </a:lnTo>
                                <a:lnTo>
                                  <a:pt x="2713" y="719"/>
                                </a:lnTo>
                                <a:lnTo>
                                  <a:pt x="2697" y="677"/>
                                </a:lnTo>
                                <a:lnTo>
                                  <a:pt x="2683" y="640"/>
                                </a:lnTo>
                                <a:lnTo>
                                  <a:pt x="2667" y="608"/>
                                </a:lnTo>
                                <a:lnTo>
                                  <a:pt x="2653" y="580"/>
                                </a:lnTo>
                                <a:lnTo>
                                  <a:pt x="2638" y="558"/>
                                </a:lnTo>
                                <a:lnTo>
                                  <a:pt x="2624" y="539"/>
                                </a:lnTo>
                                <a:lnTo>
                                  <a:pt x="2610" y="523"/>
                                </a:lnTo>
                                <a:lnTo>
                                  <a:pt x="2597" y="512"/>
                                </a:lnTo>
                                <a:lnTo>
                                  <a:pt x="2584" y="503"/>
                                </a:lnTo>
                                <a:lnTo>
                                  <a:pt x="2573" y="496"/>
                                </a:lnTo>
                                <a:lnTo>
                                  <a:pt x="2562" y="493"/>
                                </a:lnTo>
                                <a:lnTo>
                                  <a:pt x="2553" y="492"/>
                                </a:lnTo>
                                <a:lnTo>
                                  <a:pt x="2545" y="493"/>
                                </a:lnTo>
                                <a:lnTo>
                                  <a:pt x="2538" y="494"/>
                                </a:lnTo>
                                <a:lnTo>
                                  <a:pt x="2533" y="498"/>
                                </a:lnTo>
                                <a:lnTo>
                                  <a:pt x="2518" y="513"/>
                                </a:lnTo>
                                <a:lnTo>
                                  <a:pt x="2504" y="530"/>
                                </a:lnTo>
                                <a:lnTo>
                                  <a:pt x="2490" y="549"/>
                                </a:lnTo>
                                <a:lnTo>
                                  <a:pt x="2476" y="571"/>
                                </a:lnTo>
                                <a:lnTo>
                                  <a:pt x="2462" y="594"/>
                                </a:lnTo>
                                <a:lnTo>
                                  <a:pt x="2450" y="618"/>
                                </a:lnTo>
                                <a:lnTo>
                                  <a:pt x="2437" y="644"/>
                                </a:lnTo>
                                <a:lnTo>
                                  <a:pt x="2424" y="670"/>
                                </a:lnTo>
                                <a:lnTo>
                                  <a:pt x="2402" y="724"/>
                                </a:lnTo>
                                <a:lnTo>
                                  <a:pt x="2382" y="775"/>
                                </a:lnTo>
                                <a:lnTo>
                                  <a:pt x="2365" y="823"/>
                                </a:lnTo>
                                <a:lnTo>
                                  <a:pt x="2350" y="865"/>
                                </a:lnTo>
                                <a:lnTo>
                                  <a:pt x="2343" y="884"/>
                                </a:lnTo>
                                <a:lnTo>
                                  <a:pt x="2333" y="904"/>
                                </a:lnTo>
                                <a:lnTo>
                                  <a:pt x="2319" y="926"/>
                                </a:lnTo>
                                <a:lnTo>
                                  <a:pt x="2302" y="950"/>
                                </a:lnTo>
                                <a:lnTo>
                                  <a:pt x="2283" y="977"/>
                                </a:lnTo>
                                <a:lnTo>
                                  <a:pt x="2262" y="1005"/>
                                </a:lnTo>
                                <a:lnTo>
                                  <a:pt x="2237" y="1034"/>
                                </a:lnTo>
                                <a:lnTo>
                                  <a:pt x="2211" y="1065"/>
                                </a:lnTo>
                                <a:lnTo>
                                  <a:pt x="2181" y="1099"/>
                                </a:lnTo>
                                <a:lnTo>
                                  <a:pt x="2150" y="1134"/>
                                </a:lnTo>
                                <a:lnTo>
                                  <a:pt x="2117" y="1170"/>
                                </a:lnTo>
                                <a:lnTo>
                                  <a:pt x="2081" y="1207"/>
                                </a:lnTo>
                                <a:lnTo>
                                  <a:pt x="2003" y="1286"/>
                                </a:lnTo>
                                <a:lnTo>
                                  <a:pt x="1918" y="1370"/>
                                </a:lnTo>
                                <a:lnTo>
                                  <a:pt x="1828" y="1458"/>
                                </a:lnTo>
                                <a:lnTo>
                                  <a:pt x="1731" y="1549"/>
                                </a:lnTo>
                                <a:lnTo>
                                  <a:pt x="1631" y="1645"/>
                                </a:lnTo>
                                <a:lnTo>
                                  <a:pt x="1526" y="1743"/>
                                </a:lnTo>
                                <a:lnTo>
                                  <a:pt x="1417" y="1843"/>
                                </a:lnTo>
                                <a:lnTo>
                                  <a:pt x="1306" y="1945"/>
                                </a:lnTo>
                                <a:lnTo>
                                  <a:pt x="1194" y="2048"/>
                                </a:lnTo>
                                <a:lnTo>
                                  <a:pt x="1080" y="2152"/>
                                </a:lnTo>
                                <a:lnTo>
                                  <a:pt x="1003" y="2223"/>
                                </a:lnTo>
                                <a:lnTo>
                                  <a:pt x="926" y="2293"/>
                                </a:lnTo>
                                <a:lnTo>
                                  <a:pt x="850" y="2364"/>
                                </a:lnTo>
                                <a:lnTo>
                                  <a:pt x="773" y="2434"/>
                                </a:lnTo>
                                <a:lnTo>
                                  <a:pt x="698" y="2502"/>
                                </a:lnTo>
                                <a:lnTo>
                                  <a:pt x="626" y="2570"/>
                                </a:lnTo>
                                <a:lnTo>
                                  <a:pt x="554" y="2636"/>
                                </a:lnTo>
                                <a:lnTo>
                                  <a:pt x="485" y="27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3284"/>
                        <wps:cNvSpPr>
                          <a:spLocks/>
                        </wps:cNvSpPr>
                        <wps:spPr bwMode="auto">
                          <a:xfrm>
                            <a:off x="9036" y="6183"/>
                            <a:ext cx="513" cy="228"/>
                          </a:xfrm>
                          <a:custGeom>
                            <a:avLst/>
                            <a:gdLst>
                              <a:gd name="T0" fmla="*/ 1511 w 1541"/>
                              <a:gd name="T1" fmla="*/ 189 h 684"/>
                              <a:gd name="T2" fmla="*/ 1457 w 1541"/>
                              <a:gd name="T3" fmla="*/ 215 h 684"/>
                              <a:gd name="T4" fmla="*/ 1407 w 1541"/>
                              <a:gd name="T5" fmla="*/ 244 h 684"/>
                              <a:gd name="T6" fmla="*/ 1364 w 1541"/>
                              <a:gd name="T7" fmla="*/ 273 h 684"/>
                              <a:gd name="T8" fmla="*/ 1326 w 1541"/>
                              <a:gd name="T9" fmla="*/ 305 h 684"/>
                              <a:gd name="T10" fmla="*/ 1293 w 1541"/>
                              <a:gd name="T11" fmla="*/ 337 h 684"/>
                              <a:gd name="T12" fmla="*/ 1267 w 1541"/>
                              <a:gd name="T13" fmla="*/ 371 h 684"/>
                              <a:gd name="T14" fmla="*/ 1248 w 1541"/>
                              <a:gd name="T15" fmla="*/ 405 h 684"/>
                              <a:gd name="T16" fmla="*/ 1233 w 1541"/>
                              <a:gd name="T17" fmla="*/ 449 h 684"/>
                              <a:gd name="T18" fmla="*/ 1219 w 1541"/>
                              <a:gd name="T19" fmla="*/ 501 h 684"/>
                              <a:gd name="T20" fmla="*/ 1210 w 1541"/>
                              <a:gd name="T21" fmla="*/ 548 h 684"/>
                              <a:gd name="T22" fmla="*/ 1206 w 1541"/>
                              <a:gd name="T23" fmla="*/ 594 h 684"/>
                              <a:gd name="T24" fmla="*/ 1182 w 1541"/>
                              <a:gd name="T25" fmla="*/ 612 h 684"/>
                              <a:gd name="T26" fmla="*/ 1132 w 1541"/>
                              <a:gd name="T27" fmla="*/ 606 h 684"/>
                              <a:gd name="T28" fmla="*/ 1075 w 1541"/>
                              <a:gd name="T29" fmla="*/ 603 h 684"/>
                              <a:gd name="T30" fmla="*/ 1012 w 1541"/>
                              <a:gd name="T31" fmla="*/ 603 h 684"/>
                              <a:gd name="T32" fmla="*/ 945 w 1541"/>
                              <a:gd name="T33" fmla="*/ 608 h 684"/>
                              <a:gd name="T34" fmla="*/ 875 w 1541"/>
                              <a:gd name="T35" fmla="*/ 619 h 684"/>
                              <a:gd name="T36" fmla="*/ 802 w 1541"/>
                              <a:gd name="T37" fmla="*/ 638 h 684"/>
                              <a:gd name="T38" fmla="*/ 728 w 1541"/>
                              <a:gd name="T39" fmla="*/ 666 h 684"/>
                              <a:gd name="T40" fmla="*/ 659 w 1541"/>
                              <a:gd name="T41" fmla="*/ 673 h 684"/>
                              <a:gd name="T42" fmla="*/ 591 w 1541"/>
                              <a:gd name="T43" fmla="*/ 654 h 684"/>
                              <a:gd name="T44" fmla="*/ 520 w 1541"/>
                              <a:gd name="T45" fmla="*/ 641 h 684"/>
                              <a:gd name="T46" fmla="*/ 445 w 1541"/>
                              <a:gd name="T47" fmla="*/ 633 h 684"/>
                              <a:gd name="T48" fmla="*/ 364 w 1541"/>
                              <a:gd name="T49" fmla="*/ 632 h 684"/>
                              <a:gd name="T50" fmla="*/ 279 w 1541"/>
                              <a:gd name="T51" fmla="*/ 636 h 684"/>
                              <a:gd name="T52" fmla="*/ 190 w 1541"/>
                              <a:gd name="T53" fmla="*/ 649 h 684"/>
                              <a:gd name="T54" fmla="*/ 94 w 1541"/>
                              <a:gd name="T55" fmla="*/ 668 h 684"/>
                              <a:gd name="T56" fmla="*/ 21 w 1541"/>
                              <a:gd name="T57" fmla="*/ 599 h 684"/>
                              <a:gd name="T58" fmla="*/ 0 w 1541"/>
                              <a:gd name="T59" fmla="*/ 456 h 684"/>
                              <a:gd name="T60" fmla="*/ 17 w 1541"/>
                              <a:gd name="T61" fmla="*/ 336 h 684"/>
                              <a:gd name="T62" fmla="*/ 66 w 1541"/>
                              <a:gd name="T63" fmla="*/ 237 h 684"/>
                              <a:gd name="T64" fmla="*/ 143 w 1541"/>
                              <a:gd name="T65" fmla="*/ 160 h 684"/>
                              <a:gd name="T66" fmla="*/ 243 w 1541"/>
                              <a:gd name="T67" fmla="*/ 100 h 684"/>
                              <a:gd name="T68" fmla="*/ 361 w 1541"/>
                              <a:gd name="T69" fmla="*/ 56 h 684"/>
                              <a:gd name="T70" fmla="*/ 494 w 1541"/>
                              <a:gd name="T71" fmla="*/ 26 h 684"/>
                              <a:gd name="T72" fmla="*/ 635 w 1541"/>
                              <a:gd name="T73" fmla="*/ 8 h 684"/>
                              <a:gd name="T74" fmla="*/ 782 w 1541"/>
                              <a:gd name="T75" fmla="*/ 1 h 684"/>
                              <a:gd name="T76" fmla="*/ 927 w 1541"/>
                              <a:gd name="T77" fmla="*/ 1 h 684"/>
                              <a:gd name="T78" fmla="*/ 1069 w 1541"/>
                              <a:gd name="T79" fmla="*/ 8 h 684"/>
                              <a:gd name="T80" fmla="*/ 1201 w 1541"/>
                              <a:gd name="T81" fmla="*/ 19 h 684"/>
                              <a:gd name="T82" fmla="*/ 1320 w 1541"/>
                              <a:gd name="T83" fmla="*/ 32 h 684"/>
                              <a:gd name="T84" fmla="*/ 1462 w 1541"/>
                              <a:gd name="T85" fmla="*/ 54 h 684"/>
                              <a:gd name="T86" fmla="*/ 1529 w 1541"/>
                              <a:gd name="T87" fmla="*/ 93 h 684"/>
                              <a:gd name="T88" fmla="*/ 1536 w 1541"/>
                              <a:gd name="T89" fmla="*/ 149 h 6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541" h="684">
                                <a:moveTo>
                                  <a:pt x="1541" y="176"/>
                                </a:moveTo>
                                <a:lnTo>
                                  <a:pt x="1511" y="189"/>
                                </a:lnTo>
                                <a:lnTo>
                                  <a:pt x="1483" y="201"/>
                                </a:lnTo>
                                <a:lnTo>
                                  <a:pt x="1457" y="215"/>
                                </a:lnTo>
                                <a:lnTo>
                                  <a:pt x="1432" y="229"/>
                                </a:lnTo>
                                <a:lnTo>
                                  <a:pt x="1407" y="244"/>
                                </a:lnTo>
                                <a:lnTo>
                                  <a:pt x="1385" y="259"/>
                                </a:lnTo>
                                <a:lnTo>
                                  <a:pt x="1364" y="273"/>
                                </a:lnTo>
                                <a:lnTo>
                                  <a:pt x="1344" y="289"/>
                                </a:lnTo>
                                <a:lnTo>
                                  <a:pt x="1326" y="305"/>
                                </a:lnTo>
                                <a:lnTo>
                                  <a:pt x="1309" y="320"/>
                                </a:lnTo>
                                <a:lnTo>
                                  <a:pt x="1293" y="337"/>
                                </a:lnTo>
                                <a:lnTo>
                                  <a:pt x="1280" y="354"/>
                                </a:lnTo>
                                <a:lnTo>
                                  <a:pt x="1267" y="371"/>
                                </a:lnTo>
                                <a:lnTo>
                                  <a:pt x="1257" y="387"/>
                                </a:lnTo>
                                <a:lnTo>
                                  <a:pt x="1248" y="405"/>
                                </a:lnTo>
                                <a:lnTo>
                                  <a:pt x="1242" y="423"/>
                                </a:lnTo>
                                <a:lnTo>
                                  <a:pt x="1233" y="449"/>
                                </a:lnTo>
                                <a:lnTo>
                                  <a:pt x="1226" y="475"/>
                                </a:lnTo>
                                <a:lnTo>
                                  <a:pt x="1219" y="501"/>
                                </a:lnTo>
                                <a:lnTo>
                                  <a:pt x="1215" y="524"/>
                                </a:lnTo>
                                <a:lnTo>
                                  <a:pt x="1210" y="548"/>
                                </a:lnTo>
                                <a:lnTo>
                                  <a:pt x="1208" y="571"/>
                                </a:lnTo>
                                <a:lnTo>
                                  <a:pt x="1206" y="594"/>
                                </a:lnTo>
                                <a:lnTo>
                                  <a:pt x="1205" y="616"/>
                                </a:lnTo>
                                <a:lnTo>
                                  <a:pt x="1182" y="612"/>
                                </a:lnTo>
                                <a:lnTo>
                                  <a:pt x="1158" y="608"/>
                                </a:lnTo>
                                <a:lnTo>
                                  <a:pt x="1132" y="606"/>
                                </a:lnTo>
                                <a:lnTo>
                                  <a:pt x="1104" y="604"/>
                                </a:lnTo>
                                <a:lnTo>
                                  <a:pt x="1075" y="603"/>
                                </a:lnTo>
                                <a:lnTo>
                                  <a:pt x="1044" y="601"/>
                                </a:lnTo>
                                <a:lnTo>
                                  <a:pt x="1012" y="603"/>
                                </a:lnTo>
                                <a:lnTo>
                                  <a:pt x="979" y="605"/>
                                </a:lnTo>
                                <a:lnTo>
                                  <a:pt x="945" y="608"/>
                                </a:lnTo>
                                <a:lnTo>
                                  <a:pt x="910" y="613"/>
                                </a:lnTo>
                                <a:lnTo>
                                  <a:pt x="875" y="619"/>
                                </a:lnTo>
                                <a:lnTo>
                                  <a:pt x="839" y="628"/>
                                </a:lnTo>
                                <a:lnTo>
                                  <a:pt x="802" y="638"/>
                                </a:lnTo>
                                <a:lnTo>
                                  <a:pt x="765" y="652"/>
                                </a:lnTo>
                                <a:lnTo>
                                  <a:pt x="728" y="666"/>
                                </a:lnTo>
                                <a:lnTo>
                                  <a:pt x="690" y="684"/>
                                </a:lnTo>
                                <a:lnTo>
                                  <a:pt x="659" y="673"/>
                                </a:lnTo>
                                <a:lnTo>
                                  <a:pt x="625" y="663"/>
                                </a:lnTo>
                                <a:lnTo>
                                  <a:pt x="591" y="654"/>
                                </a:lnTo>
                                <a:lnTo>
                                  <a:pt x="557" y="647"/>
                                </a:lnTo>
                                <a:lnTo>
                                  <a:pt x="520" y="641"/>
                                </a:lnTo>
                                <a:lnTo>
                                  <a:pt x="483" y="636"/>
                                </a:lnTo>
                                <a:lnTo>
                                  <a:pt x="445" y="633"/>
                                </a:lnTo>
                                <a:lnTo>
                                  <a:pt x="405" y="632"/>
                                </a:lnTo>
                                <a:lnTo>
                                  <a:pt x="364" y="632"/>
                                </a:lnTo>
                                <a:lnTo>
                                  <a:pt x="322" y="633"/>
                                </a:lnTo>
                                <a:lnTo>
                                  <a:pt x="279" y="636"/>
                                </a:lnTo>
                                <a:lnTo>
                                  <a:pt x="234" y="642"/>
                                </a:lnTo>
                                <a:lnTo>
                                  <a:pt x="190" y="649"/>
                                </a:lnTo>
                                <a:lnTo>
                                  <a:pt x="143" y="658"/>
                                </a:lnTo>
                                <a:lnTo>
                                  <a:pt x="94" y="668"/>
                                </a:lnTo>
                                <a:lnTo>
                                  <a:pt x="45" y="681"/>
                                </a:lnTo>
                                <a:lnTo>
                                  <a:pt x="21" y="599"/>
                                </a:lnTo>
                                <a:lnTo>
                                  <a:pt x="5" y="524"/>
                                </a:lnTo>
                                <a:lnTo>
                                  <a:pt x="0" y="456"/>
                                </a:lnTo>
                                <a:lnTo>
                                  <a:pt x="4" y="393"/>
                                </a:lnTo>
                                <a:lnTo>
                                  <a:pt x="17" y="336"/>
                                </a:lnTo>
                                <a:lnTo>
                                  <a:pt x="37" y="284"/>
                                </a:lnTo>
                                <a:lnTo>
                                  <a:pt x="66" y="237"/>
                                </a:lnTo>
                                <a:lnTo>
                                  <a:pt x="101" y="196"/>
                                </a:lnTo>
                                <a:lnTo>
                                  <a:pt x="143" y="160"/>
                                </a:lnTo>
                                <a:lnTo>
                                  <a:pt x="191" y="128"/>
                                </a:lnTo>
                                <a:lnTo>
                                  <a:pt x="243" y="100"/>
                                </a:lnTo>
                                <a:lnTo>
                                  <a:pt x="300" y="76"/>
                                </a:lnTo>
                                <a:lnTo>
                                  <a:pt x="361" y="56"/>
                                </a:lnTo>
                                <a:lnTo>
                                  <a:pt x="426" y="39"/>
                                </a:lnTo>
                                <a:lnTo>
                                  <a:pt x="494" y="26"/>
                                </a:lnTo>
                                <a:lnTo>
                                  <a:pt x="563" y="15"/>
                                </a:lnTo>
                                <a:lnTo>
                                  <a:pt x="635" y="8"/>
                                </a:lnTo>
                                <a:lnTo>
                                  <a:pt x="708" y="3"/>
                                </a:lnTo>
                                <a:lnTo>
                                  <a:pt x="782" y="1"/>
                                </a:lnTo>
                                <a:lnTo>
                                  <a:pt x="854" y="0"/>
                                </a:lnTo>
                                <a:lnTo>
                                  <a:pt x="927" y="1"/>
                                </a:lnTo>
                                <a:lnTo>
                                  <a:pt x="999" y="4"/>
                                </a:lnTo>
                                <a:lnTo>
                                  <a:pt x="1069" y="8"/>
                                </a:lnTo>
                                <a:lnTo>
                                  <a:pt x="1136" y="13"/>
                                </a:lnTo>
                                <a:lnTo>
                                  <a:pt x="1201" y="19"/>
                                </a:lnTo>
                                <a:lnTo>
                                  <a:pt x="1263" y="26"/>
                                </a:lnTo>
                                <a:lnTo>
                                  <a:pt x="1320" y="32"/>
                                </a:lnTo>
                                <a:lnTo>
                                  <a:pt x="1373" y="40"/>
                                </a:lnTo>
                                <a:lnTo>
                                  <a:pt x="1462" y="54"/>
                                </a:lnTo>
                                <a:lnTo>
                                  <a:pt x="1526" y="64"/>
                                </a:lnTo>
                                <a:lnTo>
                                  <a:pt x="1529" y="93"/>
                                </a:lnTo>
                                <a:lnTo>
                                  <a:pt x="1533" y="122"/>
                                </a:lnTo>
                                <a:lnTo>
                                  <a:pt x="1536" y="149"/>
                                </a:lnTo>
                                <a:lnTo>
                                  <a:pt x="1541" y="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3285"/>
                        <wps:cNvSpPr>
                          <a:spLocks noEditPoints="1"/>
                        </wps:cNvSpPr>
                        <wps:spPr bwMode="auto">
                          <a:xfrm>
                            <a:off x="9035" y="3746"/>
                            <a:ext cx="209" cy="209"/>
                          </a:xfrm>
                          <a:custGeom>
                            <a:avLst/>
                            <a:gdLst>
                              <a:gd name="T0" fmla="*/ 376 w 627"/>
                              <a:gd name="T1" fmla="*/ 6 h 627"/>
                              <a:gd name="T2" fmla="*/ 449 w 627"/>
                              <a:gd name="T3" fmla="*/ 31 h 627"/>
                              <a:gd name="T4" fmla="*/ 513 w 627"/>
                              <a:gd name="T5" fmla="*/ 71 h 627"/>
                              <a:gd name="T6" fmla="*/ 564 w 627"/>
                              <a:gd name="T7" fmla="*/ 125 h 627"/>
                              <a:gd name="T8" fmla="*/ 602 w 627"/>
                              <a:gd name="T9" fmla="*/ 191 h 627"/>
                              <a:gd name="T10" fmla="*/ 624 w 627"/>
                              <a:gd name="T11" fmla="*/ 265 h 627"/>
                              <a:gd name="T12" fmla="*/ 625 w 627"/>
                              <a:gd name="T13" fmla="*/ 345 h 627"/>
                              <a:gd name="T14" fmla="*/ 608 w 627"/>
                              <a:gd name="T15" fmla="*/ 421 h 627"/>
                              <a:gd name="T16" fmla="*/ 573 w 627"/>
                              <a:gd name="T17" fmla="*/ 488 h 627"/>
                              <a:gd name="T18" fmla="*/ 524 w 627"/>
                              <a:gd name="T19" fmla="*/ 545 h 627"/>
                              <a:gd name="T20" fmla="*/ 463 w 627"/>
                              <a:gd name="T21" fmla="*/ 589 h 627"/>
                              <a:gd name="T22" fmla="*/ 392 w 627"/>
                              <a:gd name="T23" fmla="*/ 617 h 627"/>
                              <a:gd name="T24" fmla="*/ 314 w 627"/>
                              <a:gd name="T25" fmla="*/ 627 h 627"/>
                              <a:gd name="T26" fmla="*/ 235 w 627"/>
                              <a:gd name="T27" fmla="*/ 617 h 627"/>
                              <a:gd name="T28" fmla="*/ 165 w 627"/>
                              <a:gd name="T29" fmla="*/ 589 h 627"/>
                              <a:gd name="T30" fmla="*/ 103 w 627"/>
                              <a:gd name="T31" fmla="*/ 545 h 627"/>
                              <a:gd name="T32" fmla="*/ 54 w 627"/>
                              <a:gd name="T33" fmla="*/ 488 h 627"/>
                              <a:gd name="T34" fmla="*/ 19 w 627"/>
                              <a:gd name="T35" fmla="*/ 421 h 627"/>
                              <a:gd name="T36" fmla="*/ 3 w 627"/>
                              <a:gd name="T37" fmla="*/ 345 h 627"/>
                              <a:gd name="T38" fmla="*/ 4 w 627"/>
                              <a:gd name="T39" fmla="*/ 265 h 627"/>
                              <a:gd name="T40" fmla="*/ 25 w 627"/>
                              <a:gd name="T41" fmla="*/ 191 h 627"/>
                              <a:gd name="T42" fmla="*/ 63 w 627"/>
                              <a:gd name="T43" fmla="*/ 125 h 627"/>
                              <a:gd name="T44" fmla="*/ 114 w 627"/>
                              <a:gd name="T45" fmla="*/ 71 h 627"/>
                              <a:gd name="T46" fmla="*/ 178 w 627"/>
                              <a:gd name="T47" fmla="*/ 31 h 627"/>
                              <a:gd name="T48" fmla="*/ 251 w 627"/>
                              <a:gd name="T49" fmla="*/ 6 h 627"/>
                              <a:gd name="T50" fmla="*/ 314 w 627"/>
                              <a:gd name="T51" fmla="*/ 40 h 627"/>
                              <a:gd name="T52" fmla="*/ 382 w 627"/>
                              <a:gd name="T53" fmla="*/ 48 h 627"/>
                              <a:gd name="T54" fmla="*/ 444 w 627"/>
                              <a:gd name="T55" fmla="*/ 72 h 627"/>
                              <a:gd name="T56" fmla="*/ 497 w 627"/>
                              <a:gd name="T57" fmla="*/ 111 h 627"/>
                              <a:gd name="T58" fmla="*/ 541 w 627"/>
                              <a:gd name="T59" fmla="*/ 160 h 627"/>
                              <a:gd name="T60" fmla="*/ 571 w 627"/>
                              <a:gd name="T61" fmla="*/ 219 h 627"/>
                              <a:gd name="T62" fmla="*/ 586 w 627"/>
                              <a:gd name="T63" fmla="*/ 285 h 627"/>
                              <a:gd name="T64" fmla="*/ 585 w 627"/>
                              <a:gd name="T65" fmla="*/ 355 h 627"/>
                              <a:gd name="T66" fmla="*/ 566 w 627"/>
                              <a:gd name="T67" fmla="*/ 420 h 627"/>
                              <a:gd name="T68" fmla="*/ 533 w 627"/>
                              <a:gd name="T69" fmla="*/ 477 h 627"/>
                              <a:gd name="T70" fmla="*/ 487 w 627"/>
                              <a:gd name="T71" fmla="*/ 524 h 627"/>
                              <a:gd name="T72" fmla="*/ 432 w 627"/>
                              <a:gd name="T73" fmla="*/ 560 h 627"/>
                              <a:gd name="T74" fmla="*/ 369 w 627"/>
                              <a:gd name="T75" fmla="*/ 581 h 627"/>
                              <a:gd name="T76" fmla="*/ 299 w 627"/>
                              <a:gd name="T77" fmla="*/ 587 h 627"/>
                              <a:gd name="T78" fmla="*/ 232 w 627"/>
                              <a:gd name="T79" fmla="*/ 574 h 627"/>
                              <a:gd name="T80" fmla="*/ 172 w 627"/>
                              <a:gd name="T81" fmla="*/ 548 h 627"/>
                              <a:gd name="T82" fmla="*/ 120 w 627"/>
                              <a:gd name="T83" fmla="*/ 507 h 627"/>
                              <a:gd name="T84" fmla="*/ 80 w 627"/>
                              <a:gd name="T85" fmla="*/ 455 h 627"/>
                              <a:gd name="T86" fmla="*/ 53 w 627"/>
                              <a:gd name="T87" fmla="*/ 394 h 627"/>
                              <a:gd name="T88" fmla="*/ 41 w 627"/>
                              <a:gd name="T89" fmla="*/ 327 h 627"/>
                              <a:gd name="T90" fmla="*/ 46 w 627"/>
                              <a:gd name="T91" fmla="*/ 258 h 627"/>
                              <a:gd name="T92" fmla="*/ 67 w 627"/>
                              <a:gd name="T93" fmla="*/ 195 h 627"/>
                              <a:gd name="T94" fmla="*/ 103 w 627"/>
                              <a:gd name="T95" fmla="*/ 139 h 627"/>
                              <a:gd name="T96" fmla="*/ 150 w 627"/>
                              <a:gd name="T97" fmla="*/ 94 h 627"/>
                              <a:gd name="T98" fmla="*/ 207 w 627"/>
                              <a:gd name="T99" fmla="*/ 61 h 627"/>
                              <a:gd name="T100" fmla="*/ 272 w 627"/>
                              <a:gd name="T101" fmla="*/ 42 h 6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627" h="627">
                                <a:moveTo>
                                  <a:pt x="314" y="0"/>
                                </a:moveTo>
                                <a:lnTo>
                                  <a:pt x="329" y="0"/>
                                </a:lnTo>
                                <a:lnTo>
                                  <a:pt x="346" y="1"/>
                                </a:lnTo>
                                <a:lnTo>
                                  <a:pt x="362" y="3"/>
                                </a:lnTo>
                                <a:lnTo>
                                  <a:pt x="376" y="6"/>
                                </a:lnTo>
                                <a:lnTo>
                                  <a:pt x="392" y="10"/>
                                </a:lnTo>
                                <a:lnTo>
                                  <a:pt x="407" y="14"/>
                                </a:lnTo>
                                <a:lnTo>
                                  <a:pt x="421" y="19"/>
                                </a:lnTo>
                                <a:lnTo>
                                  <a:pt x="436" y="24"/>
                                </a:lnTo>
                                <a:lnTo>
                                  <a:pt x="449" y="31"/>
                                </a:lnTo>
                                <a:lnTo>
                                  <a:pt x="463" y="38"/>
                                </a:lnTo>
                                <a:lnTo>
                                  <a:pt x="476" y="46"/>
                                </a:lnTo>
                                <a:lnTo>
                                  <a:pt x="488" y="53"/>
                                </a:lnTo>
                                <a:lnTo>
                                  <a:pt x="501" y="62"/>
                                </a:lnTo>
                                <a:lnTo>
                                  <a:pt x="513" y="71"/>
                                </a:lnTo>
                                <a:lnTo>
                                  <a:pt x="524" y="81"/>
                                </a:lnTo>
                                <a:lnTo>
                                  <a:pt x="535" y="92"/>
                                </a:lnTo>
                                <a:lnTo>
                                  <a:pt x="545" y="103"/>
                                </a:lnTo>
                                <a:lnTo>
                                  <a:pt x="555" y="114"/>
                                </a:lnTo>
                                <a:lnTo>
                                  <a:pt x="564" y="125"/>
                                </a:lnTo>
                                <a:lnTo>
                                  <a:pt x="573" y="137"/>
                                </a:lnTo>
                                <a:lnTo>
                                  <a:pt x="581" y="151"/>
                                </a:lnTo>
                                <a:lnTo>
                                  <a:pt x="589" y="163"/>
                                </a:lnTo>
                                <a:lnTo>
                                  <a:pt x="596" y="178"/>
                                </a:lnTo>
                                <a:lnTo>
                                  <a:pt x="602" y="191"/>
                                </a:lnTo>
                                <a:lnTo>
                                  <a:pt x="608" y="206"/>
                                </a:lnTo>
                                <a:lnTo>
                                  <a:pt x="613" y="220"/>
                                </a:lnTo>
                                <a:lnTo>
                                  <a:pt x="617" y="235"/>
                                </a:lnTo>
                                <a:lnTo>
                                  <a:pt x="620" y="250"/>
                                </a:lnTo>
                                <a:lnTo>
                                  <a:pt x="624" y="265"/>
                                </a:lnTo>
                                <a:lnTo>
                                  <a:pt x="625" y="281"/>
                                </a:lnTo>
                                <a:lnTo>
                                  <a:pt x="627" y="297"/>
                                </a:lnTo>
                                <a:lnTo>
                                  <a:pt x="627" y="313"/>
                                </a:lnTo>
                                <a:lnTo>
                                  <a:pt x="627" y="329"/>
                                </a:lnTo>
                                <a:lnTo>
                                  <a:pt x="625" y="345"/>
                                </a:lnTo>
                                <a:lnTo>
                                  <a:pt x="624" y="360"/>
                                </a:lnTo>
                                <a:lnTo>
                                  <a:pt x="620" y="376"/>
                                </a:lnTo>
                                <a:lnTo>
                                  <a:pt x="617" y="392"/>
                                </a:lnTo>
                                <a:lnTo>
                                  <a:pt x="613" y="406"/>
                                </a:lnTo>
                                <a:lnTo>
                                  <a:pt x="608" y="421"/>
                                </a:lnTo>
                                <a:lnTo>
                                  <a:pt x="602" y="436"/>
                                </a:lnTo>
                                <a:lnTo>
                                  <a:pt x="596" y="449"/>
                                </a:lnTo>
                                <a:lnTo>
                                  <a:pt x="589" y="462"/>
                                </a:lnTo>
                                <a:lnTo>
                                  <a:pt x="581" y="476"/>
                                </a:lnTo>
                                <a:lnTo>
                                  <a:pt x="573" y="488"/>
                                </a:lnTo>
                                <a:lnTo>
                                  <a:pt x="564" y="501"/>
                                </a:lnTo>
                                <a:lnTo>
                                  <a:pt x="555" y="513"/>
                                </a:lnTo>
                                <a:lnTo>
                                  <a:pt x="545" y="524"/>
                                </a:lnTo>
                                <a:lnTo>
                                  <a:pt x="535" y="535"/>
                                </a:lnTo>
                                <a:lnTo>
                                  <a:pt x="524" y="545"/>
                                </a:lnTo>
                                <a:lnTo>
                                  <a:pt x="513" y="555"/>
                                </a:lnTo>
                                <a:lnTo>
                                  <a:pt x="501" y="564"/>
                                </a:lnTo>
                                <a:lnTo>
                                  <a:pt x="488" y="573"/>
                                </a:lnTo>
                                <a:lnTo>
                                  <a:pt x="476" y="581"/>
                                </a:lnTo>
                                <a:lnTo>
                                  <a:pt x="463" y="589"/>
                                </a:lnTo>
                                <a:lnTo>
                                  <a:pt x="449" y="596"/>
                                </a:lnTo>
                                <a:lnTo>
                                  <a:pt x="436" y="602"/>
                                </a:lnTo>
                                <a:lnTo>
                                  <a:pt x="421" y="608"/>
                                </a:lnTo>
                                <a:lnTo>
                                  <a:pt x="407" y="613"/>
                                </a:lnTo>
                                <a:lnTo>
                                  <a:pt x="392" y="617"/>
                                </a:lnTo>
                                <a:lnTo>
                                  <a:pt x="376" y="620"/>
                                </a:lnTo>
                                <a:lnTo>
                                  <a:pt x="362" y="623"/>
                                </a:lnTo>
                                <a:lnTo>
                                  <a:pt x="346" y="625"/>
                                </a:lnTo>
                                <a:lnTo>
                                  <a:pt x="329" y="626"/>
                                </a:lnTo>
                                <a:lnTo>
                                  <a:pt x="314" y="627"/>
                                </a:lnTo>
                                <a:lnTo>
                                  <a:pt x="298" y="626"/>
                                </a:lnTo>
                                <a:lnTo>
                                  <a:pt x="281" y="625"/>
                                </a:lnTo>
                                <a:lnTo>
                                  <a:pt x="266" y="623"/>
                                </a:lnTo>
                                <a:lnTo>
                                  <a:pt x="251" y="620"/>
                                </a:lnTo>
                                <a:lnTo>
                                  <a:pt x="235" y="617"/>
                                </a:lnTo>
                                <a:lnTo>
                                  <a:pt x="221" y="613"/>
                                </a:lnTo>
                                <a:lnTo>
                                  <a:pt x="206" y="608"/>
                                </a:lnTo>
                                <a:lnTo>
                                  <a:pt x="192" y="602"/>
                                </a:lnTo>
                                <a:lnTo>
                                  <a:pt x="178" y="596"/>
                                </a:lnTo>
                                <a:lnTo>
                                  <a:pt x="165" y="589"/>
                                </a:lnTo>
                                <a:lnTo>
                                  <a:pt x="151" y="581"/>
                                </a:lnTo>
                                <a:lnTo>
                                  <a:pt x="139" y="573"/>
                                </a:lnTo>
                                <a:lnTo>
                                  <a:pt x="127" y="564"/>
                                </a:lnTo>
                                <a:lnTo>
                                  <a:pt x="114" y="555"/>
                                </a:lnTo>
                                <a:lnTo>
                                  <a:pt x="103" y="545"/>
                                </a:lnTo>
                                <a:lnTo>
                                  <a:pt x="92" y="535"/>
                                </a:lnTo>
                                <a:lnTo>
                                  <a:pt x="82" y="524"/>
                                </a:lnTo>
                                <a:lnTo>
                                  <a:pt x="72" y="513"/>
                                </a:lnTo>
                                <a:lnTo>
                                  <a:pt x="63" y="501"/>
                                </a:lnTo>
                                <a:lnTo>
                                  <a:pt x="54" y="488"/>
                                </a:lnTo>
                                <a:lnTo>
                                  <a:pt x="46" y="476"/>
                                </a:lnTo>
                                <a:lnTo>
                                  <a:pt x="38" y="462"/>
                                </a:lnTo>
                                <a:lnTo>
                                  <a:pt x="32" y="449"/>
                                </a:lnTo>
                                <a:lnTo>
                                  <a:pt x="25" y="436"/>
                                </a:lnTo>
                                <a:lnTo>
                                  <a:pt x="19" y="421"/>
                                </a:lnTo>
                                <a:lnTo>
                                  <a:pt x="15" y="406"/>
                                </a:lnTo>
                                <a:lnTo>
                                  <a:pt x="10" y="392"/>
                                </a:lnTo>
                                <a:lnTo>
                                  <a:pt x="7" y="376"/>
                                </a:lnTo>
                                <a:lnTo>
                                  <a:pt x="4" y="360"/>
                                </a:lnTo>
                                <a:lnTo>
                                  <a:pt x="3" y="345"/>
                                </a:lnTo>
                                <a:lnTo>
                                  <a:pt x="1" y="329"/>
                                </a:lnTo>
                                <a:lnTo>
                                  <a:pt x="0" y="313"/>
                                </a:lnTo>
                                <a:lnTo>
                                  <a:pt x="1" y="297"/>
                                </a:lnTo>
                                <a:lnTo>
                                  <a:pt x="3" y="281"/>
                                </a:lnTo>
                                <a:lnTo>
                                  <a:pt x="4" y="265"/>
                                </a:lnTo>
                                <a:lnTo>
                                  <a:pt x="7" y="250"/>
                                </a:lnTo>
                                <a:lnTo>
                                  <a:pt x="10" y="235"/>
                                </a:lnTo>
                                <a:lnTo>
                                  <a:pt x="15" y="220"/>
                                </a:lnTo>
                                <a:lnTo>
                                  <a:pt x="19" y="206"/>
                                </a:lnTo>
                                <a:lnTo>
                                  <a:pt x="25" y="191"/>
                                </a:lnTo>
                                <a:lnTo>
                                  <a:pt x="32" y="178"/>
                                </a:lnTo>
                                <a:lnTo>
                                  <a:pt x="38" y="163"/>
                                </a:lnTo>
                                <a:lnTo>
                                  <a:pt x="46" y="151"/>
                                </a:lnTo>
                                <a:lnTo>
                                  <a:pt x="54" y="137"/>
                                </a:lnTo>
                                <a:lnTo>
                                  <a:pt x="63" y="125"/>
                                </a:lnTo>
                                <a:lnTo>
                                  <a:pt x="72" y="114"/>
                                </a:lnTo>
                                <a:lnTo>
                                  <a:pt x="82" y="103"/>
                                </a:lnTo>
                                <a:lnTo>
                                  <a:pt x="92" y="92"/>
                                </a:lnTo>
                                <a:lnTo>
                                  <a:pt x="103" y="81"/>
                                </a:lnTo>
                                <a:lnTo>
                                  <a:pt x="114" y="71"/>
                                </a:lnTo>
                                <a:lnTo>
                                  <a:pt x="127" y="62"/>
                                </a:lnTo>
                                <a:lnTo>
                                  <a:pt x="139" y="53"/>
                                </a:lnTo>
                                <a:lnTo>
                                  <a:pt x="151" y="46"/>
                                </a:lnTo>
                                <a:lnTo>
                                  <a:pt x="165" y="38"/>
                                </a:lnTo>
                                <a:lnTo>
                                  <a:pt x="178" y="31"/>
                                </a:lnTo>
                                <a:lnTo>
                                  <a:pt x="192" y="24"/>
                                </a:lnTo>
                                <a:lnTo>
                                  <a:pt x="206" y="19"/>
                                </a:lnTo>
                                <a:lnTo>
                                  <a:pt x="221" y="14"/>
                                </a:lnTo>
                                <a:lnTo>
                                  <a:pt x="235" y="10"/>
                                </a:lnTo>
                                <a:lnTo>
                                  <a:pt x="251" y="6"/>
                                </a:lnTo>
                                <a:lnTo>
                                  <a:pt x="266" y="3"/>
                                </a:lnTo>
                                <a:lnTo>
                                  <a:pt x="281" y="1"/>
                                </a:lnTo>
                                <a:lnTo>
                                  <a:pt x="298" y="0"/>
                                </a:lnTo>
                                <a:lnTo>
                                  <a:pt x="314" y="0"/>
                                </a:lnTo>
                                <a:close/>
                                <a:moveTo>
                                  <a:pt x="314" y="40"/>
                                </a:moveTo>
                                <a:lnTo>
                                  <a:pt x="328" y="40"/>
                                </a:lnTo>
                                <a:lnTo>
                                  <a:pt x="342" y="41"/>
                                </a:lnTo>
                                <a:lnTo>
                                  <a:pt x="355" y="42"/>
                                </a:lnTo>
                                <a:lnTo>
                                  <a:pt x="369" y="44"/>
                                </a:lnTo>
                                <a:lnTo>
                                  <a:pt x="382" y="48"/>
                                </a:lnTo>
                                <a:lnTo>
                                  <a:pt x="395" y="52"/>
                                </a:lnTo>
                                <a:lnTo>
                                  <a:pt x="408" y="56"/>
                                </a:lnTo>
                                <a:lnTo>
                                  <a:pt x="420" y="61"/>
                                </a:lnTo>
                                <a:lnTo>
                                  <a:pt x="432" y="67"/>
                                </a:lnTo>
                                <a:lnTo>
                                  <a:pt x="444" y="72"/>
                                </a:lnTo>
                                <a:lnTo>
                                  <a:pt x="456" y="79"/>
                                </a:lnTo>
                                <a:lnTo>
                                  <a:pt x="467" y="86"/>
                                </a:lnTo>
                                <a:lnTo>
                                  <a:pt x="477" y="94"/>
                                </a:lnTo>
                                <a:lnTo>
                                  <a:pt x="487" y="102"/>
                                </a:lnTo>
                                <a:lnTo>
                                  <a:pt x="497" y="111"/>
                                </a:lnTo>
                                <a:lnTo>
                                  <a:pt x="507" y="120"/>
                                </a:lnTo>
                                <a:lnTo>
                                  <a:pt x="516" y="130"/>
                                </a:lnTo>
                                <a:lnTo>
                                  <a:pt x="525" y="139"/>
                                </a:lnTo>
                                <a:lnTo>
                                  <a:pt x="533" y="150"/>
                                </a:lnTo>
                                <a:lnTo>
                                  <a:pt x="541" y="160"/>
                                </a:lnTo>
                                <a:lnTo>
                                  <a:pt x="548" y="171"/>
                                </a:lnTo>
                                <a:lnTo>
                                  <a:pt x="554" y="182"/>
                                </a:lnTo>
                                <a:lnTo>
                                  <a:pt x="560" y="195"/>
                                </a:lnTo>
                                <a:lnTo>
                                  <a:pt x="566" y="207"/>
                                </a:lnTo>
                                <a:lnTo>
                                  <a:pt x="571" y="219"/>
                                </a:lnTo>
                                <a:lnTo>
                                  <a:pt x="575" y="232"/>
                                </a:lnTo>
                                <a:lnTo>
                                  <a:pt x="579" y="245"/>
                                </a:lnTo>
                                <a:lnTo>
                                  <a:pt x="581" y="258"/>
                                </a:lnTo>
                                <a:lnTo>
                                  <a:pt x="585" y="272"/>
                                </a:lnTo>
                                <a:lnTo>
                                  <a:pt x="586" y="285"/>
                                </a:lnTo>
                                <a:lnTo>
                                  <a:pt x="587" y="299"/>
                                </a:lnTo>
                                <a:lnTo>
                                  <a:pt x="587" y="313"/>
                                </a:lnTo>
                                <a:lnTo>
                                  <a:pt x="587" y="327"/>
                                </a:lnTo>
                                <a:lnTo>
                                  <a:pt x="586" y="341"/>
                                </a:lnTo>
                                <a:lnTo>
                                  <a:pt x="585" y="355"/>
                                </a:lnTo>
                                <a:lnTo>
                                  <a:pt x="581" y="368"/>
                                </a:lnTo>
                                <a:lnTo>
                                  <a:pt x="579" y="382"/>
                                </a:lnTo>
                                <a:lnTo>
                                  <a:pt x="575" y="394"/>
                                </a:lnTo>
                                <a:lnTo>
                                  <a:pt x="571" y="408"/>
                                </a:lnTo>
                                <a:lnTo>
                                  <a:pt x="566" y="420"/>
                                </a:lnTo>
                                <a:lnTo>
                                  <a:pt x="560" y="432"/>
                                </a:lnTo>
                                <a:lnTo>
                                  <a:pt x="554" y="443"/>
                                </a:lnTo>
                                <a:lnTo>
                                  <a:pt x="548" y="455"/>
                                </a:lnTo>
                                <a:lnTo>
                                  <a:pt x="541" y="466"/>
                                </a:lnTo>
                                <a:lnTo>
                                  <a:pt x="533" y="477"/>
                                </a:lnTo>
                                <a:lnTo>
                                  <a:pt x="525" y="487"/>
                                </a:lnTo>
                                <a:lnTo>
                                  <a:pt x="516" y="497"/>
                                </a:lnTo>
                                <a:lnTo>
                                  <a:pt x="507" y="507"/>
                                </a:lnTo>
                                <a:lnTo>
                                  <a:pt x="497" y="516"/>
                                </a:lnTo>
                                <a:lnTo>
                                  <a:pt x="487" y="524"/>
                                </a:lnTo>
                                <a:lnTo>
                                  <a:pt x="477" y="533"/>
                                </a:lnTo>
                                <a:lnTo>
                                  <a:pt x="467" y="540"/>
                                </a:lnTo>
                                <a:lnTo>
                                  <a:pt x="456" y="548"/>
                                </a:lnTo>
                                <a:lnTo>
                                  <a:pt x="444" y="554"/>
                                </a:lnTo>
                                <a:lnTo>
                                  <a:pt x="432" y="560"/>
                                </a:lnTo>
                                <a:lnTo>
                                  <a:pt x="420" y="566"/>
                                </a:lnTo>
                                <a:lnTo>
                                  <a:pt x="408" y="570"/>
                                </a:lnTo>
                                <a:lnTo>
                                  <a:pt x="395" y="574"/>
                                </a:lnTo>
                                <a:lnTo>
                                  <a:pt x="382" y="578"/>
                                </a:lnTo>
                                <a:lnTo>
                                  <a:pt x="369" y="581"/>
                                </a:lnTo>
                                <a:lnTo>
                                  <a:pt x="355" y="583"/>
                                </a:lnTo>
                                <a:lnTo>
                                  <a:pt x="342" y="586"/>
                                </a:lnTo>
                                <a:lnTo>
                                  <a:pt x="328" y="587"/>
                                </a:lnTo>
                                <a:lnTo>
                                  <a:pt x="314" y="587"/>
                                </a:lnTo>
                                <a:lnTo>
                                  <a:pt x="299" y="587"/>
                                </a:lnTo>
                                <a:lnTo>
                                  <a:pt x="286" y="586"/>
                                </a:lnTo>
                                <a:lnTo>
                                  <a:pt x="272" y="583"/>
                                </a:lnTo>
                                <a:lnTo>
                                  <a:pt x="259" y="581"/>
                                </a:lnTo>
                                <a:lnTo>
                                  <a:pt x="245" y="578"/>
                                </a:lnTo>
                                <a:lnTo>
                                  <a:pt x="232" y="574"/>
                                </a:lnTo>
                                <a:lnTo>
                                  <a:pt x="220" y="570"/>
                                </a:lnTo>
                                <a:lnTo>
                                  <a:pt x="207" y="566"/>
                                </a:lnTo>
                                <a:lnTo>
                                  <a:pt x="195" y="560"/>
                                </a:lnTo>
                                <a:lnTo>
                                  <a:pt x="184" y="554"/>
                                </a:lnTo>
                                <a:lnTo>
                                  <a:pt x="172" y="548"/>
                                </a:lnTo>
                                <a:lnTo>
                                  <a:pt x="160" y="540"/>
                                </a:lnTo>
                                <a:lnTo>
                                  <a:pt x="150" y="533"/>
                                </a:lnTo>
                                <a:lnTo>
                                  <a:pt x="140" y="524"/>
                                </a:lnTo>
                                <a:lnTo>
                                  <a:pt x="130" y="516"/>
                                </a:lnTo>
                                <a:lnTo>
                                  <a:pt x="120" y="507"/>
                                </a:lnTo>
                                <a:lnTo>
                                  <a:pt x="111" y="497"/>
                                </a:lnTo>
                                <a:lnTo>
                                  <a:pt x="103" y="487"/>
                                </a:lnTo>
                                <a:lnTo>
                                  <a:pt x="94" y="477"/>
                                </a:lnTo>
                                <a:lnTo>
                                  <a:pt x="87" y="466"/>
                                </a:lnTo>
                                <a:lnTo>
                                  <a:pt x="80" y="455"/>
                                </a:lnTo>
                                <a:lnTo>
                                  <a:pt x="73" y="443"/>
                                </a:lnTo>
                                <a:lnTo>
                                  <a:pt x="67" y="432"/>
                                </a:lnTo>
                                <a:lnTo>
                                  <a:pt x="62" y="420"/>
                                </a:lnTo>
                                <a:lnTo>
                                  <a:pt x="57" y="408"/>
                                </a:lnTo>
                                <a:lnTo>
                                  <a:pt x="53" y="394"/>
                                </a:lnTo>
                                <a:lnTo>
                                  <a:pt x="48" y="382"/>
                                </a:lnTo>
                                <a:lnTo>
                                  <a:pt x="46" y="368"/>
                                </a:lnTo>
                                <a:lnTo>
                                  <a:pt x="44" y="355"/>
                                </a:lnTo>
                                <a:lnTo>
                                  <a:pt x="42" y="341"/>
                                </a:lnTo>
                                <a:lnTo>
                                  <a:pt x="41" y="327"/>
                                </a:lnTo>
                                <a:lnTo>
                                  <a:pt x="41" y="313"/>
                                </a:lnTo>
                                <a:lnTo>
                                  <a:pt x="41" y="299"/>
                                </a:lnTo>
                                <a:lnTo>
                                  <a:pt x="42" y="285"/>
                                </a:lnTo>
                                <a:lnTo>
                                  <a:pt x="44" y="272"/>
                                </a:lnTo>
                                <a:lnTo>
                                  <a:pt x="46" y="258"/>
                                </a:lnTo>
                                <a:lnTo>
                                  <a:pt x="48" y="245"/>
                                </a:lnTo>
                                <a:lnTo>
                                  <a:pt x="53" y="232"/>
                                </a:lnTo>
                                <a:lnTo>
                                  <a:pt x="57" y="219"/>
                                </a:lnTo>
                                <a:lnTo>
                                  <a:pt x="62" y="207"/>
                                </a:lnTo>
                                <a:lnTo>
                                  <a:pt x="67" y="195"/>
                                </a:lnTo>
                                <a:lnTo>
                                  <a:pt x="73" y="182"/>
                                </a:lnTo>
                                <a:lnTo>
                                  <a:pt x="80" y="171"/>
                                </a:lnTo>
                                <a:lnTo>
                                  <a:pt x="87" y="160"/>
                                </a:lnTo>
                                <a:lnTo>
                                  <a:pt x="94" y="150"/>
                                </a:lnTo>
                                <a:lnTo>
                                  <a:pt x="103" y="139"/>
                                </a:lnTo>
                                <a:lnTo>
                                  <a:pt x="111" y="130"/>
                                </a:lnTo>
                                <a:lnTo>
                                  <a:pt x="120" y="120"/>
                                </a:lnTo>
                                <a:lnTo>
                                  <a:pt x="130" y="111"/>
                                </a:lnTo>
                                <a:lnTo>
                                  <a:pt x="140" y="102"/>
                                </a:lnTo>
                                <a:lnTo>
                                  <a:pt x="150" y="94"/>
                                </a:lnTo>
                                <a:lnTo>
                                  <a:pt x="160" y="86"/>
                                </a:lnTo>
                                <a:lnTo>
                                  <a:pt x="172" y="79"/>
                                </a:lnTo>
                                <a:lnTo>
                                  <a:pt x="184" y="72"/>
                                </a:lnTo>
                                <a:lnTo>
                                  <a:pt x="195" y="67"/>
                                </a:lnTo>
                                <a:lnTo>
                                  <a:pt x="207" y="61"/>
                                </a:lnTo>
                                <a:lnTo>
                                  <a:pt x="220" y="56"/>
                                </a:lnTo>
                                <a:lnTo>
                                  <a:pt x="232" y="52"/>
                                </a:lnTo>
                                <a:lnTo>
                                  <a:pt x="245" y="48"/>
                                </a:lnTo>
                                <a:lnTo>
                                  <a:pt x="259" y="44"/>
                                </a:lnTo>
                                <a:lnTo>
                                  <a:pt x="272" y="42"/>
                                </a:lnTo>
                                <a:lnTo>
                                  <a:pt x="286" y="41"/>
                                </a:lnTo>
                                <a:lnTo>
                                  <a:pt x="299" y="40"/>
                                </a:lnTo>
                                <a:lnTo>
                                  <a:pt x="314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3286"/>
                        <wps:cNvSpPr>
                          <a:spLocks/>
                        </wps:cNvSpPr>
                        <wps:spPr bwMode="auto">
                          <a:xfrm>
                            <a:off x="7551" y="2381"/>
                            <a:ext cx="1725" cy="1728"/>
                          </a:xfrm>
                          <a:custGeom>
                            <a:avLst/>
                            <a:gdLst>
                              <a:gd name="T0" fmla="*/ 3593 w 5176"/>
                              <a:gd name="T1" fmla="*/ 1586 h 5184"/>
                              <a:gd name="T2" fmla="*/ 2811 w 5176"/>
                              <a:gd name="T3" fmla="*/ 2461 h 5184"/>
                              <a:gd name="T4" fmla="*/ 5176 w 5176"/>
                              <a:gd name="T5" fmla="*/ 2592 h 5184"/>
                              <a:gd name="T6" fmla="*/ 2811 w 5176"/>
                              <a:gd name="T7" fmla="*/ 2723 h 5184"/>
                              <a:gd name="T8" fmla="*/ 3593 w 5176"/>
                              <a:gd name="T9" fmla="*/ 3598 h 5184"/>
                              <a:gd name="T10" fmla="*/ 2720 w 5176"/>
                              <a:gd name="T11" fmla="*/ 2816 h 5184"/>
                              <a:gd name="T12" fmla="*/ 2588 w 5176"/>
                              <a:gd name="T13" fmla="*/ 5184 h 5184"/>
                              <a:gd name="T14" fmla="*/ 2457 w 5176"/>
                              <a:gd name="T15" fmla="*/ 2816 h 5184"/>
                              <a:gd name="T16" fmla="*/ 1582 w 5176"/>
                              <a:gd name="T17" fmla="*/ 3598 h 5184"/>
                              <a:gd name="T18" fmla="*/ 2365 w 5176"/>
                              <a:gd name="T19" fmla="*/ 2723 h 5184"/>
                              <a:gd name="T20" fmla="*/ 0 w 5176"/>
                              <a:gd name="T21" fmla="*/ 2592 h 5184"/>
                              <a:gd name="T22" fmla="*/ 2365 w 5176"/>
                              <a:gd name="T23" fmla="*/ 2461 h 5184"/>
                              <a:gd name="T24" fmla="*/ 1584 w 5176"/>
                              <a:gd name="T25" fmla="*/ 1586 h 5184"/>
                              <a:gd name="T26" fmla="*/ 2457 w 5176"/>
                              <a:gd name="T27" fmla="*/ 2368 h 5184"/>
                              <a:gd name="T28" fmla="*/ 2588 w 5176"/>
                              <a:gd name="T29" fmla="*/ 0 h 5184"/>
                              <a:gd name="T30" fmla="*/ 2720 w 5176"/>
                              <a:gd name="T31" fmla="*/ 2369 h 5184"/>
                              <a:gd name="T32" fmla="*/ 3593 w 5176"/>
                              <a:gd name="T33" fmla="*/ 1586 h 5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176" h="5184">
                                <a:moveTo>
                                  <a:pt x="3593" y="1586"/>
                                </a:moveTo>
                                <a:lnTo>
                                  <a:pt x="2811" y="2461"/>
                                </a:lnTo>
                                <a:lnTo>
                                  <a:pt x="5176" y="2592"/>
                                </a:lnTo>
                                <a:lnTo>
                                  <a:pt x="2811" y="2723"/>
                                </a:lnTo>
                                <a:lnTo>
                                  <a:pt x="3593" y="3598"/>
                                </a:lnTo>
                                <a:lnTo>
                                  <a:pt x="2720" y="2816"/>
                                </a:lnTo>
                                <a:lnTo>
                                  <a:pt x="2588" y="5184"/>
                                </a:lnTo>
                                <a:lnTo>
                                  <a:pt x="2457" y="2816"/>
                                </a:lnTo>
                                <a:lnTo>
                                  <a:pt x="1582" y="3598"/>
                                </a:lnTo>
                                <a:lnTo>
                                  <a:pt x="2365" y="2723"/>
                                </a:lnTo>
                                <a:lnTo>
                                  <a:pt x="0" y="2592"/>
                                </a:lnTo>
                                <a:lnTo>
                                  <a:pt x="2365" y="2461"/>
                                </a:lnTo>
                                <a:lnTo>
                                  <a:pt x="1584" y="1586"/>
                                </a:lnTo>
                                <a:lnTo>
                                  <a:pt x="2457" y="2368"/>
                                </a:lnTo>
                                <a:lnTo>
                                  <a:pt x="2588" y="0"/>
                                </a:lnTo>
                                <a:lnTo>
                                  <a:pt x="2720" y="2369"/>
                                </a:lnTo>
                                <a:lnTo>
                                  <a:pt x="3593" y="15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D8D7C0" id="Group 3254" o:spid="_x0000_s1026" style="position:absolute;margin-left:67.3pt;margin-top:515pt;width:100.45pt;height:124.5pt;z-index:252149760" coordorigin="7270,1407" coordsize="4752,5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">
                <v:shape id="Freeform 3255" o:spid="_x0000_s1027" style="position:absolute;left:7343;top:6779;width:4631;height:479;visibility:visible;mso-wrap-style:square;v-text-anchor:top" coordsize="13895,1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91dsAA&#10;AADcAAAADwAAAGRycy9kb3ducmV2LnhtbERPTYvCMBC9C/6HMMJeZE1dQaRrFBEEcQWxyp5nmzEt&#10;NpPaxNr99+YgeHy87/mys5VoqfGlYwXjUQKCOHe6ZKPgfNp8zkD4gKyxckwK/snDctHvzTHV7sFH&#10;arNgRAxhn6KCIoQ6ldLnBVn0I1cTR+7iGoshwsZI3eAjhttKfiXJVFosOTYUWNO6oPya3a2C4WFn&#10;rzf8GRr9aw72r91f5N4r9THoVt8gAnXhLX65t1rBZBrXxjPxCM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791dsAAAADcAAAADwAAAAAAAAAAAAAAAACYAgAAZHJzL2Rvd25y&#10;ZXYueG1sUEsFBgAAAAAEAAQA9QAAAIUDAAAAAA==&#10;" path="m12835,165r732,176l13895,647r-99,373l13622,965,13140,626r-491,-99l12631,526r-46,-1l12518,524r-78,-3l12359,519r-75,-1l12225,517r-35,-1l12170,518r-35,7l12086,535r-62,13l11955,564r-76,18l11797,601r-81,19l11634,639r-80,19l11482,676r-65,16l11361,705r-42,10l11291,722r-9,2l10397,1086,9183,1437r-941,-11l8216,1421r-73,-12l8039,1391r-121,-20l7794,1351r-113,-18l7632,1326r-40,-6l7562,1317r-19,-1l7535,1316r-11,-2l7510,1310r-16,-4l7452,1292r-49,-15l7287,1236r-129,-46l7033,1143r-108,-40l6850,1075r-28,-11l6417,921,5368,1086r-1203,33l3717,921,3192,669,2361,440,1750,252r-667,55l1061,319r-55,29l927,389r-92,48l740,488r-87,46l586,571r-40,22l533,602r-19,15l490,636r-26,23l401,714r-66,61l270,834r-54,50l178,919r-14,14l,735,175,330,558,209,1367,r808,23l2919,198r831,285l4548,680,5598,593r578,l6461,735r77,-274l6942,593r940,219l8921,834,9698,724r961,-208l11599,220r908,-99l12835,165xe" fillcolor="#8f5444" stroked="f">
                  <v:path arrowok="t" o:connecttype="custom" o:connectlocs="4522,114;4598,340;4379,209;4210,175;4172,175;4119,173;4074,172;4056,173;4028,178;3984,188;3932,200;3877,213;3827,225;3786,235;3763,241;3465,362;2747,475;2714,470;2639,457;2560,444;2530,440;2514,439;2508,438;2498,435;2467,426;2386,397;2308,368;2274,355;1789,362;1239,307;787,147;361,102;335,116;278,146;218,178;182,198;171,206;155,220;112,258;72,295;55,311;58,110;456,0;973,66;1516,227;2058,198;2179,154;2627,271;3232,241;3866,73;4278,55" o:connectangles="0,0,0,0,0,0,0,0,0,0,0,0,0,0,0,0,0,0,0,0,0,0,0,0,0,0,0,0,0,0,0,0,0,0,0,0,0,0,0,0,0,0,0,0,0,0,0,0,0,0,0"/>
                </v:shape>
                <v:shape id="Freeform 3256" o:spid="_x0000_s1028" style="position:absolute;left:10730;top:6918;width:1124;height:270;visibility:visible;mso-wrap-style:square;v-text-anchor:top" coordsize="3374,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dK+8YA&#10;AADcAAAADwAAAGRycy9kb3ducmV2LnhtbESPQWsCMRSE70L/Q3gFL6JZW5B2axQVKr0oupUWb6+b&#10;192tm5clibr+eyMIPQ4z8w0znramFidyvrKsYDhIQBDnVldcKNh9vvdfQPiArLG2TAou5GE6eeiM&#10;MdX2zFs6ZaEQEcI+RQVlCE0qpc9LMugHtiGO3q91BkOUrpDa4TnCTS2fkmQkDVYcF0psaFFSfsiO&#10;RsF6FebOZXa56tHefO//ss3Xz0Kp7mM7ewMRqA3/4Xv7Qyt4Hr3C7Uw8AnJy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kdK+8YAAADcAAAADwAAAAAAAAAAAAAAAACYAgAAZHJz&#10;L2Rvd25yZXYueG1sUEsFBgAAAAAEAAQA9QAAAIsDAAAAAA==&#10;" path="m3374,536l2569,,1787,112,734,520,,785r989,23l2066,785,2808,665,3374,536xe" fillcolor="#716f61" stroked="f">
                  <v:path arrowok="t" o:connecttype="custom" o:connectlocs="1124,179;856,0;595,37;245,174;0,262;329,270;688,262;935,222;1124,179" o:connectangles="0,0,0,0,0,0,0,0,0"/>
                </v:shape>
                <v:shape id="Freeform 3257" o:spid="_x0000_s1029" style="position:absolute;left:7290;top:5727;width:4732;height:1569;visibility:visible;mso-wrap-style:square;v-text-anchor:top" coordsize="14196,4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TXJMEA&#10;AADcAAAADwAAAGRycy9kb3ducmV2LnhtbERPzWrCQBC+C32HZQq9mY0VVKKrSEurFAWb+gBDdpqE&#10;ZmdDdmtSn75zEDx+fP+rzeAadaEu1J4NTJIUFHHhbc2lgfPX23gBKkRki41nMvBHATbrh9EKM+t7&#10;/qRLHkslIRwyNFDF2GZah6IihyHxLbFw375zGAV2pbYd9hLuGv2cpjPtsGZpqLCll4qKn/zXGeiv&#10;74jH6fUgtduQNx+718lpZ8zT47Bdgoo0xLv45t5bA9O5zJczcgT0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k1yTBAAAA3AAAAA8AAAAAAAAAAAAAAAAAmAIAAGRycy9kb3du&#10;cmV2LnhtbFBLBQYAAAAABAAEAPUAAACGAwAAAAA=&#10;" path="m13473,4072r-38,13l13391,4098r-49,14l13285,4125r-64,14l13151,4151r-79,12l12985,4175r-96,10l12785,4194r-116,8l12546,4208r-134,5l12266,4216r-156,1l11943,4216r-75,l11794,4215r-70,-1l11654,4214r-67,-1l11522,4213r-64,l11397,4213r-60,l11279,4213r-56,l11170,4213r-53,1l11065,4214r-49,l10969,4215r158,-58l11270,4104r132,-47l11522,4016r110,-37l11731,3946r92,-28l11907,3893r77,-21l12056,3853r68,-17l12188,3822r62,-14l12309,3796r60,-11l12429,3774r4,-2l12454,3768r24,-3l12503,3761r24,-1l12553,3759r26,l12604,3760r27,2l12659,3766r27,3l12714,3774r28,5l12770,3785r57,13l12884,3814r56,18l12996,3850r55,20l13104,3891r51,21l13204,3935r47,21l13295,3976r34,17l13359,4009r27,13l13409,4036r18,9l13443,4054r13,9l13468,4069r3,3l13472,4072r1,xm6814,4377r13,-1l6839,4374r12,-3l6864,4366r21,11l6907,4388r24,11l6954,4409r36,16l7029,4439r42,16l7117,4470r48,15l7216,4501r54,15l7326,4532r59,15l7448,4561r64,15l7579,4590r68,14l7719,4617r73,13l7867,4642r77,10l8023,4663r81,9l8186,4681r84,7l8355,4695r86,5l8529,4704r89,3l8708,4708r91,l8891,4707r93,-3l9077,4699r94,-7l9266,4684r74,-6l9413,4669r75,-10l9562,4647r75,-12l9712,4622r75,-15l9862,4591r21,-4l9906,4581r21,-5l9950,4571r13,1l9975,4574r14,l10002,4571r26,-4l10031,4566r32,-6l10097,4554r42,-5l10187,4542r57,-7l10312,4530r80,-6l10487,4519r109,-5l10723,4510r147,-4l11035,4504r189,-1l11437,4503r237,1l11940,4506r106,1l12149,4507r99,-1l12344,4504r90,-3l12523,4496r84,-4l12687,4486r77,-7l12838,4473r71,-8l12976,4457r64,-9l13100,4439r58,-10l13213,4419r52,-11l13314,4398r47,-12l13405,4375r41,-11l13485,4352r36,-12l13556,4329r31,-12l13616,4306r28,-11l13669,4283r23,-11l13714,4261r19,-11l13751,4240r28,11l13806,4260r28,7l13861,4272r15,1l13889,4274r14,1l13916,4274r14,l13943,4273r13,-2l13970,4268r12,-4l13996,4260r12,-5l14020,4249r14,-7l14046,4234r11,-8l14070,4216r11,-10l14093,4195r11,-13l14114,4169r11,-13l14136,4140r11,-17l14156,4106r12,-23l14177,4059r8,-22l14190,4013r4,-22l14196,3968r,-22l14195,3925r-3,-23l14187,3881r-6,-21l14175,3838r-8,-20l14158,3798r-10,-20l14138,3759r-13,-19l14113,3722r-12,-18l14087,3686r-28,-34l14030,3621r-29,-29l13972,3565r-27,-23l13918,3521r-5,-40l13906,3443r-8,-38l13889,3369r-10,-36l13868,3298r-12,-33l13842,3232r-13,-32l13813,3170r-17,-31l13779,3110r-20,-28l13738,3054r-21,-26l13693,3003r-24,-26l13642,2953r-28,-23l13585,2908r-30,-21l13522,2867r-33,-20l13454,2829r-37,-17l13379,2795r-40,-15l13297,2765r-43,-15l13208,2738r-47,-12l13111,2715r-53,-79l13004,2561r-55,-73l12894,2418r-55,-68l12782,2284r-29,-31l12725,2222r-30,-31l12666,2161r-30,-29l12606,2104r-31,-28l12544,2049r-31,-27l12481,1998r-32,-26l12416,1947r-33,-23l12349,1901r-33,-22l12280,1857r-35,-21l12209,1816r-37,-19l12135,1778r-39,-18l12057,1742r-41,-17l11975,1710r-42,-16l11890,1679r-42,-13l11803,1654r-45,-12l11713,1631r-47,-10l11619,1612r-48,-8l11522,1596r-50,-6l11421,1584r-52,-4l11316,1576r-54,-2l11208,1572r-56,-1l11095,1571r-59,1l10978,1574r-60,2l10856,1581r-63,4l10730,1591r-65,6l10599,1605r-67,9l10463,1624r-2,l10431,1629r-32,5l10367,1641r-34,7l10298,1656r-36,9l10225,1674r-38,10l10150,1695r-39,11l10073,1719r-41,12l9992,1744r-40,15l9911,1775r-41,15l9803,1818r-68,29l9667,1880r-68,33l9531,1950r-68,39l9429,2009r-34,20l9362,2050r-34,23l9328,2041r-2,-31l9323,1978r-6,-32l9310,1915r-7,-32l9293,1852r-13,-32l9267,1790r-17,-30l9241,1744r-9,-14l9222,1715r-11,-14l9200,1686r-13,-13l9175,1658r-13,-13l9148,1631r-14,-13l9118,1605r-16,-13l9107,1528r4,-80l9116,1357r5,-102l9127,1146r7,-114l9139,916r6,-114l9150,690r6,-105l9160,488r5,-85l9168,332r4,-53l9173,244r1,-14l9174,216r-1,-15l9169,188r-4,-15l9159,161r-6,-12l9145,137r-9,-11l9127,116r-11,-9l9104,99r-13,-6l9079,87r-14,-3l9051,80r-15,-1l9021,79r-15,1l8993,84r-14,4l8966,94r-13,5l8942,108r-11,8l8921,126r-8,11l8905,149r-6,12l8893,174r-5,14l8885,202r-1,15l8884,227r-2,28l8880,299r-3,57l8874,427r-5,79l8865,595r-5,95l8855,788r-6,102l8845,994r-6,102l8834,1194r-5,94l8824,1376r-4,78l8796,1447r-24,-6l8746,1435r-25,-6l8694,1424r-27,-6l8639,1414r-28,-5l8606,1409r-48,-6l8511,1397r-48,-6l8415,1387r-47,-5l8320,1378r-49,-3l8223,1371r-47,-2l8127,1367r-47,-1l8032,1364r-48,-1l7937,1363r-48,l7842,1363r-56,1l7731,1367r-54,2l7623,1372r-53,5l7517,1381r-52,5l7413,1391r-50,7l7314,1406r-50,7l7217,1422r-47,9l7125,1440r-45,10l7036,1460r-3,-25l7031,1407r-3,-30l7027,1344r,-34l7027,1273r1,-39l7029,1194r5,-84l7039,1024r7,-88l7055,850r8,-83l7072,688r8,-72l7088,552r6,-53l7100,459r3,-25l7104,424r1,-14l7105,395r-2,-14l7101,367r-4,-13l7091,341r-8,-12l7075,317r-9,-10l7056,297r-10,-9l7034,281r-12,-7l7008,269r-14,-5l6979,262r-15,-1l6950,261r-15,2l6922,266r-13,4l6896,276r-12,7l6873,291r-12,9l6853,310r-9,10l6836,332r-7,13l6823,358r-3,15l6817,387r-3,18l6808,453r-9,77l6789,626r-11,114l6767,866r-4,66l6760,999r-4,68l6754,1136r-48,-8l6649,1119r-65,-8l6513,1102r-76,-8l6356,1088r-85,-6l6182,1078r-45,-2l6091,1075r-45,l5999,1075r-47,1l5905,1078r-47,2l5811,1083r-46,4l5718,1092r-46,6l5626,1104r-45,8l5536,1121r-43,9l5450,1141r-10,-69l5432,998r-7,-78l5419,838r-5,-83l5410,672r-4,-81l5403,512r-2,-74l5400,368r-1,-61l5398,252r,-44l5398,174r,-21l5396,145r,-14l5394,116r-3,-14l5385,88r-5,-12l5372,64r-8,-12l5354,42r-10,-9l5333,24r-13,-6l5308,11,5295,6,5281,2,5267,r-16,l5236,r-14,2l5208,6r-13,5l5183,18r-13,6l5159,33r-10,9l5139,52r-8,12l5123,76r-5,12l5112,102r-3,14l5106,131r-1,14l5105,154r1,24l5106,217r,50l5108,329r2,71l5112,478r2,84l5118,651r5,92l5129,834r7,93l5143,1017r9,86l5157,1145r5,39l5169,1222r6,36l5157,1270r-18,14l5121,1296r-17,15l5089,1324r-16,16l5058,1354r-14,16l5030,1387r-13,17l5005,1420r-12,18l4982,1457r-10,19l4963,1497r-9,20l4946,1538r-6,21l4934,1582r-5,22l4924,1628r-3,23l4918,1677r-2,25l4916,1727r,27l4917,1782r3,28l4923,1840r4,29l4933,1899r7,31l4889,1902r-105,-57l4676,1787r-57,-30l4560,1727r-59,-29l4441,1669r-62,-29l4315,1613r-64,-27l4185,1559r-66,-24l4051,1512r-69,-22l3912,1470r-71,-18l3768,1435r-74,-15l3619,1408r-75,-9l3467,1392r-79,-4l3309,1387r-79,2l3148,1395r-82,8l2983,1415r-85,16l2813,1451r-86,24l2641,1503r-90,32l2465,1567r-82,34l2306,1633r-75,34l2161,1701r-69,33l2029,1769r-62,34l1909,1837r-55,35l1801,1906r-49,34l1705,1975r-44,34l1619,2042r-39,34l1542,2110r-35,33l1473,2176r-31,32l1413,2241r-28,31l1359,2302r-26,31l1310,2363r-21,29l1267,2420r-39,55l1194,2525r-24,34l1149,2590r-21,28l1107,2643r-6,7l1093,2656r-9,7l1074,2669r-24,11l1025,2690r-31,10l963,2710r-34,9l895,2728r-51,14l795,2755r-50,16l695,2787r-23,9l647,2807r-23,11l600,2829r-22,12l556,2854r-22,14l513,2884r-20,16l474,2917r-19,18l437,2956r-17,21l404,2999r-14,25l375,3050r-12,27l352,3106r-10,31l333,3170r-8,34l319,3240r-5,39l312,3320r-18,10l277,3341r-17,12l244,3365r-15,12l213,3390r-14,13l185,3416r-13,14l159,3444r-12,15l135,3473r-23,29l92,3534r-18,30l59,3596r-15,32l33,3660r-10,33l14,3725r-6,32l4,3788r-2,34l,3854r3,32l6,3917r6,30l19,3976r5,14l30,4003r4,14l41,4030r8,16l58,4061r10,14l78,4089r11,13l101,4114r12,12l126,4137r14,10l155,4156r14,7l185,4170r17,7l219,4181r18,5l255,4188r20,2l295,4191r21,-1l338,4188r23,-4l383,4178r24,-8l431,4161r42,33l515,4223r46,28l608,4275r49,24l709,4319r53,19l815,4355r56,15l928,4383r59,11l1046,4404r61,9l1169,4420r63,6l1295,4429r65,3l1425,4435r66,l1557,4435r67,-2l1693,4431r67,-2l1828,4425r137,-8l2100,4405r136,-11l2370,4383r75,-7l2518,4370r72,-7l2661,4357r69,-4l2799,4348r67,-4l2931,4342r62,-3l3054,4338r58,1l3168,4340r54,4l3272,4348r24,4l3319,4355r22,5l3364,4364r1,l3437,4377r82,13l3612,4400r103,9l3826,4417r118,5l4069,4428r131,3l4335,4433r140,3l4619,4437r145,-1l4911,4436r146,-3l5205,4431r145,-2l5636,4422r269,-8l6153,4405r218,-7l6554,4390r138,-7l6782,4379r32,-2xm3595,4106r-24,-3l3547,4101r-22,-4l3504,4094r-20,-3l3463,4087r-19,-4l3426,4079r-1,l3423,4078r-26,-4l3371,4069r-27,-4l3317,4061r-57,-5l3200,4051r-61,-2l3075,4048r-66,1l2941,4050r-70,4l2800,4057r-73,4l2653,4067r-75,6l2501,4079r-77,7l2345,4094r-116,10l2110,4114r-117,9l1874,4132r-117,7l1640,4143r-58,1l1526,4146r-57,l1413,4144r-55,-1l1304,4140r-52,-3l1199,4132r-51,-6l1097,4120r-48,-8l1001,4103r-46,-10l910,4082r-43,-14l825,4054r-40,-16l747,4021r-36,-19l676,3981r4,-4l709,3948r30,-28l772,3893r32,-25l838,3844r34,-22l907,3800r36,-20l980,3761r37,-17l1054,3728r38,-15l1131,3698r38,-12l1208,3674r39,-11l1288,3654r39,-9l1366,3636r39,-7l1444,3622r39,-5l1523,3612r39,-4l1600,3604r38,-2l1675,3600r37,-2l1783,3596r70,l1877,3596r25,2l1928,3599r24,1l1976,3601r25,2l2024,3604r24,3l2090,3611r38,3l2163,3619r30,4l2194,3623r40,7l2280,3641r53,14l2391,3673r63,19l2522,3714r72,24l2669,3763r77,28l2827,3819r81,31l2991,3880r83,31l3157,3942r81,31l3320,4003r36,14l3392,4030r34,14l3462,4057r34,12l3529,4082r34,12l3595,4106xm6397,3920r-58,-4l6277,3911r-65,-3l6144,3905r-70,-3l6002,3901r-73,1l5855,3905r-74,3l5709,3915r-37,3l5636,3923r-35,4l5567,3933r-35,6l5498,3946r-33,7l5433,3962r-32,9l5371,3980r-29,11l5314,4002r-2,l5276,4016r-40,13l5196,4039r-42,10l5130,4054r-24,3l5083,4060r-24,4l5035,4067r-24,2l4987,4070r-25,3l4929,4074r-35,1l4859,4075r-35,l4755,4073r-72,-5l4612,4063r-71,-8l4470,4045r-72,-12l4329,4020r-70,-13l4192,3991r-66,-16l4061,3957r-61,-18l3940,3920r-57,-19l3881,3901r-47,-17l3784,3867r-54,-21l3673,3825r-60,-22l3552,3780r-64,-24l3422,3731r-84,-31l3253,3668r-85,-32l3082,3604r-86,-31l2912,3542r-84,-30l2746,3483r-78,-27l2593,3432r-73,-24l2453,3388r-63,-18l2333,3356r-52,-13l2237,3335r-3,l2200,3330r-39,-5l2118,3321r-46,-5l2049,3314r-24,-1l1999,3312r-25,-2l1946,3308r-29,-1l1888,3306r-32,l1776,3306r-83,2l1650,3311r-43,2l1562,3316r-44,5l1472,3326r-45,6l1382,3339r-46,8l1289,3356r-46,10l1197,3377r-47,12l1104,3403r-46,14l1012,3433r-46,18l922,3469r-45,20l832,3510r-44,24l746,3558r-43,26l662,3612r-40,29l581,3673r-38,33l505,3741r-36,36l439,3807r-27,26l388,3854r-23,17l346,3883r-18,10l321,3897r-7,2l307,3900r-7,1l298,3893r-3,-7l294,3875r-3,-10l291,3855r,-11l291,3832r2,-13l295,3804r3,-17l302,3771r5,-15l313,3739r6,-16l327,3707r8,-15l345,3676r11,-15l368,3647r12,-15l393,3619r16,-14l424,3593r16,-12l452,3582r11,l481,3580r15,-4l512,3571r16,-8l534,3558r22,-10l580,3537r29,-12l641,3511r20,-8l681,3497r21,-8l725,3481r23,-9l773,3464r24,-8l822,3449r68,-21l962,3408r75,-20l1113,3369r78,-18l1272,3334r79,-14l1432,3306r79,-11l1591,3285r38,-3l1668,3278r37,-2l1742,3274r37,l1814,3273r34,1l1883,3275r32,2l1947,3280r30,4l2007,3288r8,3l2024,3291r9,1l2041,3291r,1l2045,3291r1,l2076,3289r30,l2137,3291r33,2l2201,3296r33,4l2268,3304r34,6l2336,3316r35,7l2407,3331r36,9l2515,3359r75,21l2668,3404r77,26l2824,3456r80,28l2986,3515r81,30l3149,3576r83,32l3285,3629r54,20l3393,3669r54,20l3500,3710r54,20l3609,3749r54,19l3716,3787r54,18l3824,3823r54,17l3930,3856r54,16l4036,3887r53,13l4137,3915r48,13l4232,3939r47,12l4326,3960r46,7l4419,3975r45,6l4510,3986r45,5l4601,3994r43,2l4689,3998r44,1l4776,3999r44,-1l4864,3996r42,-1l4949,3992r42,-2l5075,3982r83,-9l5240,3963r80,-11l5401,3940r79,-12l5542,3919r61,-9l5665,3901r60,-8l5785,3887r59,-7l5902,3875r58,-3l6018,3871r56,l6130,3873r54,4l6211,3880r27,3l6265,3888r27,5l6319,3899r25,7l6371,3912r26,8xm297,3901r-3,l293,3900r4,1xm6451,2283r15,5l6483,2290r16,1l6516,2290r-18,36l6483,2362r-12,36l6460,2432r-8,35l6444,2502r-4,32l6436,2567r-18,-38l6398,2491r-22,-40l6351,2412r-26,-38l6297,2335r-14,-18l6267,2298r-15,-18l6235,2261r22,-1l6278,2259r22,l6320,2260r36,3l6388,2268r26,5l6434,2279r12,3l6451,2283xm6442,1984r-23,-4l6395,1976r-26,-2l6341,1972r-29,-1l6281,1969r-32,2l6216,1973r-34,3l6147,1981r-35,6l6076,1996r-37,10l6002,2020r-37,14l5927,2052r-31,-11l5862,2031r-34,-9l5794,2015r-37,-6l5720,2004r-38,-3l5642,2000r-41,l5559,2001r-43,3l5471,2010r-44,7l5380,2026r-49,10l5282,2049r-24,-82l5242,1892r-5,-68l5241,1761r13,-57l5274,1652r29,-47l5338,1564r42,-36l5428,1496r52,-28l5537,1444r61,-20l5663,1407r68,-13l5800,1383r72,-7l5945,1371r74,-2l6091,1368r73,1l6236,1372r70,4l6373,1381r65,6l6500,1394r57,6l6610,1408r89,14l6763,1432r3,29l6770,1490r3,27l6778,1544r-30,13l6720,1569r-26,14l6669,1597r-25,15l6622,1627r-21,14l6581,1657r-18,16l6546,1688r-16,17l6517,1722r-13,17l6494,1755r-9,18l6479,1791r-9,26l6463,1843r-7,26l6452,1892r-5,24l6445,1939r-2,23l6442,1984xm6256,2945r3,15l6264,2973r5,14l6277,2999r8,11l6294,3022r11,9l6315,3040r13,6l6340,3053r13,6l6367,3062r13,2l6395,3065r14,l6424,3063r12,-2l6446,3058r11,-4l6468,3049r8,-6l6485,3037r9,-6l6502,3023r8,-8l6517,3006r5,-9l6528,2988r4,-10l6537,2968r3,-11l6543,2947r12,14l6568,2976r14,13l6596,3001r15,13l6625,3024r16,10l6657,3043r-17,48l6626,3138r-12,45l6604,3226r-8,40l6590,3305r-5,37l6582,3377r-3,33l6579,3442r2,30l6583,3500r3,27l6591,3553r5,23l6603,3599r-12,17l6579,3633r-10,18l6559,3669r-33,-12l6491,3645r-34,-10l6424,3624r-34,-8l6356,3609r-34,-7l6287,3595r-33,-4l6219,3586r-35,-2l6151,3581r-35,-1l6081,3579r-34,l6012,3579r-71,2l5871,3585r-71,7l5729,3600r-72,9l5584,3619r-73,10l5437,3640r-73,11l5290,3663r-75,10l5139,3682r-76,9l4986,3697r-78,6l4830,3706r-40,l4751,3707r-41,-1l4671,3705r-40,-2l4591,3701r-42,-4l4509,3693r-42,-6l4427,3682r-41,-8l4344,3666r-42,-9l4260,3647r-41,-11l4176,3622r-7,-2l4161,3618r-51,-13l4060,3591r-50,-15l3959,3561r-51,-17l3856,3527r-51,-17l3752,3491r-51,-18l3648,3454r-51,-19l3544,3416r-53,-20l3440,3376r-53,-20l3336,3337r-89,-34l3161,3269r-86,-31l2989,3207r-85,-31l2820,3147r-84,-27l2654,3096r-82,-24l2492,3052r-39,-9l2414,3035r-40,-8l2336,3021r-38,-6l2260,3010r-38,-4l2185,3003r-36,-3l2112,2999r-35,l2042,3000r-35,-5l1973,2991r-37,-3l1899,2986r-39,-2l1820,2984r-40,l1740,2985r-42,2l1656,2989r-43,4l1571,2997r-88,10l1396,3018r-88,15l1220,3050r-86,16l1049,3086r-83,21l886,3127r-77,22l736,3171r-24,8l689,3186r-24,8l643,3201r5,-11l656,3180r7,-12l671,3158r16,-18l704,3124r18,-16l743,3094r20,-12l784,3071r22,-10l829,3052r22,-9l875,3035r47,-13l969,3009r51,-14l1070,2981r25,-8l1120,2965r23,-9l1167,2947r22,-11l1211,2925r22,-12l1254,2898r20,-14l1293,2868r18,-18l1329,2831r25,-31l1379,2766r26,-37l1432,2691r31,-46l1498,2597r38,-50l1579,2493r23,-27l1627,2438r27,-29l1682,2381r30,-29l1743,2321r34,-29l1813,2262r36,-30l1890,2201r41,-31l1976,2140r47,-30l2073,2078r53,-30l2181,2017r58,-31l2299,1956r65,-30l2431,1896r71,-31l2576,1836r77,-30l2735,1778r76,-25l2886,1732r74,-17l3034,1702r74,-10l3179,1685r72,-5l3322,1679r70,3l3462,1686r69,7l3598,1702r67,12l3731,1727r65,15l3861,1760r62,19l3986,1799r62,21l4108,1843r59,25l4226,1892r58,26l4340,1944r55,27l4448,1998r54,26l4554,2051r99,54l4749,2157r47,27l4843,2208r45,25l4932,2256r44,23l5017,2300r41,19l5098,2337r10,11l5120,2358r12,8l5146,2374r33,18l5209,2412r28,23l5264,2459r24,27l5310,2514r21,30l5349,2576r17,33l5382,2643r14,34l5409,2711r10,36l5429,2782r9,36l5445,2852r6,35l5456,2921r4,32l5464,2986r5,58l5471,3097r1,43l5472,3174r-1,21l5471,3202r,16l5472,3232r4,14l5479,3259r6,14l5492,3285r7,12l5508,3307r9,10l5528,3326r12,8l5552,3341r13,6l5579,3351r14,3l5608,3356r14,l5637,3354r15,-3l5665,3348r13,-6l5691,3335r11,-7l5713,3319r10,-11l5732,3298r8,-11l5747,3275r5,-14l5757,3248r2,-15l5761,3219r,-7l5762,3193r,-30l5761,3124r-1,-49l5757,3019r-7,-62l5742,2889r-5,-34l5730,2818r-8,-37l5714,2744r-10,-38l5694,2668r-12,-39l5669,2591r-14,-38l5638,2515r-17,-38l5602,2440r-20,-36l5560,2368r-24,-33l5511,2301r57,-3l5622,2298r52,4l5723,2310r46,11l5813,2337r41,17l5892,2374r37,22l5963,2421r31,27l6023,2476r27,29l6076,2535r22,32l6119,2598r19,31l6156,2662r16,30l6187,2724r12,29l6210,2782r9,27l6228,2835r13,44l6249,2914r6,22l6256,2945xm7846,1654r44,l7934,1654r45,l8024,1655r45,1l8115,1657r46,2l8207,1661r46,4l8298,1668r45,3l8388,1676r46,4l8479,1686r45,6l8568,1697r3,l8624,1706r51,11l8719,1731r43,14l8800,1762r35,18l8866,1799r27,20l8919,1842r21,22l8959,1888r17,24l8989,1937r11,26l9010,1989r7,25l9023,2040r3,26l9028,2092r2,25l9028,2143r-1,24l9025,2191r-3,23l9017,2236r-4,20l9007,2277r-4,17l8993,2326r-11,24l8965,2368r-53,-13l8862,2342r-50,-12l8764,2321r-46,-9l8674,2306r-44,-6l8587,2297r-40,-4l8508,2292r-38,l8432,2294r-36,4l8361,2301r-33,7l8295,2315r-12,-8l8271,2299r-10,-5l8230,2281r-46,-18l8123,2241r-37,-12l8048,2218r-43,-11l7961,2196r-47,-9l7865,2179r-51,-8l7761,2167r-53,-4l7652,2163r-56,3l7539,2171r-59,8l7423,2191r-58,16l7307,2227r-57,25l7193,2281r-55,35l7083,2355r-54,45l6978,2451r-50,57l6881,2572r-5,6l6874,2584r-1,l6859,2608r-13,24l6832,2655r-12,24l6808,2702r-11,23l6784,2748r-11,22l6765,2759r-9,-12l6751,2735r-7,-13l6739,2709r-4,-15l6731,2680r-3,-16l6726,2647r-1,-16l6724,2609r2,-22l6728,2564r5,-23l6738,2516r7,-24l6754,2466r11,-26l6778,2445r13,2l6803,2449r14,1l6829,2450r12,-2l6854,2446r12,-4l6878,2438r11,-6l6901,2426r10,-8l6921,2409r9,-9l6938,2389r6,-12l6951,2364r6,-14l6960,2337r3,-15l6964,2309r-1,-15l6962,2281r-3,-13l6954,2254r-5,-13l6942,2228r-8,-11l6925,2206r-10,-10l6904,2187r-12,-8l6869,2166r-22,-13l6827,2139r-19,-14l6790,2111r-16,-16l6767,2087r-6,-8l6755,2071r-5,-7l6746,2057r-3,-8l6739,2040r-2,-8l6735,2023r-1,-10l6733,2003r,-11l6733,1981r1,-13l6735,1956r2,-13l6744,1915r9,-32l6755,1878r4,-7l6769,1853r14,-17l6801,1819r22,-14l6849,1790r28,-13l6909,1764r33,-11l6979,1743r38,-10l7057,1724r42,-9l7141,1707r44,-6l7230,1694r45,-6l7365,1678r90,-7l7541,1665r79,-5l7694,1658r63,-2l7808,1655r38,-1xm9190,2554r7,-5l9204,2542r8,-7l9218,2528r43,-40l9305,2450r45,-36l9395,2380r46,-34l9490,2313r47,-31l9586,2253r48,-29l9683,2197r49,-26l9782,2147r49,-24l9880,2101r48,-21l9976,2060r38,-14l10051,2032r37,-13l10124,2006r36,-12l10195,1984r34,-11l10263,1964r32,-9l10328,1947r30,-8l10389,1933r30,-6l10448,1921r28,-4l10504,1912r1,l10567,1903r62,-9l10689,1888r60,-7l10807,1876r57,-4l10919,1868r55,-3l11027,1863r53,-1l11131,1862r51,l11232,1863r48,2l11327,1869r47,3l11420,1876r45,6l11509,1889r43,7l11594,1903r41,9l11677,1921r39,10l11755,1943r38,11l11831,1966r37,14l11904,1994r36,15l11974,2023r34,17l12041,2057r33,17l12106,2093r33,19l12170,2131r30,21l12232,2173r29,22l12291,2217r29,24l12349,2265r28,25l12405,2315r28,27l12461,2368r27,27l12516,2423r26,29l12569,2482r26,30l12647,2575r53,63l12750,2706r51,69l12852,2848r50,74l12910,2934r10,11l12930,2956r12,9l12955,2972r13,7l12983,2984r14,4l13041,2997r41,9l13122,3016r38,10l13195,3037r35,13l13263,3062r30,12l13322,3088r28,14l13376,3117r24,16l13423,3149r21,17l13464,3184r19,19l13496,3218r14,17l13522,3250r13,18l13546,3286r10,18l13566,3324r9,19l13474,3304r-100,-36l13276,3237r-100,-26l13078,3187r-98,-17l12883,3154r-97,-11l12689,3135r-96,-5l12497,3129r-95,1l12308,3135r-94,7l12120,3152r-93,12l11935,3177r-92,17l11753,3212r-91,20l11572,3254r-89,22l11394,3301r-88,25l11220,3352r-87,27l11048,3407r-86,29l10795,3493r-165,58l10558,3576r-71,25l10416,3626r-69,23l10277,3672r-68,22l10142,3715r-66,20l10010,3754r-65,18l9881,3789r-62,15l9757,3817r-62,11l9636,3837r-59,8l9571,3845r-6,1l9473,3861r-92,13l9289,3884r-90,11l9109,3902r-90,6l8931,3911r-88,3l8754,3915r-87,-1l8581,3911r-87,-4l8409,3901r-85,-6l8239,3886r-84,-11l8073,3863r-83,-12l7907,3836r-82,-15l7743,3803r-80,-18l7582,3765r-80,-22l7422,3721r-79,-24l7264,3673r-78,-26l7108,3620r-79,-28l6952,3563r-77,-30l6866,3521r-11,-9l6849,3508r-4,-11l6840,3482r-2,-18l6837,3442r1,-27l6841,3385r4,-18l6848,3348r6,-20l6859,3306r7,-22l6873,3259r9,-26l6892,3205r11,-29l6915,3146r14,-32l6944,3079r17,-36l6979,3005r19,-40l7019,2923r24,-45l7067,2832r26,-48l7122,2734r23,-31l7169,2674r24,-27l7219,2623r25,-23l7271,2580r27,-19l7325,2544r28,-15l7381,2515r28,-12l7438,2492r28,-9l7495,2475r29,-7l7553,2464r28,-5l7610,2457r28,-2l7667,2454r28,l7722,2455r28,1l7777,2459r26,2l7829,2466r25,3l7879,2474r46,11l7968,2496r-22,23l7925,2542r-21,25l7883,2591r-20,27l7843,2646r-20,28l7804,2705r-19,30l7766,2767r-18,33l7729,2833r-37,70l7654,2978r-6,13l7644,3005r-3,14l7639,3033r-1,14l7641,3061r2,14l7646,3089r6,12l7657,3115r8,11l7674,3137r9,10l7694,3157r13,8l7719,3173r14,6l7747,3183r14,3l7775,3187r14,l7803,3186r14,-2l7831,3181r12,-6l7855,3168r13,-6l7879,3153r10,-10l7899,3133r8,-13l7915,3107r42,-85l8000,2943r21,-36l8042,2873r20,-34l8084,2809r21,-29l8127,2752r23,-25l8172,2703r23,-21l8219,2664r12,-9l8244,2646r12,-6l8268,2632r22,-10l8312,2613r24,-8l8360,2598r26,-6l8413,2588r28,-3l8470,2584r30,-2l8533,2584r33,2l8601,2589r37,5l8676,2600r40,7l8758,2616r-24,36l8711,2688r-22,36l8668,2761r-20,38l8628,2837r-18,39l8592,2916r-17,41l8561,2998r-15,43l8533,3083r-13,44l8510,3171r-10,44l8491,3261r-1,15l8490,3291r1,14l8493,3319r5,13l8502,3345r7,13l8517,3370r9,10l8535,3390r11,10l8557,3408r12,7l8583,3421r13,4l8611,3428r14,3l8640,3431r15,-1l8669,3426r14,-3l8695,3417r12,-5l8719,3404r12,-9l8741,3385r9,-10l8758,3363r6,-12l8770,3338r4,-14l8778,3310r5,-30l8789,3252r7,-28l8802,3198r8,-27l8818,3144r9,-27l8836,3091r9,-26l8856,3040r10,-26l8877,2989r24,-49l8927,2893r28,-47l8984,2801r30,-44l9046,2714r34,-42l9116,2632r36,-40l9190,2554xm6809,3818r78,31l6967,3878r79,29l7126,3934r80,26l7287,3984r80,24l7449,4030r82,21l7614,4072r82,17l7779,4107r84,16l7948,4138r84,13l8118,4163r89,11l8296,4184r91,7l8478,4197r90,5l8660,4204r93,1l8845,4205r94,-2l9033,4198r94,-7l9222,4184r96,-9l9415,4162r96,-13l9608,4133r65,-8l9738,4115r67,-11l9871,4089r67,-15l10007,4057r69,-19l10145,4018r71,-20l10286,3975r72,-23l10430,3927r72,-25l10576,3878r74,-27l10725,3825r169,-59l11065,3707r88,-29l11240,3650r88,-27l11418,3596r90,-24l11598,3548r92,-22l11782,3505r92,-19l11966,3470r94,-15l12154,3443r96,-9l12345,3427r95,-3l12536,3423r96,3l12729,3433r97,10l12923,3458r99,17l13119,3498r99,28l13316,3557r100,36l13514,3636r100,46l13714,3734r7,5l13730,3742r31,23l13793,3791r17,15l13827,3821r15,14l13857,3851r13,16l13883,3882r10,16l13899,3912r4,8l13905,3927r1,8l13907,3942r,6l13906,3955r-2,6l13902,3967r-3,4l13896,3973r-3,1l13888,3975r-10,l13867,3972r-13,-4l13839,3962r-15,-7l13809,3946r-33,-18l13745,3908r-30,-20l13688,3868r-14,-10l13660,3849r-14,-11l13633,3830r-6,-4l13623,3823r-13,-8l13593,3805r-20,-11l13548,3780r-28,-14l13489,3749r-33,-17l13421,3715r-51,-24l13316,3666r-58,-25l13198,3617r-63,-25l13070,3570r-66,-23l12936,3528r-34,-9l12867,3510r-34,-8l12798,3496r-34,-7l12730,3483r-35,-4l12661,3474r-34,-2l12593,3470r-33,-1l12527,3470r-32,1l12462,3473r-31,5l12400,3482r-22,5l12373,3488r-73,14l12227,3516r-74,15l12077,3548r-80,20l11910,3591r-95,26l11712,3648r-115,36l11471,3725r-141,50l11173,3831r-175,62l10805,3966r-215,82l10354,4140r-3,1l10283,4167r-68,24l10145,4214r-69,21l10008,4255r-70,19l9869,4292r-69,16l9729,4324r-70,13l9588,4349r-69,12l9448,4372r-69,9l9308,4389r-69,6l9149,4403r-88,6l8972,4413r-87,4l8799,4418r-86,l8628,4417r-83,-3l8462,4411r-82,-6l8301,4400r-80,-7l8144,4385r-75,-9l7994,4367r-71,-10l7852,4346r-68,-11l7717,4323r-65,-13l7590,4297r-60,-14l7471,4270r-54,-15l7363,4242r-50,-15l7266,4213r-46,-15l7178,4184r-39,-14l7102,4156r-32,-14l7035,4126r-32,-15l6973,4096r-26,-14l6922,4067r-22,-14l6879,4038r-18,-14l6846,4010r-15,-14l6820,3983r-10,-12l6802,3957r-7,-12l6791,3931r-3,-12l6785,3908r,-12l6787,3883r2,-12l6792,3859r5,-14l6802,3832r7,-14xe" fillcolor="#0c0c0c [3213]" stroked="f">
                  <v:path arrowok="t" o:connecttype="custom" o:connectlocs="4019,1284;2271,1459;3163,1553;4325,1485;4701,1394;4593,1036;4082,612;3408,558;3037,483;2964,58;2630,454;2364,114;2090,361;1778,8;1707,432;1327,497;437,787;108,1068;42,1379;745,1464;2231,1461;453,1381;558,1200;2092,1303;1537,1354;675,1104;107,1299;234,1163;779,1105;1563,1332;2166,775;1988,678;2167,465;2113,1017;2195,1175;1557,1235;791,1009;248,1031;674,703;1614,736;1833,1099;1879,838;2736,554;2954,781;2309,836;2307,803;2251,628;3261,716;3878,637;4328,994;3948,1064;2803,1300;2333,988;2601,901;2687,946;2830,1087;2955,1004;3170,1383;4439,1185;4544,1276;3999,1189;2665,1455" o:connectangles="0,0,0,0,0,0,0,0,0,0,0,0,0,0,0,0,0,0,0,0,0,0,0,0,0,0,0,0,0,0,0,0,0,0,0,0,0,0,0,0,0,0,0,0,0,0,0,0,0,0,0,0,0,0,0,0,0,0,0,0,0,0"/>
                  <o:lock v:ext="edit" verticies="t"/>
                </v:shape>
                <v:shape id="Freeform 3258" o:spid="_x0000_s1030" style="position:absolute;left:9531;top:6278;width:769;height:372;visibility:visible;mso-wrap-style:square;v-text-anchor:top" coordsize="2306,1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I/ycEA&#10;AADcAAAADwAAAGRycy9kb3ducmV2LnhtbESP3YrCMBSE7xd8h3AE79ZUF9RWo9hVQb3z5wEOzbEt&#10;NieliVrf3giCl8PMfMPMFq2pxJ0aV1pWMOhHIIgzq0vOFZxPm98JCOeRNVaWScGTHCzmnZ8ZJto+&#10;+ED3o89FgLBLUEHhfZ1I6bKCDLq+rYmDd7GNQR9kk0vd4CPATSWHUTSSBksOCwXW9F9Qdj3ejIJV&#10;tUwNxbto1Z7j29qnOsV9rFSv2y6nIDy1/hv+tLdawd94AO8z4Qj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iP8nBAAAA3AAAAA8AAAAAAAAAAAAAAAAAmAIAAGRycy9kb3du&#10;cmV2LnhtbFBLBQYAAAAABAAEAPUAAACGAwAAAAA=&#10;" path="m334,78r40,-8l414,62r41,-8l499,48r46,-7l592,35r48,-6l689,24r51,-5l791,15r54,-4l899,7,1008,3,1122,r44,l1210,r45,l1300,1r45,1l1391,3r46,2l1483,7r46,4l1574,14r45,3l1664,22r46,4l1755,32r45,6l1844,43r3,l1900,52r51,11l1995,77r43,14l2076,108r35,18l2142,145r27,20l2195,188r21,22l2235,234r17,24l2265,283r11,26l2286,335r7,25l2299,386r3,26l2304,438r2,25l2304,489r-1,24l2301,537r-3,23l2293,582r-4,20l2283,623r-4,17l2269,672r-11,24l2241,714r-53,-13l2138,688r-50,-12l2040,667r-46,-9l1950,652r-44,-6l1863,643r-40,-4l1784,638r-38,l1708,640r-36,4l1637,647r-33,7l1571,661r-12,-8l1547,645r-10,-5l1506,627r-46,-18l1399,587r-37,-12l1324,564r-43,-11l1237,542r-47,-9l1141,525r-51,-8l1037,513r-53,-4l928,509r-56,3l815,517r-59,8l699,537r-58,16l583,573r-57,25l469,627r-55,35l359,701r-54,45l254,797r-50,57l157,918r-8,12l135,954r-13,24l108,1001r-12,24l84,1048r-11,23l60,1094r-11,22l41,1105r-9,-12l27,1081r-7,-13l15,1055r-4,-15l7,1026,4,1010,2,993,1,977,,955,2,933,4,910,9,887r5,-25l21,838r9,-26l41,786r13,5l67,793r12,2l93,796r12,l117,794r13,-2l142,788r12,-4l165,778r12,-6l187,764r10,-9l206,746r8,-11l220,723r7,-13l233,696r3,-13l239,668r1,-13l239,640r-1,-13l235,614r-5,-14l225,587r-7,-13l210,563r-9,-11l191,542r-11,-9l168,525,145,512,123,499,103,485,84,471,66,457,50,441r-7,-8l37,425r-6,-8l26,410r-4,-7l19,395r-4,-9l13,378r-2,-9l10,359,9,349r,-11l9,327r1,-13l11,302r2,-13l20,261r9,-32l32,221r5,-7l42,206r7,-8l56,191r9,-8l74,177r10,-8l107,155r28,-13l165,128r34,-12l208,118r9,1l226,119r9,2l244,119r9,-1l262,117r9,-2l280,113r7,-4l296,106r8,-5l312,96r8,-5l328,85r6,-7xe" fillcolor="#ffc [661]" stroked="f">
                  <v:path arrowok="t" o:connecttype="custom" o:connectlocs="152,18;213,10;282,4;389,0;449,1;510,4;570,9;616,14;680,30;723,55;751,86;765,120;769,154;766,187;760,213;730,234;665,219;608,213;558,215;520,218;487,203;427,184;363,172;291,171;214,184;138,221;68,285;41,326;24,357;11,364;4,347;0,326;3,296;14,262;31,265;47,263;62,255;73,241;80,223;78,205;70,188;56,175;28,157;12,142;6,132;3,120;3,105;10,76;16,66;28,56;66,39;78,40;90,38;101,34;111,26" o:connectangles="0,0,0,0,0,0,0,0,0,0,0,0,0,0,0,0,0,0,0,0,0,0,0,0,0,0,0,0,0,0,0,0,0,0,0,0,0,0,0,0,0,0,0,0,0,0,0,0,0,0,0,0,0,0,0"/>
                </v:shape>
                <v:shape id="Freeform 3259" o:spid="_x0000_s1031" style="position:absolute;left:7515;top:6925;width:973;height:184;visibility:visible;mso-wrap-style:square;v-text-anchor:top" coordsize="2919,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A2VsMA&#10;AADcAAAADwAAAGRycy9kb3ducmV2LnhtbESP0WoCMRRE3wv+Q7hC32pWBWu3RhGLsA+Vou0HXJLr&#10;ZnFzEzapu/37RhB8HGbmDLPaDK4VV+pi41nBdFKAINbeNFwr+PnevyxBxIRssPVMCv4owmY9elph&#10;aXzPR7qeUi0yhGOJCmxKoZQyaksO48QH4uydfecwZdnV0nTYZ7hr5awoFtJhw3nBYqCdJX05/ToF&#10;i49+6O20at/kOXxWX6h3h6CVeh4P23cQiYb0CN/blVEwf53B7Uw+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5A2VsMAAADcAAAADwAAAAAAAAAAAAAAAACYAgAAZHJzL2Rv&#10;d25yZXYueG1sUEsFBgAAAAAEAAQA9QAAAIgDAAAAAA==&#10;" path="m1372,11r42,4l1452,18r35,5l1517,27r1,l1558,34r46,11l1657,59r58,18l1778,96r68,22l1918,142r75,25l2070,195r81,28l2232,254r83,30l2398,315r83,31l2562,377r82,30l2919,510r-24,-3l2871,505r-22,-4l2828,498r-20,-3l2787,491r-19,-4l2750,483r-1,l2747,482r-26,-4l2695,473r-27,-4l2641,465r-57,-5l2524,455r-61,-2l2399,452r-66,1l2265,454r-70,4l2124,461r-73,4l1977,471r-75,6l1825,483r-77,7l1669,498r-116,10l1434,518r-117,9l1198,536r-117,7l964,547r-58,1l850,550r-57,l737,548r-55,-1l628,544r-52,-3l523,536r-51,-6l421,524r-48,-8l325,507,279,497,234,486,191,472,149,458,109,442,71,425,35,406,,385r4,-4l33,352,63,324,96,297r32,-25l162,248r34,-22l231,204r36,-20l304,165r37,-17l378,132r38,-15l455,102,493,90,532,78,571,67r41,-9l651,49r39,-9l729,33r39,-7l807,21r40,-5l886,12,924,8,962,6,999,4r37,-2l1107,r70,l1201,r25,2l1252,3r24,1l1300,5r25,2l1348,8r24,3xe" fillcolor="#716f61" stroked="f">
                  <v:path arrowok="t" o:connecttype="custom" o:connectlocs="471,5;496,8;506,9;535,15;572,26;615,39;664,56;717,75;772,95;827,116;881,136;965,170;950,168;936,166;923,163;916,162;907,160;889,157;861,154;821,152;778,152;732,153;684,156;634,160;583,164;518,170;439,176;360,182;302,183;264,184;227,183;192,181;157,177;124,173;93,166;64,158;36,148;12,136;1,127;21,108;43,91;65,76;89,62;114,50;139,39;164,30;190,22;217,16;243,11;269,7;295,4;321,2;345,1;392,0;409,1;425,1;442,2;457,4" o:connectangles="0,0,0,0,0,0,0,0,0,0,0,0,0,0,0,0,0,0,0,0,0,0,0,0,0,0,0,0,0,0,0,0,0,0,0,0,0,0,0,0,0,0,0,0,0,0,0,0,0,0,0,0,0,0,0,0,0,0"/>
                </v:shape>
                <v:shape id="Freeform 3260" o:spid="_x0000_s1032" style="position:absolute;left:9569;top:6347;width:2246;height:685;visibility:visible;mso-wrap-style:square;v-text-anchor:top" coordsize="6738,2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cLncUA&#10;AADcAAAADwAAAGRycy9kb3ducmV2LnhtbESPQWvCQBSE74X+h+UJXqRuqtRq6hpKQejFgokHj4/s&#10;azaYfRt2Nxr/fbdQ6HGYmW+YbTHaTlzJh9axgud5BoK4drrlRsGp2j+tQYSIrLFzTAruFKDYPT5s&#10;Mdfuxke6lrERCcIhRwUmxj6XMtSGLIa564mT9+28xZikb6T2eEtw28lFlq2kxZbTgsGePgzVl3Kw&#10;CuzXZlaNB0PyHPw5a4aXwyz2Sk0n4/sbiEhj/A//tT+1guXrEn7Pp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xwudxQAAANwAAAAPAAAAAAAAAAAAAAAAAJgCAABkcnMv&#10;ZG93bnJldi54bWxQSwUGAAAAAAQABAD1AAAAigMAAAAA&#10;" path="m1941,1448r5,-30l1952,1390r7,-28l1965,1336r8,-27l1981,1282r9,-27l1999,1229r9,-26l2019,1178r10,-26l2040,1127r24,-49l2090,1031r28,-47l2147,939r30,-44l2209,852r34,-42l2279,770r36,-40l2353,692r7,-5l2367,680r8,-7l2381,666r43,-40l2468,588r45,-36l2558,518r46,-34l2653,451r47,-31l2749,391r48,-29l2846,335r49,-26l2945,285r49,-24l3043,239r48,-21l3139,198r38,-14l3214,170r37,-13l3287,144r36,-12l3358,122r34,-11l3426,102r32,-9l3491,85r30,-8l3552,71r30,-6l3611,59r28,-4l3667,50r1,l3730,41r62,-9l3852,26r60,-7l3970,14r57,-4l4082,6r55,-3l4190,1,4243,r51,l4345,r50,1l4443,3r47,4l4537,10r46,4l4628,20r44,7l4715,34r42,7l4798,50r42,9l4879,69r39,12l4956,92r38,12l5031,118r36,14l5103,147r34,14l5171,178r33,17l5237,212r32,19l5302,250r31,19l5363,290r32,21l5424,333r30,22l5483,379r29,24l5540,428r28,25l5596,480r28,26l5651,533r28,28l5705,590r27,30l5758,650r52,63l5863,776r50,68l5964,913r51,73l6065,1060r8,12l6083,1083r10,11l6105,1103r13,7l6131,1117r15,5l6160,1126r44,9l6245,1144r40,10l6323,1164r35,11l6393,1188r33,12l6456,1212r29,14l6513,1240r26,15l6563,1271r23,16l6607,1304r20,18l6646,1341r13,15l6673,1373r12,15l6698,1406r11,18l6719,1442r10,20l6738,1481r-101,-39l6537,1406r-98,-31l6339,1349r-98,-24l6143,1308r-97,-16l5949,1281r-97,-8l5756,1268r-96,-1l5565,1268r-94,5l5377,1280r-94,10l5190,1302r-92,13l5006,1332r-90,18l4825,1370r-90,22l4646,1414r-89,25l4469,1464r-86,26l4296,1517r-85,28l4125,1574r-167,57l3793,1689r-72,25l3650,1739r-71,25l3510,1787r-70,23l3372,1832r-67,21l3239,1873r-66,19l3108,1910r-64,17l2982,1942r-62,13l2858,1966r-59,9l2740,1983r-12,1l2636,1999r-92,13l2452,2022r-90,11l2272,2040r-90,6l2094,2049r-88,3l1917,2053r-87,-1l1744,2049r-87,-4l1572,2039r-85,-6l1402,2024r-84,-11l1236,2001r-83,-12l1070,1974r-82,-15l906,1941r-80,-18l745,1903r-80,-22l585,1859r-79,-24l427,1811r-78,-26l271,1758r-79,-28l115,1701,38,1671r-9,-12l18,1650r-6,-4l8,1635,3,1620,1,1602,,1580r1,-27l4,1523r4,-18l11,1486r6,-20l22,1444r7,-22l36,1397r9,-26l55,1343r11,-29l78,1284r14,-32l107,1217r17,-36l142,1143r19,-40l182,1061r24,-45l230,970r26,-48l285,872r23,-31l332,812r24,-27l382,761r25,-23l434,718r27,-19l488,682r28,-15l544,653r28,-12l601,630r28,-9l658,613r29,-7l716,602r28,-5l773,595r28,-2l830,592r28,l885,593r28,1l940,597r26,2l992,604r25,3l1042,612r46,11l1131,634r-22,23l1088,680r-21,25l1046,729r-20,27l1006,784r-20,28l967,843r-19,30l929,905r-18,33l892,971r-37,70l817,1116r-6,13l807,1143r-3,14l802,1171r-1,14l804,1199r2,14l809,1227r6,12l820,1253r8,11l837,1275r9,10l857,1295r13,8l882,1311r14,6l910,1321r14,3l938,1325r14,l966,1324r14,-2l994,1319r12,-6l1018,1306r13,-6l1042,1291r10,-10l1062,1271r8,-13l1078,1245r42,-85l1163,1081r21,-36l1205,1011r20,-34l1247,947r21,-29l1290,890r23,-25l1335,841r23,-21l1382,802r12,-9l1407,784r12,-6l1431,770r22,-10l1475,751r24,-8l1523,736r26,-6l1576,726r28,-3l1633,722r30,-2l1696,722r33,2l1764,727r37,5l1839,738r40,7l1921,754r-24,36l1874,826r-22,36l1831,899r-20,38l1791,975r-18,39l1755,1054r-17,41l1724,1136r-15,43l1696,1221r-13,44l1673,1309r-10,44l1654,1399r-1,15l1653,1429r1,14l1656,1457r5,13l1665,1483r7,13l1680,1508r9,10l1698,1528r11,10l1720,1546r12,7l1746,1559r13,4l1774,1566r14,3l1803,1569r15,-1l1832,1564r14,-3l1858,1555r12,-5l1882,1542r12,-9l1904,1523r9,-10l1921,1501r6,-12l1933,1476r4,-14l1941,1448xe" fillcolor="#3b3629 [1606]" stroked="f">
                  <v:fill opacity="43947f"/>
                  <v:path arrowok="t" o:connecttype="custom" o:connectlocs="660,428;688,360;760,257;808,209;916,130;1030,73;1119,41;1194,22;1284,9;1414,0;1528,5;1626,23;1712,54;1788,97;1856,151;1919,217;2024,358;2053,376;2142,400;2202,435;2236,475;2113,450;1887,423;1669,444;1461,497;1217,580;1058,631;913,662;727,683;524,680;329,654;142,604;6,551;1,508;15,457;47,381;103,281;163,228;229,202;295,198;363,208;335,262;285,347;268,400;282,429;313,442;344,434;388,361;438,289;477,257;535,241;613,246;604,313;565,407;551,481;566,510;596,524;627,515;646,488" o:connectangles="0,0,0,0,0,0,0,0,0,0,0,0,0,0,0,0,0,0,0,0,0,0,0,0,0,0,0,0,0,0,0,0,0,0,0,0,0,0,0,0,0,0,0,0,0,0,0,0,0,0,0,0,0,0,0,0,0,0,0"/>
                </v:shape>
                <v:shape id="Freeform 3261" o:spid="_x0000_s1033" style="position:absolute;left:7504;top:6286;width:2005;height:676;visibility:visible;mso-wrap-style:square;v-text-anchor:top" coordsize="6014,2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t21sQA&#10;AADcAAAADwAAAGRycy9kb3ducmV2LnhtbESPT4vCMBTE78J+h/AWvGm6q6hU07IsCKJe/EPR26N5&#10;25ZtXkoTtX57Iwgeh5n5DbNIO1OLK7WusqzgaxiBIM6trrhQcDwsBzMQziNrrC2Tgjs5SJOP3gJj&#10;bW+8o+veFyJA2MWooPS+iaV0eUkG3dA2xMH7s61BH2RbSN3iLcBNLb+jaCINVhwWSmzot6T8f38x&#10;CmbnuttEnLmC5Ha6Pt2zyyjLlOp/dj9zEJ46/w6/2iutYDQdw/NMOAIy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bdtbEAAAA3AAAAA8AAAAAAAAAAAAAAAAAmAIAAGRycy9k&#10;b3ducmV2LnhtbFBLBQYAAAAABAAEAPUAAACJAwAAAAA=&#10;" path="m4503,695r33,18l4566,733r28,23l4621,780r24,27l4667,835r21,30l4706,897r17,33l4739,964r14,34l4766,1032r10,36l4786,1103r9,36l4802,1173r6,35l4813,1242r4,32l4821,1307r5,58l4828,1418r1,43l4829,1495r-1,21l4828,1523r,16l4829,1553r4,14l4836,1580r6,14l4849,1606r7,12l4865,1628r9,10l4885,1647r12,8l4909,1662r13,6l4936,1672r14,3l4965,1677r14,l4994,1675r15,-3l5022,1669r13,-6l5048,1656r11,-7l5070,1640r10,-11l5089,1619r8,-11l5104,1596r5,-14l5114,1569r2,-15l5118,1540r,-7l5119,1514r,-30l5118,1445r-1,-49l5114,1340r-7,-62l5099,1210r-5,-34l5087,1139r-8,-37l5071,1065r-10,-38l5051,989r-12,-39l5026,912r-14,-38l4995,836r-17,-38l4959,761r-20,-36l4917,689r-24,-33l4868,622r57,-3l4979,619r52,4l5080,631r46,11l5170,658r41,17l5249,695r37,22l5320,742r31,27l5380,797r27,29l5433,856r22,32l5476,919r19,31l5513,983r16,30l5544,1045r12,29l5567,1103r9,27l5585,1156r13,44l5606,1235r6,22l5613,1266r3,15l5621,1294r5,14l5634,1320r8,11l5651,1343r11,9l5672,1361r13,6l5697,1374r13,6l5724,1383r13,2l5752,1386r14,l5781,1384r12,-2l5803,1379r11,-4l5825,1370r8,-6l5842,1358r9,-6l5859,1344r8,-8l5874,1327r5,-9l5885,1309r4,-10l5894,1289r3,-11l5900,1268r12,14l5925,1297r14,13l5953,1322r15,13l5982,1345r16,10l6014,1364r-17,48l5983,1459r-12,45l5961,1547r-8,40l5947,1626r-5,37l5939,1698r-3,33l5936,1763r2,30l5940,1821r3,27l5948,1874r5,23l5960,1920r-12,17l5936,1954r-10,18l5916,1990r-33,-12l5848,1966r-34,-10l5781,1945r-34,-8l5713,1930r-34,-7l5644,1916r-33,-4l5576,1907r-35,-2l5508,1902r-35,-1l5438,1900r-34,l5369,1900r-71,2l5228,1906r-71,7l5086,1921r-72,9l4941,1940r-73,10l4794,1961r-73,11l4647,1984r-75,10l4496,2003r-76,9l4343,2018r-78,6l4187,2027r-40,l4108,2028r-41,-1l4028,2026r-40,-2l3948,2022r-42,-4l3866,2014r-42,-6l3784,2003r-41,-8l3701,1987r-42,-9l3617,1968r-41,-11l3533,1943r-15,-4l3467,1926r-50,-14l3367,1897r-51,-15l3265,1865r-52,-17l3162,1831r-53,-19l3058,1794r-53,-19l2954,1756r-53,-19l2848,1717r-51,-20l2744,1677r-51,-19l2604,1624r-86,-34l2432,1559r-86,-31l2261,1497r-84,-29l2093,1441r-82,-24l1929,1393r-80,-20l1810,1364r-39,-8l1731,1348r-38,-6l1655,1336r-38,-5l1579,1327r-37,-3l1506,1321r-37,-1l1434,1320r-35,1l1364,1316r-34,-4l1293,1309r-37,-2l1217,1305r-40,l1137,1305r-40,1l1055,1308r-42,2l970,1314r-42,4l840,1328r-87,11l665,1354r-88,17l491,1387r-85,20l323,1428r-80,20l166,1470r-73,22l69,1500r-23,7l22,1515,,1522r5,-11l13,1501r7,-12l28,1479r16,-18l61,1445r18,-16l100,1415r20,-12l141,1392r22,-10l186,1373r22,-9l232,1356r47,-13l326,1330r51,-14l427,1302r25,-8l477,1286r23,-9l524,1268r22,-11l568,1246r22,-12l611,1219r20,-14l650,1189r18,-18l686,1152r25,-31l736,1087r26,-37l789,1012r31,-46l855,918r38,-50l936,814r23,-27l984,759r27,-29l1039,702r30,-29l1100,642r34,-29l1170,583r36,-30l1247,522r41,-31l1333,461r47,-30l1430,399r53,-30l1538,338r58,-31l1656,277r65,-30l1788,217r71,-31l1933,157r77,-30l2092,99r76,-25l2243,53r74,-17l2391,23r74,-10l2536,6r72,-5l2679,r70,3l2819,7r69,7l2955,23r67,12l3088,48r65,15l3218,81r62,19l3343,120r62,21l3465,164r59,25l3583,213r58,26l3697,265r55,27l3805,319r54,26l3911,372r99,54l4106,478r47,27l4200,529r45,25l4289,577r44,23l4374,621r41,19l4455,658r10,11l4477,679r12,8l4503,695xe" fillcolor="#3b3629 [1606]" stroked="f">
                  <v:fill opacity="47802f"/>
                  <v:path arrowok="t" o:connecttype="custom" o:connectlocs="1556,278;1592,356;1607,436;1610,513;1622,543;1650,558;1683,552;1703,527;1706,482;1693,367;1665,279;1642,206;1750,232;1819,296;1856,368;1872,427;1891,454;1922,462;1948,453;1963,433;1985,441;1991,501;1979,588;1983,646;1927,648;1847,635;1743,635;1574,657;1396,676;1302,673;1206,656;1106,627;985,585;839,530;643,464;539,444;455,439;366,435;222,451;31,497;7,496;47,464;126,439;189,415;237,374;312,271;378,204;477,133;620,62;797,8;963,5;1115,40;1251,97;1400,176;1489,223" o:connectangles="0,0,0,0,0,0,0,0,0,0,0,0,0,0,0,0,0,0,0,0,0,0,0,0,0,0,0,0,0,0,0,0,0,0,0,0,0,0,0,0,0,0,0,0,0,0,0,0,0,0,0,0,0,0,0"/>
                </v:shape>
                <v:shape id="Freeform 3262" o:spid="_x0000_s1034" style="position:absolute;left:10849;top:6390;width:395;height:191;visibility:visible;mso-wrap-style:square;v-text-anchor:top" coordsize="1184,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nA0cUA&#10;AADcAAAADwAAAGRycy9kb3ducmV2LnhtbESPW2vCQBSE34X+h+UU+lY32npp6iq1pSC+eQFfD9lj&#10;EsyejdljTPvru0LBx2FmvmFmi85VqqUmlJ4NDPoJKOLM25JzA/vd9/MUVBBki5VnMvBDARbzh94M&#10;U+uvvKF2K7mKEA4pGihE6lTrkBXkMPR9TRy9o28cSpRNrm2D1wh3lR4myVg7LDkuFFjTZ0HZaXtx&#10;BsL5d3nYDU4y8q9fy9BeRNbHN2OeHruPd1BCndzD/+2VNfAyGcHtTDwCe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ycDRxQAAANwAAAAPAAAAAAAAAAAAAAAAAJgCAABkcnMv&#10;ZG93bnJldi54bWxQSwUGAAAAAAQABAD1AAAAigMAAAAA&#10;" path="m629,12l599,8,569,4,540,2,509,1,480,,452,,424,1,396,2,369,3,344,7r-26,3l293,13r-24,5l245,22r-22,6l200,35r-20,6l160,49r-19,8l123,65r-17,9l91,84,76,94,63,104,50,115,39,126,29,139r-8,12l13,163,8,177,5,190,1,205,,218r,15l2,247r4,14l10,275r7,15l25,303r9,15l44,331r11,14l67,358r15,14l96,384r16,14l130,410r18,12l167,433r20,13l208,457r23,10l254,478r24,9l302,497r26,9l354,515r27,8l409,531r28,7l465,544r30,6l524,554r30,5l585,563r30,4l645,569r29,1l703,571r29,l760,571r27,-2l814,568r27,-3l866,562r25,-4l916,553r23,-4l961,543r22,-6l1004,530r20,-8l1043,514r18,-8l1078,497r16,-10l1108,477r14,-10l1134,456r11,-11l1155,432r8,-12l1170,408r5,-14l1180,381r3,-15l1184,353r-1,-15l1182,324r-3,-14l1173,296r-6,-15l1160,268r-9,-14l1141,240r-12,-14l1116,213r-13,-14l1088,187r-17,-14l1054,161r-18,-12l1016,138,996,125,975,114,954,104,930,93,907,84,882,74,856,65,831,56,804,48,776,40,748,33,719,27,690,21,659,17,629,12xe" fillcolor="#ffc [661]" stroked="f">
                  <v:path arrowok="t" o:connecttype="custom" o:connectlocs="190,1;160,0;132,1;106,3;82,7;60,14;41,22;25,31;13,42;4,55;0,69;1,83;6,97;15,111;27,124;43,137;62,149;85,160;109,169;136,178;165,184;195,188;225,191;254,191;281,189;306,185;328,180;348,172;365,163;378,153;388,140;394,127;395,113;391,99;384,85;372,71;357,58;339,46;318,35;294,25;268,16;240,9;210,4" o:connectangles="0,0,0,0,0,0,0,0,0,0,0,0,0,0,0,0,0,0,0,0,0,0,0,0,0,0,0,0,0,0,0,0,0,0,0,0,0,0,0,0,0,0,0"/>
                </v:shape>
                <v:shape id="Freeform 3263" o:spid="_x0000_s1035" style="position:absolute;left:7921;top:6358;width:481;height:309;visibility:visible;mso-wrap-style:square;v-text-anchor:top" coordsize="1443,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Rmw8QA&#10;AADcAAAADwAAAGRycy9kb3ducmV2LnhtbESPQWvCQBSE70L/w/IKvelGA0mJriItBU+FpkI9PrPP&#10;JJp9u2S3Jvn33UKhx2FmvmE2u9F04k69by0rWC4SEMSV1S3XCo6fb/NnED4ga+wsk4KJPOy2D7MN&#10;FtoO/EH3MtQiQtgXqKAJwRVS+qohg35hHXH0LrY3GKLsa6l7HCLcdHKVJJk02HJcaNDRS0PVrfw2&#10;Cg6v51NunPs6dpT692lifV2lSj09jvs1iEBj+A//tQ9aQZpn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UZsPEAAAA3AAAAA8AAAAAAAAAAAAAAAAAmAIAAGRycy9k&#10;b3ducmV2LnhtbFBLBQYAAAAABAAEAPUAAACJAwAAAAA=&#10;" path="m633,105r-37,15l560,136r-36,17l490,171r-33,18l423,208r-31,19l361,247r-31,20l302,287r-28,22l248,330r-26,21l197,372r-23,23l152,417r-21,22l112,461,94,483,79,506,63,528,49,551,37,572,27,594r-9,22l11,637,6,658,2,678,,698r,21l2,738r4,19l11,775r7,18l27,808r11,16l51,837r13,14l80,863r16,11l114,884r21,9l156,901r22,7l202,914r24,5l252,923r27,3l306,927r29,1l365,928r30,-2l427,924r32,-4l492,916r33,-7l559,902r34,-7l629,886r36,-10l701,864r36,-12l774,839r37,-15l848,808r35,-15l919,776r34,-18l986,740r34,-19l1051,702r32,-20l1113,662r28,-21l1169,620r27,-21l1221,577r25,-21l1268,534r23,-23l1311,489r20,-21l1349,445r16,-22l1380,400r14,-22l1406,357r10,-23l1425,313r7,-21l1437,270r4,-20l1443,230r,-20l1441,191r-4,-19l1432,154r-7,-18l1416,120r-11,-15l1393,91,1379,78,1363,65,1347,54,1329,44r-20,-9l1287,27r-22,-6l1241,15,1217,9,1191,6,1164,3,1137,2,1108,r-30,l1048,3r-31,2l984,8r-32,5l918,18r-34,8l850,34r-36,9l778,53,742,64,706,77,670,90r-37,15xe" fillcolor="#ffc [661]" stroked="f">
                  <v:path arrowok="t" o:connecttype="custom" o:connectlocs="187,45;152,63;120,82;91,103;66,124;44,146;26,168;12,190;4,212;0,232;2,252;9,269;21,283;38,294;59,302;84,307;112,309;142,308;175,303;210,295;246,284;283,269;318,252;350,234;380,213;407,192;430,170;450,148;465,126;475,104;480,83;480,64;475,45;464,30;449,18;429,9;406,3;379,1;349,1;317,4;283,11;247,21;211,35" o:connectangles="0,0,0,0,0,0,0,0,0,0,0,0,0,0,0,0,0,0,0,0,0,0,0,0,0,0,0,0,0,0,0,0,0,0,0,0,0,0,0,0,0,0,0"/>
                </v:shape>
                <v:shape id="Freeform 3264" o:spid="_x0000_s1036" style="position:absolute;left:9511;top:2438;width:1919;height:3704;visibility:visible;mso-wrap-style:square;v-text-anchor:top" coordsize="5759,11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RkMcUA&#10;AADcAAAADwAAAGRycy9kb3ducmV2LnhtbESPQWvCQBSE70L/w/IKvemmFhqJriKFlpJbtaC9PbPP&#10;JJh9m+6+avrvuwXB4zAz3zCL1eA6daYQW88GHicZKOLK25ZrA5/b1/EMVBRki51nMvBLEVbLu9EC&#10;C+sv/EHnjdQqQTgWaKAR6QutY9WQwzjxPXHyjj44lCRDrW3AS4K7Tk+z7Fk7bDktNNjTS0PVafPj&#10;DBzepN91X+F7P5Mcj+W0bHf70piH+2E9ByU0yC18bb9bA095Dv9n0hH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VGQxxQAAANwAAAAPAAAAAAAAAAAAAAAAAJgCAABkcnMv&#10;ZG93bnJldi54bWxQSwUGAAAAAAQABAD1AAAAigMAAAAA&#10;" path="m5498,10314r-34,-276l5432,9762r-30,-275l5374,9213r-27,-273l5322,8667r-21,-273l5281,8123r-18,-271l5248,7581r-12,-270l5226,7041r-7,-270l5215,6502r-1,-269l5216,5963r6,-269l5229,5426r13,-269l5257,4888r19,-269l5300,4350r27,-270l5357,3811r36,-270l5431,3273r44,-272l5523,2731r51,-271l5631,2188r62,-271l5759,1643r-165,-61l5430,1522r-165,-57l5098,1409r-165,-55l4766,1302r-167,-52l4431,1200r-167,-51l4096,1101r-169,-47l3759,1006,3421,914,3083,822,2745,730,2408,637,2239,590,2071,543,1903,494,1735,444,1567,394,1400,342,1234,290,1067,235,901,179,736,121,571,61,408,r-5,350l398,702r-5,354l386,1414r-6,357l373,2132r-8,362l356,2857r-10,364l336,3586r-11,367l313,4320r-13,369l286,5057r-16,369l254,5796r-41,199l176,6193r-34,193l113,6577,88,6764,66,6950,47,7132,33,7312,20,7489,10,7664,5,7836,1,8007,,8175r1,167l5,8506r5,163l18,8830r10,159l39,9147r14,157l66,9459r16,154l99,9767r18,152l136,10071r19,150l175,10371r20,149l238,10818r41,296l443,11099r165,-17l771,11066r165,-19l1099,11026r164,-20l1426,10984r165,-23l1753,10938r163,-24l2080,10890r163,-26l2569,10811r326,-55l3220,10701r325,-57l3871,10587r325,-57l4521,10474r326,-55l5172,10365r326,-51xe" fillcolor="#ffc [661]" stroked="f">
                  <v:path arrowok="t" o:connecttype="custom" o:connectlocs="1810,3253;1782,2979;1760,2707;1745,2437;1738,2167;1740,1898;1752,1629;1775,1360;1810,1091;1857,820;1919,548;1754,488;1588,434;1421,383;1253,335;915,243;690,181;522,131;356,78;190,20;133,234;127,590;119,952;108,1317;95,1685;71,1998;38,2192;16,2377;3,2554;0,2725;3,2889;13,3048;27,3204;45,3356;65,3506;148,3699;312,3682;475,3661;638,3637;856,3603;1181,3547;1506,3491;1832,3437" o:connectangles="0,0,0,0,0,0,0,0,0,0,0,0,0,0,0,0,0,0,0,0,0,0,0,0,0,0,0,0,0,0,0,0,0,0,0,0,0,0,0,0,0,0,0"/>
                </v:shape>
                <v:shape id="Freeform 3265" o:spid="_x0000_s1037" style="position:absolute;left:9514;top:2511;width:1794;height:3618;visibility:visible;mso-wrap-style:square;v-text-anchor:top" coordsize="5382,10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tGLcEA&#10;AADcAAAADwAAAGRycy9kb3ducmV2LnhtbERPXWvCMBR9F/wP4Qp7kZluBVdq0zI6BgNR0A18vTR3&#10;bVlzU5JM239vHgZ7PJzvoprMIK7kfG9ZwdMmAUHcWN1zq+Dr8/0xA+EDssbBMimYyUNVLhcF5tre&#10;+ETXc2hFDGGfo4IuhDGX0jcdGfQbOxJH7ts6gyFC10rt8BbDzSCfk2QrDfYcGzocqe6o+Tn/GgVZ&#10;xi2mx/mg6wu9MbtDtl9rpR5W0+sORKAp/Iv/3B9aQfoS18Yz8QjI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LRi3BAAAA3AAAAA8AAAAAAAAAAAAAAAAAmAIAAGRycy9kb3du&#10;cmV2LnhtbFBLBQYAAAAABAAEAPUAAACGAwAAAAA=&#10;" path="m3829,5185r23,1l3874,5189r21,4l3917,5197r21,6l3958,5210r20,7l3997,5226r19,10l4034,5247r18,11l4069,5270r17,14l4101,5297r15,16l4131,5327r13,17l4156,5361r13,17l4180,5396r10,19l4200,5434r8,20l4216,5474r6,20l4228,5515r4,23l4237,5559r2,24l4241,5605r,24l4241,5651r-2,24l4237,5698r-5,23l4228,5744r-6,21l4216,5788r-8,21l4199,5830r-10,21l4179,5871r-12,19l4155,5909r-13,18l4128,5945r-14,16l4098,5977r-16,16l4066,6007r-17,14l4031,6034r-18,13l3994,6058r-19,10l3955,6078r-20,8l3913,6094r-21,5l3871,6105r-23,4l3827,6113r-22,1l3781,6115r-22,l3737,6113r-23,-4l3693,6105r-21,-5l3651,6094r-21,-8l3611,6077r-19,-9l3573,6057r-18,-12l3538,6033r-16,-13l3505,6005r-16,-16l3475,5974r-14,-17l3448,5939r-13,-18l3424,5902r-10,-19l3404,5863r-9,-21l3387,5820r-6,-21l3375,5777r-6,-23l3366,5731r-3,-24l3362,5684r-2,-25l3362,5634r2,-23l3366,5586r5,-23l3376,5539r6,-22l3388,5495r9,-22l3406,5453r10,-22l3428,5412r11,-19l3451,5374r14,-18l3479,5340r15,-17l3509,5308r17,-15l3543,5279r17,-13l3579,5253r18,-11l3616,5232r20,-9l3656,5214r20,-8l3697,5201r22,-6l3740,5191r22,-4l3785,5185r22,l3829,5185xm5289,4124r3,-28l5295,4068r3,-28l5300,4012r2,-28l5306,3956r3,-28l5311,3900r-11,27l5289,3952r-12,25l5262,4002r-14,24l5233,4050r-17,23l5199,4096r-17,22l5162,4140r-19,21l5123,4181r-20,20l5082,4219r-22,18l5037,4255r-22,16l4991,4286r-24,15l4942,4314r-25,14l4892,4339r-26,11l4839,4359r-26,9l4785,4376r-27,6l4730,4387r-26,5l4676,4394r-29,1l4619,4396r-34,-2l4551,4391r-32,-5l4488,4379r-32,-9l4426,4360r-29,-12l4368,4334r-28,-14l4313,4303r-26,-18l4263,4266r-24,-20l4216,4225r-22,-24l4174,4178r-19,-26l4137,4126r-17,-27l4105,4071r-15,-29l4078,4012r-11,-30l4057,3950r-9,-31l4041,3886r-4,-33l4032,3819r-2,-34l4030,3751r1,-35l4034,3681r6,-34l4047,3612r7,-34l4064,3546r12,-32l4088,3483r15,-29l4118,3425r17,-28l4154,3369r19,-26l4194,3318r22,-24l4239,3271r24,-22l4288,3229r26,-21l4341,3190r28,-16l4397,3157r29,-15l4456,3130r32,-12l4519,3108r31,-9l4583,3091r32,-7l4649,3080r33,-4l4716,3075r35,l4785,3076r27,4l4840,3083r27,3l4893,3092r25,7l4944,3105r25,8l4993,3122r24,9l5039,3141r23,11l5083,3165r21,12l5124,3190r21,15l5164,3220r18,15l5198,3251r17,17l5231,3286r15,18l5260,3323r13,19l5287,3362r11,20l5308,3403r10,22l5327,3447r8,22l5342,3493r6,24l5353,3541r3,-28l5359,3486r4,-28l5367,3430r4,-27l5374,3375r3,-27l5382,3320r-11,-17l5361,3286r-13,-17l5336,3252r-12,-17l5310,3220r-13,-16l5282,3189r-14,-14l5252,3161r-16,-13l5220,3134r-17,-12l5185,3110r-18,-13l5149,3086r-19,-10l5111,3066r-20,-10l5071,3047r-20,-8l5029,3030r-21,-6l4986,3016r-22,-6l4942,3004r-24,-5l4895,2994r-24,-4l4848,2987r-25,-3l4799,2982r-39,-2l4720,2980r-39,1l4643,2984r-38,6l4567,2997r-37,7l4493,3015r-36,12l4423,3039r-35,16l4354,3071r-33,17l4289,3108r-31,21l4229,3150r-29,24l4173,3198r-27,26l4122,3252r-25,28l4075,3310r-22,31l4034,3373r-18,34l4000,3440r-15,36l3973,3512r-11,38l3951,3588r-7,39l3938,3668r-3,40l3934,3748r,40l3936,3827r4,39l3946,3904r8,37l3964,3978r11,36l3988,4050r15,35l4019,4117r18,33l4057,4181r20,30l4099,4240r24,28l4147,4294r26,26l4201,4343r28,23l4259,4386r30,19l4321,4422r33,16l4388,4451r35,12l4458,4473r36,8l4531,4487r38,4l4608,4492r26,l4659,4491r24,-2l4709,4487r25,-3l4758,4479r24,-6l4807,4468r23,-7l4855,4453r22,-9l4901,4435r23,-10l4946,4415r23,-11l4991,4392r22,-13l5034,4366r21,-14l5075,4338r20,-15l5115,4308r20,-17l5155,4274r18,-17l5190,4239r18,-18l5225,4202r17,-19l5259,4164r15,-20l5289,4124xm1558,173r-55,-17l1511,172r9,16l1528,203r8,16l1543,236r7,15l1555,268r6,17l1565,303r4,17l1572,337r2,17l1576,371r1,17l1577,406r,17l1576,440r-2,16l1572,472r-3,16l1565,502r-4,15l1555,532r-5,12l1543,557r-8,13l1528,581r-9,11l1511,602r-10,9l1492,620r-10,9l1471,636r-11,6l1449,649r-11,6l1425,659r-12,4l1400,666r-14,2l1373,669r-14,1l1345,670r-14,-1l1317,667r-15,-2l1288,660r-16,-4l1257,650r-14,-5l1228,638r-14,-8l1200,621r-14,-9l1172,602r-12,-10l1148,581r-13,-11l1123,557r-11,-12l1101,532r-11,-14l1079,503r-10,-14l1060,474r-9,-15l1044,443r-8,-16l1029,410r-7,-16l1016,378r-6,-18l1006,343r-4,-17l998,309r-3,-18l993,273r-1,-17l991,238r,-18l992,204r1,-15l995,173r3,-15l1001,144r5,-14l1009,117r6,-14l1020,91r6,-12l1032,68r7,-12l1046,46r8,-10l1063,27r7,-9l1057,14,1044,9,1030,5,1017,r-8,10l1002,21r-7,11l990,43,978,67r-9,24l961,118r-6,29l951,176r-3,32l948,228r2,20l951,268r3,20l956,309r5,20l965,349r6,20l978,388r6,19l991,426r9,18l1009,463r9,18l1028,498r10,17l1049,532r13,16l1074,564r12,15l1100,593r13,14l1126,620r15,12l1157,645r14,11l1187,666r16,10l1219,685r17,8l1253,700r17,6l1286,711r17,4l1320,719r17,2l1354,722r15,l1385,721r16,-1l1415,716r16,-3l1444,709r15,-5l1472,697r14,-6l1498,683r12,-9l1522,665r11,-10l1544,644r10,-13l1563,619r9,-12l1580,592r8,-15l1594,563r6,-17l1605,530r5,-18l1614,496r3,-19l1619,458r2,-19l1621,422r,-17l1620,388r-1,-17l1617,354r-3,-16l1611,320r-4,-17l1598,270r-12,-33l1573,204r-15,-31xm682,10852r25,-2l731,10848r25,-3l781,10842r-13,-3l756,10835r-11,-4l732,10826r-22,-12l688,10801r-22,-15l646,10770r-18,-20l610,10731r-16,-22l579,10687r-13,-24l554,10637r-10,-27l537,10584r-6,-28l527,10526r-2,-18l524,10492r,-17l525,10458r3,-17l530,10426r3,-17l537,10393r4,-15l546,10364r5,-15l558,10335r7,-14l572,10309r8,-13l589,10284r9,-12l608,10261r10,-10l628,10241r12,-9l651,10223r12,-8l675,10208r14,-7l702,10196r14,-6l729,10186r15,-4l758,10180r15,-2l788,10177r16,l819,10178r15,1l849,10181r16,4l879,10188r15,4l907,10198r15,6l935,10210r13,8l962,10226r12,8l987,10244r12,9l1011,10264r11,10l1032,10287r10,11l1053,10310r10,14l1072,10337r7,13l1087,10365r7,15l1101,10395r5,16l1112,10427r4,15l1121,10459r2,17l1125,10493r3,27l1129,10545r-3,26l1123,10596r-6,24l1111,10644r-8,24l1093,10689r-12,21l1068,10730r-14,19l1038,10766r-17,16l1003,10796r-20,14l963,10821r26,-3l1013,10814r26,-2l1064,10809r14,-15l1092,10778r12,-16l1115,10745r10,-19l1135,10708r8,-20l1151,10668r7,-21l1162,10626r5,-22l1170,10581r1,-22l1172,10536r-1,-23l1169,10489r-3,-20l1162,10450r-4,-19l1153,10413r-6,-19l1140,10377r-7,-18l1124,10343r-8,-17l1106,10310r-10,-16l1086,10280r-11,-15l1063,10252r-13,-14l1038,10226r-13,-12l1011,10203r-14,-11l982,10182r-14,-9l952,10166r-16,-8l920,10151r-16,-7l888,10140r-17,-5l854,10132r-17,-2l820,10127r-18,l784,10127r-17,2l749,10131r-17,3l717,10139r-17,4l684,10149r-14,6l655,10163r-14,8l626,10181r-12,9l600,10201r-12,12l577,10225r-11,12l554,10251r-10,13l535,10279r-8,14l519,10309r-7,17l505,10341r-5,18l494,10376r-4,18l486,10412r-2,19l482,10450r-1,19l481,10488r1,20l483,10529r3,25l492,10580r5,26l505,10629r9,25l524,10677r11,22l548,10720r13,20l576,10759r15,19l608,10795r17,17l643,10827r19,13l682,10852xm3592,7026r33,-1l3658,7025r34,1l3725,7027r34,3l3793,7034r33,3l3860,7043r33,5l3927,7055r33,8l3994,7071r34,9l4061,7089r33,11l4127,7111r33,11l4192,7136r33,12l4256,7163r31,14l4319,7193r30,16l4379,7225r30,17l4438,7260r28,19l4495,7298r27,19l4550,7337r26,22l4602,7380r24,21l4651,7424r25,23l4699,7471r22,23l4745,7519r21,25l4788,7569r21,26l4829,7622r20,27l4868,7676r18,28l4904,7732r18,29l4939,7790r15,30l4970,7851r15,30l4998,7912r13,32l5025,7975r11,32l5047,8040r11,32l5068,8106r9,34l5085,8173r8,35l5100,8243r5,35l5110,8313r4,36l5118,8384r2,36l5122,8455r1,35l5122,8525r,35l5120,8595r-2,34l5114,8663r-4,35l5104,8731r-5,34l5092,8799r-7,32l5076,8865r-9,32l5057,8930r-10,32l5036,8994r-12,31l5010,9056r-13,32l4982,9118r-14,30l4952,9178r-17,30l4917,9237r-18,29l4882,9294r-21,28l4841,9350r-41,54l4757,9456r-22,25l4713,9506r-23,24l4668,9554r-24,23l4620,9600r-25,22l4570,9643r-25,21l4518,9685r-27,19l4463,9723r-29,19l4405,9760r-32,17l4342,9794r-32,16l4276,9826r-35,15l4206,9855r-37,14l4131,9882r-40,12l4050,9907r-43,10l3965,9928r-46,10l3873,9947r-48,8l3777,9961r-49,3l3677,9966r-50,l3576,9964r-51,-5l3474,9954r-52,-8l3371,9936r-52,-11l3266,9910r-50,-14l3165,9878r-51,-18l3064,9838r-49,-22l2965,9792r-48,-25l2870,9739r-46,-29l2780,9679r-44,-32l2693,9612r-41,-35l2613,9540r-38,-39l2538,9461r-34,-42l2471,9377r-31,-45l2411,9286r-4,2l2405,9289r-1,1l2405,9292r3,1l2410,9294r-4,2l2391,9298r-30,4l2311,9306r-16,1l2277,9306r-18,-1l2240,9302r-20,-6l2199,9290r-22,-7l2155,9275r-22,-10l2109,9253r-22,-12l2063,9229r-23,-15l2016,9199r-22,-17l1970,9164r-21,-18l1927,9126r-22,-20l1885,9084r-19,-22l1847,9038r-17,-23l1814,8990r-15,-26l1786,8938r-13,-27l1763,8883r-9,-28l1748,8825r-5,-30l1740,8765r-1,-30l1741,8704r3,-29l1750,8646r7,-29l1766,8589r11,-28l1788,8534r13,-27l1816,8481r16,-25l1848,8431r18,-23l1885,8385r19,-22l1924,8341r21,-20l1965,8302r21,-18l2007,8267r22,-16l2050,8236r21,-13l2091,8210r20,-11l2132,8189r19,-9l2170,8173r17,-5l2204,8163r16,-3l2235,8159r43,-1l2301,8157r5,l2302,8157r-12,1l2277,8158r-9,1l2266,8159r8,-30l2282,8098r8,-30l2299,8039r10,-29l2320,7981r11,-30l2342,7923r12,-28l2367,7867r12,-28l2392,7813r14,-27l2420,7760r15,-27l2451,7708r15,-25l2482,7658r17,-25l2515,7609r17,-24l2550,7562r18,-23l2587,7517r19,-23l2625,7473r20,-21l2665,7432r21,-21l2706,7391r21,-19l2749,7354r44,-37l2838,7284r46,-33l2930,7221r23,-15l2978,7193r23,-14l3026,7167r24,-12l3075,7142r26,-11l3127,7121r25,-10l3178,7101r27,-9l3232,7084r28,-8l3288,7069r28,-7l3345,7055r29,-6l3403,7045r30,-5l3465,7036r30,-3l3527,7029r32,-2l3592,7026xm2378,9220r-16,-34l2348,9152r-15,-36l2320,9079r-13,-37l2295,9004r-11,-38l2274,8927r-10,-38l2256,8851r-8,-38l2241,8776r-5,-37l2230,8703r-3,-33l2224,8636r-3,-63l2220,8517r1,-51l2224,8418r5,-47l2235,8326r7,-46l2250,8233r-5,-1l2238,8233r-24,1l2191,8236r-23,5l2146,8246r-21,7l2104,8261r-22,8l2062,8279r-20,11l2023,8302r-18,14l1987,8329r-18,16l1952,8360r-15,17l1921,8394r-13,19l1894,8432r-13,20l1870,8472r-12,22l1848,8516r-9,23l1832,8561r-8,24l1818,8609r-5,25l1809,8658r-2,26l1805,8710r,26l1806,8762r2,26l1813,8814r6,25l1826,8864r10,24l1846,8912r12,22l1871,8957r14,22l1901,8999r16,20l1935,9039r17,18l1970,9075r19,18l2010,9109r19,16l2049,9139r21,14l2090,9165r20,12l2130,9187r21,10l2170,9206r20,7l2208,9220r19,5l2243,9230r17,2l2276,9234r16,2l2305,9234r43,-4l2372,9228r11,-3l2384,9224r-3,l2377,9223r-3,-1l2373,9222r1,-1l2378,9220xm3594,7213r59,-1l3710,7213r57,5l3824,7225r57,10l3938,7248r56,15l4050,7283r55,20l4159,7326r52,26l4264,7380r50,30l4364,7443r49,34l4460,7514r44,40l4548,7595r43,43l4631,7683r38,45l4705,7777r33,50l4770,7879r30,52l4826,7985r24,56l4871,8098r20,59l4906,8217r12,61l4929,8339r5,63l4936,8464r-1,61l4931,8587r-8,61l4912,8709r-15,59l4879,8828r-20,58l4836,8943r-26,56l4782,9055r-31,54l4718,9162r-36,50l4644,9261r-39,49l4564,9355r-44,45l4474,9443r-46,40l4379,9521r-49,37l4279,9592r-52,31l4173,9652r-54,26l4064,9702r-55,21l3953,9741r-58,14l3838,9768r-57,9l3725,9785r-53,4l3619,9792r-53,2l3516,9792r-49,-3l3419,9785r-47,-7l3326,9769r-44,-10l3238,9748r-42,-15l3155,9718r-41,-17l3075,9683r-38,-21l3000,9640r-37,-22l2928,9593r-34,-27l2861,9539r-32,-29l2797,9480r-30,-32l2737,9416r-28,-34l2681,9348r-27,-37l2627,9274r-24,-38l2578,9196r26,-22l2628,9150r24,-24l2673,9099r20,-27l2711,9043r17,-30l2743,8981r12,-32l2766,8916r9,-35l2782,8846r2,-19l2786,8809r1,-19l2789,8771r1,-19l2790,8732r-1,-20l2787,8692r-2,-20l2783,8652r-3,-19l2775,8613r-4,-21l2765,8573r-6,-19l2753,8535r-7,-19l2738,8498r-9,-19l2720,8461r-9,-17l2701,8427r-11,-17l2680,8393r-12,-16l2656,8362r-13,-15l2631,8331r-14,-13l2603,8303r-14,-13l2575,8278r-16,-13l2543,8254r-15,-11l2512,8233r-17,-10l2479,8214r-17,-8l2444,8198r14,-52l2474,8096r17,-50l2510,7997r19,-48l2551,7903r23,-46l2598,7814r26,-43l2651,7728r29,-40l2709,7650r31,-38l2774,7576r34,-35l2843,7508r37,-32l2918,7446r40,-28l2999,7391r42,-24l3085,7343r45,-21l3177,7302r47,-18l3273,7268r51,-15l3375,7241r53,-10l3482,7223r55,-5l3594,7213xm2545,9132r-14,-29l2518,9073r-14,-31l2493,9010r-12,-32l2471,8945r-10,-33l2451,8878r-9,-32l2434,8812r-7,-32l2421,8747r-5,-32l2411,8684r-3,-30l2406,8625r-4,-55l2402,8521r2,-46l2406,8432r4,-41l2416,8351r5,-40l2429,8270r15,6l2458,8284r15,8l2487,8300r14,10l2514,8319r14,10l2540,8340r25,23l2588,8387r21,26l2630,8441r18,29l2664,8501r15,31l2692,8563r10,34l2711,8630r4,17l2717,8664r2,18l2721,8699r1,35l2722,8766r-2,33l2717,8831r-6,30l2703,8892r-8,28l2683,8948r-12,26l2658,9000r-16,25l2625,9048r-18,24l2587,9093r-20,20l2545,9132xm342,7517r18,1l377,7521r16,4l410,7529r16,6l441,7541r16,8l473,7557r14,9l502,7576r13,11l529,7599r13,12l554,7624r13,14l579,7652r10,15l600,7683r10,15l619,7715r9,17l636,7750r7,18l650,7787r6,19l661,7825r4,19l670,7864r2,20l674,7906r2,20l676,7947r,21l675,7988r-2,21l670,8029r-4,20l662,8068r-5,19l651,8105r-7,18l637,8140r-8,17l621,8173r-9,16l602,8204r-11,14l580,8233r-11,12l557,8257r-13,13l531,8281r-13,10l503,8300r-13,9l474,8316r-15,6l444,8329r-17,5l411,8337r-17,3l378,8343r-18,l343,8343r-18,-2l308,8339r-18,-3l274,8331r-17,-5l241,8319r-16,-8l210,8303r-16,-9l180,8284r-15,-11l152,8262r-14,-12l125,8236r-13,-13l100,8208,89,8192,79,8177,68,8160r-9,-17l50,8126r-8,-19l34,8089r-7,-19l21,8051r-6,-20l11,8011,7,7991,4,7971,2,7949,,7928r,-21l2,7885r1,-21l5,7843r3,-20l12,7804r5,-21l22,7765r6,-19l35,7728r8,-16l51,7695r9,-16l70,7663r10,-15l91,7634r11,-13l115,7607r12,-12l139,7584r14,-10l166,7564r15,-9l195,7547r16,-7l225,7534r17,-6l258,7523r16,-3l290,7518r17,-2l325,7516r17,1xm342,7568r14,1l372,7572r15,3l401,7579r14,5l429,7590r14,6l456,7603r12,9l481,7620r12,10l505,7640r11,10l528,7661r10,13l548,7686r10,12l567,7712r9,14l584,7741r7,14l598,7771r7,16l610,7802r6,17l621,7836r3,17l627,7871r2,17l632,7906r1,19l634,7942r-1,18l632,7978r-1,18l627,8014r-2,17l621,8048r-5,17l612,8080r-7,16l599,8112r-6,14l585,8141r-8,13l568,8168r-9,12l549,8192r-10,12l529,8215r-11,10l506,8234r-12,9l482,8251r-13,7l456,8265r-13,6l429,8276r-13,5l401,8284r-14,2l372,8288r-16,1l342,8289r-16,-1l310,8285r-14,-3l281,8279r-14,-5l253,8269r-14,-7l225,8254r-13,-8l200,8238r-13,-10l175,8218r-12,-10l152,8196r-12,-11l130,8172r-10,-13l111,8145r-9,-14l94,8116r-7,-16l79,8085r-7,-16l66,8052r-5,-16l56,8019r-3,-18l50,7983r-4,-18l45,7947r-1,-19l44,7910r,-19l45,7873r2,-18l50,7837r3,-18l58,7802r4,-15l68,7770r6,-16l81,7740r7,-15l96,7711r7,-14l112,7684r10,-13l133,7660r10,-11l153,7638r12,-10l176,7619r12,-9l201,7602r12,-7l227,7588r13,-5l253,7578r15,-3l283,7572r14,-3l312,7568r14,-1l342,7568xm2213,3766r41,10l2293,3788r39,13l2370,3817r37,17l2443,3853r34,20l2512,3895r33,25l2577,3945r30,28l2637,4001r28,30l2692,4061r26,33l2743,4127r23,35l2789,4198r20,37l2827,4273r17,39l2860,4351r15,41l2887,4433r10,42l2906,4517r8,43l2918,4603r4,44l2924,4692r,45l2921,4782r-4,44l2911,4870r-8,43l2893,4955r-13,42l2867,5037r-15,39l2836,5115r-19,37l2797,5188r-21,36l2754,5258r-25,32l2703,5321r-25,30l2650,5379r-29,26l2590,5430r-31,24l2528,5475r-34,20l2461,5513r-36,16l2389,5544r-36,12l2316,5566r-38,8l2240,5579r-39,4l2161,5585r-40,-1l2081,5580r-40,-5l2001,5567r-40,-11l1923,5544r-37,-15l1851,5511r-36,-19l1780,5471r-33,-23l1714,5422r-31,-26l1652,5368r-29,-31l1595,5305r-26,-33l1543,5236r-24,-35l1497,5164r-21,-40l1457,5084r-18,-40l1422,5001r-15,-42l1395,4914r-11,-45l1374,4824r-8,-47l1360,4730r-3,-47l1356,4635r,-48l1358,4537r5,-48l1369,4442r8,-46l1388,4351r12,-43l1414,4265r16,-40l1447,4184r19,-38l1486,4110r22,-35l1532,4041r24,-31l1582,3978r27,-28l1638,3923r29,-26l1698,3875r32,-21l1762,3834r34,-18l1830,3801r36,-13l1902,3776r37,-10l1977,3760r38,-5l2054,3753r39,l2133,3755r40,5l2213,3766xm2204,3882r35,8l2274,3900r33,11l2340,3924r32,15l2404,3956r31,18l2464,3993r29,21l2521,4036r27,24l2574,4085r24,25l2622,4138r23,28l2667,4196r20,31l2706,4258r18,33l2740,4323r15,35l2768,4393r13,34l2792,4464r9,36l2809,4538r6,37l2820,4613r3,40l2824,4692r,39l2822,4770r-4,40l2813,4848r-8,38l2796,4923r-10,36l2775,4994r-13,35l2747,5063r-17,32l2714,5127r-19,30l2674,5186r-20,29l2632,5242r-24,26l2584,5293r-25,22l2532,5336r-27,20l2477,5375r-29,17l2418,5408r-30,14l2357,5435r-33,10l2292,5454r-33,7l2226,5465r-35,3l2157,5470r-36,-2l2087,5465r-36,-4l2017,5453r-34,-9l1950,5433r-33,-14l1885,5405r-31,-17l1824,5369r-29,-20l1767,5327r-28,-23l1713,5278r-26,-26l1664,5224r-24,-29l1618,5165r-20,-32l1577,5100r-17,-34l1543,5031r-16,-35l1513,4960r-13,-38l1489,4884r-10,-40l1471,4805r-7,-40l1460,4723r-3,-41l1454,4640r1,-42l1458,4555r3,-41l1467,4472r8,-39l1483,4394r11,-38l1506,4319r13,-36l1535,4248r16,-32l1569,4183r19,-30l1609,4124r21,-28l1652,4069r24,-25l1702,4021r25,-23l1754,3978r28,-19l1810,3942r31,-15l1871,3913r30,-11l1932,3892r33,-9l1998,3877r33,-4l2065,3871r34,l2134,3872r34,4l2204,3882xm2260,2823r20,6l2302,2836r19,8l2341,2853r19,10l2379,2873r18,13l2414,2898r17,13l2447,2926r17,16l2479,2957r14,16l2508,2991r13,18l2533,3027r12,19l2556,3065r11,20l2576,3105r9,22l2593,3148r6,21l2606,3192r6,21l2615,3235r5,24l2622,3281r1,24l2623,3327r,24l2621,3374r-3,24l2614,3420r-5,23l2604,3464r-7,21l2590,3505r-9,20l2573,3545r-11,17l2552,3580r-11,18l2529,3614r-14,16l2502,3644r-13,15l2474,3672r-16,13l2443,3696r-17,10l2409,3716r-17,8l2374,3732r-17,6l2337,3744r-19,4l2299,3752r-20,2l2260,3755r-20,l2219,3754r-20,-3l2179,3747r-22,-4l2137,3736r-20,-7l2098,3720r-19,-9l2060,3700r-18,-11l2025,3677r-18,-14l1992,3649r-17,-15l1960,3618r-14,-16l1931,3584r-13,-18l1905,3547r-12,-19l1882,3508r-10,-21l1862,3466r-9,-21l1845,3422r-7,-22l1832,3378r-6,-23l1821,3332r-3,-24l1816,3283r-2,-23l1814,3235r,-23l1815,3187r3,-23l1821,3140r5,-23l1832,3094r6,-21l1845,3053r9,-21l1863,3012r9,-18l1883,2976r11,-17l1907,2943r13,-16l1933,2913r14,-14l1963,2886r14,-12l1994,2863r16,-10l2026,2844r18,-8l2062,2830r18,-6l2099,2820r19,-5l2138,2813r19,-1l2177,2812r21,1l2219,2815r20,3l2260,2823xm2256,2882r18,6l2292,2894r16,7l2325,2909r17,9l2359,2927r15,10l2389,2948r16,13l2418,2973r15,14l2446,3000r12,15l2471,3029r11,16l2493,3060r10,17l2513,3094r9,18l2530,3130r8,18l2545,3167r6,18l2557,3204r4,20l2565,3243r3,20l2570,3283r1,21l2571,3324r,20l2569,3364r-2,20l2564,3404r-4,20l2555,3443r-6,17l2542,3478r-6,17l2528,3512r-9,16l2510,3543r-10,15l2489,3573r-12,13l2466,3599r-12,13l2440,3623r-13,10l2414,3643r-15,9l2384,3661r-14,7l2354,3675r-15,5l2322,3685r-17,4l2288,3691r-17,3l2254,3695r-17,l2219,3694r-18,-3l2183,3688r-18,-5l2147,3678r-18,-7l2113,3664r-17,-9l2080,3647r-16,-11l2049,3626r-15,-12l2020,3602r-14,-14l1993,3575r-14,-15l1967,3546r-11,-16l1945,3513r-10,-17l1924,3478r-8,-18l1907,3443r-8,-19l1892,3404r-7,-19l1880,3365r-5,-20l1872,3325r-3,-20l1866,3283r-1,-20l1864,3242r1,-21l1866,3199r3,-21l1872,3158r3,-20l1881,3119r5,-19l1892,3082r8,-18l1908,3047r9,-16l1926,3016r10,-15l1946,2987r12,-14l1969,2961r13,-13l1995,2937r13,-10l2022,2917r14,-8l2052,2901r15,-6l2082,2888r17,-5l2115,2879r17,-3l2148,2874r18,-1l2183,2872r18,1l2219,2876r18,3l2256,2882xm2555,925r31,12l2617,951r32,15l2679,983r29,18l2737,1020r28,20l2792,1062r27,22l2843,1107r25,25l2892,1158r23,27l2936,1212r20,29l2977,1269r17,30l3011,1329r17,31l3043,1391r13,31l3068,1455r12,32l3088,1521r8,32l3103,1587r6,34l3112,1654r2,34l3115,1721r-1,34l3112,1789r-4,33l3102,1855r-8,31l3086,1916r-10,31l3064,1975r-12,28l3038,2030r-16,24l3007,2079r-18,23l2971,2125r-20,20l2931,2165r-23,18l2886,2201r-22,16l2839,2231r-25,13l2789,2256r-27,10l2735,2274r-28,8l2679,2287r-28,4l2621,2293r-29,1l2561,2293r-30,-2l2500,2286r-30,-7l2438,2272r-31,-10l2377,2250r-31,-13l2317,2222r-29,-16l2260,2189r-27,-20l2207,2148r-26,-21l2156,2104r-24,-25l2109,2054r-22,-27l2065,1999r-20,-28l2026,1942r-19,-30l1991,1881r-16,-32l1960,1817r-14,-34l1933,1749r-11,-33l1913,1681r-9,-35l1898,1611r-6,-36l1888,1539r-4,-36l1883,1467r,-36l1885,1394r4,-36l1893,1325r7,-34l1908,1259r9,-32l1927,1197r12,-28l1952,1141r15,-26l1983,1090r16,-24l2017,1044r19,-22l2057,1003r21,-18l2100,969r24,-16l2147,939r25,-12l2198,917r26,-9l2251,901r28,-5l2308,891r29,-2l2367,889r30,1l2427,893r31,5l2490,905r32,9l2555,925xm2548,1011r28,11l2603,1033r27,14l2656,1062r26,15l2707,1094r24,17l2755,1130r22,20l2800,1170r21,21l2842,1214r19,23l2880,1261r18,25l2915,1311r17,26l2946,1363r15,27l2973,1418r13,27l2996,1473r10,29l3014,1531r7,28l3027,1588r4,30l3035,1648r2,29l3037,1707r,29l3035,1765r-5,29l3026,1822r-7,28l3011,1877r-8,26l2993,1928r-11,24l2970,1976r-14,22l2943,2020r-16,20l2911,2059r-17,18l2876,2095r-19,15l2838,2125r-20,14l2796,2152r-22,11l2752,2173r-23,9l2706,2190r-25,5l2656,2200r-24,3l2606,2206r-26,1l2553,2206r-26,-3l2500,2199r-27,-6l2446,2186r-28,-8l2392,2167r-27,-12l2340,2143r-25,-15l2290,2113r-23,-17l2243,2078r-22,-19l2200,2039r-21,-22l2158,1995r-20,-24l2120,1948r-18,-25l2086,1897r-16,-26l2055,1844r-14,-28l2029,1788r-13,-30l2005,1729r-9,-29l1987,1670r-8,-30l1974,1608r-6,-31l1965,1547r-2,-32l1961,1484r,-31l1963,1420r3,-30l1970,1360r6,-30l1983,1302r8,-26l1999,1249r12,-25l2022,1200r13,-23l2049,1156r14,-21l2079,1115r17,-18l2114,1081r19,-16l2152,1050r20,-13l2193,1026r21,-12l2238,1005r22,-7l2284,992r24,-6l2333,983r26,-2l2384,981r27,1l2437,984r28,5l2492,994r28,8l2548,1011xm3825,5243r20,1l3864,5247r19,3l3902,5254r18,6l3938,5266r17,6l3972,5280r16,8l4004,5297r16,10l4034,5318r15,11l4062,5342r14,12l4088,5368r12,14l4111,5397r11,15l4132,5428r9,16l4148,5461r8,18l4163,5496r6,18l4174,5532r4,19l4181,5572r2,19l4185,5611r,20l4185,5651r-2,21l4181,5693r-3,20l4173,5732r-4,20l4162,5771r-7,19l4148,5808r-9,18l4131,5843r-11,16l4109,5876r-11,16l4086,5908r-13,14l4060,5937r-13,13l4032,5963r-15,12l4002,5986r-16,11l3969,6006r-16,9l3935,6024r-18,7l3899,6038r-18,5l3862,6048r-19,3l3824,6054r-20,2l3784,6057r-19,-1l3744,6054r-19,-3l3706,6048r-18,-5l3671,6038r-18,-7l3636,6023r-17,-8l3602,6006r-15,-10l3571,5985r-15,-12l3543,5960r-14,-13l3517,5933r-12,-14l3493,5903r-11,-15l3472,5872r-9,-18l3454,5837r-7,-18l3440,5800r-6,-19l3429,5762r-5,-20l3421,5722r-2,-21l3418,5680r,-21l3418,5638r2,-22l3422,5596r3,-21l3430,5555r5,-19l3441,5515r8,-19l3457,5479r9,-18l3475,5443r10,-16l3496,5410r11,-16l3519,5380r14,-15l3546,5352r15,-14l3575,5326r16,-11l3607,5304r15,-9l3639,5285r17,-8l3674,5269r18,-7l3710,5257r19,-5l3748,5249r19,-4l3786,5244r20,-1l3825,5243xe" fillcolor="#a91ee7 [2414]" stroked="f">
                  <v:path arrowok="t" o:connecttype="custom" o:connectlocs="1400,1944;1154,1986;1232,1734;1595,1459;1351,1193;1694,1055;1734,1041;1358,1104;1523,1497;517,84;429,220;338,34;358,188;537,171;175,3498;316,3407;355,3604;301,3382;164,3527;1479,2420;1707,2807;1506,3229;912,3216;616,3013;740,2721;916,2452;747,2926;604,2879;795,3075;1645,2822;1094,3254;929,2898;875,2591;801,2857;875,3017;223,2677;46,2751;60,2519;211,2636;80,2755;44,2554;962,1478;680,1859;495,1370;902,1420;753,1821;494,1465;826,986;797,1242;605,1079;786,976;818,1204;627,1122;852,308;1007,685;664,627;799,297;1006,617;719,665;753,333;1394,1864;1224,2013;1178,1789" o:connectangles="0,0,0,0,0,0,0,0,0,0,0,0,0,0,0,0,0,0,0,0,0,0,0,0,0,0,0,0,0,0,0,0,0,0,0,0,0,0,0,0,0,0,0,0,0,0,0,0,0,0,0,0,0,0,0,0,0,0,0,0,0,0,0"/>
                  <o:lock v:ext="edit" verticies="t"/>
                </v:shape>
                <v:shape id="Freeform 3266" o:spid="_x0000_s1038" style="position:absolute;left:7647;top:2438;width:1931;height:3704;visibility:visible;mso-wrap-style:square;v-text-anchor:top" coordsize="5794,11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s5bMUA&#10;AADcAAAADwAAAGRycy9kb3ducmV2LnhtbESPT2sCMRTE7wW/Q3hCb5qt0qqrUUqh4MGLf1CPj80z&#10;uzZ52W5SXfvpTUHocZiZ3zCzReusuFATKs8KXvoZCOLC64qNgt32szcGESKyRuuZFNwowGLeeZph&#10;rv2V13TZRCMShEOOCsoY61zKUJTkMPR9TZy8k28cxiQbI3WD1wR3Vg6y7E06rDgtlFjTR0nF1+bH&#10;KbD2tTX1cSXN8OzG59+Du30P9ko9d9v3KYhIbfwPP9pLrWA4msDfmXQ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+zlsxQAAANwAAAAPAAAAAAAAAAAAAAAAAJgCAABkcnMv&#10;ZG93bnJldi54bWxQSwUGAAAAAAQABAD1AAAAigMAAAAA&#10;" path="m5588,11113r-17,-336l5553,10442r-18,-335l5517,9773r-17,-334l5485,9105r-7,-167l5471,8771r-5,-167l5461,8437r-4,-167l5455,8103r-3,-167l5452,7769r,-167l5455,7435r3,-167l5462,7101r7,-167l5477,6767r10,-168l5498,6432r14,-168l5527,6097r18,-168l5565,5761r22,-176l5607,5408r20,-178l5645,5052r18,-178l5678,4695r16,-181l5708,4334r13,-181l5733,3973r11,-182l5755,3610r9,-182l5771,3246r6,-182l5783,2883r4,-183l5790,2519r3,-183l5794,2154r,-181l5793,1791r-3,-181l5787,1429r-4,-180l5777,1069r-7,-180l5761,710r-9,-178l5741,354,5730,177,5717,,5539,65r-177,65l5184,197r-177,67l4653,401,4300,540,3947,680,3594,820,3241,959r-354,137l2710,1163r-178,67l2355,1296r-179,65l1998,1425r-179,63l1640,1548r-180,60l1280,1666r-180,56l917,1777r-181,52l552,1880r-182,48l185,1973,,2017r16,103l33,2223r17,103l66,2429r17,103l99,2635r17,103l131,2841r17,103l164,3047r16,104l195,3255r16,103l225,3461r15,103l255,3667r26,206l307,4078r24,205l352,4490r19,205l388,4900r15,205l417,5310r11,205l438,5720r8,205l453,6130r4,204l460,6539r3,205l463,6949r-3,205l458,7359r-4,205l448,7769r-7,205l432,8179r-8,205l413,8589r-12,205l388,9000r-14,206l360,9411r-17,205l326,9822r-18,205l289,10233r5299,880xe" fillcolor="#ff6c6d [1944]" stroked="f">
                  <v:path arrowok="t" o:connecttype="custom" o:connectlocs="1851,3480;1833,3146;1823,2923;1819,2756;1817,2589;1819,2422;1825,2255;1837,2088;1855,1920;1875,1743;1892,1565;1907,1384;1918,1203;1925,1021;1930,840;1931,658;1929,476;1923,296;1913,118;1846,22;1669,88;1315,227;962,365;785,432;606,496;427,555;245,610;62,658;11,741;28,844;44,947;60,1050;75,1154;94,1291;117,1497;134,1702;146,1906;152,2111;154,2316;151,2521;144,2726;134,2931;120,3137;103,3342" o:connectangles="0,0,0,0,0,0,0,0,0,0,0,0,0,0,0,0,0,0,0,0,0,0,0,0,0,0,0,0,0,0,0,0,0,0,0,0,0,0,0,0,0,0,0,0"/>
                </v:shape>
                <v:shape id="Freeform 3267" o:spid="_x0000_s1039" style="position:absolute;left:7757;top:2545;width:1806;height:3381;visibility:visible;mso-wrap-style:square;v-text-anchor:top" coordsize="5418,10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fu1MIA&#10;AADcAAAADwAAAGRycy9kb3ducmV2LnhtbERPTWvCQBC9C/6HZQQvoptaKDF1FalavCioLbkO2WkS&#10;zM6G7Gqiv949FDw+3vd82ZlK3KhxpWUFb5MIBHFmdcm5gp/zdhyDcB5ZY2WZFNzJwXLR780x0bbl&#10;I91OPhchhF2CCgrv60RKlxVk0E1sTRy4P9sY9AE2udQNtiHcVHIaRR/SYMmhocCavgrKLqerUZCu&#10;9ca2+lg9Rn53+M7TfZz+zpQaDrrVJwhPnX+J/907reA9DvPDmXA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d+7UwgAAANwAAAAPAAAAAAAAAAAAAAAAAJgCAABkcnMvZG93&#10;bnJldi54bWxQSwUGAAAAAAQABAD1AAAAhwMAAAAA&#10;" path="m664,8867r45,3l753,8875r44,7l838,8891r41,12l920,8916r40,16l998,8949r38,19l1072,8989r36,22l1141,9036r33,26l1205,9089r30,29l1264,9148r27,31l1317,9212r24,35l1363,9281r21,36l1403,9354r17,38l1436,9431r13,40l1460,9512r10,41l1477,9595r6,42l1486,9680r1,43l1486,9767r-1,26l1482,9820r-4,26l1474,9872r-6,26l1463,9922r-8,24l1447,9970r-8,24l1429,10016r-10,23l1408,10061r-12,21l1384,10104r-13,20l1357,10144r-130,-21l1243,10104r15,-19l1272,10063r13,-20l1297,10022r12,-22l1319,9977r10,-22l1338,9931r8,-24l1353,9882r7,-25l1364,9832r4,-26l1372,9779r2,-27l1375,9714r-1,-37l1371,9640r-5,-37l1361,9567r-9,-36l1342,9496r-12,-34l1317,9428r-16,-33l1286,9363r-18,-31l1248,9302r-22,-31l1204,9243r-24,-28l1156,9189r-26,-24l1102,9140r-28,-22l1044,9098r-30,-21l981,9059r-32,-16l915,9027r-35,-13l846,9002r-37,-11l772,8983r-37,-6l696,8972r-38,-2l633,8970r-23,l587,8970r-23,2l540,8974r-22,3l494,8980r-22,4l450,8989r-23,5l406,9000r-21,7l362,9015r-21,8l321,9030r-21,9l279,9048r-20,10l240,9068r-20,12l201,9091r-19,12l164,9116r-18,12l128,9141r-16,14l95,9169r-17,15l62,9198r-15,15l31,9229r-15,16l19,9207r3,-38l25,9131r3,-37l60,9067r35,-25l129,9018r36,-22l202,8975r38,-19l279,8938r41,-15l361,8909r42,-12l444,8887r44,-8l531,8872r44,-3l620,8867r44,xm,3967r3,26l5,4018r2,26l11,4070r14,-26l41,4019r18,-24l78,3971r21,-22l122,3928r23,-21l171,3888r27,-18l226,3854r29,-16l285,3823r31,-12l349,3800r32,-9l416,3783r26,-6l466,3774r26,-2l517,3771r24,l566,3772r23,1l613,3776r22,4l658,3785r21,6l700,3798r22,7l741,3814r20,9l779,3833r18,12l813,3857r17,13l845,3884r14,14l874,3914r12,16l897,3947r11,18l917,3982r9,20l933,4021r7,20l944,4062r5,21l951,4106r1,21l952,4149r-2,23l948,4194r-4,22l939,4237r-6,22l926,4279r-9,22l908,4321r-10,20l887,4361r-12,19l861,4399r-13,18l832,4435r-15,18l800,4470r-17,16l765,4501r-19,15l726,4529r-20,14l686,4555r-23,11l642,4577r-22,9l596,4595r-23,8l548,4610r-25,6l499,4621r-35,5l431,4628r-34,1l365,4627r-33,-4l301,4618r-32,-7l240,4602r-29,-11l184,4579r-25,-15l133,4548r-24,-16l88,4512,67,4493,48,4472r2,26l52,4524r2,27l57,4576r21,16l101,4608r24,13l150,4635r25,11l202,4657r28,9l258,4673r28,6l316,4684r31,3l377,4690r31,1l440,4690r32,-4l504,4682r28,-6l560,4670r28,-7l615,4654r26,-10l667,4632r25,-12l717,4607r24,-14l764,4577r22,-15l808,4545r21,-18l849,4509r19,-19l886,4470r17,-20l920,4428r14,-21l949,4385r12,-23l973,4339r10,-24l994,4291r7,-24l1009,4242r6,-24l1019,4192r3,-25l1024,4142r,-26l1023,4090r-4,-25l1015,4041r-6,-24l1002,3994r-7,-23l985,3950r-12,-21l961,3909r-13,-20l934,3872r-15,-18l902,3838r-18,-16l865,3807r-19,-14l826,3781r-22,-13l782,3758r-24,-10l735,3739r-24,-7l686,3725r-26,-5l634,3716r-27,-4l581,3710r-28,-1l525,3710r-30,1l467,3715r-29,3l408,3724r-31,8l345,3739r-30,10l285,3761r-29,11l228,3785r-27,15l174,3814r-26,17l124,3848r-24,18l78,3884r-21,20l37,3924r-19,20l,3967xm2240,5441r46,-5l2331,5434r45,l2419,5436r43,5l2505,5448r40,9l2585,5468r39,14l2662,5497r36,18l2734,5534r35,22l2801,5579r31,26l2863,5632r29,28l2919,5691r24,32l2968,5756r21,35l3009,5828r19,38l3044,5905r15,41l3072,5987r10,44l3091,6074r6,46l3101,6166r1,47l3102,6263r-3,48l3094,6359r-7,47l3078,6453r-12,46l3053,6544r-16,44l3021,6631r-20,43l2980,6715r-22,40l2934,6794r-25,37l2882,6868r-29,35l2824,6936r-32,32l2760,6999r-34,28l2690,7055r-35,25l2618,7103r-38,22l2540,7145r-40,17l2460,7178r-42,15l2376,7204r-43,9l2290,7220r-44,5l2201,7227r-43,-1l2114,7224r-44,-3l2028,7214r-42,-9l1946,7195r-39,-12l1868,7168r-38,-16l1794,7134r-36,-19l1723,7094r-33,-23l1658,7047r-30,-26l1598,6993r-28,-28l1544,6935r-26,-31l1496,6871r-22,-33l1454,6803r-18,-37l1419,6729r-16,-38l1391,6652r-11,-40l1371,6572r-8,-43l1358,6488r-3,-44l1354,6401r1,-44l1360,6314r5,-43l1373,6228r10,-43l1394,6144r15,-40l1424,6063r18,-40l1461,5984r22,-38l1506,5909r25,-36l1557,5837r28,-34l1614,5770r30,-32l1676,5707r34,-29l1743,5650r37,-26l1817,5598r38,-23l1895,5552r40,-20l1975,5514r43,-17l2060,5482r45,-14l2149,5457r45,-9l2240,5441xm2239,5553r41,-3l2319,5548r38,l2395,5550r38,5l2469,5561r36,8l2539,5579r35,13l2606,5605r33,16l2669,5637r30,20l2728,5678r27,21l2781,5723r26,25l2830,5774r22,28l2873,5832r19,31l2910,5894r15,34l2940,5961r12,36l2963,6033r11,38l2980,6109r6,39l2989,6189r2,41l2990,6273r-2,41l2984,6357r-6,40l2970,6438r-10,40l2948,6517r-13,38l2920,6593r-16,37l2886,6666r-20,35l2846,6734r-22,33l2800,6798r-26,31l2749,6859r-27,27l2693,6913r-30,25l2633,6962r-31,22l2569,7004r-33,20l2502,7041r-34,16l2432,7071r-37,12l2358,7093r-37,8l2283,7108r-38,4l2206,7114r-39,l2128,7112r-36,-3l2055,7103r-37,-7l1983,7087r-35,-11l1914,7064r-33,-14l1849,7035r-32,-17l1787,7000r-29,-20l1730,6959r-27,-23l1679,6913r-25,-26l1630,6861r-21,-28l1588,6805r-19,-30l1551,6745r-16,-32l1521,6681r-14,-34l1496,6613r-9,-34l1478,6543r-5,-37l1468,6469r-2,-37l1465,6393r1,-38l1469,6316r6,-36l1482,6241r8,-37l1501,6169r12,-37l1527,6097r15,-35l1560,6027r18,-32l1598,5961r22,-31l1643,5900r24,-31l1693,5840r26,-28l1747,5785r30,-25l1807,5735r32,-22l1870,5690r33,-20l1938,5651r35,-18l2009,5616r37,-14l2084,5589r38,-12l2160,5568r39,-8l2239,5553xm1155,4599r19,-4l1193,4593r19,-1l1231,4592r19,l1268,4593r18,2l1304,4599r16,4l1337,4608r16,5l1370,4619r14,8l1399,4635r14,7l1427,4651r13,11l1452,4673r13,11l1476,4695r10,12l1496,4721r9,13l1513,4749r7,14l1526,4778r6,17l1537,4811r4,16l1544,4844r2,18l1548,4880r,19l1546,4917r-1,18l1542,4953r-3,18l1534,4988r-5,18l1523,5022r-8,17l1508,5055r-9,17l1490,5087r-10,15l1469,5118r-11,14l1447,5146r-14,13l1421,5172r-14,13l1393,5197r-16,11l1363,5218r-16,10l1330,5239r-16,9l1297,5255r-18,7l1261,5269r-18,5l1225,5279r-19,4l1187,5287r-20,2l1149,5290r-19,l1111,5290r-18,-1l1075,5287r-18,-4l1041,5280r-17,-4l1007,5270r-16,-6l976,5258r-16,-7l945,5242r-13,-8l919,5224r-14,-10l893,5204r-11,-11l870,5180r-11,-12l850,5156r-9,-14l832,5128r-6,-14l819,5099r-7,-15l808,5068r-5,-17l800,5036r-2,-18l797,5001r-2,-18l797,4966r1,-17l800,4932r3,-17l808,4898r4,-17l818,4864r7,-15l832,4833r8,-16l849,4802r10,-15l869,4772r11,-14l893,4744r12,-13l919,4718r13,-13l947,4693r14,-11l977,4670r15,-10l1008,4651r17,-9l1043,4634r18,-8l1079,4619r18,-7l1116,4607r19,-5l1155,4599xm1157,4642r18,-3l1192,4638r15,-1l1224,4637r17,l1257,4639r15,1l1287,4644r15,3l1317,4651r13,5l1345,4662r12,6l1371,4675r12,7l1395,4691r12,7l1417,4709r11,9l1437,4729r9,10l1455,4751r8,11l1469,4775r7,13l1482,4800r5,15l1490,4828r4,15l1497,4859r1,14l1499,4889r,16l1499,4921r-2,15l1495,4952r-3,15l1488,4983r-4,15l1478,5012r-5,15l1466,5041r-8,14l1450,5069r-9,14l1432,5095r-10,12l1412,5120r-11,12l1390,5143r-13,12l1365,5165r-12,10l1339,5184r-14,9l1311,5202r-14,6l1281,5216r-14,6l1251,5227r-16,6l1219,5237r-17,4l1186,5243r-17,2l1152,5246r-16,2l1120,5246r-17,l1089,5244r-16,-2l1057,5239r-14,-5l1028,5230r-13,-5l1001,5218r-13,-6l976,5205r-13,-8l951,5189r-11,-9l929,5171r-10,-10l908,5151r-8,-11l892,5129r-8,-13l876,5105r-7,-13l864,5079r-6,-13l855,5051r-5,-13l848,5023r-2,-15l845,4993r-1,-15l845,4963r1,-16l848,4933r2,-15l855,4904r4,-15l864,4874r5,-14l876,4846r8,-14l892,4820r8,-14l910,4793r9,-13l929,4769r11,-12l951,4746r12,-12l976,4724r13,-10l1002,4705r14,-9l1030,4687r15,-8l1060,4673r15,-7l1091,4660r17,-5l1123,4649r17,-3l1157,4642xm4413,899r50,-16l4514,871r49,-9l4611,855r48,-3l4706,851r46,1l4797,856r45,7l4884,873r43,12l4967,899r39,17l5044,936r37,21l5117,981r33,25l5182,1034r30,31l5240,1097r27,35l5291,1168r24,38l5335,1246r19,42l5370,1331r14,45l5396,1423r10,48l5412,1522r5,51l5418,1626r-1,54l5413,1734r-5,53l5400,1841r-11,53l5377,1945r-15,53l5344,2050r-19,50l5304,2149r-24,50l5256,2247r-27,47l5201,2340r-30,45l5138,2429r-32,42l5070,2512r-36,40l4997,2590r-39,37l4918,2661r-42,33l4835,2725r-44,29l4748,2781r-46,25l4656,2830r-46,20l4562,2868r-47,15l4465,2897r-48,11l4369,2916r-47,5l4276,2925r-46,l4186,2924r-45,-5l4098,2914r-41,-9l4016,2893r-41,-13l3937,2865r-38,-18l3863,2828r-34,-21l3795,2784r-32,-25l3732,2732r-29,-29l3676,2673r-25,-33l3627,2605r-22,-34l3585,2533r-18,-40l3550,2453r-15,-41l3523,2368r-10,-44l3505,2277r-5,-47l3495,2182r,-49l3496,2083r4,-50l3506,1984r8,-51l3525,1884r13,-50l3552,1785r18,-49l3589,1688r20,-48l3633,1592r24,-47l3684,1499r28,-44l3742,1411r33,-44l3807,1326r36,-42l3879,1245r38,-38l3956,1170r41,-35l4039,1101r43,-32l4126,1039r45,-28l4218,984r47,-25l4313,937r50,-20l4413,899xm4421,1024r44,-13l4508,1001r44,-8l4593,987r43,-3l4676,983r40,2l4755,989r40,6l4831,1003r37,11l4903,1027r35,14l4971,1058r32,19l5033,1097r30,23l5090,1144r27,27l5142,1199r23,29l5186,1261r20,32l5224,1328r16,37l5255,1402r12,40l5277,1483r9,42l5291,1569r5,45l5297,1660r-1,46l5294,1753r-6,47l5281,1846r-9,46l5261,1936r-13,46l5233,2027r-17,44l5199,2115r-21,42l5156,2199r-23,41l5108,2280r-27,40l5054,2358r-29,37l4994,2431r-32,34l4930,2498r-34,32l4861,2561r-36,29l4788,2617r-38,25l4712,2666r-39,22l4632,2708r-40,18l4551,2742r-43,15l4465,2768r-42,10l4382,2786r-42,4l4300,2794r-40,1l4220,2793r-38,-4l4144,2784r-37,-7l4071,2767r-34,-11l4003,2743r-32,-15l3938,2711r-30,-19l3879,2672r-28,-22l3824,2626r-24,-25l3775,2574r-22,-28l3732,2516r-20,-32l3695,2452r-16,-35l3665,2382r-13,-37l3642,2307r-9,-39l3626,2228r-6,-42l3618,2144r-1,-44l3618,2056r4,-43l3627,1969r8,-44l3644,1882r11,-43l3669,1795r14,-42l3700,1710r19,-41l3739,1627r21,-41l3784,1547r26,-40l3835,1468r28,-37l3892,1394r31,-36l3955,1324r34,-33l4022,1259r36,-31l4095,1199r37,-28l4171,1144r39,-24l4251,1097r41,-21l4335,1057r42,-17l4421,1024xm5071,15r16,-5l5102,6r16,-2l5133,1,5148,r15,l5177,r15,1l5205,4r14,2l5232,10r14,5l5258,19r12,6l5283,32r11,6l5305,46r10,9l5325,64r9,10l5343,84r9,11l5359,107r7,12l5373,131r6,13l5384,158r5,14l5392,186r4,16l5398,218r1,15l5400,250r,16l5399,283r-1,15l5396,315r-4,16l5389,346r-5,16l5379,379r-6,15l5366,409r-6,16l5352,439r-8,15l5335,469r-9,13l5316,496r-10,13l5295,522r-11,13l5272,546r-12,11l5248,568r-14,10l5221,589r-13,8l5193,606r-15,8l5164,622r-15,7l5134,634r-16,5l5102,643r-15,4l5072,650r-16,2l5042,652r-16,1l5012,652r-14,-1l4984,649r-14,-2l4957,643r-12,-4l4931,633r-12,-5l4908,622r-12,-7l4885,608r-10,-8l4865,591r-10,-10l4846,571r-8,-11l4830,549r-6,-12l4817,525r-7,-13l4806,499r-5,-14l4797,471r-4,-15l4791,441r-1,-16l4789,409r,-15l4790,377r1,-16l4793,345r4,-16l4800,313r5,-16l4809,281r6,-15l4821,250r7,-16l4836,220r8,-15l4853,191r9,-15l4872,163r10,-14l4893,136r11,-13l4917,111r12,-11l4941,89r14,-11l4968,67r13,-10l4996,50r13,-9l5025,33r15,-7l5055,20r16,-5xm5073,56r14,-4l5101,48r14,-2l5128,45r12,-1l5154,43r12,1l5178,45r13,1l5203,48r11,4l5225,55r12,5l5248,65r10,6l5268,76r9,7l5286,91r9,8l5304,107r7,9l5318,125r7,10l5332,146r5,10l5342,168r4,12l5351,192r3,13l5356,218r3,14l5360,246r1,14l5361,275r-1,13l5359,303r-3,14l5354,331r-3,14l5347,359r-4,13l5337,387r-5,13l5326,413r-13,25l5297,463r-18,24l5260,509r-10,10l5239,529r-11,9l5216,547r-11,9l5193,564r-12,8l5168,578r-13,7l5142,591r-14,4l5115,600r-14,4l5088,606r-14,3l5061,611r-14,1l5035,612r-12,-1l5011,610r-13,-1l4986,605r-11,-2l4964,599r-12,-4l4941,590r-10,-6l4921,578r-9,-6l4903,564r-9,-8l4885,548r-8,-9l4871,530r-7,-10l4857,510r-5,-11l4847,488r-5,-12l4838,464r-3,-12l4831,438r-2,-13l4828,411r-1,-13l4827,383r1,-13l4829,355r2,-13l4834,327r3,-13l4840,299r5,-13l4851,273r5,-14l4862,246r13,-26l4891,195r18,-23l4928,150r10,-11l4949,129r11,-9l4971,110r12,-8l4995,93r12,-8l5021,79r12,-7l5046,66r14,-5l5073,56xm4146,6646r49,-2l4243,6644r47,3l4335,6653r44,7l4423,6672r42,13l4508,6702r39,18l4586,6741r38,24l4661,6789r35,28l4730,6848r31,31l4792,6913r28,35l4848,6985r25,41l4898,7066r21,44l4939,7154r19,47l4974,7248r14,49l5000,7347r11,52l5018,7453r6,53l5027,7561r1,58l5027,7676r-4,58l5017,7791r-8,56l4999,7903r-12,55l4972,8012r-16,52l4938,8116r-20,50l4895,8216r-23,47l4846,8310r-27,45l4790,8397r-30,43l4727,8479r-32,38l4660,8553r-37,34l4586,8619r-38,29l4508,8676r-40,25l4425,8724r-42,21l4339,8763r-45,14l4249,8789r-47,11l4155,8805r-47,5l4060,8810r-48,-3l3964,8802r-47,-8l3871,8784r-45,-12l3783,8756r-44,-18l3698,8718r-42,-23l3617,8672r-39,-27l3541,8617r-36,-30l3472,8554r-34,-35l3407,8485r-31,-38l3348,8407r-25,-40l3298,8326r-23,-43l3253,8238r-19,-46l3218,8146r-15,-48l3190,8050r-12,-51l3170,7949r-6,-50l3160,7847r-2,-53l3159,7742r4,-54l3168,7636r9,-51l3187,7533r13,-50l3214,7434r17,-50l3250,7337r21,-47l3294,7244r24,-43l3345,7157r28,-42l3402,7074r32,-39l3466,6997r35,-36l3536,6926r37,-32l3611,6862r40,-30l3692,6805r41,-26l3776,6756r44,-23l3864,6714r45,-17l3956,6682r46,-13l4050,6659r48,-7l4146,6646xm4140,6785r41,-2l4223,6784r41,2l4303,6792r39,7l4380,6810r37,12l4454,6835r35,17l4523,6870r33,21l4587,6914r32,23l4648,6964r28,28l4703,7021r24,32l4751,7085r22,35l4795,7156r19,38l4831,7232r16,40l4862,7314r12,43l4884,7401r9,45l4901,7492r4,48l4909,7588r1,50l4909,7687r-4,50l4900,7787r-7,49l4884,7884r-11,48l4861,7978r-15,46l4830,8069r-18,44l4793,8155r-21,42l4750,8237r-24,39l4701,8313r-27,37l4647,8384r-29,33l4586,8449r-31,29l4523,8506r-34,26l4454,8555r-36,22l4383,8597r-38,18l4307,8630r-40,13l4228,8654r-40,8l4146,8668r-41,4l4063,8672r-42,-1l3980,8666r-42,-7l3899,8651r-39,-12l3821,8627r-37,-16l3747,8594r-36,-20l3676,8554r-33,-23l3610,8506r-30,-26l3550,8452r-29,-30l3494,8392r-27,-33l3442,8324r-22,-34l3399,8253r-20,-37l3360,8177r-16,-40l3328,8096r-13,-42l3304,8012r-9,-44l3287,7924r-5,-44l3278,7834r-1,-46l3278,7742r3,-47l3286,7649r8,-46l3303,7558r11,-44l3326,7471r15,-43l3357,7387r18,-42l3395,7306r22,-39l3440,7229r25,-37l3491,7156r26,-34l3547,7089r30,-32l3607,7027r32,-29l3673,6971r35,-26l3742,6922r37,-23l3816,6878r38,-18l3894,6843r39,-16l3973,6815r40,-11l4055,6796r42,-7l4140,6785xm3644,8795r27,2l3697,8801r25,4l3748,8812r26,8l3797,8829r25,10l3845,8851r23,12l3890,8878r21,15l3933,8909r20,17l3972,8945r19,19l4009,8984r17,22l4041,9028r16,24l4071,9075r14,25l4097,9126r11,25l4119,9178r8,28l4135,9234r8,28l4149,9291r4,31l4157,9352r1,30l4159,9414r,30l4157,9475r-4,29l4149,9533r-6,30l4135,9591r-8,28l4119,9644r-11,26l4096,9696r-12,23l4070,9743r-14,22l4040,9787r-16,20l4007,9827r-18,18l3970,9863r-19,16l3929,9893r-21,14l3887,9919r-24,11l3840,9940r-24,9l3792,9956r-25,5l3741,9966r-25,2l3689,9969r-27,-1l3634,9966r-27,-3l3580,9957r-27,-7l3528,9942r-26,-9l3476,9922r-25,-11l3428,9898r-24,-15l3381,9868r-22,-16l3337,9835r-20,-19l3297,9797r-19,-20l3259,9755r-17,-22l3225,9710r-15,-23l3195,9663r-13,-25l3169,9613r-12,-27l3147,9560r-9,-27l3130,9505r-7,-28l3118,9449r-5,-29l3110,9392r-1,-29l3109,9333r1,-29l3112,9276r5,-29l3121,9220r7,-28l3136,9166r9,-26l3155,9114r10,-24l3177,9066r14,-22l3205,9021r15,-21l3235,8980r17,-20l3270,8941r19,-17l3308,8907r20,-16l3350,8877r21,-14l3393,8851r23,-11l3439,8830r25,-9l3488,8813r25,-7l3539,8802r25,-5l3590,8795r27,l3644,8795xm3642,8867r23,2l3688,8872r23,5l3733,8882r22,7l3776,8897r21,9l3817,8917r21,11l3858,8941r18,13l3895,8969r16,14l3929,9000r16,17l3961,9035r14,19l3990,9074r13,20l4016,9114r11,23l4038,9159r10,23l4057,9205r8,25l4071,9254r7,25l4083,9305r4,26l4089,9358r3,26l4093,9411r-1,27l4091,9465r-4,26l4083,9517r-5,24l4071,9566r-6,23l4057,9612r-9,22l4038,9657r-11,21l4014,9698r-12,19l3989,9736r-15,17l3958,9770r-15,17l3926,9801r-18,14l3890,9828r-18,11l3852,9851r-19,10l3813,9868r-21,8l3770,9882r-22,6l3726,9891r-23,2l3680,9894r-24,-1l3633,9892r-24,-3l3586,9884r-24,-5l3539,9872r-22,-9l3495,9854r-21,-10l3453,9833r-21,-13l3412,9807r-19,-15l3374,9778r-18,-16l3340,9745r-17,-18l3307,9708r-16,-19l3277,9670r-14,-21l3251,9628r-12,-22l3228,9584r-9,-23l3209,9538r-8,-24l3194,9491r-6,-25l3183,9442r-4,-25l3177,9391r-2,-26l3175,9340r1,-25l3178,9289r4,-24l3186,9240r6,-24l3198,9193r8,-23l3214,9148r10,-21l3234,9107r13,-21l3259,9066r12,-19l3286,9029r14,-17l3316,8996r16,-16l3350,8965r16,-13l3385,8938r18,-11l3423,8916r21,-10l3464,8897r20,-8l3506,8882r22,-5l3550,8872r22,-3l3595,8868r23,-1l3642,8867xm1014,8029r20,1l1053,8031r19,3l1091,8038r18,4l1128,8048r17,5l1163,8060r15,8l1195,8077r16,9l1225,8096r15,11l1254,8118r13,13l1280,8144r12,13l1304,8171r10,14l1324,8200r9,16l1342,8233r7,15l1356,8266r6,17l1367,8301r4,18l1374,8337r3,19l1379,8375r,19l1379,8414r-2,19l1375,8452r-3,19l1367,8489r-5,18l1356,8525r-8,17l1341,8559r-8,16l1323,8591r-10,15l1301,8620r-11,15l1278,8648r-14,13l1251,8673r-13,12l1223,8695r-16,12l1192,8715r-17,9l1158,8732r-17,8l1123,8747r-18,5l1088,8757r-19,4l1049,8765r-19,2l1010,8768r-19,l971,8768r-20,-1l931,8765r-19,-4l893,8757r-18,-5l857,8747r-18,-7l822,8733r-17,-7l789,8717r-16,-9l758,8698r-14,-11l731,8675r-14,-11l704,8652r-12,-14l681,8625r-11,-14l660,8597r-9,-15l643,8566r-8,-15l629,8534r-6,-17l617,8500r-4,-16l610,8466r-3,-18l606,8430r,-19l606,8393r3,-19l611,8355r3,-18l619,8319r5,-17l630,8284r8,-17l645,8250r8,-15l663,8219r10,-16l685,8189r11,-15l708,8161r12,-14l735,8135r13,-12l763,8112r16,-12l794,8090r16,-9l827,8072r18,-8l861,8057r18,-6l898,8044r18,-4l935,8036r19,-3l975,8031r19,-1l1014,8029xm1011,8077r17,l1046,8079r17,2l1079,8084r16,4l1111,8092r15,6l1141,8104r15,6l1169,8118r14,8l1196,8135r12,10l1221,8155r12,10l1243,8177r11,11l1264,8200r9,14l1282,8226r8,13l1297,8254r7,14l1310,8283r5,15l1319,8313r5,16l1326,8345r2,16l1329,8378r1,17l1329,8412r-1,17l1326,8445r-2,16l1319,8477r-4,16l1310,8508r-6,15l1297,8537r-8,15l1281,8565r-9,14l1263,8592r-10,13l1242,8616r-11,11l1219,8638r-13,10l1194,8657r-14,10l1167,8675r-15,8l1138,8690r-15,6l1108,8702r-16,6l1076,8712r-16,3l1043,8718r-17,2l1009,8722r-17,l975,8722r-17,-1l940,8719r-17,-4l907,8712r-16,-3l875,8703r-16,-5l845,8692r-15,-7l816,8677r-14,-7l789,8661r-13,-9l764,8642r-11,-11l742,8620r-11,-11l722,8597r-11,-13l703,8572r-8,-13l688,8545r-7,-13l675,8517r-5,-14l666,8488r-4,-15l659,8458r-2,-16l656,8426r,-16l656,8394r1,-17l659,8361r3,-16l666,8329r4,-15l676,8299r6,-15l689,8270r8,-14l705,8242r9,-14l723,8216r10,-13l744,8191r11,-11l767,8169r13,-12l792,8149r13,-11l819,8129r14,-7l848,8114r15,-7l878,8100r16,-5l910,8090r16,-4l943,8082r17,-2l977,8078r17,-1l1011,8077xe" fillcolor="#e8c5f9 [1310]" stroked="f">
                  <v:path arrowok="t" o:connecttype="custom" o:connectlocs="495,3264;458,3225;188,2990;32,3014;127,1264;317,1376;132,1543;177,1559;336,1339;85,1257;1003,1942;847,2381;464,2217;687,1827;995,2049;748,2370;489,2118;398,1531;514,1651;358,1762;273,1621;434,1549;486,1685;329,1737;306,1593;1706,327;1690,837;1225,891;1319,390;1735,431;1583,881;1217,782;1431,359;1799,67;1706,213;1596,131;1705,15;1785,106;1658,201;1625,73;1616,2328;1529,2873;1084,2746;1259,2252;1625,2452;1422,2881;1094,2626;1366,2263;1386,3138;1193,3319;1040,3073;1252,2963;1355,3196;1144,3273;1082,3028;408,2698;426,2882;235,2884;254,2704;424,2738;384,2894;227,2844;298,2698" o:connectangles="0,0,0,0,0,0,0,0,0,0,0,0,0,0,0,0,0,0,0,0,0,0,0,0,0,0,0,0,0,0,0,0,0,0,0,0,0,0,0,0,0,0,0,0,0,0,0,0,0,0,0,0,0,0,0,0,0,0,0,0,0,0,0"/>
                  <o:lock v:ext="edit" verticies="t"/>
                </v:shape>
                <v:shape id="Freeform 3268" o:spid="_x0000_s1040" style="position:absolute;left:8494;top:1750;width:945;height:736;visibility:visible;mso-wrap-style:square;v-text-anchor:top" coordsize="2835,2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aNqcUA&#10;AADcAAAADwAAAGRycy9kb3ducmV2LnhtbESPQWsCMRSE7wX/Q3iCt5pdiyJboxSlIKUIWin09ti8&#10;brbdvKxJXNd/bwoFj8PMfMMsVr1tREc+1I4V5OMMBHHpdM2VguPH6+McRIjIGhvHpOBKAVbLwcMC&#10;C+0uvKfuECuRIBwKVGBibAspQ2nIYhi7ljh5385bjEn6SmqPlwS3jZxk2UxarDktGGxpbaj8PZyt&#10;gq4y/j2fTRv7ud3vXP/19nPcnJQaDfuXZxCR+ngP/7e3WsHTPIe/M+k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do2pxQAAANwAAAAPAAAAAAAAAAAAAAAAAJgCAABkcnMv&#10;ZG93bnJldi54bWxQSwUGAAAAAAQABAD1AAAAigMAAAAA&#10;" path="m337,1572r-41,-28l255,1513r-35,-31l186,1450r-31,-34l128,1380r-26,-36l80,1306,61,1268,44,1229,31,1189,19,1147r-9,-41l5,1063,1,1019,,976,1,932,6,887r7,-44l22,797,33,753,47,708,63,663,81,618r21,-45l125,530r25,-45l177,442r30,-43l239,356r33,-41l308,273r63,-65l437,153r67,-46l574,70,646,41,720,20,795,6,871,r76,1l1026,8r78,13l1182,40r79,24l1339,94r77,33l1493,167r76,42l1644,255r74,51l1790,358r70,55l1928,471r66,60l2057,592r61,63l2175,718r55,65l2280,847r47,64l2371,975r39,62l2445,1099r50,97l2544,1295r50,99l2642,1492r48,99l2738,1689r48,99l2835,1887r-53,20l2729,1926r-53,20l2623,1966r-53,20l2518,2007r-53,19l2411,2046r-52,21l2306,2087r-53,20l2201,2128r-54,20l2094,2168r-52,21l1989,2209r-14,-47l1955,2120r-26,-41l1899,2042r-35,-32l1826,1980r-44,-28l1736,1926r-49,-23l1634,1883r-56,-19l1521,1847r-59,-15l1400,1818r-62,-13l1273,1792r-130,-21l1011,1751r-65,-10l881,1731r-64,-11l756,1708r-62,-12l635,1683r-56,-15l524,1652r-51,-16l424,1617r-45,-22l337,1572xe" fillcolor="#bfbf00 [2405]" stroked="f">
                  <v:path arrowok="t" o:connecttype="custom" o:connectlocs="99,514;73,494;52,472;34,448;20,422;10,396;3,368;0,340;0,311;4,281;11,251;21,221;34,191;50,162;69,133;91,105;103,91;146,51;191,23;240,7;290,0;342,3;394,13;446,31;498,56;548,85;597,119;643,157;686,197;725,239;760,282;790,325;815,366;832,398;865,464;897,530;929,596;927,635;892,648;857,662;822,675;786,689;751,702;716,716;681,729;658,720;643,693;621,670;594,650;562,634;526,621;487,610;446,601;381,590;315,580;272,573;231,565;193,556;158,545;126,531" o:connectangles="0,0,0,0,0,0,0,0,0,0,0,0,0,0,0,0,0,0,0,0,0,0,0,0,0,0,0,0,0,0,0,0,0,0,0,0,0,0,0,0,0,0,0,0,0,0,0,0,0,0,0,0,0,0,0,0,0,0,0,0"/>
                </v:shape>
                <v:shape id="Freeform 3269" o:spid="_x0000_s1041" style="position:absolute;left:9278;top:1488;width:764;height:862;visibility:visible;mso-wrap-style:square;v-text-anchor:top" coordsize="2294,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5p+8cA&#10;AADcAAAADwAAAGRycy9kb3ducmV2LnhtbESPQWsCMRSE7wX/Q3hCbzWrgtitUdpqQZBCq6V4fN28&#10;bhY3L2uSrqu/vhEKPQ4z8w0zW3S2Fi35UDlWMBxkIIgLpysuFXzsXu6mIEJE1lg7JgVnCrCY925m&#10;mGt34ndqt7EUCcIhRwUmxiaXMhSGLIaBa4iT9+28xZikL6X2eEpwW8tRlk2kxYrTgsGGng0Vh+2P&#10;VbDy53a54/3b6/4YN/fl0+Xr01yUuu13jw8gInXxP/zXXmsF4+kIrmfSE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+afvHAAAA3AAAAA8AAAAAAAAAAAAAAAAAmAIAAGRy&#10;cy9kb3ducmV2LnhtbFBLBQYAAAAABAAEAPUAAACMAwAAAAA=&#10;" path="m607,2377r-17,-38l572,2300r-16,-39l539,2222r-31,-79l478,2063r-31,-78l415,1905r-17,-38l380,1829r-18,-38l343,1753,167,1673,111,1555,66,1440,33,1326,12,1216,1,1108,,1004,10,903,28,807,55,714,90,625r44,-83l186,463r57,-73l308,322r69,-63l453,203r81,-49l619,110,708,73,801,44,897,21,996,7,1097,r103,1l1304,11r104,18l1513,56r105,37l1722,139r102,56l1926,261r100,76l2068,377r39,39l2142,457r31,43l2200,544r23,45l2243,634r15,47l2272,730r9,48l2289,827r4,50l2294,928r,51l2292,1031r-5,53l2281,1135r-8,54l2264,1242r-10,52l2242,1348r-13,54l2217,1455r-13,53l2176,1615r-28,104l2134,1772r-13,51l2108,1874r-11,50l2037,1956r-61,35l1917,2027r-58,38l1801,2103r-57,40l1688,2184r-56,41l1577,2268r-54,44l1469,2357r-52,44l1364,2447r-51,46l1262,2540r-50,48l1181,2577r-30,-10l1121,2558r-28,-7l1064,2546r-28,-5l1008,2538r-28,-1l953,2537r-28,1l897,2540r-29,5l840,2550r-29,8l781,2566r-30,11l607,2377xe" fillcolor="#bfbf00 [2405]" stroked="f">
                  <v:path arrowok="t" o:connecttype="custom" o:connectlocs="196,779;185,753;169,714;149,661;133,622;121,597;56,557;22,480;4,405;0,334;9,269;30,208;62,154;103,107;151,68;206,37;267,15;332,2;400,0;469,10;539,31;607,65;675,112;702,139;724,167;740,196;752,227;760,259;764,292;764,326;762,361;757,396;751,431;742,467;734,502;715,573;706,607;698,641;658,663;619,688;581,714;544,741;507,770;472,800;437,830;404,862;383,855;364,850;345,846;326,845;308,845;289,848;270,852;250,858" o:connectangles="0,0,0,0,0,0,0,0,0,0,0,0,0,0,0,0,0,0,0,0,0,0,0,0,0,0,0,0,0,0,0,0,0,0,0,0,0,0,0,0,0,0,0,0,0,0,0,0,0,0,0,0,0,0"/>
                </v:shape>
                <v:shape id="Freeform 3270" o:spid="_x0000_s1042" style="position:absolute;left:10286;top:2607;width:687;height:3471;visibility:visible;mso-wrap-style:square;v-text-anchor:top" coordsize="2060,10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LzmcUA&#10;AADcAAAADwAAAGRycy9kb3ducmV2LnhtbESPQWvCQBSE74X+h+UVvOmmtbSSZhUpih5UrDb3R/aZ&#10;BLNv0+xqtv/eLQg9DjPzDZPNgmnElTpXW1bwPEpAEBdW11wq+D4uhxMQziNrbCyTgl9yMJs+PmSY&#10;atvzF10PvhQRwi5FBZX3bSqlKyoy6Ea2JY7eyXYGfZRdKXWHfYSbRr4kyZs0WHNcqLClz4qK8+Fi&#10;FCyO+j3M883Pvn/duny1cWFXFkoNnsL8A4Sn4P/D9/ZaKxhPxvB3Jh4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vOZxQAAANwAAAAPAAAAAAAAAAAAAAAAAJgCAABkcnMv&#10;ZG93bnJldi54bWxQSwUGAAAAAAQABAD1AAAAigMAAAAA&#10;" path="m1940,9988r120,-33l1994,9665r-61,-292l1877,9082r-51,-293l1779,8496r-42,-294l1699,7909r-33,-295l1637,7319r-25,-295l1592,6728r-17,-296l1564,6136r-9,-296l1552,5543r-2,-295l1554,4951r8,-296l1573,4358r14,-296l1605,3765r23,-296l1652,3173r29,-295l1713,2583r35,-295l1787,1994r41,-294l1873,1406r48,-292l1971,822r53,-293l543,,484,323,428,646,374,969r-49,325l278,1618r-43,325l196,2268r-36,326l128,2919,99,3245,74,3571,52,3897,34,4223,20,4551,9,4877,2,5204,,5530r1,327l6,6183r9,326l27,6836r17,326l65,7489r25,326l118,8141r33,326l188,8792r42,325l276,9442r49,325l379,10090r59,324l1940,9988xe" fillcolor="#ff6 [1941]" stroked="f">
                  <v:path arrowok="t" o:connecttype="custom" o:connectlocs="687,3318;645,3124;609,2929;579,2734;556,2538;538,2341;525,2144;519,1946;517,1749;521,1552;529,1354;543,1156;561,959;583,763;610,567;641,371;675,176;161,108;125,323;93,539;65,756;43,973;25,1190;11,1408;3,1626;0,1843;2,2061;9,2278;22,2496;39,2713;63,2930;92,3147;126,3363;647,3329" o:connectangles="0,0,0,0,0,0,0,0,0,0,0,0,0,0,0,0,0,0,0,0,0,0,0,0,0,0,0,0,0,0,0,0,0,0"/>
                </v:shape>
                <v:shape id="Freeform 3271" o:spid="_x0000_s1043" style="position:absolute;left:8253;top:2654;width:685;height:3436;visibility:visible;mso-wrap-style:square;v-text-anchor:top" coordsize="2056,10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2KYcMA&#10;AADcAAAADwAAAGRycy9kb3ducmV2LnhtbESPT2vCQBTE7wW/w/KEXkrdaKsN0VVEKC29JQq9vmaf&#10;STD7NmTX/Pn2XUHwOMzMb5jNbjC16Kh1lWUF81kEgji3uuJCwen4+RqDcB5ZY22ZFIzkYLedPG0w&#10;0bbnlLrMFyJA2CWooPS+SaR0eUkG3cw2xME729agD7ItpG6xD3BTy0UUraTBisNCiQ0dSsov2dUo&#10;eBmzmKNfTPnHIuqv1d8ybj6Uep4O+zUIT4N/hO/tb63gLX6H25lwBO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b2KYcMAAADcAAAADwAAAAAAAAAAAAAAAACYAgAAZHJzL2Rv&#10;d25yZXYueG1sUEsFBgAAAAAEAAQA9QAAAIgDAAAAAA==&#10;" path="m1636,10232r56,-320l1745,9594r48,-319l1838,8955r39,-320l1913,8316r32,-321l1972,7676r25,-321l2016,7035r16,-321l2044,6394r8,-320l2056,5753r,-320l2053,5112r-7,-320l2035,4470r-15,-319l2002,3830r-21,-320l1955,3189r-29,-319l1895,2550r-36,-320l1820,1911r-42,-319l1732,1273,1682,954,1630,636,1575,318,1516,,35,529r89,289l206,1107r74,290l347,1687r61,291l461,2269r47,292l550,2853r33,293l611,3438r23,294l650,4025r10,294l666,4612r,294l660,5200r-10,294l635,5788r-20,293l590,6376r-28,294l528,6963r-37,294l450,7550r-45,293l357,8136r-52,293l250,8720r-58,293l130,9304,66,9594,,9884r101,28l202,9940r101,27l404,9994r102,26l608,10046r101,25l810,10096r102,26l1014,10148r102,25l1217,10199r102,27l1419,10253r102,27l1622,10308r14,-76xe" fillcolor="#ff6 [1941]" stroked="f">
                  <v:path arrowok="t" o:connecttype="custom" o:connectlocs="564,3304;597,3092;625,2878;648,2665;665,2452;677,2238;684,2025;685,1811;682,1597;673,1384;660,1170;642,957;619,743;592,531;560,318;525,106;12,176;69,369;116,562;154,756;183,951;204,1146;217,1342;222,1537;220,1733;212,1929;197,2125;176,2321;150,2517;119,2712;83,2907;43,3101;0,3295;67,3313;135,3331;203,3349;270,3365;338,3383;405,3400;473,3418;540,3436" o:connectangles="0,0,0,0,0,0,0,0,0,0,0,0,0,0,0,0,0,0,0,0,0,0,0,0,0,0,0,0,0,0,0,0,0,0,0,0,0,0,0,0,0"/>
                </v:shape>
                <v:shape id="Freeform 3272" o:spid="_x0000_s1044" style="position:absolute;left:9740;top:2132;width:758;height:417;visibility:visible;mso-wrap-style:square;v-text-anchor:top" coordsize="2274,1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3Y8sQA&#10;AADcAAAADwAAAGRycy9kb3ducmV2LnhtbESPT2vCQBTE70K/w/IK3nSjYonRVUpV6NE/BT0+sq/Z&#10;0OzbkF2T1E/vCoUeh5n5DbPa9LYSLTW+dKxgMk5AEOdOl1wo+DrvRykIH5A1Vo5JwS952KxfBivM&#10;tOv4SO0pFCJC2GeowIRQZ1L63JBFP3Y1cfS+XWMxRNkUUjfYRbit5DRJ3qTFkuOCwZo+DOU/p5tV&#10;UGxbk96P/Z1nF/STa7dbnA+JUsPX/n0JIlAf/sN/7U+tYJbO4XkmHg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d2PLEAAAA3AAAAA8AAAAAAAAAAAAAAAAAmAIAAGRycy9k&#10;b3ducmV2LnhtbFBLBQYAAAAABAAEAPUAAACJAwAAAAA=&#10;" path="m261,847l,704,48,663,99,621r57,-44l218,532r65,-46l351,442r73,-46l499,351r77,-44l656,266r82,-42l821,186r85,-36l991,118r85,-31l1161,62r85,-23l1330,21,1413,9r82,-8l1574,r79,3l1726,15r72,16l1867,56r64,31l1992,127r56,48l2099,232r46,65l2185,373r34,84l2250,576r18,106l2274,779r-5,86l2254,941r-25,66l2194,1065r-42,49l2100,1154r-57,33l1978,1212r-70,20l1832,1244r-81,5l1667,1251r-87,-5l1489,1237r-93,-12l1303,1208r-94,-20l1114,1164r-94,-25l928,1112r-90,-30l749,1052r-84,-31l584,991,508,959,437,929,371,900,313,873,261,847xe" fillcolor="#bfbf00 [2405]" stroked="f">
                  <v:path arrowok="t" o:connecttype="custom" o:connectlocs="0,235;33,207;73,177;117,147;166,117;219,89;274,62;330,39;387,21;443,7;498,0;551,1;599,10;644,29;683,58;715,99;740,152;756,227;756,288;743,336;717,371;681,396;636,411;584,416;527,415;465,408;403,396;340,380;279,361;222,340;169,320;124,300;87,282" o:connectangles="0,0,0,0,0,0,0,0,0,0,0,0,0,0,0,0,0,0,0,0,0,0,0,0,0,0,0,0,0,0,0,0,0"/>
                </v:shape>
                <v:shape id="Freeform 3273" o:spid="_x0000_s1045" style="position:absolute;left:8293;top:2354;width:775;height:410;visibility:visible;mso-wrap-style:square;v-text-anchor:top" coordsize="2325,1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wPA8QA&#10;AADcAAAADwAAAGRycy9kb3ducmV2LnhtbESP0WrCQBRE3wv+w3ILfaub2hAldRUpKH0QxOgHXLK3&#10;STB7N+xuk9ivdwXBx2FmzjDL9Wha0ZPzjWUFH9MEBHFpdcOVgvNp+74A4QOyxtYyKbiSh/Vq8rLE&#10;XNuBj9QXoRIRwj5HBXUIXS6lL2sy6Ke2I47er3UGQ5SuktrhEOGmlbMkyaTBhuNCjR1911Reij+j&#10;wB36S7q/HtIw/8/MtqJdOuxmSr29jpsvEIHG8Aw/2j9awecig/uZe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sDwPEAAAA3AAAAA8AAAAAAAAAAAAAAAAAmAIAAGRycy9k&#10;b3ducmV2LnhtbFBLBQYAAAAABAAEAPUAAACJAwAAAAA=&#10;" path="m2080,599r245,-97l2314,461r-17,-39l2274,386r-28,-36l2213,318r-37,-31l2134,257r-45,-28l2039,204r-52,-24l1931,158r-57,-22l1813,117,1752,99,1689,84,1625,69,1560,56,1495,44,1430,34r-64,-9l1302,18r-63,-6l1177,8,1118,3,1060,1,1005,,954,,904,1,860,3,818,6r-37,4l749,15,689,29,632,46,574,66,519,89r-54,27l412,146r-50,33l313,214r-45,37l225,290r-40,41l148,374r-33,44l85,462,59,508,38,555,21,602,9,651,2,698,,746r3,47l12,840r15,45l48,931r28,43l110,1016r41,41l199,1096r55,36l318,1167r70,32l468,1229r101,-38l670,1153r101,-40l872,1075r101,-39l1073,997r102,-39l1276,918r100,-40l1476,839r101,-40l1678,759r101,-40l1879,679r101,-40l2080,599xe" fillcolor="#bfbf00 [2405]" stroked="f">
                  <v:path arrowok="t" o:connecttype="custom" o:connectlocs="775,167;766,141;749,117;725,96;696,76;662,60;625,45;584,33;542,23;498,15;455,8;413,4;373,1;335,0;301,0;273,2;250,5;211,15;173,30;137,49;104,71;75,97;49,125;28,154;13,185;3,217;0,249;4,280;16,311;37,339;66,366;106,389;156,410;223,385;291,359;358,333;425,306;492,280;559,253;626,227;693,200" o:connectangles="0,0,0,0,0,0,0,0,0,0,0,0,0,0,0,0,0,0,0,0,0,0,0,0,0,0,0,0,0,0,0,0,0,0,0,0,0,0,0,0,0"/>
                </v:shape>
                <v:shape id="Freeform 3274" o:spid="_x0000_s1046" style="position:absolute;left:10439;top:2293;width:799;height:505;visibility:visible;mso-wrap-style:square;v-text-anchor:top" coordsize="2397,1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cohsQA&#10;AADcAAAADwAAAGRycy9kb3ducmV2LnhtbESPT2sCMRTE74V+h/CE3mpWhSqrUaQoltKD/8/PzXOz&#10;uHlZklTXb98UBI/DzPyGmcxaW4sr+VA5VtDrZiCIC6crLhXsd8v3EYgQkTXWjknBnQLMpq8vE8y1&#10;u/GGrttYigThkKMCE2OTSxkKQxZD1zXEyTs7bzEm6UupPd4S3Nayn2Uf0mLFacFgQ5+Gisv21yrw&#10;68H956DNaonfsX84VYvsONwr9dZp52MQkdr4DD/aX1rBYDSE/zPpCMj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HKIbEAAAA3AAAAA8AAAAAAAAAAAAAAAAAmAIAAGRycy9k&#10;b3ducmV2LnhtbFBLBQYAAAAABAAEAPUAAACJAwAAAAA=&#10;" path="m,883l30,865,58,846,85,826r26,-21l135,784r23,-22l180,738r20,-24l218,691r17,-23l251,643r14,-25l279,593r13,-25l303,541r10,-26l322,488r9,-27l338,435r7,-28l350,379r5,-27l358,322r3,-28l364,257r,-36l364,184r-3,-37l358,110,354,73,347,37,340,r75,40l492,78r78,38l648,153r79,34l806,221r78,30l960,279r27,9l1014,297r26,8l1065,312r25,8l1115,328r24,6l1163,340r24,6l1212,352r24,5l1259,362r24,4l1305,371r23,3l1350,376r1,l1352,376r46,7l1445,390r49,9l1546,408r51,11l1651,432r53,14l1758,461r54,18l1865,498r52,21l1970,541r24,12l2020,566r25,12l2068,591r25,14l2115,619r24,15l2160,650r29,21l2217,693r27,24l2269,742r22,25l2312,794r10,14l2331,821r9,15l2348,850r7,14l2362,878r6,15l2374,907r4,15l2383,938r4,15l2389,969r4,17l2395,1003r1,16l2397,1036r,18l2397,1072r-1,19l2394,1109r-3,22l2387,1154r-5,22l2376,1200r-7,23l2362,1247r-9,25l2342,1297r-10,26l2320,1349r-13,27l2293,1403r-15,27l2262,1458r-18,29l2225,1516r-116,-38l1991,1442r-116,-36l1758,1370r-116,-35l1525,1302r-116,-34l1293,1235r-117,-33l1060,1170,945,1138,828,1106,713,1074,596,1043,481,1013,365,981,,883xe" fillcolor="#ff6 [1941]" stroked="f">
                  <v:path arrowok="t" o:connecttype="custom" o:connectlocs="19,282;45,261;67,238;84,214;97,189;107,163;115,136;119,107;121,74;119,37;113,0;190,39;269,74;329,96;355,104;380,111;404,117;428,122;450,125;466,128;515,136;568,149;622,166;665,184;689,197;713,211;739,231;764,255;777,273;785,288;791,302;796,317;798,334;799,351;798,369;794,392;787,415;777,441;764,467;748,495;664,480;547,445;431,411;315,379;199,347;0,294" o:connectangles="0,0,0,0,0,0,0,0,0,0,0,0,0,0,0,0,0,0,0,0,0,0,0,0,0,0,0,0,0,0,0,0,0,0,0,0,0,0,0,0,0,0,0,0,0,0"/>
                </v:shape>
                <v:shape id="Freeform 3275" o:spid="_x0000_s1047" style="position:absolute;left:10083;top:1740;width:815;height:578;visibility:visible;mso-wrap-style:square;v-text-anchor:top" coordsize="2443,1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J7C8IA&#10;AADcAAAADwAAAGRycy9kb3ducmV2LnhtbERPz2vCMBS+C/sfwhvsIjPdhFJqUxkbnXrUbeLx0by1&#10;Zc1L10SN/705CB4/vt/FMphenGh0nWUFL7MEBHFtdceNgu+v6jkD4Tyyxt4yKbiQg2X5MCkw1/bM&#10;WzrtfCNiCLscFbTeD7mUrm7JoJvZgThyv3Y06CMcG6lHPMdw08vXJEmlwY5jQ4sDvbdU/+2ORkFq&#10;N6tjNz2ke88//yFU+w+sPpV6egxvCxCegr+Lb+61VjDP4tp4Jh4BW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YnsLwgAAANwAAAAPAAAAAAAAAAAAAAAAAJgCAABkcnMvZG93&#10;bnJldi54bWxQSwUGAAAAAAQABAD1AAAAhwMAAAAA&#10;" path="m2119,1668r-61,-22l1995,1622r-64,-26l1868,1569r-63,-29l1741,1511r-63,-31l1617,1448r-61,-31l1497,1385r-57,-33l1385,1320r-54,-33l1282,1255r-48,-33l1190,1191r-5,-5l1178,1183r-27,-29l1124,1127r-28,-25l1068,1080r-14,-10l1038,1060r-15,-9l1009,1042r-16,-8l979,1027r-16,-7l948,1015r-29,-10l890,996r-29,-9l831,979r-29,-8l773,965r-29,-5l714,954r-30,-4l655,946r-29,-3l596,941r-29,-1l536,939r-29,-2l477,939r-29,l418,941r-29,2l358,945r-29,4l299,953r-30,5l240,963r-30,6l179,976r-30,6l120,990r-60,18l,1027,17,951,33,876,48,804,62,733,75,664,87,597,97,532r7,-64l110,405r3,-61l114,313r,-29l113,254r-1,-29l110,196r-2,-28l104,139r-4,-29l94,82,89,54,82,28,74,r48,24l170,49r49,23l267,96r48,22l362,142r48,21l457,186r27,12l511,209r25,12l562,233r25,11l610,254r24,10l656,274r23,9l700,292r21,9l744,310r21,9l786,327r21,9l829,344r10,4l850,353r11,2l873,357r44,6l964,369r51,9l1069,388r57,13l1185,414r61,15l1309,446r64,17l1437,484r66,22l1570,530r67,24l1703,582r65,29l1833,642r34,18l1901,677r33,18l1967,714r32,19l2031,754r31,20l2091,795r29,23l2149,839r27,23l2203,885r25,24l2252,933r24,26l2297,983r19,25l2334,1033r17,24l2365,1083r15,26l2392,1136r12,27l2415,1191r7,28l2430,1248r5,30l2439,1308r2,31l2443,1370r-2,31l2438,1434r-4,32l2427,1499r-8,32l2409,1566r-11,35l2384,1635r-15,36l2352,1708r-6,13l2342,1733r-10,-2l2321,1728r-12,-3l2298,1723r-22,-6l2253,1711r-22,-7l2209,1697r-23,-7l2164,1684r-23,-8l2119,1668xe" fillcolor="#ff6 [1941]" stroked="f">
                  <v:path arrowok="t" o:connecttype="custom" o:connectlocs="666,541;602,514;539,483;480,451;428,419;395,396;375,376;352,357;337,348;321,340;297,332;268,324;238,318;209,315;179,313;149,313;119,315;90,320;60,326;20,336;11,292;25,221;35,156;38,104;37,75;35,46;30,18;41,8;89,32;137,54;170,70;196,81;219,91;241,100;262,109;280,116;291,119;339,126;395,138;458,154;524,177;590,204;634,226;667,244;698,265;726,287;751,311;773,336;789,361;802,388;811,416;814,447;813,478;807,511;795,545;783,574;774,576;759,573;737,566;714,559" o:connectangles="0,0,0,0,0,0,0,0,0,0,0,0,0,0,0,0,0,0,0,0,0,0,0,0,0,0,0,0,0,0,0,0,0,0,0,0,0,0,0,0,0,0,0,0,0,0,0,0,0,0,0,0,0,0,0,0,0,0,0,0"/>
                </v:shape>
                <v:shape id="Freeform 3276" o:spid="_x0000_s1048" style="position:absolute;left:7807;top:1555;width:731;height:1333;visibility:visible;mso-wrap-style:square;v-text-anchor:top" coordsize="2193,3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gnwsUA&#10;AADcAAAADwAAAGRycy9kb3ducmV2LnhtbESPQYvCMBCF78L+hzAL3jTVgmg1yq4g6nqxKngdm9m2&#10;bDMpTdT6782C4PHx5n1v3mzRmkrcqHGlZQWDfgSCOLO65FzB6bjqjUE4j6yxskwKHuRgMf/ozDDR&#10;9s4p3Q4+FwHCLkEFhfd1IqXLCjLo+rYmDt6vbQz6IJtc6gbvAW4qOYyikTRYcmgosKZlQdnf4WrC&#10;G9+nx+V4jneD9CfaT0ZpvL3u1kp1P9uvKQhPrX8fv9IbrSAeT+B/TCC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uCfCxQAAANwAAAAPAAAAAAAAAAAAAAAAAJgCAABkcnMv&#10;ZG93bnJldi54bWxQSwUGAAAAAAQABAD1AAAAigMAAAAA&#10;" path="m1865,1586r2,25l1868,1635r1,23l1872,1682r3,23l1880,1728r4,21l1890,1771r6,20l1903,1813r7,20l1919,1853r8,20l1937,1892r10,19l1957,1929r11,18l1981,1965r12,18l2005,2000r14,17l2032,2032r15,16l2061,2064r31,30l2124,2123r34,28l2193,2177r-56,13l2083,2205r-54,17l1976,2240r-51,19l1873,2280r-49,22l1776,2327r-47,25l1683,2379r-44,28l1596,2436r-41,30l1515,2496r-37,33l1441,2561r-20,20l1400,2603r-19,21l1362,2645r-19,22l1326,2689r-17,22l1292,2734r-14,22l1262,2779r-13,23l1235,2826r-11,22l1212,2873r-10,23l1192,2920r-9,26l1174,2971r-7,26l1160,3024r-5,26l1150,3076r-2,26l1146,3128r-1,27l1145,3181r1,26l1149,3234r3,25l1157,3285r7,27l1170,3338r10,29l1193,3397r13,29l1221,3454r17,29l1257,3511r20,28l1299,3566r24,27l1348,3619r28,26l1407,3671r31,24l1471,3719r36,23l1544,3765r-168,60l1374,3826r-2,l1308,3849r-63,22l1182,3892r-64,22l1054,3935r-64,21l926,3978r-63,21l857,3991r-6,-8l844,3976r-7,-6l829,3964r-9,-5l812,3954r-10,-4l718,3911r-78,-37l567,3836r-67,-39l437,3758r-57,-40l328,3677r-47,-41l237,3594r-39,-42l163,3509r-31,-43l105,3422,81,3377,61,3331,44,3285,30,3238,19,3190r-8,-48l5,3092,1,3042,,2992r,-52l3,2887r3,-53l12,2780r7,-55l25,2669,43,2555,63,2436r16,-92l94,2249r15,-97l123,2054r5,-51l134,1953r6,-52l144,1850r3,-53l151,1743r2,-52l155,1636r,-55l155,1526r-1,-56l151,1413r-4,-57l143,1297r-7,-58l128,1180r-9,-61l109,1059,97,997,84,935,68,873,51,810,32,745,11,681r43,14l97,709r44,16l183,742r44,19l269,780r43,21l354,822r43,24l438,870r41,26l519,922r40,28l597,979r38,30l672,1041r38,34l746,1111r35,36l813,1183r29,37l870,1257r26,39l921,1335r5,11l931,1352r8,11l949,1375r10,9l970,1391r11,8l994,1405r13,4l1020,1413r14,2l1047,1415r14,l1074,1413r14,-4l1101,1405r12,-6l1126,1391r58,-39l1240,1312r53,-43l1345,1227r49,-44l1440,1138r45,-45l1529,1046r40,-47l1608,951r38,-49l1681,851r34,-50l1748,749r30,-52l1808,644r20,-38l1848,568r17,-38l1884,491r17,-40l1918,412r17,-40l1950,331r31,-80l2009,168r27,-84l2061,r18,41l2096,85r16,45l2125,177r12,48l2149,273r10,49l2166,371r5,32l2175,437r4,33l2181,503r1,29l2182,559r,26l2181,609r,4l2181,615r,15l2182,645r-11,11l2160,669r-1,l2142,688r-16,20l2109,728r-15,21l2079,771r-14,22l2050,816r-13,23l2023,863r-12,24l1999,912r-13,26l1975,965r-11,26l1954,1019r-10,28l1935,1077r-9,29l1918,1136r-8,30l1903,1198r-6,32l1891,1263r-5,33l1881,1330r-4,35l1873,1400r-2,36l1869,1472r-2,38l1865,1548r,38xe" fillcolor="#ff6 [1941]" stroked="f">
                  <v:path arrowok="t" o:connecttype="custom" o:connectlocs="624,561;632,597;646,631;664,661;687,688;712,730;624,760;546,802;480,854;448,889;421,926;401,965;387,1008;382,1052;386,1095;402,1142;433,1189;479,1232;458,1275;373,1305;286,1330;273,1320;189,1279;94,1212;35,1141;6,1063;0,980;8,890;36,717;48,617;52,527;48,432;32,332;4,227;76,254;146,290;212,336;271,394;309,449;320,461;340,471;363,470;413,437;495,364;560,284;609,202;639,137;679,28;708,59;724,134;727,186;727,210;720,223;693,257;670,296;651,340;637,389;627,443;622,503" o:connectangles="0,0,0,0,0,0,0,0,0,0,0,0,0,0,0,0,0,0,0,0,0,0,0,0,0,0,0,0,0,0,0,0,0,0,0,0,0,0,0,0,0,0,0,0,0,0,0,0,0,0,0,0,0,0,0,0,0,0,0"/>
                </v:shape>
                <v:shape id="Freeform 3277" o:spid="_x0000_s1049" style="position:absolute;left:7546;top:1407;width:3987;height:4835;visibility:visible;mso-wrap-style:square;v-text-anchor:top" coordsize="11962,14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5cWMAA&#10;AADcAAAADwAAAGRycy9kb3ducmV2LnhtbERPz2vCMBS+D/wfwhO8zXQKxXVGGYWheFDUwa6P5tkU&#10;m5euibb615uD4PHj+z1f9rYWV2p95VjBxzgBQVw4XXGp4Pf48z4D4QOyxtoxKbiRh+Vi8DbHTLuO&#10;93Q9hFLEEPYZKjAhNJmUvjBk0Y9dQxy5k2sthgjbUuoWuxhuazlJklRarDg2GGwoN1ScDxerYKMN&#10;7dJVR/JuNjn9b/90nq6UGg377y8QgfrwEj/da61g+hnnxzPxCMj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Z5cWMAAAADcAAAADwAAAAAAAAAAAAAAAACYAgAAZHJzL2Rvd25y&#10;ZXYueG1sUEsFBgAAAAAEAAQA9QAAAIUDAAAAAA==&#10;" path="m6302,3092r168,63l6637,3216r167,58l6972,3331r167,55l7306,3439r166,51l7639,3541r167,49l7972,3637r166,47l8305,3731r166,45l8638,3822r165,45l8970,3912r167,45l9304,4001r166,46l9638,4093r167,46l9972,4186r168,48l10308,4284r166,51l10642,4387r168,54l10979,4496r168,57l11315,4611r169,62l11653,4735r-80,326l11501,5382r-66,315l11374,6006r-54,305l11272,6610r-42,296l11193,7196r-31,286l11135,7764r-23,278l11094,8318r-12,271l11073,8857r-6,265l11066,9385r3,260l11075,9904r9,256l11095,10414r15,253l11127,10918r20,250l11168,11418r24,249l11217,11914r26,248l11271,12411r29,247l11331,12907r30,249l11392,13406r-107,17l11177,13439r-107,18l10961,13474r-107,18l10746,13510r-107,18l10531,13546r-108,19l10315,13583r-107,19l10100,13621r-108,18l9884,13658r-107,19l9670,13696r-220,38l9232,13772r-219,38l8794,13847r-219,37l8357,13920r-219,35l7919,13990r-218,32l7482,14053r-218,31l7046,14112r-218,27l6609,14163r-218,23l6173,14206r-2,-53l6167,14095r-4,-63l6158,13966r-4,-72l6148,13819r-5,-80l6136,13656r-15,-205l6106,13228r-16,-241l6074,12730r-7,-134l6060,12458r-7,-141l6046,12172r-5,-147l6036,11875r-4,-153l6029,11567r-3,-158l6024,11250r,-161l6024,10925r2,-166l6030,10593r4,-168l6040,10257r8,-170l6057,9917r10,-171l6079,9575r14,-172l6110,9231r18,-172l6148,8889r,-1l6172,8688r21,-203l6213,8276r18,-211l6247,7850r14,-216l6275,7416r11,-220l6296,6976r9,-220l6313,6536r5,-217l6323,6101r4,-214l6331,5675r1,-207l6334,5264r,-199l6334,4871r-1,-188l6330,4326r-5,-326l6318,3710r-5,-252l6306,3251r-4,-159xm3536,2888r13,2l3564,2890r13,l3591,2888r37,9l3666,2906r37,8l3739,2922r35,8l3809,2937r34,7l3876,2950r63,12l4000,2974r60,11l4118,2999r56,14l4228,3029r25,9l4279,3047r25,9l4327,3067r23,10l4372,3089r21,12l4413,3114r20,13l4450,3142r17,16l4484,3174r15,17l4512,3210r12,19l4535,3251r9,21l4553,3294r7,25l4566,3344r-54,21l4457,3386r-54,23l4350,3430r-55,21l4241,3473r-55,22l4133,3516r-89,35l3957,3586r-86,33l3786,3652r-85,33l3617,3718r-84,32l3449,3782r-85,32l3280,3846r-85,32l3110,3910r-86,32l2937,3974r-87,33l2760,4041r-21,2l2717,4043r-23,-2l2672,4037r-24,-5l2624,4024r-24,-9l2577,4005r-25,-13l2529,3978r-24,-15l2482,3946r-23,-16l2438,3911r-21,-19l2395,3870r-19,-21l2359,3828r-18,-24l2325,3782r-15,-24l2297,3734r-12,-25l2276,3684r-9,-24l2261,3635r-4,-25l2254,3586r,-25l2258,3536r4,-23l2270,3489r19,-45l2310,3401r23,-43l2357,3318r26,-39l2411,3242r30,-35l2473,3173r32,-32l2540,3111r36,-28l2613,3056r38,-25l2690,3007r40,-21l2772,2966r42,-18l2858,2931r44,-14l2948,2904r46,-11l3041,2884r47,-8l3136,2871r50,-5l3235,2864r49,l3335,2865r49,4l3434,2873r52,7l3536,2888xm2976,2621r-56,13l2866,2649r-54,17l2759,2684r-51,19l2656,2724r-49,22l2559,2771r-47,25l2466,2823r-44,28l2379,2880r-41,30l2298,2940r-37,33l2224,3005r-20,20l2183,3047r-19,21l2145,3089r-19,22l2109,3133r-17,22l2075,3178r-14,22l2045,3223r-13,23l2018,3270r-11,22l1995,3317r-10,23l1975,3364r-9,26l1957,3415r-7,26l1943,3468r-5,26l1933,3520r-2,26l1929,3572r-1,27l1928,3625r1,26l1932,3678r3,25l1940,3729r7,27l1953,3782r10,29l1976,3841r13,29l2004,3898r17,29l2040,3955r20,28l2082,4010r24,27l2132,4063r27,26l2190,4115r31,24l2254,4163r36,23l2328,4210r-85,30l2158,4269r-85,30l1988,4329r-85,29l1817,4386r-85,29l1646,4443r-6,-8l1634,4427r-7,-7l1620,4414r-8,-6l1603,4403r-8,-5l1585,4394r-84,-39l1423,4318r-73,-38l1283,4241r-63,-39l1163,4162r-52,-41l1064,4080r-44,-42l981,3996r-35,-43l915,3910r-27,-44l864,3821r-20,-46l827,3729r-14,-47l802,3634r-8,-48l788,3536r-4,-50l783,3436r,-52l786,3331r3,-53l795,3224r7,-55l808,3113r18,-114l846,2880r16,-92l877,2693r15,-97l906,2498r5,-51l917,2397r6,-52l927,2294r3,-53l934,2187r2,-52l938,2080r,-55l938,1970r-1,-56l934,1857r-4,-57l926,1741r-7,-58l911,1624r-9,-61l892,1503r-12,-62l867,1379r-16,-62l834,1254r-19,-65l794,1125r43,14l880,1153r44,16l966,1186r44,19l1052,1224r43,21l1137,1266r43,24l1221,1314r41,26l1302,1366r40,28l1380,1423r38,30l1455,1485r38,34l1529,1555r35,36l1596,1627r29,37l1653,1701r26,39l1704,1779r2,5l1709,1790r3,3l1714,1796r8,11l1732,1819r10,9l1753,1835r11,8l1777,1849r13,4l1803,1857r14,2l1830,1859r14,l1857,1857r14,-4l1884,1849r12,-6l1909,1835r58,-39l2023,1756r53,-43l2128,1671r49,-44l2223,1582r45,-45l2312,1490r40,-47l2391,1395r38,-49l2464,1295r34,-50l2531,1193r30,-52l2591,1088r20,-38l2631,1012r17,-38l2667,935r17,-40l2701,856r17,-40l2733,775r31,-80l2792,612r27,-84l2844,444r18,41l2879,529r16,45l2908,621r12,48l2932,717r10,49l2949,815r5,32l2958,881r4,33l2964,947r1,29l2965,1003r,26l2964,1053r,4l2964,1059r,15l2965,1089r-11,11l2943,1113r-1,l2925,1132r-16,20l2892,1172r-15,21l2862,1215r-14,22l2833,1260r-13,23l2806,1307r-12,24l2782,1356r-13,26l2758,1409r-11,26l2737,1463r-10,28l2718,1521r-9,29l2701,1580r-8,30l2686,1642r-6,32l2674,1707r-5,33l2664,1774r-4,35l2656,1844r-2,36l2652,1916r-2,38l2648,1992r,38l2650,2055r1,24l2652,2102r3,24l2658,2149r5,23l2667,2193r6,22l2679,2235r7,22l2693,2277r9,20l2710,2317r10,19l2730,2355r10,18l2751,2391r13,18l2776,2427r12,17l2802,2461r13,15l2830,2492r14,16l2875,2538r32,29l2941,2595r35,26xm8213,3381r-15,1l8184,3385r-14,5l8157,3395r-91,-24l7975,3344r-91,-26l7794,3291r-92,-27l7611,3237r-90,-28l7430,3181r-91,-28l7249,3124r-91,-29l7066,3065r-91,-31l6885,3003r-91,-31l6703,2939r55,-48l6812,2844r55,-46l6922,2753r53,-42l7030,2669r55,-40l7139,2591r55,-37l7247,2519r55,-34l7356,2454r55,-30l7465,2396r53,-26l7572,2345r58,-23l7687,2300r29,-10l7744,2281r30,-9l7801,2265r28,-7l7859,2251r28,-5l7915,2240r28,-5l7972,2231r28,-3l8028,2225r28,-2l8084,2222r26,-1l8138,2221r28,1l8193,2223r28,2l8249,2229r27,3l8303,2237r28,5l8358,2249r27,7l8411,2262r27,9l8465,2280r18,8l8501,2298r18,11l8537,2324r17,16l8572,2358r16,20l8605,2399r16,22l8636,2446r15,26l8666,2499r13,27l8691,2555r13,30l8714,2615r12,38l8736,2693r9,39l8752,2771r4,40l8758,2851r,20l8758,2890r,20l8757,2930r-4,36l8747,3002r-4,17l8738,3037r-5,16l8727,3070r-5,17l8715,3103r-8,15l8699,3134r-9,16l8680,3164r-10,15l8659,3192r-16,19l8625,3229r-19,17l8586,3262r-21,16l8541,3292r-25,14l8489,3319r-28,11l8431,3340r-32,10l8366,3358r-36,8l8293,3372r-39,4l8213,3381xm8678,3540r30,-18l8736,3503r27,-20l8789,3462r24,-21l8836,3419r22,-24l8878,3371r18,-23l8913,3325r16,-25l8943,3275r14,-25l8970,3225r11,-27l8991,3172r9,-27l9009,3118r7,-26l9023,3064r5,-28l9033,3009r3,-30l9039,2951r3,-37l9042,2878r,-37l9039,2804r-3,-37l9032,2730r-7,-36l9018,2657r75,40l9170,2735r78,38l9326,2810r79,34l9484,2878r78,30l9638,2936r27,9l9692,2954r26,8l9743,2969r25,8l9793,2985r24,6l9841,2997r24,6l9890,3009r24,5l9937,3019r24,4l9983,3028r23,3l10028,3033r1,l10030,3033r46,7l10123,3047r49,9l10224,3065r51,11l10329,3089r53,14l10436,3118r54,18l10543,3155r52,21l10648,3198r24,12l10698,3223r25,12l10746,3248r25,14l10793,3276r24,15l10838,3307r29,21l10895,3350r27,24l10947,3399r22,25l10990,3451r10,14l11009,3478r9,15l11026,3507r7,14l11040,3535r6,15l11052,3564r4,15l11061,3595r4,15l11067,3626r4,17l11073,3660r1,16l11075,3693r,18l11075,3729r-1,19l11072,3766r-3,22l11065,3811r-5,22l11054,3857r-7,23l11040,3904r-9,25l11020,3954r-10,26l10998,4006r-13,27l10971,4060r-15,27l10940,4115r-18,29l10903,4173r-116,-38l10669,4099r-116,-36l10436,4027r-116,-35l10203,3959r-116,-34l9971,3892r-117,-33l9738,3827r-115,-32l9506,3763r-115,-32l9274,3700r-115,-30l9043,3638r-46,-12l8952,3614r-46,-13l8860,3589r-44,-12l8770,3564r-46,-12l8678,3540xm8790,2183r-27,-29l8736,2127r-28,-25l8680,2080r-14,-10l8650,2060r-15,-9l8621,2042r-16,-8l8591,2027r-16,-7l8560,2015r-29,-10l8502,1996r-29,-9l8443,1979r-29,-8l8385,1965r-29,-5l8326,1954r-30,-4l8267,1946r-29,-3l8208,1941r-29,-1l8148,1939r-29,-2l8089,1939r-29,l8030,1941r-29,2l7970,1945r-29,4l7911,1953r-30,5l7852,1963r-30,6l7791,1976r-30,6l7732,1990r-60,18l7612,2027r17,-76l7645,1876r15,-72l7674,1733r13,-69l7699,1597r10,-65l7716,1468r6,-63l7725,1344r1,-31l7726,1284r-1,-30l7724,1225r-2,-29l7720,1168r-4,-29l7712,1110r-6,-28l7701,1054r-7,-26l7686,1000r48,24l7782,1049r49,23l7879,1096r48,22l7974,1142r48,21l8069,1186r27,12l8123,1209r25,12l8174,1233r25,11l8222,1254r24,10l8268,1274r23,9l8312,1292r21,9l8356,1310r21,9l8398,1327r21,9l8441,1344r10,4l8462,1353r11,2l8485,1357r44,6l8576,1369r51,9l8681,1388r57,13l8797,1414r61,15l8921,1446r64,17l9049,1484r66,22l9182,1530r67,24l9315,1582r65,29l9445,1642r34,18l9513,1677r33,18l9579,1714r32,19l9643,1754r31,20l9703,1795r29,23l9761,1839r27,23l9815,1885r25,24l9864,1933r24,26l9909,1983r19,25l9946,2033r17,24l9977,2083r15,26l10004,2136r12,27l10027,2191r7,28l10042,2248r5,30l10051,2308r2,31l10055,2370r-2,31l10050,2434r-4,32l10039,2499r-8,32l10021,2566r-11,35l9996,2635r-15,36l9964,2708r-6,13l9954,2733r-10,-2l9933,2728r-12,-3l9910,2723r-22,-6l9865,2711r-22,-7l9821,2697r-23,-7l9776,2684r-23,-8l9731,2668r-61,-22l9607,2622r-64,-26l9480,2569r-63,-29l9353,2511r-63,-31l9229,2448r-61,-31l9109,2385r-57,-33l8997,2320r-54,-33l8894,2255r-48,-33l8802,2191r-5,-5l8790,2183xm7292,2166r-56,30l7181,2228r-56,33l7069,2297r-55,36l6959,2372r-56,39l6847,2453r-55,42l6736,2539r-55,45l6626,2631r-55,48l6515,2728r-54,51l6407,2829r-24,-8l6361,2813r-22,-9l6316,2796r-22,-9l6271,2778r-22,-9l6227,2760r-13,-5l6202,2752r-12,-2l6176,2749r-13,l6151,2750r-14,2l6124,2755r-23,8l6079,2771r-22,8l6035,2787r-22,8l5991,2802r-23,8l5946,2819r-20,-41l5904,2735r-22,-45l5860,2644r-24,-47l5813,2550r-24,-49l5766,2453r-32,-63l5704,2327r-30,-61l5645,2206r-29,-58l5589,2094r-26,-51l5538,1996r,-1l5522,1964r-17,-31l5487,1903r-19,-31l5450,1843r-19,-29l5411,1785r-20,-29l5384,1716r-6,-41l5374,1636r-5,-39l5366,1558r-2,-39l5362,1482r,-36l5362,1409r,-36l5364,1337r2,-35l5368,1267r5,-33l5377,1200r5,-32l5388,1135r7,-31l5402,1072r8,-31l5419,1012r9,-30l5438,953r10,-29l5459,896r12,-26l5484,843r12,-26l5509,792r15,-24l5538,743r16,-24l5580,682r28,-35l5637,613r30,-33l5698,550r33,-28l5766,496r34,-24l5836,449r37,-20l5911,410r39,-17l5991,379r40,-13l6072,356r43,-9l6138,344r24,-3l6185,338r24,-2l6232,335r25,l6280,335r25,l6330,336r24,2l6379,341r26,3l6429,349r26,4l6480,359r25,5l6531,371r26,7l6583,386r25,8l6634,403r26,11l6686,425r25,11l6738,448r26,13l6790,474r27,15l6842,503r26,16l6895,536r26,16l6926,556r5,3l6988,596r52,37l7090,670r44,38l7176,745r38,37l7249,820r30,38l7307,896r24,40l7353,975r19,39l7388,1054r14,41l7413,1136r8,42l7428,1220r4,43l7434,1308r,45l7433,1398r-3,46l7425,1493r-6,48l7412,1591r-9,51l7394,1693r-11,54l7360,1858r-25,115l7329,1998r-5,25l7318,2047r-5,24l7308,2095r-6,24l7298,2142r-6,24xm5890,14206l591,13326r34,-373l655,12592r27,-346l704,11911r19,-323l740,11278r12,-300l762,10687r8,-281l774,10135r2,-262l774,9617r-4,-246l764,9130r-8,-234l745,8667,731,8444,715,8227,699,8012,680,7801,658,7594,636,7389,612,7185,587,6983,560,6782,531,6581,502,6379,471,6177,408,5768,341,5348,302,5110r128,-30l558,5049r127,-32l812,4984r126,-35l1065,4915r125,-36l1315,4842r125,-38l1564,4766r124,-40l1811,4686r124,-41l2057,4603r124,-41l2303,4518r244,-87l2791,4341r241,-91l3274,4157r241,-93l3755,3969r241,-95l4237,3778r110,-43l4458,3690r111,-44l4680,3602r111,-43l4901,3515r111,-44l5124,3429r111,-44l5347,3343r111,-43l5570,3258r112,-42l5794,3174r113,-40l6019,3093r5,154l6030,3451r6,248l6042,3987r6,324l6051,4665r,187l6052,5045r-1,198l6050,5446r-1,206l6045,5863r-3,214l6036,6292r-5,217l6023,6729r-8,218l6005,7167r-12,219l5980,7604r-14,216l5950,8033r-18,211l5912,8451r-21,204l5867,8853r,1l5847,9028r-19,174l5811,9375r-14,174l5785,9723r-12,173l5764,10069r-7,171l5751,10411r-4,170l5743,10749r-1,167l5741,11082r,163l5743,11407r2,159l5749,11723r4,154l5758,12029r5,149l5770,12323r7,143l5783,12605r8,135l5807,13000r17,243l5839,13468r15,208l5860,13755r5,78l5871,13905r4,69l5880,14038r4,60l5886,14154r4,52xm4833,3238r-10,-38l4811,3164r-14,-34l4783,3097r-17,-30l4749,3038r-20,-28l4709,2984r-22,-24l4664,2937r-24,-21l4614,2895r-27,-17l4560,2860r-29,-17l4501,2827r-30,-13l4439,2799r-32,-12l4373,2776r-33,-12l4304,2753r-35,-9l4233,2734r-74,-17l4083,2702r-77,-15l3927,2672r-76,-14l3773,2643r-77,-16l3619,2609r-38,-10l3544,2587r-38,-12l3470,2563r-37,-14l3397,2535r-34,-16l3328,2502r-34,-18l3262,2465r-32,-21l3199,2423r-29,-25l3141,2373r-27,-28l3087,2317r-24,-31l3039,2253r-22,-34l2997,2182r-20,-40l2961,2102r-16,-44l2930,2012r3,-60l2936,1894r5,-56l2947,1784r9,-52l2966,1683r13,-48l2992,1590r15,-44l3023,1506r18,-39l3061,1430r21,-35l3104,1363r23,-32l3152,1302r21,-23l3196,1257r23,-20l3244,1218r26,-18l3295,1184r27,-15l3349,1155r28,-13l3406,1131r30,-10l3465,1112r32,-8l3528,1097r31,-6l3592,1087r35,-5l3662,1080r36,-1l3734,1080r37,1l3808,1084r37,3l3883,1093r38,5l3959,1105r38,9l4035,1123r39,11l4112,1145r40,13l4191,1171r40,16l4271,1203r41,17l4351,1239r40,19l4430,1279r41,22l4510,1323r39,24l4587,1372r38,25l4663,1423r38,27l4738,1479r36,29l4810,1539r36,30l4880,1601r35,33l4948,1666r33,35l5013,1736r32,36l5075,1809r30,37l5134,1884r28,39l5189,1962r27,40l5241,2044r24,41l5289,2128r23,46l5338,2224r27,54l5393,2334r29,58l5452,2453r30,61l5513,2577r21,45l5556,2666r22,43l5599,2753r20,43l5640,2837r20,41l5679,2916r-53,20l5573,2955r-53,20l5467,2995r-53,19l5362,3034r-53,21l5255,3075r-52,20l5150,3115r-53,21l5045,3157r-54,20l4938,3197r-52,21l4833,3238xm11179,4264r19,-32l11215,4201r17,-32l11248,4139r14,-30l11275,4079r12,-31l11298,4019r10,-28l11318,3962r8,-28l11333,3906r6,-27l11345,3851r5,-26l11353,3799r3,-31l11357,3739r1,-29l11357,3681r-1,-28l11354,3625r-3,-27l11346,3571r-5,-27l11334,3518r-8,-24l11317,3468r-9,-25l11298,3420r-11,-24l11275,3373r-13,-23l11249,3329r-14,-20l11221,3288r-15,-21l11191,3248r-17,-19l11157,3210r-18,-18l11121,3174r-19,-17l11083,3140r-19,-17l11044,3107r-21,-15l11003,3076r-43,-29l10916,3020r-46,-26l10825,2969r-47,-22l10729,2926r-49,-20l10631,2886r-49,-16l10532,2853r-49,-15l10434,2824r-49,-13l10337,2800r-49,-10l10241,2780r18,-40l10275,2699r13,-40l10300,2620r11,-39l10319,2541r6,-38l10331,2466r2,-24l10335,2418r2,-23l10337,2371r,-23l10337,2325r-2,-23l10333,2279r-2,-22l10328,2234r-4,-21l10320,2192r-6,-23l10310,2148r-7,-20l10297,2107r-15,-41l10266,2026r-19,-39l10227,1949r-22,-37l10180,1875r-26,-36l10127,1804r-28,-31l10071,1741r-30,-30l10011,1682r-33,-29l9946,1625r-35,-27l9877,1572r-36,-26l9804,1522r-38,-25l9728,1475r-38,-24l9651,1430r-41,-21l9570,1388r-69,-33l9430,1323r-71,-29l9288,1267r-71,-25l9147,1218r-71,-21l9008,1177r-67,-18l8875,1142r-64,-15l8749,1114r-58,-11l8635,1093r-51,-8l8535,1078r-36,-15l8461,1048r-41,-17l8379,1013r-25,-10l8330,992r-25,-10l8282,970r-25,-10l8234,949r-24,-10l8187,928r-65,-29l8057,868r-65,-31l7926,805r-65,-33l7796,738r-64,-33l7668,671r-61,-34l7546,603r-58,-34l7432,536r-54,-34l7328,470r-48,-33l7236,405r-8,-5l7221,396r-8,-5l7204,388r-17,-6l7170,379r-21,-15l7127,350r-22,-15l7082,321r-5,-4l7046,297r-32,-20l6981,257r-32,-18l6916,221r-32,-16l6851,189r-32,-15l6786,160r-31,-13l6723,135r-33,-12l6658,113r-33,-10l6594,94r-33,-8l6530,80r-32,-7l6466,67r-31,-4l6402,59r-31,-3l6340,54r-30,-2l6278,52r-30,l6217,53r-31,1l6156,56r-29,3l6097,64r-29,4l6039,74r-28,6l5983,86r-28,8l5928,102r-27,9l5874,120r-27,10l5820,141r-25,11l5769,165r-25,13l5719,192r-25,13l5669,220r-23,15l5622,252r-23,16l5576,286r-22,18l5532,322r-22,19l5489,360r-21,20l5448,401r-19,22l5409,445r-20,22l5372,490r-18,23l5336,538r-17,25l5292,604r-26,44l5243,693r-23,47l5199,787r-20,49l5161,886r-16,52l5131,992r-13,55l5106,1102r-9,57l5090,1217r-6,59l5081,1338r-3,62l5034,1358r-46,-39l4941,1280r-47,-37l4846,1207r-49,-35l4748,1139r-50,-32l4647,1077r-50,-29l4546,1021r-52,-27l4443,969r-52,-22l4338,926r-51,-21l4240,890r-47,-16l4147,861r-47,-13l4054,837r-47,-10l3961,818r-46,-7l3870,806r-46,-5l3779,798r-45,-1l3689,797r-43,1l3602,801r-44,5l3517,811r-40,7l3435,827r-39,10l3357,848r-39,14l3280,876r-37,16l3241,863r-4,-30l3233,802r-5,-31l3219,716r-12,-56l3193,603r-14,-56l3161,491r-19,-54l3132,409r-10,-26l3111,356r-12,-25l3087,306r-12,-25l3061,257r-13,-24l3035,211r-15,-23l3005,168r-15,-21l2975,128r-17,-19l2943,92,2926,75,2908,59,2890,45,2872,33,2853,20r-12,-6l2827,8,2814,3,2801,1,2787,r-13,l2760,1r-13,2l2733,8r-12,4l2709,19r-11,8l2686,36r-10,9l2667,56r-7,12l2653,80r-5,12l2644,104r-2,13l2627,174r-16,56l2597,285r-16,56l2564,394r-16,54l2531,502r-18,53l2495,607r-19,52l2456,709r-21,51l2413,809r-22,49l2367,907r-25,47l2320,993r-22,39l2275,1070r-25,38l2224,1145r-26,37l2170,1218r-29,36l2112,1289r-31,34l2048,1357r-32,34l1980,1423r-36,33l1907,1487r-39,30l1855,1499r-15,-18l1826,1463r-15,-17l1791,1422r-20,-22l1750,1376r-22,-21l1707,1333r-21,-21l1665,1292r-23,-20l1613,1247r-30,-24l1553,1199r-31,-24l1491,1153r-31,-22l1427,1109r-32,-20l1362,1069r-33,-19l1296,1031r-33,-18l1229,996r-34,-17l1161,963r-35,-16l1093,932r-35,-14l1023,904,989,892,955,880,920,868,886,857,852,847,818,837r-33,-9l751,820r-33,-8l685,806r-32,-6l620,795r-32,-5l573,788r-13,1l545,790r-13,3l520,797r-14,5l495,809r-11,8l474,826r-10,9l455,846r-7,11l441,870r-5,12l431,896r-2,14l428,921r,11l428,942r2,12l432,964r3,10l438,984r4,9l470,1061r26,67l520,1195r21,66l561,1326r17,65l592,1453r14,64l618,1579r9,61l636,1702r7,60l647,1822r4,58l653,1939r2,58l654,2054r-1,56l652,2166r-4,55l644,2275r-5,53l634,2382r-6,53l615,2538r-16,101l583,2737r-15,97l545,2966r-20,129l516,3158r-8,61l502,3281r-5,60l494,3400r-2,59l493,3516r2,57l499,3629r8,55l517,3738r13,54l545,3845r19,52l588,3949r26,50l644,4050r33,49l715,4147r42,48l804,4242r51,47l911,4336r62,45l1039,4427r72,45l1189,4516r83,43l1200,4581r-72,21l1057,4622r-72,21l914,4664r-73,19l769,4703r-73,19l624,4741r-73,18l478,4777r-73,18l333,4813r-74,16l185,4846r-73,16l99,4866r-14,5l74,4876r-12,7l52,4891r-10,9l33,4910r-8,10l18,4931r-5,13l8,4956r-4,12l1,4982,,4995r,14l2,5022r7,47l17,5116r8,46l32,5209r7,46l47,5301r7,46l62,5393r67,420l193,6222r30,203l252,6627r29,201l308,7029r25,203l357,7436r23,206l400,7849r19,212l436,8276r15,220l464,8720r11,230l483,9185r5,242l492,9676r1,256l490,10198r-4,273l478,10755r-11,293l454,11352r-17,315l415,11993r-23,338l365,12683r-31,364l299,13426r-1,14l298,13454r2,13l302,13481r5,12l311,13505r7,13l326,13529r8,10l344,13548r10,9l365,13565r11,7l390,13576r12,5l417,13584r5533,919l5960,14505r10,1l5980,14506r12,l6108,14496r116,-10l6342,14476r116,-13l6575,14452r116,-13l6808,14427r116,-15l7158,14383r233,-30l7624,14320r232,-35l8089,14249r233,-37l8555,14174r233,-39l9020,14096r232,-40l9485,14015r233,-40l9834,13955r115,-20l10065,13914r116,-20l10296,13874r117,-20l10528,13834r116,-19l10760,13795r116,-19l10991,13756r117,-19l11223,13719r116,-17l11455,13684r116,-18l11582,13663r10,-3l11604,13657r10,-6l11623,13647r10,-7l11641,13633r7,-7l11656,13619r7,-9l11670,13601r4,-9l11680,13582r3,-10l11686,13561r3,-11l11691,13540r,-11l11691,13518r-1,-10l11627,12998r-61,-505l11538,12240r-28,-252l11483,11735r-24,-252l11436,11230r-20,-255l11398,10720r-16,-257l11370,10204r-10,-259l11353,9682r-2,-263l11351,9152r4,-270l11364,8610r14,-276l11395,8055r23,-282l11445,7486r33,-291l11516,6900r44,-299l11609,6296r56,-309l11728,5672r68,-320l11872,5026r82,-333l11958,4679r3,-13l11962,4652r-1,-13l11960,4627r-3,-14l11953,4601r-5,-12l11942,4577r-7,-11l11927,4556r-10,-10l11907,4537r-11,-8l11885,4522r-14,-5l11785,4483r-87,-33l11611,4417r-86,-31l11438,4354r-86,-30l11266,4294r-87,-30xe" fillcolor="#0c0c0c [3213]" stroked="f">
                  <v:path arrowok="t" o:connecttype="custom" o:connectlocs="3833,1794;3618,4497;2045,4552;2087,2544;1333,991;1290,1206;766,1245;1062,955;677,1082;751,1388;271,1227;297,501;571,598;877,337;975,377;885,709;2537,1079;2629,749;2897,852;2820,1110;3014,947;3390,1019;3689,1209;3207,1265;2765,650;2574,408;2824,452;3315,678;3251,892;2153,926;1901,776;1798,368;2077,112;2404,261;208,4317;313,1650;2006,1031;1919,3413;1583,1013;1098,828;1073,412;1477,426;1838,859;3772,1321;3688,1041;3444,760;3119,431;2515,201;2166,24;1844,107;1566,369;1078,267;916,1;723,406;398,326;143,307;189,945;305,1555;18,1782;101,4493;3084,4685;3896,4516;3986,1560" o:connectangles="0,0,0,0,0,0,0,0,0,0,0,0,0,0,0,0,0,0,0,0,0,0,0,0,0,0,0,0,0,0,0,0,0,0,0,0,0,0,0,0,0,0,0,0,0,0,0,0,0,0,0,0,0,0,0,0,0,0,0,0,0,0,0"/>
                  <o:lock v:ext="edit" verticies="t"/>
                </v:shape>
                <v:shape id="Freeform 3278" o:spid="_x0000_s1050" style="position:absolute;left:10538;top:2658;width:1094;height:1191;visibility:visible;mso-wrap-style:square;v-text-anchor:top" coordsize="3282,3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xWO8QA&#10;AADcAAAADwAAAGRycy9kb3ducmV2LnhtbESPQWsCMRSE70L/Q3iCN03UVtrVKKVF6Mmy6sHjY/Pc&#10;Xdy8LElc139vhEKPw8x8w6w2vW1ERz7UjjVMJwoEceFMzaWG42E7fgcRIrLBxjFpuFOAzfplsMLM&#10;uBvn1O1jKRKEQ4YaqhjbTMpQVGQxTFxLnLyz8xZjkr6UxuMtwW0jZ0otpMWa00KFLX1VVFz2V6uh&#10;s3ltutP19+21Ufndz9Tu+3TUejTsP5cgIvXxP/zX/jEa5h9TeJ5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sVjvEAAAA3AAAAA8AAAAAAAAAAAAAAAAAmAIAAGRycy9k&#10;b3ducmV2LnhtbFBLBQYAAAAABAAEAPUAAACJAwAAAAA=&#10;" path="m1977,550r632,413l3131,1934r151,722l3076,3269r-185,304l2135,2389r-418,309l988,2877,645,2849r49,-178l974,2085,775,1115,343,585,,110,13,,1977,550xe" fillcolor="#ff6 [1941]" stroked="f">
                  <v:path arrowok="t" o:connecttype="custom" o:connectlocs="659,183;870,321;1044,645;1094,885;1025,1090;964,1191;712,796;572,899;329,959;215,950;231,890;325,695;258,372;114,195;0,37;4,0;659,183" o:connectangles="0,0,0,0,0,0,0,0,0,0,0,0,0,0,0,0,0"/>
                </v:shape>
                <v:shape id="Freeform 3279" o:spid="_x0000_s1051" style="position:absolute;left:10338;top:2575;width:1326;height:1316;visibility:visible;mso-wrap-style:square;v-text-anchor:top" coordsize="3979,3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pan8QA&#10;AADcAAAADwAAAGRycy9kb3ducmV2LnhtbESPQYvCMBSE74L/ITzBi2iqgmyrUUQQvMhi9bK3R/Ns&#10;i81LbWJt//1mYcHjMDPfMJtdZyrRUuNKywrmswgEcWZ1ybmC2/U4/QLhPLLGyjIp6MnBbjscbDDR&#10;9s0XalOfiwBhl6CCwvs6kdJlBRl0M1sTB+9uG4M+yCaXusF3gJtKLqJoJQ2WHBYKrOlQUPZIX0ZB&#10;3P58H/PzKVventfLJL73fRenSo1H3X4NwlPnP+H/9kkrWMYL+DsTj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qWp/EAAAA3AAAAA8AAAAAAAAAAAAAAAAAmAIAAGRycy9k&#10;b3ducmV2LnhtbFBLBQYAAAAABAAEAPUAAACJAwAAAAA=&#10;" path="m2642,958r127,92l2885,1144r107,93l3091,1332r88,94l3260,1522r73,95l3398,1712r57,94l3505,1900r43,94l3585,2087r31,92l3640,2270r21,90l3675,2448r10,86l3691,2620r1,83l3690,2784r-6,79l3675,2939r-11,74l3651,3085r-16,68l3618,3218r-18,63l3580,3339r-20,55l3540,3447r-20,47l3501,3538,2793,2533r-9,-11l2774,2512r-10,-9l2753,2495r-12,-6l2728,2483r-13,-5l2701,2475r-13,-1l2675,2474r-14,l2648,2476r-14,5l2621,2485r-12,7l2596,2499r-12,10l2573,2520r-6,7l2550,2543r-25,26l2489,2603r-21,18l2443,2641r-26,21l2389,2685r-30,22l2326,2729r-34,24l2255,2776r-38,23l2175,2821r-41,23l2089,2865r-46,19l1996,2903r-49,18l1896,2937r-53,13l1789,2962r-56,9l1676,2979r-58,5l1559,2985r-62,-1l1436,2978r52,-86l1534,2806r41,-87l1609,2632r29,-86l1662,2458r18,-86l1692,2286r8,-85l1703,2114r-2,-85l1694,1944r-11,-84l1667,1776r-19,-83l1625,1610r-27,-81l1567,1448r-34,-80l1495,1290r-40,-79l1411,1134r-46,-75l1316,984r-52,-73l1211,838r-56,-71l1096,698r-59,-67l976,565,912,500,848,437,2642,958xm3634,3884r13,-22l3682,3803r23,-43l3731,3709r28,-59l3789,3583r29,-74l3849,3429r28,-88l3904,3248r23,-98l3947,3045r16,-108l3974,2822r5,-116l3976,2584r-10,-125l3948,2332r-27,-130l3883,2069r-47,-134l3776,1801r-72,-137l3619,1526r-99,-137l3405,1251,3276,1115,3130,979,2967,845,2785,713r-47,-17l2685,677r-61,-21l2558,635,2409,589,2243,540,2059,487,1864,434,1661,379,1452,323,1243,269,1035,217,833,168,640,123,548,102,460,83,374,65,295,48,219,33,150,20,86,9,28,,20,12,13,25,7,38,3,51,1,65,,78,,92r1,13l3,119r4,12l12,144r7,12l25,168r9,11l44,189r12,9l87,219r30,21l148,258r32,16l242,305r63,29l336,348r32,15l399,380r31,17l462,416r31,21l523,459r32,26l579,507r24,25l627,558r25,27l701,643r50,62l800,769r49,65l898,896r48,62l987,1008r38,51l1063,1111r37,54l1136,1220r33,56l1203,1332r30,58l1262,1450r27,59l1315,1570r22,61l1357,1694r18,63l1390,1821r12,65l1411,1952r6,65l1419,2084r,67l1413,2218r-8,69l1393,2355r-17,69l1356,2493r-25,69l1302,2633r-34,70l1230,2773r-45,71l1137,2914r-55,70l1074,2996r-8,12l1059,3022r-4,14l1052,3051r-3,13l1049,3079r2,13l1053,3106r4,13l1062,3132r5,12l1075,3156r8,10l1092,3176r11,9l1114,3193r12,8l1139,3207r13,4l1218,3228r65,15l1348,3253r63,8l1472,3265r62,2l1594,3267r59,-2l1711,3259r56,-6l1823,3244r54,-11l1930,3220r52,-14l2032,3190r49,-18l2128,3154r46,-19l2219,3115r44,-21l2304,3072r40,-22l2384,3027r37,-23l2456,2982r34,-23l2522,2936r31,-22l2582,2892r27,-21l2633,2850r24,-20l3396,3882r9,13l3416,3905r10,10l3438,3924r13,8l3464,3937r13,5l3491,3945r13,1l3517,3947r14,-1l3544,3944r14,-3l3571,3936r12,-5l3595,3923r11,-8l3616,3906r10,-11l3634,3884xe" fillcolor="#0a0b0c" stroked="f">
                  <v:path arrowok="t" o:connecttype="custom" o:connectlocs="1030,444;1151,602;1213,757;1230,901;1217,1029;1186,1132;928,841;909,828;887,825;865,833;850,848;805,888;751,926;681,962;596,988;499,995;536,878;567,734;556,592;511,456;439,328;346,210;1211,1295;1253,1217;1301,1083;1326,902;1294,690;1173,463;928,238;803,196;484,108;183,34;50,7;2,13;0,35;8,56;39,80;112,116;164,146;209,186;283,278;354,370;411,463;452,565;472,673;464,785;423,901;358,999;350,1022;354,1044;368,1062;406,1076;511,1089;608,1082;693,1058;768,1024;830,987;877,950;1142,1305;1163,1315;1186,1314;1205,1302" o:connectangles="0,0,0,0,0,0,0,0,0,0,0,0,0,0,0,0,0,0,0,0,0,0,0,0,0,0,0,0,0,0,0,0,0,0,0,0,0,0,0,0,0,0,0,0,0,0,0,0,0,0,0,0,0,0,0,0,0,0,0,0,0,0"/>
                  <o:lock v:ext="edit" verticies="t"/>
                </v:shape>
                <v:shape id="Freeform 3280" o:spid="_x0000_s1052" style="position:absolute;left:10910;top:3881;width:859;height:1663;visibility:visible;mso-wrap-style:square;v-text-anchor:top" coordsize="2576,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ya58UA&#10;AADcAAAADwAAAGRycy9kb3ducmV2LnhtbESP0WrCQBRE3wX/YblCX4purKXaNBuRQkGoL41+wCV7&#10;m03N3g3ZjYl+fbdQ8HGYmTNMth1tIy7U+dqxguUiAUFcOl1zpeB0/JhvQPiArLFxTAqu5GGbTycZ&#10;ptoN/EWXIlQiQtinqMCE0KZS+tKQRb9wLXH0vl1nMUTZVVJ3OES4beRTkrxIizXHBYMtvRsqz0Vv&#10;FXzKXYOVuQ0/14N53qzp8dBTr9TDbNy9gQg0hnv4v73XClavK/g7E4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HJrnxQAAANwAAAAPAAAAAAAAAAAAAAAAAJgCAABkcnMv&#10;ZG93bnJldi54bWxQSwUGAAAAAAQABAD1AAAAigMAAAAA&#10;" path="m206,1749l,971,124,498,254,301,503,418,647,357,774,40,971,r212,218l1264,539r291,385l2212,1395r284,300l2576,2031r-170,535l2568,2832r-36,529l2263,3775r-176,655l1484,4988r-9,-1043l989,3417,350,2744,222,2083,206,1749xe" stroked="f">
                  <v:path arrowok="t" o:connecttype="custom" o:connectlocs="69,583;0,324;41,166;85,100;168,139;216,119;258,13;324,0;394,73;421,180;519,308;738,465;832,565;859,677;802,856;856,944;844,1121;755,1259;696,1477;495,1663;492,1315;330,1139;117,915;74,694;69,583" o:connectangles="0,0,0,0,0,0,0,0,0,0,0,0,0,0,0,0,0,0,0,0,0,0,0,0,0"/>
                </v:shape>
                <v:shape id="Freeform 3281" o:spid="_x0000_s1053" style="position:absolute;left:10868;top:3849;width:957;height:1729;visibility:visible;mso-wrap-style:square;v-text-anchor:top" coordsize="2871,5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Q78UA&#10;AADcAAAADwAAAGRycy9kb3ducmV2LnhtbESPQWsCMRSE74X+h/AKvdVstRVdjbJUlvZW3Ip4fGye&#10;m6WblyVJdeuvNwWhx2FmvmGW68F24kQ+tI4VPI8yEMS10y03CnZf5dMMRIjIGjvHpOCXAqxX93dL&#10;zLU785ZOVWxEgnDIUYGJsc+lDLUhi2HkeuLkHZ23GJP0jdQezwluOznOsqm02HJaMNjTm6H6u/qx&#10;CsrxEQ+bfru3xWtRejOt3i+flVKPD0OxABFpiP/hW/tDK5jMX+DvTDo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xRDvxQAAANwAAAAPAAAAAAAAAAAAAAAAAJgCAABkcnMv&#10;ZG93bnJldi54bWxQSwUGAAAAAAQABAD1AAAAigMAAAAA&#10;" path="m1866,4257r11,5l1887,4267r11,4l1909,4273r12,1l1932,4274r11,l1954,4272r10,-3l1976,4266r10,-5l1995,4254r8,-6l2012,4240r8,-9l2027,4222r6,-10l2038,4201r4,-12l2044,4178r1,-11l2046,4156r-1,-11l2043,4134r-3,-11l2036,4113r-5,-10l2026,4093r-8,-9l2010,4075r-8,-8l1992,4060r-18,-11l1926,4017r-74,-52l1755,3896r-55,-41l1641,3811r-62,-47l1513,3712r-67,-54l1377,3601r-70,-60l1236,3479r-71,-65l1095,3348r-70,-69l957,3210r-66,-71l828,3067r-60,-73l712,2920r-52,-74l612,2771r-41,-75l535,2621r-29,-74l482,2473r-14,-73l461,2328r-8,-23l447,2280r-6,-26l435,2228r-4,-28l428,2172r-3,-28l425,2116r3,-28l431,2062r2,-15l437,2033r4,-13l445,2008r6,-14l457,1982r6,-12l471,1957r8,-11l488,1935r10,-11l508,1914r11,3l529,1923r13,6l554,1938r26,20l608,1983r28,27l664,2039r27,29l717,2096r36,39l792,2176r44,43l884,2265r52,49l993,2364r61,53l1122,2470r71,57l1271,2585r84,60l1445,2707r97,64l1645,2837r54,34l1755,2904r58,35l1873,2974r17,10l1908,2996r17,12l1942,3021r17,13l1974,3048r16,14l2005,3077r14,15l2033,3108r14,17l2059,3142r14,18l2085,3178r11,17l2108,3214r17,32l2142,3279r15,34l2171,3348r13,35l2195,3420r10,37l2214,3495r8,38l2228,3572r6,40l2239,3653r3,41l2243,3736r,41l2243,3818r-2,44l2237,3905r-5,43l2226,3991r-8,44l2211,4078r-11,43l2188,4165r-12,42l2161,4250r-14,42l2130,4334r-18,42l2092,4417r-20,40l2049,4497r-21,35l2006,4567r-23,34l1959,4634r-25,33l1907,4699r-28,32l1851,4761r-30,29l1791,4819r-33,28l1726,4874r-35,26l1657,4924r-37,25l1582,4971r-9,7l1562,4986r-7,8l1548,5003r-7,9l1536,5022r-4,10l1529,5042r-2,11l1524,5064r,12l1526,5087r2,11l1531,5109r5,11l1540,5131r7,10l1555,5150r7,7l1571,5165r9,6l1590,5176r11,5l1612,5184r10,3l1633,5188r11,l1655,5187r12,-2l1678,5182r11,-4l1699,5172r45,-27l1787,5117r42,-30l1869,5057r39,-32l1946,4992r36,-34l2018,4923r34,-36l2084,4850r30,-38l2145,4774r29,-39l2200,4696r26,-42l2251,4614r19,-35l2289,4543r18,-34l2324,4473r15,-37l2354,4400r14,-37l2382,4326r12,-37l2405,4252r11,-37l2425,4177r9,-37l2442,4102r8,-37l2456,4027r16,-14l2491,3999r20,-19l2532,3960r21,-24l2575,3911r24,-28l2622,3854r24,-31l2669,3789r23,-36l2714,3716r23,-39l2757,3637r20,-42l2795,3552r17,-46l2827,3459r7,-24l2841,3411r5,-25l2852,3361r4,-25l2861,3311r3,-26l2866,3258r3,-26l2870,3207r1,-27l2871,3153r-1,-27l2868,3099r-3,-28l2861,3044r-5,-28l2851,2988r-6,-28l2837,2932r-8,-28l2819,2876r-10,-28l2797,2819r-12,-28l2770,2763r-14,-29l2739,2706r-14,-23l2712,2662r-13,-19l2686,2624r-1,l2680,2617r-6,-8l2673,2609r14,-26l2702,2555r14,-30l2730,2495r13,-30l2756,2434r11,-33l2778,2369r8,-26l2793,2317r5,-27l2805,2263r4,-27l2814,2208r3,-28l2819,2152r3,-29l2823,2094r,-29l2822,2035r-3,-31l2816,1974r-3,-31l2807,1911r-5,-23l2796,1864r-8,-22l2779,1818r-10,-23l2758,1770r-12,-23l2732,1723r-13,-23l2703,1676r-17,-23l2669,1629r-17,-24l2633,1582r-21,-24l2592,1535r-21,-23l2549,1489r-23,-22l2503,1444r-47,-45l2405,1357r-50,-43l2302,1274r-53,-39l2195,1198r-40,-27l2113,1145r-41,-25l2030,1096r-39,-22l1952,1053r-38,-19l1876,1016r-34,-20l1810,977r-31,-20l1751,937r-27,-21l1698,896r-25,-20l1651,856r-20,-20l1611,816r-18,-21l1576,775r-16,-20l1546,735r-14,-19l1520,696r-11,-21l1499,656r-10,-19l1481,617r-16,-37l1453,542r-10,-36l1434,470r-8,-34l1419,403r-8,-38l1404,329r-9,-35l1386,261r-10,-33l1363,198r-6,-14l1349,170r-8,-13l1332,143r-9,-12l1312,119r-10,-13l1289,95,1277,84,1263,74r-15,-9l1232,55r-16,-8l1198,39r-19,-8l1158,24r-22,-6l1114,12,1089,7,1063,2r-4,l1055,1,1036,r-17,l1001,2,983,4,966,8r-17,4l933,18r-15,6l902,32r-14,9l873,51,858,61,845,74,832,86,819,98r-12,15l791,133r-15,21l762,178r-13,25l736,227r-12,27l714,281r-10,29l697,330r-5,22l686,372r-4,21l664,368,647,345,628,324,609,305,593,290,578,278,562,265,545,254r-17,-9l513,237r-17,-6l479,225r-17,-3l445,219r-16,-1l412,219r-17,4l378,227r-16,7l345,243r-17,11l311,266r-17,16l278,299r-17,19l244,340r-17,24l210,391r-16,29l177,452r-16,35l144,524r-15,39l112,607,96,653,81,701,62,764,46,824,32,884,22,942r-9,56l7,1053r-4,53l1,1157,,1207r2,48l4,1301r6,46l16,1389r8,42l31,1471r10,39l53,1547r11,36l76,1617r14,32l103,1679r15,31l132,1737r15,26l161,1788r15,24l190,1833r15,20l233,1889r26,30l250,1958r-8,43l235,2048r-4,49l228,2151r-2,58l226,2271r2,66l236,2420r16,84l276,2588r32,85l347,2757r45,84l442,2925r56,84l559,3091r63,82l689,3253r71,78l833,3408r74,75l983,3556r76,71l1134,3694r75,65l1283,3822r72,58l1425,3936r66,52l1555,4036r58,44l1716,4153r80,57l1848,4244r18,13xm2499,2439r-60,-58l2377,2321r-61,-60l2252,2200r-63,-60l2124,2078r-63,-61l1997,1956r-76,-73l1846,1812r-75,-72l1697,1669r-73,-69l1554,1530r-70,-67l1417,1398r-66,-64l1289,1273r-60,-61l1173,1155r-54,-54l1070,1050r-45,-48l984,957,970,937,958,916,947,896,937,876,927,856r-9,-21l910,812r-7,-22l898,766r-5,-24l890,716r-2,-28l886,659r,-32l888,594r3,-36l893,534r2,-22l899,488r4,-22l908,444r5,-22l919,401r6,-20l931,363r7,-17l945,329r6,-14l959,300r9,-13l976,273r9,-11l996,251r11,-9l1013,238r6,-3l1025,234r6,-1l1052,237r19,7l1088,251r16,9l1117,270r11,11l1139,293r9,14l1156,321r7,16l1169,354r5,18l1183,409r8,40l1200,492r10,42l1221,579r12,46l1241,649r8,23l1258,697r10,23l1279,745r13,25l1305,794r14,25l1334,844r17,24l1369,894r20,25l1410,944r23,26l1457,995r27,26l1512,1045r30,26l1574,1097r34,24l1644,1147r39,25l1724,1196r42,25l1771,1223r4,3l1810,1242r35,17l1880,1278r36,20l1952,1320r37,22l2027,1366r38,24l2111,1423r46,32l2200,1489r44,35l2287,1558r40,36l2365,1631r37,37l2436,1704r30,37l2480,1760r14,18l2507,1796r11,18l2530,1832r10,18l2549,1868r7,18l2563,1902r7,18l2574,1937r4,17l2582,1977r4,24l2588,2025r1,22l2590,2069r,23l2589,2114r-1,21l2586,2158r-3,21l2580,2199r-5,22l2566,2261r-11,39l2543,2336r-13,36l2515,2407r-16,32xm2408,2674r19,16l2446,2707r18,18l2480,2743r17,20l2512,2782r14,21l2540,2825r12,21l2563,2867r10,21l2583,2910r9,21l2600,2952r7,22l2613,2995r6,21l2624,3037r4,22l2631,3079r3,21l2636,3121r1,21l2638,3162r,20l2637,3202r-1,20l2635,3243r-6,39l2622,3321r-7,37l2605,3395r-13,37l2579,3467r-11,28l2555,3522r-13,26l2530,3573r-15,25l2502,3622r-15,23l2472,3666r-3,-39l2466,3589r-6,-38l2455,3513r-7,-39l2440,3437r-9,-36l2421,3365r-11,-36l2399,3294r-13,-35l2372,3226r-15,-34l2343,3160r-17,-32l2308,3097r-15,-25l2278,3048r-17,-25l2243,2999r-17,-22l2207,2955r-19,-22l2169,2912r-21,-20l2128,2873r-23,-19l2084,2836r-23,-17l2037,2802r-23,-16l1989,2772r-114,-67l1770,2640r-100,-64l1577,2515r-87,-60l1409,2398r-74,-56l1266,2288r-64,-52l1144,2187r-54,-47l1042,2095r-45,-42l957,2013r-36,-38l889,1940r-41,-43l805,1852r-24,-22l758,1808r-25,-20l709,1768r-26,-19l657,1732r-26,-14l604,1704r-13,-6l578,1694r-14,-5l551,1686r-14,-3l524,1682r-14,-3l497,1679r-15,l468,1682r-15,2l439,1687r-14,4l411,1696r-13,7l385,1710r-20,-28l345,1649r-23,-38l300,1570r-10,-24l279,1523r-10,-25l259,1472r-11,-28l240,1416r-9,-29l224,1357r-8,-32l210,1293r-5,-34l200,1226r-3,-36l195,1153r-1,-37l195,1077r1,-40l199,997r5,-41l210,913r8,-44l228,824r13,-44l254,733r16,-46l285,646r15,-36l316,579r15,-26l346,531r14,-18l374,497r13,-11l400,478r11,-5l422,469r9,-1l439,469r6,3l450,475r15,14l478,506r13,19l505,548r12,22l529,595r12,24l552,645r21,53l592,749r16,47l621,837r,1l628,856r10,20l650,898r16,24l684,949r21,27l728,1006r25,31l781,1070r30,35l844,1140r34,37l951,1257r81,84l1119,1428r93,92l1308,1617r101,97l1513,1815r107,102l1727,2020r109,104l1911,2195r73,70l2058,2336r73,69l2203,2475r69,67l2342,2609r66,65xe" fillcolor="#0a0b0c" stroked="f">
                  <v:path arrowok="t" o:connecttype="custom" o:connectlocs="671,1413;673,1361;412,1159;156,800;148,669;212,670;482,902;673,1030;738,1165;733,1373;636,1566;514,1670;524,1721;610,1695;763,1514;824,1337;932,1184;957,1042;913,902;922,800;939,658;884,535;704,382;544,279;478,157;434,35;353,1;277,29;221,123;137,73;54,162;1,418;54,596;84,835;378,1231;772,754;430,424;299,255;308,127;351,79;403,178;470,315;603,414;801,556;861,659;843,791;861,970;879,1074;824,1222;775,1042;679,934;332,684;193,565;122,561;67,409;100,203;159,169;213,292;436,539" o:connectangles="0,0,0,0,0,0,0,0,0,0,0,0,0,0,0,0,0,0,0,0,0,0,0,0,0,0,0,0,0,0,0,0,0,0,0,0,0,0,0,0,0,0,0,0,0,0,0,0,0,0,0,0,0,0,0,0,0,0,0"/>
                  <o:lock v:ext="edit" verticies="t"/>
                </v:shape>
                <v:shape id="Freeform 3282" o:spid="_x0000_s1054" style="position:absolute;left:7332;top:3881;width:888;height:1695;visibility:visible;mso-wrap-style:square;v-text-anchor:top" coordsize="2665,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VJicYA&#10;AADcAAAADwAAAGRycy9kb3ducmV2LnhtbESP3WrCQBSE7wXfYTmF3ukm1kpNXUXESlEp+PMAp9nT&#10;TTB7NmS3Ju3Td4WCl8PMfMPMFp2txJUaXzpWkA4TEMS50yUbBefT2+AFhA/IGivHpOCHPCzm/d4M&#10;M+1aPtD1GIyIEPYZKihCqDMpfV6QRT90NXH0vlxjMUTZGKkbbCPcVnKUJBNpseS4UGBNq4Lyy/Hb&#10;KjhsPrkdrcf7NJ2sPrbubHb0a5R6fOiWryACdeEe/m+/awVP02e4nY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aVJicYAAADcAAAADwAAAAAAAAAAAAAAAACYAgAAZHJz&#10;L2Rvd25yZXYueG1sUEsFBgAAAAAEAAQA9QAAAIsDAAAAAA==&#10;" path="m2436,1806r229,-792l2548,528,2420,324,2162,439,2018,372,1893,45,1693,,1473,218r-92,328l1075,932,394,1399,98,1698,9,2040r162,551l,2858r23,542l291,3829r164,672l1058,5085r33,-1065l1599,3491r668,-673l2412,2146r24,-340xe" stroked="f">
                  <v:path arrowok="t" o:connecttype="custom" o:connectlocs="812,602;888,338;849,176;806,108;720,146;672,124;631,15;564,0;491,73;460,182;358,311;131,466;33,566;3,680;57,864;0,953;8,1133;97,1276;152,1500;353,1695;364,1340;533,1164;755,939;804,715;812,602" o:connectangles="0,0,0,0,0,0,0,0,0,0,0,0,0,0,0,0,0,0,0,0,0,0,0,0,0"/>
                </v:shape>
                <v:shape id="Freeform 3283" o:spid="_x0000_s1055" style="position:absolute;left:7270;top:3849;width:992;height:1762;visibility:visible;mso-wrap-style:square;v-text-anchor:top" coordsize="2977,5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MN+8MA&#10;AADcAAAADwAAAGRycy9kb3ducmV2LnhtbESPQYvCMBSE78L+h/AWvGnqCqLVKItsixcVXff+bN62&#10;xealNLHWf28EweMwM98wi1VnKtFS40rLCkbDCARxZnXJuYLTbzKYgnAeWWNlmRTcycFq+dFbYKzt&#10;jQ/UHn0uAoRdjAoK7+tYSpcVZNANbU0cvH/bGPRBNrnUDd4C3FTyK4om0mDJYaHAmtYFZZfj1Sio&#10;fpIk3e9yeUm3Jj2167/oPB0p1f/svucgPHX+HX61N1rBeDaB55lw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MN+8MAAADcAAAADwAAAAAAAAAAAAAAAACYAgAAZHJzL2Rv&#10;d25yZXYueG1sUEsFBgAAAAAEAAQA9QAAAIgDAAAAAA==&#10;" path="m1003,4329r-11,7l980,4341r-11,3l958,4346r-11,1l936,4347r-13,-1l912,4344r-10,-3l891,4337r-10,-5l871,4325r-9,-7l854,4310r-8,-9l839,4291r-6,-11l828,4269r-3,-11l823,4246r-1,-11l822,4223r1,-11l825,4201r2,-12l832,4179r5,-10l843,4159r8,-9l858,4141r9,-7l877,4127r20,-12l946,4084r77,-52l1124,3964r57,-40l1242,3880r65,-48l1374,3781r71,-53l1517,3671r72,-60l1663,3550r74,-64l1811,3420r73,-69l1954,3282r69,-72l2090,3137r62,-73l2212,2990r54,-75l2316,2840r45,-76l2399,2689r32,-75l2456,2539r16,-74l2481,2391r8,-24l2496,2343r7,-26l2509,2289r6,-27l2518,2233r3,-28l2522,2176r-1,-28l2517,2119r-2,-14l2512,2091r-4,-14l2504,2064r-6,-14l2493,2038r-7,-13l2479,2012r-8,-11l2462,1989r-10,-12l2441,1966r-10,5l2420,1975r-12,7l2394,1991r-27,20l2338,2036r-29,27l2280,2092r-28,29l2224,2149r-37,38l2146,2228r-46,44l2050,2318r-54,48l1936,2416r-63,52l1803,2522r-75,56l1648,2635r-88,60l1466,2756r-99,64l1260,2884r-57,34l1146,2951r-60,34l1024,3018r-19,12l987,3041r-18,12l952,3065r-16,14l919,3092r-16,15l888,3121r-16,16l857,3154r-14,16l829,3188r-13,16l803,3222r-13,19l779,3260r-19,32l742,3325r-16,34l712,3395r-15,36l685,3468r-11,37l664,3544r-9,39l647,3623r-7,41l636,3705r-5,42l629,3789r-1,43l628,3874r1,44l631,3963r5,44l640,4052r7,44l655,4140r10,45l675,4229r12,44l701,4317r14,44l731,4403r18,44l768,4489r20,42l810,4573r20,35l853,4644r22,35l899,4714r26,33l950,4781r28,32l1006,4845r30,31l1067,4906r32,30l1133,4964r33,28l1202,5017r37,26l1277,5067r10,6l1296,5081r8,9l1311,5099r6,10l1323,5119r3,10l1330,5141r2,11l1333,5163r,11l1332,5185r-2,13l1326,5209r-4,10l1315,5230r-7,10l1301,5249r-8,8l1284,5265r-10,6l1264,5276r-10,5l1242,5284r-11,1l1220,5286r-12,l1196,5285r-11,-2l1174,5280r-11,-5l1153,5269r-45,-29l1064,5210r-42,-30l982,5147r-40,-33l904,5079r-35,-35l833,5007r-34,-37l767,4932r-31,-39l706,4853r-28,-41l651,4771r-25,-42l601,4687r-19,-37l564,4614r-17,-37l531,4540r-16,-37l500,4466r-13,-38l475,4390r-13,-38l451,4314r-10,-38l432,4236r-8,-38l416,4159r-5,-38l405,4082r-17,-14l369,4053r-19,-19l329,4012r-21,-24l285,3962r-23,-29l240,3902r-24,-33l193,3834r-23,-36l148,3759r-22,-40l106,3677,87,3634,69,3589,53,3542,38,3494r-7,-25l26,3444r-6,-26l16,3393r-5,-26l8,3341,4,3315,2,3288,1,3262,,3235r,-27l1,3180r1,-27l4,3125r4,-28l12,3069r6,-28l25,3013r6,-29l39,2956r10,-28l59,2899r12,-28l83,2841r13,-29l112,2784r16,-29l146,2726r13,-22l173,2682r14,-19l201,2644r6,-8l214,2630r1,l200,2602r-13,-30l172,2542r-13,-30l147,2481r-13,-33l123,2414r-10,-33l106,2355r-6,-27l93,2301r-5,-28l84,2245r-5,-28l77,2188r-2,-29l74,2130r,-30l74,2069r2,-30l78,2008r4,-32l87,1945r6,-33l98,1889r8,-24l114,1842r9,-24l134,1795r13,-25l159,1747r14,-24l189,1698r16,-23l222,1651r19,-24l260,1603r19,-23l300,1556r21,-22l344,1510r22,-22l390,1464r24,-22l463,1398r53,-42l569,1313r54,-40l679,1235r56,-37l755,1184r22,-12l798,1158r20,-12l839,1134r23,-13l883,1109r21,-11l946,1075r40,-20l1025,1036r39,-17l1099,1000r34,-20l1165,960r29,-19l1222,921r27,-20l1274,880r23,-20l1318,840r22,-20l1359,800r17,-20l1392,759r16,-20l1421,720r14,-20l1447,680r11,-20l1468,641r9,-19l1493,582r15,-38l1519,507r10,-35l1537,437r8,-34l1554,365r8,-37l1571,292r11,-33l1594,226r12,-30l1614,180r8,-13l1631,153r9,-13l1650,126r10,-12l1671,103r12,-11l1697,80r14,-10l1727,61r16,-9l1761,43r18,-7l1799,29r21,-7l1842,15r24,-5l1890,5r27,-4l1917,2r5,-1l1925,1,1944,r19,1l1981,2r18,3l2017,10r17,4l2049,21r17,7l2081,37r15,9l2111,56r13,11l2138,79r13,13l2165,106r12,15l2193,141r14,23l2221,188r13,25l2246,240r12,26l2268,294r9,30l2283,345r6,21l2293,387r6,23l2317,385r18,-23l2354,339r20,-19l2391,307r17,-14l2424,281r17,-10l2458,262r17,-9l2491,247r17,-5l2526,238r17,-2l2560,236r18,2l2594,242r17,5l2629,254r17,9l2663,275r17,14l2696,305r17,17l2730,343r17,22l2763,390r17,28l2796,448r17,32l2828,516r16,38l2860,596r15,45l2890,688r16,49l2924,802r14,63l2950,925r10,60l2967,1043r6,55l2976,1153r1,51l2976,1256r-2,49l2969,1352r-5,46l2956,1442r-8,42l2938,1526r-11,39l2916,1602r-13,36l2890,1673r-15,32l2861,1737r-16,30l2831,1795r-16,26l2799,1846r-15,24l2768,1891r-15,20l2724,1948r-27,31l2705,2019r7,44l2718,2110r3,51l2723,2216r,60l2722,2338r-3,67l2709,2491r-18,85l2664,2661r-35,86l2588,2832r-47,86l2487,3002r-59,84l2365,3169r-68,81l2226,3331r-74,78l2077,3487r-78,75l1921,3634r-80,70l1763,3773r-79,63l1608,3899r-75,58l1461,4012r-70,52l1326,4111r-61,44l1157,4229r-81,54l1022,4317r-19,12xm395,2459r64,-58l523,2342r65,-61l654,2221r66,-61l787,2100r66,-62l920,1976r79,-71l1078,1833r77,-72l1232,1691r76,-70l1382,1553r73,-67l1526,1419r67,-63l1659,1294r61,-59l1780,1177r54,-54l1886,1071r48,-48l1977,978r14,-20l2003,938r13,-21l2027,897r10,-21l2047,855r8,-23l2063,810r5,-24l2074,761r4,-27l2081,706r2,-31l2084,644r-1,-35l2081,573r-1,-24l2076,525r-2,-23l2071,479r-5,-23l2062,435r-6,-23l2050,392r-6,-19l2038,356r-7,-17l2024,322r-7,-14l2008,293r-8,-12l1991,269r-11,-13l1969,247r-6,-4l1958,241r-7,-3l1945,238r-22,5l1904,249r-18,6l1870,264r-13,10l1845,286r-12,12l1824,311r-9,15l1809,342r-7,16l1796,376r-11,38l1776,456r-10,42l1756,542r-12,46l1729,634r-9,25l1711,682r-9,25l1691,730r-11,25l1667,780r-14,25l1637,830r-15,25l1604,880r-19,25l1564,931r-23,26l1518,981r-26,26l1465,1033r-30,25l1404,1083r-33,25l1335,1133r-37,25l1258,1183r-42,24l1172,1231r-5,2l1162,1236r-35,15l1090,1269r-37,18l1016,1306r-37,22l941,1349r-39,23l863,1398r-48,32l768,1462r-46,34l677,1529r-43,36l591,1601r-40,36l513,1674r-35,36l445,1747r-15,19l416,1784r-13,19l391,1821r-13,18l368,1856r-10,18l349,1892r-7,18l336,1927r-6,18l326,1962r-5,23l318,2010r-3,23l313,2057r-1,22l311,2103r,22l312,2148r3,21l317,2191r2,22l322,2234r9,42l341,2316r13,38l366,2390r15,36l395,2459xm485,2701r-21,16l445,2734r-19,18l409,2771r-17,19l375,2810r-15,20l346,2851r-12,22l321,2895r-11,21l300,2938r-10,22l282,2981r-8,22l268,3025r-7,21l255,3068r-4,21l247,3110r-3,22l242,3153r-2,21l238,3194r,22l238,3236r,21l240,3277r4,41l250,3357r9,39l268,3434r11,37l292,3507r11,29l315,3564r12,27l340,3618r14,25l367,3667r15,24l396,3713r4,-39l405,3635r6,-40l417,3556r8,-38l434,3480r10,-37l456,3406r11,-36l480,3334r14,-34l508,3266r16,-34l541,3199r18,-32l576,3136r16,-26l609,3086r18,-25l645,3037r19,-22l683,2993r20,-22l723,2950r21,-20l767,2911r22,-19l811,2874r24,-17l860,2840r24,-15l910,2810r117,-65l1137,2680r103,-62l1336,2557r91,-58l1510,2441r78,-56l1660,2333r66,-52l1786,2232r56,-47l1893,2141r46,-43l1981,2058r38,-38l2053,1985r42,-43l2140,1897r25,-21l2189,1854r25,-21l2241,1814r25,-19l2293,1778r27,-15l2348,1751r14,-5l2375,1741r15,-4l2403,1733r13,-2l2431,1729r13,-1l2458,1728r16,1l2488,1730r16,3l2517,1737r15,4l2545,1747r14,6l2572,1761r20,-28l2615,1700r23,-39l2662,1619r11,-23l2685,1572r11,-25l2706,1520r12,-27l2728,1464r9,-29l2746,1404r7,-32l2760,1340r7,-35l2771,1270r5,-37l2779,1196r1,-38l2781,1119r-1,-40l2778,1037r-4,-42l2768,951r-8,-45l2751,860r-11,-46l2728,766r-15,-47l2697,677r-14,-37l2667,608r-14,-28l2638,558r-14,-19l2610,523r-13,-11l2584,503r-11,-7l2562,493r-9,-1l2545,493r-7,1l2533,498r-15,15l2504,530r-14,19l2476,571r-14,23l2450,618r-13,26l2424,670r-22,54l2382,775r-17,48l2350,865r-7,19l2333,904r-14,22l2302,950r-19,27l2262,1005r-25,29l2211,1065r-30,34l2150,1134r-33,36l2081,1207r-78,79l1918,1370r-90,88l1731,1549r-100,96l1526,1743r-109,100l1306,1945r-112,103l1080,2152r-77,71l926,2293r-76,71l773,2434r-75,68l626,2570r-72,66l485,2701xe" fillcolor="#1f1a17" stroked="f">
                  <v:path arrowok="t" o:connecttype="custom" o:connectlocs="285,1437;284,1383;554,1183;824,822;834,688;769,688;489,919;291,1046;221,1181;222,1395;317,1594;439,1703;428,1755;341,1727;188,1538;129,1356;23,1196;1,1051;49,909;41,805;27,659;87,534;259,391;407,307;492,207;543,51;622,3;698,15;761,115;836,81;921,130;991,366;953,579;907,759;692,1162;334,1443;461,518;679,292;690,160;654,81;598,125;540,285;391,410;226,510;114,637;107,745;115,950;80,1058;113,1206;165,1100;256,970;575,760;764,593;844,580;915,468;913,271;848,164;783,288;667,429;209,857" o:connectangles="0,0,0,0,0,0,0,0,0,0,0,0,0,0,0,0,0,0,0,0,0,0,0,0,0,0,0,0,0,0,0,0,0,0,0,0,0,0,0,0,0,0,0,0,0,0,0,0,0,0,0,0,0,0,0,0,0,0,0,0"/>
                  <o:lock v:ext="edit" verticies="t"/>
                </v:shape>
                <v:shape id="Freeform 3284" o:spid="_x0000_s1056" style="position:absolute;left:9036;top:6183;width:513;height:228;visibility:visible;mso-wrap-style:square;v-text-anchor:top" coordsize="1541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tqvsgA&#10;AADcAAAADwAAAGRycy9kb3ducmV2LnhtbESPT2vCQBDF74V+h2UEb3XjH9o0dRURhFZB29RDj0N2&#10;zIZmZ0N21eind4VCj4837/fmTeedrcWJWl85VjAcJCCIC6crLhXsv1dPKQgfkDXWjknBhTzMZ48P&#10;U8y0O/MXnfJQighhn6ECE0KTSekLQxb9wDXE0Tu41mKIsi2lbvEc4baWoyR5lhYrjg0GG1oaKn7z&#10;o41vbHbmMz1etpM8nex326v7WA9/lOr3usUbiEBd+D/+S79rBePXF7iPiQS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e2q+yAAAANwAAAAPAAAAAAAAAAAAAAAAAJgCAABk&#10;cnMvZG93bnJldi54bWxQSwUGAAAAAAQABAD1AAAAjQMAAAAA&#10;" path="m1541,176r-30,13l1483,201r-26,14l1432,229r-25,15l1385,259r-21,14l1344,289r-18,16l1309,320r-16,17l1280,354r-13,17l1257,387r-9,18l1242,423r-9,26l1226,475r-7,26l1215,524r-5,24l1208,571r-2,23l1205,616r-23,-4l1158,608r-26,-2l1104,604r-29,-1l1044,601r-32,2l979,605r-34,3l910,613r-35,6l839,628r-37,10l765,652r-37,14l690,684,659,673,625,663r-34,-9l557,647r-37,-6l483,636r-38,-3l405,632r-41,l322,633r-43,3l234,642r-44,7l143,658,94,668,45,681,21,599,5,524,,456,4,393,17,336,37,284,66,237r35,-41l143,160r48,-32l243,100,300,76,361,56,426,39,494,26,563,15,635,8,708,3,782,1,854,r73,1l999,4r70,4l1136,13r65,6l1263,26r57,6l1373,40r89,14l1526,64r3,29l1533,122r3,27l1541,176xe" fillcolor="#ffc [661]" stroked="f">
                  <v:path arrowok="t" o:connecttype="custom" o:connectlocs="503,63;485,72;468,81;454,91;441,102;430,112;422,124;415,135;410,150;406,167;403,183;401,198;393,204;377,202;358,201;337,201;315,203;291,206;267,213;242,222;219,224;197,218;173,214;148,211;121,211;93,212;63,216;31,223;7,200;0,152;6,112;22,79;48,53;81,33;120,19;164,9;211,3;260,0;309,0;356,3;400,6;439,11;487,18;509,31;511,50" o:connectangles="0,0,0,0,0,0,0,0,0,0,0,0,0,0,0,0,0,0,0,0,0,0,0,0,0,0,0,0,0,0,0,0,0,0,0,0,0,0,0,0,0,0,0,0,0"/>
                </v:shape>
                <v:shape id="Freeform 3285" o:spid="_x0000_s1057" style="position:absolute;left:9035;top:3746;width:209;height:209;visibility:visible;mso-wrap-style:square;v-text-anchor:top" coordsize="627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oXwcIA&#10;AADcAAAADwAAAGRycy9kb3ducmV2LnhtbERPy4rCMBTdC/MP4Q7MTtM6INoxyjBQcKPgA53lpbm2&#10;xeamJlGrX28WgsvDeU/nnWnElZyvLStIBwkI4sLqmksFu23eH4PwAVljY5kU3MnDfPbRm2Km7Y3X&#10;dN2EUsQQ9hkqqEJoMyl9UZFBP7AtceSO1hkMEbpSaoe3GG4aOUySkTRYc2yosKW/iorT5mIU7A+u&#10;/U8L+1im+8tqEfJzt8vPSn19dr8/IAJ14S1+uRdawfckro1n4hG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KhfBwgAAANwAAAAPAAAAAAAAAAAAAAAAAJgCAABkcnMvZG93&#10;bnJldi54bWxQSwUGAAAAAAQABAD1AAAAhwMAAAAA&#10;" path="m314,r15,l346,1r16,2l376,6r16,4l407,14r14,5l436,24r13,7l463,38r13,8l488,53r13,9l513,71r11,10l535,92r10,11l555,114r9,11l573,137r8,14l589,163r7,15l602,191r6,15l613,220r4,15l620,250r4,15l625,281r2,16l627,313r,16l625,345r-1,15l620,376r-3,16l613,406r-5,15l602,436r-6,13l589,462r-8,14l573,488r-9,13l555,513r-10,11l535,535r-11,10l513,555r-12,9l488,573r-12,8l463,589r-14,7l436,602r-15,6l407,613r-15,4l376,620r-14,3l346,625r-17,1l314,627r-16,-1l281,625r-15,-2l251,620r-16,-3l221,613r-15,-5l192,602r-14,-6l165,589r-14,-8l139,573r-12,-9l114,555,103,545,92,535,82,524,72,513,63,501,54,488,46,476,38,462,32,449,25,436,19,421,15,406,10,392,7,376,4,360,3,345,1,329,,313,1,297,3,281,4,265,7,250r3,-15l15,220r4,-14l25,191r7,-13l38,163r8,-12l54,137r9,-12l72,114,82,103,92,92,103,81,114,71r13,-9l139,53r12,-7l165,38r13,-7l192,24r14,-5l221,14r14,-4l251,6,266,3,281,1,298,r16,xm314,40r14,l342,41r13,1l369,44r13,4l395,52r13,4l420,61r12,6l444,72r12,7l467,86r10,8l487,102r10,9l507,120r9,10l525,139r8,11l541,160r7,11l554,182r6,13l566,207r5,12l575,232r4,13l581,258r4,14l586,285r1,14l587,313r,14l586,341r-1,14l581,368r-2,14l575,394r-4,14l566,420r-6,12l554,443r-6,12l541,466r-8,11l525,487r-9,10l507,507r-10,9l487,524r-10,9l467,540r-11,8l444,554r-12,6l420,566r-12,4l395,574r-13,4l369,581r-14,2l342,586r-14,1l314,587r-15,l286,586r-14,-3l259,581r-14,-3l232,574r-12,-4l207,566r-12,-6l184,554r-12,-6l160,540r-10,-7l140,524r-10,-8l120,507r-9,-10l103,487,94,477,87,466,80,455,73,443,67,432,62,420,57,408,53,394,48,382,46,368,44,355,42,341,41,327r,-14l41,299r1,-14l44,272r2,-14l48,245r5,-13l57,219r5,-12l67,195r6,-13l80,171r7,-11l94,150r9,-11l111,130r9,-10l130,111r10,-9l150,94r10,-8l172,79r12,-7l195,67r12,-6l220,56r12,-4l245,48r14,-4l272,42r14,-1l299,40r15,xe" stroked="f">
                  <v:path arrowok="t" o:connecttype="custom" o:connectlocs="125,2;150,10;171,24;188,42;201,64;208,88;208,115;203,140;191,163;175,182;154,196;131,206;105,209;78,206;55,196;34,182;18,163;6,140;1,115;1,88;8,64;21,42;38,24;59,10;84,2;105,13;127,16;148,24;166,37;180,53;190,73;195,95;195,118;189,140;178,159;162,175;144,187;123,194;100,196;77,191;57,183;40,169;27,152;18,131;14,109;15,86;22,65;34,46;50,31;69,20;91,14" o:connectangles="0,0,0,0,0,0,0,0,0,0,0,0,0,0,0,0,0,0,0,0,0,0,0,0,0,0,0,0,0,0,0,0,0,0,0,0,0,0,0,0,0,0,0,0,0,0,0,0,0,0,0"/>
                  <o:lock v:ext="edit" verticies="t"/>
                </v:shape>
                <v:shape id="Freeform 3286" o:spid="_x0000_s1058" style="position:absolute;left:7551;top:2381;width:1725;height:1728;visibility:visible;mso-wrap-style:square;v-text-anchor:top" coordsize="5176,5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1TR8MA&#10;AADcAAAADwAAAGRycy9kb3ducmV2LnhtbESPQWsCMRSE7wX/Q3iCt5pdLVVXo4hQ6KGHuvoDHpvn&#10;ZnHzsiSpxn9vCoUeh5n5htnsku3FjXzoHCsopwUI4sbpjlsF59PH6xJEiMgae8ek4EEBdtvRywYr&#10;7e58pFsdW5EhHCpUYGIcKilDY8himLqBOHsX5y3GLH0rtcd7httezoriXVrsOC8YHOhgqLnWP1bB&#10;3l2kXfpFXb5R853Kgzkfv5JSk3Har0FESvE//Nf+1ArmqxX8nslHQG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1TR8MAAADcAAAADwAAAAAAAAAAAAAAAACYAgAAZHJzL2Rv&#10;d25yZXYueG1sUEsFBgAAAAAEAAQA9QAAAIgDAAAAAA==&#10;" path="m3593,1586r-782,875l5176,2592,2811,2723r782,875l2720,2816,2588,5184,2457,2816r-875,782l2365,2723,,2592,2365,2461,1584,1586r873,782l2588,r132,2369l3593,1586xe" stroked="f">
                  <v:path arrowok="t" o:connecttype="custom" o:connectlocs="1197,529;937,820;1725,864;937,908;1197,1199;906,939;863,1728;819,939;527,1199;788,908;0,864;788,820;528,529;819,789;863,0;906,790;1197,529" o:connectangles="0,0,0,0,0,0,0,0,0,0,0,0,0,0,0,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757555</wp:posOffset>
                </wp:positionH>
                <wp:positionV relativeFrom="paragraph">
                  <wp:posOffset>6229350</wp:posOffset>
                </wp:positionV>
                <wp:extent cx="5354320" cy="2235835"/>
                <wp:effectExtent l="5080" t="7620" r="3175" b="4445"/>
                <wp:wrapNone/>
                <wp:docPr id="338" name="Group 3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54320" cy="2235835"/>
                          <a:chOff x="1913" y="1706"/>
                          <a:chExt cx="8432" cy="3521"/>
                        </a:xfrm>
                      </wpg:grpSpPr>
                      <wps:wsp>
                        <wps:cNvPr id="339" name="Rectangle 3220"/>
                        <wps:cNvSpPr>
                          <a:spLocks noChangeArrowheads="1"/>
                        </wps:cNvSpPr>
                        <wps:spPr bwMode="auto">
                          <a:xfrm>
                            <a:off x="1913" y="1706"/>
                            <a:ext cx="77" cy="352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  <a:lumOff val="0"/>
                              <a:alpha val="25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Rectangle 3221"/>
                        <wps:cNvSpPr>
                          <a:spLocks noChangeArrowheads="1"/>
                        </wps:cNvSpPr>
                        <wps:spPr bwMode="auto">
                          <a:xfrm>
                            <a:off x="2105" y="1706"/>
                            <a:ext cx="76" cy="3521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60000"/>
                              <a:lumOff val="40000"/>
                              <a:alpha val="25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Rectangle 3222"/>
                        <wps:cNvSpPr>
                          <a:spLocks noChangeArrowheads="1"/>
                        </wps:cNvSpPr>
                        <wps:spPr bwMode="auto">
                          <a:xfrm>
                            <a:off x="9909" y="1706"/>
                            <a:ext cx="77" cy="3521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20000"/>
                              <a:lumOff val="80000"/>
                              <a:alpha val="25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Rectangle 3223"/>
                        <wps:cNvSpPr>
                          <a:spLocks noChangeArrowheads="1"/>
                        </wps:cNvSpPr>
                        <wps:spPr bwMode="auto">
                          <a:xfrm>
                            <a:off x="10101" y="1706"/>
                            <a:ext cx="76" cy="3521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60000"/>
                              <a:lumOff val="40000"/>
                              <a:alpha val="25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Rectangle 3224"/>
                        <wps:cNvSpPr>
                          <a:spLocks noChangeArrowheads="1"/>
                        </wps:cNvSpPr>
                        <wps:spPr bwMode="auto">
                          <a:xfrm>
                            <a:off x="10278" y="1706"/>
                            <a:ext cx="67" cy="352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40000"/>
                              <a:lumOff val="60000"/>
                              <a:alpha val="25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Rectangle 3225"/>
                        <wps:cNvSpPr>
                          <a:spLocks noChangeArrowheads="1"/>
                        </wps:cNvSpPr>
                        <wps:spPr bwMode="auto">
                          <a:xfrm>
                            <a:off x="2307" y="1713"/>
                            <a:ext cx="66" cy="2984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75000"/>
                              <a:lumOff val="0"/>
                              <a:alpha val="25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Rectangle 3226"/>
                        <wps:cNvSpPr>
                          <a:spLocks noChangeArrowheads="1"/>
                        </wps:cNvSpPr>
                        <wps:spPr bwMode="auto">
                          <a:xfrm>
                            <a:off x="2594" y="1706"/>
                            <a:ext cx="269" cy="299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40000"/>
                              <a:lumOff val="60000"/>
                              <a:alpha val="25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Rectangle 3227"/>
                        <wps:cNvSpPr>
                          <a:spLocks noChangeArrowheads="1"/>
                        </wps:cNvSpPr>
                        <wps:spPr bwMode="auto">
                          <a:xfrm>
                            <a:off x="3074" y="1706"/>
                            <a:ext cx="173" cy="2991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  <a:alpha val="25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Rectangle 3228"/>
                        <wps:cNvSpPr>
                          <a:spLocks noChangeArrowheads="1"/>
                        </wps:cNvSpPr>
                        <wps:spPr bwMode="auto">
                          <a:xfrm>
                            <a:off x="3468" y="1706"/>
                            <a:ext cx="76" cy="2991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  <a:alpha val="25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Rectangle 3229"/>
                        <wps:cNvSpPr>
                          <a:spLocks noChangeArrowheads="1"/>
                        </wps:cNvSpPr>
                        <wps:spPr bwMode="auto">
                          <a:xfrm>
                            <a:off x="3669" y="1713"/>
                            <a:ext cx="356" cy="2984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  <a:alpha val="25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Rectangle 3230"/>
                        <wps:cNvSpPr>
                          <a:spLocks noChangeArrowheads="1"/>
                        </wps:cNvSpPr>
                        <wps:spPr bwMode="auto">
                          <a:xfrm>
                            <a:off x="4149" y="1706"/>
                            <a:ext cx="67" cy="2991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75000"/>
                              <a:lumOff val="0"/>
                              <a:alpha val="25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Rectangle 3231"/>
                        <wps:cNvSpPr>
                          <a:spLocks noChangeArrowheads="1"/>
                        </wps:cNvSpPr>
                        <wps:spPr bwMode="auto">
                          <a:xfrm>
                            <a:off x="8163" y="1706"/>
                            <a:ext cx="77" cy="2991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40000"/>
                              <a:lumOff val="60000"/>
                              <a:alpha val="25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Rectangle 3232"/>
                        <wps:cNvSpPr>
                          <a:spLocks noChangeArrowheads="1"/>
                        </wps:cNvSpPr>
                        <wps:spPr bwMode="auto">
                          <a:xfrm>
                            <a:off x="8354" y="1706"/>
                            <a:ext cx="78" cy="2991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  <a:alpha val="25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Rectangle 3233"/>
                        <wps:cNvSpPr>
                          <a:spLocks noChangeArrowheads="1"/>
                        </wps:cNvSpPr>
                        <wps:spPr bwMode="auto">
                          <a:xfrm>
                            <a:off x="8556" y="1706"/>
                            <a:ext cx="268" cy="2991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60000"/>
                              <a:lumOff val="40000"/>
                              <a:alpha val="25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Rectangle 3234"/>
                        <wps:cNvSpPr>
                          <a:spLocks noChangeArrowheads="1"/>
                        </wps:cNvSpPr>
                        <wps:spPr bwMode="auto">
                          <a:xfrm>
                            <a:off x="8940" y="1706"/>
                            <a:ext cx="173" cy="2991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  <a:alpha val="25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Rectangle 3235"/>
                        <wps:cNvSpPr>
                          <a:spLocks noChangeArrowheads="1"/>
                        </wps:cNvSpPr>
                        <wps:spPr bwMode="auto">
                          <a:xfrm>
                            <a:off x="9333" y="1706"/>
                            <a:ext cx="163" cy="2991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40000"/>
                              <a:lumOff val="60000"/>
                              <a:alpha val="25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Rectangle 3236"/>
                        <wps:cNvSpPr>
                          <a:spLocks noChangeArrowheads="1"/>
                        </wps:cNvSpPr>
                        <wps:spPr bwMode="auto">
                          <a:xfrm>
                            <a:off x="9621" y="1706"/>
                            <a:ext cx="173" cy="2991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75000"/>
                              <a:lumOff val="0"/>
                              <a:alpha val="25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Rectangle 3237"/>
                        <wps:cNvSpPr>
                          <a:spLocks noChangeArrowheads="1"/>
                        </wps:cNvSpPr>
                        <wps:spPr bwMode="auto">
                          <a:xfrm>
                            <a:off x="4295" y="1706"/>
                            <a:ext cx="268" cy="2991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60000"/>
                              <a:lumOff val="40000"/>
                              <a:alpha val="25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Rectangle 3238"/>
                        <wps:cNvSpPr>
                          <a:spLocks noChangeArrowheads="1"/>
                        </wps:cNvSpPr>
                        <wps:spPr bwMode="auto">
                          <a:xfrm>
                            <a:off x="4775" y="1706"/>
                            <a:ext cx="172" cy="2991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75000"/>
                              <a:lumOff val="0"/>
                              <a:alpha val="25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Rectangle 3239"/>
                        <wps:cNvSpPr>
                          <a:spLocks noChangeArrowheads="1"/>
                        </wps:cNvSpPr>
                        <wps:spPr bwMode="auto">
                          <a:xfrm>
                            <a:off x="5168" y="1706"/>
                            <a:ext cx="76" cy="2991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  <a:alpha val="25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Rectangle 3240"/>
                        <wps:cNvSpPr>
                          <a:spLocks noChangeArrowheads="1"/>
                        </wps:cNvSpPr>
                        <wps:spPr bwMode="auto">
                          <a:xfrm>
                            <a:off x="5370" y="1713"/>
                            <a:ext cx="355" cy="2984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75000"/>
                              <a:lumOff val="0"/>
                              <a:alpha val="25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Rectangle 3241"/>
                        <wps:cNvSpPr>
                          <a:spLocks noChangeArrowheads="1"/>
                        </wps:cNvSpPr>
                        <wps:spPr bwMode="auto">
                          <a:xfrm>
                            <a:off x="6279" y="1706"/>
                            <a:ext cx="66" cy="2991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  <a:alpha val="25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Rectangle 3242"/>
                        <wps:cNvSpPr>
                          <a:spLocks noChangeArrowheads="1"/>
                        </wps:cNvSpPr>
                        <wps:spPr bwMode="auto">
                          <a:xfrm>
                            <a:off x="7821" y="1706"/>
                            <a:ext cx="269" cy="2991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100000"/>
                              <a:lumOff val="0"/>
                              <a:alpha val="25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Rectangle 3243"/>
                        <wps:cNvSpPr>
                          <a:spLocks noChangeArrowheads="1"/>
                        </wps:cNvSpPr>
                        <wps:spPr bwMode="auto">
                          <a:xfrm>
                            <a:off x="7438" y="1706"/>
                            <a:ext cx="172" cy="299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60000"/>
                              <a:lumOff val="40000"/>
                              <a:alpha val="25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Rectangle 3244"/>
                        <wps:cNvSpPr>
                          <a:spLocks noChangeArrowheads="1"/>
                        </wps:cNvSpPr>
                        <wps:spPr bwMode="auto">
                          <a:xfrm>
                            <a:off x="7141" y="1706"/>
                            <a:ext cx="75" cy="2991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60000"/>
                              <a:lumOff val="40000"/>
                              <a:alpha val="25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Rectangle 3245"/>
                        <wps:cNvSpPr>
                          <a:spLocks noChangeArrowheads="1"/>
                        </wps:cNvSpPr>
                        <wps:spPr bwMode="auto">
                          <a:xfrm>
                            <a:off x="6661" y="1713"/>
                            <a:ext cx="354" cy="2984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40000"/>
                              <a:lumOff val="60000"/>
                              <a:alpha val="25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Rectangle 3246"/>
                        <wps:cNvSpPr>
                          <a:spLocks noChangeArrowheads="1"/>
                        </wps:cNvSpPr>
                        <wps:spPr bwMode="auto">
                          <a:xfrm>
                            <a:off x="6469" y="1706"/>
                            <a:ext cx="67" cy="2991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60000"/>
                              <a:lumOff val="40000"/>
                              <a:alpha val="25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Rectangle 3247"/>
                        <wps:cNvSpPr>
                          <a:spLocks noChangeArrowheads="1"/>
                        </wps:cNvSpPr>
                        <wps:spPr bwMode="auto">
                          <a:xfrm>
                            <a:off x="5892" y="1706"/>
                            <a:ext cx="269" cy="2991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  <a:alpha val="25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6C9720" id="Group 3219" o:spid="_x0000_s1026" style="position:absolute;margin-left:59.65pt;margin-top:490.5pt;width:421.6pt;height:176.05pt;z-index:252147712" coordorigin="1913,1706" coordsize="8432,3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">
                <v:rect id="Rectangle 3220" o:spid="_x0000_s1027" style="position:absolute;left:1913;top:1706;width:77;height:3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/tLsQA&#10;AADcAAAADwAAAGRycy9kb3ducmV2LnhtbESPQWsCMRSE7wX/Q3iFXopmVVp1NYoILUJPVRGPj81z&#10;s3bzsiTpuv57IxR6HGbmG2ax6mwtWvKhcqxgOMhAEBdOV1wqOOw/+lMQISJrrB2TghsFWC17TwvM&#10;tbvyN7W7WIoE4ZCjAhNjk0sZCkMWw8A1xMk7O28xJulLqT1eE9zWcpRl79JixWnBYEMbQ8XP7tcq&#10;wLdgzuh9e3n9LGd7Pk3a4fFLqZfnbj0HEamL/+G/9lYrGI9n8DiTjo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P7S7EAAAA3AAAAA8AAAAAAAAAAAAAAAAAmAIAAGRycy9k&#10;b3ducmV2LnhtbFBLBQYAAAAABAAEAPUAAACJAwAAAAA=&#10;" fillcolor="#ff0b0c [2412]" stroked="f">
                  <v:fill opacity="16962f"/>
                </v:rect>
                <v:rect id="Rectangle 3221" o:spid="_x0000_s1028" style="position:absolute;left:2105;top:1706;width:76;height:3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aLwsIA&#10;AADcAAAADwAAAGRycy9kb3ducmV2LnhtbERPTWvCQBC9F/oflhF6qxu1LRJdpQi2PQnGUvQ2ZqdJ&#10;aHY27G41+uudQ6HHx/ueL3vXqhOF2Hg2MBpmoIhLbxuuDHzu1o9TUDEhW2w9k4ELRVgu7u/mmFt/&#10;5i2dilQpCeGYo4E6pS7XOpY1OYxD3xEL9+2DwyQwVNoGPEu4a/U4y160w4alocaOVjWVP8Wvk16d&#10;iHbHKR/C2+a6/iom1/3zuzEPg/51BipRn/7Ff+4Pa2DyJPPljBwBv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ovCwgAAANwAAAAPAAAAAAAAAAAAAAAAAJgCAABkcnMvZG93&#10;bnJldi54bWxQSwUGAAAAAAQABAD1AAAAhwMAAAAA&#10;" fillcolor="#dda8f6 [1950]" stroked="f">
                  <v:fill opacity="16962f"/>
                </v:rect>
                <v:rect id="Rectangle 3222" o:spid="_x0000_s1029" style="position:absolute;left:9909;top:1706;width:77;height:3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f398YA&#10;AADcAAAADwAAAGRycy9kb3ducmV2LnhtbESPQWvCQBSE74L/YXkFb7pJraWkrqJCpVCxaCteX7Ov&#10;2WD2bciuMf33bkHwOMzMN8x03tlKtNT40rGCdJSAIM6dLrlQ8P31NnwB4QOyxsoxKfgjD/NZvzfF&#10;TLsL76jdh0JECPsMFZgQ6kxKnxuy6EeuJo7er2sshiibQuoGLxFuK/mYJM/SYslxwWBNK0P5aX+2&#10;CjbH9DxZLdcf6/oz+dlutqb1h51Sg4du8QoiUBfu4Vv7XSsYP6XwfyYe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f398YAAADcAAAADwAAAAAAAAAAAAAAAACYAgAAZHJz&#10;L2Rvd25yZXYueG1sUEsFBgAAAAAEAAQA9QAAAIsDAAAAAA==&#10;" fillcolor="#f3e2fc [670]" stroked="f">
                  <v:fill opacity="16962f"/>
                </v:rect>
                <v:rect id="Rectangle 3223" o:spid="_x0000_s1030" style="position:absolute;left:10101;top:1706;width:76;height:3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iwLsQA&#10;AADcAAAADwAAAGRycy9kb3ducmV2LnhtbESPX2vCMBTF34V9h3AHvmk63UQ6o4ig7mmwKqJv1+au&#10;LWtuShK189MbQfDxcP78OJNZa2pxJucrywre+gkI4tzqigsF282yNwbhA7LG2jIp+CcPs+lLZ4Kp&#10;thf+oXMWChFH2KeooAyhSaX0eUkGfd82xNH7tc5giNIVUju8xHFTy0GSjKTBiiOhxIYWJeV/2clE&#10;rgxEm+OYD271fV3usuF1/7FWqvvazj9BBGrDM/xof2kFw/cB3M/EIy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4sC7EAAAA3AAAAA8AAAAAAAAAAAAAAAAAmAIAAGRycy9k&#10;b3ducmV2LnhtbFBLBQYAAAAABAAEAPUAAACJAwAAAAA=&#10;" fillcolor="#dda8f6 [1950]" stroked="f">
                  <v:fill opacity="16962f"/>
                </v:rect>
                <v:rect id="Rectangle 3224" o:spid="_x0000_s1031" style="position:absolute;left:10278;top:1706;width:67;height:3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EPYsQA&#10;AADcAAAADwAAAGRycy9kb3ducmV2LnhtbESPwW7CMBBE70j8g7VI3MCBIFSlGARIlF44EPoBq3ib&#10;hMTrELvg/n1dCYnjaGbeaFabYFpxp97VlhXMpgkI4sLqmksFX5fD5A2E88gaW8uk4JccbNbDwQoz&#10;bR98pnvuSxEh7DJUUHnfZVK6oiKDbmo74uh9296gj7Ivpe7xEeGmlfMkWUqDNceFCjvaV1Q0+Y9R&#10;YPPr8hZ0ExanLae34+ncdB87pcajsH0H4Sn4V/jZ/tQK0kUK/2fi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BD2LEAAAA3AAAAA8AAAAAAAAAAAAAAAAAmAIAAGRycy9k&#10;b3ducmV2LnhtbFBLBQYAAAAABAAEAPUAAACJAwAAAAA=&#10;" fillcolor="#ffc1c1 [1308]" stroked="f">
                  <v:fill opacity="16962f"/>
                </v:rect>
                <v:rect id="Rectangle 3225" o:spid="_x0000_s1032" style="position:absolute;left:2307;top:1713;width:66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c7XccA&#10;AADcAAAADwAAAGRycy9kb3ducmV2LnhtbESP3WrCQBSE7wXfYTlCb6RuWqWU1FWKKIoI4g/By9Ps&#10;MQlmz8bsqmmf3hUKXg4z8w0zHDemFFeqXWFZwVsvAkGcWl1wpmC/m71+gnAeWWNpmRT8koPxqN0a&#10;YqztjTd03fpMBAi7GBXk3lexlC7NyaDr2Yo4eEdbG/RB1pnUNd4C3JTyPYo+pMGCw0KOFU1ySk/b&#10;i1HQXSfJ0vxM12k3mxz+znI1P2+cUi+d5vsLhKfGP8P/7YVW0B8M4HEmHAE5u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HO13HAAAA3AAAAA8AAAAAAAAAAAAAAAAAmAIAAGRy&#10;cy9kb3ducmV2LnhtbFBLBQYAAAAABAAEAPUAAACMAwAAAAA=&#10;" fillcolor="#59523e [2406]" stroked="f">
                  <v:fill opacity="16962f"/>
                </v:rect>
                <v:rect id="Rectangle 3226" o:spid="_x0000_s1033" style="position:absolute;left:2594;top:1706;width:269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QyjcQA&#10;AADcAAAADwAAAGRycy9kb3ducmV2LnhtbESPzW7CMBCE75V4B2uRuBWHv6hKMQgqUbhwIO0DrOJt&#10;EhKvQ+yC+/YYCanH0cx8o1mug2nFlXpXW1YwGScgiAuray4VfH/tXt9AOI+ssbVMCv7IwXo1eFli&#10;pu2NT3TNfSkihF2GCirvu0xKV1Rk0I1tRxy9H9sb9FH2pdQ93iLctHKaJKk0WHNcqLCjj4qKJv81&#10;Cmx+Ti9BN2F+3PDssj+emu5zq9RoGDbvIDwF/x9+tg9awWy+gMeZe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kMo3EAAAA3AAAAA8AAAAAAAAAAAAAAAAAmAIAAGRycy9k&#10;b3ducmV2LnhtbFBLBQYAAAAABAAEAPUAAACJAwAAAAA=&#10;" fillcolor="#ffc1c1 [1308]" stroked="f">
                  <v:fill opacity="16962f"/>
                </v:rect>
                <v:rect id="Rectangle 3227" o:spid="_x0000_s1034" style="position:absolute;left:3074;top:1706;width:173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yyLsUA&#10;AADcAAAADwAAAGRycy9kb3ducmV2LnhtbESP3WrCQBSE7wu+w3IE7+rG2oYQXUWESmnrhT8PcMge&#10;k5js2bi7avr23ULBy2FmvmHmy9604kbO15YVTMYJCOLC6ppLBcfD+3MGwgdkja1lUvBDHpaLwdMc&#10;c23vvKPbPpQiQtjnqKAKocul9EVFBv3YdsTRO1lnMETpSqkd3iPctPIlSVJpsOa4UGFH64qKZn81&#10;Cs7p5WI3b3jOts3nl+OsaA7mW6nRsF/NQATqwyP83/7QCqavKfydi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/LIuxQAAANwAAAAPAAAAAAAAAAAAAAAAAJgCAABkcnMv&#10;ZG93bnJldi54bWxQSwUGAAAAAAQABAD1AAAAigMAAAAA&#10;" fillcolor="#fad7a9 [1951]" stroked="f">
                  <v:fill opacity="16962f"/>
                </v:rect>
                <v:rect id="Rectangle 3228" o:spid="_x0000_s1035" style="position:absolute;left:3468;top:1706;width:76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GmAcQA&#10;AADcAAAADwAAAGRycy9kb3ducmV2LnhtbESPQWvCQBSE74X+h+UVvNVNq6hEN8EWBMFejB48PrPP&#10;JO3u25BdY/z33ULB4zAz3zCrfLBG9NT5xrGCt3ECgrh0uuFKwfGweV2A8AFZo3FMCu7kIc+en1aY&#10;anfjPfVFqESEsE9RQR1Cm0rpy5os+rFriaN3cZ3FEGVXSd3hLcKtke9JMpMWG44LNbb0WVP5U1yt&#10;gu/T7u7ORk/NF68/JgGL/jovlBq9DOsliEBDeIT/21utYDKdw9+Ze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BpgHEAAAA3AAAAA8AAAAAAAAAAAAAAAAAmAIAAGRycy9k&#10;b3ducmV2LnhtbFBLBQYAAAAABAAEAPUAAACJAwAAAAA=&#10;" fillcolor="#d5d4de [1940]" stroked="f">
                  <v:fill opacity="16962f"/>
                </v:rect>
                <v:rect id="Rectangle 3229" o:spid="_x0000_s1036" style="position:absolute;left:3669;top:1713;width:356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x8hcAA&#10;AADcAAAADwAAAGRycy9kb3ducmV2LnhtbERPTWsCMRC9F/ofwhS81ayriN0aRYSK0JNaPA+b6WZ1&#10;M1mSdI3/vjkIHh/ve7lOthMD+dA6VjAZFyCIa6dbbhT8nL7eFyBCRNbYOSYFdwqwXr2+LLHS7sYH&#10;Go6xETmEQ4UKTIx9JWWoDVkMY9cTZ+7XeYsxQ99I7fGWw20ny6KYS4st5waDPW0N1dfjn1XwUabd&#10;Zee3l+Fsus38W57TwpVKjd7S5hNEpBSf4od7rxVMZ3ltPpOPgF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+x8hcAAAADcAAAADwAAAAAAAAAAAAAAAACYAgAAZHJzL2Rvd25y&#10;ZXYueG1sUEsFBgAAAAAEAAQA9QAAAIUDAAAAAA==&#10;" fillcolor="#f7be71 [3215]" stroked="f">
                  <v:fill opacity="16962f"/>
                </v:rect>
                <v:rect id="Rectangle 3230" o:spid="_x0000_s1037" style="position:absolute;left:4149;top:1706;width:67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bEj8QA&#10;AADcAAAADwAAAGRycy9kb3ducmV2LnhtbESPQWvCQBSE70L/w/IKvUjdaIOY6Cq1YhFvWvX8yD6T&#10;0OzbsLtq+u+7guBxmJlvmNmiM424kvO1ZQXDQQKCuLC65lLB4Wf9PgHhA7LGxjIp+CMPi/lLb4a5&#10;tjfe0XUfShEh7HNUUIXQ5lL6oiKDfmBb4uidrTMYonSl1A5vEW4aOUqSsTRYc1yosKWviorf/cUo&#10;2KWdDafD92iySrc2y8xl6Y59pd5eu88piEBdeIYf7Y1W8JFmcD8Tj4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GxI/EAAAA3AAAAA8AAAAAAAAAAAAAAAAAmAIAAGRycy9k&#10;b3ducmV2LnhtbFBLBQYAAAAABAAEAPUAAACJAwAAAAA=&#10;" fillcolor="#f2961b [2415]" stroked="f">
                  <v:fill opacity="16962f"/>
                </v:rect>
                <v:rect id="Rectangle 3231" o:spid="_x0000_s1038" style="position:absolute;left:8163;top:1706;width:77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riPsIA&#10;AADcAAAADwAAAGRycy9kb3ducmV2LnhtbERPy2rCQBTdF/oPwxW6qxNbLBKdhNAXrqSmqeDukrlm&#10;gpk7ITPV+PfOQnB5OO9VPtpOnGjwrWMFs2kCgrh2uuVGQfX79bwA4QOyxs4xKbiQhzx7fFhhqt2Z&#10;t3QqQyNiCPsUFZgQ+lRKXxuy6KeuJ47cwQ0WQ4RDI/WA5xhuO/mSJG/SYsuxwWBP74bqY/lvFegZ&#10;XsrNR1Hs7N/ic7OvCkPfP0o9TcZiCSLQGO7im3utFbzO4/x4Jh4Bm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6uI+wgAAANwAAAAPAAAAAAAAAAAAAAAAAJgCAABkcnMvZG93&#10;bnJldi54bWxQSwUGAAAAAAQABAD1AAAAhwMAAAAA&#10;" fillcolor="#e8c5f9 [1310]" stroked="f">
                  <v:fill opacity="16962f"/>
                </v:rect>
                <v:rect id="Rectangle 3232" o:spid="_x0000_s1039" style="position:absolute;left:8354;top:1706;width:78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y8h8QA&#10;AADcAAAADwAAAGRycy9kb3ducmV2LnhtbESP0WrCQBRE34X+w3ILvulGRQmpq5RCpWh9MPYDLtnb&#10;JCZ7N+5uNf69WxB8HGbmDLNc96YVF3K+tqxgMk5AEBdW11wq+Dl+jlIQPiBrbC2Tght5WK9eBkvM&#10;tL3ygS55KEWEsM9QQRVCl0npi4oM+rHtiKP3a53BEKUrpXZ4jXDTymmSLKTBmuNChR19VFQ0+Z9R&#10;cFqcz3Yzx1O6b7Y7x2nRHM23UsPX/v0NRKA+PMOP9pdWMJtP4P9MP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MvIfEAAAA3AAAAA8AAAAAAAAAAAAAAAAAmAIAAGRycy9k&#10;b3ducmV2LnhtbFBLBQYAAAAABAAEAPUAAACJAwAAAAA=&#10;" fillcolor="#fad7a9 [1951]" stroked="f">
                  <v:fill opacity="16962f"/>
                </v:rect>
                <v:rect id="Rectangle 3233" o:spid="_x0000_s1040" style="position:absolute;left:8556;top:1706;width:268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2SNMYA&#10;AADcAAAADwAAAGRycy9kb3ducmV2LnhtbESPQWvCQBSE70L/w/IKvZlNIwmSZhUJCC30YNSDx9fs&#10;Mwlm34bsqml/fVco9DjMzDdMsZ5ML240us6ygtcoBkFcW91xo+B42M6XIJxH1thbJgXf5GC9epoV&#10;mGt754pue9+IAGGXo4LW+yGX0tUtGXSRHYiDd7ajQR/k2Eg94j3ATS+TOM6kwY7DQosDlS3Vl/3V&#10;KPjZfVbbS7ZcpB/V6ctYKpOrLJV6eZ42byA8Tf4//Nd+1woWaQKPM+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2SNMYAAADcAAAADwAAAAAAAAAAAAAAAACYAgAAZHJz&#10;L2Rvd25yZXYueG1sUEsFBgAAAAAEAAQA9QAAAIsDAAAAAA==&#10;" fillcolor="#ff6 [1941]" stroked="f">
                  <v:fill opacity="16962f"/>
                </v:rect>
                <v:rect id="Rectangle 3234" o:spid="_x0000_s1041" style="position:absolute;left:8940;top:1706;width:173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yEksYA&#10;AADcAAAADwAAAGRycy9kb3ducmV2LnhtbESPT2vCQBTE7wW/w/KE3upGQ9s0uooIluKl8U97fmSf&#10;STD7NmS3Seqn7xYEj8PM/IZZrAZTi45aV1lWMJ1EIIhzqysuFJyO26cEhPPIGmvLpOCXHKyWo4cF&#10;ptr2vKfu4AsRIOxSVFB636RSurwkg25iG+LgnW1r0AfZFlK32Ae4qeUsil6kwYrDQokNbUrKL4cf&#10;o+D125+yTbJ71/YL347JNXPF51qpx/GwnoPwNPh7+Nb+0Ari5xj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yEksYAAADcAAAADwAAAAAAAAAAAAAAAACYAgAAZHJz&#10;L2Rvd25yZXYueG1sUEsFBgAAAAAEAAQA9QAAAIsDAAAAAA==&#10;" fillcolor="#ff9d9e [1304]" stroked="f">
                  <v:fill opacity="16962f"/>
                </v:rect>
                <v:rect id="Rectangle 3235" o:spid="_x0000_s1042" style="position:absolute;left:9333;top:1706;width:163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HkPcUA&#10;AADcAAAADwAAAGRycy9kb3ducmV2LnhtbESPQWvCQBSE7wX/w/KE3nSjVQmpqwTbSk/SRlvo7ZF9&#10;ZoPZtyG71fjvu4LQ4zAz3zDLdW8bcabO144VTMYJCOLS6ZorBYf92ygF4QOyxsYxKbiSh/Vq8LDE&#10;TLsLf9K5CJWIEPYZKjAhtJmUvjRk0Y9dSxy9o+sshii7SuoOLxFuGzlNkoW0WHNcMNjSxlB5Kn6t&#10;Aj3Ba7F7yfNv+5W+7n4OuaHth1KPwz5/BhGoD//he/tdK3iaz+B2Jh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0eQ9xQAAANwAAAAPAAAAAAAAAAAAAAAAAJgCAABkcnMv&#10;ZG93bnJldi54bWxQSwUGAAAAAAQABAD1AAAAigMAAAAA&#10;" fillcolor="#e8c5f9 [1310]" stroked="f">
                  <v:fill opacity="16962f"/>
                </v:rect>
                <v:rect id="Rectangle 3236" o:spid="_x0000_s1043" style="position:absolute;left:9621;top:1706;width:173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HVxMQA&#10;AADcAAAADwAAAGRycy9kb3ducmV2LnhtbESP3WrCQBSE7wt9h+UUeqebKvEnukoRxYJXRh/gmD0m&#10;wezZsLtq6tN3BaGXw8x8w8yXnWnEjZyvLSv46icgiAuray4VHA+b3gSED8gaG8uk4Jc8LBfvb3PM&#10;tL3znm55KEWEsM9QQRVCm0npi4oM+r5tiaN3ts5giNKVUju8R7hp5CBJRtJgzXGhwpZWFRWX/GoU&#10;2PGDpummza96u9tZd0lkc1or9fnRfc9ABOrCf/jV/tEKhmkKzzPx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x1cTEAAAA3AAAAA8AAAAAAAAAAAAAAAAAmAIAAGRycy9k&#10;b3ducmV2LnhtbFBLBQYAAAAABAAEAPUAAACJAwAAAAA=&#10;" fillcolor="#bfbf00 [2405]" stroked="f">
                  <v:fill opacity="16962f"/>
                </v:rect>
                <v:rect id="Rectangle 3237" o:spid="_x0000_s1044" style="position:absolute;left:4295;top:1706;width:268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og8MMA&#10;AADcAAAADwAAAGRycy9kb3ducmV2LnhtbESPX2vCMBTF3wW/Q7jC3jRVUaQaZQi6PQnWIfp219y1&#10;Zc1NSTKtfnojCHs8nD8/zmLVmlpcyPnKsoLhIAFBnFtdcaHg67Dpz0D4gKyxtkwKbuRhtex2Fphq&#10;e+U9XbJQiDjCPkUFZQhNKqXPSzLoB7Yhjt6PdQZDlK6Q2uE1jptajpJkKg1WHAklNrQuKf/N/kzk&#10;ykB0+J7x2W13980xG99Pkw+l3nrt+xxEoDb8h1/tT61gPJnC80w8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og8MMAAADcAAAADwAAAAAAAAAAAAAAAACYAgAAZHJzL2Rv&#10;d25yZXYueG1sUEsFBgAAAAAEAAQA9QAAAIgDAAAAAA==&#10;" fillcolor="#dda8f6 [1950]" stroked="f">
                  <v:fill opacity="16962f"/>
                </v:rect>
                <v:rect id="Rectangle 3238" o:spid="_x0000_s1045" style="position:absolute;left:4775;top:1706;width:172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/uKMMA&#10;AADcAAAADwAAAGRycy9kb3ducmV2LnhtbESP3YrCMBSE7wXfIRzBO01V/KtGkWXFBa+2+gDH5tgW&#10;m5OSRO3u05sFYS+HmfmGWW9bU4sHOV9ZVjAaJiCIc6srLhScT/vBAoQPyBpry6TghzxsN93OGlNt&#10;n/xNjywUIkLYp6igDKFJpfR5SQb90DbE0btaZzBE6QqpHT4j3NRynCQzabDiuFBiQx8l5bfsbhTY&#10;+S8tp/smu+vD8WjdLZH15VOpfq/drUAEasN/+N3+0gom0zn8nYlHQG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/uKMMAAADcAAAADwAAAAAAAAAAAAAAAACYAgAAZHJzL2Rv&#10;d25yZXYueG1sUEsFBgAAAAAEAAQA9QAAAIgDAAAAAA==&#10;" fillcolor="#bfbf00 [2405]" stroked="f">
                  <v:fill opacity="16962f"/>
                </v:rect>
                <v:rect id="Rectangle 3239" o:spid="_x0000_s1046" style="position:absolute;left:5168;top:1706;width:76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gW48EA&#10;AADcAAAADwAAAGRycy9kb3ducmV2LnhtbERPy4rCMBTdD/gP4Q64m6ajqLUaRQRFZjO+15fm2hab&#10;m9JErfP1k4Xg8nDe03lrKnGnxpWWFXxHMQjizOqScwXHw+orAeE8ssbKMil4koP5rPMxxVTbB+/o&#10;vve5CCHsUlRQeF+nUrqsIIMusjVx4C62MegDbHKpG3yEcFPJXhwPpcGSQ0OBNS0Lyq77m1EwOvvj&#10;dpn8rLU94fiQ/G1d/rtQqvvZLiYgPLX+LX65N1pBfxDWhjPhCMj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oFuPBAAAA3AAAAA8AAAAAAAAAAAAAAAAAmAIAAGRycy9kb3du&#10;cmV2LnhtbFBLBQYAAAAABAAEAPUAAACGAwAAAAA=&#10;" fillcolor="#ff9d9e [1304]" stroked="f">
                  <v:fill opacity="16962f"/>
                </v:rect>
                <v:rect id="Rectangle 3240" o:spid="_x0000_s1047" style="position:absolute;left:5370;top:1713;width:355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ZpYsUA&#10;AADcAAAADwAAAGRycy9kb3ducmV2LnhtbESPQWvCQBSE70L/w/IK3nRjU21NXUVEwZ7EtJQeX7PP&#10;bGj2bciuMf33rlDwOMzMN8xi1dtadNT6yrGCyTgBQVw4XXGp4PNjN3oF4QOyxtoxKfgjD6vlw2CB&#10;mXYXPlKXh1JECPsMFZgQmkxKXxiy6MeuIY7eybUWQ5RtKXWLlwi3tXxKkpm0WHFcMNjQxlDxm5+t&#10;gu+Qmm0x/8J61nQvP8+pnL7vD0oNH/v1G4hAfbiH/9t7rSCdzuF2Jh4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1mlixQAAANwAAAAPAAAAAAAAAAAAAAAAAJgCAABkcnMv&#10;ZG93bnJldi54bWxQSwUGAAAAAAQABAD1AAAAigMAAAAA&#10;" fillcolor="#a91ee7 [2414]" stroked="f">
                  <v:fill opacity="16962f"/>
                </v:rect>
                <v:rect id="Rectangle 3241" o:spid="_x0000_s1048" style="position:absolute;left:6279;top:1706;width:66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pgusQA&#10;AADcAAAADwAAAGRycy9kb3ducmV2LnhtbERPPW/CMBDdK/EfrENiaxyKFEGKQaVqJZYODWHodoqP&#10;OE18jmJDQn99PVTq+PS+t/vJduJGg28cK1gmKQjiyumGawXl6f1xDcIHZI2dY1JwJw/73exhi7l2&#10;I3/SrQi1iCHsc1RgQuhzKX1lyKJPXE8cuYsbLIYIh1rqAccYbjv5lKaZtNhwbDDY06uhqi2uVsHb&#10;IS2+Pkq02eXYXtfn1femHX+UWsynl2cQgabwL/5zH7WCVRbnxzPxCM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aYLrEAAAA3AAAAA8AAAAAAAAAAAAAAAAAmAIAAGRycy9k&#10;b3ducmV2LnhtbFBLBQYAAAAABAAEAPUAAACJAwAAAAA=&#10;" fillcolor="#ff6c6d [1944]" stroked="f">
                  <v:fill opacity="16962f"/>
                </v:rect>
                <v:rect id="Rectangle 3242" o:spid="_x0000_s1049" style="position:absolute;left:7821;top:1706;width:269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b0x8UA&#10;AADcAAAADwAAAGRycy9kb3ducmV2LnhtbESPQWvCQBSE70L/w/IK3nSTCCKpq5RCS6GIqKXS2yP7&#10;ugnJvg3ZrYn+elcQPA4z8w2zXA+2ESfqfOVYQTpNQBAXTldsFHwf3icLED4ga2wck4IzeVivnkZL&#10;zLXreUenfTAiQtjnqKAMoc2l9EVJFv3UtcTR+3OdxRBlZ6TusI9w28gsSebSYsVxocSW3koq6v2/&#10;VbDN6rNJPr4k90b+HvtjtthcfpQaPw+vLyACDeERvrc/tYLZPIXbmX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pvTHxQAAANwAAAAPAAAAAAAAAAAAAAAAAJgCAABkcnMv&#10;ZG93bnJldi54bWxQSwUGAAAAAAQABAD1AAAAigMAAAAA&#10;" fillcolor="yellow [3205]" stroked="f">
                  <v:fill opacity="16962f"/>
                </v:rect>
                <v:rect id="Rectangle 3243" o:spid="_x0000_s1050" style="position:absolute;left:7438;top:1706;width:172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hGRMUA&#10;AADcAAAADwAAAGRycy9kb3ducmV2LnhtbESPQWsCMRSE74X+h/AKXopmtbDYrVGKIliQglrw+ti8&#10;bpZuXkIS1/XfNwWhx2FmvmEWq8F2oqcQW8cKppMCBHHtdMuNgq/TdjwHEROyxs4xKbhRhNXy8WGB&#10;lXZXPlB/TI3IEI4VKjAp+UrKWBuyGCfOE2fv2wWLKcvQSB3wmuG2k7OiKKXFlvOCQU9rQ/XP8WIV&#10;+PJ107fy3O0Pn2a+ee79sAsfSo2ehvc3EImG9B++t3dawUs5g78z+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EZExQAAANwAAAAPAAAAAAAAAAAAAAAAAJgCAABkcnMv&#10;ZG93bnJldi54bWxQSwUGAAAAAAQABAD1AAAAigMAAAAA&#10;" fillcolor="#ffa2a2 [1948]" stroked="f">
                  <v:fill opacity="16962f"/>
                </v:rect>
                <v:rect id="Rectangle 3244" o:spid="_x0000_s1051" style="position:absolute;left:7141;top:1706;width:75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39EsQA&#10;AADcAAAADwAAAGRycy9kb3ducmV2LnhtbESPQYvCMBSE78L+h/AWvGm6FotUoywFYRc8WPWwx7fN&#10;sy02L6WJWv31RhA8DjPzDbNY9aYRF+pcbVnB1zgCQVxYXXOp4LBfj2YgnEfW2FgmBTdysFp+DBaY&#10;anvlnC47X4oAYZeigsr7NpXSFRUZdGPbEgfvaDuDPsiulLrDa4CbRk6iKJEGaw4LFbaUVVScdmej&#10;4L7d5OtTMounv/nfv7GUTc4yU2r42X/PQXjq/Tv8av9oBXESw/NMO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t/RLEAAAA3AAAAA8AAAAAAAAAAAAAAAAAmAIAAGRycy9k&#10;b3ducmV2LnhtbFBLBQYAAAAABAAEAPUAAACJAwAAAAA=&#10;" fillcolor="#ff6 [1941]" stroked="f">
                  <v:fill opacity="16962f"/>
                </v:rect>
                <v:rect id="Rectangle 3245" o:spid="_x0000_s1052" style="position:absolute;left:6661;top:1713;width:35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O6/8QA&#10;AADcAAAADwAAAGRycy9kb3ducmV2LnhtbESPQWvCQBSE70L/w/IKXkQ3VZESXaUIohcR0wp6e2Rf&#10;s6HZtyG7mvjvXUHocZiZb5jFqrOVuFHjS8cKPkYJCOLc6ZILBT/fm+EnCB+QNVaOScGdPKyWb70F&#10;ptq1fKRbFgoRIexTVGBCqFMpfW7Ioh+5mjh6v66xGKJsCqkbbCPcVnKcJDNpseS4YLCmtaH8L7ta&#10;BZc1nQ7t3uyLcZed5PY8KK25KtV/777mIAJ14T/8au+0gslsCs8z8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zuv/EAAAA3AAAAA8AAAAAAAAAAAAAAAAAmAIAAGRycy9k&#10;b3ducmV2LnhtbFBLBQYAAAAABAAEAPUAAACJAwAAAAA=&#10;" fillcolor="#ccc6b6 [1302]" stroked="f">
                  <v:fill opacity="16962f"/>
                </v:rect>
                <v:rect id="Rectangle 3246" o:spid="_x0000_s1053" style="position:absolute;left:6469;top:1706;width:67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R0OsMA&#10;AADcAAAADwAAAGRycy9kb3ducmV2LnhtbESPX2vCMBTF3wW/Q7jC3jRVUaQaZQi6PQnWIfp219y1&#10;Zc1NSTKtfnojCHs8nD8/zmLVmlpcyPnKsoLhIAFBnFtdcaHg67Dpz0D4gKyxtkwKbuRhtex2Fphq&#10;e+U9XbJQiDjCPkUFZQhNKqXPSzLoB7Yhjt6PdQZDlK6Q2uE1jptajpJkKg1WHAklNrQuKf/N/kzk&#10;ykB0+J7x2W13980xG99Pkw+l3nrt+xxEoDb8h1/tT61gPJ3A80w8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R0OsMAAADcAAAADwAAAAAAAAAAAAAAAACYAgAAZHJzL2Rv&#10;d25yZXYueG1sUEsFBgAAAAAEAAQA9QAAAIgDAAAAAA==&#10;" fillcolor="#dda8f6 [1950]" stroked="f">
                  <v:fill opacity="16962f"/>
                </v:rect>
                <v:rect id="Rectangle 3247" o:spid="_x0000_s1054" style="position:absolute;left:5892;top:1706;width:269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tmjMQA&#10;AADcAAAADwAAAGRycy9kb3ducmV2LnhtbESPT4vCMBTE78J+h/AW9qapLnalGmVRRA8Krn/uj+bZ&#10;lm1eShPb+u2NIHgcZuY3zGzRmVI0VLvCsoLhIAJBnFpdcKbgfFr3JyCcR9ZYWiYFd3KwmH/0Zpho&#10;2/IfNUefiQBhl6CC3PsqkdKlORl0A1sRB+9qa4M+yDqTusY2wE0pR1EUS4MFh4UcK1rmlP4fb0bB&#10;ybcbfR//7C6H2yoeNjtz2S9HSn19dr9TEJ46/w6/2lut4DuO4XkmH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bZozEAAAA3AAAAA8AAAAAAAAAAAAAAAAAmAIAAGRycy9k&#10;b3ducmV2LnhtbFBLBQYAAAAABAAEAPUAAACJAwAAAAA=&#10;" fillcolor="#b3aa92 [1942]" stroked="f">
                  <v:fill opacity="16962f"/>
                </v:rect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8143240</wp:posOffset>
                </wp:positionV>
                <wp:extent cx="2552700" cy="328930"/>
                <wp:effectExtent l="0" t="6985" r="0" b="6985"/>
                <wp:wrapNone/>
                <wp:docPr id="327" name="Group 3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2700" cy="328930"/>
                          <a:chOff x="4179" y="4380"/>
                          <a:chExt cx="5442" cy="838"/>
                        </a:xfrm>
                      </wpg:grpSpPr>
                      <wps:wsp>
                        <wps:cNvPr id="328" name="Freeform 3209"/>
                        <wps:cNvSpPr>
                          <a:spLocks noEditPoints="1"/>
                        </wps:cNvSpPr>
                        <wps:spPr bwMode="auto">
                          <a:xfrm>
                            <a:off x="4179" y="4755"/>
                            <a:ext cx="522" cy="415"/>
                          </a:xfrm>
                          <a:custGeom>
                            <a:avLst/>
                            <a:gdLst>
                              <a:gd name="T0" fmla="*/ 1548 w 2037"/>
                              <a:gd name="T1" fmla="*/ 1319 h 1592"/>
                              <a:gd name="T2" fmla="*/ 977 w 2037"/>
                              <a:gd name="T3" fmla="*/ 439 h 1592"/>
                              <a:gd name="T4" fmla="*/ 355 w 2037"/>
                              <a:gd name="T5" fmla="*/ 1394 h 1592"/>
                              <a:gd name="T6" fmla="*/ 480 w 2037"/>
                              <a:gd name="T7" fmla="*/ 1187 h 1592"/>
                              <a:gd name="T8" fmla="*/ 293 w 2037"/>
                              <a:gd name="T9" fmla="*/ 1178 h 1592"/>
                              <a:gd name="T10" fmla="*/ 407 w 2037"/>
                              <a:gd name="T11" fmla="*/ 1000 h 1592"/>
                              <a:gd name="T12" fmla="*/ 238 w 2037"/>
                              <a:gd name="T13" fmla="*/ 976 h 1592"/>
                              <a:gd name="T14" fmla="*/ 340 w 2037"/>
                              <a:gd name="T15" fmla="*/ 812 h 1592"/>
                              <a:gd name="T16" fmla="*/ 190 w 2037"/>
                              <a:gd name="T17" fmla="*/ 786 h 1592"/>
                              <a:gd name="T18" fmla="*/ 223 w 2037"/>
                              <a:gd name="T19" fmla="*/ 11 h 1592"/>
                              <a:gd name="T20" fmla="*/ 925 w 2037"/>
                              <a:gd name="T21" fmla="*/ 101 h 1592"/>
                              <a:gd name="T22" fmla="*/ 1489 w 2037"/>
                              <a:gd name="T23" fmla="*/ 1030 h 1592"/>
                              <a:gd name="T24" fmla="*/ 2037 w 2037"/>
                              <a:gd name="T25" fmla="*/ 101 h 1592"/>
                              <a:gd name="T26" fmla="*/ 1159 w 2037"/>
                              <a:gd name="T27" fmla="*/ 1441 h 1592"/>
                              <a:gd name="T28" fmla="*/ 1153 w 2037"/>
                              <a:gd name="T29" fmla="*/ 1473 h 1592"/>
                              <a:gd name="T30" fmla="*/ 1140 w 2037"/>
                              <a:gd name="T31" fmla="*/ 1502 h 1592"/>
                              <a:gd name="T32" fmla="*/ 1122 w 2037"/>
                              <a:gd name="T33" fmla="*/ 1530 h 1592"/>
                              <a:gd name="T34" fmla="*/ 1098 w 2037"/>
                              <a:gd name="T35" fmla="*/ 1554 h 1592"/>
                              <a:gd name="T36" fmla="*/ 1071 w 2037"/>
                              <a:gd name="T37" fmla="*/ 1572 h 1592"/>
                              <a:gd name="T38" fmla="*/ 1041 w 2037"/>
                              <a:gd name="T39" fmla="*/ 1585 h 1592"/>
                              <a:gd name="T40" fmla="*/ 1010 w 2037"/>
                              <a:gd name="T41" fmla="*/ 1591 h 1592"/>
                              <a:gd name="T42" fmla="*/ 976 w 2037"/>
                              <a:gd name="T43" fmla="*/ 1591 h 1592"/>
                              <a:gd name="T44" fmla="*/ 944 w 2037"/>
                              <a:gd name="T45" fmla="*/ 1585 h 1592"/>
                              <a:gd name="T46" fmla="*/ 915 w 2037"/>
                              <a:gd name="T47" fmla="*/ 1572 h 1592"/>
                              <a:gd name="T48" fmla="*/ 888 w 2037"/>
                              <a:gd name="T49" fmla="*/ 1554 h 1592"/>
                              <a:gd name="T50" fmla="*/ 864 w 2037"/>
                              <a:gd name="T51" fmla="*/ 1530 h 1592"/>
                              <a:gd name="T52" fmla="*/ 845 w 2037"/>
                              <a:gd name="T53" fmla="*/ 1502 h 1592"/>
                              <a:gd name="T54" fmla="*/ 833 w 2037"/>
                              <a:gd name="T55" fmla="*/ 1473 h 1592"/>
                              <a:gd name="T56" fmla="*/ 827 w 2037"/>
                              <a:gd name="T57" fmla="*/ 1441 h 1592"/>
                              <a:gd name="T58" fmla="*/ 827 w 2037"/>
                              <a:gd name="T59" fmla="*/ 1407 h 1592"/>
                              <a:gd name="T60" fmla="*/ 833 w 2037"/>
                              <a:gd name="T61" fmla="*/ 1376 h 1592"/>
                              <a:gd name="T62" fmla="*/ 845 w 2037"/>
                              <a:gd name="T63" fmla="*/ 1347 h 1592"/>
                              <a:gd name="T64" fmla="*/ 864 w 2037"/>
                              <a:gd name="T65" fmla="*/ 1321 h 1592"/>
                              <a:gd name="T66" fmla="*/ 888 w 2037"/>
                              <a:gd name="T67" fmla="*/ 1297 h 1592"/>
                              <a:gd name="T68" fmla="*/ 915 w 2037"/>
                              <a:gd name="T69" fmla="*/ 1279 h 1592"/>
                              <a:gd name="T70" fmla="*/ 944 w 2037"/>
                              <a:gd name="T71" fmla="*/ 1266 h 1592"/>
                              <a:gd name="T72" fmla="*/ 976 w 2037"/>
                              <a:gd name="T73" fmla="*/ 1261 h 1592"/>
                              <a:gd name="T74" fmla="*/ 1010 w 2037"/>
                              <a:gd name="T75" fmla="*/ 1261 h 1592"/>
                              <a:gd name="T76" fmla="*/ 1041 w 2037"/>
                              <a:gd name="T77" fmla="*/ 1266 h 1592"/>
                              <a:gd name="T78" fmla="*/ 1071 w 2037"/>
                              <a:gd name="T79" fmla="*/ 1279 h 1592"/>
                              <a:gd name="T80" fmla="*/ 1098 w 2037"/>
                              <a:gd name="T81" fmla="*/ 1297 h 1592"/>
                              <a:gd name="T82" fmla="*/ 1122 w 2037"/>
                              <a:gd name="T83" fmla="*/ 1321 h 1592"/>
                              <a:gd name="T84" fmla="*/ 1140 w 2037"/>
                              <a:gd name="T85" fmla="*/ 1347 h 1592"/>
                              <a:gd name="T86" fmla="*/ 1153 w 2037"/>
                              <a:gd name="T87" fmla="*/ 1376 h 1592"/>
                              <a:gd name="T88" fmla="*/ 1159 w 2037"/>
                              <a:gd name="T89" fmla="*/ 1407 h 1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037" h="1592">
                                <a:moveTo>
                                  <a:pt x="2037" y="101"/>
                                </a:moveTo>
                                <a:lnTo>
                                  <a:pt x="1548" y="1319"/>
                                </a:lnTo>
                                <a:lnTo>
                                  <a:pt x="1336" y="1352"/>
                                </a:lnTo>
                                <a:lnTo>
                                  <a:pt x="977" y="439"/>
                                </a:lnTo>
                                <a:lnTo>
                                  <a:pt x="735" y="1204"/>
                                </a:lnTo>
                                <a:lnTo>
                                  <a:pt x="355" y="1394"/>
                                </a:lnTo>
                                <a:lnTo>
                                  <a:pt x="322" y="1260"/>
                                </a:lnTo>
                                <a:lnTo>
                                  <a:pt x="480" y="1187"/>
                                </a:lnTo>
                                <a:lnTo>
                                  <a:pt x="455" y="1105"/>
                                </a:lnTo>
                                <a:lnTo>
                                  <a:pt x="293" y="1178"/>
                                </a:lnTo>
                                <a:lnTo>
                                  <a:pt x="264" y="1057"/>
                                </a:lnTo>
                                <a:lnTo>
                                  <a:pt x="407" y="1000"/>
                                </a:lnTo>
                                <a:lnTo>
                                  <a:pt x="382" y="924"/>
                                </a:lnTo>
                                <a:lnTo>
                                  <a:pt x="238" y="976"/>
                                </a:lnTo>
                                <a:lnTo>
                                  <a:pt x="209" y="865"/>
                                </a:lnTo>
                                <a:lnTo>
                                  <a:pt x="340" y="812"/>
                                </a:lnTo>
                                <a:lnTo>
                                  <a:pt x="314" y="735"/>
                                </a:lnTo>
                                <a:lnTo>
                                  <a:pt x="190" y="786"/>
                                </a:lnTo>
                                <a:lnTo>
                                  <a:pt x="0" y="110"/>
                                </a:lnTo>
                                <a:lnTo>
                                  <a:pt x="223" y="11"/>
                                </a:lnTo>
                                <a:lnTo>
                                  <a:pt x="610" y="962"/>
                                </a:lnTo>
                                <a:lnTo>
                                  <a:pt x="925" y="101"/>
                                </a:lnTo>
                                <a:lnTo>
                                  <a:pt x="1291" y="0"/>
                                </a:lnTo>
                                <a:lnTo>
                                  <a:pt x="1489" y="1030"/>
                                </a:lnTo>
                                <a:lnTo>
                                  <a:pt x="1839" y="14"/>
                                </a:lnTo>
                                <a:lnTo>
                                  <a:pt x="2037" y="101"/>
                                </a:lnTo>
                                <a:close/>
                                <a:moveTo>
                                  <a:pt x="1160" y="1424"/>
                                </a:moveTo>
                                <a:lnTo>
                                  <a:pt x="1159" y="1441"/>
                                </a:lnTo>
                                <a:lnTo>
                                  <a:pt x="1157" y="1457"/>
                                </a:lnTo>
                                <a:lnTo>
                                  <a:pt x="1153" y="1473"/>
                                </a:lnTo>
                                <a:lnTo>
                                  <a:pt x="1148" y="1487"/>
                                </a:lnTo>
                                <a:lnTo>
                                  <a:pt x="1140" y="1502"/>
                                </a:lnTo>
                                <a:lnTo>
                                  <a:pt x="1132" y="1516"/>
                                </a:lnTo>
                                <a:lnTo>
                                  <a:pt x="1122" y="1530"/>
                                </a:lnTo>
                                <a:lnTo>
                                  <a:pt x="1110" y="1542"/>
                                </a:lnTo>
                                <a:lnTo>
                                  <a:pt x="1098" y="1554"/>
                                </a:lnTo>
                                <a:lnTo>
                                  <a:pt x="1084" y="1564"/>
                                </a:lnTo>
                                <a:lnTo>
                                  <a:pt x="1071" y="1572"/>
                                </a:lnTo>
                                <a:lnTo>
                                  <a:pt x="1056" y="1580"/>
                                </a:lnTo>
                                <a:lnTo>
                                  <a:pt x="1041" y="1585"/>
                                </a:lnTo>
                                <a:lnTo>
                                  <a:pt x="1025" y="1589"/>
                                </a:lnTo>
                                <a:lnTo>
                                  <a:pt x="1010" y="1591"/>
                                </a:lnTo>
                                <a:lnTo>
                                  <a:pt x="992" y="1592"/>
                                </a:lnTo>
                                <a:lnTo>
                                  <a:pt x="976" y="1591"/>
                                </a:lnTo>
                                <a:lnTo>
                                  <a:pt x="959" y="1589"/>
                                </a:lnTo>
                                <a:lnTo>
                                  <a:pt x="944" y="1585"/>
                                </a:lnTo>
                                <a:lnTo>
                                  <a:pt x="929" y="1580"/>
                                </a:lnTo>
                                <a:lnTo>
                                  <a:pt x="915" y="1572"/>
                                </a:lnTo>
                                <a:lnTo>
                                  <a:pt x="901" y="1564"/>
                                </a:lnTo>
                                <a:lnTo>
                                  <a:pt x="888" y="1554"/>
                                </a:lnTo>
                                <a:lnTo>
                                  <a:pt x="875" y="1542"/>
                                </a:lnTo>
                                <a:lnTo>
                                  <a:pt x="864" y="1530"/>
                                </a:lnTo>
                                <a:lnTo>
                                  <a:pt x="853" y="1516"/>
                                </a:lnTo>
                                <a:lnTo>
                                  <a:pt x="845" y="1502"/>
                                </a:lnTo>
                                <a:lnTo>
                                  <a:pt x="838" y="1487"/>
                                </a:lnTo>
                                <a:lnTo>
                                  <a:pt x="833" y="1473"/>
                                </a:lnTo>
                                <a:lnTo>
                                  <a:pt x="829" y="1457"/>
                                </a:lnTo>
                                <a:lnTo>
                                  <a:pt x="827" y="1441"/>
                                </a:lnTo>
                                <a:lnTo>
                                  <a:pt x="827" y="1424"/>
                                </a:lnTo>
                                <a:lnTo>
                                  <a:pt x="827" y="1407"/>
                                </a:lnTo>
                                <a:lnTo>
                                  <a:pt x="829" y="1392"/>
                                </a:lnTo>
                                <a:lnTo>
                                  <a:pt x="833" y="1376"/>
                                </a:lnTo>
                                <a:lnTo>
                                  <a:pt x="838" y="1362"/>
                                </a:lnTo>
                                <a:lnTo>
                                  <a:pt x="845" y="1347"/>
                                </a:lnTo>
                                <a:lnTo>
                                  <a:pt x="853" y="1334"/>
                                </a:lnTo>
                                <a:lnTo>
                                  <a:pt x="864" y="1321"/>
                                </a:lnTo>
                                <a:lnTo>
                                  <a:pt x="875" y="1309"/>
                                </a:lnTo>
                                <a:lnTo>
                                  <a:pt x="888" y="1297"/>
                                </a:lnTo>
                                <a:lnTo>
                                  <a:pt x="901" y="1287"/>
                                </a:lnTo>
                                <a:lnTo>
                                  <a:pt x="915" y="1279"/>
                                </a:lnTo>
                                <a:lnTo>
                                  <a:pt x="929" y="1272"/>
                                </a:lnTo>
                                <a:lnTo>
                                  <a:pt x="944" y="1266"/>
                                </a:lnTo>
                                <a:lnTo>
                                  <a:pt x="959" y="1263"/>
                                </a:lnTo>
                                <a:lnTo>
                                  <a:pt x="976" y="1261"/>
                                </a:lnTo>
                                <a:lnTo>
                                  <a:pt x="992" y="1260"/>
                                </a:lnTo>
                                <a:lnTo>
                                  <a:pt x="1010" y="1261"/>
                                </a:lnTo>
                                <a:lnTo>
                                  <a:pt x="1025" y="1263"/>
                                </a:lnTo>
                                <a:lnTo>
                                  <a:pt x="1041" y="1266"/>
                                </a:lnTo>
                                <a:lnTo>
                                  <a:pt x="1056" y="1272"/>
                                </a:lnTo>
                                <a:lnTo>
                                  <a:pt x="1071" y="1279"/>
                                </a:lnTo>
                                <a:lnTo>
                                  <a:pt x="1084" y="1287"/>
                                </a:lnTo>
                                <a:lnTo>
                                  <a:pt x="1098" y="1297"/>
                                </a:lnTo>
                                <a:lnTo>
                                  <a:pt x="1110" y="1309"/>
                                </a:lnTo>
                                <a:lnTo>
                                  <a:pt x="1122" y="1321"/>
                                </a:lnTo>
                                <a:lnTo>
                                  <a:pt x="1132" y="1334"/>
                                </a:lnTo>
                                <a:lnTo>
                                  <a:pt x="1140" y="1347"/>
                                </a:lnTo>
                                <a:lnTo>
                                  <a:pt x="1148" y="1362"/>
                                </a:lnTo>
                                <a:lnTo>
                                  <a:pt x="1153" y="1376"/>
                                </a:lnTo>
                                <a:lnTo>
                                  <a:pt x="1157" y="1392"/>
                                </a:lnTo>
                                <a:lnTo>
                                  <a:pt x="1159" y="1407"/>
                                </a:lnTo>
                                <a:lnTo>
                                  <a:pt x="1160" y="1424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tx2">
                                  <a:lumMod val="75000"/>
                                  <a:lumOff val="0"/>
                                  <a:alpha val="70000"/>
                                </a:schemeClr>
                              </a:gs>
                              <a:gs pos="100000">
                                <a:schemeClr val="bg2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3210"/>
                        <wps:cNvSpPr>
                          <a:spLocks noEditPoints="1"/>
                        </wps:cNvSpPr>
                        <wps:spPr bwMode="auto">
                          <a:xfrm>
                            <a:off x="4855" y="4406"/>
                            <a:ext cx="224" cy="700"/>
                          </a:xfrm>
                          <a:custGeom>
                            <a:avLst/>
                            <a:gdLst>
                              <a:gd name="T0" fmla="*/ 450 w 610"/>
                              <a:gd name="T1" fmla="*/ 451 h 2123"/>
                              <a:gd name="T2" fmla="*/ 407 w 610"/>
                              <a:gd name="T3" fmla="*/ 486 h 2123"/>
                              <a:gd name="T4" fmla="*/ 393 w 610"/>
                              <a:gd name="T5" fmla="*/ 610 h 2123"/>
                              <a:gd name="T6" fmla="*/ 259 w 610"/>
                              <a:gd name="T7" fmla="*/ 502 h 2123"/>
                              <a:gd name="T8" fmla="*/ 217 w 610"/>
                              <a:gd name="T9" fmla="*/ 480 h 2123"/>
                              <a:gd name="T10" fmla="*/ 48 w 610"/>
                              <a:gd name="T11" fmla="*/ 477 h 2123"/>
                              <a:gd name="T12" fmla="*/ 138 w 610"/>
                              <a:gd name="T13" fmla="*/ 362 h 2123"/>
                              <a:gd name="T14" fmla="*/ 138 w 610"/>
                              <a:gd name="T15" fmla="*/ 303 h 2123"/>
                              <a:gd name="T16" fmla="*/ 175 w 610"/>
                              <a:gd name="T17" fmla="*/ 215 h 2123"/>
                              <a:gd name="T18" fmla="*/ 212 w 610"/>
                              <a:gd name="T19" fmla="*/ 181 h 2123"/>
                              <a:gd name="T20" fmla="*/ 260 w 610"/>
                              <a:gd name="T21" fmla="*/ 159 h 2123"/>
                              <a:gd name="T22" fmla="*/ 343 w 610"/>
                              <a:gd name="T23" fmla="*/ 150 h 2123"/>
                              <a:gd name="T24" fmla="*/ 393 w 610"/>
                              <a:gd name="T25" fmla="*/ 166 h 2123"/>
                              <a:gd name="T26" fmla="*/ 522 w 610"/>
                              <a:gd name="T27" fmla="*/ 110 h 2123"/>
                              <a:gd name="T28" fmla="*/ 485 w 610"/>
                              <a:gd name="T29" fmla="*/ 264 h 2123"/>
                              <a:gd name="T30" fmla="*/ 493 w 610"/>
                              <a:gd name="T31" fmla="*/ 325 h 2123"/>
                              <a:gd name="T32" fmla="*/ 564 w 610"/>
                              <a:gd name="T33" fmla="*/ 2123 h 2123"/>
                              <a:gd name="T34" fmla="*/ 564 w 610"/>
                              <a:gd name="T35" fmla="*/ 2123 h 2123"/>
                              <a:gd name="T36" fmla="*/ 402 w 610"/>
                              <a:gd name="T37" fmla="*/ 1398 h 2123"/>
                              <a:gd name="T38" fmla="*/ 386 w 610"/>
                              <a:gd name="T39" fmla="*/ 1366 h 2123"/>
                              <a:gd name="T40" fmla="*/ 360 w 610"/>
                              <a:gd name="T41" fmla="*/ 1345 h 2123"/>
                              <a:gd name="T42" fmla="*/ 321 w 610"/>
                              <a:gd name="T43" fmla="*/ 1335 h 2123"/>
                              <a:gd name="T44" fmla="*/ 275 w 610"/>
                              <a:gd name="T45" fmla="*/ 1339 h 2123"/>
                              <a:gd name="T46" fmla="*/ 242 w 610"/>
                              <a:gd name="T47" fmla="*/ 1353 h 2123"/>
                              <a:gd name="T48" fmla="*/ 220 w 610"/>
                              <a:gd name="T49" fmla="*/ 1380 h 2123"/>
                              <a:gd name="T50" fmla="*/ 212 w 610"/>
                              <a:gd name="T51" fmla="*/ 1418 h 2123"/>
                              <a:gd name="T52" fmla="*/ 215 w 610"/>
                              <a:gd name="T53" fmla="*/ 1463 h 2123"/>
                              <a:gd name="T54" fmla="*/ 230 w 610"/>
                              <a:gd name="T55" fmla="*/ 1496 h 2123"/>
                              <a:gd name="T56" fmla="*/ 258 w 610"/>
                              <a:gd name="T57" fmla="*/ 1518 h 2123"/>
                              <a:gd name="T58" fmla="*/ 297 w 610"/>
                              <a:gd name="T59" fmla="*/ 1526 h 2123"/>
                              <a:gd name="T60" fmla="*/ 343 w 610"/>
                              <a:gd name="T61" fmla="*/ 1523 h 2123"/>
                              <a:gd name="T62" fmla="*/ 375 w 610"/>
                              <a:gd name="T63" fmla="*/ 1509 h 2123"/>
                              <a:gd name="T64" fmla="*/ 396 w 610"/>
                              <a:gd name="T65" fmla="*/ 1482 h 2123"/>
                              <a:gd name="T66" fmla="*/ 405 w 610"/>
                              <a:gd name="T67" fmla="*/ 1442 h 2123"/>
                              <a:gd name="T68" fmla="*/ 403 w 610"/>
                              <a:gd name="T69" fmla="*/ 1770 h 2123"/>
                              <a:gd name="T70" fmla="*/ 384 w 610"/>
                              <a:gd name="T71" fmla="*/ 1727 h 2123"/>
                              <a:gd name="T72" fmla="*/ 350 w 610"/>
                              <a:gd name="T73" fmla="*/ 1691 h 2123"/>
                              <a:gd name="T74" fmla="*/ 305 w 610"/>
                              <a:gd name="T75" fmla="*/ 1674 h 2123"/>
                              <a:gd name="T76" fmla="*/ 256 w 610"/>
                              <a:gd name="T77" fmla="*/ 1674 h 2123"/>
                              <a:gd name="T78" fmla="*/ 213 w 610"/>
                              <a:gd name="T79" fmla="*/ 1691 h 2123"/>
                              <a:gd name="T80" fmla="*/ 178 w 610"/>
                              <a:gd name="T81" fmla="*/ 1727 h 2123"/>
                              <a:gd name="T82" fmla="*/ 160 w 610"/>
                              <a:gd name="T83" fmla="*/ 1770 h 2123"/>
                              <a:gd name="T84" fmla="*/ 160 w 610"/>
                              <a:gd name="T85" fmla="*/ 1819 h 2123"/>
                              <a:gd name="T86" fmla="*/ 178 w 610"/>
                              <a:gd name="T87" fmla="*/ 1863 h 2123"/>
                              <a:gd name="T88" fmla="*/ 213 w 610"/>
                              <a:gd name="T89" fmla="*/ 1897 h 2123"/>
                              <a:gd name="T90" fmla="*/ 256 w 610"/>
                              <a:gd name="T91" fmla="*/ 1914 h 2123"/>
                              <a:gd name="T92" fmla="*/ 305 w 610"/>
                              <a:gd name="T93" fmla="*/ 1914 h 2123"/>
                              <a:gd name="T94" fmla="*/ 350 w 610"/>
                              <a:gd name="T95" fmla="*/ 1897 h 2123"/>
                              <a:gd name="T96" fmla="*/ 384 w 610"/>
                              <a:gd name="T97" fmla="*/ 1863 h 2123"/>
                              <a:gd name="T98" fmla="*/ 403 w 610"/>
                              <a:gd name="T99" fmla="*/ 1819 h 2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610" h="2123">
                                <a:moveTo>
                                  <a:pt x="610" y="418"/>
                                </a:moveTo>
                                <a:lnTo>
                                  <a:pt x="577" y="500"/>
                                </a:lnTo>
                                <a:lnTo>
                                  <a:pt x="460" y="439"/>
                                </a:lnTo>
                                <a:lnTo>
                                  <a:pt x="450" y="451"/>
                                </a:lnTo>
                                <a:lnTo>
                                  <a:pt x="440" y="462"/>
                                </a:lnTo>
                                <a:lnTo>
                                  <a:pt x="430" y="470"/>
                                </a:lnTo>
                                <a:lnTo>
                                  <a:pt x="418" y="478"/>
                                </a:lnTo>
                                <a:lnTo>
                                  <a:pt x="407" y="486"/>
                                </a:lnTo>
                                <a:lnTo>
                                  <a:pt x="394" y="491"/>
                                </a:lnTo>
                                <a:lnTo>
                                  <a:pt x="381" y="496"/>
                                </a:lnTo>
                                <a:lnTo>
                                  <a:pt x="368" y="500"/>
                                </a:lnTo>
                                <a:lnTo>
                                  <a:pt x="393" y="610"/>
                                </a:lnTo>
                                <a:lnTo>
                                  <a:pt x="302" y="624"/>
                                </a:lnTo>
                                <a:lnTo>
                                  <a:pt x="280" y="508"/>
                                </a:lnTo>
                                <a:lnTo>
                                  <a:pt x="269" y="505"/>
                                </a:lnTo>
                                <a:lnTo>
                                  <a:pt x="259" y="502"/>
                                </a:lnTo>
                                <a:lnTo>
                                  <a:pt x="248" y="498"/>
                                </a:lnTo>
                                <a:lnTo>
                                  <a:pt x="238" y="493"/>
                                </a:lnTo>
                                <a:lnTo>
                                  <a:pt x="228" y="487"/>
                                </a:lnTo>
                                <a:lnTo>
                                  <a:pt x="217" y="480"/>
                                </a:lnTo>
                                <a:lnTo>
                                  <a:pt x="207" y="473"/>
                                </a:lnTo>
                                <a:lnTo>
                                  <a:pt x="198" y="466"/>
                                </a:lnTo>
                                <a:lnTo>
                                  <a:pt x="110" y="549"/>
                                </a:lnTo>
                                <a:lnTo>
                                  <a:pt x="48" y="477"/>
                                </a:lnTo>
                                <a:lnTo>
                                  <a:pt x="151" y="402"/>
                                </a:lnTo>
                                <a:lnTo>
                                  <a:pt x="145" y="389"/>
                                </a:lnTo>
                                <a:lnTo>
                                  <a:pt x="141" y="376"/>
                                </a:lnTo>
                                <a:lnTo>
                                  <a:pt x="138" y="362"/>
                                </a:lnTo>
                                <a:lnTo>
                                  <a:pt x="136" y="348"/>
                                </a:lnTo>
                                <a:lnTo>
                                  <a:pt x="136" y="333"/>
                                </a:lnTo>
                                <a:lnTo>
                                  <a:pt x="136" y="319"/>
                                </a:lnTo>
                                <a:lnTo>
                                  <a:pt x="138" y="303"/>
                                </a:lnTo>
                                <a:lnTo>
                                  <a:pt x="141" y="287"/>
                                </a:lnTo>
                                <a:lnTo>
                                  <a:pt x="21" y="212"/>
                                </a:lnTo>
                                <a:lnTo>
                                  <a:pt x="65" y="140"/>
                                </a:lnTo>
                                <a:lnTo>
                                  <a:pt x="175" y="215"/>
                                </a:lnTo>
                                <a:lnTo>
                                  <a:pt x="183" y="205"/>
                                </a:lnTo>
                                <a:lnTo>
                                  <a:pt x="193" y="196"/>
                                </a:lnTo>
                                <a:lnTo>
                                  <a:pt x="202" y="188"/>
                                </a:lnTo>
                                <a:lnTo>
                                  <a:pt x="212" y="181"/>
                                </a:lnTo>
                                <a:lnTo>
                                  <a:pt x="223" y="174"/>
                                </a:lnTo>
                                <a:lnTo>
                                  <a:pt x="234" y="168"/>
                                </a:lnTo>
                                <a:lnTo>
                                  <a:pt x="246" y="163"/>
                                </a:lnTo>
                                <a:lnTo>
                                  <a:pt x="260" y="159"/>
                                </a:lnTo>
                                <a:lnTo>
                                  <a:pt x="237" y="0"/>
                                </a:lnTo>
                                <a:lnTo>
                                  <a:pt x="323" y="0"/>
                                </a:lnTo>
                                <a:lnTo>
                                  <a:pt x="328" y="148"/>
                                </a:lnTo>
                                <a:lnTo>
                                  <a:pt x="343" y="150"/>
                                </a:lnTo>
                                <a:lnTo>
                                  <a:pt x="356" y="153"/>
                                </a:lnTo>
                                <a:lnTo>
                                  <a:pt x="370" y="157"/>
                                </a:lnTo>
                                <a:lnTo>
                                  <a:pt x="382" y="161"/>
                                </a:lnTo>
                                <a:lnTo>
                                  <a:pt x="393" y="166"/>
                                </a:lnTo>
                                <a:lnTo>
                                  <a:pt x="405" y="172"/>
                                </a:lnTo>
                                <a:lnTo>
                                  <a:pt x="416" y="179"/>
                                </a:lnTo>
                                <a:lnTo>
                                  <a:pt x="428" y="186"/>
                                </a:lnTo>
                                <a:lnTo>
                                  <a:pt x="522" y="110"/>
                                </a:lnTo>
                                <a:lnTo>
                                  <a:pt x="583" y="172"/>
                                </a:lnTo>
                                <a:lnTo>
                                  <a:pt x="476" y="245"/>
                                </a:lnTo>
                                <a:lnTo>
                                  <a:pt x="480" y="253"/>
                                </a:lnTo>
                                <a:lnTo>
                                  <a:pt x="485" y="264"/>
                                </a:lnTo>
                                <a:lnTo>
                                  <a:pt x="488" y="276"/>
                                </a:lnTo>
                                <a:lnTo>
                                  <a:pt x="491" y="291"/>
                                </a:lnTo>
                                <a:lnTo>
                                  <a:pt x="492" y="307"/>
                                </a:lnTo>
                                <a:lnTo>
                                  <a:pt x="493" y="325"/>
                                </a:lnTo>
                                <a:lnTo>
                                  <a:pt x="494" y="346"/>
                                </a:lnTo>
                                <a:lnTo>
                                  <a:pt x="493" y="368"/>
                                </a:lnTo>
                                <a:lnTo>
                                  <a:pt x="610" y="418"/>
                                </a:lnTo>
                                <a:close/>
                                <a:moveTo>
                                  <a:pt x="564" y="2123"/>
                                </a:moveTo>
                                <a:lnTo>
                                  <a:pt x="0" y="2050"/>
                                </a:lnTo>
                                <a:lnTo>
                                  <a:pt x="209" y="742"/>
                                </a:lnTo>
                                <a:lnTo>
                                  <a:pt x="460" y="742"/>
                                </a:lnTo>
                                <a:lnTo>
                                  <a:pt x="564" y="2123"/>
                                </a:lnTo>
                                <a:close/>
                                <a:moveTo>
                                  <a:pt x="405" y="1430"/>
                                </a:moveTo>
                                <a:lnTo>
                                  <a:pt x="405" y="1418"/>
                                </a:lnTo>
                                <a:lnTo>
                                  <a:pt x="404" y="1408"/>
                                </a:lnTo>
                                <a:lnTo>
                                  <a:pt x="402" y="1398"/>
                                </a:lnTo>
                                <a:lnTo>
                                  <a:pt x="399" y="1389"/>
                                </a:lnTo>
                                <a:lnTo>
                                  <a:pt x="396" y="1380"/>
                                </a:lnTo>
                                <a:lnTo>
                                  <a:pt x="391" y="1373"/>
                                </a:lnTo>
                                <a:lnTo>
                                  <a:pt x="386" y="1366"/>
                                </a:lnTo>
                                <a:lnTo>
                                  <a:pt x="381" y="1359"/>
                                </a:lnTo>
                                <a:lnTo>
                                  <a:pt x="375" y="1353"/>
                                </a:lnTo>
                                <a:lnTo>
                                  <a:pt x="368" y="1349"/>
                                </a:lnTo>
                                <a:lnTo>
                                  <a:pt x="360" y="1345"/>
                                </a:lnTo>
                                <a:lnTo>
                                  <a:pt x="352" y="1341"/>
                                </a:lnTo>
                                <a:lnTo>
                                  <a:pt x="343" y="1339"/>
                                </a:lnTo>
                                <a:lnTo>
                                  <a:pt x="332" y="1336"/>
                                </a:lnTo>
                                <a:lnTo>
                                  <a:pt x="321" y="1335"/>
                                </a:lnTo>
                                <a:lnTo>
                                  <a:pt x="310" y="1334"/>
                                </a:lnTo>
                                <a:lnTo>
                                  <a:pt x="297" y="1335"/>
                                </a:lnTo>
                                <a:lnTo>
                                  <a:pt x="287" y="1336"/>
                                </a:lnTo>
                                <a:lnTo>
                                  <a:pt x="275" y="1339"/>
                                </a:lnTo>
                                <a:lnTo>
                                  <a:pt x="266" y="1341"/>
                                </a:lnTo>
                                <a:lnTo>
                                  <a:pt x="258" y="1345"/>
                                </a:lnTo>
                                <a:lnTo>
                                  <a:pt x="249" y="1349"/>
                                </a:lnTo>
                                <a:lnTo>
                                  <a:pt x="242" y="1353"/>
                                </a:lnTo>
                                <a:lnTo>
                                  <a:pt x="235" y="1359"/>
                                </a:lnTo>
                                <a:lnTo>
                                  <a:pt x="230" y="1366"/>
                                </a:lnTo>
                                <a:lnTo>
                                  <a:pt x="225" y="1373"/>
                                </a:lnTo>
                                <a:lnTo>
                                  <a:pt x="220" y="1380"/>
                                </a:lnTo>
                                <a:lnTo>
                                  <a:pt x="217" y="1389"/>
                                </a:lnTo>
                                <a:lnTo>
                                  <a:pt x="215" y="1398"/>
                                </a:lnTo>
                                <a:lnTo>
                                  <a:pt x="213" y="1408"/>
                                </a:lnTo>
                                <a:lnTo>
                                  <a:pt x="212" y="1418"/>
                                </a:lnTo>
                                <a:lnTo>
                                  <a:pt x="211" y="1430"/>
                                </a:lnTo>
                                <a:lnTo>
                                  <a:pt x="212" y="1442"/>
                                </a:lnTo>
                                <a:lnTo>
                                  <a:pt x="213" y="1453"/>
                                </a:lnTo>
                                <a:lnTo>
                                  <a:pt x="215" y="1463"/>
                                </a:lnTo>
                                <a:lnTo>
                                  <a:pt x="217" y="1472"/>
                                </a:lnTo>
                                <a:lnTo>
                                  <a:pt x="220" y="1482"/>
                                </a:lnTo>
                                <a:lnTo>
                                  <a:pt x="225" y="1489"/>
                                </a:lnTo>
                                <a:lnTo>
                                  <a:pt x="230" y="1496"/>
                                </a:lnTo>
                                <a:lnTo>
                                  <a:pt x="235" y="1504"/>
                                </a:lnTo>
                                <a:lnTo>
                                  <a:pt x="242" y="1509"/>
                                </a:lnTo>
                                <a:lnTo>
                                  <a:pt x="249" y="1514"/>
                                </a:lnTo>
                                <a:lnTo>
                                  <a:pt x="258" y="1518"/>
                                </a:lnTo>
                                <a:lnTo>
                                  <a:pt x="266" y="1521"/>
                                </a:lnTo>
                                <a:lnTo>
                                  <a:pt x="275" y="1523"/>
                                </a:lnTo>
                                <a:lnTo>
                                  <a:pt x="287" y="1525"/>
                                </a:lnTo>
                                <a:lnTo>
                                  <a:pt x="297" y="1526"/>
                                </a:lnTo>
                                <a:lnTo>
                                  <a:pt x="310" y="1527"/>
                                </a:lnTo>
                                <a:lnTo>
                                  <a:pt x="321" y="1526"/>
                                </a:lnTo>
                                <a:lnTo>
                                  <a:pt x="332" y="1525"/>
                                </a:lnTo>
                                <a:lnTo>
                                  <a:pt x="343" y="1523"/>
                                </a:lnTo>
                                <a:lnTo>
                                  <a:pt x="352" y="1521"/>
                                </a:lnTo>
                                <a:lnTo>
                                  <a:pt x="360" y="1518"/>
                                </a:lnTo>
                                <a:lnTo>
                                  <a:pt x="368" y="1514"/>
                                </a:lnTo>
                                <a:lnTo>
                                  <a:pt x="375" y="1509"/>
                                </a:lnTo>
                                <a:lnTo>
                                  <a:pt x="381" y="1504"/>
                                </a:lnTo>
                                <a:lnTo>
                                  <a:pt x="386" y="1496"/>
                                </a:lnTo>
                                <a:lnTo>
                                  <a:pt x="391" y="1489"/>
                                </a:lnTo>
                                <a:lnTo>
                                  <a:pt x="396" y="1482"/>
                                </a:lnTo>
                                <a:lnTo>
                                  <a:pt x="399" y="1472"/>
                                </a:lnTo>
                                <a:lnTo>
                                  <a:pt x="402" y="1463"/>
                                </a:lnTo>
                                <a:lnTo>
                                  <a:pt x="404" y="1453"/>
                                </a:lnTo>
                                <a:lnTo>
                                  <a:pt x="405" y="1442"/>
                                </a:lnTo>
                                <a:lnTo>
                                  <a:pt x="405" y="1430"/>
                                </a:lnTo>
                                <a:close/>
                                <a:moveTo>
                                  <a:pt x="405" y="1794"/>
                                </a:moveTo>
                                <a:lnTo>
                                  <a:pt x="404" y="1782"/>
                                </a:lnTo>
                                <a:lnTo>
                                  <a:pt x="403" y="1770"/>
                                </a:lnTo>
                                <a:lnTo>
                                  <a:pt x="400" y="1759"/>
                                </a:lnTo>
                                <a:lnTo>
                                  <a:pt x="396" y="1747"/>
                                </a:lnTo>
                                <a:lnTo>
                                  <a:pt x="390" y="1737"/>
                                </a:lnTo>
                                <a:lnTo>
                                  <a:pt x="384" y="1727"/>
                                </a:lnTo>
                                <a:lnTo>
                                  <a:pt x="377" y="1716"/>
                                </a:lnTo>
                                <a:lnTo>
                                  <a:pt x="369" y="1707"/>
                                </a:lnTo>
                                <a:lnTo>
                                  <a:pt x="359" y="1699"/>
                                </a:lnTo>
                                <a:lnTo>
                                  <a:pt x="350" y="1691"/>
                                </a:lnTo>
                                <a:lnTo>
                                  <a:pt x="340" y="1685"/>
                                </a:lnTo>
                                <a:lnTo>
                                  <a:pt x="328" y="1680"/>
                                </a:lnTo>
                                <a:lnTo>
                                  <a:pt x="317" y="1676"/>
                                </a:lnTo>
                                <a:lnTo>
                                  <a:pt x="305" y="1674"/>
                                </a:lnTo>
                                <a:lnTo>
                                  <a:pt x="293" y="1672"/>
                                </a:lnTo>
                                <a:lnTo>
                                  <a:pt x="281" y="1671"/>
                                </a:lnTo>
                                <a:lnTo>
                                  <a:pt x="268" y="1672"/>
                                </a:lnTo>
                                <a:lnTo>
                                  <a:pt x="256" y="1674"/>
                                </a:lnTo>
                                <a:lnTo>
                                  <a:pt x="244" y="1676"/>
                                </a:lnTo>
                                <a:lnTo>
                                  <a:pt x="234" y="1680"/>
                                </a:lnTo>
                                <a:lnTo>
                                  <a:pt x="224" y="1685"/>
                                </a:lnTo>
                                <a:lnTo>
                                  <a:pt x="213" y="1691"/>
                                </a:lnTo>
                                <a:lnTo>
                                  <a:pt x="204" y="1699"/>
                                </a:lnTo>
                                <a:lnTo>
                                  <a:pt x="195" y="1707"/>
                                </a:lnTo>
                                <a:lnTo>
                                  <a:pt x="185" y="1716"/>
                                </a:lnTo>
                                <a:lnTo>
                                  <a:pt x="178" y="1727"/>
                                </a:lnTo>
                                <a:lnTo>
                                  <a:pt x="172" y="1737"/>
                                </a:lnTo>
                                <a:lnTo>
                                  <a:pt x="167" y="1747"/>
                                </a:lnTo>
                                <a:lnTo>
                                  <a:pt x="164" y="1759"/>
                                </a:lnTo>
                                <a:lnTo>
                                  <a:pt x="160" y="1770"/>
                                </a:lnTo>
                                <a:lnTo>
                                  <a:pt x="158" y="1782"/>
                                </a:lnTo>
                                <a:lnTo>
                                  <a:pt x="158" y="1794"/>
                                </a:lnTo>
                                <a:lnTo>
                                  <a:pt x="158" y="1808"/>
                                </a:lnTo>
                                <a:lnTo>
                                  <a:pt x="160" y="1819"/>
                                </a:lnTo>
                                <a:lnTo>
                                  <a:pt x="164" y="1830"/>
                                </a:lnTo>
                                <a:lnTo>
                                  <a:pt x="167" y="1842"/>
                                </a:lnTo>
                                <a:lnTo>
                                  <a:pt x="172" y="1852"/>
                                </a:lnTo>
                                <a:lnTo>
                                  <a:pt x="178" y="1863"/>
                                </a:lnTo>
                                <a:lnTo>
                                  <a:pt x="185" y="1872"/>
                                </a:lnTo>
                                <a:lnTo>
                                  <a:pt x="195" y="1881"/>
                                </a:lnTo>
                                <a:lnTo>
                                  <a:pt x="204" y="1890"/>
                                </a:lnTo>
                                <a:lnTo>
                                  <a:pt x="213" y="1897"/>
                                </a:lnTo>
                                <a:lnTo>
                                  <a:pt x="224" y="1903"/>
                                </a:lnTo>
                                <a:lnTo>
                                  <a:pt x="234" y="1908"/>
                                </a:lnTo>
                                <a:lnTo>
                                  <a:pt x="244" y="1912"/>
                                </a:lnTo>
                                <a:lnTo>
                                  <a:pt x="256" y="1914"/>
                                </a:lnTo>
                                <a:lnTo>
                                  <a:pt x="268" y="1917"/>
                                </a:lnTo>
                                <a:lnTo>
                                  <a:pt x="281" y="1917"/>
                                </a:lnTo>
                                <a:lnTo>
                                  <a:pt x="293" y="1917"/>
                                </a:lnTo>
                                <a:lnTo>
                                  <a:pt x="305" y="1914"/>
                                </a:lnTo>
                                <a:lnTo>
                                  <a:pt x="317" y="1912"/>
                                </a:lnTo>
                                <a:lnTo>
                                  <a:pt x="328" y="1908"/>
                                </a:lnTo>
                                <a:lnTo>
                                  <a:pt x="340" y="1903"/>
                                </a:lnTo>
                                <a:lnTo>
                                  <a:pt x="350" y="1897"/>
                                </a:lnTo>
                                <a:lnTo>
                                  <a:pt x="359" y="1890"/>
                                </a:lnTo>
                                <a:lnTo>
                                  <a:pt x="369" y="1881"/>
                                </a:lnTo>
                                <a:lnTo>
                                  <a:pt x="377" y="1872"/>
                                </a:lnTo>
                                <a:lnTo>
                                  <a:pt x="384" y="1863"/>
                                </a:lnTo>
                                <a:lnTo>
                                  <a:pt x="390" y="1852"/>
                                </a:lnTo>
                                <a:lnTo>
                                  <a:pt x="396" y="1842"/>
                                </a:lnTo>
                                <a:lnTo>
                                  <a:pt x="400" y="1830"/>
                                </a:lnTo>
                                <a:lnTo>
                                  <a:pt x="403" y="1819"/>
                                </a:lnTo>
                                <a:lnTo>
                                  <a:pt x="404" y="1808"/>
                                </a:lnTo>
                                <a:lnTo>
                                  <a:pt x="405" y="1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75000"/>
                              <a:lumOff val="0"/>
                              <a:alpha val="4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3211"/>
                        <wps:cNvSpPr>
                          <a:spLocks noEditPoints="1"/>
                        </wps:cNvSpPr>
                        <wps:spPr bwMode="auto">
                          <a:xfrm>
                            <a:off x="5198" y="4644"/>
                            <a:ext cx="358" cy="574"/>
                          </a:xfrm>
                          <a:custGeom>
                            <a:avLst/>
                            <a:gdLst>
                              <a:gd name="T0" fmla="*/ 690 w 979"/>
                              <a:gd name="T1" fmla="*/ 684 h 1803"/>
                              <a:gd name="T2" fmla="*/ 904 w 979"/>
                              <a:gd name="T3" fmla="*/ 1044 h 1803"/>
                              <a:gd name="T4" fmla="*/ 349 w 979"/>
                              <a:gd name="T5" fmla="*/ 1803 h 1803"/>
                              <a:gd name="T6" fmla="*/ 123 w 979"/>
                              <a:gd name="T7" fmla="*/ 834 h 1803"/>
                              <a:gd name="T8" fmla="*/ 58 w 979"/>
                              <a:gd name="T9" fmla="*/ 732 h 1803"/>
                              <a:gd name="T10" fmla="*/ 295 w 979"/>
                              <a:gd name="T11" fmla="*/ 56 h 1803"/>
                              <a:gd name="T12" fmla="*/ 979 w 979"/>
                              <a:gd name="T13" fmla="*/ 524 h 1803"/>
                              <a:gd name="T14" fmla="*/ 628 w 979"/>
                              <a:gd name="T15" fmla="*/ 284 h 1803"/>
                              <a:gd name="T16" fmla="*/ 620 w 979"/>
                              <a:gd name="T17" fmla="*/ 252 h 1803"/>
                              <a:gd name="T18" fmla="*/ 603 w 979"/>
                              <a:gd name="T19" fmla="*/ 227 h 1803"/>
                              <a:gd name="T20" fmla="*/ 578 w 979"/>
                              <a:gd name="T21" fmla="*/ 211 h 1803"/>
                              <a:gd name="T22" fmla="*/ 546 w 979"/>
                              <a:gd name="T23" fmla="*/ 201 h 1803"/>
                              <a:gd name="T24" fmla="*/ 507 w 979"/>
                              <a:gd name="T25" fmla="*/ 200 h 1803"/>
                              <a:gd name="T26" fmla="*/ 472 w 979"/>
                              <a:gd name="T27" fmla="*/ 206 h 1803"/>
                              <a:gd name="T28" fmla="*/ 445 w 979"/>
                              <a:gd name="T29" fmla="*/ 221 h 1803"/>
                              <a:gd name="T30" fmla="*/ 425 w 979"/>
                              <a:gd name="T31" fmla="*/ 243 h 1803"/>
                              <a:gd name="T32" fmla="*/ 414 w 979"/>
                              <a:gd name="T33" fmla="*/ 273 h 1803"/>
                              <a:gd name="T34" fmla="*/ 410 w 979"/>
                              <a:gd name="T35" fmla="*/ 310 h 1803"/>
                              <a:gd name="T36" fmla="*/ 414 w 979"/>
                              <a:gd name="T37" fmla="*/ 349 h 1803"/>
                              <a:gd name="T38" fmla="*/ 425 w 979"/>
                              <a:gd name="T39" fmla="*/ 379 h 1803"/>
                              <a:gd name="T40" fmla="*/ 445 w 979"/>
                              <a:gd name="T41" fmla="*/ 400 h 1803"/>
                              <a:gd name="T42" fmla="*/ 472 w 979"/>
                              <a:gd name="T43" fmla="*/ 415 h 1803"/>
                              <a:gd name="T44" fmla="*/ 507 w 979"/>
                              <a:gd name="T45" fmla="*/ 421 h 1803"/>
                              <a:gd name="T46" fmla="*/ 546 w 979"/>
                              <a:gd name="T47" fmla="*/ 420 h 1803"/>
                              <a:gd name="T48" fmla="*/ 578 w 979"/>
                              <a:gd name="T49" fmla="*/ 411 h 1803"/>
                              <a:gd name="T50" fmla="*/ 603 w 979"/>
                              <a:gd name="T51" fmla="*/ 394 h 1803"/>
                              <a:gd name="T52" fmla="*/ 620 w 979"/>
                              <a:gd name="T53" fmla="*/ 369 h 1803"/>
                              <a:gd name="T54" fmla="*/ 628 w 979"/>
                              <a:gd name="T55" fmla="*/ 336 h 1803"/>
                              <a:gd name="T56" fmla="*/ 581 w 979"/>
                              <a:gd name="T57" fmla="*/ 641 h 1803"/>
                              <a:gd name="T58" fmla="*/ 578 w 979"/>
                              <a:gd name="T59" fmla="*/ 611 h 1803"/>
                              <a:gd name="T60" fmla="*/ 570 w 979"/>
                              <a:gd name="T61" fmla="*/ 587 h 1803"/>
                              <a:gd name="T62" fmla="*/ 556 w 979"/>
                              <a:gd name="T63" fmla="*/ 570 h 1803"/>
                              <a:gd name="T64" fmla="*/ 535 w 979"/>
                              <a:gd name="T65" fmla="*/ 559 h 1803"/>
                              <a:gd name="T66" fmla="*/ 508 w 979"/>
                              <a:gd name="T67" fmla="*/ 554 h 1803"/>
                              <a:gd name="T68" fmla="*/ 477 w 979"/>
                              <a:gd name="T69" fmla="*/ 555 h 1803"/>
                              <a:gd name="T70" fmla="*/ 451 w 979"/>
                              <a:gd name="T71" fmla="*/ 562 h 1803"/>
                              <a:gd name="T72" fmla="*/ 431 w 979"/>
                              <a:gd name="T73" fmla="*/ 575 h 1803"/>
                              <a:gd name="T74" fmla="*/ 419 w 979"/>
                              <a:gd name="T75" fmla="*/ 594 h 1803"/>
                              <a:gd name="T76" fmla="*/ 412 w 979"/>
                              <a:gd name="T77" fmla="*/ 620 h 1803"/>
                              <a:gd name="T78" fmla="*/ 411 w 979"/>
                              <a:gd name="T79" fmla="*/ 652 h 1803"/>
                              <a:gd name="T80" fmla="*/ 416 w 979"/>
                              <a:gd name="T81" fmla="*/ 679 h 1803"/>
                              <a:gd name="T82" fmla="*/ 426 w 979"/>
                              <a:gd name="T83" fmla="*/ 699 h 1803"/>
                              <a:gd name="T84" fmla="*/ 444 w 979"/>
                              <a:gd name="T85" fmla="*/ 714 h 1803"/>
                              <a:gd name="T86" fmla="*/ 468 w 979"/>
                              <a:gd name="T87" fmla="*/ 723 h 1803"/>
                              <a:gd name="T88" fmla="*/ 498 w 979"/>
                              <a:gd name="T89" fmla="*/ 725 h 1803"/>
                              <a:gd name="T90" fmla="*/ 527 w 979"/>
                              <a:gd name="T91" fmla="*/ 723 h 1803"/>
                              <a:gd name="T92" fmla="*/ 549 w 979"/>
                              <a:gd name="T93" fmla="*/ 714 h 1803"/>
                              <a:gd name="T94" fmla="*/ 566 w 979"/>
                              <a:gd name="T95" fmla="*/ 699 h 1803"/>
                              <a:gd name="T96" fmla="*/ 576 w 979"/>
                              <a:gd name="T97" fmla="*/ 679 h 1803"/>
                              <a:gd name="T98" fmla="*/ 581 w 979"/>
                              <a:gd name="T99" fmla="*/ 652 h 18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979" h="1803">
                                <a:moveTo>
                                  <a:pt x="979" y="524"/>
                                </a:moveTo>
                                <a:lnTo>
                                  <a:pt x="958" y="664"/>
                                </a:lnTo>
                                <a:lnTo>
                                  <a:pt x="690" y="684"/>
                                </a:lnTo>
                                <a:lnTo>
                                  <a:pt x="671" y="846"/>
                                </a:lnTo>
                                <a:lnTo>
                                  <a:pt x="958" y="853"/>
                                </a:lnTo>
                                <a:lnTo>
                                  <a:pt x="904" y="1044"/>
                                </a:lnTo>
                                <a:lnTo>
                                  <a:pt x="648" y="1028"/>
                                </a:lnTo>
                                <a:lnTo>
                                  <a:pt x="547" y="1769"/>
                                </a:lnTo>
                                <a:lnTo>
                                  <a:pt x="349" y="1803"/>
                                </a:lnTo>
                                <a:lnTo>
                                  <a:pt x="324" y="1003"/>
                                </a:lnTo>
                                <a:lnTo>
                                  <a:pt x="82" y="986"/>
                                </a:lnTo>
                                <a:lnTo>
                                  <a:pt x="123" y="834"/>
                                </a:lnTo>
                                <a:lnTo>
                                  <a:pt x="322" y="838"/>
                                </a:lnTo>
                                <a:lnTo>
                                  <a:pt x="314" y="712"/>
                                </a:lnTo>
                                <a:lnTo>
                                  <a:pt x="58" y="732"/>
                                </a:lnTo>
                                <a:lnTo>
                                  <a:pt x="0" y="524"/>
                                </a:lnTo>
                                <a:lnTo>
                                  <a:pt x="308" y="524"/>
                                </a:lnTo>
                                <a:lnTo>
                                  <a:pt x="295" y="56"/>
                                </a:lnTo>
                                <a:lnTo>
                                  <a:pt x="789" y="0"/>
                                </a:lnTo>
                                <a:lnTo>
                                  <a:pt x="716" y="524"/>
                                </a:lnTo>
                                <a:lnTo>
                                  <a:pt x="979" y="524"/>
                                </a:lnTo>
                                <a:close/>
                                <a:moveTo>
                                  <a:pt x="630" y="310"/>
                                </a:moveTo>
                                <a:lnTo>
                                  <a:pt x="630" y="297"/>
                                </a:lnTo>
                                <a:lnTo>
                                  <a:pt x="628" y="284"/>
                                </a:lnTo>
                                <a:lnTo>
                                  <a:pt x="626" y="273"/>
                                </a:lnTo>
                                <a:lnTo>
                                  <a:pt x="623" y="261"/>
                                </a:lnTo>
                                <a:lnTo>
                                  <a:pt x="620" y="252"/>
                                </a:lnTo>
                                <a:lnTo>
                                  <a:pt x="615" y="243"/>
                                </a:lnTo>
                                <a:lnTo>
                                  <a:pt x="609" y="234"/>
                                </a:lnTo>
                                <a:lnTo>
                                  <a:pt x="603" y="227"/>
                                </a:lnTo>
                                <a:lnTo>
                                  <a:pt x="596" y="221"/>
                                </a:lnTo>
                                <a:lnTo>
                                  <a:pt x="588" y="216"/>
                                </a:lnTo>
                                <a:lnTo>
                                  <a:pt x="578" y="211"/>
                                </a:lnTo>
                                <a:lnTo>
                                  <a:pt x="568" y="206"/>
                                </a:lnTo>
                                <a:lnTo>
                                  <a:pt x="558" y="203"/>
                                </a:lnTo>
                                <a:lnTo>
                                  <a:pt x="546" y="201"/>
                                </a:lnTo>
                                <a:lnTo>
                                  <a:pt x="534" y="200"/>
                                </a:lnTo>
                                <a:lnTo>
                                  <a:pt x="520" y="200"/>
                                </a:lnTo>
                                <a:lnTo>
                                  <a:pt x="507" y="200"/>
                                </a:lnTo>
                                <a:lnTo>
                                  <a:pt x="494" y="201"/>
                                </a:lnTo>
                                <a:lnTo>
                                  <a:pt x="483" y="203"/>
                                </a:lnTo>
                                <a:lnTo>
                                  <a:pt x="472" y="206"/>
                                </a:lnTo>
                                <a:lnTo>
                                  <a:pt x="462" y="211"/>
                                </a:lnTo>
                                <a:lnTo>
                                  <a:pt x="453" y="216"/>
                                </a:lnTo>
                                <a:lnTo>
                                  <a:pt x="445" y="221"/>
                                </a:lnTo>
                                <a:lnTo>
                                  <a:pt x="438" y="227"/>
                                </a:lnTo>
                                <a:lnTo>
                                  <a:pt x="431" y="234"/>
                                </a:lnTo>
                                <a:lnTo>
                                  <a:pt x="425" y="243"/>
                                </a:lnTo>
                                <a:lnTo>
                                  <a:pt x="421" y="252"/>
                                </a:lnTo>
                                <a:lnTo>
                                  <a:pt x="417" y="261"/>
                                </a:lnTo>
                                <a:lnTo>
                                  <a:pt x="414" y="273"/>
                                </a:lnTo>
                                <a:lnTo>
                                  <a:pt x="412" y="284"/>
                                </a:lnTo>
                                <a:lnTo>
                                  <a:pt x="411" y="297"/>
                                </a:lnTo>
                                <a:lnTo>
                                  <a:pt x="410" y="310"/>
                                </a:lnTo>
                                <a:lnTo>
                                  <a:pt x="411" y="324"/>
                                </a:lnTo>
                                <a:lnTo>
                                  <a:pt x="412" y="336"/>
                                </a:lnTo>
                                <a:lnTo>
                                  <a:pt x="414" y="349"/>
                                </a:lnTo>
                                <a:lnTo>
                                  <a:pt x="417" y="360"/>
                                </a:lnTo>
                                <a:lnTo>
                                  <a:pt x="421" y="369"/>
                                </a:lnTo>
                                <a:lnTo>
                                  <a:pt x="425" y="379"/>
                                </a:lnTo>
                                <a:lnTo>
                                  <a:pt x="431" y="387"/>
                                </a:lnTo>
                                <a:lnTo>
                                  <a:pt x="438" y="394"/>
                                </a:lnTo>
                                <a:lnTo>
                                  <a:pt x="445" y="400"/>
                                </a:lnTo>
                                <a:lnTo>
                                  <a:pt x="453" y="407"/>
                                </a:lnTo>
                                <a:lnTo>
                                  <a:pt x="462" y="411"/>
                                </a:lnTo>
                                <a:lnTo>
                                  <a:pt x="472" y="415"/>
                                </a:lnTo>
                                <a:lnTo>
                                  <a:pt x="483" y="418"/>
                                </a:lnTo>
                                <a:lnTo>
                                  <a:pt x="494" y="420"/>
                                </a:lnTo>
                                <a:lnTo>
                                  <a:pt x="507" y="421"/>
                                </a:lnTo>
                                <a:lnTo>
                                  <a:pt x="520" y="422"/>
                                </a:lnTo>
                                <a:lnTo>
                                  <a:pt x="534" y="421"/>
                                </a:lnTo>
                                <a:lnTo>
                                  <a:pt x="546" y="420"/>
                                </a:lnTo>
                                <a:lnTo>
                                  <a:pt x="558" y="418"/>
                                </a:lnTo>
                                <a:lnTo>
                                  <a:pt x="568" y="415"/>
                                </a:lnTo>
                                <a:lnTo>
                                  <a:pt x="578" y="411"/>
                                </a:lnTo>
                                <a:lnTo>
                                  <a:pt x="588" y="407"/>
                                </a:lnTo>
                                <a:lnTo>
                                  <a:pt x="596" y="400"/>
                                </a:lnTo>
                                <a:lnTo>
                                  <a:pt x="603" y="394"/>
                                </a:lnTo>
                                <a:lnTo>
                                  <a:pt x="609" y="387"/>
                                </a:lnTo>
                                <a:lnTo>
                                  <a:pt x="615" y="379"/>
                                </a:lnTo>
                                <a:lnTo>
                                  <a:pt x="620" y="369"/>
                                </a:lnTo>
                                <a:lnTo>
                                  <a:pt x="623" y="360"/>
                                </a:lnTo>
                                <a:lnTo>
                                  <a:pt x="626" y="349"/>
                                </a:lnTo>
                                <a:lnTo>
                                  <a:pt x="628" y="336"/>
                                </a:lnTo>
                                <a:lnTo>
                                  <a:pt x="630" y="324"/>
                                </a:lnTo>
                                <a:lnTo>
                                  <a:pt x="630" y="310"/>
                                </a:lnTo>
                                <a:close/>
                                <a:moveTo>
                                  <a:pt x="581" y="641"/>
                                </a:moveTo>
                                <a:lnTo>
                                  <a:pt x="581" y="630"/>
                                </a:lnTo>
                                <a:lnTo>
                                  <a:pt x="580" y="620"/>
                                </a:lnTo>
                                <a:lnTo>
                                  <a:pt x="578" y="611"/>
                                </a:lnTo>
                                <a:lnTo>
                                  <a:pt x="576" y="602"/>
                                </a:lnTo>
                                <a:lnTo>
                                  <a:pt x="573" y="594"/>
                                </a:lnTo>
                                <a:lnTo>
                                  <a:pt x="570" y="587"/>
                                </a:lnTo>
                                <a:lnTo>
                                  <a:pt x="566" y="581"/>
                                </a:lnTo>
                                <a:lnTo>
                                  <a:pt x="561" y="575"/>
                                </a:lnTo>
                                <a:lnTo>
                                  <a:pt x="556" y="570"/>
                                </a:lnTo>
                                <a:lnTo>
                                  <a:pt x="549" y="565"/>
                                </a:lnTo>
                                <a:lnTo>
                                  <a:pt x="542" y="562"/>
                                </a:lnTo>
                                <a:lnTo>
                                  <a:pt x="535" y="559"/>
                                </a:lnTo>
                                <a:lnTo>
                                  <a:pt x="527" y="557"/>
                                </a:lnTo>
                                <a:lnTo>
                                  <a:pt x="517" y="555"/>
                                </a:lnTo>
                                <a:lnTo>
                                  <a:pt x="508" y="554"/>
                                </a:lnTo>
                                <a:lnTo>
                                  <a:pt x="498" y="554"/>
                                </a:lnTo>
                                <a:lnTo>
                                  <a:pt x="486" y="554"/>
                                </a:lnTo>
                                <a:lnTo>
                                  <a:pt x="477" y="555"/>
                                </a:lnTo>
                                <a:lnTo>
                                  <a:pt x="468" y="557"/>
                                </a:lnTo>
                                <a:lnTo>
                                  <a:pt x="458" y="559"/>
                                </a:lnTo>
                                <a:lnTo>
                                  <a:pt x="451" y="562"/>
                                </a:lnTo>
                                <a:lnTo>
                                  <a:pt x="444" y="565"/>
                                </a:lnTo>
                                <a:lnTo>
                                  <a:pt x="438" y="570"/>
                                </a:lnTo>
                                <a:lnTo>
                                  <a:pt x="431" y="575"/>
                                </a:lnTo>
                                <a:lnTo>
                                  <a:pt x="426" y="581"/>
                                </a:lnTo>
                                <a:lnTo>
                                  <a:pt x="422" y="587"/>
                                </a:lnTo>
                                <a:lnTo>
                                  <a:pt x="419" y="594"/>
                                </a:lnTo>
                                <a:lnTo>
                                  <a:pt x="416" y="602"/>
                                </a:lnTo>
                                <a:lnTo>
                                  <a:pt x="413" y="611"/>
                                </a:lnTo>
                                <a:lnTo>
                                  <a:pt x="412" y="620"/>
                                </a:lnTo>
                                <a:lnTo>
                                  <a:pt x="411" y="630"/>
                                </a:lnTo>
                                <a:lnTo>
                                  <a:pt x="410" y="641"/>
                                </a:lnTo>
                                <a:lnTo>
                                  <a:pt x="411" y="652"/>
                                </a:lnTo>
                                <a:lnTo>
                                  <a:pt x="412" y="661"/>
                                </a:lnTo>
                                <a:lnTo>
                                  <a:pt x="413" y="670"/>
                                </a:lnTo>
                                <a:lnTo>
                                  <a:pt x="416" y="679"/>
                                </a:lnTo>
                                <a:lnTo>
                                  <a:pt x="419" y="686"/>
                                </a:lnTo>
                                <a:lnTo>
                                  <a:pt x="422" y="693"/>
                                </a:lnTo>
                                <a:lnTo>
                                  <a:pt x="426" y="699"/>
                                </a:lnTo>
                                <a:lnTo>
                                  <a:pt x="431" y="704"/>
                                </a:lnTo>
                                <a:lnTo>
                                  <a:pt x="438" y="710"/>
                                </a:lnTo>
                                <a:lnTo>
                                  <a:pt x="444" y="714"/>
                                </a:lnTo>
                                <a:lnTo>
                                  <a:pt x="451" y="718"/>
                                </a:lnTo>
                                <a:lnTo>
                                  <a:pt x="458" y="720"/>
                                </a:lnTo>
                                <a:lnTo>
                                  <a:pt x="468" y="723"/>
                                </a:lnTo>
                                <a:lnTo>
                                  <a:pt x="477" y="724"/>
                                </a:lnTo>
                                <a:lnTo>
                                  <a:pt x="486" y="725"/>
                                </a:lnTo>
                                <a:lnTo>
                                  <a:pt x="498" y="725"/>
                                </a:lnTo>
                                <a:lnTo>
                                  <a:pt x="508" y="725"/>
                                </a:lnTo>
                                <a:lnTo>
                                  <a:pt x="517" y="724"/>
                                </a:lnTo>
                                <a:lnTo>
                                  <a:pt x="527" y="723"/>
                                </a:lnTo>
                                <a:lnTo>
                                  <a:pt x="535" y="720"/>
                                </a:lnTo>
                                <a:lnTo>
                                  <a:pt x="542" y="718"/>
                                </a:lnTo>
                                <a:lnTo>
                                  <a:pt x="549" y="714"/>
                                </a:lnTo>
                                <a:lnTo>
                                  <a:pt x="556" y="710"/>
                                </a:lnTo>
                                <a:lnTo>
                                  <a:pt x="561" y="704"/>
                                </a:lnTo>
                                <a:lnTo>
                                  <a:pt x="566" y="699"/>
                                </a:lnTo>
                                <a:lnTo>
                                  <a:pt x="570" y="693"/>
                                </a:lnTo>
                                <a:lnTo>
                                  <a:pt x="573" y="686"/>
                                </a:lnTo>
                                <a:lnTo>
                                  <a:pt x="576" y="679"/>
                                </a:lnTo>
                                <a:lnTo>
                                  <a:pt x="578" y="670"/>
                                </a:lnTo>
                                <a:lnTo>
                                  <a:pt x="580" y="661"/>
                                </a:lnTo>
                                <a:lnTo>
                                  <a:pt x="581" y="652"/>
                                </a:lnTo>
                                <a:lnTo>
                                  <a:pt x="581" y="6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75000"/>
                              <a:lumOff val="0"/>
                              <a:alpha val="39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3212"/>
                        <wps:cNvSpPr>
                          <a:spLocks noEditPoints="1"/>
                        </wps:cNvSpPr>
                        <wps:spPr bwMode="auto">
                          <a:xfrm>
                            <a:off x="5666" y="4406"/>
                            <a:ext cx="405" cy="772"/>
                          </a:xfrm>
                          <a:custGeom>
                            <a:avLst/>
                            <a:gdLst>
                              <a:gd name="T0" fmla="*/ 1536 w 1536"/>
                              <a:gd name="T1" fmla="*/ 2197 h 2490"/>
                              <a:gd name="T2" fmla="*/ 1535 w 1536"/>
                              <a:gd name="T3" fmla="*/ 2328 h 2490"/>
                              <a:gd name="T4" fmla="*/ 1052 w 1536"/>
                              <a:gd name="T5" fmla="*/ 2340 h 2490"/>
                              <a:gd name="T6" fmla="*/ 1092 w 1536"/>
                              <a:gd name="T7" fmla="*/ 2128 h 2490"/>
                              <a:gd name="T8" fmla="*/ 1119 w 1536"/>
                              <a:gd name="T9" fmla="*/ 1936 h 2490"/>
                              <a:gd name="T10" fmla="*/ 1133 w 1536"/>
                              <a:gd name="T11" fmla="*/ 1764 h 2490"/>
                              <a:gd name="T12" fmla="*/ 1133 w 1536"/>
                              <a:gd name="T13" fmla="*/ 1618 h 2490"/>
                              <a:gd name="T14" fmla="*/ 1115 w 1536"/>
                              <a:gd name="T15" fmla="*/ 1487 h 2490"/>
                              <a:gd name="T16" fmla="*/ 1090 w 1536"/>
                              <a:gd name="T17" fmla="*/ 1383 h 2490"/>
                              <a:gd name="T18" fmla="*/ 1063 w 1536"/>
                              <a:gd name="T19" fmla="*/ 1318 h 2490"/>
                              <a:gd name="T20" fmla="*/ 1030 w 1536"/>
                              <a:gd name="T21" fmla="*/ 1273 h 2490"/>
                              <a:gd name="T22" fmla="*/ 990 w 1536"/>
                              <a:gd name="T23" fmla="*/ 1251 h 2490"/>
                              <a:gd name="T24" fmla="*/ 929 w 1536"/>
                              <a:gd name="T25" fmla="*/ 1251 h 2490"/>
                              <a:gd name="T26" fmla="*/ 848 w 1536"/>
                              <a:gd name="T27" fmla="*/ 1272 h 2490"/>
                              <a:gd name="T28" fmla="*/ 765 w 1536"/>
                              <a:gd name="T29" fmla="*/ 1315 h 2490"/>
                              <a:gd name="T30" fmla="*/ 678 w 1536"/>
                              <a:gd name="T31" fmla="*/ 1377 h 2490"/>
                              <a:gd name="T32" fmla="*/ 196 w 1536"/>
                              <a:gd name="T33" fmla="*/ 2490 h 2490"/>
                              <a:gd name="T34" fmla="*/ 156 w 1536"/>
                              <a:gd name="T35" fmla="*/ 2208 h 2490"/>
                              <a:gd name="T36" fmla="*/ 134 w 1536"/>
                              <a:gd name="T37" fmla="*/ 1894 h 2490"/>
                              <a:gd name="T38" fmla="*/ 121 w 1536"/>
                              <a:gd name="T39" fmla="*/ 1577 h 2490"/>
                              <a:gd name="T40" fmla="*/ 100 w 1536"/>
                              <a:gd name="T41" fmla="*/ 1300 h 2490"/>
                              <a:gd name="T42" fmla="*/ 84 w 1536"/>
                              <a:gd name="T43" fmla="*/ 929 h 2490"/>
                              <a:gd name="T44" fmla="*/ 66 w 1536"/>
                              <a:gd name="T45" fmla="*/ 562 h 2490"/>
                              <a:gd name="T46" fmla="*/ 33 w 1536"/>
                              <a:gd name="T47" fmla="*/ 291 h 2490"/>
                              <a:gd name="T48" fmla="*/ 665 w 1536"/>
                              <a:gd name="T49" fmla="*/ 1199 h 2490"/>
                              <a:gd name="T50" fmla="*/ 766 w 1536"/>
                              <a:gd name="T51" fmla="*/ 1137 h 2490"/>
                              <a:gd name="T52" fmla="*/ 867 w 1536"/>
                              <a:gd name="T53" fmla="*/ 1095 h 2490"/>
                              <a:gd name="T54" fmla="*/ 968 w 1536"/>
                              <a:gd name="T55" fmla="*/ 1071 h 2490"/>
                              <a:gd name="T56" fmla="*/ 1064 w 1536"/>
                              <a:gd name="T57" fmla="*/ 1066 h 2490"/>
                              <a:gd name="T58" fmla="*/ 1139 w 1536"/>
                              <a:gd name="T59" fmla="*/ 1076 h 2490"/>
                              <a:gd name="T60" fmla="*/ 1206 w 1536"/>
                              <a:gd name="T61" fmla="*/ 1098 h 2490"/>
                              <a:gd name="T62" fmla="*/ 1268 w 1536"/>
                              <a:gd name="T63" fmla="*/ 1133 h 2490"/>
                              <a:gd name="T64" fmla="*/ 1324 w 1536"/>
                              <a:gd name="T65" fmla="*/ 1180 h 2490"/>
                              <a:gd name="T66" fmla="*/ 1373 w 1536"/>
                              <a:gd name="T67" fmla="*/ 1240 h 2490"/>
                              <a:gd name="T68" fmla="*/ 1416 w 1536"/>
                              <a:gd name="T69" fmla="*/ 1313 h 2490"/>
                              <a:gd name="T70" fmla="*/ 1452 w 1536"/>
                              <a:gd name="T71" fmla="*/ 1399 h 2490"/>
                              <a:gd name="T72" fmla="*/ 1481 w 1536"/>
                              <a:gd name="T73" fmla="*/ 1499 h 2490"/>
                              <a:gd name="T74" fmla="*/ 1507 w 1536"/>
                              <a:gd name="T75" fmla="*/ 1632 h 2490"/>
                              <a:gd name="T76" fmla="*/ 1523 w 1536"/>
                              <a:gd name="T77" fmla="*/ 1791 h 2490"/>
                              <a:gd name="T78" fmla="*/ 1534 w 1536"/>
                              <a:gd name="T79" fmla="*/ 1976 h 2490"/>
                              <a:gd name="T80" fmla="*/ 1041 w 1536"/>
                              <a:gd name="T81" fmla="*/ 1514 h 2490"/>
                              <a:gd name="T82" fmla="*/ 963 w 1536"/>
                              <a:gd name="T83" fmla="*/ 1687 h 2490"/>
                              <a:gd name="T84" fmla="*/ 899 w 1536"/>
                              <a:gd name="T85" fmla="*/ 1863 h 2490"/>
                              <a:gd name="T86" fmla="*/ 849 w 1536"/>
                              <a:gd name="T87" fmla="*/ 2040 h 2490"/>
                              <a:gd name="T88" fmla="*/ 813 w 1536"/>
                              <a:gd name="T89" fmla="*/ 2222 h 2490"/>
                              <a:gd name="T90" fmla="*/ 735 w 1536"/>
                              <a:gd name="T91" fmla="*/ 2020 h 2490"/>
                              <a:gd name="T92" fmla="*/ 804 w 1536"/>
                              <a:gd name="T93" fmla="*/ 1829 h 2490"/>
                              <a:gd name="T94" fmla="*/ 882 w 1536"/>
                              <a:gd name="T95" fmla="*/ 1653 h 2490"/>
                              <a:gd name="T96" fmla="*/ 969 w 1536"/>
                              <a:gd name="T97" fmla="*/ 1492 h 24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536" h="2490">
                                <a:moveTo>
                                  <a:pt x="1536" y="2131"/>
                                </a:moveTo>
                                <a:lnTo>
                                  <a:pt x="1536" y="2150"/>
                                </a:lnTo>
                                <a:lnTo>
                                  <a:pt x="1536" y="2172"/>
                                </a:lnTo>
                                <a:lnTo>
                                  <a:pt x="1536" y="2197"/>
                                </a:lnTo>
                                <a:lnTo>
                                  <a:pt x="1536" y="2225"/>
                                </a:lnTo>
                                <a:lnTo>
                                  <a:pt x="1536" y="2256"/>
                                </a:lnTo>
                                <a:lnTo>
                                  <a:pt x="1536" y="2290"/>
                                </a:lnTo>
                                <a:lnTo>
                                  <a:pt x="1535" y="2328"/>
                                </a:lnTo>
                                <a:lnTo>
                                  <a:pt x="1535" y="2370"/>
                                </a:lnTo>
                                <a:lnTo>
                                  <a:pt x="1027" y="2453"/>
                                </a:lnTo>
                                <a:lnTo>
                                  <a:pt x="1041" y="2396"/>
                                </a:lnTo>
                                <a:lnTo>
                                  <a:pt x="1052" y="2340"/>
                                </a:lnTo>
                                <a:lnTo>
                                  <a:pt x="1063" y="2285"/>
                                </a:lnTo>
                                <a:lnTo>
                                  <a:pt x="1074" y="2232"/>
                                </a:lnTo>
                                <a:lnTo>
                                  <a:pt x="1084" y="2179"/>
                                </a:lnTo>
                                <a:lnTo>
                                  <a:pt x="1092" y="2128"/>
                                </a:lnTo>
                                <a:lnTo>
                                  <a:pt x="1101" y="2078"/>
                                </a:lnTo>
                                <a:lnTo>
                                  <a:pt x="1108" y="2030"/>
                                </a:lnTo>
                                <a:lnTo>
                                  <a:pt x="1114" y="1983"/>
                                </a:lnTo>
                                <a:lnTo>
                                  <a:pt x="1119" y="1936"/>
                                </a:lnTo>
                                <a:lnTo>
                                  <a:pt x="1123" y="1892"/>
                                </a:lnTo>
                                <a:lnTo>
                                  <a:pt x="1128" y="1848"/>
                                </a:lnTo>
                                <a:lnTo>
                                  <a:pt x="1131" y="1805"/>
                                </a:lnTo>
                                <a:lnTo>
                                  <a:pt x="1133" y="1764"/>
                                </a:lnTo>
                                <a:lnTo>
                                  <a:pt x="1134" y="1725"/>
                                </a:lnTo>
                                <a:lnTo>
                                  <a:pt x="1135" y="1685"/>
                                </a:lnTo>
                                <a:lnTo>
                                  <a:pt x="1134" y="1651"/>
                                </a:lnTo>
                                <a:lnTo>
                                  <a:pt x="1133" y="1618"/>
                                </a:lnTo>
                                <a:lnTo>
                                  <a:pt x="1130" y="1584"/>
                                </a:lnTo>
                                <a:lnTo>
                                  <a:pt x="1126" y="1551"/>
                                </a:lnTo>
                                <a:lnTo>
                                  <a:pt x="1121" y="1519"/>
                                </a:lnTo>
                                <a:lnTo>
                                  <a:pt x="1115" y="1487"/>
                                </a:lnTo>
                                <a:lnTo>
                                  <a:pt x="1109" y="1456"/>
                                </a:lnTo>
                                <a:lnTo>
                                  <a:pt x="1103" y="1425"/>
                                </a:lnTo>
                                <a:lnTo>
                                  <a:pt x="1097" y="1403"/>
                                </a:lnTo>
                                <a:lnTo>
                                  <a:pt x="1090" y="1383"/>
                                </a:lnTo>
                                <a:lnTo>
                                  <a:pt x="1084" y="1364"/>
                                </a:lnTo>
                                <a:lnTo>
                                  <a:pt x="1078" y="1348"/>
                                </a:lnTo>
                                <a:lnTo>
                                  <a:pt x="1071" y="1332"/>
                                </a:lnTo>
                                <a:lnTo>
                                  <a:pt x="1063" y="1318"/>
                                </a:lnTo>
                                <a:lnTo>
                                  <a:pt x="1055" y="1304"/>
                                </a:lnTo>
                                <a:lnTo>
                                  <a:pt x="1048" y="1293"/>
                                </a:lnTo>
                                <a:lnTo>
                                  <a:pt x="1039" y="1283"/>
                                </a:lnTo>
                                <a:lnTo>
                                  <a:pt x="1030" y="1273"/>
                                </a:lnTo>
                                <a:lnTo>
                                  <a:pt x="1021" y="1266"/>
                                </a:lnTo>
                                <a:lnTo>
                                  <a:pt x="1011" y="1260"/>
                                </a:lnTo>
                                <a:lnTo>
                                  <a:pt x="1000" y="1254"/>
                                </a:lnTo>
                                <a:lnTo>
                                  <a:pt x="990" y="1251"/>
                                </a:lnTo>
                                <a:lnTo>
                                  <a:pt x="979" y="1249"/>
                                </a:lnTo>
                                <a:lnTo>
                                  <a:pt x="968" y="1248"/>
                                </a:lnTo>
                                <a:lnTo>
                                  <a:pt x="948" y="1249"/>
                                </a:lnTo>
                                <a:lnTo>
                                  <a:pt x="929" y="1251"/>
                                </a:lnTo>
                                <a:lnTo>
                                  <a:pt x="909" y="1254"/>
                                </a:lnTo>
                                <a:lnTo>
                                  <a:pt x="889" y="1259"/>
                                </a:lnTo>
                                <a:lnTo>
                                  <a:pt x="869" y="1265"/>
                                </a:lnTo>
                                <a:lnTo>
                                  <a:pt x="848" y="1272"/>
                                </a:lnTo>
                                <a:lnTo>
                                  <a:pt x="828" y="1280"/>
                                </a:lnTo>
                                <a:lnTo>
                                  <a:pt x="808" y="1291"/>
                                </a:lnTo>
                                <a:lnTo>
                                  <a:pt x="786" y="1302"/>
                                </a:lnTo>
                                <a:lnTo>
                                  <a:pt x="765" y="1315"/>
                                </a:lnTo>
                                <a:lnTo>
                                  <a:pt x="743" y="1328"/>
                                </a:lnTo>
                                <a:lnTo>
                                  <a:pt x="723" y="1343"/>
                                </a:lnTo>
                                <a:lnTo>
                                  <a:pt x="700" y="1359"/>
                                </a:lnTo>
                                <a:lnTo>
                                  <a:pt x="678" y="1377"/>
                                </a:lnTo>
                                <a:lnTo>
                                  <a:pt x="655" y="1396"/>
                                </a:lnTo>
                                <a:lnTo>
                                  <a:pt x="634" y="1416"/>
                                </a:lnTo>
                                <a:lnTo>
                                  <a:pt x="599" y="2414"/>
                                </a:lnTo>
                                <a:lnTo>
                                  <a:pt x="196" y="2490"/>
                                </a:lnTo>
                                <a:lnTo>
                                  <a:pt x="170" y="2384"/>
                                </a:lnTo>
                                <a:lnTo>
                                  <a:pt x="347" y="2359"/>
                                </a:lnTo>
                                <a:lnTo>
                                  <a:pt x="333" y="2181"/>
                                </a:lnTo>
                                <a:lnTo>
                                  <a:pt x="156" y="2208"/>
                                </a:lnTo>
                                <a:lnTo>
                                  <a:pt x="137" y="2113"/>
                                </a:lnTo>
                                <a:lnTo>
                                  <a:pt x="326" y="2093"/>
                                </a:lnTo>
                                <a:lnTo>
                                  <a:pt x="310" y="1872"/>
                                </a:lnTo>
                                <a:lnTo>
                                  <a:pt x="134" y="1894"/>
                                </a:lnTo>
                                <a:lnTo>
                                  <a:pt x="121" y="1797"/>
                                </a:lnTo>
                                <a:lnTo>
                                  <a:pt x="303" y="1780"/>
                                </a:lnTo>
                                <a:lnTo>
                                  <a:pt x="285" y="1551"/>
                                </a:lnTo>
                                <a:lnTo>
                                  <a:pt x="121" y="1577"/>
                                </a:lnTo>
                                <a:lnTo>
                                  <a:pt x="97" y="1474"/>
                                </a:lnTo>
                                <a:lnTo>
                                  <a:pt x="274" y="1452"/>
                                </a:lnTo>
                                <a:lnTo>
                                  <a:pt x="261" y="1266"/>
                                </a:lnTo>
                                <a:lnTo>
                                  <a:pt x="100" y="1300"/>
                                </a:lnTo>
                                <a:lnTo>
                                  <a:pt x="80" y="1184"/>
                                </a:lnTo>
                                <a:lnTo>
                                  <a:pt x="251" y="1164"/>
                                </a:lnTo>
                                <a:lnTo>
                                  <a:pt x="231" y="902"/>
                                </a:lnTo>
                                <a:lnTo>
                                  <a:pt x="84" y="929"/>
                                </a:lnTo>
                                <a:lnTo>
                                  <a:pt x="66" y="824"/>
                                </a:lnTo>
                                <a:lnTo>
                                  <a:pt x="224" y="792"/>
                                </a:lnTo>
                                <a:lnTo>
                                  <a:pt x="203" y="532"/>
                                </a:lnTo>
                                <a:lnTo>
                                  <a:pt x="66" y="562"/>
                                </a:lnTo>
                                <a:lnTo>
                                  <a:pt x="41" y="453"/>
                                </a:lnTo>
                                <a:lnTo>
                                  <a:pt x="192" y="418"/>
                                </a:lnTo>
                                <a:lnTo>
                                  <a:pt x="179" y="238"/>
                                </a:lnTo>
                                <a:lnTo>
                                  <a:pt x="33" y="291"/>
                                </a:lnTo>
                                <a:lnTo>
                                  <a:pt x="0" y="168"/>
                                </a:lnTo>
                                <a:lnTo>
                                  <a:pt x="685" y="0"/>
                                </a:lnTo>
                                <a:lnTo>
                                  <a:pt x="640" y="1217"/>
                                </a:lnTo>
                                <a:lnTo>
                                  <a:pt x="665" y="1199"/>
                                </a:lnTo>
                                <a:lnTo>
                                  <a:pt x="691" y="1182"/>
                                </a:lnTo>
                                <a:lnTo>
                                  <a:pt x="715" y="1165"/>
                                </a:lnTo>
                                <a:lnTo>
                                  <a:pt x="740" y="1151"/>
                                </a:lnTo>
                                <a:lnTo>
                                  <a:pt x="766" y="1137"/>
                                </a:lnTo>
                                <a:lnTo>
                                  <a:pt x="791" y="1125"/>
                                </a:lnTo>
                                <a:lnTo>
                                  <a:pt x="816" y="1113"/>
                                </a:lnTo>
                                <a:lnTo>
                                  <a:pt x="842" y="1103"/>
                                </a:lnTo>
                                <a:lnTo>
                                  <a:pt x="867" y="1095"/>
                                </a:lnTo>
                                <a:lnTo>
                                  <a:pt x="892" y="1086"/>
                                </a:lnTo>
                                <a:lnTo>
                                  <a:pt x="917" y="1080"/>
                                </a:lnTo>
                                <a:lnTo>
                                  <a:pt x="943" y="1075"/>
                                </a:lnTo>
                                <a:lnTo>
                                  <a:pt x="968" y="1071"/>
                                </a:lnTo>
                                <a:lnTo>
                                  <a:pt x="994" y="1068"/>
                                </a:lnTo>
                                <a:lnTo>
                                  <a:pt x="1019" y="1067"/>
                                </a:lnTo>
                                <a:lnTo>
                                  <a:pt x="1045" y="1066"/>
                                </a:lnTo>
                                <a:lnTo>
                                  <a:pt x="1064" y="1066"/>
                                </a:lnTo>
                                <a:lnTo>
                                  <a:pt x="1083" y="1068"/>
                                </a:lnTo>
                                <a:lnTo>
                                  <a:pt x="1103" y="1069"/>
                                </a:lnTo>
                                <a:lnTo>
                                  <a:pt x="1120" y="1072"/>
                                </a:lnTo>
                                <a:lnTo>
                                  <a:pt x="1139" y="1076"/>
                                </a:lnTo>
                                <a:lnTo>
                                  <a:pt x="1157" y="1080"/>
                                </a:lnTo>
                                <a:lnTo>
                                  <a:pt x="1173" y="1085"/>
                                </a:lnTo>
                                <a:lnTo>
                                  <a:pt x="1191" y="1092"/>
                                </a:lnTo>
                                <a:lnTo>
                                  <a:pt x="1206" y="1098"/>
                                </a:lnTo>
                                <a:lnTo>
                                  <a:pt x="1223" y="1105"/>
                                </a:lnTo>
                                <a:lnTo>
                                  <a:pt x="1238" y="1113"/>
                                </a:lnTo>
                                <a:lnTo>
                                  <a:pt x="1254" y="1123"/>
                                </a:lnTo>
                                <a:lnTo>
                                  <a:pt x="1268" y="1133"/>
                                </a:lnTo>
                                <a:lnTo>
                                  <a:pt x="1283" y="1143"/>
                                </a:lnTo>
                                <a:lnTo>
                                  <a:pt x="1297" y="1155"/>
                                </a:lnTo>
                                <a:lnTo>
                                  <a:pt x="1311" y="1167"/>
                                </a:lnTo>
                                <a:lnTo>
                                  <a:pt x="1324" y="1180"/>
                                </a:lnTo>
                                <a:lnTo>
                                  <a:pt x="1337" y="1194"/>
                                </a:lnTo>
                                <a:lnTo>
                                  <a:pt x="1349" y="1209"/>
                                </a:lnTo>
                                <a:lnTo>
                                  <a:pt x="1362" y="1224"/>
                                </a:lnTo>
                                <a:lnTo>
                                  <a:pt x="1373" y="1240"/>
                                </a:lnTo>
                                <a:lnTo>
                                  <a:pt x="1384" y="1258"/>
                                </a:lnTo>
                                <a:lnTo>
                                  <a:pt x="1395" y="1275"/>
                                </a:lnTo>
                                <a:lnTo>
                                  <a:pt x="1405" y="1294"/>
                                </a:lnTo>
                                <a:lnTo>
                                  <a:pt x="1416" y="1313"/>
                                </a:lnTo>
                                <a:lnTo>
                                  <a:pt x="1425" y="1333"/>
                                </a:lnTo>
                                <a:lnTo>
                                  <a:pt x="1434" y="1354"/>
                                </a:lnTo>
                                <a:lnTo>
                                  <a:pt x="1444" y="1376"/>
                                </a:lnTo>
                                <a:lnTo>
                                  <a:pt x="1452" y="1399"/>
                                </a:lnTo>
                                <a:lnTo>
                                  <a:pt x="1459" y="1422"/>
                                </a:lnTo>
                                <a:lnTo>
                                  <a:pt x="1466" y="1445"/>
                                </a:lnTo>
                                <a:lnTo>
                                  <a:pt x="1474" y="1470"/>
                                </a:lnTo>
                                <a:lnTo>
                                  <a:pt x="1481" y="1499"/>
                                </a:lnTo>
                                <a:lnTo>
                                  <a:pt x="1488" y="1531"/>
                                </a:lnTo>
                                <a:lnTo>
                                  <a:pt x="1495" y="1563"/>
                                </a:lnTo>
                                <a:lnTo>
                                  <a:pt x="1500" y="1596"/>
                                </a:lnTo>
                                <a:lnTo>
                                  <a:pt x="1507" y="1632"/>
                                </a:lnTo>
                                <a:lnTo>
                                  <a:pt x="1512" y="1669"/>
                                </a:lnTo>
                                <a:lnTo>
                                  <a:pt x="1516" y="1708"/>
                                </a:lnTo>
                                <a:lnTo>
                                  <a:pt x="1520" y="1748"/>
                                </a:lnTo>
                                <a:lnTo>
                                  <a:pt x="1523" y="1791"/>
                                </a:lnTo>
                                <a:lnTo>
                                  <a:pt x="1527" y="1835"/>
                                </a:lnTo>
                                <a:lnTo>
                                  <a:pt x="1529" y="1880"/>
                                </a:lnTo>
                                <a:lnTo>
                                  <a:pt x="1532" y="1927"/>
                                </a:lnTo>
                                <a:lnTo>
                                  <a:pt x="1534" y="1976"/>
                                </a:lnTo>
                                <a:lnTo>
                                  <a:pt x="1535" y="2025"/>
                                </a:lnTo>
                                <a:lnTo>
                                  <a:pt x="1536" y="2077"/>
                                </a:lnTo>
                                <a:lnTo>
                                  <a:pt x="1536" y="2131"/>
                                </a:lnTo>
                                <a:close/>
                                <a:moveTo>
                                  <a:pt x="1041" y="1514"/>
                                </a:moveTo>
                                <a:lnTo>
                                  <a:pt x="1020" y="1557"/>
                                </a:lnTo>
                                <a:lnTo>
                                  <a:pt x="1000" y="1600"/>
                                </a:lnTo>
                                <a:lnTo>
                                  <a:pt x="982" y="1644"/>
                                </a:lnTo>
                                <a:lnTo>
                                  <a:pt x="963" y="1687"/>
                                </a:lnTo>
                                <a:lnTo>
                                  <a:pt x="945" y="1731"/>
                                </a:lnTo>
                                <a:lnTo>
                                  <a:pt x="930" y="1774"/>
                                </a:lnTo>
                                <a:lnTo>
                                  <a:pt x="914" y="1818"/>
                                </a:lnTo>
                                <a:lnTo>
                                  <a:pt x="899" y="1863"/>
                                </a:lnTo>
                                <a:lnTo>
                                  <a:pt x="885" y="1906"/>
                                </a:lnTo>
                                <a:lnTo>
                                  <a:pt x="873" y="1951"/>
                                </a:lnTo>
                                <a:lnTo>
                                  <a:pt x="860" y="1995"/>
                                </a:lnTo>
                                <a:lnTo>
                                  <a:pt x="849" y="2040"/>
                                </a:lnTo>
                                <a:lnTo>
                                  <a:pt x="839" y="2086"/>
                                </a:lnTo>
                                <a:lnTo>
                                  <a:pt x="829" y="2130"/>
                                </a:lnTo>
                                <a:lnTo>
                                  <a:pt x="821" y="2176"/>
                                </a:lnTo>
                                <a:lnTo>
                                  <a:pt x="813" y="2222"/>
                                </a:lnTo>
                                <a:lnTo>
                                  <a:pt x="688" y="2175"/>
                                </a:lnTo>
                                <a:lnTo>
                                  <a:pt x="703" y="2122"/>
                                </a:lnTo>
                                <a:lnTo>
                                  <a:pt x="718" y="2071"/>
                                </a:lnTo>
                                <a:lnTo>
                                  <a:pt x="735" y="2020"/>
                                </a:lnTo>
                                <a:lnTo>
                                  <a:pt x="752" y="1971"/>
                                </a:lnTo>
                                <a:lnTo>
                                  <a:pt x="768" y="1923"/>
                                </a:lnTo>
                                <a:lnTo>
                                  <a:pt x="786" y="1875"/>
                                </a:lnTo>
                                <a:lnTo>
                                  <a:pt x="804" y="1829"/>
                                </a:lnTo>
                                <a:lnTo>
                                  <a:pt x="823" y="1784"/>
                                </a:lnTo>
                                <a:lnTo>
                                  <a:pt x="842" y="1739"/>
                                </a:lnTo>
                                <a:lnTo>
                                  <a:pt x="861" y="1695"/>
                                </a:lnTo>
                                <a:lnTo>
                                  <a:pt x="882" y="1653"/>
                                </a:lnTo>
                                <a:lnTo>
                                  <a:pt x="903" y="1611"/>
                                </a:lnTo>
                                <a:lnTo>
                                  <a:pt x="925" y="1571"/>
                                </a:lnTo>
                                <a:lnTo>
                                  <a:pt x="946" y="1531"/>
                                </a:lnTo>
                                <a:lnTo>
                                  <a:pt x="969" y="1492"/>
                                </a:lnTo>
                                <a:lnTo>
                                  <a:pt x="993" y="1454"/>
                                </a:lnTo>
                                <a:lnTo>
                                  <a:pt x="1041" y="1514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bg2">
                                  <a:lumMod val="100000"/>
                                  <a:lumOff val="0"/>
                                  <a:alpha val="85001"/>
                                </a:schemeClr>
                              </a:gs>
                              <a:gs pos="100000">
                                <a:schemeClr val="accent3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3213"/>
                        <wps:cNvSpPr>
                          <a:spLocks noEditPoints="1"/>
                        </wps:cNvSpPr>
                        <wps:spPr bwMode="auto">
                          <a:xfrm>
                            <a:off x="6739" y="4596"/>
                            <a:ext cx="278" cy="570"/>
                          </a:xfrm>
                          <a:custGeom>
                            <a:avLst/>
                            <a:gdLst>
                              <a:gd name="T0" fmla="*/ 690 w 978"/>
                              <a:gd name="T1" fmla="*/ 684 h 1803"/>
                              <a:gd name="T2" fmla="*/ 903 w 978"/>
                              <a:gd name="T3" fmla="*/ 1044 h 1803"/>
                              <a:gd name="T4" fmla="*/ 349 w 978"/>
                              <a:gd name="T5" fmla="*/ 1803 h 1803"/>
                              <a:gd name="T6" fmla="*/ 122 w 978"/>
                              <a:gd name="T7" fmla="*/ 834 h 1803"/>
                              <a:gd name="T8" fmla="*/ 58 w 978"/>
                              <a:gd name="T9" fmla="*/ 732 h 1803"/>
                              <a:gd name="T10" fmla="*/ 294 w 978"/>
                              <a:gd name="T11" fmla="*/ 56 h 1803"/>
                              <a:gd name="T12" fmla="*/ 978 w 978"/>
                              <a:gd name="T13" fmla="*/ 524 h 1803"/>
                              <a:gd name="T14" fmla="*/ 628 w 978"/>
                              <a:gd name="T15" fmla="*/ 284 h 1803"/>
                              <a:gd name="T16" fmla="*/ 618 w 978"/>
                              <a:gd name="T17" fmla="*/ 252 h 1803"/>
                              <a:gd name="T18" fmla="*/ 602 w 978"/>
                              <a:gd name="T19" fmla="*/ 227 h 1803"/>
                              <a:gd name="T20" fmla="*/ 578 w 978"/>
                              <a:gd name="T21" fmla="*/ 211 h 1803"/>
                              <a:gd name="T22" fmla="*/ 545 w 978"/>
                              <a:gd name="T23" fmla="*/ 201 h 1803"/>
                              <a:gd name="T24" fmla="*/ 507 w 978"/>
                              <a:gd name="T25" fmla="*/ 200 h 1803"/>
                              <a:gd name="T26" fmla="*/ 471 w 978"/>
                              <a:gd name="T27" fmla="*/ 206 h 1803"/>
                              <a:gd name="T28" fmla="*/ 444 w 978"/>
                              <a:gd name="T29" fmla="*/ 221 h 1803"/>
                              <a:gd name="T30" fmla="*/ 425 w 978"/>
                              <a:gd name="T31" fmla="*/ 243 h 1803"/>
                              <a:gd name="T32" fmla="*/ 413 w 978"/>
                              <a:gd name="T33" fmla="*/ 273 h 1803"/>
                              <a:gd name="T34" fmla="*/ 409 w 978"/>
                              <a:gd name="T35" fmla="*/ 310 h 1803"/>
                              <a:gd name="T36" fmla="*/ 413 w 978"/>
                              <a:gd name="T37" fmla="*/ 349 h 1803"/>
                              <a:gd name="T38" fmla="*/ 425 w 978"/>
                              <a:gd name="T39" fmla="*/ 379 h 1803"/>
                              <a:gd name="T40" fmla="*/ 444 w 978"/>
                              <a:gd name="T41" fmla="*/ 400 h 1803"/>
                              <a:gd name="T42" fmla="*/ 471 w 978"/>
                              <a:gd name="T43" fmla="*/ 415 h 1803"/>
                              <a:gd name="T44" fmla="*/ 507 w 978"/>
                              <a:gd name="T45" fmla="*/ 421 h 1803"/>
                              <a:gd name="T46" fmla="*/ 545 w 978"/>
                              <a:gd name="T47" fmla="*/ 420 h 1803"/>
                              <a:gd name="T48" fmla="*/ 578 w 978"/>
                              <a:gd name="T49" fmla="*/ 411 h 1803"/>
                              <a:gd name="T50" fmla="*/ 602 w 978"/>
                              <a:gd name="T51" fmla="*/ 394 h 1803"/>
                              <a:gd name="T52" fmla="*/ 618 w 978"/>
                              <a:gd name="T53" fmla="*/ 369 h 1803"/>
                              <a:gd name="T54" fmla="*/ 628 w 978"/>
                              <a:gd name="T55" fmla="*/ 336 h 1803"/>
                              <a:gd name="T56" fmla="*/ 581 w 978"/>
                              <a:gd name="T57" fmla="*/ 641 h 1803"/>
                              <a:gd name="T58" fmla="*/ 578 w 978"/>
                              <a:gd name="T59" fmla="*/ 611 h 1803"/>
                              <a:gd name="T60" fmla="*/ 570 w 978"/>
                              <a:gd name="T61" fmla="*/ 587 h 1803"/>
                              <a:gd name="T62" fmla="*/ 555 w 978"/>
                              <a:gd name="T63" fmla="*/ 570 h 1803"/>
                              <a:gd name="T64" fmla="*/ 533 w 978"/>
                              <a:gd name="T65" fmla="*/ 559 h 1803"/>
                              <a:gd name="T66" fmla="*/ 507 w 978"/>
                              <a:gd name="T67" fmla="*/ 554 h 1803"/>
                              <a:gd name="T68" fmla="*/ 475 w 978"/>
                              <a:gd name="T69" fmla="*/ 555 h 1803"/>
                              <a:gd name="T70" fmla="*/ 450 w 978"/>
                              <a:gd name="T71" fmla="*/ 562 h 1803"/>
                              <a:gd name="T72" fmla="*/ 431 w 978"/>
                              <a:gd name="T73" fmla="*/ 575 h 1803"/>
                              <a:gd name="T74" fmla="*/ 417 w 978"/>
                              <a:gd name="T75" fmla="*/ 594 h 1803"/>
                              <a:gd name="T76" fmla="*/ 410 w 978"/>
                              <a:gd name="T77" fmla="*/ 620 h 1803"/>
                              <a:gd name="T78" fmla="*/ 409 w 978"/>
                              <a:gd name="T79" fmla="*/ 652 h 1803"/>
                              <a:gd name="T80" fmla="*/ 414 w 978"/>
                              <a:gd name="T81" fmla="*/ 679 h 1803"/>
                              <a:gd name="T82" fmla="*/ 426 w 978"/>
                              <a:gd name="T83" fmla="*/ 699 h 1803"/>
                              <a:gd name="T84" fmla="*/ 443 w 978"/>
                              <a:gd name="T85" fmla="*/ 714 h 1803"/>
                              <a:gd name="T86" fmla="*/ 466 w 978"/>
                              <a:gd name="T87" fmla="*/ 723 h 1803"/>
                              <a:gd name="T88" fmla="*/ 497 w 978"/>
                              <a:gd name="T89" fmla="*/ 725 h 1803"/>
                              <a:gd name="T90" fmla="*/ 525 w 978"/>
                              <a:gd name="T91" fmla="*/ 723 h 1803"/>
                              <a:gd name="T92" fmla="*/ 548 w 978"/>
                              <a:gd name="T93" fmla="*/ 714 h 1803"/>
                              <a:gd name="T94" fmla="*/ 566 w 978"/>
                              <a:gd name="T95" fmla="*/ 699 h 1803"/>
                              <a:gd name="T96" fmla="*/ 576 w 978"/>
                              <a:gd name="T97" fmla="*/ 679 h 1803"/>
                              <a:gd name="T98" fmla="*/ 581 w 978"/>
                              <a:gd name="T99" fmla="*/ 652 h 18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978" h="1803">
                                <a:moveTo>
                                  <a:pt x="978" y="524"/>
                                </a:moveTo>
                                <a:lnTo>
                                  <a:pt x="958" y="664"/>
                                </a:lnTo>
                                <a:lnTo>
                                  <a:pt x="690" y="684"/>
                                </a:lnTo>
                                <a:lnTo>
                                  <a:pt x="669" y="846"/>
                                </a:lnTo>
                                <a:lnTo>
                                  <a:pt x="958" y="853"/>
                                </a:lnTo>
                                <a:lnTo>
                                  <a:pt x="903" y="1044"/>
                                </a:lnTo>
                                <a:lnTo>
                                  <a:pt x="647" y="1028"/>
                                </a:lnTo>
                                <a:lnTo>
                                  <a:pt x="546" y="1769"/>
                                </a:lnTo>
                                <a:lnTo>
                                  <a:pt x="349" y="1803"/>
                                </a:lnTo>
                                <a:lnTo>
                                  <a:pt x="323" y="1003"/>
                                </a:lnTo>
                                <a:lnTo>
                                  <a:pt x="82" y="986"/>
                                </a:lnTo>
                                <a:lnTo>
                                  <a:pt x="122" y="834"/>
                                </a:lnTo>
                                <a:lnTo>
                                  <a:pt x="321" y="838"/>
                                </a:lnTo>
                                <a:lnTo>
                                  <a:pt x="314" y="712"/>
                                </a:lnTo>
                                <a:lnTo>
                                  <a:pt x="58" y="732"/>
                                </a:lnTo>
                                <a:lnTo>
                                  <a:pt x="0" y="524"/>
                                </a:lnTo>
                                <a:lnTo>
                                  <a:pt x="308" y="524"/>
                                </a:lnTo>
                                <a:lnTo>
                                  <a:pt x="294" y="56"/>
                                </a:lnTo>
                                <a:lnTo>
                                  <a:pt x="787" y="0"/>
                                </a:lnTo>
                                <a:lnTo>
                                  <a:pt x="715" y="524"/>
                                </a:lnTo>
                                <a:lnTo>
                                  <a:pt x="978" y="524"/>
                                </a:lnTo>
                                <a:close/>
                                <a:moveTo>
                                  <a:pt x="630" y="310"/>
                                </a:moveTo>
                                <a:lnTo>
                                  <a:pt x="629" y="297"/>
                                </a:lnTo>
                                <a:lnTo>
                                  <a:pt x="628" y="284"/>
                                </a:lnTo>
                                <a:lnTo>
                                  <a:pt x="626" y="273"/>
                                </a:lnTo>
                                <a:lnTo>
                                  <a:pt x="623" y="261"/>
                                </a:lnTo>
                                <a:lnTo>
                                  <a:pt x="618" y="252"/>
                                </a:lnTo>
                                <a:lnTo>
                                  <a:pt x="614" y="243"/>
                                </a:lnTo>
                                <a:lnTo>
                                  <a:pt x="608" y="234"/>
                                </a:lnTo>
                                <a:lnTo>
                                  <a:pt x="602" y="227"/>
                                </a:lnTo>
                                <a:lnTo>
                                  <a:pt x="595" y="221"/>
                                </a:lnTo>
                                <a:lnTo>
                                  <a:pt x="586" y="216"/>
                                </a:lnTo>
                                <a:lnTo>
                                  <a:pt x="578" y="211"/>
                                </a:lnTo>
                                <a:lnTo>
                                  <a:pt x="568" y="206"/>
                                </a:lnTo>
                                <a:lnTo>
                                  <a:pt x="557" y="203"/>
                                </a:lnTo>
                                <a:lnTo>
                                  <a:pt x="545" y="201"/>
                                </a:lnTo>
                                <a:lnTo>
                                  <a:pt x="532" y="200"/>
                                </a:lnTo>
                                <a:lnTo>
                                  <a:pt x="520" y="200"/>
                                </a:lnTo>
                                <a:lnTo>
                                  <a:pt x="507" y="200"/>
                                </a:lnTo>
                                <a:lnTo>
                                  <a:pt x="493" y="201"/>
                                </a:lnTo>
                                <a:lnTo>
                                  <a:pt x="482" y="203"/>
                                </a:lnTo>
                                <a:lnTo>
                                  <a:pt x="471" y="206"/>
                                </a:lnTo>
                                <a:lnTo>
                                  <a:pt x="461" y="211"/>
                                </a:lnTo>
                                <a:lnTo>
                                  <a:pt x="453" y="216"/>
                                </a:lnTo>
                                <a:lnTo>
                                  <a:pt x="444" y="221"/>
                                </a:lnTo>
                                <a:lnTo>
                                  <a:pt x="437" y="227"/>
                                </a:lnTo>
                                <a:lnTo>
                                  <a:pt x="430" y="234"/>
                                </a:lnTo>
                                <a:lnTo>
                                  <a:pt x="425" y="243"/>
                                </a:lnTo>
                                <a:lnTo>
                                  <a:pt x="420" y="252"/>
                                </a:lnTo>
                                <a:lnTo>
                                  <a:pt x="416" y="261"/>
                                </a:lnTo>
                                <a:lnTo>
                                  <a:pt x="413" y="273"/>
                                </a:lnTo>
                                <a:lnTo>
                                  <a:pt x="411" y="284"/>
                                </a:lnTo>
                                <a:lnTo>
                                  <a:pt x="410" y="297"/>
                                </a:lnTo>
                                <a:lnTo>
                                  <a:pt x="409" y="310"/>
                                </a:lnTo>
                                <a:lnTo>
                                  <a:pt x="410" y="324"/>
                                </a:lnTo>
                                <a:lnTo>
                                  <a:pt x="411" y="336"/>
                                </a:lnTo>
                                <a:lnTo>
                                  <a:pt x="413" y="349"/>
                                </a:lnTo>
                                <a:lnTo>
                                  <a:pt x="416" y="360"/>
                                </a:lnTo>
                                <a:lnTo>
                                  <a:pt x="420" y="369"/>
                                </a:lnTo>
                                <a:lnTo>
                                  <a:pt x="425" y="379"/>
                                </a:lnTo>
                                <a:lnTo>
                                  <a:pt x="430" y="387"/>
                                </a:lnTo>
                                <a:lnTo>
                                  <a:pt x="437" y="394"/>
                                </a:lnTo>
                                <a:lnTo>
                                  <a:pt x="444" y="400"/>
                                </a:lnTo>
                                <a:lnTo>
                                  <a:pt x="453" y="407"/>
                                </a:lnTo>
                                <a:lnTo>
                                  <a:pt x="461" y="411"/>
                                </a:lnTo>
                                <a:lnTo>
                                  <a:pt x="471" y="415"/>
                                </a:lnTo>
                                <a:lnTo>
                                  <a:pt x="482" y="418"/>
                                </a:lnTo>
                                <a:lnTo>
                                  <a:pt x="493" y="420"/>
                                </a:lnTo>
                                <a:lnTo>
                                  <a:pt x="507" y="421"/>
                                </a:lnTo>
                                <a:lnTo>
                                  <a:pt x="520" y="422"/>
                                </a:lnTo>
                                <a:lnTo>
                                  <a:pt x="532" y="421"/>
                                </a:lnTo>
                                <a:lnTo>
                                  <a:pt x="545" y="420"/>
                                </a:lnTo>
                                <a:lnTo>
                                  <a:pt x="557" y="418"/>
                                </a:lnTo>
                                <a:lnTo>
                                  <a:pt x="568" y="415"/>
                                </a:lnTo>
                                <a:lnTo>
                                  <a:pt x="578" y="411"/>
                                </a:lnTo>
                                <a:lnTo>
                                  <a:pt x="586" y="407"/>
                                </a:lnTo>
                                <a:lnTo>
                                  <a:pt x="595" y="400"/>
                                </a:lnTo>
                                <a:lnTo>
                                  <a:pt x="602" y="394"/>
                                </a:lnTo>
                                <a:lnTo>
                                  <a:pt x="608" y="387"/>
                                </a:lnTo>
                                <a:lnTo>
                                  <a:pt x="614" y="379"/>
                                </a:lnTo>
                                <a:lnTo>
                                  <a:pt x="618" y="369"/>
                                </a:lnTo>
                                <a:lnTo>
                                  <a:pt x="623" y="360"/>
                                </a:lnTo>
                                <a:lnTo>
                                  <a:pt x="626" y="349"/>
                                </a:lnTo>
                                <a:lnTo>
                                  <a:pt x="628" y="336"/>
                                </a:lnTo>
                                <a:lnTo>
                                  <a:pt x="629" y="324"/>
                                </a:lnTo>
                                <a:lnTo>
                                  <a:pt x="630" y="310"/>
                                </a:lnTo>
                                <a:close/>
                                <a:moveTo>
                                  <a:pt x="581" y="641"/>
                                </a:moveTo>
                                <a:lnTo>
                                  <a:pt x="581" y="630"/>
                                </a:lnTo>
                                <a:lnTo>
                                  <a:pt x="580" y="620"/>
                                </a:lnTo>
                                <a:lnTo>
                                  <a:pt x="578" y="611"/>
                                </a:lnTo>
                                <a:lnTo>
                                  <a:pt x="576" y="602"/>
                                </a:lnTo>
                                <a:lnTo>
                                  <a:pt x="573" y="594"/>
                                </a:lnTo>
                                <a:lnTo>
                                  <a:pt x="570" y="587"/>
                                </a:lnTo>
                                <a:lnTo>
                                  <a:pt x="566" y="581"/>
                                </a:lnTo>
                                <a:lnTo>
                                  <a:pt x="560" y="575"/>
                                </a:lnTo>
                                <a:lnTo>
                                  <a:pt x="555" y="570"/>
                                </a:lnTo>
                                <a:lnTo>
                                  <a:pt x="548" y="565"/>
                                </a:lnTo>
                                <a:lnTo>
                                  <a:pt x="542" y="562"/>
                                </a:lnTo>
                                <a:lnTo>
                                  <a:pt x="533" y="559"/>
                                </a:lnTo>
                                <a:lnTo>
                                  <a:pt x="525" y="557"/>
                                </a:lnTo>
                                <a:lnTo>
                                  <a:pt x="517" y="555"/>
                                </a:lnTo>
                                <a:lnTo>
                                  <a:pt x="507" y="554"/>
                                </a:lnTo>
                                <a:lnTo>
                                  <a:pt x="497" y="554"/>
                                </a:lnTo>
                                <a:lnTo>
                                  <a:pt x="486" y="554"/>
                                </a:lnTo>
                                <a:lnTo>
                                  <a:pt x="475" y="555"/>
                                </a:lnTo>
                                <a:lnTo>
                                  <a:pt x="466" y="557"/>
                                </a:lnTo>
                                <a:lnTo>
                                  <a:pt x="458" y="559"/>
                                </a:lnTo>
                                <a:lnTo>
                                  <a:pt x="450" y="562"/>
                                </a:lnTo>
                                <a:lnTo>
                                  <a:pt x="443" y="565"/>
                                </a:lnTo>
                                <a:lnTo>
                                  <a:pt x="436" y="570"/>
                                </a:lnTo>
                                <a:lnTo>
                                  <a:pt x="431" y="575"/>
                                </a:lnTo>
                                <a:lnTo>
                                  <a:pt x="426" y="581"/>
                                </a:lnTo>
                                <a:lnTo>
                                  <a:pt x="422" y="587"/>
                                </a:lnTo>
                                <a:lnTo>
                                  <a:pt x="417" y="594"/>
                                </a:lnTo>
                                <a:lnTo>
                                  <a:pt x="414" y="602"/>
                                </a:lnTo>
                                <a:lnTo>
                                  <a:pt x="412" y="611"/>
                                </a:lnTo>
                                <a:lnTo>
                                  <a:pt x="410" y="620"/>
                                </a:lnTo>
                                <a:lnTo>
                                  <a:pt x="409" y="630"/>
                                </a:lnTo>
                                <a:lnTo>
                                  <a:pt x="409" y="641"/>
                                </a:lnTo>
                                <a:lnTo>
                                  <a:pt x="409" y="652"/>
                                </a:lnTo>
                                <a:lnTo>
                                  <a:pt x="410" y="661"/>
                                </a:lnTo>
                                <a:lnTo>
                                  <a:pt x="412" y="670"/>
                                </a:lnTo>
                                <a:lnTo>
                                  <a:pt x="414" y="679"/>
                                </a:lnTo>
                                <a:lnTo>
                                  <a:pt x="417" y="686"/>
                                </a:lnTo>
                                <a:lnTo>
                                  <a:pt x="422" y="693"/>
                                </a:lnTo>
                                <a:lnTo>
                                  <a:pt x="426" y="699"/>
                                </a:lnTo>
                                <a:lnTo>
                                  <a:pt x="431" y="704"/>
                                </a:lnTo>
                                <a:lnTo>
                                  <a:pt x="436" y="710"/>
                                </a:lnTo>
                                <a:lnTo>
                                  <a:pt x="443" y="714"/>
                                </a:lnTo>
                                <a:lnTo>
                                  <a:pt x="450" y="718"/>
                                </a:lnTo>
                                <a:lnTo>
                                  <a:pt x="458" y="720"/>
                                </a:lnTo>
                                <a:lnTo>
                                  <a:pt x="466" y="723"/>
                                </a:lnTo>
                                <a:lnTo>
                                  <a:pt x="475" y="724"/>
                                </a:lnTo>
                                <a:lnTo>
                                  <a:pt x="486" y="725"/>
                                </a:lnTo>
                                <a:lnTo>
                                  <a:pt x="497" y="725"/>
                                </a:lnTo>
                                <a:lnTo>
                                  <a:pt x="507" y="725"/>
                                </a:lnTo>
                                <a:lnTo>
                                  <a:pt x="517" y="724"/>
                                </a:lnTo>
                                <a:lnTo>
                                  <a:pt x="525" y="723"/>
                                </a:lnTo>
                                <a:lnTo>
                                  <a:pt x="533" y="720"/>
                                </a:lnTo>
                                <a:lnTo>
                                  <a:pt x="542" y="718"/>
                                </a:lnTo>
                                <a:lnTo>
                                  <a:pt x="548" y="714"/>
                                </a:lnTo>
                                <a:lnTo>
                                  <a:pt x="555" y="710"/>
                                </a:lnTo>
                                <a:lnTo>
                                  <a:pt x="560" y="704"/>
                                </a:lnTo>
                                <a:lnTo>
                                  <a:pt x="566" y="699"/>
                                </a:lnTo>
                                <a:lnTo>
                                  <a:pt x="570" y="693"/>
                                </a:lnTo>
                                <a:lnTo>
                                  <a:pt x="573" y="686"/>
                                </a:lnTo>
                                <a:lnTo>
                                  <a:pt x="576" y="679"/>
                                </a:lnTo>
                                <a:lnTo>
                                  <a:pt x="578" y="670"/>
                                </a:lnTo>
                                <a:lnTo>
                                  <a:pt x="580" y="661"/>
                                </a:lnTo>
                                <a:lnTo>
                                  <a:pt x="581" y="652"/>
                                </a:lnTo>
                                <a:lnTo>
                                  <a:pt x="581" y="6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  <a:lumOff val="0"/>
                              <a:alpha val="85001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3214"/>
                        <wps:cNvSpPr>
                          <a:spLocks noEditPoints="1"/>
                        </wps:cNvSpPr>
                        <wps:spPr bwMode="auto">
                          <a:xfrm>
                            <a:off x="7138" y="4380"/>
                            <a:ext cx="464" cy="770"/>
                          </a:xfrm>
                          <a:custGeom>
                            <a:avLst/>
                            <a:gdLst>
                              <a:gd name="T0" fmla="*/ 1536 w 1536"/>
                              <a:gd name="T1" fmla="*/ 2197 h 2490"/>
                              <a:gd name="T2" fmla="*/ 1535 w 1536"/>
                              <a:gd name="T3" fmla="*/ 2328 h 2490"/>
                              <a:gd name="T4" fmla="*/ 1053 w 1536"/>
                              <a:gd name="T5" fmla="*/ 2340 h 2490"/>
                              <a:gd name="T6" fmla="*/ 1093 w 1536"/>
                              <a:gd name="T7" fmla="*/ 2128 h 2490"/>
                              <a:gd name="T8" fmla="*/ 1120 w 1536"/>
                              <a:gd name="T9" fmla="*/ 1936 h 2490"/>
                              <a:gd name="T10" fmla="*/ 1133 w 1536"/>
                              <a:gd name="T11" fmla="*/ 1764 h 2490"/>
                              <a:gd name="T12" fmla="*/ 1132 w 1536"/>
                              <a:gd name="T13" fmla="*/ 1618 h 2490"/>
                              <a:gd name="T14" fmla="*/ 1116 w 1536"/>
                              <a:gd name="T15" fmla="*/ 1487 h 2490"/>
                              <a:gd name="T16" fmla="*/ 1091 w 1536"/>
                              <a:gd name="T17" fmla="*/ 1383 h 2490"/>
                              <a:gd name="T18" fmla="*/ 1064 w 1536"/>
                              <a:gd name="T19" fmla="*/ 1318 h 2490"/>
                              <a:gd name="T20" fmla="*/ 1030 w 1536"/>
                              <a:gd name="T21" fmla="*/ 1273 h 2490"/>
                              <a:gd name="T22" fmla="*/ 991 w 1536"/>
                              <a:gd name="T23" fmla="*/ 1251 h 2490"/>
                              <a:gd name="T24" fmla="*/ 929 w 1536"/>
                              <a:gd name="T25" fmla="*/ 1251 h 2490"/>
                              <a:gd name="T26" fmla="*/ 849 w 1536"/>
                              <a:gd name="T27" fmla="*/ 1272 h 2490"/>
                              <a:gd name="T28" fmla="*/ 766 w 1536"/>
                              <a:gd name="T29" fmla="*/ 1315 h 2490"/>
                              <a:gd name="T30" fmla="*/ 679 w 1536"/>
                              <a:gd name="T31" fmla="*/ 1377 h 2490"/>
                              <a:gd name="T32" fmla="*/ 196 w 1536"/>
                              <a:gd name="T33" fmla="*/ 2490 h 2490"/>
                              <a:gd name="T34" fmla="*/ 157 w 1536"/>
                              <a:gd name="T35" fmla="*/ 2208 h 2490"/>
                              <a:gd name="T36" fmla="*/ 135 w 1536"/>
                              <a:gd name="T37" fmla="*/ 1894 h 2490"/>
                              <a:gd name="T38" fmla="*/ 122 w 1536"/>
                              <a:gd name="T39" fmla="*/ 1577 h 2490"/>
                              <a:gd name="T40" fmla="*/ 101 w 1536"/>
                              <a:gd name="T41" fmla="*/ 1300 h 2490"/>
                              <a:gd name="T42" fmla="*/ 83 w 1536"/>
                              <a:gd name="T43" fmla="*/ 929 h 2490"/>
                              <a:gd name="T44" fmla="*/ 67 w 1536"/>
                              <a:gd name="T45" fmla="*/ 562 h 2490"/>
                              <a:gd name="T46" fmla="*/ 32 w 1536"/>
                              <a:gd name="T47" fmla="*/ 291 h 2490"/>
                              <a:gd name="T48" fmla="*/ 665 w 1536"/>
                              <a:gd name="T49" fmla="*/ 1199 h 2490"/>
                              <a:gd name="T50" fmla="*/ 766 w 1536"/>
                              <a:gd name="T51" fmla="*/ 1137 h 2490"/>
                              <a:gd name="T52" fmla="*/ 867 w 1536"/>
                              <a:gd name="T53" fmla="*/ 1095 h 2490"/>
                              <a:gd name="T54" fmla="*/ 969 w 1536"/>
                              <a:gd name="T55" fmla="*/ 1071 h 2490"/>
                              <a:gd name="T56" fmla="*/ 1065 w 1536"/>
                              <a:gd name="T57" fmla="*/ 1066 h 2490"/>
                              <a:gd name="T58" fmla="*/ 1139 w 1536"/>
                              <a:gd name="T59" fmla="*/ 1076 h 2490"/>
                              <a:gd name="T60" fmla="*/ 1207 w 1536"/>
                              <a:gd name="T61" fmla="*/ 1098 h 2490"/>
                              <a:gd name="T62" fmla="*/ 1269 w 1536"/>
                              <a:gd name="T63" fmla="*/ 1133 h 2490"/>
                              <a:gd name="T64" fmla="*/ 1324 w 1536"/>
                              <a:gd name="T65" fmla="*/ 1180 h 2490"/>
                              <a:gd name="T66" fmla="*/ 1374 w 1536"/>
                              <a:gd name="T67" fmla="*/ 1240 h 2490"/>
                              <a:gd name="T68" fmla="*/ 1416 w 1536"/>
                              <a:gd name="T69" fmla="*/ 1313 h 2490"/>
                              <a:gd name="T70" fmla="*/ 1451 w 1536"/>
                              <a:gd name="T71" fmla="*/ 1399 h 2490"/>
                              <a:gd name="T72" fmla="*/ 1481 w 1536"/>
                              <a:gd name="T73" fmla="*/ 1499 h 2490"/>
                              <a:gd name="T74" fmla="*/ 1506 w 1536"/>
                              <a:gd name="T75" fmla="*/ 1632 h 2490"/>
                              <a:gd name="T76" fmla="*/ 1524 w 1536"/>
                              <a:gd name="T77" fmla="*/ 1791 h 2490"/>
                              <a:gd name="T78" fmla="*/ 1533 w 1536"/>
                              <a:gd name="T79" fmla="*/ 1976 h 2490"/>
                              <a:gd name="T80" fmla="*/ 1041 w 1536"/>
                              <a:gd name="T81" fmla="*/ 1514 h 2490"/>
                              <a:gd name="T82" fmla="*/ 964 w 1536"/>
                              <a:gd name="T83" fmla="*/ 1687 h 2490"/>
                              <a:gd name="T84" fmla="*/ 899 w 1536"/>
                              <a:gd name="T85" fmla="*/ 1863 h 2490"/>
                              <a:gd name="T86" fmla="*/ 850 w 1536"/>
                              <a:gd name="T87" fmla="*/ 2040 h 2490"/>
                              <a:gd name="T88" fmla="*/ 813 w 1536"/>
                              <a:gd name="T89" fmla="*/ 2222 h 2490"/>
                              <a:gd name="T90" fmla="*/ 735 w 1536"/>
                              <a:gd name="T91" fmla="*/ 2020 h 2490"/>
                              <a:gd name="T92" fmla="*/ 804 w 1536"/>
                              <a:gd name="T93" fmla="*/ 1829 h 2490"/>
                              <a:gd name="T94" fmla="*/ 883 w 1536"/>
                              <a:gd name="T95" fmla="*/ 1653 h 2490"/>
                              <a:gd name="T96" fmla="*/ 970 w 1536"/>
                              <a:gd name="T97" fmla="*/ 1492 h 24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536" h="2490">
                                <a:moveTo>
                                  <a:pt x="1536" y="2131"/>
                                </a:moveTo>
                                <a:lnTo>
                                  <a:pt x="1536" y="2150"/>
                                </a:lnTo>
                                <a:lnTo>
                                  <a:pt x="1536" y="2172"/>
                                </a:lnTo>
                                <a:lnTo>
                                  <a:pt x="1536" y="2197"/>
                                </a:lnTo>
                                <a:lnTo>
                                  <a:pt x="1536" y="2225"/>
                                </a:lnTo>
                                <a:lnTo>
                                  <a:pt x="1535" y="2256"/>
                                </a:lnTo>
                                <a:lnTo>
                                  <a:pt x="1535" y="2290"/>
                                </a:lnTo>
                                <a:lnTo>
                                  <a:pt x="1535" y="2328"/>
                                </a:lnTo>
                                <a:lnTo>
                                  <a:pt x="1534" y="2370"/>
                                </a:lnTo>
                                <a:lnTo>
                                  <a:pt x="1028" y="2453"/>
                                </a:lnTo>
                                <a:lnTo>
                                  <a:pt x="1040" y="2396"/>
                                </a:lnTo>
                                <a:lnTo>
                                  <a:pt x="1053" y="2340"/>
                                </a:lnTo>
                                <a:lnTo>
                                  <a:pt x="1064" y="2285"/>
                                </a:lnTo>
                                <a:lnTo>
                                  <a:pt x="1074" y="2232"/>
                                </a:lnTo>
                                <a:lnTo>
                                  <a:pt x="1084" y="2179"/>
                                </a:lnTo>
                                <a:lnTo>
                                  <a:pt x="1093" y="2128"/>
                                </a:lnTo>
                                <a:lnTo>
                                  <a:pt x="1100" y="2078"/>
                                </a:lnTo>
                                <a:lnTo>
                                  <a:pt x="1108" y="2030"/>
                                </a:lnTo>
                                <a:lnTo>
                                  <a:pt x="1114" y="1983"/>
                                </a:lnTo>
                                <a:lnTo>
                                  <a:pt x="1120" y="1936"/>
                                </a:lnTo>
                                <a:lnTo>
                                  <a:pt x="1124" y="1892"/>
                                </a:lnTo>
                                <a:lnTo>
                                  <a:pt x="1128" y="1848"/>
                                </a:lnTo>
                                <a:lnTo>
                                  <a:pt x="1131" y="1805"/>
                                </a:lnTo>
                                <a:lnTo>
                                  <a:pt x="1133" y="1764"/>
                                </a:lnTo>
                                <a:lnTo>
                                  <a:pt x="1134" y="1725"/>
                                </a:lnTo>
                                <a:lnTo>
                                  <a:pt x="1134" y="1685"/>
                                </a:lnTo>
                                <a:lnTo>
                                  <a:pt x="1134" y="1651"/>
                                </a:lnTo>
                                <a:lnTo>
                                  <a:pt x="1132" y="1618"/>
                                </a:lnTo>
                                <a:lnTo>
                                  <a:pt x="1130" y="1584"/>
                                </a:lnTo>
                                <a:lnTo>
                                  <a:pt x="1126" y="1551"/>
                                </a:lnTo>
                                <a:lnTo>
                                  <a:pt x="1121" y="1519"/>
                                </a:lnTo>
                                <a:lnTo>
                                  <a:pt x="1116" y="1487"/>
                                </a:lnTo>
                                <a:lnTo>
                                  <a:pt x="1110" y="1456"/>
                                </a:lnTo>
                                <a:lnTo>
                                  <a:pt x="1102" y="1425"/>
                                </a:lnTo>
                                <a:lnTo>
                                  <a:pt x="1097" y="1403"/>
                                </a:lnTo>
                                <a:lnTo>
                                  <a:pt x="1091" y="1383"/>
                                </a:lnTo>
                                <a:lnTo>
                                  <a:pt x="1085" y="1364"/>
                                </a:lnTo>
                                <a:lnTo>
                                  <a:pt x="1078" y="1348"/>
                                </a:lnTo>
                                <a:lnTo>
                                  <a:pt x="1071" y="1332"/>
                                </a:lnTo>
                                <a:lnTo>
                                  <a:pt x="1064" y="1318"/>
                                </a:lnTo>
                                <a:lnTo>
                                  <a:pt x="1056" y="1304"/>
                                </a:lnTo>
                                <a:lnTo>
                                  <a:pt x="1047" y="1293"/>
                                </a:lnTo>
                                <a:lnTo>
                                  <a:pt x="1039" y="1283"/>
                                </a:lnTo>
                                <a:lnTo>
                                  <a:pt x="1030" y="1273"/>
                                </a:lnTo>
                                <a:lnTo>
                                  <a:pt x="1021" y="1266"/>
                                </a:lnTo>
                                <a:lnTo>
                                  <a:pt x="1011" y="1260"/>
                                </a:lnTo>
                                <a:lnTo>
                                  <a:pt x="1001" y="1254"/>
                                </a:lnTo>
                                <a:lnTo>
                                  <a:pt x="991" y="1251"/>
                                </a:lnTo>
                                <a:lnTo>
                                  <a:pt x="980" y="1249"/>
                                </a:lnTo>
                                <a:lnTo>
                                  <a:pt x="969" y="1248"/>
                                </a:lnTo>
                                <a:lnTo>
                                  <a:pt x="949" y="1249"/>
                                </a:lnTo>
                                <a:lnTo>
                                  <a:pt x="929" y="1251"/>
                                </a:lnTo>
                                <a:lnTo>
                                  <a:pt x="910" y="1254"/>
                                </a:lnTo>
                                <a:lnTo>
                                  <a:pt x="889" y="1259"/>
                                </a:lnTo>
                                <a:lnTo>
                                  <a:pt x="869" y="1265"/>
                                </a:lnTo>
                                <a:lnTo>
                                  <a:pt x="849" y="1272"/>
                                </a:lnTo>
                                <a:lnTo>
                                  <a:pt x="828" y="1280"/>
                                </a:lnTo>
                                <a:lnTo>
                                  <a:pt x="807" y="1291"/>
                                </a:lnTo>
                                <a:lnTo>
                                  <a:pt x="786" y="1302"/>
                                </a:lnTo>
                                <a:lnTo>
                                  <a:pt x="766" y="1315"/>
                                </a:lnTo>
                                <a:lnTo>
                                  <a:pt x="744" y="1328"/>
                                </a:lnTo>
                                <a:lnTo>
                                  <a:pt x="722" y="1343"/>
                                </a:lnTo>
                                <a:lnTo>
                                  <a:pt x="701" y="1359"/>
                                </a:lnTo>
                                <a:lnTo>
                                  <a:pt x="679" y="1377"/>
                                </a:lnTo>
                                <a:lnTo>
                                  <a:pt x="656" y="1396"/>
                                </a:lnTo>
                                <a:lnTo>
                                  <a:pt x="633" y="1416"/>
                                </a:lnTo>
                                <a:lnTo>
                                  <a:pt x="600" y="2414"/>
                                </a:lnTo>
                                <a:lnTo>
                                  <a:pt x="196" y="2490"/>
                                </a:lnTo>
                                <a:lnTo>
                                  <a:pt x="169" y="2384"/>
                                </a:lnTo>
                                <a:lnTo>
                                  <a:pt x="346" y="2359"/>
                                </a:lnTo>
                                <a:lnTo>
                                  <a:pt x="334" y="2181"/>
                                </a:lnTo>
                                <a:lnTo>
                                  <a:pt x="157" y="2208"/>
                                </a:lnTo>
                                <a:lnTo>
                                  <a:pt x="137" y="2113"/>
                                </a:lnTo>
                                <a:lnTo>
                                  <a:pt x="327" y="2093"/>
                                </a:lnTo>
                                <a:lnTo>
                                  <a:pt x="311" y="1872"/>
                                </a:lnTo>
                                <a:lnTo>
                                  <a:pt x="135" y="1894"/>
                                </a:lnTo>
                                <a:lnTo>
                                  <a:pt x="122" y="1797"/>
                                </a:lnTo>
                                <a:lnTo>
                                  <a:pt x="304" y="1780"/>
                                </a:lnTo>
                                <a:lnTo>
                                  <a:pt x="285" y="1551"/>
                                </a:lnTo>
                                <a:lnTo>
                                  <a:pt x="122" y="1577"/>
                                </a:lnTo>
                                <a:lnTo>
                                  <a:pt x="98" y="1474"/>
                                </a:lnTo>
                                <a:lnTo>
                                  <a:pt x="275" y="1452"/>
                                </a:lnTo>
                                <a:lnTo>
                                  <a:pt x="261" y="1266"/>
                                </a:lnTo>
                                <a:lnTo>
                                  <a:pt x="101" y="1300"/>
                                </a:lnTo>
                                <a:lnTo>
                                  <a:pt x="81" y="1184"/>
                                </a:lnTo>
                                <a:lnTo>
                                  <a:pt x="252" y="1164"/>
                                </a:lnTo>
                                <a:lnTo>
                                  <a:pt x="231" y="902"/>
                                </a:lnTo>
                                <a:lnTo>
                                  <a:pt x="83" y="929"/>
                                </a:lnTo>
                                <a:lnTo>
                                  <a:pt x="67" y="824"/>
                                </a:lnTo>
                                <a:lnTo>
                                  <a:pt x="225" y="792"/>
                                </a:lnTo>
                                <a:lnTo>
                                  <a:pt x="203" y="532"/>
                                </a:lnTo>
                                <a:lnTo>
                                  <a:pt x="67" y="562"/>
                                </a:lnTo>
                                <a:lnTo>
                                  <a:pt x="42" y="453"/>
                                </a:lnTo>
                                <a:lnTo>
                                  <a:pt x="193" y="418"/>
                                </a:lnTo>
                                <a:lnTo>
                                  <a:pt x="180" y="238"/>
                                </a:lnTo>
                                <a:lnTo>
                                  <a:pt x="32" y="291"/>
                                </a:lnTo>
                                <a:lnTo>
                                  <a:pt x="0" y="168"/>
                                </a:lnTo>
                                <a:lnTo>
                                  <a:pt x="686" y="0"/>
                                </a:lnTo>
                                <a:lnTo>
                                  <a:pt x="639" y="1217"/>
                                </a:lnTo>
                                <a:lnTo>
                                  <a:pt x="665" y="1199"/>
                                </a:lnTo>
                                <a:lnTo>
                                  <a:pt x="690" y="1182"/>
                                </a:lnTo>
                                <a:lnTo>
                                  <a:pt x="716" y="1165"/>
                                </a:lnTo>
                                <a:lnTo>
                                  <a:pt x="741" y="1151"/>
                                </a:lnTo>
                                <a:lnTo>
                                  <a:pt x="766" y="1137"/>
                                </a:lnTo>
                                <a:lnTo>
                                  <a:pt x="792" y="1125"/>
                                </a:lnTo>
                                <a:lnTo>
                                  <a:pt x="817" y="1113"/>
                                </a:lnTo>
                                <a:lnTo>
                                  <a:pt x="841" y="1103"/>
                                </a:lnTo>
                                <a:lnTo>
                                  <a:pt x="867" y="1095"/>
                                </a:lnTo>
                                <a:lnTo>
                                  <a:pt x="892" y="1086"/>
                                </a:lnTo>
                                <a:lnTo>
                                  <a:pt x="918" y="1080"/>
                                </a:lnTo>
                                <a:lnTo>
                                  <a:pt x="943" y="1075"/>
                                </a:lnTo>
                                <a:lnTo>
                                  <a:pt x="969" y="1071"/>
                                </a:lnTo>
                                <a:lnTo>
                                  <a:pt x="995" y="1068"/>
                                </a:lnTo>
                                <a:lnTo>
                                  <a:pt x="1020" y="1067"/>
                                </a:lnTo>
                                <a:lnTo>
                                  <a:pt x="1045" y="1066"/>
                                </a:lnTo>
                                <a:lnTo>
                                  <a:pt x="1065" y="1066"/>
                                </a:lnTo>
                                <a:lnTo>
                                  <a:pt x="1084" y="1068"/>
                                </a:lnTo>
                                <a:lnTo>
                                  <a:pt x="1102" y="1069"/>
                                </a:lnTo>
                                <a:lnTo>
                                  <a:pt x="1121" y="1072"/>
                                </a:lnTo>
                                <a:lnTo>
                                  <a:pt x="1139" y="1076"/>
                                </a:lnTo>
                                <a:lnTo>
                                  <a:pt x="1156" y="1080"/>
                                </a:lnTo>
                                <a:lnTo>
                                  <a:pt x="1174" y="1085"/>
                                </a:lnTo>
                                <a:lnTo>
                                  <a:pt x="1190" y="1092"/>
                                </a:lnTo>
                                <a:lnTo>
                                  <a:pt x="1207" y="1098"/>
                                </a:lnTo>
                                <a:lnTo>
                                  <a:pt x="1224" y="1105"/>
                                </a:lnTo>
                                <a:lnTo>
                                  <a:pt x="1239" y="1113"/>
                                </a:lnTo>
                                <a:lnTo>
                                  <a:pt x="1254" y="1123"/>
                                </a:lnTo>
                                <a:lnTo>
                                  <a:pt x="1269" y="1133"/>
                                </a:lnTo>
                                <a:lnTo>
                                  <a:pt x="1284" y="1143"/>
                                </a:lnTo>
                                <a:lnTo>
                                  <a:pt x="1297" y="1155"/>
                                </a:lnTo>
                                <a:lnTo>
                                  <a:pt x="1312" y="1167"/>
                                </a:lnTo>
                                <a:lnTo>
                                  <a:pt x="1324" y="1180"/>
                                </a:lnTo>
                                <a:lnTo>
                                  <a:pt x="1337" y="1194"/>
                                </a:lnTo>
                                <a:lnTo>
                                  <a:pt x="1350" y="1209"/>
                                </a:lnTo>
                                <a:lnTo>
                                  <a:pt x="1362" y="1224"/>
                                </a:lnTo>
                                <a:lnTo>
                                  <a:pt x="1374" y="1240"/>
                                </a:lnTo>
                                <a:lnTo>
                                  <a:pt x="1385" y="1258"/>
                                </a:lnTo>
                                <a:lnTo>
                                  <a:pt x="1395" y="1275"/>
                                </a:lnTo>
                                <a:lnTo>
                                  <a:pt x="1406" y="1294"/>
                                </a:lnTo>
                                <a:lnTo>
                                  <a:pt x="1416" y="1313"/>
                                </a:lnTo>
                                <a:lnTo>
                                  <a:pt x="1426" y="1333"/>
                                </a:lnTo>
                                <a:lnTo>
                                  <a:pt x="1435" y="1354"/>
                                </a:lnTo>
                                <a:lnTo>
                                  <a:pt x="1443" y="1376"/>
                                </a:lnTo>
                                <a:lnTo>
                                  <a:pt x="1451" y="1399"/>
                                </a:lnTo>
                                <a:lnTo>
                                  <a:pt x="1460" y="1422"/>
                                </a:lnTo>
                                <a:lnTo>
                                  <a:pt x="1467" y="1445"/>
                                </a:lnTo>
                                <a:lnTo>
                                  <a:pt x="1474" y="1470"/>
                                </a:lnTo>
                                <a:lnTo>
                                  <a:pt x="1481" y="1499"/>
                                </a:lnTo>
                                <a:lnTo>
                                  <a:pt x="1489" y="1531"/>
                                </a:lnTo>
                                <a:lnTo>
                                  <a:pt x="1495" y="1563"/>
                                </a:lnTo>
                                <a:lnTo>
                                  <a:pt x="1501" y="1596"/>
                                </a:lnTo>
                                <a:lnTo>
                                  <a:pt x="1506" y="1632"/>
                                </a:lnTo>
                                <a:lnTo>
                                  <a:pt x="1511" y="1669"/>
                                </a:lnTo>
                                <a:lnTo>
                                  <a:pt x="1517" y="1708"/>
                                </a:lnTo>
                                <a:lnTo>
                                  <a:pt x="1521" y="1748"/>
                                </a:lnTo>
                                <a:lnTo>
                                  <a:pt x="1524" y="1791"/>
                                </a:lnTo>
                                <a:lnTo>
                                  <a:pt x="1527" y="1835"/>
                                </a:lnTo>
                                <a:lnTo>
                                  <a:pt x="1530" y="1880"/>
                                </a:lnTo>
                                <a:lnTo>
                                  <a:pt x="1532" y="1927"/>
                                </a:lnTo>
                                <a:lnTo>
                                  <a:pt x="1533" y="1976"/>
                                </a:lnTo>
                                <a:lnTo>
                                  <a:pt x="1535" y="2025"/>
                                </a:lnTo>
                                <a:lnTo>
                                  <a:pt x="1535" y="2077"/>
                                </a:lnTo>
                                <a:lnTo>
                                  <a:pt x="1536" y="2131"/>
                                </a:lnTo>
                                <a:close/>
                                <a:moveTo>
                                  <a:pt x="1041" y="1514"/>
                                </a:moveTo>
                                <a:lnTo>
                                  <a:pt x="1021" y="1557"/>
                                </a:lnTo>
                                <a:lnTo>
                                  <a:pt x="1001" y="1600"/>
                                </a:lnTo>
                                <a:lnTo>
                                  <a:pt x="981" y="1644"/>
                                </a:lnTo>
                                <a:lnTo>
                                  <a:pt x="964" y="1687"/>
                                </a:lnTo>
                                <a:lnTo>
                                  <a:pt x="946" y="1731"/>
                                </a:lnTo>
                                <a:lnTo>
                                  <a:pt x="929" y="1774"/>
                                </a:lnTo>
                                <a:lnTo>
                                  <a:pt x="914" y="1818"/>
                                </a:lnTo>
                                <a:lnTo>
                                  <a:pt x="899" y="1863"/>
                                </a:lnTo>
                                <a:lnTo>
                                  <a:pt x="886" y="1906"/>
                                </a:lnTo>
                                <a:lnTo>
                                  <a:pt x="872" y="1951"/>
                                </a:lnTo>
                                <a:lnTo>
                                  <a:pt x="861" y="1995"/>
                                </a:lnTo>
                                <a:lnTo>
                                  <a:pt x="850" y="2040"/>
                                </a:lnTo>
                                <a:lnTo>
                                  <a:pt x="839" y="2086"/>
                                </a:lnTo>
                                <a:lnTo>
                                  <a:pt x="830" y="2130"/>
                                </a:lnTo>
                                <a:lnTo>
                                  <a:pt x="821" y="2176"/>
                                </a:lnTo>
                                <a:lnTo>
                                  <a:pt x="813" y="2222"/>
                                </a:lnTo>
                                <a:lnTo>
                                  <a:pt x="688" y="2175"/>
                                </a:lnTo>
                                <a:lnTo>
                                  <a:pt x="704" y="2122"/>
                                </a:lnTo>
                                <a:lnTo>
                                  <a:pt x="719" y="2071"/>
                                </a:lnTo>
                                <a:lnTo>
                                  <a:pt x="735" y="2020"/>
                                </a:lnTo>
                                <a:lnTo>
                                  <a:pt x="751" y="1971"/>
                                </a:lnTo>
                                <a:lnTo>
                                  <a:pt x="769" y="1923"/>
                                </a:lnTo>
                                <a:lnTo>
                                  <a:pt x="786" y="1875"/>
                                </a:lnTo>
                                <a:lnTo>
                                  <a:pt x="804" y="1829"/>
                                </a:lnTo>
                                <a:lnTo>
                                  <a:pt x="823" y="1784"/>
                                </a:lnTo>
                                <a:lnTo>
                                  <a:pt x="842" y="1739"/>
                                </a:lnTo>
                                <a:lnTo>
                                  <a:pt x="862" y="1695"/>
                                </a:lnTo>
                                <a:lnTo>
                                  <a:pt x="883" y="1653"/>
                                </a:lnTo>
                                <a:lnTo>
                                  <a:pt x="904" y="1611"/>
                                </a:lnTo>
                                <a:lnTo>
                                  <a:pt x="925" y="1571"/>
                                </a:lnTo>
                                <a:lnTo>
                                  <a:pt x="947" y="1531"/>
                                </a:lnTo>
                                <a:lnTo>
                                  <a:pt x="970" y="1492"/>
                                </a:lnTo>
                                <a:lnTo>
                                  <a:pt x="993" y="1454"/>
                                </a:lnTo>
                                <a:lnTo>
                                  <a:pt x="1041" y="1514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1">
                                  <a:lumMod val="75000"/>
                                  <a:lumOff val="0"/>
                                  <a:alpha val="85001"/>
                                </a:schemeClr>
                              </a:gs>
                              <a:gs pos="100000">
                                <a:schemeClr val="accent2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3215"/>
                        <wps:cNvSpPr>
                          <a:spLocks noEditPoints="1"/>
                        </wps:cNvSpPr>
                        <wps:spPr bwMode="auto">
                          <a:xfrm>
                            <a:off x="7786" y="4700"/>
                            <a:ext cx="379" cy="398"/>
                          </a:xfrm>
                          <a:custGeom>
                            <a:avLst/>
                            <a:gdLst>
                              <a:gd name="T0" fmla="*/ 1147 w 1355"/>
                              <a:gd name="T1" fmla="*/ 1269 h 1374"/>
                              <a:gd name="T2" fmla="*/ 840 w 1355"/>
                              <a:gd name="T3" fmla="*/ 1348 h 1374"/>
                              <a:gd name="T4" fmla="*/ 540 w 1355"/>
                              <a:gd name="T5" fmla="*/ 1374 h 1374"/>
                              <a:gd name="T6" fmla="*/ 386 w 1355"/>
                              <a:gd name="T7" fmla="*/ 1361 h 1374"/>
                              <a:gd name="T8" fmla="*/ 252 w 1355"/>
                              <a:gd name="T9" fmla="*/ 1326 h 1374"/>
                              <a:gd name="T10" fmla="*/ 135 w 1355"/>
                              <a:gd name="T11" fmla="*/ 1263 h 1374"/>
                              <a:gd name="T12" fmla="*/ 46 w 1355"/>
                              <a:gd name="T13" fmla="*/ 1161 h 1374"/>
                              <a:gd name="T14" fmla="*/ 4 w 1355"/>
                              <a:gd name="T15" fmla="*/ 1030 h 1374"/>
                              <a:gd name="T16" fmla="*/ 14 w 1355"/>
                              <a:gd name="T17" fmla="*/ 891 h 1374"/>
                              <a:gd name="T18" fmla="*/ 74 w 1355"/>
                              <a:gd name="T19" fmla="*/ 767 h 1374"/>
                              <a:gd name="T20" fmla="*/ 186 w 1355"/>
                              <a:gd name="T21" fmla="*/ 654 h 1374"/>
                              <a:gd name="T22" fmla="*/ 348 w 1355"/>
                              <a:gd name="T23" fmla="*/ 551 h 1374"/>
                              <a:gd name="T24" fmla="*/ 562 w 1355"/>
                              <a:gd name="T25" fmla="*/ 460 h 1374"/>
                              <a:gd name="T26" fmla="*/ 715 w 1355"/>
                              <a:gd name="T27" fmla="*/ 364 h 1374"/>
                              <a:gd name="T28" fmla="*/ 632 w 1355"/>
                              <a:gd name="T29" fmla="*/ 275 h 1374"/>
                              <a:gd name="T30" fmla="*/ 505 w 1355"/>
                              <a:gd name="T31" fmla="*/ 232 h 1374"/>
                              <a:gd name="T32" fmla="*/ 342 w 1355"/>
                              <a:gd name="T33" fmla="*/ 242 h 1374"/>
                              <a:gd name="T34" fmla="*/ 195 w 1355"/>
                              <a:gd name="T35" fmla="*/ 304 h 1374"/>
                              <a:gd name="T36" fmla="*/ 72 w 1355"/>
                              <a:gd name="T37" fmla="*/ 418 h 1374"/>
                              <a:gd name="T38" fmla="*/ 77 w 1355"/>
                              <a:gd name="T39" fmla="*/ 250 h 1374"/>
                              <a:gd name="T40" fmla="*/ 182 w 1355"/>
                              <a:gd name="T41" fmla="*/ 151 h 1374"/>
                              <a:gd name="T42" fmla="*/ 301 w 1355"/>
                              <a:gd name="T43" fmla="*/ 78 h 1374"/>
                              <a:gd name="T44" fmla="*/ 436 w 1355"/>
                              <a:gd name="T45" fmla="*/ 28 h 1374"/>
                              <a:gd name="T46" fmla="*/ 586 w 1355"/>
                              <a:gd name="T47" fmla="*/ 3 h 1374"/>
                              <a:gd name="T48" fmla="*/ 734 w 1355"/>
                              <a:gd name="T49" fmla="*/ 4 h 1374"/>
                              <a:gd name="T50" fmla="*/ 856 w 1355"/>
                              <a:gd name="T51" fmla="*/ 32 h 1374"/>
                              <a:gd name="T52" fmla="*/ 967 w 1355"/>
                              <a:gd name="T53" fmla="*/ 88 h 1374"/>
                              <a:gd name="T54" fmla="*/ 1065 w 1355"/>
                              <a:gd name="T55" fmla="*/ 173 h 1374"/>
                              <a:gd name="T56" fmla="*/ 1151 w 1355"/>
                              <a:gd name="T57" fmla="*/ 285 h 1374"/>
                              <a:gd name="T58" fmla="*/ 1232 w 1355"/>
                              <a:gd name="T59" fmla="*/ 440 h 1374"/>
                              <a:gd name="T60" fmla="*/ 1314 w 1355"/>
                              <a:gd name="T61" fmla="*/ 692 h 1374"/>
                              <a:gd name="T62" fmla="*/ 1352 w 1355"/>
                              <a:gd name="T63" fmla="*/ 967 h 1374"/>
                              <a:gd name="T64" fmla="*/ 1145 w 1355"/>
                              <a:gd name="T65" fmla="*/ 624 h 1374"/>
                              <a:gd name="T66" fmla="*/ 1123 w 1355"/>
                              <a:gd name="T67" fmla="*/ 574 h 1374"/>
                              <a:gd name="T68" fmla="*/ 1074 w 1355"/>
                              <a:gd name="T69" fmla="*/ 552 h 1374"/>
                              <a:gd name="T70" fmla="*/ 1009 w 1355"/>
                              <a:gd name="T71" fmla="*/ 556 h 1374"/>
                              <a:gd name="T72" fmla="*/ 968 w 1355"/>
                              <a:gd name="T73" fmla="*/ 588 h 1374"/>
                              <a:gd name="T74" fmla="*/ 953 w 1355"/>
                              <a:gd name="T75" fmla="*/ 646 h 1374"/>
                              <a:gd name="T76" fmla="*/ 968 w 1355"/>
                              <a:gd name="T77" fmla="*/ 706 h 1374"/>
                              <a:gd name="T78" fmla="*/ 1009 w 1355"/>
                              <a:gd name="T79" fmla="*/ 737 h 1374"/>
                              <a:gd name="T80" fmla="*/ 1074 w 1355"/>
                              <a:gd name="T81" fmla="*/ 741 h 1374"/>
                              <a:gd name="T82" fmla="*/ 1123 w 1355"/>
                              <a:gd name="T83" fmla="*/ 719 h 1374"/>
                              <a:gd name="T84" fmla="*/ 1145 w 1355"/>
                              <a:gd name="T85" fmla="*/ 669 h 1374"/>
                              <a:gd name="T86" fmla="*/ 826 w 1355"/>
                              <a:gd name="T87" fmla="*/ 923 h 1374"/>
                              <a:gd name="T88" fmla="*/ 813 w 1355"/>
                              <a:gd name="T89" fmla="*/ 743 h 1374"/>
                              <a:gd name="T90" fmla="*/ 786 w 1355"/>
                              <a:gd name="T91" fmla="*/ 566 h 1374"/>
                              <a:gd name="T92" fmla="*/ 632 w 1355"/>
                              <a:gd name="T93" fmla="*/ 584 h 1374"/>
                              <a:gd name="T94" fmla="*/ 481 w 1355"/>
                              <a:gd name="T95" fmla="*/ 645 h 1374"/>
                              <a:gd name="T96" fmla="*/ 513 w 1355"/>
                              <a:gd name="T97" fmla="*/ 1256 h 1374"/>
                              <a:gd name="T98" fmla="*/ 658 w 1355"/>
                              <a:gd name="T99" fmla="*/ 1248 h 1374"/>
                              <a:gd name="T100" fmla="*/ 769 w 1355"/>
                              <a:gd name="T101" fmla="*/ 1228 h 1374"/>
                              <a:gd name="T102" fmla="*/ 826 w 1355"/>
                              <a:gd name="T103" fmla="*/ 1156 h 1374"/>
                              <a:gd name="T104" fmla="*/ 828 w 1355"/>
                              <a:gd name="T105" fmla="*/ 1015 h 1374"/>
                              <a:gd name="T106" fmla="*/ 1187 w 1355"/>
                              <a:gd name="T107" fmla="*/ 951 h 1374"/>
                              <a:gd name="T108" fmla="*/ 1138 w 1355"/>
                              <a:gd name="T109" fmla="*/ 901 h 1374"/>
                              <a:gd name="T110" fmla="*/ 1066 w 1355"/>
                              <a:gd name="T111" fmla="*/ 887 h 1374"/>
                              <a:gd name="T112" fmla="*/ 1000 w 1355"/>
                              <a:gd name="T113" fmla="*/ 913 h 1374"/>
                              <a:gd name="T114" fmla="*/ 958 w 1355"/>
                              <a:gd name="T115" fmla="*/ 972 h 1374"/>
                              <a:gd name="T116" fmla="*/ 958 w 1355"/>
                              <a:gd name="T117" fmla="*/ 1047 h 1374"/>
                              <a:gd name="T118" fmla="*/ 1000 w 1355"/>
                              <a:gd name="T119" fmla="*/ 1105 h 1374"/>
                              <a:gd name="T120" fmla="*/ 1066 w 1355"/>
                              <a:gd name="T121" fmla="*/ 1132 h 1374"/>
                              <a:gd name="T122" fmla="*/ 1138 w 1355"/>
                              <a:gd name="T123" fmla="*/ 1119 h 1374"/>
                              <a:gd name="T124" fmla="*/ 1187 w 1355"/>
                              <a:gd name="T125" fmla="*/ 1068 h 13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355" h="1374">
                                <a:moveTo>
                                  <a:pt x="1355" y="1114"/>
                                </a:moveTo>
                                <a:lnTo>
                                  <a:pt x="1353" y="1187"/>
                                </a:lnTo>
                                <a:lnTo>
                                  <a:pt x="1301" y="1210"/>
                                </a:lnTo>
                                <a:lnTo>
                                  <a:pt x="1249" y="1231"/>
                                </a:lnTo>
                                <a:lnTo>
                                  <a:pt x="1198" y="1250"/>
                                </a:lnTo>
                                <a:lnTo>
                                  <a:pt x="1147" y="1269"/>
                                </a:lnTo>
                                <a:lnTo>
                                  <a:pt x="1095" y="1286"/>
                                </a:lnTo>
                                <a:lnTo>
                                  <a:pt x="1044" y="1301"/>
                                </a:lnTo>
                                <a:lnTo>
                                  <a:pt x="993" y="1315"/>
                                </a:lnTo>
                                <a:lnTo>
                                  <a:pt x="942" y="1327"/>
                                </a:lnTo>
                                <a:lnTo>
                                  <a:pt x="891" y="1339"/>
                                </a:lnTo>
                                <a:lnTo>
                                  <a:pt x="840" y="1348"/>
                                </a:lnTo>
                                <a:lnTo>
                                  <a:pt x="791" y="1356"/>
                                </a:lnTo>
                                <a:lnTo>
                                  <a:pt x="740" y="1362"/>
                                </a:lnTo>
                                <a:lnTo>
                                  <a:pt x="690" y="1368"/>
                                </a:lnTo>
                                <a:lnTo>
                                  <a:pt x="639" y="1371"/>
                                </a:lnTo>
                                <a:lnTo>
                                  <a:pt x="590" y="1373"/>
                                </a:lnTo>
                                <a:lnTo>
                                  <a:pt x="540" y="1374"/>
                                </a:lnTo>
                                <a:lnTo>
                                  <a:pt x="513" y="1374"/>
                                </a:lnTo>
                                <a:lnTo>
                                  <a:pt x="486" y="1373"/>
                                </a:lnTo>
                                <a:lnTo>
                                  <a:pt x="460" y="1371"/>
                                </a:lnTo>
                                <a:lnTo>
                                  <a:pt x="435" y="1369"/>
                                </a:lnTo>
                                <a:lnTo>
                                  <a:pt x="410" y="1366"/>
                                </a:lnTo>
                                <a:lnTo>
                                  <a:pt x="386" y="1361"/>
                                </a:lnTo>
                                <a:lnTo>
                                  <a:pt x="362" y="1357"/>
                                </a:lnTo>
                                <a:lnTo>
                                  <a:pt x="339" y="1352"/>
                                </a:lnTo>
                                <a:lnTo>
                                  <a:pt x="316" y="1347"/>
                                </a:lnTo>
                                <a:lnTo>
                                  <a:pt x="294" y="1341"/>
                                </a:lnTo>
                                <a:lnTo>
                                  <a:pt x="273" y="1333"/>
                                </a:lnTo>
                                <a:lnTo>
                                  <a:pt x="252" y="1326"/>
                                </a:lnTo>
                                <a:lnTo>
                                  <a:pt x="232" y="1318"/>
                                </a:lnTo>
                                <a:lnTo>
                                  <a:pt x="213" y="1308"/>
                                </a:lnTo>
                                <a:lnTo>
                                  <a:pt x="194" y="1299"/>
                                </a:lnTo>
                                <a:lnTo>
                                  <a:pt x="175" y="1289"/>
                                </a:lnTo>
                                <a:lnTo>
                                  <a:pt x="155" y="1276"/>
                                </a:lnTo>
                                <a:lnTo>
                                  <a:pt x="135" y="1263"/>
                                </a:lnTo>
                                <a:lnTo>
                                  <a:pt x="116" y="1248"/>
                                </a:lnTo>
                                <a:lnTo>
                                  <a:pt x="100" y="1233"/>
                                </a:lnTo>
                                <a:lnTo>
                                  <a:pt x="84" y="1216"/>
                                </a:lnTo>
                                <a:lnTo>
                                  <a:pt x="71" y="1198"/>
                                </a:lnTo>
                                <a:lnTo>
                                  <a:pt x="57" y="1181"/>
                                </a:lnTo>
                                <a:lnTo>
                                  <a:pt x="46" y="1161"/>
                                </a:lnTo>
                                <a:lnTo>
                                  <a:pt x="35" y="1141"/>
                                </a:lnTo>
                                <a:lnTo>
                                  <a:pt x="27" y="1121"/>
                                </a:lnTo>
                                <a:lnTo>
                                  <a:pt x="19" y="1100"/>
                                </a:lnTo>
                                <a:lnTo>
                                  <a:pt x="13" y="1077"/>
                                </a:lnTo>
                                <a:lnTo>
                                  <a:pt x="9" y="1054"/>
                                </a:lnTo>
                                <a:lnTo>
                                  <a:pt x="4" y="1030"/>
                                </a:lnTo>
                                <a:lnTo>
                                  <a:pt x="2" y="1005"/>
                                </a:lnTo>
                                <a:lnTo>
                                  <a:pt x="2" y="980"/>
                                </a:lnTo>
                                <a:lnTo>
                                  <a:pt x="2" y="957"/>
                                </a:lnTo>
                                <a:lnTo>
                                  <a:pt x="4" y="935"/>
                                </a:lnTo>
                                <a:lnTo>
                                  <a:pt x="9" y="913"/>
                                </a:lnTo>
                                <a:lnTo>
                                  <a:pt x="14" y="891"/>
                                </a:lnTo>
                                <a:lnTo>
                                  <a:pt x="20" y="870"/>
                                </a:lnTo>
                                <a:lnTo>
                                  <a:pt x="28" y="849"/>
                                </a:lnTo>
                                <a:lnTo>
                                  <a:pt x="38" y="828"/>
                                </a:lnTo>
                                <a:lnTo>
                                  <a:pt x="48" y="807"/>
                                </a:lnTo>
                                <a:lnTo>
                                  <a:pt x="60" y="787"/>
                                </a:lnTo>
                                <a:lnTo>
                                  <a:pt x="74" y="767"/>
                                </a:lnTo>
                                <a:lnTo>
                                  <a:pt x="88" y="747"/>
                                </a:lnTo>
                                <a:lnTo>
                                  <a:pt x="105" y="728"/>
                                </a:lnTo>
                                <a:lnTo>
                                  <a:pt x="124" y="709"/>
                                </a:lnTo>
                                <a:lnTo>
                                  <a:pt x="142" y="690"/>
                                </a:lnTo>
                                <a:lnTo>
                                  <a:pt x="163" y="671"/>
                                </a:lnTo>
                                <a:lnTo>
                                  <a:pt x="186" y="654"/>
                                </a:lnTo>
                                <a:lnTo>
                                  <a:pt x="209" y="636"/>
                                </a:lnTo>
                                <a:lnTo>
                                  <a:pt x="234" y="618"/>
                                </a:lnTo>
                                <a:lnTo>
                                  <a:pt x="260" y="601"/>
                                </a:lnTo>
                                <a:lnTo>
                                  <a:pt x="288" y="584"/>
                                </a:lnTo>
                                <a:lnTo>
                                  <a:pt x="317" y="568"/>
                                </a:lnTo>
                                <a:lnTo>
                                  <a:pt x="348" y="551"/>
                                </a:lnTo>
                                <a:lnTo>
                                  <a:pt x="380" y="535"/>
                                </a:lnTo>
                                <a:lnTo>
                                  <a:pt x="414" y="520"/>
                                </a:lnTo>
                                <a:lnTo>
                                  <a:pt x="449" y="504"/>
                                </a:lnTo>
                                <a:lnTo>
                                  <a:pt x="485" y="489"/>
                                </a:lnTo>
                                <a:lnTo>
                                  <a:pt x="522" y="474"/>
                                </a:lnTo>
                                <a:lnTo>
                                  <a:pt x="562" y="460"/>
                                </a:lnTo>
                                <a:lnTo>
                                  <a:pt x="602" y="445"/>
                                </a:lnTo>
                                <a:lnTo>
                                  <a:pt x="644" y="432"/>
                                </a:lnTo>
                                <a:lnTo>
                                  <a:pt x="688" y="418"/>
                                </a:lnTo>
                                <a:lnTo>
                                  <a:pt x="733" y="405"/>
                                </a:lnTo>
                                <a:lnTo>
                                  <a:pt x="724" y="384"/>
                                </a:lnTo>
                                <a:lnTo>
                                  <a:pt x="715" y="364"/>
                                </a:lnTo>
                                <a:lnTo>
                                  <a:pt x="705" y="347"/>
                                </a:lnTo>
                                <a:lnTo>
                                  <a:pt x="692" y="329"/>
                                </a:lnTo>
                                <a:lnTo>
                                  <a:pt x="680" y="313"/>
                                </a:lnTo>
                                <a:lnTo>
                                  <a:pt x="665" y="300"/>
                                </a:lnTo>
                                <a:lnTo>
                                  <a:pt x="650" y="286"/>
                                </a:lnTo>
                                <a:lnTo>
                                  <a:pt x="632" y="275"/>
                                </a:lnTo>
                                <a:lnTo>
                                  <a:pt x="614" y="265"/>
                                </a:lnTo>
                                <a:lnTo>
                                  <a:pt x="595" y="255"/>
                                </a:lnTo>
                                <a:lnTo>
                                  <a:pt x="574" y="248"/>
                                </a:lnTo>
                                <a:lnTo>
                                  <a:pt x="552" y="241"/>
                                </a:lnTo>
                                <a:lnTo>
                                  <a:pt x="530" y="237"/>
                                </a:lnTo>
                                <a:lnTo>
                                  <a:pt x="505" y="232"/>
                                </a:lnTo>
                                <a:lnTo>
                                  <a:pt x="480" y="231"/>
                                </a:lnTo>
                                <a:lnTo>
                                  <a:pt x="453" y="230"/>
                                </a:lnTo>
                                <a:lnTo>
                                  <a:pt x="424" y="231"/>
                                </a:lnTo>
                                <a:lnTo>
                                  <a:pt x="396" y="233"/>
                                </a:lnTo>
                                <a:lnTo>
                                  <a:pt x="369" y="237"/>
                                </a:lnTo>
                                <a:lnTo>
                                  <a:pt x="342" y="242"/>
                                </a:lnTo>
                                <a:lnTo>
                                  <a:pt x="315" y="249"/>
                                </a:lnTo>
                                <a:lnTo>
                                  <a:pt x="290" y="257"/>
                                </a:lnTo>
                                <a:lnTo>
                                  <a:pt x="265" y="267"/>
                                </a:lnTo>
                                <a:lnTo>
                                  <a:pt x="241" y="278"/>
                                </a:lnTo>
                                <a:lnTo>
                                  <a:pt x="218" y="291"/>
                                </a:lnTo>
                                <a:lnTo>
                                  <a:pt x="195" y="304"/>
                                </a:lnTo>
                                <a:lnTo>
                                  <a:pt x="172" y="320"/>
                                </a:lnTo>
                                <a:lnTo>
                                  <a:pt x="151" y="337"/>
                                </a:lnTo>
                                <a:lnTo>
                                  <a:pt x="131" y="355"/>
                                </a:lnTo>
                                <a:lnTo>
                                  <a:pt x="110" y="375"/>
                                </a:lnTo>
                                <a:lnTo>
                                  <a:pt x="90" y="395"/>
                                </a:lnTo>
                                <a:lnTo>
                                  <a:pt x="72" y="418"/>
                                </a:lnTo>
                                <a:lnTo>
                                  <a:pt x="0" y="350"/>
                                </a:lnTo>
                                <a:lnTo>
                                  <a:pt x="15" y="328"/>
                                </a:lnTo>
                                <a:lnTo>
                                  <a:pt x="29" y="307"/>
                                </a:lnTo>
                                <a:lnTo>
                                  <a:pt x="45" y="287"/>
                                </a:lnTo>
                                <a:lnTo>
                                  <a:pt x="60" y="269"/>
                                </a:lnTo>
                                <a:lnTo>
                                  <a:pt x="77" y="250"/>
                                </a:lnTo>
                                <a:lnTo>
                                  <a:pt x="92" y="231"/>
                                </a:lnTo>
                                <a:lnTo>
                                  <a:pt x="110" y="215"/>
                                </a:lnTo>
                                <a:lnTo>
                                  <a:pt x="127" y="198"/>
                                </a:lnTo>
                                <a:lnTo>
                                  <a:pt x="144" y="182"/>
                                </a:lnTo>
                                <a:lnTo>
                                  <a:pt x="163" y="166"/>
                                </a:lnTo>
                                <a:lnTo>
                                  <a:pt x="182" y="151"/>
                                </a:lnTo>
                                <a:lnTo>
                                  <a:pt x="200" y="138"/>
                                </a:lnTo>
                                <a:lnTo>
                                  <a:pt x="220" y="125"/>
                                </a:lnTo>
                                <a:lnTo>
                                  <a:pt x="240" y="112"/>
                                </a:lnTo>
                                <a:lnTo>
                                  <a:pt x="259" y="100"/>
                                </a:lnTo>
                                <a:lnTo>
                                  <a:pt x="280" y="88"/>
                                </a:lnTo>
                                <a:lnTo>
                                  <a:pt x="301" y="78"/>
                                </a:lnTo>
                                <a:lnTo>
                                  <a:pt x="322" y="67"/>
                                </a:lnTo>
                                <a:lnTo>
                                  <a:pt x="344" y="58"/>
                                </a:lnTo>
                                <a:lnTo>
                                  <a:pt x="367" y="50"/>
                                </a:lnTo>
                                <a:lnTo>
                                  <a:pt x="389" y="41"/>
                                </a:lnTo>
                                <a:lnTo>
                                  <a:pt x="412" y="35"/>
                                </a:lnTo>
                                <a:lnTo>
                                  <a:pt x="436" y="28"/>
                                </a:lnTo>
                                <a:lnTo>
                                  <a:pt x="460" y="23"/>
                                </a:lnTo>
                                <a:lnTo>
                                  <a:pt x="484" y="18"/>
                                </a:lnTo>
                                <a:lnTo>
                                  <a:pt x="509" y="12"/>
                                </a:lnTo>
                                <a:lnTo>
                                  <a:pt x="535" y="9"/>
                                </a:lnTo>
                                <a:lnTo>
                                  <a:pt x="561" y="6"/>
                                </a:lnTo>
                                <a:lnTo>
                                  <a:pt x="586" y="3"/>
                                </a:lnTo>
                                <a:lnTo>
                                  <a:pt x="613" y="2"/>
                                </a:lnTo>
                                <a:lnTo>
                                  <a:pt x="640" y="1"/>
                                </a:lnTo>
                                <a:lnTo>
                                  <a:pt x="667" y="0"/>
                                </a:lnTo>
                                <a:lnTo>
                                  <a:pt x="690" y="1"/>
                                </a:lnTo>
                                <a:lnTo>
                                  <a:pt x="712" y="2"/>
                                </a:lnTo>
                                <a:lnTo>
                                  <a:pt x="734" y="4"/>
                                </a:lnTo>
                                <a:lnTo>
                                  <a:pt x="755" y="6"/>
                                </a:lnTo>
                                <a:lnTo>
                                  <a:pt x="776" y="10"/>
                                </a:lnTo>
                                <a:lnTo>
                                  <a:pt x="797" y="15"/>
                                </a:lnTo>
                                <a:lnTo>
                                  <a:pt x="816" y="20"/>
                                </a:lnTo>
                                <a:lnTo>
                                  <a:pt x="837" y="25"/>
                                </a:lnTo>
                                <a:lnTo>
                                  <a:pt x="856" y="32"/>
                                </a:lnTo>
                                <a:lnTo>
                                  <a:pt x="875" y="39"/>
                                </a:lnTo>
                                <a:lnTo>
                                  <a:pt x="894" y="48"/>
                                </a:lnTo>
                                <a:lnTo>
                                  <a:pt x="913" y="57"/>
                                </a:lnTo>
                                <a:lnTo>
                                  <a:pt x="931" y="66"/>
                                </a:lnTo>
                                <a:lnTo>
                                  <a:pt x="949" y="77"/>
                                </a:lnTo>
                                <a:lnTo>
                                  <a:pt x="967" y="88"/>
                                </a:lnTo>
                                <a:lnTo>
                                  <a:pt x="983" y="101"/>
                                </a:lnTo>
                                <a:lnTo>
                                  <a:pt x="1001" y="113"/>
                                </a:lnTo>
                                <a:lnTo>
                                  <a:pt x="1017" y="127"/>
                                </a:lnTo>
                                <a:lnTo>
                                  <a:pt x="1033" y="141"/>
                                </a:lnTo>
                                <a:lnTo>
                                  <a:pt x="1049" y="157"/>
                                </a:lnTo>
                                <a:lnTo>
                                  <a:pt x="1065" y="173"/>
                                </a:lnTo>
                                <a:lnTo>
                                  <a:pt x="1080" y="190"/>
                                </a:lnTo>
                                <a:lnTo>
                                  <a:pt x="1095" y="208"/>
                                </a:lnTo>
                                <a:lnTo>
                                  <a:pt x="1110" y="225"/>
                                </a:lnTo>
                                <a:lnTo>
                                  <a:pt x="1123" y="245"/>
                                </a:lnTo>
                                <a:lnTo>
                                  <a:pt x="1138" y="265"/>
                                </a:lnTo>
                                <a:lnTo>
                                  <a:pt x="1151" y="285"/>
                                </a:lnTo>
                                <a:lnTo>
                                  <a:pt x="1164" y="307"/>
                                </a:lnTo>
                                <a:lnTo>
                                  <a:pt x="1177" y="329"/>
                                </a:lnTo>
                                <a:lnTo>
                                  <a:pt x="1189" y="353"/>
                                </a:lnTo>
                                <a:lnTo>
                                  <a:pt x="1202" y="377"/>
                                </a:lnTo>
                                <a:lnTo>
                                  <a:pt x="1213" y="401"/>
                                </a:lnTo>
                                <a:lnTo>
                                  <a:pt x="1232" y="440"/>
                                </a:lnTo>
                                <a:lnTo>
                                  <a:pt x="1248" y="480"/>
                                </a:lnTo>
                                <a:lnTo>
                                  <a:pt x="1264" y="522"/>
                                </a:lnTo>
                                <a:lnTo>
                                  <a:pt x="1277" y="563"/>
                                </a:lnTo>
                                <a:lnTo>
                                  <a:pt x="1291" y="606"/>
                                </a:lnTo>
                                <a:lnTo>
                                  <a:pt x="1303" y="649"/>
                                </a:lnTo>
                                <a:lnTo>
                                  <a:pt x="1314" y="692"/>
                                </a:lnTo>
                                <a:lnTo>
                                  <a:pt x="1323" y="736"/>
                                </a:lnTo>
                                <a:lnTo>
                                  <a:pt x="1331" y="781"/>
                                </a:lnTo>
                                <a:lnTo>
                                  <a:pt x="1338" y="826"/>
                                </a:lnTo>
                                <a:lnTo>
                                  <a:pt x="1344" y="873"/>
                                </a:lnTo>
                                <a:lnTo>
                                  <a:pt x="1349" y="919"/>
                                </a:lnTo>
                                <a:lnTo>
                                  <a:pt x="1352" y="967"/>
                                </a:lnTo>
                                <a:lnTo>
                                  <a:pt x="1354" y="1016"/>
                                </a:lnTo>
                                <a:lnTo>
                                  <a:pt x="1355" y="1065"/>
                                </a:lnTo>
                                <a:lnTo>
                                  <a:pt x="1355" y="1114"/>
                                </a:lnTo>
                                <a:close/>
                                <a:moveTo>
                                  <a:pt x="1147" y="646"/>
                                </a:moveTo>
                                <a:lnTo>
                                  <a:pt x="1146" y="635"/>
                                </a:lnTo>
                                <a:lnTo>
                                  <a:pt x="1145" y="624"/>
                                </a:lnTo>
                                <a:lnTo>
                                  <a:pt x="1144" y="614"/>
                                </a:lnTo>
                                <a:lnTo>
                                  <a:pt x="1141" y="605"/>
                                </a:lnTo>
                                <a:lnTo>
                                  <a:pt x="1138" y="596"/>
                                </a:lnTo>
                                <a:lnTo>
                                  <a:pt x="1133" y="588"/>
                                </a:lnTo>
                                <a:lnTo>
                                  <a:pt x="1128" y="581"/>
                                </a:lnTo>
                                <a:lnTo>
                                  <a:pt x="1123" y="574"/>
                                </a:lnTo>
                                <a:lnTo>
                                  <a:pt x="1117" y="569"/>
                                </a:lnTo>
                                <a:lnTo>
                                  <a:pt x="1110" y="563"/>
                                </a:lnTo>
                                <a:lnTo>
                                  <a:pt x="1102" y="559"/>
                                </a:lnTo>
                                <a:lnTo>
                                  <a:pt x="1093" y="556"/>
                                </a:lnTo>
                                <a:lnTo>
                                  <a:pt x="1084" y="554"/>
                                </a:lnTo>
                                <a:lnTo>
                                  <a:pt x="1074" y="552"/>
                                </a:lnTo>
                                <a:lnTo>
                                  <a:pt x="1063" y="551"/>
                                </a:lnTo>
                                <a:lnTo>
                                  <a:pt x="1052" y="550"/>
                                </a:lnTo>
                                <a:lnTo>
                                  <a:pt x="1039" y="551"/>
                                </a:lnTo>
                                <a:lnTo>
                                  <a:pt x="1029" y="552"/>
                                </a:lnTo>
                                <a:lnTo>
                                  <a:pt x="1018" y="554"/>
                                </a:lnTo>
                                <a:lnTo>
                                  <a:pt x="1009" y="556"/>
                                </a:lnTo>
                                <a:lnTo>
                                  <a:pt x="1000" y="559"/>
                                </a:lnTo>
                                <a:lnTo>
                                  <a:pt x="991" y="563"/>
                                </a:lnTo>
                                <a:lnTo>
                                  <a:pt x="984" y="569"/>
                                </a:lnTo>
                                <a:lnTo>
                                  <a:pt x="978" y="574"/>
                                </a:lnTo>
                                <a:lnTo>
                                  <a:pt x="973" y="581"/>
                                </a:lnTo>
                                <a:lnTo>
                                  <a:pt x="968" y="588"/>
                                </a:lnTo>
                                <a:lnTo>
                                  <a:pt x="964" y="596"/>
                                </a:lnTo>
                                <a:lnTo>
                                  <a:pt x="959" y="605"/>
                                </a:lnTo>
                                <a:lnTo>
                                  <a:pt x="957" y="614"/>
                                </a:lnTo>
                                <a:lnTo>
                                  <a:pt x="955" y="624"/>
                                </a:lnTo>
                                <a:lnTo>
                                  <a:pt x="954" y="635"/>
                                </a:lnTo>
                                <a:lnTo>
                                  <a:pt x="953" y="646"/>
                                </a:lnTo>
                                <a:lnTo>
                                  <a:pt x="954" y="659"/>
                                </a:lnTo>
                                <a:lnTo>
                                  <a:pt x="955" y="669"/>
                                </a:lnTo>
                                <a:lnTo>
                                  <a:pt x="957" y="680"/>
                                </a:lnTo>
                                <a:lnTo>
                                  <a:pt x="959" y="689"/>
                                </a:lnTo>
                                <a:lnTo>
                                  <a:pt x="964" y="697"/>
                                </a:lnTo>
                                <a:lnTo>
                                  <a:pt x="968" y="706"/>
                                </a:lnTo>
                                <a:lnTo>
                                  <a:pt x="973" y="713"/>
                                </a:lnTo>
                                <a:lnTo>
                                  <a:pt x="978" y="719"/>
                                </a:lnTo>
                                <a:lnTo>
                                  <a:pt x="984" y="724"/>
                                </a:lnTo>
                                <a:lnTo>
                                  <a:pt x="991" y="729"/>
                                </a:lnTo>
                                <a:lnTo>
                                  <a:pt x="1000" y="734"/>
                                </a:lnTo>
                                <a:lnTo>
                                  <a:pt x="1009" y="737"/>
                                </a:lnTo>
                                <a:lnTo>
                                  <a:pt x="1018" y="739"/>
                                </a:lnTo>
                                <a:lnTo>
                                  <a:pt x="1029" y="741"/>
                                </a:lnTo>
                                <a:lnTo>
                                  <a:pt x="1039" y="742"/>
                                </a:lnTo>
                                <a:lnTo>
                                  <a:pt x="1052" y="743"/>
                                </a:lnTo>
                                <a:lnTo>
                                  <a:pt x="1063" y="742"/>
                                </a:lnTo>
                                <a:lnTo>
                                  <a:pt x="1074" y="741"/>
                                </a:lnTo>
                                <a:lnTo>
                                  <a:pt x="1084" y="739"/>
                                </a:lnTo>
                                <a:lnTo>
                                  <a:pt x="1093" y="737"/>
                                </a:lnTo>
                                <a:lnTo>
                                  <a:pt x="1102" y="734"/>
                                </a:lnTo>
                                <a:lnTo>
                                  <a:pt x="1110" y="729"/>
                                </a:lnTo>
                                <a:lnTo>
                                  <a:pt x="1117" y="724"/>
                                </a:lnTo>
                                <a:lnTo>
                                  <a:pt x="1123" y="719"/>
                                </a:lnTo>
                                <a:lnTo>
                                  <a:pt x="1128" y="713"/>
                                </a:lnTo>
                                <a:lnTo>
                                  <a:pt x="1133" y="706"/>
                                </a:lnTo>
                                <a:lnTo>
                                  <a:pt x="1138" y="697"/>
                                </a:lnTo>
                                <a:lnTo>
                                  <a:pt x="1141" y="689"/>
                                </a:lnTo>
                                <a:lnTo>
                                  <a:pt x="1144" y="680"/>
                                </a:lnTo>
                                <a:lnTo>
                                  <a:pt x="1145" y="669"/>
                                </a:lnTo>
                                <a:lnTo>
                                  <a:pt x="1146" y="659"/>
                                </a:lnTo>
                                <a:lnTo>
                                  <a:pt x="1147" y="646"/>
                                </a:lnTo>
                                <a:close/>
                                <a:moveTo>
                                  <a:pt x="828" y="1015"/>
                                </a:moveTo>
                                <a:lnTo>
                                  <a:pt x="828" y="985"/>
                                </a:lnTo>
                                <a:lnTo>
                                  <a:pt x="827" y="954"/>
                                </a:lnTo>
                                <a:lnTo>
                                  <a:pt x="826" y="923"/>
                                </a:lnTo>
                                <a:lnTo>
                                  <a:pt x="825" y="893"/>
                                </a:lnTo>
                                <a:lnTo>
                                  <a:pt x="823" y="863"/>
                                </a:lnTo>
                                <a:lnTo>
                                  <a:pt x="822" y="833"/>
                                </a:lnTo>
                                <a:lnTo>
                                  <a:pt x="818" y="803"/>
                                </a:lnTo>
                                <a:lnTo>
                                  <a:pt x="816" y="773"/>
                                </a:lnTo>
                                <a:lnTo>
                                  <a:pt x="813" y="743"/>
                                </a:lnTo>
                                <a:lnTo>
                                  <a:pt x="810" y="714"/>
                                </a:lnTo>
                                <a:lnTo>
                                  <a:pt x="806" y="684"/>
                                </a:lnTo>
                                <a:lnTo>
                                  <a:pt x="802" y="655"/>
                                </a:lnTo>
                                <a:lnTo>
                                  <a:pt x="797" y="625"/>
                                </a:lnTo>
                                <a:lnTo>
                                  <a:pt x="792" y="596"/>
                                </a:lnTo>
                                <a:lnTo>
                                  <a:pt x="786" y="566"/>
                                </a:lnTo>
                                <a:lnTo>
                                  <a:pt x="781" y="536"/>
                                </a:lnTo>
                                <a:lnTo>
                                  <a:pt x="749" y="546"/>
                                </a:lnTo>
                                <a:lnTo>
                                  <a:pt x="719" y="555"/>
                                </a:lnTo>
                                <a:lnTo>
                                  <a:pt x="689" y="564"/>
                                </a:lnTo>
                                <a:lnTo>
                                  <a:pt x="661" y="574"/>
                                </a:lnTo>
                                <a:lnTo>
                                  <a:pt x="632" y="584"/>
                                </a:lnTo>
                                <a:lnTo>
                                  <a:pt x="605" y="594"/>
                                </a:lnTo>
                                <a:lnTo>
                                  <a:pt x="578" y="604"/>
                                </a:lnTo>
                                <a:lnTo>
                                  <a:pt x="552" y="613"/>
                                </a:lnTo>
                                <a:lnTo>
                                  <a:pt x="527" y="624"/>
                                </a:lnTo>
                                <a:lnTo>
                                  <a:pt x="504" y="635"/>
                                </a:lnTo>
                                <a:lnTo>
                                  <a:pt x="481" y="645"/>
                                </a:lnTo>
                                <a:lnTo>
                                  <a:pt x="458" y="656"/>
                                </a:lnTo>
                                <a:lnTo>
                                  <a:pt x="436" y="667"/>
                                </a:lnTo>
                                <a:lnTo>
                                  <a:pt x="416" y="678"/>
                                </a:lnTo>
                                <a:lnTo>
                                  <a:pt x="395" y="689"/>
                                </a:lnTo>
                                <a:lnTo>
                                  <a:pt x="376" y="700"/>
                                </a:lnTo>
                                <a:lnTo>
                                  <a:pt x="513" y="1256"/>
                                </a:lnTo>
                                <a:lnTo>
                                  <a:pt x="540" y="1256"/>
                                </a:lnTo>
                                <a:lnTo>
                                  <a:pt x="565" y="1254"/>
                                </a:lnTo>
                                <a:lnTo>
                                  <a:pt x="590" y="1253"/>
                                </a:lnTo>
                                <a:lnTo>
                                  <a:pt x="613" y="1252"/>
                                </a:lnTo>
                                <a:lnTo>
                                  <a:pt x="636" y="1250"/>
                                </a:lnTo>
                                <a:lnTo>
                                  <a:pt x="658" y="1248"/>
                                </a:lnTo>
                                <a:lnTo>
                                  <a:pt x="679" y="1246"/>
                                </a:lnTo>
                                <a:lnTo>
                                  <a:pt x="698" y="1243"/>
                                </a:lnTo>
                                <a:lnTo>
                                  <a:pt x="717" y="1240"/>
                                </a:lnTo>
                                <a:lnTo>
                                  <a:pt x="736" y="1237"/>
                                </a:lnTo>
                                <a:lnTo>
                                  <a:pt x="752" y="1233"/>
                                </a:lnTo>
                                <a:lnTo>
                                  <a:pt x="769" y="1228"/>
                                </a:lnTo>
                                <a:lnTo>
                                  <a:pt x="784" y="1222"/>
                                </a:lnTo>
                                <a:lnTo>
                                  <a:pt x="798" y="1217"/>
                                </a:lnTo>
                                <a:lnTo>
                                  <a:pt x="811" y="1211"/>
                                </a:lnTo>
                                <a:lnTo>
                                  <a:pt x="824" y="1205"/>
                                </a:lnTo>
                                <a:lnTo>
                                  <a:pt x="825" y="1180"/>
                                </a:lnTo>
                                <a:lnTo>
                                  <a:pt x="826" y="1156"/>
                                </a:lnTo>
                                <a:lnTo>
                                  <a:pt x="827" y="1133"/>
                                </a:lnTo>
                                <a:lnTo>
                                  <a:pt x="827" y="1109"/>
                                </a:lnTo>
                                <a:lnTo>
                                  <a:pt x="828" y="1085"/>
                                </a:lnTo>
                                <a:lnTo>
                                  <a:pt x="828" y="1061"/>
                                </a:lnTo>
                                <a:lnTo>
                                  <a:pt x="828" y="1039"/>
                                </a:lnTo>
                                <a:lnTo>
                                  <a:pt x="828" y="1015"/>
                                </a:lnTo>
                                <a:close/>
                                <a:moveTo>
                                  <a:pt x="1202" y="1010"/>
                                </a:moveTo>
                                <a:lnTo>
                                  <a:pt x="1201" y="997"/>
                                </a:lnTo>
                                <a:lnTo>
                                  <a:pt x="1200" y="985"/>
                                </a:lnTo>
                                <a:lnTo>
                                  <a:pt x="1197" y="973"/>
                                </a:lnTo>
                                <a:lnTo>
                                  <a:pt x="1192" y="963"/>
                                </a:lnTo>
                                <a:lnTo>
                                  <a:pt x="1187" y="951"/>
                                </a:lnTo>
                                <a:lnTo>
                                  <a:pt x="1181" y="941"/>
                                </a:lnTo>
                                <a:lnTo>
                                  <a:pt x="1174" y="932"/>
                                </a:lnTo>
                                <a:lnTo>
                                  <a:pt x="1165" y="922"/>
                                </a:lnTo>
                                <a:lnTo>
                                  <a:pt x="1157" y="914"/>
                                </a:lnTo>
                                <a:lnTo>
                                  <a:pt x="1147" y="907"/>
                                </a:lnTo>
                                <a:lnTo>
                                  <a:pt x="1138" y="901"/>
                                </a:lnTo>
                                <a:lnTo>
                                  <a:pt x="1126" y="895"/>
                                </a:lnTo>
                                <a:lnTo>
                                  <a:pt x="1115" y="891"/>
                                </a:lnTo>
                                <a:lnTo>
                                  <a:pt x="1103" y="888"/>
                                </a:lnTo>
                                <a:lnTo>
                                  <a:pt x="1091" y="887"/>
                                </a:lnTo>
                                <a:lnTo>
                                  <a:pt x="1078" y="886"/>
                                </a:lnTo>
                                <a:lnTo>
                                  <a:pt x="1066" y="887"/>
                                </a:lnTo>
                                <a:lnTo>
                                  <a:pt x="1054" y="888"/>
                                </a:lnTo>
                                <a:lnTo>
                                  <a:pt x="1042" y="891"/>
                                </a:lnTo>
                                <a:lnTo>
                                  <a:pt x="1031" y="894"/>
                                </a:lnTo>
                                <a:lnTo>
                                  <a:pt x="1019" y="900"/>
                                </a:lnTo>
                                <a:lnTo>
                                  <a:pt x="1010" y="906"/>
                                </a:lnTo>
                                <a:lnTo>
                                  <a:pt x="1000" y="913"/>
                                </a:lnTo>
                                <a:lnTo>
                                  <a:pt x="990" y="921"/>
                                </a:lnTo>
                                <a:lnTo>
                                  <a:pt x="982" y="930"/>
                                </a:lnTo>
                                <a:lnTo>
                                  <a:pt x="974" y="940"/>
                                </a:lnTo>
                                <a:lnTo>
                                  <a:pt x="968" y="949"/>
                                </a:lnTo>
                                <a:lnTo>
                                  <a:pt x="962" y="961"/>
                                </a:lnTo>
                                <a:lnTo>
                                  <a:pt x="958" y="972"/>
                                </a:lnTo>
                                <a:lnTo>
                                  <a:pt x="956" y="984"/>
                                </a:lnTo>
                                <a:lnTo>
                                  <a:pt x="954" y="996"/>
                                </a:lnTo>
                                <a:lnTo>
                                  <a:pt x="953" y="1010"/>
                                </a:lnTo>
                                <a:lnTo>
                                  <a:pt x="954" y="1022"/>
                                </a:lnTo>
                                <a:lnTo>
                                  <a:pt x="956" y="1035"/>
                                </a:lnTo>
                                <a:lnTo>
                                  <a:pt x="958" y="1047"/>
                                </a:lnTo>
                                <a:lnTo>
                                  <a:pt x="962" y="1058"/>
                                </a:lnTo>
                                <a:lnTo>
                                  <a:pt x="968" y="1069"/>
                                </a:lnTo>
                                <a:lnTo>
                                  <a:pt x="974" y="1079"/>
                                </a:lnTo>
                                <a:lnTo>
                                  <a:pt x="982" y="1088"/>
                                </a:lnTo>
                                <a:lnTo>
                                  <a:pt x="990" y="1097"/>
                                </a:lnTo>
                                <a:lnTo>
                                  <a:pt x="1000" y="1105"/>
                                </a:lnTo>
                                <a:lnTo>
                                  <a:pt x="1010" y="1112"/>
                                </a:lnTo>
                                <a:lnTo>
                                  <a:pt x="1019" y="1119"/>
                                </a:lnTo>
                                <a:lnTo>
                                  <a:pt x="1031" y="1124"/>
                                </a:lnTo>
                                <a:lnTo>
                                  <a:pt x="1042" y="1127"/>
                                </a:lnTo>
                                <a:lnTo>
                                  <a:pt x="1054" y="1130"/>
                                </a:lnTo>
                                <a:lnTo>
                                  <a:pt x="1066" y="1132"/>
                                </a:lnTo>
                                <a:lnTo>
                                  <a:pt x="1078" y="1132"/>
                                </a:lnTo>
                                <a:lnTo>
                                  <a:pt x="1091" y="1131"/>
                                </a:lnTo>
                                <a:lnTo>
                                  <a:pt x="1103" y="1130"/>
                                </a:lnTo>
                                <a:lnTo>
                                  <a:pt x="1115" y="1127"/>
                                </a:lnTo>
                                <a:lnTo>
                                  <a:pt x="1126" y="1123"/>
                                </a:lnTo>
                                <a:lnTo>
                                  <a:pt x="1138" y="1119"/>
                                </a:lnTo>
                                <a:lnTo>
                                  <a:pt x="1147" y="1112"/>
                                </a:lnTo>
                                <a:lnTo>
                                  <a:pt x="1157" y="1105"/>
                                </a:lnTo>
                                <a:lnTo>
                                  <a:pt x="1165" y="1097"/>
                                </a:lnTo>
                                <a:lnTo>
                                  <a:pt x="1174" y="1087"/>
                                </a:lnTo>
                                <a:lnTo>
                                  <a:pt x="1181" y="1078"/>
                                </a:lnTo>
                                <a:lnTo>
                                  <a:pt x="1187" y="1068"/>
                                </a:lnTo>
                                <a:lnTo>
                                  <a:pt x="1192" y="1057"/>
                                </a:lnTo>
                                <a:lnTo>
                                  <a:pt x="1197" y="1046"/>
                                </a:lnTo>
                                <a:lnTo>
                                  <a:pt x="1200" y="1035"/>
                                </a:lnTo>
                                <a:lnTo>
                                  <a:pt x="1201" y="1022"/>
                                </a:lnTo>
                                <a:lnTo>
                                  <a:pt x="1202" y="1010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5">
                                  <a:lumMod val="40000"/>
                                  <a:lumOff val="60000"/>
                                  <a:alpha val="95000"/>
                                </a:schemeClr>
                              </a:gs>
                              <a:gs pos="100000">
                                <a:schemeClr val="accent2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3216"/>
                        <wps:cNvSpPr>
                          <a:spLocks noEditPoints="1"/>
                        </wps:cNvSpPr>
                        <wps:spPr bwMode="auto">
                          <a:xfrm>
                            <a:off x="8342" y="4726"/>
                            <a:ext cx="380" cy="378"/>
                          </a:xfrm>
                          <a:custGeom>
                            <a:avLst/>
                            <a:gdLst>
                              <a:gd name="T0" fmla="*/ 909 w 1420"/>
                              <a:gd name="T1" fmla="*/ 1133 h 1329"/>
                              <a:gd name="T2" fmla="*/ 916 w 1420"/>
                              <a:gd name="T3" fmla="*/ 853 h 1329"/>
                              <a:gd name="T4" fmla="*/ 920 w 1420"/>
                              <a:gd name="T5" fmla="*/ 693 h 1329"/>
                              <a:gd name="T6" fmla="*/ 922 w 1420"/>
                              <a:gd name="T7" fmla="*/ 600 h 1329"/>
                              <a:gd name="T8" fmla="*/ 920 w 1420"/>
                              <a:gd name="T9" fmla="*/ 515 h 1329"/>
                              <a:gd name="T10" fmla="*/ 900 w 1420"/>
                              <a:gd name="T11" fmla="*/ 421 h 1329"/>
                              <a:gd name="T12" fmla="*/ 871 w 1420"/>
                              <a:gd name="T13" fmla="*/ 371 h 1329"/>
                              <a:gd name="T14" fmla="*/ 846 w 1420"/>
                              <a:gd name="T15" fmla="*/ 348 h 1329"/>
                              <a:gd name="T16" fmla="*/ 816 w 1420"/>
                              <a:gd name="T17" fmla="*/ 332 h 1329"/>
                              <a:gd name="T18" fmla="*/ 760 w 1420"/>
                              <a:gd name="T19" fmla="*/ 324 h 1329"/>
                              <a:gd name="T20" fmla="*/ 722 w 1420"/>
                              <a:gd name="T21" fmla="*/ 328 h 1329"/>
                              <a:gd name="T22" fmla="*/ 641 w 1420"/>
                              <a:gd name="T23" fmla="*/ 362 h 1329"/>
                              <a:gd name="T24" fmla="*/ 559 w 1420"/>
                              <a:gd name="T25" fmla="*/ 432 h 1329"/>
                              <a:gd name="T26" fmla="*/ 470 w 1420"/>
                              <a:gd name="T27" fmla="*/ 535 h 1329"/>
                              <a:gd name="T28" fmla="*/ 144 w 1420"/>
                              <a:gd name="T29" fmla="*/ 1329 h 1329"/>
                              <a:gd name="T30" fmla="*/ 464 w 1420"/>
                              <a:gd name="T31" fmla="*/ 355 h 1329"/>
                              <a:gd name="T32" fmla="*/ 568 w 1420"/>
                              <a:gd name="T33" fmla="*/ 246 h 1329"/>
                              <a:gd name="T34" fmla="*/ 678 w 1420"/>
                              <a:gd name="T35" fmla="*/ 170 h 1329"/>
                              <a:gd name="T36" fmla="*/ 749 w 1420"/>
                              <a:gd name="T37" fmla="*/ 139 h 1329"/>
                              <a:gd name="T38" fmla="*/ 807 w 1420"/>
                              <a:gd name="T39" fmla="*/ 124 h 1329"/>
                              <a:gd name="T40" fmla="*/ 867 w 1420"/>
                              <a:gd name="T41" fmla="*/ 118 h 1329"/>
                              <a:gd name="T42" fmla="*/ 941 w 1420"/>
                              <a:gd name="T43" fmla="*/ 122 h 1329"/>
                              <a:gd name="T44" fmla="*/ 1012 w 1420"/>
                              <a:gd name="T45" fmla="*/ 141 h 1329"/>
                              <a:gd name="T46" fmla="*/ 1076 w 1420"/>
                              <a:gd name="T47" fmla="*/ 175 h 1329"/>
                              <a:gd name="T48" fmla="*/ 1133 w 1420"/>
                              <a:gd name="T49" fmla="*/ 224 h 1329"/>
                              <a:gd name="T50" fmla="*/ 1183 w 1420"/>
                              <a:gd name="T51" fmla="*/ 288 h 1329"/>
                              <a:gd name="T52" fmla="*/ 1226 w 1420"/>
                              <a:gd name="T53" fmla="*/ 368 h 1329"/>
                              <a:gd name="T54" fmla="*/ 1262 w 1420"/>
                              <a:gd name="T55" fmla="*/ 463 h 1329"/>
                              <a:gd name="T56" fmla="*/ 1291 w 1420"/>
                              <a:gd name="T57" fmla="*/ 573 h 1329"/>
                              <a:gd name="T58" fmla="*/ 1199 w 1420"/>
                              <a:gd name="T59" fmla="*/ 694 h 1329"/>
                              <a:gd name="T60" fmla="*/ 1190 w 1420"/>
                              <a:gd name="T61" fmla="*/ 660 h 1329"/>
                              <a:gd name="T62" fmla="*/ 1172 w 1420"/>
                              <a:gd name="T63" fmla="*/ 635 h 1329"/>
                              <a:gd name="T64" fmla="*/ 1143 w 1420"/>
                              <a:gd name="T65" fmla="*/ 621 h 1329"/>
                              <a:gd name="T66" fmla="*/ 1103 w 1420"/>
                              <a:gd name="T67" fmla="*/ 618 h 1329"/>
                              <a:gd name="T68" fmla="*/ 1068 w 1420"/>
                              <a:gd name="T69" fmla="*/ 627 h 1329"/>
                              <a:gd name="T70" fmla="*/ 1043 w 1420"/>
                              <a:gd name="T71" fmla="*/ 646 h 1329"/>
                              <a:gd name="T72" fmla="*/ 1030 w 1420"/>
                              <a:gd name="T73" fmla="*/ 675 h 1329"/>
                              <a:gd name="T74" fmla="*/ 1027 w 1420"/>
                              <a:gd name="T75" fmla="*/ 715 h 1329"/>
                              <a:gd name="T76" fmla="*/ 1035 w 1420"/>
                              <a:gd name="T77" fmla="*/ 751 h 1329"/>
                              <a:gd name="T78" fmla="*/ 1054 w 1420"/>
                              <a:gd name="T79" fmla="*/ 776 h 1329"/>
                              <a:gd name="T80" fmla="*/ 1084 w 1420"/>
                              <a:gd name="T81" fmla="*/ 790 h 1329"/>
                              <a:gd name="T82" fmla="*/ 1124 w 1420"/>
                              <a:gd name="T83" fmla="*/ 793 h 1329"/>
                              <a:gd name="T84" fmla="*/ 1158 w 1420"/>
                              <a:gd name="T85" fmla="*/ 784 h 1329"/>
                              <a:gd name="T86" fmla="*/ 1183 w 1420"/>
                              <a:gd name="T87" fmla="*/ 765 h 1329"/>
                              <a:gd name="T88" fmla="*/ 1197 w 1420"/>
                              <a:gd name="T89" fmla="*/ 735 h 1329"/>
                              <a:gd name="T90" fmla="*/ 1248 w 1420"/>
                              <a:gd name="T91" fmla="*/ 1031 h 1329"/>
                              <a:gd name="T92" fmla="*/ 1240 w 1420"/>
                              <a:gd name="T93" fmla="*/ 990 h 1329"/>
                              <a:gd name="T94" fmla="*/ 1215 w 1420"/>
                              <a:gd name="T95" fmla="*/ 955 h 1329"/>
                              <a:gd name="T96" fmla="*/ 1179 w 1420"/>
                              <a:gd name="T97" fmla="*/ 931 h 1329"/>
                              <a:gd name="T98" fmla="*/ 1137 w 1420"/>
                              <a:gd name="T99" fmla="*/ 923 h 1329"/>
                              <a:gd name="T100" fmla="*/ 1089 w 1420"/>
                              <a:gd name="T101" fmla="*/ 930 h 1329"/>
                              <a:gd name="T102" fmla="*/ 1054 w 1420"/>
                              <a:gd name="T103" fmla="*/ 950 h 1329"/>
                              <a:gd name="T104" fmla="*/ 1033 w 1420"/>
                              <a:gd name="T105" fmla="*/ 985 h 1329"/>
                              <a:gd name="T106" fmla="*/ 1027 w 1420"/>
                              <a:gd name="T107" fmla="*/ 1031 h 1329"/>
                              <a:gd name="T108" fmla="*/ 1033 w 1420"/>
                              <a:gd name="T109" fmla="*/ 1080 h 1329"/>
                              <a:gd name="T110" fmla="*/ 1054 w 1420"/>
                              <a:gd name="T111" fmla="*/ 1114 h 1329"/>
                              <a:gd name="T112" fmla="*/ 1089 w 1420"/>
                              <a:gd name="T113" fmla="*/ 1135 h 1329"/>
                              <a:gd name="T114" fmla="*/ 1137 w 1420"/>
                              <a:gd name="T115" fmla="*/ 1142 h 1329"/>
                              <a:gd name="T116" fmla="*/ 1179 w 1420"/>
                              <a:gd name="T117" fmla="*/ 1134 h 1329"/>
                              <a:gd name="T118" fmla="*/ 1215 w 1420"/>
                              <a:gd name="T119" fmla="*/ 1111 h 1329"/>
                              <a:gd name="T120" fmla="*/ 1240 w 1420"/>
                              <a:gd name="T121" fmla="*/ 1075 h 1329"/>
                              <a:gd name="T122" fmla="*/ 1248 w 1420"/>
                              <a:gd name="T123" fmla="*/ 1031 h 13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420" h="1329">
                                <a:moveTo>
                                  <a:pt x="1420" y="1231"/>
                                </a:moveTo>
                                <a:lnTo>
                                  <a:pt x="904" y="1322"/>
                                </a:lnTo>
                                <a:lnTo>
                                  <a:pt x="907" y="1223"/>
                                </a:lnTo>
                                <a:lnTo>
                                  <a:pt x="909" y="1133"/>
                                </a:lnTo>
                                <a:lnTo>
                                  <a:pt x="911" y="1050"/>
                                </a:lnTo>
                                <a:lnTo>
                                  <a:pt x="913" y="976"/>
                                </a:lnTo>
                                <a:lnTo>
                                  <a:pt x="915" y="910"/>
                                </a:lnTo>
                                <a:lnTo>
                                  <a:pt x="916" y="853"/>
                                </a:lnTo>
                                <a:lnTo>
                                  <a:pt x="918" y="803"/>
                                </a:lnTo>
                                <a:lnTo>
                                  <a:pt x="919" y="762"/>
                                </a:lnTo>
                                <a:lnTo>
                                  <a:pt x="920" y="725"/>
                                </a:lnTo>
                                <a:lnTo>
                                  <a:pt x="920" y="693"/>
                                </a:lnTo>
                                <a:lnTo>
                                  <a:pt x="921" y="664"/>
                                </a:lnTo>
                                <a:lnTo>
                                  <a:pt x="922" y="639"/>
                                </a:lnTo>
                                <a:lnTo>
                                  <a:pt x="922" y="617"/>
                                </a:lnTo>
                                <a:lnTo>
                                  <a:pt x="922" y="600"/>
                                </a:lnTo>
                                <a:lnTo>
                                  <a:pt x="923" y="585"/>
                                </a:lnTo>
                                <a:lnTo>
                                  <a:pt x="923" y="574"/>
                                </a:lnTo>
                                <a:lnTo>
                                  <a:pt x="922" y="544"/>
                                </a:lnTo>
                                <a:lnTo>
                                  <a:pt x="920" y="515"/>
                                </a:lnTo>
                                <a:lnTo>
                                  <a:pt x="917" y="489"/>
                                </a:lnTo>
                                <a:lnTo>
                                  <a:pt x="913" y="464"/>
                                </a:lnTo>
                                <a:lnTo>
                                  <a:pt x="908" y="442"/>
                                </a:lnTo>
                                <a:lnTo>
                                  <a:pt x="900" y="421"/>
                                </a:lnTo>
                                <a:lnTo>
                                  <a:pt x="892" y="403"/>
                                </a:lnTo>
                                <a:lnTo>
                                  <a:pt x="883" y="386"/>
                                </a:lnTo>
                                <a:lnTo>
                                  <a:pt x="878" y="379"/>
                                </a:lnTo>
                                <a:lnTo>
                                  <a:pt x="871" y="371"/>
                                </a:lnTo>
                                <a:lnTo>
                                  <a:pt x="866" y="365"/>
                                </a:lnTo>
                                <a:lnTo>
                                  <a:pt x="860" y="359"/>
                                </a:lnTo>
                                <a:lnTo>
                                  <a:pt x="854" y="353"/>
                                </a:lnTo>
                                <a:lnTo>
                                  <a:pt x="846" y="348"/>
                                </a:lnTo>
                                <a:lnTo>
                                  <a:pt x="839" y="343"/>
                                </a:lnTo>
                                <a:lnTo>
                                  <a:pt x="832" y="339"/>
                                </a:lnTo>
                                <a:lnTo>
                                  <a:pt x="825" y="335"/>
                                </a:lnTo>
                                <a:lnTo>
                                  <a:pt x="816" y="332"/>
                                </a:lnTo>
                                <a:lnTo>
                                  <a:pt x="808" y="330"/>
                                </a:lnTo>
                                <a:lnTo>
                                  <a:pt x="799" y="328"/>
                                </a:lnTo>
                                <a:lnTo>
                                  <a:pt x="780" y="325"/>
                                </a:lnTo>
                                <a:lnTo>
                                  <a:pt x="760" y="324"/>
                                </a:lnTo>
                                <a:lnTo>
                                  <a:pt x="751" y="324"/>
                                </a:lnTo>
                                <a:lnTo>
                                  <a:pt x="742" y="325"/>
                                </a:lnTo>
                                <a:lnTo>
                                  <a:pt x="731" y="326"/>
                                </a:lnTo>
                                <a:lnTo>
                                  <a:pt x="722" y="328"/>
                                </a:lnTo>
                                <a:lnTo>
                                  <a:pt x="702" y="333"/>
                                </a:lnTo>
                                <a:lnTo>
                                  <a:pt x="683" y="340"/>
                                </a:lnTo>
                                <a:lnTo>
                                  <a:pt x="662" y="351"/>
                                </a:lnTo>
                                <a:lnTo>
                                  <a:pt x="641" y="362"/>
                                </a:lnTo>
                                <a:lnTo>
                                  <a:pt x="622" y="377"/>
                                </a:lnTo>
                                <a:lnTo>
                                  <a:pt x="600" y="393"/>
                                </a:lnTo>
                                <a:lnTo>
                                  <a:pt x="579" y="411"/>
                                </a:lnTo>
                                <a:lnTo>
                                  <a:pt x="559" y="432"/>
                                </a:lnTo>
                                <a:lnTo>
                                  <a:pt x="537" y="454"/>
                                </a:lnTo>
                                <a:lnTo>
                                  <a:pt x="515" y="479"/>
                                </a:lnTo>
                                <a:lnTo>
                                  <a:pt x="493" y="506"/>
                                </a:lnTo>
                                <a:lnTo>
                                  <a:pt x="470" y="535"/>
                                </a:lnTo>
                                <a:lnTo>
                                  <a:pt x="448" y="566"/>
                                </a:lnTo>
                                <a:lnTo>
                                  <a:pt x="426" y="601"/>
                                </a:lnTo>
                                <a:lnTo>
                                  <a:pt x="387" y="1297"/>
                                </a:lnTo>
                                <a:lnTo>
                                  <a:pt x="144" y="1329"/>
                                </a:lnTo>
                                <a:lnTo>
                                  <a:pt x="0" y="96"/>
                                </a:lnTo>
                                <a:lnTo>
                                  <a:pt x="459" y="0"/>
                                </a:lnTo>
                                <a:lnTo>
                                  <a:pt x="438" y="387"/>
                                </a:lnTo>
                                <a:lnTo>
                                  <a:pt x="464" y="355"/>
                                </a:lnTo>
                                <a:lnTo>
                                  <a:pt x="489" y="325"/>
                                </a:lnTo>
                                <a:lnTo>
                                  <a:pt x="515" y="297"/>
                                </a:lnTo>
                                <a:lnTo>
                                  <a:pt x="541" y="270"/>
                                </a:lnTo>
                                <a:lnTo>
                                  <a:pt x="568" y="246"/>
                                </a:lnTo>
                                <a:lnTo>
                                  <a:pt x="595" y="224"/>
                                </a:lnTo>
                                <a:lnTo>
                                  <a:pt x="622" y="204"/>
                                </a:lnTo>
                                <a:lnTo>
                                  <a:pt x="650" y="186"/>
                                </a:lnTo>
                                <a:lnTo>
                                  <a:pt x="678" y="170"/>
                                </a:lnTo>
                                <a:lnTo>
                                  <a:pt x="706" y="157"/>
                                </a:lnTo>
                                <a:lnTo>
                                  <a:pt x="720" y="150"/>
                                </a:lnTo>
                                <a:lnTo>
                                  <a:pt x="735" y="144"/>
                                </a:lnTo>
                                <a:lnTo>
                                  <a:pt x="749" y="139"/>
                                </a:lnTo>
                                <a:lnTo>
                                  <a:pt x="764" y="135"/>
                                </a:lnTo>
                                <a:lnTo>
                                  <a:pt x="778" y="131"/>
                                </a:lnTo>
                                <a:lnTo>
                                  <a:pt x="793" y="128"/>
                                </a:lnTo>
                                <a:lnTo>
                                  <a:pt x="807" y="124"/>
                                </a:lnTo>
                                <a:lnTo>
                                  <a:pt x="823" y="122"/>
                                </a:lnTo>
                                <a:lnTo>
                                  <a:pt x="837" y="120"/>
                                </a:lnTo>
                                <a:lnTo>
                                  <a:pt x="853" y="119"/>
                                </a:lnTo>
                                <a:lnTo>
                                  <a:pt x="867" y="118"/>
                                </a:lnTo>
                                <a:lnTo>
                                  <a:pt x="883" y="118"/>
                                </a:lnTo>
                                <a:lnTo>
                                  <a:pt x="902" y="118"/>
                                </a:lnTo>
                                <a:lnTo>
                                  <a:pt x="922" y="120"/>
                                </a:lnTo>
                                <a:lnTo>
                                  <a:pt x="941" y="122"/>
                                </a:lnTo>
                                <a:lnTo>
                                  <a:pt x="959" y="125"/>
                                </a:lnTo>
                                <a:lnTo>
                                  <a:pt x="978" y="130"/>
                                </a:lnTo>
                                <a:lnTo>
                                  <a:pt x="996" y="135"/>
                                </a:lnTo>
                                <a:lnTo>
                                  <a:pt x="1012" y="141"/>
                                </a:lnTo>
                                <a:lnTo>
                                  <a:pt x="1029" y="148"/>
                                </a:lnTo>
                                <a:lnTo>
                                  <a:pt x="1045" y="157"/>
                                </a:lnTo>
                                <a:lnTo>
                                  <a:pt x="1061" y="165"/>
                                </a:lnTo>
                                <a:lnTo>
                                  <a:pt x="1076" y="175"/>
                                </a:lnTo>
                                <a:lnTo>
                                  <a:pt x="1091" y="186"/>
                                </a:lnTo>
                                <a:lnTo>
                                  <a:pt x="1105" y="198"/>
                                </a:lnTo>
                                <a:lnTo>
                                  <a:pt x="1120" y="211"/>
                                </a:lnTo>
                                <a:lnTo>
                                  <a:pt x="1133" y="224"/>
                                </a:lnTo>
                                <a:lnTo>
                                  <a:pt x="1146" y="239"/>
                                </a:lnTo>
                                <a:lnTo>
                                  <a:pt x="1159" y="254"/>
                                </a:lnTo>
                                <a:lnTo>
                                  <a:pt x="1171" y="271"/>
                                </a:lnTo>
                                <a:lnTo>
                                  <a:pt x="1183" y="288"/>
                                </a:lnTo>
                                <a:lnTo>
                                  <a:pt x="1194" y="307"/>
                                </a:lnTo>
                                <a:lnTo>
                                  <a:pt x="1205" y="327"/>
                                </a:lnTo>
                                <a:lnTo>
                                  <a:pt x="1215" y="346"/>
                                </a:lnTo>
                                <a:lnTo>
                                  <a:pt x="1226" y="368"/>
                                </a:lnTo>
                                <a:lnTo>
                                  <a:pt x="1235" y="390"/>
                                </a:lnTo>
                                <a:lnTo>
                                  <a:pt x="1244" y="414"/>
                                </a:lnTo>
                                <a:lnTo>
                                  <a:pt x="1253" y="438"/>
                                </a:lnTo>
                                <a:lnTo>
                                  <a:pt x="1262" y="463"/>
                                </a:lnTo>
                                <a:lnTo>
                                  <a:pt x="1269" y="489"/>
                                </a:lnTo>
                                <a:lnTo>
                                  <a:pt x="1277" y="516"/>
                                </a:lnTo>
                                <a:lnTo>
                                  <a:pt x="1285" y="544"/>
                                </a:lnTo>
                                <a:lnTo>
                                  <a:pt x="1291" y="573"/>
                                </a:lnTo>
                                <a:lnTo>
                                  <a:pt x="1297" y="603"/>
                                </a:lnTo>
                                <a:lnTo>
                                  <a:pt x="1420" y="1231"/>
                                </a:lnTo>
                                <a:close/>
                                <a:moveTo>
                                  <a:pt x="1200" y="703"/>
                                </a:moveTo>
                                <a:lnTo>
                                  <a:pt x="1199" y="694"/>
                                </a:lnTo>
                                <a:lnTo>
                                  <a:pt x="1198" y="685"/>
                                </a:lnTo>
                                <a:lnTo>
                                  <a:pt x="1197" y="675"/>
                                </a:lnTo>
                                <a:lnTo>
                                  <a:pt x="1193" y="667"/>
                                </a:lnTo>
                                <a:lnTo>
                                  <a:pt x="1190" y="660"/>
                                </a:lnTo>
                                <a:lnTo>
                                  <a:pt x="1187" y="653"/>
                                </a:lnTo>
                                <a:lnTo>
                                  <a:pt x="1183" y="646"/>
                                </a:lnTo>
                                <a:lnTo>
                                  <a:pt x="1178" y="640"/>
                                </a:lnTo>
                                <a:lnTo>
                                  <a:pt x="1172" y="635"/>
                                </a:lnTo>
                                <a:lnTo>
                                  <a:pt x="1165" y="631"/>
                                </a:lnTo>
                                <a:lnTo>
                                  <a:pt x="1158" y="627"/>
                                </a:lnTo>
                                <a:lnTo>
                                  <a:pt x="1151" y="624"/>
                                </a:lnTo>
                                <a:lnTo>
                                  <a:pt x="1143" y="621"/>
                                </a:lnTo>
                                <a:lnTo>
                                  <a:pt x="1133" y="619"/>
                                </a:lnTo>
                                <a:lnTo>
                                  <a:pt x="1124" y="618"/>
                                </a:lnTo>
                                <a:lnTo>
                                  <a:pt x="1114" y="618"/>
                                </a:lnTo>
                                <a:lnTo>
                                  <a:pt x="1103" y="618"/>
                                </a:lnTo>
                                <a:lnTo>
                                  <a:pt x="1093" y="619"/>
                                </a:lnTo>
                                <a:lnTo>
                                  <a:pt x="1084" y="621"/>
                                </a:lnTo>
                                <a:lnTo>
                                  <a:pt x="1075" y="624"/>
                                </a:lnTo>
                                <a:lnTo>
                                  <a:pt x="1068" y="627"/>
                                </a:lnTo>
                                <a:lnTo>
                                  <a:pt x="1061" y="631"/>
                                </a:lnTo>
                                <a:lnTo>
                                  <a:pt x="1054" y="635"/>
                                </a:lnTo>
                                <a:lnTo>
                                  <a:pt x="1048" y="640"/>
                                </a:lnTo>
                                <a:lnTo>
                                  <a:pt x="1043" y="646"/>
                                </a:lnTo>
                                <a:lnTo>
                                  <a:pt x="1038" y="653"/>
                                </a:lnTo>
                                <a:lnTo>
                                  <a:pt x="1035" y="660"/>
                                </a:lnTo>
                                <a:lnTo>
                                  <a:pt x="1032" y="667"/>
                                </a:lnTo>
                                <a:lnTo>
                                  <a:pt x="1030" y="675"/>
                                </a:lnTo>
                                <a:lnTo>
                                  <a:pt x="1028" y="685"/>
                                </a:lnTo>
                                <a:lnTo>
                                  <a:pt x="1027" y="694"/>
                                </a:lnTo>
                                <a:lnTo>
                                  <a:pt x="1027" y="703"/>
                                </a:lnTo>
                                <a:lnTo>
                                  <a:pt x="1027" y="715"/>
                                </a:lnTo>
                                <a:lnTo>
                                  <a:pt x="1028" y="725"/>
                                </a:lnTo>
                                <a:lnTo>
                                  <a:pt x="1030" y="735"/>
                                </a:lnTo>
                                <a:lnTo>
                                  <a:pt x="1032" y="743"/>
                                </a:lnTo>
                                <a:lnTo>
                                  <a:pt x="1035" y="751"/>
                                </a:lnTo>
                                <a:lnTo>
                                  <a:pt x="1038" y="758"/>
                                </a:lnTo>
                                <a:lnTo>
                                  <a:pt x="1043" y="765"/>
                                </a:lnTo>
                                <a:lnTo>
                                  <a:pt x="1048" y="771"/>
                                </a:lnTo>
                                <a:lnTo>
                                  <a:pt x="1054" y="776"/>
                                </a:lnTo>
                                <a:lnTo>
                                  <a:pt x="1061" y="780"/>
                                </a:lnTo>
                                <a:lnTo>
                                  <a:pt x="1068" y="784"/>
                                </a:lnTo>
                                <a:lnTo>
                                  <a:pt x="1075" y="787"/>
                                </a:lnTo>
                                <a:lnTo>
                                  <a:pt x="1084" y="790"/>
                                </a:lnTo>
                                <a:lnTo>
                                  <a:pt x="1093" y="792"/>
                                </a:lnTo>
                                <a:lnTo>
                                  <a:pt x="1103" y="793"/>
                                </a:lnTo>
                                <a:lnTo>
                                  <a:pt x="1114" y="793"/>
                                </a:lnTo>
                                <a:lnTo>
                                  <a:pt x="1124" y="793"/>
                                </a:lnTo>
                                <a:lnTo>
                                  <a:pt x="1133" y="792"/>
                                </a:lnTo>
                                <a:lnTo>
                                  <a:pt x="1143" y="790"/>
                                </a:lnTo>
                                <a:lnTo>
                                  <a:pt x="1151" y="787"/>
                                </a:lnTo>
                                <a:lnTo>
                                  <a:pt x="1158" y="784"/>
                                </a:lnTo>
                                <a:lnTo>
                                  <a:pt x="1165" y="780"/>
                                </a:lnTo>
                                <a:lnTo>
                                  <a:pt x="1172" y="776"/>
                                </a:lnTo>
                                <a:lnTo>
                                  <a:pt x="1178" y="771"/>
                                </a:lnTo>
                                <a:lnTo>
                                  <a:pt x="1183" y="765"/>
                                </a:lnTo>
                                <a:lnTo>
                                  <a:pt x="1187" y="758"/>
                                </a:lnTo>
                                <a:lnTo>
                                  <a:pt x="1190" y="751"/>
                                </a:lnTo>
                                <a:lnTo>
                                  <a:pt x="1193" y="743"/>
                                </a:lnTo>
                                <a:lnTo>
                                  <a:pt x="1197" y="735"/>
                                </a:lnTo>
                                <a:lnTo>
                                  <a:pt x="1198" y="725"/>
                                </a:lnTo>
                                <a:lnTo>
                                  <a:pt x="1199" y="715"/>
                                </a:lnTo>
                                <a:lnTo>
                                  <a:pt x="1200" y="703"/>
                                </a:lnTo>
                                <a:close/>
                                <a:moveTo>
                                  <a:pt x="1248" y="1031"/>
                                </a:moveTo>
                                <a:lnTo>
                                  <a:pt x="1248" y="1021"/>
                                </a:lnTo>
                                <a:lnTo>
                                  <a:pt x="1246" y="1010"/>
                                </a:lnTo>
                                <a:lnTo>
                                  <a:pt x="1244" y="1000"/>
                                </a:lnTo>
                                <a:lnTo>
                                  <a:pt x="1240" y="990"/>
                                </a:lnTo>
                                <a:lnTo>
                                  <a:pt x="1236" y="980"/>
                                </a:lnTo>
                                <a:lnTo>
                                  <a:pt x="1230" y="971"/>
                                </a:lnTo>
                                <a:lnTo>
                                  <a:pt x="1223" y="963"/>
                                </a:lnTo>
                                <a:lnTo>
                                  <a:pt x="1215" y="955"/>
                                </a:lnTo>
                                <a:lnTo>
                                  <a:pt x="1207" y="947"/>
                                </a:lnTo>
                                <a:lnTo>
                                  <a:pt x="1198" y="941"/>
                                </a:lnTo>
                                <a:lnTo>
                                  <a:pt x="1188" y="936"/>
                                </a:lnTo>
                                <a:lnTo>
                                  <a:pt x="1179" y="931"/>
                                </a:lnTo>
                                <a:lnTo>
                                  <a:pt x="1169" y="928"/>
                                </a:lnTo>
                                <a:lnTo>
                                  <a:pt x="1159" y="925"/>
                                </a:lnTo>
                                <a:lnTo>
                                  <a:pt x="1148" y="923"/>
                                </a:lnTo>
                                <a:lnTo>
                                  <a:pt x="1137" y="923"/>
                                </a:lnTo>
                                <a:lnTo>
                                  <a:pt x="1124" y="923"/>
                                </a:lnTo>
                                <a:lnTo>
                                  <a:pt x="1112" y="924"/>
                                </a:lnTo>
                                <a:lnTo>
                                  <a:pt x="1099" y="927"/>
                                </a:lnTo>
                                <a:lnTo>
                                  <a:pt x="1089" y="930"/>
                                </a:lnTo>
                                <a:lnTo>
                                  <a:pt x="1078" y="934"/>
                                </a:lnTo>
                                <a:lnTo>
                                  <a:pt x="1069" y="939"/>
                                </a:lnTo>
                                <a:lnTo>
                                  <a:pt x="1061" y="944"/>
                                </a:lnTo>
                                <a:lnTo>
                                  <a:pt x="1054" y="950"/>
                                </a:lnTo>
                                <a:lnTo>
                                  <a:pt x="1047" y="958"/>
                                </a:lnTo>
                                <a:lnTo>
                                  <a:pt x="1041" y="966"/>
                                </a:lnTo>
                                <a:lnTo>
                                  <a:pt x="1037" y="975"/>
                                </a:lnTo>
                                <a:lnTo>
                                  <a:pt x="1033" y="985"/>
                                </a:lnTo>
                                <a:lnTo>
                                  <a:pt x="1030" y="995"/>
                                </a:lnTo>
                                <a:lnTo>
                                  <a:pt x="1028" y="1006"/>
                                </a:lnTo>
                                <a:lnTo>
                                  <a:pt x="1027" y="1019"/>
                                </a:lnTo>
                                <a:lnTo>
                                  <a:pt x="1027" y="1031"/>
                                </a:lnTo>
                                <a:lnTo>
                                  <a:pt x="1027" y="1045"/>
                                </a:lnTo>
                                <a:lnTo>
                                  <a:pt x="1028" y="1058"/>
                                </a:lnTo>
                                <a:lnTo>
                                  <a:pt x="1030" y="1070"/>
                                </a:lnTo>
                                <a:lnTo>
                                  <a:pt x="1033" y="1080"/>
                                </a:lnTo>
                                <a:lnTo>
                                  <a:pt x="1037" y="1090"/>
                                </a:lnTo>
                                <a:lnTo>
                                  <a:pt x="1041" y="1100"/>
                                </a:lnTo>
                                <a:lnTo>
                                  <a:pt x="1047" y="1107"/>
                                </a:lnTo>
                                <a:lnTo>
                                  <a:pt x="1054" y="1114"/>
                                </a:lnTo>
                                <a:lnTo>
                                  <a:pt x="1061" y="1122"/>
                                </a:lnTo>
                                <a:lnTo>
                                  <a:pt x="1069" y="1127"/>
                                </a:lnTo>
                                <a:lnTo>
                                  <a:pt x="1078" y="1132"/>
                                </a:lnTo>
                                <a:lnTo>
                                  <a:pt x="1089" y="1135"/>
                                </a:lnTo>
                                <a:lnTo>
                                  <a:pt x="1099" y="1138"/>
                                </a:lnTo>
                                <a:lnTo>
                                  <a:pt x="1112" y="1140"/>
                                </a:lnTo>
                                <a:lnTo>
                                  <a:pt x="1124" y="1142"/>
                                </a:lnTo>
                                <a:lnTo>
                                  <a:pt x="1137" y="1142"/>
                                </a:lnTo>
                                <a:lnTo>
                                  <a:pt x="1148" y="1142"/>
                                </a:lnTo>
                                <a:lnTo>
                                  <a:pt x="1159" y="1140"/>
                                </a:lnTo>
                                <a:lnTo>
                                  <a:pt x="1169" y="1138"/>
                                </a:lnTo>
                                <a:lnTo>
                                  <a:pt x="1179" y="1134"/>
                                </a:lnTo>
                                <a:lnTo>
                                  <a:pt x="1188" y="1130"/>
                                </a:lnTo>
                                <a:lnTo>
                                  <a:pt x="1198" y="1125"/>
                                </a:lnTo>
                                <a:lnTo>
                                  <a:pt x="1207" y="1118"/>
                                </a:lnTo>
                                <a:lnTo>
                                  <a:pt x="1215" y="1111"/>
                                </a:lnTo>
                                <a:lnTo>
                                  <a:pt x="1223" y="1103"/>
                                </a:lnTo>
                                <a:lnTo>
                                  <a:pt x="1230" y="1094"/>
                                </a:lnTo>
                                <a:lnTo>
                                  <a:pt x="1236" y="1085"/>
                                </a:lnTo>
                                <a:lnTo>
                                  <a:pt x="1240" y="1075"/>
                                </a:lnTo>
                                <a:lnTo>
                                  <a:pt x="1244" y="1066"/>
                                </a:lnTo>
                                <a:lnTo>
                                  <a:pt x="1246" y="1054"/>
                                </a:lnTo>
                                <a:lnTo>
                                  <a:pt x="1248" y="1044"/>
                                </a:lnTo>
                                <a:lnTo>
                                  <a:pt x="1248" y="10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75000"/>
                              <a:lumOff val="0"/>
                              <a:alpha val="4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3217"/>
                        <wps:cNvSpPr>
                          <a:spLocks noEditPoints="1"/>
                        </wps:cNvSpPr>
                        <wps:spPr bwMode="auto">
                          <a:xfrm>
                            <a:off x="8823" y="4756"/>
                            <a:ext cx="419" cy="398"/>
                          </a:xfrm>
                          <a:custGeom>
                            <a:avLst/>
                            <a:gdLst>
                              <a:gd name="T0" fmla="*/ 1483 w 1486"/>
                              <a:gd name="T1" fmla="*/ 637 h 1419"/>
                              <a:gd name="T2" fmla="*/ 1467 w 1486"/>
                              <a:gd name="T3" fmla="*/ 682 h 1419"/>
                              <a:gd name="T4" fmla="*/ 1437 w 1486"/>
                              <a:gd name="T5" fmla="*/ 721 h 1419"/>
                              <a:gd name="T6" fmla="*/ 1399 w 1486"/>
                              <a:gd name="T7" fmla="*/ 751 h 1419"/>
                              <a:gd name="T8" fmla="*/ 1354 w 1486"/>
                              <a:gd name="T9" fmla="*/ 768 h 1419"/>
                              <a:gd name="T10" fmla="*/ 1305 w 1486"/>
                              <a:gd name="T11" fmla="*/ 770 h 1419"/>
                              <a:gd name="T12" fmla="*/ 1257 w 1486"/>
                              <a:gd name="T13" fmla="*/ 758 h 1419"/>
                              <a:gd name="T14" fmla="*/ 1215 w 1486"/>
                              <a:gd name="T15" fmla="*/ 732 h 1419"/>
                              <a:gd name="T16" fmla="*/ 1181 w 1486"/>
                              <a:gd name="T17" fmla="*/ 696 h 1419"/>
                              <a:gd name="T18" fmla="*/ 1161 w 1486"/>
                              <a:gd name="T19" fmla="*/ 652 h 1419"/>
                              <a:gd name="T20" fmla="*/ 1153 w 1486"/>
                              <a:gd name="T21" fmla="*/ 604 h 1419"/>
                              <a:gd name="T22" fmla="*/ 1161 w 1486"/>
                              <a:gd name="T23" fmla="*/ 556 h 1419"/>
                              <a:gd name="T24" fmla="*/ 1181 w 1486"/>
                              <a:gd name="T25" fmla="*/ 513 h 1419"/>
                              <a:gd name="T26" fmla="*/ 1217 w 1486"/>
                              <a:gd name="T27" fmla="*/ 477 h 1419"/>
                              <a:gd name="T28" fmla="*/ 1258 w 1486"/>
                              <a:gd name="T29" fmla="*/ 452 h 1419"/>
                              <a:gd name="T30" fmla="*/ 1305 w 1486"/>
                              <a:gd name="T31" fmla="*/ 441 h 1419"/>
                              <a:gd name="T32" fmla="*/ 1353 w 1486"/>
                              <a:gd name="T33" fmla="*/ 443 h 1419"/>
                              <a:gd name="T34" fmla="*/ 1397 w 1486"/>
                              <a:gd name="T35" fmla="*/ 458 h 1419"/>
                              <a:gd name="T36" fmla="*/ 1436 w 1486"/>
                              <a:gd name="T37" fmla="*/ 489 h 1419"/>
                              <a:gd name="T38" fmla="*/ 1467 w 1486"/>
                              <a:gd name="T39" fmla="*/ 527 h 1419"/>
                              <a:gd name="T40" fmla="*/ 1483 w 1486"/>
                              <a:gd name="T41" fmla="*/ 572 h 1419"/>
                              <a:gd name="T42" fmla="*/ 333 w 1486"/>
                              <a:gd name="T43" fmla="*/ 699 h 1419"/>
                              <a:gd name="T44" fmla="*/ 326 w 1486"/>
                              <a:gd name="T45" fmla="*/ 748 h 1419"/>
                              <a:gd name="T46" fmla="*/ 305 w 1486"/>
                              <a:gd name="T47" fmla="*/ 792 h 1419"/>
                              <a:gd name="T48" fmla="*/ 271 w 1486"/>
                              <a:gd name="T49" fmla="*/ 828 h 1419"/>
                              <a:gd name="T50" fmla="*/ 230 w 1486"/>
                              <a:gd name="T51" fmla="*/ 853 h 1419"/>
                              <a:gd name="T52" fmla="*/ 181 w 1486"/>
                              <a:gd name="T53" fmla="*/ 864 h 1419"/>
                              <a:gd name="T54" fmla="*/ 131 w 1486"/>
                              <a:gd name="T55" fmla="*/ 861 h 1419"/>
                              <a:gd name="T56" fmla="*/ 87 w 1486"/>
                              <a:gd name="T57" fmla="*/ 845 h 1419"/>
                              <a:gd name="T58" fmla="*/ 47 w 1486"/>
                              <a:gd name="T59" fmla="*/ 816 h 1419"/>
                              <a:gd name="T60" fmla="*/ 18 w 1486"/>
                              <a:gd name="T61" fmla="*/ 778 h 1419"/>
                              <a:gd name="T62" fmla="*/ 3 w 1486"/>
                              <a:gd name="T63" fmla="*/ 732 h 1419"/>
                              <a:gd name="T64" fmla="*/ 1 w 1486"/>
                              <a:gd name="T65" fmla="*/ 683 h 1419"/>
                              <a:gd name="T66" fmla="*/ 12 w 1486"/>
                              <a:gd name="T67" fmla="*/ 637 h 1419"/>
                              <a:gd name="T68" fmla="*/ 37 w 1486"/>
                              <a:gd name="T69" fmla="*/ 596 h 1419"/>
                              <a:gd name="T70" fmla="*/ 74 w 1486"/>
                              <a:gd name="T71" fmla="*/ 562 h 1419"/>
                              <a:gd name="T72" fmla="*/ 116 w 1486"/>
                              <a:gd name="T73" fmla="*/ 541 h 1419"/>
                              <a:gd name="T74" fmla="*/ 164 w 1486"/>
                              <a:gd name="T75" fmla="*/ 535 h 1419"/>
                              <a:gd name="T76" fmla="*/ 213 w 1486"/>
                              <a:gd name="T77" fmla="*/ 541 h 1419"/>
                              <a:gd name="T78" fmla="*/ 256 w 1486"/>
                              <a:gd name="T79" fmla="*/ 562 h 1419"/>
                              <a:gd name="T80" fmla="*/ 294 w 1486"/>
                              <a:gd name="T81" fmla="*/ 596 h 1419"/>
                              <a:gd name="T82" fmla="*/ 320 w 1486"/>
                              <a:gd name="T83" fmla="*/ 637 h 1419"/>
                              <a:gd name="T84" fmla="*/ 332 w 1486"/>
                              <a:gd name="T85" fmla="*/ 683 h 1419"/>
                              <a:gd name="T86" fmla="*/ 1003 w 1486"/>
                              <a:gd name="T87" fmla="*/ 1419 h 1419"/>
                              <a:gd name="T88" fmla="*/ 130 w 1486"/>
                              <a:gd name="T89" fmla="*/ 1323 h 1419"/>
                              <a:gd name="T90" fmla="*/ 380 w 1486"/>
                              <a:gd name="T91" fmla="*/ 0 h 1419"/>
                              <a:gd name="T92" fmla="*/ 1267 w 1486"/>
                              <a:gd name="T93" fmla="*/ 177 h 14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486" h="1419">
                                <a:moveTo>
                                  <a:pt x="1486" y="604"/>
                                </a:moveTo>
                                <a:lnTo>
                                  <a:pt x="1486" y="620"/>
                                </a:lnTo>
                                <a:lnTo>
                                  <a:pt x="1483" y="637"/>
                                </a:lnTo>
                                <a:lnTo>
                                  <a:pt x="1480" y="652"/>
                                </a:lnTo>
                                <a:lnTo>
                                  <a:pt x="1475" y="667"/>
                                </a:lnTo>
                                <a:lnTo>
                                  <a:pt x="1467" y="682"/>
                                </a:lnTo>
                                <a:lnTo>
                                  <a:pt x="1459" y="696"/>
                                </a:lnTo>
                                <a:lnTo>
                                  <a:pt x="1449" y="709"/>
                                </a:lnTo>
                                <a:lnTo>
                                  <a:pt x="1437" y="721"/>
                                </a:lnTo>
                                <a:lnTo>
                                  <a:pt x="1426" y="732"/>
                                </a:lnTo>
                                <a:lnTo>
                                  <a:pt x="1412" y="743"/>
                                </a:lnTo>
                                <a:lnTo>
                                  <a:pt x="1399" y="751"/>
                                </a:lnTo>
                                <a:lnTo>
                                  <a:pt x="1384" y="758"/>
                                </a:lnTo>
                                <a:lnTo>
                                  <a:pt x="1370" y="764"/>
                                </a:lnTo>
                                <a:lnTo>
                                  <a:pt x="1354" y="768"/>
                                </a:lnTo>
                                <a:lnTo>
                                  <a:pt x="1338" y="770"/>
                                </a:lnTo>
                                <a:lnTo>
                                  <a:pt x="1321" y="771"/>
                                </a:lnTo>
                                <a:lnTo>
                                  <a:pt x="1305" y="770"/>
                                </a:lnTo>
                                <a:lnTo>
                                  <a:pt x="1288" y="768"/>
                                </a:lnTo>
                                <a:lnTo>
                                  <a:pt x="1271" y="764"/>
                                </a:lnTo>
                                <a:lnTo>
                                  <a:pt x="1257" y="758"/>
                                </a:lnTo>
                                <a:lnTo>
                                  <a:pt x="1242" y="751"/>
                                </a:lnTo>
                                <a:lnTo>
                                  <a:pt x="1228" y="743"/>
                                </a:lnTo>
                                <a:lnTo>
                                  <a:pt x="1215" y="732"/>
                                </a:lnTo>
                                <a:lnTo>
                                  <a:pt x="1202" y="721"/>
                                </a:lnTo>
                                <a:lnTo>
                                  <a:pt x="1191" y="709"/>
                                </a:lnTo>
                                <a:lnTo>
                                  <a:pt x="1181" y="696"/>
                                </a:lnTo>
                                <a:lnTo>
                                  <a:pt x="1172" y="682"/>
                                </a:lnTo>
                                <a:lnTo>
                                  <a:pt x="1166" y="667"/>
                                </a:lnTo>
                                <a:lnTo>
                                  <a:pt x="1161" y="652"/>
                                </a:lnTo>
                                <a:lnTo>
                                  <a:pt x="1157" y="637"/>
                                </a:lnTo>
                                <a:lnTo>
                                  <a:pt x="1154" y="620"/>
                                </a:lnTo>
                                <a:lnTo>
                                  <a:pt x="1153" y="604"/>
                                </a:lnTo>
                                <a:lnTo>
                                  <a:pt x="1154" y="587"/>
                                </a:lnTo>
                                <a:lnTo>
                                  <a:pt x="1157" y="572"/>
                                </a:lnTo>
                                <a:lnTo>
                                  <a:pt x="1161" y="556"/>
                                </a:lnTo>
                                <a:lnTo>
                                  <a:pt x="1166" y="541"/>
                                </a:lnTo>
                                <a:lnTo>
                                  <a:pt x="1173" y="527"/>
                                </a:lnTo>
                                <a:lnTo>
                                  <a:pt x="1181" y="513"/>
                                </a:lnTo>
                                <a:lnTo>
                                  <a:pt x="1192" y="501"/>
                                </a:lnTo>
                                <a:lnTo>
                                  <a:pt x="1204" y="489"/>
                                </a:lnTo>
                                <a:lnTo>
                                  <a:pt x="1217" y="477"/>
                                </a:lnTo>
                                <a:lnTo>
                                  <a:pt x="1230" y="467"/>
                                </a:lnTo>
                                <a:lnTo>
                                  <a:pt x="1244" y="458"/>
                                </a:lnTo>
                                <a:lnTo>
                                  <a:pt x="1258" y="452"/>
                                </a:lnTo>
                                <a:lnTo>
                                  <a:pt x="1274" y="447"/>
                                </a:lnTo>
                                <a:lnTo>
                                  <a:pt x="1289" y="443"/>
                                </a:lnTo>
                                <a:lnTo>
                                  <a:pt x="1305" y="441"/>
                                </a:lnTo>
                                <a:lnTo>
                                  <a:pt x="1321" y="440"/>
                                </a:lnTo>
                                <a:lnTo>
                                  <a:pt x="1338" y="441"/>
                                </a:lnTo>
                                <a:lnTo>
                                  <a:pt x="1353" y="443"/>
                                </a:lnTo>
                                <a:lnTo>
                                  <a:pt x="1368" y="447"/>
                                </a:lnTo>
                                <a:lnTo>
                                  <a:pt x="1382" y="452"/>
                                </a:lnTo>
                                <a:lnTo>
                                  <a:pt x="1397" y="458"/>
                                </a:lnTo>
                                <a:lnTo>
                                  <a:pt x="1410" y="467"/>
                                </a:lnTo>
                                <a:lnTo>
                                  <a:pt x="1424" y="477"/>
                                </a:lnTo>
                                <a:lnTo>
                                  <a:pt x="1436" y="489"/>
                                </a:lnTo>
                                <a:lnTo>
                                  <a:pt x="1448" y="501"/>
                                </a:lnTo>
                                <a:lnTo>
                                  <a:pt x="1458" y="513"/>
                                </a:lnTo>
                                <a:lnTo>
                                  <a:pt x="1467" y="527"/>
                                </a:lnTo>
                                <a:lnTo>
                                  <a:pt x="1473" y="541"/>
                                </a:lnTo>
                                <a:lnTo>
                                  <a:pt x="1480" y="556"/>
                                </a:lnTo>
                                <a:lnTo>
                                  <a:pt x="1483" y="572"/>
                                </a:lnTo>
                                <a:lnTo>
                                  <a:pt x="1486" y="587"/>
                                </a:lnTo>
                                <a:lnTo>
                                  <a:pt x="1486" y="604"/>
                                </a:lnTo>
                                <a:close/>
                                <a:moveTo>
                                  <a:pt x="333" y="699"/>
                                </a:moveTo>
                                <a:lnTo>
                                  <a:pt x="332" y="716"/>
                                </a:lnTo>
                                <a:lnTo>
                                  <a:pt x="330" y="732"/>
                                </a:lnTo>
                                <a:lnTo>
                                  <a:pt x="326" y="748"/>
                                </a:lnTo>
                                <a:lnTo>
                                  <a:pt x="321" y="764"/>
                                </a:lnTo>
                                <a:lnTo>
                                  <a:pt x="313" y="778"/>
                                </a:lnTo>
                                <a:lnTo>
                                  <a:pt x="305" y="792"/>
                                </a:lnTo>
                                <a:lnTo>
                                  <a:pt x="295" y="805"/>
                                </a:lnTo>
                                <a:lnTo>
                                  <a:pt x="283" y="816"/>
                                </a:lnTo>
                                <a:lnTo>
                                  <a:pt x="271" y="828"/>
                                </a:lnTo>
                                <a:lnTo>
                                  <a:pt x="257" y="837"/>
                                </a:lnTo>
                                <a:lnTo>
                                  <a:pt x="244" y="845"/>
                                </a:lnTo>
                                <a:lnTo>
                                  <a:pt x="230" y="853"/>
                                </a:lnTo>
                                <a:lnTo>
                                  <a:pt x="214" y="858"/>
                                </a:lnTo>
                                <a:lnTo>
                                  <a:pt x="197" y="861"/>
                                </a:lnTo>
                                <a:lnTo>
                                  <a:pt x="181" y="864"/>
                                </a:lnTo>
                                <a:lnTo>
                                  <a:pt x="164" y="864"/>
                                </a:lnTo>
                                <a:lnTo>
                                  <a:pt x="147" y="864"/>
                                </a:lnTo>
                                <a:lnTo>
                                  <a:pt x="131" y="861"/>
                                </a:lnTo>
                                <a:lnTo>
                                  <a:pt x="116" y="858"/>
                                </a:lnTo>
                                <a:lnTo>
                                  <a:pt x="100" y="853"/>
                                </a:lnTo>
                                <a:lnTo>
                                  <a:pt x="87" y="845"/>
                                </a:lnTo>
                                <a:lnTo>
                                  <a:pt x="72" y="837"/>
                                </a:lnTo>
                                <a:lnTo>
                                  <a:pt x="60" y="828"/>
                                </a:lnTo>
                                <a:lnTo>
                                  <a:pt x="47" y="816"/>
                                </a:lnTo>
                                <a:lnTo>
                                  <a:pt x="37" y="805"/>
                                </a:lnTo>
                                <a:lnTo>
                                  <a:pt x="27" y="792"/>
                                </a:lnTo>
                                <a:lnTo>
                                  <a:pt x="18" y="778"/>
                                </a:lnTo>
                                <a:lnTo>
                                  <a:pt x="12" y="764"/>
                                </a:lnTo>
                                <a:lnTo>
                                  <a:pt x="7" y="748"/>
                                </a:lnTo>
                                <a:lnTo>
                                  <a:pt x="3" y="732"/>
                                </a:lnTo>
                                <a:lnTo>
                                  <a:pt x="1" y="716"/>
                                </a:lnTo>
                                <a:lnTo>
                                  <a:pt x="0" y="699"/>
                                </a:lnTo>
                                <a:lnTo>
                                  <a:pt x="1" y="683"/>
                                </a:lnTo>
                                <a:lnTo>
                                  <a:pt x="3" y="667"/>
                                </a:lnTo>
                                <a:lnTo>
                                  <a:pt x="7" y="651"/>
                                </a:lnTo>
                                <a:lnTo>
                                  <a:pt x="12" y="637"/>
                                </a:lnTo>
                                <a:lnTo>
                                  <a:pt x="19" y="622"/>
                                </a:lnTo>
                                <a:lnTo>
                                  <a:pt x="28" y="609"/>
                                </a:lnTo>
                                <a:lnTo>
                                  <a:pt x="37" y="596"/>
                                </a:lnTo>
                                <a:lnTo>
                                  <a:pt x="48" y="584"/>
                                </a:lnTo>
                                <a:lnTo>
                                  <a:pt x="61" y="573"/>
                                </a:lnTo>
                                <a:lnTo>
                                  <a:pt x="74" y="562"/>
                                </a:lnTo>
                                <a:lnTo>
                                  <a:pt x="88" y="554"/>
                                </a:lnTo>
                                <a:lnTo>
                                  <a:pt x="101" y="548"/>
                                </a:lnTo>
                                <a:lnTo>
                                  <a:pt x="116" y="541"/>
                                </a:lnTo>
                                <a:lnTo>
                                  <a:pt x="131" y="538"/>
                                </a:lnTo>
                                <a:lnTo>
                                  <a:pt x="148" y="536"/>
                                </a:lnTo>
                                <a:lnTo>
                                  <a:pt x="164" y="535"/>
                                </a:lnTo>
                                <a:lnTo>
                                  <a:pt x="181" y="536"/>
                                </a:lnTo>
                                <a:lnTo>
                                  <a:pt x="196" y="538"/>
                                </a:lnTo>
                                <a:lnTo>
                                  <a:pt x="213" y="541"/>
                                </a:lnTo>
                                <a:lnTo>
                                  <a:pt x="227" y="548"/>
                                </a:lnTo>
                                <a:lnTo>
                                  <a:pt x="242" y="554"/>
                                </a:lnTo>
                                <a:lnTo>
                                  <a:pt x="256" y="562"/>
                                </a:lnTo>
                                <a:lnTo>
                                  <a:pt x="270" y="573"/>
                                </a:lnTo>
                                <a:lnTo>
                                  <a:pt x="282" y="584"/>
                                </a:lnTo>
                                <a:lnTo>
                                  <a:pt x="294" y="596"/>
                                </a:lnTo>
                                <a:lnTo>
                                  <a:pt x="304" y="609"/>
                                </a:lnTo>
                                <a:lnTo>
                                  <a:pt x="313" y="622"/>
                                </a:lnTo>
                                <a:lnTo>
                                  <a:pt x="320" y="637"/>
                                </a:lnTo>
                                <a:lnTo>
                                  <a:pt x="326" y="651"/>
                                </a:lnTo>
                                <a:lnTo>
                                  <a:pt x="330" y="667"/>
                                </a:lnTo>
                                <a:lnTo>
                                  <a:pt x="332" y="683"/>
                                </a:lnTo>
                                <a:lnTo>
                                  <a:pt x="333" y="699"/>
                                </a:lnTo>
                                <a:close/>
                                <a:moveTo>
                                  <a:pt x="1345" y="1156"/>
                                </a:moveTo>
                                <a:lnTo>
                                  <a:pt x="1003" y="1419"/>
                                </a:lnTo>
                                <a:lnTo>
                                  <a:pt x="673" y="871"/>
                                </a:lnTo>
                                <a:lnTo>
                                  <a:pt x="219" y="1402"/>
                                </a:lnTo>
                                <a:lnTo>
                                  <a:pt x="130" y="1323"/>
                                </a:lnTo>
                                <a:lnTo>
                                  <a:pt x="571" y="707"/>
                                </a:lnTo>
                                <a:lnTo>
                                  <a:pt x="216" y="107"/>
                                </a:lnTo>
                                <a:lnTo>
                                  <a:pt x="380" y="0"/>
                                </a:lnTo>
                                <a:lnTo>
                                  <a:pt x="758" y="453"/>
                                </a:lnTo>
                                <a:lnTo>
                                  <a:pt x="1061" y="25"/>
                                </a:lnTo>
                                <a:lnTo>
                                  <a:pt x="1267" y="177"/>
                                </a:lnTo>
                                <a:lnTo>
                                  <a:pt x="893" y="613"/>
                                </a:lnTo>
                                <a:lnTo>
                                  <a:pt x="1345" y="1156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5">
                                  <a:lumMod val="40000"/>
                                  <a:lumOff val="60000"/>
                                  <a:alpha val="95000"/>
                                </a:schemeClr>
                              </a:gs>
                              <a:gs pos="100000">
                                <a:schemeClr val="bg2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3218"/>
                        <wps:cNvSpPr>
                          <a:spLocks noEditPoints="1"/>
                        </wps:cNvSpPr>
                        <wps:spPr bwMode="auto">
                          <a:xfrm>
                            <a:off x="9428" y="4384"/>
                            <a:ext cx="193" cy="827"/>
                          </a:xfrm>
                          <a:custGeom>
                            <a:avLst/>
                            <a:gdLst>
                              <a:gd name="T0" fmla="*/ 59 w 529"/>
                              <a:gd name="T1" fmla="*/ 707 h 2381"/>
                              <a:gd name="T2" fmla="*/ 39 w 529"/>
                              <a:gd name="T3" fmla="*/ 546 h 2381"/>
                              <a:gd name="T4" fmla="*/ 24 w 529"/>
                              <a:gd name="T5" fmla="*/ 363 h 2381"/>
                              <a:gd name="T6" fmla="*/ 0 w 529"/>
                              <a:gd name="T7" fmla="*/ 127 h 2381"/>
                              <a:gd name="T8" fmla="*/ 495 w 529"/>
                              <a:gd name="T9" fmla="*/ 2158 h 2381"/>
                              <a:gd name="T10" fmla="*/ 485 w 529"/>
                              <a:gd name="T11" fmla="*/ 2206 h 2381"/>
                              <a:gd name="T12" fmla="*/ 468 w 529"/>
                              <a:gd name="T13" fmla="*/ 2250 h 2381"/>
                              <a:gd name="T14" fmla="*/ 442 w 529"/>
                              <a:gd name="T15" fmla="*/ 2290 h 2381"/>
                              <a:gd name="T16" fmla="*/ 407 w 529"/>
                              <a:gd name="T17" fmla="*/ 2325 h 2381"/>
                              <a:gd name="T18" fmla="*/ 367 w 529"/>
                              <a:gd name="T19" fmla="*/ 2353 h 2381"/>
                              <a:gd name="T20" fmla="*/ 325 w 529"/>
                              <a:gd name="T21" fmla="*/ 2371 h 2381"/>
                              <a:gd name="T22" fmla="*/ 277 w 529"/>
                              <a:gd name="T23" fmla="*/ 2380 h 2381"/>
                              <a:gd name="T24" fmla="*/ 228 w 529"/>
                              <a:gd name="T25" fmla="*/ 2380 h 2381"/>
                              <a:gd name="T26" fmla="*/ 181 w 529"/>
                              <a:gd name="T27" fmla="*/ 2371 h 2381"/>
                              <a:gd name="T28" fmla="*/ 137 w 529"/>
                              <a:gd name="T29" fmla="*/ 2353 h 2381"/>
                              <a:gd name="T30" fmla="*/ 98 w 529"/>
                              <a:gd name="T31" fmla="*/ 2325 h 2381"/>
                              <a:gd name="T32" fmla="*/ 62 w 529"/>
                              <a:gd name="T33" fmla="*/ 2290 h 2381"/>
                              <a:gd name="T34" fmla="*/ 34 w 529"/>
                              <a:gd name="T35" fmla="*/ 2250 h 2381"/>
                              <a:gd name="T36" fmla="*/ 16 w 529"/>
                              <a:gd name="T37" fmla="*/ 2206 h 2381"/>
                              <a:gd name="T38" fmla="*/ 7 w 529"/>
                              <a:gd name="T39" fmla="*/ 2158 h 2381"/>
                              <a:gd name="T40" fmla="*/ 7 w 529"/>
                              <a:gd name="T41" fmla="*/ 2107 h 2381"/>
                              <a:gd name="T42" fmla="*/ 16 w 529"/>
                              <a:gd name="T43" fmla="*/ 2061 h 2381"/>
                              <a:gd name="T44" fmla="*/ 34 w 529"/>
                              <a:gd name="T45" fmla="*/ 2017 h 2381"/>
                              <a:gd name="T46" fmla="*/ 62 w 529"/>
                              <a:gd name="T47" fmla="*/ 1977 h 2381"/>
                              <a:gd name="T48" fmla="*/ 97 w 529"/>
                              <a:gd name="T49" fmla="*/ 1940 h 2381"/>
                              <a:gd name="T50" fmla="*/ 136 w 529"/>
                              <a:gd name="T51" fmla="*/ 1913 h 2381"/>
                              <a:gd name="T52" fmla="*/ 180 w 529"/>
                              <a:gd name="T53" fmla="*/ 1895 h 2381"/>
                              <a:gd name="T54" fmla="*/ 228 w 529"/>
                              <a:gd name="T55" fmla="*/ 1885 h 2381"/>
                              <a:gd name="T56" fmla="*/ 277 w 529"/>
                              <a:gd name="T57" fmla="*/ 1885 h 2381"/>
                              <a:gd name="T58" fmla="*/ 325 w 529"/>
                              <a:gd name="T59" fmla="*/ 1895 h 2381"/>
                              <a:gd name="T60" fmla="*/ 367 w 529"/>
                              <a:gd name="T61" fmla="*/ 1913 h 2381"/>
                              <a:gd name="T62" fmla="*/ 407 w 529"/>
                              <a:gd name="T63" fmla="*/ 1940 h 2381"/>
                              <a:gd name="T64" fmla="*/ 442 w 529"/>
                              <a:gd name="T65" fmla="*/ 1977 h 2381"/>
                              <a:gd name="T66" fmla="*/ 468 w 529"/>
                              <a:gd name="T67" fmla="*/ 2017 h 2381"/>
                              <a:gd name="T68" fmla="*/ 485 w 529"/>
                              <a:gd name="T69" fmla="*/ 2061 h 2381"/>
                              <a:gd name="T70" fmla="*/ 495 w 529"/>
                              <a:gd name="T71" fmla="*/ 2107 h 2381"/>
                              <a:gd name="T72" fmla="*/ 338 w 529"/>
                              <a:gd name="T73" fmla="*/ 2088 h 2381"/>
                              <a:gd name="T74" fmla="*/ 326 w 529"/>
                              <a:gd name="T75" fmla="*/ 2044 h 2381"/>
                              <a:gd name="T76" fmla="*/ 298 w 529"/>
                              <a:gd name="T77" fmla="*/ 2005 h 2381"/>
                              <a:gd name="T78" fmla="*/ 261 w 529"/>
                              <a:gd name="T79" fmla="*/ 1982 h 2381"/>
                              <a:gd name="T80" fmla="*/ 217 w 529"/>
                              <a:gd name="T81" fmla="*/ 1977 h 2381"/>
                              <a:gd name="T82" fmla="*/ 177 w 529"/>
                              <a:gd name="T83" fmla="*/ 1991 h 2381"/>
                              <a:gd name="T84" fmla="*/ 144 w 529"/>
                              <a:gd name="T85" fmla="*/ 2023 h 2381"/>
                              <a:gd name="T86" fmla="*/ 124 w 529"/>
                              <a:gd name="T87" fmla="*/ 2066 h 2381"/>
                              <a:gd name="T88" fmla="*/ 120 w 529"/>
                              <a:gd name="T89" fmla="*/ 2112 h 2381"/>
                              <a:gd name="T90" fmla="*/ 132 w 529"/>
                              <a:gd name="T91" fmla="*/ 2155 h 2381"/>
                              <a:gd name="T92" fmla="*/ 158 w 529"/>
                              <a:gd name="T93" fmla="*/ 2194 h 2381"/>
                              <a:gd name="T94" fmla="*/ 195 w 529"/>
                              <a:gd name="T95" fmla="*/ 2217 h 2381"/>
                              <a:gd name="T96" fmla="*/ 240 w 529"/>
                              <a:gd name="T97" fmla="*/ 2223 h 2381"/>
                              <a:gd name="T98" fmla="*/ 281 w 529"/>
                              <a:gd name="T99" fmla="*/ 2208 h 2381"/>
                              <a:gd name="T100" fmla="*/ 315 w 529"/>
                              <a:gd name="T101" fmla="*/ 2176 h 2381"/>
                              <a:gd name="T102" fmla="*/ 334 w 529"/>
                              <a:gd name="T103" fmla="*/ 2133 h 23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529" h="2381">
                                <a:moveTo>
                                  <a:pt x="529" y="0"/>
                                </a:moveTo>
                                <a:lnTo>
                                  <a:pt x="363" y="1684"/>
                                </a:lnTo>
                                <a:lnTo>
                                  <a:pt x="156" y="1708"/>
                                </a:lnTo>
                                <a:lnTo>
                                  <a:pt x="59" y="707"/>
                                </a:lnTo>
                                <a:lnTo>
                                  <a:pt x="183" y="683"/>
                                </a:lnTo>
                                <a:lnTo>
                                  <a:pt x="183" y="599"/>
                                </a:lnTo>
                                <a:lnTo>
                                  <a:pt x="52" y="628"/>
                                </a:lnTo>
                                <a:lnTo>
                                  <a:pt x="39" y="546"/>
                                </a:lnTo>
                                <a:lnTo>
                                  <a:pt x="177" y="513"/>
                                </a:lnTo>
                                <a:lnTo>
                                  <a:pt x="170" y="425"/>
                                </a:lnTo>
                                <a:lnTo>
                                  <a:pt x="33" y="457"/>
                                </a:lnTo>
                                <a:lnTo>
                                  <a:pt x="24" y="363"/>
                                </a:lnTo>
                                <a:lnTo>
                                  <a:pt x="170" y="327"/>
                                </a:lnTo>
                                <a:lnTo>
                                  <a:pt x="163" y="245"/>
                                </a:lnTo>
                                <a:lnTo>
                                  <a:pt x="16" y="281"/>
                                </a:lnTo>
                                <a:lnTo>
                                  <a:pt x="0" y="127"/>
                                </a:lnTo>
                                <a:lnTo>
                                  <a:pt x="529" y="0"/>
                                </a:lnTo>
                                <a:close/>
                                <a:moveTo>
                                  <a:pt x="496" y="2133"/>
                                </a:moveTo>
                                <a:lnTo>
                                  <a:pt x="495" y="2146"/>
                                </a:lnTo>
                                <a:lnTo>
                                  <a:pt x="495" y="2158"/>
                                </a:lnTo>
                                <a:lnTo>
                                  <a:pt x="493" y="2171"/>
                                </a:lnTo>
                                <a:lnTo>
                                  <a:pt x="491" y="2182"/>
                                </a:lnTo>
                                <a:lnTo>
                                  <a:pt x="489" y="2194"/>
                                </a:lnTo>
                                <a:lnTo>
                                  <a:pt x="485" y="2206"/>
                                </a:lnTo>
                                <a:lnTo>
                                  <a:pt x="482" y="2216"/>
                                </a:lnTo>
                                <a:lnTo>
                                  <a:pt x="478" y="2228"/>
                                </a:lnTo>
                                <a:lnTo>
                                  <a:pt x="473" y="2239"/>
                                </a:lnTo>
                                <a:lnTo>
                                  <a:pt x="468" y="2250"/>
                                </a:lnTo>
                                <a:lnTo>
                                  <a:pt x="462" y="2260"/>
                                </a:lnTo>
                                <a:lnTo>
                                  <a:pt x="455" y="2270"/>
                                </a:lnTo>
                                <a:lnTo>
                                  <a:pt x="449" y="2280"/>
                                </a:lnTo>
                                <a:lnTo>
                                  <a:pt x="442" y="2290"/>
                                </a:lnTo>
                                <a:lnTo>
                                  <a:pt x="434" y="2299"/>
                                </a:lnTo>
                                <a:lnTo>
                                  <a:pt x="425" y="2309"/>
                                </a:lnTo>
                                <a:lnTo>
                                  <a:pt x="416" y="2317"/>
                                </a:lnTo>
                                <a:lnTo>
                                  <a:pt x="407" y="2325"/>
                                </a:lnTo>
                                <a:lnTo>
                                  <a:pt x="397" y="2334"/>
                                </a:lnTo>
                                <a:lnTo>
                                  <a:pt x="388" y="2341"/>
                                </a:lnTo>
                                <a:lnTo>
                                  <a:pt x="378" y="2347"/>
                                </a:lnTo>
                                <a:lnTo>
                                  <a:pt x="367" y="2353"/>
                                </a:lnTo>
                                <a:lnTo>
                                  <a:pt x="357" y="2359"/>
                                </a:lnTo>
                                <a:lnTo>
                                  <a:pt x="347" y="2364"/>
                                </a:lnTo>
                                <a:lnTo>
                                  <a:pt x="335" y="2368"/>
                                </a:lnTo>
                                <a:lnTo>
                                  <a:pt x="325" y="2371"/>
                                </a:lnTo>
                                <a:lnTo>
                                  <a:pt x="314" y="2374"/>
                                </a:lnTo>
                                <a:lnTo>
                                  <a:pt x="302" y="2377"/>
                                </a:lnTo>
                                <a:lnTo>
                                  <a:pt x="290" y="2379"/>
                                </a:lnTo>
                                <a:lnTo>
                                  <a:pt x="277" y="2380"/>
                                </a:lnTo>
                                <a:lnTo>
                                  <a:pt x="266" y="2381"/>
                                </a:lnTo>
                                <a:lnTo>
                                  <a:pt x="252" y="2381"/>
                                </a:lnTo>
                                <a:lnTo>
                                  <a:pt x="240" y="2381"/>
                                </a:lnTo>
                                <a:lnTo>
                                  <a:pt x="228" y="2380"/>
                                </a:lnTo>
                                <a:lnTo>
                                  <a:pt x="216" y="2379"/>
                                </a:lnTo>
                                <a:lnTo>
                                  <a:pt x="204" y="2377"/>
                                </a:lnTo>
                                <a:lnTo>
                                  <a:pt x="192" y="2374"/>
                                </a:lnTo>
                                <a:lnTo>
                                  <a:pt x="181" y="2371"/>
                                </a:lnTo>
                                <a:lnTo>
                                  <a:pt x="170" y="2368"/>
                                </a:lnTo>
                                <a:lnTo>
                                  <a:pt x="159" y="2364"/>
                                </a:lnTo>
                                <a:lnTo>
                                  <a:pt x="148" y="2359"/>
                                </a:lnTo>
                                <a:lnTo>
                                  <a:pt x="137" y="2353"/>
                                </a:lnTo>
                                <a:lnTo>
                                  <a:pt x="127" y="2347"/>
                                </a:lnTo>
                                <a:lnTo>
                                  <a:pt x="117" y="2341"/>
                                </a:lnTo>
                                <a:lnTo>
                                  <a:pt x="107" y="2334"/>
                                </a:lnTo>
                                <a:lnTo>
                                  <a:pt x="98" y="2325"/>
                                </a:lnTo>
                                <a:lnTo>
                                  <a:pt x="88" y="2317"/>
                                </a:lnTo>
                                <a:lnTo>
                                  <a:pt x="78" y="2309"/>
                                </a:lnTo>
                                <a:lnTo>
                                  <a:pt x="70" y="2299"/>
                                </a:lnTo>
                                <a:lnTo>
                                  <a:pt x="62" y="2290"/>
                                </a:lnTo>
                                <a:lnTo>
                                  <a:pt x="54" y="2280"/>
                                </a:lnTo>
                                <a:lnTo>
                                  <a:pt x="47" y="2270"/>
                                </a:lnTo>
                                <a:lnTo>
                                  <a:pt x="40" y="2260"/>
                                </a:lnTo>
                                <a:lnTo>
                                  <a:pt x="34" y="2250"/>
                                </a:lnTo>
                                <a:lnTo>
                                  <a:pt x="29" y="2239"/>
                                </a:lnTo>
                                <a:lnTo>
                                  <a:pt x="24" y="2228"/>
                                </a:lnTo>
                                <a:lnTo>
                                  <a:pt x="19" y="2216"/>
                                </a:lnTo>
                                <a:lnTo>
                                  <a:pt x="16" y="2206"/>
                                </a:lnTo>
                                <a:lnTo>
                                  <a:pt x="13" y="2194"/>
                                </a:lnTo>
                                <a:lnTo>
                                  <a:pt x="10" y="2182"/>
                                </a:lnTo>
                                <a:lnTo>
                                  <a:pt x="8" y="2171"/>
                                </a:lnTo>
                                <a:lnTo>
                                  <a:pt x="7" y="2158"/>
                                </a:lnTo>
                                <a:lnTo>
                                  <a:pt x="6" y="2146"/>
                                </a:lnTo>
                                <a:lnTo>
                                  <a:pt x="6" y="2133"/>
                                </a:lnTo>
                                <a:lnTo>
                                  <a:pt x="6" y="2120"/>
                                </a:lnTo>
                                <a:lnTo>
                                  <a:pt x="7" y="2107"/>
                                </a:lnTo>
                                <a:lnTo>
                                  <a:pt x="8" y="2096"/>
                                </a:lnTo>
                                <a:lnTo>
                                  <a:pt x="10" y="2084"/>
                                </a:lnTo>
                                <a:lnTo>
                                  <a:pt x="13" y="2072"/>
                                </a:lnTo>
                                <a:lnTo>
                                  <a:pt x="16" y="2061"/>
                                </a:lnTo>
                                <a:lnTo>
                                  <a:pt x="19" y="2049"/>
                                </a:lnTo>
                                <a:lnTo>
                                  <a:pt x="24" y="2038"/>
                                </a:lnTo>
                                <a:lnTo>
                                  <a:pt x="29" y="2027"/>
                                </a:lnTo>
                                <a:lnTo>
                                  <a:pt x="34" y="2017"/>
                                </a:lnTo>
                                <a:lnTo>
                                  <a:pt x="40" y="2007"/>
                                </a:lnTo>
                                <a:lnTo>
                                  <a:pt x="46" y="1996"/>
                                </a:lnTo>
                                <a:lnTo>
                                  <a:pt x="54" y="1986"/>
                                </a:lnTo>
                                <a:lnTo>
                                  <a:pt x="62" y="1977"/>
                                </a:lnTo>
                                <a:lnTo>
                                  <a:pt x="69" y="1967"/>
                                </a:lnTo>
                                <a:lnTo>
                                  <a:pt x="78" y="1958"/>
                                </a:lnTo>
                                <a:lnTo>
                                  <a:pt x="88" y="1949"/>
                                </a:lnTo>
                                <a:lnTo>
                                  <a:pt x="97" y="1940"/>
                                </a:lnTo>
                                <a:lnTo>
                                  <a:pt x="106" y="1933"/>
                                </a:lnTo>
                                <a:lnTo>
                                  <a:pt x="117" y="1926"/>
                                </a:lnTo>
                                <a:lnTo>
                                  <a:pt x="126" y="1919"/>
                                </a:lnTo>
                                <a:lnTo>
                                  <a:pt x="136" y="1913"/>
                                </a:lnTo>
                                <a:lnTo>
                                  <a:pt x="147" y="1907"/>
                                </a:lnTo>
                                <a:lnTo>
                                  <a:pt x="158" y="1903"/>
                                </a:lnTo>
                                <a:lnTo>
                                  <a:pt x="170" y="1899"/>
                                </a:lnTo>
                                <a:lnTo>
                                  <a:pt x="180" y="1895"/>
                                </a:lnTo>
                                <a:lnTo>
                                  <a:pt x="192" y="1892"/>
                                </a:lnTo>
                                <a:lnTo>
                                  <a:pt x="204" y="1888"/>
                                </a:lnTo>
                                <a:lnTo>
                                  <a:pt x="215" y="1886"/>
                                </a:lnTo>
                                <a:lnTo>
                                  <a:pt x="228" y="1885"/>
                                </a:lnTo>
                                <a:lnTo>
                                  <a:pt x="240" y="1884"/>
                                </a:lnTo>
                                <a:lnTo>
                                  <a:pt x="252" y="1884"/>
                                </a:lnTo>
                                <a:lnTo>
                                  <a:pt x="266" y="1884"/>
                                </a:lnTo>
                                <a:lnTo>
                                  <a:pt x="277" y="1885"/>
                                </a:lnTo>
                                <a:lnTo>
                                  <a:pt x="290" y="1886"/>
                                </a:lnTo>
                                <a:lnTo>
                                  <a:pt x="302" y="1888"/>
                                </a:lnTo>
                                <a:lnTo>
                                  <a:pt x="314" y="1892"/>
                                </a:lnTo>
                                <a:lnTo>
                                  <a:pt x="325" y="1895"/>
                                </a:lnTo>
                                <a:lnTo>
                                  <a:pt x="335" y="1899"/>
                                </a:lnTo>
                                <a:lnTo>
                                  <a:pt x="347" y="1903"/>
                                </a:lnTo>
                                <a:lnTo>
                                  <a:pt x="357" y="1907"/>
                                </a:lnTo>
                                <a:lnTo>
                                  <a:pt x="367" y="1913"/>
                                </a:lnTo>
                                <a:lnTo>
                                  <a:pt x="378" y="1919"/>
                                </a:lnTo>
                                <a:lnTo>
                                  <a:pt x="388" y="1926"/>
                                </a:lnTo>
                                <a:lnTo>
                                  <a:pt x="397" y="1933"/>
                                </a:lnTo>
                                <a:lnTo>
                                  <a:pt x="407" y="1940"/>
                                </a:lnTo>
                                <a:lnTo>
                                  <a:pt x="416" y="1949"/>
                                </a:lnTo>
                                <a:lnTo>
                                  <a:pt x="425" y="1958"/>
                                </a:lnTo>
                                <a:lnTo>
                                  <a:pt x="434" y="1967"/>
                                </a:lnTo>
                                <a:lnTo>
                                  <a:pt x="442" y="1977"/>
                                </a:lnTo>
                                <a:lnTo>
                                  <a:pt x="449" y="1986"/>
                                </a:lnTo>
                                <a:lnTo>
                                  <a:pt x="455" y="1996"/>
                                </a:lnTo>
                                <a:lnTo>
                                  <a:pt x="462" y="2007"/>
                                </a:lnTo>
                                <a:lnTo>
                                  <a:pt x="468" y="2017"/>
                                </a:lnTo>
                                <a:lnTo>
                                  <a:pt x="473" y="2027"/>
                                </a:lnTo>
                                <a:lnTo>
                                  <a:pt x="478" y="2038"/>
                                </a:lnTo>
                                <a:lnTo>
                                  <a:pt x="482" y="2049"/>
                                </a:lnTo>
                                <a:lnTo>
                                  <a:pt x="485" y="2061"/>
                                </a:lnTo>
                                <a:lnTo>
                                  <a:pt x="489" y="2072"/>
                                </a:lnTo>
                                <a:lnTo>
                                  <a:pt x="491" y="2084"/>
                                </a:lnTo>
                                <a:lnTo>
                                  <a:pt x="493" y="2096"/>
                                </a:lnTo>
                                <a:lnTo>
                                  <a:pt x="495" y="2107"/>
                                </a:lnTo>
                                <a:lnTo>
                                  <a:pt x="495" y="2120"/>
                                </a:lnTo>
                                <a:lnTo>
                                  <a:pt x="496" y="2133"/>
                                </a:lnTo>
                                <a:close/>
                                <a:moveTo>
                                  <a:pt x="338" y="2099"/>
                                </a:moveTo>
                                <a:lnTo>
                                  <a:pt x="338" y="2088"/>
                                </a:lnTo>
                                <a:lnTo>
                                  <a:pt x="336" y="2076"/>
                                </a:lnTo>
                                <a:lnTo>
                                  <a:pt x="334" y="2066"/>
                                </a:lnTo>
                                <a:lnTo>
                                  <a:pt x="330" y="2054"/>
                                </a:lnTo>
                                <a:lnTo>
                                  <a:pt x="326" y="2044"/>
                                </a:lnTo>
                                <a:lnTo>
                                  <a:pt x="320" y="2034"/>
                                </a:lnTo>
                                <a:lnTo>
                                  <a:pt x="314" y="2023"/>
                                </a:lnTo>
                                <a:lnTo>
                                  <a:pt x="306" y="2014"/>
                                </a:lnTo>
                                <a:lnTo>
                                  <a:pt x="298" y="2005"/>
                                </a:lnTo>
                                <a:lnTo>
                                  <a:pt x="290" y="1997"/>
                                </a:lnTo>
                                <a:lnTo>
                                  <a:pt x="280" y="1991"/>
                                </a:lnTo>
                                <a:lnTo>
                                  <a:pt x="271" y="1986"/>
                                </a:lnTo>
                                <a:lnTo>
                                  <a:pt x="261" y="1982"/>
                                </a:lnTo>
                                <a:lnTo>
                                  <a:pt x="250" y="1979"/>
                                </a:lnTo>
                                <a:lnTo>
                                  <a:pt x="240" y="1977"/>
                                </a:lnTo>
                                <a:lnTo>
                                  <a:pt x="229" y="1976"/>
                                </a:lnTo>
                                <a:lnTo>
                                  <a:pt x="217" y="1977"/>
                                </a:lnTo>
                                <a:lnTo>
                                  <a:pt x="207" y="1979"/>
                                </a:lnTo>
                                <a:lnTo>
                                  <a:pt x="197" y="1982"/>
                                </a:lnTo>
                                <a:lnTo>
                                  <a:pt x="186" y="1986"/>
                                </a:lnTo>
                                <a:lnTo>
                                  <a:pt x="177" y="1991"/>
                                </a:lnTo>
                                <a:lnTo>
                                  <a:pt x="168" y="1997"/>
                                </a:lnTo>
                                <a:lnTo>
                                  <a:pt x="159" y="2005"/>
                                </a:lnTo>
                                <a:lnTo>
                                  <a:pt x="151" y="2014"/>
                                </a:lnTo>
                                <a:lnTo>
                                  <a:pt x="144" y="2023"/>
                                </a:lnTo>
                                <a:lnTo>
                                  <a:pt x="137" y="2034"/>
                                </a:lnTo>
                                <a:lnTo>
                                  <a:pt x="132" y="2044"/>
                                </a:lnTo>
                                <a:lnTo>
                                  <a:pt x="127" y="2054"/>
                                </a:lnTo>
                                <a:lnTo>
                                  <a:pt x="124" y="2066"/>
                                </a:lnTo>
                                <a:lnTo>
                                  <a:pt x="122" y="2076"/>
                                </a:lnTo>
                                <a:lnTo>
                                  <a:pt x="120" y="2088"/>
                                </a:lnTo>
                                <a:lnTo>
                                  <a:pt x="120" y="2099"/>
                                </a:lnTo>
                                <a:lnTo>
                                  <a:pt x="120" y="2112"/>
                                </a:lnTo>
                                <a:lnTo>
                                  <a:pt x="122" y="2123"/>
                                </a:lnTo>
                                <a:lnTo>
                                  <a:pt x="124" y="2133"/>
                                </a:lnTo>
                                <a:lnTo>
                                  <a:pt x="127" y="2145"/>
                                </a:lnTo>
                                <a:lnTo>
                                  <a:pt x="132" y="2155"/>
                                </a:lnTo>
                                <a:lnTo>
                                  <a:pt x="137" y="2166"/>
                                </a:lnTo>
                                <a:lnTo>
                                  <a:pt x="144" y="2176"/>
                                </a:lnTo>
                                <a:lnTo>
                                  <a:pt x="151" y="2185"/>
                                </a:lnTo>
                                <a:lnTo>
                                  <a:pt x="158" y="2194"/>
                                </a:lnTo>
                                <a:lnTo>
                                  <a:pt x="166" y="2202"/>
                                </a:lnTo>
                                <a:lnTo>
                                  <a:pt x="176" y="2208"/>
                                </a:lnTo>
                                <a:lnTo>
                                  <a:pt x="185" y="2213"/>
                                </a:lnTo>
                                <a:lnTo>
                                  <a:pt x="195" y="2217"/>
                                </a:lnTo>
                                <a:lnTo>
                                  <a:pt x="206" y="2220"/>
                                </a:lnTo>
                                <a:lnTo>
                                  <a:pt x="217" y="2223"/>
                                </a:lnTo>
                                <a:lnTo>
                                  <a:pt x="229" y="2224"/>
                                </a:lnTo>
                                <a:lnTo>
                                  <a:pt x="240" y="2223"/>
                                </a:lnTo>
                                <a:lnTo>
                                  <a:pt x="251" y="2220"/>
                                </a:lnTo>
                                <a:lnTo>
                                  <a:pt x="262" y="2217"/>
                                </a:lnTo>
                                <a:lnTo>
                                  <a:pt x="271" y="2213"/>
                                </a:lnTo>
                                <a:lnTo>
                                  <a:pt x="281" y="2208"/>
                                </a:lnTo>
                                <a:lnTo>
                                  <a:pt x="290" y="2202"/>
                                </a:lnTo>
                                <a:lnTo>
                                  <a:pt x="299" y="2194"/>
                                </a:lnTo>
                                <a:lnTo>
                                  <a:pt x="307" y="2185"/>
                                </a:lnTo>
                                <a:lnTo>
                                  <a:pt x="315" y="2176"/>
                                </a:lnTo>
                                <a:lnTo>
                                  <a:pt x="321" y="2166"/>
                                </a:lnTo>
                                <a:lnTo>
                                  <a:pt x="326" y="2155"/>
                                </a:lnTo>
                                <a:lnTo>
                                  <a:pt x="330" y="2145"/>
                                </a:lnTo>
                                <a:lnTo>
                                  <a:pt x="334" y="2133"/>
                                </a:lnTo>
                                <a:lnTo>
                                  <a:pt x="336" y="2123"/>
                                </a:lnTo>
                                <a:lnTo>
                                  <a:pt x="338" y="2112"/>
                                </a:lnTo>
                                <a:lnTo>
                                  <a:pt x="338" y="20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50000"/>
                              <a:lumOff val="0"/>
                              <a:alpha val="39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7A9B1D" id="Group 3208" o:spid="_x0000_s1026" style="position:absolute;margin-left:210pt;margin-top:641.2pt;width:201pt;height:25.9pt;z-index:252146688" coordorigin="4179,4380" coordsize="5442,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">
                <v:shape id="Freeform 3209" o:spid="_x0000_s1027" style="position:absolute;left:4179;top:4755;width:522;height:415;visibility:visible;mso-wrap-style:square;v-text-anchor:top" coordsize="2037,1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5QXMIA&#10;AADcAAAADwAAAGRycy9kb3ducmV2LnhtbERPy2rCQBTdF/yH4Qrd1UnSIml0lFIotG5ETXV7ydw8&#10;MHMnZCYm/r2zKHR5OO/1djKtuFHvGssK4kUEgriwuuFKQX76eklBOI+ssbVMCu7kYLuZPa0x03bk&#10;A92OvhIhhF2GCmrvu0xKV9Rk0C1sRxy40vYGfYB9JXWPYwg3rUyiaCkNNhwaauzos6biehyMgp/d&#10;7u0ylPu7S8845ImW7/FvqdTzfPpYgfA0+X/xn/tbK3hNwtpwJhwB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PlBcwgAAANwAAAAPAAAAAAAAAAAAAAAAAJgCAABkcnMvZG93&#10;bnJldi54bWxQSwUGAAAAAAQABAD1AAAAhwMAAAAA&#10;" path="m2037,101l1548,1319r-212,33l977,439,735,1204,355,1394,322,1260r158,-73l455,1105r-162,73l264,1057r143,-57l382,924,238,976,209,865,340,812,314,735,190,786,,110,223,11,610,962,925,101,1291,r198,1030l1839,14r198,87xm1160,1424r-1,17l1157,1457r-4,16l1148,1487r-8,15l1132,1516r-10,14l1110,1542r-12,12l1084,1564r-13,8l1056,1580r-15,5l1025,1589r-15,2l992,1592r-16,-1l959,1589r-15,-4l929,1580r-14,-8l901,1564r-13,-10l875,1542r-11,-12l853,1516r-8,-14l838,1487r-5,-14l829,1457r-2,-16l827,1424r,-17l829,1392r4,-16l838,1362r7,-15l853,1334r11,-13l875,1309r13,-12l901,1287r14,-8l929,1272r15,-6l959,1263r17,-2l992,1260r18,1l1025,1263r16,3l1056,1272r15,7l1084,1287r14,10l1110,1309r12,12l1132,1334r8,13l1148,1362r5,14l1157,1392r2,15l1160,1424xe" fillcolor="#f2961b [2415]" stroked="f">
                  <v:fill opacity="45875f" color2="#dda8f6 [1950]" rotate="t" angle="90" focus="100%" type="gradient"/>
                  <v:path arrowok="t" o:connecttype="custom" o:connectlocs="397,344;250,114;91,363;123,309;75,307;104,261;61,254;87,212;49,205;57,3;237,26;382,268;522,26;297,376;295,384;292,392;288,399;281,405;274,410;267,413;259,415;250,415;242,413;234,410;228,405;221,399;217,392;213,384;212,376;212,367;213,359;217,351;221,344;228,338;234,333;242,330;250,329;259,329;267,330;274,333;281,338;288,344;292,351;295,359;297,367" o:connectangles="0,0,0,0,0,0,0,0,0,0,0,0,0,0,0,0,0,0,0,0,0,0,0,0,0,0,0,0,0,0,0,0,0,0,0,0,0,0,0,0,0,0,0,0,0"/>
                  <o:lock v:ext="edit" verticies="t"/>
                </v:shape>
                <v:shape id="Freeform 3210" o:spid="_x0000_s1028" style="position:absolute;left:4855;top:4406;width:224;height:700;visibility:visible;mso-wrap-style:square;v-text-anchor:top" coordsize="610,2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FAFMUA&#10;AADcAAAADwAAAGRycy9kb3ducmV2LnhtbESP3WrCQBSE7wu+w3IE7+rGH4pNXUVEQUEojaXeHrLH&#10;JJo9G7JrEn16t1Do5TAz3zDzZWdK0VDtCssKRsMIBHFqdcGZgu/j9nUGwnlkjaVlUnAnB8tF72WO&#10;sbYtf1GT+EwECLsYFeTeV7GULs3JoBvaijh4Z1sb9EHWmdQ1tgFuSjmOojdpsOCwkGNF65zSa3Iz&#10;Cj6j6d5cfqpm7w4ne2pd8lhtCqUG/W71AcJT5//Df+2dVjAZv8PvmXAE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wUAUxQAAANwAAAAPAAAAAAAAAAAAAAAAAJgCAABkcnMv&#10;ZG93bnJldi54bWxQSwUGAAAAAAQABAD1AAAAigMAAAAA&#10;" path="m610,418r-33,82l460,439r-10,12l440,462r-10,8l418,478r-11,8l394,491r-13,5l368,500r25,110l302,624,280,508r-11,-3l259,502r-11,-4l238,493r-10,-6l217,480r-10,-7l198,466r-88,83l48,477,151,402r-6,-13l141,376r-3,-14l136,348r,-15l136,319r2,-16l141,287,21,212,65,140r110,75l183,205r10,-9l202,188r10,-7l223,174r11,-6l246,163r14,-4l237,r86,l328,148r15,2l356,153r14,4l382,161r11,5l405,172r11,7l428,186r94,-76l583,172,476,245r4,8l485,264r3,12l491,291r1,16l493,325r1,21l493,368r117,50xm564,2123l,2050,209,742r251,l564,2123xm405,1430r,-12l404,1408r-2,-10l399,1389r-3,-9l391,1373r-5,-7l381,1359r-6,-6l368,1349r-8,-4l352,1341r-9,-2l332,1336r-11,-1l310,1334r-13,1l287,1336r-12,3l266,1341r-8,4l249,1349r-7,4l235,1359r-5,7l225,1373r-5,7l217,1389r-2,9l213,1408r-1,10l211,1430r1,12l213,1453r2,10l217,1472r3,10l225,1489r5,7l235,1504r7,5l249,1514r9,4l266,1521r9,2l287,1525r10,1l310,1527r11,-1l332,1525r11,-2l352,1521r8,-3l368,1514r7,-5l381,1504r5,-8l391,1489r5,-7l399,1472r3,-9l404,1453r1,-11l405,1430xm405,1794r-1,-12l403,1770r-3,-11l396,1747r-6,-10l384,1727r-7,-11l369,1707r-10,-8l350,1691r-10,-6l328,1680r-11,-4l305,1674r-12,-2l281,1671r-13,1l256,1674r-12,2l234,1680r-10,5l213,1691r-9,8l195,1707r-10,9l178,1727r-6,10l167,1747r-3,12l160,1770r-2,12l158,1794r,14l160,1819r4,11l167,1842r5,10l178,1863r7,9l195,1881r9,9l213,1897r11,6l234,1908r10,4l256,1914r12,3l281,1917r12,l305,1914r12,-2l328,1908r12,-5l350,1897r9,-7l369,1881r8,-9l384,1863r6,-11l396,1842r4,-12l403,1819r1,-11l405,1794xe" fillcolor="#bfbf00 [2405]" stroked="f">
                  <v:fill opacity="29555f"/>
                  <v:path arrowok="t" o:connecttype="custom" o:connectlocs="165,149;149,160;144,201;95,166;80,158;18,157;51,119;51,100;64,71;78,60;95,52;126,49;144,55;192,36;178,87;181,107;207,700;207,700;148,461;142,450;132,443;118,440;101,441;89,446;81,455;78,468;79,482;84,493;95,501;109,503;126,502;138,498;145,489;149,475;148,584;141,569;129,558;112,552;94,552;78,558;65,569;59,584;59,600;65,614;78,625;94,631;112,631;129,625;141,614;148,600" o:connectangles="0,0,0,0,0,0,0,0,0,0,0,0,0,0,0,0,0,0,0,0,0,0,0,0,0,0,0,0,0,0,0,0,0,0,0,0,0,0,0,0,0,0,0,0,0,0,0,0,0,0"/>
                  <o:lock v:ext="edit" verticies="t"/>
                </v:shape>
                <v:shape id="Freeform 3211" o:spid="_x0000_s1029" style="position:absolute;left:5198;top:4644;width:358;height:574;visibility:visible;mso-wrap-style:square;v-text-anchor:top" coordsize="979,1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KZxMEA&#10;AADcAAAADwAAAGRycy9kb3ducmV2LnhtbERPTWsCMRC9C/6HMEJvmm0VKVujVKlU8FK10Ot0M90s&#10;bibrJur6751DwePjfc8Wna/VhdpYBTbwPMpAERfBVlwa+D6sh6+gYkK2WAcmAzeKsJj3ezPMbbjy&#10;ji77VCoJ4ZijAZdSk2sdC0ce4yg0xML9hdZjEtiW2rZ4lXBf65csm2qPFUuDw4ZWjorj/uwNjCeH&#10;zXn96X79V3c6/WzJfSyPzpinQff+BipRlx7if/fGim8s8+WMHAE9v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ymcTBAAAA3AAAAA8AAAAAAAAAAAAAAAAAmAIAAGRycy9kb3du&#10;cmV2LnhtbFBLBQYAAAAABAAEAPUAAACGAwAAAAA=&#10;" path="m979,524l958,664,690,684,671,846r287,7l904,1044,648,1028,547,1769r-198,34l324,1003,82,986,123,834r199,4l314,712,58,732,,524r308,l295,56,789,,716,524r263,xm630,310r,-13l628,284r-2,-11l623,261r-3,-9l615,243r-6,-9l603,227r-7,-6l588,216r-10,-5l568,206r-10,-3l546,201r-12,-1l520,200r-13,l494,201r-11,2l472,206r-10,5l453,216r-8,5l438,227r-7,7l425,243r-4,9l417,261r-3,12l412,284r-1,13l410,310r1,14l412,336r2,13l417,360r4,9l425,379r6,8l438,394r7,6l453,407r9,4l472,415r11,3l494,420r13,1l520,422r14,-1l546,420r12,-2l568,415r10,-4l588,407r8,-7l603,394r6,-7l615,379r5,-10l623,360r3,-11l628,336r2,-12l630,310xm581,641r,-11l580,620r-2,-9l576,602r-3,-8l570,587r-4,-6l561,575r-5,-5l549,565r-7,-3l535,559r-8,-2l517,555r-9,-1l498,554r-12,l477,555r-9,2l458,559r-7,3l444,565r-6,5l431,575r-5,6l422,587r-3,7l416,602r-3,9l412,620r-1,10l410,641r1,11l412,661r1,9l416,679r3,7l422,693r4,6l431,704r7,6l444,714r7,4l458,720r10,3l477,724r9,1l498,725r10,l517,724r10,-1l535,720r7,-2l549,714r7,-4l561,704r5,-5l570,693r3,-7l576,679r2,-9l580,661r1,-9l581,641xe" fillcolor="#a91ee7 [2414]" stroked="f">
                  <v:fill opacity="26214f"/>
                  <v:path arrowok="t" o:connecttype="custom" o:connectlocs="252,218;331,332;128,574;45,266;21,233;108,18;358,167;230,90;227,80;221,72;211,67;200,64;185,64;173,66;163,70;155,77;151,87;150,99;151,111;155,121;163,127;173,132;185,134;200,134;211,131;221,125;227,117;230,107;212,204;211,195;208,187;203,181;196,178;186,176;174,177;165,179;158,183;153,189;151,197;150,208;152,216;156,223;162,227;171,230;182,231;193,230;201,227;207,223;211,216;212,208" o:connectangles="0,0,0,0,0,0,0,0,0,0,0,0,0,0,0,0,0,0,0,0,0,0,0,0,0,0,0,0,0,0,0,0,0,0,0,0,0,0,0,0,0,0,0,0,0,0,0,0,0,0"/>
                  <o:lock v:ext="edit" verticies="t"/>
                </v:shape>
                <v:shape id="Freeform 3212" o:spid="_x0000_s1030" style="position:absolute;left:5666;top:4406;width:405;height:772;visibility:visible;mso-wrap-style:square;v-text-anchor:top" coordsize="1536,2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5a3MUA&#10;AADcAAAADwAAAGRycy9kb3ducmV2LnhtbESPQWuDQBSE74H+h+UVcgl1tUIoJpsQCoXUBiG2kOvD&#10;fVWp+1bcjZp/3w0Uehxm5htmu59NJ0YaXGtZQRLFIIgrq1uuFXx9vj29gHAeWWNnmRTcyMF+97DY&#10;YqbtxGcaS1+LAGGXoYLG+z6T0lUNGXSR7YmD920Hgz7IoZZ6wCnATSef43gtDbYcFhrs6bWh6qe8&#10;GgVFkb7b1ZrznMfuw+enQz5dJqWWj/NhA8LT7P/Df+2jVpCmCdzP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HlrcxQAAANwAAAAPAAAAAAAAAAAAAAAAAJgCAABkcnMv&#10;ZG93bnJldi54bWxQSwUGAAAAAAQABAD1AAAAigMAAAAA&#10;" path="m1536,2131r,19l1536,2172r,25l1536,2225r,31l1536,2290r-1,38l1535,2370r-508,83l1041,2396r11,-56l1063,2285r11,-53l1084,2179r8,-51l1101,2078r7,-48l1114,1983r5,-47l1123,1892r5,-44l1131,1805r2,-41l1134,1725r1,-40l1134,1651r-1,-33l1130,1584r-4,-33l1121,1519r-6,-32l1109,1456r-6,-31l1097,1403r-7,-20l1084,1364r-6,-16l1071,1332r-8,-14l1055,1304r-7,-11l1039,1283r-9,-10l1021,1266r-10,-6l1000,1254r-10,-3l979,1249r-11,-1l948,1249r-19,2l909,1254r-20,5l869,1265r-21,7l828,1280r-20,11l786,1302r-21,13l743,1328r-20,15l700,1359r-22,18l655,1396r-21,20l599,2414r-403,76l170,2384r177,-25l333,2181r-177,27l137,2113r189,-20l310,1872r-176,22l121,1797r182,-17l285,1551r-164,26l97,1474r177,-22l261,1266r-161,34l80,1184r171,-20l231,902,84,929,66,824,224,792,203,532,66,562,41,453,192,418,179,238,33,291,,168,685,,640,1217r25,-18l691,1182r24,-17l740,1151r26,-14l791,1125r25,-12l842,1103r25,-8l892,1086r25,-6l943,1075r25,-4l994,1068r25,-1l1045,1066r19,l1083,1068r20,1l1120,1072r19,4l1157,1080r16,5l1191,1092r15,6l1223,1105r15,8l1254,1123r14,10l1283,1143r14,12l1311,1167r13,13l1337,1194r12,15l1362,1224r11,16l1384,1258r11,17l1405,1294r11,19l1425,1333r9,21l1444,1376r8,23l1459,1422r7,23l1474,1470r7,29l1488,1531r7,32l1500,1596r7,36l1512,1669r4,39l1520,1748r3,43l1527,1835r2,45l1532,1927r2,49l1535,2025r1,52l1536,2131xm1041,1514r-21,43l1000,1600r-18,44l963,1687r-18,44l930,1774r-16,44l899,1863r-14,43l873,1951r-13,44l849,2040r-10,46l829,2130r-8,46l813,2222,688,2175r15,-53l718,2071r17,-51l752,1971r16,-48l786,1875r18,-46l823,1784r19,-45l861,1695r21,-42l903,1611r22,-40l946,1531r23,-39l993,1454r48,60xe" fillcolor="#c86ef0 [3214]" stroked="f">
                  <v:fill opacity="55706f" color2="#ccc6b6 [1302]" rotate="t" angle="90" focus="100%" type="gradient"/>
                  <v:path arrowok="t" o:connecttype="custom" o:connectlocs="405,681;405,722;277,725;288,660;295,600;299,547;299,502;294,461;287,429;280,409;272,395;261,388;245,388;224,394;202,408;179,427;52,772;41,685;35,587;32,489;26,403;22,288;17,174;9,90;175,372;202,353;229,339;255,332;281,331;300,334;318,340;334,351;349,366;362,384;373,407;383,434;390,465;397,506;402,555;404,613;274,469;254,523;237,578;224,632;214,689;194,626;212,567;233,512;255,463" o:connectangles="0,0,0,0,0,0,0,0,0,0,0,0,0,0,0,0,0,0,0,0,0,0,0,0,0,0,0,0,0,0,0,0,0,0,0,0,0,0,0,0,0,0,0,0,0,0,0,0,0"/>
                  <o:lock v:ext="edit" verticies="t"/>
                </v:shape>
                <v:shape id="Freeform 3213" o:spid="_x0000_s1031" style="position:absolute;left:6739;top:4596;width:278;height:570;visibility:visible;mso-wrap-style:square;v-text-anchor:top" coordsize="978,1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rDuMQA&#10;AADcAAAADwAAAGRycy9kb3ducmV2LnhtbESPQYvCMBSE78L+h/AW9qapFmWpRpEtrh70YN0f8Gye&#10;bbF5KU1Wq7/eCILHYWa+YWaLztTiQq2rLCsYDiIQxLnVFRcK/g6r/jcI55E11pZJwY0cLOYfvRkm&#10;2l55T5fMFyJA2CWooPS+SaR0eUkG3cA2xME72dagD7ItpG7xGuCmlqMomkiDFYeFEhv6KSk/Z/9G&#10;wf6wLTB13XFN6W68PK/S33h9V+rrs1tOQXjq/Dv8am+0gjgewfNMO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qw7jEAAAA3AAAAA8AAAAAAAAAAAAAAAAAmAIAAGRycy9k&#10;b3ducmV2LnhtbFBLBQYAAAAABAAEAPUAAACJAwAAAAA=&#10;" path="m978,524l958,664,690,684,669,846r289,7l903,1044,647,1028,546,1769r-197,34l323,1003,82,986,122,834r199,4l314,712,58,732,,524r308,l294,56,787,,715,524r263,xm630,310r-1,-13l628,284r-2,-11l623,261r-5,-9l614,243r-6,-9l602,227r-7,-6l586,216r-8,-5l568,206r-11,-3l545,201r-13,-1l520,200r-13,l493,201r-11,2l471,206r-10,5l453,216r-9,5l437,227r-7,7l425,243r-5,9l416,261r-3,12l411,284r-1,13l409,310r1,14l411,336r2,13l416,360r4,9l425,379r5,8l437,394r7,6l453,407r8,4l471,415r11,3l493,420r14,1l520,422r12,-1l545,420r12,-2l568,415r10,-4l586,407r9,-7l602,394r6,-7l614,379r4,-10l623,360r3,-11l628,336r1,-12l630,310xm581,641r,-11l580,620r-2,-9l576,602r-3,-8l570,587r-4,-6l560,575r-5,-5l548,565r-6,-3l533,559r-8,-2l517,555r-10,-1l497,554r-11,l475,555r-9,2l458,559r-8,3l443,565r-7,5l431,575r-5,6l422,587r-5,7l414,602r-2,9l410,620r-1,10l409,641r,11l410,661r2,9l414,679r3,7l422,693r4,6l431,704r5,6l443,714r7,4l458,720r8,3l475,724r11,1l497,725r10,l517,724r8,-1l533,720r9,-2l548,714r7,-4l560,704r6,-5l570,693r3,-7l576,679r2,-9l580,661r1,-9l581,641xe" fillcolor="#84819d [2404]" stroked="f">
                  <v:fill opacity="55769f"/>
                  <v:path arrowok="t" o:connecttype="custom" o:connectlocs="196,216;257,330;99,570;35,264;16,231;84,18;278,166;179,90;176,80;171,72;164,67;155,64;144,63;134,65;126,70;121,77;117,86;116,98;117,110;121,120;126,126;134,131;144,133;155,133;164,130;171,125;176,117;179,106;165,203;164,193;162,186;158,180;152,177;144,175;135,175;128,178;123,182;119,188;117,196;116,206;118,215;121,221;126,226;132,229;141,229;149,229;156,226;161,221;164,215;165,206" o:connectangles="0,0,0,0,0,0,0,0,0,0,0,0,0,0,0,0,0,0,0,0,0,0,0,0,0,0,0,0,0,0,0,0,0,0,0,0,0,0,0,0,0,0,0,0,0,0,0,0,0,0"/>
                  <o:lock v:ext="edit" verticies="t"/>
                </v:shape>
                <v:shape id="Freeform 3214" o:spid="_x0000_s1032" style="position:absolute;left:7138;top:4380;width:464;height:770;visibility:visible;mso-wrap-style:square;v-text-anchor:top" coordsize="1536,2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5BD8YA&#10;AADcAAAADwAAAGRycy9kb3ducmV2LnhtbESPS2vCQBSF94L/YbhCdzqjgVBTR/GBYKFd+Gjp8pK5&#10;JtHMnZCZavrvO4WCy8N5fJzZorO1uFHrK8caxiMFgjh3puJCw+m4HT6D8AHZYO2YNPyQh8W835th&#10;Ztyd93Q7hELEEfYZaihDaDIpfV6SRT9yDXH0zq61GKJsC2lavMdxW8uJUqm0WHEklNjQuqT8evi2&#10;kZtcuvp18/Gl3tLPzW41Ob2nU6X106BbvoAI1IVH+L+9MxqSJIG/M/E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5BD8YAAADcAAAADwAAAAAAAAAAAAAAAACYAgAAZHJz&#10;L2Rvd25yZXYueG1sUEsFBgAAAAAEAAQA9QAAAIsDAAAAAA==&#10;" path="m1536,2131r,19l1536,2172r,25l1536,2225r-1,31l1535,2290r,38l1534,2370r-506,83l1040,2396r13,-56l1064,2285r10,-53l1084,2179r9,-51l1100,2078r8,-48l1114,1983r6,-47l1124,1892r4,-44l1131,1805r2,-41l1134,1725r,-40l1134,1651r-2,-33l1130,1584r-4,-33l1121,1519r-5,-32l1110,1456r-8,-31l1097,1403r-6,-20l1085,1364r-7,-16l1071,1332r-7,-14l1056,1304r-9,-11l1039,1283r-9,-10l1021,1266r-10,-6l1001,1254r-10,-3l980,1249r-11,-1l949,1249r-20,2l910,1254r-21,5l869,1265r-20,7l828,1280r-21,11l786,1302r-20,13l744,1328r-22,15l701,1359r-22,18l656,1396r-23,20l600,2414r-404,76l169,2384r177,-25l334,2181r-177,27l137,2113r190,-20l311,1872r-176,22l122,1797r182,-17l285,1551r-163,26l98,1474r177,-22l261,1266r-160,34l81,1184r171,-20l231,902,83,929,67,824,225,792,203,532,67,562,42,453,193,418,180,238,32,291,,168,686,,639,1217r26,-18l690,1182r26,-17l741,1151r25,-14l792,1125r25,-12l841,1103r26,-8l892,1086r26,-6l943,1075r26,-4l995,1068r25,-1l1045,1066r20,l1084,1068r18,1l1121,1072r18,4l1156,1080r18,5l1190,1092r17,6l1224,1105r15,8l1254,1123r15,10l1284,1143r13,12l1312,1167r12,13l1337,1194r13,15l1362,1224r12,16l1385,1258r10,17l1406,1294r10,19l1426,1333r9,21l1443,1376r8,23l1460,1422r7,23l1474,1470r7,29l1489,1531r6,32l1501,1596r5,36l1511,1669r6,39l1521,1748r3,43l1527,1835r3,45l1532,1927r1,49l1535,2025r,52l1536,2131xm1041,1514r-20,43l1001,1600r-20,44l964,1687r-18,44l929,1774r-15,44l899,1863r-13,43l872,1951r-11,44l850,2040r-11,46l830,2130r-9,46l813,2222,688,2175r16,-53l719,2071r16,-51l751,1971r18,-48l786,1875r18,-46l823,1784r19,-45l862,1695r21,-42l904,1611r21,-40l947,1531r23,-39l993,1454r48,60xe" fillcolor="#84819d [2404]" stroked="f">
                  <v:fill opacity="55706f" color2="#ff9 [1301]" rotate="t" angle="90" focus="100%" type="gradient"/>
                  <v:path arrowok="t" o:connecttype="custom" o:connectlocs="464,679;464,720;318,724;330,658;338,599;342,545;342,500;337,460;330,428;321,408;311,394;299,387;281,387;256,393;231,407;205,426;59,770;47,683;41,586;37,488;31,402;25,287;20,174;10,90;201,371;231,352;262,339;293,331;322,330;344,333;365,340;383,350;400,365;415,383;428,406;438,433;447,464;455,505;460,554;463,611;314,468;291,522;272,576;257,631;246,687;222,625;243,566;267,511;293,461" o:connectangles="0,0,0,0,0,0,0,0,0,0,0,0,0,0,0,0,0,0,0,0,0,0,0,0,0,0,0,0,0,0,0,0,0,0,0,0,0,0,0,0,0,0,0,0,0,0,0,0,0"/>
                  <o:lock v:ext="edit" verticies="t"/>
                </v:shape>
                <v:shape id="Freeform 3215" o:spid="_x0000_s1033" style="position:absolute;left:7786;top:4700;width:379;height:398;visibility:visible;mso-wrap-style:square;v-text-anchor:top" coordsize="1355,1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Nvh8cA&#10;AADcAAAADwAAAGRycy9kb3ducmV2LnhtbESPX0/CMBTF3034Ds018cVAhxAZk0KMxkh8E1jg8bpe&#10;18F6u6wVhp/ekpD4eHL+/HJmi87W4kitrxwrGA4SEMSF0xWXCjbrt34KwgdkjbVjUnAmD4t572aG&#10;mXYn/qTjKpQijrDPUIEJocmk9IUhi37gGuLofbvWYoiyLaVu8RTHbS0fkuRRWqw4Egw29GKoOKx+&#10;bOSafJnm0/tysv9Ki/f1x2u+2/4qdXfbPT+BCNSF//C1vdQKRqMxXM7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Db4fHAAAA3AAAAA8AAAAAAAAAAAAAAAAAmAIAAGRy&#10;cy9kb3ducmV2LnhtbFBLBQYAAAAABAAEAPUAAACMAwAAAAA=&#10;" path="m1355,1114r-2,73l1301,1210r-52,21l1198,1250r-51,19l1095,1286r-51,15l993,1315r-51,12l891,1339r-51,9l791,1356r-51,6l690,1368r-51,3l590,1373r-50,1l513,1374r-27,-1l460,1371r-25,-2l410,1366r-24,-5l362,1357r-23,-5l316,1347r-22,-6l273,1333r-21,-7l232,1318r-19,-10l194,1299r-19,-10l155,1276r-20,-13l116,1248r-16,-15l84,1216,71,1198,57,1181,46,1161,35,1141r-8,-20l19,1100r-6,-23l9,1054,4,1030,2,1005r,-25l2,957,4,935,9,913r5,-22l20,870r8,-21l38,828,48,807,60,787,74,767,88,747r17,-19l124,709r18,-19l163,671r23,-17l209,636r25,-18l260,601r28,-17l317,568r31,-17l380,535r34,-15l449,504r36,-15l522,474r40,-14l602,445r42,-13l688,418r45,-13l724,384r-9,-20l705,347,692,329,680,313,665,300,650,286,632,275,614,265,595,255r-21,-7l552,241r-22,-4l505,232r-25,-1l453,230r-29,1l396,233r-27,4l342,242r-27,7l290,257r-25,10l241,278r-23,13l195,304r-23,16l151,337r-20,18l110,375,90,395,72,418,,350,15,328,29,307,45,287,60,269,77,250,92,231r18,-16l127,198r17,-16l163,166r19,-15l200,138r20,-13l240,112r19,-12l280,88,301,78,322,67r22,-9l367,50r22,-9l412,35r24,-7l460,23r24,-5l509,12,535,9,561,6,586,3,613,2,640,1,667,r23,1l712,2r22,2l755,6r21,4l797,15r19,5l837,25r19,7l875,39r19,9l913,57r18,9l949,77r18,11l983,101r18,12l1017,127r16,14l1049,157r16,16l1080,190r15,18l1110,225r13,20l1138,265r13,20l1164,307r13,22l1189,353r13,24l1213,401r19,39l1248,480r16,42l1277,563r14,43l1303,649r11,43l1323,736r8,45l1338,826r6,47l1349,919r3,48l1354,1016r1,49l1355,1114xm1147,646r-1,-11l1145,624r-1,-10l1141,605r-3,-9l1133,588r-5,-7l1123,574r-6,-5l1110,563r-8,-4l1093,556r-9,-2l1074,552r-11,-1l1052,550r-13,1l1029,552r-11,2l1009,556r-9,3l991,563r-7,6l978,574r-5,7l968,588r-4,8l959,605r-2,9l955,624r-1,11l953,646r1,13l955,669r2,11l959,689r5,8l968,706r5,7l978,719r6,5l991,729r9,5l1009,737r9,2l1029,741r10,1l1052,743r11,-1l1074,741r10,-2l1093,737r9,-3l1110,729r7,-5l1123,719r5,-6l1133,706r5,-9l1141,689r3,-9l1145,669r1,-10l1147,646xm828,1015r,-30l827,954r-1,-31l825,893r-2,-30l822,833r-4,-30l816,773r-3,-30l810,714r-4,-30l802,655r-5,-30l792,596r-6,-30l781,536r-32,10l719,555r-30,9l661,574r-29,10l605,594r-27,10l552,613r-25,11l504,635r-23,10l458,656r-22,11l416,678r-21,11l376,700r137,556l540,1256r25,-2l590,1253r23,-1l636,1250r22,-2l679,1246r19,-3l717,1240r19,-3l752,1233r17,-5l784,1222r14,-5l811,1211r13,-6l825,1180r1,-24l827,1133r,-24l828,1085r,-24l828,1039r,-24xm1202,1010r-1,-13l1200,985r-3,-12l1192,963r-5,-12l1181,941r-7,-9l1165,922r-8,-8l1147,907r-9,-6l1126,895r-11,-4l1103,888r-12,-1l1078,886r-12,1l1054,888r-12,3l1031,894r-12,6l1010,906r-10,7l990,921r-8,9l974,940r-6,9l962,961r-4,11l956,984r-2,12l953,1010r1,12l956,1035r2,12l962,1058r6,11l974,1079r8,9l990,1097r10,8l1010,1112r9,7l1031,1124r11,3l1054,1130r12,2l1078,1132r13,-1l1103,1130r12,-3l1126,1123r12,-4l1147,1112r10,-7l1165,1097r9,-10l1181,1078r6,-10l1192,1057r5,-11l1200,1035r1,-13l1202,1010xe" fillcolor="#ff9d9e [1304]" stroked="f">
                  <v:fill opacity="62259f" color2="#ff9 [1301]" rotate="t" angle="90" focus="100%" type="gradient"/>
                  <v:path arrowok="t" o:connecttype="custom" o:connectlocs="321,368;235,390;151,398;108,394;70,384;38,366;13,336;1,298;4,258;21,222;52,189;97,160;157,133;200,105;177,80;141,67;96,70;55,88;20,121;22,72;51,44;84,23;122,8;164,1;205,1;239,9;270,25;298,50;322,83;345,127;368,200;378,280;320,181;314,166;300,160;282,161;271,170;267,187;271,205;282,213;300,215;314,208;320,194;231,267;227,215;220,164;177,169;135,187;143,364;184,362;215,356;231,335;232,294;332,275;318,261;298,257;280,264;268,282;268,303;280,320;298,328;318,324;332,309" o:connectangles="0,0,0,0,0,0,0,0,0,0,0,0,0,0,0,0,0,0,0,0,0,0,0,0,0,0,0,0,0,0,0,0,0,0,0,0,0,0,0,0,0,0,0,0,0,0,0,0,0,0,0,0,0,0,0,0,0,0,0,0,0,0,0"/>
                  <o:lock v:ext="edit" verticies="t"/>
                </v:shape>
                <v:shape id="Freeform 3216" o:spid="_x0000_s1034" style="position:absolute;left:8342;top:4726;width:380;height:378;visibility:visible;mso-wrap-style:square;v-text-anchor:top" coordsize="1420,1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am68MA&#10;AADcAAAADwAAAGRycy9kb3ducmV2LnhtbESP0YrCMBRE3xf8h3AF39ZUXUWqUUQRhH3ZVj/g0lzb&#10;anNTkqjVrzcLC/s4zMwZZrnuTCPu5HxtWcFomIAgLqyuuVRwOu4/5yB8QNbYWCYFT/KwXvU+lphq&#10;++CM7nkoRYSwT1FBFUKbSumLigz6oW2Jo3e2zmCI0pVSO3xEuGnkOElm0mDNcaHClrYVFdf8ZhTk&#10;9aWcJsUWzdeP251f35kO+0ypQb/bLEAE6sJ/+K990Aomkyn8nolHQK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am68MAAADcAAAADwAAAAAAAAAAAAAAAACYAgAAZHJzL2Rv&#10;d25yZXYueG1sUEsFBgAAAAAEAAQA9QAAAIgDAAAAAA==&#10;" path="m1420,1231r-516,91l907,1223r2,-90l911,1050r2,-74l915,910r1,-57l918,803r1,-41l920,725r,-32l921,664r1,-25l922,617r,-17l923,585r,-11l922,544r-2,-29l917,489r-4,-25l908,442r-8,-21l892,403r-9,-17l878,379r-7,-8l866,365r-6,-6l854,353r-8,-5l839,343r-7,-4l825,335r-9,-3l808,330r-9,-2l780,325r-20,-1l751,324r-9,1l731,326r-9,2l702,333r-19,7l662,351r-21,11l622,377r-22,16l579,411r-20,21l537,454r-22,25l493,506r-23,29l448,566r-22,35l387,1297r-243,32l,96,459,,438,387r26,-32l489,325r26,-28l541,270r27,-24l595,224r27,-20l650,186r28,-16l706,157r14,-7l735,144r14,-5l764,135r14,-4l793,128r14,-4l823,122r14,-2l853,119r14,-1l883,118r19,l922,120r19,2l959,125r19,5l996,135r16,6l1029,148r16,9l1061,165r15,10l1091,186r14,12l1120,211r13,13l1146,239r13,15l1171,271r12,17l1194,307r11,20l1215,346r11,22l1235,390r9,24l1253,438r9,25l1269,489r8,27l1285,544r6,29l1297,603r123,628xm1200,703r-1,-9l1198,685r-1,-10l1193,667r-3,-7l1187,653r-4,-7l1178,640r-6,-5l1165,631r-7,-4l1151,624r-8,-3l1133,619r-9,-1l1114,618r-11,l1093,619r-9,2l1075,624r-7,3l1061,631r-7,4l1048,640r-5,6l1038,653r-3,7l1032,667r-2,8l1028,685r-1,9l1027,703r,12l1028,725r2,10l1032,743r3,8l1038,758r5,7l1048,771r6,5l1061,780r7,4l1075,787r9,3l1093,792r10,1l1114,793r10,l1133,792r10,-2l1151,787r7,-3l1165,780r7,-4l1178,771r5,-6l1187,758r3,-7l1193,743r4,-8l1198,725r1,-10l1200,703xm1248,1031r,-10l1246,1010r-2,-10l1240,990r-4,-10l1230,971r-7,-8l1215,955r-8,-8l1198,941r-10,-5l1179,931r-10,-3l1159,925r-11,-2l1137,923r-13,l1112,924r-13,3l1089,930r-11,4l1069,939r-8,5l1054,950r-7,8l1041,966r-4,9l1033,985r-3,10l1028,1006r-1,13l1027,1031r,14l1028,1058r2,12l1033,1080r4,10l1041,1100r6,7l1054,1114r7,8l1069,1127r9,5l1089,1135r10,3l1112,1140r12,2l1137,1142r11,l1159,1140r10,-2l1179,1134r9,-4l1198,1125r9,-7l1215,1111r8,-8l1230,1094r6,-9l1240,1075r4,-9l1246,1054r2,-10l1248,1031xe" fillcolor="#a91ee7 [2414]" stroked="f">
                  <v:fill opacity="29555f"/>
                  <v:path arrowok="t" o:connecttype="custom" o:connectlocs="243,322;245,243;246,197;247,171;246,146;241,120;233,106;226,99;218,94;203,92;193,93;172,103;150,123;126,152;39,378;124,101;152,70;181,48;200,40;216,35;232,34;252,35;271,40;288,50;303,64;317,82;328,105;338,132;345,163;321,197;318,188;314,181;306,177;295,176;286,178;279,184;276,192;275,203;277,214;282,221;290,225;301,226;310,223;317,218;320,209;334,293;332,282;325,272;316,265;304,263;291,265;282,270;276,280;275,293;276,307;282,317;291,323;304,325;316,323;325,316;332,306;334,293" o:connectangles="0,0,0,0,0,0,0,0,0,0,0,0,0,0,0,0,0,0,0,0,0,0,0,0,0,0,0,0,0,0,0,0,0,0,0,0,0,0,0,0,0,0,0,0,0,0,0,0,0,0,0,0,0,0,0,0,0,0,0,0,0,0"/>
                  <o:lock v:ext="edit" verticies="t"/>
                </v:shape>
                <v:shape id="Freeform 3217" o:spid="_x0000_s1035" style="position:absolute;left:8823;top:4756;width:419;height:398;visibility:visible;mso-wrap-style:square;v-text-anchor:top" coordsize="1486,1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atcQA&#10;AADcAAAADwAAAGRycy9kb3ducmV2LnhtbESPW4vCMBSE3wX/QzjCvoimq3ihaxQpLOyCIN7ej83Z&#10;pticlCar9d8bQfBxmJlvmMWqtZW4UuNLxwo+hwkI4tzpkgsFx8P3YA7CB2SNlWNScCcPq2W3s8BU&#10;uxvv6LoPhYgQ9ikqMCHUqZQ+N2TRD11NHL0/11gMUTaF1A3eItxWcpQkU2mx5LhgsKbMUH7Z/1sF&#10;l3428eusSszvaLub8Vme7hup1EevXX+BCNSGd/jV/tEKxuMpPM/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HWrXEAAAA3AAAAA8AAAAAAAAAAAAAAAAAmAIAAGRycy9k&#10;b3ducmV2LnhtbFBLBQYAAAAABAAEAPUAAACJAwAAAAA=&#10;" path="m1486,604r,16l1483,637r-3,15l1475,667r-8,15l1459,696r-10,13l1437,721r-11,11l1412,743r-13,8l1384,758r-14,6l1354,768r-16,2l1321,771r-16,-1l1288,768r-17,-4l1257,758r-15,-7l1228,743r-13,-11l1202,721r-11,-12l1181,696r-9,-14l1166,667r-5,-15l1157,637r-3,-17l1153,604r1,-17l1157,572r4,-16l1166,541r7,-14l1181,513r11,-12l1204,489r13,-12l1230,467r14,-9l1258,452r16,-5l1289,443r16,-2l1321,440r17,1l1353,443r15,4l1382,452r15,6l1410,467r14,10l1436,489r12,12l1458,513r9,14l1473,541r7,15l1483,572r3,15l1486,604xm333,699r-1,17l330,732r-4,16l321,764r-8,14l305,792r-10,13l283,816r-12,12l257,837r-13,8l230,853r-16,5l197,861r-16,3l164,864r-17,l131,861r-15,-3l100,853,87,845,72,837,60,828,47,816,37,805,27,792,18,778,12,764,7,748,3,732,1,716,,699,1,683,3,667,7,651r5,-14l19,622r9,-13l37,596,48,584,61,573,74,562r14,-8l101,548r15,-7l131,538r17,-2l164,535r17,1l196,538r17,3l227,548r15,6l256,562r14,11l282,584r12,12l304,609r9,13l320,637r6,14l330,667r2,16l333,699xm1345,1156r-342,263l673,871,219,1402r-89,-79l571,707,216,107,380,,758,453,1061,25r206,152l893,613r452,543xe" fillcolor="#ff9d9e [1304]" stroked="f">
                  <v:fill opacity="62259f" color2="#dda8f6 [1950]" rotate="t" angle="90" focus="100%" type="gradient"/>
                  <v:path arrowok="t" o:connecttype="custom" o:connectlocs="418,179;414,191;405,202;394,211;382,215;368,216;354,213;343,205;333,195;327,183;325,169;327,156;333,144;343,134;355,127;368,124;381,124;394,128;405,137;414,148;418,160;94,196;92,210;86,222;76,232;65,239;51,242;37,241;25,237;13,229;5,218;1,205;0,192;3,179;10,167;21,158;33,152;46,150;60,152;72,158;83,167;90,179;94,192;283,398;37,371;107,0;357,50" o:connectangles="0,0,0,0,0,0,0,0,0,0,0,0,0,0,0,0,0,0,0,0,0,0,0,0,0,0,0,0,0,0,0,0,0,0,0,0,0,0,0,0,0,0,0,0,0,0,0"/>
                  <o:lock v:ext="edit" verticies="t"/>
                </v:shape>
                <v:shape id="Freeform 3218" o:spid="_x0000_s1036" style="position:absolute;left:9428;top:4384;width:193;height:827;visibility:visible;mso-wrap-style:square;v-text-anchor:top" coordsize="529,2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9Sj8QA&#10;AADcAAAADwAAAGRycy9kb3ducmV2LnhtbESPQWsCMRSE7wX/Q3iCt5rV0Gq3RrGK4K3oeujxsXnd&#10;Xdy8LEm6rv/eFAo9DjPzDbPaDLYVPfnQONYwm2YgiEtnGq40XIrD8xJEiMgGW8ek4U4BNuvR0wpz&#10;4258ov4cK5EgHHLUUMfY5VKGsiaLYeo64uR9O28xJukraTzeEty2cp5lr9Jiw2mhxo52NZXX84/V&#10;4JR6K16UO/ay2O2//OLznn1IrSfjYfsOItIQ/8N/7aPRoNQCfs+k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vUo/EAAAA3AAAAA8AAAAAAAAAAAAAAAAAmAIAAGRycy9k&#10;b3ducmV2LnhtbFBLBQYAAAAABAAEAPUAAACJAwAAAAA=&#10;" path="m529,l363,1684r-207,24l59,707,183,683r,-84l52,628,39,546,177,513r-7,-88l33,457,24,363,170,327r-7,-82l16,281,,127,529,xm496,2133r-1,13l495,2158r-2,13l491,2182r-2,12l485,2206r-3,10l478,2228r-5,11l468,2250r-6,10l455,2270r-6,10l442,2290r-8,9l425,2309r-9,8l407,2325r-10,9l388,2341r-10,6l367,2353r-10,6l347,2364r-12,4l325,2371r-11,3l302,2377r-12,2l277,2380r-11,1l252,2381r-12,l228,2380r-12,-1l204,2377r-12,-3l181,2371r-11,-3l159,2364r-11,-5l137,2353r-10,-6l117,2341r-10,-7l98,2325r-10,-8l78,2309r-8,-10l62,2290r-8,-10l47,2270r-7,-10l34,2250r-5,-11l24,2228r-5,-12l16,2206r-3,-12l10,2182,8,2171,7,2158,6,2146r,-13l6,2120r1,-13l8,2096r2,-12l13,2072r3,-11l19,2049r5,-11l29,2027r5,-10l40,2007r6,-11l54,1986r8,-9l69,1967r9,-9l88,1949r9,-9l106,1933r11,-7l126,1919r10,-6l147,1907r11,-4l170,1899r10,-4l192,1892r12,-4l215,1886r13,-1l240,1884r12,l266,1884r11,1l290,1886r12,2l314,1892r11,3l335,1899r12,4l357,1907r10,6l378,1919r10,7l397,1933r10,7l416,1949r9,9l434,1967r8,10l449,1986r6,10l462,2007r6,10l473,2027r5,11l482,2049r3,12l489,2072r2,12l493,2096r2,11l495,2120r1,13xm338,2099r,-11l336,2076r-2,-10l330,2054r-4,-10l320,2034r-6,-11l306,2014r-8,-9l290,1997r-10,-6l271,1986r-10,-4l250,1979r-10,-2l229,1976r-12,1l207,1979r-10,3l186,1986r-9,5l168,1997r-9,8l151,2014r-7,9l137,2034r-5,10l127,2054r-3,12l122,2076r-2,12l120,2099r,13l122,2123r2,10l127,2145r5,10l137,2166r7,10l151,2185r7,9l166,2202r10,6l185,2213r10,4l206,2220r11,3l229,2224r11,-1l251,2220r11,-3l271,2213r10,-5l290,2202r9,-8l307,2185r8,-9l321,2166r5,-11l330,2145r4,-12l336,2123r2,-11l338,2099xe" fillcolor="#71109d [1614]" stroked="f">
                  <v:fill opacity="26214f"/>
                  <v:path arrowok="t" o:connecttype="custom" o:connectlocs="22,246;14,190;9,126;0,44;181,750;177,766;171,781;161,795;148,808;134,817;119,824;101,827;83,827;66,824;50,817;36,808;23,795;12,781;6,766;3,750;3,732;6,716;12,701;23,687;35,674;50,664;66,658;83,655;101,655;119,658;134,664;148,674;161,687;171,701;177,716;181,732;123,725;119,710;109,696;95,688;79,687;65,692;53,703;45,718;44,734;48,749;58,762;71,770;88,772;103,767;115,756;122,741" o:connectangles="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854710</wp:posOffset>
                </wp:positionH>
                <wp:positionV relativeFrom="paragraph">
                  <wp:posOffset>8020685</wp:posOffset>
                </wp:positionV>
                <wp:extent cx="1275715" cy="372110"/>
                <wp:effectExtent l="6985" t="8255" r="3175" b="635"/>
                <wp:wrapNone/>
                <wp:docPr id="294" name="Group 3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1275715" cy="372110"/>
                          <a:chOff x="7270" y="1407"/>
                          <a:chExt cx="4752" cy="5889"/>
                        </a:xfrm>
                      </wpg:grpSpPr>
                      <wps:wsp>
                        <wps:cNvPr id="295" name="Freeform 3176"/>
                        <wps:cNvSpPr>
                          <a:spLocks/>
                        </wps:cNvSpPr>
                        <wps:spPr bwMode="auto">
                          <a:xfrm>
                            <a:off x="7343" y="6779"/>
                            <a:ext cx="4631" cy="479"/>
                          </a:xfrm>
                          <a:custGeom>
                            <a:avLst/>
                            <a:gdLst>
                              <a:gd name="T0" fmla="*/ 13567 w 13895"/>
                              <a:gd name="T1" fmla="*/ 341 h 1437"/>
                              <a:gd name="T2" fmla="*/ 13796 w 13895"/>
                              <a:gd name="T3" fmla="*/ 1020 h 1437"/>
                              <a:gd name="T4" fmla="*/ 13140 w 13895"/>
                              <a:gd name="T5" fmla="*/ 626 h 1437"/>
                              <a:gd name="T6" fmla="*/ 12631 w 13895"/>
                              <a:gd name="T7" fmla="*/ 526 h 1437"/>
                              <a:gd name="T8" fmla="*/ 12518 w 13895"/>
                              <a:gd name="T9" fmla="*/ 524 h 1437"/>
                              <a:gd name="T10" fmla="*/ 12359 w 13895"/>
                              <a:gd name="T11" fmla="*/ 519 h 1437"/>
                              <a:gd name="T12" fmla="*/ 12225 w 13895"/>
                              <a:gd name="T13" fmla="*/ 517 h 1437"/>
                              <a:gd name="T14" fmla="*/ 12170 w 13895"/>
                              <a:gd name="T15" fmla="*/ 518 h 1437"/>
                              <a:gd name="T16" fmla="*/ 12086 w 13895"/>
                              <a:gd name="T17" fmla="*/ 535 h 1437"/>
                              <a:gd name="T18" fmla="*/ 11955 w 13895"/>
                              <a:gd name="T19" fmla="*/ 564 h 1437"/>
                              <a:gd name="T20" fmla="*/ 11797 w 13895"/>
                              <a:gd name="T21" fmla="*/ 601 h 1437"/>
                              <a:gd name="T22" fmla="*/ 11634 w 13895"/>
                              <a:gd name="T23" fmla="*/ 639 h 1437"/>
                              <a:gd name="T24" fmla="*/ 11482 w 13895"/>
                              <a:gd name="T25" fmla="*/ 676 h 1437"/>
                              <a:gd name="T26" fmla="*/ 11361 w 13895"/>
                              <a:gd name="T27" fmla="*/ 705 h 1437"/>
                              <a:gd name="T28" fmla="*/ 11291 w 13895"/>
                              <a:gd name="T29" fmla="*/ 722 h 1437"/>
                              <a:gd name="T30" fmla="*/ 10397 w 13895"/>
                              <a:gd name="T31" fmla="*/ 1086 h 1437"/>
                              <a:gd name="T32" fmla="*/ 8242 w 13895"/>
                              <a:gd name="T33" fmla="*/ 1426 h 1437"/>
                              <a:gd name="T34" fmla="*/ 8143 w 13895"/>
                              <a:gd name="T35" fmla="*/ 1409 h 1437"/>
                              <a:gd name="T36" fmla="*/ 7918 w 13895"/>
                              <a:gd name="T37" fmla="*/ 1371 h 1437"/>
                              <a:gd name="T38" fmla="*/ 7681 w 13895"/>
                              <a:gd name="T39" fmla="*/ 1333 h 1437"/>
                              <a:gd name="T40" fmla="*/ 7592 w 13895"/>
                              <a:gd name="T41" fmla="*/ 1320 h 1437"/>
                              <a:gd name="T42" fmla="*/ 7543 w 13895"/>
                              <a:gd name="T43" fmla="*/ 1316 h 1437"/>
                              <a:gd name="T44" fmla="*/ 7524 w 13895"/>
                              <a:gd name="T45" fmla="*/ 1314 h 1437"/>
                              <a:gd name="T46" fmla="*/ 7494 w 13895"/>
                              <a:gd name="T47" fmla="*/ 1306 h 1437"/>
                              <a:gd name="T48" fmla="*/ 7403 w 13895"/>
                              <a:gd name="T49" fmla="*/ 1277 h 1437"/>
                              <a:gd name="T50" fmla="*/ 7158 w 13895"/>
                              <a:gd name="T51" fmla="*/ 1190 h 1437"/>
                              <a:gd name="T52" fmla="*/ 6925 w 13895"/>
                              <a:gd name="T53" fmla="*/ 1103 h 1437"/>
                              <a:gd name="T54" fmla="*/ 6822 w 13895"/>
                              <a:gd name="T55" fmla="*/ 1064 h 1437"/>
                              <a:gd name="T56" fmla="*/ 5368 w 13895"/>
                              <a:gd name="T57" fmla="*/ 1086 h 1437"/>
                              <a:gd name="T58" fmla="*/ 3717 w 13895"/>
                              <a:gd name="T59" fmla="*/ 921 h 1437"/>
                              <a:gd name="T60" fmla="*/ 2361 w 13895"/>
                              <a:gd name="T61" fmla="*/ 440 h 1437"/>
                              <a:gd name="T62" fmla="*/ 1083 w 13895"/>
                              <a:gd name="T63" fmla="*/ 307 h 1437"/>
                              <a:gd name="T64" fmla="*/ 1006 w 13895"/>
                              <a:gd name="T65" fmla="*/ 348 h 1437"/>
                              <a:gd name="T66" fmla="*/ 835 w 13895"/>
                              <a:gd name="T67" fmla="*/ 437 h 1437"/>
                              <a:gd name="T68" fmla="*/ 653 w 13895"/>
                              <a:gd name="T69" fmla="*/ 534 h 1437"/>
                              <a:gd name="T70" fmla="*/ 546 w 13895"/>
                              <a:gd name="T71" fmla="*/ 593 h 1437"/>
                              <a:gd name="T72" fmla="*/ 514 w 13895"/>
                              <a:gd name="T73" fmla="*/ 617 h 1437"/>
                              <a:gd name="T74" fmla="*/ 464 w 13895"/>
                              <a:gd name="T75" fmla="*/ 659 h 1437"/>
                              <a:gd name="T76" fmla="*/ 335 w 13895"/>
                              <a:gd name="T77" fmla="*/ 775 h 1437"/>
                              <a:gd name="T78" fmla="*/ 216 w 13895"/>
                              <a:gd name="T79" fmla="*/ 884 h 1437"/>
                              <a:gd name="T80" fmla="*/ 164 w 13895"/>
                              <a:gd name="T81" fmla="*/ 933 h 1437"/>
                              <a:gd name="T82" fmla="*/ 175 w 13895"/>
                              <a:gd name="T83" fmla="*/ 330 h 1437"/>
                              <a:gd name="T84" fmla="*/ 1367 w 13895"/>
                              <a:gd name="T85" fmla="*/ 0 h 1437"/>
                              <a:gd name="T86" fmla="*/ 2919 w 13895"/>
                              <a:gd name="T87" fmla="*/ 198 h 1437"/>
                              <a:gd name="T88" fmla="*/ 4548 w 13895"/>
                              <a:gd name="T89" fmla="*/ 680 h 1437"/>
                              <a:gd name="T90" fmla="*/ 6176 w 13895"/>
                              <a:gd name="T91" fmla="*/ 593 h 1437"/>
                              <a:gd name="T92" fmla="*/ 6538 w 13895"/>
                              <a:gd name="T93" fmla="*/ 461 h 1437"/>
                              <a:gd name="T94" fmla="*/ 7882 w 13895"/>
                              <a:gd name="T95" fmla="*/ 812 h 1437"/>
                              <a:gd name="T96" fmla="*/ 9698 w 13895"/>
                              <a:gd name="T97" fmla="*/ 724 h 1437"/>
                              <a:gd name="T98" fmla="*/ 11599 w 13895"/>
                              <a:gd name="T99" fmla="*/ 220 h 1437"/>
                              <a:gd name="T100" fmla="*/ 12835 w 13895"/>
                              <a:gd name="T101" fmla="*/ 165 h 14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3895" h="1437">
                                <a:moveTo>
                                  <a:pt x="12835" y="165"/>
                                </a:moveTo>
                                <a:lnTo>
                                  <a:pt x="13567" y="341"/>
                                </a:lnTo>
                                <a:lnTo>
                                  <a:pt x="13895" y="647"/>
                                </a:lnTo>
                                <a:lnTo>
                                  <a:pt x="13796" y="1020"/>
                                </a:lnTo>
                                <a:lnTo>
                                  <a:pt x="13622" y="965"/>
                                </a:lnTo>
                                <a:lnTo>
                                  <a:pt x="13140" y="626"/>
                                </a:lnTo>
                                <a:lnTo>
                                  <a:pt x="12649" y="527"/>
                                </a:lnTo>
                                <a:lnTo>
                                  <a:pt x="12631" y="526"/>
                                </a:lnTo>
                                <a:lnTo>
                                  <a:pt x="12585" y="525"/>
                                </a:lnTo>
                                <a:lnTo>
                                  <a:pt x="12518" y="524"/>
                                </a:lnTo>
                                <a:lnTo>
                                  <a:pt x="12440" y="521"/>
                                </a:lnTo>
                                <a:lnTo>
                                  <a:pt x="12359" y="519"/>
                                </a:lnTo>
                                <a:lnTo>
                                  <a:pt x="12284" y="518"/>
                                </a:lnTo>
                                <a:lnTo>
                                  <a:pt x="12225" y="517"/>
                                </a:lnTo>
                                <a:lnTo>
                                  <a:pt x="12190" y="516"/>
                                </a:lnTo>
                                <a:lnTo>
                                  <a:pt x="12170" y="518"/>
                                </a:lnTo>
                                <a:lnTo>
                                  <a:pt x="12135" y="525"/>
                                </a:lnTo>
                                <a:lnTo>
                                  <a:pt x="12086" y="535"/>
                                </a:lnTo>
                                <a:lnTo>
                                  <a:pt x="12024" y="548"/>
                                </a:lnTo>
                                <a:lnTo>
                                  <a:pt x="11955" y="564"/>
                                </a:lnTo>
                                <a:lnTo>
                                  <a:pt x="11879" y="582"/>
                                </a:lnTo>
                                <a:lnTo>
                                  <a:pt x="11797" y="601"/>
                                </a:lnTo>
                                <a:lnTo>
                                  <a:pt x="11716" y="620"/>
                                </a:lnTo>
                                <a:lnTo>
                                  <a:pt x="11634" y="639"/>
                                </a:lnTo>
                                <a:lnTo>
                                  <a:pt x="11554" y="658"/>
                                </a:lnTo>
                                <a:lnTo>
                                  <a:pt x="11482" y="676"/>
                                </a:lnTo>
                                <a:lnTo>
                                  <a:pt x="11417" y="692"/>
                                </a:lnTo>
                                <a:lnTo>
                                  <a:pt x="11361" y="705"/>
                                </a:lnTo>
                                <a:lnTo>
                                  <a:pt x="11319" y="715"/>
                                </a:lnTo>
                                <a:lnTo>
                                  <a:pt x="11291" y="722"/>
                                </a:lnTo>
                                <a:lnTo>
                                  <a:pt x="11282" y="724"/>
                                </a:lnTo>
                                <a:lnTo>
                                  <a:pt x="10397" y="1086"/>
                                </a:lnTo>
                                <a:lnTo>
                                  <a:pt x="9183" y="1437"/>
                                </a:lnTo>
                                <a:lnTo>
                                  <a:pt x="8242" y="1426"/>
                                </a:lnTo>
                                <a:lnTo>
                                  <a:pt x="8216" y="1421"/>
                                </a:lnTo>
                                <a:lnTo>
                                  <a:pt x="8143" y="1409"/>
                                </a:lnTo>
                                <a:lnTo>
                                  <a:pt x="8039" y="1391"/>
                                </a:lnTo>
                                <a:lnTo>
                                  <a:pt x="7918" y="1371"/>
                                </a:lnTo>
                                <a:lnTo>
                                  <a:pt x="7794" y="1351"/>
                                </a:lnTo>
                                <a:lnTo>
                                  <a:pt x="7681" y="1333"/>
                                </a:lnTo>
                                <a:lnTo>
                                  <a:pt x="7632" y="1326"/>
                                </a:lnTo>
                                <a:lnTo>
                                  <a:pt x="7592" y="1320"/>
                                </a:lnTo>
                                <a:lnTo>
                                  <a:pt x="7562" y="1317"/>
                                </a:lnTo>
                                <a:lnTo>
                                  <a:pt x="7543" y="1316"/>
                                </a:lnTo>
                                <a:lnTo>
                                  <a:pt x="7535" y="1316"/>
                                </a:lnTo>
                                <a:lnTo>
                                  <a:pt x="7524" y="1314"/>
                                </a:lnTo>
                                <a:lnTo>
                                  <a:pt x="7510" y="1310"/>
                                </a:lnTo>
                                <a:lnTo>
                                  <a:pt x="7494" y="1306"/>
                                </a:lnTo>
                                <a:lnTo>
                                  <a:pt x="7452" y="1292"/>
                                </a:lnTo>
                                <a:lnTo>
                                  <a:pt x="7403" y="1277"/>
                                </a:lnTo>
                                <a:lnTo>
                                  <a:pt x="7287" y="1236"/>
                                </a:lnTo>
                                <a:lnTo>
                                  <a:pt x="7158" y="1190"/>
                                </a:lnTo>
                                <a:lnTo>
                                  <a:pt x="7033" y="1143"/>
                                </a:lnTo>
                                <a:lnTo>
                                  <a:pt x="6925" y="1103"/>
                                </a:lnTo>
                                <a:lnTo>
                                  <a:pt x="6850" y="1075"/>
                                </a:lnTo>
                                <a:lnTo>
                                  <a:pt x="6822" y="1064"/>
                                </a:lnTo>
                                <a:lnTo>
                                  <a:pt x="6417" y="921"/>
                                </a:lnTo>
                                <a:lnTo>
                                  <a:pt x="5368" y="1086"/>
                                </a:lnTo>
                                <a:lnTo>
                                  <a:pt x="4165" y="1119"/>
                                </a:lnTo>
                                <a:lnTo>
                                  <a:pt x="3717" y="921"/>
                                </a:lnTo>
                                <a:lnTo>
                                  <a:pt x="3192" y="669"/>
                                </a:lnTo>
                                <a:lnTo>
                                  <a:pt x="2361" y="440"/>
                                </a:lnTo>
                                <a:lnTo>
                                  <a:pt x="1750" y="252"/>
                                </a:lnTo>
                                <a:lnTo>
                                  <a:pt x="1083" y="307"/>
                                </a:lnTo>
                                <a:lnTo>
                                  <a:pt x="1061" y="319"/>
                                </a:lnTo>
                                <a:lnTo>
                                  <a:pt x="1006" y="348"/>
                                </a:lnTo>
                                <a:lnTo>
                                  <a:pt x="927" y="389"/>
                                </a:lnTo>
                                <a:lnTo>
                                  <a:pt x="835" y="437"/>
                                </a:lnTo>
                                <a:lnTo>
                                  <a:pt x="740" y="488"/>
                                </a:lnTo>
                                <a:lnTo>
                                  <a:pt x="653" y="534"/>
                                </a:lnTo>
                                <a:lnTo>
                                  <a:pt x="586" y="571"/>
                                </a:lnTo>
                                <a:lnTo>
                                  <a:pt x="546" y="593"/>
                                </a:lnTo>
                                <a:lnTo>
                                  <a:pt x="533" y="602"/>
                                </a:lnTo>
                                <a:lnTo>
                                  <a:pt x="514" y="617"/>
                                </a:lnTo>
                                <a:lnTo>
                                  <a:pt x="490" y="636"/>
                                </a:lnTo>
                                <a:lnTo>
                                  <a:pt x="464" y="659"/>
                                </a:lnTo>
                                <a:lnTo>
                                  <a:pt x="401" y="714"/>
                                </a:lnTo>
                                <a:lnTo>
                                  <a:pt x="335" y="775"/>
                                </a:lnTo>
                                <a:lnTo>
                                  <a:pt x="270" y="834"/>
                                </a:lnTo>
                                <a:lnTo>
                                  <a:pt x="216" y="884"/>
                                </a:lnTo>
                                <a:lnTo>
                                  <a:pt x="178" y="919"/>
                                </a:lnTo>
                                <a:lnTo>
                                  <a:pt x="164" y="933"/>
                                </a:lnTo>
                                <a:lnTo>
                                  <a:pt x="0" y="735"/>
                                </a:lnTo>
                                <a:lnTo>
                                  <a:pt x="175" y="330"/>
                                </a:lnTo>
                                <a:lnTo>
                                  <a:pt x="558" y="209"/>
                                </a:lnTo>
                                <a:lnTo>
                                  <a:pt x="1367" y="0"/>
                                </a:lnTo>
                                <a:lnTo>
                                  <a:pt x="2175" y="23"/>
                                </a:lnTo>
                                <a:lnTo>
                                  <a:pt x="2919" y="198"/>
                                </a:lnTo>
                                <a:lnTo>
                                  <a:pt x="3750" y="483"/>
                                </a:lnTo>
                                <a:lnTo>
                                  <a:pt x="4548" y="680"/>
                                </a:lnTo>
                                <a:lnTo>
                                  <a:pt x="5598" y="593"/>
                                </a:lnTo>
                                <a:lnTo>
                                  <a:pt x="6176" y="593"/>
                                </a:lnTo>
                                <a:lnTo>
                                  <a:pt x="6461" y="735"/>
                                </a:lnTo>
                                <a:lnTo>
                                  <a:pt x="6538" y="461"/>
                                </a:lnTo>
                                <a:lnTo>
                                  <a:pt x="6942" y="593"/>
                                </a:lnTo>
                                <a:lnTo>
                                  <a:pt x="7882" y="812"/>
                                </a:lnTo>
                                <a:lnTo>
                                  <a:pt x="8921" y="834"/>
                                </a:lnTo>
                                <a:lnTo>
                                  <a:pt x="9698" y="724"/>
                                </a:lnTo>
                                <a:lnTo>
                                  <a:pt x="10659" y="516"/>
                                </a:lnTo>
                                <a:lnTo>
                                  <a:pt x="11599" y="220"/>
                                </a:lnTo>
                                <a:lnTo>
                                  <a:pt x="12507" y="121"/>
                                </a:lnTo>
                                <a:lnTo>
                                  <a:pt x="12835" y="165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3177"/>
                        <wps:cNvSpPr>
                          <a:spLocks/>
                        </wps:cNvSpPr>
                        <wps:spPr bwMode="auto">
                          <a:xfrm>
                            <a:off x="10730" y="6918"/>
                            <a:ext cx="1124" cy="270"/>
                          </a:xfrm>
                          <a:custGeom>
                            <a:avLst/>
                            <a:gdLst>
                              <a:gd name="T0" fmla="*/ 3374 w 3374"/>
                              <a:gd name="T1" fmla="*/ 536 h 808"/>
                              <a:gd name="T2" fmla="*/ 2569 w 3374"/>
                              <a:gd name="T3" fmla="*/ 0 h 808"/>
                              <a:gd name="T4" fmla="*/ 1787 w 3374"/>
                              <a:gd name="T5" fmla="*/ 112 h 808"/>
                              <a:gd name="T6" fmla="*/ 734 w 3374"/>
                              <a:gd name="T7" fmla="*/ 520 h 808"/>
                              <a:gd name="T8" fmla="*/ 0 w 3374"/>
                              <a:gd name="T9" fmla="*/ 785 h 808"/>
                              <a:gd name="T10" fmla="*/ 989 w 3374"/>
                              <a:gd name="T11" fmla="*/ 808 h 808"/>
                              <a:gd name="T12" fmla="*/ 2066 w 3374"/>
                              <a:gd name="T13" fmla="*/ 785 h 808"/>
                              <a:gd name="T14" fmla="*/ 2808 w 3374"/>
                              <a:gd name="T15" fmla="*/ 665 h 808"/>
                              <a:gd name="T16" fmla="*/ 3374 w 3374"/>
                              <a:gd name="T17" fmla="*/ 536 h 8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374" h="808">
                                <a:moveTo>
                                  <a:pt x="3374" y="536"/>
                                </a:moveTo>
                                <a:lnTo>
                                  <a:pt x="2569" y="0"/>
                                </a:lnTo>
                                <a:lnTo>
                                  <a:pt x="1787" y="112"/>
                                </a:lnTo>
                                <a:lnTo>
                                  <a:pt x="734" y="520"/>
                                </a:lnTo>
                                <a:lnTo>
                                  <a:pt x="0" y="785"/>
                                </a:lnTo>
                                <a:lnTo>
                                  <a:pt x="989" y="808"/>
                                </a:lnTo>
                                <a:lnTo>
                                  <a:pt x="2066" y="785"/>
                                </a:lnTo>
                                <a:lnTo>
                                  <a:pt x="2808" y="665"/>
                                </a:lnTo>
                                <a:lnTo>
                                  <a:pt x="3374" y="536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3178"/>
                        <wps:cNvSpPr>
                          <a:spLocks noEditPoints="1"/>
                        </wps:cNvSpPr>
                        <wps:spPr bwMode="auto">
                          <a:xfrm>
                            <a:off x="7290" y="5727"/>
                            <a:ext cx="4732" cy="1569"/>
                          </a:xfrm>
                          <a:custGeom>
                            <a:avLst/>
                            <a:gdLst>
                              <a:gd name="T0" fmla="*/ 12056 w 14196"/>
                              <a:gd name="T1" fmla="*/ 3853 h 4708"/>
                              <a:gd name="T2" fmla="*/ 6814 w 14196"/>
                              <a:gd name="T3" fmla="*/ 4377 h 4708"/>
                              <a:gd name="T4" fmla="*/ 9488 w 14196"/>
                              <a:gd name="T5" fmla="*/ 4659 h 4708"/>
                              <a:gd name="T6" fmla="*/ 12976 w 14196"/>
                              <a:gd name="T7" fmla="*/ 4457 h 4708"/>
                              <a:gd name="T8" fmla="*/ 14104 w 14196"/>
                              <a:gd name="T9" fmla="*/ 4182 h 4708"/>
                              <a:gd name="T10" fmla="*/ 13779 w 14196"/>
                              <a:gd name="T11" fmla="*/ 3110 h 4708"/>
                              <a:gd name="T12" fmla="*/ 12245 w 14196"/>
                              <a:gd name="T13" fmla="*/ 1836 h 4708"/>
                              <a:gd name="T14" fmla="*/ 10225 w 14196"/>
                              <a:gd name="T15" fmla="*/ 1674 h 4708"/>
                              <a:gd name="T16" fmla="*/ 9111 w 14196"/>
                              <a:gd name="T17" fmla="*/ 1448 h 4708"/>
                              <a:gd name="T18" fmla="*/ 8893 w 14196"/>
                              <a:gd name="T19" fmla="*/ 174 h 4708"/>
                              <a:gd name="T20" fmla="*/ 7889 w 14196"/>
                              <a:gd name="T21" fmla="*/ 1363 h 4708"/>
                              <a:gd name="T22" fmla="*/ 7091 w 14196"/>
                              <a:gd name="T23" fmla="*/ 341 h 4708"/>
                              <a:gd name="T24" fmla="*/ 6271 w 14196"/>
                              <a:gd name="T25" fmla="*/ 1082 h 4708"/>
                              <a:gd name="T26" fmla="*/ 5333 w 14196"/>
                              <a:gd name="T27" fmla="*/ 24 h 4708"/>
                              <a:gd name="T28" fmla="*/ 5121 w 14196"/>
                              <a:gd name="T29" fmla="*/ 1296 h 4708"/>
                              <a:gd name="T30" fmla="*/ 3982 w 14196"/>
                              <a:gd name="T31" fmla="*/ 1490 h 4708"/>
                              <a:gd name="T32" fmla="*/ 1310 w 14196"/>
                              <a:gd name="T33" fmla="*/ 2363 h 4708"/>
                              <a:gd name="T34" fmla="*/ 325 w 14196"/>
                              <a:gd name="T35" fmla="*/ 3204 h 4708"/>
                              <a:gd name="T36" fmla="*/ 126 w 14196"/>
                              <a:gd name="T37" fmla="*/ 4137 h 4708"/>
                              <a:gd name="T38" fmla="*/ 2236 w 14196"/>
                              <a:gd name="T39" fmla="*/ 4394 h 4708"/>
                              <a:gd name="T40" fmla="*/ 6692 w 14196"/>
                              <a:gd name="T41" fmla="*/ 4383 h 4708"/>
                              <a:gd name="T42" fmla="*/ 1358 w 14196"/>
                              <a:gd name="T43" fmla="*/ 4143 h 4708"/>
                              <a:gd name="T44" fmla="*/ 1675 w 14196"/>
                              <a:gd name="T45" fmla="*/ 3600 h 4708"/>
                              <a:gd name="T46" fmla="*/ 6277 w 14196"/>
                              <a:gd name="T47" fmla="*/ 3911 h 4708"/>
                              <a:gd name="T48" fmla="*/ 4612 w 14196"/>
                              <a:gd name="T49" fmla="*/ 4063 h 4708"/>
                              <a:gd name="T50" fmla="*/ 2025 w 14196"/>
                              <a:gd name="T51" fmla="*/ 3313 h 4708"/>
                              <a:gd name="T52" fmla="*/ 321 w 14196"/>
                              <a:gd name="T53" fmla="*/ 3897 h 4708"/>
                              <a:gd name="T54" fmla="*/ 702 w 14196"/>
                              <a:gd name="T55" fmla="*/ 3489 h 4708"/>
                              <a:gd name="T56" fmla="*/ 2336 w 14196"/>
                              <a:gd name="T57" fmla="*/ 3316 h 4708"/>
                              <a:gd name="T58" fmla="*/ 4689 w 14196"/>
                              <a:gd name="T59" fmla="*/ 3998 h 4708"/>
                              <a:gd name="T60" fmla="*/ 6498 w 14196"/>
                              <a:gd name="T61" fmla="*/ 2326 h 4708"/>
                              <a:gd name="T62" fmla="*/ 5965 w 14196"/>
                              <a:gd name="T63" fmla="*/ 2034 h 4708"/>
                              <a:gd name="T64" fmla="*/ 6500 w 14196"/>
                              <a:gd name="T65" fmla="*/ 1394 h 4708"/>
                              <a:gd name="T66" fmla="*/ 6340 w 14196"/>
                              <a:gd name="T67" fmla="*/ 3053 h 4708"/>
                              <a:gd name="T68" fmla="*/ 6586 w 14196"/>
                              <a:gd name="T69" fmla="*/ 3527 h 4708"/>
                              <a:gd name="T70" fmla="*/ 4671 w 14196"/>
                              <a:gd name="T71" fmla="*/ 3705 h 4708"/>
                              <a:gd name="T72" fmla="*/ 2374 w 14196"/>
                              <a:gd name="T73" fmla="*/ 3027 h 4708"/>
                              <a:gd name="T74" fmla="*/ 743 w 14196"/>
                              <a:gd name="T75" fmla="*/ 3094 h 4708"/>
                              <a:gd name="T76" fmla="*/ 2023 w 14196"/>
                              <a:gd name="T77" fmla="*/ 2110 h 4708"/>
                              <a:gd name="T78" fmla="*/ 4843 w 14196"/>
                              <a:gd name="T79" fmla="*/ 2208 h 4708"/>
                              <a:gd name="T80" fmla="*/ 5499 w 14196"/>
                              <a:gd name="T81" fmla="*/ 3297 h 4708"/>
                              <a:gd name="T82" fmla="*/ 5638 w 14196"/>
                              <a:gd name="T83" fmla="*/ 2515 h 4708"/>
                              <a:gd name="T84" fmla="*/ 8207 w 14196"/>
                              <a:gd name="T85" fmla="*/ 1661 h 4708"/>
                              <a:gd name="T86" fmla="*/ 8862 w 14196"/>
                              <a:gd name="T87" fmla="*/ 2342 h 4708"/>
                              <a:gd name="T88" fmla="*/ 6928 w 14196"/>
                              <a:gd name="T89" fmla="*/ 2508 h 4708"/>
                              <a:gd name="T90" fmla="*/ 6921 w 14196"/>
                              <a:gd name="T91" fmla="*/ 2409 h 4708"/>
                              <a:gd name="T92" fmla="*/ 6753 w 14196"/>
                              <a:gd name="T93" fmla="*/ 1883 h 4708"/>
                              <a:gd name="T94" fmla="*/ 9782 w 14196"/>
                              <a:gd name="T95" fmla="*/ 2147 h 4708"/>
                              <a:gd name="T96" fmla="*/ 11635 w 14196"/>
                              <a:gd name="T97" fmla="*/ 1912 h 4708"/>
                              <a:gd name="T98" fmla="*/ 12983 w 14196"/>
                              <a:gd name="T99" fmla="*/ 2984 h 4708"/>
                              <a:gd name="T100" fmla="*/ 11843 w 14196"/>
                              <a:gd name="T101" fmla="*/ 3194 h 4708"/>
                              <a:gd name="T102" fmla="*/ 8409 w 14196"/>
                              <a:gd name="T103" fmla="*/ 3901 h 4708"/>
                              <a:gd name="T104" fmla="*/ 6998 w 14196"/>
                              <a:gd name="T105" fmla="*/ 2965 h 4708"/>
                              <a:gd name="T106" fmla="*/ 7804 w 14196"/>
                              <a:gd name="T107" fmla="*/ 2705 h 4708"/>
                              <a:gd name="T108" fmla="*/ 8062 w 14196"/>
                              <a:gd name="T109" fmla="*/ 2839 h 4708"/>
                              <a:gd name="T110" fmla="*/ 8491 w 14196"/>
                              <a:gd name="T111" fmla="*/ 3261 h 4708"/>
                              <a:gd name="T112" fmla="*/ 8866 w 14196"/>
                              <a:gd name="T113" fmla="*/ 3014 h 4708"/>
                              <a:gd name="T114" fmla="*/ 9511 w 14196"/>
                              <a:gd name="T115" fmla="*/ 4149 h 4708"/>
                              <a:gd name="T116" fmla="*/ 13316 w 14196"/>
                              <a:gd name="T117" fmla="*/ 3557 h 4708"/>
                              <a:gd name="T118" fmla="*/ 13633 w 14196"/>
                              <a:gd name="T119" fmla="*/ 3830 h 4708"/>
                              <a:gd name="T120" fmla="*/ 11997 w 14196"/>
                              <a:gd name="T121" fmla="*/ 3568 h 4708"/>
                              <a:gd name="T122" fmla="*/ 7994 w 14196"/>
                              <a:gd name="T123" fmla="*/ 4367 h 47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4196" h="4708">
                                <a:moveTo>
                                  <a:pt x="13473" y="4072"/>
                                </a:moveTo>
                                <a:lnTo>
                                  <a:pt x="13435" y="4085"/>
                                </a:lnTo>
                                <a:lnTo>
                                  <a:pt x="13391" y="4098"/>
                                </a:lnTo>
                                <a:lnTo>
                                  <a:pt x="13342" y="4112"/>
                                </a:lnTo>
                                <a:lnTo>
                                  <a:pt x="13285" y="4125"/>
                                </a:lnTo>
                                <a:lnTo>
                                  <a:pt x="13221" y="4139"/>
                                </a:lnTo>
                                <a:lnTo>
                                  <a:pt x="13151" y="4151"/>
                                </a:lnTo>
                                <a:lnTo>
                                  <a:pt x="13072" y="4163"/>
                                </a:lnTo>
                                <a:lnTo>
                                  <a:pt x="12985" y="4175"/>
                                </a:lnTo>
                                <a:lnTo>
                                  <a:pt x="12889" y="4185"/>
                                </a:lnTo>
                                <a:lnTo>
                                  <a:pt x="12785" y="4194"/>
                                </a:lnTo>
                                <a:lnTo>
                                  <a:pt x="12669" y="4202"/>
                                </a:lnTo>
                                <a:lnTo>
                                  <a:pt x="12546" y="4208"/>
                                </a:lnTo>
                                <a:lnTo>
                                  <a:pt x="12412" y="4213"/>
                                </a:lnTo>
                                <a:lnTo>
                                  <a:pt x="12266" y="4216"/>
                                </a:lnTo>
                                <a:lnTo>
                                  <a:pt x="12110" y="4217"/>
                                </a:lnTo>
                                <a:lnTo>
                                  <a:pt x="11943" y="4216"/>
                                </a:lnTo>
                                <a:lnTo>
                                  <a:pt x="11868" y="4216"/>
                                </a:lnTo>
                                <a:lnTo>
                                  <a:pt x="11794" y="4215"/>
                                </a:lnTo>
                                <a:lnTo>
                                  <a:pt x="11724" y="4214"/>
                                </a:lnTo>
                                <a:lnTo>
                                  <a:pt x="11654" y="4214"/>
                                </a:lnTo>
                                <a:lnTo>
                                  <a:pt x="11587" y="4213"/>
                                </a:lnTo>
                                <a:lnTo>
                                  <a:pt x="11522" y="4213"/>
                                </a:lnTo>
                                <a:lnTo>
                                  <a:pt x="11458" y="4213"/>
                                </a:lnTo>
                                <a:lnTo>
                                  <a:pt x="11397" y="4213"/>
                                </a:lnTo>
                                <a:lnTo>
                                  <a:pt x="11337" y="4213"/>
                                </a:lnTo>
                                <a:lnTo>
                                  <a:pt x="11279" y="4213"/>
                                </a:lnTo>
                                <a:lnTo>
                                  <a:pt x="11223" y="4213"/>
                                </a:lnTo>
                                <a:lnTo>
                                  <a:pt x="11170" y="4213"/>
                                </a:lnTo>
                                <a:lnTo>
                                  <a:pt x="11117" y="4214"/>
                                </a:lnTo>
                                <a:lnTo>
                                  <a:pt x="11065" y="4214"/>
                                </a:lnTo>
                                <a:lnTo>
                                  <a:pt x="11016" y="4214"/>
                                </a:lnTo>
                                <a:lnTo>
                                  <a:pt x="10969" y="4215"/>
                                </a:lnTo>
                                <a:lnTo>
                                  <a:pt x="11127" y="4157"/>
                                </a:lnTo>
                                <a:lnTo>
                                  <a:pt x="11270" y="4104"/>
                                </a:lnTo>
                                <a:lnTo>
                                  <a:pt x="11402" y="4057"/>
                                </a:lnTo>
                                <a:lnTo>
                                  <a:pt x="11522" y="4016"/>
                                </a:lnTo>
                                <a:lnTo>
                                  <a:pt x="11632" y="3979"/>
                                </a:lnTo>
                                <a:lnTo>
                                  <a:pt x="11731" y="3946"/>
                                </a:lnTo>
                                <a:lnTo>
                                  <a:pt x="11823" y="3918"/>
                                </a:lnTo>
                                <a:lnTo>
                                  <a:pt x="11907" y="3893"/>
                                </a:lnTo>
                                <a:lnTo>
                                  <a:pt x="11984" y="3872"/>
                                </a:lnTo>
                                <a:lnTo>
                                  <a:pt x="12056" y="3853"/>
                                </a:lnTo>
                                <a:lnTo>
                                  <a:pt x="12124" y="3836"/>
                                </a:lnTo>
                                <a:lnTo>
                                  <a:pt x="12188" y="3822"/>
                                </a:lnTo>
                                <a:lnTo>
                                  <a:pt x="12250" y="3808"/>
                                </a:lnTo>
                                <a:lnTo>
                                  <a:pt x="12309" y="3796"/>
                                </a:lnTo>
                                <a:lnTo>
                                  <a:pt x="12369" y="3785"/>
                                </a:lnTo>
                                <a:lnTo>
                                  <a:pt x="12429" y="3774"/>
                                </a:lnTo>
                                <a:lnTo>
                                  <a:pt x="12433" y="3772"/>
                                </a:lnTo>
                                <a:lnTo>
                                  <a:pt x="12454" y="3768"/>
                                </a:lnTo>
                                <a:lnTo>
                                  <a:pt x="12478" y="3765"/>
                                </a:lnTo>
                                <a:lnTo>
                                  <a:pt x="12503" y="3761"/>
                                </a:lnTo>
                                <a:lnTo>
                                  <a:pt x="12527" y="3760"/>
                                </a:lnTo>
                                <a:lnTo>
                                  <a:pt x="12553" y="3759"/>
                                </a:lnTo>
                                <a:lnTo>
                                  <a:pt x="12579" y="3759"/>
                                </a:lnTo>
                                <a:lnTo>
                                  <a:pt x="12604" y="3760"/>
                                </a:lnTo>
                                <a:lnTo>
                                  <a:pt x="12631" y="3762"/>
                                </a:lnTo>
                                <a:lnTo>
                                  <a:pt x="12659" y="3766"/>
                                </a:lnTo>
                                <a:lnTo>
                                  <a:pt x="12686" y="3769"/>
                                </a:lnTo>
                                <a:lnTo>
                                  <a:pt x="12714" y="3774"/>
                                </a:lnTo>
                                <a:lnTo>
                                  <a:pt x="12742" y="3779"/>
                                </a:lnTo>
                                <a:lnTo>
                                  <a:pt x="12770" y="3785"/>
                                </a:lnTo>
                                <a:lnTo>
                                  <a:pt x="12827" y="3798"/>
                                </a:lnTo>
                                <a:lnTo>
                                  <a:pt x="12884" y="3814"/>
                                </a:lnTo>
                                <a:lnTo>
                                  <a:pt x="12940" y="3832"/>
                                </a:lnTo>
                                <a:lnTo>
                                  <a:pt x="12996" y="3850"/>
                                </a:lnTo>
                                <a:lnTo>
                                  <a:pt x="13051" y="3870"/>
                                </a:lnTo>
                                <a:lnTo>
                                  <a:pt x="13104" y="3891"/>
                                </a:lnTo>
                                <a:lnTo>
                                  <a:pt x="13155" y="3912"/>
                                </a:lnTo>
                                <a:lnTo>
                                  <a:pt x="13204" y="3935"/>
                                </a:lnTo>
                                <a:lnTo>
                                  <a:pt x="13251" y="3956"/>
                                </a:lnTo>
                                <a:lnTo>
                                  <a:pt x="13295" y="3976"/>
                                </a:lnTo>
                                <a:lnTo>
                                  <a:pt x="13329" y="3993"/>
                                </a:lnTo>
                                <a:lnTo>
                                  <a:pt x="13359" y="4009"/>
                                </a:lnTo>
                                <a:lnTo>
                                  <a:pt x="13386" y="4022"/>
                                </a:lnTo>
                                <a:lnTo>
                                  <a:pt x="13409" y="4036"/>
                                </a:lnTo>
                                <a:lnTo>
                                  <a:pt x="13427" y="4045"/>
                                </a:lnTo>
                                <a:lnTo>
                                  <a:pt x="13443" y="4054"/>
                                </a:lnTo>
                                <a:lnTo>
                                  <a:pt x="13456" y="4063"/>
                                </a:lnTo>
                                <a:lnTo>
                                  <a:pt x="13468" y="4069"/>
                                </a:lnTo>
                                <a:lnTo>
                                  <a:pt x="13471" y="4072"/>
                                </a:lnTo>
                                <a:lnTo>
                                  <a:pt x="13472" y="4072"/>
                                </a:lnTo>
                                <a:lnTo>
                                  <a:pt x="13473" y="4072"/>
                                </a:lnTo>
                                <a:close/>
                                <a:moveTo>
                                  <a:pt x="6814" y="4377"/>
                                </a:moveTo>
                                <a:lnTo>
                                  <a:pt x="6827" y="4376"/>
                                </a:lnTo>
                                <a:lnTo>
                                  <a:pt x="6839" y="4374"/>
                                </a:lnTo>
                                <a:lnTo>
                                  <a:pt x="6851" y="4371"/>
                                </a:lnTo>
                                <a:lnTo>
                                  <a:pt x="6864" y="4366"/>
                                </a:lnTo>
                                <a:lnTo>
                                  <a:pt x="6885" y="4377"/>
                                </a:lnTo>
                                <a:lnTo>
                                  <a:pt x="6907" y="4388"/>
                                </a:lnTo>
                                <a:lnTo>
                                  <a:pt x="6931" y="4399"/>
                                </a:lnTo>
                                <a:lnTo>
                                  <a:pt x="6954" y="4409"/>
                                </a:lnTo>
                                <a:lnTo>
                                  <a:pt x="6990" y="4425"/>
                                </a:lnTo>
                                <a:lnTo>
                                  <a:pt x="7029" y="4439"/>
                                </a:lnTo>
                                <a:lnTo>
                                  <a:pt x="7071" y="4455"/>
                                </a:lnTo>
                                <a:lnTo>
                                  <a:pt x="7117" y="4470"/>
                                </a:lnTo>
                                <a:lnTo>
                                  <a:pt x="7165" y="4485"/>
                                </a:lnTo>
                                <a:lnTo>
                                  <a:pt x="7216" y="4501"/>
                                </a:lnTo>
                                <a:lnTo>
                                  <a:pt x="7270" y="4516"/>
                                </a:lnTo>
                                <a:lnTo>
                                  <a:pt x="7326" y="4532"/>
                                </a:lnTo>
                                <a:lnTo>
                                  <a:pt x="7385" y="4547"/>
                                </a:lnTo>
                                <a:lnTo>
                                  <a:pt x="7448" y="4561"/>
                                </a:lnTo>
                                <a:lnTo>
                                  <a:pt x="7512" y="4576"/>
                                </a:lnTo>
                                <a:lnTo>
                                  <a:pt x="7579" y="4590"/>
                                </a:lnTo>
                                <a:lnTo>
                                  <a:pt x="7647" y="4604"/>
                                </a:lnTo>
                                <a:lnTo>
                                  <a:pt x="7719" y="4617"/>
                                </a:lnTo>
                                <a:lnTo>
                                  <a:pt x="7792" y="4630"/>
                                </a:lnTo>
                                <a:lnTo>
                                  <a:pt x="7867" y="4642"/>
                                </a:lnTo>
                                <a:lnTo>
                                  <a:pt x="7944" y="4652"/>
                                </a:lnTo>
                                <a:lnTo>
                                  <a:pt x="8023" y="4663"/>
                                </a:lnTo>
                                <a:lnTo>
                                  <a:pt x="8104" y="4672"/>
                                </a:lnTo>
                                <a:lnTo>
                                  <a:pt x="8186" y="4681"/>
                                </a:lnTo>
                                <a:lnTo>
                                  <a:pt x="8270" y="4688"/>
                                </a:lnTo>
                                <a:lnTo>
                                  <a:pt x="8355" y="4695"/>
                                </a:lnTo>
                                <a:lnTo>
                                  <a:pt x="8441" y="4700"/>
                                </a:lnTo>
                                <a:lnTo>
                                  <a:pt x="8529" y="4704"/>
                                </a:lnTo>
                                <a:lnTo>
                                  <a:pt x="8618" y="4707"/>
                                </a:lnTo>
                                <a:lnTo>
                                  <a:pt x="8708" y="4708"/>
                                </a:lnTo>
                                <a:lnTo>
                                  <a:pt x="8799" y="4708"/>
                                </a:lnTo>
                                <a:lnTo>
                                  <a:pt x="8891" y="4707"/>
                                </a:lnTo>
                                <a:lnTo>
                                  <a:pt x="8984" y="4704"/>
                                </a:lnTo>
                                <a:lnTo>
                                  <a:pt x="9077" y="4699"/>
                                </a:lnTo>
                                <a:lnTo>
                                  <a:pt x="9171" y="4692"/>
                                </a:lnTo>
                                <a:lnTo>
                                  <a:pt x="9266" y="4684"/>
                                </a:lnTo>
                                <a:lnTo>
                                  <a:pt x="9340" y="4678"/>
                                </a:lnTo>
                                <a:lnTo>
                                  <a:pt x="9413" y="4669"/>
                                </a:lnTo>
                                <a:lnTo>
                                  <a:pt x="9488" y="4659"/>
                                </a:lnTo>
                                <a:lnTo>
                                  <a:pt x="9562" y="4647"/>
                                </a:lnTo>
                                <a:lnTo>
                                  <a:pt x="9637" y="4635"/>
                                </a:lnTo>
                                <a:lnTo>
                                  <a:pt x="9712" y="4622"/>
                                </a:lnTo>
                                <a:lnTo>
                                  <a:pt x="9787" y="4607"/>
                                </a:lnTo>
                                <a:lnTo>
                                  <a:pt x="9862" y="4591"/>
                                </a:lnTo>
                                <a:lnTo>
                                  <a:pt x="9883" y="4587"/>
                                </a:lnTo>
                                <a:lnTo>
                                  <a:pt x="9906" y="4581"/>
                                </a:lnTo>
                                <a:lnTo>
                                  <a:pt x="9927" y="4576"/>
                                </a:lnTo>
                                <a:lnTo>
                                  <a:pt x="9950" y="4571"/>
                                </a:lnTo>
                                <a:lnTo>
                                  <a:pt x="9963" y="4572"/>
                                </a:lnTo>
                                <a:lnTo>
                                  <a:pt x="9975" y="4574"/>
                                </a:lnTo>
                                <a:lnTo>
                                  <a:pt x="9989" y="4574"/>
                                </a:lnTo>
                                <a:lnTo>
                                  <a:pt x="10002" y="4571"/>
                                </a:lnTo>
                                <a:lnTo>
                                  <a:pt x="10028" y="4567"/>
                                </a:lnTo>
                                <a:lnTo>
                                  <a:pt x="10031" y="4566"/>
                                </a:lnTo>
                                <a:lnTo>
                                  <a:pt x="10063" y="4560"/>
                                </a:lnTo>
                                <a:lnTo>
                                  <a:pt x="10097" y="4554"/>
                                </a:lnTo>
                                <a:lnTo>
                                  <a:pt x="10139" y="4549"/>
                                </a:lnTo>
                                <a:lnTo>
                                  <a:pt x="10187" y="4542"/>
                                </a:lnTo>
                                <a:lnTo>
                                  <a:pt x="10244" y="4535"/>
                                </a:lnTo>
                                <a:lnTo>
                                  <a:pt x="10312" y="4530"/>
                                </a:lnTo>
                                <a:lnTo>
                                  <a:pt x="10392" y="4524"/>
                                </a:lnTo>
                                <a:lnTo>
                                  <a:pt x="10487" y="4519"/>
                                </a:lnTo>
                                <a:lnTo>
                                  <a:pt x="10596" y="4514"/>
                                </a:lnTo>
                                <a:lnTo>
                                  <a:pt x="10723" y="4510"/>
                                </a:lnTo>
                                <a:lnTo>
                                  <a:pt x="10870" y="4506"/>
                                </a:lnTo>
                                <a:lnTo>
                                  <a:pt x="11035" y="4504"/>
                                </a:lnTo>
                                <a:lnTo>
                                  <a:pt x="11224" y="4503"/>
                                </a:lnTo>
                                <a:lnTo>
                                  <a:pt x="11437" y="4503"/>
                                </a:lnTo>
                                <a:lnTo>
                                  <a:pt x="11674" y="4504"/>
                                </a:lnTo>
                                <a:lnTo>
                                  <a:pt x="11940" y="4506"/>
                                </a:lnTo>
                                <a:lnTo>
                                  <a:pt x="12046" y="4507"/>
                                </a:lnTo>
                                <a:lnTo>
                                  <a:pt x="12149" y="4507"/>
                                </a:lnTo>
                                <a:lnTo>
                                  <a:pt x="12248" y="4506"/>
                                </a:lnTo>
                                <a:lnTo>
                                  <a:pt x="12344" y="4504"/>
                                </a:lnTo>
                                <a:lnTo>
                                  <a:pt x="12434" y="4501"/>
                                </a:lnTo>
                                <a:lnTo>
                                  <a:pt x="12523" y="4496"/>
                                </a:lnTo>
                                <a:lnTo>
                                  <a:pt x="12607" y="4492"/>
                                </a:lnTo>
                                <a:lnTo>
                                  <a:pt x="12687" y="4486"/>
                                </a:lnTo>
                                <a:lnTo>
                                  <a:pt x="12764" y="4479"/>
                                </a:lnTo>
                                <a:lnTo>
                                  <a:pt x="12838" y="4473"/>
                                </a:lnTo>
                                <a:lnTo>
                                  <a:pt x="12909" y="4465"/>
                                </a:lnTo>
                                <a:lnTo>
                                  <a:pt x="12976" y="4457"/>
                                </a:lnTo>
                                <a:lnTo>
                                  <a:pt x="13040" y="4448"/>
                                </a:lnTo>
                                <a:lnTo>
                                  <a:pt x="13100" y="4439"/>
                                </a:lnTo>
                                <a:lnTo>
                                  <a:pt x="13158" y="4429"/>
                                </a:lnTo>
                                <a:lnTo>
                                  <a:pt x="13213" y="4419"/>
                                </a:lnTo>
                                <a:lnTo>
                                  <a:pt x="13265" y="4408"/>
                                </a:lnTo>
                                <a:lnTo>
                                  <a:pt x="13314" y="4398"/>
                                </a:lnTo>
                                <a:lnTo>
                                  <a:pt x="13361" y="4386"/>
                                </a:lnTo>
                                <a:lnTo>
                                  <a:pt x="13405" y="4375"/>
                                </a:lnTo>
                                <a:lnTo>
                                  <a:pt x="13446" y="4364"/>
                                </a:lnTo>
                                <a:lnTo>
                                  <a:pt x="13485" y="4352"/>
                                </a:lnTo>
                                <a:lnTo>
                                  <a:pt x="13521" y="4340"/>
                                </a:lnTo>
                                <a:lnTo>
                                  <a:pt x="13556" y="4329"/>
                                </a:lnTo>
                                <a:lnTo>
                                  <a:pt x="13587" y="4317"/>
                                </a:lnTo>
                                <a:lnTo>
                                  <a:pt x="13616" y="4306"/>
                                </a:lnTo>
                                <a:lnTo>
                                  <a:pt x="13644" y="4295"/>
                                </a:lnTo>
                                <a:lnTo>
                                  <a:pt x="13669" y="4283"/>
                                </a:lnTo>
                                <a:lnTo>
                                  <a:pt x="13692" y="4272"/>
                                </a:lnTo>
                                <a:lnTo>
                                  <a:pt x="13714" y="4261"/>
                                </a:lnTo>
                                <a:lnTo>
                                  <a:pt x="13733" y="4250"/>
                                </a:lnTo>
                                <a:lnTo>
                                  <a:pt x="13751" y="4240"/>
                                </a:lnTo>
                                <a:lnTo>
                                  <a:pt x="13779" y="4251"/>
                                </a:lnTo>
                                <a:lnTo>
                                  <a:pt x="13806" y="4260"/>
                                </a:lnTo>
                                <a:lnTo>
                                  <a:pt x="13834" y="4267"/>
                                </a:lnTo>
                                <a:lnTo>
                                  <a:pt x="13861" y="4272"/>
                                </a:lnTo>
                                <a:lnTo>
                                  <a:pt x="13876" y="4273"/>
                                </a:lnTo>
                                <a:lnTo>
                                  <a:pt x="13889" y="4274"/>
                                </a:lnTo>
                                <a:lnTo>
                                  <a:pt x="13903" y="4275"/>
                                </a:lnTo>
                                <a:lnTo>
                                  <a:pt x="13916" y="4274"/>
                                </a:lnTo>
                                <a:lnTo>
                                  <a:pt x="13930" y="4274"/>
                                </a:lnTo>
                                <a:lnTo>
                                  <a:pt x="13943" y="4273"/>
                                </a:lnTo>
                                <a:lnTo>
                                  <a:pt x="13956" y="4271"/>
                                </a:lnTo>
                                <a:lnTo>
                                  <a:pt x="13970" y="4268"/>
                                </a:lnTo>
                                <a:lnTo>
                                  <a:pt x="13982" y="4264"/>
                                </a:lnTo>
                                <a:lnTo>
                                  <a:pt x="13996" y="4260"/>
                                </a:lnTo>
                                <a:lnTo>
                                  <a:pt x="14008" y="4255"/>
                                </a:lnTo>
                                <a:lnTo>
                                  <a:pt x="14020" y="4249"/>
                                </a:lnTo>
                                <a:lnTo>
                                  <a:pt x="14034" y="4242"/>
                                </a:lnTo>
                                <a:lnTo>
                                  <a:pt x="14046" y="4234"/>
                                </a:lnTo>
                                <a:lnTo>
                                  <a:pt x="14057" y="4226"/>
                                </a:lnTo>
                                <a:lnTo>
                                  <a:pt x="14070" y="4216"/>
                                </a:lnTo>
                                <a:lnTo>
                                  <a:pt x="14081" y="4206"/>
                                </a:lnTo>
                                <a:lnTo>
                                  <a:pt x="14093" y="4195"/>
                                </a:lnTo>
                                <a:lnTo>
                                  <a:pt x="14104" y="4182"/>
                                </a:lnTo>
                                <a:lnTo>
                                  <a:pt x="14114" y="4169"/>
                                </a:lnTo>
                                <a:lnTo>
                                  <a:pt x="14125" y="4156"/>
                                </a:lnTo>
                                <a:lnTo>
                                  <a:pt x="14136" y="4140"/>
                                </a:lnTo>
                                <a:lnTo>
                                  <a:pt x="14147" y="4123"/>
                                </a:lnTo>
                                <a:lnTo>
                                  <a:pt x="14156" y="4106"/>
                                </a:lnTo>
                                <a:lnTo>
                                  <a:pt x="14168" y="4083"/>
                                </a:lnTo>
                                <a:lnTo>
                                  <a:pt x="14177" y="4059"/>
                                </a:lnTo>
                                <a:lnTo>
                                  <a:pt x="14185" y="4037"/>
                                </a:lnTo>
                                <a:lnTo>
                                  <a:pt x="14190" y="4013"/>
                                </a:lnTo>
                                <a:lnTo>
                                  <a:pt x="14194" y="3991"/>
                                </a:lnTo>
                                <a:lnTo>
                                  <a:pt x="14196" y="3968"/>
                                </a:lnTo>
                                <a:lnTo>
                                  <a:pt x="14196" y="3946"/>
                                </a:lnTo>
                                <a:lnTo>
                                  <a:pt x="14195" y="3925"/>
                                </a:lnTo>
                                <a:lnTo>
                                  <a:pt x="14192" y="3902"/>
                                </a:lnTo>
                                <a:lnTo>
                                  <a:pt x="14187" y="3881"/>
                                </a:lnTo>
                                <a:lnTo>
                                  <a:pt x="14181" y="3860"/>
                                </a:lnTo>
                                <a:lnTo>
                                  <a:pt x="14175" y="3838"/>
                                </a:lnTo>
                                <a:lnTo>
                                  <a:pt x="14167" y="3818"/>
                                </a:lnTo>
                                <a:lnTo>
                                  <a:pt x="14158" y="3798"/>
                                </a:lnTo>
                                <a:lnTo>
                                  <a:pt x="14148" y="3778"/>
                                </a:lnTo>
                                <a:lnTo>
                                  <a:pt x="14138" y="3759"/>
                                </a:lnTo>
                                <a:lnTo>
                                  <a:pt x="14125" y="3740"/>
                                </a:lnTo>
                                <a:lnTo>
                                  <a:pt x="14113" y="3722"/>
                                </a:lnTo>
                                <a:lnTo>
                                  <a:pt x="14101" y="3704"/>
                                </a:lnTo>
                                <a:lnTo>
                                  <a:pt x="14087" y="3686"/>
                                </a:lnTo>
                                <a:lnTo>
                                  <a:pt x="14059" y="3652"/>
                                </a:lnTo>
                                <a:lnTo>
                                  <a:pt x="14030" y="3621"/>
                                </a:lnTo>
                                <a:lnTo>
                                  <a:pt x="14001" y="3592"/>
                                </a:lnTo>
                                <a:lnTo>
                                  <a:pt x="13972" y="3565"/>
                                </a:lnTo>
                                <a:lnTo>
                                  <a:pt x="13945" y="3542"/>
                                </a:lnTo>
                                <a:lnTo>
                                  <a:pt x="13918" y="3521"/>
                                </a:lnTo>
                                <a:lnTo>
                                  <a:pt x="13913" y="3481"/>
                                </a:lnTo>
                                <a:lnTo>
                                  <a:pt x="13906" y="3443"/>
                                </a:lnTo>
                                <a:lnTo>
                                  <a:pt x="13898" y="3405"/>
                                </a:lnTo>
                                <a:lnTo>
                                  <a:pt x="13889" y="3369"/>
                                </a:lnTo>
                                <a:lnTo>
                                  <a:pt x="13879" y="3333"/>
                                </a:lnTo>
                                <a:lnTo>
                                  <a:pt x="13868" y="3298"/>
                                </a:lnTo>
                                <a:lnTo>
                                  <a:pt x="13856" y="3265"/>
                                </a:lnTo>
                                <a:lnTo>
                                  <a:pt x="13842" y="3232"/>
                                </a:lnTo>
                                <a:lnTo>
                                  <a:pt x="13829" y="3200"/>
                                </a:lnTo>
                                <a:lnTo>
                                  <a:pt x="13813" y="3170"/>
                                </a:lnTo>
                                <a:lnTo>
                                  <a:pt x="13796" y="3139"/>
                                </a:lnTo>
                                <a:lnTo>
                                  <a:pt x="13779" y="3110"/>
                                </a:lnTo>
                                <a:lnTo>
                                  <a:pt x="13759" y="3082"/>
                                </a:lnTo>
                                <a:lnTo>
                                  <a:pt x="13738" y="3054"/>
                                </a:lnTo>
                                <a:lnTo>
                                  <a:pt x="13717" y="3028"/>
                                </a:lnTo>
                                <a:lnTo>
                                  <a:pt x="13693" y="3003"/>
                                </a:lnTo>
                                <a:lnTo>
                                  <a:pt x="13669" y="2977"/>
                                </a:lnTo>
                                <a:lnTo>
                                  <a:pt x="13642" y="2953"/>
                                </a:lnTo>
                                <a:lnTo>
                                  <a:pt x="13614" y="2930"/>
                                </a:lnTo>
                                <a:lnTo>
                                  <a:pt x="13585" y="2908"/>
                                </a:lnTo>
                                <a:lnTo>
                                  <a:pt x="13555" y="2887"/>
                                </a:lnTo>
                                <a:lnTo>
                                  <a:pt x="13522" y="2867"/>
                                </a:lnTo>
                                <a:lnTo>
                                  <a:pt x="13489" y="2847"/>
                                </a:lnTo>
                                <a:lnTo>
                                  <a:pt x="13454" y="2829"/>
                                </a:lnTo>
                                <a:lnTo>
                                  <a:pt x="13417" y="2812"/>
                                </a:lnTo>
                                <a:lnTo>
                                  <a:pt x="13379" y="2795"/>
                                </a:lnTo>
                                <a:lnTo>
                                  <a:pt x="13339" y="2780"/>
                                </a:lnTo>
                                <a:lnTo>
                                  <a:pt x="13297" y="2765"/>
                                </a:lnTo>
                                <a:lnTo>
                                  <a:pt x="13254" y="2750"/>
                                </a:lnTo>
                                <a:lnTo>
                                  <a:pt x="13208" y="2738"/>
                                </a:lnTo>
                                <a:lnTo>
                                  <a:pt x="13161" y="2726"/>
                                </a:lnTo>
                                <a:lnTo>
                                  <a:pt x="13111" y="2715"/>
                                </a:lnTo>
                                <a:lnTo>
                                  <a:pt x="13058" y="2636"/>
                                </a:lnTo>
                                <a:lnTo>
                                  <a:pt x="13004" y="2561"/>
                                </a:lnTo>
                                <a:lnTo>
                                  <a:pt x="12949" y="2488"/>
                                </a:lnTo>
                                <a:lnTo>
                                  <a:pt x="12894" y="2418"/>
                                </a:lnTo>
                                <a:lnTo>
                                  <a:pt x="12839" y="2350"/>
                                </a:lnTo>
                                <a:lnTo>
                                  <a:pt x="12782" y="2284"/>
                                </a:lnTo>
                                <a:lnTo>
                                  <a:pt x="12753" y="2253"/>
                                </a:lnTo>
                                <a:lnTo>
                                  <a:pt x="12725" y="2222"/>
                                </a:lnTo>
                                <a:lnTo>
                                  <a:pt x="12695" y="2191"/>
                                </a:lnTo>
                                <a:lnTo>
                                  <a:pt x="12666" y="2161"/>
                                </a:lnTo>
                                <a:lnTo>
                                  <a:pt x="12636" y="2132"/>
                                </a:lnTo>
                                <a:lnTo>
                                  <a:pt x="12606" y="2104"/>
                                </a:lnTo>
                                <a:lnTo>
                                  <a:pt x="12575" y="2076"/>
                                </a:lnTo>
                                <a:lnTo>
                                  <a:pt x="12544" y="2049"/>
                                </a:lnTo>
                                <a:lnTo>
                                  <a:pt x="12513" y="2022"/>
                                </a:lnTo>
                                <a:lnTo>
                                  <a:pt x="12481" y="1998"/>
                                </a:lnTo>
                                <a:lnTo>
                                  <a:pt x="12449" y="1972"/>
                                </a:lnTo>
                                <a:lnTo>
                                  <a:pt x="12416" y="1947"/>
                                </a:lnTo>
                                <a:lnTo>
                                  <a:pt x="12383" y="1924"/>
                                </a:lnTo>
                                <a:lnTo>
                                  <a:pt x="12349" y="1901"/>
                                </a:lnTo>
                                <a:lnTo>
                                  <a:pt x="12316" y="1879"/>
                                </a:lnTo>
                                <a:lnTo>
                                  <a:pt x="12280" y="1857"/>
                                </a:lnTo>
                                <a:lnTo>
                                  <a:pt x="12245" y="1836"/>
                                </a:lnTo>
                                <a:lnTo>
                                  <a:pt x="12209" y="1816"/>
                                </a:lnTo>
                                <a:lnTo>
                                  <a:pt x="12172" y="1797"/>
                                </a:lnTo>
                                <a:lnTo>
                                  <a:pt x="12135" y="1778"/>
                                </a:lnTo>
                                <a:lnTo>
                                  <a:pt x="12096" y="1760"/>
                                </a:lnTo>
                                <a:lnTo>
                                  <a:pt x="12057" y="1742"/>
                                </a:lnTo>
                                <a:lnTo>
                                  <a:pt x="12016" y="1725"/>
                                </a:lnTo>
                                <a:lnTo>
                                  <a:pt x="11975" y="1710"/>
                                </a:lnTo>
                                <a:lnTo>
                                  <a:pt x="11933" y="1694"/>
                                </a:lnTo>
                                <a:lnTo>
                                  <a:pt x="11890" y="1679"/>
                                </a:lnTo>
                                <a:lnTo>
                                  <a:pt x="11848" y="1666"/>
                                </a:lnTo>
                                <a:lnTo>
                                  <a:pt x="11803" y="1654"/>
                                </a:lnTo>
                                <a:lnTo>
                                  <a:pt x="11758" y="1642"/>
                                </a:lnTo>
                                <a:lnTo>
                                  <a:pt x="11713" y="1631"/>
                                </a:lnTo>
                                <a:lnTo>
                                  <a:pt x="11666" y="1621"/>
                                </a:lnTo>
                                <a:lnTo>
                                  <a:pt x="11619" y="1612"/>
                                </a:lnTo>
                                <a:lnTo>
                                  <a:pt x="11571" y="1604"/>
                                </a:lnTo>
                                <a:lnTo>
                                  <a:pt x="11522" y="1596"/>
                                </a:lnTo>
                                <a:lnTo>
                                  <a:pt x="11472" y="1590"/>
                                </a:lnTo>
                                <a:lnTo>
                                  <a:pt x="11421" y="1584"/>
                                </a:lnTo>
                                <a:lnTo>
                                  <a:pt x="11369" y="1580"/>
                                </a:lnTo>
                                <a:lnTo>
                                  <a:pt x="11316" y="1576"/>
                                </a:lnTo>
                                <a:lnTo>
                                  <a:pt x="11262" y="1574"/>
                                </a:lnTo>
                                <a:lnTo>
                                  <a:pt x="11208" y="1572"/>
                                </a:lnTo>
                                <a:lnTo>
                                  <a:pt x="11152" y="1571"/>
                                </a:lnTo>
                                <a:lnTo>
                                  <a:pt x="11095" y="1571"/>
                                </a:lnTo>
                                <a:lnTo>
                                  <a:pt x="11036" y="1572"/>
                                </a:lnTo>
                                <a:lnTo>
                                  <a:pt x="10978" y="1574"/>
                                </a:lnTo>
                                <a:lnTo>
                                  <a:pt x="10918" y="1576"/>
                                </a:lnTo>
                                <a:lnTo>
                                  <a:pt x="10856" y="1581"/>
                                </a:lnTo>
                                <a:lnTo>
                                  <a:pt x="10793" y="1585"/>
                                </a:lnTo>
                                <a:lnTo>
                                  <a:pt x="10730" y="1591"/>
                                </a:lnTo>
                                <a:lnTo>
                                  <a:pt x="10665" y="1597"/>
                                </a:lnTo>
                                <a:lnTo>
                                  <a:pt x="10599" y="1605"/>
                                </a:lnTo>
                                <a:lnTo>
                                  <a:pt x="10532" y="1614"/>
                                </a:lnTo>
                                <a:lnTo>
                                  <a:pt x="10463" y="1624"/>
                                </a:lnTo>
                                <a:lnTo>
                                  <a:pt x="10461" y="1624"/>
                                </a:lnTo>
                                <a:lnTo>
                                  <a:pt x="10431" y="1629"/>
                                </a:lnTo>
                                <a:lnTo>
                                  <a:pt x="10399" y="1634"/>
                                </a:lnTo>
                                <a:lnTo>
                                  <a:pt x="10367" y="1641"/>
                                </a:lnTo>
                                <a:lnTo>
                                  <a:pt x="10333" y="1648"/>
                                </a:lnTo>
                                <a:lnTo>
                                  <a:pt x="10298" y="1656"/>
                                </a:lnTo>
                                <a:lnTo>
                                  <a:pt x="10262" y="1665"/>
                                </a:lnTo>
                                <a:lnTo>
                                  <a:pt x="10225" y="1674"/>
                                </a:lnTo>
                                <a:lnTo>
                                  <a:pt x="10187" y="1684"/>
                                </a:lnTo>
                                <a:lnTo>
                                  <a:pt x="10150" y="1695"/>
                                </a:lnTo>
                                <a:lnTo>
                                  <a:pt x="10111" y="1706"/>
                                </a:lnTo>
                                <a:lnTo>
                                  <a:pt x="10073" y="1719"/>
                                </a:lnTo>
                                <a:lnTo>
                                  <a:pt x="10032" y="1731"/>
                                </a:lnTo>
                                <a:lnTo>
                                  <a:pt x="9992" y="1744"/>
                                </a:lnTo>
                                <a:lnTo>
                                  <a:pt x="9952" y="1759"/>
                                </a:lnTo>
                                <a:lnTo>
                                  <a:pt x="9911" y="1775"/>
                                </a:lnTo>
                                <a:lnTo>
                                  <a:pt x="9870" y="1790"/>
                                </a:lnTo>
                                <a:lnTo>
                                  <a:pt x="9803" y="1818"/>
                                </a:lnTo>
                                <a:lnTo>
                                  <a:pt x="9735" y="1847"/>
                                </a:lnTo>
                                <a:lnTo>
                                  <a:pt x="9667" y="1880"/>
                                </a:lnTo>
                                <a:lnTo>
                                  <a:pt x="9599" y="1913"/>
                                </a:lnTo>
                                <a:lnTo>
                                  <a:pt x="9531" y="1950"/>
                                </a:lnTo>
                                <a:lnTo>
                                  <a:pt x="9463" y="1989"/>
                                </a:lnTo>
                                <a:lnTo>
                                  <a:pt x="9429" y="2009"/>
                                </a:lnTo>
                                <a:lnTo>
                                  <a:pt x="9395" y="2029"/>
                                </a:lnTo>
                                <a:lnTo>
                                  <a:pt x="9362" y="2050"/>
                                </a:lnTo>
                                <a:lnTo>
                                  <a:pt x="9328" y="2073"/>
                                </a:lnTo>
                                <a:lnTo>
                                  <a:pt x="9328" y="2041"/>
                                </a:lnTo>
                                <a:lnTo>
                                  <a:pt x="9326" y="2010"/>
                                </a:lnTo>
                                <a:lnTo>
                                  <a:pt x="9323" y="1978"/>
                                </a:lnTo>
                                <a:lnTo>
                                  <a:pt x="9317" y="1946"/>
                                </a:lnTo>
                                <a:lnTo>
                                  <a:pt x="9310" y="1915"/>
                                </a:lnTo>
                                <a:lnTo>
                                  <a:pt x="9303" y="1883"/>
                                </a:lnTo>
                                <a:lnTo>
                                  <a:pt x="9293" y="1852"/>
                                </a:lnTo>
                                <a:lnTo>
                                  <a:pt x="9280" y="1820"/>
                                </a:lnTo>
                                <a:lnTo>
                                  <a:pt x="9267" y="1790"/>
                                </a:lnTo>
                                <a:lnTo>
                                  <a:pt x="9250" y="1760"/>
                                </a:lnTo>
                                <a:lnTo>
                                  <a:pt x="9241" y="1744"/>
                                </a:lnTo>
                                <a:lnTo>
                                  <a:pt x="9232" y="1730"/>
                                </a:lnTo>
                                <a:lnTo>
                                  <a:pt x="9222" y="1715"/>
                                </a:lnTo>
                                <a:lnTo>
                                  <a:pt x="9211" y="1701"/>
                                </a:lnTo>
                                <a:lnTo>
                                  <a:pt x="9200" y="1686"/>
                                </a:lnTo>
                                <a:lnTo>
                                  <a:pt x="9187" y="1673"/>
                                </a:lnTo>
                                <a:lnTo>
                                  <a:pt x="9175" y="1658"/>
                                </a:lnTo>
                                <a:lnTo>
                                  <a:pt x="9162" y="1645"/>
                                </a:lnTo>
                                <a:lnTo>
                                  <a:pt x="9148" y="1631"/>
                                </a:lnTo>
                                <a:lnTo>
                                  <a:pt x="9134" y="1618"/>
                                </a:lnTo>
                                <a:lnTo>
                                  <a:pt x="9118" y="1605"/>
                                </a:lnTo>
                                <a:lnTo>
                                  <a:pt x="9102" y="1592"/>
                                </a:lnTo>
                                <a:lnTo>
                                  <a:pt x="9107" y="1528"/>
                                </a:lnTo>
                                <a:lnTo>
                                  <a:pt x="9111" y="1448"/>
                                </a:lnTo>
                                <a:lnTo>
                                  <a:pt x="9116" y="1357"/>
                                </a:lnTo>
                                <a:lnTo>
                                  <a:pt x="9121" y="1255"/>
                                </a:lnTo>
                                <a:lnTo>
                                  <a:pt x="9127" y="1146"/>
                                </a:lnTo>
                                <a:lnTo>
                                  <a:pt x="9134" y="1032"/>
                                </a:lnTo>
                                <a:lnTo>
                                  <a:pt x="9139" y="916"/>
                                </a:lnTo>
                                <a:lnTo>
                                  <a:pt x="9145" y="802"/>
                                </a:lnTo>
                                <a:lnTo>
                                  <a:pt x="9150" y="690"/>
                                </a:lnTo>
                                <a:lnTo>
                                  <a:pt x="9156" y="585"/>
                                </a:lnTo>
                                <a:lnTo>
                                  <a:pt x="9160" y="488"/>
                                </a:lnTo>
                                <a:lnTo>
                                  <a:pt x="9165" y="403"/>
                                </a:lnTo>
                                <a:lnTo>
                                  <a:pt x="9168" y="332"/>
                                </a:lnTo>
                                <a:lnTo>
                                  <a:pt x="9172" y="279"/>
                                </a:lnTo>
                                <a:lnTo>
                                  <a:pt x="9173" y="244"/>
                                </a:lnTo>
                                <a:lnTo>
                                  <a:pt x="9174" y="230"/>
                                </a:lnTo>
                                <a:lnTo>
                                  <a:pt x="9174" y="216"/>
                                </a:lnTo>
                                <a:lnTo>
                                  <a:pt x="9173" y="201"/>
                                </a:lnTo>
                                <a:lnTo>
                                  <a:pt x="9169" y="188"/>
                                </a:lnTo>
                                <a:lnTo>
                                  <a:pt x="9165" y="173"/>
                                </a:lnTo>
                                <a:lnTo>
                                  <a:pt x="9159" y="161"/>
                                </a:lnTo>
                                <a:lnTo>
                                  <a:pt x="9153" y="149"/>
                                </a:lnTo>
                                <a:lnTo>
                                  <a:pt x="9145" y="137"/>
                                </a:lnTo>
                                <a:lnTo>
                                  <a:pt x="9136" y="126"/>
                                </a:lnTo>
                                <a:lnTo>
                                  <a:pt x="9127" y="116"/>
                                </a:lnTo>
                                <a:lnTo>
                                  <a:pt x="9116" y="107"/>
                                </a:lnTo>
                                <a:lnTo>
                                  <a:pt x="9104" y="99"/>
                                </a:lnTo>
                                <a:lnTo>
                                  <a:pt x="9091" y="93"/>
                                </a:lnTo>
                                <a:lnTo>
                                  <a:pt x="9079" y="87"/>
                                </a:lnTo>
                                <a:lnTo>
                                  <a:pt x="9065" y="84"/>
                                </a:lnTo>
                                <a:lnTo>
                                  <a:pt x="9051" y="80"/>
                                </a:lnTo>
                                <a:lnTo>
                                  <a:pt x="9036" y="79"/>
                                </a:lnTo>
                                <a:lnTo>
                                  <a:pt x="9021" y="79"/>
                                </a:lnTo>
                                <a:lnTo>
                                  <a:pt x="9006" y="80"/>
                                </a:lnTo>
                                <a:lnTo>
                                  <a:pt x="8993" y="84"/>
                                </a:lnTo>
                                <a:lnTo>
                                  <a:pt x="8979" y="88"/>
                                </a:lnTo>
                                <a:lnTo>
                                  <a:pt x="8966" y="94"/>
                                </a:lnTo>
                                <a:lnTo>
                                  <a:pt x="8953" y="99"/>
                                </a:lnTo>
                                <a:lnTo>
                                  <a:pt x="8942" y="108"/>
                                </a:lnTo>
                                <a:lnTo>
                                  <a:pt x="8931" y="116"/>
                                </a:lnTo>
                                <a:lnTo>
                                  <a:pt x="8921" y="126"/>
                                </a:lnTo>
                                <a:lnTo>
                                  <a:pt x="8913" y="137"/>
                                </a:lnTo>
                                <a:lnTo>
                                  <a:pt x="8905" y="149"/>
                                </a:lnTo>
                                <a:lnTo>
                                  <a:pt x="8899" y="161"/>
                                </a:lnTo>
                                <a:lnTo>
                                  <a:pt x="8893" y="174"/>
                                </a:lnTo>
                                <a:lnTo>
                                  <a:pt x="8888" y="188"/>
                                </a:lnTo>
                                <a:lnTo>
                                  <a:pt x="8885" y="202"/>
                                </a:lnTo>
                                <a:lnTo>
                                  <a:pt x="8884" y="217"/>
                                </a:lnTo>
                                <a:lnTo>
                                  <a:pt x="8884" y="227"/>
                                </a:lnTo>
                                <a:lnTo>
                                  <a:pt x="8882" y="255"/>
                                </a:lnTo>
                                <a:lnTo>
                                  <a:pt x="8880" y="299"/>
                                </a:lnTo>
                                <a:lnTo>
                                  <a:pt x="8877" y="356"/>
                                </a:lnTo>
                                <a:lnTo>
                                  <a:pt x="8874" y="427"/>
                                </a:lnTo>
                                <a:lnTo>
                                  <a:pt x="8869" y="506"/>
                                </a:lnTo>
                                <a:lnTo>
                                  <a:pt x="8865" y="595"/>
                                </a:lnTo>
                                <a:lnTo>
                                  <a:pt x="8860" y="690"/>
                                </a:lnTo>
                                <a:lnTo>
                                  <a:pt x="8855" y="788"/>
                                </a:lnTo>
                                <a:lnTo>
                                  <a:pt x="8849" y="890"/>
                                </a:lnTo>
                                <a:lnTo>
                                  <a:pt x="8845" y="994"/>
                                </a:lnTo>
                                <a:lnTo>
                                  <a:pt x="8839" y="1096"/>
                                </a:lnTo>
                                <a:lnTo>
                                  <a:pt x="8834" y="1194"/>
                                </a:lnTo>
                                <a:lnTo>
                                  <a:pt x="8829" y="1288"/>
                                </a:lnTo>
                                <a:lnTo>
                                  <a:pt x="8824" y="1376"/>
                                </a:lnTo>
                                <a:lnTo>
                                  <a:pt x="8820" y="1454"/>
                                </a:lnTo>
                                <a:lnTo>
                                  <a:pt x="8796" y="1447"/>
                                </a:lnTo>
                                <a:lnTo>
                                  <a:pt x="8772" y="1441"/>
                                </a:lnTo>
                                <a:lnTo>
                                  <a:pt x="8746" y="1435"/>
                                </a:lnTo>
                                <a:lnTo>
                                  <a:pt x="8721" y="1429"/>
                                </a:lnTo>
                                <a:lnTo>
                                  <a:pt x="8694" y="1424"/>
                                </a:lnTo>
                                <a:lnTo>
                                  <a:pt x="8667" y="1418"/>
                                </a:lnTo>
                                <a:lnTo>
                                  <a:pt x="8639" y="1414"/>
                                </a:lnTo>
                                <a:lnTo>
                                  <a:pt x="8611" y="1409"/>
                                </a:lnTo>
                                <a:lnTo>
                                  <a:pt x="8606" y="1409"/>
                                </a:lnTo>
                                <a:lnTo>
                                  <a:pt x="8558" y="1403"/>
                                </a:lnTo>
                                <a:lnTo>
                                  <a:pt x="8511" y="1397"/>
                                </a:lnTo>
                                <a:lnTo>
                                  <a:pt x="8463" y="1391"/>
                                </a:lnTo>
                                <a:lnTo>
                                  <a:pt x="8415" y="1387"/>
                                </a:lnTo>
                                <a:lnTo>
                                  <a:pt x="8368" y="1382"/>
                                </a:lnTo>
                                <a:lnTo>
                                  <a:pt x="8320" y="1378"/>
                                </a:lnTo>
                                <a:lnTo>
                                  <a:pt x="8271" y="1375"/>
                                </a:lnTo>
                                <a:lnTo>
                                  <a:pt x="8223" y="1371"/>
                                </a:lnTo>
                                <a:lnTo>
                                  <a:pt x="8176" y="1369"/>
                                </a:lnTo>
                                <a:lnTo>
                                  <a:pt x="8127" y="1367"/>
                                </a:lnTo>
                                <a:lnTo>
                                  <a:pt x="8080" y="1366"/>
                                </a:lnTo>
                                <a:lnTo>
                                  <a:pt x="8032" y="1364"/>
                                </a:lnTo>
                                <a:lnTo>
                                  <a:pt x="7984" y="1363"/>
                                </a:lnTo>
                                <a:lnTo>
                                  <a:pt x="7937" y="1363"/>
                                </a:lnTo>
                                <a:lnTo>
                                  <a:pt x="7889" y="1363"/>
                                </a:lnTo>
                                <a:lnTo>
                                  <a:pt x="7842" y="1363"/>
                                </a:lnTo>
                                <a:lnTo>
                                  <a:pt x="7786" y="1364"/>
                                </a:lnTo>
                                <a:lnTo>
                                  <a:pt x="7731" y="1367"/>
                                </a:lnTo>
                                <a:lnTo>
                                  <a:pt x="7677" y="1369"/>
                                </a:lnTo>
                                <a:lnTo>
                                  <a:pt x="7623" y="1372"/>
                                </a:lnTo>
                                <a:lnTo>
                                  <a:pt x="7570" y="1377"/>
                                </a:lnTo>
                                <a:lnTo>
                                  <a:pt x="7517" y="1381"/>
                                </a:lnTo>
                                <a:lnTo>
                                  <a:pt x="7465" y="1386"/>
                                </a:lnTo>
                                <a:lnTo>
                                  <a:pt x="7413" y="1391"/>
                                </a:lnTo>
                                <a:lnTo>
                                  <a:pt x="7363" y="1398"/>
                                </a:lnTo>
                                <a:lnTo>
                                  <a:pt x="7314" y="1406"/>
                                </a:lnTo>
                                <a:lnTo>
                                  <a:pt x="7264" y="1413"/>
                                </a:lnTo>
                                <a:lnTo>
                                  <a:pt x="7217" y="1422"/>
                                </a:lnTo>
                                <a:lnTo>
                                  <a:pt x="7170" y="1431"/>
                                </a:lnTo>
                                <a:lnTo>
                                  <a:pt x="7125" y="1440"/>
                                </a:lnTo>
                                <a:lnTo>
                                  <a:pt x="7080" y="1450"/>
                                </a:lnTo>
                                <a:lnTo>
                                  <a:pt x="7036" y="1460"/>
                                </a:lnTo>
                                <a:lnTo>
                                  <a:pt x="7033" y="1435"/>
                                </a:lnTo>
                                <a:lnTo>
                                  <a:pt x="7031" y="1407"/>
                                </a:lnTo>
                                <a:lnTo>
                                  <a:pt x="7028" y="1377"/>
                                </a:lnTo>
                                <a:lnTo>
                                  <a:pt x="7027" y="1344"/>
                                </a:lnTo>
                                <a:lnTo>
                                  <a:pt x="7027" y="1310"/>
                                </a:lnTo>
                                <a:lnTo>
                                  <a:pt x="7027" y="1273"/>
                                </a:lnTo>
                                <a:lnTo>
                                  <a:pt x="7028" y="1234"/>
                                </a:lnTo>
                                <a:lnTo>
                                  <a:pt x="7029" y="1194"/>
                                </a:lnTo>
                                <a:lnTo>
                                  <a:pt x="7034" y="1110"/>
                                </a:lnTo>
                                <a:lnTo>
                                  <a:pt x="7039" y="1024"/>
                                </a:lnTo>
                                <a:lnTo>
                                  <a:pt x="7046" y="936"/>
                                </a:lnTo>
                                <a:lnTo>
                                  <a:pt x="7055" y="850"/>
                                </a:lnTo>
                                <a:lnTo>
                                  <a:pt x="7063" y="767"/>
                                </a:lnTo>
                                <a:lnTo>
                                  <a:pt x="7072" y="688"/>
                                </a:lnTo>
                                <a:lnTo>
                                  <a:pt x="7080" y="616"/>
                                </a:lnTo>
                                <a:lnTo>
                                  <a:pt x="7088" y="552"/>
                                </a:lnTo>
                                <a:lnTo>
                                  <a:pt x="7094" y="499"/>
                                </a:lnTo>
                                <a:lnTo>
                                  <a:pt x="7100" y="459"/>
                                </a:lnTo>
                                <a:lnTo>
                                  <a:pt x="7103" y="434"/>
                                </a:lnTo>
                                <a:lnTo>
                                  <a:pt x="7104" y="424"/>
                                </a:lnTo>
                                <a:lnTo>
                                  <a:pt x="7105" y="410"/>
                                </a:lnTo>
                                <a:lnTo>
                                  <a:pt x="7105" y="395"/>
                                </a:lnTo>
                                <a:lnTo>
                                  <a:pt x="7103" y="381"/>
                                </a:lnTo>
                                <a:lnTo>
                                  <a:pt x="7101" y="367"/>
                                </a:lnTo>
                                <a:lnTo>
                                  <a:pt x="7097" y="354"/>
                                </a:lnTo>
                                <a:lnTo>
                                  <a:pt x="7091" y="341"/>
                                </a:lnTo>
                                <a:lnTo>
                                  <a:pt x="7083" y="329"/>
                                </a:lnTo>
                                <a:lnTo>
                                  <a:pt x="7075" y="317"/>
                                </a:lnTo>
                                <a:lnTo>
                                  <a:pt x="7066" y="307"/>
                                </a:lnTo>
                                <a:lnTo>
                                  <a:pt x="7056" y="297"/>
                                </a:lnTo>
                                <a:lnTo>
                                  <a:pt x="7046" y="288"/>
                                </a:lnTo>
                                <a:lnTo>
                                  <a:pt x="7034" y="281"/>
                                </a:lnTo>
                                <a:lnTo>
                                  <a:pt x="7022" y="274"/>
                                </a:lnTo>
                                <a:lnTo>
                                  <a:pt x="7008" y="269"/>
                                </a:lnTo>
                                <a:lnTo>
                                  <a:pt x="6994" y="264"/>
                                </a:lnTo>
                                <a:lnTo>
                                  <a:pt x="6979" y="262"/>
                                </a:lnTo>
                                <a:lnTo>
                                  <a:pt x="6964" y="261"/>
                                </a:lnTo>
                                <a:lnTo>
                                  <a:pt x="6950" y="261"/>
                                </a:lnTo>
                                <a:lnTo>
                                  <a:pt x="6935" y="263"/>
                                </a:lnTo>
                                <a:lnTo>
                                  <a:pt x="6922" y="266"/>
                                </a:lnTo>
                                <a:lnTo>
                                  <a:pt x="6909" y="270"/>
                                </a:lnTo>
                                <a:lnTo>
                                  <a:pt x="6896" y="276"/>
                                </a:lnTo>
                                <a:lnTo>
                                  <a:pt x="6884" y="283"/>
                                </a:lnTo>
                                <a:lnTo>
                                  <a:pt x="6873" y="291"/>
                                </a:lnTo>
                                <a:lnTo>
                                  <a:pt x="6861" y="300"/>
                                </a:lnTo>
                                <a:lnTo>
                                  <a:pt x="6853" y="310"/>
                                </a:lnTo>
                                <a:lnTo>
                                  <a:pt x="6844" y="320"/>
                                </a:lnTo>
                                <a:lnTo>
                                  <a:pt x="6836" y="332"/>
                                </a:lnTo>
                                <a:lnTo>
                                  <a:pt x="6829" y="345"/>
                                </a:lnTo>
                                <a:lnTo>
                                  <a:pt x="6823" y="358"/>
                                </a:lnTo>
                                <a:lnTo>
                                  <a:pt x="6820" y="373"/>
                                </a:lnTo>
                                <a:lnTo>
                                  <a:pt x="6817" y="387"/>
                                </a:lnTo>
                                <a:lnTo>
                                  <a:pt x="6814" y="405"/>
                                </a:lnTo>
                                <a:lnTo>
                                  <a:pt x="6808" y="453"/>
                                </a:lnTo>
                                <a:lnTo>
                                  <a:pt x="6799" y="530"/>
                                </a:lnTo>
                                <a:lnTo>
                                  <a:pt x="6789" y="626"/>
                                </a:lnTo>
                                <a:lnTo>
                                  <a:pt x="6778" y="740"/>
                                </a:lnTo>
                                <a:lnTo>
                                  <a:pt x="6767" y="866"/>
                                </a:lnTo>
                                <a:lnTo>
                                  <a:pt x="6763" y="932"/>
                                </a:lnTo>
                                <a:lnTo>
                                  <a:pt x="6760" y="999"/>
                                </a:lnTo>
                                <a:lnTo>
                                  <a:pt x="6756" y="1067"/>
                                </a:lnTo>
                                <a:lnTo>
                                  <a:pt x="6754" y="1136"/>
                                </a:lnTo>
                                <a:lnTo>
                                  <a:pt x="6706" y="1128"/>
                                </a:lnTo>
                                <a:lnTo>
                                  <a:pt x="6649" y="1119"/>
                                </a:lnTo>
                                <a:lnTo>
                                  <a:pt x="6584" y="1111"/>
                                </a:lnTo>
                                <a:lnTo>
                                  <a:pt x="6513" y="1102"/>
                                </a:lnTo>
                                <a:lnTo>
                                  <a:pt x="6437" y="1094"/>
                                </a:lnTo>
                                <a:lnTo>
                                  <a:pt x="6356" y="1088"/>
                                </a:lnTo>
                                <a:lnTo>
                                  <a:pt x="6271" y="1082"/>
                                </a:lnTo>
                                <a:lnTo>
                                  <a:pt x="6182" y="1078"/>
                                </a:lnTo>
                                <a:lnTo>
                                  <a:pt x="6137" y="1076"/>
                                </a:lnTo>
                                <a:lnTo>
                                  <a:pt x="6091" y="1075"/>
                                </a:lnTo>
                                <a:lnTo>
                                  <a:pt x="6046" y="1075"/>
                                </a:lnTo>
                                <a:lnTo>
                                  <a:pt x="5999" y="1075"/>
                                </a:lnTo>
                                <a:lnTo>
                                  <a:pt x="5952" y="1076"/>
                                </a:lnTo>
                                <a:lnTo>
                                  <a:pt x="5905" y="1078"/>
                                </a:lnTo>
                                <a:lnTo>
                                  <a:pt x="5858" y="1080"/>
                                </a:lnTo>
                                <a:lnTo>
                                  <a:pt x="5811" y="1083"/>
                                </a:lnTo>
                                <a:lnTo>
                                  <a:pt x="5765" y="1087"/>
                                </a:lnTo>
                                <a:lnTo>
                                  <a:pt x="5718" y="1092"/>
                                </a:lnTo>
                                <a:lnTo>
                                  <a:pt x="5672" y="1098"/>
                                </a:lnTo>
                                <a:lnTo>
                                  <a:pt x="5626" y="1104"/>
                                </a:lnTo>
                                <a:lnTo>
                                  <a:pt x="5581" y="1112"/>
                                </a:lnTo>
                                <a:lnTo>
                                  <a:pt x="5536" y="1121"/>
                                </a:lnTo>
                                <a:lnTo>
                                  <a:pt x="5493" y="1130"/>
                                </a:lnTo>
                                <a:lnTo>
                                  <a:pt x="5450" y="1141"/>
                                </a:lnTo>
                                <a:lnTo>
                                  <a:pt x="5440" y="1072"/>
                                </a:lnTo>
                                <a:lnTo>
                                  <a:pt x="5432" y="998"/>
                                </a:lnTo>
                                <a:lnTo>
                                  <a:pt x="5425" y="920"/>
                                </a:lnTo>
                                <a:lnTo>
                                  <a:pt x="5419" y="838"/>
                                </a:lnTo>
                                <a:lnTo>
                                  <a:pt x="5414" y="755"/>
                                </a:lnTo>
                                <a:lnTo>
                                  <a:pt x="5410" y="672"/>
                                </a:lnTo>
                                <a:lnTo>
                                  <a:pt x="5406" y="591"/>
                                </a:lnTo>
                                <a:lnTo>
                                  <a:pt x="5403" y="512"/>
                                </a:lnTo>
                                <a:lnTo>
                                  <a:pt x="5401" y="438"/>
                                </a:lnTo>
                                <a:lnTo>
                                  <a:pt x="5400" y="368"/>
                                </a:lnTo>
                                <a:lnTo>
                                  <a:pt x="5399" y="307"/>
                                </a:lnTo>
                                <a:lnTo>
                                  <a:pt x="5398" y="252"/>
                                </a:lnTo>
                                <a:lnTo>
                                  <a:pt x="5398" y="208"/>
                                </a:lnTo>
                                <a:lnTo>
                                  <a:pt x="5398" y="174"/>
                                </a:lnTo>
                                <a:lnTo>
                                  <a:pt x="5398" y="153"/>
                                </a:lnTo>
                                <a:lnTo>
                                  <a:pt x="5396" y="145"/>
                                </a:lnTo>
                                <a:lnTo>
                                  <a:pt x="5396" y="131"/>
                                </a:lnTo>
                                <a:lnTo>
                                  <a:pt x="5394" y="116"/>
                                </a:lnTo>
                                <a:lnTo>
                                  <a:pt x="5391" y="102"/>
                                </a:lnTo>
                                <a:lnTo>
                                  <a:pt x="5385" y="88"/>
                                </a:lnTo>
                                <a:lnTo>
                                  <a:pt x="5380" y="76"/>
                                </a:lnTo>
                                <a:lnTo>
                                  <a:pt x="5372" y="64"/>
                                </a:lnTo>
                                <a:lnTo>
                                  <a:pt x="5364" y="52"/>
                                </a:lnTo>
                                <a:lnTo>
                                  <a:pt x="5354" y="42"/>
                                </a:lnTo>
                                <a:lnTo>
                                  <a:pt x="5344" y="33"/>
                                </a:lnTo>
                                <a:lnTo>
                                  <a:pt x="5333" y="24"/>
                                </a:lnTo>
                                <a:lnTo>
                                  <a:pt x="5320" y="18"/>
                                </a:lnTo>
                                <a:lnTo>
                                  <a:pt x="5308" y="11"/>
                                </a:lnTo>
                                <a:lnTo>
                                  <a:pt x="5295" y="6"/>
                                </a:lnTo>
                                <a:lnTo>
                                  <a:pt x="5281" y="2"/>
                                </a:lnTo>
                                <a:lnTo>
                                  <a:pt x="5267" y="0"/>
                                </a:lnTo>
                                <a:lnTo>
                                  <a:pt x="5251" y="0"/>
                                </a:lnTo>
                                <a:lnTo>
                                  <a:pt x="5236" y="0"/>
                                </a:lnTo>
                                <a:lnTo>
                                  <a:pt x="5222" y="2"/>
                                </a:lnTo>
                                <a:lnTo>
                                  <a:pt x="5208" y="6"/>
                                </a:lnTo>
                                <a:lnTo>
                                  <a:pt x="5195" y="11"/>
                                </a:lnTo>
                                <a:lnTo>
                                  <a:pt x="5183" y="18"/>
                                </a:lnTo>
                                <a:lnTo>
                                  <a:pt x="5170" y="24"/>
                                </a:lnTo>
                                <a:lnTo>
                                  <a:pt x="5159" y="33"/>
                                </a:lnTo>
                                <a:lnTo>
                                  <a:pt x="5149" y="42"/>
                                </a:lnTo>
                                <a:lnTo>
                                  <a:pt x="5139" y="52"/>
                                </a:lnTo>
                                <a:lnTo>
                                  <a:pt x="5131" y="64"/>
                                </a:lnTo>
                                <a:lnTo>
                                  <a:pt x="5123" y="76"/>
                                </a:lnTo>
                                <a:lnTo>
                                  <a:pt x="5118" y="88"/>
                                </a:lnTo>
                                <a:lnTo>
                                  <a:pt x="5112" y="102"/>
                                </a:lnTo>
                                <a:lnTo>
                                  <a:pt x="5109" y="116"/>
                                </a:lnTo>
                                <a:lnTo>
                                  <a:pt x="5106" y="131"/>
                                </a:lnTo>
                                <a:lnTo>
                                  <a:pt x="5105" y="145"/>
                                </a:lnTo>
                                <a:lnTo>
                                  <a:pt x="5105" y="154"/>
                                </a:lnTo>
                                <a:lnTo>
                                  <a:pt x="5106" y="178"/>
                                </a:lnTo>
                                <a:lnTo>
                                  <a:pt x="5106" y="217"/>
                                </a:lnTo>
                                <a:lnTo>
                                  <a:pt x="5106" y="267"/>
                                </a:lnTo>
                                <a:lnTo>
                                  <a:pt x="5108" y="329"/>
                                </a:lnTo>
                                <a:lnTo>
                                  <a:pt x="5110" y="400"/>
                                </a:lnTo>
                                <a:lnTo>
                                  <a:pt x="5112" y="478"/>
                                </a:lnTo>
                                <a:lnTo>
                                  <a:pt x="5114" y="562"/>
                                </a:lnTo>
                                <a:lnTo>
                                  <a:pt x="5118" y="651"/>
                                </a:lnTo>
                                <a:lnTo>
                                  <a:pt x="5123" y="743"/>
                                </a:lnTo>
                                <a:lnTo>
                                  <a:pt x="5129" y="834"/>
                                </a:lnTo>
                                <a:lnTo>
                                  <a:pt x="5136" y="927"/>
                                </a:lnTo>
                                <a:lnTo>
                                  <a:pt x="5143" y="1017"/>
                                </a:lnTo>
                                <a:lnTo>
                                  <a:pt x="5152" y="1103"/>
                                </a:lnTo>
                                <a:lnTo>
                                  <a:pt x="5157" y="1145"/>
                                </a:lnTo>
                                <a:lnTo>
                                  <a:pt x="5162" y="1184"/>
                                </a:lnTo>
                                <a:lnTo>
                                  <a:pt x="5169" y="1222"/>
                                </a:lnTo>
                                <a:lnTo>
                                  <a:pt x="5175" y="1258"/>
                                </a:lnTo>
                                <a:lnTo>
                                  <a:pt x="5157" y="1270"/>
                                </a:lnTo>
                                <a:lnTo>
                                  <a:pt x="5139" y="1284"/>
                                </a:lnTo>
                                <a:lnTo>
                                  <a:pt x="5121" y="1296"/>
                                </a:lnTo>
                                <a:lnTo>
                                  <a:pt x="5104" y="1311"/>
                                </a:lnTo>
                                <a:lnTo>
                                  <a:pt x="5089" y="1324"/>
                                </a:lnTo>
                                <a:lnTo>
                                  <a:pt x="5073" y="1340"/>
                                </a:lnTo>
                                <a:lnTo>
                                  <a:pt x="5058" y="1354"/>
                                </a:lnTo>
                                <a:lnTo>
                                  <a:pt x="5044" y="1370"/>
                                </a:lnTo>
                                <a:lnTo>
                                  <a:pt x="5030" y="1387"/>
                                </a:lnTo>
                                <a:lnTo>
                                  <a:pt x="5017" y="1404"/>
                                </a:lnTo>
                                <a:lnTo>
                                  <a:pt x="5005" y="1420"/>
                                </a:lnTo>
                                <a:lnTo>
                                  <a:pt x="4993" y="1438"/>
                                </a:lnTo>
                                <a:lnTo>
                                  <a:pt x="4982" y="1457"/>
                                </a:lnTo>
                                <a:lnTo>
                                  <a:pt x="4972" y="1476"/>
                                </a:lnTo>
                                <a:lnTo>
                                  <a:pt x="4963" y="1497"/>
                                </a:lnTo>
                                <a:lnTo>
                                  <a:pt x="4954" y="1517"/>
                                </a:lnTo>
                                <a:lnTo>
                                  <a:pt x="4946" y="1538"/>
                                </a:lnTo>
                                <a:lnTo>
                                  <a:pt x="4940" y="1559"/>
                                </a:lnTo>
                                <a:lnTo>
                                  <a:pt x="4934" y="1582"/>
                                </a:lnTo>
                                <a:lnTo>
                                  <a:pt x="4929" y="1604"/>
                                </a:lnTo>
                                <a:lnTo>
                                  <a:pt x="4924" y="1628"/>
                                </a:lnTo>
                                <a:lnTo>
                                  <a:pt x="4921" y="1651"/>
                                </a:lnTo>
                                <a:lnTo>
                                  <a:pt x="4918" y="1677"/>
                                </a:lnTo>
                                <a:lnTo>
                                  <a:pt x="4916" y="1702"/>
                                </a:lnTo>
                                <a:lnTo>
                                  <a:pt x="4916" y="1727"/>
                                </a:lnTo>
                                <a:lnTo>
                                  <a:pt x="4916" y="1754"/>
                                </a:lnTo>
                                <a:lnTo>
                                  <a:pt x="4917" y="1782"/>
                                </a:lnTo>
                                <a:lnTo>
                                  <a:pt x="4920" y="1810"/>
                                </a:lnTo>
                                <a:lnTo>
                                  <a:pt x="4923" y="1840"/>
                                </a:lnTo>
                                <a:lnTo>
                                  <a:pt x="4927" y="1869"/>
                                </a:lnTo>
                                <a:lnTo>
                                  <a:pt x="4933" y="1899"/>
                                </a:lnTo>
                                <a:lnTo>
                                  <a:pt x="4940" y="1930"/>
                                </a:lnTo>
                                <a:lnTo>
                                  <a:pt x="4889" y="1902"/>
                                </a:lnTo>
                                <a:lnTo>
                                  <a:pt x="4784" y="1845"/>
                                </a:lnTo>
                                <a:lnTo>
                                  <a:pt x="4676" y="1787"/>
                                </a:lnTo>
                                <a:lnTo>
                                  <a:pt x="4619" y="1757"/>
                                </a:lnTo>
                                <a:lnTo>
                                  <a:pt x="4560" y="1727"/>
                                </a:lnTo>
                                <a:lnTo>
                                  <a:pt x="4501" y="1698"/>
                                </a:lnTo>
                                <a:lnTo>
                                  <a:pt x="4441" y="1669"/>
                                </a:lnTo>
                                <a:lnTo>
                                  <a:pt x="4379" y="1640"/>
                                </a:lnTo>
                                <a:lnTo>
                                  <a:pt x="4315" y="1613"/>
                                </a:lnTo>
                                <a:lnTo>
                                  <a:pt x="4251" y="1586"/>
                                </a:lnTo>
                                <a:lnTo>
                                  <a:pt x="4185" y="1559"/>
                                </a:lnTo>
                                <a:lnTo>
                                  <a:pt x="4119" y="1535"/>
                                </a:lnTo>
                                <a:lnTo>
                                  <a:pt x="4051" y="1512"/>
                                </a:lnTo>
                                <a:lnTo>
                                  <a:pt x="3982" y="1490"/>
                                </a:lnTo>
                                <a:lnTo>
                                  <a:pt x="3912" y="1470"/>
                                </a:lnTo>
                                <a:lnTo>
                                  <a:pt x="3841" y="1452"/>
                                </a:lnTo>
                                <a:lnTo>
                                  <a:pt x="3768" y="1435"/>
                                </a:lnTo>
                                <a:lnTo>
                                  <a:pt x="3694" y="1420"/>
                                </a:lnTo>
                                <a:lnTo>
                                  <a:pt x="3619" y="1408"/>
                                </a:lnTo>
                                <a:lnTo>
                                  <a:pt x="3544" y="1399"/>
                                </a:lnTo>
                                <a:lnTo>
                                  <a:pt x="3467" y="1392"/>
                                </a:lnTo>
                                <a:lnTo>
                                  <a:pt x="3388" y="1388"/>
                                </a:lnTo>
                                <a:lnTo>
                                  <a:pt x="3309" y="1387"/>
                                </a:lnTo>
                                <a:lnTo>
                                  <a:pt x="3230" y="1389"/>
                                </a:lnTo>
                                <a:lnTo>
                                  <a:pt x="3148" y="1395"/>
                                </a:lnTo>
                                <a:lnTo>
                                  <a:pt x="3066" y="1403"/>
                                </a:lnTo>
                                <a:lnTo>
                                  <a:pt x="2983" y="1415"/>
                                </a:lnTo>
                                <a:lnTo>
                                  <a:pt x="2898" y="1431"/>
                                </a:lnTo>
                                <a:lnTo>
                                  <a:pt x="2813" y="1451"/>
                                </a:lnTo>
                                <a:lnTo>
                                  <a:pt x="2727" y="1475"/>
                                </a:lnTo>
                                <a:lnTo>
                                  <a:pt x="2641" y="1503"/>
                                </a:lnTo>
                                <a:lnTo>
                                  <a:pt x="2551" y="1535"/>
                                </a:lnTo>
                                <a:lnTo>
                                  <a:pt x="2465" y="1567"/>
                                </a:lnTo>
                                <a:lnTo>
                                  <a:pt x="2383" y="1601"/>
                                </a:lnTo>
                                <a:lnTo>
                                  <a:pt x="2306" y="1633"/>
                                </a:lnTo>
                                <a:lnTo>
                                  <a:pt x="2231" y="1667"/>
                                </a:lnTo>
                                <a:lnTo>
                                  <a:pt x="2161" y="1701"/>
                                </a:lnTo>
                                <a:lnTo>
                                  <a:pt x="2092" y="1734"/>
                                </a:lnTo>
                                <a:lnTo>
                                  <a:pt x="2029" y="1769"/>
                                </a:lnTo>
                                <a:lnTo>
                                  <a:pt x="1967" y="1803"/>
                                </a:lnTo>
                                <a:lnTo>
                                  <a:pt x="1909" y="1837"/>
                                </a:lnTo>
                                <a:lnTo>
                                  <a:pt x="1854" y="1872"/>
                                </a:lnTo>
                                <a:lnTo>
                                  <a:pt x="1801" y="1906"/>
                                </a:lnTo>
                                <a:lnTo>
                                  <a:pt x="1752" y="1940"/>
                                </a:lnTo>
                                <a:lnTo>
                                  <a:pt x="1705" y="1975"/>
                                </a:lnTo>
                                <a:lnTo>
                                  <a:pt x="1661" y="2009"/>
                                </a:lnTo>
                                <a:lnTo>
                                  <a:pt x="1619" y="2042"/>
                                </a:lnTo>
                                <a:lnTo>
                                  <a:pt x="1580" y="2076"/>
                                </a:lnTo>
                                <a:lnTo>
                                  <a:pt x="1542" y="2110"/>
                                </a:lnTo>
                                <a:lnTo>
                                  <a:pt x="1507" y="2143"/>
                                </a:lnTo>
                                <a:lnTo>
                                  <a:pt x="1473" y="2176"/>
                                </a:lnTo>
                                <a:lnTo>
                                  <a:pt x="1442" y="2208"/>
                                </a:lnTo>
                                <a:lnTo>
                                  <a:pt x="1413" y="2241"/>
                                </a:lnTo>
                                <a:lnTo>
                                  <a:pt x="1385" y="2272"/>
                                </a:lnTo>
                                <a:lnTo>
                                  <a:pt x="1359" y="2302"/>
                                </a:lnTo>
                                <a:lnTo>
                                  <a:pt x="1333" y="2333"/>
                                </a:lnTo>
                                <a:lnTo>
                                  <a:pt x="1310" y="2363"/>
                                </a:lnTo>
                                <a:lnTo>
                                  <a:pt x="1289" y="2392"/>
                                </a:lnTo>
                                <a:lnTo>
                                  <a:pt x="1267" y="2420"/>
                                </a:lnTo>
                                <a:lnTo>
                                  <a:pt x="1228" y="2475"/>
                                </a:lnTo>
                                <a:lnTo>
                                  <a:pt x="1194" y="2525"/>
                                </a:lnTo>
                                <a:lnTo>
                                  <a:pt x="1170" y="2559"/>
                                </a:lnTo>
                                <a:lnTo>
                                  <a:pt x="1149" y="2590"/>
                                </a:lnTo>
                                <a:lnTo>
                                  <a:pt x="1128" y="2618"/>
                                </a:lnTo>
                                <a:lnTo>
                                  <a:pt x="1107" y="2643"/>
                                </a:lnTo>
                                <a:lnTo>
                                  <a:pt x="1101" y="2650"/>
                                </a:lnTo>
                                <a:lnTo>
                                  <a:pt x="1093" y="2656"/>
                                </a:lnTo>
                                <a:lnTo>
                                  <a:pt x="1084" y="2663"/>
                                </a:lnTo>
                                <a:lnTo>
                                  <a:pt x="1074" y="2669"/>
                                </a:lnTo>
                                <a:lnTo>
                                  <a:pt x="1050" y="2680"/>
                                </a:lnTo>
                                <a:lnTo>
                                  <a:pt x="1025" y="2690"/>
                                </a:lnTo>
                                <a:lnTo>
                                  <a:pt x="994" y="2700"/>
                                </a:lnTo>
                                <a:lnTo>
                                  <a:pt x="963" y="2710"/>
                                </a:lnTo>
                                <a:lnTo>
                                  <a:pt x="929" y="2719"/>
                                </a:lnTo>
                                <a:lnTo>
                                  <a:pt x="895" y="2728"/>
                                </a:lnTo>
                                <a:lnTo>
                                  <a:pt x="844" y="2742"/>
                                </a:lnTo>
                                <a:lnTo>
                                  <a:pt x="795" y="2755"/>
                                </a:lnTo>
                                <a:lnTo>
                                  <a:pt x="745" y="2771"/>
                                </a:lnTo>
                                <a:lnTo>
                                  <a:pt x="695" y="2787"/>
                                </a:lnTo>
                                <a:lnTo>
                                  <a:pt x="672" y="2796"/>
                                </a:lnTo>
                                <a:lnTo>
                                  <a:pt x="647" y="2807"/>
                                </a:lnTo>
                                <a:lnTo>
                                  <a:pt x="624" y="2818"/>
                                </a:lnTo>
                                <a:lnTo>
                                  <a:pt x="600" y="2829"/>
                                </a:lnTo>
                                <a:lnTo>
                                  <a:pt x="578" y="2841"/>
                                </a:lnTo>
                                <a:lnTo>
                                  <a:pt x="556" y="2854"/>
                                </a:lnTo>
                                <a:lnTo>
                                  <a:pt x="534" y="2868"/>
                                </a:lnTo>
                                <a:lnTo>
                                  <a:pt x="513" y="2884"/>
                                </a:lnTo>
                                <a:lnTo>
                                  <a:pt x="493" y="2900"/>
                                </a:lnTo>
                                <a:lnTo>
                                  <a:pt x="474" y="2917"/>
                                </a:lnTo>
                                <a:lnTo>
                                  <a:pt x="455" y="2935"/>
                                </a:lnTo>
                                <a:lnTo>
                                  <a:pt x="437" y="2956"/>
                                </a:lnTo>
                                <a:lnTo>
                                  <a:pt x="420" y="2977"/>
                                </a:lnTo>
                                <a:lnTo>
                                  <a:pt x="404" y="2999"/>
                                </a:lnTo>
                                <a:lnTo>
                                  <a:pt x="390" y="3024"/>
                                </a:lnTo>
                                <a:lnTo>
                                  <a:pt x="375" y="3050"/>
                                </a:lnTo>
                                <a:lnTo>
                                  <a:pt x="363" y="3077"/>
                                </a:lnTo>
                                <a:lnTo>
                                  <a:pt x="352" y="3106"/>
                                </a:lnTo>
                                <a:lnTo>
                                  <a:pt x="342" y="3137"/>
                                </a:lnTo>
                                <a:lnTo>
                                  <a:pt x="333" y="3170"/>
                                </a:lnTo>
                                <a:lnTo>
                                  <a:pt x="325" y="3204"/>
                                </a:lnTo>
                                <a:lnTo>
                                  <a:pt x="319" y="3240"/>
                                </a:lnTo>
                                <a:lnTo>
                                  <a:pt x="314" y="3279"/>
                                </a:lnTo>
                                <a:lnTo>
                                  <a:pt x="312" y="3320"/>
                                </a:lnTo>
                                <a:lnTo>
                                  <a:pt x="294" y="3330"/>
                                </a:lnTo>
                                <a:lnTo>
                                  <a:pt x="277" y="3341"/>
                                </a:lnTo>
                                <a:lnTo>
                                  <a:pt x="260" y="3353"/>
                                </a:lnTo>
                                <a:lnTo>
                                  <a:pt x="244" y="3365"/>
                                </a:lnTo>
                                <a:lnTo>
                                  <a:pt x="229" y="3377"/>
                                </a:lnTo>
                                <a:lnTo>
                                  <a:pt x="213" y="3390"/>
                                </a:lnTo>
                                <a:lnTo>
                                  <a:pt x="199" y="3403"/>
                                </a:lnTo>
                                <a:lnTo>
                                  <a:pt x="185" y="3416"/>
                                </a:lnTo>
                                <a:lnTo>
                                  <a:pt x="172" y="3430"/>
                                </a:lnTo>
                                <a:lnTo>
                                  <a:pt x="159" y="3444"/>
                                </a:lnTo>
                                <a:lnTo>
                                  <a:pt x="147" y="3459"/>
                                </a:lnTo>
                                <a:lnTo>
                                  <a:pt x="135" y="3473"/>
                                </a:lnTo>
                                <a:lnTo>
                                  <a:pt x="112" y="3502"/>
                                </a:lnTo>
                                <a:lnTo>
                                  <a:pt x="92" y="3534"/>
                                </a:lnTo>
                                <a:lnTo>
                                  <a:pt x="74" y="3564"/>
                                </a:lnTo>
                                <a:lnTo>
                                  <a:pt x="59" y="3596"/>
                                </a:lnTo>
                                <a:lnTo>
                                  <a:pt x="44" y="3628"/>
                                </a:lnTo>
                                <a:lnTo>
                                  <a:pt x="33" y="3660"/>
                                </a:lnTo>
                                <a:lnTo>
                                  <a:pt x="23" y="3693"/>
                                </a:lnTo>
                                <a:lnTo>
                                  <a:pt x="14" y="3725"/>
                                </a:lnTo>
                                <a:lnTo>
                                  <a:pt x="8" y="3757"/>
                                </a:lnTo>
                                <a:lnTo>
                                  <a:pt x="4" y="3788"/>
                                </a:lnTo>
                                <a:lnTo>
                                  <a:pt x="2" y="3822"/>
                                </a:lnTo>
                                <a:lnTo>
                                  <a:pt x="0" y="3854"/>
                                </a:lnTo>
                                <a:lnTo>
                                  <a:pt x="3" y="3886"/>
                                </a:lnTo>
                                <a:lnTo>
                                  <a:pt x="6" y="3917"/>
                                </a:lnTo>
                                <a:lnTo>
                                  <a:pt x="12" y="3947"/>
                                </a:lnTo>
                                <a:lnTo>
                                  <a:pt x="19" y="3976"/>
                                </a:lnTo>
                                <a:lnTo>
                                  <a:pt x="24" y="3990"/>
                                </a:lnTo>
                                <a:lnTo>
                                  <a:pt x="30" y="4003"/>
                                </a:lnTo>
                                <a:lnTo>
                                  <a:pt x="34" y="4017"/>
                                </a:lnTo>
                                <a:lnTo>
                                  <a:pt x="41" y="4030"/>
                                </a:lnTo>
                                <a:lnTo>
                                  <a:pt x="49" y="4046"/>
                                </a:lnTo>
                                <a:lnTo>
                                  <a:pt x="58" y="4061"/>
                                </a:lnTo>
                                <a:lnTo>
                                  <a:pt x="68" y="4075"/>
                                </a:lnTo>
                                <a:lnTo>
                                  <a:pt x="78" y="4089"/>
                                </a:lnTo>
                                <a:lnTo>
                                  <a:pt x="89" y="4102"/>
                                </a:lnTo>
                                <a:lnTo>
                                  <a:pt x="101" y="4114"/>
                                </a:lnTo>
                                <a:lnTo>
                                  <a:pt x="113" y="4126"/>
                                </a:lnTo>
                                <a:lnTo>
                                  <a:pt x="126" y="4137"/>
                                </a:lnTo>
                                <a:lnTo>
                                  <a:pt x="140" y="4147"/>
                                </a:lnTo>
                                <a:lnTo>
                                  <a:pt x="155" y="4156"/>
                                </a:lnTo>
                                <a:lnTo>
                                  <a:pt x="169" y="4163"/>
                                </a:lnTo>
                                <a:lnTo>
                                  <a:pt x="185" y="4170"/>
                                </a:lnTo>
                                <a:lnTo>
                                  <a:pt x="202" y="4177"/>
                                </a:lnTo>
                                <a:lnTo>
                                  <a:pt x="219" y="4181"/>
                                </a:lnTo>
                                <a:lnTo>
                                  <a:pt x="237" y="4186"/>
                                </a:lnTo>
                                <a:lnTo>
                                  <a:pt x="255" y="4188"/>
                                </a:lnTo>
                                <a:lnTo>
                                  <a:pt x="275" y="4190"/>
                                </a:lnTo>
                                <a:lnTo>
                                  <a:pt x="295" y="4191"/>
                                </a:lnTo>
                                <a:lnTo>
                                  <a:pt x="316" y="4190"/>
                                </a:lnTo>
                                <a:lnTo>
                                  <a:pt x="338" y="4188"/>
                                </a:lnTo>
                                <a:lnTo>
                                  <a:pt x="361" y="4184"/>
                                </a:lnTo>
                                <a:lnTo>
                                  <a:pt x="383" y="4178"/>
                                </a:lnTo>
                                <a:lnTo>
                                  <a:pt x="407" y="4170"/>
                                </a:lnTo>
                                <a:lnTo>
                                  <a:pt x="431" y="4161"/>
                                </a:lnTo>
                                <a:lnTo>
                                  <a:pt x="473" y="4194"/>
                                </a:lnTo>
                                <a:lnTo>
                                  <a:pt x="515" y="4223"/>
                                </a:lnTo>
                                <a:lnTo>
                                  <a:pt x="561" y="4251"/>
                                </a:lnTo>
                                <a:lnTo>
                                  <a:pt x="608" y="4275"/>
                                </a:lnTo>
                                <a:lnTo>
                                  <a:pt x="657" y="4299"/>
                                </a:lnTo>
                                <a:lnTo>
                                  <a:pt x="709" y="4319"/>
                                </a:lnTo>
                                <a:lnTo>
                                  <a:pt x="762" y="4338"/>
                                </a:lnTo>
                                <a:lnTo>
                                  <a:pt x="815" y="4355"/>
                                </a:lnTo>
                                <a:lnTo>
                                  <a:pt x="871" y="4370"/>
                                </a:lnTo>
                                <a:lnTo>
                                  <a:pt x="928" y="4383"/>
                                </a:lnTo>
                                <a:lnTo>
                                  <a:pt x="987" y="4394"/>
                                </a:lnTo>
                                <a:lnTo>
                                  <a:pt x="1046" y="4404"/>
                                </a:lnTo>
                                <a:lnTo>
                                  <a:pt x="1107" y="4413"/>
                                </a:lnTo>
                                <a:lnTo>
                                  <a:pt x="1169" y="4420"/>
                                </a:lnTo>
                                <a:lnTo>
                                  <a:pt x="1232" y="4426"/>
                                </a:lnTo>
                                <a:lnTo>
                                  <a:pt x="1295" y="4429"/>
                                </a:lnTo>
                                <a:lnTo>
                                  <a:pt x="1360" y="4432"/>
                                </a:lnTo>
                                <a:lnTo>
                                  <a:pt x="1425" y="4435"/>
                                </a:lnTo>
                                <a:lnTo>
                                  <a:pt x="1491" y="4435"/>
                                </a:lnTo>
                                <a:lnTo>
                                  <a:pt x="1557" y="4435"/>
                                </a:lnTo>
                                <a:lnTo>
                                  <a:pt x="1624" y="4433"/>
                                </a:lnTo>
                                <a:lnTo>
                                  <a:pt x="1693" y="4431"/>
                                </a:lnTo>
                                <a:lnTo>
                                  <a:pt x="1760" y="4429"/>
                                </a:lnTo>
                                <a:lnTo>
                                  <a:pt x="1828" y="4425"/>
                                </a:lnTo>
                                <a:lnTo>
                                  <a:pt x="1965" y="4417"/>
                                </a:lnTo>
                                <a:lnTo>
                                  <a:pt x="2100" y="4405"/>
                                </a:lnTo>
                                <a:lnTo>
                                  <a:pt x="2236" y="4394"/>
                                </a:lnTo>
                                <a:lnTo>
                                  <a:pt x="2370" y="4383"/>
                                </a:lnTo>
                                <a:lnTo>
                                  <a:pt x="2445" y="4376"/>
                                </a:lnTo>
                                <a:lnTo>
                                  <a:pt x="2518" y="4370"/>
                                </a:lnTo>
                                <a:lnTo>
                                  <a:pt x="2590" y="4363"/>
                                </a:lnTo>
                                <a:lnTo>
                                  <a:pt x="2661" y="4357"/>
                                </a:lnTo>
                                <a:lnTo>
                                  <a:pt x="2730" y="4353"/>
                                </a:lnTo>
                                <a:lnTo>
                                  <a:pt x="2799" y="4348"/>
                                </a:lnTo>
                                <a:lnTo>
                                  <a:pt x="2866" y="4344"/>
                                </a:lnTo>
                                <a:lnTo>
                                  <a:pt x="2931" y="4342"/>
                                </a:lnTo>
                                <a:lnTo>
                                  <a:pt x="2993" y="4339"/>
                                </a:lnTo>
                                <a:lnTo>
                                  <a:pt x="3054" y="4338"/>
                                </a:lnTo>
                                <a:lnTo>
                                  <a:pt x="3112" y="4339"/>
                                </a:lnTo>
                                <a:lnTo>
                                  <a:pt x="3168" y="4340"/>
                                </a:lnTo>
                                <a:lnTo>
                                  <a:pt x="3222" y="4344"/>
                                </a:lnTo>
                                <a:lnTo>
                                  <a:pt x="3272" y="4348"/>
                                </a:lnTo>
                                <a:lnTo>
                                  <a:pt x="3296" y="4352"/>
                                </a:lnTo>
                                <a:lnTo>
                                  <a:pt x="3319" y="4355"/>
                                </a:lnTo>
                                <a:lnTo>
                                  <a:pt x="3341" y="4360"/>
                                </a:lnTo>
                                <a:lnTo>
                                  <a:pt x="3364" y="4364"/>
                                </a:lnTo>
                                <a:lnTo>
                                  <a:pt x="3365" y="4364"/>
                                </a:lnTo>
                                <a:lnTo>
                                  <a:pt x="3437" y="4377"/>
                                </a:lnTo>
                                <a:lnTo>
                                  <a:pt x="3519" y="4390"/>
                                </a:lnTo>
                                <a:lnTo>
                                  <a:pt x="3612" y="4400"/>
                                </a:lnTo>
                                <a:lnTo>
                                  <a:pt x="3715" y="4409"/>
                                </a:lnTo>
                                <a:lnTo>
                                  <a:pt x="3826" y="4417"/>
                                </a:lnTo>
                                <a:lnTo>
                                  <a:pt x="3944" y="4422"/>
                                </a:lnTo>
                                <a:lnTo>
                                  <a:pt x="4069" y="4428"/>
                                </a:lnTo>
                                <a:lnTo>
                                  <a:pt x="4200" y="4431"/>
                                </a:lnTo>
                                <a:lnTo>
                                  <a:pt x="4335" y="4433"/>
                                </a:lnTo>
                                <a:lnTo>
                                  <a:pt x="4475" y="4436"/>
                                </a:lnTo>
                                <a:lnTo>
                                  <a:pt x="4619" y="4437"/>
                                </a:lnTo>
                                <a:lnTo>
                                  <a:pt x="4764" y="4436"/>
                                </a:lnTo>
                                <a:lnTo>
                                  <a:pt x="4911" y="4436"/>
                                </a:lnTo>
                                <a:lnTo>
                                  <a:pt x="5057" y="4433"/>
                                </a:lnTo>
                                <a:lnTo>
                                  <a:pt x="5205" y="4431"/>
                                </a:lnTo>
                                <a:lnTo>
                                  <a:pt x="5350" y="4429"/>
                                </a:lnTo>
                                <a:lnTo>
                                  <a:pt x="5636" y="4422"/>
                                </a:lnTo>
                                <a:lnTo>
                                  <a:pt x="5905" y="4414"/>
                                </a:lnTo>
                                <a:lnTo>
                                  <a:pt x="6153" y="4405"/>
                                </a:lnTo>
                                <a:lnTo>
                                  <a:pt x="6371" y="4398"/>
                                </a:lnTo>
                                <a:lnTo>
                                  <a:pt x="6554" y="4390"/>
                                </a:lnTo>
                                <a:lnTo>
                                  <a:pt x="6692" y="4383"/>
                                </a:lnTo>
                                <a:lnTo>
                                  <a:pt x="6782" y="4379"/>
                                </a:lnTo>
                                <a:lnTo>
                                  <a:pt x="6814" y="4377"/>
                                </a:lnTo>
                                <a:close/>
                                <a:moveTo>
                                  <a:pt x="3595" y="4106"/>
                                </a:moveTo>
                                <a:lnTo>
                                  <a:pt x="3571" y="4103"/>
                                </a:lnTo>
                                <a:lnTo>
                                  <a:pt x="3547" y="4101"/>
                                </a:lnTo>
                                <a:lnTo>
                                  <a:pt x="3525" y="4097"/>
                                </a:lnTo>
                                <a:lnTo>
                                  <a:pt x="3504" y="4094"/>
                                </a:lnTo>
                                <a:lnTo>
                                  <a:pt x="3484" y="4091"/>
                                </a:lnTo>
                                <a:lnTo>
                                  <a:pt x="3463" y="4087"/>
                                </a:lnTo>
                                <a:lnTo>
                                  <a:pt x="3444" y="4083"/>
                                </a:lnTo>
                                <a:lnTo>
                                  <a:pt x="3426" y="4079"/>
                                </a:lnTo>
                                <a:lnTo>
                                  <a:pt x="3425" y="4079"/>
                                </a:lnTo>
                                <a:lnTo>
                                  <a:pt x="3423" y="4078"/>
                                </a:lnTo>
                                <a:lnTo>
                                  <a:pt x="3397" y="4074"/>
                                </a:lnTo>
                                <a:lnTo>
                                  <a:pt x="3371" y="4069"/>
                                </a:lnTo>
                                <a:lnTo>
                                  <a:pt x="3344" y="4065"/>
                                </a:lnTo>
                                <a:lnTo>
                                  <a:pt x="3317" y="4061"/>
                                </a:lnTo>
                                <a:lnTo>
                                  <a:pt x="3260" y="4056"/>
                                </a:lnTo>
                                <a:lnTo>
                                  <a:pt x="3200" y="4051"/>
                                </a:lnTo>
                                <a:lnTo>
                                  <a:pt x="3139" y="4049"/>
                                </a:lnTo>
                                <a:lnTo>
                                  <a:pt x="3075" y="4048"/>
                                </a:lnTo>
                                <a:lnTo>
                                  <a:pt x="3009" y="4049"/>
                                </a:lnTo>
                                <a:lnTo>
                                  <a:pt x="2941" y="4050"/>
                                </a:lnTo>
                                <a:lnTo>
                                  <a:pt x="2871" y="4054"/>
                                </a:lnTo>
                                <a:lnTo>
                                  <a:pt x="2800" y="4057"/>
                                </a:lnTo>
                                <a:lnTo>
                                  <a:pt x="2727" y="4061"/>
                                </a:lnTo>
                                <a:lnTo>
                                  <a:pt x="2653" y="4067"/>
                                </a:lnTo>
                                <a:lnTo>
                                  <a:pt x="2578" y="4073"/>
                                </a:lnTo>
                                <a:lnTo>
                                  <a:pt x="2501" y="4079"/>
                                </a:lnTo>
                                <a:lnTo>
                                  <a:pt x="2424" y="4086"/>
                                </a:lnTo>
                                <a:lnTo>
                                  <a:pt x="2345" y="4094"/>
                                </a:lnTo>
                                <a:lnTo>
                                  <a:pt x="2229" y="4104"/>
                                </a:lnTo>
                                <a:lnTo>
                                  <a:pt x="2110" y="4114"/>
                                </a:lnTo>
                                <a:lnTo>
                                  <a:pt x="1993" y="4123"/>
                                </a:lnTo>
                                <a:lnTo>
                                  <a:pt x="1874" y="4132"/>
                                </a:lnTo>
                                <a:lnTo>
                                  <a:pt x="1757" y="4139"/>
                                </a:lnTo>
                                <a:lnTo>
                                  <a:pt x="1640" y="4143"/>
                                </a:lnTo>
                                <a:lnTo>
                                  <a:pt x="1582" y="4144"/>
                                </a:lnTo>
                                <a:lnTo>
                                  <a:pt x="1526" y="4146"/>
                                </a:lnTo>
                                <a:lnTo>
                                  <a:pt x="1469" y="4146"/>
                                </a:lnTo>
                                <a:lnTo>
                                  <a:pt x="1413" y="4144"/>
                                </a:lnTo>
                                <a:lnTo>
                                  <a:pt x="1358" y="4143"/>
                                </a:lnTo>
                                <a:lnTo>
                                  <a:pt x="1304" y="4140"/>
                                </a:lnTo>
                                <a:lnTo>
                                  <a:pt x="1252" y="4137"/>
                                </a:lnTo>
                                <a:lnTo>
                                  <a:pt x="1199" y="4132"/>
                                </a:lnTo>
                                <a:lnTo>
                                  <a:pt x="1148" y="4126"/>
                                </a:lnTo>
                                <a:lnTo>
                                  <a:pt x="1097" y="4120"/>
                                </a:lnTo>
                                <a:lnTo>
                                  <a:pt x="1049" y="4112"/>
                                </a:lnTo>
                                <a:lnTo>
                                  <a:pt x="1001" y="4103"/>
                                </a:lnTo>
                                <a:lnTo>
                                  <a:pt x="955" y="4093"/>
                                </a:lnTo>
                                <a:lnTo>
                                  <a:pt x="910" y="4082"/>
                                </a:lnTo>
                                <a:lnTo>
                                  <a:pt x="867" y="4068"/>
                                </a:lnTo>
                                <a:lnTo>
                                  <a:pt x="825" y="4054"/>
                                </a:lnTo>
                                <a:lnTo>
                                  <a:pt x="785" y="4038"/>
                                </a:lnTo>
                                <a:lnTo>
                                  <a:pt x="747" y="4021"/>
                                </a:lnTo>
                                <a:lnTo>
                                  <a:pt x="711" y="4002"/>
                                </a:lnTo>
                                <a:lnTo>
                                  <a:pt x="676" y="3981"/>
                                </a:lnTo>
                                <a:lnTo>
                                  <a:pt x="680" y="3977"/>
                                </a:lnTo>
                                <a:lnTo>
                                  <a:pt x="709" y="3948"/>
                                </a:lnTo>
                                <a:lnTo>
                                  <a:pt x="739" y="3920"/>
                                </a:lnTo>
                                <a:lnTo>
                                  <a:pt x="772" y="3893"/>
                                </a:lnTo>
                                <a:lnTo>
                                  <a:pt x="804" y="3868"/>
                                </a:lnTo>
                                <a:lnTo>
                                  <a:pt x="838" y="3844"/>
                                </a:lnTo>
                                <a:lnTo>
                                  <a:pt x="872" y="3822"/>
                                </a:lnTo>
                                <a:lnTo>
                                  <a:pt x="907" y="3800"/>
                                </a:lnTo>
                                <a:lnTo>
                                  <a:pt x="943" y="3780"/>
                                </a:lnTo>
                                <a:lnTo>
                                  <a:pt x="980" y="3761"/>
                                </a:lnTo>
                                <a:lnTo>
                                  <a:pt x="1017" y="3744"/>
                                </a:lnTo>
                                <a:lnTo>
                                  <a:pt x="1054" y="3728"/>
                                </a:lnTo>
                                <a:lnTo>
                                  <a:pt x="1092" y="3713"/>
                                </a:lnTo>
                                <a:lnTo>
                                  <a:pt x="1131" y="3698"/>
                                </a:lnTo>
                                <a:lnTo>
                                  <a:pt x="1169" y="3686"/>
                                </a:lnTo>
                                <a:lnTo>
                                  <a:pt x="1208" y="3674"/>
                                </a:lnTo>
                                <a:lnTo>
                                  <a:pt x="1247" y="3663"/>
                                </a:lnTo>
                                <a:lnTo>
                                  <a:pt x="1288" y="3654"/>
                                </a:lnTo>
                                <a:lnTo>
                                  <a:pt x="1327" y="3645"/>
                                </a:lnTo>
                                <a:lnTo>
                                  <a:pt x="1366" y="3636"/>
                                </a:lnTo>
                                <a:lnTo>
                                  <a:pt x="1405" y="3629"/>
                                </a:lnTo>
                                <a:lnTo>
                                  <a:pt x="1444" y="3622"/>
                                </a:lnTo>
                                <a:lnTo>
                                  <a:pt x="1483" y="3617"/>
                                </a:lnTo>
                                <a:lnTo>
                                  <a:pt x="1523" y="3612"/>
                                </a:lnTo>
                                <a:lnTo>
                                  <a:pt x="1562" y="3608"/>
                                </a:lnTo>
                                <a:lnTo>
                                  <a:pt x="1600" y="3604"/>
                                </a:lnTo>
                                <a:lnTo>
                                  <a:pt x="1638" y="3602"/>
                                </a:lnTo>
                                <a:lnTo>
                                  <a:pt x="1675" y="3600"/>
                                </a:lnTo>
                                <a:lnTo>
                                  <a:pt x="1712" y="3598"/>
                                </a:lnTo>
                                <a:lnTo>
                                  <a:pt x="1783" y="3596"/>
                                </a:lnTo>
                                <a:lnTo>
                                  <a:pt x="1853" y="3596"/>
                                </a:lnTo>
                                <a:lnTo>
                                  <a:pt x="1877" y="3596"/>
                                </a:lnTo>
                                <a:lnTo>
                                  <a:pt x="1902" y="3598"/>
                                </a:lnTo>
                                <a:lnTo>
                                  <a:pt x="1928" y="3599"/>
                                </a:lnTo>
                                <a:lnTo>
                                  <a:pt x="1952" y="3600"/>
                                </a:lnTo>
                                <a:lnTo>
                                  <a:pt x="1976" y="3601"/>
                                </a:lnTo>
                                <a:lnTo>
                                  <a:pt x="2001" y="3603"/>
                                </a:lnTo>
                                <a:lnTo>
                                  <a:pt x="2024" y="3604"/>
                                </a:lnTo>
                                <a:lnTo>
                                  <a:pt x="2048" y="3607"/>
                                </a:lnTo>
                                <a:lnTo>
                                  <a:pt x="2090" y="3611"/>
                                </a:lnTo>
                                <a:lnTo>
                                  <a:pt x="2128" y="3614"/>
                                </a:lnTo>
                                <a:lnTo>
                                  <a:pt x="2163" y="3619"/>
                                </a:lnTo>
                                <a:lnTo>
                                  <a:pt x="2193" y="3623"/>
                                </a:lnTo>
                                <a:lnTo>
                                  <a:pt x="2194" y="3623"/>
                                </a:lnTo>
                                <a:lnTo>
                                  <a:pt x="2234" y="3630"/>
                                </a:lnTo>
                                <a:lnTo>
                                  <a:pt x="2280" y="3641"/>
                                </a:lnTo>
                                <a:lnTo>
                                  <a:pt x="2333" y="3655"/>
                                </a:lnTo>
                                <a:lnTo>
                                  <a:pt x="2391" y="3673"/>
                                </a:lnTo>
                                <a:lnTo>
                                  <a:pt x="2454" y="3692"/>
                                </a:lnTo>
                                <a:lnTo>
                                  <a:pt x="2522" y="3714"/>
                                </a:lnTo>
                                <a:lnTo>
                                  <a:pt x="2594" y="3738"/>
                                </a:lnTo>
                                <a:lnTo>
                                  <a:pt x="2669" y="3763"/>
                                </a:lnTo>
                                <a:lnTo>
                                  <a:pt x="2746" y="3791"/>
                                </a:lnTo>
                                <a:lnTo>
                                  <a:pt x="2827" y="3819"/>
                                </a:lnTo>
                                <a:lnTo>
                                  <a:pt x="2908" y="3850"/>
                                </a:lnTo>
                                <a:lnTo>
                                  <a:pt x="2991" y="3880"/>
                                </a:lnTo>
                                <a:lnTo>
                                  <a:pt x="3074" y="3911"/>
                                </a:lnTo>
                                <a:lnTo>
                                  <a:pt x="3157" y="3942"/>
                                </a:lnTo>
                                <a:lnTo>
                                  <a:pt x="3238" y="3973"/>
                                </a:lnTo>
                                <a:lnTo>
                                  <a:pt x="3320" y="4003"/>
                                </a:lnTo>
                                <a:lnTo>
                                  <a:pt x="3356" y="4017"/>
                                </a:lnTo>
                                <a:lnTo>
                                  <a:pt x="3392" y="4030"/>
                                </a:lnTo>
                                <a:lnTo>
                                  <a:pt x="3426" y="4044"/>
                                </a:lnTo>
                                <a:lnTo>
                                  <a:pt x="3462" y="4057"/>
                                </a:lnTo>
                                <a:lnTo>
                                  <a:pt x="3496" y="4069"/>
                                </a:lnTo>
                                <a:lnTo>
                                  <a:pt x="3529" y="4082"/>
                                </a:lnTo>
                                <a:lnTo>
                                  <a:pt x="3563" y="4094"/>
                                </a:lnTo>
                                <a:lnTo>
                                  <a:pt x="3595" y="4106"/>
                                </a:lnTo>
                                <a:close/>
                                <a:moveTo>
                                  <a:pt x="6397" y="3920"/>
                                </a:moveTo>
                                <a:lnTo>
                                  <a:pt x="6339" y="3916"/>
                                </a:lnTo>
                                <a:lnTo>
                                  <a:pt x="6277" y="3911"/>
                                </a:lnTo>
                                <a:lnTo>
                                  <a:pt x="6212" y="3908"/>
                                </a:lnTo>
                                <a:lnTo>
                                  <a:pt x="6144" y="3905"/>
                                </a:lnTo>
                                <a:lnTo>
                                  <a:pt x="6074" y="3902"/>
                                </a:lnTo>
                                <a:lnTo>
                                  <a:pt x="6002" y="3901"/>
                                </a:lnTo>
                                <a:lnTo>
                                  <a:pt x="5929" y="3902"/>
                                </a:lnTo>
                                <a:lnTo>
                                  <a:pt x="5855" y="3905"/>
                                </a:lnTo>
                                <a:lnTo>
                                  <a:pt x="5781" y="3908"/>
                                </a:lnTo>
                                <a:lnTo>
                                  <a:pt x="5709" y="3915"/>
                                </a:lnTo>
                                <a:lnTo>
                                  <a:pt x="5672" y="3918"/>
                                </a:lnTo>
                                <a:lnTo>
                                  <a:pt x="5636" y="3923"/>
                                </a:lnTo>
                                <a:lnTo>
                                  <a:pt x="5601" y="3927"/>
                                </a:lnTo>
                                <a:lnTo>
                                  <a:pt x="5567" y="3933"/>
                                </a:lnTo>
                                <a:lnTo>
                                  <a:pt x="5532" y="3939"/>
                                </a:lnTo>
                                <a:lnTo>
                                  <a:pt x="5498" y="3946"/>
                                </a:lnTo>
                                <a:lnTo>
                                  <a:pt x="5465" y="3953"/>
                                </a:lnTo>
                                <a:lnTo>
                                  <a:pt x="5433" y="3962"/>
                                </a:lnTo>
                                <a:lnTo>
                                  <a:pt x="5401" y="3971"/>
                                </a:lnTo>
                                <a:lnTo>
                                  <a:pt x="5371" y="3980"/>
                                </a:lnTo>
                                <a:lnTo>
                                  <a:pt x="5342" y="3991"/>
                                </a:lnTo>
                                <a:lnTo>
                                  <a:pt x="5314" y="4002"/>
                                </a:lnTo>
                                <a:lnTo>
                                  <a:pt x="5312" y="4002"/>
                                </a:lnTo>
                                <a:lnTo>
                                  <a:pt x="5276" y="4016"/>
                                </a:lnTo>
                                <a:lnTo>
                                  <a:pt x="5236" y="4029"/>
                                </a:lnTo>
                                <a:lnTo>
                                  <a:pt x="5196" y="4039"/>
                                </a:lnTo>
                                <a:lnTo>
                                  <a:pt x="5154" y="4049"/>
                                </a:lnTo>
                                <a:lnTo>
                                  <a:pt x="5130" y="4054"/>
                                </a:lnTo>
                                <a:lnTo>
                                  <a:pt x="5106" y="4057"/>
                                </a:lnTo>
                                <a:lnTo>
                                  <a:pt x="5083" y="4060"/>
                                </a:lnTo>
                                <a:lnTo>
                                  <a:pt x="5059" y="4064"/>
                                </a:lnTo>
                                <a:lnTo>
                                  <a:pt x="5035" y="4067"/>
                                </a:lnTo>
                                <a:lnTo>
                                  <a:pt x="5011" y="4069"/>
                                </a:lnTo>
                                <a:lnTo>
                                  <a:pt x="4987" y="4070"/>
                                </a:lnTo>
                                <a:lnTo>
                                  <a:pt x="4962" y="4073"/>
                                </a:lnTo>
                                <a:lnTo>
                                  <a:pt x="4929" y="4074"/>
                                </a:lnTo>
                                <a:lnTo>
                                  <a:pt x="4894" y="4075"/>
                                </a:lnTo>
                                <a:lnTo>
                                  <a:pt x="4859" y="4075"/>
                                </a:lnTo>
                                <a:lnTo>
                                  <a:pt x="4824" y="4075"/>
                                </a:lnTo>
                                <a:lnTo>
                                  <a:pt x="4755" y="4073"/>
                                </a:lnTo>
                                <a:lnTo>
                                  <a:pt x="4683" y="4068"/>
                                </a:lnTo>
                                <a:lnTo>
                                  <a:pt x="4612" y="4063"/>
                                </a:lnTo>
                                <a:lnTo>
                                  <a:pt x="4541" y="4055"/>
                                </a:lnTo>
                                <a:lnTo>
                                  <a:pt x="4470" y="4045"/>
                                </a:lnTo>
                                <a:lnTo>
                                  <a:pt x="4398" y="4033"/>
                                </a:lnTo>
                                <a:lnTo>
                                  <a:pt x="4329" y="4020"/>
                                </a:lnTo>
                                <a:lnTo>
                                  <a:pt x="4259" y="4007"/>
                                </a:lnTo>
                                <a:lnTo>
                                  <a:pt x="4192" y="3991"/>
                                </a:lnTo>
                                <a:lnTo>
                                  <a:pt x="4126" y="3975"/>
                                </a:lnTo>
                                <a:lnTo>
                                  <a:pt x="4061" y="3957"/>
                                </a:lnTo>
                                <a:lnTo>
                                  <a:pt x="4000" y="3939"/>
                                </a:lnTo>
                                <a:lnTo>
                                  <a:pt x="3940" y="3920"/>
                                </a:lnTo>
                                <a:lnTo>
                                  <a:pt x="3883" y="3901"/>
                                </a:lnTo>
                                <a:lnTo>
                                  <a:pt x="3881" y="3901"/>
                                </a:lnTo>
                                <a:lnTo>
                                  <a:pt x="3834" y="3884"/>
                                </a:lnTo>
                                <a:lnTo>
                                  <a:pt x="3784" y="3867"/>
                                </a:lnTo>
                                <a:lnTo>
                                  <a:pt x="3730" y="3846"/>
                                </a:lnTo>
                                <a:lnTo>
                                  <a:pt x="3673" y="3825"/>
                                </a:lnTo>
                                <a:lnTo>
                                  <a:pt x="3613" y="3803"/>
                                </a:lnTo>
                                <a:lnTo>
                                  <a:pt x="3552" y="3780"/>
                                </a:lnTo>
                                <a:lnTo>
                                  <a:pt x="3488" y="3756"/>
                                </a:lnTo>
                                <a:lnTo>
                                  <a:pt x="3422" y="3731"/>
                                </a:lnTo>
                                <a:lnTo>
                                  <a:pt x="3338" y="3700"/>
                                </a:lnTo>
                                <a:lnTo>
                                  <a:pt x="3253" y="3668"/>
                                </a:lnTo>
                                <a:lnTo>
                                  <a:pt x="3168" y="3636"/>
                                </a:lnTo>
                                <a:lnTo>
                                  <a:pt x="3082" y="3604"/>
                                </a:lnTo>
                                <a:lnTo>
                                  <a:pt x="2996" y="3573"/>
                                </a:lnTo>
                                <a:lnTo>
                                  <a:pt x="2912" y="3542"/>
                                </a:lnTo>
                                <a:lnTo>
                                  <a:pt x="2828" y="3512"/>
                                </a:lnTo>
                                <a:lnTo>
                                  <a:pt x="2746" y="3483"/>
                                </a:lnTo>
                                <a:lnTo>
                                  <a:pt x="2668" y="3456"/>
                                </a:lnTo>
                                <a:lnTo>
                                  <a:pt x="2593" y="3432"/>
                                </a:lnTo>
                                <a:lnTo>
                                  <a:pt x="2520" y="3408"/>
                                </a:lnTo>
                                <a:lnTo>
                                  <a:pt x="2453" y="3388"/>
                                </a:lnTo>
                                <a:lnTo>
                                  <a:pt x="2390" y="3370"/>
                                </a:lnTo>
                                <a:lnTo>
                                  <a:pt x="2333" y="3356"/>
                                </a:lnTo>
                                <a:lnTo>
                                  <a:pt x="2281" y="3343"/>
                                </a:lnTo>
                                <a:lnTo>
                                  <a:pt x="2237" y="3335"/>
                                </a:lnTo>
                                <a:lnTo>
                                  <a:pt x="2234" y="3335"/>
                                </a:lnTo>
                                <a:lnTo>
                                  <a:pt x="2200" y="3330"/>
                                </a:lnTo>
                                <a:lnTo>
                                  <a:pt x="2161" y="3325"/>
                                </a:lnTo>
                                <a:lnTo>
                                  <a:pt x="2118" y="3321"/>
                                </a:lnTo>
                                <a:lnTo>
                                  <a:pt x="2072" y="3316"/>
                                </a:lnTo>
                                <a:lnTo>
                                  <a:pt x="2049" y="3314"/>
                                </a:lnTo>
                                <a:lnTo>
                                  <a:pt x="2025" y="3313"/>
                                </a:lnTo>
                                <a:lnTo>
                                  <a:pt x="1999" y="3312"/>
                                </a:lnTo>
                                <a:lnTo>
                                  <a:pt x="1974" y="3310"/>
                                </a:lnTo>
                                <a:lnTo>
                                  <a:pt x="1946" y="3308"/>
                                </a:lnTo>
                                <a:lnTo>
                                  <a:pt x="1917" y="3307"/>
                                </a:lnTo>
                                <a:lnTo>
                                  <a:pt x="1888" y="3306"/>
                                </a:lnTo>
                                <a:lnTo>
                                  <a:pt x="1856" y="3306"/>
                                </a:lnTo>
                                <a:lnTo>
                                  <a:pt x="1776" y="3306"/>
                                </a:lnTo>
                                <a:lnTo>
                                  <a:pt x="1693" y="3308"/>
                                </a:lnTo>
                                <a:lnTo>
                                  <a:pt x="1650" y="3311"/>
                                </a:lnTo>
                                <a:lnTo>
                                  <a:pt x="1607" y="3313"/>
                                </a:lnTo>
                                <a:lnTo>
                                  <a:pt x="1562" y="3316"/>
                                </a:lnTo>
                                <a:lnTo>
                                  <a:pt x="1518" y="3321"/>
                                </a:lnTo>
                                <a:lnTo>
                                  <a:pt x="1472" y="3326"/>
                                </a:lnTo>
                                <a:lnTo>
                                  <a:pt x="1427" y="3332"/>
                                </a:lnTo>
                                <a:lnTo>
                                  <a:pt x="1382" y="3339"/>
                                </a:lnTo>
                                <a:lnTo>
                                  <a:pt x="1336" y="3347"/>
                                </a:lnTo>
                                <a:lnTo>
                                  <a:pt x="1289" y="3356"/>
                                </a:lnTo>
                                <a:lnTo>
                                  <a:pt x="1243" y="3366"/>
                                </a:lnTo>
                                <a:lnTo>
                                  <a:pt x="1197" y="3377"/>
                                </a:lnTo>
                                <a:lnTo>
                                  <a:pt x="1150" y="3389"/>
                                </a:lnTo>
                                <a:lnTo>
                                  <a:pt x="1104" y="3403"/>
                                </a:lnTo>
                                <a:lnTo>
                                  <a:pt x="1058" y="3417"/>
                                </a:lnTo>
                                <a:lnTo>
                                  <a:pt x="1012" y="3433"/>
                                </a:lnTo>
                                <a:lnTo>
                                  <a:pt x="966" y="3451"/>
                                </a:lnTo>
                                <a:lnTo>
                                  <a:pt x="922" y="3469"/>
                                </a:lnTo>
                                <a:lnTo>
                                  <a:pt x="877" y="3489"/>
                                </a:lnTo>
                                <a:lnTo>
                                  <a:pt x="832" y="3510"/>
                                </a:lnTo>
                                <a:lnTo>
                                  <a:pt x="788" y="3534"/>
                                </a:lnTo>
                                <a:lnTo>
                                  <a:pt x="746" y="3558"/>
                                </a:lnTo>
                                <a:lnTo>
                                  <a:pt x="703" y="3584"/>
                                </a:lnTo>
                                <a:lnTo>
                                  <a:pt x="662" y="3612"/>
                                </a:lnTo>
                                <a:lnTo>
                                  <a:pt x="622" y="3641"/>
                                </a:lnTo>
                                <a:lnTo>
                                  <a:pt x="581" y="3673"/>
                                </a:lnTo>
                                <a:lnTo>
                                  <a:pt x="543" y="3706"/>
                                </a:lnTo>
                                <a:lnTo>
                                  <a:pt x="505" y="3741"/>
                                </a:lnTo>
                                <a:lnTo>
                                  <a:pt x="469" y="3777"/>
                                </a:lnTo>
                                <a:lnTo>
                                  <a:pt x="439" y="3807"/>
                                </a:lnTo>
                                <a:lnTo>
                                  <a:pt x="412" y="3833"/>
                                </a:lnTo>
                                <a:lnTo>
                                  <a:pt x="388" y="3854"/>
                                </a:lnTo>
                                <a:lnTo>
                                  <a:pt x="365" y="3871"/>
                                </a:lnTo>
                                <a:lnTo>
                                  <a:pt x="346" y="3883"/>
                                </a:lnTo>
                                <a:lnTo>
                                  <a:pt x="328" y="3893"/>
                                </a:lnTo>
                                <a:lnTo>
                                  <a:pt x="321" y="3897"/>
                                </a:lnTo>
                                <a:lnTo>
                                  <a:pt x="314" y="3899"/>
                                </a:lnTo>
                                <a:lnTo>
                                  <a:pt x="307" y="3900"/>
                                </a:lnTo>
                                <a:lnTo>
                                  <a:pt x="300" y="3901"/>
                                </a:lnTo>
                                <a:lnTo>
                                  <a:pt x="298" y="3893"/>
                                </a:lnTo>
                                <a:lnTo>
                                  <a:pt x="295" y="3886"/>
                                </a:lnTo>
                                <a:lnTo>
                                  <a:pt x="294" y="3875"/>
                                </a:lnTo>
                                <a:lnTo>
                                  <a:pt x="291" y="3865"/>
                                </a:lnTo>
                                <a:lnTo>
                                  <a:pt x="291" y="3855"/>
                                </a:lnTo>
                                <a:lnTo>
                                  <a:pt x="291" y="3844"/>
                                </a:lnTo>
                                <a:lnTo>
                                  <a:pt x="291" y="3832"/>
                                </a:lnTo>
                                <a:lnTo>
                                  <a:pt x="293" y="3819"/>
                                </a:lnTo>
                                <a:lnTo>
                                  <a:pt x="295" y="3804"/>
                                </a:lnTo>
                                <a:lnTo>
                                  <a:pt x="298" y="3787"/>
                                </a:lnTo>
                                <a:lnTo>
                                  <a:pt x="302" y="3771"/>
                                </a:lnTo>
                                <a:lnTo>
                                  <a:pt x="307" y="3756"/>
                                </a:lnTo>
                                <a:lnTo>
                                  <a:pt x="313" y="3739"/>
                                </a:lnTo>
                                <a:lnTo>
                                  <a:pt x="319" y="3723"/>
                                </a:lnTo>
                                <a:lnTo>
                                  <a:pt x="327" y="3707"/>
                                </a:lnTo>
                                <a:lnTo>
                                  <a:pt x="335" y="3692"/>
                                </a:lnTo>
                                <a:lnTo>
                                  <a:pt x="345" y="3676"/>
                                </a:lnTo>
                                <a:lnTo>
                                  <a:pt x="356" y="3661"/>
                                </a:lnTo>
                                <a:lnTo>
                                  <a:pt x="368" y="3647"/>
                                </a:lnTo>
                                <a:lnTo>
                                  <a:pt x="380" y="3632"/>
                                </a:lnTo>
                                <a:lnTo>
                                  <a:pt x="393" y="3619"/>
                                </a:lnTo>
                                <a:lnTo>
                                  <a:pt x="409" y="3605"/>
                                </a:lnTo>
                                <a:lnTo>
                                  <a:pt x="424" y="3593"/>
                                </a:lnTo>
                                <a:lnTo>
                                  <a:pt x="440" y="3581"/>
                                </a:lnTo>
                                <a:lnTo>
                                  <a:pt x="452" y="3582"/>
                                </a:lnTo>
                                <a:lnTo>
                                  <a:pt x="463" y="3582"/>
                                </a:lnTo>
                                <a:lnTo>
                                  <a:pt x="481" y="3580"/>
                                </a:lnTo>
                                <a:lnTo>
                                  <a:pt x="496" y="3576"/>
                                </a:lnTo>
                                <a:lnTo>
                                  <a:pt x="512" y="3571"/>
                                </a:lnTo>
                                <a:lnTo>
                                  <a:pt x="528" y="3563"/>
                                </a:lnTo>
                                <a:lnTo>
                                  <a:pt x="534" y="3558"/>
                                </a:lnTo>
                                <a:lnTo>
                                  <a:pt x="556" y="3548"/>
                                </a:lnTo>
                                <a:lnTo>
                                  <a:pt x="580" y="3537"/>
                                </a:lnTo>
                                <a:lnTo>
                                  <a:pt x="609" y="3525"/>
                                </a:lnTo>
                                <a:lnTo>
                                  <a:pt x="641" y="3511"/>
                                </a:lnTo>
                                <a:lnTo>
                                  <a:pt x="661" y="3503"/>
                                </a:lnTo>
                                <a:lnTo>
                                  <a:pt x="681" y="3497"/>
                                </a:lnTo>
                                <a:lnTo>
                                  <a:pt x="702" y="3489"/>
                                </a:lnTo>
                                <a:lnTo>
                                  <a:pt x="725" y="3481"/>
                                </a:lnTo>
                                <a:lnTo>
                                  <a:pt x="748" y="3472"/>
                                </a:lnTo>
                                <a:lnTo>
                                  <a:pt x="773" y="3464"/>
                                </a:lnTo>
                                <a:lnTo>
                                  <a:pt x="797" y="3456"/>
                                </a:lnTo>
                                <a:lnTo>
                                  <a:pt x="822" y="3449"/>
                                </a:lnTo>
                                <a:lnTo>
                                  <a:pt x="890" y="3428"/>
                                </a:lnTo>
                                <a:lnTo>
                                  <a:pt x="962" y="3408"/>
                                </a:lnTo>
                                <a:lnTo>
                                  <a:pt x="1037" y="3388"/>
                                </a:lnTo>
                                <a:lnTo>
                                  <a:pt x="1113" y="3369"/>
                                </a:lnTo>
                                <a:lnTo>
                                  <a:pt x="1191" y="3351"/>
                                </a:lnTo>
                                <a:lnTo>
                                  <a:pt x="1272" y="3334"/>
                                </a:lnTo>
                                <a:lnTo>
                                  <a:pt x="1351" y="3320"/>
                                </a:lnTo>
                                <a:lnTo>
                                  <a:pt x="1432" y="3306"/>
                                </a:lnTo>
                                <a:lnTo>
                                  <a:pt x="1511" y="3295"/>
                                </a:lnTo>
                                <a:lnTo>
                                  <a:pt x="1591" y="3285"/>
                                </a:lnTo>
                                <a:lnTo>
                                  <a:pt x="1629" y="3282"/>
                                </a:lnTo>
                                <a:lnTo>
                                  <a:pt x="1668" y="3278"/>
                                </a:lnTo>
                                <a:lnTo>
                                  <a:pt x="1705" y="3276"/>
                                </a:lnTo>
                                <a:lnTo>
                                  <a:pt x="1742" y="3274"/>
                                </a:lnTo>
                                <a:lnTo>
                                  <a:pt x="1779" y="3274"/>
                                </a:lnTo>
                                <a:lnTo>
                                  <a:pt x="1814" y="3273"/>
                                </a:lnTo>
                                <a:lnTo>
                                  <a:pt x="1848" y="3274"/>
                                </a:lnTo>
                                <a:lnTo>
                                  <a:pt x="1883" y="3275"/>
                                </a:lnTo>
                                <a:lnTo>
                                  <a:pt x="1915" y="3277"/>
                                </a:lnTo>
                                <a:lnTo>
                                  <a:pt x="1947" y="3280"/>
                                </a:lnTo>
                                <a:lnTo>
                                  <a:pt x="1977" y="3284"/>
                                </a:lnTo>
                                <a:lnTo>
                                  <a:pt x="2007" y="3288"/>
                                </a:lnTo>
                                <a:lnTo>
                                  <a:pt x="2015" y="3291"/>
                                </a:lnTo>
                                <a:lnTo>
                                  <a:pt x="2024" y="3291"/>
                                </a:lnTo>
                                <a:lnTo>
                                  <a:pt x="2033" y="3292"/>
                                </a:lnTo>
                                <a:lnTo>
                                  <a:pt x="2041" y="3291"/>
                                </a:lnTo>
                                <a:lnTo>
                                  <a:pt x="2041" y="3292"/>
                                </a:lnTo>
                                <a:lnTo>
                                  <a:pt x="2045" y="3291"/>
                                </a:lnTo>
                                <a:lnTo>
                                  <a:pt x="2046" y="3291"/>
                                </a:lnTo>
                                <a:lnTo>
                                  <a:pt x="2076" y="3289"/>
                                </a:lnTo>
                                <a:lnTo>
                                  <a:pt x="2106" y="3289"/>
                                </a:lnTo>
                                <a:lnTo>
                                  <a:pt x="2137" y="3291"/>
                                </a:lnTo>
                                <a:lnTo>
                                  <a:pt x="2170" y="3293"/>
                                </a:lnTo>
                                <a:lnTo>
                                  <a:pt x="2201" y="3296"/>
                                </a:lnTo>
                                <a:lnTo>
                                  <a:pt x="2234" y="3300"/>
                                </a:lnTo>
                                <a:lnTo>
                                  <a:pt x="2268" y="3304"/>
                                </a:lnTo>
                                <a:lnTo>
                                  <a:pt x="2302" y="3310"/>
                                </a:lnTo>
                                <a:lnTo>
                                  <a:pt x="2336" y="3316"/>
                                </a:lnTo>
                                <a:lnTo>
                                  <a:pt x="2371" y="3323"/>
                                </a:lnTo>
                                <a:lnTo>
                                  <a:pt x="2407" y="3331"/>
                                </a:lnTo>
                                <a:lnTo>
                                  <a:pt x="2443" y="3340"/>
                                </a:lnTo>
                                <a:lnTo>
                                  <a:pt x="2515" y="3359"/>
                                </a:lnTo>
                                <a:lnTo>
                                  <a:pt x="2590" y="3380"/>
                                </a:lnTo>
                                <a:lnTo>
                                  <a:pt x="2668" y="3404"/>
                                </a:lnTo>
                                <a:lnTo>
                                  <a:pt x="2745" y="3430"/>
                                </a:lnTo>
                                <a:lnTo>
                                  <a:pt x="2824" y="3456"/>
                                </a:lnTo>
                                <a:lnTo>
                                  <a:pt x="2904" y="3484"/>
                                </a:lnTo>
                                <a:lnTo>
                                  <a:pt x="2986" y="3515"/>
                                </a:lnTo>
                                <a:lnTo>
                                  <a:pt x="3067" y="3545"/>
                                </a:lnTo>
                                <a:lnTo>
                                  <a:pt x="3149" y="3576"/>
                                </a:lnTo>
                                <a:lnTo>
                                  <a:pt x="3232" y="3608"/>
                                </a:lnTo>
                                <a:lnTo>
                                  <a:pt x="3285" y="3629"/>
                                </a:lnTo>
                                <a:lnTo>
                                  <a:pt x="3339" y="3649"/>
                                </a:lnTo>
                                <a:lnTo>
                                  <a:pt x="3393" y="3669"/>
                                </a:lnTo>
                                <a:lnTo>
                                  <a:pt x="3447" y="3689"/>
                                </a:lnTo>
                                <a:lnTo>
                                  <a:pt x="3500" y="3710"/>
                                </a:lnTo>
                                <a:lnTo>
                                  <a:pt x="3554" y="3730"/>
                                </a:lnTo>
                                <a:lnTo>
                                  <a:pt x="3609" y="3749"/>
                                </a:lnTo>
                                <a:lnTo>
                                  <a:pt x="3663" y="3768"/>
                                </a:lnTo>
                                <a:lnTo>
                                  <a:pt x="3716" y="3787"/>
                                </a:lnTo>
                                <a:lnTo>
                                  <a:pt x="3770" y="3805"/>
                                </a:lnTo>
                                <a:lnTo>
                                  <a:pt x="3824" y="3823"/>
                                </a:lnTo>
                                <a:lnTo>
                                  <a:pt x="3878" y="3840"/>
                                </a:lnTo>
                                <a:lnTo>
                                  <a:pt x="3930" y="3856"/>
                                </a:lnTo>
                                <a:lnTo>
                                  <a:pt x="3984" y="3872"/>
                                </a:lnTo>
                                <a:lnTo>
                                  <a:pt x="4036" y="3887"/>
                                </a:lnTo>
                                <a:lnTo>
                                  <a:pt x="4089" y="3900"/>
                                </a:lnTo>
                                <a:lnTo>
                                  <a:pt x="4137" y="3915"/>
                                </a:lnTo>
                                <a:lnTo>
                                  <a:pt x="4185" y="3928"/>
                                </a:lnTo>
                                <a:lnTo>
                                  <a:pt x="4232" y="3939"/>
                                </a:lnTo>
                                <a:lnTo>
                                  <a:pt x="4279" y="3951"/>
                                </a:lnTo>
                                <a:lnTo>
                                  <a:pt x="4326" y="3960"/>
                                </a:lnTo>
                                <a:lnTo>
                                  <a:pt x="4372" y="3967"/>
                                </a:lnTo>
                                <a:lnTo>
                                  <a:pt x="4419" y="3975"/>
                                </a:lnTo>
                                <a:lnTo>
                                  <a:pt x="4464" y="3981"/>
                                </a:lnTo>
                                <a:lnTo>
                                  <a:pt x="4510" y="3986"/>
                                </a:lnTo>
                                <a:lnTo>
                                  <a:pt x="4555" y="3991"/>
                                </a:lnTo>
                                <a:lnTo>
                                  <a:pt x="4601" y="3994"/>
                                </a:lnTo>
                                <a:lnTo>
                                  <a:pt x="4644" y="3996"/>
                                </a:lnTo>
                                <a:lnTo>
                                  <a:pt x="4689" y="3998"/>
                                </a:lnTo>
                                <a:lnTo>
                                  <a:pt x="4733" y="3999"/>
                                </a:lnTo>
                                <a:lnTo>
                                  <a:pt x="4776" y="3999"/>
                                </a:lnTo>
                                <a:lnTo>
                                  <a:pt x="4820" y="3998"/>
                                </a:lnTo>
                                <a:lnTo>
                                  <a:pt x="4864" y="3996"/>
                                </a:lnTo>
                                <a:lnTo>
                                  <a:pt x="4906" y="3995"/>
                                </a:lnTo>
                                <a:lnTo>
                                  <a:pt x="4949" y="3992"/>
                                </a:lnTo>
                                <a:lnTo>
                                  <a:pt x="4991" y="3990"/>
                                </a:lnTo>
                                <a:lnTo>
                                  <a:pt x="5075" y="3982"/>
                                </a:lnTo>
                                <a:lnTo>
                                  <a:pt x="5158" y="3973"/>
                                </a:lnTo>
                                <a:lnTo>
                                  <a:pt x="5240" y="3963"/>
                                </a:lnTo>
                                <a:lnTo>
                                  <a:pt x="5320" y="3952"/>
                                </a:lnTo>
                                <a:lnTo>
                                  <a:pt x="5401" y="3940"/>
                                </a:lnTo>
                                <a:lnTo>
                                  <a:pt x="5480" y="3928"/>
                                </a:lnTo>
                                <a:lnTo>
                                  <a:pt x="5542" y="3919"/>
                                </a:lnTo>
                                <a:lnTo>
                                  <a:pt x="5603" y="3910"/>
                                </a:lnTo>
                                <a:lnTo>
                                  <a:pt x="5665" y="3901"/>
                                </a:lnTo>
                                <a:lnTo>
                                  <a:pt x="5725" y="3893"/>
                                </a:lnTo>
                                <a:lnTo>
                                  <a:pt x="5785" y="3887"/>
                                </a:lnTo>
                                <a:lnTo>
                                  <a:pt x="5844" y="3880"/>
                                </a:lnTo>
                                <a:lnTo>
                                  <a:pt x="5902" y="3875"/>
                                </a:lnTo>
                                <a:lnTo>
                                  <a:pt x="5960" y="3872"/>
                                </a:lnTo>
                                <a:lnTo>
                                  <a:pt x="6018" y="3871"/>
                                </a:lnTo>
                                <a:lnTo>
                                  <a:pt x="6074" y="3871"/>
                                </a:lnTo>
                                <a:lnTo>
                                  <a:pt x="6130" y="3873"/>
                                </a:lnTo>
                                <a:lnTo>
                                  <a:pt x="6184" y="3877"/>
                                </a:lnTo>
                                <a:lnTo>
                                  <a:pt x="6211" y="3880"/>
                                </a:lnTo>
                                <a:lnTo>
                                  <a:pt x="6238" y="3883"/>
                                </a:lnTo>
                                <a:lnTo>
                                  <a:pt x="6265" y="3888"/>
                                </a:lnTo>
                                <a:lnTo>
                                  <a:pt x="6292" y="3893"/>
                                </a:lnTo>
                                <a:lnTo>
                                  <a:pt x="6319" y="3899"/>
                                </a:lnTo>
                                <a:lnTo>
                                  <a:pt x="6344" y="3906"/>
                                </a:lnTo>
                                <a:lnTo>
                                  <a:pt x="6371" y="3912"/>
                                </a:lnTo>
                                <a:lnTo>
                                  <a:pt x="6397" y="3920"/>
                                </a:lnTo>
                                <a:close/>
                                <a:moveTo>
                                  <a:pt x="297" y="3901"/>
                                </a:moveTo>
                                <a:lnTo>
                                  <a:pt x="294" y="3901"/>
                                </a:lnTo>
                                <a:lnTo>
                                  <a:pt x="293" y="3900"/>
                                </a:lnTo>
                                <a:lnTo>
                                  <a:pt x="297" y="3901"/>
                                </a:lnTo>
                                <a:close/>
                                <a:moveTo>
                                  <a:pt x="6451" y="2283"/>
                                </a:moveTo>
                                <a:lnTo>
                                  <a:pt x="6466" y="2288"/>
                                </a:lnTo>
                                <a:lnTo>
                                  <a:pt x="6483" y="2290"/>
                                </a:lnTo>
                                <a:lnTo>
                                  <a:pt x="6499" y="2291"/>
                                </a:lnTo>
                                <a:lnTo>
                                  <a:pt x="6516" y="2290"/>
                                </a:lnTo>
                                <a:lnTo>
                                  <a:pt x="6498" y="2326"/>
                                </a:lnTo>
                                <a:lnTo>
                                  <a:pt x="6483" y="2362"/>
                                </a:lnTo>
                                <a:lnTo>
                                  <a:pt x="6471" y="2398"/>
                                </a:lnTo>
                                <a:lnTo>
                                  <a:pt x="6460" y="2432"/>
                                </a:lnTo>
                                <a:lnTo>
                                  <a:pt x="6452" y="2467"/>
                                </a:lnTo>
                                <a:lnTo>
                                  <a:pt x="6444" y="2502"/>
                                </a:lnTo>
                                <a:lnTo>
                                  <a:pt x="6440" y="2534"/>
                                </a:lnTo>
                                <a:lnTo>
                                  <a:pt x="6436" y="2567"/>
                                </a:lnTo>
                                <a:lnTo>
                                  <a:pt x="6418" y="2529"/>
                                </a:lnTo>
                                <a:lnTo>
                                  <a:pt x="6398" y="2491"/>
                                </a:lnTo>
                                <a:lnTo>
                                  <a:pt x="6376" y="2451"/>
                                </a:lnTo>
                                <a:lnTo>
                                  <a:pt x="6351" y="2412"/>
                                </a:lnTo>
                                <a:lnTo>
                                  <a:pt x="6325" y="2374"/>
                                </a:lnTo>
                                <a:lnTo>
                                  <a:pt x="6297" y="2335"/>
                                </a:lnTo>
                                <a:lnTo>
                                  <a:pt x="6283" y="2317"/>
                                </a:lnTo>
                                <a:lnTo>
                                  <a:pt x="6267" y="2298"/>
                                </a:lnTo>
                                <a:lnTo>
                                  <a:pt x="6252" y="2280"/>
                                </a:lnTo>
                                <a:lnTo>
                                  <a:pt x="6235" y="2261"/>
                                </a:lnTo>
                                <a:lnTo>
                                  <a:pt x="6257" y="2260"/>
                                </a:lnTo>
                                <a:lnTo>
                                  <a:pt x="6278" y="2259"/>
                                </a:lnTo>
                                <a:lnTo>
                                  <a:pt x="6300" y="2259"/>
                                </a:lnTo>
                                <a:lnTo>
                                  <a:pt x="6320" y="2260"/>
                                </a:lnTo>
                                <a:lnTo>
                                  <a:pt x="6356" y="2263"/>
                                </a:lnTo>
                                <a:lnTo>
                                  <a:pt x="6388" y="2268"/>
                                </a:lnTo>
                                <a:lnTo>
                                  <a:pt x="6414" y="2273"/>
                                </a:lnTo>
                                <a:lnTo>
                                  <a:pt x="6434" y="2279"/>
                                </a:lnTo>
                                <a:lnTo>
                                  <a:pt x="6446" y="2282"/>
                                </a:lnTo>
                                <a:lnTo>
                                  <a:pt x="6451" y="2283"/>
                                </a:lnTo>
                                <a:close/>
                                <a:moveTo>
                                  <a:pt x="6442" y="1984"/>
                                </a:moveTo>
                                <a:lnTo>
                                  <a:pt x="6419" y="1980"/>
                                </a:lnTo>
                                <a:lnTo>
                                  <a:pt x="6395" y="1976"/>
                                </a:lnTo>
                                <a:lnTo>
                                  <a:pt x="6369" y="1974"/>
                                </a:lnTo>
                                <a:lnTo>
                                  <a:pt x="6341" y="1972"/>
                                </a:lnTo>
                                <a:lnTo>
                                  <a:pt x="6312" y="1971"/>
                                </a:lnTo>
                                <a:lnTo>
                                  <a:pt x="6281" y="1969"/>
                                </a:lnTo>
                                <a:lnTo>
                                  <a:pt x="6249" y="1971"/>
                                </a:lnTo>
                                <a:lnTo>
                                  <a:pt x="6216" y="1973"/>
                                </a:lnTo>
                                <a:lnTo>
                                  <a:pt x="6182" y="1976"/>
                                </a:lnTo>
                                <a:lnTo>
                                  <a:pt x="6147" y="1981"/>
                                </a:lnTo>
                                <a:lnTo>
                                  <a:pt x="6112" y="1987"/>
                                </a:lnTo>
                                <a:lnTo>
                                  <a:pt x="6076" y="1996"/>
                                </a:lnTo>
                                <a:lnTo>
                                  <a:pt x="6039" y="2006"/>
                                </a:lnTo>
                                <a:lnTo>
                                  <a:pt x="6002" y="2020"/>
                                </a:lnTo>
                                <a:lnTo>
                                  <a:pt x="5965" y="2034"/>
                                </a:lnTo>
                                <a:lnTo>
                                  <a:pt x="5927" y="2052"/>
                                </a:lnTo>
                                <a:lnTo>
                                  <a:pt x="5896" y="2041"/>
                                </a:lnTo>
                                <a:lnTo>
                                  <a:pt x="5862" y="2031"/>
                                </a:lnTo>
                                <a:lnTo>
                                  <a:pt x="5828" y="2022"/>
                                </a:lnTo>
                                <a:lnTo>
                                  <a:pt x="5794" y="2015"/>
                                </a:lnTo>
                                <a:lnTo>
                                  <a:pt x="5757" y="2009"/>
                                </a:lnTo>
                                <a:lnTo>
                                  <a:pt x="5720" y="2004"/>
                                </a:lnTo>
                                <a:lnTo>
                                  <a:pt x="5682" y="2001"/>
                                </a:lnTo>
                                <a:lnTo>
                                  <a:pt x="5642" y="2000"/>
                                </a:lnTo>
                                <a:lnTo>
                                  <a:pt x="5601" y="2000"/>
                                </a:lnTo>
                                <a:lnTo>
                                  <a:pt x="5559" y="2001"/>
                                </a:lnTo>
                                <a:lnTo>
                                  <a:pt x="5516" y="2004"/>
                                </a:lnTo>
                                <a:lnTo>
                                  <a:pt x="5471" y="2010"/>
                                </a:lnTo>
                                <a:lnTo>
                                  <a:pt x="5427" y="2017"/>
                                </a:lnTo>
                                <a:lnTo>
                                  <a:pt x="5380" y="2026"/>
                                </a:lnTo>
                                <a:lnTo>
                                  <a:pt x="5331" y="2036"/>
                                </a:lnTo>
                                <a:lnTo>
                                  <a:pt x="5282" y="2049"/>
                                </a:lnTo>
                                <a:lnTo>
                                  <a:pt x="5258" y="1967"/>
                                </a:lnTo>
                                <a:lnTo>
                                  <a:pt x="5242" y="1892"/>
                                </a:lnTo>
                                <a:lnTo>
                                  <a:pt x="5237" y="1824"/>
                                </a:lnTo>
                                <a:lnTo>
                                  <a:pt x="5241" y="1761"/>
                                </a:lnTo>
                                <a:lnTo>
                                  <a:pt x="5254" y="1704"/>
                                </a:lnTo>
                                <a:lnTo>
                                  <a:pt x="5274" y="1652"/>
                                </a:lnTo>
                                <a:lnTo>
                                  <a:pt x="5303" y="1605"/>
                                </a:lnTo>
                                <a:lnTo>
                                  <a:pt x="5338" y="1564"/>
                                </a:lnTo>
                                <a:lnTo>
                                  <a:pt x="5380" y="1528"/>
                                </a:lnTo>
                                <a:lnTo>
                                  <a:pt x="5428" y="1496"/>
                                </a:lnTo>
                                <a:lnTo>
                                  <a:pt x="5480" y="1468"/>
                                </a:lnTo>
                                <a:lnTo>
                                  <a:pt x="5537" y="1444"/>
                                </a:lnTo>
                                <a:lnTo>
                                  <a:pt x="5598" y="1424"/>
                                </a:lnTo>
                                <a:lnTo>
                                  <a:pt x="5663" y="1407"/>
                                </a:lnTo>
                                <a:lnTo>
                                  <a:pt x="5731" y="1394"/>
                                </a:lnTo>
                                <a:lnTo>
                                  <a:pt x="5800" y="1383"/>
                                </a:lnTo>
                                <a:lnTo>
                                  <a:pt x="5872" y="1376"/>
                                </a:lnTo>
                                <a:lnTo>
                                  <a:pt x="5945" y="1371"/>
                                </a:lnTo>
                                <a:lnTo>
                                  <a:pt x="6019" y="1369"/>
                                </a:lnTo>
                                <a:lnTo>
                                  <a:pt x="6091" y="1368"/>
                                </a:lnTo>
                                <a:lnTo>
                                  <a:pt x="6164" y="1369"/>
                                </a:lnTo>
                                <a:lnTo>
                                  <a:pt x="6236" y="1372"/>
                                </a:lnTo>
                                <a:lnTo>
                                  <a:pt x="6306" y="1376"/>
                                </a:lnTo>
                                <a:lnTo>
                                  <a:pt x="6373" y="1381"/>
                                </a:lnTo>
                                <a:lnTo>
                                  <a:pt x="6438" y="1387"/>
                                </a:lnTo>
                                <a:lnTo>
                                  <a:pt x="6500" y="1394"/>
                                </a:lnTo>
                                <a:lnTo>
                                  <a:pt x="6557" y="1400"/>
                                </a:lnTo>
                                <a:lnTo>
                                  <a:pt x="6610" y="1408"/>
                                </a:lnTo>
                                <a:lnTo>
                                  <a:pt x="6699" y="1422"/>
                                </a:lnTo>
                                <a:lnTo>
                                  <a:pt x="6763" y="1432"/>
                                </a:lnTo>
                                <a:lnTo>
                                  <a:pt x="6766" y="1461"/>
                                </a:lnTo>
                                <a:lnTo>
                                  <a:pt x="6770" y="1490"/>
                                </a:lnTo>
                                <a:lnTo>
                                  <a:pt x="6773" y="1517"/>
                                </a:lnTo>
                                <a:lnTo>
                                  <a:pt x="6778" y="1544"/>
                                </a:lnTo>
                                <a:lnTo>
                                  <a:pt x="6748" y="1557"/>
                                </a:lnTo>
                                <a:lnTo>
                                  <a:pt x="6720" y="1569"/>
                                </a:lnTo>
                                <a:lnTo>
                                  <a:pt x="6694" y="1583"/>
                                </a:lnTo>
                                <a:lnTo>
                                  <a:pt x="6669" y="1597"/>
                                </a:lnTo>
                                <a:lnTo>
                                  <a:pt x="6644" y="1612"/>
                                </a:lnTo>
                                <a:lnTo>
                                  <a:pt x="6622" y="1627"/>
                                </a:lnTo>
                                <a:lnTo>
                                  <a:pt x="6601" y="1641"/>
                                </a:lnTo>
                                <a:lnTo>
                                  <a:pt x="6581" y="1657"/>
                                </a:lnTo>
                                <a:lnTo>
                                  <a:pt x="6563" y="1673"/>
                                </a:lnTo>
                                <a:lnTo>
                                  <a:pt x="6546" y="1688"/>
                                </a:lnTo>
                                <a:lnTo>
                                  <a:pt x="6530" y="1705"/>
                                </a:lnTo>
                                <a:lnTo>
                                  <a:pt x="6517" y="1722"/>
                                </a:lnTo>
                                <a:lnTo>
                                  <a:pt x="6504" y="1739"/>
                                </a:lnTo>
                                <a:lnTo>
                                  <a:pt x="6494" y="1755"/>
                                </a:lnTo>
                                <a:lnTo>
                                  <a:pt x="6485" y="1773"/>
                                </a:lnTo>
                                <a:lnTo>
                                  <a:pt x="6479" y="1791"/>
                                </a:lnTo>
                                <a:lnTo>
                                  <a:pt x="6470" y="1817"/>
                                </a:lnTo>
                                <a:lnTo>
                                  <a:pt x="6463" y="1843"/>
                                </a:lnTo>
                                <a:lnTo>
                                  <a:pt x="6456" y="1869"/>
                                </a:lnTo>
                                <a:lnTo>
                                  <a:pt x="6452" y="1892"/>
                                </a:lnTo>
                                <a:lnTo>
                                  <a:pt x="6447" y="1916"/>
                                </a:lnTo>
                                <a:lnTo>
                                  <a:pt x="6445" y="1939"/>
                                </a:lnTo>
                                <a:lnTo>
                                  <a:pt x="6443" y="1962"/>
                                </a:lnTo>
                                <a:lnTo>
                                  <a:pt x="6442" y="1984"/>
                                </a:lnTo>
                                <a:close/>
                                <a:moveTo>
                                  <a:pt x="6256" y="2945"/>
                                </a:moveTo>
                                <a:lnTo>
                                  <a:pt x="6259" y="2960"/>
                                </a:lnTo>
                                <a:lnTo>
                                  <a:pt x="6264" y="2973"/>
                                </a:lnTo>
                                <a:lnTo>
                                  <a:pt x="6269" y="2987"/>
                                </a:lnTo>
                                <a:lnTo>
                                  <a:pt x="6277" y="2999"/>
                                </a:lnTo>
                                <a:lnTo>
                                  <a:pt x="6285" y="3010"/>
                                </a:lnTo>
                                <a:lnTo>
                                  <a:pt x="6294" y="3022"/>
                                </a:lnTo>
                                <a:lnTo>
                                  <a:pt x="6305" y="3031"/>
                                </a:lnTo>
                                <a:lnTo>
                                  <a:pt x="6315" y="3040"/>
                                </a:lnTo>
                                <a:lnTo>
                                  <a:pt x="6328" y="3046"/>
                                </a:lnTo>
                                <a:lnTo>
                                  <a:pt x="6340" y="3053"/>
                                </a:lnTo>
                                <a:lnTo>
                                  <a:pt x="6353" y="3059"/>
                                </a:lnTo>
                                <a:lnTo>
                                  <a:pt x="6367" y="3062"/>
                                </a:lnTo>
                                <a:lnTo>
                                  <a:pt x="6380" y="3064"/>
                                </a:lnTo>
                                <a:lnTo>
                                  <a:pt x="6395" y="3065"/>
                                </a:lnTo>
                                <a:lnTo>
                                  <a:pt x="6409" y="3065"/>
                                </a:lnTo>
                                <a:lnTo>
                                  <a:pt x="6424" y="3063"/>
                                </a:lnTo>
                                <a:lnTo>
                                  <a:pt x="6436" y="3061"/>
                                </a:lnTo>
                                <a:lnTo>
                                  <a:pt x="6446" y="3058"/>
                                </a:lnTo>
                                <a:lnTo>
                                  <a:pt x="6457" y="3054"/>
                                </a:lnTo>
                                <a:lnTo>
                                  <a:pt x="6468" y="3049"/>
                                </a:lnTo>
                                <a:lnTo>
                                  <a:pt x="6476" y="3043"/>
                                </a:lnTo>
                                <a:lnTo>
                                  <a:pt x="6485" y="3037"/>
                                </a:lnTo>
                                <a:lnTo>
                                  <a:pt x="6494" y="3031"/>
                                </a:lnTo>
                                <a:lnTo>
                                  <a:pt x="6502" y="3023"/>
                                </a:lnTo>
                                <a:lnTo>
                                  <a:pt x="6510" y="3015"/>
                                </a:lnTo>
                                <a:lnTo>
                                  <a:pt x="6517" y="3006"/>
                                </a:lnTo>
                                <a:lnTo>
                                  <a:pt x="6522" y="2997"/>
                                </a:lnTo>
                                <a:lnTo>
                                  <a:pt x="6528" y="2988"/>
                                </a:lnTo>
                                <a:lnTo>
                                  <a:pt x="6532" y="2978"/>
                                </a:lnTo>
                                <a:lnTo>
                                  <a:pt x="6537" y="2968"/>
                                </a:lnTo>
                                <a:lnTo>
                                  <a:pt x="6540" y="2957"/>
                                </a:lnTo>
                                <a:lnTo>
                                  <a:pt x="6543" y="2947"/>
                                </a:lnTo>
                                <a:lnTo>
                                  <a:pt x="6555" y="2961"/>
                                </a:lnTo>
                                <a:lnTo>
                                  <a:pt x="6568" y="2976"/>
                                </a:lnTo>
                                <a:lnTo>
                                  <a:pt x="6582" y="2989"/>
                                </a:lnTo>
                                <a:lnTo>
                                  <a:pt x="6596" y="3001"/>
                                </a:lnTo>
                                <a:lnTo>
                                  <a:pt x="6611" y="3014"/>
                                </a:lnTo>
                                <a:lnTo>
                                  <a:pt x="6625" y="3024"/>
                                </a:lnTo>
                                <a:lnTo>
                                  <a:pt x="6641" y="3034"/>
                                </a:lnTo>
                                <a:lnTo>
                                  <a:pt x="6657" y="3043"/>
                                </a:lnTo>
                                <a:lnTo>
                                  <a:pt x="6640" y="3091"/>
                                </a:lnTo>
                                <a:lnTo>
                                  <a:pt x="6626" y="3138"/>
                                </a:lnTo>
                                <a:lnTo>
                                  <a:pt x="6614" y="3183"/>
                                </a:lnTo>
                                <a:lnTo>
                                  <a:pt x="6604" y="3226"/>
                                </a:lnTo>
                                <a:lnTo>
                                  <a:pt x="6596" y="3266"/>
                                </a:lnTo>
                                <a:lnTo>
                                  <a:pt x="6590" y="3305"/>
                                </a:lnTo>
                                <a:lnTo>
                                  <a:pt x="6585" y="3342"/>
                                </a:lnTo>
                                <a:lnTo>
                                  <a:pt x="6582" y="3377"/>
                                </a:lnTo>
                                <a:lnTo>
                                  <a:pt x="6579" y="3410"/>
                                </a:lnTo>
                                <a:lnTo>
                                  <a:pt x="6579" y="3442"/>
                                </a:lnTo>
                                <a:lnTo>
                                  <a:pt x="6581" y="3472"/>
                                </a:lnTo>
                                <a:lnTo>
                                  <a:pt x="6583" y="3500"/>
                                </a:lnTo>
                                <a:lnTo>
                                  <a:pt x="6586" y="3527"/>
                                </a:lnTo>
                                <a:lnTo>
                                  <a:pt x="6591" y="3553"/>
                                </a:lnTo>
                                <a:lnTo>
                                  <a:pt x="6596" y="3576"/>
                                </a:lnTo>
                                <a:lnTo>
                                  <a:pt x="6603" y="3599"/>
                                </a:lnTo>
                                <a:lnTo>
                                  <a:pt x="6591" y="3616"/>
                                </a:lnTo>
                                <a:lnTo>
                                  <a:pt x="6579" y="3633"/>
                                </a:lnTo>
                                <a:lnTo>
                                  <a:pt x="6569" y="3651"/>
                                </a:lnTo>
                                <a:lnTo>
                                  <a:pt x="6559" y="3669"/>
                                </a:lnTo>
                                <a:lnTo>
                                  <a:pt x="6526" y="3657"/>
                                </a:lnTo>
                                <a:lnTo>
                                  <a:pt x="6491" y="3645"/>
                                </a:lnTo>
                                <a:lnTo>
                                  <a:pt x="6457" y="3635"/>
                                </a:lnTo>
                                <a:lnTo>
                                  <a:pt x="6424" y="3624"/>
                                </a:lnTo>
                                <a:lnTo>
                                  <a:pt x="6390" y="3616"/>
                                </a:lnTo>
                                <a:lnTo>
                                  <a:pt x="6356" y="3609"/>
                                </a:lnTo>
                                <a:lnTo>
                                  <a:pt x="6322" y="3602"/>
                                </a:lnTo>
                                <a:lnTo>
                                  <a:pt x="6287" y="3595"/>
                                </a:lnTo>
                                <a:lnTo>
                                  <a:pt x="6254" y="3591"/>
                                </a:lnTo>
                                <a:lnTo>
                                  <a:pt x="6219" y="3586"/>
                                </a:lnTo>
                                <a:lnTo>
                                  <a:pt x="6184" y="3584"/>
                                </a:lnTo>
                                <a:lnTo>
                                  <a:pt x="6151" y="3581"/>
                                </a:lnTo>
                                <a:lnTo>
                                  <a:pt x="6116" y="3580"/>
                                </a:lnTo>
                                <a:lnTo>
                                  <a:pt x="6081" y="3579"/>
                                </a:lnTo>
                                <a:lnTo>
                                  <a:pt x="6047" y="3579"/>
                                </a:lnTo>
                                <a:lnTo>
                                  <a:pt x="6012" y="3579"/>
                                </a:lnTo>
                                <a:lnTo>
                                  <a:pt x="5941" y="3581"/>
                                </a:lnTo>
                                <a:lnTo>
                                  <a:pt x="5871" y="3585"/>
                                </a:lnTo>
                                <a:lnTo>
                                  <a:pt x="5800" y="3592"/>
                                </a:lnTo>
                                <a:lnTo>
                                  <a:pt x="5729" y="3600"/>
                                </a:lnTo>
                                <a:lnTo>
                                  <a:pt x="5657" y="3609"/>
                                </a:lnTo>
                                <a:lnTo>
                                  <a:pt x="5584" y="3619"/>
                                </a:lnTo>
                                <a:lnTo>
                                  <a:pt x="5511" y="3629"/>
                                </a:lnTo>
                                <a:lnTo>
                                  <a:pt x="5437" y="3640"/>
                                </a:lnTo>
                                <a:lnTo>
                                  <a:pt x="5364" y="3651"/>
                                </a:lnTo>
                                <a:lnTo>
                                  <a:pt x="5290" y="3663"/>
                                </a:lnTo>
                                <a:lnTo>
                                  <a:pt x="5215" y="3673"/>
                                </a:lnTo>
                                <a:lnTo>
                                  <a:pt x="5139" y="3682"/>
                                </a:lnTo>
                                <a:lnTo>
                                  <a:pt x="5063" y="3691"/>
                                </a:lnTo>
                                <a:lnTo>
                                  <a:pt x="4986" y="3697"/>
                                </a:lnTo>
                                <a:lnTo>
                                  <a:pt x="4908" y="3703"/>
                                </a:lnTo>
                                <a:lnTo>
                                  <a:pt x="4830" y="3706"/>
                                </a:lnTo>
                                <a:lnTo>
                                  <a:pt x="4790" y="3706"/>
                                </a:lnTo>
                                <a:lnTo>
                                  <a:pt x="4751" y="3707"/>
                                </a:lnTo>
                                <a:lnTo>
                                  <a:pt x="4710" y="3706"/>
                                </a:lnTo>
                                <a:lnTo>
                                  <a:pt x="4671" y="3705"/>
                                </a:lnTo>
                                <a:lnTo>
                                  <a:pt x="4631" y="3703"/>
                                </a:lnTo>
                                <a:lnTo>
                                  <a:pt x="4591" y="3701"/>
                                </a:lnTo>
                                <a:lnTo>
                                  <a:pt x="4549" y="3697"/>
                                </a:lnTo>
                                <a:lnTo>
                                  <a:pt x="4509" y="3693"/>
                                </a:lnTo>
                                <a:lnTo>
                                  <a:pt x="4467" y="3687"/>
                                </a:lnTo>
                                <a:lnTo>
                                  <a:pt x="4427" y="3682"/>
                                </a:lnTo>
                                <a:lnTo>
                                  <a:pt x="4386" y="3674"/>
                                </a:lnTo>
                                <a:lnTo>
                                  <a:pt x="4344" y="3666"/>
                                </a:lnTo>
                                <a:lnTo>
                                  <a:pt x="4302" y="3657"/>
                                </a:lnTo>
                                <a:lnTo>
                                  <a:pt x="4260" y="3647"/>
                                </a:lnTo>
                                <a:lnTo>
                                  <a:pt x="4219" y="3636"/>
                                </a:lnTo>
                                <a:lnTo>
                                  <a:pt x="4176" y="3622"/>
                                </a:lnTo>
                                <a:lnTo>
                                  <a:pt x="4169" y="3620"/>
                                </a:lnTo>
                                <a:lnTo>
                                  <a:pt x="4161" y="3618"/>
                                </a:lnTo>
                                <a:lnTo>
                                  <a:pt x="4110" y="3605"/>
                                </a:lnTo>
                                <a:lnTo>
                                  <a:pt x="4060" y="3591"/>
                                </a:lnTo>
                                <a:lnTo>
                                  <a:pt x="4010" y="3576"/>
                                </a:lnTo>
                                <a:lnTo>
                                  <a:pt x="3959" y="3561"/>
                                </a:lnTo>
                                <a:lnTo>
                                  <a:pt x="3908" y="3544"/>
                                </a:lnTo>
                                <a:lnTo>
                                  <a:pt x="3856" y="3527"/>
                                </a:lnTo>
                                <a:lnTo>
                                  <a:pt x="3805" y="3510"/>
                                </a:lnTo>
                                <a:lnTo>
                                  <a:pt x="3752" y="3491"/>
                                </a:lnTo>
                                <a:lnTo>
                                  <a:pt x="3701" y="3473"/>
                                </a:lnTo>
                                <a:lnTo>
                                  <a:pt x="3648" y="3454"/>
                                </a:lnTo>
                                <a:lnTo>
                                  <a:pt x="3597" y="3435"/>
                                </a:lnTo>
                                <a:lnTo>
                                  <a:pt x="3544" y="3416"/>
                                </a:lnTo>
                                <a:lnTo>
                                  <a:pt x="3491" y="3396"/>
                                </a:lnTo>
                                <a:lnTo>
                                  <a:pt x="3440" y="3376"/>
                                </a:lnTo>
                                <a:lnTo>
                                  <a:pt x="3387" y="3356"/>
                                </a:lnTo>
                                <a:lnTo>
                                  <a:pt x="3336" y="3337"/>
                                </a:lnTo>
                                <a:lnTo>
                                  <a:pt x="3247" y="3303"/>
                                </a:lnTo>
                                <a:lnTo>
                                  <a:pt x="3161" y="3269"/>
                                </a:lnTo>
                                <a:lnTo>
                                  <a:pt x="3075" y="3238"/>
                                </a:lnTo>
                                <a:lnTo>
                                  <a:pt x="2989" y="3207"/>
                                </a:lnTo>
                                <a:lnTo>
                                  <a:pt x="2904" y="3176"/>
                                </a:lnTo>
                                <a:lnTo>
                                  <a:pt x="2820" y="3147"/>
                                </a:lnTo>
                                <a:lnTo>
                                  <a:pt x="2736" y="3120"/>
                                </a:lnTo>
                                <a:lnTo>
                                  <a:pt x="2654" y="3096"/>
                                </a:lnTo>
                                <a:lnTo>
                                  <a:pt x="2572" y="3072"/>
                                </a:lnTo>
                                <a:lnTo>
                                  <a:pt x="2492" y="3052"/>
                                </a:lnTo>
                                <a:lnTo>
                                  <a:pt x="2453" y="3043"/>
                                </a:lnTo>
                                <a:lnTo>
                                  <a:pt x="2414" y="3035"/>
                                </a:lnTo>
                                <a:lnTo>
                                  <a:pt x="2374" y="3027"/>
                                </a:lnTo>
                                <a:lnTo>
                                  <a:pt x="2336" y="3021"/>
                                </a:lnTo>
                                <a:lnTo>
                                  <a:pt x="2298" y="3015"/>
                                </a:lnTo>
                                <a:lnTo>
                                  <a:pt x="2260" y="3010"/>
                                </a:lnTo>
                                <a:lnTo>
                                  <a:pt x="2222" y="3006"/>
                                </a:lnTo>
                                <a:lnTo>
                                  <a:pt x="2185" y="3003"/>
                                </a:lnTo>
                                <a:lnTo>
                                  <a:pt x="2149" y="3000"/>
                                </a:lnTo>
                                <a:lnTo>
                                  <a:pt x="2112" y="2999"/>
                                </a:lnTo>
                                <a:lnTo>
                                  <a:pt x="2077" y="2999"/>
                                </a:lnTo>
                                <a:lnTo>
                                  <a:pt x="2042" y="3000"/>
                                </a:lnTo>
                                <a:lnTo>
                                  <a:pt x="2007" y="2995"/>
                                </a:lnTo>
                                <a:lnTo>
                                  <a:pt x="1973" y="2991"/>
                                </a:lnTo>
                                <a:lnTo>
                                  <a:pt x="1936" y="2988"/>
                                </a:lnTo>
                                <a:lnTo>
                                  <a:pt x="1899" y="2986"/>
                                </a:lnTo>
                                <a:lnTo>
                                  <a:pt x="1860" y="2984"/>
                                </a:lnTo>
                                <a:lnTo>
                                  <a:pt x="1820" y="2984"/>
                                </a:lnTo>
                                <a:lnTo>
                                  <a:pt x="1780" y="2984"/>
                                </a:lnTo>
                                <a:lnTo>
                                  <a:pt x="1740" y="2985"/>
                                </a:lnTo>
                                <a:lnTo>
                                  <a:pt x="1698" y="2987"/>
                                </a:lnTo>
                                <a:lnTo>
                                  <a:pt x="1656" y="2989"/>
                                </a:lnTo>
                                <a:lnTo>
                                  <a:pt x="1613" y="2993"/>
                                </a:lnTo>
                                <a:lnTo>
                                  <a:pt x="1571" y="2997"/>
                                </a:lnTo>
                                <a:lnTo>
                                  <a:pt x="1483" y="3007"/>
                                </a:lnTo>
                                <a:lnTo>
                                  <a:pt x="1396" y="3018"/>
                                </a:lnTo>
                                <a:lnTo>
                                  <a:pt x="1308" y="3033"/>
                                </a:lnTo>
                                <a:lnTo>
                                  <a:pt x="1220" y="3050"/>
                                </a:lnTo>
                                <a:lnTo>
                                  <a:pt x="1134" y="3066"/>
                                </a:lnTo>
                                <a:lnTo>
                                  <a:pt x="1049" y="3086"/>
                                </a:lnTo>
                                <a:lnTo>
                                  <a:pt x="966" y="3107"/>
                                </a:lnTo>
                                <a:lnTo>
                                  <a:pt x="886" y="3127"/>
                                </a:lnTo>
                                <a:lnTo>
                                  <a:pt x="809" y="3149"/>
                                </a:lnTo>
                                <a:lnTo>
                                  <a:pt x="736" y="3171"/>
                                </a:lnTo>
                                <a:lnTo>
                                  <a:pt x="712" y="3179"/>
                                </a:lnTo>
                                <a:lnTo>
                                  <a:pt x="689" y="3186"/>
                                </a:lnTo>
                                <a:lnTo>
                                  <a:pt x="665" y="3194"/>
                                </a:lnTo>
                                <a:lnTo>
                                  <a:pt x="643" y="3201"/>
                                </a:lnTo>
                                <a:lnTo>
                                  <a:pt x="648" y="3190"/>
                                </a:lnTo>
                                <a:lnTo>
                                  <a:pt x="656" y="3180"/>
                                </a:lnTo>
                                <a:lnTo>
                                  <a:pt x="663" y="3168"/>
                                </a:lnTo>
                                <a:lnTo>
                                  <a:pt x="671" y="3158"/>
                                </a:lnTo>
                                <a:lnTo>
                                  <a:pt x="687" y="3140"/>
                                </a:lnTo>
                                <a:lnTo>
                                  <a:pt x="704" y="3124"/>
                                </a:lnTo>
                                <a:lnTo>
                                  <a:pt x="722" y="3108"/>
                                </a:lnTo>
                                <a:lnTo>
                                  <a:pt x="743" y="3094"/>
                                </a:lnTo>
                                <a:lnTo>
                                  <a:pt x="763" y="3082"/>
                                </a:lnTo>
                                <a:lnTo>
                                  <a:pt x="784" y="3071"/>
                                </a:lnTo>
                                <a:lnTo>
                                  <a:pt x="806" y="3061"/>
                                </a:lnTo>
                                <a:lnTo>
                                  <a:pt x="829" y="3052"/>
                                </a:lnTo>
                                <a:lnTo>
                                  <a:pt x="851" y="3043"/>
                                </a:lnTo>
                                <a:lnTo>
                                  <a:pt x="875" y="3035"/>
                                </a:lnTo>
                                <a:lnTo>
                                  <a:pt x="922" y="3022"/>
                                </a:lnTo>
                                <a:lnTo>
                                  <a:pt x="969" y="3009"/>
                                </a:lnTo>
                                <a:lnTo>
                                  <a:pt x="1020" y="2995"/>
                                </a:lnTo>
                                <a:lnTo>
                                  <a:pt x="1070" y="2981"/>
                                </a:lnTo>
                                <a:lnTo>
                                  <a:pt x="1095" y="2973"/>
                                </a:lnTo>
                                <a:lnTo>
                                  <a:pt x="1120" y="2965"/>
                                </a:lnTo>
                                <a:lnTo>
                                  <a:pt x="1143" y="2956"/>
                                </a:lnTo>
                                <a:lnTo>
                                  <a:pt x="1167" y="2947"/>
                                </a:lnTo>
                                <a:lnTo>
                                  <a:pt x="1189" y="2936"/>
                                </a:lnTo>
                                <a:lnTo>
                                  <a:pt x="1211" y="2925"/>
                                </a:lnTo>
                                <a:lnTo>
                                  <a:pt x="1233" y="2913"/>
                                </a:lnTo>
                                <a:lnTo>
                                  <a:pt x="1254" y="2898"/>
                                </a:lnTo>
                                <a:lnTo>
                                  <a:pt x="1274" y="2884"/>
                                </a:lnTo>
                                <a:lnTo>
                                  <a:pt x="1293" y="2868"/>
                                </a:lnTo>
                                <a:lnTo>
                                  <a:pt x="1311" y="2850"/>
                                </a:lnTo>
                                <a:lnTo>
                                  <a:pt x="1329" y="2831"/>
                                </a:lnTo>
                                <a:lnTo>
                                  <a:pt x="1354" y="2800"/>
                                </a:lnTo>
                                <a:lnTo>
                                  <a:pt x="1379" y="2766"/>
                                </a:lnTo>
                                <a:lnTo>
                                  <a:pt x="1405" y="2729"/>
                                </a:lnTo>
                                <a:lnTo>
                                  <a:pt x="1432" y="2691"/>
                                </a:lnTo>
                                <a:lnTo>
                                  <a:pt x="1463" y="2645"/>
                                </a:lnTo>
                                <a:lnTo>
                                  <a:pt x="1498" y="2597"/>
                                </a:lnTo>
                                <a:lnTo>
                                  <a:pt x="1536" y="2547"/>
                                </a:lnTo>
                                <a:lnTo>
                                  <a:pt x="1579" y="2493"/>
                                </a:lnTo>
                                <a:lnTo>
                                  <a:pt x="1602" y="2466"/>
                                </a:lnTo>
                                <a:lnTo>
                                  <a:pt x="1627" y="2438"/>
                                </a:lnTo>
                                <a:lnTo>
                                  <a:pt x="1654" y="2409"/>
                                </a:lnTo>
                                <a:lnTo>
                                  <a:pt x="1682" y="2381"/>
                                </a:lnTo>
                                <a:lnTo>
                                  <a:pt x="1712" y="2352"/>
                                </a:lnTo>
                                <a:lnTo>
                                  <a:pt x="1743" y="2321"/>
                                </a:lnTo>
                                <a:lnTo>
                                  <a:pt x="1777" y="2292"/>
                                </a:lnTo>
                                <a:lnTo>
                                  <a:pt x="1813" y="2262"/>
                                </a:lnTo>
                                <a:lnTo>
                                  <a:pt x="1849" y="2232"/>
                                </a:lnTo>
                                <a:lnTo>
                                  <a:pt x="1890" y="2201"/>
                                </a:lnTo>
                                <a:lnTo>
                                  <a:pt x="1931" y="2170"/>
                                </a:lnTo>
                                <a:lnTo>
                                  <a:pt x="1976" y="2140"/>
                                </a:lnTo>
                                <a:lnTo>
                                  <a:pt x="2023" y="2110"/>
                                </a:lnTo>
                                <a:lnTo>
                                  <a:pt x="2073" y="2078"/>
                                </a:lnTo>
                                <a:lnTo>
                                  <a:pt x="2126" y="2048"/>
                                </a:lnTo>
                                <a:lnTo>
                                  <a:pt x="2181" y="2017"/>
                                </a:lnTo>
                                <a:lnTo>
                                  <a:pt x="2239" y="1986"/>
                                </a:lnTo>
                                <a:lnTo>
                                  <a:pt x="2299" y="1956"/>
                                </a:lnTo>
                                <a:lnTo>
                                  <a:pt x="2364" y="1926"/>
                                </a:lnTo>
                                <a:lnTo>
                                  <a:pt x="2431" y="1896"/>
                                </a:lnTo>
                                <a:lnTo>
                                  <a:pt x="2502" y="1865"/>
                                </a:lnTo>
                                <a:lnTo>
                                  <a:pt x="2576" y="1836"/>
                                </a:lnTo>
                                <a:lnTo>
                                  <a:pt x="2653" y="1806"/>
                                </a:lnTo>
                                <a:lnTo>
                                  <a:pt x="2735" y="1778"/>
                                </a:lnTo>
                                <a:lnTo>
                                  <a:pt x="2811" y="1753"/>
                                </a:lnTo>
                                <a:lnTo>
                                  <a:pt x="2886" y="1732"/>
                                </a:lnTo>
                                <a:lnTo>
                                  <a:pt x="2960" y="1715"/>
                                </a:lnTo>
                                <a:lnTo>
                                  <a:pt x="3034" y="1702"/>
                                </a:lnTo>
                                <a:lnTo>
                                  <a:pt x="3108" y="1692"/>
                                </a:lnTo>
                                <a:lnTo>
                                  <a:pt x="3179" y="1685"/>
                                </a:lnTo>
                                <a:lnTo>
                                  <a:pt x="3251" y="1680"/>
                                </a:lnTo>
                                <a:lnTo>
                                  <a:pt x="3322" y="1679"/>
                                </a:lnTo>
                                <a:lnTo>
                                  <a:pt x="3392" y="1682"/>
                                </a:lnTo>
                                <a:lnTo>
                                  <a:pt x="3462" y="1686"/>
                                </a:lnTo>
                                <a:lnTo>
                                  <a:pt x="3531" y="1693"/>
                                </a:lnTo>
                                <a:lnTo>
                                  <a:pt x="3598" y="1702"/>
                                </a:lnTo>
                                <a:lnTo>
                                  <a:pt x="3665" y="1714"/>
                                </a:lnTo>
                                <a:lnTo>
                                  <a:pt x="3731" y="1727"/>
                                </a:lnTo>
                                <a:lnTo>
                                  <a:pt x="3796" y="1742"/>
                                </a:lnTo>
                                <a:lnTo>
                                  <a:pt x="3861" y="1760"/>
                                </a:lnTo>
                                <a:lnTo>
                                  <a:pt x="3923" y="1779"/>
                                </a:lnTo>
                                <a:lnTo>
                                  <a:pt x="3986" y="1799"/>
                                </a:lnTo>
                                <a:lnTo>
                                  <a:pt x="4048" y="1820"/>
                                </a:lnTo>
                                <a:lnTo>
                                  <a:pt x="4108" y="1843"/>
                                </a:lnTo>
                                <a:lnTo>
                                  <a:pt x="4167" y="1868"/>
                                </a:lnTo>
                                <a:lnTo>
                                  <a:pt x="4226" y="1892"/>
                                </a:lnTo>
                                <a:lnTo>
                                  <a:pt x="4284" y="1918"/>
                                </a:lnTo>
                                <a:lnTo>
                                  <a:pt x="4340" y="1944"/>
                                </a:lnTo>
                                <a:lnTo>
                                  <a:pt x="4395" y="1971"/>
                                </a:lnTo>
                                <a:lnTo>
                                  <a:pt x="4448" y="1998"/>
                                </a:lnTo>
                                <a:lnTo>
                                  <a:pt x="4502" y="2024"/>
                                </a:lnTo>
                                <a:lnTo>
                                  <a:pt x="4554" y="2051"/>
                                </a:lnTo>
                                <a:lnTo>
                                  <a:pt x="4653" y="2105"/>
                                </a:lnTo>
                                <a:lnTo>
                                  <a:pt x="4749" y="2157"/>
                                </a:lnTo>
                                <a:lnTo>
                                  <a:pt x="4796" y="2184"/>
                                </a:lnTo>
                                <a:lnTo>
                                  <a:pt x="4843" y="2208"/>
                                </a:lnTo>
                                <a:lnTo>
                                  <a:pt x="4888" y="2233"/>
                                </a:lnTo>
                                <a:lnTo>
                                  <a:pt x="4932" y="2256"/>
                                </a:lnTo>
                                <a:lnTo>
                                  <a:pt x="4976" y="2279"/>
                                </a:lnTo>
                                <a:lnTo>
                                  <a:pt x="5017" y="2300"/>
                                </a:lnTo>
                                <a:lnTo>
                                  <a:pt x="5058" y="2319"/>
                                </a:lnTo>
                                <a:lnTo>
                                  <a:pt x="5098" y="2337"/>
                                </a:lnTo>
                                <a:lnTo>
                                  <a:pt x="5108" y="2348"/>
                                </a:lnTo>
                                <a:lnTo>
                                  <a:pt x="5120" y="2358"/>
                                </a:lnTo>
                                <a:lnTo>
                                  <a:pt x="5132" y="2366"/>
                                </a:lnTo>
                                <a:lnTo>
                                  <a:pt x="5146" y="2374"/>
                                </a:lnTo>
                                <a:lnTo>
                                  <a:pt x="5179" y="2392"/>
                                </a:lnTo>
                                <a:lnTo>
                                  <a:pt x="5209" y="2412"/>
                                </a:lnTo>
                                <a:lnTo>
                                  <a:pt x="5237" y="2435"/>
                                </a:lnTo>
                                <a:lnTo>
                                  <a:pt x="5264" y="2459"/>
                                </a:lnTo>
                                <a:lnTo>
                                  <a:pt x="5288" y="2486"/>
                                </a:lnTo>
                                <a:lnTo>
                                  <a:pt x="5310" y="2514"/>
                                </a:lnTo>
                                <a:lnTo>
                                  <a:pt x="5331" y="2544"/>
                                </a:lnTo>
                                <a:lnTo>
                                  <a:pt x="5349" y="2576"/>
                                </a:lnTo>
                                <a:lnTo>
                                  <a:pt x="5366" y="2609"/>
                                </a:lnTo>
                                <a:lnTo>
                                  <a:pt x="5382" y="2643"/>
                                </a:lnTo>
                                <a:lnTo>
                                  <a:pt x="5396" y="2677"/>
                                </a:lnTo>
                                <a:lnTo>
                                  <a:pt x="5409" y="2711"/>
                                </a:lnTo>
                                <a:lnTo>
                                  <a:pt x="5419" y="2747"/>
                                </a:lnTo>
                                <a:lnTo>
                                  <a:pt x="5429" y="2782"/>
                                </a:lnTo>
                                <a:lnTo>
                                  <a:pt x="5438" y="2818"/>
                                </a:lnTo>
                                <a:lnTo>
                                  <a:pt x="5445" y="2852"/>
                                </a:lnTo>
                                <a:lnTo>
                                  <a:pt x="5451" y="2887"/>
                                </a:lnTo>
                                <a:lnTo>
                                  <a:pt x="5456" y="2921"/>
                                </a:lnTo>
                                <a:lnTo>
                                  <a:pt x="5460" y="2953"/>
                                </a:lnTo>
                                <a:lnTo>
                                  <a:pt x="5464" y="2986"/>
                                </a:lnTo>
                                <a:lnTo>
                                  <a:pt x="5469" y="3044"/>
                                </a:lnTo>
                                <a:lnTo>
                                  <a:pt x="5471" y="3097"/>
                                </a:lnTo>
                                <a:lnTo>
                                  <a:pt x="5472" y="3140"/>
                                </a:lnTo>
                                <a:lnTo>
                                  <a:pt x="5472" y="3174"/>
                                </a:lnTo>
                                <a:lnTo>
                                  <a:pt x="5471" y="3195"/>
                                </a:lnTo>
                                <a:lnTo>
                                  <a:pt x="5471" y="3202"/>
                                </a:lnTo>
                                <a:lnTo>
                                  <a:pt x="5471" y="3218"/>
                                </a:lnTo>
                                <a:lnTo>
                                  <a:pt x="5472" y="3232"/>
                                </a:lnTo>
                                <a:lnTo>
                                  <a:pt x="5476" y="3246"/>
                                </a:lnTo>
                                <a:lnTo>
                                  <a:pt x="5479" y="3259"/>
                                </a:lnTo>
                                <a:lnTo>
                                  <a:pt x="5485" y="3273"/>
                                </a:lnTo>
                                <a:lnTo>
                                  <a:pt x="5492" y="3285"/>
                                </a:lnTo>
                                <a:lnTo>
                                  <a:pt x="5499" y="3297"/>
                                </a:lnTo>
                                <a:lnTo>
                                  <a:pt x="5508" y="3307"/>
                                </a:lnTo>
                                <a:lnTo>
                                  <a:pt x="5517" y="3317"/>
                                </a:lnTo>
                                <a:lnTo>
                                  <a:pt x="5528" y="3326"/>
                                </a:lnTo>
                                <a:lnTo>
                                  <a:pt x="5540" y="3334"/>
                                </a:lnTo>
                                <a:lnTo>
                                  <a:pt x="5552" y="3341"/>
                                </a:lnTo>
                                <a:lnTo>
                                  <a:pt x="5565" y="3347"/>
                                </a:lnTo>
                                <a:lnTo>
                                  <a:pt x="5579" y="3351"/>
                                </a:lnTo>
                                <a:lnTo>
                                  <a:pt x="5593" y="3354"/>
                                </a:lnTo>
                                <a:lnTo>
                                  <a:pt x="5608" y="3356"/>
                                </a:lnTo>
                                <a:lnTo>
                                  <a:pt x="5622" y="3356"/>
                                </a:lnTo>
                                <a:lnTo>
                                  <a:pt x="5637" y="3354"/>
                                </a:lnTo>
                                <a:lnTo>
                                  <a:pt x="5652" y="3351"/>
                                </a:lnTo>
                                <a:lnTo>
                                  <a:pt x="5665" y="3348"/>
                                </a:lnTo>
                                <a:lnTo>
                                  <a:pt x="5678" y="3342"/>
                                </a:lnTo>
                                <a:lnTo>
                                  <a:pt x="5691" y="3335"/>
                                </a:lnTo>
                                <a:lnTo>
                                  <a:pt x="5702" y="3328"/>
                                </a:lnTo>
                                <a:lnTo>
                                  <a:pt x="5713" y="3319"/>
                                </a:lnTo>
                                <a:lnTo>
                                  <a:pt x="5723" y="3308"/>
                                </a:lnTo>
                                <a:lnTo>
                                  <a:pt x="5732" y="3298"/>
                                </a:lnTo>
                                <a:lnTo>
                                  <a:pt x="5740" y="3287"/>
                                </a:lnTo>
                                <a:lnTo>
                                  <a:pt x="5747" y="3275"/>
                                </a:lnTo>
                                <a:lnTo>
                                  <a:pt x="5752" y="3261"/>
                                </a:lnTo>
                                <a:lnTo>
                                  <a:pt x="5757" y="3248"/>
                                </a:lnTo>
                                <a:lnTo>
                                  <a:pt x="5759" y="3233"/>
                                </a:lnTo>
                                <a:lnTo>
                                  <a:pt x="5761" y="3219"/>
                                </a:lnTo>
                                <a:lnTo>
                                  <a:pt x="5761" y="3212"/>
                                </a:lnTo>
                                <a:lnTo>
                                  <a:pt x="5762" y="3193"/>
                                </a:lnTo>
                                <a:lnTo>
                                  <a:pt x="5762" y="3163"/>
                                </a:lnTo>
                                <a:lnTo>
                                  <a:pt x="5761" y="3124"/>
                                </a:lnTo>
                                <a:lnTo>
                                  <a:pt x="5760" y="3075"/>
                                </a:lnTo>
                                <a:lnTo>
                                  <a:pt x="5757" y="3019"/>
                                </a:lnTo>
                                <a:lnTo>
                                  <a:pt x="5750" y="2957"/>
                                </a:lnTo>
                                <a:lnTo>
                                  <a:pt x="5742" y="2889"/>
                                </a:lnTo>
                                <a:lnTo>
                                  <a:pt x="5737" y="2855"/>
                                </a:lnTo>
                                <a:lnTo>
                                  <a:pt x="5730" y="2818"/>
                                </a:lnTo>
                                <a:lnTo>
                                  <a:pt x="5722" y="2781"/>
                                </a:lnTo>
                                <a:lnTo>
                                  <a:pt x="5714" y="2744"/>
                                </a:lnTo>
                                <a:lnTo>
                                  <a:pt x="5704" y="2706"/>
                                </a:lnTo>
                                <a:lnTo>
                                  <a:pt x="5694" y="2668"/>
                                </a:lnTo>
                                <a:lnTo>
                                  <a:pt x="5682" y="2629"/>
                                </a:lnTo>
                                <a:lnTo>
                                  <a:pt x="5669" y="2591"/>
                                </a:lnTo>
                                <a:lnTo>
                                  <a:pt x="5655" y="2553"/>
                                </a:lnTo>
                                <a:lnTo>
                                  <a:pt x="5638" y="2515"/>
                                </a:lnTo>
                                <a:lnTo>
                                  <a:pt x="5621" y="2477"/>
                                </a:lnTo>
                                <a:lnTo>
                                  <a:pt x="5602" y="2440"/>
                                </a:lnTo>
                                <a:lnTo>
                                  <a:pt x="5582" y="2404"/>
                                </a:lnTo>
                                <a:lnTo>
                                  <a:pt x="5560" y="2368"/>
                                </a:lnTo>
                                <a:lnTo>
                                  <a:pt x="5536" y="2335"/>
                                </a:lnTo>
                                <a:lnTo>
                                  <a:pt x="5511" y="2301"/>
                                </a:lnTo>
                                <a:lnTo>
                                  <a:pt x="5568" y="2298"/>
                                </a:lnTo>
                                <a:lnTo>
                                  <a:pt x="5622" y="2298"/>
                                </a:lnTo>
                                <a:lnTo>
                                  <a:pt x="5674" y="2302"/>
                                </a:lnTo>
                                <a:lnTo>
                                  <a:pt x="5723" y="2310"/>
                                </a:lnTo>
                                <a:lnTo>
                                  <a:pt x="5769" y="2321"/>
                                </a:lnTo>
                                <a:lnTo>
                                  <a:pt x="5813" y="2337"/>
                                </a:lnTo>
                                <a:lnTo>
                                  <a:pt x="5854" y="2354"/>
                                </a:lnTo>
                                <a:lnTo>
                                  <a:pt x="5892" y="2374"/>
                                </a:lnTo>
                                <a:lnTo>
                                  <a:pt x="5929" y="2396"/>
                                </a:lnTo>
                                <a:lnTo>
                                  <a:pt x="5963" y="2421"/>
                                </a:lnTo>
                                <a:lnTo>
                                  <a:pt x="5994" y="2448"/>
                                </a:lnTo>
                                <a:lnTo>
                                  <a:pt x="6023" y="2476"/>
                                </a:lnTo>
                                <a:lnTo>
                                  <a:pt x="6050" y="2505"/>
                                </a:lnTo>
                                <a:lnTo>
                                  <a:pt x="6076" y="2535"/>
                                </a:lnTo>
                                <a:lnTo>
                                  <a:pt x="6098" y="2567"/>
                                </a:lnTo>
                                <a:lnTo>
                                  <a:pt x="6119" y="2598"/>
                                </a:lnTo>
                                <a:lnTo>
                                  <a:pt x="6138" y="2629"/>
                                </a:lnTo>
                                <a:lnTo>
                                  <a:pt x="6156" y="2662"/>
                                </a:lnTo>
                                <a:lnTo>
                                  <a:pt x="6172" y="2692"/>
                                </a:lnTo>
                                <a:lnTo>
                                  <a:pt x="6187" y="2724"/>
                                </a:lnTo>
                                <a:lnTo>
                                  <a:pt x="6199" y="2753"/>
                                </a:lnTo>
                                <a:lnTo>
                                  <a:pt x="6210" y="2782"/>
                                </a:lnTo>
                                <a:lnTo>
                                  <a:pt x="6219" y="2809"/>
                                </a:lnTo>
                                <a:lnTo>
                                  <a:pt x="6228" y="2835"/>
                                </a:lnTo>
                                <a:lnTo>
                                  <a:pt x="6241" y="2879"/>
                                </a:lnTo>
                                <a:lnTo>
                                  <a:pt x="6249" y="2914"/>
                                </a:lnTo>
                                <a:lnTo>
                                  <a:pt x="6255" y="2936"/>
                                </a:lnTo>
                                <a:lnTo>
                                  <a:pt x="6256" y="2945"/>
                                </a:lnTo>
                                <a:close/>
                                <a:moveTo>
                                  <a:pt x="7846" y="1654"/>
                                </a:moveTo>
                                <a:lnTo>
                                  <a:pt x="7890" y="1654"/>
                                </a:lnTo>
                                <a:lnTo>
                                  <a:pt x="7934" y="1654"/>
                                </a:lnTo>
                                <a:lnTo>
                                  <a:pt x="7979" y="1654"/>
                                </a:lnTo>
                                <a:lnTo>
                                  <a:pt x="8024" y="1655"/>
                                </a:lnTo>
                                <a:lnTo>
                                  <a:pt x="8069" y="1656"/>
                                </a:lnTo>
                                <a:lnTo>
                                  <a:pt x="8115" y="1657"/>
                                </a:lnTo>
                                <a:lnTo>
                                  <a:pt x="8161" y="1659"/>
                                </a:lnTo>
                                <a:lnTo>
                                  <a:pt x="8207" y="1661"/>
                                </a:lnTo>
                                <a:lnTo>
                                  <a:pt x="8253" y="1665"/>
                                </a:lnTo>
                                <a:lnTo>
                                  <a:pt x="8298" y="1668"/>
                                </a:lnTo>
                                <a:lnTo>
                                  <a:pt x="8343" y="1671"/>
                                </a:lnTo>
                                <a:lnTo>
                                  <a:pt x="8388" y="1676"/>
                                </a:lnTo>
                                <a:lnTo>
                                  <a:pt x="8434" y="1680"/>
                                </a:lnTo>
                                <a:lnTo>
                                  <a:pt x="8479" y="1686"/>
                                </a:lnTo>
                                <a:lnTo>
                                  <a:pt x="8524" y="1692"/>
                                </a:lnTo>
                                <a:lnTo>
                                  <a:pt x="8568" y="1697"/>
                                </a:lnTo>
                                <a:lnTo>
                                  <a:pt x="8571" y="1697"/>
                                </a:lnTo>
                                <a:lnTo>
                                  <a:pt x="8624" y="1706"/>
                                </a:lnTo>
                                <a:lnTo>
                                  <a:pt x="8675" y="1717"/>
                                </a:lnTo>
                                <a:lnTo>
                                  <a:pt x="8719" y="1731"/>
                                </a:lnTo>
                                <a:lnTo>
                                  <a:pt x="8762" y="1745"/>
                                </a:lnTo>
                                <a:lnTo>
                                  <a:pt x="8800" y="1762"/>
                                </a:lnTo>
                                <a:lnTo>
                                  <a:pt x="8835" y="1780"/>
                                </a:lnTo>
                                <a:lnTo>
                                  <a:pt x="8866" y="1799"/>
                                </a:lnTo>
                                <a:lnTo>
                                  <a:pt x="8893" y="1819"/>
                                </a:lnTo>
                                <a:lnTo>
                                  <a:pt x="8919" y="1842"/>
                                </a:lnTo>
                                <a:lnTo>
                                  <a:pt x="8940" y="1864"/>
                                </a:lnTo>
                                <a:lnTo>
                                  <a:pt x="8959" y="1888"/>
                                </a:lnTo>
                                <a:lnTo>
                                  <a:pt x="8976" y="1912"/>
                                </a:lnTo>
                                <a:lnTo>
                                  <a:pt x="8989" y="1937"/>
                                </a:lnTo>
                                <a:lnTo>
                                  <a:pt x="9000" y="1963"/>
                                </a:lnTo>
                                <a:lnTo>
                                  <a:pt x="9010" y="1989"/>
                                </a:lnTo>
                                <a:lnTo>
                                  <a:pt x="9017" y="2014"/>
                                </a:lnTo>
                                <a:lnTo>
                                  <a:pt x="9023" y="2040"/>
                                </a:lnTo>
                                <a:lnTo>
                                  <a:pt x="9026" y="2066"/>
                                </a:lnTo>
                                <a:lnTo>
                                  <a:pt x="9028" y="2092"/>
                                </a:lnTo>
                                <a:lnTo>
                                  <a:pt x="9030" y="2117"/>
                                </a:lnTo>
                                <a:lnTo>
                                  <a:pt x="9028" y="2143"/>
                                </a:lnTo>
                                <a:lnTo>
                                  <a:pt x="9027" y="2167"/>
                                </a:lnTo>
                                <a:lnTo>
                                  <a:pt x="9025" y="2191"/>
                                </a:lnTo>
                                <a:lnTo>
                                  <a:pt x="9022" y="2214"/>
                                </a:lnTo>
                                <a:lnTo>
                                  <a:pt x="9017" y="2236"/>
                                </a:lnTo>
                                <a:lnTo>
                                  <a:pt x="9013" y="2256"/>
                                </a:lnTo>
                                <a:lnTo>
                                  <a:pt x="9007" y="2277"/>
                                </a:lnTo>
                                <a:lnTo>
                                  <a:pt x="9003" y="2294"/>
                                </a:lnTo>
                                <a:lnTo>
                                  <a:pt x="8993" y="2326"/>
                                </a:lnTo>
                                <a:lnTo>
                                  <a:pt x="8982" y="2350"/>
                                </a:lnTo>
                                <a:lnTo>
                                  <a:pt x="8965" y="2368"/>
                                </a:lnTo>
                                <a:lnTo>
                                  <a:pt x="8912" y="2355"/>
                                </a:lnTo>
                                <a:lnTo>
                                  <a:pt x="8862" y="2342"/>
                                </a:lnTo>
                                <a:lnTo>
                                  <a:pt x="8812" y="2330"/>
                                </a:lnTo>
                                <a:lnTo>
                                  <a:pt x="8764" y="2321"/>
                                </a:lnTo>
                                <a:lnTo>
                                  <a:pt x="8718" y="2312"/>
                                </a:lnTo>
                                <a:lnTo>
                                  <a:pt x="8674" y="2306"/>
                                </a:lnTo>
                                <a:lnTo>
                                  <a:pt x="8630" y="2300"/>
                                </a:lnTo>
                                <a:lnTo>
                                  <a:pt x="8587" y="2297"/>
                                </a:lnTo>
                                <a:lnTo>
                                  <a:pt x="8547" y="2293"/>
                                </a:lnTo>
                                <a:lnTo>
                                  <a:pt x="8508" y="2292"/>
                                </a:lnTo>
                                <a:lnTo>
                                  <a:pt x="8470" y="2292"/>
                                </a:lnTo>
                                <a:lnTo>
                                  <a:pt x="8432" y="2294"/>
                                </a:lnTo>
                                <a:lnTo>
                                  <a:pt x="8396" y="2298"/>
                                </a:lnTo>
                                <a:lnTo>
                                  <a:pt x="8361" y="2301"/>
                                </a:lnTo>
                                <a:lnTo>
                                  <a:pt x="8328" y="2308"/>
                                </a:lnTo>
                                <a:lnTo>
                                  <a:pt x="8295" y="2315"/>
                                </a:lnTo>
                                <a:lnTo>
                                  <a:pt x="8283" y="2307"/>
                                </a:lnTo>
                                <a:lnTo>
                                  <a:pt x="8271" y="2299"/>
                                </a:lnTo>
                                <a:lnTo>
                                  <a:pt x="8261" y="2294"/>
                                </a:lnTo>
                                <a:lnTo>
                                  <a:pt x="8230" y="2281"/>
                                </a:lnTo>
                                <a:lnTo>
                                  <a:pt x="8184" y="2263"/>
                                </a:lnTo>
                                <a:lnTo>
                                  <a:pt x="8123" y="2241"/>
                                </a:lnTo>
                                <a:lnTo>
                                  <a:pt x="8086" y="2229"/>
                                </a:lnTo>
                                <a:lnTo>
                                  <a:pt x="8048" y="2218"/>
                                </a:lnTo>
                                <a:lnTo>
                                  <a:pt x="8005" y="2207"/>
                                </a:lnTo>
                                <a:lnTo>
                                  <a:pt x="7961" y="2196"/>
                                </a:lnTo>
                                <a:lnTo>
                                  <a:pt x="7914" y="2187"/>
                                </a:lnTo>
                                <a:lnTo>
                                  <a:pt x="7865" y="2179"/>
                                </a:lnTo>
                                <a:lnTo>
                                  <a:pt x="7814" y="2171"/>
                                </a:lnTo>
                                <a:lnTo>
                                  <a:pt x="7761" y="2167"/>
                                </a:lnTo>
                                <a:lnTo>
                                  <a:pt x="7708" y="2163"/>
                                </a:lnTo>
                                <a:lnTo>
                                  <a:pt x="7652" y="2163"/>
                                </a:lnTo>
                                <a:lnTo>
                                  <a:pt x="7596" y="2166"/>
                                </a:lnTo>
                                <a:lnTo>
                                  <a:pt x="7539" y="2171"/>
                                </a:lnTo>
                                <a:lnTo>
                                  <a:pt x="7480" y="2179"/>
                                </a:lnTo>
                                <a:lnTo>
                                  <a:pt x="7423" y="2191"/>
                                </a:lnTo>
                                <a:lnTo>
                                  <a:pt x="7365" y="2207"/>
                                </a:lnTo>
                                <a:lnTo>
                                  <a:pt x="7307" y="2227"/>
                                </a:lnTo>
                                <a:lnTo>
                                  <a:pt x="7250" y="2252"/>
                                </a:lnTo>
                                <a:lnTo>
                                  <a:pt x="7193" y="2281"/>
                                </a:lnTo>
                                <a:lnTo>
                                  <a:pt x="7138" y="2316"/>
                                </a:lnTo>
                                <a:lnTo>
                                  <a:pt x="7083" y="2355"/>
                                </a:lnTo>
                                <a:lnTo>
                                  <a:pt x="7029" y="2400"/>
                                </a:lnTo>
                                <a:lnTo>
                                  <a:pt x="6978" y="2451"/>
                                </a:lnTo>
                                <a:lnTo>
                                  <a:pt x="6928" y="2508"/>
                                </a:lnTo>
                                <a:lnTo>
                                  <a:pt x="6881" y="2572"/>
                                </a:lnTo>
                                <a:lnTo>
                                  <a:pt x="6876" y="2578"/>
                                </a:lnTo>
                                <a:lnTo>
                                  <a:pt x="6874" y="2584"/>
                                </a:lnTo>
                                <a:lnTo>
                                  <a:pt x="6873" y="2584"/>
                                </a:lnTo>
                                <a:lnTo>
                                  <a:pt x="6859" y="2608"/>
                                </a:lnTo>
                                <a:lnTo>
                                  <a:pt x="6846" y="2632"/>
                                </a:lnTo>
                                <a:lnTo>
                                  <a:pt x="6832" y="2655"/>
                                </a:lnTo>
                                <a:lnTo>
                                  <a:pt x="6820" y="2679"/>
                                </a:lnTo>
                                <a:lnTo>
                                  <a:pt x="6808" y="2702"/>
                                </a:lnTo>
                                <a:lnTo>
                                  <a:pt x="6797" y="2725"/>
                                </a:lnTo>
                                <a:lnTo>
                                  <a:pt x="6784" y="2748"/>
                                </a:lnTo>
                                <a:lnTo>
                                  <a:pt x="6773" y="2770"/>
                                </a:lnTo>
                                <a:lnTo>
                                  <a:pt x="6765" y="2759"/>
                                </a:lnTo>
                                <a:lnTo>
                                  <a:pt x="6756" y="2747"/>
                                </a:lnTo>
                                <a:lnTo>
                                  <a:pt x="6751" y="2735"/>
                                </a:lnTo>
                                <a:lnTo>
                                  <a:pt x="6744" y="2722"/>
                                </a:lnTo>
                                <a:lnTo>
                                  <a:pt x="6739" y="2709"/>
                                </a:lnTo>
                                <a:lnTo>
                                  <a:pt x="6735" y="2694"/>
                                </a:lnTo>
                                <a:lnTo>
                                  <a:pt x="6731" y="2680"/>
                                </a:lnTo>
                                <a:lnTo>
                                  <a:pt x="6728" y="2664"/>
                                </a:lnTo>
                                <a:lnTo>
                                  <a:pt x="6726" y="2647"/>
                                </a:lnTo>
                                <a:lnTo>
                                  <a:pt x="6725" y="2631"/>
                                </a:lnTo>
                                <a:lnTo>
                                  <a:pt x="6724" y="2609"/>
                                </a:lnTo>
                                <a:lnTo>
                                  <a:pt x="6726" y="2587"/>
                                </a:lnTo>
                                <a:lnTo>
                                  <a:pt x="6728" y="2564"/>
                                </a:lnTo>
                                <a:lnTo>
                                  <a:pt x="6733" y="2541"/>
                                </a:lnTo>
                                <a:lnTo>
                                  <a:pt x="6738" y="2516"/>
                                </a:lnTo>
                                <a:lnTo>
                                  <a:pt x="6745" y="2492"/>
                                </a:lnTo>
                                <a:lnTo>
                                  <a:pt x="6754" y="2466"/>
                                </a:lnTo>
                                <a:lnTo>
                                  <a:pt x="6765" y="2440"/>
                                </a:lnTo>
                                <a:lnTo>
                                  <a:pt x="6778" y="2445"/>
                                </a:lnTo>
                                <a:lnTo>
                                  <a:pt x="6791" y="2447"/>
                                </a:lnTo>
                                <a:lnTo>
                                  <a:pt x="6803" y="2449"/>
                                </a:lnTo>
                                <a:lnTo>
                                  <a:pt x="6817" y="2450"/>
                                </a:lnTo>
                                <a:lnTo>
                                  <a:pt x="6829" y="2450"/>
                                </a:lnTo>
                                <a:lnTo>
                                  <a:pt x="6841" y="2448"/>
                                </a:lnTo>
                                <a:lnTo>
                                  <a:pt x="6854" y="2446"/>
                                </a:lnTo>
                                <a:lnTo>
                                  <a:pt x="6866" y="2442"/>
                                </a:lnTo>
                                <a:lnTo>
                                  <a:pt x="6878" y="2438"/>
                                </a:lnTo>
                                <a:lnTo>
                                  <a:pt x="6889" y="2432"/>
                                </a:lnTo>
                                <a:lnTo>
                                  <a:pt x="6901" y="2426"/>
                                </a:lnTo>
                                <a:lnTo>
                                  <a:pt x="6911" y="2418"/>
                                </a:lnTo>
                                <a:lnTo>
                                  <a:pt x="6921" y="2409"/>
                                </a:lnTo>
                                <a:lnTo>
                                  <a:pt x="6930" y="2400"/>
                                </a:lnTo>
                                <a:lnTo>
                                  <a:pt x="6938" y="2389"/>
                                </a:lnTo>
                                <a:lnTo>
                                  <a:pt x="6944" y="2377"/>
                                </a:lnTo>
                                <a:lnTo>
                                  <a:pt x="6951" y="2364"/>
                                </a:lnTo>
                                <a:lnTo>
                                  <a:pt x="6957" y="2350"/>
                                </a:lnTo>
                                <a:lnTo>
                                  <a:pt x="6960" y="2337"/>
                                </a:lnTo>
                                <a:lnTo>
                                  <a:pt x="6963" y="2322"/>
                                </a:lnTo>
                                <a:lnTo>
                                  <a:pt x="6964" y="2309"/>
                                </a:lnTo>
                                <a:lnTo>
                                  <a:pt x="6963" y="2294"/>
                                </a:lnTo>
                                <a:lnTo>
                                  <a:pt x="6962" y="2281"/>
                                </a:lnTo>
                                <a:lnTo>
                                  <a:pt x="6959" y="2268"/>
                                </a:lnTo>
                                <a:lnTo>
                                  <a:pt x="6954" y="2254"/>
                                </a:lnTo>
                                <a:lnTo>
                                  <a:pt x="6949" y="2241"/>
                                </a:lnTo>
                                <a:lnTo>
                                  <a:pt x="6942" y="2228"/>
                                </a:lnTo>
                                <a:lnTo>
                                  <a:pt x="6934" y="2217"/>
                                </a:lnTo>
                                <a:lnTo>
                                  <a:pt x="6925" y="2206"/>
                                </a:lnTo>
                                <a:lnTo>
                                  <a:pt x="6915" y="2196"/>
                                </a:lnTo>
                                <a:lnTo>
                                  <a:pt x="6904" y="2187"/>
                                </a:lnTo>
                                <a:lnTo>
                                  <a:pt x="6892" y="2179"/>
                                </a:lnTo>
                                <a:lnTo>
                                  <a:pt x="6869" y="2166"/>
                                </a:lnTo>
                                <a:lnTo>
                                  <a:pt x="6847" y="2153"/>
                                </a:lnTo>
                                <a:lnTo>
                                  <a:pt x="6827" y="2139"/>
                                </a:lnTo>
                                <a:lnTo>
                                  <a:pt x="6808" y="2125"/>
                                </a:lnTo>
                                <a:lnTo>
                                  <a:pt x="6790" y="2111"/>
                                </a:lnTo>
                                <a:lnTo>
                                  <a:pt x="6774" y="2095"/>
                                </a:lnTo>
                                <a:lnTo>
                                  <a:pt x="6767" y="2087"/>
                                </a:lnTo>
                                <a:lnTo>
                                  <a:pt x="6761" y="2079"/>
                                </a:lnTo>
                                <a:lnTo>
                                  <a:pt x="6755" y="2071"/>
                                </a:lnTo>
                                <a:lnTo>
                                  <a:pt x="6750" y="2064"/>
                                </a:lnTo>
                                <a:lnTo>
                                  <a:pt x="6746" y="2057"/>
                                </a:lnTo>
                                <a:lnTo>
                                  <a:pt x="6743" y="2049"/>
                                </a:lnTo>
                                <a:lnTo>
                                  <a:pt x="6739" y="2040"/>
                                </a:lnTo>
                                <a:lnTo>
                                  <a:pt x="6737" y="2032"/>
                                </a:lnTo>
                                <a:lnTo>
                                  <a:pt x="6735" y="2023"/>
                                </a:lnTo>
                                <a:lnTo>
                                  <a:pt x="6734" y="2013"/>
                                </a:lnTo>
                                <a:lnTo>
                                  <a:pt x="6733" y="2003"/>
                                </a:lnTo>
                                <a:lnTo>
                                  <a:pt x="6733" y="1992"/>
                                </a:lnTo>
                                <a:lnTo>
                                  <a:pt x="6733" y="1981"/>
                                </a:lnTo>
                                <a:lnTo>
                                  <a:pt x="6734" y="1968"/>
                                </a:lnTo>
                                <a:lnTo>
                                  <a:pt x="6735" y="1956"/>
                                </a:lnTo>
                                <a:lnTo>
                                  <a:pt x="6737" y="1943"/>
                                </a:lnTo>
                                <a:lnTo>
                                  <a:pt x="6744" y="1915"/>
                                </a:lnTo>
                                <a:lnTo>
                                  <a:pt x="6753" y="1883"/>
                                </a:lnTo>
                                <a:lnTo>
                                  <a:pt x="6755" y="1878"/>
                                </a:lnTo>
                                <a:lnTo>
                                  <a:pt x="6759" y="1871"/>
                                </a:lnTo>
                                <a:lnTo>
                                  <a:pt x="6769" y="1853"/>
                                </a:lnTo>
                                <a:lnTo>
                                  <a:pt x="6783" y="1836"/>
                                </a:lnTo>
                                <a:lnTo>
                                  <a:pt x="6801" y="1819"/>
                                </a:lnTo>
                                <a:lnTo>
                                  <a:pt x="6823" y="1805"/>
                                </a:lnTo>
                                <a:lnTo>
                                  <a:pt x="6849" y="1790"/>
                                </a:lnTo>
                                <a:lnTo>
                                  <a:pt x="6877" y="1777"/>
                                </a:lnTo>
                                <a:lnTo>
                                  <a:pt x="6909" y="1764"/>
                                </a:lnTo>
                                <a:lnTo>
                                  <a:pt x="6942" y="1753"/>
                                </a:lnTo>
                                <a:lnTo>
                                  <a:pt x="6979" y="1743"/>
                                </a:lnTo>
                                <a:lnTo>
                                  <a:pt x="7017" y="1733"/>
                                </a:lnTo>
                                <a:lnTo>
                                  <a:pt x="7057" y="1724"/>
                                </a:lnTo>
                                <a:lnTo>
                                  <a:pt x="7099" y="1715"/>
                                </a:lnTo>
                                <a:lnTo>
                                  <a:pt x="7141" y="1707"/>
                                </a:lnTo>
                                <a:lnTo>
                                  <a:pt x="7185" y="1701"/>
                                </a:lnTo>
                                <a:lnTo>
                                  <a:pt x="7230" y="1694"/>
                                </a:lnTo>
                                <a:lnTo>
                                  <a:pt x="7275" y="1688"/>
                                </a:lnTo>
                                <a:lnTo>
                                  <a:pt x="7365" y="1678"/>
                                </a:lnTo>
                                <a:lnTo>
                                  <a:pt x="7455" y="1671"/>
                                </a:lnTo>
                                <a:lnTo>
                                  <a:pt x="7541" y="1665"/>
                                </a:lnTo>
                                <a:lnTo>
                                  <a:pt x="7620" y="1660"/>
                                </a:lnTo>
                                <a:lnTo>
                                  <a:pt x="7694" y="1658"/>
                                </a:lnTo>
                                <a:lnTo>
                                  <a:pt x="7757" y="1656"/>
                                </a:lnTo>
                                <a:lnTo>
                                  <a:pt x="7808" y="1655"/>
                                </a:lnTo>
                                <a:lnTo>
                                  <a:pt x="7846" y="1654"/>
                                </a:lnTo>
                                <a:close/>
                                <a:moveTo>
                                  <a:pt x="9190" y="2554"/>
                                </a:moveTo>
                                <a:lnTo>
                                  <a:pt x="9197" y="2549"/>
                                </a:lnTo>
                                <a:lnTo>
                                  <a:pt x="9204" y="2542"/>
                                </a:lnTo>
                                <a:lnTo>
                                  <a:pt x="9212" y="2535"/>
                                </a:lnTo>
                                <a:lnTo>
                                  <a:pt x="9218" y="2528"/>
                                </a:lnTo>
                                <a:lnTo>
                                  <a:pt x="9261" y="2488"/>
                                </a:lnTo>
                                <a:lnTo>
                                  <a:pt x="9305" y="2450"/>
                                </a:lnTo>
                                <a:lnTo>
                                  <a:pt x="9350" y="2414"/>
                                </a:lnTo>
                                <a:lnTo>
                                  <a:pt x="9395" y="2380"/>
                                </a:lnTo>
                                <a:lnTo>
                                  <a:pt x="9441" y="2346"/>
                                </a:lnTo>
                                <a:lnTo>
                                  <a:pt x="9490" y="2313"/>
                                </a:lnTo>
                                <a:lnTo>
                                  <a:pt x="9537" y="2282"/>
                                </a:lnTo>
                                <a:lnTo>
                                  <a:pt x="9586" y="2253"/>
                                </a:lnTo>
                                <a:lnTo>
                                  <a:pt x="9634" y="2224"/>
                                </a:lnTo>
                                <a:lnTo>
                                  <a:pt x="9683" y="2197"/>
                                </a:lnTo>
                                <a:lnTo>
                                  <a:pt x="9732" y="2171"/>
                                </a:lnTo>
                                <a:lnTo>
                                  <a:pt x="9782" y="2147"/>
                                </a:lnTo>
                                <a:lnTo>
                                  <a:pt x="9831" y="2123"/>
                                </a:lnTo>
                                <a:lnTo>
                                  <a:pt x="9880" y="2101"/>
                                </a:lnTo>
                                <a:lnTo>
                                  <a:pt x="9928" y="2080"/>
                                </a:lnTo>
                                <a:lnTo>
                                  <a:pt x="9976" y="2060"/>
                                </a:lnTo>
                                <a:lnTo>
                                  <a:pt x="10014" y="2046"/>
                                </a:lnTo>
                                <a:lnTo>
                                  <a:pt x="10051" y="2032"/>
                                </a:lnTo>
                                <a:lnTo>
                                  <a:pt x="10088" y="2019"/>
                                </a:lnTo>
                                <a:lnTo>
                                  <a:pt x="10124" y="2006"/>
                                </a:lnTo>
                                <a:lnTo>
                                  <a:pt x="10160" y="1994"/>
                                </a:lnTo>
                                <a:lnTo>
                                  <a:pt x="10195" y="1984"/>
                                </a:lnTo>
                                <a:lnTo>
                                  <a:pt x="10229" y="1973"/>
                                </a:lnTo>
                                <a:lnTo>
                                  <a:pt x="10263" y="1964"/>
                                </a:lnTo>
                                <a:lnTo>
                                  <a:pt x="10295" y="1955"/>
                                </a:lnTo>
                                <a:lnTo>
                                  <a:pt x="10328" y="1947"/>
                                </a:lnTo>
                                <a:lnTo>
                                  <a:pt x="10358" y="1939"/>
                                </a:lnTo>
                                <a:lnTo>
                                  <a:pt x="10389" y="1933"/>
                                </a:lnTo>
                                <a:lnTo>
                                  <a:pt x="10419" y="1927"/>
                                </a:lnTo>
                                <a:lnTo>
                                  <a:pt x="10448" y="1921"/>
                                </a:lnTo>
                                <a:lnTo>
                                  <a:pt x="10476" y="1917"/>
                                </a:lnTo>
                                <a:lnTo>
                                  <a:pt x="10504" y="1912"/>
                                </a:lnTo>
                                <a:lnTo>
                                  <a:pt x="10505" y="1912"/>
                                </a:lnTo>
                                <a:lnTo>
                                  <a:pt x="10567" y="1903"/>
                                </a:lnTo>
                                <a:lnTo>
                                  <a:pt x="10629" y="1894"/>
                                </a:lnTo>
                                <a:lnTo>
                                  <a:pt x="10689" y="1888"/>
                                </a:lnTo>
                                <a:lnTo>
                                  <a:pt x="10749" y="1881"/>
                                </a:lnTo>
                                <a:lnTo>
                                  <a:pt x="10807" y="1876"/>
                                </a:lnTo>
                                <a:lnTo>
                                  <a:pt x="10864" y="1872"/>
                                </a:lnTo>
                                <a:lnTo>
                                  <a:pt x="10919" y="1868"/>
                                </a:lnTo>
                                <a:lnTo>
                                  <a:pt x="10974" y="1865"/>
                                </a:lnTo>
                                <a:lnTo>
                                  <a:pt x="11027" y="1863"/>
                                </a:lnTo>
                                <a:lnTo>
                                  <a:pt x="11080" y="1862"/>
                                </a:lnTo>
                                <a:lnTo>
                                  <a:pt x="11131" y="1862"/>
                                </a:lnTo>
                                <a:lnTo>
                                  <a:pt x="11182" y="1862"/>
                                </a:lnTo>
                                <a:lnTo>
                                  <a:pt x="11232" y="1863"/>
                                </a:lnTo>
                                <a:lnTo>
                                  <a:pt x="11280" y="1865"/>
                                </a:lnTo>
                                <a:lnTo>
                                  <a:pt x="11327" y="1869"/>
                                </a:lnTo>
                                <a:lnTo>
                                  <a:pt x="11374" y="1872"/>
                                </a:lnTo>
                                <a:lnTo>
                                  <a:pt x="11420" y="1876"/>
                                </a:lnTo>
                                <a:lnTo>
                                  <a:pt x="11465" y="1882"/>
                                </a:lnTo>
                                <a:lnTo>
                                  <a:pt x="11509" y="1889"/>
                                </a:lnTo>
                                <a:lnTo>
                                  <a:pt x="11552" y="1896"/>
                                </a:lnTo>
                                <a:lnTo>
                                  <a:pt x="11594" y="1903"/>
                                </a:lnTo>
                                <a:lnTo>
                                  <a:pt x="11635" y="1912"/>
                                </a:lnTo>
                                <a:lnTo>
                                  <a:pt x="11677" y="1921"/>
                                </a:lnTo>
                                <a:lnTo>
                                  <a:pt x="11716" y="1931"/>
                                </a:lnTo>
                                <a:lnTo>
                                  <a:pt x="11755" y="1943"/>
                                </a:lnTo>
                                <a:lnTo>
                                  <a:pt x="11793" y="1954"/>
                                </a:lnTo>
                                <a:lnTo>
                                  <a:pt x="11831" y="1966"/>
                                </a:lnTo>
                                <a:lnTo>
                                  <a:pt x="11868" y="1980"/>
                                </a:lnTo>
                                <a:lnTo>
                                  <a:pt x="11904" y="1994"/>
                                </a:lnTo>
                                <a:lnTo>
                                  <a:pt x="11940" y="2009"/>
                                </a:lnTo>
                                <a:lnTo>
                                  <a:pt x="11974" y="2023"/>
                                </a:lnTo>
                                <a:lnTo>
                                  <a:pt x="12008" y="2040"/>
                                </a:lnTo>
                                <a:lnTo>
                                  <a:pt x="12041" y="2057"/>
                                </a:lnTo>
                                <a:lnTo>
                                  <a:pt x="12074" y="2074"/>
                                </a:lnTo>
                                <a:lnTo>
                                  <a:pt x="12106" y="2093"/>
                                </a:lnTo>
                                <a:lnTo>
                                  <a:pt x="12139" y="2112"/>
                                </a:lnTo>
                                <a:lnTo>
                                  <a:pt x="12170" y="2131"/>
                                </a:lnTo>
                                <a:lnTo>
                                  <a:pt x="12200" y="2152"/>
                                </a:lnTo>
                                <a:lnTo>
                                  <a:pt x="12232" y="2173"/>
                                </a:lnTo>
                                <a:lnTo>
                                  <a:pt x="12261" y="2195"/>
                                </a:lnTo>
                                <a:lnTo>
                                  <a:pt x="12291" y="2217"/>
                                </a:lnTo>
                                <a:lnTo>
                                  <a:pt x="12320" y="2241"/>
                                </a:lnTo>
                                <a:lnTo>
                                  <a:pt x="12349" y="2265"/>
                                </a:lnTo>
                                <a:lnTo>
                                  <a:pt x="12377" y="2290"/>
                                </a:lnTo>
                                <a:lnTo>
                                  <a:pt x="12405" y="2315"/>
                                </a:lnTo>
                                <a:lnTo>
                                  <a:pt x="12433" y="2342"/>
                                </a:lnTo>
                                <a:lnTo>
                                  <a:pt x="12461" y="2368"/>
                                </a:lnTo>
                                <a:lnTo>
                                  <a:pt x="12488" y="2395"/>
                                </a:lnTo>
                                <a:lnTo>
                                  <a:pt x="12516" y="2423"/>
                                </a:lnTo>
                                <a:lnTo>
                                  <a:pt x="12542" y="2452"/>
                                </a:lnTo>
                                <a:lnTo>
                                  <a:pt x="12569" y="2482"/>
                                </a:lnTo>
                                <a:lnTo>
                                  <a:pt x="12595" y="2512"/>
                                </a:lnTo>
                                <a:lnTo>
                                  <a:pt x="12647" y="2575"/>
                                </a:lnTo>
                                <a:lnTo>
                                  <a:pt x="12700" y="2638"/>
                                </a:lnTo>
                                <a:lnTo>
                                  <a:pt x="12750" y="2706"/>
                                </a:lnTo>
                                <a:lnTo>
                                  <a:pt x="12801" y="2775"/>
                                </a:lnTo>
                                <a:lnTo>
                                  <a:pt x="12852" y="2848"/>
                                </a:lnTo>
                                <a:lnTo>
                                  <a:pt x="12902" y="2922"/>
                                </a:lnTo>
                                <a:lnTo>
                                  <a:pt x="12910" y="2934"/>
                                </a:lnTo>
                                <a:lnTo>
                                  <a:pt x="12920" y="2945"/>
                                </a:lnTo>
                                <a:lnTo>
                                  <a:pt x="12930" y="2956"/>
                                </a:lnTo>
                                <a:lnTo>
                                  <a:pt x="12942" y="2965"/>
                                </a:lnTo>
                                <a:lnTo>
                                  <a:pt x="12955" y="2972"/>
                                </a:lnTo>
                                <a:lnTo>
                                  <a:pt x="12968" y="2979"/>
                                </a:lnTo>
                                <a:lnTo>
                                  <a:pt x="12983" y="2984"/>
                                </a:lnTo>
                                <a:lnTo>
                                  <a:pt x="12997" y="2988"/>
                                </a:lnTo>
                                <a:lnTo>
                                  <a:pt x="13041" y="2997"/>
                                </a:lnTo>
                                <a:lnTo>
                                  <a:pt x="13082" y="3006"/>
                                </a:lnTo>
                                <a:lnTo>
                                  <a:pt x="13122" y="3016"/>
                                </a:lnTo>
                                <a:lnTo>
                                  <a:pt x="13160" y="3026"/>
                                </a:lnTo>
                                <a:lnTo>
                                  <a:pt x="13195" y="3037"/>
                                </a:lnTo>
                                <a:lnTo>
                                  <a:pt x="13230" y="3050"/>
                                </a:lnTo>
                                <a:lnTo>
                                  <a:pt x="13263" y="3062"/>
                                </a:lnTo>
                                <a:lnTo>
                                  <a:pt x="13293" y="3074"/>
                                </a:lnTo>
                                <a:lnTo>
                                  <a:pt x="13322" y="3088"/>
                                </a:lnTo>
                                <a:lnTo>
                                  <a:pt x="13350" y="3102"/>
                                </a:lnTo>
                                <a:lnTo>
                                  <a:pt x="13376" y="3117"/>
                                </a:lnTo>
                                <a:lnTo>
                                  <a:pt x="13400" y="3133"/>
                                </a:lnTo>
                                <a:lnTo>
                                  <a:pt x="13423" y="3149"/>
                                </a:lnTo>
                                <a:lnTo>
                                  <a:pt x="13444" y="3166"/>
                                </a:lnTo>
                                <a:lnTo>
                                  <a:pt x="13464" y="3184"/>
                                </a:lnTo>
                                <a:lnTo>
                                  <a:pt x="13483" y="3203"/>
                                </a:lnTo>
                                <a:lnTo>
                                  <a:pt x="13496" y="3218"/>
                                </a:lnTo>
                                <a:lnTo>
                                  <a:pt x="13510" y="3235"/>
                                </a:lnTo>
                                <a:lnTo>
                                  <a:pt x="13522" y="3250"/>
                                </a:lnTo>
                                <a:lnTo>
                                  <a:pt x="13535" y="3268"/>
                                </a:lnTo>
                                <a:lnTo>
                                  <a:pt x="13546" y="3286"/>
                                </a:lnTo>
                                <a:lnTo>
                                  <a:pt x="13556" y="3304"/>
                                </a:lnTo>
                                <a:lnTo>
                                  <a:pt x="13566" y="3324"/>
                                </a:lnTo>
                                <a:lnTo>
                                  <a:pt x="13575" y="3343"/>
                                </a:lnTo>
                                <a:lnTo>
                                  <a:pt x="13474" y="3304"/>
                                </a:lnTo>
                                <a:lnTo>
                                  <a:pt x="13374" y="3268"/>
                                </a:lnTo>
                                <a:lnTo>
                                  <a:pt x="13276" y="3237"/>
                                </a:lnTo>
                                <a:lnTo>
                                  <a:pt x="13176" y="3211"/>
                                </a:lnTo>
                                <a:lnTo>
                                  <a:pt x="13078" y="3187"/>
                                </a:lnTo>
                                <a:lnTo>
                                  <a:pt x="12980" y="3170"/>
                                </a:lnTo>
                                <a:lnTo>
                                  <a:pt x="12883" y="3154"/>
                                </a:lnTo>
                                <a:lnTo>
                                  <a:pt x="12786" y="3143"/>
                                </a:lnTo>
                                <a:lnTo>
                                  <a:pt x="12689" y="3135"/>
                                </a:lnTo>
                                <a:lnTo>
                                  <a:pt x="12593" y="3130"/>
                                </a:lnTo>
                                <a:lnTo>
                                  <a:pt x="12497" y="3129"/>
                                </a:lnTo>
                                <a:lnTo>
                                  <a:pt x="12402" y="3130"/>
                                </a:lnTo>
                                <a:lnTo>
                                  <a:pt x="12308" y="3135"/>
                                </a:lnTo>
                                <a:lnTo>
                                  <a:pt x="12214" y="3142"/>
                                </a:lnTo>
                                <a:lnTo>
                                  <a:pt x="12120" y="3152"/>
                                </a:lnTo>
                                <a:lnTo>
                                  <a:pt x="12027" y="3164"/>
                                </a:lnTo>
                                <a:lnTo>
                                  <a:pt x="11935" y="3177"/>
                                </a:lnTo>
                                <a:lnTo>
                                  <a:pt x="11843" y="3194"/>
                                </a:lnTo>
                                <a:lnTo>
                                  <a:pt x="11753" y="3212"/>
                                </a:lnTo>
                                <a:lnTo>
                                  <a:pt x="11662" y="3232"/>
                                </a:lnTo>
                                <a:lnTo>
                                  <a:pt x="11572" y="3254"/>
                                </a:lnTo>
                                <a:lnTo>
                                  <a:pt x="11483" y="3276"/>
                                </a:lnTo>
                                <a:lnTo>
                                  <a:pt x="11394" y="3301"/>
                                </a:lnTo>
                                <a:lnTo>
                                  <a:pt x="11306" y="3326"/>
                                </a:lnTo>
                                <a:lnTo>
                                  <a:pt x="11220" y="3352"/>
                                </a:lnTo>
                                <a:lnTo>
                                  <a:pt x="11133" y="3379"/>
                                </a:lnTo>
                                <a:lnTo>
                                  <a:pt x="11048" y="3407"/>
                                </a:lnTo>
                                <a:lnTo>
                                  <a:pt x="10962" y="3436"/>
                                </a:lnTo>
                                <a:lnTo>
                                  <a:pt x="10795" y="3493"/>
                                </a:lnTo>
                                <a:lnTo>
                                  <a:pt x="10630" y="3551"/>
                                </a:lnTo>
                                <a:lnTo>
                                  <a:pt x="10558" y="3576"/>
                                </a:lnTo>
                                <a:lnTo>
                                  <a:pt x="10487" y="3601"/>
                                </a:lnTo>
                                <a:lnTo>
                                  <a:pt x="10416" y="3626"/>
                                </a:lnTo>
                                <a:lnTo>
                                  <a:pt x="10347" y="3649"/>
                                </a:lnTo>
                                <a:lnTo>
                                  <a:pt x="10277" y="3672"/>
                                </a:lnTo>
                                <a:lnTo>
                                  <a:pt x="10209" y="3694"/>
                                </a:lnTo>
                                <a:lnTo>
                                  <a:pt x="10142" y="3715"/>
                                </a:lnTo>
                                <a:lnTo>
                                  <a:pt x="10076" y="3735"/>
                                </a:lnTo>
                                <a:lnTo>
                                  <a:pt x="10010" y="3754"/>
                                </a:lnTo>
                                <a:lnTo>
                                  <a:pt x="9945" y="3772"/>
                                </a:lnTo>
                                <a:lnTo>
                                  <a:pt x="9881" y="3789"/>
                                </a:lnTo>
                                <a:lnTo>
                                  <a:pt x="9819" y="3804"/>
                                </a:lnTo>
                                <a:lnTo>
                                  <a:pt x="9757" y="3817"/>
                                </a:lnTo>
                                <a:lnTo>
                                  <a:pt x="9695" y="3828"/>
                                </a:lnTo>
                                <a:lnTo>
                                  <a:pt x="9636" y="3837"/>
                                </a:lnTo>
                                <a:lnTo>
                                  <a:pt x="9577" y="3845"/>
                                </a:lnTo>
                                <a:lnTo>
                                  <a:pt x="9571" y="3845"/>
                                </a:lnTo>
                                <a:lnTo>
                                  <a:pt x="9565" y="3846"/>
                                </a:lnTo>
                                <a:lnTo>
                                  <a:pt x="9473" y="3861"/>
                                </a:lnTo>
                                <a:lnTo>
                                  <a:pt x="9381" y="3874"/>
                                </a:lnTo>
                                <a:lnTo>
                                  <a:pt x="9289" y="3884"/>
                                </a:lnTo>
                                <a:lnTo>
                                  <a:pt x="9199" y="3895"/>
                                </a:lnTo>
                                <a:lnTo>
                                  <a:pt x="9109" y="3902"/>
                                </a:lnTo>
                                <a:lnTo>
                                  <a:pt x="9019" y="3908"/>
                                </a:lnTo>
                                <a:lnTo>
                                  <a:pt x="8931" y="3911"/>
                                </a:lnTo>
                                <a:lnTo>
                                  <a:pt x="8843" y="3914"/>
                                </a:lnTo>
                                <a:lnTo>
                                  <a:pt x="8754" y="3915"/>
                                </a:lnTo>
                                <a:lnTo>
                                  <a:pt x="8667" y="3914"/>
                                </a:lnTo>
                                <a:lnTo>
                                  <a:pt x="8581" y="3911"/>
                                </a:lnTo>
                                <a:lnTo>
                                  <a:pt x="8494" y="3907"/>
                                </a:lnTo>
                                <a:lnTo>
                                  <a:pt x="8409" y="3901"/>
                                </a:lnTo>
                                <a:lnTo>
                                  <a:pt x="8324" y="3895"/>
                                </a:lnTo>
                                <a:lnTo>
                                  <a:pt x="8239" y="3886"/>
                                </a:lnTo>
                                <a:lnTo>
                                  <a:pt x="8155" y="3875"/>
                                </a:lnTo>
                                <a:lnTo>
                                  <a:pt x="8073" y="3863"/>
                                </a:lnTo>
                                <a:lnTo>
                                  <a:pt x="7990" y="3851"/>
                                </a:lnTo>
                                <a:lnTo>
                                  <a:pt x="7907" y="3836"/>
                                </a:lnTo>
                                <a:lnTo>
                                  <a:pt x="7825" y="3821"/>
                                </a:lnTo>
                                <a:lnTo>
                                  <a:pt x="7743" y="3803"/>
                                </a:lnTo>
                                <a:lnTo>
                                  <a:pt x="7663" y="3785"/>
                                </a:lnTo>
                                <a:lnTo>
                                  <a:pt x="7582" y="3765"/>
                                </a:lnTo>
                                <a:lnTo>
                                  <a:pt x="7502" y="3743"/>
                                </a:lnTo>
                                <a:lnTo>
                                  <a:pt x="7422" y="3721"/>
                                </a:lnTo>
                                <a:lnTo>
                                  <a:pt x="7343" y="3697"/>
                                </a:lnTo>
                                <a:lnTo>
                                  <a:pt x="7264" y="3673"/>
                                </a:lnTo>
                                <a:lnTo>
                                  <a:pt x="7186" y="3647"/>
                                </a:lnTo>
                                <a:lnTo>
                                  <a:pt x="7108" y="3620"/>
                                </a:lnTo>
                                <a:lnTo>
                                  <a:pt x="7029" y="3592"/>
                                </a:lnTo>
                                <a:lnTo>
                                  <a:pt x="6952" y="3563"/>
                                </a:lnTo>
                                <a:lnTo>
                                  <a:pt x="6875" y="3533"/>
                                </a:lnTo>
                                <a:lnTo>
                                  <a:pt x="6866" y="3521"/>
                                </a:lnTo>
                                <a:lnTo>
                                  <a:pt x="6855" y="3512"/>
                                </a:lnTo>
                                <a:lnTo>
                                  <a:pt x="6849" y="3508"/>
                                </a:lnTo>
                                <a:lnTo>
                                  <a:pt x="6845" y="3497"/>
                                </a:lnTo>
                                <a:lnTo>
                                  <a:pt x="6840" y="3482"/>
                                </a:lnTo>
                                <a:lnTo>
                                  <a:pt x="6838" y="3464"/>
                                </a:lnTo>
                                <a:lnTo>
                                  <a:pt x="6837" y="3442"/>
                                </a:lnTo>
                                <a:lnTo>
                                  <a:pt x="6838" y="3415"/>
                                </a:lnTo>
                                <a:lnTo>
                                  <a:pt x="6841" y="3385"/>
                                </a:lnTo>
                                <a:lnTo>
                                  <a:pt x="6845" y="3367"/>
                                </a:lnTo>
                                <a:lnTo>
                                  <a:pt x="6848" y="3348"/>
                                </a:lnTo>
                                <a:lnTo>
                                  <a:pt x="6854" y="3328"/>
                                </a:lnTo>
                                <a:lnTo>
                                  <a:pt x="6859" y="3306"/>
                                </a:lnTo>
                                <a:lnTo>
                                  <a:pt x="6866" y="3284"/>
                                </a:lnTo>
                                <a:lnTo>
                                  <a:pt x="6873" y="3259"/>
                                </a:lnTo>
                                <a:lnTo>
                                  <a:pt x="6882" y="3233"/>
                                </a:lnTo>
                                <a:lnTo>
                                  <a:pt x="6892" y="3205"/>
                                </a:lnTo>
                                <a:lnTo>
                                  <a:pt x="6903" y="3176"/>
                                </a:lnTo>
                                <a:lnTo>
                                  <a:pt x="6915" y="3146"/>
                                </a:lnTo>
                                <a:lnTo>
                                  <a:pt x="6929" y="3114"/>
                                </a:lnTo>
                                <a:lnTo>
                                  <a:pt x="6944" y="3079"/>
                                </a:lnTo>
                                <a:lnTo>
                                  <a:pt x="6961" y="3043"/>
                                </a:lnTo>
                                <a:lnTo>
                                  <a:pt x="6979" y="3005"/>
                                </a:lnTo>
                                <a:lnTo>
                                  <a:pt x="6998" y="2965"/>
                                </a:lnTo>
                                <a:lnTo>
                                  <a:pt x="7019" y="2923"/>
                                </a:lnTo>
                                <a:lnTo>
                                  <a:pt x="7043" y="2878"/>
                                </a:lnTo>
                                <a:lnTo>
                                  <a:pt x="7067" y="2832"/>
                                </a:lnTo>
                                <a:lnTo>
                                  <a:pt x="7093" y="2784"/>
                                </a:lnTo>
                                <a:lnTo>
                                  <a:pt x="7122" y="2734"/>
                                </a:lnTo>
                                <a:lnTo>
                                  <a:pt x="7145" y="2703"/>
                                </a:lnTo>
                                <a:lnTo>
                                  <a:pt x="7169" y="2674"/>
                                </a:lnTo>
                                <a:lnTo>
                                  <a:pt x="7193" y="2647"/>
                                </a:lnTo>
                                <a:lnTo>
                                  <a:pt x="7219" y="2623"/>
                                </a:lnTo>
                                <a:lnTo>
                                  <a:pt x="7244" y="2600"/>
                                </a:lnTo>
                                <a:lnTo>
                                  <a:pt x="7271" y="2580"/>
                                </a:lnTo>
                                <a:lnTo>
                                  <a:pt x="7298" y="2561"/>
                                </a:lnTo>
                                <a:lnTo>
                                  <a:pt x="7325" y="2544"/>
                                </a:lnTo>
                                <a:lnTo>
                                  <a:pt x="7353" y="2529"/>
                                </a:lnTo>
                                <a:lnTo>
                                  <a:pt x="7381" y="2515"/>
                                </a:lnTo>
                                <a:lnTo>
                                  <a:pt x="7409" y="2503"/>
                                </a:lnTo>
                                <a:lnTo>
                                  <a:pt x="7438" y="2492"/>
                                </a:lnTo>
                                <a:lnTo>
                                  <a:pt x="7466" y="2483"/>
                                </a:lnTo>
                                <a:lnTo>
                                  <a:pt x="7495" y="2475"/>
                                </a:lnTo>
                                <a:lnTo>
                                  <a:pt x="7524" y="2468"/>
                                </a:lnTo>
                                <a:lnTo>
                                  <a:pt x="7553" y="2464"/>
                                </a:lnTo>
                                <a:lnTo>
                                  <a:pt x="7581" y="2459"/>
                                </a:lnTo>
                                <a:lnTo>
                                  <a:pt x="7610" y="2457"/>
                                </a:lnTo>
                                <a:lnTo>
                                  <a:pt x="7638" y="2455"/>
                                </a:lnTo>
                                <a:lnTo>
                                  <a:pt x="7667" y="2454"/>
                                </a:lnTo>
                                <a:lnTo>
                                  <a:pt x="7695" y="2454"/>
                                </a:lnTo>
                                <a:lnTo>
                                  <a:pt x="7722" y="2455"/>
                                </a:lnTo>
                                <a:lnTo>
                                  <a:pt x="7750" y="2456"/>
                                </a:lnTo>
                                <a:lnTo>
                                  <a:pt x="7777" y="2459"/>
                                </a:lnTo>
                                <a:lnTo>
                                  <a:pt x="7803" y="2461"/>
                                </a:lnTo>
                                <a:lnTo>
                                  <a:pt x="7829" y="2466"/>
                                </a:lnTo>
                                <a:lnTo>
                                  <a:pt x="7854" y="2469"/>
                                </a:lnTo>
                                <a:lnTo>
                                  <a:pt x="7879" y="2474"/>
                                </a:lnTo>
                                <a:lnTo>
                                  <a:pt x="7925" y="2485"/>
                                </a:lnTo>
                                <a:lnTo>
                                  <a:pt x="7968" y="2496"/>
                                </a:lnTo>
                                <a:lnTo>
                                  <a:pt x="7946" y="2519"/>
                                </a:lnTo>
                                <a:lnTo>
                                  <a:pt x="7925" y="2542"/>
                                </a:lnTo>
                                <a:lnTo>
                                  <a:pt x="7904" y="2567"/>
                                </a:lnTo>
                                <a:lnTo>
                                  <a:pt x="7883" y="2591"/>
                                </a:lnTo>
                                <a:lnTo>
                                  <a:pt x="7863" y="2618"/>
                                </a:lnTo>
                                <a:lnTo>
                                  <a:pt x="7843" y="2646"/>
                                </a:lnTo>
                                <a:lnTo>
                                  <a:pt x="7823" y="2674"/>
                                </a:lnTo>
                                <a:lnTo>
                                  <a:pt x="7804" y="2705"/>
                                </a:lnTo>
                                <a:lnTo>
                                  <a:pt x="7785" y="2735"/>
                                </a:lnTo>
                                <a:lnTo>
                                  <a:pt x="7766" y="2767"/>
                                </a:lnTo>
                                <a:lnTo>
                                  <a:pt x="7748" y="2800"/>
                                </a:lnTo>
                                <a:lnTo>
                                  <a:pt x="7729" y="2833"/>
                                </a:lnTo>
                                <a:lnTo>
                                  <a:pt x="7692" y="2903"/>
                                </a:lnTo>
                                <a:lnTo>
                                  <a:pt x="7654" y="2978"/>
                                </a:lnTo>
                                <a:lnTo>
                                  <a:pt x="7648" y="2991"/>
                                </a:lnTo>
                                <a:lnTo>
                                  <a:pt x="7644" y="3005"/>
                                </a:lnTo>
                                <a:lnTo>
                                  <a:pt x="7641" y="3019"/>
                                </a:lnTo>
                                <a:lnTo>
                                  <a:pt x="7639" y="3033"/>
                                </a:lnTo>
                                <a:lnTo>
                                  <a:pt x="7638" y="3047"/>
                                </a:lnTo>
                                <a:lnTo>
                                  <a:pt x="7641" y="3061"/>
                                </a:lnTo>
                                <a:lnTo>
                                  <a:pt x="7643" y="3075"/>
                                </a:lnTo>
                                <a:lnTo>
                                  <a:pt x="7646" y="3089"/>
                                </a:lnTo>
                                <a:lnTo>
                                  <a:pt x="7652" y="3101"/>
                                </a:lnTo>
                                <a:lnTo>
                                  <a:pt x="7657" y="3115"/>
                                </a:lnTo>
                                <a:lnTo>
                                  <a:pt x="7665" y="3126"/>
                                </a:lnTo>
                                <a:lnTo>
                                  <a:pt x="7674" y="3137"/>
                                </a:lnTo>
                                <a:lnTo>
                                  <a:pt x="7683" y="3147"/>
                                </a:lnTo>
                                <a:lnTo>
                                  <a:pt x="7694" y="3157"/>
                                </a:lnTo>
                                <a:lnTo>
                                  <a:pt x="7707" y="3165"/>
                                </a:lnTo>
                                <a:lnTo>
                                  <a:pt x="7719" y="3173"/>
                                </a:lnTo>
                                <a:lnTo>
                                  <a:pt x="7733" y="3179"/>
                                </a:lnTo>
                                <a:lnTo>
                                  <a:pt x="7747" y="3183"/>
                                </a:lnTo>
                                <a:lnTo>
                                  <a:pt x="7761" y="3186"/>
                                </a:lnTo>
                                <a:lnTo>
                                  <a:pt x="7775" y="3187"/>
                                </a:lnTo>
                                <a:lnTo>
                                  <a:pt x="7789" y="3187"/>
                                </a:lnTo>
                                <a:lnTo>
                                  <a:pt x="7803" y="3186"/>
                                </a:lnTo>
                                <a:lnTo>
                                  <a:pt x="7817" y="3184"/>
                                </a:lnTo>
                                <a:lnTo>
                                  <a:pt x="7831" y="3181"/>
                                </a:lnTo>
                                <a:lnTo>
                                  <a:pt x="7843" y="3175"/>
                                </a:lnTo>
                                <a:lnTo>
                                  <a:pt x="7855" y="3168"/>
                                </a:lnTo>
                                <a:lnTo>
                                  <a:pt x="7868" y="3162"/>
                                </a:lnTo>
                                <a:lnTo>
                                  <a:pt x="7879" y="3153"/>
                                </a:lnTo>
                                <a:lnTo>
                                  <a:pt x="7889" y="3143"/>
                                </a:lnTo>
                                <a:lnTo>
                                  <a:pt x="7899" y="3133"/>
                                </a:lnTo>
                                <a:lnTo>
                                  <a:pt x="7907" y="3120"/>
                                </a:lnTo>
                                <a:lnTo>
                                  <a:pt x="7915" y="3107"/>
                                </a:lnTo>
                                <a:lnTo>
                                  <a:pt x="7957" y="3022"/>
                                </a:lnTo>
                                <a:lnTo>
                                  <a:pt x="8000" y="2943"/>
                                </a:lnTo>
                                <a:lnTo>
                                  <a:pt x="8021" y="2907"/>
                                </a:lnTo>
                                <a:lnTo>
                                  <a:pt x="8042" y="2873"/>
                                </a:lnTo>
                                <a:lnTo>
                                  <a:pt x="8062" y="2839"/>
                                </a:lnTo>
                                <a:lnTo>
                                  <a:pt x="8084" y="2809"/>
                                </a:lnTo>
                                <a:lnTo>
                                  <a:pt x="8105" y="2780"/>
                                </a:lnTo>
                                <a:lnTo>
                                  <a:pt x="8127" y="2752"/>
                                </a:lnTo>
                                <a:lnTo>
                                  <a:pt x="8150" y="2727"/>
                                </a:lnTo>
                                <a:lnTo>
                                  <a:pt x="8172" y="2703"/>
                                </a:lnTo>
                                <a:lnTo>
                                  <a:pt x="8195" y="2682"/>
                                </a:lnTo>
                                <a:lnTo>
                                  <a:pt x="8219" y="2664"/>
                                </a:lnTo>
                                <a:lnTo>
                                  <a:pt x="8231" y="2655"/>
                                </a:lnTo>
                                <a:lnTo>
                                  <a:pt x="8244" y="2646"/>
                                </a:lnTo>
                                <a:lnTo>
                                  <a:pt x="8256" y="2640"/>
                                </a:lnTo>
                                <a:lnTo>
                                  <a:pt x="8268" y="2632"/>
                                </a:lnTo>
                                <a:lnTo>
                                  <a:pt x="8290" y="2622"/>
                                </a:lnTo>
                                <a:lnTo>
                                  <a:pt x="8312" y="2613"/>
                                </a:lnTo>
                                <a:lnTo>
                                  <a:pt x="8336" y="2605"/>
                                </a:lnTo>
                                <a:lnTo>
                                  <a:pt x="8360" y="2598"/>
                                </a:lnTo>
                                <a:lnTo>
                                  <a:pt x="8386" y="2592"/>
                                </a:lnTo>
                                <a:lnTo>
                                  <a:pt x="8413" y="2588"/>
                                </a:lnTo>
                                <a:lnTo>
                                  <a:pt x="8441" y="2585"/>
                                </a:lnTo>
                                <a:lnTo>
                                  <a:pt x="8470" y="2584"/>
                                </a:lnTo>
                                <a:lnTo>
                                  <a:pt x="8500" y="2582"/>
                                </a:lnTo>
                                <a:lnTo>
                                  <a:pt x="8533" y="2584"/>
                                </a:lnTo>
                                <a:lnTo>
                                  <a:pt x="8566" y="2586"/>
                                </a:lnTo>
                                <a:lnTo>
                                  <a:pt x="8601" y="2589"/>
                                </a:lnTo>
                                <a:lnTo>
                                  <a:pt x="8638" y="2594"/>
                                </a:lnTo>
                                <a:lnTo>
                                  <a:pt x="8676" y="2600"/>
                                </a:lnTo>
                                <a:lnTo>
                                  <a:pt x="8716" y="2607"/>
                                </a:lnTo>
                                <a:lnTo>
                                  <a:pt x="8758" y="2616"/>
                                </a:lnTo>
                                <a:lnTo>
                                  <a:pt x="8734" y="2652"/>
                                </a:lnTo>
                                <a:lnTo>
                                  <a:pt x="8711" y="2688"/>
                                </a:lnTo>
                                <a:lnTo>
                                  <a:pt x="8689" y="2724"/>
                                </a:lnTo>
                                <a:lnTo>
                                  <a:pt x="8668" y="2761"/>
                                </a:lnTo>
                                <a:lnTo>
                                  <a:pt x="8648" y="2799"/>
                                </a:lnTo>
                                <a:lnTo>
                                  <a:pt x="8628" y="2837"/>
                                </a:lnTo>
                                <a:lnTo>
                                  <a:pt x="8610" y="2876"/>
                                </a:lnTo>
                                <a:lnTo>
                                  <a:pt x="8592" y="2916"/>
                                </a:lnTo>
                                <a:lnTo>
                                  <a:pt x="8575" y="2957"/>
                                </a:lnTo>
                                <a:lnTo>
                                  <a:pt x="8561" y="2998"/>
                                </a:lnTo>
                                <a:lnTo>
                                  <a:pt x="8546" y="3041"/>
                                </a:lnTo>
                                <a:lnTo>
                                  <a:pt x="8533" y="3083"/>
                                </a:lnTo>
                                <a:lnTo>
                                  <a:pt x="8520" y="3127"/>
                                </a:lnTo>
                                <a:lnTo>
                                  <a:pt x="8510" y="3171"/>
                                </a:lnTo>
                                <a:lnTo>
                                  <a:pt x="8500" y="3215"/>
                                </a:lnTo>
                                <a:lnTo>
                                  <a:pt x="8491" y="3261"/>
                                </a:lnTo>
                                <a:lnTo>
                                  <a:pt x="8490" y="3276"/>
                                </a:lnTo>
                                <a:lnTo>
                                  <a:pt x="8490" y="3291"/>
                                </a:lnTo>
                                <a:lnTo>
                                  <a:pt x="8491" y="3305"/>
                                </a:lnTo>
                                <a:lnTo>
                                  <a:pt x="8493" y="3319"/>
                                </a:lnTo>
                                <a:lnTo>
                                  <a:pt x="8498" y="3332"/>
                                </a:lnTo>
                                <a:lnTo>
                                  <a:pt x="8502" y="3345"/>
                                </a:lnTo>
                                <a:lnTo>
                                  <a:pt x="8509" y="3358"/>
                                </a:lnTo>
                                <a:lnTo>
                                  <a:pt x="8517" y="3370"/>
                                </a:lnTo>
                                <a:lnTo>
                                  <a:pt x="8526" y="3380"/>
                                </a:lnTo>
                                <a:lnTo>
                                  <a:pt x="8535" y="3390"/>
                                </a:lnTo>
                                <a:lnTo>
                                  <a:pt x="8546" y="3400"/>
                                </a:lnTo>
                                <a:lnTo>
                                  <a:pt x="8557" y="3408"/>
                                </a:lnTo>
                                <a:lnTo>
                                  <a:pt x="8569" y="3415"/>
                                </a:lnTo>
                                <a:lnTo>
                                  <a:pt x="8583" y="3421"/>
                                </a:lnTo>
                                <a:lnTo>
                                  <a:pt x="8596" y="3425"/>
                                </a:lnTo>
                                <a:lnTo>
                                  <a:pt x="8611" y="3428"/>
                                </a:lnTo>
                                <a:lnTo>
                                  <a:pt x="8625" y="3431"/>
                                </a:lnTo>
                                <a:lnTo>
                                  <a:pt x="8640" y="3431"/>
                                </a:lnTo>
                                <a:lnTo>
                                  <a:pt x="8655" y="3430"/>
                                </a:lnTo>
                                <a:lnTo>
                                  <a:pt x="8669" y="3426"/>
                                </a:lnTo>
                                <a:lnTo>
                                  <a:pt x="8683" y="3423"/>
                                </a:lnTo>
                                <a:lnTo>
                                  <a:pt x="8695" y="3417"/>
                                </a:lnTo>
                                <a:lnTo>
                                  <a:pt x="8707" y="3412"/>
                                </a:lnTo>
                                <a:lnTo>
                                  <a:pt x="8719" y="3404"/>
                                </a:lnTo>
                                <a:lnTo>
                                  <a:pt x="8731" y="3395"/>
                                </a:lnTo>
                                <a:lnTo>
                                  <a:pt x="8741" y="3385"/>
                                </a:lnTo>
                                <a:lnTo>
                                  <a:pt x="8750" y="3375"/>
                                </a:lnTo>
                                <a:lnTo>
                                  <a:pt x="8758" y="3363"/>
                                </a:lnTo>
                                <a:lnTo>
                                  <a:pt x="8764" y="3351"/>
                                </a:lnTo>
                                <a:lnTo>
                                  <a:pt x="8770" y="3338"/>
                                </a:lnTo>
                                <a:lnTo>
                                  <a:pt x="8774" y="3324"/>
                                </a:lnTo>
                                <a:lnTo>
                                  <a:pt x="8778" y="3310"/>
                                </a:lnTo>
                                <a:lnTo>
                                  <a:pt x="8783" y="3280"/>
                                </a:lnTo>
                                <a:lnTo>
                                  <a:pt x="8789" y="3252"/>
                                </a:lnTo>
                                <a:lnTo>
                                  <a:pt x="8796" y="3224"/>
                                </a:lnTo>
                                <a:lnTo>
                                  <a:pt x="8802" y="3198"/>
                                </a:lnTo>
                                <a:lnTo>
                                  <a:pt x="8810" y="3171"/>
                                </a:lnTo>
                                <a:lnTo>
                                  <a:pt x="8818" y="3144"/>
                                </a:lnTo>
                                <a:lnTo>
                                  <a:pt x="8827" y="3117"/>
                                </a:lnTo>
                                <a:lnTo>
                                  <a:pt x="8836" y="3091"/>
                                </a:lnTo>
                                <a:lnTo>
                                  <a:pt x="8845" y="3065"/>
                                </a:lnTo>
                                <a:lnTo>
                                  <a:pt x="8856" y="3040"/>
                                </a:lnTo>
                                <a:lnTo>
                                  <a:pt x="8866" y="3014"/>
                                </a:lnTo>
                                <a:lnTo>
                                  <a:pt x="8877" y="2989"/>
                                </a:lnTo>
                                <a:lnTo>
                                  <a:pt x="8901" y="2940"/>
                                </a:lnTo>
                                <a:lnTo>
                                  <a:pt x="8927" y="2893"/>
                                </a:lnTo>
                                <a:lnTo>
                                  <a:pt x="8955" y="2846"/>
                                </a:lnTo>
                                <a:lnTo>
                                  <a:pt x="8984" y="2801"/>
                                </a:lnTo>
                                <a:lnTo>
                                  <a:pt x="9014" y="2757"/>
                                </a:lnTo>
                                <a:lnTo>
                                  <a:pt x="9046" y="2714"/>
                                </a:lnTo>
                                <a:lnTo>
                                  <a:pt x="9080" y="2672"/>
                                </a:lnTo>
                                <a:lnTo>
                                  <a:pt x="9116" y="2632"/>
                                </a:lnTo>
                                <a:lnTo>
                                  <a:pt x="9152" y="2592"/>
                                </a:lnTo>
                                <a:lnTo>
                                  <a:pt x="9190" y="2554"/>
                                </a:lnTo>
                                <a:close/>
                                <a:moveTo>
                                  <a:pt x="6809" y="3818"/>
                                </a:moveTo>
                                <a:lnTo>
                                  <a:pt x="6887" y="3849"/>
                                </a:lnTo>
                                <a:lnTo>
                                  <a:pt x="6967" y="3878"/>
                                </a:lnTo>
                                <a:lnTo>
                                  <a:pt x="7046" y="3907"/>
                                </a:lnTo>
                                <a:lnTo>
                                  <a:pt x="7126" y="3934"/>
                                </a:lnTo>
                                <a:lnTo>
                                  <a:pt x="7206" y="3960"/>
                                </a:lnTo>
                                <a:lnTo>
                                  <a:pt x="7287" y="3984"/>
                                </a:lnTo>
                                <a:lnTo>
                                  <a:pt x="7367" y="4008"/>
                                </a:lnTo>
                                <a:lnTo>
                                  <a:pt x="7449" y="4030"/>
                                </a:lnTo>
                                <a:lnTo>
                                  <a:pt x="7531" y="4051"/>
                                </a:lnTo>
                                <a:lnTo>
                                  <a:pt x="7614" y="4072"/>
                                </a:lnTo>
                                <a:lnTo>
                                  <a:pt x="7696" y="4089"/>
                                </a:lnTo>
                                <a:lnTo>
                                  <a:pt x="7779" y="4107"/>
                                </a:lnTo>
                                <a:lnTo>
                                  <a:pt x="7863" y="4123"/>
                                </a:lnTo>
                                <a:lnTo>
                                  <a:pt x="7948" y="4138"/>
                                </a:lnTo>
                                <a:lnTo>
                                  <a:pt x="8032" y="4151"/>
                                </a:lnTo>
                                <a:lnTo>
                                  <a:pt x="8118" y="4163"/>
                                </a:lnTo>
                                <a:lnTo>
                                  <a:pt x="8207" y="4174"/>
                                </a:lnTo>
                                <a:lnTo>
                                  <a:pt x="8296" y="4184"/>
                                </a:lnTo>
                                <a:lnTo>
                                  <a:pt x="8387" y="4191"/>
                                </a:lnTo>
                                <a:lnTo>
                                  <a:pt x="8478" y="4197"/>
                                </a:lnTo>
                                <a:lnTo>
                                  <a:pt x="8568" y="4202"/>
                                </a:lnTo>
                                <a:lnTo>
                                  <a:pt x="8660" y="4204"/>
                                </a:lnTo>
                                <a:lnTo>
                                  <a:pt x="8753" y="4205"/>
                                </a:lnTo>
                                <a:lnTo>
                                  <a:pt x="8845" y="4205"/>
                                </a:lnTo>
                                <a:lnTo>
                                  <a:pt x="8939" y="4203"/>
                                </a:lnTo>
                                <a:lnTo>
                                  <a:pt x="9033" y="4198"/>
                                </a:lnTo>
                                <a:lnTo>
                                  <a:pt x="9127" y="4191"/>
                                </a:lnTo>
                                <a:lnTo>
                                  <a:pt x="9222" y="4184"/>
                                </a:lnTo>
                                <a:lnTo>
                                  <a:pt x="9318" y="4175"/>
                                </a:lnTo>
                                <a:lnTo>
                                  <a:pt x="9415" y="4162"/>
                                </a:lnTo>
                                <a:lnTo>
                                  <a:pt x="9511" y="4149"/>
                                </a:lnTo>
                                <a:lnTo>
                                  <a:pt x="9608" y="4133"/>
                                </a:lnTo>
                                <a:lnTo>
                                  <a:pt x="9673" y="4125"/>
                                </a:lnTo>
                                <a:lnTo>
                                  <a:pt x="9738" y="4115"/>
                                </a:lnTo>
                                <a:lnTo>
                                  <a:pt x="9805" y="4104"/>
                                </a:lnTo>
                                <a:lnTo>
                                  <a:pt x="9871" y="4089"/>
                                </a:lnTo>
                                <a:lnTo>
                                  <a:pt x="9938" y="4074"/>
                                </a:lnTo>
                                <a:lnTo>
                                  <a:pt x="10007" y="4057"/>
                                </a:lnTo>
                                <a:lnTo>
                                  <a:pt x="10076" y="4038"/>
                                </a:lnTo>
                                <a:lnTo>
                                  <a:pt x="10145" y="4018"/>
                                </a:lnTo>
                                <a:lnTo>
                                  <a:pt x="10216" y="3998"/>
                                </a:lnTo>
                                <a:lnTo>
                                  <a:pt x="10286" y="3975"/>
                                </a:lnTo>
                                <a:lnTo>
                                  <a:pt x="10358" y="3952"/>
                                </a:lnTo>
                                <a:lnTo>
                                  <a:pt x="10430" y="3927"/>
                                </a:lnTo>
                                <a:lnTo>
                                  <a:pt x="10502" y="3902"/>
                                </a:lnTo>
                                <a:lnTo>
                                  <a:pt x="10576" y="3878"/>
                                </a:lnTo>
                                <a:lnTo>
                                  <a:pt x="10650" y="3851"/>
                                </a:lnTo>
                                <a:lnTo>
                                  <a:pt x="10725" y="3825"/>
                                </a:lnTo>
                                <a:lnTo>
                                  <a:pt x="10894" y="3766"/>
                                </a:lnTo>
                                <a:lnTo>
                                  <a:pt x="11065" y="3707"/>
                                </a:lnTo>
                                <a:lnTo>
                                  <a:pt x="11153" y="3678"/>
                                </a:lnTo>
                                <a:lnTo>
                                  <a:pt x="11240" y="3650"/>
                                </a:lnTo>
                                <a:lnTo>
                                  <a:pt x="11328" y="3623"/>
                                </a:lnTo>
                                <a:lnTo>
                                  <a:pt x="11418" y="3596"/>
                                </a:lnTo>
                                <a:lnTo>
                                  <a:pt x="11508" y="3572"/>
                                </a:lnTo>
                                <a:lnTo>
                                  <a:pt x="11598" y="3548"/>
                                </a:lnTo>
                                <a:lnTo>
                                  <a:pt x="11690" y="3526"/>
                                </a:lnTo>
                                <a:lnTo>
                                  <a:pt x="11782" y="3505"/>
                                </a:lnTo>
                                <a:lnTo>
                                  <a:pt x="11874" y="3486"/>
                                </a:lnTo>
                                <a:lnTo>
                                  <a:pt x="11966" y="3470"/>
                                </a:lnTo>
                                <a:lnTo>
                                  <a:pt x="12060" y="3455"/>
                                </a:lnTo>
                                <a:lnTo>
                                  <a:pt x="12154" y="3443"/>
                                </a:lnTo>
                                <a:lnTo>
                                  <a:pt x="12250" y="3434"/>
                                </a:lnTo>
                                <a:lnTo>
                                  <a:pt x="12345" y="3427"/>
                                </a:lnTo>
                                <a:lnTo>
                                  <a:pt x="12440" y="3424"/>
                                </a:lnTo>
                                <a:lnTo>
                                  <a:pt x="12536" y="3423"/>
                                </a:lnTo>
                                <a:lnTo>
                                  <a:pt x="12632" y="3426"/>
                                </a:lnTo>
                                <a:lnTo>
                                  <a:pt x="12729" y="3433"/>
                                </a:lnTo>
                                <a:lnTo>
                                  <a:pt x="12826" y="3443"/>
                                </a:lnTo>
                                <a:lnTo>
                                  <a:pt x="12923" y="3458"/>
                                </a:lnTo>
                                <a:lnTo>
                                  <a:pt x="13022" y="3475"/>
                                </a:lnTo>
                                <a:lnTo>
                                  <a:pt x="13119" y="3498"/>
                                </a:lnTo>
                                <a:lnTo>
                                  <a:pt x="13218" y="3526"/>
                                </a:lnTo>
                                <a:lnTo>
                                  <a:pt x="13316" y="3557"/>
                                </a:lnTo>
                                <a:lnTo>
                                  <a:pt x="13416" y="3593"/>
                                </a:lnTo>
                                <a:lnTo>
                                  <a:pt x="13514" y="3636"/>
                                </a:lnTo>
                                <a:lnTo>
                                  <a:pt x="13614" y="3682"/>
                                </a:lnTo>
                                <a:lnTo>
                                  <a:pt x="13714" y="3734"/>
                                </a:lnTo>
                                <a:lnTo>
                                  <a:pt x="13721" y="3739"/>
                                </a:lnTo>
                                <a:lnTo>
                                  <a:pt x="13730" y="3742"/>
                                </a:lnTo>
                                <a:lnTo>
                                  <a:pt x="13761" y="3765"/>
                                </a:lnTo>
                                <a:lnTo>
                                  <a:pt x="13793" y="3791"/>
                                </a:lnTo>
                                <a:lnTo>
                                  <a:pt x="13810" y="3806"/>
                                </a:lnTo>
                                <a:lnTo>
                                  <a:pt x="13827" y="3821"/>
                                </a:lnTo>
                                <a:lnTo>
                                  <a:pt x="13842" y="3835"/>
                                </a:lnTo>
                                <a:lnTo>
                                  <a:pt x="13857" y="3851"/>
                                </a:lnTo>
                                <a:lnTo>
                                  <a:pt x="13870" y="3867"/>
                                </a:lnTo>
                                <a:lnTo>
                                  <a:pt x="13883" y="3882"/>
                                </a:lnTo>
                                <a:lnTo>
                                  <a:pt x="13893" y="3898"/>
                                </a:lnTo>
                                <a:lnTo>
                                  <a:pt x="13899" y="3912"/>
                                </a:lnTo>
                                <a:lnTo>
                                  <a:pt x="13903" y="3920"/>
                                </a:lnTo>
                                <a:lnTo>
                                  <a:pt x="13905" y="3927"/>
                                </a:lnTo>
                                <a:lnTo>
                                  <a:pt x="13906" y="3935"/>
                                </a:lnTo>
                                <a:lnTo>
                                  <a:pt x="13907" y="3942"/>
                                </a:lnTo>
                                <a:lnTo>
                                  <a:pt x="13907" y="3948"/>
                                </a:lnTo>
                                <a:lnTo>
                                  <a:pt x="13906" y="3955"/>
                                </a:lnTo>
                                <a:lnTo>
                                  <a:pt x="13904" y="3961"/>
                                </a:lnTo>
                                <a:lnTo>
                                  <a:pt x="13902" y="3967"/>
                                </a:lnTo>
                                <a:lnTo>
                                  <a:pt x="13899" y="3971"/>
                                </a:lnTo>
                                <a:lnTo>
                                  <a:pt x="13896" y="3973"/>
                                </a:lnTo>
                                <a:lnTo>
                                  <a:pt x="13893" y="3974"/>
                                </a:lnTo>
                                <a:lnTo>
                                  <a:pt x="13888" y="3975"/>
                                </a:lnTo>
                                <a:lnTo>
                                  <a:pt x="13878" y="3975"/>
                                </a:lnTo>
                                <a:lnTo>
                                  <a:pt x="13867" y="3972"/>
                                </a:lnTo>
                                <a:lnTo>
                                  <a:pt x="13854" y="3968"/>
                                </a:lnTo>
                                <a:lnTo>
                                  <a:pt x="13839" y="3962"/>
                                </a:lnTo>
                                <a:lnTo>
                                  <a:pt x="13824" y="3955"/>
                                </a:lnTo>
                                <a:lnTo>
                                  <a:pt x="13809" y="3946"/>
                                </a:lnTo>
                                <a:lnTo>
                                  <a:pt x="13776" y="3928"/>
                                </a:lnTo>
                                <a:lnTo>
                                  <a:pt x="13745" y="3908"/>
                                </a:lnTo>
                                <a:lnTo>
                                  <a:pt x="13715" y="3888"/>
                                </a:lnTo>
                                <a:lnTo>
                                  <a:pt x="13688" y="3868"/>
                                </a:lnTo>
                                <a:lnTo>
                                  <a:pt x="13674" y="3858"/>
                                </a:lnTo>
                                <a:lnTo>
                                  <a:pt x="13660" y="3849"/>
                                </a:lnTo>
                                <a:lnTo>
                                  <a:pt x="13646" y="3838"/>
                                </a:lnTo>
                                <a:lnTo>
                                  <a:pt x="13633" y="3830"/>
                                </a:lnTo>
                                <a:lnTo>
                                  <a:pt x="13627" y="3826"/>
                                </a:lnTo>
                                <a:lnTo>
                                  <a:pt x="13623" y="3823"/>
                                </a:lnTo>
                                <a:lnTo>
                                  <a:pt x="13610" y="3815"/>
                                </a:lnTo>
                                <a:lnTo>
                                  <a:pt x="13593" y="3805"/>
                                </a:lnTo>
                                <a:lnTo>
                                  <a:pt x="13573" y="3794"/>
                                </a:lnTo>
                                <a:lnTo>
                                  <a:pt x="13548" y="3780"/>
                                </a:lnTo>
                                <a:lnTo>
                                  <a:pt x="13520" y="3766"/>
                                </a:lnTo>
                                <a:lnTo>
                                  <a:pt x="13489" y="3749"/>
                                </a:lnTo>
                                <a:lnTo>
                                  <a:pt x="13456" y="3732"/>
                                </a:lnTo>
                                <a:lnTo>
                                  <a:pt x="13421" y="3715"/>
                                </a:lnTo>
                                <a:lnTo>
                                  <a:pt x="13370" y="3691"/>
                                </a:lnTo>
                                <a:lnTo>
                                  <a:pt x="13316" y="3666"/>
                                </a:lnTo>
                                <a:lnTo>
                                  <a:pt x="13258" y="3641"/>
                                </a:lnTo>
                                <a:lnTo>
                                  <a:pt x="13198" y="3617"/>
                                </a:lnTo>
                                <a:lnTo>
                                  <a:pt x="13135" y="3592"/>
                                </a:lnTo>
                                <a:lnTo>
                                  <a:pt x="13070" y="3570"/>
                                </a:lnTo>
                                <a:lnTo>
                                  <a:pt x="13004" y="3547"/>
                                </a:lnTo>
                                <a:lnTo>
                                  <a:pt x="12936" y="3528"/>
                                </a:lnTo>
                                <a:lnTo>
                                  <a:pt x="12902" y="3519"/>
                                </a:lnTo>
                                <a:lnTo>
                                  <a:pt x="12867" y="3510"/>
                                </a:lnTo>
                                <a:lnTo>
                                  <a:pt x="12833" y="3502"/>
                                </a:lnTo>
                                <a:lnTo>
                                  <a:pt x="12798" y="3496"/>
                                </a:lnTo>
                                <a:lnTo>
                                  <a:pt x="12764" y="3489"/>
                                </a:lnTo>
                                <a:lnTo>
                                  <a:pt x="12730" y="3483"/>
                                </a:lnTo>
                                <a:lnTo>
                                  <a:pt x="12695" y="3479"/>
                                </a:lnTo>
                                <a:lnTo>
                                  <a:pt x="12661" y="3474"/>
                                </a:lnTo>
                                <a:lnTo>
                                  <a:pt x="12627" y="3472"/>
                                </a:lnTo>
                                <a:lnTo>
                                  <a:pt x="12593" y="3470"/>
                                </a:lnTo>
                                <a:lnTo>
                                  <a:pt x="12560" y="3469"/>
                                </a:lnTo>
                                <a:lnTo>
                                  <a:pt x="12527" y="3470"/>
                                </a:lnTo>
                                <a:lnTo>
                                  <a:pt x="12495" y="3471"/>
                                </a:lnTo>
                                <a:lnTo>
                                  <a:pt x="12462" y="3473"/>
                                </a:lnTo>
                                <a:lnTo>
                                  <a:pt x="12431" y="3478"/>
                                </a:lnTo>
                                <a:lnTo>
                                  <a:pt x="12400" y="3482"/>
                                </a:lnTo>
                                <a:lnTo>
                                  <a:pt x="12378" y="3487"/>
                                </a:lnTo>
                                <a:lnTo>
                                  <a:pt x="12373" y="3488"/>
                                </a:lnTo>
                                <a:lnTo>
                                  <a:pt x="12300" y="3502"/>
                                </a:lnTo>
                                <a:lnTo>
                                  <a:pt x="12227" y="3516"/>
                                </a:lnTo>
                                <a:lnTo>
                                  <a:pt x="12153" y="3531"/>
                                </a:lnTo>
                                <a:lnTo>
                                  <a:pt x="12077" y="3548"/>
                                </a:lnTo>
                                <a:lnTo>
                                  <a:pt x="11997" y="3568"/>
                                </a:lnTo>
                                <a:lnTo>
                                  <a:pt x="11910" y="3591"/>
                                </a:lnTo>
                                <a:lnTo>
                                  <a:pt x="11815" y="3617"/>
                                </a:lnTo>
                                <a:lnTo>
                                  <a:pt x="11712" y="3648"/>
                                </a:lnTo>
                                <a:lnTo>
                                  <a:pt x="11597" y="3684"/>
                                </a:lnTo>
                                <a:lnTo>
                                  <a:pt x="11471" y="3725"/>
                                </a:lnTo>
                                <a:lnTo>
                                  <a:pt x="11330" y="3775"/>
                                </a:lnTo>
                                <a:lnTo>
                                  <a:pt x="11173" y="3831"/>
                                </a:lnTo>
                                <a:lnTo>
                                  <a:pt x="10998" y="3893"/>
                                </a:lnTo>
                                <a:lnTo>
                                  <a:pt x="10805" y="3966"/>
                                </a:lnTo>
                                <a:lnTo>
                                  <a:pt x="10590" y="4048"/>
                                </a:lnTo>
                                <a:lnTo>
                                  <a:pt x="10354" y="4140"/>
                                </a:lnTo>
                                <a:lnTo>
                                  <a:pt x="10351" y="4141"/>
                                </a:lnTo>
                                <a:lnTo>
                                  <a:pt x="10283" y="4167"/>
                                </a:lnTo>
                                <a:lnTo>
                                  <a:pt x="10215" y="4191"/>
                                </a:lnTo>
                                <a:lnTo>
                                  <a:pt x="10145" y="4214"/>
                                </a:lnTo>
                                <a:lnTo>
                                  <a:pt x="10076" y="4235"/>
                                </a:lnTo>
                                <a:lnTo>
                                  <a:pt x="10008" y="4255"/>
                                </a:lnTo>
                                <a:lnTo>
                                  <a:pt x="9938" y="4274"/>
                                </a:lnTo>
                                <a:lnTo>
                                  <a:pt x="9869" y="4292"/>
                                </a:lnTo>
                                <a:lnTo>
                                  <a:pt x="9800" y="4308"/>
                                </a:lnTo>
                                <a:lnTo>
                                  <a:pt x="9729" y="4324"/>
                                </a:lnTo>
                                <a:lnTo>
                                  <a:pt x="9659" y="4337"/>
                                </a:lnTo>
                                <a:lnTo>
                                  <a:pt x="9588" y="4349"/>
                                </a:lnTo>
                                <a:lnTo>
                                  <a:pt x="9519" y="4361"/>
                                </a:lnTo>
                                <a:lnTo>
                                  <a:pt x="9448" y="4372"/>
                                </a:lnTo>
                                <a:lnTo>
                                  <a:pt x="9379" y="4381"/>
                                </a:lnTo>
                                <a:lnTo>
                                  <a:pt x="9308" y="4389"/>
                                </a:lnTo>
                                <a:lnTo>
                                  <a:pt x="9239" y="4395"/>
                                </a:lnTo>
                                <a:lnTo>
                                  <a:pt x="9149" y="4403"/>
                                </a:lnTo>
                                <a:lnTo>
                                  <a:pt x="9061" y="4409"/>
                                </a:lnTo>
                                <a:lnTo>
                                  <a:pt x="8972" y="4413"/>
                                </a:lnTo>
                                <a:lnTo>
                                  <a:pt x="8885" y="4417"/>
                                </a:lnTo>
                                <a:lnTo>
                                  <a:pt x="8799" y="4418"/>
                                </a:lnTo>
                                <a:lnTo>
                                  <a:pt x="8713" y="4418"/>
                                </a:lnTo>
                                <a:lnTo>
                                  <a:pt x="8628" y="4417"/>
                                </a:lnTo>
                                <a:lnTo>
                                  <a:pt x="8545" y="4414"/>
                                </a:lnTo>
                                <a:lnTo>
                                  <a:pt x="8462" y="4411"/>
                                </a:lnTo>
                                <a:lnTo>
                                  <a:pt x="8380" y="4405"/>
                                </a:lnTo>
                                <a:lnTo>
                                  <a:pt x="8301" y="4400"/>
                                </a:lnTo>
                                <a:lnTo>
                                  <a:pt x="8221" y="4393"/>
                                </a:lnTo>
                                <a:lnTo>
                                  <a:pt x="8144" y="4385"/>
                                </a:lnTo>
                                <a:lnTo>
                                  <a:pt x="8069" y="4376"/>
                                </a:lnTo>
                                <a:lnTo>
                                  <a:pt x="7994" y="4367"/>
                                </a:lnTo>
                                <a:lnTo>
                                  <a:pt x="7923" y="4357"/>
                                </a:lnTo>
                                <a:lnTo>
                                  <a:pt x="7852" y="4346"/>
                                </a:lnTo>
                                <a:lnTo>
                                  <a:pt x="7784" y="4335"/>
                                </a:lnTo>
                                <a:lnTo>
                                  <a:pt x="7717" y="4323"/>
                                </a:lnTo>
                                <a:lnTo>
                                  <a:pt x="7652" y="4310"/>
                                </a:lnTo>
                                <a:lnTo>
                                  <a:pt x="7590" y="4297"/>
                                </a:lnTo>
                                <a:lnTo>
                                  <a:pt x="7530" y="4283"/>
                                </a:lnTo>
                                <a:lnTo>
                                  <a:pt x="7471" y="4270"/>
                                </a:lnTo>
                                <a:lnTo>
                                  <a:pt x="7417" y="4255"/>
                                </a:lnTo>
                                <a:lnTo>
                                  <a:pt x="7363" y="4242"/>
                                </a:lnTo>
                                <a:lnTo>
                                  <a:pt x="7313" y="4227"/>
                                </a:lnTo>
                                <a:lnTo>
                                  <a:pt x="7266" y="4213"/>
                                </a:lnTo>
                                <a:lnTo>
                                  <a:pt x="7220" y="4198"/>
                                </a:lnTo>
                                <a:lnTo>
                                  <a:pt x="7178" y="4184"/>
                                </a:lnTo>
                                <a:lnTo>
                                  <a:pt x="7139" y="4170"/>
                                </a:lnTo>
                                <a:lnTo>
                                  <a:pt x="7102" y="4156"/>
                                </a:lnTo>
                                <a:lnTo>
                                  <a:pt x="7070" y="4142"/>
                                </a:lnTo>
                                <a:lnTo>
                                  <a:pt x="7035" y="4126"/>
                                </a:lnTo>
                                <a:lnTo>
                                  <a:pt x="7003" y="4111"/>
                                </a:lnTo>
                                <a:lnTo>
                                  <a:pt x="6973" y="4096"/>
                                </a:lnTo>
                                <a:lnTo>
                                  <a:pt x="6947" y="4082"/>
                                </a:lnTo>
                                <a:lnTo>
                                  <a:pt x="6922" y="4067"/>
                                </a:lnTo>
                                <a:lnTo>
                                  <a:pt x="6900" y="4053"/>
                                </a:lnTo>
                                <a:lnTo>
                                  <a:pt x="6879" y="4038"/>
                                </a:lnTo>
                                <a:lnTo>
                                  <a:pt x="6861" y="4024"/>
                                </a:lnTo>
                                <a:lnTo>
                                  <a:pt x="6846" y="4010"/>
                                </a:lnTo>
                                <a:lnTo>
                                  <a:pt x="6831" y="3996"/>
                                </a:lnTo>
                                <a:lnTo>
                                  <a:pt x="6820" y="3983"/>
                                </a:lnTo>
                                <a:lnTo>
                                  <a:pt x="6810" y="3971"/>
                                </a:lnTo>
                                <a:lnTo>
                                  <a:pt x="6802" y="3957"/>
                                </a:lnTo>
                                <a:lnTo>
                                  <a:pt x="6795" y="3945"/>
                                </a:lnTo>
                                <a:lnTo>
                                  <a:pt x="6791" y="3931"/>
                                </a:lnTo>
                                <a:lnTo>
                                  <a:pt x="6788" y="3919"/>
                                </a:lnTo>
                                <a:lnTo>
                                  <a:pt x="6785" y="3908"/>
                                </a:lnTo>
                                <a:lnTo>
                                  <a:pt x="6785" y="3896"/>
                                </a:lnTo>
                                <a:lnTo>
                                  <a:pt x="6787" y="3883"/>
                                </a:lnTo>
                                <a:lnTo>
                                  <a:pt x="6789" y="3871"/>
                                </a:lnTo>
                                <a:lnTo>
                                  <a:pt x="6792" y="3859"/>
                                </a:lnTo>
                                <a:lnTo>
                                  <a:pt x="6797" y="3845"/>
                                </a:lnTo>
                                <a:lnTo>
                                  <a:pt x="6802" y="3832"/>
                                </a:lnTo>
                                <a:lnTo>
                                  <a:pt x="6809" y="3818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3179"/>
                        <wps:cNvSpPr>
                          <a:spLocks/>
                        </wps:cNvSpPr>
                        <wps:spPr bwMode="auto">
                          <a:xfrm>
                            <a:off x="9531" y="6278"/>
                            <a:ext cx="769" cy="372"/>
                          </a:xfrm>
                          <a:custGeom>
                            <a:avLst/>
                            <a:gdLst>
                              <a:gd name="T0" fmla="*/ 455 w 2306"/>
                              <a:gd name="T1" fmla="*/ 54 h 1116"/>
                              <a:gd name="T2" fmla="*/ 640 w 2306"/>
                              <a:gd name="T3" fmla="*/ 29 h 1116"/>
                              <a:gd name="T4" fmla="*/ 845 w 2306"/>
                              <a:gd name="T5" fmla="*/ 11 h 1116"/>
                              <a:gd name="T6" fmla="*/ 1166 w 2306"/>
                              <a:gd name="T7" fmla="*/ 0 h 1116"/>
                              <a:gd name="T8" fmla="*/ 1345 w 2306"/>
                              <a:gd name="T9" fmla="*/ 2 h 1116"/>
                              <a:gd name="T10" fmla="*/ 1529 w 2306"/>
                              <a:gd name="T11" fmla="*/ 11 h 1116"/>
                              <a:gd name="T12" fmla="*/ 1710 w 2306"/>
                              <a:gd name="T13" fmla="*/ 26 h 1116"/>
                              <a:gd name="T14" fmla="*/ 1847 w 2306"/>
                              <a:gd name="T15" fmla="*/ 43 h 1116"/>
                              <a:gd name="T16" fmla="*/ 2038 w 2306"/>
                              <a:gd name="T17" fmla="*/ 91 h 1116"/>
                              <a:gd name="T18" fmla="*/ 2169 w 2306"/>
                              <a:gd name="T19" fmla="*/ 165 h 1116"/>
                              <a:gd name="T20" fmla="*/ 2252 w 2306"/>
                              <a:gd name="T21" fmla="*/ 258 h 1116"/>
                              <a:gd name="T22" fmla="*/ 2293 w 2306"/>
                              <a:gd name="T23" fmla="*/ 360 h 1116"/>
                              <a:gd name="T24" fmla="*/ 2306 w 2306"/>
                              <a:gd name="T25" fmla="*/ 463 h 1116"/>
                              <a:gd name="T26" fmla="*/ 2298 w 2306"/>
                              <a:gd name="T27" fmla="*/ 560 h 1116"/>
                              <a:gd name="T28" fmla="*/ 2279 w 2306"/>
                              <a:gd name="T29" fmla="*/ 640 h 1116"/>
                              <a:gd name="T30" fmla="*/ 2188 w 2306"/>
                              <a:gd name="T31" fmla="*/ 701 h 1116"/>
                              <a:gd name="T32" fmla="*/ 1994 w 2306"/>
                              <a:gd name="T33" fmla="*/ 658 h 1116"/>
                              <a:gd name="T34" fmla="*/ 1823 w 2306"/>
                              <a:gd name="T35" fmla="*/ 639 h 1116"/>
                              <a:gd name="T36" fmla="*/ 1672 w 2306"/>
                              <a:gd name="T37" fmla="*/ 644 h 1116"/>
                              <a:gd name="T38" fmla="*/ 1559 w 2306"/>
                              <a:gd name="T39" fmla="*/ 653 h 1116"/>
                              <a:gd name="T40" fmla="*/ 1460 w 2306"/>
                              <a:gd name="T41" fmla="*/ 609 h 1116"/>
                              <a:gd name="T42" fmla="*/ 1281 w 2306"/>
                              <a:gd name="T43" fmla="*/ 553 h 1116"/>
                              <a:gd name="T44" fmla="*/ 1090 w 2306"/>
                              <a:gd name="T45" fmla="*/ 517 h 1116"/>
                              <a:gd name="T46" fmla="*/ 872 w 2306"/>
                              <a:gd name="T47" fmla="*/ 512 h 1116"/>
                              <a:gd name="T48" fmla="*/ 641 w 2306"/>
                              <a:gd name="T49" fmla="*/ 553 h 1116"/>
                              <a:gd name="T50" fmla="*/ 414 w 2306"/>
                              <a:gd name="T51" fmla="*/ 662 h 1116"/>
                              <a:gd name="T52" fmla="*/ 204 w 2306"/>
                              <a:gd name="T53" fmla="*/ 854 h 1116"/>
                              <a:gd name="T54" fmla="*/ 122 w 2306"/>
                              <a:gd name="T55" fmla="*/ 978 h 1116"/>
                              <a:gd name="T56" fmla="*/ 73 w 2306"/>
                              <a:gd name="T57" fmla="*/ 1071 h 1116"/>
                              <a:gd name="T58" fmla="*/ 32 w 2306"/>
                              <a:gd name="T59" fmla="*/ 1093 h 1116"/>
                              <a:gd name="T60" fmla="*/ 11 w 2306"/>
                              <a:gd name="T61" fmla="*/ 1040 h 1116"/>
                              <a:gd name="T62" fmla="*/ 1 w 2306"/>
                              <a:gd name="T63" fmla="*/ 977 h 1116"/>
                              <a:gd name="T64" fmla="*/ 9 w 2306"/>
                              <a:gd name="T65" fmla="*/ 887 h 1116"/>
                              <a:gd name="T66" fmla="*/ 41 w 2306"/>
                              <a:gd name="T67" fmla="*/ 786 h 1116"/>
                              <a:gd name="T68" fmla="*/ 93 w 2306"/>
                              <a:gd name="T69" fmla="*/ 796 h 1116"/>
                              <a:gd name="T70" fmla="*/ 142 w 2306"/>
                              <a:gd name="T71" fmla="*/ 788 h 1116"/>
                              <a:gd name="T72" fmla="*/ 187 w 2306"/>
                              <a:gd name="T73" fmla="*/ 764 h 1116"/>
                              <a:gd name="T74" fmla="*/ 220 w 2306"/>
                              <a:gd name="T75" fmla="*/ 723 h 1116"/>
                              <a:gd name="T76" fmla="*/ 239 w 2306"/>
                              <a:gd name="T77" fmla="*/ 668 h 1116"/>
                              <a:gd name="T78" fmla="*/ 235 w 2306"/>
                              <a:gd name="T79" fmla="*/ 614 h 1116"/>
                              <a:gd name="T80" fmla="*/ 210 w 2306"/>
                              <a:gd name="T81" fmla="*/ 563 h 1116"/>
                              <a:gd name="T82" fmla="*/ 168 w 2306"/>
                              <a:gd name="T83" fmla="*/ 525 h 1116"/>
                              <a:gd name="T84" fmla="*/ 84 w 2306"/>
                              <a:gd name="T85" fmla="*/ 471 h 1116"/>
                              <a:gd name="T86" fmla="*/ 37 w 2306"/>
                              <a:gd name="T87" fmla="*/ 425 h 1116"/>
                              <a:gd name="T88" fmla="*/ 19 w 2306"/>
                              <a:gd name="T89" fmla="*/ 395 h 1116"/>
                              <a:gd name="T90" fmla="*/ 10 w 2306"/>
                              <a:gd name="T91" fmla="*/ 359 h 1116"/>
                              <a:gd name="T92" fmla="*/ 10 w 2306"/>
                              <a:gd name="T93" fmla="*/ 314 h 1116"/>
                              <a:gd name="T94" fmla="*/ 29 w 2306"/>
                              <a:gd name="T95" fmla="*/ 229 h 1116"/>
                              <a:gd name="T96" fmla="*/ 49 w 2306"/>
                              <a:gd name="T97" fmla="*/ 198 h 1116"/>
                              <a:gd name="T98" fmla="*/ 84 w 2306"/>
                              <a:gd name="T99" fmla="*/ 169 h 1116"/>
                              <a:gd name="T100" fmla="*/ 199 w 2306"/>
                              <a:gd name="T101" fmla="*/ 116 h 1116"/>
                              <a:gd name="T102" fmla="*/ 235 w 2306"/>
                              <a:gd name="T103" fmla="*/ 121 h 1116"/>
                              <a:gd name="T104" fmla="*/ 271 w 2306"/>
                              <a:gd name="T105" fmla="*/ 115 h 1116"/>
                              <a:gd name="T106" fmla="*/ 304 w 2306"/>
                              <a:gd name="T107" fmla="*/ 101 h 1116"/>
                              <a:gd name="T108" fmla="*/ 334 w 2306"/>
                              <a:gd name="T109" fmla="*/ 78 h 1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306" h="1116">
                                <a:moveTo>
                                  <a:pt x="334" y="78"/>
                                </a:moveTo>
                                <a:lnTo>
                                  <a:pt x="374" y="70"/>
                                </a:lnTo>
                                <a:lnTo>
                                  <a:pt x="414" y="62"/>
                                </a:lnTo>
                                <a:lnTo>
                                  <a:pt x="455" y="54"/>
                                </a:lnTo>
                                <a:lnTo>
                                  <a:pt x="499" y="48"/>
                                </a:lnTo>
                                <a:lnTo>
                                  <a:pt x="545" y="41"/>
                                </a:lnTo>
                                <a:lnTo>
                                  <a:pt x="592" y="35"/>
                                </a:lnTo>
                                <a:lnTo>
                                  <a:pt x="640" y="29"/>
                                </a:lnTo>
                                <a:lnTo>
                                  <a:pt x="689" y="24"/>
                                </a:lnTo>
                                <a:lnTo>
                                  <a:pt x="740" y="19"/>
                                </a:lnTo>
                                <a:lnTo>
                                  <a:pt x="791" y="15"/>
                                </a:lnTo>
                                <a:lnTo>
                                  <a:pt x="845" y="11"/>
                                </a:lnTo>
                                <a:lnTo>
                                  <a:pt x="899" y="7"/>
                                </a:lnTo>
                                <a:lnTo>
                                  <a:pt x="1008" y="3"/>
                                </a:lnTo>
                                <a:lnTo>
                                  <a:pt x="1122" y="0"/>
                                </a:lnTo>
                                <a:lnTo>
                                  <a:pt x="1166" y="0"/>
                                </a:lnTo>
                                <a:lnTo>
                                  <a:pt x="1210" y="0"/>
                                </a:lnTo>
                                <a:lnTo>
                                  <a:pt x="1255" y="0"/>
                                </a:lnTo>
                                <a:lnTo>
                                  <a:pt x="1300" y="1"/>
                                </a:lnTo>
                                <a:lnTo>
                                  <a:pt x="1345" y="2"/>
                                </a:lnTo>
                                <a:lnTo>
                                  <a:pt x="1391" y="3"/>
                                </a:lnTo>
                                <a:lnTo>
                                  <a:pt x="1437" y="5"/>
                                </a:lnTo>
                                <a:lnTo>
                                  <a:pt x="1483" y="7"/>
                                </a:lnTo>
                                <a:lnTo>
                                  <a:pt x="1529" y="11"/>
                                </a:lnTo>
                                <a:lnTo>
                                  <a:pt x="1574" y="14"/>
                                </a:lnTo>
                                <a:lnTo>
                                  <a:pt x="1619" y="17"/>
                                </a:lnTo>
                                <a:lnTo>
                                  <a:pt x="1664" y="22"/>
                                </a:lnTo>
                                <a:lnTo>
                                  <a:pt x="1710" y="26"/>
                                </a:lnTo>
                                <a:lnTo>
                                  <a:pt x="1755" y="32"/>
                                </a:lnTo>
                                <a:lnTo>
                                  <a:pt x="1800" y="38"/>
                                </a:lnTo>
                                <a:lnTo>
                                  <a:pt x="1844" y="43"/>
                                </a:lnTo>
                                <a:lnTo>
                                  <a:pt x="1847" y="43"/>
                                </a:lnTo>
                                <a:lnTo>
                                  <a:pt x="1900" y="52"/>
                                </a:lnTo>
                                <a:lnTo>
                                  <a:pt x="1951" y="63"/>
                                </a:lnTo>
                                <a:lnTo>
                                  <a:pt x="1995" y="77"/>
                                </a:lnTo>
                                <a:lnTo>
                                  <a:pt x="2038" y="91"/>
                                </a:lnTo>
                                <a:lnTo>
                                  <a:pt x="2076" y="108"/>
                                </a:lnTo>
                                <a:lnTo>
                                  <a:pt x="2111" y="126"/>
                                </a:lnTo>
                                <a:lnTo>
                                  <a:pt x="2142" y="145"/>
                                </a:lnTo>
                                <a:lnTo>
                                  <a:pt x="2169" y="165"/>
                                </a:lnTo>
                                <a:lnTo>
                                  <a:pt x="2195" y="188"/>
                                </a:lnTo>
                                <a:lnTo>
                                  <a:pt x="2216" y="210"/>
                                </a:lnTo>
                                <a:lnTo>
                                  <a:pt x="2235" y="234"/>
                                </a:lnTo>
                                <a:lnTo>
                                  <a:pt x="2252" y="258"/>
                                </a:lnTo>
                                <a:lnTo>
                                  <a:pt x="2265" y="283"/>
                                </a:lnTo>
                                <a:lnTo>
                                  <a:pt x="2276" y="309"/>
                                </a:lnTo>
                                <a:lnTo>
                                  <a:pt x="2286" y="335"/>
                                </a:lnTo>
                                <a:lnTo>
                                  <a:pt x="2293" y="360"/>
                                </a:lnTo>
                                <a:lnTo>
                                  <a:pt x="2299" y="386"/>
                                </a:lnTo>
                                <a:lnTo>
                                  <a:pt x="2302" y="412"/>
                                </a:lnTo>
                                <a:lnTo>
                                  <a:pt x="2304" y="438"/>
                                </a:lnTo>
                                <a:lnTo>
                                  <a:pt x="2306" y="463"/>
                                </a:lnTo>
                                <a:lnTo>
                                  <a:pt x="2304" y="489"/>
                                </a:lnTo>
                                <a:lnTo>
                                  <a:pt x="2303" y="513"/>
                                </a:lnTo>
                                <a:lnTo>
                                  <a:pt x="2301" y="537"/>
                                </a:lnTo>
                                <a:lnTo>
                                  <a:pt x="2298" y="560"/>
                                </a:lnTo>
                                <a:lnTo>
                                  <a:pt x="2293" y="582"/>
                                </a:lnTo>
                                <a:lnTo>
                                  <a:pt x="2289" y="602"/>
                                </a:lnTo>
                                <a:lnTo>
                                  <a:pt x="2283" y="623"/>
                                </a:lnTo>
                                <a:lnTo>
                                  <a:pt x="2279" y="640"/>
                                </a:lnTo>
                                <a:lnTo>
                                  <a:pt x="2269" y="672"/>
                                </a:lnTo>
                                <a:lnTo>
                                  <a:pt x="2258" y="696"/>
                                </a:lnTo>
                                <a:lnTo>
                                  <a:pt x="2241" y="714"/>
                                </a:lnTo>
                                <a:lnTo>
                                  <a:pt x="2188" y="701"/>
                                </a:lnTo>
                                <a:lnTo>
                                  <a:pt x="2138" y="688"/>
                                </a:lnTo>
                                <a:lnTo>
                                  <a:pt x="2088" y="676"/>
                                </a:lnTo>
                                <a:lnTo>
                                  <a:pt x="2040" y="667"/>
                                </a:lnTo>
                                <a:lnTo>
                                  <a:pt x="1994" y="658"/>
                                </a:lnTo>
                                <a:lnTo>
                                  <a:pt x="1950" y="652"/>
                                </a:lnTo>
                                <a:lnTo>
                                  <a:pt x="1906" y="646"/>
                                </a:lnTo>
                                <a:lnTo>
                                  <a:pt x="1863" y="643"/>
                                </a:lnTo>
                                <a:lnTo>
                                  <a:pt x="1823" y="639"/>
                                </a:lnTo>
                                <a:lnTo>
                                  <a:pt x="1784" y="638"/>
                                </a:lnTo>
                                <a:lnTo>
                                  <a:pt x="1746" y="638"/>
                                </a:lnTo>
                                <a:lnTo>
                                  <a:pt x="1708" y="640"/>
                                </a:lnTo>
                                <a:lnTo>
                                  <a:pt x="1672" y="644"/>
                                </a:lnTo>
                                <a:lnTo>
                                  <a:pt x="1637" y="647"/>
                                </a:lnTo>
                                <a:lnTo>
                                  <a:pt x="1604" y="654"/>
                                </a:lnTo>
                                <a:lnTo>
                                  <a:pt x="1571" y="661"/>
                                </a:lnTo>
                                <a:lnTo>
                                  <a:pt x="1559" y="653"/>
                                </a:lnTo>
                                <a:lnTo>
                                  <a:pt x="1547" y="645"/>
                                </a:lnTo>
                                <a:lnTo>
                                  <a:pt x="1537" y="640"/>
                                </a:lnTo>
                                <a:lnTo>
                                  <a:pt x="1506" y="627"/>
                                </a:lnTo>
                                <a:lnTo>
                                  <a:pt x="1460" y="609"/>
                                </a:lnTo>
                                <a:lnTo>
                                  <a:pt x="1399" y="587"/>
                                </a:lnTo>
                                <a:lnTo>
                                  <a:pt x="1362" y="575"/>
                                </a:lnTo>
                                <a:lnTo>
                                  <a:pt x="1324" y="564"/>
                                </a:lnTo>
                                <a:lnTo>
                                  <a:pt x="1281" y="553"/>
                                </a:lnTo>
                                <a:lnTo>
                                  <a:pt x="1237" y="542"/>
                                </a:lnTo>
                                <a:lnTo>
                                  <a:pt x="1190" y="533"/>
                                </a:lnTo>
                                <a:lnTo>
                                  <a:pt x="1141" y="525"/>
                                </a:lnTo>
                                <a:lnTo>
                                  <a:pt x="1090" y="517"/>
                                </a:lnTo>
                                <a:lnTo>
                                  <a:pt x="1037" y="513"/>
                                </a:lnTo>
                                <a:lnTo>
                                  <a:pt x="984" y="509"/>
                                </a:lnTo>
                                <a:lnTo>
                                  <a:pt x="928" y="509"/>
                                </a:lnTo>
                                <a:lnTo>
                                  <a:pt x="872" y="512"/>
                                </a:lnTo>
                                <a:lnTo>
                                  <a:pt x="815" y="517"/>
                                </a:lnTo>
                                <a:lnTo>
                                  <a:pt x="756" y="525"/>
                                </a:lnTo>
                                <a:lnTo>
                                  <a:pt x="699" y="537"/>
                                </a:lnTo>
                                <a:lnTo>
                                  <a:pt x="641" y="553"/>
                                </a:lnTo>
                                <a:lnTo>
                                  <a:pt x="583" y="573"/>
                                </a:lnTo>
                                <a:lnTo>
                                  <a:pt x="526" y="598"/>
                                </a:lnTo>
                                <a:lnTo>
                                  <a:pt x="469" y="627"/>
                                </a:lnTo>
                                <a:lnTo>
                                  <a:pt x="414" y="662"/>
                                </a:lnTo>
                                <a:lnTo>
                                  <a:pt x="359" y="701"/>
                                </a:lnTo>
                                <a:lnTo>
                                  <a:pt x="305" y="746"/>
                                </a:lnTo>
                                <a:lnTo>
                                  <a:pt x="254" y="797"/>
                                </a:lnTo>
                                <a:lnTo>
                                  <a:pt x="204" y="854"/>
                                </a:lnTo>
                                <a:lnTo>
                                  <a:pt x="157" y="918"/>
                                </a:lnTo>
                                <a:lnTo>
                                  <a:pt x="149" y="930"/>
                                </a:lnTo>
                                <a:lnTo>
                                  <a:pt x="135" y="954"/>
                                </a:lnTo>
                                <a:lnTo>
                                  <a:pt x="122" y="978"/>
                                </a:lnTo>
                                <a:lnTo>
                                  <a:pt x="108" y="1001"/>
                                </a:lnTo>
                                <a:lnTo>
                                  <a:pt x="96" y="1025"/>
                                </a:lnTo>
                                <a:lnTo>
                                  <a:pt x="84" y="1048"/>
                                </a:lnTo>
                                <a:lnTo>
                                  <a:pt x="73" y="1071"/>
                                </a:lnTo>
                                <a:lnTo>
                                  <a:pt x="60" y="1094"/>
                                </a:lnTo>
                                <a:lnTo>
                                  <a:pt x="49" y="1116"/>
                                </a:lnTo>
                                <a:lnTo>
                                  <a:pt x="41" y="1105"/>
                                </a:lnTo>
                                <a:lnTo>
                                  <a:pt x="32" y="1093"/>
                                </a:lnTo>
                                <a:lnTo>
                                  <a:pt x="27" y="1081"/>
                                </a:lnTo>
                                <a:lnTo>
                                  <a:pt x="20" y="1068"/>
                                </a:lnTo>
                                <a:lnTo>
                                  <a:pt x="15" y="1055"/>
                                </a:lnTo>
                                <a:lnTo>
                                  <a:pt x="11" y="1040"/>
                                </a:lnTo>
                                <a:lnTo>
                                  <a:pt x="7" y="1026"/>
                                </a:lnTo>
                                <a:lnTo>
                                  <a:pt x="4" y="1010"/>
                                </a:lnTo>
                                <a:lnTo>
                                  <a:pt x="2" y="993"/>
                                </a:lnTo>
                                <a:lnTo>
                                  <a:pt x="1" y="977"/>
                                </a:lnTo>
                                <a:lnTo>
                                  <a:pt x="0" y="955"/>
                                </a:lnTo>
                                <a:lnTo>
                                  <a:pt x="2" y="933"/>
                                </a:lnTo>
                                <a:lnTo>
                                  <a:pt x="4" y="910"/>
                                </a:lnTo>
                                <a:lnTo>
                                  <a:pt x="9" y="887"/>
                                </a:lnTo>
                                <a:lnTo>
                                  <a:pt x="14" y="862"/>
                                </a:lnTo>
                                <a:lnTo>
                                  <a:pt x="21" y="838"/>
                                </a:lnTo>
                                <a:lnTo>
                                  <a:pt x="30" y="812"/>
                                </a:lnTo>
                                <a:lnTo>
                                  <a:pt x="41" y="786"/>
                                </a:lnTo>
                                <a:lnTo>
                                  <a:pt x="54" y="791"/>
                                </a:lnTo>
                                <a:lnTo>
                                  <a:pt x="67" y="793"/>
                                </a:lnTo>
                                <a:lnTo>
                                  <a:pt x="79" y="795"/>
                                </a:lnTo>
                                <a:lnTo>
                                  <a:pt x="93" y="796"/>
                                </a:lnTo>
                                <a:lnTo>
                                  <a:pt x="105" y="796"/>
                                </a:lnTo>
                                <a:lnTo>
                                  <a:pt x="117" y="794"/>
                                </a:lnTo>
                                <a:lnTo>
                                  <a:pt x="130" y="792"/>
                                </a:lnTo>
                                <a:lnTo>
                                  <a:pt x="142" y="788"/>
                                </a:lnTo>
                                <a:lnTo>
                                  <a:pt x="154" y="784"/>
                                </a:lnTo>
                                <a:lnTo>
                                  <a:pt x="165" y="778"/>
                                </a:lnTo>
                                <a:lnTo>
                                  <a:pt x="177" y="772"/>
                                </a:lnTo>
                                <a:lnTo>
                                  <a:pt x="187" y="764"/>
                                </a:lnTo>
                                <a:lnTo>
                                  <a:pt x="197" y="755"/>
                                </a:lnTo>
                                <a:lnTo>
                                  <a:pt x="206" y="746"/>
                                </a:lnTo>
                                <a:lnTo>
                                  <a:pt x="214" y="735"/>
                                </a:lnTo>
                                <a:lnTo>
                                  <a:pt x="220" y="723"/>
                                </a:lnTo>
                                <a:lnTo>
                                  <a:pt x="227" y="710"/>
                                </a:lnTo>
                                <a:lnTo>
                                  <a:pt x="233" y="696"/>
                                </a:lnTo>
                                <a:lnTo>
                                  <a:pt x="236" y="683"/>
                                </a:lnTo>
                                <a:lnTo>
                                  <a:pt x="239" y="668"/>
                                </a:lnTo>
                                <a:lnTo>
                                  <a:pt x="240" y="655"/>
                                </a:lnTo>
                                <a:lnTo>
                                  <a:pt x="239" y="640"/>
                                </a:lnTo>
                                <a:lnTo>
                                  <a:pt x="238" y="627"/>
                                </a:lnTo>
                                <a:lnTo>
                                  <a:pt x="235" y="614"/>
                                </a:lnTo>
                                <a:lnTo>
                                  <a:pt x="230" y="600"/>
                                </a:lnTo>
                                <a:lnTo>
                                  <a:pt x="225" y="587"/>
                                </a:lnTo>
                                <a:lnTo>
                                  <a:pt x="218" y="574"/>
                                </a:lnTo>
                                <a:lnTo>
                                  <a:pt x="210" y="563"/>
                                </a:lnTo>
                                <a:lnTo>
                                  <a:pt x="201" y="552"/>
                                </a:lnTo>
                                <a:lnTo>
                                  <a:pt x="191" y="542"/>
                                </a:lnTo>
                                <a:lnTo>
                                  <a:pt x="180" y="533"/>
                                </a:lnTo>
                                <a:lnTo>
                                  <a:pt x="168" y="525"/>
                                </a:lnTo>
                                <a:lnTo>
                                  <a:pt x="145" y="512"/>
                                </a:lnTo>
                                <a:lnTo>
                                  <a:pt x="123" y="499"/>
                                </a:lnTo>
                                <a:lnTo>
                                  <a:pt x="103" y="485"/>
                                </a:lnTo>
                                <a:lnTo>
                                  <a:pt x="84" y="471"/>
                                </a:lnTo>
                                <a:lnTo>
                                  <a:pt x="66" y="457"/>
                                </a:lnTo>
                                <a:lnTo>
                                  <a:pt x="50" y="441"/>
                                </a:lnTo>
                                <a:lnTo>
                                  <a:pt x="43" y="433"/>
                                </a:lnTo>
                                <a:lnTo>
                                  <a:pt x="37" y="425"/>
                                </a:lnTo>
                                <a:lnTo>
                                  <a:pt x="31" y="417"/>
                                </a:lnTo>
                                <a:lnTo>
                                  <a:pt x="26" y="410"/>
                                </a:lnTo>
                                <a:lnTo>
                                  <a:pt x="22" y="403"/>
                                </a:lnTo>
                                <a:lnTo>
                                  <a:pt x="19" y="395"/>
                                </a:lnTo>
                                <a:lnTo>
                                  <a:pt x="15" y="386"/>
                                </a:lnTo>
                                <a:lnTo>
                                  <a:pt x="13" y="378"/>
                                </a:lnTo>
                                <a:lnTo>
                                  <a:pt x="11" y="369"/>
                                </a:lnTo>
                                <a:lnTo>
                                  <a:pt x="10" y="359"/>
                                </a:lnTo>
                                <a:lnTo>
                                  <a:pt x="9" y="349"/>
                                </a:lnTo>
                                <a:lnTo>
                                  <a:pt x="9" y="338"/>
                                </a:lnTo>
                                <a:lnTo>
                                  <a:pt x="9" y="327"/>
                                </a:lnTo>
                                <a:lnTo>
                                  <a:pt x="10" y="314"/>
                                </a:lnTo>
                                <a:lnTo>
                                  <a:pt x="11" y="302"/>
                                </a:lnTo>
                                <a:lnTo>
                                  <a:pt x="13" y="289"/>
                                </a:lnTo>
                                <a:lnTo>
                                  <a:pt x="20" y="261"/>
                                </a:lnTo>
                                <a:lnTo>
                                  <a:pt x="29" y="229"/>
                                </a:lnTo>
                                <a:lnTo>
                                  <a:pt x="32" y="221"/>
                                </a:lnTo>
                                <a:lnTo>
                                  <a:pt x="37" y="214"/>
                                </a:lnTo>
                                <a:lnTo>
                                  <a:pt x="42" y="206"/>
                                </a:lnTo>
                                <a:lnTo>
                                  <a:pt x="49" y="198"/>
                                </a:lnTo>
                                <a:lnTo>
                                  <a:pt x="56" y="191"/>
                                </a:lnTo>
                                <a:lnTo>
                                  <a:pt x="65" y="183"/>
                                </a:lnTo>
                                <a:lnTo>
                                  <a:pt x="74" y="177"/>
                                </a:lnTo>
                                <a:lnTo>
                                  <a:pt x="84" y="169"/>
                                </a:lnTo>
                                <a:lnTo>
                                  <a:pt x="107" y="155"/>
                                </a:lnTo>
                                <a:lnTo>
                                  <a:pt x="135" y="142"/>
                                </a:lnTo>
                                <a:lnTo>
                                  <a:pt x="165" y="128"/>
                                </a:lnTo>
                                <a:lnTo>
                                  <a:pt x="199" y="116"/>
                                </a:lnTo>
                                <a:lnTo>
                                  <a:pt x="208" y="118"/>
                                </a:lnTo>
                                <a:lnTo>
                                  <a:pt x="217" y="119"/>
                                </a:lnTo>
                                <a:lnTo>
                                  <a:pt x="226" y="119"/>
                                </a:lnTo>
                                <a:lnTo>
                                  <a:pt x="235" y="121"/>
                                </a:lnTo>
                                <a:lnTo>
                                  <a:pt x="244" y="119"/>
                                </a:lnTo>
                                <a:lnTo>
                                  <a:pt x="253" y="118"/>
                                </a:lnTo>
                                <a:lnTo>
                                  <a:pt x="262" y="117"/>
                                </a:lnTo>
                                <a:lnTo>
                                  <a:pt x="271" y="115"/>
                                </a:lnTo>
                                <a:lnTo>
                                  <a:pt x="280" y="113"/>
                                </a:lnTo>
                                <a:lnTo>
                                  <a:pt x="287" y="109"/>
                                </a:lnTo>
                                <a:lnTo>
                                  <a:pt x="296" y="106"/>
                                </a:lnTo>
                                <a:lnTo>
                                  <a:pt x="304" y="101"/>
                                </a:lnTo>
                                <a:lnTo>
                                  <a:pt x="312" y="96"/>
                                </a:lnTo>
                                <a:lnTo>
                                  <a:pt x="320" y="91"/>
                                </a:lnTo>
                                <a:lnTo>
                                  <a:pt x="328" y="85"/>
                                </a:lnTo>
                                <a:lnTo>
                                  <a:pt x="334" y="78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3180"/>
                        <wps:cNvSpPr>
                          <a:spLocks/>
                        </wps:cNvSpPr>
                        <wps:spPr bwMode="auto">
                          <a:xfrm>
                            <a:off x="7515" y="6925"/>
                            <a:ext cx="973" cy="184"/>
                          </a:xfrm>
                          <a:custGeom>
                            <a:avLst/>
                            <a:gdLst>
                              <a:gd name="T0" fmla="*/ 1414 w 2919"/>
                              <a:gd name="T1" fmla="*/ 15 h 550"/>
                              <a:gd name="T2" fmla="*/ 1487 w 2919"/>
                              <a:gd name="T3" fmla="*/ 23 h 550"/>
                              <a:gd name="T4" fmla="*/ 1518 w 2919"/>
                              <a:gd name="T5" fmla="*/ 27 h 550"/>
                              <a:gd name="T6" fmla="*/ 1604 w 2919"/>
                              <a:gd name="T7" fmla="*/ 45 h 550"/>
                              <a:gd name="T8" fmla="*/ 1715 w 2919"/>
                              <a:gd name="T9" fmla="*/ 77 h 550"/>
                              <a:gd name="T10" fmla="*/ 1846 w 2919"/>
                              <a:gd name="T11" fmla="*/ 118 h 550"/>
                              <a:gd name="T12" fmla="*/ 1993 w 2919"/>
                              <a:gd name="T13" fmla="*/ 167 h 550"/>
                              <a:gd name="T14" fmla="*/ 2151 w 2919"/>
                              <a:gd name="T15" fmla="*/ 223 h 550"/>
                              <a:gd name="T16" fmla="*/ 2315 w 2919"/>
                              <a:gd name="T17" fmla="*/ 284 h 550"/>
                              <a:gd name="T18" fmla="*/ 2481 w 2919"/>
                              <a:gd name="T19" fmla="*/ 346 h 550"/>
                              <a:gd name="T20" fmla="*/ 2644 w 2919"/>
                              <a:gd name="T21" fmla="*/ 407 h 550"/>
                              <a:gd name="T22" fmla="*/ 2895 w 2919"/>
                              <a:gd name="T23" fmla="*/ 507 h 550"/>
                              <a:gd name="T24" fmla="*/ 2849 w 2919"/>
                              <a:gd name="T25" fmla="*/ 501 h 550"/>
                              <a:gd name="T26" fmla="*/ 2808 w 2919"/>
                              <a:gd name="T27" fmla="*/ 495 h 550"/>
                              <a:gd name="T28" fmla="*/ 2768 w 2919"/>
                              <a:gd name="T29" fmla="*/ 487 h 550"/>
                              <a:gd name="T30" fmla="*/ 2749 w 2919"/>
                              <a:gd name="T31" fmla="*/ 483 h 550"/>
                              <a:gd name="T32" fmla="*/ 2721 w 2919"/>
                              <a:gd name="T33" fmla="*/ 478 h 550"/>
                              <a:gd name="T34" fmla="*/ 2668 w 2919"/>
                              <a:gd name="T35" fmla="*/ 469 h 550"/>
                              <a:gd name="T36" fmla="*/ 2584 w 2919"/>
                              <a:gd name="T37" fmla="*/ 460 h 550"/>
                              <a:gd name="T38" fmla="*/ 2463 w 2919"/>
                              <a:gd name="T39" fmla="*/ 453 h 550"/>
                              <a:gd name="T40" fmla="*/ 2333 w 2919"/>
                              <a:gd name="T41" fmla="*/ 453 h 550"/>
                              <a:gd name="T42" fmla="*/ 2195 w 2919"/>
                              <a:gd name="T43" fmla="*/ 458 h 550"/>
                              <a:gd name="T44" fmla="*/ 2051 w 2919"/>
                              <a:gd name="T45" fmla="*/ 465 h 550"/>
                              <a:gd name="T46" fmla="*/ 1902 w 2919"/>
                              <a:gd name="T47" fmla="*/ 477 h 550"/>
                              <a:gd name="T48" fmla="*/ 1748 w 2919"/>
                              <a:gd name="T49" fmla="*/ 490 h 550"/>
                              <a:gd name="T50" fmla="*/ 1553 w 2919"/>
                              <a:gd name="T51" fmla="*/ 508 h 550"/>
                              <a:gd name="T52" fmla="*/ 1317 w 2919"/>
                              <a:gd name="T53" fmla="*/ 527 h 550"/>
                              <a:gd name="T54" fmla="*/ 1081 w 2919"/>
                              <a:gd name="T55" fmla="*/ 543 h 550"/>
                              <a:gd name="T56" fmla="*/ 906 w 2919"/>
                              <a:gd name="T57" fmla="*/ 548 h 550"/>
                              <a:gd name="T58" fmla="*/ 793 w 2919"/>
                              <a:gd name="T59" fmla="*/ 550 h 550"/>
                              <a:gd name="T60" fmla="*/ 682 w 2919"/>
                              <a:gd name="T61" fmla="*/ 547 h 550"/>
                              <a:gd name="T62" fmla="*/ 576 w 2919"/>
                              <a:gd name="T63" fmla="*/ 541 h 550"/>
                              <a:gd name="T64" fmla="*/ 472 w 2919"/>
                              <a:gd name="T65" fmla="*/ 530 h 550"/>
                              <a:gd name="T66" fmla="*/ 373 w 2919"/>
                              <a:gd name="T67" fmla="*/ 516 h 550"/>
                              <a:gd name="T68" fmla="*/ 279 w 2919"/>
                              <a:gd name="T69" fmla="*/ 497 h 550"/>
                              <a:gd name="T70" fmla="*/ 191 w 2919"/>
                              <a:gd name="T71" fmla="*/ 472 h 550"/>
                              <a:gd name="T72" fmla="*/ 109 w 2919"/>
                              <a:gd name="T73" fmla="*/ 442 h 550"/>
                              <a:gd name="T74" fmla="*/ 35 w 2919"/>
                              <a:gd name="T75" fmla="*/ 406 h 550"/>
                              <a:gd name="T76" fmla="*/ 4 w 2919"/>
                              <a:gd name="T77" fmla="*/ 381 h 550"/>
                              <a:gd name="T78" fmla="*/ 63 w 2919"/>
                              <a:gd name="T79" fmla="*/ 324 h 550"/>
                              <a:gd name="T80" fmla="*/ 128 w 2919"/>
                              <a:gd name="T81" fmla="*/ 272 h 550"/>
                              <a:gd name="T82" fmla="*/ 196 w 2919"/>
                              <a:gd name="T83" fmla="*/ 226 h 550"/>
                              <a:gd name="T84" fmla="*/ 267 w 2919"/>
                              <a:gd name="T85" fmla="*/ 184 h 550"/>
                              <a:gd name="T86" fmla="*/ 341 w 2919"/>
                              <a:gd name="T87" fmla="*/ 148 h 550"/>
                              <a:gd name="T88" fmla="*/ 416 w 2919"/>
                              <a:gd name="T89" fmla="*/ 117 h 550"/>
                              <a:gd name="T90" fmla="*/ 493 w 2919"/>
                              <a:gd name="T91" fmla="*/ 90 h 550"/>
                              <a:gd name="T92" fmla="*/ 571 w 2919"/>
                              <a:gd name="T93" fmla="*/ 67 h 550"/>
                              <a:gd name="T94" fmla="*/ 651 w 2919"/>
                              <a:gd name="T95" fmla="*/ 49 h 550"/>
                              <a:gd name="T96" fmla="*/ 729 w 2919"/>
                              <a:gd name="T97" fmla="*/ 33 h 550"/>
                              <a:gd name="T98" fmla="*/ 807 w 2919"/>
                              <a:gd name="T99" fmla="*/ 21 h 550"/>
                              <a:gd name="T100" fmla="*/ 886 w 2919"/>
                              <a:gd name="T101" fmla="*/ 12 h 550"/>
                              <a:gd name="T102" fmla="*/ 962 w 2919"/>
                              <a:gd name="T103" fmla="*/ 6 h 550"/>
                              <a:gd name="T104" fmla="*/ 1036 w 2919"/>
                              <a:gd name="T105" fmla="*/ 2 h 550"/>
                              <a:gd name="T106" fmla="*/ 1177 w 2919"/>
                              <a:gd name="T107" fmla="*/ 0 h 550"/>
                              <a:gd name="T108" fmla="*/ 1226 w 2919"/>
                              <a:gd name="T109" fmla="*/ 2 h 550"/>
                              <a:gd name="T110" fmla="*/ 1276 w 2919"/>
                              <a:gd name="T111" fmla="*/ 4 h 550"/>
                              <a:gd name="T112" fmla="*/ 1325 w 2919"/>
                              <a:gd name="T113" fmla="*/ 7 h 550"/>
                              <a:gd name="T114" fmla="*/ 1372 w 2919"/>
                              <a:gd name="T115" fmla="*/ 11 h 5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919" h="550">
                                <a:moveTo>
                                  <a:pt x="1372" y="11"/>
                                </a:moveTo>
                                <a:lnTo>
                                  <a:pt x="1414" y="15"/>
                                </a:lnTo>
                                <a:lnTo>
                                  <a:pt x="1452" y="18"/>
                                </a:lnTo>
                                <a:lnTo>
                                  <a:pt x="1487" y="23"/>
                                </a:lnTo>
                                <a:lnTo>
                                  <a:pt x="1517" y="27"/>
                                </a:lnTo>
                                <a:lnTo>
                                  <a:pt x="1518" y="27"/>
                                </a:lnTo>
                                <a:lnTo>
                                  <a:pt x="1558" y="34"/>
                                </a:lnTo>
                                <a:lnTo>
                                  <a:pt x="1604" y="45"/>
                                </a:lnTo>
                                <a:lnTo>
                                  <a:pt x="1657" y="59"/>
                                </a:lnTo>
                                <a:lnTo>
                                  <a:pt x="1715" y="77"/>
                                </a:lnTo>
                                <a:lnTo>
                                  <a:pt x="1778" y="96"/>
                                </a:lnTo>
                                <a:lnTo>
                                  <a:pt x="1846" y="118"/>
                                </a:lnTo>
                                <a:lnTo>
                                  <a:pt x="1918" y="142"/>
                                </a:lnTo>
                                <a:lnTo>
                                  <a:pt x="1993" y="167"/>
                                </a:lnTo>
                                <a:lnTo>
                                  <a:pt x="2070" y="195"/>
                                </a:lnTo>
                                <a:lnTo>
                                  <a:pt x="2151" y="223"/>
                                </a:lnTo>
                                <a:lnTo>
                                  <a:pt x="2232" y="254"/>
                                </a:lnTo>
                                <a:lnTo>
                                  <a:pt x="2315" y="284"/>
                                </a:lnTo>
                                <a:lnTo>
                                  <a:pt x="2398" y="315"/>
                                </a:lnTo>
                                <a:lnTo>
                                  <a:pt x="2481" y="346"/>
                                </a:lnTo>
                                <a:lnTo>
                                  <a:pt x="2562" y="377"/>
                                </a:lnTo>
                                <a:lnTo>
                                  <a:pt x="2644" y="407"/>
                                </a:lnTo>
                                <a:lnTo>
                                  <a:pt x="2919" y="510"/>
                                </a:lnTo>
                                <a:lnTo>
                                  <a:pt x="2895" y="507"/>
                                </a:lnTo>
                                <a:lnTo>
                                  <a:pt x="2871" y="505"/>
                                </a:lnTo>
                                <a:lnTo>
                                  <a:pt x="2849" y="501"/>
                                </a:lnTo>
                                <a:lnTo>
                                  <a:pt x="2828" y="498"/>
                                </a:lnTo>
                                <a:lnTo>
                                  <a:pt x="2808" y="495"/>
                                </a:lnTo>
                                <a:lnTo>
                                  <a:pt x="2787" y="491"/>
                                </a:lnTo>
                                <a:lnTo>
                                  <a:pt x="2768" y="487"/>
                                </a:lnTo>
                                <a:lnTo>
                                  <a:pt x="2750" y="483"/>
                                </a:lnTo>
                                <a:lnTo>
                                  <a:pt x="2749" y="483"/>
                                </a:lnTo>
                                <a:lnTo>
                                  <a:pt x="2747" y="482"/>
                                </a:lnTo>
                                <a:lnTo>
                                  <a:pt x="2721" y="478"/>
                                </a:lnTo>
                                <a:lnTo>
                                  <a:pt x="2695" y="473"/>
                                </a:lnTo>
                                <a:lnTo>
                                  <a:pt x="2668" y="469"/>
                                </a:lnTo>
                                <a:lnTo>
                                  <a:pt x="2641" y="465"/>
                                </a:lnTo>
                                <a:lnTo>
                                  <a:pt x="2584" y="460"/>
                                </a:lnTo>
                                <a:lnTo>
                                  <a:pt x="2524" y="455"/>
                                </a:lnTo>
                                <a:lnTo>
                                  <a:pt x="2463" y="453"/>
                                </a:lnTo>
                                <a:lnTo>
                                  <a:pt x="2399" y="452"/>
                                </a:lnTo>
                                <a:lnTo>
                                  <a:pt x="2333" y="453"/>
                                </a:lnTo>
                                <a:lnTo>
                                  <a:pt x="2265" y="454"/>
                                </a:lnTo>
                                <a:lnTo>
                                  <a:pt x="2195" y="458"/>
                                </a:lnTo>
                                <a:lnTo>
                                  <a:pt x="2124" y="461"/>
                                </a:lnTo>
                                <a:lnTo>
                                  <a:pt x="2051" y="465"/>
                                </a:lnTo>
                                <a:lnTo>
                                  <a:pt x="1977" y="471"/>
                                </a:lnTo>
                                <a:lnTo>
                                  <a:pt x="1902" y="477"/>
                                </a:lnTo>
                                <a:lnTo>
                                  <a:pt x="1825" y="483"/>
                                </a:lnTo>
                                <a:lnTo>
                                  <a:pt x="1748" y="490"/>
                                </a:lnTo>
                                <a:lnTo>
                                  <a:pt x="1669" y="498"/>
                                </a:lnTo>
                                <a:lnTo>
                                  <a:pt x="1553" y="508"/>
                                </a:lnTo>
                                <a:lnTo>
                                  <a:pt x="1434" y="518"/>
                                </a:lnTo>
                                <a:lnTo>
                                  <a:pt x="1317" y="527"/>
                                </a:lnTo>
                                <a:lnTo>
                                  <a:pt x="1198" y="536"/>
                                </a:lnTo>
                                <a:lnTo>
                                  <a:pt x="1081" y="543"/>
                                </a:lnTo>
                                <a:lnTo>
                                  <a:pt x="964" y="547"/>
                                </a:lnTo>
                                <a:lnTo>
                                  <a:pt x="906" y="548"/>
                                </a:lnTo>
                                <a:lnTo>
                                  <a:pt x="850" y="550"/>
                                </a:lnTo>
                                <a:lnTo>
                                  <a:pt x="793" y="550"/>
                                </a:lnTo>
                                <a:lnTo>
                                  <a:pt x="737" y="548"/>
                                </a:lnTo>
                                <a:lnTo>
                                  <a:pt x="682" y="547"/>
                                </a:lnTo>
                                <a:lnTo>
                                  <a:pt x="628" y="544"/>
                                </a:lnTo>
                                <a:lnTo>
                                  <a:pt x="576" y="541"/>
                                </a:lnTo>
                                <a:lnTo>
                                  <a:pt x="523" y="536"/>
                                </a:lnTo>
                                <a:lnTo>
                                  <a:pt x="472" y="530"/>
                                </a:lnTo>
                                <a:lnTo>
                                  <a:pt x="421" y="524"/>
                                </a:lnTo>
                                <a:lnTo>
                                  <a:pt x="373" y="516"/>
                                </a:lnTo>
                                <a:lnTo>
                                  <a:pt x="325" y="507"/>
                                </a:lnTo>
                                <a:lnTo>
                                  <a:pt x="279" y="497"/>
                                </a:lnTo>
                                <a:lnTo>
                                  <a:pt x="234" y="486"/>
                                </a:lnTo>
                                <a:lnTo>
                                  <a:pt x="191" y="472"/>
                                </a:lnTo>
                                <a:lnTo>
                                  <a:pt x="149" y="458"/>
                                </a:lnTo>
                                <a:lnTo>
                                  <a:pt x="109" y="442"/>
                                </a:lnTo>
                                <a:lnTo>
                                  <a:pt x="71" y="425"/>
                                </a:lnTo>
                                <a:lnTo>
                                  <a:pt x="35" y="406"/>
                                </a:lnTo>
                                <a:lnTo>
                                  <a:pt x="0" y="385"/>
                                </a:lnTo>
                                <a:lnTo>
                                  <a:pt x="4" y="381"/>
                                </a:lnTo>
                                <a:lnTo>
                                  <a:pt x="33" y="352"/>
                                </a:lnTo>
                                <a:lnTo>
                                  <a:pt x="63" y="324"/>
                                </a:lnTo>
                                <a:lnTo>
                                  <a:pt x="96" y="297"/>
                                </a:lnTo>
                                <a:lnTo>
                                  <a:pt x="128" y="272"/>
                                </a:lnTo>
                                <a:lnTo>
                                  <a:pt x="162" y="248"/>
                                </a:lnTo>
                                <a:lnTo>
                                  <a:pt x="196" y="226"/>
                                </a:lnTo>
                                <a:lnTo>
                                  <a:pt x="231" y="204"/>
                                </a:lnTo>
                                <a:lnTo>
                                  <a:pt x="267" y="184"/>
                                </a:lnTo>
                                <a:lnTo>
                                  <a:pt x="304" y="165"/>
                                </a:lnTo>
                                <a:lnTo>
                                  <a:pt x="341" y="148"/>
                                </a:lnTo>
                                <a:lnTo>
                                  <a:pt x="378" y="132"/>
                                </a:lnTo>
                                <a:lnTo>
                                  <a:pt x="416" y="117"/>
                                </a:lnTo>
                                <a:lnTo>
                                  <a:pt x="455" y="102"/>
                                </a:lnTo>
                                <a:lnTo>
                                  <a:pt x="493" y="90"/>
                                </a:lnTo>
                                <a:lnTo>
                                  <a:pt x="532" y="78"/>
                                </a:lnTo>
                                <a:lnTo>
                                  <a:pt x="571" y="67"/>
                                </a:lnTo>
                                <a:lnTo>
                                  <a:pt x="612" y="58"/>
                                </a:lnTo>
                                <a:lnTo>
                                  <a:pt x="651" y="49"/>
                                </a:lnTo>
                                <a:lnTo>
                                  <a:pt x="690" y="40"/>
                                </a:lnTo>
                                <a:lnTo>
                                  <a:pt x="729" y="33"/>
                                </a:lnTo>
                                <a:lnTo>
                                  <a:pt x="768" y="26"/>
                                </a:lnTo>
                                <a:lnTo>
                                  <a:pt x="807" y="21"/>
                                </a:lnTo>
                                <a:lnTo>
                                  <a:pt x="847" y="16"/>
                                </a:lnTo>
                                <a:lnTo>
                                  <a:pt x="886" y="12"/>
                                </a:lnTo>
                                <a:lnTo>
                                  <a:pt x="924" y="8"/>
                                </a:lnTo>
                                <a:lnTo>
                                  <a:pt x="962" y="6"/>
                                </a:lnTo>
                                <a:lnTo>
                                  <a:pt x="999" y="4"/>
                                </a:lnTo>
                                <a:lnTo>
                                  <a:pt x="1036" y="2"/>
                                </a:lnTo>
                                <a:lnTo>
                                  <a:pt x="1107" y="0"/>
                                </a:lnTo>
                                <a:lnTo>
                                  <a:pt x="1177" y="0"/>
                                </a:lnTo>
                                <a:lnTo>
                                  <a:pt x="1201" y="0"/>
                                </a:lnTo>
                                <a:lnTo>
                                  <a:pt x="1226" y="2"/>
                                </a:lnTo>
                                <a:lnTo>
                                  <a:pt x="1252" y="3"/>
                                </a:lnTo>
                                <a:lnTo>
                                  <a:pt x="1276" y="4"/>
                                </a:lnTo>
                                <a:lnTo>
                                  <a:pt x="1300" y="5"/>
                                </a:lnTo>
                                <a:lnTo>
                                  <a:pt x="1325" y="7"/>
                                </a:lnTo>
                                <a:lnTo>
                                  <a:pt x="1348" y="8"/>
                                </a:lnTo>
                                <a:lnTo>
                                  <a:pt x="1372" y="11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3181"/>
                        <wps:cNvSpPr>
                          <a:spLocks/>
                        </wps:cNvSpPr>
                        <wps:spPr bwMode="auto">
                          <a:xfrm>
                            <a:off x="9569" y="6347"/>
                            <a:ext cx="2246" cy="685"/>
                          </a:xfrm>
                          <a:custGeom>
                            <a:avLst/>
                            <a:gdLst>
                              <a:gd name="T0" fmla="*/ 1981 w 6738"/>
                              <a:gd name="T1" fmla="*/ 1282 h 2053"/>
                              <a:gd name="T2" fmla="*/ 2064 w 6738"/>
                              <a:gd name="T3" fmla="*/ 1078 h 2053"/>
                              <a:gd name="T4" fmla="*/ 2279 w 6738"/>
                              <a:gd name="T5" fmla="*/ 770 h 2053"/>
                              <a:gd name="T6" fmla="*/ 2424 w 6738"/>
                              <a:gd name="T7" fmla="*/ 626 h 2053"/>
                              <a:gd name="T8" fmla="*/ 2749 w 6738"/>
                              <a:gd name="T9" fmla="*/ 391 h 2053"/>
                              <a:gd name="T10" fmla="*/ 3091 w 6738"/>
                              <a:gd name="T11" fmla="*/ 218 h 2053"/>
                              <a:gd name="T12" fmla="*/ 3358 w 6738"/>
                              <a:gd name="T13" fmla="*/ 122 h 2053"/>
                              <a:gd name="T14" fmla="*/ 3582 w 6738"/>
                              <a:gd name="T15" fmla="*/ 65 h 2053"/>
                              <a:gd name="T16" fmla="*/ 3852 w 6738"/>
                              <a:gd name="T17" fmla="*/ 26 h 2053"/>
                              <a:gd name="T18" fmla="*/ 4243 w 6738"/>
                              <a:gd name="T19" fmla="*/ 0 h 2053"/>
                              <a:gd name="T20" fmla="*/ 4583 w 6738"/>
                              <a:gd name="T21" fmla="*/ 14 h 2053"/>
                              <a:gd name="T22" fmla="*/ 4879 w 6738"/>
                              <a:gd name="T23" fmla="*/ 69 h 2053"/>
                              <a:gd name="T24" fmla="*/ 5137 w 6738"/>
                              <a:gd name="T25" fmla="*/ 161 h 2053"/>
                              <a:gd name="T26" fmla="*/ 5363 w 6738"/>
                              <a:gd name="T27" fmla="*/ 290 h 2053"/>
                              <a:gd name="T28" fmla="*/ 5568 w 6738"/>
                              <a:gd name="T29" fmla="*/ 453 h 2053"/>
                              <a:gd name="T30" fmla="*/ 5758 w 6738"/>
                              <a:gd name="T31" fmla="*/ 650 h 2053"/>
                              <a:gd name="T32" fmla="*/ 6073 w 6738"/>
                              <a:gd name="T33" fmla="*/ 1072 h 2053"/>
                              <a:gd name="T34" fmla="*/ 6160 w 6738"/>
                              <a:gd name="T35" fmla="*/ 1126 h 2053"/>
                              <a:gd name="T36" fmla="*/ 6426 w 6738"/>
                              <a:gd name="T37" fmla="*/ 1200 h 2053"/>
                              <a:gd name="T38" fmla="*/ 6607 w 6738"/>
                              <a:gd name="T39" fmla="*/ 1304 h 2053"/>
                              <a:gd name="T40" fmla="*/ 6709 w 6738"/>
                              <a:gd name="T41" fmla="*/ 1424 h 2053"/>
                              <a:gd name="T42" fmla="*/ 6339 w 6738"/>
                              <a:gd name="T43" fmla="*/ 1349 h 2053"/>
                              <a:gd name="T44" fmla="*/ 5660 w 6738"/>
                              <a:gd name="T45" fmla="*/ 1267 h 2053"/>
                              <a:gd name="T46" fmla="*/ 5006 w 6738"/>
                              <a:gd name="T47" fmla="*/ 1332 h 2053"/>
                              <a:gd name="T48" fmla="*/ 4383 w 6738"/>
                              <a:gd name="T49" fmla="*/ 1490 h 2053"/>
                              <a:gd name="T50" fmla="*/ 3650 w 6738"/>
                              <a:gd name="T51" fmla="*/ 1739 h 2053"/>
                              <a:gd name="T52" fmla="*/ 3173 w 6738"/>
                              <a:gd name="T53" fmla="*/ 1892 h 2053"/>
                              <a:gd name="T54" fmla="*/ 2740 w 6738"/>
                              <a:gd name="T55" fmla="*/ 1983 h 2053"/>
                              <a:gd name="T56" fmla="*/ 2182 w 6738"/>
                              <a:gd name="T57" fmla="*/ 2046 h 2053"/>
                              <a:gd name="T58" fmla="*/ 1572 w 6738"/>
                              <a:gd name="T59" fmla="*/ 2039 h 2053"/>
                              <a:gd name="T60" fmla="*/ 988 w 6738"/>
                              <a:gd name="T61" fmla="*/ 1959 h 2053"/>
                              <a:gd name="T62" fmla="*/ 427 w 6738"/>
                              <a:gd name="T63" fmla="*/ 1811 h 2053"/>
                              <a:gd name="T64" fmla="*/ 18 w 6738"/>
                              <a:gd name="T65" fmla="*/ 1650 h 2053"/>
                              <a:gd name="T66" fmla="*/ 4 w 6738"/>
                              <a:gd name="T67" fmla="*/ 1523 h 2053"/>
                              <a:gd name="T68" fmla="*/ 45 w 6738"/>
                              <a:gd name="T69" fmla="*/ 1371 h 2053"/>
                              <a:gd name="T70" fmla="*/ 142 w 6738"/>
                              <a:gd name="T71" fmla="*/ 1143 h 2053"/>
                              <a:gd name="T72" fmla="*/ 308 w 6738"/>
                              <a:gd name="T73" fmla="*/ 841 h 2053"/>
                              <a:gd name="T74" fmla="*/ 488 w 6738"/>
                              <a:gd name="T75" fmla="*/ 682 h 2053"/>
                              <a:gd name="T76" fmla="*/ 687 w 6738"/>
                              <a:gd name="T77" fmla="*/ 606 h 2053"/>
                              <a:gd name="T78" fmla="*/ 885 w 6738"/>
                              <a:gd name="T79" fmla="*/ 593 h 2053"/>
                              <a:gd name="T80" fmla="*/ 1088 w 6738"/>
                              <a:gd name="T81" fmla="*/ 623 h 2053"/>
                              <a:gd name="T82" fmla="*/ 1006 w 6738"/>
                              <a:gd name="T83" fmla="*/ 784 h 2053"/>
                              <a:gd name="T84" fmla="*/ 855 w 6738"/>
                              <a:gd name="T85" fmla="*/ 1041 h 2053"/>
                              <a:gd name="T86" fmla="*/ 804 w 6738"/>
                              <a:gd name="T87" fmla="*/ 1199 h 2053"/>
                              <a:gd name="T88" fmla="*/ 846 w 6738"/>
                              <a:gd name="T89" fmla="*/ 1285 h 2053"/>
                              <a:gd name="T90" fmla="*/ 938 w 6738"/>
                              <a:gd name="T91" fmla="*/ 1325 h 2053"/>
                              <a:gd name="T92" fmla="*/ 1031 w 6738"/>
                              <a:gd name="T93" fmla="*/ 1300 h 2053"/>
                              <a:gd name="T94" fmla="*/ 1163 w 6738"/>
                              <a:gd name="T95" fmla="*/ 1081 h 2053"/>
                              <a:gd name="T96" fmla="*/ 1313 w 6738"/>
                              <a:gd name="T97" fmla="*/ 865 h 2053"/>
                              <a:gd name="T98" fmla="*/ 1431 w 6738"/>
                              <a:gd name="T99" fmla="*/ 770 h 2053"/>
                              <a:gd name="T100" fmla="*/ 1604 w 6738"/>
                              <a:gd name="T101" fmla="*/ 723 h 2053"/>
                              <a:gd name="T102" fmla="*/ 1839 w 6738"/>
                              <a:gd name="T103" fmla="*/ 738 h 2053"/>
                              <a:gd name="T104" fmla="*/ 1811 w 6738"/>
                              <a:gd name="T105" fmla="*/ 937 h 2053"/>
                              <a:gd name="T106" fmla="*/ 1696 w 6738"/>
                              <a:gd name="T107" fmla="*/ 1221 h 2053"/>
                              <a:gd name="T108" fmla="*/ 1654 w 6738"/>
                              <a:gd name="T109" fmla="*/ 1443 h 2053"/>
                              <a:gd name="T110" fmla="*/ 1698 w 6738"/>
                              <a:gd name="T111" fmla="*/ 1528 h 2053"/>
                              <a:gd name="T112" fmla="*/ 1788 w 6738"/>
                              <a:gd name="T113" fmla="*/ 1569 h 2053"/>
                              <a:gd name="T114" fmla="*/ 1882 w 6738"/>
                              <a:gd name="T115" fmla="*/ 1542 h 2053"/>
                              <a:gd name="T116" fmla="*/ 1937 w 6738"/>
                              <a:gd name="T117" fmla="*/ 1462 h 20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6738" h="2053">
                                <a:moveTo>
                                  <a:pt x="1941" y="1448"/>
                                </a:moveTo>
                                <a:lnTo>
                                  <a:pt x="1946" y="1418"/>
                                </a:lnTo>
                                <a:lnTo>
                                  <a:pt x="1952" y="1390"/>
                                </a:lnTo>
                                <a:lnTo>
                                  <a:pt x="1959" y="1362"/>
                                </a:lnTo>
                                <a:lnTo>
                                  <a:pt x="1965" y="1336"/>
                                </a:lnTo>
                                <a:lnTo>
                                  <a:pt x="1973" y="1309"/>
                                </a:lnTo>
                                <a:lnTo>
                                  <a:pt x="1981" y="1282"/>
                                </a:lnTo>
                                <a:lnTo>
                                  <a:pt x="1990" y="1255"/>
                                </a:lnTo>
                                <a:lnTo>
                                  <a:pt x="1999" y="1229"/>
                                </a:lnTo>
                                <a:lnTo>
                                  <a:pt x="2008" y="1203"/>
                                </a:lnTo>
                                <a:lnTo>
                                  <a:pt x="2019" y="1178"/>
                                </a:lnTo>
                                <a:lnTo>
                                  <a:pt x="2029" y="1152"/>
                                </a:lnTo>
                                <a:lnTo>
                                  <a:pt x="2040" y="1127"/>
                                </a:lnTo>
                                <a:lnTo>
                                  <a:pt x="2064" y="1078"/>
                                </a:lnTo>
                                <a:lnTo>
                                  <a:pt x="2090" y="1031"/>
                                </a:lnTo>
                                <a:lnTo>
                                  <a:pt x="2118" y="984"/>
                                </a:lnTo>
                                <a:lnTo>
                                  <a:pt x="2147" y="939"/>
                                </a:lnTo>
                                <a:lnTo>
                                  <a:pt x="2177" y="895"/>
                                </a:lnTo>
                                <a:lnTo>
                                  <a:pt x="2209" y="852"/>
                                </a:lnTo>
                                <a:lnTo>
                                  <a:pt x="2243" y="810"/>
                                </a:lnTo>
                                <a:lnTo>
                                  <a:pt x="2279" y="770"/>
                                </a:lnTo>
                                <a:lnTo>
                                  <a:pt x="2315" y="730"/>
                                </a:lnTo>
                                <a:lnTo>
                                  <a:pt x="2353" y="692"/>
                                </a:lnTo>
                                <a:lnTo>
                                  <a:pt x="2360" y="687"/>
                                </a:lnTo>
                                <a:lnTo>
                                  <a:pt x="2367" y="680"/>
                                </a:lnTo>
                                <a:lnTo>
                                  <a:pt x="2375" y="673"/>
                                </a:lnTo>
                                <a:lnTo>
                                  <a:pt x="2381" y="666"/>
                                </a:lnTo>
                                <a:lnTo>
                                  <a:pt x="2424" y="626"/>
                                </a:lnTo>
                                <a:lnTo>
                                  <a:pt x="2468" y="588"/>
                                </a:lnTo>
                                <a:lnTo>
                                  <a:pt x="2513" y="552"/>
                                </a:lnTo>
                                <a:lnTo>
                                  <a:pt x="2558" y="518"/>
                                </a:lnTo>
                                <a:lnTo>
                                  <a:pt x="2604" y="484"/>
                                </a:lnTo>
                                <a:lnTo>
                                  <a:pt x="2653" y="451"/>
                                </a:lnTo>
                                <a:lnTo>
                                  <a:pt x="2700" y="420"/>
                                </a:lnTo>
                                <a:lnTo>
                                  <a:pt x="2749" y="391"/>
                                </a:lnTo>
                                <a:lnTo>
                                  <a:pt x="2797" y="362"/>
                                </a:lnTo>
                                <a:lnTo>
                                  <a:pt x="2846" y="335"/>
                                </a:lnTo>
                                <a:lnTo>
                                  <a:pt x="2895" y="309"/>
                                </a:lnTo>
                                <a:lnTo>
                                  <a:pt x="2945" y="285"/>
                                </a:lnTo>
                                <a:lnTo>
                                  <a:pt x="2994" y="261"/>
                                </a:lnTo>
                                <a:lnTo>
                                  <a:pt x="3043" y="239"/>
                                </a:lnTo>
                                <a:lnTo>
                                  <a:pt x="3091" y="218"/>
                                </a:lnTo>
                                <a:lnTo>
                                  <a:pt x="3139" y="198"/>
                                </a:lnTo>
                                <a:lnTo>
                                  <a:pt x="3177" y="184"/>
                                </a:lnTo>
                                <a:lnTo>
                                  <a:pt x="3214" y="170"/>
                                </a:lnTo>
                                <a:lnTo>
                                  <a:pt x="3251" y="157"/>
                                </a:lnTo>
                                <a:lnTo>
                                  <a:pt x="3287" y="144"/>
                                </a:lnTo>
                                <a:lnTo>
                                  <a:pt x="3323" y="132"/>
                                </a:lnTo>
                                <a:lnTo>
                                  <a:pt x="3358" y="122"/>
                                </a:lnTo>
                                <a:lnTo>
                                  <a:pt x="3392" y="111"/>
                                </a:lnTo>
                                <a:lnTo>
                                  <a:pt x="3426" y="102"/>
                                </a:lnTo>
                                <a:lnTo>
                                  <a:pt x="3458" y="93"/>
                                </a:lnTo>
                                <a:lnTo>
                                  <a:pt x="3491" y="85"/>
                                </a:lnTo>
                                <a:lnTo>
                                  <a:pt x="3521" y="77"/>
                                </a:lnTo>
                                <a:lnTo>
                                  <a:pt x="3552" y="71"/>
                                </a:lnTo>
                                <a:lnTo>
                                  <a:pt x="3582" y="65"/>
                                </a:lnTo>
                                <a:lnTo>
                                  <a:pt x="3611" y="59"/>
                                </a:lnTo>
                                <a:lnTo>
                                  <a:pt x="3639" y="55"/>
                                </a:lnTo>
                                <a:lnTo>
                                  <a:pt x="3667" y="50"/>
                                </a:lnTo>
                                <a:lnTo>
                                  <a:pt x="3668" y="50"/>
                                </a:lnTo>
                                <a:lnTo>
                                  <a:pt x="3730" y="41"/>
                                </a:lnTo>
                                <a:lnTo>
                                  <a:pt x="3792" y="32"/>
                                </a:lnTo>
                                <a:lnTo>
                                  <a:pt x="3852" y="26"/>
                                </a:lnTo>
                                <a:lnTo>
                                  <a:pt x="3912" y="19"/>
                                </a:lnTo>
                                <a:lnTo>
                                  <a:pt x="3970" y="14"/>
                                </a:lnTo>
                                <a:lnTo>
                                  <a:pt x="4027" y="10"/>
                                </a:lnTo>
                                <a:lnTo>
                                  <a:pt x="4082" y="6"/>
                                </a:lnTo>
                                <a:lnTo>
                                  <a:pt x="4137" y="3"/>
                                </a:lnTo>
                                <a:lnTo>
                                  <a:pt x="4190" y="1"/>
                                </a:lnTo>
                                <a:lnTo>
                                  <a:pt x="4243" y="0"/>
                                </a:lnTo>
                                <a:lnTo>
                                  <a:pt x="4294" y="0"/>
                                </a:lnTo>
                                <a:lnTo>
                                  <a:pt x="4345" y="0"/>
                                </a:lnTo>
                                <a:lnTo>
                                  <a:pt x="4395" y="1"/>
                                </a:lnTo>
                                <a:lnTo>
                                  <a:pt x="4443" y="3"/>
                                </a:lnTo>
                                <a:lnTo>
                                  <a:pt x="4490" y="7"/>
                                </a:lnTo>
                                <a:lnTo>
                                  <a:pt x="4537" y="10"/>
                                </a:lnTo>
                                <a:lnTo>
                                  <a:pt x="4583" y="14"/>
                                </a:lnTo>
                                <a:lnTo>
                                  <a:pt x="4628" y="20"/>
                                </a:lnTo>
                                <a:lnTo>
                                  <a:pt x="4672" y="27"/>
                                </a:lnTo>
                                <a:lnTo>
                                  <a:pt x="4715" y="34"/>
                                </a:lnTo>
                                <a:lnTo>
                                  <a:pt x="4757" y="41"/>
                                </a:lnTo>
                                <a:lnTo>
                                  <a:pt x="4798" y="50"/>
                                </a:lnTo>
                                <a:lnTo>
                                  <a:pt x="4840" y="59"/>
                                </a:lnTo>
                                <a:lnTo>
                                  <a:pt x="4879" y="69"/>
                                </a:lnTo>
                                <a:lnTo>
                                  <a:pt x="4918" y="81"/>
                                </a:lnTo>
                                <a:lnTo>
                                  <a:pt x="4956" y="92"/>
                                </a:lnTo>
                                <a:lnTo>
                                  <a:pt x="4994" y="104"/>
                                </a:lnTo>
                                <a:lnTo>
                                  <a:pt x="5031" y="118"/>
                                </a:lnTo>
                                <a:lnTo>
                                  <a:pt x="5067" y="132"/>
                                </a:lnTo>
                                <a:lnTo>
                                  <a:pt x="5103" y="147"/>
                                </a:lnTo>
                                <a:lnTo>
                                  <a:pt x="5137" y="161"/>
                                </a:lnTo>
                                <a:lnTo>
                                  <a:pt x="5171" y="178"/>
                                </a:lnTo>
                                <a:lnTo>
                                  <a:pt x="5204" y="195"/>
                                </a:lnTo>
                                <a:lnTo>
                                  <a:pt x="5237" y="212"/>
                                </a:lnTo>
                                <a:lnTo>
                                  <a:pt x="5269" y="231"/>
                                </a:lnTo>
                                <a:lnTo>
                                  <a:pt x="5302" y="250"/>
                                </a:lnTo>
                                <a:lnTo>
                                  <a:pt x="5333" y="269"/>
                                </a:lnTo>
                                <a:lnTo>
                                  <a:pt x="5363" y="290"/>
                                </a:lnTo>
                                <a:lnTo>
                                  <a:pt x="5395" y="311"/>
                                </a:lnTo>
                                <a:lnTo>
                                  <a:pt x="5424" y="333"/>
                                </a:lnTo>
                                <a:lnTo>
                                  <a:pt x="5454" y="355"/>
                                </a:lnTo>
                                <a:lnTo>
                                  <a:pt x="5483" y="379"/>
                                </a:lnTo>
                                <a:lnTo>
                                  <a:pt x="5512" y="403"/>
                                </a:lnTo>
                                <a:lnTo>
                                  <a:pt x="5540" y="428"/>
                                </a:lnTo>
                                <a:lnTo>
                                  <a:pt x="5568" y="453"/>
                                </a:lnTo>
                                <a:lnTo>
                                  <a:pt x="5596" y="480"/>
                                </a:lnTo>
                                <a:lnTo>
                                  <a:pt x="5624" y="506"/>
                                </a:lnTo>
                                <a:lnTo>
                                  <a:pt x="5651" y="533"/>
                                </a:lnTo>
                                <a:lnTo>
                                  <a:pt x="5679" y="561"/>
                                </a:lnTo>
                                <a:lnTo>
                                  <a:pt x="5705" y="590"/>
                                </a:lnTo>
                                <a:lnTo>
                                  <a:pt x="5732" y="620"/>
                                </a:lnTo>
                                <a:lnTo>
                                  <a:pt x="5758" y="650"/>
                                </a:lnTo>
                                <a:lnTo>
                                  <a:pt x="5810" y="713"/>
                                </a:lnTo>
                                <a:lnTo>
                                  <a:pt x="5863" y="776"/>
                                </a:lnTo>
                                <a:lnTo>
                                  <a:pt x="5913" y="844"/>
                                </a:lnTo>
                                <a:lnTo>
                                  <a:pt x="5964" y="913"/>
                                </a:lnTo>
                                <a:lnTo>
                                  <a:pt x="6015" y="986"/>
                                </a:lnTo>
                                <a:lnTo>
                                  <a:pt x="6065" y="1060"/>
                                </a:lnTo>
                                <a:lnTo>
                                  <a:pt x="6073" y="1072"/>
                                </a:lnTo>
                                <a:lnTo>
                                  <a:pt x="6083" y="1083"/>
                                </a:lnTo>
                                <a:lnTo>
                                  <a:pt x="6093" y="1094"/>
                                </a:lnTo>
                                <a:lnTo>
                                  <a:pt x="6105" y="1103"/>
                                </a:lnTo>
                                <a:lnTo>
                                  <a:pt x="6118" y="1110"/>
                                </a:lnTo>
                                <a:lnTo>
                                  <a:pt x="6131" y="1117"/>
                                </a:lnTo>
                                <a:lnTo>
                                  <a:pt x="6146" y="1122"/>
                                </a:lnTo>
                                <a:lnTo>
                                  <a:pt x="6160" y="1126"/>
                                </a:lnTo>
                                <a:lnTo>
                                  <a:pt x="6204" y="1135"/>
                                </a:lnTo>
                                <a:lnTo>
                                  <a:pt x="6245" y="1144"/>
                                </a:lnTo>
                                <a:lnTo>
                                  <a:pt x="6285" y="1154"/>
                                </a:lnTo>
                                <a:lnTo>
                                  <a:pt x="6323" y="1164"/>
                                </a:lnTo>
                                <a:lnTo>
                                  <a:pt x="6358" y="1175"/>
                                </a:lnTo>
                                <a:lnTo>
                                  <a:pt x="6393" y="1188"/>
                                </a:lnTo>
                                <a:lnTo>
                                  <a:pt x="6426" y="1200"/>
                                </a:lnTo>
                                <a:lnTo>
                                  <a:pt x="6456" y="1212"/>
                                </a:lnTo>
                                <a:lnTo>
                                  <a:pt x="6485" y="1226"/>
                                </a:lnTo>
                                <a:lnTo>
                                  <a:pt x="6513" y="1240"/>
                                </a:lnTo>
                                <a:lnTo>
                                  <a:pt x="6539" y="1255"/>
                                </a:lnTo>
                                <a:lnTo>
                                  <a:pt x="6563" y="1271"/>
                                </a:lnTo>
                                <a:lnTo>
                                  <a:pt x="6586" y="1287"/>
                                </a:lnTo>
                                <a:lnTo>
                                  <a:pt x="6607" y="1304"/>
                                </a:lnTo>
                                <a:lnTo>
                                  <a:pt x="6627" y="1322"/>
                                </a:lnTo>
                                <a:lnTo>
                                  <a:pt x="6646" y="1341"/>
                                </a:lnTo>
                                <a:lnTo>
                                  <a:pt x="6659" y="1356"/>
                                </a:lnTo>
                                <a:lnTo>
                                  <a:pt x="6673" y="1373"/>
                                </a:lnTo>
                                <a:lnTo>
                                  <a:pt x="6685" y="1388"/>
                                </a:lnTo>
                                <a:lnTo>
                                  <a:pt x="6698" y="1406"/>
                                </a:lnTo>
                                <a:lnTo>
                                  <a:pt x="6709" y="1424"/>
                                </a:lnTo>
                                <a:lnTo>
                                  <a:pt x="6719" y="1442"/>
                                </a:lnTo>
                                <a:lnTo>
                                  <a:pt x="6729" y="1462"/>
                                </a:lnTo>
                                <a:lnTo>
                                  <a:pt x="6738" y="1481"/>
                                </a:lnTo>
                                <a:lnTo>
                                  <a:pt x="6637" y="1442"/>
                                </a:lnTo>
                                <a:lnTo>
                                  <a:pt x="6537" y="1406"/>
                                </a:lnTo>
                                <a:lnTo>
                                  <a:pt x="6439" y="1375"/>
                                </a:lnTo>
                                <a:lnTo>
                                  <a:pt x="6339" y="1349"/>
                                </a:lnTo>
                                <a:lnTo>
                                  <a:pt x="6241" y="1325"/>
                                </a:lnTo>
                                <a:lnTo>
                                  <a:pt x="6143" y="1308"/>
                                </a:lnTo>
                                <a:lnTo>
                                  <a:pt x="6046" y="1292"/>
                                </a:lnTo>
                                <a:lnTo>
                                  <a:pt x="5949" y="1281"/>
                                </a:lnTo>
                                <a:lnTo>
                                  <a:pt x="5852" y="1273"/>
                                </a:lnTo>
                                <a:lnTo>
                                  <a:pt x="5756" y="1268"/>
                                </a:lnTo>
                                <a:lnTo>
                                  <a:pt x="5660" y="1267"/>
                                </a:lnTo>
                                <a:lnTo>
                                  <a:pt x="5565" y="1268"/>
                                </a:lnTo>
                                <a:lnTo>
                                  <a:pt x="5471" y="1273"/>
                                </a:lnTo>
                                <a:lnTo>
                                  <a:pt x="5377" y="1280"/>
                                </a:lnTo>
                                <a:lnTo>
                                  <a:pt x="5283" y="1290"/>
                                </a:lnTo>
                                <a:lnTo>
                                  <a:pt x="5190" y="1302"/>
                                </a:lnTo>
                                <a:lnTo>
                                  <a:pt x="5098" y="1315"/>
                                </a:lnTo>
                                <a:lnTo>
                                  <a:pt x="5006" y="1332"/>
                                </a:lnTo>
                                <a:lnTo>
                                  <a:pt x="4916" y="1350"/>
                                </a:lnTo>
                                <a:lnTo>
                                  <a:pt x="4825" y="1370"/>
                                </a:lnTo>
                                <a:lnTo>
                                  <a:pt x="4735" y="1392"/>
                                </a:lnTo>
                                <a:lnTo>
                                  <a:pt x="4646" y="1414"/>
                                </a:lnTo>
                                <a:lnTo>
                                  <a:pt x="4557" y="1439"/>
                                </a:lnTo>
                                <a:lnTo>
                                  <a:pt x="4469" y="1464"/>
                                </a:lnTo>
                                <a:lnTo>
                                  <a:pt x="4383" y="1490"/>
                                </a:lnTo>
                                <a:lnTo>
                                  <a:pt x="4296" y="1517"/>
                                </a:lnTo>
                                <a:lnTo>
                                  <a:pt x="4211" y="1545"/>
                                </a:lnTo>
                                <a:lnTo>
                                  <a:pt x="4125" y="1574"/>
                                </a:lnTo>
                                <a:lnTo>
                                  <a:pt x="3958" y="1631"/>
                                </a:lnTo>
                                <a:lnTo>
                                  <a:pt x="3793" y="1689"/>
                                </a:lnTo>
                                <a:lnTo>
                                  <a:pt x="3721" y="1714"/>
                                </a:lnTo>
                                <a:lnTo>
                                  <a:pt x="3650" y="1739"/>
                                </a:lnTo>
                                <a:lnTo>
                                  <a:pt x="3579" y="1764"/>
                                </a:lnTo>
                                <a:lnTo>
                                  <a:pt x="3510" y="1787"/>
                                </a:lnTo>
                                <a:lnTo>
                                  <a:pt x="3440" y="1810"/>
                                </a:lnTo>
                                <a:lnTo>
                                  <a:pt x="3372" y="1832"/>
                                </a:lnTo>
                                <a:lnTo>
                                  <a:pt x="3305" y="1853"/>
                                </a:lnTo>
                                <a:lnTo>
                                  <a:pt x="3239" y="1873"/>
                                </a:lnTo>
                                <a:lnTo>
                                  <a:pt x="3173" y="1892"/>
                                </a:lnTo>
                                <a:lnTo>
                                  <a:pt x="3108" y="1910"/>
                                </a:lnTo>
                                <a:lnTo>
                                  <a:pt x="3044" y="1927"/>
                                </a:lnTo>
                                <a:lnTo>
                                  <a:pt x="2982" y="1942"/>
                                </a:lnTo>
                                <a:lnTo>
                                  <a:pt x="2920" y="1955"/>
                                </a:lnTo>
                                <a:lnTo>
                                  <a:pt x="2858" y="1966"/>
                                </a:lnTo>
                                <a:lnTo>
                                  <a:pt x="2799" y="1975"/>
                                </a:lnTo>
                                <a:lnTo>
                                  <a:pt x="2740" y="1983"/>
                                </a:lnTo>
                                <a:lnTo>
                                  <a:pt x="2728" y="1984"/>
                                </a:lnTo>
                                <a:lnTo>
                                  <a:pt x="2636" y="1999"/>
                                </a:lnTo>
                                <a:lnTo>
                                  <a:pt x="2544" y="2012"/>
                                </a:lnTo>
                                <a:lnTo>
                                  <a:pt x="2452" y="2022"/>
                                </a:lnTo>
                                <a:lnTo>
                                  <a:pt x="2362" y="2033"/>
                                </a:lnTo>
                                <a:lnTo>
                                  <a:pt x="2272" y="2040"/>
                                </a:lnTo>
                                <a:lnTo>
                                  <a:pt x="2182" y="2046"/>
                                </a:lnTo>
                                <a:lnTo>
                                  <a:pt x="2094" y="2049"/>
                                </a:lnTo>
                                <a:lnTo>
                                  <a:pt x="2006" y="2052"/>
                                </a:lnTo>
                                <a:lnTo>
                                  <a:pt x="1917" y="2053"/>
                                </a:lnTo>
                                <a:lnTo>
                                  <a:pt x="1830" y="2052"/>
                                </a:lnTo>
                                <a:lnTo>
                                  <a:pt x="1744" y="2049"/>
                                </a:lnTo>
                                <a:lnTo>
                                  <a:pt x="1657" y="2045"/>
                                </a:lnTo>
                                <a:lnTo>
                                  <a:pt x="1572" y="2039"/>
                                </a:lnTo>
                                <a:lnTo>
                                  <a:pt x="1487" y="2033"/>
                                </a:lnTo>
                                <a:lnTo>
                                  <a:pt x="1402" y="2024"/>
                                </a:lnTo>
                                <a:lnTo>
                                  <a:pt x="1318" y="2013"/>
                                </a:lnTo>
                                <a:lnTo>
                                  <a:pt x="1236" y="2001"/>
                                </a:lnTo>
                                <a:lnTo>
                                  <a:pt x="1153" y="1989"/>
                                </a:lnTo>
                                <a:lnTo>
                                  <a:pt x="1070" y="1974"/>
                                </a:lnTo>
                                <a:lnTo>
                                  <a:pt x="988" y="1959"/>
                                </a:lnTo>
                                <a:lnTo>
                                  <a:pt x="906" y="1941"/>
                                </a:lnTo>
                                <a:lnTo>
                                  <a:pt x="826" y="1923"/>
                                </a:lnTo>
                                <a:lnTo>
                                  <a:pt x="745" y="1903"/>
                                </a:lnTo>
                                <a:lnTo>
                                  <a:pt x="665" y="1881"/>
                                </a:lnTo>
                                <a:lnTo>
                                  <a:pt x="585" y="1859"/>
                                </a:lnTo>
                                <a:lnTo>
                                  <a:pt x="506" y="1835"/>
                                </a:lnTo>
                                <a:lnTo>
                                  <a:pt x="427" y="1811"/>
                                </a:lnTo>
                                <a:lnTo>
                                  <a:pt x="349" y="1785"/>
                                </a:lnTo>
                                <a:lnTo>
                                  <a:pt x="271" y="1758"/>
                                </a:lnTo>
                                <a:lnTo>
                                  <a:pt x="192" y="1730"/>
                                </a:lnTo>
                                <a:lnTo>
                                  <a:pt x="115" y="1701"/>
                                </a:lnTo>
                                <a:lnTo>
                                  <a:pt x="38" y="1671"/>
                                </a:lnTo>
                                <a:lnTo>
                                  <a:pt x="29" y="1659"/>
                                </a:lnTo>
                                <a:lnTo>
                                  <a:pt x="18" y="1650"/>
                                </a:lnTo>
                                <a:lnTo>
                                  <a:pt x="12" y="1646"/>
                                </a:lnTo>
                                <a:lnTo>
                                  <a:pt x="8" y="1635"/>
                                </a:lnTo>
                                <a:lnTo>
                                  <a:pt x="3" y="1620"/>
                                </a:lnTo>
                                <a:lnTo>
                                  <a:pt x="1" y="1602"/>
                                </a:lnTo>
                                <a:lnTo>
                                  <a:pt x="0" y="1580"/>
                                </a:lnTo>
                                <a:lnTo>
                                  <a:pt x="1" y="1553"/>
                                </a:lnTo>
                                <a:lnTo>
                                  <a:pt x="4" y="1523"/>
                                </a:lnTo>
                                <a:lnTo>
                                  <a:pt x="8" y="1505"/>
                                </a:lnTo>
                                <a:lnTo>
                                  <a:pt x="11" y="1486"/>
                                </a:lnTo>
                                <a:lnTo>
                                  <a:pt x="17" y="1466"/>
                                </a:lnTo>
                                <a:lnTo>
                                  <a:pt x="22" y="1444"/>
                                </a:lnTo>
                                <a:lnTo>
                                  <a:pt x="29" y="1422"/>
                                </a:lnTo>
                                <a:lnTo>
                                  <a:pt x="36" y="1397"/>
                                </a:lnTo>
                                <a:lnTo>
                                  <a:pt x="45" y="1371"/>
                                </a:lnTo>
                                <a:lnTo>
                                  <a:pt x="55" y="1343"/>
                                </a:lnTo>
                                <a:lnTo>
                                  <a:pt x="66" y="1314"/>
                                </a:lnTo>
                                <a:lnTo>
                                  <a:pt x="78" y="1284"/>
                                </a:lnTo>
                                <a:lnTo>
                                  <a:pt x="92" y="1252"/>
                                </a:lnTo>
                                <a:lnTo>
                                  <a:pt x="107" y="1217"/>
                                </a:lnTo>
                                <a:lnTo>
                                  <a:pt x="124" y="1181"/>
                                </a:lnTo>
                                <a:lnTo>
                                  <a:pt x="142" y="1143"/>
                                </a:lnTo>
                                <a:lnTo>
                                  <a:pt x="161" y="1103"/>
                                </a:lnTo>
                                <a:lnTo>
                                  <a:pt x="182" y="1061"/>
                                </a:lnTo>
                                <a:lnTo>
                                  <a:pt x="206" y="1016"/>
                                </a:lnTo>
                                <a:lnTo>
                                  <a:pt x="230" y="970"/>
                                </a:lnTo>
                                <a:lnTo>
                                  <a:pt x="256" y="922"/>
                                </a:lnTo>
                                <a:lnTo>
                                  <a:pt x="285" y="872"/>
                                </a:lnTo>
                                <a:lnTo>
                                  <a:pt x="308" y="841"/>
                                </a:lnTo>
                                <a:lnTo>
                                  <a:pt x="332" y="812"/>
                                </a:lnTo>
                                <a:lnTo>
                                  <a:pt x="356" y="785"/>
                                </a:lnTo>
                                <a:lnTo>
                                  <a:pt x="382" y="761"/>
                                </a:lnTo>
                                <a:lnTo>
                                  <a:pt x="407" y="738"/>
                                </a:lnTo>
                                <a:lnTo>
                                  <a:pt x="434" y="718"/>
                                </a:lnTo>
                                <a:lnTo>
                                  <a:pt x="461" y="699"/>
                                </a:lnTo>
                                <a:lnTo>
                                  <a:pt x="488" y="682"/>
                                </a:lnTo>
                                <a:lnTo>
                                  <a:pt x="516" y="667"/>
                                </a:lnTo>
                                <a:lnTo>
                                  <a:pt x="544" y="653"/>
                                </a:lnTo>
                                <a:lnTo>
                                  <a:pt x="572" y="641"/>
                                </a:lnTo>
                                <a:lnTo>
                                  <a:pt x="601" y="630"/>
                                </a:lnTo>
                                <a:lnTo>
                                  <a:pt x="629" y="621"/>
                                </a:lnTo>
                                <a:lnTo>
                                  <a:pt x="658" y="613"/>
                                </a:lnTo>
                                <a:lnTo>
                                  <a:pt x="687" y="606"/>
                                </a:lnTo>
                                <a:lnTo>
                                  <a:pt x="716" y="602"/>
                                </a:lnTo>
                                <a:lnTo>
                                  <a:pt x="744" y="597"/>
                                </a:lnTo>
                                <a:lnTo>
                                  <a:pt x="773" y="595"/>
                                </a:lnTo>
                                <a:lnTo>
                                  <a:pt x="801" y="593"/>
                                </a:lnTo>
                                <a:lnTo>
                                  <a:pt x="830" y="592"/>
                                </a:lnTo>
                                <a:lnTo>
                                  <a:pt x="858" y="592"/>
                                </a:lnTo>
                                <a:lnTo>
                                  <a:pt x="885" y="593"/>
                                </a:lnTo>
                                <a:lnTo>
                                  <a:pt x="913" y="594"/>
                                </a:lnTo>
                                <a:lnTo>
                                  <a:pt x="940" y="597"/>
                                </a:lnTo>
                                <a:lnTo>
                                  <a:pt x="966" y="599"/>
                                </a:lnTo>
                                <a:lnTo>
                                  <a:pt x="992" y="604"/>
                                </a:lnTo>
                                <a:lnTo>
                                  <a:pt x="1017" y="607"/>
                                </a:lnTo>
                                <a:lnTo>
                                  <a:pt x="1042" y="612"/>
                                </a:lnTo>
                                <a:lnTo>
                                  <a:pt x="1088" y="623"/>
                                </a:lnTo>
                                <a:lnTo>
                                  <a:pt x="1131" y="634"/>
                                </a:lnTo>
                                <a:lnTo>
                                  <a:pt x="1109" y="657"/>
                                </a:lnTo>
                                <a:lnTo>
                                  <a:pt x="1088" y="680"/>
                                </a:lnTo>
                                <a:lnTo>
                                  <a:pt x="1067" y="705"/>
                                </a:lnTo>
                                <a:lnTo>
                                  <a:pt x="1046" y="729"/>
                                </a:lnTo>
                                <a:lnTo>
                                  <a:pt x="1026" y="756"/>
                                </a:lnTo>
                                <a:lnTo>
                                  <a:pt x="1006" y="784"/>
                                </a:lnTo>
                                <a:lnTo>
                                  <a:pt x="986" y="812"/>
                                </a:lnTo>
                                <a:lnTo>
                                  <a:pt x="967" y="843"/>
                                </a:lnTo>
                                <a:lnTo>
                                  <a:pt x="948" y="873"/>
                                </a:lnTo>
                                <a:lnTo>
                                  <a:pt x="929" y="905"/>
                                </a:lnTo>
                                <a:lnTo>
                                  <a:pt x="911" y="938"/>
                                </a:lnTo>
                                <a:lnTo>
                                  <a:pt x="892" y="971"/>
                                </a:lnTo>
                                <a:lnTo>
                                  <a:pt x="855" y="1041"/>
                                </a:lnTo>
                                <a:lnTo>
                                  <a:pt x="817" y="1116"/>
                                </a:lnTo>
                                <a:lnTo>
                                  <a:pt x="811" y="1129"/>
                                </a:lnTo>
                                <a:lnTo>
                                  <a:pt x="807" y="1143"/>
                                </a:lnTo>
                                <a:lnTo>
                                  <a:pt x="804" y="1157"/>
                                </a:lnTo>
                                <a:lnTo>
                                  <a:pt x="802" y="1171"/>
                                </a:lnTo>
                                <a:lnTo>
                                  <a:pt x="801" y="1185"/>
                                </a:lnTo>
                                <a:lnTo>
                                  <a:pt x="804" y="1199"/>
                                </a:lnTo>
                                <a:lnTo>
                                  <a:pt x="806" y="1213"/>
                                </a:lnTo>
                                <a:lnTo>
                                  <a:pt x="809" y="1227"/>
                                </a:lnTo>
                                <a:lnTo>
                                  <a:pt x="815" y="1239"/>
                                </a:lnTo>
                                <a:lnTo>
                                  <a:pt x="820" y="1253"/>
                                </a:lnTo>
                                <a:lnTo>
                                  <a:pt x="828" y="1264"/>
                                </a:lnTo>
                                <a:lnTo>
                                  <a:pt x="837" y="1275"/>
                                </a:lnTo>
                                <a:lnTo>
                                  <a:pt x="846" y="1285"/>
                                </a:lnTo>
                                <a:lnTo>
                                  <a:pt x="857" y="1295"/>
                                </a:lnTo>
                                <a:lnTo>
                                  <a:pt x="870" y="1303"/>
                                </a:lnTo>
                                <a:lnTo>
                                  <a:pt x="882" y="1311"/>
                                </a:lnTo>
                                <a:lnTo>
                                  <a:pt x="896" y="1317"/>
                                </a:lnTo>
                                <a:lnTo>
                                  <a:pt x="910" y="1321"/>
                                </a:lnTo>
                                <a:lnTo>
                                  <a:pt x="924" y="1324"/>
                                </a:lnTo>
                                <a:lnTo>
                                  <a:pt x="938" y="1325"/>
                                </a:lnTo>
                                <a:lnTo>
                                  <a:pt x="952" y="1325"/>
                                </a:lnTo>
                                <a:lnTo>
                                  <a:pt x="966" y="1324"/>
                                </a:lnTo>
                                <a:lnTo>
                                  <a:pt x="980" y="1322"/>
                                </a:lnTo>
                                <a:lnTo>
                                  <a:pt x="994" y="1319"/>
                                </a:lnTo>
                                <a:lnTo>
                                  <a:pt x="1006" y="1313"/>
                                </a:lnTo>
                                <a:lnTo>
                                  <a:pt x="1018" y="1306"/>
                                </a:lnTo>
                                <a:lnTo>
                                  <a:pt x="1031" y="1300"/>
                                </a:lnTo>
                                <a:lnTo>
                                  <a:pt x="1042" y="1291"/>
                                </a:lnTo>
                                <a:lnTo>
                                  <a:pt x="1052" y="1281"/>
                                </a:lnTo>
                                <a:lnTo>
                                  <a:pt x="1062" y="1271"/>
                                </a:lnTo>
                                <a:lnTo>
                                  <a:pt x="1070" y="1258"/>
                                </a:lnTo>
                                <a:lnTo>
                                  <a:pt x="1078" y="1245"/>
                                </a:lnTo>
                                <a:lnTo>
                                  <a:pt x="1120" y="1160"/>
                                </a:lnTo>
                                <a:lnTo>
                                  <a:pt x="1163" y="1081"/>
                                </a:lnTo>
                                <a:lnTo>
                                  <a:pt x="1184" y="1045"/>
                                </a:lnTo>
                                <a:lnTo>
                                  <a:pt x="1205" y="1011"/>
                                </a:lnTo>
                                <a:lnTo>
                                  <a:pt x="1225" y="977"/>
                                </a:lnTo>
                                <a:lnTo>
                                  <a:pt x="1247" y="947"/>
                                </a:lnTo>
                                <a:lnTo>
                                  <a:pt x="1268" y="918"/>
                                </a:lnTo>
                                <a:lnTo>
                                  <a:pt x="1290" y="890"/>
                                </a:lnTo>
                                <a:lnTo>
                                  <a:pt x="1313" y="865"/>
                                </a:lnTo>
                                <a:lnTo>
                                  <a:pt x="1335" y="841"/>
                                </a:lnTo>
                                <a:lnTo>
                                  <a:pt x="1358" y="820"/>
                                </a:lnTo>
                                <a:lnTo>
                                  <a:pt x="1382" y="802"/>
                                </a:lnTo>
                                <a:lnTo>
                                  <a:pt x="1394" y="793"/>
                                </a:lnTo>
                                <a:lnTo>
                                  <a:pt x="1407" y="784"/>
                                </a:lnTo>
                                <a:lnTo>
                                  <a:pt x="1419" y="778"/>
                                </a:lnTo>
                                <a:lnTo>
                                  <a:pt x="1431" y="770"/>
                                </a:lnTo>
                                <a:lnTo>
                                  <a:pt x="1453" y="760"/>
                                </a:lnTo>
                                <a:lnTo>
                                  <a:pt x="1475" y="751"/>
                                </a:lnTo>
                                <a:lnTo>
                                  <a:pt x="1499" y="743"/>
                                </a:lnTo>
                                <a:lnTo>
                                  <a:pt x="1523" y="736"/>
                                </a:lnTo>
                                <a:lnTo>
                                  <a:pt x="1549" y="730"/>
                                </a:lnTo>
                                <a:lnTo>
                                  <a:pt x="1576" y="726"/>
                                </a:lnTo>
                                <a:lnTo>
                                  <a:pt x="1604" y="723"/>
                                </a:lnTo>
                                <a:lnTo>
                                  <a:pt x="1633" y="722"/>
                                </a:lnTo>
                                <a:lnTo>
                                  <a:pt x="1663" y="720"/>
                                </a:lnTo>
                                <a:lnTo>
                                  <a:pt x="1696" y="722"/>
                                </a:lnTo>
                                <a:lnTo>
                                  <a:pt x="1729" y="724"/>
                                </a:lnTo>
                                <a:lnTo>
                                  <a:pt x="1764" y="727"/>
                                </a:lnTo>
                                <a:lnTo>
                                  <a:pt x="1801" y="732"/>
                                </a:lnTo>
                                <a:lnTo>
                                  <a:pt x="1839" y="738"/>
                                </a:lnTo>
                                <a:lnTo>
                                  <a:pt x="1879" y="745"/>
                                </a:lnTo>
                                <a:lnTo>
                                  <a:pt x="1921" y="754"/>
                                </a:lnTo>
                                <a:lnTo>
                                  <a:pt x="1897" y="790"/>
                                </a:lnTo>
                                <a:lnTo>
                                  <a:pt x="1874" y="826"/>
                                </a:lnTo>
                                <a:lnTo>
                                  <a:pt x="1852" y="862"/>
                                </a:lnTo>
                                <a:lnTo>
                                  <a:pt x="1831" y="899"/>
                                </a:lnTo>
                                <a:lnTo>
                                  <a:pt x="1811" y="937"/>
                                </a:lnTo>
                                <a:lnTo>
                                  <a:pt x="1791" y="975"/>
                                </a:lnTo>
                                <a:lnTo>
                                  <a:pt x="1773" y="1014"/>
                                </a:lnTo>
                                <a:lnTo>
                                  <a:pt x="1755" y="1054"/>
                                </a:lnTo>
                                <a:lnTo>
                                  <a:pt x="1738" y="1095"/>
                                </a:lnTo>
                                <a:lnTo>
                                  <a:pt x="1724" y="1136"/>
                                </a:lnTo>
                                <a:lnTo>
                                  <a:pt x="1709" y="1179"/>
                                </a:lnTo>
                                <a:lnTo>
                                  <a:pt x="1696" y="1221"/>
                                </a:lnTo>
                                <a:lnTo>
                                  <a:pt x="1683" y="1265"/>
                                </a:lnTo>
                                <a:lnTo>
                                  <a:pt x="1673" y="1309"/>
                                </a:lnTo>
                                <a:lnTo>
                                  <a:pt x="1663" y="1353"/>
                                </a:lnTo>
                                <a:lnTo>
                                  <a:pt x="1654" y="1399"/>
                                </a:lnTo>
                                <a:lnTo>
                                  <a:pt x="1653" y="1414"/>
                                </a:lnTo>
                                <a:lnTo>
                                  <a:pt x="1653" y="1429"/>
                                </a:lnTo>
                                <a:lnTo>
                                  <a:pt x="1654" y="1443"/>
                                </a:lnTo>
                                <a:lnTo>
                                  <a:pt x="1656" y="1457"/>
                                </a:lnTo>
                                <a:lnTo>
                                  <a:pt x="1661" y="1470"/>
                                </a:lnTo>
                                <a:lnTo>
                                  <a:pt x="1665" y="1483"/>
                                </a:lnTo>
                                <a:lnTo>
                                  <a:pt x="1672" y="1496"/>
                                </a:lnTo>
                                <a:lnTo>
                                  <a:pt x="1680" y="1508"/>
                                </a:lnTo>
                                <a:lnTo>
                                  <a:pt x="1689" y="1518"/>
                                </a:lnTo>
                                <a:lnTo>
                                  <a:pt x="1698" y="1528"/>
                                </a:lnTo>
                                <a:lnTo>
                                  <a:pt x="1709" y="1538"/>
                                </a:lnTo>
                                <a:lnTo>
                                  <a:pt x="1720" y="1546"/>
                                </a:lnTo>
                                <a:lnTo>
                                  <a:pt x="1732" y="1553"/>
                                </a:lnTo>
                                <a:lnTo>
                                  <a:pt x="1746" y="1559"/>
                                </a:lnTo>
                                <a:lnTo>
                                  <a:pt x="1759" y="1563"/>
                                </a:lnTo>
                                <a:lnTo>
                                  <a:pt x="1774" y="1566"/>
                                </a:lnTo>
                                <a:lnTo>
                                  <a:pt x="1788" y="1569"/>
                                </a:lnTo>
                                <a:lnTo>
                                  <a:pt x="1803" y="1569"/>
                                </a:lnTo>
                                <a:lnTo>
                                  <a:pt x="1818" y="1568"/>
                                </a:lnTo>
                                <a:lnTo>
                                  <a:pt x="1832" y="1564"/>
                                </a:lnTo>
                                <a:lnTo>
                                  <a:pt x="1846" y="1561"/>
                                </a:lnTo>
                                <a:lnTo>
                                  <a:pt x="1858" y="1555"/>
                                </a:lnTo>
                                <a:lnTo>
                                  <a:pt x="1870" y="1550"/>
                                </a:lnTo>
                                <a:lnTo>
                                  <a:pt x="1882" y="1542"/>
                                </a:lnTo>
                                <a:lnTo>
                                  <a:pt x="1894" y="1533"/>
                                </a:lnTo>
                                <a:lnTo>
                                  <a:pt x="1904" y="1523"/>
                                </a:lnTo>
                                <a:lnTo>
                                  <a:pt x="1913" y="1513"/>
                                </a:lnTo>
                                <a:lnTo>
                                  <a:pt x="1921" y="1501"/>
                                </a:lnTo>
                                <a:lnTo>
                                  <a:pt x="1927" y="1489"/>
                                </a:lnTo>
                                <a:lnTo>
                                  <a:pt x="1933" y="1476"/>
                                </a:lnTo>
                                <a:lnTo>
                                  <a:pt x="1937" y="1462"/>
                                </a:lnTo>
                                <a:lnTo>
                                  <a:pt x="1941" y="1448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3182"/>
                        <wps:cNvSpPr>
                          <a:spLocks/>
                        </wps:cNvSpPr>
                        <wps:spPr bwMode="auto">
                          <a:xfrm>
                            <a:off x="7504" y="6286"/>
                            <a:ext cx="2005" cy="676"/>
                          </a:xfrm>
                          <a:custGeom>
                            <a:avLst/>
                            <a:gdLst>
                              <a:gd name="T0" fmla="*/ 4667 w 6014"/>
                              <a:gd name="T1" fmla="*/ 835 h 2028"/>
                              <a:gd name="T2" fmla="*/ 4776 w 6014"/>
                              <a:gd name="T3" fmla="*/ 1068 h 2028"/>
                              <a:gd name="T4" fmla="*/ 4821 w 6014"/>
                              <a:gd name="T5" fmla="*/ 1307 h 2028"/>
                              <a:gd name="T6" fmla="*/ 4828 w 6014"/>
                              <a:gd name="T7" fmla="*/ 1539 h 2028"/>
                              <a:gd name="T8" fmla="*/ 4865 w 6014"/>
                              <a:gd name="T9" fmla="*/ 1628 h 2028"/>
                              <a:gd name="T10" fmla="*/ 4950 w 6014"/>
                              <a:gd name="T11" fmla="*/ 1675 h 2028"/>
                              <a:gd name="T12" fmla="*/ 5048 w 6014"/>
                              <a:gd name="T13" fmla="*/ 1656 h 2028"/>
                              <a:gd name="T14" fmla="*/ 5109 w 6014"/>
                              <a:gd name="T15" fmla="*/ 1582 h 2028"/>
                              <a:gd name="T16" fmla="*/ 5118 w 6014"/>
                              <a:gd name="T17" fmla="*/ 1445 h 2028"/>
                              <a:gd name="T18" fmla="*/ 5079 w 6014"/>
                              <a:gd name="T19" fmla="*/ 1102 h 2028"/>
                              <a:gd name="T20" fmla="*/ 4995 w 6014"/>
                              <a:gd name="T21" fmla="*/ 836 h 2028"/>
                              <a:gd name="T22" fmla="*/ 4925 w 6014"/>
                              <a:gd name="T23" fmla="*/ 619 h 2028"/>
                              <a:gd name="T24" fmla="*/ 5249 w 6014"/>
                              <a:gd name="T25" fmla="*/ 695 h 2028"/>
                              <a:gd name="T26" fmla="*/ 5455 w 6014"/>
                              <a:gd name="T27" fmla="*/ 888 h 2028"/>
                              <a:gd name="T28" fmla="*/ 5567 w 6014"/>
                              <a:gd name="T29" fmla="*/ 1103 h 2028"/>
                              <a:gd name="T30" fmla="*/ 5616 w 6014"/>
                              <a:gd name="T31" fmla="*/ 1281 h 2028"/>
                              <a:gd name="T32" fmla="*/ 5672 w 6014"/>
                              <a:gd name="T33" fmla="*/ 1361 h 2028"/>
                              <a:gd name="T34" fmla="*/ 5766 w 6014"/>
                              <a:gd name="T35" fmla="*/ 1386 h 2028"/>
                              <a:gd name="T36" fmla="*/ 5842 w 6014"/>
                              <a:gd name="T37" fmla="*/ 1358 h 2028"/>
                              <a:gd name="T38" fmla="*/ 5889 w 6014"/>
                              <a:gd name="T39" fmla="*/ 1299 h 2028"/>
                              <a:gd name="T40" fmla="*/ 5953 w 6014"/>
                              <a:gd name="T41" fmla="*/ 1322 h 2028"/>
                              <a:gd name="T42" fmla="*/ 5971 w 6014"/>
                              <a:gd name="T43" fmla="*/ 1504 h 2028"/>
                              <a:gd name="T44" fmla="*/ 5936 w 6014"/>
                              <a:gd name="T45" fmla="*/ 1763 h 2028"/>
                              <a:gd name="T46" fmla="*/ 5948 w 6014"/>
                              <a:gd name="T47" fmla="*/ 1937 h 2028"/>
                              <a:gd name="T48" fmla="*/ 5781 w 6014"/>
                              <a:gd name="T49" fmla="*/ 1945 h 2028"/>
                              <a:gd name="T50" fmla="*/ 5541 w 6014"/>
                              <a:gd name="T51" fmla="*/ 1905 h 2028"/>
                              <a:gd name="T52" fmla="*/ 5228 w 6014"/>
                              <a:gd name="T53" fmla="*/ 1906 h 2028"/>
                              <a:gd name="T54" fmla="*/ 4721 w 6014"/>
                              <a:gd name="T55" fmla="*/ 1972 h 2028"/>
                              <a:gd name="T56" fmla="*/ 4187 w 6014"/>
                              <a:gd name="T57" fmla="*/ 2027 h 2028"/>
                              <a:gd name="T58" fmla="*/ 3906 w 6014"/>
                              <a:gd name="T59" fmla="*/ 2018 h 2028"/>
                              <a:gd name="T60" fmla="*/ 3617 w 6014"/>
                              <a:gd name="T61" fmla="*/ 1968 h 2028"/>
                              <a:gd name="T62" fmla="*/ 3316 w 6014"/>
                              <a:gd name="T63" fmla="*/ 1882 h 2028"/>
                              <a:gd name="T64" fmla="*/ 2954 w 6014"/>
                              <a:gd name="T65" fmla="*/ 1756 h 2028"/>
                              <a:gd name="T66" fmla="*/ 2518 w 6014"/>
                              <a:gd name="T67" fmla="*/ 1590 h 2028"/>
                              <a:gd name="T68" fmla="*/ 1929 w 6014"/>
                              <a:gd name="T69" fmla="*/ 1393 h 2028"/>
                              <a:gd name="T70" fmla="*/ 1617 w 6014"/>
                              <a:gd name="T71" fmla="*/ 1331 h 2028"/>
                              <a:gd name="T72" fmla="*/ 1364 w 6014"/>
                              <a:gd name="T73" fmla="*/ 1316 h 2028"/>
                              <a:gd name="T74" fmla="*/ 1097 w 6014"/>
                              <a:gd name="T75" fmla="*/ 1306 h 2028"/>
                              <a:gd name="T76" fmla="*/ 665 w 6014"/>
                              <a:gd name="T77" fmla="*/ 1354 h 2028"/>
                              <a:gd name="T78" fmla="*/ 93 w 6014"/>
                              <a:gd name="T79" fmla="*/ 1492 h 2028"/>
                              <a:gd name="T80" fmla="*/ 20 w 6014"/>
                              <a:gd name="T81" fmla="*/ 1489 h 2028"/>
                              <a:gd name="T82" fmla="*/ 141 w 6014"/>
                              <a:gd name="T83" fmla="*/ 1392 h 2028"/>
                              <a:gd name="T84" fmla="*/ 377 w 6014"/>
                              <a:gd name="T85" fmla="*/ 1316 h 2028"/>
                              <a:gd name="T86" fmla="*/ 568 w 6014"/>
                              <a:gd name="T87" fmla="*/ 1246 h 2028"/>
                              <a:gd name="T88" fmla="*/ 711 w 6014"/>
                              <a:gd name="T89" fmla="*/ 1121 h 2028"/>
                              <a:gd name="T90" fmla="*/ 936 w 6014"/>
                              <a:gd name="T91" fmla="*/ 814 h 2028"/>
                              <a:gd name="T92" fmla="*/ 1134 w 6014"/>
                              <a:gd name="T93" fmla="*/ 613 h 2028"/>
                              <a:gd name="T94" fmla="*/ 1430 w 6014"/>
                              <a:gd name="T95" fmla="*/ 399 h 2028"/>
                              <a:gd name="T96" fmla="*/ 1859 w 6014"/>
                              <a:gd name="T97" fmla="*/ 186 h 2028"/>
                              <a:gd name="T98" fmla="*/ 2391 w 6014"/>
                              <a:gd name="T99" fmla="*/ 23 h 2028"/>
                              <a:gd name="T100" fmla="*/ 2888 w 6014"/>
                              <a:gd name="T101" fmla="*/ 14 h 2028"/>
                              <a:gd name="T102" fmla="*/ 3343 w 6014"/>
                              <a:gd name="T103" fmla="*/ 120 h 2028"/>
                              <a:gd name="T104" fmla="*/ 3752 w 6014"/>
                              <a:gd name="T105" fmla="*/ 292 h 2028"/>
                              <a:gd name="T106" fmla="*/ 4200 w 6014"/>
                              <a:gd name="T107" fmla="*/ 529 h 2028"/>
                              <a:gd name="T108" fmla="*/ 4465 w 6014"/>
                              <a:gd name="T109" fmla="*/ 669 h 20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6014" h="2028">
                                <a:moveTo>
                                  <a:pt x="4503" y="695"/>
                                </a:moveTo>
                                <a:lnTo>
                                  <a:pt x="4536" y="713"/>
                                </a:lnTo>
                                <a:lnTo>
                                  <a:pt x="4566" y="733"/>
                                </a:lnTo>
                                <a:lnTo>
                                  <a:pt x="4594" y="756"/>
                                </a:lnTo>
                                <a:lnTo>
                                  <a:pt x="4621" y="780"/>
                                </a:lnTo>
                                <a:lnTo>
                                  <a:pt x="4645" y="807"/>
                                </a:lnTo>
                                <a:lnTo>
                                  <a:pt x="4667" y="835"/>
                                </a:lnTo>
                                <a:lnTo>
                                  <a:pt x="4688" y="865"/>
                                </a:lnTo>
                                <a:lnTo>
                                  <a:pt x="4706" y="897"/>
                                </a:lnTo>
                                <a:lnTo>
                                  <a:pt x="4723" y="930"/>
                                </a:lnTo>
                                <a:lnTo>
                                  <a:pt x="4739" y="964"/>
                                </a:lnTo>
                                <a:lnTo>
                                  <a:pt x="4753" y="998"/>
                                </a:lnTo>
                                <a:lnTo>
                                  <a:pt x="4766" y="1032"/>
                                </a:lnTo>
                                <a:lnTo>
                                  <a:pt x="4776" y="1068"/>
                                </a:lnTo>
                                <a:lnTo>
                                  <a:pt x="4786" y="1103"/>
                                </a:lnTo>
                                <a:lnTo>
                                  <a:pt x="4795" y="1139"/>
                                </a:lnTo>
                                <a:lnTo>
                                  <a:pt x="4802" y="1173"/>
                                </a:lnTo>
                                <a:lnTo>
                                  <a:pt x="4808" y="1208"/>
                                </a:lnTo>
                                <a:lnTo>
                                  <a:pt x="4813" y="1242"/>
                                </a:lnTo>
                                <a:lnTo>
                                  <a:pt x="4817" y="1274"/>
                                </a:lnTo>
                                <a:lnTo>
                                  <a:pt x="4821" y="1307"/>
                                </a:lnTo>
                                <a:lnTo>
                                  <a:pt x="4826" y="1365"/>
                                </a:lnTo>
                                <a:lnTo>
                                  <a:pt x="4828" y="1418"/>
                                </a:lnTo>
                                <a:lnTo>
                                  <a:pt x="4829" y="1461"/>
                                </a:lnTo>
                                <a:lnTo>
                                  <a:pt x="4829" y="1495"/>
                                </a:lnTo>
                                <a:lnTo>
                                  <a:pt x="4828" y="1516"/>
                                </a:lnTo>
                                <a:lnTo>
                                  <a:pt x="4828" y="1523"/>
                                </a:lnTo>
                                <a:lnTo>
                                  <a:pt x="4828" y="1539"/>
                                </a:lnTo>
                                <a:lnTo>
                                  <a:pt x="4829" y="1553"/>
                                </a:lnTo>
                                <a:lnTo>
                                  <a:pt x="4833" y="1567"/>
                                </a:lnTo>
                                <a:lnTo>
                                  <a:pt x="4836" y="1580"/>
                                </a:lnTo>
                                <a:lnTo>
                                  <a:pt x="4842" y="1594"/>
                                </a:lnTo>
                                <a:lnTo>
                                  <a:pt x="4849" y="1606"/>
                                </a:lnTo>
                                <a:lnTo>
                                  <a:pt x="4856" y="1618"/>
                                </a:lnTo>
                                <a:lnTo>
                                  <a:pt x="4865" y="1628"/>
                                </a:lnTo>
                                <a:lnTo>
                                  <a:pt x="4874" y="1638"/>
                                </a:lnTo>
                                <a:lnTo>
                                  <a:pt x="4885" y="1647"/>
                                </a:lnTo>
                                <a:lnTo>
                                  <a:pt x="4897" y="1655"/>
                                </a:lnTo>
                                <a:lnTo>
                                  <a:pt x="4909" y="1662"/>
                                </a:lnTo>
                                <a:lnTo>
                                  <a:pt x="4922" y="1668"/>
                                </a:lnTo>
                                <a:lnTo>
                                  <a:pt x="4936" y="1672"/>
                                </a:lnTo>
                                <a:lnTo>
                                  <a:pt x="4950" y="1675"/>
                                </a:lnTo>
                                <a:lnTo>
                                  <a:pt x="4965" y="1677"/>
                                </a:lnTo>
                                <a:lnTo>
                                  <a:pt x="4979" y="1677"/>
                                </a:lnTo>
                                <a:lnTo>
                                  <a:pt x="4994" y="1675"/>
                                </a:lnTo>
                                <a:lnTo>
                                  <a:pt x="5009" y="1672"/>
                                </a:lnTo>
                                <a:lnTo>
                                  <a:pt x="5022" y="1669"/>
                                </a:lnTo>
                                <a:lnTo>
                                  <a:pt x="5035" y="1663"/>
                                </a:lnTo>
                                <a:lnTo>
                                  <a:pt x="5048" y="1656"/>
                                </a:lnTo>
                                <a:lnTo>
                                  <a:pt x="5059" y="1649"/>
                                </a:lnTo>
                                <a:lnTo>
                                  <a:pt x="5070" y="1640"/>
                                </a:lnTo>
                                <a:lnTo>
                                  <a:pt x="5080" y="1629"/>
                                </a:lnTo>
                                <a:lnTo>
                                  <a:pt x="5089" y="1619"/>
                                </a:lnTo>
                                <a:lnTo>
                                  <a:pt x="5097" y="1608"/>
                                </a:lnTo>
                                <a:lnTo>
                                  <a:pt x="5104" y="1596"/>
                                </a:lnTo>
                                <a:lnTo>
                                  <a:pt x="5109" y="1582"/>
                                </a:lnTo>
                                <a:lnTo>
                                  <a:pt x="5114" y="1569"/>
                                </a:lnTo>
                                <a:lnTo>
                                  <a:pt x="5116" y="1554"/>
                                </a:lnTo>
                                <a:lnTo>
                                  <a:pt x="5118" y="1540"/>
                                </a:lnTo>
                                <a:lnTo>
                                  <a:pt x="5118" y="1533"/>
                                </a:lnTo>
                                <a:lnTo>
                                  <a:pt x="5119" y="1514"/>
                                </a:lnTo>
                                <a:lnTo>
                                  <a:pt x="5119" y="1484"/>
                                </a:lnTo>
                                <a:lnTo>
                                  <a:pt x="5118" y="1445"/>
                                </a:lnTo>
                                <a:lnTo>
                                  <a:pt x="5117" y="1396"/>
                                </a:lnTo>
                                <a:lnTo>
                                  <a:pt x="5114" y="1340"/>
                                </a:lnTo>
                                <a:lnTo>
                                  <a:pt x="5107" y="1278"/>
                                </a:lnTo>
                                <a:lnTo>
                                  <a:pt x="5099" y="1210"/>
                                </a:lnTo>
                                <a:lnTo>
                                  <a:pt x="5094" y="1176"/>
                                </a:lnTo>
                                <a:lnTo>
                                  <a:pt x="5087" y="1139"/>
                                </a:lnTo>
                                <a:lnTo>
                                  <a:pt x="5079" y="1102"/>
                                </a:lnTo>
                                <a:lnTo>
                                  <a:pt x="5071" y="1065"/>
                                </a:lnTo>
                                <a:lnTo>
                                  <a:pt x="5061" y="1027"/>
                                </a:lnTo>
                                <a:lnTo>
                                  <a:pt x="5051" y="989"/>
                                </a:lnTo>
                                <a:lnTo>
                                  <a:pt x="5039" y="950"/>
                                </a:lnTo>
                                <a:lnTo>
                                  <a:pt x="5026" y="912"/>
                                </a:lnTo>
                                <a:lnTo>
                                  <a:pt x="5012" y="874"/>
                                </a:lnTo>
                                <a:lnTo>
                                  <a:pt x="4995" y="836"/>
                                </a:lnTo>
                                <a:lnTo>
                                  <a:pt x="4978" y="798"/>
                                </a:lnTo>
                                <a:lnTo>
                                  <a:pt x="4959" y="761"/>
                                </a:lnTo>
                                <a:lnTo>
                                  <a:pt x="4939" y="725"/>
                                </a:lnTo>
                                <a:lnTo>
                                  <a:pt x="4917" y="689"/>
                                </a:lnTo>
                                <a:lnTo>
                                  <a:pt x="4893" y="656"/>
                                </a:lnTo>
                                <a:lnTo>
                                  <a:pt x="4868" y="622"/>
                                </a:lnTo>
                                <a:lnTo>
                                  <a:pt x="4925" y="619"/>
                                </a:lnTo>
                                <a:lnTo>
                                  <a:pt x="4979" y="619"/>
                                </a:lnTo>
                                <a:lnTo>
                                  <a:pt x="5031" y="623"/>
                                </a:lnTo>
                                <a:lnTo>
                                  <a:pt x="5080" y="631"/>
                                </a:lnTo>
                                <a:lnTo>
                                  <a:pt x="5126" y="642"/>
                                </a:lnTo>
                                <a:lnTo>
                                  <a:pt x="5170" y="658"/>
                                </a:lnTo>
                                <a:lnTo>
                                  <a:pt x="5211" y="675"/>
                                </a:lnTo>
                                <a:lnTo>
                                  <a:pt x="5249" y="695"/>
                                </a:lnTo>
                                <a:lnTo>
                                  <a:pt x="5286" y="717"/>
                                </a:lnTo>
                                <a:lnTo>
                                  <a:pt x="5320" y="742"/>
                                </a:lnTo>
                                <a:lnTo>
                                  <a:pt x="5351" y="769"/>
                                </a:lnTo>
                                <a:lnTo>
                                  <a:pt x="5380" y="797"/>
                                </a:lnTo>
                                <a:lnTo>
                                  <a:pt x="5407" y="826"/>
                                </a:lnTo>
                                <a:lnTo>
                                  <a:pt x="5433" y="856"/>
                                </a:lnTo>
                                <a:lnTo>
                                  <a:pt x="5455" y="888"/>
                                </a:lnTo>
                                <a:lnTo>
                                  <a:pt x="5476" y="919"/>
                                </a:lnTo>
                                <a:lnTo>
                                  <a:pt x="5495" y="950"/>
                                </a:lnTo>
                                <a:lnTo>
                                  <a:pt x="5513" y="983"/>
                                </a:lnTo>
                                <a:lnTo>
                                  <a:pt x="5529" y="1013"/>
                                </a:lnTo>
                                <a:lnTo>
                                  <a:pt x="5544" y="1045"/>
                                </a:lnTo>
                                <a:lnTo>
                                  <a:pt x="5556" y="1074"/>
                                </a:lnTo>
                                <a:lnTo>
                                  <a:pt x="5567" y="1103"/>
                                </a:lnTo>
                                <a:lnTo>
                                  <a:pt x="5576" y="1130"/>
                                </a:lnTo>
                                <a:lnTo>
                                  <a:pt x="5585" y="1156"/>
                                </a:lnTo>
                                <a:lnTo>
                                  <a:pt x="5598" y="1200"/>
                                </a:lnTo>
                                <a:lnTo>
                                  <a:pt x="5606" y="1235"/>
                                </a:lnTo>
                                <a:lnTo>
                                  <a:pt x="5612" y="1257"/>
                                </a:lnTo>
                                <a:lnTo>
                                  <a:pt x="5613" y="1266"/>
                                </a:lnTo>
                                <a:lnTo>
                                  <a:pt x="5616" y="1281"/>
                                </a:lnTo>
                                <a:lnTo>
                                  <a:pt x="5621" y="1294"/>
                                </a:lnTo>
                                <a:lnTo>
                                  <a:pt x="5626" y="1308"/>
                                </a:lnTo>
                                <a:lnTo>
                                  <a:pt x="5634" y="1320"/>
                                </a:lnTo>
                                <a:lnTo>
                                  <a:pt x="5642" y="1331"/>
                                </a:lnTo>
                                <a:lnTo>
                                  <a:pt x="5651" y="1343"/>
                                </a:lnTo>
                                <a:lnTo>
                                  <a:pt x="5662" y="1352"/>
                                </a:lnTo>
                                <a:lnTo>
                                  <a:pt x="5672" y="1361"/>
                                </a:lnTo>
                                <a:lnTo>
                                  <a:pt x="5685" y="1367"/>
                                </a:lnTo>
                                <a:lnTo>
                                  <a:pt x="5697" y="1374"/>
                                </a:lnTo>
                                <a:lnTo>
                                  <a:pt x="5710" y="1380"/>
                                </a:lnTo>
                                <a:lnTo>
                                  <a:pt x="5724" y="1383"/>
                                </a:lnTo>
                                <a:lnTo>
                                  <a:pt x="5737" y="1385"/>
                                </a:lnTo>
                                <a:lnTo>
                                  <a:pt x="5752" y="1386"/>
                                </a:lnTo>
                                <a:lnTo>
                                  <a:pt x="5766" y="1386"/>
                                </a:lnTo>
                                <a:lnTo>
                                  <a:pt x="5781" y="1384"/>
                                </a:lnTo>
                                <a:lnTo>
                                  <a:pt x="5793" y="1382"/>
                                </a:lnTo>
                                <a:lnTo>
                                  <a:pt x="5803" y="1379"/>
                                </a:lnTo>
                                <a:lnTo>
                                  <a:pt x="5814" y="1375"/>
                                </a:lnTo>
                                <a:lnTo>
                                  <a:pt x="5825" y="1370"/>
                                </a:lnTo>
                                <a:lnTo>
                                  <a:pt x="5833" y="1364"/>
                                </a:lnTo>
                                <a:lnTo>
                                  <a:pt x="5842" y="1358"/>
                                </a:lnTo>
                                <a:lnTo>
                                  <a:pt x="5851" y="1352"/>
                                </a:lnTo>
                                <a:lnTo>
                                  <a:pt x="5859" y="1344"/>
                                </a:lnTo>
                                <a:lnTo>
                                  <a:pt x="5867" y="1336"/>
                                </a:lnTo>
                                <a:lnTo>
                                  <a:pt x="5874" y="1327"/>
                                </a:lnTo>
                                <a:lnTo>
                                  <a:pt x="5879" y="1318"/>
                                </a:lnTo>
                                <a:lnTo>
                                  <a:pt x="5885" y="1309"/>
                                </a:lnTo>
                                <a:lnTo>
                                  <a:pt x="5889" y="1299"/>
                                </a:lnTo>
                                <a:lnTo>
                                  <a:pt x="5894" y="1289"/>
                                </a:lnTo>
                                <a:lnTo>
                                  <a:pt x="5897" y="1278"/>
                                </a:lnTo>
                                <a:lnTo>
                                  <a:pt x="5900" y="1268"/>
                                </a:lnTo>
                                <a:lnTo>
                                  <a:pt x="5912" y="1282"/>
                                </a:lnTo>
                                <a:lnTo>
                                  <a:pt x="5925" y="1297"/>
                                </a:lnTo>
                                <a:lnTo>
                                  <a:pt x="5939" y="1310"/>
                                </a:lnTo>
                                <a:lnTo>
                                  <a:pt x="5953" y="1322"/>
                                </a:lnTo>
                                <a:lnTo>
                                  <a:pt x="5968" y="1335"/>
                                </a:lnTo>
                                <a:lnTo>
                                  <a:pt x="5982" y="1345"/>
                                </a:lnTo>
                                <a:lnTo>
                                  <a:pt x="5998" y="1355"/>
                                </a:lnTo>
                                <a:lnTo>
                                  <a:pt x="6014" y="1364"/>
                                </a:lnTo>
                                <a:lnTo>
                                  <a:pt x="5997" y="1412"/>
                                </a:lnTo>
                                <a:lnTo>
                                  <a:pt x="5983" y="1459"/>
                                </a:lnTo>
                                <a:lnTo>
                                  <a:pt x="5971" y="1504"/>
                                </a:lnTo>
                                <a:lnTo>
                                  <a:pt x="5961" y="1547"/>
                                </a:lnTo>
                                <a:lnTo>
                                  <a:pt x="5953" y="1587"/>
                                </a:lnTo>
                                <a:lnTo>
                                  <a:pt x="5947" y="1626"/>
                                </a:lnTo>
                                <a:lnTo>
                                  <a:pt x="5942" y="1663"/>
                                </a:lnTo>
                                <a:lnTo>
                                  <a:pt x="5939" y="1698"/>
                                </a:lnTo>
                                <a:lnTo>
                                  <a:pt x="5936" y="1731"/>
                                </a:lnTo>
                                <a:lnTo>
                                  <a:pt x="5936" y="1763"/>
                                </a:lnTo>
                                <a:lnTo>
                                  <a:pt x="5938" y="1793"/>
                                </a:lnTo>
                                <a:lnTo>
                                  <a:pt x="5940" y="1821"/>
                                </a:lnTo>
                                <a:lnTo>
                                  <a:pt x="5943" y="1848"/>
                                </a:lnTo>
                                <a:lnTo>
                                  <a:pt x="5948" y="1874"/>
                                </a:lnTo>
                                <a:lnTo>
                                  <a:pt x="5953" y="1897"/>
                                </a:lnTo>
                                <a:lnTo>
                                  <a:pt x="5960" y="1920"/>
                                </a:lnTo>
                                <a:lnTo>
                                  <a:pt x="5948" y="1937"/>
                                </a:lnTo>
                                <a:lnTo>
                                  <a:pt x="5936" y="1954"/>
                                </a:lnTo>
                                <a:lnTo>
                                  <a:pt x="5926" y="1972"/>
                                </a:lnTo>
                                <a:lnTo>
                                  <a:pt x="5916" y="1990"/>
                                </a:lnTo>
                                <a:lnTo>
                                  <a:pt x="5883" y="1978"/>
                                </a:lnTo>
                                <a:lnTo>
                                  <a:pt x="5848" y="1966"/>
                                </a:lnTo>
                                <a:lnTo>
                                  <a:pt x="5814" y="1956"/>
                                </a:lnTo>
                                <a:lnTo>
                                  <a:pt x="5781" y="1945"/>
                                </a:lnTo>
                                <a:lnTo>
                                  <a:pt x="5747" y="1937"/>
                                </a:lnTo>
                                <a:lnTo>
                                  <a:pt x="5713" y="1930"/>
                                </a:lnTo>
                                <a:lnTo>
                                  <a:pt x="5679" y="1923"/>
                                </a:lnTo>
                                <a:lnTo>
                                  <a:pt x="5644" y="1916"/>
                                </a:lnTo>
                                <a:lnTo>
                                  <a:pt x="5611" y="1912"/>
                                </a:lnTo>
                                <a:lnTo>
                                  <a:pt x="5576" y="1907"/>
                                </a:lnTo>
                                <a:lnTo>
                                  <a:pt x="5541" y="1905"/>
                                </a:lnTo>
                                <a:lnTo>
                                  <a:pt x="5508" y="1902"/>
                                </a:lnTo>
                                <a:lnTo>
                                  <a:pt x="5473" y="1901"/>
                                </a:lnTo>
                                <a:lnTo>
                                  <a:pt x="5438" y="1900"/>
                                </a:lnTo>
                                <a:lnTo>
                                  <a:pt x="5404" y="1900"/>
                                </a:lnTo>
                                <a:lnTo>
                                  <a:pt x="5369" y="1900"/>
                                </a:lnTo>
                                <a:lnTo>
                                  <a:pt x="5298" y="1902"/>
                                </a:lnTo>
                                <a:lnTo>
                                  <a:pt x="5228" y="1906"/>
                                </a:lnTo>
                                <a:lnTo>
                                  <a:pt x="5157" y="1913"/>
                                </a:lnTo>
                                <a:lnTo>
                                  <a:pt x="5086" y="1921"/>
                                </a:lnTo>
                                <a:lnTo>
                                  <a:pt x="5014" y="1930"/>
                                </a:lnTo>
                                <a:lnTo>
                                  <a:pt x="4941" y="1940"/>
                                </a:lnTo>
                                <a:lnTo>
                                  <a:pt x="4868" y="1950"/>
                                </a:lnTo>
                                <a:lnTo>
                                  <a:pt x="4794" y="1961"/>
                                </a:lnTo>
                                <a:lnTo>
                                  <a:pt x="4721" y="1972"/>
                                </a:lnTo>
                                <a:lnTo>
                                  <a:pt x="4647" y="1984"/>
                                </a:lnTo>
                                <a:lnTo>
                                  <a:pt x="4572" y="1994"/>
                                </a:lnTo>
                                <a:lnTo>
                                  <a:pt x="4496" y="2003"/>
                                </a:lnTo>
                                <a:lnTo>
                                  <a:pt x="4420" y="2012"/>
                                </a:lnTo>
                                <a:lnTo>
                                  <a:pt x="4343" y="2018"/>
                                </a:lnTo>
                                <a:lnTo>
                                  <a:pt x="4265" y="2024"/>
                                </a:lnTo>
                                <a:lnTo>
                                  <a:pt x="4187" y="2027"/>
                                </a:lnTo>
                                <a:lnTo>
                                  <a:pt x="4147" y="2027"/>
                                </a:lnTo>
                                <a:lnTo>
                                  <a:pt x="4108" y="2028"/>
                                </a:lnTo>
                                <a:lnTo>
                                  <a:pt x="4067" y="2027"/>
                                </a:lnTo>
                                <a:lnTo>
                                  <a:pt x="4028" y="2026"/>
                                </a:lnTo>
                                <a:lnTo>
                                  <a:pt x="3988" y="2024"/>
                                </a:lnTo>
                                <a:lnTo>
                                  <a:pt x="3948" y="2022"/>
                                </a:lnTo>
                                <a:lnTo>
                                  <a:pt x="3906" y="2018"/>
                                </a:lnTo>
                                <a:lnTo>
                                  <a:pt x="3866" y="2014"/>
                                </a:lnTo>
                                <a:lnTo>
                                  <a:pt x="3824" y="2008"/>
                                </a:lnTo>
                                <a:lnTo>
                                  <a:pt x="3784" y="2003"/>
                                </a:lnTo>
                                <a:lnTo>
                                  <a:pt x="3743" y="1995"/>
                                </a:lnTo>
                                <a:lnTo>
                                  <a:pt x="3701" y="1987"/>
                                </a:lnTo>
                                <a:lnTo>
                                  <a:pt x="3659" y="1978"/>
                                </a:lnTo>
                                <a:lnTo>
                                  <a:pt x="3617" y="1968"/>
                                </a:lnTo>
                                <a:lnTo>
                                  <a:pt x="3576" y="1957"/>
                                </a:lnTo>
                                <a:lnTo>
                                  <a:pt x="3533" y="1943"/>
                                </a:lnTo>
                                <a:lnTo>
                                  <a:pt x="3518" y="1939"/>
                                </a:lnTo>
                                <a:lnTo>
                                  <a:pt x="3467" y="1926"/>
                                </a:lnTo>
                                <a:lnTo>
                                  <a:pt x="3417" y="1912"/>
                                </a:lnTo>
                                <a:lnTo>
                                  <a:pt x="3367" y="1897"/>
                                </a:lnTo>
                                <a:lnTo>
                                  <a:pt x="3316" y="1882"/>
                                </a:lnTo>
                                <a:lnTo>
                                  <a:pt x="3265" y="1865"/>
                                </a:lnTo>
                                <a:lnTo>
                                  <a:pt x="3213" y="1848"/>
                                </a:lnTo>
                                <a:lnTo>
                                  <a:pt x="3162" y="1831"/>
                                </a:lnTo>
                                <a:lnTo>
                                  <a:pt x="3109" y="1812"/>
                                </a:lnTo>
                                <a:lnTo>
                                  <a:pt x="3058" y="1794"/>
                                </a:lnTo>
                                <a:lnTo>
                                  <a:pt x="3005" y="1775"/>
                                </a:lnTo>
                                <a:lnTo>
                                  <a:pt x="2954" y="1756"/>
                                </a:lnTo>
                                <a:lnTo>
                                  <a:pt x="2901" y="1737"/>
                                </a:lnTo>
                                <a:lnTo>
                                  <a:pt x="2848" y="1717"/>
                                </a:lnTo>
                                <a:lnTo>
                                  <a:pt x="2797" y="1697"/>
                                </a:lnTo>
                                <a:lnTo>
                                  <a:pt x="2744" y="1677"/>
                                </a:lnTo>
                                <a:lnTo>
                                  <a:pt x="2693" y="1658"/>
                                </a:lnTo>
                                <a:lnTo>
                                  <a:pt x="2604" y="1624"/>
                                </a:lnTo>
                                <a:lnTo>
                                  <a:pt x="2518" y="1590"/>
                                </a:lnTo>
                                <a:lnTo>
                                  <a:pt x="2432" y="1559"/>
                                </a:lnTo>
                                <a:lnTo>
                                  <a:pt x="2346" y="1528"/>
                                </a:lnTo>
                                <a:lnTo>
                                  <a:pt x="2261" y="1497"/>
                                </a:lnTo>
                                <a:lnTo>
                                  <a:pt x="2177" y="1468"/>
                                </a:lnTo>
                                <a:lnTo>
                                  <a:pt x="2093" y="1441"/>
                                </a:lnTo>
                                <a:lnTo>
                                  <a:pt x="2011" y="1417"/>
                                </a:lnTo>
                                <a:lnTo>
                                  <a:pt x="1929" y="1393"/>
                                </a:lnTo>
                                <a:lnTo>
                                  <a:pt x="1849" y="1373"/>
                                </a:lnTo>
                                <a:lnTo>
                                  <a:pt x="1810" y="1364"/>
                                </a:lnTo>
                                <a:lnTo>
                                  <a:pt x="1771" y="1356"/>
                                </a:lnTo>
                                <a:lnTo>
                                  <a:pt x="1731" y="1348"/>
                                </a:lnTo>
                                <a:lnTo>
                                  <a:pt x="1693" y="1342"/>
                                </a:lnTo>
                                <a:lnTo>
                                  <a:pt x="1655" y="1336"/>
                                </a:lnTo>
                                <a:lnTo>
                                  <a:pt x="1617" y="1331"/>
                                </a:lnTo>
                                <a:lnTo>
                                  <a:pt x="1579" y="1327"/>
                                </a:lnTo>
                                <a:lnTo>
                                  <a:pt x="1542" y="1324"/>
                                </a:lnTo>
                                <a:lnTo>
                                  <a:pt x="1506" y="1321"/>
                                </a:lnTo>
                                <a:lnTo>
                                  <a:pt x="1469" y="1320"/>
                                </a:lnTo>
                                <a:lnTo>
                                  <a:pt x="1434" y="1320"/>
                                </a:lnTo>
                                <a:lnTo>
                                  <a:pt x="1399" y="1321"/>
                                </a:lnTo>
                                <a:lnTo>
                                  <a:pt x="1364" y="1316"/>
                                </a:lnTo>
                                <a:lnTo>
                                  <a:pt x="1330" y="1312"/>
                                </a:lnTo>
                                <a:lnTo>
                                  <a:pt x="1293" y="1309"/>
                                </a:lnTo>
                                <a:lnTo>
                                  <a:pt x="1256" y="1307"/>
                                </a:lnTo>
                                <a:lnTo>
                                  <a:pt x="1217" y="1305"/>
                                </a:lnTo>
                                <a:lnTo>
                                  <a:pt x="1177" y="1305"/>
                                </a:lnTo>
                                <a:lnTo>
                                  <a:pt x="1137" y="1305"/>
                                </a:lnTo>
                                <a:lnTo>
                                  <a:pt x="1097" y="1306"/>
                                </a:lnTo>
                                <a:lnTo>
                                  <a:pt x="1055" y="1308"/>
                                </a:lnTo>
                                <a:lnTo>
                                  <a:pt x="1013" y="1310"/>
                                </a:lnTo>
                                <a:lnTo>
                                  <a:pt x="970" y="1314"/>
                                </a:lnTo>
                                <a:lnTo>
                                  <a:pt x="928" y="1318"/>
                                </a:lnTo>
                                <a:lnTo>
                                  <a:pt x="840" y="1328"/>
                                </a:lnTo>
                                <a:lnTo>
                                  <a:pt x="753" y="1339"/>
                                </a:lnTo>
                                <a:lnTo>
                                  <a:pt x="665" y="1354"/>
                                </a:lnTo>
                                <a:lnTo>
                                  <a:pt x="577" y="1371"/>
                                </a:lnTo>
                                <a:lnTo>
                                  <a:pt x="491" y="1387"/>
                                </a:lnTo>
                                <a:lnTo>
                                  <a:pt x="406" y="1407"/>
                                </a:lnTo>
                                <a:lnTo>
                                  <a:pt x="323" y="1428"/>
                                </a:lnTo>
                                <a:lnTo>
                                  <a:pt x="243" y="1448"/>
                                </a:lnTo>
                                <a:lnTo>
                                  <a:pt x="166" y="1470"/>
                                </a:lnTo>
                                <a:lnTo>
                                  <a:pt x="93" y="1492"/>
                                </a:lnTo>
                                <a:lnTo>
                                  <a:pt x="69" y="1500"/>
                                </a:lnTo>
                                <a:lnTo>
                                  <a:pt x="46" y="1507"/>
                                </a:lnTo>
                                <a:lnTo>
                                  <a:pt x="22" y="1515"/>
                                </a:lnTo>
                                <a:lnTo>
                                  <a:pt x="0" y="1522"/>
                                </a:lnTo>
                                <a:lnTo>
                                  <a:pt x="5" y="1511"/>
                                </a:lnTo>
                                <a:lnTo>
                                  <a:pt x="13" y="1501"/>
                                </a:lnTo>
                                <a:lnTo>
                                  <a:pt x="20" y="1489"/>
                                </a:lnTo>
                                <a:lnTo>
                                  <a:pt x="28" y="1479"/>
                                </a:lnTo>
                                <a:lnTo>
                                  <a:pt x="44" y="1461"/>
                                </a:lnTo>
                                <a:lnTo>
                                  <a:pt x="61" y="1445"/>
                                </a:lnTo>
                                <a:lnTo>
                                  <a:pt x="79" y="1429"/>
                                </a:lnTo>
                                <a:lnTo>
                                  <a:pt x="100" y="1415"/>
                                </a:lnTo>
                                <a:lnTo>
                                  <a:pt x="120" y="1403"/>
                                </a:lnTo>
                                <a:lnTo>
                                  <a:pt x="141" y="1392"/>
                                </a:lnTo>
                                <a:lnTo>
                                  <a:pt x="163" y="1382"/>
                                </a:lnTo>
                                <a:lnTo>
                                  <a:pt x="186" y="1373"/>
                                </a:lnTo>
                                <a:lnTo>
                                  <a:pt x="208" y="1364"/>
                                </a:lnTo>
                                <a:lnTo>
                                  <a:pt x="232" y="1356"/>
                                </a:lnTo>
                                <a:lnTo>
                                  <a:pt x="279" y="1343"/>
                                </a:lnTo>
                                <a:lnTo>
                                  <a:pt x="326" y="1330"/>
                                </a:lnTo>
                                <a:lnTo>
                                  <a:pt x="377" y="1316"/>
                                </a:lnTo>
                                <a:lnTo>
                                  <a:pt x="427" y="1302"/>
                                </a:lnTo>
                                <a:lnTo>
                                  <a:pt x="452" y="1294"/>
                                </a:lnTo>
                                <a:lnTo>
                                  <a:pt x="477" y="1286"/>
                                </a:lnTo>
                                <a:lnTo>
                                  <a:pt x="500" y="1277"/>
                                </a:lnTo>
                                <a:lnTo>
                                  <a:pt x="524" y="1268"/>
                                </a:lnTo>
                                <a:lnTo>
                                  <a:pt x="546" y="1257"/>
                                </a:lnTo>
                                <a:lnTo>
                                  <a:pt x="568" y="1246"/>
                                </a:lnTo>
                                <a:lnTo>
                                  <a:pt x="590" y="1234"/>
                                </a:lnTo>
                                <a:lnTo>
                                  <a:pt x="611" y="1219"/>
                                </a:lnTo>
                                <a:lnTo>
                                  <a:pt x="631" y="1205"/>
                                </a:lnTo>
                                <a:lnTo>
                                  <a:pt x="650" y="1189"/>
                                </a:lnTo>
                                <a:lnTo>
                                  <a:pt x="668" y="1171"/>
                                </a:lnTo>
                                <a:lnTo>
                                  <a:pt x="686" y="1152"/>
                                </a:lnTo>
                                <a:lnTo>
                                  <a:pt x="711" y="1121"/>
                                </a:lnTo>
                                <a:lnTo>
                                  <a:pt x="736" y="1087"/>
                                </a:lnTo>
                                <a:lnTo>
                                  <a:pt x="762" y="1050"/>
                                </a:lnTo>
                                <a:lnTo>
                                  <a:pt x="789" y="1012"/>
                                </a:lnTo>
                                <a:lnTo>
                                  <a:pt x="820" y="966"/>
                                </a:lnTo>
                                <a:lnTo>
                                  <a:pt x="855" y="918"/>
                                </a:lnTo>
                                <a:lnTo>
                                  <a:pt x="893" y="868"/>
                                </a:lnTo>
                                <a:lnTo>
                                  <a:pt x="936" y="814"/>
                                </a:lnTo>
                                <a:lnTo>
                                  <a:pt x="959" y="787"/>
                                </a:lnTo>
                                <a:lnTo>
                                  <a:pt x="984" y="759"/>
                                </a:lnTo>
                                <a:lnTo>
                                  <a:pt x="1011" y="730"/>
                                </a:lnTo>
                                <a:lnTo>
                                  <a:pt x="1039" y="702"/>
                                </a:lnTo>
                                <a:lnTo>
                                  <a:pt x="1069" y="673"/>
                                </a:lnTo>
                                <a:lnTo>
                                  <a:pt x="1100" y="642"/>
                                </a:lnTo>
                                <a:lnTo>
                                  <a:pt x="1134" y="613"/>
                                </a:lnTo>
                                <a:lnTo>
                                  <a:pt x="1170" y="583"/>
                                </a:lnTo>
                                <a:lnTo>
                                  <a:pt x="1206" y="553"/>
                                </a:lnTo>
                                <a:lnTo>
                                  <a:pt x="1247" y="522"/>
                                </a:lnTo>
                                <a:lnTo>
                                  <a:pt x="1288" y="491"/>
                                </a:lnTo>
                                <a:lnTo>
                                  <a:pt x="1333" y="461"/>
                                </a:lnTo>
                                <a:lnTo>
                                  <a:pt x="1380" y="431"/>
                                </a:lnTo>
                                <a:lnTo>
                                  <a:pt x="1430" y="399"/>
                                </a:lnTo>
                                <a:lnTo>
                                  <a:pt x="1483" y="369"/>
                                </a:lnTo>
                                <a:lnTo>
                                  <a:pt x="1538" y="338"/>
                                </a:lnTo>
                                <a:lnTo>
                                  <a:pt x="1596" y="307"/>
                                </a:lnTo>
                                <a:lnTo>
                                  <a:pt x="1656" y="277"/>
                                </a:lnTo>
                                <a:lnTo>
                                  <a:pt x="1721" y="247"/>
                                </a:lnTo>
                                <a:lnTo>
                                  <a:pt x="1788" y="217"/>
                                </a:lnTo>
                                <a:lnTo>
                                  <a:pt x="1859" y="186"/>
                                </a:lnTo>
                                <a:lnTo>
                                  <a:pt x="1933" y="157"/>
                                </a:lnTo>
                                <a:lnTo>
                                  <a:pt x="2010" y="127"/>
                                </a:lnTo>
                                <a:lnTo>
                                  <a:pt x="2092" y="99"/>
                                </a:lnTo>
                                <a:lnTo>
                                  <a:pt x="2168" y="74"/>
                                </a:lnTo>
                                <a:lnTo>
                                  <a:pt x="2243" y="53"/>
                                </a:lnTo>
                                <a:lnTo>
                                  <a:pt x="2317" y="36"/>
                                </a:lnTo>
                                <a:lnTo>
                                  <a:pt x="2391" y="23"/>
                                </a:lnTo>
                                <a:lnTo>
                                  <a:pt x="2465" y="13"/>
                                </a:lnTo>
                                <a:lnTo>
                                  <a:pt x="2536" y="6"/>
                                </a:lnTo>
                                <a:lnTo>
                                  <a:pt x="2608" y="1"/>
                                </a:lnTo>
                                <a:lnTo>
                                  <a:pt x="2679" y="0"/>
                                </a:lnTo>
                                <a:lnTo>
                                  <a:pt x="2749" y="3"/>
                                </a:lnTo>
                                <a:lnTo>
                                  <a:pt x="2819" y="7"/>
                                </a:lnTo>
                                <a:lnTo>
                                  <a:pt x="2888" y="14"/>
                                </a:lnTo>
                                <a:lnTo>
                                  <a:pt x="2955" y="23"/>
                                </a:lnTo>
                                <a:lnTo>
                                  <a:pt x="3022" y="35"/>
                                </a:lnTo>
                                <a:lnTo>
                                  <a:pt x="3088" y="48"/>
                                </a:lnTo>
                                <a:lnTo>
                                  <a:pt x="3153" y="63"/>
                                </a:lnTo>
                                <a:lnTo>
                                  <a:pt x="3218" y="81"/>
                                </a:lnTo>
                                <a:lnTo>
                                  <a:pt x="3280" y="100"/>
                                </a:lnTo>
                                <a:lnTo>
                                  <a:pt x="3343" y="120"/>
                                </a:lnTo>
                                <a:lnTo>
                                  <a:pt x="3405" y="141"/>
                                </a:lnTo>
                                <a:lnTo>
                                  <a:pt x="3465" y="164"/>
                                </a:lnTo>
                                <a:lnTo>
                                  <a:pt x="3524" y="189"/>
                                </a:lnTo>
                                <a:lnTo>
                                  <a:pt x="3583" y="213"/>
                                </a:lnTo>
                                <a:lnTo>
                                  <a:pt x="3641" y="239"/>
                                </a:lnTo>
                                <a:lnTo>
                                  <a:pt x="3697" y="265"/>
                                </a:lnTo>
                                <a:lnTo>
                                  <a:pt x="3752" y="292"/>
                                </a:lnTo>
                                <a:lnTo>
                                  <a:pt x="3805" y="319"/>
                                </a:lnTo>
                                <a:lnTo>
                                  <a:pt x="3859" y="345"/>
                                </a:lnTo>
                                <a:lnTo>
                                  <a:pt x="3911" y="372"/>
                                </a:lnTo>
                                <a:lnTo>
                                  <a:pt x="4010" y="426"/>
                                </a:lnTo>
                                <a:lnTo>
                                  <a:pt x="4106" y="478"/>
                                </a:lnTo>
                                <a:lnTo>
                                  <a:pt x="4153" y="505"/>
                                </a:lnTo>
                                <a:lnTo>
                                  <a:pt x="4200" y="529"/>
                                </a:lnTo>
                                <a:lnTo>
                                  <a:pt x="4245" y="554"/>
                                </a:lnTo>
                                <a:lnTo>
                                  <a:pt x="4289" y="577"/>
                                </a:lnTo>
                                <a:lnTo>
                                  <a:pt x="4333" y="600"/>
                                </a:lnTo>
                                <a:lnTo>
                                  <a:pt x="4374" y="621"/>
                                </a:lnTo>
                                <a:lnTo>
                                  <a:pt x="4415" y="640"/>
                                </a:lnTo>
                                <a:lnTo>
                                  <a:pt x="4455" y="658"/>
                                </a:lnTo>
                                <a:lnTo>
                                  <a:pt x="4465" y="669"/>
                                </a:lnTo>
                                <a:lnTo>
                                  <a:pt x="4477" y="679"/>
                                </a:lnTo>
                                <a:lnTo>
                                  <a:pt x="4489" y="687"/>
                                </a:lnTo>
                                <a:lnTo>
                                  <a:pt x="4503" y="695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3183"/>
                        <wps:cNvSpPr>
                          <a:spLocks/>
                        </wps:cNvSpPr>
                        <wps:spPr bwMode="auto">
                          <a:xfrm>
                            <a:off x="10849" y="6390"/>
                            <a:ext cx="395" cy="191"/>
                          </a:xfrm>
                          <a:custGeom>
                            <a:avLst/>
                            <a:gdLst>
                              <a:gd name="T0" fmla="*/ 569 w 1184"/>
                              <a:gd name="T1" fmla="*/ 4 h 571"/>
                              <a:gd name="T2" fmla="*/ 480 w 1184"/>
                              <a:gd name="T3" fmla="*/ 0 h 571"/>
                              <a:gd name="T4" fmla="*/ 396 w 1184"/>
                              <a:gd name="T5" fmla="*/ 2 h 571"/>
                              <a:gd name="T6" fmla="*/ 318 w 1184"/>
                              <a:gd name="T7" fmla="*/ 10 h 571"/>
                              <a:gd name="T8" fmla="*/ 245 w 1184"/>
                              <a:gd name="T9" fmla="*/ 22 h 571"/>
                              <a:gd name="T10" fmla="*/ 180 w 1184"/>
                              <a:gd name="T11" fmla="*/ 41 h 571"/>
                              <a:gd name="T12" fmla="*/ 123 w 1184"/>
                              <a:gd name="T13" fmla="*/ 65 h 571"/>
                              <a:gd name="T14" fmla="*/ 76 w 1184"/>
                              <a:gd name="T15" fmla="*/ 94 h 571"/>
                              <a:gd name="T16" fmla="*/ 39 w 1184"/>
                              <a:gd name="T17" fmla="*/ 126 h 571"/>
                              <a:gd name="T18" fmla="*/ 13 w 1184"/>
                              <a:gd name="T19" fmla="*/ 163 h 571"/>
                              <a:gd name="T20" fmla="*/ 1 w 1184"/>
                              <a:gd name="T21" fmla="*/ 205 h 571"/>
                              <a:gd name="T22" fmla="*/ 2 w 1184"/>
                              <a:gd name="T23" fmla="*/ 247 h 571"/>
                              <a:gd name="T24" fmla="*/ 17 w 1184"/>
                              <a:gd name="T25" fmla="*/ 290 h 571"/>
                              <a:gd name="T26" fmla="*/ 44 w 1184"/>
                              <a:gd name="T27" fmla="*/ 331 h 571"/>
                              <a:gd name="T28" fmla="*/ 82 w 1184"/>
                              <a:gd name="T29" fmla="*/ 372 h 571"/>
                              <a:gd name="T30" fmla="*/ 130 w 1184"/>
                              <a:gd name="T31" fmla="*/ 410 h 571"/>
                              <a:gd name="T32" fmla="*/ 187 w 1184"/>
                              <a:gd name="T33" fmla="*/ 446 h 571"/>
                              <a:gd name="T34" fmla="*/ 254 w 1184"/>
                              <a:gd name="T35" fmla="*/ 478 h 571"/>
                              <a:gd name="T36" fmla="*/ 328 w 1184"/>
                              <a:gd name="T37" fmla="*/ 506 h 571"/>
                              <a:gd name="T38" fmla="*/ 409 w 1184"/>
                              <a:gd name="T39" fmla="*/ 531 h 571"/>
                              <a:gd name="T40" fmla="*/ 495 w 1184"/>
                              <a:gd name="T41" fmla="*/ 550 h 571"/>
                              <a:gd name="T42" fmla="*/ 585 w 1184"/>
                              <a:gd name="T43" fmla="*/ 563 h 571"/>
                              <a:gd name="T44" fmla="*/ 674 w 1184"/>
                              <a:gd name="T45" fmla="*/ 570 h 571"/>
                              <a:gd name="T46" fmla="*/ 760 w 1184"/>
                              <a:gd name="T47" fmla="*/ 571 h 571"/>
                              <a:gd name="T48" fmla="*/ 841 w 1184"/>
                              <a:gd name="T49" fmla="*/ 565 h 571"/>
                              <a:gd name="T50" fmla="*/ 916 w 1184"/>
                              <a:gd name="T51" fmla="*/ 553 h 571"/>
                              <a:gd name="T52" fmla="*/ 983 w 1184"/>
                              <a:gd name="T53" fmla="*/ 537 h 571"/>
                              <a:gd name="T54" fmla="*/ 1043 w 1184"/>
                              <a:gd name="T55" fmla="*/ 514 h 571"/>
                              <a:gd name="T56" fmla="*/ 1094 w 1184"/>
                              <a:gd name="T57" fmla="*/ 487 h 571"/>
                              <a:gd name="T58" fmla="*/ 1134 w 1184"/>
                              <a:gd name="T59" fmla="*/ 456 h 571"/>
                              <a:gd name="T60" fmla="*/ 1163 w 1184"/>
                              <a:gd name="T61" fmla="*/ 420 h 571"/>
                              <a:gd name="T62" fmla="*/ 1180 w 1184"/>
                              <a:gd name="T63" fmla="*/ 381 h 571"/>
                              <a:gd name="T64" fmla="*/ 1183 w 1184"/>
                              <a:gd name="T65" fmla="*/ 338 h 571"/>
                              <a:gd name="T66" fmla="*/ 1173 w 1184"/>
                              <a:gd name="T67" fmla="*/ 296 h 571"/>
                              <a:gd name="T68" fmla="*/ 1151 w 1184"/>
                              <a:gd name="T69" fmla="*/ 254 h 571"/>
                              <a:gd name="T70" fmla="*/ 1116 w 1184"/>
                              <a:gd name="T71" fmla="*/ 213 h 571"/>
                              <a:gd name="T72" fmla="*/ 1071 w 1184"/>
                              <a:gd name="T73" fmla="*/ 173 h 571"/>
                              <a:gd name="T74" fmla="*/ 1016 w 1184"/>
                              <a:gd name="T75" fmla="*/ 138 h 571"/>
                              <a:gd name="T76" fmla="*/ 954 w 1184"/>
                              <a:gd name="T77" fmla="*/ 104 h 571"/>
                              <a:gd name="T78" fmla="*/ 882 w 1184"/>
                              <a:gd name="T79" fmla="*/ 74 h 571"/>
                              <a:gd name="T80" fmla="*/ 804 w 1184"/>
                              <a:gd name="T81" fmla="*/ 48 h 571"/>
                              <a:gd name="T82" fmla="*/ 719 w 1184"/>
                              <a:gd name="T83" fmla="*/ 27 h 571"/>
                              <a:gd name="T84" fmla="*/ 629 w 1184"/>
                              <a:gd name="T85" fmla="*/ 12 h 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184" h="571">
                                <a:moveTo>
                                  <a:pt x="629" y="12"/>
                                </a:moveTo>
                                <a:lnTo>
                                  <a:pt x="599" y="8"/>
                                </a:lnTo>
                                <a:lnTo>
                                  <a:pt x="569" y="4"/>
                                </a:lnTo>
                                <a:lnTo>
                                  <a:pt x="540" y="2"/>
                                </a:lnTo>
                                <a:lnTo>
                                  <a:pt x="509" y="1"/>
                                </a:lnTo>
                                <a:lnTo>
                                  <a:pt x="480" y="0"/>
                                </a:lnTo>
                                <a:lnTo>
                                  <a:pt x="452" y="0"/>
                                </a:lnTo>
                                <a:lnTo>
                                  <a:pt x="424" y="1"/>
                                </a:lnTo>
                                <a:lnTo>
                                  <a:pt x="396" y="2"/>
                                </a:lnTo>
                                <a:lnTo>
                                  <a:pt x="369" y="3"/>
                                </a:lnTo>
                                <a:lnTo>
                                  <a:pt x="344" y="7"/>
                                </a:lnTo>
                                <a:lnTo>
                                  <a:pt x="318" y="10"/>
                                </a:lnTo>
                                <a:lnTo>
                                  <a:pt x="293" y="13"/>
                                </a:lnTo>
                                <a:lnTo>
                                  <a:pt x="269" y="18"/>
                                </a:lnTo>
                                <a:lnTo>
                                  <a:pt x="245" y="22"/>
                                </a:lnTo>
                                <a:lnTo>
                                  <a:pt x="223" y="28"/>
                                </a:lnTo>
                                <a:lnTo>
                                  <a:pt x="200" y="35"/>
                                </a:lnTo>
                                <a:lnTo>
                                  <a:pt x="180" y="41"/>
                                </a:lnTo>
                                <a:lnTo>
                                  <a:pt x="160" y="49"/>
                                </a:lnTo>
                                <a:lnTo>
                                  <a:pt x="141" y="57"/>
                                </a:lnTo>
                                <a:lnTo>
                                  <a:pt x="123" y="65"/>
                                </a:lnTo>
                                <a:lnTo>
                                  <a:pt x="106" y="74"/>
                                </a:lnTo>
                                <a:lnTo>
                                  <a:pt x="91" y="84"/>
                                </a:lnTo>
                                <a:lnTo>
                                  <a:pt x="76" y="94"/>
                                </a:lnTo>
                                <a:lnTo>
                                  <a:pt x="63" y="104"/>
                                </a:lnTo>
                                <a:lnTo>
                                  <a:pt x="50" y="115"/>
                                </a:lnTo>
                                <a:lnTo>
                                  <a:pt x="39" y="126"/>
                                </a:lnTo>
                                <a:lnTo>
                                  <a:pt x="29" y="139"/>
                                </a:lnTo>
                                <a:lnTo>
                                  <a:pt x="21" y="151"/>
                                </a:lnTo>
                                <a:lnTo>
                                  <a:pt x="13" y="163"/>
                                </a:lnTo>
                                <a:lnTo>
                                  <a:pt x="8" y="177"/>
                                </a:lnTo>
                                <a:lnTo>
                                  <a:pt x="5" y="190"/>
                                </a:lnTo>
                                <a:lnTo>
                                  <a:pt x="1" y="205"/>
                                </a:lnTo>
                                <a:lnTo>
                                  <a:pt x="0" y="218"/>
                                </a:lnTo>
                                <a:lnTo>
                                  <a:pt x="0" y="233"/>
                                </a:lnTo>
                                <a:lnTo>
                                  <a:pt x="2" y="247"/>
                                </a:lnTo>
                                <a:lnTo>
                                  <a:pt x="6" y="261"/>
                                </a:lnTo>
                                <a:lnTo>
                                  <a:pt x="10" y="275"/>
                                </a:lnTo>
                                <a:lnTo>
                                  <a:pt x="17" y="290"/>
                                </a:lnTo>
                                <a:lnTo>
                                  <a:pt x="25" y="303"/>
                                </a:lnTo>
                                <a:lnTo>
                                  <a:pt x="34" y="318"/>
                                </a:lnTo>
                                <a:lnTo>
                                  <a:pt x="44" y="331"/>
                                </a:lnTo>
                                <a:lnTo>
                                  <a:pt x="55" y="345"/>
                                </a:lnTo>
                                <a:lnTo>
                                  <a:pt x="67" y="358"/>
                                </a:lnTo>
                                <a:lnTo>
                                  <a:pt x="82" y="372"/>
                                </a:lnTo>
                                <a:lnTo>
                                  <a:pt x="96" y="384"/>
                                </a:lnTo>
                                <a:lnTo>
                                  <a:pt x="112" y="398"/>
                                </a:lnTo>
                                <a:lnTo>
                                  <a:pt x="130" y="410"/>
                                </a:lnTo>
                                <a:lnTo>
                                  <a:pt x="148" y="422"/>
                                </a:lnTo>
                                <a:lnTo>
                                  <a:pt x="167" y="433"/>
                                </a:lnTo>
                                <a:lnTo>
                                  <a:pt x="187" y="446"/>
                                </a:lnTo>
                                <a:lnTo>
                                  <a:pt x="208" y="457"/>
                                </a:lnTo>
                                <a:lnTo>
                                  <a:pt x="231" y="467"/>
                                </a:lnTo>
                                <a:lnTo>
                                  <a:pt x="254" y="478"/>
                                </a:lnTo>
                                <a:lnTo>
                                  <a:pt x="278" y="487"/>
                                </a:lnTo>
                                <a:lnTo>
                                  <a:pt x="302" y="497"/>
                                </a:lnTo>
                                <a:lnTo>
                                  <a:pt x="328" y="506"/>
                                </a:lnTo>
                                <a:lnTo>
                                  <a:pt x="354" y="515"/>
                                </a:lnTo>
                                <a:lnTo>
                                  <a:pt x="381" y="523"/>
                                </a:lnTo>
                                <a:lnTo>
                                  <a:pt x="409" y="531"/>
                                </a:lnTo>
                                <a:lnTo>
                                  <a:pt x="437" y="538"/>
                                </a:lnTo>
                                <a:lnTo>
                                  <a:pt x="465" y="544"/>
                                </a:lnTo>
                                <a:lnTo>
                                  <a:pt x="495" y="550"/>
                                </a:lnTo>
                                <a:lnTo>
                                  <a:pt x="524" y="554"/>
                                </a:lnTo>
                                <a:lnTo>
                                  <a:pt x="554" y="559"/>
                                </a:lnTo>
                                <a:lnTo>
                                  <a:pt x="585" y="563"/>
                                </a:lnTo>
                                <a:lnTo>
                                  <a:pt x="615" y="567"/>
                                </a:lnTo>
                                <a:lnTo>
                                  <a:pt x="645" y="569"/>
                                </a:lnTo>
                                <a:lnTo>
                                  <a:pt x="674" y="570"/>
                                </a:lnTo>
                                <a:lnTo>
                                  <a:pt x="703" y="571"/>
                                </a:lnTo>
                                <a:lnTo>
                                  <a:pt x="732" y="571"/>
                                </a:lnTo>
                                <a:lnTo>
                                  <a:pt x="760" y="571"/>
                                </a:lnTo>
                                <a:lnTo>
                                  <a:pt x="787" y="569"/>
                                </a:lnTo>
                                <a:lnTo>
                                  <a:pt x="814" y="568"/>
                                </a:lnTo>
                                <a:lnTo>
                                  <a:pt x="841" y="565"/>
                                </a:lnTo>
                                <a:lnTo>
                                  <a:pt x="866" y="562"/>
                                </a:lnTo>
                                <a:lnTo>
                                  <a:pt x="891" y="558"/>
                                </a:lnTo>
                                <a:lnTo>
                                  <a:pt x="916" y="553"/>
                                </a:lnTo>
                                <a:lnTo>
                                  <a:pt x="939" y="549"/>
                                </a:lnTo>
                                <a:lnTo>
                                  <a:pt x="961" y="543"/>
                                </a:lnTo>
                                <a:lnTo>
                                  <a:pt x="983" y="537"/>
                                </a:lnTo>
                                <a:lnTo>
                                  <a:pt x="1004" y="530"/>
                                </a:lnTo>
                                <a:lnTo>
                                  <a:pt x="1024" y="522"/>
                                </a:lnTo>
                                <a:lnTo>
                                  <a:pt x="1043" y="514"/>
                                </a:lnTo>
                                <a:lnTo>
                                  <a:pt x="1061" y="506"/>
                                </a:lnTo>
                                <a:lnTo>
                                  <a:pt x="1078" y="497"/>
                                </a:lnTo>
                                <a:lnTo>
                                  <a:pt x="1094" y="487"/>
                                </a:lnTo>
                                <a:lnTo>
                                  <a:pt x="1108" y="477"/>
                                </a:lnTo>
                                <a:lnTo>
                                  <a:pt x="1122" y="467"/>
                                </a:lnTo>
                                <a:lnTo>
                                  <a:pt x="1134" y="456"/>
                                </a:lnTo>
                                <a:lnTo>
                                  <a:pt x="1145" y="445"/>
                                </a:lnTo>
                                <a:lnTo>
                                  <a:pt x="1155" y="432"/>
                                </a:lnTo>
                                <a:lnTo>
                                  <a:pt x="1163" y="420"/>
                                </a:lnTo>
                                <a:lnTo>
                                  <a:pt x="1170" y="408"/>
                                </a:lnTo>
                                <a:lnTo>
                                  <a:pt x="1175" y="394"/>
                                </a:lnTo>
                                <a:lnTo>
                                  <a:pt x="1180" y="381"/>
                                </a:lnTo>
                                <a:lnTo>
                                  <a:pt x="1183" y="366"/>
                                </a:lnTo>
                                <a:lnTo>
                                  <a:pt x="1184" y="353"/>
                                </a:lnTo>
                                <a:lnTo>
                                  <a:pt x="1183" y="338"/>
                                </a:lnTo>
                                <a:lnTo>
                                  <a:pt x="1182" y="324"/>
                                </a:lnTo>
                                <a:lnTo>
                                  <a:pt x="1179" y="310"/>
                                </a:lnTo>
                                <a:lnTo>
                                  <a:pt x="1173" y="296"/>
                                </a:lnTo>
                                <a:lnTo>
                                  <a:pt x="1167" y="281"/>
                                </a:lnTo>
                                <a:lnTo>
                                  <a:pt x="1160" y="268"/>
                                </a:lnTo>
                                <a:lnTo>
                                  <a:pt x="1151" y="254"/>
                                </a:lnTo>
                                <a:lnTo>
                                  <a:pt x="1141" y="240"/>
                                </a:lnTo>
                                <a:lnTo>
                                  <a:pt x="1129" y="226"/>
                                </a:lnTo>
                                <a:lnTo>
                                  <a:pt x="1116" y="213"/>
                                </a:lnTo>
                                <a:lnTo>
                                  <a:pt x="1103" y="199"/>
                                </a:lnTo>
                                <a:lnTo>
                                  <a:pt x="1088" y="187"/>
                                </a:lnTo>
                                <a:lnTo>
                                  <a:pt x="1071" y="173"/>
                                </a:lnTo>
                                <a:lnTo>
                                  <a:pt x="1054" y="161"/>
                                </a:lnTo>
                                <a:lnTo>
                                  <a:pt x="1036" y="149"/>
                                </a:lnTo>
                                <a:lnTo>
                                  <a:pt x="1016" y="138"/>
                                </a:lnTo>
                                <a:lnTo>
                                  <a:pt x="996" y="125"/>
                                </a:lnTo>
                                <a:lnTo>
                                  <a:pt x="975" y="114"/>
                                </a:lnTo>
                                <a:lnTo>
                                  <a:pt x="954" y="104"/>
                                </a:lnTo>
                                <a:lnTo>
                                  <a:pt x="930" y="93"/>
                                </a:lnTo>
                                <a:lnTo>
                                  <a:pt x="907" y="84"/>
                                </a:lnTo>
                                <a:lnTo>
                                  <a:pt x="882" y="74"/>
                                </a:lnTo>
                                <a:lnTo>
                                  <a:pt x="856" y="65"/>
                                </a:lnTo>
                                <a:lnTo>
                                  <a:pt x="831" y="56"/>
                                </a:lnTo>
                                <a:lnTo>
                                  <a:pt x="804" y="48"/>
                                </a:lnTo>
                                <a:lnTo>
                                  <a:pt x="776" y="40"/>
                                </a:lnTo>
                                <a:lnTo>
                                  <a:pt x="748" y="33"/>
                                </a:lnTo>
                                <a:lnTo>
                                  <a:pt x="719" y="27"/>
                                </a:lnTo>
                                <a:lnTo>
                                  <a:pt x="690" y="21"/>
                                </a:lnTo>
                                <a:lnTo>
                                  <a:pt x="659" y="17"/>
                                </a:lnTo>
                                <a:lnTo>
                                  <a:pt x="629" y="12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3184"/>
                        <wps:cNvSpPr>
                          <a:spLocks/>
                        </wps:cNvSpPr>
                        <wps:spPr bwMode="auto">
                          <a:xfrm>
                            <a:off x="7921" y="6358"/>
                            <a:ext cx="481" cy="309"/>
                          </a:xfrm>
                          <a:custGeom>
                            <a:avLst/>
                            <a:gdLst>
                              <a:gd name="T0" fmla="*/ 560 w 1443"/>
                              <a:gd name="T1" fmla="*/ 136 h 928"/>
                              <a:gd name="T2" fmla="*/ 457 w 1443"/>
                              <a:gd name="T3" fmla="*/ 189 h 928"/>
                              <a:gd name="T4" fmla="*/ 361 w 1443"/>
                              <a:gd name="T5" fmla="*/ 247 h 928"/>
                              <a:gd name="T6" fmla="*/ 274 w 1443"/>
                              <a:gd name="T7" fmla="*/ 309 h 928"/>
                              <a:gd name="T8" fmla="*/ 197 w 1443"/>
                              <a:gd name="T9" fmla="*/ 372 h 928"/>
                              <a:gd name="T10" fmla="*/ 131 w 1443"/>
                              <a:gd name="T11" fmla="*/ 439 h 928"/>
                              <a:gd name="T12" fmla="*/ 79 w 1443"/>
                              <a:gd name="T13" fmla="*/ 506 h 928"/>
                              <a:gd name="T14" fmla="*/ 37 w 1443"/>
                              <a:gd name="T15" fmla="*/ 572 h 928"/>
                              <a:gd name="T16" fmla="*/ 11 w 1443"/>
                              <a:gd name="T17" fmla="*/ 637 h 928"/>
                              <a:gd name="T18" fmla="*/ 0 w 1443"/>
                              <a:gd name="T19" fmla="*/ 698 h 928"/>
                              <a:gd name="T20" fmla="*/ 6 w 1443"/>
                              <a:gd name="T21" fmla="*/ 757 h 928"/>
                              <a:gd name="T22" fmla="*/ 27 w 1443"/>
                              <a:gd name="T23" fmla="*/ 808 h 928"/>
                              <a:gd name="T24" fmla="*/ 64 w 1443"/>
                              <a:gd name="T25" fmla="*/ 851 h 928"/>
                              <a:gd name="T26" fmla="*/ 114 w 1443"/>
                              <a:gd name="T27" fmla="*/ 884 h 928"/>
                              <a:gd name="T28" fmla="*/ 178 w 1443"/>
                              <a:gd name="T29" fmla="*/ 908 h 928"/>
                              <a:gd name="T30" fmla="*/ 252 w 1443"/>
                              <a:gd name="T31" fmla="*/ 923 h 928"/>
                              <a:gd name="T32" fmla="*/ 335 w 1443"/>
                              <a:gd name="T33" fmla="*/ 928 h 928"/>
                              <a:gd name="T34" fmla="*/ 427 w 1443"/>
                              <a:gd name="T35" fmla="*/ 924 h 928"/>
                              <a:gd name="T36" fmla="*/ 525 w 1443"/>
                              <a:gd name="T37" fmla="*/ 909 h 928"/>
                              <a:gd name="T38" fmla="*/ 629 w 1443"/>
                              <a:gd name="T39" fmla="*/ 886 h 928"/>
                              <a:gd name="T40" fmla="*/ 737 w 1443"/>
                              <a:gd name="T41" fmla="*/ 852 h 928"/>
                              <a:gd name="T42" fmla="*/ 848 w 1443"/>
                              <a:gd name="T43" fmla="*/ 808 h 928"/>
                              <a:gd name="T44" fmla="*/ 953 w 1443"/>
                              <a:gd name="T45" fmla="*/ 758 h 928"/>
                              <a:gd name="T46" fmla="*/ 1051 w 1443"/>
                              <a:gd name="T47" fmla="*/ 702 h 928"/>
                              <a:gd name="T48" fmla="*/ 1141 w 1443"/>
                              <a:gd name="T49" fmla="*/ 641 h 928"/>
                              <a:gd name="T50" fmla="*/ 1221 w 1443"/>
                              <a:gd name="T51" fmla="*/ 577 h 928"/>
                              <a:gd name="T52" fmla="*/ 1291 w 1443"/>
                              <a:gd name="T53" fmla="*/ 511 h 928"/>
                              <a:gd name="T54" fmla="*/ 1349 w 1443"/>
                              <a:gd name="T55" fmla="*/ 445 h 928"/>
                              <a:gd name="T56" fmla="*/ 1394 w 1443"/>
                              <a:gd name="T57" fmla="*/ 378 h 928"/>
                              <a:gd name="T58" fmla="*/ 1425 w 1443"/>
                              <a:gd name="T59" fmla="*/ 313 h 928"/>
                              <a:gd name="T60" fmla="*/ 1441 w 1443"/>
                              <a:gd name="T61" fmla="*/ 250 h 928"/>
                              <a:gd name="T62" fmla="*/ 1441 w 1443"/>
                              <a:gd name="T63" fmla="*/ 191 h 928"/>
                              <a:gd name="T64" fmla="*/ 1425 w 1443"/>
                              <a:gd name="T65" fmla="*/ 136 h 928"/>
                              <a:gd name="T66" fmla="*/ 1393 w 1443"/>
                              <a:gd name="T67" fmla="*/ 91 h 928"/>
                              <a:gd name="T68" fmla="*/ 1347 w 1443"/>
                              <a:gd name="T69" fmla="*/ 54 h 928"/>
                              <a:gd name="T70" fmla="*/ 1287 w 1443"/>
                              <a:gd name="T71" fmla="*/ 27 h 928"/>
                              <a:gd name="T72" fmla="*/ 1217 w 1443"/>
                              <a:gd name="T73" fmla="*/ 9 h 928"/>
                              <a:gd name="T74" fmla="*/ 1137 w 1443"/>
                              <a:gd name="T75" fmla="*/ 2 h 928"/>
                              <a:gd name="T76" fmla="*/ 1048 w 1443"/>
                              <a:gd name="T77" fmla="*/ 3 h 928"/>
                              <a:gd name="T78" fmla="*/ 952 w 1443"/>
                              <a:gd name="T79" fmla="*/ 13 h 928"/>
                              <a:gd name="T80" fmla="*/ 850 w 1443"/>
                              <a:gd name="T81" fmla="*/ 34 h 928"/>
                              <a:gd name="T82" fmla="*/ 742 w 1443"/>
                              <a:gd name="T83" fmla="*/ 64 h 928"/>
                              <a:gd name="T84" fmla="*/ 633 w 1443"/>
                              <a:gd name="T85" fmla="*/ 105 h 9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443" h="928">
                                <a:moveTo>
                                  <a:pt x="633" y="105"/>
                                </a:moveTo>
                                <a:lnTo>
                                  <a:pt x="596" y="120"/>
                                </a:lnTo>
                                <a:lnTo>
                                  <a:pt x="560" y="136"/>
                                </a:lnTo>
                                <a:lnTo>
                                  <a:pt x="524" y="153"/>
                                </a:lnTo>
                                <a:lnTo>
                                  <a:pt x="490" y="171"/>
                                </a:lnTo>
                                <a:lnTo>
                                  <a:pt x="457" y="189"/>
                                </a:lnTo>
                                <a:lnTo>
                                  <a:pt x="423" y="208"/>
                                </a:lnTo>
                                <a:lnTo>
                                  <a:pt x="392" y="227"/>
                                </a:lnTo>
                                <a:lnTo>
                                  <a:pt x="361" y="247"/>
                                </a:lnTo>
                                <a:lnTo>
                                  <a:pt x="330" y="267"/>
                                </a:lnTo>
                                <a:lnTo>
                                  <a:pt x="302" y="287"/>
                                </a:lnTo>
                                <a:lnTo>
                                  <a:pt x="274" y="309"/>
                                </a:lnTo>
                                <a:lnTo>
                                  <a:pt x="248" y="330"/>
                                </a:lnTo>
                                <a:lnTo>
                                  <a:pt x="222" y="351"/>
                                </a:lnTo>
                                <a:lnTo>
                                  <a:pt x="197" y="372"/>
                                </a:lnTo>
                                <a:lnTo>
                                  <a:pt x="174" y="395"/>
                                </a:lnTo>
                                <a:lnTo>
                                  <a:pt x="152" y="417"/>
                                </a:lnTo>
                                <a:lnTo>
                                  <a:pt x="131" y="439"/>
                                </a:lnTo>
                                <a:lnTo>
                                  <a:pt x="112" y="461"/>
                                </a:lnTo>
                                <a:lnTo>
                                  <a:pt x="94" y="483"/>
                                </a:lnTo>
                                <a:lnTo>
                                  <a:pt x="79" y="506"/>
                                </a:lnTo>
                                <a:lnTo>
                                  <a:pt x="63" y="528"/>
                                </a:lnTo>
                                <a:lnTo>
                                  <a:pt x="49" y="551"/>
                                </a:lnTo>
                                <a:lnTo>
                                  <a:pt x="37" y="572"/>
                                </a:lnTo>
                                <a:lnTo>
                                  <a:pt x="27" y="594"/>
                                </a:lnTo>
                                <a:lnTo>
                                  <a:pt x="18" y="616"/>
                                </a:lnTo>
                                <a:lnTo>
                                  <a:pt x="11" y="637"/>
                                </a:lnTo>
                                <a:lnTo>
                                  <a:pt x="6" y="658"/>
                                </a:lnTo>
                                <a:lnTo>
                                  <a:pt x="2" y="678"/>
                                </a:lnTo>
                                <a:lnTo>
                                  <a:pt x="0" y="698"/>
                                </a:lnTo>
                                <a:lnTo>
                                  <a:pt x="0" y="719"/>
                                </a:lnTo>
                                <a:lnTo>
                                  <a:pt x="2" y="738"/>
                                </a:lnTo>
                                <a:lnTo>
                                  <a:pt x="6" y="757"/>
                                </a:lnTo>
                                <a:lnTo>
                                  <a:pt x="11" y="775"/>
                                </a:lnTo>
                                <a:lnTo>
                                  <a:pt x="18" y="793"/>
                                </a:lnTo>
                                <a:lnTo>
                                  <a:pt x="27" y="808"/>
                                </a:lnTo>
                                <a:lnTo>
                                  <a:pt x="38" y="824"/>
                                </a:lnTo>
                                <a:lnTo>
                                  <a:pt x="51" y="837"/>
                                </a:lnTo>
                                <a:lnTo>
                                  <a:pt x="64" y="851"/>
                                </a:lnTo>
                                <a:lnTo>
                                  <a:pt x="80" y="863"/>
                                </a:lnTo>
                                <a:lnTo>
                                  <a:pt x="96" y="874"/>
                                </a:lnTo>
                                <a:lnTo>
                                  <a:pt x="114" y="884"/>
                                </a:lnTo>
                                <a:lnTo>
                                  <a:pt x="135" y="893"/>
                                </a:lnTo>
                                <a:lnTo>
                                  <a:pt x="156" y="901"/>
                                </a:lnTo>
                                <a:lnTo>
                                  <a:pt x="178" y="908"/>
                                </a:lnTo>
                                <a:lnTo>
                                  <a:pt x="202" y="914"/>
                                </a:lnTo>
                                <a:lnTo>
                                  <a:pt x="226" y="919"/>
                                </a:lnTo>
                                <a:lnTo>
                                  <a:pt x="252" y="923"/>
                                </a:lnTo>
                                <a:lnTo>
                                  <a:pt x="279" y="926"/>
                                </a:lnTo>
                                <a:lnTo>
                                  <a:pt x="306" y="927"/>
                                </a:lnTo>
                                <a:lnTo>
                                  <a:pt x="335" y="928"/>
                                </a:lnTo>
                                <a:lnTo>
                                  <a:pt x="365" y="928"/>
                                </a:lnTo>
                                <a:lnTo>
                                  <a:pt x="395" y="926"/>
                                </a:lnTo>
                                <a:lnTo>
                                  <a:pt x="427" y="924"/>
                                </a:lnTo>
                                <a:lnTo>
                                  <a:pt x="459" y="920"/>
                                </a:lnTo>
                                <a:lnTo>
                                  <a:pt x="492" y="916"/>
                                </a:lnTo>
                                <a:lnTo>
                                  <a:pt x="525" y="909"/>
                                </a:lnTo>
                                <a:lnTo>
                                  <a:pt x="559" y="902"/>
                                </a:lnTo>
                                <a:lnTo>
                                  <a:pt x="593" y="895"/>
                                </a:lnTo>
                                <a:lnTo>
                                  <a:pt x="629" y="886"/>
                                </a:lnTo>
                                <a:lnTo>
                                  <a:pt x="665" y="876"/>
                                </a:lnTo>
                                <a:lnTo>
                                  <a:pt x="701" y="864"/>
                                </a:lnTo>
                                <a:lnTo>
                                  <a:pt x="737" y="852"/>
                                </a:lnTo>
                                <a:lnTo>
                                  <a:pt x="774" y="839"/>
                                </a:lnTo>
                                <a:lnTo>
                                  <a:pt x="811" y="824"/>
                                </a:lnTo>
                                <a:lnTo>
                                  <a:pt x="848" y="808"/>
                                </a:lnTo>
                                <a:lnTo>
                                  <a:pt x="883" y="793"/>
                                </a:lnTo>
                                <a:lnTo>
                                  <a:pt x="919" y="776"/>
                                </a:lnTo>
                                <a:lnTo>
                                  <a:pt x="953" y="758"/>
                                </a:lnTo>
                                <a:lnTo>
                                  <a:pt x="986" y="740"/>
                                </a:lnTo>
                                <a:lnTo>
                                  <a:pt x="1020" y="721"/>
                                </a:lnTo>
                                <a:lnTo>
                                  <a:pt x="1051" y="702"/>
                                </a:lnTo>
                                <a:lnTo>
                                  <a:pt x="1083" y="682"/>
                                </a:lnTo>
                                <a:lnTo>
                                  <a:pt x="1113" y="662"/>
                                </a:lnTo>
                                <a:lnTo>
                                  <a:pt x="1141" y="641"/>
                                </a:lnTo>
                                <a:lnTo>
                                  <a:pt x="1169" y="620"/>
                                </a:lnTo>
                                <a:lnTo>
                                  <a:pt x="1196" y="599"/>
                                </a:lnTo>
                                <a:lnTo>
                                  <a:pt x="1221" y="577"/>
                                </a:lnTo>
                                <a:lnTo>
                                  <a:pt x="1246" y="556"/>
                                </a:lnTo>
                                <a:lnTo>
                                  <a:pt x="1268" y="534"/>
                                </a:lnTo>
                                <a:lnTo>
                                  <a:pt x="1291" y="511"/>
                                </a:lnTo>
                                <a:lnTo>
                                  <a:pt x="1311" y="489"/>
                                </a:lnTo>
                                <a:lnTo>
                                  <a:pt x="1331" y="468"/>
                                </a:lnTo>
                                <a:lnTo>
                                  <a:pt x="1349" y="445"/>
                                </a:lnTo>
                                <a:lnTo>
                                  <a:pt x="1365" y="423"/>
                                </a:lnTo>
                                <a:lnTo>
                                  <a:pt x="1380" y="400"/>
                                </a:lnTo>
                                <a:lnTo>
                                  <a:pt x="1394" y="378"/>
                                </a:lnTo>
                                <a:lnTo>
                                  <a:pt x="1406" y="357"/>
                                </a:lnTo>
                                <a:lnTo>
                                  <a:pt x="1416" y="334"/>
                                </a:lnTo>
                                <a:lnTo>
                                  <a:pt x="1425" y="313"/>
                                </a:lnTo>
                                <a:lnTo>
                                  <a:pt x="1432" y="292"/>
                                </a:lnTo>
                                <a:lnTo>
                                  <a:pt x="1437" y="270"/>
                                </a:lnTo>
                                <a:lnTo>
                                  <a:pt x="1441" y="250"/>
                                </a:lnTo>
                                <a:lnTo>
                                  <a:pt x="1443" y="230"/>
                                </a:lnTo>
                                <a:lnTo>
                                  <a:pt x="1443" y="210"/>
                                </a:lnTo>
                                <a:lnTo>
                                  <a:pt x="1441" y="191"/>
                                </a:lnTo>
                                <a:lnTo>
                                  <a:pt x="1437" y="172"/>
                                </a:lnTo>
                                <a:lnTo>
                                  <a:pt x="1432" y="154"/>
                                </a:lnTo>
                                <a:lnTo>
                                  <a:pt x="1425" y="136"/>
                                </a:lnTo>
                                <a:lnTo>
                                  <a:pt x="1416" y="120"/>
                                </a:lnTo>
                                <a:lnTo>
                                  <a:pt x="1405" y="105"/>
                                </a:lnTo>
                                <a:lnTo>
                                  <a:pt x="1393" y="91"/>
                                </a:lnTo>
                                <a:lnTo>
                                  <a:pt x="1379" y="78"/>
                                </a:lnTo>
                                <a:lnTo>
                                  <a:pt x="1363" y="65"/>
                                </a:lnTo>
                                <a:lnTo>
                                  <a:pt x="1347" y="54"/>
                                </a:lnTo>
                                <a:lnTo>
                                  <a:pt x="1329" y="44"/>
                                </a:lnTo>
                                <a:lnTo>
                                  <a:pt x="1309" y="35"/>
                                </a:lnTo>
                                <a:lnTo>
                                  <a:pt x="1287" y="27"/>
                                </a:lnTo>
                                <a:lnTo>
                                  <a:pt x="1265" y="21"/>
                                </a:lnTo>
                                <a:lnTo>
                                  <a:pt x="1241" y="15"/>
                                </a:lnTo>
                                <a:lnTo>
                                  <a:pt x="1217" y="9"/>
                                </a:lnTo>
                                <a:lnTo>
                                  <a:pt x="1191" y="6"/>
                                </a:lnTo>
                                <a:lnTo>
                                  <a:pt x="1164" y="3"/>
                                </a:lnTo>
                                <a:lnTo>
                                  <a:pt x="1137" y="2"/>
                                </a:lnTo>
                                <a:lnTo>
                                  <a:pt x="1108" y="0"/>
                                </a:lnTo>
                                <a:lnTo>
                                  <a:pt x="1078" y="0"/>
                                </a:lnTo>
                                <a:lnTo>
                                  <a:pt x="1048" y="3"/>
                                </a:lnTo>
                                <a:lnTo>
                                  <a:pt x="1017" y="5"/>
                                </a:lnTo>
                                <a:lnTo>
                                  <a:pt x="984" y="8"/>
                                </a:lnTo>
                                <a:lnTo>
                                  <a:pt x="952" y="13"/>
                                </a:lnTo>
                                <a:lnTo>
                                  <a:pt x="918" y="18"/>
                                </a:lnTo>
                                <a:lnTo>
                                  <a:pt x="884" y="26"/>
                                </a:lnTo>
                                <a:lnTo>
                                  <a:pt x="850" y="34"/>
                                </a:lnTo>
                                <a:lnTo>
                                  <a:pt x="814" y="43"/>
                                </a:lnTo>
                                <a:lnTo>
                                  <a:pt x="778" y="53"/>
                                </a:lnTo>
                                <a:lnTo>
                                  <a:pt x="742" y="64"/>
                                </a:lnTo>
                                <a:lnTo>
                                  <a:pt x="706" y="77"/>
                                </a:lnTo>
                                <a:lnTo>
                                  <a:pt x="670" y="90"/>
                                </a:lnTo>
                                <a:lnTo>
                                  <a:pt x="633" y="105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3185"/>
                        <wps:cNvSpPr>
                          <a:spLocks/>
                        </wps:cNvSpPr>
                        <wps:spPr bwMode="auto">
                          <a:xfrm>
                            <a:off x="9511" y="2438"/>
                            <a:ext cx="1919" cy="3704"/>
                          </a:xfrm>
                          <a:custGeom>
                            <a:avLst/>
                            <a:gdLst>
                              <a:gd name="T0" fmla="*/ 5432 w 5759"/>
                              <a:gd name="T1" fmla="*/ 9762 h 11114"/>
                              <a:gd name="T2" fmla="*/ 5347 w 5759"/>
                              <a:gd name="T3" fmla="*/ 8940 h 11114"/>
                              <a:gd name="T4" fmla="*/ 5281 w 5759"/>
                              <a:gd name="T5" fmla="*/ 8123 h 11114"/>
                              <a:gd name="T6" fmla="*/ 5236 w 5759"/>
                              <a:gd name="T7" fmla="*/ 7311 h 11114"/>
                              <a:gd name="T8" fmla="*/ 5215 w 5759"/>
                              <a:gd name="T9" fmla="*/ 6502 h 11114"/>
                              <a:gd name="T10" fmla="*/ 5222 w 5759"/>
                              <a:gd name="T11" fmla="*/ 5694 h 11114"/>
                              <a:gd name="T12" fmla="*/ 5257 w 5759"/>
                              <a:gd name="T13" fmla="*/ 4888 h 11114"/>
                              <a:gd name="T14" fmla="*/ 5327 w 5759"/>
                              <a:gd name="T15" fmla="*/ 4080 h 11114"/>
                              <a:gd name="T16" fmla="*/ 5431 w 5759"/>
                              <a:gd name="T17" fmla="*/ 3273 h 11114"/>
                              <a:gd name="T18" fmla="*/ 5574 w 5759"/>
                              <a:gd name="T19" fmla="*/ 2460 h 11114"/>
                              <a:gd name="T20" fmla="*/ 5759 w 5759"/>
                              <a:gd name="T21" fmla="*/ 1643 h 11114"/>
                              <a:gd name="T22" fmla="*/ 5265 w 5759"/>
                              <a:gd name="T23" fmla="*/ 1465 h 11114"/>
                              <a:gd name="T24" fmla="*/ 4766 w 5759"/>
                              <a:gd name="T25" fmla="*/ 1302 h 11114"/>
                              <a:gd name="T26" fmla="*/ 4264 w 5759"/>
                              <a:gd name="T27" fmla="*/ 1149 h 11114"/>
                              <a:gd name="T28" fmla="*/ 3759 w 5759"/>
                              <a:gd name="T29" fmla="*/ 1006 h 11114"/>
                              <a:gd name="T30" fmla="*/ 2745 w 5759"/>
                              <a:gd name="T31" fmla="*/ 730 h 11114"/>
                              <a:gd name="T32" fmla="*/ 2071 w 5759"/>
                              <a:gd name="T33" fmla="*/ 543 h 11114"/>
                              <a:gd name="T34" fmla="*/ 1567 w 5759"/>
                              <a:gd name="T35" fmla="*/ 394 h 11114"/>
                              <a:gd name="T36" fmla="*/ 1067 w 5759"/>
                              <a:gd name="T37" fmla="*/ 235 h 11114"/>
                              <a:gd name="T38" fmla="*/ 571 w 5759"/>
                              <a:gd name="T39" fmla="*/ 61 h 11114"/>
                              <a:gd name="T40" fmla="*/ 398 w 5759"/>
                              <a:gd name="T41" fmla="*/ 702 h 11114"/>
                              <a:gd name="T42" fmla="*/ 380 w 5759"/>
                              <a:gd name="T43" fmla="*/ 1771 h 11114"/>
                              <a:gd name="T44" fmla="*/ 356 w 5759"/>
                              <a:gd name="T45" fmla="*/ 2857 h 11114"/>
                              <a:gd name="T46" fmla="*/ 325 w 5759"/>
                              <a:gd name="T47" fmla="*/ 3953 h 11114"/>
                              <a:gd name="T48" fmla="*/ 286 w 5759"/>
                              <a:gd name="T49" fmla="*/ 5057 h 11114"/>
                              <a:gd name="T50" fmla="*/ 213 w 5759"/>
                              <a:gd name="T51" fmla="*/ 5995 h 11114"/>
                              <a:gd name="T52" fmla="*/ 113 w 5759"/>
                              <a:gd name="T53" fmla="*/ 6577 h 11114"/>
                              <a:gd name="T54" fmla="*/ 47 w 5759"/>
                              <a:gd name="T55" fmla="*/ 7132 h 11114"/>
                              <a:gd name="T56" fmla="*/ 10 w 5759"/>
                              <a:gd name="T57" fmla="*/ 7664 h 11114"/>
                              <a:gd name="T58" fmla="*/ 0 w 5759"/>
                              <a:gd name="T59" fmla="*/ 8175 h 11114"/>
                              <a:gd name="T60" fmla="*/ 10 w 5759"/>
                              <a:gd name="T61" fmla="*/ 8669 h 11114"/>
                              <a:gd name="T62" fmla="*/ 39 w 5759"/>
                              <a:gd name="T63" fmla="*/ 9147 h 11114"/>
                              <a:gd name="T64" fmla="*/ 82 w 5759"/>
                              <a:gd name="T65" fmla="*/ 9613 h 11114"/>
                              <a:gd name="T66" fmla="*/ 136 w 5759"/>
                              <a:gd name="T67" fmla="*/ 10071 h 11114"/>
                              <a:gd name="T68" fmla="*/ 195 w 5759"/>
                              <a:gd name="T69" fmla="*/ 10520 h 11114"/>
                              <a:gd name="T70" fmla="*/ 443 w 5759"/>
                              <a:gd name="T71" fmla="*/ 11099 h 11114"/>
                              <a:gd name="T72" fmla="*/ 936 w 5759"/>
                              <a:gd name="T73" fmla="*/ 11047 h 11114"/>
                              <a:gd name="T74" fmla="*/ 1426 w 5759"/>
                              <a:gd name="T75" fmla="*/ 10984 h 11114"/>
                              <a:gd name="T76" fmla="*/ 1916 w 5759"/>
                              <a:gd name="T77" fmla="*/ 10914 h 11114"/>
                              <a:gd name="T78" fmla="*/ 2569 w 5759"/>
                              <a:gd name="T79" fmla="*/ 10811 h 11114"/>
                              <a:gd name="T80" fmla="*/ 3545 w 5759"/>
                              <a:gd name="T81" fmla="*/ 10644 h 11114"/>
                              <a:gd name="T82" fmla="*/ 4521 w 5759"/>
                              <a:gd name="T83" fmla="*/ 10474 h 11114"/>
                              <a:gd name="T84" fmla="*/ 5498 w 5759"/>
                              <a:gd name="T85" fmla="*/ 10314 h 11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759" h="11114">
                                <a:moveTo>
                                  <a:pt x="5498" y="10314"/>
                                </a:moveTo>
                                <a:lnTo>
                                  <a:pt x="5464" y="10038"/>
                                </a:lnTo>
                                <a:lnTo>
                                  <a:pt x="5432" y="9762"/>
                                </a:lnTo>
                                <a:lnTo>
                                  <a:pt x="5402" y="9487"/>
                                </a:lnTo>
                                <a:lnTo>
                                  <a:pt x="5374" y="9213"/>
                                </a:lnTo>
                                <a:lnTo>
                                  <a:pt x="5347" y="8940"/>
                                </a:lnTo>
                                <a:lnTo>
                                  <a:pt x="5322" y="8667"/>
                                </a:lnTo>
                                <a:lnTo>
                                  <a:pt x="5301" y="8394"/>
                                </a:lnTo>
                                <a:lnTo>
                                  <a:pt x="5281" y="8123"/>
                                </a:lnTo>
                                <a:lnTo>
                                  <a:pt x="5263" y="7852"/>
                                </a:lnTo>
                                <a:lnTo>
                                  <a:pt x="5248" y="7581"/>
                                </a:lnTo>
                                <a:lnTo>
                                  <a:pt x="5236" y="7311"/>
                                </a:lnTo>
                                <a:lnTo>
                                  <a:pt x="5226" y="7041"/>
                                </a:lnTo>
                                <a:lnTo>
                                  <a:pt x="5219" y="6771"/>
                                </a:lnTo>
                                <a:lnTo>
                                  <a:pt x="5215" y="6502"/>
                                </a:lnTo>
                                <a:lnTo>
                                  <a:pt x="5214" y="6233"/>
                                </a:lnTo>
                                <a:lnTo>
                                  <a:pt x="5216" y="5963"/>
                                </a:lnTo>
                                <a:lnTo>
                                  <a:pt x="5222" y="5694"/>
                                </a:lnTo>
                                <a:lnTo>
                                  <a:pt x="5229" y="5426"/>
                                </a:lnTo>
                                <a:lnTo>
                                  <a:pt x="5242" y="5157"/>
                                </a:lnTo>
                                <a:lnTo>
                                  <a:pt x="5257" y="4888"/>
                                </a:lnTo>
                                <a:lnTo>
                                  <a:pt x="5276" y="4619"/>
                                </a:lnTo>
                                <a:lnTo>
                                  <a:pt x="5300" y="4350"/>
                                </a:lnTo>
                                <a:lnTo>
                                  <a:pt x="5327" y="4080"/>
                                </a:lnTo>
                                <a:lnTo>
                                  <a:pt x="5357" y="3811"/>
                                </a:lnTo>
                                <a:lnTo>
                                  <a:pt x="5393" y="3541"/>
                                </a:lnTo>
                                <a:lnTo>
                                  <a:pt x="5431" y="3273"/>
                                </a:lnTo>
                                <a:lnTo>
                                  <a:pt x="5475" y="3001"/>
                                </a:lnTo>
                                <a:lnTo>
                                  <a:pt x="5523" y="2731"/>
                                </a:lnTo>
                                <a:lnTo>
                                  <a:pt x="5574" y="2460"/>
                                </a:lnTo>
                                <a:lnTo>
                                  <a:pt x="5631" y="2188"/>
                                </a:lnTo>
                                <a:lnTo>
                                  <a:pt x="5693" y="1917"/>
                                </a:lnTo>
                                <a:lnTo>
                                  <a:pt x="5759" y="1643"/>
                                </a:lnTo>
                                <a:lnTo>
                                  <a:pt x="5594" y="1582"/>
                                </a:lnTo>
                                <a:lnTo>
                                  <a:pt x="5430" y="1522"/>
                                </a:lnTo>
                                <a:lnTo>
                                  <a:pt x="5265" y="1465"/>
                                </a:lnTo>
                                <a:lnTo>
                                  <a:pt x="5098" y="1409"/>
                                </a:lnTo>
                                <a:lnTo>
                                  <a:pt x="4933" y="1354"/>
                                </a:lnTo>
                                <a:lnTo>
                                  <a:pt x="4766" y="1302"/>
                                </a:lnTo>
                                <a:lnTo>
                                  <a:pt x="4599" y="1250"/>
                                </a:lnTo>
                                <a:lnTo>
                                  <a:pt x="4431" y="1200"/>
                                </a:lnTo>
                                <a:lnTo>
                                  <a:pt x="4264" y="1149"/>
                                </a:lnTo>
                                <a:lnTo>
                                  <a:pt x="4096" y="1101"/>
                                </a:lnTo>
                                <a:lnTo>
                                  <a:pt x="3927" y="1054"/>
                                </a:lnTo>
                                <a:lnTo>
                                  <a:pt x="3759" y="1006"/>
                                </a:lnTo>
                                <a:lnTo>
                                  <a:pt x="3421" y="914"/>
                                </a:lnTo>
                                <a:lnTo>
                                  <a:pt x="3083" y="822"/>
                                </a:lnTo>
                                <a:lnTo>
                                  <a:pt x="2745" y="730"/>
                                </a:lnTo>
                                <a:lnTo>
                                  <a:pt x="2408" y="637"/>
                                </a:lnTo>
                                <a:lnTo>
                                  <a:pt x="2239" y="590"/>
                                </a:lnTo>
                                <a:lnTo>
                                  <a:pt x="2071" y="543"/>
                                </a:lnTo>
                                <a:lnTo>
                                  <a:pt x="1903" y="494"/>
                                </a:lnTo>
                                <a:lnTo>
                                  <a:pt x="1735" y="444"/>
                                </a:lnTo>
                                <a:lnTo>
                                  <a:pt x="1567" y="394"/>
                                </a:lnTo>
                                <a:lnTo>
                                  <a:pt x="1400" y="342"/>
                                </a:lnTo>
                                <a:lnTo>
                                  <a:pt x="1234" y="290"/>
                                </a:lnTo>
                                <a:lnTo>
                                  <a:pt x="1067" y="235"/>
                                </a:lnTo>
                                <a:lnTo>
                                  <a:pt x="901" y="179"/>
                                </a:lnTo>
                                <a:lnTo>
                                  <a:pt x="736" y="121"/>
                                </a:lnTo>
                                <a:lnTo>
                                  <a:pt x="571" y="61"/>
                                </a:lnTo>
                                <a:lnTo>
                                  <a:pt x="408" y="0"/>
                                </a:lnTo>
                                <a:lnTo>
                                  <a:pt x="403" y="350"/>
                                </a:lnTo>
                                <a:lnTo>
                                  <a:pt x="398" y="702"/>
                                </a:lnTo>
                                <a:lnTo>
                                  <a:pt x="393" y="1056"/>
                                </a:lnTo>
                                <a:lnTo>
                                  <a:pt x="386" y="1414"/>
                                </a:lnTo>
                                <a:lnTo>
                                  <a:pt x="380" y="1771"/>
                                </a:lnTo>
                                <a:lnTo>
                                  <a:pt x="373" y="2132"/>
                                </a:lnTo>
                                <a:lnTo>
                                  <a:pt x="365" y="2494"/>
                                </a:lnTo>
                                <a:lnTo>
                                  <a:pt x="356" y="2857"/>
                                </a:lnTo>
                                <a:lnTo>
                                  <a:pt x="346" y="3221"/>
                                </a:lnTo>
                                <a:lnTo>
                                  <a:pt x="336" y="3586"/>
                                </a:lnTo>
                                <a:lnTo>
                                  <a:pt x="325" y="3953"/>
                                </a:lnTo>
                                <a:lnTo>
                                  <a:pt x="313" y="4320"/>
                                </a:lnTo>
                                <a:lnTo>
                                  <a:pt x="300" y="4689"/>
                                </a:lnTo>
                                <a:lnTo>
                                  <a:pt x="286" y="5057"/>
                                </a:lnTo>
                                <a:lnTo>
                                  <a:pt x="270" y="5426"/>
                                </a:lnTo>
                                <a:lnTo>
                                  <a:pt x="254" y="5796"/>
                                </a:lnTo>
                                <a:lnTo>
                                  <a:pt x="213" y="5995"/>
                                </a:lnTo>
                                <a:lnTo>
                                  <a:pt x="176" y="6193"/>
                                </a:lnTo>
                                <a:lnTo>
                                  <a:pt x="142" y="6386"/>
                                </a:lnTo>
                                <a:lnTo>
                                  <a:pt x="113" y="6577"/>
                                </a:lnTo>
                                <a:lnTo>
                                  <a:pt x="88" y="6764"/>
                                </a:lnTo>
                                <a:lnTo>
                                  <a:pt x="66" y="6950"/>
                                </a:lnTo>
                                <a:lnTo>
                                  <a:pt x="47" y="7132"/>
                                </a:lnTo>
                                <a:lnTo>
                                  <a:pt x="33" y="7312"/>
                                </a:lnTo>
                                <a:lnTo>
                                  <a:pt x="20" y="7489"/>
                                </a:lnTo>
                                <a:lnTo>
                                  <a:pt x="10" y="7664"/>
                                </a:lnTo>
                                <a:lnTo>
                                  <a:pt x="5" y="7836"/>
                                </a:lnTo>
                                <a:lnTo>
                                  <a:pt x="1" y="8007"/>
                                </a:lnTo>
                                <a:lnTo>
                                  <a:pt x="0" y="8175"/>
                                </a:lnTo>
                                <a:lnTo>
                                  <a:pt x="1" y="8342"/>
                                </a:lnTo>
                                <a:lnTo>
                                  <a:pt x="5" y="8506"/>
                                </a:lnTo>
                                <a:lnTo>
                                  <a:pt x="10" y="8669"/>
                                </a:lnTo>
                                <a:lnTo>
                                  <a:pt x="18" y="8830"/>
                                </a:lnTo>
                                <a:lnTo>
                                  <a:pt x="28" y="8989"/>
                                </a:lnTo>
                                <a:lnTo>
                                  <a:pt x="39" y="9147"/>
                                </a:lnTo>
                                <a:lnTo>
                                  <a:pt x="53" y="9304"/>
                                </a:lnTo>
                                <a:lnTo>
                                  <a:pt x="66" y="9459"/>
                                </a:lnTo>
                                <a:lnTo>
                                  <a:pt x="82" y="9613"/>
                                </a:lnTo>
                                <a:lnTo>
                                  <a:pt x="99" y="9767"/>
                                </a:lnTo>
                                <a:lnTo>
                                  <a:pt x="117" y="9919"/>
                                </a:lnTo>
                                <a:lnTo>
                                  <a:pt x="136" y="10071"/>
                                </a:lnTo>
                                <a:lnTo>
                                  <a:pt x="155" y="10221"/>
                                </a:lnTo>
                                <a:lnTo>
                                  <a:pt x="175" y="10371"/>
                                </a:lnTo>
                                <a:lnTo>
                                  <a:pt x="195" y="10520"/>
                                </a:lnTo>
                                <a:lnTo>
                                  <a:pt x="238" y="10818"/>
                                </a:lnTo>
                                <a:lnTo>
                                  <a:pt x="279" y="11114"/>
                                </a:lnTo>
                                <a:lnTo>
                                  <a:pt x="443" y="11099"/>
                                </a:lnTo>
                                <a:lnTo>
                                  <a:pt x="608" y="11082"/>
                                </a:lnTo>
                                <a:lnTo>
                                  <a:pt x="771" y="11066"/>
                                </a:lnTo>
                                <a:lnTo>
                                  <a:pt x="936" y="11047"/>
                                </a:lnTo>
                                <a:lnTo>
                                  <a:pt x="1099" y="11026"/>
                                </a:lnTo>
                                <a:lnTo>
                                  <a:pt x="1263" y="11006"/>
                                </a:lnTo>
                                <a:lnTo>
                                  <a:pt x="1426" y="10984"/>
                                </a:lnTo>
                                <a:lnTo>
                                  <a:pt x="1591" y="10961"/>
                                </a:lnTo>
                                <a:lnTo>
                                  <a:pt x="1753" y="10938"/>
                                </a:lnTo>
                                <a:lnTo>
                                  <a:pt x="1916" y="10914"/>
                                </a:lnTo>
                                <a:lnTo>
                                  <a:pt x="2080" y="10890"/>
                                </a:lnTo>
                                <a:lnTo>
                                  <a:pt x="2243" y="10864"/>
                                </a:lnTo>
                                <a:lnTo>
                                  <a:pt x="2569" y="10811"/>
                                </a:lnTo>
                                <a:lnTo>
                                  <a:pt x="2895" y="10756"/>
                                </a:lnTo>
                                <a:lnTo>
                                  <a:pt x="3220" y="10701"/>
                                </a:lnTo>
                                <a:lnTo>
                                  <a:pt x="3545" y="10644"/>
                                </a:lnTo>
                                <a:lnTo>
                                  <a:pt x="3871" y="10587"/>
                                </a:lnTo>
                                <a:lnTo>
                                  <a:pt x="4196" y="10530"/>
                                </a:lnTo>
                                <a:lnTo>
                                  <a:pt x="4521" y="10474"/>
                                </a:lnTo>
                                <a:lnTo>
                                  <a:pt x="4847" y="10419"/>
                                </a:lnTo>
                                <a:lnTo>
                                  <a:pt x="5172" y="10365"/>
                                </a:lnTo>
                                <a:lnTo>
                                  <a:pt x="5498" y="10314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3186"/>
                        <wps:cNvSpPr>
                          <a:spLocks noEditPoints="1"/>
                        </wps:cNvSpPr>
                        <wps:spPr bwMode="auto">
                          <a:xfrm>
                            <a:off x="9514" y="2511"/>
                            <a:ext cx="1794" cy="3618"/>
                          </a:xfrm>
                          <a:custGeom>
                            <a:avLst/>
                            <a:gdLst>
                              <a:gd name="T0" fmla="*/ 4199 w 5382"/>
                              <a:gd name="T1" fmla="*/ 5830 h 10852"/>
                              <a:gd name="T2" fmla="*/ 3461 w 5382"/>
                              <a:gd name="T3" fmla="*/ 5957 h 10852"/>
                              <a:gd name="T4" fmla="*/ 3697 w 5382"/>
                              <a:gd name="T5" fmla="*/ 5201 h 10852"/>
                              <a:gd name="T6" fmla="*/ 4785 w 5382"/>
                              <a:gd name="T7" fmla="*/ 4376 h 10852"/>
                              <a:gd name="T8" fmla="*/ 4054 w 5382"/>
                              <a:gd name="T9" fmla="*/ 3578 h 10852"/>
                              <a:gd name="T10" fmla="*/ 5083 w 5382"/>
                              <a:gd name="T11" fmla="*/ 3165 h 10852"/>
                              <a:gd name="T12" fmla="*/ 5203 w 5382"/>
                              <a:gd name="T13" fmla="*/ 3122 h 10852"/>
                              <a:gd name="T14" fmla="*/ 4075 w 5382"/>
                              <a:gd name="T15" fmla="*/ 3310 h 10852"/>
                              <a:gd name="T16" fmla="*/ 4569 w 5382"/>
                              <a:gd name="T17" fmla="*/ 4491 h 10852"/>
                              <a:gd name="T18" fmla="*/ 1550 w 5382"/>
                              <a:gd name="T19" fmla="*/ 251 h 10852"/>
                              <a:gd name="T20" fmla="*/ 1288 w 5382"/>
                              <a:gd name="T21" fmla="*/ 660 h 10852"/>
                              <a:gd name="T22" fmla="*/ 1015 w 5382"/>
                              <a:gd name="T23" fmla="*/ 103 h 10852"/>
                              <a:gd name="T24" fmla="*/ 1074 w 5382"/>
                              <a:gd name="T25" fmla="*/ 564 h 10852"/>
                              <a:gd name="T26" fmla="*/ 1610 w 5382"/>
                              <a:gd name="T27" fmla="*/ 512 h 10852"/>
                              <a:gd name="T28" fmla="*/ 524 w 5382"/>
                              <a:gd name="T29" fmla="*/ 10492 h 10852"/>
                              <a:gd name="T30" fmla="*/ 948 w 5382"/>
                              <a:gd name="T31" fmla="*/ 10218 h 10852"/>
                              <a:gd name="T32" fmla="*/ 1064 w 5382"/>
                              <a:gd name="T33" fmla="*/ 10809 h 10852"/>
                              <a:gd name="T34" fmla="*/ 904 w 5382"/>
                              <a:gd name="T35" fmla="*/ 10144 h 10852"/>
                              <a:gd name="T36" fmla="*/ 492 w 5382"/>
                              <a:gd name="T37" fmla="*/ 10580 h 10852"/>
                              <a:gd name="T38" fmla="*/ 4438 w 5382"/>
                              <a:gd name="T39" fmla="*/ 7260 h 10852"/>
                              <a:gd name="T40" fmla="*/ 5120 w 5382"/>
                              <a:gd name="T41" fmla="*/ 8420 h 10852"/>
                              <a:gd name="T42" fmla="*/ 4518 w 5382"/>
                              <a:gd name="T43" fmla="*/ 9685 h 10852"/>
                              <a:gd name="T44" fmla="*/ 2736 w 5382"/>
                              <a:gd name="T45" fmla="*/ 9647 h 10852"/>
                              <a:gd name="T46" fmla="*/ 1847 w 5382"/>
                              <a:gd name="T47" fmla="*/ 9038 h 10852"/>
                              <a:gd name="T48" fmla="*/ 2220 w 5382"/>
                              <a:gd name="T49" fmla="*/ 8160 h 10852"/>
                              <a:gd name="T50" fmla="*/ 2749 w 5382"/>
                              <a:gd name="T51" fmla="*/ 7354 h 10852"/>
                              <a:gd name="T52" fmla="*/ 2241 w 5382"/>
                              <a:gd name="T53" fmla="*/ 8776 h 10852"/>
                              <a:gd name="T54" fmla="*/ 1813 w 5382"/>
                              <a:gd name="T55" fmla="*/ 8634 h 10852"/>
                              <a:gd name="T56" fmla="*/ 2384 w 5382"/>
                              <a:gd name="T57" fmla="*/ 9224 h 10852"/>
                              <a:gd name="T58" fmla="*/ 4936 w 5382"/>
                              <a:gd name="T59" fmla="*/ 8464 h 10852"/>
                              <a:gd name="T60" fmla="*/ 3282 w 5382"/>
                              <a:gd name="T61" fmla="*/ 9759 h 10852"/>
                              <a:gd name="T62" fmla="*/ 2787 w 5382"/>
                              <a:gd name="T63" fmla="*/ 8692 h 10852"/>
                              <a:gd name="T64" fmla="*/ 2624 w 5382"/>
                              <a:gd name="T65" fmla="*/ 7771 h 10852"/>
                              <a:gd name="T66" fmla="*/ 2402 w 5382"/>
                              <a:gd name="T67" fmla="*/ 8570 h 10852"/>
                              <a:gd name="T68" fmla="*/ 2625 w 5382"/>
                              <a:gd name="T69" fmla="*/ 9048 h 10852"/>
                              <a:gd name="T70" fmla="*/ 670 w 5382"/>
                              <a:gd name="T71" fmla="*/ 8029 h 10852"/>
                              <a:gd name="T72" fmla="*/ 138 w 5382"/>
                              <a:gd name="T73" fmla="*/ 8250 h 10852"/>
                              <a:gd name="T74" fmla="*/ 181 w 5382"/>
                              <a:gd name="T75" fmla="*/ 7555 h 10852"/>
                              <a:gd name="T76" fmla="*/ 632 w 5382"/>
                              <a:gd name="T77" fmla="*/ 7906 h 10852"/>
                              <a:gd name="T78" fmla="*/ 239 w 5382"/>
                              <a:gd name="T79" fmla="*/ 8262 h 10852"/>
                              <a:gd name="T80" fmla="*/ 133 w 5382"/>
                              <a:gd name="T81" fmla="*/ 7660 h 10852"/>
                              <a:gd name="T82" fmla="*/ 2887 w 5382"/>
                              <a:gd name="T83" fmla="*/ 4433 h 10852"/>
                              <a:gd name="T84" fmla="*/ 2041 w 5382"/>
                              <a:gd name="T85" fmla="*/ 5575 h 10852"/>
                              <a:gd name="T86" fmla="*/ 1486 w 5382"/>
                              <a:gd name="T87" fmla="*/ 4110 h 10852"/>
                              <a:gd name="T88" fmla="*/ 2706 w 5382"/>
                              <a:gd name="T89" fmla="*/ 4258 h 10852"/>
                              <a:gd name="T90" fmla="*/ 2259 w 5382"/>
                              <a:gd name="T91" fmla="*/ 5461 h 10852"/>
                              <a:gd name="T92" fmla="*/ 1483 w 5382"/>
                              <a:gd name="T93" fmla="*/ 4394 h 10852"/>
                              <a:gd name="T94" fmla="*/ 2479 w 5382"/>
                              <a:gd name="T95" fmla="*/ 2957 h 10852"/>
                              <a:gd name="T96" fmla="*/ 2392 w 5382"/>
                              <a:gd name="T97" fmla="*/ 3724 h 10852"/>
                              <a:gd name="T98" fmla="*/ 1814 w 5382"/>
                              <a:gd name="T99" fmla="*/ 3235 h 10852"/>
                              <a:gd name="T100" fmla="*/ 2359 w 5382"/>
                              <a:gd name="T101" fmla="*/ 2927 h 10852"/>
                              <a:gd name="T102" fmla="*/ 2454 w 5382"/>
                              <a:gd name="T103" fmla="*/ 3612 h 10852"/>
                              <a:gd name="T104" fmla="*/ 1880 w 5382"/>
                              <a:gd name="T105" fmla="*/ 3365 h 10852"/>
                              <a:gd name="T106" fmla="*/ 2555 w 5382"/>
                              <a:gd name="T107" fmla="*/ 925 h 10852"/>
                              <a:gd name="T108" fmla="*/ 3022 w 5382"/>
                              <a:gd name="T109" fmla="*/ 2054 h 10852"/>
                              <a:gd name="T110" fmla="*/ 1991 w 5382"/>
                              <a:gd name="T111" fmla="*/ 1881 h 10852"/>
                              <a:gd name="T112" fmla="*/ 2397 w 5382"/>
                              <a:gd name="T113" fmla="*/ 890 h 10852"/>
                              <a:gd name="T114" fmla="*/ 3019 w 5382"/>
                              <a:gd name="T115" fmla="*/ 1850 h 10852"/>
                              <a:gd name="T116" fmla="*/ 2158 w 5382"/>
                              <a:gd name="T117" fmla="*/ 1995 h 10852"/>
                              <a:gd name="T118" fmla="*/ 2260 w 5382"/>
                              <a:gd name="T119" fmla="*/ 998 h 10852"/>
                              <a:gd name="T120" fmla="*/ 4183 w 5382"/>
                              <a:gd name="T121" fmla="*/ 5591 h 10852"/>
                              <a:gd name="T122" fmla="*/ 3671 w 5382"/>
                              <a:gd name="T123" fmla="*/ 6038 h 10852"/>
                              <a:gd name="T124" fmla="*/ 3533 w 5382"/>
                              <a:gd name="T125" fmla="*/ 5365 h 10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5382" h="10852">
                                <a:moveTo>
                                  <a:pt x="3829" y="5185"/>
                                </a:moveTo>
                                <a:lnTo>
                                  <a:pt x="3852" y="5186"/>
                                </a:lnTo>
                                <a:lnTo>
                                  <a:pt x="3874" y="5189"/>
                                </a:lnTo>
                                <a:lnTo>
                                  <a:pt x="3895" y="5193"/>
                                </a:lnTo>
                                <a:lnTo>
                                  <a:pt x="3917" y="5197"/>
                                </a:lnTo>
                                <a:lnTo>
                                  <a:pt x="3938" y="5203"/>
                                </a:lnTo>
                                <a:lnTo>
                                  <a:pt x="3958" y="5210"/>
                                </a:lnTo>
                                <a:lnTo>
                                  <a:pt x="3978" y="5217"/>
                                </a:lnTo>
                                <a:lnTo>
                                  <a:pt x="3997" y="5226"/>
                                </a:lnTo>
                                <a:lnTo>
                                  <a:pt x="4016" y="5236"/>
                                </a:lnTo>
                                <a:lnTo>
                                  <a:pt x="4034" y="5247"/>
                                </a:lnTo>
                                <a:lnTo>
                                  <a:pt x="4052" y="5258"/>
                                </a:lnTo>
                                <a:lnTo>
                                  <a:pt x="4069" y="5270"/>
                                </a:lnTo>
                                <a:lnTo>
                                  <a:pt x="4086" y="5284"/>
                                </a:lnTo>
                                <a:lnTo>
                                  <a:pt x="4101" y="5297"/>
                                </a:lnTo>
                                <a:lnTo>
                                  <a:pt x="4116" y="5313"/>
                                </a:lnTo>
                                <a:lnTo>
                                  <a:pt x="4131" y="5327"/>
                                </a:lnTo>
                                <a:lnTo>
                                  <a:pt x="4144" y="5344"/>
                                </a:lnTo>
                                <a:lnTo>
                                  <a:pt x="4156" y="5361"/>
                                </a:lnTo>
                                <a:lnTo>
                                  <a:pt x="4169" y="5378"/>
                                </a:lnTo>
                                <a:lnTo>
                                  <a:pt x="4180" y="5396"/>
                                </a:lnTo>
                                <a:lnTo>
                                  <a:pt x="4190" y="5415"/>
                                </a:lnTo>
                                <a:lnTo>
                                  <a:pt x="4200" y="5434"/>
                                </a:lnTo>
                                <a:lnTo>
                                  <a:pt x="4208" y="5454"/>
                                </a:lnTo>
                                <a:lnTo>
                                  <a:pt x="4216" y="5474"/>
                                </a:lnTo>
                                <a:lnTo>
                                  <a:pt x="4222" y="5494"/>
                                </a:lnTo>
                                <a:lnTo>
                                  <a:pt x="4228" y="5515"/>
                                </a:lnTo>
                                <a:lnTo>
                                  <a:pt x="4232" y="5538"/>
                                </a:lnTo>
                                <a:lnTo>
                                  <a:pt x="4237" y="5559"/>
                                </a:lnTo>
                                <a:lnTo>
                                  <a:pt x="4239" y="5583"/>
                                </a:lnTo>
                                <a:lnTo>
                                  <a:pt x="4241" y="5605"/>
                                </a:lnTo>
                                <a:lnTo>
                                  <a:pt x="4241" y="5629"/>
                                </a:lnTo>
                                <a:lnTo>
                                  <a:pt x="4241" y="5651"/>
                                </a:lnTo>
                                <a:lnTo>
                                  <a:pt x="4239" y="5675"/>
                                </a:lnTo>
                                <a:lnTo>
                                  <a:pt x="4237" y="5698"/>
                                </a:lnTo>
                                <a:lnTo>
                                  <a:pt x="4232" y="5721"/>
                                </a:lnTo>
                                <a:lnTo>
                                  <a:pt x="4228" y="5744"/>
                                </a:lnTo>
                                <a:lnTo>
                                  <a:pt x="4222" y="5765"/>
                                </a:lnTo>
                                <a:lnTo>
                                  <a:pt x="4216" y="5788"/>
                                </a:lnTo>
                                <a:lnTo>
                                  <a:pt x="4208" y="5809"/>
                                </a:lnTo>
                                <a:lnTo>
                                  <a:pt x="4199" y="5830"/>
                                </a:lnTo>
                                <a:lnTo>
                                  <a:pt x="4189" y="5851"/>
                                </a:lnTo>
                                <a:lnTo>
                                  <a:pt x="4179" y="5871"/>
                                </a:lnTo>
                                <a:lnTo>
                                  <a:pt x="4167" y="5890"/>
                                </a:lnTo>
                                <a:lnTo>
                                  <a:pt x="4155" y="5909"/>
                                </a:lnTo>
                                <a:lnTo>
                                  <a:pt x="4142" y="5927"/>
                                </a:lnTo>
                                <a:lnTo>
                                  <a:pt x="4128" y="5945"/>
                                </a:lnTo>
                                <a:lnTo>
                                  <a:pt x="4114" y="5961"/>
                                </a:lnTo>
                                <a:lnTo>
                                  <a:pt x="4098" y="5977"/>
                                </a:lnTo>
                                <a:lnTo>
                                  <a:pt x="4082" y="5993"/>
                                </a:lnTo>
                                <a:lnTo>
                                  <a:pt x="4066" y="6007"/>
                                </a:lnTo>
                                <a:lnTo>
                                  <a:pt x="4049" y="6021"/>
                                </a:lnTo>
                                <a:lnTo>
                                  <a:pt x="4031" y="6034"/>
                                </a:lnTo>
                                <a:lnTo>
                                  <a:pt x="4013" y="6047"/>
                                </a:lnTo>
                                <a:lnTo>
                                  <a:pt x="3994" y="6058"/>
                                </a:lnTo>
                                <a:lnTo>
                                  <a:pt x="3975" y="6068"/>
                                </a:lnTo>
                                <a:lnTo>
                                  <a:pt x="3955" y="6078"/>
                                </a:lnTo>
                                <a:lnTo>
                                  <a:pt x="3935" y="6086"/>
                                </a:lnTo>
                                <a:lnTo>
                                  <a:pt x="3913" y="6094"/>
                                </a:lnTo>
                                <a:lnTo>
                                  <a:pt x="3892" y="6099"/>
                                </a:lnTo>
                                <a:lnTo>
                                  <a:pt x="3871" y="6105"/>
                                </a:lnTo>
                                <a:lnTo>
                                  <a:pt x="3848" y="6109"/>
                                </a:lnTo>
                                <a:lnTo>
                                  <a:pt x="3827" y="6113"/>
                                </a:lnTo>
                                <a:lnTo>
                                  <a:pt x="3805" y="6114"/>
                                </a:lnTo>
                                <a:lnTo>
                                  <a:pt x="3781" y="6115"/>
                                </a:lnTo>
                                <a:lnTo>
                                  <a:pt x="3759" y="6115"/>
                                </a:lnTo>
                                <a:lnTo>
                                  <a:pt x="3737" y="6113"/>
                                </a:lnTo>
                                <a:lnTo>
                                  <a:pt x="3714" y="6109"/>
                                </a:lnTo>
                                <a:lnTo>
                                  <a:pt x="3693" y="6105"/>
                                </a:lnTo>
                                <a:lnTo>
                                  <a:pt x="3672" y="6100"/>
                                </a:lnTo>
                                <a:lnTo>
                                  <a:pt x="3651" y="6094"/>
                                </a:lnTo>
                                <a:lnTo>
                                  <a:pt x="3630" y="6086"/>
                                </a:lnTo>
                                <a:lnTo>
                                  <a:pt x="3611" y="6077"/>
                                </a:lnTo>
                                <a:lnTo>
                                  <a:pt x="3592" y="6068"/>
                                </a:lnTo>
                                <a:lnTo>
                                  <a:pt x="3573" y="6057"/>
                                </a:lnTo>
                                <a:lnTo>
                                  <a:pt x="3555" y="6045"/>
                                </a:lnTo>
                                <a:lnTo>
                                  <a:pt x="3538" y="6033"/>
                                </a:lnTo>
                                <a:lnTo>
                                  <a:pt x="3522" y="6020"/>
                                </a:lnTo>
                                <a:lnTo>
                                  <a:pt x="3505" y="6005"/>
                                </a:lnTo>
                                <a:lnTo>
                                  <a:pt x="3489" y="5989"/>
                                </a:lnTo>
                                <a:lnTo>
                                  <a:pt x="3475" y="5974"/>
                                </a:lnTo>
                                <a:lnTo>
                                  <a:pt x="3461" y="5957"/>
                                </a:lnTo>
                                <a:lnTo>
                                  <a:pt x="3448" y="5939"/>
                                </a:lnTo>
                                <a:lnTo>
                                  <a:pt x="3435" y="5921"/>
                                </a:lnTo>
                                <a:lnTo>
                                  <a:pt x="3424" y="5902"/>
                                </a:lnTo>
                                <a:lnTo>
                                  <a:pt x="3414" y="5883"/>
                                </a:lnTo>
                                <a:lnTo>
                                  <a:pt x="3404" y="5863"/>
                                </a:lnTo>
                                <a:lnTo>
                                  <a:pt x="3395" y="5842"/>
                                </a:lnTo>
                                <a:lnTo>
                                  <a:pt x="3387" y="5820"/>
                                </a:lnTo>
                                <a:lnTo>
                                  <a:pt x="3381" y="5799"/>
                                </a:lnTo>
                                <a:lnTo>
                                  <a:pt x="3375" y="5777"/>
                                </a:lnTo>
                                <a:lnTo>
                                  <a:pt x="3369" y="5754"/>
                                </a:lnTo>
                                <a:lnTo>
                                  <a:pt x="3366" y="5731"/>
                                </a:lnTo>
                                <a:lnTo>
                                  <a:pt x="3363" y="5707"/>
                                </a:lnTo>
                                <a:lnTo>
                                  <a:pt x="3362" y="5684"/>
                                </a:lnTo>
                                <a:lnTo>
                                  <a:pt x="3360" y="5659"/>
                                </a:lnTo>
                                <a:lnTo>
                                  <a:pt x="3362" y="5634"/>
                                </a:lnTo>
                                <a:lnTo>
                                  <a:pt x="3364" y="5611"/>
                                </a:lnTo>
                                <a:lnTo>
                                  <a:pt x="3366" y="5586"/>
                                </a:lnTo>
                                <a:lnTo>
                                  <a:pt x="3371" y="5563"/>
                                </a:lnTo>
                                <a:lnTo>
                                  <a:pt x="3376" y="5539"/>
                                </a:lnTo>
                                <a:lnTo>
                                  <a:pt x="3382" y="5517"/>
                                </a:lnTo>
                                <a:lnTo>
                                  <a:pt x="3388" y="5495"/>
                                </a:lnTo>
                                <a:lnTo>
                                  <a:pt x="3397" y="5473"/>
                                </a:lnTo>
                                <a:lnTo>
                                  <a:pt x="3406" y="5453"/>
                                </a:lnTo>
                                <a:lnTo>
                                  <a:pt x="3416" y="5431"/>
                                </a:lnTo>
                                <a:lnTo>
                                  <a:pt x="3428" y="5412"/>
                                </a:lnTo>
                                <a:lnTo>
                                  <a:pt x="3439" y="5393"/>
                                </a:lnTo>
                                <a:lnTo>
                                  <a:pt x="3451" y="5374"/>
                                </a:lnTo>
                                <a:lnTo>
                                  <a:pt x="3465" y="5356"/>
                                </a:lnTo>
                                <a:lnTo>
                                  <a:pt x="3479" y="5340"/>
                                </a:lnTo>
                                <a:lnTo>
                                  <a:pt x="3494" y="5323"/>
                                </a:lnTo>
                                <a:lnTo>
                                  <a:pt x="3509" y="5308"/>
                                </a:lnTo>
                                <a:lnTo>
                                  <a:pt x="3526" y="5293"/>
                                </a:lnTo>
                                <a:lnTo>
                                  <a:pt x="3543" y="5279"/>
                                </a:lnTo>
                                <a:lnTo>
                                  <a:pt x="3560" y="5266"/>
                                </a:lnTo>
                                <a:lnTo>
                                  <a:pt x="3579" y="5253"/>
                                </a:lnTo>
                                <a:lnTo>
                                  <a:pt x="3597" y="5242"/>
                                </a:lnTo>
                                <a:lnTo>
                                  <a:pt x="3616" y="5232"/>
                                </a:lnTo>
                                <a:lnTo>
                                  <a:pt x="3636" y="5223"/>
                                </a:lnTo>
                                <a:lnTo>
                                  <a:pt x="3656" y="5214"/>
                                </a:lnTo>
                                <a:lnTo>
                                  <a:pt x="3676" y="5206"/>
                                </a:lnTo>
                                <a:lnTo>
                                  <a:pt x="3697" y="5201"/>
                                </a:lnTo>
                                <a:lnTo>
                                  <a:pt x="3719" y="5195"/>
                                </a:lnTo>
                                <a:lnTo>
                                  <a:pt x="3740" y="5191"/>
                                </a:lnTo>
                                <a:lnTo>
                                  <a:pt x="3762" y="5187"/>
                                </a:lnTo>
                                <a:lnTo>
                                  <a:pt x="3785" y="5185"/>
                                </a:lnTo>
                                <a:lnTo>
                                  <a:pt x="3807" y="5185"/>
                                </a:lnTo>
                                <a:lnTo>
                                  <a:pt x="3829" y="5185"/>
                                </a:lnTo>
                                <a:close/>
                                <a:moveTo>
                                  <a:pt x="5289" y="4124"/>
                                </a:moveTo>
                                <a:lnTo>
                                  <a:pt x="5292" y="4096"/>
                                </a:lnTo>
                                <a:lnTo>
                                  <a:pt x="5295" y="4068"/>
                                </a:lnTo>
                                <a:lnTo>
                                  <a:pt x="5298" y="4040"/>
                                </a:lnTo>
                                <a:lnTo>
                                  <a:pt x="5300" y="4012"/>
                                </a:lnTo>
                                <a:lnTo>
                                  <a:pt x="5302" y="3984"/>
                                </a:lnTo>
                                <a:lnTo>
                                  <a:pt x="5306" y="3956"/>
                                </a:lnTo>
                                <a:lnTo>
                                  <a:pt x="5309" y="3928"/>
                                </a:lnTo>
                                <a:lnTo>
                                  <a:pt x="5311" y="3900"/>
                                </a:lnTo>
                                <a:lnTo>
                                  <a:pt x="5300" y="3927"/>
                                </a:lnTo>
                                <a:lnTo>
                                  <a:pt x="5289" y="3952"/>
                                </a:lnTo>
                                <a:lnTo>
                                  <a:pt x="5277" y="3977"/>
                                </a:lnTo>
                                <a:lnTo>
                                  <a:pt x="5262" y="4002"/>
                                </a:lnTo>
                                <a:lnTo>
                                  <a:pt x="5248" y="4026"/>
                                </a:lnTo>
                                <a:lnTo>
                                  <a:pt x="5233" y="4050"/>
                                </a:lnTo>
                                <a:lnTo>
                                  <a:pt x="5216" y="4073"/>
                                </a:lnTo>
                                <a:lnTo>
                                  <a:pt x="5199" y="4096"/>
                                </a:lnTo>
                                <a:lnTo>
                                  <a:pt x="5182" y="4118"/>
                                </a:lnTo>
                                <a:lnTo>
                                  <a:pt x="5162" y="4140"/>
                                </a:lnTo>
                                <a:lnTo>
                                  <a:pt x="5143" y="4161"/>
                                </a:lnTo>
                                <a:lnTo>
                                  <a:pt x="5123" y="4181"/>
                                </a:lnTo>
                                <a:lnTo>
                                  <a:pt x="5103" y="4201"/>
                                </a:lnTo>
                                <a:lnTo>
                                  <a:pt x="5082" y="4219"/>
                                </a:lnTo>
                                <a:lnTo>
                                  <a:pt x="5060" y="4237"/>
                                </a:lnTo>
                                <a:lnTo>
                                  <a:pt x="5037" y="4255"/>
                                </a:lnTo>
                                <a:lnTo>
                                  <a:pt x="5015" y="4271"/>
                                </a:lnTo>
                                <a:lnTo>
                                  <a:pt x="4991" y="4286"/>
                                </a:lnTo>
                                <a:lnTo>
                                  <a:pt x="4967" y="4301"/>
                                </a:lnTo>
                                <a:lnTo>
                                  <a:pt x="4942" y="4314"/>
                                </a:lnTo>
                                <a:lnTo>
                                  <a:pt x="4917" y="4328"/>
                                </a:lnTo>
                                <a:lnTo>
                                  <a:pt x="4892" y="4339"/>
                                </a:lnTo>
                                <a:lnTo>
                                  <a:pt x="4866" y="4350"/>
                                </a:lnTo>
                                <a:lnTo>
                                  <a:pt x="4839" y="4359"/>
                                </a:lnTo>
                                <a:lnTo>
                                  <a:pt x="4813" y="4368"/>
                                </a:lnTo>
                                <a:lnTo>
                                  <a:pt x="4785" y="4376"/>
                                </a:lnTo>
                                <a:lnTo>
                                  <a:pt x="4758" y="4382"/>
                                </a:lnTo>
                                <a:lnTo>
                                  <a:pt x="4730" y="4387"/>
                                </a:lnTo>
                                <a:lnTo>
                                  <a:pt x="4704" y="4392"/>
                                </a:lnTo>
                                <a:lnTo>
                                  <a:pt x="4676" y="4394"/>
                                </a:lnTo>
                                <a:lnTo>
                                  <a:pt x="4647" y="4395"/>
                                </a:lnTo>
                                <a:lnTo>
                                  <a:pt x="4619" y="4396"/>
                                </a:lnTo>
                                <a:lnTo>
                                  <a:pt x="4585" y="4394"/>
                                </a:lnTo>
                                <a:lnTo>
                                  <a:pt x="4551" y="4391"/>
                                </a:lnTo>
                                <a:lnTo>
                                  <a:pt x="4519" y="4386"/>
                                </a:lnTo>
                                <a:lnTo>
                                  <a:pt x="4488" y="4379"/>
                                </a:lnTo>
                                <a:lnTo>
                                  <a:pt x="4456" y="4370"/>
                                </a:lnTo>
                                <a:lnTo>
                                  <a:pt x="4426" y="4360"/>
                                </a:lnTo>
                                <a:lnTo>
                                  <a:pt x="4397" y="4348"/>
                                </a:lnTo>
                                <a:lnTo>
                                  <a:pt x="4368" y="4334"/>
                                </a:lnTo>
                                <a:lnTo>
                                  <a:pt x="4340" y="4320"/>
                                </a:lnTo>
                                <a:lnTo>
                                  <a:pt x="4313" y="4303"/>
                                </a:lnTo>
                                <a:lnTo>
                                  <a:pt x="4287" y="4285"/>
                                </a:lnTo>
                                <a:lnTo>
                                  <a:pt x="4263" y="4266"/>
                                </a:lnTo>
                                <a:lnTo>
                                  <a:pt x="4239" y="4246"/>
                                </a:lnTo>
                                <a:lnTo>
                                  <a:pt x="4216" y="4225"/>
                                </a:lnTo>
                                <a:lnTo>
                                  <a:pt x="4194" y="4201"/>
                                </a:lnTo>
                                <a:lnTo>
                                  <a:pt x="4174" y="4178"/>
                                </a:lnTo>
                                <a:lnTo>
                                  <a:pt x="4155" y="4152"/>
                                </a:lnTo>
                                <a:lnTo>
                                  <a:pt x="4137" y="4126"/>
                                </a:lnTo>
                                <a:lnTo>
                                  <a:pt x="4120" y="4099"/>
                                </a:lnTo>
                                <a:lnTo>
                                  <a:pt x="4105" y="4071"/>
                                </a:lnTo>
                                <a:lnTo>
                                  <a:pt x="4090" y="4042"/>
                                </a:lnTo>
                                <a:lnTo>
                                  <a:pt x="4078" y="4012"/>
                                </a:lnTo>
                                <a:lnTo>
                                  <a:pt x="4067" y="3982"/>
                                </a:lnTo>
                                <a:lnTo>
                                  <a:pt x="4057" y="3950"/>
                                </a:lnTo>
                                <a:lnTo>
                                  <a:pt x="4048" y="3919"/>
                                </a:lnTo>
                                <a:lnTo>
                                  <a:pt x="4041" y="3886"/>
                                </a:lnTo>
                                <a:lnTo>
                                  <a:pt x="4037" y="3853"/>
                                </a:lnTo>
                                <a:lnTo>
                                  <a:pt x="4032" y="3819"/>
                                </a:lnTo>
                                <a:lnTo>
                                  <a:pt x="4030" y="3785"/>
                                </a:lnTo>
                                <a:lnTo>
                                  <a:pt x="4030" y="3751"/>
                                </a:lnTo>
                                <a:lnTo>
                                  <a:pt x="4031" y="3716"/>
                                </a:lnTo>
                                <a:lnTo>
                                  <a:pt x="4034" y="3681"/>
                                </a:lnTo>
                                <a:lnTo>
                                  <a:pt x="4040" y="3647"/>
                                </a:lnTo>
                                <a:lnTo>
                                  <a:pt x="4047" y="3612"/>
                                </a:lnTo>
                                <a:lnTo>
                                  <a:pt x="4054" y="3578"/>
                                </a:lnTo>
                                <a:lnTo>
                                  <a:pt x="4064" y="3546"/>
                                </a:lnTo>
                                <a:lnTo>
                                  <a:pt x="4076" y="3514"/>
                                </a:lnTo>
                                <a:lnTo>
                                  <a:pt x="4088" y="3483"/>
                                </a:lnTo>
                                <a:lnTo>
                                  <a:pt x="4103" y="3454"/>
                                </a:lnTo>
                                <a:lnTo>
                                  <a:pt x="4118" y="3425"/>
                                </a:lnTo>
                                <a:lnTo>
                                  <a:pt x="4135" y="3397"/>
                                </a:lnTo>
                                <a:lnTo>
                                  <a:pt x="4154" y="3369"/>
                                </a:lnTo>
                                <a:lnTo>
                                  <a:pt x="4173" y="3343"/>
                                </a:lnTo>
                                <a:lnTo>
                                  <a:pt x="4194" y="3318"/>
                                </a:lnTo>
                                <a:lnTo>
                                  <a:pt x="4216" y="3294"/>
                                </a:lnTo>
                                <a:lnTo>
                                  <a:pt x="4239" y="3271"/>
                                </a:lnTo>
                                <a:lnTo>
                                  <a:pt x="4263" y="3249"/>
                                </a:lnTo>
                                <a:lnTo>
                                  <a:pt x="4288" y="3229"/>
                                </a:lnTo>
                                <a:lnTo>
                                  <a:pt x="4314" y="3208"/>
                                </a:lnTo>
                                <a:lnTo>
                                  <a:pt x="4341" y="3190"/>
                                </a:lnTo>
                                <a:lnTo>
                                  <a:pt x="4369" y="3174"/>
                                </a:lnTo>
                                <a:lnTo>
                                  <a:pt x="4397" y="3157"/>
                                </a:lnTo>
                                <a:lnTo>
                                  <a:pt x="4426" y="3142"/>
                                </a:lnTo>
                                <a:lnTo>
                                  <a:pt x="4456" y="3130"/>
                                </a:lnTo>
                                <a:lnTo>
                                  <a:pt x="4488" y="3118"/>
                                </a:lnTo>
                                <a:lnTo>
                                  <a:pt x="4519" y="3108"/>
                                </a:lnTo>
                                <a:lnTo>
                                  <a:pt x="4550" y="3099"/>
                                </a:lnTo>
                                <a:lnTo>
                                  <a:pt x="4583" y="3091"/>
                                </a:lnTo>
                                <a:lnTo>
                                  <a:pt x="4615" y="3084"/>
                                </a:lnTo>
                                <a:lnTo>
                                  <a:pt x="4649" y="3080"/>
                                </a:lnTo>
                                <a:lnTo>
                                  <a:pt x="4682" y="3076"/>
                                </a:lnTo>
                                <a:lnTo>
                                  <a:pt x="4716" y="3075"/>
                                </a:lnTo>
                                <a:lnTo>
                                  <a:pt x="4751" y="3075"/>
                                </a:lnTo>
                                <a:lnTo>
                                  <a:pt x="4785" y="3076"/>
                                </a:lnTo>
                                <a:lnTo>
                                  <a:pt x="4812" y="3080"/>
                                </a:lnTo>
                                <a:lnTo>
                                  <a:pt x="4840" y="3083"/>
                                </a:lnTo>
                                <a:lnTo>
                                  <a:pt x="4867" y="3086"/>
                                </a:lnTo>
                                <a:lnTo>
                                  <a:pt x="4893" y="3092"/>
                                </a:lnTo>
                                <a:lnTo>
                                  <a:pt x="4918" y="3099"/>
                                </a:lnTo>
                                <a:lnTo>
                                  <a:pt x="4944" y="3105"/>
                                </a:lnTo>
                                <a:lnTo>
                                  <a:pt x="4969" y="3113"/>
                                </a:lnTo>
                                <a:lnTo>
                                  <a:pt x="4993" y="3122"/>
                                </a:lnTo>
                                <a:lnTo>
                                  <a:pt x="5017" y="3131"/>
                                </a:lnTo>
                                <a:lnTo>
                                  <a:pt x="5039" y="3141"/>
                                </a:lnTo>
                                <a:lnTo>
                                  <a:pt x="5062" y="3152"/>
                                </a:lnTo>
                                <a:lnTo>
                                  <a:pt x="5083" y="3165"/>
                                </a:lnTo>
                                <a:lnTo>
                                  <a:pt x="5104" y="3177"/>
                                </a:lnTo>
                                <a:lnTo>
                                  <a:pt x="5124" y="3190"/>
                                </a:lnTo>
                                <a:lnTo>
                                  <a:pt x="5145" y="3205"/>
                                </a:lnTo>
                                <a:lnTo>
                                  <a:pt x="5164" y="3220"/>
                                </a:lnTo>
                                <a:lnTo>
                                  <a:pt x="5182" y="3235"/>
                                </a:lnTo>
                                <a:lnTo>
                                  <a:pt x="5198" y="3251"/>
                                </a:lnTo>
                                <a:lnTo>
                                  <a:pt x="5215" y="3268"/>
                                </a:lnTo>
                                <a:lnTo>
                                  <a:pt x="5231" y="3286"/>
                                </a:lnTo>
                                <a:lnTo>
                                  <a:pt x="5246" y="3304"/>
                                </a:lnTo>
                                <a:lnTo>
                                  <a:pt x="5260" y="3323"/>
                                </a:lnTo>
                                <a:lnTo>
                                  <a:pt x="5273" y="3342"/>
                                </a:lnTo>
                                <a:lnTo>
                                  <a:pt x="5287" y="3362"/>
                                </a:lnTo>
                                <a:lnTo>
                                  <a:pt x="5298" y="3382"/>
                                </a:lnTo>
                                <a:lnTo>
                                  <a:pt x="5308" y="3403"/>
                                </a:lnTo>
                                <a:lnTo>
                                  <a:pt x="5318" y="3425"/>
                                </a:lnTo>
                                <a:lnTo>
                                  <a:pt x="5327" y="3447"/>
                                </a:lnTo>
                                <a:lnTo>
                                  <a:pt x="5335" y="3469"/>
                                </a:lnTo>
                                <a:lnTo>
                                  <a:pt x="5342" y="3493"/>
                                </a:lnTo>
                                <a:lnTo>
                                  <a:pt x="5348" y="3517"/>
                                </a:lnTo>
                                <a:lnTo>
                                  <a:pt x="5353" y="3541"/>
                                </a:lnTo>
                                <a:lnTo>
                                  <a:pt x="5356" y="3513"/>
                                </a:lnTo>
                                <a:lnTo>
                                  <a:pt x="5359" y="3486"/>
                                </a:lnTo>
                                <a:lnTo>
                                  <a:pt x="5363" y="3458"/>
                                </a:lnTo>
                                <a:lnTo>
                                  <a:pt x="5367" y="3430"/>
                                </a:lnTo>
                                <a:lnTo>
                                  <a:pt x="5371" y="3403"/>
                                </a:lnTo>
                                <a:lnTo>
                                  <a:pt x="5374" y="3375"/>
                                </a:lnTo>
                                <a:lnTo>
                                  <a:pt x="5377" y="3348"/>
                                </a:lnTo>
                                <a:lnTo>
                                  <a:pt x="5382" y="3320"/>
                                </a:lnTo>
                                <a:lnTo>
                                  <a:pt x="5371" y="3303"/>
                                </a:lnTo>
                                <a:lnTo>
                                  <a:pt x="5361" y="3286"/>
                                </a:lnTo>
                                <a:lnTo>
                                  <a:pt x="5348" y="3269"/>
                                </a:lnTo>
                                <a:lnTo>
                                  <a:pt x="5336" y="3252"/>
                                </a:lnTo>
                                <a:lnTo>
                                  <a:pt x="5324" y="3235"/>
                                </a:lnTo>
                                <a:lnTo>
                                  <a:pt x="5310" y="3220"/>
                                </a:lnTo>
                                <a:lnTo>
                                  <a:pt x="5297" y="3204"/>
                                </a:lnTo>
                                <a:lnTo>
                                  <a:pt x="5282" y="3189"/>
                                </a:lnTo>
                                <a:lnTo>
                                  <a:pt x="5268" y="3175"/>
                                </a:lnTo>
                                <a:lnTo>
                                  <a:pt x="5252" y="3161"/>
                                </a:lnTo>
                                <a:lnTo>
                                  <a:pt x="5236" y="3148"/>
                                </a:lnTo>
                                <a:lnTo>
                                  <a:pt x="5220" y="3134"/>
                                </a:lnTo>
                                <a:lnTo>
                                  <a:pt x="5203" y="3122"/>
                                </a:lnTo>
                                <a:lnTo>
                                  <a:pt x="5185" y="3110"/>
                                </a:lnTo>
                                <a:lnTo>
                                  <a:pt x="5167" y="3097"/>
                                </a:lnTo>
                                <a:lnTo>
                                  <a:pt x="5149" y="3086"/>
                                </a:lnTo>
                                <a:lnTo>
                                  <a:pt x="5130" y="3076"/>
                                </a:lnTo>
                                <a:lnTo>
                                  <a:pt x="5111" y="3066"/>
                                </a:lnTo>
                                <a:lnTo>
                                  <a:pt x="5091" y="3056"/>
                                </a:lnTo>
                                <a:lnTo>
                                  <a:pt x="5071" y="3047"/>
                                </a:lnTo>
                                <a:lnTo>
                                  <a:pt x="5051" y="3039"/>
                                </a:lnTo>
                                <a:lnTo>
                                  <a:pt x="5029" y="3030"/>
                                </a:lnTo>
                                <a:lnTo>
                                  <a:pt x="5008" y="3024"/>
                                </a:lnTo>
                                <a:lnTo>
                                  <a:pt x="4986" y="3016"/>
                                </a:lnTo>
                                <a:lnTo>
                                  <a:pt x="4964" y="3010"/>
                                </a:lnTo>
                                <a:lnTo>
                                  <a:pt x="4942" y="3004"/>
                                </a:lnTo>
                                <a:lnTo>
                                  <a:pt x="4918" y="2999"/>
                                </a:lnTo>
                                <a:lnTo>
                                  <a:pt x="4895" y="2994"/>
                                </a:lnTo>
                                <a:lnTo>
                                  <a:pt x="4871" y="2990"/>
                                </a:lnTo>
                                <a:lnTo>
                                  <a:pt x="4848" y="2987"/>
                                </a:lnTo>
                                <a:lnTo>
                                  <a:pt x="4823" y="2984"/>
                                </a:lnTo>
                                <a:lnTo>
                                  <a:pt x="4799" y="2982"/>
                                </a:lnTo>
                                <a:lnTo>
                                  <a:pt x="4760" y="2980"/>
                                </a:lnTo>
                                <a:lnTo>
                                  <a:pt x="4720" y="2980"/>
                                </a:lnTo>
                                <a:lnTo>
                                  <a:pt x="4681" y="2981"/>
                                </a:lnTo>
                                <a:lnTo>
                                  <a:pt x="4643" y="2984"/>
                                </a:lnTo>
                                <a:lnTo>
                                  <a:pt x="4605" y="2990"/>
                                </a:lnTo>
                                <a:lnTo>
                                  <a:pt x="4567" y="2997"/>
                                </a:lnTo>
                                <a:lnTo>
                                  <a:pt x="4530" y="3004"/>
                                </a:lnTo>
                                <a:lnTo>
                                  <a:pt x="4493" y="3015"/>
                                </a:lnTo>
                                <a:lnTo>
                                  <a:pt x="4457" y="3027"/>
                                </a:lnTo>
                                <a:lnTo>
                                  <a:pt x="4423" y="3039"/>
                                </a:lnTo>
                                <a:lnTo>
                                  <a:pt x="4388" y="3055"/>
                                </a:lnTo>
                                <a:lnTo>
                                  <a:pt x="4354" y="3071"/>
                                </a:lnTo>
                                <a:lnTo>
                                  <a:pt x="4321" y="3088"/>
                                </a:lnTo>
                                <a:lnTo>
                                  <a:pt x="4289" y="3108"/>
                                </a:lnTo>
                                <a:lnTo>
                                  <a:pt x="4258" y="3129"/>
                                </a:lnTo>
                                <a:lnTo>
                                  <a:pt x="4229" y="3150"/>
                                </a:lnTo>
                                <a:lnTo>
                                  <a:pt x="4200" y="3174"/>
                                </a:lnTo>
                                <a:lnTo>
                                  <a:pt x="4173" y="3198"/>
                                </a:lnTo>
                                <a:lnTo>
                                  <a:pt x="4146" y="3224"/>
                                </a:lnTo>
                                <a:lnTo>
                                  <a:pt x="4122" y="3252"/>
                                </a:lnTo>
                                <a:lnTo>
                                  <a:pt x="4097" y="3280"/>
                                </a:lnTo>
                                <a:lnTo>
                                  <a:pt x="4075" y="3310"/>
                                </a:lnTo>
                                <a:lnTo>
                                  <a:pt x="4053" y="3341"/>
                                </a:lnTo>
                                <a:lnTo>
                                  <a:pt x="4034" y="3373"/>
                                </a:lnTo>
                                <a:lnTo>
                                  <a:pt x="4016" y="3407"/>
                                </a:lnTo>
                                <a:lnTo>
                                  <a:pt x="4000" y="3440"/>
                                </a:lnTo>
                                <a:lnTo>
                                  <a:pt x="3985" y="3476"/>
                                </a:lnTo>
                                <a:lnTo>
                                  <a:pt x="3973" y="3512"/>
                                </a:lnTo>
                                <a:lnTo>
                                  <a:pt x="3962" y="3550"/>
                                </a:lnTo>
                                <a:lnTo>
                                  <a:pt x="3951" y="3588"/>
                                </a:lnTo>
                                <a:lnTo>
                                  <a:pt x="3944" y="3627"/>
                                </a:lnTo>
                                <a:lnTo>
                                  <a:pt x="3938" y="3668"/>
                                </a:lnTo>
                                <a:lnTo>
                                  <a:pt x="3935" y="3708"/>
                                </a:lnTo>
                                <a:lnTo>
                                  <a:pt x="3934" y="3748"/>
                                </a:lnTo>
                                <a:lnTo>
                                  <a:pt x="3934" y="3788"/>
                                </a:lnTo>
                                <a:lnTo>
                                  <a:pt x="3936" y="3827"/>
                                </a:lnTo>
                                <a:lnTo>
                                  <a:pt x="3940" y="3866"/>
                                </a:lnTo>
                                <a:lnTo>
                                  <a:pt x="3946" y="3904"/>
                                </a:lnTo>
                                <a:lnTo>
                                  <a:pt x="3954" y="3941"/>
                                </a:lnTo>
                                <a:lnTo>
                                  <a:pt x="3964" y="3978"/>
                                </a:lnTo>
                                <a:lnTo>
                                  <a:pt x="3975" y="4014"/>
                                </a:lnTo>
                                <a:lnTo>
                                  <a:pt x="3988" y="4050"/>
                                </a:lnTo>
                                <a:lnTo>
                                  <a:pt x="4003" y="4085"/>
                                </a:lnTo>
                                <a:lnTo>
                                  <a:pt x="4019" y="4117"/>
                                </a:lnTo>
                                <a:lnTo>
                                  <a:pt x="4037" y="4150"/>
                                </a:lnTo>
                                <a:lnTo>
                                  <a:pt x="4057" y="4181"/>
                                </a:lnTo>
                                <a:lnTo>
                                  <a:pt x="4077" y="4211"/>
                                </a:lnTo>
                                <a:lnTo>
                                  <a:pt x="4099" y="4240"/>
                                </a:lnTo>
                                <a:lnTo>
                                  <a:pt x="4123" y="4268"/>
                                </a:lnTo>
                                <a:lnTo>
                                  <a:pt x="4147" y="4294"/>
                                </a:lnTo>
                                <a:lnTo>
                                  <a:pt x="4173" y="4320"/>
                                </a:lnTo>
                                <a:lnTo>
                                  <a:pt x="4201" y="4343"/>
                                </a:lnTo>
                                <a:lnTo>
                                  <a:pt x="4229" y="4366"/>
                                </a:lnTo>
                                <a:lnTo>
                                  <a:pt x="4259" y="4386"/>
                                </a:lnTo>
                                <a:lnTo>
                                  <a:pt x="4289" y="4405"/>
                                </a:lnTo>
                                <a:lnTo>
                                  <a:pt x="4321" y="4422"/>
                                </a:lnTo>
                                <a:lnTo>
                                  <a:pt x="4354" y="4438"/>
                                </a:lnTo>
                                <a:lnTo>
                                  <a:pt x="4388" y="4451"/>
                                </a:lnTo>
                                <a:lnTo>
                                  <a:pt x="4423" y="4463"/>
                                </a:lnTo>
                                <a:lnTo>
                                  <a:pt x="4458" y="4473"/>
                                </a:lnTo>
                                <a:lnTo>
                                  <a:pt x="4494" y="4481"/>
                                </a:lnTo>
                                <a:lnTo>
                                  <a:pt x="4531" y="4487"/>
                                </a:lnTo>
                                <a:lnTo>
                                  <a:pt x="4569" y="4491"/>
                                </a:lnTo>
                                <a:lnTo>
                                  <a:pt x="4608" y="4492"/>
                                </a:lnTo>
                                <a:lnTo>
                                  <a:pt x="4634" y="4492"/>
                                </a:lnTo>
                                <a:lnTo>
                                  <a:pt x="4659" y="4491"/>
                                </a:lnTo>
                                <a:lnTo>
                                  <a:pt x="4683" y="4489"/>
                                </a:lnTo>
                                <a:lnTo>
                                  <a:pt x="4709" y="4487"/>
                                </a:lnTo>
                                <a:lnTo>
                                  <a:pt x="4734" y="4484"/>
                                </a:lnTo>
                                <a:lnTo>
                                  <a:pt x="4758" y="4479"/>
                                </a:lnTo>
                                <a:lnTo>
                                  <a:pt x="4782" y="4473"/>
                                </a:lnTo>
                                <a:lnTo>
                                  <a:pt x="4807" y="4468"/>
                                </a:lnTo>
                                <a:lnTo>
                                  <a:pt x="4830" y="4461"/>
                                </a:lnTo>
                                <a:lnTo>
                                  <a:pt x="4855" y="4453"/>
                                </a:lnTo>
                                <a:lnTo>
                                  <a:pt x="4877" y="4444"/>
                                </a:lnTo>
                                <a:lnTo>
                                  <a:pt x="4901" y="4435"/>
                                </a:lnTo>
                                <a:lnTo>
                                  <a:pt x="4924" y="4425"/>
                                </a:lnTo>
                                <a:lnTo>
                                  <a:pt x="4946" y="4415"/>
                                </a:lnTo>
                                <a:lnTo>
                                  <a:pt x="4969" y="4404"/>
                                </a:lnTo>
                                <a:lnTo>
                                  <a:pt x="4991" y="4392"/>
                                </a:lnTo>
                                <a:lnTo>
                                  <a:pt x="5013" y="4379"/>
                                </a:lnTo>
                                <a:lnTo>
                                  <a:pt x="5034" y="4366"/>
                                </a:lnTo>
                                <a:lnTo>
                                  <a:pt x="5055" y="4352"/>
                                </a:lnTo>
                                <a:lnTo>
                                  <a:pt x="5075" y="4338"/>
                                </a:lnTo>
                                <a:lnTo>
                                  <a:pt x="5095" y="4323"/>
                                </a:lnTo>
                                <a:lnTo>
                                  <a:pt x="5115" y="4308"/>
                                </a:lnTo>
                                <a:lnTo>
                                  <a:pt x="5135" y="4291"/>
                                </a:lnTo>
                                <a:lnTo>
                                  <a:pt x="5155" y="4274"/>
                                </a:lnTo>
                                <a:lnTo>
                                  <a:pt x="5173" y="4257"/>
                                </a:lnTo>
                                <a:lnTo>
                                  <a:pt x="5190" y="4239"/>
                                </a:lnTo>
                                <a:lnTo>
                                  <a:pt x="5208" y="4221"/>
                                </a:lnTo>
                                <a:lnTo>
                                  <a:pt x="5225" y="4202"/>
                                </a:lnTo>
                                <a:lnTo>
                                  <a:pt x="5242" y="4183"/>
                                </a:lnTo>
                                <a:lnTo>
                                  <a:pt x="5259" y="4164"/>
                                </a:lnTo>
                                <a:lnTo>
                                  <a:pt x="5274" y="4144"/>
                                </a:lnTo>
                                <a:lnTo>
                                  <a:pt x="5289" y="4124"/>
                                </a:lnTo>
                                <a:close/>
                                <a:moveTo>
                                  <a:pt x="1558" y="173"/>
                                </a:moveTo>
                                <a:lnTo>
                                  <a:pt x="1503" y="156"/>
                                </a:lnTo>
                                <a:lnTo>
                                  <a:pt x="1511" y="172"/>
                                </a:lnTo>
                                <a:lnTo>
                                  <a:pt x="1520" y="188"/>
                                </a:lnTo>
                                <a:lnTo>
                                  <a:pt x="1528" y="203"/>
                                </a:lnTo>
                                <a:lnTo>
                                  <a:pt x="1536" y="219"/>
                                </a:lnTo>
                                <a:lnTo>
                                  <a:pt x="1543" y="236"/>
                                </a:lnTo>
                                <a:lnTo>
                                  <a:pt x="1550" y="251"/>
                                </a:lnTo>
                                <a:lnTo>
                                  <a:pt x="1555" y="268"/>
                                </a:lnTo>
                                <a:lnTo>
                                  <a:pt x="1561" y="285"/>
                                </a:lnTo>
                                <a:lnTo>
                                  <a:pt x="1565" y="303"/>
                                </a:lnTo>
                                <a:lnTo>
                                  <a:pt x="1569" y="320"/>
                                </a:lnTo>
                                <a:lnTo>
                                  <a:pt x="1572" y="337"/>
                                </a:lnTo>
                                <a:lnTo>
                                  <a:pt x="1574" y="354"/>
                                </a:lnTo>
                                <a:lnTo>
                                  <a:pt x="1576" y="371"/>
                                </a:lnTo>
                                <a:lnTo>
                                  <a:pt x="1577" y="388"/>
                                </a:lnTo>
                                <a:lnTo>
                                  <a:pt x="1577" y="406"/>
                                </a:lnTo>
                                <a:lnTo>
                                  <a:pt x="1577" y="423"/>
                                </a:lnTo>
                                <a:lnTo>
                                  <a:pt x="1576" y="440"/>
                                </a:lnTo>
                                <a:lnTo>
                                  <a:pt x="1574" y="456"/>
                                </a:lnTo>
                                <a:lnTo>
                                  <a:pt x="1572" y="472"/>
                                </a:lnTo>
                                <a:lnTo>
                                  <a:pt x="1569" y="488"/>
                                </a:lnTo>
                                <a:lnTo>
                                  <a:pt x="1565" y="502"/>
                                </a:lnTo>
                                <a:lnTo>
                                  <a:pt x="1561" y="517"/>
                                </a:lnTo>
                                <a:lnTo>
                                  <a:pt x="1555" y="532"/>
                                </a:lnTo>
                                <a:lnTo>
                                  <a:pt x="1550" y="544"/>
                                </a:lnTo>
                                <a:lnTo>
                                  <a:pt x="1543" y="557"/>
                                </a:lnTo>
                                <a:lnTo>
                                  <a:pt x="1535" y="570"/>
                                </a:lnTo>
                                <a:lnTo>
                                  <a:pt x="1528" y="581"/>
                                </a:lnTo>
                                <a:lnTo>
                                  <a:pt x="1519" y="592"/>
                                </a:lnTo>
                                <a:lnTo>
                                  <a:pt x="1511" y="602"/>
                                </a:lnTo>
                                <a:lnTo>
                                  <a:pt x="1501" y="611"/>
                                </a:lnTo>
                                <a:lnTo>
                                  <a:pt x="1492" y="620"/>
                                </a:lnTo>
                                <a:lnTo>
                                  <a:pt x="1482" y="629"/>
                                </a:lnTo>
                                <a:lnTo>
                                  <a:pt x="1471" y="636"/>
                                </a:lnTo>
                                <a:lnTo>
                                  <a:pt x="1460" y="642"/>
                                </a:lnTo>
                                <a:lnTo>
                                  <a:pt x="1449" y="649"/>
                                </a:lnTo>
                                <a:lnTo>
                                  <a:pt x="1438" y="655"/>
                                </a:lnTo>
                                <a:lnTo>
                                  <a:pt x="1425" y="659"/>
                                </a:lnTo>
                                <a:lnTo>
                                  <a:pt x="1413" y="663"/>
                                </a:lnTo>
                                <a:lnTo>
                                  <a:pt x="1400" y="666"/>
                                </a:lnTo>
                                <a:lnTo>
                                  <a:pt x="1386" y="668"/>
                                </a:lnTo>
                                <a:lnTo>
                                  <a:pt x="1373" y="669"/>
                                </a:lnTo>
                                <a:lnTo>
                                  <a:pt x="1359" y="670"/>
                                </a:lnTo>
                                <a:lnTo>
                                  <a:pt x="1345" y="670"/>
                                </a:lnTo>
                                <a:lnTo>
                                  <a:pt x="1331" y="669"/>
                                </a:lnTo>
                                <a:lnTo>
                                  <a:pt x="1317" y="667"/>
                                </a:lnTo>
                                <a:lnTo>
                                  <a:pt x="1302" y="665"/>
                                </a:lnTo>
                                <a:lnTo>
                                  <a:pt x="1288" y="660"/>
                                </a:lnTo>
                                <a:lnTo>
                                  <a:pt x="1272" y="656"/>
                                </a:lnTo>
                                <a:lnTo>
                                  <a:pt x="1257" y="650"/>
                                </a:lnTo>
                                <a:lnTo>
                                  <a:pt x="1243" y="645"/>
                                </a:lnTo>
                                <a:lnTo>
                                  <a:pt x="1228" y="638"/>
                                </a:lnTo>
                                <a:lnTo>
                                  <a:pt x="1214" y="630"/>
                                </a:lnTo>
                                <a:lnTo>
                                  <a:pt x="1200" y="621"/>
                                </a:lnTo>
                                <a:lnTo>
                                  <a:pt x="1186" y="612"/>
                                </a:lnTo>
                                <a:lnTo>
                                  <a:pt x="1172" y="602"/>
                                </a:lnTo>
                                <a:lnTo>
                                  <a:pt x="1160" y="592"/>
                                </a:lnTo>
                                <a:lnTo>
                                  <a:pt x="1148" y="581"/>
                                </a:lnTo>
                                <a:lnTo>
                                  <a:pt x="1135" y="570"/>
                                </a:lnTo>
                                <a:lnTo>
                                  <a:pt x="1123" y="557"/>
                                </a:lnTo>
                                <a:lnTo>
                                  <a:pt x="1112" y="545"/>
                                </a:lnTo>
                                <a:lnTo>
                                  <a:pt x="1101" y="532"/>
                                </a:lnTo>
                                <a:lnTo>
                                  <a:pt x="1090" y="518"/>
                                </a:lnTo>
                                <a:lnTo>
                                  <a:pt x="1079" y="503"/>
                                </a:lnTo>
                                <a:lnTo>
                                  <a:pt x="1069" y="489"/>
                                </a:lnTo>
                                <a:lnTo>
                                  <a:pt x="1060" y="474"/>
                                </a:lnTo>
                                <a:lnTo>
                                  <a:pt x="1051" y="459"/>
                                </a:lnTo>
                                <a:lnTo>
                                  <a:pt x="1044" y="443"/>
                                </a:lnTo>
                                <a:lnTo>
                                  <a:pt x="1036" y="427"/>
                                </a:lnTo>
                                <a:lnTo>
                                  <a:pt x="1029" y="410"/>
                                </a:lnTo>
                                <a:lnTo>
                                  <a:pt x="1022" y="394"/>
                                </a:lnTo>
                                <a:lnTo>
                                  <a:pt x="1016" y="378"/>
                                </a:lnTo>
                                <a:lnTo>
                                  <a:pt x="1010" y="360"/>
                                </a:lnTo>
                                <a:lnTo>
                                  <a:pt x="1006" y="343"/>
                                </a:lnTo>
                                <a:lnTo>
                                  <a:pt x="1002" y="326"/>
                                </a:lnTo>
                                <a:lnTo>
                                  <a:pt x="998" y="309"/>
                                </a:lnTo>
                                <a:lnTo>
                                  <a:pt x="995" y="291"/>
                                </a:lnTo>
                                <a:lnTo>
                                  <a:pt x="993" y="273"/>
                                </a:lnTo>
                                <a:lnTo>
                                  <a:pt x="992" y="256"/>
                                </a:lnTo>
                                <a:lnTo>
                                  <a:pt x="991" y="238"/>
                                </a:lnTo>
                                <a:lnTo>
                                  <a:pt x="991" y="220"/>
                                </a:lnTo>
                                <a:lnTo>
                                  <a:pt x="992" y="204"/>
                                </a:lnTo>
                                <a:lnTo>
                                  <a:pt x="993" y="189"/>
                                </a:lnTo>
                                <a:lnTo>
                                  <a:pt x="995" y="173"/>
                                </a:lnTo>
                                <a:lnTo>
                                  <a:pt x="998" y="158"/>
                                </a:lnTo>
                                <a:lnTo>
                                  <a:pt x="1001" y="144"/>
                                </a:lnTo>
                                <a:lnTo>
                                  <a:pt x="1006" y="130"/>
                                </a:lnTo>
                                <a:lnTo>
                                  <a:pt x="1009" y="117"/>
                                </a:lnTo>
                                <a:lnTo>
                                  <a:pt x="1015" y="103"/>
                                </a:lnTo>
                                <a:lnTo>
                                  <a:pt x="1020" y="91"/>
                                </a:lnTo>
                                <a:lnTo>
                                  <a:pt x="1026" y="79"/>
                                </a:lnTo>
                                <a:lnTo>
                                  <a:pt x="1032" y="68"/>
                                </a:lnTo>
                                <a:lnTo>
                                  <a:pt x="1039" y="56"/>
                                </a:lnTo>
                                <a:lnTo>
                                  <a:pt x="1046" y="46"/>
                                </a:lnTo>
                                <a:lnTo>
                                  <a:pt x="1054" y="36"/>
                                </a:lnTo>
                                <a:lnTo>
                                  <a:pt x="1063" y="27"/>
                                </a:lnTo>
                                <a:lnTo>
                                  <a:pt x="1070" y="18"/>
                                </a:lnTo>
                                <a:lnTo>
                                  <a:pt x="1057" y="14"/>
                                </a:lnTo>
                                <a:lnTo>
                                  <a:pt x="1044" y="9"/>
                                </a:lnTo>
                                <a:lnTo>
                                  <a:pt x="1030" y="5"/>
                                </a:lnTo>
                                <a:lnTo>
                                  <a:pt x="1017" y="0"/>
                                </a:lnTo>
                                <a:lnTo>
                                  <a:pt x="1009" y="10"/>
                                </a:lnTo>
                                <a:lnTo>
                                  <a:pt x="1002" y="21"/>
                                </a:lnTo>
                                <a:lnTo>
                                  <a:pt x="995" y="32"/>
                                </a:lnTo>
                                <a:lnTo>
                                  <a:pt x="990" y="43"/>
                                </a:lnTo>
                                <a:lnTo>
                                  <a:pt x="978" y="67"/>
                                </a:lnTo>
                                <a:lnTo>
                                  <a:pt x="969" y="91"/>
                                </a:lnTo>
                                <a:lnTo>
                                  <a:pt x="961" y="118"/>
                                </a:lnTo>
                                <a:lnTo>
                                  <a:pt x="955" y="147"/>
                                </a:lnTo>
                                <a:lnTo>
                                  <a:pt x="951" y="176"/>
                                </a:lnTo>
                                <a:lnTo>
                                  <a:pt x="948" y="208"/>
                                </a:lnTo>
                                <a:lnTo>
                                  <a:pt x="948" y="228"/>
                                </a:lnTo>
                                <a:lnTo>
                                  <a:pt x="950" y="248"/>
                                </a:lnTo>
                                <a:lnTo>
                                  <a:pt x="951" y="268"/>
                                </a:lnTo>
                                <a:lnTo>
                                  <a:pt x="954" y="288"/>
                                </a:lnTo>
                                <a:lnTo>
                                  <a:pt x="956" y="309"/>
                                </a:lnTo>
                                <a:lnTo>
                                  <a:pt x="961" y="329"/>
                                </a:lnTo>
                                <a:lnTo>
                                  <a:pt x="965" y="349"/>
                                </a:lnTo>
                                <a:lnTo>
                                  <a:pt x="971" y="369"/>
                                </a:lnTo>
                                <a:lnTo>
                                  <a:pt x="978" y="388"/>
                                </a:lnTo>
                                <a:lnTo>
                                  <a:pt x="984" y="407"/>
                                </a:lnTo>
                                <a:lnTo>
                                  <a:pt x="991" y="426"/>
                                </a:lnTo>
                                <a:lnTo>
                                  <a:pt x="1000" y="444"/>
                                </a:lnTo>
                                <a:lnTo>
                                  <a:pt x="1009" y="463"/>
                                </a:lnTo>
                                <a:lnTo>
                                  <a:pt x="1018" y="481"/>
                                </a:lnTo>
                                <a:lnTo>
                                  <a:pt x="1028" y="498"/>
                                </a:lnTo>
                                <a:lnTo>
                                  <a:pt x="1038" y="515"/>
                                </a:lnTo>
                                <a:lnTo>
                                  <a:pt x="1049" y="532"/>
                                </a:lnTo>
                                <a:lnTo>
                                  <a:pt x="1062" y="548"/>
                                </a:lnTo>
                                <a:lnTo>
                                  <a:pt x="1074" y="564"/>
                                </a:lnTo>
                                <a:lnTo>
                                  <a:pt x="1086" y="579"/>
                                </a:lnTo>
                                <a:lnTo>
                                  <a:pt x="1100" y="593"/>
                                </a:lnTo>
                                <a:lnTo>
                                  <a:pt x="1113" y="607"/>
                                </a:lnTo>
                                <a:lnTo>
                                  <a:pt x="1126" y="620"/>
                                </a:lnTo>
                                <a:lnTo>
                                  <a:pt x="1141" y="632"/>
                                </a:lnTo>
                                <a:lnTo>
                                  <a:pt x="1157" y="645"/>
                                </a:lnTo>
                                <a:lnTo>
                                  <a:pt x="1171" y="656"/>
                                </a:lnTo>
                                <a:lnTo>
                                  <a:pt x="1187" y="666"/>
                                </a:lnTo>
                                <a:lnTo>
                                  <a:pt x="1203" y="676"/>
                                </a:lnTo>
                                <a:lnTo>
                                  <a:pt x="1219" y="685"/>
                                </a:lnTo>
                                <a:lnTo>
                                  <a:pt x="1236" y="693"/>
                                </a:lnTo>
                                <a:lnTo>
                                  <a:pt x="1253" y="700"/>
                                </a:lnTo>
                                <a:lnTo>
                                  <a:pt x="1270" y="706"/>
                                </a:lnTo>
                                <a:lnTo>
                                  <a:pt x="1286" y="711"/>
                                </a:lnTo>
                                <a:lnTo>
                                  <a:pt x="1303" y="715"/>
                                </a:lnTo>
                                <a:lnTo>
                                  <a:pt x="1320" y="719"/>
                                </a:lnTo>
                                <a:lnTo>
                                  <a:pt x="1337" y="721"/>
                                </a:lnTo>
                                <a:lnTo>
                                  <a:pt x="1354" y="722"/>
                                </a:lnTo>
                                <a:lnTo>
                                  <a:pt x="1369" y="722"/>
                                </a:lnTo>
                                <a:lnTo>
                                  <a:pt x="1385" y="721"/>
                                </a:lnTo>
                                <a:lnTo>
                                  <a:pt x="1401" y="720"/>
                                </a:lnTo>
                                <a:lnTo>
                                  <a:pt x="1415" y="716"/>
                                </a:lnTo>
                                <a:lnTo>
                                  <a:pt x="1431" y="713"/>
                                </a:lnTo>
                                <a:lnTo>
                                  <a:pt x="1444" y="709"/>
                                </a:lnTo>
                                <a:lnTo>
                                  <a:pt x="1459" y="704"/>
                                </a:lnTo>
                                <a:lnTo>
                                  <a:pt x="1472" y="697"/>
                                </a:lnTo>
                                <a:lnTo>
                                  <a:pt x="1486" y="691"/>
                                </a:lnTo>
                                <a:lnTo>
                                  <a:pt x="1498" y="683"/>
                                </a:lnTo>
                                <a:lnTo>
                                  <a:pt x="1510" y="674"/>
                                </a:lnTo>
                                <a:lnTo>
                                  <a:pt x="1522" y="665"/>
                                </a:lnTo>
                                <a:lnTo>
                                  <a:pt x="1533" y="655"/>
                                </a:lnTo>
                                <a:lnTo>
                                  <a:pt x="1544" y="644"/>
                                </a:lnTo>
                                <a:lnTo>
                                  <a:pt x="1554" y="631"/>
                                </a:lnTo>
                                <a:lnTo>
                                  <a:pt x="1563" y="619"/>
                                </a:lnTo>
                                <a:lnTo>
                                  <a:pt x="1572" y="607"/>
                                </a:lnTo>
                                <a:lnTo>
                                  <a:pt x="1580" y="592"/>
                                </a:lnTo>
                                <a:lnTo>
                                  <a:pt x="1588" y="577"/>
                                </a:lnTo>
                                <a:lnTo>
                                  <a:pt x="1594" y="563"/>
                                </a:lnTo>
                                <a:lnTo>
                                  <a:pt x="1600" y="546"/>
                                </a:lnTo>
                                <a:lnTo>
                                  <a:pt x="1605" y="530"/>
                                </a:lnTo>
                                <a:lnTo>
                                  <a:pt x="1610" y="512"/>
                                </a:lnTo>
                                <a:lnTo>
                                  <a:pt x="1614" y="496"/>
                                </a:lnTo>
                                <a:lnTo>
                                  <a:pt x="1617" y="477"/>
                                </a:lnTo>
                                <a:lnTo>
                                  <a:pt x="1619" y="458"/>
                                </a:lnTo>
                                <a:lnTo>
                                  <a:pt x="1621" y="439"/>
                                </a:lnTo>
                                <a:lnTo>
                                  <a:pt x="1621" y="422"/>
                                </a:lnTo>
                                <a:lnTo>
                                  <a:pt x="1621" y="405"/>
                                </a:lnTo>
                                <a:lnTo>
                                  <a:pt x="1620" y="388"/>
                                </a:lnTo>
                                <a:lnTo>
                                  <a:pt x="1619" y="371"/>
                                </a:lnTo>
                                <a:lnTo>
                                  <a:pt x="1617" y="354"/>
                                </a:lnTo>
                                <a:lnTo>
                                  <a:pt x="1614" y="338"/>
                                </a:lnTo>
                                <a:lnTo>
                                  <a:pt x="1611" y="320"/>
                                </a:lnTo>
                                <a:lnTo>
                                  <a:pt x="1607" y="303"/>
                                </a:lnTo>
                                <a:lnTo>
                                  <a:pt x="1598" y="270"/>
                                </a:lnTo>
                                <a:lnTo>
                                  <a:pt x="1586" y="237"/>
                                </a:lnTo>
                                <a:lnTo>
                                  <a:pt x="1573" y="204"/>
                                </a:lnTo>
                                <a:lnTo>
                                  <a:pt x="1558" y="173"/>
                                </a:lnTo>
                                <a:close/>
                                <a:moveTo>
                                  <a:pt x="682" y="10852"/>
                                </a:moveTo>
                                <a:lnTo>
                                  <a:pt x="707" y="10850"/>
                                </a:lnTo>
                                <a:lnTo>
                                  <a:pt x="731" y="10848"/>
                                </a:lnTo>
                                <a:lnTo>
                                  <a:pt x="756" y="10845"/>
                                </a:lnTo>
                                <a:lnTo>
                                  <a:pt x="781" y="10842"/>
                                </a:lnTo>
                                <a:lnTo>
                                  <a:pt x="768" y="10839"/>
                                </a:lnTo>
                                <a:lnTo>
                                  <a:pt x="756" y="10835"/>
                                </a:lnTo>
                                <a:lnTo>
                                  <a:pt x="745" y="10831"/>
                                </a:lnTo>
                                <a:lnTo>
                                  <a:pt x="732" y="10826"/>
                                </a:lnTo>
                                <a:lnTo>
                                  <a:pt x="710" y="10814"/>
                                </a:lnTo>
                                <a:lnTo>
                                  <a:pt x="688" y="10801"/>
                                </a:lnTo>
                                <a:lnTo>
                                  <a:pt x="666" y="10786"/>
                                </a:lnTo>
                                <a:lnTo>
                                  <a:pt x="646" y="10770"/>
                                </a:lnTo>
                                <a:lnTo>
                                  <a:pt x="628" y="10750"/>
                                </a:lnTo>
                                <a:lnTo>
                                  <a:pt x="610" y="10731"/>
                                </a:lnTo>
                                <a:lnTo>
                                  <a:pt x="594" y="10709"/>
                                </a:lnTo>
                                <a:lnTo>
                                  <a:pt x="579" y="10687"/>
                                </a:lnTo>
                                <a:lnTo>
                                  <a:pt x="566" y="10663"/>
                                </a:lnTo>
                                <a:lnTo>
                                  <a:pt x="554" y="10637"/>
                                </a:lnTo>
                                <a:lnTo>
                                  <a:pt x="544" y="10610"/>
                                </a:lnTo>
                                <a:lnTo>
                                  <a:pt x="537" y="10584"/>
                                </a:lnTo>
                                <a:lnTo>
                                  <a:pt x="531" y="10556"/>
                                </a:lnTo>
                                <a:lnTo>
                                  <a:pt x="527" y="10526"/>
                                </a:lnTo>
                                <a:lnTo>
                                  <a:pt x="525" y="10508"/>
                                </a:lnTo>
                                <a:lnTo>
                                  <a:pt x="524" y="10492"/>
                                </a:lnTo>
                                <a:lnTo>
                                  <a:pt x="524" y="10475"/>
                                </a:lnTo>
                                <a:lnTo>
                                  <a:pt x="525" y="10458"/>
                                </a:lnTo>
                                <a:lnTo>
                                  <a:pt x="528" y="10441"/>
                                </a:lnTo>
                                <a:lnTo>
                                  <a:pt x="530" y="10426"/>
                                </a:lnTo>
                                <a:lnTo>
                                  <a:pt x="533" y="10409"/>
                                </a:lnTo>
                                <a:lnTo>
                                  <a:pt x="537" y="10393"/>
                                </a:lnTo>
                                <a:lnTo>
                                  <a:pt x="541" y="10378"/>
                                </a:lnTo>
                                <a:lnTo>
                                  <a:pt x="546" y="10364"/>
                                </a:lnTo>
                                <a:lnTo>
                                  <a:pt x="551" y="10349"/>
                                </a:lnTo>
                                <a:lnTo>
                                  <a:pt x="558" y="10335"/>
                                </a:lnTo>
                                <a:lnTo>
                                  <a:pt x="565" y="10321"/>
                                </a:lnTo>
                                <a:lnTo>
                                  <a:pt x="572" y="10309"/>
                                </a:lnTo>
                                <a:lnTo>
                                  <a:pt x="580" y="10296"/>
                                </a:lnTo>
                                <a:lnTo>
                                  <a:pt x="589" y="10284"/>
                                </a:lnTo>
                                <a:lnTo>
                                  <a:pt x="598" y="10272"/>
                                </a:lnTo>
                                <a:lnTo>
                                  <a:pt x="608" y="10261"/>
                                </a:lnTo>
                                <a:lnTo>
                                  <a:pt x="618" y="10251"/>
                                </a:lnTo>
                                <a:lnTo>
                                  <a:pt x="628" y="10241"/>
                                </a:lnTo>
                                <a:lnTo>
                                  <a:pt x="640" y="10232"/>
                                </a:lnTo>
                                <a:lnTo>
                                  <a:pt x="651" y="10223"/>
                                </a:lnTo>
                                <a:lnTo>
                                  <a:pt x="663" y="10215"/>
                                </a:lnTo>
                                <a:lnTo>
                                  <a:pt x="675" y="10208"/>
                                </a:lnTo>
                                <a:lnTo>
                                  <a:pt x="689" y="10201"/>
                                </a:lnTo>
                                <a:lnTo>
                                  <a:pt x="702" y="10196"/>
                                </a:lnTo>
                                <a:lnTo>
                                  <a:pt x="716" y="10190"/>
                                </a:lnTo>
                                <a:lnTo>
                                  <a:pt x="729" y="10186"/>
                                </a:lnTo>
                                <a:lnTo>
                                  <a:pt x="744" y="10182"/>
                                </a:lnTo>
                                <a:lnTo>
                                  <a:pt x="758" y="10180"/>
                                </a:lnTo>
                                <a:lnTo>
                                  <a:pt x="773" y="10178"/>
                                </a:lnTo>
                                <a:lnTo>
                                  <a:pt x="788" y="10177"/>
                                </a:lnTo>
                                <a:lnTo>
                                  <a:pt x="804" y="10177"/>
                                </a:lnTo>
                                <a:lnTo>
                                  <a:pt x="819" y="10178"/>
                                </a:lnTo>
                                <a:lnTo>
                                  <a:pt x="834" y="10179"/>
                                </a:lnTo>
                                <a:lnTo>
                                  <a:pt x="849" y="10181"/>
                                </a:lnTo>
                                <a:lnTo>
                                  <a:pt x="865" y="10185"/>
                                </a:lnTo>
                                <a:lnTo>
                                  <a:pt x="879" y="10188"/>
                                </a:lnTo>
                                <a:lnTo>
                                  <a:pt x="894" y="10192"/>
                                </a:lnTo>
                                <a:lnTo>
                                  <a:pt x="907" y="10198"/>
                                </a:lnTo>
                                <a:lnTo>
                                  <a:pt x="922" y="10204"/>
                                </a:lnTo>
                                <a:lnTo>
                                  <a:pt x="935" y="10210"/>
                                </a:lnTo>
                                <a:lnTo>
                                  <a:pt x="948" y="10218"/>
                                </a:lnTo>
                                <a:lnTo>
                                  <a:pt x="962" y="10226"/>
                                </a:lnTo>
                                <a:lnTo>
                                  <a:pt x="974" y="10234"/>
                                </a:lnTo>
                                <a:lnTo>
                                  <a:pt x="987" y="10244"/>
                                </a:lnTo>
                                <a:lnTo>
                                  <a:pt x="999" y="10253"/>
                                </a:lnTo>
                                <a:lnTo>
                                  <a:pt x="1011" y="10264"/>
                                </a:lnTo>
                                <a:lnTo>
                                  <a:pt x="1022" y="10274"/>
                                </a:lnTo>
                                <a:lnTo>
                                  <a:pt x="1032" y="10287"/>
                                </a:lnTo>
                                <a:lnTo>
                                  <a:pt x="1042" y="10298"/>
                                </a:lnTo>
                                <a:lnTo>
                                  <a:pt x="1053" y="10310"/>
                                </a:lnTo>
                                <a:lnTo>
                                  <a:pt x="1063" y="10324"/>
                                </a:lnTo>
                                <a:lnTo>
                                  <a:pt x="1072" y="10337"/>
                                </a:lnTo>
                                <a:lnTo>
                                  <a:pt x="1079" y="10350"/>
                                </a:lnTo>
                                <a:lnTo>
                                  <a:pt x="1087" y="10365"/>
                                </a:lnTo>
                                <a:lnTo>
                                  <a:pt x="1094" y="10380"/>
                                </a:lnTo>
                                <a:lnTo>
                                  <a:pt x="1101" y="10395"/>
                                </a:lnTo>
                                <a:lnTo>
                                  <a:pt x="1106" y="10411"/>
                                </a:lnTo>
                                <a:lnTo>
                                  <a:pt x="1112" y="10427"/>
                                </a:lnTo>
                                <a:lnTo>
                                  <a:pt x="1116" y="10442"/>
                                </a:lnTo>
                                <a:lnTo>
                                  <a:pt x="1121" y="10459"/>
                                </a:lnTo>
                                <a:lnTo>
                                  <a:pt x="1123" y="10476"/>
                                </a:lnTo>
                                <a:lnTo>
                                  <a:pt x="1125" y="10493"/>
                                </a:lnTo>
                                <a:lnTo>
                                  <a:pt x="1128" y="10520"/>
                                </a:lnTo>
                                <a:lnTo>
                                  <a:pt x="1129" y="10545"/>
                                </a:lnTo>
                                <a:lnTo>
                                  <a:pt x="1126" y="10571"/>
                                </a:lnTo>
                                <a:lnTo>
                                  <a:pt x="1123" y="10596"/>
                                </a:lnTo>
                                <a:lnTo>
                                  <a:pt x="1117" y="10620"/>
                                </a:lnTo>
                                <a:lnTo>
                                  <a:pt x="1111" y="10644"/>
                                </a:lnTo>
                                <a:lnTo>
                                  <a:pt x="1103" y="10668"/>
                                </a:lnTo>
                                <a:lnTo>
                                  <a:pt x="1093" y="10689"/>
                                </a:lnTo>
                                <a:lnTo>
                                  <a:pt x="1081" y="10710"/>
                                </a:lnTo>
                                <a:lnTo>
                                  <a:pt x="1068" y="10730"/>
                                </a:lnTo>
                                <a:lnTo>
                                  <a:pt x="1054" y="10749"/>
                                </a:lnTo>
                                <a:lnTo>
                                  <a:pt x="1038" y="10766"/>
                                </a:lnTo>
                                <a:lnTo>
                                  <a:pt x="1021" y="10782"/>
                                </a:lnTo>
                                <a:lnTo>
                                  <a:pt x="1003" y="10796"/>
                                </a:lnTo>
                                <a:lnTo>
                                  <a:pt x="983" y="10810"/>
                                </a:lnTo>
                                <a:lnTo>
                                  <a:pt x="963" y="10821"/>
                                </a:lnTo>
                                <a:lnTo>
                                  <a:pt x="989" y="10818"/>
                                </a:lnTo>
                                <a:lnTo>
                                  <a:pt x="1013" y="10814"/>
                                </a:lnTo>
                                <a:lnTo>
                                  <a:pt x="1039" y="10812"/>
                                </a:lnTo>
                                <a:lnTo>
                                  <a:pt x="1064" y="10809"/>
                                </a:lnTo>
                                <a:lnTo>
                                  <a:pt x="1078" y="10794"/>
                                </a:lnTo>
                                <a:lnTo>
                                  <a:pt x="1092" y="10778"/>
                                </a:lnTo>
                                <a:lnTo>
                                  <a:pt x="1104" y="10762"/>
                                </a:lnTo>
                                <a:lnTo>
                                  <a:pt x="1115" y="10745"/>
                                </a:lnTo>
                                <a:lnTo>
                                  <a:pt x="1125" y="10726"/>
                                </a:lnTo>
                                <a:lnTo>
                                  <a:pt x="1135" y="10708"/>
                                </a:lnTo>
                                <a:lnTo>
                                  <a:pt x="1143" y="10688"/>
                                </a:lnTo>
                                <a:lnTo>
                                  <a:pt x="1151" y="10668"/>
                                </a:lnTo>
                                <a:lnTo>
                                  <a:pt x="1158" y="10647"/>
                                </a:lnTo>
                                <a:lnTo>
                                  <a:pt x="1162" y="10626"/>
                                </a:lnTo>
                                <a:lnTo>
                                  <a:pt x="1167" y="10604"/>
                                </a:lnTo>
                                <a:lnTo>
                                  <a:pt x="1170" y="10581"/>
                                </a:lnTo>
                                <a:lnTo>
                                  <a:pt x="1171" y="10559"/>
                                </a:lnTo>
                                <a:lnTo>
                                  <a:pt x="1172" y="10536"/>
                                </a:lnTo>
                                <a:lnTo>
                                  <a:pt x="1171" y="10513"/>
                                </a:lnTo>
                                <a:lnTo>
                                  <a:pt x="1169" y="10489"/>
                                </a:lnTo>
                                <a:lnTo>
                                  <a:pt x="1166" y="10469"/>
                                </a:lnTo>
                                <a:lnTo>
                                  <a:pt x="1162" y="10450"/>
                                </a:lnTo>
                                <a:lnTo>
                                  <a:pt x="1158" y="10431"/>
                                </a:lnTo>
                                <a:lnTo>
                                  <a:pt x="1153" y="10413"/>
                                </a:lnTo>
                                <a:lnTo>
                                  <a:pt x="1147" y="10394"/>
                                </a:lnTo>
                                <a:lnTo>
                                  <a:pt x="1140" y="10377"/>
                                </a:lnTo>
                                <a:lnTo>
                                  <a:pt x="1133" y="10359"/>
                                </a:lnTo>
                                <a:lnTo>
                                  <a:pt x="1124" y="10343"/>
                                </a:lnTo>
                                <a:lnTo>
                                  <a:pt x="1116" y="10326"/>
                                </a:lnTo>
                                <a:lnTo>
                                  <a:pt x="1106" y="10310"/>
                                </a:lnTo>
                                <a:lnTo>
                                  <a:pt x="1096" y="10294"/>
                                </a:lnTo>
                                <a:lnTo>
                                  <a:pt x="1086" y="10280"/>
                                </a:lnTo>
                                <a:lnTo>
                                  <a:pt x="1075" y="10265"/>
                                </a:lnTo>
                                <a:lnTo>
                                  <a:pt x="1063" y="10252"/>
                                </a:lnTo>
                                <a:lnTo>
                                  <a:pt x="1050" y="10238"/>
                                </a:lnTo>
                                <a:lnTo>
                                  <a:pt x="1038" y="10226"/>
                                </a:lnTo>
                                <a:lnTo>
                                  <a:pt x="1025" y="10214"/>
                                </a:lnTo>
                                <a:lnTo>
                                  <a:pt x="1011" y="10203"/>
                                </a:lnTo>
                                <a:lnTo>
                                  <a:pt x="997" y="10192"/>
                                </a:lnTo>
                                <a:lnTo>
                                  <a:pt x="982" y="10182"/>
                                </a:lnTo>
                                <a:lnTo>
                                  <a:pt x="968" y="10173"/>
                                </a:lnTo>
                                <a:lnTo>
                                  <a:pt x="952" y="10166"/>
                                </a:lnTo>
                                <a:lnTo>
                                  <a:pt x="936" y="10158"/>
                                </a:lnTo>
                                <a:lnTo>
                                  <a:pt x="920" y="10151"/>
                                </a:lnTo>
                                <a:lnTo>
                                  <a:pt x="904" y="10144"/>
                                </a:lnTo>
                                <a:lnTo>
                                  <a:pt x="888" y="10140"/>
                                </a:lnTo>
                                <a:lnTo>
                                  <a:pt x="871" y="10135"/>
                                </a:lnTo>
                                <a:lnTo>
                                  <a:pt x="854" y="10132"/>
                                </a:lnTo>
                                <a:lnTo>
                                  <a:pt x="837" y="10130"/>
                                </a:lnTo>
                                <a:lnTo>
                                  <a:pt x="820" y="10127"/>
                                </a:lnTo>
                                <a:lnTo>
                                  <a:pt x="802" y="10127"/>
                                </a:lnTo>
                                <a:lnTo>
                                  <a:pt x="784" y="10127"/>
                                </a:lnTo>
                                <a:lnTo>
                                  <a:pt x="767" y="10129"/>
                                </a:lnTo>
                                <a:lnTo>
                                  <a:pt x="749" y="10131"/>
                                </a:lnTo>
                                <a:lnTo>
                                  <a:pt x="732" y="10134"/>
                                </a:lnTo>
                                <a:lnTo>
                                  <a:pt x="717" y="10139"/>
                                </a:lnTo>
                                <a:lnTo>
                                  <a:pt x="700" y="10143"/>
                                </a:lnTo>
                                <a:lnTo>
                                  <a:pt x="684" y="10149"/>
                                </a:lnTo>
                                <a:lnTo>
                                  <a:pt x="670" y="10155"/>
                                </a:lnTo>
                                <a:lnTo>
                                  <a:pt x="655" y="10163"/>
                                </a:lnTo>
                                <a:lnTo>
                                  <a:pt x="641" y="10171"/>
                                </a:lnTo>
                                <a:lnTo>
                                  <a:pt x="626" y="10181"/>
                                </a:lnTo>
                                <a:lnTo>
                                  <a:pt x="614" y="10190"/>
                                </a:lnTo>
                                <a:lnTo>
                                  <a:pt x="600" y="10201"/>
                                </a:lnTo>
                                <a:lnTo>
                                  <a:pt x="588" y="10213"/>
                                </a:lnTo>
                                <a:lnTo>
                                  <a:pt x="577" y="10225"/>
                                </a:lnTo>
                                <a:lnTo>
                                  <a:pt x="566" y="10237"/>
                                </a:lnTo>
                                <a:lnTo>
                                  <a:pt x="554" y="10251"/>
                                </a:lnTo>
                                <a:lnTo>
                                  <a:pt x="544" y="10264"/>
                                </a:lnTo>
                                <a:lnTo>
                                  <a:pt x="535" y="10279"/>
                                </a:lnTo>
                                <a:lnTo>
                                  <a:pt x="527" y="10293"/>
                                </a:lnTo>
                                <a:lnTo>
                                  <a:pt x="519" y="10309"/>
                                </a:lnTo>
                                <a:lnTo>
                                  <a:pt x="512" y="10326"/>
                                </a:lnTo>
                                <a:lnTo>
                                  <a:pt x="505" y="10341"/>
                                </a:lnTo>
                                <a:lnTo>
                                  <a:pt x="500" y="10359"/>
                                </a:lnTo>
                                <a:lnTo>
                                  <a:pt x="494" y="10376"/>
                                </a:lnTo>
                                <a:lnTo>
                                  <a:pt x="490" y="10394"/>
                                </a:lnTo>
                                <a:lnTo>
                                  <a:pt x="486" y="10412"/>
                                </a:lnTo>
                                <a:lnTo>
                                  <a:pt x="484" y="10431"/>
                                </a:lnTo>
                                <a:lnTo>
                                  <a:pt x="482" y="10450"/>
                                </a:lnTo>
                                <a:lnTo>
                                  <a:pt x="481" y="10469"/>
                                </a:lnTo>
                                <a:lnTo>
                                  <a:pt x="481" y="10488"/>
                                </a:lnTo>
                                <a:lnTo>
                                  <a:pt x="482" y="10508"/>
                                </a:lnTo>
                                <a:lnTo>
                                  <a:pt x="483" y="10529"/>
                                </a:lnTo>
                                <a:lnTo>
                                  <a:pt x="486" y="10554"/>
                                </a:lnTo>
                                <a:lnTo>
                                  <a:pt x="492" y="10580"/>
                                </a:lnTo>
                                <a:lnTo>
                                  <a:pt x="497" y="10606"/>
                                </a:lnTo>
                                <a:lnTo>
                                  <a:pt x="505" y="10629"/>
                                </a:lnTo>
                                <a:lnTo>
                                  <a:pt x="514" y="10654"/>
                                </a:lnTo>
                                <a:lnTo>
                                  <a:pt x="524" y="10677"/>
                                </a:lnTo>
                                <a:lnTo>
                                  <a:pt x="535" y="10699"/>
                                </a:lnTo>
                                <a:lnTo>
                                  <a:pt x="548" y="10720"/>
                                </a:lnTo>
                                <a:lnTo>
                                  <a:pt x="561" y="10740"/>
                                </a:lnTo>
                                <a:lnTo>
                                  <a:pt x="576" y="10759"/>
                                </a:lnTo>
                                <a:lnTo>
                                  <a:pt x="591" y="10778"/>
                                </a:lnTo>
                                <a:lnTo>
                                  <a:pt x="608" y="10795"/>
                                </a:lnTo>
                                <a:lnTo>
                                  <a:pt x="625" y="10812"/>
                                </a:lnTo>
                                <a:lnTo>
                                  <a:pt x="643" y="10827"/>
                                </a:lnTo>
                                <a:lnTo>
                                  <a:pt x="662" y="10840"/>
                                </a:lnTo>
                                <a:lnTo>
                                  <a:pt x="682" y="10852"/>
                                </a:lnTo>
                                <a:close/>
                                <a:moveTo>
                                  <a:pt x="3592" y="7026"/>
                                </a:moveTo>
                                <a:lnTo>
                                  <a:pt x="3625" y="7025"/>
                                </a:lnTo>
                                <a:lnTo>
                                  <a:pt x="3658" y="7025"/>
                                </a:lnTo>
                                <a:lnTo>
                                  <a:pt x="3692" y="7026"/>
                                </a:lnTo>
                                <a:lnTo>
                                  <a:pt x="3725" y="7027"/>
                                </a:lnTo>
                                <a:lnTo>
                                  <a:pt x="3759" y="7030"/>
                                </a:lnTo>
                                <a:lnTo>
                                  <a:pt x="3793" y="7034"/>
                                </a:lnTo>
                                <a:lnTo>
                                  <a:pt x="3826" y="7037"/>
                                </a:lnTo>
                                <a:lnTo>
                                  <a:pt x="3860" y="7043"/>
                                </a:lnTo>
                                <a:lnTo>
                                  <a:pt x="3893" y="7048"/>
                                </a:lnTo>
                                <a:lnTo>
                                  <a:pt x="3927" y="7055"/>
                                </a:lnTo>
                                <a:lnTo>
                                  <a:pt x="3960" y="7063"/>
                                </a:lnTo>
                                <a:lnTo>
                                  <a:pt x="3994" y="7071"/>
                                </a:lnTo>
                                <a:lnTo>
                                  <a:pt x="4028" y="7080"/>
                                </a:lnTo>
                                <a:lnTo>
                                  <a:pt x="4061" y="7089"/>
                                </a:lnTo>
                                <a:lnTo>
                                  <a:pt x="4094" y="7100"/>
                                </a:lnTo>
                                <a:lnTo>
                                  <a:pt x="4127" y="7111"/>
                                </a:lnTo>
                                <a:lnTo>
                                  <a:pt x="4160" y="7122"/>
                                </a:lnTo>
                                <a:lnTo>
                                  <a:pt x="4192" y="7136"/>
                                </a:lnTo>
                                <a:lnTo>
                                  <a:pt x="4225" y="7148"/>
                                </a:lnTo>
                                <a:lnTo>
                                  <a:pt x="4256" y="7163"/>
                                </a:lnTo>
                                <a:lnTo>
                                  <a:pt x="4287" y="7177"/>
                                </a:lnTo>
                                <a:lnTo>
                                  <a:pt x="4319" y="7193"/>
                                </a:lnTo>
                                <a:lnTo>
                                  <a:pt x="4349" y="7209"/>
                                </a:lnTo>
                                <a:lnTo>
                                  <a:pt x="4379" y="7225"/>
                                </a:lnTo>
                                <a:lnTo>
                                  <a:pt x="4409" y="7242"/>
                                </a:lnTo>
                                <a:lnTo>
                                  <a:pt x="4438" y="7260"/>
                                </a:lnTo>
                                <a:lnTo>
                                  <a:pt x="4466" y="7279"/>
                                </a:lnTo>
                                <a:lnTo>
                                  <a:pt x="4495" y="7298"/>
                                </a:lnTo>
                                <a:lnTo>
                                  <a:pt x="4522" y="7317"/>
                                </a:lnTo>
                                <a:lnTo>
                                  <a:pt x="4550" y="7337"/>
                                </a:lnTo>
                                <a:lnTo>
                                  <a:pt x="4576" y="7359"/>
                                </a:lnTo>
                                <a:lnTo>
                                  <a:pt x="4602" y="7380"/>
                                </a:lnTo>
                                <a:lnTo>
                                  <a:pt x="4626" y="7401"/>
                                </a:lnTo>
                                <a:lnTo>
                                  <a:pt x="4651" y="7424"/>
                                </a:lnTo>
                                <a:lnTo>
                                  <a:pt x="4676" y="7447"/>
                                </a:lnTo>
                                <a:lnTo>
                                  <a:pt x="4699" y="7471"/>
                                </a:lnTo>
                                <a:lnTo>
                                  <a:pt x="4721" y="7494"/>
                                </a:lnTo>
                                <a:lnTo>
                                  <a:pt x="4745" y="7519"/>
                                </a:lnTo>
                                <a:lnTo>
                                  <a:pt x="4766" y="7544"/>
                                </a:lnTo>
                                <a:lnTo>
                                  <a:pt x="4788" y="7569"/>
                                </a:lnTo>
                                <a:lnTo>
                                  <a:pt x="4809" y="7595"/>
                                </a:lnTo>
                                <a:lnTo>
                                  <a:pt x="4829" y="7622"/>
                                </a:lnTo>
                                <a:lnTo>
                                  <a:pt x="4849" y="7649"/>
                                </a:lnTo>
                                <a:lnTo>
                                  <a:pt x="4868" y="7676"/>
                                </a:lnTo>
                                <a:lnTo>
                                  <a:pt x="4886" y="7704"/>
                                </a:lnTo>
                                <a:lnTo>
                                  <a:pt x="4904" y="7732"/>
                                </a:lnTo>
                                <a:lnTo>
                                  <a:pt x="4922" y="7761"/>
                                </a:lnTo>
                                <a:lnTo>
                                  <a:pt x="4939" y="7790"/>
                                </a:lnTo>
                                <a:lnTo>
                                  <a:pt x="4954" y="7820"/>
                                </a:lnTo>
                                <a:lnTo>
                                  <a:pt x="4970" y="7851"/>
                                </a:lnTo>
                                <a:lnTo>
                                  <a:pt x="4985" y="7881"/>
                                </a:lnTo>
                                <a:lnTo>
                                  <a:pt x="4998" y="7912"/>
                                </a:lnTo>
                                <a:lnTo>
                                  <a:pt x="5011" y="7944"/>
                                </a:lnTo>
                                <a:lnTo>
                                  <a:pt x="5025" y="7975"/>
                                </a:lnTo>
                                <a:lnTo>
                                  <a:pt x="5036" y="8007"/>
                                </a:lnTo>
                                <a:lnTo>
                                  <a:pt x="5047" y="8040"/>
                                </a:lnTo>
                                <a:lnTo>
                                  <a:pt x="5058" y="8072"/>
                                </a:lnTo>
                                <a:lnTo>
                                  <a:pt x="5068" y="8106"/>
                                </a:lnTo>
                                <a:lnTo>
                                  <a:pt x="5077" y="8140"/>
                                </a:lnTo>
                                <a:lnTo>
                                  <a:pt x="5085" y="8173"/>
                                </a:lnTo>
                                <a:lnTo>
                                  <a:pt x="5093" y="8208"/>
                                </a:lnTo>
                                <a:lnTo>
                                  <a:pt x="5100" y="8243"/>
                                </a:lnTo>
                                <a:lnTo>
                                  <a:pt x="5105" y="8278"/>
                                </a:lnTo>
                                <a:lnTo>
                                  <a:pt x="5110" y="8313"/>
                                </a:lnTo>
                                <a:lnTo>
                                  <a:pt x="5114" y="8349"/>
                                </a:lnTo>
                                <a:lnTo>
                                  <a:pt x="5118" y="8384"/>
                                </a:lnTo>
                                <a:lnTo>
                                  <a:pt x="5120" y="8420"/>
                                </a:lnTo>
                                <a:lnTo>
                                  <a:pt x="5122" y="8455"/>
                                </a:lnTo>
                                <a:lnTo>
                                  <a:pt x="5123" y="8490"/>
                                </a:lnTo>
                                <a:lnTo>
                                  <a:pt x="5122" y="8525"/>
                                </a:lnTo>
                                <a:lnTo>
                                  <a:pt x="5122" y="8560"/>
                                </a:lnTo>
                                <a:lnTo>
                                  <a:pt x="5120" y="8595"/>
                                </a:lnTo>
                                <a:lnTo>
                                  <a:pt x="5118" y="8629"/>
                                </a:lnTo>
                                <a:lnTo>
                                  <a:pt x="5114" y="8663"/>
                                </a:lnTo>
                                <a:lnTo>
                                  <a:pt x="5110" y="8698"/>
                                </a:lnTo>
                                <a:lnTo>
                                  <a:pt x="5104" y="8731"/>
                                </a:lnTo>
                                <a:lnTo>
                                  <a:pt x="5099" y="8765"/>
                                </a:lnTo>
                                <a:lnTo>
                                  <a:pt x="5092" y="8799"/>
                                </a:lnTo>
                                <a:lnTo>
                                  <a:pt x="5085" y="8831"/>
                                </a:lnTo>
                                <a:lnTo>
                                  <a:pt x="5076" y="8865"/>
                                </a:lnTo>
                                <a:lnTo>
                                  <a:pt x="5067" y="8897"/>
                                </a:lnTo>
                                <a:lnTo>
                                  <a:pt x="5057" y="8930"/>
                                </a:lnTo>
                                <a:lnTo>
                                  <a:pt x="5047" y="8962"/>
                                </a:lnTo>
                                <a:lnTo>
                                  <a:pt x="5036" y="8994"/>
                                </a:lnTo>
                                <a:lnTo>
                                  <a:pt x="5024" y="9025"/>
                                </a:lnTo>
                                <a:lnTo>
                                  <a:pt x="5010" y="9056"/>
                                </a:lnTo>
                                <a:lnTo>
                                  <a:pt x="4997" y="9088"/>
                                </a:lnTo>
                                <a:lnTo>
                                  <a:pt x="4982" y="9118"/>
                                </a:lnTo>
                                <a:lnTo>
                                  <a:pt x="4968" y="9148"/>
                                </a:lnTo>
                                <a:lnTo>
                                  <a:pt x="4952" y="9178"/>
                                </a:lnTo>
                                <a:lnTo>
                                  <a:pt x="4935" y="9208"/>
                                </a:lnTo>
                                <a:lnTo>
                                  <a:pt x="4917" y="9237"/>
                                </a:lnTo>
                                <a:lnTo>
                                  <a:pt x="4899" y="9266"/>
                                </a:lnTo>
                                <a:lnTo>
                                  <a:pt x="4882" y="9294"/>
                                </a:lnTo>
                                <a:lnTo>
                                  <a:pt x="4861" y="9322"/>
                                </a:lnTo>
                                <a:lnTo>
                                  <a:pt x="4841" y="9350"/>
                                </a:lnTo>
                                <a:lnTo>
                                  <a:pt x="4800" y="9404"/>
                                </a:lnTo>
                                <a:lnTo>
                                  <a:pt x="4757" y="9456"/>
                                </a:lnTo>
                                <a:lnTo>
                                  <a:pt x="4735" y="9481"/>
                                </a:lnTo>
                                <a:lnTo>
                                  <a:pt x="4713" y="9506"/>
                                </a:lnTo>
                                <a:lnTo>
                                  <a:pt x="4690" y="9530"/>
                                </a:lnTo>
                                <a:lnTo>
                                  <a:pt x="4668" y="9554"/>
                                </a:lnTo>
                                <a:lnTo>
                                  <a:pt x="4644" y="9577"/>
                                </a:lnTo>
                                <a:lnTo>
                                  <a:pt x="4620" y="9600"/>
                                </a:lnTo>
                                <a:lnTo>
                                  <a:pt x="4595" y="9622"/>
                                </a:lnTo>
                                <a:lnTo>
                                  <a:pt x="4570" y="9643"/>
                                </a:lnTo>
                                <a:lnTo>
                                  <a:pt x="4545" y="9664"/>
                                </a:lnTo>
                                <a:lnTo>
                                  <a:pt x="4518" y="9685"/>
                                </a:lnTo>
                                <a:lnTo>
                                  <a:pt x="4491" y="9704"/>
                                </a:lnTo>
                                <a:lnTo>
                                  <a:pt x="4463" y="9723"/>
                                </a:lnTo>
                                <a:lnTo>
                                  <a:pt x="4434" y="9742"/>
                                </a:lnTo>
                                <a:lnTo>
                                  <a:pt x="4405" y="9760"/>
                                </a:lnTo>
                                <a:lnTo>
                                  <a:pt x="4373" y="9777"/>
                                </a:lnTo>
                                <a:lnTo>
                                  <a:pt x="4342" y="9794"/>
                                </a:lnTo>
                                <a:lnTo>
                                  <a:pt x="4310" y="9810"/>
                                </a:lnTo>
                                <a:lnTo>
                                  <a:pt x="4276" y="9826"/>
                                </a:lnTo>
                                <a:lnTo>
                                  <a:pt x="4241" y="9841"/>
                                </a:lnTo>
                                <a:lnTo>
                                  <a:pt x="4206" y="9855"/>
                                </a:lnTo>
                                <a:lnTo>
                                  <a:pt x="4169" y="9869"/>
                                </a:lnTo>
                                <a:lnTo>
                                  <a:pt x="4131" y="9882"/>
                                </a:lnTo>
                                <a:lnTo>
                                  <a:pt x="4091" y="9894"/>
                                </a:lnTo>
                                <a:lnTo>
                                  <a:pt x="4050" y="9907"/>
                                </a:lnTo>
                                <a:lnTo>
                                  <a:pt x="4007" y="9917"/>
                                </a:lnTo>
                                <a:lnTo>
                                  <a:pt x="3965" y="9928"/>
                                </a:lnTo>
                                <a:lnTo>
                                  <a:pt x="3919" y="9938"/>
                                </a:lnTo>
                                <a:lnTo>
                                  <a:pt x="3873" y="9947"/>
                                </a:lnTo>
                                <a:lnTo>
                                  <a:pt x="3825" y="9955"/>
                                </a:lnTo>
                                <a:lnTo>
                                  <a:pt x="3777" y="9961"/>
                                </a:lnTo>
                                <a:lnTo>
                                  <a:pt x="3728" y="9964"/>
                                </a:lnTo>
                                <a:lnTo>
                                  <a:pt x="3677" y="9966"/>
                                </a:lnTo>
                                <a:lnTo>
                                  <a:pt x="3627" y="9966"/>
                                </a:lnTo>
                                <a:lnTo>
                                  <a:pt x="3576" y="9964"/>
                                </a:lnTo>
                                <a:lnTo>
                                  <a:pt x="3525" y="9959"/>
                                </a:lnTo>
                                <a:lnTo>
                                  <a:pt x="3474" y="9954"/>
                                </a:lnTo>
                                <a:lnTo>
                                  <a:pt x="3422" y="9946"/>
                                </a:lnTo>
                                <a:lnTo>
                                  <a:pt x="3371" y="9936"/>
                                </a:lnTo>
                                <a:lnTo>
                                  <a:pt x="3319" y="9925"/>
                                </a:lnTo>
                                <a:lnTo>
                                  <a:pt x="3266" y="9910"/>
                                </a:lnTo>
                                <a:lnTo>
                                  <a:pt x="3216" y="9896"/>
                                </a:lnTo>
                                <a:lnTo>
                                  <a:pt x="3165" y="9878"/>
                                </a:lnTo>
                                <a:lnTo>
                                  <a:pt x="3114" y="9860"/>
                                </a:lnTo>
                                <a:lnTo>
                                  <a:pt x="3064" y="9838"/>
                                </a:lnTo>
                                <a:lnTo>
                                  <a:pt x="3015" y="9816"/>
                                </a:lnTo>
                                <a:lnTo>
                                  <a:pt x="2965" y="9792"/>
                                </a:lnTo>
                                <a:lnTo>
                                  <a:pt x="2917" y="9767"/>
                                </a:lnTo>
                                <a:lnTo>
                                  <a:pt x="2870" y="9739"/>
                                </a:lnTo>
                                <a:lnTo>
                                  <a:pt x="2824" y="9710"/>
                                </a:lnTo>
                                <a:lnTo>
                                  <a:pt x="2780" y="9679"/>
                                </a:lnTo>
                                <a:lnTo>
                                  <a:pt x="2736" y="9647"/>
                                </a:lnTo>
                                <a:lnTo>
                                  <a:pt x="2693" y="9612"/>
                                </a:lnTo>
                                <a:lnTo>
                                  <a:pt x="2652" y="9577"/>
                                </a:lnTo>
                                <a:lnTo>
                                  <a:pt x="2613" y="9540"/>
                                </a:lnTo>
                                <a:lnTo>
                                  <a:pt x="2575" y="9501"/>
                                </a:lnTo>
                                <a:lnTo>
                                  <a:pt x="2538" y="9461"/>
                                </a:lnTo>
                                <a:lnTo>
                                  <a:pt x="2504" y="9419"/>
                                </a:lnTo>
                                <a:lnTo>
                                  <a:pt x="2471" y="9377"/>
                                </a:lnTo>
                                <a:lnTo>
                                  <a:pt x="2440" y="9332"/>
                                </a:lnTo>
                                <a:lnTo>
                                  <a:pt x="2411" y="9286"/>
                                </a:lnTo>
                                <a:lnTo>
                                  <a:pt x="2407" y="9288"/>
                                </a:lnTo>
                                <a:lnTo>
                                  <a:pt x="2405" y="9289"/>
                                </a:lnTo>
                                <a:lnTo>
                                  <a:pt x="2404" y="9290"/>
                                </a:lnTo>
                                <a:lnTo>
                                  <a:pt x="2405" y="9292"/>
                                </a:lnTo>
                                <a:lnTo>
                                  <a:pt x="2408" y="9293"/>
                                </a:lnTo>
                                <a:lnTo>
                                  <a:pt x="2410" y="9294"/>
                                </a:lnTo>
                                <a:lnTo>
                                  <a:pt x="2406" y="9296"/>
                                </a:lnTo>
                                <a:lnTo>
                                  <a:pt x="2391" y="9298"/>
                                </a:lnTo>
                                <a:lnTo>
                                  <a:pt x="2361" y="9302"/>
                                </a:lnTo>
                                <a:lnTo>
                                  <a:pt x="2311" y="9306"/>
                                </a:lnTo>
                                <a:lnTo>
                                  <a:pt x="2295" y="9307"/>
                                </a:lnTo>
                                <a:lnTo>
                                  <a:pt x="2277" y="9306"/>
                                </a:lnTo>
                                <a:lnTo>
                                  <a:pt x="2259" y="9305"/>
                                </a:lnTo>
                                <a:lnTo>
                                  <a:pt x="2240" y="9302"/>
                                </a:lnTo>
                                <a:lnTo>
                                  <a:pt x="2220" y="9296"/>
                                </a:lnTo>
                                <a:lnTo>
                                  <a:pt x="2199" y="9290"/>
                                </a:lnTo>
                                <a:lnTo>
                                  <a:pt x="2177" y="9283"/>
                                </a:lnTo>
                                <a:lnTo>
                                  <a:pt x="2155" y="9275"/>
                                </a:lnTo>
                                <a:lnTo>
                                  <a:pt x="2133" y="9265"/>
                                </a:lnTo>
                                <a:lnTo>
                                  <a:pt x="2109" y="9253"/>
                                </a:lnTo>
                                <a:lnTo>
                                  <a:pt x="2087" y="9241"/>
                                </a:lnTo>
                                <a:lnTo>
                                  <a:pt x="2063" y="9229"/>
                                </a:lnTo>
                                <a:lnTo>
                                  <a:pt x="2040" y="9214"/>
                                </a:lnTo>
                                <a:lnTo>
                                  <a:pt x="2016" y="9199"/>
                                </a:lnTo>
                                <a:lnTo>
                                  <a:pt x="1994" y="9182"/>
                                </a:lnTo>
                                <a:lnTo>
                                  <a:pt x="1970" y="9164"/>
                                </a:lnTo>
                                <a:lnTo>
                                  <a:pt x="1949" y="9146"/>
                                </a:lnTo>
                                <a:lnTo>
                                  <a:pt x="1927" y="9126"/>
                                </a:lnTo>
                                <a:lnTo>
                                  <a:pt x="1905" y="9106"/>
                                </a:lnTo>
                                <a:lnTo>
                                  <a:pt x="1885" y="9084"/>
                                </a:lnTo>
                                <a:lnTo>
                                  <a:pt x="1866" y="9062"/>
                                </a:lnTo>
                                <a:lnTo>
                                  <a:pt x="1847" y="9038"/>
                                </a:lnTo>
                                <a:lnTo>
                                  <a:pt x="1830" y="9015"/>
                                </a:lnTo>
                                <a:lnTo>
                                  <a:pt x="1814" y="8990"/>
                                </a:lnTo>
                                <a:lnTo>
                                  <a:pt x="1799" y="8964"/>
                                </a:lnTo>
                                <a:lnTo>
                                  <a:pt x="1786" y="8938"/>
                                </a:lnTo>
                                <a:lnTo>
                                  <a:pt x="1773" y="8911"/>
                                </a:lnTo>
                                <a:lnTo>
                                  <a:pt x="1763" y="8883"/>
                                </a:lnTo>
                                <a:lnTo>
                                  <a:pt x="1754" y="8855"/>
                                </a:lnTo>
                                <a:lnTo>
                                  <a:pt x="1748" y="8825"/>
                                </a:lnTo>
                                <a:lnTo>
                                  <a:pt x="1743" y="8795"/>
                                </a:lnTo>
                                <a:lnTo>
                                  <a:pt x="1740" y="8765"/>
                                </a:lnTo>
                                <a:lnTo>
                                  <a:pt x="1739" y="8735"/>
                                </a:lnTo>
                                <a:lnTo>
                                  <a:pt x="1741" y="8704"/>
                                </a:lnTo>
                                <a:lnTo>
                                  <a:pt x="1744" y="8675"/>
                                </a:lnTo>
                                <a:lnTo>
                                  <a:pt x="1750" y="8646"/>
                                </a:lnTo>
                                <a:lnTo>
                                  <a:pt x="1757" y="8617"/>
                                </a:lnTo>
                                <a:lnTo>
                                  <a:pt x="1766" y="8589"/>
                                </a:lnTo>
                                <a:lnTo>
                                  <a:pt x="1777" y="8561"/>
                                </a:lnTo>
                                <a:lnTo>
                                  <a:pt x="1788" y="8534"/>
                                </a:lnTo>
                                <a:lnTo>
                                  <a:pt x="1801" y="8507"/>
                                </a:lnTo>
                                <a:lnTo>
                                  <a:pt x="1816" y="8481"/>
                                </a:lnTo>
                                <a:lnTo>
                                  <a:pt x="1832" y="8456"/>
                                </a:lnTo>
                                <a:lnTo>
                                  <a:pt x="1848" y="8431"/>
                                </a:lnTo>
                                <a:lnTo>
                                  <a:pt x="1866" y="8408"/>
                                </a:lnTo>
                                <a:lnTo>
                                  <a:pt x="1885" y="8385"/>
                                </a:lnTo>
                                <a:lnTo>
                                  <a:pt x="1904" y="8363"/>
                                </a:lnTo>
                                <a:lnTo>
                                  <a:pt x="1924" y="8341"/>
                                </a:lnTo>
                                <a:lnTo>
                                  <a:pt x="1945" y="8321"/>
                                </a:lnTo>
                                <a:lnTo>
                                  <a:pt x="1965" y="8302"/>
                                </a:lnTo>
                                <a:lnTo>
                                  <a:pt x="1986" y="8284"/>
                                </a:lnTo>
                                <a:lnTo>
                                  <a:pt x="2007" y="8267"/>
                                </a:lnTo>
                                <a:lnTo>
                                  <a:pt x="2029" y="8251"/>
                                </a:lnTo>
                                <a:lnTo>
                                  <a:pt x="2050" y="8236"/>
                                </a:lnTo>
                                <a:lnTo>
                                  <a:pt x="2071" y="8223"/>
                                </a:lnTo>
                                <a:lnTo>
                                  <a:pt x="2091" y="8210"/>
                                </a:lnTo>
                                <a:lnTo>
                                  <a:pt x="2111" y="8199"/>
                                </a:lnTo>
                                <a:lnTo>
                                  <a:pt x="2132" y="8189"/>
                                </a:lnTo>
                                <a:lnTo>
                                  <a:pt x="2151" y="8180"/>
                                </a:lnTo>
                                <a:lnTo>
                                  <a:pt x="2170" y="8173"/>
                                </a:lnTo>
                                <a:lnTo>
                                  <a:pt x="2187" y="8168"/>
                                </a:lnTo>
                                <a:lnTo>
                                  <a:pt x="2204" y="8163"/>
                                </a:lnTo>
                                <a:lnTo>
                                  <a:pt x="2220" y="8160"/>
                                </a:lnTo>
                                <a:lnTo>
                                  <a:pt x="2235" y="8159"/>
                                </a:lnTo>
                                <a:lnTo>
                                  <a:pt x="2278" y="8158"/>
                                </a:lnTo>
                                <a:lnTo>
                                  <a:pt x="2301" y="8157"/>
                                </a:lnTo>
                                <a:lnTo>
                                  <a:pt x="2306" y="8157"/>
                                </a:lnTo>
                                <a:lnTo>
                                  <a:pt x="2302" y="8157"/>
                                </a:lnTo>
                                <a:lnTo>
                                  <a:pt x="2290" y="8158"/>
                                </a:lnTo>
                                <a:lnTo>
                                  <a:pt x="2277" y="8158"/>
                                </a:lnTo>
                                <a:lnTo>
                                  <a:pt x="2268" y="8159"/>
                                </a:lnTo>
                                <a:lnTo>
                                  <a:pt x="2266" y="8159"/>
                                </a:lnTo>
                                <a:lnTo>
                                  <a:pt x="2274" y="8129"/>
                                </a:lnTo>
                                <a:lnTo>
                                  <a:pt x="2282" y="8098"/>
                                </a:lnTo>
                                <a:lnTo>
                                  <a:pt x="2290" y="8068"/>
                                </a:lnTo>
                                <a:lnTo>
                                  <a:pt x="2299" y="8039"/>
                                </a:lnTo>
                                <a:lnTo>
                                  <a:pt x="2309" y="8010"/>
                                </a:lnTo>
                                <a:lnTo>
                                  <a:pt x="2320" y="7981"/>
                                </a:lnTo>
                                <a:lnTo>
                                  <a:pt x="2331" y="7951"/>
                                </a:lnTo>
                                <a:lnTo>
                                  <a:pt x="2342" y="7923"/>
                                </a:lnTo>
                                <a:lnTo>
                                  <a:pt x="2354" y="7895"/>
                                </a:lnTo>
                                <a:lnTo>
                                  <a:pt x="2367" y="7867"/>
                                </a:lnTo>
                                <a:lnTo>
                                  <a:pt x="2379" y="7839"/>
                                </a:lnTo>
                                <a:lnTo>
                                  <a:pt x="2392" y="7813"/>
                                </a:lnTo>
                                <a:lnTo>
                                  <a:pt x="2406" y="7786"/>
                                </a:lnTo>
                                <a:lnTo>
                                  <a:pt x="2420" y="7760"/>
                                </a:lnTo>
                                <a:lnTo>
                                  <a:pt x="2435" y="7733"/>
                                </a:lnTo>
                                <a:lnTo>
                                  <a:pt x="2451" y="7708"/>
                                </a:lnTo>
                                <a:lnTo>
                                  <a:pt x="2466" y="7683"/>
                                </a:lnTo>
                                <a:lnTo>
                                  <a:pt x="2482" y="7658"/>
                                </a:lnTo>
                                <a:lnTo>
                                  <a:pt x="2499" y="7633"/>
                                </a:lnTo>
                                <a:lnTo>
                                  <a:pt x="2515" y="7609"/>
                                </a:lnTo>
                                <a:lnTo>
                                  <a:pt x="2532" y="7585"/>
                                </a:lnTo>
                                <a:lnTo>
                                  <a:pt x="2550" y="7562"/>
                                </a:lnTo>
                                <a:lnTo>
                                  <a:pt x="2568" y="7539"/>
                                </a:lnTo>
                                <a:lnTo>
                                  <a:pt x="2587" y="7517"/>
                                </a:lnTo>
                                <a:lnTo>
                                  <a:pt x="2606" y="7494"/>
                                </a:lnTo>
                                <a:lnTo>
                                  <a:pt x="2625" y="7473"/>
                                </a:lnTo>
                                <a:lnTo>
                                  <a:pt x="2645" y="7452"/>
                                </a:lnTo>
                                <a:lnTo>
                                  <a:pt x="2665" y="7432"/>
                                </a:lnTo>
                                <a:lnTo>
                                  <a:pt x="2686" y="7411"/>
                                </a:lnTo>
                                <a:lnTo>
                                  <a:pt x="2706" y="7391"/>
                                </a:lnTo>
                                <a:lnTo>
                                  <a:pt x="2727" y="7372"/>
                                </a:lnTo>
                                <a:lnTo>
                                  <a:pt x="2749" y="7354"/>
                                </a:lnTo>
                                <a:lnTo>
                                  <a:pt x="2793" y="7317"/>
                                </a:lnTo>
                                <a:lnTo>
                                  <a:pt x="2838" y="7284"/>
                                </a:lnTo>
                                <a:lnTo>
                                  <a:pt x="2884" y="7251"/>
                                </a:lnTo>
                                <a:lnTo>
                                  <a:pt x="2930" y="7221"/>
                                </a:lnTo>
                                <a:lnTo>
                                  <a:pt x="2953" y="7206"/>
                                </a:lnTo>
                                <a:lnTo>
                                  <a:pt x="2978" y="7193"/>
                                </a:lnTo>
                                <a:lnTo>
                                  <a:pt x="3001" y="7179"/>
                                </a:lnTo>
                                <a:lnTo>
                                  <a:pt x="3026" y="7167"/>
                                </a:lnTo>
                                <a:lnTo>
                                  <a:pt x="3050" y="7155"/>
                                </a:lnTo>
                                <a:lnTo>
                                  <a:pt x="3075" y="7142"/>
                                </a:lnTo>
                                <a:lnTo>
                                  <a:pt x="3101" y="7131"/>
                                </a:lnTo>
                                <a:lnTo>
                                  <a:pt x="3127" y="7121"/>
                                </a:lnTo>
                                <a:lnTo>
                                  <a:pt x="3152" y="7111"/>
                                </a:lnTo>
                                <a:lnTo>
                                  <a:pt x="3178" y="7101"/>
                                </a:lnTo>
                                <a:lnTo>
                                  <a:pt x="3205" y="7092"/>
                                </a:lnTo>
                                <a:lnTo>
                                  <a:pt x="3232" y="7084"/>
                                </a:lnTo>
                                <a:lnTo>
                                  <a:pt x="3260" y="7076"/>
                                </a:lnTo>
                                <a:lnTo>
                                  <a:pt x="3288" y="7069"/>
                                </a:lnTo>
                                <a:lnTo>
                                  <a:pt x="3316" y="7062"/>
                                </a:lnTo>
                                <a:lnTo>
                                  <a:pt x="3345" y="7055"/>
                                </a:lnTo>
                                <a:lnTo>
                                  <a:pt x="3374" y="7049"/>
                                </a:lnTo>
                                <a:lnTo>
                                  <a:pt x="3403" y="7045"/>
                                </a:lnTo>
                                <a:lnTo>
                                  <a:pt x="3433" y="7040"/>
                                </a:lnTo>
                                <a:lnTo>
                                  <a:pt x="3465" y="7036"/>
                                </a:lnTo>
                                <a:lnTo>
                                  <a:pt x="3495" y="7033"/>
                                </a:lnTo>
                                <a:lnTo>
                                  <a:pt x="3527" y="7029"/>
                                </a:lnTo>
                                <a:lnTo>
                                  <a:pt x="3559" y="7027"/>
                                </a:lnTo>
                                <a:lnTo>
                                  <a:pt x="3592" y="7026"/>
                                </a:lnTo>
                                <a:close/>
                                <a:moveTo>
                                  <a:pt x="2378" y="9220"/>
                                </a:moveTo>
                                <a:lnTo>
                                  <a:pt x="2362" y="9186"/>
                                </a:lnTo>
                                <a:lnTo>
                                  <a:pt x="2348" y="9152"/>
                                </a:lnTo>
                                <a:lnTo>
                                  <a:pt x="2333" y="9116"/>
                                </a:lnTo>
                                <a:lnTo>
                                  <a:pt x="2320" y="9079"/>
                                </a:lnTo>
                                <a:lnTo>
                                  <a:pt x="2307" y="9042"/>
                                </a:lnTo>
                                <a:lnTo>
                                  <a:pt x="2295" y="9004"/>
                                </a:lnTo>
                                <a:lnTo>
                                  <a:pt x="2284" y="8966"/>
                                </a:lnTo>
                                <a:lnTo>
                                  <a:pt x="2274" y="8927"/>
                                </a:lnTo>
                                <a:lnTo>
                                  <a:pt x="2264" y="8889"/>
                                </a:lnTo>
                                <a:lnTo>
                                  <a:pt x="2256" y="8851"/>
                                </a:lnTo>
                                <a:lnTo>
                                  <a:pt x="2248" y="8813"/>
                                </a:lnTo>
                                <a:lnTo>
                                  <a:pt x="2241" y="8776"/>
                                </a:lnTo>
                                <a:lnTo>
                                  <a:pt x="2236" y="8739"/>
                                </a:lnTo>
                                <a:lnTo>
                                  <a:pt x="2230" y="8703"/>
                                </a:lnTo>
                                <a:lnTo>
                                  <a:pt x="2227" y="8670"/>
                                </a:lnTo>
                                <a:lnTo>
                                  <a:pt x="2224" y="8636"/>
                                </a:lnTo>
                                <a:lnTo>
                                  <a:pt x="2221" y="8573"/>
                                </a:lnTo>
                                <a:lnTo>
                                  <a:pt x="2220" y="8517"/>
                                </a:lnTo>
                                <a:lnTo>
                                  <a:pt x="2221" y="8466"/>
                                </a:lnTo>
                                <a:lnTo>
                                  <a:pt x="2224" y="8418"/>
                                </a:lnTo>
                                <a:lnTo>
                                  <a:pt x="2229" y="8371"/>
                                </a:lnTo>
                                <a:lnTo>
                                  <a:pt x="2235" y="8326"/>
                                </a:lnTo>
                                <a:lnTo>
                                  <a:pt x="2242" y="8280"/>
                                </a:lnTo>
                                <a:lnTo>
                                  <a:pt x="2250" y="8233"/>
                                </a:lnTo>
                                <a:lnTo>
                                  <a:pt x="2245" y="8232"/>
                                </a:lnTo>
                                <a:lnTo>
                                  <a:pt x="2238" y="8233"/>
                                </a:lnTo>
                                <a:lnTo>
                                  <a:pt x="2214" y="8234"/>
                                </a:lnTo>
                                <a:lnTo>
                                  <a:pt x="2191" y="8236"/>
                                </a:lnTo>
                                <a:lnTo>
                                  <a:pt x="2168" y="8241"/>
                                </a:lnTo>
                                <a:lnTo>
                                  <a:pt x="2146" y="8246"/>
                                </a:lnTo>
                                <a:lnTo>
                                  <a:pt x="2125" y="8253"/>
                                </a:lnTo>
                                <a:lnTo>
                                  <a:pt x="2104" y="8261"/>
                                </a:lnTo>
                                <a:lnTo>
                                  <a:pt x="2082" y="8269"/>
                                </a:lnTo>
                                <a:lnTo>
                                  <a:pt x="2062" y="8279"/>
                                </a:lnTo>
                                <a:lnTo>
                                  <a:pt x="2042" y="8290"/>
                                </a:lnTo>
                                <a:lnTo>
                                  <a:pt x="2023" y="8302"/>
                                </a:lnTo>
                                <a:lnTo>
                                  <a:pt x="2005" y="8316"/>
                                </a:lnTo>
                                <a:lnTo>
                                  <a:pt x="1987" y="8329"/>
                                </a:lnTo>
                                <a:lnTo>
                                  <a:pt x="1969" y="8345"/>
                                </a:lnTo>
                                <a:lnTo>
                                  <a:pt x="1952" y="8360"/>
                                </a:lnTo>
                                <a:lnTo>
                                  <a:pt x="1937" y="8377"/>
                                </a:lnTo>
                                <a:lnTo>
                                  <a:pt x="1921" y="8394"/>
                                </a:lnTo>
                                <a:lnTo>
                                  <a:pt x="1908" y="8413"/>
                                </a:lnTo>
                                <a:lnTo>
                                  <a:pt x="1894" y="8432"/>
                                </a:lnTo>
                                <a:lnTo>
                                  <a:pt x="1881" y="8452"/>
                                </a:lnTo>
                                <a:lnTo>
                                  <a:pt x="1870" y="8472"/>
                                </a:lnTo>
                                <a:lnTo>
                                  <a:pt x="1858" y="8494"/>
                                </a:lnTo>
                                <a:lnTo>
                                  <a:pt x="1848" y="8516"/>
                                </a:lnTo>
                                <a:lnTo>
                                  <a:pt x="1839" y="8539"/>
                                </a:lnTo>
                                <a:lnTo>
                                  <a:pt x="1832" y="8561"/>
                                </a:lnTo>
                                <a:lnTo>
                                  <a:pt x="1824" y="8585"/>
                                </a:lnTo>
                                <a:lnTo>
                                  <a:pt x="1818" y="8609"/>
                                </a:lnTo>
                                <a:lnTo>
                                  <a:pt x="1813" y="8634"/>
                                </a:lnTo>
                                <a:lnTo>
                                  <a:pt x="1809" y="8658"/>
                                </a:lnTo>
                                <a:lnTo>
                                  <a:pt x="1807" y="8684"/>
                                </a:lnTo>
                                <a:lnTo>
                                  <a:pt x="1805" y="8710"/>
                                </a:lnTo>
                                <a:lnTo>
                                  <a:pt x="1805" y="8736"/>
                                </a:lnTo>
                                <a:lnTo>
                                  <a:pt x="1806" y="8762"/>
                                </a:lnTo>
                                <a:lnTo>
                                  <a:pt x="1808" y="8788"/>
                                </a:lnTo>
                                <a:lnTo>
                                  <a:pt x="1813" y="8814"/>
                                </a:lnTo>
                                <a:lnTo>
                                  <a:pt x="1819" y="8839"/>
                                </a:lnTo>
                                <a:lnTo>
                                  <a:pt x="1826" y="8864"/>
                                </a:lnTo>
                                <a:lnTo>
                                  <a:pt x="1836" y="8888"/>
                                </a:lnTo>
                                <a:lnTo>
                                  <a:pt x="1846" y="8912"/>
                                </a:lnTo>
                                <a:lnTo>
                                  <a:pt x="1858" y="8934"/>
                                </a:lnTo>
                                <a:lnTo>
                                  <a:pt x="1871" y="8957"/>
                                </a:lnTo>
                                <a:lnTo>
                                  <a:pt x="1885" y="8979"/>
                                </a:lnTo>
                                <a:lnTo>
                                  <a:pt x="1901" y="8999"/>
                                </a:lnTo>
                                <a:lnTo>
                                  <a:pt x="1917" y="9019"/>
                                </a:lnTo>
                                <a:lnTo>
                                  <a:pt x="1935" y="9039"/>
                                </a:lnTo>
                                <a:lnTo>
                                  <a:pt x="1952" y="9057"/>
                                </a:lnTo>
                                <a:lnTo>
                                  <a:pt x="1970" y="9075"/>
                                </a:lnTo>
                                <a:lnTo>
                                  <a:pt x="1989" y="9093"/>
                                </a:lnTo>
                                <a:lnTo>
                                  <a:pt x="2010" y="9109"/>
                                </a:lnTo>
                                <a:lnTo>
                                  <a:pt x="2029" y="9125"/>
                                </a:lnTo>
                                <a:lnTo>
                                  <a:pt x="2049" y="9139"/>
                                </a:lnTo>
                                <a:lnTo>
                                  <a:pt x="2070" y="9153"/>
                                </a:lnTo>
                                <a:lnTo>
                                  <a:pt x="2090" y="9165"/>
                                </a:lnTo>
                                <a:lnTo>
                                  <a:pt x="2110" y="9177"/>
                                </a:lnTo>
                                <a:lnTo>
                                  <a:pt x="2130" y="9187"/>
                                </a:lnTo>
                                <a:lnTo>
                                  <a:pt x="2151" y="9197"/>
                                </a:lnTo>
                                <a:lnTo>
                                  <a:pt x="2170" y="9206"/>
                                </a:lnTo>
                                <a:lnTo>
                                  <a:pt x="2190" y="9213"/>
                                </a:lnTo>
                                <a:lnTo>
                                  <a:pt x="2208" y="9220"/>
                                </a:lnTo>
                                <a:lnTo>
                                  <a:pt x="2227" y="9225"/>
                                </a:lnTo>
                                <a:lnTo>
                                  <a:pt x="2243" y="9230"/>
                                </a:lnTo>
                                <a:lnTo>
                                  <a:pt x="2260" y="9232"/>
                                </a:lnTo>
                                <a:lnTo>
                                  <a:pt x="2276" y="9234"/>
                                </a:lnTo>
                                <a:lnTo>
                                  <a:pt x="2292" y="9236"/>
                                </a:lnTo>
                                <a:lnTo>
                                  <a:pt x="2305" y="9234"/>
                                </a:lnTo>
                                <a:lnTo>
                                  <a:pt x="2348" y="9230"/>
                                </a:lnTo>
                                <a:lnTo>
                                  <a:pt x="2372" y="9228"/>
                                </a:lnTo>
                                <a:lnTo>
                                  <a:pt x="2383" y="9225"/>
                                </a:lnTo>
                                <a:lnTo>
                                  <a:pt x="2384" y="9224"/>
                                </a:lnTo>
                                <a:lnTo>
                                  <a:pt x="2381" y="9224"/>
                                </a:lnTo>
                                <a:lnTo>
                                  <a:pt x="2377" y="9223"/>
                                </a:lnTo>
                                <a:lnTo>
                                  <a:pt x="2374" y="9222"/>
                                </a:lnTo>
                                <a:lnTo>
                                  <a:pt x="2373" y="9222"/>
                                </a:lnTo>
                                <a:lnTo>
                                  <a:pt x="2374" y="9221"/>
                                </a:lnTo>
                                <a:lnTo>
                                  <a:pt x="2378" y="9220"/>
                                </a:lnTo>
                                <a:close/>
                                <a:moveTo>
                                  <a:pt x="3594" y="7213"/>
                                </a:moveTo>
                                <a:lnTo>
                                  <a:pt x="3653" y="7212"/>
                                </a:lnTo>
                                <a:lnTo>
                                  <a:pt x="3710" y="7213"/>
                                </a:lnTo>
                                <a:lnTo>
                                  <a:pt x="3767" y="7218"/>
                                </a:lnTo>
                                <a:lnTo>
                                  <a:pt x="3824" y="7225"/>
                                </a:lnTo>
                                <a:lnTo>
                                  <a:pt x="3881" y="7235"/>
                                </a:lnTo>
                                <a:lnTo>
                                  <a:pt x="3938" y="7248"/>
                                </a:lnTo>
                                <a:lnTo>
                                  <a:pt x="3994" y="7263"/>
                                </a:lnTo>
                                <a:lnTo>
                                  <a:pt x="4050" y="7283"/>
                                </a:lnTo>
                                <a:lnTo>
                                  <a:pt x="4105" y="7303"/>
                                </a:lnTo>
                                <a:lnTo>
                                  <a:pt x="4159" y="7326"/>
                                </a:lnTo>
                                <a:lnTo>
                                  <a:pt x="4211" y="7352"/>
                                </a:lnTo>
                                <a:lnTo>
                                  <a:pt x="4264" y="7380"/>
                                </a:lnTo>
                                <a:lnTo>
                                  <a:pt x="4314" y="7410"/>
                                </a:lnTo>
                                <a:lnTo>
                                  <a:pt x="4364" y="7443"/>
                                </a:lnTo>
                                <a:lnTo>
                                  <a:pt x="4413" y="7477"/>
                                </a:lnTo>
                                <a:lnTo>
                                  <a:pt x="4460" y="7514"/>
                                </a:lnTo>
                                <a:lnTo>
                                  <a:pt x="4504" y="7554"/>
                                </a:lnTo>
                                <a:lnTo>
                                  <a:pt x="4548" y="7595"/>
                                </a:lnTo>
                                <a:lnTo>
                                  <a:pt x="4591" y="7638"/>
                                </a:lnTo>
                                <a:lnTo>
                                  <a:pt x="4631" y="7683"/>
                                </a:lnTo>
                                <a:lnTo>
                                  <a:pt x="4669" y="7728"/>
                                </a:lnTo>
                                <a:lnTo>
                                  <a:pt x="4705" y="7777"/>
                                </a:lnTo>
                                <a:lnTo>
                                  <a:pt x="4738" y="7827"/>
                                </a:lnTo>
                                <a:lnTo>
                                  <a:pt x="4770" y="7879"/>
                                </a:lnTo>
                                <a:lnTo>
                                  <a:pt x="4800" y="7931"/>
                                </a:lnTo>
                                <a:lnTo>
                                  <a:pt x="4826" y="7985"/>
                                </a:lnTo>
                                <a:lnTo>
                                  <a:pt x="4850" y="8041"/>
                                </a:lnTo>
                                <a:lnTo>
                                  <a:pt x="4871" y="8098"/>
                                </a:lnTo>
                                <a:lnTo>
                                  <a:pt x="4891" y="8157"/>
                                </a:lnTo>
                                <a:lnTo>
                                  <a:pt x="4906" y="8217"/>
                                </a:lnTo>
                                <a:lnTo>
                                  <a:pt x="4918" y="8278"/>
                                </a:lnTo>
                                <a:lnTo>
                                  <a:pt x="4929" y="8339"/>
                                </a:lnTo>
                                <a:lnTo>
                                  <a:pt x="4934" y="8402"/>
                                </a:lnTo>
                                <a:lnTo>
                                  <a:pt x="4936" y="8464"/>
                                </a:lnTo>
                                <a:lnTo>
                                  <a:pt x="4935" y="8525"/>
                                </a:lnTo>
                                <a:lnTo>
                                  <a:pt x="4931" y="8587"/>
                                </a:lnTo>
                                <a:lnTo>
                                  <a:pt x="4923" y="8648"/>
                                </a:lnTo>
                                <a:lnTo>
                                  <a:pt x="4912" y="8709"/>
                                </a:lnTo>
                                <a:lnTo>
                                  <a:pt x="4897" y="8768"/>
                                </a:lnTo>
                                <a:lnTo>
                                  <a:pt x="4879" y="8828"/>
                                </a:lnTo>
                                <a:lnTo>
                                  <a:pt x="4859" y="8886"/>
                                </a:lnTo>
                                <a:lnTo>
                                  <a:pt x="4836" y="8943"/>
                                </a:lnTo>
                                <a:lnTo>
                                  <a:pt x="4810" y="8999"/>
                                </a:lnTo>
                                <a:lnTo>
                                  <a:pt x="4782" y="9055"/>
                                </a:lnTo>
                                <a:lnTo>
                                  <a:pt x="4751" y="9109"/>
                                </a:lnTo>
                                <a:lnTo>
                                  <a:pt x="4718" y="9162"/>
                                </a:lnTo>
                                <a:lnTo>
                                  <a:pt x="4682" y="9212"/>
                                </a:lnTo>
                                <a:lnTo>
                                  <a:pt x="4644" y="9261"/>
                                </a:lnTo>
                                <a:lnTo>
                                  <a:pt x="4605" y="9310"/>
                                </a:lnTo>
                                <a:lnTo>
                                  <a:pt x="4564" y="9355"/>
                                </a:lnTo>
                                <a:lnTo>
                                  <a:pt x="4520" y="9400"/>
                                </a:lnTo>
                                <a:lnTo>
                                  <a:pt x="4474" y="9443"/>
                                </a:lnTo>
                                <a:lnTo>
                                  <a:pt x="4428" y="9483"/>
                                </a:lnTo>
                                <a:lnTo>
                                  <a:pt x="4379" y="9521"/>
                                </a:lnTo>
                                <a:lnTo>
                                  <a:pt x="4330" y="9558"/>
                                </a:lnTo>
                                <a:lnTo>
                                  <a:pt x="4279" y="9592"/>
                                </a:lnTo>
                                <a:lnTo>
                                  <a:pt x="4227" y="9623"/>
                                </a:lnTo>
                                <a:lnTo>
                                  <a:pt x="4173" y="9652"/>
                                </a:lnTo>
                                <a:lnTo>
                                  <a:pt x="4119" y="9678"/>
                                </a:lnTo>
                                <a:lnTo>
                                  <a:pt x="4064" y="9702"/>
                                </a:lnTo>
                                <a:lnTo>
                                  <a:pt x="4009" y="9723"/>
                                </a:lnTo>
                                <a:lnTo>
                                  <a:pt x="3953" y="9741"/>
                                </a:lnTo>
                                <a:lnTo>
                                  <a:pt x="3895" y="9755"/>
                                </a:lnTo>
                                <a:lnTo>
                                  <a:pt x="3838" y="9768"/>
                                </a:lnTo>
                                <a:lnTo>
                                  <a:pt x="3781" y="9777"/>
                                </a:lnTo>
                                <a:lnTo>
                                  <a:pt x="3725" y="9785"/>
                                </a:lnTo>
                                <a:lnTo>
                                  <a:pt x="3672" y="9789"/>
                                </a:lnTo>
                                <a:lnTo>
                                  <a:pt x="3619" y="9792"/>
                                </a:lnTo>
                                <a:lnTo>
                                  <a:pt x="3566" y="9794"/>
                                </a:lnTo>
                                <a:lnTo>
                                  <a:pt x="3516" y="9792"/>
                                </a:lnTo>
                                <a:lnTo>
                                  <a:pt x="3467" y="9789"/>
                                </a:lnTo>
                                <a:lnTo>
                                  <a:pt x="3419" y="9785"/>
                                </a:lnTo>
                                <a:lnTo>
                                  <a:pt x="3372" y="9778"/>
                                </a:lnTo>
                                <a:lnTo>
                                  <a:pt x="3326" y="9769"/>
                                </a:lnTo>
                                <a:lnTo>
                                  <a:pt x="3282" y="9759"/>
                                </a:lnTo>
                                <a:lnTo>
                                  <a:pt x="3238" y="9748"/>
                                </a:lnTo>
                                <a:lnTo>
                                  <a:pt x="3196" y="9733"/>
                                </a:lnTo>
                                <a:lnTo>
                                  <a:pt x="3155" y="9718"/>
                                </a:lnTo>
                                <a:lnTo>
                                  <a:pt x="3114" y="9701"/>
                                </a:lnTo>
                                <a:lnTo>
                                  <a:pt x="3075" y="9683"/>
                                </a:lnTo>
                                <a:lnTo>
                                  <a:pt x="3037" y="9662"/>
                                </a:lnTo>
                                <a:lnTo>
                                  <a:pt x="3000" y="9640"/>
                                </a:lnTo>
                                <a:lnTo>
                                  <a:pt x="2963" y="9618"/>
                                </a:lnTo>
                                <a:lnTo>
                                  <a:pt x="2928" y="9593"/>
                                </a:lnTo>
                                <a:lnTo>
                                  <a:pt x="2894" y="9566"/>
                                </a:lnTo>
                                <a:lnTo>
                                  <a:pt x="2861" y="9539"/>
                                </a:lnTo>
                                <a:lnTo>
                                  <a:pt x="2829" y="9510"/>
                                </a:lnTo>
                                <a:lnTo>
                                  <a:pt x="2797" y="9480"/>
                                </a:lnTo>
                                <a:lnTo>
                                  <a:pt x="2767" y="9448"/>
                                </a:lnTo>
                                <a:lnTo>
                                  <a:pt x="2737" y="9416"/>
                                </a:lnTo>
                                <a:lnTo>
                                  <a:pt x="2709" y="9382"/>
                                </a:lnTo>
                                <a:lnTo>
                                  <a:pt x="2681" y="9348"/>
                                </a:lnTo>
                                <a:lnTo>
                                  <a:pt x="2654" y="9311"/>
                                </a:lnTo>
                                <a:lnTo>
                                  <a:pt x="2627" y="9274"/>
                                </a:lnTo>
                                <a:lnTo>
                                  <a:pt x="2603" y="9236"/>
                                </a:lnTo>
                                <a:lnTo>
                                  <a:pt x="2578" y="9196"/>
                                </a:lnTo>
                                <a:lnTo>
                                  <a:pt x="2604" y="9174"/>
                                </a:lnTo>
                                <a:lnTo>
                                  <a:pt x="2628" y="9150"/>
                                </a:lnTo>
                                <a:lnTo>
                                  <a:pt x="2652" y="9126"/>
                                </a:lnTo>
                                <a:lnTo>
                                  <a:pt x="2673" y="9099"/>
                                </a:lnTo>
                                <a:lnTo>
                                  <a:pt x="2693" y="9072"/>
                                </a:lnTo>
                                <a:lnTo>
                                  <a:pt x="2711" y="9043"/>
                                </a:lnTo>
                                <a:lnTo>
                                  <a:pt x="2728" y="9013"/>
                                </a:lnTo>
                                <a:lnTo>
                                  <a:pt x="2743" y="8981"/>
                                </a:lnTo>
                                <a:lnTo>
                                  <a:pt x="2755" y="8949"/>
                                </a:lnTo>
                                <a:lnTo>
                                  <a:pt x="2766" y="8916"/>
                                </a:lnTo>
                                <a:lnTo>
                                  <a:pt x="2775" y="8881"/>
                                </a:lnTo>
                                <a:lnTo>
                                  <a:pt x="2782" y="8846"/>
                                </a:lnTo>
                                <a:lnTo>
                                  <a:pt x="2784" y="8827"/>
                                </a:lnTo>
                                <a:lnTo>
                                  <a:pt x="2786" y="8809"/>
                                </a:lnTo>
                                <a:lnTo>
                                  <a:pt x="2787" y="8790"/>
                                </a:lnTo>
                                <a:lnTo>
                                  <a:pt x="2789" y="8771"/>
                                </a:lnTo>
                                <a:lnTo>
                                  <a:pt x="2790" y="8752"/>
                                </a:lnTo>
                                <a:lnTo>
                                  <a:pt x="2790" y="8732"/>
                                </a:lnTo>
                                <a:lnTo>
                                  <a:pt x="2789" y="8712"/>
                                </a:lnTo>
                                <a:lnTo>
                                  <a:pt x="2787" y="8692"/>
                                </a:lnTo>
                                <a:lnTo>
                                  <a:pt x="2785" y="8672"/>
                                </a:lnTo>
                                <a:lnTo>
                                  <a:pt x="2783" y="8652"/>
                                </a:lnTo>
                                <a:lnTo>
                                  <a:pt x="2780" y="8633"/>
                                </a:lnTo>
                                <a:lnTo>
                                  <a:pt x="2775" y="8613"/>
                                </a:lnTo>
                                <a:lnTo>
                                  <a:pt x="2771" y="8592"/>
                                </a:lnTo>
                                <a:lnTo>
                                  <a:pt x="2765" y="8573"/>
                                </a:lnTo>
                                <a:lnTo>
                                  <a:pt x="2759" y="8554"/>
                                </a:lnTo>
                                <a:lnTo>
                                  <a:pt x="2753" y="8535"/>
                                </a:lnTo>
                                <a:lnTo>
                                  <a:pt x="2746" y="8516"/>
                                </a:lnTo>
                                <a:lnTo>
                                  <a:pt x="2738" y="8498"/>
                                </a:lnTo>
                                <a:lnTo>
                                  <a:pt x="2729" y="8479"/>
                                </a:lnTo>
                                <a:lnTo>
                                  <a:pt x="2720" y="8461"/>
                                </a:lnTo>
                                <a:lnTo>
                                  <a:pt x="2711" y="8444"/>
                                </a:lnTo>
                                <a:lnTo>
                                  <a:pt x="2701" y="8427"/>
                                </a:lnTo>
                                <a:lnTo>
                                  <a:pt x="2690" y="8410"/>
                                </a:lnTo>
                                <a:lnTo>
                                  <a:pt x="2680" y="8393"/>
                                </a:lnTo>
                                <a:lnTo>
                                  <a:pt x="2668" y="8377"/>
                                </a:lnTo>
                                <a:lnTo>
                                  <a:pt x="2656" y="8362"/>
                                </a:lnTo>
                                <a:lnTo>
                                  <a:pt x="2643" y="8347"/>
                                </a:lnTo>
                                <a:lnTo>
                                  <a:pt x="2631" y="8331"/>
                                </a:lnTo>
                                <a:lnTo>
                                  <a:pt x="2617" y="8318"/>
                                </a:lnTo>
                                <a:lnTo>
                                  <a:pt x="2603" y="8303"/>
                                </a:lnTo>
                                <a:lnTo>
                                  <a:pt x="2589" y="8290"/>
                                </a:lnTo>
                                <a:lnTo>
                                  <a:pt x="2575" y="8278"/>
                                </a:lnTo>
                                <a:lnTo>
                                  <a:pt x="2559" y="8265"/>
                                </a:lnTo>
                                <a:lnTo>
                                  <a:pt x="2543" y="8254"/>
                                </a:lnTo>
                                <a:lnTo>
                                  <a:pt x="2528" y="8243"/>
                                </a:lnTo>
                                <a:lnTo>
                                  <a:pt x="2512" y="8233"/>
                                </a:lnTo>
                                <a:lnTo>
                                  <a:pt x="2495" y="8223"/>
                                </a:lnTo>
                                <a:lnTo>
                                  <a:pt x="2479" y="8214"/>
                                </a:lnTo>
                                <a:lnTo>
                                  <a:pt x="2462" y="8206"/>
                                </a:lnTo>
                                <a:lnTo>
                                  <a:pt x="2444" y="8198"/>
                                </a:lnTo>
                                <a:lnTo>
                                  <a:pt x="2458" y="8146"/>
                                </a:lnTo>
                                <a:lnTo>
                                  <a:pt x="2474" y="8096"/>
                                </a:lnTo>
                                <a:lnTo>
                                  <a:pt x="2491" y="8046"/>
                                </a:lnTo>
                                <a:lnTo>
                                  <a:pt x="2510" y="7997"/>
                                </a:lnTo>
                                <a:lnTo>
                                  <a:pt x="2529" y="7949"/>
                                </a:lnTo>
                                <a:lnTo>
                                  <a:pt x="2551" y="7903"/>
                                </a:lnTo>
                                <a:lnTo>
                                  <a:pt x="2574" y="7857"/>
                                </a:lnTo>
                                <a:lnTo>
                                  <a:pt x="2598" y="7814"/>
                                </a:lnTo>
                                <a:lnTo>
                                  <a:pt x="2624" y="7771"/>
                                </a:lnTo>
                                <a:lnTo>
                                  <a:pt x="2651" y="7728"/>
                                </a:lnTo>
                                <a:lnTo>
                                  <a:pt x="2680" y="7688"/>
                                </a:lnTo>
                                <a:lnTo>
                                  <a:pt x="2709" y="7650"/>
                                </a:lnTo>
                                <a:lnTo>
                                  <a:pt x="2740" y="7612"/>
                                </a:lnTo>
                                <a:lnTo>
                                  <a:pt x="2774" y="7576"/>
                                </a:lnTo>
                                <a:lnTo>
                                  <a:pt x="2808" y="7541"/>
                                </a:lnTo>
                                <a:lnTo>
                                  <a:pt x="2843" y="7508"/>
                                </a:lnTo>
                                <a:lnTo>
                                  <a:pt x="2880" y="7476"/>
                                </a:lnTo>
                                <a:lnTo>
                                  <a:pt x="2918" y="7446"/>
                                </a:lnTo>
                                <a:lnTo>
                                  <a:pt x="2958" y="7418"/>
                                </a:lnTo>
                                <a:lnTo>
                                  <a:pt x="2999" y="7391"/>
                                </a:lnTo>
                                <a:lnTo>
                                  <a:pt x="3041" y="7367"/>
                                </a:lnTo>
                                <a:lnTo>
                                  <a:pt x="3085" y="7343"/>
                                </a:lnTo>
                                <a:lnTo>
                                  <a:pt x="3130" y="7322"/>
                                </a:lnTo>
                                <a:lnTo>
                                  <a:pt x="3177" y="7302"/>
                                </a:lnTo>
                                <a:lnTo>
                                  <a:pt x="3224" y="7284"/>
                                </a:lnTo>
                                <a:lnTo>
                                  <a:pt x="3273" y="7268"/>
                                </a:lnTo>
                                <a:lnTo>
                                  <a:pt x="3324" y="7253"/>
                                </a:lnTo>
                                <a:lnTo>
                                  <a:pt x="3375" y="7241"/>
                                </a:lnTo>
                                <a:lnTo>
                                  <a:pt x="3428" y="7231"/>
                                </a:lnTo>
                                <a:lnTo>
                                  <a:pt x="3482" y="7223"/>
                                </a:lnTo>
                                <a:lnTo>
                                  <a:pt x="3537" y="7218"/>
                                </a:lnTo>
                                <a:lnTo>
                                  <a:pt x="3594" y="7213"/>
                                </a:lnTo>
                                <a:close/>
                                <a:moveTo>
                                  <a:pt x="2545" y="9132"/>
                                </a:moveTo>
                                <a:lnTo>
                                  <a:pt x="2531" y="9103"/>
                                </a:lnTo>
                                <a:lnTo>
                                  <a:pt x="2518" y="9073"/>
                                </a:lnTo>
                                <a:lnTo>
                                  <a:pt x="2504" y="9042"/>
                                </a:lnTo>
                                <a:lnTo>
                                  <a:pt x="2493" y="9010"/>
                                </a:lnTo>
                                <a:lnTo>
                                  <a:pt x="2481" y="8978"/>
                                </a:lnTo>
                                <a:lnTo>
                                  <a:pt x="2471" y="8945"/>
                                </a:lnTo>
                                <a:lnTo>
                                  <a:pt x="2461" y="8912"/>
                                </a:lnTo>
                                <a:lnTo>
                                  <a:pt x="2451" y="8878"/>
                                </a:lnTo>
                                <a:lnTo>
                                  <a:pt x="2442" y="8846"/>
                                </a:lnTo>
                                <a:lnTo>
                                  <a:pt x="2434" y="8812"/>
                                </a:lnTo>
                                <a:lnTo>
                                  <a:pt x="2427" y="8780"/>
                                </a:lnTo>
                                <a:lnTo>
                                  <a:pt x="2421" y="8747"/>
                                </a:lnTo>
                                <a:lnTo>
                                  <a:pt x="2416" y="8715"/>
                                </a:lnTo>
                                <a:lnTo>
                                  <a:pt x="2411" y="8684"/>
                                </a:lnTo>
                                <a:lnTo>
                                  <a:pt x="2408" y="8654"/>
                                </a:lnTo>
                                <a:lnTo>
                                  <a:pt x="2406" y="8625"/>
                                </a:lnTo>
                                <a:lnTo>
                                  <a:pt x="2402" y="8570"/>
                                </a:lnTo>
                                <a:lnTo>
                                  <a:pt x="2402" y="8521"/>
                                </a:lnTo>
                                <a:lnTo>
                                  <a:pt x="2404" y="8475"/>
                                </a:lnTo>
                                <a:lnTo>
                                  <a:pt x="2406" y="8432"/>
                                </a:lnTo>
                                <a:lnTo>
                                  <a:pt x="2410" y="8391"/>
                                </a:lnTo>
                                <a:lnTo>
                                  <a:pt x="2416" y="8351"/>
                                </a:lnTo>
                                <a:lnTo>
                                  <a:pt x="2421" y="8311"/>
                                </a:lnTo>
                                <a:lnTo>
                                  <a:pt x="2429" y="8270"/>
                                </a:lnTo>
                                <a:lnTo>
                                  <a:pt x="2444" y="8276"/>
                                </a:lnTo>
                                <a:lnTo>
                                  <a:pt x="2458" y="8284"/>
                                </a:lnTo>
                                <a:lnTo>
                                  <a:pt x="2473" y="8292"/>
                                </a:lnTo>
                                <a:lnTo>
                                  <a:pt x="2487" y="8300"/>
                                </a:lnTo>
                                <a:lnTo>
                                  <a:pt x="2501" y="8310"/>
                                </a:lnTo>
                                <a:lnTo>
                                  <a:pt x="2514" y="8319"/>
                                </a:lnTo>
                                <a:lnTo>
                                  <a:pt x="2528" y="8329"/>
                                </a:lnTo>
                                <a:lnTo>
                                  <a:pt x="2540" y="8340"/>
                                </a:lnTo>
                                <a:lnTo>
                                  <a:pt x="2565" y="8363"/>
                                </a:lnTo>
                                <a:lnTo>
                                  <a:pt x="2588" y="8387"/>
                                </a:lnTo>
                                <a:lnTo>
                                  <a:pt x="2609" y="8413"/>
                                </a:lnTo>
                                <a:lnTo>
                                  <a:pt x="2630" y="8441"/>
                                </a:lnTo>
                                <a:lnTo>
                                  <a:pt x="2648" y="8470"/>
                                </a:lnTo>
                                <a:lnTo>
                                  <a:pt x="2664" y="8501"/>
                                </a:lnTo>
                                <a:lnTo>
                                  <a:pt x="2679" y="8532"/>
                                </a:lnTo>
                                <a:lnTo>
                                  <a:pt x="2692" y="8563"/>
                                </a:lnTo>
                                <a:lnTo>
                                  <a:pt x="2702" y="8597"/>
                                </a:lnTo>
                                <a:lnTo>
                                  <a:pt x="2711" y="8630"/>
                                </a:lnTo>
                                <a:lnTo>
                                  <a:pt x="2715" y="8647"/>
                                </a:lnTo>
                                <a:lnTo>
                                  <a:pt x="2717" y="8664"/>
                                </a:lnTo>
                                <a:lnTo>
                                  <a:pt x="2719" y="8682"/>
                                </a:lnTo>
                                <a:lnTo>
                                  <a:pt x="2721" y="8699"/>
                                </a:lnTo>
                                <a:lnTo>
                                  <a:pt x="2722" y="8734"/>
                                </a:lnTo>
                                <a:lnTo>
                                  <a:pt x="2722" y="8766"/>
                                </a:lnTo>
                                <a:lnTo>
                                  <a:pt x="2720" y="8799"/>
                                </a:lnTo>
                                <a:lnTo>
                                  <a:pt x="2717" y="8831"/>
                                </a:lnTo>
                                <a:lnTo>
                                  <a:pt x="2711" y="8861"/>
                                </a:lnTo>
                                <a:lnTo>
                                  <a:pt x="2703" y="8892"/>
                                </a:lnTo>
                                <a:lnTo>
                                  <a:pt x="2695" y="8920"/>
                                </a:lnTo>
                                <a:lnTo>
                                  <a:pt x="2683" y="8948"/>
                                </a:lnTo>
                                <a:lnTo>
                                  <a:pt x="2671" y="8974"/>
                                </a:lnTo>
                                <a:lnTo>
                                  <a:pt x="2658" y="9000"/>
                                </a:lnTo>
                                <a:lnTo>
                                  <a:pt x="2642" y="9025"/>
                                </a:lnTo>
                                <a:lnTo>
                                  <a:pt x="2625" y="9048"/>
                                </a:lnTo>
                                <a:lnTo>
                                  <a:pt x="2607" y="9072"/>
                                </a:lnTo>
                                <a:lnTo>
                                  <a:pt x="2587" y="9093"/>
                                </a:lnTo>
                                <a:lnTo>
                                  <a:pt x="2567" y="9113"/>
                                </a:lnTo>
                                <a:lnTo>
                                  <a:pt x="2545" y="9132"/>
                                </a:lnTo>
                                <a:close/>
                                <a:moveTo>
                                  <a:pt x="342" y="7517"/>
                                </a:moveTo>
                                <a:lnTo>
                                  <a:pt x="360" y="7518"/>
                                </a:lnTo>
                                <a:lnTo>
                                  <a:pt x="377" y="7521"/>
                                </a:lnTo>
                                <a:lnTo>
                                  <a:pt x="393" y="7525"/>
                                </a:lnTo>
                                <a:lnTo>
                                  <a:pt x="410" y="7529"/>
                                </a:lnTo>
                                <a:lnTo>
                                  <a:pt x="426" y="7535"/>
                                </a:lnTo>
                                <a:lnTo>
                                  <a:pt x="441" y="7541"/>
                                </a:lnTo>
                                <a:lnTo>
                                  <a:pt x="457" y="7549"/>
                                </a:lnTo>
                                <a:lnTo>
                                  <a:pt x="473" y="7557"/>
                                </a:lnTo>
                                <a:lnTo>
                                  <a:pt x="487" y="7566"/>
                                </a:lnTo>
                                <a:lnTo>
                                  <a:pt x="502" y="7576"/>
                                </a:lnTo>
                                <a:lnTo>
                                  <a:pt x="515" y="7587"/>
                                </a:lnTo>
                                <a:lnTo>
                                  <a:pt x="529" y="7599"/>
                                </a:lnTo>
                                <a:lnTo>
                                  <a:pt x="542" y="7611"/>
                                </a:lnTo>
                                <a:lnTo>
                                  <a:pt x="554" y="7624"/>
                                </a:lnTo>
                                <a:lnTo>
                                  <a:pt x="567" y="7638"/>
                                </a:lnTo>
                                <a:lnTo>
                                  <a:pt x="579" y="7652"/>
                                </a:lnTo>
                                <a:lnTo>
                                  <a:pt x="589" y="7667"/>
                                </a:lnTo>
                                <a:lnTo>
                                  <a:pt x="600" y="7683"/>
                                </a:lnTo>
                                <a:lnTo>
                                  <a:pt x="610" y="7698"/>
                                </a:lnTo>
                                <a:lnTo>
                                  <a:pt x="619" y="7715"/>
                                </a:lnTo>
                                <a:lnTo>
                                  <a:pt x="628" y="7732"/>
                                </a:lnTo>
                                <a:lnTo>
                                  <a:pt x="636" y="7750"/>
                                </a:lnTo>
                                <a:lnTo>
                                  <a:pt x="643" y="7768"/>
                                </a:lnTo>
                                <a:lnTo>
                                  <a:pt x="650" y="7787"/>
                                </a:lnTo>
                                <a:lnTo>
                                  <a:pt x="656" y="7806"/>
                                </a:lnTo>
                                <a:lnTo>
                                  <a:pt x="661" y="7825"/>
                                </a:lnTo>
                                <a:lnTo>
                                  <a:pt x="665" y="7844"/>
                                </a:lnTo>
                                <a:lnTo>
                                  <a:pt x="670" y="7864"/>
                                </a:lnTo>
                                <a:lnTo>
                                  <a:pt x="672" y="7884"/>
                                </a:lnTo>
                                <a:lnTo>
                                  <a:pt x="674" y="7906"/>
                                </a:lnTo>
                                <a:lnTo>
                                  <a:pt x="676" y="7926"/>
                                </a:lnTo>
                                <a:lnTo>
                                  <a:pt x="676" y="7947"/>
                                </a:lnTo>
                                <a:lnTo>
                                  <a:pt x="676" y="7968"/>
                                </a:lnTo>
                                <a:lnTo>
                                  <a:pt x="675" y="7988"/>
                                </a:lnTo>
                                <a:lnTo>
                                  <a:pt x="673" y="8009"/>
                                </a:lnTo>
                                <a:lnTo>
                                  <a:pt x="670" y="8029"/>
                                </a:lnTo>
                                <a:lnTo>
                                  <a:pt x="666" y="8049"/>
                                </a:lnTo>
                                <a:lnTo>
                                  <a:pt x="662" y="8068"/>
                                </a:lnTo>
                                <a:lnTo>
                                  <a:pt x="657" y="8087"/>
                                </a:lnTo>
                                <a:lnTo>
                                  <a:pt x="651" y="8105"/>
                                </a:lnTo>
                                <a:lnTo>
                                  <a:pt x="644" y="8123"/>
                                </a:lnTo>
                                <a:lnTo>
                                  <a:pt x="637" y="8140"/>
                                </a:lnTo>
                                <a:lnTo>
                                  <a:pt x="629" y="8157"/>
                                </a:lnTo>
                                <a:lnTo>
                                  <a:pt x="621" y="8173"/>
                                </a:lnTo>
                                <a:lnTo>
                                  <a:pt x="612" y="8189"/>
                                </a:lnTo>
                                <a:lnTo>
                                  <a:pt x="602" y="8204"/>
                                </a:lnTo>
                                <a:lnTo>
                                  <a:pt x="591" y="8218"/>
                                </a:lnTo>
                                <a:lnTo>
                                  <a:pt x="580" y="8233"/>
                                </a:lnTo>
                                <a:lnTo>
                                  <a:pt x="569" y="8245"/>
                                </a:lnTo>
                                <a:lnTo>
                                  <a:pt x="557" y="8257"/>
                                </a:lnTo>
                                <a:lnTo>
                                  <a:pt x="544" y="8270"/>
                                </a:lnTo>
                                <a:lnTo>
                                  <a:pt x="531" y="8281"/>
                                </a:lnTo>
                                <a:lnTo>
                                  <a:pt x="518" y="8291"/>
                                </a:lnTo>
                                <a:lnTo>
                                  <a:pt x="503" y="8300"/>
                                </a:lnTo>
                                <a:lnTo>
                                  <a:pt x="490" y="8309"/>
                                </a:lnTo>
                                <a:lnTo>
                                  <a:pt x="474" y="8316"/>
                                </a:lnTo>
                                <a:lnTo>
                                  <a:pt x="459" y="8322"/>
                                </a:lnTo>
                                <a:lnTo>
                                  <a:pt x="444" y="8329"/>
                                </a:lnTo>
                                <a:lnTo>
                                  <a:pt x="427" y="8334"/>
                                </a:lnTo>
                                <a:lnTo>
                                  <a:pt x="411" y="8337"/>
                                </a:lnTo>
                                <a:lnTo>
                                  <a:pt x="394" y="8340"/>
                                </a:lnTo>
                                <a:lnTo>
                                  <a:pt x="378" y="8343"/>
                                </a:lnTo>
                                <a:lnTo>
                                  <a:pt x="360" y="8343"/>
                                </a:lnTo>
                                <a:lnTo>
                                  <a:pt x="343" y="8343"/>
                                </a:lnTo>
                                <a:lnTo>
                                  <a:pt x="325" y="8341"/>
                                </a:lnTo>
                                <a:lnTo>
                                  <a:pt x="308" y="8339"/>
                                </a:lnTo>
                                <a:lnTo>
                                  <a:pt x="290" y="8336"/>
                                </a:lnTo>
                                <a:lnTo>
                                  <a:pt x="274" y="8331"/>
                                </a:lnTo>
                                <a:lnTo>
                                  <a:pt x="257" y="8326"/>
                                </a:lnTo>
                                <a:lnTo>
                                  <a:pt x="241" y="8319"/>
                                </a:lnTo>
                                <a:lnTo>
                                  <a:pt x="225" y="8311"/>
                                </a:lnTo>
                                <a:lnTo>
                                  <a:pt x="210" y="8303"/>
                                </a:lnTo>
                                <a:lnTo>
                                  <a:pt x="194" y="8294"/>
                                </a:lnTo>
                                <a:lnTo>
                                  <a:pt x="180" y="8284"/>
                                </a:lnTo>
                                <a:lnTo>
                                  <a:pt x="165" y="8273"/>
                                </a:lnTo>
                                <a:lnTo>
                                  <a:pt x="152" y="8262"/>
                                </a:lnTo>
                                <a:lnTo>
                                  <a:pt x="138" y="8250"/>
                                </a:lnTo>
                                <a:lnTo>
                                  <a:pt x="125" y="8236"/>
                                </a:lnTo>
                                <a:lnTo>
                                  <a:pt x="112" y="8223"/>
                                </a:lnTo>
                                <a:lnTo>
                                  <a:pt x="100" y="8208"/>
                                </a:lnTo>
                                <a:lnTo>
                                  <a:pt x="89" y="8192"/>
                                </a:lnTo>
                                <a:lnTo>
                                  <a:pt x="79" y="8177"/>
                                </a:lnTo>
                                <a:lnTo>
                                  <a:pt x="68" y="8160"/>
                                </a:lnTo>
                                <a:lnTo>
                                  <a:pt x="59" y="8143"/>
                                </a:lnTo>
                                <a:lnTo>
                                  <a:pt x="50" y="8126"/>
                                </a:lnTo>
                                <a:lnTo>
                                  <a:pt x="42" y="8107"/>
                                </a:lnTo>
                                <a:lnTo>
                                  <a:pt x="34" y="8089"/>
                                </a:lnTo>
                                <a:lnTo>
                                  <a:pt x="27" y="8070"/>
                                </a:lnTo>
                                <a:lnTo>
                                  <a:pt x="21" y="8051"/>
                                </a:lnTo>
                                <a:lnTo>
                                  <a:pt x="15" y="8031"/>
                                </a:lnTo>
                                <a:lnTo>
                                  <a:pt x="11" y="8011"/>
                                </a:lnTo>
                                <a:lnTo>
                                  <a:pt x="7" y="7991"/>
                                </a:lnTo>
                                <a:lnTo>
                                  <a:pt x="4" y="7971"/>
                                </a:lnTo>
                                <a:lnTo>
                                  <a:pt x="2" y="7949"/>
                                </a:lnTo>
                                <a:lnTo>
                                  <a:pt x="0" y="7928"/>
                                </a:lnTo>
                                <a:lnTo>
                                  <a:pt x="0" y="7907"/>
                                </a:lnTo>
                                <a:lnTo>
                                  <a:pt x="2" y="7885"/>
                                </a:lnTo>
                                <a:lnTo>
                                  <a:pt x="3" y="7864"/>
                                </a:lnTo>
                                <a:lnTo>
                                  <a:pt x="5" y="7843"/>
                                </a:lnTo>
                                <a:lnTo>
                                  <a:pt x="8" y="7823"/>
                                </a:lnTo>
                                <a:lnTo>
                                  <a:pt x="12" y="7804"/>
                                </a:lnTo>
                                <a:lnTo>
                                  <a:pt x="17" y="7783"/>
                                </a:lnTo>
                                <a:lnTo>
                                  <a:pt x="22" y="7765"/>
                                </a:lnTo>
                                <a:lnTo>
                                  <a:pt x="28" y="7746"/>
                                </a:lnTo>
                                <a:lnTo>
                                  <a:pt x="35" y="7728"/>
                                </a:lnTo>
                                <a:lnTo>
                                  <a:pt x="43" y="7712"/>
                                </a:lnTo>
                                <a:lnTo>
                                  <a:pt x="51" y="7695"/>
                                </a:lnTo>
                                <a:lnTo>
                                  <a:pt x="60" y="7679"/>
                                </a:lnTo>
                                <a:lnTo>
                                  <a:pt x="70" y="7663"/>
                                </a:lnTo>
                                <a:lnTo>
                                  <a:pt x="80" y="7648"/>
                                </a:lnTo>
                                <a:lnTo>
                                  <a:pt x="91" y="7634"/>
                                </a:lnTo>
                                <a:lnTo>
                                  <a:pt x="102" y="7621"/>
                                </a:lnTo>
                                <a:lnTo>
                                  <a:pt x="115" y="7607"/>
                                </a:lnTo>
                                <a:lnTo>
                                  <a:pt x="127" y="7595"/>
                                </a:lnTo>
                                <a:lnTo>
                                  <a:pt x="139" y="7584"/>
                                </a:lnTo>
                                <a:lnTo>
                                  <a:pt x="153" y="7574"/>
                                </a:lnTo>
                                <a:lnTo>
                                  <a:pt x="166" y="7564"/>
                                </a:lnTo>
                                <a:lnTo>
                                  <a:pt x="181" y="7555"/>
                                </a:lnTo>
                                <a:lnTo>
                                  <a:pt x="195" y="7547"/>
                                </a:lnTo>
                                <a:lnTo>
                                  <a:pt x="211" y="7540"/>
                                </a:lnTo>
                                <a:lnTo>
                                  <a:pt x="225" y="7534"/>
                                </a:lnTo>
                                <a:lnTo>
                                  <a:pt x="242" y="7528"/>
                                </a:lnTo>
                                <a:lnTo>
                                  <a:pt x="258" y="7523"/>
                                </a:lnTo>
                                <a:lnTo>
                                  <a:pt x="274" y="7520"/>
                                </a:lnTo>
                                <a:lnTo>
                                  <a:pt x="290" y="7518"/>
                                </a:lnTo>
                                <a:lnTo>
                                  <a:pt x="307" y="7516"/>
                                </a:lnTo>
                                <a:lnTo>
                                  <a:pt x="325" y="7516"/>
                                </a:lnTo>
                                <a:lnTo>
                                  <a:pt x="342" y="7517"/>
                                </a:lnTo>
                                <a:close/>
                                <a:moveTo>
                                  <a:pt x="342" y="7568"/>
                                </a:moveTo>
                                <a:lnTo>
                                  <a:pt x="356" y="7569"/>
                                </a:lnTo>
                                <a:lnTo>
                                  <a:pt x="372" y="7572"/>
                                </a:lnTo>
                                <a:lnTo>
                                  <a:pt x="387" y="7575"/>
                                </a:lnTo>
                                <a:lnTo>
                                  <a:pt x="401" y="7579"/>
                                </a:lnTo>
                                <a:lnTo>
                                  <a:pt x="415" y="7584"/>
                                </a:lnTo>
                                <a:lnTo>
                                  <a:pt x="429" y="7590"/>
                                </a:lnTo>
                                <a:lnTo>
                                  <a:pt x="443" y="7596"/>
                                </a:lnTo>
                                <a:lnTo>
                                  <a:pt x="456" y="7603"/>
                                </a:lnTo>
                                <a:lnTo>
                                  <a:pt x="468" y="7612"/>
                                </a:lnTo>
                                <a:lnTo>
                                  <a:pt x="481" y="7620"/>
                                </a:lnTo>
                                <a:lnTo>
                                  <a:pt x="493" y="7630"/>
                                </a:lnTo>
                                <a:lnTo>
                                  <a:pt x="505" y="7640"/>
                                </a:lnTo>
                                <a:lnTo>
                                  <a:pt x="516" y="7650"/>
                                </a:lnTo>
                                <a:lnTo>
                                  <a:pt x="528" y="7661"/>
                                </a:lnTo>
                                <a:lnTo>
                                  <a:pt x="538" y="7674"/>
                                </a:lnTo>
                                <a:lnTo>
                                  <a:pt x="548" y="7686"/>
                                </a:lnTo>
                                <a:lnTo>
                                  <a:pt x="558" y="7698"/>
                                </a:lnTo>
                                <a:lnTo>
                                  <a:pt x="567" y="7712"/>
                                </a:lnTo>
                                <a:lnTo>
                                  <a:pt x="576" y="7726"/>
                                </a:lnTo>
                                <a:lnTo>
                                  <a:pt x="584" y="7741"/>
                                </a:lnTo>
                                <a:lnTo>
                                  <a:pt x="591" y="7755"/>
                                </a:lnTo>
                                <a:lnTo>
                                  <a:pt x="598" y="7771"/>
                                </a:lnTo>
                                <a:lnTo>
                                  <a:pt x="605" y="7787"/>
                                </a:lnTo>
                                <a:lnTo>
                                  <a:pt x="610" y="7802"/>
                                </a:lnTo>
                                <a:lnTo>
                                  <a:pt x="616" y="7819"/>
                                </a:lnTo>
                                <a:lnTo>
                                  <a:pt x="621" y="7836"/>
                                </a:lnTo>
                                <a:lnTo>
                                  <a:pt x="624" y="7853"/>
                                </a:lnTo>
                                <a:lnTo>
                                  <a:pt x="627" y="7871"/>
                                </a:lnTo>
                                <a:lnTo>
                                  <a:pt x="629" y="7888"/>
                                </a:lnTo>
                                <a:lnTo>
                                  <a:pt x="632" y="7906"/>
                                </a:lnTo>
                                <a:lnTo>
                                  <a:pt x="633" y="7925"/>
                                </a:lnTo>
                                <a:lnTo>
                                  <a:pt x="634" y="7942"/>
                                </a:lnTo>
                                <a:lnTo>
                                  <a:pt x="633" y="7960"/>
                                </a:lnTo>
                                <a:lnTo>
                                  <a:pt x="632" y="7978"/>
                                </a:lnTo>
                                <a:lnTo>
                                  <a:pt x="631" y="7996"/>
                                </a:lnTo>
                                <a:lnTo>
                                  <a:pt x="627" y="8014"/>
                                </a:lnTo>
                                <a:lnTo>
                                  <a:pt x="625" y="8031"/>
                                </a:lnTo>
                                <a:lnTo>
                                  <a:pt x="621" y="8048"/>
                                </a:lnTo>
                                <a:lnTo>
                                  <a:pt x="616" y="8065"/>
                                </a:lnTo>
                                <a:lnTo>
                                  <a:pt x="612" y="8080"/>
                                </a:lnTo>
                                <a:lnTo>
                                  <a:pt x="605" y="8096"/>
                                </a:lnTo>
                                <a:lnTo>
                                  <a:pt x="599" y="8112"/>
                                </a:lnTo>
                                <a:lnTo>
                                  <a:pt x="593" y="8126"/>
                                </a:lnTo>
                                <a:lnTo>
                                  <a:pt x="585" y="8141"/>
                                </a:lnTo>
                                <a:lnTo>
                                  <a:pt x="577" y="8154"/>
                                </a:lnTo>
                                <a:lnTo>
                                  <a:pt x="568" y="8168"/>
                                </a:lnTo>
                                <a:lnTo>
                                  <a:pt x="559" y="8180"/>
                                </a:lnTo>
                                <a:lnTo>
                                  <a:pt x="549" y="8192"/>
                                </a:lnTo>
                                <a:lnTo>
                                  <a:pt x="539" y="8204"/>
                                </a:lnTo>
                                <a:lnTo>
                                  <a:pt x="529" y="8215"/>
                                </a:lnTo>
                                <a:lnTo>
                                  <a:pt x="518" y="8225"/>
                                </a:lnTo>
                                <a:lnTo>
                                  <a:pt x="506" y="8234"/>
                                </a:lnTo>
                                <a:lnTo>
                                  <a:pt x="494" y="8243"/>
                                </a:lnTo>
                                <a:lnTo>
                                  <a:pt x="482" y="8251"/>
                                </a:lnTo>
                                <a:lnTo>
                                  <a:pt x="469" y="8258"/>
                                </a:lnTo>
                                <a:lnTo>
                                  <a:pt x="456" y="8265"/>
                                </a:lnTo>
                                <a:lnTo>
                                  <a:pt x="443" y="8271"/>
                                </a:lnTo>
                                <a:lnTo>
                                  <a:pt x="429" y="8276"/>
                                </a:lnTo>
                                <a:lnTo>
                                  <a:pt x="416" y="8281"/>
                                </a:lnTo>
                                <a:lnTo>
                                  <a:pt x="401" y="8284"/>
                                </a:lnTo>
                                <a:lnTo>
                                  <a:pt x="387" y="8286"/>
                                </a:lnTo>
                                <a:lnTo>
                                  <a:pt x="372" y="8288"/>
                                </a:lnTo>
                                <a:lnTo>
                                  <a:pt x="356" y="8289"/>
                                </a:lnTo>
                                <a:lnTo>
                                  <a:pt x="342" y="8289"/>
                                </a:lnTo>
                                <a:lnTo>
                                  <a:pt x="326" y="8288"/>
                                </a:lnTo>
                                <a:lnTo>
                                  <a:pt x="310" y="8285"/>
                                </a:lnTo>
                                <a:lnTo>
                                  <a:pt x="296" y="8282"/>
                                </a:lnTo>
                                <a:lnTo>
                                  <a:pt x="281" y="8279"/>
                                </a:lnTo>
                                <a:lnTo>
                                  <a:pt x="267" y="8274"/>
                                </a:lnTo>
                                <a:lnTo>
                                  <a:pt x="253" y="8269"/>
                                </a:lnTo>
                                <a:lnTo>
                                  <a:pt x="239" y="8262"/>
                                </a:lnTo>
                                <a:lnTo>
                                  <a:pt x="225" y="8254"/>
                                </a:lnTo>
                                <a:lnTo>
                                  <a:pt x="212" y="8246"/>
                                </a:lnTo>
                                <a:lnTo>
                                  <a:pt x="200" y="8238"/>
                                </a:lnTo>
                                <a:lnTo>
                                  <a:pt x="187" y="8228"/>
                                </a:lnTo>
                                <a:lnTo>
                                  <a:pt x="175" y="8218"/>
                                </a:lnTo>
                                <a:lnTo>
                                  <a:pt x="163" y="8208"/>
                                </a:lnTo>
                                <a:lnTo>
                                  <a:pt x="152" y="8196"/>
                                </a:lnTo>
                                <a:lnTo>
                                  <a:pt x="140" y="8185"/>
                                </a:lnTo>
                                <a:lnTo>
                                  <a:pt x="130" y="8172"/>
                                </a:lnTo>
                                <a:lnTo>
                                  <a:pt x="120" y="8159"/>
                                </a:lnTo>
                                <a:lnTo>
                                  <a:pt x="111" y="8145"/>
                                </a:lnTo>
                                <a:lnTo>
                                  <a:pt x="102" y="8131"/>
                                </a:lnTo>
                                <a:lnTo>
                                  <a:pt x="94" y="8116"/>
                                </a:lnTo>
                                <a:lnTo>
                                  <a:pt x="87" y="8100"/>
                                </a:lnTo>
                                <a:lnTo>
                                  <a:pt x="79" y="8085"/>
                                </a:lnTo>
                                <a:lnTo>
                                  <a:pt x="72" y="8069"/>
                                </a:lnTo>
                                <a:lnTo>
                                  <a:pt x="66" y="8052"/>
                                </a:lnTo>
                                <a:lnTo>
                                  <a:pt x="61" y="8036"/>
                                </a:lnTo>
                                <a:lnTo>
                                  <a:pt x="56" y="8019"/>
                                </a:lnTo>
                                <a:lnTo>
                                  <a:pt x="53" y="8001"/>
                                </a:lnTo>
                                <a:lnTo>
                                  <a:pt x="50" y="7983"/>
                                </a:lnTo>
                                <a:lnTo>
                                  <a:pt x="46" y="7965"/>
                                </a:lnTo>
                                <a:lnTo>
                                  <a:pt x="45" y="7947"/>
                                </a:lnTo>
                                <a:lnTo>
                                  <a:pt x="44" y="7928"/>
                                </a:lnTo>
                                <a:lnTo>
                                  <a:pt x="44" y="7910"/>
                                </a:lnTo>
                                <a:lnTo>
                                  <a:pt x="44" y="7891"/>
                                </a:lnTo>
                                <a:lnTo>
                                  <a:pt x="45" y="7873"/>
                                </a:lnTo>
                                <a:lnTo>
                                  <a:pt x="47" y="7855"/>
                                </a:lnTo>
                                <a:lnTo>
                                  <a:pt x="50" y="7837"/>
                                </a:lnTo>
                                <a:lnTo>
                                  <a:pt x="53" y="7819"/>
                                </a:lnTo>
                                <a:lnTo>
                                  <a:pt x="58" y="7802"/>
                                </a:lnTo>
                                <a:lnTo>
                                  <a:pt x="62" y="7787"/>
                                </a:lnTo>
                                <a:lnTo>
                                  <a:pt x="68" y="7770"/>
                                </a:lnTo>
                                <a:lnTo>
                                  <a:pt x="74" y="7754"/>
                                </a:lnTo>
                                <a:lnTo>
                                  <a:pt x="81" y="7740"/>
                                </a:lnTo>
                                <a:lnTo>
                                  <a:pt x="88" y="7725"/>
                                </a:lnTo>
                                <a:lnTo>
                                  <a:pt x="96" y="7711"/>
                                </a:lnTo>
                                <a:lnTo>
                                  <a:pt x="103" y="7697"/>
                                </a:lnTo>
                                <a:lnTo>
                                  <a:pt x="112" y="7684"/>
                                </a:lnTo>
                                <a:lnTo>
                                  <a:pt x="122" y="7671"/>
                                </a:lnTo>
                                <a:lnTo>
                                  <a:pt x="133" y="7660"/>
                                </a:lnTo>
                                <a:lnTo>
                                  <a:pt x="143" y="7649"/>
                                </a:lnTo>
                                <a:lnTo>
                                  <a:pt x="153" y="7638"/>
                                </a:lnTo>
                                <a:lnTo>
                                  <a:pt x="165" y="7628"/>
                                </a:lnTo>
                                <a:lnTo>
                                  <a:pt x="176" y="7619"/>
                                </a:lnTo>
                                <a:lnTo>
                                  <a:pt x="188" y="7610"/>
                                </a:lnTo>
                                <a:lnTo>
                                  <a:pt x="201" y="7602"/>
                                </a:lnTo>
                                <a:lnTo>
                                  <a:pt x="213" y="7595"/>
                                </a:lnTo>
                                <a:lnTo>
                                  <a:pt x="227" y="7588"/>
                                </a:lnTo>
                                <a:lnTo>
                                  <a:pt x="240" y="7583"/>
                                </a:lnTo>
                                <a:lnTo>
                                  <a:pt x="253" y="7578"/>
                                </a:lnTo>
                                <a:lnTo>
                                  <a:pt x="268" y="7575"/>
                                </a:lnTo>
                                <a:lnTo>
                                  <a:pt x="283" y="7572"/>
                                </a:lnTo>
                                <a:lnTo>
                                  <a:pt x="297" y="7569"/>
                                </a:lnTo>
                                <a:lnTo>
                                  <a:pt x="312" y="7568"/>
                                </a:lnTo>
                                <a:lnTo>
                                  <a:pt x="326" y="7567"/>
                                </a:lnTo>
                                <a:lnTo>
                                  <a:pt x="342" y="7568"/>
                                </a:lnTo>
                                <a:close/>
                                <a:moveTo>
                                  <a:pt x="2213" y="3766"/>
                                </a:moveTo>
                                <a:lnTo>
                                  <a:pt x="2254" y="3776"/>
                                </a:lnTo>
                                <a:lnTo>
                                  <a:pt x="2293" y="3788"/>
                                </a:lnTo>
                                <a:lnTo>
                                  <a:pt x="2332" y="3801"/>
                                </a:lnTo>
                                <a:lnTo>
                                  <a:pt x="2370" y="3817"/>
                                </a:lnTo>
                                <a:lnTo>
                                  <a:pt x="2407" y="3834"/>
                                </a:lnTo>
                                <a:lnTo>
                                  <a:pt x="2443" y="3853"/>
                                </a:lnTo>
                                <a:lnTo>
                                  <a:pt x="2477" y="3873"/>
                                </a:lnTo>
                                <a:lnTo>
                                  <a:pt x="2512" y="3895"/>
                                </a:lnTo>
                                <a:lnTo>
                                  <a:pt x="2545" y="3920"/>
                                </a:lnTo>
                                <a:lnTo>
                                  <a:pt x="2577" y="3945"/>
                                </a:lnTo>
                                <a:lnTo>
                                  <a:pt x="2607" y="3973"/>
                                </a:lnTo>
                                <a:lnTo>
                                  <a:pt x="2637" y="4001"/>
                                </a:lnTo>
                                <a:lnTo>
                                  <a:pt x="2665" y="4031"/>
                                </a:lnTo>
                                <a:lnTo>
                                  <a:pt x="2692" y="4061"/>
                                </a:lnTo>
                                <a:lnTo>
                                  <a:pt x="2718" y="4094"/>
                                </a:lnTo>
                                <a:lnTo>
                                  <a:pt x="2743" y="4127"/>
                                </a:lnTo>
                                <a:lnTo>
                                  <a:pt x="2766" y="4162"/>
                                </a:lnTo>
                                <a:lnTo>
                                  <a:pt x="2789" y="4198"/>
                                </a:lnTo>
                                <a:lnTo>
                                  <a:pt x="2809" y="4235"/>
                                </a:lnTo>
                                <a:lnTo>
                                  <a:pt x="2827" y="4273"/>
                                </a:lnTo>
                                <a:lnTo>
                                  <a:pt x="2844" y="4312"/>
                                </a:lnTo>
                                <a:lnTo>
                                  <a:pt x="2860" y="4351"/>
                                </a:lnTo>
                                <a:lnTo>
                                  <a:pt x="2875" y="4392"/>
                                </a:lnTo>
                                <a:lnTo>
                                  <a:pt x="2887" y="4433"/>
                                </a:lnTo>
                                <a:lnTo>
                                  <a:pt x="2897" y="4475"/>
                                </a:lnTo>
                                <a:lnTo>
                                  <a:pt x="2906" y="4517"/>
                                </a:lnTo>
                                <a:lnTo>
                                  <a:pt x="2914" y="4560"/>
                                </a:lnTo>
                                <a:lnTo>
                                  <a:pt x="2918" y="4603"/>
                                </a:lnTo>
                                <a:lnTo>
                                  <a:pt x="2922" y="4647"/>
                                </a:lnTo>
                                <a:lnTo>
                                  <a:pt x="2924" y="4692"/>
                                </a:lnTo>
                                <a:lnTo>
                                  <a:pt x="2924" y="4737"/>
                                </a:lnTo>
                                <a:lnTo>
                                  <a:pt x="2921" y="4782"/>
                                </a:lnTo>
                                <a:lnTo>
                                  <a:pt x="2917" y="4826"/>
                                </a:lnTo>
                                <a:lnTo>
                                  <a:pt x="2911" y="4870"/>
                                </a:lnTo>
                                <a:lnTo>
                                  <a:pt x="2903" y="4913"/>
                                </a:lnTo>
                                <a:lnTo>
                                  <a:pt x="2893" y="4955"/>
                                </a:lnTo>
                                <a:lnTo>
                                  <a:pt x="2880" y="4997"/>
                                </a:lnTo>
                                <a:lnTo>
                                  <a:pt x="2867" y="5037"/>
                                </a:lnTo>
                                <a:lnTo>
                                  <a:pt x="2852" y="5076"/>
                                </a:lnTo>
                                <a:lnTo>
                                  <a:pt x="2836" y="5115"/>
                                </a:lnTo>
                                <a:lnTo>
                                  <a:pt x="2817" y="5152"/>
                                </a:lnTo>
                                <a:lnTo>
                                  <a:pt x="2797" y="5188"/>
                                </a:lnTo>
                                <a:lnTo>
                                  <a:pt x="2776" y="5224"/>
                                </a:lnTo>
                                <a:lnTo>
                                  <a:pt x="2754" y="5258"/>
                                </a:lnTo>
                                <a:lnTo>
                                  <a:pt x="2729" y="5290"/>
                                </a:lnTo>
                                <a:lnTo>
                                  <a:pt x="2703" y="5321"/>
                                </a:lnTo>
                                <a:lnTo>
                                  <a:pt x="2678" y="5351"/>
                                </a:lnTo>
                                <a:lnTo>
                                  <a:pt x="2650" y="5379"/>
                                </a:lnTo>
                                <a:lnTo>
                                  <a:pt x="2621" y="5405"/>
                                </a:lnTo>
                                <a:lnTo>
                                  <a:pt x="2590" y="5430"/>
                                </a:lnTo>
                                <a:lnTo>
                                  <a:pt x="2559" y="5454"/>
                                </a:lnTo>
                                <a:lnTo>
                                  <a:pt x="2528" y="5475"/>
                                </a:lnTo>
                                <a:lnTo>
                                  <a:pt x="2494" y="5495"/>
                                </a:lnTo>
                                <a:lnTo>
                                  <a:pt x="2461" y="5513"/>
                                </a:lnTo>
                                <a:lnTo>
                                  <a:pt x="2425" y="5529"/>
                                </a:lnTo>
                                <a:lnTo>
                                  <a:pt x="2389" y="5544"/>
                                </a:lnTo>
                                <a:lnTo>
                                  <a:pt x="2353" y="5556"/>
                                </a:lnTo>
                                <a:lnTo>
                                  <a:pt x="2316" y="5566"/>
                                </a:lnTo>
                                <a:lnTo>
                                  <a:pt x="2278" y="5574"/>
                                </a:lnTo>
                                <a:lnTo>
                                  <a:pt x="2240" y="5579"/>
                                </a:lnTo>
                                <a:lnTo>
                                  <a:pt x="2201" y="5583"/>
                                </a:lnTo>
                                <a:lnTo>
                                  <a:pt x="2161" y="5585"/>
                                </a:lnTo>
                                <a:lnTo>
                                  <a:pt x="2121" y="5584"/>
                                </a:lnTo>
                                <a:lnTo>
                                  <a:pt x="2081" y="5580"/>
                                </a:lnTo>
                                <a:lnTo>
                                  <a:pt x="2041" y="5575"/>
                                </a:lnTo>
                                <a:lnTo>
                                  <a:pt x="2001" y="5567"/>
                                </a:lnTo>
                                <a:lnTo>
                                  <a:pt x="1961" y="5556"/>
                                </a:lnTo>
                                <a:lnTo>
                                  <a:pt x="1923" y="5544"/>
                                </a:lnTo>
                                <a:lnTo>
                                  <a:pt x="1886" y="5529"/>
                                </a:lnTo>
                                <a:lnTo>
                                  <a:pt x="1851" y="5511"/>
                                </a:lnTo>
                                <a:lnTo>
                                  <a:pt x="1815" y="5492"/>
                                </a:lnTo>
                                <a:lnTo>
                                  <a:pt x="1780" y="5471"/>
                                </a:lnTo>
                                <a:lnTo>
                                  <a:pt x="1747" y="5448"/>
                                </a:lnTo>
                                <a:lnTo>
                                  <a:pt x="1714" y="5422"/>
                                </a:lnTo>
                                <a:lnTo>
                                  <a:pt x="1683" y="5396"/>
                                </a:lnTo>
                                <a:lnTo>
                                  <a:pt x="1652" y="5368"/>
                                </a:lnTo>
                                <a:lnTo>
                                  <a:pt x="1623" y="5337"/>
                                </a:lnTo>
                                <a:lnTo>
                                  <a:pt x="1595" y="5305"/>
                                </a:lnTo>
                                <a:lnTo>
                                  <a:pt x="1569" y="5272"/>
                                </a:lnTo>
                                <a:lnTo>
                                  <a:pt x="1543" y="5236"/>
                                </a:lnTo>
                                <a:lnTo>
                                  <a:pt x="1519" y="5201"/>
                                </a:lnTo>
                                <a:lnTo>
                                  <a:pt x="1497" y="5164"/>
                                </a:lnTo>
                                <a:lnTo>
                                  <a:pt x="1476" y="5124"/>
                                </a:lnTo>
                                <a:lnTo>
                                  <a:pt x="1457" y="5084"/>
                                </a:lnTo>
                                <a:lnTo>
                                  <a:pt x="1439" y="5044"/>
                                </a:lnTo>
                                <a:lnTo>
                                  <a:pt x="1422" y="5001"/>
                                </a:lnTo>
                                <a:lnTo>
                                  <a:pt x="1407" y="4959"/>
                                </a:lnTo>
                                <a:lnTo>
                                  <a:pt x="1395" y="4914"/>
                                </a:lnTo>
                                <a:lnTo>
                                  <a:pt x="1384" y="4869"/>
                                </a:lnTo>
                                <a:lnTo>
                                  <a:pt x="1374" y="4824"/>
                                </a:lnTo>
                                <a:lnTo>
                                  <a:pt x="1366" y="4777"/>
                                </a:lnTo>
                                <a:lnTo>
                                  <a:pt x="1360" y="4730"/>
                                </a:lnTo>
                                <a:lnTo>
                                  <a:pt x="1357" y="4683"/>
                                </a:lnTo>
                                <a:lnTo>
                                  <a:pt x="1356" y="4635"/>
                                </a:lnTo>
                                <a:lnTo>
                                  <a:pt x="1356" y="4587"/>
                                </a:lnTo>
                                <a:lnTo>
                                  <a:pt x="1358" y="4537"/>
                                </a:lnTo>
                                <a:lnTo>
                                  <a:pt x="1363" y="4489"/>
                                </a:lnTo>
                                <a:lnTo>
                                  <a:pt x="1369" y="4442"/>
                                </a:lnTo>
                                <a:lnTo>
                                  <a:pt x="1377" y="4396"/>
                                </a:lnTo>
                                <a:lnTo>
                                  <a:pt x="1388" y="4351"/>
                                </a:lnTo>
                                <a:lnTo>
                                  <a:pt x="1400" y="4308"/>
                                </a:lnTo>
                                <a:lnTo>
                                  <a:pt x="1414" y="4265"/>
                                </a:lnTo>
                                <a:lnTo>
                                  <a:pt x="1430" y="4225"/>
                                </a:lnTo>
                                <a:lnTo>
                                  <a:pt x="1447" y="4184"/>
                                </a:lnTo>
                                <a:lnTo>
                                  <a:pt x="1466" y="4146"/>
                                </a:lnTo>
                                <a:lnTo>
                                  <a:pt x="1486" y="4110"/>
                                </a:lnTo>
                                <a:lnTo>
                                  <a:pt x="1508" y="4075"/>
                                </a:lnTo>
                                <a:lnTo>
                                  <a:pt x="1532" y="4041"/>
                                </a:lnTo>
                                <a:lnTo>
                                  <a:pt x="1556" y="4010"/>
                                </a:lnTo>
                                <a:lnTo>
                                  <a:pt x="1582" y="3978"/>
                                </a:lnTo>
                                <a:lnTo>
                                  <a:pt x="1609" y="3950"/>
                                </a:lnTo>
                                <a:lnTo>
                                  <a:pt x="1638" y="3923"/>
                                </a:lnTo>
                                <a:lnTo>
                                  <a:pt x="1667" y="3897"/>
                                </a:lnTo>
                                <a:lnTo>
                                  <a:pt x="1698" y="3875"/>
                                </a:lnTo>
                                <a:lnTo>
                                  <a:pt x="1730" y="3854"/>
                                </a:lnTo>
                                <a:lnTo>
                                  <a:pt x="1762" y="3834"/>
                                </a:lnTo>
                                <a:lnTo>
                                  <a:pt x="1796" y="3816"/>
                                </a:lnTo>
                                <a:lnTo>
                                  <a:pt x="1830" y="3801"/>
                                </a:lnTo>
                                <a:lnTo>
                                  <a:pt x="1866" y="3788"/>
                                </a:lnTo>
                                <a:lnTo>
                                  <a:pt x="1902" y="3776"/>
                                </a:lnTo>
                                <a:lnTo>
                                  <a:pt x="1939" y="3766"/>
                                </a:lnTo>
                                <a:lnTo>
                                  <a:pt x="1977" y="3760"/>
                                </a:lnTo>
                                <a:lnTo>
                                  <a:pt x="2015" y="3755"/>
                                </a:lnTo>
                                <a:lnTo>
                                  <a:pt x="2054" y="3753"/>
                                </a:lnTo>
                                <a:lnTo>
                                  <a:pt x="2093" y="3753"/>
                                </a:lnTo>
                                <a:lnTo>
                                  <a:pt x="2133" y="3755"/>
                                </a:lnTo>
                                <a:lnTo>
                                  <a:pt x="2173" y="3760"/>
                                </a:lnTo>
                                <a:lnTo>
                                  <a:pt x="2213" y="3766"/>
                                </a:lnTo>
                                <a:close/>
                                <a:moveTo>
                                  <a:pt x="2204" y="3882"/>
                                </a:moveTo>
                                <a:lnTo>
                                  <a:pt x="2239" y="3890"/>
                                </a:lnTo>
                                <a:lnTo>
                                  <a:pt x="2274" y="3900"/>
                                </a:lnTo>
                                <a:lnTo>
                                  <a:pt x="2307" y="3911"/>
                                </a:lnTo>
                                <a:lnTo>
                                  <a:pt x="2340" y="3924"/>
                                </a:lnTo>
                                <a:lnTo>
                                  <a:pt x="2372" y="3939"/>
                                </a:lnTo>
                                <a:lnTo>
                                  <a:pt x="2404" y="3956"/>
                                </a:lnTo>
                                <a:lnTo>
                                  <a:pt x="2435" y="3974"/>
                                </a:lnTo>
                                <a:lnTo>
                                  <a:pt x="2464" y="3993"/>
                                </a:lnTo>
                                <a:lnTo>
                                  <a:pt x="2493" y="4014"/>
                                </a:lnTo>
                                <a:lnTo>
                                  <a:pt x="2521" y="4036"/>
                                </a:lnTo>
                                <a:lnTo>
                                  <a:pt x="2548" y="4060"/>
                                </a:lnTo>
                                <a:lnTo>
                                  <a:pt x="2574" y="4085"/>
                                </a:lnTo>
                                <a:lnTo>
                                  <a:pt x="2598" y="4110"/>
                                </a:lnTo>
                                <a:lnTo>
                                  <a:pt x="2622" y="4138"/>
                                </a:lnTo>
                                <a:lnTo>
                                  <a:pt x="2645" y="4166"/>
                                </a:lnTo>
                                <a:lnTo>
                                  <a:pt x="2667" y="4196"/>
                                </a:lnTo>
                                <a:lnTo>
                                  <a:pt x="2687" y="4227"/>
                                </a:lnTo>
                                <a:lnTo>
                                  <a:pt x="2706" y="4258"/>
                                </a:lnTo>
                                <a:lnTo>
                                  <a:pt x="2724" y="4291"/>
                                </a:lnTo>
                                <a:lnTo>
                                  <a:pt x="2740" y="4323"/>
                                </a:lnTo>
                                <a:lnTo>
                                  <a:pt x="2755" y="4358"/>
                                </a:lnTo>
                                <a:lnTo>
                                  <a:pt x="2768" y="4393"/>
                                </a:lnTo>
                                <a:lnTo>
                                  <a:pt x="2781" y="4427"/>
                                </a:lnTo>
                                <a:lnTo>
                                  <a:pt x="2792" y="4464"/>
                                </a:lnTo>
                                <a:lnTo>
                                  <a:pt x="2801" y="4500"/>
                                </a:lnTo>
                                <a:lnTo>
                                  <a:pt x="2809" y="4538"/>
                                </a:lnTo>
                                <a:lnTo>
                                  <a:pt x="2815" y="4575"/>
                                </a:lnTo>
                                <a:lnTo>
                                  <a:pt x="2820" y="4613"/>
                                </a:lnTo>
                                <a:lnTo>
                                  <a:pt x="2823" y="4653"/>
                                </a:lnTo>
                                <a:lnTo>
                                  <a:pt x="2824" y="4692"/>
                                </a:lnTo>
                                <a:lnTo>
                                  <a:pt x="2824" y="4731"/>
                                </a:lnTo>
                                <a:lnTo>
                                  <a:pt x="2822" y="4770"/>
                                </a:lnTo>
                                <a:lnTo>
                                  <a:pt x="2818" y="4810"/>
                                </a:lnTo>
                                <a:lnTo>
                                  <a:pt x="2813" y="4848"/>
                                </a:lnTo>
                                <a:lnTo>
                                  <a:pt x="2805" y="4886"/>
                                </a:lnTo>
                                <a:lnTo>
                                  <a:pt x="2796" y="4923"/>
                                </a:lnTo>
                                <a:lnTo>
                                  <a:pt x="2786" y="4959"/>
                                </a:lnTo>
                                <a:lnTo>
                                  <a:pt x="2775" y="4994"/>
                                </a:lnTo>
                                <a:lnTo>
                                  <a:pt x="2762" y="5029"/>
                                </a:lnTo>
                                <a:lnTo>
                                  <a:pt x="2747" y="5063"/>
                                </a:lnTo>
                                <a:lnTo>
                                  <a:pt x="2730" y="5095"/>
                                </a:lnTo>
                                <a:lnTo>
                                  <a:pt x="2714" y="5127"/>
                                </a:lnTo>
                                <a:lnTo>
                                  <a:pt x="2695" y="5157"/>
                                </a:lnTo>
                                <a:lnTo>
                                  <a:pt x="2674" y="5186"/>
                                </a:lnTo>
                                <a:lnTo>
                                  <a:pt x="2654" y="5215"/>
                                </a:lnTo>
                                <a:lnTo>
                                  <a:pt x="2632" y="5242"/>
                                </a:lnTo>
                                <a:lnTo>
                                  <a:pt x="2608" y="5268"/>
                                </a:lnTo>
                                <a:lnTo>
                                  <a:pt x="2584" y="5293"/>
                                </a:lnTo>
                                <a:lnTo>
                                  <a:pt x="2559" y="5315"/>
                                </a:lnTo>
                                <a:lnTo>
                                  <a:pt x="2532" y="5336"/>
                                </a:lnTo>
                                <a:lnTo>
                                  <a:pt x="2505" y="5356"/>
                                </a:lnTo>
                                <a:lnTo>
                                  <a:pt x="2477" y="5375"/>
                                </a:lnTo>
                                <a:lnTo>
                                  <a:pt x="2448" y="5392"/>
                                </a:lnTo>
                                <a:lnTo>
                                  <a:pt x="2418" y="5408"/>
                                </a:lnTo>
                                <a:lnTo>
                                  <a:pt x="2388" y="5422"/>
                                </a:lnTo>
                                <a:lnTo>
                                  <a:pt x="2357" y="5435"/>
                                </a:lnTo>
                                <a:lnTo>
                                  <a:pt x="2324" y="5445"/>
                                </a:lnTo>
                                <a:lnTo>
                                  <a:pt x="2292" y="5454"/>
                                </a:lnTo>
                                <a:lnTo>
                                  <a:pt x="2259" y="5461"/>
                                </a:lnTo>
                                <a:lnTo>
                                  <a:pt x="2226" y="5465"/>
                                </a:lnTo>
                                <a:lnTo>
                                  <a:pt x="2191" y="5468"/>
                                </a:lnTo>
                                <a:lnTo>
                                  <a:pt x="2157" y="5470"/>
                                </a:lnTo>
                                <a:lnTo>
                                  <a:pt x="2121" y="5468"/>
                                </a:lnTo>
                                <a:lnTo>
                                  <a:pt x="2087" y="5465"/>
                                </a:lnTo>
                                <a:lnTo>
                                  <a:pt x="2051" y="5461"/>
                                </a:lnTo>
                                <a:lnTo>
                                  <a:pt x="2017" y="5453"/>
                                </a:lnTo>
                                <a:lnTo>
                                  <a:pt x="1983" y="5444"/>
                                </a:lnTo>
                                <a:lnTo>
                                  <a:pt x="1950" y="5433"/>
                                </a:lnTo>
                                <a:lnTo>
                                  <a:pt x="1917" y="5419"/>
                                </a:lnTo>
                                <a:lnTo>
                                  <a:pt x="1885" y="5405"/>
                                </a:lnTo>
                                <a:lnTo>
                                  <a:pt x="1854" y="5388"/>
                                </a:lnTo>
                                <a:lnTo>
                                  <a:pt x="1824" y="5369"/>
                                </a:lnTo>
                                <a:lnTo>
                                  <a:pt x="1795" y="5349"/>
                                </a:lnTo>
                                <a:lnTo>
                                  <a:pt x="1767" y="5327"/>
                                </a:lnTo>
                                <a:lnTo>
                                  <a:pt x="1739" y="5304"/>
                                </a:lnTo>
                                <a:lnTo>
                                  <a:pt x="1713" y="5278"/>
                                </a:lnTo>
                                <a:lnTo>
                                  <a:pt x="1687" y="5252"/>
                                </a:lnTo>
                                <a:lnTo>
                                  <a:pt x="1664" y="5224"/>
                                </a:lnTo>
                                <a:lnTo>
                                  <a:pt x="1640" y="5195"/>
                                </a:lnTo>
                                <a:lnTo>
                                  <a:pt x="1618" y="5165"/>
                                </a:lnTo>
                                <a:lnTo>
                                  <a:pt x="1598" y="5133"/>
                                </a:lnTo>
                                <a:lnTo>
                                  <a:pt x="1577" y="5100"/>
                                </a:lnTo>
                                <a:lnTo>
                                  <a:pt x="1560" y="5066"/>
                                </a:lnTo>
                                <a:lnTo>
                                  <a:pt x="1543" y="5031"/>
                                </a:lnTo>
                                <a:lnTo>
                                  <a:pt x="1527" y="4996"/>
                                </a:lnTo>
                                <a:lnTo>
                                  <a:pt x="1513" y="4960"/>
                                </a:lnTo>
                                <a:lnTo>
                                  <a:pt x="1500" y="4922"/>
                                </a:lnTo>
                                <a:lnTo>
                                  <a:pt x="1489" y="4884"/>
                                </a:lnTo>
                                <a:lnTo>
                                  <a:pt x="1479" y="4844"/>
                                </a:lnTo>
                                <a:lnTo>
                                  <a:pt x="1471" y="4805"/>
                                </a:lnTo>
                                <a:lnTo>
                                  <a:pt x="1464" y="4765"/>
                                </a:lnTo>
                                <a:lnTo>
                                  <a:pt x="1460" y="4723"/>
                                </a:lnTo>
                                <a:lnTo>
                                  <a:pt x="1457" y="4682"/>
                                </a:lnTo>
                                <a:lnTo>
                                  <a:pt x="1454" y="4640"/>
                                </a:lnTo>
                                <a:lnTo>
                                  <a:pt x="1455" y="4598"/>
                                </a:lnTo>
                                <a:lnTo>
                                  <a:pt x="1458" y="4555"/>
                                </a:lnTo>
                                <a:lnTo>
                                  <a:pt x="1461" y="4514"/>
                                </a:lnTo>
                                <a:lnTo>
                                  <a:pt x="1467" y="4472"/>
                                </a:lnTo>
                                <a:lnTo>
                                  <a:pt x="1475" y="4433"/>
                                </a:lnTo>
                                <a:lnTo>
                                  <a:pt x="1483" y="4394"/>
                                </a:lnTo>
                                <a:lnTo>
                                  <a:pt x="1494" y="4356"/>
                                </a:lnTo>
                                <a:lnTo>
                                  <a:pt x="1506" y="4319"/>
                                </a:lnTo>
                                <a:lnTo>
                                  <a:pt x="1519" y="4283"/>
                                </a:lnTo>
                                <a:lnTo>
                                  <a:pt x="1535" y="4248"/>
                                </a:lnTo>
                                <a:lnTo>
                                  <a:pt x="1551" y="4216"/>
                                </a:lnTo>
                                <a:lnTo>
                                  <a:pt x="1569" y="4183"/>
                                </a:lnTo>
                                <a:lnTo>
                                  <a:pt x="1588" y="4153"/>
                                </a:lnTo>
                                <a:lnTo>
                                  <a:pt x="1609" y="4124"/>
                                </a:lnTo>
                                <a:lnTo>
                                  <a:pt x="1630" y="4096"/>
                                </a:lnTo>
                                <a:lnTo>
                                  <a:pt x="1652" y="4069"/>
                                </a:lnTo>
                                <a:lnTo>
                                  <a:pt x="1676" y="4044"/>
                                </a:lnTo>
                                <a:lnTo>
                                  <a:pt x="1702" y="4021"/>
                                </a:lnTo>
                                <a:lnTo>
                                  <a:pt x="1727" y="3998"/>
                                </a:lnTo>
                                <a:lnTo>
                                  <a:pt x="1754" y="3978"/>
                                </a:lnTo>
                                <a:lnTo>
                                  <a:pt x="1782" y="3959"/>
                                </a:lnTo>
                                <a:lnTo>
                                  <a:pt x="1810" y="3942"/>
                                </a:lnTo>
                                <a:lnTo>
                                  <a:pt x="1841" y="3927"/>
                                </a:lnTo>
                                <a:lnTo>
                                  <a:pt x="1871" y="3913"/>
                                </a:lnTo>
                                <a:lnTo>
                                  <a:pt x="1901" y="3902"/>
                                </a:lnTo>
                                <a:lnTo>
                                  <a:pt x="1932" y="3892"/>
                                </a:lnTo>
                                <a:lnTo>
                                  <a:pt x="1965" y="3883"/>
                                </a:lnTo>
                                <a:lnTo>
                                  <a:pt x="1998" y="3877"/>
                                </a:lnTo>
                                <a:lnTo>
                                  <a:pt x="2031" y="3873"/>
                                </a:lnTo>
                                <a:lnTo>
                                  <a:pt x="2065" y="3871"/>
                                </a:lnTo>
                                <a:lnTo>
                                  <a:pt x="2099" y="3871"/>
                                </a:lnTo>
                                <a:lnTo>
                                  <a:pt x="2134" y="3872"/>
                                </a:lnTo>
                                <a:lnTo>
                                  <a:pt x="2168" y="3876"/>
                                </a:lnTo>
                                <a:lnTo>
                                  <a:pt x="2204" y="3882"/>
                                </a:lnTo>
                                <a:close/>
                                <a:moveTo>
                                  <a:pt x="2260" y="2823"/>
                                </a:moveTo>
                                <a:lnTo>
                                  <a:pt x="2280" y="2829"/>
                                </a:lnTo>
                                <a:lnTo>
                                  <a:pt x="2302" y="2836"/>
                                </a:lnTo>
                                <a:lnTo>
                                  <a:pt x="2321" y="2844"/>
                                </a:lnTo>
                                <a:lnTo>
                                  <a:pt x="2341" y="2853"/>
                                </a:lnTo>
                                <a:lnTo>
                                  <a:pt x="2360" y="2863"/>
                                </a:lnTo>
                                <a:lnTo>
                                  <a:pt x="2379" y="2873"/>
                                </a:lnTo>
                                <a:lnTo>
                                  <a:pt x="2397" y="2886"/>
                                </a:lnTo>
                                <a:lnTo>
                                  <a:pt x="2414" y="2898"/>
                                </a:lnTo>
                                <a:lnTo>
                                  <a:pt x="2431" y="2911"/>
                                </a:lnTo>
                                <a:lnTo>
                                  <a:pt x="2447" y="2926"/>
                                </a:lnTo>
                                <a:lnTo>
                                  <a:pt x="2464" y="2942"/>
                                </a:lnTo>
                                <a:lnTo>
                                  <a:pt x="2479" y="2957"/>
                                </a:lnTo>
                                <a:lnTo>
                                  <a:pt x="2493" y="2973"/>
                                </a:lnTo>
                                <a:lnTo>
                                  <a:pt x="2508" y="2991"/>
                                </a:lnTo>
                                <a:lnTo>
                                  <a:pt x="2521" y="3009"/>
                                </a:lnTo>
                                <a:lnTo>
                                  <a:pt x="2533" y="3027"/>
                                </a:lnTo>
                                <a:lnTo>
                                  <a:pt x="2545" y="3046"/>
                                </a:lnTo>
                                <a:lnTo>
                                  <a:pt x="2556" y="3065"/>
                                </a:lnTo>
                                <a:lnTo>
                                  <a:pt x="2567" y="3085"/>
                                </a:lnTo>
                                <a:lnTo>
                                  <a:pt x="2576" y="3105"/>
                                </a:lnTo>
                                <a:lnTo>
                                  <a:pt x="2585" y="3127"/>
                                </a:lnTo>
                                <a:lnTo>
                                  <a:pt x="2593" y="3148"/>
                                </a:lnTo>
                                <a:lnTo>
                                  <a:pt x="2599" y="3169"/>
                                </a:lnTo>
                                <a:lnTo>
                                  <a:pt x="2606" y="3192"/>
                                </a:lnTo>
                                <a:lnTo>
                                  <a:pt x="2612" y="3213"/>
                                </a:lnTo>
                                <a:lnTo>
                                  <a:pt x="2615" y="3235"/>
                                </a:lnTo>
                                <a:lnTo>
                                  <a:pt x="2620" y="3259"/>
                                </a:lnTo>
                                <a:lnTo>
                                  <a:pt x="2622" y="3281"/>
                                </a:lnTo>
                                <a:lnTo>
                                  <a:pt x="2623" y="3305"/>
                                </a:lnTo>
                                <a:lnTo>
                                  <a:pt x="2623" y="3327"/>
                                </a:lnTo>
                                <a:lnTo>
                                  <a:pt x="2623" y="3351"/>
                                </a:lnTo>
                                <a:lnTo>
                                  <a:pt x="2621" y="3374"/>
                                </a:lnTo>
                                <a:lnTo>
                                  <a:pt x="2618" y="3398"/>
                                </a:lnTo>
                                <a:lnTo>
                                  <a:pt x="2614" y="3420"/>
                                </a:lnTo>
                                <a:lnTo>
                                  <a:pt x="2609" y="3443"/>
                                </a:lnTo>
                                <a:lnTo>
                                  <a:pt x="2604" y="3464"/>
                                </a:lnTo>
                                <a:lnTo>
                                  <a:pt x="2597" y="3485"/>
                                </a:lnTo>
                                <a:lnTo>
                                  <a:pt x="2590" y="3505"/>
                                </a:lnTo>
                                <a:lnTo>
                                  <a:pt x="2581" y="3525"/>
                                </a:lnTo>
                                <a:lnTo>
                                  <a:pt x="2573" y="3545"/>
                                </a:lnTo>
                                <a:lnTo>
                                  <a:pt x="2562" y="3562"/>
                                </a:lnTo>
                                <a:lnTo>
                                  <a:pt x="2552" y="3580"/>
                                </a:lnTo>
                                <a:lnTo>
                                  <a:pt x="2541" y="3598"/>
                                </a:lnTo>
                                <a:lnTo>
                                  <a:pt x="2529" y="3614"/>
                                </a:lnTo>
                                <a:lnTo>
                                  <a:pt x="2515" y="3630"/>
                                </a:lnTo>
                                <a:lnTo>
                                  <a:pt x="2502" y="3644"/>
                                </a:lnTo>
                                <a:lnTo>
                                  <a:pt x="2489" y="3659"/>
                                </a:lnTo>
                                <a:lnTo>
                                  <a:pt x="2474" y="3672"/>
                                </a:lnTo>
                                <a:lnTo>
                                  <a:pt x="2458" y="3685"/>
                                </a:lnTo>
                                <a:lnTo>
                                  <a:pt x="2443" y="3696"/>
                                </a:lnTo>
                                <a:lnTo>
                                  <a:pt x="2426" y="3706"/>
                                </a:lnTo>
                                <a:lnTo>
                                  <a:pt x="2409" y="3716"/>
                                </a:lnTo>
                                <a:lnTo>
                                  <a:pt x="2392" y="3724"/>
                                </a:lnTo>
                                <a:lnTo>
                                  <a:pt x="2374" y="3732"/>
                                </a:lnTo>
                                <a:lnTo>
                                  <a:pt x="2357" y="3738"/>
                                </a:lnTo>
                                <a:lnTo>
                                  <a:pt x="2337" y="3744"/>
                                </a:lnTo>
                                <a:lnTo>
                                  <a:pt x="2318" y="3748"/>
                                </a:lnTo>
                                <a:lnTo>
                                  <a:pt x="2299" y="3752"/>
                                </a:lnTo>
                                <a:lnTo>
                                  <a:pt x="2279" y="3754"/>
                                </a:lnTo>
                                <a:lnTo>
                                  <a:pt x="2260" y="3755"/>
                                </a:lnTo>
                                <a:lnTo>
                                  <a:pt x="2240" y="3755"/>
                                </a:lnTo>
                                <a:lnTo>
                                  <a:pt x="2219" y="3754"/>
                                </a:lnTo>
                                <a:lnTo>
                                  <a:pt x="2199" y="3751"/>
                                </a:lnTo>
                                <a:lnTo>
                                  <a:pt x="2179" y="3747"/>
                                </a:lnTo>
                                <a:lnTo>
                                  <a:pt x="2157" y="3743"/>
                                </a:lnTo>
                                <a:lnTo>
                                  <a:pt x="2137" y="3736"/>
                                </a:lnTo>
                                <a:lnTo>
                                  <a:pt x="2117" y="3729"/>
                                </a:lnTo>
                                <a:lnTo>
                                  <a:pt x="2098" y="3720"/>
                                </a:lnTo>
                                <a:lnTo>
                                  <a:pt x="2079" y="3711"/>
                                </a:lnTo>
                                <a:lnTo>
                                  <a:pt x="2060" y="3700"/>
                                </a:lnTo>
                                <a:lnTo>
                                  <a:pt x="2042" y="3689"/>
                                </a:lnTo>
                                <a:lnTo>
                                  <a:pt x="2025" y="3677"/>
                                </a:lnTo>
                                <a:lnTo>
                                  <a:pt x="2007" y="3663"/>
                                </a:lnTo>
                                <a:lnTo>
                                  <a:pt x="1992" y="3649"/>
                                </a:lnTo>
                                <a:lnTo>
                                  <a:pt x="1975" y="3634"/>
                                </a:lnTo>
                                <a:lnTo>
                                  <a:pt x="1960" y="3618"/>
                                </a:lnTo>
                                <a:lnTo>
                                  <a:pt x="1946" y="3602"/>
                                </a:lnTo>
                                <a:lnTo>
                                  <a:pt x="1931" y="3584"/>
                                </a:lnTo>
                                <a:lnTo>
                                  <a:pt x="1918" y="3566"/>
                                </a:lnTo>
                                <a:lnTo>
                                  <a:pt x="1905" y="3547"/>
                                </a:lnTo>
                                <a:lnTo>
                                  <a:pt x="1893" y="3528"/>
                                </a:lnTo>
                                <a:lnTo>
                                  <a:pt x="1882" y="3508"/>
                                </a:lnTo>
                                <a:lnTo>
                                  <a:pt x="1872" y="3487"/>
                                </a:lnTo>
                                <a:lnTo>
                                  <a:pt x="1862" y="3466"/>
                                </a:lnTo>
                                <a:lnTo>
                                  <a:pt x="1853" y="3445"/>
                                </a:lnTo>
                                <a:lnTo>
                                  <a:pt x="1845" y="3422"/>
                                </a:lnTo>
                                <a:lnTo>
                                  <a:pt x="1838" y="3400"/>
                                </a:lnTo>
                                <a:lnTo>
                                  <a:pt x="1832" y="3378"/>
                                </a:lnTo>
                                <a:lnTo>
                                  <a:pt x="1826" y="3355"/>
                                </a:lnTo>
                                <a:lnTo>
                                  <a:pt x="1821" y="3332"/>
                                </a:lnTo>
                                <a:lnTo>
                                  <a:pt x="1818" y="3308"/>
                                </a:lnTo>
                                <a:lnTo>
                                  <a:pt x="1816" y="3283"/>
                                </a:lnTo>
                                <a:lnTo>
                                  <a:pt x="1814" y="3260"/>
                                </a:lnTo>
                                <a:lnTo>
                                  <a:pt x="1814" y="3235"/>
                                </a:lnTo>
                                <a:lnTo>
                                  <a:pt x="1814" y="3212"/>
                                </a:lnTo>
                                <a:lnTo>
                                  <a:pt x="1815" y="3187"/>
                                </a:lnTo>
                                <a:lnTo>
                                  <a:pt x="1818" y="3164"/>
                                </a:lnTo>
                                <a:lnTo>
                                  <a:pt x="1821" y="3140"/>
                                </a:lnTo>
                                <a:lnTo>
                                  <a:pt x="1826" y="3117"/>
                                </a:lnTo>
                                <a:lnTo>
                                  <a:pt x="1832" y="3094"/>
                                </a:lnTo>
                                <a:lnTo>
                                  <a:pt x="1838" y="3073"/>
                                </a:lnTo>
                                <a:lnTo>
                                  <a:pt x="1845" y="3053"/>
                                </a:lnTo>
                                <a:lnTo>
                                  <a:pt x="1854" y="3032"/>
                                </a:lnTo>
                                <a:lnTo>
                                  <a:pt x="1863" y="3012"/>
                                </a:lnTo>
                                <a:lnTo>
                                  <a:pt x="1872" y="2994"/>
                                </a:lnTo>
                                <a:lnTo>
                                  <a:pt x="1883" y="2976"/>
                                </a:lnTo>
                                <a:lnTo>
                                  <a:pt x="1894" y="2959"/>
                                </a:lnTo>
                                <a:lnTo>
                                  <a:pt x="1907" y="2943"/>
                                </a:lnTo>
                                <a:lnTo>
                                  <a:pt x="1920" y="2927"/>
                                </a:lnTo>
                                <a:lnTo>
                                  <a:pt x="1933" y="2913"/>
                                </a:lnTo>
                                <a:lnTo>
                                  <a:pt x="1947" y="2899"/>
                                </a:lnTo>
                                <a:lnTo>
                                  <a:pt x="1963" y="2886"/>
                                </a:lnTo>
                                <a:lnTo>
                                  <a:pt x="1977" y="2874"/>
                                </a:lnTo>
                                <a:lnTo>
                                  <a:pt x="1994" y="2863"/>
                                </a:lnTo>
                                <a:lnTo>
                                  <a:pt x="2010" y="2853"/>
                                </a:lnTo>
                                <a:lnTo>
                                  <a:pt x="2026" y="2844"/>
                                </a:lnTo>
                                <a:lnTo>
                                  <a:pt x="2044" y="2836"/>
                                </a:lnTo>
                                <a:lnTo>
                                  <a:pt x="2062" y="2830"/>
                                </a:lnTo>
                                <a:lnTo>
                                  <a:pt x="2080" y="2824"/>
                                </a:lnTo>
                                <a:lnTo>
                                  <a:pt x="2099" y="2820"/>
                                </a:lnTo>
                                <a:lnTo>
                                  <a:pt x="2118" y="2815"/>
                                </a:lnTo>
                                <a:lnTo>
                                  <a:pt x="2138" y="2813"/>
                                </a:lnTo>
                                <a:lnTo>
                                  <a:pt x="2157" y="2812"/>
                                </a:lnTo>
                                <a:lnTo>
                                  <a:pt x="2177" y="2812"/>
                                </a:lnTo>
                                <a:lnTo>
                                  <a:pt x="2198" y="2813"/>
                                </a:lnTo>
                                <a:lnTo>
                                  <a:pt x="2219" y="2815"/>
                                </a:lnTo>
                                <a:lnTo>
                                  <a:pt x="2239" y="2818"/>
                                </a:lnTo>
                                <a:lnTo>
                                  <a:pt x="2260" y="2823"/>
                                </a:lnTo>
                                <a:close/>
                                <a:moveTo>
                                  <a:pt x="2256" y="2882"/>
                                </a:moveTo>
                                <a:lnTo>
                                  <a:pt x="2274" y="2888"/>
                                </a:lnTo>
                                <a:lnTo>
                                  <a:pt x="2292" y="2894"/>
                                </a:lnTo>
                                <a:lnTo>
                                  <a:pt x="2308" y="2901"/>
                                </a:lnTo>
                                <a:lnTo>
                                  <a:pt x="2325" y="2909"/>
                                </a:lnTo>
                                <a:lnTo>
                                  <a:pt x="2342" y="2918"/>
                                </a:lnTo>
                                <a:lnTo>
                                  <a:pt x="2359" y="2927"/>
                                </a:lnTo>
                                <a:lnTo>
                                  <a:pt x="2374" y="2937"/>
                                </a:lnTo>
                                <a:lnTo>
                                  <a:pt x="2389" y="2948"/>
                                </a:lnTo>
                                <a:lnTo>
                                  <a:pt x="2405" y="2961"/>
                                </a:lnTo>
                                <a:lnTo>
                                  <a:pt x="2418" y="2973"/>
                                </a:lnTo>
                                <a:lnTo>
                                  <a:pt x="2433" y="2987"/>
                                </a:lnTo>
                                <a:lnTo>
                                  <a:pt x="2446" y="3000"/>
                                </a:lnTo>
                                <a:lnTo>
                                  <a:pt x="2458" y="3015"/>
                                </a:lnTo>
                                <a:lnTo>
                                  <a:pt x="2471" y="3029"/>
                                </a:lnTo>
                                <a:lnTo>
                                  <a:pt x="2482" y="3045"/>
                                </a:lnTo>
                                <a:lnTo>
                                  <a:pt x="2493" y="3060"/>
                                </a:lnTo>
                                <a:lnTo>
                                  <a:pt x="2503" y="3077"/>
                                </a:lnTo>
                                <a:lnTo>
                                  <a:pt x="2513" y="3094"/>
                                </a:lnTo>
                                <a:lnTo>
                                  <a:pt x="2522" y="3112"/>
                                </a:lnTo>
                                <a:lnTo>
                                  <a:pt x="2530" y="3130"/>
                                </a:lnTo>
                                <a:lnTo>
                                  <a:pt x="2538" y="3148"/>
                                </a:lnTo>
                                <a:lnTo>
                                  <a:pt x="2545" y="3167"/>
                                </a:lnTo>
                                <a:lnTo>
                                  <a:pt x="2551" y="3185"/>
                                </a:lnTo>
                                <a:lnTo>
                                  <a:pt x="2557" y="3204"/>
                                </a:lnTo>
                                <a:lnTo>
                                  <a:pt x="2561" y="3224"/>
                                </a:lnTo>
                                <a:lnTo>
                                  <a:pt x="2565" y="3243"/>
                                </a:lnTo>
                                <a:lnTo>
                                  <a:pt x="2568" y="3263"/>
                                </a:lnTo>
                                <a:lnTo>
                                  <a:pt x="2570" y="3283"/>
                                </a:lnTo>
                                <a:lnTo>
                                  <a:pt x="2571" y="3304"/>
                                </a:lnTo>
                                <a:lnTo>
                                  <a:pt x="2571" y="3324"/>
                                </a:lnTo>
                                <a:lnTo>
                                  <a:pt x="2571" y="3344"/>
                                </a:lnTo>
                                <a:lnTo>
                                  <a:pt x="2569" y="3364"/>
                                </a:lnTo>
                                <a:lnTo>
                                  <a:pt x="2567" y="3384"/>
                                </a:lnTo>
                                <a:lnTo>
                                  <a:pt x="2564" y="3404"/>
                                </a:lnTo>
                                <a:lnTo>
                                  <a:pt x="2560" y="3424"/>
                                </a:lnTo>
                                <a:lnTo>
                                  <a:pt x="2555" y="3443"/>
                                </a:lnTo>
                                <a:lnTo>
                                  <a:pt x="2549" y="3460"/>
                                </a:lnTo>
                                <a:lnTo>
                                  <a:pt x="2542" y="3478"/>
                                </a:lnTo>
                                <a:lnTo>
                                  <a:pt x="2536" y="3495"/>
                                </a:lnTo>
                                <a:lnTo>
                                  <a:pt x="2528" y="3512"/>
                                </a:lnTo>
                                <a:lnTo>
                                  <a:pt x="2519" y="3528"/>
                                </a:lnTo>
                                <a:lnTo>
                                  <a:pt x="2510" y="3543"/>
                                </a:lnTo>
                                <a:lnTo>
                                  <a:pt x="2500" y="3558"/>
                                </a:lnTo>
                                <a:lnTo>
                                  <a:pt x="2489" y="3573"/>
                                </a:lnTo>
                                <a:lnTo>
                                  <a:pt x="2477" y="3586"/>
                                </a:lnTo>
                                <a:lnTo>
                                  <a:pt x="2466" y="3599"/>
                                </a:lnTo>
                                <a:lnTo>
                                  <a:pt x="2454" y="3612"/>
                                </a:lnTo>
                                <a:lnTo>
                                  <a:pt x="2440" y="3623"/>
                                </a:lnTo>
                                <a:lnTo>
                                  <a:pt x="2427" y="3633"/>
                                </a:lnTo>
                                <a:lnTo>
                                  <a:pt x="2414" y="3643"/>
                                </a:lnTo>
                                <a:lnTo>
                                  <a:pt x="2399" y="3652"/>
                                </a:lnTo>
                                <a:lnTo>
                                  <a:pt x="2384" y="3661"/>
                                </a:lnTo>
                                <a:lnTo>
                                  <a:pt x="2370" y="3668"/>
                                </a:lnTo>
                                <a:lnTo>
                                  <a:pt x="2354" y="3675"/>
                                </a:lnTo>
                                <a:lnTo>
                                  <a:pt x="2339" y="3680"/>
                                </a:lnTo>
                                <a:lnTo>
                                  <a:pt x="2322" y="3685"/>
                                </a:lnTo>
                                <a:lnTo>
                                  <a:pt x="2305" y="3689"/>
                                </a:lnTo>
                                <a:lnTo>
                                  <a:pt x="2288" y="3691"/>
                                </a:lnTo>
                                <a:lnTo>
                                  <a:pt x="2271" y="3694"/>
                                </a:lnTo>
                                <a:lnTo>
                                  <a:pt x="2254" y="3695"/>
                                </a:lnTo>
                                <a:lnTo>
                                  <a:pt x="2237" y="3695"/>
                                </a:lnTo>
                                <a:lnTo>
                                  <a:pt x="2219" y="3694"/>
                                </a:lnTo>
                                <a:lnTo>
                                  <a:pt x="2201" y="3691"/>
                                </a:lnTo>
                                <a:lnTo>
                                  <a:pt x="2183" y="3688"/>
                                </a:lnTo>
                                <a:lnTo>
                                  <a:pt x="2165" y="3683"/>
                                </a:lnTo>
                                <a:lnTo>
                                  <a:pt x="2147" y="3678"/>
                                </a:lnTo>
                                <a:lnTo>
                                  <a:pt x="2129" y="3671"/>
                                </a:lnTo>
                                <a:lnTo>
                                  <a:pt x="2113" y="3664"/>
                                </a:lnTo>
                                <a:lnTo>
                                  <a:pt x="2096" y="3655"/>
                                </a:lnTo>
                                <a:lnTo>
                                  <a:pt x="2080" y="3647"/>
                                </a:lnTo>
                                <a:lnTo>
                                  <a:pt x="2064" y="3636"/>
                                </a:lnTo>
                                <a:lnTo>
                                  <a:pt x="2049" y="3626"/>
                                </a:lnTo>
                                <a:lnTo>
                                  <a:pt x="2034" y="3614"/>
                                </a:lnTo>
                                <a:lnTo>
                                  <a:pt x="2020" y="3602"/>
                                </a:lnTo>
                                <a:lnTo>
                                  <a:pt x="2006" y="3588"/>
                                </a:lnTo>
                                <a:lnTo>
                                  <a:pt x="1993" y="3575"/>
                                </a:lnTo>
                                <a:lnTo>
                                  <a:pt x="1979" y="3560"/>
                                </a:lnTo>
                                <a:lnTo>
                                  <a:pt x="1967" y="3546"/>
                                </a:lnTo>
                                <a:lnTo>
                                  <a:pt x="1956" y="3530"/>
                                </a:lnTo>
                                <a:lnTo>
                                  <a:pt x="1945" y="3513"/>
                                </a:lnTo>
                                <a:lnTo>
                                  <a:pt x="1935" y="3496"/>
                                </a:lnTo>
                                <a:lnTo>
                                  <a:pt x="1924" y="3478"/>
                                </a:lnTo>
                                <a:lnTo>
                                  <a:pt x="1916" y="3460"/>
                                </a:lnTo>
                                <a:lnTo>
                                  <a:pt x="1907" y="3443"/>
                                </a:lnTo>
                                <a:lnTo>
                                  <a:pt x="1899" y="3424"/>
                                </a:lnTo>
                                <a:lnTo>
                                  <a:pt x="1892" y="3404"/>
                                </a:lnTo>
                                <a:lnTo>
                                  <a:pt x="1885" y="3385"/>
                                </a:lnTo>
                                <a:lnTo>
                                  <a:pt x="1880" y="3365"/>
                                </a:lnTo>
                                <a:lnTo>
                                  <a:pt x="1875" y="3345"/>
                                </a:lnTo>
                                <a:lnTo>
                                  <a:pt x="1872" y="3325"/>
                                </a:lnTo>
                                <a:lnTo>
                                  <a:pt x="1869" y="3305"/>
                                </a:lnTo>
                                <a:lnTo>
                                  <a:pt x="1866" y="3283"/>
                                </a:lnTo>
                                <a:lnTo>
                                  <a:pt x="1865" y="3263"/>
                                </a:lnTo>
                                <a:lnTo>
                                  <a:pt x="1864" y="3242"/>
                                </a:lnTo>
                                <a:lnTo>
                                  <a:pt x="1865" y="3221"/>
                                </a:lnTo>
                                <a:lnTo>
                                  <a:pt x="1866" y="3199"/>
                                </a:lnTo>
                                <a:lnTo>
                                  <a:pt x="1869" y="3178"/>
                                </a:lnTo>
                                <a:lnTo>
                                  <a:pt x="1872" y="3158"/>
                                </a:lnTo>
                                <a:lnTo>
                                  <a:pt x="1875" y="3138"/>
                                </a:lnTo>
                                <a:lnTo>
                                  <a:pt x="1881" y="3119"/>
                                </a:lnTo>
                                <a:lnTo>
                                  <a:pt x="1886" y="3100"/>
                                </a:lnTo>
                                <a:lnTo>
                                  <a:pt x="1892" y="3082"/>
                                </a:lnTo>
                                <a:lnTo>
                                  <a:pt x="1900" y="3064"/>
                                </a:lnTo>
                                <a:lnTo>
                                  <a:pt x="1908" y="3047"/>
                                </a:lnTo>
                                <a:lnTo>
                                  <a:pt x="1917" y="3031"/>
                                </a:lnTo>
                                <a:lnTo>
                                  <a:pt x="1926" y="3016"/>
                                </a:lnTo>
                                <a:lnTo>
                                  <a:pt x="1936" y="3001"/>
                                </a:lnTo>
                                <a:lnTo>
                                  <a:pt x="1946" y="2987"/>
                                </a:lnTo>
                                <a:lnTo>
                                  <a:pt x="1958" y="2973"/>
                                </a:lnTo>
                                <a:lnTo>
                                  <a:pt x="1969" y="2961"/>
                                </a:lnTo>
                                <a:lnTo>
                                  <a:pt x="1982" y="2948"/>
                                </a:lnTo>
                                <a:lnTo>
                                  <a:pt x="1995" y="2937"/>
                                </a:lnTo>
                                <a:lnTo>
                                  <a:pt x="2008" y="2927"/>
                                </a:lnTo>
                                <a:lnTo>
                                  <a:pt x="2022" y="2917"/>
                                </a:lnTo>
                                <a:lnTo>
                                  <a:pt x="2036" y="2909"/>
                                </a:lnTo>
                                <a:lnTo>
                                  <a:pt x="2052" y="2901"/>
                                </a:lnTo>
                                <a:lnTo>
                                  <a:pt x="2067" y="2895"/>
                                </a:lnTo>
                                <a:lnTo>
                                  <a:pt x="2082" y="2888"/>
                                </a:lnTo>
                                <a:lnTo>
                                  <a:pt x="2099" y="2883"/>
                                </a:lnTo>
                                <a:lnTo>
                                  <a:pt x="2115" y="2879"/>
                                </a:lnTo>
                                <a:lnTo>
                                  <a:pt x="2132" y="2876"/>
                                </a:lnTo>
                                <a:lnTo>
                                  <a:pt x="2148" y="2874"/>
                                </a:lnTo>
                                <a:lnTo>
                                  <a:pt x="2166" y="2873"/>
                                </a:lnTo>
                                <a:lnTo>
                                  <a:pt x="2183" y="2872"/>
                                </a:lnTo>
                                <a:lnTo>
                                  <a:pt x="2201" y="2873"/>
                                </a:lnTo>
                                <a:lnTo>
                                  <a:pt x="2219" y="2876"/>
                                </a:lnTo>
                                <a:lnTo>
                                  <a:pt x="2237" y="2879"/>
                                </a:lnTo>
                                <a:lnTo>
                                  <a:pt x="2256" y="2882"/>
                                </a:lnTo>
                                <a:close/>
                                <a:moveTo>
                                  <a:pt x="2555" y="925"/>
                                </a:moveTo>
                                <a:lnTo>
                                  <a:pt x="2586" y="937"/>
                                </a:lnTo>
                                <a:lnTo>
                                  <a:pt x="2617" y="951"/>
                                </a:lnTo>
                                <a:lnTo>
                                  <a:pt x="2649" y="966"/>
                                </a:lnTo>
                                <a:lnTo>
                                  <a:pt x="2679" y="983"/>
                                </a:lnTo>
                                <a:lnTo>
                                  <a:pt x="2708" y="1001"/>
                                </a:lnTo>
                                <a:lnTo>
                                  <a:pt x="2737" y="1020"/>
                                </a:lnTo>
                                <a:lnTo>
                                  <a:pt x="2765" y="1040"/>
                                </a:lnTo>
                                <a:lnTo>
                                  <a:pt x="2792" y="1062"/>
                                </a:lnTo>
                                <a:lnTo>
                                  <a:pt x="2819" y="1084"/>
                                </a:lnTo>
                                <a:lnTo>
                                  <a:pt x="2843" y="1107"/>
                                </a:lnTo>
                                <a:lnTo>
                                  <a:pt x="2868" y="1132"/>
                                </a:lnTo>
                                <a:lnTo>
                                  <a:pt x="2892" y="1158"/>
                                </a:lnTo>
                                <a:lnTo>
                                  <a:pt x="2915" y="1185"/>
                                </a:lnTo>
                                <a:lnTo>
                                  <a:pt x="2936" y="1212"/>
                                </a:lnTo>
                                <a:lnTo>
                                  <a:pt x="2956" y="1241"/>
                                </a:lnTo>
                                <a:lnTo>
                                  <a:pt x="2977" y="1269"/>
                                </a:lnTo>
                                <a:lnTo>
                                  <a:pt x="2994" y="1299"/>
                                </a:lnTo>
                                <a:lnTo>
                                  <a:pt x="3011" y="1329"/>
                                </a:lnTo>
                                <a:lnTo>
                                  <a:pt x="3028" y="1360"/>
                                </a:lnTo>
                                <a:lnTo>
                                  <a:pt x="3043" y="1391"/>
                                </a:lnTo>
                                <a:lnTo>
                                  <a:pt x="3056" y="1422"/>
                                </a:lnTo>
                                <a:lnTo>
                                  <a:pt x="3068" y="1455"/>
                                </a:lnTo>
                                <a:lnTo>
                                  <a:pt x="3080" y="1487"/>
                                </a:lnTo>
                                <a:lnTo>
                                  <a:pt x="3088" y="1521"/>
                                </a:lnTo>
                                <a:lnTo>
                                  <a:pt x="3096" y="1553"/>
                                </a:lnTo>
                                <a:lnTo>
                                  <a:pt x="3103" y="1587"/>
                                </a:lnTo>
                                <a:lnTo>
                                  <a:pt x="3109" y="1621"/>
                                </a:lnTo>
                                <a:lnTo>
                                  <a:pt x="3112" y="1654"/>
                                </a:lnTo>
                                <a:lnTo>
                                  <a:pt x="3114" y="1688"/>
                                </a:lnTo>
                                <a:lnTo>
                                  <a:pt x="3115" y="1721"/>
                                </a:lnTo>
                                <a:lnTo>
                                  <a:pt x="3114" y="1755"/>
                                </a:lnTo>
                                <a:lnTo>
                                  <a:pt x="3112" y="1789"/>
                                </a:lnTo>
                                <a:lnTo>
                                  <a:pt x="3108" y="1822"/>
                                </a:lnTo>
                                <a:lnTo>
                                  <a:pt x="3102" y="1855"/>
                                </a:lnTo>
                                <a:lnTo>
                                  <a:pt x="3094" y="1886"/>
                                </a:lnTo>
                                <a:lnTo>
                                  <a:pt x="3086" y="1916"/>
                                </a:lnTo>
                                <a:lnTo>
                                  <a:pt x="3076" y="1947"/>
                                </a:lnTo>
                                <a:lnTo>
                                  <a:pt x="3064" y="1975"/>
                                </a:lnTo>
                                <a:lnTo>
                                  <a:pt x="3052" y="2003"/>
                                </a:lnTo>
                                <a:lnTo>
                                  <a:pt x="3038" y="2030"/>
                                </a:lnTo>
                                <a:lnTo>
                                  <a:pt x="3022" y="2054"/>
                                </a:lnTo>
                                <a:lnTo>
                                  <a:pt x="3007" y="2079"/>
                                </a:lnTo>
                                <a:lnTo>
                                  <a:pt x="2989" y="2102"/>
                                </a:lnTo>
                                <a:lnTo>
                                  <a:pt x="2971" y="2125"/>
                                </a:lnTo>
                                <a:lnTo>
                                  <a:pt x="2951" y="2145"/>
                                </a:lnTo>
                                <a:lnTo>
                                  <a:pt x="2931" y="2165"/>
                                </a:lnTo>
                                <a:lnTo>
                                  <a:pt x="2908" y="2183"/>
                                </a:lnTo>
                                <a:lnTo>
                                  <a:pt x="2886" y="2201"/>
                                </a:lnTo>
                                <a:lnTo>
                                  <a:pt x="2864" y="2217"/>
                                </a:lnTo>
                                <a:lnTo>
                                  <a:pt x="2839" y="2231"/>
                                </a:lnTo>
                                <a:lnTo>
                                  <a:pt x="2814" y="2244"/>
                                </a:lnTo>
                                <a:lnTo>
                                  <a:pt x="2789" y="2256"/>
                                </a:lnTo>
                                <a:lnTo>
                                  <a:pt x="2762" y="2266"/>
                                </a:lnTo>
                                <a:lnTo>
                                  <a:pt x="2735" y="2274"/>
                                </a:lnTo>
                                <a:lnTo>
                                  <a:pt x="2707" y="2282"/>
                                </a:lnTo>
                                <a:lnTo>
                                  <a:pt x="2679" y="2287"/>
                                </a:lnTo>
                                <a:lnTo>
                                  <a:pt x="2651" y="2291"/>
                                </a:lnTo>
                                <a:lnTo>
                                  <a:pt x="2621" y="2293"/>
                                </a:lnTo>
                                <a:lnTo>
                                  <a:pt x="2592" y="2294"/>
                                </a:lnTo>
                                <a:lnTo>
                                  <a:pt x="2561" y="2293"/>
                                </a:lnTo>
                                <a:lnTo>
                                  <a:pt x="2531" y="2291"/>
                                </a:lnTo>
                                <a:lnTo>
                                  <a:pt x="2500" y="2286"/>
                                </a:lnTo>
                                <a:lnTo>
                                  <a:pt x="2470" y="2279"/>
                                </a:lnTo>
                                <a:lnTo>
                                  <a:pt x="2438" y="2272"/>
                                </a:lnTo>
                                <a:lnTo>
                                  <a:pt x="2407" y="2262"/>
                                </a:lnTo>
                                <a:lnTo>
                                  <a:pt x="2377" y="2250"/>
                                </a:lnTo>
                                <a:lnTo>
                                  <a:pt x="2346" y="2237"/>
                                </a:lnTo>
                                <a:lnTo>
                                  <a:pt x="2317" y="2222"/>
                                </a:lnTo>
                                <a:lnTo>
                                  <a:pt x="2288" y="2206"/>
                                </a:lnTo>
                                <a:lnTo>
                                  <a:pt x="2260" y="2189"/>
                                </a:lnTo>
                                <a:lnTo>
                                  <a:pt x="2233" y="2169"/>
                                </a:lnTo>
                                <a:lnTo>
                                  <a:pt x="2207" y="2148"/>
                                </a:lnTo>
                                <a:lnTo>
                                  <a:pt x="2181" y="2127"/>
                                </a:lnTo>
                                <a:lnTo>
                                  <a:pt x="2156" y="2104"/>
                                </a:lnTo>
                                <a:lnTo>
                                  <a:pt x="2132" y="2079"/>
                                </a:lnTo>
                                <a:lnTo>
                                  <a:pt x="2109" y="2054"/>
                                </a:lnTo>
                                <a:lnTo>
                                  <a:pt x="2087" y="2027"/>
                                </a:lnTo>
                                <a:lnTo>
                                  <a:pt x="2065" y="1999"/>
                                </a:lnTo>
                                <a:lnTo>
                                  <a:pt x="2045" y="1971"/>
                                </a:lnTo>
                                <a:lnTo>
                                  <a:pt x="2026" y="1942"/>
                                </a:lnTo>
                                <a:lnTo>
                                  <a:pt x="2007" y="1912"/>
                                </a:lnTo>
                                <a:lnTo>
                                  <a:pt x="1991" y="1881"/>
                                </a:lnTo>
                                <a:lnTo>
                                  <a:pt x="1975" y="1849"/>
                                </a:lnTo>
                                <a:lnTo>
                                  <a:pt x="1960" y="1817"/>
                                </a:lnTo>
                                <a:lnTo>
                                  <a:pt x="1946" y="1783"/>
                                </a:lnTo>
                                <a:lnTo>
                                  <a:pt x="1933" y="1749"/>
                                </a:lnTo>
                                <a:lnTo>
                                  <a:pt x="1922" y="1716"/>
                                </a:lnTo>
                                <a:lnTo>
                                  <a:pt x="1913" y="1681"/>
                                </a:lnTo>
                                <a:lnTo>
                                  <a:pt x="1904" y="1646"/>
                                </a:lnTo>
                                <a:lnTo>
                                  <a:pt x="1898" y="1611"/>
                                </a:lnTo>
                                <a:lnTo>
                                  <a:pt x="1892" y="1575"/>
                                </a:lnTo>
                                <a:lnTo>
                                  <a:pt x="1888" y="1539"/>
                                </a:lnTo>
                                <a:lnTo>
                                  <a:pt x="1884" y="1503"/>
                                </a:lnTo>
                                <a:lnTo>
                                  <a:pt x="1883" y="1467"/>
                                </a:lnTo>
                                <a:lnTo>
                                  <a:pt x="1883" y="1431"/>
                                </a:lnTo>
                                <a:lnTo>
                                  <a:pt x="1885" y="1394"/>
                                </a:lnTo>
                                <a:lnTo>
                                  <a:pt x="1889" y="1358"/>
                                </a:lnTo>
                                <a:lnTo>
                                  <a:pt x="1893" y="1325"/>
                                </a:lnTo>
                                <a:lnTo>
                                  <a:pt x="1900" y="1291"/>
                                </a:lnTo>
                                <a:lnTo>
                                  <a:pt x="1908" y="1259"/>
                                </a:lnTo>
                                <a:lnTo>
                                  <a:pt x="1917" y="1227"/>
                                </a:lnTo>
                                <a:lnTo>
                                  <a:pt x="1927" y="1197"/>
                                </a:lnTo>
                                <a:lnTo>
                                  <a:pt x="1939" y="1169"/>
                                </a:lnTo>
                                <a:lnTo>
                                  <a:pt x="1952" y="1141"/>
                                </a:lnTo>
                                <a:lnTo>
                                  <a:pt x="1967" y="1115"/>
                                </a:lnTo>
                                <a:lnTo>
                                  <a:pt x="1983" y="1090"/>
                                </a:lnTo>
                                <a:lnTo>
                                  <a:pt x="1999" y="1066"/>
                                </a:lnTo>
                                <a:lnTo>
                                  <a:pt x="2017" y="1044"/>
                                </a:lnTo>
                                <a:lnTo>
                                  <a:pt x="2036" y="1022"/>
                                </a:lnTo>
                                <a:lnTo>
                                  <a:pt x="2057" y="1003"/>
                                </a:lnTo>
                                <a:lnTo>
                                  <a:pt x="2078" y="985"/>
                                </a:lnTo>
                                <a:lnTo>
                                  <a:pt x="2100" y="969"/>
                                </a:lnTo>
                                <a:lnTo>
                                  <a:pt x="2124" y="953"/>
                                </a:lnTo>
                                <a:lnTo>
                                  <a:pt x="2147" y="939"/>
                                </a:lnTo>
                                <a:lnTo>
                                  <a:pt x="2172" y="927"/>
                                </a:lnTo>
                                <a:lnTo>
                                  <a:pt x="2198" y="917"/>
                                </a:lnTo>
                                <a:lnTo>
                                  <a:pt x="2224" y="908"/>
                                </a:lnTo>
                                <a:lnTo>
                                  <a:pt x="2251" y="901"/>
                                </a:lnTo>
                                <a:lnTo>
                                  <a:pt x="2279" y="896"/>
                                </a:lnTo>
                                <a:lnTo>
                                  <a:pt x="2308" y="891"/>
                                </a:lnTo>
                                <a:lnTo>
                                  <a:pt x="2337" y="889"/>
                                </a:lnTo>
                                <a:lnTo>
                                  <a:pt x="2367" y="889"/>
                                </a:lnTo>
                                <a:lnTo>
                                  <a:pt x="2397" y="890"/>
                                </a:lnTo>
                                <a:lnTo>
                                  <a:pt x="2427" y="893"/>
                                </a:lnTo>
                                <a:lnTo>
                                  <a:pt x="2458" y="898"/>
                                </a:lnTo>
                                <a:lnTo>
                                  <a:pt x="2490" y="905"/>
                                </a:lnTo>
                                <a:lnTo>
                                  <a:pt x="2522" y="914"/>
                                </a:lnTo>
                                <a:lnTo>
                                  <a:pt x="2555" y="925"/>
                                </a:lnTo>
                                <a:close/>
                                <a:moveTo>
                                  <a:pt x="2548" y="1011"/>
                                </a:moveTo>
                                <a:lnTo>
                                  <a:pt x="2576" y="1022"/>
                                </a:lnTo>
                                <a:lnTo>
                                  <a:pt x="2603" y="1033"/>
                                </a:lnTo>
                                <a:lnTo>
                                  <a:pt x="2630" y="1047"/>
                                </a:lnTo>
                                <a:lnTo>
                                  <a:pt x="2656" y="1062"/>
                                </a:lnTo>
                                <a:lnTo>
                                  <a:pt x="2682" y="1077"/>
                                </a:lnTo>
                                <a:lnTo>
                                  <a:pt x="2707" y="1094"/>
                                </a:lnTo>
                                <a:lnTo>
                                  <a:pt x="2731" y="1111"/>
                                </a:lnTo>
                                <a:lnTo>
                                  <a:pt x="2755" y="1130"/>
                                </a:lnTo>
                                <a:lnTo>
                                  <a:pt x="2777" y="1150"/>
                                </a:lnTo>
                                <a:lnTo>
                                  <a:pt x="2800" y="1170"/>
                                </a:lnTo>
                                <a:lnTo>
                                  <a:pt x="2821" y="1191"/>
                                </a:lnTo>
                                <a:lnTo>
                                  <a:pt x="2842" y="1214"/>
                                </a:lnTo>
                                <a:lnTo>
                                  <a:pt x="2861" y="1237"/>
                                </a:lnTo>
                                <a:lnTo>
                                  <a:pt x="2880" y="1261"/>
                                </a:lnTo>
                                <a:lnTo>
                                  <a:pt x="2898" y="1286"/>
                                </a:lnTo>
                                <a:lnTo>
                                  <a:pt x="2915" y="1311"/>
                                </a:lnTo>
                                <a:lnTo>
                                  <a:pt x="2932" y="1337"/>
                                </a:lnTo>
                                <a:lnTo>
                                  <a:pt x="2946" y="1363"/>
                                </a:lnTo>
                                <a:lnTo>
                                  <a:pt x="2961" y="1390"/>
                                </a:lnTo>
                                <a:lnTo>
                                  <a:pt x="2973" y="1418"/>
                                </a:lnTo>
                                <a:lnTo>
                                  <a:pt x="2986" y="1445"/>
                                </a:lnTo>
                                <a:lnTo>
                                  <a:pt x="2996" y="1473"/>
                                </a:lnTo>
                                <a:lnTo>
                                  <a:pt x="3006" y="1502"/>
                                </a:lnTo>
                                <a:lnTo>
                                  <a:pt x="3014" y="1531"/>
                                </a:lnTo>
                                <a:lnTo>
                                  <a:pt x="3021" y="1559"/>
                                </a:lnTo>
                                <a:lnTo>
                                  <a:pt x="3027" y="1588"/>
                                </a:lnTo>
                                <a:lnTo>
                                  <a:pt x="3031" y="1618"/>
                                </a:lnTo>
                                <a:lnTo>
                                  <a:pt x="3035" y="1648"/>
                                </a:lnTo>
                                <a:lnTo>
                                  <a:pt x="3037" y="1677"/>
                                </a:lnTo>
                                <a:lnTo>
                                  <a:pt x="3037" y="1707"/>
                                </a:lnTo>
                                <a:lnTo>
                                  <a:pt x="3037" y="1736"/>
                                </a:lnTo>
                                <a:lnTo>
                                  <a:pt x="3035" y="1765"/>
                                </a:lnTo>
                                <a:lnTo>
                                  <a:pt x="3030" y="1794"/>
                                </a:lnTo>
                                <a:lnTo>
                                  <a:pt x="3026" y="1822"/>
                                </a:lnTo>
                                <a:lnTo>
                                  <a:pt x="3019" y="1850"/>
                                </a:lnTo>
                                <a:lnTo>
                                  <a:pt x="3011" y="1877"/>
                                </a:lnTo>
                                <a:lnTo>
                                  <a:pt x="3003" y="1903"/>
                                </a:lnTo>
                                <a:lnTo>
                                  <a:pt x="2993" y="1928"/>
                                </a:lnTo>
                                <a:lnTo>
                                  <a:pt x="2982" y="1952"/>
                                </a:lnTo>
                                <a:lnTo>
                                  <a:pt x="2970" y="1976"/>
                                </a:lnTo>
                                <a:lnTo>
                                  <a:pt x="2956" y="1998"/>
                                </a:lnTo>
                                <a:lnTo>
                                  <a:pt x="2943" y="2020"/>
                                </a:lnTo>
                                <a:lnTo>
                                  <a:pt x="2927" y="2040"/>
                                </a:lnTo>
                                <a:lnTo>
                                  <a:pt x="2911" y="2059"/>
                                </a:lnTo>
                                <a:lnTo>
                                  <a:pt x="2894" y="2077"/>
                                </a:lnTo>
                                <a:lnTo>
                                  <a:pt x="2876" y="2095"/>
                                </a:lnTo>
                                <a:lnTo>
                                  <a:pt x="2857" y="2110"/>
                                </a:lnTo>
                                <a:lnTo>
                                  <a:pt x="2838" y="2125"/>
                                </a:lnTo>
                                <a:lnTo>
                                  <a:pt x="2818" y="2139"/>
                                </a:lnTo>
                                <a:lnTo>
                                  <a:pt x="2796" y="2152"/>
                                </a:lnTo>
                                <a:lnTo>
                                  <a:pt x="2774" y="2163"/>
                                </a:lnTo>
                                <a:lnTo>
                                  <a:pt x="2752" y="2173"/>
                                </a:lnTo>
                                <a:lnTo>
                                  <a:pt x="2729" y="2182"/>
                                </a:lnTo>
                                <a:lnTo>
                                  <a:pt x="2706" y="2190"/>
                                </a:lnTo>
                                <a:lnTo>
                                  <a:pt x="2681" y="2195"/>
                                </a:lnTo>
                                <a:lnTo>
                                  <a:pt x="2656" y="2200"/>
                                </a:lnTo>
                                <a:lnTo>
                                  <a:pt x="2632" y="2203"/>
                                </a:lnTo>
                                <a:lnTo>
                                  <a:pt x="2606" y="2206"/>
                                </a:lnTo>
                                <a:lnTo>
                                  <a:pt x="2580" y="2207"/>
                                </a:lnTo>
                                <a:lnTo>
                                  <a:pt x="2553" y="2206"/>
                                </a:lnTo>
                                <a:lnTo>
                                  <a:pt x="2527" y="2203"/>
                                </a:lnTo>
                                <a:lnTo>
                                  <a:pt x="2500" y="2199"/>
                                </a:lnTo>
                                <a:lnTo>
                                  <a:pt x="2473" y="2193"/>
                                </a:lnTo>
                                <a:lnTo>
                                  <a:pt x="2446" y="2186"/>
                                </a:lnTo>
                                <a:lnTo>
                                  <a:pt x="2418" y="2178"/>
                                </a:lnTo>
                                <a:lnTo>
                                  <a:pt x="2392" y="2167"/>
                                </a:lnTo>
                                <a:lnTo>
                                  <a:pt x="2365" y="2155"/>
                                </a:lnTo>
                                <a:lnTo>
                                  <a:pt x="2340" y="2143"/>
                                </a:lnTo>
                                <a:lnTo>
                                  <a:pt x="2315" y="2128"/>
                                </a:lnTo>
                                <a:lnTo>
                                  <a:pt x="2290" y="2113"/>
                                </a:lnTo>
                                <a:lnTo>
                                  <a:pt x="2267" y="2096"/>
                                </a:lnTo>
                                <a:lnTo>
                                  <a:pt x="2243" y="2078"/>
                                </a:lnTo>
                                <a:lnTo>
                                  <a:pt x="2221" y="2059"/>
                                </a:lnTo>
                                <a:lnTo>
                                  <a:pt x="2200" y="2039"/>
                                </a:lnTo>
                                <a:lnTo>
                                  <a:pt x="2179" y="2017"/>
                                </a:lnTo>
                                <a:lnTo>
                                  <a:pt x="2158" y="1995"/>
                                </a:lnTo>
                                <a:lnTo>
                                  <a:pt x="2138" y="1971"/>
                                </a:lnTo>
                                <a:lnTo>
                                  <a:pt x="2120" y="1948"/>
                                </a:lnTo>
                                <a:lnTo>
                                  <a:pt x="2102" y="1923"/>
                                </a:lnTo>
                                <a:lnTo>
                                  <a:pt x="2086" y="1897"/>
                                </a:lnTo>
                                <a:lnTo>
                                  <a:pt x="2070" y="1871"/>
                                </a:lnTo>
                                <a:lnTo>
                                  <a:pt x="2055" y="1844"/>
                                </a:lnTo>
                                <a:lnTo>
                                  <a:pt x="2041" y="1816"/>
                                </a:lnTo>
                                <a:lnTo>
                                  <a:pt x="2029" y="1788"/>
                                </a:lnTo>
                                <a:lnTo>
                                  <a:pt x="2016" y="1758"/>
                                </a:lnTo>
                                <a:lnTo>
                                  <a:pt x="2005" y="1729"/>
                                </a:lnTo>
                                <a:lnTo>
                                  <a:pt x="1996" y="1700"/>
                                </a:lnTo>
                                <a:lnTo>
                                  <a:pt x="1987" y="1670"/>
                                </a:lnTo>
                                <a:lnTo>
                                  <a:pt x="1979" y="1640"/>
                                </a:lnTo>
                                <a:lnTo>
                                  <a:pt x="1974" y="1608"/>
                                </a:lnTo>
                                <a:lnTo>
                                  <a:pt x="1968" y="1577"/>
                                </a:lnTo>
                                <a:lnTo>
                                  <a:pt x="1965" y="1547"/>
                                </a:lnTo>
                                <a:lnTo>
                                  <a:pt x="1963" y="1515"/>
                                </a:lnTo>
                                <a:lnTo>
                                  <a:pt x="1961" y="1484"/>
                                </a:lnTo>
                                <a:lnTo>
                                  <a:pt x="1961" y="1453"/>
                                </a:lnTo>
                                <a:lnTo>
                                  <a:pt x="1963" y="1420"/>
                                </a:lnTo>
                                <a:lnTo>
                                  <a:pt x="1966" y="1390"/>
                                </a:lnTo>
                                <a:lnTo>
                                  <a:pt x="1970" y="1360"/>
                                </a:lnTo>
                                <a:lnTo>
                                  <a:pt x="1976" y="1330"/>
                                </a:lnTo>
                                <a:lnTo>
                                  <a:pt x="1983" y="1302"/>
                                </a:lnTo>
                                <a:lnTo>
                                  <a:pt x="1991" y="1276"/>
                                </a:lnTo>
                                <a:lnTo>
                                  <a:pt x="1999" y="1249"/>
                                </a:lnTo>
                                <a:lnTo>
                                  <a:pt x="2011" y="1224"/>
                                </a:lnTo>
                                <a:lnTo>
                                  <a:pt x="2022" y="1200"/>
                                </a:lnTo>
                                <a:lnTo>
                                  <a:pt x="2035" y="1177"/>
                                </a:lnTo>
                                <a:lnTo>
                                  <a:pt x="2049" y="1156"/>
                                </a:lnTo>
                                <a:lnTo>
                                  <a:pt x="2063" y="1135"/>
                                </a:lnTo>
                                <a:lnTo>
                                  <a:pt x="2079" y="1115"/>
                                </a:lnTo>
                                <a:lnTo>
                                  <a:pt x="2096" y="1097"/>
                                </a:lnTo>
                                <a:lnTo>
                                  <a:pt x="2114" y="1081"/>
                                </a:lnTo>
                                <a:lnTo>
                                  <a:pt x="2133" y="1065"/>
                                </a:lnTo>
                                <a:lnTo>
                                  <a:pt x="2152" y="1050"/>
                                </a:lnTo>
                                <a:lnTo>
                                  <a:pt x="2172" y="1037"/>
                                </a:lnTo>
                                <a:lnTo>
                                  <a:pt x="2193" y="1026"/>
                                </a:lnTo>
                                <a:lnTo>
                                  <a:pt x="2214" y="1014"/>
                                </a:lnTo>
                                <a:lnTo>
                                  <a:pt x="2238" y="1005"/>
                                </a:lnTo>
                                <a:lnTo>
                                  <a:pt x="2260" y="998"/>
                                </a:lnTo>
                                <a:lnTo>
                                  <a:pt x="2284" y="992"/>
                                </a:lnTo>
                                <a:lnTo>
                                  <a:pt x="2308" y="986"/>
                                </a:lnTo>
                                <a:lnTo>
                                  <a:pt x="2333" y="983"/>
                                </a:lnTo>
                                <a:lnTo>
                                  <a:pt x="2359" y="981"/>
                                </a:lnTo>
                                <a:lnTo>
                                  <a:pt x="2384" y="981"/>
                                </a:lnTo>
                                <a:lnTo>
                                  <a:pt x="2411" y="982"/>
                                </a:lnTo>
                                <a:lnTo>
                                  <a:pt x="2437" y="984"/>
                                </a:lnTo>
                                <a:lnTo>
                                  <a:pt x="2465" y="989"/>
                                </a:lnTo>
                                <a:lnTo>
                                  <a:pt x="2492" y="994"/>
                                </a:lnTo>
                                <a:lnTo>
                                  <a:pt x="2520" y="1002"/>
                                </a:lnTo>
                                <a:lnTo>
                                  <a:pt x="2548" y="1011"/>
                                </a:lnTo>
                                <a:close/>
                                <a:moveTo>
                                  <a:pt x="3825" y="5243"/>
                                </a:moveTo>
                                <a:lnTo>
                                  <a:pt x="3845" y="5244"/>
                                </a:lnTo>
                                <a:lnTo>
                                  <a:pt x="3864" y="5247"/>
                                </a:lnTo>
                                <a:lnTo>
                                  <a:pt x="3883" y="5250"/>
                                </a:lnTo>
                                <a:lnTo>
                                  <a:pt x="3902" y="5254"/>
                                </a:lnTo>
                                <a:lnTo>
                                  <a:pt x="3920" y="5260"/>
                                </a:lnTo>
                                <a:lnTo>
                                  <a:pt x="3938" y="5266"/>
                                </a:lnTo>
                                <a:lnTo>
                                  <a:pt x="3955" y="5272"/>
                                </a:lnTo>
                                <a:lnTo>
                                  <a:pt x="3972" y="5280"/>
                                </a:lnTo>
                                <a:lnTo>
                                  <a:pt x="3988" y="5288"/>
                                </a:lnTo>
                                <a:lnTo>
                                  <a:pt x="4004" y="5297"/>
                                </a:lnTo>
                                <a:lnTo>
                                  <a:pt x="4020" y="5307"/>
                                </a:lnTo>
                                <a:lnTo>
                                  <a:pt x="4034" y="5318"/>
                                </a:lnTo>
                                <a:lnTo>
                                  <a:pt x="4049" y="5329"/>
                                </a:lnTo>
                                <a:lnTo>
                                  <a:pt x="4062" y="5342"/>
                                </a:lnTo>
                                <a:lnTo>
                                  <a:pt x="4076" y="5354"/>
                                </a:lnTo>
                                <a:lnTo>
                                  <a:pt x="4088" y="5368"/>
                                </a:lnTo>
                                <a:lnTo>
                                  <a:pt x="4100" y="5382"/>
                                </a:lnTo>
                                <a:lnTo>
                                  <a:pt x="4111" y="5397"/>
                                </a:lnTo>
                                <a:lnTo>
                                  <a:pt x="4122" y="5412"/>
                                </a:lnTo>
                                <a:lnTo>
                                  <a:pt x="4132" y="5428"/>
                                </a:lnTo>
                                <a:lnTo>
                                  <a:pt x="4141" y="5444"/>
                                </a:lnTo>
                                <a:lnTo>
                                  <a:pt x="4148" y="5461"/>
                                </a:lnTo>
                                <a:lnTo>
                                  <a:pt x="4156" y="5479"/>
                                </a:lnTo>
                                <a:lnTo>
                                  <a:pt x="4163" y="5496"/>
                                </a:lnTo>
                                <a:lnTo>
                                  <a:pt x="4169" y="5514"/>
                                </a:lnTo>
                                <a:lnTo>
                                  <a:pt x="4174" y="5532"/>
                                </a:lnTo>
                                <a:lnTo>
                                  <a:pt x="4178" y="5551"/>
                                </a:lnTo>
                                <a:lnTo>
                                  <a:pt x="4181" y="5572"/>
                                </a:lnTo>
                                <a:lnTo>
                                  <a:pt x="4183" y="5591"/>
                                </a:lnTo>
                                <a:lnTo>
                                  <a:pt x="4185" y="5611"/>
                                </a:lnTo>
                                <a:lnTo>
                                  <a:pt x="4185" y="5631"/>
                                </a:lnTo>
                                <a:lnTo>
                                  <a:pt x="4185" y="5651"/>
                                </a:lnTo>
                                <a:lnTo>
                                  <a:pt x="4183" y="5672"/>
                                </a:lnTo>
                                <a:lnTo>
                                  <a:pt x="4181" y="5693"/>
                                </a:lnTo>
                                <a:lnTo>
                                  <a:pt x="4178" y="5713"/>
                                </a:lnTo>
                                <a:lnTo>
                                  <a:pt x="4173" y="5732"/>
                                </a:lnTo>
                                <a:lnTo>
                                  <a:pt x="4169" y="5752"/>
                                </a:lnTo>
                                <a:lnTo>
                                  <a:pt x="4162" y="5771"/>
                                </a:lnTo>
                                <a:lnTo>
                                  <a:pt x="4155" y="5790"/>
                                </a:lnTo>
                                <a:lnTo>
                                  <a:pt x="4148" y="5808"/>
                                </a:lnTo>
                                <a:lnTo>
                                  <a:pt x="4139" y="5826"/>
                                </a:lnTo>
                                <a:lnTo>
                                  <a:pt x="4131" y="5843"/>
                                </a:lnTo>
                                <a:lnTo>
                                  <a:pt x="4120" y="5859"/>
                                </a:lnTo>
                                <a:lnTo>
                                  <a:pt x="4109" y="5876"/>
                                </a:lnTo>
                                <a:lnTo>
                                  <a:pt x="4098" y="5892"/>
                                </a:lnTo>
                                <a:lnTo>
                                  <a:pt x="4086" y="5908"/>
                                </a:lnTo>
                                <a:lnTo>
                                  <a:pt x="4073" y="5922"/>
                                </a:lnTo>
                                <a:lnTo>
                                  <a:pt x="4060" y="5937"/>
                                </a:lnTo>
                                <a:lnTo>
                                  <a:pt x="4047" y="5950"/>
                                </a:lnTo>
                                <a:lnTo>
                                  <a:pt x="4032" y="5963"/>
                                </a:lnTo>
                                <a:lnTo>
                                  <a:pt x="4017" y="5975"/>
                                </a:lnTo>
                                <a:lnTo>
                                  <a:pt x="4002" y="5986"/>
                                </a:lnTo>
                                <a:lnTo>
                                  <a:pt x="3986" y="5997"/>
                                </a:lnTo>
                                <a:lnTo>
                                  <a:pt x="3969" y="6006"/>
                                </a:lnTo>
                                <a:lnTo>
                                  <a:pt x="3953" y="6015"/>
                                </a:lnTo>
                                <a:lnTo>
                                  <a:pt x="3935" y="6024"/>
                                </a:lnTo>
                                <a:lnTo>
                                  <a:pt x="3917" y="6031"/>
                                </a:lnTo>
                                <a:lnTo>
                                  <a:pt x="3899" y="6038"/>
                                </a:lnTo>
                                <a:lnTo>
                                  <a:pt x="3881" y="6043"/>
                                </a:lnTo>
                                <a:lnTo>
                                  <a:pt x="3862" y="6048"/>
                                </a:lnTo>
                                <a:lnTo>
                                  <a:pt x="3843" y="6051"/>
                                </a:lnTo>
                                <a:lnTo>
                                  <a:pt x="3824" y="6054"/>
                                </a:lnTo>
                                <a:lnTo>
                                  <a:pt x="3804" y="6056"/>
                                </a:lnTo>
                                <a:lnTo>
                                  <a:pt x="3784" y="6057"/>
                                </a:lnTo>
                                <a:lnTo>
                                  <a:pt x="3765" y="6056"/>
                                </a:lnTo>
                                <a:lnTo>
                                  <a:pt x="3744" y="6054"/>
                                </a:lnTo>
                                <a:lnTo>
                                  <a:pt x="3725" y="6051"/>
                                </a:lnTo>
                                <a:lnTo>
                                  <a:pt x="3706" y="6048"/>
                                </a:lnTo>
                                <a:lnTo>
                                  <a:pt x="3688" y="6043"/>
                                </a:lnTo>
                                <a:lnTo>
                                  <a:pt x="3671" y="6038"/>
                                </a:lnTo>
                                <a:lnTo>
                                  <a:pt x="3653" y="6031"/>
                                </a:lnTo>
                                <a:lnTo>
                                  <a:pt x="3636" y="6023"/>
                                </a:lnTo>
                                <a:lnTo>
                                  <a:pt x="3619" y="6015"/>
                                </a:lnTo>
                                <a:lnTo>
                                  <a:pt x="3602" y="6006"/>
                                </a:lnTo>
                                <a:lnTo>
                                  <a:pt x="3587" y="5996"/>
                                </a:lnTo>
                                <a:lnTo>
                                  <a:pt x="3571" y="5985"/>
                                </a:lnTo>
                                <a:lnTo>
                                  <a:pt x="3556" y="5973"/>
                                </a:lnTo>
                                <a:lnTo>
                                  <a:pt x="3543" y="5960"/>
                                </a:lnTo>
                                <a:lnTo>
                                  <a:pt x="3529" y="5947"/>
                                </a:lnTo>
                                <a:lnTo>
                                  <a:pt x="3517" y="5933"/>
                                </a:lnTo>
                                <a:lnTo>
                                  <a:pt x="3505" y="5919"/>
                                </a:lnTo>
                                <a:lnTo>
                                  <a:pt x="3493" y="5903"/>
                                </a:lnTo>
                                <a:lnTo>
                                  <a:pt x="3482" y="5888"/>
                                </a:lnTo>
                                <a:lnTo>
                                  <a:pt x="3472" y="5872"/>
                                </a:lnTo>
                                <a:lnTo>
                                  <a:pt x="3463" y="5854"/>
                                </a:lnTo>
                                <a:lnTo>
                                  <a:pt x="3454" y="5837"/>
                                </a:lnTo>
                                <a:lnTo>
                                  <a:pt x="3447" y="5819"/>
                                </a:lnTo>
                                <a:lnTo>
                                  <a:pt x="3440" y="5800"/>
                                </a:lnTo>
                                <a:lnTo>
                                  <a:pt x="3434" y="5781"/>
                                </a:lnTo>
                                <a:lnTo>
                                  <a:pt x="3429" y="5762"/>
                                </a:lnTo>
                                <a:lnTo>
                                  <a:pt x="3424" y="5742"/>
                                </a:lnTo>
                                <a:lnTo>
                                  <a:pt x="3421" y="5722"/>
                                </a:lnTo>
                                <a:lnTo>
                                  <a:pt x="3419" y="5701"/>
                                </a:lnTo>
                                <a:lnTo>
                                  <a:pt x="3418" y="5680"/>
                                </a:lnTo>
                                <a:lnTo>
                                  <a:pt x="3418" y="5659"/>
                                </a:lnTo>
                                <a:lnTo>
                                  <a:pt x="3418" y="5638"/>
                                </a:lnTo>
                                <a:lnTo>
                                  <a:pt x="3420" y="5616"/>
                                </a:lnTo>
                                <a:lnTo>
                                  <a:pt x="3422" y="5596"/>
                                </a:lnTo>
                                <a:lnTo>
                                  <a:pt x="3425" y="5575"/>
                                </a:lnTo>
                                <a:lnTo>
                                  <a:pt x="3430" y="5555"/>
                                </a:lnTo>
                                <a:lnTo>
                                  <a:pt x="3435" y="5536"/>
                                </a:lnTo>
                                <a:lnTo>
                                  <a:pt x="3441" y="5515"/>
                                </a:lnTo>
                                <a:lnTo>
                                  <a:pt x="3449" y="5496"/>
                                </a:lnTo>
                                <a:lnTo>
                                  <a:pt x="3457" y="5479"/>
                                </a:lnTo>
                                <a:lnTo>
                                  <a:pt x="3466" y="5461"/>
                                </a:lnTo>
                                <a:lnTo>
                                  <a:pt x="3475" y="5443"/>
                                </a:lnTo>
                                <a:lnTo>
                                  <a:pt x="3485" y="5427"/>
                                </a:lnTo>
                                <a:lnTo>
                                  <a:pt x="3496" y="5410"/>
                                </a:lnTo>
                                <a:lnTo>
                                  <a:pt x="3507" y="5394"/>
                                </a:lnTo>
                                <a:lnTo>
                                  <a:pt x="3519" y="5380"/>
                                </a:lnTo>
                                <a:lnTo>
                                  <a:pt x="3533" y="5365"/>
                                </a:lnTo>
                                <a:lnTo>
                                  <a:pt x="3546" y="5352"/>
                                </a:lnTo>
                                <a:lnTo>
                                  <a:pt x="3561" y="5338"/>
                                </a:lnTo>
                                <a:lnTo>
                                  <a:pt x="3575" y="5326"/>
                                </a:lnTo>
                                <a:lnTo>
                                  <a:pt x="3591" y="5315"/>
                                </a:lnTo>
                                <a:lnTo>
                                  <a:pt x="3607" y="5304"/>
                                </a:lnTo>
                                <a:lnTo>
                                  <a:pt x="3622" y="5295"/>
                                </a:lnTo>
                                <a:lnTo>
                                  <a:pt x="3639" y="5285"/>
                                </a:lnTo>
                                <a:lnTo>
                                  <a:pt x="3656" y="5277"/>
                                </a:lnTo>
                                <a:lnTo>
                                  <a:pt x="3674" y="5269"/>
                                </a:lnTo>
                                <a:lnTo>
                                  <a:pt x="3692" y="5262"/>
                                </a:lnTo>
                                <a:lnTo>
                                  <a:pt x="3710" y="5257"/>
                                </a:lnTo>
                                <a:lnTo>
                                  <a:pt x="3729" y="5252"/>
                                </a:lnTo>
                                <a:lnTo>
                                  <a:pt x="3748" y="5249"/>
                                </a:lnTo>
                                <a:lnTo>
                                  <a:pt x="3767" y="5245"/>
                                </a:lnTo>
                                <a:lnTo>
                                  <a:pt x="3786" y="5244"/>
                                </a:lnTo>
                                <a:lnTo>
                                  <a:pt x="3806" y="5243"/>
                                </a:lnTo>
                                <a:lnTo>
                                  <a:pt x="3825" y="5243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3187"/>
                        <wps:cNvSpPr>
                          <a:spLocks/>
                        </wps:cNvSpPr>
                        <wps:spPr bwMode="auto">
                          <a:xfrm>
                            <a:off x="7647" y="2438"/>
                            <a:ext cx="1931" cy="3704"/>
                          </a:xfrm>
                          <a:custGeom>
                            <a:avLst/>
                            <a:gdLst>
                              <a:gd name="T0" fmla="*/ 5553 w 5794"/>
                              <a:gd name="T1" fmla="*/ 10442 h 11113"/>
                              <a:gd name="T2" fmla="*/ 5500 w 5794"/>
                              <a:gd name="T3" fmla="*/ 9439 h 11113"/>
                              <a:gd name="T4" fmla="*/ 5471 w 5794"/>
                              <a:gd name="T5" fmla="*/ 8771 h 11113"/>
                              <a:gd name="T6" fmla="*/ 5457 w 5794"/>
                              <a:gd name="T7" fmla="*/ 8270 h 11113"/>
                              <a:gd name="T8" fmla="*/ 5452 w 5794"/>
                              <a:gd name="T9" fmla="*/ 7769 h 11113"/>
                              <a:gd name="T10" fmla="*/ 5458 w 5794"/>
                              <a:gd name="T11" fmla="*/ 7268 h 11113"/>
                              <a:gd name="T12" fmla="*/ 5477 w 5794"/>
                              <a:gd name="T13" fmla="*/ 6767 h 11113"/>
                              <a:gd name="T14" fmla="*/ 5512 w 5794"/>
                              <a:gd name="T15" fmla="*/ 6264 h 11113"/>
                              <a:gd name="T16" fmla="*/ 5565 w 5794"/>
                              <a:gd name="T17" fmla="*/ 5761 h 11113"/>
                              <a:gd name="T18" fmla="*/ 5627 w 5794"/>
                              <a:gd name="T19" fmla="*/ 5230 h 11113"/>
                              <a:gd name="T20" fmla="*/ 5678 w 5794"/>
                              <a:gd name="T21" fmla="*/ 4695 h 11113"/>
                              <a:gd name="T22" fmla="*/ 5721 w 5794"/>
                              <a:gd name="T23" fmla="*/ 4153 h 11113"/>
                              <a:gd name="T24" fmla="*/ 5755 w 5794"/>
                              <a:gd name="T25" fmla="*/ 3610 h 11113"/>
                              <a:gd name="T26" fmla="*/ 5777 w 5794"/>
                              <a:gd name="T27" fmla="*/ 3064 h 11113"/>
                              <a:gd name="T28" fmla="*/ 5790 w 5794"/>
                              <a:gd name="T29" fmla="*/ 2519 h 11113"/>
                              <a:gd name="T30" fmla="*/ 5794 w 5794"/>
                              <a:gd name="T31" fmla="*/ 1973 h 11113"/>
                              <a:gd name="T32" fmla="*/ 5787 w 5794"/>
                              <a:gd name="T33" fmla="*/ 1429 h 11113"/>
                              <a:gd name="T34" fmla="*/ 5770 w 5794"/>
                              <a:gd name="T35" fmla="*/ 889 h 11113"/>
                              <a:gd name="T36" fmla="*/ 5741 w 5794"/>
                              <a:gd name="T37" fmla="*/ 354 h 11113"/>
                              <a:gd name="T38" fmla="*/ 5539 w 5794"/>
                              <a:gd name="T39" fmla="*/ 65 h 11113"/>
                              <a:gd name="T40" fmla="*/ 5007 w 5794"/>
                              <a:gd name="T41" fmla="*/ 264 h 11113"/>
                              <a:gd name="T42" fmla="*/ 3947 w 5794"/>
                              <a:gd name="T43" fmla="*/ 680 h 11113"/>
                              <a:gd name="T44" fmla="*/ 2887 w 5794"/>
                              <a:gd name="T45" fmla="*/ 1096 h 11113"/>
                              <a:gd name="T46" fmla="*/ 2355 w 5794"/>
                              <a:gd name="T47" fmla="*/ 1296 h 11113"/>
                              <a:gd name="T48" fmla="*/ 1819 w 5794"/>
                              <a:gd name="T49" fmla="*/ 1488 h 11113"/>
                              <a:gd name="T50" fmla="*/ 1280 w 5794"/>
                              <a:gd name="T51" fmla="*/ 1666 h 11113"/>
                              <a:gd name="T52" fmla="*/ 736 w 5794"/>
                              <a:gd name="T53" fmla="*/ 1829 h 11113"/>
                              <a:gd name="T54" fmla="*/ 185 w 5794"/>
                              <a:gd name="T55" fmla="*/ 1973 h 11113"/>
                              <a:gd name="T56" fmla="*/ 33 w 5794"/>
                              <a:gd name="T57" fmla="*/ 2223 h 11113"/>
                              <a:gd name="T58" fmla="*/ 83 w 5794"/>
                              <a:gd name="T59" fmla="*/ 2532 h 11113"/>
                              <a:gd name="T60" fmla="*/ 131 w 5794"/>
                              <a:gd name="T61" fmla="*/ 2841 h 11113"/>
                              <a:gd name="T62" fmla="*/ 180 w 5794"/>
                              <a:gd name="T63" fmla="*/ 3151 h 11113"/>
                              <a:gd name="T64" fmla="*/ 225 w 5794"/>
                              <a:gd name="T65" fmla="*/ 3461 h 11113"/>
                              <a:gd name="T66" fmla="*/ 281 w 5794"/>
                              <a:gd name="T67" fmla="*/ 3873 h 11113"/>
                              <a:gd name="T68" fmla="*/ 352 w 5794"/>
                              <a:gd name="T69" fmla="*/ 4490 h 11113"/>
                              <a:gd name="T70" fmla="*/ 403 w 5794"/>
                              <a:gd name="T71" fmla="*/ 5105 h 11113"/>
                              <a:gd name="T72" fmla="*/ 438 w 5794"/>
                              <a:gd name="T73" fmla="*/ 5720 h 11113"/>
                              <a:gd name="T74" fmla="*/ 457 w 5794"/>
                              <a:gd name="T75" fmla="*/ 6334 h 11113"/>
                              <a:gd name="T76" fmla="*/ 463 w 5794"/>
                              <a:gd name="T77" fmla="*/ 6949 h 11113"/>
                              <a:gd name="T78" fmla="*/ 454 w 5794"/>
                              <a:gd name="T79" fmla="*/ 7564 h 11113"/>
                              <a:gd name="T80" fmla="*/ 432 w 5794"/>
                              <a:gd name="T81" fmla="*/ 8179 h 11113"/>
                              <a:gd name="T82" fmla="*/ 401 w 5794"/>
                              <a:gd name="T83" fmla="*/ 8794 h 11113"/>
                              <a:gd name="T84" fmla="*/ 360 w 5794"/>
                              <a:gd name="T85" fmla="*/ 9411 h 11113"/>
                              <a:gd name="T86" fmla="*/ 308 w 5794"/>
                              <a:gd name="T87" fmla="*/ 10027 h 11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5794" h="11113">
                                <a:moveTo>
                                  <a:pt x="5588" y="11113"/>
                                </a:moveTo>
                                <a:lnTo>
                                  <a:pt x="5571" y="10777"/>
                                </a:lnTo>
                                <a:lnTo>
                                  <a:pt x="5553" y="10442"/>
                                </a:lnTo>
                                <a:lnTo>
                                  <a:pt x="5535" y="10107"/>
                                </a:lnTo>
                                <a:lnTo>
                                  <a:pt x="5517" y="9773"/>
                                </a:lnTo>
                                <a:lnTo>
                                  <a:pt x="5500" y="9439"/>
                                </a:lnTo>
                                <a:lnTo>
                                  <a:pt x="5485" y="9105"/>
                                </a:lnTo>
                                <a:lnTo>
                                  <a:pt x="5478" y="8938"/>
                                </a:lnTo>
                                <a:lnTo>
                                  <a:pt x="5471" y="8771"/>
                                </a:lnTo>
                                <a:lnTo>
                                  <a:pt x="5466" y="8604"/>
                                </a:lnTo>
                                <a:lnTo>
                                  <a:pt x="5461" y="8437"/>
                                </a:lnTo>
                                <a:lnTo>
                                  <a:pt x="5457" y="8270"/>
                                </a:lnTo>
                                <a:lnTo>
                                  <a:pt x="5455" y="8103"/>
                                </a:lnTo>
                                <a:lnTo>
                                  <a:pt x="5452" y="7936"/>
                                </a:lnTo>
                                <a:lnTo>
                                  <a:pt x="5452" y="7769"/>
                                </a:lnTo>
                                <a:lnTo>
                                  <a:pt x="5452" y="7602"/>
                                </a:lnTo>
                                <a:lnTo>
                                  <a:pt x="5455" y="7435"/>
                                </a:lnTo>
                                <a:lnTo>
                                  <a:pt x="5458" y="7268"/>
                                </a:lnTo>
                                <a:lnTo>
                                  <a:pt x="5462" y="7101"/>
                                </a:lnTo>
                                <a:lnTo>
                                  <a:pt x="5469" y="6934"/>
                                </a:lnTo>
                                <a:lnTo>
                                  <a:pt x="5477" y="6767"/>
                                </a:lnTo>
                                <a:lnTo>
                                  <a:pt x="5487" y="6599"/>
                                </a:lnTo>
                                <a:lnTo>
                                  <a:pt x="5498" y="6432"/>
                                </a:lnTo>
                                <a:lnTo>
                                  <a:pt x="5512" y="6264"/>
                                </a:lnTo>
                                <a:lnTo>
                                  <a:pt x="5527" y="6097"/>
                                </a:lnTo>
                                <a:lnTo>
                                  <a:pt x="5545" y="5929"/>
                                </a:lnTo>
                                <a:lnTo>
                                  <a:pt x="5565" y="5761"/>
                                </a:lnTo>
                                <a:lnTo>
                                  <a:pt x="5587" y="5585"/>
                                </a:lnTo>
                                <a:lnTo>
                                  <a:pt x="5607" y="5408"/>
                                </a:lnTo>
                                <a:lnTo>
                                  <a:pt x="5627" y="5230"/>
                                </a:lnTo>
                                <a:lnTo>
                                  <a:pt x="5645" y="5052"/>
                                </a:lnTo>
                                <a:lnTo>
                                  <a:pt x="5663" y="4874"/>
                                </a:lnTo>
                                <a:lnTo>
                                  <a:pt x="5678" y="4695"/>
                                </a:lnTo>
                                <a:lnTo>
                                  <a:pt x="5694" y="4514"/>
                                </a:lnTo>
                                <a:lnTo>
                                  <a:pt x="5708" y="4334"/>
                                </a:lnTo>
                                <a:lnTo>
                                  <a:pt x="5721" y="4153"/>
                                </a:lnTo>
                                <a:lnTo>
                                  <a:pt x="5733" y="3973"/>
                                </a:lnTo>
                                <a:lnTo>
                                  <a:pt x="5744" y="3791"/>
                                </a:lnTo>
                                <a:lnTo>
                                  <a:pt x="5755" y="3610"/>
                                </a:lnTo>
                                <a:lnTo>
                                  <a:pt x="5764" y="3428"/>
                                </a:lnTo>
                                <a:lnTo>
                                  <a:pt x="5771" y="3246"/>
                                </a:lnTo>
                                <a:lnTo>
                                  <a:pt x="5777" y="3064"/>
                                </a:lnTo>
                                <a:lnTo>
                                  <a:pt x="5783" y="2883"/>
                                </a:lnTo>
                                <a:lnTo>
                                  <a:pt x="5787" y="2700"/>
                                </a:lnTo>
                                <a:lnTo>
                                  <a:pt x="5790" y="2519"/>
                                </a:lnTo>
                                <a:lnTo>
                                  <a:pt x="5793" y="2336"/>
                                </a:lnTo>
                                <a:lnTo>
                                  <a:pt x="5794" y="2154"/>
                                </a:lnTo>
                                <a:lnTo>
                                  <a:pt x="5794" y="1973"/>
                                </a:lnTo>
                                <a:lnTo>
                                  <a:pt x="5793" y="1791"/>
                                </a:lnTo>
                                <a:lnTo>
                                  <a:pt x="5790" y="1610"/>
                                </a:lnTo>
                                <a:lnTo>
                                  <a:pt x="5787" y="1429"/>
                                </a:lnTo>
                                <a:lnTo>
                                  <a:pt x="5783" y="1249"/>
                                </a:lnTo>
                                <a:lnTo>
                                  <a:pt x="5777" y="1069"/>
                                </a:lnTo>
                                <a:lnTo>
                                  <a:pt x="5770" y="889"/>
                                </a:lnTo>
                                <a:lnTo>
                                  <a:pt x="5761" y="710"/>
                                </a:lnTo>
                                <a:lnTo>
                                  <a:pt x="5752" y="532"/>
                                </a:lnTo>
                                <a:lnTo>
                                  <a:pt x="5741" y="354"/>
                                </a:lnTo>
                                <a:lnTo>
                                  <a:pt x="5730" y="177"/>
                                </a:lnTo>
                                <a:lnTo>
                                  <a:pt x="5717" y="0"/>
                                </a:lnTo>
                                <a:lnTo>
                                  <a:pt x="5539" y="65"/>
                                </a:lnTo>
                                <a:lnTo>
                                  <a:pt x="5362" y="130"/>
                                </a:lnTo>
                                <a:lnTo>
                                  <a:pt x="5184" y="197"/>
                                </a:lnTo>
                                <a:lnTo>
                                  <a:pt x="5007" y="264"/>
                                </a:lnTo>
                                <a:lnTo>
                                  <a:pt x="4653" y="401"/>
                                </a:lnTo>
                                <a:lnTo>
                                  <a:pt x="4300" y="540"/>
                                </a:lnTo>
                                <a:lnTo>
                                  <a:pt x="3947" y="680"/>
                                </a:lnTo>
                                <a:lnTo>
                                  <a:pt x="3594" y="820"/>
                                </a:lnTo>
                                <a:lnTo>
                                  <a:pt x="3241" y="959"/>
                                </a:lnTo>
                                <a:lnTo>
                                  <a:pt x="2887" y="1096"/>
                                </a:lnTo>
                                <a:lnTo>
                                  <a:pt x="2710" y="1163"/>
                                </a:lnTo>
                                <a:lnTo>
                                  <a:pt x="2532" y="1230"/>
                                </a:lnTo>
                                <a:lnTo>
                                  <a:pt x="2355" y="1296"/>
                                </a:lnTo>
                                <a:lnTo>
                                  <a:pt x="2176" y="1361"/>
                                </a:lnTo>
                                <a:lnTo>
                                  <a:pt x="1998" y="1425"/>
                                </a:lnTo>
                                <a:lnTo>
                                  <a:pt x="1819" y="1488"/>
                                </a:lnTo>
                                <a:lnTo>
                                  <a:pt x="1640" y="1548"/>
                                </a:lnTo>
                                <a:lnTo>
                                  <a:pt x="1460" y="1608"/>
                                </a:lnTo>
                                <a:lnTo>
                                  <a:pt x="1280" y="1666"/>
                                </a:lnTo>
                                <a:lnTo>
                                  <a:pt x="1100" y="1722"/>
                                </a:lnTo>
                                <a:lnTo>
                                  <a:pt x="917" y="1777"/>
                                </a:lnTo>
                                <a:lnTo>
                                  <a:pt x="736" y="1829"/>
                                </a:lnTo>
                                <a:lnTo>
                                  <a:pt x="552" y="1880"/>
                                </a:lnTo>
                                <a:lnTo>
                                  <a:pt x="370" y="1928"/>
                                </a:lnTo>
                                <a:lnTo>
                                  <a:pt x="185" y="1973"/>
                                </a:lnTo>
                                <a:lnTo>
                                  <a:pt x="0" y="2017"/>
                                </a:lnTo>
                                <a:lnTo>
                                  <a:pt x="16" y="2120"/>
                                </a:lnTo>
                                <a:lnTo>
                                  <a:pt x="33" y="2223"/>
                                </a:lnTo>
                                <a:lnTo>
                                  <a:pt x="50" y="2326"/>
                                </a:lnTo>
                                <a:lnTo>
                                  <a:pt x="66" y="2429"/>
                                </a:lnTo>
                                <a:lnTo>
                                  <a:pt x="83" y="2532"/>
                                </a:lnTo>
                                <a:lnTo>
                                  <a:pt x="99" y="2635"/>
                                </a:lnTo>
                                <a:lnTo>
                                  <a:pt x="116" y="2738"/>
                                </a:lnTo>
                                <a:lnTo>
                                  <a:pt x="131" y="2841"/>
                                </a:lnTo>
                                <a:lnTo>
                                  <a:pt x="148" y="2944"/>
                                </a:lnTo>
                                <a:lnTo>
                                  <a:pt x="164" y="3047"/>
                                </a:lnTo>
                                <a:lnTo>
                                  <a:pt x="180" y="3151"/>
                                </a:lnTo>
                                <a:lnTo>
                                  <a:pt x="195" y="3255"/>
                                </a:lnTo>
                                <a:lnTo>
                                  <a:pt x="211" y="3358"/>
                                </a:lnTo>
                                <a:lnTo>
                                  <a:pt x="225" y="3461"/>
                                </a:lnTo>
                                <a:lnTo>
                                  <a:pt x="240" y="3564"/>
                                </a:lnTo>
                                <a:lnTo>
                                  <a:pt x="255" y="3667"/>
                                </a:lnTo>
                                <a:lnTo>
                                  <a:pt x="281" y="3873"/>
                                </a:lnTo>
                                <a:lnTo>
                                  <a:pt x="307" y="4078"/>
                                </a:lnTo>
                                <a:lnTo>
                                  <a:pt x="331" y="4283"/>
                                </a:lnTo>
                                <a:lnTo>
                                  <a:pt x="352" y="4490"/>
                                </a:lnTo>
                                <a:lnTo>
                                  <a:pt x="371" y="4695"/>
                                </a:lnTo>
                                <a:lnTo>
                                  <a:pt x="388" y="4900"/>
                                </a:lnTo>
                                <a:lnTo>
                                  <a:pt x="403" y="5105"/>
                                </a:lnTo>
                                <a:lnTo>
                                  <a:pt x="417" y="5310"/>
                                </a:lnTo>
                                <a:lnTo>
                                  <a:pt x="428" y="5515"/>
                                </a:lnTo>
                                <a:lnTo>
                                  <a:pt x="438" y="5720"/>
                                </a:lnTo>
                                <a:lnTo>
                                  <a:pt x="446" y="5925"/>
                                </a:lnTo>
                                <a:lnTo>
                                  <a:pt x="453" y="6130"/>
                                </a:lnTo>
                                <a:lnTo>
                                  <a:pt x="457" y="6334"/>
                                </a:lnTo>
                                <a:lnTo>
                                  <a:pt x="460" y="6539"/>
                                </a:lnTo>
                                <a:lnTo>
                                  <a:pt x="463" y="6744"/>
                                </a:lnTo>
                                <a:lnTo>
                                  <a:pt x="463" y="6949"/>
                                </a:lnTo>
                                <a:lnTo>
                                  <a:pt x="460" y="7154"/>
                                </a:lnTo>
                                <a:lnTo>
                                  <a:pt x="458" y="7359"/>
                                </a:lnTo>
                                <a:lnTo>
                                  <a:pt x="454" y="7564"/>
                                </a:lnTo>
                                <a:lnTo>
                                  <a:pt x="448" y="7769"/>
                                </a:lnTo>
                                <a:lnTo>
                                  <a:pt x="441" y="7974"/>
                                </a:lnTo>
                                <a:lnTo>
                                  <a:pt x="432" y="8179"/>
                                </a:lnTo>
                                <a:lnTo>
                                  <a:pt x="424" y="8384"/>
                                </a:lnTo>
                                <a:lnTo>
                                  <a:pt x="413" y="8589"/>
                                </a:lnTo>
                                <a:lnTo>
                                  <a:pt x="401" y="8794"/>
                                </a:lnTo>
                                <a:lnTo>
                                  <a:pt x="388" y="9000"/>
                                </a:lnTo>
                                <a:lnTo>
                                  <a:pt x="374" y="9206"/>
                                </a:lnTo>
                                <a:lnTo>
                                  <a:pt x="360" y="9411"/>
                                </a:lnTo>
                                <a:lnTo>
                                  <a:pt x="343" y="9616"/>
                                </a:lnTo>
                                <a:lnTo>
                                  <a:pt x="326" y="9822"/>
                                </a:lnTo>
                                <a:lnTo>
                                  <a:pt x="308" y="10027"/>
                                </a:lnTo>
                                <a:lnTo>
                                  <a:pt x="289" y="10233"/>
                                </a:lnTo>
                                <a:lnTo>
                                  <a:pt x="5588" y="11113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3188"/>
                        <wps:cNvSpPr>
                          <a:spLocks noEditPoints="1"/>
                        </wps:cNvSpPr>
                        <wps:spPr bwMode="auto">
                          <a:xfrm>
                            <a:off x="7757" y="2545"/>
                            <a:ext cx="1806" cy="3381"/>
                          </a:xfrm>
                          <a:custGeom>
                            <a:avLst/>
                            <a:gdLst>
                              <a:gd name="T0" fmla="*/ 1485 w 5418"/>
                              <a:gd name="T1" fmla="*/ 9793 h 10144"/>
                              <a:gd name="T2" fmla="*/ 1374 w 5418"/>
                              <a:gd name="T3" fmla="*/ 9677 h 10144"/>
                              <a:gd name="T4" fmla="*/ 564 w 5418"/>
                              <a:gd name="T5" fmla="*/ 8972 h 10144"/>
                              <a:gd name="T6" fmla="*/ 95 w 5418"/>
                              <a:gd name="T7" fmla="*/ 9042 h 10144"/>
                              <a:gd name="T8" fmla="*/ 381 w 5418"/>
                              <a:gd name="T9" fmla="*/ 3791 h 10144"/>
                              <a:gd name="T10" fmla="*/ 952 w 5418"/>
                              <a:gd name="T11" fmla="*/ 4127 h 10144"/>
                              <a:gd name="T12" fmla="*/ 397 w 5418"/>
                              <a:gd name="T13" fmla="*/ 4629 h 10144"/>
                              <a:gd name="T14" fmla="*/ 532 w 5418"/>
                              <a:gd name="T15" fmla="*/ 4676 h 10144"/>
                              <a:gd name="T16" fmla="*/ 1009 w 5418"/>
                              <a:gd name="T17" fmla="*/ 4017 h 10144"/>
                              <a:gd name="T18" fmla="*/ 256 w 5418"/>
                              <a:gd name="T19" fmla="*/ 3772 h 10144"/>
                              <a:gd name="T20" fmla="*/ 3009 w 5418"/>
                              <a:gd name="T21" fmla="*/ 5828 h 10144"/>
                              <a:gd name="T22" fmla="*/ 2540 w 5418"/>
                              <a:gd name="T23" fmla="*/ 7145 h 10144"/>
                              <a:gd name="T24" fmla="*/ 1391 w 5418"/>
                              <a:gd name="T25" fmla="*/ 6652 h 10144"/>
                              <a:gd name="T26" fmla="*/ 2060 w 5418"/>
                              <a:gd name="T27" fmla="*/ 5482 h 10144"/>
                              <a:gd name="T28" fmla="*/ 2986 w 5418"/>
                              <a:gd name="T29" fmla="*/ 6148 h 10144"/>
                              <a:gd name="T30" fmla="*/ 2245 w 5418"/>
                              <a:gd name="T31" fmla="*/ 7112 h 10144"/>
                              <a:gd name="T32" fmla="*/ 1466 w 5418"/>
                              <a:gd name="T33" fmla="*/ 6355 h 10144"/>
                              <a:gd name="T34" fmla="*/ 1193 w 5418"/>
                              <a:gd name="T35" fmla="*/ 4593 h 10144"/>
                              <a:gd name="T36" fmla="*/ 1542 w 5418"/>
                              <a:gd name="T37" fmla="*/ 4953 h 10144"/>
                              <a:gd name="T38" fmla="*/ 1075 w 5418"/>
                              <a:gd name="T39" fmla="*/ 5287 h 10144"/>
                              <a:gd name="T40" fmla="*/ 818 w 5418"/>
                              <a:gd name="T41" fmla="*/ 4864 h 10144"/>
                              <a:gd name="T42" fmla="*/ 1302 w 5418"/>
                              <a:gd name="T43" fmla="*/ 4647 h 10144"/>
                              <a:gd name="T44" fmla="*/ 1458 w 5418"/>
                              <a:gd name="T45" fmla="*/ 5055 h 10144"/>
                              <a:gd name="T46" fmla="*/ 988 w 5418"/>
                              <a:gd name="T47" fmla="*/ 5212 h 10144"/>
                              <a:gd name="T48" fmla="*/ 919 w 5418"/>
                              <a:gd name="T49" fmla="*/ 4780 h 10144"/>
                              <a:gd name="T50" fmla="*/ 5117 w 5418"/>
                              <a:gd name="T51" fmla="*/ 981 h 10144"/>
                              <a:gd name="T52" fmla="*/ 5070 w 5418"/>
                              <a:gd name="T53" fmla="*/ 2512 h 10144"/>
                              <a:gd name="T54" fmla="*/ 3676 w 5418"/>
                              <a:gd name="T55" fmla="*/ 2673 h 10144"/>
                              <a:gd name="T56" fmla="*/ 3956 w 5418"/>
                              <a:gd name="T57" fmla="*/ 1170 h 10144"/>
                              <a:gd name="T58" fmla="*/ 5206 w 5418"/>
                              <a:gd name="T59" fmla="*/ 1293 h 10144"/>
                              <a:gd name="T60" fmla="*/ 4750 w 5418"/>
                              <a:gd name="T61" fmla="*/ 2642 h 10144"/>
                              <a:gd name="T62" fmla="*/ 3652 w 5418"/>
                              <a:gd name="T63" fmla="*/ 2345 h 10144"/>
                              <a:gd name="T64" fmla="*/ 4292 w 5418"/>
                              <a:gd name="T65" fmla="*/ 1076 h 10144"/>
                              <a:gd name="T66" fmla="*/ 5396 w 5418"/>
                              <a:gd name="T67" fmla="*/ 202 h 10144"/>
                              <a:gd name="T68" fmla="*/ 5118 w 5418"/>
                              <a:gd name="T69" fmla="*/ 639 h 10144"/>
                              <a:gd name="T70" fmla="*/ 4789 w 5418"/>
                              <a:gd name="T71" fmla="*/ 394 h 10144"/>
                              <a:gd name="T72" fmla="*/ 5115 w 5418"/>
                              <a:gd name="T73" fmla="*/ 46 h 10144"/>
                              <a:gd name="T74" fmla="*/ 5356 w 5418"/>
                              <a:gd name="T75" fmla="*/ 317 h 10144"/>
                              <a:gd name="T76" fmla="*/ 4975 w 5418"/>
                              <a:gd name="T77" fmla="*/ 603 h 10144"/>
                              <a:gd name="T78" fmla="*/ 4875 w 5418"/>
                              <a:gd name="T79" fmla="*/ 220 h 10144"/>
                              <a:gd name="T80" fmla="*/ 4848 w 5418"/>
                              <a:gd name="T81" fmla="*/ 6985 h 10144"/>
                              <a:gd name="T82" fmla="*/ 4586 w 5418"/>
                              <a:gd name="T83" fmla="*/ 8619 h 10144"/>
                              <a:gd name="T84" fmla="*/ 3253 w 5418"/>
                              <a:gd name="T85" fmla="*/ 8238 h 10144"/>
                              <a:gd name="T86" fmla="*/ 3776 w 5418"/>
                              <a:gd name="T87" fmla="*/ 6756 h 10144"/>
                              <a:gd name="T88" fmla="*/ 4874 w 5418"/>
                              <a:gd name="T89" fmla="*/ 7357 h 10144"/>
                              <a:gd name="T90" fmla="*/ 4267 w 5418"/>
                              <a:gd name="T91" fmla="*/ 8643 h 10144"/>
                              <a:gd name="T92" fmla="*/ 3282 w 5418"/>
                              <a:gd name="T93" fmla="*/ 7880 h 10144"/>
                              <a:gd name="T94" fmla="*/ 4097 w 5418"/>
                              <a:gd name="T95" fmla="*/ 6789 h 10144"/>
                              <a:gd name="T96" fmla="*/ 4159 w 5418"/>
                              <a:gd name="T97" fmla="*/ 9414 h 10144"/>
                              <a:gd name="T98" fmla="*/ 3580 w 5418"/>
                              <a:gd name="T99" fmla="*/ 9957 h 10144"/>
                              <a:gd name="T100" fmla="*/ 3121 w 5418"/>
                              <a:gd name="T101" fmla="*/ 9220 h 10144"/>
                              <a:gd name="T102" fmla="*/ 3755 w 5418"/>
                              <a:gd name="T103" fmla="*/ 8889 h 10144"/>
                              <a:gd name="T104" fmla="*/ 4065 w 5418"/>
                              <a:gd name="T105" fmla="*/ 9589 h 10144"/>
                              <a:gd name="T106" fmla="*/ 3432 w 5418"/>
                              <a:gd name="T107" fmla="*/ 9820 h 10144"/>
                              <a:gd name="T108" fmla="*/ 3247 w 5418"/>
                              <a:gd name="T109" fmla="*/ 9086 h 10144"/>
                              <a:gd name="T110" fmla="*/ 1225 w 5418"/>
                              <a:gd name="T111" fmla="*/ 8096 h 10144"/>
                              <a:gd name="T112" fmla="*/ 1278 w 5418"/>
                              <a:gd name="T113" fmla="*/ 8648 h 10144"/>
                              <a:gd name="T114" fmla="*/ 704 w 5418"/>
                              <a:gd name="T115" fmla="*/ 8652 h 10144"/>
                              <a:gd name="T116" fmla="*/ 763 w 5418"/>
                              <a:gd name="T117" fmla="*/ 8112 h 10144"/>
                              <a:gd name="T118" fmla="*/ 1273 w 5418"/>
                              <a:gd name="T119" fmla="*/ 8214 h 10144"/>
                              <a:gd name="T120" fmla="*/ 1152 w 5418"/>
                              <a:gd name="T121" fmla="*/ 8683 h 10144"/>
                              <a:gd name="T122" fmla="*/ 681 w 5418"/>
                              <a:gd name="T123" fmla="*/ 8532 h 10144"/>
                              <a:gd name="T124" fmla="*/ 894 w 5418"/>
                              <a:gd name="T125" fmla="*/ 8095 h 10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5418" h="10144">
                                <a:moveTo>
                                  <a:pt x="664" y="8867"/>
                                </a:moveTo>
                                <a:lnTo>
                                  <a:pt x="709" y="8870"/>
                                </a:lnTo>
                                <a:lnTo>
                                  <a:pt x="753" y="8875"/>
                                </a:lnTo>
                                <a:lnTo>
                                  <a:pt x="797" y="8882"/>
                                </a:lnTo>
                                <a:lnTo>
                                  <a:pt x="838" y="8891"/>
                                </a:lnTo>
                                <a:lnTo>
                                  <a:pt x="879" y="8903"/>
                                </a:lnTo>
                                <a:lnTo>
                                  <a:pt x="920" y="8916"/>
                                </a:lnTo>
                                <a:lnTo>
                                  <a:pt x="960" y="8932"/>
                                </a:lnTo>
                                <a:lnTo>
                                  <a:pt x="998" y="8949"/>
                                </a:lnTo>
                                <a:lnTo>
                                  <a:pt x="1036" y="8968"/>
                                </a:lnTo>
                                <a:lnTo>
                                  <a:pt x="1072" y="8989"/>
                                </a:lnTo>
                                <a:lnTo>
                                  <a:pt x="1108" y="9011"/>
                                </a:lnTo>
                                <a:lnTo>
                                  <a:pt x="1141" y="9036"/>
                                </a:lnTo>
                                <a:lnTo>
                                  <a:pt x="1174" y="9062"/>
                                </a:lnTo>
                                <a:lnTo>
                                  <a:pt x="1205" y="9089"/>
                                </a:lnTo>
                                <a:lnTo>
                                  <a:pt x="1235" y="9118"/>
                                </a:lnTo>
                                <a:lnTo>
                                  <a:pt x="1264" y="9148"/>
                                </a:lnTo>
                                <a:lnTo>
                                  <a:pt x="1291" y="9179"/>
                                </a:lnTo>
                                <a:lnTo>
                                  <a:pt x="1317" y="9212"/>
                                </a:lnTo>
                                <a:lnTo>
                                  <a:pt x="1341" y="9247"/>
                                </a:lnTo>
                                <a:lnTo>
                                  <a:pt x="1363" y="9281"/>
                                </a:lnTo>
                                <a:lnTo>
                                  <a:pt x="1384" y="9317"/>
                                </a:lnTo>
                                <a:lnTo>
                                  <a:pt x="1403" y="9354"/>
                                </a:lnTo>
                                <a:lnTo>
                                  <a:pt x="1420" y="9392"/>
                                </a:lnTo>
                                <a:lnTo>
                                  <a:pt x="1436" y="9431"/>
                                </a:lnTo>
                                <a:lnTo>
                                  <a:pt x="1449" y="9471"/>
                                </a:lnTo>
                                <a:lnTo>
                                  <a:pt x="1460" y="9512"/>
                                </a:lnTo>
                                <a:lnTo>
                                  <a:pt x="1470" y="9553"/>
                                </a:lnTo>
                                <a:lnTo>
                                  <a:pt x="1477" y="9595"/>
                                </a:lnTo>
                                <a:lnTo>
                                  <a:pt x="1483" y="9637"/>
                                </a:lnTo>
                                <a:lnTo>
                                  <a:pt x="1486" y="9680"/>
                                </a:lnTo>
                                <a:lnTo>
                                  <a:pt x="1487" y="9723"/>
                                </a:lnTo>
                                <a:lnTo>
                                  <a:pt x="1486" y="9767"/>
                                </a:lnTo>
                                <a:lnTo>
                                  <a:pt x="1485" y="9793"/>
                                </a:lnTo>
                                <a:lnTo>
                                  <a:pt x="1482" y="9820"/>
                                </a:lnTo>
                                <a:lnTo>
                                  <a:pt x="1478" y="9846"/>
                                </a:lnTo>
                                <a:lnTo>
                                  <a:pt x="1474" y="9872"/>
                                </a:lnTo>
                                <a:lnTo>
                                  <a:pt x="1468" y="9898"/>
                                </a:lnTo>
                                <a:lnTo>
                                  <a:pt x="1463" y="9922"/>
                                </a:lnTo>
                                <a:lnTo>
                                  <a:pt x="1455" y="9946"/>
                                </a:lnTo>
                                <a:lnTo>
                                  <a:pt x="1447" y="9970"/>
                                </a:lnTo>
                                <a:lnTo>
                                  <a:pt x="1439" y="9994"/>
                                </a:lnTo>
                                <a:lnTo>
                                  <a:pt x="1429" y="10016"/>
                                </a:lnTo>
                                <a:lnTo>
                                  <a:pt x="1419" y="10039"/>
                                </a:lnTo>
                                <a:lnTo>
                                  <a:pt x="1408" y="10061"/>
                                </a:lnTo>
                                <a:lnTo>
                                  <a:pt x="1396" y="10082"/>
                                </a:lnTo>
                                <a:lnTo>
                                  <a:pt x="1384" y="10104"/>
                                </a:lnTo>
                                <a:lnTo>
                                  <a:pt x="1371" y="10124"/>
                                </a:lnTo>
                                <a:lnTo>
                                  <a:pt x="1357" y="10144"/>
                                </a:lnTo>
                                <a:lnTo>
                                  <a:pt x="1227" y="10123"/>
                                </a:lnTo>
                                <a:lnTo>
                                  <a:pt x="1243" y="10104"/>
                                </a:lnTo>
                                <a:lnTo>
                                  <a:pt x="1258" y="10085"/>
                                </a:lnTo>
                                <a:lnTo>
                                  <a:pt x="1272" y="10063"/>
                                </a:lnTo>
                                <a:lnTo>
                                  <a:pt x="1285" y="10043"/>
                                </a:lnTo>
                                <a:lnTo>
                                  <a:pt x="1297" y="10022"/>
                                </a:lnTo>
                                <a:lnTo>
                                  <a:pt x="1309" y="10000"/>
                                </a:lnTo>
                                <a:lnTo>
                                  <a:pt x="1319" y="9977"/>
                                </a:lnTo>
                                <a:lnTo>
                                  <a:pt x="1329" y="9955"/>
                                </a:lnTo>
                                <a:lnTo>
                                  <a:pt x="1338" y="9931"/>
                                </a:lnTo>
                                <a:lnTo>
                                  <a:pt x="1346" y="9907"/>
                                </a:lnTo>
                                <a:lnTo>
                                  <a:pt x="1353" y="9882"/>
                                </a:lnTo>
                                <a:lnTo>
                                  <a:pt x="1360" y="9857"/>
                                </a:lnTo>
                                <a:lnTo>
                                  <a:pt x="1364" y="9832"/>
                                </a:lnTo>
                                <a:lnTo>
                                  <a:pt x="1368" y="9806"/>
                                </a:lnTo>
                                <a:lnTo>
                                  <a:pt x="1372" y="9779"/>
                                </a:lnTo>
                                <a:lnTo>
                                  <a:pt x="1374" y="9752"/>
                                </a:lnTo>
                                <a:lnTo>
                                  <a:pt x="1375" y="9714"/>
                                </a:lnTo>
                                <a:lnTo>
                                  <a:pt x="1374" y="9677"/>
                                </a:lnTo>
                                <a:lnTo>
                                  <a:pt x="1371" y="9640"/>
                                </a:lnTo>
                                <a:lnTo>
                                  <a:pt x="1366" y="9603"/>
                                </a:lnTo>
                                <a:lnTo>
                                  <a:pt x="1361" y="9567"/>
                                </a:lnTo>
                                <a:lnTo>
                                  <a:pt x="1352" y="9531"/>
                                </a:lnTo>
                                <a:lnTo>
                                  <a:pt x="1342" y="9496"/>
                                </a:lnTo>
                                <a:lnTo>
                                  <a:pt x="1330" y="9462"/>
                                </a:lnTo>
                                <a:lnTo>
                                  <a:pt x="1317" y="9428"/>
                                </a:lnTo>
                                <a:lnTo>
                                  <a:pt x="1301" y="9395"/>
                                </a:lnTo>
                                <a:lnTo>
                                  <a:pt x="1286" y="9363"/>
                                </a:lnTo>
                                <a:lnTo>
                                  <a:pt x="1268" y="9332"/>
                                </a:lnTo>
                                <a:lnTo>
                                  <a:pt x="1248" y="9302"/>
                                </a:lnTo>
                                <a:lnTo>
                                  <a:pt x="1226" y="9271"/>
                                </a:lnTo>
                                <a:lnTo>
                                  <a:pt x="1204" y="9243"/>
                                </a:lnTo>
                                <a:lnTo>
                                  <a:pt x="1180" y="9215"/>
                                </a:lnTo>
                                <a:lnTo>
                                  <a:pt x="1156" y="9189"/>
                                </a:lnTo>
                                <a:lnTo>
                                  <a:pt x="1130" y="9165"/>
                                </a:lnTo>
                                <a:lnTo>
                                  <a:pt x="1102" y="9140"/>
                                </a:lnTo>
                                <a:lnTo>
                                  <a:pt x="1074" y="9118"/>
                                </a:lnTo>
                                <a:lnTo>
                                  <a:pt x="1044" y="9098"/>
                                </a:lnTo>
                                <a:lnTo>
                                  <a:pt x="1014" y="9077"/>
                                </a:lnTo>
                                <a:lnTo>
                                  <a:pt x="981" y="9059"/>
                                </a:lnTo>
                                <a:lnTo>
                                  <a:pt x="949" y="9043"/>
                                </a:lnTo>
                                <a:lnTo>
                                  <a:pt x="915" y="9027"/>
                                </a:lnTo>
                                <a:lnTo>
                                  <a:pt x="880" y="9014"/>
                                </a:lnTo>
                                <a:lnTo>
                                  <a:pt x="846" y="9002"/>
                                </a:lnTo>
                                <a:lnTo>
                                  <a:pt x="809" y="8991"/>
                                </a:lnTo>
                                <a:lnTo>
                                  <a:pt x="772" y="8983"/>
                                </a:lnTo>
                                <a:lnTo>
                                  <a:pt x="735" y="8977"/>
                                </a:lnTo>
                                <a:lnTo>
                                  <a:pt x="696" y="8972"/>
                                </a:lnTo>
                                <a:lnTo>
                                  <a:pt x="658" y="8970"/>
                                </a:lnTo>
                                <a:lnTo>
                                  <a:pt x="633" y="8970"/>
                                </a:lnTo>
                                <a:lnTo>
                                  <a:pt x="610" y="8970"/>
                                </a:lnTo>
                                <a:lnTo>
                                  <a:pt x="587" y="8970"/>
                                </a:lnTo>
                                <a:lnTo>
                                  <a:pt x="564" y="8972"/>
                                </a:lnTo>
                                <a:lnTo>
                                  <a:pt x="540" y="8974"/>
                                </a:lnTo>
                                <a:lnTo>
                                  <a:pt x="518" y="8977"/>
                                </a:lnTo>
                                <a:lnTo>
                                  <a:pt x="494" y="8980"/>
                                </a:lnTo>
                                <a:lnTo>
                                  <a:pt x="472" y="8984"/>
                                </a:lnTo>
                                <a:lnTo>
                                  <a:pt x="450" y="8989"/>
                                </a:lnTo>
                                <a:lnTo>
                                  <a:pt x="427" y="8994"/>
                                </a:lnTo>
                                <a:lnTo>
                                  <a:pt x="406" y="9000"/>
                                </a:lnTo>
                                <a:lnTo>
                                  <a:pt x="385" y="9007"/>
                                </a:lnTo>
                                <a:lnTo>
                                  <a:pt x="362" y="9015"/>
                                </a:lnTo>
                                <a:lnTo>
                                  <a:pt x="341" y="9023"/>
                                </a:lnTo>
                                <a:lnTo>
                                  <a:pt x="321" y="9030"/>
                                </a:lnTo>
                                <a:lnTo>
                                  <a:pt x="300" y="9039"/>
                                </a:lnTo>
                                <a:lnTo>
                                  <a:pt x="279" y="9048"/>
                                </a:lnTo>
                                <a:lnTo>
                                  <a:pt x="259" y="9058"/>
                                </a:lnTo>
                                <a:lnTo>
                                  <a:pt x="240" y="9068"/>
                                </a:lnTo>
                                <a:lnTo>
                                  <a:pt x="220" y="9080"/>
                                </a:lnTo>
                                <a:lnTo>
                                  <a:pt x="201" y="9091"/>
                                </a:lnTo>
                                <a:lnTo>
                                  <a:pt x="182" y="9103"/>
                                </a:lnTo>
                                <a:lnTo>
                                  <a:pt x="164" y="9116"/>
                                </a:lnTo>
                                <a:lnTo>
                                  <a:pt x="146" y="9128"/>
                                </a:lnTo>
                                <a:lnTo>
                                  <a:pt x="128" y="9141"/>
                                </a:lnTo>
                                <a:lnTo>
                                  <a:pt x="112" y="9155"/>
                                </a:lnTo>
                                <a:lnTo>
                                  <a:pt x="95" y="9169"/>
                                </a:lnTo>
                                <a:lnTo>
                                  <a:pt x="78" y="9184"/>
                                </a:lnTo>
                                <a:lnTo>
                                  <a:pt x="62" y="9198"/>
                                </a:lnTo>
                                <a:lnTo>
                                  <a:pt x="47" y="9213"/>
                                </a:lnTo>
                                <a:lnTo>
                                  <a:pt x="31" y="9229"/>
                                </a:lnTo>
                                <a:lnTo>
                                  <a:pt x="16" y="9245"/>
                                </a:lnTo>
                                <a:lnTo>
                                  <a:pt x="19" y="9207"/>
                                </a:lnTo>
                                <a:lnTo>
                                  <a:pt x="22" y="9169"/>
                                </a:lnTo>
                                <a:lnTo>
                                  <a:pt x="25" y="9131"/>
                                </a:lnTo>
                                <a:lnTo>
                                  <a:pt x="28" y="9094"/>
                                </a:lnTo>
                                <a:lnTo>
                                  <a:pt x="60" y="9067"/>
                                </a:lnTo>
                                <a:lnTo>
                                  <a:pt x="95" y="9042"/>
                                </a:lnTo>
                                <a:lnTo>
                                  <a:pt x="129" y="9018"/>
                                </a:lnTo>
                                <a:lnTo>
                                  <a:pt x="165" y="8996"/>
                                </a:lnTo>
                                <a:lnTo>
                                  <a:pt x="202" y="8975"/>
                                </a:lnTo>
                                <a:lnTo>
                                  <a:pt x="240" y="8956"/>
                                </a:lnTo>
                                <a:lnTo>
                                  <a:pt x="279" y="8938"/>
                                </a:lnTo>
                                <a:lnTo>
                                  <a:pt x="320" y="8923"/>
                                </a:lnTo>
                                <a:lnTo>
                                  <a:pt x="361" y="8909"/>
                                </a:lnTo>
                                <a:lnTo>
                                  <a:pt x="403" y="8897"/>
                                </a:lnTo>
                                <a:lnTo>
                                  <a:pt x="444" y="8887"/>
                                </a:lnTo>
                                <a:lnTo>
                                  <a:pt x="488" y="8879"/>
                                </a:lnTo>
                                <a:lnTo>
                                  <a:pt x="531" y="8872"/>
                                </a:lnTo>
                                <a:lnTo>
                                  <a:pt x="575" y="8869"/>
                                </a:lnTo>
                                <a:lnTo>
                                  <a:pt x="620" y="8867"/>
                                </a:lnTo>
                                <a:lnTo>
                                  <a:pt x="664" y="8867"/>
                                </a:lnTo>
                                <a:close/>
                                <a:moveTo>
                                  <a:pt x="0" y="3967"/>
                                </a:moveTo>
                                <a:lnTo>
                                  <a:pt x="3" y="3993"/>
                                </a:lnTo>
                                <a:lnTo>
                                  <a:pt x="5" y="4018"/>
                                </a:lnTo>
                                <a:lnTo>
                                  <a:pt x="7" y="4044"/>
                                </a:lnTo>
                                <a:lnTo>
                                  <a:pt x="11" y="4070"/>
                                </a:lnTo>
                                <a:lnTo>
                                  <a:pt x="25" y="4044"/>
                                </a:lnTo>
                                <a:lnTo>
                                  <a:pt x="41" y="4019"/>
                                </a:lnTo>
                                <a:lnTo>
                                  <a:pt x="59" y="3995"/>
                                </a:lnTo>
                                <a:lnTo>
                                  <a:pt x="78" y="3971"/>
                                </a:lnTo>
                                <a:lnTo>
                                  <a:pt x="99" y="3949"/>
                                </a:lnTo>
                                <a:lnTo>
                                  <a:pt x="122" y="3928"/>
                                </a:lnTo>
                                <a:lnTo>
                                  <a:pt x="145" y="3907"/>
                                </a:lnTo>
                                <a:lnTo>
                                  <a:pt x="171" y="3888"/>
                                </a:lnTo>
                                <a:lnTo>
                                  <a:pt x="198" y="3870"/>
                                </a:lnTo>
                                <a:lnTo>
                                  <a:pt x="226" y="3854"/>
                                </a:lnTo>
                                <a:lnTo>
                                  <a:pt x="255" y="3838"/>
                                </a:lnTo>
                                <a:lnTo>
                                  <a:pt x="285" y="3823"/>
                                </a:lnTo>
                                <a:lnTo>
                                  <a:pt x="316" y="3811"/>
                                </a:lnTo>
                                <a:lnTo>
                                  <a:pt x="349" y="3800"/>
                                </a:lnTo>
                                <a:lnTo>
                                  <a:pt x="381" y="3791"/>
                                </a:lnTo>
                                <a:lnTo>
                                  <a:pt x="416" y="3783"/>
                                </a:lnTo>
                                <a:lnTo>
                                  <a:pt x="442" y="3777"/>
                                </a:lnTo>
                                <a:lnTo>
                                  <a:pt x="466" y="3774"/>
                                </a:lnTo>
                                <a:lnTo>
                                  <a:pt x="492" y="3772"/>
                                </a:lnTo>
                                <a:lnTo>
                                  <a:pt x="517" y="3771"/>
                                </a:lnTo>
                                <a:lnTo>
                                  <a:pt x="541" y="3771"/>
                                </a:lnTo>
                                <a:lnTo>
                                  <a:pt x="566" y="3772"/>
                                </a:lnTo>
                                <a:lnTo>
                                  <a:pt x="589" y="3773"/>
                                </a:lnTo>
                                <a:lnTo>
                                  <a:pt x="613" y="3776"/>
                                </a:lnTo>
                                <a:lnTo>
                                  <a:pt x="635" y="3780"/>
                                </a:lnTo>
                                <a:lnTo>
                                  <a:pt x="658" y="3785"/>
                                </a:lnTo>
                                <a:lnTo>
                                  <a:pt x="679" y="3791"/>
                                </a:lnTo>
                                <a:lnTo>
                                  <a:pt x="700" y="3798"/>
                                </a:lnTo>
                                <a:lnTo>
                                  <a:pt x="722" y="3805"/>
                                </a:lnTo>
                                <a:lnTo>
                                  <a:pt x="741" y="3814"/>
                                </a:lnTo>
                                <a:lnTo>
                                  <a:pt x="761" y="3823"/>
                                </a:lnTo>
                                <a:lnTo>
                                  <a:pt x="779" y="3833"/>
                                </a:lnTo>
                                <a:lnTo>
                                  <a:pt x="797" y="3845"/>
                                </a:lnTo>
                                <a:lnTo>
                                  <a:pt x="813" y="3857"/>
                                </a:lnTo>
                                <a:lnTo>
                                  <a:pt x="830" y="3870"/>
                                </a:lnTo>
                                <a:lnTo>
                                  <a:pt x="845" y="3884"/>
                                </a:lnTo>
                                <a:lnTo>
                                  <a:pt x="859" y="3898"/>
                                </a:lnTo>
                                <a:lnTo>
                                  <a:pt x="874" y="3914"/>
                                </a:lnTo>
                                <a:lnTo>
                                  <a:pt x="886" y="3930"/>
                                </a:lnTo>
                                <a:lnTo>
                                  <a:pt x="897" y="3947"/>
                                </a:lnTo>
                                <a:lnTo>
                                  <a:pt x="908" y="3965"/>
                                </a:lnTo>
                                <a:lnTo>
                                  <a:pt x="917" y="3982"/>
                                </a:lnTo>
                                <a:lnTo>
                                  <a:pt x="926" y="4002"/>
                                </a:lnTo>
                                <a:lnTo>
                                  <a:pt x="933" y="4021"/>
                                </a:lnTo>
                                <a:lnTo>
                                  <a:pt x="940" y="4041"/>
                                </a:lnTo>
                                <a:lnTo>
                                  <a:pt x="944" y="4062"/>
                                </a:lnTo>
                                <a:lnTo>
                                  <a:pt x="949" y="4083"/>
                                </a:lnTo>
                                <a:lnTo>
                                  <a:pt x="951" y="4106"/>
                                </a:lnTo>
                                <a:lnTo>
                                  <a:pt x="952" y="4127"/>
                                </a:lnTo>
                                <a:lnTo>
                                  <a:pt x="952" y="4149"/>
                                </a:lnTo>
                                <a:lnTo>
                                  <a:pt x="950" y="4172"/>
                                </a:lnTo>
                                <a:lnTo>
                                  <a:pt x="948" y="4194"/>
                                </a:lnTo>
                                <a:lnTo>
                                  <a:pt x="944" y="4216"/>
                                </a:lnTo>
                                <a:lnTo>
                                  <a:pt x="939" y="4237"/>
                                </a:lnTo>
                                <a:lnTo>
                                  <a:pt x="933" y="4259"/>
                                </a:lnTo>
                                <a:lnTo>
                                  <a:pt x="926" y="4279"/>
                                </a:lnTo>
                                <a:lnTo>
                                  <a:pt x="917" y="4301"/>
                                </a:lnTo>
                                <a:lnTo>
                                  <a:pt x="908" y="4321"/>
                                </a:lnTo>
                                <a:lnTo>
                                  <a:pt x="898" y="4341"/>
                                </a:lnTo>
                                <a:lnTo>
                                  <a:pt x="887" y="4361"/>
                                </a:lnTo>
                                <a:lnTo>
                                  <a:pt x="875" y="4380"/>
                                </a:lnTo>
                                <a:lnTo>
                                  <a:pt x="861" y="4399"/>
                                </a:lnTo>
                                <a:lnTo>
                                  <a:pt x="848" y="4417"/>
                                </a:lnTo>
                                <a:lnTo>
                                  <a:pt x="832" y="4435"/>
                                </a:lnTo>
                                <a:lnTo>
                                  <a:pt x="817" y="4453"/>
                                </a:lnTo>
                                <a:lnTo>
                                  <a:pt x="800" y="4470"/>
                                </a:lnTo>
                                <a:lnTo>
                                  <a:pt x="783" y="4486"/>
                                </a:lnTo>
                                <a:lnTo>
                                  <a:pt x="765" y="4501"/>
                                </a:lnTo>
                                <a:lnTo>
                                  <a:pt x="746" y="4516"/>
                                </a:lnTo>
                                <a:lnTo>
                                  <a:pt x="726" y="4529"/>
                                </a:lnTo>
                                <a:lnTo>
                                  <a:pt x="706" y="4543"/>
                                </a:lnTo>
                                <a:lnTo>
                                  <a:pt x="686" y="4555"/>
                                </a:lnTo>
                                <a:lnTo>
                                  <a:pt x="663" y="4566"/>
                                </a:lnTo>
                                <a:lnTo>
                                  <a:pt x="642" y="4577"/>
                                </a:lnTo>
                                <a:lnTo>
                                  <a:pt x="620" y="4586"/>
                                </a:lnTo>
                                <a:lnTo>
                                  <a:pt x="596" y="4595"/>
                                </a:lnTo>
                                <a:lnTo>
                                  <a:pt x="573" y="4603"/>
                                </a:lnTo>
                                <a:lnTo>
                                  <a:pt x="548" y="4610"/>
                                </a:lnTo>
                                <a:lnTo>
                                  <a:pt x="523" y="4616"/>
                                </a:lnTo>
                                <a:lnTo>
                                  <a:pt x="499" y="4621"/>
                                </a:lnTo>
                                <a:lnTo>
                                  <a:pt x="464" y="4626"/>
                                </a:lnTo>
                                <a:lnTo>
                                  <a:pt x="431" y="4628"/>
                                </a:lnTo>
                                <a:lnTo>
                                  <a:pt x="397" y="4629"/>
                                </a:lnTo>
                                <a:lnTo>
                                  <a:pt x="365" y="4627"/>
                                </a:lnTo>
                                <a:lnTo>
                                  <a:pt x="332" y="4623"/>
                                </a:lnTo>
                                <a:lnTo>
                                  <a:pt x="301" y="4618"/>
                                </a:lnTo>
                                <a:lnTo>
                                  <a:pt x="269" y="4611"/>
                                </a:lnTo>
                                <a:lnTo>
                                  <a:pt x="240" y="4602"/>
                                </a:lnTo>
                                <a:lnTo>
                                  <a:pt x="211" y="4591"/>
                                </a:lnTo>
                                <a:lnTo>
                                  <a:pt x="184" y="4579"/>
                                </a:lnTo>
                                <a:lnTo>
                                  <a:pt x="159" y="4564"/>
                                </a:lnTo>
                                <a:lnTo>
                                  <a:pt x="133" y="4548"/>
                                </a:lnTo>
                                <a:lnTo>
                                  <a:pt x="109" y="4532"/>
                                </a:lnTo>
                                <a:lnTo>
                                  <a:pt x="88" y="4512"/>
                                </a:lnTo>
                                <a:lnTo>
                                  <a:pt x="67" y="4493"/>
                                </a:lnTo>
                                <a:lnTo>
                                  <a:pt x="48" y="4472"/>
                                </a:lnTo>
                                <a:lnTo>
                                  <a:pt x="50" y="4498"/>
                                </a:lnTo>
                                <a:lnTo>
                                  <a:pt x="52" y="4524"/>
                                </a:lnTo>
                                <a:lnTo>
                                  <a:pt x="54" y="4551"/>
                                </a:lnTo>
                                <a:lnTo>
                                  <a:pt x="57" y="4576"/>
                                </a:lnTo>
                                <a:lnTo>
                                  <a:pt x="78" y="4592"/>
                                </a:lnTo>
                                <a:lnTo>
                                  <a:pt x="101" y="4608"/>
                                </a:lnTo>
                                <a:lnTo>
                                  <a:pt x="125" y="4621"/>
                                </a:lnTo>
                                <a:lnTo>
                                  <a:pt x="150" y="4635"/>
                                </a:lnTo>
                                <a:lnTo>
                                  <a:pt x="175" y="4646"/>
                                </a:lnTo>
                                <a:lnTo>
                                  <a:pt x="202" y="4657"/>
                                </a:lnTo>
                                <a:lnTo>
                                  <a:pt x="230" y="4666"/>
                                </a:lnTo>
                                <a:lnTo>
                                  <a:pt x="258" y="4673"/>
                                </a:lnTo>
                                <a:lnTo>
                                  <a:pt x="286" y="4679"/>
                                </a:lnTo>
                                <a:lnTo>
                                  <a:pt x="316" y="4684"/>
                                </a:lnTo>
                                <a:lnTo>
                                  <a:pt x="347" y="4687"/>
                                </a:lnTo>
                                <a:lnTo>
                                  <a:pt x="377" y="4690"/>
                                </a:lnTo>
                                <a:lnTo>
                                  <a:pt x="408" y="4691"/>
                                </a:lnTo>
                                <a:lnTo>
                                  <a:pt x="440" y="4690"/>
                                </a:lnTo>
                                <a:lnTo>
                                  <a:pt x="472" y="4686"/>
                                </a:lnTo>
                                <a:lnTo>
                                  <a:pt x="504" y="4682"/>
                                </a:lnTo>
                                <a:lnTo>
                                  <a:pt x="532" y="4676"/>
                                </a:lnTo>
                                <a:lnTo>
                                  <a:pt x="560" y="4670"/>
                                </a:lnTo>
                                <a:lnTo>
                                  <a:pt x="588" y="4663"/>
                                </a:lnTo>
                                <a:lnTo>
                                  <a:pt x="615" y="4654"/>
                                </a:lnTo>
                                <a:lnTo>
                                  <a:pt x="641" y="4644"/>
                                </a:lnTo>
                                <a:lnTo>
                                  <a:pt x="667" y="4632"/>
                                </a:lnTo>
                                <a:lnTo>
                                  <a:pt x="692" y="4620"/>
                                </a:lnTo>
                                <a:lnTo>
                                  <a:pt x="717" y="4607"/>
                                </a:lnTo>
                                <a:lnTo>
                                  <a:pt x="741" y="4593"/>
                                </a:lnTo>
                                <a:lnTo>
                                  <a:pt x="764" y="4577"/>
                                </a:lnTo>
                                <a:lnTo>
                                  <a:pt x="786" y="4562"/>
                                </a:lnTo>
                                <a:lnTo>
                                  <a:pt x="808" y="4545"/>
                                </a:lnTo>
                                <a:lnTo>
                                  <a:pt x="829" y="4527"/>
                                </a:lnTo>
                                <a:lnTo>
                                  <a:pt x="849" y="4509"/>
                                </a:lnTo>
                                <a:lnTo>
                                  <a:pt x="868" y="4490"/>
                                </a:lnTo>
                                <a:lnTo>
                                  <a:pt x="886" y="4470"/>
                                </a:lnTo>
                                <a:lnTo>
                                  <a:pt x="903" y="4450"/>
                                </a:lnTo>
                                <a:lnTo>
                                  <a:pt x="920" y="4428"/>
                                </a:lnTo>
                                <a:lnTo>
                                  <a:pt x="934" y="4407"/>
                                </a:lnTo>
                                <a:lnTo>
                                  <a:pt x="949" y="4385"/>
                                </a:lnTo>
                                <a:lnTo>
                                  <a:pt x="961" y="4362"/>
                                </a:lnTo>
                                <a:lnTo>
                                  <a:pt x="973" y="4339"/>
                                </a:lnTo>
                                <a:lnTo>
                                  <a:pt x="983" y="4315"/>
                                </a:lnTo>
                                <a:lnTo>
                                  <a:pt x="994" y="4291"/>
                                </a:lnTo>
                                <a:lnTo>
                                  <a:pt x="1001" y="4267"/>
                                </a:lnTo>
                                <a:lnTo>
                                  <a:pt x="1009" y="4242"/>
                                </a:lnTo>
                                <a:lnTo>
                                  <a:pt x="1015" y="4218"/>
                                </a:lnTo>
                                <a:lnTo>
                                  <a:pt x="1019" y="4192"/>
                                </a:lnTo>
                                <a:lnTo>
                                  <a:pt x="1022" y="4167"/>
                                </a:lnTo>
                                <a:lnTo>
                                  <a:pt x="1024" y="4142"/>
                                </a:lnTo>
                                <a:lnTo>
                                  <a:pt x="1024" y="4116"/>
                                </a:lnTo>
                                <a:lnTo>
                                  <a:pt x="1023" y="4090"/>
                                </a:lnTo>
                                <a:lnTo>
                                  <a:pt x="1019" y="4065"/>
                                </a:lnTo>
                                <a:lnTo>
                                  <a:pt x="1015" y="4041"/>
                                </a:lnTo>
                                <a:lnTo>
                                  <a:pt x="1009" y="4017"/>
                                </a:lnTo>
                                <a:lnTo>
                                  <a:pt x="1002" y="3994"/>
                                </a:lnTo>
                                <a:lnTo>
                                  <a:pt x="995" y="3971"/>
                                </a:lnTo>
                                <a:lnTo>
                                  <a:pt x="985" y="3950"/>
                                </a:lnTo>
                                <a:lnTo>
                                  <a:pt x="973" y="3929"/>
                                </a:lnTo>
                                <a:lnTo>
                                  <a:pt x="961" y="3909"/>
                                </a:lnTo>
                                <a:lnTo>
                                  <a:pt x="948" y="3889"/>
                                </a:lnTo>
                                <a:lnTo>
                                  <a:pt x="934" y="3872"/>
                                </a:lnTo>
                                <a:lnTo>
                                  <a:pt x="919" y="3854"/>
                                </a:lnTo>
                                <a:lnTo>
                                  <a:pt x="902" y="3838"/>
                                </a:lnTo>
                                <a:lnTo>
                                  <a:pt x="884" y="3822"/>
                                </a:lnTo>
                                <a:lnTo>
                                  <a:pt x="865" y="3807"/>
                                </a:lnTo>
                                <a:lnTo>
                                  <a:pt x="846" y="3793"/>
                                </a:lnTo>
                                <a:lnTo>
                                  <a:pt x="826" y="3781"/>
                                </a:lnTo>
                                <a:lnTo>
                                  <a:pt x="804" y="3768"/>
                                </a:lnTo>
                                <a:lnTo>
                                  <a:pt x="782" y="3758"/>
                                </a:lnTo>
                                <a:lnTo>
                                  <a:pt x="758" y="3748"/>
                                </a:lnTo>
                                <a:lnTo>
                                  <a:pt x="735" y="3739"/>
                                </a:lnTo>
                                <a:lnTo>
                                  <a:pt x="711" y="3732"/>
                                </a:lnTo>
                                <a:lnTo>
                                  <a:pt x="686" y="3725"/>
                                </a:lnTo>
                                <a:lnTo>
                                  <a:pt x="660" y="3720"/>
                                </a:lnTo>
                                <a:lnTo>
                                  <a:pt x="634" y="3716"/>
                                </a:lnTo>
                                <a:lnTo>
                                  <a:pt x="607" y="3712"/>
                                </a:lnTo>
                                <a:lnTo>
                                  <a:pt x="581" y="3710"/>
                                </a:lnTo>
                                <a:lnTo>
                                  <a:pt x="553" y="3709"/>
                                </a:lnTo>
                                <a:lnTo>
                                  <a:pt x="525" y="3710"/>
                                </a:lnTo>
                                <a:lnTo>
                                  <a:pt x="495" y="3711"/>
                                </a:lnTo>
                                <a:lnTo>
                                  <a:pt x="467" y="3715"/>
                                </a:lnTo>
                                <a:lnTo>
                                  <a:pt x="438" y="3718"/>
                                </a:lnTo>
                                <a:lnTo>
                                  <a:pt x="408" y="3724"/>
                                </a:lnTo>
                                <a:lnTo>
                                  <a:pt x="377" y="3732"/>
                                </a:lnTo>
                                <a:lnTo>
                                  <a:pt x="345" y="3739"/>
                                </a:lnTo>
                                <a:lnTo>
                                  <a:pt x="315" y="3749"/>
                                </a:lnTo>
                                <a:lnTo>
                                  <a:pt x="285" y="3761"/>
                                </a:lnTo>
                                <a:lnTo>
                                  <a:pt x="256" y="3772"/>
                                </a:lnTo>
                                <a:lnTo>
                                  <a:pt x="228" y="3785"/>
                                </a:lnTo>
                                <a:lnTo>
                                  <a:pt x="201" y="3800"/>
                                </a:lnTo>
                                <a:lnTo>
                                  <a:pt x="174" y="3814"/>
                                </a:lnTo>
                                <a:lnTo>
                                  <a:pt x="148" y="3831"/>
                                </a:lnTo>
                                <a:lnTo>
                                  <a:pt x="124" y="3848"/>
                                </a:lnTo>
                                <a:lnTo>
                                  <a:pt x="100" y="3866"/>
                                </a:lnTo>
                                <a:lnTo>
                                  <a:pt x="78" y="3884"/>
                                </a:lnTo>
                                <a:lnTo>
                                  <a:pt x="57" y="3904"/>
                                </a:lnTo>
                                <a:lnTo>
                                  <a:pt x="37" y="3924"/>
                                </a:lnTo>
                                <a:lnTo>
                                  <a:pt x="18" y="3944"/>
                                </a:lnTo>
                                <a:lnTo>
                                  <a:pt x="0" y="3967"/>
                                </a:lnTo>
                                <a:close/>
                                <a:moveTo>
                                  <a:pt x="2240" y="5441"/>
                                </a:moveTo>
                                <a:lnTo>
                                  <a:pt x="2286" y="5436"/>
                                </a:lnTo>
                                <a:lnTo>
                                  <a:pt x="2331" y="5434"/>
                                </a:lnTo>
                                <a:lnTo>
                                  <a:pt x="2376" y="5434"/>
                                </a:lnTo>
                                <a:lnTo>
                                  <a:pt x="2419" y="5436"/>
                                </a:lnTo>
                                <a:lnTo>
                                  <a:pt x="2462" y="5441"/>
                                </a:lnTo>
                                <a:lnTo>
                                  <a:pt x="2505" y="5448"/>
                                </a:lnTo>
                                <a:lnTo>
                                  <a:pt x="2545" y="5457"/>
                                </a:lnTo>
                                <a:lnTo>
                                  <a:pt x="2585" y="5468"/>
                                </a:lnTo>
                                <a:lnTo>
                                  <a:pt x="2624" y="5482"/>
                                </a:lnTo>
                                <a:lnTo>
                                  <a:pt x="2662" y="5497"/>
                                </a:lnTo>
                                <a:lnTo>
                                  <a:pt x="2698" y="5515"/>
                                </a:lnTo>
                                <a:lnTo>
                                  <a:pt x="2734" y="5534"/>
                                </a:lnTo>
                                <a:lnTo>
                                  <a:pt x="2769" y="5556"/>
                                </a:lnTo>
                                <a:lnTo>
                                  <a:pt x="2801" y="5579"/>
                                </a:lnTo>
                                <a:lnTo>
                                  <a:pt x="2832" y="5605"/>
                                </a:lnTo>
                                <a:lnTo>
                                  <a:pt x="2863" y="5632"/>
                                </a:lnTo>
                                <a:lnTo>
                                  <a:pt x="2892" y="5660"/>
                                </a:lnTo>
                                <a:lnTo>
                                  <a:pt x="2919" y="5691"/>
                                </a:lnTo>
                                <a:lnTo>
                                  <a:pt x="2943" y="5723"/>
                                </a:lnTo>
                                <a:lnTo>
                                  <a:pt x="2968" y="5756"/>
                                </a:lnTo>
                                <a:lnTo>
                                  <a:pt x="2989" y="5791"/>
                                </a:lnTo>
                                <a:lnTo>
                                  <a:pt x="3009" y="5828"/>
                                </a:lnTo>
                                <a:lnTo>
                                  <a:pt x="3028" y="5866"/>
                                </a:lnTo>
                                <a:lnTo>
                                  <a:pt x="3044" y="5905"/>
                                </a:lnTo>
                                <a:lnTo>
                                  <a:pt x="3059" y="5946"/>
                                </a:lnTo>
                                <a:lnTo>
                                  <a:pt x="3072" y="5987"/>
                                </a:lnTo>
                                <a:lnTo>
                                  <a:pt x="3082" y="6031"/>
                                </a:lnTo>
                                <a:lnTo>
                                  <a:pt x="3091" y="6074"/>
                                </a:lnTo>
                                <a:lnTo>
                                  <a:pt x="3097" y="6120"/>
                                </a:lnTo>
                                <a:lnTo>
                                  <a:pt x="3101" y="6166"/>
                                </a:lnTo>
                                <a:lnTo>
                                  <a:pt x="3102" y="6213"/>
                                </a:lnTo>
                                <a:lnTo>
                                  <a:pt x="3102" y="6263"/>
                                </a:lnTo>
                                <a:lnTo>
                                  <a:pt x="3099" y="6311"/>
                                </a:lnTo>
                                <a:lnTo>
                                  <a:pt x="3094" y="6359"/>
                                </a:lnTo>
                                <a:lnTo>
                                  <a:pt x="3087" y="6406"/>
                                </a:lnTo>
                                <a:lnTo>
                                  <a:pt x="3078" y="6453"/>
                                </a:lnTo>
                                <a:lnTo>
                                  <a:pt x="3066" y="6499"/>
                                </a:lnTo>
                                <a:lnTo>
                                  <a:pt x="3053" y="6544"/>
                                </a:lnTo>
                                <a:lnTo>
                                  <a:pt x="3037" y="6588"/>
                                </a:lnTo>
                                <a:lnTo>
                                  <a:pt x="3021" y="6631"/>
                                </a:lnTo>
                                <a:lnTo>
                                  <a:pt x="3001" y="6674"/>
                                </a:lnTo>
                                <a:lnTo>
                                  <a:pt x="2980" y="6715"/>
                                </a:lnTo>
                                <a:lnTo>
                                  <a:pt x="2958" y="6755"/>
                                </a:lnTo>
                                <a:lnTo>
                                  <a:pt x="2934" y="6794"/>
                                </a:lnTo>
                                <a:lnTo>
                                  <a:pt x="2909" y="6831"/>
                                </a:lnTo>
                                <a:lnTo>
                                  <a:pt x="2882" y="6868"/>
                                </a:lnTo>
                                <a:lnTo>
                                  <a:pt x="2853" y="6903"/>
                                </a:lnTo>
                                <a:lnTo>
                                  <a:pt x="2824" y="6936"/>
                                </a:lnTo>
                                <a:lnTo>
                                  <a:pt x="2792" y="6968"/>
                                </a:lnTo>
                                <a:lnTo>
                                  <a:pt x="2760" y="6999"/>
                                </a:lnTo>
                                <a:lnTo>
                                  <a:pt x="2726" y="7027"/>
                                </a:lnTo>
                                <a:lnTo>
                                  <a:pt x="2690" y="7055"/>
                                </a:lnTo>
                                <a:lnTo>
                                  <a:pt x="2655" y="7080"/>
                                </a:lnTo>
                                <a:lnTo>
                                  <a:pt x="2618" y="7103"/>
                                </a:lnTo>
                                <a:lnTo>
                                  <a:pt x="2580" y="7125"/>
                                </a:lnTo>
                                <a:lnTo>
                                  <a:pt x="2540" y="7145"/>
                                </a:lnTo>
                                <a:lnTo>
                                  <a:pt x="2500" y="7162"/>
                                </a:lnTo>
                                <a:lnTo>
                                  <a:pt x="2460" y="7178"/>
                                </a:lnTo>
                                <a:lnTo>
                                  <a:pt x="2418" y="7193"/>
                                </a:lnTo>
                                <a:lnTo>
                                  <a:pt x="2376" y="7204"/>
                                </a:lnTo>
                                <a:lnTo>
                                  <a:pt x="2333" y="7213"/>
                                </a:lnTo>
                                <a:lnTo>
                                  <a:pt x="2290" y="7220"/>
                                </a:lnTo>
                                <a:lnTo>
                                  <a:pt x="2246" y="7225"/>
                                </a:lnTo>
                                <a:lnTo>
                                  <a:pt x="2201" y="7227"/>
                                </a:lnTo>
                                <a:lnTo>
                                  <a:pt x="2158" y="7226"/>
                                </a:lnTo>
                                <a:lnTo>
                                  <a:pt x="2114" y="7224"/>
                                </a:lnTo>
                                <a:lnTo>
                                  <a:pt x="2070" y="7221"/>
                                </a:lnTo>
                                <a:lnTo>
                                  <a:pt x="2028" y="7214"/>
                                </a:lnTo>
                                <a:lnTo>
                                  <a:pt x="1986" y="7205"/>
                                </a:lnTo>
                                <a:lnTo>
                                  <a:pt x="1946" y="7195"/>
                                </a:lnTo>
                                <a:lnTo>
                                  <a:pt x="1907" y="7183"/>
                                </a:lnTo>
                                <a:lnTo>
                                  <a:pt x="1868" y="7168"/>
                                </a:lnTo>
                                <a:lnTo>
                                  <a:pt x="1830" y="7152"/>
                                </a:lnTo>
                                <a:lnTo>
                                  <a:pt x="1794" y="7134"/>
                                </a:lnTo>
                                <a:lnTo>
                                  <a:pt x="1758" y="7115"/>
                                </a:lnTo>
                                <a:lnTo>
                                  <a:pt x="1723" y="7094"/>
                                </a:lnTo>
                                <a:lnTo>
                                  <a:pt x="1690" y="7071"/>
                                </a:lnTo>
                                <a:lnTo>
                                  <a:pt x="1658" y="7047"/>
                                </a:lnTo>
                                <a:lnTo>
                                  <a:pt x="1628" y="7021"/>
                                </a:lnTo>
                                <a:lnTo>
                                  <a:pt x="1598" y="6993"/>
                                </a:lnTo>
                                <a:lnTo>
                                  <a:pt x="1570" y="6965"/>
                                </a:lnTo>
                                <a:lnTo>
                                  <a:pt x="1544" y="6935"/>
                                </a:lnTo>
                                <a:lnTo>
                                  <a:pt x="1518" y="6904"/>
                                </a:lnTo>
                                <a:lnTo>
                                  <a:pt x="1496" y="6871"/>
                                </a:lnTo>
                                <a:lnTo>
                                  <a:pt x="1474" y="6838"/>
                                </a:lnTo>
                                <a:lnTo>
                                  <a:pt x="1454" y="6803"/>
                                </a:lnTo>
                                <a:lnTo>
                                  <a:pt x="1436" y="6766"/>
                                </a:lnTo>
                                <a:lnTo>
                                  <a:pt x="1419" y="6729"/>
                                </a:lnTo>
                                <a:lnTo>
                                  <a:pt x="1403" y="6691"/>
                                </a:lnTo>
                                <a:lnTo>
                                  <a:pt x="1391" y="6652"/>
                                </a:lnTo>
                                <a:lnTo>
                                  <a:pt x="1380" y="6612"/>
                                </a:lnTo>
                                <a:lnTo>
                                  <a:pt x="1371" y="6572"/>
                                </a:lnTo>
                                <a:lnTo>
                                  <a:pt x="1363" y="6529"/>
                                </a:lnTo>
                                <a:lnTo>
                                  <a:pt x="1358" y="6488"/>
                                </a:lnTo>
                                <a:lnTo>
                                  <a:pt x="1355" y="6444"/>
                                </a:lnTo>
                                <a:lnTo>
                                  <a:pt x="1354" y="6401"/>
                                </a:lnTo>
                                <a:lnTo>
                                  <a:pt x="1355" y="6357"/>
                                </a:lnTo>
                                <a:lnTo>
                                  <a:pt x="1360" y="6314"/>
                                </a:lnTo>
                                <a:lnTo>
                                  <a:pt x="1365" y="6271"/>
                                </a:lnTo>
                                <a:lnTo>
                                  <a:pt x="1373" y="6228"/>
                                </a:lnTo>
                                <a:lnTo>
                                  <a:pt x="1383" y="6185"/>
                                </a:lnTo>
                                <a:lnTo>
                                  <a:pt x="1394" y="6144"/>
                                </a:lnTo>
                                <a:lnTo>
                                  <a:pt x="1409" y="6104"/>
                                </a:lnTo>
                                <a:lnTo>
                                  <a:pt x="1424" y="6063"/>
                                </a:lnTo>
                                <a:lnTo>
                                  <a:pt x="1442" y="6023"/>
                                </a:lnTo>
                                <a:lnTo>
                                  <a:pt x="1461" y="5984"/>
                                </a:lnTo>
                                <a:lnTo>
                                  <a:pt x="1483" y="5946"/>
                                </a:lnTo>
                                <a:lnTo>
                                  <a:pt x="1506" y="5909"/>
                                </a:lnTo>
                                <a:lnTo>
                                  <a:pt x="1531" y="5873"/>
                                </a:lnTo>
                                <a:lnTo>
                                  <a:pt x="1557" y="5837"/>
                                </a:lnTo>
                                <a:lnTo>
                                  <a:pt x="1585" y="5803"/>
                                </a:lnTo>
                                <a:lnTo>
                                  <a:pt x="1614" y="5770"/>
                                </a:lnTo>
                                <a:lnTo>
                                  <a:pt x="1644" y="5738"/>
                                </a:lnTo>
                                <a:lnTo>
                                  <a:pt x="1676" y="5707"/>
                                </a:lnTo>
                                <a:lnTo>
                                  <a:pt x="1710" y="5678"/>
                                </a:lnTo>
                                <a:lnTo>
                                  <a:pt x="1743" y="5650"/>
                                </a:lnTo>
                                <a:lnTo>
                                  <a:pt x="1780" y="5624"/>
                                </a:lnTo>
                                <a:lnTo>
                                  <a:pt x="1817" y="5598"/>
                                </a:lnTo>
                                <a:lnTo>
                                  <a:pt x="1855" y="5575"/>
                                </a:lnTo>
                                <a:lnTo>
                                  <a:pt x="1895" y="5552"/>
                                </a:lnTo>
                                <a:lnTo>
                                  <a:pt x="1935" y="5532"/>
                                </a:lnTo>
                                <a:lnTo>
                                  <a:pt x="1975" y="5514"/>
                                </a:lnTo>
                                <a:lnTo>
                                  <a:pt x="2018" y="5497"/>
                                </a:lnTo>
                                <a:lnTo>
                                  <a:pt x="2060" y="5482"/>
                                </a:lnTo>
                                <a:lnTo>
                                  <a:pt x="2105" y="5468"/>
                                </a:lnTo>
                                <a:lnTo>
                                  <a:pt x="2149" y="5457"/>
                                </a:lnTo>
                                <a:lnTo>
                                  <a:pt x="2194" y="5448"/>
                                </a:lnTo>
                                <a:lnTo>
                                  <a:pt x="2240" y="5441"/>
                                </a:lnTo>
                                <a:close/>
                                <a:moveTo>
                                  <a:pt x="2239" y="5553"/>
                                </a:moveTo>
                                <a:lnTo>
                                  <a:pt x="2280" y="5550"/>
                                </a:lnTo>
                                <a:lnTo>
                                  <a:pt x="2319" y="5548"/>
                                </a:lnTo>
                                <a:lnTo>
                                  <a:pt x="2357" y="5548"/>
                                </a:lnTo>
                                <a:lnTo>
                                  <a:pt x="2395" y="5550"/>
                                </a:lnTo>
                                <a:lnTo>
                                  <a:pt x="2433" y="5555"/>
                                </a:lnTo>
                                <a:lnTo>
                                  <a:pt x="2469" y="5561"/>
                                </a:lnTo>
                                <a:lnTo>
                                  <a:pt x="2505" y="5569"/>
                                </a:lnTo>
                                <a:lnTo>
                                  <a:pt x="2539" y="5579"/>
                                </a:lnTo>
                                <a:lnTo>
                                  <a:pt x="2574" y="5592"/>
                                </a:lnTo>
                                <a:lnTo>
                                  <a:pt x="2606" y="5605"/>
                                </a:lnTo>
                                <a:lnTo>
                                  <a:pt x="2639" y="5621"/>
                                </a:lnTo>
                                <a:lnTo>
                                  <a:pt x="2669" y="5637"/>
                                </a:lnTo>
                                <a:lnTo>
                                  <a:pt x="2699" y="5657"/>
                                </a:lnTo>
                                <a:lnTo>
                                  <a:pt x="2728" y="5678"/>
                                </a:lnTo>
                                <a:lnTo>
                                  <a:pt x="2755" y="5699"/>
                                </a:lnTo>
                                <a:lnTo>
                                  <a:pt x="2781" y="5723"/>
                                </a:lnTo>
                                <a:lnTo>
                                  <a:pt x="2807" y="5748"/>
                                </a:lnTo>
                                <a:lnTo>
                                  <a:pt x="2830" y="5774"/>
                                </a:lnTo>
                                <a:lnTo>
                                  <a:pt x="2852" y="5802"/>
                                </a:lnTo>
                                <a:lnTo>
                                  <a:pt x="2873" y="5832"/>
                                </a:lnTo>
                                <a:lnTo>
                                  <a:pt x="2892" y="5863"/>
                                </a:lnTo>
                                <a:lnTo>
                                  <a:pt x="2910" y="5894"/>
                                </a:lnTo>
                                <a:lnTo>
                                  <a:pt x="2925" y="5928"/>
                                </a:lnTo>
                                <a:lnTo>
                                  <a:pt x="2940" y="5961"/>
                                </a:lnTo>
                                <a:lnTo>
                                  <a:pt x="2952" y="5997"/>
                                </a:lnTo>
                                <a:lnTo>
                                  <a:pt x="2963" y="6033"/>
                                </a:lnTo>
                                <a:lnTo>
                                  <a:pt x="2974" y="6071"/>
                                </a:lnTo>
                                <a:lnTo>
                                  <a:pt x="2980" y="6109"/>
                                </a:lnTo>
                                <a:lnTo>
                                  <a:pt x="2986" y="6148"/>
                                </a:lnTo>
                                <a:lnTo>
                                  <a:pt x="2989" y="6189"/>
                                </a:lnTo>
                                <a:lnTo>
                                  <a:pt x="2991" y="6230"/>
                                </a:lnTo>
                                <a:lnTo>
                                  <a:pt x="2990" y="6273"/>
                                </a:lnTo>
                                <a:lnTo>
                                  <a:pt x="2988" y="6314"/>
                                </a:lnTo>
                                <a:lnTo>
                                  <a:pt x="2984" y="6357"/>
                                </a:lnTo>
                                <a:lnTo>
                                  <a:pt x="2978" y="6397"/>
                                </a:lnTo>
                                <a:lnTo>
                                  <a:pt x="2970" y="6438"/>
                                </a:lnTo>
                                <a:lnTo>
                                  <a:pt x="2960" y="6478"/>
                                </a:lnTo>
                                <a:lnTo>
                                  <a:pt x="2948" y="6517"/>
                                </a:lnTo>
                                <a:lnTo>
                                  <a:pt x="2935" y="6555"/>
                                </a:lnTo>
                                <a:lnTo>
                                  <a:pt x="2920" y="6593"/>
                                </a:lnTo>
                                <a:lnTo>
                                  <a:pt x="2904" y="6630"/>
                                </a:lnTo>
                                <a:lnTo>
                                  <a:pt x="2886" y="6666"/>
                                </a:lnTo>
                                <a:lnTo>
                                  <a:pt x="2866" y="6701"/>
                                </a:lnTo>
                                <a:lnTo>
                                  <a:pt x="2846" y="6734"/>
                                </a:lnTo>
                                <a:lnTo>
                                  <a:pt x="2824" y="6767"/>
                                </a:lnTo>
                                <a:lnTo>
                                  <a:pt x="2800" y="6798"/>
                                </a:lnTo>
                                <a:lnTo>
                                  <a:pt x="2774" y="6829"/>
                                </a:lnTo>
                                <a:lnTo>
                                  <a:pt x="2749" y="6859"/>
                                </a:lnTo>
                                <a:lnTo>
                                  <a:pt x="2722" y="6886"/>
                                </a:lnTo>
                                <a:lnTo>
                                  <a:pt x="2693" y="6913"/>
                                </a:lnTo>
                                <a:lnTo>
                                  <a:pt x="2663" y="6938"/>
                                </a:lnTo>
                                <a:lnTo>
                                  <a:pt x="2633" y="6962"/>
                                </a:lnTo>
                                <a:lnTo>
                                  <a:pt x="2602" y="6984"/>
                                </a:lnTo>
                                <a:lnTo>
                                  <a:pt x="2569" y="7004"/>
                                </a:lnTo>
                                <a:lnTo>
                                  <a:pt x="2536" y="7024"/>
                                </a:lnTo>
                                <a:lnTo>
                                  <a:pt x="2502" y="7041"/>
                                </a:lnTo>
                                <a:lnTo>
                                  <a:pt x="2468" y="7057"/>
                                </a:lnTo>
                                <a:lnTo>
                                  <a:pt x="2432" y="7071"/>
                                </a:lnTo>
                                <a:lnTo>
                                  <a:pt x="2395" y="7083"/>
                                </a:lnTo>
                                <a:lnTo>
                                  <a:pt x="2358" y="7093"/>
                                </a:lnTo>
                                <a:lnTo>
                                  <a:pt x="2321" y="7101"/>
                                </a:lnTo>
                                <a:lnTo>
                                  <a:pt x="2283" y="7108"/>
                                </a:lnTo>
                                <a:lnTo>
                                  <a:pt x="2245" y="7112"/>
                                </a:lnTo>
                                <a:lnTo>
                                  <a:pt x="2206" y="7114"/>
                                </a:lnTo>
                                <a:lnTo>
                                  <a:pt x="2167" y="7114"/>
                                </a:lnTo>
                                <a:lnTo>
                                  <a:pt x="2128" y="7112"/>
                                </a:lnTo>
                                <a:lnTo>
                                  <a:pt x="2092" y="7109"/>
                                </a:lnTo>
                                <a:lnTo>
                                  <a:pt x="2055" y="7103"/>
                                </a:lnTo>
                                <a:lnTo>
                                  <a:pt x="2018" y="7096"/>
                                </a:lnTo>
                                <a:lnTo>
                                  <a:pt x="1983" y="7087"/>
                                </a:lnTo>
                                <a:lnTo>
                                  <a:pt x="1948" y="7076"/>
                                </a:lnTo>
                                <a:lnTo>
                                  <a:pt x="1914" y="7064"/>
                                </a:lnTo>
                                <a:lnTo>
                                  <a:pt x="1881" y="7050"/>
                                </a:lnTo>
                                <a:lnTo>
                                  <a:pt x="1849" y="7035"/>
                                </a:lnTo>
                                <a:lnTo>
                                  <a:pt x="1817" y="7018"/>
                                </a:lnTo>
                                <a:lnTo>
                                  <a:pt x="1787" y="7000"/>
                                </a:lnTo>
                                <a:lnTo>
                                  <a:pt x="1758" y="6980"/>
                                </a:lnTo>
                                <a:lnTo>
                                  <a:pt x="1730" y="6959"/>
                                </a:lnTo>
                                <a:lnTo>
                                  <a:pt x="1703" y="6936"/>
                                </a:lnTo>
                                <a:lnTo>
                                  <a:pt x="1679" y="6913"/>
                                </a:lnTo>
                                <a:lnTo>
                                  <a:pt x="1654" y="6887"/>
                                </a:lnTo>
                                <a:lnTo>
                                  <a:pt x="1630" y="6861"/>
                                </a:lnTo>
                                <a:lnTo>
                                  <a:pt x="1609" y="6833"/>
                                </a:lnTo>
                                <a:lnTo>
                                  <a:pt x="1588" y="6805"/>
                                </a:lnTo>
                                <a:lnTo>
                                  <a:pt x="1569" y="6775"/>
                                </a:lnTo>
                                <a:lnTo>
                                  <a:pt x="1551" y="6745"/>
                                </a:lnTo>
                                <a:lnTo>
                                  <a:pt x="1535" y="6713"/>
                                </a:lnTo>
                                <a:lnTo>
                                  <a:pt x="1521" y="6681"/>
                                </a:lnTo>
                                <a:lnTo>
                                  <a:pt x="1507" y="6647"/>
                                </a:lnTo>
                                <a:lnTo>
                                  <a:pt x="1496" y="6613"/>
                                </a:lnTo>
                                <a:lnTo>
                                  <a:pt x="1487" y="6579"/>
                                </a:lnTo>
                                <a:lnTo>
                                  <a:pt x="1478" y="6543"/>
                                </a:lnTo>
                                <a:lnTo>
                                  <a:pt x="1473" y="6506"/>
                                </a:lnTo>
                                <a:lnTo>
                                  <a:pt x="1468" y="6469"/>
                                </a:lnTo>
                                <a:lnTo>
                                  <a:pt x="1466" y="6432"/>
                                </a:lnTo>
                                <a:lnTo>
                                  <a:pt x="1465" y="6393"/>
                                </a:lnTo>
                                <a:lnTo>
                                  <a:pt x="1466" y="6355"/>
                                </a:lnTo>
                                <a:lnTo>
                                  <a:pt x="1469" y="6316"/>
                                </a:lnTo>
                                <a:lnTo>
                                  <a:pt x="1475" y="6280"/>
                                </a:lnTo>
                                <a:lnTo>
                                  <a:pt x="1482" y="6241"/>
                                </a:lnTo>
                                <a:lnTo>
                                  <a:pt x="1490" y="6204"/>
                                </a:lnTo>
                                <a:lnTo>
                                  <a:pt x="1501" y="6169"/>
                                </a:lnTo>
                                <a:lnTo>
                                  <a:pt x="1513" y="6132"/>
                                </a:lnTo>
                                <a:lnTo>
                                  <a:pt x="1527" y="6097"/>
                                </a:lnTo>
                                <a:lnTo>
                                  <a:pt x="1542" y="6062"/>
                                </a:lnTo>
                                <a:lnTo>
                                  <a:pt x="1560" y="6027"/>
                                </a:lnTo>
                                <a:lnTo>
                                  <a:pt x="1578" y="5995"/>
                                </a:lnTo>
                                <a:lnTo>
                                  <a:pt x="1598" y="5961"/>
                                </a:lnTo>
                                <a:lnTo>
                                  <a:pt x="1620" y="5930"/>
                                </a:lnTo>
                                <a:lnTo>
                                  <a:pt x="1643" y="5900"/>
                                </a:lnTo>
                                <a:lnTo>
                                  <a:pt x="1667" y="5869"/>
                                </a:lnTo>
                                <a:lnTo>
                                  <a:pt x="1693" y="5840"/>
                                </a:lnTo>
                                <a:lnTo>
                                  <a:pt x="1719" y="5812"/>
                                </a:lnTo>
                                <a:lnTo>
                                  <a:pt x="1747" y="5785"/>
                                </a:lnTo>
                                <a:lnTo>
                                  <a:pt x="1777" y="5760"/>
                                </a:lnTo>
                                <a:lnTo>
                                  <a:pt x="1807" y="5735"/>
                                </a:lnTo>
                                <a:lnTo>
                                  <a:pt x="1839" y="5713"/>
                                </a:lnTo>
                                <a:lnTo>
                                  <a:pt x="1870" y="5690"/>
                                </a:lnTo>
                                <a:lnTo>
                                  <a:pt x="1903" y="5670"/>
                                </a:lnTo>
                                <a:lnTo>
                                  <a:pt x="1938" y="5651"/>
                                </a:lnTo>
                                <a:lnTo>
                                  <a:pt x="1973" y="5633"/>
                                </a:lnTo>
                                <a:lnTo>
                                  <a:pt x="2009" y="5616"/>
                                </a:lnTo>
                                <a:lnTo>
                                  <a:pt x="2046" y="5602"/>
                                </a:lnTo>
                                <a:lnTo>
                                  <a:pt x="2084" y="5589"/>
                                </a:lnTo>
                                <a:lnTo>
                                  <a:pt x="2122" y="5577"/>
                                </a:lnTo>
                                <a:lnTo>
                                  <a:pt x="2160" y="5568"/>
                                </a:lnTo>
                                <a:lnTo>
                                  <a:pt x="2199" y="5560"/>
                                </a:lnTo>
                                <a:lnTo>
                                  <a:pt x="2239" y="5553"/>
                                </a:lnTo>
                                <a:close/>
                                <a:moveTo>
                                  <a:pt x="1155" y="4599"/>
                                </a:moveTo>
                                <a:lnTo>
                                  <a:pt x="1174" y="4595"/>
                                </a:lnTo>
                                <a:lnTo>
                                  <a:pt x="1193" y="4593"/>
                                </a:lnTo>
                                <a:lnTo>
                                  <a:pt x="1212" y="4592"/>
                                </a:lnTo>
                                <a:lnTo>
                                  <a:pt x="1231" y="4592"/>
                                </a:lnTo>
                                <a:lnTo>
                                  <a:pt x="1250" y="4592"/>
                                </a:lnTo>
                                <a:lnTo>
                                  <a:pt x="1268" y="4593"/>
                                </a:lnTo>
                                <a:lnTo>
                                  <a:pt x="1286" y="4595"/>
                                </a:lnTo>
                                <a:lnTo>
                                  <a:pt x="1304" y="4599"/>
                                </a:lnTo>
                                <a:lnTo>
                                  <a:pt x="1320" y="4603"/>
                                </a:lnTo>
                                <a:lnTo>
                                  <a:pt x="1337" y="4608"/>
                                </a:lnTo>
                                <a:lnTo>
                                  <a:pt x="1353" y="4613"/>
                                </a:lnTo>
                                <a:lnTo>
                                  <a:pt x="1370" y="4619"/>
                                </a:lnTo>
                                <a:lnTo>
                                  <a:pt x="1384" y="4627"/>
                                </a:lnTo>
                                <a:lnTo>
                                  <a:pt x="1399" y="4635"/>
                                </a:lnTo>
                                <a:lnTo>
                                  <a:pt x="1413" y="4642"/>
                                </a:lnTo>
                                <a:lnTo>
                                  <a:pt x="1427" y="4651"/>
                                </a:lnTo>
                                <a:lnTo>
                                  <a:pt x="1440" y="4662"/>
                                </a:lnTo>
                                <a:lnTo>
                                  <a:pt x="1452" y="4673"/>
                                </a:lnTo>
                                <a:lnTo>
                                  <a:pt x="1465" y="4684"/>
                                </a:lnTo>
                                <a:lnTo>
                                  <a:pt x="1476" y="4695"/>
                                </a:lnTo>
                                <a:lnTo>
                                  <a:pt x="1486" y="4707"/>
                                </a:lnTo>
                                <a:lnTo>
                                  <a:pt x="1496" y="4721"/>
                                </a:lnTo>
                                <a:lnTo>
                                  <a:pt x="1505" y="4734"/>
                                </a:lnTo>
                                <a:lnTo>
                                  <a:pt x="1513" y="4749"/>
                                </a:lnTo>
                                <a:lnTo>
                                  <a:pt x="1520" y="4763"/>
                                </a:lnTo>
                                <a:lnTo>
                                  <a:pt x="1526" y="4778"/>
                                </a:lnTo>
                                <a:lnTo>
                                  <a:pt x="1532" y="4795"/>
                                </a:lnTo>
                                <a:lnTo>
                                  <a:pt x="1537" y="4811"/>
                                </a:lnTo>
                                <a:lnTo>
                                  <a:pt x="1541" y="4827"/>
                                </a:lnTo>
                                <a:lnTo>
                                  <a:pt x="1544" y="4844"/>
                                </a:lnTo>
                                <a:lnTo>
                                  <a:pt x="1546" y="4862"/>
                                </a:lnTo>
                                <a:lnTo>
                                  <a:pt x="1548" y="4880"/>
                                </a:lnTo>
                                <a:lnTo>
                                  <a:pt x="1548" y="4899"/>
                                </a:lnTo>
                                <a:lnTo>
                                  <a:pt x="1546" y="4917"/>
                                </a:lnTo>
                                <a:lnTo>
                                  <a:pt x="1545" y="4935"/>
                                </a:lnTo>
                                <a:lnTo>
                                  <a:pt x="1542" y="4953"/>
                                </a:lnTo>
                                <a:lnTo>
                                  <a:pt x="1539" y="4971"/>
                                </a:lnTo>
                                <a:lnTo>
                                  <a:pt x="1534" y="4988"/>
                                </a:lnTo>
                                <a:lnTo>
                                  <a:pt x="1529" y="5006"/>
                                </a:lnTo>
                                <a:lnTo>
                                  <a:pt x="1523" y="5022"/>
                                </a:lnTo>
                                <a:lnTo>
                                  <a:pt x="1515" y="5039"/>
                                </a:lnTo>
                                <a:lnTo>
                                  <a:pt x="1508" y="5055"/>
                                </a:lnTo>
                                <a:lnTo>
                                  <a:pt x="1499" y="5072"/>
                                </a:lnTo>
                                <a:lnTo>
                                  <a:pt x="1490" y="5087"/>
                                </a:lnTo>
                                <a:lnTo>
                                  <a:pt x="1480" y="5102"/>
                                </a:lnTo>
                                <a:lnTo>
                                  <a:pt x="1469" y="5118"/>
                                </a:lnTo>
                                <a:lnTo>
                                  <a:pt x="1458" y="5132"/>
                                </a:lnTo>
                                <a:lnTo>
                                  <a:pt x="1447" y="5146"/>
                                </a:lnTo>
                                <a:lnTo>
                                  <a:pt x="1433" y="5159"/>
                                </a:lnTo>
                                <a:lnTo>
                                  <a:pt x="1421" y="5172"/>
                                </a:lnTo>
                                <a:lnTo>
                                  <a:pt x="1407" y="5185"/>
                                </a:lnTo>
                                <a:lnTo>
                                  <a:pt x="1393" y="5197"/>
                                </a:lnTo>
                                <a:lnTo>
                                  <a:pt x="1377" y="5208"/>
                                </a:lnTo>
                                <a:lnTo>
                                  <a:pt x="1363" y="5218"/>
                                </a:lnTo>
                                <a:lnTo>
                                  <a:pt x="1347" y="5228"/>
                                </a:lnTo>
                                <a:lnTo>
                                  <a:pt x="1330" y="5239"/>
                                </a:lnTo>
                                <a:lnTo>
                                  <a:pt x="1314" y="5248"/>
                                </a:lnTo>
                                <a:lnTo>
                                  <a:pt x="1297" y="5255"/>
                                </a:lnTo>
                                <a:lnTo>
                                  <a:pt x="1279" y="5262"/>
                                </a:lnTo>
                                <a:lnTo>
                                  <a:pt x="1261" y="5269"/>
                                </a:lnTo>
                                <a:lnTo>
                                  <a:pt x="1243" y="5274"/>
                                </a:lnTo>
                                <a:lnTo>
                                  <a:pt x="1225" y="5279"/>
                                </a:lnTo>
                                <a:lnTo>
                                  <a:pt x="1206" y="5283"/>
                                </a:lnTo>
                                <a:lnTo>
                                  <a:pt x="1187" y="5287"/>
                                </a:lnTo>
                                <a:lnTo>
                                  <a:pt x="1167" y="5289"/>
                                </a:lnTo>
                                <a:lnTo>
                                  <a:pt x="1149" y="5290"/>
                                </a:lnTo>
                                <a:lnTo>
                                  <a:pt x="1130" y="5290"/>
                                </a:lnTo>
                                <a:lnTo>
                                  <a:pt x="1111" y="5290"/>
                                </a:lnTo>
                                <a:lnTo>
                                  <a:pt x="1093" y="5289"/>
                                </a:lnTo>
                                <a:lnTo>
                                  <a:pt x="1075" y="5287"/>
                                </a:lnTo>
                                <a:lnTo>
                                  <a:pt x="1057" y="5283"/>
                                </a:lnTo>
                                <a:lnTo>
                                  <a:pt x="1041" y="5280"/>
                                </a:lnTo>
                                <a:lnTo>
                                  <a:pt x="1024" y="5276"/>
                                </a:lnTo>
                                <a:lnTo>
                                  <a:pt x="1007" y="5270"/>
                                </a:lnTo>
                                <a:lnTo>
                                  <a:pt x="991" y="5264"/>
                                </a:lnTo>
                                <a:lnTo>
                                  <a:pt x="976" y="5258"/>
                                </a:lnTo>
                                <a:lnTo>
                                  <a:pt x="960" y="5251"/>
                                </a:lnTo>
                                <a:lnTo>
                                  <a:pt x="945" y="5242"/>
                                </a:lnTo>
                                <a:lnTo>
                                  <a:pt x="932" y="5234"/>
                                </a:lnTo>
                                <a:lnTo>
                                  <a:pt x="919" y="5224"/>
                                </a:lnTo>
                                <a:lnTo>
                                  <a:pt x="905" y="5214"/>
                                </a:lnTo>
                                <a:lnTo>
                                  <a:pt x="893" y="5204"/>
                                </a:lnTo>
                                <a:lnTo>
                                  <a:pt x="882" y="5193"/>
                                </a:lnTo>
                                <a:lnTo>
                                  <a:pt x="870" y="5180"/>
                                </a:lnTo>
                                <a:lnTo>
                                  <a:pt x="859" y="5168"/>
                                </a:lnTo>
                                <a:lnTo>
                                  <a:pt x="850" y="5156"/>
                                </a:lnTo>
                                <a:lnTo>
                                  <a:pt x="841" y="5142"/>
                                </a:lnTo>
                                <a:lnTo>
                                  <a:pt x="832" y="5128"/>
                                </a:lnTo>
                                <a:lnTo>
                                  <a:pt x="826" y="5114"/>
                                </a:lnTo>
                                <a:lnTo>
                                  <a:pt x="819" y="5099"/>
                                </a:lnTo>
                                <a:lnTo>
                                  <a:pt x="812" y="5084"/>
                                </a:lnTo>
                                <a:lnTo>
                                  <a:pt x="808" y="5068"/>
                                </a:lnTo>
                                <a:lnTo>
                                  <a:pt x="803" y="5051"/>
                                </a:lnTo>
                                <a:lnTo>
                                  <a:pt x="800" y="5036"/>
                                </a:lnTo>
                                <a:lnTo>
                                  <a:pt x="798" y="5018"/>
                                </a:lnTo>
                                <a:lnTo>
                                  <a:pt x="797" y="5001"/>
                                </a:lnTo>
                                <a:lnTo>
                                  <a:pt x="795" y="4983"/>
                                </a:lnTo>
                                <a:lnTo>
                                  <a:pt x="797" y="4966"/>
                                </a:lnTo>
                                <a:lnTo>
                                  <a:pt x="798" y="4949"/>
                                </a:lnTo>
                                <a:lnTo>
                                  <a:pt x="800" y="4932"/>
                                </a:lnTo>
                                <a:lnTo>
                                  <a:pt x="803" y="4915"/>
                                </a:lnTo>
                                <a:lnTo>
                                  <a:pt x="808" y="4898"/>
                                </a:lnTo>
                                <a:lnTo>
                                  <a:pt x="812" y="4881"/>
                                </a:lnTo>
                                <a:lnTo>
                                  <a:pt x="818" y="4864"/>
                                </a:lnTo>
                                <a:lnTo>
                                  <a:pt x="825" y="4849"/>
                                </a:lnTo>
                                <a:lnTo>
                                  <a:pt x="832" y="4833"/>
                                </a:lnTo>
                                <a:lnTo>
                                  <a:pt x="840" y="4817"/>
                                </a:lnTo>
                                <a:lnTo>
                                  <a:pt x="849" y="4802"/>
                                </a:lnTo>
                                <a:lnTo>
                                  <a:pt x="859" y="4787"/>
                                </a:lnTo>
                                <a:lnTo>
                                  <a:pt x="869" y="4772"/>
                                </a:lnTo>
                                <a:lnTo>
                                  <a:pt x="880" y="4758"/>
                                </a:lnTo>
                                <a:lnTo>
                                  <a:pt x="893" y="4744"/>
                                </a:lnTo>
                                <a:lnTo>
                                  <a:pt x="905" y="4731"/>
                                </a:lnTo>
                                <a:lnTo>
                                  <a:pt x="919" y="4718"/>
                                </a:lnTo>
                                <a:lnTo>
                                  <a:pt x="932" y="4705"/>
                                </a:lnTo>
                                <a:lnTo>
                                  <a:pt x="947" y="4693"/>
                                </a:lnTo>
                                <a:lnTo>
                                  <a:pt x="961" y="4682"/>
                                </a:lnTo>
                                <a:lnTo>
                                  <a:pt x="977" y="4670"/>
                                </a:lnTo>
                                <a:lnTo>
                                  <a:pt x="992" y="4660"/>
                                </a:lnTo>
                                <a:lnTo>
                                  <a:pt x="1008" y="4651"/>
                                </a:lnTo>
                                <a:lnTo>
                                  <a:pt x="1025" y="4642"/>
                                </a:lnTo>
                                <a:lnTo>
                                  <a:pt x="1043" y="4634"/>
                                </a:lnTo>
                                <a:lnTo>
                                  <a:pt x="1061" y="4626"/>
                                </a:lnTo>
                                <a:lnTo>
                                  <a:pt x="1079" y="4619"/>
                                </a:lnTo>
                                <a:lnTo>
                                  <a:pt x="1097" y="4612"/>
                                </a:lnTo>
                                <a:lnTo>
                                  <a:pt x="1116" y="4607"/>
                                </a:lnTo>
                                <a:lnTo>
                                  <a:pt x="1135" y="4602"/>
                                </a:lnTo>
                                <a:lnTo>
                                  <a:pt x="1155" y="4599"/>
                                </a:lnTo>
                                <a:close/>
                                <a:moveTo>
                                  <a:pt x="1157" y="4642"/>
                                </a:moveTo>
                                <a:lnTo>
                                  <a:pt x="1175" y="4639"/>
                                </a:lnTo>
                                <a:lnTo>
                                  <a:pt x="1192" y="4638"/>
                                </a:lnTo>
                                <a:lnTo>
                                  <a:pt x="1207" y="4637"/>
                                </a:lnTo>
                                <a:lnTo>
                                  <a:pt x="1224" y="4637"/>
                                </a:lnTo>
                                <a:lnTo>
                                  <a:pt x="1241" y="4637"/>
                                </a:lnTo>
                                <a:lnTo>
                                  <a:pt x="1257" y="4639"/>
                                </a:lnTo>
                                <a:lnTo>
                                  <a:pt x="1272" y="4640"/>
                                </a:lnTo>
                                <a:lnTo>
                                  <a:pt x="1287" y="4644"/>
                                </a:lnTo>
                                <a:lnTo>
                                  <a:pt x="1302" y="4647"/>
                                </a:lnTo>
                                <a:lnTo>
                                  <a:pt x="1317" y="4651"/>
                                </a:lnTo>
                                <a:lnTo>
                                  <a:pt x="1330" y="4656"/>
                                </a:lnTo>
                                <a:lnTo>
                                  <a:pt x="1345" y="4662"/>
                                </a:lnTo>
                                <a:lnTo>
                                  <a:pt x="1357" y="4668"/>
                                </a:lnTo>
                                <a:lnTo>
                                  <a:pt x="1371" y="4675"/>
                                </a:lnTo>
                                <a:lnTo>
                                  <a:pt x="1383" y="4682"/>
                                </a:lnTo>
                                <a:lnTo>
                                  <a:pt x="1395" y="4691"/>
                                </a:lnTo>
                                <a:lnTo>
                                  <a:pt x="1407" y="4698"/>
                                </a:lnTo>
                                <a:lnTo>
                                  <a:pt x="1417" y="4709"/>
                                </a:lnTo>
                                <a:lnTo>
                                  <a:pt x="1428" y="4718"/>
                                </a:lnTo>
                                <a:lnTo>
                                  <a:pt x="1437" y="4729"/>
                                </a:lnTo>
                                <a:lnTo>
                                  <a:pt x="1446" y="4739"/>
                                </a:lnTo>
                                <a:lnTo>
                                  <a:pt x="1455" y="4751"/>
                                </a:lnTo>
                                <a:lnTo>
                                  <a:pt x="1463" y="4762"/>
                                </a:lnTo>
                                <a:lnTo>
                                  <a:pt x="1469" y="4775"/>
                                </a:lnTo>
                                <a:lnTo>
                                  <a:pt x="1476" y="4788"/>
                                </a:lnTo>
                                <a:lnTo>
                                  <a:pt x="1482" y="4800"/>
                                </a:lnTo>
                                <a:lnTo>
                                  <a:pt x="1487" y="4815"/>
                                </a:lnTo>
                                <a:lnTo>
                                  <a:pt x="1490" y="4828"/>
                                </a:lnTo>
                                <a:lnTo>
                                  <a:pt x="1494" y="4843"/>
                                </a:lnTo>
                                <a:lnTo>
                                  <a:pt x="1497" y="4859"/>
                                </a:lnTo>
                                <a:lnTo>
                                  <a:pt x="1498" y="4873"/>
                                </a:lnTo>
                                <a:lnTo>
                                  <a:pt x="1499" y="4889"/>
                                </a:lnTo>
                                <a:lnTo>
                                  <a:pt x="1499" y="4905"/>
                                </a:lnTo>
                                <a:lnTo>
                                  <a:pt x="1499" y="4921"/>
                                </a:lnTo>
                                <a:lnTo>
                                  <a:pt x="1497" y="4936"/>
                                </a:lnTo>
                                <a:lnTo>
                                  <a:pt x="1495" y="4952"/>
                                </a:lnTo>
                                <a:lnTo>
                                  <a:pt x="1492" y="4967"/>
                                </a:lnTo>
                                <a:lnTo>
                                  <a:pt x="1488" y="4983"/>
                                </a:lnTo>
                                <a:lnTo>
                                  <a:pt x="1484" y="4998"/>
                                </a:lnTo>
                                <a:lnTo>
                                  <a:pt x="1478" y="5012"/>
                                </a:lnTo>
                                <a:lnTo>
                                  <a:pt x="1473" y="5027"/>
                                </a:lnTo>
                                <a:lnTo>
                                  <a:pt x="1466" y="5041"/>
                                </a:lnTo>
                                <a:lnTo>
                                  <a:pt x="1458" y="5055"/>
                                </a:lnTo>
                                <a:lnTo>
                                  <a:pt x="1450" y="5069"/>
                                </a:lnTo>
                                <a:lnTo>
                                  <a:pt x="1441" y="5083"/>
                                </a:lnTo>
                                <a:lnTo>
                                  <a:pt x="1432" y="5095"/>
                                </a:lnTo>
                                <a:lnTo>
                                  <a:pt x="1422" y="5107"/>
                                </a:lnTo>
                                <a:lnTo>
                                  <a:pt x="1412" y="5120"/>
                                </a:lnTo>
                                <a:lnTo>
                                  <a:pt x="1401" y="5132"/>
                                </a:lnTo>
                                <a:lnTo>
                                  <a:pt x="1390" y="5143"/>
                                </a:lnTo>
                                <a:lnTo>
                                  <a:pt x="1377" y="5155"/>
                                </a:lnTo>
                                <a:lnTo>
                                  <a:pt x="1365" y="5165"/>
                                </a:lnTo>
                                <a:lnTo>
                                  <a:pt x="1353" y="5175"/>
                                </a:lnTo>
                                <a:lnTo>
                                  <a:pt x="1339" y="5184"/>
                                </a:lnTo>
                                <a:lnTo>
                                  <a:pt x="1325" y="5193"/>
                                </a:lnTo>
                                <a:lnTo>
                                  <a:pt x="1311" y="5202"/>
                                </a:lnTo>
                                <a:lnTo>
                                  <a:pt x="1297" y="5208"/>
                                </a:lnTo>
                                <a:lnTo>
                                  <a:pt x="1281" y="5216"/>
                                </a:lnTo>
                                <a:lnTo>
                                  <a:pt x="1267" y="5222"/>
                                </a:lnTo>
                                <a:lnTo>
                                  <a:pt x="1251" y="5227"/>
                                </a:lnTo>
                                <a:lnTo>
                                  <a:pt x="1235" y="5233"/>
                                </a:lnTo>
                                <a:lnTo>
                                  <a:pt x="1219" y="5237"/>
                                </a:lnTo>
                                <a:lnTo>
                                  <a:pt x="1202" y="5241"/>
                                </a:lnTo>
                                <a:lnTo>
                                  <a:pt x="1186" y="5243"/>
                                </a:lnTo>
                                <a:lnTo>
                                  <a:pt x="1169" y="5245"/>
                                </a:lnTo>
                                <a:lnTo>
                                  <a:pt x="1152" y="5246"/>
                                </a:lnTo>
                                <a:lnTo>
                                  <a:pt x="1136" y="5248"/>
                                </a:lnTo>
                                <a:lnTo>
                                  <a:pt x="1120" y="5246"/>
                                </a:lnTo>
                                <a:lnTo>
                                  <a:pt x="1103" y="5246"/>
                                </a:lnTo>
                                <a:lnTo>
                                  <a:pt x="1089" y="5244"/>
                                </a:lnTo>
                                <a:lnTo>
                                  <a:pt x="1073" y="5242"/>
                                </a:lnTo>
                                <a:lnTo>
                                  <a:pt x="1057" y="5239"/>
                                </a:lnTo>
                                <a:lnTo>
                                  <a:pt x="1043" y="5234"/>
                                </a:lnTo>
                                <a:lnTo>
                                  <a:pt x="1028" y="5230"/>
                                </a:lnTo>
                                <a:lnTo>
                                  <a:pt x="1015" y="5225"/>
                                </a:lnTo>
                                <a:lnTo>
                                  <a:pt x="1001" y="5218"/>
                                </a:lnTo>
                                <a:lnTo>
                                  <a:pt x="988" y="5212"/>
                                </a:lnTo>
                                <a:lnTo>
                                  <a:pt x="976" y="5205"/>
                                </a:lnTo>
                                <a:lnTo>
                                  <a:pt x="963" y="5197"/>
                                </a:lnTo>
                                <a:lnTo>
                                  <a:pt x="951" y="5189"/>
                                </a:lnTo>
                                <a:lnTo>
                                  <a:pt x="940" y="5180"/>
                                </a:lnTo>
                                <a:lnTo>
                                  <a:pt x="929" y="5171"/>
                                </a:lnTo>
                                <a:lnTo>
                                  <a:pt x="919" y="5161"/>
                                </a:lnTo>
                                <a:lnTo>
                                  <a:pt x="908" y="5151"/>
                                </a:lnTo>
                                <a:lnTo>
                                  <a:pt x="900" y="5140"/>
                                </a:lnTo>
                                <a:lnTo>
                                  <a:pt x="892" y="5129"/>
                                </a:lnTo>
                                <a:lnTo>
                                  <a:pt x="884" y="5116"/>
                                </a:lnTo>
                                <a:lnTo>
                                  <a:pt x="876" y="5105"/>
                                </a:lnTo>
                                <a:lnTo>
                                  <a:pt x="869" y="5092"/>
                                </a:lnTo>
                                <a:lnTo>
                                  <a:pt x="864" y="5079"/>
                                </a:lnTo>
                                <a:lnTo>
                                  <a:pt x="858" y="5066"/>
                                </a:lnTo>
                                <a:lnTo>
                                  <a:pt x="855" y="5051"/>
                                </a:lnTo>
                                <a:lnTo>
                                  <a:pt x="850" y="5038"/>
                                </a:lnTo>
                                <a:lnTo>
                                  <a:pt x="848" y="5023"/>
                                </a:lnTo>
                                <a:lnTo>
                                  <a:pt x="846" y="5008"/>
                                </a:lnTo>
                                <a:lnTo>
                                  <a:pt x="845" y="4993"/>
                                </a:lnTo>
                                <a:lnTo>
                                  <a:pt x="844" y="4978"/>
                                </a:lnTo>
                                <a:lnTo>
                                  <a:pt x="845" y="4963"/>
                                </a:lnTo>
                                <a:lnTo>
                                  <a:pt x="846" y="4947"/>
                                </a:lnTo>
                                <a:lnTo>
                                  <a:pt x="848" y="4933"/>
                                </a:lnTo>
                                <a:lnTo>
                                  <a:pt x="850" y="4918"/>
                                </a:lnTo>
                                <a:lnTo>
                                  <a:pt x="855" y="4904"/>
                                </a:lnTo>
                                <a:lnTo>
                                  <a:pt x="859" y="4889"/>
                                </a:lnTo>
                                <a:lnTo>
                                  <a:pt x="864" y="4874"/>
                                </a:lnTo>
                                <a:lnTo>
                                  <a:pt x="869" y="4860"/>
                                </a:lnTo>
                                <a:lnTo>
                                  <a:pt x="876" y="4846"/>
                                </a:lnTo>
                                <a:lnTo>
                                  <a:pt x="884" y="4832"/>
                                </a:lnTo>
                                <a:lnTo>
                                  <a:pt x="892" y="4820"/>
                                </a:lnTo>
                                <a:lnTo>
                                  <a:pt x="900" y="4806"/>
                                </a:lnTo>
                                <a:lnTo>
                                  <a:pt x="910" y="4793"/>
                                </a:lnTo>
                                <a:lnTo>
                                  <a:pt x="919" y="4780"/>
                                </a:lnTo>
                                <a:lnTo>
                                  <a:pt x="929" y="4769"/>
                                </a:lnTo>
                                <a:lnTo>
                                  <a:pt x="940" y="4757"/>
                                </a:lnTo>
                                <a:lnTo>
                                  <a:pt x="951" y="4746"/>
                                </a:lnTo>
                                <a:lnTo>
                                  <a:pt x="963" y="4734"/>
                                </a:lnTo>
                                <a:lnTo>
                                  <a:pt x="976" y="4724"/>
                                </a:lnTo>
                                <a:lnTo>
                                  <a:pt x="989" y="4714"/>
                                </a:lnTo>
                                <a:lnTo>
                                  <a:pt x="1002" y="4705"/>
                                </a:lnTo>
                                <a:lnTo>
                                  <a:pt x="1016" y="4696"/>
                                </a:lnTo>
                                <a:lnTo>
                                  <a:pt x="1030" y="4687"/>
                                </a:lnTo>
                                <a:lnTo>
                                  <a:pt x="1045" y="4679"/>
                                </a:lnTo>
                                <a:lnTo>
                                  <a:pt x="1060" y="4673"/>
                                </a:lnTo>
                                <a:lnTo>
                                  <a:pt x="1075" y="4666"/>
                                </a:lnTo>
                                <a:lnTo>
                                  <a:pt x="1091" y="4660"/>
                                </a:lnTo>
                                <a:lnTo>
                                  <a:pt x="1108" y="4655"/>
                                </a:lnTo>
                                <a:lnTo>
                                  <a:pt x="1123" y="4649"/>
                                </a:lnTo>
                                <a:lnTo>
                                  <a:pt x="1140" y="4646"/>
                                </a:lnTo>
                                <a:lnTo>
                                  <a:pt x="1157" y="4642"/>
                                </a:lnTo>
                                <a:close/>
                                <a:moveTo>
                                  <a:pt x="4413" y="899"/>
                                </a:moveTo>
                                <a:lnTo>
                                  <a:pt x="4463" y="883"/>
                                </a:lnTo>
                                <a:lnTo>
                                  <a:pt x="4514" y="871"/>
                                </a:lnTo>
                                <a:lnTo>
                                  <a:pt x="4563" y="862"/>
                                </a:lnTo>
                                <a:lnTo>
                                  <a:pt x="4611" y="855"/>
                                </a:lnTo>
                                <a:lnTo>
                                  <a:pt x="4659" y="852"/>
                                </a:lnTo>
                                <a:lnTo>
                                  <a:pt x="4706" y="851"/>
                                </a:lnTo>
                                <a:lnTo>
                                  <a:pt x="4752" y="852"/>
                                </a:lnTo>
                                <a:lnTo>
                                  <a:pt x="4797" y="856"/>
                                </a:lnTo>
                                <a:lnTo>
                                  <a:pt x="4842" y="863"/>
                                </a:lnTo>
                                <a:lnTo>
                                  <a:pt x="4884" y="873"/>
                                </a:lnTo>
                                <a:lnTo>
                                  <a:pt x="4927" y="885"/>
                                </a:lnTo>
                                <a:lnTo>
                                  <a:pt x="4967" y="899"/>
                                </a:lnTo>
                                <a:lnTo>
                                  <a:pt x="5006" y="916"/>
                                </a:lnTo>
                                <a:lnTo>
                                  <a:pt x="5044" y="936"/>
                                </a:lnTo>
                                <a:lnTo>
                                  <a:pt x="5081" y="957"/>
                                </a:lnTo>
                                <a:lnTo>
                                  <a:pt x="5117" y="981"/>
                                </a:lnTo>
                                <a:lnTo>
                                  <a:pt x="5150" y="1006"/>
                                </a:lnTo>
                                <a:lnTo>
                                  <a:pt x="5182" y="1034"/>
                                </a:lnTo>
                                <a:lnTo>
                                  <a:pt x="5212" y="1065"/>
                                </a:lnTo>
                                <a:lnTo>
                                  <a:pt x="5240" y="1097"/>
                                </a:lnTo>
                                <a:lnTo>
                                  <a:pt x="5267" y="1132"/>
                                </a:lnTo>
                                <a:lnTo>
                                  <a:pt x="5291" y="1168"/>
                                </a:lnTo>
                                <a:lnTo>
                                  <a:pt x="5315" y="1206"/>
                                </a:lnTo>
                                <a:lnTo>
                                  <a:pt x="5335" y="1246"/>
                                </a:lnTo>
                                <a:lnTo>
                                  <a:pt x="5354" y="1288"/>
                                </a:lnTo>
                                <a:lnTo>
                                  <a:pt x="5370" y="1331"/>
                                </a:lnTo>
                                <a:lnTo>
                                  <a:pt x="5384" y="1376"/>
                                </a:lnTo>
                                <a:lnTo>
                                  <a:pt x="5396" y="1423"/>
                                </a:lnTo>
                                <a:lnTo>
                                  <a:pt x="5406" y="1471"/>
                                </a:lnTo>
                                <a:lnTo>
                                  <a:pt x="5412" y="1522"/>
                                </a:lnTo>
                                <a:lnTo>
                                  <a:pt x="5417" y="1573"/>
                                </a:lnTo>
                                <a:lnTo>
                                  <a:pt x="5418" y="1626"/>
                                </a:lnTo>
                                <a:lnTo>
                                  <a:pt x="5417" y="1680"/>
                                </a:lnTo>
                                <a:lnTo>
                                  <a:pt x="5413" y="1734"/>
                                </a:lnTo>
                                <a:lnTo>
                                  <a:pt x="5408" y="1787"/>
                                </a:lnTo>
                                <a:lnTo>
                                  <a:pt x="5400" y="1841"/>
                                </a:lnTo>
                                <a:lnTo>
                                  <a:pt x="5389" y="1894"/>
                                </a:lnTo>
                                <a:lnTo>
                                  <a:pt x="5377" y="1945"/>
                                </a:lnTo>
                                <a:lnTo>
                                  <a:pt x="5362" y="1998"/>
                                </a:lnTo>
                                <a:lnTo>
                                  <a:pt x="5344" y="2050"/>
                                </a:lnTo>
                                <a:lnTo>
                                  <a:pt x="5325" y="2100"/>
                                </a:lnTo>
                                <a:lnTo>
                                  <a:pt x="5304" y="2149"/>
                                </a:lnTo>
                                <a:lnTo>
                                  <a:pt x="5280" y="2199"/>
                                </a:lnTo>
                                <a:lnTo>
                                  <a:pt x="5256" y="2247"/>
                                </a:lnTo>
                                <a:lnTo>
                                  <a:pt x="5229" y="2294"/>
                                </a:lnTo>
                                <a:lnTo>
                                  <a:pt x="5201" y="2340"/>
                                </a:lnTo>
                                <a:lnTo>
                                  <a:pt x="5171" y="2385"/>
                                </a:lnTo>
                                <a:lnTo>
                                  <a:pt x="5138" y="2429"/>
                                </a:lnTo>
                                <a:lnTo>
                                  <a:pt x="5106" y="2471"/>
                                </a:lnTo>
                                <a:lnTo>
                                  <a:pt x="5070" y="2512"/>
                                </a:lnTo>
                                <a:lnTo>
                                  <a:pt x="5034" y="2552"/>
                                </a:lnTo>
                                <a:lnTo>
                                  <a:pt x="4997" y="2590"/>
                                </a:lnTo>
                                <a:lnTo>
                                  <a:pt x="4958" y="2627"/>
                                </a:lnTo>
                                <a:lnTo>
                                  <a:pt x="4918" y="2661"/>
                                </a:lnTo>
                                <a:lnTo>
                                  <a:pt x="4876" y="2694"/>
                                </a:lnTo>
                                <a:lnTo>
                                  <a:pt x="4835" y="2725"/>
                                </a:lnTo>
                                <a:lnTo>
                                  <a:pt x="4791" y="2754"/>
                                </a:lnTo>
                                <a:lnTo>
                                  <a:pt x="4748" y="2781"/>
                                </a:lnTo>
                                <a:lnTo>
                                  <a:pt x="4702" y="2806"/>
                                </a:lnTo>
                                <a:lnTo>
                                  <a:pt x="4656" y="2830"/>
                                </a:lnTo>
                                <a:lnTo>
                                  <a:pt x="4610" y="2850"/>
                                </a:lnTo>
                                <a:lnTo>
                                  <a:pt x="4562" y="2868"/>
                                </a:lnTo>
                                <a:lnTo>
                                  <a:pt x="4515" y="2883"/>
                                </a:lnTo>
                                <a:lnTo>
                                  <a:pt x="4465" y="2897"/>
                                </a:lnTo>
                                <a:lnTo>
                                  <a:pt x="4417" y="2908"/>
                                </a:lnTo>
                                <a:lnTo>
                                  <a:pt x="4369" y="2916"/>
                                </a:lnTo>
                                <a:lnTo>
                                  <a:pt x="4322" y="2921"/>
                                </a:lnTo>
                                <a:lnTo>
                                  <a:pt x="4276" y="2925"/>
                                </a:lnTo>
                                <a:lnTo>
                                  <a:pt x="4230" y="2925"/>
                                </a:lnTo>
                                <a:lnTo>
                                  <a:pt x="4186" y="2924"/>
                                </a:lnTo>
                                <a:lnTo>
                                  <a:pt x="4141" y="2919"/>
                                </a:lnTo>
                                <a:lnTo>
                                  <a:pt x="4098" y="2914"/>
                                </a:lnTo>
                                <a:lnTo>
                                  <a:pt x="4057" y="2905"/>
                                </a:lnTo>
                                <a:lnTo>
                                  <a:pt x="4016" y="2893"/>
                                </a:lnTo>
                                <a:lnTo>
                                  <a:pt x="3975" y="2880"/>
                                </a:lnTo>
                                <a:lnTo>
                                  <a:pt x="3937" y="2865"/>
                                </a:lnTo>
                                <a:lnTo>
                                  <a:pt x="3899" y="2847"/>
                                </a:lnTo>
                                <a:lnTo>
                                  <a:pt x="3863" y="2828"/>
                                </a:lnTo>
                                <a:lnTo>
                                  <a:pt x="3829" y="2807"/>
                                </a:lnTo>
                                <a:lnTo>
                                  <a:pt x="3795" y="2784"/>
                                </a:lnTo>
                                <a:lnTo>
                                  <a:pt x="3763" y="2759"/>
                                </a:lnTo>
                                <a:lnTo>
                                  <a:pt x="3732" y="2732"/>
                                </a:lnTo>
                                <a:lnTo>
                                  <a:pt x="3703" y="2703"/>
                                </a:lnTo>
                                <a:lnTo>
                                  <a:pt x="3676" y="2673"/>
                                </a:lnTo>
                                <a:lnTo>
                                  <a:pt x="3651" y="2640"/>
                                </a:lnTo>
                                <a:lnTo>
                                  <a:pt x="3627" y="2605"/>
                                </a:lnTo>
                                <a:lnTo>
                                  <a:pt x="3605" y="2571"/>
                                </a:lnTo>
                                <a:lnTo>
                                  <a:pt x="3585" y="2533"/>
                                </a:lnTo>
                                <a:lnTo>
                                  <a:pt x="3567" y="2493"/>
                                </a:lnTo>
                                <a:lnTo>
                                  <a:pt x="3550" y="2453"/>
                                </a:lnTo>
                                <a:lnTo>
                                  <a:pt x="3535" y="2412"/>
                                </a:lnTo>
                                <a:lnTo>
                                  <a:pt x="3523" y="2368"/>
                                </a:lnTo>
                                <a:lnTo>
                                  <a:pt x="3513" y="2324"/>
                                </a:lnTo>
                                <a:lnTo>
                                  <a:pt x="3505" y="2277"/>
                                </a:lnTo>
                                <a:lnTo>
                                  <a:pt x="3500" y="2230"/>
                                </a:lnTo>
                                <a:lnTo>
                                  <a:pt x="3495" y="2182"/>
                                </a:lnTo>
                                <a:lnTo>
                                  <a:pt x="3495" y="2133"/>
                                </a:lnTo>
                                <a:lnTo>
                                  <a:pt x="3496" y="2083"/>
                                </a:lnTo>
                                <a:lnTo>
                                  <a:pt x="3500" y="2033"/>
                                </a:lnTo>
                                <a:lnTo>
                                  <a:pt x="3506" y="1984"/>
                                </a:lnTo>
                                <a:lnTo>
                                  <a:pt x="3514" y="1933"/>
                                </a:lnTo>
                                <a:lnTo>
                                  <a:pt x="3525" y="1884"/>
                                </a:lnTo>
                                <a:lnTo>
                                  <a:pt x="3538" y="1834"/>
                                </a:lnTo>
                                <a:lnTo>
                                  <a:pt x="3552" y="1785"/>
                                </a:lnTo>
                                <a:lnTo>
                                  <a:pt x="3570" y="1736"/>
                                </a:lnTo>
                                <a:lnTo>
                                  <a:pt x="3589" y="1688"/>
                                </a:lnTo>
                                <a:lnTo>
                                  <a:pt x="3609" y="1640"/>
                                </a:lnTo>
                                <a:lnTo>
                                  <a:pt x="3633" y="1592"/>
                                </a:lnTo>
                                <a:lnTo>
                                  <a:pt x="3657" y="1545"/>
                                </a:lnTo>
                                <a:lnTo>
                                  <a:pt x="3684" y="1499"/>
                                </a:lnTo>
                                <a:lnTo>
                                  <a:pt x="3712" y="1455"/>
                                </a:lnTo>
                                <a:lnTo>
                                  <a:pt x="3742" y="1411"/>
                                </a:lnTo>
                                <a:lnTo>
                                  <a:pt x="3775" y="1367"/>
                                </a:lnTo>
                                <a:lnTo>
                                  <a:pt x="3807" y="1326"/>
                                </a:lnTo>
                                <a:lnTo>
                                  <a:pt x="3843" y="1284"/>
                                </a:lnTo>
                                <a:lnTo>
                                  <a:pt x="3879" y="1245"/>
                                </a:lnTo>
                                <a:lnTo>
                                  <a:pt x="3917" y="1207"/>
                                </a:lnTo>
                                <a:lnTo>
                                  <a:pt x="3956" y="1170"/>
                                </a:lnTo>
                                <a:lnTo>
                                  <a:pt x="3997" y="1135"/>
                                </a:lnTo>
                                <a:lnTo>
                                  <a:pt x="4039" y="1101"/>
                                </a:lnTo>
                                <a:lnTo>
                                  <a:pt x="4082" y="1069"/>
                                </a:lnTo>
                                <a:lnTo>
                                  <a:pt x="4126" y="1039"/>
                                </a:lnTo>
                                <a:lnTo>
                                  <a:pt x="4171" y="1011"/>
                                </a:lnTo>
                                <a:lnTo>
                                  <a:pt x="4218" y="984"/>
                                </a:lnTo>
                                <a:lnTo>
                                  <a:pt x="4265" y="959"/>
                                </a:lnTo>
                                <a:lnTo>
                                  <a:pt x="4313" y="937"/>
                                </a:lnTo>
                                <a:lnTo>
                                  <a:pt x="4363" y="917"/>
                                </a:lnTo>
                                <a:lnTo>
                                  <a:pt x="4413" y="899"/>
                                </a:lnTo>
                                <a:close/>
                                <a:moveTo>
                                  <a:pt x="4421" y="1024"/>
                                </a:moveTo>
                                <a:lnTo>
                                  <a:pt x="4465" y="1011"/>
                                </a:lnTo>
                                <a:lnTo>
                                  <a:pt x="4508" y="1001"/>
                                </a:lnTo>
                                <a:lnTo>
                                  <a:pt x="4552" y="993"/>
                                </a:lnTo>
                                <a:lnTo>
                                  <a:pt x="4593" y="987"/>
                                </a:lnTo>
                                <a:lnTo>
                                  <a:pt x="4636" y="984"/>
                                </a:lnTo>
                                <a:lnTo>
                                  <a:pt x="4676" y="983"/>
                                </a:lnTo>
                                <a:lnTo>
                                  <a:pt x="4716" y="985"/>
                                </a:lnTo>
                                <a:lnTo>
                                  <a:pt x="4755" y="989"/>
                                </a:lnTo>
                                <a:lnTo>
                                  <a:pt x="4795" y="995"/>
                                </a:lnTo>
                                <a:lnTo>
                                  <a:pt x="4831" y="1003"/>
                                </a:lnTo>
                                <a:lnTo>
                                  <a:pt x="4868" y="1014"/>
                                </a:lnTo>
                                <a:lnTo>
                                  <a:pt x="4903" y="1027"/>
                                </a:lnTo>
                                <a:lnTo>
                                  <a:pt x="4938" y="1041"/>
                                </a:lnTo>
                                <a:lnTo>
                                  <a:pt x="4971" y="1058"/>
                                </a:lnTo>
                                <a:lnTo>
                                  <a:pt x="5003" y="1077"/>
                                </a:lnTo>
                                <a:lnTo>
                                  <a:pt x="5033" y="1097"/>
                                </a:lnTo>
                                <a:lnTo>
                                  <a:pt x="5063" y="1120"/>
                                </a:lnTo>
                                <a:lnTo>
                                  <a:pt x="5090" y="1144"/>
                                </a:lnTo>
                                <a:lnTo>
                                  <a:pt x="5117" y="1171"/>
                                </a:lnTo>
                                <a:lnTo>
                                  <a:pt x="5142" y="1199"/>
                                </a:lnTo>
                                <a:lnTo>
                                  <a:pt x="5165" y="1228"/>
                                </a:lnTo>
                                <a:lnTo>
                                  <a:pt x="5186" y="1261"/>
                                </a:lnTo>
                                <a:lnTo>
                                  <a:pt x="5206" y="1293"/>
                                </a:lnTo>
                                <a:lnTo>
                                  <a:pt x="5224" y="1328"/>
                                </a:lnTo>
                                <a:lnTo>
                                  <a:pt x="5240" y="1365"/>
                                </a:lnTo>
                                <a:lnTo>
                                  <a:pt x="5255" y="1402"/>
                                </a:lnTo>
                                <a:lnTo>
                                  <a:pt x="5267" y="1442"/>
                                </a:lnTo>
                                <a:lnTo>
                                  <a:pt x="5277" y="1483"/>
                                </a:lnTo>
                                <a:lnTo>
                                  <a:pt x="5286" y="1525"/>
                                </a:lnTo>
                                <a:lnTo>
                                  <a:pt x="5291" y="1569"/>
                                </a:lnTo>
                                <a:lnTo>
                                  <a:pt x="5296" y="1614"/>
                                </a:lnTo>
                                <a:lnTo>
                                  <a:pt x="5297" y="1660"/>
                                </a:lnTo>
                                <a:lnTo>
                                  <a:pt x="5296" y="1706"/>
                                </a:lnTo>
                                <a:lnTo>
                                  <a:pt x="5294" y="1753"/>
                                </a:lnTo>
                                <a:lnTo>
                                  <a:pt x="5288" y="1800"/>
                                </a:lnTo>
                                <a:lnTo>
                                  <a:pt x="5281" y="1846"/>
                                </a:lnTo>
                                <a:lnTo>
                                  <a:pt x="5272" y="1892"/>
                                </a:lnTo>
                                <a:lnTo>
                                  <a:pt x="5261" y="1936"/>
                                </a:lnTo>
                                <a:lnTo>
                                  <a:pt x="5248" y="1982"/>
                                </a:lnTo>
                                <a:lnTo>
                                  <a:pt x="5233" y="2027"/>
                                </a:lnTo>
                                <a:lnTo>
                                  <a:pt x="5216" y="2071"/>
                                </a:lnTo>
                                <a:lnTo>
                                  <a:pt x="5199" y="2115"/>
                                </a:lnTo>
                                <a:lnTo>
                                  <a:pt x="5178" y="2157"/>
                                </a:lnTo>
                                <a:lnTo>
                                  <a:pt x="5156" y="2199"/>
                                </a:lnTo>
                                <a:lnTo>
                                  <a:pt x="5133" y="2240"/>
                                </a:lnTo>
                                <a:lnTo>
                                  <a:pt x="5108" y="2280"/>
                                </a:lnTo>
                                <a:lnTo>
                                  <a:pt x="5081" y="2320"/>
                                </a:lnTo>
                                <a:lnTo>
                                  <a:pt x="5054" y="2358"/>
                                </a:lnTo>
                                <a:lnTo>
                                  <a:pt x="5025" y="2395"/>
                                </a:lnTo>
                                <a:lnTo>
                                  <a:pt x="4994" y="2431"/>
                                </a:lnTo>
                                <a:lnTo>
                                  <a:pt x="4962" y="2465"/>
                                </a:lnTo>
                                <a:lnTo>
                                  <a:pt x="4930" y="2498"/>
                                </a:lnTo>
                                <a:lnTo>
                                  <a:pt x="4896" y="2530"/>
                                </a:lnTo>
                                <a:lnTo>
                                  <a:pt x="4861" y="2561"/>
                                </a:lnTo>
                                <a:lnTo>
                                  <a:pt x="4825" y="2590"/>
                                </a:lnTo>
                                <a:lnTo>
                                  <a:pt x="4788" y="2617"/>
                                </a:lnTo>
                                <a:lnTo>
                                  <a:pt x="4750" y="2642"/>
                                </a:lnTo>
                                <a:lnTo>
                                  <a:pt x="4712" y="2666"/>
                                </a:lnTo>
                                <a:lnTo>
                                  <a:pt x="4673" y="2688"/>
                                </a:lnTo>
                                <a:lnTo>
                                  <a:pt x="4632" y="2708"/>
                                </a:lnTo>
                                <a:lnTo>
                                  <a:pt x="4592" y="2726"/>
                                </a:lnTo>
                                <a:lnTo>
                                  <a:pt x="4551" y="2742"/>
                                </a:lnTo>
                                <a:lnTo>
                                  <a:pt x="4508" y="2757"/>
                                </a:lnTo>
                                <a:lnTo>
                                  <a:pt x="4465" y="2768"/>
                                </a:lnTo>
                                <a:lnTo>
                                  <a:pt x="4423" y="2778"/>
                                </a:lnTo>
                                <a:lnTo>
                                  <a:pt x="4382" y="2786"/>
                                </a:lnTo>
                                <a:lnTo>
                                  <a:pt x="4340" y="2790"/>
                                </a:lnTo>
                                <a:lnTo>
                                  <a:pt x="4300" y="2794"/>
                                </a:lnTo>
                                <a:lnTo>
                                  <a:pt x="4260" y="2795"/>
                                </a:lnTo>
                                <a:lnTo>
                                  <a:pt x="4220" y="2793"/>
                                </a:lnTo>
                                <a:lnTo>
                                  <a:pt x="4182" y="2789"/>
                                </a:lnTo>
                                <a:lnTo>
                                  <a:pt x="4144" y="2784"/>
                                </a:lnTo>
                                <a:lnTo>
                                  <a:pt x="4107" y="2777"/>
                                </a:lnTo>
                                <a:lnTo>
                                  <a:pt x="4071" y="2767"/>
                                </a:lnTo>
                                <a:lnTo>
                                  <a:pt x="4037" y="2756"/>
                                </a:lnTo>
                                <a:lnTo>
                                  <a:pt x="4003" y="2743"/>
                                </a:lnTo>
                                <a:lnTo>
                                  <a:pt x="3971" y="2728"/>
                                </a:lnTo>
                                <a:lnTo>
                                  <a:pt x="3938" y="2711"/>
                                </a:lnTo>
                                <a:lnTo>
                                  <a:pt x="3908" y="2692"/>
                                </a:lnTo>
                                <a:lnTo>
                                  <a:pt x="3879" y="2672"/>
                                </a:lnTo>
                                <a:lnTo>
                                  <a:pt x="3851" y="2650"/>
                                </a:lnTo>
                                <a:lnTo>
                                  <a:pt x="3824" y="2626"/>
                                </a:lnTo>
                                <a:lnTo>
                                  <a:pt x="3800" y="2601"/>
                                </a:lnTo>
                                <a:lnTo>
                                  <a:pt x="3775" y="2574"/>
                                </a:lnTo>
                                <a:lnTo>
                                  <a:pt x="3753" y="2546"/>
                                </a:lnTo>
                                <a:lnTo>
                                  <a:pt x="3732" y="2516"/>
                                </a:lnTo>
                                <a:lnTo>
                                  <a:pt x="3712" y="2484"/>
                                </a:lnTo>
                                <a:lnTo>
                                  <a:pt x="3695" y="2452"/>
                                </a:lnTo>
                                <a:lnTo>
                                  <a:pt x="3679" y="2417"/>
                                </a:lnTo>
                                <a:lnTo>
                                  <a:pt x="3665" y="2382"/>
                                </a:lnTo>
                                <a:lnTo>
                                  <a:pt x="3652" y="2345"/>
                                </a:lnTo>
                                <a:lnTo>
                                  <a:pt x="3642" y="2307"/>
                                </a:lnTo>
                                <a:lnTo>
                                  <a:pt x="3633" y="2268"/>
                                </a:lnTo>
                                <a:lnTo>
                                  <a:pt x="3626" y="2228"/>
                                </a:lnTo>
                                <a:lnTo>
                                  <a:pt x="3620" y="2186"/>
                                </a:lnTo>
                                <a:lnTo>
                                  <a:pt x="3618" y="2144"/>
                                </a:lnTo>
                                <a:lnTo>
                                  <a:pt x="3617" y="2100"/>
                                </a:lnTo>
                                <a:lnTo>
                                  <a:pt x="3618" y="2056"/>
                                </a:lnTo>
                                <a:lnTo>
                                  <a:pt x="3622" y="2013"/>
                                </a:lnTo>
                                <a:lnTo>
                                  <a:pt x="3627" y="1969"/>
                                </a:lnTo>
                                <a:lnTo>
                                  <a:pt x="3635" y="1925"/>
                                </a:lnTo>
                                <a:lnTo>
                                  <a:pt x="3644" y="1882"/>
                                </a:lnTo>
                                <a:lnTo>
                                  <a:pt x="3655" y="1839"/>
                                </a:lnTo>
                                <a:lnTo>
                                  <a:pt x="3669" y="1795"/>
                                </a:lnTo>
                                <a:lnTo>
                                  <a:pt x="3683" y="1753"/>
                                </a:lnTo>
                                <a:lnTo>
                                  <a:pt x="3700" y="1710"/>
                                </a:lnTo>
                                <a:lnTo>
                                  <a:pt x="3719" y="1669"/>
                                </a:lnTo>
                                <a:lnTo>
                                  <a:pt x="3739" y="1627"/>
                                </a:lnTo>
                                <a:lnTo>
                                  <a:pt x="3760" y="1586"/>
                                </a:lnTo>
                                <a:lnTo>
                                  <a:pt x="3784" y="1547"/>
                                </a:lnTo>
                                <a:lnTo>
                                  <a:pt x="3810" y="1507"/>
                                </a:lnTo>
                                <a:lnTo>
                                  <a:pt x="3835" y="1468"/>
                                </a:lnTo>
                                <a:lnTo>
                                  <a:pt x="3863" y="1431"/>
                                </a:lnTo>
                                <a:lnTo>
                                  <a:pt x="3892" y="1394"/>
                                </a:lnTo>
                                <a:lnTo>
                                  <a:pt x="3923" y="1358"/>
                                </a:lnTo>
                                <a:lnTo>
                                  <a:pt x="3955" y="1324"/>
                                </a:lnTo>
                                <a:lnTo>
                                  <a:pt x="3989" y="1291"/>
                                </a:lnTo>
                                <a:lnTo>
                                  <a:pt x="4022" y="1259"/>
                                </a:lnTo>
                                <a:lnTo>
                                  <a:pt x="4058" y="1228"/>
                                </a:lnTo>
                                <a:lnTo>
                                  <a:pt x="4095" y="1199"/>
                                </a:lnTo>
                                <a:lnTo>
                                  <a:pt x="4132" y="1171"/>
                                </a:lnTo>
                                <a:lnTo>
                                  <a:pt x="4171" y="1144"/>
                                </a:lnTo>
                                <a:lnTo>
                                  <a:pt x="4210" y="1120"/>
                                </a:lnTo>
                                <a:lnTo>
                                  <a:pt x="4251" y="1097"/>
                                </a:lnTo>
                                <a:lnTo>
                                  <a:pt x="4292" y="1076"/>
                                </a:lnTo>
                                <a:lnTo>
                                  <a:pt x="4335" y="1057"/>
                                </a:lnTo>
                                <a:lnTo>
                                  <a:pt x="4377" y="1040"/>
                                </a:lnTo>
                                <a:lnTo>
                                  <a:pt x="4421" y="1024"/>
                                </a:lnTo>
                                <a:close/>
                                <a:moveTo>
                                  <a:pt x="5071" y="15"/>
                                </a:moveTo>
                                <a:lnTo>
                                  <a:pt x="5087" y="10"/>
                                </a:lnTo>
                                <a:lnTo>
                                  <a:pt x="5102" y="6"/>
                                </a:lnTo>
                                <a:lnTo>
                                  <a:pt x="5118" y="4"/>
                                </a:lnTo>
                                <a:lnTo>
                                  <a:pt x="5133" y="1"/>
                                </a:lnTo>
                                <a:lnTo>
                                  <a:pt x="5148" y="0"/>
                                </a:lnTo>
                                <a:lnTo>
                                  <a:pt x="5163" y="0"/>
                                </a:lnTo>
                                <a:lnTo>
                                  <a:pt x="5177" y="0"/>
                                </a:lnTo>
                                <a:lnTo>
                                  <a:pt x="5192" y="1"/>
                                </a:lnTo>
                                <a:lnTo>
                                  <a:pt x="5205" y="4"/>
                                </a:lnTo>
                                <a:lnTo>
                                  <a:pt x="5219" y="6"/>
                                </a:lnTo>
                                <a:lnTo>
                                  <a:pt x="5232" y="10"/>
                                </a:lnTo>
                                <a:lnTo>
                                  <a:pt x="5246" y="15"/>
                                </a:lnTo>
                                <a:lnTo>
                                  <a:pt x="5258" y="19"/>
                                </a:lnTo>
                                <a:lnTo>
                                  <a:pt x="5270" y="25"/>
                                </a:lnTo>
                                <a:lnTo>
                                  <a:pt x="5283" y="32"/>
                                </a:lnTo>
                                <a:lnTo>
                                  <a:pt x="5294" y="38"/>
                                </a:lnTo>
                                <a:lnTo>
                                  <a:pt x="5305" y="46"/>
                                </a:lnTo>
                                <a:lnTo>
                                  <a:pt x="5315" y="55"/>
                                </a:lnTo>
                                <a:lnTo>
                                  <a:pt x="5325" y="64"/>
                                </a:lnTo>
                                <a:lnTo>
                                  <a:pt x="5334" y="74"/>
                                </a:lnTo>
                                <a:lnTo>
                                  <a:pt x="5343" y="84"/>
                                </a:lnTo>
                                <a:lnTo>
                                  <a:pt x="5352" y="95"/>
                                </a:lnTo>
                                <a:lnTo>
                                  <a:pt x="5359" y="107"/>
                                </a:lnTo>
                                <a:lnTo>
                                  <a:pt x="5366" y="119"/>
                                </a:lnTo>
                                <a:lnTo>
                                  <a:pt x="5373" y="131"/>
                                </a:lnTo>
                                <a:lnTo>
                                  <a:pt x="5379" y="144"/>
                                </a:lnTo>
                                <a:lnTo>
                                  <a:pt x="5384" y="158"/>
                                </a:lnTo>
                                <a:lnTo>
                                  <a:pt x="5389" y="172"/>
                                </a:lnTo>
                                <a:lnTo>
                                  <a:pt x="5392" y="186"/>
                                </a:lnTo>
                                <a:lnTo>
                                  <a:pt x="5396" y="202"/>
                                </a:lnTo>
                                <a:lnTo>
                                  <a:pt x="5398" y="218"/>
                                </a:lnTo>
                                <a:lnTo>
                                  <a:pt x="5399" y="233"/>
                                </a:lnTo>
                                <a:lnTo>
                                  <a:pt x="5400" y="250"/>
                                </a:lnTo>
                                <a:lnTo>
                                  <a:pt x="5400" y="266"/>
                                </a:lnTo>
                                <a:lnTo>
                                  <a:pt x="5399" y="283"/>
                                </a:lnTo>
                                <a:lnTo>
                                  <a:pt x="5398" y="298"/>
                                </a:lnTo>
                                <a:lnTo>
                                  <a:pt x="5396" y="315"/>
                                </a:lnTo>
                                <a:lnTo>
                                  <a:pt x="5392" y="331"/>
                                </a:lnTo>
                                <a:lnTo>
                                  <a:pt x="5389" y="346"/>
                                </a:lnTo>
                                <a:lnTo>
                                  <a:pt x="5384" y="362"/>
                                </a:lnTo>
                                <a:lnTo>
                                  <a:pt x="5379" y="379"/>
                                </a:lnTo>
                                <a:lnTo>
                                  <a:pt x="5373" y="394"/>
                                </a:lnTo>
                                <a:lnTo>
                                  <a:pt x="5366" y="409"/>
                                </a:lnTo>
                                <a:lnTo>
                                  <a:pt x="5360" y="425"/>
                                </a:lnTo>
                                <a:lnTo>
                                  <a:pt x="5352" y="439"/>
                                </a:lnTo>
                                <a:lnTo>
                                  <a:pt x="5344" y="454"/>
                                </a:lnTo>
                                <a:lnTo>
                                  <a:pt x="5335" y="469"/>
                                </a:lnTo>
                                <a:lnTo>
                                  <a:pt x="5326" y="482"/>
                                </a:lnTo>
                                <a:lnTo>
                                  <a:pt x="5316" y="496"/>
                                </a:lnTo>
                                <a:lnTo>
                                  <a:pt x="5306" y="509"/>
                                </a:lnTo>
                                <a:lnTo>
                                  <a:pt x="5295" y="522"/>
                                </a:lnTo>
                                <a:lnTo>
                                  <a:pt x="5284" y="535"/>
                                </a:lnTo>
                                <a:lnTo>
                                  <a:pt x="5272" y="546"/>
                                </a:lnTo>
                                <a:lnTo>
                                  <a:pt x="5260" y="557"/>
                                </a:lnTo>
                                <a:lnTo>
                                  <a:pt x="5248" y="568"/>
                                </a:lnTo>
                                <a:lnTo>
                                  <a:pt x="5234" y="578"/>
                                </a:lnTo>
                                <a:lnTo>
                                  <a:pt x="5221" y="589"/>
                                </a:lnTo>
                                <a:lnTo>
                                  <a:pt x="5208" y="597"/>
                                </a:lnTo>
                                <a:lnTo>
                                  <a:pt x="5193" y="606"/>
                                </a:lnTo>
                                <a:lnTo>
                                  <a:pt x="5178" y="614"/>
                                </a:lnTo>
                                <a:lnTo>
                                  <a:pt x="5164" y="622"/>
                                </a:lnTo>
                                <a:lnTo>
                                  <a:pt x="5149" y="629"/>
                                </a:lnTo>
                                <a:lnTo>
                                  <a:pt x="5134" y="634"/>
                                </a:lnTo>
                                <a:lnTo>
                                  <a:pt x="5118" y="639"/>
                                </a:lnTo>
                                <a:lnTo>
                                  <a:pt x="5102" y="643"/>
                                </a:lnTo>
                                <a:lnTo>
                                  <a:pt x="5087" y="647"/>
                                </a:lnTo>
                                <a:lnTo>
                                  <a:pt x="5072" y="650"/>
                                </a:lnTo>
                                <a:lnTo>
                                  <a:pt x="5056" y="652"/>
                                </a:lnTo>
                                <a:lnTo>
                                  <a:pt x="5042" y="652"/>
                                </a:lnTo>
                                <a:lnTo>
                                  <a:pt x="5026" y="653"/>
                                </a:lnTo>
                                <a:lnTo>
                                  <a:pt x="5012" y="652"/>
                                </a:lnTo>
                                <a:lnTo>
                                  <a:pt x="4998" y="651"/>
                                </a:lnTo>
                                <a:lnTo>
                                  <a:pt x="4984" y="649"/>
                                </a:lnTo>
                                <a:lnTo>
                                  <a:pt x="4970" y="647"/>
                                </a:lnTo>
                                <a:lnTo>
                                  <a:pt x="4957" y="643"/>
                                </a:lnTo>
                                <a:lnTo>
                                  <a:pt x="4945" y="639"/>
                                </a:lnTo>
                                <a:lnTo>
                                  <a:pt x="4931" y="633"/>
                                </a:lnTo>
                                <a:lnTo>
                                  <a:pt x="4919" y="628"/>
                                </a:lnTo>
                                <a:lnTo>
                                  <a:pt x="4908" y="622"/>
                                </a:lnTo>
                                <a:lnTo>
                                  <a:pt x="4896" y="615"/>
                                </a:lnTo>
                                <a:lnTo>
                                  <a:pt x="4885" y="608"/>
                                </a:lnTo>
                                <a:lnTo>
                                  <a:pt x="4875" y="600"/>
                                </a:lnTo>
                                <a:lnTo>
                                  <a:pt x="4865" y="591"/>
                                </a:lnTo>
                                <a:lnTo>
                                  <a:pt x="4855" y="581"/>
                                </a:lnTo>
                                <a:lnTo>
                                  <a:pt x="4846" y="571"/>
                                </a:lnTo>
                                <a:lnTo>
                                  <a:pt x="4838" y="560"/>
                                </a:lnTo>
                                <a:lnTo>
                                  <a:pt x="4830" y="549"/>
                                </a:lnTo>
                                <a:lnTo>
                                  <a:pt x="4824" y="537"/>
                                </a:lnTo>
                                <a:lnTo>
                                  <a:pt x="4817" y="525"/>
                                </a:lnTo>
                                <a:lnTo>
                                  <a:pt x="4810" y="512"/>
                                </a:lnTo>
                                <a:lnTo>
                                  <a:pt x="4806" y="499"/>
                                </a:lnTo>
                                <a:lnTo>
                                  <a:pt x="4801" y="485"/>
                                </a:lnTo>
                                <a:lnTo>
                                  <a:pt x="4797" y="471"/>
                                </a:lnTo>
                                <a:lnTo>
                                  <a:pt x="4793" y="456"/>
                                </a:lnTo>
                                <a:lnTo>
                                  <a:pt x="4791" y="441"/>
                                </a:lnTo>
                                <a:lnTo>
                                  <a:pt x="4790" y="425"/>
                                </a:lnTo>
                                <a:lnTo>
                                  <a:pt x="4789" y="409"/>
                                </a:lnTo>
                                <a:lnTo>
                                  <a:pt x="4789" y="394"/>
                                </a:lnTo>
                                <a:lnTo>
                                  <a:pt x="4790" y="377"/>
                                </a:lnTo>
                                <a:lnTo>
                                  <a:pt x="4791" y="361"/>
                                </a:lnTo>
                                <a:lnTo>
                                  <a:pt x="4793" y="345"/>
                                </a:lnTo>
                                <a:lnTo>
                                  <a:pt x="4797" y="329"/>
                                </a:lnTo>
                                <a:lnTo>
                                  <a:pt x="4800" y="313"/>
                                </a:lnTo>
                                <a:lnTo>
                                  <a:pt x="4805" y="297"/>
                                </a:lnTo>
                                <a:lnTo>
                                  <a:pt x="4809" y="281"/>
                                </a:lnTo>
                                <a:lnTo>
                                  <a:pt x="4815" y="266"/>
                                </a:lnTo>
                                <a:lnTo>
                                  <a:pt x="4821" y="250"/>
                                </a:lnTo>
                                <a:lnTo>
                                  <a:pt x="4828" y="234"/>
                                </a:lnTo>
                                <a:lnTo>
                                  <a:pt x="4836" y="220"/>
                                </a:lnTo>
                                <a:lnTo>
                                  <a:pt x="4844" y="205"/>
                                </a:lnTo>
                                <a:lnTo>
                                  <a:pt x="4853" y="191"/>
                                </a:lnTo>
                                <a:lnTo>
                                  <a:pt x="4862" y="176"/>
                                </a:lnTo>
                                <a:lnTo>
                                  <a:pt x="4872" y="163"/>
                                </a:lnTo>
                                <a:lnTo>
                                  <a:pt x="4882" y="149"/>
                                </a:lnTo>
                                <a:lnTo>
                                  <a:pt x="4893" y="136"/>
                                </a:lnTo>
                                <a:lnTo>
                                  <a:pt x="4904" y="123"/>
                                </a:lnTo>
                                <a:lnTo>
                                  <a:pt x="4917" y="111"/>
                                </a:lnTo>
                                <a:lnTo>
                                  <a:pt x="4929" y="100"/>
                                </a:lnTo>
                                <a:lnTo>
                                  <a:pt x="4941" y="89"/>
                                </a:lnTo>
                                <a:lnTo>
                                  <a:pt x="4955" y="78"/>
                                </a:lnTo>
                                <a:lnTo>
                                  <a:pt x="4968" y="67"/>
                                </a:lnTo>
                                <a:lnTo>
                                  <a:pt x="4981" y="57"/>
                                </a:lnTo>
                                <a:lnTo>
                                  <a:pt x="4996" y="50"/>
                                </a:lnTo>
                                <a:lnTo>
                                  <a:pt x="5009" y="41"/>
                                </a:lnTo>
                                <a:lnTo>
                                  <a:pt x="5025" y="33"/>
                                </a:lnTo>
                                <a:lnTo>
                                  <a:pt x="5040" y="26"/>
                                </a:lnTo>
                                <a:lnTo>
                                  <a:pt x="5055" y="20"/>
                                </a:lnTo>
                                <a:lnTo>
                                  <a:pt x="5071" y="15"/>
                                </a:lnTo>
                                <a:close/>
                                <a:moveTo>
                                  <a:pt x="5073" y="56"/>
                                </a:moveTo>
                                <a:lnTo>
                                  <a:pt x="5087" y="52"/>
                                </a:lnTo>
                                <a:lnTo>
                                  <a:pt x="5101" y="48"/>
                                </a:lnTo>
                                <a:lnTo>
                                  <a:pt x="5115" y="46"/>
                                </a:lnTo>
                                <a:lnTo>
                                  <a:pt x="5128" y="45"/>
                                </a:lnTo>
                                <a:lnTo>
                                  <a:pt x="5140" y="44"/>
                                </a:lnTo>
                                <a:lnTo>
                                  <a:pt x="5154" y="43"/>
                                </a:lnTo>
                                <a:lnTo>
                                  <a:pt x="5166" y="44"/>
                                </a:lnTo>
                                <a:lnTo>
                                  <a:pt x="5178" y="45"/>
                                </a:lnTo>
                                <a:lnTo>
                                  <a:pt x="5191" y="46"/>
                                </a:lnTo>
                                <a:lnTo>
                                  <a:pt x="5203" y="48"/>
                                </a:lnTo>
                                <a:lnTo>
                                  <a:pt x="5214" y="52"/>
                                </a:lnTo>
                                <a:lnTo>
                                  <a:pt x="5225" y="55"/>
                                </a:lnTo>
                                <a:lnTo>
                                  <a:pt x="5237" y="60"/>
                                </a:lnTo>
                                <a:lnTo>
                                  <a:pt x="5248" y="65"/>
                                </a:lnTo>
                                <a:lnTo>
                                  <a:pt x="5258" y="71"/>
                                </a:lnTo>
                                <a:lnTo>
                                  <a:pt x="5268" y="76"/>
                                </a:lnTo>
                                <a:lnTo>
                                  <a:pt x="5277" y="83"/>
                                </a:lnTo>
                                <a:lnTo>
                                  <a:pt x="5286" y="91"/>
                                </a:lnTo>
                                <a:lnTo>
                                  <a:pt x="5295" y="99"/>
                                </a:lnTo>
                                <a:lnTo>
                                  <a:pt x="5304" y="107"/>
                                </a:lnTo>
                                <a:lnTo>
                                  <a:pt x="5311" y="116"/>
                                </a:lnTo>
                                <a:lnTo>
                                  <a:pt x="5318" y="125"/>
                                </a:lnTo>
                                <a:lnTo>
                                  <a:pt x="5325" y="135"/>
                                </a:lnTo>
                                <a:lnTo>
                                  <a:pt x="5332" y="146"/>
                                </a:lnTo>
                                <a:lnTo>
                                  <a:pt x="5337" y="156"/>
                                </a:lnTo>
                                <a:lnTo>
                                  <a:pt x="5342" y="168"/>
                                </a:lnTo>
                                <a:lnTo>
                                  <a:pt x="5346" y="180"/>
                                </a:lnTo>
                                <a:lnTo>
                                  <a:pt x="5351" y="192"/>
                                </a:lnTo>
                                <a:lnTo>
                                  <a:pt x="5354" y="205"/>
                                </a:lnTo>
                                <a:lnTo>
                                  <a:pt x="5356" y="218"/>
                                </a:lnTo>
                                <a:lnTo>
                                  <a:pt x="5359" y="232"/>
                                </a:lnTo>
                                <a:lnTo>
                                  <a:pt x="5360" y="246"/>
                                </a:lnTo>
                                <a:lnTo>
                                  <a:pt x="5361" y="260"/>
                                </a:lnTo>
                                <a:lnTo>
                                  <a:pt x="5361" y="275"/>
                                </a:lnTo>
                                <a:lnTo>
                                  <a:pt x="5360" y="288"/>
                                </a:lnTo>
                                <a:lnTo>
                                  <a:pt x="5359" y="303"/>
                                </a:lnTo>
                                <a:lnTo>
                                  <a:pt x="5356" y="317"/>
                                </a:lnTo>
                                <a:lnTo>
                                  <a:pt x="5354" y="331"/>
                                </a:lnTo>
                                <a:lnTo>
                                  <a:pt x="5351" y="345"/>
                                </a:lnTo>
                                <a:lnTo>
                                  <a:pt x="5347" y="359"/>
                                </a:lnTo>
                                <a:lnTo>
                                  <a:pt x="5343" y="372"/>
                                </a:lnTo>
                                <a:lnTo>
                                  <a:pt x="5337" y="387"/>
                                </a:lnTo>
                                <a:lnTo>
                                  <a:pt x="5332" y="400"/>
                                </a:lnTo>
                                <a:lnTo>
                                  <a:pt x="5326" y="413"/>
                                </a:lnTo>
                                <a:lnTo>
                                  <a:pt x="5313" y="438"/>
                                </a:lnTo>
                                <a:lnTo>
                                  <a:pt x="5297" y="463"/>
                                </a:lnTo>
                                <a:lnTo>
                                  <a:pt x="5279" y="487"/>
                                </a:lnTo>
                                <a:lnTo>
                                  <a:pt x="5260" y="509"/>
                                </a:lnTo>
                                <a:lnTo>
                                  <a:pt x="5250" y="519"/>
                                </a:lnTo>
                                <a:lnTo>
                                  <a:pt x="5239" y="529"/>
                                </a:lnTo>
                                <a:lnTo>
                                  <a:pt x="5228" y="538"/>
                                </a:lnTo>
                                <a:lnTo>
                                  <a:pt x="5216" y="547"/>
                                </a:lnTo>
                                <a:lnTo>
                                  <a:pt x="5205" y="556"/>
                                </a:lnTo>
                                <a:lnTo>
                                  <a:pt x="5193" y="564"/>
                                </a:lnTo>
                                <a:lnTo>
                                  <a:pt x="5181" y="572"/>
                                </a:lnTo>
                                <a:lnTo>
                                  <a:pt x="5168" y="578"/>
                                </a:lnTo>
                                <a:lnTo>
                                  <a:pt x="5155" y="585"/>
                                </a:lnTo>
                                <a:lnTo>
                                  <a:pt x="5142" y="591"/>
                                </a:lnTo>
                                <a:lnTo>
                                  <a:pt x="5128" y="595"/>
                                </a:lnTo>
                                <a:lnTo>
                                  <a:pt x="5115" y="600"/>
                                </a:lnTo>
                                <a:lnTo>
                                  <a:pt x="5101" y="604"/>
                                </a:lnTo>
                                <a:lnTo>
                                  <a:pt x="5088" y="606"/>
                                </a:lnTo>
                                <a:lnTo>
                                  <a:pt x="5074" y="609"/>
                                </a:lnTo>
                                <a:lnTo>
                                  <a:pt x="5061" y="611"/>
                                </a:lnTo>
                                <a:lnTo>
                                  <a:pt x="5047" y="612"/>
                                </a:lnTo>
                                <a:lnTo>
                                  <a:pt x="5035" y="612"/>
                                </a:lnTo>
                                <a:lnTo>
                                  <a:pt x="5023" y="611"/>
                                </a:lnTo>
                                <a:lnTo>
                                  <a:pt x="5011" y="610"/>
                                </a:lnTo>
                                <a:lnTo>
                                  <a:pt x="4998" y="609"/>
                                </a:lnTo>
                                <a:lnTo>
                                  <a:pt x="4986" y="605"/>
                                </a:lnTo>
                                <a:lnTo>
                                  <a:pt x="4975" y="603"/>
                                </a:lnTo>
                                <a:lnTo>
                                  <a:pt x="4964" y="599"/>
                                </a:lnTo>
                                <a:lnTo>
                                  <a:pt x="4952" y="595"/>
                                </a:lnTo>
                                <a:lnTo>
                                  <a:pt x="4941" y="590"/>
                                </a:lnTo>
                                <a:lnTo>
                                  <a:pt x="4931" y="584"/>
                                </a:lnTo>
                                <a:lnTo>
                                  <a:pt x="4921" y="578"/>
                                </a:lnTo>
                                <a:lnTo>
                                  <a:pt x="4912" y="572"/>
                                </a:lnTo>
                                <a:lnTo>
                                  <a:pt x="4903" y="564"/>
                                </a:lnTo>
                                <a:lnTo>
                                  <a:pt x="4894" y="556"/>
                                </a:lnTo>
                                <a:lnTo>
                                  <a:pt x="4885" y="548"/>
                                </a:lnTo>
                                <a:lnTo>
                                  <a:pt x="4877" y="539"/>
                                </a:lnTo>
                                <a:lnTo>
                                  <a:pt x="4871" y="530"/>
                                </a:lnTo>
                                <a:lnTo>
                                  <a:pt x="4864" y="520"/>
                                </a:lnTo>
                                <a:lnTo>
                                  <a:pt x="4857" y="510"/>
                                </a:lnTo>
                                <a:lnTo>
                                  <a:pt x="4852" y="499"/>
                                </a:lnTo>
                                <a:lnTo>
                                  <a:pt x="4847" y="488"/>
                                </a:lnTo>
                                <a:lnTo>
                                  <a:pt x="4842" y="476"/>
                                </a:lnTo>
                                <a:lnTo>
                                  <a:pt x="4838" y="464"/>
                                </a:lnTo>
                                <a:lnTo>
                                  <a:pt x="4835" y="452"/>
                                </a:lnTo>
                                <a:lnTo>
                                  <a:pt x="4831" y="438"/>
                                </a:lnTo>
                                <a:lnTo>
                                  <a:pt x="4829" y="425"/>
                                </a:lnTo>
                                <a:lnTo>
                                  <a:pt x="4828" y="411"/>
                                </a:lnTo>
                                <a:lnTo>
                                  <a:pt x="4827" y="398"/>
                                </a:lnTo>
                                <a:lnTo>
                                  <a:pt x="4827" y="383"/>
                                </a:lnTo>
                                <a:lnTo>
                                  <a:pt x="4828" y="370"/>
                                </a:lnTo>
                                <a:lnTo>
                                  <a:pt x="4829" y="355"/>
                                </a:lnTo>
                                <a:lnTo>
                                  <a:pt x="4831" y="342"/>
                                </a:lnTo>
                                <a:lnTo>
                                  <a:pt x="4834" y="327"/>
                                </a:lnTo>
                                <a:lnTo>
                                  <a:pt x="4837" y="314"/>
                                </a:lnTo>
                                <a:lnTo>
                                  <a:pt x="4840" y="299"/>
                                </a:lnTo>
                                <a:lnTo>
                                  <a:pt x="4845" y="286"/>
                                </a:lnTo>
                                <a:lnTo>
                                  <a:pt x="4851" y="273"/>
                                </a:lnTo>
                                <a:lnTo>
                                  <a:pt x="4856" y="259"/>
                                </a:lnTo>
                                <a:lnTo>
                                  <a:pt x="4862" y="246"/>
                                </a:lnTo>
                                <a:lnTo>
                                  <a:pt x="4875" y="220"/>
                                </a:lnTo>
                                <a:lnTo>
                                  <a:pt x="4891" y="195"/>
                                </a:lnTo>
                                <a:lnTo>
                                  <a:pt x="4909" y="172"/>
                                </a:lnTo>
                                <a:lnTo>
                                  <a:pt x="4928" y="150"/>
                                </a:lnTo>
                                <a:lnTo>
                                  <a:pt x="4938" y="139"/>
                                </a:lnTo>
                                <a:lnTo>
                                  <a:pt x="4949" y="129"/>
                                </a:lnTo>
                                <a:lnTo>
                                  <a:pt x="4960" y="120"/>
                                </a:lnTo>
                                <a:lnTo>
                                  <a:pt x="4971" y="110"/>
                                </a:lnTo>
                                <a:lnTo>
                                  <a:pt x="4983" y="102"/>
                                </a:lnTo>
                                <a:lnTo>
                                  <a:pt x="4995" y="93"/>
                                </a:lnTo>
                                <a:lnTo>
                                  <a:pt x="5007" y="85"/>
                                </a:lnTo>
                                <a:lnTo>
                                  <a:pt x="5021" y="79"/>
                                </a:lnTo>
                                <a:lnTo>
                                  <a:pt x="5033" y="72"/>
                                </a:lnTo>
                                <a:lnTo>
                                  <a:pt x="5046" y="66"/>
                                </a:lnTo>
                                <a:lnTo>
                                  <a:pt x="5060" y="61"/>
                                </a:lnTo>
                                <a:lnTo>
                                  <a:pt x="5073" y="56"/>
                                </a:lnTo>
                                <a:close/>
                                <a:moveTo>
                                  <a:pt x="4146" y="6646"/>
                                </a:moveTo>
                                <a:lnTo>
                                  <a:pt x="4195" y="6644"/>
                                </a:lnTo>
                                <a:lnTo>
                                  <a:pt x="4243" y="6644"/>
                                </a:lnTo>
                                <a:lnTo>
                                  <a:pt x="4290" y="6647"/>
                                </a:lnTo>
                                <a:lnTo>
                                  <a:pt x="4335" y="6653"/>
                                </a:lnTo>
                                <a:lnTo>
                                  <a:pt x="4379" y="6660"/>
                                </a:lnTo>
                                <a:lnTo>
                                  <a:pt x="4423" y="6672"/>
                                </a:lnTo>
                                <a:lnTo>
                                  <a:pt x="4465" y="6685"/>
                                </a:lnTo>
                                <a:lnTo>
                                  <a:pt x="4508" y="6702"/>
                                </a:lnTo>
                                <a:lnTo>
                                  <a:pt x="4547" y="6720"/>
                                </a:lnTo>
                                <a:lnTo>
                                  <a:pt x="4586" y="6741"/>
                                </a:lnTo>
                                <a:lnTo>
                                  <a:pt x="4624" y="6765"/>
                                </a:lnTo>
                                <a:lnTo>
                                  <a:pt x="4661" y="6789"/>
                                </a:lnTo>
                                <a:lnTo>
                                  <a:pt x="4696" y="6817"/>
                                </a:lnTo>
                                <a:lnTo>
                                  <a:pt x="4730" y="6848"/>
                                </a:lnTo>
                                <a:lnTo>
                                  <a:pt x="4761" y="6879"/>
                                </a:lnTo>
                                <a:lnTo>
                                  <a:pt x="4792" y="6913"/>
                                </a:lnTo>
                                <a:lnTo>
                                  <a:pt x="4820" y="6948"/>
                                </a:lnTo>
                                <a:lnTo>
                                  <a:pt x="4848" y="6985"/>
                                </a:lnTo>
                                <a:lnTo>
                                  <a:pt x="4873" y="7026"/>
                                </a:lnTo>
                                <a:lnTo>
                                  <a:pt x="4898" y="7066"/>
                                </a:lnTo>
                                <a:lnTo>
                                  <a:pt x="4919" y="7110"/>
                                </a:lnTo>
                                <a:lnTo>
                                  <a:pt x="4939" y="7154"/>
                                </a:lnTo>
                                <a:lnTo>
                                  <a:pt x="4958" y="7201"/>
                                </a:lnTo>
                                <a:lnTo>
                                  <a:pt x="4974" y="7248"/>
                                </a:lnTo>
                                <a:lnTo>
                                  <a:pt x="4988" y="7297"/>
                                </a:lnTo>
                                <a:lnTo>
                                  <a:pt x="5000" y="7347"/>
                                </a:lnTo>
                                <a:lnTo>
                                  <a:pt x="5011" y="7399"/>
                                </a:lnTo>
                                <a:lnTo>
                                  <a:pt x="5018" y="7453"/>
                                </a:lnTo>
                                <a:lnTo>
                                  <a:pt x="5024" y="7506"/>
                                </a:lnTo>
                                <a:lnTo>
                                  <a:pt x="5027" y="7561"/>
                                </a:lnTo>
                                <a:lnTo>
                                  <a:pt x="5028" y="7619"/>
                                </a:lnTo>
                                <a:lnTo>
                                  <a:pt x="5027" y="7676"/>
                                </a:lnTo>
                                <a:lnTo>
                                  <a:pt x="5023" y="7734"/>
                                </a:lnTo>
                                <a:lnTo>
                                  <a:pt x="5017" y="7791"/>
                                </a:lnTo>
                                <a:lnTo>
                                  <a:pt x="5009" y="7847"/>
                                </a:lnTo>
                                <a:lnTo>
                                  <a:pt x="4999" y="7903"/>
                                </a:lnTo>
                                <a:lnTo>
                                  <a:pt x="4987" y="7958"/>
                                </a:lnTo>
                                <a:lnTo>
                                  <a:pt x="4972" y="8012"/>
                                </a:lnTo>
                                <a:lnTo>
                                  <a:pt x="4956" y="8064"/>
                                </a:lnTo>
                                <a:lnTo>
                                  <a:pt x="4938" y="8116"/>
                                </a:lnTo>
                                <a:lnTo>
                                  <a:pt x="4918" y="8166"/>
                                </a:lnTo>
                                <a:lnTo>
                                  <a:pt x="4895" y="8216"/>
                                </a:lnTo>
                                <a:lnTo>
                                  <a:pt x="4872" y="8263"/>
                                </a:lnTo>
                                <a:lnTo>
                                  <a:pt x="4846" y="8310"/>
                                </a:lnTo>
                                <a:lnTo>
                                  <a:pt x="4819" y="8355"/>
                                </a:lnTo>
                                <a:lnTo>
                                  <a:pt x="4790" y="8397"/>
                                </a:lnTo>
                                <a:lnTo>
                                  <a:pt x="4760" y="8440"/>
                                </a:lnTo>
                                <a:lnTo>
                                  <a:pt x="4727" y="8479"/>
                                </a:lnTo>
                                <a:lnTo>
                                  <a:pt x="4695" y="8517"/>
                                </a:lnTo>
                                <a:lnTo>
                                  <a:pt x="4660" y="8553"/>
                                </a:lnTo>
                                <a:lnTo>
                                  <a:pt x="4623" y="8587"/>
                                </a:lnTo>
                                <a:lnTo>
                                  <a:pt x="4586" y="8619"/>
                                </a:lnTo>
                                <a:lnTo>
                                  <a:pt x="4548" y="8648"/>
                                </a:lnTo>
                                <a:lnTo>
                                  <a:pt x="4508" y="8676"/>
                                </a:lnTo>
                                <a:lnTo>
                                  <a:pt x="4468" y="8701"/>
                                </a:lnTo>
                                <a:lnTo>
                                  <a:pt x="4425" y="8724"/>
                                </a:lnTo>
                                <a:lnTo>
                                  <a:pt x="4383" y="8745"/>
                                </a:lnTo>
                                <a:lnTo>
                                  <a:pt x="4339" y="8763"/>
                                </a:lnTo>
                                <a:lnTo>
                                  <a:pt x="4294" y="8777"/>
                                </a:lnTo>
                                <a:lnTo>
                                  <a:pt x="4249" y="8789"/>
                                </a:lnTo>
                                <a:lnTo>
                                  <a:pt x="4202" y="8800"/>
                                </a:lnTo>
                                <a:lnTo>
                                  <a:pt x="4155" y="8805"/>
                                </a:lnTo>
                                <a:lnTo>
                                  <a:pt x="4108" y="8810"/>
                                </a:lnTo>
                                <a:lnTo>
                                  <a:pt x="4060" y="8810"/>
                                </a:lnTo>
                                <a:lnTo>
                                  <a:pt x="4012" y="8807"/>
                                </a:lnTo>
                                <a:lnTo>
                                  <a:pt x="3964" y="8802"/>
                                </a:lnTo>
                                <a:lnTo>
                                  <a:pt x="3917" y="8794"/>
                                </a:lnTo>
                                <a:lnTo>
                                  <a:pt x="3871" y="8784"/>
                                </a:lnTo>
                                <a:lnTo>
                                  <a:pt x="3826" y="8772"/>
                                </a:lnTo>
                                <a:lnTo>
                                  <a:pt x="3783" y="8756"/>
                                </a:lnTo>
                                <a:lnTo>
                                  <a:pt x="3739" y="8738"/>
                                </a:lnTo>
                                <a:lnTo>
                                  <a:pt x="3698" y="8718"/>
                                </a:lnTo>
                                <a:lnTo>
                                  <a:pt x="3656" y="8695"/>
                                </a:lnTo>
                                <a:lnTo>
                                  <a:pt x="3617" y="8672"/>
                                </a:lnTo>
                                <a:lnTo>
                                  <a:pt x="3578" y="8645"/>
                                </a:lnTo>
                                <a:lnTo>
                                  <a:pt x="3541" y="8617"/>
                                </a:lnTo>
                                <a:lnTo>
                                  <a:pt x="3505" y="8587"/>
                                </a:lnTo>
                                <a:lnTo>
                                  <a:pt x="3472" y="8554"/>
                                </a:lnTo>
                                <a:lnTo>
                                  <a:pt x="3438" y="8519"/>
                                </a:lnTo>
                                <a:lnTo>
                                  <a:pt x="3407" y="8485"/>
                                </a:lnTo>
                                <a:lnTo>
                                  <a:pt x="3376" y="8447"/>
                                </a:lnTo>
                                <a:lnTo>
                                  <a:pt x="3348" y="8407"/>
                                </a:lnTo>
                                <a:lnTo>
                                  <a:pt x="3323" y="8367"/>
                                </a:lnTo>
                                <a:lnTo>
                                  <a:pt x="3298" y="8326"/>
                                </a:lnTo>
                                <a:lnTo>
                                  <a:pt x="3275" y="8283"/>
                                </a:lnTo>
                                <a:lnTo>
                                  <a:pt x="3253" y="8238"/>
                                </a:lnTo>
                                <a:lnTo>
                                  <a:pt x="3234" y="8192"/>
                                </a:lnTo>
                                <a:lnTo>
                                  <a:pt x="3218" y="8146"/>
                                </a:lnTo>
                                <a:lnTo>
                                  <a:pt x="3203" y="8098"/>
                                </a:lnTo>
                                <a:lnTo>
                                  <a:pt x="3190" y="8050"/>
                                </a:lnTo>
                                <a:lnTo>
                                  <a:pt x="3178" y="7999"/>
                                </a:lnTo>
                                <a:lnTo>
                                  <a:pt x="3170" y="7949"/>
                                </a:lnTo>
                                <a:lnTo>
                                  <a:pt x="3164" y="7899"/>
                                </a:lnTo>
                                <a:lnTo>
                                  <a:pt x="3160" y="7847"/>
                                </a:lnTo>
                                <a:lnTo>
                                  <a:pt x="3158" y="7794"/>
                                </a:lnTo>
                                <a:lnTo>
                                  <a:pt x="3159" y="7742"/>
                                </a:lnTo>
                                <a:lnTo>
                                  <a:pt x="3163" y="7688"/>
                                </a:lnTo>
                                <a:lnTo>
                                  <a:pt x="3168" y="7636"/>
                                </a:lnTo>
                                <a:lnTo>
                                  <a:pt x="3177" y="7585"/>
                                </a:lnTo>
                                <a:lnTo>
                                  <a:pt x="3187" y="7533"/>
                                </a:lnTo>
                                <a:lnTo>
                                  <a:pt x="3200" y="7483"/>
                                </a:lnTo>
                                <a:lnTo>
                                  <a:pt x="3214" y="7434"/>
                                </a:lnTo>
                                <a:lnTo>
                                  <a:pt x="3231" y="7384"/>
                                </a:lnTo>
                                <a:lnTo>
                                  <a:pt x="3250" y="7337"/>
                                </a:lnTo>
                                <a:lnTo>
                                  <a:pt x="3271" y="7290"/>
                                </a:lnTo>
                                <a:lnTo>
                                  <a:pt x="3294" y="7244"/>
                                </a:lnTo>
                                <a:lnTo>
                                  <a:pt x="3318" y="7201"/>
                                </a:lnTo>
                                <a:lnTo>
                                  <a:pt x="3345" y="7157"/>
                                </a:lnTo>
                                <a:lnTo>
                                  <a:pt x="3373" y="7115"/>
                                </a:lnTo>
                                <a:lnTo>
                                  <a:pt x="3402" y="7074"/>
                                </a:lnTo>
                                <a:lnTo>
                                  <a:pt x="3434" y="7035"/>
                                </a:lnTo>
                                <a:lnTo>
                                  <a:pt x="3466" y="6997"/>
                                </a:lnTo>
                                <a:lnTo>
                                  <a:pt x="3501" y="6961"/>
                                </a:lnTo>
                                <a:lnTo>
                                  <a:pt x="3536" y="6926"/>
                                </a:lnTo>
                                <a:lnTo>
                                  <a:pt x="3573" y="6894"/>
                                </a:lnTo>
                                <a:lnTo>
                                  <a:pt x="3611" y="6862"/>
                                </a:lnTo>
                                <a:lnTo>
                                  <a:pt x="3651" y="6832"/>
                                </a:lnTo>
                                <a:lnTo>
                                  <a:pt x="3692" y="6805"/>
                                </a:lnTo>
                                <a:lnTo>
                                  <a:pt x="3733" y="6779"/>
                                </a:lnTo>
                                <a:lnTo>
                                  <a:pt x="3776" y="6756"/>
                                </a:lnTo>
                                <a:lnTo>
                                  <a:pt x="3820" y="6733"/>
                                </a:lnTo>
                                <a:lnTo>
                                  <a:pt x="3864" y="6714"/>
                                </a:lnTo>
                                <a:lnTo>
                                  <a:pt x="3909" y="6697"/>
                                </a:lnTo>
                                <a:lnTo>
                                  <a:pt x="3956" y="6682"/>
                                </a:lnTo>
                                <a:lnTo>
                                  <a:pt x="4002" y="6669"/>
                                </a:lnTo>
                                <a:lnTo>
                                  <a:pt x="4050" y="6659"/>
                                </a:lnTo>
                                <a:lnTo>
                                  <a:pt x="4098" y="6652"/>
                                </a:lnTo>
                                <a:lnTo>
                                  <a:pt x="4146" y="6646"/>
                                </a:lnTo>
                                <a:close/>
                                <a:moveTo>
                                  <a:pt x="4140" y="6785"/>
                                </a:moveTo>
                                <a:lnTo>
                                  <a:pt x="4181" y="6783"/>
                                </a:lnTo>
                                <a:lnTo>
                                  <a:pt x="4223" y="6784"/>
                                </a:lnTo>
                                <a:lnTo>
                                  <a:pt x="4264" y="6786"/>
                                </a:lnTo>
                                <a:lnTo>
                                  <a:pt x="4303" y="6792"/>
                                </a:lnTo>
                                <a:lnTo>
                                  <a:pt x="4342" y="6799"/>
                                </a:lnTo>
                                <a:lnTo>
                                  <a:pt x="4380" y="6810"/>
                                </a:lnTo>
                                <a:lnTo>
                                  <a:pt x="4417" y="6822"/>
                                </a:lnTo>
                                <a:lnTo>
                                  <a:pt x="4454" y="6835"/>
                                </a:lnTo>
                                <a:lnTo>
                                  <a:pt x="4489" y="6852"/>
                                </a:lnTo>
                                <a:lnTo>
                                  <a:pt x="4523" y="6870"/>
                                </a:lnTo>
                                <a:lnTo>
                                  <a:pt x="4556" y="6891"/>
                                </a:lnTo>
                                <a:lnTo>
                                  <a:pt x="4587" y="6914"/>
                                </a:lnTo>
                                <a:lnTo>
                                  <a:pt x="4619" y="6937"/>
                                </a:lnTo>
                                <a:lnTo>
                                  <a:pt x="4648" y="6964"/>
                                </a:lnTo>
                                <a:lnTo>
                                  <a:pt x="4676" y="6992"/>
                                </a:lnTo>
                                <a:lnTo>
                                  <a:pt x="4703" y="7021"/>
                                </a:lnTo>
                                <a:lnTo>
                                  <a:pt x="4727" y="7053"/>
                                </a:lnTo>
                                <a:lnTo>
                                  <a:pt x="4751" y="7085"/>
                                </a:lnTo>
                                <a:lnTo>
                                  <a:pt x="4773" y="7120"/>
                                </a:lnTo>
                                <a:lnTo>
                                  <a:pt x="4795" y="7156"/>
                                </a:lnTo>
                                <a:lnTo>
                                  <a:pt x="4814" y="7194"/>
                                </a:lnTo>
                                <a:lnTo>
                                  <a:pt x="4831" y="7232"/>
                                </a:lnTo>
                                <a:lnTo>
                                  <a:pt x="4847" y="7272"/>
                                </a:lnTo>
                                <a:lnTo>
                                  <a:pt x="4862" y="7314"/>
                                </a:lnTo>
                                <a:lnTo>
                                  <a:pt x="4874" y="7357"/>
                                </a:lnTo>
                                <a:lnTo>
                                  <a:pt x="4884" y="7401"/>
                                </a:lnTo>
                                <a:lnTo>
                                  <a:pt x="4893" y="7446"/>
                                </a:lnTo>
                                <a:lnTo>
                                  <a:pt x="4901" y="7492"/>
                                </a:lnTo>
                                <a:lnTo>
                                  <a:pt x="4905" y="7540"/>
                                </a:lnTo>
                                <a:lnTo>
                                  <a:pt x="4909" y="7588"/>
                                </a:lnTo>
                                <a:lnTo>
                                  <a:pt x="4910" y="7638"/>
                                </a:lnTo>
                                <a:lnTo>
                                  <a:pt x="4909" y="7687"/>
                                </a:lnTo>
                                <a:lnTo>
                                  <a:pt x="4905" y="7737"/>
                                </a:lnTo>
                                <a:lnTo>
                                  <a:pt x="4900" y="7787"/>
                                </a:lnTo>
                                <a:lnTo>
                                  <a:pt x="4893" y="7836"/>
                                </a:lnTo>
                                <a:lnTo>
                                  <a:pt x="4884" y="7884"/>
                                </a:lnTo>
                                <a:lnTo>
                                  <a:pt x="4873" y="7932"/>
                                </a:lnTo>
                                <a:lnTo>
                                  <a:pt x="4861" y="7978"/>
                                </a:lnTo>
                                <a:lnTo>
                                  <a:pt x="4846" y="8024"/>
                                </a:lnTo>
                                <a:lnTo>
                                  <a:pt x="4830" y="8069"/>
                                </a:lnTo>
                                <a:lnTo>
                                  <a:pt x="4812" y="8113"/>
                                </a:lnTo>
                                <a:lnTo>
                                  <a:pt x="4793" y="8155"/>
                                </a:lnTo>
                                <a:lnTo>
                                  <a:pt x="4772" y="8197"/>
                                </a:lnTo>
                                <a:lnTo>
                                  <a:pt x="4750" y="8237"/>
                                </a:lnTo>
                                <a:lnTo>
                                  <a:pt x="4726" y="8276"/>
                                </a:lnTo>
                                <a:lnTo>
                                  <a:pt x="4701" y="8313"/>
                                </a:lnTo>
                                <a:lnTo>
                                  <a:pt x="4674" y="8350"/>
                                </a:lnTo>
                                <a:lnTo>
                                  <a:pt x="4647" y="8384"/>
                                </a:lnTo>
                                <a:lnTo>
                                  <a:pt x="4618" y="8417"/>
                                </a:lnTo>
                                <a:lnTo>
                                  <a:pt x="4586" y="8449"/>
                                </a:lnTo>
                                <a:lnTo>
                                  <a:pt x="4555" y="8478"/>
                                </a:lnTo>
                                <a:lnTo>
                                  <a:pt x="4523" y="8506"/>
                                </a:lnTo>
                                <a:lnTo>
                                  <a:pt x="4489" y="8532"/>
                                </a:lnTo>
                                <a:lnTo>
                                  <a:pt x="4454" y="8555"/>
                                </a:lnTo>
                                <a:lnTo>
                                  <a:pt x="4418" y="8577"/>
                                </a:lnTo>
                                <a:lnTo>
                                  <a:pt x="4383" y="8597"/>
                                </a:lnTo>
                                <a:lnTo>
                                  <a:pt x="4345" y="8615"/>
                                </a:lnTo>
                                <a:lnTo>
                                  <a:pt x="4307" y="8630"/>
                                </a:lnTo>
                                <a:lnTo>
                                  <a:pt x="4267" y="8643"/>
                                </a:lnTo>
                                <a:lnTo>
                                  <a:pt x="4228" y="8654"/>
                                </a:lnTo>
                                <a:lnTo>
                                  <a:pt x="4188" y="8662"/>
                                </a:lnTo>
                                <a:lnTo>
                                  <a:pt x="4146" y="8668"/>
                                </a:lnTo>
                                <a:lnTo>
                                  <a:pt x="4105" y="8672"/>
                                </a:lnTo>
                                <a:lnTo>
                                  <a:pt x="4063" y="8672"/>
                                </a:lnTo>
                                <a:lnTo>
                                  <a:pt x="4021" y="8671"/>
                                </a:lnTo>
                                <a:lnTo>
                                  <a:pt x="3980" y="8666"/>
                                </a:lnTo>
                                <a:lnTo>
                                  <a:pt x="3938" y="8659"/>
                                </a:lnTo>
                                <a:lnTo>
                                  <a:pt x="3899" y="8651"/>
                                </a:lnTo>
                                <a:lnTo>
                                  <a:pt x="3860" y="8639"/>
                                </a:lnTo>
                                <a:lnTo>
                                  <a:pt x="3821" y="8627"/>
                                </a:lnTo>
                                <a:lnTo>
                                  <a:pt x="3784" y="8611"/>
                                </a:lnTo>
                                <a:lnTo>
                                  <a:pt x="3747" y="8594"/>
                                </a:lnTo>
                                <a:lnTo>
                                  <a:pt x="3711" y="8574"/>
                                </a:lnTo>
                                <a:lnTo>
                                  <a:pt x="3676" y="8554"/>
                                </a:lnTo>
                                <a:lnTo>
                                  <a:pt x="3643" y="8531"/>
                                </a:lnTo>
                                <a:lnTo>
                                  <a:pt x="3610" y="8506"/>
                                </a:lnTo>
                                <a:lnTo>
                                  <a:pt x="3580" y="8480"/>
                                </a:lnTo>
                                <a:lnTo>
                                  <a:pt x="3550" y="8452"/>
                                </a:lnTo>
                                <a:lnTo>
                                  <a:pt x="3521" y="8422"/>
                                </a:lnTo>
                                <a:lnTo>
                                  <a:pt x="3494" y="8392"/>
                                </a:lnTo>
                                <a:lnTo>
                                  <a:pt x="3467" y="8359"/>
                                </a:lnTo>
                                <a:lnTo>
                                  <a:pt x="3442" y="8324"/>
                                </a:lnTo>
                                <a:lnTo>
                                  <a:pt x="3420" y="8290"/>
                                </a:lnTo>
                                <a:lnTo>
                                  <a:pt x="3399" y="8253"/>
                                </a:lnTo>
                                <a:lnTo>
                                  <a:pt x="3379" y="8216"/>
                                </a:lnTo>
                                <a:lnTo>
                                  <a:pt x="3360" y="8177"/>
                                </a:lnTo>
                                <a:lnTo>
                                  <a:pt x="3344" y="8137"/>
                                </a:lnTo>
                                <a:lnTo>
                                  <a:pt x="3328" y="8096"/>
                                </a:lnTo>
                                <a:lnTo>
                                  <a:pt x="3315" y="8054"/>
                                </a:lnTo>
                                <a:lnTo>
                                  <a:pt x="3304" y="8012"/>
                                </a:lnTo>
                                <a:lnTo>
                                  <a:pt x="3295" y="7968"/>
                                </a:lnTo>
                                <a:lnTo>
                                  <a:pt x="3287" y="7924"/>
                                </a:lnTo>
                                <a:lnTo>
                                  <a:pt x="3282" y="7880"/>
                                </a:lnTo>
                                <a:lnTo>
                                  <a:pt x="3278" y="7834"/>
                                </a:lnTo>
                                <a:lnTo>
                                  <a:pt x="3277" y="7788"/>
                                </a:lnTo>
                                <a:lnTo>
                                  <a:pt x="3278" y="7742"/>
                                </a:lnTo>
                                <a:lnTo>
                                  <a:pt x="3281" y="7695"/>
                                </a:lnTo>
                                <a:lnTo>
                                  <a:pt x="3286" y="7649"/>
                                </a:lnTo>
                                <a:lnTo>
                                  <a:pt x="3294" y="7603"/>
                                </a:lnTo>
                                <a:lnTo>
                                  <a:pt x="3303" y="7558"/>
                                </a:lnTo>
                                <a:lnTo>
                                  <a:pt x="3314" y="7514"/>
                                </a:lnTo>
                                <a:lnTo>
                                  <a:pt x="3326" y="7471"/>
                                </a:lnTo>
                                <a:lnTo>
                                  <a:pt x="3341" y="7428"/>
                                </a:lnTo>
                                <a:lnTo>
                                  <a:pt x="3357" y="7387"/>
                                </a:lnTo>
                                <a:lnTo>
                                  <a:pt x="3375" y="7345"/>
                                </a:lnTo>
                                <a:lnTo>
                                  <a:pt x="3395" y="7306"/>
                                </a:lnTo>
                                <a:lnTo>
                                  <a:pt x="3417" y="7267"/>
                                </a:lnTo>
                                <a:lnTo>
                                  <a:pt x="3440" y="7229"/>
                                </a:lnTo>
                                <a:lnTo>
                                  <a:pt x="3465" y="7192"/>
                                </a:lnTo>
                                <a:lnTo>
                                  <a:pt x="3491" y="7156"/>
                                </a:lnTo>
                                <a:lnTo>
                                  <a:pt x="3517" y="7122"/>
                                </a:lnTo>
                                <a:lnTo>
                                  <a:pt x="3547" y="7089"/>
                                </a:lnTo>
                                <a:lnTo>
                                  <a:pt x="3577" y="7057"/>
                                </a:lnTo>
                                <a:lnTo>
                                  <a:pt x="3607" y="7027"/>
                                </a:lnTo>
                                <a:lnTo>
                                  <a:pt x="3639" y="6998"/>
                                </a:lnTo>
                                <a:lnTo>
                                  <a:pt x="3673" y="6971"/>
                                </a:lnTo>
                                <a:lnTo>
                                  <a:pt x="3708" y="6945"/>
                                </a:lnTo>
                                <a:lnTo>
                                  <a:pt x="3742" y="6922"/>
                                </a:lnTo>
                                <a:lnTo>
                                  <a:pt x="3779" y="6899"/>
                                </a:lnTo>
                                <a:lnTo>
                                  <a:pt x="3816" y="6878"/>
                                </a:lnTo>
                                <a:lnTo>
                                  <a:pt x="3854" y="6860"/>
                                </a:lnTo>
                                <a:lnTo>
                                  <a:pt x="3894" y="6843"/>
                                </a:lnTo>
                                <a:lnTo>
                                  <a:pt x="3933" y="6827"/>
                                </a:lnTo>
                                <a:lnTo>
                                  <a:pt x="3973" y="6815"/>
                                </a:lnTo>
                                <a:lnTo>
                                  <a:pt x="4013" y="6804"/>
                                </a:lnTo>
                                <a:lnTo>
                                  <a:pt x="4055" y="6796"/>
                                </a:lnTo>
                                <a:lnTo>
                                  <a:pt x="4097" y="6789"/>
                                </a:lnTo>
                                <a:lnTo>
                                  <a:pt x="4140" y="6785"/>
                                </a:lnTo>
                                <a:close/>
                                <a:moveTo>
                                  <a:pt x="3644" y="8795"/>
                                </a:moveTo>
                                <a:lnTo>
                                  <a:pt x="3671" y="8797"/>
                                </a:lnTo>
                                <a:lnTo>
                                  <a:pt x="3697" y="8801"/>
                                </a:lnTo>
                                <a:lnTo>
                                  <a:pt x="3722" y="8805"/>
                                </a:lnTo>
                                <a:lnTo>
                                  <a:pt x="3748" y="8812"/>
                                </a:lnTo>
                                <a:lnTo>
                                  <a:pt x="3774" y="8820"/>
                                </a:lnTo>
                                <a:lnTo>
                                  <a:pt x="3797" y="8829"/>
                                </a:lnTo>
                                <a:lnTo>
                                  <a:pt x="3822" y="8839"/>
                                </a:lnTo>
                                <a:lnTo>
                                  <a:pt x="3845" y="8851"/>
                                </a:lnTo>
                                <a:lnTo>
                                  <a:pt x="3868" y="8863"/>
                                </a:lnTo>
                                <a:lnTo>
                                  <a:pt x="3890" y="8878"/>
                                </a:lnTo>
                                <a:lnTo>
                                  <a:pt x="3911" y="8893"/>
                                </a:lnTo>
                                <a:lnTo>
                                  <a:pt x="3933" y="8909"/>
                                </a:lnTo>
                                <a:lnTo>
                                  <a:pt x="3953" y="8926"/>
                                </a:lnTo>
                                <a:lnTo>
                                  <a:pt x="3972" y="8945"/>
                                </a:lnTo>
                                <a:lnTo>
                                  <a:pt x="3991" y="8964"/>
                                </a:lnTo>
                                <a:lnTo>
                                  <a:pt x="4009" y="8984"/>
                                </a:lnTo>
                                <a:lnTo>
                                  <a:pt x="4026" y="9006"/>
                                </a:lnTo>
                                <a:lnTo>
                                  <a:pt x="4041" y="9028"/>
                                </a:lnTo>
                                <a:lnTo>
                                  <a:pt x="4057" y="9052"/>
                                </a:lnTo>
                                <a:lnTo>
                                  <a:pt x="4071" y="9075"/>
                                </a:lnTo>
                                <a:lnTo>
                                  <a:pt x="4085" y="9100"/>
                                </a:lnTo>
                                <a:lnTo>
                                  <a:pt x="4097" y="9126"/>
                                </a:lnTo>
                                <a:lnTo>
                                  <a:pt x="4108" y="9151"/>
                                </a:lnTo>
                                <a:lnTo>
                                  <a:pt x="4119" y="9178"/>
                                </a:lnTo>
                                <a:lnTo>
                                  <a:pt x="4127" y="9206"/>
                                </a:lnTo>
                                <a:lnTo>
                                  <a:pt x="4135" y="9234"/>
                                </a:lnTo>
                                <a:lnTo>
                                  <a:pt x="4143" y="9262"/>
                                </a:lnTo>
                                <a:lnTo>
                                  <a:pt x="4149" y="9291"/>
                                </a:lnTo>
                                <a:lnTo>
                                  <a:pt x="4153" y="9322"/>
                                </a:lnTo>
                                <a:lnTo>
                                  <a:pt x="4157" y="9352"/>
                                </a:lnTo>
                                <a:lnTo>
                                  <a:pt x="4158" y="9382"/>
                                </a:lnTo>
                                <a:lnTo>
                                  <a:pt x="4159" y="9414"/>
                                </a:lnTo>
                                <a:lnTo>
                                  <a:pt x="4159" y="9444"/>
                                </a:lnTo>
                                <a:lnTo>
                                  <a:pt x="4157" y="9475"/>
                                </a:lnTo>
                                <a:lnTo>
                                  <a:pt x="4153" y="9504"/>
                                </a:lnTo>
                                <a:lnTo>
                                  <a:pt x="4149" y="9533"/>
                                </a:lnTo>
                                <a:lnTo>
                                  <a:pt x="4143" y="9563"/>
                                </a:lnTo>
                                <a:lnTo>
                                  <a:pt x="4135" y="9591"/>
                                </a:lnTo>
                                <a:lnTo>
                                  <a:pt x="4127" y="9619"/>
                                </a:lnTo>
                                <a:lnTo>
                                  <a:pt x="4119" y="9644"/>
                                </a:lnTo>
                                <a:lnTo>
                                  <a:pt x="4108" y="9670"/>
                                </a:lnTo>
                                <a:lnTo>
                                  <a:pt x="4096" y="9696"/>
                                </a:lnTo>
                                <a:lnTo>
                                  <a:pt x="4084" y="9719"/>
                                </a:lnTo>
                                <a:lnTo>
                                  <a:pt x="4070" y="9743"/>
                                </a:lnTo>
                                <a:lnTo>
                                  <a:pt x="4056" y="9765"/>
                                </a:lnTo>
                                <a:lnTo>
                                  <a:pt x="4040" y="9787"/>
                                </a:lnTo>
                                <a:lnTo>
                                  <a:pt x="4024" y="9807"/>
                                </a:lnTo>
                                <a:lnTo>
                                  <a:pt x="4007" y="9827"/>
                                </a:lnTo>
                                <a:lnTo>
                                  <a:pt x="3989" y="9845"/>
                                </a:lnTo>
                                <a:lnTo>
                                  <a:pt x="3970" y="9863"/>
                                </a:lnTo>
                                <a:lnTo>
                                  <a:pt x="3951" y="9879"/>
                                </a:lnTo>
                                <a:lnTo>
                                  <a:pt x="3929" y="9893"/>
                                </a:lnTo>
                                <a:lnTo>
                                  <a:pt x="3908" y="9907"/>
                                </a:lnTo>
                                <a:lnTo>
                                  <a:pt x="3887" y="9919"/>
                                </a:lnTo>
                                <a:lnTo>
                                  <a:pt x="3863" y="9930"/>
                                </a:lnTo>
                                <a:lnTo>
                                  <a:pt x="3840" y="9940"/>
                                </a:lnTo>
                                <a:lnTo>
                                  <a:pt x="3816" y="9949"/>
                                </a:lnTo>
                                <a:lnTo>
                                  <a:pt x="3792" y="9956"/>
                                </a:lnTo>
                                <a:lnTo>
                                  <a:pt x="3767" y="9961"/>
                                </a:lnTo>
                                <a:lnTo>
                                  <a:pt x="3741" y="9966"/>
                                </a:lnTo>
                                <a:lnTo>
                                  <a:pt x="3716" y="9968"/>
                                </a:lnTo>
                                <a:lnTo>
                                  <a:pt x="3689" y="9969"/>
                                </a:lnTo>
                                <a:lnTo>
                                  <a:pt x="3662" y="9968"/>
                                </a:lnTo>
                                <a:lnTo>
                                  <a:pt x="3634" y="9966"/>
                                </a:lnTo>
                                <a:lnTo>
                                  <a:pt x="3607" y="9963"/>
                                </a:lnTo>
                                <a:lnTo>
                                  <a:pt x="3580" y="9957"/>
                                </a:lnTo>
                                <a:lnTo>
                                  <a:pt x="3553" y="9950"/>
                                </a:lnTo>
                                <a:lnTo>
                                  <a:pt x="3528" y="9942"/>
                                </a:lnTo>
                                <a:lnTo>
                                  <a:pt x="3502" y="9933"/>
                                </a:lnTo>
                                <a:lnTo>
                                  <a:pt x="3476" y="9922"/>
                                </a:lnTo>
                                <a:lnTo>
                                  <a:pt x="3451" y="9911"/>
                                </a:lnTo>
                                <a:lnTo>
                                  <a:pt x="3428" y="9898"/>
                                </a:lnTo>
                                <a:lnTo>
                                  <a:pt x="3404" y="9883"/>
                                </a:lnTo>
                                <a:lnTo>
                                  <a:pt x="3381" y="9868"/>
                                </a:lnTo>
                                <a:lnTo>
                                  <a:pt x="3359" y="9852"/>
                                </a:lnTo>
                                <a:lnTo>
                                  <a:pt x="3337" y="9835"/>
                                </a:lnTo>
                                <a:lnTo>
                                  <a:pt x="3317" y="9816"/>
                                </a:lnTo>
                                <a:lnTo>
                                  <a:pt x="3297" y="9797"/>
                                </a:lnTo>
                                <a:lnTo>
                                  <a:pt x="3278" y="9777"/>
                                </a:lnTo>
                                <a:lnTo>
                                  <a:pt x="3259" y="9755"/>
                                </a:lnTo>
                                <a:lnTo>
                                  <a:pt x="3242" y="9733"/>
                                </a:lnTo>
                                <a:lnTo>
                                  <a:pt x="3225" y="9710"/>
                                </a:lnTo>
                                <a:lnTo>
                                  <a:pt x="3210" y="9687"/>
                                </a:lnTo>
                                <a:lnTo>
                                  <a:pt x="3195" y="9663"/>
                                </a:lnTo>
                                <a:lnTo>
                                  <a:pt x="3182" y="9638"/>
                                </a:lnTo>
                                <a:lnTo>
                                  <a:pt x="3169" y="9613"/>
                                </a:lnTo>
                                <a:lnTo>
                                  <a:pt x="3157" y="9586"/>
                                </a:lnTo>
                                <a:lnTo>
                                  <a:pt x="3147" y="9560"/>
                                </a:lnTo>
                                <a:lnTo>
                                  <a:pt x="3138" y="9533"/>
                                </a:lnTo>
                                <a:lnTo>
                                  <a:pt x="3130" y="9505"/>
                                </a:lnTo>
                                <a:lnTo>
                                  <a:pt x="3123" y="9477"/>
                                </a:lnTo>
                                <a:lnTo>
                                  <a:pt x="3118" y="9449"/>
                                </a:lnTo>
                                <a:lnTo>
                                  <a:pt x="3113" y="9420"/>
                                </a:lnTo>
                                <a:lnTo>
                                  <a:pt x="3110" y="9392"/>
                                </a:lnTo>
                                <a:lnTo>
                                  <a:pt x="3109" y="9363"/>
                                </a:lnTo>
                                <a:lnTo>
                                  <a:pt x="3109" y="9333"/>
                                </a:lnTo>
                                <a:lnTo>
                                  <a:pt x="3110" y="9304"/>
                                </a:lnTo>
                                <a:lnTo>
                                  <a:pt x="3112" y="9276"/>
                                </a:lnTo>
                                <a:lnTo>
                                  <a:pt x="3117" y="9247"/>
                                </a:lnTo>
                                <a:lnTo>
                                  <a:pt x="3121" y="9220"/>
                                </a:lnTo>
                                <a:lnTo>
                                  <a:pt x="3128" y="9192"/>
                                </a:lnTo>
                                <a:lnTo>
                                  <a:pt x="3136" y="9166"/>
                                </a:lnTo>
                                <a:lnTo>
                                  <a:pt x="3145" y="9140"/>
                                </a:lnTo>
                                <a:lnTo>
                                  <a:pt x="3155" y="9114"/>
                                </a:lnTo>
                                <a:lnTo>
                                  <a:pt x="3165" y="9090"/>
                                </a:lnTo>
                                <a:lnTo>
                                  <a:pt x="3177" y="9066"/>
                                </a:lnTo>
                                <a:lnTo>
                                  <a:pt x="3191" y="9044"/>
                                </a:lnTo>
                                <a:lnTo>
                                  <a:pt x="3205" y="9021"/>
                                </a:lnTo>
                                <a:lnTo>
                                  <a:pt x="3220" y="9000"/>
                                </a:lnTo>
                                <a:lnTo>
                                  <a:pt x="3235" y="8980"/>
                                </a:lnTo>
                                <a:lnTo>
                                  <a:pt x="3252" y="8960"/>
                                </a:lnTo>
                                <a:lnTo>
                                  <a:pt x="3270" y="8941"/>
                                </a:lnTo>
                                <a:lnTo>
                                  <a:pt x="3289" y="8924"/>
                                </a:lnTo>
                                <a:lnTo>
                                  <a:pt x="3308" y="8907"/>
                                </a:lnTo>
                                <a:lnTo>
                                  <a:pt x="3328" y="8891"/>
                                </a:lnTo>
                                <a:lnTo>
                                  <a:pt x="3350" y="8877"/>
                                </a:lnTo>
                                <a:lnTo>
                                  <a:pt x="3371" y="8863"/>
                                </a:lnTo>
                                <a:lnTo>
                                  <a:pt x="3393" y="8851"/>
                                </a:lnTo>
                                <a:lnTo>
                                  <a:pt x="3416" y="8840"/>
                                </a:lnTo>
                                <a:lnTo>
                                  <a:pt x="3439" y="8830"/>
                                </a:lnTo>
                                <a:lnTo>
                                  <a:pt x="3464" y="8821"/>
                                </a:lnTo>
                                <a:lnTo>
                                  <a:pt x="3488" y="8813"/>
                                </a:lnTo>
                                <a:lnTo>
                                  <a:pt x="3513" y="8806"/>
                                </a:lnTo>
                                <a:lnTo>
                                  <a:pt x="3539" y="8802"/>
                                </a:lnTo>
                                <a:lnTo>
                                  <a:pt x="3564" y="8797"/>
                                </a:lnTo>
                                <a:lnTo>
                                  <a:pt x="3590" y="8795"/>
                                </a:lnTo>
                                <a:lnTo>
                                  <a:pt x="3617" y="8795"/>
                                </a:lnTo>
                                <a:lnTo>
                                  <a:pt x="3644" y="8795"/>
                                </a:lnTo>
                                <a:close/>
                                <a:moveTo>
                                  <a:pt x="3642" y="8867"/>
                                </a:moveTo>
                                <a:lnTo>
                                  <a:pt x="3665" y="8869"/>
                                </a:lnTo>
                                <a:lnTo>
                                  <a:pt x="3688" y="8872"/>
                                </a:lnTo>
                                <a:lnTo>
                                  <a:pt x="3711" y="8877"/>
                                </a:lnTo>
                                <a:lnTo>
                                  <a:pt x="3733" y="8882"/>
                                </a:lnTo>
                                <a:lnTo>
                                  <a:pt x="3755" y="8889"/>
                                </a:lnTo>
                                <a:lnTo>
                                  <a:pt x="3776" y="8897"/>
                                </a:lnTo>
                                <a:lnTo>
                                  <a:pt x="3797" y="8906"/>
                                </a:lnTo>
                                <a:lnTo>
                                  <a:pt x="3817" y="8917"/>
                                </a:lnTo>
                                <a:lnTo>
                                  <a:pt x="3838" y="8928"/>
                                </a:lnTo>
                                <a:lnTo>
                                  <a:pt x="3858" y="8941"/>
                                </a:lnTo>
                                <a:lnTo>
                                  <a:pt x="3876" y="8954"/>
                                </a:lnTo>
                                <a:lnTo>
                                  <a:pt x="3895" y="8969"/>
                                </a:lnTo>
                                <a:lnTo>
                                  <a:pt x="3911" y="8983"/>
                                </a:lnTo>
                                <a:lnTo>
                                  <a:pt x="3929" y="9000"/>
                                </a:lnTo>
                                <a:lnTo>
                                  <a:pt x="3945" y="9017"/>
                                </a:lnTo>
                                <a:lnTo>
                                  <a:pt x="3961" y="9035"/>
                                </a:lnTo>
                                <a:lnTo>
                                  <a:pt x="3975" y="9054"/>
                                </a:lnTo>
                                <a:lnTo>
                                  <a:pt x="3990" y="9074"/>
                                </a:lnTo>
                                <a:lnTo>
                                  <a:pt x="4003" y="9094"/>
                                </a:lnTo>
                                <a:lnTo>
                                  <a:pt x="4016" y="9114"/>
                                </a:lnTo>
                                <a:lnTo>
                                  <a:pt x="4027" y="9137"/>
                                </a:lnTo>
                                <a:lnTo>
                                  <a:pt x="4038" y="9159"/>
                                </a:lnTo>
                                <a:lnTo>
                                  <a:pt x="4048" y="9182"/>
                                </a:lnTo>
                                <a:lnTo>
                                  <a:pt x="4057" y="9205"/>
                                </a:lnTo>
                                <a:lnTo>
                                  <a:pt x="4065" y="9230"/>
                                </a:lnTo>
                                <a:lnTo>
                                  <a:pt x="4071" y="9254"/>
                                </a:lnTo>
                                <a:lnTo>
                                  <a:pt x="4078" y="9279"/>
                                </a:lnTo>
                                <a:lnTo>
                                  <a:pt x="4083" y="9305"/>
                                </a:lnTo>
                                <a:lnTo>
                                  <a:pt x="4087" y="9331"/>
                                </a:lnTo>
                                <a:lnTo>
                                  <a:pt x="4089" y="9358"/>
                                </a:lnTo>
                                <a:lnTo>
                                  <a:pt x="4092" y="9384"/>
                                </a:lnTo>
                                <a:lnTo>
                                  <a:pt x="4093" y="9411"/>
                                </a:lnTo>
                                <a:lnTo>
                                  <a:pt x="4092" y="9438"/>
                                </a:lnTo>
                                <a:lnTo>
                                  <a:pt x="4091" y="9465"/>
                                </a:lnTo>
                                <a:lnTo>
                                  <a:pt x="4087" y="9491"/>
                                </a:lnTo>
                                <a:lnTo>
                                  <a:pt x="4083" y="9517"/>
                                </a:lnTo>
                                <a:lnTo>
                                  <a:pt x="4078" y="9541"/>
                                </a:lnTo>
                                <a:lnTo>
                                  <a:pt x="4071" y="9566"/>
                                </a:lnTo>
                                <a:lnTo>
                                  <a:pt x="4065" y="9589"/>
                                </a:lnTo>
                                <a:lnTo>
                                  <a:pt x="4057" y="9612"/>
                                </a:lnTo>
                                <a:lnTo>
                                  <a:pt x="4048" y="9634"/>
                                </a:lnTo>
                                <a:lnTo>
                                  <a:pt x="4038" y="9657"/>
                                </a:lnTo>
                                <a:lnTo>
                                  <a:pt x="4027" y="9678"/>
                                </a:lnTo>
                                <a:lnTo>
                                  <a:pt x="4014" y="9698"/>
                                </a:lnTo>
                                <a:lnTo>
                                  <a:pt x="4002" y="9717"/>
                                </a:lnTo>
                                <a:lnTo>
                                  <a:pt x="3989" y="9736"/>
                                </a:lnTo>
                                <a:lnTo>
                                  <a:pt x="3974" y="9753"/>
                                </a:lnTo>
                                <a:lnTo>
                                  <a:pt x="3958" y="9770"/>
                                </a:lnTo>
                                <a:lnTo>
                                  <a:pt x="3943" y="9787"/>
                                </a:lnTo>
                                <a:lnTo>
                                  <a:pt x="3926" y="9801"/>
                                </a:lnTo>
                                <a:lnTo>
                                  <a:pt x="3908" y="9815"/>
                                </a:lnTo>
                                <a:lnTo>
                                  <a:pt x="3890" y="9828"/>
                                </a:lnTo>
                                <a:lnTo>
                                  <a:pt x="3872" y="9839"/>
                                </a:lnTo>
                                <a:lnTo>
                                  <a:pt x="3852" y="9851"/>
                                </a:lnTo>
                                <a:lnTo>
                                  <a:pt x="3833" y="9861"/>
                                </a:lnTo>
                                <a:lnTo>
                                  <a:pt x="3813" y="9868"/>
                                </a:lnTo>
                                <a:lnTo>
                                  <a:pt x="3792" y="9876"/>
                                </a:lnTo>
                                <a:lnTo>
                                  <a:pt x="3770" y="9882"/>
                                </a:lnTo>
                                <a:lnTo>
                                  <a:pt x="3748" y="9888"/>
                                </a:lnTo>
                                <a:lnTo>
                                  <a:pt x="3726" y="9891"/>
                                </a:lnTo>
                                <a:lnTo>
                                  <a:pt x="3703" y="9893"/>
                                </a:lnTo>
                                <a:lnTo>
                                  <a:pt x="3680" y="9894"/>
                                </a:lnTo>
                                <a:lnTo>
                                  <a:pt x="3656" y="9893"/>
                                </a:lnTo>
                                <a:lnTo>
                                  <a:pt x="3633" y="9892"/>
                                </a:lnTo>
                                <a:lnTo>
                                  <a:pt x="3609" y="9889"/>
                                </a:lnTo>
                                <a:lnTo>
                                  <a:pt x="3586" y="9884"/>
                                </a:lnTo>
                                <a:lnTo>
                                  <a:pt x="3562" y="9879"/>
                                </a:lnTo>
                                <a:lnTo>
                                  <a:pt x="3539" y="9872"/>
                                </a:lnTo>
                                <a:lnTo>
                                  <a:pt x="3517" y="9863"/>
                                </a:lnTo>
                                <a:lnTo>
                                  <a:pt x="3495" y="9854"/>
                                </a:lnTo>
                                <a:lnTo>
                                  <a:pt x="3474" y="9844"/>
                                </a:lnTo>
                                <a:lnTo>
                                  <a:pt x="3453" y="9833"/>
                                </a:lnTo>
                                <a:lnTo>
                                  <a:pt x="3432" y="9820"/>
                                </a:lnTo>
                                <a:lnTo>
                                  <a:pt x="3412" y="9807"/>
                                </a:lnTo>
                                <a:lnTo>
                                  <a:pt x="3393" y="9792"/>
                                </a:lnTo>
                                <a:lnTo>
                                  <a:pt x="3374" y="9778"/>
                                </a:lnTo>
                                <a:lnTo>
                                  <a:pt x="3356" y="9762"/>
                                </a:lnTo>
                                <a:lnTo>
                                  <a:pt x="3340" y="9745"/>
                                </a:lnTo>
                                <a:lnTo>
                                  <a:pt x="3323" y="9727"/>
                                </a:lnTo>
                                <a:lnTo>
                                  <a:pt x="3307" y="9708"/>
                                </a:lnTo>
                                <a:lnTo>
                                  <a:pt x="3291" y="9689"/>
                                </a:lnTo>
                                <a:lnTo>
                                  <a:pt x="3277" y="9670"/>
                                </a:lnTo>
                                <a:lnTo>
                                  <a:pt x="3263" y="9649"/>
                                </a:lnTo>
                                <a:lnTo>
                                  <a:pt x="3251" y="9628"/>
                                </a:lnTo>
                                <a:lnTo>
                                  <a:pt x="3239" y="9606"/>
                                </a:lnTo>
                                <a:lnTo>
                                  <a:pt x="3228" y="9584"/>
                                </a:lnTo>
                                <a:lnTo>
                                  <a:pt x="3219" y="9561"/>
                                </a:lnTo>
                                <a:lnTo>
                                  <a:pt x="3209" y="9538"/>
                                </a:lnTo>
                                <a:lnTo>
                                  <a:pt x="3201" y="9514"/>
                                </a:lnTo>
                                <a:lnTo>
                                  <a:pt x="3194" y="9491"/>
                                </a:lnTo>
                                <a:lnTo>
                                  <a:pt x="3188" y="9466"/>
                                </a:lnTo>
                                <a:lnTo>
                                  <a:pt x="3183" y="9442"/>
                                </a:lnTo>
                                <a:lnTo>
                                  <a:pt x="3179" y="9417"/>
                                </a:lnTo>
                                <a:lnTo>
                                  <a:pt x="3177" y="9391"/>
                                </a:lnTo>
                                <a:lnTo>
                                  <a:pt x="3175" y="9365"/>
                                </a:lnTo>
                                <a:lnTo>
                                  <a:pt x="3175" y="9340"/>
                                </a:lnTo>
                                <a:lnTo>
                                  <a:pt x="3176" y="9315"/>
                                </a:lnTo>
                                <a:lnTo>
                                  <a:pt x="3178" y="9289"/>
                                </a:lnTo>
                                <a:lnTo>
                                  <a:pt x="3182" y="9265"/>
                                </a:lnTo>
                                <a:lnTo>
                                  <a:pt x="3186" y="9240"/>
                                </a:lnTo>
                                <a:lnTo>
                                  <a:pt x="3192" y="9216"/>
                                </a:lnTo>
                                <a:lnTo>
                                  <a:pt x="3198" y="9193"/>
                                </a:lnTo>
                                <a:lnTo>
                                  <a:pt x="3206" y="9170"/>
                                </a:lnTo>
                                <a:lnTo>
                                  <a:pt x="3214" y="9148"/>
                                </a:lnTo>
                                <a:lnTo>
                                  <a:pt x="3224" y="9127"/>
                                </a:lnTo>
                                <a:lnTo>
                                  <a:pt x="3234" y="9107"/>
                                </a:lnTo>
                                <a:lnTo>
                                  <a:pt x="3247" y="9086"/>
                                </a:lnTo>
                                <a:lnTo>
                                  <a:pt x="3259" y="9066"/>
                                </a:lnTo>
                                <a:lnTo>
                                  <a:pt x="3271" y="9047"/>
                                </a:lnTo>
                                <a:lnTo>
                                  <a:pt x="3286" y="9029"/>
                                </a:lnTo>
                                <a:lnTo>
                                  <a:pt x="3300" y="9012"/>
                                </a:lnTo>
                                <a:lnTo>
                                  <a:pt x="3316" y="8996"/>
                                </a:lnTo>
                                <a:lnTo>
                                  <a:pt x="3332" y="8980"/>
                                </a:lnTo>
                                <a:lnTo>
                                  <a:pt x="3350" y="8965"/>
                                </a:lnTo>
                                <a:lnTo>
                                  <a:pt x="3366" y="8952"/>
                                </a:lnTo>
                                <a:lnTo>
                                  <a:pt x="3385" y="8938"/>
                                </a:lnTo>
                                <a:lnTo>
                                  <a:pt x="3403" y="8927"/>
                                </a:lnTo>
                                <a:lnTo>
                                  <a:pt x="3423" y="8916"/>
                                </a:lnTo>
                                <a:lnTo>
                                  <a:pt x="3444" y="8906"/>
                                </a:lnTo>
                                <a:lnTo>
                                  <a:pt x="3464" y="8897"/>
                                </a:lnTo>
                                <a:lnTo>
                                  <a:pt x="3484" y="8889"/>
                                </a:lnTo>
                                <a:lnTo>
                                  <a:pt x="3506" y="8882"/>
                                </a:lnTo>
                                <a:lnTo>
                                  <a:pt x="3528" y="8877"/>
                                </a:lnTo>
                                <a:lnTo>
                                  <a:pt x="3550" y="8872"/>
                                </a:lnTo>
                                <a:lnTo>
                                  <a:pt x="3572" y="8869"/>
                                </a:lnTo>
                                <a:lnTo>
                                  <a:pt x="3595" y="8868"/>
                                </a:lnTo>
                                <a:lnTo>
                                  <a:pt x="3618" y="8867"/>
                                </a:lnTo>
                                <a:lnTo>
                                  <a:pt x="3642" y="8867"/>
                                </a:lnTo>
                                <a:close/>
                                <a:moveTo>
                                  <a:pt x="1014" y="8029"/>
                                </a:moveTo>
                                <a:lnTo>
                                  <a:pt x="1034" y="8030"/>
                                </a:lnTo>
                                <a:lnTo>
                                  <a:pt x="1053" y="8031"/>
                                </a:lnTo>
                                <a:lnTo>
                                  <a:pt x="1072" y="8034"/>
                                </a:lnTo>
                                <a:lnTo>
                                  <a:pt x="1091" y="8038"/>
                                </a:lnTo>
                                <a:lnTo>
                                  <a:pt x="1109" y="8042"/>
                                </a:lnTo>
                                <a:lnTo>
                                  <a:pt x="1128" y="8048"/>
                                </a:lnTo>
                                <a:lnTo>
                                  <a:pt x="1145" y="8053"/>
                                </a:lnTo>
                                <a:lnTo>
                                  <a:pt x="1163" y="8060"/>
                                </a:lnTo>
                                <a:lnTo>
                                  <a:pt x="1178" y="8068"/>
                                </a:lnTo>
                                <a:lnTo>
                                  <a:pt x="1195" y="8077"/>
                                </a:lnTo>
                                <a:lnTo>
                                  <a:pt x="1211" y="8086"/>
                                </a:lnTo>
                                <a:lnTo>
                                  <a:pt x="1225" y="8096"/>
                                </a:lnTo>
                                <a:lnTo>
                                  <a:pt x="1240" y="8107"/>
                                </a:lnTo>
                                <a:lnTo>
                                  <a:pt x="1254" y="8118"/>
                                </a:lnTo>
                                <a:lnTo>
                                  <a:pt x="1267" y="8131"/>
                                </a:lnTo>
                                <a:lnTo>
                                  <a:pt x="1280" y="8144"/>
                                </a:lnTo>
                                <a:lnTo>
                                  <a:pt x="1292" y="8157"/>
                                </a:lnTo>
                                <a:lnTo>
                                  <a:pt x="1304" y="8171"/>
                                </a:lnTo>
                                <a:lnTo>
                                  <a:pt x="1314" y="8185"/>
                                </a:lnTo>
                                <a:lnTo>
                                  <a:pt x="1324" y="8200"/>
                                </a:lnTo>
                                <a:lnTo>
                                  <a:pt x="1333" y="8216"/>
                                </a:lnTo>
                                <a:lnTo>
                                  <a:pt x="1342" y="8233"/>
                                </a:lnTo>
                                <a:lnTo>
                                  <a:pt x="1349" y="8248"/>
                                </a:lnTo>
                                <a:lnTo>
                                  <a:pt x="1356" y="8266"/>
                                </a:lnTo>
                                <a:lnTo>
                                  <a:pt x="1362" y="8283"/>
                                </a:lnTo>
                                <a:lnTo>
                                  <a:pt x="1367" y="8301"/>
                                </a:lnTo>
                                <a:lnTo>
                                  <a:pt x="1371" y="8319"/>
                                </a:lnTo>
                                <a:lnTo>
                                  <a:pt x="1374" y="8337"/>
                                </a:lnTo>
                                <a:lnTo>
                                  <a:pt x="1377" y="8356"/>
                                </a:lnTo>
                                <a:lnTo>
                                  <a:pt x="1379" y="8375"/>
                                </a:lnTo>
                                <a:lnTo>
                                  <a:pt x="1379" y="8394"/>
                                </a:lnTo>
                                <a:lnTo>
                                  <a:pt x="1379" y="8414"/>
                                </a:lnTo>
                                <a:lnTo>
                                  <a:pt x="1377" y="8433"/>
                                </a:lnTo>
                                <a:lnTo>
                                  <a:pt x="1375" y="8452"/>
                                </a:lnTo>
                                <a:lnTo>
                                  <a:pt x="1372" y="8471"/>
                                </a:lnTo>
                                <a:lnTo>
                                  <a:pt x="1367" y="8489"/>
                                </a:lnTo>
                                <a:lnTo>
                                  <a:pt x="1362" y="8507"/>
                                </a:lnTo>
                                <a:lnTo>
                                  <a:pt x="1356" y="8525"/>
                                </a:lnTo>
                                <a:lnTo>
                                  <a:pt x="1348" y="8542"/>
                                </a:lnTo>
                                <a:lnTo>
                                  <a:pt x="1341" y="8559"/>
                                </a:lnTo>
                                <a:lnTo>
                                  <a:pt x="1333" y="8575"/>
                                </a:lnTo>
                                <a:lnTo>
                                  <a:pt x="1323" y="8591"/>
                                </a:lnTo>
                                <a:lnTo>
                                  <a:pt x="1313" y="8606"/>
                                </a:lnTo>
                                <a:lnTo>
                                  <a:pt x="1301" y="8620"/>
                                </a:lnTo>
                                <a:lnTo>
                                  <a:pt x="1290" y="8635"/>
                                </a:lnTo>
                                <a:lnTo>
                                  <a:pt x="1278" y="8648"/>
                                </a:lnTo>
                                <a:lnTo>
                                  <a:pt x="1264" y="8661"/>
                                </a:lnTo>
                                <a:lnTo>
                                  <a:pt x="1251" y="8673"/>
                                </a:lnTo>
                                <a:lnTo>
                                  <a:pt x="1238" y="8685"/>
                                </a:lnTo>
                                <a:lnTo>
                                  <a:pt x="1223" y="8695"/>
                                </a:lnTo>
                                <a:lnTo>
                                  <a:pt x="1207" y="8707"/>
                                </a:lnTo>
                                <a:lnTo>
                                  <a:pt x="1192" y="8715"/>
                                </a:lnTo>
                                <a:lnTo>
                                  <a:pt x="1175" y="8724"/>
                                </a:lnTo>
                                <a:lnTo>
                                  <a:pt x="1158" y="8732"/>
                                </a:lnTo>
                                <a:lnTo>
                                  <a:pt x="1141" y="8740"/>
                                </a:lnTo>
                                <a:lnTo>
                                  <a:pt x="1123" y="8747"/>
                                </a:lnTo>
                                <a:lnTo>
                                  <a:pt x="1105" y="8752"/>
                                </a:lnTo>
                                <a:lnTo>
                                  <a:pt x="1088" y="8757"/>
                                </a:lnTo>
                                <a:lnTo>
                                  <a:pt x="1069" y="8761"/>
                                </a:lnTo>
                                <a:lnTo>
                                  <a:pt x="1049" y="8765"/>
                                </a:lnTo>
                                <a:lnTo>
                                  <a:pt x="1030" y="8767"/>
                                </a:lnTo>
                                <a:lnTo>
                                  <a:pt x="1010" y="8768"/>
                                </a:lnTo>
                                <a:lnTo>
                                  <a:pt x="991" y="8768"/>
                                </a:lnTo>
                                <a:lnTo>
                                  <a:pt x="971" y="8768"/>
                                </a:lnTo>
                                <a:lnTo>
                                  <a:pt x="951" y="8767"/>
                                </a:lnTo>
                                <a:lnTo>
                                  <a:pt x="931" y="8765"/>
                                </a:lnTo>
                                <a:lnTo>
                                  <a:pt x="912" y="8761"/>
                                </a:lnTo>
                                <a:lnTo>
                                  <a:pt x="893" y="8757"/>
                                </a:lnTo>
                                <a:lnTo>
                                  <a:pt x="875" y="8752"/>
                                </a:lnTo>
                                <a:lnTo>
                                  <a:pt x="857" y="8747"/>
                                </a:lnTo>
                                <a:lnTo>
                                  <a:pt x="839" y="8740"/>
                                </a:lnTo>
                                <a:lnTo>
                                  <a:pt x="822" y="8733"/>
                                </a:lnTo>
                                <a:lnTo>
                                  <a:pt x="805" y="8726"/>
                                </a:lnTo>
                                <a:lnTo>
                                  <a:pt x="789" y="8717"/>
                                </a:lnTo>
                                <a:lnTo>
                                  <a:pt x="773" y="8708"/>
                                </a:lnTo>
                                <a:lnTo>
                                  <a:pt x="758" y="8698"/>
                                </a:lnTo>
                                <a:lnTo>
                                  <a:pt x="744" y="8687"/>
                                </a:lnTo>
                                <a:lnTo>
                                  <a:pt x="731" y="8675"/>
                                </a:lnTo>
                                <a:lnTo>
                                  <a:pt x="717" y="8664"/>
                                </a:lnTo>
                                <a:lnTo>
                                  <a:pt x="704" y="8652"/>
                                </a:lnTo>
                                <a:lnTo>
                                  <a:pt x="692" y="8638"/>
                                </a:lnTo>
                                <a:lnTo>
                                  <a:pt x="681" y="8625"/>
                                </a:lnTo>
                                <a:lnTo>
                                  <a:pt x="670" y="8611"/>
                                </a:lnTo>
                                <a:lnTo>
                                  <a:pt x="660" y="8597"/>
                                </a:lnTo>
                                <a:lnTo>
                                  <a:pt x="651" y="8582"/>
                                </a:lnTo>
                                <a:lnTo>
                                  <a:pt x="643" y="8566"/>
                                </a:lnTo>
                                <a:lnTo>
                                  <a:pt x="635" y="8551"/>
                                </a:lnTo>
                                <a:lnTo>
                                  <a:pt x="629" y="8534"/>
                                </a:lnTo>
                                <a:lnTo>
                                  <a:pt x="623" y="8517"/>
                                </a:lnTo>
                                <a:lnTo>
                                  <a:pt x="617" y="8500"/>
                                </a:lnTo>
                                <a:lnTo>
                                  <a:pt x="613" y="8484"/>
                                </a:lnTo>
                                <a:lnTo>
                                  <a:pt x="610" y="8466"/>
                                </a:lnTo>
                                <a:lnTo>
                                  <a:pt x="607" y="8448"/>
                                </a:lnTo>
                                <a:lnTo>
                                  <a:pt x="606" y="8430"/>
                                </a:lnTo>
                                <a:lnTo>
                                  <a:pt x="606" y="8411"/>
                                </a:lnTo>
                                <a:lnTo>
                                  <a:pt x="606" y="8393"/>
                                </a:lnTo>
                                <a:lnTo>
                                  <a:pt x="609" y="8374"/>
                                </a:lnTo>
                                <a:lnTo>
                                  <a:pt x="611" y="8355"/>
                                </a:lnTo>
                                <a:lnTo>
                                  <a:pt x="614" y="8337"/>
                                </a:lnTo>
                                <a:lnTo>
                                  <a:pt x="619" y="8319"/>
                                </a:lnTo>
                                <a:lnTo>
                                  <a:pt x="624" y="8302"/>
                                </a:lnTo>
                                <a:lnTo>
                                  <a:pt x="630" y="8284"/>
                                </a:lnTo>
                                <a:lnTo>
                                  <a:pt x="638" y="8267"/>
                                </a:lnTo>
                                <a:lnTo>
                                  <a:pt x="645" y="8250"/>
                                </a:lnTo>
                                <a:lnTo>
                                  <a:pt x="653" y="8235"/>
                                </a:lnTo>
                                <a:lnTo>
                                  <a:pt x="663" y="8219"/>
                                </a:lnTo>
                                <a:lnTo>
                                  <a:pt x="673" y="8203"/>
                                </a:lnTo>
                                <a:lnTo>
                                  <a:pt x="685" y="8189"/>
                                </a:lnTo>
                                <a:lnTo>
                                  <a:pt x="696" y="8174"/>
                                </a:lnTo>
                                <a:lnTo>
                                  <a:pt x="708" y="8161"/>
                                </a:lnTo>
                                <a:lnTo>
                                  <a:pt x="720" y="8147"/>
                                </a:lnTo>
                                <a:lnTo>
                                  <a:pt x="735" y="8135"/>
                                </a:lnTo>
                                <a:lnTo>
                                  <a:pt x="748" y="8123"/>
                                </a:lnTo>
                                <a:lnTo>
                                  <a:pt x="763" y="8112"/>
                                </a:lnTo>
                                <a:lnTo>
                                  <a:pt x="779" y="8100"/>
                                </a:lnTo>
                                <a:lnTo>
                                  <a:pt x="794" y="8090"/>
                                </a:lnTo>
                                <a:lnTo>
                                  <a:pt x="810" y="8081"/>
                                </a:lnTo>
                                <a:lnTo>
                                  <a:pt x="827" y="8072"/>
                                </a:lnTo>
                                <a:lnTo>
                                  <a:pt x="845" y="8064"/>
                                </a:lnTo>
                                <a:lnTo>
                                  <a:pt x="861" y="8057"/>
                                </a:lnTo>
                                <a:lnTo>
                                  <a:pt x="879" y="8051"/>
                                </a:lnTo>
                                <a:lnTo>
                                  <a:pt x="898" y="8044"/>
                                </a:lnTo>
                                <a:lnTo>
                                  <a:pt x="916" y="8040"/>
                                </a:lnTo>
                                <a:lnTo>
                                  <a:pt x="935" y="8036"/>
                                </a:lnTo>
                                <a:lnTo>
                                  <a:pt x="954" y="8033"/>
                                </a:lnTo>
                                <a:lnTo>
                                  <a:pt x="975" y="8031"/>
                                </a:lnTo>
                                <a:lnTo>
                                  <a:pt x="994" y="8030"/>
                                </a:lnTo>
                                <a:lnTo>
                                  <a:pt x="1014" y="8029"/>
                                </a:lnTo>
                                <a:close/>
                                <a:moveTo>
                                  <a:pt x="1011" y="8077"/>
                                </a:moveTo>
                                <a:lnTo>
                                  <a:pt x="1028" y="8077"/>
                                </a:lnTo>
                                <a:lnTo>
                                  <a:pt x="1046" y="8079"/>
                                </a:lnTo>
                                <a:lnTo>
                                  <a:pt x="1063" y="8081"/>
                                </a:lnTo>
                                <a:lnTo>
                                  <a:pt x="1079" y="8084"/>
                                </a:lnTo>
                                <a:lnTo>
                                  <a:pt x="1095" y="8088"/>
                                </a:lnTo>
                                <a:lnTo>
                                  <a:pt x="1111" y="8092"/>
                                </a:lnTo>
                                <a:lnTo>
                                  <a:pt x="1126" y="8098"/>
                                </a:lnTo>
                                <a:lnTo>
                                  <a:pt x="1141" y="8104"/>
                                </a:lnTo>
                                <a:lnTo>
                                  <a:pt x="1156" y="8110"/>
                                </a:lnTo>
                                <a:lnTo>
                                  <a:pt x="1169" y="8118"/>
                                </a:lnTo>
                                <a:lnTo>
                                  <a:pt x="1183" y="8126"/>
                                </a:lnTo>
                                <a:lnTo>
                                  <a:pt x="1196" y="8135"/>
                                </a:lnTo>
                                <a:lnTo>
                                  <a:pt x="1208" y="8145"/>
                                </a:lnTo>
                                <a:lnTo>
                                  <a:pt x="1221" y="8155"/>
                                </a:lnTo>
                                <a:lnTo>
                                  <a:pt x="1233" y="8165"/>
                                </a:lnTo>
                                <a:lnTo>
                                  <a:pt x="1243" y="8177"/>
                                </a:lnTo>
                                <a:lnTo>
                                  <a:pt x="1254" y="8188"/>
                                </a:lnTo>
                                <a:lnTo>
                                  <a:pt x="1264" y="8200"/>
                                </a:lnTo>
                                <a:lnTo>
                                  <a:pt x="1273" y="8214"/>
                                </a:lnTo>
                                <a:lnTo>
                                  <a:pt x="1282" y="8226"/>
                                </a:lnTo>
                                <a:lnTo>
                                  <a:pt x="1290" y="8239"/>
                                </a:lnTo>
                                <a:lnTo>
                                  <a:pt x="1297" y="8254"/>
                                </a:lnTo>
                                <a:lnTo>
                                  <a:pt x="1304" y="8268"/>
                                </a:lnTo>
                                <a:lnTo>
                                  <a:pt x="1310" y="8283"/>
                                </a:lnTo>
                                <a:lnTo>
                                  <a:pt x="1315" y="8298"/>
                                </a:lnTo>
                                <a:lnTo>
                                  <a:pt x="1319" y="8313"/>
                                </a:lnTo>
                                <a:lnTo>
                                  <a:pt x="1324" y="8329"/>
                                </a:lnTo>
                                <a:lnTo>
                                  <a:pt x="1326" y="8345"/>
                                </a:lnTo>
                                <a:lnTo>
                                  <a:pt x="1328" y="8361"/>
                                </a:lnTo>
                                <a:lnTo>
                                  <a:pt x="1329" y="8378"/>
                                </a:lnTo>
                                <a:lnTo>
                                  <a:pt x="1330" y="8395"/>
                                </a:lnTo>
                                <a:lnTo>
                                  <a:pt x="1329" y="8412"/>
                                </a:lnTo>
                                <a:lnTo>
                                  <a:pt x="1328" y="8429"/>
                                </a:lnTo>
                                <a:lnTo>
                                  <a:pt x="1326" y="8445"/>
                                </a:lnTo>
                                <a:lnTo>
                                  <a:pt x="1324" y="8461"/>
                                </a:lnTo>
                                <a:lnTo>
                                  <a:pt x="1319" y="8477"/>
                                </a:lnTo>
                                <a:lnTo>
                                  <a:pt x="1315" y="8493"/>
                                </a:lnTo>
                                <a:lnTo>
                                  <a:pt x="1310" y="8508"/>
                                </a:lnTo>
                                <a:lnTo>
                                  <a:pt x="1304" y="8523"/>
                                </a:lnTo>
                                <a:lnTo>
                                  <a:pt x="1297" y="8537"/>
                                </a:lnTo>
                                <a:lnTo>
                                  <a:pt x="1289" y="8552"/>
                                </a:lnTo>
                                <a:lnTo>
                                  <a:pt x="1281" y="8565"/>
                                </a:lnTo>
                                <a:lnTo>
                                  <a:pt x="1272" y="8579"/>
                                </a:lnTo>
                                <a:lnTo>
                                  <a:pt x="1263" y="8592"/>
                                </a:lnTo>
                                <a:lnTo>
                                  <a:pt x="1253" y="8605"/>
                                </a:lnTo>
                                <a:lnTo>
                                  <a:pt x="1242" y="8616"/>
                                </a:lnTo>
                                <a:lnTo>
                                  <a:pt x="1231" y="8627"/>
                                </a:lnTo>
                                <a:lnTo>
                                  <a:pt x="1219" y="8638"/>
                                </a:lnTo>
                                <a:lnTo>
                                  <a:pt x="1206" y="8648"/>
                                </a:lnTo>
                                <a:lnTo>
                                  <a:pt x="1194" y="8657"/>
                                </a:lnTo>
                                <a:lnTo>
                                  <a:pt x="1180" y="8667"/>
                                </a:lnTo>
                                <a:lnTo>
                                  <a:pt x="1167" y="8675"/>
                                </a:lnTo>
                                <a:lnTo>
                                  <a:pt x="1152" y="8683"/>
                                </a:lnTo>
                                <a:lnTo>
                                  <a:pt x="1138" y="8690"/>
                                </a:lnTo>
                                <a:lnTo>
                                  <a:pt x="1123" y="8696"/>
                                </a:lnTo>
                                <a:lnTo>
                                  <a:pt x="1108" y="8702"/>
                                </a:lnTo>
                                <a:lnTo>
                                  <a:pt x="1092" y="8708"/>
                                </a:lnTo>
                                <a:lnTo>
                                  <a:pt x="1076" y="8712"/>
                                </a:lnTo>
                                <a:lnTo>
                                  <a:pt x="1060" y="8715"/>
                                </a:lnTo>
                                <a:lnTo>
                                  <a:pt x="1043" y="8718"/>
                                </a:lnTo>
                                <a:lnTo>
                                  <a:pt x="1026" y="8720"/>
                                </a:lnTo>
                                <a:lnTo>
                                  <a:pt x="1009" y="8722"/>
                                </a:lnTo>
                                <a:lnTo>
                                  <a:pt x="992" y="8722"/>
                                </a:lnTo>
                                <a:lnTo>
                                  <a:pt x="975" y="8722"/>
                                </a:lnTo>
                                <a:lnTo>
                                  <a:pt x="958" y="8721"/>
                                </a:lnTo>
                                <a:lnTo>
                                  <a:pt x="940" y="8719"/>
                                </a:lnTo>
                                <a:lnTo>
                                  <a:pt x="923" y="8715"/>
                                </a:lnTo>
                                <a:lnTo>
                                  <a:pt x="907" y="8712"/>
                                </a:lnTo>
                                <a:lnTo>
                                  <a:pt x="891" y="8709"/>
                                </a:lnTo>
                                <a:lnTo>
                                  <a:pt x="875" y="8703"/>
                                </a:lnTo>
                                <a:lnTo>
                                  <a:pt x="859" y="8698"/>
                                </a:lnTo>
                                <a:lnTo>
                                  <a:pt x="845" y="8692"/>
                                </a:lnTo>
                                <a:lnTo>
                                  <a:pt x="830" y="8685"/>
                                </a:lnTo>
                                <a:lnTo>
                                  <a:pt x="816" y="8677"/>
                                </a:lnTo>
                                <a:lnTo>
                                  <a:pt x="802" y="8670"/>
                                </a:lnTo>
                                <a:lnTo>
                                  <a:pt x="789" y="8661"/>
                                </a:lnTo>
                                <a:lnTo>
                                  <a:pt x="776" y="8652"/>
                                </a:lnTo>
                                <a:lnTo>
                                  <a:pt x="764" y="8642"/>
                                </a:lnTo>
                                <a:lnTo>
                                  <a:pt x="753" y="8631"/>
                                </a:lnTo>
                                <a:lnTo>
                                  <a:pt x="742" y="8620"/>
                                </a:lnTo>
                                <a:lnTo>
                                  <a:pt x="731" y="8609"/>
                                </a:lnTo>
                                <a:lnTo>
                                  <a:pt x="722" y="8597"/>
                                </a:lnTo>
                                <a:lnTo>
                                  <a:pt x="711" y="8584"/>
                                </a:lnTo>
                                <a:lnTo>
                                  <a:pt x="703" y="8572"/>
                                </a:lnTo>
                                <a:lnTo>
                                  <a:pt x="695" y="8559"/>
                                </a:lnTo>
                                <a:lnTo>
                                  <a:pt x="688" y="8545"/>
                                </a:lnTo>
                                <a:lnTo>
                                  <a:pt x="681" y="8532"/>
                                </a:lnTo>
                                <a:lnTo>
                                  <a:pt x="675" y="8517"/>
                                </a:lnTo>
                                <a:lnTo>
                                  <a:pt x="670" y="8503"/>
                                </a:lnTo>
                                <a:lnTo>
                                  <a:pt x="666" y="8488"/>
                                </a:lnTo>
                                <a:lnTo>
                                  <a:pt x="662" y="8473"/>
                                </a:lnTo>
                                <a:lnTo>
                                  <a:pt x="659" y="8458"/>
                                </a:lnTo>
                                <a:lnTo>
                                  <a:pt x="657" y="8442"/>
                                </a:lnTo>
                                <a:lnTo>
                                  <a:pt x="656" y="8426"/>
                                </a:lnTo>
                                <a:lnTo>
                                  <a:pt x="656" y="8410"/>
                                </a:lnTo>
                                <a:lnTo>
                                  <a:pt x="656" y="8394"/>
                                </a:lnTo>
                                <a:lnTo>
                                  <a:pt x="657" y="8377"/>
                                </a:lnTo>
                                <a:lnTo>
                                  <a:pt x="659" y="8361"/>
                                </a:lnTo>
                                <a:lnTo>
                                  <a:pt x="662" y="8345"/>
                                </a:lnTo>
                                <a:lnTo>
                                  <a:pt x="666" y="8329"/>
                                </a:lnTo>
                                <a:lnTo>
                                  <a:pt x="670" y="8314"/>
                                </a:lnTo>
                                <a:lnTo>
                                  <a:pt x="676" y="8299"/>
                                </a:lnTo>
                                <a:lnTo>
                                  <a:pt x="682" y="8284"/>
                                </a:lnTo>
                                <a:lnTo>
                                  <a:pt x="689" y="8270"/>
                                </a:lnTo>
                                <a:lnTo>
                                  <a:pt x="697" y="8256"/>
                                </a:lnTo>
                                <a:lnTo>
                                  <a:pt x="705" y="8242"/>
                                </a:lnTo>
                                <a:lnTo>
                                  <a:pt x="714" y="8228"/>
                                </a:lnTo>
                                <a:lnTo>
                                  <a:pt x="723" y="8216"/>
                                </a:lnTo>
                                <a:lnTo>
                                  <a:pt x="733" y="8203"/>
                                </a:lnTo>
                                <a:lnTo>
                                  <a:pt x="744" y="8191"/>
                                </a:lnTo>
                                <a:lnTo>
                                  <a:pt x="755" y="8180"/>
                                </a:lnTo>
                                <a:lnTo>
                                  <a:pt x="767" y="8169"/>
                                </a:lnTo>
                                <a:lnTo>
                                  <a:pt x="780" y="8157"/>
                                </a:lnTo>
                                <a:lnTo>
                                  <a:pt x="792" y="8149"/>
                                </a:lnTo>
                                <a:lnTo>
                                  <a:pt x="805" y="8138"/>
                                </a:lnTo>
                                <a:lnTo>
                                  <a:pt x="819" y="8129"/>
                                </a:lnTo>
                                <a:lnTo>
                                  <a:pt x="833" y="8122"/>
                                </a:lnTo>
                                <a:lnTo>
                                  <a:pt x="848" y="8114"/>
                                </a:lnTo>
                                <a:lnTo>
                                  <a:pt x="863" y="8107"/>
                                </a:lnTo>
                                <a:lnTo>
                                  <a:pt x="878" y="8100"/>
                                </a:lnTo>
                                <a:lnTo>
                                  <a:pt x="894" y="8095"/>
                                </a:lnTo>
                                <a:lnTo>
                                  <a:pt x="910" y="8090"/>
                                </a:lnTo>
                                <a:lnTo>
                                  <a:pt x="926" y="8086"/>
                                </a:lnTo>
                                <a:lnTo>
                                  <a:pt x="943" y="8082"/>
                                </a:lnTo>
                                <a:lnTo>
                                  <a:pt x="960" y="8080"/>
                                </a:lnTo>
                                <a:lnTo>
                                  <a:pt x="977" y="8078"/>
                                </a:lnTo>
                                <a:lnTo>
                                  <a:pt x="994" y="8077"/>
                                </a:lnTo>
                                <a:lnTo>
                                  <a:pt x="1011" y="8077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3189"/>
                        <wps:cNvSpPr>
                          <a:spLocks/>
                        </wps:cNvSpPr>
                        <wps:spPr bwMode="auto">
                          <a:xfrm>
                            <a:off x="8494" y="1750"/>
                            <a:ext cx="945" cy="736"/>
                          </a:xfrm>
                          <a:custGeom>
                            <a:avLst/>
                            <a:gdLst>
                              <a:gd name="T0" fmla="*/ 296 w 2835"/>
                              <a:gd name="T1" fmla="*/ 1544 h 2209"/>
                              <a:gd name="T2" fmla="*/ 220 w 2835"/>
                              <a:gd name="T3" fmla="*/ 1482 h 2209"/>
                              <a:gd name="T4" fmla="*/ 155 w 2835"/>
                              <a:gd name="T5" fmla="*/ 1416 h 2209"/>
                              <a:gd name="T6" fmla="*/ 102 w 2835"/>
                              <a:gd name="T7" fmla="*/ 1344 h 2209"/>
                              <a:gd name="T8" fmla="*/ 61 w 2835"/>
                              <a:gd name="T9" fmla="*/ 1268 h 2209"/>
                              <a:gd name="T10" fmla="*/ 31 w 2835"/>
                              <a:gd name="T11" fmla="*/ 1189 h 2209"/>
                              <a:gd name="T12" fmla="*/ 10 w 2835"/>
                              <a:gd name="T13" fmla="*/ 1106 h 2209"/>
                              <a:gd name="T14" fmla="*/ 1 w 2835"/>
                              <a:gd name="T15" fmla="*/ 1019 h 2209"/>
                              <a:gd name="T16" fmla="*/ 1 w 2835"/>
                              <a:gd name="T17" fmla="*/ 932 h 2209"/>
                              <a:gd name="T18" fmla="*/ 13 w 2835"/>
                              <a:gd name="T19" fmla="*/ 843 h 2209"/>
                              <a:gd name="T20" fmla="*/ 33 w 2835"/>
                              <a:gd name="T21" fmla="*/ 753 h 2209"/>
                              <a:gd name="T22" fmla="*/ 63 w 2835"/>
                              <a:gd name="T23" fmla="*/ 663 h 2209"/>
                              <a:gd name="T24" fmla="*/ 102 w 2835"/>
                              <a:gd name="T25" fmla="*/ 573 h 2209"/>
                              <a:gd name="T26" fmla="*/ 150 w 2835"/>
                              <a:gd name="T27" fmla="*/ 485 h 2209"/>
                              <a:gd name="T28" fmla="*/ 207 w 2835"/>
                              <a:gd name="T29" fmla="*/ 399 h 2209"/>
                              <a:gd name="T30" fmla="*/ 272 w 2835"/>
                              <a:gd name="T31" fmla="*/ 315 h 2209"/>
                              <a:gd name="T32" fmla="*/ 308 w 2835"/>
                              <a:gd name="T33" fmla="*/ 273 h 2209"/>
                              <a:gd name="T34" fmla="*/ 437 w 2835"/>
                              <a:gd name="T35" fmla="*/ 153 h 2209"/>
                              <a:gd name="T36" fmla="*/ 574 w 2835"/>
                              <a:gd name="T37" fmla="*/ 70 h 2209"/>
                              <a:gd name="T38" fmla="*/ 720 w 2835"/>
                              <a:gd name="T39" fmla="*/ 20 h 2209"/>
                              <a:gd name="T40" fmla="*/ 871 w 2835"/>
                              <a:gd name="T41" fmla="*/ 0 h 2209"/>
                              <a:gd name="T42" fmla="*/ 1026 w 2835"/>
                              <a:gd name="T43" fmla="*/ 8 h 2209"/>
                              <a:gd name="T44" fmla="*/ 1182 w 2835"/>
                              <a:gd name="T45" fmla="*/ 40 h 2209"/>
                              <a:gd name="T46" fmla="*/ 1339 w 2835"/>
                              <a:gd name="T47" fmla="*/ 94 h 2209"/>
                              <a:gd name="T48" fmla="*/ 1493 w 2835"/>
                              <a:gd name="T49" fmla="*/ 167 h 2209"/>
                              <a:gd name="T50" fmla="*/ 1644 w 2835"/>
                              <a:gd name="T51" fmla="*/ 255 h 2209"/>
                              <a:gd name="T52" fmla="*/ 1790 w 2835"/>
                              <a:gd name="T53" fmla="*/ 358 h 2209"/>
                              <a:gd name="T54" fmla="*/ 1928 w 2835"/>
                              <a:gd name="T55" fmla="*/ 471 h 2209"/>
                              <a:gd name="T56" fmla="*/ 2057 w 2835"/>
                              <a:gd name="T57" fmla="*/ 592 h 2209"/>
                              <a:gd name="T58" fmla="*/ 2175 w 2835"/>
                              <a:gd name="T59" fmla="*/ 718 h 2209"/>
                              <a:gd name="T60" fmla="*/ 2280 w 2835"/>
                              <a:gd name="T61" fmla="*/ 847 h 2209"/>
                              <a:gd name="T62" fmla="*/ 2371 w 2835"/>
                              <a:gd name="T63" fmla="*/ 975 h 2209"/>
                              <a:gd name="T64" fmla="*/ 2445 w 2835"/>
                              <a:gd name="T65" fmla="*/ 1099 h 2209"/>
                              <a:gd name="T66" fmla="*/ 2495 w 2835"/>
                              <a:gd name="T67" fmla="*/ 1196 h 2209"/>
                              <a:gd name="T68" fmla="*/ 2594 w 2835"/>
                              <a:gd name="T69" fmla="*/ 1394 h 2209"/>
                              <a:gd name="T70" fmla="*/ 2690 w 2835"/>
                              <a:gd name="T71" fmla="*/ 1591 h 2209"/>
                              <a:gd name="T72" fmla="*/ 2786 w 2835"/>
                              <a:gd name="T73" fmla="*/ 1788 h 2209"/>
                              <a:gd name="T74" fmla="*/ 2782 w 2835"/>
                              <a:gd name="T75" fmla="*/ 1907 h 2209"/>
                              <a:gd name="T76" fmla="*/ 2676 w 2835"/>
                              <a:gd name="T77" fmla="*/ 1946 h 2209"/>
                              <a:gd name="T78" fmla="*/ 2570 w 2835"/>
                              <a:gd name="T79" fmla="*/ 1986 h 2209"/>
                              <a:gd name="T80" fmla="*/ 2465 w 2835"/>
                              <a:gd name="T81" fmla="*/ 2026 h 2209"/>
                              <a:gd name="T82" fmla="*/ 2359 w 2835"/>
                              <a:gd name="T83" fmla="*/ 2067 h 2209"/>
                              <a:gd name="T84" fmla="*/ 2253 w 2835"/>
                              <a:gd name="T85" fmla="*/ 2107 h 2209"/>
                              <a:gd name="T86" fmla="*/ 2147 w 2835"/>
                              <a:gd name="T87" fmla="*/ 2148 h 2209"/>
                              <a:gd name="T88" fmla="*/ 2042 w 2835"/>
                              <a:gd name="T89" fmla="*/ 2189 h 2209"/>
                              <a:gd name="T90" fmla="*/ 1975 w 2835"/>
                              <a:gd name="T91" fmla="*/ 2162 h 2209"/>
                              <a:gd name="T92" fmla="*/ 1929 w 2835"/>
                              <a:gd name="T93" fmla="*/ 2079 h 2209"/>
                              <a:gd name="T94" fmla="*/ 1864 w 2835"/>
                              <a:gd name="T95" fmla="*/ 2010 h 2209"/>
                              <a:gd name="T96" fmla="*/ 1782 w 2835"/>
                              <a:gd name="T97" fmla="*/ 1952 h 2209"/>
                              <a:gd name="T98" fmla="*/ 1687 w 2835"/>
                              <a:gd name="T99" fmla="*/ 1903 h 2209"/>
                              <a:gd name="T100" fmla="*/ 1578 w 2835"/>
                              <a:gd name="T101" fmla="*/ 1864 h 2209"/>
                              <a:gd name="T102" fmla="*/ 1462 w 2835"/>
                              <a:gd name="T103" fmla="*/ 1832 h 2209"/>
                              <a:gd name="T104" fmla="*/ 1338 w 2835"/>
                              <a:gd name="T105" fmla="*/ 1805 h 2209"/>
                              <a:gd name="T106" fmla="*/ 1143 w 2835"/>
                              <a:gd name="T107" fmla="*/ 1771 h 2209"/>
                              <a:gd name="T108" fmla="*/ 946 w 2835"/>
                              <a:gd name="T109" fmla="*/ 1741 h 2209"/>
                              <a:gd name="T110" fmla="*/ 817 w 2835"/>
                              <a:gd name="T111" fmla="*/ 1720 h 2209"/>
                              <a:gd name="T112" fmla="*/ 694 w 2835"/>
                              <a:gd name="T113" fmla="*/ 1696 h 2209"/>
                              <a:gd name="T114" fmla="*/ 579 w 2835"/>
                              <a:gd name="T115" fmla="*/ 1668 h 2209"/>
                              <a:gd name="T116" fmla="*/ 473 w 2835"/>
                              <a:gd name="T117" fmla="*/ 1636 h 2209"/>
                              <a:gd name="T118" fmla="*/ 379 w 2835"/>
                              <a:gd name="T119" fmla="*/ 1595 h 2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835" h="2209">
                                <a:moveTo>
                                  <a:pt x="337" y="1572"/>
                                </a:moveTo>
                                <a:lnTo>
                                  <a:pt x="296" y="1544"/>
                                </a:lnTo>
                                <a:lnTo>
                                  <a:pt x="255" y="1513"/>
                                </a:lnTo>
                                <a:lnTo>
                                  <a:pt x="220" y="1482"/>
                                </a:lnTo>
                                <a:lnTo>
                                  <a:pt x="186" y="1450"/>
                                </a:lnTo>
                                <a:lnTo>
                                  <a:pt x="155" y="1416"/>
                                </a:lnTo>
                                <a:lnTo>
                                  <a:pt x="128" y="1380"/>
                                </a:lnTo>
                                <a:lnTo>
                                  <a:pt x="102" y="1344"/>
                                </a:lnTo>
                                <a:lnTo>
                                  <a:pt x="80" y="1306"/>
                                </a:lnTo>
                                <a:lnTo>
                                  <a:pt x="61" y="1268"/>
                                </a:lnTo>
                                <a:lnTo>
                                  <a:pt x="44" y="1229"/>
                                </a:lnTo>
                                <a:lnTo>
                                  <a:pt x="31" y="1189"/>
                                </a:lnTo>
                                <a:lnTo>
                                  <a:pt x="19" y="1147"/>
                                </a:lnTo>
                                <a:lnTo>
                                  <a:pt x="10" y="1106"/>
                                </a:lnTo>
                                <a:lnTo>
                                  <a:pt x="5" y="1063"/>
                                </a:lnTo>
                                <a:lnTo>
                                  <a:pt x="1" y="1019"/>
                                </a:lnTo>
                                <a:lnTo>
                                  <a:pt x="0" y="976"/>
                                </a:lnTo>
                                <a:lnTo>
                                  <a:pt x="1" y="932"/>
                                </a:lnTo>
                                <a:lnTo>
                                  <a:pt x="6" y="887"/>
                                </a:lnTo>
                                <a:lnTo>
                                  <a:pt x="13" y="843"/>
                                </a:lnTo>
                                <a:lnTo>
                                  <a:pt x="22" y="797"/>
                                </a:lnTo>
                                <a:lnTo>
                                  <a:pt x="33" y="753"/>
                                </a:lnTo>
                                <a:lnTo>
                                  <a:pt x="47" y="708"/>
                                </a:lnTo>
                                <a:lnTo>
                                  <a:pt x="63" y="663"/>
                                </a:lnTo>
                                <a:lnTo>
                                  <a:pt x="81" y="618"/>
                                </a:lnTo>
                                <a:lnTo>
                                  <a:pt x="102" y="573"/>
                                </a:lnTo>
                                <a:lnTo>
                                  <a:pt x="125" y="530"/>
                                </a:lnTo>
                                <a:lnTo>
                                  <a:pt x="150" y="485"/>
                                </a:lnTo>
                                <a:lnTo>
                                  <a:pt x="177" y="442"/>
                                </a:lnTo>
                                <a:lnTo>
                                  <a:pt x="207" y="399"/>
                                </a:lnTo>
                                <a:lnTo>
                                  <a:pt x="239" y="356"/>
                                </a:lnTo>
                                <a:lnTo>
                                  <a:pt x="272" y="315"/>
                                </a:lnTo>
                                <a:lnTo>
                                  <a:pt x="308" y="273"/>
                                </a:lnTo>
                                <a:lnTo>
                                  <a:pt x="371" y="208"/>
                                </a:lnTo>
                                <a:lnTo>
                                  <a:pt x="437" y="153"/>
                                </a:lnTo>
                                <a:lnTo>
                                  <a:pt x="504" y="107"/>
                                </a:lnTo>
                                <a:lnTo>
                                  <a:pt x="574" y="70"/>
                                </a:lnTo>
                                <a:lnTo>
                                  <a:pt x="646" y="41"/>
                                </a:lnTo>
                                <a:lnTo>
                                  <a:pt x="720" y="20"/>
                                </a:lnTo>
                                <a:lnTo>
                                  <a:pt x="795" y="6"/>
                                </a:lnTo>
                                <a:lnTo>
                                  <a:pt x="871" y="0"/>
                                </a:lnTo>
                                <a:lnTo>
                                  <a:pt x="947" y="1"/>
                                </a:lnTo>
                                <a:lnTo>
                                  <a:pt x="1026" y="8"/>
                                </a:lnTo>
                                <a:lnTo>
                                  <a:pt x="1104" y="21"/>
                                </a:lnTo>
                                <a:lnTo>
                                  <a:pt x="1182" y="40"/>
                                </a:lnTo>
                                <a:lnTo>
                                  <a:pt x="1261" y="64"/>
                                </a:lnTo>
                                <a:lnTo>
                                  <a:pt x="1339" y="94"/>
                                </a:lnTo>
                                <a:lnTo>
                                  <a:pt x="1416" y="127"/>
                                </a:lnTo>
                                <a:lnTo>
                                  <a:pt x="1493" y="167"/>
                                </a:lnTo>
                                <a:lnTo>
                                  <a:pt x="1569" y="209"/>
                                </a:lnTo>
                                <a:lnTo>
                                  <a:pt x="1644" y="255"/>
                                </a:lnTo>
                                <a:lnTo>
                                  <a:pt x="1718" y="306"/>
                                </a:lnTo>
                                <a:lnTo>
                                  <a:pt x="1790" y="358"/>
                                </a:lnTo>
                                <a:lnTo>
                                  <a:pt x="1860" y="413"/>
                                </a:lnTo>
                                <a:lnTo>
                                  <a:pt x="1928" y="471"/>
                                </a:lnTo>
                                <a:lnTo>
                                  <a:pt x="1994" y="531"/>
                                </a:lnTo>
                                <a:lnTo>
                                  <a:pt x="2057" y="592"/>
                                </a:lnTo>
                                <a:lnTo>
                                  <a:pt x="2118" y="655"/>
                                </a:lnTo>
                                <a:lnTo>
                                  <a:pt x="2175" y="718"/>
                                </a:lnTo>
                                <a:lnTo>
                                  <a:pt x="2230" y="783"/>
                                </a:lnTo>
                                <a:lnTo>
                                  <a:pt x="2280" y="847"/>
                                </a:lnTo>
                                <a:lnTo>
                                  <a:pt x="2327" y="911"/>
                                </a:lnTo>
                                <a:lnTo>
                                  <a:pt x="2371" y="975"/>
                                </a:lnTo>
                                <a:lnTo>
                                  <a:pt x="2410" y="1037"/>
                                </a:lnTo>
                                <a:lnTo>
                                  <a:pt x="2445" y="1099"/>
                                </a:lnTo>
                                <a:lnTo>
                                  <a:pt x="2495" y="1196"/>
                                </a:lnTo>
                                <a:lnTo>
                                  <a:pt x="2544" y="1295"/>
                                </a:lnTo>
                                <a:lnTo>
                                  <a:pt x="2594" y="1394"/>
                                </a:lnTo>
                                <a:lnTo>
                                  <a:pt x="2642" y="1492"/>
                                </a:lnTo>
                                <a:lnTo>
                                  <a:pt x="2690" y="1591"/>
                                </a:lnTo>
                                <a:lnTo>
                                  <a:pt x="2738" y="1689"/>
                                </a:lnTo>
                                <a:lnTo>
                                  <a:pt x="2786" y="1788"/>
                                </a:lnTo>
                                <a:lnTo>
                                  <a:pt x="2835" y="1887"/>
                                </a:lnTo>
                                <a:lnTo>
                                  <a:pt x="2782" y="1907"/>
                                </a:lnTo>
                                <a:lnTo>
                                  <a:pt x="2729" y="1926"/>
                                </a:lnTo>
                                <a:lnTo>
                                  <a:pt x="2676" y="1946"/>
                                </a:lnTo>
                                <a:lnTo>
                                  <a:pt x="2623" y="1966"/>
                                </a:lnTo>
                                <a:lnTo>
                                  <a:pt x="2570" y="1986"/>
                                </a:lnTo>
                                <a:lnTo>
                                  <a:pt x="2518" y="2007"/>
                                </a:lnTo>
                                <a:lnTo>
                                  <a:pt x="2465" y="2026"/>
                                </a:lnTo>
                                <a:lnTo>
                                  <a:pt x="2411" y="2046"/>
                                </a:lnTo>
                                <a:lnTo>
                                  <a:pt x="2359" y="2067"/>
                                </a:lnTo>
                                <a:lnTo>
                                  <a:pt x="2306" y="2087"/>
                                </a:lnTo>
                                <a:lnTo>
                                  <a:pt x="2253" y="2107"/>
                                </a:lnTo>
                                <a:lnTo>
                                  <a:pt x="2201" y="2128"/>
                                </a:lnTo>
                                <a:lnTo>
                                  <a:pt x="2147" y="2148"/>
                                </a:lnTo>
                                <a:lnTo>
                                  <a:pt x="2094" y="2168"/>
                                </a:lnTo>
                                <a:lnTo>
                                  <a:pt x="2042" y="2189"/>
                                </a:lnTo>
                                <a:lnTo>
                                  <a:pt x="1989" y="2209"/>
                                </a:lnTo>
                                <a:lnTo>
                                  <a:pt x="1975" y="2162"/>
                                </a:lnTo>
                                <a:lnTo>
                                  <a:pt x="1955" y="2120"/>
                                </a:lnTo>
                                <a:lnTo>
                                  <a:pt x="1929" y="2079"/>
                                </a:lnTo>
                                <a:lnTo>
                                  <a:pt x="1899" y="2042"/>
                                </a:lnTo>
                                <a:lnTo>
                                  <a:pt x="1864" y="2010"/>
                                </a:lnTo>
                                <a:lnTo>
                                  <a:pt x="1826" y="1980"/>
                                </a:lnTo>
                                <a:lnTo>
                                  <a:pt x="1782" y="1952"/>
                                </a:lnTo>
                                <a:lnTo>
                                  <a:pt x="1736" y="1926"/>
                                </a:lnTo>
                                <a:lnTo>
                                  <a:pt x="1687" y="1903"/>
                                </a:lnTo>
                                <a:lnTo>
                                  <a:pt x="1634" y="1883"/>
                                </a:lnTo>
                                <a:lnTo>
                                  <a:pt x="1578" y="1864"/>
                                </a:lnTo>
                                <a:lnTo>
                                  <a:pt x="1521" y="1847"/>
                                </a:lnTo>
                                <a:lnTo>
                                  <a:pt x="1462" y="1832"/>
                                </a:lnTo>
                                <a:lnTo>
                                  <a:pt x="1400" y="1818"/>
                                </a:lnTo>
                                <a:lnTo>
                                  <a:pt x="1338" y="1805"/>
                                </a:lnTo>
                                <a:lnTo>
                                  <a:pt x="1273" y="1792"/>
                                </a:lnTo>
                                <a:lnTo>
                                  <a:pt x="1143" y="1771"/>
                                </a:lnTo>
                                <a:lnTo>
                                  <a:pt x="1011" y="1751"/>
                                </a:lnTo>
                                <a:lnTo>
                                  <a:pt x="946" y="1741"/>
                                </a:lnTo>
                                <a:lnTo>
                                  <a:pt x="881" y="1731"/>
                                </a:lnTo>
                                <a:lnTo>
                                  <a:pt x="817" y="1720"/>
                                </a:lnTo>
                                <a:lnTo>
                                  <a:pt x="756" y="1708"/>
                                </a:lnTo>
                                <a:lnTo>
                                  <a:pt x="694" y="1696"/>
                                </a:lnTo>
                                <a:lnTo>
                                  <a:pt x="635" y="1683"/>
                                </a:lnTo>
                                <a:lnTo>
                                  <a:pt x="579" y="1668"/>
                                </a:lnTo>
                                <a:lnTo>
                                  <a:pt x="524" y="1652"/>
                                </a:lnTo>
                                <a:lnTo>
                                  <a:pt x="473" y="1636"/>
                                </a:lnTo>
                                <a:lnTo>
                                  <a:pt x="424" y="1617"/>
                                </a:lnTo>
                                <a:lnTo>
                                  <a:pt x="379" y="1595"/>
                                </a:lnTo>
                                <a:lnTo>
                                  <a:pt x="337" y="1572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3190"/>
                        <wps:cNvSpPr>
                          <a:spLocks/>
                        </wps:cNvSpPr>
                        <wps:spPr bwMode="auto">
                          <a:xfrm>
                            <a:off x="9278" y="1488"/>
                            <a:ext cx="764" cy="862"/>
                          </a:xfrm>
                          <a:custGeom>
                            <a:avLst/>
                            <a:gdLst>
                              <a:gd name="T0" fmla="*/ 590 w 2294"/>
                              <a:gd name="T1" fmla="*/ 2339 h 2588"/>
                              <a:gd name="T2" fmla="*/ 556 w 2294"/>
                              <a:gd name="T3" fmla="*/ 2261 h 2588"/>
                              <a:gd name="T4" fmla="*/ 508 w 2294"/>
                              <a:gd name="T5" fmla="*/ 2143 h 2588"/>
                              <a:gd name="T6" fmla="*/ 447 w 2294"/>
                              <a:gd name="T7" fmla="*/ 1985 h 2588"/>
                              <a:gd name="T8" fmla="*/ 398 w 2294"/>
                              <a:gd name="T9" fmla="*/ 1867 h 2588"/>
                              <a:gd name="T10" fmla="*/ 362 w 2294"/>
                              <a:gd name="T11" fmla="*/ 1791 h 2588"/>
                              <a:gd name="T12" fmla="*/ 167 w 2294"/>
                              <a:gd name="T13" fmla="*/ 1673 h 2588"/>
                              <a:gd name="T14" fmla="*/ 66 w 2294"/>
                              <a:gd name="T15" fmla="*/ 1440 h 2588"/>
                              <a:gd name="T16" fmla="*/ 12 w 2294"/>
                              <a:gd name="T17" fmla="*/ 1216 h 2588"/>
                              <a:gd name="T18" fmla="*/ 0 w 2294"/>
                              <a:gd name="T19" fmla="*/ 1004 h 2588"/>
                              <a:gd name="T20" fmla="*/ 28 w 2294"/>
                              <a:gd name="T21" fmla="*/ 807 h 2588"/>
                              <a:gd name="T22" fmla="*/ 90 w 2294"/>
                              <a:gd name="T23" fmla="*/ 625 h 2588"/>
                              <a:gd name="T24" fmla="*/ 186 w 2294"/>
                              <a:gd name="T25" fmla="*/ 463 h 2588"/>
                              <a:gd name="T26" fmla="*/ 308 w 2294"/>
                              <a:gd name="T27" fmla="*/ 322 h 2588"/>
                              <a:gd name="T28" fmla="*/ 453 w 2294"/>
                              <a:gd name="T29" fmla="*/ 203 h 2588"/>
                              <a:gd name="T30" fmla="*/ 619 w 2294"/>
                              <a:gd name="T31" fmla="*/ 110 h 2588"/>
                              <a:gd name="T32" fmla="*/ 801 w 2294"/>
                              <a:gd name="T33" fmla="*/ 44 h 2588"/>
                              <a:gd name="T34" fmla="*/ 996 w 2294"/>
                              <a:gd name="T35" fmla="*/ 7 h 2588"/>
                              <a:gd name="T36" fmla="*/ 1200 w 2294"/>
                              <a:gd name="T37" fmla="*/ 1 h 2588"/>
                              <a:gd name="T38" fmla="*/ 1408 w 2294"/>
                              <a:gd name="T39" fmla="*/ 29 h 2588"/>
                              <a:gd name="T40" fmla="*/ 1618 w 2294"/>
                              <a:gd name="T41" fmla="*/ 93 h 2588"/>
                              <a:gd name="T42" fmla="*/ 1824 w 2294"/>
                              <a:gd name="T43" fmla="*/ 195 h 2588"/>
                              <a:gd name="T44" fmla="*/ 2026 w 2294"/>
                              <a:gd name="T45" fmla="*/ 337 h 2588"/>
                              <a:gd name="T46" fmla="*/ 2107 w 2294"/>
                              <a:gd name="T47" fmla="*/ 416 h 2588"/>
                              <a:gd name="T48" fmla="*/ 2173 w 2294"/>
                              <a:gd name="T49" fmla="*/ 500 h 2588"/>
                              <a:gd name="T50" fmla="*/ 2223 w 2294"/>
                              <a:gd name="T51" fmla="*/ 589 h 2588"/>
                              <a:gd name="T52" fmla="*/ 2258 w 2294"/>
                              <a:gd name="T53" fmla="*/ 681 h 2588"/>
                              <a:gd name="T54" fmla="*/ 2281 w 2294"/>
                              <a:gd name="T55" fmla="*/ 778 h 2588"/>
                              <a:gd name="T56" fmla="*/ 2293 w 2294"/>
                              <a:gd name="T57" fmla="*/ 877 h 2588"/>
                              <a:gd name="T58" fmla="*/ 2294 w 2294"/>
                              <a:gd name="T59" fmla="*/ 979 h 2588"/>
                              <a:gd name="T60" fmla="*/ 2287 w 2294"/>
                              <a:gd name="T61" fmla="*/ 1084 h 2588"/>
                              <a:gd name="T62" fmla="*/ 2273 w 2294"/>
                              <a:gd name="T63" fmla="*/ 1189 h 2588"/>
                              <a:gd name="T64" fmla="*/ 2254 w 2294"/>
                              <a:gd name="T65" fmla="*/ 1294 h 2588"/>
                              <a:gd name="T66" fmla="*/ 2229 w 2294"/>
                              <a:gd name="T67" fmla="*/ 1402 h 2588"/>
                              <a:gd name="T68" fmla="*/ 2204 w 2294"/>
                              <a:gd name="T69" fmla="*/ 1508 h 2588"/>
                              <a:gd name="T70" fmla="*/ 2148 w 2294"/>
                              <a:gd name="T71" fmla="*/ 1719 h 2588"/>
                              <a:gd name="T72" fmla="*/ 2121 w 2294"/>
                              <a:gd name="T73" fmla="*/ 1823 h 2588"/>
                              <a:gd name="T74" fmla="*/ 2097 w 2294"/>
                              <a:gd name="T75" fmla="*/ 1924 h 2588"/>
                              <a:gd name="T76" fmla="*/ 1976 w 2294"/>
                              <a:gd name="T77" fmla="*/ 1991 h 2588"/>
                              <a:gd name="T78" fmla="*/ 1859 w 2294"/>
                              <a:gd name="T79" fmla="*/ 2065 h 2588"/>
                              <a:gd name="T80" fmla="*/ 1744 w 2294"/>
                              <a:gd name="T81" fmla="*/ 2143 h 2588"/>
                              <a:gd name="T82" fmla="*/ 1632 w 2294"/>
                              <a:gd name="T83" fmla="*/ 2225 h 2588"/>
                              <a:gd name="T84" fmla="*/ 1523 w 2294"/>
                              <a:gd name="T85" fmla="*/ 2312 h 2588"/>
                              <a:gd name="T86" fmla="*/ 1417 w 2294"/>
                              <a:gd name="T87" fmla="*/ 2401 h 2588"/>
                              <a:gd name="T88" fmla="*/ 1313 w 2294"/>
                              <a:gd name="T89" fmla="*/ 2493 h 2588"/>
                              <a:gd name="T90" fmla="*/ 1212 w 2294"/>
                              <a:gd name="T91" fmla="*/ 2588 h 2588"/>
                              <a:gd name="T92" fmla="*/ 1151 w 2294"/>
                              <a:gd name="T93" fmla="*/ 2567 h 2588"/>
                              <a:gd name="T94" fmla="*/ 1093 w 2294"/>
                              <a:gd name="T95" fmla="*/ 2551 h 2588"/>
                              <a:gd name="T96" fmla="*/ 1036 w 2294"/>
                              <a:gd name="T97" fmla="*/ 2541 h 2588"/>
                              <a:gd name="T98" fmla="*/ 980 w 2294"/>
                              <a:gd name="T99" fmla="*/ 2537 h 2588"/>
                              <a:gd name="T100" fmla="*/ 925 w 2294"/>
                              <a:gd name="T101" fmla="*/ 2538 h 2588"/>
                              <a:gd name="T102" fmla="*/ 868 w 2294"/>
                              <a:gd name="T103" fmla="*/ 2545 h 2588"/>
                              <a:gd name="T104" fmla="*/ 811 w 2294"/>
                              <a:gd name="T105" fmla="*/ 2558 h 2588"/>
                              <a:gd name="T106" fmla="*/ 751 w 2294"/>
                              <a:gd name="T107" fmla="*/ 2577 h 25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294" h="2588">
                                <a:moveTo>
                                  <a:pt x="607" y="2377"/>
                                </a:moveTo>
                                <a:lnTo>
                                  <a:pt x="590" y="2339"/>
                                </a:lnTo>
                                <a:lnTo>
                                  <a:pt x="572" y="2300"/>
                                </a:lnTo>
                                <a:lnTo>
                                  <a:pt x="556" y="2261"/>
                                </a:lnTo>
                                <a:lnTo>
                                  <a:pt x="539" y="2222"/>
                                </a:lnTo>
                                <a:lnTo>
                                  <a:pt x="508" y="2143"/>
                                </a:lnTo>
                                <a:lnTo>
                                  <a:pt x="478" y="2063"/>
                                </a:lnTo>
                                <a:lnTo>
                                  <a:pt x="447" y="1985"/>
                                </a:lnTo>
                                <a:lnTo>
                                  <a:pt x="415" y="1905"/>
                                </a:lnTo>
                                <a:lnTo>
                                  <a:pt x="398" y="1867"/>
                                </a:lnTo>
                                <a:lnTo>
                                  <a:pt x="380" y="1829"/>
                                </a:lnTo>
                                <a:lnTo>
                                  <a:pt x="362" y="1791"/>
                                </a:lnTo>
                                <a:lnTo>
                                  <a:pt x="343" y="1753"/>
                                </a:lnTo>
                                <a:lnTo>
                                  <a:pt x="167" y="1673"/>
                                </a:lnTo>
                                <a:lnTo>
                                  <a:pt x="111" y="1555"/>
                                </a:lnTo>
                                <a:lnTo>
                                  <a:pt x="66" y="1440"/>
                                </a:lnTo>
                                <a:lnTo>
                                  <a:pt x="33" y="1326"/>
                                </a:lnTo>
                                <a:lnTo>
                                  <a:pt x="12" y="1216"/>
                                </a:lnTo>
                                <a:lnTo>
                                  <a:pt x="1" y="1108"/>
                                </a:lnTo>
                                <a:lnTo>
                                  <a:pt x="0" y="1004"/>
                                </a:lnTo>
                                <a:lnTo>
                                  <a:pt x="10" y="903"/>
                                </a:lnTo>
                                <a:lnTo>
                                  <a:pt x="28" y="807"/>
                                </a:lnTo>
                                <a:lnTo>
                                  <a:pt x="55" y="714"/>
                                </a:lnTo>
                                <a:lnTo>
                                  <a:pt x="90" y="625"/>
                                </a:lnTo>
                                <a:lnTo>
                                  <a:pt x="134" y="542"/>
                                </a:lnTo>
                                <a:lnTo>
                                  <a:pt x="186" y="463"/>
                                </a:lnTo>
                                <a:lnTo>
                                  <a:pt x="243" y="390"/>
                                </a:lnTo>
                                <a:lnTo>
                                  <a:pt x="308" y="322"/>
                                </a:lnTo>
                                <a:lnTo>
                                  <a:pt x="377" y="259"/>
                                </a:lnTo>
                                <a:lnTo>
                                  <a:pt x="453" y="203"/>
                                </a:lnTo>
                                <a:lnTo>
                                  <a:pt x="534" y="154"/>
                                </a:lnTo>
                                <a:lnTo>
                                  <a:pt x="619" y="110"/>
                                </a:lnTo>
                                <a:lnTo>
                                  <a:pt x="708" y="73"/>
                                </a:lnTo>
                                <a:lnTo>
                                  <a:pt x="801" y="44"/>
                                </a:lnTo>
                                <a:lnTo>
                                  <a:pt x="897" y="21"/>
                                </a:lnTo>
                                <a:lnTo>
                                  <a:pt x="996" y="7"/>
                                </a:lnTo>
                                <a:lnTo>
                                  <a:pt x="1097" y="0"/>
                                </a:lnTo>
                                <a:lnTo>
                                  <a:pt x="1200" y="1"/>
                                </a:lnTo>
                                <a:lnTo>
                                  <a:pt x="1304" y="11"/>
                                </a:lnTo>
                                <a:lnTo>
                                  <a:pt x="1408" y="29"/>
                                </a:lnTo>
                                <a:lnTo>
                                  <a:pt x="1513" y="56"/>
                                </a:lnTo>
                                <a:lnTo>
                                  <a:pt x="1618" y="93"/>
                                </a:lnTo>
                                <a:lnTo>
                                  <a:pt x="1722" y="139"/>
                                </a:lnTo>
                                <a:lnTo>
                                  <a:pt x="1824" y="195"/>
                                </a:lnTo>
                                <a:lnTo>
                                  <a:pt x="1926" y="261"/>
                                </a:lnTo>
                                <a:lnTo>
                                  <a:pt x="2026" y="337"/>
                                </a:lnTo>
                                <a:lnTo>
                                  <a:pt x="2068" y="377"/>
                                </a:lnTo>
                                <a:lnTo>
                                  <a:pt x="2107" y="416"/>
                                </a:lnTo>
                                <a:lnTo>
                                  <a:pt x="2142" y="457"/>
                                </a:lnTo>
                                <a:lnTo>
                                  <a:pt x="2173" y="500"/>
                                </a:lnTo>
                                <a:lnTo>
                                  <a:pt x="2200" y="544"/>
                                </a:lnTo>
                                <a:lnTo>
                                  <a:pt x="2223" y="589"/>
                                </a:lnTo>
                                <a:lnTo>
                                  <a:pt x="2243" y="634"/>
                                </a:lnTo>
                                <a:lnTo>
                                  <a:pt x="2258" y="681"/>
                                </a:lnTo>
                                <a:lnTo>
                                  <a:pt x="2272" y="730"/>
                                </a:lnTo>
                                <a:lnTo>
                                  <a:pt x="2281" y="778"/>
                                </a:lnTo>
                                <a:lnTo>
                                  <a:pt x="2289" y="827"/>
                                </a:lnTo>
                                <a:lnTo>
                                  <a:pt x="2293" y="877"/>
                                </a:lnTo>
                                <a:lnTo>
                                  <a:pt x="2294" y="928"/>
                                </a:lnTo>
                                <a:lnTo>
                                  <a:pt x="2294" y="979"/>
                                </a:lnTo>
                                <a:lnTo>
                                  <a:pt x="2292" y="1031"/>
                                </a:lnTo>
                                <a:lnTo>
                                  <a:pt x="2287" y="1084"/>
                                </a:lnTo>
                                <a:lnTo>
                                  <a:pt x="2281" y="1135"/>
                                </a:lnTo>
                                <a:lnTo>
                                  <a:pt x="2273" y="1189"/>
                                </a:lnTo>
                                <a:lnTo>
                                  <a:pt x="2264" y="1242"/>
                                </a:lnTo>
                                <a:lnTo>
                                  <a:pt x="2254" y="1294"/>
                                </a:lnTo>
                                <a:lnTo>
                                  <a:pt x="2242" y="1348"/>
                                </a:lnTo>
                                <a:lnTo>
                                  <a:pt x="2229" y="1402"/>
                                </a:lnTo>
                                <a:lnTo>
                                  <a:pt x="2217" y="1455"/>
                                </a:lnTo>
                                <a:lnTo>
                                  <a:pt x="2204" y="1508"/>
                                </a:lnTo>
                                <a:lnTo>
                                  <a:pt x="2176" y="1615"/>
                                </a:lnTo>
                                <a:lnTo>
                                  <a:pt x="2148" y="1719"/>
                                </a:lnTo>
                                <a:lnTo>
                                  <a:pt x="2134" y="1772"/>
                                </a:lnTo>
                                <a:lnTo>
                                  <a:pt x="2121" y="1823"/>
                                </a:lnTo>
                                <a:lnTo>
                                  <a:pt x="2108" y="1874"/>
                                </a:lnTo>
                                <a:lnTo>
                                  <a:pt x="2097" y="1924"/>
                                </a:lnTo>
                                <a:lnTo>
                                  <a:pt x="2037" y="1956"/>
                                </a:lnTo>
                                <a:lnTo>
                                  <a:pt x="1976" y="1991"/>
                                </a:lnTo>
                                <a:lnTo>
                                  <a:pt x="1917" y="2027"/>
                                </a:lnTo>
                                <a:lnTo>
                                  <a:pt x="1859" y="2065"/>
                                </a:lnTo>
                                <a:lnTo>
                                  <a:pt x="1801" y="2103"/>
                                </a:lnTo>
                                <a:lnTo>
                                  <a:pt x="1744" y="2143"/>
                                </a:lnTo>
                                <a:lnTo>
                                  <a:pt x="1688" y="2184"/>
                                </a:lnTo>
                                <a:lnTo>
                                  <a:pt x="1632" y="2225"/>
                                </a:lnTo>
                                <a:lnTo>
                                  <a:pt x="1577" y="2268"/>
                                </a:lnTo>
                                <a:lnTo>
                                  <a:pt x="1523" y="2312"/>
                                </a:lnTo>
                                <a:lnTo>
                                  <a:pt x="1469" y="2357"/>
                                </a:lnTo>
                                <a:lnTo>
                                  <a:pt x="1417" y="2401"/>
                                </a:lnTo>
                                <a:lnTo>
                                  <a:pt x="1364" y="2447"/>
                                </a:lnTo>
                                <a:lnTo>
                                  <a:pt x="1313" y="2493"/>
                                </a:lnTo>
                                <a:lnTo>
                                  <a:pt x="1262" y="2540"/>
                                </a:lnTo>
                                <a:lnTo>
                                  <a:pt x="1212" y="2588"/>
                                </a:lnTo>
                                <a:lnTo>
                                  <a:pt x="1181" y="2577"/>
                                </a:lnTo>
                                <a:lnTo>
                                  <a:pt x="1151" y="2567"/>
                                </a:lnTo>
                                <a:lnTo>
                                  <a:pt x="1121" y="2558"/>
                                </a:lnTo>
                                <a:lnTo>
                                  <a:pt x="1093" y="2551"/>
                                </a:lnTo>
                                <a:lnTo>
                                  <a:pt x="1064" y="2546"/>
                                </a:lnTo>
                                <a:lnTo>
                                  <a:pt x="1036" y="2541"/>
                                </a:lnTo>
                                <a:lnTo>
                                  <a:pt x="1008" y="2538"/>
                                </a:lnTo>
                                <a:lnTo>
                                  <a:pt x="980" y="2537"/>
                                </a:lnTo>
                                <a:lnTo>
                                  <a:pt x="953" y="2537"/>
                                </a:lnTo>
                                <a:lnTo>
                                  <a:pt x="925" y="2538"/>
                                </a:lnTo>
                                <a:lnTo>
                                  <a:pt x="897" y="2540"/>
                                </a:lnTo>
                                <a:lnTo>
                                  <a:pt x="868" y="2545"/>
                                </a:lnTo>
                                <a:lnTo>
                                  <a:pt x="840" y="2550"/>
                                </a:lnTo>
                                <a:lnTo>
                                  <a:pt x="811" y="2558"/>
                                </a:lnTo>
                                <a:lnTo>
                                  <a:pt x="781" y="2566"/>
                                </a:lnTo>
                                <a:lnTo>
                                  <a:pt x="751" y="2577"/>
                                </a:lnTo>
                                <a:lnTo>
                                  <a:pt x="607" y="2377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3191"/>
                        <wps:cNvSpPr>
                          <a:spLocks/>
                        </wps:cNvSpPr>
                        <wps:spPr bwMode="auto">
                          <a:xfrm>
                            <a:off x="10286" y="2607"/>
                            <a:ext cx="687" cy="3471"/>
                          </a:xfrm>
                          <a:custGeom>
                            <a:avLst/>
                            <a:gdLst>
                              <a:gd name="T0" fmla="*/ 2060 w 2060"/>
                              <a:gd name="T1" fmla="*/ 9955 h 10414"/>
                              <a:gd name="T2" fmla="*/ 1933 w 2060"/>
                              <a:gd name="T3" fmla="*/ 9373 h 10414"/>
                              <a:gd name="T4" fmla="*/ 1826 w 2060"/>
                              <a:gd name="T5" fmla="*/ 8789 h 10414"/>
                              <a:gd name="T6" fmla="*/ 1737 w 2060"/>
                              <a:gd name="T7" fmla="*/ 8202 h 10414"/>
                              <a:gd name="T8" fmla="*/ 1666 w 2060"/>
                              <a:gd name="T9" fmla="*/ 7614 h 10414"/>
                              <a:gd name="T10" fmla="*/ 1612 w 2060"/>
                              <a:gd name="T11" fmla="*/ 7024 h 10414"/>
                              <a:gd name="T12" fmla="*/ 1575 w 2060"/>
                              <a:gd name="T13" fmla="*/ 6432 h 10414"/>
                              <a:gd name="T14" fmla="*/ 1555 w 2060"/>
                              <a:gd name="T15" fmla="*/ 5840 h 10414"/>
                              <a:gd name="T16" fmla="*/ 1550 w 2060"/>
                              <a:gd name="T17" fmla="*/ 5248 h 10414"/>
                              <a:gd name="T18" fmla="*/ 1562 w 2060"/>
                              <a:gd name="T19" fmla="*/ 4655 h 10414"/>
                              <a:gd name="T20" fmla="*/ 1587 w 2060"/>
                              <a:gd name="T21" fmla="*/ 4062 h 10414"/>
                              <a:gd name="T22" fmla="*/ 1628 w 2060"/>
                              <a:gd name="T23" fmla="*/ 3469 h 10414"/>
                              <a:gd name="T24" fmla="*/ 1681 w 2060"/>
                              <a:gd name="T25" fmla="*/ 2878 h 10414"/>
                              <a:gd name="T26" fmla="*/ 1748 w 2060"/>
                              <a:gd name="T27" fmla="*/ 2288 h 10414"/>
                              <a:gd name="T28" fmla="*/ 1828 w 2060"/>
                              <a:gd name="T29" fmla="*/ 1700 h 10414"/>
                              <a:gd name="T30" fmla="*/ 1921 w 2060"/>
                              <a:gd name="T31" fmla="*/ 1114 h 10414"/>
                              <a:gd name="T32" fmla="*/ 2024 w 2060"/>
                              <a:gd name="T33" fmla="*/ 529 h 10414"/>
                              <a:gd name="T34" fmla="*/ 484 w 2060"/>
                              <a:gd name="T35" fmla="*/ 323 h 10414"/>
                              <a:gd name="T36" fmla="*/ 374 w 2060"/>
                              <a:gd name="T37" fmla="*/ 969 h 10414"/>
                              <a:gd name="T38" fmla="*/ 278 w 2060"/>
                              <a:gd name="T39" fmla="*/ 1618 h 10414"/>
                              <a:gd name="T40" fmla="*/ 196 w 2060"/>
                              <a:gd name="T41" fmla="*/ 2268 h 10414"/>
                              <a:gd name="T42" fmla="*/ 128 w 2060"/>
                              <a:gd name="T43" fmla="*/ 2919 h 10414"/>
                              <a:gd name="T44" fmla="*/ 74 w 2060"/>
                              <a:gd name="T45" fmla="*/ 3571 h 10414"/>
                              <a:gd name="T46" fmla="*/ 34 w 2060"/>
                              <a:gd name="T47" fmla="*/ 4223 h 10414"/>
                              <a:gd name="T48" fmla="*/ 9 w 2060"/>
                              <a:gd name="T49" fmla="*/ 4877 h 10414"/>
                              <a:gd name="T50" fmla="*/ 0 w 2060"/>
                              <a:gd name="T51" fmla="*/ 5530 h 10414"/>
                              <a:gd name="T52" fmla="*/ 6 w 2060"/>
                              <a:gd name="T53" fmla="*/ 6183 h 10414"/>
                              <a:gd name="T54" fmla="*/ 27 w 2060"/>
                              <a:gd name="T55" fmla="*/ 6836 h 10414"/>
                              <a:gd name="T56" fmla="*/ 65 w 2060"/>
                              <a:gd name="T57" fmla="*/ 7489 h 10414"/>
                              <a:gd name="T58" fmla="*/ 118 w 2060"/>
                              <a:gd name="T59" fmla="*/ 8141 h 10414"/>
                              <a:gd name="T60" fmla="*/ 188 w 2060"/>
                              <a:gd name="T61" fmla="*/ 8792 h 10414"/>
                              <a:gd name="T62" fmla="*/ 276 w 2060"/>
                              <a:gd name="T63" fmla="*/ 9442 h 10414"/>
                              <a:gd name="T64" fmla="*/ 379 w 2060"/>
                              <a:gd name="T65" fmla="*/ 10090 h 10414"/>
                              <a:gd name="T66" fmla="*/ 1940 w 2060"/>
                              <a:gd name="T67" fmla="*/ 9988 h 104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060" h="10414">
                                <a:moveTo>
                                  <a:pt x="1940" y="9988"/>
                                </a:moveTo>
                                <a:lnTo>
                                  <a:pt x="2060" y="9955"/>
                                </a:lnTo>
                                <a:lnTo>
                                  <a:pt x="1994" y="9665"/>
                                </a:lnTo>
                                <a:lnTo>
                                  <a:pt x="1933" y="9373"/>
                                </a:lnTo>
                                <a:lnTo>
                                  <a:pt x="1877" y="9082"/>
                                </a:lnTo>
                                <a:lnTo>
                                  <a:pt x="1826" y="8789"/>
                                </a:lnTo>
                                <a:lnTo>
                                  <a:pt x="1779" y="8496"/>
                                </a:lnTo>
                                <a:lnTo>
                                  <a:pt x="1737" y="8202"/>
                                </a:lnTo>
                                <a:lnTo>
                                  <a:pt x="1699" y="7909"/>
                                </a:lnTo>
                                <a:lnTo>
                                  <a:pt x="1666" y="7614"/>
                                </a:lnTo>
                                <a:lnTo>
                                  <a:pt x="1637" y="7319"/>
                                </a:lnTo>
                                <a:lnTo>
                                  <a:pt x="1612" y="7024"/>
                                </a:lnTo>
                                <a:lnTo>
                                  <a:pt x="1592" y="6728"/>
                                </a:lnTo>
                                <a:lnTo>
                                  <a:pt x="1575" y="6432"/>
                                </a:lnTo>
                                <a:lnTo>
                                  <a:pt x="1564" y="6136"/>
                                </a:lnTo>
                                <a:lnTo>
                                  <a:pt x="1555" y="5840"/>
                                </a:lnTo>
                                <a:lnTo>
                                  <a:pt x="1552" y="5543"/>
                                </a:lnTo>
                                <a:lnTo>
                                  <a:pt x="1550" y="5248"/>
                                </a:lnTo>
                                <a:lnTo>
                                  <a:pt x="1554" y="4951"/>
                                </a:lnTo>
                                <a:lnTo>
                                  <a:pt x="1562" y="4655"/>
                                </a:lnTo>
                                <a:lnTo>
                                  <a:pt x="1573" y="4358"/>
                                </a:lnTo>
                                <a:lnTo>
                                  <a:pt x="1587" y="4062"/>
                                </a:lnTo>
                                <a:lnTo>
                                  <a:pt x="1605" y="3765"/>
                                </a:lnTo>
                                <a:lnTo>
                                  <a:pt x="1628" y="3469"/>
                                </a:lnTo>
                                <a:lnTo>
                                  <a:pt x="1652" y="3173"/>
                                </a:lnTo>
                                <a:lnTo>
                                  <a:pt x="1681" y="2878"/>
                                </a:lnTo>
                                <a:lnTo>
                                  <a:pt x="1713" y="2583"/>
                                </a:lnTo>
                                <a:lnTo>
                                  <a:pt x="1748" y="2288"/>
                                </a:lnTo>
                                <a:lnTo>
                                  <a:pt x="1787" y="1994"/>
                                </a:lnTo>
                                <a:lnTo>
                                  <a:pt x="1828" y="1700"/>
                                </a:lnTo>
                                <a:lnTo>
                                  <a:pt x="1873" y="1406"/>
                                </a:lnTo>
                                <a:lnTo>
                                  <a:pt x="1921" y="1114"/>
                                </a:lnTo>
                                <a:lnTo>
                                  <a:pt x="1971" y="822"/>
                                </a:lnTo>
                                <a:lnTo>
                                  <a:pt x="2024" y="529"/>
                                </a:lnTo>
                                <a:lnTo>
                                  <a:pt x="543" y="0"/>
                                </a:lnTo>
                                <a:lnTo>
                                  <a:pt x="484" y="323"/>
                                </a:lnTo>
                                <a:lnTo>
                                  <a:pt x="428" y="646"/>
                                </a:lnTo>
                                <a:lnTo>
                                  <a:pt x="374" y="969"/>
                                </a:lnTo>
                                <a:lnTo>
                                  <a:pt x="325" y="1294"/>
                                </a:lnTo>
                                <a:lnTo>
                                  <a:pt x="278" y="1618"/>
                                </a:lnTo>
                                <a:lnTo>
                                  <a:pt x="235" y="1943"/>
                                </a:lnTo>
                                <a:lnTo>
                                  <a:pt x="196" y="2268"/>
                                </a:lnTo>
                                <a:lnTo>
                                  <a:pt x="160" y="2594"/>
                                </a:lnTo>
                                <a:lnTo>
                                  <a:pt x="128" y="2919"/>
                                </a:lnTo>
                                <a:lnTo>
                                  <a:pt x="99" y="3245"/>
                                </a:lnTo>
                                <a:lnTo>
                                  <a:pt x="74" y="3571"/>
                                </a:lnTo>
                                <a:lnTo>
                                  <a:pt x="52" y="3897"/>
                                </a:lnTo>
                                <a:lnTo>
                                  <a:pt x="34" y="4223"/>
                                </a:lnTo>
                                <a:lnTo>
                                  <a:pt x="20" y="4551"/>
                                </a:lnTo>
                                <a:lnTo>
                                  <a:pt x="9" y="4877"/>
                                </a:lnTo>
                                <a:lnTo>
                                  <a:pt x="2" y="5204"/>
                                </a:lnTo>
                                <a:lnTo>
                                  <a:pt x="0" y="5530"/>
                                </a:lnTo>
                                <a:lnTo>
                                  <a:pt x="1" y="5857"/>
                                </a:lnTo>
                                <a:lnTo>
                                  <a:pt x="6" y="6183"/>
                                </a:lnTo>
                                <a:lnTo>
                                  <a:pt x="15" y="6509"/>
                                </a:lnTo>
                                <a:lnTo>
                                  <a:pt x="27" y="6836"/>
                                </a:lnTo>
                                <a:lnTo>
                                  <a:pt x="44" y="7162"/>
                                </a:lnTo>
                                <a:lnTo>
                                  <a:pt x="65" y="7489"/>
                                </a:lnTo>
                                <a:lnTo>
                                  <a:pt x="90" y="7815"/>
                                </a:lnTo>
                                <a:lnTo>
                                  <a:pt x="118" y="8141"/>
                                </a:lnTo>
                                <a:lnTo>
                                  <a:pt x="151" y="8467"/>
                                </a:lnTo>
                                <a:lnTo>
                                  <a:pt x="188" y="8792"/>
                                </a:lnTo>
                                <a:lnTo>
                                  <a:pt x="230" y="9117"/>
                                </a:lnTo>
                                <a:lnTo>
                                  <a:pt x="276" y="9442"/>
                                </a:lnTo>
                                <a:lnTo>
                                  <a:pt x="325" y="9767"/>
                                </a:lnTo>
                                <a:lnTo>
                                  <a:pt x="379" y="10090"/>
                                </a:lnTo>
                                <a:lnTo>
                                  <a:pt x="438" y="10414"/>
                                </a:lnTo>
                                <a:lnTo>
                                  <a:pt x="1940" y="9988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3192"/>
                        <wps:cNvSpPr>
                          <a:spLocks/>
                        </wps:cNvSpPr>
                        <wps:spPr bwMode="auto">
                          <a:xfrm>
                            <a:off x="8253" y="2654"/>
                            <a:ext cx="685" cy="3436"/>
                          </a:xfrm>
                          <a:custGeom>
                            <a:avLst/>
                            <a:gdLst>
                              <a:gd name="T0" fmla="*/ 1692 w 2056"/>
                              <a:gd name="T1" fmla="*/ 9912 h 10308"/>
                              <a:gd name="T2" fmla="*/ 1793 w 2056"/>
                              <a:gd name="T3" fmla="*/ 9275 h 10308"/>
                              <a:gd name="T4" fmla="*/ 1877 w 2056"/>
                              <a:gd name="T5" fmla="*/ 8635 h 10308"/>
                              <a:gd name="T6" fmla="*/ 1945 w 2056"/>
                              <a:gd name="T7" fmla="*/ 7995 h 10308"/>
                              <a:gd name="T8" fmla="*/ 1997 w 2056"/>
                              <a:gd name="T9" fmla="*/ 7355 h 10308"/>
                              <a:gd name="T10" fmla="*/ 2032 w 2056"/>
                              <a:gd name="T11" fmla="*/ 6714 h 10308"/>
                              <a:gd name="T12" fmla="*/ 2052 w 2056"/>
                              <a:gd name="T13" fmla="*/ 6074 h 10308"/>
                              <a:gd name="T14" fmla="*/ 2056 w 2056"/>
                              <a:gd name="T15" fmla="*/ 5433 h 10308"/>
                              <a:gd name="T16" fmla="*/ 2046 w 2056"/>
                              <a:gd name="T17" fmla="*/ 4792 h 10308"/>
                              <a:gd name="T18" fmla="*/ 2020 w 2056"/>
                              <a:gd name="T19" fmla="*/ 4151 h 10308"/>
                              <a:gd name="T20" fmla="*/ 1981 w 2056"/>
                              <a:gd name="T21" fmla="*/ 3510 h 10308"/>
                              <a:gd name="T22" fmla="*/ 1926 w 2056"/>
                              <a:gd name="T23" fmla="*/ 2870 h 10308"/>
                              <a:gd name="T24" fmla="*/ 1859 w 2056"/>
                              <a:gd name="T25" fmla="*/ 2230 h 10308"/>
                              <a:gd name="T26" fmla="*/ 1778 w 2056"/>
                              <a:gd name="T27" fmla="*/ 1592 h 10308"/>
                              <a:gd name="T28" fmla="*/ 1682 w 2056"/>
                              <a:gd name="T29" fmla="*/ 954 h 10308"/>
                              <a:gd name="T30" fmla="*/ 1575 w 2056"/>
                              <a:gd name="T31" fmla="*/ 318 h 10308"/>
                              <a:gd name="T32" fmla="*/ 35 w 2056"/>
                              <a:gd name="T33" fmla="*/ 529 h 10308"/>
                              <a:gd name="T34" fmla="*/ 206 w 2056"/>
                              <a:gd name="T35" fmla="*/ 1107 h 10308"/>
                              <a:gd name="T36" fmla="*/ 347 w 2056"/>
                              <a:gd name="T37" fmla="*/ 1687 h 10308"/>
                              <a:gd name="T38" fmla="*/ 461 w 2056"/>
                              <a:gd name="T39" fmla="*/ 2269 h 10308"/>
                              <a:gd name="T40" fmla="*/ 550 w 2056"/>
                              <a:gd name="T41" fmla="*/ 2853 h 10308"/>
                              <a:gd name="T42" fmla="*/ 611 w 2056"/>
                              <a:gd name="T43" fmla="*/ 3438 h 10308"/>
                              <a:gd name="T44" fmla="*/ 650 w 2056"/>
                              <a:gd name="T45" fmla="*/ 4025 h 10308"/>
                              <a:gd name="T46" fmla="*/ 666 w 2056"/>
                              <a:gd name="T47" fmla="*/ 4612 h 10308"/>
                              <a:gd name="T48" fmla="*/ 660 w 2056"/>
                              <a:gd name="T49" fmla="*/ 5200 h 10308"/>
                              <a:gd name="T50" fmla="*/ 635 w 2056"/>
                              <a:gd name="T51" fmla="*/ 5788 h 10308"/>
                              <a:gd name="T52" fmla="*/ 590 w 2056"/>
                              <a:gd name="T53" fmla="*/ 6376 h 10308"/>
                              <a:gd name="T54" fmla="*/ 528 w 2056"/>
                              <a:gd name="T55" fmla="*/ 6963 h 10308"/>
                              <a:gd name="T56" fmla="*/ 450 w 2056"/>
                              <a:gd name="T57" fmla="*/ 7550 h 10308"/>
                              <a:gd name="T58" fmla="*/ 357 w 2056"/>
                              <a:gd name="T59" fmla="*/ 8136 h 10308"/>
                              <a:gd name="T60" fmla="*/ 250 w 2056"/>
                              <a:gd name="T61" fmla="*/ 8720 h 10308"/>
                              <a:gd name="T62" fmla="*/ 130 w 2056"/>
                              <a:gd name="T63" fmla="*/ 9304 h 10308"/>
                              <a:gd name="T64" fmla="*/ 0 w 2056"/>
                              <a:gd name="T65" fmla="*/ 9884 h 10308"/>
                              <a:gd name="T66" fmla="*/ 202 w 2056"/>
                              <a:gd name="T67" fmla="*/ 9940 h 10308"/>
                              <a:gd name="T68" fmla="*/ 404 w 2056"/>
                              <a:gd name="T69" fmla="*/ 9994 h 10308"/>
                              <a:gd name="T70" fmla="*/ 608 w 2056"/>
                              <a:gd name="T71" fmla="*/ 10046 h 10308"/>
                              <a:gd name="T72" fmla="*/ 810 w 2056"/>
                              <a:gd name="T73" fmla="*/ 10096 h 10308"/>
                              <a:gd name="T74" fmla="*/ 1014 w 2056"/>
                              <a:gd name="T75" fmla="*/ 10148 h 10308"/>
                              <a:gd name="T76" fmla="*/ 1217 w 2056"/>
                              <a:gd name="T77" fmla="*/ 10199 h 10308"/>
                              <a:gd name="T78" fmla="*/ 1419 w 2056"/>
                              <a:gd name="T79" fmla="*/ 10253 h 10308"/>
                              <a:gd name="T80" fmla="*/ 1622 w 2056"/>
                              <a:gd name="T81" fmla="*/ 10308 h 10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056" h="10308">
                                <a:moveTo>
                                  <a:pt x="1636" y="10232"/>
                                </a:moveTo>
                                <a:lnTo>
                                  <a:pt x="1692" y="9912"/>
                                </a:lnTo>
                                <a:lnTo>
                                  <a:pt x="1745" y="9594"/>
                                </a:lnTo>
                                <a:lnTo>
                                  <a:pt x="1793" y="9275"/>
                                </a:lnTo>
                                <a:lnTo>
                                  <a:pt x="1838" y="8955"/>
                                </a:lnTo>
                                <a:lnTo>
                                  <a:pt x="1877" y="8635"/>
                                </a:lnTo>
                                <a:lnTo>
                                  <a:pt x="1913" y="8316"/>
                                </a:lnTo>
                                <a:lnTo>
                                  <a:pt x="1945" y="7995"/>
                                </a:lnTo>
                                <a:lnTo>
                                  <a:pt x="1972" y="7676"/>
                                </a:lnTo>
                                <a:lnTo>
                                  <a:pt x="1997" y="7355"/>
                                </a:lnTo>
                                <a:lnTo>
                                  <a:pt x="2016" y="7035"/>
                                </a:lnTo>
                                <a:lnTo>
                                  <a:pt x="2032" y="6714"/>
                                </a:lnTo>
                                <a:lnTo>
                                  <a:pt x="2044" y="6394"/>
                                </a:lnTo>
                                <a:lnTo>
                                  <a:pt x="2052" y="6074"/>
                                </a:lnTo>
                                <a:lnTo>
                                  <a:pt x="2056" y="5753"/>
                                </a:lnTo>
                                <a:lnTo>
                                  <a:pt x="2056" y="5433"/>
                                </a:lnTo>
                                <a:lnTo>
                                  <a:pt x="2053" y="5112"/>
                                </a:lnTo>
                                <a:lnTo>
                                  <a:pt x="2046" y="4792"/>
                                </a:lnTo>
                                <a:lnTo>
                                  <a:pt x="2035" y="4470"/>
                                </a:lnTo>
                                <a:lnTo>
                                  <a:pt x="2020" y="4151"/>
                                </a:lnTo>
                                <a:lnTo>
                                  <a:pt x="2002" y="3830"/>
                                </a:lnTo>
                                <a:lnTo>
                                  <a:pt x="1981" y="3510"/>
                                </a:lnTo>
                                <a:lnTo>
                                  <a:pt x="1955" y="3189"/>
                                </a:lnTo>
                                <a:lnTo>
                                  <a:pt x="1926" y="2870"/>
                                </a:lnTo>
                                <a:lnTo>
                                  <a:pt x="1895" y="2550"/>
                                </a:lnTo>
                                <a:lnTo>
                                  <a:pt x="1859" y="2230"/>
                                </a:lnTo>
                                <a:lnTo>
                                  <a:pt x="1820" y="1911"/>
                                </a:lnTo>
                                <a:lnTo>
                                  <a:pt x="1778" y="1592"/>
                                </a:lnTo>
                                <a:lnTo>
                                  <a:pt x="1732" y="1273"/>
                                </a:lnTo>
                                <a:lnTo>
                                  <a:pt x="1682" y="954"/>
                                </a:lnTo>
                                <a:lnTo>
                                  <a:pt x="1630" y="636"/>
                                </a:lnTo>
                                <a:lnTo>
                                  <a:pt x="1575" y="318"/>
                                </a:lnTo>
                                <a:lnTo>
                                  <a:pt x="1516" y="0"/>
                                </a:lnTo>
                                <a:lnTo>
                                  <a:pt x="35" y="529"/>
                                </a:lnTo>
                                <a:lnTo>
                                  <a:pt x="124" y="818"/>
                                </a:lnTo>
                                <a:lnTo>
                                  <a:pt x="206" y="1107"/>
                                </a:lnTo>
                                <a:lnTo>
                                  <a:pt x="280" y="1397"/>
                                </a:lnTo>
                                <a:lnTo>
                                  <a:pt x="347" y="1687"/>
                                </a:lnTo>
                                <a:lnTo>
                                  <a:pt x="408" y="1978"/>
                                </a:lnTo>
                                <a:lnTo>
                                  <a:pt x="461" y="2269"/>
                                </a:lnTo>
                                <a:lnTo>
                                  <a:pt x="508" y="2561"/>
                                </a:lnTo>
                                <a:lnTo>
                                  <a:pt x="550" y="2853"/>
                                </a:lnTo>
                                <a:lnTo>
                                  <a:pt x="583" y="3146"/>
                                </a:lnTo>
                                <a:lnTo>
                                  <a:pt x="611" y="3438"/>
                                </a:lnTo>
                                <a:lnTo>
                                  <a:pt x="634" y="3732"/>
                                </a:lnTo>
                                <a:lnTo>
                                  <a:pt x="650" y="4025"/>
                                </a:lnTo>
                                <a:lnTo>
                                  <a:pt x="660" y="4319"/>
                                </a:lnTo>
                                <a:lnTo>
                                  <a:pt x="666" y="4612"/>
                                </a:lnTo>
                                <a:lnTo>
                                  <a:pt x="666" y="4906"/>
                                </a:lnTo>
                                <a:lnTo>
                                  <a:pt x="660" y="5200"/>
                                </a:lnTo>
                                <a:lnTo>
                                  <a:pt x="650" y="5494"/>
                                </a:lnTo>
                                <a:lnTo>
                                  <a:pt x="635" y="5788"/>
                                </a:lnTo>
                                <a:lnTo>
                                  <a:pt x="615" y="6081"/>
                                </a:lnTo>
                                <a:lnTo>
                                  <a:pt x="590" y="6376"/>
                                </a:lnTo>
                                <a:lnTo>
                                  <a:pt x="562" y="6670"/>
                                </a:lnTo>
                                <a:lnTo>
                                  <a:pt x="528" y="6963"/>
                                </a:lnTo>
                                <a:lnTo>
                                  <a:pt x="491" y="7257"/>
                                </a:lnTo>
                                <a:lnTo>
                                  <a:pt x="450" y="7550"/>
                                </a:lnTo>
                                <a:lnTo>
                                  <a:pt x="405" y="7843"/>
                                </a:lnTo>
                                <a:lnTo>
                                  <a:pt x="357" y="8136"/>
                                </a:lnTo>
                                <a:lnTo>
                                  <a:pt x="305" y="8429"/>
                                </a:lnTo>
                                <a:lnTo>
                                  <a:pt x="250" y="8720"/>
                                </a:lnTo>
                                <a:lnTo>
                                  <a:pt x="192" y="9013"/>
                                </a:lnTo>
                                <a:lnTo>
                                  <a:pt x="130" y="9304"/>
                                </a:lnTo>
                                <a:lnTo>
                                  <a:pt x="66" y="9594"/>
                                </a:lnTo>
                                <a:lnTo>
                                  <a:pt x="0" y="9884"/>
                                </a:lnTo>
                                <a:lnTo>
                                  <a:pt x="101" y="9912"/>
                                </a:lnTo>
                                <a:lnTo>
                                  <a:pt x="202" y="9940"/>
                                </a:lnTo>
                                <a:lnTo>
                                  <a:pt x="303" y="9967"/>
                                </a:lnTo>
                                <a:lnTo>
                                  <a:pt x="404" y="9994"/>
                                </a:lnTo>
                                <a:lnTo>
                                  <a:pt x="506" y="10020"/>
                                </a:lnTo>
                                <a:lnTo>
                                  <a:pt x="608" y="10046"/>
                                </a:lnTo>
                                <a:lnTo>
                                  <a:pt x="709" y="10071"/>
                                </a:lnTo>
                                <a:lnTo>
                                  <a:pt x="810" y="10096"/>
                                </a:lnTo>
                                <a:lnTo>
                                  <a:pt x="912" y="10122"/>
                                </a:lnTo>
                                <a:lnTo>
                                  <a:pt x="1014" y="10148"/>
                                </a:lnTo>
                                <a:lnTo>
                                  <a:pt x="1116" y="10173"/>
                                </a:lnTo>
                                <a:lnTo>
                                  <a:pt x="1217" y="10199"/>
                                </a:lnTo>
                                <a:lnTo>
                                  <a:pt x="1319" y="10226"/>
                                </a:lnTo>
                                <a:lnTo>
                                  <a:pt x="1419" y="10253"/>
                                </a:lnTo>
                                <a:lnTo>
                                  <a:pt x="1521" y="10280"/>
                                </a:lnTo>
                                <a:lnTo>
                                  <a:pt x="1622" y="10308"/>
                                </a:lnTo>
                                <a:lnTo>
                                  <a:pt x="1636" y="10232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3193"/>
                        <wps:cNvSpPr>
                          <a:spLocks/>
                        </wps:cNvSpPr>
                        <wps:spPr bwMode="auto">
                          <a:xfrm>
                            <a:off x="9740" y="2132"/>
                            <a:ext cx="758" cy="417"/>
                          </a:xfrm>
                          <a:custGeom>
                            <a:avLst/>
                            <a:gdLst>
                              <a:gd name="T0" fmla="*/ 0 w 2274"/>
                              <a:gd name="T1" fmla="*/ 704 h 1251"/>
                              <a:gd name="T2" fmla="*/ 99 w 2274"/>
                              <a:gd name="T3" fmla="*/ 621 h 1251"/>
                              <a:gd name="T4" fmla="*/ 218 w 2274"/>
                              <a:gd name="T5" fmla="*/ 532 h 1251"/>
                              <a:gd name="T6" fmla="*/ 351 w 2274"/>
                              <a:gd name="T7" fmla="*/ 442 h 1251"/>
                              <a:gd name="T8" fmla="*/ 499 w 2274"/>
                              <a:gd name="T9" fmla="*/ 351 h 1251"/>
                              <a:gd name="T10" fmla="*/ 656 w 2274"/>
                              <a:gd name="T11" fmla="*/ 266 h 1251"/>
                              <a:gd name="T12" fmla="*/ 821 w 2274"/>
                              <a:gd name="T13" fmla="*/ 186 h 1251"/>
                              <a:gd name="T14" fmla="*/ 991 w 2274"/>
                              <a:gd name="T15" fmla="*/ 118 h 1251"/>
                              <a:gd name="T16" fmla="*/ 1161 w 2274"/>
                              <a:gd name="T17" fmla="*/ 62 h 1251"/>
                              <a:gd name="T18" fmla="*/ 1330 w 2274"/>
                              <a:gd name="T19" fmla="*/ 21 h 1251"/>
                              <a:gd name="T20" fmla="*/ 1495 w 2274"/>
                              <a:gd name="T21" fmla="*/ 1 h 1251"/>
                              <a:gd name="T22" fmla="*/ 1653 w 2274"/>
                              <a:gd name="T23" fmla="*/ 3 h 1251"/>
                              <a:gd name="T24" fmla="*/ 1798 w 2274"/>
                              <a:gd name="T25" fmla="*/ 31 h 1251"/>
                              <a:gd name="T26" fmla="*/ 1931 w 2274"/>
                              <a:gd name="T27" fmla="*/ 87 h 1251"/>
                              <a:gd name="T28" fmla="*/ 2048 w 2274"/>
                              <a:gd name="T29" fmla="*/ 175 h 1251"/>
                              <a:gd name="T30" fmla="*/ 2145 w 2274"/>
                              <a:gd name="T31" fmla="*/ 297 h 1251"/>
                              <a:gd name="T32" fmla="*/ 2219 w 2274"/>
                              <a:gd name="T33" fmla="*/ 457 h 1251"/>
                              <a:gd name="T34" fmla="*/ 2268 w 2274"/>
                              <a:gd name="T35" fmla="*/ 682 h 1251"/>
                              <a:gd name="T36" fmla="*/ 2269 w 2274"/>
                              <a:gd name="T37" fmla="*/ 865 h 1251"/>
                              <a:gd name="T38" fmla="*/ 2229 w 2274"/>
                              <a:gd name="T39" fmla="*/ 1007 h 1251"/>
                              <a:gd name="T40" fmla="*/ 2152 w 2274"/>
                              <a:gd name="T41" fmla="*/ 1114 h 1251"/>
                              <a:gd name="T42" fmla="*/ 2043 w 2274"/>
                              <a:gd name="T43" fmla="*/ 1187 h 1251"/>
                              <a:gd name="T44" fmla="*/ 1908 w 2274"/>
                              <a:gd name="T45" fmla="*/ 1232 h 1251"/>
                              <a:gd name="T46" fmla="*/ 1751 w 2274"/>
                              <a:gd name="T47" fmla="*/ 1249 h 1251"/>
                              <a:gd name="T48" fmla="*/ 1580 w 2274"/>
                              <a:gd name="T49" fmla="*/ 1246 h 1251"/>
                              <a:gd name="T50" fmla="*/ 1396 w 2274"/>
                              <a:gd name="T51" fmla="*/ 1225 h 1251"/>
                              <a:gd name="T52" fmla="*/ 1209 w 2274"/>
                              <a:gd name="T53" fmla="*/ 1188 h 1251"/>
                              <a:gd name="T54" fmla="*/ 1020 w 2274"/>
                              <a:gd name="T55" fmla="*/ 1139 h 1251"/>
                              <a:gd name="T56" fmla="*/ 838 w 2274"/>
                              <a:gd name="T57" fmla="*/ 1082 h 1251"/>
                              <a:gd name="T58" fmla="*/ 665 w 2274"/>
                              <a:gd name="T59" fmla="*/ 1021 h 1251"/>
                              <a:gd name="T60" fmla="*/ 508 w 2274"/>
                              <a:gd name="T61" fmla="*/ 959 h 1251"/>
                              <a:gd name="T62" fmla="*/ 371 w 2274"/>
                              <a:gd name="T63" fmla="*/ 900 h 1251"/>
                              <a:gd name="T64" fmla="*/ 261 w 2274"/>
                              <a:gd name="T65" fmla="*/ 847 h 12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274" h="1251">
                                <a:moveTo>
                                  <a:pt x="261" y="847"/>
                                </a:moveTo>
                                <a:lnTo>
                                  <a:pt x="0" y="704"/>
                                </a:lnTo>
                                <a:lnTo>
                                  <a:pt x="48" y="663"/>
                                </a:lnTo>
                                <a:lnTo>
                                  <a:pt x="99" y="621"/>
                                </a:lnTo>
                                <a:lnTo>
                                  <a:pt x="156" y="577"/>
                                </a:lnTo>
                                <a:lnTo>
                                  <a:pt x="218" y="532"/>
                                </a:lnTo>
                                <a:lnTo>
                                  <a:pt x="283" y="486"/>
                                </a:lnTo>
                                <a:lnTo>
                                  <a:pt x="351" y="442"/>
                                </a:lnTo>
                                <a:lnTo>
                                  <a:pt x="424" y="396"/>
                                </a:lnTo>
                                <a:lnTo>
                                  <a:pt x="499" y="351"/>
                                </a:lnTo>
                                <a:lnTo>
                                  <a:pt x="576" y="307"/>
                                </a:lnTo>
                                <a:lnTo>
                                  <a:pt x="656" y="266"/>
                                </a:lnTo>
                                <a:lnTo>
                                  <a:pt x="738" y="224"/>
                                </a:lnTo>
                                <a:lnTo>
                                  <a:pt x="821" y="186"/>
                                </a:lnTo>
                                <a:lnTo>
                                  <a:pt x="906" y="150"/>
                                </a:lnTo>
                                <a:lnTo>
                                  <a:pt x="991" y="118"/>
                                </a:lnTo>
                                <a:lnTo>
                                  <a:pt x="1076" y="87"/>
                                </a:lnTo>
                                <a:lnTo>
                                  <a:pt x="1161" y="62"/>
                                </a:lnTo>
                                <a:lnTo>
                                  <a:pt x="1246" y="39"/>
                                </a:lnTo>
                                <a:lnTo>
                                  <a:pt x="1330" y="21"/>
                                </a:lnTo>
                                <a:lnTo>
                                  <a:pt x="1413" y="9"/>
                                </a:lnTo>
                                <a:lnTo>
                                  <a:pt x="1495" y="1"/>
                                </a:lnTo>
                                <a:lnTo>
                                  <a:pt x="1574" y="0"/>
                                </a:lnTo>
                                <a:lnTo>
                                  <a:pt x="1653" y="3"/>
                                </a:lnTo>
                                <a:lnTo>
                                  <a:pt x="1726" y="15"/>
                                </a:lnTo>
                                <a:lnTo>
                                  <a:pt x="1798" y="31"/>
                                </a:lnTo>
                                <a:lnTo>
                                  <a:pt x="1867" y="56"/>
                                </a:lnTo>
                                <a:lnTo>
                                  <a:pt x="1931" y="87"/>
                                </a:lnTo>
                                <a:lnTo>
                                  <a:pt x="1992" y="127"/>
                                </a:lnTo>
                                <a:lnTo>
                                  <a:pt x="2048" y="175"/>
                                </a:lnTo>
                                <a:lnTo>
                                  <a:pt x="2099" y="232"/>
                                </a:lnTo>
                                <a:lnTo>
                                  <a:pt x="2145" y="297"/>
                                </a:lnTo>
                                <a:lnTo>
                                  <a:pt x="2185" y="373"/>
                                </a:lnTo>
                                <a:lnTo>
                                  <a:pt x="2219" y="457"/>
                                </a:lnTo>
                                <a:lnTo>
                                  <a:pt x="2250" y="576"/>
                                </a:lnTo>
                                <a:lnTo>
                                  <a:pt x="2268" y="682"/>
                                </a:lnTo>
                                <a:lnTo>
                                  <a:pt x="2274" y="779"/>
                                </a:lnTo>
                                <a:lnTo>
                                  <a:pt x="2269" y="865"/>
                                </a:lnTo>
                                <a:lnTo>
                                  <a:pt x="2254" y="941"/>
                                </a:lnTo>
                                <a:lnTo>
                                  <a:pt x="2229" y="1007"/>
                                </a:lnTo>
                                <a:lnTo>
                                  <a:pt x="2194" y="1065"/>
                                </a:lnTo>
                                <a:lnTo>
                                  <a:pt x="2152" y="1114"/>
                                </a:lnTo>
                                <a:lnTo>
                                  <a:pt x="2100" y="1154"/>
                                </a:lnTo>
                                <a:lnTo>
                                  <a:pt x="2043" y="1187"/>
                                </a:lnTo>
                                <a:lnTo>
                                  <a:pt x="1978" y="1212"/>
                                </a:lnTo>
                                <a:lnTo>
                                  <a:pt x="1908" y="1232"/>
                                </a:lnTo>
                                <a:lnTo>
                                  <a:pt x="1832" y="1244"/>
                                </a:lnTo>
                                <a:lnTo>
                                  <a:pt x="1751" y="1249"/>
                                </a:lnTo>
                                <a:lnTo>
                                  <a:pt x="1667" y="1251"/>
                                </a:lnTo>
                                <a:lnTo>
                                  <a:pt x="1580" y="1246"/>
                                </a:lnTo>
                                <a:lnTo>
                                  <a:pt x="1489" y="1237"/>
                                </a:lnTo>
                                <a:lnTo>
                                  <a:pt x="1396" y="1225"/>
                                </a:lnTo>
                                <a:lnTo>
                                  <a:pt x="1303" y="1208"/>
                                </a:lnTo>
                                <a:lnTo>
                                  <a:pt x="1209" y="1188"/>
                                </a:lnTo>
                                <a:lnTo>
                                  <a:pt x="1114" y="1164"/>
                                </a:lnTo>
                                <a:lnTo>
                                  <a:pt x="1020" y="1139"/>
                                </a:lnTo>
                                <a:lnTo>
                                  <a:pt x="928" y="1112"/>
                                </a:lnTo>
                                <a:lnTo>
                                  <a:pt x="838" y="1082"/>
                                </a:lnTo>
                                <a:lnTo>
                                  <a:pt x="749" y="1052"/>
                                </a:lnTo>
                                <a:lnTo>
                                  <a:pt x="665" y="1021"/>
                                </a:lnTo>
                                <a:lnTo>
                                  <a:pt x="584" y="991"/>
                                </a:lnTo>
                                <a:lnTo>
                                  <a:pt x="508" y="959"/>
                                </a:lnTo>
                                <a:lnTo>
                                  <a:pt x="437" y="929"/>
                                </a:lnTo>
                                <a:lnTo>
                                  <a:pt x="371" y="900"/>
                                </a:lnTo>
                                <a:lnTo>
                                  <a:pt x="313" y="873"/>
                                </a:lnTo>
                                <a:lnTo>
                                  <a:pt x="261" y="847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3194"/>
                        <wps:cNvSpPr>
                          <a:spLocks/>
                        </wps:cNvSpPr>
                        <wps:spPr bwMode="auto">
                          <a:xfrm>
                            <a:off x="8293" y="2354"/>
                            <a:ext cx="775" cy="410"/>
                          </a:xfrm>
                          <a:custGeom>
                            <a:avLst/>
                            <a:gdLst>
                              <a:gd name="T0" fmla="*/ 2325 w 2325"/>
                              <a:gd name="T1" fmla="*/ 502 h 1229"/>
                              <a:gd name="T2" fmla="*/ 2297 w 2325"/>
                              <a:gd name="T3" fmla="*/ 422 h 1229"/>
                              <a:gd name="T4" fmla="*/ 2246 w 2325"/>
                              <a:gd name="T5" fmla="*/ 350 h 1229"/>
                              <a:gd name="T6" fmla="*/ 2176 w 2325"/>
                              <a:gd name="T7" fmla="*/ 287 h 1229"/>
                              <a:gd name="T8" fmla="*/ 2089 w 2325"/>
                              <a:gd name="T9" fmla="*/ 229 h 1229"/>
                              <a:gd name="T10" fmla="*/ 1987 w 2325"/>
                              <a:gd name="T11" fmla="*/ 180 h 1229"/>
                              <a:gd name="T12" fmla="*/ 1874 w 2325"/>
                              <a:gd name="T13" fmla="*/ 136 h 1229"/>
                              <a:gd name="T14" fmla="*/ 1752 w 2325"/>
                              <a:gd name="T15" fmla="*/ 99 h 1229"/>
                              <a:gd name="T16" fmla="*/ 1625 w 2325"/>
                              <a:gd name="T17" fmla="*/ 69 h 1229"/>
                              <a:gd name="T18" fmla="*/ 1495 w 2325"/>
                              <a:gd name="T19" fmla="*/ 44 h 1229"/>
                              <a:gd name="T20" fmla="*/ 1366 w 2325"/>
                              <a:gd name="T21" fmla="*/ 25 h 1229"/>
                              <a:gd name="T22" fmla="*/ 1239 w 2325"/>
                              <a:gd name="T23" fmla="*/ 12 h 1229"/>
                              <a:gd name="T24" fmla="*/ 1118 w 2325"/>
                              <a:gd name="T25" fmla="*/ 3 h 1229"/>
                              <a:gd name="T26" fmla="*/ 1005 w 2325"/>
                              <a:gd name="T27" fmla="*/ 0 h 1229"/>
                              <a:gd name="T28" fmla="*/ 904 w 2325"/>
                              <a:gd name="T29" fmla="*/ 1 h 1229"/>
                              <a:gd name="T30" fmla="*/ 818 w 2325"/>
                              <a:gd name="T31" fmla="*/ 6 h 1229"/>
                              <a:gd name="T32" fmla="*/ 749 w 2325"/>
                              <a:gd name="T33" fmla="*/ 15 h 1229"/>
                              <a:gd name="T34" fmla="*/ 632 w 2325"/>
                              <a:gd name="T35" fmla="*/ 46 h 1229"/>
                              <a:gd name="T36" fmla="*/ 519 w 2325"/>
                              <a:gd name="T37" fmla="*/ 89 h 1229"/>
                              <a:gd name="T38" fmla="*/ 412 w 2325"/>
                              <a:gd name="T39" fmla="*/ 146 h 1229"/>
                              <a:gd name="T40" fmla="*/ 313 w 2325"/>
                              <a:gd name="T41" fmla="*/ 214 h 1229"/>
                              <a:gd name="T42" fmla="*/ 225 w 2325"/>
                              <a:gd name="T43" fmla="*/ 290 h 1229"/>
                              <a:gd name="T44" fmla="*/ 148 w 2325"/>
                              <a:gd name="T45" fmla="*/ 374 h 1229"/>
                              <a:gd name="T46" fmla="*/ 85 w 2325"/>
                              <a:gd name="T47" fmla="*/ 462 h 1229"/>
                              <a:gd name="T48" fmla="*/ 38 w 2325"/>
                              <a:gd name="T49" fmla="*/ 555 h 1229"/>
                              <a:gd name="T50" fmla="*/ 9 w 2325"/>
                              <a:gd name="T51" fmla="*/ 651 h 1229"/>
                              <a:gd name="T52" fmla="*/ 0 w 2325"/>
                              <a:gd name="T53" fmla="*/ 746 h 1229"/>
                              <a:gd name="T54" fmla="*/ 12 w 2325"/>
                              <a:gd name="T55" fmla="*/ 840 h 1229"/>
                              <a:gd name="T56" fmla="*/ 48 w 2325"/>
                              <a:gd name="T57" fmla="*/ 931 h 1229"/>
                              <a:gd name="T58" fmla="*/ 110 w 2325"/>
                              <a:gd name="T59" fmla="*/ 1016 h 1229"/>
                              <a:gd name="T60" fmla="*/ 199 w 2325"/>
                              <a:gd name="T61" fmla="*/ 1096 h 1229"/>
                              <a:gd name="T62" fmla="*/ 318 w 2325"/>
                              <a:gd name="T63" fmla="*/ 1167 h 1229"/>
                              <a:gd name="T64" fmla="*/ 468 w 2325"/>
                              <a:gd name="T65" fmla="*/ 1229 h 1229"/>
                              <a:gd name="T66" fmla="*/ 670 w 2325"/>
                              <a:gd name="T67" fmla="*/ 1153 h 1229"/>
                              <a:gd name="T68" fmla="*/ 872 w 2325"/>
                              <a:gd name="T69" fmla="*/ 1075 h 1229"/>
                              <a:gd name="T70" fmla="*/ 1073 w 2325"/>
                              <a:gd name="T71" fmla="*/ 997 h 1229"/>
                              <a:gd name="T72" fmla="*/ 1276 w 2325"/>
                              <a:gd name="T73" fmla="*/ 918 h 1229"/>
                              <a:gd name="T74" fmla="*/ 1476 w 2325"/>
                              <a:gd name="T75" fmla="*/ 839 h 1229"/>
                              <a:gd name="T76" fmla="*/ 1678 w 2325"/>
                              <a:gd name="T77" fmla="*/ 759 h 1229"/>
                              <a:gd name="T78" fmla="*/ 1879 w 2325"/>
                              <a:gd name="T79" fmla="*/ 679 h 1229"/>
                              <a:gd name="T80" fmla="*/ 2080 w 2325"/>
                              <a:gd name="T81" fmla="*/ 599 h 12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325" h="1229">
                                <a:moveTo>
                                  <a:pt x="2080" y="599"/>
                                </a:moveTo>
                                <a:lnTo>
                                  <a:pt x="2325" y="502"/>
                                </a:lnTo>
                                <a:lnTo>
                                  <a:pt x="2314" y="461"/>
                                </a:lnTo>
                                <a:lnTo>
                                  <a:pt x="2297" y="422"/>
                                </a:lnTo>
                                <a:lnTo>
                                  <a:pt x="2274" y="386"/>
                                </a:lnTo>
                                <a:lnTo>
                                  <a:pt x="2246" y="350"/>
                                </a:lnTo>
                                <a:lnTo>
                                  <a:pt x="2213" y="318"/>
                                </a:lnTo>
                                <a:lnTo>
                                  <a:pt x="2176" y="287"/>
                                </a:lnTo>
                                <a:lnTo>
                                  <a:pt x="2134" y="257"/>
                                </a:lnTo>
                                <a:lnTo>
                                  <a:pt x="2089" y="229"/>
                                </a:lnTo>
                                <a:lnTo>
                                  <a:pt x="2039" y="204"/>
                                </a:lnTo>
                                <a:lnTo>
                                  <a:pt x="1987" y="180"/>
                                </a:lnTo>
                                <a:lnTo>
                                  <a:pt x="1931" y="158"/>
                                </a:lnTo>
                                <a:lnTo>
                                  <a:pt x="1874" y="136"/>
                                </a:lnTo>
                                <a:lnTo>
                                  <a:pt x="1813" y="117"/>
                                </a:lnTo>
                                <a:lnTo>
                                  <a:pt x="1752" y="99"/>
                                </a:lnTo>
                                <a:lnTo>
                                  <a:pt x="1689" y="84"/>
                                </a:lnTo>
                                <a:lnTo>
                                  <a:pt x="1625" y="69"/>
                                </a:lnTo>
                                <a:lnTo>
                                  <a:pt x="1560" y="56"/>
                                </a:lnTo>
                                <a:lnTo>
                                  <a:pt x="1495" y="44"/>
                                </a:lnTo>
                                <a:lnTo>
                                  <a:pt x="1430" y="34"/>
                                </a:lnTo>
                                <a:lnTo>
                                  <a:pt x="1366" y="25"/>
                                </a:lnTo>
                                <a:lnTo>
                                  <a:pt x="1302" y="18"/>
                                </a:lnTo>
                                <a:lnTo>
                                  <a:pt x="1239" y="12"/>
                                </a:lnTo>
                                <a:lnTo>
                                  <a:pt x="1177" y="8"/>
                                </a:lnTo>
                                <a:lnTo>
                                  <a:pt x="1118" y="3"/>
                                </a:lnTo>
                                <a:lnTo>
                                  <a:pt x="1060" y="1"/>
                                </a:lnTo>
                                <a:lnTo>
                                  <a:pt x="1005" y="0"/>
                                </a:lnTo>
                                <a:lnTo>
                                  <a:pt x="954" y="0"/>
                                </a:lnTo>
                                <a:lnTo>
                                  <a:pt x="904" y="1"/>
                                </a:lnTo>
                                <a:lnTo>
                                  <a:pt x="860" y="3"/>
                                </a:lnTo>
                                <a:lnTo>
                                  <a:pt x="818" y="6"/>
                                </a:lnTo>
                                <a:lnTo>
                                  <a:pt x="781" y="10"/>
                                </a:lnTo>
                                <a:lnTo>
                                  <a:pt x="749" y="15"/>
                                </a:lnTo>
                                <a:lnTo>
                                  <a:pt x="689" y="29"/>
                                </a:lnTo>
                                <a:lnTo>
                                  <a:pt x="632" y="46"/>
                                </a:lnTo>
                                <a:lnTo>
                                  <a:pt x="574" y="66"/>
                                </a:lnTo>
                                <a:lnTo>
                                  <a:pt x="519" y="89"/>
                                </a:lnTo>
                                <a:lnTo>
                                  <a:pt x="465" y="116"/>
                                </a:lnTo>
                                <a:lnTo>
                                  <a:pt x="412" y="146"/>
                                </a:lnTo>
                                <a:lnTo>
                                  <a:pt x="362" y="179"/>
                                </a:lnTo>
                                <a:lnTo>
                                  <a:pt x="313" y="214"/>
                                </a:lnTo>
                                <a:lnTo>
                                  <a:pt x="268" y="251"/>
                                </a:lnTo>
                                <a:lnTo>
                                  <a:pt x="225" y="290"/>
                                </a:lnTo>
                                <a:lnTo>
                                  <a:pt x="185" y="331"/>
                                </a:lnTo>
                                <a:lnTo>
                                  <a:pt x="148" y="374"/>
                                </a:lnTo>
                                <a:lnTo>
                                  <a:pt x="115" y="418"/>
                                </a:lnTo>
                                <a:lnTo>
                                  <a:pt x="85" y="462"/>
                                </a:lnTo>
                                <a:lnTo>
                                  <a:pt x="59" y="508"/>
                                </a:lnTo>
                                <a:lnTo>
                                  <a:pt x="38" y="555"/>
                                </a:lnTo>
                                <a:lnTo>
                                  <a:pt x="21" y="602"/>
                                </a:lnTo>
                                <a:lnTo>
                                  <a:pt x="9" y="651"/>
                                </a:lnTo>
                                <a:lnTo>
                                  <a:pt x="2" y="698"/>
                                </a:lnTo>
                                <a:lnTo>
                                  <a:pt x="0" y="746"/>
                                </a:lnTo>
                                <a:lnTo>
                                  <a:pt x="3" y="793"/>
                                </a:lnTo>
                                <a:lnTo>
                                  <a:pt x="12" y="840"/>
                                </a:lnTo>
                                <a:lnTo>
                                  <a:pt x="27" y="885"/>
                                </a:lnTo>
                                <a:lnTo>
                                  <a:pt x="48" y="931"/>
                                </a:lnTo>
                                <a:lnTo>
                                  <a:pt x="76" y="974"/>
                                </a:lnTo>
                                <a:lnTo>
                                  <a:pt x="110" y="1016"/>
                                </a:lnTo>
                                <a:lnTo>
                                  <a:pt x="151" y="1057"/>
                                </a:lnTo>
                                <a:lnTo>
                                  <a:pt x="199" y="1096"/>
                                </a:lnTo>
                                <a:lnTo>
                                  <a:pt x="254" y="1132"/>
                                </a:lnTo>
                                <a:lnTo>
                                  <a:pt x="318" y="1167"/>
                                </a:lnTo>
                                <a:lnTo>
                                  <a:pt x="388" y="1199"/>
                                </a:lnTo>
                                <a:lnTo>
                                  <a:pt x="468" y="1229"/>
                                </a:lnTo>
                                <a:lnTo>
                                  <a:pt x="569" y="1191"/>
                                </a:lnTo>
                                <a:lnTo>
                                  <a:pt x="670" y="1153"/>
                                </a:lnTo>
                                <a:lnTo>
                                  <a:pt x="771" y="1113"/>
                                </a:lnTo>
                                <a:lnTo>
                                  <a:pt x="872" y="1075"/>
                                </a:lnTo>
                                <a:lnTo>
                                  <a:pt x="973" y="1036"/>
                                </a:lnTo>
                                <a:lnTo>
                                  <a:pt x="1073" y="997"/>
                                </a:lnTo>
                                <a:lnTo>
                                  <a:pt x="1175" y="958"/>
                                </a:lnTo>
                                <a:lnTo>
                                  <a:pt x="1276" y="918"/>
                                </a:lnTo>
                                <a:lnTo>
                                  <a:pt x="1376" y="878"/>
                                </a:lnTo>
                                <a:lnTo>
                                  <a:pt x="1476" y="839"/>
                                </a:lnTo>
                                <a:lnTo>
                                  <a:pt x="1577" y="799"/>
                                </a:lnTo>
                                <a:lnTo>
                                  <a:pt x="1678" y="759"/>
                                </a:lnTo>
                                <a:lnTo>
                                  <a:pt x="1779" y="719"/>
                                </a:lnTo>
                                <a:lnTo>
                                  <a:pt x="1879" y="679"/>
                                </a:lnTo>
                                <a:lnTo>
                                  <a:pt x="1980" y="639"/>
                                </a:lnTo>
                                <a:lnTo>
                                  <a:pt x="2080" y="599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3195"/>
                        <wps:cNvSpPr>
                          <a:spLocks/>
                        </wps:cNvSpPr>
                        <wps:spPr bwMode="auto">
                          <a:xfrm>
                            <a:off x="10439" y="2293"/>
                            <a:ext cx="799" cy="505"/>
                          </a:xfrm>
                          <a:custGeom>
                            <a:avLst/>
                            <a:gdLst>
                              <a:gd name="T0" fmla="*/ 58 w 2397"/>
                              <a:gd name="T1" fmla="*/ 846 h 1516"/>
                              <a:gd name="T2" fmla="*/ 135 w 2397"/>
                              <a:gd name="T3" fmla="*/ 784 h 1516"/>
                              <a:gd name="T4" fmla="*/ 200 w 2397"/>
                              <a:gd name="T5" fmla="*/ 714 h 1516"/>
                              <a:gd name="T6" fmla="*/ 251 w 2397"/>
                              <a:gd name="T7" fmla="*/ 643 h 1516"/>
                              <a:gd name="T8" fmla="*/ 292 w 2397"/>
                              <a:gd name="T9" fmla="*/ 568 h 1516"/>
                              <a:gd name="T10" fmla="*/ 322 w 2397"/>
                              <a:gd name="T11" fmla="*/ 488 h 1516"/>
                              <a:gd name="T12" fmla="*/ 345 w 2397"/>
                              <a:gd name="T13" fmla="*/ 407 h 1516"/>
                              <a:gd name="T14" fmla="*/ 358 w 2397"/>
                              <a:gd name="T15" fmla="*/ 322 h 1516"/>
                              <a:gd name="T16" fmla="*/ 364 w 2397"/>
                              <a:gd name="T17" fmla="*/ 221 h 1516"/>
                              <a:gd name="T18" fmla="*/ 358 w 2397"/>
                              <a:gd name="T19" fmla="*/ 110 h 1516"/>
                              <a:gd name="T20" fmla="*/ 340 w 2397"/>
                              <a:gd name="T21" fmla="*/ 0 h 1516"/>
                              <a:gd name="T22" fmla="*/ 570 w 2397"/>
                              <a:gd name="T23" fmla="*/ 116 h 1516"/>
                              <a:gd name="T24" fmla="*/ 806 w 2397"/>
                              <a:gd name="T25" fmla="*/ 221 h 1516"/>
                              <a:gd name="T26" fmla="*/ 987 w 2397"/>
                              <a:gd name="T27" fmla="*/ 288 h 1516"/>
                              <a:gd name="T28" fmla="*/ 1065 w 2397"/>
                              <a:gd name="T29" fmla="*/ 312 h 1516"/>
                              <a:gd name="T30" fmla="*/ 1139 w 2397"/>
                              <a:gd name="T31" fmla="*/ 334 h 1516"/>
                              <a:gd name="T32" fmla="*/ 1212 w 2397"/>
                              <a:gd name="T33" fmla="*/ 352 h 1516"/>
                              <a:gd name="T34" fmla="*/ 1283 w 2397"/>
                              <a:gd name="T35" fmla="*/ 366 h 1516"/>
                              <a:gd name="T36" fmla="*/ 1350 w 2397"/>
                              <a:gd name="T37" fmla="*/ 376 h 1516"/>
                              <a:gd name="T38" fmla="*/ 1398 w 2397"/>
                              <a:gd name="T39" fmla="*/ 383 h 1516"/>
                              <a:gd name="T40" fmla="*/ 1546 w 2397"/>
                              <a:gd name="T41" fmla="*/ 408 h 1516"/>
                              <a:gd name="T42" fmla="*/ 1704 w 2397"/>
                              <a:gd name="T43" fmla="*/ 446 h 1516"/>
                              <a:gd name="T44" fmla="*/ 1865 w 2397"/>
                              <a:gd name="T45" fmla="*/ 498 h 1516"/>
                              <a:gd name="T46" fmla="*/ 1994 w 2397"/>
                              <a:gd name="T47" fmla="*/ 553 h 1516"/>
                              <a:gd name="T48" fmla="*/ 2068 w 2397"/>
                              <a:gd name="T49" fmla="*/ 591 h 1516"/>
                              <a:gd name="T50" fmla="*/ 2139 w 2397"/>
                              <a:gd name="T51" fmla="*/ 634 h 1516"/>
                              <a:gd name="T52" fmla="*/ 2217 w 2397"/>
                              <a:gd name="T53" fmla="*/ 693 h 1516"/>
                              <a:gd name="T54" fmla="*/ 2291 w 2397"/>
                              <a:gd name="T55" fmla="*/ 767 h 1516"/>
                              <a:gd name="T56" fmla="*/ 2331 w 2397"/>
                              <a:gd name="T57" fmla="*/ 821 h 1516"/>
                              <a:gd name="T58" fmla="*/ 2355 w 2397"/>
                              <a:gd name="T59" fmla="*/ 864 h 1516"/>
                              <a:gd name="T60" fmla="*/ 2374 w 2397"/>
                              <a:gd name="T61" fmla="*/ 907 h 1516"/>
                              <a:gd name="T62" fmla="*/ 2387 w 2397"/>
                              <a:gd name="T63" fmla="*/ 953 h 1516"/>
                              <a:gd name="T64" fmla="*/ 2395 w 2397"/>
                              <a:gd name="T65" fmla="*/ 1003 h 1516"/>
                              <a:gd name="T66" fmla="*/ 2397 w 2397"/>
                              <a:gd name="T67" fmla="*/ 1054 h 1516"/>
                              <a:gd name="T68" fmla="*/ 2394 w 2397"/>
                              <a:gd name="T69" fmla="*/ 1109 h 1516"/>
                              <a:gd name="T70" fmla="*/ 2382 w 2397"/>
                              <a:gd name="T71" fmla="*/ 1176 h 1516"/>
                              <a:gd name="T72" fmla="*/ 2362 w 2397"/>
                              <a:gd name="T73" fmla="*/ 1247 h 1516"/>
                              <a:gd name="T74" fmla="*/ 2332 w 2397"/>
                              <a:gd name="T75" fmla="*/ 1323 h 1516"/>
                              <a:gd name="T76" fmla="*/ 2293 w 2397"/>
                              <a:gd name="T77" fmla="*/ 1403 h 1516"/>
                              <a:gd name="T78" fmla="*/ 2244 w 2397"/>
                              <a:gd name="T79" fmla="*/ 1487 h 1516"/>
                              <a:gd name="T80" fmla="*/ 1991 w 2397"/>
                              <a:gd name="T81" fmla="*/ 1442 h 1516"/>
                              <a:gd name="T82" fmla="*/ 1642 w 2397"/>
                              <a:gd name="T83" fmla="*/ 1335 h 1516"/>
                              <a:gd name="T84" fmla="*/ 1293 w 2397"/>
                              <a:gd name="T85" fmla="*/ 1235 h 1516"/>
                              <a:gd name="T86" fmla="*/ 945 w 2397"/>
                              <a:gd name="T87" fmla="*/ 1138 h 1516"/>
                              <a:gd name="T88" fmla="*/ 596 w 2397"/>
                              <a:gd name="T89" fmla="*/ 1043 h 1516"/>
                              <a:gd name="T90" fmla="*/ 0 w 2397"/>
                              <a:gd name="T91" fmla="*/ 883 h 15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397" h="1516">
                                <a:moveTo>
                                  <a:pt x="0" y="883"/>
                                </a:moveTo>
                                <a:lnTo>
                                  <a:pt x="30" y="865"/>
                                </a:lnTo>
                                <a:lnTo>
                                  <a:pt x="58" y="846"/>
                                </a:lnTo>
                                <a:lnTo>
                                  <a:pt x="85" y="826"/>
                                </a:lnTo>
                                <a:lnTo>
                                  <a:pt x="111" y="805"/>
                                </a:lnTo>
                                <a:lnTo>
                                  <a:pt x="135" y="784"/>
                                </a:lnTo>
                                <a:lnTo>
                                  <a:pt x="158" y="762"/>
                                </a:lnTo>
                                <a:lnTo>
                                  <a:pt x="180" y="738"/>
                                </a:lnTo>
                                <a:lnTo>
                                  <a:pt x="200" y="714"/>
                                </a:lnTo>
                                <a:lnTo>
                                  <a:pt x="218" y="691"/>
                                </a:lnTo>
                                <a:lnTo>
                                  <a:pt x="235" y="668"/>
                                </a:lnTo>
                                <a:lnTo>
                                  <a:pt x="251" y="643"/>
                                </a:lnTo>
                                <a:lnTo>
                                  <a:pt x="265" y="618"/>
                                </a:lnTo>
                                <a:lnTo>
                                  <a:pt x="279" y="593"/>
                                </a:lnTo>
                                <a:lnTo>
                                  <a:pt x="292" y="568"/>
                                </a:lnTo>
                                <a:lnTo>
                                  <a:pt x="303" y="541"/>
                                </a:lnTo>
                                <a:lnTo>
                                  <a:pt x="313" y="515"/>
                                </a:lnTo>
                                <a:lnTo>
                                  <a:pt x="322" y="488"/>
                                </a:lnTo>
                                <a:lnTo>
                                  <a:pt x="331" y="461"/>
                                </a:lnTo>
                                <a:lnTo>
                                  <a:pt x="338" y="435"/>
                                </a:lnTo>
                                <a:lnTo>
                                  <a:pt x="345" y="407"/>
                                </a:lnTo>
                                <a:lnTo>
                                  <a:pt x="350" y="379"/>
                                </a:lnTo>
                                <a:lnTo>
                                  <a:pt x="355" y="352"/>
                                </a:lnTo>
                                <a:lnTo>
                                  <a:pt x="358" y="322"/>
                                </a:lnTo>
                                <a:lnTo>
                                  <a:pt x="361" y="294"/>
                                </a:lnTo>
                                <a:lnTo>
                                  <a:pt x="364" y="257"/>
                                </a:lnTo>
                                <a:lnTo>
                                  <a:pt x="364" y="221"/>
                                </a:lnTo>
                                <a:lnTo>
                                  <a:pt x="364" y="184"/>
                                </a:lnTo>
                                <a:lnTo>
                                  <a:pt x="361" y="147"/>
                                </a:lnTo>
                                <a:lnTo>
                                  <a:pt x="358" y="110"/>
                                </a:lnTo>
                                <a:lnTo>
                                  <a:pt x="354" y="73"/>
                                </a:lnTo>
                                <a:lnTo>
                                  <a:pt x="347" y="37"/>
                                </a:lnTo>
                                <a:lnTo>
                                  <a:pt x="340" y="0"/>
                                </a:lnTo>
                                <a:lnTo>
                                  <a:pt x="415" y="40"/>
                                </a:lnTo>
                                <a:lnTo>
                                  <a:pt x="492" y="78"/>
                                </a:lnTo>
                                <a:lnTo>
                                  <a:pt x="570" y="116"/>
                                </a:lnTo>
                                <a:lnTo>
                                  <a:pt x="648" y="153"/>
                                </a:lnTo>
                                <a:lnTo>
                                  <a:pt x="727" y="187"/>
                                </a:lnTo>
                                <a:lnTo>
                                  <a:pt x="806" y="221"/>
                                </a:lnTo>
                                <a:lnTo>
                                  <a:pt x="884" y="251"/>
                                </a:lnTo>
                                <a:lnTo>
                                  <a:pt x="960" y="279"/>
                                </a:lnTo>
                                <a:lnTo>
                                  <a:pt x="987" y="288"/>
                                </a:lnTo>
                                <a:lnTo>
                                  <a:pt x="1014" y="297"/>
                                </a:lnTo>
                                <a:lnTo>
                                  <a:pt x="1040" y="305"/>
                                </a:lnTo>
                                <a:lnTo>
                                  <a:pt x="1065" y="312"/>
                                </a:lnTo>
                                <a:lnTo>
                                  <a:pt x="1090" y="320"/>
                                </a:lnTo>
                                <a:lnTo>
                                  <a:pt x="1115" y="328"/>
                                </a:lnTo>
                                <a:lnTo>
                                  <a:pt x="1139" y="334"/>
                                </a:lnTo>
                                <a:lnTo>
                                  <a:pt x="1163" y="340"/>
                                </a:lnTo>
                                <a:lnTo>
                                  <a:pt x="1187" y="346"/>
                                </a:lnTo>
                                <a:lnTo>
                                  <a:pt x="1212" y="352"/>
                                </a:lnTo>
                                <a:lnTo>
                                  <a:pt x="1236" y="357"/>
                                </a:lnTo>
                                <a:lnTo>
                                  <a:pt x="1259" y="362"/>
                                </a:lnTo>
                                <a:lnTo>
                                  <a:pt x="1283" y="366"/>
                                </a:lnTo>
                                <a:lnTo>
                                  <a:pt x="1305" y="371"/>
                                </a:lnTo>
                                <a:lnTo>
                                  <a:pt x="1328" y="374"/>
                                </a:lnTo>
                                <a:lnTo>
                                  <a:pt x="1350" y="376"/>
                                </a:lnTo>
                                <a:lnTo>
                                  <a:pt x="1351" y="376"/>
                                </a:lnTo>
                                <a:lnTo>
                                  <a:pt x="1352" y="376"/>
                                </a:lnTo>
                                <a:lnTo>
                                  <a:pt x="1398" y="383"/>
                                </a:lnTo>
                                <a:lnTo>
                                  <a:pt x="1445" y="390"/>
                                </a:lnTo>
                                <a:lnTo>
                                  <a:pt x="1494" y="399"/>
                                </a:lnTo>
                                <a:lnTo>
                                  <a:pt x="1546" y="408"/>
                                </a:lnTo>
                                <a:lnTo>
                                  <a:pt x="1597" y="419"/>
                                </a:lnTo>
                                <a:lnTo>
                                  <a:pt x="1651" y="432"/>
                                </a:lnTo>
                                <a:lnTo>
                                  <a:pt x="1704" y="446"/>
                                </a:lnTo>
                                <a:lnTo>
                                  <a:pt x="1758" y="461"/>
                                </a:lnTo>
                                <a:lnTo>
                                  <a:pt x="1812" y="479"/>
                                </a:lnTo>
                                <a:lnTo>
                                  <a:pt x="1865" y="498"/>
                                </a:lnTo>
                                <a:lnTo>
                                  <a:pt x="1917" y="519"/>
                                </a:lnTo>
                                <a:lnTo>
                                  <a:pt x="1970" y="541"/>
                                </a:lnTo>
                                <a:lnTo>
                                  <a:pt x="1994" y="553"/>
                                </a:lnTo>
                                <a:lnTo>
                                  <a:pt x="2020" y="566"/>
                                </a:lnTo>
                                <a:lnTo>
                                  <a:pt x="2045" y="578"/>
                                </a:lnTo>
                                <a:lnTo>
                                  <a:pt x="2068" y="591"/>
                                </a:lnTo>
                                <a:lnTo>
                                  <a:pt x="2093" y="605"/>
                                </a:lnTo>
                                <a:lnTo>
                                  <a:pt x="2115" y="619"/>
                                </a:lnTo>
                                <a:lnTo>
                                  <a:pt x="2139" y="634"/>
                                </a:lnTo>
                                <a:lnTo>
                                  <a:pt x="2160" y="650"/>
                                </a:lnTo>
                                <a:lnTo>
                                  <a:pt x="2189" y="671"/>
                                </a:lnTo>
                                <a:lnTo>
                                  <a:pt x="2217" y="693"/>
                                </a:lnTo>
                                <a:lnTo>
                                  <a:pt x="2244" y="717"/>
                                </a:lnTo>
                                <a:lnTo>
                                  <a:pt x="2269" y="742"/>
                                </a:lnTo>
                                <a:lnTo>
                                  <a:pt x="2291" y="767"/>
                                </a:lnTo>
                                <a:lnTo>
                                  <a:pt x="2312" y="794"/>
                                </a:lnTo>
                                <a:lnTo>
                                  <a:pt x="2322" y="808"/>
                                </a:lnTo>
                                <a:lnTo>
                                  <a:pt x="2331" y="821"/>
                                </a:lnTo>
                                <a:lnTo>
                                  <a:pt x="2340" y="836"/>
                                </a:lnTo>
                                <a:lnTo>
                                  <a:pt x="2348" y="850"/>
                                </a:lnTo>
                                <a:lnTo>
                                  <a:pt x="2355" y="864"/>
                                </a:lnTo>
                                <a:lnTo>
                                  <a:pt x="2362" y="878"/>
                                </a:lnTo>
                                <a:lnTo>
                                  <a:pt x="2368" y="893"/>
                                </a:lnTo>
                                <a:lnTo>
                                  <a:pt x="2374" y="907"/>
                                </a:lnTo>
                                <a:lnTo>
                                  <a:pt x="2378" y="922"/>
                                </a:lnTo>
                                <a:lnTo>
                                  <a:pt x="2383" y="938"/>
                                </a:lnTo>
                                <a:lnTo>
                                  <a:pt x="2387" y="953"/>
                                </a:lnTo>
                                <a:lnTo>
                                  <a:pt x="2389" y="969"/>
                                </a:lnTo>
                                <a:lnTo>
                                  <a:pt x="2393" y="986"/>
                                </a:lnTo>
                                <a:lnTo>
                                  <a:pt x="2395" y="1003"/>
                                </a:lnTo>
                                <a:lnTo>
                                  <a:pt x="2396" y="1019"/>
                                </a:lnTo>
                                <a:lnTo>
                                  <a:pt x="2397" y="1036"/>
                                </a:lnTo>
                                <a:lnTo>
                                  <a:pt x="2397" y="1054"/>
                                </a:lnTo>
                                <a:lnTo>
                                  <a:pt x="2397" y="1072"/>
                                </a:lnTo>
                                <a:lnTo>
                                  <a:pt x="2396" y="1091"/>
                                </a:lnTo>
                                <a:lnTo>
                                  <a:pt x="2394" y="1109"/>
                                </a:lnTo>
                                <a:lnTo>
                                  <a:pt x="2391" y="1131"/>
                                </a:lnTo>
                                <a:lnTo>
                                  <a:pt x="2387" y="1154"/>
                                </a:lnTo>
                                <a:lnTo>
                                  <a:pt x="2382" y="1176"/>
                                </a:lnTo>
                                <a:lnTo>
                                  <a:pt x="2376" y="1200"/>
                                </a:lnTo>
                                <a:lnTo>
                                  <a:pt x="2369" y="1223"/>
                                </a:lnTo>
                                <a:lnTo>
                                  <a:pt x="2362" y="1247"/>
                                </a:lnTo>
                                <a:lnTo>
                                  <a:pt x="2353" y="1272"/>
                                </a:lnTo>
                                <a:lnTo>
                                  <a:pt x="2342" y="1297"/>
                                </a:lnTo>
                                <a:lnTo>
                                  <a:pt x="2332" y="1323"/>
                                </a:lnTo>
                                <a:lnTo>
                                  <a:pt x="2320" y="1349"/>
                                </a:lnTo>
                                <a:lnTo>
                                  <a:pt x="2307" y="1376"/>
                                </a:lnTo>
                                <a:lnTo>
                                  <a:pt x="2293" y="1403"/>
                                </a:lnTo>
                                <a:lnTo>
                                  <a:pt x="2278" y="1430"/>
                                </a:lnTo>
                                <a:lnTo>
                                  <a:pt x="2262" y="1458"/>
                                </a:lnTo>
                                <a:lnTo>
                                  <a:pt x="2244" y="1487"/>
                                </a:lnTo>
                                <a:lnTo>
                                  <a:pt x="2225" y="1516"/>
                                </a:lnTo>
                                <a:lnTo>
                                  <a:pt x="2109" y="1478"/>
                                </a:lnTo>
                                <a:lnTo>
                                  <a:pt x="1991" y="1442"/>
                                </a:lnTo>
                                <a:lnTo>
                                  <a:pt x="1875" y="1406"/>
                                </a:lnTo>
                                <a:lnTo>
                                  <a:pt x="1758" y="1370"/>
                                </a:lnTo>
                                <a:lnTo>
                                  <a:pt x="1642" y="1335"/>
                                </a:lnTo>
                                <a:lnTo>
                                  <a:pt x="1525" y="1302"/>
                                </a:lnTo>
                                <a:lnTo>
                                  <a:pt x="1409" y="1268"/>
                                </a:lnTo>
                                <a:lnTo>
                                  <a:pt x="1293" y="1235"/>
                                </a:lnTo>
                                <a:lnTo>
                                  <a:pt x="1176" y="1202"/>
                                </a:lnTo>
                                <a:lnTo>
                                  <a:pt x="1060" y="1170"/>
                                </a:lnTo>
                                <a:lnTo>
                                  <a:pt x="945" y="1138"/>
                                </a:lnTo>
                                <a:lnTo>
                                  <a:pt x="828" y="1106"/>
                                </a:lnTo>
                                <a:lnTo>
                                  <a:pt x="713" y="1074"/>
                                </a:lnTo>
                                <a:lnTo>
                                  <a:pt x="596" y="1043"/>
                                </a:lnTo>
                                <a:lnTo>
                                  <a:pt x="481" y="1013"/>
                                </a:lnTo>
                                <a:lnTo>
                                  <a:pt x="365" y="981"/>
                                </a:lnTo>
                                <a:lnTo>
                                  <a:pt x="0" y="883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3196"/>
                        <wps:cNvSpPr>
                          <a:spLocks/>
                        </wps:cNvSpPr>
                        <wps:spPr bwMode="auto">
                          <a:xfrm>
                            <a:off x="10083" y="1740"/>
                            <a:ext cx="815" cy="578"/>
                          </a:xfrm>
                          <a:custGeom>
                            <a:avLst/>
                            <a:gdLst>
                              <a:gd name="T0" fmla="*/ 1995 w 2443"/>
                              <a:gd name="T1" fmla="*/ 1622 h 1733"/>
                              <a:gd name="T2" fmla="*/ 1805 w 2443"/>
                              <a:gd name="T3" fmla="*/ 1540 h 1733"/>
                              <a:gd name="T4" fmla="*/ 1617 w 2443"/>
                              <a:gd name="T5" fmla="*/ 1448 h 1733"/>
                              <a:gd name="T6" fmla="*/ 1440 w 2443"/>
                              <a:gd name="T7" fmla="*/ 1352 h 1733"/>
                              <a:gd name="T8" fmla="*/ 1282 w 2443"/>
                              <a:gd name="T9" fmla="*/ 1255 h 1733"/>
                              <a:gd name="T10" fmla="*/ 1185 w 2443"/>
                              <a:gd name="T11" fmla="*/ 1186 h 1733"/>
                              <a:gd name="T12" fmla="*/ 1124 w 2443"/>
                              <a:gd name="T13" fmla="*/ 1127 h 1733"/>
                              <a:gd name="T14" fmla="*/ 1054 w 2443"/>
                              <a:gd name="T15" fmla="*/ 1070 h 1733"/>
                              <a:gd name="T16" fmla="*/ 1009 w 2443"/>
                              <a:gd name="T17" fmla="*/ 1042 h 1733"/>
                              <a:gd name="T18" fmla="*/ 963 w 2443"/>
                              <a:gd name="T19" fmla="*/ 1020 h 1733"/>
                              <a:gd name="T20" fmla="*/ 890 w 2443"/>
                              <a:gd name="T21" fmla="*/ 996 h 1733"/>
                              <a:gd name="T22" fmla="*/ 802 w 2443"/>
                              <a:gd name="T23" fmla="*/ 971 h 1733"/>
                              <a:gd name="T24" fmla="*/ 714 w 2443"/>
                              <a:gd name="T25" fmla="*/ 954 h 1733"/>
                              <a:gd name="T26" fmla="*/ 626 w 2443"/>
                              <a:gd name="T27" fmla="*/ 943 h 1733"/>
                              <a:gd name="T28" fmla="*/ 536 w 2443"/>
                              <a:gd name="T29" fmla="*/ 939 h 1733"/>
                              <a:gd name="T30" fmla="*/ 448 w 2443"/>
                              <a:gd name="T31" fmla="*/ 939 h 1733"/>
                              <a:gd name="T32" fmla="*/ 358 w 2443"/>
                              <a:gd name="T33" fmla="*/ 945 h 1733"/>
                              <a:gd name="T34" fmla="*/ 269 w 2443"/>
                              <a:gd name="T35" fmla="*/ 958 h 1733"/>
                              <a:gd name="T36" fmla="*/ 179 w 2443"/>
                              <a:gd name="T37" fmla="*/ 976 h 1733"/>
                              <a:gd name="T38" fmla="*/ 60 w 2443"/>
                              <a:gd name="T39" fmla="*/ 1008 h 1733"/>
                              <a:gd name="T40" fmla="*/ 33 w 2443"/>
                              <a:gd name="T41" fmla="*/ 876 h 1733"/>
                              <a:gd name="T42" fmla="*/ 75 w 2443"/>
                              <a:gd name="T43" fmla="*/ 664 h 1733"/>
                              <a:gd name="T44" fmla="*/ 104 w 2443"/>
                              <a:gd name="T45" fmla="*/ 468 h 1733"/>
                              <a:gd name="T46" fmla="*/ 114 w 2443"/>
                              <a:gd name="T47" fmla="*/ 313 h 1733"/>
                              <a:gd name="T48" fmla="*/ 112 w 2443"/>
                              <a:gd name="T49" fmla="*/ 225 h 1733"/>
                              <a:gd name="T50" fmla="*/ 104 w 2443"/>
                              <a:gd name="T51" fmla="*/ 139 h 1733"/>
                              <a:gd name="T52" fmla="*/ 89 w 2443"/>
                              <a:gd name="T53" fmla="*/ 54 h 1733"/>
                              <a:gd name="T54" fmla="*/ 122 w 2443"/>
                              <a:gd name="T55" fmla="*/ 24 h 1733"/>
                              <a:gd name="T56" fmla="*/ 267 w 2443"/>
                              <a:gd name="T57" fmla="*/ 96 h 1733"/>
                              <a:gd name="T58" fmla="*/ 410 w 2443"/>
                              <a:gd name="T59" fmla="*/ 163 h 1733"/>
                              <a:gd name="T60" fmla="*/ 511 w 2443"/>
                              <a:gd name="T61" fmla="*/ 209 h 1733"/>
                              <a:gd name="T62" fmla="*/ 587 w 2443"/>
                              <a:gd name="T63" fmla="*/ 244 h 1733"/>
                              <a:gd name="T64" fmla="*/ 656 w 2443"/>
                              <a:gd name="T65" fmla="*/ 274 h 1733"/>
                              <a:gd name="T66" fmla="*/ 721 w 2443"/>
                              <a:gd name="T67" fmla="*/ 301 h 1733"/>
                              <a:gd name="T68" fmla="*/ 786 w 2443"/>
                              <a:gd name="T69" fmla="*/ 327 h 1733"/>
                              <a:gd name="T70" fmla="*/ 839 w 2443"/>
                              <a:gd name="T71" fmla="*/ 348 h 1733"/>
                              <a:gd name="T72" fmla="*/ 873 w 2443"/>
                              <a:gd name="T73" fmla="*/ 357 h 1733"/>
                              <a:gd name="T74" fmla="*/ 1015 w 2443"/>
                              <a:gd name="T75" fmla="*/ 378 h 1733"/>
                              <a:gd name="T76" fmla="*/ 1185 w 2443"/>
                              <a:gd name="T77" fmla="*/ 414 h 1733"/>
                              <a:gd name="T78" fmla="*/ 1373 w 2443"/>
                              <a:gd name="T79" fmla="*/ 463 h 1733"/>
                              <a:gd name="T80" fmla="*/ 1570 w 2443"/>
                              <a:gd name="T81" fmla="*/ 530 h 1733"/>
                              <a:gd name="T82" fmla="*/ 1768 w 2443"/>
                              <a:gd name="T83" fmla="*/ 611 h 1733"/>
                              <a:gd name="T84" fmla="*/ 1901 w 2443"/>
                              <a:gd name="T85" fmla="*/ 677 h 1733"/>
                              <a:gd name="T86" fmla="*/ 1999 w 2443"/>
                              <a:gd name="T87" fmla="*/ 733 h 1733"/>
                              <a:gd name="T88" fmla="*/ 2091 w 2443"/>
                              <a:gd name="T89" fmla="*/ 795 h 1733"/>
                              <a:gd name="T90" fmla="*/ 2176 w 2443"/>
                              <a:gd name="T91" fmla="*/ 862 h 1733"/>
                              <a:gd name="T92" fmla="*/ 2252 w 2443"/>
                              <a:gd name="T93" fmla="*/ 933 h 1733"/>
                              <a:gd name="T94" fmla="*/ 2316 w 2443"/>
                              <a:gd name="T95" fmla="*/ 1008 h 1733"/>
                              <a:gd name="T96" fmla="*/ 2365 w 2443"/>
                              <a:gd name="T97" fmla="*/ 1083 h 1733"/>
                              <a:gd name="T98" fmla="*/ 2404 w 2443"/>
                              <a:gd name="T99" fmla="*/ 1163 h 1733"/>
                              <a:gd name="T100" fmla="*/ 2430 w 2443"/>
                              <a:gd name="T101" fmla="*/ 1248 h 1733"/>
                              <a:gd name="T102" fmla="*/ 2441 w 2443"/>
                              <a:gd name="T103" fmla="*/ 1339 h 1733"/>
                              <a:gd name="T104" fmla="*/ 2438 w 2443"/>
                              <a:gd name="T105" fmla="*/ 1434 h 1733"/>
                              <a:gd name="T106" fmla="*/ 2419 w 2443"/>
                              <a:gd name="T107" fmla="*/ 1531 h 1733"/>
                              <a:gd name="T108" fmla="*/ 2384 w 2443"/>
                              <a:gd name="T109" fmla="*/ 1635 h 1733"/>
                              <a:gd name="T110" fmla="*/ 2346 w 2443"/>
                              <a:gd name="T111" fmla="*/ 1721 h 1733"/>
                              <a:gd name="T112" fmla="*/ 2321 w 2443"/>
                              <a:gd name="T113" fmla="*/ 1728 h 1733"/>
                              <a:gd name="T114" fmla="*/ 2276 w 2443"/>
                              <a:gd name="T115" fmla="*/ 1717 h 1733"/>
                              <a:gd name="T116" fmla="*/ 2209 w 2443"/>
                              <a:gd name="T117" fmla="*/ 1697 h 1733"/>
                              <a:gd name="T118" fmla="*/ 2141 w 2443"/>
                              <a:gd name="T119" fmla="*/ 1676 h 1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443" h="1733">
                                <a:moveTo>
                                  <a:pt x="2119" y="1668"/>
                                </a:moveTo>
                                <a:lnTo>
                                  <a:pt x="2058" y="1646"/>
                                </a:lnTo>
                                <a:lnTo>
                                  <a:pt x="1995" y="1622"/>
                                </a:lnTo>
                                <a:lnTo>
                                  <a:pt x="1931" y="1596"/>
                                </a:lnTo>
                                <a:lnTo>
                                  <a:pt x="1868" y="1569"/>
                                </a:lnTo>
                                <a:lnTo>
                                  <a:pt x="1805" y="1540"/>
                                </a:lnTo>
                                <a:lnTo>
                                  <a:pt x="1741" y="1511"/>
                                </a:lnTo>
                                <a:lnTo>
                                  <a:pt x="1678" y="1480"/>
                                </a:lnTo>
                                <a:lnTo>
                                  <a:pt x="1617" y="1448"/>
                                </a:lnTo>
                                <a:lnTo>
                                  <a:pt x="1556" y="1417"/>
                                </a:lnTo>
                                <a:lnTo>
                                  <a:pt x="1497" y="1385"/>
                                </a:lnTo>
                                <a:lnTo>
                                  <a:pt x="1440" y="1352"/>
                                </a:lnTo>
                                <a:lnTo>
                                  <a:pt x="1385" y="1320"/>
                                </a:lnTo>
                                <a:lnTo>
                                  <a:pt x="1331" y="1287"/>
                                </a:lnTo>
                                <a:lnTo>
                                  <a:pt x="1282" y="1255"/>
                                </a:lnTo>
                                <a:lnTo>
                                  <a:pt x="1234" y="1222"/>
                                </a:lnTo>
                                <a:lnTo>
                                  <a:pt x="1190" y="1191"/>
                                </a:lnTo>
                                <a:lnTo>
                                  <a:pt x="1185" y="1186"/>
                                </a:lnTo>
                                <a:lnTo>
                                  <a:pt x="1178" y="1183"/>
                                </a:lnTo>
                                <a:lnTo>
                                  <a:pt x="1151" y="1154"/>
                                </a:lnTo>
                                <a:lnTo>
                                  <a:pt x="1124" y="1127"/>
                                </a:lnTo>
                                <a:lnTo>
                                  <a:pt x="1096" y="1102"/>
                                </a:lnTo>
                                <a:lnTo>
                                  <a:pt x="1068" y="1080"/>
                                </a:lnTo>
                                <a:lnTo>
                                  <a:pt x="1054" y="1070"/>
                                </a:lnTo>
                                <a:lnTo>
                                  <a:pt x="1038" y="1060"/>
                                </a:lnTo>
                                <a:lnTo>
                                  <a:pt x="1023" y="1051"/>
                                </a:lnTo>
                                <a:lnTo>
                                  <a:pt x="1009" y="1042"/>
                                </a:lnTo>
                                <a:lnTo>
                                  <a:pt x="993" y="1034"/>
                                </a:lnTo>
                                <a:lnTo>
                                  <a:pt x="979" y="1027"/>
                                </a:lnTo>
                                <a:lnTo>
                                  <a:pt x="963" y="1020"/>
                                </a:lnTo>
                                <a:lnTo>
                                  <a:pt x="948" y="1015"/>
                                </a:lnTo>
                                <a:lnTo>
                                  <a:pt x="919" y="1005"/>
                                </a:lnTo>
                                <a:lnTo>
                                  <a:pt x="890" y="996"/>
                                </a:lnTo>
                                <a:lnTo>
                                  <a:pt x="861" y="987"/>
                                </a:lnTo>
                                <a:lnTo>
                                  <a:pt x="831" y="979"/>
                                </a:lnTo>
                                <a:lnTo>
                                  <a:pt x="802" y="971"/>
                                </a:lnTo>
                                <a:lnTo>
                                  <a:pt x="773" y="965"/>
                                </a:lnTo>
                                <a:lnTo>
                                  <a:pt x="744" y="960"/>
                                </a:lnTo>
                                <a:lnTo>
                                  <a:pt x="714" y="954"/>
                                </a:lnTo>
                                <a:lnTo>
                                  <a:pt x="684" y="950"/>
                                </a:lnTo>
                                <a:lnTo>
                                  <a:pt x="655" y="946"/>
                                </a:lnTo>
                                <a:lnTo>
                                  <a:pt x="626" y="943"/>
                                </a:lnTo>
                                <a:lnTo>
                                  <a:pt x="596" y="941"/>
                                </a:lnTo>
                                <a:lnTo>
                                  <a:pt x="567" y="940"/>
                                </a:lnTo>
                                <a:lnTo>
                                  <a:pt x="536" y="939"/>
                                </a:lnTo>
                                <a:lnTo>
                                  <a:pt x="507" y="937"/>
                                </a:lnTo>
                                <a:lnTo>
                                  <a:pt x="477" y="939"/>
                                </a:lnTo>
                                <a:lnTo>
                                  <a:pt x="448" y="939"/>
                                </a:lnTo>
                                <a:lnTo>
                                  <a:pt x="418" y="941"/>
                                </a:lnTo>
                                <a:lnTo>
                                  <a:pt x="389" y="943"/>
                                </a:lnTo>
                                <a:lnTo>
                                  <a:pt x="358" y="945"/>
                                </a:lnTo>
                                <a:lnTo>
                                  <a:pt x="329" y="949"/>
                                </a:lnTo>
                                <a:lnTo>
                                  <a:pt x="299" y="953"/>
                                </a:lnTo>
                                <a:lnTo>
                                  <a:pt x="269" y="958"/>
                                </a:lnTo>
                                <a:lnTo>
                                  <a:pt x="240" y="963"/>
                                </a:lnTo>
                                <a:lnTo>
                                  <a:pt x="210" y="969"/>
                                </a:lnTo>
                                <a:lnTo>
                                  <a:pt x="179" y="976"/>
                                </a:lnTo>
                                <a:lnTo>
                                  <a:pt x="149" y="982"/>
                                </a:lnTo>
                                <a:lnTo>
                                  <a:pt x="120" y="990"/>
                                </a:lnTo>
                                <a:lnTo>
                                  <a:pt x="60" y="1008"/>
                                </a:lnTo>
                                <a:lnTo>
                                  <a:pt x="0" y="1027"/>
                                </a:lnTo>
                                <a:lnTo>
                                  <a:pt x="17" y="951"/>
                                </a:lnTo>
                                <a:lnTo>
                                  <a:pt x="33" y="876"/>
                                </a:lnTo>
                                <a:lnTo>
                                  <a:pt x="48" y="804"/>
                                </a:lnTo>
                                <a:lnTo>
                                  <a:pt x="62" y="733"/>
                                </a:lnTo>
                                <a:lnTo>
                                  <a:pt x="75" y="664"/>
                                </a:lnTo>
                                <a:lnTo>
                                  <a:pt x="87" y="597"/>
                                </a:lnTo>
                                <a:lnTo>
                                  <a:pt x="97" y="532"/>
                                </a:lnTo>
                                <a:lnTo>
                                  <a:pt x="104" y="468"/>
                                </a:lnTo>
                                <a:lnTo>
                                  <a:pt x="110" y="405"/>
                                </a:lnTo>
                                <a:lnTo>
                                  <a:pt x="113" y="344"/>
                                </a:lnTo>
                                <a:lnTo>
                                  <a:pt x="114" y="313"/>
                                </a:lnTo>
                                <a:lnTo>
                                  <a:pt x="114" y="284"/>
                                </a:lnTo>
                                <a:lnTo>
                                  <a:pt x="113" y="254"/>
                                </a:lnTo>
                                <a:lnTo>
                                  <a:pt x="112" y="225"/>
                                </a:lnTo>
                                <a:lnTo>
                                  <a:pt x="110" y="196"/>
                                </a:lnTo>
                                <a:lnTo>
                                  <a:pt x="108" y="168"/>
                                </a:lnTo>
                                <a:lnTo>
                                  <a:pt x="104" y="139"/>
                                </a:lnTo>
                                <a:lnTo>
                                  <a:pt x="100" y="110"/>
                                </a:lnTo>
                                <a:lnTo>
                                  <a:pt x="94" y="82"/>
                                </a:lnTo>
                                <a:lnTo>
                                  <a:pt x="89" y="54"/>
                                </a:lnTo>
                                <a:lnTo>
                                  <a:pt x="82" y="28"/>
                                </a:lnTo>
                                <a:lnTo>
                                  <a:pt x="74" y="0"/>
                                </a:lnTo>
                                <a:lnTo>
                                  <a:pt x="122" y="24"/>
                                </a:lnTo>
                                <a:lnTo>
                                  <a:pt x="170" y="49"/>
                                </a:lnTo>
                                <a:lnTo>
                                  <a:pt x="219" y="72"/>
                                </a:lnTo>
                                <a:lnTo>
                                  <a:pt x="267" y="96"/>
                                </a:lnTo>
                                <a:lnTo>
                                  <a:pt x="315" y="118"/>
                                </a:lnTo>
                                <a:lnTo>
                                  <a:pt x="362" y="142"/>
                                </a:lnTo>
                                <a:lnTo>
                                  <a:pt x="410" y="163"/>
                                </a:lnTo>
                                <a:lnTo>
                                  <a:pt x="457" y="186"/>
                                </a:lnTo>
                                <a:lnTo>
                                  <a:pt x="484" y="198"/>
                                </a:lnTo>
                                <a:lnTo>
                                  <a:pt x="511" y="209"/>
                                </a:lnTo>
                                <a:lnTo>
                                  <a:pt x="536" y="221"/>
                                </a:lnTo>
                                <a:lnTo>
                                  <a:pt x="562" y="233"/>
                                </a:lnTo>
                                <a:lnTo>
                                  <a:pt x="587" y="244"/>
                                </a:lnTo>
                                <a:lnTo>
                                  <a:pt x="610" y="254"/>
                                </a:lnTo>
                                <a:lnTo>
                                  <a:pt x="634" y="264"/>
                                </a:lnTo>
                                <a:lnTo>
                                  <a:pt x="656" y="274"/>
                                </a:lnTo>
                                <a:lnTo>
                                  <a:pt x="679" y="283"/>
                                </a:lnTo>
                                <a:lnTo>
                                  <a:pt x="700" y="292"/>
                                </a:lnTo>
                                <a:lnTo>
                                  <a:pt x="721" y="301"/>
                                </a:lnTo>
                                <a:lnTo>
                                  <a:pt x="744" y="310"/>
                                </a:lnTo>
                                <a:lnTo>
                                  <a:pt x="765" y="319"/>
                                </a:lnTo>
                                <a:lnTo>
                                  <a:pt x="786" y="327"/>
                                </a:lnTo>
                                <a:lnTo>
                                  <a:pt x="807" y="336"/>
                                </a:lnTo>
                                <a:lnTo>
                                  <a:pt x="829" y="344"/>
                                </a:lnTo>
                                <a:lnTo>
                                  <a:pt x="839" y="348"/>
                                </a:lnTo>
                                <a:lnTo>
                                  <a:pt x="850" y="353"/>
                                </a:lnTo>
                                <a:lnTo>
                                  <a:pt x="861" y="355"/>
                                </a:lnTo>
                                <a:lnTo>
                                  <a:pt x="873" y="357"/>
                                </a:lnTo>
                                <a:lnTo>
                                  <a:pt x="917" y="363"/>
                                </a:lnTo>
                                <a:lnTo>
                                  <a:pt x="964" y="369"/>
                                </a:lnTo>
                                <a:lnTo>
                                  <a:pt x="1015" y="378"/>
                                </a:lnTo>
                                <a:lnTo>
                                  <a:pt x="1069" y="388"/>
                                </a:lnTo>
                                <a:lnTo>
                                  <a:pt x="1126" y="401"/>
                                </a:lnTo>
                                <a:lnTo>
                                  <a:pt x="1185" y="414"/>
                                </a:lnTo>
                                <a:lnTo>
                                  <a:pt x="1246" y="429"/>
                                </a:lnTo>
                                <a:lnTo>
                                  <a:pt x="1309" y="446"/>
                                </a:lnTo>
                                <a:lnTo>
                                  <a:pt x="1373" y="463"/>
                                </a:lnTo>
                                <a:lnTo>
                                  <a:pt x="1437" y="484"/>
                                </a:lnTo>
                                <a:lnTo>
                                  <a:pt x="1503" y="506"/>
                                </a:lnTo>
                                <a:lnTo>
                                  <a:pt x="1570" y="530"/>
                                </a:lnTo>
                                <a:lnTo>
                                  <a:pt x="1637" y="554"/>
                                </a:lnTo>
                                <a:lnTo>
                                  <a:pt x="1703" y="582"/>
                                </a:lnTo>
                                <a:lnTo>
                                  <a:pt x="1768" y="611"/>
                                </a:lnTo>
                                <a:lnTo>
                                  <a:pt x="1833" y="642"/>
                                </a:lnTo>
                                <a:lnTo>
                                  <a:pt x="1867" y="660"/>
                                </a:lnTo>
                                <a:lnTo>
                                  <a:pt x="1901" y="677"/>
                                </a:lnTo>
                                <a:lnTo>
                                  <a:pt x="1934" y="695"/>
                                </a:lnTo>
                                <a:lnTo>
                                  <a:pt x="1967" y="714"/>
                                </a:lnTo>
                                <a:lnTo>
                                  <a:pt x="1999" y="733"/>
                                </a:lnTo>
                                <a:lnTo>
                                  <a:pt x="2031" y="754"/>
                                </a:lnTo>
                                <a:lnTo>
                                  <a:pt x="2062" y="774"/>
                                </a:lnTo>
                                <a:lnTo>
                                  <a:pt x="2091" y="795"/>
                                </a:lnTo>
                                <a:lnTo>
                                  <a:pt x="2120" y="818"/>
                                </a:lnTo>
                                <a:lnTo>
                                  <a:pt x="2149" y="839"/>
                                </a:lnTo>
                                <a:lnTo>
                                  <a:pt x="2176" y="862"/>
                                </a:lnTo>
                                <a:lnTo>
                                  <a:pt x="2203" y="885"/>
                                </a:lnTo>
                                <a:lnTo>
                                  <a:pt x="2228" y="909"/>
                                </a:lnTo>
                                <a:lnTo>
                                  <a:pt x="2252" y="933"/>
                                </a:lnTo>
                                <a:lnTo>
                                  <a:pt x="2276" y="959"/>
                                </a:lnTo>
                                <a:lnTo>
                                  <a:pt x="2297" y="983"/>
                                </a:lnTo>
                                <a:lnTo>
                                  <a:pt x="2316" y="1008"/>
                                </a:lnTo>
                                <a:lnTo>
                                  <a:pt x="2334" y="1033"/>
                                </a:lnTo>
                                <a:lnTo>
                                  <a:pt x="2351" y="1057"/>
                                </a:lnTo>
                                <a:lnTo>
                                  <a:pt x="2365" y="1083"/>
                                </a:lnTo>
                                <a:lnTo>
                                  <a:pt x="2380" y="1109"/>
                                </a:lnTo>
                                <a:lnTo>
                                  <a:pt x="2392" y="1136"/>
                                </a:lnTo>
                                <a:lnTo>
                                  <a:pt x="2404" y="1163"/>
                                </a:lnTo>
                                <a:lnTo>
                                  <a:pt x="2415" y="1191"/>
                                </a:lnTo>
                                <a:lnTo>
                                  <a:pt x="2422" y="1219"/>
                                </a:lnTo>
                                <a:lnTo>
                                  <a:pt x="2430" y="1248"/>
                                </a:lnTo>
                                <a:lnTo>
                                  <a:pt x="2435" y="1278"/>
                                </a:lnTo>
                                <a:lnTo>
                                  <a:pt x="2439" y="1308"/>
                                </a:lnTo>
                                <a:lnTo>
                                  <a:pt x="2441" y="1339"/>
                                </a:lnTo>
                                <a:lnTo>
                                  <a:pt x="2443" y="1370"/>
                                </a:lnTo>
                                <a:lnTo>
                                  <a:pt x="2441" y="1401"/>
                                </a:lnTo>
                                <a:lnTo>
                                  <a:pt x="2438" y="1434"/>
                                </a:lnTo>
                                <a:lnTo>
                                  <a:pt x="2434" y="1466"/>
                                </a:lnTo>
                                <a:lnTo>
                                  <a:pt x="2427" y="1499"/>
                                </a:lnTo>
                                <a:lnTo>
                                  <a:pt x="2419" y="1531"/>
                                </a:lnTo>
                                <a:lnTo>
                                  <a:pt x="2409" y="1566"/>
                                </a:lnTo>
                                <a:lnTo>
                                  <a:pt x="2398" y="1601"/>
                                </a:lnTo>
                                <a:lnTo>
                                  <a:pt x="2384" y="1635"/>
                                </a:lnTo>
                                <a:lnTo>
                                  <a:pt x="2369" y="1671"/>
                                </a:lnTo>
                                <a:lnTo>
                                  <a:pt x="2352" y="1708"/>
                                </a:lnTo>
                                <a:lnTo>
                                  <a:pt x="2346" y="1721"/>
                                </a:lnTo>
                                <a:lnTo>
                                  <a:pt x="2342" y="1733"/>
                                </a:lnTo>
                                <a:lnTo>
                                  <a:pt x="2332" y="1731"/>
                                </a:lnTo>
                                <a:lnTo>
                                  <a:pt x="2321" y="1728"/>
                                </a:lnTo>
                                <a:lnTo>
                                  <a:pt x="2309" y="1725"/>
                                </a:lnTo>
                                <a:lnTo>
                                  <a:pt x="2298" y="1723"/>
                                </a:lnTo>
                                <a:lnTo>
                                  <a:pt x="2276" y="1717"/>
                                </a:lnTo>
                                <a:lnTo>
                                  <a:pt x="2253" y="1711"/>
                                </a:lnTo>
                                <a:lnTo>
                                  <a:pt x="2231" y="1704"/>
                                </a:lnTo>
                                <a:lnTo>
                                  <a:pt x="2209" y="1697"/>
                                </a:lnTo>
                                <a:lnTo>
                                  <a:pt x="2186" y="1690"/>
                                </a:lnTo>
                                <a:lnTo>
                                  <a:pt x="2164" y="1684"/>
                                </a:lnTo>
                                <a:lnTo>
                                  <a:pt x="2141" y="1676"/>
                                </a:lnTo>
                                <a:lnTo>
                                  <a:pt x="2119" y="1668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3197"/>
                        <wps:cNvSpPr>
                          <a:spLocks/>
                        </wps:cNvSpPr>
                        <wps:spPr bwMode="auto">
                          <a:xfrm>
                            <a:off x="7807" y="1555"/>
                            <a:ext cx="731" cy="1333"/>
                          </a:xfrm>
                          <a:custGeom>
                            <a:avLst/>
                            <a:gdLst>
                              <a:gd name="T0" fmla="*/ 1872 w 2193"/>
                              <a:gd name="T1" fmla="*/ 1682 h 3999"/>
                              <a:gd name="T2" fmla="*/ 1896 w 2193"/>
                              <a:gd name="T3" fmla="*/ 1791 h 3999"/>
                              <a:gd name="T4" fmla="*/ 1937 w 2193"/>
                              <a:gd name="T5" fmla="*/ 1892 h 3999"/>
                              <a:gd name="T6" fmla="*/ 1993 w 2193"/>
                              <a:gd name="T7" fmla="*/ 1983 h 3999"/>
                              <a:gd name="T8" fmla="*/ 2061 w 2193"/>
                              <a:gd name="T9" fmla="*/ 2064 h 3999"/>
                              <a:gd name="T10" fmla="*/ 2137 w 2193"/>
                              <a:gd name="T11" fmla="*/ 2190 h 3999"/>
                              <a:gd name="T12" fmla="*/ 1873 w 2193"/>
                              <a:gd name="T13" fmla="*/ 2280 h 3999"/>
                              <a:gd name="T14" fmla="*/ 1639 w 2193"/>
                              <a:gd name="T15" fmla="*/ 2407 h 3999"/>
                              <a:gd name="T16" fmla="*/ 1441 w 2193"/>
                              <a:gd name="T17" fmla="*/ 2561 h 3999"/>
                              <a:gd name="T18" fmla="*/ 1343 w 2193"/>
                              <a:gd name="T19" fmla="*/ 2667 h 3999"/>
                              <a:gd name="T20" fmla="*/ 1262 w 2193"/>
                              <a:gd name="T21" fmla="*/ 2779 h 3999"/>
                              <a:gd name="T22" fmla="*/ 1202 w 2193"/>
                              <a:gd name="T23" fmla="*/ 2896 h 3999"/>
                              <a:gd name="T24" fmla="*/ 1160 w 2193"/>
                              <a:gd name="T25" fmla="*/ 3024 h 3999"/>
                              <a:gd name="T26" fmla="*/ 1145 w 2193"/>
                              <a:gd name="T27" fmla="*/ 3155 h 3999"/>
                              <a:gd name="T28" fmla="*/ 1157 w 2193"/>
                              <a:gd name="T29" fmla="*/ 3285 h 3999"/>
                              <a:gd name="T30" fmla="*/ 1206 w 2193"/>
                              <a:gd name="T31" fmla="*/ 3426 h 3999"/>
                              <a:gd name="T32" fmla="*/ 1299 w 2193"/>
                              <a:gd name="T33" fmla="*/ 3566 h 3999"/>
                              <a:gd name="T34" fmla="*/ 1438 w 2193"/>
                              <a:gd name="T35" fmla="*/ 3695 h 3999"/>
                              <a:gd name="T36" fmla="*/ 1374 w 2193"/>
                              <a:gd name="T37" fmla="*/ 3826 h 3999"/>
                              <a:gd name="T38" fmla="*/ 1118 w 2193"/>
                              <a:gd name="T39" fmla="*/ 3914 h 3999"/>
                              <a:gd name="T40" fmla="*/ 857 w 2193"/>
                              <a:gd name="T41" fmla="*/ 3991 h 3999"/>
                              <a:gd name="T42" fmla="*/ 820 w 2193"/>
                              <a:gd name="T43" fmla="*/ 3959 h 3999"/>
                              <a:gd name="T44" fmla="*/ 567 w 2193"/>
                              <a:gd name="T45" fmla="*/ 3836 h 3999"/>
                              <a:gd name="T46" fmla="*/ 281 w 2193"/>
                              <a:gd name="T47" fmla="*/ 3636 h 3999"/>
                              <a:gd name="T48" fmla="*/ 105 w 2193"/>
                              <a:gd name="T49" fmla="*/ 3422 h 3999"/>
                              <a:gd name="T50" fmla="*/ 19 w 2193"/>
                              <a:gd name="T51" fmla="*/ 3190 h 3999"/>
                              <a:gd name="T52" fmla="*/ 0 w 2193"/>
                              <a:gd name="T53" fmla="*/ 2940 h 3999"/>
                              <a:gd name="T54" fmla="*/ 25 w 2193"/>
                              <a:gd name="T55" fmla="*/ 2669 h 3999"/>
                              <a:gd name="T56" fmla="*/ 109 w 2193"/>
                              <a:gd name="T57" fmla="*/ 2152 h 3999"/>
                              <a:gd name="T58" fmla="*/ 144 w 2193"/>
                              <a:gd name="T59" fmla="*/ 1850 h 3999"/>
                              <a:gd name="T60" fmla="*/ 155 w 2193"/>
                              <a:gd name="T61" fmla="*/ 1581 h 3999"/>
                              <a:gd name="T62" fmla="*/ 143 w 2193"/>
                              <a:gd name="T63" fmla="*/ 1297 h 3999"/>
                              <a:gd name="T64" fmla="*/ 97 w 2193"/>
                              <a:gd name="T65" fmla="*/ 997 h 3999"/>
                              <a:gd name="T66" fmla="*/ 11 w 2193"/>
                              <a:gd name="T67" fmla="*/ 681 h 3999"/>
                              <a:gd name="T68" fmla="*/ 227 w 2193"/>
                              <a:gd name="T69" fmla="*/ 761 h 3999"/>
                              <a:gd name="T70" fmla="*/ 438 w 2193"/>
                              <a:gd name="T71" fmla="*/ 870 h 3999"/>
                              <a:gd name="T72" fmla="*/ 635 w 2193"/>
                              <a:gd name="T73" fmla="*/ 1009 h 3999"/>
                              <a:gd name="T74" fmla="*/ 813 w 2193"/>
                              <a:gd name="T75" fmla="*/ 1183 h 3999"/>
                              <a:gd name="T76" fmla="*/ 926 w 2193"/>
                              <a:gd name="T77" fmla="*/ 1346 h 3999"/>
                              <a:gd name="T78" fmla="*/ 959 w 2193"/>
                              <a:gd name="T79" fmla="*/ 1384 h 3999"/>
                              <a:gd name="T80" fmla="*/ 1020 w 2193"/>
                              <a:gd name="T81" fmla="*/ 1413 h 3999"/>
                              <a:gd name="T82" fmla="*/ 1088 w 2193"/>
                              <a:gd name="T83" fmla="*/ 1409 h 3999"/>
                              <a:gd name="T84" fmla="*/ 1240 w 2193"/>
                              <a:gd name="T85" fmla="*/ 1312 h 3999"/>
                              <a:gd name="T86" fmla="*/ 1485 w 2193"/>
                              <a:gd name="T87" fmla="*/ 1093 h 3999"/>
                              <a:gd name="T88" fmla="*/ 1681 w 2193"/>
                              <a:gd name="T89" fmla="*/ 851 h 3999"/>
                              <a:gd name="T90" fmla="*/ 1828 w 2193"/>
                              <a:gd name="T91" fmla="*/ 606 h 3999"/>
                              <a:gd name="T92" fmla="*/ 1918 w 2193"/>
                              <a:gd name="T93" fmla="*/ 412 h 3999"/>
                              <a:gd name="T94" fmla="*/ 2036 w 2193"/>
                              <a:gd name="T95" fmla="*/ 84 h 3999"/>
                              <a:gd name="T96" fmla="*/ 2125 w 2193"/>
                              <a:gd name="T97" fmla="*/ 177 h 3999"/>
                              <a:gd name="T98" fmla="*/ 2171 w 2193"/>
                              <a:gd name="T99" fmla="*/ 403 h 3999"/>
                              <a:gd name="T100" fmla="*/ 2182 w 2193"/>
                              <a:gd name="T101" fmla="*/ 559 h 3999"/>
                              <a:gd name="T102" fmla="*/ 2181 w 2193"/>
                              <a:gd name="T103" fmla="*/ 630 h 3999"/>
                              <a:gd name="T104" fmla="*/ 2159 w 2193"/>
                              <a:gd name="T105" fmla="*/ 669 h 3999"/>
                              <a:gd name="T106" fmla="*/ 2079 w 2193"/>
                              <a:gd name="T107" fmla="*/ 771 h 3999"/>
                              <a:gd name="T108" fmla="*/ 2011 w 2193"/>
                              <a:gd name="T109" fmla="*/ 887 h 3999"/>
                              <a:gd name="T110" fmla="*/ 1954 w 2193"/>
                              <a:gd name="T111" fmla="*/ 1019 h 3999"/>
                              <a:gd name="T112" fmla="*/ 1910 w 2193"/>
                              <a:gd name="T113" fmla="*/ 1166 h 3999"/>
                              <a:gd name="T114" fmla="*/ 1881 w 2193"/>
                              <a:gd name="T115" fmla="*/ 1330 h 3999"/>
                              <a:gd name="T116" fmla="*/ 1867 w 2193"/>
                              <a:gd name="T117" fmla="*/ 1510 h 39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3" h="3999">
                                <a:moveTo>
                                  <a:pt x="1865" y="1586"/>
                                </a:moveTo>
                                <a:lnTo>
                                  <a:pt x="1867" y="1611"/>
                                </a:lnTo>
                                <a:lnTo>
                                  <a:pt x="1868" y="1635"/>
                                </a:lnTo>
                                <a:lnTo>
                                  <a:pt x="1869" y="1658"/>
                                </a:lnTo>
                                <a:lnTo>
                                  <a:pt x="1872" y="1682"/>
                                </a:lnTo>
                                <a:lnTo>
                                  <a:pt x="1875" y="1705"/>
                                </a:lnTo>
                                <a:lnTo>
                                  <a:pt x="1880" y="1728"/>
                                </a:lnTo>
                                <a:lnTo>
                                  <a:pt x="1884" y="1749"/>
                                </a:lnTo>
                                <a:lnTo>
                                  <a:pt x="1890" y="1771"/>
                                </a:lnTo>
                                <a:lnTo>
                                  <a:pt x="1896" y="1791"/>
                                </a:lnTo>
                                <a:lnTo>
                                  <a:pt x="1903" y="1813"/>
                                </a:lnTo>
                                <a:lnTo>
                                  <a:pt x="1910" y="1833"/>
                                </a:lnTo>
                                <a:lnTo>
                                  <a:pt x="1919" y="1853"/>
                                </a:lnTo>
                                <a:lnTo>
                                  <a:pt x="1927" y="1873"/>
                                </a:lnTo>
                                <a:lnTo>
                                  <a:pt x="1937" y="1892"/>
                                </a:lnTo>
                                <a:lnTo>
                                  <a:pt x="1947" y="1911"/>
                                </a:lnTo>
                                <a:lnTo>
                                  <a:pt x="1957" y="1929"/>
                                </a:lnTo>
                                <a:lnTo>
                                  <a:pt x="1968" y="1947"/>
                                </a:lnTo>
                                <a:lnTo>
                                  <a:pt x="1981" y="1965"/>
                                </a:lnTo>
                                <a:lnTo>
                                  <a:pt x="1993" y="1983"/>
                                </a:lnTo>
                                <a:lnTo>
                                  <a:pt x="2005" y="2000"/>
                                </a:lnTo>
                                <a:lnTo>
                                  <a:pt x="2019" y="2017"/>
                                </a:lnTo>
                                <a:lnTo>
                                  <a:pt x="2032" y="2032"/>
                                </a:lnTo>
                                <a:lnTo>
                                  <a:pt x="2047" y="2048"/>
                                </a:lnTo>
                                <a:lnTo>
                                  <a:pt x="2061" y="2064"/>
                                </a:lnTo>
                                <a:lnTo>
                                  <a:pt x="2092" y="2094"/>
                                </a:lnTo>
                                <a:lnTo>
                                  <a:pt x="2124" y="2123"/>
                                </a:lnTo>
                                <a:lnTo>
                                  <a:pt x="2158" y="2151"/>
                                </a:lnTo>
                                <a:lnTo>
                                  <a:pt x="2193" y="2177"/>
                                </a:lnTo>
                                <a:lnTo>
                                  <a:pt x="2137" y="2190"/>
                                </a:lnTo>
                                <a:lnTo>
                                  <a:pt x="2083" y="2205"/>
                                </a:lnTo>
                                <a:lnTo>
                                  <a:pt x="2029" y="2222"/>
                                </a:lnTo>
                                <a:lnTo>
                                  <a:pt x="1976" y="2240"/>
                                </a:lnTo>
                                <a:lnTo>
                                  <a:pt x="1925" y="2259"/>
                                </a:lnTo>
                                <a:lnTo>
                                  <a:pt x="1873" y="2280"/>
                                </a:lnTo>
                                <a:lnTo>
                                  <a:pt x="1824" y="2302"/>
                                </a:lnTo>
                                <a:lnTo>
                                  <a:pt x="1776" y="2327"/>
                                </a:lnTo>
                                <a:lnTo>
                                  <a:pt x="1729" y="2352"/>
                                </a:lnTo>
                                <a:lnTo>
                                  <a:pt x="1683" y="2379"/>
                                </a:lnTo>
                                <a:lnTo>
                                  <a:pt x="1639" y="2407"/>
                                </a:lnTo>
                                <a:lnTo>
                                  <a:pt x="1596" y="2436"/>
                                </a:lnTo>
                                <a:lnTo>
                                  <a:pt x="1555" y="2466"/>
                                </a:lnTo>
                                <a:lnTo>
                                  <a:pt x="1515" y="2496"/>
                                </a:lnTo>
                                <a:lnTo>
                                  <a:pt x="1478" y="2529"/>
                                </a:lnTo>
                                <a:lnTo>
                                  <a:pt x="1441" y="2561"/>
                                </a:lnTo>
                                <a:lnTo>
                                  <a:pt x="1421" y="2581"/>
                                </a:lnTo>
                                <a:lnTo>
                                  <a:pt x="1400" y="2603"/>
                                </a:lnTo>
                                <a:lnTo>
                                  <a:pt x="1381" y="2624"/>
                                </a:lnTo>
                                <a:lnTo>
                                  <a:pt x="1362" y="2645"/>
                                </a:lnTo>
                                <a:lnTo>
                                  <a:pt x="1343" y="2667"/>
                                </a:lnTo>
                                <a:lnTo>
                                  <a:pt x="1326" y="2689"/>
                                </a:lnTo>
                                <a:lnTo>
                                  <a:pt x="1309" y="2711"/>
                                </a:lnTo>
                                <a:lnTo>
                                  <a:pt x="1292" y="2734"/>
                                </a:lnTo>
                                <a:lnTo>
                                  <a:pt x="1278" y="2756"/>
                                </a:lnTo>
                                <a:lnTo>
                                  <a:pt x="1262" y="2779"/>
                                </a:lnTo>
                                <a:lnTo>
                                  <a:pt x="1249" y="2802"/>
                                </a:lnTo>
                                <a:lnTo>
                                  <a:pt x="1235" y="2826"/>
                                </a:lnTo>
                                <a:lnTo>
                                  <a:pt x="1224" y="2848"/>
                                </a:lnTo>
                                <a:lnTo>
                                  <a:pt x="1212" y="2873"/>
                                </a:lnTo>
                                <a:lnTo>
                                  <a:pt x="1202" y="2896"/>
                                </a:lnTo>
                                <a:lnTo>
                                  <a:pt x="1192" y="2920"/>
                                </a:lnTo>
                                <a:lnTo>
                                  <a:pt x="1183" y="2946"/>
                                </a:lnTo>
                                <a:lnTo>
                                  <a:pt x="1174" y="2971"/>
                                </a:lnTo>
                                <a:lnTo>
                                  <a:pt x="1167" y="2997"/>
                                </a:lnTo>
                                <a:lnTo>
                                  <a:pt x="1160" y="3024"/>
                                </a:lnTo>
                                <a:lnTo>
                                  <a:pt x="1155" y="3050"/>
                                </a:lnTo>
                                <a:lnTo>
                                  <a:pt x="1150" y="3076"/>
                                </a:lnTo>
                                <a:lnTo>
                                  <a:pt x="1148" y="3102"/>
                                </a:lnTo>
                                <a:lnTo>
                                  <a:pt x="1146" y="3128"/>
                                </a:lnTo>
                                <a:lnTo>
                                  <a:pt x="1145" y="3155"/>
                                </a:lnTo>
                                <a:lnTo>
                                  <a:pt x="1145" y="3181"/>
                                </a:lnTo>
                                <a:lnTo>
                                  <a:pt x="1146" y="3207"/>
                                </a:lnTo>
                                <a:lnTo>
                                  <a:pt x="1149" y="3234"/>
                                </a:lnTo>
                                <a:lnTo>
                                  <a:pt x="1152" y="3259"/>
                                </a:lnTo>
                                <a:lnTo>
                                  <a:pt x="1157" y="3285"/>
                                </a:lnTo>
                                <a:lnTo>
                                  <a:pt x="1164" y="3312"/>
                                </a:lnTo>
                                <a:lnTo>
                                  <a:pt x="1170" y="3338"/>
                                </a:lnTo>
                                <a:lnTo>
                                  <a:pt x="1180" y="3367"/>
                                </a:lnTo>
                                <a:lnTo>
                                  <a:pt x="1193" y="3397"/>
                                </a:lnTo>
                                <a:lnTo>
                                  <a:pt x="1206" y="3426"/>
                                </a:lnTo>
                                <a:lnTo>
                                  <a:pt x="1221" y="3454"/>
                                </a:lnTo>
                                <a:lnTo>
                                  <a:pt x="1238" y="3483"/>
                                </a:lnTo>
                                <a:lnTo>
                                  <a:pt x="1257" y="3511"/>
                                </a:lnTo>
                                <a:lnTo>
                                  <a:pt x="1277" y="3539"/>
                                </a:lnTo>
                                <a:lnTo>
                                  <a:pt x="1299" y="3566"/>
                                </a:lnTo>
                                <a:lnTo>
                                  <a:pt x="1323" y="3593"/>
                                </a:lnTo>
                                <a:lnTo>
                                  <a:pt x="1348" y="3619"/>
                                </a:lnTo>
                                <a:lnTo>
                                  <a:pt x="1376" y="3645"/>
                                </a:lnTo>
                                <a:lnTo>
                                  <a:pt x="1407" y="3671"/>
                                </a:lnTo>
                                <a:lnTo>
                                  <a:pt x="1438" y="3695"/>
                                </a:lnTo>
                                <a:lnTo>
                                  <a:pt x="1471" y="3719"/>
                                </a:lnTo>
                                <a:lnTo>
                                  <a:pt x="1507" y="3742"/>
                                </a:lnTo>
                                <a:lnTo>
                                  <a:pt x="1544" y="3765"/>
                                </a:lnTo>
                                <a:lnTo>
                                  <a:pt x="1376" y="3825"/>
                                </a:lnTo>
                                <a:lnTo>
                                  <a:pt x="1374" y="3826"/>
                                </a:lnTo>
                                <a:lnTo>
                                  <a:pt x="1372" y="3826"/>
                                </a:lnTo>
                                <a:lnTo>
                                  <a:pt x="1308" y="3849"/>
                                </a:lnTo>
                                <a:lnTo>
                                  <a:pt x="1245" y="3871"/>
                                </a:lnTo>
                                <a:lnTo>
                                  <a:pt x="1182" y="3892"/>
                                </a:lnTo>
                                <a:lnTo>
                                  <a:pt x="1118" y="3914"/>
                                </a:lnTo>
                                <a:lnTo>
                                  <a:pt x="1054" y="3935"/>
                                </a:lnTo>
                                <a:lnTo>
                                  <a:pt x="990" y="3956"/>
                                </a:lnTo>
                                <a:lnTo>
                                  <a:pt x="926" y="3978"/>
                                </a:lnTo>
                                <a:lnTo>
                                  <a:pt x="863" y="3999"/>
                                </a:lnTo>
                                <a:lnTo>
                                  <a:pt x="857" y="3991"/>
                                </a:lnTo>
                                <a:lnTo>
                                  <a:pt x="851" y="3983"/>
                                </a:lnTo>
                                <a:lnTo>
                                  <a:pt x="844" y="3976"/>
                                </a:lnTo>
                                <a:lnTo>
                                  <a:pt x="837" y="3970"/>
                                </a:lnTo>
                                <a:lnTo>
                                  <a:pt x="829" y="3964"/>
                                </a:lnTo>
                                <a:lnTo>
                                  <a:pt x="820" y="3959"/>
                                </a:lnTo>
                                <a:lnTo>
                                  <a:pt x="812" y="3954"/>
                                </a:lnTo>
                                <a:lnTo>
                                  <a:pt x="802" y="3950"/>
                                </a:lnTo>
                                <a:lnTo>
                                  <a:pt x="718" y="3911"/>
                                </a:lnTo>
                                <a:lnTo>
                                  <a:pt x="640" y="3874"/>
                                </a:lnTo>
                                <a:lnTo>
                                  <a:pt x="567" y="3836"/>
                                </a:lnTo>
                                <a:lnTo>
                                  <a:pt x="500" y="3797"/>
                                </a:lnTo>
                                <a:lnTo>
                                  <a:pt x="437" y="3758"/>
                                </a:lnTo>
                                <a:lnTo>
                                  <a:pt x="380" y="3718"/>
                                </a:lnTo>
                                <a:lnTo>
                                  <a:pt x="328" y="3677"/>
                                </a:lnTo>
                                <a:lnTo>
                                  <a:pt x="281" y="3636"/>
                                </a:lnTo>
                                <a:lnTo>
                                  <a:pt x="237" y="3594"/>
                                </a:lnTo>
                                <a:lnTo>
                                  <a:pt x="198" y="3552"/>
                                </a:lnTo>
                                <a:lnTo>
                                  <a:pt x="163" y="3509"/>
                                </a:lnTo>
                                <a:lnTo>
                                  <a:pt x="132" y="3466"/>
                                </a:lnTo>
                                <a:lnTo>
                                  <a:pt x="105" y="3422"/>
                                </a:lnTo>
                                <a:lnTo>
                                  <a:pt x="81" y="3377"/>
                                </a:lnTo>
                                <a:lnTo>
                                  <a:pt x="61" y="3331"/>
                                </a:lnTo>
                                <a:lnTo>
                                  <a:pt x="44" y="3285"/>
                                </a:lnTo>
                                <a:lnTo>
                                  <a:pt x="30" y="3238"/>
                                </a:lnTo>
                                <a:lnTo>
                                  <a:pt x="19" y="3190"/>
                                </a:lnTo>
                                <a:lnTo>
                                  <a:pt x="11" y="3142"/>
                                </a:lnTo>
                                <a:lnTo>
                                  <a:pt x="5" y="3092"/>
                                </a:lnTo>
                                <a:lnTo>
                                  <a:pt x="1" y="3042"/>
                                </a:lnTo>
                                <a:lnTo>
                                  <a:pt x="0" y="2992"/>
                                </a:lnTo>
                                <a:lnTo>
                                  <a:pt x="0" y="2940"/>
                                </a:lnTo>
                                <a:lnTo>
                                  <a:pt x="3" y="2887"/>
                                </a:lnTo>
                                <a:lnTo>
                                  <a:pt x="6" y="2834"/>
                                </a:lnTo>
                                <a:lnTo>
                                  <a:pt x="12" y="2780"/>
                                </a:lnTo>
                                <a:lnTo>
                                  <a:pt x="19" y="2725"/>
                                </a:lnTo>
                                <a:lnTo>
                                  <a:pt x="25" y="2669"/>
                                </a:lnTo>
                                <a:lnTo>
                                  <a:pt x="43" y="2555"/>
                                </a:lnTo>
                                <a:lnTo>
                                  <a:pt x="63" y="2436"/>
                                </a:lnTo>
                                <a:lnTo>
                                  <a:pt x="79" y="2344"/>
                                </a:lnTo>
                                <a:lnTo>
                                  <a:pt x="94" y="2249"/>
                                </a:lnTo>
                                <a:lnTo>
                                  <a:pt x="109" y="2152"/>
                                </a:lnTo>
                                <a:lnTo>
                                  <a:pt x="123" y="2054"/>
                                </a:lnTo>
                                <a:lnTo>
                                  <a:pt x="128" y="2003"/>
                                </a:lnTo>
                                <a:lnTo>
                                  <a:pt x="134" y="1953"/>
                                </a:lnTo>
                                <a:lnTo>
                                  <a:pt x="140" y="1901"/>
                                </a:lnTo>
                                <a:lnTo>
                                  <a:pt x="144" y="1850"/>
                                </a:lnTo>
                                <a:lnTo>
                                  <a:pt x="147" y="1797"/>
                                </a:lnTo>
                                <a:lnTo>
                                  <a:pt x="151" y="1743"/>
                                </a:lnTo>
                                <a:lnTo>
                                  <a:pt x="153" y="1691"/>
                                </a:lnTo>
                                <a:lnTo>
                                  <a:pt x="155" y="1636"/>
                                </a:lnTo>
                                <a:lnTo>
                                  <a:pt x="155" y="1581"/>
                                </a:lnTo>
                                <a:lnTo>
                                  <a:pt x="155" y="1526"/>
                                </a:lnTo>
                                <a:lnTo>
                                  <a:pt x="154" y="1470"/>
                                </a:lnTo>
                                <a:lnTo>
                                  <a:pt x="151" y="1413"/>
                                </a:lnTo>
                                <a:lnTo>
                                  <a:pt x="147" y="1356"/>
                                </a:lnTo>
                                <a:lnTo>
                                  <a:pt x="143" y="1297"/>
                                </a:lnTo>
                                <a:lnTo>
                                  <a:pt x="136" y="1239"/>
                                </a:lnTo>
                                <a:lnTo>
                                  <a:pt x="128" y="1180"/>
                                </a:lnTo>
                                <a:lnTo>
                                  <a:pt x="119" y="1119"/>
                                </a:lnTo>
                                <a:lnTo>
                                  <a:pt x="109" y="1059"/>
                                </a:lnTo>
                                <a:lnTo>
                                  <a:pt x="97" y="997"/>
                                </a:lnTo>
                                <a:lnTo>
                                  <a:pt x="84" y="935"/>
                                </a:lnTo>
                                <a:lnTo>
                                  <a:pt x="68" y="873"/>
                                </a:lnTo>
                                <a:lnTo>
                                  <a:pt x="51" y="810"/>
                                </a:lnTo>
                                <a:lnTo>
                                  <a:pt x="32" y="745"/>
                                </a:lnTo>
                                <a:lnTo>
                                  <a:pt x="11" y="681"/>
                                </a:lnTo>
                                <a:lnTo>
                                  <a:pt x="54" y="695"/>
                                </a:lnTo>
                                <a:lnTo>
                                  <a:pt x="97" y="709"/>
                                </a:lnTo>
                                <a:lnTo>
                                  <a:pt x="141" y="725"/>
                                </a:lnTo>
                                <a:lnTo>
                                  <a:pt x="183" y="742"/>
                                </a:lnTo>
                                <a:lnTo>
                                  <a:pt x="227" y="761"/>
                                </a:lnTo>
                                <a:lnTo>
                                  <a:pt x="269" y="780"/>
                                </a:lnTo>
                                <a:lnTo>
                                  <a:pt x="312" y="801"/>
                                </a:lnTo>
                                <a:lnTo>
                                  <a:pt x="354" y="822"/>
                                </a:lnTo>
                                <a:lnTo>
                                  <a:pt x="397" y="846"/>
                                </a:lnTo>
                                <a:lnTo>
                                  <a:pt x="438" y="870"/>
                                </a:lnTo>
                                <a:lnTo>
                                  <a:pt x="479" y="896"/>
                                </a:lnTo>
                                <a:lnTo>
                                  <a:pt x="519" y="922"/>
                                </a:lnTo>
                                <a:lnTo>
                                  <a:pt x="559" y="950"/>
                                </a:lnTo>
                                <a:lnTo>
                                  <a:pt x="597" y="979"/>
                                </a:lnTo>
                                <a:lnTo>
                                  <a:pt x="635" y="1009"/>
                                </a:lnTo>
                                <a:lnTo>
                                  <a:pt x="672" y="1041"/>
                                </a:lnTo>
                                <a:lnTo>
                                  <a:pt x="710" y="1075"/>
                                </a:lnTo>
                                <a:lnTo>
                                  <a:pt x="746" y="1111"/>
                                </a:lnTo>
                                <a:lnTo>
                                  <a:pt x="781" y="1147"/>
                                </a:lnTo>
                                <a:lnTo>
                                  <a:pt x="813" y="1183"/>
                                </a:lnTo>
                                <a:lnTo>
                                  <a:pt x="842" y="1220"/>
                                </a:lnTo>
                                <a:lnTo>
                                  <a:pt x="870" y="1257"/>
                                </a:lnTo>
                                <a:lnTo>
                                  <a:pt x="896" y="1296"/>
                                </a:lnTo>
                                <a:lnTo>
                                  <a:pt x="921" y="1335"/>
                                </a:lnTo>
                                <a:lnTo>
                                  <a:pt x="926" y="1346"/>
                                </a:lnTo>
                                <a:lnTo>
                                  <a:pt x="931" y="1352"/>
                                </a:lnTo>
                                <a:lnTo>
                                  <a:pt x="939" y="1363"/>
                                </a:lnTo>
                                <a:lnTo>
                                  <a:pt x="949" y="1375"/>
                                </a:lnTo>
                                <a:lnTo>
                                  <a:pt x="959" y="1384"/>
                                </a:lnTo>
                                <a:lnTo>
                                  <a:pt x="970" y="1391"/>
                                </a:lnTo>
                                <a:lnTo>
                                  <a:pt x="981" y="1399"/>
                                </a:lnTo>
                                <a:lnTo>
                                  <a:pt x="994" y="1405"/>
                                </a:lnTo>
                                <a:lnTo>
                                  <a:pt x="1007" y="1409"/>
                                </a:lnTo>
                                <a:lnTo>
                                  <a:pt x="1020" y="1413"/>
                                </a:lnTo>
                                <a:lnTo>
                                  <a:pt x="1034" y="1415"/>
                                </a:lnTo>
                                <a:lnTo>
                                  <a:pt x="1047" y="1415"/>
                                </a:lnTo>
                                <a:lnTo>
                                  <a:pt x="1061" y="1415"/>
                                </a:lnTo>
                                <a:lnTo>
                                  <a:pt x="1074" y="1413"/>
                                </a:lnTo>
                                <a:lnTo>
                                  <a:pt x="1088" y="1409"/>
                                </a:lnTo>
                                <a:lnTo>
                                  <a:pt x="1101" y="1405"/>
                                </a:lnTo>
                                <a:lnTo>
                                  <a:pt x="1113" y="1399"/>
                                </a:lnTo>
                                <a:lnTo>
                                  <a:pt x="1126" y="1391"/>
                                </a:lnTo>
                                <a:lnTo>
                                  <a:pt x="1184" y="1352"/>
                                </a:lnTo>
                                <a:lnTo>
                                  <a:pt x="1240" y="1312"/>
                                </a:lnTo>
                                <a:lnTo>
                                  <a:pt x="1293" y="1269"/>
                                </a:lnTo>
                                <a:lnTo>
                                  <a:pt x="1345" y="1227"/>
                                </a:lnTo>
                                <a:lnTo>
                                  <a:pt x="1394" y="1183"/>
                                </a:lnTo>
                                <a:lnTo>
                                  <a:pt x="1440" y="1138"/>
                                </a:lnTo>
                                <a:lnTo>
                                  <a:pt x="1485" y="1093"/>
                                </a:lnTo>
                                <a:lnTo>
                                  <a:pt x="1529" y="1046"/>
                                </a:lnTo>
                                <a:lnTo>
                                  <a:pt x="1569" y="999"/>
                                </a:lnTo>
                                <a:lnTo>
                                  <a:pt x="1608" y="951"/>
                                </a:lnTo>
                                <a:lnTo>
                                  <a:pt x="1646" y="902"/>
                                </a:lnTo>
                                <a:lnTo>
                                  <a:pt x="1681" y="851"/>
                                </a:lnTo>
                                <a:lnTo>
                                  <a:pt x="1715" y="801"/>
                                </a:lnTo>
                                <a:lnTo>
                                  <a:pt x="1748" y="749"/>
                                </a:lnTo>
                                <a:lnTo>
                                  <a:pt x="1778" y="697"/>
                                </a:lnTo>
                                <a:lnTo>
                                  <a:pt x="1808" y="644"/>
                                </a:lnTo>
                                <a:lnTo>
                                  <a:pt x="1828" y="606"/>
                                </a:lnTo>
                                <a:lnTo>
                                  <a:pt x="1848" y="568"/>
                                </a:lnTo>
                                <a:lnTo>
                                  <a:pt x="1865" y="530"/>
                                </a:lnTo>
                                <a:lnTo>
                                  <a:pt x="1884" y="491"/>
                                </a:lnTo>
                                <a:lnTo>
                                  <a:pt x="1901" y="451"/>
                                </a:lnTo>
                                <a:lnTo>
                                  <a:pt x="1918" y="412"/>
                                </a:lnTo>
                                <a:lnTo>
                                  <a:pt x="1935" y="372"/>
                                </a:lnTo>
                                <a:lnTo>
                                  <a:pt x="1950" y="331"/>
                                </a:lnTo>
                                <a:lnTo>
                                  <a:pt x="1981" y="251"/>
                                </a:lnTo>
                                <a:lnTo>
                                  <a:pt x="2009" y="168"/>
                                </a:lnTo>
                                <a:lnTo>
                                  <a:pt x="2036" y="84"/>
                                </a:lnTo>
                                <a:lnTo>
                                  <a:pt x="2061" y="0"/>
                                </a:lnTo>
                                <a:lnTo>
                                  <a:pt x="2079" y="41"/>
                                </a:lnTo>
                                <a:lnTo>
                                  <a:pt x="2096" y="85"/>
                                </a:lnTo>
                                <a:lnTo>
                                  <a:pt x="2112" y="130"/>
                                </a:lnTo>
                                <a:lnTo>
                                  <a:pt x="2125" y="177"/>
                                </a:lnTo>
                                <a:lnTo>
                                  <a:pt x="2137" y="225"/>
                                </a:lnTo>
                                <a:lnTo>
                                  <a:pt x="2149" y="273"/>
                                </a:lnTo>
                                <a:lnTo>
                                  <a:pt x="2159" y="322"/>
                                </a:lnTo>
                                <a:lnTo>
                                  <a:pt x="2166" y="371"/>
                                </a:lnTo>
                                <a:lnTo>
                                  <a:pt x="2171" y="403"/>
                                </a:lnTo>
                                <a:lnTo>
                                  <a:pt x="2175" y="437"/>
                                </a:lnTo>
                                <a:lnTo>
                                  <a:pt x="2179" y="470"/>
                                </a:lnTo>
                                <a:lnTo>
                                  <a:pt x="2181" y="503"/>
                                </a:lnTo>
                                <a:lnTo>
                                  <a:pt x="2182" y="532"/>
                                </a:lnTo>
                                <a:lnTo>
                                  <a:pt x="2182" y="559"/>
                                </a:lnTo>
                                <a:lnTo>
                                  <a:pt x="2182" y="585"/>
                                </a:lnTo>
                                <a:lnTo>
                                  <a:pt x="2181" y="609"/>
                                </a:lnTo>
                                <a:lnTo>
                                  <a:pt x="2181" y="613"/>
                                </a:lnTo>
                                <a:lnTo>
                                  <a:pt x="2181" y="615"/>
                                </a:lnTo>
                                <a:lnTo>
                                  <a:pt x="2181" y="630"/>
                                </a:lnTo>
                                <a:lnTo>
                                  <a:pt x="2182" y="645"/>
                                </a:lnTo>
                                <a:lnTo>
                                  <a:pt x="2171" y="656"/>
                                </a:lnTo>
                                <a:lnTo>
                                  <a:pt x="2160" y="669"/>
                                </a:lnTo>
                                <a:lnTo>
                                  <a:pt x="2159" y="669"/>
                                </a:lnTo>
                                <a:lnTo>
                                  <a:pt x="2142" y="688"/>
                                </a:lnTo>
                                <a:lnTo>
                                  <a:pt x="2126" y="708"/>
                                </a:lnTo>
                                <a:lnTo>
                                  <a:pt x="2109" y="728"/>
                                </a:lnTo>
                                <a:lnTo>
                                  <a:pt x="2094" y="749"/>
                                </a:lnTo>
                                <a:lnTo>
                                  <a:pt x="2079" y="771"/>
                                </a:lnTo>
                                <a:lnTo>
                                  <a:pt x="2065" y="793"/>
                                </a:lnTo>
                                <a:lnTo>
                                  <a:pt x="2050" y="816"/>
                                </a:lnTo>
                                <a:lnTo>
                                  <a:pt x="2037" y="839"/>
                                </a:lnTo>
                                <a:lnTo>
                                  <a:pt x="2023" y="863"/>
                                </a:lnTo>
                                <a:lnTo>
                                  <a:pt x="2011" y="887"/>
                                </a:lnTo>
                                <a:lnTo>
                                  <a:pt x="1999" y="912"/>
                                </a:lnTo>
                                <a:lnTo>
                                  <a:pt x="1986" y="938"/>
                                </a:lnTo>
                                <a:lnTo>
                                  <a:pt x="1975" y="965"/>
                                </a:lnTo>
                                <a:lnTo>
                                  <a:pt x="1964" y="991"/>
                                </a:lnTo>
                                <a:lnTo>
                                  <a:pt x="1954" y="1019"/>
                                </a:lnTo>
                                <a:lnTo>
                                  <a:pt x="1944" y="1047"/>
                                </a:lnTo>
                                <a:lnTo>
                                  <a:pt x="1935" y="1077"/>
                                </a:lnTo>
                                <a:lnTo>
                                  <a:pt x="1926" y="1106"/>
                                </a:lnTo>
                                <a:lnTo>
                                  <a:pt x="1918" y="1136"/>
                                </a:lnTo>
                                <a:lnTo>
                                  <a:pt x="1910" y="1166"/>
                                </a:lnTo>
                                <a:lnTo>
                                  <a:pt x="1903" y="1198"/>
                                </a:lnTo>
                                <a:lnTo>
                                  <a:pt x="1897" y="1230"/>
                                </a:lnTo>
                                <a:lnTo>
                                  <a:pt x="1891" y="1263"/>
                                </a:lnTo>
                                <a:lnTo>
                                  <a:pt x="1886" y="1296"/>
                                </a:lnTo>
                                <a:lnTo>
                                  <a:pt x="1881" y="1330"/>
                                </a:lnTo>
                                <a:lnTo>
                                  <a:pt x="1877" y="1365"/>
                                </a:lnTo>
                                <a:lnTo>
                                  <a:pt x="1873" y="1400"/>
                                </a:lnTo>
                                <a:lnTo>
                                  <a:pt x="1871" y="1436"/>
                                </a:lnTo>
                                <a:lnTo>
                                  <a:pt x="1869" y="1472"/>
                                </a:lnTo>
                                <a:lnTo>
                                  <a:pt x="1867" y="1510"/>
                                </a:lnTo>
                                <a:lnTo>
                                  <a:pt x="1865" y="1548"/>
                                </a:lnTo>
                                <a:lnTo>
                                  <a:pt x="1865" y="1586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3198"/>
                        <wps:cNvSpPr>
                          <a:spLocks noEditPoints="1"/>
                        </wps:cNvSpPr>
                        <wps:spPr bwMode="auto">
                          <a:xfrm>
                            <a:off x="7546" y="1407"/>
                            <a:ext cx="3987" cy="4835"/>
                          </a:xfrm>
                          <a:custGeom>
                            <a:avLst/>
                            <a:gdLst>
                              <a:gd name="T0" fmla="*/ 11501 w 11962"/>
                              <a:gd name="T1" fmla="*/ 5382 h 14506"/>
                              <a:gd name="T2" fmla="*/ 10854 w 11962"/>
                              <a:gd name="T3" fmla="*/ 13492 h 14506"/>
                              <a:gd name="T4" fmla="*/ 6136 w 11962"/>
                              <a:gd name="T5" fmla="*/ 13656 h 14506"/>
                              <a:gd name="T6" fmla="*/ 6261 w 11962"/>
                              <a:gd name="T7" fmla="*/ 7634 h 14506"/>
                              <a:gd name="T8" fmla="*/ 4000 w 11962"/>
                              <a:gd name="T9" fmla="*/ 2974 h 14506"/>
                              <a:gd name="T10" fmla="*/ 3871 w 11962"/>
                              <a:gd name="T11" fmla="*/ 3619 h 14506"/>
                              <a:gd name="T12" fmla="*/ 2297 w 11962"/>
                              <a:gd name="T13" fmla="*/ 3734 h 14506"/>
                              <a:gd name="T14" fmla="*/ 3186 w 11962"/>
                              <a:gd name="T15" fmla="*/ 2866 h 14506"/>
                              <a:gd name="T16" fmla="*/ 2032 w 11962"/>
                              <a:gd name="T17" fmla="*/ 3246 h 14506"/>
                              <a:gd name="T18" fmla="*/ 2254 w 11962"/>
                              <a:gd name="T19" fmla="*/ 4163 h 14506"/>
                              <a:gd name="T20" fmla="*/ 813 w 11962"/>
                              <a:gd name="T21" fmla="*/ 3682 h 14506"/>
                              <a:gd name="T22" fmla="*/ 892 w 11962"/>
                              <a:gd name="T23" fmla="*/ 1503 h 14506"/>
                              <a:gd name="T24" fmla="*/ 1712 w 11962"/>
                              <a:gd name="T25" fmla="*/ 1793 h 14506"/>
                              <a:gd name="T26" fmla="*/ 2631 w 11962"/>
                              <a:gd name="T27" fmla="*/ 1012 h 14506"/>
                              <a:gd name="T28" fmla="*/ 2925 w 11962"/>
                              <a:gd name="T29" fmla="*/ 1132 h 14506"/>
                              <a:gd name="T30" fmla="*/ 2655 w 11962"/>
                              <a:gd name="T31" fmla="*/ 2126 h 14506"/>
                              <a:gd name="T32" fmla="*/ 7611 w 11962"/>
                              <a:gd name="T33" fmla="*/ 3237 h 14506"/>
                              <a:gd name="T34" fmla="*/ 7887 w 11962"/>
                              <a:gd name="T35" fmla="*/ 2246 h 14506"/>
                              <a:gd name="T36" fmla="*/ 8691 w 11962"/>
                              <a:gd name="T37" fmla="*/ 2555 h 14506"/>
                              <a:gd name="T38" fmla="*/ 8461 w 11962"/>
                              <a:gd name="T39" fmla="*/ 3330 h 14506"/>
                              <a:gd name="T40" fmla="*/ 9042 w 11962"/>
                              <a:gd name="T41" fmla="*/ 2841 h 14506"/>
                              <a:gd name="T42" fmla="*/ 10172 w 11962"/>
                              <a:gd name="T43" fmla="*/ 3056 h 14506"/>
                              <a:gd name="T44" fmla="*/ 11067 w 11962"/>
                              <a:gd name="T45" fmla="*/ 3626 h 14506"/>
                              <a:gd name="T46" fmla="*/ 9623 w 11962"/>
                              <a:gd name="T47" fmla="*/ 3795 h 14506"/>
                              <a:gd name="T48" fmla="*/ 8296 w 11962"/>
                              <a:gd name="T49" fmla="*/ 1950 h 14506"/>
                              <a:gd name="T50" fmla="*/ 7724 w 11962"/>
                              <a:gd name="T51" fmla="*/ 1225 h 14506"/>
                              <a:gd name="T52" fmla="*/ 8473 w 11962"/>
                              <a:gd name="T53" fmla="*/ 1355 h 14506"/>
                              <a:gd name="T54" fmla="*/ 9946 w 11962"/>
                              <a:gd name="T55" fmla="*/ 2033 h 14506"/>
                              <a:gd name="T56" fmla="*/ 9753 w 11962"/>
                              <a:gd name="T57" fmla="*/ 2676 h 14506"/>
                              <a:gd name="T58" fmla="*/ 6461 w 11962"/>
                              <a:gd name="T59" fmla="*/ 2779 h 14506"/>
                              <a:gd name="T60" fmla="*/ 5704 w 11962"/>
                              <a:gd name="T61" fmla="*/ 2327 h 14506"/>
                              <a:gd name="T62" fmla="*/ 5395 w 11962"/>
                              <a:gd name="T63" fmla="*/ 1104 h 14506"/>
                              <a:gd name="T64" fmla="*/ 6232 w 11962"/>
                              <a:gd name="T65" fmla="*/ 335 h 14506"/>
                              <a:gd name="T66" fmla="*/ 7214 w 11962"/>
                              <a:gd name="T67" fmla="*/ 782 h 14506"/>
                              <a:gd name="T68" fmla="*/ 625 w 11962"/>
                              <a:gd name="T69" fmla="*/ 12953 h 14506"/>
                              <a:gd name="T70" fmla="*/ 938 w 11962"/>
                              <a:gd name="T71" fmla="*/ 4949 h 14506"/>
                              <a:gd name="T72" fmla="*/ 6019 w 11962"/>
                              <a:gd name="T73" fmla="*/ 3093 h 14506"/>
                              <a:gd name="T74" fmla="*/ 5757 w 11962"/>
                              <a:gd name="T75" fmla="*/ 10240 h 14506"/>
                              <a:gd name="T76" fmla="*/ 4749 w 11962"/>
                              <a:gd name="T77" fmla="*/ 3038 h 14506"/>
                              <a:gd name="T78" fmla="*/ 3294 w 11962"/>
                              <a:gd name="T79" fmla="*/ 2484 h 14506"/>
                              <a:gd name="T80" fmla="*/ 3219 w 11962"/>
                              <a:gd name="T81" fmla="*/ 1237 h 14506"/>
                              <a:gd name="T82" fmla="*/ 4430 w 11962"/>
                              <a:gd name="T83" fmla="*/ 1279 h 14506"/>
                              <a:gd name="T84" fmla="*/ 5513 w 11962"/>
                              <a:gd name="T85" fmla="*/ 2577 h 14506"/>
                              <a:gd name="T86" fmla="*/ 11318 w 11962"/>
                              <a:gd name="T87" fmla="*/ 3962 h 14506"/>
                              <a:gd name="T88" fmla="*/ 11064 w 11962"/>
                              <a:gd name="T89" fmla="*/ 3123 h 14506"/>
                              <a:gd name="T90" fmla="*/ 10333 w 11962"/>
                              <a:gd name="T91" fmla="*/ 2279 h 14506"/>
                              <a:gd name="T92" fmla="*/ 9359 w 11962"/>
                              <a:gd name="T93" fmla="*/ 1294 h 14506"/>
                              <a:gd name="T94" fmla="*/ 7546 w 11962"/>
                              <a:gd name="T95" fmla="*/ 603 h 14506"/>
                              <a:gd name="T96" fmla="*/ 6498 w 11962"/>
                              <a:gd name="T97" fmla="*/ 73 h 14506"/>
                              <a:gd name="T98" fmla="*/ 5532 w 11962"/>
                              <a:gd name="T99" fmla="*/ 322 h 14506"/>
                              <a:gd name="T100" fmla="*/ 4698 w 11962"/>
                              <a:gd name="T101" fmla="*/ 1107 h 14506"/>
                              <a:gd name="T102" fmla="*/ 3233 w 11962"/>
                              <a:gd name="T103" fmla="*/ 802 h 14506"/>
                              <a:gd name="T104" fmla="*/ 2747 w 11962"/>
                              <a:gd name="T105" fmla="*/ 3 h 14506"/>
                              <a:gd name="T106" fmla="*/ 2170 w 11962"/>
                              <a:gd name="T107" fmla="*/ 1218 h 14506"/>
                              <a:gd name="T108" fmla="*/ 1195 w 11962"/>
                              <a:gd name="T109" fmla="*/ 979 h 14506"/>
                              <a:gd name="T110" fmla="*/ 428 w 11962"/>
                              <a:gd name="T111" fmla="*/ 921 h 14506"/>
                              <a:gd name="T112" fmla="*/ 568 w 11962"/>
                              <a:gd name="T113" fmla="*/ 2834 h 14506"/>
                              <a:gd name="T114" fmla="*/ 914 w 11962"/>
                              <a:gd name="T115" fmla="*/ 4664 h 14506"/>
                              <a:gd name="T116" fmla="*/ 54 w 11962"/>
                              <a:gd name="T117" fmla="*/ 5347 h 14506"/>
                              <a:gd name="T118" fmla="*/ 302 w 11962"/>
                              <a:gd name="T119" fmla="*/ 13481 h 14506"/>
                              <a:gd name="T120" fmla="*/ 9252 w 11962"/>
                              <a:gd name="T121" fmla="*/ 14056 h 14506"/>
                              <a:gd name="T122" fmla="*/ 11689 w 11962"/>
                              <a:gd name="T123" fmla="*/ 13550 h 14506"/>
                              <a:gd name="T124" fmla="*/ 11958 w 11962"/>
                              <a:gd name="T125" fmla="*/ 4679 h 145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1962" h="14506">
                                <a:moveTo>
                                  <a:pt x="6302" y="3092"/>
                                </a:moveTo>
                                <a:lnTo>
                                  <a:pt x="6470" y="3155"/>
                                </a:lnTo>
                                <a:lnTo>
                                  <a:pt x="6637" y="3216"/>
                                </a:lnTo>
                                <a:lnTo>
                                  <a:pt x="6804" y="3274"/>
                                </a:lnTo>
                                <a:lnTo>
                                  <a:pt x="6972" y="3331"/>
                                </a:lnTo>
                                <a:lnTo>
                                  <a:pt x="7139" y="3386"/>
                                </a:lnTo>
                                <a:lnTo>
                                  <a:pt x="7306" y="3439"/>
                                </a:lnTo>
                                <a:lnTo>
                                  <a:pt x="7472" y="3490"/>
                                </a:lnTo>
                                <a:lnTo>
                                  <a:pt x="7639" y="3541"/>
                                </a:lnTo>
                                <a:lnTo>
                                  <a:pt x="7806" y="3590"/>
                                </a:lnTo>
                                <a:lnTo>
                                  <a:pt x="7972" y="3637"/>
                                </a:lnTo>
                                <a:lnTo>
                                  <a:pt x="8138" y="3684"/>
                                </a:lnTo>
                                <a:lnTo>
                                  <a:pt x="8305" y="3731"/>
                                </a:lnTo>
                                <a:lnTo>
                                  <a:pt x="8471" y="3776"/>
                                </a:lnTo>
                                <a:lnTo>
                                  <a:pt x="8638" y="3822"/>
                                </a:lnTo>
                                <a:lnTo>
                                  <a:pt x="8803" y="3867"/>
                                </a:lnTo>
                                <a:lnTo>
                                  <a:pt x="8970" y="3912"/>
                                </a:lnTo>
                                <a:lnTo>
                                  <a:pt x="9137" y="3957"/>
                                </a:lnTo>
                                <a:lnTo>
                                  <a:pt x="9304" y="4001"/>
                                </a:lnTo>
                                <a:lnTo>
                                  <a:pt x="9470" y="4047"/>
                                </a:lnTo>
                                <a:lnTo>
                                  <a:pt x="9638" y="4093"/>
                                </a:lnTo>
                                <a:lnTo>
                                  <a:pt x="9805" y="4139"/>
                                </a:lnTo>
                                <a:lnTo>
                                  <a:pt x="9972" y="4186"/>
                                </a:lnTo>
                                <a:lnTo>
                                  <a:pt x="10140" y="4234"/>
                                </a:lnTo>
                                <a:lnTo>
                                  <a:pt x="10308" y="4284"/>
                                </a:lnTo>
                                <a:lnTo>
                                  <a:pt x="10474" y="4335"/>
                                </a:lnTo>
                                <a:lnTo>
                                  <a:pt x="10642" y="4387"/>
                                </a:lnTo>
                                <a:lnTo>
                                  <a:pt x="10810" y="4441"/>
                                </a:lnTo>
                                <a:lnTo>
                                  <a:pt x="10979" y="4496"/>
                                </a:lnTo>
                                <a:lnTo>
                                  <a:pt x="11147" y="4553"/>
                                </a:lnTo>
                                <a:lnTo>
                                  <a:pt x="11315" y="4611"/>
                                </a:lnTo>
                                <a:lnTo>
                                  <a:pt x="11484" y="4673"/>
                                </a:lnTo>
                                <a:lnTo>
                                  <a:pt x="11653" y="4735"/>
                                </a:lnTo>
                                <a:lnTo>
                                  <a:pt x="11573" y="5061"/>
                                </a:lnTo>
                                <a:lnTo>
                                  <a:pt x="11501" y="5382"/>
                                </a:lnTo>
                                <a:lnTo>
                                  <a:pt x="11435" y="5697"/>
                                </a:lnTo>
                                <a:lnTo>
                                  <a:pt x="11374" y="6006"/>
                                </a:lnTo>
                                <a:lnTo>
                                  <a:pt x="11320" y="6311"/>
                                </a:lnTo>
                                <a:lnTo>
                                  <a:pt x="11272" y="6610"/>
                                </a:lnTo>
                                <a:lnTo>
                                  <a:pt x="11230" y="6906"/>
                                </a:lnTo>
                                <a:lnTo>
                                  <a:pt x="11193" y="7196"/>
                                </a:lnTo>
                                <a:lnTo>
                                  <a:pt x="11162" y="7482"/>
                                </a:lnTo>
                                <a:lnTo>
                                  <a:pt x="11135" y="7764"/>
                                </a:lnTo>
                                <a:lnTo>
                                  <a:pt x="11112" y="8042"/>
                                </a:lnTo>
                                <a:lnTo>
                                  <a:pt x="11094" y="8318"/>
                                </a:lnTo>
                                <a:lnTo>
                                  <a:pt x="11082" y="8589"/>
                                </a:lnTo>
                                <a:lnTo>
                                  <a:pt x="11073" y="8857"/>
                                </a:lnTo>
                                <a:lnTo>
                                  <a:pt x="11067" y="9122"/>
                                </a:lnTo>
                                <a:lnTo>
                                  <a:pt x="11066" y="9385"/>
                                </a:lnTo>
                                <a:lnTo>
                                  <a:pt x="11069" y="9645"/>
                                </a:lnTo>
                                <a:lnTo>
                                  <a:pt x="11075" y="9904"/>
                                </a:lnTo>
                                <a:lnTo>
                                  <a:pt x="11084" y="10160"/>
                                </a:lnTo>
                                <a:lnTo>
                                  <a:pt x="11095" y="10414"/>
                                </a:lnTo>
                                <a:lnTo>
                                  <a:pt x="11110" y="10667"/>
                                </a:lnTo>
                                <a:lnTo>
                                  <a:pt x="11127" y="10918"/>
                                </a:lnTo>
                                <a:lnTo>
                                  <a:pt x="11147" y="11168"/>
                                </a:lnTo>
                                <a:lnTo>
                                  <a:pt x="11168" y="11418"/>
                                </a:lnTo>
                                <a:lnTo>
                                  <a:pt x="11192" y="11667"/>
                                </a:lnTo>
                                <a:lnTo>
                                  <a:pt x="11217" y="11914"/>
                                </a:lnTo>
                                <a:lnTo>
                                  <a:pt x="11243" y="12162"/>
                                </a:lnTo>
                                <a:lnTo>
                                  <a:pt x="11271" y="12411"/>
                                </a:lnTo>
                                <a:lnTo>
                                  <a:pt x="11300" y="12658"/>
                                </a:lnTo>
                                <a:lnTo>
                                  <a:pt x="11331" y="12907"/>
                                </a:lnTo>
                                <a:lnTo>
                                  <a:pt x="11361" y="13156"/>
                                </a:lnTo>
                                <a:lnTo>
                                  <a:pt x="11392" y="13406"/>
                                </a:lnTo>
                                <a:lnTo>
                                  <a:pt x="11285" y="13423"/>
                                </a:lnTo>
                                <a:lnTo>
                                  <a:pt x="11177" y="13439"/>
                                </a:lnTo>
                                <a:lnTo>
                                  <a:pt x="11070" y="13457"/>
                                </a:lnTo>
                                <a:lnTo>
                                  <a:pt x="10961" y="13474"/>
                                </a:lnTo>
                                <a:lnTo>
                                  <a:pt x="10854" y="13492"/>
                                </a:lnTo>
                                <a:lnTo>
                                  <a:pt x="10746" y="13510"/>
                                </a:lnTo>
                                <a:lnTo>
                                  <a:pt x="10639" y="13528"/>
                                </a:lnTo>
                                <a:lnTo>
                                  <a:pt x="10531" y="13546"/>
                                </a:lnTo>
                                <a:lnTo>
                                  <a:pt x="10423" y="13565"/>
                                </a:lnTo>
                                <a:lnTo>
                                  <a:pt x="10315" y="13583"/>
                                </a:lnTo>
                                <a:lnTo>
                                  <a:pt x="10208" y="13602"/>
                                </a:lnTo>
                                <a:lnTo>
                                  <a:pt x="10100" y="13621"/>
                                </a:lnTo>
                                <a:lnTo>
                                  <a:pt x="9992" y="13639"/>
                                </a:lnTo>
                                <a:lnTo>
                                  <a:pt x="9884" y="13658"/>
                                </a:lnTo>
                                <a:lnTo>
                                  <a:pt x="9777" y="13677"/>
                                </a:lnTo>
                                <a:lnTo>
                                  <a:pt x="9670" y="13696"/>
                                </a:lnTo>
                                <a:lnTo>
                                  <a:pt x="9450" y="13734"/>
                                </a:lnTo>
                                <a:lnTo>
                                  <a:pt x="9232" y="13772"/>
                                </a:lnTo>
                                <a:lnTo>
                                  <a:pt x="9013" y="13810"/>
                                </a:lnTo>
                                <a:lnTo>
                                  <a:pt x="8794" y="13847"/>
                                </a:lnTo>
                                <a:lnTo>
                                  <a:pt x="8575" y="13884"/>
                                </a:lnTo>
                                <a:lnTo>
                                  <a:pt x="8357" y="13920"/>
                                </a:lnTo>
                                <a:lnTo>
                                  <a:pt x="8138" y="13955"/>
                                </a:lnTo>
                                <a:lnTo>
                                  <a:pt x="7919" y="13990"/>
                                </a:lnTo>
                                <a:lnTo>
                                  <a:pt x="7701" y="14022"/>
                                </a:lnTo>
                                <a:lnTo>
                                  <a:pt x="7482" y="14053"/>
                                </a:lnTo>
                                <a:lnTo>
                                  <a:pt x="7264" y="14084"/>
                                </a:lnTo>
                                <a:lnTo>
                                  <a:pt x="7046" y="14112"/>
                                </a:lnTo>
                                <a:lnTo>
                                  <a:pt x="6828" y="14139"/>
                                </a:lnTo>
                                <a:lnTo>
                                  <a:pt x="6609" y="14163"/>
                                </a:lnTo>
                                <a:lnTo>
                                  <a:pt x="6391" y="14186"/>
                                </a:lnTo>
                                <a:lnTo>
                                  <a:pt x="6173" y="14206"/>
                                </a:lnTo>
                                <a:lnTo>
                                  <a:pt x="6171" y="14153"/>
                                </a:lnTo>
                                <a:lnTo>
                                  <a:pt x="6167" y="14095"/>
                                </a:lnTo>
                                <a:lnTo>
                                  <a:pt x="6163" y="14032"/>
                                </a:lnTo>
                                <a:lnTo>
                                  <a:pt x="6158" y="13966"/>
                                </a:lnTo>
                                <a:lnTo>
                                  <a:pt x="6154" y="13894"/>
                                </a:lnTo>
                                <a:lnTo>
                                  <a:pt x="6148" y="13819"/>
                                </a:lnTo>
                                <a:lnTo>
                                  <a:pt x="6143" y="13739"/>
                                </a:lnTo>
                                <a:lnTo>
                                  <a:pt x="6136" y="13656"/>
                                </a:lnTo>
                                <a:lnTo>
                                  <a:pt x="6121" y="13451"/>
                                </a:lnTo>
                                <a:lnTo>
                                  <a:pt x="6106" y="13228"/>
                                </a:lnTo>
                                <a:lnTo>
                                  <a:pt x="6090" y="12987"/>
                                </a:lnTo>
                                <a:lnTo>
                                  <a:pt x="6074" y="12730"/>
                                </a:lnTo>
                                <a:lnTo>
                                  <a:pt x="6067" y="12596"/>
                                </a:lnTo>
                                <a:lnTo>
                                  <a:pt x="6060" y="12458"/>
                                </a:lnTo>
                                <a:lnTo>
                                  <a:pt x="6053" y="12317"/>
                                </a:lnTo>
                                <a:lnTo>
                                  <a:pt x="6046" y="12172"/>
                                </a:lnTo>
                                <a:lnTo>
                                  <a:pt x="6041" y="12025"/>
                                </a:lnTo>
                                <a:lnTo>
                                  <a:pt x="6036" y="11875"/>
                                </a:lnTo>
                                <a:lnTo>
                                  <a:pt x="6032" y="11722"/>
                                </a:lnTo>
                                <a:lnTo>
                                  <a:pt x="6029" y="11567"/>
                                </a:lnTo>
                                <a:lnTo>
                                  <a:pt x="6026" y="11409"/>
                                </a:lnTo>
                                <a:lnTo>
                                  <a:pt x="6024" y="11250"/>
                                </a:lnTo>
                                <a:lnTo>
                                  <a:pt x="6024" y="11089"/>
                                </a:lnTo>
                                <a:lnTo>
                                  <a:pt x="6024" y="10925"/>
                                </a:lnTo>
                                <a:lnTo>
                                  <a:pt x="6026" y="10759"/>
                                </a:lnTo>
                                <a:lnTo>
                                  <a:pt x="6030" y="10593"/>
                                </a:lnTo>
                                <a:lnTo>
                                  <a:pt x="6034" y="10425"/>
                                </a:lnTo>
                                <a:lnTo>
                                  <a:pt x="6040" y="10257"/>
                                </a:lnTo>
                                <a:lnTo>
                                  <a:pt x="6048" y="10087"/>
                                </a:lnTo>
                                <a:lnTo>
                                  <a:pt x="6057" y="9917"/>
                                </a:lnTo>
                                <a:lnTo>
                                  <a:pt x="6067" y="9746"/>
                                </a:lnTo>
                                <a:lnTo>
                                  <a:pt x="6079" y="9575"/>
                                </a:lnTo>
                                <a:lnTo>
                                  <a:pt x="6093" y="9403"/>
                                </a:lnTo>
                                <a:lnTo>
                                  <a:pt x="6110" y="9231"/>
                                </a:lnTo>
                                <a:lnTo>
                                  <a:pt x="6128" y="9059"/>
                                </a:lnTo>
                                <a:lnTo>
                                  <a:pt x="6148" y="8889"/>
                                </a:lnTo>
                                <a:lnTo>
                                  <a:pt x="6148" y="8888"/>
                                </a:lnTo>
                                <a:lnTo>
                                  <a:pt x="6172" y="8688"/>
                                </a:lnTo>
                                <a:lnTo>
                                  <a:pt x="6193" y="8485"/>
                                </a:lnTo>
                                <a:lnTo>
                                  <a:pt x="6213" y="8276"/>
                                </a:lnTo>
                                <a:lnTo>
                                  <a:pt x="6231" y="8065"/>
                                </a:lnTo>
                                <a:lnTo>
                                  <a:pt x="6247" y="7850"/>
                                </a:lnTo>
                                <a:lnTo>
                                  <a:pt x="6261" y="7634"/>
                                </a:lnTo>
                                <a:lnTo>
                                  <a:pt x="6275" y="7416"/>
                                </a:lnTo>
                                <a:lnTo>
                                  <a:pt x="6286" y="7196"/>
                                </a:lnTo>
                                <a:lnTo>
                                  <a:pt x="6296" y="6976"/>
                                </a:lnTo>
                                <a:lnTo>
                                  <a:pt x="6305" y="6756"/>
                                </a:lnTo>
                                <a:lnTo>
                                  <a:pt x="6313" y="6536"/>
                                </a:lnTo>
                                <a:lnTo>
                                  <a:pt x="6318" y="6319"/>
                                </a:lnTo>
                                <a:lnTo>
                                  <a:pt x="6323" y="6101"/>
                                </a:lnTo>
                                <a:lnTo>
                                  <a:pt x="6327" y="5887"/>
                                </a:lnTo>
                                <a:lnTo>
                                  <a:pt x="6331" y="5675"/>
                                </a:lnTo>
                                <a:lnTo>
                                  <a:pt x="6332" y="5468"/>
                                </a:lnTo>
                                <a:lnTo>
                                  <a:pt x="6334" y="5264"/>
                                </a:lnTo>
                                <a:lnTo>
                                  <a:pt x="6334" y="5065"/>
                                </a:lnTo>
                                <a:lnTo>
                                  <a:pt x="6334" y="4871"/>
                                </a:lnTo>
                                <a:lnTo>
                                  <a:pt x="6333" y="4683"/>
                                </a:lnTo>
                                <a:lnTo>
                                  <a:pt x="6330" y="4326"/>
                                </a:lnTo>
                                <a:lnTo>
                                  <a:pt x="6325" y="4000"/>
                                </a:lnTo>
                                <a:lnTo>
                                  <a:pt x="6318" y="3710"/>
                                </a:lnTo>
                                <a:lnTo>
                                  <a:pt x="6313" y="3458"/>
                                </a:lnTo>
                                <a:lnTo>
                                  <a:pt x="6306" y="3251"/>
                                </a:lnTo>
                                <a:lnTo>
                                  <a:pt x="6302" y="3092"/>
                                </a:lnTo>
                                <a:close/>
                                <a:moveTo>
                                  <a:pt x="3536" y="2888"/>
                                </a:moveTo>
                                <a:lnTo>
                                  <a:pt x="3549" y="2890"/>
                                </a:lnTo>
                                <a:lnTo>
                                  <a:pt x="3564" y="2890"/>
                                </a:lnTo>
                                <a:lnTo>
                                  <a:pt x="3577" y="2890"/>
                                </a:lnTo>
                                <a:lnTo>
                                  <a:pt x="3591" y="2888"/>
                                </a:lnTo>
                                <a:lnTo>
                                  <a:pt x="3628" y="2897"/>
                                </a:lnTo>
                                <a:lnTo>
                                  <a:pt x="3666" y="2906"/>
                                </a:lnTo>
                                <a:lnTo>
                                  <a:pt x="3703" y="2914"/>
                                </a:lnTo>
                                <a:lnTo>
                                  <a:pt x="3739" y="2922"/>
                                </a:lnTo>
                                <a:lnTo>
                                  <a:pt x="3774" y="2930"/>
                                </a:lnTo>
                                <a:lnTo>
                                  <a:pt x="3809" y="2937"/>
                                </a:lnTo>
                                <a:lnTo>
                                  <a:pt x="3843" y="2944"/>
                                </a:lnTo>
                                <a:lnTo>
                                  <a:pt x="3876" y="2950"/>
                                </a:lnTo>
                                <a:lnTo>
                                  <a:pt x="3939" y="2962"/>
                                </a:lnTo>
                                <a:lnTo>
                                  <a:pt x="4000" y="2974"/>
                                </a:lnTo>
                                <a:lnTo>
                                  <a:pt x="4060" y="2985"/>
                                </a:lnTo>
                                <a:lnTo>
                                  <a:pt x="4118" y="2999"/>
                                </a:lnTo>
                                <a:lnTo>
                                  <a:pt x="4174" y="3013"/>
                                </a:lnTo>
                                <a:lnTo>
                                  <a:pt x="4228" y="3029"/>
                                </a:lnTo>
                                <a:lnTo>
                                  <a:pt x="4253" y="3038"/>
                                </a:lnTo>
                                <a:lnTo>
                                  <a:pt x="4279" y="3047"/>
                                </a:lnTo>
                                <a:lnTo>
                                  <a:pt x="4304" y="3056"/>
                                </a:lnTo>
                                <a:lnTo>
                                  <a:pt x="4327" y="3067"/>
                                </a:lnTo>
                                <a:lnTo>
                                  <a:pt x="4350" y="3077"/>
                                </a:lnTo>
                                <a:lnTo>
                                  <a:pt x="4372" y="3089"/>
                                </a:lnTo>
                                <a:lnTo>
                                  <a:pt x="4393" y="3101"/>
                                </a:lnTo>
                                <a:lnTo>
                                  <a:pt x="4413" y="3114"/>
                                </a:lnTo>
                                <a:lnTo>
                                  <a:pt x="4433" y="3127"/>
                                </a:lnTo>
                                <a:lnTo>
                                  <a:pt x="4450" y="3142"/>
                                </a:lnTo>
                                <a:lnTo>
                                  <a:pt x="4467" y="3158"/>
                                </a:lnTo>
                                <a:lnTo>
                                  <a:pt x="4484" y="3174"/>
                                </a:lnTo>
                                <a:lnTo>
                                  <a:pt x="4499" y="3191"/>
                                </a:lnTo>
                                <a:lnTo>
                                  <a:pt x="4512" y="3210"/>
                                </a:lnTo>
                                <a:lnTo>
                                  <a:pt x="4524" y="3229"/>
                                </a:lnTo>
                                <a:lnTo>
                                  <a:pt x="4535" y="3251"/>
                                </a:lnTo>
                                <a:lnTo>
                                  <a:pt x="4544" y="3272"/>
                                </a:lnTo>
                                <a:lnTo>
                                  <a:pt x="4553" y="3294"/>
                                </a:lnTo>
                                <a:lnTo>
                                  <a:pt x="4560" y="3319"/>
                                </a:lnTo>
                                <a:lnTo>
                                  <a:pt x="4566" y="3344"/>
                                </a:lnTo>
                                <a:lnTo>
                                  <a:pt x="4512" y="3365"/>
                                </a:lnTo>
                                <a:lnTo>
                                  <a:pt x="4457" y="3386"/>
                                </a:lnTo>
                                <a:lnTo>
                                  <a:pt x="4403" y="3409"/>
                                </a:lnTo>
                                <a:lnTo>
                                  <a:pt x="4350" y="3430"/>
                                </a:lnTo>
                                <a:lnTo>
                                  <a:pt x="4295" y="3451"/>
                                </a:lnTo>
                                <a:lnTo>
                                  <a:pt x="4241" y="3473"/>
                                </a:lnTo>
                                <a:lnTo>
                                  <a:pt x="4186" y="3495"/>
                                </a:lnTo>
                                <a:lnTo>
                                  <a:pt x="4133" y="3516"/>
                                </a:lnTo>
                                <a:lnTo>
                                  <a:pt x="4044" y="3551"/>
                                </a:lnTo>
                                <a:lnTo>
                                  <a:pt x="3957" y="3586"/>
                                </a:lnTo>
                                <a:lnTo>
                                  <a:pt x="3871" y="3619"/>
                                </a:lnTo>
                                <a:lnTo>
                                  <a:pt x="3786" y="3652"/>
                                </a:lnTo>
                                <a:lnTo>
                                  <a:pt x="3701" y="3685"/>
                                </a:lnTo>
                                <a:lnTo>
                                  <a:pt x="3617" y="3718"/>
                                </a:lnTo>
                                <a:lnTo>
                                  <a:pt x="3533" y="3750"/>
                                </a:lnTo>
                                <a:lnTo>
                                  <a:pt x="3449" y="3782"/>
                                </a:lnTo>
                                <a:lnTo>
                                  <a:pt x="3364" y="3814"/>
                                </a:lnTo>
                                <a:lnTo>
                                  <a:pt x="3280" y="3846"/>
                                </a:lnTo>
                                <a:lnTo>
                                  <a:pt x="3195" y="3878"/>
                                </a:lnTo>
                                <a:lnTo>
                                  <a:pt x="3110" y="3910"/>
                                </a:lnTo>
                                <a:lnTo>
                                  <a:pt x="3024" y="3942"/>
                                </a:lnTo>
                                <a:lnTo>
                                  <a:pt x="2937" y="3974"/>
                                </a:lnTo>
                                <a:lnTo>
                                  <a:pt x="2850" y="4007"/>
                                </a:lnTo>
                                <a:lnTo>
                                  <a:pt x="2760" y="4041"/>
                                </a:lnTo>
                                <a:lnTo>
                                  <a:pt x="2739" y="4043"/>
                                </a:lnTo>
                                <a:lnTo>
                                  <a:pt x="2717" y="4043"/>
                                </a:lnTo>
                                <a:lnTo>
                                  <a:pt x="2694" y="4041"/>
                                </a:lnTo>
                                <a:lnTo>
                                  <a:pt x="2672" y="4037"/>
                                </a:lnTo>
                                <a:lnTo>
                                  <a:pt x="2648" y="4032"/>
                                </a:lnTo>
                                <a:lnTo>
                                  <a:pt x="2624" y="4024"/>
                                </a:lnTo>
                                <a:lnTo>
                                  <a:pt x="2600" y="4015"/>
                                </a:lnTo>
                                <a:lnTo>
                                  <a:pt x="2577" y="4005"/>
                                </a:lnTo>
                                <a:lnTo>
                                  <a:pt x="2552" y="3992"/>
                                </a:lnTo>
                                <a:lnTo>
                                  <a:pt x="2529" y="3978"/>
                                </a:lnTo>
                                <a:lnTo>
                                  <a:pt x="2505" y="3963"/>
                                </a:lnTo>
                                <a:lnTo>
                                  <a:pt x="2482" y="3946"/>
                                </a:lnTo>
                                <a:lnTo>
                                  <a:pt x="2459" y="3930"/>
                                </a:lnTo>
                                <a:lnTo>
                                  <a:pt x="2438" y="3911"/>
                                </a:lnTo>
                                <a:lnTo>
                                  <a:pt x="2417" y="3892"/>
                                </a:lnTo>
                                <a:lnTo>
                                  <a:pt x="2395" y="3870"/>
                                </a:lnTo>
                                <a:lnTo>
                                  <a:pt x="2376" y="3849"/>
                                </a:lnTo>
                                <a:lnTo>
                                  <a:pt x="2359" y="3828"/>
                                </a:lnTo>
                                <a:lnTo>
                                  <a:pt x="2341" y="3804"/>
                                </a:lnTo>
                                <a:lnTo>
                                  <a:pt x="2325" y="3782"/>
                                </a:lnTo>
                                <a:lnTo>
                                  <a:pt x="2310" y="3758"/>
                                </a:lnTo>
                                <a:lnTo>
                                  <a:pt x="2297" y="3734"/>
                                </a:lnTo>
                                <a:lnTo>
                                  <a:pt x="2285" y="3709"/>
                                </a:lnTo>
                                <a:lnTo>
                                  <a:pt x="2276" y="3684"/>
                                </a:lnTo>
                                <a:lnTo>
                                  <a:pt x="2267" y="3660"/>
                                </a:lnTo>
                                <a:lnTo>
                                  <a:pt x="2261" y="3635"/>
                                </a:lnTo>
                                <a:lnTo>
                                  <a:pt x="2257" y="3610"/>
                                </a:lnTo>
                                <a:lnTo>
                                  <a:pt x="2254" y="3586"/>
                                </a:lnTo>
                                <a:lnTo>
                                  <a:pt x="2254" y="3561"/>
                                </a:lnTo>
                                <a:lnTo>
                                  <a:pt x="2258" y="3536"/>
                                </a:lnTo>
                                <a:lnTo>
                                  <a:pt x="2262" y="3513"/>
                                </a:lnTo>
                                <a:lnTo>
                                  <a:pt x="2270" y="3489"/>
                                </a:lnTo>
                                <a:lnTo>
                                  <a:pt x="2289" y="3444"/>
                                </a:lnTo>
                                <a:lnTo>
                                  <a:pt x="2310" y="3401"/>
                                </a:lnTo>
                                <a:lnTo>
                                  <a:pt x="2333" y="3358"/>
                                </a:lnTo>
                                <a:lnTo>
                                  <a:pt x="2357" y="3318"/>
                                </a:lnTo>
                                <a:lnTo>
                                  <a:pt x="2383" y="3279"/>
                                </a:lnTo>
                                <a:lnTo>
                                  <a:pt x="2411" y="3242"/>
                                </a:lnTo>
                                <a:lnTo>
                                  <a:pt x="2441" y="3207"/>
                                </a:lnTo>
                                <a:lnTo>
                                  <a:pt x="2473" y="3173"/>
                                </a:lnTo>
                                <a:lnTo>
                                  <a:pt x="2505" y="3141"/>
                                </a:lnTo>
                                <a:lnTo>
                                  <a:pt x="2540" y="3111"/>
                                </a:lnTo>
                                <a:lnTo>
                                  <a:pt x="2576" y="3083"/>
                                </a:lnTo>
                                <a:lnTo>
                                  <a:pt x="2613" y="3056"/>
                                </a:lnTo>
                                <a:lnTo>
                                  <a:pt x="2651" y="3031"/>
                                </a:lnTo>
                                <a:lnTo>
                                  <a:pt x="2690" y="3007"/>
                                </a:lnTo>
                                <a:lnTo>
                                  <a:pt x="2730" y="2986"/>
                                </a:lnTo>
                                <a:lnTo>
                                  <a:pt x="2772" y="2966"/>
                                </a:lnTo>
                                <a:lnTo>
                                  <a:pt x="2814" y="2948"/>
                                </a:lnTo>
                                <a:lnTo>
                                  <a:pt x="2858" y="2931"/>
                                </a:lnTo>
                                <a:lnTo>
                                  <a:pt x="2902" y="2917"/>
                                </a:lnTo>
                                <a:lnTo>
                                  <a:pt x="2948" y="2904"/>
                                </a:lnTo>
                                <a:lnTo>
                                  <a:pt x="2994" y="2893"/>
                                </a:lnTo>
                                <a:lnTo>
                                  <a:pt x="3041" y="2884"/>
                                </a:lnTo>
                                <a:lnTo>
                                  <a:pt x="3088" y="2876"/>
                                </a:lnTo>
                                <a:lnTo>
                                  <a:pt x="3136" y="2871"/>
                                </a:lnTo>
                                <a:lnTo>
                                  <a:pt x="3186" y="2866"/>
                                </a:lnTo>
                                <a:lnTo>
                                  <a:pt x="3235" y="2864"/>
                                </a:lnTo>
                                <a:lnTo>
                                  <a:pt x="3284" y="2864"/>
                                </a:lnTo>
                                <a:lnTo>
                                  <a:pt x="3335" y="2865"/>
                                </a:lnTo>
                                <a:lnTo>
                                  <a:pt x="3384" y="2869"/>
                                </a:lnTo>
                                <a:lnTo>
                                  <a:pt x="3434" y="2873"/>
                                </a:lnTo>
                                <a:lnTo>
                                  <a:pt x="3486" y="2880"/>
                                </a:lnTo>
                                <a:lnTo>
                                  <a:pt x="3536" y="2888"/>
                                </a:lnTo>
                                <a:close/>
                                <a:moveTo>
                                  <a:pt x="2976" y="2621"/>
                                </a:moveTo>
                                <a:lnTo>
                                  <a:pt x="2920" y="2634"/>
                                </a:lnTo>
                                <a:lnTo>
                                  <a:pt x="2866" y="2649"/>
                                </a:lnTo>
                                <a:lnTo>
                                  <a:pt x="2812" y="2666"/>
                                </a:lnTo>
                                <a:lnTo>
                                  <a:pt x="2759" y="2684"/>
                                </a:lnTo>
                                <a:lnTo>
                                  <a:pt x="2708" y="2703"/>
                                </a:lnTo>
                                <a:lnTo>
                                  <a:pt x="2656" y="2724"/>
                                </a:lnTo>
                                <a:lnTo>
                                  <a:pt x="2607" y="2746"/>
                                </a:lnTo>
                                <a:lnTo>
                                  <a:pt x="2559" y="2771"/>
                                </a:lnTo>
                                <a:lnTo>
                                  <a:pt x="2512" y="2796"/>
                                </a:lnTo>
                                <a:lnTo>
                                  <a:pt x="2466" y="2823"/>
                                </a:lnTo>
                                <a:lnTo>
                                  <a:pt x="2422" y="2851"/>
                                </a:lnTo>
                                <a:lnTo>
                                  <a:pt x="2379" y="2880"/>
                                </a:lnTo>
                                <a:lnTo>
                                  <a:pt x="2338" y="2910"/>
                                </a:lnTo>
                                <a:lnTo>
                                  <a:pt x="2298" y="2940"/>
                                </a:lnTo>
                                <a:lnTo>
                                  <a:pt x="2261" y="2973"/>
                                </a:lnTo>
                                <a:lnTo>
                                  <a:pt x="2224" y="3005"/>
                                </a:lnTo>
                                <a:lnTo>
                                  <a:pt x="2204" y="3025"/>
                                </a:lnTo>
                                <a:lnTo>
                                  <a:pt x="2183" y="3047"/>
                                </a:lnTo>
                                <a:lnTo>
                                  <a:pt x="2164" y="3068"/>
                                </a:lnTo>
                                <a:lnTo>
                                  <a:pt x="2145" y="3089"/>
                                </a:lnTo>
                                <a:lnTo>
                                  <a:pt x="2126" y="3111"/>
                                </a:lnTo>
                                <a:lnTo>
                                  <a:pt x="2109" y="3133"/>
                                </a:lnTo>
                                <a:lnTo>
                                  <a:pt x="2092" y="3155"/>
                                </a:lnTo>
                                <a:lnTo>
                                  <a:pt x="2075" y="3178"/>
                                </a:lnTo>
                                <a:lnTo>
                                  <a:pt x="2061" y="3200"/>
                                </a:lnTo>
                                <a:lnTo>
                                  <a:pt x="2045" y="3223"/>
                                </a:lnTo>
                                <a:lnTo>
                                  <a:pt x="2032" y="3246"/>
                                </a:lnTo>
                                <a:lnTo>
                                  <a:pt x="2018" y="3270"/>
                                </a:lnTo>
                                <a:lnTo>
                                  <a:pt x="2007" y="3292"/>
                                </a:lnTo>
                                <a:lnTo>
                                  <a:pt x="1995" y="3317"/>
                                </a:lnTo>
                                <a:lnTo>
                                  <a:pt x="1985" y="3340"/>
                                </a:lnTo>
                                <a:lnTo>
                                  <a:pt x="1975" y="3364"/>
                                </a:lnTo>
                                <a:lnTo>
                                  <a:pt x="1966" y="3390"/>
                                </a:lnTo>
                                <a:lnTo>
                                  <a:pt x="1957" y="3415"/>
                                </a:lnTo>
                                <a:lnTo>
                                  <a:pt x="1950" y="3441"/>
                                </a:lnTo>
                                <a:lnTo>
                                  <a:pt x="1943" y="3468"/>
                                </a:lnTo>
                                <a:lnTo>
                                  <a:pt x="1938" y="3494"/>
                                </a:lnTo>
                                <a:lnTo>
                                  <a:pt x="1933" y="3520"/>
                                </a:lnTo>
                                <a:lnTo>
                                  <a:pt x="1931" y="3546"/>
                                </a:lnTo>
                                <a:lnTo>
                                  <a:pt x="1929" y="3572"/>
                                </a:lnTo>
                                <a:lnTo>
                                  <a:pt x="1928" y="3599"/>
                                </a:lnTo>
                                <a:lnTo>
                                  <a:pt x="1928" y="3625"/>
                                </a:lnTo>
                                <a:lnTo>
                                  <a:pt x="1929" y="3651"/>
                                </a:lnTo>
                                <a:lnTo>
                                  <a:pt x="1932" y="3678"/>
                                </a:lnTo>
                                <a:lnTo>
                                  <a:pt x="1935" y="3703"/>
                                </a:lnTo>
                                <a:lnTo>
                                  <a:pt x="1940" y="3729"/>
                                </a:lnTo>
                                <a:lnTo>
                                  <a:pt x="1947" y="3756"/>
                                </a:lnTo>
                                <a:lnTo>
                                  <a:pt x="1953" y="3782"/>
                                </a:lnTo>
                                <a:lnTo>
                                  <a:pt x="1963" y="3811"/>
                                </a:lnTo>
                                <a:lnTo>
                                  <a:pt x="1976" y="3841"/>
                                </a:lnTo>
                                <a:lnTo>
                                  <a:pt x="1989" y="3870"/>
                                </a:lnTo>
                                <a:lnTo>
                                  <a:pt x="2004" y="3898"/>
                                </a:lnTo>
                                <a:lnTo>
                                  <a:pt x="2021" y="3927"/>
                                </a:lnTo>
                                <a:lnTo>
                                  <a:pt x="2040" y="3955"/>
                                </a:lnTo>
                                <a:lnTo>
                                  <a:pt x="2060" y="3983"/>
                                </a:lnTo>
                                <a:lnTo>
                                  <a:pt x="2082" y="4010"/>
                                </a:lnTo>
                                <a:lnTo>
                                  <a:pt x="2106" y="4037"/>
                                </a:lnTo>
                                <a:lnTo>
                                  <a:pt x="2132" y="4063"/>
                                </a:lnTo>
                                <a:lnTo>
                                  <a:pt x="2159" y="4089"/>
                                </a:lnTo>
                                <a:lnTo>
                                  <a:pt x="2190" y="4115"/>
                                </a:lnTo>
                                <a:lnTo>
                                  <a:pt x="2221" y="4139"/>
                                </a:lnTo>
                                <a:lnTo>
                                  <a:pt x="2254" y="4163"/>
                                </a:lnTo>
                                <a:lnTo>
                                  <a:pt x="2290" y="4186"/>
                                </a:lnTo>
                                <a:lnTo>
                                  <a:pt x="2328" y="4210"/>
                                </a:lnTo>
                                <a:lnTo>
                                  <a:pt x="2243" y="4240"/>
                                </a:lnTo>
                                <a:lnTo>
                                  <a:pt x="2158" y="4269"/>
                                </a:lnTo>
                                <a:lnTo>
                                  <a:pt x="2073" y="4299"/>
                                </a:lnTo>
                                <a:lnTo>
                                  <a:pt x="1988" y="4329"/>
                                </a:lnTo>
                                <a:lnTo>
                                  <a:pt x="1903" y="4358"/>
                                </a:lnTo>
                                <a:lnTo>
                                  <a:pt x="1817" y="4386"/>
                                </a:lnTo>
                                <a:lnTo>
                                  <a:pt x="1732" y="4415"/>
                                </a:lnTo>
                                <a:lnTo>
                                  <a:pt x="1646" y="4443"/>
                                </a:lnTo>
                                <a:lnTo>
                                  <a:pt x="1640" y="4435"/>
                                </a:lnTo>
                                <a:lnTo>
                                  <a:pt x="1634" y="4427"/>
                                </a:lnTo>
                                <a:lnTo>
                                  <a:pt x="1627" y="4420"/>
                                </a:lnTo>
                                <a:lnTo>
                                  <a:pt x="1620" y="4414"/>
                                </a:lnTo>
                                <a:lnTo>
                                  <a:pt x="1612" y="4408"/>
                                </a:lnTo>
                                <a:lnTo>
                                  <a:pt x="1603" y="4403"/>
                                </a:lnTo>
                                <a:lnTo>
                                  <a:pt x="1595" y="4398"/>
                                </a:lnTo>
                                <a:lnTo>
                                  <a:pt x="1585" y="4394"/>
                                </a:lnTo>
                                <a:lnTo>
                                  <a:pt x="1501" y="4355"/>
                                </a:lnTo>
                                <a:lnTo>
                                  <a:pt x="1423" y="4318"/>
                                </a:lnTo>
                                <a:lnTo>
                                  <a:pt x="1350" y="4280"/>
                                </a:lnTo>
                                <a:lnTo>
                                  <a:pt x="1283" y="4241"/>
                                </a:lnTo>
                                <a:lnTo>
                                  <a:pt x="1220" y="4202"/>
                                </a:lnTo>
                                <a:lnTo>
                                  <a:pt x="1163" y="4162"/>
                                </a:lnTo>
                                <a:lnTo>
                                  <a:pt x="1111" y="4121"/>
                                </a:lnTo>
                                <a:lnTo>
                                  <a:pt x="1064" y="4080"/>
                                </a:lnTo>
                                <a:lnTo>
                                  <a:pt x="1020" y="4038"/>
                                </a:lnTo>
                                <a:lnTo>
                                  <a:pt x="981" y="3996"/>
                                </a:lnTo>
                                <a:lnTo>
                                  <a:pt x="946" y="3953"/>
                                </a:lnTo>
                                <a:lnTo>
                                  <a:pt x="915" y="3910"/>
                                </a:lnTo>
                                <a:lnTo>
                                  <a:pt x="888" y="3866"/>
                                </a:lnTo>
                                <a:lnTo>
                                  <a:pt x="864" y="3821"/>
                                </a:lnTo>
                                <a:lnTo>
                                  <a:pt x="844" y="3775"/>
                                </a:lnTo>
                                <a:lnTo>
                                  <a:pt x="827" y="3729"/>
                                </a:lnTo>
                                <a:lnTo>
                                  <a:pt x="813" y="3682"/>
                                </a:lnTo>
                                <a:lnTo>
                                  <a:pt x="802" y="3634"/>
                                </a:lnTo>
                                <a:lnTo>
                                  <a:pt x="794" y="3586"/>
                                </a:lnTo>
                                <a:lnTo>
                                  <a:pt x="788" y="3536"/>
                                </a:lnTo>
                                <a:lnTo>
                                  <a:pt x="784" y="3486"/>
                                </a:lnTo>
                                <a:lnTo>
                                  <a:pt x="783" y="3436"/>
                                </a:lnTo>
                                <a:lnTo>
                                  <a:pt x="783" y="3384"/>
                                </a:lnTo>
                                <a:lnTo>
                                  <a:pt x="786" y="3331"/>
                                </a:lnTo>
                                <a:lnTo>
                                  <a:pt x="789" y="3278"/>
                                </a:lnTo>
                                <a:lnTo>
                                  <a:pt x="795" y="3224"/>
                                </a:lnTo>
                                <a:lnTo>
                                  <a:pt x="802" y="3169"/>
                                </a:lnTo>
                                <a:lnTo>
                                  <a:pt x="808" y="3113"/>
                                </a:lnTo>
                                <a:lnTo>
                                  <a:pt x="826" y="2999"/>
                                </a:lnTo>
                                <a:lnTo>
                                  <a:pt x="846" y="2880"/>
                                </a:lnTo>
                                <a:lnTo>
                                  <a:pt x="862" y="2788"/>
                                </a:lnTo>
                                <a:lnTo>
                                  <a:pt x="877" y="2693"/>
                                </a:lnTo>
                                <a:lnTo>
                                  <a:pt x="892" y="2596"/>
                                </a:lnTo>
                                <a:lnTo>
                                  <a:pt x="906" y="2498"/>
                                </a:lnTo>
                                <a:lnTo>
                                  <a:pt x="911" y="2447"/>
                                </a:lnTo>
                                <a:lnTo>
                                  <a:pt x="917" y="2397"/>
                                </a:lnTo>
                                <a:lnTo>
                                  <a:pt x="923" y="2345"/>
                                </a:lnTo>
                                <a:lnTo>
                                  <a:pt x="927" y="2294"/>
                                </a:lnTo>
                                <a:lnTo>
                                  <a:pt x="930" y="2241"/>
                                </a:lnTo>
                                <a:lnTo>
                                  <a:pt x="934" y="2187"/>
                                </a:lnTo>
                                <a:lnTo>
                                  <a:pt x="936" y="2135"/>
                                </a:lnTo>
                                <a:lnTo>
                                  <a:pt x="938" y="2080"/>
                                </a:lnTo>
                                <a:lnTo>
                                  <a:pt x="938" y="2025"/>
                                </a:lnTo>
                                <a:lnTo>
                                  <a:pt x="938" y="1970"/>
                                </a:lnTo>
                                <a:lnTo>
                                  <a:pt x="937" y="1914"/>
                                </a:lnTo>
                                <a:lnTo>
                                  <a:pt x="934" y="1857"/>
                                </a:lnTo>
                                <a:lnTo>
                                  <a:pt x="930" y="1800"/>
                                </a:lnTo>
                                <a:lnTo>
                                  <a:pt x="926" y="1741"/>
                                </a:lnTo>
                                <a:lnTo>
                                  <a:pt x="919" y="1683"/>
                                </a:lnTo>
                                <a:lnTo>
                                  <a:pt x="911" y="1624"/>
                                </a:lnTo>
                                <a:lnTo>
                                  <a:pt x="902" y="1563"/>
                                </a:lnTo>
                                <a:lnTo>
                                  <a:pt x="892" y="1503"/>
                                </a:lnTo>
                                <a:lnTo>
                                  <a:pt x="880" y="1441"/>
                                </a:lnTo>
                                <a:lnTo>
                                  <a:pt x="867" y="1379"/>
                                </a:lnTo>
                                <a:lnTo>
                                  <a:pt x="851" y="1317"/>
                                </a:lnTo>
                                <a:lnTo>
                                  <a:pt x="834" y="1254"/>
                                </a:lnTo>
                                <a:lnTo>
                                  <a:pt x="815" y="1189"/>
                                </a:lnTo>
                                <a:lnTo>
                                  <a:pt x="794" y="1125"/>
                                </a:lnTo>
                                <a:lnTo>
                                  <a:pt x="837" y="1139"/>
                                </a:lnTo>
                                <a:lnTo>
                                  <a:pt x="880" y="1153"/>
                                </a:lnTo>
                                <a:lnTo>
                                  <a:pt x="924" y="1169"/>
                                </a:lnTo>
                                <a:lnTo>
                                  <a:pt x="966" y="1186"/>
                                </a:lnTo>
                                <a:lnTo>
                                  <a:pt x="1010" y="1205"/>
                                </a:lnTo>
                                <a:lnTo>
                                  <a:pt x="1052" y="1224"/>
                                </a:lnTo>
                                <a:lnTo>
                                  <a:pt x="1095" y="1245"/>
                                </a:lnTo>
                                <a:lnTo>
                                  <a:pt x="1137" y="1266"/>
                                </a:lnTo>
                                <a:lnTo>
                                  <a:pt x="1180" y="1290"/>
                                </a:lnTo>
                                <a:lnTo>
                                  <a:pt x="1221" y="1314"/>
                                </a:lnTo>
                                <a:lnTo>
                                  <a:pt x="1262" y="1340"/>
                                </a:lnTo>
                                <a:lnTo>
                                  <a:pt x="1302" y="1366"/>
                                </a:lnTo>
                                <a:lnTo>
                                  <a:pt x="1342" y="1394"/>
                                </a:lnTo>
                                <a:lnTo>
                                  <a:pt x="1380" y="1423"/>
                                </a:lnTo>
                                <a:lnTo>
                                  <a:pt x="1418" y="1453"/>
                                </a:lnTo>
                                <a:lnTo>
                                  <a:pt x="1455" y="1485"/>
                                </a:lnTo>
                                <a:lnTo>
                                  <a:pt x="1493" y="1519"/>
                                </a:lnTo>
                                <a:lnTo>
                                  <a:pt x="1529" y="1555"/>
                                </a:lnTo>
                                <a:lnTo>
                                  <a:pt x="1564" y="1591"/>
                                </a:lnTo>
                                <a:lnTo>
                                  <a:pt x="1596" y="1627"/>
                                </a:lnTo>
                                <a:lnTo>
                                  <a:pt x="1625" y="1664"/>
                                </a:lnTo>
                                <a:lnTo>
                                  <a:pt x="1653" y="1701"/>
                                </a:lnTo>
                                <a:lnTo>
                                  <a:pt x="1679" y="1740"/>
                                </a:lnTo>
                                <a:lnTo>
                                  <a:pt x="1704" y="1779"/>
                                </a:lnTo>
                                <a:lnTo>
                                  <a:pt x="1706" y="1784"/>
                                </a:lnTo>
                                <a:lnTo>
                                  <a:pt x="1709" y="1790"/>
                                </a:lnTo>
                                <a:lnTo>
                                  <a:pt x="1712" y="1793"/>
                                </a:lnTo>
                                <a:lnTo>
                                  <a:pt x="1714" y="1796"/>
                                </a:lnTo>
                                <a:lnTo>
                                  <a:pt x="1722" y="1807"/>
                                </a:lnTo>
                                <a:lnTo>
                                  <a:pt x="1732" y="1819"/>
                                </a:lnTo>
                                <a:lnTo>
                                  <a:pt x="1742" y="1828"/>
                                </a:lnTo>
                                <a:lnTo>
                                  <a:pt x="1753" y="1835"/>
                                </a:lnTo>
                                <a:lnTo>
                                  <a:pt x="1764" y="1843"/>
                                </a:lnTo>
                                <a:lnTo>
                                  <a:pt x="1777" y="1849"/>
                                </a:lnTo>
                                <a:lnTo>
                                  <a:pt x="1790" y="1853"/>
                                </a:lnTo>
                                <a:lnTo>
                                  <a:pt x="1803" y="1857"/>
                                </a:lnTo>
                                <a:lnTo>
                                  <a:pt x="1817" y="1859"/>
                                </a:lnTo>
                                <a:lnTo>
                                  <a:pt x="1830" y="1859"/>
                                </a:lnTo>
                                <a:lnTo>
                                  <a:pt x="1844" y="1859"/>
                                </a:lnTo>
                                <a:lnTo>
                                  <a:pt x="1857" y="1857"/>
                                </a:lnTo>
                                <a:lnTo>
                                  <a:pt x="1871" y="1853"/>
                                </a:lnTo>
                                <a:lnTo>
                                  <a:pt x="1884" y="1849"/>
                                </a:lnTo>
                                <a:lnTo>
                                  <a:pt x="1896" y="1843"/>
                                </a:lnTo>
                                <a:lnTo>
                                  <a:pt x="1909" y="1835"/>
                                </a:lnTo>
                                <a:lnTo>
                                  <a:pt x="1967" y="1796"/>
                                </a:lnTo>
                                <a:lnTo>
                                  <a:pt x="2023" y="1756"/>
                                </a:lnTo>
                                <a:lnTo>
                                  <a:pt x="2076" y="1713"/>
                                </a:lnTo>
                                <a:lnTo>
                                  <a:pt x="2128" y="1671"/>
                                </a:lnTo>
                                <a:lnTo>
                                  <a:pt x="2177" y="1627"/>
                                </a:lnTo>
                                <a:lnTo>
                                  <a:pt x="2223" y="1582"/>
                                </a:lnTo>
                                <a:lnTo>
                                  <a:pt x="2268" y="1537"/>
                                </a:lnTo>
                                <a:lnTo>
                                  <a:pt x="2312" y="1490"/>
                                </a:lnTo>
                                <a:lnTo>
                                  <a:pt x="2352" y="1443"/>
                                </a:lnTo>
                                <a:lnTo>
                                  <a:pt x="2391" y="1395"/>
                                </a:lnTo>
                                <a:lnTo>
                                  <a:pt x="2429" y="1346"/>
                                </a:lnTo>
                                <a:lnTo>
                                  <a:pt x="2464" y="1295"/>
                                </a:lnTo>
                                <a:lnTo>
                                  <a:pt x="2498" y="1245"/>
                                </a:lnTo>
                                <a:lnTo>
                                  <a:pt x="2531" y="1193"/>
                                </a:lnTo>
                                <a:lnTo>
                                  <a:pt x="2561" y="1141"/>
                                </a:lnTo>
                                <a:lnTo>
                                  <a:pt x="2591" y="1088"/>
                                </a:lnTo>
                                <a:lnTo>
                                  <a:pt x="2611" y="1050"/>
                                </a:lnTo>
                                <a:lnTo>
                                  <a:pt x="2631" y="1012"/>
                                </a:lnTo>
                                <a:lnTo>
                                  <a:pt x="2648" y="974"/>
                                </a:lnTo>
                                <a:lnTo>
                                  <a:pt x="2667" y="935"/>
                                </a:lnTo>
                                <a:lnTo>
                                  <a:pt x="2684" y="895"/>
                                </a:lnTo>
                                <a:lnTo>
                                  <a:pt x="2701" y="856"/>
                                </a:lnTo>
                                <a:lnTo>
                                  <a:pt x="2718" y="816"/>
                                </a:lnTo>
                                <a:lnTo>
                                  <a:pt x="2733" y="775"/>
                                </a:lnTo>
                                <a:lnTo>
                                  <a:pt x="2764" y="695"/>
                                </a:lnTo>
                                <a:lnTo>
                                  <a:pt x="2792" y="612"/>
                                </a:lnTo>
                                <a:lnTo>
                                  <a:pt x="2819" y="528"/>
                                </a:lnTo>
                                <a:lnTo>
                                  <a:pt x="2844" y="444"/>
                                </a:lnTo>
                                <a:lnTo>
                                  <a:pt x="2862" y="485"/>
                                </a:lnTo>
                                <a:lnTo>
                                  <a:pt x="2879" y="529"/>
                                </a:lnTo>
                                <a:lnTo>
                                  <a:pt x="2895" y="574"/>
                                </a:lnTo>
                                <a:lnTo>
                                  <a:pt x="2908" y="621"/>
                                </a:lnTo>
                                <a:lnTo>
                                  <a:pt x="2920" y="669"/>
                                </a:lnTo>
                                <a:lnTo>
                                  <a:pt x="2932" y="717"/>
                                </a:lnTo>
                                <a:lnTo>
                                  <a:pt x="2942" y="766"/>
                                </a:lnTo>
                                <a:lnTo>
                                  <a:pt x="2949" y="815"/>
                                </a:lnTo>
                                <a:lnTo>
                                  <a:pt x="2954" y="847"/>
                                </a:lnTo>
                                <a:lnTo>
                                  <a:pt x="2958" y="881"/>
                                </a:lnTo>
                                <a:lnTo>
                                  <a:pt x="2962" y="914"/>
                                </a:lnTo>
                                <a:lnTo>
                                  <a:pt x="2964" y="947"/>
                                </a:lnTo>
                                <a:lnTo>
                                  <a:pt x="2965" y="976"/>
                                </a:lnTo>
                                <a:lnTo>
                                  <a:pt x="2965" y="1003"/>
                                </a:lnTo>
                                <a:lnTo>
                                  <a:pt x="2965" y="1029"/>
                                </a:lnTo>
                                <a:lnTo>
                                  <a:pt x="2964" y="1053"/>
                                </a:lnTo>
                                <a:lnTo>
                                  <a:pt x="2964" y="1057"/>
                                </a:lnTo>
                                <a:lnTo>
                                  <a:pt x="2964" y="1059"/>
                                </a:lnTo>
                                <a:lnTo>
                                  <a:pt x="2964" y="1074"/>
                                </a:lnTo>
                                <a:lnTo>
                                  <a:pt x="2965" y="1089"/>
                                </a:lnTo>
                                <a:lnTo>
                                  <a:pt x="2954" y="1100"/>
                                </a:lnTo>
                                <a:lnTo>
                                  <a:pt x="2943" y="1113"/>
                                </a:lnTo>
                                <a:lnTo>
                                  <a:pt x="2942" y="1113"/>
                                </a:lnTo>
                                <a:lnTo>
                                  <a:pt x="2925" y="1132"/>
                                </a:lnTo>
                                <a:lnTo>
                                  <a:pt x="2909" y="1152"/>
                                </a:lnTo>
                                <a:lnTo>
                                  <a:pt x="2892" y="1172"/>
                                </a:lnTo>
                                <a:lnTo>
                                  <a:pt x="2877" y="1193"/>
                                </a:lnTo>
                                <a:lnTo>
                                  <a:pt x="2862" y="1215"/>
                                </a:lnTo>
                                <a:lnTo>
                                  <a:pt x="2848" y="1237"/>
                                </a:lnTo>
                                <a:lnTo>
                                  <a:pt x="2833" y="1260"/>
                                </a:lnTo>
                                <a:lnTo>
                                  <a:pt x="2820" y="1283"/>
                                </a:lnTo>
                                <a:lnTo>
                                  <a:pt x="2806" y="1307"/>
                                </a:lnTo>
                                <a:lnTo>
                                  <a:pt x="2794" y="1331"/>
                                </a:lnTo>
                                <a:lnTo>
                                  <a:pt x="2782" y="1356"/>
                                </a:lnTo>
                                <a:lnTo>
                                  <a:pt x="2769" y="1382"/>
                                </a:lnTo>
                                <a:lnTo>
                                  <a:pt x="2758" y="1409"/>
                                </a:lnTo>
                                <a:lnTo>
                                  <a:pt x="2747" y="1435"/>
                                </a:lnTo>
                                <a:lnTo>
                                  <a:pt x="2737" y="1463"/>
                                </a:lnTo>
                                <a:lnTo>
                                  <a:pt x="2727" y="1491"/>
                                </a:lnTo>
                                <a:lnTo>
                                  <a:pt x="2718" y="1521"/>
                                </a:lnTo>
                                <a:lnTo>
                                  <a:pt x="2709" y="1550"/>
                                </a:lnTo>
                                <a:lnTo>
                                  <a:pt x="2701" y="1580"/>
                                </a:lnTo>
                                <a:lnTo>
                                  <a:pt x="2693" y="1610"/>
                                </a:lnTo>
                                <a:lnTo>
                                  <a:pt x="2686" y="1642"/>
                                </a:lnTo>
                                <a:lnTo>
                                  <a:pt x="2680" y="1674"/>
                                </a:lnTo>
                                <a:lnTo>
                                  <a:pt x="2674" y="1707"/>
                                </a:lnTo>
                                <a:lnTo>
                                  <a:pt x="2669" y="1740"/>
                                </a:lnTo>
                                <a:lnTo>
                                  <a:pt x="2664" y="1774"/>
                                </a:lnTo>
                                <a:lnTo>
                                  <a:pt x="2660" y="1809"/>
                                </a:lnTo>
                                <a:lnTo>
                                  <a:pt x="2656" y="1844"/>
                                </a:lnTo>
                                <a:lnTo>
                                  <a:pt x="2654" y="1880"/>
                                </a:lnTo>
                                <a:lnTo>
                                  <a:pt x="2652" y="1916"/>
                                </a:lnTo>
                                <a:lnTo>
                                  <a:pt x="2650" y="1954"/>
                                </a:lnTo>
                                <a:lnTo>
                                  <a:pt x="2648" y="1992"/>
                                </a:lnTo>
                                <a:lnTo>
                                  <a:pt x="2648" y="2030"/>
                                </a:lnTo>
                                <a:lnTo>
                                  <a:pt x="2650" y="2055"/>
                                </a:lnTo>
                                <a:lnTo>
                                  <a:pt x="2651" y="2079"/>
                                </a:lnTo>
                                <a:lnTo>
                                  <a:pt x="2652" y="2102"/>
                                </a:lnTo>
                                <a:lnTo>
                                  <a:pt x="2655" y="2126"/>
                                </a:lnTo>
                                <a:lnTo>
                                  <a:pt x="2658" y="2149"/>
                                </a:lnTo>
                                <a:lnTo>
                                  <a:pt x="2663" y="2172"/>
                                </a:lnTo>
                                <a:lnTo>
                                  <a:pt x="2667" y="2193"/>
                                </a:lnTo>
                                <a:lnTo>
                                  <a:pt x="2673" y="2215"/>
                                </a:lnTo>
                                <a:lnTo>
                                  <a:pt x="2679" y="2235"/>
                                </a:lnTo>
                                <a:lnTo>
                                  <a:pt x="2686" y="2257"/>
                                </a:lnTo>
                                <a:lnTo>
                                  <a:pt x="2693" y="2277"/>
                                </a:lnTo>
                                <a:lnTo>
                                  <a:pt x="2702" y="2297"/>
                                </a:lnTo>
                                <a:lnTo>
                                  <a:pt x="2710" y="2317"/>
                                </a:lnTo>
                                <a:lnTo>
                                  <a:pt x="2720" y="2336"/>
                                </a:lnTo>
                                <a:lnTo>
                                  <a:pt x="2730" y="2355"/>
                                </a:lnTo>
                                <a:lnTo>
                                  <a:pt x="2740" y="2373"/>
                                </a:lnTo>
                                <a:lnTo>
                                  <a:pt x="2751" y="2391"/>
                                </a:lnTo>
                                <a:lnTo>
                                  <a:pt x="2764" y="2409"/>
                                </a:lnTo>
                                <a:lnTo>
                                  <a:pt x="2776" y="2427"/>
                                </a:lnTo>
                                <a:lnTo>
                                  <a:pt x="2788" y="2444"/>
                                </a:lnTo>
                                <a:lnTo>
                                  <a:pt x="2802" y="2461"/>
                                </a:lnTo>
                                <a:lnTo>
                                  <a:pt x="2815" y="2476"/>
                                </a:lnTo>
                                <a:lnTo>
                                  <a:pt x="2830" y="2492"/>
                                </a:lnTo>
                                <a:lnTo>
                                  <a:pt x="2844" y="2508"/>
                                </a:lnTo>
                                <a:lnTo>
                                  <a:pt x="2875" y="2538"/>
                                </a:lnTo>
                                <a:lnTo>
                                  <a:pt x="2907" y="2567"/>
                                </a:lnTo>
                                <a:lnTo>
                                  <a:pt x="2941" y="2595"/>
                                </a:lnTo>
                                <a:lnTo>
                                  <a:pt x="2976" y="2621"/>
                                </a:lnTo>
                                <a:close/>
                                <a:moveTo>
                                  <a:pt x="8213" y="3381"/>
                                </a:moveTo>
                                <a:lnTo>
                                  <a:pt x="8198" y="3382"/>
                                </a:lnTo>
                                <a:lnTo>
                                  <a:pt x="8184" y="3385"/>
                                </a:lnTo>
                                <a:lnTo>
                                  <a:pt x="8170" y="3390"/>
                                </a:lnTo>
                                <a:lnTo>
                                  <a:pt x="8157" y="3395"/>
                                </a:lnTo>
                                <a:lnTo>
                                  <a:pt x="8066" y="3371"/>
                                </a:lnTo>
                                <a:lnTo>
                                  <a:pt x="7975" y="3344"/>
                                </a:lnTo>
                                <a:lnTo>
                                  <a:pt x="7884" y="3318"/>
                                </a:lnTo>
                                <a:lnTo>
                                  <a:pt x="7794" y="3291"/>
                                </a:lnTo>
                                <a:lnTo>
                                  <a:pt x="7702" y="3264"/>
                                </a:lnTo>
                                <a:lnTo>
                                  <a:pt x="7611" y="3237"/>
                                </a:lnTo>
                                <a:lnTo>
                                  <a:pt x="7521" y="3209"/>
                                </a:lnTo>
                                <a:lnTo>
                                  <a:pt x="7430" y="3181"/>
                                </a:lnTo>
                                <a:lnTo>
                                  <a:pt x="7339" y="3153"/>
                                </a:lnTo>
                                <a:lnTo>
                                  <a:pt x="7249" y="3124"/>
                                </a:lnTo>
                                <a:lnTo>
                                  <a:pt x="7158" y="3095"/>
                                </a:lnTo>
                                <a:lnTo>
                                  <a:pt x="7066" y="3065"/>
                                </a:lnTo>
                                <a:lnTo>
                                  <a:pt x="6975" y="3034"/>
                                </a:lnTo>
                                <a:lnTo>
                                  <a:pt x="6885" y="3003"/>
                                </a:lnTo>
                                <a:lnTo>
                                  <a:pt x="6794" y="2972"/>
                                </a:lnTo>
                                <a:lnTo>
                                  <a:pt x="6703" y="2939"/>
                                </a:lnTo>
                                <a:lnTo>
                                  <a:pt x="6758" y="2891"/>
                                </a:lnTo>
                                <a:lnTo>
                                  <a:pt x="6812" y="2844"/>
                                </a:lnTo>
                                <a:lnTo>
                                  <a:pt x="6867" y="2798"/>
                                </a:lnTo>
                                <a:lnTo>
                                  <a:pt x="6922" y="2753"/>
                                </a:lnTo>
                                <a:lnTo>
                                  <a:pt x="6975" y="2711"/>
                                </a:lnTo>
                                <a:lnTo>
                                  <a:pt x="7030" y="2669"/>
                                </a:lnTo>
                                <a:lnTo>
                                  <a:pt x="7085" y="2629"/>
                                </a:lnTo>
                                <a:lnTo>
                                  <a:pt x="7139" y="2591"/>
                                </a:lnTo>
                                <a:lnTo>
                                  <a:pt x="7194" y="2554"/>
                                </a:lnTo>
                                <a:lnTo>
                                  <a:pt x="7247" y="2519"/>
                                </a:lnTo>
                                <a:lnTo>
                                  <a:pt x="7302" y="2485"/>
                                </a:lnTo>
                                <a:lnTo>
                                  <a:pt x="7356" y="2454"/>
                                </a:lnTo>
                                <a:lnTo>
                                  <a:pt x="7411" y="2424"/>
                                </a:lnTo>
                                <a:lnTo>
                                  <a:pt x="7465" y="2396"/>
                                </a:lnTo>
                                <a:lnTo>
                                  <a:pt x="7518" y="2370"/>
                                </a:lnTo>
                                <a:lnTo>
                                  <a:pt x="7572" y="2345"/>
                                </a:lnTo>
                                <a:lnTo>
                                  <a:pt x="7630" y="2322"/>
                                </a:lnTo>
                                <a:lnTo>
                                  <a:pt x="7687" y="2300"/>
                                </a:lnTo>
                                <a:lnTo>
                                  <a:pt x="7716" y="2290"/>
                                </a:lnTo>
                                <a:lnTo>
                                  <a:pt x="7744" y="2281"/>
                                </a:lnTo>
                                <a:lnTo>
                                  <a:pt x="7774" y="2272"/>
                                </a:lnTo>
                                <a:lnTo>
                                  <a:pt x="7801" y="2265"/>
                                </a:lnTo>
                                <a:lnTo>
                                  <a:pt x="7829" y="2258"/>
                                </a:lnTo>
                                <a:lnTo>
                                  <a:pt x="7859" y="2251"/>
                                </a:lnTo>
                                <a:lnTo>
                                  <a:pt x="7887" y="2246"/>
                                </a:lnTo>
                                <a:lnTo>
                                  <a:pt x="7915" y="2240"/>
                                </a:lnTo>
                                <a:lnTo>
                                  <a:pt x="7943" y="2235"/>
                                </a:lnTo>
                                <a:lnTo>
                                  <a:pt x="7972" y="2231"/>
                                </a:lnTo>
                                <a:lnTo>
                                  <a:pt x="8000" y="2228"/>
                                </a:lnTo>
                                <a:lnTo>
                                  <a:pt x="8028" y="2225"/>
                                </a:lnTo>
                                <a:lnTo>
                                  <a:pt x="8056" y="2223"/>
                                </a:lnTo>
                                <a:lnTo>
                                  <a:pt x="8084" y="2222"/>
                                </a:lnTo>
                                <a:lnTo>
                                  <a:pt x="8110" y="2221"/>
                                </a:lnTo>
                                <a:lnTo>
                                  <a:pt x="8138" y="2221"/>
                                </a:lnTo>
                                <a:lnTo>
                                  <a:pt x="8166" y="2222"/>
                                </a:lnTo>
                                <a:lnTo>
                                  <a:pt x="8193" y="2223"/>
                                </a:lnTo>
                                <a:lnTo>
                                  <a:pt x="8221" y="2225"/>
                                </a:lnTo>
                                <a:lnTo>
                                  <a:pt x="8249" y="2229"/>
                                </a:lnTo>
                                <a:lnTo>
                                  <a:pt x="8276" y="2232"/>
                                </a:lnTo>
                                <a:lnTo>
                                  <a:pt x="8303" y="2237"/>
                                </a:lnTo>
                                <a:lnTo>
                                  <a:pt x="8331" y="2242"/>
                                </a:lnTo>
                                <a:lnTo>
                                  <a:pt x="8358" y="2249"/>
                                </a:lnTo>
                                <a:lnTo>
                                  <a:pt x="8385" y="2256"/>
                                </a:lnTo>
                                <a:lnTo>
                                  <a:pt x="8411" y="2262"/>
                                </a:lnTo>
                                <a:lnTo>
                                  <a:pt x="8438" y="2271"/>
                                </a:lnTo>
                                <a:lnTo>
                                  <a:pt x="8465" y="2280"/>
                                </a:lnTo>
                                <a:lnTo>
                                  <a:pt x="8483" y="2288"/>
                                </a:lnTo>
                                <a:lnTo>
                                  <a:pt x="8501" y="2298"/>
                                </a:lnTo>
                                <a:lnTo>
                                  <a:pt x="8519" y="2309"/>
                                </a:lnTo>
                                <a:lnTo>
                                  <a:pt x="8537" y="2324"/>
                                </a:lnTo>
                                <a:lnTo>
                                  <a:pt x="8554" y="2340"/>
                                </a:lnTo>
                                <a:lnTo>
                                  <a:pt x="8572" y="2358"/>
                                </a:lnTo>
                                <a:lnTo>
                                  <a:pt x="8588" y="2378"/>
                                </a:lnTo>
                                <a:lnTo>
                                  <a:pt x="8605" y="2399"/>
                                </a:lnTo>
                                <a:lnTo>
                                  <a:pt x="8621" y="2421"/>
                                </a:lnTo>
                                <a:lnTo>
                                  <a:pt x="8636" y="2446"/>
                                </a:lnTo>
                                <a:lnTo>
                                  <a:pt x="8651" y="2472"/>
                                </a:lnTo>
                                <a:lnTo>
                                  <a:pt x="8666" y="2499"/>
                                </a:lnTo>
                                <a:lnTo>
                                  <a:pt x="8679" y="2526"/>
                                </a:lnTo>
                                <a:lnTo>
                                  <a:pt x="8691" y="2555"/>
                                </a:lnTo>
                                <a:lnTo>
                                  <a:pt x="8704" y="2585"/>
                                </a:lnTo>
                                <a:lnTo>
                                  <a:pt x="8714" y="2615"/>
                                </a:lnTo>
                                <a:lnTo>
                                  <a:pt x="8726" y="2653"/>
                                </a:lnTo>
                                <a:lnTo>
                                  <a:pt x="8736" y="2693"/>
                                </a:lnTo>
                                <a:lnTo>
                                  <a:pt x="8745" y="2732"/>
                                </a:lnTo>
                                <a:lnTo>
                                  <a:pt x="8752" y="2771"/>
                                </a:lnTo>
                                <a:lnTo>
                                  <a:pt x="8756" y="2811"/>
                                </a:lnTo>
                                <a:lnTo>
                                  <a:pt x="8758" y="2851"/>
                                </a:lnTo>
                                <a:lnTo>
                                  <a:pt x="8758" y="2871"/>
                                </a:lnTo>
                                <a:lnTo>
                                  <a:pt x="8758" y="2890"/>
                                </a:lnTo>
                                <a:lnTo>
                                  <a:pt x="8758" y="2910"/>
                                </a:lnTo>
                                <a:lnTo>
                                  <a:pt x="8757" y="2930"/>
                                </a:lnTo>
                                <a:lnTo>
                                  <a:pt x="8753" y="2966"/>
                                </a:lnTo>
                                <a:lnTo>
                                  <a:pt x="8747" y="3002"/>
                                </a:lnTo>
                                <a:lnTo>
                                  <a:pt x="8743" y="3019"/>
                                </a:lnTo>
                                <a:lnTo>
                                  <a:pt x="8738" y="3037"/>
                                </a:lnTo>
                                <a:lnTo>
                                  <a:pt x="8733" y="3053"/>
                                </a:lnTo>
                                <a:lnTo>
                                  <a:pt x="8727" y="3070"/>
                                </a:lnTo>
                                <a:lnTo>
                                  <a:pt x="8722" y="3087"/>
                                </a:lnTo>
                                <a:lnTo>
                                  <a:pt x="8715" y="3103"/>
                                </a:lnTo>
                                <a:lnTo>
                                  <a:pt x="8707" y="3118"/>
                                </a:lnTo>
                                <a:lnTo>
                                  <a:pt x="8699" y="3134"/>
                                </a:lnTo>
                                <a:lnTo>
                                  <a:pt x="8690" y="3150"/>
                                </a:lnTo>
                                <a:lnTo>
                                  <a:pt x="8680" y="3164"/>
                                </a:lnTo>
                                <a:lnTo>
                                  <a:pt x="8670" y="3179"/>
                                </a:lnTo>
                                <a:lnTo>
                                  <a:pt x="8659" y="3192"/>
                                </a:lnTo>
                                <a:lnTo>
                                  <a:pt x="8643" y="3211"/>
                                </a:lnTo>
                                <a:lnTo>
                                  <a:pt x="8625" y="3229"/>
                                </a:lnTo>
                                <a:lnTo>
                                  <a:pt x="8606" y="3246"/>
                                </a:lnTo>
                                <a:lnTo>
                                  <a:pt x="8586" y="3262"/>
                                </a:lnTo>
                                <a:lnTo>
                                  <a:pt x="8565" y="3278"/>
                                </a:lnTo>
                                <a:lnTo>
                                  <a:pt x="8541" y="3292"/>
                                </a:lnTo>
                                <a:lnTo>
                                  <a:pt x="8516" y="3306"/>
                                </a:lnTo>
                                <a:lnTo>
                                  <a:pt x="8489" y="3319"/>
                                </a:lnTo>
                                <a:lnTo>
                                  <a:pt x="8461" y="3330"/>
                                </a:lnTo>
                                <a:lnTo>
                                  <a:pt x="8431" y="3340"/>
                                </a:lnTo>
                                <a:lnTo>
                                  <a:pt x="8399" y="3350"/>
                                </a:lnTo>
                                <a:lnTo>
                                  <a:pt x="8366" y="3358"/>
                                </a:lnTo>
                                <a:lnTo>
                                  <a:pt x="8330" y="3366"/>
                                </a:lnTo>
                                <a:lnTo>
                                  <a:pt x="8293" y="3372"/>
                                </a:lnTo>
                                <a:lnTo>
                                  <a:pt x="8254" y="3376"/>
                                </a:lnTo>
                                <a:lnTo>
                                  <a:pt x="8213" y="3381"/>
                                </a:lnTo>
                                <a:close/>
                                <a:moveTo>
                                  <a:pt x="8678" y="3540"/>
                                </a:moveTo>
                                <a:lnTo>
                                  <a:pt x="8708" y="3522"/>
                                </a:lnTo>
                                <a:lnTo>
                                  <a:pt x="8736" y="3503"/>
                                </a:lnTo>
                                <a:lnTo>
                                  <a:pt x="8763" y="3483"/>
                                </a:lnTo>
                                <a:lnTo>
                                  <a:pt x="8789" y="3462"/>
                                </a:lnTo>
                                <a:lnTo>
                                  <a:pt x="8813" y="3441"/>
                                </a:lnTo>
                                <a:lnTo>
                                  <a:pt x="8836" y="3419"/>
                                </a:lnTo>
                                <a:lnTo>
                                  <a:pt x="8858" y="3395"/>
                                </a:lnTo>
                                <a:lnTo>
                                  <a:pt x="8878" y="3371"/>
                                </a:lnTo>
                                <a:lnTo>
                                  <a:pt x="8896" y="3348"/>
                                </a:lnTo>
                                <a:lnTo>
                                  <a:pt x="8913" y="3325"/>
                                </a:lnTo>
                                <a:lnTo>
                                  <a:pt x="8929" y="3300"/>
                                </a:lnTo>
                                <a:lnTo>
                                  <a:pt x="8943" y="3275"/>
                                </a:lnTo>
                                <a:lnTo>
                                  <a:pt x="8957" y="3250"/>
                                </a:lnTo>
                                <a:lnTo>
                                  <a:pt x="8970" y="3225"/>
                                </a:lnTo>
                                <a:lnTo>
                                  <a:pt x="8981" y="3198"/>
                                </a:lnTo>
                                <a:lnTo>
                                  <a:pt x="8991" y="3172"/>
                                </a:lnTo>
                                <a:lnTo>
                                  <a:pt x="9000" y="3145"/>
                                </a:lnTo>
                                <a:lnTo>
                                  <a:pt x="9009" y="3118"/>
                                </a:lnTo>
                                <a:lnTo>
                                  <a:pt x="9016" y="3092"/>
                                </a:lnTo>
                                <a:lnTo>
                                  <a:pt x="9023" y="3064"/>
                                </a:lnTo>
                                <a:lnTo>
                                  <a:pt x="9028" y="3036"/>
                                </a:lnTo>
                                <a:lnTo>
                                  <a:pt x="9033" y="3009"/>
                                </a:lnTo>
                                <a:lnTo>
                                  <a:pt x="9036" y="2979"/>
                                </a:lnTo>
                                <a:lnTo>
                                  <a:pt x="9039" y="2951"/>
                                </a:lnTo>
                                <a:lnTo>
                                  <a:pt x="9042" y="2914"/>
                                </a:lnTo>
                                <a:lnTo>
                                  <a:pt x="9042" y="2878"/>
                                </a:lnTo>
                                <a:lnTo>
                                  <a:pt x="9042" y="2841"/>
                                </a:lnTo>
                                <a:lnTo>
                                  <a:pt x="9039" y="2804"/>
                                </a:lnTo>
                                <a:lnTo>
                                  <a:pt x="9036" y="2767"/>
                                </a:lnTo>
                                <a:lnTo>
                                  <a:pt x="9032" y="2730"/>
                                </a:lnTo>
                                <a:lnTo>
                                  <a:pt x="9025" y="2694"/>
                                </a:lnTo>
                                <a:lnTo>
                                  <a:pt x="9018" y="2657"/>
                                </a:lnTo>
                                <a:lnTo>
                                  <a:pt x="9093" y="2697"/>
                                </a:lnTo>
                                <a:lnTo>
                                  <a:pt x="9170" y="2735"/>
                                </a:lnTo>
                                <a:lnTo>
                                  <a:pt x="9248" y="2773"/>
                                </a:lnTo>
                                <a:lnTo>
                                  <a:pt x="9326" y="2810"/>
                                </a:lnTo>
                                <a:lnTo>
                                  <a:pt x="9405" y="2844"/>
                                </a:lnTo>
                                <a:lnTo>
                                  <a:pt x="9484" y="2878"/>
                                </a:lnTo>
                                <a:lnTo>
                                  <a:pt x="9562" y="2908"/>
                                </a:lnTo>
                                <a:lnTo>
                                  <a:pt x="9638" y="2936"/>
                                </a:lnTo>
                                <a:lnTo>
                                  <a:pt x="9665" y="2945"/>
                                </a:lnTo>
                                <a:lnTo>
                                  <a:pt x="9692" y="2954"/>
                                </a:lnTo>
                                <a:lnTo>
                                  <a:pt x="9718" y="2962"/>
                                </a:lnTo>
                                <a:lnTo>
                                  <a:pt x="9743" y="2969"/>
                                </a:lnTo>
                                <a:lnTo>
                                  <a:pt x="9768" y="2977"/>
                                </a:lnTo>
                                <a:lnTo>
                                  <a:pt x="9793" y="2985"/>
                                </a:lnTo>
                                <a:lnTo>
                                  <a:pt x="9817" y="2991"/>
                                </a:lnTo>
                                <a:lnTo>
                                  <a:pt x="9841" y="2997"/>
                                </a:lnTo>
                                <a:lnTo>
                                  <a:pt x="9865" y="3003"/>
                                </a:lnTo>
                                <a:lnTo>
                                  <a:pt x="9890" y="3009"/>
                                </a:lnTo>
                                <a:lnTo>
                                  <a:pt x="9914" y="3014"/>
                                </a:lnTo>
                                <a:lnTo>
                                  <a:pt x="9937" y="3019"/>
                                </a:lnTo>
                                <a:lnTo>
                                  <a:pt x="9961" y="3023"/>
                                </a:lnTo>
                                <a:lnTo>
                                  <a:pt x="9983" y="3028"/>
                                </a:lnTo>
                                <a:lnTo>
                                  <a:pt x="10006" y="3031"/>
                                </a:lnTo>
                                <a:lnTo>
                                  <a:pt x="10028" y="3033"/>
                                </a:lnTo>
                                <a:lnTo>
                                  <a:pt x="10029" y="3033"/>
                                </a:lnTo>
                                <a:lnTo>
                                  <a:pt x="10030" y="3033"/>
                                </a:lnTo>
                                <a:lnTo>
                                  <a:pt x="10076" y="3040"/>
                                </a:lnTo>
                                <a:lnTo>
                                  <a:pt x="10123" y="3047"/>
                                </a:lnTo>
                                <a:lnTo>
                                  <a:pt x="10172" y="3056"/>
                                </a:lnTo>
                                <a:lnTo>
                                  <a:pt x="10224" y="3065"/>
                                </a:lnTo>
                                <a:lnTo>
                                  <a:pt x="10275" y="3076"/>
                                </a:lnTo>
                                <a:lnTo>
                                  <a:pt x="10329" y="3089"/>
                                </a:lnTo>
                                <a:lnTo>
                                  <a:pt x="10382" y="3103"/>
                                </a:lnTo>
                                <a:lnTo>
                                  <a:pt x="10436" y="3118"/>
                                </a:lnTo>
                                <a:lnTo>
                                  <a:pt x="10490" y="3136"/>
                                </a:lnTo>
                                <a:lnTo>
                                  <a:pt x="10543" y="3155"/>
                                </a:lnTo>
                                <a:lnTo>
                                  <a:pt x="10595" y="3176"/>
                                </a:lnTo>
                                <a:lnTo>
                                  <a:pt x="10648" y="3198"/>
                                </a:lnTo>
                                <a:lnTo>
                                  <a:pt x="10672" y="3210"/>
                                </a:lnTo>
                                <a:lnTo>
                                  <a:pt x="10698" y="3223"/>
                                </a:lnTo>
                                <a:lnTo>
                                  <a:pt x="10723" y="3235"/>
                                </a:lnTo>
                                <a:lnTo>
                                  <a:pt x="10746" y="3248"/>
                                </a:lnTo>
                                <a:lnTo>
                                  <a:pt x="10771" y="3262"/>
                                </a:lnTo>
                                <a:lnTo>
                                  <a:pt x="10793" y="3276"/>
                                </a:lnTo>
                                <a:lnTo>
                                  <a:pt x="10817" y="3291"/>
                                </a:lnTo>
                                <a:lnTo>
                                  <a:pt x="10838" y="3307"/>
                                </a:lnTo>
                                <a:lnTo>
                                  <a:pt x="10867" y="3328"/>
                                </a:lnTo>
                                <a:lnTo>
                                  <a:pt x="10895" y="3350"/>
                                </a:lnTo>
                                <a:lnTo>
                                  <a:pt x="10922" y="3374"/>
                                </a:lnTo>
                                <a:lnTo>
                                  <a:pt x="10947" y="3399"/>
                                </a:lnTo>
                                <a:lnTo>
                                  <a:pt x="10969" y="3424"/>
                                </a:lnTo>
                                <a:lnTo>
                                  <a:pt x="10990" y="3451"/>
                                </a:lnTo>
                                <a:lnTo>
                                  <a:pt x="11000" y="3465"/>
                                </a:lnTo>
                                <a:lnTo>
                                  <a:pt x="11009" y="3478"/>
                                </a:lnTo>
                                <a:lnTo>
                                  <a:pt x="11018" y="3493"/>
                                </a:lnTo>
                                <a:lnTo>
                                  <a:pt x="11026" y="3507"/>
                                </a:lnTo>
                                <a:lnTo>
                                  <a:pt x="11033" y="3521"/>
                                </a:lnTo>
                                <a:lnTo>
                                  <a:pt x="11040" y="3535"/>
                                </a:lnTo>
                                <a:lnTo>
                                  <a:pt x="11046" y="3550"/>
                                </a:lnTo>
                                <a:lnTo>
                                  <a:pt x="11052" y="3564"/>
                                </a:lnTo>
                                <a:lnTo>
                                  <a:pt x="11056" y="3579"/>
                                </a:lnTo>
                                <a:lnTo>
                                  <a:pt x="11061" y="3595"/>
                                </a:lnTo>
                                <a:lnTo>
                                  <a:pt x="11065" y="3610"/>
                                </a:lnTo>
                                <a:lnTo>
                                  <a:pt x="11067" y="3626"/>
                                </a:lnTo>
                                <a:lnTo>
                                  <a:pt x="11071" y="3643"/>
                                </a:lnTo>
                                <a:lnTo>
                                  <a:pt x="11073" y="3660"/>
                                </a:lnTo>
                                <a:lnTo>
                                  <a:pt x="11074" y="3676"/>
                                </a:lnTo>
                                <a:lnTo>
                                  <a:pt x="11075" y="3693"/>
                                </a:lnTo>
                                <a:lnTo>
                                  <a:pt x="11075" y="3711"/>
                                </a:lnTo>
                                <a:lnTo>
                                  <a:pt x="11075" y="3729"/>
                                </a:lnTo>
                                <a:lnTo>
                                  <a:pt x="11074" y="3748"/>
                                </a:lnTo>
                                <a:lnTo>
                                  <a:pt x="11072" y="3766"/>
                                </a:lnTo>
                                <a:lnTo>
                                  <a:pt x="11069" y="3788"/>
                                </a:lnTo>
                                <a:lnTo>
                                  <a:pt x="11065" y="3811"/>
                                </a:lnTo>
                                <a:lnTo>
                                  <a:pt x="11060" y="3833"/>
                                </a:lnTo>
                                <a:lnTo>
                                  <a:pt x="11054" y="3857"/>
                                </a:lnTo>
                                <a:lnTo>
                                  <a:pt x="11047" y="3880"/>
                                </a:lnTo>
                                <a:lnTo>
                                  <a:pt x="11040" y="3904"/>
                                </a:lnTo>
                                <a:lnTo>
                                  <a:pt x="11031" y="3929"/>
                                </a:lnTo>
                                <a:lnTo>
                                  <a:pt x="11020" y="3954"/>
                                </a:lnTo>
                                <a:lnTo>
                                  <a:pt x="11010" y="3980"/>
                                </a:lnTo>
                                <a:lnTo>
                                  <a:pt x="10998" y="4006"/>
                                </a:lnTo>
                                <a:lnTo>
                                  <a:pt x="10985" y="4033"/>
                                </a:lnTo>
                                <a:lnTo>
                                  <a:pt x="10971" y="4060"/>
                                </a:lnTo>
                                <a:lnTo>
                                  <a:pt x="10956" y="4087"/>
                                </a:lnTo>
                                <a:lnTo>
                                  <a:pt x="10940" y="4115"/>
                                </a:lnTo>
                                <a:lnTo>
                                  <a:pt x="10922" y="4144"/>
                                </a:lnTo>
                                <a:lnTo>
                                  <a:pt x="10903" y="4173"/>
                                </a:lnTo>
                                <a:lnTo>
                                  <a:pt x="10787" y="4135"/>
                                </a:lnTo>
                                <a:lnTo>
                                  <a:pt x="10669" y="4099"/>
                                </a:lnTo>
                                <a:lnTo>
                                  <a:pt x="10553" y="4063"/>
                                </a:lnTo>
                                <a:lnTo>
                                  <a:pt x="10436" y="4027"/>
                                </a:lnTo>
                                <a:lnTo>
                                  <a:pt x="10320" y="3992"/>
                                </a:lnTo>
                                <a:lnTo>
                                  <a:pt x="10203" y="3959"/>
                                </a:lnTo>
                                <a:lnTo>
                                  <a:pt x="10087" y="3925"/>
                                </a:lnTo>
                                <a:lnTo>
                                  <a:pt x="9971" y="3892"/>
                                </a:lnTo>
                                <a:lnTo>
                                  <a:pt x="9854" y="3859"/>
                                </a:lnTo>
                                <a:lnTo>
                                  <a:pt x="9738" y="3827"/>
                                </a:lnTo>
                                <a:lnTo>
                                  <a:pt x="9623" y="3795"/>
                                </a:lnTo>
                                <a:lnTo>
                                  <a:pt x="9506" y="3763"/>
                                </a:lnTo>
                                <a:lnTo>
                                  <a:pt x="9391" y="3731"/>
                                </a:lnTo>
                                <a:lnTo>
                                  <a:pt x="9274" y="3700"/>
                                </a:lnTo>
                                <a:lnTo>
                                  <a:pt x="9159" y="3670"/>
                                </a:lnTo>
                                <a:lnTo>
                                  <a:pt x="9043" y="3638"/>
                                </a:lnTo>
                                <a:lnTo>
                                  <a:pt x="8997" y="3626"/>
                                </a:lnTo>
                                <a:lnTo>
                                  <a:pt x="8952" y="3614"/>
                                </a:lnTo>
                                <a:lnTo>
                                  <a:pt x="8906" y="3601"/>
                                </a:lnTo>
                                <a:lnTo>
                                  <a:pt x="8860" y="3589"/>
                                </a:lnTo>
                                <a:lnTo>
                                  <a:pt x="8816" y="3577"/>
                                </a:lnTo>
                                <a:lnTo>
                                  <a:pt x="8770" y="3564"/>
                                </a:lnTo>
                                <a:lnTo>
                                  <a:pt x="8724" y="3552"/>
                                </a:lnTo>
                                <a:lnTo>
                                  <a:pt x="8678" y="3540"/>
                                </a:lnTo>
                                <a:close/>
                                <a:moveTo>
                                  <a:pt x="8790" y="2183"/>
                                </a:moveTo>
                                <a:lnTo>
                                  <a:pt x="8763" y="2154"/>
                                </a:lnTo>
                                <a:lnTo>
                                  <a:pt x="8736" y="2127"/>
                                </a:lnTo>
                                <a:lnTo>
                                  <a:pt x="8708" y="2102"/>
                                </a:lnTo>
                                <a:lnTo>
                                  <a:pt x="8680" y="2080"/>
                                </a:lnTo>
                                <a:lnTo>
                                  <a:pt x="8666" y="2070"/>
                                </a:lnTo>
                                <a:lnTo>
                                  <a:pt x="8650" y="2060"/>
                                </a:lnTo>
                                <a:lnTo>
                                  <a:pt x="8635" y="2051"/>
                                </a:lnTo>
                                <a:lnTo>
                                  <a:pt x="8621" y="2042"/>
                                </a:lnTo>
                                <a:lnTo>
                                  <a:pt x="8605" y="2034"/>
                                </a:lnTo>
                                <a:lnTo>
                                  <a:pt x="8591" y="2027"/>
                                </a:lnTo>
                                <a:lnTo>
                                  <a:pt x="8575" y="2020"/>
                                </a:lnTo>
                                <a:lnTo>
                                  <a:pt x="8560" y="2015"/>
                                </a:lnTo>
                                <a:lnTo>
                                  <a:pt x="8531" y="2005"/>
                                </a:lnTo>
                                <a:lnTo>
                                  <a:pt x="8502" y="1996"/>
                                </a:lnTo>
                                <a:lnTo>
                                  <a:pt x="8473" y="1987"/>
                                </a:lnTo>
                                <a:lnTo>
                                  <a:pt x="8443" y="1979"/>
                                </a:lnTo>
                                <a:lnTo>
                                  <a:pt x="8414" y="1971"/>
                                </a:lnTo>
                                <a:lnTo>
                                  <a:pt x="8385" y="1965"/>
                                </a:lnTo>
                                <a:lnTo>
                                  <a:pt x="8356" y="1960"/>
                                </a:lnTo>
                                <a:lnTo>
                                  <a:pt x="8326" y="1954"/>
                                </a:lnTo>
                                <a:lnTo>
                                  <a:pt x="8296" y="1950"/>
                                </a:lnTo>
                                <a:lnTo>
                                  <a:pt x="8267" y="1946"/>
                                </a:lnTo>
                                <a:lnTo>
                                  <a:pt x="8238" y="1943"/>
                                </a:lnTo>
                                <a:lnTo>
                                  <a:pt x="8208" y="1941"/>
                                </a:lnTo>
                                <a:lnTo>
                                  <a:pt x="8179" y="1940"/>
                                </a:lnTo>
                                <a:lnTo>
                                  <a:pt x="8148" y="1939"/>
                                </a:lnTo>
                                <a:lnTo>
                                  <a:pt x="8119" y="1937"/>
                                </a:lnTo>
                                <a:lnTo>
                                  <a:pt x="8089" y="1939"/>
                                </a:lnTo>
                                <a:lnTo>
                                  <a:pt x="8060" y="1939"/>
                                </a:lnTo>
                                <a:lnTo>
                                  <a:pt x="8030" y="1941"/>
                                </a:lnTo>
                                <a:lnTo>
                                  <a:pt x="8001" y="1943"/>
                                </a:lnTo>
                                <a:lnTo>
                                  <a:pt x="7970" y="1945"/>
                                </a:lnTo>
                                <a:lnTo>
                                  <a:pt x="7941" y="1949"/>
                                </a:lnTo>
                                <a:lnTo>
                                  <a:pt x="7911" y="1953"/>
                                </a:lnTo>
                                <a:lnTo>
                                  <a:pt x="7881" y="1958"/>
                                </a:lnTo>
                                <a:lnTo>
                                  <a:pt x="7852" y="1963"/>
                                </a:lnTo>
                                <a:lnTo>
                                  <a:pt x="7822" y="1969"/>
                                </a:lnTo>
                                <a:lnTo>
                                  <a:pt x="7791" y="1976"/>
                                </a:lnTo>
                                <a:lnTo>
                                  <a:pt x="7761" y="1982"/>
                                </a:lnTo>
                                <a:lnTo>
                                  <a:pt x="7732" y="1990"/>
                                </a:lnTo>
                                <a:lnTo>
                                  <a:pt x="7672" y="2008"/>
                                </a:lnTo>
                                <a:lnTo>
                                  <a:pt x="7612" y="2027"/>
                                </a:lnTo>
                                <a:lnTo>
                                  <a:pt x="7629" y="1951"/>
                                </a:lnTo>
                                <a:lnTo>
                                  <a:pt x="7645" y="1876"/>
                                </a:lnTo>
                                <a:lnTo>
                                  <a:pt x="7660" y="1804"/>
                                </a:lnTo>
                                <a:lnTo>
                                  <a:pt x="7674" y="1733"/>
                                </a:lnTo>
                                <a:lnTo>
                                  <a:pt x="7687" y="1664"/>
                                </a:lnTo>
                                <a:lnTo>
                                  <a:pt x="7699" y="1597"/>
                                </a:lnTo>
                                <a:lnTo>
                                  <a:pt x="7709" y="1532"/>
                                </a:lnTo>
                                <a:lnTo>
                                  <a:pt x="7716" y="1468"/>
                                </a:lnTo>
                                <a:lnTo>
                                  <a:pt x="7722" y="1405"/>
                                </a:lnTo>
                                <a:lnTo>
                                  <a:pt x="7725" y="1344"/>
                                </a:lnTo>
                                <a:lnTo>
                                  <a:pt x="7726" y="1313"/>
                                </a:lnTo>
                                <a:lnTo>
                                  <a:pt x="7726" y="1284"/>
                                </a:lnTo>
                                <a:lnTo>
                                  <a:pt x="7725" y="1254"/>
                                </a:lnTo>
                                <a:lnTo>
                                  <a:pt x="7724" y="1225"/>
                                </a:lnTo>
                                <a:lnTo>
                                  <a:pt x="7722" y="1196"/>
                                </a:lnTo>
                                <a:lnTo>
                                  <a:pt x="7720" y="1168"/>
                                </a:lnTo>
                                <a:lnTo>
                                  <a:pt x="7716" y="1139"/>
                                </a:lnTo>
                                <a:lnTo>
                                  <a:pt x="7712" y="1110"/>
                                </a:lnTo>
                                <a:lnTo>
                                  <a:pt x="7706" y="1082"/>
                                </a:lnTo>
                                <a:lnTo>
                                  <a:pt x="7701" y="1054"/>
                                </a:lnTo>
                                <a:lnTo>
                                  <a:pt x="7694" y="1028"/>
                                </a:lnTo>
                                <a:lnTo>
                                  <a:pt x="7686" y="1000"/>
                                </a:lnTo>
                                <a:lnTo>
                                  <a:pt x="7734" y="1024"/>
                                </a:lnTo>
                                <a:lnTo>
                                  <a:pt x="7782" y="1049"/>
                                </a:lnTo>
                                <a:lnTo>
                                  <a:pt x="7831" y="1072"/>
                                </a:lnTo>
                                <a:lnTo>
                                  <a:pt x="7879" y="1096"/>
                                </a:lnTo>
                                <a:lnTo>
                                  <a:pt x="7927" y="1118"/>
                                </a:lnTo>
                                <a:lnTo>
                                  <a:pt x="7974" y="1142"/>
                                </a:lnTo>
                                <a:lnTo>
                                  <a:pt x="8022" y="1163"/>
                                </a:lnTo>
                                <a:lnTo>
                                  <a:pt x="8069" y="1186"/>
                                </a:lnTo>
                                <a:lnTo>
                                  <a:pt x="8096" y="1198"/>
                                </a:lnTo>
                                <a:lnTo>
                                  <a:pt x="8123" y="1209"/>
                                </a:lnTo>
                                <a:lnTo>
                                  <a:pt x="8148" y="1221"/>
                                </a:lnTo>
                                <a:lnTo>
                                  <a:pt x="8174" y="1233"/>
                                </a:lnTo>
                                <a:lnTo>
                                  <a:pt x="8199" y="1244"/>
                                </a:lnTo>
                                <a:lnTo>
                                  <a:pt x="8222" y="1254"/>
                                </a:lnTo>
                                <a:lnTo>
                                  <a:pt x="8246" y="1264"/>
                                </a:lnTo>
                                <a:lnTo>
                                  <a:pt x="8268" y="1274"/>
                                </a:lnTo>
                                <a:lnTo>
                                  <a:pt x="8291" y="1283"/>
                                </a:lnTo>
                                <a:lnTo>
                                  <a:pt x="8312" y="1292"/>
                                </a:lnTo>
                                <a:lnTo>
                                  <a:pt x="8333" y="1301"/>
                                </a:lnTo>
                                <a:lnTo>
                                  <a:pt x="8356" y="1310"/>
                                </a:lnTo>
                                <a:lnTo>
                                  <a:pt x="8377" y="1319"/>
                                </a:lnTo>
                                <a:lnTo>
                                  <a:pt x="8398" y="1327"/>
                                </a:lnTo>
                                <a:lnTo>
                                  <a:pt x="8419" y="1336"/>
                                </a:lnTo>
                                <a:lnTo>
                                  <a:pt x="8441" y="1344"/>
                                </a:lnTo>
                                <a:lnTo>
                                  <a:pt x="8451" y="1348"/>
                                </a:lnTo>
                                <a:lnTo>
                                  <a:pt x="8462" y="1353"/>
                                </a:lnTo>
                                <a:lnTo>
                                  <a:pt x="8473" y="1355"/>
                                </a:lnTo>
                                <a:lnTo>
                                  <a:pt x="8485" y="1357"/>
                                </a:lnTo>
                                <a:lnTo>
                                  <a:pt x="8529" y="1363"/>
                                </a:lnTo>
                                <a:lnTo>
                                  <a:pt x="8576" y="1369"/>
                                </a:lnTo>
                                <a:lnTo>
                                  <a:pt x="8627" y="1378"/>
                                </a:lnTo>
                                <a:lnTo>
                                  <a:pt x="8681" y="1388"/>
                                </a:lnTo>
                                <a:lnTo>
                                  <a:pt x="8738" y="1401"/>
                                </a:lnTo>
                                <a:lnTo>
                                  <a:pt x="8797" y="1414"/>
                                </a:lnTo>
                                <a:lnTo>
                                  <a:pt x="8858" y="1429"/>
                                </a:lnTo>
                                <a:lnTo>
                                  <a:pt x="8921" y="1446"/>
                                </a:lnTo>
                                <a:lnTo>
                                  <a:pt x="8985" y="1463"/>
                                </a:lnTo>
                                <a:lnTo>
                                  <a:pt x="9049" y="1484"/>
                                </a:lnTo>
                                <a:lnTo>
                                  <a:pt x="9115" y="1506"/>
                                </a:lnTo>
                                <a:lnTo>
                                  <a:pt x="9182" y="1530"/>
                                </a:lnTo>
                                <a:lnTo>
                                  <a:pt x="9249" y="1554"/>
                                </a:lnTo>
                                <a:lnTo>
                                  <a:pt x="9315" y="1582"/>
                                </a:lnTo>
                                <a:lnTo>
                                  <a:pt x="9380" y="1611"/>
                                </a:lnTo>
                                <a:lnTo>
                                  <a:pt x="9445" y="1642"/>
                                </a:lnTo>
                                <a:lnTo>
                                  <a:pt x="9479" y="1660"/>
                                </a:lnTo>
                                <a:lnTo>
                                  <a:pt x="9513" y="1677"/>
                                </a:lnTo>
                                <a:lnTo>
                                  <a:pt x="9546" y="1695"/>
                                </a:lnTo>
                                <a:lnTo>
                                  <a:pt x="9579" y="1714"/>
                                </a:lnTo>
                                <a:lnTo>
                                  <a:pt x="9611" y="1733"/>
                                </a:lnTo>
                                <a:lnTo>
                                  <a:pt x="9643" y="1754"/>
                                </a:lnTo>
                                <a:lnTo>
                                  <a:pt x="9674" y="1774"/>
                                </a:lnTo>
                                <a:lnTo>
                                  <a:pt x="9703" y="1795"/>
                                </a:lnTo>
                                <a:lnTo>
                                  <a:pt x="9732" y="1818"/>
                                </a:lnTo>
                                <a:lnTo>
                                  <a:pt x="9761" y="1839"/>
                                </a:lnTo>
                                <a:lnTo>
                                  <a:pt x="9788" y="1862"/>
                                </a:lnTo>
                                <a:lnTo>
                                  <a:pt x="9815" y="1885"/>
                                </a:lnTo>
                                <a:lnTo>
                                  <a:pt x="9840" y="1909"/>
                                </a:lnTo>
                                <a:lnTo>
                                  <a:pt x="9864" y="1933"/>
                                </a:lnTo>
                                <a:lnTo>
                                  <a:pt x="9888" y="1959"/>
                                </a:lnTo>
                                <a:lnTo>
                                  <a:pt x="9909" y="1983"/>
                                </a:lnTo>
                                <a:lnTo>
                                  <a:pt x="9928" y="2008"/>
                                </a:lnTo>
                                <a:lnTo>
                                  <a:pt x="9946" y="2033"/>
                                </a:lnTo>
                                <a:lnTo>
                                  <a:pt x="9963" y="2057"/>
                                </a:lnTo>
                                <a:lnTo>
                                  <a:pt x="9977" y="2083"/>
                                </a:lnTo>
                                <a:lnTo>
                                  <a:pt x="9992" y="2109"/>
                                </a:lnTo>
                                <a:lnTo>
                                  <a:pt x="10004" y="2136"/>
                                </a:lnTo>
                                <a:lnTo>
                                  <a:pt x="10016" y="2163"/>
                                </a:lnTo>
                                <a:lnTo>
                                  <a:pt x="10027" y="2191"/>
                                </a:lnTo>
                                <a:lnTo>
                                  <a:pt x="10034" y="2219"/>
                                </a:lnTo>
                                <a:lnTo>
                                  <a:pt x="10042" y="2248"/>
                                </a:lnTo>
                                <a:lnTo>
                                  <a:pt x="10047" y="2278"/>
                                </a:lnTo>
                                <a:lnTo>
                                  <a:pt x="10051" y="2308"/>
                                </a:lnTo>
                                <a:lnTo>
                                  <a:pt x="10053" y="2339"/>
                                </a:lnTo>
                                <a:lnTo>
                                  <a:pt x="10055" y="2370"/>
                                </a:lnTo>
                                <a:lnTo>
                                  <a:pt x="10053" y="2401"/>
                                </a:lnTo>
                                <a:lnTo>
                                  <a:pt x="10050" y="2434"/>
                                </a:lnTo>
                                <a:lnTo>
                                  <a:pt x="10046" y="2466"/>
                                </a:lnTo>
                                <a:lnTo>
                                  <a:pt x="10039" y="2499"/>
                                </a:lnTo>
                                <a:lnTo>
                                  <a:pt x="10031" y="2531"/>
                                </a:lnTo>
                                <a:lnTo>
                                  <a:pt x="10021" y="2566"/>
                                </a:lnTo>
                                <a:lnTo>
                                  <a:pt x="10010" y="2601"/>
                                </a:lnTo>
                                <a:lnTo>
                                  <a:pt x="9996" y="2635"/>
                                </a:lnTo>
                                <a:lnTo>
                                  <a:pt x="9981" y="2671"/>
                                </a:lnTo>
                                <a:lnTo>
                                  <a:pt x="9964" y="2708"/>
                                </a:lnTo>
                                <a:lnTo>
                                  <a:pt x="9958" y="2721"/>
                                </a:lnTo>
                                <a:lnTo>
                                  <a:pt x="9954" y="2733"/>
                                </a:lnTo>
                                <a:lnTo>
                                  <a:pt x="9944" y="2731"/>
                                </a:lnTo>
                                <a:lnTo>
                                  <a:pt x="9933" y="2728"/>
                                </a:lnTo>
                                <a:lnTo>
                                  <a:pt x="9921" y="2725"/>
                                </a:lnTo>
                                <a:lnTo>
                                  <a:pt x="9910" y="2723"/>
                                </a:lnTo>
                                <a:lnTo>
                                  <a:pt x="9888" y="2717"/>
                                </a:lnTo>
                                <a:lnTo>
                                  <a:pt x="9865" y="2711"/>
                                </a:lnTo>
                                <a:lnTo>
                                  <a:pt x="9843" y="2704"/>
                                </a:lnTo>
                                <a:lnTo>
                                  <a:pt x="9821" y="2697"/>
                                </a:lnTo>
                                <a:lnTo>
                                  <a:pt x="9798" y="2690"/>
                                </a:lnTo>
                                <a:lnTo>
                                  <a:pt x="9776" y="2684"/>
                                </a:lnTo>
                                <a:lnTo>
                                  <a:pt x="9753" y="2676"/>
                                </a:lnTo>
                                <a:lnTo>
                                  <a:pt x="9731" y="2668"/>
                                </a:lnTo>
                                <a:lnTo>
                                  <a:pt x="9670" y="2646"/>
                                </a:lnTo>
                                <a:lnTo>
                                  <a:pt x="9607" y="2622"/>
                                </a:lnTo>
                                <a:lnTo>
                                  <a:pt x="9543" y="2596"/>
                                </a:lnTo>
                                <a:lnTo>
                                  <a:pt x="9480" y="2569"/>
                                </a:lnTo>
                                <a:lnTo>
                                  <a:pt x="9417" y="2540"/>
                                </a:lnTo>
                                <a:lnTo>
                                  <a:pt x="9353" y="2511"/>
                                </a:lnTo>
                                <a:lnTo>
                                  <a:pt x="9290" y="2480"/>
                                </a:lnTo>
                                <a:lnTo>
                                  <a:pt x="9229" y="2448"/>
                                </a:lnTo>
                                <a:lnTo>
                                  <a:pt x="9168" y="2417"/>
                                </a:lnTo>
                                <a:lnTo>
                                  <a:pt x="9109" y="2385"/>
                                </a:lnTo>
                                <a:lnTo>
                                  <a:pt x="9052" y="2352"/>
                                </a:lnTo>
                                <a:lnTo>
                                  <a:pt x="8997" y="2320"/>
                                </a:lnTo>
                                <a:lnTo>
                                  <a:pt x="8943" y="2287"/>
                                </a:lnTo>
                                <a:lnTo>
                                  <a:pt x="8894" y="2255"/>
                                </a:lnTo>
                                <a:lnTo>
                                  <a:pt x="8846" y="2222"/>
                                </a:lnTo>
                                <a:lnTo>
                                  <a:pt x="8802" y="2191"/>
                                </a:lnTo>
                                <a:lnTo>
                                  <a:pt x="8797" y="2186"/>
                                </a:lnTo>
                                <a:lnTo>
                                  <a:pt x="8790" y="2183"/>
                                </a:lnTo>
                                <a:close/>
                                <a:moveTo>
                                  <a:pt x="7292" y="2166"/>
                                </a:moveTo>
                                <a:lnTo>
                                  <a:pt x="7236" y="2196"/>
                                </a:lnTo>
                                <a:lnTo>
                                  <a:pt x="7181" y="2228"/>
                                </a:lnTo>
                                <a:lnTo>
                                  <a:pt x="7125" y="2261"/>
                                </a:lnTo>
                                <a:lnTo>
                                  <a:pt x="7069" y="2297"/>
                                </a:lnTo>
                                <a:lnTo>
                                  <a:pt x="7014" y="2333"/>
                                </a:lnTo>
                                <a:lnTo>
                                  <a:pt x="6959" y="2372"/>
                                </a:lnTo>
                                <a:lnTo>
                                  <a:pt x="6903" y="2411"/>
                                </a:lnTo>
                                <a:lnTo>
                                  <a:pt x="6847" y="2453"/>
                                </a:lnTo>
                                <a:lnTo>
                                  <a:pt x="6792" y="2495"/>
                                </a:lnTo>
                                <a:lnTo>
                                  <a:pt x="6736" y="2539"/>
                                </a:lnTo>
                                <a:lnTo>
                                  <a:pt x="6681" y="2584"/>
                                </a:lnTo>
                                <a:lnTo>
                                  <a:pt x="6626" y="2631"/>
                                </a:lnTo>
                                <a:lnTo>
                                  <a:pt x="6571" y="2679"/>
                                </a:lnTo>
                                <a:lnTo>
                                  <a:pt x="6515" y="2728"/>
                                </a:lnTo>
                                <a:lnTo>
                                  <a:pt x="6461" y="2779"/>
                                </a:lnTo>
                                <a:lnTo>
                                  <a:pt x="6407" y="2829"/>
                                </a:lnTo>
                                <a:lnTo>
                                  <a:pt x="6383" y="2821"/>
                                </a:lnTo>
                                <a:lnTo>
                                  <a:pt x="6361" y="2813"/>
                                </a:lnTo>
                                <a:lnTo>
                                  <a:pt x="6339" y="2804"/>
                                </a:lnTo>
                                <a:lnTo>
                                  <a:pt x="6316" y="2796"/>
                                </a:lnTo>
                                <a:lnTo>
                                  <a:pt x="6294" y="2787"/>
                                </a:lnTo>
                                <a:lnTo>
                                  <a:pt x="6271" y="2778"/>
                                </a:lnTo>
                                <a:lnTo>
                                  <a:pt x="6249" y="2769"/>
                                </a:lnTo>
                                <a:lnTo>
                                  <a:pt x="6227" y="2760"/>
                                </a:lnTo>
                                <a:lnTo>
                                  <a:pt x="6214" y="2755"/>
                                </a:lnTo>
                                <a:lnTo>
                                  <a:pt x="6202" y="2752"/>
                                </a:lnTo>
                                <a:lnTo>
                                  <a:pt x="6190" y="2750"/>
                                </a:lnTo>
                                <a:lnTo>
                                  <a:pt x="6176" y="2749"/>
                                </a:lnTo>
                                <a:lnTo>
                                  <a:pt x="6163" y="2749"/>
                                </a:lnTo>
                                <a:lnTo>
                                  <a:pt x="6151" y="2750"/>
                                </a:lnTo>
                                <a:lnTo>
                                  <a:pt x="6137" y="2752"/>
                                </a:lnTo>
                                <a:lnTo>
                                  <a:pt x="6124" y="2755"/>
                                </a:lnTo>
                                <a:lnTo>
                                  <a:pt x="6101" y="2763"/>
                                </a:lnTo>
                                <a:lnTo>
                                  <a:pt x="6079" y="2771"/>
                                </a:lnTo>
                                <a:lnTo>
                                  <a:pt x="6057" y="2779"/>
                                </a:lnTo>
                                <a:lnTo>
                                  <a:pt x="6035" y="2787"/>
                                </a:lnTo>
                                <a:lnTo>
                                  <a:pt x="6013" y="2795"/>
                                </a:lnTo>
                                <a:lnTo>
                                  <a:pt x="5991" y="2802"/>
                                </a:lnTo>
                                <a:lnTo>
                                  <a:pt x="5968" y="2810"/>
                                </a:lnTo>
                                <a:lnTo>
                                  <a:pt x="5946" y="2819"/>
                                </a:lnTo>
                                <a:lnTo>
                                  <a:pt x="5926" y="2778"/>
                                </a:lnTo>
                                <a:lnTo>
                                  <a:pt x="5904" y="2735"/>
                                </a:lnTo>
                                <a:lnTo>
                                  <a:pt x="5882" y="2690"/>
                                </a:lnTo>
                                <a:lnTo>
                                  <a:pt x="5860" y="2644"/>
                                </a:lnTo>
                                <a:lnTo>
                                  <a:pt x="5836" y="2597"/>
                                </a:lnTo>
                                <a:lnTo>
                                  <a:pt x="5813" y="2550"/>
                                </a:lnTo>
                                <a:lnTo>
                                  <a:pt x="5789" y="2501"/>
                                </a:lnTo>
                                <a:lnTo>
                                  <a:pt x="5766" y="2453"/>
                                </a:lnTo>
                                <a:lnTo>
                                  <a:pt x="5734" y="2390"/>
                                </a:lnTo>
                                <a:lnTo>
                                  <a:pt x="5704" y="2327"/>
                                </a:lnTo>
                                <a:lnTo>
                                  <a:pt x="5674" y="2266"/>
                                </a:lnTo>
                                <a:lnTo>
                                  <a:pt x="5645" y="2206"/>
                                </a:lnTo>
                                <a:lnTo>
                                  <a:pt x="5616" y="2148"/>
                                </a:lnTo>
                                <a:lnTo>
                                  <a:pt x="5589" y="2094"/>
                                </a:lnTo>
                                <a:lnTo>
                                  <a:pt x="5563" y="2043"/>
                                </a:lnTo>
                                <a:lnTo>
                                  <a:pt x="5538" y="1996"/>
                                </a:lnTo>
                                <a:lnTo>
                                  <a:pt x="5538" y="1995"/>
                                </a:lnTo>
                                <a:lnTo>
                                  <a:pt x="5522" y="1964"/>
                                </a:lnTo>
                                <a:lnTo>
                                  <a:pt x="5505" y="1933"/>
                                </a:lnTo>
                                <a:lnTo>
                                  <a:pt x="5487" y="1903"/>
                                </a:lnTo>
                                <a:lnTo>
                                  <a:pt x="5468" y="1872"/>
                                </a:lnTo>
                                <a:lnTo>
                                  <a:pt x="5450" y="1843"/>
                                </a:lnTo>
                                <a:lnTo>
                                  <a:pt x="5431" y="1814"/>
                                </a:lnTo>
                                <a:lnTo>
                                  <a:pt x="5411" y="1785"/>
                                </a:lnTo>
                                <a:lnTo>
                                  <a:pt x="5391" y="1756"/>
                                </a:lnTo>
                                <a:lnTo>
                                  <a:pt x="5384" y="1716"/>
                                </a:lnTo>
                                <a:lnTo>
                                  <a:pt x="5378" y="1675"/>
                                </a:lnTo>
                                <a:lnTo>
                                  <a:pt x="5374" y="1636"/>
                                </a:lnTo>
                                <a:lnTo>
                                  <a:pt x="5369" y="1597"/>
                                </a:lnTo>
                                <a:lnTo>
                                  <a:pt x="5366" y="1558"/>
                                </a:lnTo>
                                <a:lnTo>
                                  <a:pt x="5364" y="1519"/>
                                </a:lnTo>
                                <a:lnTo>
                                  <a:pt x="5362" y="1482"/>
                                </a:lnTo>
                                <a:lnTo>
                                  <a:pt x="5362" y="1446"/>
                                </a:lnTo>
                                <a:lnTo>
                                  <a:pt x="5362" y="1409"/>
                                </a:lnTo>
                                <a:lnTo>
                                  <a:pt x="5362" y="1373"/>
                                </a:lnTo>
                                <a:lnTo>
                                  <a:pt x="5364" y="1337"/>
                                </a:lnTo>
                                <a:lnTo>
                                  <a:pt x="5366" y="1302"/>
                                </a:lnTo>
                                <a:lnTo>
                                  <a:pt x="5368" y="1267"/>
                                </a:lnTo>
                                <a:lnTo>
                                  <a:pt x="5373" y="1234"/>
                                </a:lnTo>
                                <a:lnTo>
                                  <a:pt x="5377" y="1200"/>
                                </a:lnTo>
                                <a:lnTo>
                                  <a:pt x="5382" y="1168"/>
                                </a:lnTo>
                                <a:lnTo>
                                  <a:pt x="5388" y="1135"/>
                                </a:lnTo>
                                <a:lnTo>
                                  <a:pt x="5395" y="1104"/>
                                </a:lnTo>
                                <a:lnTo>
                                  <a:pt x="5402" y="1072"/>
                                </a:lnTo>
                                <a:lnTo>
                                  <a:pt x="5410" y="1041"/>
                                </a:lnTo>
                                <a:lnTo>
                                  <a:pt x="5419" y="1012"/>
                                </a:lnTo>
                                <a:lnTo>
                                  <a:pt x="5428" y="982"/>
                                </a:lnTo>
                                <a:lnTo>
                                  <a:pt x="5438" y="953"/>
                                </a:lnTo>
                                <a:lnTo>
                                  <a:pt x="5448" y="924"/>
                                </a:lnTo>
                                <a:lnTo>
                                  <a:pt x="5459" y="896"/>
                                </a:lnTo>
                                <a:lnTo>
                                  <a:pt x="5471" y="870"/>
                                </a:lnTo>
                                <a:lnTo>
                                  <a:pt x="5484" y="843"/>
                                </a:lnTo>
                                <a:lnTo>
                                  <a:pt x="5496" y="817"/>
                                </a:lnTo>
                                <a:lnTo>
                                  <a:pt x="5509" y="792"/>
                                </a:lnTo>
                                <a:lnTo>
                                  <a:pt x="5524" y="768"/>
                                </a:lnTo>
                                <a:lnTo>
                                  <a:pt x="5538" y="743"/>
                                </a:lnTo>
                                <a:lnTo>
                                  <a:pt x="5554" y="719"/>
                                </a:lnTo>
                                <a:lnTo>
                                  <a:pt x="5580" y="682"/>
                                </a:lnTo>
                                <a:lnTo>
                                  <a:pt x="5608" y="647"/>
                                </a:lnTo>
                                <a:lnTo>
                                  <a:pt x="5637" y="613"/>
                                </a:lnTo>
                                <a:lnTo>
                                  <a:pt x="5667" y="580"/>
                                </a:lnTo>
                                <a:lnTo>
                                  <a:pt x="5698" y="550"/>
                                </a:lnTo>
                                <a:lnTo>
                                  <a:pt x="5731" y="522"/>
                                </a:lnTo>
                                <a:lnTo>
                                  <a:pt x="5766" y="496"/>
                                </a:lnTo>
                                <a:lnTo>
                                  <a:pt x="5800" y="472"/>
                                </a:lnTo>
                                <a:lnTo>
                                  <a:pt x="5836" y="449"/>
                                </a:lnTo>
                                <a:lnTo>
                                  <a:pt x="5873" y="429"/>
                                </a:lnTo>
                                <a:lnTo>
                                  <a:pt x="5911" y="410"/>
                                </a:lnTo>
                                <a:lnTo>
                                  <a:pt x="5950" y="393"/>
                                </a:lnTo>
                                <a:lnTo>
                                  <a:pt x="5991" y="379"/>
                                </a:lnTo>
                                <a:lnTo>
                                  <a:pt x="6031" y="366"/>
                                </a:lnTo>
                                <a:lnTo>
                                  <a:pt x="6072" y="356"/>
                                </a:lnTo>
                                <a:lnTo>
                                  <a:pt x="6115" y="347"/>
                                </a:lnTo>
                                <a:lnTo>
                                  <a:pt x="6138" y="344"/>
                                </a:lnTo>
                                <a:lnTo>
                                  <a:pt x="6162" y="341"/>
                                </a:lnTo>
                                <a:lnTo>
                                  <a:pt x="6185" y="338"/>
                                </a:lnTo>
                                <a:lnTo>
                                  <a:pt x="6209" y="336"/>
                                </a:lnTo>
                                <a:lnTo>
                                  <a:pt x="6232" y="335"/>
                                </a:lnTo>
                                <a:lnTo>
                                  <a:pt x="6257" y="335"/>
                                </a:lnTo>
                                <a:lnTo>
                                  <a:pt x="6280" y="335"/>
                                </a:lnTo>
                                <a:lnTo>
                                  <a:pt x="6305" y="335"/>
                                </a:lnTo>
                                <a:lnTo>
                                  <a:pt x="6330" y="336"/>
                                </a:lnTo>
                                <a:lnTo>
                                  <a:pt x="6354" y="338"/>
                                </a:lnTo>
                                <a:lnTo>
                                  <a:pt x="6379" y="341"/>
                                </a:lnTo>
                                <a:lnTo>
                                  <a:pt x="6405" y="344"/>
                                </a:lnTo>
                                <a:lnTo>
                                  <a:pt x="6429" y="349"/>
                                </a:lnTo>
                                <a:lnTo>
                                  <a:pt x="6455" y="353"/>
                                </a:lnTo>
                                <a:lnTo>
                                  <a:pt x="6480" y="359"/>
                                </a:lnTo>
                                <a:lnTo>
                                  <a:pt x="6505" y="364"/>
                                </a:lnTo>
                                <a:lnTo>
                                  <a:pt x="6531" y="371"/>
                                </a:lnTo>
                                <a:lnTo>
                                  <a:pt x="6557" y="378"/>
                                </a:lnTo>
                                <a:lnTo>
                                  <a:pt x="6583" y="386"/>
                                </a:lnTo>
                                <a:lnTo>
                                  <a:pt x="6608" y="394"/>
                                </a:lnTo>
                                <a:lnTo>
                                  <a:pt x="6634" y="403"/>
                                </a:lnTo>
                                <a:lnTo>
                                  <a:pt x="6660" y="414"/>
                                </a:lnTo>
                                <a:lnTo>
                                  <a:pt x="6686" y="425"/>
                                </a:lnTo>
                                <a:lnTo>
                                  <a:pt x="6711" y="436"/>
                                </a:lnTo>
                                <a:lnTo>
                                  <a:pt x="6738" y="448"/>
                                </a:lnTo>
                                <a:lnTo>
                                  <a:pt x="6764" y="461"/>
                                </a:lnTo>
                                <a:lnTo>
                                  <a:pt x="6790" y="474"/>
                                </a:lnTo>
                                <a:lnTo>
                                  <a:pt x="6817" y="489"/>
                                </a:lnTo>
                                <a:lnTo>
                                  <a:pt x="6842" y="503"/>
                                </a:lnTo>
                                <a:lnTo>
                                  <a:pt x="6868" y="519"/>
                                </a:lnTo>
                                <a:lnTo>
                                  <a:pt x="6895" y="536"/>
                                </a:lnTo>
                                <a:lnTo>
                                  <a:pt x="6921" y="552"/>
                                </a:lnTo>
                                <a:lnTo>
                                  <a:pt x="6926" y="556"/>
                                </a:lnTo>
                                <a:lnTo>
                                  <a:pt x="6931" y="559"/>
                                </a:lnTo>
                                <a:lnTo>
                                  <a:pt x="6988" y="596"/>
                                </a:lnTo>
                                <a:lnTo>
                                  <a:pt x="7040" y="633"/>
                                </a:lnTo>
                                <a:lnTo>
                                  <a:pt x="7090" y="670"/>
                                </a:lnTo>
                                <a:lnTo>
                                  <a:pt x="7134" y="708"/>
                                </a:lnTo>
                                <a:lnTo>
                                  <a:pt x="7176" y="745"/>
                                </a:lnTo>
                                <a:lnTo>
                                  <a:pt x="7214" y="782"/>
                                </a:lnTo>
                                <a:lnTo>
                                  <a:pt x="7249" y="820"/>
                                </a:lnTo>
                                <a:lnTo>
                                  <a:pt x="7279" y="858"/>
                                </a:lnTo>
                                <a:lnTo>
                                  <a:pt x="7307" y="896"/>
                                </a:lnTo>
                                <a:lnTo>
                                  <a:pt x="7331" y="936"/>
                                </a:lnTo>
                                <a:lnTo>
                                  <a:pt x="7353" y="975"/>
                                </a:lnTo>
                                <a:lnTo>
                                  <a:pt x="7372" y="1014"/>
                                </a:lnTo>
                                <a:lnTo>
                                  <a:pt x="7388" y="1054"/>
                                </a:lnTo>
                                <a:lnTo>
                                  <a:pt x="7402" y="1095"/>
                                </a:lnTo>
                                <a:lnTo>
                                  <a:pt x="7413" y="1136"/>
                                </a:lnTo>
                                <a:lnTo>
                                  <a:pt x="7421" y="1178"/>
                                </a:lnTo>
                                <a:lnTo>
                                  <a:pt x="7428" y="1220"/>
                                </a:lnTo>
                                <a:lnTo>
                                  <a:pt x="7432" y="1263"/>
                                </a:lnTo>
                                <a:lnTo>
                                  <a:pt x="7434" y="1308"/>
                                </a:lnTo>
                                <a:lnTo>
                                  <a:pt x="7434" y="1353"/>
                                </a:lnTo>
                                <a:lnTo>
                                  <a:pt x="7433" y="1398"/>
                                </a:lnTo>
                                <a:lnTo>
                                  <a:pt x="7430" y="1444"/>
                                </a:lnTo>
                                <a:lnTo>
                                  <a:pt x="7425" y="1493"/>
                                </a:lnTo>
                                <a:lnTo>
                                  <a:pt x="7419" y="1541"/>
                                </a:lnTo>
                                <a:lnTo>
                                  <a:pt x="7412" y="1591"/>
                                </a:lnTo>
                                <a:lnTo>
                                  <a:pt x="7403" y="1642"/>
                                </a:lnTo>
                                <a:lnTo>
                                  <a:pt x="7394" y="1693"/>
                                </a:lnTo>
                                <a:lnTo>
                                  <a:pt x="7383" y="1747"/>
                                </a:lnTo>
                                <a:lnTo>
                                  <a:pt x="7360" y="1858"/>
                                </a:lnTo>
                                <a:lnTo>
                                  <a:pt x="7335" y="1973"/>
                                </a:lnTo>
                                <a:lnTo>
                                  <a:pt x="7329" y="1998"/>
                                </a:lnTo>
                                <a:lnTo>
                                  <a:pt x="7324" y="2023"/>
                                </a:lnTo>
                                <a:lnTo>
                                  <a:pt x="7318" y="2047"/>
                                </a:lnTo>
                                <a:lnTo>
                                  <a:pt x="7313" y="2071"/>
                                </a:lnTo>
                                <a:lnTo>
                                  <a:pt x="7308" y="2095"/>
                                </a:lnTo>
                                <a:lnTo>
                                  <a:pt x="7302" y="2119"/>
                                </a:lnTo>
                                <a:lnTo>
                                  <a:pt x="7298" y="2142"/>
                                </a:lnTo>
                                <a:lnTo>
                                  <a:pt x="7292" y="2166"/>
                                </a:lnTo>
                                <a:close/>
                                <a:moveTo>
                                  <a:pt x="5890" y="14206"/>
                                </a:moveTo>
                                <a:lnTo>
                                  <a:pt x="591" y="13326"/>
                                </a:lnTo>
                                <a:lnTo>
                                  <a:pt x="625" y="12953"/>
                                </a:lnTo>
                                <a:lnTo>
                                  <a:pt x="655" y="12592"/>
                                </a:lnTo>
                                <a:lnTo>
                                  <a:pt x="682" y="12246"/>
                                </a:lnTo>
                                <a:lnTo>
                                  <a:pt x="704" y="11911"/>
                                </a:lnTo>
                                <a:lnTo>
                                  <a:pt x="723" y="11588"/>
                                </a:lnTo>
                                <a:lnTo>
                                  <a:pt x="740" y="11278"/>
                                </a:lnTo>
                                <a:lnTo>
                                  <a:pt x="752" y="10978"/>
                                </a:lnTo>
                                <a:lnTo>
                                  <a:pt x="762" y="10687"/>
                                </a:lnTo>
                                <a:lnTo>
                                  <a:pt x="770" y="10406"/>
                                </a:lnTo>
                                <a:lnTo>
                                  <a:pt x="774" y="10135"/>
                                </a:lnTo>
                                <a:lnTo>
                                  <a:pt x="776" y="9873"/>
                                </a:lnTo>
                                <a:lnTo>
                                  <a:pt x="774" y="9617"/>
                                </a:lnTo>
                                <a:lnTo>
                                  <a:pt x="770" y="9371"/>
                                </a:lnTo>
                                <a:lnTo>
                                  <a:pt x="764" y="9130"/>
                                </a:lnTo>
                                <a:lnTo>
                                  <a:pt x="756" y="8896"/>
                                </a:lnTo>
                                <a:lnTo>
                                  <a:pt x="745" y="8667"/>
                                </a:lnTo>
                                <a:lnTo>
                                  <a:pt x="731" y="8444"/>
                                </a:lnTo>
                                <a:lnTo>
                                  <a:pt x="715" y="8227"/>
                                </a:lnTo>
                                <a:lnTo>
                                  <a:pt x="699" y="8012"/>
                                </a:lnTo>
                                <a:lnTo>
                                  <a:pt x="680" y="7801"/>
                                </a:lnTo>
                                <a:lnTo>
                                  <a:pt x="658" y="7594"/>
                                </a:lnTo>
                                <a:lnTo>
                                  <a:pt x="636" y="7389"/>
                                </a:lnTo>
                                <a:lnTo>
                                  <a:pt x="612" y="7185"/>
                                </a:lnTo>
                                <a:lnTo>
                                  <a:pt x="587" y="6983"/>
                                </a:lnTo>
                                <a:lnTo>
                                  <a:pt x="560" y="6782"/>
                                </a:lnTo>
                                <a:lnTo>
                                  <a:pt x="531" y="6581"/>
                                </a:lnTo>
                                <a:lnTo>
                                  <a:pt x="502" y="6379"/>
                                </a:lnTo>
                                <a:lnTo>
                                  <a:pt x="471" y="6177"/>
                                </a:lnTo>
                                <a:lnTo>
                                  <a:pt x="408" y="5768"/>
                                </a:lnTo>
                                <a:lnTo>
                                  <a:pt x="341" y="5348"/>
                                </a:lnTo>
                                <a:lnTo>
                                  <a:pt x="302" y="5110"/>
                                </a:lnTo>
                                <a:lnTo>
                                  <a:pt x="430" y="5080"/>
                                </a:lnTo>
                                <a:lnTo>
                                  <a:pt x="558" y="5049"/>
                                </a:lnTo>
                                <a:lnTo>
                                  <a:pt x="685" y="5017"/>
                                </a:lnTo>
                                <a:lnTo>
                                  <a:pt x="812" y="4984"/>
                                </a:lnTo>
                                <a:lnTo>
                                  <a:pt x="938" y="4949"/>
                                </a:lnTo>
                                <a:lnTo>
                                  <a:pt x="1065" y="4915"/>
                                </a:lnTo>
                                <a:lnTo>
                                  <a:pt x="1190" y="4879"/>
                                </a:lnTo>
                                <a:lnTo>
                                  <a:pt x="1315" y="4842"/>
                                </a:lnTo>
                                <a:lnTo>
                                  <a:pt x="1440" y="4804"/>
                                </a:lnTo>
                                <a:lnTo>
                                  <a:pt x="1564" y="4766"/>
                                </a:lnTo>
                                <a:lnTo>
                                  <a:pt x="1688" y="4726"/>
                                </a:lnTo>
                                <a:lnTo>
                                  <a:pt x="1811" y="4686"/>
                                </a:lnTo>
                                <a:lnTo>
                                  <a:pt x="1935" y="4645"/>
                                </a:lnTo>
                                <a:lnTo>
                                  <a:pt x="2057" y="4603"/>
                                </a:lnTo>
                                <a:lnTo>
                                  <a:pt x="2181" y="4562"/>
                                </a:lnTo>
                                <a:lnTo>
                                  <a:pt x="2303" y="4518"/>
                                </a:lnTo>
                                <a:lnTo>
                                  <a:pt x="2547" y="4431"/>
                                </a:lnTo>
                                <a:lnTo>
                                  <a:pt x="2791" y="4341"/>
                                </a:lnTo>
                                <a:lnTo>
                                  <a:pt x="3032" y="4250"/>
                                </a:lnTo>
                                <a:lnTo>
                                  <a:pt x="3274" y="4157"/>
                                </a:lnTo>
                                <a:lnTo>
                                  <a:pt x="3515" y="4064"/>
                                </a:lnTo>
                                <a:lnTo>
                                  <a:pt x="3755" y="3969"/>
                                </a:lnTo>
                                <a:lnTo>
                                  <a:pt x="3996" y="3874"/>
                                </a:lnTo>
                                <a:lnTo>
                                  <a:pt x="4237" y="3778"/>
                                </a:lnTo>
                                <a:lnTo>
                                  <a:pt x="4347" y="3735"/>
                                </a:lnTo>
                                <a:lnTo>
                                  <a:pt x="4458" y="3690"/>
                                </a:lnTo>
                                <a:lnTo>
                                  <a:pt x="4569" y="3646"/>
                                </a:lnTo>
                                <a:lnTo>
                                  <a:pt x="4680" y="3602"/>
                                </a:lnTo>
                                <a:lnTo>
                                  <a:pt x="4791" y="3559"/>
                                </a:lnTo>
                                <a:lnTo>
                                  <a:pt x="4901" y="3515"/>
                                </a:lnTo>
                                <a:lnTo>
                                  <a:pt x="5012" y="3471"/>
                                </a:lnTo>
                                <a:lnTo>
                                  <a:pt x="5124" y="3429"/>
                                </a:lnTo>
                                <a:lnTo>
                                  <a:pt x="5235" y="3385"/>
                                </a:lnTo>
                                <a:lnTo>
                                  <a:pt x="5347" y="3343"/>
                                </a:lnTo>
                                <a:lnTo>
                                  <a:pt x="5458" y="3300"/>
                                </a:lnTo>
                                <a:lnTo>
                                  <a:pt x="5570" y="3258"/>
                                </a:lnTo>
                                <a:lnTo>
                                  <a:pt x="5682" y="3216"/>
                                </a:lnTo>
                                <a:lnTo>
                                  <a:pt x="5794" y="3174"/>
                                </a:lnTo>
                                <a:lnTo>
                                  <a:pt x="5907" y="3134"/>
                                </a:lnTo>
                                <a:lnTo>
                                  <a:pt x="6019" y="3093"/>
                                </a:lnTo>
                                <a:lnTo>
                                  <a:pt x="6024" y="3247"/>
                                </a:lnTo>
                                <a:lnTo>
                                  <a:pt x="6030" y="3451"/>
                                </a:lnTo>
                                <a:lnTo>
                                  <a:pt x="6036" y="3699"/>
                                </a:lnTo>
                                <a:lnTo>
                                  <a:pt x="6042" y="3987"/>
                                </a:lnTo>
                                <a:lnTo>
                                  <a:pt x="6048" y="4311"/>
                                </a:lnTo>
                                <a:lnTo>
                                  <a:pt x="6051" y="4665"/>
                                </a:lnTo>
                                <a:lnTo>
                                  <a:pt x="6051" y="4852"/>
                                </a:lnTo>
                                <a:lnTo>
                                  <a:pt x="6052" y="5045"/>
                                </a:lnTo>
                                <a:lnTo>
                                  <a:pt x="6051" y="5243"/>
                                </a:lnTo>
                                <a:lnTo>
                                  <a:pt x="6050" y="5446"/>
                                </a:lnTo>
                                <a:lnTo>
                                  <a:pt x="6049" y="5652"/>
                                </a:lnTo>
                                <a:lnTo>
                                  <a:pt x="6045" y="5863"/>
                                </a:lnTo>
                                <a:lnTo>
                                  <a:pt x="6042" y="6077"/>
                                </a:lnTo>
                                <a:lnTo>
                                  <a:pt x="6036" y="6292"/>
                                </a:lnTo>
                                <a:lnTo>
                                  <a:pt x="6031" y="6509"/>
                                </a:lnTo>
                                <a:lnTo>
                                  <a:pt x="6023" y="6729"/>
                                </a:lnTo>
                                <a:lnTo>
                                  <a:pt x="6015" y="6947"/>
                                </a:lnTo>
                                <a:lnTo>
                                  <a:pt x="6005" y="7167"/>
                                </a:lnTo>
                                <a:lnTo>
                                  <a:pt x="5993" y="7386"/>
                                </a:lnTo>
                                <a:lnTo>
                                  <a:pt x="5980" y="7604"/>
                                </a:lnTo>
                                <a:lnTo>
                                  <a:pt x="5966" y="7820"/>
                                </a:lnTo>
                                <a:lnTo>
                                  <a:pt x="5950" y="8033"/>
                                </a:lnTo>
                                <a:lnTo>
                                  <a:pt x="5932" y="8244"/>
                                </a:lnTo>
                                <a:lnTo>
                                  <a:pt x="5912" y="8451"/>
                                </a:lnTo>
                                <a:lnTo>
                                  <a:pt x="5891" y="8655"/>
                                </a:lnTo>
                                <a:lnTo>
                                  <a:pt x="5867" y="8853"/>
                                </a:lnTo>
                                <a:lnTo>
                                  <a:pt x="5867" y="8854"/>
                                </a:lnTo>
                                <a:lnTo>
                                  <a:pt x="5847" y="9028"/>
                                </a:lnTo>
                                <a:lnTo>
                                  <a:pt x="5828" y="9202"/>
                                </a:lnTo>
                                <a:lnTo>
                                  <a:pt x="5811" y="9375"/>
                                </a:lnTo>
                                <a:lnTo>
                                  <a:pt x="5797" y="9549"/>
                                </a:lnTo>
                                <a:lnTo>
                                  <a:pt x="5785" y="9723"/>
                                </a:lnTo>
                                <a:lnTo>
                                  <a:pt x="5773" y="9896"/>
                                </a:lnTo>
                                <a:lnTo>
                                  <a:pt x="5764" y="10069"/>
                                </a:lnTo>
                                <a:lnTo>
                                  <a:pt x="5757" y="10240"/>
                                </a:lnTo>
                                <a:lnTo>
                                  <a:pt x="5751" y="10411"/>
                                </a:lnTo>
                                <a:lnTo>
                                  <a:pt x="5747" y="10581"/>
                                </a:lnTo>
                                <a:lnTo>
                                  <a:pt x="5743" y="10749"/>
                                </a:lnTo>
                                <a:lnTo>
                                  <a:pt x="5742" y="10916"/>
                                </a:lnTo>
                                <a:lnTo>
                                  <a:pt x="5741" y="11082"/>
                                </a:lnTo>
                                <a:lnTo>
                                  <a:pt x="5741" y="11245"/>
                                </a:lnTo>
                                <a:lnTo>
                                  <a:pt x="5743" y="11407"/>
                                </a:lnTo>
                                <a:lnTo>
                                  <a:pt x="5745" y="11566"/>
                                </a:lnTo>
                                <a:lnTo>
                                  <a:pt x="5749" y="11723"/>
                                </a:lnTo>
                                <a:lnTo>
                                  <a:pt x="5753" y="11877"/>
                                </a:lnTo>
                                <a:lnTo>
                                  <a:pt x="5758" y="12029"/>
                                </a:lnTo>
                                <a:lnTo>
                                  <a:pt x="5763" y="12178"/>
                                </a:lnTo>
                                <a:lnTo>
                                  <a:pt x="5770" y="12323"/>
                                </a:lnTo>
                                <a:lnTo>
                                  <a:pt x="5777" y="12466"/>
                                </a:lnTo>
                                <a:lnTo>
                                  <a:pt x="5783" y="12605"/>
                                </a:lnTo>
                                <a:lnTo>
                                  <a:pt x="5791" y="12740"/>
                                </a:lnTo>
                                <a:lnTo>
                                  <a:pt x="5807" y="13000"/>
                                </a:lnTo>
                                <a:lnTo>
                                  <a:pt x="5824" y="13243"/>
                                </a:lnTo>
                                <a:lnTo>
                                  <a:pt x="5839" y="13468"/>
                                </a:lnTo>
                                <a:lnTo>
                                  <a:pt x="5854" y="13676"/>
                                </a:lnTo>
                                <a:lnTo>
                                  <a:pt x="5860" y="13755"/>
                                </a:lnTo>
                                <a:lnTo>
                                  <a:pt x="5865" y="13833"/>
                                </a:lnTo>
                                <a:lnTo>
                                  <a:pt x="5871" y="13905"/>
                                </a:lnTo>
                                <a:lnTo>
                                  <a:pt x="5875" y="13974"/>
                                </a:lnTo>
                                <a:lnTo>
                                  <a:pt x="5880" y="14038"/>
                                </a:lnTo>
                                <a:lnTo>
                                  <a:pt x="5884" y="14098"/>
                                </a:lnTo>
                                <a:lnTo>
                                  <a:pt x="5886" y="14154"/>
                                </a:lnTo>
                                <a:lnTo>
                                  <a:pt x="5890" y="14206"/>
                                </a:lnTo>
                                <a:close/>
                                <a:moveTo>
                                  <a:pt x="4833" y="3238"/>
                                </a:moveTo>
                                <a:lnTo>
                                  <a:pt x="4823" y="3200"/>
                                </a:lnTo>
                                <a:lnTo>
                                  <a:pt x="4811" y="3164"/>
                                </a:lnTo>
                                <a:lnTo>
                                  <a:pt x="4797" y="3130"/>
                                </a:lnTo>
                                <a:lnTo>
                                  <a:pt x="4783" y="3097"/>
                                </a:lnTo>
                                <a:lnTo>
                                  <a:pt x="4766" y="3067"/>
                                </a:lnTo>
                                <a:lnTo>
                                  <a:pt x="4749" y="3038"/>
                                </a:lnTo>
                                <a:lnTo>
                                  <a:pt x="4729" y="3010"/>
                                </a:lnTo>
                                <a:lnTo>
                                  <a:pt x="4709" y="2984"/>
                                </a:lnTo>
                                <a:lnTo>
                                  <a:pt x="4687" y="2960"/>
                                </a:lnTo>
                                <a:lnTo>
                                  <a:pt x="4664" y="2937"/>
                                </a:lnTo>
                                <a:lnTo>
                                  <a:pt x="4640" y="2916"/>
                                </a:lnTo>
                                <a:lnTo>
                                  <a:pt x="4614" y="2895"/>
                                </a:lnTo>
                                <a:lnTo>
                                  <a:pt x="4587" y="2878"/>
                                </a:lnTo>
                                <a:lnTo>
                                  <a:pt x="4560" y="2860"/>
                                </a:lnTo>
                                <a:lnTo>
                                  <a:pt x="4531" y="2843"/>
                                </a:lnTo>
                                <a:lnTo>
                                  <a:pt x="4501" y="2827"/>
                                </a:lnTo>
                                <a:lnTo>
                                  <a:pt x="4471" y="2814"/>
                                </a:lnTo>
                                <a:lnTo>
                                  <a:pt x="4439" y="2799"/>
                                </a:lnTo>
                                <a:lnTo>
                                  <a:pt x="4407" y="2787"/>
                                </a:lnTo>
                                <a:lnTo>
                                  <a:pt x="4373" y="2776"/>
                                </a:lnTo>
                                <a:lnTo>
                                  <a:pt x="4340" y="2764"/>
                                </a:lnTo>
                                <a:lnTo>
                                  <a:pt x="4304" y="2753"/>
                                </a:lnTo>
                                <a:lnTo>
                                  <a:pt x="4269" y="2744"/>
                                </a:lnTo>
                                <a:lnTo>
                                  <a:pt x="4233" y="2734"/>
                                </a:lnTo>
                                <a:lnTo>
                                  <a:pt x="4159" y="2717"/>
                                </a:lnTo>
                                <a:lnTo>
                                  <a:pt x="4083" y="2702"/>
                                </a:lnTo>
                                <a:lnTo>
                                  <a:pt x="4006" y="2687"/>
                                </a:lnTo>
                                <a:lnTo>
                                  <a:pt x="3927" y="2672"/>
                                </a:lnTo>
                                <a:lnTo>
                                  <a:pt x="3851" y="2658"/>
                                </a:lnTo>
                                <a:lnTo>
                                  <a:pt x="3773" y="2643"/>
                                </a:lnTo>
                                <a:lnTo>
                                  <a:pt x="3696" y="2627"/>
                                </a:lnTo>
                                <a:lnTo>
                                  <a:pt x="3619" y="2609"/>
                                </a:lnTo>
                                <a:lnTo>
                                  <a:pt x="3581" y="2599"/>
                                </a:lnTo>
                                <a:lnTo>
                                  <a:pt x="3544" y="2587"/>
                                </a:lnTo>
                                <a:lnTo>
                                  <a:pt x="3506" y="2575"/>
                                </a:lnTo>
                                <a:lnTo>
                                  <a:pt x="3470" y="2563"/>
                                </a:lnTo>
                                <a:lnTo>
                                  <a:pt x="3433" y="2549"/>
                                </a:lnTo>
                                <a:lnTo>
                                  <a:pt x="3397" y="2535"/>
                                </a:lnTo>
                                <a:lnTo>
                                  <a:pt x="3363" y="2519"/>
                                </a:lnTo>
                                <a:lnTo>
                                  <a:pt x="3328" y="2502"/>
                                </a:lnTo>
                                <a:lnTo>
                                  <a:pt x="3294" y="2484"/>
                                </a:lnTo>
                                <a:lnTo>
                                  <a:pt x="3262" y="2465"/>
                                </a:lnTo>
                                <a:lnTo>
                                  <a:pt x="3230" y="2444"/>
                                </a:lnTo>
                                <a:lnTo>
                                  <a:pt x="3199" y="2423"/>
                                </a:lnTo>
                                <a:lnTo>
                                  <a:pt x="3170" y="2398"/>
                                </a:lnTo>
                                <a:lnTo>
                                  <a:pt x="3141" y="2373"/>
                                </a:lnTo>
                                <a:lnTo>
                                  <a:pt x="3114" y="2345"/>
                                </a:lnTo>
                                <a:lnTo>
                                  <a:pt x="3087" y="2317"/>
                                </a:lnTo>
                                <a:lnTo>
                                  <a:pt x="3063" y="2286"/>
                                </a:lnTo>
                                <a:lnTo>
                                  <a:pt x="3039" y="2253"/>
                                </a:lnTo>
                                <a:lnTo>
                                  <a:pt x="3017" y="2219"/>
                                </a:lnTo>
                                <a:lnTo>
                                  <a:pt x="2997" y="2182"/>
                                </a:lnTo>
                                <a:lnTo>
                                  <a:pt x="2977" y="2142"/>
                                </a:lnTo>
                                <a:lnTo>
                                  <a:pt x="2961" y="2102"/>
                                </a:lnTo>
                                <a:lnTo>
                                  <a:pt x="2945" y="2058"/>
                                </a:lnTo>
                                <a:lnTo>
                                  <a:pt x="2930" y="2012"/>
                                </a:lnTo>
                                <a:lnTo>
                                  <a:pt x="2933" y="1952"/>
                                </a:lnTo>
                                <a:lnTo>
                                  <a:pt x="2936" y="1894"/>
                                </a:lnTo>
                                <a:lnTo>
                                  <a:pt x="2941" y="1838"/>
                                </a:lnTo>
                                <a:lnTo>
                                  <a:pt x="2947" y="1784"/>
                                </a:lnTo>
                                <a:lnTo>
                                  <a:pt x="2956" y="1732"/>
                                </a:lnTo>
                                <a:lnTo>
                                  <a:pt x="2966" y="1683"/>
                                </a:lnTo>
                                <a:lnTo>
                                  <a:pt x="2979" y="1635"/>
                                </a:lnTo>
                                <a:lnTo>
                                  <a:pt x="2992" y="1590"/>
                                </a:lnTo>
                                <a:lnTo>
                                  <a:pt x="3007" y="1546"/>
                                </a:lnTo>
                                <a:lnTo>
                                  <a:pt x="3023" y="1506"/>
                                </a:lnTo>
                                <a:lnTo>
                                  <a:pt x="3041" y="1467"/>
                                </a:lnTo>
                                <a:lnTo>
                                  <a:pt x="3061" y="1430"/>
                                </a:lnTo>
                                <a:lnTo>
                                  <a:pt x="3082" y="1395"/>
                                </a:lnTo>
                                <a:lnTo>
                                  <a:pt x="3104" y="1363"/>
                                </a:lnTo>
                                <a:lnTo>
                                  <a:pt x="3127" y="1331"/>
                                </a:lnTo>
                                <a:lnTo>
                                  <a:pt x="3152" y="1302"/>
                                </a:lnTo>
                                <a:lnTo>
                                  <a:pt x="3173" y="1279"/>
                                </a:lnTo>
                                <a:lnTo>
                                  <a:pt x="3196" y="1257"/>
                                </a:lnTo>
                                <a:lnTo>
                                  <a:pt x="3219" y="1237"/>
                                </a:lnTo>
                                <a:lnTo>
                                  <a:pt x="3244" y="1218"/>
                                </a:lnTo>
                                <a:lnTo>
                                  <a:pt x="3270" y="1200"/>
                                </a:lnTo>
                                <a:lnTo>
                                  <a:pt x="3295" y="1184"/>
                                </a:lnTo>
                                <a:lnTo>
                                  <a:pt x="3322" y="1169"/>
                                </a:lnTo>
                                <a:lnTo>
                                  <a:pt x="3349" y="1155"/>
                                </a:lnTo>
                                <a:lnTo>
                                  <a:pt x="3377" y="1142"/>
                                </a:lnTo>
                                <a:lnTo>
                                  <a:pt x="3406" y="1131"/>
                                </a:lnTo>
                                <a:lnTo>
                                  <a:pt x="3436" y="1121"/>
                                </a:lnTo>
                                <a:lnTo>
                                  <a:pt x="3465" y="1112"/>
                                </a:lnTo>
                                <a:lnTo>
                                  <a:pt x="3497" y="1104"/>
                                </a:lnTo>
                                <a:lnTo>
                                  <a:pt x="3528" y="1097"/>
                                </a:lnTo>
                                <a:lnTo>
                                  <a:pt x="3559" y="1091"/>
                                </a:lnTo>
                                <a:lnTo>
                                  <a:pt x="3592" y="1087"/>
                                </a:lnTo>
                                <a:lnTo>
                                  <a:pt x="3627" y="1082"/>
                                </a:lnTo>
                                <a:lnTo>
                                  <a:pt x="3662" y="1080"/>
                                </a:lnTo>
                                <a:lnTo>
                                  <a:pt x="3698" y="1079"/>
                                </a:lnTo>
                                <a:lnTo>
                                  <a:pt x="3734" y="1080"/>
                                </a:lnTo>
                                <a:lnTo>
                                  <a:pt x="3771" y="1081"/>
                                </a:lnTo>
                                <a:lnTo>
                                  <a:pt x="3808" y="1084"/>
                                </a:lnTo>
                                <a:lnTo>
                                  <a:pt x="3845" y="1087"/>
                                </a:lnTo>
                                <a:lnTo>
                                  <a:pt x="3883" y="1093"/>
                                </a:lnTo>
                                <a:lnTo>
                                  <a:pt x="3921" y="1098"/>
                                </a:lnTo>
                                <a:lnTo>
                                  <a:pt x="3959" y="1105"/>
                                </a:lnTo>
                                <a:lnTo>
                                  <a:pt x="3997" y="1114"/>
                                </a:lnTo>
                                <a:lnTo>
                                  <a:pt x="4035" y="1123"/>
                                </a:lnTo>
                                <a:lnTo>
                                  <a:pt x="4074" y="1134"/>
                                </a:lnTo>
                                <a:lnTo>
                                  <a:pt x="4112" y="1145"/>
                                </a:lnTo>
                                <a:lnTo>
                                  <a:pt x="4152" y="1158"/>
                                </a:lnTo>
                                <a:lnTo>
                                  <a:pt x="4191" y="1171"/>
                                </a:lnTo>
                                <a:lnTo>
                                  <a:pt x="4231" y="1187"/>
                                </a:lnTo>
                                <a:lnTo>
                                  <a:pt x="4271" y="1203"/>
                                </a:lnTo>
                                <a:lnTo>
                                  <a:pt x="4312" y="1220"/>
                                </a:lnTo>
                                <a:lnTo>
                                  <a:pt x="4351" y="1239"/>
                                </a:lnTo>
                                <a:lnTo>
                                  <a:pt x="4391" y="1258"/>
                                </a:lnTo>
                                <a:lnTo>
                                  <a:pt x="4430" y="1279"/>
                                </a:lnTo>
                                <a:lnTo>
                                  <a:pt x="4471" y="1301"/>
                                </a:lnTo>
                                <a:lnTo>
                                  <a:pt x="4510" y="1323"/>
                                </a:lnTo>
                                <a:lnTo>
                                  <a:pt x="4549" y="1347"/>
                                </a:lnTo>
                                <a:lnTo>
                                  <a:pt x="4587" y="1372"/>
                                </a:lnTo>
                                <a:lnTo>
                                  <a:pt x="4625" y="1397"/>
                                </a:lnTo>
                                <a:lnTo>
                                  <a:pt x="4663" y="1423"/>
                                </a:lnTo>
                                <a:lnTo>
                                  <a:pt x="4701" y="1450"/>
                                </a:lnTo>
                                <a:lnTo>
                                  <a:pt x="4738" y="1479"/>
                                </a:lnTo>
                                <a:lnTo>
                                  <a:pt x="4774" y="1508"/>
                                </a:lnTo>
                                <a:lnTo>
                                  <a:pt x="4810" y="1539"/>
                                </a:lnTo>
                                <a:lnTo>
                                  <a:pt x="4846" y="1569"/>
                                </a:lnTo>
                                <a:lnTo>
                                  <a:pt x="4880" y="1601"/>
                                </a:lnTo>
                                <a:lnTo>
                                  <a:pt x="4915" y="1634"/>
                                </a:lnTo>
                                <a:lnTo>
                                  <a:pt x="4948" y="1666"/>
                                </a:lnTo>
                                <a:lnTo>
                                  <a:pt x="4981" y="1701"/>
                                </a:lnTo>
                                <a:lnTo>
                                  <a:pt x="5013" y="1736"/>
                                </a:lnTo>
                                <a:lnTo>
                                  <a:pt x="5045" y="1772"/>
                                </a:lnTo>
                                <a:lnTo>
                                  <a:pt x="5075" y="1809"/>
                                </a:lnTo>
                                <a:lnTo>
                                  <a:pt x="5105" y="1846"/>
                                </a:lnTo>
                                <a:lnTo>
                                  <a:pt x="5134" y="1884"/>
                                </a:lnTo>
                                <a:lnTo>
                                  <a:pt x="5162" y="1923"/>
                                </a:lnTo>
                                <a:lnTo>
                                  <a:pt x="5189" y="1962"/>
                                </a:lnTo>
                                <a:lnTo>
                                  <a:pt x="5216" y="2002"/>
                                </a:lnTo>
                                <a:lnTo>
                                  <a:pt x="5241" y="2044"/>
                                </a:lnTo>
                                <a:lnTo>
                                  <a:pt x="5265" y="2085"/>
                                </a:lnTo>
                                <a:lnTo>
                                  <a:pt x="5289" y="2128"/>
                                </a:lnTo>
                                <a:lnTo>
                                  <a:pt x="5312" y="2174"/>
                                </a:lnTo>
                                <a:lnTo>
                                  <a:pt x="5338" y="2224"/>
                                </a:lnTo>
                                <a:lnTo>
                                  <a:pt x="5365" y="2278"/>
                                </a:lnTo>
                                <a:lnTo>
                                  <a:pt x="5393" y="2334"/>
                                </a:lnTo>
                                <a:lnTo>
                                  <a:pt x="5422" y="2392"/>
                                </a:lnTo>
                                <a:lnTo>
                                  <a:pt x="5452" y="2453"/>
                                </a:lnTo>
                                <a:lnTo>
                                  <a:pt x="5482" y="2514"/>
                                </a:lnTo>
                                <a:lnTo>
                                  <a:pt x="5513" y="2577"/>
                                </a:lnTo>
                                <a:lnTo>
                                  <a:pt x="5534" y="2622"/>
                                </a:lnTo>
                                <a:lnTo>
                                  <a:pt x="5556" y="2666"/>
                                </a:lnTo>
                                <a:lnTo>
                                  <a:pt x="5578" y="2709"/>
                                </a:lnTo>
                                <a:lnTo>
                                  <a:pt x="5599" y="2753"/>
                                </a:lnTo>
                                <a:lnTo>
                                  <a:pt x="5619" y="2796"/>
                                </a:lnTo>
                                <a:lnTo>
                                  <a:pt x="5640" y="2837"/>
                                </a:lnTo>
                                <a:lnTo>
                                  <a:pt x="5660" y="2878"/>
                                </a:lnTo>
                                <a:lnTo>
                                  <a:pt x="5679" y="2916"/>
                                </a:lnTo>
                                <a:lnTo>
                                  <a:pt x="5626" y="2936"/>
                                </a:lnTo>
                                <a:lnTo>
                                  <a:pt x="5573" y="2955"/>
                                </a:lnTo>
                                <a:lnTo>
                                  <a:pt x="5520" y="2975"/>
                                </a:lnTo>
                                <a:lnTo>
                                  <a:pt x="5467" y="2995"/>
                                </a:lnTo>
                                <a:lnTo>
                                  <a:pt x="5414" y="3014"/>
                                </a:lnTo>
                                <a:lnTo>
                                  <a:pt x="5362" y="3034"/>
                                </a:lnTo>
                                <a:lnTo>
                                  <a:pt x="5309" y="3055"/>
                                </a:lnTo>
                                <a:lnTo>
                                  <a:pt x="5255" y="3075"/>
                                </a:lnTo>
                                <a:lnTo>
                                  <a:pt x="5203" y="3095"/>
                                </a:lnTo>
                                <a:lnTo>
                                  <a:pt x="5150" y="3115"/>
                                </a:lnTo>
                                <a:lnTo>
                                  <a:pt x="5097" y="3136"/>
                                </a:lnTo>
                                <a:lnTo>
                                  <a:pt x="5045" y="3157"/>
                                </a:lnTo>
                                <a:lnTo>
                                  <a:pt x="4991" y="3177"/>
                                </a:lnTo>
                                <a:lnTo>
                                  <a:pt x="4938" y="3197"/>
                                </a:lnTo>
                                <a:lnTo>
                                  <a:pt x="4886" y="3218"/>
                                </a:lnTo>
                                <a:lnTo>
                                  <a:pt x="4833" y="3238"/>
                                </a:lnTo>
                                <a:close/>
                                <a:moveTo>
                                  <a:pt x="11179" y="4264"/>
                                </a:moveTo>
                                <a:lnTo>
                                  <a:pt x="11198" y="4232"/>
                                </a:lnTo>
                                <a:lnTo>
                                  <a:pt x="11215" y="4201"/>
                                </a:lnTo>
                                <a:lnTo>
                                  <a:pt x="11232" y="4169"/>
                                </a:lnTo>
                                <a:lnTo>
                                  <a:pt x="11248" y="4139"/>
                                </a:lnTo>
                                <a:lnTo>
                                  <a:pt x="11262" y="4109"/>
                                </a:lnTo>
                                <a:lnTo>
                                  <a:pt x="11275" y="4079"/>
                                </a:lnTo>
                                <a:lnTo>
                                  <a:pt x="11287" y="4048"/>
                                </a:lnTo>
                                <a:lnTo>
                                  <a:pt x="11298" y="4019"/>
                                </a:lnTo>
                                <a:lnTo>
                                  <a:pt x="11308" y="3991"/>
                                </a:lnTo>
                                <a:lnTo>
                                  <a:pt x="11318" y="3962"/>
                                </a:lnTo>
                                <a:lnTo>
                                  <a:pt x="11326" y="3934"/>
                                </a:lnTo>
                                <a:lnTo>
                                  <a:pt x="11333" y="3906"/>
                                </a:lnTo>
                                <a:lnTo>
                                  <a:pt x="11339" y="3879"/>
                                </a:lnTo>
                                <a:lnTo>
                                  <a:pt x="11345" y="3851"/>
                                </a:lnTo>
                                <a:lnTo>
                                  <a:pt x="11350" y="3825"/>
                                </a:lnTo>
                                <a:lnTo>
                                  <a:pt x="11353" y="3799"/>
                                </a:lnTo>
                                <a:lnTo>
                                  <a:pt x="11356" y="3768"/>
                                </a:lnTo>
                                <a:lnTo>
                                  <a:pt x="11357" y="3739"/>
                                </a:lnTo>
                                <a:lnTo>
                                  <a:pt x="11358" y="3710"/>
                                </a:lnTo>
                                <a:lnTo>
                                  <a:pt x="11357" y="3681"/>
                                </a:lnTo>
                                <a:lnTo>
                                  <a:pt x="11356" y="3653"/>
                                </a:lnTo>
                                <a:lnTo>
                                  <a:pt x="11354" y="3625"/>
                                </a:lnTo>
                                <a:lnTo>
                                  <a:pt x="11351" y="3598"/>
                                </a:lnTo>
                                <a:lnTo>
                                  <a:pt x="11346" y="3571"/>
                                </a:lnTo>
                                <a:lnTo>
                                  <a:pt x="11341" y="3544"/>
                                </a:lnTo>
                                <a:lnTo>
                                  <a:pt x="11334" y="3518"/>
                                </a:lnTo>
                                <a:lnTo>
                                  <a:pt x="11326" y="3494"/>
                                </a:lnTo>
                                <a:lnTo>
                                  <a:pt x="11317" y="3468"/>
                                </a:lnTo>
                                <a:lnTo>
                                  <a:pt x="11308" y="3443"/>
                                </a:lnTo>
                                <a:lnTo>
                                  <a:pt x="11298" y="3420"/>
                                </a:lnTo>
                                <a:lnTo>
                                  <a:pt x="11287" y="3396"/>
                                </a:lnTo>
                                <a:lnTo>
                                  <a:pt x="11275" y="3373"/>
                                </a:lnTo>
                                <a:lnTo>
                                  <a:pt x="11262" y="3350"/>
                                </a:lnTo>
                                <a:lnTo>
                                  <a:pt x="11249" y="3329"/>
                                </a:lnTo>
                                <a:lnTo>
                                  <a:pt x="11235" y="3309"/>
                                </a:lnTo>
                                <a:lnTo>
                                  <a:pt x="11221" y="3288"/>
                                </a:lnTo>
                                <a:lnTo>
                                  <a:pt x="11206" y="3267"/>
                                </a:lnTo>
                                <a:lnTo>
                                  <a:pt x="11191" y="3248"/>
                                </a:lnTo>
                                <a:lnTo>
                                  <a:pt x="11174" y="3229"/>
                                </a:lnTo>
                                <a:lnTo>
                                  <a:pt x="11157" y="3210"/>
                                </a:lnTo>
                                <a:lnTo>
                                  <a:pt x="11139" y="3192"/>
                                </a:lnTo>
                                <a:lnTo>
                                  <a:pt x="11121" y="3174"/>
                                </a:lnTo>
                                <a:lnTo>
                                  <a:pt x="11102" y="3157"/>
                                </a:lnTo>
                                <a:lnTo>
                                  <a:pt x="11083" y="3140"/>
                                </a:lnTo>
                                <a:lnTo>
                                  <a:pt x="11064" y="3123"/>
                                </a:lnTo>
                                <a:lnTo>
                                  <a:pt x="11044" y="3107"/>
                                </a:lnTo>
                                <a:lnTo>
                                  <a:pt x="11023" y="3092"/>
                                </a:lnTo>
                                <a:lnTo>
                                  <a:pt x="11003" y="3076"/>
                                </a:lnTo>
                                <a:lnTo>
                                  <a:pt x="10960" y="3047"/>
                                </a:lnTo>
                                <a:lnTo>
                                  <a:pt x="10916" y="3020"/>
                                </a:lnTo>
                                <a:lnTo>
                                  <a:pt x="10870" y="2994"/>
                                </a:lnTo>
                                <a:lnTo>
                                  <a:pt x="10825" y="2969"/>
                                </a:lnTo>
                                <a:lnTo>
                                  <a:pt x="10778" y="2947"/>
                                </a:lnTo>
                                <a:lnTo>
                                  <a:pt x="10729" y="2926"/>
                                </a:lnTo>
                                <a:lnTo>
                                  <a:pt x="10680" y="2906"/>
                                </a:lnTo>
                                <a:lnTo>
                                  <a:pt x="10631" y="2886"/>
                                </a:lnTo>
                                <a:lnTo>
                                  <a:pt x="10582" y="2870"/>
                                </a:lnTo>
                                <a:lnTo>
                                  <a:pt x="10532" y="2853"/>
                                </a:lnTo>
                                <a:lnTo>
                                  <a:pt x="10483" y="2838"/>
                                </a:lnTo>
                                <a:lnTo>
                                  <a:pt x="10434" y="2824"/>
                                </a:lnTo>
                                <a:lnTo>
                                  <a:pt x="10385" y="2811"/>
                                </a:lnTo>
                                <a:lnTo>
                                  <a:pt x="10337" y="2800"/>
                                </a:lnTo>
                                <a:lnTo>
                                  <a:pt x="10288" y="2790"/>
                                </a:lnTo>
                                <a:lnTo>
                                  <a:pt x="10241" y="2780"/>
                                </a:lnTo>
                                <a:lnTo>
                                  <a:pt x="10259" y="2740"/>
                                </a:lnTo>
                                <a:lnTo>
                                  <a:pt x="10275" y="2699"/>
                                </a:lnTo>
                                <a:lnTo>
                                  <a:pt x="10288" y="2659"/>
                                </a:lnTo>
                                <a:lnTo>
                                  <a:pt x="10300" y="2620"/>
                                </a:lnTo>
                                <a:lnTo>
                                  <a:pt x="10311" y="2581"/>
                                </a:lnTo>
                                <a:lnTo>
                                  <a:pt x="10319" y="2541"/>
                                </a:lnTo>
                                <a:lnTo>
                                  <a:pt x="10325" y="2503"/>
                                </a:lnTo>
                                <a:lnTo>
                                  <a:pt x="10331" y="2466"/>
                                </a:lnTo>
                                <a:lnTo>
                                  <a:pt x="10333" y="2442"/>
                                </a:lnTo>
                                <a:lnTo>
                                  <a:pt x="10335" y="2418"/>
                                </a:lnTo>
                                <a:lnTo>
                                  <a:pt x="10337" y="2395"/>
                                </a:lnTo>
                                <a:lnTo>
                                  <a:pt x="10337" y="2371"/>
                                </a:lnTo>
                                <a:lnTo>
                                  <a:pt x="10337" y="2348"/>
                                </a:lnTo>
                                <a:lnTo>
                                  <a:pt x="10337" y="2325"/>
                                </a:lnTo>
                                <a:lnTo>
                                  <a:pt x="10335" y="2302"/>
                                </a:lnTo>
                                <a:lnTo>
                                  <a:pt x="10333" y="2279"/>
                                </a:lnTo>
                                <a:lnTo>
                                  <a:pt x="10331" y="2257"/>
                                </a:lnTo>
                                <a:lnTo>
                                  <a:pt x="10328" y="2234"/>
                                </a:lnTo>
                                <a:lnTo>
                                  <a:pt x="10324" y="2213"/>
                                </a:lnTo>
                                <a:lnTo>
                                  <a:pt x="10320" y="2192"/>
                                </a:lnTo>
                                <a:lnTo>
                                  <a:pt x="10314" y="2169"/>
                                </a:lnTo>
                                <a:lnTo>
                                  <a:pt x="10310" y="2148"/>
                                </a:lnTo>
                                <a:lnTo>
                                  <a:pt x="10303" y="2128"/>
                                </a:lnTo>
                                <a:lnTo>
                                  <a:pt x="10297" y="2107"/>
                                </a:lnTo>
                                <a:lnTo>
                                  <a:pt x="10282" y="2066"/>
                                </a:lnTo>
                                <a:lnTo>
                                  <a:pt x="10266" y="2026"/>
                                </a:lnTo>
                                <a:lnTo>
                                  <a:pt x="10247" y="1987"/>
                                </a:lnTo>
                                <a:lnTo>
                                  <a:pt x="10227" y="1949"/>
                                </a:lnTo>
                                <a:lnTo>
                                  <a:pt x="10205" y="1912"/>
                                </a:lnTo>
                                <a:lnTo>
                                  <a:pt x="10180" y="1875"/>
                                </a:lnTo>
                                <a:lnTo>
                                  <a:pt x="10154" y="1839"/>
                                </a:lnTo>
                                <a:lnTo>
                                  <a:pt x="10127" y="1804"/>
                                </a:lnTo>
                                <a:lnTo>
                                  <a:pt x="10099" y="1773"/>
                                </a:lnTo>
                                <a:lnTo>
                                  <a:pt x="10071" y="1741"/>
                                </a:lnTo>
                                <a:lnTo>
                                  <a:pt x="10041" y="1711"/>
                                </a:lnTo>
                                <a:lnTo>
                                  <a:pt x="10011" y="1682"/>
                                </a:lnTo>
                                <a:lnTo>
                                  <a:pt x="9978" y="1653"/>
                                </a:lnTo>
                                <a:lnTo>
                                  <a:pt x="9946" y="1625"/>
                                </a:lnTo>
                                <a:lnTo>
                                  <a:pt x="9911" y="1598"/>
                                </a:lnTo>
                                <a:lnTo>
                                  <a:pt x="9877" y="1572"/>
                                </a:lnTo>
                                <a:lnTo>
                                  <a:pt x="9841" y="1546"/>
                                </a:lnTo>
                                <a:lnTo>
                                  <a:pt x="9804" y="1522"/>
                                </a:lnTo>
                                <a:lnTo>
                                  <a:pt x="9766" y="1497"/>
                                </a:lnTo>
                                <a:lnTo>
                                  <a:pt x="9728" y="1475"/>
                                </a:lnTo>
                                <a:lnTo>
                                  <a:pt x="9690" y="1451"/>
                                </a:lnTo>
                                <a:lnTo>
                                  <a:pt x="9651" y="1430"/>
                                </a:lnTo>
                                <a:lnTo>
                                  <a:pt x="9610" y="1409"/>
                                </a:lnTo>
                                <a:lnTo>
                                  <a:pt x="9570" y="1388"/>
                                </a:lnTo>
                                <a:lnTo>
                                  <a:pt x="9501" y="1355"/>
                                </a:lnTo>
                                <a:lnTo>
                                  <a:pt x="9430" y="1323"/>
                                </a:lnTo>
                                <a:lnTo>
                                  <a:pt x="9359" y="1294"/>
                                </a:lnTo>
                                <a:lnTo>
                                  <a:pt x="9288" y="1267"/>
                                </a:lnTo>
                                <a:lnTo>
                                  <a:pt x="9217" y="1242"/>
                                </a:lnTo>
                                <a:lnTo>
                                  <a:pt x="9147" y="1218"/>
                                </a:lnTo>
                                <a:lnTo>
                                  <a:pt x="9076" y="1197"/>
                                </a:lnTo>
                                <a:lnTo>
                                  <a:pt x="9008" y="1177"/>
                                </a:lnTo>
                                <a:lnTo>
                                  <a:pt x="8941" y="1159"/>
                                </a:lnTo>
                                <a:lnTo>
                                  <a:pt x="8875" y="1142"/>
                                </a:lnTo>
                                <a:lnTo>
                                  <a:pt x="8811" y="1127"/>
                                </a:lnTo>
                                <a:lnTo>
                                  <a:pt x="8749" y="1114"/>
                                </a:lnTo>
                                <a:lnTo>
                                  <a:pt x="8691" y="1103"/>
                                </a:lnTo>
                                <a:lnTo>
                                  <a:pt x="8635" y="1093"/>
                                </a:lnTo>
                                <a:lnTo>
                                  <a:pt x="8584" y="1085"/>
                                </a:lnTo>
                                <a:lnTo>
                                  <a:pt x="8535" y="1078"/>
                                </a:lnTo>
                                <a:lnTo>
                                  <a:pt x="8499" y="1063"/>
                                </a:lnTo>
                                <a:lnTo>
                                  <a:pt x="8461" y="1048"/>
                                </a:lnTo>
                                <a:lnTo>
                                  <a:pt x="8420" y="1031"/>
                                </a:lnTo>
                                <a:lnTo>
                                  <a:pt x="8379" y="1013"/>
                                </a:lnTo>
                                <a:lnTo>
                                  <a:pt x="8354" y="1003"/>
                                </a:lnTo>
                                <a:lnTo>
                                  <a:pt x="8330" y="992"/>
                                </a:lnTo>
                                <a:lnTo>
                                  <a:pt x="8305" y="982"/>
                                </a:lnTo>
                                <a:lnTo>
                                  <a:pt x="8282" y="970"/>
                                </a:lnTo>
                                <a:lnTo>
                                  <a:pt x="8257" y="960"/>
                                </a:lnTo>
                                <a:lnTo>
                                  <a:pt x="8234" y="949"/>
                                </a:lnTo>
                                <a:lnTo>
                                  <a:pt x="8210" y="939"/>
                                </a:lnTo>
                                <a:lnTo>
                                  <a:pt x="8187" y="928"/>
                                </a:lnTo>
                                <a:lnTo>
                                  <a:pt x="8122" y="899"/>
                                </a:lnTo>
                                <a:lnTo>
                                  <a:pt x="8057" y="868"/>
                                </a:lnTo>
                                <a:lnTo>
                                  <a:pt x="7992" y="837"/>
                                </a:lnTo>
                                <a:lnTo>
                                  <a:pt x="7926" y="805"/>
                                </a:lnTo>
                                <a:lnTo>
                                  <a:pt x="7861" y="772"/>
                                </a:lnTo>
                                <a:lnTo>
                                  <a:pt x="7796" y="738"/>
                                </a:lnTo>
                                <a:lnTo>
                                  <a:pt x="7732" y="705"/>
                                </a:lnTo>
                                <a:lnTo>
                                  <a:pt x="7668" y="671"/>
                                </a:lnTo>
                                <a:lnTo>
                                  <a:pt x="7607" y="637"/>
                                </a:lnTo>
                                <a:lnTo>
                                  <a:pt x="7546" y="603"/>
                                </a:lnTo>
                                <a:lnTo>
                                  <a:pt x="7488" y="569"/>
                                </a:lnTo>
                                <a:lnTo>
                                  <a:pt x="7432" y="536"/>
                                </a:lnTo>
                                <a:lnTo>
                                  <a:pt x="7378" y="502"/>
                                </a:lnTo>
                                <a:lnTo>
                                  <a:pt x="7328" y="470"/>
                                </a:lnTo>
                                <a:lnTo>
                                  <a:pt x="7280" y="437"/>
                                </a:lnTo>
                                <a:lnTo>
                                  <a:pt x="7236" y="405"/>
                                </a:lnTo>
                                <a:lnTo>
                                  <a:pt x="7228" y="400"/>
                                </a:lnTo>
                                <a:lnTo>
                                  <a:pt x="7221" y="396"/>
                                </a:lnTo>
                                <a:lnTo>
                                  <a:pt x="7213" y="391"/>
                                </a:lnTo>
                                <a:lnTo>
                                  <a:pt x="7204" y="388"/>
                                </a:lnTo>
                                <a:lnTo>
                                  <a:pt x="7187" y="382"/>
                                </a:lnTo>
                                <a:lnTo>
                                  <a:pt x="7170" y="379"/>
                                </a:lnTo>
                                <a:lnTo>
                                  <a:pt x="7149" y="364"/>
                                </a:lnTo>
                                <a:lnTo>
                                  <a:pt x="7127" y="350"/>
                                </a:lnTo>
                                <a:lnTo>
                                  <a:pt x="7105" y="335"/>
                                </a:lnTo>
                                <a:lnTo>
                                  <a:pt x="7082" y="321"/>
                                </a:lnTo>
                                <a:lnTo>
                                  <a:pt x="7077" y="317"/>
                                </a:lnTo>
                                <a:lnTo>
                                  <a:pt x="7046" y="297"/>
                                </a:lnTo>
                                <a:lnTo>
                                  <a:pt x="7014" y="277"/>
                                </a:lnTo>
                                <a:lnTo>
                                  <a:pt x="6981" y="257"/>
                                </a:lnTo>
                                <a:lnTo>
                                  <a:pt x="6949" y="239"/>
                                </a:lnTo>
                                <a:lnTo>
                                  <a:pt x="6916" y="221"/>
                                </a:lnTo>
                                <a:lnTo>
                                  <a:pt x="6884" y="205"/>
                                </a:lnTo>
                                <a:lnTo>
                                  <a:pt x="6851" y="189"/>
                                </a:lnTo>
                                <a:lnTo>
                                  <a:pt x="6819" y="174"/>
                                </a:lnTo>
                                <a:lnTo>
                                  <a:pt x="6786" y="160"/>
                                </a:lnTo>
                                <a:lnTo>
                                  <a:pt x="6755" y="147"/>
                                </a:lnTo>
                                <a:lnTo>
                                  <a:pt x="6723" y="135"/>
                                </a:lnTo>
                                <a:lnTo>
                                  <a:pt x="6690" y="123"/>
                                </a:lnTo>
                                <a:lnTo>
                                  <a:pt x="6658" y="113"/>
                                </a:lnTo>
                                <a:lnTo>
                                  <a:pt x="6625" y="103"/>
                                </a:lnTo>
                                <a:lnTo>
                                  <a:pt x="6594" y="94"/>
                                </a:lnTo>
                                <a:lnTo>
                                  <a:pt x="6561" y="86"/>
                                </a:lnTo>
                                <a:lnTo>
                                  <a:pt x="6530" y="80"/>
                                </a:lnTo>
                                <a:lnTo>
                                  <a:pt x="6498" y="73"/>
                                </a:lnTo>
                                <a:lnTo>
                                  <a:pt x="6466" y="67"/>
                                </a:lnTo>
                                <a:lnTo>
                                  <a:pt x="6435" y="63"/>
                                </a:lnTo>
                                <a:lnTo>
                                  <a:pt x="6402" y="59"/>
                                </a:lnTo>
                                <a:lnTo>
                                  <a:pt x="6371" y="56"/>
                                </a:lnTo>
                                <a:lnTo>
                                  <a:pt x="6340" y="54"/>
                                </a:lnTo>
                                <a:lnTo>
                                  <a:pt x="6310" y="52"/>
                                </a:lnTo>
                                <a:lnTo>
                                  <a:pt x="6278" y="52"/>
                                </a:lnTo>
                                <a:lnTo>
                                  <a:pt x="6248" y="52"/>
                                </a:lnTo>
                                <a:lnTo>
                                  <a:pt x="6217" y="53"/>
                                </a:lnTo>
                                <a:lnTo>
                                  <a:pt x="6186" y="54"/>
                                </a:lnTo>
                                <a:lnTo>
                                  <a:pt x="6156" y="56"/>
                                </a:lnTo>
                                <a:lnTo>
                                  <a:pt x="6127" y="59"/>
                                </a:lnTo>
                                <a:lnTo>
                                  <a:pt x="6097" y="64"/>
                                </a:lnTo>
                                <a:lnTo>
                                  <a:pt x="6068" y="68"/>
                                </a:lnTo>
                                <a:lnTo>
                                  <a:pt x="6039" y="74"/>
                                </a:lnTo>
                                <a:lnTo>
                                  <a:pt x="6011" y="80"/>
                                </a:lnTo>
                                <a:lnTo>
                                  <a:pt x="5983" y="86"/>
                                </a:lnTo>
                                <a:lnTo>
                                  <a:pt x="5955" y="94"/>
                                </a:lnTo>
                                <a:lnTo>
                                  <a:pt x="5928" y="102"/>
                                </a:lnTo>
                                <a:lnTo>
                                  <a:pt x="5901" y="111"/>
                                </a:lnTo>
                                <a:lnTo>
                                  <a:pt x="5874" y="120"/>
                                </a:lnTo>
                                <a:lnTo>
                                  <a:pt x="5847" y="130"/>
                                </a:lnTo>
                                <a:lnTo>
                                  <a:pt x="5820" y="141"/>
                                </a:lnTo>
                                <a:lnTo>
                                  <a:pt x="5795" y="152"/>
                                </a:lnTo>
                                <a:lnTo>
                                  <a:pt x="5769" y="165"/>
                                </a:lnTo>
                                <a:lnTo>
                                  <a:pt x="5744" y="178"/>
                                </a:lnTo>
                                <a:lnTo>
                                  <a:pt x="5719" y="192"/>
                                </a:lnTo>
                                <a:lnTo>
                                  <a:pt x="5694" y="205"/>
                                </a:lnTo>
                                <a:lnTo>
                                  <a:pt x="5669" y="220"/>
                                </a:lnTo>
                                <a:lnTo>
                                  <a:pt x="5646" y="235"/>
                                </a:lnTo>
                                <a:lnTo>
                                  <a:pt x="5622" y="252"/>
                                </a:lnTo>
                                <a:lnTo>
                                  <a:pt x="5599" y="268"/>
                                </a:lnTo>
                                <a:lnTo>
                                  <a:pt x="5576" y="286"/>
                                </a:lnTo>
                                <a:lnTo>
                                  <a:pt x="5554" y="304"/>
                                </a:lnTo>
                                <a:lnTo>
                                  <a:pt x="5532" y="322"/>
                                </a:lnTo>
                                <a:lnTo>
                                  <a:pt x="5510" y="341"/>
                                </a:lnTo>
                                <a:lnTo>
                                  <a:pt x="5489" y="360"/>
                                </a:lnTo>
                                <a:lnTo>
                                  <a:pt x="5468" y="380"/>
                                </a:lnTo>
                                <a:lnTo>
                                  <a:pt x="5448" y="401"/>
                                </a:lnTo>
                                <a:lnTo>
                                  <a:pt x="5429" y="423"/>
                                </a:lnTo>
                                <a:lnTo>
                                  <a:pt x="5409" y="445"/>
                                </a:lnTo>
                                <a:lnTo>
                                  <a:pt x="5389" y="467"/>
                                </a:lnTo>
                                <a:lnTo>
                                  <a:pt x="5372" y="490"/>
                                </a:lnTo>
                                <a:lnTo>
                                  <a:pt x="5354" y="513"/>
                                </a:lnTo>
                                <a:lnTo>
                                  <a:pt x="5336" y="538"/>
                                </a:lnTo>
                                <a:lnTo>
                                  <a:pt x="5319" y="563"/>
                                </a:lnTo>
                                <a:lnTo>
                                  <a:pt x="5292" y="604"/>
                                </a:lnTo>
                                <a:lnTo>
                                  <a:pt x="5266" y="648"/>
                                </a:lnTo>
                                <a:lnTo>
                                  <a:pt x="5243" y="693"/>
                                </a:lnTo>
                                <a:lnTo>
                                  <a:pt x="5220" y="740"/>
                                </a:lnTo>
                                <a:lnTo>
                                  <a:pt x="5199" y="787"/>
                                </a:lnTo>
                                <a:lnTo>
                                  <a:pt x="5179" y="836"/>
                                </a:lnTo>
                                <a:lnTo>
                                  <a:pt x="5161" y="886"/>
                                </a:lnTo>
                                <a:lnTo>
                                  <a:pt x="5145" y="938"/>
                                </a:lnTo>
                                <a:lnTo>
                                  <a:pt x="5131" y="992"/>
                                </a:lnTo>
                                <a:lnTo>
                                  <a:pt x="5118" y="1047"/>
                                </a:lnTo>
                                <a:lnTo>
                                  <a:pt x="5106" y="1102"/>
                                </a:lnTo>
                                <a:lnTo>
                                  <a:pt x="5097" y="1159"/>
                                </a:lnTo>
                                <a:lnTo>
                                  <a:pt x="5090" y="1217"/>
                                </a:lnTo>
                                <a:lnTo>
                                  <a:pt x="5084" y="1276"/>
                                </a:lnTo>
                                <a:lnTo>
                                  <a:pt x="5081" y="1338"/>
                                </a:lnTo>
                                <a:lnTo>
                                  <a:pt x="5078" y="1400"/>
                                </a:lnTo>
                                <a:lnTo>
                                  <a:pt x="5034" y="1358"/>
                                </a:lnTo>
                                <a:lnTo>
                                  <a:pt x="4988" y="1319"/>
                                </a:lnTo>
                                <a:lnTo>
                                  <a:pt x="4941" y="1280"/>
                                </a:lnTo>
                                <a:lnTo>
                                  <a:pt x="4894" y="1243"/>
                                </a:lnTo>
                                <a:lnTo>
                                  <a:pt x="4846" y="1207"/>
                                </a:lnTo>
                                <a:lnTo>
                                  <a:pt x="4797" y="1172"/>
                                </a:lnTo>
                                <a:lnTo>
                                  <a:pt x="4748" y="1139"/>
                                </a:lnTo>
                                <a:lnTo>
                                  <a:pt x="4698" y="1107"/>
                                </a:lnTo>
                                <a:lnTo>
                                  <a:pt x="4647" y="1077"/>
                                </a:lnTo>
                                <a:lnTo>
                                  <a:pt x="4597" y="1048"/>
                                </a:lnTo>
                                <a:lnTo>
                                  <a:pt x="4546" y="1021"/>
                                </a:lnTo>
                                <a:lnTo>
                                  <a:pt x="4494" y="994"/>
                                </a:lnTo>
                                <a:lnTo>
                                  <a:pt x="4443" y="969"/>
                                </a:lnTo>
                                <a:lnTo>
                                  <a:pt x="4391" y="947"/>
                                </a:lnTo>
                                <a:lnTo>
                                  <a:pt x="4338" y="926"/>
                                </a:lnTo>
                                <a:lnTo>
                                  <a:pt x="4287" y="905"/>
                                </a:lnTo>
                                <a:lnTo>
                                  <a:pt x="4240" y="890"/>
                                </a:lnTo>
                                <a:lnTo>
                                  <a:pt x="4193" y="874"/>
                                </a:lnTo>
                                <a:lnTo>
                                  <a:pt x="4147" y="861"/>
                                </a:lnTo>
                                <a:lnTo>
                                  <a:pt x="4100" y="848"/>
                                </a:lnTo>
                                <a:lnTo>
                                  <a:pt x="4054" y="837"/>
                                </a:lnTo>
                                <a:lnTo>
                                  <a:pt x="4007" y="827"/>
                                </a:lnTo>
                                <a:lnTo>
                                  <a:pt x="3961" y="818"/>
                                </a:lnTo>
                                <a:lnTo>
                                  <a:pt x="3915" y="811"/>
                                </a:lnTo>
                                <a:lnTo>
                                  <a:pt x="3870" y="806"/>
                                </a:lnTo>
                                <a:lnTo>
                                  <a:pt x="3824" y="801"/>
                                </a:lnTo>
                                <a:lnTo>
                                  <a:pt x="3779" y="798"/>
                                </a:lnTo>
                                <a:lnTo>
                                  <a:pt x="3734" y="797"/>
                                </a:lnTo>
                                <a:lnTo>
                                  <a:pt x="3689" y="797"/>
                                </a:lnTo>
                                <a:lnTo>
                                  <a:pt x="3646" y="798"/>
                                </a:lnTo>
                                <a:lnTo>
                                  <a:pt x="3602" y="801"/>
                                </a:lnTo>
                                <a:lnTo>
                                  <a:pt x="3558" y="806"/>
                                </a:lnTo>
                                <a:lnTo>
                                  <a:pt x="3517" y="811"/>
                                </a:lnTo>
                                <a:lnTo>
                                  <a:pt x="3477" y="818"/>
                                </a:lnTo>
                                <a:lnTo>
                                  <a:pt x="3435" y="827"/>
                                </a:lnTo>
                                <a:lnTo>
                                  <a:pt x="3396" y="837"/>
                                </a:lnTo>
                                <a:lnTo>
                                  <a:pt x="3357" y="848"/>
                                </a:lnTo>
                                <a:lnTo>
                                  <a:pt x="3318" y="862"/>
                                </a:lnTo>
                                <a:lnTo>
                                  <a:pt x="3280" y="876"/>
                                </a:lnTo>
                                <a:lnTo>
                                  <a:pt x="3243" y="892"/>
                                </a:lnTo>
                                <a:lnTo>
                                  <a:pt x="3241" y="863"/>
                                </a:lnTo>
                                <a:lnTo>
                                  <a:pt x="3237" y="833"/>
                                </a:lnTo>
                                <a:lnTo>
                                  <a:pt x="3233" y="802"/>
                                </a:lnTo>
                                <a:lnTo>
                                  <a:pt x="3228" y="771"/>
                                </a:lnTo>
                                <a:lnTo>
                                  <a:pt x="3219" y="716"/>
                                </a:lnTo>
                                <a:lnTo>
                                  <a:pt x="3207" y="660"/>
                                </a:lnTo>
                                <a:lnTo>
                                  <a:pt x="3193" y="603"/>
                                </a:lnTo>
                                <a:lnTo>
                                  <a:pt x="3179" y="547"/>
                                </a:lnTo>
                                <a:lnTo>
                                  <a:pt x="3161" y="491"/>
                                </a:lnTo>
                                <a:lnTo>
                                  <a:pt x="3142" y="437"/>
                                </a:lnTo>
                                <a:lnTo>
                                  <a:pt x="3132" y="409"/>
                                </a:lnTo>
                                <a:lnTo>
                                  <a:pt x="3122" y="383"/>
                                </a:lnTo>
                                <a:lnTo>
                                  <a:pt x="3111" y="356"/>
                                </a:lnTo>
                                <a:lnTo>
                                  <a:pt x="3099" y="331"/>
                                </a:lnTo>
                                <a:lnTo>
                                  <a:pt x="3087" y="306"/>
                                </a:lnTo>
                                <a:lnTo>
                                  <a:pt x="3075" y="281"/>
                                </a:lnTo>
                                <a:lnTo>
                                  <a:pt x="3061" y="257"/>
                                </a:lnTo>
                                <a:lnTo>
                                  <a:pt x="3048" y="233"/>
                                </a:lnTo>
                                <a:lnTo>
                                  <a:pt x="3035" y="211"/>
                                </a:lnTo>
                                <a:lnTo>
                                  <a:pt x="3020" y="188"/>
                                </a:lnTo>
                                <a:lnTo>
                                  <a:pt x="3005" y="168"/>
                                </a:lnTo>
                                <a:lnTo>
                                  <a:pt x="2990" y="147"/>
                                </a:lnTo>
                                <a:lnTo>
                                  <a:pt x="2975" y="128"/>
                                </a:lnTo>
                                <a:lnTo>
                                  <a:pt x="2958" y="109"/>
                                </a:lnTo>
                                <a:lnTo>
                                  <a:pt x="2943" y="92"/>
                                </a:lnTo>
                                <a:lnTo>
                                  <a:pt x="2926" y="75"/>
                                </a:lnTo>
                                <a:lnTo>
                                  <a:pt x="2908" y="59"/>
                                </a:lnTo>
                                <a:lnTo>
                                  <a:pt x="2890" y="45"/>
                                </a:lnTo>
                                <a:lnTo>
                                  <a:pt x="2872" y="33"/>
                                </a:lnTo>
                                <a:lnTo>
                                  <a:pt x="2853" y="20"/>
                                </a:lnTo>
                                <a:lnTo>
                                  <a:pt x="2841" y="14"/>
                                </a:lnTo>
                                <a:lnTo>
                                  <a:pt x="2827" y="8"/>
                                </a:lnTo>
                                <a:lnTo>
                                  <a:pt x="2814" y="3"/>
                                </a:lnTo>
                                <a:lnTo>
                                  <a:pt x="2801" y="1"/>
                                </a:lnTo>
                                <a:lnTo>
                                  <a:pt x="2787" y="0"/>
                                </a:lnTo>
                                <a:lnTo>
                                  <a:pt x="2774" y="0"/>
                                </a:lnTo>
                                <a:lnTo>
                                  <a:pt x="2760" y="1"/>
                                </a:lnTo>
                                <a:lnTo>
                                  <a:pt x="2747" y="3"/>
                                </a:lnTo>
                                <a:lnTo>
                                  <a:pt x="2733" y="8"/>
                                </a:lnTo>
                                <a:lnTo>
                                  <a:pt x="2721" y="12"/>
                                </a:lnTo>
                                <a:lnTo>
                                  <a:pt x="2709" y="19"/>
                                </a:lnTo>
                                <a:lnTo>
                                  <a:pt x="2698" y="27"/>
                                </a:lnTo>
                                <a:lnTo>
                                  <a:pt x="2686" y="36"/>
                                </a:lnTo>
                                <a:lnTo>
                                  <a:pt x="2676" y="45"/>
                                </a:lnTo>
                                <a:lnTo>
                                  <a:pt x="2667" y="56"/>
                                </a:lnTo>
                                <a:lnTo>
                                  <a:pt x="2660" y="68"/>
                                </a:lnTo>
                                <a:lnTo>
                                  <a:pt x="2653" y="80"/>
                                </a:lnTo>
                                <a:lnTo>
                                  <a:pt x="2648" y="92"/>
                                </a:lnTo>
                                <a:lnTo>
                                  <a:pt x="2644" y="104"/>
                                </a:lnTo>
                                <a:lnTo>
                                  <a:pt x="2642" y="117"/>
                                </a:lnTo>
                                <a:lnTo>
                                  <a:pt x="2627" y="174"/>
                                </a:lnTo>
                                <a:lnTo>
                                  <a:pt x="2611" y="230"/>
                                </a:lnTo>
                                <a:lnTo>
                                  <a:pt x="2597" y="285"/>
                                </a:lnTo>
                                <a:lnTo>
                                  <a:pt x="2581" y="341"/>
                                </a:lnTo>
                                <a:lnTo>
                                  <a:pt x="2564" y="394"/>
                                </a:lnTo>
                                <a:lnTo>
                                  <a:pt x="2548" y="448"/>
                                </a:lnTo>
                                <a:lnTo>
                                  <a:pt x="2531" y="502"/>
                                </a:lnTo>
                                <a:lnTo>
                                  <a:pt x="2513" y="555"/>
                                </a:lnTo>
                                <a:lnTo>
                                  <a:pt x="2495" y="607"/>
                                </a:lnTo>
                                <a:lnTo>
                                  <a:pt x="2476" y="659"/>
                                </a:lnTo>
                                <a:lnTo>
                                  <a:pt x="2456" y="709"/>
                                </a:lnTo>
                                <a:lnTo>
                                  <a:pt x="2435" y="760"/>
                                </a:lnTo>
                                <a:lnTo>
                                  <a:pt x="2413" y="809"/>
                                </a:lnTo>
                                <a:lnTo>
                                  <a:pt x="2391" y="858"/>
                                </a:lnTo>
                                <a:lnTo>
                                  <a:pt x="2367" y="907"/>
                                </a:lnTo>
                                <a:lnTo>
                                  <a:pt x="2342" y="954"/>
                                </a:lnTo>
                                <a:lnTo>
                                  <a:pt x="2320" y="993"/>
                                </a:lnTo>
                                <a:lnTo>
                                  <a:pt x="2298" y="1032"/>
                                </a:lnTo>
                                <a:lnTo>
                                  <a:pt x="2275" y="1070"/>
                                </a:lnTo>
                                <a:lnTo>
                                  <a:pt x="2250" y="1108"/>
                                </a:lnTo>
                                <a:lnTo>
                                  <a:pt x="2224" y="1145"/>
                                </a:lnTo>
                                <a:lnTo>
                                  <a:pt x="2198" y="1182"/>
                                </a:lnTo>
                                <a:lnTo>
                                  <a:pt x="2170" y="1218"/>
                                </a:lnTo>
                                <a:lnTo>
                                  <a:pt x="2141" y="1254"/>
                                </a:lnTo>
                                <a:lnTo>
                                  <a:pt x="2112" y="1289"/>
                                </a:lnTo>
                                <a:lnTo>
                                  <a:pt x="2081" y="1323"/>
                                </a:lnTo>
                                <a:lnTo>
                                  <a:pt x="2048" y="1357"/>
                                </a:lnTo>
                                <a:lnTo>
                                  <a:pt x="2016" y="1391"/>
                                </a:lnTo>
                                <a:lnTo>
                                  <a:pt x="1980" y="1423"/>
                                </a:lnTo>
                                <a:lnTo>
                                  <a:pt x="1944" y="1456"/>
                                </a:lnTo>
                                <a:lnTo>
                                  <a:pt x="1907" y="1487"/>
                                </a:lnTo>
                                <a:lnTo>
                                  <a:pt x="1868" y="1517"/>
                                </a:lnTo>
                                <a:lnTo>
                                  <a:pt x="1855" y="1499"/>
                                </a:lnTo>
                                <a:lnTo>
                                  <a:pt x="1840" y="1481"/>
                                </a:lnTo>
                                <a:lnTo>
                                  <a:pt x="1826" y="1463"/>
                                </a:lnTo>
                                <a:lnTo>
                                  <a:pt x="1811" y="1446"/>
                                </a:lnTo>
                                <a:lnTo>
                                  <a:pt x="1791" y="1422"/>
                                </a:lnTo>
                                <a:lnTo>
                                  <a:pt x="1771" y="1400"/>
                                </a:lnTo>
                                <a:lnTo>
                                  <a:pt x="1750" y="1376"/>
                                </a:lnTo>
                                <a:lnTo>
                                  <a:pt x="1728" y="1355"/>
                                </a:lnTo>
                                <a:lnTo>
                                  <a:pt x="1707" y="1333"/>
                                </a:lnTo>
                                <a:lnTo>
                                  <a:pt x="1686" y="1312"/>
                                </a:lnTo>
                                <a:lnTo>
                                  <a:pt x="1665" y="1292"/>
                                </a:lnTo>
                                <a:lnTo>
                                  <a:pt x="1642" y="1272"/>
                                </a:lnTo>
                                <a:lnTo>
                                  <a:pt x="1613" y="1247"/>
                                </a:lnTo>
                                <a:lnTo>
                                  <a:pt x="1583" y="1223"/>
                                </a:lnTo>
                                <a:lnTo>
                                  <a:pt x="1553" y="1199"/>
                                </a:lnTo>
                                <a:lnTo>
                                  <a:pt x="1522" y="1175"/>
                                </a:lnTo>
                                <a:lnTo>
                                  <a:pt x="1491" y="1153"/>
                                </a:lnTo>
                                <a:lnTo>
                                  <a:pt x="1460" y="1131"/>
                                </a:lnTo>
                                <a:lnTo>
                                  <a:pt x="1427" y="1109"/>
                                </a:lnTo>
                                <a:lnTo>
                                  <a:pt x="1395" y="1089"/>
                                </a:lnTo>
                                <a:lnTo>
                                  <a:pt x="1362" y="1069"/>
                                </a:lnTo>
                                <a:lnTo>
                                  <a:pt x="1329" y="1050"/>
                                </a:lnTo>
                                <a:lnTo>
                                  <a:pt x="1296" y="1031"/>
                                </a:lnTo>
                                <a:lnTo>
                                  <a:pt x="1263" y="1013"/>
                                </a:lnTo>
                                <a:lnTo>
                                  <a:pt x="1229" y="996"/>
                                </a:lnTo>
                                <a:lnTo>
                                  <a:pt x="1195" y="979"/>
                                </a:lnTo>
                                <a:lnTo>
                                  <a:pt x="1161" y="963"/>
                                </a:lnTo>
                                <a:lnTo>
                                  <a:pt x="1126" y="947"/>
                                </a:lnTo>
                                <a:lnTo>
                                  <a:pt x="1093" y="932"/>
                                </a:lnTo>
                                <a:lnTo>
                                  <a:pt x="1058" y="918"/>
                                </a:lnTo>
                                <a:lnTo>
                                  <a:pt x="1023" y="904"/>
                                </a:lnTo>
                                <a:lnTo>
                                  <a:pt x="989" y="892"/>
                                </a:lnTo>
                                <a:lnTo>
                                  <a:pt x="955" y="880"/>
                                </a:lnTo>
                                <a:lnTo>
                                  <a:pt x="920" y="868"/>
                                </a:lnTo>
                                <a:lnTo>
                                  <a:pt x="886" y="857"/>
                                </a:lnTo>
                                <a:lnTo>
                                  <a:pt x="852" y="847"/>
                                </a:lnTo>
                                <a:lnTo>
                                  <a:pt x="818" y="837"/>
                                </a:lnTo>
                                <a:lnTo>
                                  <a:pt x="785" y="828"/>
                                </a:lnTo>
                                <a:lnTo>
                                  <a:pt x="751" y="820"/>
                                </a:lnTo>
                                <a:lnTo>
                                  <a:pt x="718" y="812"/>
                                </a:lnTo>
                                <a:lnTo>
                                  <a:pt x="685" y="806"/>
                                </a:lnTo>
                                <a:lnTo>
                                  <a:pt x="653" y="800"/>
                                </a:lnTo>
                                <a:lnTo>
                                  <a:pt x="620" y="795"/>
                                </a:lnTo>
                                <a:lnTo>
                                  <a:pt x="588" y="790"/>
                                </a:lnTo>
                                <a:lnTo>
                                  <a:pt x="573" y="788"/>
                                </a:lnTo>
                                <a:lnTo>
                                  <a:pt x="560" y="789"/>
                                </a:lnTo>
                                <a:lnTo>
                                  <a:pt x="545" y="790"/>
                                </a:lnTo>
                                <a:lnTo>
                                  <a:pt x="532" y="793"/>
                                </a:lnTo>
                                <a:lnTo>
                                  <a:pt x="520" y="797"/>
                                </a:lnTo>
                                <a:lnTo>
                                  <a:pt x="506" y="802"/>
                                </a:lnTo>
                                <a:lnTo>
                                  <a:pt x="495" y="809"/>
                                </a:lnTo>
                                <a:lnTo>
                                  <a:pt x="484" y="817"/>
                                </a:lnTo>
                                <a:lnTo>
                                  <a:pt x="474" y="826"/>
                                </a:lnTo>
                                <a:lnTo>
                                  <a:pt x="464" y="835"/>
                                </a:lnTo>
                                <a:lnTo>
                                  <a:pt x="455" y="846"/>
                                </a:lnTo>
                                <a:lnTo>
                                  <a:pt x="448" y="857"/>
                                </a:lnTo>
                                <a:lnTo>
                                  <a:pt x="441" y="870"/>
                                </a:lnTo>
                                <a:lnTo>
                                  <a:pt x="436" y="882"/>
                                </a:lnTo>
                                <a:lnTo>
                                  <a:pt x="431" y="896"/>
                                </a:lnTo>
                                <a:lnTo>
                                  <a:pt x="429" y="910"/>
                                </a:lnTo>
                                <a:lnTo>
                                  <a:pt x="428" y="921"/>
                                </a:lnTo>
                                <a:lnTo>
                                  <a:pt x="428" y="932"/>
                                </a:lnTo>
                                <a:lnTo>
                                  <a:pt x="428" y="942"/>
                                </a:lnTo>
                                <a:lnTo>
                                  <a:pt x="430" y="954"/>
                                </a:lnTo>
                                <a:lnTo>
                                  <a:pt x="432" y="964"/>
                                </a:lnTo>
                                <a:lnTo>
                                  <a:pt x="435" y="974"/>
                                </a:lnTo>
                                <a:lnTo>
                                  <a:pt x="438" y="984"/>
                                </a:lnTo>
                                <a:lnTo>
                                  <a:pt x="442" y="993"/>
                                </a:lnTo>
                                <a:lnTo>
                                  <a:pt x="470" y="1061"/>
                                </a:lnTo>
                                <a:lnTo>
                                  <a:pt x="496" y="1128"/>
                                </a:lnTo>
                                <a:lnTo>
                                  <a:pt x="520" y="1195"/>
                                </a:lnTo>
                                <a:lnTo>
                                  <a:pt x="541" y="1261"/>
                                </a:lnTo>
                                <a:lnTo>
                                  <a:pt x="561" y="1326"/>
                                </a:lnTo>
                                <a:lnTo>
                                  <a:pt x="578" y="1391"/>
                                </a:lnTo>
                                <a:lnTo>
                                  <a:pt x="592" y="1453"/>
                                </a:lnTo>
                                <a:lnTo>
                                  <a:pt x="606" y="1517"/>
                                </a:lnTo>
                                <a:lnTo>
                                  <a:pt x="618" y="1579"/>
                                </a:lnTo>
                                <a:lnTo>
                                  <a:pt x="627" y="1640"/>
                                </a:lnTo>
                                <a:lnTo>
                                  <a:pt x="636" y="1702"/>
                                </a:lnTo>
                                <a:lnTo>
                                  <a:pt x="643" y="1762"/>
                                </a:lnTo>
                                <a:lnTo>
                                  <a:pt x="647" y="1822"/>
                                </a:lnTo>
                                <a:lnTo>
                                  <a:pt x="651" y="1880"/>
                                </a:lnTo>
                                <a:lnTo>
                                  <a:pt x="653" y="1939"/>
                                </a:lnTo>
                                <a:lnTo>
                                  <a:pt x="655" y="1997"/>
                                </a:lnTo>
                                <a:lnTo>
                                  <a:pt x="654" y="2054"/>
                                </a:lnTo>
                                <a:lnTo>
                                  <a:pt x="653" y="2110"/>
                                </a:lnTo>
                                <a:lnTo>
                                  <a:pt x="652" y="2166"/>
                                </a:lnTo>
                                <a:lnTo>
                                  <a:pt x="648" y="2221"/>
                                </a:lnTo>
                                <a:lnTo>
                                  <a:pt x="644" y="2275"/>
                                </a:lnTo>
                                <a:lnTo>
                                  <a:pt x="639" y="2328"/>
                                </a:lnTo>
                                <a:lnTo>
                                  <a:pt x="634" y="2382"/>
                                </a:lnTo>
                                <a:lnTo>
                                  <a:pt x="628" y="2435"/>
                                </a:lnTo>
                                <a:lnTo>
                                  <a:pt x="615" y="2538"/>
                                </a:lnTo>
                                <a:lnTo>
                                  <a:pt x="599" y="2639"/>
                                </a:lnTo>
                                <a:lnTo>
                                  <a:pt x="583" y="2737"/>
                                </a:lnTo>
                                <a:lnTo>
                                  <a:pt x="568" y="2834"/>
                                </a:lnTo>
                                <a:lnTo>
                                  <a:pt x="545" y="2966"/>
                                </a:lnTo>
                                <a:lnTo>
                                  <a:pt x="525" y="3095"/>
                                </a:lnTo>
                                <a:lnTo>
                                  <a:pt x="516" y="3158"/>
                                </a:lnTo>
                                <a:lnTo>
                                  <a:pt x="508" y="3219"/>
                                </a:lnTo>
                                <a:lnTo>
                                  <a:pt x="502" y="3281"/>
                                </a:lnTo>
                                <a:lnTo>
                                  <a:pt x="497" y="3341"/>
                                </a:lnTo>
                                <a:lnTo>
                                  <a:pt x="494" y="3400"/>
                                </a:lnTo>
                                <a:lnTo>
                                  <a:pt x="492" y="3459"/>
                                </a:lnTo>
                                <a:lnTo>
                                  <a:pt x="493" y="3516"/>
                                </a:lnTo>
                                <a:lnTo>
                                  <a:pt x="495" y="3573"/>
                                </a:lnTo>
                                <a:lnTo>
                                  <a:pt x="499" y="3629"/>
                                </a:lnTo>
                                <a:lnTo>
                                  <a:pt x="507" y="3684"/>
                                </a:lnTo>
                                <a:lnTo>
                                  <a:pt x="517" y="3738"/>
                                </a:lnTo>
                                <a:lnTo>
                                  <a:pt x="530" y="3792"/>
                                </a:lnTo>
                                <a:lnTo>
                                  <a:pt x="545" y="3845"/>
                                </a:lnTo>
                                <a:lnTo>
                                  <a:pt x="564" y="3897"/>
                                </a:lnTo>
                                <a:lnTo>
                                  <a:pt x="588" y="3949"/>
                                </a:lnTo>
                                <a:lnTo>
                                  <a:pt x="614" y="3999"/>
                                </a:lnTo>
                                <a:lnTo>
                                  <a:pt x="644" y="4050"/>
                                </a:lnTo>
                                <a:lnTo>
                                  <a:pt x="677" y="4099"/>
                                </a:lnTo>
                                <a:lnTo>
                                  <a:pt x="715" y="4147"/>
                                </a:lnTo>
                                <a:lnTo>
                                  <a:pt x="757" y="4195"/>
                                </a:lnTo>
                                <a:lnTo>
                                  <a:pt x="804" y="4242"/>
                                </a:lnTo>
                                <a:lnTo>
                                  <a:pt x="855" y="4289"/>
                                </a:lnTo>
                                <a:lnTo>
                                  <a:pt x="911" y="4336"/>
                                </a:lnTo>
                                <a:lnTo>
                                  <a:pt x="973" y="4381"/>
                                </a:lnTo>
                                <a:lnTo>
                                  <a:pt x="1039" y="4427"/>
                                </a:lnTo>
                                <a:lnTo>
                                  <a:pt x="1111" y="4472"/>
                                </a:lnTo>
                                <a:lnTo>
                                  <a:pt x="1189" y="4516"/>
                                </a:lnTo>
                                <a:lnTo>
                                  <a:pt x="1272" y="4559"/>
                                </a:lnTo>
                                <a:lnTo>
                                  <a:pt x="1200" y="4581"/>
                                </a:lnTo>
                                <a:lnTo>
                                  <a:pt x="1128" y="4602"/>
                                </a:lnTo>
                                <a:lnTo>
                                  <a:pt x="1057" y="4622"/>
                                </a:lnTo>
                                <a:lnTo>
                                  <a:pt x="985" y="4643"/>
                                </a:lnTo>
                                <a:lnTo>
                                  <a:pt x="914" y="4664"/>
                                </a:lnTo>
                                <a:lnTo>
                                  <a:pt x="841" y="4683"/>
                                </a:lnTo>
                                <a:lnTo>
                                  <a:pt x="769" y="4703"/>
                                </a:lnTo>
                                <a:lnTo>
                                  <a:pt x="696" y="4722"/>
                                </a:lnTo>
                                <a:lnTo>
                                  <a:pt x="624" y="4741"/>
                                </a:lnTo>
                                <a:lnTo>
                                  <a:pt x="551" y="4759"/>
                                </a:lnTo>
                                <a:lnTo>
                                  <a:pt x="478" y="4777"/>
                                </a:lnTo>
                                <a:lnTo>
                                  <a:pt x="405" y="4795"/>
                                </a:lnTo>
                                <a:lnTo>
                                  <a:pt x="333" y="4813"/>
                                </a:lnTo>
                                <a:lnTo>
                                  <a:pt x="259" y="4829"/>
                                </a:lnTo>
                                <a:lnTo>
                                  <a:pt x="185" y="4846"/>
                                </a:lnTo>
                                <a:lnTo>
                                  <a:pt x="112" y="4862"/>
                                </a:lnTo>
                                <a:lnTo>
                                  <a:pt x="99" y="4866"/>
                                </a:lnTo>
                                <a:lnTo>
                                  <a:pt x="85" y="4871"/>
                                </a:lnTo>
                                <a:lnTo>
                                  <a:pt x="74" y="4876"/>
                                </a:lnTo>
                                <a:lnTo>
                                  <a:pt x="62" y="4883"/>
                                </a:lnTo>
                                <a:lnTo>
                                  <a:pt x="52" y="4891"/>
                                </a:lnTo>
                                <a:lnTo>
                                  <a:pt x="42" y="4900"/>
                                </a:lnTo>
                                <a:lnTo>
                                  <a:pt x="33" y="4910"/>
                                </a:lnTo>
                                <a:lnTo>
                                  <a:pt x="25" y="4920"/>
                                </a:lnTo>
                                <a:lnTo>
                                  <a:pt x="18" y="4931"/>
                                </a:lnTo>
                                <a:lnTo>
                                  <a:pt x="13" y="4944"/>
                                </a:lnTo>
                                <a:lnTo>
                                  <a:pt x="8" y="4956"/>
                                </a:lnTo>
                                <a:lnTo>
                                  <a:pt x="4" y="4968"/>
                                </a:lnTo>
                                <a:lnTo>
                                  <a:pt x="1" y="4982"/>
                                </a:lnTo>
                                <a:lnTo>
                                  <a:pt x="0" y="4995"/>
                                </a:lnTo>
                                <a:lnTo>
                                  <a:pt x="0" y="5009"/>
                                </a:lnTo>
                                <a:lnTo>
                                  <a:pt x="2" y="5022"/>
                                </a:lnTo>
                                <a:lnTo>
                                  <a:pt x="9" y="5069"/>
                                </a:lnTo>
                                <a:lnTo>
                                  <a:pt x="17" y="5116"/>
                                </a:lnTo>
                                <a:lnTo>
                                  <a:pt x="25" y="5162"/>
                                </a:lnTo>
                                <a:lnTo>
                                  <a:pt x="32" y="5209"/>
                                </a:lnTo>
                                <a:lnTo>
                                  <a:pt x="39" y="5255"/>
                                </a:lnTo>
                                <a:lnTo>
                                  <a:pt x="47" y="5301"/>
                                </a:lnTo>
                                <a:lnTo>
                                  <a:pt x="54" y="5347"/>
                                </a:lnTo>
                                <a:lnTo>
                                  <a:pt x="62" y="5393"/>
                                </a:lnTo>
                                <a:lnTo>
                                  <a:pt x="129" y="5813"/>
                                </a:lnTo>
                                <a:lnTo>
                                  <a:pt x="193" y="6222"/>
                                </a:lnTo>
                                <a:lnTo>
                                  <a:pt x="223" y="6425"/>
                                </a:lnTo>
                                <a:lnTo>
                                  <a:pt x="252" y="6627"/>
                                </a:lnTo>
                                <a:lnTo>
                                  <a:pt x="281" y="6828"/>
                                </a:lnTo>
                                <a:lnTo>
                                  <a:pt x="308" y="7029"/>
                                </a:lnTo>
                                <a:lnTo>
                                  <a:pt x="333" y="7232"/>
                                </a:lnTo>
                                <a:lnTo>
                                  <a:pt x="357" y="7436"/>
                                </a:lnTo>
                                <a:lnTo>
                                  <a:pt x="380" y="7642"/>
                                </a:lnTo>
                                <a:lnTo>
                                  <a:pt x="400" y="7849"/>
                                </a:lnTo>
                                <a:lnTo>
                                  <a:pt x="419" y="8061"/>
                                </a:lnTo>
                                <a:lnTo>
                                  <a:pt x="436" y="8276"/>
                                </a:lnTo>
                                <a:lnTo>
                                  <a:pt x="451" y="8496"/>
                                </a:lnTo>
                                <a:lnTo>
                                  <a:pt x="464" y="8720"/>
                                </a:lnTo>
                                <a:lnTo>
                                  <a:pt x="475" y="8950"/>
                                </a:lnTo>
                                <a:lnTo>
                                  <a:pt x="483" y="9185"/>
                                </a:lnTo>
                                <a:lnTo>
                                  <a:pt x="488" y="9427"/>
                                </a:lnTo>
                                <a:lnTo>
                                  <a:pt x="492" y="9676"/>
                                </a:lnTo>
                                <a:lnTo>
                                  <a:pt x="493" y="9932"/>
                                </a:lnTo>
                                <a:lnTo>
                                  <a:pt x="490" y="10198"/>
                                </a:lnTo>
                                <a:lnTo>
                                  <a:pt x="486" y="10471"/>
                                </a:lnTo>
                                <a:lnTo>
                                  <a:pt x="478" y="10755"/>
                                </a:lnTo>
                                <a:lnTo>
                                  <a:pt x="467" y="11048"/>
                                </a:lnTo>
                                <a:lnTo>
                                  <a:pt x="454" y="11352"/>
                                </a:lnTo>
                                <a:lnTo>
                                  <a:pt x="437" y="11667"/>
                                </a:lnTo>
                                <a:lnTo>
                                  <a:pt x="415" y="11993"/>
                                </a:lnTo>
                                <a:lnTo>
                                  <a:pt x="392" y="12331"/>
                                </a:lnTo>
                                <a:lnTo>
                                  <a:pt x="365" y="12683"/>
                                </a:lnTo>
                                <a:lnTo>
                                  <a:pt x="334" y="13047"/>
                                </a:lnTo>
                                <a:lnTo>
                                  <a:pt x="299" y="13426"/>
                                </a:lnTo>
                                <a:lnTo>
                                  <a:pt x="298" y="13440"/>
                                </a:lnTo>
                                <a:lnTo>
                                  <a:pt x="298" y="13454"/>
                                </a:lnTo>
                                <a:lnTo>
                                  <a:pt x="300" y="13467"/>
                                </a:lnTo>
                                <a:lnTo>
                                  <a:pt x="302" y="13481"/>
                                </a:lnTo>
                                <a:lnTo>
                                  <a:pt x="307" y="13493"/>
                                </a:lnTo>
                                <a:lnTo>
                                  <a:pt x="311" y="13505"/>
                                </a:lnTo>
                                <a:lnTo>
                                  <a:pt x="318" y="13518"/>
                                </a:lnTo>
                                <a:lnTo>
                                  <a:pt x="326" y="13529"/>
                                </a:lnTo>
                                <a:lnTo>
                                  <a:pt x="334" y="13539"/>
                                </a:lnTo>
                                <a:lnTo>
                                  <a:pt x="344" y="13548"/>
                                </a:lnTo>
                                <a:lnTo>
                                  <a:pt x="354" y="13557"/>
                                </a:lnTo>
                                <a:lnTo>
                                  <a:pt x="365" y="13565"/>
                                </a:lnTo>
                                <a:lnTo>
                                  <a:pt x="376" y="13572"/>
                                </a:lnTo>
                                <a:lnTo>
                                  <a:pt x="390" y="13576"/>
                                </a:lnTo>
                                <a:lnTo>
                                  <a:pt x="402" y="13581"/>
                                </a:lnTo>
                                <a:lnTo>
                                  <a:pt x="417" y="13584"/>
                                </a:lnTo>
                                <a:lnTo>
                                  <a:pt x="5950" y="14503"/>
                                </a:lnTo>
                                <a:lnTo>
                                  <a:pt x="5960" y="14505"/>
                                </a:lnTo>
                                <a:lnTo>
                                  <a:pt x="5970" y="14506"/>
                                </a:lnTo>
                                <a:lnTo>
                                  <a:pt x="5980" y="14506"/>
                                </a:lnTo>
                                <a:lnTo>
                                  <a:pt x="5992" y="14506"/>
                                </a:lnTo>
                                <a:lnTo>
                                  <a:pt x="6108" y="14496"/>
                                </a:lnTo>
                                <a:lnTo>
                                  <a:pt x="6224" y="14486"/>
                                </a:lnTo>
                                <a:lnTo>
                                  <a:pt x="6342" y="14476"/>
                                </a:lnTo>
                                <a:lnTo>
                                  <a:pt x="6458" y="14463"/>
                                </a:lnTo>
                                <a:lnTo>
                                  <a:pt x="6575" y="14452"/>
                                </a:lnTo>
                                <a:lnTo>
                                  <a:pt x="6691" y="14439"/>
                                </a:lnTo>
                                <a:lnTo>
                                  <a:pt x="6808" y="14427"/>
                                </a:lnTo>
                                <a:lnTo>
                                  <a:pt x="6924" y="14412"/>
                                </a:lnTo>
                                <a:lnTo>
                                  <a:pt x="7158" y="14383"/>
                                </a:lnTo>
                                <a:lnTo>
                                  <a:pt x="7391" y="14353"/>
                                </a:lnTo>
                                <a:lnTo>
                                  <a:pt x="7624" y="14320"/>
                                </a:lnTo>
                                <a:lnTo>
                                  <a:pt x="7856" y="14285"/>
                                </a:lnTo>
                                <a:lnTo>
                                  <a:pt x="8089" y="14249"/>
                                </a:lnTo>
                                <a:lnTo>
                                  <a:pt x="8322" y="14212"/>
                                </a:lnTo>
                                <a:lnTo>
                                  <a:pt x="8555" y="14174"/>
                                </a:lnTo>
                                <a:lnTo>
                                  <a:pt x="8788" y="14135"/>
                                </a:lnTo>
                                <a:lnTo>
                                  <a:pt x="9020" y="14096"/>
                                </a:lnTo>
                                <a:lnTo>
                                  <a:pt x="9252" y="14056"/>
                                </a:lnTo>
                                <a:lnTo>
                                  <a:pt x="9485" y="14015"/>
                                </a:lnTo>
                                <a:lnTo>
                                  <a:pt x="9718" y="13975"/>
                                </a:lnTo>
                                <a:lnTo>
                                  <a:pt x="9834" y="13955"/>
                                </a:lnTo>
                                <a:lnTo>
                                  <a:pt x="9949" y="13935"/>
                                </a:lnTo>
                                <a:lnTo>
                                  <a:pt x="10065" y="13914"/>
                                </a:lnTo>
                                <a:lnTo>
                                  <a:pt x="10181" y="13894"/>
                                </a:lnTo>
                                <a:lnTo>
                                  <a:pt x="10296" y="13874"/>
                                </a:lnTo>
                                <a:lnTo>
                                  <a:pt x="10413" y="13854"/>
                                </a:lnTo>
                                <a:lnTo>
                                  <a:pt x="10528" y="13834"/>
                                </a:lnTo>
                                <a:lnTo>
                                  <a:pt x="10644" y="13815"/>
                                </a:lnTo>
                                <a:lnTo>
                                  <a:pt x="10760" y="13795"/>
                                </a:lnTo>
                                <a:lnTo>
                                  <a:pt x="10876" y="13776"/>
                                </a:lnTo>
                                <a:lnTo>
                                  <a:pt x="10991" y="13756"/>
                                </a:lnTo>
                                <a:lnTo>
                                  <a:pt x="11108" y="13737"/>
                                </a:lnTo>
                                <a:lnTo>
                                  <a:pt x="11223" y="13719"/>
                                </a:lnTo>
                                <a:lnTo>
                                  <a:pt x="11339" y="13702"/>
                                </a:lnTo>
                                <a:lnTo>
                                  <a:pt x="11455" y="13684"/>
                                </a:lnTo>
                                <a:lnTo>
                                  <a:pt x="11571" y="13666"/>
                                </a:lnTo>
                                <a:lnTo>
                                  <a:pt x="11582" y="13663"/>
                                </a:lnTo>
                                <a:lnTo>
                                  <a:pt x="11592" y="13660"/>
                                </a:lnTo>
                                <a:lnTo>
                                  <a:pt x="11604" y="13657"/>
                                </a:lnTo>
                                <a:lnTo>
                                  <a:pt x="11614" y="13651"/>
                                </a:lnTo>
                                <a:lnTo>
                                  <a:pt x="11623" y="13647"/>
                                </a:lnTo>
                                <a:lnTo>
                                  <a:pt x="11633" y="13640"/>
                                </a:lnTo>
                                <a:lnTo>
                                  <a:pt x="11641" y="13633"/>
                                </a:lnTo>
                                <a:lnTo>
                                  <a:pt x="11648" y="13626"/>
                                </a:lnTo>
                                <a:lnTo>
                                  <a:pt x="11656" y="13619"/>
                                </a:lnTo>
                                <a:lnTo>
                                  <a:pt x="11663" y="13610"/>
                                </a:lnTo>
                                <a:lnTo>
                                  <a:pt x="11670" y="13601"/>
                                </a:lnTo>
                                <a:lnTo>
                                  <a:pt x="11674" y="13592"/>
                                </a:lnTo>
                                <a:lnTo>
                                  <a:pt x="11680" y="13582"/>
                                </a:lnTo>
                                <a:lnTo>
                                  <a:pt x="11683" y="13572"/>
                                </a:lnTo>
                                <a:lnTo>
                                  <a:pt x="11686" y="13561"/>
                                </a:lnTo>
                                <a:lnTo>
                                  <a:pt x="11689" y="13550"/>
                                </a:lnTo>
                                <a:lnTo>
                                  <a:pt x="11691" y="13540"/>
                                </a:lnTo>
                                <a:lnTo>
                                  <a:pt x="11691" y="13529"/>
                                </a:lnTo>
                                <a:lnTo>
                                  <a:pt x="11691" y="13518"/>
                                </a:lnTo>
                                <a:lnTo>
                                  <a:pt x="11690" y="13508"/>
                                </a:lnTo>
                                <a:lnTo>
                                  <a:pt x="11627" y="12998"/>
                                </a:lnTo>
                                <a:lnTo>
                                  <a:pt x="11566" y="12493"/>
                                </a:lnTo>
                                <a:lnTo>
                                  <a:pt x="11538" y="12240"/>
                                </a:lnTo>
                                <a:lnTo>
                                  <a:pt x="11510" y="11988"/>
                                </a:lnTo>
                                <a:lnTo>
                                  <a:pt x="11483" y="11735"/>
                                </a:lnTo>
                                <a:lnTo>
                                  <a:pt x="11459" y="11483"/>
                                </a:lnTo>
                                <a:lnTo>
                                  <a:pt x="11436" y="11230"/>
                                </a:lnTo>
                                <a:lnTo>
                                  <a:pt x="11416" y="10975"/>
                                </a:lnTo>
                                <a:lnTo>
                                  <a:pt x="11398" y="10720"/>
                                </a:lnTo>
                                <a:lnTo>
                                  <a:pt x="11382" y="10463"/>
                                </a:lnTo>
                                <a:lnTo>
                                  <a:pt x="11370" y="10204"/>
                                </a:lnTo>
                                <a:lnTo>
                                  <a:pt x="11360" y="9945"/>
                                </a:lnTo>
                                <a:lnTo>
                                  <a:pt x="11353" y="9682"/>
                                </a:lnTo>
                                <a:lnTo>
                                  <a:pt x="11351" y="9419"/>
                                </a:lnTo>
                                <a:lnTo>
                                  <a:pt x="11351" y="9152"/>
                                </a:lnTo>
                                <a:lnTo>
                                  <a:pt x="11355" y="8882"/>
                                </a:lnTo>
                                <a:lnTo>
                                  <a:pt x="11364" y="8610"/>
                                </a:lnTo>
                                <a:lnTo>
                                  <a:pt x="11378" y="8334"/>
                                </a:lnTo>
                                <a:lnTo>
                                  <a:pt x="11395" y="8055"/>
                                </a:lnTo>
                                <a:lnTo>
                                  <a:pt x="11418" y="7773"/>
                                </a:lnTo>
                                <a:lnTo>
                                  <a:pt x="11445" y="7486"/>
                                </a:lnTo>
                                <a:lnTo>
                                  <a:pt x="11478" y="7195"/>
                                </a:lnTo>
                                <a:lnTo>
                                  <a:pt x="11516" y="6900"/>
                                </a:lnTo>
                                <a:lnTo>
                                  <a:pt x="11560" y="6601"/>
                                </a:lnTo>
                                <a:lnTo>
                                  <a:pt x="11609" y="6296"/>
                                </a:lnTo>
                                <a:lnTo>
                                  <a:pt x="11665" y="5987"/>
                                </a:lnTo>
                                <a:lnTo>
                                  <a:pt x="11728" y="5672"/>
                                </a:lnTo>
                                <a:lnTo>
                                  <a:pt x="11796" y="5352"/>
                                </a:lnTo>
                                <a:lnTo>
                                  <a:pt x="11872" y="5026"/>
                                </a:lnTo>
                                <a:lnTo>
                                  <a:pt x="11954" y="4693"/>
                                </a:lnTo>
                                <a:lnTo>
                                  <a:pt x="11958" y="4679"/>
                                </a:lnTo>
                                <a:lnTo>
                                  <a:pt x="11961" y="4666"/>
                                </a:lnTo>
                                <a:lnTo>
                                  <a:pt x="11962" y="4652"/>
                                </a:lnTo>
                                <a:lnTo>
                                  <a:pt x="11961" y="4639"/>
                                </a:lnTo>
                                <a:lnTo>
                                  <a:pt x="11960" y="4627"/>
                                </a:lnTo>
                                <a:lnTo>
                                  <a:pt x="11957" y="4613"/>
                                </a:lnTo>
                                <a:lnTo>
                                  <a:pt x="11953" y="4601"/>
                                </a:lnTo>
                                <a:lnTo>
                                  <a:pt x="11948" y="4589"/>
                                </a:lnTo>
                                <a:lnTo>
                                  <a:pt x="11942" y="4577"/>
                                </a:lnTo>
                                <a:lnTo>
                                  <a:pt x="11935" y="4566"/>
                                </a:lnTo>
                                <a:lnTo>
                                  <a:pt x="11927" y="4556"/>
                                </a:lnTo>
                                <a:lnTo>
                                  <a:pt x="11917" y="4546"/>
                                </a:lnTo>
                                <a:lnTo>
                                  <a:pt x="11907" y="4537"/>
                                </a:lnTo>
                                <a:lnTo>
                                  <a:pt x="11896" y="4529"/>
                                </a:lnTo>
                                <a:lnTo>
                                  <a:pt x="11885" y="4522"/>
                                </a:lnTo>
                                <a:lnTo>
                                  <a:pt x="11871" y="4517"/>
                                </a:lnTo>
                                <a:lnTo>
                                  <a:pt x="11785" y="4483"/>
                                </a:lnTo>
                                <a:lnTo>
                                  <a:pt x="11698" y="4450"/>
                                </a:lnTo>
                                <a:lnTo>
                                  <a:pt x="11611" y="4417"/>
                                </a:lnTo>
                                <a:lnTo>
                                  <a:pt x="11525" y="4386"/>
                                </a:lnTo>
                                <a:lnTo>
                                  <a:pt x="11438" y="4354"/>
                                </a:lnTo>
                                <a:lnTo>
                                  <a:pt x="11352" y="4324"/>
                                </a:lnTo>
                                <a:lnTo>
                                  <a:pt x="11266" y="4294"/>
                                </a:lnTo>
                                <a:lnTo>
                                  <a:pt x="11179" y="4264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3199"/>
                        <wps:cNvSpPr>
                          <a:spLocks/>
                        </wps:cNvSpPr>
                        <wps:spPr bwMode="auto">
                          <a:xfrm>
                            <a:off x="10538" y="2658"/>
                            <a:ext cx="1094" cy="1191"/>
                          </a:xfrm>
                          <a:custGeom>
                            <a:avLst/>
                            <a:gdLst>
                              <a:gd name="T0" fmla="*/ 1977 w 3282"/>
                              <a:gd name="T1" fmla="*/ 550 h 3573"/>
                              <a:gd name="T2" fmla="*/ 2609 w 3282"/>
                              <a:gd name="T3" fmla="*/ 963 h 3573"/>
                              <a:gd name="T4" fmla="*/ 3131 w 3282"/>
                              <a:gd name="T5" fmla="*/ 1934 h 3573"/>
                              <a:gd name="T6" fmla="*/ 3282 w 3282"/>
                              <a:gd name="T7" fmla="*/ 2656 h 3573"/>
                              <a:gd name="T8" fmla="*/ 3076 w 3282"/>
                              <a:gd name="T9" fmla="*/ 3269 h 3573"/>
                              <a:gd name="T10" fmla="*/ 2891 w 3282"/>
                              <a:gd name="T11" fmla="*/ 3573 h 3573"/>
                              <a:gd name="T12" fmla="*/ 2135 w 3282"/>
                              <a:gd name="T13" fmla="*/ 2389 h 3573"/>
                              <a:gd name="T14" fmla="*/ 1717 w 3282"/>
                              <a:gd name="T15" fmla="*/ 2698 h 3573"/>
                              <a:gd name="T16" fmla="*/ 988 w 3282"/>
                              <a:gd name="T17" fmla="*/ 2877 h 3573"/>
                              <a:gd name="T18" fmla="*/ 645 w 3282"/>
                              <a:gd name="T19" fmla="*/ 2849 h 3573"/>
                              <a:gd name="T20" fmla="*/ 694 w 3282"/>
                              <a:gd name="T21" fmla="*/ 2671 h 3573"/>
                              <a:gd name="T22" fmla="*/ 974 w 3282"/>
                              <a:gd name="T23" fmla="*/ 2085 h 3573"/>
                              <a:gd name="T24" fmla="*/ 775 w 3282"/>
                              <a:gd name="T25" fmla="*/ 1115 h 3573"/>
                              <a:gd name="T26" fmla="*/ 343 w 3282"/>
                              <a:gd name="T27" fmla="*/ 585 h 3573"/>
                              <a:gd name="T28" fmla="*/ 0 w 3282"/>
                              <a:gd name="T29" fmla="*/ 110 h 3573"/>
                              <a:gd name="T30" fmla="*/ 13 w 3282"/>
                              <a:gd name="T31" fmla="*/ 0 h 3573"/>
                              <a:gd name="T32" fmla="*/ 1977 w 3282"/>
                              <a:gd name="T33" fmla="*/ 550 h 35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82" h="3573">
                                <a:moveTo>
                                  <a:pt x="1977" y="550"/>
                                </a:moveTo>
                                <a:lnTo>
                                  <a:pt x="2609" y="963"/>
                                </a:lnTo>
                                <a:lnTo>
                                  <a:pt x="3131" y="1934"/>
                                </a:lnTo>
                                <a:lnTo>
                                  <a:pt x="3282" y="2656"/>
                                </a:lnTo>
                                <a:lnTo>
                                  <a:pt x="3076" y="3269"/>
                                </a:lnTo>
                                <a:lnTo>
                                  <a:pt x="2891" y="3573"/>
                                </a:lnTo>
                                <a:lnTo>
                                  <a:pt x="2135" y="2389"/>
                                </a:lnTo>
                                <a:lnTo>
                                  <a:pt x="1717" y="2698"/>
                                </a:lnTo>
                                <a:lnTo>
                                  <a:pt x="988" y="2877"/>
                                </a:lnTo>
                                <a:lnTo>
                                  <a:pt x="645" y="2849"/>
                                </a:lnTo>
                                <a:lnTo>
                                  <a:pt x="694" y="2671"/>
                                </a:lnTo>
                                <a:lnTo>
                                  <a:pt x="974" y="2085"/>
                                </a:lnTo>
                                <a:lnTo>
                                  <a:pt x="775" y="1115"/>
                                </a:lnTo>
                                <a:lnTo>
                                  <a:pt x="343" y="585"/>
                                </a:lnTo>
                                <a:lnTo>
                                  <a:pt x="0" y="110"/>
                                </a:lnTo>
                                <a:lnTo>
                                  <a:pt x="13" y="0"/>
                                </a:lnTo>
                                <a:lnTo>
                                  <a:pt x="1977" y="550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3200"/>
                        <wps:cNvSpPr>
                          <a:spLocks noEditPoints="1"/>
                        </wps:cNvSpPr>
                        <wps:spPr bwMode="auto">
                          <a:xfrm>
                            <a:off x="10338" y="2575"/>
                            <a:ext cx="1326" cy="1316"/>
                          </a:xfrm>
                          <a:custGeom>
                            <a:avLst/>
                            <a:gdLst>
                              <a:gd name="T0" fmla="*/ 3091 w 3979"/>
                              <a:gd name="T1" fmla="*/ 1332 h 3947"/>
                              <a:gd name="T2" fmla="*/ 3455 w 3979"/>
                              <a:gd name="T3" fmla="*/ 1806 h 3947"/>
                              <a:gd name="T4" fmla="*/ 3640 w 3979"/>
                              <a:gd name="T5" fmla="*/ 2270 h 3947"/>
                              <a:gd name="T6" fmla="*/ 3692 w 3979"/>
                              <a:gd name="T7" fmla="*/ 2703 h 3947"/>
                              <a:gd name="T8" fmla="*/ 3651 w 3979"/>
                              <a:gd name="T9" fmla="*/ 3085 h 3947"/>
                              <a:gd name="T10" fmla="*/ 3560 w 3979"/>
                              <a:gd name="T11" fmla="*/ 3394 h 3947"/>
                              <a:gd name="T12" fmla="*/ 2784 w 3979"/>
                              <a:gd name="T13" fmla="*/ 2522 h 3947"/>
                              <a:gd name="T14" fmla="*/ 2728 w 3979"/>
                              <a:gd name="T15" fmla="*/ 2483 h 3947"/>
                              <a:gd name="T16" fmla="*/ 2661 w 3979"/>
                              <a:gd name="T17" fmla="*/ 2474 h 3947"/>
                              <a:gd name="T18" fmla="*/ 2596 w 3979"/>
                              <a:gd name="T19" fmla="*/ 2499 h 3947"/>
                              <a:gd name="T20" fmla="*/ 2550 w 3979"/>
                              <a:gd name="T21" fmla="*/ 2543 h 3947"/>
                              <a:gd name="T22" fmla="*/ 2417 w 3979"/>
                              <a:gd name="T23" fmla="*/ 2662 h 3947"/>
                              <a:gd name="T24" fmla="*/ 2255 w 3979"/>
                              <a:gd name="T25" fmla="*/ 2776 h 3947"/>
                              <a:gd name="T26" fmla="*/ 2043 w 3979"/>
                              <a:gd name="T27" fmla="*/ 2884 h 3947"/>
                              <a:gd name="T28" fmla="*/ 1789 w 3979"/>
                              <a:gd name="T29" fmla="*/ 2962 h 3947"/>
                              <a:gd name="T30" fmla="*/ 1497 w 3979"/>
                              <a:gd name="T31" fmla="*/ 2984 h 3947"/>
                              <a:gd name="T32" fmla="*/ 1609 w 3979"/>
                              <a:gd name="T33" fmla="*/ 2632 h 3947"/>
                              <a:gd name="T34" fmla="*/ 1700 w 3979"/>
                              <a:gd name="T35" fmla="*/ 2201 h 3947"/>
                              <a:gd name="T36" fmla="*/ 1667 w 3979"/>
                              <a:gd name="T37" fmla="*/ 1776 h 3947"/>
                              <a:gd name="T38" fmla="*/ 1533 w 3979"/>
                              <a:gd name="T39" fmla="*/ 1368 h 3947"/>
                              <a:gd name="T40" fmla="*/ 1316 w 3979"/>
                              <a:gd name="T41" fmla="*/ 984 h 3947"/>
                              <a:gd name="T42" fmla="*/ 1037 w 3979"/>
                              <a:gd name="T43" fmla="*/ 631 h 3947"/>
                              <a:gd name="T44" fmla="*/ 3634 w 3979"/>
                              <a:gd name="T45" fmla="*/ 3884 h 3947"/>
                              <a:gd name="T46" fmla="*/ 3759 w 3979"/>
                              <a:gd name="T47" fmla="*/ 3650 h 3947"/>
                              <a:gd name="T48" fmla="*/ 3904 w 3979"/>
                              <a:gd name="T49" fmla="*/ 3248 h 3947"/>
                              <a:gd name="T50" fmla="*/ 3979 w 3979"/>
                              <a:gd name="T51" fmla="*/ 2706 h 3947"/>
                              <a:gd name="T52" fmla="*/ 3883 w 3979"/>
                              <a:gd name="T53" fmla="*/ 2069 h 3947"/>
                              <a:gd name="T54" fmla="*/ 3520 w 3979"/>
                              <a:gd name="T55" fmla="*/ 1389 h 3947"/>
                              <a:gd name="T56" fmla="*/ 2785 w 3979"/>
                              <a:gd name="T57" fmla="*/ 713 h 3947"/>
                              <a:gd name="T58" fmla="*/ 2409 w 3979"/>
                              <a:gd name="T59" fmla="*/ 589 h 3947"/>
                              <a:gd name="T60" fmla="*/ 1452 w 3979"/>
                              <a:gd name="T61" fmla="*/ 323 h 3947"/>
                              <a:gd name="T62" fmla="*/ 548 w 3979"/>
                              <a:gd name="T63" fmla="*/ 102 h 3947"/>
                              <a:gd name="T64" fmla="*/ 150 w 3979"/>
                              <a:gd name="T65" fmla="*/ 20 h 3947"/>
                              <a:gd name="T66" fmla="*/ 7 w 3979"/>
                              <a:gd name="T67" fmla="*/ 38 h 3947"/>
                              <a:gd name="T68" fmla="*/ 1 w 3979"/>
                              <a:gd name="T69" fmla="*/ 105 h 3947"/>
                              <a:gd name="T70" fmla="*/ 25 w 3979"/>
                              <a:gd name="T71" fmla="*/ 168 h 3947"/>
                              <a:gd name="T72" fmla="*/ 117 w 3979"/>
                              <a:gd name="T73" fmla="*/ 240 h 3947"/>
                              <a:gd name="T74" fmla="*/ 336 w 3979"/>
                              <a:gd name="T75" fmla="*/ 348 h 3947"/>
                              <a:gd name="T76" fmla="*/ 493 w 3979"/>
                              <a:gd name="T77" fmla="*/ 437 h 3947"/>
                              <a:gd name="T78" fmla="*/ 627 w 3979"/>
                              <a:gd name="T79" fmla="*/ 558 h 3947"/>
                              <a:gd name="T80" fmla="*/ 849 w 3979"/>
                              <a:gd name="T81" fmla="*/ 834 h 3947"/>
                              <a:gd name="T82" fmla="*/ 1063 w 3979"/>
                              <a:gd name="T83" fmla="*/ 1111 h 3947"/>
                              <a:gd name="T84" fmla="*/ 1233 w 3979"/>
                              <a:gd name="T85" fmla="*/ 1390 h 3947"/>
                              <a:gd name="T86" fmla="*/ 1357 w 3979"/>
                              <a:gd name="T87" fmla="*/ 1694 h 3947"/>
                              <a:gd name="T88" fmla="*/ 1417 w 3979"/>
                              <a:gd name="T89" fmla="*/ 2017 h 3947"/>
                              <a:gd name="T90" fmla="*/ 1393 w 3979"/>
                              <a:gd name="T91" fmla="*/ 2355 h 3947"/>
                              <a:gd name="T92" fmla="*/ 1268 w 3979"/>
                              <a:gd name="T93" fmla="*/ 2703 h 3947"/>
                              <a:gd name="T94" fmla="*/ 1074 w 3979"/>
                              <a:gd name="T95" fmla="*/ 2996 h 3947"/>
                              <a:gd name="T96" fmla="*/ 1049 w 3979"/>
                              <a:gd name="T97" fmla="*/ 3064 h 3947"/>
                              <a:gd name="T98" fmla="*/ 1062 w 3979"/>
                              <a:gd name="T99" fmla="*/ 3132 h 3947"/>
                              <a:gd name="T100" fmla="*/ 1103 w 3979"/>
                              <a:gd name="T101" fmla="*/ 3185 h 3947"/>
                              <a:gd name="T102" fmla="*/ 1218 w 3979"/>
                              <a:gd name="T103" fmla="*/ 3228 h 3947"/>
                              <a:gd name="T104" fmla="*/ 1534 w 3979"/>
                              <a:gd name="T105" fmla="*/ 3267 h 3947"/>
                              <a:gd name="T106" fmla="*/ 1823 w 3979"/>
                              <a:gd name="T107" fmla="*/ 3244 h 3947"/>
                              <a:gd name="T108" fmla="*/ 2081 w 3979"/>
                              <a:gd name="T109" fmla="*/ 3172 h 3947"/>
                              <a:gd name="T110" fmla="*/ 2304 w 3979"/>
                              <a:gd name="T111" fmla="*/ 3072 h 3947"/>
                              <a:gd name="T112" fmla="*/ 2490 w 3979"/>
                              <a:gd name="T113" fmla="*/ 2959 h 3947"/>
                              <a:gd name="T114" fmla="*/ 2633 w 3979"/>
                              <a:gd name="T115" fmla="*/ 2850 h 3947"/>
                              <a:gd name="T116" fmla="*/ 3426 w 3979"/>
                              <a:gd name="T117" fmla="*/ 3915 h 3947"/>
                              <a:gd name="T118" fmla="*/ 3491 w 3979"/>
                              <a:gd name="T119" fmla="*/ 3945 h 3947"/>
                              <a:gd name="T120" fmla="*/ 3558 w 3979"/>
                              <a:gd name="T121" fmla="*/ 3941 h 3947"/>
                              <a:gd name="T122" fmla="*/ 3616 w 3979"/>
                              <a:gd name="T123" fmla="*/ 3906 h 39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979" h="3947">
                                <a:moveTo>
                                  <a:pt x="2642" y="958"/>
                                </a:moveTo>
                                <a:lnTo>
                                  <a:pt x="2769" y="1050"/>
                                </a:lnTo>
                                <a:lnTo>
                                  <a:pt x="2885" y="1144"/>
                                </a:lnTo>
                                <a:lnTo>
                                  <a:pt x="2992" y="1237"/>
                                </a:lnTo>
                                <a:lnTo>
                                  <a:pt x="3091" y="1332"/>
                                </a:lnTo>
                                <a:lnTo>
                                  <a:pt x="3179" y="1426"/>
                                </a:lnTo>
                                <a:lnTo>
                                  <a:pt x="3260" y="1522"/>
                                </a:lnTo>
                                <a:lnTo>
                                  <a:pt x="3333" y="1617"/>
                                </a:lnTo>
                                <a:lnTo>
                                  <a:pt x="3398" y="1712"/>
                                </a:lnTo>
                                <a:lnTo>
                                  <a:pt x="3455" y="1806"/>
                                </a:lnTo>
                                <a:lnTo>
                                  <a:pt x="3505" y="1900"/>
                                </a:lnTo>
                                <a:lnTo>
                                  <a:pt x="3548" y="1994"/>
                                </a:lnTo>
                                <a:lnTo>
                                  <a:pt x="3585" y="2087"/>
                                </a:lnTo>
                                <a:lnTo>
                                  <a:pt x="3616" y="2179"/>
                                </a:lnTo>
                                <a:lnTo>
                                  <a:pt x="3640" y="2270"/>
                                </a:lnTo>
                                <a:lnTo>
                                  <a:pt x="3661" y="2360"/>
                                </a:lnTo>
                                <a:lnTo>
                                  <a:pt x="3675" y="2448"/>
                                </a:lnTo>
                                <a:lnTo>
                                  <a:pt x="3685" y="2534"/>
                                </a:lnTo>
                                <a:lnTo>
                                  <a:pt x="3691" y="2620"/>
                                </a:lnTo>
                                <a:lnTo>
                                  <a:pt x="3692" y="2703"/>
                                </a:lnTo>
                                <a:lnTo>
                                  <a:pt x="3690" y="2784"/>
                                </a:lnTo>
                                <a:lnTo>
                                  <a:pt x="3684" y="2863"/>
                                </a:lnTo>
                                <a:lnTo>
                                  <a:pt x="3675" y="2939"/>
                                </a:lnTo>
                                <a:lnTo>
                                  <a:pt x="3664" y="3013"/>
                                </a:lnTo>
                                <a:lnTo>
                                  <a:pt x="3651" y="3085"/>
                                </a:lnTo>
                                <a:lnTo>
                                  <a:pt x="3635" y="3153"/>
                                </a:lnTo>
                                <a:lnTo>
                                  <a:pt x="3618" y="3218"/>
                                </a:lnTo>
                                <a:lnTo>
                                  <a:pt x="3600" y="3281"/>
                                </a:lnTo>
                                <a:lnTo>
                                  <a:pt x="3580" y="3339"/>
                                </a:lnTo>
                                <a:lnTo>
                                  <a:pt x="3560" y="3394"/>
                                </a:lnTo>
                                <a:lnTo>
                                  <a:pt x="3540" y="3447"/>
                                </a:lnTo>
                                <a:lnTo>
                                  <a:pt x="3520" y="3494"/>
                                </a:lnTo>
                                <a:lnTo>
                                  <a:pt x="3501" y="3538"/>
                                </a:lnTo>
                                <a:lnTo>
                                  <a:pt x="2793" y="2533"/>
                                </a:lnTo>
                                <a:lnTo>
                                  <a:pt x="2784" y="2522"/>
                                </a:lnTo>
                                <a:lnTo>
                                  <a:pt x="2774" y="2512"/>
                                </a:lnTo>
                                <a:lnTo>
                                  <a:pt x="2764" y="2503"/>
                                </a:lnTo>
                                <a:lnTo>
                                  <a:pt x="2753" y="2495"/>
                                </a:lnTo>
                                <a:lnTo>
                                  <a:pt x="2741" y="2489"/>
                                </a:lnTo>
                                <a:lnTo>
                                  <a:pt x="2728" y="2483"/>
                                </a:lnTo>
                                <a:lnTo>
                                  <a:pt x="2715" y="2478"/>
                                </a:lnTo>
                                <a:lnTo>
                                  <a:pt x="2701" y="2475"/>
                                </a:lnTo>
                                <a:lnTo>
                                  <a:pt x="2688" y="2474"/>
                                </a:lnTo>
                                <a:lnTo>
                                  <a:pt x="2675" y="2474"/>
                                </a:lnTo>
                                <a:lnTo>
                                  <a:pt x="2661" y="2474"/>
                                </a:lnTo>
                                <a:lnTo>
                                  <a:pt x="2648" y="2476"/>
                                </a:lnTo>
                                <a:lnTo>
                                  <a:pt x="2634" y="2481"/>
                                </a:lnTo>
                                <a:lnTo>
                                  <a:pt x="2621" y="2485"/>
                                </a:lnTo>
                                <a:lnTo>
                                  <a:pt x="2609" y="2492"/>
                                </a:lnTo>
                                <a:lnTo>
                                  <a:pt x="2596" y="2499"/>
                                </a:lnTo>
                                <a:lnTo>
                                  <a:pt x="2584" y="2509"/>
                                </a:lnTo>
                                <a:lnTo>
                                  <a:pt x="2573" y="2520"/>
                                </a:lnTo>
                                <a:lnTo>
                                  <a:pt x="2567" y="2527"/>
                                </a:lnTo>
                                <a:lnTo>
                                  <a:pt x="2550" y="2543"/>
                                </a:lnTo>
                                <a:lnTo>
                                  <a:pt x="2525" y="2569"/>
                                </a:lnTo>
                                <a:lnTo>
                                  <a:pt x="2489" y="2603"/>
                                </a:lnTo>
                                <a:lnTo>
                                  <a:pt x="2468" y="2621"/>
                                </a:lnTo>
                                <a:lnTo>
                                  <a:pt x="2443" y="2641"/>
                                </a:lnTo>
                                <a:lnTo>
                                  <a:pt x="2417" y="2662"/>
                                </a:lnTo>
                                <a:lnTo>
                                  <a:pt x="2389" y="2685"/>
                                </a:lnTo>
                                <a:lnTo>
                                  <a:pt x="2359" y="2707"/>
                                </a:lnTo>
                                <a:lnTo>
                                  <a:pt x="2326" y="2729"/>
                                </a:lnTo>
                                <a:lnTo>
                                  <a:pt x="2292" y="2753"/>
                                </a:lnTo>
                                <a:lnTo>
                                  <a:pt x="2255" y="2776"/>
                                </a:lnTo>
                                <a:lnTo>
                                  <a:pt x="2217" y="2799"/>
                                </a:lnTo>
                                <a:lnTo>
                                  <a:pt x="2175" y="2821"/>
                                </a:lnTo>
                                <a:lnTo>
                                  <a:pt x="2134" y="2844"/>
                                </a:lnTo>
                                <a:lnTo>
                                  <a:pt x="2089" y="2865"/>
                                </a:lnTo>
                                <a:lnTo>
                                  <a:pt x="2043" y="2884"/>
                                </a:lnTo>
                                <a:lnTo>
                                  <a:pt x="1996" y="2903"/>
                                </a:lnTo>
                                <a:lnTo>
                                  <a:pt x="1947" y="2921"/>
                                </a:lnTo>
                                <a:lnTo>
                                  <a:pt x="1896" y="2937"/>
                                </a:lnTo>
                                <a:lnTo>
                                  <a:pt x="1843" y="2950"/>
                                </a:lnTo>
                                <a:lnTo>
                                  <a:pt x="1789" y="2962"/>
                                </a:lnTo>
                                <a:lnTo>
                                  <a:pt x="1733" y="2971"/>
                                </a:lnTo>
                                <a:lnTo>
                                  <a:pt x="1676" y="2979"/>
                                </a:lnTo>
                                <a:lnTo>
                                  <a:pt x="1618" y="2984"/>
                                </a:lnTo>
                                <a:lnTo>
                                  <a:pt x="1559" y="2985"/>
                                </a:lnTo>
                                <a:lnTo>
                                  <a:pt x="1497" y="2984"/>
                                </a:lnTo>
                                <a:lnTo>
                                  <a:pt x="1436" y="2978"/>
                                </a:lnTo>
                                <a:lnTo>
                                  <a:pt x="1488" y="2892"/>
                                </a:lnTo>
                                <a:lnTo>
                                  <a:pt x="1534" y="2806"/>
                                </a:lnTo>
                                <a:lnTo>
                                  <a:pt x="1575" y="2719"/>
                                </a:lnTo>
                                <a:lnTo>
                                  <a:pt x="1609" y="2632"/>
                                </a:lnTo>
                                <a:lnTo>
                                  <a:pt x="1638" y="2546"/>
                                </a:lnTo>
                                <a:lnTo>
                                  <a:pt x="1662" y="2458"/>
                                </a:lnTo>
                                <a:lnTo>
                                  <a:pt x="1680" y="2372"/>
                                </a:lnTo>
                                <a:lnTo>
                                  <a:pt x="1692" y="2286"/>
                                </a:lnTo>
                                <a:lnTo>
                                  <a:pt x="1700" y="2201"/>
                                </a:lnTo>
                                <a:lnTo>
                                  <a:pt x="1703" y="2114"/>
                                </a:lnTo>
                                <a:lnTo>
                                  <a:pt x="1701" y="2029"/>
                                </a:lnTo>
                                <a:lnTo>
                                  <a:pt x="1694" y="1944"/>
                                </a:lnTo>
                                <a:lnTo>
                                  <a:pt x="1683" y="1860"/>
                                </a:lnTo>
                                <a:lnTo>
                                  <a:pt x="1667" y="1776"/>
                                </a:lnTo>
                                <a:lnTo>
                                  <a:pt x="1648" y="1693"/>
                                </a:lnTo>
                                <a:lnTo>
                                  <a:pt x="1625" y="1610"/>
                                </a:lnTo>
                                <a:lnTo>
                                  <a:pt x="1598" y="1529"/>
                                </a:lnTo>
                                <a:lnTo>
                                  <a:pt x="1567" y="1448"/>
                                </a:lnTo>
                                <a:lnTo>
                                  <a:pt x="1533" y="1368"/>
                                </a:lnTo>
                                <a:lnTo>
                                  <a:pt x="1495" y="1290"/>
                                </a:lnTo>
                                <a:lnTo>
                                  <a:pt x="1455" y="1211"/>
                                </a:lnTo>
                                <a:lnTo>
                                  <a:pt x="1411" y="1134"/>
                                </a:lnTo>
                                <a:lnTo>
                                  <a:pt x="1365" y="1059"/>
                                </a:lnTo>
                                <a:lnTo>
                                  <a:pt x="1316" y="984"/>
                                </a:lnTo>
                                <a:lnTo>
                                  <a:pt x="1264" y="911"/>
                                </a:lnTo>
                                <a:lnTo>
                                  <a:pt x="1211" y="838"/>
                                </a:lnTo>
                                <a:lnTo>
                                  <a:pt x="1155" y="767"/>
                                </a:lnTo>
                                <a:lnTo>
                                  <a:pt x="1096" y="698"/>
                                </a:lnTo>
                                <a:lnTo>
                                  <a:pt x="1037" y="631"/>
                                </a:lnTo>
                                <a:lnTo>
                                  <a:pt x="976" y="565"/>
                                </a:lnTo>
                                <a:lnTo>
                                  <a:pt x="912" y="500"/>
                                </a:lnTo>
                                <a:lnTo>
                                  <a:pt x="848" y="437"/>
                                </a:lnTo>
                                <a:lnTo>
                                  <a:pt x="2642" y="958"/>
                                </a:lnTo>
                                <a:close/>
                                <a:moveTo>
                                  <a:pt x="3634" y="3884"/>
                                </a:moveTo>
                                <a:lnTo>
                                  <a:pt x="3647" y="3862"/>
                                </a:lnTo>
                                <a:lnTo>
                                  <a:pt x="3682" y="3803"/>
                                </a:lnTo>
                                <a:lnTo>
                                  <a:pt x="3705" y="3760"/>
                                </a:lnTo>
                                <a:lnTo>
                                  <a:pt x="3731" y="3709"/>
                                </a:lnTo>
                                <a:lnTo>
                                  <a:pt x="3759" y="3650"/>
                                </a:lnTo>
                                <a:lnTo>
                                  <a:pt x="3789" y="3583"/>
                                </a:lnTo>
                                <a:lnTo>
                                  <a:pt x="3818" y="3509"/>
                                </a:lnTo>
                                <a:lnTo>
                                  <a:pt x="3849" y="3429"/>
                                </a:lnTo>
                                <a:lnTo>
                                  <a:pt x="3877" y="3341"/>
                                </a:lnTo>
                                <a:lnTo>
                                  <a:pt x="3904" y="3248"/>
                                </a:lnTo>
                                <a:lnTo>
                                  <a:pt x="3927" y="3150"/>
                                </a:lnTo>
                                <a:lnTo>
                                  <a:pt x="3947" y="3045"/>
                                </a:lnTo>
                                <a:lnTo>
                                  <a:pt x="3963" y="2937"/>
                                </a:lnTo>
                                <a:lnTo>
                                  <a:pt x="3974" y="2822"/>
                                </a:lnTo>
                                <a:lnTo>
                                  <a:pt x="3979" y="2706"/>
                                </a:lnTo>
                                <a:lnTo>
                                  <a:pt x="3976" y="2584"/>
                                </a:lnTo>
                                <a:lnTo>
                                  <a:pt x="3966" y="2459"/>
                                </a:lnTo>
                                <a:lnTo>
                                  <a:pt x="3948" y="2332"/>
                                </a:lnTo>
                                <a:lnTo>
                                  <a:pt x="3921" y="2202"/>
                                </a:lnTo>
                                <a:lnTo>
                                  <a:pt x="3883" y="2069"/>
                                </a:lnTo>
                                <a:lnTo>
                                  <a:pt x="3836" y="1935"/>
                                </a:lnTo>
                                <a:lnTo>
                                  <a:pt x="3776" y="1801"/>
                                </a:lnTo>
                                <a:lnTo>
                                  <a:pt x="3704" y="1664"/>
                                </a:lnTo>
                                <a:lnTo>
                                  <a:pt x="3619" y="1526"/>
                                </a:lnTo>
                                <a:lnTo>
                                  <a:pt x="3520" y="1389"/>
                                </a:lnTo>
                                <a:lnTo>
                                  <a:pt x="3405" y="1251"/>
                                </a:lnTo>
                                <a:lnTo>
                                  <a:pt x="3276" y="1115"/>
                                </a:lnTo>
                                <a:lnTo>
                                  <a:pt x="3130" y="979"/>
                                </a:lnTo>
                                <a:lnTo>
                                  <a:pt x="2967" y="845"/>
                                </a:lnTo>
                                <a:lnTo>
                                  <a:pt x="2785" y="713"/>
                                </a:lnTo>
                                <a:lnTo>
                                  <a:pt x="2738" y="696"/>
                                </a:lnTo>
                                <a:lnTo>
                                  <a:pt x="2685" y="677"/>
                                </a:lnTo>
                                <a:lnTo>
                                  <a:pt x="2624" y="656"/>
                                </a:lnTo>
                                <a:lnTo>
                                  <a:pt x="2558" y="635"/>
                                </a:lnTo>
                                <a:lnTo>
                                  <a:pt x="2409" y="589"/>
                                </a:lnTo>
                                <a:lnTo>
                                  <a:pt x="2243" y="540"/>
                                </a:lnTo>
                                <a:lnTo>
                                  <a:pt x="2059" y="487"/>
                                </a:lnTo>
                                <a:lnTo>
                                  <a:pt x="1864" y="434"/>
                                </a:lnTo>
                                <a:lnTo>
                                  <a:pt x="1661" y="379"/>
                                </a:lnTo>
                                <a:lnTo>
                                  <a:pt x="1452" y="323"/>
                                </a:lnTo>
                                <a:lnTo>
                                  <a:pt x="1243" y="269"/>
                                </a:lnTo>
                                <a:lnTo>
                                  <a:pt x="1035" y="217"/>
                                </a:lnTo>
                                <a:lnTo>
                                  <a:pt x="833" y="168"/>
                                </a:lnTo>
                                <a:lnTo>
                                  <a:pt x="640" y="123"/>
                                </a:lnTo>
                                <a:lnTo>
                                  <a:pt x="548" y="102"/>
                                </a:lnTo>
                                <a:lnTo>
                                  <a:pt x="460" y="83"/>
                                </a:lnTo>
                                <a:lnTo>
                                  <a:pt x="374" y="65"/>
                                </a:lnTo>
                                <a:lnTo>
                                  <a:pt x="295" y="48"/>
                                </a:lnTo>
                                <a:lnTo>
                                  <a:pt x="219" y="33"/>
                                </a:lnTo>
                                <a:lnTo>
                                  <a:pt x="150" y="20"/>
                                </a:lnTo>
                                <a:lnTo>
                                  <a:pt x="86" y="9"/>
                                </a:lnTo>
                                <a:lnTo>
                                  <a:pt x="28" y="0"/>
                                </a:lnTo>
                                <a:lnTo>
                                  <a:pt x="20" y="12"/>
                                </a:lnTo>
                                <a:lnTo>
                                  <a:pt x="13" y="25"/>
                                </a:lnTo>
                                <a:lnTo>
                                  <a:pt x="7" y="38"/>
                                </a:lnTo>
                                <a:lnTo>
                                  <a:pt x="3" y="51"/>
                                </a:lnTo>
                                <a:lnTo>
                                  <a:pt x="1" y="65"/>
                                </a:lnTo>
                                <a:lnTo>
                                  <a:pt x="0" y="78"/>
                                </a:lnTo>
                                <a:lnTo>
                                  <a:pt x="0" y="92"/>
                                </a:lnTo>
                                <a:lnTo>
                                  <a:pt x="1" y="105"/>
                                </a:lnTo>
                                <a:lnTo>
                                  <a:pt x="3" y="119"/>
                                </a:lnTo>
                                <a:lnTo>
                                  <a:pt x="7" y="131"/>
                                </a:lnTo>
                                <a:lnTo>
                                  <a:pt x="12" y="144"/>
                                </a:lnTo>
                                <a:lnTo>
                                  <a:pt x="19" y="156"/>
                                </a:lnTo>
                                <a:lnTo>
                                  <a:pt x="25" y="168"/>
                                </a:lnTo>
                                <a:lnTo>
                                  <a:pt x="34" y="179"/>
                                </a:lnTo>
                                <a:lnTo>
                                  <a:pt x="44" y="189"/>
                                </a:lnTo>
                                <a:lnTo>
                                  <a:pt x="56" y="198"/>
                                </a:lnTo>
                                <a:lnTo>
                                  <a:pt x="87" y="219"/>
                                </a:lnTo>
                                <a:lnTo>
                                  <a:pt x="117" y="240"/>
                                </a:lnTo>
                                <a:lnTo>
                                  <a:pt x="148" y="258"/>
                                </a:lnTo>
                                <a:lnTo>
                                  <a:pt x="180" y="274"/>
                                </a:lnTo>
                                <a:lnTo>
                                  <a:pt x="242" y="305"/>
                                </a:lnTo>
                                <a:lnTo>
                                  <a:pt x="305" y="334"/>
                                </a:lnTo>
                                <a:lnTo>
                                  <a:pt x="336" y="348"/>
                                </a:lnTo>
                                <a:lnTo>
                                  <a:pt x="368" y="363"/>
                                </a:lnTo>
                                <a:lnTo>
                                  <a:pt x="399" y="380"/>
                                </a:lnTo>
                                <a:lnTo>
                                  <a:pt x="430" y="397"/>
                                </a:lnTo>
                                <a:lnTo>
                                  <a:pt x="462" y="416"/>
                                </a:lnTo>
                                <a:lnTo>
                                  <a:pt x="493" y="437"/>
                                </a:lnTo>
                                <a:lnTo>
                                  <a:pt x="523" y="459"/>
                                </a:lnTo>
                                <a:lnTo>
                                  <a:pt x="555" y="485"/>
                                </a:lnTo>
                                <a:lnTo>
                                  <a:pt x="579" y="507"/>
                                </a:lnTo>
                                <a:lnTo>
                                  <a:pt x="603" y="532"/>
                                </a:lnTo>
                                <a:lnTo>
                                  <a:pt x="627" y="558"/>
                                </a:lnTo>
                                <a:lnTo>
                                  <a:pt x="652" y="585"/>
                                </a:lnTo>
                                <a:lnTo>
                                  <a:pt x="701" y="643"/>
                                </a:lnTo>
                                <a:lnTo>
                                  <a:pt x="751" y="705"/>
                                </a:lnTo>
                                <a:lnTo>
                                  <a:pt x="800" y="769"/>
                                </a:lnTo>
                                <a:lnTo>
                                  <a:pt x="849" y="834"/>
                                </a:lnTo>
                                <a:lnTo>
                                  <a:pt x="898" y="896"/>
                                </a:lnTo>
                                <a:lnTo>
                                  <a:pt x="946" y="958"/>
                                </a:lnTo>
                                <a:lnTo>
                                  <a:pt x="987" y="1008"/>
                                </a:lnTo>
                                <a:lnTo>
                                  <a:pt x="1025" y="1059"/>
                                </a:lnTo>
                                <a:lnTo>
                                  <a:pt x="1063" y="1111"/>
                                </a:lnTo>
                                <a:lnTo>
                                  <a:pt x="1100" y="1165"/>
                                </a:lnTo>
                                <a:lnTo>
                                  <a:pt x="1136" y="1220"/>
                                </a:lnTo>
                                <a:lnTo>
                                  <a:pt x="1169" y="1276"/>
                                </a:lnTo>
                                <a:lnTo>
                                  <a:pt x="1203" y="1332"/>
                                </a:lnTo>
                                <a:lnTo>
                                  <a:pt x="1233" y="1390"/>
                                </a:lnTo>
                                <a:lnTo>
                                  <a:pt x="1262" y="1450"/>
                                </a:lnTo>
                                <a:lnTo>
                                  <a:pt x="1289" y="1509"/>
                                </a:lnTo>
                                <a:lnTo>
                                  <a:pt x="1315" y="1570"/>
                                </a:lnTo>
                                <a:lnTo>
                                  <a:pt x="1337" y="1631"/>
                                </a:lnTo>
                                <a:lnTo>
                                  <a:pt x="1357" y="1694"/>
                                </a:lnTo>
                                <a:lnTo>
                                  <a:pt x="1375" y="1757"/>
                                </a:lnTo>
                                <a:lnTo>
                                  <a:pt x="1390" y="1821"/>
                                </a:lnTo>
                                <a:lnTo>
                                  <a:pt x="1402" y="1886"/>
                                </a:lnTo>
                                <a:lnTo>
                                  <a:pt x="1411" y="1952"/>
                                </a:lnTo>
                                <a:lnTo>
                                  <a:pt x="1417" y="2017"/>
                                </a:lnTo>
                                <a:lnTo>
                                  <a:pt x="1419" y="2084"/>
                                </a:lnTo>
                                <a:lnTo>
                                  <a:pt x="1419" y="2151"/>
                                </a:lnTo>
                                <a:lnTo>
                                  <a:pt x="1413" y="2218"/>
                                </a:lnTo>
                                <a:lnTo>
                                  <a:pt x="1405" y="2287"/>
                                </a:lnTo>
                                <a:lnTo>
                                  <a:pt x="1393" y="2355"/>
                                </a:lnTo>
                                <a:lnTo>
                                  <a:pt x="1376" y="2424"/>
                                </a:lnTo>
                                <a:lnTo>
                                  <a:pt x="1356" y="2493"/>
                                </a:lnTo>
                                <a:lnTo>
                                  <a:pt x="1331" y="2562"/>
                                </a:lnTo>
                                <a:lnTo>
                                  <a:pt x="1302" y="2633"/>
                                </a:lnTo>
                                <a:lnTo>
                                  <a:pt x="1268" y="2703"/>
                                </a:lnTo>
                                <a:lnTo>
                                  <a:pt x="1230" y="2773"/>
                                </a:lnTo>
                                <a:lnTo>
                                  <a:pt x="1185" y="2844"/>
                                </a:lnTo>
                                <a:lnTo>
                                  <a:pt x="1137" y="2914"/>
                                </a:lnTo>
                                <a:lnTo>
                                  <a:pt x="1082" y="2984"/>
                                </a:lnTo>
                                <a:lnTo>
                                  <a:pt x="1074" y="2996"/>
                                </a:lnTo>
                                <a:lnTo>
                                  <a:pt x="1066" y="3008"/>
                                </a:lnTo>
                                <a:lnTo>
                                  <a:pt x="1059" y="3022"/>
                                </a:lnTo>
                                <a:lnTo>
                                  <a:pt x="1055" y="3036"/>
                                </a:lnTo>
                                <a:lnTo>
                                  <a:pt x="1052" y="3051"/>
                                </a:lnTo>
                                <a:lnTo>
                                  <a:pt x="1049" y="3064"/>
                                </a:lnTo>
                                <a:lnTo>
                                  <a:pt x="1049" y="3079"/>
                                </a:lnTo>
                                <a:lnTo>
                                  <a:pt x="1051" y="3092"/>
                                </a:lnTo>
                                <a:lnTo>
                                  <a:pt x="1053" y="3106"/>
                                </a:lnTo>
                                <a:lnTo>
                                  <a:pt x="1057" y="3119"/>
                                </a:lnTo>
                                <a:lnTo>
                                  <a:pt x="1062" y="3132"/>
                                </a:lnTo>
                                <a:lnTo>
                                  <a:pt x="1067" y="3144"/>
                                </a:lnTo>
                                <a:lnTo>
                                  <a:pt x="1075" y="3156"/>
                                </a:lnTo>
                                <a:lnTo>
                                  <a:pt x="1083" y="3166"/>
                                </a:lnTo>
                                <a:lnTo>
                                  <a:pt x="1092" y="3176"/>
                                </a:lnTo>
                                <a:lnTo>
                                  <a:pt x="1103" y="3185"/>
                                </a:lnTo>
                                <a:lnTo>
                                  <a:pt x="1114" y="3193"/>
                                </a:lnTo>
                                <a:lnTo>
                                  <a:pt x="1126" y="3201"/>
                                </a:lnTo>
                                <a:lnTo>
                                  <a:pt x="1139" y="3207"/>
                                </a:lnTo>
                                <a:lnTo>
                                  <a:pt x="1152" y="3211"/>
                                </a:lnTo>
                                <a:lnTo>
                                  <a:pt x="1218" y="3228"/>
                                </a:lnTo>
                                <a:lnTo>
                                  <a:pt x="1283" y="3243"/>
                                </a:lnTo>
                                <a:lnTo>
                                  <a:pt x="1348" y="3253"/>
                                </a:lnTo>
                                <a:lnTo>
                                  <a:pt x="1411" y="3261"/>
                                </a:lnTo>
                                <a:lnTo>
                                  <a:pt x="1472" y="3265"/>
                                </a:lnTo>
                                <a:lnTo>
                                  <a:pt x="1534" y="3267"/>
                                </a:lnTo>
                                <a:lnTo>
                                  <a:pt x="1594" y="3267"/>
                                </a:lnTo>
                                <a:lnTo>
                                  <a:pt x="1653" y="3265"/>
                                </a:lnTo>
                                <a:lnTo>
                                  <a:pt x="1711" y="3259"/>
                                </a:lnTo>
                                <a:lnTo>
                                  <a:pt x="1767" y="3253"/>
                                </a:lnTo>
                                <a:lnTo>
                                  <a:pt x="1823" y="3244"/>
                                </a:lnTo>
                                <a:lnTo>
                                  <a:pt x="1877" y="3233"/>
                                </a:lnTo>
                                <a:lnTo>
                                  <a:pt x="1930" y="3220"/>
                                </a:lnTo>
                                <a:lnTo>
                                  <a:pt x="1982" y="3206"/>
                                </a:lnTo>
                                <a:lnTo>
                                  <a:pt x="2032" y="3190"/>
                                </a:lnTo>
                                <a:lnTo>
                                  <a:pt x="2081" y="3172"/>
                                </a:lnTo>
                                <a:lnTo>
                                  <a:pt x="2128" y="3154"/>
                                </a:lnTo>
                                <a:lnTo>
                                  <a:pt x="2174" y="3135"/>
                                </a:lnTo>
                                <a:lnTo>
                                  <a:pt x="2219" y="3115"/>
                                </a:lnTo>
                                <a:lnTo>
                                  <a:pt x="2263" y="3094"/>
                                </a:lnTo>
                                <a:lnTo>
                                  <a:pt x="2304" y="3072"/>
                                </a:lnTo>
                                <a:lnTo>
                                  <a:pt x="2344" y="3050"/>
                                </a:lnTo>
                                <a:lnTo>
                                  <a:pt x="2384" y="3027"/>
                                </a:lnTo>
                                <a:lnTo>
                                  <a:pt x="2421" y="3004"/>
                                </a:lnTo>
                                <a:lnTo>
                                  <a:pt x="2456" y="2982"/>
                                </a:lnTo>
                                <a:lnTo>
                                  <a:pt x="2490" y="2959"/>
                                </a:lnTo>
                                <a:lnTo>
                                  <a:pt x="2522" y="2936"/>
                                </a:lnTo>
                                <a:lnTo>
                                  <a:pt x="2553" y="2914"/>
                                </a:lnTo>
                                <a:lnTo>
                                  <a:pt x="2582" y="2892"/>
                                </a:lnTo>
                                <a:lnTo>
                                  <a:pt x="2609" y="2871"/>
                                </a:lnTo>
                                <a:lnTo>
                                  <a:pt x="2633" y="2850"/>
                                </a:lnTo>
                                <a:lnTo>
                                  <a:pt x="2657" y="2830"/>
                                </a:lnTo>
                                <a:lnTo>
                                  <a:pt x="3396" y="3882"/>
                                </a:lnTo>
                                <a:lnTo>
                                  <a:pt x="3405" y="3895"/>
                                </a:lnTo>
                                <a:lnTo>
                                  <a:pt x="3416" y="3905"/>
                                </a:lnTo>
                                <a:lnTo>
                                  <a:pt x="3426" y="3915"/>
                                </a:lnTo>
                                <a:lnTo>
                                  <a:pt x="3438" y="3924"/>
                                </a:lnTo>
                                <a:lnTo>
                                  <a:pt x="3451" y="3932"/>
                                </a:lnTo>
                                <a:lnTo>
                                  <a:pt x="3464" y="3937"/>
                                </a:lnTo>
                                <a:lnTo>
                                  <a:pt x="3477" y="3942"/>
                                </a:lnTo>
                                <a:lnTo>
                                  <a:pt x="3491" y="3945"/>
                                </a:lnTo>
                                <a:lnTo>
                                  <a:pt x="3504" y="3946"/>
                                </a:lnTo>
                                <a:lnTo>
                                  <a:pt x="3517" y="3947"/>
                                </a:lnTo>
                                <a:lnTo>
                                  <a:pt x="3531" y="3946"/>
                                </a:lnTo>
                                <a:lnTo>
                                  <a:pt x="3544" y="3944"/>
                                </a:lnTo>
                                <a:lnTo>
                                  <a:pt x="3558" y="3941"/>
                                </a:lnTo>
                                <a:lnTo>
                                  <a:pt x="3571" y="3936"/>
                                </a:lnTo>
                                <a:lnTo>
                                  <a:pt x="3583" y="3931"/>
                                </a:lnTo>
                                <a:lnTo>
                                  <a:pt x="3595" y="3923"/>
                                </a:lnTo>
                                <a:lnTo>
                                  <a:pt x="3606" y="3915"/>
                                </a:lnTo>
                                <a:lnTo>
                                  <a:pt x="3616" y="3906"/>
                                </a:lnTo>
                                <a:lnTo>
                                  <a:pt x="3626" y="3895"/>
                                </a:lnTo>
                                <a:lnTo>
                                  <a:pt x="3634" y="3884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3201"/>
                        <wps:cNvSpPr>
                          <a:spLocks/>
                        </wps:cNvSpPr>
                        <wps:spPr bwMode="auto">
                          <a:xfrm>
                            <a:off x="10910" y="3881"/>
                            <a:ext cx="859" cy="1663"/>
                          </a:xfrm>
                          <a:custGeom>
                            <a:avLst/>
                            <a:gdLst>
                              <a:gd name="T0" fmla="*/ 206 w 2576"/>
                              <a:gd name="T1" fmla="*/ 1749 h 4988"/>
                              <a:gd name="T2" fmla="*/ 0 w 2576"/>
                              <a:gd name="T3" fmla="*/ 971 h 4988"/>
                              <a:gd name="T4" fmla="*/ 124 w 2576"/>
                              <a:gd name="T5" fmla="*/ 498 h 4988"/>
                              <a:gd name="T6" fmla="*/ 254 w 2576"/>
                              <a:gd name="T7" fmla="*/ 301 h 4988"/>
                              <a:gd name="T8" fmla="*/ 503 w 2576"/>
                              <a:gd name="T9" fmla="*/ 418 h 4988"/>
                              <a:gd name="T10" fmla="*/ 647 w 2576"/>
                              <a:gd name="T11" fmla="*/ 357 h 4988"/>
                              <a:gd name="T12" fmla="*/ 774 w 2576"/>
                              <a:gd name="T13" fmla="*/ 40 h 4988"/>
                              <a:gd name="T14" fmla="*/ 971 w 2576"/>
                              <a:gd name="T15" fmla="*/ 0 h 4988"/>
                              <a:gd name="T16" fmla="*/ 1183 w 2576"/>
                              <a:gd name="T17" fmla="*/ 218 h 4988"/>
                              <a:gd name="T18" fmla="*/ 1264 w 2576"/>
                              <a:gd name="T19" fmla="*/ 539 h 4988"/>
                              <a:gd name="T20" fmla="*/ 1555 w 2576"/>
                              <a:gd name="T21" fmla="*/ 924 h 4988"/>
                              <a:gd name="T22" fmla="*/ 2212 w 2576"/>
                              <a:gd name="T23" fmla="*/ 1395 h 4988"/>
                              <a:gd name="T24" fmla="*/ 2496 w 2576"/>
                              <a:gd name="T25" fmla="*/ 1695 h 4988"/>
                              <a:gd name="T26" fmla="*/ 2576 w 2576"/>
                              <a:gd name="T27" fmla="*/ 2031 h 4988"/>
                              <a:gd name="T28" fmla="*/ 2406 w 2576"/>
                              <a:gd name="T29" fmla="*/ 2566 h 4988"/>
                              <a:gd name="T30" fmla="*/ 2568 w 2576"/>
                              <a:gd name="T31" fmla="*/ 2832 h 4988"/>
                              <a:gd name="T32" fmla="*/ 2532 w 2576"/>
                              <a:gd name="T33" fmla="*/ 3361 h 4988"/>
                              <a:gd name="T34" fmla="*/ 2263 w 2576"/>
                              <a:gd name="T35" fmla="*/ 3775 h 4988"/>
                              <a:gd name="T36" fmla="*/ 2087 w 2576"/>
                              <a:gd name="T37" fmla="*/ 4430 h 4988"/>
                              <a:gd name="T38" fmla="*/ 1484 w 2576"/>
                              <a:gd name="T39" fmla="*/ 4988 h 4988"/>
                              <a:gd name="T40" fmla="*/ 1475 w 2576"/>
                              <a:gd name="T41" fmla="*/ 3945 h 4988"/>
                              <a:gd name="T42" fmla="*/ 989 w 2576"/>
                              <a:gd name="T43" fmla="*/ 3417 h 4988"/>
                              <a:gd name="T44" fmla="*/ 350 w 2576"/>
                              <a:gd name="T45" fmla="*/ 2744 h 4988"/>
                              <a:gd name="T46" fmla="*/ 222 w 2576"/>
                              <a:gd name="T47" fmla="*/ 2083 h 4988"/>
                              <a:gd name="T48" fmla="*/ 206 w 2576"/>
                              <a:gd name="T49" fmla="*/ 1749 h 49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76" h="4988">
                                <a:moveTo>
                                  <a:pt x="206" y="1749"/>
                                </a:moveTo>
                                <a:lnTo>
                                  <a:pt x="0" y="971"/>
                                </a:lnTo>
                                <a:lnTo>
                                  <a:pt x="124" y="498"/>
                                </a:lnTo>
                                <a:lnTo>
                                  <a:pt x="254" y="301"/>
                                </a:lnTo>
                                <a:lnTo>
                                  <a:pt x="503" y="418"/>
                                </a:lnTo>
                                <a:lnTo>
                                  <a:pt x="647" y="357"/>
                                </a:lnTo>
                                <a:lnTo>
                                  <a:pt x="774" y="40"/>
                                </a:lnTo>
                                <a:lnTo>
                                  <a:pt x="971" y="0"/>
                                </a:lnTo>
                                <a:lnTo>
                                  <a:pt x="1183" y="218"/>
                                </a:lnTo>
                                <a:lnTo>
                                  <a:pt x="1264" y="539"/>
                                </a:lnTo>
                                <a:lnTo>
                                  <a:pt x="1555" y="924"/>
                                </a:lnTo>
                                <a:lnTo>
                                  <a:pt x="2212" y="1395"/>
                                </a:lnTo>
                                <a:lnTo>
                                  <a:pt x="2496" y="1695"/>
                                </a:lnTo>
                                <a:lnTo>
                                  <a:pt x="2576" y="2031"/>
                                </a:lnTo>
                                <a:lnTo>
                                  <a:pt x="2406" y="2566"/>
                                </a:lnTo>
                                <a:lnTo>
                                  <a:pt x="2568" y="2832"/>
                                </a:lnTo>
                                <a:lnTo>
                                  <a:pt x="2532" y="3361"/>
                                </a:lnTo>
                                <a:lnTo>
                                  <a:pt x="2263" y="3775"/>
                                </a:lnTo>
                                <a:lnTo>
                                  <a:pt x="2087" y="4430"/>
                                </a:lnTo>
                                <a:lnTo>
                                  <a:pt x="1484" y="4988"/>
                                </a:lnTo>
                                <a:lnTo>
                                  <a:pt x="1475" y="3945"/>
                                </a:lnTo>
                                <a:lnTo>
                                  <a:pt x="989" y="3417"/>
                                </a:lnTo>
                                <a:lnTo>
                                  <a:pt x="350" y="2744"/>
                                </a:lnTo>
                                <a:lnTo>
                                  <a:pt x="222" y="2083"/>
                                </a:lnTo>
                                <a:lnTo>
                                  <a:pt x="206" y="1749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3202"/>
                        <wps:cNvSpPr>
                          <a:spLocks noEditPoints="1"/>
                        </wps:cNvSpPr>
                        <wps:spPr bwMode="auto">
                          <a:xfrm>
                            <a:off x="10868" y="3849"/>
                            <a:ext cx="957" cy="1729"/>
                          </a:xfrm>
                          <a:custGeom>
                            <a:avLst/>
                            <a:gdLst>
                              <a:gd name="T0" fmla="*/ 2012 w 2871"/>
                              <a:gd name="T1" fmla="*/ 4240 h 5188"/>
                              <a:gd name="T2" fmla="*/ 2018 w 2871"/>
                              <a:gd name="T3" fmla="*/ 4084 h 5188"/>
                              <a:gd name="T4" fmla="*/ 1236 w 2871"/>
                              <a:gd name="T5" fmla="*/ 3479 h 5188"/>
                              <a:gd name="T6" fmla="*/ 468 w 2871"/>
                              <a:gd name="T7" fmla="*/ 2400 h 5188"/>
                              <a:gd name="T8" fmla="*/ 445 w 2871"/>
                              <a:gd name="T9" fmla="*/ 2008 h 5188"/>
                              <a:gd name="T10" fmla="*/ 636 w 2871"/>
                              <a:gd name="T11" fmla="*/ 2010 h 5188"/>
                              <a:gd name="T12" fmla="*/ 1445 w 2871"/>
                              <a:gd name="T13" fmla="*/ 2707 h 5188"/>
                              <a:gd name="T14" fmla="*/ 2019 w 2871"/>
                              <a:gd name="T15" fmla="*/ 3092 h 5188"/>
                              <a:gd name="T16" fmla="*/ 2214 w 2871"/>
                              <a:gd name="T17" fmla="*/ 3495 h 5188"/>
                              <a:gd name="T18" fmla="*/ 2200 w 2871"/>
                              <a:gd name="T19" fmla="*/ 4121 h 5188"/>
                              <a:gd name="T20" fmla="*/ 1907 w 2871"/>
                              <a:gd name="T21" fmla="*/ 4699 h 5188"/>
                              <a:gd name="T22" fmla="*/ 1541 w 2871"/>
                              <a:gd name="T23" fmla="*/ 5012 h 5188"/>
                              <a:gd name="T24" fmla="*/ 1571 w 2871"/>
                              <a:gd name="T25" fmla="*/ 5165 h 5188"/>
                              <a:gd name="T26" fmla="*/ 1829 w 2871"/>
                              <a:gd name="T27" fmla="*/ 5087 h 5188"/>
                              <a:gd name="T28" fmla="*/ 2289 w 2871"/>
                              <a:gd name="T29" fmla="*/ 4543 h 5188"/>
                              <a:gd name="T30" fmla="*/ 2472 w 2871"/>
                              <a:gd name="T31" fmla="*/ 4013 h 5188"/>
                              <a:gd name="T32" fmla="*/ 2795 w 2871"/>
                              <a:gd name="T33" fmla="*/ 3552 h 5188"/>
                              <a:gd name="T34" fmla="*/ 2870 w 2871"/>
                              <a:gd name="T35" fmla="*/ 3126 h 5188"/>
                              <a:gd name="T36" fmla="*/ 2739 w 2871"/>
                              <a:gd name="T37" fmla="*/ 2706 h 5188"/>
                              <a:gd name="T38" fmla="*/ 2767 w 2871"/>
                              <a:gd name="T39" fmla="*/ 2401 h 5188"/>
                              <a:gd name="T40" fmla="*/ 2816 w 2871"/>
                              <a:gd name="T41" fmla="*/ 1974 h 5188"/>
                              <a:gd name="T42" fmla="*/ 2652 w 2871"/>
                              <a:gd name="T43" fmla="*/ 1605 h 5188"/>
                              <a:gd name="T44" fmla="*/ 2113 w 2871"/>
                              <a:gd name="T45" fmla="*/ 1145 h 5188"/>
                              <a:gd name="T46" fmla="*/ 1631 w 2871"/>
                              <a:gd name="T47" fmla="*/ 836 h 5188"/>
                              <a:gd name="T48" fmla="*/ 1434 w 2871"/>
                              <a:gd name="T49" fmla="*/ 470 h 5188"/>
                              <a:gd name="T50" fmla="*/ 1302 w 2871"/>
                              <a:gd name="T51" fmla="*/ 106 h 5188"/>
                              <a:gd name="T52" fmla="*/ 1059 w 2871"/>
                              <a:gd name="T53" fmla="*/ 2 h 5188"/>
                              <a:gd name="T54" fmla="*/ 832 w 2871"/>
                              <a:gd name="T55" fmla="*/ 86 h 5188"/>
                              <a:gd name="T56" fmla="*/ 664 w 2871"/>
                              <a:gd name="T57" fmla="*/ 368 h 5188"/>
                              <a:gd name="T58" fmla="*/ 412 w 2871"/>
                              <a:gd name="T59" fmla="*/ 219 h 5188"/>
                              <a:gd name="T60" fmla="*/ 161 w 2871"/>
                              <a:gd name="T61" fmla="*/ 487 h 5188"/>
                              <a:gd name="T62" fmla="*/ 2 w 2871"/>
                              <a:gd name="T63" fmla="*/ 1255 h 5188"/>
                              <a:gd name="T64" fmla="*/ 161 w 2871"/>
                              <a:gd name="T65" fmla="*/ 1788 h 5188"/>
                              <a:gd name="T66" fmla="*/ 252 w 2871"/>
                              <a:gd name="T67" fmla="*/ 2504 h 5188"/>
                              <a:gd name="T68" fmla="*/ 1134 w 2871"/>
                              <a:gd name="T69" fmla="*/ 3694 h 5188"/>
                              <a:gd name="T70" fmla="*/ 2316 w 2871"/>
                              <a:gd name="T71" fmla="*/ 2261 h 5188"/>
                              <a:gd name="T72" fmla="*/ 1289 w 2871"/>
                              <a:gd name="T73" fmla="*/ 1273 h 5188"/>
                              <a:gd name="T74" fmla="*/ 898 w 2871"/>
                              <a:gd name="T75" fmla="*/ 766 h 5188"/>
                              <a:gd name="T76" fmla="*/ 925 w 2871"/>
                              <a:gd name="T77" fmla="*/ 381 h 5188"/>
                              <a:gd name="T78" fmla="*/ 1052 w 2871"/>
                              <a:gd name="T79" fmla="*/ 237 h 5188"/>
                              <a:gd name="T80" fmla="*/ 1210 w 2871"/>
                              <a:gd name="T81" fmla="*/ 534 h 5188"/>
                              <a:gd name="T82" fmla="*/ 1410 w 2871"/>
                              <a:gd name="T83" fmla="*/ 944 h 5188"/>
                              <a:gd name="T84" fmla="*/ 1810 w 2871"/>
                              <a:gd name="T85" fmla="*/ 1242 h 5188"/>
                              <a:gd name="T86" fmla="*/ 2402 w 2871"/>
                              <a:gd name="T87" fmla="*/ 1668 h 5188"/>
                              <a:gd name="T88" fmla="*/ 2582 w 2871"/>
                              <a:gd name="T89" fmla="*/ 1977 h 5188"/>
                              <a:gd name="T90" fmla="*/ 2530 w 2871"/>
                              <a:gd name="T91" fmla="*/ 2372 h 5188"/>
                              <a:gd name="T92" fmla="*/ 2583 w 2871"/>
                              <a:gd name="T93" fmla="*/ 2910 h 5188"/>
                              <a:gd name="T94" fmla="*/ 2636 w 2871"/>
                              <a:gd name="T95" fmla="*/ 3222 h 5188"/>
                              <a:gd name="T96" fmla="*/ 2472 w 2871"/>
                              <a:gd name="T97" fmla="*/ 3666 h 5188"/>
                              <a:gd name="T98" fmla="*/ 2326 w 2871"/>
                              <a:gd name="T99" fmla="*/ 3128 h 5188"/>
                              <a:gd name="T100" fmla="*/ 2037 w 2871"/>
                              <a:gd name="T101" fmla="*/ 2802 h 5188"/>
                              <a:gd name="T102" fmla="*/ 997 w 2871"/>
                              <a:gd name="T103" fmla="*/ 2053 h 5188"/>
                              <a:gd name="T104" fmla="*/ 578 w 2871"/>
                              <a:gd name="T105" fmla="*/ 1694 h 5188"/>
                              <a:gd name="T106" fmla="*/ 365 w 2871"/>
                              <a:gd name="T107" fmla="*/ 1682 h 5188"/>
                              <a:gd name="T108" fmla="*/ 200 w 2871"/>
                              <a:gd name="T109" fmla="*/ 1226 h 5188"/>
                              <a:gd name="T110" fmla="*/ 300 w 2871"/>
                              <a:gd name="T111" fmla="*/ 610 h 5188"/>
                              <a:gd name="T112" fmla="*/ 478 w 2871"/>
                              <a:gd name="T113" fmla="*/ 506 h 5188"/>
                              <a:gd name="T114" fmla="*/ 638 w 2871"/>
                              <a:gd name="T115" fmla="*/ 876 h 5188"/>
                              <a:gd name="T116" fmla="*/ 1308 w 2871"/>
                              <a:gd name="T117" fmla="*/ 1617 h 5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871" h="5188">
                                <a:moveTo>
                                  <a:pt x="1866" y="4257"/>
                                </a:moveTo>
                                <a:lnTo>
                                  <a:pt x="1877" y="4262"/>
                                </a:lnTo>
                                <a:lnTo>
                                  <a:pt x="1887" y="4267"/>
                                </a:lnTo>
                                <a:lnTo>
                                  <a:pt x="1898" y="4271"/>
                                </a:lnTo>
                                <a:lnTo>
                                  <a:pt x="1909" y="4273"/>
                                </a:lnTo>
                                <a:lnTo>
                                  <a:pt x="1921" y="4274"/>
                                </a:lnTo>
                                <a:lnTo>
                                  <a:pt x="1932" y="4274"/>
                                </a:lnTo>
                                <a:lnTo>
                                  <a:pt x="1943" y="4274"/>
                                </a:lnTo>
                                <a:lnTo>
                                  <a:pt x="1954" y="4272"/>
                                </a:lnTo>
                                <a:lnTo>
                                  <a:pt x="1964" y="4269"/>
                                </a:lnTo>
                                <a:lnTo>
                                  <a:pt x="1976" y="4266"/>
                                </a:lnTo>
                                <a:lnTo>
                                  <a:pt x="1986" y="4261"/>
                                </a:lnTo>
                                <a:lnTo>
                                  <a:pt x="1995" y="4254"/>
                                </a:lnTo>
                                <a:lnTo>
                                  <a:pt x="2003" y="4248"/>
                                </a:lnTo>
                                <a:lnTo>
                                  <a:pt x="2012" y="4240"/>
                                </a:lnTo>
                                <a:lnTo>
                                  <a:pt x="2020" y="4231"/>
                                </a:lnTo>
                                <a:lnTo>
                                  <a:pt x="2027" y="4222"/>
                                </a:lnTo>
                                <a:lnTo>
                                  <a:pt x="2033" y="4212"/>
                                </a:lnTo>
                                <a:lnTo>
                                  <a:pt x="2038" y="4201"/>
                                </a:lnTo>
                                <a:lnTo>
                                  <a:pt x="2042" y="4189"/>
                                </a:lnTo>
                                <a:lnTo>
                                  <a:pt x="2044" y="4178"/>
                                </a:lnTo>
                                <a:lnTo>
                                  <a:pt x="2045" y="4167"/>
                                </a:lnTo>
                                <a:lnTo>
                                  <a:pt x="2046" y="4156"/>
                                </a:lnTo>
                                <a:lnTo>
                                  <a:pt x="2045" y="4145"/>
                                </a:lnTo>
                                <a:lnTo>
                                  <a:pt x="2043" y="4134"/>
                                </a:lnTo>
                                <a:lnTo>
                                  <a:pt x="2040" y="4123"/>
                                </a:lnTo>
                                <a:lnTo>
                                  <a:pt x="2036" y="4113"/>
                                </a:lnTo>
                                <a:lnTo>
                                  <a:pt x="2031" y="4103"/>
                                </a:lnTo>
                                <a:lnTo>
                                  <a:pt x="2026" y="4093"/>
                                </a:lnTo>
                                <a:lnTo>
                                  <a:pt x="2018" y="4084"/>
                                </a:lnTo>
                                <a:lnTo>
                                  <a:pt x="2010" y="4075"/>
                                </a:lnTo>
                                <a:lnTo>
                                  <a:pt x="2002" y="4067"/>
                                </a:lnTo>
                                <a:lnTo>
                                  <a:pt x="1992" y="4060"/>
                                </a:lnTo>
                                <a:lnTo>
                                  <a:pt x="1974" y="4049"/>
                                </a:lnTo>
                                <a:lnTo>
                                  <a:pt x="1926" y="4017"/>
                                </a:lnTo>
                                <a:lnTo>
                                  <a:pt x="1852" y="3965"/>
                                </a:lnTo>
                                <a:lnTo>
                                  <a:pt x="1755" y="3896"/>
                                </a:lnTo>
                                <a:lnTo>
                                  <a:pt x="1700" y="3855"/>
                                </a:lnTo>
                                <a:lnTo>
                                  <a:pt x="1641" y="3811"/>
                                </a:lnTo>
                                <a:lnTo>
                                  <a:pt x="1579" y="3764"/>
                                </a:lnTo>
                                <a:lnTo>
                                  <a:pt x="1513" y="3712"/>
                                </a:lnTo>
                                <a:lnTo>
                                  <a:pt x="1446" y="3658"/>
                                </a:lnTo>
                                <a:lnTo>
                                  <a:pt x="1377" y="3601"/>
                                </a:lnTo>
                                <a:lnTo>
                                  <a:pt x="1307" y="3541"/>
                                </a:lnTo>
                                <a:lnTo>
                                  <a:pt x="1236" y="3479"/>
                                </a:lnTo>
                                <a:lnTo>
                                  <a:pt x="1165" y="3414"/>
                                </a:lnTo>
                                <a:lnTo>
                                  <a:pt x="1095" y="3348"/>
                                </a:lnTo>
                                <a:lnTo>
                                  <a:pt x="1025" y="3279"/>
                                </a:lnTo>
                                <a:lnTo>
                                  <a:pt x="957" y="3210"/>
                                </a:lnTo>
                                <a:lnTo>
                                  <a:pt x="891" y="3139"/>
                                </a:lnTo>
                                <a:lnTo>
                                  <a:pt x="828" y="3067"/>
                                </a:lnTo>
                                <a:lnTo>
                                  <a:pt x="768" y="2994"/>
                                </a:lnTo>
                                <a:lnTo>
                                  <a:pt x="712" y="2920"/>
                                </a:lnTo>
                                <a:lnTo>
                                  <a:pt x="660" y="2846"/>
                                </a:lnTo>
                                <a:lnTo>
                                  <a:pt x="612" y="2771"/>
                                </a:lnTo>
                                <a:lnTo>
                                  <a:pt x="571" y="2696"/>
                                </a:lnTo>
                                <a:lnTo>
                                  <a:pt x="535" y="2621"/>
                                </a:lnTo>
                                <a:lnTo>
                                  <a:pt x="506" y="2547"/>
                                </a:lnTo>
                                <a:lnTo>
                                  <a:pt x="482" y="2473"/>
                                </a:lnTo>
                                <a:lnTo>
                                  <a:pt x="468" y="2400"/>
                                </a:lnTo>
                                <a:lnTo>
                                  <a:pt x="461" y="2328"/>
                                </a:lnTo>
                                <a:lnTo>
                                  <a:pt x="453" y="2305"/>
                                </a:lnTo>
                                <a:lnTo>
                                  <a:pt x="447" y="2280"/>
                                </a:lnTo>
                                <a:lnTo>
                                  <a:pt x="441" y="2254"/>
                                </a:lnTo>
                                <a:lnTo>
                                  <a:pt x="435" y="2228"/>
                                </a:lnTo>
                                <a:lnTo>
                                  <a:pt x="431" y="2200"/>
                                </a:lnTo>
                                <a:lnTo>
                                  <a:pt x="428" y="2172"/>
                                </a:lnTo>
                                <a:lnTo>
                                  <a:pt x="425" y="2144"/>
                                </a:lnTo>
                                <a:lnTo>
                                  <a:pt x="425" y="2116"/>
                                </a:lnTo>
                                <a:lnTo>
                                  <a:pt x="428" y="2088"/>
                                </a:lnTo>
                                <a:lnTo>
                                  <a:pt x="431" y="2062"/>
                                </a:lnTo>
                                <a:lnTo>
                                  <a:pt x="433" y="2047"/>
                                </a:lnTo>
                                <a:lnTo>
                                  <a:pt x="437" y="2033"/>
                                </a:lnTo>
                                <a:lnTo>
                                  <a:pt x="441" y="2020"/>
                                </a:lnTo>
                                <a:lnTo>
                                  <a:pt x="445" y="2008"/>
                                </a:lnTo>
                                <a:lnTo>
                                  <a:pt x="451" y="1994"/>
                                </a:lnTo>
                                <a:lnTo>
                                  <a:pt x="457" y="1982"/>
                                </a:lnTo>
                                <a:lnTo>
                                  <a:pt x="463" y="1970"/>
                                </a:lnTo>
                                <a:lnTo>
                                  <a:pt x="471" y="1957"/>
                                </a:lnTo>
                                <a:lnTo>
                                  <a:pt x="479" y="1946"/>
                                </a:lnTo>
                                <a:lnTo>
                                  <a:pt x="488" y="1935"/>
                                </a:lnTo>
                                <a:lnTo>
                                  <a:pt x="498" y="1924"/>
                                </a:lnTo>
                                <a:lnTo>
                                  <a:pt x="508" y="1914"/>
                                </a:lnTo>
                                <a:lnTo>
                                  <a:pt x="519" y="1917"/>
                                </a:lnTo>
                                <a:lnTo>
                                  <a:pt x="529" y="1923"/>
                                </a:lnTo>
                                <a:lnTo>
                                  <a:pt x="542" y="1929"/>
                                </a:lnTo>
                                <a:lnTo>
                                  <a:pt x="554" y="1938"/>
                                </a:lnTo>
                                <a:lnTo>
                                  <a:pt x="580" y="1958"/>
                                </a:lnTo>
                                <a:lnTo>
                                  <a:pt x="608" y="1983"/>
                                </a:lnTo>
                                <a:lnTo>
                                  <a:pt x="636" y="2010"/>
                                </a:lnTo>
                                <a:lnTo>
                                  <a:pt x="664" y="2039"/>
                                </a:lnTo>
                                <a:lnTo>
                                  <a:pt x="691" y="2068"/>
                                </a:lnTo>
                                <a:lnTo>
                                  <a:pt x="717" y="2096"/>
                                </a:lnTo>
                                <a:lnTo>
                                  <a:pt x="753" y="2135"/>
                                </a:lnTo>
                                <a:lnTo>
                                  <a:pt x="792" y="2176"/>
                                </a:lnTo>
                                <a:lnTo>
                                  <a:pt x="836" y="2219"/>
                                </a:lnTo>
                                <a:lnTo>
                                  <a:pt x="884" y="2265"/>
                                </a:lnTo>
                                <a:lnTo>
                                  <a:pt x="936" y="2314"/>
                                </a:lnTo>
                                <a:lnTo>
                                  <a:pt x="993" y="2364"/>
                                </a:lnTo>
                                <a:lnTo>
                                  <a:pt x="1054" y="2417"/>
                                </a:lnTo>
                                <a:lnTo>
                                  <a:pt x="1122" y="2470"/>
                                </a:lnTo>
                                <a:lnTo>
                                  <a:pt x="1193" y="2527"/>
                                </a:lnTo>
                                <a:lnTo>
                                  <a:pt x="1271" y="2585"/>
                                </a:lnTo>
                                <a:lnTo>
                                  <a:pt x="1355" y="2645"/>
                                </a:lnTo>
                                <a:lnTo>
                                  <a:pt x="1445" y="2707"/>
                                </a:lnTo>
                                <a:lnTo>
                                  <a:pt x="1542" y="2771"/>
                                </a:lnTo>
                                <a:lnTo>
                                  <a:pt x="1645" y="2837"/>
                                </a:lnTo>
                                <a:lnTo>
                                  <a:pt x="1699" y="2871"/>
                                </a:lnTo>
                                <a:lnTo>
                                  <a:pt x="1755" y="2904"/>
                                </a:lnTo>
                                <a:lnTo>
                                  <a:pt x="1813" y="2939"/>
                                </a:lnTo>
                                <a:lnTo>
                                  <a:pt x="1873" y="2974"/>
                                </a:lnTo>
                                <a:lnTo>
                                  <a:pt x="1890" y="2984"/>
                                </a:lnTo>
                                <a:lnTo>
                                  <a:pt x="1908" y="2996"/>
                                </a:lnTo>
                                <a:lnTo>
                                  <a:pt x="1925" y="3008"/>
                                </a:lnTo>
                                <a:lnTo>
                                  <a:pt x="1942" y="3021"/>
                                </a:lnTo>
                                <a:lnTo>
                                  <a:pt x="1959" y="3034"/>
                                </a:lnTo>
                                <a:lnTo>
                                  <a:pt x="1974" y="3048"/>
                                </a:lnTo>
                                <a:lnTo>
                                  <a:pt x="1990" y="3062"/>
                                </a:lnTo>
                                <a:lnTo>
                                  <a:pt x="2005" y="3077"/>
                                </a:lnTo>
                                <a:lnTo>
                                  <a:pt x="2019" y="3092"/>
                                </a:lnTo>
                                <a:lnTo>
                                  <a:pt x="2033" y="3108"/>
                                </a:lnTo>
                                <a:lnTo>
                                  <a:pt x="2047" y="3125"/>
                                </a:lnTo>
                                <a:lnTo>
                                  <a:pt x="2059" y="3142"/>
                                </a:lnTo>
                                <a:lnTo>
                                  <a:pt x="2073" y="3160"/>
                                </a:lnTo>
                                <a:lnTo>
                                  <a:pt x="2085" y="3178"/>
                                </a:lnTo>
                                <a:lnTo>
                                  <a:pt x="2096" y="3195"/>
                                </a:lnTo>
                                <a:lnTo>
                                  <a:pt x="2108" y="3214"/>
                                </a:lnTo>
                                <a:lnTo>
                                  <a:pt x="2125" y="3246"/>
                                </a:lnTo>
                                <a:lnTo>
                                  <a:pt x="2142" y="3279"/>
                                </a:lnTo>
                                <a:lnTo>
                                  <a:pt x="2157" y="3313"/>
                                </a:lnTo>
                                <a:lnTo>
                                  <a:pt x="2171" y="3348"/>
                                </a:lnTo>
                                <a:lnTo>
                                  <a:pt x="2184" y="3383"/>
                                </a:lnTo>
                                <a:lnTo>
                                  <a:pt x="2195" y="3420"/>
                                </a:lnTo>
                                <a:lnTo>
                                  <a:pt x="2205" y="3457"/>
                                </a:lnTo>
                                <a:lnTo>
                                  <a:pt x="2214" y="3495"/>
                                </a:lnTo>
                                <a:lnTo>
                                  <a:pt x="2222" y="3533"/>
                                </a:lnTo>
                                <a:lnTo>
                                  <a:pt x="2228" y="3572"/>
                                </a:lnTo>
                                <a:lnTo>
                                  <a:pt x="2234" y="3612"/>
                                </a:lnTo>
                                <a:lnTo>
                                  <a:pt x="2239" y="3653"/>
                                </a:lnTo>
                                <a:lnTo>
                                  <a:pt x="2242" y="3694"/>
                                </a:lnTo>
                                <a:lnTo>
                                  <a:pt x="2243" y="3736"/>
                                </a:lnTo>
                                <a:lnTo>
                                  <a:pt x="2243" y="3777"/>
                                </a:lnTo>
                                <a:lnTo>
                                  <a:pt x="2243" y="3818"/>
                                </a:lnTo>
                                <a:lnTo>
                                  <a:pt x="2241" y="3862"/>
                                </a:lnTo>
                                <a:lnTo>
                                  <a:pt x="2237" y="3905"/>
                                </a:lnTo>
                                <a:lnTo>
                                  <a:pt x="2232" y="3948"/>
                                </a:lnTo>
                                <a:lnTo>
                                  <a:pt x="2226" y="3991"/>
                                </a:lnTo>
                                <a:lnTo>
                                  <a:pt x="2218" y="4035"/>
                                </a:lnTo>
                                <a:lnTo>
                                  <a:pt x="2211" y="4078"/>
                                </a:lnTo>
                                <a:lnTo>
                                  <a:pt x="2200" y="4121"/>
                                </a:lnTo>
                                <a:lnTo>
                                  <a:pt x="2188" y="4165"/>
                                </a:lnTo>
                                <a:lnTo>
                                  <a:pt x="2176" y="4207"/>
                                </a:lnTo>
                                <a:lnTo>
                                  <a:pt x="2161" y="4250"/>
                                </a:lnTo>
                                <a:lnTo>
                                  <a:pt x="2147" y="4292"/>
                                </a:lnTo>
                                <a:lnTo>
                                  <a:pt x="2130" y="4334"/>
                                </a:lnTo>
                                <a:lnTo>
                                  <a:pt x="2112" y="4376"/>
                                </a:lnTo>
                                <a:lnTo>
                                  <a:pt x="2092" y="4417"/>
                                </a:lnTo>
                                <a:lnTo>
                                  <a:pt x="2072" y="4457"/>
                                </a:lnTo>
                                <a:lnTo>
                                  <a:pt x="2049" y="4497"/>
                                </a:lnTo>
                                <a:lnTo>
                                  <a:pt x="2028" y="4532"/>
                                </a:lnTo>
                                <a:lnTo>
                                  <a:pt x="2006" y="4567"/>
                                </a:lnTo>
                                <a:lnTo>
                                  <a:pt x="1983" y="4601"/>
                                </a:lnTo>
                                <a:lnTo>
                                  <a:pt x="1959" y="4634"/>
                                </a:lnTo>
                                <a:lnTo>
                                  <a:pt x="1934" y="4667"/>
                                </a:lnTo>
                                <a:lnTo>
                                  <a:pt x="1907" y="4699"/>
                                </a:lnTo>
                                <a:lnTo>
                                  <a:pt x="1879" y="4731"/>
                                </a:lnTo>
                                <a:lnTo>
                                  <a:pt x="1851" y="4761"/>
                                </a:lnTo>
                                <a:lnTo>
                                  <a:pt x="1821" y="4790"/>
                                </a:lnTo>
                                <a:lnTo>
                                  <a:pt x="1791" y="4819"/>
                                </a:lnTo>
                                <a:lnTo>
                                  <a:pt x="1758" y="4847"/>
                                </a:lnTo>
                                <a:lnTo>
                                  <a:pt x="1726" y="4874"/>
                                </a:lnTo>
                                <a:lnTo>
                                  <a:pt x="1691" y="4900"/>
                                </a:lnTo>
                                <a:lnTo>
                                  <a:pt x="1657" y="4924"/>
                                </a:lnTo>
                                <a:lnTo>
                                  <a:pt x="1620" y="4949"/>
                                </a:lnTo>
                                <a:lnTo>
                                  <a:pt x="1582" y="4971"/>
                                </a:lnTo>
                                <a:lnTo>
                                  <a:pt x="1573" y="4978"/>
                                </a:lnTo>
                                <a:lnTo>
                                  <a:pt x="1562" y="4986"/>
                                </a:lnTo>
                                <a:lnTo>
                                  <a:pt x="1555" y="4994"/>
                                </a:lnTo>
                                <a:lnTo>
                                  <a:pt x="1548" y="5003"/>
                                </a:lnTo>
                                <a:lnTo>
                                  <a:pt x="1541" y="5012"/>
                                </a:lnTo>
                                <a:lnTo>
                                  <a:pt x="1536" y="5022"/>
                                </a:lnTo>
                                <a:lnTo>
                                  <a:pt x="1532" y="5032"/>
                                </a:lnTo>
                                <a:lnTo>
                                  <a:pt x="1529" y="5042"/>
                                </a:lnTo>
                                <a:lnTo>
                                  <a:pt x="1527" y="5053"/>
                                </a:lnTo>
                                <a:lnTo>
                                  <a:pt x="1524" y="5064"/>
                                </a:lnTo>
                                <a:lnTo>
                                  <a:pt x="1524" y="5076"/>
                                </a:lnTo>
                                <a:lnTo>
                                  <a:pt x="1526" y="5087"/>
                                </a:lnTo>
                                <a:lnTo>
                                  <a:pt x="1528" y="5098"/>
                                </a:lnTo>
                                <a:lnTo>
                                  <a:pt x="1531" y="5109"/>
                                </a:lnTo>
                                <a:lnTo>
                                  <a:pt x="1536" y="5120"/>
                                </a:lnTo>
                                <a:lnTo>
                                  <a:pt x="1540" y="5131"/>
                                </a:lnTo>
                                <a:lnTo>
                                  <a:pt x="1547" y="5141"/>
                                </a:lnTo>
                                <a:lnTo>
                                  <a:pt x="1555" y="5150"/>
                                </a:lnTo>
                                <a:lnTo>
                                  <a:pt x="1562" y="5157"/>
                                </a:lnTo>
                                <a:lnTo>
                                  <a:pt x="1571" y="5165"/>
                                </a:lnTo>
                                <a:lnTo>
                                  <a:pt x="1580" y="5171"/>
                                </a:lnTo>
                                <a:lnTo>
                                  <a:pt x="1590" y="5176"/>
                                </a:lnTo>
                                <a:lnTo>
                                  <a:pt x="1601" y="5181"/>
                                </a:lnTo>
                                <a:lnTo>
                                  <a:pt x="1612" y="5184"/>
                                </a:lnTo>
                                <a:lnTo>
                                  <a:pt x="1622" y="5187"/>
                                </a:lnTo>
                                <a:lnTo>
                                  <a:pt x="1633" y="5188"/>
                                </a:lnTo>
                                <a:lnTo>
                                  <a:pt x="1644" y="5188"/>
                                </a:lnTo>
                                <a:lnTo>
                                  <a:pt x="1655" y="5187"/>
                                </a:lnTo>
                                <a:lnTo>
                                  <a:pt x="1667" y="5185"/>
                                </a:lnTo>
                                <a:lnTo>
                                  <a:pt x="1678" y="5182"/>
                                </a:lnTo>
                                <a:lnTo>
                                  <a:pt x="1689" y="5178"/>
                                </a:lnTo>
                                <a:lnTo>
                                  <a:pt x="1699" y="5172"/>
                                </a:lnTo>
                                <a:lnTo>
                                  <a:pt x="1744" y="5145"/>
                                </a:lnTo>
                                <a:lnTo>
                                  <a:pt x="1787" y="5117"/>
                                </a:lnTo>
                                <a:lnTo>
                                  <a:pt x="1829" y="5087"/>
                                </a:lnTo>
                                <a:lnTo>
                                  <a:pt x="1869" y="5057"/>
                                </a:lnTo>
                                <a:lnTo>
                                  <a:pt x="1908" y="5025"/>
                                </a:lnTo>
                                <a:lnTo>
                                  <a:pt x="1946" y="4992"/>
                                </a:lnTo>
                                <a:lnTo>
                                  <a:pt x="1982" y="4958"/>
                                </a:lnTo>
                                <a:lnTo>
                                  <a:pt x="2018" y="4923"/>
                                </a:lnTo>
                                <a:lnTo>
                                  <a:pt x="2052" y="4887"/>
                                </a:lnTo>
                                <a:lnTo>
                                  <a:pt x="2084" y="4850"/>
                                </a:lnTo>
                                <a:lnTo>
                                  <a:pt x="2114" y="4812"/>
                                </a:lnTo>
                                <a:lnTo>
                                  <a:pt x="2145" y="4774"/>
                                </a:lnTo>
                                <a:lnTo>
                                  <a:pt x="2174" y="4735"/>
                                </a:lnTo>
                                <a:lnTo>
                                  <a:pt x="2200" y="4696"/>
                                </a:lnTo>
                                <a:lnTo>
                                  <a:pt x="2226" y="4654"/>
                                </a:lnTo>
                                <a:lnTo>
                                  <a:pt x="2251" y="4614"/>
                                </a:lnTo>
                                <a:lnTo>
                                  <a:pt x="2270" y="4579"/>
                                </a:lnTo>
                                <a:lnTo>
                                  <a:pt x="2289" y="4543"/>
                                </a:lnTo>
                                <a:lnTo>
                                  <a:pt x="2307" y="4509"/>
                                </a:lnTo>
                                <a:lnTo>
                                  <a:pt x="2324" y="4473"/>
                                </a:lnTo>
                                <a:lnTo>
                                  <a:pt x="2339" y="4436"/>
                                </a:lnTo>
                                <a:lnTo>
                                  <a:pt x="2354" y="4400"/>
                                </a:lnTo>
                                <a:lnTo>
                                  <a:pt x="2368" y="4363"/>
                                </a:lnTo>
                                <a:lnTo>
                                  <a:pt x="2382" y="4326"/>
                                </a:lnTo>
                                <a:lnTo>
                                  <a:pt x="2394" y="4289"/>
                                </a:lnTo>
                                <a:lnTo>
                                  <a:pt x="2405" y="4252"/>
                                </a:lnTo>
                                <a:lnTo>
                                  <a:pt x="2416" y="4215"/>
                                </a:lnTo>
                                <a:lnTo>
                                  <a:pt x="2425" y="4177"/>
                                </a:lnTo>
                                <a:lnTo>
                                  <a:pt x="2434" y="4140"/>
                                </a:lnTo>
                                <a:lnTo>
                                  <a:pt x="2442" y="4102"/>
                                </a:lnTo>
                                <a:lnTo>
                                  <a:pt x="2450" y="4065"/>
                                </a:lnTo>
                                <a:lnTo>
                                  <a:pt x="2456" y="4027"/>
                                </a:lnTo>
                                <a:lnTo>
                                  <a:pt x="2472" y="4013"/>
                                </a:lnTo>
                                <a:lnTo>
                                  <a:pt x="2491" y="3999"/>
                                </a:lnTo>
                                <a:lnTo>
                                  <a:pt x="2511" y="3980"/>
                                </a:lnTo>
                                <a:lnTo>
                                  <a:pt x="2532" y="3960"/>
                                </a:lnTo>
                                <a:lnTo>
                                  <a:pt x="2553" y="3936"/>
                                </a:lnTo>
                                <a:lnTo>
                                  <a:pt x="2575" y="3911"/>
                                </a:lnTo>
                                <a:lnTo>
                                  <a:pt x="2599" y="3883"/>
                                </a:lnTo>
                                <a:lnTo>
                                  <a:pt x="2622" y="3854"/>
                                </a:lnTo>
                                <a:lnTo>
                                  <a:pt x="2646" y="3823"/>
                                </a:lnTo>
                                <a:lnTo>
                                  <a:pt x="2669" y="3789"/>
                                </a:lnTo>
                                <a:lnTo>
                                  <a:pt x="2692" y="3753"/>
                                </a:lnTo>
                                <a:lnTo>
                                  <a:pt x="2714" y="3716"/>
                                </a:lnTo>
                                <a:lnTo>
                                  <a:pt x="2737" y="3677"/>
                                </a:lnTo>
                                <a:lnTo>
                                  <a:pt x="2757" y="3637"/>
                                </a:lnTo>
                                <a:lnTo>
                                  <a:pt x="2777" y="3595"/>
                                </a:lnTo>
                                <a:lnTo>
                                  <a:pt x="2795" y="3552"/>
                                </a:lnTo>
                                <a:lnTo>
                                  <a:pt x="2812" y="3506"/>
                                </a:lnTo>
                                <a:lnTo>
                                  <a:pt x="2827" y="3459"/>
                                </a:lnTo>
                                <a:lnTo>
                                  <a:pt x="2834" y="3435"/>
                                </a:lnTo>
                                <a:lnTo>
                                  <a:pt x="2841" y="3411"/>
                                </a:lnTo>
                                <a:lnTo>
                                  <a:pt x="2846" y="3386"/>
                                </a:lnTo>
                                <a:lnTo>
                                  <a:pt x="2852" y="3361"/>
                                </a:lnTo>
                                <a:lnTo>
                                  <a:pt x="2856" y="3336"/>
                                </a:lnTo>
                                <a:lnTo>
                                  <a:pt x="2861" y="3311"/>
                                </a:lnTo>
                                <a:lnTo>
                                  <a:pt x="2864" y="3285"/>
                                </a:lnTo>
                                <a:lnTo>
                                  <a:pt x="2866" y="3258"/>
                                </a:lnTo>
                                <a:lnTo>
                                  <a:pt x="2869" y="3232"/>
                                </a:lnTo>
                                <a:lnTo>
                                  <a:pt x="2870" y="3207"/>
                                </a:lnTo>
                                <a:lnTo>
                                  <a:pt x="2871" y="3180"/>
                                </a:lnTo>
                                <a:lnTo>
                                  <a:pt x="2871" y="3153"/>
                                </a:lnTo>
                                <a:lnTo>
                                  <a:pt x="2870" y="3126"/>
                                </a:lnTo>
                                <a:lnTo>
                                  <a:pt x="2868" y="3099"/>
                                </a:lnTo>
                                <a:lnTo>
                                  <a:pt x="2865" y="3071"/>
                                </a:lnTo>
                                <a:lnTo>
                                  <a:pt x="2861" y="3044"/>
                                </a:lnTo>
                                <a:lnTo>
                                  <a:pt x="2856" y="3016"/>
                                </a:lnTo>
                                <a:lnTo>
                                  <a:pt x="2851" y="2988"/>
                                </a:lnTo>
                                <a:lnTo>
                                  <a:pt x="2845" y="2960"/>
                                </a:lnTo>
                                <a:lnTo>
                                  <a:pt x="2837" y="2932"/>
                                </a:lnTo>
                                <a:lnTo>
                                  <a:pt x="2829" y="2904"/>
                                </a:lnTo>
                                <a:lnTo>
                                  <a:pt x="2819" y="2876"/>
                                </a:lnTo>
                                <a:lnTo>
                                  <a:pt x="2809" y="2848"/>
                                </a:lnTo>
                                <a:lnTo>
                                  <a:pt x="2797" y="2819"/>
                                </a:lnTo>
                                <a:lnTo>
                                  <a:pt x="2785" y="2791"/>
                                </a:lnTo>
                                <a:lnTo>
                                  <a:pt x="2770" y="2763"/>
                                </a:lnTo>
                                <a:lnTo>
                                  <a:pt x="2756" y="2734"/>
                                </a:lnTo>
                                <a:lnTo>
                                  <a:pt x="2739" y="2706"/>
                                </a:lnTo>
                                <a:lnTo>
                                  <a:pt x="2725" y="2683"/>
                                </a:lnTo>
                                <a:lnTo>
                                  <a:pt x="2712" y="2662"/>
                                </a:lnTo>
                                <a:lnTo>
                                  <a:pt x="2699" y="2643"/>
                                </a:lnTo>
                                <a:lnTo>
                                  <a:pt x="2686" y="2624"/>
                                </a:lnTo>
                                <a:lnTo>
                                  <a:pt x="2685" y="2624"/>
                                </a:lnTo>
                                <a:lnTo>
                                  <a:pt x="2680" y="2617"/>
                                </a:lnTo>
                                <a:lnTo>
                                  <a:pt x="2674" y="2609"/>
                                </a:lnTo>
                                <a:lnTo>
                                  <a:pt x="2673" y="2609"/>
                                </a:lnTo>
                                <a:lnTo>
                                  <a:pt x="2687" y="2583"/>
                                </a:lnTo>
                                <a:lnTo>
                                  <a:pt x="2702" y="2555"/>
                                </a:lnTo>
                                <a:lnTo>
                                  <a:pt x="2716" y="2525"/>
                                </a:lnTo>
                                <a:lnTo>
                                  <a:pt x="2730" y="2495"/>
                                </a:lnTo>
                                <a:lnTo>
                                  <a:pt x="2743" y="2465"/>
                                </a:lnTo>
                                <a:lnTo>
                                  <a:pt x="2756" y="2434"/>
                                </a:lnTo>
                                <a:lnTo>
                                  <a:pt x="2767" y="2401"/>
                                </a:lnTo>
                                <a:lnTo>
                                  <a:pt x="2778" y="2369"/>
                                </a:lnTo>
                                <a:lnTo>
                                  <a:pt x="2786" y="2343"/>
                                </a:lnTo>
                                <a:lnTo>
                                  <a:pt x="2793" y="2317"/>
                                </a:lnTo>
                                <a:lnTo>
                                  <a:pt x="2798" y="2290"/>
                                </a:lnTo>
                                <a:lnTo>
                                  <a:pt x="2805" y="2263"/>
                                </a:lnTo>
                                <a:lnTo>
                                  <a:pt x="2809" y="2236"/>
                                </a:lnTo>
                                <a:lnTo>
                                  <a:pt x="2814" y="2208"/>
                                </a:lnTo>
                                <a:lnTo>
                                  <a:pt x="2817" y="2180"/>
                                </a:lnTo>
                                <a:lnTo>
                                  <a:pt x="2819" y="2152"/>
                                </a:lnTo>
                                <a:lnTo>
                                  <a:pt x="2822" y="2123"/>
                                </a:lnTo>
                                <a:lnTo>
                                  <a:pt x="2823" y="2094"/>
                                </a:lnTo>
                                <a:lnTo>
                                  <a:pt x="2823" y="2065"/>
                                </a:lnTo>
                                <a:lnTo>
                                  <a:pt x="2822" y="2035"/>
                                </a:lnTo>
                                <a:lnTo>
                                  <a:pt x="2819" y="2004"/>
                                </a:lnTo>
                                <a:lnTo>
                                  <a:pt x="2816" y="1974"/>
                                </a:lnTo>
                                <a:lnTo>
                                  <a:pt x="2813" y="1943"/>
                                </a:lnTo>
                                <a:lnTo>
                                  <a:pt x="2807" y="1911"/>
                                </a:lnTo>
                                <a:lnTo>
                                  <a:pt x="2802" y="1888"/>
                                </a:lnTo>
                                <a:lnTo>
                                  <a:pt x="2796" y="1864"/>
                                </a:lnTo>
                                <a:lnTo>
                                  <a:pt x="2788" y="1842"/>
                                </a:lnTo>
                                <a:lnTo>
                                  <a:pt x="2779" y="1818"/>
                                </a:lnTo>
                                <a:lnTo>
                                  <a:pt x="2769" y="1795"/>
                                </a:lnTo>
                                <a:lnTo>
                                  <a:pt x="2758" y="1770"/>
                                </a:lnTo>
                                <a:lnTo>
                                  <a:pt x="2746" y="1747"/>
                                </a:lnTo>
                                <a:lnTo>
                                  <a:pt x="2732" y="1723"/>
                                </a:lnTo>
                                <a:lnTo>
                                  <a:pt x="2719" y="1700"/>
                                </a:lnTo>
                                <a:lnTo>
                                  <a:pt x="2703" y="1676"/>
                                </a:lnTo>
                                <a:lnTo>
                                  <a:pt x="2686" y="1653"/>
                                </a:lnTo>
                                <a:lnTo>
                                  <a:pt x="2669" y="1629"/>
                                </a:lnTo>
                                <a:lnTo>
                                  <a:pt x="2652" y="1605"/>
                                </a:lnTo>
                                <a:lnTo>
                                  <a:pt x="2633" y="1582"/>
                                </a:lnTo>
                                <a:lnTo>
                                  <a:pt x="2612" y="1558"/>
                                </a:lnTo>
                                <a:lnTo>
                                  <a:pt x="2592" y="1535"/>
                                </a:lnTo>
                                <a:lnTo>
                                  <a:pt x="2571" y="1512"/>
                                </a:lnTo>
                                <a:lnTo>
                                  <a:pt x="2549" y="1489"/>
                                </a:lnTo>
                                <a:lnTo>
                                  <a:pt x="2526" y="1467"/>
                                </a:lnTo>
                                <a:lnTo>
                                  <a:pt x="2503" y="1444"/>
                                </a:lnTo>
                                <a:lnTo>
                                  <a:pt x="2456" y="1399"/>
                                </a:lnTo>
                                <a:lnTo>
                                  <a:pt x="2405" y="1357"/>
                                </a:lnTo>
                                <a:lnTo>
                                  <a:pt x="2355" y="1314"/>
                                </a:lnTo>
                                <a:lnTo>
                                  <a:pt x="2302" y="1274"/>
                                </a:lnTo>
                                <a:lnTo>
                                  <a:pt x="2249" y="1235"/>
                                </a:lnTo>
                                <a:lnTo>
                                  <a:pt x="2195" y="1198"/>
                                </a:lnTo>
                                <a:lnTo>
                                  <a:pt x="2155" y="1171"/>
                                </a:lnTo>
                                <a:lnTo>
                                  <a:pt x="2113" y="1145"/>
                                </a:lnTo>
                                <a:lnTo>
                                  <a:pt x="2072" y="1120"/>
                                </a:lnTo>
                                <a:lnTo>
                                  <a:pt x="2030" y="1096"/>
                                </a:lnTo>
                                <a:lnTo>
                                  <a:pt x="1991" y="1074"/>
                                </a:lnTo>
                                <a:lnTo>
                                  <a:pt x="1952" y="1053"/>
                                </a:lnTo>
                                <a:lnTo>
                                  <a:pt x="1914" y="1034"/>
                                </a:lnTo>
                                <a:lnTo>
                                  <a:pt x="1876" y="1016"/>
                                </a:lnTo>
                                <a:lnTo>
                                  <a:pt x="1842" y="996"/>
                                </a:lnTo>
                                <a:lnTo>
                                  <a:pt x="1810" y="977"/>
                                </a:lnTo>
                                <a:lnTo>
                                  <a:pt x="1779" y="957"/>
                                </a:lnTo>
                                <a:lnTo>
                                  <a:pt x="1751" y="937"/>
                                </a:lnTo>
                                <a:lnTo>
                                  <a:pt x="1724" y="916"/>
                                </a:lnTo>
                                <a:lnTo>
                                  <a:pt x="1698" y="896"/>
                                </a:lnTo>
                                <a:lnTo>
                                  <a:pt x="1673" y="876"/>
                                </a:lnTo>
                                <a:lnTo>
                                  <a:pt x="1651" y="856"/>
                                </a:lnTo>
                                <a:lnTo>
                                  <a:pt x="1631" y="836"/>
                                </a:lnTo>
                                <a:lnTo>
                                  <a:pt x="1611" y="816"/>
                                </a:lnTo>
                                <a:lnTo>
                                  <a:pt x="1593" y="795"/>
                                </a:lnTo>
                                <a:lnTo>
                                  <a:pt x="1576" y="775"/>
                                </a:lnTo>
                                <a:lnTo>
                                  <a:pt x="1560" y="755"/>
                                </a:lnTo>
                                <a:lnTo>
                                  <a:pt x="1546" y="735"/>
                                </a:lnTo>
                                <a:lnTo>
                                  <a:pt x="1532" y="716"/>
                                </a:lnTo>
                                <a:lnTo>
                                  <a:pt x="1520" y="696"/>
                                </a:lnTo>
                                <a:lnTo>
                                  <a:pt x="1509" y="675"/>
                                </a:lnTo>
                                <a:lnTo>
                                  <a:pt x="1499" y="656"/>
                                </a:lnTo>
                                <a:lnTo>
                                  <a:pt x="1489" y="637"/>
                                </a:lnTo>
                                <a:lnTo>
                                  <a:pt x="1481" y="617"/>
                                </a:lnTo>
                                <a:lnTo>
                                  <a:pt x="1465" y="580"/>
                                </a:lnTo>
                                <a:lnTo>
                                  <a:pt x="1453" y="542"/>
                                </a:lnTo>
                                <a:lnTo>
                                  <a:pt x="1443" y="506"/>
                                </a:lnTo>
                                <a:lnTo>
                                  <a:pt x="1434" y="470"/>
                                </a:lnTo>
                                <a:lnTo>
                                  <a:pt x="1426" y="436"/>
                                </a:lnTo>
                                <a:lnTo>
                                  <a:pt x="1419" y="403"/>
                                </a:lnTo>
                                <a:lnTo>
                                  <a:pt x="1411" y="365"/>
                                </a:lnTo>
                                <a:lnTo>
                                  <a:pt x="1404" y="329"/>
                                </a:lnTo>
                                <a:lnTo>
                                  <a:pt x="1395" y="294"/>
                                </a:lnTo>
                                <a:lnTo>
                                  <a:pt x="1386" y="261"/>
                                </a:lnTo>
                                <a:lnTo>
                                  <a:pt x="1376" y="228"/>
                                </a:lnTo>
                                <a:lnTo>
                                  <a:pt x="1363" y="198"/>
                                </a:lnTo>
                                <a:lnTo>
                                  <a:pt x="1357" y="184"/>
                                </a:lnTo>
                                <a:lnTo>
                                  <a:pt x="1349" y="170"/>
                                </a:lnTo>
                                <a:lnTo>
                                  <a:pt x="1341" y="157"/>
                                </a:lnTo>
                                <a:lnTo>
                                  <a:pt x="1332" y="143"/>
                                </a:lnTo>
                                <a:lnTo>
                                  <a:pt x="1323" y="131"/>
                                </a:lnTo>
                                <a:lnTo>
                                  <a:pt x="1312" y="119"/>
                                </a:lnTo>
                                <a:lnTo>
                                  <a:pt x="1302" y="106"/>
                                </a:lnTo>
                                <a:lnTo>
                                  <a:pt x="1289" y="95"/>
                                </a:lnTo>
                                <a:lnTo>
                                  <a:pt x="1277" y="84"/>
                                </a:lnTo>
                                <a:lnTo>
                                  <a:pt x="1263" y="74"/>
                                </a:lnTo>
                                <a:lnTo>
                                  <a:pt x="1248" y="65"/>
                                </a:lnTo>
                                <a:lnTo>
                                  <a:pt x="1232" y="55"/>
                                </a:lnTo>
                                <a:lnTo>
                                  <a:pt x="1216" y="47"/>
                                </a:lnTo>
                                <a:lnTo>
                                  <a:pt x="1198" y="39"/>
                                </a:lnTo>
                                <a:lnTo>
                                  <a:pt x="1179" y="31"/>
                                </a:lnTo>
                                <a:lnTo>
                                  <a:pt x="1158" y="24"/>
                                </a:lnTo>
                                <a:lnTo>
                                  <a:pt x="1136" y="18"/>
                                </a:lnTo>
                                <a:lnTo>
                                  <a:pt x="1114" y="12"/>
                                </a:lnTo>
                                <a:lnTo>
                                  <a:pt x="1089" y="7"/>
                                </a:lnTo>
                                <a:lnTo>
                                  <a:pt x="1063" y="2"/>
                                </a:lnTo>
                                <a:lnTo>
                                  <a:pt x="1059" y="2"/>
                                </a:lnTo>
                                <a:lnTo>
                                  <a:pt x="1055" y="1"/>
                                </a:lnTo>
                                <a:lnTo>
                                  <a:pt x="1036" y="0"/>
                                </a:lnTo>
                                <a:lnTo>
                                  <a:pt x="1019" y="0"/>
                                </a:lnTo>
                                <a:lnTo>
                                  <a:pt x="1001" y="2"/>
                                </a:lnTo>
                                <a:lnTo>
                                  <a:pt x="983" y="4"/>
                                </a:lnTo>
                                <a:lnTo>
                                  <a:pt x="966" y="8"/>
                                </a:lnTo>
                                <a:lnTo>
                                  <a:pt x="949" y="12"/>
                                </a:lnTo>
                                <a:lnTo>
                                  <a:pt x="933" y="18"/>
                                </a:lnTo>
                                <a:lnTo>
                                  <a:pt x="918" y="24"/>
                                </a:lnTo>
                                <a:lnTo>
                                  <a:pt x="902" y="32"/>
                                </a:lnTo>
                                <a:lnTo>
                                  <a:pt x="888" y="41"/>
                                </a:lnTo>
                                <a:lnTo>
                                  <a:pt x="873" y="51"/>
                                </a:lnTo>
                                <a:lnTo>
                                  <a:pt x="858" y="61"/>
                                </a:lnTo>
                                <a:lnTo>
                                  <a:pt x="845" y="74"/>
                                </a:lnTo>
                                <a:lnTo>
                                  <a:pt x="832" y="86"/>
                                </a:lnTo>
                                <a:lnTo>
                                  <a:pt x="819" y="98"/>
                                </a:lnTo>
                                <a:lnTo>
                                  <a:pt x="807" y="113"/>
                                </a:lnTo>
                                <a:lnTo>
                                  <a:pt x="791" y="133"/>
                                </a:lnTo>
                                <a:lnTo>
                                  <a:pt x="776" y="154"/>
                                </a:lnTo>
                                <a:lnTo>
                                  <a:pt x="762" y="178"/>
                                </a:lnTo>
                                <a:lnTo>
                                  <a:pt x="749" y="203"/>
                                </a:lnTo>
                                <a:lnTo>
                                  <a:pt x="736" y="227"/>
                                </a:lnTo>
                                <a:lnTo>
                                  <a:pt x="724" y="254"/>
                                </a:lnTo>
                                <a:lnTo>
                                  <a:pt x="714" y="281"/>
                                </a:lnTo>
                                <a:lnTo>
                                  <a:pt x="704" y="310"/>
                                </a:lnTo>
                                <a:lnTo>
                                  <a:pt x="697" y="330"/>
                                </a:lnTo>
                                <a:lnTo>
                                  <a:pt x="692" y="352"/>
                                </a:lnTo>
                                <a:lnTo>
                                  <a:pt x="686" y="372"/>
                                </a:lnTo>
                                <a:lnTo>
                                  <a:pt x="682" y="393"/>
                                </a:lnTo>
                                <a:lnTo>
                                  <a:pt x="664" y="368"/>
                                </a:lnTo>
                                <a:lnTo>
                                  <a:pt x="647" y="345"/>
                                </a:lnTo>
                                <a:lnTo>
                                  <a:pt x="628" y="324"/>
                                </a:lnTo>
                                <a:lnTo>
                                  <a:pt x="609" y="305"/>
                                </a:lnTo>
                                <a:lnTo>
                                  <a:pt x="593" y="290"/>
                                </a:lnTo>
                                <a:lnTo>
                                  <a:pt x="578" y="278"/>
                                </a:lnTo>
                                <a:lnTo>
                                  <a:pt x="562" y="265"/>
                                </a:lnTo>
                                <a:lnTo>
                                  <a:pt x="545" y="254"/>
                                </a:lnTo>
                                <a:lnTo>
                                  <a:pt x="528" y="245"/>
                                </a:lnTo>
                                <a:lnTo>
                                  <a:pt x="513" y="237"/>
                                </a:lnTo>
                                <a:lnTo>
                                  <a:pt x="496" y="231"/>
                                </a:lnTo>
                                <a:lnTo>
                                  <a:pt x="479" y="225"/>
                                </a:lnTo>
                                <a:lnTo>
                                  <a:pt x="462" y="222"/>
                                </a:lnTo>
                                <a:lnTo>
                                  <a:pt x="445" y="219"/>
                                </a:lnTo>
                                <a:lnTo>
                                  <a:pt x="429" y="218"/>
                                </a:lnTo>
                                <a:lnTo>
                                  <a:pt x="412" y="219"/>
                                </a:lnTo>
                                <a:lnTo>
                                  <a:pt x="395" y="223"/>
                                </a:lnTo>
                                <a:lnTo>
                                  <a:pt x="378" y="227"/>
                                </a:lnTo>
                                <a:lnTo>
                                  <a:pt x="362" y="234"/>
                                </a:lnTo>
                                <a:lnTo>
                                  <a:pt x="345" y="243"/>
                                </a:lnTo>
                                <a:lnTo>
                                  <a:pt x="328" y="254"/>
                                </a:lnTo>
                                <a:lnTo>
                                  <a:pt x="311" y="266"/>
                                </a:lnTo>
                                <a:lnTo>
                                  <a:pt x="294" y="282"/>
                                </a:lnTo>
                                <a:lnTo>
                                  <a:pt x="278" y="299"/>
                                </a:lnTo>
                                <a:lnTo>
                                  <a:pt x="261" y="318"/>
                                </a:lnTo>
                                <a:lnTo>
                                  <a:pt x="244" y="340"/>
                                </a:lnTo>
                                <a:lnTo>
                                  <a:pt x="227" y="364"/>
                                </a:lnTo>
                                <a:lnTo>
                                  <a:pt x="210" y="391"/>
                                </a:lnTo>
                                <a:lnTo>
                                  <a:pt x="194" y="420"/>
                                </a:lnTo>
                                <a:lnTo>
                                  <a:pt x="177" y="452"/>
                                </a:lnTo>
                                <a:lnTo>
                                  <a:pt x="161" y="487"/>
                                </a:lnTo>
                                <a:lnTo>
                                  <a:pt x="144" y="524"/>
                                </a:lnTo>
                                <a:lnTo>
                                  <a:pt x="129" y="563"/>
                                </a:lnTo>
                                <a:lnTo>
                                  <a:pt x="112" y="607"/>
                                </a:lnTo>
                                <a:lnTo>
                                  <a:pt x="96" y="653"/>
                                </a:lnTo>
                                <a:lnTo>
                                  <a:pt x="81" y="701"/>
                                </a:lnTo>
                                <a:lnTo>
                                  <a:pt x="62" y="764"/>
                                </a:lnTo>
                                <a:lnTo>
                                  <a:pt x="46" y="824"/>
                                </a:lnTo>
                                <a:lnTo>
                                  <a:pt x="32" y="884"/>
                                </a:lnTo>
                                <a:lnTo>
                                  <a:pt x="22" y="942"/>
                                </a:lnTo>
                                <a:lnTo>
                                  <a:pt x="13" y="998"/>
                                </a:lnTo>
                                <a:lnTo>
                                  <a:pt x="7" y="1053"/>
                                </a:lnTo>
                                <a:lnTo>
                                  <a:pt x="3" y="1106"/>
                                </a:lnTo>
                                <a:lnTo>
                                  <a:pt x="1" y="1157"/>
                                </a:lnTo>
                                <a:lnTo>
                                  <a:pt x="0" y="1207"/>
                                </a:lnTo>
                                <a:lnTo>
                                  <a:pt x="2" y="1255"/>
                                </a:lnTo>
                                <a:lnTo>
                                  <a:pt x="4" y="1301"/>
                                </a:lnTo>
                                <a:lnTo>
                                  <a:pt x="10" y="1347"/>
                                </a:lnTo>
                                <a:lnTo>
                                  <a:pt x="16" y="1389"/>
                                </a:lnTo>
                                <a:lnTo>
                                  <a:pt x="24" y="1431"/>
                                </a:lnTo>
                                <a:lnTo>
                                  <a:pt x="31" y="1471"/>
                                </a:lnTo>
                                <a:lnTo>
                                  <a:pt x="41" y="1510"/>
                                </a:lnTo>
                                <a:lnTo>
                                  <a:pt x="53" y="1547"/>
                                </a:lnTo>
                                <a:lnTo>
                                  <a:pt x="64" y="1583"/>
                                </a:lnTo>
                                <a:lnTo>
                                  <a:pt x="76" y="1617"/>
                                </a:lnTo>
                                <a:lnTo>
                                  <a:pt x="90" y="1649"/>
                                </a:lnTo>
                                <a:lnTo>
                                  <a:pt x="103" y="1679"/>
                                </a:lnTo>
                                <a:lnTo>
                                  <a:pt x="118" y="1710"/>
                                </a:lnTo>
                                <a:lnTo>
                                  <a:pt x="132" y="1737"/>
                                </a:lnTo>
                                <a:lnTo>
                                  <a:pt x="147" y="1763"/>
                                </a:lnTo>
                                <a:lnTo>
                                  <a:pt x="161" y="1788"/>
                                </a:lnTo>
                                <a:lnTo>
                                  <a:pt x="176" y="1812"/>
                                </a:lnTo>
                                <a:lnTo>
                                  <a:pt x="190" y="1833"/>
                                </a:lnTo>
                                <a:lnTo>
                                  <a:pt x="205" y="1853"/>
                                </a:lnTo>
                                <a:lnTo>
                                  <a:pt x="233" y="1889"/>
                                </a:lnTo>
                                <a:lnTo>
                                  <a:pt x="259" y="1919"/>
                                </a:lnTo>
                                <a:lnTo>
                                  <a:pt x="250" y="1958"/>
                                </a:lnTo>
                                <a:lnTo>
                                  <a:pt x="242" y="2001"/>
                                </a:lnTo>
                                <a:lnTo>
                                  <a:pt x="235" y="2048"/>
                                </a:lnTo>
                                <a:lnTo>
                                  <a:pt x="231" y="2097"/>
                                </a:lnTo>
                                <a:lnTo>
                                  <a:pt x="228" y="2151"/>
                                </a:lnTo>
                                <a:lnTo>
                                  <a:pt x="226" y="2209"/>
                                </a:lnTo>
                                <a:lnTo>
                                  <a:pt x="226" y="2271"/>
                                </a:lnTo>
                                <a:lnTo>
                                  <a:pt x="228" y="2337"/>
                                </a:lnTo>
                                <a:lnTo>
                                  <a:pt x="236" y="2420"/>
                                </a:lnTo>
                                <a:lnTo>
                                  <a:pt x="252" y="2504"/>
                                </a:lnTo>
                                <a:lnTo>
                                  <a:pt x="276" y="2588"/>
                                </a:lnTo>
                                <a:lnTo>
                                  <a:pt x="308" y="2673"/>
                                </a:lnTo>
                                <a:lnTo>
                                  <a:pt x="347" y="2757"/>
                                </a:lnTo>
                                <a:lnTo>
                                  <a:pt x="392" y="2841"/>
                                </a:lnTo>
                                <a:lnTo>
                                  <a:pt x="442" y="2925"/>
                                </a:lnTo>
                                <a:lnTo>
                                  <a:pt x="498" y="3009"/>
                                </a:lnTo>
                                <a:lnTo>
                                  <a:pt x="559" y="3091"/>
                                </a:lnTo>
                                <a:lnTo>
                                  <a:pt x="622" y="3173"/>
                                </a:lnTo>
                                <a:lnTo>
                                  <a:pt x="689" y="3253"/>
                                </a:lnTo>
                                <a:lnTo>
                                  <a:pt x="760" y="3331"/>
                                </a:lnTo>
                                <a:lnTo>
                                  <a:pt x="833" y="3408"/>
                                </a:lnTo>
                                <a:lnTo>
                                  <a:pt x="907" y="3483"/>
                                </a:lnTo>
                                <a:lnTo>
                                  <a:pt x="983" y="3556"/>
                                </a:lnTo>
                                <a:lnTo>
                                  <a:pt x="1059" y="3627"/>
                                </a:lnTo>
                                <a:lnTo>
                                  <a:pt x="1134" y="3694"/>
                                </a:lnTo>
                                <a:lnTo>
                                  <a:pt x="1209" y="3759"/>
                                </a:lnTo>
                                <a:lnTo>
                                  <a:pt x="1283" y="3822"/>
                                </a:lnTo>
                                <a:lnTo>
                                  <a:pt x="1355" y="3880"/>
                                </a:lnTo>
                                <a:lnTo>
                                  <a:pt x="1425" y="3936"/>
                                </a:lnTo>
                                <a:lnTo>
                                  <a:pt x="1491" y="3988"/>
                                </a:lnTo>
                                <a:lnTo>
                                  <a:pt x="1555" y="4036"/>
                                </a:lnTo>
                                <a:lnTo>
                                  <a:pt x="1613" y="4080"/>
                                </a:lnTo>
                                <a:lnTo>
                                  <a:pt x="1716" y="4153"/>
                                </a:lnTo>
                                <a:lnTo>
                                  <a:pt x="1796" y="4210"/>
                                </a:lnTo>
                                <a:lnTo>
                                  <a:pt x="1848" y="4244"/>
                                </a:lnTo>
                                <a:lnTo>
                                  <a:pt x="1866" y="4257"/>
                                </a:lnTo>
                                <a:close/>
                                <a:moveTo>
                                  <a:pt x="2499" y="2439"/>
                                </a:moveTo>
                                <a:lnTo>
                                  <a:pt x="2439" y="2381"/>
                                </a:lnTo>
                                <a:lnTo>
                                  <a:pt x="2377" y="2321"/>
                                </a:lnTo>
                                <a:lnTo>
                                  <a:pt x="2316" y="2261"/>
                                </a:lnTo>
                                <a:lnTo>
                                  <a:pt x="2252" y="2200"/>
                                </a:lnTo>
                                <a:lnTo>
                                  <a:pt x="2189" y="2140"/>
                                </a:lnTo>
                                <a:lnTo>
                                  <a:pt x="2124" y="2078"/>
                                </a:lnTo>
                                <a:lnTo>
                                  <a:pt x="2061" y="2017"/>
                                </a:lnTo>
                                <a:lnTo>
                                  <a:pt x="1997" y="1956"/>
                                </a:lnTo>
                                <a:lnTo>
                                  <a:pt x="1921" y="1883"/>
                                </a:lnTo>
                                <a:lnTo>
                                  <a:pt x="1846" y="1812"/>
                                </a:lnTo>
                                <a:lnTo>
                                  <a:pt x="1771" y="1740"/>
                                </a:lnTo>
                                <a:lnTo>
                                  <a:pt x="1697" y="1669"/>
                                </a:lnTo>
                                <a:lnTo>
                                  <a:pt x="1624" y="1600"/>
                                </a:lnTo>
                                <a:lnTo>
                                  <a:pt x="1554" y="1530"/>
                                </a:lnTo>
                                <a:lnTo>
                                  <a:pt x="1484" y="1463"/>
                                </a:lnTo>
                                <a:lnTo>
                                  <a:pt x="1417" y="1398"/>
                                </a:lnTo>
                                <a:lnTo>
                                  <a:pt x="1351" y="1334"/>
                                </a:lnTo>
                                <a:lnTo>
                                  <a:pt x="1289" y="1273"/>
                                </a:lnTo>
                                <a:lnTo>
                                  <a:pt x="1229" y="1212"/>
                                </a:lnTo>
                                <a:lnTo>
                                  <a:pt x="1173" y="1155"/>
                                </a:lnTo>
                                <a:lnTo>
                                  <a:pt x="1119" y="1101"/>
                                </a:lnTo>
                                <a:lnTo>
                                  <a:pt x="1070" y="1050"/>
                                </a:lnTo>
                                <a:lnTo>
                                  <a:pt x="1025" y="1002"/>
                                </a:lnTo>
                                <a:lnTo>
                                  <a:pt x="984" y="957"/>
                                </a:lnTo>
                                <a:lnTo>
                                  <a:pt x="970" y="937"/>
                                </a:lnTo>
                                <a:lnTo>
                                  <a:pt x="958" y="916"/>
                                </a:lnTo>
                                <a:lnTo>
                                  <a:pt x="947" y="896"/>
                                </a:lnTo>
                                <a:lnTo>
                                  <a:pt x="937" y="876"/>
                                </a:lnTo>
                                <a:lnTo>
                                  <a:pt x="927" y="856"/>
                                </a:lnTo>
                                <a:lnTo>
                                  <a:pt x="918" y="835"/>
                                </a:lnTo>
                                <a:lnTo>
                                  <a:pt x="910" y="812"/>
                                </a:lnTo>
                                <a:lnTo>
                                  <a:pt x="903" y="790"/>
                                </a:lnTo>
                                <a:lnTo>
                                  <a:pt x="898" y="766"/>
                                </a:lnTo>
                                <a:lnTo>
                                  <a:pt x="893" y="742"/>
                                </a:lnTo>
                                <a:lnTo>
                                  <a:pt x="890" y="716"/>
                                </a:lnTo>
                                <a:lnTo>
                                  <a:pt x="888" y="688"/>
                                </a:lnTo>
                                <a:lnTo>
                                  <a:pt x="886" y="659"/>
                                </a:lnTo>
                                <a:lnTo>
                                  <a:pt x="886" y="627"/>
                                </a:lnTo>
                                <a:lnTo>
                                  <a:pt x="888" y="594"/>
                                </a:lnTo>
                                <a:lnTo>
                                  <a:pt x="891" y="558"/>
                                </a:lnTo>
                                <a:lnTo>
                                  <a:pt x="893" y="534"/>
                                </a:lnTo>
                                <a:lnTo>
                                  <a:pt x="895" y="512"/>
                                </a:lnTo>
                                <a:lnTo>
                                  <a:pt x="899" y="488"/>
                                </a:lnTo>
                                <a:lnTo>
                                  <a:pt x="903" y="466"/>
                                </a:lnTo>
                                <a:lnTo>
                                  <a:pt x="908" y="444"/>
                                </a:lnTo>
                                <a:lnTo>
                                  <a:pt x="913" y="422"/>
                                </a:lnTo>
                                <a:lnTo>
                                  <a:pt x="919" y="401"/>
                                </a:lnTo>
                                <a:lnTo>
                                  <a:pt x="925" y="381"/>
                                </a:lnTo>
                                <a:lnTo>
                                  <a:pt x="931" y="363"/>
                                </a:lnTo>
                                <a:lnTo>
                                  <a:pt x="938" y="346"/>
                                </a:lnTo>
                                <a:lnTo>
                                  <a:pt x="945" y="329"/>
                                </a:lnTo>
                                <a:lnTo>
                                  <a:pt x="951" y="315"/>
                                </a:lnTo>
                                <a:lnTo>
                                  <a:pt x="959" y="300"/>
                                </a:lnTo>
                                <a:lnTo>
                                  <a:pt x="968" y="287"/>
                                </a:lnTo>
                                <a:lnTo>
                                  <a:pt x="976" y="273"/>
                                </a:lnTo>
                                <a:lnTo>
                                  <a:pt x="985" y="262"/>
                                </a:lnTo>
                                <a:lnTo>
                                  <a:pt x="996" y="251"/>
                                </a:lnTo>
                                <a:lnTo>
                                  <a:pt x="1007" y="242"/>
                                </a:lnTo>
                                <a:lnTo>
                                  <a:pt x="1013" y="238"/>
                                </a:lnTo>
                                <a:lnTo>
                                  <a:pt x="1019" y="235"/>
                                </a:lnTo>
                                <a:lnTo>
                                  <a:pt x="1025" y="234"/>
                                </a:lnTo>
                                <a:lnTo>
                                  <a:pt x="1031" y="233"/>
                                </a:lnTo>
                                <a:lnTo>
                                  <a:pt x="1052" y="237"/>
                                </a:lnTo>
                                <a:lnTo>
                                  <a:pt x="1071" y="244"/>
                                </a:lnTo>
                                <a:lnTo>
                                  <a:pt x="1088" y="251"/>
                                </a:lnTo>
                                <a:lnTo>
                                  <a:pt x="1104" y="260"/>
                                </a:lnTo>
                                <a:lnTo>
                                  <a:pt x="1117" y="270"/>
                                </a:lnTo>
                                <a:lnTo>
                                  <a:pt x="1128" y="281"/>
                                </a:lnTo>
                                <a:lnTo>
                                  <a:pt x="1139" y="293"/>
                                </a:lnTo>
                                <a:lnTo>
                                  <a:pt x="1148" y="307"/>
                                </a:lnTo>
                                <a:lnTo>
                                  <a:pt x="1156" y="321"/>
                                </a:lnTo>
                                <a:lnTo>
                                  <a:pt x="1163" y="337"/>
                                </a:lnTo>
                                <a:lnTo>
                                  <a:pt x="1169" y="354"/>
                                </a:lnTo>
                                <a:lnTo>
                                  <a:pt x="1174" y="372"/>
                                </a:lnTo>
                                <a:lnTo>
                                  <a:pt x="1183" y="409"/>
                                </a:lnTo>
                                <a:lnTo>
                                  <a:pt x="1191" y="449"/>
                                </a:lnTo>
                                <a:lnTo>
                                  <a:pt x="1200" y="492"/>
                                </a:lnTo>
                                <a:lnTo>
                                  <a:pt x="1210" y="534"/>
                                </a:lnTo>
                                <a:lnTo>
                                  <a:pt x="1221" y="579"/>
                                </a:lnTo>
                                <a:lnTo>
                                  <a:pt x="1233" y="625"/>
                                </a:lnTo>
                                <a:lnTo>
                                  <a:pt x="1241" y="649"/>
                                </a:lnTo>
                                <a:lnTo>
                                  <a:pt x="1249" y="672"/>
                                </a:lnTo>
                                <a:lnTo>
                                  <a:pt x="1258" y="697"/>
                                </a:lnTo>
                                <a:lnTo>
                                  <a:pt x="1268" y="720"/>
                                </a:lnTo>
                                <a:lnTo>
                                  <a:pt x="1279" y="745"/>
                                </a:lnTo>
                                <a:lnTo>
                                  <a:pt x="1292" y="770"/>
                                </a:lnTo>
                                <a:lnTo>
                                  <a:pt x="1305" y="794"/>
                                </a:lnTo>
                                <a:lnTo>
                                  <a:pt x="1319" y="819"/>
                                </a:lnTo>
                                <a:lnTo>
                                  <a:pt x="1334" y="844"/>
                                </a:lnTo>
                                <a:lnTo>
                                  <a:pt x="1351" y="868"/>
                                </a:lnTo>
                                <a:lnTo>
                                  <a:pt x="1369" y="894"/>
                                </a:lnTo>
                                <a:lnTo>
                                  <a:pt x="1389" y="919"/>
                                </a:lnTo>
                                <a:lnTo>
                                  <a:pt x="1410" y="944"/>
                                </a:lnTo>
                                <a:lnTo>
                                  <a:pt x="1433" y="970"/>
                                </a:lnTo>
                                <a:lnTo>
                                  <a:pt x="1457" y="995"/>
                                </a:lnTo>
                                <a:lnTo>
                                  <a:pt x="1484" y="1021"/>
                                </a:lnTo>
                                <a:lnTo>
                                  <a:pt x="1512" y="1045"/>
                                </a:lnTo>
                                <a:lnTo>
                                  <a:pt x="1542" y="1071"/>
                                </a:lnTo>
                                <a:lnTo>
                                  <a:pt x="1574" y="1097"/>
                                </a:lnTo>
                                <a:lnTo>
                                  <a:pt x="1608" y="1121"/>
                                </a:lnTo>
                                <a:lnTo>
                                  <a:pt x="1644" y="1147"/>
                                </a:lnTo>
                                <a:lnTo>
                                  <a:pt x="1683" y="1172"/>
                                </a:lnTo>
                                <a:lnTo>
                                  <a:pt x="1724" y="1196"/>
                                </a:lnTo>
                                <a:lnTo>
                                  <a:pt x="1766" y="1221"/>
                                </a:lnTo>
                                <a:lnTo>
                                  <a:pt x="1771" y="1223"/>
                                </a:lnTo>
                                <a:lnTo>
                                  <a:pt x="1775" y="1226"/>
                                </a:lnTo>
                                <a:lnTo>
                                  <a:pt x="1810" y="1242"/>
                                </a:lnTo>
                                <a:lnTo>
                                  <a:pt x="1845" y="1259"/>
                                </a:lnTo>
                                <a:lnTo>
                                  <a:pt x="1880" y="1278"/>
                                </a:lnTo>
                                <a:lnTo>
                                  <a:pt x="1916" y="1298"/>
                                </a:lnTo>
                                <a:lnTo>
                                  <a:pt x="1952" y="1320"/>
                                </a:lnTo>
                                <a:lnTo>
                                  <a:pt x="1989" y="1342"/>
                                </a:lnTo>
                                <a:lnTo>
                                  <a:pt x="2027" y="1366"/>
                                </a:lnTo>
                                <a:lnTo>
                                  <a:pt x="2065" y="1390"/>
                                </a:lnTo>
                                <a:lnTo>
                                  <a:pt x="2111" y="1423"/>
                                </a:lnTo>
                                <a:lnTo>
                                  <a:pt x="2157" y="1455"/>
                                </a:lnTo>
                                <a:lnTo>
                                  <a:pt x="2200" y="1489"/>
                                </a:lnTo>
                                <a:lnTo>
                                  <a:pt x="2244" y="1524"/>
                                </a:lnTo>
                                <a:lnTo>
                                  <a:pt x="2287" y="1558"/>
                                </a:lnTo>
                                <a:lnTo>
                                  <a:pt x="2327" y="1594"/>
                                </a:lnTo>
                                <a:lnTo>
                                  <a:pt x="2365" y="1631"/>
                                </a:lnTo>
                                <a:lnTo>
                                  <a:pt x="2402" y="1668"/>
                                </a:lnTo>
                                <a:lnTo>
                                  <a:pt x="2436" y="1704"/>
                                </a:lnTo>
                                <a:lnTo>
                                  <a:pt x="2466" y="1741"/>
                                </a:lnTo>
                                <a:lnTo>
                                  <a:pt x="2480" y="1760"/>
                                </a:lnTo>
                                <a:lnTo>
                                  <a:pt x="2494" y="1778"/>
                                </a:lnTo>
                                <a:lnTo>
                                  <a:pt x="2507" y="1796"/>
                                </a:lnTo>
                                <a:lnTo>
                                  <a:pt x="2518" y="1814"/>
                                </a:lnTo>
                                <a:lnTo>
                                  <a:pt x="2530" y="1832"/>
                                </a:lnTo>
                                <a:lnTo>
                                  <a:pt x="2540" y="1850"/>
                                </a:lnTo>
                                <a:lnTo>
                                  <a:pt x="2549" y="1868"/>
                                </a:lnTo>
                                <a:lnTo>
                                  <a:pt x="2556" y="1886"/>
                                </a:lnTo>
                                <a:lnTo>
                                  <a:pt x="2563" y="1902"/>
                                </a:lnTo>
                                <a:lnTo>
                                  <a:pt x="2570" y="1920"/>
                                </a:lnTo>
                                <a:lnTo>
                                  <a:pt x="2574" y="1937"/>
                                </a:lnTo>
                                <a:lnTo>
                                  <a:pt x="2578" y="1954"/>
                                </a:lnTo>
                                <a:lnTo>
                                  <a:pt x="2582" y="1977"/>
                                </a:lnTo>
                                <a:lnTo>
                                  <a:pt x="2586" y="2001"/>
                                </a:lnTo>
                                <a:lnTo>
                                  <a:pt x="2588" y="2025"/>
                                </a:lnTo>
                                <a:lnTo>
                                  <a:pt x="2589" y="2047"/>
                                </a:lnTo>
                                <a:lnTo>
                                  <a:pt x="2590" y="2069"/>
                                </a:lnTo>
                                <a:lnTo>
                                  <a:pt x="2590" y="2092"/>
                                </a:lnTo>
                                <a:lnTo>
                                  <a:pt x="2589" y="2114"/>
                                </a:lnTo>
                                <a:lnTo>
                                  <a:pt x="2588" y="2135"/>
                                </a:lnTo>
                                <a:lnTo>
                                  <a:pt x="2586" y="2158"/>
                                </a:lnTo>
                                <a:lnTo>
                                  <a:pt x="2583" y="2179"/>
                                </a:lnTo>
                                <a:lnTo>
                                  <a:pt x="2580" y="2199"/>
                                </a:lnTo>
                                <a:lnTo>
                                  <a:pt x="2575" y="2221"/>
                                </a:lnTo>
                                <a:lnTo>
                                  <a:pt x="2566" y="2261"/>
                                </a:lnTo>
                                <a:lnTo>
                                  <a:pt x="2555" y="2300"/>
                                </a:lnTo>
                                <a:lnTo>
                                  <a:pt x="2543" y="2336"/>
                                </a:lnTo>
                                <a:lnTo>
                                  <a:pt x="2530" y="2372"/>
                                </a:lnTo>
                                <a:lnTo>
                                  <a:pt x="2515" y="2407"/>
                                </a:lnTo>
                                <a:lnTo>
                                  <a:pt x="2499" y="2439"/>
                                </a:lnTo>
                                <a:close/>
                                <a:moveTo>
                                  <a:pt x="2408" y="2674"/>
                                </a:moveTo>
                                <a:lnTo>
                                  <a:pt x="2427" y="2690"/>
                                </a:lnTo>
                                <a:lnTo>
                                  <a:pt x="2446" y="2707"/>
                                </a:lnTo>
                                <a:lnTo>
                                  <a:pt x="2464" y="2725"/>
                                </a:lnTo>
                                <a:lnTo>
                                  <a:pt x="2480" y="2743"/>
                                </a:lnTo>
                                <a:lnTo>
                                  <a:pt x="2497" y="2763"/>
                                </a:lnTo>
                                <a:lnTo>
                                  <a:pt x="2512" y="2782"/>
                                </a:lnTo>
                                <a:lnTo>
                                  <a:pt x="2526" y="2803"/>
                                </a:lnTo>
                                <a:lnTo>
                                  <a:pt x="2540" y="2825"/>
                                </a:lnTo>
                                <a:lnTo>
                                  <a:pt x="2552" y="2846"/>
                                </a:lnTo>
                                <a:lnTo>
                                  <a:pt x="2563" y="2867"/>
                                </a:lnTo>
                                <a:lnTo>
                                  <a:pt x="2573" y="2888"/>
                                </a:lnTo>
                                <a:lnTo>
                                  <a:pt x="2583" y="2910"/>
                                </a:lnTo>
                                <a:lnTo>
                                  <a:pt x="2592" y="2931"/>
                                </a:lnTo>
                                <a:lnTo>
                                  <a:pt x="2600" y="2952"/>
                                </a:lnTo>
                                <a:lnTo>
                                  <a:pt x="2607" y="2974"/>
                                </a:lnTo>
                                <a:lnTo>
                                  <a:pt x="2613" y="2995"/>
                                </a:lnTo>
                                <a:lnTo>
                                  <a:pt x="2619" y="3016"/>
                                </a:lnTo>
                                <a:lnTo>
                                  <a:pt x="2624" y="3037"/>
                                </a:lnTo>
                                <a:lnTo>
                                  <a:pt x="2628" y="3059"/>
                                </a:lnTo>
                                <a:lnTo>
                                  <a:pt x="2631" y="3079"/>
                                </a:lnTo>
                                <a:lnTo>
                                  <a:pt x="2634" y="3100"/>
                                </a:lnTo>
                                <a:lnTo>
                                  <a:pt x="2636" y="3121"/>
                                </a:lnTo>
                                <a:lnTo>
                                  <a:pt x="2637" y="3142"/>
                                </a:lnTo>
                                <a:lnTo>
                                  <a:pt x="2638" y="3162"/>
                                </a:lnTo>
                                <a:lnTo>
                                  <a:pt x="2638" y="3182"/>
                                </a:lnTo>
                                <a:lnTo>
                                  <a:pt x="2637" y="3202"/>
                                </a:lnTo>
                                <a:lnTo>
                                  <a:pt x="2636" y="3222"/>
                                </a:lnTo>
                                <a:lnTo>
                                  <a:pt x="2635" y="3243"/>
                                </a:lnTo>
                                <a:lnTo>
                                  <a:pt x="2629" y="3282"/>
                                </a:lnTo>
                                <a:lnTo>
                                  <a:pt x="2622" y="3321"/>
                                </a:lnTo>
                                <a:lnTo>
                                  <a:pt x="2615" y="3358"/>
                                </a:lnTo>
                                <a:lnTo>
                                  <a:pt x="2605" y="3395"/>
                                </a:lnTo>
                                <a:lnTo>
                                  <a:pt x="2592" y="3432"/>
                                </a:lnTo>
                                <a:lnTo>
                                  <a:pt x="2579" y="3467"/>
                                </a:lnTo>
                                <a:lnTo>
                                  <a:pt x="2568" y="3495"/>
                                </a:lnTo>
                                <a:lnTo>
                                  <a:pt x="2555" y="3522"/>
                                </a:lnTo>
                                <a:lnTo>
                                  <a:pt x="2542" y="3548"/>
                                </a:lnTo>
                                <a:lnTo>
                                  <a:pt x="2530" y="3573"/>
                                </a:lnTo>
                                <a:lnTo>
                                  <a:pt x="2515" y="3598"/>
                                </a:lnTo>
                                <a:lnTo>
                                  <a:pt x="2502" y="3622"/>
                                </a:lnTo>
                                <a:lnTo>
                                  <a:pt x="2487" y="3645"/>
                                </a:lnTo>
                                <a:lnTo>
                                  <a:pt x="2472" y="3666"/>
                                </a:lnTo>
                                <a:lnTo>
                                  <a:pt x="2469" y="3627"/>
                                </a:lnTo>
                                <a:lnTo>
                                  <a:pt x="2466" y="3589"/>
                                </a:lnTo>
                                <a:lnTo>
                                  <a:pt x="2460" y="3551"/>
                                </a:lnTo>
                                <a:lnTo>
                                  <a:pt x="2455" y="3513"/>
                                </a:lnTo>
                                <a:lnTo>
                                  <a:pt x="2448" y="3474"/>
                                </a:lnTo>
                                <a:lnTo>
                                  <a:pt x="2440" y="3437"/>
                                </a:lnTo>
                                <a:lnTo>
                                  <a:pt x="2431" y="3401"/>
                                </a:lnTo>
                                <a:lnTo>
                                  <a:pt x="2421" y="3365"/>
                                </a:lnTo>
                                <a:lnTo>
                                  <a:pt x="2410" y="3329"/>
                                </a:lnTo>
                                <a:lnTo>
                                  <a:pt x="2399" y="3294"/>
                                </a:lnTo>
                                <a:lnTo>
                                  <a:pt x="2386" y="3259"/>
                                </a:lnTo>
                                <a:lnTo>
                                  <a:pt x="2372" y="3226"/>
                                </a:lnTo>
                                <a:lnTo>
                                  <a:pt x="2357" y="3192"/>
                                </a:lnTo>
                                <a:lnTo>
                                  <a:pt x="2343" y="3160"/>
                                </a:lnTo>
                                <a:lnTo>
                                  <a:pt x="2326" y="3128"/>
                                </a:lnTo>
                                <a:lnTo>
                                  <a:pt x="2308" y="3097"/>
                                </a:lnTo>
                                <a:lnTo>
                                  <a:pt x="2293" y="3072"/>
                                </a:lnTo>
                                <a:lnTo>
                                  <a:pt x="2278" y="3048"/>
                                </a:lnTo>
                                <a:lnTo>
                                  <a:pt x="2261" y="3023"/>
                                </a:lnTo>
                                <a:lnTo>
                                  <a:pt x="2243" y="2999"/>
                                </a:lnTo>
                                <a:lnTo>
                                  <a:pt x="2226" y="2977"/>
                                </a:lnTo>
                                <a:lnTo>
                                  <a:pt x="2207" y="2955"/>
                                </a:lnTo>
                                <a:lnTo>
                                  <a:pt x="2188" y="2933"/>
                                </a:lnTo>
                                <a:lnTo>
                                  <a:pt x="2169" y="2912"/>
                                </a:lnTo>
                                <a:lnTo>
                                  <a:pt x="2148" y="2892"/>
                                </a:lnTo>
                                <a:lnTo>
                                  <a:pt x="2128" y="2873"/>
                                </a:lnTo>
                                <a:lnTo>
                                  <a:pt x="2105" y="2854"/>
                                </a:lnTo>
                                <a:lnTo>
                                  <a:pt x="2084" y="2836"/>
                                </a:lnTo>
                                <a:lnTo>
                                  <a:pt x="2061" y="2819"/>
                                </a:lnTo>
                                <a:lnTo>
                                  <a:pt x="2037" y="2802"/>
                                </a:lnTo>
                                <a:lnTo>
                                  <a:pt x="2014" y="2786"/>
                                </a:lnTo>
                                <a:lnTo>
                                  <a:pt x="1989" y="2772"/>
                                </a:lnTo>
                                <a:lnTo>
                                  <a:pt x="1875" y="2705"/>
                                </a:lnTo>
                                <a:lnTo>
                                  <a:pt x="1770" y="2640"/>
                                </a:lnTo>
                                <a:lnTo>
                                  <a:pt x="1670" y="2576"/>
                                </a:lnTo>
                                <a:lnTo>
                                  <a:pt x="1577" y="2515"/>
                                </a:lnTo>
                                <a:lnTo>
                                  <a:pt x="1490" y="2455"/>
                                </a:lnTo>
                                <a:lnTo>
                                  <a:pt x="1409" y="2398"/>
                                </a:lnTo>
                                <a:lnTo>
                                  <a:pt x="1335" y="2342"/>
                                </a:lnTo>
                                <a:lnTo>
                                  <a:pt x="1266" y="2288"/>
                                </a:lnTo>
                                <a:lnTo>
                                  <a:pt x="1202" y="2236"/>
                                </a:lnTo>
                                <a:lnTo>
                                  <a:pt x="1144" y="2187"/>
                                </a:lnTo>
                                <a:lnTo>
                                  <a:pt x="1090" y="2140"/>
                                </a:lnTo>
                                <a:lnTo>
                                  <a:pt x="1042" y="2095"/>
                                </a:lnTo>
                                <a:lnTo>
                                  <a:pt x="997" y="2053"/>
                                </a:lnTo>
                                <a:lnTo>
                                  <a:pt x="957" y="2013"/>
                                </a:lnTo>
                                <a:lnTo>
                                  <a:pt x="921" y="1975"/>
                                </a:lnTo>
                                <a:lnTo>
                                  <a:pt x="889" y="1940"/>
                                </a:lnTo>
                                <a:lnTo>
                                  <a:pt x="848" y="1897"/>
                                </a:lnTo>
                                <a:lnTo>
                                  <a:pt x="805" y="1852"/>
                                </a:lnTo>
                                <a:lnTo>
                                  <a:pt x="781" y="1830"/>
                                </a:lnTo>
                                <a:lnTo>
                                  <a:pt x="758" y="1808"/>
                                </a:lnTo>
                                <a:lnTo>
                                  <a:pt x="733" y="1788"/>
                                </a:lnTo>
                                <a:lnTo>
                                  <a:pt x="709" y="1768"/>
                                </a:lnTo>
                                <a:lnTo>
                                  <a:pt x="683" y="1749"/>
                                </a:lnTo>
                                <a:lnTo>
                                  <a:pt x="657" y="1732"/>
                                </a:lnTo>
                                <a:lnTo>
                                  <a:pt x="631" y="1718"/>
                                </a:lnTo>
                                <a:lnTo>
                                  <a:pt x="604" y="1704"/>
                                </a:lnTo>
                                <a:lnTo>
                                  <a:pt x="591" y="1698"/>
                                </a:lnTo>
                                <a:lnTo>
                                  <a:pt x="578" y="1694"/>
                                </a:lnTo>
                                <a:lnTo>
                                  <a:pt x="564" y="1689"/>
                                </a:lnTo>
                                <a:lnTo>
                                  <a:pt x="551" y="1686"/>
                                </a:lnTo>
                                <a:lnTo>
                                  <a:pt x="537" y="1683"/>
                                </a:lnTo>
                                <a:lnTo>
                                  <a:pt x="524" y="1682"/>
                                </a:lnTo>
                                <a:lnTo>
                                  <a:pt x="510" y="1679"/>
                                </a:lnTo>
                                <a:lnTo>
                                  <a:pt x="497" y="1679"/>
                                </a:lnTo>
                                <a:lnTo>
                                  <a:pt x="482" y="1679"/>
                                </a:lnTo>
                                <a:lnTo>
                                  <a:pt x="468" y="1682"/>
                                </a:lnTo>
                                <a:lnTo>
                                  <a:pt x="453" y="1684"/>
                                </a:lnTo>
                                <a:lnTo>
                                  <a:pt x="439" y="1687"/>
                                </a:lnTo>
                                <a:lnTo>
                                  <a:pt x="425" y="1691"/>
                                </a:lnTo>
                                <a:lnTo>
                                  <a:pt x="411" y="1696"/>
                                </a:lnTo>
                                <a:lnTo>
                                  <a:pt x="398" y="1703"/>
                                </a:lnTo>
                                <a:lnTo>
                                  <a:pt x="385" y="1710"/>
                                </a:lnTo>
                                <a:lnTo>
                                  <a:pt x="365" y="1682"/>
                                </a:lnTo>
                                <a:lnTo>
                                  <a:pt x="345" y="1649"/>
                                </a:lnTo>
                                <a:lnTo>
                                  <a:pt x="322" y="1611"/>
                                </a:lnTo>
                                <a:lnTo>
                                  <a:pt x="300" y="1570"/>
                                </a:lnTo>
                                <a:lnTo>
                                  <a:pt x="290" y="1546"/>
                                </a:lnTo>
                                <a:lnTo>
                                  <a:pt x="279" y="1523"/>
                                </a:lnTo>
                                <a:lnTo>
                                  <a:pt x="269" y="1498"/>
                                </a:lnTo>
                                <a:lnTo>
                                  <a:pt x="259" y="1472"/>
                                </a:lnTo>
                                <a:lnTo>
                                  <a:pt x="248" y="1444"/>
                                </a:lnTo>
                                <a:lnTo>
                                  <a:pt x="240" y="1416"/>
                                </a:lnTo>
                                <a:lnTo>
                                  <a:pt x="231" y="1387"/>
                                </a:lnTo>
                                <a:lnTo>
                                  <a:pt x="224" y="1357"/>
                                </a:lnTo>
                                <a:lnTo>
                                  <a:pt x="216" y="1325"/>
                                </a:lnTo>
                                <a:lnTo>
                                  <a:pt x="210" y="1293"/>
                                </a:lnTo>
                                <a:lnTo>
                                  <a:pt x="205" y="1259"/>
                                </a:lnTo>
                                <a:lnTo>
                                  <a:pt x="200" y="1226"/>
                                </a:lnTo>
                                <a:lnTo>
                                  <a:pt x="197" y="1190"/>
                                </a:lnTo>
                                <a:lnTo>
                                  <a:pt x="195" y="1153"/>
                                </a:lnTo>
                                <a:lnTo>
                                  <a:pt x="194" y="1116"/>
                                </a:lnTo>
                                <a:lnTo>
                                  <a:pt x="195" y="1077"/>
                                </a:lnTo>
                                <a:lnTo>
                                  <a:pt x="196" y="1037"/>
                                </a:lnTo>
                                <a:lnTo>
                                  <a:pt x="199" y="997"/>
                                </a:lnTo>
                                <a:lnTo>
                                  <a:pt x="204" y="956"/>
                                </a:lnTo>
                                <a:lnTo>
                                  <a:pt x="210" y="913"/>
                                </a:lnTo>
                                <a:lnTo>
                                  <a:pt x="218" y="869"/>
                                </a:lnTo>
                                <a:lnTo>
                                  <a:pt x="228" y="824"/>
                                </a:lnTo>
                                <a:lnTo>
                                  <a:pt x="241" y="780"/>
                                </a:lnTo>
                                <a:lnTo>
                                  <a:pt x="254" y="733"/>
                                </a:lnTo>
                                <a:lnTo>
                                  <a:pt x="270" y="687"/>
                                </a:lnTo>
                                <a:lnTo>
                                  <a:pt x="285" y="646"/>
                                </a:lnTo>
                                <a:lnTo>
                                  <a:pt x="300" y="610"/>
                                </a:lnTo>
                                <a:lnTo>
                                  <a:pt x="316" y="579"/>
                                </a:lnTo>
                                <a:lnTo>
                                  <a:pt x="331" y="553"/>
                                </a:lnTo>
                                <a:lnTo>
                                  <a:pt x="346" y="531"/>
                                </a:lnTo>
                                <a:lnTo>
                                  <a:pt x="360" y="513"/>
                                </a:lnTo>
                                <a:lnTo>
                                  <a:pt x="374" y="497"/>
                                </a:lnTo>
                                <a:lnTo>
                                  <a:pt x="387" y="486"/>
                                </a:lnTo>
                                <a:lnTo>
                                  <a:pt x="400" y="478"/>
                                </a:lnTo>
                                <a:lnTo>
                                  <a:pt x="411" y="473"/>
                                </a:lnTo>
                                <a:lnTo>
                                  <a:pt x="422" y="469"/>
                                </a:lnTo>
                                <a:lnTo>
                                  <a:pt x="431" y="468"/>
                                </a:lnTo>
                                <a:lnTo>
                                  <a:pt x="439" y="469"/>
                                </a:lnTo>
                                <a:lnTo>
                                  <a:pt x="445" y="472"/>
                                </a:lnTo>
                                <a:lnTo>
                                  <a:pt x="450" y="475"/>
                                </a:lnTo>
                                <a:lnTo>
                                  <a:pt x="465" y="489"/>
                                </a:lnTo>
                                <a:lnTo>
                                  <a:pt x="478" y="506"/>
                                </a:lnTo>
                                <a:lnTo>
                                  <a:pt x="491" y="525"/>
                                </a:lnTo>
                                <a:lnTo>
                                  <a:pt x="505" y="548"/>
                                </a:lnTo>
                                <a:lnTo>
                                  <a:pt x="517" y="570"/>
                                </a:lnTo>
                                <a:lnTo>
                                  <a:pt x="529" y="595"/>
                                </a:lnTo>
                                <a:lnTo>
                                  <a:pt x="541" y="619"/>
                                </a:lnTo>
                                <a:lnTo>
                                  <a:pt x="552" y="645"/>
                                </a:lnTo>
                                <a:lnTo>
                                  <a:pt x="573" y="698"/>
                                </a:lnTo>
                                <a:lnTo>
                                  <a:pt x="592" y="749"/>
                                </a:lnTo>
                                <a:lnTo>
                                  <a:pt x="608" y="796"/>
                                </a:lnTo>
                                <a:lnTo>
                                  <a:pt x="621" y="837"/>
                                </a:lnTo>
                                <a:lnTo>
                                  <a:pt x="621" y="838"/>
                                </a:lnTo>
                                <a:lnTo>
                                  <a:pt x="628" y="856"/>
                                </a:lnTo>
                                <a:lnTo>
                                  <a:pt x="638" y="876"/>
                                </a:lnTo>
                                <a:lnTo>
                                  <a:pt x="650" y="898"/>
                                </a:lnTo>
                                <a:lnTo>
                                  <a:pt x="666" y="922"/>
                                </a:lnTo>
                                <a:lnTo>
                                  <a:pt x="684" y="949"/>
                                </a:lnTo>
                                <a:lnTo>
                                  <a:pt x="705" y="976"/>
                                </a:lnTo>
                                <a:lnTo>
                                  <a:pt x="728" y="1006"/>
                                </a:lnTo>
                                <a:lnTo>
                                  <a:pt x="753" y="1037"/>
                                </a:lnTo>
                                <a:lnTo>
                                  <a:pt x="781" y="1070"/>
                                </a:lnTo>
                                <a:lnTo>
                                  <a:pt x="811" y="1105"/>
                                </a:lnTo>
                                <a:lnTo>
                                  <a:pt x="844" y="1140"/>
                                </a:lnTo>
                                <a:lnTo>
                                  <a:pt x="878" y="1177"/>
                                </a:lnTo>
                                <a:lnTo>
                                  <a:pt x="951" y="1257"/>
                                </a:lnTo>
                                <a:lnTo>
                                  <a:pt x="1032" y="1341"/>
                                </a:lnTo>
                                <a:lnTo>
                                  <a:pt x="1119" y="1428"/>
                                </a:lnTo>
                                <a:lnTo>
                                  <a:pt x="1212" y="1520"/>
                                </a:lnTo>
                                <a:lnTo>
                                  <a:pt x="1308" y="1617"/>
                                </a:lnTo>
                                <a:lnTo>
                                  <a:pt x="1409" y="1714"/>
                                </a:lnTo>
                                <a:lnTo>
                                  <a:pt x="1513" y="1815"/>
                                </a:lnTo>
                                <a:lnTo>
                                  <a:pt x="1620" y="1917"/>
                                </a:lnTo>
                                <a:lnTo>
                                  <a:pt x="1727" y="2020"/>
                                </a:lnTo>
                                <a:lnTo>
                                  <a:pt x="1836" y="2124"/>
                                </a:lnTo>
                                <a:lnTo>
                                  <a:pt x="1911" y="2195"/>
                                </a:lnTo>
                                <a:lnTo>
                                  <a:pt x="1984" y="2265"/>
                                </a:lnTo>
                                <a:lnTo>
                                  <a:pt x="2058" y="2336"/>
                                </a:lnTo>
                                <a:lnTo>
                                  <a:pt x="2131" y="2405"/>
                                </a:lnTo>
                                <a:lnTo>
                                  <a:pt x="2203" y="2475"/>
                                </a:lnTo>
                                <a:lnTo>
                                  <a:pt x="2272" y="2542"/>
                                </a:lnTo>
                                <a:lnTo>
                                  <a:pt x="2342" y="2609"/>
                                </a:lnTo>
                                <a:lnTo>
                                  <a:pt x="2408" y="2674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3203"/>
                        <wps:cNvSpPr>
                          <a:spLocks/>
                        </wps:cNvSpPr>
                        <wps:spPr bwMode="auto">
                          <a:xfrm>
                            <a:off x="7332" y="3881"/>
                            <a:ext cx="888" cy="1695"/>
                          </a:xfrm>
                          <a:custGeom>
                            <a:avLst/>
                            <a:gdLst>
                              <a:gd name="T0" fmla="*/ 2436 w 2665"/>
                              <a:gd name="T1" fmla="*/ 1806 h 5085"/>
                              <a:gd name="T2" fmla="*/ 2665 w 2665"/>
                              <a:gd name="T3" fmla="*/ 1014 h 5085"/>
                              <a:gd name="T4" fmla="*/ 2548 w 2665"/>
                              <a:gd name="T5" fmla="*/ 528 h 5085"/>
                              <a:gd name="T6" fmla="*/ 2420 w 2665"/>
                              <a:gd name="T7" fmla="*/ 324 h 5085"/>
                              <a:gd name="T8" fmla="*/ 2162 w 2665"/>
                              <a:gd name="T9" fmla="*/ 439 h 5085"/>
                              <a:gd name="T10" fmla="*/ 2018 w 2665"/>
                              <a:gd name="T11" fmla="*/ 372 h 5085"/>
                              <a:gd name="T12" fmla="*/ 1893 w 2665"/>
                              <a:gd name="T13" fmla="*/ 45 h 5085"/>
                              <a:gd name="T14" fmla="*/ 1693 w 2665"/>
                              <a:gd name="T15" fmla="*/ 0 h 5085"/>
                              <a:gd name="T16" fmla="*/ 1473 w 2665"/>
                              <a:gd name="T17" fmla="*/ 218 h 5085"/>
                              <a:gd name="T18" fmla="*/ 1381 w 2665"/>
                              <a:gd name="T19" fmla="*/ 546 h 5085"/>
                              <a:gd name="T20" fmla="*/ 1075 w 2665"/>
                              <a:gd name="T21" fmla="*/ 932 h 5085"/>
                              <a:gd name="T22" fmla="*/ 394 w 2665"/>
                              <a:gd name="T23" fmla="*/ 1399 h 5085"/>
                              <a:gd name="T24" fmla="*/ 98 w 2665"/>
                              <a:gd name="T25" fmla="*/ 1698 h 5085"/>
                              <a:gd name="T26" fmla="*/ 9 w 2665"/>
                              <a:gd name="T27" fmla="*/ 2040 h 5085"/>
                              <a:gd name="T28" fmla="*/ 171 w 2665"/>
                              <a:gd name="T29" fmla="*/ 2591 h 5085"/>
                              <a:gd name="T30" fmla="*/ 0 w 2665"/>
                              <a:gd name="T31" fmla="*/ 2858 h 5085"/>
                              <a:gd name="T32" fmla="*/ 23 w 2665"/>
                              <a:gd name="T33" fmla="*/ 3400 h 5085"/>
                              <a:gd name="T34" fmla="*/ 291 w 2665"/>
                              <a:gd name="T35" fmla="*/ 3829 h 5085"/>
                              <a:gd name="T36" fmla="*/ 455 w 2665"/>
                              <a:gd name="T37" fmla="*/ 4501 h 5085"/>
                              <a:gd name="T38" fmla="*/ 1058 w 2665"/>
                              <a:gd name="T39" fmla="*/ 5085 h 5085"/>
                              <a:gd name="T40" fmla="*/ 1091 w 2665"/>
                              <a:gd name="T41" fmla="*/ 4020 h 5085"/>
                              <a:gd name="T42" fmla="*/ 1599 w 2665"/>
                              <a:gd name="T43" fmla="*/ 3491 h 5085"/>
                              <a:gd name="T44" fmla="*/ 2267 w 2665"/>
                              <a:gd name="T45" fmla="*/ 2818 h 5085"/>
                              <a:gd name="T46" fmla="*/ 2412 w 2665"/>
                              <a:gd name="T47" fmla="*/ 2146 h 5085"/>
                              <a:gd name="T48" fmla="*/ 2436 w 2665"/>
                              <a:gd name="T49" fmla="*/ 1806 h 50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665" h="5085">
                                <a:moveTo>
                                  <a:pt x="2436" y="1806"/>
                                </a:moveTo>
                                <a:lnTo>
                                  <a:pt x="2665" y="1014"/>
                                </a:lnTo>
                                <a:lnTo>
                                  <a:pt x="2548" y="528"/>
                                </a:lnTo>
                                <a:lnTo>
                                  <a:pt x="2420" y="324"/>
                                </a:lnTo>
                                <a:lnTo>
                                  <a:pt x="2162" y="439"/>
                                </a:lnTo>
                                <a:lnTo>
                                  <a:pt x="2018" y="372"/>
                                </a:lnTo>
                                <a:lnTo>
                                  <a:pt x="1893" y="45"/>
                                </a:lnTo>
                                <a:lnTo>
                                  <a:pt x="1693" y="0"/>
                                </a:lnTo>
                                <a:lnTo>
                                  <a:pt x="1473" y="218"/>
                                </a:lnTo>
                                <a:lnTo>
                                  <a:pt x="1381" y="546"/>
                                </a:lnTo>
                                <a:lnTo>
                                  <a:pt x="1075" y="932"/>
                                </a:lnTo>
                                <a:lnTo>
                                  <a:pt x="394" y="1399"/>
                                </a:lnTo>
                                <a:lnTo>
                                  <a:pt x="98" y="1698"/>
                                </a:lnTo>
                                <a:lnTo>
                                  <a:pt x="9" y="2040"/>
                                </a:lnTo>
                                <a:lnTo>
                                  <a:pt x="171" y="2591"/>
                                </a:lnTo>
                                <a:lnTo>
                                  <a:pt x="0" y="2858"/>
                                </a:lnTo>
                                <a:lnTo>
                                  <a:pt x="23" y="3400"/>
                                </a:lnTo>
                                <a:lnTo>
                                  <a:pt x="291" y="3829"/>
                                </a:lnTo>
                                <a:lnTo>
                                  <a:pt x="455" y="4501"/>
                                </a:lnTo>
                                <a:lnTo>
                                  <a:pt x="1058" y="5085"/>
                                </a:lnTo>
                                <a:lnTo>
                                  <a:pt x="1091" y="4020"/>
                                </a:lnTo>
                                <a:lnTo>
                                  <a:pt x="1599" y="3491"/>
                                </a:lnTo>
                                <a:lnTo>
                                  <a:pt x="2267" y="2818"/>
                                </a:lnTo>
                                <a:lnTo>
                                  <a:pt x="2412" y="2146"/>
                                </a:lnTo>
                                <a:lnTo>
                                  <a:pt x="2436" y="1806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3204"/>
                        <wps:cNvSpPr>
                          <a:spLocks noEditPoints="1"/>
                        </wps:cNvSpPr>
                        <wps:spPr bwMode="auto">
                          <a:xfrm>
                            <a:off x="7270" y="3849"/>
                            <a:ext cx="992" cy="1762"/>
                          </a:xfrm>
                          <a:custGeom>
                            <a:avLst/>
                            <a:gdLst>
                              <a:gd name="T0" fmla="*/ 854 w 2977"/>
                              <a:gd name="T1" fmla="*/ 4310 h 5286"/>
                              <a:gd name="T2" fmla="*/ 851 w 2977"/>
                              <a:gd name="T3" fmla="*/ 4150 h 5286"/>
                              <a:gd name="T4" fmla="*/ 1663 w 2977"/>
                              <a:gd name="T5" fmla="*/ 3550 h 5286"/>
                              <a:gd name="T6" fmla="*/ 2472 w 2977"/>
                              <a:gd name="T7" fmla="*/ 2465 h 5286"/>
                              <a:gd name="T8" fmla="*/ 2504 w 2977"/>
                              <a:gd name="T9" fmla="*/ 2064 h 5286"/>
                              <a:gd name="T10" fmla="*/ 2309 w 2977"/>
                              <a:gd name="T11" fmla="*/ 2063 h 5286"/>
                              <a:gd name="T12" fmla="*/ 1466 w 2977"/>
                              <a:gd name="T13" fmla="*/ 2756 h 5286"/>
                              <a:gd name="T14" fmla="*/ 872 w 2977"/>
                              <a:gd name="T15" fmla="*/ 3137 h 5286"/>
                              <a:gd name="T16" fmla="*/ 664 w 2977"/>
                              <a:gd name="T17" fmla="*/ 3544 h 5286"/>
                              <a:gd name="T18" fmla="*/ 665 w 2977"/>
                              <a:gd name="T19" fmla="*/ 4185 h 5286"/>
                              <a:gd name="T20" fmla="*/ 950 w 2977"/>
                              <a:gd name="T21" fmla="*/ 4781 h 5286"/>
                              <a:gd name="T22" fmla="*/ 1317 w 2977"/>
                              <a:gd name="T23" fmla="*/ 5109 h 5286"/>
                              <a:gd name="T24" fmla="*/ 1284 w 2977"/>
                              <a:gd name="T25" fmla="*/ 5265 h 5286"/>
                              <a:gd name="T26" fmla="*/ 1022 w 2977"/>
                              <a:gd name="T27" fmla="*/ 5180 h 5286"/>
                              <a:gd name="T28" fmla="*/ 564 w 2977"/>
                              <a:gd name="T29" fmla="*/ 4614 h 5286"/>
                              <a:gd name="T30" fmla="*/ 388 w 2977"/>
                              <a:gd name="T31" fmla="*/ 4068 h 5286"/>
                              <a:gd name="T32" fmla="*/ 69 w 2977"/>
                              <a:gd name="T33" fmla="*/ 3589 h 5286"/>
                              <a:gd name="T34" fmla="*/ 2 w 2977"/>
                              <a:gd name="T35" fmla="*/ 3153 h 5286"/>
                              <a:gd name="T36" fmla="*/ 146 w 2977"/>
                              <a:gd name="T37" fmla="*/ 2726 h 5286"/>
                              <a:gd name="T38" fmla="*/ 123 w 2977"/>
                              <a:gd name="T39" fmla="*/ 2414 h 5286"/>
                              <a:gd name="T40" fmla="*/ 82 w 2977"/>
                              <a:gd name="T41" fmla="*/ 1976 h 5286"/>
                              <a:gd name="T42" fmla="*/ 260 w 2977"/>
                              <a:gd name="T43" fmla="*/ 1603 h 5286"/>
                              <a:gd name="T44" fmla="*/ 777 w 2977"/>
                              <a:gd name="T45" fmla="*/ 1172 h 5286"/>
                              <a:gd name="T46" fmla="*/ 1222 w 2977"/>
                              <a:gd name="T47" fmla="*/ 921 h 5286"/>
                              <a:gd name="T48" fmla="*/ 1477 w 2977"/>
                              <a:gd name="T49" fmla="*/ 622 h 5286"/>
                              <a:gd name="T50" fmla="*/ 1631 w 2977"/>
                              <a:gd name="T51" fmla="*/ 153 h 5286"/>
                              <a:gd name="T52" fmla="*/ 1866 w 2977"/>
                              <a:gd name="T53" fmla="*/ 10 h 5286"/>
                              <a:gd name="T54" fmla="*/ 2096 w 2977"/>
                              <a:gd name="T55" fmla="*/ 46 h 5286"/>
                              <a:gd name="T56" fmla="*/ 2283 w 2977"/>
                              <a:gd name="T57" fmla="*/ 345 h 5286"/>
                              <a:gd name="T58" fmla="*/ 2508 w 2977"/>
                              <a:gd name="T59" fmla="*/ 242 h 5286"/>
                              <a:gd name="T60" fmla="*/ 2763 w 2977"/>
                              <a:gd name="T61" fmla="*/ 390 h 5286"/>
                              <a:gd name="T62" fmla="*/ 2973 w 2977"/>
                              <a:gd name="T63" fmla="*/ 1098 h 5286"/>
                              <a:gd name="T64" fmla="*/ 2861 w 2977"/>
                              <a:gd name="T65" fmla="*/ 1737 h 5286"/>
                              <a:gd name="T66" fmla="*/ 2723 w 2977"/>
                              <a:gd name="T67" fmla="*/ 2276 h 5286"/>
                              <a:gd name="T68" fmla="*/ 2077 w 2977"/>
                              <a:gd name="T69" fmla="*/ 3487 h 5286"/>
                              <a:gd name="T70" fmla="*/ 1003 w 2977"/>
                              <a:gd name="T71" fmla="*/ 4329 h 5286"/>
                              <a:gd name="T72" fmla="*/ 1382 w 2977"/>
                              <a:gd name="T73" fmla="*/ 1553 h 5286"/>
                              <a:gd name="T74" fmla="*/ 2037 w 2977"/>
                              <a:gd name="T75" fmla="*/ 876 h 5286"/>
                              <a:gd name="T76" fmla="*/ 2071 w 2977"/>
                              <a:gd name="T77" fmla="*/ 479 h 5286"/>
                              <a:gd name="T78" fmla="*/ 1963 w 2977"/>
                              <a:gd name="T79" fmla="*/ 243 h 5286"/>
                              <a:gd name="T80" fmla="*/ 1796 w 2977"/>
                              <a:gd name="T81" fmla="*/ 376 h 5286"/>
                              <a:gd name="T82" fmla="*/ 1622 w 2977"/>
                              <a:gd name="T83" fmla="*/ 855 h 5286"/>
                              <a:gd name="T84" fmla="*/ 1172 w 2977"/>
                              <a:gd name="T85" fmla="*/ 1231 h 5286"/>
                              <a:gd name="T86" fmla="*/ 677 w 2977"/>
                              <a:gd name="T87" fmla="*/ 1529 h 5286"/>
                              <a:gd name="T88" fmla="*/ 342 w 2977"/>
                              <a:gd name="T89" fmla="*/ 1910 h 5286"/>
                              <a:gd name="T90" fmla="*/ 322 w 2977"/>
                              <a:gd name="T91" fmla="*/ 2234 h 5286"/>
                              <a:gd name="T92" fmla="*/ 346 w 2977"/>
                              <a:gd name="T93" fmla="*/ 2851 h 5286"/>
                              <a:gd name="T94" fmla="*/ 240 w 2977"/>
                              <a:gd name="T95" fmla="*/ 3174 h 5286"/>
                              <a:gd name="T96" fmla="*/ 340 w 2977"/>
                              <a:gd name="T97" fmla="*/ 3618 h 5286"/>
                              <a:gd name="T98" fmla="*/ 494 w 2977"/>
                              <a:gd name="T99" fmla="*/ 3300 h 5286"/>
                              <a:gd name="T100" fmla="*/ 767 w 2977"/>
                              <a:gd name="T101" fmla="*/ 2911 h 5286"/>
                              <a:gd name="T102" fmla="*/ 1726 w 2977"/>
                              <a:gd name="T103" fmla="*/ 2281 h 5286"/>
                              <a:gd name="T104" fmla="*/ 2293 w 2977"/>
                              <a:gd name="T105" fmla="*/ 1778 h 5286"/>
                              <a:gd name="T106" fmla="*/ 2532 w 2977"/>
                              <a:gd name="T107" fmla="*/ 1741 h 5286"/>
                              <a:gd name="T108" fmla="*/ 2746 w 2977"/>
                              <a:gd name="T109" fmla="*/ 1404 h 5286"/>
                              <a:gd name="T110" fmla="*/ 2740 w 2977"/>
                              <a:gd name="T111" fmla="*/ 814 h 5286"/>
                              <a:gd name="T112" fmla="*/ 2545 w 2977"/>
                              <a:gd name="T113" fmla="*/ 493 h 5286"/>
                              <a:gd name="T114" fmla="*/ 2350 w 2977"/>
                              <a:gd name="T115" fmla="*/ 865 h 5286"/>
                              <a:gd name="T116" fmla="*/ 2003 w 2977"/>
                              <a:gd name="T117" fmla="*/ 1286 h 5286"/>
                              <a:gd name="T118" fmla="*/ 626 w 2977"/>
                              <a:gd name="T119" fmla="*/ 2570 h 52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977" h="5286">
                                <a:moveTo>
                                  <a:pt x="1003" y="4329"/>
                                </a:moveTo>
                                <a:lnTo>
                                  <a:pt x="992" y="4336"/>
                                </a:lnTo>
                                <a:lnTo>
                                  <a:pt x="980" y="4341"/>
                                </a:lnTo>
                                <a:lnTo>
                                  <a:pt x="969" y="4344"/>
                                </a:lnTo>
                                <a:lnTo>
                                  <a:pt x="958" y="4346"/>
                                </a:lnTo>
                                <a:lnTo>
                                  <a:pt x="947" y="4347"/>
                                </a:lnTo>
                                <a:lnTo>
                                  <a:pt x="936" y="4347"/>
                                </a:lnTo>
                                <a:lnTo>
                                  <a:pt x="923" y="4346"/>
                                </a:lnTo>
                                <a:lnTo>
                                  <a:pt x="912" y="4344"/>
                                </a:lnTo>
                                <a:lnTo>
                                  <a:pt x="902" y="4341"/>
                                </a:lnTo>
                                <a:lnTo>
                                  <a:pt x="891" y="4337"/>
                                </a:lnTo>
                                <a:lnTo>
                                  <a:pt x="881" y="4332"/>
                                </a:lnTo>
                                <a:lnTo>
                                  <a:pt x="871" y="4325"/>
                                </a:lnTo>
                                <a:lnTo>
                                  <a:pt x="862" y="4318"/>
                                </a:lnTo>
                                <a:lnTo>
                                  <a:pt x="854" y="4310"/>
                                </a:lnTo>
                                <a:lnTo>
                                  <a:pt x="846" y="4301"/>
                                </a:lnTo>
                                <a:lnTo>
                                  <a:pt x="839" y="4291"/>
                                </a:lnTo>
                                <a:lnTo>
                                  <a:pt x="833" y="4280"/>
                                </a:lnTo>
                                <a:lnTo>
                                  <a:pt x="828" y="4269"/>
                                </a:lnTo>
                                <a:lnTo>
                                  <a:pt x="825" y="4258"/>
                                </a:lnTo>
                                <a:lnTo>
                                  <a:pt x="823" y="4246"/>
                                </a:lnTo>
                                <a:lnTo>
                                  <a:pt x="822" y="4235"/>
                                </a:lnTo>
                                <a:lnTo>
                                  <a:pt x="822" y="4223"/>
                                </a:lnTo>
                                <a:lnTo>
                                  <a:pt x="823" y="4212"/>
                                </a:lnTo>
                                <a:lnTo>
                                  <a:pt x="825" y="4201"/>
                                </a:lnTo>
                                <a:lnTo>
                                  <a:pt x="827" y="4189"/>
                                </a:lnTo>
                                <a:lnTo>
                                  <a:pt x="832" y="4179"/>
                                </a:lnTo>
                                <a:lnTo>
                                  <a:pt x="837" y="4169"/>
                                </a:lnTo>
                                <a:lnTo>
                                  <a:pt x="843" y="4159"/>
                                </a:lnTo>
                                <a:lnTo>
                                  <a:pt x="851" y="4150"/>
                                </a:lnTo>
                                <a:lnTo>
                                  <a:pt x="858" y="4141"/>
                                </a:lnTo>
                                <a:lnTo>
                                  <a:pt x="867" y="4134"/>
                                </a:lnTo>
                                <a:lnTo>
                                  <a:pt x="877" y="4127"/>
                                </a:lnTo>
                                <a:lnTo>
                                  <a:pt x="897" y="4115"/>
                                </a:lnTo>
                                <a:lnTo>
                                  <a:pt x="946" y="4084"/>
                                </a:lnTo>
                                <a:lnTo>
                                  <a:pt x="1023" y="4032"/>
                                </a:lnTo>
                                <a:lnTo>
                                  <a:pt x="1124" y="3964"/>
                                </a:lnTo>
                                <a:lnTo>
                                  <a:pt x="1181" y="3924"/>
                                </a:lnTo>
                                <a:lnTo>
                                  <a:pt x="1242" y="3880"/>
                                </a:lnTo>
                                <a:lnTo>
                                  <a:pt x="1307" y="3832"/>
                                </a:lnTo>
                                <a:lnTo>
                                  <a:pt x="1374" y="3781"/>
                                </a:lnTo>
                                <a:lnTo>
                                  <a:pt x="1445" y="3728"/>
                                </a:lnTo>
                                <a:lnTo>
                                  <a:pt x="1517" y="3671"/>
                                </a:lnTo>
                                <a:lnTo>
                                  <a:pt x="1589" y="3611"/>
                                </a:lnTo>
                                <a:lnTo>
                                  <a:pt x="1663" y="3550"/>
                                </a:lnTo>
                                <a:lnTo>
                                  <a:pt x="1737" y="3486"/>
                                </a:lnTo>
                                <a:lnTo>
                                  <a:pt x="1811" y="3420"/>
                                </a:lnTo>
                                <a:lnTo>
                                  <a:pt x="1884" y="3351"/>
                                </a:lnTo>
                                <a:lnTo>
                                  <a:pt x="1954" y="3282"/>
                                </a:lnTo>
                                <a:lnTo>
                                  <a:pt x="2023" y="3210"/>
                                </a:lnTo>
                                <a:lnTo>
                                  <a:pt x="2090" y="3137"/>
                                </a:lnTo>
                                <a:lnTo>
                                  <a:pt x="2152" y="3064"/>
                                </a:lnTo>
                                <a:lnTo>
                                  <a:pt x="2212" y="2990"/>
                                </a:lnTo>
                                <a:lnTo>
                                  <a:pt x="2266" y="2915"/>
                                </a:lnTo>
                                <a:lnTo>
                                  <a:pt x="2316" y="2840"/>
                                </a:lnTo>
                                <a:lnTo>
                                  <a:pt x="2361" y="2764"/>
                                </a:lnTo>
                                <a:lnTo>
                                  <a:pt x="2399" y="2689"/>
                                </a:lnTo>
                                <a:lnTo>
                                  <a:pt x="2431" y="2614"/>
                                </a:lnTo>
                                <a:lnTo>
                                  <a:pt x="2456" y="2539"/>
                                </a:lnTo>
                                <a:lnTo>
                                  <a:pt x="2472" y="2465"/>
                                </a:lnTo>
                                <a:lnTo>
                                  <a:pt x="2481" y="2391"/>
                                </a:lnTo>
                                <a:lnTo>
                                  <a:pt x="2489" y="2367"/>
                                </a:lnTo>
                                <a:lnTo>
                                  <a:pt x="2496" y="2343"/>
                                </a:lnTo>
                                <a:lnTo>
                                  <a:pt x="2503" y="2317"/>
                                </a:lnTo>
                                <a:lnTo>
                                  <a:pt x="2509" y="2289"/>
                                </a:lnTo>
                                <a:lnTo>
                                  <a:pt x="2515" y="2262"/>
                                </a:lnTo>
                                <a:lnTo>
                                  <a:pt x="2518" y="2233"/>
                                </a:lnTo>
                                <a:lnTo>
                                  <a:pt x="2521" y="2205"/>
                                </a:lnTo>
                                <a:lnTo>
                                  <a:pt x="2522" y="2176"/>
                                </a:lnTo>
                                <a:lnTo>
                                  <a:pt x="2521" y="2148"/>
                                </a:lnTo>
                                <a:lnTo>
                                  <a:pt x="2517" y="2119"/>
                                </a:lnTo>
                                <a:lnTo>
                                  <a:pt x="2515" y="2105"/>
                                </a:lnTo>
                                <a:lnTo>
                                  <a:pt x="2512" y="2091"/>
                                </a:lnTo>
                                <a:lnTo>
                                  <a:pt x="2508" y="2077"/>
                                </a:lnTo>
                                <a:lnTo>
                                  <a:pt x="2504" y="2064"/>
                                </a:lnTo>
                                <a:lnTo>
                                  <a:pt x="2498" y="2050"/>
                                </a:lnTo>
                                <a:lnTo>
                                  <a:pt x="2493" y="2038"/>
                                </a:lnTo>
                                <a:lnTo>
                                  <a:pt x="2486" y="2025"/>
                                </a:lnTo>
                                <a:lnTo>
                                  <a:pt x="2479" y="2012"/>
                                </a:lnTo>
                                <a:lnTo>
                                  <a:pt x="2471" y="2001"/>
                                </a:lnTo>
                                <a:lnTo>
                                  <a:pt x="2462" y="1989"/>
                                </a:lnTo>
                                <a:lnTo>
                                  <a:pt x="2452" y="1977"/>
                                </a:lnTo>
                                <a:lnTo>
                                  <a:pt x="2441" y="1966"/>
                                </a:lnTo>
                                <a:lnTo>
                                  <a:pt x="2431" y="1971"/>
                                </a:lnTo>
                                <a:lnTo>
                                  <a:pt x="2420" y="1975"/>
                                </a:lnTo>
                                <a:lnTo>
                                  <a:pt x="2408" y="1982"/>
                                </a:lnTo>
                                <a:lnTo>
                                  <a:pt x="2394" y="1991"/>
                                </a:lnTo>
                                <a:lnTo>
                                  <a:pt x="2367" y="2011"/>
                                </a:lnTo>
                                <a:lnTo>
                                  <a:pt x="2338" y="2036"/>
                                </a:lnTo>
                                <a:lnTo>
                                  <a:pt x="2309" y="2063"/>
                                </a:lnTo>
                                <a:lnTo>
                                  <a:pt x="2280" y="2092"/>
                                </a:lnTo>
                                <a:lnTo>
                                  <a:pt x="2252" y="2121"/>
                                </a:lnTo>
                                <a:lnTo>
                                  <a:pt x="2224" y="2149"/>
                                </a:lnTo>
                                <a:lnTo>
                                  <a:pt x="2187" y="2187"/>
                                </a:lnTo>
                                <a:lnTo>
                                  <a:pt x="2146" y="2228"/>
                                </a:lnTo>
                                <a:lnTo>
                                  <a:pt x="2100" y="2272"/>
                                </a:lnTo>
                                <a:lnTo>
                                  <a:pt x="2050" y="2318"/>
                                </a:lnTo>
                                <a:lnTo>
                                  <a:pt x="1996" y="2366"/>
                                </a:lnTo>
                                <a:lnTo>
                                  <a:pt x="1936" y="2416"/>
                                </a:lnTo>
                                <a:lnTo>
                                  <a:pt x="1873" y="2468"/>
                                </a:lnTo>
                                <a:lnTo>
                                  <a:pt x="1803" y="2522"/>
                                </a:lnTo>
                                <a:lnTo>
                                  <a:pt x="1728" y="2578"/>
                                </a:lnTo>
                                <a:lnTo>
                                  <a:pt x="1648" y="2635"/>
                                </a:lnTo>
                                <a:lnTo>
                                  <a:pt x="1560" y="2695"/>
                                </a:lnTo>
                                <a:lnTo>
                                  <a:pt x="1466" y="2756"/>
                                </a:lnTo>
                                <a:lnTo>
                                  <a:pt x="1367" y="2820"/>
                                </a:lnTo>
                                <a:lnTo>
                                  <a:pt x="1260" y="2884"/>
                                </a:lnTo>
                                <a:lnTo>
                                  <a:pt x="1203" y="2918"/>
                                </a:lnTo>
                                <a:lnTo>
                                  <a:pt x="1146" y="2951"/>
                                </a:lnTo>
                                <a:lnTo>
                                  <a:pt x="1086" y="2985"/>
                                </a:lnTo>
                                <a:lnTo>
                                  <a:pt x="1024" y="3018"/>
                                </a:lnTo>
                                <a:lnTo>
                                  <a:pt x="1005" y="3030"/>
                                </a:lnTo>
                                <a:lnTo>
                                  <a:pt x="987" y="3041"/>
                                </a:lnTo>
                                <a:lnTo>
                                  <a:pt x="969" y="3053"/>
                                </a:lnTo>
                                <a:lnTo>
                                  <a:pt x="952" y="3065"/>
                                </a:lnTo>
                                <a:lnTo>
                                  <a:pt x="936" y="3079"/>
                                </a:lnTo>
                                <a:lnTo>
                                  <a:pt x="919" y="3092"/>
                                </a:lnTo>
                                <a:lnTo>
                                  <a:pt x="903" y="3107"/>
                                </a:lnTo>
                                <a:lnTo>
                                  <a:pt x="888" y="3121"/>
                                </a:lnTo>
                                <a:lnTo>
                                  <a:pt x="872" y="3137"/>
                                </a:lnTo>
                                <a:lnTo>
                                  <a:pt x="857" y="3154"/>
                                </a:lnTo>
                                <a:lnTo>
                                  <a:pt x="843" y="3170"/>
                                </a:lnTo>
                                <a:lnTo>
                                  <a:pt x="829" y="3188"/>
                                </a:lnTo>
                                <a:lnTo>
                                  <a:pt x="816" y="3204"/>
                                </a:lnTo>
                                <a:lnTo>
                                  <a:pt x="803" y="3222"/>
                                </a:lnTo>
                                <a:lnTo>
                                  <a:pt x="790" y="3241"/>
                                </a:lnTo>
                                <a:lnTo>
                                  <a:pt x="779" y="3260"/>
                                </a:lnTo>
                                <a:lnTo>
                                  <a:pt x="760" y="3292"/>
                                </a:lnTo>
                                <a:lnTo>
                                  <a:pt x="742" y="3325"/>
                                </a:lnTo>
                                <a:lnTo>
                                  <a:pt x="726" y="3359"/>
                                </a:lnTo>
                                <a:lnTo>
                                  <a:pt x="712" y="3395"/>
                                </a:lnTo>
                                <a:lnTo>
                                  <a:pt x="697" y="3431"/>
                                </a:lnTo>
                                <a:lnTo>
                                  <a:pt x="685" y="3468"/>
                                </a:lnTo>
                                <a:lnTo>
                                  <a:pt x="674" y="3505"/>
                                </a:lnTo>
                                <a:lnTo>
                                  <a:pt x="664" y="3544"/>
                                </a:lnTo>
                                <a:lnTo>
                                  <a:pt x="655" y="3583"/>
                                </a:lnTo>
                                <a:lnTo>
                                  <a:pt x="647" y="3623"/>
                                </a:lnTo>
                                <a:lnTo>
                                  <a:pt x="640" y="3664"/>
                                </a:lnTo>
                                <a:lnTo>
                                  <a:pt x="636" y="3705"/>
                                </a:lnTo>
                                <a:lnTo>
                                  <a:pt x="631" y="3747"/>
                                </a:lnTo>
                                <a:lnTo>
                                  <a:pt x="629" y="3789"/>
                                </a:lnTo>
                                <a:lnTo>
                                  <a:pt x="628" y="3832"/>
                                </a:lnTo>
                                <a:lnTo>
                                  <a:pt x="628" y="3874"/>
                                </a:lnTo>
                                <a:lnTo>
                                  <a:pt x="629" y="3918"/>
                                </a:lnTo>
                                <a:lnTo>
                                  <a:pt x="631" y="3963"/>
                                </a:lnTo>
                                <a:lnTo>
                                  <a:pt x="636" y="4007"/>
                                </a:lnTo>
                                <a:lnTo>
                                  <a:pt x="640" y="4052"/>
                                </a:lnTo>
                                <a:lnTo>
                                  <a:pt x="647" y="4096"/>
                                </a:lnTo>
                                <a:lnTo>
                                  <a:pt x="655" y="4140"/>
                                </a:lnTo>
                                <a:lnTo>
                                  <a:pt x="665" y="4185"/>
                                </a:lnTo>
                                <a:lnTo>
                                  <a:pt x="675" y="4229"/>
                                </a:lnTo>
                                <a:lnTo>
                                  <a:pt x="687" y="4273"/>
                                </a:lnTo>
                                <a:lnTo>
                                  <a:pt x="701" y="4317"/>
                                </a:lnTo>
                                <a:lnTo>
                                  <a:pt x="715" y="4361"/>
                                </a:lnTo>
                                <a:lnTo>
                                  <a:pt x="731" y="4403"/>
                                </a:lnTo>
                                <a:lnTo>
                                  <a:pt x="749" y="4447"/>
                                </a:lnTo>
                                <a:lnTo>
                                  <a:pt x="768" y="4489"/>
                                </a:lnTo>
                                <a:lnTo>
                                  <a:pt x="788" y="4531"/>
                                </a:lnTo>
                                <a:lnTo>
                                  <a:pt x="810" y="4573"/>
                                </a:lnTo>
                                <a:lnTo>
                                  <a:pt x="830" y="4608"/>
                                </a:lnTo>
                                <a:lnTo>
                                  <a:pt x="853" y="4644"/>
                                </a:lnTo>
                                <a:lnTo>
                                  <a:pt x="875" y="4679"/>
                                </a:lnTo>
                                <a:lnTo>
                                  <a:pt x="899" y="4714"/>
                                </a:lnTo>
                                <a:lnTo>
                                  <a:pt x="925" y="4747"/>
                                </a:lnTo>
                                <a:lnTo>
                                  <a:pt x="950" y="4781"/>
                                </a:lnTo>
                                <a:lnTo>
                                  <a:pt x="978" y="4813"/>
                                </a:lnTo>
                                <a:lnTo>
                                  <a:pt x="1006" y="4845"/>
                                </a:lnTo>
                                <a:lnTo>
                                  <a:pt x="1036" y="4876"/>
                                </a:lnTo>
                                <a:lnTo>
                                  <a:pt x="1067" y="4906"/>
                                </a:lnTo>
                                <a:lnTo>
                                  <a:pt x="1099" y="4936"/>
                                </a:lnTo>
                                <a:lnTo>
                                  <a:pt x="1133" y="4964"/>
                                </a:lnTo>
                                <a:lnTo>
                                  <a:pt x="1166" y="4992"/>
                                </a:lnTo>
                                <a:lnTo>
                                  <a:pt x="1202" y="5017"/>
                                </a:lnTo>
                                <a:lnTo>
                                  <a:pt x="1239" y="5043"/>
                                </a:lnTo>
                                <a:lnTo>
                                  <a:pt x="1277" y="5067"/>
                                </a:lnTo>
                                <a:lnTo>
                                  <a:pt x="1287" y="5073"/>
                                </a:lnTo>
                                <a:lnTo>
                                  <a:pt x="1296" y="5081"/>
                                </a:lnTo>
                                <a:lnTo>
                                  <a:pt x="1304" y="5090"/>
                                </a:lnTo>
                                <a:lnTo>
                                  <a:pt x="1311" y="5099"/>
                                </a:lnTo>
                                <a:lnTo>
                                  <a:pt x="1317" y="5109"/>
                                </a:lnTo>
                                <a:lnTo>
                                  <a:pt x="1323" y="5119"/>
                                </a:lnTo>
                                <a:lnTo>
                                  <a:pt x="1326" y="5129"/>
                                </a:lnTo>
                                <a:lnTo>
                                  <a:pt x="1330" y="5141"/>
                                </a:lnTo>
                                <a:lnTo>
                                  <a:pt x="1332" y="5152"/>
                                </a:lnTo>
                                <a:lnTo>
                                  <a:pt x="1333" y="5163"/>
                                </a:lnTo>
                                <a:lnTo>
                                  <a:pt x="1333" y="5174"/>
                                </a:lnTo>
                                <a:lnTo>
                                  <a:pt x="1332" y="5185"/>
                                </a:lnTo>
                                <a:lnTo>
                                  <a:pt x="1330" y="5198"/>
                                </a:lnTo>
                                <a:lnTo>
                                  <a:pt x="1326" y="5209"/>
                                </a:lnTo>
                                <a:lnTo>
                                  <a:pt x="1322" y="5219"/>
                                </a:lnTo>
                                <a:lnTo>
                                  <a:pt x="1315" y="5230"/>
                                </a:lnTo>
                                <a:lnTo>
                                  <a:pt x="1308" y="5240"/>
                                </a:lnTo>
                                <a:lnTo>
                                  <a:pt x="1301" y="5249"/>
                                </a:lnTo>
                                <a:lnTo>
                                  <a:pt x="1293" y="5257"/>
                                </a:lnTo>
                                <a:lnTo>
                                  <a:pt x="1284" y="5265"/>
                                </a:lnTo>
                                <a:lnTo>
                                  <a:pt x="1274" y="5271"/>
                                </a:lnTo>
                                <a:lnTo>
                                  <a:pt x="1264" y="5276"/>
                                </a:lnTo>
                                <a:lnTo>
                                  <a:pt x="1254" y="5281"/>
                                </a:lnTo>
                                <a:lnTo>
                                  <a:pt x="1242" y="5284"/>
                                </a:lnTo>
                                <a:lnTo>
                                  <a:pt x="1231" y="5285"/>
                                </a:lnTo>
                                <a:lnTo>
                                  <a:pt x="1220" y="5286"/>
                                </a:lnTo>
                                <a:lnTo>
                                  <a:pt x="1208" y="5286"/>
                                </a:lnTo>
                                <a:lnTo>
                                  <a:pt x="1196" y="5285"/>
                                </a:lnTo>
                                <a:lnTo>
                                  <a:pt x="1185" y="5283"/>
                                </a:lnTo>
                                <a:lnTo>
                                  <a:pt x="1174" y="5280"/>
                                </a:lnTo>
                                <a:lnTo>
                                  <a:pt x="1163" y="5275"/>
                                </a:lnTo>
                                <a:lnTo>
                                  <a:pt x="1153" y="5269"/>
                                </a:lnTo>
                                <a:lnTo>
                                  <a:pt x="1108" y="5240"/>
                                </a:lnTo>
                                <a:lnTo>
                                  <a:pt x="1064" y="5210"/>
                                </a:lnTo>
                                <a:lnTo>
                                  <a:pt x="1022" y="5180"/>
                                </a:lnTo>
                                <a:lnTo>
                                  <a:pt x="982" y="5147"/>
                                </a:lnTo>
                                <a:lnTo>
                                  <a:pt x="942" y="5114"/>
                                </a:lnTo>
                                <a:lnTo>
                                  <a:pt x="904" y="5079"/>
                                </a:lnTo>
                                <a:lnTo>
                                  <a:pt x="869" y="5044"/>
                                </a:lnTo>
                                <a:lnTo>
                                  <a:pt x="833" y="5007"/>
                                </a:lnTo>
                                <a:lnTo>
                                  <a:pt x="799" y="4970"/>
                                </a:lnTo>
                                <a:lnTo>
                                  <a:pt x="767" y="4932"/>
                                </a:lnTo>
                                <a:lnTo>
                                  <a:pt x="736" y="4893"/>
                                </a:lnTo>
                                <a:lnTo>
                                  <a:pt x="706" y="4853"/>
                                </a:lnTo>
                                <a:lnTo>
                                  <a:pt x="678" y="4812"/>
                                </a:lnTo>
                                <a:lnTo>
                                  <a:pt x="651" y="4771"/>
                                </a:lnTo>
                                <a:lnTo>
                                  <a:pt x="626" y="4729"/>
                                </a:lnTo>
                                <a:lnTo>
                                  <a:pt x="601" y="4687"/>
                                </a:lnTo>
                                <a:lnTo>
                                  <a:pt x="582" y="4650"/>
                                </a:lnTo>
                                <a:lnTo>
                                  <a:pt x="564" y="4614"/>
                                </a:lnTo>
                                <a:lnTo>
                                  <a:pt x="547" y="4577"/>
                                </a:lnTo>
                                <a:lnTo>
                                  <a:pt x="531" y="4540"/>
                                </a:lnTo>
                                <a:lnTo>
                                  <a:pt x="515" y="4503"/>
                                </a:lnTo>
                                <a:lnTo>
                                  <a:pt x="500" y="4466"/>
                                </a:lnTo>
                                <a:lnTo>
                                  <a:pt x="487" y="4428"/>
                                </a:lnTo>
                                <a:lnTo>
                                  <a:pt x="475" y="4390"/>
                                </a:lnTo>
                                <a:lnTo>
                                  <a:pt x="462" y="4352"/>
                                </a:lnTo>
                                <a:lnTo>
                                  <a:pt x="451" y="4314"/>
                                </a:lnTo>
                                <a:lnTo>
                                  <a:pt x="441" y="4276"/>
                                </a:lnTo>
                                <a:lnTo>
                                  <a:pt x="432" y="4236"/>
                                </a:lnTo>
                                <a:lnTo>
                                  <a:pt x="424" y="4198"/>
                                </a:lnTo>
                                <a:lnTo>
                                  <a:pt x="416" y="4159"/>
                                </a:lnTo>
                                <a:lnTo>
                                  <a:pt x="411" y="4121"/>
                                </a:lnTo>
                                <a:lnTo>
                                  <a:pt x="405" y="4082"/>
                                </a:lnTo>
                                <a:lnTo>
                                  <a:pt x="388" y="4068"/>
                                </a:lnTo>
                                <a:lnTo>
                                  <a:pt x="369" y="4053"/>
                                </a:lnTo>
                                <a:lnTo>
                                  <a:pt x="350" y="4034"/>
                                </a:lnTo>
                                <a:lnTo>
                                  <a:pt x="329" y="4012"/>
                                </a:lnTo>
                                <a:lnTo>
                                  <a:pt x="308" y="3988"/>
                                </a:lnTo>
                                <a:lnTo>
                                  <a:pt x="285" y="3962"/>
                                </a:lnTo>
                                <a:lnTo>
                                  <a:pt x="262" y="3933"/>
                                </a:lnTo>
                                <a:lnTo>
                                  <a:pt x="240" y="3902"/>
                                </a:lnTo>
                                <a:lnTo>
                                  <a:pt x="216" y="3869"/>
                                </a:lnTo>
                                <a:lnTo>
                                  <a:pt x="193" y="3834"/>
                                </a:lnTo>
                                <a:lnTo>
                                  <a:pt x="170" y="3798"/>
                                </a:lnTo>
                                <a:lnTo>
                                  <a:pt x="148" y="3759"/>
                                </a:lnTo>
                                <a:lnTo>
                                  <a:pt x="126" y="3719"/>
                                </a:lnTo>
                                <a:lnTo>
                                  <a:pt x="106" y="3677"/>
                                </a:lnTo>
                                <a:lnTo>
                                  <a:pt x="87" y="3634"/>
                                </a:lnTo>
                                <a:lnTo>
                                  <a:pt x="69" y="3589"/>
                                </a:lnTo>
                                <a:lnTo>
                                  <a:pt x="53" y="3542"/>
                                </a:lnTo>
                                <a:lnTo>
                                  <a:pt x="38" y="3494"/>
                                </a:lnTo>
                                <a:lnTo>
                                  <a:pt x="31" y="3469"/>
                                </a:lnTo>
                                <a:lnTo>
                                  <a:pt x="26" y="3444"/>
                                </a:lnTo>
                                <a:lnTo>
                                  <a:pt x="20" y="3418"/>
                                </a:lnTo>
                                <a:lnTo>
                                  <a:pt x="16" y="3393"/>
                                </a:lnTo>
                                <a:lnTo>
                                  <a:pt x="11" y="3367"/>
                                </a:lnTo>
                                <a:lnTo>
                                  <a:pt x="8" y="3341"/>
                                </a:lnTo>
                                <a:lnTo>
                                  <a:pt x="4" y="3315"/>
                                </a:lnTo>
                                <a:lnTo>
                                  <a:pt x="2" y="3288"/>
                                </a:lnTo>
                                <a:lnTo>
                                  <a:pt x="1" y="3262"/>
                                </a:lnTo>
                                <a:lnTo>
                                  <a:pt x="0" y="3235"/>
                                </a:lnTo>
                                <a:lnTo>
                                  <a:pt x="0" y="3208"/>
                                </a:lnTo>
                                <a:lnTo>
                                  <a:pt x="1" y="3180"/>
                                </a:lnTo>
                                <a:lnTo>
                                  <a:pt x="2" y="3153"/>
                                </a:lnTo>
                                <a:lnTo>
                                  <a:pt x="4" y="3125"/>
                                </a:lnTo>
                                <a:lnTo>
                                  <a:pt x="8" y="3097"/>
                                </a:lnTo>
                                <a:lnTo>
                                  <a:pt x="12" y="3069"/>
                                </a:lnTo>
                                <a:lnTo>
                                  <a:pt x="18" y="3041"/>
                                </a:lnTo>
                                <a:lnTo>
                                  <a:pt x="25" y="3013"/>
                                </a:lnTo>
                                <a:lnTo>
                                  <a:pt x="31" y="2984"/>
                                </a:lnTo>
                                <a:lnTo>
                                  <a:pt x="39" y="2956"/>
                                </a:lnTo>
                                <a:lnTo>
                                  <a:pt x="49" y="2928"/>
                                </a:lnTo>
                                <a:lnTo>
                                  <a:pt x="59" y="2899"/>
                                </a:lnTo>
                                <a:lnTo>
                                  <a:pt x="71" y="2871"/>
                                </a:lnTo>
                                <a:lnTo>
                                  <a:pt x="83" y="2841"/>
                                </a:lnTo>
                                <a:lnTo>
                                  <a:pt x="96" y="2812"/>
                                </a:lnTo>
                                <a:lnTo>
                                  <a:pt x="112" y="2784"/>
                                </a:lnTo>
                                <a:lnTo>
                                  <a:pt x="128" y="2755"/>
                                </a:lnTo>
                                <a:lnTo>
                                  <a:pt x="146" y="2726"/>
                                </a:lnTo>
                                <a:lnTo>
                                  <a:pt x="159" y="2704"/>
                                </a:lnTo>
                                <a:lnTo>
                                  <a:pt x="173" y="2682"/>
                                </a:lnTo>
                                <a:lnTo>
                                  <a:pt x="187" y="2663"/>
                                </a:lnTo>
                                <a:lnTo>
                                  <a:pt x="201" y="2644"/>
                                </a:lnTo>
                                <a:lnTo>
                                  <a:pt x="207" y="2636"/>
                                </a:lnTo>
                                <a:lnTo>
                                  <a:pt x="214" y="2630"/>
                                </a:lnTo>
                                <a:lnTo>
                                  <a:pt x="215" y="2630"/>
                                </a:lnTo>
                                <a:lnTo>
                                  <a:pt x="200" y="2602"/>
                                </a:lnTo>
                                <a:lnTo>
                                  <a:pt x="187" y="2572"/>
                                </a:lnTo>
                                <a:lnTo>
                                  <a:pt x="172" y="2542"/>
                                </a:lnTo>
                                <a:lnTo>
                                  <a:pt x="159" y="2512"/>
                                </a:lnTo>
                                <a:lnTo>
                                  <a:pt x="147" y="2481"/>
                                </a:lnTo>
                                <a:lnTo>
                                  <a:pt x="134" y="2448"/>
                                </a:lnTo>
                                <a:lnTo>
                                  <a:pt x="123" y="2414"/>
                                </a:lnTo>
                                <a:lnTo>
                                  <a:pt x="113" y="2381"/>
                                </a:lnTo>
                                <a:lnTo>
                                  <a:pt x="106" y="2355"/>
                                </a:lnTo>
                                <a:lnTo>
                                  <a:pt x="100" y="2328"/>
                                </a:lnTo>
                                <a:lnTo>
                                  <a:pt x="93" y="2301"/>
                                </a:lnTo>
                                <a:lnTo>
                                  <a:pt x="88" y="2273"/>
                                </a:lnTo>
                                <a:lnTo>
                                  <a:pt x="84" y="2245"/>
                                </a:lnTo>
                                <a:lnTo>
                                  <a:pt x="79" y="2217"/>
                                </a:lnTo>
                                <a:lnTo>
                                  <a:pt x="77" y="2188"/>
                                </a:lnTo>
                                <a:lnTo>
                                  <a:pt x="75" y="2159"/>
                                </a:lnTo>
                                <a:lnTo>
                                  <a:pt x="74" y="2130"/>
                                </a:lnTo>
                                <a:lnTo>
                                  <a:pt x="74" y="2100"/>
                                </a:lnTo>
                                <a:lnTo>
                                  <a:pt x="74" y="2069"/>
                                </a:lnTo>
                                <a:lnTo>
                                  <a:pt x="76" y="2039"/>
                                </a:lnTo>
                                <a:lnTo>
                                  <a:pt x="78" y="2008"/>
                                </a:lnTo>
                                <a:lnTo>
                                  <a:pt x="82" y="1976"/>
                                </a:lnTo>
                                <a:lnTo>
                                  <a:pt x="87" y="1945"/>
                                </a:lnTo>
                                <a:lnTo>
                                  <a:pt x="93" y="1912"/>
                                </a:lnTo>
                                <a:lnTo>
                                  <a:pt x="98" y="1889"/>
                                </a:lnTo>
                                <a:lnTo>
                                  <a:pt x="106" y="1865"/>
                                </a:lnTo>
                                <a:lnTo>
                                  <a:pt x="114" y="1842"/>
                                </a:lnTo>
                                <a:lnTo>
                                  <a:pt x="123" y="1818"/>
                                </a:lnTo>
                                <a:lnTo>
                                  <a:pt x="134" y="1795"/>
                                </a:lnTo>
                                <a:lnTo>
                                  <a:pt x="147" y="1770"/>
                                </a:lnTo>
                                <a:lnTo>
                                  <a:pt x="159" y="1747"/>
                                </a:lnTo>
                                <a:lnTo>
                                  <a:pt x="173" y="1723"/>
                                </a:lnTo>
                                <a:lnTo>
                                  <a:pt x="189" y="1698"/>
                                </a:lnTo>
                                <a:lnTo>
                                  <a:pt x="205" y="1675"/>
                                </a:lnTo>
                                <a:lnTo>
                                  <a:pt x="222" y="1651"/>
                                </a:lnTo>
                                <a:lnTo>
                                  <a:pt x="241" y="1627"/>
                                </a:lnTo>
                                <a:lnTo>
                                  <a:pt x="260" y="1603"/>
                                </a:lnTo>
                                <a:lnTo>
                                  <a:pt x="279" y="1580"/>
                                </a:lnTo>
                                <a:lnTo>
                                  <a:pt x="300" y="1556"/>
                                </a:lnTo>
                                <a:lnTo>
                                  <a:pt x="321" y="1534"/>
                                </a:lnTo>
                                <a:lnTo>
                                  <a:pt x="344" y="1510"/>
                                </a:lnTo>
                                <a:lnTo>
                                  <a:pt x="366" y="1488"/>
                                </a:lnTo>
                                <a:lnTo>
                                  <a:pt x="390" y="1464"/>
                                </a:lnTo>
                                <a:lnTo>
                                  <a:pt x="414" y="1442"/>
                                </a:lnTo>
                                <a:lnTo>
                                  <a:pt x="463" y="1398"/>
                                </a:lnTo>
                                <a:lnTo>
                                  <a:pt x="516" y="1356"/>
                                </a:lnTo>
                                <a:lnTo>
                                  <a:pt x="569" y="1313"/>
                                </a:lnTo>
                                <a:lnTo>
                                  <a:pt x="623" y="1273"/>
                                </a:lnTo>
                                <a:lnTo>
                                  <a:pt x="679" y="1235"/>
                                </a:lnTo>
                                <a:lnTo>
                                  <a:pt x="735" y="1198"/>
                                </a:lnTo>
                                <a:lnTo>
                                  <a:pt x="755" y="1184"/>
                                </a:lnTo>
                                <a:lnTo>
                                  <a:pt x="777" y="1172"/>
                                </a:lnTo>
                                <a:lnTo>
                                  <a:pt x="798" y="1158"/>
                                </a:lnTo>
                                <a:lnTo>
                                  <a:pt x="818" y="1146"/>
                                </a:lnTo>
                                <a:lnTo>
                                  <a:pt x="839" y="1134"/>
                                </a:lnTo>
                                <a:lnTo>
                                  <a:pt x="862" y="1121"/>
                                </a:lnTo>
                                <a:lnTo>
                                  <a:pt x="883" y="1109"/>
                                </a:lnTo>
                                <a:lnTo>
                                  <a:pt x="904" y="1098"/>
                                </a:lnTo>
                                <a:lnTo>
                                  <a:pt x="946" y="1075"/>
                                </a:lnTo>
                                <a:lnTo>
                                  <a:pt x="986" y="1055"/>
                                </a:lnTo>
                                <a:lnTo>
                                  <a:pt x="1025" y="1036"/>
                                </a:lnTo>
                                <a:lnTo>
                                  <a:pt x="1064" y="1019"/>
                                </a:lnTo>
                                <a:lnTo>
                                  <a:pt x="1099" y="1000"/>
                                </a:lnTo>
                                <a:lnTo>
                                  <a:pt x="1133" y="980"/>
                                </a:lnTo>
                                <a:lnTo>
                                  <a:pt x="1165" y="960"/>
                                </a:lnTo>
                                <a:lnTo>
                                  <a:pt x="1194" y="941"/>
                                </a:lnTo>
                                <a:lnTo>
                                  <a:pt x="1222" y="921"/>
                                </a:lnTo>
                                <a:lnTo>
                                  <a:pt x="1249" y="901"/>
                                </a:lnTo>
                                <a:lnTo>
                                  <a:pt x="1274" y="880"/>
                                </a:lnTo>
                                <a:lnTo>
                                  <a:pt x="1297" y="860"/>
                                </a:lnTo>
                                <a:lnTo>
                                  <a:pt x="1318" y="840"/>
                                </a:lnTo>
                                <a:lnTo>
                                  <a:pt x="1340" y="820"/>
                                </a:lnTo>
                                <a:lnTo>
                                  <a:pt x="1359" y="800"/>
                                </a:lnTo>
                                <a:lnTo>
                                  <a:pt x="1376" y="780"/>
                                </a:lnTo>
                                <a:lnTo>
                                  <a:pt x="1392" y="759"/>
                                </a:lnTo>
                                <a:lnTo>
                                  <a:pt x="1408" y="739"/>
                                </a:lnTo>
                                <a:lnTo>
                                  <a:pt x="1421" y="720"/>
                                </a:lnTo>
                                <a:lnTo>
                                  <a:pt x="1435" y="700"/>
                                </a:lnTo>
                                <a:lnTo>
                                  <a:pt x="1447" y="680"/>
                                </a:lnTo>
                                <a:lnTo>
                                  <a:pt x="1458" y="660"/>
                                </a:lnTo>
                                <a:lnTo>
                                  <a:pt x="1468" y="641"/>
                                </a:lnTo>
                                <a:lnTo>
                                  <a:pt x="1477" y="622"/>
                                </a:lnTo>
                                <a:lnTo>
                                  <a:pt x="1493" y="582"/>
                                </a:lnTo>
                                <a:lnTo>
                                  <a:pt x="1508" y="544"/>
                                </a:lnTo>
                                <a:lnTo>
                                  <a:pt x="1519" y="507"/>
                                </a:lnTo>
                                <a:lnTo>
                                  <a:pt x="1529" y="472"/>
                                </a:lnTo>
                                <a:lnTo>
                                  <a:pt x="1537" y="437"/>
                                </a:lnTo>
                                <a:lnTo>
                                  <a:pt x="1545" y="403"/>
                                </a:lnTo>
                                <a:lnTo>
                                  <a:pt x="1554" y="365"/>
                                </a:lnTo>
                                <a:lnTo>
                                  <a:pt x="1562" y="328"/>
                                </a:lnTo>
                                <a:lnTo>
                                  <a:pt x="1571" y="292"/>
                                </a:lnTo>
                                <a:lnTo>
                                  <a:pt x="1582" y="259"/>
                                </a:lnTo>
                                <a:lnTo>
                                  <a:pt x="1594" y="226"/>
                                </a:lnTo>
                                <a:lnTo>
                                  <a:pt x="1606" y="196"/>
                                </a:lnTo>
                                <a:lnTo>
                                  <a:pt x="1614" y="180"/>
                                </a:lnTo>
                                <a:lnTo>
                                  <a:pt x="1622" y="167"/>
                                </a:lnTo>
                                <a:lnTo>
                                  <a:pt x="1631" y="153"/>
                                </a:lnTo>
                                <a:lnTo>
                                  <a:pt x="1640" y="140"/>
                                </a:lnTo>
                                <a:lnTo>
                                  <a:pt x="1650" y="126"/>
                                </a:lnTo>
                                <a:lnTo>
                                  <a:pt x="1660" y="114"/>
                                </a:lnTo>
                                <a:lnTo>
                                  <a:pt x="1671" y="103"/>
                                </a:lnTo>
                                <a:lnTo>
                                  <a:pt x="1683" y="92"/>
                                </a:lnTo>
                                <a:lnTo>
                                  <a:pt x="1697" y="80"/>
                                </a:lnTo>
                                <a:lnTo>
                                  <a:pt x="1711" y="70"/>
                                </a:lnTo>
                                <a:lnTo>
                                  <a:pt x="1727" y="61"/>
                                </a:lnTo>
                                <a:lnTo>
                                  <a:pt x="1743" y="52"/>
                                </a:lnTo>
                                <a:lnTo>
                                  <a:pt x="1761" y="43"/>
                                </a:lnTo>
                                <a:lnTo>
                                  <a:pt x="1779" y="36"/>
                                </a:lnTo>
                                <a:lnTo>
                                  <a:pt x="1799" y="29"/>
                                </a:lnTo>
                                <a:lnTo>
                                  <a:pt x="1820" y="22"/>
                                </a:lnTo>
                                <a:lnTo>
                                  <a:pt x="1842" y="15"/>
                                </a:lnTo>
                                <a:lnTo>
                                  <a:pt x="1866" y="10"/>
                                </a:lnTo>
                                <a:lnTo>
                                  <a:pt x="1890" y="5"/>
                                </a:lnTo>
                                <a:lnTo>
                                  <a:pt x="1917" y="1"/>
                                </a:lnTo>
                                <a:lnTo>
                                  <a:pt x="1917" y="2"/>
                                </a:lnTo>
                                <a:lnTo>
                                  <a:pt x="1922" y="1"/>
                                </a:lnTo>
                                <a:lnTo>
                                  <a:pt x="1925" y="1"/>
                                </a:lnTo>
                                <a:lnTo>
                                  <a:pt x="1944" y="0"/>
                                </a:lnTo>
                                <a:lnTo>
                                  <a:pt x="1963" y="1"/>
                                </a:lnTo>
                                <a:lnTo>
                                  <a:pt x="1981" y="2"/>
                                </a:lnTo>
                                <a:lnTo>
                                  <a:pt x="1999" y="5"/>
                                </a:lnTo>
                                <a:lnTo>
                                  <a:pt x="2017" y="10"/>
                                </a:lnTo>
                                <a:lnTo>
                                  <a:pt x="2034" y="14"/>
                                </a:lnTo>
                                <a:lnTo>
                                  <a:pt x="2049" y="21"/>
                                </a:lnTo>
                                <a:lnTo>
                                  <a:pt x="2066" y="28"/>
                                </a:lnTo>
                                <a:lnTo>
                                  <a:pt x="2081" y="37"/>
                                </a:lnTo>
                                <a:lnTo>
                                  <a:pt x="2096" y="46"/>
                                </a:lnTo>
                                <a:lnTo>
                                  <a:pt x="2111" y="56"/>
                                </a:lnTo>
                                <a:lnTo>
                                  <a:pt x="2124" y="67"/>
                                </a:lnTo>
                                <a:lnTo>
                                  <a:pt x="2138" y="79"/>
                                </a:lnTo>
                                <a:lnTo>
                                  <a:pt x="2151" y="92"/>
                                </a:lnTo>
                                <a:lnTo>
                                  <a:pt x="2165" y="106"/>
                                </a:lnTo>
                                <a:lnTo>
                                  <a:pt x="2177" y="121"/>
                                </a:lnTo>
                                <a:lnTo>
                                  <a:pt x="2193" y="141"/>
                                </a:lnTo>
                                <a:lnTo>
                                  <a:pt x="2207" y="164"/>
                                </a:lnTo>
                                <a:lnTo>
                                  <a:pt x="2221" y="188"/>
                                </a:lnTo>
                                <a:lnTo>
                                  <a:pt x="2234" y="213"/>
                                </a:lnTo>
                                <a:lnTo>
                                  <a:pt x="2246" y="240"/>
                                </a:lnTo>
                                <a:lnTo>
                                  <a:pt x="2258" y="266"/>
                                </a:lnTo>
                                <a:lnTo>
                                  <a:pt x="2268" y="294"/>
                                </a:lnTo>
                                <a:lnTo>
                                  <a:pt x="2277" y="324"/>
                                </a:lnTo>
                                <a:lnTo>
                                  <a:pt x="2283" y="345"/>
                                </a:lnTo>
                                <a:lnTo>
                                  <a:pt x="2289" y="366"/>
                                </a:lnTo>
                                <a:lnTo>
                                  <a:pt x="2293" y="387"/>
                                </a:lnTo>
                                <a:lnTo>
                                  <a:pt x="2299" y="410"/>
                                </a:lnTo>
                                <a:lnTo>
                                  <a:pt x="2317" y="385"/>
                                </a:lnTo>
                                <a:lnTo>
                                  <a:pt x="2335" y="362"/>
                                </a:lnTo>
                                <a:lnTo>
                                  <a:pt x="2354" y="339"/>
                                </a:lnTo>
                                <a:lnTo>
                                  <a:pt x="2374" y="320"/>
                                </a:lnTo>
                                <a:lnTo>
                                  <a:pt x="2391" y="307"/>
                                </a:lnTo>
                                <a:lnTo>
                                  <a:pt x="2408" y="293"/>
                                </a:lnTo>
                                <a:lnTo>
                                  <a:pt x="2424" y="281"/>
                                </a:lnTo>
                                <a:lnTo>
                                  <a:pt x="2441" y="271"/>
                                </a:lnTo>
                                <a:lnTo>
                                  <a:pt x="2458" y="262"/>
                                </a:lnTo>
                                <a:lnTo>
                                  <a:pt x="2475" y="253"/>
                                </a:lnTo>
                                <a:lnTo>
                                  <a:pt x="2491" y="247"/>
                                </a:lnTo>
                                <a:lnTo>
                                  <a:pt x="2508" y="242"/>
                                </a:lnTo>
                                <a:lnTo>
                                  <a:pt x="2526" y="238"/>
                                </a:lnTo>
                                <a:lnTo>
                                  <a:pt x="2543" y="236"/>
                                </a:lnTo>
                                <a:lnTo>
                                  <a:pt x="2560" y="236"/>
                                </a:lnTo>
                                <a:lnTo>
                                  <a:pt x="2578" y="238"/>
                                </a:lnTo>
                                <a:lnTo>
                                  <a:pt x="2594" y="242"/>
                                </a:lnTo>
                                <a:lnTo>
                                  <a:pt x="2611" y="247"/>
                                </a:lnTo>
                                <a:lnTo>
                                  <a:pt x="2629" y="254"/>
                                </a:lnTo>
                                <a:lnTo>
                                  <a:pt x="2646" y="263"/>
                                </a:lnTo>
                                <a:lnTo>
                                  <a:pt x="2663" y="275"/>
                                </a:lnTo>
                                <a:lnTo>
                                  <a:pt x="2680" y="289"/>
                                </a:lnTo>
                                <a:lnTo>
                                  <a:pt x="2696" y="305"/>
                                </a:lnTo>
                                <a:lnTo>
                                  <a:pt x="2713" y="322"/>
                                </a:lnTo>
                                <a:lnTo>
                                  <a:pt x="2730" y="343"/>
                                </a:lnTo>
                                <a:lnTo>
                                  <a:pt x="2747" y="365"/>
                                </a:lnTo>
                                <a:lnTo>
                                  <a:pt x="2763" y="390"/>
                                </a:lnTo>
                                <a:lnTo>
                                  <a:pt x="2780" y="418"/>
                                </a:lnTo>
                                <a:lnTo>
                                  <a:pt x="2796" y="448"/>
                                </a:lnTo>
                                <a:lnTo>
                                  <a:pt x="2813" y="480"/>
                                </a:lnTo>
                                <a:lnTo>
                                  <a:pt x="2828" y="516"/>
                                </a:lnTo>
                                <a:lnTo>
                                  <a:pt x="2844" y="554"/>
                                </a:lnTo>
                                <a:lnTo>
                                  <a:pt x="2860" y="596"/>
                                </a:lnTo>
                                <a:lnTo>
                                  <a:pt x="2875" y="641"/>
                                </a:lnTo>
                                <a:lnTo>
                                  <a:pt x="2890" y="688"/>
                                </a:lnTo>
                                <a:lnTo>
                                  <a:pt x="2906" y="737"/>
                                </a:lnTo>
                                <a:lnTo>
                                  <a:pt x="2924" y="802"/>
                                </a:lnTo>
                                <a:lnTo>
                                  <a:pt x="2938" y="865"/>
                                </a:lnTo>
                                <a:lnTo>
                                  <a:pt x="2950" y="925"/>
                                </a:lnTo>
                                <a:lnTo>
                                  <a:pt x="2960" y="985"/>
                                </a:lnTo>
                                <a:lnTo>
                                  <a:pt x="2967" y="1043"/>
                                </a:lnTo>
                                <a:lnTo>
                                  <a:pt x="2973" y="1098"/>
                                </a:lnTo>
                                <a:lnTo>
                                  <a:pt x="2976" y="1153"/>
                                </a:lnTo>
                                <a:lnTo>
                                  <a:pt x="2977" y="1204"/>
                                </a:lnTo>
                                <a:lnTo>
                                  <a:pt x="2976" y="1256"/>
                                </a:lnTo>
                                <a:lnTo>
                                  <a:pt x="2974" y="1305"/>
                                </a:lnTo>
                                <a:lnTo>
                                  <a:pt x="2969" y="1352"/>
                                </a:lnTo>
                                <a:lnTo>
                                  <a:pt x="2964" y="1398"/>
                                </a:lnTo>
                                <a:lnTo>
                                  <a:pt x="2956" y="1442"/>
                                </a:lnTo>
                                <a:lnTo>
                                  <a:pt x="2948" y="1484"/>
                                </a:lnTo>
                                <a:lnTo>
                                  <a:pt x="2938" y="1526"/>
                                </a:lnTo>
                                <a:lnTo>
                                  <a:pt x="2927" y="1565"/>
                                </a:lnTo>
                                <a:lnTo>
                                  <a:pt x="2916" y="1602"/>
                                </a:lnTo>
                                <a:lnTo>
                                  <a:pt x="2903" y="1638"/>
                                </a:lnTo>
                                <a:lnTo>
                                  <a:pt x="2890" y="1673"/>
                                </a:lnTo>
                                <a:lnTo>
                                  <a:pt x="2875" y="1705"/>
                                </a:lnTo>
                                <a:lnTo>
                                  <a:pt x="2861" y="1737"/>
                                </a:lnTo>
                                <a:lnTo>
                                  <a:pt x="2845" y="1767"/>
                                </a:lnTo>
                                <a:lnTo>
                                  <a:pt x="2831" y="1795"/>
                                </a:lnTo>
                                <a:lnTo>
                                  <a:pt x="2815" y="1821"/>
                                </a:lnTo>
                                <a:lnTo>
                                  <a:pt x="2799" y="1846"/>
                                </a:lnTo>
                                <a:lnTo>
                                  <a:pt x="2784" y="1870"/>
                                </a:lnTo>
                                <a:lnTo>
                                  <a:pt x="2768" y="1891"/>
                                </a:lnTo>
                                <a:lnTo>
                                  <a:pt x="2753" y="1911"/>
                                </a:lnTo>
                                <a:lnTo>
                                  <a:pt x="2724" y="1948"/>
                                </a:lnTo>
                                <a:lnTo>
                                  <a:pt x="2697" y="1979"/>
                                </a:lnTo>
                                <a:lnTo>
                                  <a:pt x="2705" y="2019"/>
                                </a:lnTo>
                                <a:lnTo>
                                  <a:pt x="2712" y="2063"/>
                                </a:lnTo>
                                <a:lnTo>
                                  <a:pt x="2718" y="2110"/>
                                </a:lnTo>
                                <a:lnTo>
                                  <a:pt x="2721" y="2161"/>
                                </a:lnTo>
                                <a:lnTo>
                                  <a:pt x="2723" y="2216"/>
                                </a:lnTo>
                                <a:lnTo>
                                  <a:pt x="2723" y="2276"/>
                                </a:lnTo>
                                <a:lnTo>
                                  <a:pt x="2722" y="2338"/>
                                </a:lnTo>
                                <a:lnTo>
                                  <a:pt x="2719" y="2405"/>
                                </a:lnTo>
                                <a:lnTo>
                                  <a:pt x="2709" y="2491"/>
                                </a:lnTo>
                                <a:lnTo>
                                  <a:pt x="2691" y="2576"/>
                                </a:lnTo>
                                <a:lnTo>
                                  <a:pt x="2664" y="2661"/>
                                </a:lnTo>
                                <a:lnTo>
                                  <a:pt x="2629" y="2747"/>
                                </a:lnTo>
                                <a:lnTo>
                                  <a:pt x="2588" y="2832"/>
                                </a:lnTo>
                                <a:lnTo>
                                  <a:pt x="2541" y="2918"/>
                                </a:lnTo>
                                <a:lnTo>
                                  <a:pt x="2487" y="3002"/>
                                </a:lnTo>
                                <a:lnTo>
                                  <a:pt x="2428" y="3086"/>
                                </a:lnTo>
                                <a:lnTo>
                                  <a:pt x="2365" y="3169"/>
                                </a:lnTo>
                                <a:lnTo>
                                  <a:pt x="2297" y="3250"/>
                                </a:lnTo>
                                <a:lnTo>
                                  <a:pt x="2226" y="3331"/>
                                </a:lnTo>
                                <a:lnTo>
                                  <a:pt x="2152" y="3409"/>
                                </a:lnTo>
                                <a:lnTo>
                                  <a:pt x="2077" y="3487"/>
                                </a:lnTo>
                                <a:lnTo>
                                  <a:pt x="1999" y="3562"/>
                                </a:lnTo>
                                <a:lnTo>
                                  <a:pt x="1921" y="3634"/>
                                </a:lnTo>
                                <a:lnTo>
                                  <a:pt x="1841" y="3704"/>
                                </a:lnTo>
                                <a:lnTo>
                                  <a:pt x="1763" y="3773"/>
                                </a:lnTo>
                                <a:lnTo>
                                  <a:pt x="1684" y="3836"/>
                                </a:lnTo>
                                <a:lnTo>
                                  <a:pt x="1608" y="3899"/>
                                </a:lnTo>
                                <a:lnTo>
                                  <a:pt x="1533" y="3957"/>
                                </a:lnTo>
                                <a:lnTo>
                                  <a:pt x="1461" y="4012"/>
                                </a:lnTo>
                                <a:lnTo>
                                  <a:pt x="1391" y="4064"/>
                                </a:lnTo>
                                <a:lnTo>
                                  <a:pt x="1326" y="4111"/>
                                </a:lnTo>
                                <a:lnTo>
                                  <a:pt x="1265" y="4155"/>
                                </a:lnTo>
                                <a:lnTo>
                                  <a:pt x="1157" y="4229"/>
                                </a:lnTo>
                                <a:lnTo>
                                  <a:pt x="1076" y="4283"/>
                                </a:lnTo>
                                <a:lnTo>
                                  <a:pt x="1022" y="4317"/>
                                </a:lnTo>
                                <a:lnTo>
                                  <a:pt x="1003" y="4329"/>
                                </a:lnTo>
                                <a:close/>
                                <a:moveTo>
                                  <a:pt x="395" y="2459"/>
                                </a:moveTo>
                                <a:lnTo>
                                  <a:pt x="459" y="2401"/>
                                </a:lnTo>
                                <a:lnTo>
                                  <a:pt x="523" y="2342"/>
                                </a:lnTo>
                                <a:lnTo>
                                  <a:pt x="588" y="2281"/>
                                </a:lnTo>
                                <a:lnTo>
                                  <a:pt x="654" y="2221"/>
                                </a:lnTo>
                                <a:lnTo>
                                  <a:pt x="720" y="2160"/>
                                </a:lnTo>
                                <a:lnTo>
                                  <a:pt x="787" y="2100"/>
                                </a:lnTo>
                                <a:lnTo>
                                  <a:pt x="853" y="2038"/>
                                </a:lnTo>
                                <a:lnTo>
                                  <a:pt x="920" y="1976"/>
                                </a:lnTo>
                                <a:lnTo>
                                  <a:pt x="999" y="1905"/>
                                </a:lnTo>
                                <a:lnTo>
                                  <a:pt x="1078" y="1833"/>
                                </a:lnTo>
                                <a:lnTo>
                                  <a:pt x="1155" y="1761"/>
                                </a:lnTo>
                                <a:lnTo>
                                  <a:pt x="1232" y="1691"/>
                                </a:lnTo>
                                <a:lnTo>
                                  <a:pt x="1308" y="1621"/>
                                </a:lnTo>
                                <a:lnTo>
                                  <a:pt x="1382" y="1553"/>
                                </a:lnTo>
                                <a:lnTo>
                                  <a:pt x="1455" y="1486"/>
                                </a:lnTo>
                                <a:lnTo>
                                  <a:pt x="1526" y="1419"/>
                                </a:lnTo>
                                <a:lnTo>
                                  <a:pt x="1593" y="1356"/>
                                </a:lnTo>
                                <a:lnTo>
                                  <a:pt x="1659" y="1294"/>
                                </a:lnTo>
                                <a:lnTo>
                                  <a:pt x="1720" y="1235"/>
                                </a:lnTo>
                                <a:lnTo>
                                  <a:pt x="1780" y="1177"/>
                                </a:lnTo>
                                <a:lnTo>
                                  <a:pt x="1834" y="1123"/>
                                </a:lnTo>
                                <a:lnTo>
                                  <a:pt x="1886" y="1071"/>
                                </a:lnTo>
                                <a:lnTo>
                                  <a:pt x="1934" y="1023"/>
                                </a:lnTo>
                                <a:lnTo>
                                  <a:pt x="1977" y="978"/>
                                </a:lnTo>
                                <a:lnTo>
                                  <a:pt x="1991" y="958"/>
                                </a:lnTo>
                                <a:lnTo>
                                  <a:pt x="2003" y="938"/>
                                </a:lnTo>
                                <a:lnTo>
                                  <a:pt x="2016" y="917"/>
                                </a:lnTo>
                                <a:lnTo>
                                  <a:pt x="2027" y="897"/>
                                </a:lnTo>
                                <a:lnTo>
                                  <a:pt x="2037" y="876"/>
                                </a:lnTo>
                                <a:lnTo>
                                  <a:pt x="2047" y="855"/>
                                </a:lnTo>
                                <a:lnTo>
                                  <a:pt x="2055" y="832"/>
                                </a:lnTo>
                                <a:lnTo>
                                  <a:pt x="2063" y="810"/>
                                </a:lnTo>
                                <a:lnTo>
                                  <a:pt x="2068" y="786"/>
                                </a:lnTo>
                                <a:lnTo>
                                  <a:pt x="2074" y="761"/>
                                </a:lnTo>
                                <a:lnTo>
                                  <a:pt x="2078" y="734"/>
                                </a:lnTo>
                                <a:lnTo>
                                  <a:pt x="2081" y="706"/>
                                </a:lnTo>
                                <a:lnTo>
                                  <a:pt x="2083" y="675"/>
                                </a:lnTo>
                                <a:lnTo>
                                  <a:pt x="2084" y="644"/>
                                </a:lnTo>
                                <a:lnTo>
                                  <a:pt x="2083" y="609"/>
                                </a:lnTo>
                                <a:lnTo>
                                  <a:pt x="2081" y="573"/>
                                </a:lnTo>
                                <a:lnTo>
                                  <a:pt x="2080" y="549"/>
                                </a:lnTo>
                                <a:lnTo>
                                  <a:pt x="2076" y="525"/>
                                </a:lnTo>
                                <a:lnTo>
                                  <a:pt x="2074" y="502"/>
                                </a:lnTo>
                                <a:lnTo>
                                  <a:pt x="2071" y="479"/>
                                </a:lnTo>
                                <a:lnTo>
                                  <a:pt x="2066" y="456"/>
                                </a:lnTo>
                                <a:lnTo>
                                  <a:pt x="2062" y="435"/>
                                </a:lnTo>
                                <a:lnTo>
                                  <a:pt x="2056" y="412"/>
                                </a:lnTo>
                                <a:lnTo>
                                  <a:pt x="2050" y="392"/>
                                </a:lnTo>
                                <a:lnTo>
                                  <a:pt x="2044" y="373"/>
                                </a:lnTo>
                                <a:lnTo>
                                  <a:pt x="2038" y="356"/>
                                </a:lnTo>
                                <a:lnTo>
                                  <a:pt x="2031" y="339"/>
                                </a:lnTo>
                                <a:lnTo>
                                  <a:pt x="2024" y="322"/>
                                </a:lnTo>
                                <a:lnTo>
                                  <a:pt x="2017" y="308"/>
                                </a:lnTo>
                                <a:lnTo>
                                  <a:pt x="2008" y="293"/>
                                </a:lnTo>
                                <a:lnTo>
                                  <a:pt x="2000" y="281"/>
                                </a:lnTo>
                                <a:lnTo>
                                  <a:pt x="1991" y="269"/>
                                </a:lnTo>
                                <a:lnTo>
                                  <a:pt x="1980" y="256"/>
                                </a:lnTo>
                                <a:lnTo>
                                  <a:pt x="1969" y="247"/>
                                </a:lnTo>
                                <a:lnTo>
                                  <a:pt x="1963" y="243"/>
                                </a:lnTo>
                                <a:lnTo>
                                  <a:pt x="1958" y="241"/>
                                </a:lnTo>
                                <a:lnTo>
                                  <a:pt x="1951" y="238"/>
                                </a:lnTo>
                                <a:lnTo>
                                  <a:pt x="1945" y="238"/>
                                </a:lnTo>
                                <a:lnTo>
                                  <a:pt x="1923" y="243"/>
                                </a:lnTo>
                                <a:lnTo>
                                  <a:pt x="1904" y="249"/>
                                </a:lnTo>
                                <a:lnTo>
                                  <a:pt x="1886" y="255"/>
                                </a:lnTo>
                                <a:lnTo>
                                  <a:pt x="1870" y="264"/>
                                </a:lnTo>
                                <a:lnTo>
                                  <a:pt x="1857" y="274"/>
                                </a:lnTo>
                                <a:lnTo>
                                  <a:pt x="1845" y="286"/>
                                </a:lnTo>
                                <a:lnTo>
                                  <a:pt x="1833" y="298"/>
                                </a:lnTo>
                                <a:lnTo>
                                  <a:pt x="1824" y="311"/>
                                </a:lnTo>
                                <a:lnTo>
                                  <a:pt x="1815" y="326"/>
                                </a:lnTo>
                                <a:lnTo>
                                  <a:pt x="1809" y="342"/>
                                </a:lnTo>
                                <a:lnTo>
                                  <a:pt x="1802" y="358"/>
                                </a:lnTo>
                                <a:lnTo>
                                  <a:pt x="1796" y="376"/>
                                </a:lnTo>
                                <a:lnTo>
                                  <a:pt x="1785" y="414"/>
                                </a:lnTo>
                                <a:lnTo>
                                  <a:pt x="1776" y="456"/>
                                </a:lnTo>
                                <a:lnTo>
                                  <a:pt x="1766" y="498"/>
                                </a:lnTo>
                                <a:lnTo>
                                  <a:pt x="1756" y="542"/>
                                </a:lnTo>
                                <a:lnTo>
                                  <a:pt x="1744" y="588"/>
                                </a:lnTo>
                                <a:lnTo>
                                  <a:pt x="1729" y="634"/>
                                </a:lnTo>
                                <a:lnTo>
                                  <a:pt x="1720" y="659"/>
                                </a:lnTo>
                                <a:lnTo>
                                  <a:pt x="1711" y="682"/>
                                </a:lnTo>
                                <a:lnTo>
                                  <a:pt x="1702" y="707"/>
                                </a:lnTo>
                                <a:lnTo>
                                  <a:pt x="1691" y="730"/>
                                </a:lnTo>
                                <a:lnTo>
                                  <a:pt x="1680" y="755"/>
                                </a:lnTo>
                                <a:lnTo>
                                  <a:pt x="1667" y="780"/>
                                </a:lnTo>
                                <a:lnTo>
                                  <a:pt x="1653" y="805"/>
                                </a:lnTo>
                                <a:lnTo>
                                  <a:pt x="1637" y="830"/>
                                </a:lnTo>
                                <a:lnTo>
                                  <a:pt x="1622" y="855"/>
                                </a:lnTo>
                                <a:lnTo>
                                  <a:pt x="1604" y="880"/>
                                </a:lnTo>
                                <a:lnTo>
                                  <a:pt x="1585" y="905"/>
                                </a:lnTo>
                                <a:lnTo>
                                  <a:pt x="1564" y="931"/>
                                </a:lnTo>
                                <a:lnTo>
                                  <a:pt x="1541" y="957"/>
                                </a:lnTo>
                                <a:lnTo>
                                  <a:pt x="1518" y="981"/>
                                </a:lnTo>
                                <a:lnTo>
                                  <a:pt x="1492" y="1007"/>
                                </a:lnTo>
                                <a:lnTo>
                                  <a:pt x="1465" y="1033"/>
                                </a:lnTo>
                                <a:lnTo>
                                  <a:pt x="1435" y="1058"/>
                                </a:lnTo>
                                <a:lnTo>
                                  <a:pt x="1404" y="1083"/>
                                </a:lnTo>
                                <a:lnTo>
                                  <a:pt x="1371" y="1108"/>
                                </a:lnTo>
                                <a:lnTo>
                                  <a:pt x="1335" y="1133"/>
                                </a:lnTo>
                                <a:lnTo>
                                  <a:pt x="1298" y="1158"/>
                                </a:lnTo>
                                <a:lnTo>
                                  <a:pt x="1258" y="1183"/>
                                </a:lnTo>
                                <a:lnTo>
                                  <a:pt x="1216" y="1207"/>
                                </a:lnTo>
                                <a:lnTo>
                                  <a:pt x="1172" y="1231"/>
                                </a:lnTo>
                                <a:lnTo>
                                  <a:pt x="1167" y="1233"/>
                                </a:lnTo>
                                <a:lnTo>
                                  <a:pt x="1162" y="1236"/>
                                </a:lnTo>
                                <a:lnTo>
                                  <a:pt x="1127" y="1251"/>
                                </a:lnTo>
                                <a:lnTo>
                                  <a:pt x="1090" y="1269"/>
                                </a:lnTo>
                                <a:lnTo>
                                  <a:pt x="1053" y="1287"/>
                                </a:lnTo>
                                <a:lnTo>
                                  <a:pt x="1016" y="1306"/>
                                </a:lnTo>
                                <a:lnTo>
                                  <a:pt x="979" y="1328"/>
                                </a:lnTo>
                                <a:lnTo>
                                  <a:pt x="941" y="1349"/>
                                </a:lnTo>
                                <a:lnTo>
                                  <a:pt x="902" y="1372"/>
                                </a:lnTo>
                                <a:lnTo>
                                  <a:pt x="863" y="1398"/>
                                </a:lnTo>
                                <a:lnTo>
                                  <a:pt x="815" y="1430"/>
                                </a:lnTo>
                                <a:lnTo>
                                  <a:pt x="768" y="1462"/>
                                </a:lnTo>
                                <a:lnTo>
                                  <a:pt x="722" y="1496"/>
                                </a:lnTo>
                                <a:lnTo>
                                  <a:pt x="677" y="1529"/>
                                </a:lnTo>
                                <a:lnTo>
                                  <a:pt x="634" y="1565"/>
                                </a:lnTo>
                                <a:lnTo>
                                  <a:pt x="591" y="1601"/>
                                </a:lnTo>
                                <a:lnTo>
                                  <a:pt x="551" y="1637"/>
                                </a:lnTo>
                                <a:lnTo>
                                  <a:pt x="513" y="1674"/>
                                </a:lnTo>
                                <a:lnTo>
                                  <a:pt x="478" y="1710"/>
                                </a:lnTo>
                                <a:lnTo>
                                  <a:pt x="445" y="1747"/>
                                </a:lnTo>
                                <a:lnTo>
                                  <a:pt x="430" y="1766"/>
                                </a:lnTo>
                                <a:lnTo>
                                  <a:pt x="416" y="1784"/>
                                </a:lnTo>
                                <a:lnTo>
                                  <a:pt x="403" y="1803"/>
                                </a:lnTo>
                                <a:lnTo>
                                  <a:pt x="391" y="1821"/>
                                </a:lnTo>
                                <a:lnTo>
                                  <a:pt x="378" y="1839"/>
                                </a:lnTo>
                                <a:lnTo>
                                  <a:pt x="368" y="1856"/>
                                </a:lnTo>
                                <a:lnTo>
                                  <a:pt x="358" y="1874"/>
                                </a:lnTo>
                                <a:lnTo>
                                  <a:pt x="349" y="1892"/>
                                </a:lnTo>
                                <a:lnTo>
                                  <a:pt x="342" y="1910"/>
                                </a:lnTo>
                                <a:lnTo>
                                  <a:pt x="336" y="1927"/>
                                </a:lnTo>
                                <a:lnTo>
                                  <a:pt x="330" y="1945"/>
                                </a:lnTo>
                                <a:lnTo>
                                  <a:pt x="326" y="1962"/>
                                </a:lnTo>
                                <a:lnTo>
                                  <a:pt x="321" y="1985"/>
                                </a:lnTo>
                                <a:lnTo>
                                  <a:pt x="318" y="2010"/>
                                </a:lnTo>
                                <a:lnTo>
                                  <a:pt x="315" y="2033"/>
                                </a:lnTo>
                                <a:lnTo>
                                  <a:pt x="313" y="2057"/>
                                </a:lnTo>
                                <a:lnTo>
                                  <a:pt x="312" y="2079"/>
                                </a:lnTo>
                                <a:lnTo>
                                  <a:pt x="311" y="2103"/>
                                </a:lnTo>
                                <a:lnTo>
                                  <a:pt x="311" y="2125"/>
                                </a:lnTo>
                                <a:lnTo>
                                  <a:pt x="312" y="2148"/>
                                </a:lnTo>
                                <a:lnTo>
                                  <a:pt x="315" y="2169"/>
                                </a:lnTo>
                                <a:lnTo>
                                  <a:pt x="317" y="2191"/>
                                </a:lnTo>
                                <a:lnTo>
                                  <a:pt x="319" y="2213"/>
                                </a:lnTo>
                                <a:lnTo>
                                  <a:pt x="322" y="2234"/>
                                </a:lnTo>
                                <a:lnTo>
                                  <a:pt x="331" y="2276"/>
                                </a:lnTo>
                                <a:lnTo>
                                  <a:pt x="341" y="2316"/>
                                </a:lnTo>
                                <a:lnTo>
                                  <a:pt x="354" y="2354"/>
                                </a:lnTo>
                                <a:lnTo>
                                  <a:pt x="366" y="2390"/>
                                </a:lnTo>
                                <a:lnTo>
                                  <a:pt x="381" y="2426"/>
                                </a:lnTo>
                                <a:lnTo>
                                  <a:pt x="395" y="2459"/>
                                </a:lnTo>
                                <a:close/>
                                <a:moveTo>
                                  <a:pt x="485" y="2701"/>
                                </a:moveTo>
                                <a:lnTo>
                                  <a:pt x="464" y="2717"/>
                                </a:lnTo>
                                <a:lnTo>
                                  <a:pt x="445" y="2734"/>
                                </a:lnTo>
                                <a:lnTo>
                                  <a:pt x="426" y="2752"/>
                                </a:lnTo>
                                <a:lnTo>
                                  <a:pt x="409" y="2771"/>
                                </a:lnTo>
                                <a:lnTo>
                                  <a:pt x="392" y="2790"/>
                                </a:lnTo>
                                <a:lnTo>
                                  <a:pt x="375" y="2810"/>
                                </a:lnTo>
                                <a:lnTo>
                                  <a:pt x="360" y="2830"/>
                                </a:lnTo>
                                <a:lnTo>
                                  <a:pt x="346" y="2851"/>
                                </a:lnTo>
                                <a:lnTo>
                                  <a:pt x="334" y="2873"/>
                                </a:lnTo>
                                <a:lnTo>
                                  <a:pt x="321" y="2895"/>
                                </a:lnTo>
                                <a:lnTo>
                                  <a:pt x="310" y="2916"/>
                                </a:lnTo>
                                <a:lnTo>
                                  <a:pt x="300" y="2938"/>
                                </a:lnTo>
                                <a:lnTo>
                                  <a:pt x="290" y="2960"/>
                                </a:lnTo>
                                <a:lnTo>
                                  <a:pt x="282" y="2981"/>
                                </a:lnTo>
                                <a:lnTo>
                                  <a:pt x="274" y="3003"/>
                                </a:lnTo>
                                <a:lnTo>
                                  <a:pt x="268" y="3025"/>
                                </a:lnTo>
                                <a:lnTo>
                                  <a:pt x="261" y="3046"/>
                                </a:lnTo>
                                <a:lnTo>
                                  <a:pt x="255" y="3068"/>
                                </a:lnTo>
                                <a:lnTo>
                                  <a:pt x="251" y="3089"/>
                                </a:lnTo>
                                <a:lnTo>
                                  <a:pt x="247" y="3110"/>
                                </a:lnTo>
                                <a:lnTo>
                                  <a:pt x="244" y="3132"/>
                                </a:lnTo>
                                <a:lnTo>
                                  <a:pt x="242" y="3153"/>
                                </a:lnTo>
                                <a:lnTo>
                                  <a:pt x="240" y="3174"/>
                                </a:lnTo>
                                <a:lnTo>
                                  <a:pt x="238" y="3194"/>
                                </a:lnTo>
                                <a:lnTo>
                                  <a:pt x="238" y="3216"/>
                                </a:lnTo>
                                <a:lnTo>
                                  <a:pt x="238" y="3236"/>
                                </a:lnTo>
                                <a:lnTo>
                                  <a:pt x="238" y="3257"/>
                                </a:lnTo>
                                <a:lnTo>
                                  <a:pt x="240" y="3277"/>
                                </a:lnTo>
                                <a:lnTo>
                                  <a:pt x="244" y="3318"/>
                                </a:lnTo>
                                <a:lnTo>
                                  <a:pt x="250" y="3357"/>
                                </a:lnTo>
                                <a:lnTo>
                                  <a:pt x="259" y="3396"/>
                                </a:lnTo>
                                <a:lnTo>
                                  <a:pt x="268" y="3434"/>
                                </a:lnTo>
                                <a:lnTo>
                                  <a:pt x="279" y="3471"/>
                                </a:lnTo>
                                <a:lnTo>
                                  <a:pt x="292" y="3507"/>
                                </a:lnTo>
                                <a:lnTo>
                                  <a:pt x="303" y="3536"/>
                                </a:lnTo>
                                <a:lnTo>
                                  <a:pt x="315" y="3564"/>
                                </a:lnTo>
                                <a:lnTo>
                                  <a:pt x="327" y="3591"/>
                                </a:lnTo>
                                <a:lnTo>
                                  <a:pt x="340" y="3618"/>
                                </a:lnTo>
                                <a:lnTo>
                                  <a:pt x="354" y="3643"/>
                                </a:lnTo>
                                <a:lnTo>
                                  <a:pt x="367" y="3667"/>
                                </a:lnTo>
                                <a:lnTo>
                                  <a:pt x="382" y="3691"/>
                                </a:lnTo>
                                <a:lnTo>
                                  <a:pt x="396" y="3713"/>
                                </a:lnTo>
                                <a:lnTo>
                                  <a:pt x="400" y="3674"/>
                                </a:lnTo>
                                <a:lnTo>
                                  <a:pt x="405" y="3635"/>
                                </a:lnTo>
                                <a:lnTo>
                                  <a:pt x="411" y="3595"/>
                                </a:lnTo>
                                <a:lnTo>
                                  <a:pt x="417" y="3556"/>
                                </a:lnTo>
                                <a:lnTo>
                                  <a:pt x="425" y="3518"/>
                                </a:lnTo>
                                <a:lnTo>
                                  <a:pt x="434" y="3480"/>
                                </a:lnTo>
                                <a:lnTo>
                                  <a:pt x="444" y="3443"/>
                                </a:lnTo>
                                <a:lnTo>
                                  <a:pt x="456" y="3406"/>
                                </a:lnTo>
                                <a:lnTo>
                                  <a:pt x="467" y="3370"/>
                                </a:lnTo>
                                <a:lnTo>
                                  <a:pt x="480" y="3334"/>
                                </a:lnTo>
                                <a:lnTo>
                                  <a:pt x="494" y="3300"/>
                                </a:lnTo>
                                <a:lnTo>
                                  <a:pt x="508" y="3266"/>
                                </a:lnTo>
                                <a:lnTo>
                                  <a:pt x="524" y="3232"/>
                                </a:lnTo>
                                <a:lnTo>
                                  <a:pt x="541" y="3199"/>
                                </a:lnTo>
                                <a:lnTo>
                                  <a:pt x="559" y="3167"/>
                                </a:lnTo>
                                <a:lnTo>
                                  <a:pt x="576" y="3136"/>
                                </a:lnTo>
                                <a:lnTo>
                                  <a:pt x="592" y="3110"/>
                                </a:lnTo>
                                <a:lnTo>
                                  <a:pt x="609" y="3086"/>
                                </a:lnTo>
                                <a:lnTo>
                                  <a:pt x="627" y="3061"/>
                                </a:lnTo>
                                <a:lnTo>
                                  <a:pt x="645" y="3037"/>
                                </a:lnTo>
                                <a:lnTo>
                                  <a:pt x="664" y="3015"/>
                                </a:lnTo>
                                <a:lnTo>
                                  <a:pt x="683" y="2993"/>
                                </a:lnTo>
                                <a:lnTo>
                                  <a:pt x="703" y="2971"/>
                                </a:lnTo>
                                <a:lnTo>
                                  <a:pt x="723" y="2950"/>
                                </a:lnTo>
                                <a:lnTo>
                                  <a:pt x="744" y="2930"/>
                                </a:lnTo>
                                <a:lnTo>
                                  <a:pt x="767" y="2911"/>
                                </a:lnTo>
                                <a:lnTo>
                                  <a:pt x="789" y="2892"/>
                                </a:lnTo>
                                <a:lnTo>
                                  <a:pt x="811" y="2874"/>
                                </a:lnTo>
                                <a:lnTo>
                                  <a:pt x="835" y="2857"/>
                                </a:lnTo>
                                <a:lnTo>
                                  <a:pt x="860" y="2840"/>
                                </a:lnTo>
                                <a:lnTo>
                                  <a:pt x="884" y="2825"/>
                                </a:lnTo>
                                <a:lnTo>
                                  <a:pt x="910" y="2810"/>
                                </a:lnTo>
                                <a:lnTo>
                                  <a:pt x="1027" y="2745"/>
                                </a:lnTo>
                                <a:lnTo>
                                  <a:pt x="1137" y="2680"/>
                                </a:lnTo>
                                <a:lnTo>
                                  <a:pt x="1240" y="2618"/>
                                </a:lnTo>
                                <a:lnTo>
                                  <a:pt x="1336" y="2557"/>
                                </a:lnTo>
                                <a:lnTo>
                                  <a:pt x="1427" y="2499"/>
                                </a:lnTo>
                                <a:lnTo>
                                  <a:pt x="1510" y="2441"/>
                                </a:lnTo>
                                <a:lnTo>
                                  <a:pt x="1588" y="2385"/>
                                </a:lnTo>
                                <a:lnTo>
                                  <a:pt x="1660" y="2333"/>
                                </a:lnTo>
                                <a:lnTo>
                                  <a:pt x="1726" y="2281"/>
                                </a:lnTo>
                                <a:lnTo>
                                  <a:pt x="1786" y="2232"/>
                                </a:lnTo>
                                <a:lnTo>
                                  <a:pt x="1842" y="2185"/>
                                </a:lnTo>
                                <a:lnTo>
                                  <a:pt x="1893" y="2141"/>
                                </a:lnTo>
                                <a:lnTo>
                                  <a:pt x="1939" y="2098"/>
                                </a:lnTo>
                                <a:lnTo>
                                  <a:pt x="1981" y="2058"/>
                                </a:lnTo>
                                <a:lnTo>
                                  <a:pt x="2019" y="2020"/>
                                </a:lnTo>
                                <a:lnTo>
                                  <a:pt x="2053" y="1985"/>
                                </a:lnTo>
                                <a:lnTo>
                                  <a:pt x="2095" y="1942"/>
                                </a:lnTo>
                                <a:lnTo>
                                  <a:pt x="2140" y="1897"/>
                                </a:lnTo>
                                <a:lnTo>
                                  <a:pt x="2165" y="1876"/>
                                </a:lnTo>
                                <a:lnTo>
                                  <a:pt x="2189" y="1854"/>
                                </a:lnTo>
                                <a:lnTo>
                                  <a:pt x="2214" y="1833"/>
                                </a:lnTo>
                                <a:lnTo>
                                  <a:pt x="2241" y="1814"/>
                                </a:lnTo>
                                <a:lnTo>
                                  <a:pt x="2266" y="1795"/>
                                </a:lnTo>
                                <a:lnTo>
                                  <a:pt x="2293" y="1778"/>
                                </a:lnTo>
                                <a:lnTo>
                                  <a:pt x="2320" y="1763"/>
                                </a:lnTo>
                                <a:lnTo>
                                  <a:pt x="2348" y="1751"/>
                                </a:lnTo>
                                <a:lnTo>
                                  <a:pt x="2362" y="1746"/>
                                </a:lnTo>
                                <a:lnTo>
                                  <a:pt x="2375" y="1741"/>
                                </a:lnTo>
                                <a:lnTo>
                                  <a:pt x="2390" y="1737"/>
                                </a:lnTo>
                                <a:lnTo>
                                  <a:pt x="2403" y="1733"/>
                                </a:lnTo>
                                <a:lnTo>
                                  <a:pt x="2416" y="1731"/>
                                </a:lnTo>
                                <a:lnTo>
                                  <a:pt x="2431" y="1729"/>
                                </a:lnTo>
                                <a:lnTo>
                                  <a:pt x="2444" y="1728"/>
                                </a:lnTo>
                                <a:lnTo>
                                  <a:pt x="2458" y="1728"/>
                                </a:lnTo>
                                <a:lnTo>
                                  <a:pt x="2474" y="1729"/>
                                </a:lnTo>
                                <a:lnTo>
                                  <a:pt x="2488" y="1730"/>
                                </a:lnTo>
                                <a:lnTo>
                                  <a:pt x="2504" y="1733"/>
                                </a:lnTo>
                                <a:lnTo>
                                  <a:pt x="2517" y="1737"/>
                                </a:lnTo>
                                <a:lnTo>
                                  <a:pt x="2532" y="1741"/>
                                </a:lnTo>
                                <a:lnTo>
                                  <a:pt x="2545" y="1747"/>
                                </a:lnTo>
                                <a:lnTo>
                                  <a:pt x="2559" y="1753"/>
                                </a:lnTo>
                                <a:lnTo>
                                  <a:pt x="2572" y="1761"/>
                                </a:lnTo>
                                <a:lnTo>
                                  <a:pt x="2592" y="1733"/>
                                </a:lnTo>
                                <a:lnTo>
                                  <a:pt x="2615" y="1700"/>
                                </a:lnTo>
                                <a:lnTo>
                                  <a:pt x="2638" y="1661"/>
                                </a:lnTo>
                                <a:lnTo>
                                  <a:pt x="2662" y="1619"/>
                                </a:lnTo>
                                <a:lnTo>
                                  <a:pt x="2673" y="1596"/>
                                </a:lnTo>
                                <a:lnTo>
                                  <a:pt x="2685" y="1572"/>
                                </a:lnTo>
                                <a:lnTo>
                                  <a:pt x="2696" y="1547"/>
                                </a:lnTo>
                                <a:lnTo>
                                  <a:pt x="2706" y="1520"/>
                                </a:lnTo>
                                <a:lnTo>
                                  <a:pt x="2718" y="1493"/>
                                </a:lnTo>
                                <a:lnTo>
                                  <a:pt x="2728" y="1464"/>
                                </a:lnTo>
                                <a:lnTo>
                                  <a:pt x="2737" y="1435"/>
                                </a:lnTo>
                                <a:lnTo>
                                  <a:pt x="2746" y="1404"/>
                                </a:lnTo>
                                <a:lnTo>
                                  <a:pt x="2753" y="1372"/>
                                </a:lnTo>
                                <a:lnTo>
                                  <a:pt x="2760" y="1340"/>
                                </a:lnTo>
                                <a:lnTo>
                                  <a:pt x="2767" y="1305"/>
                                </a:lnTo>
                                <a:lnTo>
                                  <a:pt x="2771" y="1270"/>
                                </a:lnTo>
                                <a:lnTo>
                                  <a:pt x="2776" y="1233"/>
                                </a:lnTo>
                                <a:lnTo>
                                  <a:pt x="2779" y="1196"/>
                                </a:lnTo>
                                <a:lnTo>
                                  <a:pt x="2780" y="1158"/>
                                </a:lnTo>
                                <a:lnTo>
                                  <a:pt x="2781" y="1119"/>
                                </a:lnTo>
                                <a:lnTo>
                                  <a:pt x="2780" y="1079"/>
                                </a:lnTo>
                                <a:lnTo>
                                  <a:pt x="2778" y="1037"/>
                                </a:lnTo>
                                <a:lnTo>
                                  <a:pt x="2774" y="995"/>
                                </a:lnTo>
                                <a:lnTo>
                                  <a:pt x="2768" y="951"/>
                                </a:lnTo>
                                <a:lnTo>
                                  <a:pt x="2760" y="906"/>
                                </a:lnTo>
                                <a:lnTo>
                                  <a:pt x="2751" y="860"/>
                                </a:lnTo>
                                <a:lnTo>
                                  <a:pt x="2740" y="814"/>
                                </a:lnTo>
                                <a:lnTo>
                                  <a:pt x="2728" y="766"/>
                                </a:lnTo>
                                <a:lnTo>
                                  <a:pt x="2713" y="719"/>
                                </a:lnTo>
                                <a:lnTo>
                                  <a:pt x="2697" y="677"/>
                                </a:lnTo>
                                <a:lnTo>
                                  <a:pt x="2683" y="640"/>
                                </a:lnTo>
                                <a:lnTo>
                                  <a:pt x="2667" y="608"/>
                                </a:lnTo>
                                <a:lnTo>
                                  <a:pt x="2653" y="580"/>
                                </a:lnTo>
                                <a:lnTo>
                                  <a:pt x="2638" y="558"/>
                                </a:lnTo>
                                <a:lnTo>
                                  <a:pt x="2624" y="539"/>
                                </a:lnTo>
                                <a:lnTo>
                                  <a:pt x="2610" y="523"/>
                                </a:lnTo>
                                <a:lnTo>
                                  <a:pt x="2597" y="512"/>
                                </a:lnTo>
                                <a:lnTo>
                                  <a:pt x="2584" y="503"/>
                                </a:lnTo>
                                <a:lnTo>
                                  <a:pt x="2573" y="496"/>
                                </a:lnTo>
                                <a:lnTo>
                                  <a:pt x="2562" y="493"/>
                                </a:lnTo>
                                <a:lnTo>
                                  <a:pt x="2553" y="492"/>
                                </a:lnTo>
                                <a:lnTo>
                                  <a:pt x="2545" y="493"/>
                                </a:lnTo>
                                <a:lnTo>
                                  <a:pt x="2538" y="494"/>
                                </a:lnTo>
                                <a:lnTo>
                                  <a:pt x="2533" y="498"/>
                                </a:lnTo>
                                <a:lnTo>
                                  <a:pt x="2518" y="513"/>
                                </a:lnTo>
                                <a:lnTo>
                                  <a:pt x="2504" y="530"/>
                                </a:lnTo>
                                <a:lnTo>
                                  <a:pt x="2490" y="549"/>
                                </a:lnTo>
                                <a:lnTo>
                                  <a:pt x="2476" y="571"/>
                                </a:lnTo>
                                <a:lnTo>
                                  <a:pt x="2462" y="594"/>
                                </a:lnTo>
                                <a:lnTo>
                                  <a:pt x="2450" y="618"/>
                                </a:lnTo>
                                <a:lnTo>
                                  <a:pt x="2437" y="644"/>
                                </a:lnTo>
                                <a:lnTo>
                                  <a:pt x="2424" y="670"/>
                                </a:lnTo>
                                <a:lnTo>
                                  <a:pt x="2402" y="724"/>
                                </a:lnTo>
                                <a:lnTo>
                                  <a:pt x="2382" y="775"/>
                                </a:lnTo>
                                <a:lnTo>
                                  <a:pt x="2365" y="823"/>
                                </a:lnTo>
                                <a:lnTo>
                                  <a:pt x="2350" y="865"/>
                                </a:lnTo>
                                <a:lnTo>
                                  <a:pt x="2343" y="884"/>
                                </a:lnTo>
                                <a:lnTo>
                                  <a:pt x="2333" y="904"/>
                                </a:lnTo>
                                <a:lnTo>
                                  <a:pt x="2319" y="926"/>
                                </a:lnTo>
                                <a:lnTo>
                                  <a:pt x="2302" y="950"/>
                                </a:lnTo>
                                <a:lnTo>
                                  <a:pt x="2283" y="977"/>
                                </a:lnTo>
                                <a:lnTo>
                                  <a:pt x="2262" y="1005"/>
                                </a:lnTo>
                                <a:lnTo>
                                  <a:pt x="2237" y="1034"/>
                                </a:lnTo>
                                <a:lnTo>
                                  <a:pt x="2211" y="1065"/>
                                </a:lnTo>
                                <a:lnTo>
                                  <a:pt x="2181" y="1099"/>
                                </a:lnTo>
                                <a:lnTo>
                                  <a:pt x="2150" y="1134"/>
                                </a:lnTo>
                                <a:lnTo>
                                  <a:pt x="2117" y="1170"/>
                                </a:lnTo>
                                <a:lnTo>
                                  <a:pt x="2081" y="1207"/>
                                </a:lnTo>
                                <a:lnTo>
                                  <a:pt x="2003" y="1286"/>
                                </a:lnTo>
                                <a:lnTo>
                                  <a:pt x="1918" y="1370"/>
                                </a:lnTo>
                                <a:lnTo>
                                  <a:pt x="1828" y="1458"/>
                                </a:lnTo>
                                <a:lnTo>
                                  <a:pt x="1731" y="1549"/>
                                </a:lnTo>
                                <a:lnTo>
                                  <a:pt x="1631" y="1645"/>
                                </a:lnTo>
                                <a:lnTo>
                                  <a:pt x="1526" y="1743"/>
                                </a:lnTo>
                                <a:lnTo>
                                  <a:pt x="1417" y="1843"/>
                                </a:lnTo>
                                <a:lnTo>
                                  <a:pt x="1306" y="1945"/>
                                </a:lnTo>
                                <a:lnTo>
                                  <a:pt x="1194" y="2048"/>
                                </a:lnTo>
                                <a:lnTo>
                                  <a:pt x="1080" y="2152"/>
                                </a:lnTo>
                                <a:lnTo>
                                  <a:pt x="1003" y="2223"/>
                                </a:lnTo>
                                <a:lnTo>
                                  <a:pt x="926" y="2293"/>
                                </a:lnTo>
                                <a:lnTo>
                                  <a:pt x="850" y="2364"/>
                                </a:lnTo>
                                <a:lnTo>
                                  <a:pt x="773" y="2434"/>
                                </a:lnTo>
                                <a:lnTo>
                                  <a:pt x="698" y="2502"/>
                                </a:lnTo>
                                <a:lnTo>
                                  <a:pt x="626" y="2570"/>
                                </a:lnTo>
                                <a:lnTo>
                                  <a:pt x="554" y="2636"/>
                                </a:lnTo>
                                <a:lnTo>
                                  <a:pt x="485" y="2701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3205"/>
                        <wps:cNvSpPr>
                          <a:spLocks/>
                        </wps:cNvSpPr>
                        <wps:spPr bwMode="auto">
                          <a:xfrm>
                            <a:off x="9036" y="6183"/>
                            <a:ext cx="513" cy="228"/>
                          </a:xfrm>
                          <a:custGeom>
                            <a:avLst/>
                            <a:gdLst>
                              <a:gd name="T0" fmla="*/ 1511 w 1541"/>
                              <a:gd name="T1" fmla="*/ 189 h 684"/>
                              <a:gd name="T2" fmla="*/ 1457 w 1541"/>
                              <a:gd name="T3" fmla="*/ 215 h 684"/>
                              <a:gd name="T4" fmla="*/ 1407 w 1541"/>
                              <a:gd name="T5" fmla="*/ 244 h 684"/>
                              <a:gd name="T6" fmla="*/ 1364 w 1541"/>
                              <a:gd name="T7" fmla="*/ 273 h 684"/>
                              <a:gd name="T8" fmla="*/ 1326 w 1541"/>
                              <a:gd name="T9" fmla="*/ 305 h 684"/>
                              <a:gd name="T10" fmla="*/ 1293 w 1541"/>
                              <a:gd name="T11" fmla="*/ 337 h 684"/>
                              <a:gd name="T12" fmla="*/ 1267 w 1541"/>
                              <a:gd name="T13" fmla="*/ 371 h 684"/>
                              <a:gd name="T14" fmla="*/ 1248 w 1541"/>
                              <a:gd name="T15" fmla="*/ 405 h 684"/>
                              <a:gd name="T16" fmla="*/ 1233 w 1541"/>
                              <a:gd name="T17" fmla="*/ 449 h 684"/>
                              <a:gd name="T18" fmla="*/ 1219 w 1541"/>
                              <a:gd name="T19" fmla="*/ 501 h 684"/>
                              <a:gd name="T20" fmla="*/ 1210 w 1541"/>
                              <a:gd name="T21" fmla="*/ 548 h 684"/>
                              <a:gd name="T22" fmla="*/ 1206 w 1541"/>
                              <a:gd name="T23" fmla="*/ 594 h 684"/>
                              <a:gd name="T24" fmla="*/ 1182 w 1541"/>
                              <a:gd name="T25" fmla="*/ 612 h 684"/>
                              <a:gd name="T26" fmla="*/ 1132 w 1541"/>
                              <a:gd name="T27" fmla="*/ 606 h 684"/>
                              <a:gd name="T28" fmla="*/ 1075 w 1541"/>
                              <a:gd name="T29" fmla="*/ 603 h 684"/>
                              <a:gd name="T30" fmla="*/ 1012 w 1541"/>
                              <a:gd name="T31" fmla="*/ 603 h 684"/>
                              <a:gd name="T32" fmla="*/ 945 w 1541"/>
                              <a:gd name="T33" fmla="*/ 608 h 684"/>
                              <a:gd name="T34" fmla="*/ 875 w 1541"/>
                              <a:gd name="T35" fmla="*/ 619 h 684"/>
                              <a:gd name="T36" fmla="*/ 802 w 1541"/>
                              <a:gd name="T37" fmla="*/ 638 h 684"/>
                              <a:gd name="T38" fmla="*/ 728 w 1541"/>
                              <a:gd name="T39" fmla="*/ 666 h 684"/>
                              <a:gd name="T40" fmla="*/ 659 w 1541"/>
                              <a:gd name="T41" fmla="*/ 673 h 684"/>
                              <a:gd name="T42" fmla="*/ 591 w 1541"/>
                              <a:gd name="T43" fmla="*/ 654 h 684"/>
                              <a:gd name="T44" fmla="*/ 520 w 1541"/>
                              <a:gd name="T45" fmla="*/ 641 h 684"/>
                              <a:gd name="T46" fmla="*/ 445 w 1541"/>
                              <a:gd name="T47" fmla="*/ 633 h 684"/>
                              <a:gd name="T48" fmla="*/ 364 w 1541"/>
                              <a:gd name="T49" fmla="*/ 632 h 684"/>
                              <a:gd name="T50" fmla="*/ 279 w 1541"/>
                              <a:gd name="T51" fmla="*/ 636 h 684"/>
                              <a:gd name="T52" fmla="*/ 190 w 1541"/>
                              <a:gd name="T53" fmla="*/ 649 h 684"/>
                              <a:gd name="T54" fmla="*/ 94 w 1541"/>
                              <a:gd name="T55" fmla="*/ 668 h 684"/>
                              <a:gd name="T56" fmla="*/ 21 w 1541"/>
                              <a:gd name="T57" fmla="*/ 599 h 684"/>
                              <a:gd name="T58" fmla="*/ 0 w 1541"/>
                              <a:gd name="T59" fmla="*/ 456 h 684"/>
                              <a:gd name="T60" fmla="*/ 17 w 1541"/>
                              <a:gd name="T61" fmla="*/ 336 h 684"/>
                              <a:gd name="T62" fmla="*/ 66 w 1541"/>
                              <a:gd name="T63" fmla="*/ 237 h 684"/>
                              <a:gd name="T64" fmla="*/ 143 w 1541"/>
                              <a:gd name="T65" fmla="*/ 160 h 684"/>
                              <a:gd name="T66" fmla="*/ 243 w 1541"/>
                              <a:gd name="T67" fmla="*/ 100 h 684"/>
                              <a:gd name="T68" fmla="*/ 361 w 1541"/>
                              <a:gd name="T69" fmla="*/ 56 h 684"/>
                              <a:gd name="T70" fmla="*/ 494 w 1541"/>
                              <a:gd name="T71" fmla="*/ 26 h 684"/>
                              <a:gd name="T72" fmla="*/ 635 w 1541"/>
                              <a:gd name="T73" fmla="*/ 8 h 684"/>
                              <a:gd name="T74" fmla="*/ 782 w 1541"/>
                              <a:gd name="T75" fmla="*/ 1 h 684"/>
                              <a:gd name="T76" fmla="*/ 927 w 1541"/>
                              <a:gd name="T77" fmla="*/ 1 h 684"/>
                              <a:gd name="T78" fmla="*/ 1069 w 1541"/>
                              <a:gd name="T79" fmla="*/ 8 h 684"/>
                              <a:gd name="T80" fmla="*/ 1201 w 1541"/>
                              <a:gd name="T81" fmla="*/ 19 h 684"/>
                              <a:gd name="T82" fmla="*/ 1320 w 1541"/>
                              <a:gd name="T83" fmla="*/ 32 h 684"/>
                              <a:gd name="T84" fmla="*/ 1462 w 1541"/>
                              <a:gd name="T85" fmla="*/ 54 h 684"/>
                              <a:gd name="T86" fmla="*/ 1529 w 1541"/>
                              <a:gd name="T87" fmla="*/ 93 h 684"/>
                              <a:gd name="T88" fmla="*/ 1536 w 1541"/>
                              <a:gd name="T89" fmla="*/ 149 h 6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541" h="684">
                                <a:moveTo>
                                  <a:pt x="1541" y="176"/>
                                </a:moveTo>
                                <a:lnTo>
                                  <a:pt x="1511" y="189"/>
                                </a:lnTo>
                                <a:lnTo>
                                  <a:pt x="1483" y="201"/>
                                </a:lnTo>
                                <a:lnTo>
                                  <a:pt x="1457" y="215"/>
                                </a:lnTo>
                                <a:lnTo>
                                  <a:pt x="1432" y="229"/>
                                </a:lnTo>
                                <a:lnTo>
                                  <a:pt x="1407" y="244"/>
                                </a:lnTo>
                                <a:lnTo>
                                  <a:pt x="1385" y="259"/>
                                </a:lnTo>
                                <a:lnTo>
                                  <a:pt x="1364" y="273"/>
                                </a:lnTo>
                                <a:lnTo>
                                  <a:pt x="1344" y="289"/>
                                </a:lnTo>
                                <a:lnTo>
                                  <a:pt x="1326" y="305"/>
                                </a:lnTo>
                                <a:lnTo>
                                  <a:pt x="1309" y="320"/>
                                </a:lnTo>
                                <a:lnTo>
                                  <a:pt x="1293" y="337"/>
                                </a:lnTo>
                                <a:lnTo>
                                  <a:pt x="1280" y="354"/>
                                </a:lnTo>
                                <a:lnTo>
                                  <a:pt x="1267" y="371"/>
                                </a:lnTo>
                                <a:lnTo>
                                  <a:pt x="1257" y="387"/>
                                </a:lnTo>
                                <a:lnTo>
                                  <a:pt x="1248" y="405"/>
                                </a:lnTo>
                                <a:lnTo>
                                  <a:pt x="1242" y="423"/>
                                </a:lnTo>
                                <a:lnTo>
                                  <a:pt x="1233" y="449"/>
                                </a:lnTo>
                                <a:lnTo>
                                  <a:pt x="1226" y="475"/>
                                </a:lnTo>
                                <a:lnTo>
                                  <a:pt x="1219" y="501"/>
                                </a:lnTo>
                                <a:lnTo>
                                  <a:pt x="1215" y="524"/>
                                </a:lnTo>
                                <a:lnTo>
                                  <a:pt x="1210" y="548"/>
                                </a:lnTo>
                                <a:lnTo>
                                  <a:pt x="1208" y="571"/>
                                </a:lnTo>
                                <a:lnTo>
                                  <a:pt x="1206" y="594"/>
                                </a:lnTo>
                                <a:lnTo>
                                  <a:pt x="1205" y="616"/>
                                </a:lnTo>
                                <a:lnTo>
                                  <a:pt x="1182" y="612"/>
                                </a:lnTo>
                                <a:lnTo>
                                  <a:pt x="1158" y="608"/>
                                </a:lnTo>
                                <a:lnTo>
                                  <a:pt x="1132" y="606"/>
                                </a:lnTo>
                                <a:lnTo>
                                  <a:pt x="1104" y="604"/>
                                </a:lnTo>
                                <a:lnTo>
                                  <a:pt x="1075" y="603"/>
                                </a:lnTo>
                                <a:lnTo>
                                  <a:pt x="1044" y="601"/>
                                </a:lnTo>
                                <a:lnTo>
                                  <a:pt x="1012" y="603"/>
                                </a:lnTo>
                                <a:lnTo>
                                  <a:pt x="979" y="605"/>
                                </a:lnTo>
                                <a:lnTo>
                                  <a:pt x="945" y="608"/>
                                </a:lnTo>
                                <a:lnTo>
                                  <a:pt x="910" y="613"/>
                                </a:lnTo>
                                <a:lnTo>
                                  <a:pt x="875" y="619"/>
                                </a:lnTo>
                                <a:lnTo>
                                  <a:pt x="839" y="628"/>
                                </a:lnTo>
                                <a:lnTo>
                                  <a:pt x="802" y="638"/>
                                </a:lnTo>
                                <a:lnTo>
                                  <a:pt x="765" y="652"/>
                                </a:lnTo>
                                <a:lnTo>
                                  <a:pt x="728" y="666"/>
                                </a:lnTo>
                                <a:lnTo>
                                  <a:pt x="690" y="684"/>
                                </a:lnTo>
                                <a:lnTo>
                                  <a:pt x="659" y="673"/>
                                </a:lnTo>
                                <a:lnTo>
                                  <a:pt x="625" y="663"/>
                                </a:lnTo>
                                <a:lnTo>
                                  <a:pt x="591" y="654"/>
                                </a:lnTo>
                                <a:lnTo>
                                  <a:pt x="557" y="647"/>
                                </a:lnTo>
                                <a:lnTo>
                                  <a:pt x="520" y="641"/>
                                </a:lnTo>
                                <a:lnTo>
                                  <a:pt x="483" y="636"/>
                                </a:lnTo>
                                <a:lnTo>
                                  <a:pt x="445" y="633"/>
                                </a:lnTo>
                                <a:lnTo>
                                  <a:pt x="405" y="632"/>
                                </a:lnTo>
                                <a:lnTo>
                                  <a:pt x="364" y="632"/>
                                </a:lnTo>
                                <a:lnTo>
                                  <a:pt x="322" y="633"/>
                                </a:lnTo>
                                <a:lnTo>
                                  <a:pt x="279" y="636"/>
                                </a:lnTo>
                                <a:lnTo>
                                  <a:pt x="234" y="642"/>
                                </a:lnTo>
                                <a:lnTo>
                                  <a:pt x="190" y="649"/>
                                </a:lnTo>
                                <a:lnTo>
                                  <a:pt x="143" y="658"/>
                                </a:lnTo>
                                <a:lnTo>
                                  <a:pt x="94" y="668"/>
                                </a:lnTo>
                                <a:lnTo>
                                  <a:pt x="45" y="681"/>
                                </a:lnTo>
                                <a:lnTo>
                                  <a:pt x="21" y="599"/>
                                </a:lnTo>
                                <a:lnTo>
                                  <a:pt x="5" y="524"/>
                                </a:lnTo>
                                <a:lnTo>
                                  <a:pt x="0" y="456"/>
                                </a:lnTo>
                                <a:lnTo>
                                  <a:pt x="4" y="393"/>
                                </a:lnTo>
                                <a:lnTo>
                                  <a:pt x="17" y="336"/>
                                </a:lnTo>
                                <a:lnTo>
                                  <a:pt x="37" y="284"/>
                                </a:lnTo>
                                <a:lnTo>
                                  <a:pt x="66" y="237"/>
                                </a:lnTo>
                                <a:lnTo>
                                  <a:pt x="101" y="196"/>
                                </a:lnTo>
                                <a:lnTo>
                                  <a:pt x="143" y="160"/>
                                </a:lnTo>
                                <a:lnTo>
                                  <a:pt x="191" y="128"/>
                                </a:lnTo>
                                <a:lnTo>
                                  <a:pt x="243" y="100"/>
                                </a:lnTo>
                                <a:lnTo>
                                  <a:pt x="300" y="76"/>
                                </a:lnTo>
                                <a:lnTo>
                                  <a:pt x="361" y="56"/>
                                </a:lnTo>
                                <a:lnTo>
                                  <a:pt x="426" y="39"/>
                                </a:lnTo>
                                <a:lnTo>
                                  <a:pt x="494" y="26"/>
                                </a:lnTo>
                                <a:lnTo>
                                  <a:pt x="563" y="15"/>
                                </a:lnTo>
                                <a:lnTo>
                                  <a:pt x="635" y="8"/>
                                </a:lnTo>
                                <a:lnTo>
                                  <a:pt x="708" y="3"/>
                                </a:lnTo>
                                <a:lnTo>
                                  <a:pt x="782" y="1"/>
                                </a:lnTo>
                                <a:lnTo>
                                  <a:pt x="854" y="0"/>
                                </a:lnTo>
                                <a:lnTo>
                                  <a:pt x="927" y="1"/>
                                </a:lnTo>
                                <a:lnTo>
                                  <a:pt x="999" y="4"/>
                                </a:lnTo>
                                <a:lnTo>
                                  <a:pt x="1069" y="8"/>
                                </a:lnTo>
                                <a:lnTo>
                                  <a:pt x="1136" y="13"/>
                                </a:lnTo>
                                <a:lnTo>
                                  <a:pt x="1201" y="19"/>
                                </a:lnTo>
                                <a:lnTo>
                                  <a:pt x="1263" y="26"/>
                                </a:lnTo>
                                <a:lnTo>
                                  <a:pt x="1320" y="32"/>
                                </a:lnTo>
                                <a:lnTo>
                                  <a:pt x="1373" y="40"/>
                                </a:lnTo>
                                <a:lnTo>
                                  <a:pt x="1462" y="54"/>
                                </a:lnTo>
                                <a:lnTo>
                                  <a:pt x="1526" y="64"/>
                                </a:lnTo>
                                <a:lnTo>
                                  <a:pt x="1529" y="93"/>
                                </a:lnTo>
                                <a:lnTo>
                                  <a:pt x="1533" y="122"/>
                                </a:lnTo>
                                <a:lnTo>
                                  <a:pt x="1536" y="149"/>
                                </a:lnTo>
                                <a:lnTo>
                                  <a:pt x="1541" y="176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3206"/>
                        <wps:cNvSpPr>
                          <a:spLocks noEditPoints="1"/>
                        </wps:cNvSpPr>
                        <wps:spPr bwMode="auto">
                          <a:xfrm>
                            <a:off x="9035" y="3746"/>
                            <a:ext cx="209" cy="209"/>
                          </a:xfrm>
                          <a:custGeom>
                            <a:avLst/>
                            <a:gdLst>
                              <a:gd name="T0" fmla="*/ 376 w 627"/>
                              <a:gd name="T1" fmla="*/ 6 h 627"/>
                              <a:gd name="T2" fmla="*/ 449 w 627"/>
                              <a:gd name="T3" fmla="*/ 31 h 627"/>
                              <a:gd name="T4" fmla="*/ 513 w 627"/>
                              <a:gd name="T5" fmla="*/ 71 h 627"/>
                              <a:gd name="T6" fmla="*/ 564 w 627"/>
                              <a:gd name="T7" fmla="*/ 125 h 627"/>
                              <a:gd name="T8" fmla="*/ 602 w 627"/>
                              <a:gd name="T9" fmla="*/ 191 h 627"/>
                              <a:gd name="T10" fmla="*/ 624 w 627"/>
                              <a:gd name="T11" fmla="*/ 265 h 627"/>
                              <a:gd name="T12" fmla="*/ 625 w 627"/>
                              <a:gd name="T13" fmla="*/ 345 h 627"/>
                              <a:gd name="T14" fmla="*/ 608 w 627"/>
                              <a:gd name="T15" fmla="*/ 421 h 627"/>
                              <a:gd name="T16" fmla="*/ 573 w 627"/>
                              <a:gd name="T17" fmla="*/ 488 h 627"/>
                              <a:gd name="T18" fmla="*/ 524 w 627"/>
                              <a:gd name="T19" fmla="*/ 545 h 627"/>
                              <a:gd name="T20" fmla="*/ 463 w 627"/>
                              <a:gd name="T21" fmla="*/ 589 h 627"/>
                              <a:gd name="T22" fmla="*/ 392 w 627"/>
                              <a:gd name="T23" fmla="*/ 617 h 627"/>
                              <a:gd name="T24" fmla="*/ 314 w 627"/>
                              <a:gd name="T25" fmla="*/ 627 h 627"/>
                              <a:gd name="T26" fmla="*/ 235 w 627"/>
                              <a:gd name="T27" fmla="*/ 617 h 627"/>
                              <a:gd name="T28" fmla="*/ 165 w 627"/>
                              <a:gd name="T29" fmla="*/ 589 h 627"/>
                              <a:gd name="T30" fmla="*/ 103 w 627"/>
                              <a:gd name="T31" fmla="*/ 545 h 627"/>
                              <a:gd name="T32" fmla="*/ 54 w 627"/>
                              <a:gd name="T33" fmla="*/ 488 h 627"/>
                              <a:gd name="T34" fmla="*/ 19 w 627"/>
                              <a:gd name="T35" fmla="*/ 421 h 627"/>
                              <a:gd name="T36" fmla="*/ 3 w 627"/>
                              <a:gd name="T37" fmla="*/ 345 h 627"/>
                              <a:gd name="T38" fmla="*/ 4 w 627"/>
                              <a:gd name="T39" fmla="*/ 265 h 627"/>
                              <a:gd name="T40" fmla="*/ 25 w 627"/>
                              <a:gd name="T41" fmla="*/ 191 h 627"/>
                              <a:gd name="T42" fmla="*/ 63 w 627"/>
                              <a:gd name="T43" fmla="*/ 125 h 627"/>
                              <a:gd name="T44" fmla="*/ 114 w 627"/>
                              <a:gd name="T45" fmla="*/ 71 h 627"/>
                              <a:gd name="T46" fmla="*/ 178 w 627"/>
                              <a:gd name="T47" fmla="*/ 31 h 627"/>
                              <a:gd name="T48" fmla="*/ 251 w 627"/>
                              <a:gd name="T49" fmla="*/ 6 h 627"/>
                              <a:gd name="T50" fmla="*/ 314 w 627"/>
                              <a:gd name="T51" fmla="*/ 40 h 627"/>
                              <a:gd name="T52" fmla="*/ 382 w 627"/>
                              <a:gd name="T53" fmla="*/ 48 h 627"/>
                              <a:gd name="T54" fmla="*/ 444 w 627"/>
                              <a:gd name="T55" fmla="*/ 72 h 627"/>
                              <a:gd name="T56" fmla="*/ 497 w 627"/>
                              <a:gd name="T57" fmla="*/ 111 h 627"/>
                              <a:gd name="T58" fmla="*/ 541 w 627"/>
                              <a:gd name="T59" fmla="*/ 160 h 627"/>
                              <a:gd name="T60" fmla="*/ 571 w 627"/>
                              <a:gd name="T61" fmla="*/ 219 h 627"/>
                              <a:gd name="T62" fmla="*/ 586 w 627"/>
                              <a:gd name="T63" fmla="*/ 285 h 627"/>
                              <a:gd name="T64" fmla="*/ 585 w 627"/>
                              <a:gd name="T65" fmla="*/ 355 h 627"/>
                              <a:gd name="T66" fmla="*/ 566 w 627"/>
                              <a:gd name="T67" fmla="*/ 420 h 627"/>
                              <a:gd name="T68" fmla="*/ 533 w 627"/>
                              <a:gd name="T69" fmla="*/ 477 h 627"/>
                              <a:gd name="T70" fmla="*/ 487 w 627"/>
                              <a:gd name="T71" fmla="*/ 524 h 627"/>
                              <a:gd name="T72" fmla="*/ 432 w 627"/>
                              <a:gd name="T73" fmla="*/ 560 h 627"/>
                              <a:gd name="T74" fmla="*/ 369 w 627"/>
                              <a:gd name="T75" fmla="*/ 581 h 627"/>
                              <a:gd name="T76" fmla="*/ 299 w 627"/>
                              <a:gd name="T77" fmla="*/ 587 h 627"/>
                              <a:gd name="T78" fmla="*/ 232 w 627"/>
                              <a:gd name="T79" fmla="*/ 574 h 627"/>
                              <a:gd name="T80" fmla="*/ 172 w 627"/>
                              <a:gd name="T81" fmla="*/ 548 h 627"/>
                              <a:gd name="T82" fmla="*/ 120 w 627"/>
                              <a:gd name="T83" fmla="*/ 507 h 627"/>
                              <a:gd name="T84" fmla="*/ 80 w 627"/>
                              <a:gd name="T85" fmla="*/ 455 h 627"/>
                              <a:gd name="T86" fmla="*/ 53 w 627"/>
                              <a:gd name="T87" fmla="*/ 394 h 627"/>
                              <a:gd name="T88" fmla="*/ 41 w 627"/>
                              <a:gd name="T89" fmla="*/ 327 h 627"/>
                              <a:gd name="T90" fmla="*/ 46 w 627"/>
                              <a:gd name="T91" fmla="*/ 258 h 627"/>
                              <a:gd name="T92" fmla="*/ 67 w 627"/>
                              <a:gd name="T93" fmla="*/ 195 h 627"/>
                              <a:gd name="T94" fmla="*/ 103 w 627"/>
                              <a:gd name="T95" fmla="*/ 139 h 627"/>
                              <a:gd name="T96" fmla="*/ 150 w 627"/>
                              <a:gd name="T97" fmla="*/ 94 h 627"/>
                              <a:gd name="T98" fmla="*/ 207 w 627"/>
                              <a:gd name="T99" fmla="*/ 61 h 627"/>
                              <a:gd name="T100" fmla="*/ 272 w 627"/>
                              <a:gd name="T101" fmla="*/ 42 h 6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627" h="627">
                                <a:moveTo>
                                  <a:pt x="314" y="0"/>
                                </a:moveTo>
                                <a:lnTo>
                                  <a:pt x="329" y="0"/>
                                </a:lnTo>
                                <a:lnTo>
                                  <a:pt x="346" y="1"/>
                                </a:lnTo>
                                <a:lnTo>
                                  <a:pt x="362" y="3"/>
                                </a:lnTo>
                                <a:lnTo>
                                  <a:pt x="376" y="6"/>
                                </a:lnTo>
                                <a:lnTo>
                                  <a:pt x="392" y="10"/>
                                </a:lnTo>
                                <a:lnTo>
                                  <a:pt x="407" y="14"/>
                                </a:lnTo>
                                <a:lnTo>
                                  <a:pt x="421" y="19"/>
                                </a:lnTo>
                                <a:lnTo>
                                  <a:pt x="436" y="24"/>
                                </a:lnTo>
                                <a:lnTo>
                                  <a:pt x="449" y="31"/>
                                </a:lnTo>
                                <a:lnTo>
                                  <a:pt x="463" y="38"/>
                                </a:lnTo>
                                <a:lnTo>
                                  <a:pt x="476" y="46"/>
                                </a:lnTo>
                                <a:lnTo>
                                  <a:pt x="488" y="53"/>
                                </a:lnTo>
                                <a:lnTo>
                                  <a:pt x="501" y="62"/>
                                </a:lnTo>
                                <a:lnTo>
                                  <a:pt x="513" y="71"/>
                                </a:lnTo>
                                <a:lnTo>
                                  <a:pt x="524" y="81"/>
                                </a:lnTo>
                                <a:lnTo>
                                  <a:pt x="535" y="92"/>
                                </a:lnTo>
                                <a:lnTo>
                                  <a:pt x="545" y="103"/>
                                </a:lnTo>
                                <a:lnTo>
                                  <a:pt x="555" y="114"/>
                                </a:lnTo>
                                <a:lnTo>
                                  <a:pt x="564" y="125"/>
                                </a:lnTo>
                                <a:lnTo>
                                  <a:pt x="573" y="137"/>
                                </a:lnTo>
                                <a:lnTo>
                                  <a:pt x="581" y="151"/>
                                </a:lnTo>
                                <a:lnTo>
                                  <a:pt x="589" y="163"/>
                                </a:lnTo>
                                <a:lnTo>
                                  <a:pt x="596" y="178"/>
                                </a:lnTo>
                                <a:lnTo>
                                  <a:pt x="602" y="191"/>
                                </a:lnTo>
                                <a:lnTo>
                                  <a:pt x="608" y="206"/>
                                </a:lnTo>
                                <a:lnTo>
                                  <a:pt x="613" y="220"/>
                                </a:lnTo>
                                <a:lnTo>
                                  <a:pt x="617" y="235"/>
                                </a:lnTo>
                                <a:lnTo>
                                  <a:pt x="620" y="250"/>
                                </a:lnTo>
                                <a:lnTo>
                                  <a:pt x="624" y="265"/>
                                </a:lnTo>
                                <a:lnTo>
                                  <a:pt x="625" y="281"/>
                                </a:lnTo>
                                <a:lnTo>
                                  <a:pt x="627" y="297"/>
                                </a:lnTo>
                                <a:lnTo>
                                  <a:pt x="627" y="313"/>
                                </a:lnTo>
                                <a:lnTo>
                                  <a:pt x="627" y="329"/>
                                </a:lnTo>
                                <a:lnTo>
                                  <a:pt x="625" y="345"/>
                                </a:lnTo>
                                <a:lnTo>
                                  <a:pt x="624" y="360"/>
                                </a:lnTo>
                                <a:lnTo>
                                  <a:pt x="620" y="376"/>
                                </a:lnTo>
                                <a:lnTo>
                                  <a:pt x="617" y="392"/>
                                </a:lnTo>
                                <a:lnTo>
                                  <a:pt x="613" y="406"/>
                                </a:lnTo>
                                <a:lnTo>
                                  <a:pt x="608" y="421"/>
                                </a:lnTo>
                                <a:lnTo>
                                  <a:pt x="602" y="436"/>
                                </a:lnTo>
                                <a:lnTo>
                                  <a:pt x="596" y="449"/>
                                </a:lnTo>
                                <a:lnTo>
                                  <a:pt x="589" y="462"/>
                                </a:lnTo>
                                <a:lnTo>
                                  <a:pt x="581" y="476"/>
                                </a:lnTo>
                                <a:lnTo>
                                  <a:pt x="573" y="488"/>
                                </a:lnTo>
                                <a:lnTo>
                                  <a:pt x="564" y="501"/>
                                </a:lnTo>
                                <a:lnTo>
                                  <a:pt x="555" y="513"/>
                                </a:lnTo>
                                <a:lnTo>
                                  <a:pt x="545" y="524"/>
                                </a:lnTo>
                                <a:lnTo>
                                  <a:pt x="535" y="535"/>
                                </a:lnTo>
                                <a:lnTo>
                                  <a:pt x="524" y="545"/>
                                </a:lnTo>
                                <a:lnTo>
                                  <a:pt x="513" y="555"/>
                                </a:lnTo>
                                <a:lnTo>
                                  <a:pt x="501" y="564"/>
                                </a:lnTo>
                                <a:lnTo>
                                  <a:pt x="488" y="573"/>
                                </a:lnTo>
                                <a:lnTo>
                                  <a:pt x="476" y="581"/>
                                </a:lnTo>
                                <a:lnTo>
                                  <a:pt x="463" y="589"/>
                                </a:lnTo>
                                <a:lnTo>
                                  <a:pt x="449" y="596"/>
                                </a:lnTo>
                                <a:lnTo>
                                  <a:pt x="436" y="602"/>
                                </a:lnTo>
                                <a:lnTo>
                                  <a:pt x="421" y="608"/>
                                </a:lnTo>
                                <a:lnTo>
                                  <a:pt x="407" y="613"/>
                                </a:lnTo>
                                <a:lnTo>
                                  <a:pt x="392" y="617"/>
                                </a:lnTo>
                                <a:lnTo>
                                  <a:pt x="376" y="620"/>
                                </a:lnTo>
                                <a:lnTo>
                                  <a:pt x="362" y="623"/>
                                </a:lnTo>
                                <a:lnTo>
                                  <a:pt x="346" y="625"/>
                                </a:lnTo>
                                <a:lnTo>
                                  <a:pt x="329" y="626"/>
                                </a:lnTo>
                                <a:lnTo>
                                  <a:pt x="314" y="627"/>
                                </a:lnTo>
                                <a:lnTo>
                                  <a:pt x="298" y="626"/>
                                </a:lnTo>
                                <a:lnTo>
                                  <a:pt x="281" y="625"/>
                                </a:lnTo>
                                <a:lnTo>
                                  <a:pt x="266" y="623"/>
                                </a:lnTo>
                                <a:lnTo>
                                  <a:pt x="251" y="620"/>
                                </a:lnTo>
                                <a:lnTo>
                                  <a:pt x="235" y="617"/>
                                </a:lnTo>
                                <a:lnTo>
                                  <a:pt x="221" y="613"/>
                                </a:lnTo>
                                <a:lnTo>
                                  <a:pt x="206" y="608"/>
                                </a:lnTo>
                                <a:lnTo>
                                  <a:pt x="192" y="602"/>
                                </a:lnTo>
                                <a:lnTo>
                                  <a:pt x="178" y="596"/>
                                </a:lnTo>
                                <a:lnTo>
                                  <a:pt x="165" y="589"/>
                                </a:lnTo>
                                <a:lnTo>
                                  <a:pt x="151" y="581"/>
                                </a:lnTo>
                                <a:lnTo>
                                  <a:pt x="139" y="573"/>
                                </a:lnTo>
                                <a:lnTo>
                                  <a:pt x="127" y="564"/>
                                </a:lnTo>
                                <a:lnTo>
                                  <a:pt x="114" y="555"/>
                                </a:lnTo>
                                <a:lnTo>
                                  <a:pt x="103" y="545"/>
                                </a:lnTo>
                                <a:lnTo>
                                  <a:pt x="92" y="535"/>
                                </a:lnTo>
                                <a:lnTo>
                                  <a:pt x="82" y="524"/>
                                </a:lnTo>
                                <a:lnTo>
                                  <a:pt x="72" y="513"/>
                                </a:lnTo>
                                <a:lnTo>
                                  <a:pt x="63" y="501"/>
                                </a:lnTo>
                                <a:lnTo>
                                  <a:pt x="54" y="488"/>
                                </a:lnTo>
                                <a:lnTo>
                                  <a:pt x="46" y="476"/>
                                </a:lnTo>
                                <a:lnTo>
                                  <a:pt x="38" y="462"/>
                                </a:lnTo>
                                <a:lnTo>
                                  <a:pt x="32" y="449"/>
                                </a:lnTo>
                                <a:lnTo>
                                  <a:pt x="25" y="436"/>
                                </a:lnTo>
                                <a:lnTo>
                                  <a:pt x="19" y="421"/>
                                </a:lnTo>
                                <a:lnTo>
                                  <a:pt x="15" y="406"/>
                                </a:lnTo>
                                <a:lnTo>
                                  <a:pt x="10" y="392"/>
                                </a:lnTo>
                                <a:lnTo>
                                  <a:pt x="7" y="376"/>
                                </a:lnTo>
                                <a:lnTo>
                                  <a:pt x="4" y="360"/>
                                </a:lnTo>
                                <a:lnTo>
                                  <a:pt x="3" y="345"/>
                                </a:lnTo>
                                <a:lnTo>
                                  <a:pt x="1" y="329"/>
                                </a:lnTo>
                                <a:lnTo>
                                  <a:pt x="0" y="313"/>
                                </a:lnTo>
                                <a:lnTo>
                                  <a:pt x="1" y="297"/>
                                </a:lnTo>
                                <a:lnTo>
                                  <a:pt x="3" y="281"/>
                                </a:lnTo>
                                <a:lnTo>
                                  <a:pt x="4" y="265"/>
                                </a:lnTo>
                                <a:lnTo>
                                  <a:pt x="7" y="250"/>
                                </a:lnTo>
                                <a:lnTo>
                                  <a:pt x="10" y="235"/>
                                </a:lnTo>
                                <a:lnTo>
                                  <a:pt x="15" y="220"/>
                                </a:lnTo>
                                <a:lnTo>
                                  <a:pt x="19" y="206"/>
                                </a:lnTo>
                                <a:lnTo>
                                  <a:pt x="25" y="191"/>
                                </a:lnTo>
                                <a:lnTo>
                                  <a:pt x="32" y="178"/>
                                </a:lnTo>
                                <a:lnTo>
                                  <a:pt x="38" y="163"/>
                                </a:lnTo>
                                <a:lnTo>
                                  <a:pt x="46" y="151"/>
                                </a:lnTo>
                                <a:lnTo>
                                  <a:pt x="54" y="137"/>
                                </a:lnTo>
                                <a:lnTo>
                                  <a:pt x="63" y="125"/>
                                </a:lnTo>
                                <a:lnTo>
                                  <a:pt x="72" y="114"/>
                                </a:lnTo>
                                <a:lnTo>
                                  <a:pt x="82" y="103"/>
                                </a:lnTo>
                                <a:lnTo>
                                  <a:pt x="92" y="92"/>
                                </a:lnTo>
                                <a:lnTo>
                                  <a:pt x="103" y="81"/>
                                </a:lnTo>
                                <a:lnTo>
                                  <a:pt x="114" y="71"/>
                                </a:lnTo>
                                <a:lnTo>
                                  <a:pt x="127" y="62"/>
                                </a:lnTo>
                                <a:lnTo>
                                  <a:pt x="139" y="53"/>
                                </a:lnTo>
                                <a:lnTo>
                                  <a:pt x="151" y="46"/>
                                </a:lnTo>
                                <a:lnTo>
                                  <a:pt x="165" y="38"/>
                                </a:lnTo>
                                <a:lnTo>
                                  <a:pt x="178" y="31"/>
                                </a:lnTo>
                                <a:lnTo>
                                  <a:pt x="192" y="24"/>
                                </a:lnTo>
                                <a:lnTo>
                                  <a:pt x="206" y="19"/>
                                </a:lnTo>
                                <a:lnTo>
                                  <a:pt x="221" y="14"/>
                                </a:lnTo>
                                <a:lnTo>
                                  <a:pt x="235" y="10"/>
                                </a:lnTo>
                                <a:lnTo>
                                  <a:pt x="251" y="6"/>
                                </a:lnTo>
                                <a:lnTo>
                                  <a:pt x="266" y="3"/>
                                </a:lnTo>
                                <a:lnTo>
                                  <a:pt x="281" y="1"/>
                                </a:lnTo>
                                <a:lnTo>
                                  <a:pt x="298" y="0"/>
                                </a:lnTo>
                                <a:lnTo>
                                  <a:pt x="314" y="0"/>
                                </a:lnTo>
                                <a:close/>
                                <a:moveTo>
                                  <a:pt x="314" y="40"/>
                                </a:moveTo>
                                <a:lnTo>
                                  <a:pt x="328" y="40"/>
                                </a:lnTo>
                                <a:lnTo>
                                  <a:pt x="342" y="41"/>
                                </a:lnTo>
                                <a:lnTo>
                                  <a:pt x="355" y="42"/>
                                </a:lnTo>
                                <a:lnTo>
                                  <a:pt x="369" y="44"/>
                                </a:lnTo>
                                <a:lnTo>
                                  <a:pt x="382" y="48"/>
                                </a:lnTo>
                                <a:lnTo>
                                  <a:pt x="395" y="52"/>
                                </a:lnTo>
                                <a:lnTo>
                                  <a:pt x="408" y="56"/>
                                </a:lnTo>
                                <a:lnTo>
                                  <a:pt x="420" y="61"/>
                                </a:lnTo>
                                <a:lnTo>
                                  <a:pt x="432" y="67"/>
                                </a:lnTo>
                                <a:lnTo>
                                  <a:pt x="444" y="72"/>
                                </a:lnTo>
                                <a:lnTo>
                                  <a:pt x="456" y="79"/>
                                </a:lnTo>
                                <a:lnTo>
                                  <a:pt x="467" y="86"/>
                                </a:lnTo>
                                <a:lnTo>
                                  <a:pt x="477" y="94"/>
                                </a:lnTo>
                                <a:lnTo>
                                  <a:pt x="487" y="102"/>
                                </a:lnTo>
                                <a:lnTo>
                                  <a:pt x="497" y="111"/>
                                </a:lnTo>
                                <a:lnTo>
                                  <a:pt x="507" y="120"/>
                                </a:lnTo>
                                <a:lnTo>
                                  <a:pt x="516" y="130"/>
                                </a:lnTo>
                                <a:lnTo>
                                  <a:pt x="525" y="139"/>
                                </a:lnTo>
                                <a:lnTo>
                                  <a:pt x="533" y="150"/>
                                </a:lnTo>
                                <a:lnTo>
                                  <a:pt x="541" y="160"/>
                                </a:lnTo>
                                <a:lnTo>
                                  <a:pt x="548" y="171"/>
                                </a:lnTo>
                                <a:lnTo>
                                  <a:pt x="554" y="182"/>
                                </a:lnTo>
                                <a:lnTo>
                                  <a:pt x="560" y="195"/>
                                </a:lnTo>
                                <a:lnTo>
                                  <a:pt x="566" y="207"/>
                                </a:lnTo>
                                <a:lnTo>
                                  <a:pt x="571" y="219"/>
                                </a:lnTo>
                                <a:lnTo>
                                  <a:pt x="575" y="232"/>
                                </a:lnTo>
                                <a:lnTo>
                                  <a:pt x="579" y="245"/>
                                </a:lnTo>
                                <a:lnTo>
                                  <a:pt x="581" y="258"/>
                                </a:lnTo>
                                <a:lnTo>
                                  <a:pt x="585" y="272"/>
                                </a:lnTo>
                                <a:lnTo>
                                  <a:pt x="586" y="285"/>
                                </a:lnTo>
                                <a:lnTo>
                                  <a:pt x="587" y="299"/>
                                </a:lnTo>
                                <a:lnTo>
                                  <a:pt x="587" y="313"/>
                                </a:lnTo>
                                <a:lnTo>
                                  <a:pt x="587" y="327"/>
                                </a:lnTo>
                                <a:lnTo>
                                  <a:pt x="586" y="341"/>
                                </a:lnTo>
                                <a:lnTo>
                                  <a:pt x="585" y="355"/>
                                </a:lnTo>
                                <a:lnTo>
                                  <a:pt x="581" y="368"/>
                                </a:lnTo>
                                <a:lnTo>
                                  <a:pt x="579" y="382"/>
                                </a:lnTo>
                                <a:lnTo>
                                  <a:pt x="575" y="394"/>
                                </a:lnTo>
                                <a:lnTo>
                                  <a:pt x="571" y="408"/>
                                </a:lnTo>
                                <a:lnTo>
                                  <a:pt x="566" y="420"/>
                                </a:lnTo>
                                <a:lnTo>
                                  <a:pt x="560" y="432"/>
                                </a:lnTo>
                                <a:lnTo>
                                  <a:pt x="554" y="443"/>
                                </a:lnTo>
                                <a:lnTo>
                                  <a:pt x="548" y="455"/>
                                </a:lnTo>
                                <a:lnTo>
                                  <a:pt x="541" y="466"/>
                                </a:lnTo>
                                <a:lnTo>
                                  <a:pt x="533" y="477"/>
                                </a:lnTo>
                                <a:lnTo>
                                  <a:pt x="525" y="487"/>
                                </a:lnTo>
                                <a:lnTo>
                                  <a:pt x="516" y="497"/>
                                </a:lnTo>
                                <a:lnTo>
                                  <a:pt x="507" y="507"/>
                                </a:lnTo>
                                <a:lnTo>
                                  <a:pt x="497" y="516"/>
                                </a:lnTo>
                                <a:lnTo>
                                  <a:pt x="487" y="524"/>
                                </a:lnTo>
                                <a:lnTo>
                                  <a:pt x="477" y="533"/>
                                </a:lnTo>
                                <a:lnTo>
                                  <a:pt x="467" y="540"/>
                                </a:lnTo>
                                <a:lnTo>
                                  <a:pt x="456" y="548"/>
                                </a:lnTo>
                                <a:lnTo>
                                  <a:pt x="444" y="554"/>
                                </a:lnTo>
                                <a:lnTo>
                                  <a:pt x="432" y="560"/>
                                </a:lnTo>
                                <a:lnTo>
                                  <a:pt x="420" y="566"/>
                                </a:lnTo>
                                <a:lnTo>
                                  <a:pt x="408" y="570"/>
                                </a:lnTo>
                                <a:lnTo>
                                  <a:pt x="395" y="574"/>
                                </a:lnTo>
                                <a:lnTo>
                                  <a:pt x="382" y="578"/>
                                </a:lnTo>
                                <a:lnTo>
                                  <a:pt x="369" y="581"/>
                                </a:lnTo>
                                <a:lnTo>
                                  <a:pt x="355" y="583"/>
                                </a:lnTo>
                                <a:lnTo>
                                  <a:pt x="342" y="586"/>
                                </a:lnTo>
                                <a:lnTo>
                                  <a:pt x="328" y="587"/>
                                </a:lnTo>
                                <a:lnTo>
                                  <a:pt x="314" y="587"/>
                                </a:lnTo>
                                <a:lnTo>
                                  <a:pt x="299" y="587"/>
                                </a:lnTo>
                                <a:lnTo>
                                  <a:pt x="286" y="586"/>
                                </a:lnTo>
                                <a:lnTo>
                                  <a:pt x="272" y="583"/>
                                </a:lnTo>
                                <a:lnTo>
                                  <a:pt x="259" y="581"/>
                                </a:lnTo>
                                <a:lnTo>
                                  <a:pt x="245" y="578"/>
                                </a:lnTo>
                                <a:lnTo>
                                  <a:pt x="232" y="574"/>
                                </a:lnTo>
                                <a:lnTo>
                                  <a:pt x="220" y="570"/>
                                </a:lnTo>
                                <a:lnTo>
                                  <a:pt x="207" y="566"/>
                                </a:lnTo>
                                <a:lnTo>
                                  <a:pt x="195" y="560"/>
                                </a:lnTo>
                                <a:lnTo>
                                  <a:pt x="184" y="554"/>
                                </a:lnTo>
                                <a:lnTo>
                                  <a:pt x="172" y="548"/>
                                </a:lnTo>
                                <a:lnTo>
                                  <a:pt x="160" y="540"/>
                                </a:lnTo>
                                <a:lnTo>
                                  <a:pt x="150" y="533"/>
                                </a:lnTo>
                                <a:lnTo>
                                  <a:pt x="140" y="524"/>
                                </a:lnTo>
                                <a:lnTo>
                                  <a:pt x="130" y="516"/>
                                </a:lnTo>
                                <a:lnTo>
                                  <a:pt x="120" y="507"/>
                                </a:lnTo>
                                <a:lnTo>
                                  <a:pt x="111" y="497"/>
                                </a:lnTo>
                                <a:lnTo>
                                  <a:pt x="103" y="487"/>
                                </a:lnTo>
                                <a:lnTo>
                                  <a:pt x="94" y="477"/>
                                </a:lnTo>
                                <a:lnTo>
                                  <a:pt x="87" y="466"/>
                                </a:lnTo>
                                <a:lnTo>
                                  <a:pt x="80" y="455"/>
                                </a:lnTo>
                                <a:lnTo>
                                  <a:pt x="73" y="443"/>
                                </a:lnTo>
                                <a:lnTo>
                                  <a:pt x="67" y="432"/>
                                </a:lnTo>
                                <a:lnTo>
                                  <a:pt x="62" y="420"/>
                                </a:lnTo>
                                <a:lnTo>
                                  <a:pt x="57" y="408"/>
                                </a:lnTo>
                                <a:lnTo>
                                  <a:pt x="53" y="394"/>
                                </a:lnTo>
                                <a:lnTo>
                                  <a:pt x="48" y="382"/>
                                </a:lnTo>
                                <a:lnTo>
                                  <a:pt x="46" y="368"/>
                                </a:lnTo>
                                <a:lnTo>
                                  <a:pt x="44" y="355"/>
                                </a:lnTo>
                                <a:lnTo>
                                  <a:pt x="42" y="341"/>
                                </a:lnTo>
                                <a:lnTo>
                                  <a:pt x="41" y="327"/>
                                </a:lnTo>
                                <a:lnTo>
                                  <a:pt x="41" y="313"/>
                                </a:lnTo>
                                <a:lnTo>
                                  <a:pt x="41" y="299"/>
                                </a:lnTo>
                                <a:lnTo>
                                  <a:pt x="42" y="285"/>
                                </a:lnTo>
                                <a:lnTo>
                                  <a:pt x="44" y="272"/>
                                </a:lnTo>
                                <a:lnTo>
                                  <a:pt x="46" y="258"/>
                                </a:lnTo>
                                <a:lnTo>
                                  <a:pt x="48" y="245"/>
                                </a:lnTo>
                                <a:lnTo>
                                  <a:pt x="53" y="232"/>
                                </a:lnTo>
                                <a:lnTo>
                                  <a:pt x="57" y="219"/>
                                </a:lnTo>
                                <a:lnTo>
                                  <a:pt x="62" y="207"/>
                                </a:lnTo>
                                <a:lnTo>
                                  <a:pt x="67" y="195"/>
                                </a:lnTo>
                                <a:lnTo>
                                  <a:pt x="73" y="182"/>
                                </a:lnTo>
                                <a:lnTo>
                                  <a:pt x="80" y="171"/>
                                </a:lnTo>
                                <a:lnTo>
                                  <a:pt x="87" y="160"/>
                                </a:lnTo>
                                <a:lnTo>
                                  <a:pt x="94" y="150"/>
                                </a:lnTo>
                                <a:lnTo>
                                  <a:pt x="103" y="139"/>
                                </a:lnTo>
                                <a:lnTo>
                                  <a:pt x="111" y="130"/>
                                </a:lnTo>
                                <a:lnTo>
                                  <a:pt x="120" y="120"/>
                                </a:lnTo>
                                <a:lnTo>
                                  <a:pt x="130" y="111"/>
                                </a:lnTo>
                                <a:lnTo>
                                  <a:pt x="140" y="102"/>
                                </a:lnTo>
                                <a:lnTo>
                                  <a:pt x="150" y="94"/>
                                </a:lnTo>
                                <a:lnTo>
                                  <a:pt x="160" y="86"/>
                                </a:lnTo>
                                <a:lnTo>
                                  <a:pt x="172" y="79"/>
                                </a:lnTo>
                                <a:lnTo>
                                  <a:pt x="184" y="72"/>
                                </a:lnTo>
                                <a:lnTo>
                                  <a:pt x="195" y="67"/>
                                </a:lnTo>
                                <a:lnTo>
                                  <a:pt x="207" y="61"/>
                                </a:lnTo>
                                <a:lnTo>
                                  <a:pt x="220" y="56"/>
                                </a:lnTo>
                                <a:lnTo>
                                  <a:pt x="232" y="52"/>
                                </a:lnTo>
                                <a:lnTo>
                                  <a:pt x="245" y="48"/>
                                </a:lnTo>
                                <a:lnTo>
                                  <a:pt x="259" y="44"/>
                                </a:lnTo>
                                <a:lnTo>
                                  <a:pt x="272" y="42"/>
                                </a:lnTo>
                                <a:lnTo>
                                  <a:pt x="286" y="41"/>
                                </a:lnTo>
                                <a:lnTo>
                                  <a:pt x="299" y="40"/>
                                </a:lnTo>
                                <a:lnTo>
                                  <a:pt x="314" y="40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3207"/>
                        <wps:cNvSpPr>
                          <a:spLocks/>
                        </wps:cNvSpPr>
                        <wps:spPr bwMode="auto">
                          <a:xfrm>
                            <a:off x="7551" y="2381"/>
                            <a:ext cx="1725" cy="1728"/>
                          </a:xfrm>
                          <a:custGeom>
                            <a:avLst/>
                            <a:gdLst>
                              <a:gd name="T0" fmla="*/ 3593 w 5176"/>
                              <a:gd name="T1" fmla="*/ 1586 h 5184"/>
                              <a:gd name="T2" fmla="*/ 2811 w 5176"/>
                              <a:gd name="T3" fmla="*/ 2461 h 5184"/>
                              <a:gd name="T4" fmla="*/ 5176 w 5176"/>
                              <a:gd name="T5" fmla="*/ 2592 h 5184"/>
                              <a:gd name="T6" fmla="*/ 2811 w 5176"/>
                              <a:gd name="T7" fmla="*/ 2723 h 5184"/>
                              <a:gd name="T8" fmla="*/ 3593 w 5176"/>
                              <a:gd name="T9" fmla="*/ 3598 h 5184"/>
                              <a:gd name="T10" fmla="*/ 2720 w 5176"/>
                              <a:gd name="T11" fmla="*/ 2816 h 5184"/>
                              <a:gd name="T12" fmla="*/ 2588 w 5176"/>
                              <a:gd name="T13" fmla="*/ 5184 h 5184"/>
                              <a:gd name="T14" fmla="*/ 2457 w 5176"/>
                              <a:gd name="T15" fmla="*/ 2816 h 5184"/>
                              <a:gd name="T16" fmla="*/ 1582 w 5176"/>
                              <a:gd name="T17" fmla="*/ 3598 h 5184"/>
                              <a:gd name="T18" fmla="*/ 2365 w 5176"/>
                              <a:gd name="T19" fmla="*/ 2723 h 5184"/>
                              <a:gd name="T20" fmla="*/ 0 w 5176"/>
                              <a:gd name="T21" fmla="*/ 2592 h 5184"/>
                              <a:gd name="T22" fmla="*/ 2365 w 5176"/>
                              <a:gd name="T23" fmla="*/ 2461 h 5184"/>
                              <a:gd name="T24" fmla="*/ 1584 w 5176"/>
                              <a:gd name="T25" fmla="*/ 1586 h 5184"/>
                              <a:gd name="T26" fmla="*/ 2457 w 5176"/>
                              <a:gd name="T27" fmla="*/ 2368 h 5184"/>
                              <a:gd name="T28" fmla="*/ 2588 w 5176"/>
                              <a:gd name="T29" fmla="*/ 0 h 5184"/>
                              <a:gd name="T30" fmla="*/ 2720 w 5176"/>
                              <a:gd name="T31" fmla="*/ 2369 h 5184"/>
                              <a:gd name="T32" fmla="*/ 3593 w 5176"/>
                              <a:gd name="T33" fmla="*/ 1586 h 5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176" h="5184">
                                <a:moveTo>
                                  <a:pt x="3593" y="1586"/>
                                </a:moveTo>
                                <a:lnTo>
                                  <a:pt x="2811" y="2461"/>
                                </a:lnTo>
                                <a:lnTo>
                                  <a:pt x="5176" y="2592"/>
                                </a:lnTo>
                                <a:lnTo>
                                  <a:pt x="2811" y="2723"/>
                                </a:lnTo>
                                <a:lnTo>
                                  <a:pt x="3593" y="3598"/>
                                </a:lnTo>
                                <a:lnTo>
                                  <a:pt x="2720" y="2816"/>
                                </a:lnTo>
                                <a:lnTo>
                                  <a:pt x="2588" y="5184"/>
                                </a:lnTo>
                                <a:lnTo>
                                  <a:pt x="2457" y="2816"/>
                                </a:lnTo>
                                <a:lnTo>
                                  <a:pt x="1582" y="3598"/>
                                </a:lnTo>
                                <a:lnTo>
                                  <a:pt x="2365" y="2723"/>
                                </a:lnTo>
                                <a:lnTo>
                                  <a:pt x="0" y="2592"/>
                                </a:lnTo>
                                <a:lnTo>
                                  <a:pt x="2365" y="2461"/>
                                </a:lnTo>
                                <a:lnTo>
                                  <a:pt x="1584" y="1586"/>
                                </a:lnTo>
                                <a:lnTo>
                                  <a:pt x="2457" y="2368"/>
                                </a:lnTo>
                                <a:lnTo>
                                  <a:pt x="2588" y="0"/>
                                </a:lnTo>
                                <a:lnTo>
                                  <a:pt x="2720" y="2369"/>
                                </a:lnTo>
                                <a:lnTo>
                                  <a:pt x="3593" y="1586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93183E" id="Group 3175" o:spid="_x0000_s1026" style="position:absolute;margin-left:67.3pt;margin-top:631.55pt;width:100.45pt;height:29.3pt;flip:y;z-index:252145664" coordorigin="7270,1407" coordsize="4752,5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">
                <v:shape id="Freeform 3176" o:spid="_x0000_s1027" style="position:absolute;left:7343;top:6779;width:4631;height:479;visibility:visible;mso-wrap-style:square;v-text-anchor:top" coordsize="13895,1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yHXcIA&#10;AADcAAAADwAAAGRycy9kb3ducmV2LnhtbESPQWsCMRSE7wX/Q3iCt5pVsehqFBFaPPSiq/dH8txd&#10;TV6WTVzXf98UCj0OM/MNs972zoqO2lB7VjAZZyCItTc1lwrOxef7AkSIyAatZ1LwogDbzeBtjbnx&#10;Tz5Sd4qlSBAOOSqoYmxyKYOuyGEY+4Y4eVffOoxJtqU0LT4T3Fk5zbIP6bDmtFBhQ/uK9P30cAqw&#10;sLfie7ZEN79qe9Sd3X/RRanRsN+tQETq43/4r30wCqbLOfyeSUdA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LIddwgAAANwAAAAPAAAAAAAAAAAAAAAAAJgCAABkcnMvZG93&#10;bnJldi54bWxQSwUGAAAAAAQABAD1AAAAhwMAAAAA&#10;" path="m12835,165r732,176l13895,647r-99,373l13622,965,13140,626r-491,-99l12631,526r-46,-1l12518,524r-78,-3l12359,519r-75,-1l12225,517r-35,-1l12170,518r-35,7l12086,535r-62,13l11955,564r-76,18l11797,601r-81,19l11634,639r-80,19l11482,676r-65,16l11361,705r-42,10l11291,722r-9,2l10397,1086,9183,1437r-941,-11l8216,1421r-73,-12l8039,1391r-121,-20l7794,1351r-113,-18l7632,1326r-40,-6l7562,1317r-19,-1l7535,1316r-11,-2l7510,1310r-16,-4l7452,1292r-49,-15l7287,1236r-129,-46l7033,1143r-108,-40l6850,1075r-28,-11l6417,921,5368,1086r-1203,33l3717,921,3192,669,2361,440,1750,252r-667,55l1061,319r-55,29l927,389r-92,48l740,488r-87,46l586,571r-40,22l533,602r-19,15l490,636r-26,23l401,714r-66,61l270,834r-54,50l178,919r-14,14l,735,175,330,558,209,1367,r808,23l2919,198r831,285l4548,680,5598,593r578,l6461,735r77,-274l6942,593r940,219l8921,834,9698,724r961,-208l11599,220r908,-99l12835,165xe" fillcolor="#b1b5ba [1945]" stroked="f">
                  <v:fill color2="#b1b5ba [1945]" o:opacity2="35388f" rotate="t" focus="100%" type="gradient"/>
                  <v:path arrowok="t" o:connecttype="custom" o:connectlocs="4522,114;4598,340;4379,209;4210,175;4172,175;4119,173;4074,172;4056,173;4028,178;3984,188;3932,200;3877,213;3827,225;3786,235;3763,241;3465,362;2747,475;2714,470;2639,457;2560,444;2530,440;2514,439;2508,438;2498,435;2467,426;2386,397;2308,368;2274,355;1789,362;1239,307;787,147;361,102;335,116;278,146;218,178;182,198;171,206;155,220;112,258;72,295;55,311;58,110;456,0;973,66;1516,227;2058,198;2179,154;2627,271;3232,241;3866,73;4278,55" o:connectangles="0,0,0,0,0,0,0,0,0,0,0,0,0,0,0,0,0,0,0,0,0,0,0,0,0,0,0,0,0,0,0,0,0,0,0,0,0,0,0,0,0,0,0,0,0,0,0,0,0,0,0"/>
                </v:shape>
                <v:shape id="Freeform 3177" o:spid="_x0000_s1028" style="position:absolute;left:10730;top:6918;width:1124;height:270;visibility:visible;mso-wrap-style:square;v-text-anchor:top" coordsize="3374,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9uAMMA&#10;AADcAAAADwAAAGRycy9kb3ducmV2LnhtbESPQYvCMBSE7wv+h/AEb2tqBVmrUXRFEW9bvXh7NM+m&#10;2LzUJqv13xthYY/DzHzDzJedrcWdWl85VjAaJiCIC6crLhWcjtvPLxA+IGusHZOCJ3lYLnofc8y0&#10;e/AP3fNQighhn6ECE0KTSekLQxb90DXE0bu41mKIsi2lbvER4baWaZJMpMWK44LBhr4NFdf81ypY&#10;yf14s8vPqdnYo1nnzc2upwelBv1uNQMRqAv/4b/2XitIpxN4n4lH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9uAMMAAADcAAAADwAAAAAAAAAAAAAAAACYAgAAZHJzL2Rv&#10;d25yZXYueG1sUEsFBgAAAAAEAAQA9QAAAIgDAAAAAA==&#10;" path="m3374,536l2569,,1787,112,734,520,,785r989,23l2066,785,2808,665,3374,536xe" fillcolor="#b1b5ba [1945]" stroked="f">
                  <v:fill color2="#b1b5ba [1945]" o:opacity2="35388f" rotate="t" focus="100%" type="gradient"/>
                  <v:path arrowok="t" o:connecttype="custom" o:connectlocs="1124,179;856,0;595,37;245,174;0,262;329,270;688,262;935,222;1124,179" o:connectangles="0,0,0,0,0,0,0,0,0"/>
                </v:shape>
                <v:shape id="Freeform 3178" o:spid="_x0000_s1029" style="position:absolute;left:7290;top:5727;width:4732;height:1569;visibility:visible;mso-wrap-style:square;v-text-anchor:top" coordsize="14196,4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5c2sUA&#10;AADcAAAADwAAAGRycy9kb3ducmV2LnhtbESPT2sCMRTE70K/Q3iF3txsF2rr1ihiK+hJtAX19ti8&#10;7p9uXpYk6vrtjVDocZiZ3zCTWW9acSbna8sKnpMUBHFhdc2lgu+v5fANhA/IGlvLpOBKHmbTh8EE&#10;c20vvKXzLpQiQtjnqKAKocul9EVFBn1iO+Lo/VhnMETpSqkdXiLctDJL05E0WHNcqLCjRUXF7+5k&#10;FKxfmmN3/dzXvvFpE7KPzcGtNko9PfbzdxCB+vAf/muvtIJs/Ar3M/EI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vlzaxQAAANwAAAAPAAAAAAAAAAAAAAAAAJgCAABkcnMv&#10;ZG93bnJldi54bWxQSwUGAAAAAAQABAD1AAAAigMAAAAA&#10;" path="m13473,4072r-38,13l13391,4098r-49,14l13285,4125r-64,14l13151,4151r-79,12l12985,4175r-96,10l12785,4194r-116,8l12546,4208r-134,5l12266,4216r-156,1l11943,4216r-75,l11794,4215r-70,-1l11654,4214r-67,-1l11522,4213r-64,l11397,4213r-60,l11279,4213r-56,l11170,4213r-53,1l11065,4214r-49,l10969,4215r158,-58l11270,4104r132,-47l11522,4016r110,-37l11731,3946r92,-28l11907,3893r77,-21l12056,3853r68,-17l12188,3822r62,-14l12309,3796r60,-11l12429,3774r4,-2l12454,3768r24,-3l12503,3761r24,-1l12553,3759r26,l12604,3760r27,2l12659,3766r27,3l12714,3774r28,5l12770,3785r57,13l12884,3814r56,18l12996,3850r55,20l13104,3891r51,21l13204,3935r47,21l13295,3976r34,17l13359,4009r27,13l13409,4036r18,9l13443,4054r13,9l13468,4069r3,3l13472,4072r1,xm6814,4377r13,-1l6839,4374r12,-3l6864,4366r21,11l6907,4388r24,11l6954,4409r36,16l7029,4439r42,16l7117,4470r48,15l7216,4501r54,15l7326,4532r59,15l7448,4561r64,15l7579,4590r68,14l7719,4617r73,13l7867,4642r77,10l8023,4663r81,9l8186,4681r84,7l8355,4695r86,5l8529,4704r89,3l8708,4708r91,l8891,4707r93,-3l9077,4699r94,-7l9266,4684r74,-6l9413,4669r75,-10l9562,4647r75,-12l9712,4622r75,-15l9862,4591r21,-4l9906,4581r21,-5l9950,4571r13,1l9975,4574r14,l10002,4571r26,-4l10031,4566r32,-6l10097,4554r42,-5l10187,4542r57,-7l10312,4530r80,-6l10487,4519r109,-5l10723,4510r147,-4l11035,4504r189,-1l11437,4503r237,1l11940,4506r106,1l12149,4507r99,-1l12344,4504r90,-3l12523,4496r84,-4l12687,4486r77,-7l12838,4473r71,-8l12976,4457r64,-9l13100,4439r58,-10l13213,4419r52,-11l13314,4398r47,-12l13405,4375r41,-11l13485,4352r36,-12l13556,4329r31,-12l13616,4306r28,-11l13669,4283r23,-11l13714,4261r19,-11l13751,4240r28,11l13806,4260r28,7l13861,4272r15,1l13889,4274r14,1l13916,4274r14,l13943,4273r13,-2l13970,4268r12,-4l13996,4260r12,-5l14020,4249r14,-7l14046,4234r11,-8l14070,4216r11,-10l14093,4195r11,-13l14114,4169r11,-13l14136,4140r11,-17l14156,4106r12,-23l14177,4059r8,-22l14190,4013r4,-22l14196,3968r,-22l14195,3925r-3,-23l14187,3881r-6,-21l14175,3838r-8,-20l14158,3798r-10,-20l14138,3759r-13,-19l14113,3722r-12,-18l14087,3686r-28,-34l14030,3621r-29,-29l13972,3565r-27,-23l13918,3521r-5,-40l13906,3443r-8,-38l13889,3369r-10,-36l13868,3298r-12,-33l13842,3232r-13,-32l13813,3170r-17,-31l13779,3110r-20,-28l13738,3054r-21,-26l13693,3003r-24,-26l13642,2953r-28,-23l13585,2908r-30,-21l13522,2867r-33,-20l13454,2829r-37,-17l13379,2795r-40,-15l13297,2765r-43,-15l13208,2738r-47,-12l13111,2715r-53,-79l13004,2561r-55,-73l12894,2418r-55,-68l12782,2284r-29,-31l12725,2222r-30,-31l12666,2161r-30,-29l12606,2104r-31,-28l12544,2049r-31,-27l12481,1998r-32,-26l12416,1947r-33,-23l12349,1901r-33,-22l12280,1857r-35,-21l12209,1816r-37,-19l12135,1778r-39,-18l12057,1742r-41,-17l11975,1710r-42,-16l11890,1679r-42,-13l11803,1654r-45,-12l11713,1631r-47,-10l11619,1612r-48,-8l11522,1596r-50,-6l11421,1584r-52,-4l11316,1576r-54,-2l11208,1572r-56,-1l11095,1571r-59,1l10978,1574r-60,2l10856,1581r-63,4l10730,1591r-65,6l10599,1605r-67,9l10463,1624r-2,l10431,1629r-32,5l10367,1641r-34,7l10298,1656r-36,9l10225,1674r-38,10l10150,1695r-39,11l10073,1719r-41,12l9992,1744r-40,15l9911,1775r-41,15l9803,1818r-68,29l9667,1880r-68,33l9531,1950r-68,39l9429,2009r-34,20l9362,2050r-34,23l9328,2041r-2,-31l9323,1978r-6,-32l9310,1915r-7,-32l9293,1852r-13,-32l9267,1790r-17,-30l9241,1744r-9,-14l9222,1715r-11,-14l9200,1686r-13,-13l9175,1658r-13,-13l9148,1631r-14,-13l9118,1605r-16,-13l9107,1528r4,-80l9116,1357r5,-102l9127,1146r7,-114l9139,916r6,-114l9150,690r6,-105l9160,488r5,-85l9168,332r4,-53l9173,244r1,-14l9174,216r-1,-15l9169,188r-4,-15l9159,161r-6,-12l9145,137r-9,-11l9127,116r-11,-9l9104,99r-13,-6l9079,87r-14,-3l9051,80r-15,-1l9021,79r-15,1l8993,84r-14,4l8966,94r-13,5l8942,108r-11,8l8921,126r-8,11l8905,149r-6,12l8893,174r-5,14l8885,202r-1,15l8884,227r-2,28l8880,299r-3,57l8874,427r-5,79l8865,595r-5,95l8855,788r-6,102l8845,994r-6,102l8834,1194r-5,94l8824,1376r-4,78l8796,1447r-24,-6l8746,1435r-25,-6l8694,1424r-27,-6l8639,1414r-28,-5l8606,1409r-48,-6l8511,1397r-48,-6l8415,1387r-47,-5l8320,1378r-49,-3l8223,1371r-47,-2l8127,1367r-47,-1l8032,1364r-48,-1l7937,1363r-48,l7842,1363r-56,1l7731,1367r-54,2l7623,1372r-53,5l7517,1381r-52,5l7413,1391r-50,7l7314,1406r-50,7l7217,1422r-47,9l7125,1440r-45,10l7036,1460r-3,-25l7031,1407r-3,-30l7027,1344r,-34l7027,1273r1,-39l7029,1194r5,-84l7039,1024r7,-88l7055,850r8,-83l7072,688r8,-72l7088,552r6,-53l7100,459r3,-25l7104,424r1,-14l7105,395r-2,-14l7101,367r-4,-13l7091,341r-8,-12l7075,317r-9,-10l7056,297r-10,-9l7034,281r-12,-7l7008,269r-14,-5l6979,262r-15,-1l6950,261r-15,2l6922,266r-13,4l6896,276r-12,7l6873,291r-12,9l6853,310r-9,10l6836,332r-7,13l6823,358r-3,15l6817,387r-3,18l6808,453r-9,77l6789,626r-11,114l6767,866r-4,66l6760,999r-4,68l6754,1136r-48,-8l6649,1119r-65,-8l6513,1102r-76,-8l6356,1088r-85,-6l6182,1078r-45,-2l6091,1075r-45,l5999,1075r-47,1l5905,1078r-47,2l5811,1083r-46,4l5718,1092r-46,6l5626,1104r-45,8l5536,1121r-43,9l5450,1141r-10,-69l5432,998r-7,-78l5419,838r-5,-83l5410,672r-4,-81l5403,512r-2,-74l5400,368r-1,-61l5398,252r,-44l5398,174r,-21l5396,145r,-14l5394,116r-3,-14l5385,88r-5,-12l5372,64r-8,-12l5354,42r-10,-9l5333,24r-13,-6l5308,11,5295,6,5281,2,5267,r-16,l5236,r-14,2l5208,6r-13,5l5183,18r-13,6l5159,33r-10,9l5139,52r-8,12l5123,76r-5,12l5112,102r-3,14l5106,131r-1,14l5105,154r1,24l5106,217r,50l5108,329r2,71l5112,478r2,84l5118,651r5,92l5129,834r7,93l5143,1017r9,86l5157,1145r5,39l5169,1222r6,36l5157,1270r-18,14l5121,1296r-17,15l5089,1324r-16,16l5058,1354r-14,16l5030,1387r-13,17l5005,1420r-12,18l4982,1457r-10,19l4963,1497r-9,20l4946,1538r-6,21l4934,1582r-5,22l4924,1628r-3,23l4918,1677r-2,25l4916,1727r,27l4917,1782r3,28l4923,1840r4,29l4933,1899r7,31l4889,1902r-105,-57l4676,1787r-57,-30l4560,1727r-59,-29l4441,1669r-62,-29l4315,1613r-64,-27l4185,1559r-66,-24l4051,1512r-69,-22l3912,1470r-71,-18l3768,1435r-74,-15l3619,1408r-75,-9l3467,1392r-79,-4l3309,1387r-79,2l3148,1395r-82,8l2983,1415r-85,16l2813,1451r-86,24l2641,1503r-90,32l2465,1567r-82,34l2306,1633r-75,34l2161,1701r-69,33l2029,1769r-62,34l1909,1837r-55,35l1801,1906r-49,34l1705,1975r-44,34l1619,2042r-39,34l1542,2110r-35,33l1473,2176r-31,32l1413,2241r-28,31l1359,2302r-26,31l1310,2363r-21,29l1267,2420r-39,55l1194,2525r-24,34l1149,2590r-21,28l1107,2643r-6,7l1093,2656r-9,7l1074,2669r-24,11l1025,2690r-31,10l963,2710r-34,9l895,2728r-51,14l795,2755r-50,16l695,2787r-23,9l647,2807r-23,11l600,2829r-22,12l556,2854r-22,14l513,2884r-20,16l474,2917r-19,18l437,2956r-17,21l404,2999r-14,25l375,3050r-12,27l352,3106r-10,31l333,3170r-8,34l319,3240r-5,39l312,3320r-18,10l277,3341r-17,12l244,3365r-15,12l213,3390r-14,13l185,3416r-13,14l159,3444r-12,15l135,3473r-23,29l92,3534r-18,30l59,3596r-15,32l33,3660r-10,33l14,3725r-6,32l4,3788r-2,34l,3854r3,32l6,3917r6,30l19,3976r5,14l30,4003r4,14l41,4030r8,16l58,4061r10,14l78,4089r11,13l101,4114r12,12l126,4137r14,10l155,4156r14,7l185,4170r17,7l219,4181r18,5l255,4188r20,2l295,4191r21,-1l338,4188r23,-4l383,4178r24,-8l431,4161r42,33l515,4223r46,28l608,4275r49,24l709,4319r53,19l815,4355r56,15l928,4383r59,11l1046,4404r61,9l1169,4420r63,6l1295,4429r65,3l1425,4435r66,l1557,4435r67,-2l1693,4431r67,-2l1828,4425r137,-8l2100,4405r136,-11l2370,4383r75,-7l2518,4370r72,-7l2661,4357r69,-4l2799,4348r67,-4l2931,4342r62,-3l3054,4338r58,1l3168,4340r54,4l3272,4348r24,4l3319,4355r22,5l3364,4364r1,l3437,4377r82,13l3612,4400r103,9l3826,4417r118,5l4069,4428r131,3l4335,4433r140,3l4619,4437r145,-1l4911,4436r146,-3l5205,4431r145,-2l5636,4422r269,-8l6153,4405r218,-7l6554,4390r138,-7l6782,4379r32,-2xm3595,4106r-24,-3l3547,4101r-22,-4l3504,4094r-20,-3l3463,4087r-19,-4l3426,4079r-1,l3423,4078r-26,-4l3371,4069r-27,-4l3317,4061r-57,-5l3200,4051r-61,-2l3075,4048r-66,1l2941,4050r-70,4l2800,4057r-73,4l2653,4067r-75,6l2501,4079r-77,7l2345,4094r-116,10l2110,4114r-117,9l1874,4132r-117,7l1640,4143r-58,1l1526,4146r-57,l1413,4144r-55,-1l1304,4140r-52,-3l1199,4132r-51,-6l1097,4120r-48,-8l1001,4103r-46,-10l910,4082r-43,-14l825,4054r-40,-16l747,4021r-36,-19l676,3981r4,-4l709,3948r30,-28l772,3893r32,-25l838,3844r34,-22l907,3800r36,-20l980,3761r37,-17l1054,3728r38,-15l1131,3698r38,-12l1208,3674r39,-11l1288,3654r39,-9l1366,3636r39,-7l1444,3622r39,-5l1523,3612r39,-4l1600,3604r38,-2l1675,3600r37,-2l1783,3596r70,l1877,3596r25,2l1928,3599r24,1l1976,3601r25,2l2024,3604r24,3l2090,3611r38,3l2163,3619r30,4l2194,3623r40,7l2280,3641r53,14l2391,3673r63,19l2522,3714r72,24l2669,3763r77,28l2827,3819r81,31l2991,3880r83,31l3157,3942r81,31l3320,4003r36,14l3392,4030r34,14l3462,4057r34,12l3529,4082r34,12l3595,4106xm6397,3920r-58,-4l6277,3911r-65,-3l6144,3905r-70,-3l6002,3901r-73,1l5855,3905r-74,3l5709,3915r-37,3l5636,3923r-35,4l5567,3933r-35,6l5498,3946r-33,7l5433,3962r-32,9l5371,3980r-29,11l5314,4002r-2,l5276,4016r-40,13l5196,4039r-42,10l5130,4054r-24,3l5083,4060r-24,4l5035,4067r-24,2l4987,4070r-25,3l4929,4074r-35,1l4859,4075r-35,l4755,4073r-72,-5l4612,4063r-71,-8l4470,4045r-72,-12l4329,4020r-70,-13l4192,3991r-66,-16l4061,3957r-61,-18l3940,3920r-57,-19l3881,3901r-47,-17l3784,3867r-54,-21l3673,3825r-60,-22l3552,3780r-64,-24l3422,3731r-84,-31l3253,3668r-85,-32l3082,3604r-86,-31l2912,3542r-84,-30l2746,3483r-78,-27l2593,3432r-73,-24l2453,3388r-63,-18l2333,3356r-52,-13l2237,3335r-3,l2200,3330r-39,-5l2118,3321r-46,-5l2049,3314r-24,-1l1999,3312r-25,-2l1946,3308r-29,-1l1888,3306r-32,l1776,3306r-83,2l1650,3311r-43,2l1562,3316r-44,5l1472,3326r-45,6l1382,3339r-46,8l1289,3356r-46,10l1197,3377r-47,12l1104,3403r-46,14l1012,3433r-46,18l922,3469r-45,20l832,3510r-44,24l746,3558r-43,26l662,3612r-40,29l581,3673r-38,33l505,3741r-36,36l439,3807r-27,26l388,3854r-23,17l346,3883r-18,10l321,3897r-7,2l307,3900r-7,1l298,3893r-3,-7l294,3875r-3,-10l291,3855r,-11l291,3832r2,-13l295,3804r3,-17l302,3771r5,-15l313,3739r6,-16l327,3707r8,-15l345,3676r11,-15l368,3647r12,-15l393,3619r16,-14l424,3593r16,-12l452,3582r11,l481,3580r15,-4l512,3571r16,-8l534,3558r22,-10l580,3537r29,-12l641,3511r20,-8l681,3497r21,-8l725,3481r23,-9l773,3464r24,-8l822,3449r68,-21l962,3408r75,-20l1113,3369r78,-18l1272,3334r79,-14l1432,3306r79,-11l1591,3285r38,-3l1668,3278r37,-2l1742,3274r37,l1814,3273r34,1l1883,3275r32,2l1947,3280r30,4l2007,3288r8,3l2024,3291r9,1l2041,3291r,1l2045,3291r1,l2076,3289r30,l2137,3291r33,2l2201,3296r33,4l2268,3304r34,6l2336,3316r35,7l2407,3331r36,9l2515,3359r75,21l2668,3404r77,26l2824,3456r80,28l2986,3515r81,30l3149,3576r83,32l3285,3629r54,20l3393,3669r54,20l3500,3710r54,20l3609,3749r54,19l3716,3787r54,18l3824,3823r54,17l3930,3856r54,16l4036,3887r53,13l4137,3915r48,13l4232,3939r47,12l4326,3960r46,7l4419,3975r45,6l4510,3986r45,5l4601,3994r43,2l4689,3998r44,1l4776,3999r44,-1l4864,3996r42,-1l4949,3992r42,-2l5075,3982r83,-9l5240,3963r80,-11l5401,3940r79,-12l5542,3919r61,-9l5665,3901r60,-8l5785,3887r59,-7l5902,3875r58,-3l6018,3871r56,l6130,3873r54,4l6211,3880r27,3l6265,3888r27,5l6319,3899r25,7l6371,3912r26,8xm297,3901r-3,l293,3900r4,1xm6451,2283r15,5l6483,2290r16,1l6516,2290r-18,36l6483,2362r-12,36l6460,2432r-8,35l6444,2502r-4,32l6436,2567r-18,-38l6398,2491r-22,-40l6351,2412r-26,-38l6297,2335r-14,-18l6267,2298r-15,-18l6235,2261r22,-1l6278,2259r22,l6320,2260r36,3l6388,2268r26,5l6434,2279r12,3l6451,2283xm6442,1984r-23,-4l6395,1976r-26,-2l6341,1972r-29,-1l6281,1969r-32,2l6216,1973r-34,3l6147,1981r-35,6l6076,1996r-37,10l6002,2020r-37,14l5927,2052r-31,-11l5862,2031r-34,-9l5794,2015r-37,-6l5720,2004r-38,-3l5642,2000r-41,l5559,2001r-43,3l5471,2010r-44,7l5380,2026r-49,10l5282,2049r-24,-82l5242,1892r-5,-68l5241,1761r13,-57l5274,1652r29,-47l5338,1564r42,-36l5428,1496r52,-28l5537,1444r61,-20l5663,1407r68,-13l5800,1383r72,-7l5945,1371r74,-2l6091,1368r73,1l6236,1372r70,4l6373,1381r65,6l6500,1394r57,6l6610,1408r89,14l6763,1432r3,29l6770,1490r3,27l6778,1544r-30,13l6720,1569r-26,14l6669,1597r-25,15l6622,1627r-21,14l6581,1657r-18,16l6546,1688r-16,17l6517,1722r-13,17l6494,1755r-9,18l6479,1791r-9,26l6463,1843r-7,26l6452,1892r-5,24l6445,1939r-2,23l6442,1984xm6256,2945r3,15l6264,2973r5,14l6277,2999r8,11l6294,3022r11,9l6315,3040r13,6l6340,3053r13,6l6367,3062r13,2l6395,3065r14,l6424,3063r12,-2l6446,3058r11,-4l6468,3049r8,-6l6485,3037r9,-6l6502,3023r8,-8l6517,3006r5,-9l6528,2988r4,-10l6537,2968r3,-11l6543,2947r12,14l6568,2976r14,13l6596,3001r15,13l6625,3024r16,10l6657,3043r-17,48l6626,3138r-12,45l6604,3226r-8,40l6590,3305r-5,37l6582,3377r-3,33l6579,3442r2,30l6583,3500r3,27l6591,3553r5,23l6603,3599r-12,17l6579,3633r-10,18l6559,3669r-33,-12l6491,3645r-34,-10l6424,3624r-34,-8l6356,3609r-34,-7l6287,3595r-33,-4l6219,3586r-35,-2l6151,3581r-35,-1l6081,3579r-34,l6012,3579r-71,2l5871,3585r-71,7l5729,3600r-72,9l5584,3619r-73,10l5437,3640r-73,11l5290,3663r-75,10l5139,3682r-76,9l4986,3697r-78,6l4830,3706r-40,l4751,3707r-41,-1l4671,3705r-40,-2l4591,3701r-42,-4l4509,3693r-42,-6l4427,3682r-41,-8l4344,3666r-42,-9l4260,3647r-41,-11l4176,3622r-7,-2l4161,3618r-51,-13l4060,3591r-50,-15l3959,3561r-51,-17l3856,3527r-51,-17l3752,3491r-51,-18l3648,3454r-51,-19l3544,3416r-53,-20l3440,3376r-53,-20l3336,3337r-89,-34l3161,3269r-86,-31l2989,3207r-85,-31l2820,3147r-84,-27l2654,3096r-82,-24l2492,3052r-39,-9l2414,3035r-40,-8l2336,3021r-38,-6l2260,3010r-38,-4l2185,3003r-36,-3l2112,2999r-35,l2042,3000r-35,-5l1973,2991r-37,-3l1899,2986r-39,-2l1820,2984r-40,l1740,2985r-42,2l1656,2989r-43,4l1571,2997r-88,10l1396,3018r-88,15l1220,3050r-86,16l1049,3086r-83,21l886,3127r-77,22l736,3171r-24,8l689,3186r-24,8l643,3201r5,-11l656,3180r7,-12l671,3158r16,-18l704,3124r18,-16l743,3094r20,-12l784,3071r22,-10l829,3052r22,-9l875,3035r47,-13l969,3009r51,-14l1070,2981r25,-8l1120,2965r23,-9l1167,2947r22,-11l1211,2925r22,-12l1254,2898r20,-14l1293,2868r18,-18l1329,2831r25,-31l1379,2766r26,-37l1432,2691r31,-46l1498,2597r38,-50l1579,2493r23,-27l1627,2438r27,-29l1682,2381r30,-29l1743,2321r34,-29l1813,2262r36,-30l1890,2201r41,-31l1976,2140r47,-30l2073,2078r53,-30l2181,2017r58,-31l2299,1956r65,-30l2431,1896r71,-31l2576,1836r77,-30l2735,1778r76,-25l2886,1732r74,-17l3034,1702r74,-10l3179,1685r72,-5l3322,1679r70,3l3462,1686r69,7l3598,1702r67,12l3731,1727r65,15l3861,1760r62,19l3986,1799r62,21l4108,1843r59,25l4226,1892r58,26l4340,1944r55,27l4448,1998r54,26l4554,2051r99,54l4749,2157r47,27l4843,2208r45,25l4932,2256r44,23l5017,2300r41,19l5098,2337r10,11l5120,2358r12,8l5146,2374r33,18l5209,2412r28,23l5264,2459r24,27l5310,2514r21,30l5349,2576r17,33l5382,2643r14,34l5409,2711r10,36l5429,2782r9,36l5445,2852r6,35l5456,2921r4,32l5464,2986r5,58l5471,3097r1,43l5472,3174r-1,21l5471,3202r,16l5472,3232r4,14l5479,3259r6,14l5492,3285r7,12l5508,3307r9,10l5528,3326r12,8l5552,3341r13,6l5579,3351r14,3l5608,3356r14,l5637,3354r15,-3l5665,3348r13,-6l5691,3335r11,-7l5713,3319r10,-11l5732,3298r8,-11l5747,3275r5,-14l5757,3248r2,-15l5761,3219r,-7l5762,3193r,-30l5761,3124r-1,-49l5757,3019r-7,-62l5742,2889r-5,-34l5730,2818r-8,-37l5714,2744r-10,-38l5694,2668r-12,-39l5669,2591r-14,-38l5638,2515r-17,-38l5602,2440r-20,-36l5560,2368r-24,-33l5511,2301r57,-3l5622,2298r52,4l5723,2310r46,11l5813,2337r41,17l5892,2374r37,22l5963,2421r31,27l6023,2476r27,29l6076,2535r22,32l6119,2598r19,31l6156,2662r16,30l6187,2724r12,29l6210,2782r9,27l6228,2835r13,44l6249,2914r6,22l6256,2945xm7846,1654r44,l7934,1654r45,l8024,1655r45,1l8115,1657r46,2l8207,1661r46,4l8298,1668r45,3l8388,1676r46,4l8479,1686r45,6l8568,1697r3,l8624,1706r51,11l8719,1731r43,14l8800,1762r35,18l8866,1799r27,20l8919,1842r21,22l8959,1888r17,24l8989,1937r11,26l9010,1989r7,25l9023,2040r3,26l9028,2092r2,25l9028,2143r-1,24l9025,2191r-3,23l9017,2236r-4,20l9007,2277r-4,17l8993,2326r-11,24l8965,2368r-53,-13l8862,2342r-50,-12l8764,2321r-46,-9l8674,2306r-44,-6l8587,2297r-40,-4l8508,2292r-38,l8432,2294r-36,4l8361,2301r-33,7l8295,2315r-12,-8l8271,2299r-10,-5l8230,2281r-46,-18l8123,2241r-37,-12l8048,2218r-43,-11l7961,2196r-47,-9l7865,2179r-51,-8l7761,2167r-53,-4l7652,2163r-56,3l7539,2171r-59,8l7423,2191r-58,16l7307,2227r-57,25l7193,2281r-55,35l7083,2355r-54,45l6978,2451r-50,57l6881,2572r-5,6l6874,2584r-1,l6859,2608r-13,24l6832,2655r-12,24l6808,2702r-11,23l6784,2748r-11,22l6765,2759r-9,-12l6751,2735r-7,-13l6739,2709r-4,-15l6731,2680r-3,-16l6726,2647r-1,-16l6724,2609r2,-22l6728,2564r5,-23l6738,2516r7,-24l6754,2466r11,-26l6778,2445r13,2l6803,2449r14,1l6829,2450r12,-2l6854,2446r12,-4l6878,2438r11,-6l6901,2426r10,-8l6921,2409r9,-9l6938,2389r6,-12l6951,2364r6,-14l6960,2337r3,-15l6964,2309r-1,-15l6962,2281r-3,-13l6954,2254r-5,-13l6942,2228r-8,-11l6925,2206r-10,-10l6904,2187r-12,-8l6869,2166r-22,-13l6827,2139r-19,-14l6790,2111r-16,-16l6767,2087r-6,-8l6755,2071r-5,-7l6746,2057r-3,-8l6739,2040r-2,-8l6735,2023r-1,-10l6733,2003r,-11l6733,1981r1,-13l6735,1956r2,-13l6744,1915r9,-32l6755,1878r4,-7l6769,1853r14,-17l6801,1819r22,-14l6849,1790r28,-13l6909,1764r33,-11l6979,1743r38,-10l7057,1724r42,-9l7141,1707r44,-6l7230,1694r45,-6l7365,1678r90,-7l7541,1665r79,-5l7694,1658r63,-2l7808,1655r38,-1xm9190,2554r7,-5l9204,2542r8,-7l9218,2528r43,-40l9305,2450r45,-36l9395,2380r46,-34l9490,2313r47,-31l9586,2253r48,-29l9683,2197r49,-26l9782,2147r49,-24l9880,2101r48,-21l9976,2060r38,-14l10051,2032r37,-13l10124,2006r36,-12l10195,1984r34,-11l10263,1964r32,-9l10328,1947r30,-8l10389,1933r30,-6l10448,1921r28,-4l10504,1912r1,l10567,1903r62,-9l10689,1888r60,-7l10807,1876r57,-4l10919,1868r55,-3l11027,1863r53,-1l11131,1862r51,l11232,1863r48,2l11327,1869r47,3l11420,1876r45,6l11509,1889r43,7l11594,1903r41,9l11677,1921r39,10l11755,1943r38,11l11831,1966r37,14l11904,1994r36,15l11974,2023r34,17l12041,2057r33,17l12106,2093r33,19l12170,2131r30,21l12232,2173r29,22l12291,2217r29,24l12349,2265r28,25l12405,2315r28,27l12461,2368r27,27l12516,2423r26,29l12569,2482r26,30l12647,2575r53,63l12750,2706r51,69l12852,2848r50,74l12910,2934r10,11l12930,2956r12,9l12955,2972r13,7l12983,2984r14,4l13041,2997r41,9l13122,3016r38,10l13195,3037r35,13l13263,3062r30,12l13322,3088r28,14l13376,3117r24,16l13423,3149r21,17l13464,3184r19,19l13496,3218r14,17l13522,3250r13,18l13546,3286r10,18l13566,3324r9,19l13474,3304r-100,-36l13276,3237r-100,-26l13078,3187r-98,-17l12883,3154r-97,-11l12689,3135r-96,-5l12497,3129r-95,1l12308,3135r-94,7l12120,3152r-93,12l11935,3177r-92,17l11753,3212r-91,20l11572,3254r-89,22l11394,3301r-88,25l11220,3352r-87,27l11048,3407r-86,29l10795,3493r-165,58l10558,3576r-71,25l10416,3626r-69,23l10277,3672r-68,22l10142,3715r-66,20l10010,3754r-65,18l9881,3789r-62,15l9757,3817r-62,11l9636,3837r-59,8l9571,3845r-6,1l9473,3861r-92,13l9289,3884r-90,11l9109,3902r-90,6l8931,3911r-88,3l8754,3915r-87,-1l8581,3911r-87,-4l8409,3901r-85,-6l8239,3886r-84,-11l8073,3863r-83,-12l7907,3836r-82,-15l7743,3803r-80,-18l7582,3765r-80,-22l7422,3721r-79,-24l7264,3673r-78,-26l7108,3620r-79,-28l6952,3563r-77,-30l6866,3521r-11,-9l6849,3508r-4,-11l6840,3482r-2,-18l6837,3442r1,-27l6841,3385r4,-18l6848,3348r6,-20l6859,3306r7,-22l6873,3259r9,-26l6892,3205r11,-29l6915,3146r14,-32l6944,3079r17,-36l6979,3005r19,-40l7019,2923r24,-45l7067,2832r26,-48l7122,2734r23,-31l7169,2674r24,-27l7219,2623r25,-23l7271,2580r27,-19l7325,2544r28,-15l7381,2515r28,-12l7438,2492r28,-9l7495,2475r29,-7l7553,2464r28,-5l7610,2457r28,-2l7667,2454r28,l7722,2455r28,1l7777,2459r26,2l7829,2466r25,3l7879,2474r46,11l7968,2496r-22,23l7925,2542r-21,25l7883,2591r-20,27l7843,2646r-20,28l7804,2705r-19,30l7766,2767r-18,33l7729,2833r-37,70l7654,2978r-6,13l7644,3005r-3,14l7639,3033r-1,14l7641,3061r2,14l7646,3089r6,12l7657,3115r8,11l7674,3137r9,10l7694,3157r13,8l7719,3173r14,6l7747,3183r14,3l7775,3187r14,l7803,3186r14,-2l7831,3181r12,-6l7855,3168r13,-6l7879,3153r10,-10l7899,3133r8,-13l7915,3107r42,-85l8000,2943r21,-36l8042,2873r20,-34l8084,2809r21,-29l8127,2752r23,-25l8172,2703r23,-21l8219,2664r12,-9l8244,2646r12,-6l8268,2632r22,-10l8312,2613r24,-8l8360,2598r26,-6l8413,2588r28,-3l8470,2584r30,-2l8533,2584r33,2l8601,2589r37,5l8676,2600r40,7l8758,2616r-24,36l8711,2688r-22,36l8668,2761r-20,38l8628,2837r-18,39l8592,2916r-17,41l8561,2998r-15,43l8533,3083r-13,44l8510,3171r-10,44l8491,3261r-1,15l8490,3291r1,14l8493,3319r5,13l8502,3345r7,13l8517,3370r9,10l8535,3390r11,10l8557,3408r12,7l8583,3421r13,4l8611,3428r14,3l8640,3431r15,-1l8669,3426r14,-3l8695,3417r12,-5l8719,3404r12,-9l8741,3385r9,-10l8758,3363r6,-12l8770,3338r4,-14l8778,3310r5,-30l8789,3252r7,-28l8802,3198r8,-27l8818,3144r9,-27l8836,3091r9,-26l8856,3040r10,-26l8877,2989r24,-49l8927,2893r28,-47l8984,2801r30,-44l9046,2714r34,-42l9116,2632r36,-40l9190,2554xm6809,3818r78,31l6967,3878r79,29l7126,3934r80,26l7287,3984r80,24l7449,4030r82,21l7614,4072r82,17l7779,4107r84,16l7948,4138r84,13l8118,4163r89,11l8296,4184r91,7l8478,4197r90,5l8660,4204r93,1l8845,4205r94,-2l9033,4198r94,-7l9222,4184r96,-9l9415,4162r96,-13l9608,4133r65,-8l9738,4115r67,-11l9871,4089r67,-15l10007,4057r69,-19l10145,4018r71,-20l10286,3975r72,-23l10430,3927r72,-25l10576,3878r74,-27l10725,3825r169,-59l11065,3707r88,-29l11240,3650r88,-27l11418,3596r90,-24l11598,3548r92,-22l11782,3505r92,-19l11966,3470r94,-15l12154,3443r96,-9l12345,3427r95,-3l12536,3423r96,3l12729,3433r97,10l12923,3458r99,17l13119,3498r99,28l13316,3557r100,36l13514,3636r100,46l13714,3734r7,5l13730,3742r31,23l13793,3791r17,15l13827,3821r15,14l13857,3851r13,16l13883,3882r10,16l13899,3912r4,8l13905,3927r1,8l13907,3942r,6l13906,3955r-2,6l13902,3967r-3,4l13896,3973r-3,1l13888,3975r-10,l13867,3972r-13,-4l13839,3962r-15,-7l13809,3946r-33,-18l13745,3908r-30,-20l13688,3868r-14,-10l13660,3849r-14,-11l13633,3830r-6,-4l13623,3823r-13,-8l13593,3805r-20,-11l13548,3780r-28,-14l13489,3749r-33,-17l13421,3715r-51,-24l13316,3666r-58,-25l13198,3617r-63,-25l13070,3570r-66,-23l12936,3528r-34,-9l12867,3510r-34,-8l12798,3496r-34,-7l12730,3483r-35,-4l12661,3474r-34,-2l12593,3470r-33,-1l12527,3470r-32,1l12462,3473r-31,5l12400,3482r-22,5l12373,3488r-73,14l12227,3516r-74,15l12077,3548r-80,20l11910,3591r-95,26l11712,3648r-115,36l11471,3725r-141,50l11173,3831r-175,62l10805,3966r-215,82l10354,4140r-3,1l10283,4167r-68,24l10145,4214r-69,21l10008,4255r-70,19l9869,4292r-69,16l9729,4324r-70,13l9588,4349r-69,12l9448,4372r-69,9l9308,4389r-69,6l9149,4403r-88,6l8972,4413r-87,4l8799,4418r-86,l8628,4417r-83,-3l8462,4411r-82,-6l8301,4400r-80,-7l8144,4385r-75,-9l7994,4367r-71,-10l7852,4346r-68,-11l7717,4323r-65,-13l7590,4297r-60,-14l7471,4270r-54,-15l7363,4242r-50,-15l7266,4213r-46,-15l7178,4184r-39,-14l7102,4156r-32,-14l7035,4126r-32,-15l6973,4096r-26,-14l6922,4067r-22,-14l6879,4038r-18,-14l6846,4010r-15,-14l6820,3983r-10,-12l6802,3957r-7,-12l6791,3931r-3,-12l6785,3908r,-12l6787,3883r2,-12l6792,3859r5,-14l6802,3832r7,-14xe" fillcolor="#b1b5ba [1945]" stroked="f">
                  <v:fill color2="#b1b5ba [1945]" o:opacity2="35388f" rotate="t" focus="100%" type="gradient"/>
                  <v:path arrowok="t" o:connecttype="custom" o:connectlocs="4019,1284;2271,1459;3163,1553;4325,1485;4701,1394;4593,1036;4082,612;3408,558;3037,483;2964,58;2630,454;2364,114;2090,361;1778,8;1707,432;1327,497;437,787;108,1068;42,1379;745,1464;2231,1461;453,1381;558,1200;2092,1303;1537,1354;675,1104;107,1299;234,1163;779,1105;1563,1332;2166,775;1988,678;2167,465;2113,1017;2195,1175;1557,1235;791,1009;248,1031;674,703;1614,736;1833,1099;1879,838;2736,554;2954,781;2309,836;2307,803;2251,628;3261,716;3878,637;4328,994;3948,1064;2803,1300;2333,988;2601,901;2687,946;2830,1087;2955,1004;3170,1383;4439,1185;4544,1276;3999,1189;2665,1455" o:connectangles="0,0,0,0,0,0,0,0,0,0,0,0,0,0,0,0,0,0,0,0,0,0,0,0,0,0,0,0,0,0,0,0,0,0,0,0,0,0,0,0,0,0,0,0,0,0,0,0,0,0,0,0,0,0,0,0,0,0,0,0,0,0"/>
                  <o:lock v:ext="edit" verticies="t"/>
                </v:shape>
                <v:shape id="Freeform 3179" o:spid="_x0000_s1030" style="position:absolute;left:9531;top:6278;width:769;height:372;visibility:visible;mso-wrap-style:square;v-text-anchor:top" coordsize="2306,1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ZcxMMA&#10;AADcAAAADwAAAGRycy9kb3ducmV2LnhtbERPy4rCMBTdD/gP4Qqz01QXMlajzAhCFzrgA53lpbnT&#10;VJub0sTa8evNQpjl4bzny85WoqXGl44VjIYJCOLc6ZILBcfDevABwgdkjZVjUvBHHpaL3tscU+3u&#10;vKN2HwoRQ9inqMCEUKdS+tyQRT90NXHkfl1jMUTYFFI3eI/htpLjJJlIiyXHBoM1rQzl1/3NKthm&#10;X5uf6mHM7nzKr5fvdnpx2Vap9373OQMRqAv/4pc70wrG07g2no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ZcxMMAAADcAAAADwAAAAAAAAAAAAAAAACYAgAAZHJzL2Rv&#10;d25yZXYueG1sUEsFBgAAAAAEAAQA9QAAAIgDAAAAAA==&#10;" path="m334,78r40,-8l414,62r41,-8l499,48r46,-7l592,35r48,-6l689,24r51,-5l791,15r54,-4l899,7,1008,3,1122,r44,l1210,r45,l1300,1r45,1l1391,3r46,2l1483,7r46,4l1574,14r45,3l1664,22r46,4l1755,32r45,6l1844,43r3,l1900,52r51,11l1995,77r43,14l2076,108r35,18l2142,145r27,20l2195,188r21,22l2235,234r17,24l2265,283r11,26l2286,335r7,25l2299,386r3,26l2304,438r2,25l2304,489r-1,24l2301,537r-3,23l2293,582r-4,20l2283,623r-4,17l2269,672r-11,24l2241,714r-53,-13l2138,688r-50,-12l2040,667r-46,-9l1950,652r-44,-6l1863,643r-40,-4l1784,638r-38,l1708,640r-36,4l1637,647r-33,7l1571,661r-12,-8l1547,645r-10,-5l1506,627r-46,-18l1399,587r-37,-12l1324,564r-43,-11l1237,542r-47,-9l1141,525r-51,-8l1037,513r-53,-4l928,509r-56,3l815,517r-59,8l699,537r-58,16l583,573r-57,25l469,627r-55,35l359,701r-54,45l254,797r-50,57l157,918r-8,12l135,954r-13,24l108,1001r-12,24l84,1048r-11,23l60,1094r-11,22l41,1105r-9,-12l27,1081r-7,-13l15,1055r-4,-15l7,1026,4,1010,2,993,1,977,,955,2,933,4,910,9,887r5,-25l21,838r9,-26l41,786r13,5l67,793r12,2l93,796r12,l117,794r13,-2l142,788r12,-4l165,778r12,-6l187,764r10,-9l206,746r8,-11l220,723r7,-13l233,696r3,-13l239,668r1,-13l239,640r-1,-13l235,614r-5,-14l225,587r-7,-13l210,563r-9,-11l191,542r-11,-9l168,525,145,512,123,499,103,485,84,471,66,457,50,441r-7,-8l37,425r-6,-8l26,410r-4,-7l19,395r-4,-9l13,378r-2,-9l10,359,9,349r,-11l9,327r1,-13l11,302r2,-13l20,261r9,-32l32,221r5,-7l42,206r7,-8l56,191r9,-8l74,177r10,-8l107,155r28,-13l165,128r34,-12l208,118r9,1l226,119r9,2l244,119r9,-1l262,117r9,-2l280,113r7,-4l296,106r8,-5l312,96r8,-5l328,85r6,-7xe" fillcolor="#b1b5ba [1945]" stroked="f">
                  <v:fill color2="#b1b5ba [1945]" o:opacity2="35388f" rotate="t" focus="100%" type="gradient"/>
                  <v:path arrowok="t" o:connecttype="custom" o:connectlocs="152,18;213,10;282,4;389,0;449,1;510,4;570,9;616,14;680,30;723,55;751,86;765,120;769,154;766,187;760,213;730,234;665,219;608,213;558,215;520,218;487,203;427,184;363,172;291,171;214,184;138,221;68,285;41,326;24,357;11,364;4,347;0,326;3,296;14,262;31,265;47,263;62,255;73,241;80,223;78,205;70,188;56,175;28,157;12,142;6,132;3,120;3,105;10,76;16,66;28,56;66,39;78,40;90,38;101,34;111,26" o:connectangles="0,0,0,0,0,0,0,0,0,0,0,0,0,0,0,0,0,0,0,0,0,0,0,0,0,0,0,0,0,0,0,0,0,0,0,0,0,0,0,0,0,0,0,0,0,0,0,0,0,0,0,0,0,0,0"/>
                </v:shape>
                <v:shape id="Freeform 3180" o:spid="_x0000_s1031" style="position:absolute;left:7515;top:6925;width:973;height:184;visibility:visible;mso-wrap-style:square;v-text-anchor:top" coordsize="2919,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6dBcYA&#10;AADcAAAADwAAAGRycy9kb3ducmV2LnhtbESPzWrDMBCE74W8g9hAb43cUELtRDbFUCgNKeTHIcfF&#10;2tqm1spYquPk6aNCIcdhZr5hVtloWjFQ7xrLCp5nEQji0uqGKwWH/fvTKwjnkTW2lknBhRxk6eRh&#10;hYm2Z97SsPOVCBB2CSqove8SKV1Zk0E3sx1x8L5tb9AH2VdS93gOcNPKeRQtpMGGw0KNHeU1lT+7&#10;X6Ng7PLjiy0+T1+Em8XVXOP1toiVepyOb0sQnkZ/D/+3P7SCeRzD35lwBGR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6dBcYAAADcAAAADwAAAAAAAAAAAAAAAACYAgAAZHJz&#10;L2Rvd25yZXYueG1sUEsFBgAAAAAEAAQA9QAAAIsDAAAAAA==&#10;" path="m1372,11r42,4l1452,18r35,5l1517,27r1,l1558,34r46,11l1657,59r58,18l1778,96r68,22l1918,142r75,25l2070,195r81,28l2232,254r83,30l2398,315r83,31l2562,377r82,30l2919,510r-24,-3l2871,505r-22,-4l2828,498r-20,-3l2787,491r-19,-4l2750,483r-1,l2747,482r-26,-4l2695,473r-27,-4l2641,465r-57,-5l2524,455r-61,-2l2399,452r-66,1l2265,454r-70,4l2124,461r-73,4l1977,471r-75,6l1825,483r-77,7l1669,498r-116,10l1434,518r-117,9l1198,536r-117,7l964,547r-58,1l850,550r-57,l737,548r-55,-1l628,544r-52,-3l523,536r-51,-6l421,524r-48,-8l325,507,279,497,234,486,191,472,149,458,109,442,71,425,35,406,,385r4,-4l33,352,63,324,96,297r32,-25l162,248r34,-22l231,204r36,-20l304,165r37,-17l378,132r38,-15l455,102,493,90,532,78,571,67r41,-9l651,49r39,-9l729,33r39,-7l807,21r40,-5l886,12,924,8,962,6,999,4r37,-2l1107,r70,l1201,r25,2l1252,3r24,1l1300,5r25,2l1348,8r24,3xe" fillcolor="#b1b5ba [1945]" stroked="f">
                  <v:fill color2="#b1b5ba [1945]" o:opacity2="35388f" rotate="t" focus="100%" type="gradient"/>
                  <v:path arrowok="t" o:connecttype="custom" o:connectlocs="471,5;496,8;506,9;535,15;572,26;615,39;664,56;717,75;772,95;827,116;881,136;965,170;950,168;936,166;923,163;916,162;907,160;889,157;861,154;821,152;778,152;732,153;684,156;634,160;583,164;518,170;439,176;360,182;302,183;264,184;227,183;192,181;157,177;124,173;93,166;64,158;36,148;12,136;1,127;21,108;43,91;65,76;89,62;114,50;139,39;164,30;190,22;217,16;243,11;269,7;295,4;321,2;345,1;392,0;409,1;425,1;442,2;457,4" o:connectangles="0,0,0,0,0,0,0,0,0,0,0,0,0,0,0,0,0,0,0,0,0,0,0,0,0,0,0,0,0,0,0,0,0,0,0,0,0,0,0,0,0,0,0,0,0,0,0,0,0,0,0,0,0,0,0,0,0,0"/>
                </v:shape>
                <v:shape id="Freeform 3181" o:spid="_x0000_s1032" style="position:absolute;left:9569;top:6347;width:2246;height:685;visibility:visible;mso-wrap-style:square;v-text-anchor:top" coordsize="6738,2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B0lsAA&#10;AADcAAAADwAAAGRycy9kb3ducmV2LnhtbERPy4rCMBTdC/5DuII7TX0wTKtRdLCMu0GnH3Btrk2x&#10;uSlNRuvfTxaCy8N5r7e9bcSdOl87VjCbJiCIS6drrhQUv/nkE4QPyBobx6TgSR62m+FgjZl2Dz7R&#10;/RwqEUPYZ6jAhNBmUvrSkEU/dS1x5K6usxgi7CqpO3zEcNvIeZJ8SIs1xwaDLX0ZKm/nP6sgvZz0&#10;d5Mu64r7w6Hdm/z5U+RKjUf9bgUiUB/e4pf7qBUskjg/nolHQG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tB0lsAAAADcAAAADwAAAAAAAAAAAAAAAACYAgAAZHJzL2Rvd25y&#10;ZXYueG1sUEsFBgAAAAAEAAQA9QAAAIUDAAAAAA==&#10;" path="m1941,1448r5,-30l1952,1390r7,-28l1965,1336r8,-27l1981,1282r9,-27l1999,1229r9,-26l2019,1178r10,-26l2040,1127r24,-49l2090,1031r28,-47l2147,939r30,-44l2209,852r34,-42l2279,770r36,-40l2353,692r7,-5l2367,680r8,-7l2381,666r43,-40l2468,588r45,-36l2558,518r46,-34l2653,451r47,-31l2749,391r48,-29l2846,335r49,-26l2945,285r49,-24l3043,239r48,-21l3139,198r38,-14l3214,170r37,-13l3287,144r36,-12l3358,122r34,-11l3426,102r32,-9l3491,85r30,-8l3552,71r30,-6l3611,59r28,-4l3667,50r1,l3730,41r62,-9l3852,26r60,-7l3970,14r57,-4l4082,6r55,-3l4190,1,4243,r51,l4345,r50,1l4443,3r47,4l4537,10r46,4l4628,20r44,7l4715,34r42,7l4798,50r42,9l4879,69r39,12l4956,92r38,12l5031,118r36,14l5103,147r34,14l5171,178r33,17l5237,212r32,19l5302,250r31,19l5363,290r32,21l5424,333r30,22l5483,379r29,24l5540,428r28,25l5596,480r28,26l5651,533r28,28l5705,590r27,30l5758,650r52,63l5863,776r50,68l5964,913r51,73l6065,1060r8,12l6083,1083r10,11l6105,1103r13,7l6131,1117r15,5l6160,1126r44,9l6245,1144r40,10l6323,1164r35,11l6393,1188r33,12l6456,1212r29,14l6513,1240r26,15l6563,1271r23,16l6607,1304r20,18l6646,1341r13,15l6673,1373r12,15l6698,1406r11,18l6719,1442r10,20l6738,1481r-101,-39l6537,1406r-98,-31l6339,1349r-98,-24l6143,1308r-97,-16l5949,1281r-97,-8l5756,1268r-96,-1l5565,1268r-94,5l5377,1280r-94,10l5190,1302r-92,13l5006,1332r-90,18l4825,1370r-90,22l4646,1414r-89,25l4469,1464r-86,26l4296,1517r-85,28l4125,1574r-167,57l3793,1689r-72,25l3650,1739r-71,25l3510,1787r-70,23l3372,1832r-67,21l3239,1873r-66,19l3108,1910r-64,17l2982,1942r-62,13l2858,1966r-59,9l2740,1983r-12,1l2636,1999r-92,13l2452,2022r-90,11l2272,2040r-90,6l2094,2049r-88,3l1917,2053r-87,-1l1744,2049r-87,-4l1572,2039r-85,-6l1402,2024r-84,-11l1236,2001r-83,-12l1070,1974r-82,-15l906,1941r-80,-18l745,1903r-80,-22l585,1859r-79,-24l427,1811r-78,-26l271,1758r-79,-28l115,1701,38,1671r-9,-12l18,1650r-6,-4l8,1635,3,1620,1,1602,,1580r1,-27l4,1523r4,-18l11,1486r6,-20l22,1444r7,-22l36,1397r9,-26l55,1343r11,-29l78,1284r14,-32l107,1217r17,-36l142,1143r19,-40l182,1061r24,-45l230,970r26,-48l285,872r23,-31l332,812r24,-27l382,761r25,-23l434,718r27,-19l488,682r28,-15l544,653r28,-12l601,630r28,-9l658,613r29,-7l716,602r28,-5l773,595r28,-2l830,592r28,l885,593r28,1l940,597r26,2l992,604r25,3l1042,612r46,11l1131,634r-22,23l1088,680r-21,25l1046,729r-20,27l1006,784r-20,28l967,843r-19,30l929,905r-18,33l892,971r-37,70l817,1116r-6,13l807,1143r-3,14l802,1171r-1,14l804,1199r2,14l809,1227r6,12l820,1253r8,11l837,1275r9,10l857,1295r13,8l882,1311r14,6l910,1321r14,3l938,1325r14,l966,1324r14,-2l994,1319r12,-6l1018,1306r13,-6l1042,1291r10,-10l1062,1271r8,-13l1078,1245r42,-85l1163,1081r21,-36l1205,1011r20,-34l1247,947r21,-29l1290,890r23,-25l1335,841r23,-21l1382,802r12,-9l1407,784r12,-6l1431,770r22,-10l1475,751r24,-8l1523,736r26,-6l1576,726r28,-3l1633,722r30,-2l1696,722r33,2l1764,727r37,5l1839,738r40,7l1921,754r-24,36l1874,826r-22,36l1831,899r-20,38l1791,975r-18,39l1755,1054r-17,41l1724,1136r-15,43l1696,1221r-13,44l1673,1309r-10,44l1654,1399r-1,15l1653,1429r1,14l1656,1457r5,13l1665,1483r7,13l1680,1508r9,10l1698,1528r11,10l1720,1546r12,7l1746,1559r13,4l1774,1566r14,3l1803,1569r15,-1l1832,1564r14,-3l1858,1555r12,-5l1882,1542r12,-9l1904,1523r9,-10l1921,1501r6,-12l1933,1476r4,-14l1941,1448xe" fillcolor="#b1b5ba [1945]" stroked="f">
                  <v:fill color2="#b1b5ba [1945]" o:opacity2="35388f" rotate="t" focus="100%" type="gradient"/>
                  <v:path arrowok="t" o:connecttype="custom" o:connectlocs="660,428;688,360;760,257;808,209;916,130;1030,73;1119,41;1194,22;1284,9;1414,0;1528,5;1626,23;1712,54;1788,97;1856,151;1919,217;2024,358;2053,376;2142,400;2202,435;2236,475;2113,450;1887,423;1669,444;1461,497;1217,580;1058,631;913,662;727,683;524,680;329,654;142,604;6,551;1,508;15,457;47,381;103,281;163,228;229,202;295,198;363,208;335,262;285,347;268,400;282,429;313,442;344,434;388,361;438,289;477,257;535,241;613,246;604,313;565,407;551,481;566,510;596,524;627,515;646,488" o:connectangles="0,0,0,0,0,0,0,0,0,0,0,0,0,0,0,0,0,0,0,0,0,0,0,0,0,0,0,0,0,0,0,0,0,0,0,0,0,0,0,0,0,0,0,0,0,0,0,0,0,0,0,0,0,0,0,0,0,0,0"/>
                </v:shape>
                <v:shape id="Freeform 3182" o:spid="_x0000_s1033" style="position:absolute;left:7504;top:6286;width:2005;height:676;visibility:visible;mso-wrap-style:square;v-text-anchor:top" coordsize="6014,2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N2RMYA&#10;AADcAAAADwAAAGRycy9kb3ducmV2LnhtbESP0WrCQBRE34X+w3ILfSl1kxREoquIILWlqFU/4JK9&#10;2QSzd9PsGtO/7xYKPg4zc4aZLwfbiJ46XztWkI4TEMSF0zUbBefT5mUKwgdkjY1jUvBDHpaLh9Ec&#10;c+1u/EX9MRgRIexzVFCF0OZS+qIii37sWuLola6zGKLsjNQd3iLcNjJLkom0WHNcqLCldUXF5Xi1&#10;Cj5Msf3sv9/Nri7frtn5QKXcPyv19DisZiACDeEe/m9vtYLXJIW/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mN2RMYAAADcAAAADwAAAAAAAAAAAAAAAACYAgAAZHJz&#10;L2Rvd25yZXYueG1sUEsFBgAAAAAEAAQA9QAAAIsDAAAAAA==&#10;" path="m4503,695r33,18l4566,733r28,23l4621,780r24,27l4667,835r21,30l4706,897r17,33l4739,964r14,34l4766,1032r10,36l4786,1103r9,36l4802,1173r6,35l4813,1242r4,32l4821,1307r5,58l4828,1418r1,43l4829,1495r-1,21l4828,1523r,16l4829,1553r4,14l4836,1580r6,14l4849,1606r7,12l4865,1628r9,10l4885,1647r12,8l4909,1662r13,6l4936,1672r14,3l4965,1677r14,l4994,1675r15,-3l5022,1669r13,-6l5048,1656r11,-7l5070,1640r10,-11l5089,1619r8,-11l5104,1596r5,-14l5114,1569r2,-15l5118,1540r,-7l5119,1514r,-30l5118,1445r-1,-49l5114,1340r-7,-62l5099,1210r-5,-34l5087,1139r-8,-37l5071,1065r-10,-38l5051,989r-12,-39l5026,912r-14,-38l4995,836r-17,-38l4959,761r-20,-36l4917,689r-24,-33l4868,622r57,-3l4979,619r52,4l5080,631r46,11l5170,658r41,17l5249,695r37,22l5320,742r31,27l5380,797r27,29l5433,856r22,32l5476,919r19,31l5513,983r16,30l5544,1045r12,29l5567,1103r9,27l5585,1156r13,44l5606,1235r6,22l5613,1266r3,15l5621,1294r5,14l5634,1320r8,11l5651,1343r11,9l5672,1361r13,6l5697,1374r13,6l5724,1383r13,2l5752,1386r14,l5781,1384r12,-2l5803,1379r11,-4l5825,1370r8,-6l5842,1358r9,-6l5859,1344r8,-8l5874,1327r5,-9l5885,1309r4,-10l5894,1289r3,-11l5900,1268r12,14l5925,1297r14,13l5953,1322r15,13l5982,1345r16,10l6014,1364r-17,48l5983,1459r-12,45l5961,1547r-8,40l5947,1626r-5,37l5939,1698r-3,33l5936,1763r2,30l5940,1821r3,27l5948,1874r5,23l5960,1920r-12,17l5936,1954r-10,18l5916,1990r-33,-12l5848,1966r-34,-10l5781,1945r-34,-8l5713,1930r-34,-7l5644,1916r-33,-4l5576,1907r-35,-2l5508,1902r-35,-1l5438,1900r-34,l5369,1900r-71,2l5228,1906r-71,7l5086,1921r-72,9l4941,1940r-73,10l4794,1961r-73,11l4647,1984r-75,10l4496,2003r-76,9l4343,2018r-78,6l4187,2027r-40,l4108,2028r-41,-1l4028,2026r-40,-2l3948,2022r-42,-4l3866,2014r-42,-6l3784,2003r-41,-8l3701,1987r-42,-9l3617,1968r-41,-11l3533,1943r-15,-4l3467,1926r-50,-14l3367,1897r-51,-15l3265,1865r-52,-17l3162,1831r-53,-19l3058,1794r-53,-19l2954,1756r-53,-19l2848,1717r-51,-20l2744,1677r-51,-19l2604,1624r-86,-34l2432,1559r-86,-31l2261,1497r-84,-29l2093,1441r-82,-24l1929,1393r-80,-20l1810,1364r-39,-8l1731,1348r-38,-6l1655,1336r-38,-5l1579,1327r-37,-3l1506,1321r-37,-1l1434,1320r-35,1l1364,1316r-34,-4l1293,1309r-37,-2l1217,1305r-40,l1137,1305r-40,1l1055,1308r-42,2l970,1314r-42,4l840,1328r-87,11l665,1354r-88,17l491,1387r-85,20l323,1428r-80,20l166,1470r-73,22l69,1500r-23,7l22,1515,,1522r5,-11l13,1501r7,-12l28,1479r16,-18l61,1445r18,-16l100,1415r20,-12l141,1392r22,-10l186,1373r22,-9l232,1356r47,-13l326,1330r51,-14l427,1302r25,-8l477,1286r23,-9l524,1268r22,-11l568,1246r22,-12l611,1219r20,-14l650,1189r18,-18l686,1152r25,-31l736,1087r26,-37l789,1012r31,-46l855,918r38,-50l936,814r23,-27l984,759r27,-29l1039,702r30,-29l1100,642r34,-29l1170,583r36,-30l1247,522r41,-31l1333,461r47,-30l1430,399r53,-30l1538,338r58,-31l1656,277r65,-30l1788,217r71,-31l1933,157r77,-30l2092,99r76,-25l2243,53r74,-17l2391,23r74,-10l2536,6r72,-5l2679,r70,3l2819,7r69,7l2955,23r67,12l3088,48r65,15l3218,81r62,19l3343,120r62,21l3465,164r59,25l3583,213r58,26l3697,265r55,27l3805,319r54,26l3911,372r99,54l4106,478r47,27l4200,529r45,25l4289,577r44,23l4374,621r41,19l4455,658r10,11l4477,679r12,8l4503,695xe" fillcolor="#b1b5ba [1945]" stroked="f">
                  <v:fill color2="#b1b5ba [1945]" o:opacity2="35388f" rotate="t" focus="100%" type="gradient"/>
                  <v:path arrowok="t" o:connecttype="custom" o:connectlocs="1556,278;1592,356;1607,436;1610,513;1622,543;1650,558;1683,552;1703,527;1706,482;1693,367;1665,279;1642,206;1750,232;1819,296;1856,368;1872,427;1891,454;1922,462;1948,453;1963,433;1985,441;1991,501;1979,588;1983,646;1927,648;1847,635;1743,635;1574,657;1396,676;1302,673;1206,656;1106,627;985,585;839,530;643,464;539,444;455,439;366,435;222,451;31,497;7,496;47,464;126,439;189,415;237,374;312,271;378,204;477,133;620,62;797,8;963,5;1115,40;1251,97;1400,176;1489,223" o:connectangles="0,0,0,0,0,0,0,0,0,0,0,0,0,0,0,0,0,0,0,0,0,0,0,0,0,0,0,0,0,0,0,0,0,0,0,0,0,0,0,0,0,0,0,0,0,0,0,0,0,0,0,0,0,0,0"/>
                </v:shape>
                <v:shape id="Freeform 3183" o:spid="_x0000_s1034" style="position:absolute;left:10849;top:6390;width:395;height:191;visibility:visible;mso-wrap-style:square;v-text-anchor:top" coordsize="1184,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dsY8UA&#10;AADcAAAADwAAAGRycy9kb3ducmV2LnhtbESPQWsCMRSE7wX/Q3gFbzVRaZGtUaoo9mAR1x56fGxe&#10;N9tuXpYk6vbfN0Khx2FmvmHmy9614kIhNp41jEcKBHHlTcO1hvfT9mEGIiZkg61n0vBDEZaLwd0c&#10;C+OvfKRLmWqRIRwL1GBT6gopY2XJYRz5jjh7nz44TFmGWpqA1wx3rZwo9SQdNpwXLHa0tlR9l2en&#10;4bHrv9r6403Kw6bcBTs+qv1upfXwvn95BpGoT//hv/ar0TBVE7idy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h2xjxQAAANwAAAAPAAAAAAAAAAAAAAAAAJgCAABkcnMv&#10;ZG93bnJldi54bWxQSwUGAAAAAAQABAD1AAAAigMAAAAA&#10;" path="m629,12l599,8,569,4,540,2,509,1,480,,452,,424,1,396,2,369,3,344,7r-26,3l293,13r-24,5l245,22r-22,6l200,35r-20,6l160,49r-19,8l123,65r-17,9l91,84,76,94,63,104,50,115,39,126,29,139r-8,12l13,163,8,177,5,190,1,205,,218r,15l2,247r4,14l10,275r7,15l25,303r9,15l44,331r11,14l67,358r15,14l96,384r16,14l130,410r18,12l167,433r20,13l208,457r23,10l254,478r24,9l302,497r26,9l354,515r27,8l409,531r28,7l465,544r30,6l524,554r30,5l585,563r30,4l645,569r29,1l703,571r29,l760,571r27,-2l814,568r27,-3l866,562r25,-4l916,553r23,-4l961,543r22,-6l1004,530r20,-8l1043,514r18,-8l1078,497r16,-10l1108,477r14,-10l1134,456r11,-11l1155,432r8,-12l1170,408r5,-14l1180,381r3,-15l1184,353r-1,-15l1182,324r-3,-14l1173,296r-6,-15l1160,268r-9,-14l1141,240r-12,-14l1116,213r-13,-14l1088,187r-17,-14l1054,161r-18,-12l1016,138,996,125,975,114,954,104,930,93,907,84,882,74,856,65,831,56,804,48,776,40,748,33,719,27,690,21,659,17,629,12xe" fillcolor="#b1b5ba [1945]" stroked="f">
                  <v:fill color2="#b1b5ba [1945]" o:opacity2="35388f" rotate="t" focus="100%" type="gradient"/>
                  <v:path arrowok="t" o:connecttype="custom" o:connectlocs="190,1;160,0;132,1;106,3;82,7;60,14;41,22;25,31;13,42;4,55;0,69;1,83;6,97;15,111;27,124;43,137;62,149;85,160;109,169;136,178;165,184;195,188;225,191;254,191;281,189;306,185;328,180;348,172;365,163;378,153;388,140;394,127;395,113;391,99;384,85;372,71;357,58;339,46;318,35;294,25;268,16;240,9;210,4" o:connectangles="0,0,0,0,0,0,0,0,0,0,0,0,0,0,0,0,0,0,0,0,0,0,0,0,0,0,0,0,0,0,0,0,0,0,0,0,0,0,0,0,0,0,0"/>
                </v:shape>
                <v:shape id="Freeform 3184" o:spid="_x0000_s1035" style="position:absolute;left:7921;top:6358;width:481;height:309;visibility:visible;mso-wrap-style:square;v-text-anchor:top" coordsize="1443,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JJOsQA&#10;AADcAAAADwAAAGRycy9kb3ducmV2LnhtbESPQYvCMBSE74L/IbyFvWmySmXpGkV0BQUv1j3s8dE8&#10;22LzUpqo1V9vBMHjMDPfMNN5Z2txodZXjjV8DRUI4tyZigsNf4f14BuED8gGa8ek4UYe5rN+b4qp&#10;cVfe0yULhYgQ9ilqKENoUil9XpJFP3QNcfSOrrUYomwLaVq8Rrit5UipibRYcVwosaFlSfkpO1sN&#10;+e1/tftdJfV9r45+vaVkkjSJ1p8f3eIHRKAuvMOv9sZoGKsxPM/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iSTrEAAAA3AAAAA8AAAAAAAAAAAAAAAAAmAIAAGRycy9k&#10;b3ducmV2LnhtbFBLBQYAAAAABAAEAPUAAACJAwAAAAA=&#10;" path="m633,105r-37,15l560,136r-36,17l490,171r-33,18l423,208r-31,19l361,247r-31,20l302,287r-28,22l248,330r-26,21l197,372r-23,23l152,417r-21,22l112,461,94,483,79,506,63,528,49,551,37,572,27,594r-9,22l11,637,6,658,2,678,,698r,21l2,738r4,19l11,775r7,18l27,808r11,16l51,837r13,14l80,863r16,11l114,884r21,9l156,901r22,7l202,914r24,5l252,923r27,3l306,927r29,1l365,928r30,-2l427,924r32,-4l492,916r33,-7l559,902r34,-7l629,886r36,-10l701,864r36,-12l774,839r37,-15l848,808r35,-15l919,776r34,-18l986,740r34,-19l1051,702r32,-20l1113,662r28,-21l1169,620r27,-21l1221,577r25,-21l1268,534r23,-23l1311,489r20,-21l1349,445r16,-22l1380,400r14,-22l1406,357r10,-23l1425,313r7,-21l1437,270r4,-20l1443,230r,-20l1441,191r-4,-19l1432,154r-7,-18l1416,120r-11,-15l1393,91,1379,78,1363,65,1347,54,1329,44r-20,-9l1287,27r-22,-6l1241,15,1217,9,1191,6,1164,3,1137,2,1108,r-30,l1048,3r-31,2l984,8r-32,5l918,18r-34,8l850,34r-36,9l778,53,742,64,706,77,670,90r-37,15xe" fillcolor="#b1b5ba [1945]" stroked="f">
                  <v:fill color2="#b1b5ba [1945]" o:opacity2="35388f" rotate="t" focus="100%" type="gradient"/>
                  <v:path arrowok="t" o:connecttype="custom" o:connectlocs="187,45;152,63;120,82;91,103;66,124;44,146;26,168;12,190;4,212;0,232;2,252;9,269;21,283;38,294;59,302;84,307;112,309;142,308;175,303;210,295;246,284;283,269;318,252;350,234;380,213;407,192;430,170;450,148;465,126;475,104;480,83;480,64;475,45;464,30;449,18;429,9;406,3;379,1;349,1;317,4;283,11;247,21;211,35" o:connectangles="0,0,0,0,0,0,0,0,0,0,0,0,0,0,0,0,0,0,0,0,0,0,0,0,0,0,0,0,0,0,0,0,0,0,0,0,0,0,0,0,0,0,0"/>
                </v:shape>
                <v:shape id="Freeform 3185" o:spid="_x0000_s1036" style="position:absolute;left:9511;top:2438;width:1919;height:3704;visibility:visible;mso-wrap-style:square;v-text-anchor:top" coordsize="5759,11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/j5sUA&#10;AADcAAAADwAAAGRycy9kb3ducmV2LnhtbESPT2sCMRTE7wW/Q3iFXopmW0VkaxQpLSqe/Hd/bl43&#10;Szcv2yTdXb+9EQo9DjPzG2a+7G0tWvKhcqzgZZSBIC6crrhUcDp+DmcgQkTWWDsmBVcKsFwMHuaY&#10;a9fxntpDLEWCcMhRgYmxyaUMhSGLYeQa4uR9OW8xJulLqT12CW5r+ZplU2mx4rRgsKF3Q8X34dcq&#10;8OvmZ7KzH5vr7Px8ac22PPmqU+rpsV+9gYjUx//wX3ujFYyzCdzPp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/+PmxQAAANwAAAAPAAAAAAAAAAAAAAAAAJgCAABkcnMv&#10;ZG93bnJldi54bWxQSwUGAAAAAAQABAD1AAAAigMAAAAA&#10;" path="m5498,10314r-34,-276l5432,9762r-30,-275l5374,9213r-27,-273l5322,8667r-21,-273l5281,8123r-18,-271l5248,7581r-12,-270l5226,7041r-7,-270l5215,6502r-1,-269l5216,5963r6,-269l5229,5426r13,-269l5257,4888r19,-269l5300,4350r27,-270l5357,3811r36,-270l5431,3273r44,-272l5523,2731r51,-271l5631,2188r62,-271l5759,1643r-165,-61l5430,1522r-165,-57l5098,1409r-165,-55l4766,1302r-167,-52l4431,1200r-167,-51l4096,1101r-169,-47l3759,1006,3421,914,3083,822,2745,730,2408,637,2239,590,2071,543,1903,494,1735,444,1567,394,1400,342,1234,290,1067,235,901,179,736,121,571,61,408,r-5,350l398,702r-5,354l386,1414r-6,357l373,2132r-8,362l356,2857r-10,364l336,3586r-11,367l313,4320r-13,369l286,5057r-16,369l254,5796r-41,199l176,6193r-34,193l113,6577,88,6764,66,6950,47,7132,33,7312,20,7489,10,7664,5,7836,1,8007,,8175r1,167l5,8506r5,163l18,8830r10,159l39,9147r14,157l66,9459r16,154l99,9767r18,152l136,10071r19,150l175,10371r20,149l238,10818r41,296l443,11099r165,-17l771,11066r165,-19l1099,11026r164,-20l1426,10984r165,-23l1753,10938r163,-24l2080,10890r163,-26l2569,10811r326,-55l3220,10701r325,-57l3871,10587r325,-57l4521,10474r326,-55l5172,10365r326,-51xe" fillcolor="#b1b5ba [1945]" stroked="f">
                  <v:fill color2="#b1b5ba [1945]" o:opacity2="35388f" rotate="t" focus="100%" type="gradient"/>
                  <v:path arrowok="t" o:connecttype="custom" o:connectlocs="1810,3253;1782,2979;1760,2707;1745,2437;1738,2167;1740,1898;1752,1629;1775,1360;1810,1091;1857,820;1919,548;1754,488;1588,434;1421,383;1253,335;915,243;690,181;522,131;356,78;190,20;133,234;127,590;119,952;108,1317;95,1685;71,1998;38,2192;16,2377;3,2554;0,2725;3,2889;13,3048;27,3204;45,3356;65,3506;148,3699;312,3682;475,3661;638,3637;856,3603;1181,3547;1506,3491;1832,3437" o:connectangles="0,0,0,0,0,0,0,0,0,0,0,0,0,0,0,0,0,0,0,0,0,0,0,0,0,0,0,0,0,0,0,0,0,0,0,0,0,0,0,0,0,0,0"/>
                </v:shape>
                <v:shape id="Freeform 3186" o:spid="_x0000_s1037" style="position:absolute;left:9514;top:2511;width:1794;height:3618;visibility:visible;mso-wrap-style:square;v-text-anchor:top" coordsize="5382,10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mWOMcA&#10;AADcAAAADwAAAGRycy9kb3ducmV2LnhtbESPQWvCQBSE74X+h+UJvdWNim2J2UhRS1t7Uivq7ZF9&#10;JsHs25hdNf57t1DwOMzMN0wybk0lztS40rKCXjcCQZxZXXKu4Hf18fwGwnlkjZVlUnAlB+P08SHB&#10;WNsLL+i89LkIEHYxKii8r2MpXVaQQde1NXHw9rYx6INscqkbvAS4qWQ/il6kwZLDQoE1TQrKDsuT&#10;UTDt/2w3x1e9/m4/h/NZvTruzGmu1FOnfR+B8NT6e/i//aUVDKIh/J0JR0C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5ljjHAAAA3AAAAA8AAAAAAAAAAAAAAAAAmAIAAGRy&#10;cy9kb3ducmV2LnhtbFBLBQYAAAAABAAEAPUAAACMAwAAAAA=&#10;" path="m3829,5185r23,1l3874,5189r21,4l3917,5197r21,6l3958,5210r20,7l3997,5226r19,10l4034,5247r18,11l4069,5270r17,14l4101,5297r15,16l4131,5327r13,17l4156,5361r13,17l4180,5396r10,19l4200,5434r8,20l4216,5474r6,20l4228,5515r4,23l4237,5559r2,24l4241,5605r,24l4241,5651r-2,24l4237,5698r-5,23l4228,5744r-6,21l4216,5788r-8,21l4199,5830r-10,21l4179,5871r-12,19l4155,5909r-13,18l4128,5945r-14,16l4098,5977r-16,16l4066,6007r-17,14l4031,6034r-18,13l3994,6058r-19,10l3955,6078r-20,8l3913,6094r-21,5l3871,6105r-23,4l3827,6113r-22,1l3781,6115r-22,l3737,6113r-23,-4l3693,6105r-21,-5l3651,6094r-21,-8l3611,6077r-19,-9l3573,6057r-18,-12l3538,6033r-16,-13l3505,6005r-16,-16l3475,5974r-14,-17l3448,5939r-13,-18l3424,5902r-10,-19l3404,5863r-9,-21l3387,5820r-6,-21l3375,5777r-6,-23l3366,5731r-3,-24l3362,5684r-2,-25l3362,5634r2,-23l3366,5586r5,-23l3376,5539r6,-22l3388,5495r9,-22l3406,5453r10,-22l3428,5412r11,-19l3451,5374r14,-18l3479,5340r15,-17l3509,5308r17,-15l3543,5279r17,-13l3579,5253r18,-11l3616,5232r20,-9l3656,5214r20,-8l3697,5201r22,-6l3740,5191r22,-4l3785,5185r22,l3829,5185xm5289,4124r3,-28l5295,4068r3,-28l5300,4012r2,-28l5306,3956r3,-28l5311,3900r-11,27l5289,3952r-12,25l5262,4002r-14,24l5233,4050r-17,23l5199,4096r-17,22l5162,4140r-19,21l5123,4181r-20,20l5082,4219r-22,18l5037,4255r-22,16l4991,4286r-24,15l4942,4314r-25,14l4892,4339r-26,11l4839,4359r-26,9l4785,4376r-27,6l4730,4387r-26,5l4676,4394r-29,1l4619,4396r-34,-2l4551,4391r-32,-5l4488,4379r-32,-9l4426,4360r-29,-12l4368,4334r-28,-14l4313,4303r-26,-18l4263,4266r-24,-20l4216,4225r-22,-24l4174,4178r-19,-26l4137,4126r-17,-27l4105,4071r-15,-29l4078,4012r-11,-30l4057,3950r-9,-31l4041,3886r-4,-33l4032,3819r-2,-34l4030,3751r1,-35l4034,3681r6,-34l4047,3612r7,-34l4064,3546r12,-32l4088,3483r15,-29l4118,3425r17,-28l4154,3369r19,-26l4194,3318r22,-24l4239,3271r24,-22l4288,3229r26,-21l4341,3190r28,-16l4397,3157r29,-15l4456,3130r32,-12l4519,3108r31,-9l4583,3091r32,-7l4649,3080r33,-4l4716,3075r35,l4785,3076r27,4l4840,3083r27,3l4893,3092r25,7l4944,3105r25,8l4993,3122r24,9l5039,3141r23,11l5083,3165r21,12l5124,3190r21,15l5164,3220r18,15l5198,3251r17,17l5231,3286r15,18l5260,3323r13,19l5287,3362r11,20l5308,3403r10,22l5327,3447r8,22l5342,3493r6,24l5353,3541r3,-28l5359,3486r4,-28l5367,3430r4,-27l5374,3375r3,-27l5382,3320r-11,-17l5361,3286r-13,-17l5336,3252r-12,-17l5310,3220r-13,-16l5282,3189r-14,-14l5252,3161r-16,-13l5220,3134r-17,-12l5185,3110r-18,-13l5149,3086r-19,-10l5111,3066r-20,-10l5071,3047r-20,-8l5029,3030r-21,-6l4986,3016r-22,-6l4942,3004r-24,-5l4895,2994r-24,-4l4848,2987r-25,-3l4799,2982r-39,-2l4720,2980r-39,1l4643,2984r-38,6l4567,2997r-37,7l4493,3015r-36,12l4423,3039r-35,16l4354,3071r-33,17l4289,3108r-31,21l4229,3150r-29,24l4173,3198r-27,26l4122,3252r-25,28l4075,3310r-22,31l4034,3373r-18,34l4000,3440r-15,36l3973,3512r-11,38l3951,3588r-7,39l3938,3668r-3,40l3934,3748r,40l3936,3827r4,39l3946,3904r8,37l3964,3978r11,36l3988,4050r15,35l4019,4117r18,33l4057,4181r20,30l4099,4240r24,28l4147,4294r26,26l4201,4343r28,23l4259,4386r30,19l4321,4422r33,16l4388,4451r35,12l4458,4473r36,8l4531,4487r38,4l4608,4492r26,l4659,4491r24,-2l4709,4487r25,-3l4758,4479r24,-6l4807,4468r23,-7l4855,4453r22,-9l4901,4435r23,-10l4946,4415r23,-11l4991,4392r22,-13l5034,4366r21,-14l5075,4338r20,-15l5115,4308r20,-17l5155,4274r18,-17l5190,4239r18,-18l5225,4202r17,-19l5259,4164r15,-20l5289,4124xm1558,173r-55,-17l1511,172r9,16l1528,203r8,16l1543,236r7,15l1555,268r6,17l1565,303r4,17l1572,337r2,17l1576,371r1,17l1577,406r,17l1576,440r-2,16l1572,472r-3,16l1565,502r-4,15l1555,532r-5,12l1543,557r-8,13l1528,581r-9,11l1511,602r-10,9l1492,620r-10,9l1471,636r-11,6l1449,649r-11,6l1425,659r-12,4l1400,666r-14,2l1373,669r-14,1l1345,670r-14,-1l1317,667r-15,-2l1288,660r-16,-4l1257,650r-14,-5l1228,638r-14,-8l1200,621r-14,-9l1172,602r-12,-10l1148,581r-13,-11l1123,557r-11,-12l1101,532r-11,-14l1079,503r-10,-14l1060,474r-9,-15l1044,443r-8,-16l1029,410r-7,-16l1016,378r-6,-18l1006,343r-4,-17l998,309r-3,-18l993,273r-1,-17l991,238r,-18l992,204r1,-15l995,173r3,-15l1001,144r5,-14l1009,117r6,-14l1020,91r6,-12l1032,68r7,-12l1046,46r8,-10l1063,27r7,-9l1057,14,1044,9,1030,5,1017,r-8,10l1002,21r-7,11l990,43,978,67r-9,24l961,118r-6,29l951,176r-3,32l948,228r2,20l951,268r3,20l956,309r5,20l965,349r6,20l978,388r6,19l991,426r9,18l1009,463r9,18l1028,498r10,17l1049,532r13,16l1074,564r12,15l1100,593r13,14l1126,620r15,12l1157,645r14,11l1187,666r16,10l1219,685r17,8l1253,700r17,6l1286,711r17,4l1320,719r17,2l1354,722r15,l1385,721r16,-1l1415,716r16,-3l1444,709r15,-5l1472,697r14,-6l1498,683r12,-9l1522,665r11,-10l1544,644r10,-13l1563,619r9,-12l1580,592r8,-15l1594,563r6,-17l1605,530r5,-18l1614,496r3,-19l1619,458r2,-19l1621,422r,-17l1620,388r-1,-17l1617,354r-3,-16l1611,320r-4,-17l1598,270r-12,-33l1573,204r-15,-31xm682,10852r25,-2l731,10848r25,-3l781,10842r-13,-3l756,10835r-11,-4l732,10826r-22,-12l688,10801r-22,-15l646,10770r-18,-20l610,10731r-16,-22l579,10687r-13,-24l554,10637r-10,-27l537,10584r-6,-28l527,10526r-2,-18l524,10492r,-17l525,10458r3,-17l530,10426r3,-17l537,10393r4,-15l546,10364r5,-15l558,10335r7,-14l572,10309r8,-13l589,10284r9,-12l608,10261r10,-10l628,10241r12,-9l651,10223r12,-8l675,10208r14,-7l702,10196r14,-6l729,10186r15,-4l758,10180r15,-2l788,10177r16,l819,10178r15,1l849,10181r16,4l879,10188r15,4l907,10198r15,6l935,10210r13,8l962,10226r12,8l987,10244r12,9l1011,10264r11,10l1032,10287r10,11l1053,10310r10,14l1072,10337r7,13l1087,10365r7,15l1101,10395r5,16l1112,10427r4,15l1121,10459r2,17l1125,10493r3,27l1129,10545r-3,26l1123,10596r-6,24l1111,10644r-8,24l1093,10689r-12,21l1068,10730r-14,19l1038,10766r-17,16l1003,10796r-20,14l963,10821r26,-3l1013,10814r26,-2l1064,10809r14,-15l1092,10778r12,-16l1115,10745r10,-19l1135,10708r8,-20l1151,10668r7,-21l1162,10626r5,-22l1170,10581r1,-22l1172,10536r-1,-23l1169,10489r-3,-20l1162,10450r-4,-19l1153,10413r-6,-19l1140,10377r-7,-18l1124,10343r-8,-17l1106,10310r-10,-16l1086,10280r-11,-15l1063,10252r-13,-14l1038,10226r-13,-12l1011,10203r-14,-11l982,10182r-14,-9l952,10166r-16,-8l920,10151r-16,-7l888,10140r-17,-5l854,10132r-17,-2l820,10127r-18,l784,10127r-17,2l749,10131r-17,3l717,10139r-17,4l684,10149r-14,6l655,10163r-14,8l626,10181r-12,9l600,10201r-12,12l577,10225r-11,12l554,10251r-10,13l535,10279r-8,14l519,10309r-7,17l505,10341r-5,18l494,10376r-4,18l486,10412r-2,19l482,10450r-1,19l481,10488r1,20l483,10529r3,25l492,10580r5,26l505,10629r9,25l524,10677r11,22l548,10720r13,20l576,10759r15,19l608,10795r17,17l643,10827r19,13l682,10852xm3592,7026r33,-1l3658,7025r34,1l3725,7027r34,3l3793,7034r33,3l3860,7043r33,5l3927,7055r33,8l3994,7071r34,9l4061,7089r33,11l4127,7111r33,11l4192,7136r33,12l4256,7163r31,14l4319,7193r30,16l4379,7225r30,17l4438,7260r28,19l4495,7298r27,19l4550,7337r26,22l4602,7380r24,21l4651,7424r25,23l4699,7471r22,23l4745,7519r21,25l4788,7569r21,26l4829,7622r20,27l4868,7676r18,28l4904,7732r18,29l4939,7790r15,30l4970,7851r15,30l4998,7912r13,32l5025,7975r11,32l5047,8040r11,32l5068,8106r9,34l5085,8173r8,35l5100,8243r5,35l5110,8313r4,36l5118,8384r2,36l5122,8455r1,35l5122,8525r,35l5120,8595r-2,34l5114,8663r-4,35l5104,8731r-5,34l5092,8799r-7,32l5076,8865r-9,32l5057,8930r-10,32l5036,8994r-12,31l5010,9056r-13,32l4982,9118r-14,30l4952,9178r-17,30l4917,9237r-18,29l4882,9294r-21,28l4841,9350r-41,54l4757,9456r-22,25l4713,9506r-23,24l4668,9554r-24,23l4620,9600r-25,22l4570,9643r-25,21l4518,9685r-27,19l4463,9723r-29,19l4405,9760r-32,17l4342,9794r-32,16l4276,9826r-35,15l4206,9855r-37,14l4131,9882r-40,12l4050,9907r-43,10l3965,9928r-46,10l3873,9947r-48,8l3777,9961r-49,3l3677,9966r-50,l3576,9964r-51,-5l3474,9954r-52,-8l3371,9936r-52,-11l3266,9910r-50,-14l3165,9878r-51,-18l3064,9838r-49,-22l2965,9792r-48,-25l2870,9739r-46,-29l2780,9679r-44,-32l2693,9612r-41,-35l2613,9540r-38,-39l2538,9461r-34,-42l2471,9377r-31,-45l2411,9286r-4,2l2405,9289r-1,1l2405,9292r3,1l2410,9294r-4,2l2391,9298r-30,4l2311,9306r-16,1l2277,9306r-18,-1l2240,9302r-20,-6l2199,9290r-22,-7l2155,9275r-22,-10l2109,9253r-22,-12l2063,9229r-23,-15l2016,9199r-22,-17l1970,9164r-21,-18l1927,9126r-22,-20l1885,9084r-19,-22l1847,9038r-17,-23l1814,8990r-15,-26l1786,8938r-13,-27l1763,8883r-9,-28l1748,8825r-5,-30l1740,8765r-1,-30l1741,8704r3,-29l1750,8646r7,-29l1766,8589r11,-28l1788,8534r13,-27l1816,8481r16,-25l1848,8431r18,-23l1885,8385r19,-22l1924,8341r21,-20l1965,8302r21,-18l2007,8267r22,-16l2050,8236r21,-13l2091,8210r20,-11l2132,8189r19,-9l2170,8173r17,-5l2204,8163r16,-3l2235,8159r43,-1l2301,8157r5,l2302,8157r-12,1l2277,8158r-9,1l2266,8159r8,-30l2282,8098r8,-30l2299,8039r10,-29l2320,7981r11,-30l2342,7923r12,-28l2367,7867r12,-28l2392,7813r14,-27l2420,7760r15,-27l2451,7708r15,-25l2482,7658r17,-25l2515,7609r17,-24l2550,7562r18,-23l2587,7517r19,-23l2625,7473r20,-21l2665,7432r21,-21l2706,7391r21,-19l2749,7354r44,-37l2838,7284r46,-33l2930,7221r23,-15l2978,7193r23,-14l3026,7167r24,-12l3075,7142r26,-11l3127,7121r25,-10l3178,7101r27,-9l3232,7084r28,-8l3288,7069r28,-7l3345,7055r29,-6l3403,7045r30,-5l3465,7036r30,-3l3527,7029r32,-2l3592,7026xm2378,9220r-16,-34l2348,9152r-15,-36l2320,9079r-13,-37l2295,9004r-11,-38l2274,8927r-10,-38l2256,8851r-8,-38l2241,8776r-5,-37l2230,8703r-3,-33l2224,8636r-3,-63l2220,8517r1,-51l2224,8418r5,-47l2235,8326r7,-46l2250,8233r-5,-1l2238,8233r-24,1l2191,8236r-23,5l2146,8246r-21,7l2104,8261r-22,8l2062,8279r-20,11l2023,8302r-18,14l1987,8329r-18,16l1952,8360r-15,17l1921,8394r-13,19l1894,8432r-13,20l1870,8472r-12,22l1848,8516r-9,23l1832,8561r-8,24l1818,8609r-5,25l1809,8658r-2,26l1805,8710r,26l1806,8762r2,26l1813,8814r6,25l1826,8864r10,24l1846,8912r12,22l1871,8957r14,22l1901,8999r16,20l1935,9039r17,18l1970,9075r19,18l2010,9109r19,16l2049,9139r21,14l2090,9165r20,12l2130,9187r21,10l2170,9206r20,7l2208,9220r19,5l2243,9230r17,2l2276,9234r16,2l2305,9234r43,-4l2372,9228r11,-3l2384,9224r-3,l2377,9223r-3,-1l2373,9222r1,-1l2378,9220xm3594,7213r59,-1l3710,7213r57,5l3824,7225r57,10l3938,7248r56,15l4050,7283r55,20l4159,7326r52,26l4264,7380r50,30l4364,7443r49,34l4460,7514r44,40l4548,7595r43,43l4631,7683r38,45l4705,7777r33,50l4770,7879r30,52l4826,7985r24,56l4871,8098r20,59l4906,8217r12,61l4929,8339r5,63l4936,8464r-1,61l4931,8587r-8,61l4912,8709r-15,59l4879,8828r-20,58l4836,8943r-26,56l4782,9055r-31,54l4718,9162r-36,50l4644,9261r-39,49l4564,9355r-44,45l4474,9443r-46,40l4379,9521r-49,37l4279,9592r-52,31l4173,9652r-54,26l4064,9702r-55,21l3953,9741r-58,14l3838,9768r-57,9l3725,9785r-53,4l3619,9792r-53,2l3516,9792r-49,-3l3419,9785r-47,-7l3326,9769r-44,-10l3238,9748r-42,-15l3155,9718r-41,-17l3075,9683r-38,-21l3000,9640r-37,-22l2928,9593r-34,-27l2861,9539r-32,-29l2797,9480r-30,-32l2737,9416r-28,-34l2681,9348r-27,-37l2627,9274r-24,-38l2578,9196r26,-22l2628,9150r24,-24l2673,9099r20,-27l2711,9043r17,-30l2743,8981r12,-32l2766,8916r9,-35l2782,8846r2,-19l2786,8809r1,-19l2789,8771r1,-19l2790,8732r-1,-20l2787,8692r-2,-20l2783,8652r-3,-19l2775,8613r-4,-21l2765,8573r-6,-19l2753,8535r-7,-19l2738,8498r-9,-19l2720,8461r-9,-17l2701,8427r-11,-17l2680,8393r-12,-16l2656,8362r-13,-15l2631,8331r-14,-13l2603,8303r-14,-13l2575,8278r-16,-13l2543,8254r-15,-11l2512,8233r-17,-10l2479,8214r-17,-8l2444,8198r14,-52l2474,8096r17,-50l2510,7997r19,-48l2551,7903r23,-46l2598,7814r26,-43l2651,7728r29,-40l2709,7650r31,-38l2774,7576r34,-35l2843,7508r37,-32l2918,7446r40,-28l2999,7391r42,-24l3085,7343r45,-21l3177,7302r47,-18l3273,7268r51,-15l3375,7241r53,-10l3482,7223r55,-5l3594,7213xm2545,9132r-14,-29l2518,9073r-14,-31l2493,9010r-12,-32l2471,8945r-10,-33l2451,8878r-9,-32l2434,8812r-7,-32l2421,8747r-5,-32l2411,8684r-3,-30l2406,8625r-4,-55l2402,8521r2,-46l2406,8432r4,-41l2416,8351r5,-40l2429,8270r15,6l2458,8284r15,8l2487,8300r14,10l2514,8319r14,10l2540,8340r25,23l2588,8387r21,26l2630,8441r18,29l2664,8501r15,31l2692,8563r10,34l2711,8630r4,17l2717,8664r2,18l2721,8699r1,35l2722,8766r-2,33l2717,8831r-6,30l2703,8892r-8,28l2683,8948r-12,26l2658,9000r-16,25l2625,9048r-18,24l2587,9093r-20,20l2545,9132xm342,7517r18,1l377,7521r16,4l410,7529r16,6l441,7541r16,8l473,7557r14,9l502,7576r13,11l529,7599r13,12l554,7624r13,14l579,7652r10,15l600,7683r10,15l619,7715r9,17l636,7750r7,18l650,7787r6,19l661,7825r4,19l670,7864r2,20l674,7906r2,20l676,7947r,21l675,7988r-2,21l670,8029r-4,20l662,8068r-5,19l651,8105r-7,18l637,8140r-8,17l621,8173r-9,16l602,8204r-11,14l580,8233r-11,12l557,8257r-13,13l531,8281r-13,10l503,8300r-13,9l474,8316r-15,6l444,8329r-17,5l411,8337r-17,3l378,8343r-18,l343,8343r-18,-2l308,8339r-18,-3l274,8331r-17,-5l241,8319r-16,-8l210,8303r-16,-9l180,8284r-15,-11l152,8262r-14,-12l125,8236r-13,-13l100,8208,89,8192,79,8177,68,8160r-9,-17l50,8126r-8,-19l34,8089r-7,-19l21,8051r-6,-20l11,8011,7,7991,4,7971,2,7949,,7928r,-21l2,7885r1,-21l5,7843r3,-20l12,7804r5,-21l22,7765r6,-19l35,7728r8,-16l51,7695r9,-16l70,7663r10,-15l91,7634r11,-13l115,7607r12,-12l139,7584r14,-10l166,7564r15,-9l195,7547r16,-7l225,7534r17,-6l258,7523r16,-3l290,7518r17,-2l325,7516r17,1xm342,7568r14,1l372,7572r15,3l401,7579r14,5l429,7590r14,6l456,7603r12,9l481,7620r12,10l505,7640r11,10l528,7661r10,13l548,7686r10,12l567,7712r9,14l584,7741r7,14l598,7771r7,16l610,7802r6,17l621,7836r3,17l627,7871r2,17l632,7906r1,19l634,7942r-1,18l632,7978r-1,18l627,8014r-2,17l621,8048r-5,17l612,8080r-7,16l599,8112r-6,14l585,8141r-8,13l568,8168r-9,12l549,8192r-10,12l529,8215r-11,10l506,8234r-12,9l482,8251r-13,7l456,8265r-13,6l429,8276r-13,5l401,8284r-14,2l372,8288r-16,1l342,8289r-16,-1l310,8285r-14,-3l281,8279r-14,-5l253,8269r-14,-7l225,8254r-13,-8l200,8238r-13,-10l175,8218r-12,-10l152,8196r-12,-11l130,8172r-10,-13l111,8145r-9,-14l94,8116r-7,-16l79,8085r-7,-16l66,8052r-5,-16l56,8019r-3,-18l50,7983r-4,-18l45,7947r-1,-19l44,7910r,-19l45,7873r2,-18l50,7837r3,-18l58,7802r4,-15l68,7770r6,-16l81,7740r7,-15l96,7711r7,-14l112,7684r10,-13l133,7660r10,-11l153,7638r12,-10l176,7619r12,-9l201,7602r12,-7l227,7588r13,-5l253,7578r15,-3l283,7572r14,-3l312,7568r14,-1l342,7568xm2213,3766r41,10l2293,3788r39,13l2370,3817r37,17l2443,3853r34,20l2512,3895r33,25l2577,3945r30,28l2637,4001r28,30l2692,4061r26,33l2743,4127r23,35l2789,4198r20,37l2827,4273r17,39l2860,4351r15,41l2887,4433r10,42l2906,4517r8,43l2918,4603r4,44l2924,4692r,45l2921,4782r-4,44l2911,4870r-8,43l2893,4955r-13,42l2867,5037r-15,39l2836,5115r-19,37l2797,5188r-21,36l2754,5258r-25,32l2703,5321r-25,30l2650,5379r-29,26l2590,5430r-31,24l2528,5475r-34,20l2461,5513r-36,16l2389,5544r-36,12l2316,5566r-38,8l2240,5579r-39,4l2161,5585r-40,-1l2081,5580r-40,-5l2001,5567r-40,-11l1923,5544r-37,-15l1851,5511r-36,-19l1780,5471r-33,-23l1714,5422r-31,-26l1652,5368r-29,-31l1595,5305r-26,-33l1543,5236r-24,-35l1497,5164r-21,-40l1457,5084r-18,-40l1422,5001r-15,-42l1395,4914r-11,-45l1374,4824r-8,-47l1360,4730r-3,-47l1356,4635r,-48l1358,4537r5,-48l1369,4442r8,-46l1388,4351r12,-43l1414,4265r16,-40l1447,4184r19,-38l1486,4110r22,-35l1532,4041r24,-31l1582,3978r27,-28l1638,3923r29,-26l1698,3875r32,-21l1762,3834r34,-18l1830,3801r36,-13l1902,3776r37,-10l1977,3760r38,-5l2054,3753r39,l2133,3755r40,5l2213,3766xm2204,3882r35,8l2274,3900r33,11l2340,3924r32,15l2404,3956r31,18l2464,3993r29,21l2521,4036r27,24l2574,4085r24,25l2622,4138r23,28l2667,4196r20,31l2706,4258r18,33l2740,4323r15,35l2768,4393r13,34l2792,4464r9,36l2809,4538r6,37l2820,4613r3,40l2824,4692r,39l2822,4770r-4,40l2813,4848r-8,38l2796,4923r-10,36l2775,4994r-13,35l2747,5063r-17,32l2714,5127r-19,30l2674,5186r-20,29l2632,5242r-24,26l2584,5293r-25,22l2532,5336r-27,20l2477,5375r-29,17l2418,5408r-30,14l2357,5435r-33,10l2292,5454r-33,7l2226,5465r-35,3l2157,5470r-36,-2l2087,5465r-36,-4l2017,5453r-34,-9l1950,5433r-33,-14l1885,5405r-31,-17l1824,5369r-29,-20l1767,5327r-28,-23l1713,5278r-26,-26l1664,5224r-24,-29l1618,5165r-20,-32l1577,5100r-17,-34l1543,5031r-16,-35l1513,4960r-13,-38l1489,4884r-10,-40l1471,4805r-7,-40l1460,4723r-3,-41l1454,4640r1,-42l1458,4555r3,-41l1467,4472r8,-39l1483,4394r11,-38l1506,4319r13,-36l1535,4248r16,-32l1569,4183r19,-30l1609,4124r21,-28l1652,4069r24,-25l1702,4021r25,-23l1754,3978r28,-19l1810,3942r31,-15l1871,3913r30,-11l1932,3892r33,-9l1998,3877r33,-4l2065,3871r34,l2134,3872r34,4l2204,3882xm2260,2823r20,6l2302,2836r19,8l2341,2853r19,10l2379,2873r18,13l2414,2898r17,13l2447,2926r17,16l2479,2957r14,16l2508,2991r13,18l2533,3027r12,19l2556,3065r11,20l2576,3105r9,22l2593,3148r6,21l2606,3192r6,21l2615,3235r5,24l2622,3281r1,24l2623,3327r,24l2621,3374r-3,24l2614,3420r-5,23l2604,3464r-7,21l2590,3505r-9,20l2573,3545r-11,17l2552,3580r-11,18l2529,3614r-14,16l2502,3644r-13,15l2474,3672r-16,13l2443,3696r-17,10l2409,3716r-17,8l2374,3732r-17,6l2337,3744r-19,4l2299,3752r-20,2l2260,3755r-20,l2219,3754r-20,-3l2179,3747r-22,-4l2137,3736r-20,-7l2098,3720r-19,-9l2060,3700r-18,-11l2025,3677r-18,-14l1992,3649r-17,-15l1960,3618r-14,-16l1931,3584r-13,-18l1905,3547r-12,-19l1882,3508r-10,-21l1862,3466r-9,-21l1845,3422r-7,-22l1832,3378r-6,-23l1821,3332r-3,-24l1816,3283r-2,-23l1814,3235r,-23l1815,3187r3,-23l1821,3140r5,-23l1832,3094r6,-21l1845,3053r9,-21l1863,3012r9,-18l1883,2976r11,-17l1907,2943r13,-16l1933,2913r14,-14l1963,2886r14,-12l1994,2863r16,-10l2026,2844r18,-8l2062,2830r18,-6l2099,2820r19,-5l2138,2813r19,-1l2177,2812r21,1l2219,2815r20,3l2260,2823xm2256,2882r18,6l2292,2894r16,7l2325,2909r17,9l2359,2927r15,10l2389,2948r16,13l2418,2973r15,14l2446,3000r12,15l2471,3029r11,16l2493,3060r10,17l2513,3094r9,18l2530,3130r8,18l2545,3167r6,18l2557,3204r4,20l2565,3243r3,20l2570,3283r1,21l2571,3324r,20l2569,3364r-2,20l2564,3404r-4,20l2555,3443r-6,17l2542,3478r-6,17l2528,3512r-9,16l2510,3543r-10,15l2489,3573r-12,13l2466,3599r-12,13l2440,3623r-13,10l2414,3643r-15,9l2384,3661r-14,7l2354,3675r-15,5l2322,3685r-17,4l2288,3691r-17,3l2254,3695r-17,l2219,3694r-18,-3l2183,3688r-18,-5l2147,3678r-18,-7l2113,3664r-17,-9l2080,3647r-16,-11l2049,3626r-15,-12l2020,3602r-14,-14l1993,3575r-14,-15l1967,3546r-11,-16l1945,3513r-10,-17l1924,3478r-8,-18l1907,3443r-8,-19l1892,3404r-7,-19l1880,3365r-5,-20l1872,3325r-3,-20l1866,3283r-1,-20l1864,3242r1,-21l1866,3199r3,-21l1872,3158r3,-20l1881,3119r5,-19l1892,3082r8,-18l1908,3047r9,-16l1926,3016r10,-15l1946,2987r12,-14l1969,2961r13,-13l1995,2937r13,-10l2022,2917r14,-8l2052,2901r15,-6l2082,2888r17,-5l2115,2879r17,-3l2148,2874r18,-1l2183,2872r18,1l2219,2876r18,3l2256,2882xm2555,925r31,12l2617,951r32,15l2679,983r29,18l2737,1020r28,20l2792,1062r27,22l2843,1107r25,25l2892,1158r23,27l2936,1212r20,29l2977,1269r17,30l3011,1329r17,31l3043,1391r13,31l3068,1455r12,32l3088,1521r8,32l3103,1587r6,34l3112,1654r2,34l3115,1721r-1,34l3112,1789r-4,33l3102,1855r-8,31l3086,1916r-10,31l3064,1975r-12,28l3038,2030r-16,24l3007,2079r-18,23l2971,2125r-20,20l2931,2165r-23,18l2886,2201r-22,16l2839,2231r-25,13l2789,2256r-27,10l2735,2274r-28,8l2679,2287r-28,4l2621,2293r-29,1l2561,2293r-30,-2l2500,2286r-30,-7l2438,2272r-31,-10l2377,2250r-31,-13l2317,2222r-29,-16l2260,2189r-27,-20l2207,2148r-26,-21l2156,2104r-24,-25l2109,2054r-22,-27l2065,1999r-20,-28l2026,1942r-19,-30l1991,1881r-16,-32l1960,1817r-14,-34l1933,1749r-11,-33l1913,1681r-9,-35l1898,1611r-6,-36l1888,1539r-4,-36l1883,1467r,-36l1885,1394r4,-36l1893,1325r7,-34l1908,1259r9,-32l1927,1197r12,-28l1952,1141r15,-26l1983,1090r16,-24l2017,1044r19,-22l2057,1003r21,-18l2100,969r24,-16l2147,939r25,-12l2198,917r26,-9l2251,901r28,-5l2308,891r29,-2l2367,889r30,1l2427,893r31,5l2490,905r32,9l2555,925xm2548,1011r28,11l2603,1033r27,14l2656,1062r26,15l2707,1094r24,17l2755,1130r22,20l2800,1170r21,21l2842,1214r19,23l2880,1261r18,25l2915,1311r17,26l2946,1363r15,27l2973,1418r13,27l2996,1473r10,29l3014,1531r7,28l3027,1588r4,30l3035,1648r2,29l3037,1707r,29l3035,1765r-5,29l3026,1822r-7,28l3011,1877r-8,26l2993,1928r-11,24l2970,1976r-14,22l2943,2020r-16,20l2911,2059r-17,18l2876,2095r-19,15l2838,2125r-20,14l2796,2152r-22,11l2752,2173r-23,9l2706,2190r-25,5l2656,2200r-24,3l2606,2206r-26,1l2553,2206r-26,-3l2500,2199r-27,-6l2446,2186r-28,-8l2392,2167r-27,-12l2340,2143r-25,-15l2290,2113r-23,-17l2243,2078r-22,-19l2200,2039r-21,-22l2158,1995r-20,-24l2120,1948r-18,-25l2086,1897r-16,-26l2055,1844r-14,-28l2029,1788r-13,-30l2005,1729r-9,-29l1987,1670r-8,-30l1974,1608r-6,-31l1965,1547r-2,-32l1961,1484r,-31l1963,1420r3,-30l1970,1360r6,-30l1983,1302r8,-26l1999,1249r12,-25l2022,1200r13,-23l2049,1156r14,-21l2079,1115r17,-18l2114,1081r19,-16l2152,1050r20,-13l2193,1026r21,-12l2238,1005r22,-7l2284,992r24,-6l2333,983r26,-2l2384,981r27,1l2437,984r28,5l2492,994r28,8l2548,1011xm3825,5243r20,1l3864,5247r19,3l3902,5254r18,6l3938,5266r17,6l3972,5280r16,8l4004,5297r16,10l4034,5318r15,11l4062,5342r14,12l4088,5368r12,14l4111,5397r11,15l4132,5428r9,16l4148,5461r8,18l4163,5496r6,18l4174,5532r4,19l4181,5572r2,19l4185,5611r,20l4185,5651r-2,21l4181,5693r-3,20l4173,5732r-4,20l4162,5771r-7,19l4148,5808r-9,18l4131,5843r-11,16l4109,5876r-11,16l4086,5908r-13,14l4060,5937r-13,13l4032,5963r-15,12l4002,5986r-16,11l3969,6006r-16,9l3935,6024r-18,7l3899,6038r-18,5l3862,6048r-19,3l3824,6054r-20,2l3784,6057r-19,-1l3744,6054r-19,-3l3706,6048r-18,-5l3671,6038r-18,-7l3636,6023r-17,-8l3602,6006r-15,-10l3571,5985r-15,-12l3543,5960r-14,-13l3517,5933r-12,-14l3493,5903r-11,-15l3472,5872r-9,-18l3454,5837r-7,-18l3440,5800r-6,-19l3429,5762r-5,-20l3421,5722r-2,-21l3418,5680r,-21l3418,5638r2,-22l3422,5596r3,-21l3430,5555r5,-19l3441,5515r8,-19l3457,5479r9,-18l3475,5443r10,-16l3496,5410r11,-16l3519,5380r14,-15l3546,5352r15,-14l3575,5326r16,-11l3607,5304r15,-9l3639,5285r17,-8l3674,5269r18,-7l3710,5257r19,-5l3748,5249r19,-4l3786,5244r20,-1l3825,5243xe" fillcolor="#b1b5ba [1945]" stroked="f">
                  <v:fill color2="#b1b5ba [1945]" o:opacity2="35388f" rotate="t" focus="100%" type="gradient"/>
                  <v:path arrowok="t" o:connecttype="custom" o:connectlocs="1400,1944;1154,1986;1232,1734;1595,1459;1351,1193;1694,1055;1734,1041;1358,1104;1523,1497;517,84;429,220;338,34;358,188;537,171;175,3498;316,3407;355,3604;301,3382;164,3527;1479,2420;1707,2807;1506,3229;912,3216;616,3013;740,2721;916,2452;747,2926;604,2879;795,3075;1645,2822;1094,3254;929,2898;875,2591;801,2857;875,3017;223,2677;46,2751;60,2519;211,2636;80,2755;44,2554;962,1478;680,1859;495,1370;902,1420;753,1821;494,1465;826,986;797,1242;605,1079;786,976;818,1204;627,1122;852,308;1007,685;664,627;799,297;1006,617;719,665;753,333;1394,1864;1224,2013;1178,1789" o:connectangles="0,0,0,0,0,0,0,0,0,0,0,0,0,0,0,0,0,0,0,0,0,0,0,0,0,0,0,0,0,0,0,0,0,0,0,0,0,0,0,0,0,0,0,0,0,0,0,0,0,0,0,0,0,0,0,0,0,0,0,0,0,0,0"/>
                  <o:lock v:ext="edit" verticies="t"/>
                </v:shape>
                <v:shape id="Freeform 3187" o:spid="_x0000_s1038" style="position:absolute;left:7647;top:2438;width:1931;height:3704;visibility:visible;mso-wrap-style:square;v-text-anchor:top" coordsize="5794,11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T088QA&#10;AADcAAAADwAAAGRycy9kb3ducmV2LnhtbESPQWvCQBSE7wX/w/IEb3XXSK1EN0EKlR7qoeoPeN19&#10;JsHs25DdaPz33UKhx2FmvmG25ehacaM+NJ41LOYKBLHxtuFKw/n0/rwGESKyxdYzaXhQgLKYPG0x&#10;t/7OX3Q7xkokCIccNdQxdrmUwdTkMMx9R5y8i+8dxiT7Stoe7wnuWpkptZIOG04LNXb0VpO5Hgen&#10;4aqyV/tilBnW34f9yId4Pn1arWfTcbcBEWmM/+G/9ofVsFQr+D2TjoA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k9PPEAAAA3AAAAA8AAAAAAAAAAAAAAAAAmAIAAGRycy9k&#10;b3ducmV2LnhtbFBLBQYAAAAABAAEAPUAAACJAwAAAAA=&#10;" path="m5588,11113r-17,-336l5553,10442r-18,-335l5517,9773r-17,-334l5485,9105r-7,-167l5471,8771r-5,-167l5461,8437r-4,-167l5455,8103r-3,-167l5452,7769r,-167l5455,7435r3,-167l5462,7101r7,-167l5477,6767r10,-168l5498,6432r14,-168l5527,6097r18,-168l5565,5761r22,-176l5607,5408r20,-178l5645,5052r18,-178l5678,4695r16,-181l5708,4334r13,-181l5733,3973r11,-182l5755,3610r9,-182l5771,3246r6,-182l5783,2883r4,-183l5790,2519r3,-183l5794,2154r,-181l5793,1791r-3,-181l5787,1429r-4,-180l5777,1069r-7,-180l5761,710r-9,-178l5741,354,5730,177,5717,,5539,65r-177,65l5184,197r-177,67l4653,401,4300,540,3947,680,3594,820,3241,959r-354,137l2710,1163r-178,67l2355,1296r-179,65l1998,1425r-179,63l1640,1548r-180,60l1280,1666r-180,56l917,1777r-181,52l552,1880r-182,48l185,1973,,2017r16,103l33,2223r17,103l66,2429r17,103l99,2635r17,103l131,2841r17,103l164,3047r16,104l195,3255r16,103l225,3461r15,103l255,3667r26,206l307,4078r24,205l352,4490r19,205l388,4900r15,205l417,5310r11,205l438,5720r8,205l453,6130r4,204l460,6539r3,205l463,6949r-3,205l458,7359r-4,205l448,7769r-7,205l432,8179r-8,205l413,8589r-12,205l388,9000r-14,206l360,9411r-17,205l326,9822r-18,205l289,10233r5299,880xe" fillcolor="#b1b5ba [1945]" stroked="f">
                  <v:fill color2="#b1b5ba [1945]" o:opacity2="35388f" rotate="t" focus="100%" type="gradient"/>
                  <v:path arrowok="t" o:connecttype="custom" o:connectlocs="1851,3480;1833,3146;1823,2923;1819,2756;1817,2589;1819,2422;1825,2255;1837,2088;1855,1920;1875,1743;1892,1565;1907,1384;1918,1203;1925,1021;1930,840;1931,658;1929,476;1923,296;1913,118;1846,22;1669,88;1315,227;962,365;785,432;606,496;427,555;245,610;62,658;11,741;28,844;44,947;60,1050;75,1154;94,1291;117,1497;134,1702;146,1906;152,2111;154,2316;151,2521;144,2726;134,2931;120,3137;103,3342" o:connectangles="0,0,0,0,0,0,0,0,0,0,0,0,0,0,0,0,0,0,0,0,0,0,0,0,0,0,0,0,0,0,0,0,0,0,0,0,0,0,0,0,0,0,0,0"/>
                </v:shape>
                <v:shape id="Freeform 3188" o:spid="_x0000_s1039" style="position:absolute;left:7757;top:2545;width:1806;height:3381;visibility:visible;mso-wrap-style:square;v-text-anchor:top" coordsize="5418,10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SEysYA&#10;AADcAAAADwAAAGRycy9kb3ducmV2LnhtbESPT2vCQBTE7wW/w/KE3uqmKcQQXaWUiuLJ+ufg7ZF9&#10;JtHs25hdNX57tyB4HGbmN8x42plaXKl1lWUFn4MIBHFudcWFgu1m9pGCcB5ZY22ZFNzJwXTSextj&#10;pu2N/+i69oUIEHYZKii9bzIpXV6SQTewDXHwDrY16INsC6lbvAW4qWUcRYk0WHFYKLGhn5Ly0/pi&#10;FPxe4s15FyfH/fmwGi7cPHXLJFXqvd99j0B46vwr/GwvtIKvaAj/Z8IRkJ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oSEysYAAADcAAAADwAAAAAAAAAAAAAAAACYAgAAZHJz&#10;L2Rvd25yZXYueG1sUEsFBgAAAAAEAAQA9QAAAIsDAAAAAA==&#10;" path="m664,8867r45,3l753,8875r44,7l838,8891r41,12l920,8916r40,16l998,8949r38,19l1072,8989r36,22l1141,9036r33,26l1205,9089r30,29l1264,9148r27,31l1317,9212r24,35l1363,9281r21,36l1403,9354r17,38l1436,9431r13,40l1460,9512r10,41l1477,9595r6,42l1486,9680r1,43l1486,9767r-1,26l1482,9820r-4,26l1474,9872r-6,26l1463,9922r-8,24l1447,9970r-8,24l1429,10016r-10,23l1408,10061r-12,21l1384,10104r-13,20l1357,10144r-130,-21l1243,10104r15,-19l1272,10063r13,-20l1297,10022r12,-22l1319,9977r10,-22l1338,9931r8,-24l1353,9882r7,-25l1364,9832r4,-26l1372,9779r2,-27l1375,9714r-1,-37l1371,9640r-5,-37l1361,9567r-9,-36l1342,9496r-12,-34l1317,9428r-16,-33l1286,9363r-18,-31l1248,9302r-22,-31l1204,9243r-24,-28l1156,9189r-26,-24l1102,9140r-28,-22l1044,9098r-30,-21l981,9059r-32,-16l915,9027r-35,-13l846,9002r-37,-11l772,8983r-37,-6l696,8972r-38,-2l633,8970r-23,l587,8970r-23,2l540,8974r-22,3l494,8980r-22,4l450,8989r-23,5l406,9000r-21,7l362,9015r-21,8l321,9030r-21,9l279,9048r-20,10l240,9068r-20,12l201,9091r-19,12l164,9116r-18,12l128,9141r-16,14l95,9169r-17,15l62,9198r-15,15l31,9229r-15,16l19,9207r3,-38l25,9131r3,-37l60,9067r35,-25l129,9018r36,-22l202,8975r38,-19l279,8938r41,-15l361,8909r42,-12l444,8887r44,-8l531,8872r44,-3l620,8867r44,xm,3967r3,26l5,4018r2,26l11,4070r14,-26l41,4019r18,-24l78,3971r21,-22l122,3928r23,-21l171,3888r27,-18l226,3854r29,-16l285,3823r31,-12l349,3800r32,-9l416,3783r26,-6l466,3774r26,-2l517,3771r24,l566,3772r23,1l613,3776r22,4l658,3785r21,6l700,3798r22,7l741,3814r20,9l779,3833r18,12l813,3857r17,13l845,3884r14,14l874,3914r12,16l897,3947r11,18l917,3982r9,20l933,4021r7,20l944,4062r5,21l951,4106r1,21l952,4149r-2,23l948,4194r-4,22l939,4237r-6,22l926,4279r-9,22l908,4321r-10,20l887,4361r-12,19l861,4399r-13,18l832,4435r-15,18l800,4470r-17,16l765,4501r-19,15l726,4529r-20,14l686,4555r-23,11l642,4577r-22,9l596,4595r-23,8l548,4610r-25,6l499,4621r-35,5l431,4628r-34,1l365,4627r-33,-4l301,4618r-32,-7l240,4602r-29,-11l184,4579r-25,-15l133,4548r-24,-16l88,4512,67,4493,48,4472r2,26l52,4524r2,27l57,4576r21,16l101,4608r24,13l150,4635r25,11l202,4657r28,9l258,4673r28,6l316,4684r31,3l377,4690r31,1l440,4690r32,-4l504,4682r28,-6l560,4670r28,-7l615,4654r26,-10l667,4632r25,-12l717,4607r24,-14l764,4577r22,-15l808,4545r21,-18l849,4509r19,-19l886,4470r17,-20l920,4428r14,-21l949,4385r12,-23l973,4339r10,-24l994,4291r7,-24l1009,4242r6,-24l1019,4192r3,-25l1024,4142r,-26l1023,4090r-4,-25l1015,4041r-6,-24l1002,3994r-7,-23l985,3950r-12,-21l961,3909r-13,-20l934,3872r-15,-18l902,3838r-18,-16l865,3807r-19,-14l826,3781r-22,-13l782,3758r-24,-10l735,3739r-24,-7l686,3725r-26,-5l634,3716r-27,-4l581,3710r-28,-1l525,3710r-30,1l467,3715r-29,3l408,3724r-31,8l345,3739r-30,10l285,3761r-29,11l228,3785r-27,15l174,3814r-26,17l124,3848r-24,18l78,3884r-21,20l37,3924r-19,20l,3967xm2240,5441r46,-5l2331,5434r45,l2419,5436r43,5l2505,5448r40,9l2585,5468r39,14l2662,5497r36,18l2734,5534r35,22l2801,5579r31,26l2863,5632r29,28l2919,5691r24,32l2968,5756r21,35l3009,5828r19,38l3044,5905r15,41l3072,5987r10,44l3091,6074r6,46l3101,6166r1,47l3102,6263r-3,48l3094,6359r-7,47l3078,6453r-12,46l3053,6544r-16,44l3021,6631r-20,43l2980,6715r-22,40l2934,6794r-25,37l2882,6868r-29,35l2824,6936r-32,32l2760,6999r-34,28l2690,7055r-35,25l2618,7103r-38,22l2540,7145r-40,17l2460,7178r-42,15l2376,7204r-43,9l2290,7220r-44,5l2201,7227r-43,-1l2114,7224r-44,-3l2028,7214r-42,-9l1946,7195r-39,-12l1868,7168r-38,-16l1794,7134r-36,-19l1723,7094r-33,-23l1658,7047r-30,-26l1598,6993r-28,-28l1544,6935r-26,-31l1496,6871r-22,-33l1454,6803r-18,-37l1419,6729r-16,-38l1391,6652r-11,-40l1371,6572r-8,-43l1358,6488r-3,-44l1354,6401r1,-44l1360,6314r5,-43l1373,6228r10,-43l1394,6144r15,-40l1424,6063r18,-40l1461,5984r22,-38l1506,5909r25,-36l1557,5837r28,-34l1614,5770r30,-32l1676,5707r34,-29l1743,5650r37,-26l1817,5598r38,-23l1895,5552r40,-20l1975,5514r43,-17l2060,5482r45,-14l2149,5457r45,-9l2240,5441xm2239,5553r41,-3l2319,5548r38,l2395,5550r38,5l2469,5561r36,8l2539,5579r35,13l2606,5605r33,16l2669,5637r30,20l2728,5678r27,21l2781,5723r26,25l2830,5774r22,28l2873,5832r19,31l2910,5894r15,34l2940,5961r12,36l2963,6033r11,38l2980,6109r6,39l2989,6189r2,41l2990,6273r-2,41l2984,6357r-6,40l2970,6438r-10,40l2948,6517r-13,38l2920,6593r-16,37l2886,6666r-20,35l2846,6734r-22,33l2800,6798r-26,31l2749,6859r-27,27l2693,6913r-30,25l2633,6962r-31,22l2569,7004r-33,20l2502,7041r-34,16l2432,7071r-37,12l2358,7093r-37,8l2283,7108r-38,4l2206,7114r-39,l2128,7112r-36,-3l2055,7103r-37,-7l1983,7087r-35,-11l1914,7064r-33,-14l1849,7035r-32,-17l1787,7000r-29,-20l1730,6959r-27,-23l1679,6913r-25,-26l1630,6861r-21,-28l1588,6805r-19,-30l1551,6745r-16,-32l1521,6681r-14,-34l1496,6613r-9,-34l1478,6543r-5,-37l1468,6469r-2,-37l1465,6393r1,-38l1469,6316r6,-36l1482,6241r8,-37l1501,6169r12,-37l1527,6097r15,-35l1560,6027r18,-32l1598,5961r22,-31l1643,5900r24,-31l1693,5840r26,-28l1747,5785r30,-25l1807,5735r32,-22l1870,5690r33,-20l1938,5651r35,-18l2009,5616r37,-14l2084,5589r38,-12l2160,5568r39,-8l2239,5553xm1155,4599r19,-4l1193,4593r19,-1l1231,4592r19,l1268,4593r18,2l1304,4599r16,4l1337,4608r16,5l1370,4619r14,8l1399,4635r14,7l1427,4651r13,11l1452,4673r13,11l1476,4695r10,12l1496,4721r9,13l1513,4749r7,14l1526,4778r6,17l1537,4811r4,16l1544,4844r2,18l1548,4880r,19l1546,4917r-1,18l1542,4953r-3,18l1534,4988r-5,18l1523,5022r-8,17l1508,5055r-9,17l1490,5087r-10,15l1469,5118r-11,14l1447,5146r-14,13l1421,5172r-14,13l1393,5197r-16,11l1363,5218r-16,10l1330,5239r-16,9l1297,5255r-18,7l1261,5269r-18,5l1225,5279r-19,4l1187,5287r-20,2l1149,5290r-19,l1111,5290r-18,-1l1075,5287r-18,-4l1041,5280r-17,-4l1007,5270r-16,-6l976,5258r-16,-7l945,5242r-13,-8l919,5224r-14,-10l893,5204r-11,-11l870,5180r-11,-12l850,5156r-9,-14l832,5128r-6,-14l819,5099r-7,-15l808,5068r-5,-17l800,5036r-2,-18l797,5001r-2,-18l797,4966r1,-17l800,4932r3,-17l808,4898r4,-17l818,4864r7,-15l832,4833r8,-16l849,4802r10,-15l869,4772r11,-14l893,4744r12,-13l919,4718r13,-13l947,4693r14,-11l977,4670r15,-10l1008,4651r17,-9l1043,4634r18,-8l1079,4619r18,-7l1116,4607r19,-5l1155,4599xm1157,4642r18,-3l1192,4638r15,-1l1224,4637r17,l1257,4639r15,1l1287,4644r15,3l1317,4651r13,5l1345,4662r12,6l1371,4675r12,7l1395,4691r12,7l1417,4709r11,9l1437,4729r9,10l1455,4751r8,11l1469,4775r7,13l1482,4800r5,15l1490,4828r4,15l1497,4859r1,14l1499,4889r,16l1499,4921r-2,15l1495,4952r-3,15l1488,4983r-4,15l1478,5012r-5,15l1466,5041r-8,14l1450,5069r-9,14l1432,5095r-10,12l1412,5120r-11,12l1390,5143r-13,12l1365,5165r-12,10l1339,5184r-14,9l1311,5202r-14,6l1281,5216r-14,6l1251,5227r-16,6l1219,5237r-17,4l1186,5243r-17,2l1152,5246r-16,2l1120,5246r-17,l1089,5244r-16,-2l1057,5239r-14,-5l1028,5230r-13,-5l1001,5218r-13,-6l976,5205r-13,-8l951,5189r-11,-9l929,5171r-10,-10l908,5151r-8,-11l892,5129r-8,-13l876,5105r-7,-13l864,5079r-6,-13l855,5051r-5,-13l848,5023r-2,-15l845,4993r-1,-15l845,4963r1,-16l848,4933r2,-15l855,4904r4,-15l864,4874r5,-14l876,4846r8,-14l892,4820r8,-14l910,4793r9,-13l929,4769r11,-12l951,4746r12,-12l976,4724r13,-10l1002,4705r14,-9l1030,4687r15,-8l1060,4673r15,-7l1091,4660r17,-5l1123,4649r17,-3l1157,4642xm4413,899r50,-16l4514,871r49,-9l4611,855r48,-3l4706,851r46,1l4797,856r45,7l4884,873r43,12l4967,899r39,17l5044,936r37,21l5117,981r33,25l5182,1034r30,31l5240,1097r27,35l5291,1168r24,38l5335,1246r19,42l5370,1331r14,45l5396,1423r10,48l5412,1522r5,51l5418,1626r-1,54l5413,1734r-5,53l5400,1841r-11,53l5377,1945r-15,53l5344,2050r-19,50l5304,2149r-24,50l5256,2247r-27,47l5201,2340r-30,45l5138,2429r-32,42l5070,2512r-36,40l4997,2590r-39,37l4918,2661r-42,33l4835,2725r-44,29l4748,2781r-46,25l4656,2830r-46,20l4562,2868r-47,15l4465,2897r-48,11l4369,2916r-47,5l4276,2925r-46,l4186,2924r-45,-5l4098,2914r-41,-9l4016,2893r-41,-13l3937,2865r-38,-18l3863,2828r-34,-21l3795,2784r-32,-25l3732,2732r-29,-29l3676,2673r-25,-33l3627,2605r-22,-34l3585,2533r-18,-40l3550,2453r-15,-41l3523,2368r-10,-44l3505,2277r-5,-47l3495,2182r,-49l3496,2083r4,-50l3506,1984r8,-51l3525,1884r13,-50l3552,1785r18,-49l3589,1688r20,-48l3633,1592r24,-47l3684,1499r28,-44l3742,1411r33,-44l3807,1326r36,-42l3879,1245r38,-38l3956,1170r41,-35l4039,1101r43,-32l4126,1039r45,-28l4218,984r47,-25l4313,937r50,-20l4413,899xm4421,1024r44,-13l4508,1001r44,-8l4593,987r43,-3l4676,983r40,2l4755,989r40,6l4831,1003r37,11l4903,1027r35,14l4971,1058r32,19l5033,1097r30,23l5090,1144r27,27l5142,1199r23,29l5186,1261r20,32l5224,1328r16,37l5255,1402r12,40l5277,1483r9,42l5291,1569r5,45l5297,1660r-1,46l5294,1753r-6,47l5281,1846r-9,46l5261,1936r-13,46l5233,2027r-17,44l5199,2115r-21,42l5156,2199r-23,41l5108,2280r-27,40l5054,2358r-29,37l4994,2431r-32,34l4930,2498r-34,32l4861,2561r-36,29l4788,2617r-38,25l4712,2666r-39,22l4632,2708r-40,18l4551,2742r-43,15l4465,2768r-42,10l4382,2786r-42,4l4300,2794r-40,1l4220,2793r-38,-4l4144,2784r-37,-7l4071,2767r-34,-11l4003,2743r-32,-15l3938,2711r-30,-19l3879,2672r-28,-22l3824,2626r-24,-25l3775,2574r-22,-28l3732,2516r-20,-32l3695,2452r-16,-35l3665,2382r-13,-37l3642,2307r-9,-39l3626,2228r-6,-42l3618,2144r-1,-44l3618,2056r4,-43l3627,1969r8,-44l3644,1882r11,-43l3669,1795r14,-42l3700,1710r19,-41l3739,1627r21,-41l3784,1547r26,-40l3835,1468r28,-37l3892,1394r31,-36l3955,1324r34,-33l4022,1259r36,-31l4095,1199r37,-28l4171,1144r39,-24l4251,1097r41,-21l4335,1057r42,-17l4421,1024xm5071,15r16,-5l5102,6r16,-2l5133,1,5148,r15,l5177,r15,1l5205,4r14,2l5232,10r14,5l5258,19r12,6l5283,32r11,6l5305,46r10,9l5325,64r9,10l5343,84r9,11l5359,107r7,12l5373,131r6,13l5384,158r5,14l5392,186r4,16l5398,218r1,15l5400,250r,16l5399,283r-1,15l5396,315r-4,16l5389,346r-5,16l5379,379r-6,15l5366,409r-6,16l5352,439r-8,15l5335,469r-9,13l5316,496r-10,13l5295,522r-11,13l5272,546r-12,11l5248,568r-14,10l5221,589r-13,8l5193,606r-15,8l5164,622r-15,7l5134,634r-16,5l5102,643r-15,4l5072,650r-16,2l5042,652r-16,1l5012,652r-14,-1l4984,649r-14,-2l4957,643r-12,-4l4931,633r-12,-5l4908,622r-12,-7l4885,608r-10,-8l4865,591r-10,-10l4846,571r-8,-11l4830,549r-6,-12l4817,525r-7,-13l4806,499r-5,-14l4797,471r-4,-15l4791,441r-1,-16l4789,409r,-15l4790,377r1,-16l4793,345r4,-16l4800,313r5,-16l4809,281r6,-15l4821,250r7,-16l4836,220r8,-15l4853,191r9,-15l4872,163r10,-14l4893,136r11,-13l4917,111r12,-11l4941,89r14,-11l4968,67r13,-10l4996,50r13,-9l5025,33r15,-7l5055,20r16,-5xm5073,56r14,-4l5101,48r14,-2l5128,45r12,-1l5154,43r12,1l5178,45r13,1l5203,48r11,4l5225,55r12,5l5248,65r10,6l5268,76r9,7l5286,91r9,8l5304,107r7,9l5318,125r7,10l5332,146r5,10l5342,168r4,12l5351,192r3,13l5356,218r3,14l5360,246r1,14l5361,275r-1,13l5359,303r-3,14l5354,331r-3,14l5347,359r-4,13l5337,387r-5,13l5326,413r-13,25l5297,463r-18,24l5260,509r-10,10l5239,529r-11,9l5216,547r-11,9l5193,564r-12,8l5168,578r-13,7l5142,591r-14,4l5115,600r-14,4l5088,606r-14,3l5061,611r-14,1l5035,612r-12,-1l5011,610r-13,-1l4986,605r-11,-2l4964,599r-12,-4l4941,590r-10,-6l4921,578r-9,-6l4903,564r-9,-8l4885,548r-8,-9l4871,530r-7,-10l4857,510r-5,-11l4847,488r-5,-12l4838,464r-3,-12l4831,438r-2,-13l4828,411r-1,-13l4827,383r1,-13l4829,355r2,-13l4834,327r3,-13l4840,299r5,-13l4851,273r5,-14l4862,246r13,-26l4891,195r18,-23l4928,150r10,-11l4949,129r11,-9l4971,110r12,-8l4995,93r12,-8l5021,79r12,-7l5046,66r14,-5l5073,56xm4146,6646r49,-2l4243,6644r47,3l4335,6653r44,7l4423,6672r42,13l4508,6702r39,18l4586,6741r38,24l4661,6789r35,28l4730,6848r31,31l4792,6913r28,35l4848,6985r25,41l4898,7066r21,44l4939,7154r19,47l4974,7248r14,49l5000,7347r11,52l5018,7453r6,53l5027,7561r1,58l5027,7676r-4,58l5017,7791r-8,56l4999,7903r-12,55l4972,8012r-16,52l4938,8116r-20,50l4895,8216r-23,47l4846,8310r-27,45l4790,8397r-30,43l4727,8479r-32,38l4660,8553r-37,34l4586,8619r-38,29l4508,8676r-40,25l4425,8724r-42,21l4339,8763r-45,14l4249,8789r-47,11l4155,8805r-47,5l4060,8810r-48,-3l3964,8802r-47,-8l3871,8784r-45,-12l3783,8756r-44,-18l3698,8718r-42,-23l3617,8672r-39,-27l3541,8617r-36,-30l3472,8554r-34,-35l3407,8485r-31,-38l3348,8407r-25,-40l3298,8326r-23,-43l3253,8238r-19,-46l3218,8146r-15,-48l3190,8050r-12,-51l3170,7949r-6,-50l3160,7847r-2,-53l3159,7742r4,-54l3168,7636r9,-51l3187,7533r13,-50l3214,7434r17,-50l3250,7337r21,-47l3294,7244r24,-43l3345,7157r28,-42l3402,7074r32,-39l3466,6997r35,-36l3536,6926r37,-32l3611,6862r40,-30l3692,6805r41,-26l3776,6756r44,-23l3864,6714r45,-17l3956,6682r46,-13l4050,6659r48,-7l4146,6646xm4140,6785r41,-2l4223,6784r41,2l4303,6792r39,7l4380,6810r37,12l4454,6835r35,17l4523,6870r33,21l4587,6914r32,23l4648,6964r28,28l4703,7021r24,32l4751,7085r22,35l4795,7156r19,38l4831,7232r16,40l4862,7314r12,43l4884,7401r9,45l4901,7492r4,48l4909,7588r1,50l4909,7687r-4,50l4900,7787r-7,49l4884,7884r-11,48l4861,7978r-15,46l4830,8069r-18,44l4793,8155r-21,42l4750,8237r-24,39l4701,8313r-27,37l4647,8384r-29,33l4586,8449r-31,29l4523,8506r-34,26l4454,8555r-36,22l4383,8597r-38,18l4307,8630r-40,13l4228,8654r-40,8l4146,8668r-41,4l4063,8672r-42,-1l3980,8666r-42,-7l3899,8651r-39,-12l3821,8627r-37,-16l3747,8594r-36,-20l3676,8554r-33,-23l3610,8506r-30,-26l3550,8452r-29,-30l3494,8392r-27,-33l3442,8324r-22,-34l3399,8253r-20,-37l3360,8177r-16,-40l3328,8096r-13,-42l3304,8012r-9,-44l3287,7924r-5,-44l3278,7834r-1,-46l3278,7742r3,-47l3286,7649r8,-46l3303,7558r11,-44l3326,7471r15,-43l3357,7387r18,-42l3395,7306r22,-39l3440,7229r25,-37l3491,7156r26,-34l3547,7089r30,-32l3607,7027r32,-29l3673,6971r35,-26l3742,6922r37,-23l3816,6878r38,-18l3894,6843r39,-16l3973,6815r40,-11l4055,6796r42,-7l4140,6785xm3644,8795r27,2l3697,8801r25,4l3748,8812r26,8l3797,8829r25,10l3845,8851r23,12l3890,8878r21,15l3933,8909r20,17l3972,8945r19,19l4009,8984r17,22l4041,9028r16,24l4071,9075r14,25l4097,9126r11,25l4119,9178r8,28l4135,9234r8,28l4149,9291r4,31l4157,9352r1,30l4159,9414r,30l4157,9475r-4,29l4149,9533r-6,30l4135,9591r-8,28l4119,9644r-11,26l4096,9696r-12,23l4070,9743r-14,22l4040,9787r-16,20l4007,9827r-18,18l3970,9863r-19,16l3929,9893r-21,14l3887,9919r-24,11l3840,9940r-24,9l3792,9956r-25,5l3741,9966r-25,2l3689,9969r-27,-1l3634,9966r-27,-3l3580,9957r-27,-7l3528,9942r-26,-9l3476,9922r-25,-11l3428,9898r-24,-15l3381,9868r-22,-16l3337,9835r-20,-19l3297,9797r-19,-20l3259,9755r-17,-22l3225,9710r-15,-23l3195,9663r-13,-25l3169,9613r-12,-27l3147,9560r-9,-27l3130,9505r-7,-28l3118,9449r-5,-29l3110,9392r-1,-29l3109,9333r1,-29l3112,9276r5,-29l3121,9220r7,-28l3136,9166r9,-26l3155,9114r10,-24l3177,9066r14,-22l3205,9021r15,-21l3235,8980r17,-20l3270,8941r19,-17l3308,8907r20,-16l3350,8877r21,-14l3393,8851r23,-11l3439,8830r25,-9l3488,8813r25,-7l3539,8802r25,-5l3590,8795r27,l3644,8795xm3642,8867r23,2l3688,8872r23,5l3733,8882r22,7l3776,8897r21,9l3817,8917r21,11l3858,8941r18,13l3895,8969r16,14l3929,9000r16,17l3961,9035r14,19l3990,9074r13,20l4016,9114r11,23l4038,9159r10,23l4057,9205r8,25l4071,9254r7,25l4083,9305r4,26l4089,9358r3,26l4093,9411r-1,27l4091,9465r-4,26l4083,9517r-5,24l4071,9566r-6,23l4057,9612r-9,22l4038,9657r-11,21l4014,9698r-12,19l3989,9736r-15,17l3958,9770r-15,17l3926,9801r-18,14l3890,9828r-18,11l3852,9851r-19,10l3813,9868r-21,8l3770,9882r-22,6l3726,9891r-23,2l3680,9894r-24,-1l3633,9892r-24,-3l3586,9884r-24,-5l3539,9872r-22,-9l3495,9854r-21,-10l3453,9833r-21,-13l3412,9807r-19,-15l3374,9778r-18,-16l3340,9745r-17,-18l3307,9708r-16,-19l3277,9670r-14,-21l3251,9628r-12,-22l3228,9584r-9,-23l3209,9538r-8,-24l3194,9491r-6,-25l3183,9442r-4,-25l3177,9391r-2,-26l3175,9340r1,-25l3178,9289r4,-24l3186,9240r6,-24l3198,9193r8,-23l3214,9148r10,-21l3234,9107r13,-21l3259,9066r12,-19l3286,9029r14,-17l3316,8996r16,-16l3350,8965r16,-13l3385,8938r18,-11l3423,8916r21,-10l3464,8897r20,-8l3506,8882r22,-5l3550,8872r22,-3l3595,8868r23,-1l3642,8867xm1014,8029r20,1l1053,8031r19,3l1091,8038r18,4l1128,8048r17,5l1163,8060r15,8l1195,8077r16,9l1225,8096r15,11l1254,8118r13,13l1280,8144r12,13l1304,8171r10,14l1324,8200r9,16l1342,8233r7,15l1356,8266r6,17l1367,8301r4,18l1374,8337r3,19l1379,8375r,19l1379,8414r-2,19l1375,8452r-3,19l1367,8489r-5,18l1356,8525r-8,17l1341,8559r-8,16l1323,8591r-10,15l1301,8620r-11,15l1278,8648r-14,13l1251,8673r-13,12l1223,8695r-16,12l1192,8715r-17,9l1158,8732r-17,8l1123,8747r-18,5l1088,8757r-19,4l1049,8765r-19,2l1010,8768r-19,l971,8768r-20,-1l931,8765r-19,-4l893,8757r-18,-5l857,8747r-18,-7l822,8733r-17,-7l789,8717r-16,-9l758,8698r-14,-11l731,8675r-14,-11l704,8652r-12,-14l681,8625r-11,-14l660,8597r-9,-15l643,8566r-8,-15l629,8534r-6,-17l617,8500r-4,-16l610,8466r-3,-18l606,8430r,-19l606,8393r3,-19l611,8355r3,-18l619,8319r5,-17l630,8284r8,-17l645,8250r8,-15l663,8219r10,-16l685,8189r11,-15l708,8161r12,-14l735,8135r13,-12l763,8112r16,-12l794,8090r16,-9l827,8072r18,-8l861,8057r18,-6l898,8044r18,-4l935,8036r19,-3l975,8031r19,-1l1014,8029xm1011,8077r17,l1046,8079r17,2l1079,8084r16,4l1111,8092r15,6l1141,8104r15,6l1169,8118r14,8l1196,8135r12,10l1221,8155r12,10l1243,8177r11,11l1264,8200r9,14l1282,8226r8,13l1297,8254r7,14l1310,8283r5,15l1319,8313r5,16l1326,8345r2,16l1329,8378r1,17l1329,8412r-1,17l1326,8445r-2,16l1319,8477r-4,16l1310,8508r-6,15l1297,8537r-8,15l1281,8565r-9,14l1263,8592r-10,13l1242,8616r-11,11l1219,8638r-13,10l1194,8657r-14,10l1167,8675r-15,8l1138,8690r-15,6l1108,8702r-16,6l1076,8712r-16,3l1043,8718r-17,2l1009,8722r-17,l975,8722r-17,-1l940,8719r-17,-4l907,8712r-16,-3l875,8703r-16,-5l845,8692r-15,-7l816,8677r-14,-7l789,8661r-13,-9l764,8642r-11,-11l742,8620r-11,-11l722,8597r-11,-13l703,8572r-8,-13l688,8545r-7,-13l675,8517r-5,-14l666,8488r-4,-15l659,8458r-2,-16l656,8426r,-16l656,8394r1,-17l659,8361r3,-16l666,8329r4,-15l676,8299r6,-15l689,8270r8,-14l705,8242r9,-14l723,8216r10,-13l744,8191r11,-11l767,8169r13,-12l792,8149r13,-11l819,8129r14,-7l848,8114r15,-7l878,8100r16,-5l910,8090r16,-4l943,8082r17,-2l977,8078r17,-1l1011,8077xe" fillcolor="#b1b5ba [1945]" stroked="f">
                  <v:fill color2="#b1b5ba [1945]" o:opacity2="35388f" rotate="t" focus="100%" type="gradient"/>
                  <v:path arrowok="t" o:connecttype="custom" o:connectlocs="495,3264;458,3225;188,2990;32,3014;127,1264;317,1376;132,1543;177,1559;336,1339;85,1257;1003,1942;847,2381;464,2217;687,1827;995,2049;748,2370;489,2118;398,1531;514,1651;358,1762;273,1621;434,1549;486,1685;329,1737;306,1593;1706,327;1690,837;1225,891;1319,390;1735,431;1583,881;1217,782;1431,359;1799,67;1706,213;1596,131;1705,15;1785,106;1658,201;1625,73;1616,2328;1529,2873;1084,2746;1259,2252;1625,2452;1422,2881;1094,2626;1366,2263;1386,3138;1193,3319;1040,3073;1252,2963;1355,3196;1144,3273;1082,3028;408,2698;426,2882;235,2884;254,2704;424,2738;384,2894;227,2844;298,2698" o:connectangles="0,0,0,0,0,0,0,0,0,0,0,0,0,0,0,0,0,0,0,0,0,0,0,0,0,0,0,0,0,0,0,0,0,0,0,0,0,0,0,0,0,0,0,0,0,0,0,0,0,0,0,0,0,0,0,0,0,0,0,0,0,0,0"/>
                  <o:lock v:ext="edit" verticies="t"/>
                </v:shape>
                <v:shape id="Freeform 3189" o:spid="_x0000_s1040" style="position:absolute;left:8494;top:1750;width:945;height:736;visibility:visible;mso-wrap-style:square;v-text-anchor:top" coordsize="2835,2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rcSMEA&#10;AADcAAAADwAAAGRycy9kb3ducmV2LnhtbERPz2vCMBS+D/Y/hDfYbU10oFIbRcTB2K1V3I7P5q3t&#10;bF5Kk9X635uD4PHj+52tR9uKgXrfONYwSRQI4tKZhisNh/3H2wKED8gGW8ek4Uoe1qvnpwxT4y6c&#10;01CESsQQ9ilqqEPoUil9WZNFn7iOOHK/rrcYIuwraXq8xHDbyqlSM2mx4dhQY0fbmspz8W81LDr6&#10;UcfzFfOdMycc5rj9+/7S+vVl3CxBBBrDQ3x3fxoN7yqujWfiEZCr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q3EjBAAAA3AAAAA8AAAAAAAAAAAAAAAAAmAIAAGRycy9kb3du&#10;cmV2LnhtbFBLBQYAAAAABAAEAPUAAACGAwAAAAA=&#10;" path="m337,1572r-41,-28l255,1513r-35,-31l186,1450r-31,-34l128,1380r-26,-36l80,1306,61,1268,44,1229,31,1189,19,1147r-9,-41l5,1063,1,1019,,976,1,932,6,887r7,-44l22,797,33,753,47,708,63,663,81,618r21,-45l125,530r25,-45l177,442r30,-43l239,356r33,-41l308,273r63,-65l437,153r67,-46l574,70,646,41,720,20,795,6,871,r76,1l1026,8r78,13l1182,40r79,24l1339,94r77,33l1493,167r76,42l1644,255r74,51l1790,358r70,55l1928,471r66,60l2057,592r61,63l2175,718r55,65l2280,847r47,64l2371,975r39,62l2445,1099r50,97l2544,1295r50,99l2642,1492r48,99l2738,1689r48,99l2835,1887r-53,20l2729,1926r-53,20l2623,1966r-53,20l2518,2007r-53,19l2411,2046r-52,21l2306,2087r-53,20l2201,2128r-54,20l2094,2168r-52,21l1989,2209r-14,-47l1955,2120r-26,-41l1899,2042r-35,-32l1826,1980r-44,-28l1736,1926r-49,-23l1634,1883r-56,-19l1521,1847r-59,-15l1400,1818r-62,-13l1273,1792r-130,-21l1011,1751r-65,-10l881,1731r-64,-11l756,1708r-62,-12l635,1683r-56,-15l524,1652r-51,-16l424,1617r-45,-22l337,1572xe" fillcolor="#b1b5ba [1945]" stroked="f">
                  <v:fill color2="#b1b5ba [1945]" o:opacity2="35388f" rotate="t" focus="100%" type="gradient"/>
                  <v:path arrowok="t" o:connecttype="custom" o:connectlocs="99,514;73,494;52,472;34,448;20,422;10,396;3,368;0,340;0,311;4,281;11,251;21,221;34,191;50,162;69,133;91,105;103,91;146,51;191,23;240,7;290,0;342,3;394,13;446,31;498,56;548,85;597,119;643,157;686,197;725,239;760,282;790,325;815,366;832,398;865,464;897,530;929,596;927,635;892,648;857,662;822,675;786,689;751,702;716,716;681,729;658,720;643,693;621,670;594,650;562,634;526,621;487,610;446,601;381,590;315,580;272,573;231,565;193,556;158,545;126,531" o:connectangles="0,0,0,0,0,0,0,0,0,0,0,0,0,0,0,0,0,0,0,0,0,0,0,0,0,0,0,0,0,0,0,0,0,0,0,0,0,0,0,0,0,0,0,0,0,0,0,0,0,0,0,0,0,0,0,0,0,0,0,0"/>
                </v:shape>
                <v:shape id="Freeform 3190" o:spid="_x0000_s1041" style="position:absolute;left:9278;top:1488;width:764;height:862;visibility:visible;mso-wrap-style:square;v-text-anchor:top" coordsize="2294,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5Ww8UA&#10;AADcAAAADwAAAGRycy9kb3ducmV2LnhtbESPQWvCQBSE74X+h+UVems2tRA0ZpVSKPQQikYRvD2y&#10;zySYfZtmtyb5964geBxm5hsmW4+mFRfqXWNZwXsUgyAurW64UrDffb/NQTiPrLG1TAomcrBePT9l&#10;mGo78JYuha9EgLBLUUHtfZdK6cqaDLrIdsTBO9neoA+yr6TucQhw08pZHCfSYMNhocaOvmoqz8W/&#10;UTD/M8d80c4my8Um/z10eTKUuVKvL+PnEoSn0T/C9/aPVvARL+B2Jhw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/lbDxQAAANwAAAAPAAAAAAAAAAAAAAAAAJgCAABkcnMv&#10;ZG93bnJldi54bWxQSwUGAAAAAAQABAD1AAAAigMAAAAA&#10;" path="m607,2377r-17,-38l572,2300r-16,-39l539,2222r-31,-79l478,2063r-31,-78l415,1905r-17,-38l380,1829r-18,-38l343,1753,167,1673,111,1555,66,1440,33,1326,12,1216,1,1108,,1004,10,903,28,807,55,714,90,625r44,-83l186,463r57,-73l308,322r69,-63l453,203r81,-49l619,110,708,73,801,44,897,21,996,7,1097,r103,1l1304,11r104,18l1513,56r105,37l1722,139r102,56l1926,261r100,76l2068,377r39,39l2142,457r31,43l2200,544r23,45l2243,634r15,47l2272,730r9,48l2289,827r4,50l2294,928r,51l2292,1031r-5,53l2281,1135r-8,54l2264,1242r-10,52l2242,1348r-13,54l2217,1455r-13,53l2176,1615r-28,104l2134,1772r-13,51l2108,1874r-11,50l2037,1956r-61,35l1917,2027r-58,38l1801,2103r-57,40l1688,2184r-56,41l1577,2268r-54,44l1469,2357r-52,44l1364,2447r-51,46l1262,2540r-50,48l1181,2577r-30,-10l1121,2558r-28,-7l1064,2546r-28,-5l1008,2538r-28,-1l953,2537r-28,1l897,2540r-29,5l840,2550r-29,8l781,2566r-30,11l607,2377xe" fillcolor="#b1b5ba [1945]" stroked="f">
                  <v:fill color2="#b1b5ba [1945]" o:opacity2="35388f" rotate="t" focus="100%" type="gradient"/>
                  <v:path arrowok="t" o:connecttype="custom" o:connectlocs="196,779;185,753;169,714;149,661;133,622;121,597;56,557;22,480;4,405;0,334;9,269;30,208;62,154;103,107;151,68;206,37;267,15;332,2;400,0;469,10;539,31;607,65;675,112;702,139;724,167;740,196;752,227;760,259;764,292;764,326;762,361;757,396;751,431;742,467;734,502;715,573;706,607;698,641;658,663;619,688;581,714;544,741;507,770;472,800;437,830;404,862;383,855;364,850;345,846;326,845;308,845;289,848;270,852;250,858" o:connectangles="0,0,0,0,0,0,0,0,0,0,0,0,0,0,0,0,0,0,0,0,0,0,0,0,0,0,0,0,0,0,0,0,0,0,0,0,0,0,0,0,0,0,0,0,0,0,0,0,0,0,0,0,0,0"/>
                </v:shape>
                <v:shape id="Freeform 3191" o:spid="_x0000_s1042" style="position:absolute;left:10286;top:2607;width:687;height:3471;visibility:visible;mso-wrap-style:square;v-text-anchor:top" coordsize="2060,10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cjcAA&#10;AADcAAAADwAAAGRycy9kb3ducmV2LnhtbERPPWvDMBDdC/0P4grdGjlNMcGNHEJLibdS20PGw7pa&#10;JtbJSHLi/vtoCHR8vO/dfrGjuJAPg2MF61UGgrhzeuBeQdt8vWxBhIiscXRMCv4owL58fNhhod2V&#10;f+hSx16kEA4FKjAxToWUoTNkMazcRJy4X+ctxgR9L7XHawq3o3zNslxaHDg1GJzow1B3rmergNoj&#10;1aeN8fMnHxt031W+8JtSz0/L4R1EpCX+i+/uSivYrNP8dCYdAVn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/bcjcAAAADcAAAADwAAAAAAAAAAAAAAAACYAgAAZHJzL2Rvd25y&#10;ZXYueG1sUEsFBgAAAAAEAAQA9QAAAIUDAAAAAA==&#10;" path="m1940,9988r120,-33l1994,9665r-61,-292l1877,9082r-51,-293l1779,8496r-42,-294l1699,7909r-33,-295l1637,7319r-25,-295l1592,6728r-17,-296l1564,6136r-9,-296l1552,5543r-2,-295l1554,4951r8,-296l1573,4358r14,-296l1605,3765r23,-296l1652,3173r29,-295l1713,2583r35,-295l1787,1994r41,-294l1873,1406r48,-292l1971,822r53,-293l543,,484,323,428,646,374,969r-49,325l278,1618r-43,325l196,2268r-36,326l128,2919,99,3245,74,3571,52,3897,34,4223,20,4551,9,4877,2,5204,,5530r1,327l6,6183r9,326l27,6836r17,326l65,7489r25,326l118,8141r33,326l188,8792r42,325l276,9442r49,325l379,10090r59,324l1940,9988xe" fillcolor="#b1b5ba [1945]" stroked="f">
                  <v:fill color2="#b1b5ba [1945]" o:opacity2="35388f" rotate="t" focus="100%" type="gradient"/>
                  <v:path arrowok="t" o:connecttype="custom" o:connectlocs="687,3318;645,3124;609,2929;579,2734;556,2538;538,2341;525,2144;519,1946;517,1749;521,1552;529,1354;543,1156;561,959;583,763;610,567;641,371;675,176;161,108;125,323;93,539;65,756;43,973;25,1190;11,1408;3,1626;0,1843;2,2061;9,2278;22,2496;39,2713;63,2930;92,3147;126,3363;647,3329" o:connectangles="0,0,0,0,0,0,0,0,0,0,0,0,0,0,0,0,0,0,0,0,0,0,0,0,0,0,0,0,0,0,0,0,0,0"/>
                </v:shape>
                <v:shape id="Freeform 3192" o:spid="_x0000_s1043" style="position:absolute;left:8253;top:2654;width:685;height:3436;visibility:visible;mso-wrap-style:square;v-text-anchor:top" coordsize="2056,10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4Ld8MA&#10;AADcAAAADwAAAGRycy9kb3ducmV2LnhtbESPQYvCMBSE7wv+h/CEva1pXVikGkVEoYiXVsHro3nb&#10;lk1eShO1+uuNsOBxmJlvmMVqsEZcqfetYwXpJAFBXDndcq3gdNx9zUD4gKzROCYFd/KwWo4+Fphp&#10;d+OCrmWoRYSwz1BBE0KXSemrhiz6ieuIo/freoshyr6WusdbhFsjp0nyIy22HBca7GjTUPVXXqwC&#10;Uzzyc12and+ui/30eHaXcMiV+hwP6zmIQEN4h//buVbwnabwOhOP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4Ld8MAAADcAAAADwAAAAAAAAAAAAAAAACYAgAAZHJzL2Rv&#10;d25yZXYueG1sUEsFBgAAAAAEAAQA9QAAAIgDAAAAAA==&#10;" path="m1636,10232r56,-320l1745,9594r48,-319l1838,8955r39,-320l1913,8316r32,-321l1972,7676r25,-321l2016,7035r16,-321l2044,6394r8,-320l2056,5753r,-320l2053,5112r-7,-320l2035,4470r-15,-319l2002,3830r-21,-320l1955,3189r-29,-319l1895,2550r-36,-320l1820,1911r-42,-319l1732,1273,1682,954,1630,636,1575,318,1516,,35,529r89,289l206,1107r74,290l347,1687r61,291l461,2269r47,292l550,2853r33,293l611,3438r23,294l650,4025r10,294l666,4612r,294l660,5200r-10,294l635,5788r-20,293l590,6376r-28,294l528,6963r-37,294l450,7550r-45,293l357,8136r-52,293l250,8720r-58,293l130,9304,66,9594,,9884r101,28l202,9940r101,27l404,9994r102,26l608,10046r101,25l810,10096r102,26l1014,10148r102,25l1217,10199r102,27l1419,10253r102,27l1622,10308r14,-76xe" fillcolor="#b1b5ba [1945]" stroked="f">
                  <v:fill color2="#b1b5ba [1945]" o:opacity2="35388f" rotate="t" focus="100%" type="gradient"/>
                  <v:path arrowok="t" o:connecttype="custom" o:connectlocs="564,3304;597,3092;625,2878;648,2665;665,2452;677,2238;684,2025;685,1811;682,1597;673,1384;660,1170;642,957;619,743;592,531;560,318;525,106;12,176;69,369;116,562;154,756;183,951;204,1146;217,1342;222,1537;220,1733;212,1929;197,2125;176,2321;150,2517;119,2712;83,2907;43,3101;0,3295;67,3313;135,3331;203,3349;270,3365;338,3383;405,3400;473,3418;540,3436" o:connectangles="0,0,0,0,0,0,0,0,0,0,0,0,0,0,0,0,0,0,0,0,0,0,0,0,0,0,0,0,0,0,0,0,0,0,0,0,0,0,0,0,0"/>
                </v:shape>
                <v:shape id="Freeform 3193" o:spid="_x0000_s1044" style="position:absolute;left:9740;top:2132;width:758;height:417;visibility:visible;mso-wrap-style:square;v-text-anchor:top" coordsize="2274,1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rassUA&#10;AADcAAAADwAAAGRycy9kb3ducmV2LnhtbESP0WrCQBRE3wv+w3KFvhTdaEEluooI1j4VGv2Aa/aa&#10;RLN3l+yaxH59t1DwcZiZM8xq05tatNT4yrKCyTgBQZxbXXGh4HTcjxYgfEDWWFsmBQ/ysFkPXlaY&#10;atvxN7VZKESEsE9RQRmCS6X0eUkG/dg64uhdbGMwRNkUUjfYRbip5TRJZtJgxXGhREe7kvJbdjcK&#10;PlznLtfD/PiVvGX7849r73omlXod9tsliEB9eIb/259awftkCn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itqyxQAAANwAAAAPAAAAAAAAAAAAAAAAAJgCAABkcnMv&#10;ZG93bnJldi54bWxQSwUGAAAAAAQABAD1AAAAigMAAAAA&#10;" path="m261,847l,704,48,663,99,621r57,-44l218,532r65,-46l351,442r73,-46l499,351r77,-44l656,266r82,-42l821,186r85,-36l991,118r85,-31l1161,62r85,-23l1330,21,1413,9r82,-8l1574,r79,3l1726,15r72,16l1867,56r64,31l1992,127r56,48l2099,232r46,65l2185,373r34,84l2250,576r18,106l2274,779r-5,86l2254,941r-25,66l2194,1065r-42,49l2100,1154r-57,33l1978,1212r-70,20l1832,1244r-81,5l1667,1251r-87,-5l1489,1237r-93,-12l1303,1208r-94,-20l1114,1164r-94,-25l928,1112r-90,-30l749,1052r-84,-31l584,991,508,959,437,929,371,900,313,873,261,847xe" fillcolor="#b1b5ba [1945]" stroked="f">
                  <v:fill color2="#b1b5ba [1945]" o:opacity2="35388f" rotate="t" focus="100%" type="gradient"/>
                  <v:path arrowok="t" o:connecttype="custom" o:connectlocs="0,235;33,207;73,177;117,147;166,117;219,89;274,62;330,39;387,21;443,7;498,0;551,1;599,10;644,29;683,58;715,99;740,152;756,227;756,288;743,336;717,371;681,396;636,411;584,416;527,415;465,408;403,396;340,380;279,361;222,340;169,320;124,300;87,282" o:connectangles="0,0,0,0,0,0,0,0,0,0,0,0,0,0,0,0,0,0,0,0,0,0,0,0,0,0,0,0,0,0,0,0,0"/>
                </v:shape>
                <v:shape id="Freeform 3194" o:spid="_x0000_s1045" style="position:absolute;left:8293;top:2354;width:775;height:410;visibility:visible;mso-wrap-style:square;v-text-anchor:top" coordsize="2325,1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0tw8UA&#10;AADcAAAADwAAAGRycy9kb3ducmV2LnhtbESPQWvCQBSE70L/w/IK3sxGRVuiq9RCQanSJnrx9sg+&#10;k9Ds25BdNf33riB4HGbmG2a+7EwtLtS6yrKCYRSDIM6trrhQcNh/Dd5BOI+ssbZMCv7JwXLx0ptj&#10;ou2VU7pkvhABwi5BBaX3TSKly0sy6CLbEAfvZFuDPsi2kLrFa4CbWo7ieCoNVhwWSmzos6T8Lzsb&#10;Bftddvyu3rYpTzb15OeUHla/Olaq/9p9zEB46vwz/GivtYLxcAz3M+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XS3DxQAAANwAAAAPAAAAAAAAAAAAAAAAAJgCAABkcnMv&#10;ZG93bnJldi54bWxQSwUGAAAAAAQABAD1AAAAigMAAAAA&#10;" path="m2080,599r245,-97l2314,461r-17,-39l2274,386r-28,-36l2213,318r-37,-31l2134,257r-45,-28l2039,204r-52,-24l1931,158r-57,-22l1813,117,1752,99,1689,84,1625,69,1560,56,1495,44,1430,34r-64,-9l1302,18r-63,-6l1177,8,1118,3,1060,1,1005,,954,,904,1,860,3,818,6r-37,4l749,15,689,29,632,46,574,66,519,89r-54,27l412,146r-50,33l313,214r-45,37l225,290r-40,41l148,374r-33,44l85,462,59,508,38,555,21,602,9,651,2,698,,746r3,47l12,840r15,45l48,931r28,43l110,1016r41,41l199,1096r55,36l318,1167r70,32l468,1229r101,-38l670,1153r101,-40l872,1075r101,-39l1073,997r102,-39l1276,918r100,-40l1476,839r101,-40l1678,759r101,-40l1879,679r101,-40l2080,599xe" fillcolor="#b1b5ba [1945]" stroked="f">
                  <v:fill color2="#b1b5ba [1945]" o:opacity2="35388f" rotate="t" focus="100%" type="gradient"/>
                  <v:path arrowok="t" o:connecttype="custom" o:connectlocs="775,167;766,141;749,117;725,96;696,76;662,60;625,45;584,33;542,23;498,15;455,8;413,4;373,1;335,0;301,0;273,2;250,5;211,15;173,30;137,49;104,71;75,97;49,125;28,154;13,185;3,217;0,249;4,280;16,311;37,339;66,366;106,389;156,410;223,385;291,359;358,333;425,306;492,280;559,253;626,227;693,200" o:connectangles="0,0,0,0,0,0,0,0,0,0,0,0,0,0,0,0,0,0,0,0,0,0,0,0,0,0,0,0,0,0,0,0,0,0,0,0,0,0,0,0,0"/>
                </v:shape>
                <v:shape id="Freeform 3195" o:spid="_x0000_s1046" style="position:absolute;left:10439;top:2293;width:799;height:505;visibility:visible;mso-wrap-style:square;v-text-anchor:top" coordsize="2397,1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nGlcQA&#10;AADcAAAADwAAAGRycy9kb3ducmV2LnhtbESPQWvCQBSE74X+h+UJvdWNtrUS3YQSKvTgpWrvj+wz&#10;iWbfxt1tEv+9Wyh4HGbmG2adj6YVPTnfWFYwmyYgiEurG64UHPab5yUIH5A1tpZJwZU85NnjwxpT&#10;bQf+pn4XKhEh7FNUUIfQpVL6siaDfmo74ugdrTMYonSV1A6HCDetnCfJQhpsOC7U2FFRU3ne/RoF&#10;hT8tP9v54r1xl+Htx2vcni6o1NNk/FiBCDSGe/i//aUVvMxe4e9MPAIy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pxpXEAAAA3AAAAA8AAAAAAAAAAAAAAAAAmAIAAGRycy9k&#10;b3ducmV2LnhtbFBLBQYAAAAABAAEAPUAAACJAwAAAAA=&#10;" path="m,883l30,865,58,846,85,826r26,-21l135,784r23,-22l180,738r20,-24l218,691r17,-23l251,643r14,-25l279,593r13,-25l303,541r10,-26l322,488r9,-27l338,435r7,-28l350,379r5,-27l358,322r3,-28l364,257r,-36l364,184r-3,-37l358,110,354,73,347,37,340,r75,40l492,78r78,38l648,153r79,34l806,221r78,30l960,279r27,9l1014,297r26,8l1065,312r25,8l1115,328r24,6l1163,340r24,6l1212,352r24,5l1259,362r24,4l1305,371r23,3l1350,376r1,l1352,376r46,7l1445,390r49,9l1546,408r51,11l1651,432r53,14l1758,461r54,18l1865,498r52,21l1970,541r24,12l2020,566r25,12l2068,591r25,14l2115,619r24,15l2160,650r29,21l2217,693r27,24l2269,742r22,25l2312,794r10,14l2331,821r9,15l2348,850r7,14l2362,878r6,15l2374,907r4,15l2383,938r4,15l2389,969r4,17l2395,1003r1,16l2397,1036r,18l2397,1072r-1,19l2394,1109r-3,22l2387,1154r-5,22l2376,1200r-7,23l2362,1247r-9,25l2342,1297r-10,26l2320,1349r-13,27l2293,1403r-15,27l2262,1458r-18,29l2225,1516r-116,-38l1991,1442r-116,-36l1758,1370r-116,-35l1525,1302r-116,-34l1293,1235r-117,-33l1060,1170,945,1138,828,1106,713,1074,596,1043,481,1013,365,981,,883xe" fillcolor="#b1b5ba [1945]" stroked="f">
                  <v:fill color2="#b1b5ba [1945]" o:opacity2="35388f" rotate="t" focus="100%" type="gradient"/>
                  <v:path arrowok="t" o:connecttype="custom" o:connectlocs="19,282;45,261;67,238;84,214;97,189;107,163;115,136;119,107;121,74;119,37;113,0;190,39;269,74;329,96;355,104;380,111;404,117;428,122;450,125;466,128;515,136;568,149;622,166;665,184;689,197;713,211;739,231;764,255;777,273;785,288;791,302;796,317;798,334;799,351;798,369;794,392;787,415;777,441;764,467;748,495;664,480;547,445;431,411;315,379;199,347;0,294" o:connectangles="0,0,0,0,0,0,0,0,0,0,0,0,0,0,0,0,0,0,0,0,0,0,0,0,0,0,0,0,0,0,0,0,0,0,0,0,0,0,0,0,0,0,0,0,0,0"/>
                </v:shape>
                <v:shape id="Freeform 3196" o:spid="_x0000_s1047" style="position:absolute;left:10083;top:1740;width:815;height:578;visibility:visible;mso-wrap-style:square;v-text-anchor:top" coordsize="2443,1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qoRcMA&#10;AADcAAAADwAAAGRycy9kb3ducmV2LnhtbESPQYvCMBSE74L/ITxhL6KpyqpUo4jgsgc9WP0Bj+bZ&#10;VpuX2kTt+uuNsOBxmJlvmPmyMaW4U+0KywoG/QgEcWp1wZmC42HTm4JwHlljaZkU/JGD5aLdmmOs&#10;7YP3dE98JgKEXYwKcu+rWEqX5mTQ9W1FHLyTrQ36IOtM6hofAW5KOYyisTRYcFjIsaJ1TukluRkF&#10;fNzytfucNNXPhlxy7mpLcqfUV6dZzUB4avwn/N/+1QpGg294nwlH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qoRcMAAADcAAAADwAAAAAAAAAAAAAAAACYAgAAZHJzL2Rv&#10;d25yZXYueG1sUEsFBgAAAAAEAAQA9QAAAIgDAAAAAA==&#10;" path="m2119,1668r-61,-22l1995,1622r-64,-26l1868,1569r-63,-29l1741,1511r-63,-31l1617,1448r-61,-31l1497,1385r-57,-33l1385,1320r-54,-33l1282,1255r-48,-33l1190,1191r-5,-5l1178,1183r-27,-29l1124,1127r-28,-25l1068,1080r-14,-10l1038,1060r-15,-9l1009,1042r-16,-8l979,1027r-16,-7l948,1015r-29,-10l890,996r-29,-9l831,979r-29,-8l773,965r-29,-5l714,954r-30,-4l655,946r-29,-3l596,941r-29,-1l536,939r-29,-2l477,939r-29,l418,941r-29,2l358,945r-29,4l299,953r-30,5l240,963r-30,6l179,976r-30,6l120,990r-60,18l,1027,17,951,33,876,48,804,62,733,75,664,87,597,97,532r7,-64l110,405r3,-61l114,313r,-29l113,254r-1,-29l110,196r-2,-28l104,139r-4,-29l94,82,89,54,82,28,74,r48,24l170,49r49,23l267,96r48,22l362,142r48,21l457,186r27,12l511,209r25,12l562,233r25,11l610,254r24,10l656,274r23,9l700,292r21,9l744,310r21,9l786,327r21,9l829,344r10,4l850,353r11,2l873,357r44,6l964,369r51,9l1069,388r57,13l1185,414r61,15l1309,446r64,17l1437,484r66,22l1570,530r67,24l1703,582r65,29l1833,642r34,18l1901,677r33,18l1967,714r32,19l2031,754r31,20l2091,795r29,23l2149,839r27,23l2203,885r25,24l2252,933r24,26l2297,983r19,25l2334,1033r17,24l2365,1083r15,26l2392,1136r12,27l2415,1191r7,28l2430,1248r5,30l2439,1308r2,31l2443,1370r-2,31l2438,1434r-4,32l2427,1499r-8,32l2409,1566r-11,35l2384,1635r-15,36l2352,1708r-6,13l2342,1733r-10,-2l2321,1728r-12,-3l2298,1723r-22,-6l2253,1711r-22,-7l2209,1697r-23,-7l2164,1684r-23,-8l2119,1668xe" fillcolor="#b1b5ba [1945]" stroked="f">
                  <v:fill color2="#b1b5ba [1945]" o:opacity2="35388f" rotate="t" focus="100%" type="gradient"/>
                  <v:path arrowok="t" o:connecttype="custom" o:connectlocs="666,541;602,514;539,483;480,451;428,419;395,396;375,376;352,357;337,348;321,340;297,332;268,324;238,318;209,315;179,313;149,313;119,315;90,320;60,326;20,336;11,292;25,221;35,156;38,104;37,75;35,46;30,18;41,8;89,32;137,54;170,70;196,81;219,91;241,100;262,109;280,116;291,119;339,126;395,138;458,154;524,177;590,204;634,226;667,244;698,265;726,287;751,311;773,336;789,361;802,388;811,416;814,447;813,478;807,511;795,545;783,574;774,576;759,573;737,566;714,559" o:connectangles="0,0,0,0,0,0,0,0,0,0,0,0,0,0,0,0,0,0,0,0,0,0,0,0,0,0,0,0,0,0,0,0,0,0,0,0,0,0,0,0,0,0,0,0,0,0,0,0,0,0,0,0,0,0,0,0,0,0,0,0"/>
                </v:shape>
                <v:shape id="Freeform 3197" o:spid="_x0000_s1048" style="position:absolute;left:7807;top:1555;width:731;height:1333;visibility:visible;mso-wrap-style:square;v-text-anchor:top" coordsize="2193,3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mdu8QA&#10;AADcAAAADwAAAGRycy9kb3ducmV2LnhtbESPS4vCMBSF94L/IVzBjYypDohUYylCwc281MW4u9Pc&#10;aYvNTWgytf77ycCAy8N5fJxtNphW9NT5xrKCxTwBQVxa3XCl4HwqntYgfEDW2FomBXfykO3Goy2m&#10;2t74g/pjqEQcYZ+igjoEl0rpy5oM+rl1xNH7tp3BEGVXSd3hLY6bVi6TZCUNNhwJNTra11Rejz8m&#10;cp2dfb7f3Wuf6P1Xbl+Kt+ZSKDWdDPkGRKAhPML/7YNW8LxYwd+Ze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JnbvEAAAA3AAAAA8AAAAAAAAAAAAAAAAAmAIAAGRycy9k&#10;b3ducmV2LnhtbFBLBQYAAAAABAAEAPUAAACJAwAAAAA=&#10;" path="m1865,1586r2,25l1868,1635r1,23l1872,1682r3,23l1880,1728r4,21l1890,1771r6,20l1903,1813r7,20l1919,1853r8,20l1937,1892r10,19l1957,1929r11,18l1981,1965r12,18l2005,2000r14,17l2032,2032r15,16l2061,2064r31,30l2124,2123r34,28l2193,2177r-56,13l2083,2205r-54,17l1976,2240r-51,19l1873,2280r-49,22l1776,2327r-47,25l1683,2379r-44,28l1596,2436r-41,30l1515,2496r-37,33l1441,2561r-20,20l1400,2603r-19,21l1362,2645r-19,22l1326,2689r-17,22l1292,2734r-14,22l1262,2779r-13,23l1235,2826r-11,22l1212,2873r-10,23l1192,2920r-9,26l1174,2971r-7,26l1160,3024r-5,26l1150,3076r-2,26l1146,3128r-1,27l1145,3181r1,26l1149,3234r3,25l1157,3285r7,27l1170,3338r10,29l1193,3397r13,29l1221,3454r17,29l1257,3511r20,28l1299,3566r24,27l1348,3619r28,26l1407,3671r31,24l1471,3719r36,23l1544,3765r-168,60l1374,3826r-2,l1308,3849r-63,22l1182,3892r-64,22l1054,3935r-64,21l926,3978r-63,21l857,3991r-6,-8l844,3976r-7,-6l829,3964r-9,-5l812,3954r-10,-4l718,3911r-78,-37l567,3836r-67,-39l437,3758r-57,-40l328,3677r-47,-41l237,3594r-39,-42l163,3509r-31,-43l105,3422,81,3377,61,3331,44,3285,30,3238,19,3190r-8,-48l5,3092,1,3042,,2992r,-52l3,2887r3,-53l12,2780r7,-55l25,2669,43,2555,63,2436r16,-92l94,2249r15,-97l123,2054r5,-51l134,1953r6,-52l144,1850r3,-53l151,1743r2,-52l155,1636r,-55l155,1526r-1,-56l151,1413r-4,-57l143,1297r-7,-58l128,1180r-9,-61l109,1059,97,997,84,935,68,873,51,810,32,745,11,681r43,14l97,709r44,16l183,742r44,19l269,780r43,21l354,822r43,24l438,870r41,26l519,922r40,28l597,979r38,30l672,1041r38,34l746,1111r35,36l813,1183r29,37l870,1257r26,39l921,1335r5,11l931,1352r8,11l949,1375r10,9l970,1391r11,8l994,1405r13,4l1020,1413r14,2l1047,1415r14,l1074,1413r14,-4l1101,1405r12,-6l1126,1391r58,-39l1240,1312r53,-43l1345,1227r49,-44l1440,1138r45,-45l1529,1046r40,-47l1608,951r38,-49l1681,851r34,-50l1748,749r30,-52l1808,644r20,-38l1848,568r17,-38l1884,491r17,-40l1918,412r17,-40l1950,331r31,-80l2009,168r27,-84l2061,r18,41l2096,85r16,45l2125,177r12,48l2149,273r10,49l2166,371r5,32l2175,437r4,33l2181,503r1,29l2182,559r,26l2181,609r,4l2181,615r,15l2182,645r-11,11l2160,669r-1,l2142,688r-16,20l2109,728r-15,21l2079,771r-14,22l2050,816r-13,23l2023,863r-12,24l1999,912r-13,26l1975,965r-11,26l1954,1019r-10,28l1935,1077r-9,29l1918,1136r-8,30l1903,1198r-6,32l1891,1263r-5,33l1881,1330r-4,35l1873,1400r-2,36l1869,1472r-2,38l1865,1548r,38xe" fillcolor="#b1b5ba [1945]" stroked="f">
                  <v:fill color2="#b1b5ba [1945]" o:opacity2="35388f" rotate="t" focus="100%" type="gradient"/>
                  <v:path arrowok="t" o:connecttype="custom" o:connectlocs="624,561;632,597;646,631;664,661;687,688;712,730;624,760;546,802;480,854;448,889;421,926;401,965;387,1008;382,1052;386,1095;402,1142;433,1189;479,1232;458,1275;373,1305;286,1330;273,1320;189,1279;94,1212;35,1141;6,1063;0,980;8,890;36,717;48,617;52,527;48,432;32,332;4,227;76,254;146,290;212,336;271,394;309,449;320,461;340,471;363,470;413,437;495,364;560,284;609,202;639,137;679,28;708,59;724,134;727,186;727,210;720,223;693,257;670,296;651,340;637,389;627,443;622,503" o:connectangles="0,0,0,0,0,0,0,0,0,0,0,0,0,0,0,0,0,0,0,0,0,0,0,0,0,0,0,0,0,0,0,0,0,0,0,0,0,0,0,0,0,0,0,0,0,0,0,0,0,0,0,0,0,0,0,0,0,0,0"/>
                </v:shape>
                <v:shape id="Freeform 3198" o:spid="_x0000_s1049" style="position:absolute;left:7546;top:1407;width:3987;height:4835;visibility:visible;mso-wrap-style:square;v-text-anchor:top" coordsize="11962,14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Lp374A&#10;AADcAAAADwAAAGRycy9kb3ducmV2LnhtbESPS6vCMBCF94L/IYzgTlOvoFKNIqLi0heux2Rsi82k&#10;NLla/70RBJeH7zw4s0VjS/Gg2heOFQz6CQhi7UzBmYLzadObgPAB2WDpmBS8yMNi3m7NMDXuyQd6&#10;HEMmYgn7FBXkIVSplF7nZNH3XUUc2c3VFkOUdSZNjc9Ybkv5lyQjabHguJBjRauc9P34b+PI1g8v&#10;9ys1Yb+W/tRsNYeLVqrbaZZTECGCn/mb3hkFw8EYPmfiEZDz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hC6d++AAAA3AAAAA8AAAAAAAAAAAAAAAAAmAIAAGRycy9kb3ducmV2&#10;LnhtbFBLBQYAAAAABAAEAPUAAACDAwAAAAA=&#10;" path="m6302,3092r168,63l6637,3216r167,58l6972,3331r167,55l7306,3439r166,51l7639,3541r167,49l7972,3637r166,47l8305,3731r166,45l8638,3822r165,45l8970,3912r167,45l9304,4001r166,46l9638,4093r167,46l9972,4186r168,48l10308,4284r166,51l10642,4387r168,54l10979,4496r168,57l11315,4611r169,62l11653,4735r-80,326l11501,5382r-66,315l11374,6006r-54,305l11272,6610r-42,296l11193,7196r-31,286l11135,7764r-23,278l11094,8318r-12,271l11073,8857r-6,265l11066,9385r3,260l11075,9904r9,256l11095,10414r15,253l11127,10918r20,250l11168,11418r24,249l11217,11914r26,248l11271,12411r29,247l11331,12907r30,249l11392,13406r-107,17l11177,13439r-107,18l10961,13474r-107,18l10746,13510r-107,18l10531,13546r-108,19l10315,13583r-107,19l10100,13621r-108,18l9884,13658r-107,19l9670,13696r-220,38l9232,13772r-219,38l8794,13847r-219,37l8357,13920r-219,35l7919,13990r-218,32l7482,14053r-218,31l7046,14112r-218,27l6609,14163r-218,23l6173,14206r-2,-53l6167,14095r-4,-63l6158,13966r-4,-72l6148,13819r-5,-80l6136,13656r-15,-205l6106,13228r-16,-241l6074,12730r-7,-134l6060,12458r-7,-141l6046,12172r-5,-147l6036,11875r-4,-153l6029,11567r-3,-158l6024,11250r,-161l6024,10925r2,-166l6030,10593r4,-168l6040,10257r8,-170l6057,9917r10,-171l6079,9575r14,-172l6110,9231r18,-172l6148,8889r,-1l6172,8688r21,-203l6213,8276r18,-211l6247,7850r14,-216l6275,7416r11,-220l6296,6976r9,-220l6313,6536r5,-217l6323,6101r4,-214l6331,5675r1,-207l6334,5264r,-199l6334,4871r-1,-188l6330,4326r-5,-326l6318,3710r-5,-252l6306,3251r-4,-159xm3536,2888r13,2l3564,2890r13,l3591,2888r37,9l3666,2906r37,8l3739,2922r35,8l3809,2937r34,7l3876,2950r63,12l4000,2974r60,11l4118,2999r56,14l4228,3029r25,9l4279,3047r25,9l4327,3067r23,10l4372,3089r21,12l4413,3114r20,13l4450,3142r17,16l4484,3174r15,17l4512,3210r12,19l4535,3251r9,21l4553,3294r7,25l4566,3344r-54,21l4457,3386r-54,23l4350,3430r-55,21l4241,3473r-55,22l4133,3516r-89,35l3957,3586r-86,33l3786,3652r-85,33l3617,3718r-84,32l3449,3782r-85,32l3280,3846r-85,32l3110,3910r-86,32l2937,3974r-87,33l2760,4041r-21,2l2717,4043r-23,-2l2672,4037r-24,-5l2624,4024r-24,-9l2577,4005r-25,-13l2529,3978r-24,-15l2482,3946r-23,-16l2438,3911r-21,-19l2395,3870r-19,-21l2359,3828r-18,-24l2325,3782r-15,-24l2297,3734r-12,-25l2276,3684r-9,-24l2261,3635r-4,-25l2254,3586r,-25l2258,3536r4,-23l2270,3489r19,-45l2310,3401r23,-43l2357,3318r26,-39l2411,3242r30,-35l2473,3173r32,-32l2540,3111r36,-28l2613,3056r38,-25l2690,3007r40,-21l2772,2966r42,-18l2858,2931r44,-14l2948,2904r46,-11l3041,2884r47,-8l3136,2871r50,-5l3235,2864r49,l3335,2865r49,4l3434,2873r52,7l3536,2888xm2976,2621r-56,13l2866,2649r-54,17l2759,2684r-51,19l2656,2724r-49,22l2559,2771r-47,25l2466,2823r-44,28l2379,2880r-41,30l2298,2940r-37,33l2224,3005r-20,20l2183,3047r-19,21l2145,3089r-19,22l2109,3133r-17,22l2075,3178r-14,22l2045,3223r-13,23l2018,3270r-11,22l1995,3317r-10,23l1975,3364r-9,26l1957,3415r-7,26l1943,3468r-5,26l1933,3520r-2,26l1929,3572r-1,27l1928,3625r1,26l1932,3678r3,25l1940,3729r7,27l1953,3782r10,29l1976,3841r13,29l2004,3898r17,29l2040,3955r20,28l2082,4010r24,27l2132,4063r27,26l2190,4115r31,24l2254,4163r36,23l2328,4210r-85,30l2158,4269r-85,30l1988,4329r-85,29l1817,4386r-85,29l1646,4443r-6,-8l1634,4427r-7,-7l1620,4414r-8,-6l1603,4403r-8,-5l1585,4394r-84,-39l1423,4318r-73,-38l1283,4241r-63,-39l1163,4162r-52,-41l1064,4080r-44,-42l981,3996r-35,-43l915,3910r-27,-44l864,3821r-20,-46l827,3729r-14,-47l802,3634r-8,-48l788,3536r-4,-50l783,3436r,-52l786,3331r3,-53l795,3224r7,-55l808,3113r18,-114l846,2880r16,-92l877,2693r15,-97l906,2498r5,-51l917,2397r6,-52l927,2294r3,-53l934,2187r2,-52l938,2080r,-55l938,1970r-1,-56l934,1857r-4,-57l926,1741r-7,-58l911,1624r-9,-61l892,1503r-12,-62l867,1379r-16,-62l834,1254r-19,-65l794,1125r43,14l880,1153r44,16l966,1186r44,19l1052,1224r43,21l1137,1266r43,24l1221,1314r41,26l1302,1366r40,28l1380,1423r38,30l1455,1485r38,34l1529,1555r35,36l1596,1627r29,37l1653,1701r26,39l1704,1779r2,5l1709,1790r3,3l1714,1796r8,11l1732,1819r10,9l1753,1835r11,8l1777,1849r13,4l1803,1857r14,2l1830,1859r14,l1857,1857r14,-4l1884,1849r12,-6l1909,1835r58,-39l2023,1756r53,-43l2128,1671r49,-44l2223,1582r45,-45l2312,1490r40,-47l2391,1395r38,-49l2464,1295r34,-50l2531,1193r30,-52l2591,1088r20,-38l2631,1012r17,-38l2667,935r17,-40l2701,856r17,-40l2733,775r31,-80l2792,612r27,-84l2844,444r18,41l2879,529r16,45l2908,621r12,48l2932,717r10,49l2949,815r5,32l2958,881r4,33l2964,947r1,29l2965,1003r,26l2964,1053r,4l2964,1059r,15l2965,1089r-11,11l2943,1113r-1,l2925,1132r-16,20l2892,1172r-15,21l2862,1215r-14,22l2833,1260r-13,23l2806,1307r-12,24l2782,1356r-13,26l2758,1409r-11,26l2737,1463r-10,28l2718,1521r-9,29l2701,1580r-8,30l2686,1642r-6,32l2674,1707r-5,33l2664,1774r-4,35l2656,1844r-2,36l2652,1916r-2,38l2648,1992r,38l2650,2055r1,24l2652,2102r3,24l2658,2149r5,23l2667,2193r6,22l2679,2235r7,22l2693,2277r9,20l2710,2317r10,19l2730,2355r10,18l2751,2391r13,18l2776,2427r12,17l2802,2461r13,15l2830,2492r14,16l2875,2538r32,29l2941,2595r35,26xm8213,3381r-15,1l8184,3385r-14,5l8157,3395r-91,-24l7975,3344r-91,-26l7794,3291r-92,-27l7611,3237r-90,-28l7430,3181r-91,-28l7249,3124r-91,-29l7066,3065r-91,-31l6885,3003r-91,-31l6703,2939r55,-48l6812,2844r55,-46l6922,2753r53,-42l7030,2669r55,-40l7139,2591r55,-37l7247,2519r55,-34l7356,2454r55,-30l7465,2396r53,-26l7572,2345r58,-23l7687,2300r29,-10l7744,2281r30,-9l7801,2265r28,-7l7859,2251r28,-5l7915,2240r28,-5l7972,2231r28,-3l8028,2225r28,-2l8084,2222r26,-1l8138,2221r28,1l8193,2223r28,2l8249,2229r27,3l8303,2237r28,5l8358,2249r27,7l8411,2262r27,9l8465,2280r18,8l8501,2298r18,11l8537,2324r17,16l8572,2358r16,20l8605,2399r16,22l8636,2446r15,26l8666,2499r13,27l8691,2555r13,30l8714,2615r12,38l8736,2693r9,39l8752,2771r4,40l8758,2851r,20l8758,2890r,20l8757,2930r-4,36l8747,3002r-4,17l8738,3037r-5,16l8727,3070r-5,17l8715,3103r-8,15l8699,3134r-9,16l8680,3164r-10,15l8659,3192r-16,19l8625,3229r-19,17l8586,3262r-21,16l8541,3292r-25,14l8489,3319r-28,11l8431,3340r-32,10l8366,3358r-36,8l8293,3372r-39,4l8213,3381xm8678,3540r30,-18l8736,3503r27,-20l8789,3462r24,-21l8836,3419r22,-24l8878,3371r18,-23l8913,3325r16,-25l8943,3275r14,-25l8970,3225r11,-27l8991,3172r9,-27l9009,3118r7,-26l9023,3064r5,-28l9033,3009r3,-30l9039,2951r3,-37l9042,2878r,-37l9039,2804r-3,-37l9032,2730r-7,-36l9018,2657r75,40l9170,2735r78,38l9326,2810r79,34l9484,2878r78,30l9638,2936r27,9l9692,2954r26,8l9743,2969r25,8l9793,2985r24,6l9841,2997r24,6l9890,3009r24,5l9937,3019r24,4l9983,3028r23,3l10028,3033r1,l10030,3033r46,7l10123,3047r49,9l10224,3065r51,11l10329,3089r53,14l10436,3118r54,18l10543,3155r52,21l10648,3198r24,12l10698,3223r25,12l10746,3248r25,14l10793,3276r24,15l10838,3307r29,21l10895,3350r27,24l10947,3399r22,25l10990,3451r10,14l11009,3478r9,15l11026,3507r7,14l11040,3535r6,15l11052,3564r4,15l11061,3595r4,15l11067,3626r4,17l11073,3660r1,16l11075,3693r,18l11075,3729r-1,19l11072,3766r-3,22l11065,3811r-5,22l11054,3857r-7,23l11040,3904r-9,25l11020,3954r-10,26l10998,4006r-13,27l10971,4060r-15,27l10940,4115r-18,29l10903,4173r-116,-38l10669,4099r-116,-36l10436,4027r-116,-35l10203,3959r-116,-34l9971,3892r-117,-33l9738,3827r-115,-32l9506,3763r-115,-32l9274,3700r-115,-30l9043,3638r-46,-12l8952,3614r-46,-13l8860,3589r-44,-12l8770,3564r-46,-12l8678,3540xm8790,2183r-27,-29l8736,2127r-28,-25l8680,2080r-14,-10l8650,2060r-15,-9l8621,2042r-16,-8l8591,2027r-16,-7l8560,2015r-29,-10l8502,1996r-29,-9l8443,1979r-29,-8l8385,1965r-29,-5l8326,1954r-30,-4l8267,1946r-29,-3l8208,1941r-29,-1l8148,1939r-29,-2l8089,1939r-29,l8030,1941r-29,2l7970,1945r-29,4l7911,1953r-30,5l7852,1963r-30,6l7791,1976r-30,6l7732,1990r-60,18l7612,2027r17,-76l7645,1876r15,-72l7674,1733r13,-69l7699,1597r10,-65l7716,1468r6,-63l7725,1344r1,-31l7726,1284r-1,-30l7724,1225r-2,-29l7720,1168r-4,-29l7712,1110r-6,-28l7701,1054r-7,-26l7686,1000r48,24l7782,1049r49,23l7879,1096r48,22l7974,1142r48,21l8069,1186r27,12l8123,1209r25,12l8174,1233r25,11l8222,1254r24,10l8268,1274r23,9l8312,1292r21,9l8356,1310r21,9l8398,1327r21,9l8441,1344r10,4l8462,1353r11,2l8485,1357r44,6l8576,1369r51,9l8681,1388r57,13l8797,1414r61,15l8921,1446r64,17l9049,1484r66,22l9182,1530r67,24l9315,1582r65,29l9445,1642r34,18l9513,1677r33,18l9579,1714r32,19l9643,1754r31,20l9703,1795r29,23l9761,1839r27,23l9815,1885r25,24l9864,1933r24,26l9909,1983r19,25l9946,2033r17,24l9977,2083r15,26l10004,2136r12,27l10027,2191r7,28l10042,2248r5,30l10051,2308r2,31l10055,2370r-2,31l10050,2434r-4,32l10039,2499r-8,32l10021,2566r-11,35l9996,2635r-15,36l9964,2708r-6,13l9954,2733r-10,-2l9933,2728r-12,-3l9910,2723r-22,-6l9865,2711r-22,-7l9821,2697r-23,-7l9776,2684r-23,-8l9731,2668r-61,-22l9607,2622r-64,-26l9480,2569r-63,-29l9353,2511r-63,-31l9229,2448r-61,-31l9109,2385r-57,-33l8997,2320r-54,-33l8894,2255r-48,-33l8802,2191r-5,-5l8790,2183xm7292,2166r-56,30l7181,2228r-56,33l7069,2297r-55,36l6959,2372r-56,39l6847,2453r-55,42l6736,2539r-55,45l6626,2631r-55,48l6515,2728r-54,51l6407,2829r-24,-8l6361,2813r-22,-9l6316,2796r-22,-9l6271,2778r-22,-9l6227,2760r-13,-5l6202,2752r-12,-2l6176,2749r-13,l6151,2750r-14,2l6124,2755r-23,8l6079,2771r-22,8l6035,2787r-22,8l5991,2802r-23,8l5946,2819r-20,-41l5904,2735r-22,-45l5860,2644r-24,-47l5813,2550r-24,-49l5766,2453r-32,-63l5704,2327r-30,-61l5645,2206r-29,-58l5589,2094r-26,-51l5538,1996r,-1l5522,1964r-17,-31l5487,1903r-19,-31l5450,1843r-19,-29l5411,1785r-20,-29l5384,1716r-6,-41l5374,1636r-5,-39l5366,1558r-2,-39l5362,1482r,-36l5362,1409r,-36l5364,1337r2,-35l5368,1267r5,-33l5377,1200r5,-32l5388,1135r7,-31l5402,1072r8,-31l5419,1012r9,-30l5438,953r10,-29l5459,896r12,-26l5484,843r12,-26l5509,792r15,-24l5538,743r16,-24l5580,682r28,-35l5637,613r30,-33l5698,550r33,-28l5766,496r34,-24l5836,449r37,-20l5911,410r39,-17l5991,379r40,-13l6072,356r43,-9l6138,344r24,-3l6185,338r24,-2l6232,335r25,l6280,335r25,l6330,336r24,2l6379,341r26,3l6429,349r26,4l6480,359r25,5l6531,371r26,7l6583,386r25,8l6634,403r26,11l6686,425r25,11l6738,448r26,13l6790,474r27,15l6842,503r26,16l6895,536r26,16l6926,556r5,3l6988,596r52,37l7090,670r44,38l7176,745r38,37l7249,820r30,38l7307,896r24,40l7353,975r19,39l7388,1054r14,41l7413,1136r8,42l7428,1220r4,43l7434,1308r,45l7433,1398r-3,46l7425,1493r-6,48l7412,1591r-9,51l7394,1693r-11,54l7360,1858r-25,115l7329,1998r-5,25l7318,2047r-5,24l7308,2095r-6,24l7298,2142r-6,24xm5890,14206l591,13326r34,-373l655,12592r27,-346l704,11911r19,-323l740,11278r12,-300l762,10687r8,-281l774,10135r2,-262l774,9617r-4,-246l764,9130r-8,-234l745,8667,731,8444,715,8227,699,8012,680,7801,658,7594,636,7389,612,7185,587,6983,560,6782,531,6581,502,6379,471,6177,408,5768,341,5348,302,5110r128,-30l558,5049r127,-32l812,4984r126,-35l1065,4915r125,-36l1315,4842r125,-38l1564,4766r124,-40l1811,4686r124,-41l2057,4603r124,-41l2303,4518r244,-87l2791,4341r241,-91l3274,4157r241,-93l3755,3969r241,-95l4237,3778r110,-43l4458,3690r111,-44l4680,3602r111,-43l4901,3515r111,-44l5124,3429r111,-44l5347,3343r111,-43l5570,3258r112,-42l5794,3174r113,-40l6019,3093r5,154l6030,3451r6,248l6042,3987r6,324l6051,4665r,187l6052,5045r-1,198l6050,5446r-1,206l6045,5863r-3,214l6036,6292r-5,217l6023,6729r-8,218l6005,7167r-12,219l5980,7604r-14,216l5950,8033r-18,211l5912,8451r-21,204l5867,8853r,1l5847,9028r-19,174l5811,9375r-14,174l5785,9723r-12,173l5764,10069r-7,171l5751,10411r-4,170l5743,10749r-1,167l5741,11082r,163l5743,11407r2,159l5749,11723r4,154l5758,12029r5,149l5770,12323r7,143l5783,12605r8,135l5807,13000r17,243l5839,13468r15,208l5860,13755r5,78l5871,13905r4,69l5880,14038r4,60l5886,14154r4,52xm4833,3238r-10,-38l4811,3164r-14,-34l4783,3097r-17,-30l4749,3038r-20,-28l4709,2984r-22,-24l4664,2937r-24,-21l4614,2895r-27,-17l4560,2860r-29,-17l4501,2827r-30,-13l4439,2799r-32,-12l4373,2776r-33,-12l4304,2753r-35,-9l4233,2734r-74,-17l4083,2702r-77,-15l3927,2672r-76,-14l3773,2643r-77,-16l3619,2609r-38,-10l3544,2587r-38,-12l3470,2563r-37,-14l3397,2535r-34,-16l3328,2502r-34,-18l3262,2465r-32,-21l3199,2423r-29,-25l3141,2373r-27,-28l3087,2317r-24,-31l3039,2253r-22,-34l2997,2182r-20,-40l2961,2102r-16,-44l2930,2012r3,-60l2936,1894r5,-56l2947,1784r9,-52l2966,1683r13,-48l2992,1590r15,-44l3023,1506r18,-39l3061,1430r21,-35l3104,1363r23,-32l3152,1302r21,-23l3196,1257r23,-20l3244,1218r26,-18l3295,1184r27,-15l3349,1155r28,-13l3406,1131r30,-10l3465,1112r32,-8l3528,1097r31,-6l3592,1087r35,-5l3662,1080r36,-1l3734,1080r37,1l3808,1084r37,3l3883,1093r38,5l3959,1105r38,9l4035,1123r39,11l4112,1145r40,13l4191,1171r40,16l4271,1203r41,17l4351,1239r40,19l4430,1279r41,22l4510,1323r39,24l4587,1372r38,25l4663,1423r38,27l4738,1479r36,29l4810,1539r36,30l4880,1601r35,33l4948,1666r33,35l5013,1736r32,36l5075,1809r30,37l5134,1884r28,39l5189,1962r27,40l5241,2044r24,41l5289,2128r23,46l5338,2224r27,54l5393,2334r29,58l5452,2453r30,61l5513,2577r21,45l5556,2666r22,43l5599,2753r20,43l5640,2837r20,41l5679,2916r-53,20l5573,2955r-53,20l5467,2995r-53,19l5362,3034r-53,21l5255,3075r-52,20l5150,3115r-53,21l5045,3157r-54,20l4938,3197r-52,21l4833,3238xm11179,4264r19,-32l11215,4201r17,-32l11248,4139r14,-30l11275,4079r12,-31l11298,4019r10,-28l11318,3962r8,-28l11333,3906r6,-27l11345,3851r5,-26l11353,3799r3,-31l11357,3739r1,-29l11357,3681r-1,-28l11354,3625r-3,-27l11346,3571r-5,-27l11334,3518r-8,-24l11317,3468r-9,-25l11298,3420r-11,-24l11275,3373r-13,-23l11249,3329r-14,-20l11221,3288r-15,-21l11191,3248r-17,-19l11157,3210r-18,-18l11121,3174r-19,-17l11083,3140r-19,-17l11044,3107r-21,-15l11003,3076r-43,-29l10916,3020r-46,-26l10825,2969r-47,-22l10729,2926r-49,-20l10631,2886r-49,-16l10532,2853r-49,-15l10434,2824r-49,-13l10337,2800r-49,-10l10241,2780r18,-40l10275,2699r13,-40l10300,2620r11,-39l10319,2541r6,-38l10331,2466r2,-24l10335,2418r2,-23l10337,2371r,-23l10337,2325r-2,-23l10333,2279r-2,-22l10328,2234r-4,-21l10320,2192r-6,-23l10310,2148r-7,-20l10297,2107r-15,-41l10266,2026r-19,-39l10227,1949r-22,-37l10180,1875r-26,-36l10127,1804r-28,-31l10071,1741r-30,-30l10011,1682r-33,-29l9946,1625r-35,-27l9877,1572r-36,-26l9804,1522r-38,-25l9728,1475r-38,-24l9651,1430r-41,-21l9570,1388r-69,-33l9430,1323r-71,-29l9288,1267r-71,-25l9147,1218r-71,-21l9008,1177r-67,-18l8875,1142r-64,-15l8749,1114r-58,-11l8635,1093r-51,-8l8535,1078r-36,-15l8461,1048r-41,-17l8379,1013r-25,-10l8330,992r-25,-10l8282,970r-25,-10l8234,949r-24,-10l8187,928r-65,-29l8057,868r-65,-31l7926,805r-65,-33l7796,738r-64,-33l7668,671r-61,-34l7546,603r-58,-34l7432,536r-54,-34l7328,470r-48,-33l7236,405r-8,-5l7221,396r-8,-5l7204,388r-17,-6l7170,379r-21,-15l7127,350r-22,-15l7082,321r-5,-4l7046,297r-32,-20l6981,257r-32,-18l6916,221r-32,-16l6851,189r-32,-15l6786,160r-31,-13l6723,135r-33,-12l6658,113r-33,-10l6594,94r-33,-8l6530,80r-32,-7l6466,67r-31,-4l6402,59r-31,-3l6340,54r-30,-2l6278,52r-30,l6217,53r-31,1l6156,56r-29,3l6097,64r-29,4l6039,74r-28,6l5983,86r-28,8l5928,102r-27,9l5874,120r-27,10l5820,141r-25,11l5769,165r-25,13l5719,192r-25,13l5669,220r-23,15l5622,252r-23,16l5576,286r-22,18l5532,322r-22,19l5489,360r-21,20l5448,401r-19,22l5409,445r-20,22l5372,490r-18,23l5336,538r-17,25l5292,604r-26,44l5243,693r-23,47l5199,787r-20,49l5161,886r-16,52l5131,992r-13,55l5106,1102r-9,57l5090,1217r-6,59l5081,1338r-3,62l5034,1358r-46,-39l4941,1280r-47,-37l4846,1207r-49,-35l4748,1139r-50,-32l4647,1077r-50,-29l4546,1021r-52,-27l4443,969r-52,-22l4338,926r-51,-21l4240,890r-47,-16l4147,861r-47,-13l4054,837r-47,-10l3961,818r-46,-7l3870,806r-46,-5l3779,798r-45,-1l3689,797r-43,1l3602,801r-44,5l3517,811r-40,7l3435,827r-39,10l3357,848r-39,14l3280,876r-37,16l3241,863r-4,-30l3233,802r-5,-31l3219,716r-12,-56l3193,603r-14,-56l3161,491r-19,-54l3132,409r-10,-26l3111,356r-12,-25l3087,306r-12,-25l3061,257r-13,-24l3035,211r-15,-23l3005,168r-15,-21l2975,128r-17,-19l2943,92,2926,75,2908,59,2890,45,2872,33,2853,20r-12,-6l2827,8,2814,3,2801,1,2787,r-13,l2760,1r-13,2l2733,8r-12,4l2709,19r-11,8l2686,36r-10,9l2667,56r-7,12l2653,80r-5,12l2644,104r-2,13l2627,174r-16,56l2597,285r-16,56l2564,394r-16,54l2531,502r-18,53l2495,607r-19,52l2456,709r-21,51l2413,809r-22,49l2367,907r-25,47l2320,993r-22,39l2275,1070r-25,38l2224,1145r-26,37l2170,1218r-29,36l2112,1289r-31,34l2048,1357r-32,34l1980,1423r-36,33l1907,1487r-39,30l1855,1499r-15,-18l1826,1463r-15,-17l1791,1422r-20,-22l1750,1376r-22,-21l1707,1333r-21,-21l1665,1292r-23,-20l1613,1247r-30,-24l1553,1199r-31,-24l1491,1153r-31,-22l1427,1109r-32,-20l1362,1069r-33,-19l1296,1031r-33,-18l1229,996r-34,-17l1161,963r-35,-16l1093,932r-35,-14l1023,904,989,892,955,880,920,868,886,857,852,847,818,837r-33,-9l751,820r-33,-8l685,806r-32,-6l620,795r-32,-5l573,788r-13,1l545,790r-13,3l520,797r-14,5l495,809r-11,8l474,826r-10,9l455,846r-7,11l441,870r-5,12l431,896r-2,14l428,921r,11l428,942r2,12l432,964r3,10l438,984r4,9l470,1061r26,67l520,1195r21,66l561,1326r17,65l592,1453r14,64l618,1579r9,61l636,1702r7,60l647,1822r4,58l653,1939r2,58l654,2054r-1,56l652,2166r-4,55l644,2275r-5,53l634,2382r-6,53l615,2538r-16,101l583,2737r-15,97l545,2966r-20,129l516,3158r-8,61l502,3281r-5,60l494,3400r-2,59l493,3516r2,57l499,3629r8,55l517,3738r13,54l545,3845r19,52l588,3949r26,50l644,4050r33,49l715,4147r42,48l804,4242r51,47l911,4336r62,45l1039,4427r72,45l1189,4516r83,43l1200,4581r-72,21l1057,4622r-72,21l914,4664r-73,19l769,4703r-73,19l624,4741r-73,18l478,4777r-73,18l333,4813r-74,16l185,4846r-73,16l99,4866r-14,5l74,4876r-12,7l52,4891r-10,9l33,4910r-8,10l18,4931r-5,13l8,4956r-4,12l1,4982,,4995r,14l2,5022r7,47l17,5116r8,46l32,5209r7,46l47,5301r7,46l62,5393r67,420l193,6222r30,203l252,6627r29,201l308,7029r25,203l357,7436r23,206l400,7849r19,212l436,8276r15,220l464,8720r11,230l483,9185r5,242l492,9676r1,256l490,10198r-4,273l478,10755r-11,293l454,11352r-17,315l415,11993r-23,338l365,12683r-31,364l299,13426r-1,14l298,13454r2,13l302,13481r5,12l311,13505r7,13l326,13529r8,10l344,13548r10,9l365,13565r11,7l390,13576r12,5l417,13584r5533,919l5960,14505r10,1l5980,14506r12,l6108,14496r116,-10l6342,14476r116,-13l6575,14452r116,-13l6808,14427r116,-15l7158,14383r233,-30l7624,14320r232,-35l8089,14249r233,-37l8555,14174r233,-39l9020,14096r232,-40l9485,14015r233,-40l9834,13955r115,-20l10065,13914r116,-20l10296,13874r117,-20l10528,13834r116,-19l10760,13795r116,-19l10991,13756r117,-19l11223,13719r116,-17l11455,13684r116,-18l11582,13663r10,-3l11604,13657r10,-6l11623,13647r10,-7l11641,13633r7,-7l11656,13619r7,-9l11670,13601r4,-9l11680,13582r3,-10l11686,13561r3,-11l11691,13540r,-11l11691,13518r-1,-10l11627,12998r-61,-505l11538,12240r-28,-252l11483,11735r-24,-252l11436,11230r-20,-255l11398,10720r-16,-257l11370,10204r-10,-259l11353,9682r-2,-263l11351,9152r4,-270l11364,8610r14,-276l11395,8055r23,-282l11445,7486r33,-291l11516,6900r44,-299l11609,6296r56,-309l11728,5672r68,-320l11872,5026r82,-333l11958,4679r3,-13l11962,4652r-1,-13l11960,4627r-3,-14l11953,4601r-5,-12l11942,4577r-7,-11l11927,4556r-10,-10l11907,4537r-11,-8l11885,4522r-14,-5l11785,4483r-87,-33l11611,4417r-86,-31l11438,4354r-86,-30l11266,4294r-87,-30xe" fillcolor="#b1b5ba [1945]" stroked="f">
                  <v:fill color2="#b1b5ba [1945]" o:opacity2="35388f" rotate="t" focus="100%" type="gradient"/>
                  <v:path arrowok="t" o:connecttype="custom" o:connectlocs="3833,1794;3618,4497;2045,4552;2087,2544;1333,991;1290,1206;766,1245;1062,955;677,1082;751,1388;271,1227;297,501;571,598;877,337;975,377;885,709;2537,1079;2629,749;2897,852;2820,1110;3014,947;3390,1019;3689,1209;3207,1265;2765,650;2574,408;2824,452;3315,678;3251,892;2153,926;1901,776;1798,368;2077,112;2404,261;208,4317;313,1650;2006,1031;1919,3413;1583,1013;1098,828;1073,412;1477,426;1838,859;3772,1321;3688,1041;3444,760;3119,431;2515,201;2166,24;1844,107;1566,369;1078,267;916,1;723,406;398,326;143,307;189,945;305,1555;18,1782;101,4493;3084,4685;3896,4516;3986,1560" o:connectangles="0,0,0,0,0,0,0,0,0,0,0,0,0,0,0,0,0,0,0,0,0,0,0,0,0,0,0,0,0,0,0,0,0,0,0,0,0,0,0,0,0,0,0,0,0,0,0,0,0,0,0,0,0,0,0,0,0,0,0,0,0,0,0"/>
                  <o:lock v:ext="edit" verticies="t"/>
                </v:shape>
                <v:shape id="Freeform 3199" o:spid="_x0000_s1050" style="position:absolute;left:10538;top:2658;width:1094;height:1191;visibility:visible;mso-wrap-style:square;v-text-anchor:top" coordsize="3282,3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sQgMIA&#10;AADcAAAADwAAAGRycy9kb3ducmV2LnhtbERPTWvCQBC9F/wPywje6iYqrUQ3IRYE9dRGD3obsmMS&#10;zM6G7Fbjv3cPhR4f73udDaYVd+pdY1lBPI1AEJdWN1wpOB2370sQziNrbC2Tgic5yNLR2xoTbR/8&#10;Q/fCVyKEsEtQQe19l0jpypoMuqntiAN3tb1BH2BfSd3jI4SbVs6i6EMabDg01NjRV03lrfg1CvbF&#10;1g75bnHSfvN5PraXw/77eVBqMh7yFQhPg/8X/7l3WsE8DmvDmXAEZP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mxCAwgAAANwAAAAPAAAAAAAAAAAAAAAAAJgCAABkcnMvZG93&#10;bnJldi54bWxQSwUGAAAAAAQABAD1AAAAhwMAAAAA&#10;" path="m1977,550r632,413l3131,1934r151,722l3076,3269r-185,304l2135,2389r-418,309l988,2877,645,2849r49,-178l974,2085,775,1115,343,585,,110,13,,1977,550xe" fillcolor="#b1b5ba [1945]" stroked="f">
                  <v:fill color2="#b1b5ba [1945]" o:opacity2="35388f" rotate="t" focus="100%" type="gradient"/>
                  <v:path arrowok="t" o:connecttype="custom" o:connectlocs="659,183;870,321;1044,645;1094,885;1025,1090;964,1191;712,796;572,899;329,959;215,950;231,890;325,695;258,372;114,195;0,37;4,0;659,183" o:connectangles="0,0,0,0,0,0,0,0,0,0,0,0,0,0,0,0,0"/>
                </v:shape>
                <v:shape id="Freeform 3200" o:spid="_x0000_s1051" style="position:absolute;left:10338;top:2575;width:1326;height:1316;visibility:visible;mso-wrap-style:square;v-text-anchor:top" coordsize="3979,3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Qy0scA&#10;AADcAAAADwAAAGRycy9kb3ducmV2LnhtbESPT2sCMRTE70K/Q3gFb5pVwdbVKK2gFHsQ/5Ti7bF5&#10;3d26eVmT1F376ZtCocdhZn7DzBatqcSVnC8tKxj0ExDEmdUl5wqOh1XvEYQPyBory6TgRh4W87vO&#10;DFNtG97RdR9yESHsU1RQhFCnUvqsIIO+b2vi6H1YZzBE6XKpHTYRbio5TJKxNFhyXCiwpmVB2Xn/&#10;ZRSczs3risYP5XH9vXn+fMPLu9uiUt379mkKIlAb/sN/7RetYDSYwO+Ze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UMtLHAAAA3AAAAA8AAAAAAAAAAAAAAAAAmAIAAGRy&#10;cy9kb3ducmV2LnhtbFBLBQYAAAAABAAEAPUAAACMAwAAAAA=&#10;" path="m2642,958r127,92l2885,1144r107,93l3091,1332r88,94l3260,1522r73,95l3398,1712r57,94l3505,1900r43,94l3585,2087r31,92l3640,2270r21,90l3675,2448r10,86l3691,2620r1,83l3690,2784r-6,79l3675,2939r-11,74l3651,3085r-16,68l3618,3218r-18,63l3580,3339r-20,55l3540,3447r-20,47l3501,3538,2793,2533r-9,-11l2774,2512r-10,-9l2753,2495r-12,-6l2728,2483r-13,-5l2701,2475r-13,-1l2675,2474r-14,l2648,2476r-14,5l2621,2485r-12,7l2596,2499r-12,10l2573,2520r-6,7l2550,2543r-25,26l2489,2603r-21,18l2443,2641r-26,21l2389,2685r-30,22l2326,2729r-34,24l2255,2776r-38,23l2175,2821r-41,23l2089,2865r-46,19l1996,2903r-49,18l1896,2937r-53,13l1789,2962r-56,9l1676,2979r-58,5l1559,2985r-62,-1l1436,2978r52,-86l1534,2806r41,-87l1609,2632r29,-86l1662,2458r18,-86l1692,2286r8,-85l1703,2114r-2,-85l1694,1944r-11,-84l1667,1776r-19,-83l1625,1610r-27,-81l1567,1448r-34,-80l1495,1290r-40,-79l1411,1134r-46,-75l1316,984r-52,-73l1211,838r-56,-71l1096,698r-59,-67l976,565,912,500,848,437,2642,958xm3634,3884r13,-22l3682,3803r23,-43l3731,3709r28,-59l3789,3583r29,-74l3849,3429r28,-88l3904,3248r23,-98l3947,3045r16,-108l3974,2822r5,-116l3976,2584r-10,-125l3948,2332r-27,-130l3883,2069r-47,-134l3776,1801r-72,-137l3619,1526r-99,-137l3405,1251,3276,1115,3130,979,2967,845,2785,713r-47,-17l2685,677r-61,-21l2558,635,2409,589,2243,540,2059,487,1864,434,1661,379,1452,323,1243,269,1035,217,833,168,640,123,548,102,460,83,374,65,295,48,219,33,150,20,86,9,28,,20,12,13,25,7,38,3,51,1,65,,78,,92r1,13l3,119r4,12l12,144r7,12l25,168r9,11l44,189r12,9l87,219r30,21l148,258r32,16l242,305r63,29l336,348r32,15l399,380r31,17l462,416r31,21l523,459r32,26l579,507r24,25l627,558r25,27l701,643r50,62l800,769r49,65l898,896r48,62l987,1008r38,51l1063,1111r37,54l1136,1220r33,56l1203,1332r30,58l1262,1450r27,59l1315,1570r22,61l1357,1694r18,63l1390,1821r12,65l1411,1952r6,65l1419,2084r,67l1413,2218r-8,69l1393,2355r-17,69l1356,2493r-25,69l1302,2633r-34,70l1230,2773r-45,71l1137,2914r-55,70l1074,2996r-8,12l1059,3022r-4,14l1052,3051r-3,13l1049,3079r2,13l1053,3106r4,13l1062,3132r5,12l1075,3156r8,10l1092,3176r11,9l1114,3193r12,8l1139,3207r13,4l1218,3228r65,15l1348,3253r63,8l1472,3265r62,2l1594,3267r59,-2l1711,3259r56,-6l1823,3244r54,-11l1930,3220r52,-14l2032,3190r49,-18l2128,3154r46,-19l2219,3115r44,-21l2304,3072r40,-22l2384,3027r37,-23l2456,2982r34,-23l2522,2936r31,-22l2582,2892r27,-21l2633,2850r24,-20l3396,3882r9,13l3416,3905r10,10l3438,3924r13,8l3464,3937r13,5l3491,3945r13,1l3517,3947r14,-1l3544,3944r14,-3l3571,3936r12,-5l3595,3923r11,-8l3616,3906r10,-11l3634,3884xe" fillcolor="#b1b5ba [1945]" stroked="f">
                  <v:fill color2="#b1b5ba [1945]" o:opacity2="35388f" rotate="t" focus="100%" type="gradient"/>
                  <v:path arrowok="t" o:connecttype="custom" o:connectlocs="1030,444;1151,602;1213,757;1230,901;1217,1029;1186,1132;928,841;909,828;887,825;865,833;850,848;805,888;751,926;681,962;596,988;499,995;536,878;567,734;556,592;511,456;439,328;346,210;1211,1295;1253,1217;1301,1083;1326,902;1294,690;1173,463;928,238;803,196;484,108;183,34;50,7;2,13;0,35;8,56;39,80;112,116;164,146;209,186;283,278;354,370;411,463;452,565;472,673;464,785;423,901;358,999;350,1022;354,1044;368,1062;406,1076;511,1089;608,1082;693,1058;768,1024;830,987;877,950;1142,1305;1163,1315;1186,1314;1205,1302" o:connectangles="0,0,0,0,0,0,0,0,0,0,0,0,0,0,0,0,0,0,0,0,0,0,0,0,0,0,0,0,0,0,0,0,0,0,0,0,0,0,0,0,0,0,0,0,0,0,0,0,0,0,0,0,0,0,0,0,0,0,0,0,0,0"/>
                  <o:lock v:ext="edit" verticies="t"/>
                </v:shape>
                <v:shape id="Freeform 3201" o:spid="_x0000_s1052" style="position:absolute;left:10910;top:3881;width:859;height:1663;visibility:visible;mso-wrap-style:square;v-text-anchor:top" coordsize="2576,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yLScEA&#10;AADcAAAADwAAAGRycy9kb3ducmV2LnhtbERPzWoCMRC+C32HMAUvUpOu1NqtUUQoeGxXH2DYjNm1&#10;yWS7SXXt0zcHwePH979cD96JM/WxDazheapAENfBtGw1HPYfTwsQMSEbdIFJw5UirFcPoyWWJlz4&#10;i85VsiKHcCxRQ5NSV0oZ64Y8xmnoiDN3DL3HlGFvpenxksO9k4VSc+mx5dzQYEfbhurv6tdrsJvC&#10;vPBJubfr5+vJDj+k3N9E6/HjsHkHkWhId/HNvTMaZkWen8/kI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ci0nBAAAA3AAAAA8AAAAAAAAAAAAAAAAAmAIAAGRycy9kb3du&#10;cmV2LnhtbFBLBQYAAAAABAAEAPUAAACGAwAAAAA=&#10;" path="m206,1749l,971,124,498,254,301,503,418,647,357,774,40,971,r212,218l1264,539r291,385l2212,1395r284,300l2576,2031r-170,535l2568,2832r-36,529l2263,3775r-176,655l1484,4988r-9,-1043l989,3417,350,2744,222,2083,206,1749xe" fillcolor="#b1b5ba [1945]" stroked="f">
                  <v:fill color2="#b1b5ba [1945]" o:opacity2="35388f" rotate="t" focus="100%" type="gradient"/>
                  <v:path arrowok="t" o:connecttype="custom" o:connectlocs="69,583;0,324;41,166;85,100;168,139;216,119;258,13;324,0;394,73;421,180;519,308;738,465;832,565;859,677;802,856;856,944;844,1121;755,1259;696,1477;495,1663;492,1315;330,1139;117,915;74,694;69,583" o:connectangles="0,0,0,0,0,0,0,0,0,0,0,0,0,0,0,0,0,0,0,0,0,0,0,0,0"/>
                </v:shape>
                <v:shape id="Freeform 3202" o:spid="_x0000_s1053" style="position:absolute;left:10868;top:3849;width:957;height:1729;visibility:visible;mso-wrap-style:square;v-text-anchor:top" coordsize="2871,5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foy8MA&#10;AADcAAAADwAAAGRycy9kb3ducmV2LnhtbESPX2vCMBTF3wd+h3AF32ZahTGrUdxAlPkydbDXS3Nt&#10;is1NSWJbv/0yGOzxcP78OKvNYBvRkQ+1YwX5NANBXDpdc6Xg67J7fgURIrLGxjEpeFCAzXr0tMJC&#10;u55P1J1jJdIIhwIVmBjbQspQGrIYpq4lTt7VeYsxSV9J7bFP47aRsyx7kRZrTgSDLb0bKm/nu03c&#10;3L0dTx/feoH90e9Nvu1u90+lJuNhuwQRaYj/4b/2QSuYz3L4PZOO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foy8MAAADcAAAADwAAAAAAAAAAAAAAAACYAgAAZHJzL2Rv&#10;d25yZXYueG1sUEsFBgAAAAAEAAQA9QAAAIgDAAAAAA==&#10;" path="m1866,4257r11,5l1887,4267r11,4l1909,4273r12,1l1932,4274r11,l1954,4272r10,-3l1976,4266r10,-5l1995,4254r8,-6l2012,4240r8,-9l2027,4222r6,-10l2038,4201r4,-12l2044,4178r1,-11l2046,4156r-1,-11l2043,4134r-3,-11l2036,4113r-5,-10l2026,4093r-8,-9l2010,4075r-8,-8l1992,4060r-18,-11l1926,4017r-74,-52l1755,3896r-55,-41l1641,3811r-62,-47l1513,3712r-67,-54l1377,3601r-70,-60l1236,3479r-71,-65l1095,3348r-70,-69l957,3210r-66,-71l828,3067r-60,-73l712,2920r-52,-74l612,2771r-41,-75l535,2621r-29,-74l482,2473r-14,-73l461,2328r-8,-23l447,2280r-6,-26l435,2228r-4,-28l428,2172r-3,-28l425,2116r3,-28l431,2062r2,-15l437,2033r4,-13l445,2008r6,-14l457,1982r6,-12l471,1957r8,-11l488,1935r10,-11l508,1914r11,3l529,1923r13,6l554,1938r26,20l608,1983r28,27l664,2039r27,29l717,2096r36,39l792,2176r44,43l884,2265r52,49l993,2364r61,53l1122,2470r71,57l1271,2585r84,60l1445,2707r97,64l1645,2837r54,34l1755,2904r58,35l1873,2974r17,10l1908,2996r17,12l1942,3021r17,13l1974,3048r16,14l2005,3077r14,15l2033,3108r14,17l2059,3142r14,18l2085,3178r11,17l2108,3214r17,32l2142,3279r15,34l2171,3348r13,35l2195,3420r10,37l2214,3495r8,38l2228,3572r6,40l2239,3653r3,41l2243,3736r,41l2243,3818r-2,44l2237,3905r-5,43l2226,3991r-8,44l2211,4078r-11,43l2188,4165r-12,42l2161,4250r-14,42l2130,4334r-18,42l2092,4417r-20,40l2049,4497r-21,35l2006,4567r-23,34l1959,4634r-25,33l1907,4699r-28,32l1851,4761r-30,29l1791,4819r-33,28l1726,4874r-35,26l1657,4924r-37,25l1582,4971r-9,7l1562,4986r-7,8l1548,5003r-7,9l1536,5022r-4,10l1529,5042r-2,11l1524,5064r,12l1526,5087r2,11l1531,5109r5,11l1540,5131r7,10l1555,5150r7,7l1571,5165r9,6l1590,5176r11,5l1612,5184r10,3l1633,5188r11,l1655,5187r12,-2l1678,5182r11,-4l1699,5172r45,-27l1787,5117r42,-30l1869,5057r39,-32l1946,4992r36,-34l2018,4923r34,-36l2084,4850r30,-38l2145,4774r29,-39l2200,4696r26,-42l2251,4614r19,-35l2289,4543r18,-34l2324,4473r15,-37l2354,4400r14,-37l2382,4326r12,-37l2405,4252r11,-37l2425,4177r9,-37l2442,4102r8,-37l2456,4027r16,-14l2491,3999r20,-19l2532,3960r21,-24l2575,3911r24,-28l2622,3854r24,-31l2669,3789r23,-36l2714,3716r23,-39l2757,3637r20,-42l2795,3552r17,-46l2827,3459r7,-24l2841,3411r5,-25l2852,3361r4,-25l2861,3311r3,-26l2866,3258r3,-26l2870,3207r1,-27l2871,3153r-1,-27l2868,3099r-3,-28l2861,3044r-5,-28l2851,2988r-6,-28l2837,2932r-8,-28l2819,2876r-10,-28l2797,2819r-12,-28l2770,2763r-14,-29l2739,2706r-14,-23l2712,2662r-13,-19l2686,2624r-1,l2680,2617r-6,-8l2673,2609r14,-26l2702,2555r14,-30l2730,2495r13,-30l2756,2434r11,-33l2778,2369r8,-26l2793,2317r5,-27l2805,2263r4,-27l2814,2208r3,-28l2819,2152r3,-29l2823,2094r,-29l2822,2035r-3,-31l2816,1974r-3,-31l2807,1911r-5,-23l2796,1864r-8,-22l2779,1818r-10,-23l2758,1770r-12,-23l2732,1723r-13,-23l2703,1676r-17,-23l2669,1629r-17,-24l2633,1582r-21,-24l2592,1535r-21,-23l2549,1489r-23,-22l2503,1444r-47,-45l2405,1357r-50,-43l2302,1274r-53,-39l2195,1198r-40,-27l2113,1145r-41,-25l2030,1096r-39,-22l1952,1053r-38,-19l1876,1016r-34,-20l1810,977r-31,-20l1751,937r-27,-21l1698,896r-25,-20l1651,856r-20,-20l1611,816r-18,-21l1576,775r-16,-20l1546,735r-14,-19l1520,696r-11,-21l1499,656r-10,-19l1481,617r-16,-37l1453,542r-10,-36l1434,470r-8,-34l1419,403r-8,-38l1404,329r-9,-35l1386,261r-10,-33l1363,198r-6,-14l1349,170r-8,-13l1332,143r-9,-12l1312,119r-10,-13l1289,95,1277,84,1263,74r-15,-9l1232,55r-16,-8l1198,39r-19,-8l1158,24r-22,-6l1114,12,1089,7,1063,2r-4,l1055,1,1036,r-17,l1001,2,983,4,966,8r-17,4l933,18r-15,6l902,32r-14,9l873,51,858,61,845,74,832,86,819,98r-12,15l791,133r-15,21l762,178r-13,25l736,227r-12,27l714,281r-10,29l697,330r-5,22l686,372r-4,21l664,368,647,345,628,324,609,305,593,290,578,278,562,265,545,254r-17,-9l513,237r-17,-6l479,225r-17,-3l445,219r-16,-1l412,219r-17,4l378,227r-16,7l345,243r-17,11l311,266r-17,16l278,299r-17,19l244,340r-17,24l210,391r-16,29l177,452r-16,35l144,524r-15,39l112,607,96,653,81,701,62,764,46,824,32,884,22,942r-9,56l7,1053r-4,53l1,1157,,1207r2,48l4,1301r6,46l16,1389r8,42l31,1471r10,39l53,1547r11,36l76,1617r14,32l103,1679r15,31l132,1737r15,26l161,1788r15,24l190,1833r15,20l233,1889r26,30l250,1958r-8,43l235,2048r-4,49l228,2151r-2,58l226,2271r2,66l236,2420r16,84l276,2588r32,85l347,2757r45,84l442,2925r56,84l559,3091r63,82l689,3253r71,78l833,3408r74,75l983,3556r76,71l1134,3694r75,65l1283,3822r72,58l1425,3936r66,52l1555,4036r58,44l1716,4153r80,57l1848,4244r18,13xm2499,2439r-60,-58l2377,2321r-61,-60l2252,2200r-63,-60l2124,2078r-63,-61l1997,1956r-76,-73l1846,1812r-75,-72l1697,1669r-73,-69l1554,1530r-70,-67l1417,1398r-66,-64l1289,1273r-60,-61l1173,1155r-54,-54l1070,1050r-45,-48l984,957,970,937,958,916,947,896,937,876,927,856r-9,-21l910,812r-7,-22l898,766r-5,-24l890,716r-2,-28l886,659r,-32l888,594r3,-36l893,534r2,-22l899,488r4,-22l908,444r5,-22l919,401r6,-20l931,363r7,-17l945,329r6,-14l959,300r9,-13l976,273r9,-11l996,251r11,-9l1013,238r6,-3l1025,234r6,-1l1052,237r19,7l1088,251r16,9l1117,270r11,11l1139,293r9,14l1156,321r7,16l1169,354r5,18l1183,409r8,40l1200,492r10,42l1221,579r12,46l1241,649r8,23l1258,697r10,23l1279,745r13,25l1305,794r14,25l1334,844r17,24l1369,894r20,25l1410,944r23,26l1457,995r27,26l1512,1045r30,26l1574,1097r34,24l1644,1147r39,25l1724,1196r42,25l1771,1223r4,3l1810,1242r35,17l1880,1278r36,20l1952,1320r37,22l2027,1366r38,24l2111,1423r46,32l2200,1489r44,35l2287,1558r40,36l2365,1631r37,37l2436,1704r30,37l2480,1760r14,18l2507,1796r11,18l2530,1832r10,18l2549,1868r7,18l2563,1902r7,18l2574,1937r4,17l2582,1977r4,24l2588,2025r1,22l2590,2069r,23l2589,2114r-1,21l2586,2158r-3,21l2580,2199r-5,22l2566,2261r-11,39l2543,2336r-13,36l2515,2407r-16,32xm2408,2674r19,16l2446,2707r18,18l2480,2743r17,20l2512,2782r14,21l2540,2825r12,21l2563,2867r10,21l2583,2910r9,21l2600,2952r7,22l2613,2995r6,21l2624,3037r4,22l2631,3079r3,21l2636,3121r1,21l2638,3162r,20l2637,3202r-1,20l2635,3243r-6,39l2622,3321r-7,37l2605,3395r-13,37l2579,3467r-11,28l2555,3522r-13,26l2530,3573r-15,25l2502,3622r-15,23l2472,3666r-3,-39l2466,3589r-6,-38l2455,3513r-7,-39l2440,3437r-9,-36l2421,3365r-11,-36l2399,3294r-13,-35l2372,3226r-15,-34l2343,3160r-17,-32l2308,3097r-15,-25l2278,3048r-17,-25l2243,2999r-17,-22l2207,2955r-19,-22l2169,2912r-21,-20l2128,2873r-23,-19l2084,2836r-23,-17l2037,2802r-23,-16l1989,2772r-114,-67l1770,2640r-100,-64l1577,2515r-87,-60l1409,2398r-74,-56l1266,2288r-64,-52l1144,2187r-54,-47l1042,2095r-45,-42l957,2013r-36,-38l889,1940r-41,-43l805,1852r-24,-22l758,1808r-25,-20l709,1768r-26,-19l657,1732r-26,-14l604,1704r-13,-6l578,1694r-14,-5l551,1686r-14,-3l524,1682r-14,-3l497,1679r-15,l468,1682r-15,2l439,1687r-14,4l411,1696r-13,7l385,1710r-20,-28l345,1649r-23,-38l300,1570r-10,-24l279,1523r-10,-25l259,1472r-11,-28l240,1416r-9,-29l224,1357r-8,-32l210,1293r-5,-34l200,1226r-3,-36l195,1153r-1,-37l195,1077r1,-40l199,997r5,-41l210,913r8,-44l228,824r13,-44l254,733r16,-46l285,646r15,-36l316,579r15,-26l346,531r14,-18l374,497r13,-11l400,478r11,-5l422,469r9,-1l439,469r6,3l450,475r15,14l478,506r13,19l505,548r12,22l529,595r12,24l552,645r21,53l592,749r16,47l621,837r,1l628,856r10,20l650,898r16,24l684,949r21,27l728,1006r25,31l781,1070r30,35l844,1140r34,37l951,1257r81,84l1119,1428r93,92l1308,1617r101,97l1513,1815r107,102l1727,2020r109,104l1911,2195r73,70l2058,2336r73,69l2203,2475r69,67l2342,2609r66,65xe" fillcolor="#b1b5ba [1945]" stroked="f">
                  <v:fill color2="#b1b5ba [1945]" o:opacity2="35388f" rotate="t" focus="100%" type="gradient"/>
                  <v:path arrowok="t" o:connecttype="custom" o:connectlocs="671,1413;673,1361;412,1159;156,800;148,669;212,670;482,902;673,1030;738,1165;733,1373;636,1566;514,1670;524,1721;610,1695;763,1514;824,1337;932,1184;957,1042;913,902;922,800;939,658;884,535;704,382;544,279;478,157;434,35;353,1;277,29;221,123;137,73;54,162;1,418;54,596;84,835;378,1231;772,754;430,424;299,255;308,127;351,79;403,178;470,315;603,414;801,556;861,659;843,791;861,970;879,1074;824,1222;775,1042;679,934;332,684;193,565;122,561;67,409;100,203;159,169;213,292;436,539" o:connectangles="0,0,0,0,0,0,0,0,0,0,0,0,0,0,0,0,0,0,0,0,0,0,0,0,0,0,0,0,0,0,0,0,0,0,0,0,0,0,0,0,0,0,0,0,0,0,0,0,0,0,0,0,0,0,0,0,0,0,0"/>
                  <o:lock v:ext="edit" verticies="t"/>
                </v:shape>
                <v:shape id="Freeform 3203" o:spid="_x0000_s1054" style="position:absolute;left:7332;top:3881;width:888;height:1695;visibility:visible;mso-wrap-style:square;v-text-anchor:top" coordsize="2665,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p/F8YA&#10;AADcAAAADwAAAGRycy9kb3ducmV2LnhtbESPT2sCMRTE70K/Q3gFb5pthCqrUdqyhUIPxT+X3l43&#10;z93VzcuSpLr10zeC4HGYmd8wi1VvW3EiHxrHGp7GGQji0pmGKw277ftoBiJEZIOtY9LwRwFWy4fB&#10;AnPjzrym0yZWIkE45KihjrHLpQxlTRbD2HXEyds7bzEm6StpPJ4T3LZSZdmztNhwWqixo7eayuPm&#10;12oomKqf42tbqO/L1/7iD1NVyE+th4/9yxxEpD7ew7f2h9EwUQquZ9IR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p/F8YAAADcAAAADwAAAAAAAAAAAAAAAACYAgAAZHJz&#10;L2Rvd25yZXYueG1sUEsFBgAAAAAEAAQA9QAAAIsDAAAAAA==&#10;" path="m2436,1806r229,-792l2548,528,2420,324,2162,439,2018,372,1893,45,1693,,1473,218r-92,328l1075,932,394,1399,98,1698,9,2040r162,551l,2858r23,542l291,3829r164,672l1058,5085r33,-1065l1599,3491r668,-673l2412,2146r24,-340xe" fillcolor="#b1b5ba [1945]" stroked="f">
                  <v:fill color2="#b1b5ba [1945]" o:opacity2="35388f" rotate="t" focus="100%" type="gradient"/>
                  <v:path arrowok="t" o:connecttype="custom" o:connectlocs="812,602;888,338;849,176;806,108;720,146;672,124;631,15;564,0;491,73;460,182;358,311;131,466;33,566;3,680;57,864;0,953;8,1133;97,1276;152,1500;353,1695;364,1340;533,1164;755,939;804,715;812,602" o:connectangles="0,0,0,0,0,0,0,0,0,0,0,0,0,0,0,0,0,0,0,0,0,0,0,0,0"/>
                </v:shape>
                <v:shape id="Freeform 3204" o:spid="_x0000_s1055" style="position:absolute;left:7270;top:3849;width:992;height:1762;visibility:visible;mso-wrap-style:square;v-text-anchor:top" coordsize="2977,5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wlXcUA&#10;AADcAAAADwAAAGRycy9kb3ducmV2LnhtbESPQUsDMRSE74L/IbyCN5u0xVK2TYsIBS0edFvB4+vm&#10;dXdx87Ikz3b990YQehxm5htmtRl8p84UUxvYwmRsQBFXwbVcWzjst/cLUEmQHXaBycIPJdisb29W&#10;WLhw4Xc6l1KrDOFUoIVGpC+0TlVDHtM49MTZO4XoUbKMtXYRLxnuOz01Zq49tpwXGuzpqaHqq/z2&#10;Fszxk487efjYvsTd4s2Ur/NekrV3o+FxCUpokGv4v/3sLMymM/g7k4+A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jCVdxQAAANwAAAAPAAAAAAAAAAAAAAAAAJgCAABkcnMv&#10;ZG93bnJldi54bWxQSwUGAAAAAAQABAD1AAAAigMAAAAA&#10;" path="m1003,4329r-11,7l980,4341r-11,3l958,4346r-11,1l936,4347r-13,-1l912,4344r-10,-3l891,4337r-10,-5l871,4325r-9,-7l854,4310r-8,-9l839,4291r-6,-11l828,4269r-3,-11l823,4246r-1,-11l822,4223r1,-11l825,4201r2,-12l832,4179r5,-10l843,4159r8,-9l858,4141r9,-7l877,4127r20,-12l946,4084r77,-52l1124,3964r57,-40l1242,3880r65,-48l1374,3781r71,-53l1517,3671r72,-60l1663,3550r74,-64l1811,3420r73,-69l1954,3282r69,-72l2090,3137r62,-73l2212,2990r54,-75l2316,2840r45,-76l2399,2689r32,-75l2456,2539r16,-74l2481,2391r8,-24l2496,2343r7,-26l2509,2289r6,-27l2518,2233r3,-28l2522,2176r-1,-28l2517,2119r-2,-14l2512,2091r-4,-14l2504,2064r-6,-14l2493,2038r-7,-13l2479,2012r-8,-11l2462,1989r-10,-12l2441,1966r-10,5l2420,1975r-12,7l2394,1991r-27,20l2338,2036r-29,27l2280,2092r-28,29l2224,2149r-37,38l2146,2228r-46,44l2050,2318r-54,48l1936,2416r-63,52l1803,2522r-75,56l1648,2635r-88,60l1466,2756r-99,64l1260,2884r-57,34l1146,2951r-60,34l1024,3018r-19,12l987,3041r-18,12l952,3065r-16,14l919,3092r-16,15l888,3121r-16,16l857,3154r-14,16l829,3188r-13,16l803,3222r-13,19l779,3260r-19,32l742,3325r-16,34l712,3395r-15,36l685,3468r-11,37l664,3544r-9,39l647,3623r-7,41l636,3705r-5,42l629,3789r-1,43l628,3874r1,44l631,3963r5,44l640,4052r7,44l655,4140r10,45l675,4229r12,44l701,4317r14,44l731,4403r18,44l768,4489r20,42l810,4573r20,35l853,4644r22,35l899,4714r26,33l950,4781r28,32l1006,4845r30,31l1067,4906r32,30l1133,4964r33,28l1202,5017r37,26l1277,5067r10,6l1296,5081r8,9l1311,5099r6,10l1323,5119r3,10l1330,5141r2,11l1333,5163r,11l1332,5185r-2,13l1326,5209r-4,10l1315,5230r-7,10l1301,5249r-8,8l1284,5265r-10,6l1264,5276r-10,5l1242,5284r-11,1l1220,5286r-12,l1196,5285r-11,-2l1174,5280r-11,-5l1153,5269r-45,-29l1064,5210r-42,-30l982,5147r-40,-33l904,5079r-35,-35l833,5007r-34,-37l767,4932r-31,-39l706,4853r-28,-41l651,4771r-25,-42l601,4687r-19,-37l564,4614r-17,-37l531,4540r-16,-37l500,4466r-13,-38l475,4390r-13,-38l451,4314r-10,-38l432,4236r-8,-38l416,4159r-5,-38l405,4082r-17,-14l369,4053r-19,-19l329,4012r-21,-24l285,3962r-23,-29l240,3902r-24,-33l193,3834r-23,-36l148,3759r-22,-40l106,3677,87,3634,69,3589,53,3542,38,3494r-7,-25l26,3444r-6,-26l16,3393r-5,-26l8,3341,4,3315,2,3288,1,3262,,3235r,-27l1,3180r1,-27l4,3125r4,-28l12,3069r6,-28l25,3013r6,-29l39,2956r10,-28l59,2899r12,-28l83,2841r13,-29l112,2784r16,-29l146,2726r13,-22l173,2682r14,-19l201,2644r6,-8l214,2630r1,l200,2602r-13,-30l172,2542r-13,-30l147,2481r-13,-33l123,2414r-10,-33l106,2355r-6,-27l93,2301r-5,-28l84,2245r-5,-28l77,2188r-2,-29l74,2130r,-30l74,2069r2,-30l78,2008r4,-32l87,1945r6,-33l98,1889r8,-24l114,1842r9,-24l134,1795r13,-25l159,1747r14,-24l189,1698r16,-23l222,1651r19,-24l260,1603r19,-23l300,1556r21,-22l344,1510r22,-22l390,1464r24,-22l463,1398r53,-42l569,1313r54,-40l679,1235r56,-37l755,1184r22,-12l798,1158r20,-12l839,1134r23,-13l883,1109r21,-11l946,1075r40,-20l1025,1036r39,-17l1099,1000r34,-20l1165,960r29,-19l1222,921r27,-20l1274,880r23,-20l1318,840r22,-20l1359,800r17,-20l1392,759r16,-20l1421,720r14,-20l1447,680r11,-20l1468,641r9,-19l1493,582r15,-38l1519,507r10,-35l1537,437r8,-34l1554,365r8,-37l1571,292r11,-33l1594,226r12,-30l1614,180r8,-13l1631,153r9,-13l1650,126r10,-12l1671,103r12,-11l1697,80r14,-10l1727,61r16,-9l1761,43r18,-7l1799,29r21,-7l1842,15r24,-5l1890,5r27,-4l1917,2r5,-1l1925,1,1944,r19,1l1981,2r18,3l2017,10r17,4l2049,21r17,7l2081,37r15,9l2111,56r13,11l2138,79r13,13l2165,106r12,15l2193,141r14,23l2221,188r13,25l2246,240r12,26l2268,294r9,30l2283,345r6,21l2293,387r6,23l2317,385r18,-23l2354,339r20,-19l2391,307r17,-14l2424,281r17,-10l2458,262r17,-9l2491,247r17,-5l2526,238r17,-2l2560,236r18,2l2594,242r17,5l2629,254r17,9l2663,275r17,14l2696,305r17,17l2730,343r17,22l2763,390r17,28l2796,448r17,32l2828,516r16,38l2860,596r15,45l2890,688r16,49l2924,802r14,63l2950,925r10,60l2967,1043r6,55l2976,1153r1,51l2976,1256r-2,49l2969,1352r-5,46l2956,1442r-8,42l2938,1526r-11,39l2916,1602r-13,36l2890,1673r-15,32l2861,1737r-16,30l2831,1795r-16,26l2799,1846r-15,24l2768,1891r-15,20l2724,1948r-27,31l2705,2019r7,44l2718,2110r3,51l2723,2216r,60l2722,2338r-3,67l2709,2491r-18,85l2664,2661r-35,86l2588,2832r-47,86l2487,3002r-59,84l2365,3169r-68,81l2226,3331r-74,78l2077,3487r-78,75l1921,3634r-80,70l1763,3773r-79,63l1608,3899r-75,58l1461,4012r-70,52l1326,4111r-61,44l1157,4229r-81,54l1022,4317r-19,12xm395,2459r64,-58l523,2342r65,-61l654,2221r66,-61l787,2100r66,-62l920,1976r79,-71l1078,1833r77,-72l1232,1691r76,-70l1382,1553r73,-67l1526,1419r67,-63l1659,1294r61,-59l1780,1177r54,-54l1886,1071r48,-48l1977,978r14,-20l2003,938r13,-21l2027,897r10,-21l2047,855r8,-23l2063,810r5,-24l2074,761r4,-27l2081,706r2,-31l2084,644r-1,-35l2081,573r-1,-24l2076,525r-2,-23l2071,479r-5,-23l2062,435r-6,-23l2050,392r-6,-19l2038,356r-7,-17l2024,322r-7,-14l2008,293r-8,-12l1991,269r-11,-13l1969,247r-6,-4l1958,241r-7,-3l1945,238r-22,5l1904,249r-18,6l1870,264r-13,10l1845,286r-12,12l1824,311r-9,15l1809,342r-7,16l1796,376r-11,38l1776,456r-10,42l1756,542r-12,46l1729,634r-9,25l1711,682r-9,25l1691,730r-11,25l1667,780r-14,25l1637,830r-15,25l1604,880r-19,25l1564,931r-23,26l1518,981r-26,26l1465,1033r-30,25l1404,1083r-33,25l1335,1133r-37,25l1258,1183r-42,24l1172,1231r-5,2l1162,1236r-35,15l1090,1269r-37,18l1016,1306r-37,22l941,1349r-39,23l863,1398r-48,32l768,1462r-46,34l677,1529r-43,36l591,1601r-40,36l513,1674r-35,36l445,1747r-15,19l416,1784r-13,19l391,1821r-13,18l368,1856r-10,18l349,1892r-7,18l336,1927r-6,18l326,1962r-5,23l318,2010r-3,23l313,2057r-1,22l311,2103r,22l312,2148r3,21l317,2191r2,22l322,2234r9,42l341,2316r13,38l366,2390r15,36l395,2459xm485,2701r-21,16l445,2734r-19,18l409,2771r-17,19l375,2810r-15,20l346,2851r-12,22l321,2895r-11,21l300,2938r-10,22l282,2981r-8,22l268,3025r-7,21l255,3068r-4,21l247,3110r-3,22l242,3153r-2,21l238,3194r,22l238,3236r,21l240,3277r4,41l250,3357r9,39l268,3434r11,37l292,3507r11,29l315,3564r12,27l340,3618r14,25l367,3667r15,24l396,3713r4,-39l405,3635r6,-40l417,3556r8,-38l434,3480r10,-37l456,3406r11,-36l480,3334r14,-34l508,3266r16,-34l541,3199r18,-32l576,3136r16,-26l609,3086r18,-25l645,3037r19,-22l683,2993r20,-22l723,2950r21,-20l767,2911r22,-19l811,2874r24,-17l860,2840r24,-15l910,2810r117,-65l1137,2680r103,-62l1336,2557r91,-58l1510,2441r78,-56l1660,2333r66,-52l1786,2232r56,-47l1893,2141r46,-43l1981,2058r38,-38l2053,1985r42,-43l2140,1897r25,-21l2189,1854r25,-21l2241,1814r25,-19l2293,1778r27,-15l2348,1751r14,-5l2375,1741r15,-4l2403,1733r13,-2l2431,1729r13,-1l2458,1728r16,1l2488,1730r16,3l2517,1737r15,4l2545,1747r14,6l2572,1761r20,-28l2615,1700r23,-39l2662,1619r11,-23l2685,1572r11,-25l2706,1520r12,-27l2728,1464r9,-29l2746,1404r7,-32l2760,1340r7,-35l2771,1270r5,-37l2779,1196r1,-38l2781,1119r-1,-40l2778,1037r-4,-42l2768,951r-8,-45l2751,860r-11,-46l2728,766r-15,-47l2697,677r-14,-37l2667,608r-14,-28l2638,558r-14,-19l2610,523r-13,-11l2584,503r-11,-7l2562,493r-9,-1l2545,493r-7,1l2533,498r-15,15l2504,530r-14,19l2476,571r-14,23l2450,618r-13,26l2424,670r-22,54l2382,775r-17,48l2350,865r-7,19l2333,904r-14,22l2302,950r-19,27l2262,1005r-25,29l2211,1065r-30,34l2150,1134r-33,36l2081,1207r-78,79l1918,1370r-90,88l1731,1549r-100,96l1526,1743r-109,100l1306,1945r-112,103l1080,2152r-77,71l926,2293r-76,71l773,2434r-75,68l626,2570r-72,66l485,2701xe" fillcolor="#b1b5ba [1945]" stroked="f">
                  <v:fill color2="#b1b5ba [1945]" o:opacity2="35388f" rotate="t" focus="100%" type="gradient"/>
                  <v:path arrowok="t" o:connecttype="custom" o:connectlocs="285,1437;284,1383;554,1183;824,822;834,688;769,688;489,919;291,1046;221,1181;222,1395;317,1594;439,1703;428,1755;341,1727;188,1538;129,1356;23,1196;1,1051;49,909;41,805;27,659;87,534;259,391;407,307;492,207;543,51;622,3;698,15;761,115;836,81;921,130;991,366;953,579;907,759;692,1162;334,1443;461,518;679,292;690,160;654,81;598,125;540,285;391,410;226,510;114,637;107,745;115,950;80,1058;113,1206;165,1100;256,970;575,760;764,593;844,580;915,468;913,271;848,164;783,288;667,429;209,857" o:connectangles="0,0,0,0,0,0,0,0,0,0,0,0,0,0,0,0,0,0,0,0,0,0,0,0,0,0,0,0,0,0,0,0,0,0,0,0,0,0,0,0,0,0,0,0,0,0,0,0,0,0,0,0,0,0,0,0,0,0,0,0"/>
                  <o:lock v:ext="edit" verticies="t"/>
                </v:shape>
                <v:shape id="Freeform 3205" o:spid="_x0000_s1056" style="position:absolute;left:9036;top:6183;width:513;height:228;visibility:visible;mso-wrap-style:square;v-text-anchor:top" coordsize="1541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04IMUA&#10;AADcAAAADwAAAGRycy9kb3ducmV2LnhtbESPQWvCQBSE74L/YXlCb7oxsVKiq4hS6MWDNvT8mn0m&#10;abNvw+5Wo7/eFQoeh5n5hlmue9OKMznfWFYwnSQgiEurG64UFJ/v4zcQPiBrbC2Tgit5WK+GgyXm&#10;2l74QOdjqESEsM9RQR1Cl0vpy5oM+ontiKN3ss5giNJVUju8RLhpZZokc2mw4bhQY0fbmsrf459R&#10;cMv2xX7H813x/TNLp+718JVkvVIvo36zABGoD8/wf/tDK8jSGTzOx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PTggxQAAANwAAAAPAAAAAAAAAAAAAAAAAJgCAABkcnMv&#10;ZG93bnJldi54bWxQSwUGAAAAAAQABAD1AAAAigMAAAAA&#10;" path="m1541,176r-30,13l1483,201r-26,14l1432,229r-25,15l1385,259r-21,14l1344,289r-18,16l1309,320r-16,17l1280,354r-13,17l1257,387r-9,18l1242,423r-9,26l1226,475r-7,26l1215,524r-5,24l1208,571r-2,23l1205,616r-23,-4l1158,608r-26,-2l1104,604r-29,-1l1044,601r-32,2l979,605r-34,3l910,613r-35,6l839,628r-37,10l765,652r-37,14l690,684,659,673,625,663r-34,-9l557,647r-37,-6l483,636r-38,-3l405,632r-41,l322,633r-43,3l234,642r-44,7l143,658,94,668,45,681,21,599,5,524,,456,4,393,17,336,37,284,66,237r35,-41l143,160r48,-32l243,100,300,76,361,56,426,39,494,26,563,15,635,8,708,3,782,1,854,r73,1l999,4r70,4l1136,13r65,6l1263,26r57,6l1373,40r89,14l1526,64r3,29l1533,122r3,27l1541,176xe" fillcolor="#b1b5ba [1945]" stroked="f">
                  <v:fill color2="#b1b5ba [1945]" o:opacity2="35388f" rotate="t" focus="100%" type="gradient"/>
                  <v:path arrowok="t" o:connecttype="custom" o:connectlocs="503,63;485,72;468,81;454,91;441,102;430,112;422,124;415,135;410,150;406,167;403,183;401,198;393,204;377,202;358,201;337,201;315,203;291,206;267,213;242,222;219,224;197,218;173,214;148,211;121,211;93,212;63,216;31,223;7,200;0,152;6,112;22,79;48,53;81,33;120,19;164,9;211,3;260,0;309,0;356,3;400,6;439,11;487,18;509,31;511,50" o:connectangles="0,0,0,0,0,0,0,0,0,0,0,0,0,0,0,0,0,0,0,0,0,0,0,0,0,0,0,0,0,0,0,0,0,0,0,0,0,0,0,0,0,0,0,0,0"/>
                </v:shape>
                <v:shape id="Freeform 3206" o:spid="_x0000_s1057" style="position:absolute;left:9035;top:3746;width:209;height:209;visibility:visible;mso-wrap-style:square;v-text-anchor:top" coordsize="627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ONUcYA&#10;AADcAAAADwAAAGRycy9kb3ducmV2LnhtbESPT2vCQBTE7wW/w/KE3urGFP8QXUUMFin0YNqLt0f2&#10;mQSzb2N2jamf3i0UPA4z8xtmue5NLTpqXWVZwXgUgSDOra64UPDzvXubg3AeWWNtmRT8koP1avCy&#10;xETbGx+oy3whAoRdggpK75tESpeXZNCNbEMcvJNtDfog20LqFm8BbmoZR9FUGqw4LJTY0Lak/Jxd&#10;jYLPiZ3tL8f71/QjjtMOD+murlKlXof9ZgHCU++f4f/2Xit4jyfwdyYcAbl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ONUcYAAADcAAAADwAAAAAAAAAAAAAAAACYAgAAZHJz&#10;L2Rvd25yZXYueG1sUEsFBgAAAAAEAAQA9QAAAIsDAAAAAA==&#10;" path="m314,r15,l346,1r16,2l376,6r16,4l407,14r14,5l436,24r13,7l463,38r13,8l488,53r13,9l513,71r11,10l535,92r10,11l555,114r9,11l573,137r8,14l589,163r7,15l602,191r6,15l613,220r4,15l620,250r4,15l625,281r2,16l627,313r,16l625,345r-1,15l620,376r-3,16l613,406r-5,15l602,436r-6,13l589,462r-8,14l573,488r-9,13l555,513r-10,11l535,535r-11,10l513,555r-12,9l488,573r-12,8l463,589r-14,7l436,602r-15,6l407,613r-15,4l376,620r-14,3l346,625r-17,1l314,627r-16,-1l281,625r-15,-2l251,620r-16,-3l221,613r-15,-5l192,602r-14,-6l165,589r-14,-8l139,573r-12,-9l114,555,103,545,92,535,82,524,72,513,63,501,54,488,46,476,38,462,32,449,25,436,19,421,15,406,10,392,7,376,4,360,3,345,1,329,,313,1,297,3,281,4,265,7,250r3,-15l15,220r4,-14l25,191r7,-13l38,163r8,-12l54,137r9,-12l72,114,82,103,92,92,103,81,114,71r13,-9l139,53r12,-7l165,38r13,-7l192,24r14,-5l221,14r14,-4l251,6,266,3,281,1,298,r16,xm314,40r14,l342,41r13,1l369,44r13,4l395,52r13,4l420,61r12,6l444,72r12,7l467,86r10,8l487,102r10,9l507,120r9,10l525,139r8,11l541,160r7,11l554,182r6,13l566,207r5,12l575,232r4,13l581,258r4,14l586,285r1,14l587,313r,14l586,341r-1,14l581,368r-2,14l575,394r-4,14l566,420r-6,12l554,443r-6,12l541,466r-8,11l525,487r-9,10l507,507r-10,9l487,524r-10,9l467,540r-11,8l444,554r-12,6l420,566r-12,4l395,574r-13,4l369,581r-14,2l342,586r-14,1l314,587r-15,l286,586r-14,-3l259,581r-14,-3l232,574r-12,-4l207,566r-12,-6l184,554r-12,-6l160,540r-10,-7l140,524r-10,-8l120,507r-9,-10l103,487,94,477,87,466,80,455,73,443,67,432,62,420,57,408,53,394,48,382,46,368,44,355,42,341,41,327r,-14l41,299r1,-14l44,272r2,-14l48,245r5,-13l57,219r5,-12l67,195r6,-13l80,171r7,-11l94,150r9,-11l111,130r9,-10l130,111r10,-9l150,94r10,-8l172,79r12,-7l195,67r12,-6l220,56r12,-4l245,48r14,-4l272,42r14,-1l299,40r15,xe" fillcolor="#b1b5ba [1945]" stroked="f">
                  <v:fill color2="#b1b5ba [1945]" o:opacity2="35388f" rotate="t" focus="100%" type="gradient"/>
                  <v:path arrowok="t" o:connecttype="custom" o:connectlocs="125,2;150,10;171,24;188,42;201,64;208,88;208,115;203,140;191,163;175,182;154,196;131,206;105,209;78,206;55,196;34,182;18,163;6,140;1,115;1,88;8,64;21,42;38,24;59,10;84,2;105,13;127,16;148,24;166,37;180,53;190,73;195,95;195,118;189,140;178,159;162,175;144,187;123,194;100,196;77,191;57,183;40,169;27,152;18,131;14,109;15,86;22,65;34,46;50,31;69,20;91,14" o:connectangles="0,0,0,0,0,0,0,0,0,0,0,0,0,0,0,0,0,0,0,0,0,0,0,0,0,0,0,0,0,0,0,0,0,0,0,0,0,0,0,0,0,0,0,0,0,0,0,0,0,0,0"/>
                  <o:lock v:ext="edit" verticies="t"/>
                </v:shape>
                <v:shape id="Freeform 3207" o:spid="_x0000_s1058" style="position:absolute;left:7551;top:2381;width:1725;height:1728;visibility:visible;mso-wrap-style:square;v-text-anchor:top" coordsize="5176,5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xytsUA&#10;AADcAAAADwAAAGRycy9kb3ducmV2LnhtbESPT2sCMRTE74V+h/AKXopmu4KW1SilKOhF8A89Pzav&#10;m8XkZdnEdbufvikUPA4z8xtmue6dFR21ofas4G2SgSAuva65UnA5b8fvIEJE1mg9k4IfCrBePT8t&#10;sdD+zkfqTrESCcKhQAUmxqaQMpSGHIaJb4iT9+1bhzHJtpK6xXuCOyvzLJtJhzWnBYMNfRoqr6eb&#10;U7DdcJV3w+YwN69fu/35MFh7HZQavfQfCxCR+vgI/7d3WsE0n8HfmX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7HK2xQAAANwAAAAPAAAAAAAAAAAAAAAAAJgCAABkcnMv&#10;ZG93bnJldi54bWxQSwUGAAAAAAQABAD1AAAAigMAAAAA&#10;" path="m3593,1586r-782,875l5176,2592,2811,2723r782,875l2720,2816,2588,5184,2457,2816r-875,782l2365,2723,,2592,2365,2461,1584,1586r873,782l2588,r132,2369l3593,1586xe" fillcolor="#b1b5ba [1945]" stroked="f">
                  <v:fill color2="#b1b5ba [1945]" o:opacity2="35388f" rotate="t" focus="100%" type="gradient"/>
                  <v:path arrowok="t" o:connecttype="custom" o:connectlocs="1197,529;937,820;1725,864;937,908;1197,1199;906,939;863,1728;819,939;527,1199;788,908;0,864;788,820;528,529;819,789;863,0;906,790;1197,529" o:connectangles="0,0,0,0,0,0,0,0,0,0,0,0,0,0,0,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691515</wp:posOffset>
                </wp:positionH>
                <wp:positionV relativeFrom="paragraph">
                  <wp:posOffset>6229350</wp:posOffset>
                </wp:positionV>
                <wp:extent cx="5486400" cy="2286000"/>
                <wp:effectExtent l="15240" t="17145" r="13335" b="11430"/>
                <wp:wrapNone/>
                <wp:docPr id="293" name="Rectangle 3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0" cy="22860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chemeClr val="bg2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E8CB15" id="Rectangle 3174" o:spid="_x0000_s1026" style="position:absolute;margin-left:54.45pt;margin-top:490.5pt;width:6in;height:180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" strokecolor="#f3e2fc [670]" strokeweight="1.5pt">
                <v:fill rotate="t" focus="100%" type="gradient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2339340</wp:posOffset>
                </wp:positionH>
                <wp:positionV relativeFrom="paragraph">
                  <wp:posOffset>5221605</wp:posOffset>
                </wp:positionV>
                <wp:extent cx="589915" cy="180340"/>
                <wp:effectExtent l="0" t="0" r="4445" b="635"/>
                <wp:wrapNone/>
                <wp:docPr id="292" name="Text Box 3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91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3C61" w:rsidRPr="0022737B" w:rsidRDefault="005B3C61" w:rsidP="00AA524C">
                            <w:pPr>
                              <w:pStyle w:val="Detailsstatic"/>
                            </w:pPr>
                            <w:r>
                              <w:t>Issued By: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72" o:spid="_x0000_s1039" type="#_x0000_t202" style="position:absolute;margin-left:184.2pt;margin-top:411.15pt;width:46.45pt;height:14.2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" filled="f" stroked="f">
                <v:textbox inset="0,0,0,0">
                  <w:txbxContent>
                    <w:p w:rsidR="005B3C61" w:rsidRPr="0022737B" w:rsidRDefault="005B3C61" w:rsidP="00AA524C">
                      <w:pPr>
                        <w:pStyle w:val="Detailsstatic"/>
                      </w:pPr>
                      <w:r>
                        <w:t>Issued By: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2381250</wp:posOffset>
                </wp:positionV>
                <wp:extent cx="3226435" cy="198120"/>
                <wp:effectExtent l="0" t="0" r="2540" b="3810"/>
                <wp:wrapNone/>
                <wp:docPr id="291" name="Text Box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643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50000">
                                    <a:srgbClr val="FFFFFF">
                                      <a:gamma/>
                                      <a:shade val="0"/>
                                      <a:invGamma/>
                                    </a:srgbClr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Style w:val="DetailsChar"/>
                              </w:rPr>
                              <w:id w:val="751556008"/>
                              <w:placeholder>
                                <w:docPart w:val="0174FE91A5884B4284264179F90DCB5A"/>
                              </w:placeholder>
                            </w:sdtPr>
                            <w:sdtEndPr>
                              <w:rPr>
                                <w:rStyle w:val="DetailsChar"/>
                              </w:rPr>
                            </w:sdtEndPr>
                            <w:sdtContent>
                              <w:p w:rsidR="00F60E0E" w:rsidRPr="003162F1" w:rsidRDefault="003753EF" w:rsidP="00336847">
                                <w:pPr>
                                  <w:pStyle w:val="Details"/>
                                  <w:tabs>
                                    <w:tab w:val="clear" w:pos="4590"/>
                                    <w:tab w:val="left" w:leader="underscore" w:pos="4882"/>
                                  </w:tabs>
                                  <w:ind w:right="130"/>
                                </w:pPr>
                                <w:r w:rsidRPr="003162F1">
                                  <w:rPr>
                                    <w:rStyle w:val="DetailsChar"/>
                                  </w:rPr>
                                  <w:tab/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1" o:spid="_x0000_s1040" type="#_x0000_t202" style="position:absolute;margin-left:225pt;margin-top:187.5pt;width:254.05pt;height:15.6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" filled="f" stroked="f">
                <v:fill color2="black" rotate="t" focus="50%" type="gradient"/>
                <v:textbox inset="0,0,0,0">
                  <w:txbxContent>
                    <w:sdt>
                      <w:sdtPr>
                        <w:rPr>
                          <w:rStyle w:val="DetailsChar"/>
                        </w:rPr>
                        <w:id w:val="751556008"/>
                        <w:placeholder>
                          <w:docPart w:val="0174FE91A5884B4284264179F90DCB5A"/>
                        </w:placeholder>
                      </w:sdtPr>
                      <w:sdtEndPr>
                        <w:rPr>
                          <w:rStyle w:val="DetailsChar"/>
                        </w:rPr>
                      </w:sdtEndPr>
                      <w:sdtContent>
                        <w:p w:rsidR="00F60E0E" w:rsidRPr="003162F1" w:rsidRDefault="003753EF" w:rsidP="00336847">
                          <w:pPr>
                            <w:pStyle w:val="Details"/>
                            <w:tabs>
                              <w:tab w:val="clear" w:pos="4590"/>
                              <w:tab w:val="left" w:leader="underscore" w:pos="4882"/>
                            </w:tabs>
                            <w:ind w:right="130"/>
                          </w:pPr>
                          <w:r w:rsidRPr="003162F1">
                            <w:rPr>
                              <w:rStyle w:val="DetailsChar"/>
                            </w:rPr>
                            <w:tab/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5207635</wp:posOffset>
                </wp:positionV>
                <wp:extent cx="3226435" cy="198120"/>
                <wp:effectExtent l="0" t="0" r="2540" b="0"/>
                <wp:wrapNone/>
                <wp:docPr id="290" name="Text Box 3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643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50000">
                                    <a:srgbClr val="FFFFFF">
                                      <a:gamma/>
                                      <a:shade val="0"/>
                                      <a:invGamma/>
                                    </a:srgbClr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Style w:val="DetailsChar"/>
                              </w:rPr>
                              <w:id w:val="751556007"/>
                              <w:placeholder>
                                <w:docPart w:val="0174FE91A5884B4284264179F90DCB5A"/>
                              </w:placeholder>
                            </w:sdtPr>
                            <w:sdtEndPr>
                              <w:rPr>
                                <w:rStyle w:val="DetailsChar"/>
                              </w:rPr>
                            </w:sdtEndPr>
                            <w:sdtContent>
                              <w:p w:rsidR="005B3C61" w:rsidRPr="003162F1" w:rsidRDefault="005B3C61" w:rsidP="00336847">
                                <w:pPr>
                                  <w:pStyle w:val="Details"/>
                                  <w:tabs>
                                    <w:tab w:val="clear" w:pos="4590"/>
                                    <w:tab w:val="left" w:leader="underscore" w:pos="4882"/>
                                  </w:tabs>
                                </w:pPr>
                                <w:r w:rsidRPr="003162F1">
                                  <w:rPr>
                                    <w:rStyle w:val="DetailsChar"/>
                                  </w:rPr>
                                  <w:tab/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06" o:spid="_x0000_s1041" type="#_x0000_t202" style="position:absolute;margin-left:225pt;margin-top:410.05pt;width:254.05pt;height:15.6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" filled="f" stroked="f">
                <v:fill color2="black" rotate="t" focus="50%" type="gradient"/>
                <v:textbox inset="0,0,0,0">
                  <w:txbxContent>
                    <w:sdt>
                      <w:sdtPr>
                        <w:rPr>
                          <w:rStyle w:val="DetailsChar"/>
                        </w:rPr>
                        <w:id w:val="751556007"/>
                        <w:placeholder>
                          <w:docPart w:val="0174FE91A5884B4284264179F90DCB5A"/>
                        </w:placeholder>
                      </w:sdtPr>
                      <w:sdtEndPr>
                        <w:rPr>
                          <w:rStyle w:val="DetailsChar"/>
                        </w:rPr>
                      </w:sdtEndPr>
                      <w:sdtContent>
                        <w:p w:rsidR="005B3C61" w:rsidRPr="003162F1" w:rsidRDefault="005B3C61" w:rsidP="00336847">
                          <w:pPr>
                            <w:pStyle w:val="Details"/>
                            <w:tabs>
                              <w:tab w:val="clear" w:pos="4590"/>
                              <w:tab w:val="left" w:leader="underscore" w:pos="4882"/>
                            </w:tabs>
                          </w:pPr>
                          <w:r w:rsidRPr="003162F1">
                            <w:rPr>
                              <w:rStyle w:val="DetailsChar"/>
                            </w:rPr>
                            <w:tab/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2268220</wp:posOffset>
                </wp:positionH>
                <wp:positionV relativeFrom="paragraph">
                  <wp:posOffset>4051935</wp:posOffset>
                </wp:positionV>
                <wp:extent cx="3683635" cy="548005"/>
                <wp:effectExtent l="1270" t="1905" r="1270" b="2540"/>
                <wp:wrapNone/>
                <wp:docPr id="287" name="Group 3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635" cy="548005"/>
                          <a:chOff x="4375" y="2678"/>
                          <a:chExt cx="5700" cy="863"/>
                        </a:xfrm>
                      </wpg:grpSpPr>
                      <wps:wsp>
                        <wps:cNvPr id="288" name="Text Box 3165"/>
                        <wps:cNvSpPr txBox="1">
                          <a:spLocks noChangeArrowheads="1"/>
                        </wps:cNvSpPr>
                        <wps:spPr bwMode="auto">
                          <a:xfrm>
                            <a:off x="4375" y="2678"/>
                            <a:ext cx="5700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FFFFF"/>
                                    </a:gs>
                                    <a:gs pos="50000">
                                      <a:srgbClr val="FFFFFF">
                                        <a:gamma/>
                                        <a:shade val="0"/>
                                        <a:invGamma/>
                                      </a:srgbClr>
                                    </a:gs>
                                    <a:gs pos="100000">
                                      <a:srgbClr val="FFFFFF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Style w:val="CompanylogoChar"/>
                                  <w:u w:val="none"/>
                                </w:rPr>
                                <w:id w:val="751556001"/>
                                <w:placeholder>
                                  <w:docPart w:val="6C628EB31C294EC492D89643223B977F"/>
                                </w:placeholder>
                                <w:showingPlcHdr/>
                              </w:sdtPr>
                              <w:sdtEndPr>
                                <w:rPr>
                                  <w:rStyle w:val="DefaultParagraphFont"/>
                                  <w:b/>
                                </w:rPr>
                              </w:sdtEndPr>
                              <w:sdtContent>
                                <w:p w:rsidR="005B3C61" w:rsidRPr="00B37CEC" w:rsidRDefault="00D56D69" w:rsidP="00437E80">
                                  <w:pPr>
                                    <w:pStyle w:val="Companylogo"/>
                                  </w:pPr>
                                  <w:r w:rsidRPr="00232648">
                                    <w:t>[Company Name or Logo]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89" name="Text Box 3166"/>
                        <wps:cNvSpPr txBox="1">
                          <a:spLocks noChangeArrowheads="1"/>
                        </wps:cNvSpPr>
                        <wps:spPr bwMode="auto">
                          <a:xfrm>
                            <a:off x="5739" y="3093"/>
                            <a:ext cx="4319" cy="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FFFFF"/>
                                    </a:gs>
                                    <a:gs pos="50000">
                                      <a:srgbClr val="FFFFFF">
                                        <a:gamma/>
                                        <a:shade val="0"/>
                                        <a:invGamma/>
                                      </a:srgbClr>
                                    </a:gs>
                                    <a:gs pos="100000">
                                      <a:srgbClr val="FFFFFF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id w:val="751556002"/>
                                <w:placeholder>
                                  <w:docPart w:val="6B69E1CB49044308ABB494097BCF0C81"/>
                                </w:placeholder>
                                <w:showingPlcHdr/>
                              </w:sdtPr>
                              <w:sdtEndPr/>
                              <w:sdtContent>
                                <w:p w:rsidR="005B3C61" w:rsidRDefault="00D56D69" w:rsidP="00437E80">
                                  <w:pPr>
                                    <w:pStyle w:val="Giftname"/>
                                  </w:pPr>
                                  <w:r w:rsidRPr="00F60E0E">
                                    <w:t>Gift Name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64" o:spid="_x0000_s1042" style="position:absolute;margin-left:178.6pt;margin-top:319.05pt;width:290.05pt;height:43.15pt;z-index:252131328" coordorigin="4375,2678" coordsize="5700,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">
                <v:shape id="Text Box 3165" o:spid="_x0000_s1043" type="#_x0000_t202" style="position:absolute;left:4375;top:2678;width:5700;height: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yQ4cMA&#10;AADcAAAADwAAAGRycy9kb3ducmV2LnhtbERPz2vCMBS+D/wfwhO8DJvOw1Zqo+hgIIPBphU8PpJn&#10;W21eSpPZbn/9chh4/Ph+F+vRtuJGvW8cK3hKUhDE2pmGKwXl4W2egfAB2WDrmBT8kIf1avJQYG7c&#10;wF9024dKxBD2OSqoQ+hyKb2uyaJPXEccubPrLYYI+0qaHocYblu5SNNnabHh2FBjR6816ev+2yqQ&#10;g9b8+bt9eb9oKz+aR1ce05NSs+m4WYIINIa7+N+9MwoWWVwbz8Qj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yQ4cMAAADcAAAADwAAAAAAAAAAAAAAAACYAgAAZHJzL2Rv&#10;d25yZXYueG1sUEsFBgAAAAAEAAQA9QAAAIgDAAAAAA==&#10;" filled="f" stroked="f">
                  <v:fill color2="black" rotate="t" focus="50%" type="gradient"/>
                  <v:textbox inset="0,0,0,0">
                    <w:txbxContent>
                      <w:sdt>
                        <w:sdtPr>
                          <w:rPr>
                            <w:rStyle w:val="CompanylogoChar"/>
                            <w:u w:val="none"/>
                          </w:rPr>
                          <w:id w:val="751556001"/>
                          <w:placeholder>
                            <w:docPart w:val="6C628EB31C294EC492D89643223B977F"/>
                          </w:placeholder>
                          <w:showingPlcHdr/>
                        </w:sdtPr>
                        <w:sdtEndPr>
                          <w:rPr>
                            <w:rStyle w:val="DefaultParagraphFont"/>
                            <w:b/>
                          </w:rPr>
                        </w:sdtEndPr>
                        <w:sdtContent>
                          <w:p w:rsidR="005B3C61" w:rsidRPr="00B37CEC" w:rsidRDefault="00D56D69" w:rsidP="00437E80">
                            <w:pPr>
                              <w:pStyle w:val="Companylogo"/>
                            </w:pPr>
                            <w:r w:rsidRPr="00232648">
                              <w:t>[Company Name or Logo]</w:t>
                            </w:r>
                          </w:p>
                        </w:sdtContent>
                      </w:sdt>
                    </w:txbxContent>
                  </v:textbox>
                </v:shape>
                <v:shape id="Text Box 3166" o:spid="_x0000_s1044" type="#_x0000_t202" style="position:absolute;left:5739;top:3093;width:4319;height:4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A1esYA&#10;AADcAAAADwAAAGRycy9kb3ducmV2LnhtbESPQWvCQBSE7wX/w/KEXkrd1IO10U3QQqEIgloFj4/d&#10;Z5I2+zZktyb6612h0OMwM98w87y3tThT6yvHCl5GCQhi7UzFhYL918fzFIQPyAZrx6TgQh7ybPAw&#10;x9S4jrd03oVCRAj7FBWUITSplF6XZNGPXEMcvZNrLYYo20KaFrsIt7UcJ8lEWqw4LpTY0HtJ+mf3&#10;axXITmveXJevq29t5bp6cvtDclTqcdgvZiAC9eE//Nf+NArG0ze4n4lH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A1esYAAADcAAAADwAAAAAAAAAAAAAAAACYAgAAZHJz&#10;L2Rvd25yZXYueG1sUEsFBgAAAAAEAAQA9QAAAIsDAAAAAA==&#10;" filled="f" stroked="f">
                  <v:fill color2="black" rotate="t" focus="50%" type="gradient"/>
                  <v:textbox inset="0,0,0,0">
                    <w:txbxContent>
                      <w:sdt>
                        <w:sdtPr>
                          <w:id w:val="751556002"/>
                          <w:placeholder>
                            <w:docPart w:val="6B69E1CB49044308ABB494097BCF0C81"/>
                          </w:placeholder>
                          <w:showingPlcHdr/>
                        </w:sdtPr>
                        <w:sdtEndPr/>
                        <w:sdtContent>
                          <w:p w:rsidR="005B3C61" w:rsidRDefault="00D56D69" w:rsidP="00437E80">
                            <w:pPr>
                              <w:pStyle w:val="Giftname"/>
                            </w:pPr>
                            <w:r w:rsidRPr="00F60E0E">
                              <w:t>Gift Name</w:t>
                            </w:r>
                          </w:p>
                        </w:sdtContent>
                      </w:sdt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2250440</wp:posOffset>
                </wp:positionH>
                <wp:positionV relativeFrom="paragraph">
                  <wp:posOffset>1234440</wp:posOffset>
                </wp:positionV>
                <wp:extent cx="3698875" cy="548005"/>
                <wp:effectExtent l="2540" t="3810" r="3810" b="635"/>
                <wp:wrapNone/>
                <wp:docPr id="284" name="Group 3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98875" cy="548005"/>
                          <a:chOff x="4375" y="2678"/>
                          <a:chExt cx="5700" cy="863"/>
                        </a:xfrm>
                      </wpg:grpSpPr>
                      <wps:wsp>
                        <wps:cNvPr id="285" name="Text Box 982"/>
                        <wps:cNvSpPr txBox="1">
                          <a:spLocks noChangeArrowheads="1"/>
                        </wps:cNvSpPr>
                        <wps:spPr bwMode="auto">
                          <a:xfrm>
                            <a:off x="4375" y="2678"/>
                            <a:ext cx="5700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FFFFF"/>
                                    </a:gs>
                                    <a:gs pos="50000">
                                      <a:srgbClr val="FFFFFF">
                                        <a:gamma/>
                                        <a:shade val="0"/>
                                        <a:invGamma/>
                                      </a:srgbClr>
                                    </a:gs>
                                    <a:gs pos="100000">
                                      <a:srgbClr val="FFFFFF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Style w:val="CompanylogoChar"/>
                                  <w:u w:val="none"/>
                                </w:rPr>
                                <w:id w:val="751555999"/>
                                <w:placeholder>
                                  <w:docPart w:val="6C628EB31C294EC492D89643223B977F"/>
                                </w:placeholder>
                                <w:showingPlcHdr/>
                              </w:sdtPr>
                              <w:sdtEndPr>
                                <w:rPr>
                                  <w:rStyle w:val="DefaultParagraphFont"/>
                                  <w:b/>
                                </w:rPr>
                              </w:sdtEndPr>
                              <w:sdtContent>
                                <w:p w:rsidR="001B5630" w:rsidRPr="00B37CEC" w:rsidRDefault="00004DEF" w:rsidP="00437E80">
                                  <w:pPr>
                                    <w:pStyle w:val="Companylogo"/>
                                  </w:pPr>
                                  <w:r w:rsidRPr="00232648">
                                    <w:t>[Company Name or Logo]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86" name="Text Box 1300"/>
                        <wps:cNvSpPr txBox="1">
                          <a:spLocks noChangeArrowheads="1"/>
                        </wps:cNvSpPr>
                        <wps:spPr bwMode="auto">
                          <a:xfrm>
                            <a:off x="5739" y="3093"/>
                            <a:ext cx="4319" cy="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FFFFF"/>
                                    </a:gs>
                                    <a:gs pos="50000">
                                      <a:srgbClr val="FFFFFF">
                                        <a:gamma/>
                                        <a:shade val="0"/>
                                        <a:invGamma/>
                                      </a:srgbClr>
                                    </a:gs>
                                    <a:gs pos="100000">
                                      <a:srgbClr val="FFFFFF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id w:val="751556000"/>
                                <w:placeholder>
                                  <w:docPart w:val="6B69E1CB49044308ABB494097BCF0C81"/>
                                </w:placeholder>
                                <w:showingPlcHdr/>
                              </w:sdtPr>
                              <w:sdtEndPr/>
                              <w:sdtContent>
                                <w:p w:rsidR="00083AE4" w:rsidRDefault="00004DEF" w:rsidP="00437E80">
                                  <w:pPr>
                                    <w:pStyle w:val="Giftname"/>
                                  </w:pPr>
                                  <w:r w:rsidRPr="00F60E0E">
                                    <w:t>Gift Name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23" o:spid="_x0000_s1045" style="position:absolute;margin-left:177.2pt;margin-top:97.2pt;width:291.25pt;height:43.15pt;z-index:252143616" coordorigin="4375,2678" coordsize="5700,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">
                <v:shape id="Text Box 982" o:spid="_x0000_s1046" type="#_x0000_t202" style="position:absolute;left:4375;top:2678;width:5700;height: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0/f8YA&#10;AADcAAAADwAAAGRycy9kb3ducmV2LnhtbESP3WrCQBSE7wu+w3KE3hTdVLCV1E3QQqEIgr/g5WH3&#10;NEmbPRuyWxN9elco9HKYmW+Yed7bWpyp9ZVjBc/jBASxdqbiQsFh/zGagfAB2WDtmBRcyEOeDR7m&#10;mBrX8ZbOu1CICGGfooIyhCaV0uuSLPqxa4ij9+VaiyHKtpCmxS7CbS0nSfIiLVYcF0ps6L0k/bP7&#10;tQpkpzVvrsvX1be2cl09ucMxOSn1OOwXbyAC9eE//Nf+NAomsyncz8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m0/f8YAAADcAAAADwAAAAAAAAAAAAAAAACYAgAAZHJz&#10;L2Rvd25yZXYueG1sUEsFBgAAAAAEAAQA9QAAAIsDAAAAAA==&#10;" filled="f" stroked="f">
                  <v:fill color2="black" rotate="t" focus="50%" type="gradient"/>
                  <v:textbox inset="0,0,0,0">
                    <w:txbxContent>
                      <w:sdt>
                        <w:sdtPr>
                          <w:rPr>
                            <w:rStyle w:val="CompanylogoChar"/>
                            <w:u w:val="none"/>
                          </w:rPr>
                          <w:id w:val="751555999"/>
                          <w:placeholder>
                            <w:docPart w:val="6C628EB31C294EC492D89643223B977F"/>
                          </w:placeholder>
                          <w:showingPlcHdr/>
                        </w:sdtPr>
                        <w:sdtEndPr>
                          <w:rPr>
                            <w:rStyle w:val="DefaultParagraphFont"/>
                            <w:b/>
                          </w:rPr>
                        </w:sdtEndPr>
                        <w:sdtContent>
                          <w:p w:rsidR="001B5630" w:rsidRPr="00B37CEC" w:rsidRDefault="00004DEF" w:rsidP="00437E80">
                            <w:pPr>
                              <w:pStyle w:val="Companylogo"/>
                            </w:pPr>
                            <w:r w:rsidRPr="00232648">
                              <w:t>[Company Name or Logo]</w:t>
                            </w:r>
                          </w:p>
                        </w:sdtContent>
                      </w:sdt>
                    </w:txbxContent>
                  </v:textbox>
                </v:shape>
                <v:shape id="Text Box 1300" o:spid="_x0000_s1047" type="#_x0000_t202" style="position:absolute;left:5739;top:3093;width:4319;height:4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+hCMYA&#10;AADcAAAADwAAAGRycy9kb3ducmV2LnhtbESPT2vCQBTE7wW/w/IEL6Vu6sFKmo1oQRChYP0DPT52&#10;X5No9m3Irib207uFgsdhZn7DZPPe1uJKra8cK3gdJyCItTMVFwoO+9XLDIQPyAZrx6TgRh7m+eAp&#10;w9S4jr/ouguFiBD2KSooQ2hSKb0uyaIfu4Y4ej+utRiibAtpWuwi3NZykiRTabHiuFBiQx8l6fPu&#10;YhXITmve/i7fNidt5Wf17A7H5Fup0bBfvIMI1IdH+L+9Ngomsyn8nYlHQO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+hCMYAAADcAAAADwAAAAAAAAAAAAAAAACYAgAAZHJz&#10;L2Rvd25yZXYueG1sUEsFBgAAAAAEAAQA9QAAAIsDAAAAAA==&#10;" filled="f" stroked="f">
                  <v:fill color2="black" rotate="t" focus="50%" type="gradient"/>
                  <v:textbox inset="0,0,0,0">
                    <w:txbxContent>
                      <w:sdt>
                        <w:sdtPr>
                          <w:id w:val="751556000"/>
                          <w:placeholder>
                            <w:docPart w:val="6B69E1CB49044308ABB494097BCF0C81"/>
                          </w:placeholder>
                          <w:showingPlcHdr/>
                        </w:sdtPr>
                        <w:sdtEndPr/>
                        <w:sdtContent>
                          <w:p w:rsidR="00083AE4" w:rsidRDefault="00004DEF" w:rsidP="00437E80">
                            <w:pPr>
                              <w:pStyle w:val="Giftname"/>
                            </w:pPr>
                            <w:r w:rsidRPr="00F60E0E">
                              <w:t>Gift Name</w:t>
                            </w:r>
                          </w:p>
                        </w:sdtContent>
                      </w:sdt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3037205</wp:posOffset>
                </wp:positionH>
                <wp:positionV relativeFrom="paragraph">
                  <wp:posOffset>4558030</wp:posOffset>
                </wp:positionV>
                <wp:extent cx="2954020" cy="242570"/>
                <wp:effectExtent l="0" t="3175" r="0" b="1905"/>
                <wp:wrapNone/>
                <wp:docPr id="283" name="Text Box 3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4020" cy="242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50000">
                                    <a:srgbClr val="FFFFFF">
                                      <a:gamma/>
                                      <a:shade val="0"/>
                                      <a:invGamma/>
                                    </a:srgbClr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Style w:val="DetailsChar"/>
                              </w:rPr>
                              <w:id w:val="751556003"/>
                              <w:placeholder>
                                <w:docPart w:val="0174FE91A5884B4284264179F90DCB5A"/>
                              </w:placeholder>
                            </w:sdtPr>
                            <w:sdtEndPr>
                              <w:rPr>
                                <w:rStyle w:val="DetailsChar"/>
                              </w:rPr>
                            </w:sdtEndPr>
                            <w:sdtContent>
                              <w:p w:rsidR="005B3C61" w:rsidRPr="003162F1" w:rsidRDefault="005B3C61" w:rsidP="00336847">
                                <w:pPr>
                                  <w:pStyle w:val="Details"/>
                                  <w:tabs>
                                    <w:tab w:val="left" w:leader="underscore" w:pos="4590"/>
                                  </w:tabs>
                                </w:pPr>
                                <w:r w:rsidRPr="003162F1">
                                  <w:rPr>
                                    <w:rStyle w:val="DetailsChar"/>
                                  </w:rPr>
                                  <w:tab/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07" o:spid="_x0000_s1048" type="#_x0000_t202" style="position:absolute;margin-left:239.15pt;margin-top:358.9pt;width:232.6pt;height:19.1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" filled="f" stroked="f">
                <v:fill color2="black" rotate="t" focus="50%" type="gradient"/>
                <v:textbox inset="0,0,0,0">
                  <w:txbxContent>
                    <w:sdt>
                      <w:sdtPr>
                        <w:rPr>
                          <w:rStyle w:val="DetailsChar"/>
                        </w:rPr>
                        <w:id w:val="751556003"/>
                        <w:placeholder>
                          <w:docPart w:val="0174FE91A5884B4284264179F90DCB5A"/>
                        </w:placeholder>
                      </w:sdtPr>
                      <w:sdtEndPr>
                        <w:rPr>
                          <w:rStyle w:val="DetailsChar"/>
                        </w:rPr>
                      </w:sdtEndPr>
                      <w:sdtContent>
                        <w:p w:rsidR="005B3C61" w:rsidRPr="003162F1" w:rsidRDefault="005B3C61" w:rsidP="00336847">
                          <w:pPr>
                            <w:pStyle w:val="Details"/>
                            <w:tabs>
                              <w:tab w:val="left" w:leader="underscore" w:pos="4590"/>
                            </w:tabs>
                          </w:pPr>
                          <w:r w:rsidRPr="003162F1">
                            <w:rPr>
                              <w:rStyle w:val="DetailsChar"/>
                            </w:rPr>
                            <w:tab/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3438525</wp:posOffset>
                </wp:positionH>
                <wp:positionV relativeFrom="paragraph">
                  <wp:posOffset>5018405</wp:posOffset>
                </wp:positionV>
                <wp:extent cx="2502535" cy="198120"/>
                <wp:effectExtent l="0" t="0" r="2540" b="0"/>
                <wp:wrapNone/>
                <wp:docPr id="282" name="Text Box 3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253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50000">
                                    <a:srgbClr val="FFFFFF">
                                      <a:gamma/>
                                      <a:shade val="0"/>
                                      <a:invGamma/>
                                    </a:srgbClr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Style w:val="DetailsChar"/>
                              </w:rPr>
                              <w:id w:val="751556004"/>
                              <w:placeholder>
                                <w:docPart w:val="0174FE91A5884B4284264179F90DCB5A"/>
                              </w:placeholder>
                            </w:sdtPr>
                            <w:sdtEndPr>
                              <w:rPr>
                                <w:rStyle w:val="DetailsChar"/>
                              </w:rPr>
                            </w:sdtEndPr>
                            <w:sdtContent>
                              <w:p w:rsidR="005B3C61" w:rsidRPr="003162F1" w:rsidRDefault="005B3C61" w:rsidP="00336847">
                                <w:pPr>
                                  <w:pStyle w:val="Details"/>
                                  <w:tabs>
                                    <w:tab w:val="clear" w:pos="4590"/>
                                    <w:tab w:val="left" w:leader="underscore" w:pos="4032"/>
                                  </w:tabs>
                                </w:pPr>
                                <w:r w:rsidRPr="003162F1">
                                  <w:rPr>
                                    <w:rStyle w:val="DetailsChar"/>
                                  </w:rPr>
                                  <w:tab/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05" o:spid="_x0000_s1049" type="#_x0000_t202" style="position:absolute;margin-left:270.75pt;margin-top:395.15pt;width:197.05pt;height:15.6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" filled="f" stroked="f">
                <v:fill color2="black" rotate="t" focus="50%" type="gradient"/>
                <v:textbox inset="0,0,0,0">
                  <w:txbxContent>
                    <w:sdt>
                      <w:sdtPr>
                        <w:rPr>
                          <w:rStyle w:val="DetailsChar"/>
                        </w:rPr>
                        <w:id w:val="751556004"/>
                        <w:placeholder>
                          <w:docPart w:val="0174FE91A5884B4284264179F90DCB5A"/>
                        </w:placeholder>
                      </w:sdtPr>
                      <w:sdtEndPr>
                        <w:rPr>
                          <w:rStyle w:val="DetailsChar"/>
                        </w:rPr>
                      </w:sdtEndPr>
                      <w:sdtContent>
                        <w:p w:rsidR="005B3C61" w:rsidRPr="003162F1" w:rsidRDefault="005B3C61" w:rsidP="00336847">
                          <w:pPr>
                            <w:pStyle w:val="Details"/>
                            <w:tabs>
                              <w:tab w:val="clear" w:pos="4590"/>
                              <w:tab w:val="left" w:leader="underscore" w:pos="4032"/>
                            </w:tabs>
                          </w:pPr>
                          <w:r w:rsidRPr="003162F1">
                            <w:rPr>
                              <w:rStyle w:val="DetailsChar"/>
                            </w:rPr>
                            <w:tab/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2321560</wp:posOffset>
                </wp:positionH>
                <wp:positionV relativeFrom="paragraph">
                  <wp:posOffset>5009515</wp:posOffset>
                </wp:positionV>
                <wp:extent cx="1127760" cy="165100"/>
                <wp:effectExtent l="0" t="0" r="0" b="0"/>
                <wp:wrapNone/>
                <wp:docPr id="281" name="Text Box 3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76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3C61" w:rsidRPr="0022737B" w:rsidRDefault="005B3C61" w:rsidP="00AA524C">
                            <w:pPr>
                              <w:pStyle w:val="Detailsstatic"/>
                            </w:pPr>
                            <w:r>
                              <w:t>Department/Account: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71" o:spid="_x0000_s1050" type="#_x0000_t202" style="position:absolute;margin-left:182.8pt;margin-top:394.45pt;width:88.8pt;height:13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" filled="f" stroked="f">
                <v:textbox inset="0,0,0,0">
                  <w:txbxContent>
                    <w:p w:rsidR="005B3C61" w:rsidRPr="0022737B" w:rsidRDefault="005B3C61" w:rsidP="00AA524C">
                      <w:pPr>
                        <w:pStyle w:val="Detailsstatic"/>
                      </w:pPr>
                      <w:r>
                        <w:t>Department/Account: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3890645</wp:posOffset>
                </wp:positionH>
                <wp:positionV relativeFrom="paragraph">
                  <wp:posOffset>4728210</wp:posOffset>
                </wp:positionV>
                <wp:extent cx="2051685" cy="349250"/>
                <wp:effectExtent l="4445" t="1905" r="1270" b="1270"/>
                <wp:wrapNone/>
                <wp:docPr id="280" name="Text Box 3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685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50000">
                                    <a:srgbClr val="FFFFFF">
                                      <a:gamma/>
                                      <a:shade val="0"/>
                                      <a:invGamma/>
                                    </a:srgbClr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Style w:val="DetailsChar"/>
                              </w:rPr>
                              <w:id w:val="751556005"/>
                              <w:placeholder>
                                <w:docPart w:val="0174FE91A5884B4284264179F90DCB5A"/>
                              </w:placeholder>
                            </w:sdtPr>
                            <w:sdtEndPr>
                              <w:rPr>
                                <w:rStyle w:val="DetailsChar"/>
                              </w:rPr>
                            </w:sdtEndPr>
                            <w:sdtContent>
                              <w:p w:rsidR="005B3C61" w:rsidRPr="003162F1" w:rsidRDefault="005B3C61" w:rsidP="00336847">
                                <w:pPr>
                                  <w:pStyle w:val="Details"/>
                                  <w:tabs>
                                    <w:tab w:val="clear" w:pos="4590"/>
                                    <w:tab w:val="left" w:leader="underscore" w:pos="3240"/>
                                  </w:tabs>
                                </w:pPr>
                                <w:r w:rsidRPr="003162F1">
                                  <w:rPr>
                                    <w:rStyle w:val="DetailsChar"/>
                                  </w:rPr>
                                  <w:tab/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04" o:spid="_x0000_s1051" type="#_x0000_t202" style="position:absolute;margin-left:306.35pt;margin-top:372.3pt;width:161.55pt;height:27.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" filled="f" stroked="f">
                <v:fill color2="black" rotate="t" focus="50%" type="gradient"/>
                <v:textbox inset="0,0,0,0">
                  <w:txbxContent>
                    <w:sdt>
                      <w:sdtPr>
                        <w:rPr>
                          <w:rStyle w:val="DetailsChar"/>
                        </w:rPr>
                        <w:id w:val="751556005"/>
                        <w:placeholder>
                          <w:docPart w:val="0174FE91A5884B4284264179F90DCB5A"/>
                        </w:placeholder>
                      </w:sdtPr>
                      <w:sdtEndPr>
                        <w:rPr>
                          <w:rStyle w:val="DetailsChar"/>
                        </w:rPr>
                      </w:sdtEndPr>
                      <w:sdtContent>
                        <w:p w:rsidR="005B3C61" w:rsidRPr="003162F1" w:rsidRDefault="005B3C61" w:rsidP="00336847">
                          <w:pPr>
                            <w:pStyle w:val="Details"/>
                            <w:tabs>
                              <w:tab w:val="clear" w:pos="4590"/>
                              <w:tab w:val="left" w:leader="underscore" w:pos="3240"/>
                            </w:tabs>
                          </w:pPr>
                          <w:r w:rsidRPr="003162F1">
                            <w:rPr>
                              <w:rStyle w:val="DetailsChar"/>
                            </w:rPr>
                            <w:tab/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2600960</wp:posOffset>
                </wp:positionH>
                <wp:positionV relativeFrom="paragraph">
                  <wp:posOffset>4710430</wp:posOffset>
                </wp:positionV>
                <wp:extent cx="971550" cy="365125"/>
                <wp:effectExtent l="635" t="3175" r="0" b="3175"/>
                <wp:wrapNone/>
                <wp:docPr id="279" name="Text Box 3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36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50000">
                                    <a:srgbClr val="FFFFFF">
                                      <a:gamma/>
                                      <a:shade val="0"/>
                                      <a:invGamma/>
                                    </a:srgbClr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Style w:val="DetailsChar"/>
                              </w:rPr>
                              <w:id w:val="751556006"/>
                              <w:placeholder>
                                <w:docPart w:val="983DEA49131243B5B9A005A6EF4E4C55"/>
                              </w:placeholder>
                              <w:showingPlcHdr/>
                              <w:date w:fullDate="2009-02-07T00:00:00Z">
                                <w:dateFormat w:val="M/d/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>
                              <w:rPr>
                                <w:rStyle w:val="DefaultParagraphFont"/>
                                <w:b/>
                              </w:rPr>
                            </w:sdtEndPr>
                            <w:sdtContent>
                              <w:p w:rsidR="005B3C61" w:rsidRPr="005B3C61" w:rsidRDefault="00D56D69" w:rsidP="00336847">
                                <w:pPr>
                                  <w:pStyle w:val="Details"/>
                                  <w:tabs>
                                    <w:tab w:val="clear" w:pos="4590"/>
                                    <w:tab w:val="left" w:leader="underscore" w:pos="1354"/>
                                  </w:tabs>
                                </w:pPr>
                                <w:r w:rsidRPr="005B3C61">
                                  <w:tab/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03" o:spid="_x0000_s1052" type="#_x0000_t202" style="position:absolute;margin-left:204.8pt;margin-top:370.9pt;width:76.5pt;height:28.7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" filled="f" stroked="f">
                <v:fill color2="black" rotate="t" focus="50%" type="gradient"/>
                <v:textbox inset="0,0,0,0">
                  <w:txbxContent>
                    <w:sdt>
                      <w:sdtPr>
                        <w:rPr>
                          <w:rStyle w:val="DetailsChar"/>
                        </w:rPr>
                        <w:id w:val="751556006"/>
                        <w:placeholder>
                          <w:docPart w:val="983DEA49131243B5B9A005A6EF4E4C55"/>
                        </w:placeholder>
                        <w:showingPlcHdr/>
                        <w:date w:fullDate="2009-02-07T00:00:00Z">
                          <w:dateFormat w:val="M/d/yyyy"/>
                          <w:lid w:val="en-US"/>
                          <w:storeMappedDataAs w:val="dateTime"/>
                          <w:calendar w:val="gregorian"/>
                        </w:date>
                      </w:sdtPr>
                      <w:sdtEndPr>
                        <w:rPr>
                          <w:rStyle w:val="DefaultParagraphFont"/>
                          <w:b/>
                        </w:rPr>
                      </w:sdtEndPr>
                      <w:sdtContent>
                        <w:p w:rsidR="005B3C61" w:rsidRPr="005B3C61" w:rsidRDefault="00D56D69" w:rsidP="00336847">
                          <w:pPr>
                            <w:pStyle w:val="Details"/>
                            <w:tabs>
                              <w:tab w:val="clear" w:pos="4590"/>
                              <w:tab w:val="left" w:leader="underscore" w:pos="1354"/>
                            </w:tabs>
                          </w:pPr>
                          <w:r w:rsidRPr="005B3C61">
                            <w:tab/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3494405</wp:posOffset>
                </wp:positionH>
                <wp:positionV relativeFrom="paragraph">
                  <wp:posOffset>4812665</wp:posOffset>
                </wp:positionV>
                <wp:extent cx="446405" cy="139700"/>
                <wp:effectExtent l="0" t="635" r="2540" b="2540"/>
                <wp:wrapNone/>
                <wp:docPr id="278" name="Text Box 3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40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3C61" w:rsidRPr="00024C6D" w:rsidRDefault="005B3C61" w:rsidP="00AA524C">
                            <w:pPr>
                              <w:pStyle w:val="Detailsstatic"/>
                            </w:pPr>
                            <w:r w:rsidRPr="00024C6D">
                              <w:t>Group:</w:t>
                            </w:r>
                          </w:p>
                          <w:p w:rsidR="005B3C61" w:rsidRPr="0022737B" w:rsidRDefault="005B3C61" w:rsidP="00AA524C">
                            <w:pPr>
                              <w:pStyle w:val="Detailsstatic"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70" o:spid="_x0000_s1053" type="#_x0000_t202" style="position:absolute;margin-left:275.15pt;margin-top:378.95pt;width:35.15pt;height:11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" filled="f" stroked="f">
                <v:textbox inset="0,0,0,0">
                  <w:txbxContent>
                    <w:p w:rsidR="005B3C61" w:rsidRPr="00024C6D" w:rsidRDefault="005B3C61" w:rsidP="00AA524C">
                      <w:pPr>
                        <w:pStyle w:val="Detailsstatic"/>
                      </w:pPr>
                      <w:r w:rsidRPr="00024C6D">
                        <w:t>Group:</w:t>
                      </w:r>
                    </w:p>
                    <w:p w:rsidR="005B3C61" w:rsidRPr="0022737B" w:rsidRDefault="005B3C61" w:rsidP="00AA524C">
                      <w:pPr>
                        <w:pStyle w:val="Detailsstatic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2321560</wp:posOffset>
                </wp:positionH>
                <wp:positionV relativeFrom="paragraph">
                  <wp:posOffset>4586605</wp:posOffset>
                </wp:positionV>
                <wp:extent cx="728980" cy="151130"/>
                <wp:effectExtent l="0" t="3175" r="0" b="0"/>
                <wp:wrapNone/>
                <wp:docPr id="277" name="Text Box 3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98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3C61" w:rsidRPr="0022737B" w:rsidRDefault="005B3C61" w:rsidP="00AA524C">
                            <w:pPr>
                              <w:pStyle w:val="Detailsstatic"/>
                            </w:pPr>
                            <w:r w:rsidRPr="00024C6D">
                              <w:t>Presented</w:t>
                            </w:r>
                            <w:r>
                              <w:t xml:space="preserve"> to: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69" o:spid="_x0000_s1054" type="#_x0000_t202" style="position:absolute;margin-left:182.8pt;margin-top:361.15pt;width:57.4pt;height:11.9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" filled="f" stroked="f">
                <v:textbox inset="0,0,0,0">
                  <w:txbxContent>
                    <w:p w:rsidR="005B3C61" w:rsidRPr="0022737B" w:rsidRDefault="005B3C61" w:rsidP="00AA524C">
                      <w:pPr>
                        <w:pStyle w:val="Detailsstatic"/>
                      </w:pPr>
                      <w:r w:rsidRPr="00024C6D">
                        <w:t>Presented</w:t>
                      </w:r>
                      <w:r>
                        <w:t xml:space="preserve"> to: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2321560</wp:posOffset>
                </wp:positionH>
                <wp:positionV relativeFrom="paragraph">
                  <wp:posOffset>4805045</wp:posOffset>
                </wp:positionV>
                <wp:extent cx="341630" cy="142240"/>
                <wp:effectExtent l="0" t="2540" r="3810" b="0"/>
                <wp:wrapNone/>
                <wp:docPr id="276" name="Text Box 3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3C61" w:rsidRPr="0022737B" w:rsidRDefault="005B3C61" w:rsidP="00AA524C">
                            <w:pPr>
                              <w:pStyle w:val="Detailsstatic"/>
                            </w:pPr>
                            <w:r>
                              <w:t>Date: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68" o:spid="_x0000_s1055" type="#_x0000_t202" style="position:absolute;margin-left:182.8pt;margin-top:378.35pt;width:26.9pt;height:11.2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" filled="f" stroked="f">
                <v:textbox inset="0,0,0,0">
                  <w:txbxContent>
                    <w:p w:rsidR="005B3C61" w:rsidRPr="0022737B" w:rsidRDefault="005B3C61" w:rsidP="00AA524C">
                      <w:pPr>
                        <w:pStyle w:val="Detailsstatic"/>
                      </w:pPr>
                      <w:r>
                        <w:t>Date: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5644515</wp:posOffset>
                </wp:positionH>
                <wp:positionV relativeFrom="paragraph">
                  <wp:posOffset>3515360</wp:posOffset>
                </wp:positionV>
                <wp:extent cx="459740" cy="464820"/>
                <wp:effectExtent l="15240" t="8255" r="1270" b="3175"/>
                <wp:wrapNone/>
                <wp:docPr id="253" name="Group 3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740" cy="464820"/>
                          <a:chOff x="6505" y="5810"/>
                          <a:chExt cx="1850" cy="1909"/>
                        </a:xfrm>
                      </wpg:grpSpPr>
                      <wps:wsp>
                        <wps:cNvPr id="254" name="Freeform 3142"/>
                        <wps:cNvSpPr>
                          <a:spLocks/>
                        </wps:cNvSpPr>
                        <wps:spPr bwMode="auto">
                          <a:xfrm>
                            <a:off x="7520" y="6303"/>
                            <a:ext cx="835" cy="393"/>
                          </a:xfrm>
                          <a:custGeom>
                            <a:avLst/>
                            <a:gdLst>
                              <a:gd name="T0" fmla="*/ 46 w 7278"/>
                              <a:gd name="T1" fmla="*/ 1814 h 3290"/>
                              <a:gd name="T2" fmla="*/ 199 w 7278"/>
                              <a:gd name="T3" fmla="*/ 1040 h 3290"/>
                              <a:gd name="T4" fmla="*/ 425 w 7278"/>
                              <a:gd name="T5" fmla="*/ 504 h 3290"/>
                              <a:gd name="T6" fmla="*/ 717 w 7278"/>
                              <a:gd name="T7" fmla="*/ 176 h 3290"/>
                              <a:gd name="T8" fmla="*/ 1064 w 7278"/>
                              <a:gd name="T9" fmla="*/ 22 h 3290"/>
                              <a:gd name="T10" fmla="*/ 1458 w 7278"/>
                              <a:gd name="T11" fmla="*/ 11 h 3290"/>
                              <a:gd name="T12" fmla="*/ 1889 w 7278"/>
                              <a:gd name="T13" fmla="*/ 109 h 3290"/>
                              <a:gd name="T14" fmla="*/ 2349 w 7278"/>
                              <a:gd name="T15" fmla="*/ 287 h 3290"/>
                              <a:gd name="T16" fmla="*/ 2829 w 7278"/>
                              <a:gd name="T17" fmla="*/ 510 h 3290"/>
                              <a:gd name="T18" fmla="*/ 3318 w 7278"/>
                              <a:gd name="T19" fmla="*/ 748 h 3290"/>
                              <a:gd name="T20" fmla="*/ 3810 w 7278"/>
                              <a:gd name="T21" fmla="*/ 968 h 3290"/>
                              <a:gd name="T22" fmla="*/ 4295 w 7278"/>
                              <a:gd name="T23" fmla="*/ 1138 h 3290"/>
                              <a:gd name="T24" fmla="*/ 4763 w 7278"/>
                              <a:gd name="T25" fmla="*/ 1226 h 3290"/>
                              <a:gd name="T26" fmla="*/ 5206 w 7278"/>
                              <a:gd name="T27" fmla="*/ 1200 h 3290"/>
                              <a:gd name="T28" fmla="*/ 5614 w 7278"/>
                              <a:gd name="T29" fmla="*/ 1027 h 3290"/>
                              <a:gd name="T30" fmla="*/ 5978 w 7278"/>
                              <a:gd name="T31" fmla="*/ 677 h 3290"/>
                              <a:gd name="T32" fmla="*/ 6126 w 7278"/>
                              <a:gd name="T33" fmla="*/ 506 h 3290"/>
                              <a:gd name="T34" fmla="*/ 6096 w 7278"/>
                              <a:gd name="T35" fmla="*/ 662 h 3290"/>
                              <a:gd name="T36" fmla="*/ 6066 w 7278"/>
                              <a:gd name="T37" fmla="*/ 813 h 3290"/>
                              <a:gd name="T38" fmla="*/ 6034 w 7278"/>
                              <a:gd name="T39" fmla="*/ 963 h 3290"/>
                              <a:gd name="T40" fmla="*/ 6004 w 7278"/>
                              <a:gd name="T41" fmla="*/ 1111 h 3290"/>
                              <a:gd name="T42" fmla="*/ 5974 w 7278"/>
                              <a:gd name="T43" fmla="*/ 1260 h 3290"/>
                              <a:gd name="T44" fmla="*/ 5944 w 7278"/>
                              <a:gd name="T45" fmla="*/ 1412 h 3290"/>
                              <a:gd name="T46" fmla="*/ 5913 w 7278"/>
                              <a:gd name="T47" fmla="*/ 1569 h 3290"/>
                              <a:gd name="T48" fmla="*/ 5985 w 7278"/>
                              <a:gd name="T49" fmla="*/ 1661 h 3290"/>
                              <a:gd name="T50" fmla="*/ 6156 w 7278"/>
                              <a:gd name="T51" fmla="*/ 1691 h 3290"/>
                              <a:gd name="T52" fmla="*/ 6329 w 7278"/>
                              <a:gd name="T53" fmla="*/ 1724 h 3290"/>
                              <a:gd name="T54" fmla="*/ 6502 w 7278"/>
                              <a:gd name="T55" fmla="*/ 1760 h 3290"/>
                              <a:gd name="T56" fmla="*/ 6675 w 7278"/>
                              <a:gd name="T57" fmla="*/ 1798 h 3290"/>
                              <a:gd name="T58" fmla="*/ 6847 w 7278"/>
                              <a:gd name="T59" fmla="*/ 1835 h 3290"/>
                              <a:gd name="T60" fmla="*/ 7019 w 7278"/>
                              <a:gd name="T61" fmla="*/ 1868 h 3290"/>
                              <a:gd name="T62" fmla="*/ 7192 w 7278"/>
                              <a:gd name="T63" fmla="*/ 1898 h 3290"/>
                              <a:gd name="T64" fmla="*/ 6803 w 7278"/>
                              <a:gd name="T65" fmla="*/ 2115 h 3290"/>
                              <a:gd name="T66" fmla="*/ 5931 w 7278"/>
                              <a:gd name="T67" fmla="*/ 2350 h 3290"/>
                              <a:gd name="T68" fmla="*/ 5160 w 7278"/>
                              <a:gd name="T69" fmla="*/ 2383 h 3290"/>
                              <a:gd name="T70" fmla="*/ 4482 w 7278"/>
                              <a:gd name="T71" fmla="*/ 2252 h 3290"/>
                              <a:gd name="T72" fmla="*/ 3889 w 7278"/>
                              <a:gd name="T73" fmla="*/ 2000 h 3290"/>
                              <a:gd name="T74" fmla="*/ 3374 w 7278"/>
                              <a:gd name="T75" fmla="*/ 1665 h 3290"/>
                              <a:gd name="T76" fmla="*/ 2929 w 7278"/>
                              <a:gd name="T77" fmla="*/ 1289 h 3290"/>
                              <a:gd name="T78" fmla="*/ 2547 w 7278"/>
                              <a:gd name="T79" fmla="*/ 910 h 3290"/>
                              <a:gd name="T80" fmla="*/ 2221 w 7278"/>
                              <a:gd name="T81" fmla="*/ 571 h 3290"/>
                              <a:gd name="T82" fmla="*/ 1942 w 7278"/>
                              <a:gd name="T83" fmla="*/ 309 h 3290"/>
                              <a:gd name="T84" fmla="*/ 1704 w 7278"/>
                              <a:gd name="T85" fmla="*/ 166 h 3290"/>
                              <a:gd name="T86" fmla="*/ 1500 w 7278"/>
                              <a:gd name="T87" fmla="*/ 182 h 3290"/>
                              <a:gd name="T88" fmla="*/ 1321 w 7278"/>
                              <a:gd name="T89" fmla="*/ 396 h 3290"/>
                              <a:gd name="T90" fmla="*/ 1158 w 7278"/>
                              <a:gd name="T91" fmla="*/ 849 h 3290"/>
                              <a:gd name="T92" fmla="*/ 1008 w 7278"/>
                              <a:gd name="T93" fmla="*/ 1581 h 3290"/>
                              <a:gd name="T94" fmla="*/ 860 w 7278"/>
                              <a:gd name="T95" fmla="*/ 2633 h 3290"/>
                              <a:gd name="T96" fmla="*/ 735 w 7278"/>
                              <a:gd name="T97" fmla="*/ 3229 h 3290"/>
                              <a:gd name="T98" fmla="*/ 637 w 7278"/>
                              <a:gd name="T99" fmla="*/ 3106 h 3290"/>
                              <a:gd name="T100" fmla="*/ 539 w 7278"/>
                              <a:gd name="T101" fmla="*/ 2981 h 3290"/>
                              <a:gd name="T102" fmla="*/ 441 w 7278"/>
                              <a:gd name="T103" fmla="*/ 2858 h 3290"/>
                              <a:gd name="T104" fmla="*/ 343 w 7278"/>
                              <a:gd name="T105" fmla="*/ 2734 h 3290"/>
                              <a:gd name="T106" fmla="*/ 245 w 7278"/>
                              <a:gd name="T107" fmla="*/ 2610 h 3290"/>
                              <a:gd name="T108" fmla="*/ 146 w 7278"/>
                              <a:gd name="T109" fmla="*/ 2486 h 3290"/>
                              <a:gd name="T110" fmla="*/ 48 w 7278"/>
                              <a:gd name="T111" fmla="*/ 2363 h 32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7278" h="3290">
                                <a:moveTo>
                                  <a:pt x="0" y="2300"/>
                                </a:moveTo>
                                <a:lnTo>
                                  <a:pt x="46" y="1814"/>
                                </a:lnTo>
                                <a:lnTo>
                                  <a:pt x="112" y="1395"/>
                                </a:lnTo>
                                <a:lnTo>
                                  <a:pt x="199" y="1040"/>
                                </a:lnTo>
                                <a:lnTo>
                                  <a:pt x="303" y="744"/>
                                </a:lnTo>
                                <a:lnTo>
                                  <a:pt x="425" y="504"/>
                                </a:lnTo>
                                <a:lnTo>
                                  <a:pt x="564" y="317"/>
                                </a:lnTo>
                                <a:lnTo>
                                  <a:pt x="717" y="176"/>
                                </a:lnTo>
                                <a:lnTo>
                                  <a:pt x="883" y="79"/>
                                </a:lnTo>
                                <a:lnTo>
                                  <a:pt x="1064" y="22"/>
                                </a:lnTo>
                                <a:lnTo>
                                  <a:pt x="1255" y="0"/>
                                </a:lnTo>
                                <a:lnTo>
                                  <a:pt x="1458" y="11"/>
                                </a:lnTo>
                                <a:lnTo>
                                  <a:pt x="1669" y="49"/>
                                </a:lnTo>
                                <a:lnTo>
                                  <a:pt x="1889" y="109"/>
                                </a:lnTo>
                                <a:lnTo>
                                  <a:pt x="2116" y="190"/>
                                </a:lnTo>
                                <a:lnTo>
                                  <a:pt x="2349" y="287"/>
                                </a:lnTo>
                                <a:lnTo>
                                  <a:pt x="2586" y="394"/>
                                </a:lnTo>
                                <a:lnTo>
                                  <a:pt x="2829" y="510"/>
                                </a:lnTo>
                                <a:lnTo>
                                  <a:pt x="3073" y="629"/>
                                </a:lnTo>
                                <a:lnTo>
                                  <a:pt x="3318" y="748"/>
                                </a:lnTo>
                                <a:lnTo>
                                  <a:pt x="3566" y="862"/>
                                </a:lnTo>
                                <a:lnTo>
                                  <a:pt x="3810" y="968"/>
                                </a:lnTo>
                                <a:lnTo>
                                  <a:pt x="4054" y="1061"/>
                                </a:lnTo>
                                <a:lnTo>
                                  <a:pt x="4295" y="1138"/>
                                </a:lnTo>
                                <a:lnTo>
                                  <a:pt x="4532" y="1195"/>
                                </a:lnTo>
                                <a:lnTo>
                                  <a:pt x="4763" y="1226"/>
                                </a:lnTo>
                                <a:lnTo>
                                  <a:pt x="4988" y="1229"/>
                                </a:lnTo>
                                <a:lnTo>
                                  <a:pt x="5206" y="1200"/>
                                </a:lnTo>
                                <a:lnTo>
                                  <a:pt x="5414" y="1134"/>
                                </a:lnTo>
                                <a:lnTo>
                                  <a:pt x="5614" y="1027"/>
                                </a:lnTo>
                                <a:lnTo>
                                  <a:pt x="5801" y="876"/>
                                </a:lnTo>
                                <a:lnTo>
                                  <a:pt x="5978" y="677"/>
                                </a:lnTo>
                                <a:lnTo>
                                  <a:pt x="6142" y="424"/>
                                </a:lnTo>
                                <a:lnTo>
                                  <a:pt x="6126" y="506"/>
                                </a:lnTo>
                                <a:lnTo>
                                  <a:pt x="6112" y="584"/>
                                </a:lnTo>
                                <a:lnTo>
                                  <a:pt x="6096" y="662"/>
                                </a:lnTo>
                                <a:lnTo>
                                  <a:pt x="6080" y="737"/>
                                </a:lnTo>
                                <a:lnTo>
                                  <a:pt x="6066" y="813"/>
                                </a:lnTo>
                                <a:lnTo>
                                  <a:pt x="6050" y="888"/>
                                </a:lnTo>
                                <a:lnTo>
                                  <a:pt x="6034" y="963"/>
                                </a:lnTo>
                                <a:lnTo>
                                  <a:pt x="6020" y="1037"/>
                                </a:lnTo>
                                <a:lnTo>
                                  <a:pt x="6004" y="1111"/>
                                </a:lnTo>
                                <a:lnTo>
                                  <a:pt x="5990" y="1185"/>
                                </a:lnTo>
                                <a:lnTo>
                                  <a:pt x="5974" y="1260"/>
                                </a:lnTo>
                                <a:lnTo>
                                  <a:pt x="5958" y="1336"/>
                                </a:lnTo>
                                <a:lnTo>
                                  <a:pt x="5944" y="1412"/>
                                </a:lnTo>
                                <a:lnTo>
                                  <a:pt x="5928" y="1489"/>
                                </a:lnTo>
                                <a:lnTo>
                                  <a:pt x="5913" y="1569"/>
                                </a:lnTo>
                                <a:lnTo>
                                  <a:pt x="5898" y="1649"/>
                                </a:lnTo>
                                <a:lnTo>
                                  <a:pt x="5985" y="1661"/>
                                </a:lnTo>
                                <a:lnTo>
                                  <a:pt x="6071" y="1675"/>
                                </a:lnTo>
                                <a:lnTo>
                                  <a:pt x="6156" y="1691"/>
                                </a:lnTo>
                                <a:lnTo>
                                  <a:pt x="6243" y="1707"/>
                                </a:lnTo>
                                <a:lnTo>
                                  <a:pt x="6329" y="1724"/>
                                </a:lnTo>
                                <a:lnTo>
                                  <a:pt x="6415" y="1742"/>
                                </a:lnTo>
                                <a:lnTo>
                                  <a:pt x="6502" y="1760"/>
                                </a:lnTo>
                                <a:lnTo>
                                  <a:pt x="6588" y="1780"/>
                                </a:lnTo>
                                <a:lnTo>
                                  <a:pt x="6675" y="1798"/>
                                </a:lnTo>
                                <a:lnTo>
                                  <a:pt x="6761" y="1817"/>
                                </a:lnTo>
                                <a:lnTo>
                                  <a:pt x="6847" y="1835"/>
                                </a:lnTo>
                                <a:lnTo>
                                  <a:pt x="6932" y="1852"/>
                                </a:lnTo>
                                <a:lnTo>
                                  <a:pt x="7019" y="1868"/>
                                </a:lnTo>
                                <a:lnTo>
                                  <a:pt x="7105" y="1884"/>
                                </a:lnTo>
                                <a:lnTo>
                                  <a:pt x="7192" y="1898"/>
                                </a:lnTo>
                                <a:lnTo>
                                  <a:pt x="7278" y="1910"/>
                                </a:lnTo>
                                <a:lnTo>
                                  <a:pt x="6803" y="2115"/>
                                </a:lnTo>
                                <a:lnTo>
                                  <a:pt x="6354" y="2261"/>
                                </a:lnTo>
                                <a:lnTo>
                                  <a:pt x="5931" y="2350"/>
                                </a:lnTo>
                                <a:lnTo>
                                  <a:pt x="5533" y="2389"/>
                                </a:lnTo>
                                <a:lnTo>
                                  <a:pt x="5160" y="2383"/>
                                </a:lnTo>
                                <a:lnTo>
                                  <a:pt x="4810" y="2334"/>
                                </a:lnTo>
                                <a:lnTo>
                                  <a:pt x="4482" y="2252"/>
                                </a:lnTo>
                                <a:lnTo>
                                  <a:pt x="4176" y="2139"/>
                                </a:lnTo>
                                <a:lnTo>
                                  <a:pt x="3889" y="2000"/>
                                </a:lnTo>
                                <a:lnTo>
                                  <a:pt x="3622" y="1840"/>
                                </a:lnTo>
                                <a:lnTo>
                                  <a:pt x="3374" y="1665"/>
                                </a:lnTo>
                                <a:lnTo>
                                  <a:pt x="3144" y="1480"/>
                                </a:lnTo>
                                <a:lnTo>
                                  <a:pt x="2929" y="1289"/>
                                </a:lnTo>
                                <a:lnTo>
                                  <a:pt x="2732" y="1098"/>
                                </a:lnTo>
                                <a:lnTo>
                                  <a:pt x="2547" y="910"/>
                                </a:lnTo>
                                <a:lnTo>
                                  <a:pt x="2378" y="734"/>
                                </a:lnTo>
                                <a:lnTo>
                                  <a:pt x="2221" y="571"/>
                                </a:lnTo>
                                <a:lnTo>
                                  <a:pt x="2077" y="427"/>
                                </a:lnTo>
                                <a:lnTo>
                                  <a:pt x="1942" y="309"/>
                                </a:lnTo>
                                <a:lnTo>
                                  <a:pt x="1819" y="220"/>
                                </a:lnTo>
                                <a:lnTo>
                                  <a:pt x="1704" y="166"/>
                                </a:lnTo>
                                <a:lnTo>
                                  <a:pt x="1598" y="152"/>
                                </a:lnTo>
                                <a:lnTo>
                                  <a:pt x="1500" y="182"/>
                                </a:lnTo>
                                <a:lnTo>
                                  <a:pt x="1407" y="262"/>
                                </a:lnTo>
                                <a:lnTo>
                                  <a:pt x="1321" y="396"/>
                                </a:lnTo>
                                <a:lnTo>
                                  <a:pt x="1238" y="591"/>
                                </a:lnTo>
                                <a:lnTo>
                                  <a:pt x="1158" y="849"/>
                                </a:lnTo>
                                <a:lnTo>
                                  <a:pt x="1082" y="1178"/>
                                </a:lnTo>
                                <a:lnTo>
                                  <a:pt x="1008" y="1581"/>
                                </a:lnTo>
                                <a:lnTo>
                                  <a:pt x="933" y="2064"/>
                                </a:lnTo>
                                <a:lnTo>
                                  <a:pt x="860" y="2633"/>
                                </a:lnTo>
                                <a:lnTo>
                                  <a:pt x="784" y="3290"/>
                                </a:lnTo>
                                <a:lnTo>
                                  <a:pt x="735" y="3229"/>
                                </a:lnTo>
                                <a:lnTo>
                                  <a:pt x="686" y="3167"/>
                                </a:lnTo>
                                <a:lnTo>
                                  <a:pt x="637" y="3106"/>
                                </a:lnTo>
                                <a:lnTo>
                                  <a:pt x="587" y="3043"/>
                                </a:lnTo>
                                <a:lnTo>
                                  <a:pt x="539" y="2981"/>
                                </a:lnTo>
                                <a:lnTo>
                                  <a:pt x="489" y="2920"/>
                                </a:lnTo>
                                <a:lnTo>
                                  <a:pt x="441" y="2858"/>
                                </a:lnTo>
                                <a:lnTo>
                                  <a:pt x="392" y="2795"/>
                                </a:lnTo>
                                <a:lnTo>
                                  <a:pt x="343" y="2734"/>
                                </a:lnTo>
                                <a:lnTo>
                                  <a:pt x="294" y="2672"/>
                                </a:lnTo>
                                <a:lnTo>
                                  <a:pt x="245" y="2610"/>
                                </a:lnTo>
                                <a:lnTo>
                                  <a:pt x="196" y="2548"/>
                                </a:lnTo>
                                <a:lnTo>
                                  <a:pt x="146" y="2486"/>
                                </a:lnTo>
                                <a:lnTo>
                                  <a:pt x="98" y="2424"/>
                                </a:lnTo>
                                <a:lnTo>
                                  <a:pt x="48" y="2363"/>
                                </a:lnTo>
                                <a:lnTo>
                                  <a:pt x="0" y="2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lumMod val="60000"/>
                              <a:lumOff val="40000"/>
                              <a:alpha val="89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3143"/>
                        <wps:cNvSpPr>
                          <a:spLocks/>
                        </wps:cNvSpPr>
                        <wps:spPr bwMode="auto">
                          <a:xfrm rot="1177767">
                            <a:off x="6505" y="6661"/>
                            <a:ext cx="918" cy="322"/>
                          </a:xfrm>
                          <a:custGeom>
                            <a:avLst/>
                            <a:gdLst>
                              <a:gd name="T0" fmla="*/ 7808 w 8004"/>
                              <a:gd name="T1" fmla="*/ 203 h 2687"/>
                              <a:gd name="T2" fmla="*/ 7445 w 8004"/>
                              <a:gd name="T3" fmla="*/ 150 h 2687"/>
                              <a:gd name="T4" fmla="*/ 6947 w 8004"/>
                              <a:gd name="T5" fmla="*/ 88 h 2687"/>
                              <a:gd name="T6" fmla="*/ 6364 w 8004"/>
                              <a:gd name="T7" fmla="*/ 34 h 2687"/>
                              <a:gd name="T8" fmla="*/ 5738 w 8004"/>
                              <a:gd name="T9" fmla="*/ 3 h 2687"/>
                              <a:gd name="T10" fmla="*/ 5116 w 8004"/>
                              <a:gd name="T11" fmla="*/ 11 h 2687"/>
                              <a:gd name="T12" fmla="*/ 4544 w 8004"/>
                              <a:gd name="T13" fmla="*/ 72 h 2687"/>
                              <a:gd name="T14" fmla="*/ 4068 w 8004"/>
                              <a:gd name="T15" fmla="*/ 202 h 2687"/>
                              <a:gd name="T16" fmla="*/ 3734 w 8004"/>
                              <a:gd name="T17" fmla="*/ 418 h 2687"/>
                              <a:gd name="T18" fmla="*/ 3588 w 8004"/>
                              <a:gd name="T19" fmla="*/ 732 h 2687"/>
                              <a:gd name="T20" fmla="*/ 3461 w 8004"/>
                              <a:gd name="T21" fmla="*/ 1010 h 2687"/>
                              <a:gd name="T22" fmla="*/ 3201 w 8004"/>
                              <a:gd name="T23" fmla="*/ 1184 h 2687"/>
                              <a:gd name="T24" fmla="*/ 2875 w 8004"/>
                              <a:gd name="T25" fmla="*/ 1309 h 2687"/>
                              <a:gd name="T26" fmla="*/ 2502 w 8004"/>
                              <a:gd name="T27" fmla="*/ 1387 h 2687"/>
                              <a:gd name="T28" fmla="*/ 2099 w 8004"/>
                              <a:gd name="T29" fmla="*/ 1425 h 2687"/>
                              <a:gd name="T30" fmla="*/ 1684 w 8004"/>
                              <a:gd name="T31" fmla="*/ 1427 h 2687"/>
                              <a:gd name="T32" fmla="*/ 1274 w 8004"/>
                              <a:gd name="T33" fmla="*/ 1396 h 2687"/>
                              <a:gd name="T34" fmla="*/ 888 w 8004"/>
                              <a:gd name="T35" fmla="*/ 1339 h 2687"/>
                              <a:gd name="T36" fmla="*/ 542 w 8004"/>
                              <a:gd name="T37" fmla="*/ 1258 h 2687"/>
                              <a:gd name="T38" fmla="*/ 256 w 8004"/>
                              <a:gd name="T39" fmla="*/ 1161 h 2687"/>
                              <a:gd name="T40" fmla="*/ 45 w 8004"/>
                              <a:gd name="T41" fmla="*/ 1049 h 2687"/>
                              <a:gd name="T42" fmla="*/ 84 w 8004"/>
                              <a:gd name="T43" fmla="*/ 1193 h 2687"/>
                              <a:gd name="T44" fmla="*/ 148 w 8004"/>
                              <a:gd name="T45" fmla="*/ 1326 h 2687"/>
                              <a:gd name="T46" fmla="*/ 233 w 8004"/>
                              <a:gd name="T47" fmla="*/ 1448 h 2687"/>
                              <a:gd name="T48" fmla="*/ 330 w 8004"/>
                              <a:gd name="T49" fmla="*/ 1556 h 2687"/>
                              <a:gd name="T50" fmla="*/ 434 w 8004"/>
                              <a:gd name="T51" fmla="*/ 1653 h 2687"/>
                              <a:gd name="T52" fmla="*/ 538 w 8004"/>
                              <a:gd name="T53" fmla="*/ 1734 h 2687"/>
                              <a:gd name="T54" fmla="*/ 665 w 8004"/>
                              <a:gd name="T55" fmla="*/ 1822 h 2687"/>
                              <a:gd name="T56" fmla="*/ 830 w 8004"/>
                              <a:gd name="T57" fmla="*/ 1915 h 2687"/>
                              <a:gd name="T58" fmla="*/ 765 w 8004"/>
                              <a:gd name="T59" fmla="*/ 2015 h 2687"/>
                              <a:gd name="T60" fmla="*/ 697 w 8004"/>
                              <a:gd name="T61" fmla="*/ 2101 h 2687"/>
                              <a:gd name="T62" fmla="*/ 629 w 8004"/>
                              <a:gd name="T63" fmla="*/ 2178 h 2687"/>
                              <a:gd name="T64" fmla="*/ 558 w 8004"/>
                              <a:gd name="T65" fmla="*/ 2248 h 2687"/>
                              <a:gd name="T66" fmla="*/ 409 w 8004"/>
                              <a:gd name="T67" fmla="*/ 2372 h 2687"/>
                              <a:gd name="T68" fmla="*/ 246 w 8004"/>
                              <a:gd name="T69" fmla="*/ 2494 h 2687"/>
                              <a:gd name="T70" fmla="*/ 65 w 8004"/>
                              <a:gd name="T71" fmla="*/ 2633 h 2687"/>
                              <a:gd name="T72" fmla="*/ 152 w 8004"/>
                              <a:gd name="T73" fmla="*/ 2684 h 2687"/>
                              <a:gd name="T74" fmla="*/ 689 w 8004"/>
                              <a:gd name="T75" fmla="*/ 2667 h 2687"/>
                              <a:gd name="T76" fmla="*/ 1134 w 8004"/>
                              <a:gd name="T77" fmla="*/ 2641 h 2687"/>
                              <a:gd name="T78" fmla="*/ 1630 w 8004"/>
                              <a:gd name="T79" fmla="*/ 2597 h 2687"/>
                              <a:gd name="T80" fmla="*/ 2145 w 8004"/>
                              <a:gd name="T81" fmla="*/ 2535 h 2687"/>
                              <a:gd name="T82" fmla="*/ 2642 w 8004"/>
                              <a:gd name="T83" fmla="*/ 2448 h 2687"/>
                              <a:gd name="T84" fmla="*/ 3088 w 8004"/>
                              <a:gd name="T85" fmla="*/ 2332 h 2687"/>
                              <a:gd name="T86" fmla="*/ 3451 w 8004"/>
                              <a:gd name="T87" fmla="*/ 2184 h 2687"/>
                              <a:gd name="T88" fmla="*/ 3696 w 8004"/>
                              <a:gd name="T89" fmla="*/ 1999 h 2687"/>
                              <a:gd name="T90" fmla="*/ 3769 w 8004"/>
                              <a:gd name="T91" fmla="*/ 1736 h 2687"/>
                              <a:gd name="T92" fmla="*/ 3807 w 8004"/>
                              <a:gd name="T93" fmla="*/ 1419 h 2687"/>
                              <a:gd name="T94" fmla="*/ 3935 w 8004"/>
                              <a:gd name="T95" fmla="*/ 1157 h 2687"/>
                              <a:gd name="T96" fmla="*/ 4147 w 8004"/>
                              <a:gd name="T97" fmla="*/ 941 h 2687"/>
                              <a:gd name="T98" fmla="*/ 4442 w 8004"/>
                              <a:gd name="T99" fmla="*/ 768 h 2687"/>
                              <a:gd name="T100" fmla="*/ 4816 w 8004"/>
                              <a:gd name="T101" fmla="*/ 629 h 2687"/>
                              <a:gd name="T102" fmla="*/ 5265 w 8004"/>
                              <a:gd name="T103" fmla="*/ 520 h 2687"/>
                              <a:gd name="T104" fmla="*/ 5786 w 8004"/>
                              <a:gd name="T105" fmla="*/ 434 h 2687"/>
                              <a:gd name="T106" fmla="*/ 6377 w 8004"/>
                              <a:gd name="T107" fmla="*/ 366 h 2687"/>
                              <a:gd name="T108" fmla="*/ 7033 w 8004"/>
                              <a:gd name="T109" fmla="*/ 307 h 26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8004" h="2687">
                                <a:moveTo>
                                  <a:pt x="8004" y="236"/>
                                </a:moveTo>
                                <a:lnTo>
                                  <a:pt x="7952" y="228"/>
                                </a:lnTo>
                                <a:lnTo>
                                  <a:pt x="7808" y="203"/>
                                </a:lnTo>
                                <a:lnTo>
                                  <a:pt x="7704" y="188"/>
                                </a:lnTo>
                                <a:lnTo>
                                  <a:pt x="7582" y="169"/>
                                </a:lnTo>
                                <a:lnTo>
                                  <a:pt x="7445" y="150"/>
                                </a:lnTo>
                                <a:lnTo>
                                  <a:pt x="7292" y="130"/>
                                </a:lnTo>
                                <a:lnTo>
                                  <a:pt x="7126" y="109"/>
                                </a:lnTo>
                                <a:lnTo>
                                  <a:pt x="6947" y="88"/>
                                </a:lnTo>
                                <a:lnTo>
                                  <a:pt x="6760" y="68"/>
                                </a:lnTo>
                                <a:lnTo>
                                  <a:pt x="6565" y="50"/>
                                </a:lnTo>
                                <a:lnTo>
                                  <a:pt x="6364" y="34"/>
                                </a:lnTo>
                                <a:lnTo>
                                  <a:pt x="6157" y="21"/>
                                </a:lnTo>
                                <a:lnTo>
                                  <a:pt x="5949" y="11"/>
                                </a:lnTo>
                                <a:lnTo>
                                  <a:pt x="5738" y="3"/>
                                </a:lnTo>
                                <a:lnTo>
                                  <a:pt x="5527" y="0"/>
                                </a:lnTo>
                                <a:lnTo>
                                  <a:pt x="5319" y="3"/>
                                </a:lnTo>
                                <a:lnTo>
                                  <a:pt x="5116" y="11"/>
                                </a:lnTo>
                                <a:lnTo>
                                  <a:pt x="4917" y="24"/>
                                </a:lnTo>
                                <a:lnTo>
                                  <a:pt x="4726" y="45"/>
                                </a:lnTo>
                                <a:lnTo>
                                  <a:pt x="4544" y="72"/>
                                </a:lnTo>
                                <a:lnTo>
                                  <a:pt x="4373" y="108"/>
                                </a:lnTo>
                                <a:lnTo>
                                  <a:pt x="4213" y="151"/>
                                </a:lnTo>
                                <a:lnTo>
                                  <a:pt x="4068" y="202"/>
                                </a:lnTo>
                                <a:lnTo>
                                  <a:pt x="3939" y="264"/>
                                </a:lnTo>
                                <a:lnTo>
                                  <a:pt x="3827" y="336"/>
                                </a:lnTo>
                                <a:lnTo>
                                  <a:pt x="3734" y="418"/>
                                </a:lnTo>
                                <a:lnTo>
                                  <a:pt x="3663" y="511"/>
                                </a:lnTo>
                                <a:lnTo>
                                  <a:pt x="3613" y="616"/>
                                </a:lnTo>
                                <a:lnTo>
                                  <a:pt x="3588" y="732"/>
                                </a:lnTo>
                                <a:lnTo>
                                  <a:pt x="3590" y="863"/>
                                </a:lnTo>
                                <a:lnTo>
                                  <a:pt x="3531" y="939"/>
                                </a:lnTo>
                                <a:lnTo>
                                  <a:pt x="3461" y="1010"/>
                                </a:lnTo>
                                <a:lnTo>
                                  <a:pt x="3383" y="1074"/>
                                </a:lnTo>
                                <a:lnTo>
                                  <a:pt x="3295" y="1132"/>
                                </a:lnTo>
                                <a:lnTo>
                                  <a:pt x="3201" y="1184"/>
                                </a:lnTo>
                                <a:lnTo>
                                  <a:pt x="3099" y="1231"/>
                                </a:lnTo>
                                <a:lnTo>
                                  <a:pt x="2989" y="1273"/>
                                </a:lnTo>
                                <a:lnTo>
                                  <a:pt x="2875" y="1309"/>
                                </a:lnTo>
                                <a:lnTo>
                                  <a:pt x="2755" y="1340"/>
                                </a:lnTo>
                                <a:lnTo>
                                  <a:pt x="2630" y="1366"/>
                                </a:lnTo>
                                <a:lnTo>
                                  <a:pt x="2502" y="1387"/>
                                </a:lnTo>
                                <a:lnTo>
                                  <a:pt x="2370" y="1404"/>
                                </a:lnTo>
                                <a:lnTo>
                                  <a:pt x="2235" y="1417"/>
                                </a:lnTo>
                                <a:lnTo>
                                  <a:pt x="2099" y="1425"/>
                                </a:lnTo>
                                <a:lnTo>
                                  <a:pt x="1961" y="1429"/>
                                </a:lnTo>
                                <a:lnTo>
                                  <a:pt x="1823" y="1430"/>
                                </a:lnTo>
                                <a:lnTo>
                                  <a:pt x="1684" y="1427"/>
                                </a:lnTo>
                                <a:lnTo>
                                  <a:pt x="1545" y="1420"/>
                                </a:lnTo>
                                <a:lnTo>
                                  <a:pt x="1409" y="1410"/>
                                </a:lnTo>
                                <a:lnTo>
                                  <a:pt x="1274" y="1396"/>
                                </a:lnTo>
                                <a:lnTo>
                                  <a:pt x="1142" y="1379"/>
                                </a:lnTo>
                                <a:lnTo>
                                  <a:pt x="1012" y="1360"/>
                                </a:lnTo>
                                <a:lnTo>
                                  <a:pt x="888" y="1339"/>
                                </a:lnTo>
                                <a:lnTo>
                                  <a:pt x="767" y="1314"/>
                                </a:lnTo>
                                <a:lnTo>
                                  <a:pt x="652" y="1286"/>
                                </a:lnTo>
                                <a:lnTo>
                                  <a:pt x="542" y="1258"/>
                                </a:lnTo>
                                <a:lnTo>
                                  <a:pt x="439" y="1227"/>
                                </a:lnTo>
                                <a:lnTo>
                                  <a:pt x="343" y="1195"/>
                                </a:lnTo>
                                <a:lnTo>
                                  <a:pt x="256" y="1161"/>
                                </a:lnTo>
                                <a:lnTo>
                                  <a:pt x="176" y="1124"/>
                                </a:lnTo>
                                <a:lnTo>
                                  <a:pt x="105" y="1087"/>
                                </a:lnTo>
                                <a:lnTo>
                                  <a:pt x="45" y="1049"/>
                                </a:lnTo>
                                <a:lnTo>
                                  <a:pt x="54" y="1099"/>
                                </a:lnTo>
                                <a:lnTo>
                                  <a:pt x="67" y="1146"/>
                                </a:lnTo>
                                <a:lnTo>
                                  <a:pt x="84" y="1193"/>
                                </a:lnTo>
                                <a:lnTo>
                                  <a:pt x="102" y="1239"/>
                                </a:lnTo>
                                <a:lnTo>
                                  <a:pt x="125" y="1284"/>
                                </a:lnTo>
                                <a:lnTo>
                                  <a:pt x="148" y="1326"/>
                                </a:lnTo>
                                <a:lnTo>
                                  <a:pt x="174" y="1368"/>
                                </a:lnTo>
                                <a:lnTo>
                                  <a:pt x="203" y="1408"/>
                                </a:lnTo>
                                <a:lnTo>
                                  <a:pt x="233" y="1448"/>
                                </a:lnTo>
                                <a:lnTo>
                                  <a:pt x="265" y="1486"/>
                                </a:lnTo>
                                <a:lnTo>
                                  <a:pt x="298" y="1522"/>
                                </a:lnTo>
                                <a:lnTo>
                                  <a:pt x="330" y="1556"/>
                                </a:lnTo>
                                <a:lnTo>
                                  <a:pt x="364" y="1590"/>
                                </a:lnTo>
                                <a:lnTo>
                                  <a:pt x="400" y="1622"/>
                                </a:lnTo>
                                <a:lnTo>
                                  <a:pt x="434" y="1653"/>
                                </a:lnTo>
                                <a:lnTo>
                                  <a:pt x="469" y="1682"/>
                                </a:lnTo>
                                <a:lnTo>
                                  <a:pt x="504" y="1709"/>
                                </a:lnTo>
                                <a:lnTo>
                                  <a:pt x="538" y="1734"/>
                                </a:lnTo>
                                <a:lnTo>
                                  <a:pt x="571" y="1759"/>
                                </a:lnTo>
                                <a:lnTo>
                                  <a:pt x="604" y="1782"/>
                                </a:lnTo>
                                <a:lnTo>
                                  <a:pt x="665" y="1822"/>
                                </a:lnTo>
                                <a:lnTo>
                                  <a:pt x="719" y="1855"/>
                                </a:lnTo>
                                <a:lnTo>
                                  <a:pt x="800" y="1901"/>
                                </a:lnTo>
                                <a:lnTo>
                                  <a:pt x="830" y="1915"/>
                                </a:lnTo>
                                <a:lnTo>
                                  <a:pt x="808" y="1950"/>
                                </a:lnTo>
                                <a:lnTo>
                                  <a:pt x="786" y="1983"/>
                                </a:lnTo>
                                <a:lnTo>
                                  <a:pt x="765" y="2015"/>
                                </a:lnTo>
                                <a:lnTo>
                                  <a:pt x="743" y="2045"/>
                                </a:lnTo>
                                <a:lnTo>
                                  <a:pt x="720" y="2074"/>
                                </a:lnTo>
                                <a:lnTo>
                                  <a:pt x="697" y="2101"/>
                                </a:lnTo>
                                <a:lnTo>
                                  <a:pt x="675" y="2129"/>
                                </a:lnTo>
                                <a:lnTo>
                                  <a:pt x="652" y="2153"/>
                                </a:lnTo>
                                <a:lnTo>
                                  <a:pt x="629" y="2178"/>
                                </a:lnTo>
                                <a:lnTo>
                                  <a:pt x="605" y="2202"/>
                                </a:lnTo>
                                <a:lnTo>
                                  <a:pt x="582" y="2226"/>
                                </a:lnTo>
                                <a:lnTo>
                                  <a:pt x="558" y="2248"/>
                                </a:lnTo>
                                <a:lnTo>
                                  <a:pt x="510" y="2291"/>
                                </a:lnTo>
                                <a:lnTo>
                                  <a:pt x="460" y="2332"/>
                                </a:lnTo>
                                <a:lnTo>
                                  <a:pt x="409" y="2372"/>
                                </a:lnTo>
                                <a:lnTo>
                                  <a:pt x="356" y="2411"/>
                                </a:lnTo>
                                <a:lnTo>
                                  <a:pt x="303" y="2452"/>
                                </a:lnTo>
                                <a:lnTo>
                                  <a:pt x="246" y="2494"/>
                                </a:lnTo>
                                <a:lnTo>
                                  <a:pt x="188" y="2539"/>
                                </a:lnTo>
                                <a:lnTo>
                                  <a:pt x="127" y="2584"/>
                                </a:lnTo>
                                <a:lnTo>
                                  <a:pt x="65" y="2633"/>
                                </a:lnTo>
                                <a:lnTo>
                                  <a:pt x="0" y="2687"/>
                                </a:lnTo>
                                <a:lnTo>
                                  <a:pt x="40" y="2687"/>
                                </a:lnTo>
                                <a:lnTo>
                                  <a:pt x="152" y="2684"/>
                                </a:lnTo>
                                <a:lnTo>
                                  <a:pt x="329" y="2680"/>
                                </a:lnTo>
                                <a:lnTo>
                                  <a:pt x="558" y="2672"/>
                                </a:lnTo>
                                <a:lnTo>
                                  <a:pt x="689" y="2667"/>
                                </a:lnTo>
                                <a:lnTo>
                                  <a:pt x="829" y="2659"/>
                                </a:lnTo>
                                <a:lnTo>
                                  <a:pt x="978" y="2651"/>
                                </a:lnTo>
                                <a:lnTo>
                                  <a:pt x="1134" y="2641"/>
                                </a:lnTo>
                                <a:lnTo>
                                  <a:pt x="1295" y="2628"/>
                                </a:lnTo>
                                <a:lnTo>
                                  <a:pt x="1461" y="2615"/>
                                </a:lnTo>
                                <a:lnTo>
                                  <a:pt x="1630" y="2597"/>
                                </a:lnTo>
                                <a:lnTo>
                                  <a:pt x="1802" y="2579"/>
                                </a:lnTo>
                                <a:lnTo>
                                  <a:pt x="1973" y="2558"/>
                                </a:lnTo>
                                <a:lnTo>
                                  <a:pt x="2145" y="2535"/>
                                </a:lnTo>
                                <a:lnTo>
                                  <a:pt x="2313" y="2508"/>
                                </a:lnTo>
                                <a:lnTo>
                                  <a:pt x="2480" y="2480"/>
                                </a:lnTo>
                                <a:lnTo>
                                  <a:pt x="2642" y="2448"/>
                                </a:lnTo>
                                <a:lnTo>
                                  <a:pt x="2798" y="2413"/>
                                </a:lnTo>
                                <a:lnTo>
                                  <a:pt x="2947" y="2374"/>
                                </a:lnTo>
                                <a:lnTo>
                                  <a:pt x="3088" y="2332"/>
                                </a:lnTo>
                                <a:lnTo>
                                  <a:pt x="3221" y="2286"/>
                                </a:lnTo>
                                <a:lnTo>
                                  <a:pt x="3342" y="2237"/>
                                </a:lnTo>
                                <a:lnTo>
                                  <a:pt x="3451" y="2184"/>
                                </a:lnTo>
                                <a:lnTo>
                                  <a:pt x="3548" y="2127"/>
                                </a:lnTo>
                                <a:lnTo>
                                  <a:pt x="3629" y="2066"/>
                                </a:lnTo>
                                <a:lnTo>
                                  <a:pt x="3696" y="1999"/>
                                </a:lnTo>
                                <a:lnTo>
                                  <a:pt x="3746" y="1930"/>
                                </a:lnTo>
                                <a:lnTo>
                                  <a:pt x="3776" y="1855"/>
                                </a:lnTo>
                                <a:lnTo>
                                  <a:pt x="3769" y="1736"/>
                                </a:lnTo>
                                <a:lnTo>
                                  <a:pt x="3772" y="1624"/>
                                </a:lnTo>
                                <a:lnTo>
                                  <a:pt x="3785" y="1518"/>
                                </a:lnTo>
                                <a:lnTo>
                                  <a:pt x="3807" y="1419"/>
                                </a:lnTo>
                                <a:lnTo>
                                  <a:pt x="3841" y="1326"/>
                                </a:lnTo>
                                <a:lnTo>
                                  <a:pt x="3883" y="1238"/>
                                </a:lnTo>
                                <a:lnTo>
                                  <a:pt x="3935" y="1157"/>
                                </a:lnTo>
                                <a:lnTo>
                                  <a:pt x="3997" y="1079"/>
                                </a:lnTo>
                                <a:lnTo>
                                  <a:pt x="4068" y="1007"/>
                                </a:lnTo>
                                <a:lnTo>
                                  <a:pt x="4147" y="941"/>
                                </a:lnTo>
                                <a:lnTo>
                                  <a:pt x="4236" y="879"/>
                                </a:lnTo>
                                <a:lnTo>
                                  <a:pt x="4336" y="821"/>
                                </a:lnTo>
                                <a:lnTo>
                                  <a:pt x="4442" y="768"/>
                                </a:lnTo>
                                <a:lnTo>
                                  <a:pt x="4558" y="718"/>
                                </a:lnTo>
                                <a:lnTo>
                                  <a:pt x="4683" y="671"/>
                                </a:lnTo>
                                <a:lnTo>
                                  <a:pt x="4816" y="629"/>
                                </a:lnTo>
                                <a:lnTo>
                                  <a:pt x="4958" y="590"/>
                                </a:lnTo>
                                <a:lnTo>
                                  <a:pt x="5107" y="553"/>
                                </a:lnTo>
                                <a:lnTo>
                                  <a:pt x="5265" y="520"/>
                                </a:lnTo>
                                <a:lnTo>
                                  <a:pt x="5430" y="489"/>
                                </a:lnTo>
                                <a:lnTo>
                                  <a:pt x="5604" y="460"/>
                                </a:lnTo>
                                <a:lnTo>
                                  <a:pt x="5786" y="434"/>
                                </a:lnTo>
                                <a:lnTo>
                                  <a:pt x="5975" y="409"/>
                                </a:lnTo>
                                <a:lnTo>
                                  <a:pt x="6173" y="387"/>
                                </a:lnTo>
                                <a:lnTo>
                                  <a:pt x="6377" y="366"/>
                                </a:lnTo>
                                <a:lnTo>
                                  <a:pt x="6587" y="345"/>
                                </a:lnTo>
                                <a:lnTo>
                                  <a:pt x="6806" y="326"/>
                                </a:lnTo>
                                <a:lnTo>
                                  <a:pt x="7033" y="307"/>
                                </a:lnTo>
                                <a:lnTo>
                                  <a:pt x="7504" y="271"/>
                                </a:lnTo>
                                <a:lnTo>
                                  <a:pt x="8004" y="2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3144"/>
                        <wps:cNvSpPr>
                          <a:spLocks noEditPoints="1"/>
                        </wps:cNvSpPr>
                        <wps:spPr bwMode="auto">
                          <a:xfrm rot="-1780813">
                            <a:off x="6976" y="6134"/>
                            <a:ext cx="662" cy="849"/>
                          </a:xfrm>
                          <a:custGeom>
                            <a:avLst/>
                            <a:gdLst>
                              <a:gd name="T0" fmla="*/ 5021 w 7053"/>
                              <a:gd name="T1" fmla="*/ 7055 h 7089"/>
                              <a:gd name="T2" fmla="*/ 4475 w 7053"/>
                              <a:gd name="T3" fmla="*/ 7089 h 7089"/>
                              <a:gd name="T4" fmla="*/ 3943 w 7053"/>
                              <a:gd name="T5" fmla="*/ 7043 h 7089"/>
                              <a:gd name="T6" fmla="*/ 3429 w 7053"/>
                              <a:gd name="T7" fmla="*/ 6921 h 7089"/>
                              <a:gd name="T8" fmla="*/ 2934 w 7053"/>
                              <a:gd name="T9" fmla="*/ 6732 h 7089"/>
                              <a:gd name="T10" fmla="*/ 2463 w 7053"/>
                              <a:gd name="T11" fmla="*/ 6482 h 7089"/>
                              <a:gd name="T12" fmla="*/ 2016 w 7053"/>
                              <a:gd name="T13" fmla="*/ 6180 h 7089"/>
                              <a:gd name="T14" fmla="*/ 1600 w 7053"/>
                              <a:gd name="T15" fmla="*/ 5830 h 7089"/>
                              <a:gd name="T16" fmla="*/ 1260 w 7053"/>
                              <a:gd name="T17" fmla="*/ 5492 h 7089"/>
                              <a:gd name="T18" fmla="*/ 959 w 7053"/>
                              <a:gd name="T19" fmla="*/ 5149 h 7089"/>
                              <a:gd name="T20" fmla="*/ 686 w 7053"/>
                              <a:gd name="T21" fmla="*/ 4787 h 7089"/>
                              <a:gd name="T22" fmla="*/ 452 w 7053"/>
                              <a:gd name="T23" fmla="*/ 4408 h 7089"/>
                              <a:gd name="T24" fmla="*/ 258 w 7053"/>
                              <a:gd name="T25" fmla="*/ 4009 h 7089"/>
                              <a:gd name="T26" fmla="*/ 114 w 7053"/>
                              <a:gd name="T27" fmla="*/ 3594 h 7089"/>
                              <a:gd name="T28" fmla="*/ 27 w 7053"/>
                              <a:gd name="T29" fmla="*/ 3159 h 7089"/>
                              <a:gd name="T30" fmla="*/ 0 w 7053"/>
                              <a:gd name="T31" fmla="*/ 2709 h 7089"/>
                              <a:gd name="T32" fmla="*/ 182 w 7053"/>
                              <a:gd name="T33" fmla="*/ 1763 h 7089"/>
                              <a:gd name="T34" fmla="*/ 769 w 7053"/>
                              <a:gd name="T35" fmla="*/ 895 h 7089"/>
                              <a:gd name="T36" fmla="*/ 1652 w 7053"/>
                              <a:gd name="T37" fmla="*/ 311 h 7089"/>
                              <a:gd name="T38" fmla="*/ 2723 w 7053"/>
                              <a:gd name="T39" fmla="*/ 25 h 7089"/>
                              <a:gd name="T40" fmla="*/ 3870 w 7053"/>
                              <a:gd name="T41" fmla="*/ 55 h 7089"/>
                              <a:gd name="T42" fmla="*/ 4985 w 7053"/>
                              <a:gd name="T43" fmla="*/ 417 h 7089"/>
                              <a:gd name="T44" fmla="*/ 5956 w 7053"/>
                              <a:gd name="T45" fmla="*/ 1124 h 7089"/>
                              <a:gd name="T46" fmla="*/ 6674 w 7053"/>
                              <a:gd name="T47" fmla="*/ 2193 h 7089"/>
                              <a:gd name="T48" fmla="*/ 6966 w 7053"/>
                              <a:gd name="T49" fmla="*/ 2954 h 7089"/>
                              <a:gd name="T50" fmla="*/ 7053 w 7053"/>
                              <a:gd name="T51" fmla="*/ 3563 h 7089"/>
                              <a:gd name="T52" fmla="*/ 7006 w 7053"/>
                              <a:gd name="T53" fmla="*/ 4190 h 7089"/>
                              <a:gd name="T54" fmla="*/ 6849 w 7053"/>
                              <a:gd name="T55" fmla="*/ 4812 h 7089"/>
                              <a:gd name="T56" fmla="*/ 6601 w 7053"/>
                              <a:gd name="T57" fmla="*/ 5413 h 7089"/>
                              <a:gd name="T58" fmla="*/ 6285 w 7053"/>
                              <a:gd name="T59" fmla="*/ 5971 h 7089"/>
                              <a:gd name="T60" fmla="*/ 5922 w 7053"/>
                              <a:gd name="T61" fmla="*/ 6468 h 7089"/>
                              <a:gd name="T62" fmla="*/ 5534 w 7053"/>
                              <a:gd name="T63" fmla="*/ 6882 h 7089"/>
                              <a:gd name="T64" fmla="*/ 4962 w 7053"/>
                              <a:gd name="T65" fmla="*/ 5774 h 7089"/>
                              <a:gd name="T66" fmla="*/ 5560 w 7053"/>
                              <a:gd name="T67" fmla="*/ 5001 h 7089"/>
                              <a:gd name="T68" fmla="*/ 5917 w 7053"/>
                              <a:gd name="T69" fmla="*/ 4169 h 7089"/>
                              <a:gd name="T70" fmla="*/ 6077 w 7053"/>
                              <a:gd name="T71" fmla="*/ 3330 h 7089"/>
                              <a:gd name="T72" fmla="*/ 6078 w 7053"/>
                              <a:gd name="T73" fmla="*/ 2532 h 7089"/>
                              <a:gd name="T74" fmla="*/ 5963 w 7053"/>
                              <a:gd name="T75" fmla="*/ 1826 h 7089"/>
                              <a:gd name="T76" fmla="*/ 5769 w 7053"/>
                              <a:gd name="T77" fmla="*/ 1262 h 7089"/>
                              <a:gd name="T78" fmla="*/ 5540 w 7053"/>
                              <a:gd name="T79" fmla="*/ 888 h 7089"/>
                              <a:gd name="T80" fmla="*/ 5104 w 7053"/>
                              <a:gd name="T81" fmla="*/ 643 h 7089"/>
                              <a:gd name="T82" fmla="*/ 4405 w 7053"/>
                              <a:gd name="T83" fmla="*/ 532 h 7089"/>
                              <a:gd name="T84" fmla="*/ 3664 w 7053"/>
                              <a:gd name="T85" fmla="*/ 635 h 7089"/>
                              <a:gd name="T86" fmla="*/ 2927 w 7053"/>
                              <a:gd name="T87" fmla="*/ 918 h 7089"/>
                              <a:gd name="T88" fmla="*/ 2240 w 7053"/>
                              <a:gd name="T89" fmla="*/ 1343 h 7089"/>
                              <a:gd name="T90" fmla="*/ 1648 w 7053"/>
                              <a:gd name="T91" fmla="*/ 1873 h 7089"/>
                              <a:gd name="T92" fmla="*/ 1198 w 7053"/>
                              <a:gd name="T93" fmla="*/ 2473 h 7089"/>
                              <a:gd name="T94" fmla="*/ 934 w 7053"/>
                              <a:gd name="T95" fmla="*/ 3108 h 7089"/>
                              <a:gd name="T96" fmla="*/ 821 w 7053"/>
                              <a:gd name="T97" fmla="*/ 3804 h 7089"/>
                              <a:gd name="T98" fmla="*/ 820 w 7053"/>
                              <a:gd name="T99" fmla="*/ 4501 h 7089"/>
                              <a:gd name="T100" fmla="*/ 989 w 7053"/>
                              <a:gd name="T101" fmla="*/ 5110 h 7089"/>
                              <a:gd name="T102" fmla="*/ 1317 w 7053"/>
                              <a:gd name="T103" fmla="*/ 5614 h 7089"/>
                              <a:gd name="T104" fmla="*/ 1799 w 7053"/>
                              <a:gd name="T105" fmla="*/ 5995 h 7089"/>
                              <a:gd name="T106" fmla="*/ 2423 w 7053"/>
                              <a:gd name="T107" fmla="*/ 6237 h 7089"/>
                              <a:gd name="T108" fmla="*/ 3184 w 7053"/>
                              <a:gd name="T109" fmla="*/ 6324 h 7089"/>
                              <a:gd name="T110" fmla="*/ 4071 w 7053"/>
                              <a:gd name="T111" fmla="*/ 6236 h 70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7053" h="7089">
                                <a:moveTo>
                                  <a:pt x="5435" y="6971"/>
                                </a:moveTo>
                                <a:lnTo>
                                  <a:pt x="5297" y="7005"/>
                                </a:lnTo>
                                <a:lnTo>
                                  <a:pt x="5158" y="7032"/>
                                </a:lnTo>
                                <a:lnTo>
                                  <a:pt x="5021" y="7055"/>
                                </a:lnTo>
                                <a:lnTo>
                                  <a:pt x="4883" y="7072"/>
                                </a:lnTo>
                                <a:lnTo>
                                  <a:pt x="4746" y="7082"/>
                                </a:lnTo>
                                <a:lnTo>
                                  <a:pt x="4611" y="7089"/>
                                </a:lnTo>
                                <a:lnTo>
                                  <a:pt x="4475" y="7089"/>
                                </a:lnTo>
                                <a:lnTo>
                                  <a:pt x="4341" y="7085"/>
                                </a:lnTo>
                                <a:lnTo>
                                  <a:pt x="4208" y="7075"/>
                                </a:lnTo>
                                <a:lnTo>
                                  <a:pt x="4075" y="7061"/>
                                </a:lnTo>
                                <a:lnTo>
                                  <a:pt x="3943" y="7043"/>
                                </a:lnTo>
                                <a:lnTo>
                                  <a:pt x="3814" y="7019"/>
                                </a:lnTo>
                                <a:lnTo>
                                  <a:pt x="3684" y="6990"/>
                                </a:lnTo>
                                <a:lnTo>
                                  <a:pt x="3556" y="6958"/>
                                </a:lnTo>
                                <a:lnTo>
                                  <a:pt x="3429" y="6921"/>
                                </a:lnTo>
                                <a:lnTo>
                                  <a:pt x="3303" y="6880"/>
                                </a:lnTo>
                                <a:lnTo>
                                  <a:pt x="3179" y="6834"/>
                                </a:lnTo>
                                <a:lnTo>
                                  <a:pt x="3056" y="6785"/>
                                </a:lnTo>
                                <a:lnTo>
                                  <a:pt x="2934" y="6732"/>
                                </a:lnTo>
                                <a:lnTo>
                                  <a:pt x="2813" y="6675"/>
                                </a:lnTo>
                                <a:lnTo>
                                  <a:pt x="2696" y="6614"/>
                                </a:lnTo>
                                <a:lnTo>
                                  <a:pt x="2578" y="6550"/>
                                </a:lnTo>
                                <a:lnTo>
                                  <a:pt x="2463" y="6482"/>
                                </a:lnTo>
                                <a:lnTo>
                                  <a:pt x="2349" y="6411"/>
                                </a:lnTo>
                                <a:lnTo>
                                  <a:pt x="2236" y="6337"/>
                                </a:lnTo>
                                <a:lnTo>
                                  <a:pt x="2125" y="6260"/>
                                </a:lnTo>
                                <a:lnTo>
                                  <a:pt x="2016" y="6180"/>
                                </a:lnTo>
                                <a:lnTo>
                                  <a:pt x="1909" y="6096"/>
                                </a:lnTo>
                                <a:lnTo>
                                  <a:pt x="1804" y="6011"/>
                                </a:lnTo>
                                <a:lnTo>
                                  <a:pt x="1701" y="5922"/>
                                </a:lnTo>
                                <a:lnTo>
                                  <a:pt x="1600" y="5830"/>
                                </a:lnTo>
                                <a:lnTo>
                                  <a:pt x="1501" y="5736"/>
                                </a:lnTo>
                                <a:lnTo>
                                  <a:pt x="1419" y="5656"/>
                                </a:lnTo>
                                <a:lnTo>
                                  <a:pt x="1338" y="5575"/>
                                </a:lnTo>
                                <a:lnTo>
                                  <a:pt x="1260" y="5492"/>
                                </a:lnTo>
                                <a:lnTo>
                                  <a:pt x="1181" y="5408"/>
                                </a:lnTo>
                                <a:lnTo>
                                  <a:pt x="1105" y="5323"/>
                                </a:lnTo>
                                <a:lnTo>
                                  <a:pt x="1031" y="5237"/>
                                </a:lnTo>
                                <a:lnTo>
                                  <a:pt x="959" y="5149"/>
                                </a:lnTo>
                                <a:lnTo>
                                  <a:pt x="888" y="5061"/>
                                </a:lnTo>
                                <a:lnTo>
                                  <a:pt x="819" y="4971"/>
                                </a:lnTo>
                                <a:lnTo>
                                  <a:pt x="752" y="4880"/>
                                </a:lnTo>
                                <a:lnTo>
                                  <a:pt x="686" y="4787"/>
                                </a:lnTo>
                                <a:lnTo>
                                  <a:pt x="625" y="4694"/>
                                </a:lnTo>
                                <a:lnTo>
                                  <a:pt x="565" y="4600"/>
                                </a:lnTo>
                                <a:lnTo>
                                  <a:pt x="507" y="4504"/>
                                </a:lnTo>
                                <a:lnTo>
                                  <a:pt x="452" y="4408"/>
                                </a:lnTo>
                                <a:lnTo>
                                  <a:pt x="400" y="4311"/>
                                </a:lnTo>
                                <a:lnTo>
                                  <a:pt x="350" y="4211"/>
                                </a:lnTo>
                                <a:lnTo>
                                  <a:pt x="303" y="4112"/>
                                </a:lnTo>
                                <a:lnTo>
                                  <a:pt x="258" y="4009"/>
                                </a:lnTo>
                                <a:lnTo>
                                  <a:pt x="218" y="3907"/>
                                </a:lnTo>
                                <a:lnTo>
                                  <a:pt x="180" y="3804"/>
                                </a:lnTo>
                                <a:lnTo>
                                  <a:pt x="146" y="3699"/>
                                </a:lnTo>
                                <a:lnTo>
                                  <a:pt x="114" y="3594"/>
                                </a:lnTo>
                                <a:lnTo>
                                  <a:pt x="87" y="3487"/>
                                </a:lnTo>
                                <a:lnTo>
                                  <a:pt x="63" y="3379"/>
                                </a:lnTo>
                                <a:lnTo>
                                  <a:pt x="44" y="3269"/>
                                </a:lnTo>
                                <a:lnTo>
                                  <a:pt x="27" y="3159"/>
                                </a:lnTo>
                                <a:lnTo>
                                  <a:pt x="13" y="3048"/>
                                </a:lnTo>
                                <a:lnTo>
                                  <a:pt x="6" y="2937"/>
                                </a:lnTo>
                                <a:lnTo>
                                  <a:pt x="0" y="2823"/>
                                </a:lnTo>
                                <a:lnTo>
                                  <a:pt x="0" y="2709"/>
                                </a:lnTo>
                                <a:lnTo>
                                  <a:pt x="4" y="2592"/>
                                </a:lnTo>
                                <a:lnTo>
                                  <a:pt x="36" y="2300"/>
                                </a:lnTo>
                                <a:lnTo>
                                  <a:pt x="96" y="2024"/>
                                </a:lnTo>
                                <a:lnTo>
                                  <a:pt x="182" y="1763"/>
                                </a:lnTo>
                                <a:lnTo>
                                  <a:pt x="295" y="1521"/>
                                </a:lnTo>
                                <a:lnTo>
                                  <a:pt x="431" y="1294"/>
                                </a:lnTo>
                                <a:lnTo>
                                  <a:pt x="589" y="1086"/>
                                </a:lnTo>
                                <a:lnTo>
                                  <a:pt x="769" y="895"/>
                                </a:lnTo>
                                <a:lnTo>
                                  <a:pt x="965" y="722"/>
                                </a:lnTo>
                                <a:lnTo>
                                  <a:pt x="1180" y="566"/>
                                </a:lnTo>
                                <a:lnTo>
                                  <a:pt x="1409" y="429"/>
                                </a:lnTo>
                                <a:lnTo>
                                  <a:pt x="1652" y="311"/>
                                </a:lnTo>
                                <a:lnTo>
                                  <a:pt x="1906" y="210"/>
                                </a:lnTo>
                                <a:lnTo>
                                  <a:pt x="2171" y="130"/>
                                </a:lnTo>
                                <a:lnTo>
                                  <a:pt x="2443" y="67"/>
                                </a:lnTo>
                                <a:lnTo>
                                  <a:pt x="2723" y="25"/>
                                </a:lnTo>
                                <a:lnTo>
                                  <a:pt x="3007" y="3"/>
                                </a:lnTo>
                                <a:lnTo>
                                  <a:pt x="3294" y="0"/>
                                </a:lnTo>
                                <a:lnTo>
                                  <a:pt x="3582" y="17"/>
                                </a:lnTo>
                                <a:lnTo>
                                  <a:pt x="3870" y="55"/>
                                </a:lnTo>
                                <a:lnTo>
                                  <a:pt x="4157" y="114"/>
                                </a:lnTo>
                                <a:lnTo>
                                  <a:pt x="4438" y="194"/>
                                </a:lnTo>
                                <a:lnTo>
                                  <a:pt x="4716" y="295"/>
                                </a:lnTo>
                                <a:lnTo>
                                  <a:pt x="4985" y="417"/>
                                </a:lnTo>
                                <a:lnTo>
                                  <a:pt x="5246" y="561"/>
                                </a:lnTo>
                                <a:lnTo>
                                  <a:pt x="5496" y="726"/>
                                </a:lnTo>
                                <a:lnTo>
                                  <a:pt x="5733" y="913"/>
                                </a:lnTo>
                                <a:lnTo>
                                  <a:pt x="5956" y="1124"/>
                                </a:lnTo>
                                <a:lnTo>
                                  <a:pt x="6163" y="1357"/>
                                </a:lnTo>
                                <a:lnTo>
                                  <a:pt x="6353" y="1613"/>
                                </a:lnTo>
                                <a:lnTo>
                                  <a:pt x="6525" y="1890"/>
                                </a:lnTo>
                                <a:lnTo>
                                  <a:pt x="6674" y="2193"/>
                                </a:lnTo>
                                <a:lnTo>
                                  <a:pt x="6801" y="2518"/>
                                </a:lnTo>
                                <a:lnTo>
                                  <a:pt x="6866" y="2660"/>
                                </a:lnTo>
                                <a:lnTo>
                                  <a:pt x="6921" y="2806"/>
                                </a:lnTo>
                                <a:lnTo>
                                  <a:pt x="6966" y="2954"/>
                                </a:lnTo>
                                <a:lnTo>
                                  <a:pt x="7001" y="3103"/>
                                </a:lnTo>
                                <a:lnTo>
                                  <a:pt x="7027" y="3255"/>
                                </a:lnTo>
                                <a:lnTo>
                                  <a:pt x="7044" y="3408"/>
                                </a:lnTo>
                                <a:lnTo>
                                  <a:pt x="7053" y="3563"/>
                                </a:lnTo>
                                <a:lnTo>
                                  <a:pt x="7053" y="3719"/>
                                </a:lnTo>
                                <a:lnTo>
                                  <a:pt x="7046" y="3876"/>
                                </a:lnTo>
                                <a:lnTo>
                                  <a:pt x="7030" y="4033"/>
                                </a:lnTo>
                                <a:lnTo>
                                  <a:pt x="7006" y="4190"/>
                                </a:lnTo>
                                <a:lnTo>
                                  <a:pt x="6976" y="4346"/>
                                </a:lnTo>
                                <a:lnTo>
                                  <a:pt x="6941" y="4503"/>
                                </a:lnTo>
                                <a:lnTo>
                                  <a:pt x="6898" y="4658"/>
                                </a:lnTo>
                                <a:lnTo>
                                  <a:pt x="6849" y="4812"/>
                                </a:lnTo>
                                <a:lnTo>
                                  <a:pt x="6794" y="4965"/>
                                </a:lnTo>
                                <a:lnTo>
                                  <a:pt x="6734" y="5116"/>
                                </a:lnTo>
                                <a:lnTo>
                                  <a:pt x="6670" y="5265"/>
                                </a:lnTo>
                                <a:lnTo>
                                  <a:pt x="6601" y="5413"/>
                                </a:lnTo>
                                <a:lnTo>
                                  <a:pt x="6527" y="5557"/>
                                </a:lnTo>
                                <a:lnTo>
                                  <a:pt x="6450" y="5699"/>
                                </a:lnTo>
                                <a:lnTo>
                                  <a:pt x="6369" y="5836"/>
                                </a:lnTo>
                                <a:lnTo>
                                  <a:pt x="6285" y="5971"/>
                                </a:lnTo>
                                <a:lnTo>
                                  <a:pt x="6197" y="6101"/>
                                </a:lnTo>
                                <a:lnTo>
                                  <a:pt x="6108" y="6228"/>
                                </a:lnTo>
                                <a:lnTo>
                                  <a:pt x="6015" y="6350"/>
                                </a:lnTo>
                                <a:lnTo>
                                  <a:pt x="5922" y="6468"/>
                                </a:lnTo>
                                <a:lnTo>
                                  <a:pt x="5827" y="6579"/>
                                </a:lnTo>
                                <a:lnTo>
                                  <a:pt x="5730" y="6686"/>
                                </a:lnTo>
                                <a:lnTo>
                                  <a:pt x="5632" y="6787"/>
                                </a:lnTo>
                                <a:lnTo>
                                  <a:pt x="5534" y="6882"/>
                                </a:lnTo>
                                <a:lnTo>
                                  <a:pt x="5435" y="6971"/>
                                </a:lnTo>
                                <a:close/>
                                <a:moveTo>
                                  <a:pt x="4560" y="6122"/>
                                </a:moveTo>
                                <a:lnTo>
                                  <a:pt x="4769" y="5952"/>
                                </a:lnTo>
                                <a:lnTo>
                                  <a:pt x="4962" y="5774"/>
                                </a:lnTo>
                                <a:lnTo>
                                  <a:pt x="5136" y="5588"/>
                                </a:lnTo>
                                <a:lnTo>
                                  <a:pt x="5293" y="5398"/>
                                </a:lnTo>
                                <a:lnTo>
                                  <a:pt x="5434" y="5201"/>
                                </a:lnTo>
                                <a:lnTo>
                                  <a:pt x="5560" y="5001"/>
                                </a:lnTo>
                                <a:lnTo>
                                  <a:pt x="5670" y="4797"/>
                                </a:lnTo>
                                <a:lnTo>
                                  <a:pt x="5765" y="4588"/>
                                </a:lnTo>
                                <a:lnTo>
                                  <a:pt x="5848" y="4380"/>
                                </a:lnTo>
                                <a:lnTo>
                                  <a:pt x="5917" y="4169"/>
                                </a:lnTo>
                                <a:lnTo>
                                  <a:pt x="5975" y="3958"/>
                                </a:lnTo>
                                <a:lnTo>
                                  <a:pt x="6019" y="3747"/>
                                </a:lnTo>
                                <a:lnTo>
                                  <a:pt x="6053" y="3538"/>
                                </a:lnTo>
                                <a:lnTo>
                                  <a:pt x="6077" y="3330"/>
                                </a:lnTo>
                                <a:lnTo>
                                  <a:pt x="6091" y="3124"/>
                                </a:lnTo>
                                <a:lnTo>
                                  <a:pt x="6095" y="2922"/>
                                </a:lnTo>
                                <a:lnTo>
                                  <a:pt x="6091" y="2725"/>
                                </a:lnTo>
                                <a:lnTo>
                                  <a:pt x="6078" y="2532"/>
                                </a:lnTo>
                                <a:lnTo>
                                  <a:pt x="6059" y="2345"/>
                                </a:lnTo>
                                <a:lnTo>
                                  <a:pt x="6032" y="2164"/>
                                </a:lnTo>
                                <a:lnTo>
                                  <a:pt x="6001" y="1991"/>
                                </a:lnTo>
                                <a:lnTo>
                                  <a:pt x="5963" y="1826"/>
                                </a:lnTo>
                                <a:lnTo>
                                  <a:pt x="5920" y="1669"/>
                                </a:lnTo>
                                <a:lnTo>
                                  <a:pt x="5873" y="1522"/>
                                </a:lnTo>
                                <a:lnTo>
                                  <a:pt x="5823" y="1386"/>
                                </a:lnTo>
                                <a:lnTo>
                                  <a:pt x="5769" y="1262"/>
                                </a:lnTo>
                                <a:lnTo>
                                  <a:pt x="5714" y="1148"/>
                                </a:lnTo>
                                <a:lnTo>
                                  <a:pt x="5657" y="1048"/>
                                </a:lnTo>
                                <a:lnTo>
                                  <a:pt x="5599" y="962"/>
                                </a:lnTo>
                                <a:lnTo>
                                  <a:pt x="5540" y="888"/>
                                </a:lnTo>
                                <a:lnTo>
                                  <a:pt x="5481" y="832"/>
                                </a:lnTo>
                                <a:lnTo>
                                  <a:pt x="5425" y="790"/>
                                </a:lnTo>
                                <a:lnTo>
                                  <a:pt x="5268" y="709"/>
                                </a:lnTo>
                                <a:lnTo>
                                  <a:pt x="5104" y="643"/>
                                </a:lnTo>
                                <a:lnTo>
                                  <a:pt x="4937" y="594"/>
                                </a:lnTo>
                                <a:lnTo>
                                  <a:pt x="4763" y="558"/>
                                </a:lnTo>
                                <a:lnTo>
                                  <a:pt x="4586" y="539"/>
                                </a:lnTo>
                                <a:lnTo>
                                  <a:pt x="4405" y="532"/>
                                </a:lnTo>
                                <a:lnTo>
                                  <a:pt x="4222" y="540"/>
                                </a:lnTo>
                                <a:lnTo>
                                  <a:pt x="4037" y="559"/>
                                </a:lnTo>
                                <a:lnTo>
                                  <a:pt x="3852" y="592"/>
                                </a:lnTo>
                                <a:lnTo>
                                  <a:pt x="3664" y="635"/>
                                </a:lnTo>
                                <a:lnTo>
                                  <a:pt x="3478" y="692"/>
                                </a:lnTo>
                                <a:lnTo>
                                  <a:pt x="3293" y="757"/>
                                </a:lnTo>
                                <a:lnTo>
                                  <a:pt x="3109" y="833"/>
                                </a:lnTo>
                                <a:lnTo>
                                  <a:pt x="2927" y="918"/>
                                </a:lnTo>
                                <a:lnTo>
                                  <a:pt x="2749" y="1013"/>
                                </a:lnTo>
                                <a:lnTo>
                                  <a:pt x="2575" y="1115"/>
                                </a:lnTo>
                                <a:lnTo>
                                  <a:pt x="2405" y="1225"/>
                                </a:lnTo>
                                <a:lnTo>
                                  <a:pt x="2240" y="1343"/>
                                </a:lnTo>
                                <a:lnTo>
                                  <a:pt x="2082" y="1467"/>
                                </a:lnTo>
                                <a:lnTo>
                                  <a:pt x="1930" y="1597"/>
                                </a:lnTo>
                                <a:lnTo>
                                  <a:pt x="1786" y="1733"/>
                                </a:lnTo>
                                <a:lnTo>
                                  <a:pt x="1648" y="1873"/>
                                </a:lnTo>
                                <a:lnTo>
                                  <a:pt x="1521" y="2019"/>
                                </a:lnTo>
                                <a:lnTo>
                                  <a:pt x="1404" y="2167"/>
                                </a:lnTo>
                                <a:lnTo>
                                  <a:pt x="1295" y="2318"/>
                                </a:lnTo>
                                <a:lnTo>
                                  <a:pt x="1198" y="2473"/>
                                </a:lnTo>
                                <a:lnTo>
                                  <a:pt x="1113" y="2630"/>
                                </a:lnTo>
                                <a:lnTo>
                                  <a:pt x="1040" y="2789"/>
                                </a:lnTo>
                                <a:lnTo>
                                  <a:pt x="981" y="2948"/>
                                </a:lnTo>
                                <a:lnTo>
                                  <a:pt x="934" y="3108"/>
                                </a:lnTo>
                                <a:lnTo>
                                  <a:pt x="902" y="3268"/>
                                </a:lnTo>
                                <a:lnTo>
                                  <a:pt x="887" y="3427"/>
                                </a:lnTo>
                                <a:lnTo>
                                  <a:pt x="847" y="3616"/>
                                </a:lnTo>
                                <a:lnTo>
                                  <a:pt x="821" y="3804"/>
                                </a:lnTo>
                                <a:lnTo>
                                  <a:pt x="804" y="3984"/>
                                </a:lnTo>
                                <a:lnTo>
                                  <a:pt x="799" y="4161"/>
                                </a:lnTo>
                                <a:lnTo>
                                  <a:pt x="804" y="4334"/>
                                </a:lnTo>
                                <a:lnTo>
                                  <a:pt x="820" y="4501"/>
                                </a:lnTo>
                                <a:lnTo>
                                  <a:pt x="847" y="4662"/>
                                </a:lnTo>
                                <a:lnTo>
                                  <a:pt x="884" y="4817"/>
                                </a:lnTo>
                                <a:lnTo>
                                  <a:pt x="931" y="4967"/>
                                </a:lnTo>
                                <a:lnTo>
                                  <a:pt x="989" y="5110"/>
                                </a:lnTo>
                                <a:lnTo>
                                  <a:pt x="1057" y="5246"/>
                                </a:lnTo>
                                <a:lnTo>
                                  <a:pt x="1134" y="5375"/>
                                </a:lnTo>
                                <a:lnTo>
                                  <a:pt x="1220" y="5499"/>
                                </a:lnTo>
                                <a:lnTo>
                                  <a:pt x="1317" y="5614"/>
                                </a:lnTo>
                                <a:lnTo>
                                  <a:pt x="1423" y="5721"/>
                                </a:lnTo>
                                <a:lnTo>
                                  <a:pt x="1540" y="5821"/>
                                </a:lnTo>
                                <a:lnTo>
                                  <a:pt x="1664" y="5912"/>
                                </a:lnTo>
                                <a:lnTo>
                                  <a:pt x="1799" y="5995"/>
                                </a:lnTo>
                                <a:lnTo>
                                  <a:pt x="1942" y="6070"/>
                                </a:lnTo>
                                <a:lnTo>
                                  <a:pt x="2094" y="6135"/>
                                </a:lnTo>
                                <a:lnTo>
                                  <a:pt x="2255" y="6191"/>
                                </a:lnTo>
                                <a:lnTo>
                                  <a:pt x="2423" y="6237"/>
                                </a:lnTo>
                                <a:lnTo>
                                  <a:pt x="2601" y="6275"/>
                                </a:lnTo>
                                <a:lnTo>
                                  <a:pt x="2787" y="6301"/>
                                </a:lnTo>
                                <a:lnTo>
                                  <a:pt x="2981" y="6318"/>
                                </a:lnTo>
                                <a:lnTo>
                                  <a:pt x="3184" y="6324"/>
                                </a:lnTo>
                                <a:lnTo>
                                  <a:pt x="3395" y="6318"/>
                                </a:lnTo>
                                <a:lnTo>
                                  <a:pt x="3612" y="6303"/>
                                </a:lnTo>
                                <a:lnTo>
                                  <a:pt x="3838" y="6275"/>
                                </a:lnTo>
                                <a:lnTo>
                                  <a:pt x="4071" y="6236"/>
                                </a:lnTo>
                                <a:lnTo>
                                  <a:pt x="4312" y="6185"/>
                                </a:lnTo>
                                <a:lnTo>
                                  <a:pt x="4560" y="6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3145"/>
                        <wps:cNvSpPr>
                          <a:spLocks noEditPoints="1"/>
                        </wps:cNvSpPr>
                        <wps:spPr bwMode="auto">
                          <a:xfrm>
                            <a:off x="7336" y="5810"/>
                            <a:ext cx="764" cy="851"/>
                          </a:xfrm>
                          <a:custGeom>
                            <a:avLst/>
                            <a:gdLst>
                              <a:gd name="T0" fmla="*/ 2318 w 6662"/>
                              <a:gd name="T1" fmla="*/ 6504 h 7108"/>
                              <a:gd name="T2" fmla="*/ 3305 w 6662"/>
                              <a:gd name="T3" fmla="*/ 6337 h 7108"/>
                              <a:gd name="T4" fmla="*/ 4164 w 6662"/>
                              <a:gd name="T5" fmla="*/ 5969 h 7108"/>
                              <a:gd name="T6" fmla="*/ 4879 w 6662"/>
                              <a:gd name="T7" fmla="*/ 5443 h 7108"/>
                              <a:gd name="T8" fmla="*/ 5406 w 6662"/>
                              <a:gd name="T9" fmla="*/ 4841 h 7108"/>
                              <a:gd name="T10" fmla="*/ 5779 w 6662"/>
                              <a:gd name="T11" fmla="*/ 4174 h 7108"/>
                              <a:gd name="T12" fmla="*/ 5983 w 6662"/>
                              <a:gd name="T13" fmla="*/ 3518 h 7108"/>
                              <a:gd name="T14" fmla="*/ 6031 w 6662"/>
                              <a:gd name="T15" fmla="*/ 3164 h 7108"/>
                              <a:gd name="T16" fmla="*/ 6034 w 6662"/>
                              <a:gd name="T17" fmla="*/ 2813 h 7108"/>
                              <a:gd name="T18" fmla="*/ 5974 w 6662"/>
                              <a:gd name="T19" fmla="*/ 2396 h 7108"/>
                              <a:gd name="T20" fmla="*/ 5815 w 6662"/>
                              <a:gd name="T21" fmla="*/ 1970 h 7108"/>
                              <a:gd name="T22" fmla="*/ 5554 w 6662"/>
                              <a:gd name="T23" fmla="*/ 1608 h 7108"/>
                              <a:gd name="T24" fmla="*/ 5186 w 6662"/>
                              <a:gd name="T25" fmla="*/ 1331 h 7108"/>
                              <a:gd name="T26" fmla="*/ 4807 w 6662"/>
                              <a:gd name="T27" fmla="*/ 1115 h 7108"/>
                              <a:gd name="T28" fmla="*/ 4399 w 6662"/>
                              <a:gd name="T29" fmla="*/ 922 h 7108"/>
                              <a:gd name="T30" fmla="*/ 3861 w 6662"/>
                              <a:gd name="T31" fmla="*/ 747 h 7108"/>
                              <a:gd name="T32" fmla="*/ 3238 w 6662"/>
                              <a:gd name="T33" fmla="*/ 629 h 7108"/>
                              <a:gd name="T34" fmla="*/ 2551 w 6662"/>
                              <a:gd name="T35" fmla="*/ 606 h 7108"/>
                              <a:gd name="T36" fmla="*/ 2200 w 6662"/>
                              <a:gd name="T37" fmla="*/ 654 h 7108"/>
                              <a:gd name="T38" fmla="*/ 1865 w 6662"/>
                              <a:gd name="T39" fmla="*/ 749 h 7108"/>
                              <a:gd name="T40" fmla="*/ 1554 w 6662"/>
                              <a:gd name="T41" fmla="*/ 900 h 7108"/>
                              <a:gd name="T42" fmla="*/ 1274 w 6662"/>
                              <a:gd name="T43" fmla="*/ 1112 h 7108"/>
                              <a:gd name="T44" fmla="*/ 1034 w 6662"/>
                              <a:gd name="T45" fmla="*/ 1392 h 7108"/>
                              <a:gd name="T46" fmla="*/ 842 w 6662"/>
                              <a:gd name="T47" fmla="*/ 1747 h 7108"/>
                              <a:gd name="T48" fmla="*/ 704 w 6662"/>
                              <a:gd name="T49" fmla="*/ 2183 h 7108"/>
                              <a:gd name="T50" fmla="*/ 622 w 6662"/>
                              <a:gd name="T51" fmla="*/ 2946 h 7108"/>
                              <a:gd name="T52" fmla="*/ 690 w 6662"/>
                              <a:gd name="T53" fmla="*/ 3900 h 7108"/>
                              <a:gd name="T54" fmla="*/ 928 w 6662"/>
                              <a:gd name="T55" fmla="*/ 5063 h 7108"/>
                              <a:gd name="T56" fmla="*/ 1360 w 6662"/>
                              <a:gd name="T57" fmla="*/ 6453 h 7108"/>
                              <a:gd name="T58" fmla="*/ 4911 w 6662"/>
                              <a:gd name="T59" fmla="*/ 6487 h 7108"/>
                              <a:gd name="T60" fmla="*/ 3990 w 6662"/>
                              <a:gd name="T61" fmla="*/ 6913 h 7108"/>
                              <a:gd name="T62" fmla="*/ 2911 w 6662"/>
                              <a:gd name="T63" fmla="*/ 7103 h 7108"/>
                              <a:gd name="T64" fmla="*/ 1696 w 6662"/>
                              <a:gd name="T65" fmla="*/ 7005 h 7108"/>
                              <a:gd name="T66" fmla="*/ 563 w 6662"/>
                              <a:gd name="T67" fmla="*/ 5362 h 7108"/>
                              <a:gd name="T68" fmla="*/ 179 w 6662"/>
                              <a:gd name="T69" fmla="*/ 3953 h 7108"/>
                              <a:gd name="T70" fmla="*/ 12 w 6662"/>
                              <a:gd name="T71" fmla="*/ 2799 h 7108"/>
                              <a:gd name="T72" fmla="*/ 33 w 6662"/>
                              <a:gd name="T73" fmla="*/ 1881 h 7108"/>
                              <a:gd name="T74" fmla="*/ 161 w 6662"/>
                              <a:gd name="T75" fmla="*/ 1308 h 7108"/>
                              <a:gd name="T76" fmla="*/ 334 w 6662"/>
                              <a:gd name="T77" fmla="*/ 922 h 7108"/>
                              <a:gd name="T78" fmla="*/ 559 w 6662"/>
                              <a:gd name="T79" fmla="*/ 613 h 7108"/>
                              <a:gd name="T80" fmla="*/ 827 w 6662"/>
                              <a:gd name="T81" fmla="*/ 375 h 7108"/>
                              <a:gd name="T82" fmla="*/ 1130 w 6662"/>
                              <a:gd name="T83" fmla="*/ 202 h 7108"/>
                              <a:gd name="T84" fmla="*/ 1459 w 6662"/>
                              <a:gd name="T85" fmla="*/ 85 h 7108"/>
                              <a:gd name="T86" fmla="*/ 1808 w 6662"/>
                              <a:gd name="T87" fmla="*/ 20 h 7108"/>
                              <a:gd name="T88" fmla="*/ 2382 w 6662"/>
                              <a:gd name="T89" fmla="*/ 7 h 7108"/>
                              <a:gd name="T90" fmla="*/ 3025 w 6662"/>
                              <a:gd name="T91" fmla="*/ 100 h 7108"/>
                              <a:gd name="T92" fmla="*/ 3622 w 6662"/>
                              <a:gd name="T93" fmla="*/ 270 h 7108"/>
                              <a:gd name="T94" fmla="*/ 4126 w 6662"/>
                              <a:gd name="T95" fmla="*/ 481 h 7108"/>
                              <a:gd name="T96" fmla="*/ 4580 w 6662"/>
                              <a:gd name="T97" fmla="*/ 720 h 7108"/>
                              <a:gd name="T98" fmla="*/ 5465 w 6662"/>
                              <a:gd name="T99" fmla="*/ 1240 h 7108"/>
                              <a:gd name="T100" fmla="*/ 6097 w 6662"/>
                              <a:gd name="T101" fmla="*/ 1876 h 7108"/>
                              <a:gd name="T102" fmla="*/ 6490 w 6662"/>
                              <a:gd name="T103" fmla="*/ 2595 h 7108"/>
                              <a:gd name="T104" fmla="*/ 6651 w 6662"/>
                              <a:gd name="T105" fmla="*/ 3312 h 7108"/>
                              <a:gd name="T106" fmla="*/ 6659 w 6662"/>
                              <a:gd name="T107" fmla="*/ 3663 h 7108"/>
                              <a:gd name="T108" fmla="*/ 6622 w 6662"/>
                              <a:gd name="T109" fmla="*/ 4018 h 7108"/>
                              <a:gd name="T110" fmla="*/ 6469 w 6662"/>
                              <a:gd name="T111" fmla="*/ 4593 h 7108"/>
                              <a:gd name="T112" fmla="*/ 6134 w 6662"/>
                              <a:gd name="T113" fmla="*/ 5273 h 7108"/>
                              <a:gd name="T114" fmla="*/ 5647 w 6662"/>
                              <a:gd name="T115" fmla="*/ 5893 h 7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6662" h="7108">
                                <a:moveTo>
                                  <a:pt x="1360" y="6453"/>
                                </a:moveTo>
                                <a:lnTo>
                                  <a:pt x="1501" y="6473"/>
                                </a:lnTo>
                                <a:lnTo>
                                  <a:pt x="1641" y="6489"/>
                                </a:lnTo>
                                <a:lnTo>
                                  <a:pt x="1780" y="6499"/>
                                </a:lnTo>
                                <a:lnTo>
                                  <a:pt x="1918" y="6507"/>
                                </a:lnTo>
                                <a:lnTo>
                                  <a:pt x="2052" y="6509"/>
                                </a:lnTo>
                                <a:lnTo>
                                  <a:pt x="2186" y="6508"/>
                                </a:lnTo>
                                <a:lnTo>
                                  <a:pt x="2318" y="6504"/>
                                </a:lnTo>
                                <a:lnTo>
                                  <a:pt x="2448" y="6495"/>
                                </a:lnTo>
                                <a:lnTo>
                                  <a:pt x="2576" y="6483"/>
                                </a:lnTo>
                                <a:lnTo>
                                  <a:pt x="2702" y="6466"/>
                                </a:lnTo>
                                <a:lnTo>
                                  <a:pt x="2827" y="6448"/>
                                </a:lnTo>
                                <a:lnTo>
                                  <a:pt x="2949" y="6424"/>
                                </a:lnTo>
                                <a:lnTo>
                                  <a:pt x="3070" y="6398"/>
                                </a:lnTo>
                                <a:lnTo>
                                  <a:pt x="3189" y="6369"/>
                                </a:lnTo>
                                <a:lnTo>
                                  <a:pt x="3305" y="6337"/>
                                </a:lnTo>
                                <a:lnTo>
                                  <a:pt x="3420" y="6300"/>
                                </a:lnTo>
                                <a:lnTo>
                                  <a:pt x="3533" y="6262"/>
                                </a:lnTo>
                                <a:lnTo>
                                  <a:pt x="3643" y="6220"/>
                                </a:lnTo>
                                <a:lnTo>
                                  <a:pt x="3752" y="6175"/>
                                </a:lnTo>
                                <a:lnTo>
                                  <a:pt x="3858" y="6128"/>
                                </a:lnTo>
                                <a:lnTo>
                                  <a:pt x="3962" y="6077"/>
                                </a:lnTo>
                                <a:lnTo>
                                  <a:pt x="4064" y="6025"/>
                                </a:lnTo>
                                <a:lnTo>
                                  <a:pt x="4164" y="5969"/>
                                </a:lnTo>
                                <a:lnTo>
                                  <a:pt x="4261" y="5911"/>
                                </a:lnTo>
                                <a:lnTo>
                                  <a:pt x="4356" y="5851"/>
                                </a:lnTo>
                                <a:lnTo>
                                  <a:pt x="4449" y="5788"/>
                                </a:lnTo>
                                <a:lnTo>
                                  <a:pt x="4540" y="5724"/>
                                </a:lnTo>
                                <a:lnTo>
                                  <a:pt x="4629" y="5657"/>
                                </a:lnTo>
                                <a:lnTo>
                                  <a:pt x="4714" y="5587"/>
                                </a:lnTo>
                                <a:lnTo>
                                  <a:pt x="4797" y="5517"/>
                                </a:lnTo>
                                <a:lnTo>
                                  <a:pt x="4879" y="5443"/>
                                </a:lnTo>
                                <a:lnTo>
                                  <a:pt x="4957" y="5369"/>
                                </a:lnTo>
                                <a:lnTo>
                                  <a:pt x="5028" y="5297"/>
                                </a:lnTo>
                                <a:lnTo>
                                  <a:pt x="5097" y="5225"/>
                                </a:lnTo>
                                <a:lnTo>
                                  <a:pt x="5163" y="5150"/>
                                </a:lnTo>
                                <a:lnTo>
                                  <a:pt x="5227" y="5075"/>
                                </a:lnTo>
                                <a:lnTo>
                                  <a:pt x="5290" y="4998"/>
                                </a:lnTo>
                                <a:lnTo>
                                  <a:pt x="5349" y="4919"/>
                                </a:lnTo>
                                <a:lnTo>
                                  <a:pt x="5406" y="4841"/>
                                </a:lnTo>
                                <a:lnTo>
                                  <a:pt x="5461" y="4761"/>
                                </a:lnTo>
                                <a:lnTo>
                                  <a:pt x="5513" y="4680"/>
                                </a:lnTo>
                                <a:lnTo>
                                  <a:pt x="5565" y="4597"/>
                                </a:lnTo>
                                <a:lnTo>
                                  <a:pt x="5612" y="4515"/>
                                </a:lnTo>
                                <a:lnTo>
                                  <a:pt x="5657" y="4431"/>
                                </a:lnTo>
                                <a:lnTo>
                                  <a:pt x="5701" y="4346"/>
                                </a:lnTo>
                                <a:lnTo>
                                  <a:pt x="5741" y="4261"/>
                                </a:lnTo>
                                <a:lnTo>
                                  <a:pt x="5779" y="4174"/>
                                </a:lnTo>
                                <a:lnTo>
                                  <a:pt x="5816" y="4088"/>
                                </a:lnTo>
                                <a:lnTo>
                                  <a:pt x="5849" y="4001"/>
                                </a:lnTo>
                                <a:lnTo>
                                  <a:pt x="5879" y="3914"/>
                                </a:lnTo>
                                <a:lnTo>
                                  <a:pt x="5906" y="3827"/>
                                </a:lnTo>
                                <a:lnTo>
                                  <a:pt x="5932" y="3739"/>
                                </a:lnTo>
                                <a:lnTo>
                                  <a:pt x="5955" y="3650"/>
                                </a:lnTo>
                                <a:lnTo>
                                  <a:pt x="5974" y="3563"/>
                                </a:lnTo>
                                <a:lnTo>
                                  <a:pt x="5983" y="3518"/>
                                </a:lnTo>
                                <a:lnTo>
                                  <a:pt x="5991" y="3473"/>
                                </a:lnTo>
                                <a:lnTo>
                                  <a:pt x="5999" y="3430"/>
                                </a:lnTo>
                                <a:lnTo>
                                  <a:pt x="6007" y="3386"/>
                                </a:lnTo>
                                <a:lnTo>
                                  <a:pt x="6012" y="3341"/>
                                </a:lnTo>
                                <a:lnTo>
                                  <a:pt x="6019" y="3297"/>
                                </a:lnTo>
                                <a:lnTo>
                                  <a:pt x="6023" y="3253"/>
                                </a:lnTo>
                                <a:lnTo>
                                  <a:pt x="6028" y="3209"/>
                                </a:lnTo>
                                <a:lnTo>
                                  <a:pt x="6031" y="3164"/>
                                </a:lnTo>
                                <a:lnTo>
                                  <a:pt x="6034" y="3121"/>
                                </a:lnTo>
                                <a:lnTo>
                                  <a:pt x="6036" y="3077"/>
                                </a:lnTo>
                                <a:lnTo>
                                  <a:pt x="6037" y="3032"/>
                                </a:lnTo>
                                <a:lnTo>
                                  <a:pt x="6038" y="2989"/>
                                </a:lnTo>
                                <a:lnTo>
                                  <a:pt x="6038" y="2944"/>
                                </a:lnTo>
                                <a:lnTo>
                                  <a:pt x="6037" y="2901"/>
                                </a:lnTo>
                                <a:lnTo>
                                  <a:pt x="6036" y="2858"/>
                                </a:lnTo>
                                <a:lnTo>
                                  <a:pt x="6034" y="2813"/>
                                </a:lnTo>
                                <a:lnTo>
                                  <a:pt x="6032" y="2770"/>
                                </a:lnTo>
                                <a:lnTo>
                                  <a:pt x="6028" y="2727"/>
                                </a:lnTo>
                                <a:lnTo>
                                  <a:pt x="6024" y="2684"/>
                                </a:lnTo>
                                <a:lnTo>
                                  <a:pt x="6016" y="2625"/>
                                </a:lnTo>
                                <a:lnTo>
                                  <a:pt x="6008" y="2567"/>
                                </a:lnTo>
                                <a:lnTo>
                                  <a:pt x="5998" y="2508"/>
                                </a:lnTo>
                                <a:lnTo>
                                  <a:pt x="5987" y="2452"/>
                                </a:lnTo>
                                <a:lnTo>
                                  <a:pt x="5974" y="2396"/>
                                </a:lnTo>
                                <a:lnTo>
                                  <a:pt x="5960" y="2339"/>
                                </a:lnTo>
                                <a:lnTo>
                                  <a:pt x="5943" y="2284"/>
                                </a:lnTo>
                                <a:lnTo>
                                  <a:pt x="5926" y="2229"/>
                                </a:lnTo>
                                <a:lnTo>
                                  <a:pt x="5906" y="2175"/>
                                </a:lnTo>
                                <a:lnTo>
                                  <a:pt x="5887" y="2123"/>
                                </a:lnTo>
                                <a:lnTo>
                                  <a:pt x="5864" y="2071"/>
                                </a:lnTo>
                                <a:lnTo>
                                  <a:pt x="5841" y="2020"/>
                                </a:lnTo>
                                <a:lnTo>
                                  <a:pt x="5815" y="1970"/>
                                </a:lnTo>
                                <a:lnTo>
                                  <a:pt x="5788" y="1921"/>
                                </a:lnTo>
                                <a:lnTo>
                                  <a:pt x="5760" y="1873"/>
                                </a:lnTo>
                                <a:lnTo>
                                  <a:pt x="5729" y="1826"/>
                                </a:lnTo>
                                <a:lnTo>
                                  <a:pt x="5697" y="1780"/>
                                </a:lnTo>
                                <a:lnTo>
                                  <a:pt x="5664" y="1735"/>
                                </a:lnTo>
                                <a:lnTo>
                                  <a:pt x="5629" y="1692"/>
                                </a:lnTo>
                                <a:lnTo>
                                  <a:pt x="5592" y="1650"/>
                                </a:lnTo>
                                <a:lnTo>
                                  <a:pt x="5554" y="1608"/>
                                </a:lnTo>
                                <a:lnTo>
                                  <a:pt x="5513" y="1569"/>
                                </a:lnTo>
                                <a:lnTo>
                                  <a:pt x="5472" y="1531"/>
                                </a:lnTo>
                                <a:lnTo>
                                  <a:pt x="5428" y="1493"/>
                                </a:lnTo>
                                <a:lnTo>
                                  <a:pt x="5384" y="1458"/>
                                </a:lnTo>
                                <a:lnTo>
                                  <a:pt x="5337" y="1424"/>
                                </a:lnTo>
                                <a:lnTo>
                                  <a:pt x="5288" y="1391"/>
                                </a:lnTo>
                                <a:lnTo>
                                  <a:pt x="5239" y="1360"/>
                                </a:lnTo>
                                <a:lnTo>
                                  <a:pt x="5186" y="1331"/>
                                </a:lnTo>
                                <a:lnTo>
                                  <a:pt x="5133" y="1302"/>
                                </a:lnTo>
                                <a:lnTo>
                                  <a:pt x="5076" y="1276"/>
                                </a:lnTo>
                                <a:lnTo>
                                  <a:pt x="5020" y="1251"/>
                                </a:lnTo>
                                <a:lnTo>
                                  <a:pt x="4947" y="1205"/>
                                </a:lnTo>
                                <a:lnTo>
                                  <a:pt x="4917" y="1183"/>
                                </a:lnTo>
                                <a:lnTo>
                                  <a:pt x="4883" y="1160"/>
                                </a:lnTo>
                                <a:lnTo>
                                  <a:pt x="4846" y="1137"/>
                                </a:lnTo>
                                <a:lnTo>
                                  <a:pt x="4807" y="1115"/>
                                </a:lnTo>
                                <a:lnTo>
                                  <a:pt x="4765" y="1090"/>
                                </a:lnTo>
                                <a:lnTo>
                                  <a:pt x="4720" y="1066"/>
                                </a:lnTo>
                                <a:lnTo>
                                  <a:pt x="4673" y="1043"/>
                                </a:lnTo>
                                <a:lnTo>
                                  <a:pt x="4623" y="1018"/>
                                </a:lnTo>
                                <a:lnTo>
                                  <a:pt x="4571" y="994"/>
                                </a:lnTo>
                                <a:lnTo>
                                  <a:pt x="4516" y="969"/>
                                </a:lnTo>
                                <a:lnTo>
                                  <a:pt x="4458" y="946"/>
                                </a:lnTo>
                                <a:lnTo>
                                  <a:pt x="4399" y="922"/>
                                </a:lnTo>
                                <a:lnTo>
                                  <a:pt x="4339" y="898"/>
                                </a:lnTo>
                                <a:lnTo>
                                  <a:pt x="4275" y="875"/>
                                </a:lnTo>
                                <a:lnTo>
                                  <a:pt x="4211" y="853"/>
                                </a:lnTo>
                                <a:lnTo>
                                  <a:pt x="4144" y="830"/>
                                </a:lnTo>
                                <a:lnTo>
                                  <a:pt x="4076" y="808"/>
                                </a:lnTo>
                                <a:lnTo>
                                  <a:pt x="4005" y="787"/>
                                </a:lnTo>
                                <a:lnTo>
                                  <a:pt x="3933" y="766"/>
                                </a:lnTo>
                                <a:lnTo>
                                  <a:pt x="3861" y="747"/>
                                </a:lnTo>
                                <a:lnTo>
                                  <a:pt x="3787" y="728"/>
                                </a:lnTo>
                                <a:lnTo>
                                  <a:pt x="3712" y="711"/>
                                </a:lnTo>
                                <a:lnTo>
                                  <a:pt x="3635" y="694"/>
                                </a:lnTo>
                                <a:lnTo>
                                  <a:pt x="3558" y="678"/>
                                </a:lnTo>
                                <a:lnTo>
                                  <a:pt x="3479" y="664"/>
                                </a:lnTo>
                                <a:lnTo>
                                  <a:pt x="3399" y="651"/>
                                </a:lnTo>
                                <a:lnTo>
                                  <a:pt x="3320" y="639"/>
                                </a:lnTo>
                                <a:lnTo>
                                  <a:pt x="3238" y="629"/>
                                </a:lnTo>
                                <a:lnTo>
                                  <a:pt x="3157" y="620"/>
                                </a:lnTo>
                                <a:lnTo>
                                  <a:pt x="3076" y="612"/>
                                </a:lnTo>
                                <a:lnTo>
                                  <a:pt x="2994" y="606"/>
                                </a:lnTo>
                                <a:lnTo>
                                  <a:pt x="2911" y="602"/>
                                </a:lnTo>
                                <a:lnTo>
                                  <a:pt x="2821" y="600"/>
                                </a:lnTo>
                                <a:lnTo>
                                  <a:pt x="2730" y="600"/>
                                </a:lnTo>
                                <a:lnTo>
                                  <a:pt x="2641" y="602"/>
                                </a:lnTo>
                                <a:lnTo>
                                  <a:pt x="2551" y="606"/>
                                </a:lnTo>
                                <a:lnTo>
                                  <a:pt x="2507" y="610"/>
                                </a:lnTo>
                                <a:lnTo>
                                  <a:pt x="2463" y="614"/>
                                </a:lnTo>
                                <a:lnTo>
                                  <a:pt x="2419" y="620"/>
                                </a:lnTo>
                                <a:lnTo>
                                  <a:pt x="2374" y="625"/>
                                </a:lnTo>
                                <a:lnTo>
                                  <a:pt x="2331" y="630"/>
                                </a:lnTo>
                                <a:lnTo>
                                  <a:pt x="2287" y="638"/>
                                </a:lnTo>
                                <a:lnTo>
                                  <a:pt x="2244" y="646"/>
                                </a:lnTo>
                                <a:lnTo>
                                  <a:pt x="2200" y="654"/>
                                </a:lnTo>
                                <a:lnTo>
                                  <a:pt x="2157" y="663"/>
                                </a:lnTo>
                                <a:lnTo>
                                  <a:pt x="2115" y="672"/>
                                </a:lnTo>
                                <a:lnTo>
                                  <a:pt x="2072" y="684"/>
                                </a:lnTo>
                                <a:lnTo>
                                  <a:pt x="2030" y="694"/>
                                </a:lnTo>
                                <a:lnTo>
                                  <a:pt x="1988" y="707"/>
                                </a:lnTo>
                                <a:lnTo>
                                  <a:pt x="1946" y="720"/>
                                </a:lnTo>
                                <a:lnTo>
                                  <a:pt x="1906" y="733"/>
                                </a:lnTo>
                                <a:lnTo>
                                  <a:pt x="1865" y="749"/>
                                </a:lnTo>
                                <a:lnTo>
                                  <a:pt x="1825" y="765"/>
                                </a:lnTo>
                                <a:lnTo>
                                  <a:pt x="1784" y="781"/>
                                </a:lnTo>
                                <a:lnTo>
                                  <a:pt x="1745" y="799"/>
                                </a:lnTo>
                                <a:lnTo>
                                  <a:pt x="1705" y="817"/>
                                </a:lnTo>
                                <a:lnTo>
                                  <a:pt x="1668" y="836"/>
                                </a:lnTo>
                                <a:lnTo>
                                  <a:pt x="1628" y="857"/>
                                </a:lnTo>
                                <a:lnTo>
                                  <a:pt x="1590" y="878"/>
                                </a:lnTo>
                                <a:lnTo>
                                  <a:pt x="1554" y="900"/>
                                </a:lnTo>
                                <a:lnTo>
                                  <a:pt x="1517" y="922"/>
                                </a:lnTo>
                                <a:lnTo>
                                  <a:pt x="1480" y="946"/>
                                </a:lnTo>
                                <a:lnTo>
                                  <a:pt x="1445" y="972"/>
                                </a:lnTo>
                                <a:lnTo>
                                  <a:pt x="1410" y="997"/>
                                </a:lnTo>
                                <a:lnTo>
                                  <a:pt x="1374" y="1024"/>
                                </a:lnTo>
                                <a:lnTo>
                                  <a:pt x="1340" y="1052"/>
                                </a:lnTo>
                                <a:lnTo>
                                  <a:pt x="1306" y="1082"/>
                                </a:lnTo>
                                <a:lnTo>
                                  <a:pt x="1274" y="1112"/>
                                </a:lnTo>
                                <a:lnTo>
                                  <a:pt x="1241" y="1142"/>
                                </a:lnTo>
                                <a:lnTo>
                                  <a:pt x="1209" y="1175"/>
                                </a:lnTo>
                                <a:lnTo>
                                  <a:pt x="1178" y="1208"/>
                                </a:lnTo>
                                <a:lnTo>
                                  <a:pt x="1148" y="1243"/>
                                </a:lnTo>
                                <a:lnTo>
                                  <a:pt x="1118" y="1278"/>
                                </a:lnTo>
                                <a:lnTo>
                                  <a:pt x="1089" y="1315"/>
                                </a:lnTo>
                                <a:lnTo>
                                  <a:pt x="1061" y="1353"/>
                                </a:lnTo>
                                <a:lnTo>
                                  <a:pt x="1034" y="1392"/>
                                </a:lnTo>
                                <a:lnTo>
                                  <a:pt x="1006" y="1432"/>
                                </a:lnTo>
                                <a:lnTo>
                                  <a:pt x="980" y="1473"/>
                                </a:lnTo>
                                <a:lnTo>
                                  <a:pt x="955" y="1515"/>
                                </a:lnTo>
                                <a:lnTo>
                                  <a:pt x="931" y="1560"/>
                                </a:lnTo>
                                <a:lnTo>
                                  <a:pt x="907" y="1604"/>
                                </a:lnTo>
                                <a:lnTo>
                                  <a:pt x="885" y="1650"/>
                                </a:lnTo>
                                <a:lnTo>
                                  <a:pt x="862" y="1699"/>
                                </a:lnTo>
                                <a:lnTo>
                                  <a:pt x="842" y="1747"/>
                                </a:lnTo>
                                <a:lnTo>
                                  <a:pt x="821" y="1797"/>
                                </a:lnTo>
                                <a:lnTo>
                                  <a:pt x="801" y="1848"/>
                                </a:lnTo>
                                <a:lnTo>
                                  <a:pt x="783" y="1900"/>
                                </a:lnTo>
                                <a:lnTo>
                                  <a:pt x="766" y="1954"/>
                                </a:lnTo>
                                <a:lnTo>
                                  <a:pt x="749" y="2009"/>
                                </a:lnTo>
                                <a:lnTo>
                                  <a:pt x="733" y="2067"/>
                                </a:lnTo>
                                <a:lnTo>
                                  <a:pt x="718" y="2124"/>
                                </a:lnTo>
                                <a:lnTo>
                                  <a:pt x="704" y="2183"/>
                                </a:lnTo>
                                <a:lnTo>
                                  <a:pt x="687" y="2268"/>
                                </a:lnTo>
                                <a:lnTo>
                                  <a:pt x="671" y="2358"/>
                                </a:lnTo>
                                <a:lnTo>
                                  <a:pt x="657" y="2448"/>
                                </a:lnTo>
                                <a:lnTo>
                                  <a:pt x="646" y="2542"/>
                                </a:lnTo>
                                <a:lnTo>
                                  <a:pt x="637" y="2638"/>
                                </a:lnTo>
                                <a:lnTo>
                                  <a:pt x="629" y="2737"/>
                                </a:lnTo>
                                <a:lnTo>
                                  <a:pt x="624" y="2841"/>
                                </a:lnTo>
                                <a:lnTo>
                                  <a:pt x="622" y="2946"/>
                                </a:lnTo>
                                <a:lnTo>
                                  <a:pt x="622" y="3054"/>
                                </a:lnTo>
                                <a:lnTo>
                                  <a:pt x="624" y="3166"/>
                                </a:lnTo>
                                <a:lnTo>
                                  <a:pt x="628" y="3281"/>
                                </a:lnTo>
                                <a:lnTo>
                                  <a:pt x="636" y="3397"/>
                                </a:lnTo>
                                <a:lnTo>
                                  <a:pt x="645" y="3518"/>
                                </a:lnTo>
                                <a:lnTo>
                                  <a:pt x="657" y="3642"/>
                                </a:lnTo>
                                <a:lnTo>
                                  <a:pt x="671" y="3769"/>
                                </a:lnTo>
                                <a:lnTo>
                                  <a:pt x="690" y="3900"/>
                                </a:lnTo>
                                <a:lnTo>
                                  <a:pt x="709" y="4034"/>
                                </a:lnTo>
                                <a:lnTo>
                                  <a:pt x="732" y="4170"/>
                                </a:lnTo>
                                <a:lnTo>
                                  <a:pt x="758" y="4310"/>
                                </a:lnTo>
                                <a:lnTo>
                                  <a:pt x="785" y="4454"/>
                                </a:lnTo>
                                <a:lnTo>
                                  <a:pt x="817" y="4601"/>
                                </a:lnTo>
                                <a:lnTo>
                                  <a:pt x="851" y="4752"/>
                                </a:lnTo>
                                <a:lnTo>
                                  <a:pt x="887" y="4906"/>
                                </a:lnTo>
                                <a:lnTo>
                                  <a:pt x="928" y="5063"/>
                                </a:lnTo>
                                <a:lnTo>
                                  <a:pt x="970" y="5225"/>
                                </a:lnTo>
                                <a:lnTo>
                                  <a:pt x="1016" y="5388"/>
                                </a:lnTo>
                                <a:lnTo>
                                  <a:pt x="1065" y="5557"/>
                                </a:lnTo>
                                <a:lnTo>
                                  <a:pt x="1118" y="5729"/>
                                </a:lnTo>
                                <a:lnTo>
                                  <a:pt x="1173" y="5904"/>
                                </a:lnTo>
                                <a:lnTo>
                                  <a:pt x="1232" y="6084"/>
                                </a:lnTo>
                                <a:lnTo>
                                  <a:pt x="1294" y="6267"/>
                                </a:lnTo>
                                <a:lnTo>
                                  <a:pt x="1360" y="6453"/>
                                </a:lnTo>
                                <a:close/>
                                <a:moveTo>
                                  <a:pt x="5575" y="5963"/>
                                </a:moveTo>
                                <a:lnTo>
                                  <a:pt x="5489" y="6046"/>
                                </a:lnTo>
                                <a:lnTo>
                                  <a:pt x="5400" y="6126"/>
                                </a:lnTo>
                                <a:lnTo>
                                  <a:pt x="5308" y="6203"/>
                                </a:lnTo>
                                <a:lnTo>
                                  <a:pt x="5214" y="6278"/>
                                </a:lnTo>
                                <a:lnTo>
                                  <a:pt x="5116" y="6350"/>
                                </a:lnTo>
                                <a:lnTo>
                                  <a:pt x="5015" y="6420"/>
                                </a:lnTo>
                                <a:lnTo>
                                  <a:pt x="4911" y="6487"/>
                                </a:lnTo>
                                <a:lnTo>
                                  <a:pt x="4805" y="6551"/>
                                </a:lnTo>
                                <a:lnTo>
                                  <a:pt x="4697" y="6613"/>
                                </a:lnTo>
                                <a:lnTo>
                                  <a:pt x="4585" y="6671"/>
                                </a:lnTo>
                                <a:lnTo>
                                  <a:pt x="4471" y="6726"/>
                                </a:lnTo>
                                <a:lnTo>
                                  <a:pt x="4355" y="6778"/>
                                </a:lnTo>
                                <a:lnTo>
                                  <a:pt x="4236" y="6826"/>
                                </a:lnTo>
                                <a:lnTo>
                                  <a:pt x="4114" y="6871"/>
                                </a:lnTo>
                                <a:lnTo>
                                  <a:pt x="3990" y="6913"/>
                                </a:lnTo>
                                <a:lnTo>
                                  <a:pt x="3863" y="6951"/>
                                </a:lnTo>
                                <a:lnTo>
                                  <a:pt x="3735" y="6985"/>
                                </a:lnTo>
                                <a:lnTo>
                                  <a:pt x="3602" y="7015"/>
                                </a:lnTo>
                                <a:lnTo>
                                  <a:pt x="3469" y="7041"/>
                                </a:lnTo>
                                <a:lnTo>
                                  <a:pt x="3333" y="7062"/>
                                </a:lnTo>
                                <a:lnTo>
                                  <a:pt x="3194" y="7081"/>
                                </a:lnTo>
                                <a:lnTo>
                                  <a:pt x="3054" y="7094"/>
                                </a:lnTo>
                                <a:lnTo>
                                  <a:pt x="2911" y="7103"/>
                                </a:lnTo>
                                <a:lnTo>
                                  <a:pt x="2767" y="7108"/>
                                </a:lnTo>
                                <a:lnTo>
                                  <a:pt x="2619" y="7108"/>
                                </a:lnTo>
                                <a:lnTo>
                                  <a:pt x="2471" y="7103"/>
                                </a:lnTo>
                                <a:lnTo>
                                  <a:pt x="2319" y="7094"/>
                                </a:lnTo>
                                <a:lnTo>
                                  <a:pt x="2166" y="7079"/>
                                </a:lnTo>
                                <a:lnTo>
                                  <a:pt x="2012" y="7060"/>
                                </a:lnTo>
                                <a:lnTo>
                                  <a:pt x="1855" y="7035"/>
                                </a:lnTo>
                                <a:lnTo>
                                  <a:pt x="1696" y="7005"/>
                                </a:lnTo>
                                <a:lnTo>
                                  <a:pt x="1535" y="6969"/>
                                </a:lnTo>
                                <a:lnTo>
                                  <a:pt x="1110" y="6870"/>
                                </a:lnTo>
                                <a:lnTo>
                                  <a:pt x="925" y="6385"/>
                                </a:lnTo>
                                <a:lnTo>
                                  <a:pt x="845" y="6172"/>
                                </a:lnTo>
                                <a:lnTo>
                                  <a:pt x="768" y="5962"/>
                                </a:lnTo>
                                <a:lnTo>
                                  <a:pt x="696" y="5758"/>
                                </a:lnTo>
                                <a:lnTo>
                                  <a:pt x="628" y="5559"/>
                                </a:lnTo>
                                <a:lnTo>
                                  <a:pt x="563" y="5362"/>
                                </a:lnTo>
                                <a:lnTo>
                                  <a:pt x="502" y="5171"/>
                                </a:lnTo>
                                <a:lnTo>
                                  <a:pt x="446" y="4985"/>
                                </a:lnTo>
                                <a:lnTo>
                                  <a:pt x="393" y="4802"/>
                                </a:lnTo>
                                <a:lnTo>
                                  <a:pt x="343" y="4623"/>
                                </a:lnTo>
                                <a:lnTo>
                                  <a:pt x="297" y="4449"/>
                                </a:lnTo>
                                <a:lnTo>
                                  <a:pt x="254" y="4280"/>
                                </a:lnTo>
                                <a:lnTo>
                                  <a:pt x="216" y="4114"/>
                                </a:lnTo>
                                <a:lnTo>
                                  <a:pt x="179" y="3953"/>
                                </a:lnTo>
                                <a:lnTo>
                                  <a:pt x="148" y="3794"/>
                                </a:lnTo>
                                <a:lnTo>
                                  <a:pt x="119" y="3641"/>
                                </a:lnTo>
                                <a:lnTo>
                                  <a:pt x="93" y="3490"/>
                                </a:lnTo>
                                <a:lnTo>
                                  <a:pt x="70" y="3345"/>
                                </a:lnTo>
                                <a:lnTo>
                                  <a:pt x="51" y="3202"/>
                                </a:lnTo>
                                <a:lnTo>
                                  <a:pt x="35" y="3065"/>
                                </a:lnTo>
                                <a:lnTo>
                                  <a:pt x="22" y="2930"/>
                                </a:lnTo>
                                <a:lnTo>
                                  <a:pt x="12" y="2799"/>
                                </a:lnTo>
                                <a:lnTo>
                                  <a:pt x="5" y="2672"/>
                                </a:lnTo>
                                <a:lnTo>
                                  <a:pt x="1" y="2549"/>
                                </a:lnTo>
                                <a:lnTo>
                                  <a:pt x="0" y="2428"/>
                                </a:lnTo>
                                <a:lnTo>
                                  <a:pt x="0" y="2312"/>
                                </a:lnTo>
                                <a:lnTo>
                                  <a:pt x="5" y="2199"/>
                                </a:lnTo>
                                <a:lnTo>
                                  <a:pt x="12" y="2089"/>
                                </a:lnTo>
                                <a:lnTo>
                                  <a:pt x="21" y="1983"/>
                                </a:lnTo>
                                <a:lnTo>
                                  <a:pt x="33" y="1881"/>
                                </a:lnTo>
                                <a:lnTo>
                                  <a:pt x="47" y="1781"/>
                                </a:lnTo>
                                <a:lnTo>
                                  <a:pt x="63" y="1684"/>
                                </a:lnTo>
                                <a:lnTo>
                                  <a:pt x="82" y="1591"/>
                                </a:lnTo>
                                <a:lnTo>
                                  <a:pt x="95" y="1532"/>
                                </a:lnTo>
                                <a:lnTo>
                                  <a:pt x="111" y="1475"/>
                                </a:lnTo>
                                <a:lnTo>
                                  <a:pt x="127" y="1418"/>
                                </a:lnTo>
                                <a:lnTo>
                                  <a:pt x="144" y="1362"/>
                                </a:lnTo>
                                <a:lnTo>
                                  <a:pt x="161" y="1308"/>
                                </a:lnTo>
                                <a:lnTo>
                                  <a:pt x="179" y="1256"/>
                                </a:lnTo>
                                <a:lnTo>
                                  <a:pt x="199" y="1205"/>
                                </a:lnTo>
                                <a:lnTo>
                                  <a:pt x="220" y="1154"/>
                                </a:lnTo>
                                <a:lnTo>
                                  <a:pt x="241" y="1105"/>
                                </a:lnTo>
                                <a:lnTo>
                                  <a:pt x="263" y="1058"/>
                                </a:lnTo>
                                <a:lnTo>
                                  <a:pt x="285" y="1011"/>
                                </a:lnTo>
                                <a:lnTo>
                                  <a:pt x="310" y="967"/>
                                </a:lnTo>
                                <a:lnTo>
                                  <a:pt x="334" y="922"/>
                                </a:lnTo>
                                <a:lnTo>
                                  <a:pt x="360" y="880"/>
                                </a:lnTo>
                                <a:lnTo>
                                  <a:pt x="386" y="838"/>
                                </a:lnTo>
                                <a:lnTo>
                                  <a:pt x="413" y="798"/>
                                </a:lnTo>
                                <a:lnTo>
                                  <a:pt x="441" y="758"/>
                                </a:lnTo>
                                <a:lnTo>
                                  <a:pt x="470" y="720"/>
                                </a:lnTo>
                                <a:lnTo>
                                  <a:pt x="499" y="684"/>
                                </a:lnTo>
                                <a:lnTo>
                                  <a:pt x="529" y="648"/>
                                </a:lnTo>
                                <a:lnTo>
                                  <a:pt x="559" y="613"/>
                                </a:lnTo>
                                <a:lnTo>
                                  <a:pt x="590" y="580"/>
                                </a:lnTo>
                                <a:lnTo>
                                  <a:pt x="622" y="547"/>
                                </a:lnTo>
                                <a:lnTo>
                                  <a:pt x="654" y="516"/>
                                </a:lnTo>
                                <a:lnTo>
                                  <a:pt x="688" y="486"/>
                                </a:lnTo>
                                <a:lnTo>
                                  <a:pt x="721" y="457"/>
                                </a:lnTo>
                                <a:lnTo>
                                  <a:pt x="756" y="428"/>
                                </a:lnTo>
                                <a:lnTo>
                                  <a:pt x="790" y="401"/>
                                </a:lnTo>
                                <a:lnTo>
                                  <a:pt x="827" y="375"/>
                                </a:lnTo>
                                <a:lnTo>
                                  <a:pt x="862" y="350"/>
                                </a:lnTo>
                                <a:lnTo>
                                  <a:pt x="899" y="326"/>
                                </a:lnTo>
                                <a:lnTo>
                                  <a:pt x="937" y="303"/>
                                </a:lnTo>
                                <a:lnTo>
                                  <a:pt x="974" y="280"/>
                                </a:lnTo>
                                <a:lnTo>
                                  <a:pt x="1012" y="259"/>
                                </a:lnTo>
                                <a:lnTo>
                                  <a:pt x="1051" y="238"/>
                                </a:lnTo>
                                <a:lnTo>
                                  <a:pt x="1090" y="220"/>
                                </a:lnTo>
                                <a:lnTo>
                                  <a:pt x="1130" y="202"/>
                                </a:lnTo>
                                <a:lnTo>
                                  <a:pt x="1169" y="183"/>
                                </a:lnTo>
                                <a:lnTo>
                                  <a:pt x="1209" y="166"/>
                                </a:lnTo>
                                <a:lnTo>
                                  <a:pt x="1250" y="151"/>
                                </a:lnTo>
                                <a:lnTo>
                                  <a:pt x="1292" y="136"/>
                                </a:lnTo>
                                <a:lnTo>
                                  <a:pt x="1332" y="122"/>
                                </a:lnTo>
                                <a:lnTo>
                                  <a:pt x="1374" y="109"/>
                                </a:lnTo>
                                <a:lnTo>
                                  <a:pt x="1416" y="97"/>
                                </a:lnTo>
                                <a:lnTo>
                                  <a:pt x="1459" y="85"/>
                                </a:lnTo>
                                <a:lnTo>
                                  <a:pt x="1501" y="75"/>
                                </a:lnTo>
                                <a:lnTo>
                                  <a:pt x="1544" y="64"/>
                                </a:lnTo>
                                <a:lnTo>
                                  <a:pt x="1588" y="55"/>
                                </a:lnTo>
                                <a:lnTo>
                                  <a:pt x="1631" y="46"/>
                                </a:lnTo>
                                <a:lnTo>
                                  <a:pt x="1675" y="39"/>
                                </a:lnTo>
                                <a:lnTo>
                                  <a:pt x="1719" y="31"/>
                                </a:lnTo>
                                <a:lnTo>
                                  <a:pt x="1763" y="25"/>
                                </a:lnTo>
                                <a:lnTo>
                                  <a:pt x="1808" y="20"/>
                                </a:lnTo>
                                <a:lnTo>
                                  <a:pt x="1852" y="16"/>
                                </a:lnTo>
                                <a:lnTo>
                                  <a:pt x="1897" y="10"/>
                                </a:lnTo>
                                <a:lnTo>
                                  <a:pt x="1941" y="8"/>
                                </a:lnTo>
                                <a:lnTo>
                                  <a:pt x="2030" y="3"/>
                                </a:lnTo>
                                <a:lnTo>
                                  <a:pt x="2120" y="0"/>
                                </a:lnTo>
                                <a:lnTo>
                                  <a:pt x="2211" y="0"/>
                                </a:lnTo>
                                <a:lnTo>
                                  <a:pt x="2301" y="3"/>
                                </a:lnTo>
                                <a:lnTo>
                                  <a:pt x="2382" y="7"/>
                                </a:lnTo>
                                <a:lnTo>
                                  <a:pt x="2463" y="13"/>
                                </a:lnTo>
                                <a:lnTo>
                                  <a:pt x="2545" y="21"/>
                                </a:lnTo>
                                <a:lnTo>
                                  <a:pt x="2626" y="30"/>
                                </a:lnTo>
                                <a:lnTo>
                                  <a:pt x="2707" y="41"/>
                                </a:lnTo>
                                <a:lnTo>
                                  <a:pt x="2787" y="54"/>
                                </a:lnTo>
                                <a:lnTo>
                                  <a:pt x="2867" y="68"/>
                                </a:lnTo>
                                <a:lnTo>
                                  <a:pt x="2946" y="83"/>
                                </a:lnTo>
                                <a:lnTo>
                                  <a:pt x="3025" y="100"/>
                                </a:lnTo>
                                <a:lnTo>
                                  <a:pt x="3104" y="118"/>
                                </a:lnTo>
                                <a:lnTo>
                                  <a:pt x="3181" y="136"/>
                                </a:lnTo>
                                <a:lnTo>
                                  <a:pt x="3257" y="157"/>
                                </a:lnTo>
                                <a:lnTo>
                                  <a:pt x="3333" y="178"/>
                                </a:lnTo>
                                <a:lnTo>
                                  <a:pt x="3407" y="199"/>
                                </a:lnTo>
                                <a:lnTo>
                                  <a:pt x="3481" y="223"/>
                                </a:lnTo>
                                <a:lnTo>
                                  <a:pt x="3551" y="246"/>
                                </a:lnTo>
                                <a:lnTo>
                                  <a:pt x="3622" y="270"/>
                                </a:lnTo>
                                <a:lnTo>
                                  <a:pt x="3691" y="295"/>
                                </a:lnTo>
                                <a:lnTo>
                                  <a:pt x="3759" y="321"/>
                                </a:lnTo>
                                <a:lnTo>
                                  <a:pt x="3825" y="347"/>
                                </a:lnTo>
                                <a:lnTo>
                                  <a:pt x="3889" y="373"/>
                                </a:lnTo>
                                <a:lnTo>
                                  <a:pt x="3950" y="399"/>
                                </a:lnTo>
                                <a:lnTo>
                                  <a:pt x="4011" y="426"/>
                                </a:lnTo>
                                <a:lnTo>
                                  <a:pt x="4070" y="453"/>
                                </a:lnTo>
                                <a:lnTo>
                                  <a:pt x="4126" y="481"/>
                                </a:lnTo>
                                <a:lnTo>
                                  <a:pt x="4180" y="507"/>
                                </a:lnTo>
                                <a:lnTo>
                                  <a:pt x="4231" y="534"/>
                                </a:lnTo>
                                <a:lnTo>
                                  <a:pt x="4280" y="562"/>
                                </a:lnTo>
                                <a:lnTo>
                                  <a:pt x="4326" y="588"/>
                                </a:lnTo>
                                <a:lnTo>
                                  <a:pt x="4371" y="614"/>
                                </a:lnTo>
                                <a:lnTo>
                                  <a:pt x="4413" y="640"/>
                                </a:lnTo>
                                <a:lnTo>
                                  <a:pt x="4451" y="665"/>
                                </a:lnTo>
                                <a:lnTo>
                                  <a:pt x="4580" y="720"/>
                                </a:lnTo>
                                <a:lnTo>
                                  <a:pt x="4705" y="778"/>
                                </a:lnTo>
                                <a:lnTo>
                                  <a:pt x="4825" y="838"/>
                                </a:lnTo>
                                <a:lnTo>
                                  <a:pt x="4941" y="900"/>
                                </a:lnTo>
                                <a:lnTo>
                                  <a:pt x="5054" y="964"/>
                                </a:lnTo>
                                <a:lnTo>
                                  <a:pt x="5163" y="1031"/>
                                </a:lnTo>
                                <a:lnTo>
                                  <a:pt x="5267" y="1099"/>
                                </a:lnTo>
                                <a:lnTo>
                                  <a:pt x="5368" y="1168"/>
                                </a:lnTo>
                                <a:lnTo>
                                  <a:pt x="5465" y="1240"/>
                                </a:lnTo>
                                <a:lnTo>
                                  <a:pt x="5557" y="1314"/>
                                </a:lnTo>
                                <a:lnTo>
                                  <a:pt x="5646" y="1390"/>
                                </a:lnTo>
                                <a:lnTo>
                                  <a:pt x="5731" y="1467"/>
                                </a:lnTo>
                                <a:lnTo>
                                  <a:pt x="5812" y="1546"/>
                                </a:lnTo>
                                <a:lnTo>
                                  <a:pt x="5889" y="1625"/>
                                </a:lnTo>
                                <a:lnTo>
                                  <a:pt x="5962" y="1708"/>
                                </a:lnTo>
                                <a:lnTo>
                                  <a:pt x="6032" y="1790"/>
                                </a:lnTo>
                                <a:lnTo>
                                  <a:pt x="6097" y="1876"/>
                                </a:lnTo>
                                <a:lnTo>
                                  <a:pt x="6159" y="1961"/>
                                </a:lnTo>
                                <a:lnTo>
                                  <a:pt x="6218" y="2048"/>
                                </a:lnTo>
                                <a:lnTo>
                                  <a:pt x="6271" y="2136"/>
                                </a:lnTo>
                                <a:lnTo>
                                  <a:pt x="6322" y="2227"/>
                                </a:lnTo>
                                <a:lnTo>
                                  <a:pt x="6370" y="2317"/>
                                </a:lnTo>
                                <a:lnTo>
                                  <a:pt x="6414" y="2409"/>
                                </a:lnTo>
                                <a:lnTo>
                                  <a:pt x="6453" y="2502"/>
                                </a:lnTo>
                                <a:lnTo>
                                  <a:pt x="6490" y="2595"/>
                                </a:lnTo>
                                <a:lnTo>
                                  <a:pt x="6523" y="2689"/>
                                </a:lnTo>
                                <a:lnTo>
                                  <a:pt x="6552" y="2785"/>
                                </a:lnTo>
                                <a:lnTo>
                                  <a:pt x="6578" y="2880"/>
                                </a:lnTo>
                                <a:lnTo>
                                  <a:pt x="6600" y="2977"/>
                                </a:lnTo>
                                <a:lnTo>
                                  <a:pt x="6620" y="3074"/>
                                </a:lnTo>
                                <a:lnTo>
                                  <a:pt x="6635" y="3171"/>
                                </a:lnTo>
                                <a:lnTo>
                                  <a:pt x="6647" y="3269"/>
                                </a:lnTo>
                                <a:lnTo>
                                  <a:pt x="6651" y="3312"/>
                                </a:lnTo>
                                <a:lnTo>
                                  <a:pt x="6655" y="3357"/>
                                </a:lnTo>
                                <a:lnTo>
                                  <a:pt x="6658" y="3400"/>
                                </a:lnTo>
                                <a:lnTo>
                                  <a:pt x="6660" y="3443"/>
                                </a:lnTo>
                                <a:lnTo>
                                  <a:pt x="6662" y="3488"/>
                                </a:lnTo>
                                <a:lnTo>
                                  <a:pt x="6662" y="3531"/>
                                </a:lnTo>
                                <a:lnTo>
                                  <a:pt x="6662" y="3576"/>
                                </a:lnTo>
                                <a:lnTo>
                                  <a:pt x="6660" y="3619"/>
                                </a:lnTo>
                                <a:lnTo>
                                  <a:pt x="6659" y="3663"/>
                                </a:lnTo>
                                <a:lnTo>
                                  <a:pt x="6658" y="3708"/>
                                </a:lnTo>
                                <a:lnTo>
                                  <a:pt x="6654" y="3751"/>
                                </a:lnTo>
                                <a:lnTo>
                                  <a:pt x="6651" y="3796"/>
                                </a:lnTo>
                                <a:lnTo>
                                  <a:pt x="6646" y="3840"/>
                                </a:lnTo>
                                <a:lnTo>
                                  <a:pt x="6641" y="3885"/>
                                </a:lnTo>
                                <a:lnTo>
                                  <a:pt x="6635" y="3929"/>
                                </a:lnTo>
                                <a:lnTo>
                                  <a:pt x="6629" y="3974"/>
                                </a:lnTo>
                                <a:lnTo>
                                  <a:pt x="6622" y="4018"/>
                                </a:lnTo>
                                <a:lnTo>
                                  <a:pt x="6614" y="4063"/>
                                </a:lnTo>
                                <a:lnTo>
                                  <a:pt x="6607" y="4107"/>
                                </a:lnTo>
                                <a:lnTo>
                                  <a:pt x="6597" y="4152"/>
                                </a:lnTo>
                                <a:lnTo>
                                  <a:pt x="6576" y="4240"/>
                                </a:lnTo>
                                <a:lnTo>
                                  <a:pt x="6554" y="4329"/>
                                </a:lnTo>
                                <a:lnTo>
                                  <a:pt x="6528" y="4418"/>
                                </a:lnTo>
                                <a:lnTo>
                                  <a:pt x="6501" y="4506"/>
                                </a:lnTo>
                                <a:lnTo>
                                  <a:pt x="6469" y="4593"/>
                                </a:lnTo>
                                <a:lnTo>
                                  <a:pt x="6436" y="4681"/>
                                </a:lnTo>
                                <a:lnTo>
                                  <a:pt x="6401" y="4767"/>
                                </a:lnTo>
                                <a:lnTo>
                                  <a:pt x="6363" y="4853"/>
                                </a:lnTo>
                                <a:lnTo>
                                  <a:pt x="6321" y="4939"/>
                                </a:lnTo>
                                <a:lnTo>
                                  <a:pt x="6278" y="5023"/>
                                </a:lnTo>
                                <a:lnTo>
                                  <a:pt x="6233" y="5107"/>
                                </a:lnTo>
                                <a:lnTo>
                                  <a:pt x="6185" y="5191"/>
                                </a:lnTo>
                                <a:lnTo>
                                  <a:pt x="6134" y="5273"/>
                                </a:lnTo>
                                <a:lnTo>
                                  <a:pt x="6082" y="5354"/>
                                </a:lnTo>
                                <a:lnTo>
                                  <a:pt x="6027" y="5434"/>
                                </a:lnTo>
                                <a:lnTo>
                                  <a:pt x="5969" y="5514"/>
                                </a:lnTo>
                                <a:lnTo>
                                  <a:pt x="5909" y="5591"/>
                                </a:lnTo>
                                <a:lnTo>
                                  <a:pt x="5847" y="5669"/>
                                </a:lnTo>
                                <a:lnTo>
                                  <a:pt x="5782" y="5745"/>
                                </a:lnTo>
                                <a:lnTo>
                                  <a:pt x="5715" y="5819"/>
                                </a:lnTo>
                                <a:lnTo>
                                  <a:pt x="5647" y="5893"/>
                                </a:lnTo>
                                <a:lnTo>
                                  <a:pt x="5575" y="59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3146"/>
                        <wps:cNvSpPr>
                          <a:spLocks/>
                        </wps:cNvSpPr>
                        <wps:spPr bwMode="auto">
                          <a:xfrm>
                            <a:off x="7527" y="6304"/>
                            <a:ext cx="558" cy="1415"/>
                          </a:xfrm>
                          <a:custGeom>
                            <a:avLst/>
                            <a:gdLst>
                              <a:gd name="T0" fmla="*/ 558 w 558"/>
                              <a:gd name="T1" fmla="*/ 769 h 1415"/>
                              <a:gd name="T2" fmla="*/ 0 w 558"/>
                              <a:gd name="T3" fmla="*/ 0 h 1415"/>
                              <a:gd name="T4" fmla="*/ 8 w 558"/>
                              <a:gd name="T5" fmla="*/ 1415 h 1415"/>
                              <a:gd name="T6" fmla="*/ 440 w 558"/>
                              <a:gd name="T7" fmla="*/ 1216 h 1415"/>
                              <a:gd name="T8" fmla="*/ 558 w 558"/>
                              <a:gd name="T9" fmla="*/ 769 h 14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58" h="1415">
                                <a:moveTo>
                                  <a:pt x="558" y="769"/>
                                </a:moveTo>
                                <a:lnTo>
                                  <a:pt x="0" y="0"/>
                                </a:lnTo>
                                <a:lnTo>
                                  <a:pt x="8" y="1415"/>
                                </a:lnTo>
                                <a:lnTo>
                                  <a:pt x="440" y="1216"/>
                                </a:lnTo>
                                <a:lnTo>
                                  <a:pt x="558" y="7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lumMod val="40000"/>
                              <a:lumOff val="60000"/>
                              <a:alpha val="89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3147"/>
                        <wps:cNvSpPr>
                          <a:spLocks/>
                        </wps:cNvSpPr>
                        <wps:spPr bwMode="auto">
                          <a:xfrm>
                            <a:off x="6875" y="6304"/>
                            <a:ext cx="665" cy="1409"/>
                          </a:xfrm>
                          <a:custGeom>
                            <a:avLst/>
                            <a:gdLst>
                              <a:gd name="T0" fmla="*/ 0 w 665"/>
                              <a:gd name="T1" fmla="*/ 671 h 1409"/>
                              <a:gd name="T2" fmla="*/ 652 w 665"/>
                              <a:gd name="T3" fmla="*/ 0 h 1409"/>
                              <a:gd name="T4" fmla="*/ 665 w 665"/>
                              <a:gd name="T5" fmla="*/ 1409 h 1409"/>
                              <a:gd name="T6" fmla="*/ 287 w 665"/>
                              <a:gd name="T7" fmla="*/ 1256 h 1409"/>
                              <a:gd name="T8" fmla="*/ 0 w 665"/>
                              <a:gd name="T9" fmla="*/ 671 h 14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65" h="1409">
                                <a:moveTo>
                                  <a:pt x="0" y="671"/>
                                </a:moveTo>
                                <a:lnTo>
                                  <a:pt x="652" y="0"/>
                                </a:lnTo>
                                <a:lnTo>
                                  <a:pt x="665" y="1409"/>
                                </a:lnTo>
                                <a:lnTo>
                                  <a:pt x="287" y="1256"/>
                                </a:lnTo>
                                <a:lnTo>
                                  <a:pt x="0" y="6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lumMod val="20000"/>
                              <a:lumOff val="80000"/>
                              <a:alpha val="89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3148"/>
                        <wps:cNvSpPr>
                          <a:spLocks/>
                        </wps:cNvSpPr>
                        <wps:spPr bwMode="auto">
                          <a:xfrm>
                            <a:off x="7834" y="6990"/>
                            <a:ext cx="150" cy="196"/>
                          </a:xfrm>
                          <a:custGeom>
                            <a:avLst/>
                            <a:gdLst>
                              <a:gd name="T0" fmla="*/ 0 w 1301"/>
                              <a:gd name="T1" fmla="*/ 515 h 1641"/>
                              <a:gd name="T2" fmla="*/ 428 w 1301"/>
                              <a:gd name="T3" fmla="*/ 586 h 1641"/>
                              <a:gd name="T4" fmla="*/ 311 w 1301"/>
                              <a:gd name="T5" fmla="*/ 0 h 1641"/>
                              <a:gd name="T6" fmla="*/ 690 w 1301"/>
                              <a:gd name="T7" fmla="*/ 628 h 1641"/>
                              <a:gd name="T8" fmla="*/ 1117 w 1301"/>
                              <a:gd name="T9" fmla="*/ 696 h 1641"/>
                              <a:gd name="T10" fmla="*/ 923 w 1301"/>
                              <a:gd name="T11" fmla="*/ 1014 h 1641"/>
                              <a:gd name="T12" fmla="*/ 1301 w 1301"/>
                              <a:gd name="T13" fmla="*/ 1641 h 1641"/>
                              <a:gd name="T14" fmla="*/ 804 w 1301"/>
                              <a:gd name="T15" fmla="*/ 1209 h 1641"/>
                              <a:gd name="T16" fmla="*/ 613 w 1301"/>
                              <a:gd name="T17" fmla="*/ 1530 h 1641"/>
                              <a:gd name="T18" fmla="*/ 499 w 1301"/>
                              <a:gd name="T19" fmla="*/ 945 h 1641"/>
                              <a:gd name="T20" fmla="*/ 0 w 1301"/>
                              <a:gd name="T21" fmla="*/ 515 h 16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301" h="1641">
                                <a:moveTo>
                                  <a:pt x="0" y="515"/>
                                </a:moveTo>
                                <a:lnTo>
                                  <a:pt x="428" y="586"/>
                                </a:lnTo>
                                <a:lnTo>
                                  <a:pt x="311" y="0"/>
                                </a:lnTo>
                                <a:lnTo>
                                  <a:pt x="690" y="628"/>
                                </a:lnTo>
                                <a:lnTo>
                                  <a:pt x="1117" y="696"/>
                                </a:lnTo>
                                <a:lnTo>
                                  <a:pt x="923" y="1014"/>
                                </a:lnTo>
                                <a:lnTo>
                                  <a:pt x="1301" y="1641"/>
                                </a:lnTo>
                                <a:lnTo>
                                  <a:pt x="804" y="1209"/>
                                </a:lnTo>
                                <a:lnTo>
                                  <a:pt x="613" y="1530"/>
                                </a:lnTo>
                                <a:lnTo>
                                  <a:pt x="499" y="945"/>
                                </a:lnTo>
                                <a:lnTo>
                                  <a:pt x="0" y="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75000"/>
                              <a:lumOff val="0"/>
                              <a:alpha val="89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3149"/>
                        <wps:cNvSpPr>
                          <a:spLocks/>
                        </wps:cNvSpPr>
                        <wps:spPr bwMode="auto">
                          <a:xfrm rot="-468065">
                            <a:off x="7051" y="7260"/>
                            <a:ext cx="165" cy="250"/>
                          </a:xfrm>
                          <a:custGeom>
                            <a:avLst/>
                            <a:gdLst>
                              <a:gd name="T0" fmla="*/ 0 w 1435"/>
                              <a:gd name="T1" fmla="*/ 294 h 2091"/>
                              <a:gd name="T2" fmla="*/ 79 w 1435"/>
                              <a:gd name="T3" fmla="*/ 237 h 2091"/>
                              <a:gd name="T4" fmla="*/ 160 w 1435"/>
                              <a:gd name="T5" fmla="*/ 186 h 2091"/>
                              <a:gd name="T6" fmla="*/ 244 w 1435"/>
                              <a:gd name="T7" fmla="*/ 140 h 2091"/>
                              <a:gd name="T8" fmla="*/ 329 w 1435"/>
                              <a:gd name="T9" fmla="*/ 100 h 2091"/>
                              <a:gd name="T10" fmla="*/ 443 w 1435"/>
                              <a:gd name="T11" fmla="*/ 55 h 2091"/>
                              <a:gd name="T12" fmla="*/ 553 w 1435"/>
                              <a:gd name="T13" fmla="*/ 25 h 2091"/>
                              <a:gd name="T14" fmla="*/ 657 w 1435"/>
                              <a:gd name="T15" fmla="*/ 7 h 2091"/>
                              <a:gd name="T16" fmla="*/ 759 w 1435"/>
                              <a:gd name="T17" fmla="*/ 0 h 2091"/>
                              <a:gd name="T18" fmla="*/ 856 w 1435"/>
                              <a:gd name="T19" fmla="*/ 6 h 2091"/>
                              <a:gd name="T20" fmla="*/ 947 w 1435"/>
                              <a:gd name="T21" fmla="*/ 21 h 2091"/>
                              <a:gd name="T22" fmla="*/ 1032 w 1435"/>
                              <a:gd name="T23" fmla="*/ 47 h 2091"/>
                              <a:gd name="T24" fmla="*/ 1110 w 1435"/>
                              <a:gd name="T25" fmla="*/ 84 h 2091"/>
                              <a:gd name="T26" fmla="*/ 1182 w 1435"/>
                              <a:gd name="T27" fmla="*/ 130 h 2091"/>
                              <a:gd name="T28" fmla="*/ 1245 w 1435"/>
                              <a:gd name="T29" fmla="*/ 185 h 2091"/>
                              <a:gd name="T30" fmla="*/ 1301 w 1435"/>
                              <a:gd name="T31" fmla="*/ 249 h 2091"/>
                              <a:gd name="T32" fmla="*/ 1347 w 1435"/>
                              <a:gd name="T33" fmla="*/ 320 h 2091"/>
                              <a:gd name="T34" fmla="*/ 1385 w 1435"/>
                              <a:gd name="T35" fmla="*/ 398 h 2091"/>
                              <a:gd name="T36" fmla="*/ 1413 w 1435"/>
                              <a:gd name="T37" fmla="*/ 485 h 2091"/>
                              <a:gd name="T38" fmla="*/ 1428 w 1435"/>
                              <a:gd name="T39" fmla="*/ 577 h 2091"/>
                              <a:gd name="T40" fmla="*/ 1435 w 1435"/>
                              <a:gd name="T41" fmla="*/ 675 h 2091"/>
                              <a:gd name="T42" fmla="*/ 1430 w 1435"/>
                              <a:gd name="T43" fmla="*/ 776 h 2091"/>
                              <a:gd name="T44" fmla="*/ 1418 w 1435"/>
                              <a:gd name="T45" fmla="*/ 875 h 2091"/>
                              <a:gd name="T46" fmla="*/ 1397 w 1435"/>
                              <a:gd name="T47" fmla="*/ 976 h 2091"/>
                              <a:gd name="T48" fmla="*/ 1368 w 1435"/>
                              <a:gd name="T49" fmla="*/ 1076 h 2091"/>
                              <a:gd name="T50" fmla="*/ 1333 w 1435"/>
                              <a:gd name="T51" fmla="*/ 1174 h 2091"/>
                              <a:gd name="T52" fmla="*/ 1291 w 1435"/>
                              <a:gd name="T53" fmla="*/ 1271 h 2091"/>
                              <a:gd name="T54" fmla="*/ 1242 w 1435"/>
                              <a:gd name="T55" fmla="*/ 1366 h 2091"/>
                              <a:gd name="T56" fmla="*/ 1189 w 1435"/>
                              <a:gd name="T57" fmla="*/ 1459 h 2091"/>
                              <a:gd name="T58" fmla="*/ 1129 w 1435"/>
                              <a:gd name="T59" fmla="*/ 1551 h 2091"/>
                              <a:gd name="T60" fmla="*/ 1064 w 1435"/>
                              <a:gd name="T61" fmla="*/ 1639 h 2091"/>
                              <a:gd name="T62" fmla="*/ 995 w 1435"/>
                              <a:gd name="T63" fmla="*/ 1724 h 2091"/>
                              <a:gd name="T64" fmla="*/ 920 w 1435"/>
                              <a:gd name="T65" fmla="*/ 1805 h 2091"/>
                              <a:gd name="T66" fmla="*/ 844 w 1435"/>
                              <a:gd name="T67" fmla="*/ 1882 h 2091"/>
                              <a:gd name="T68" fmla="*/ 763 w 1435"/>
                              <a:gd name="T69" fmla="*/ 1957 h 2091"/>
                              <a:gd name="T70" fmla="*/ 680 w 1435"/>
                              <a:gd name="T71" fmla="*/ 2026 h 2091"/>
                              <a:gd name="T72" fmla="*/ 594 w 1435"/>
                              <a:gd name="T73" fmla="*/ 2091 h 20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435" h="2091">
                                <a:moveTo>
                                  <a:pt x="594" y="2091"/>
                                </a:moveTo>
                                <a:lnTo>
                                  <a:pt x="0" y="294"/>
                                </a:lnTo>
                                <a:lnTo>
                                  <a:pt x="39" y="265"/>
                                </a:lnTo>
                                <a:lnTo>
                                  <a:pt x="79" y="237"/>
                                </a:lnTo>
                                <a:lnTo>
                                  <a:pt x="119" y="211"/>
                                </a:lnTo>
                                <a:lnTo>
                                  <a:pt x="160" y="186"/>
                                </a:lnTo>
                                <a:lnTo>
                                  <a:pt x="202" y="163"/>
                                </a:lnTo>
                                <a:lnTo>
                                  <a:pt x="244" y="140"/>
                                </a:lnTo>
                                <a:lnTo>
                                  <a:pt x="287" y="119"/>
                                </a:lnTo>
                                <a:lnTo>
                                  <a:pt x="329" y="100"/>
                                </a:lnTo>
                                <a:lnTo>
                                  <a:pt x="386" y="76"/>
                                </a:lnTo>
                                <a:lnTo>
                                  <a:pt x="443" y="55"/>
                                </a:lnTo>
                                <a:lnTo>
                                  <a:pt x="498" y="38"/>
                                </a:lnTo>
                                <a:lnTo>
                                  <a:pt x="553" y="25"/>
                                </a:lnTo>
                                <a:lnTo>
                                  <a:pt x="605" y="13"/>
                                </a:lnTo>
                                <a:lnTo>
                                  <a:pt x="657" y="7"/>
                                </a:lnTo>
                                <a:lnTo>
                                  <a:pt x="710" y="2"/>
                                </a:lnTo>
                                <a:lnTo>
                                  <a:pt x="759" y="0"/>
                                </a:lnTo>
                                <a:lnTo>
                                  <a:pt x="808" y="2"/>
                                </a:lnTo>
                                <a:lnTo>
                                  <a:pt x="856" y="6"/>
                                </a:lnTo>
                                <a:lnTo>
                                  <a:pt x="902" y="12"/>
                                </a:lnTo>
                                <a:lnTo>
                                  <a:pt x="947" y="21"/>
                                </a:lnTo>
                                <a:lnTo>
                                  <a:pt x="991" y="33"/>
                                </a:lnTo>
                                <a:lnTo>
                                  <a:pt x="1032" y="47"/>
                                </a:lnTo>
                                <a:lnTo>
                                  <a:pt x="1072" y="64"/>
                                </a:lnTo>
                                <a:lnTo>
                                  <a:pt x="1110" y="84"/>
                                </a:lnTo>
                                <a:lnTo>
                                  <a:pt x="1147" y="106"/>
                                </a:lnTo>
                                <a:lnTo>
                                  <a:pt x="1182" y="130"/>
                                </a:lnTo>
                                <a:lnTo>
                                  <a:pt x="1215" y="156"/>
                                </a:lnTo>
                                <a:lnTo>
                                  <a:pt x="1245" y="185"/>
                                </a:lnTo>
                                <a:lnTo>
                                  <a:pt x="1274" y="216"/>
                                </a:lnTo>
                                <a:lnTo>
                                  <a:pt x="1301" y="249"/>
                                </a:lnTo>
                                <a:lnTo>
                                  <a:pt x="1325" y="283"/>
                                </a:lnTo>
                                <a:lnTo>
                                  <a:pt x="1347" y="320"/>
                                </a:lnTo>
                                <a:lnTo>
                                  <a:pt x="1367" y="358"/>
                                </a:lnTo>
                                <a:lnTo>
                                  <a:pt x="1385" y="398"/>
                                </a:lnTo>
                                <a:lnTo>
                                  <a:pt x="1399" y="440"/>
                                </a:lnTo>
                                <a:lnTo>
                                  <a:pt x="1413" y="485"/>
                                </a:lnTo>
                                <a:lnTo>
                                  <a:pt x="1422" y="529"/>
                                </a:lnTo>
                                <a:lnTo>
                                  <a:pt x="1428" y="577"/>
                                </a:lnTo>
                                <a:lnTo>
                                  <a:pt x="1434" y="625"/>
                                </a:lnTo>
                                <a:lnTo>
                                  <a:pt x="1435" y="675"/>
                                </a:lnTo>
                                <a:lnTo>
                                  <a:pt x="1434" y="725"/>
                                </a:lnTo>
                                <a:lnTo>
                                  <a:pt x="1430" y="776"/>
                                </a:lnTo>
                                <a:lnTo>
                                  <a:pt x="1424" y="825"/>
                                </a:lnTo>
                                <a:lnTo>
                                  <a:pt x="1418" y="875"/>
                                </a:lnTo>
                                <a:lnTo>
                                  <a:pt x="1407" y="926"/>
                                </a:lnTo>
                                <a:lnTo>
                                  <a:pt x="1397" y="976"/>
                                </a:lnTo>
                                <a:lnTo>
                                  <a:pt x="1384" y="1026"/>
                                </a:lnTo>
                                <a:lnTo>
                                  <a:pt x="1368" y="1076"/>
                                </a:lnTo>
                                <a:lnTo>
                                  <a:pt x="1351" y="1125"/>
                                </a:lnTo>
                                <a:lnTo>
                                  <a:pt x="1333" y="1174"/>
                                </a:lnTo>
                                <a:lnTo>
                                  <a:pt x="1313" y="1222"/>
                                </a:lnTo>
                                <a:lnTo>
                                  <a:pt x="1291" y="1271"/>
                                </a:lnTo>
                                <a:lnTo>
                                  <a:pt x="1267" y="1319"/>
                                </a:lnTo>
                                <a:lnTo>
                                  <a:pt x="1242" y="1366"/>
                                </a:lnTo>
                                <a:lnTo>
                                  <a:pt x="1216" y="1414"/>
                                </a:lnTo>
                                <a:lnTo>
                                  <a:pt x="1189" y="1459"/>
                                </a:lnTo>
                                <a:lnTo>
                                  <a:pt x="1159" y="1505"/>
                                </a:lnTo>
                                <a:lnTo>
                                  <a:pt x="1129" y="1551"/>
                                </a:lnTo>
                                <a:lnTo>
                                  <a:pt x="1097" y="1594"/>
                                </a:lnTo>
                                <a:lnTo>
                                  <a:pt x="1064" y="1639"/>
                                </a:lnTo>
                                <a:lnTo>
                                  <a:pt x="1029" y="1682"/>
                                </a:lnTo>
                                <a:lnTo>
                                  <a:pt x="995" y="1724"/>
                                </a:lnTo>
                                <a:lnTo>
                                  <a:pt x="958" y="1765"/>
                                </a:lnTo>
                                <a:lnTo>
                                  <a:pt x="920" y="1805"/>
                                </a:lnTo>
                                <a:lnTo>
                                  <a:pt x="882" y="1844"/>
                                </a:lnTo>
                                <a:lnTo>
                                  <a:pt x="844" y="1882"/>
                                </a:lnTo>
                                <a:lnTo>
                                  <a:pt x="804" y="1920"/>
                                </a:lnTo>
                                <a:lnTo>
                                  <a:pt x="763" y="1957"/>
                                </a:lnTo>
                                <a:lnTo>
                                  <a:pt x="721" y="1992"/>
                                </a:lnTo>
                                <a:lnTo>
                                  <a:pt x="680" y="2026"/>
                                </a:lnTo>
                                <a:lnTo>
                                  <a:pt x="638" y="2059"/>
                                </a:lnTo>
                                <a:lnTo>
                                  <a:pt x="594" y="2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75000"/>
                              <a:lumOff val="0"/>
                              <a:alpha val="89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3150"/>
                        <wps:cNvSpPr>
                          <a:spLocks/>
                        </wps:cNvSpPr>
                        <wps:spPr bwMode="auto">
                          <a:xfrm>
                            <a:off x="6915" y="6877"/>
                            <a:ext cx="158" cy="225"/>
                          </a:xfrm>
                          <a:custGeom>
                            <a:avLst/>
                            <a:gdLst>
                              <a:gd name="T0" fmla="*/ 506 w 1382"/>
                              <a:gd name="T1" fmla="*/ 0 h 1875"/>
                              <a:gd name="T2" fmla="*/ 623 w 1382"/>
                              <a:gd name="T3" fmla="*/ 5 h 1875"/>
                              <a:gd name="T4" fmla="*/ 764 w 1382"/>
                              <a:gd name="T5" fmla="*/ 30 h 1875"/>
                              <a:gd name="T6" fmla="*/ 894 w 1382"/>
                              <a:gd name="T7" fmla="*/ 73 h 1875"/>
                              <a:gd name="T8" fmla="*/ 1011 w 1382"/>
                              <a:gd name="T9" fmla="*/ 136 h 1875"/>
                              <a:gd name="T10" fmla="*/ 1115 w 1382"/>
                              <a:gd name="T11" fmla="*/ 215 h 1875"/>
                              <a:gd name="T12" fmla="*/ 1204 w 1382"/>
                              <a:gd name="T13" fmla="*/ 308 h 1875"/>
                              <a:gd name="T14" fmla="*/ 1277 w 1382"/>
                              <a:gd name="T15" fmla="*/ 414 h 1875"/>
                              <a:gd name="T16" fmla="*/ 1332 w 1382"/>
                              <a:gd name="T17" fmla="*/ 532 h 1875"/>
                              <a:gd name="T18" fmla="*/ 1368 w 1382"/>
                              <a:gd name="T19" fmla="*/ 659 h 1875"/>
                              <a:gd name="T20" fmla="*/ 1382 w 1382"/>
                              <a:gd name="T21" fmla="*/ 795 h 1875"/>
                              <a:gd name="T22" fmla="*/ 1374 w 1382"/>
                              <a:gd name="T23" fmla="*/ 938 h 1875"/>
                              <a:gd name="T24" fmla="*/ 1344 w 1382"/>
                              <a:gd name="T25" fmla="*/ 1080 h 1875"/>
                              <a:gd name="T26" fmla="*/ 1294 w 1382"/>
                              <a:gd name="T27" fmla="*/ 1217 h 1875"/>
                              <a:gd name="T28" fmla="*/ 1225 w 1382"/>
                              <a:gd name="T29" fmla="*/ 1345 h 1875"/>
                              <a:gd name="T30" fmla="*/ 1138 w 1382"/>
                              <a:gd name="T31" fmla="*/ 1463 h 1875"/>
                              <a:gd name="T32" fmla="*/ 1038 w 1382"/>
                              <a:gd name="T33" fmla="*/ 1569 h 1875"/>
                              <a:gd name="T34" fmla="*/ 925 w 1382"/>
                              <a:gd name="T35" fmla="*/ 1662 h 1875"/>
                              <a:gd name="T36" fmla="*/ 799 w 1382"/>
                              <a:gd name="T37" fmla="*/ 1741 h 1875"/>
                              <a:gd name="T38" fmla="*/ 666 w 1382"/>
                              <a:gd name="T39" fmla="*/ 1802 h 1875"/>
                              <a:gd name="T40" fmla="*/ 524 w 1382"/>
                              <a:gd name="T41" fmla="*/ 1847 h 1875"/>
                              <a:gd name="T42" fmla="*/ 377 w 1382"/>
                              <a:gd name="T43" fmla="*/ 1872 h 1875"/>
                              <a:gd name="T44" fmla="*/ 251 w 1382"/>
                              <a:gd name="T45" fmla="*/ 1875 h 1875"/>
                              <a:gd name="T46" fmla="*/ 172 w 1382"/>
                              <a:gd name="T47" fmla="*/ 1870 h 1875"/>
                              <a:gd name="T48" fmla="*/ 48 w 1382"/>
                              <a:gd name="T49" fmla="*/ 1403 h 1875"/>
                              <a:gd name="T50" fmla="*/ 125 w 1382"/>
                              <a:gd name="T51" fmla="*/ 1417 h 1875"/>
                              <a:gd name="T52" fmla="*/ 206 w 1382"/>
                              <a:gd name="T53" fmla="*/ 1422 h 1875"/>
                              <a:gd name="T54" fmla="*/ 307 w 1382"/>
                              <a:gd name="T55" fmla="*/ 1414 h 1875"/>
                              <a:gd name="T56" fmla="*/ 404 w 1382"/>
                              <a:gd name="T57" fmla="*/ 1394 h 1875"/>
                              <a:gd name="T58" fmla="*/ 496 w 1382"/>
                              <a:gd name="T59" fmla="*/ 1361 h 1875"/>
                              <a:gd name="T60" fmla="*/ 583 w 1382"/>
                              <a:gd name="T61" fmla="*/ 1315 h 1875"/>
                              <a:gd name="T62" fmla="*/ 665 w 1382"/>
                              <a:gd name="T63" fmla="*/ 1260 h 1875"/>
                              <a:gd name="T64" fmla="*/ 738 w 1382"/>
                              <a:gd name="T65" fmla="*/ 1194 h 1875"/>
                              <a:gd name="T66" fmla="*/ 802 w 1382"/>
                              <a:gd name="T67" fmla="*/ 1121 h 1875"/>
                              <a:gd name="T68" fmla="*/ 856 w 1382"/>
                              <a:gd name="T69" fmla="*/ 1040 h 1875"/>
                              <a:gd name="T70" fmla="*/ 898 w 1382"/>
                              <a:gd name="T71" fmla="*/ 953 h 1875"/>
                              <a:gd name="T72" fmla="*/ 926 w 1382"/>
                              <a:gd name="T73" fmla="*/ 860 h 1875"/>
                              <a:gd name="T74" fmla="*/ 942 w 1382"/>
                              <a:gd name="T75" fmla="*/ 765 h 1875"/>
                              <a:gd name="T76" fmla="*/ 942 w 1382"/>
                              <a:gd name="T77" fmla="*/ 671 h 1875"/>
                              <a:gd name="T78" fmla="*/ 928 w 1382"/>
                              <a:gd name="T79" fmla="*/ 581 h 1875"/>
                              <a:gd name="T80" fmla="*/ 899 w 1382"/>
                              <a:gd name="T81" fmla="*/ 499 h 1875"/>
                              <a:gd name="T82" fmla="*/ 858 w 1382"/>
                              <a:gd name="T83" fmla="*/ 423 h 1875"/>
                              <a:gd name="T84" fmla="*/ 807 w 1382"/>
                              <a:gd name="T85" fmla="*/ 355 h 1875"/>
                              <a:gd name="T86" fmla="*/ 743 w 1382"/>
                              <a:gd name="T87" fmla="*/ 296 h 1875"/>
                              <a:gd name="T88" fmla="*/ 671 w 1382"/>
                              <a:gd name="T89" fmla="*/ 247 h 1875"/>
                              <a:gd name="T90" fmla="*/ 590 w 1382"/>
                              <a:gd name="T91" fmla="*/ 209 h 1875"/>
                              <a:gd name="T92" fmla="*/ 501 w 1382"/>
                              <a:gd name="T93" fmla="*/ 185 h 1875"/>
                              <a:gd name="T94" fmla="*/ 405 w 1382"/>
                              <a:gd name="T95" fmla="*/ 173 h 1875"/>
                              <a:gd name="T96" fmla="*/ 341 w 1382"/>
                              <a:gd name="T97" fmla="*/ 173 h 18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382" h="1875">
                                <a:moveTo>
                                  <a:pt x="312" y="174"/>
                                </a:moveTo>
                                <a:lnTo>
                                  <a:pt x="488" y="1"/>
                                </a:lnTo>
                                <a:lnTo>
                                  <a:pt x="506" y="0"/>
                                </a:lnTo>
                                <a:lnTo>
                                  <a:pt x="524" y="0"/>
                                </a:lnTo>
                                <a:lnTo>
                                  <a:pt x="574" y="1"/>
                                </a:lnTo>
                                <a:lnTo>
                                  <a:pt x="623" y="5"/>
                                </a:lnTo>
                                <a:lnTo>
                                  <a:pt x="671" y="10"/>
                                </a:lnTo>
                                <a:lnTo>
                                  <a:pt x="718" y="20"/>
                                </a:lnTo>
                                <a:lnTo>
                                  <a:pt x="764" y="30"/>
                                </a:lnTo>
                                <a:lnTo>
                                  <a:pt x="809" y="42"/>
                                </a:lnTo>
                                <a:lnTo>
                                  <a:pt x="852" y="58"/>
                                </a:lnTo>
                                <a:lnTo>
                                  <a:pt x="894" y="73"/>
                                </a:lnTo>
                                <a:lnTo>
                                  <a:pt x="934" y="93"/>
                                </a:lnTo>
                                <a:lnTo>
                                  <a:pt x="973" y="114"/>
                                </a:lnTo>
                                <a:lnTo>
                                  <a:pt x="1011" y="136"/>
                                </a:lnTo>
                                <a:lnTo>
                                  <a:pt x="1048" y="160"/>
                                </a:lnTo>
                                <a:lnTo>
                                  <a:pt x="1082" y="186"/>
                                </a:lnTo>
                                <a:lnTo>
                                  <a:pt x="1115" y="215"/>
                                </a:lnTo>
                                <a:lnTo>
                                  <a:pt x="1146" y="244"/>
                                </a:lnTo>
                                <a:lnTo>
                                  <a:pt x="1176" y="275"/>
                                </a:lnTo>
                                <a:lnTo>
                                  <a:pt x="1204" y="308"/>
                                </a:lnTo>
                                <a:lnTo>
                                  <a:pt x="1230" y="342"/>
                                </a:lnTo>
                                <a:lnTo>
                                  <a:pt x="1255" y="377"/>
                                </a:lnTo>
                                <a:lnTo>
                                  <a:pt x="1277" y="414"/>
                                </a:lnTo>
                                <a:lnTo>
                                  <a:pt x="1298" y="452"/>
                                </a:lnTo>
                                <a:lnTo>
                                  <a:pt x="1316" y="491"/>
                                </a:lnTo>
                                <a:lnTo>
                                  <a:pt x="1332" y="532"/>
                                </a:lnTo>
                                <a:lnTo>
                                  <a:pt x="1347" y="572"/>
                                </a:lnTo>
                                <a:lnTo>
                                  <a:pt x="1358" y="616"/>
                                </a:lnTo>
                                <a:lnTo>
                                  <a:pt x="1368" y="659"/>
                                </a:lnTo>
                                <a:lnTo>
                                  <a:pt x="1374" y="703"/>
                                </a:lnTo>
                                <a:lnTo>
                                  <a:pt x="1379" y="749"/>
                                </a:lnTo>
                                <a:lnTo>
                                  <a:pt x="1382" y="795"/>
                                </a:lnTo>
                                <a:lnTo>
                                  <a:pt x="1382" y="842"/>
                                </a:lnTo>
                                <a:lnTo>
                                  <a:pt x="1379" y="889"/>
                                </a:lnTo>
                                <a:lnTo>
                                  <a:pt x="1374" y="938"/>
                                </a:lnTo>
                                <a:lnTo>
                                  <a:pt x="1366" y="986"/>
                                </a:lnTo>
                                <a:lnTo>
                                  <a:pt x="1357" y="1033"/>
                                </a:lnTo>
                                <a:lnTo>
                                  <a:pt x="1344" y="1080"/>
                                </a:lnTo>
                                <a:lnTo>
                                  <a:pt x="1330" y="1128"/>
                                </a:lnTo>
                                <a:lnTo>
                                  <a:pt x="1313" y="1172"/>
                                </a:lnTo>
                                <a:lnTo>
                                  <a:pt x="1294" y="1217"/>
                                </a:lnTo>
                                <a:lnTo>
                                  <a:pt x="1273" y="1260"/>
                                </a:lnTo>
                                <a:lnTo>
                                  <a:pt x="1250" y="1303"/>
                                </a:lnTo>
                                <a:lnTo>
                                  <a:pt x="1225" y="1345"/>
                                </a:lnTo>
                                <a:lnTo>
                                  <a:pt x="1197" y="1386"/>
                                </a:lnTo>
                                <a:lnTo>
                                  <a:pt x="1170" y="1425"/>
                                </a:lnTo>
                                <a:lnTo>
                                  <a:pt x="1138" y="1463"/>
                                </a:lnTo>
                                <a:lnTo>
                                  <a:pt x="1107" y="1500"/>
                                </a:lnTo>
                                <a:lnTo>
                                  <a:pt x="1073" y="1535"/>
                                </a:lnTo>
                                <a:lnTo>
                                  <a:pt x="1038" y="1569"/>
                                </a:lnTo>
                                <a:lnTo>
                                  <a:pt x="1002" y="1602"/>
                                </a:lnTo>
                                <a:lnTo>
                                  <a:pt x="964" y="1632"/>
                                </a:lnTo>
                                <a:lnTo>
                                  <a:pt x="925" y="1662"/>
                                </a:lnTo>
                                <a:lnTo>
                                  <a:pt x="884" y="1690"/>
                                </a:lnTo>
                                <a:lnTo>
                                  <a:pt x="843" y="1716"/>
                                </a:lnTo>
                                <a:lnTo>
                                  <a:pt x="799" y="1741"/>
                                </a:lnTo>
                                <a:lnTo>
                                  <a:pt x="756" y="1763"/>
                                </a:lnTo>
                                <a:lnTo>
                                  <a:pt x="712" y="1784"/>
                                </a:lnTo>
                                <a:lnTo>
                                  <a:pt x="666" y="1802"/>
                                </a:lnTo>
                                <a:lnTo>
                                  <a:pt x="619" y="1819"/>
                                </a:lnTo>
                                <a:lnTo>
                                  <a:pt x="572" y="1834"/>
                                </a:lnTo>
                                <a:lnTo>
                                  <a:pt x="524" y="1847"/>
                                </a:lnTo>
                                <a:lnTo>
                                  <a:pt x="476" y="1857"/>
                                </a:lnTo>
                                <a:lnTo>
                                  <a:pt x="426" y="1865"/>
                                </a:lnTo>
                                <a:lnTo>
                                  <a:pt x="377" y="1872"/>
                                </a:lnTo>
                                <a:lnTo>
                                  <a:pt x="327" y="1875"/>
                                </a:lnTo>
                                <a:lnTo>
                                  <a:pt x="277" y="1875"/>
                                </a:lnTo>
                                <a:lnTo>
                                  <a:pt x="251" y="1875"/>
                                </a:lnTo>
                                <a:lnTo>
                                  <a:pt x="225" y="1874"/>
                                </a:lnTo>
                                <a:lnTo>
                                  <a:pt x="199" y="1873"/>
                                </a:lnTo>
                                <a:lnTo>
                                  <a:pt x="172" y="1870"/>
                                </a:lnTo>
                                <a:lnTo>
                                  <a:pt x="0" y="1388"/>
                                </a:lnTo>
                                <a:lnTo>
                                  <a:pt x="24" y="1396"/>
                                </a:lnTo>
                                <a:lnTo>
                                  <a:pt x="48" y="1403"/>
                                </a:lnTo>
                                <a:lnTo>
                                  <a:pt x="74" y="1409"/>
                                </a:lnTo>
                                <a:lnTo>
                                  <a:pt x="99" y="1413"/>
                                </a:lnTo>
                                <a:lnTo>
                                  <a:pt x="125" y="1417"/>
                                </a:lnTo>
                                <a:lnTo>
                                  <a:pt x="153" y="1420"/>
                                </a:lnTo>
                                <a:lnTo>
                                  <a:pt x="179" y="1422"/>
                                </a:lnTo>
                                <a:lnTo>
                                  <a:pt x="206" y="1422"/>
                                </a:lnTo>
                                <a:lnTo>
                                  <a:pt x="240" y="1421"/>
                                </a:lnTo>
                                <a:lnTo>
                                  <a:pt x="273" y="1418"/>
                                </a:lnTo>
                                <a:lnTo>
                                  <a:pt x="307" y="1414"/>
                                </a:lnTo>
                                <a:lnTo>
                                  <a:pt x="339" y="1409"/>
                                </a:lnTo>
                                <a:lnTo>
                                  <a:pt x="371" y="1403"/>
                                </a:lnTo>
                                <a:lnTo>
                                  <a:pt x="404" y="1394"/>
                                </a:lnTo>
                                <a:lnTo>
                                  <a:pt x="435" y="1384"/>
                                </a:lnTo>
                                <a:lnTo>
                                  <a:pt x="466" y="1373"/>
                                </a:lnTo>
                                <a:lnTo>
                                  <a:pt x="496" y="1361"/>
                                </a:lnTo>
                                <a:lnTo>
                                  <a:pt x="526" y="1346"/>
                                </a:lnTo>
                                <a:lnTo>
                                  <a:pt x="556" y="1332"/>
                                </a:lnTo>
                                <a:lnTo>
                                  <a:pt x="583" y="1315"/>
                                </a:lnTo>
                                <a:lnTo>
                                  <a:pt x="612" y="1298"/>
                                </a:lnTo>
                                <a:lnTo>
                                  <a:pt x="638" y="1280"/>
                                </a:lnTo>
                                <a:lnTo>
                                  <a:pt x="665" y="1260"/>
                                </a:lnTo>
                                <a:lnTo>
                                  <a:pt x="689" y="1239"/>
                                </a:lnTo>
                                <a:lnTo>
                                  <a:pt x="714" y="1217"/>
                                </a:lnTo>
                                <a:lnTo>
                                  <a:pt x="738" y="1194"/>
                                </a:lnTo>
                                <a:lnTo>
                                  <a:pt x="760" y="1171"/>
                                </a:lnTo>
                                <a:lnTo>
                                  <a:pt x="781" y="1146"/>
                                </a:lnTo>
                                <a:lnTo>
                                  <a:pt x="802" y="1121"/>
                                </a:lnTo>
                                <a:lnTo>
                                  <a:pt x="820" y="1095"/>
                                </a:lnTo>
                                <a:lnTo>
                                  <a:pt x="839" y="1067"/>
                                </a:lnTo>
                                <a:lnTo>
                                  <a:pt x="856" y="1040"/>
                                </a:lnTo>
                                <a:lnTo>
                                  <a:pt x="871" y="1012"/>
                                </a:lnTo>
                                <a:lnTo>
                                  <a:pt x="884" y="982"/>
                                </a:lnTo>
                                <a:lnTo>
                                  <a:pt x="898" y="953"/>
                                </a:lnTo>
                                <a:lnTo>
                                  <a:pt x="909" y="923"/>
                                </a:lnTo>
                                <a:lnTo>
                                  <a:pt x="919" y="892"/>
                                </a:lnTo>
                                <a:lnTo>
                                  <a:pt x="926" y="860"/>
                                </a:lnTo>
                                <a:lnTo>
                                  <a:pt x="933" y="829"/>
                                </a:lnTo>
                                <a:lnTo>
                                  <a:pt x="938" y="796"/>
                                </a:lnTo>
                                <a:lnTo>
                                  <a:pt x="942" y="765"/>
                                </a:lnTo>
                                <a:lnTo>
                                  <a:pt x="943" y="733"/>
                                </a:lnTo>
                                <a:lnTo>
                                  <a:pt x="943" y="702"/>
                                </a:lnTo>
                                <a:lnTo>
                                  <a:pt x="942" y="671"/>
                                </a:lnTo>
                                <a:lnTo>
                                  <a:pt x="938" y="640"/>
                                </a:lnTo>
                                <a:lnTo>
                                  <a:pt x="934" y="610"/>
                                </a:lnTo>
                                <a:lnTo>
                                  <a:pt x="928" y="581"/>
                                </a:lnTo>
                                <a:lnTo>
                                  <a:pt x="920" y="554"/>
                                </a:lnTo>
                                <a:lnTo>
                                  <a:pt x="911" y="525"/>
                                </a:lnTo>
                                <a:lnTo>
                                  <a:pt x="899" y="499"/>
                                </a:lnTo>
                                <a:lnTo>
                                  <a:pt x="887" y="473"/>
                                </a:lnTo>
                                <a:lnTo>
                                  <a:pt x="874" y="448"/>
                                </a:lnTo>
                                <a:lnTo>
                                  <a:pt x="858" y="423"/>
                                </a:lnTo>
                                <a:lnTo>
                                  <a:pt x="843" y="399"/>
                                </a:lnTo>
                                <a:lnTo>
                                  <a:pt x="826" y="376"/>
                                </a:lnTo>
                                <a:lnTo>
                                  <a:pt x="807" y="355"/>
                                </a:lnTo>
                                <a:lnTo>
                                  <a:pt x="786" y="334"/>
                                </a:lnTo>
                                <a:lnTo>
                                  <a:pt x="765" y="314"/>
                                </a:lnTo>
                                <a:lnTo>
                                  <a:pt x="743" y="296"/>
                                </a:lnTo>
                                <a:lnTo>
                                  <a:pt x="721" y="279"/>
                                </a:lnTo>
                                <a:lnTo>
                                  <a:pt x="696" y="262"/>
                                </a:lnTo>
                                <a:lnTo>
                                  <a:pt x="671" y="247"/>
                                </a:lnTo>
                                <a:lnTo>
                                  <a:pt x="645" y="233"/>
                                </a:lnTo>
                                <a:lnTo>
                                  <a:pt x="617" y="221"/>
                                </a:lnTo>
                                <a:lnTo>
                                  <a:pt x="590" y="209"/>
                                </a:lnTo>
                                <a:lnTo>
                                  <a:pt x="561" y="199"/>
                                </a:lnTo>
                                <a:lnTo>
                                  <a:pt x="531" y="191"/>
                                </a:lnTo>
                                <a:lnTo>
                                  <a:pt x="501" y="185"/>
                                </a:lnTo>
                                <a:lnTo>
                                  <a:pt x="470" y="178"/>
                                </a:lnTo>
                                <a:lnTo>
                                  <a:pt x="438" y="174"/>
                                </a:lnTo>
                                <a:lnTo>
                                  <a:pt x="405" y="173"/>
                                </a:lnTo>
                                <a:lnTo>
                                  <a:pt x="371" y="172"/>
                                </a:lnTo>
                                <a:lnTo>
                                  <a:pt x="357" y="172"/>
                                </a:lnTo>
                                <a:lnTo>
                                  <a:pt x="341" y="173"/>
                                </a:lnTo>
                                <a:lnTo>
                                  <a:pt x="327" y="173"/>
                                </a:lnTo>
                                <a:lnTo>
                                  <a:pt x="312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0000"/>
                              <a:lumOff val="40000"/>
                              <a:alpha val="89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3151"/>
                        <wps:cNvSpPr>
                          <a:spLocks/>
                        </wps:cNvSpPr>
                        <wps:spPr bwMode="auto">
                          <a:xfrm>
                            <a:off x="7886" y="7319"/>
                            <a:ext cx="131" cy="188"/>
                          </a:xfrm>
                          <a:custGeom>
                            <a:avLst/>
                            <a:gdLst>
                              <a:gd name="T0" fmla="*/ 1141 w 1141"/>
                              <a:gd name="T1" fmla="*/ 133 h 1573"/>
                              <a:gd name="T2" fmla="*/ 1127 w 1141"/>
                              <a:gd name="T3" fmla="*/ 125 h 1573"/>
                              <a:gd name="T4" fmla="*/ 1124 w 1141"/>
                              <a:gd name="T5" fmla="*/ 117 h 1573"/>
                              <a:gd name="T6" fmla="*/ 1124 w 1141"/>
                              <a:gd name="T7" fmla="*/ 110 h 1573"/>
                              <a:gd name="T8" fmla="*/ 1118 w 1141"/>
                              <a:gd name="T9" fmla="*/ 100 h 1573"/>
                              <a:gd name="T10" fmla="*/ 1104 w 1141"/>
                              <a:gd name="T11" fmla="*/ 89 h 1573"/>
                              <a:gd name="T12" fmla="*/ 1071 w 1141"/>
                              <a:gd name="T13" fmla="*/ 73 h 1573"/>
                              <a:gd name="T14" fmla="*/ 1014 w 1141"/>
                              <a:gd name="T15" fmla="*/ 51 h 1573"/>
                              <a:gd name="T16" fmla="*/ 926 w 1141"/>
                              <a:gd name="T17" fmla="*/ 20 h 1573"/>
                              <a:gd name="T18" fmla="*/ 868 w 1141"/>
                              <a:gd name="T19" fmla="*/ 7 h 1573"/>
                              <a:gd name="T20" fmla="*/ 804 w 1141"/>
                              <a:gd name="T21" fmla="*/ 1 h 1573"/>
                              <a:gd name="T22" fmla="*/ 735 w 1141"/>
                              <a:gd name="T23" fmla="*/ 0 h 1573"/>
                              <a:gd name="T24" fmla="*/ 661 w 1141"/>
                              <a:gd name="T25" fmla="*/ 6 h 1573"/>
                              <a:gd name="T26" fmla="*/ 586 w 1141"/>
                              <a:gd name="T27" fmla="*/ 18 h 1573"/>
                              <a:gd name="T28" fmla="*/ 508 w 1141"/>
                              <a:gd name="T29" fmla="*/ 36 h 1573"/>
                              <a:gd name="T30" fmla="*/ 431 w 1141"/>
                              <a:gd name="T31" fmla="*/ 60 h 1573"/>
                              <a:gd name="T32" fmla="*/ 356 w 1141"/>
                              <a:gd name="T33" fmla="*/ 90 h 1573"/>
                              <a:gd name="T34" fmla="*/ 284 w 1141"/>
                              <a:gd name="T35" fmla="*/ 127 h 1573"/>
                              <a:gd name="T36" fmla="*/ 218 w 1141"/>
                              <a:gd name="T37" fmla="*/ 168 h 1573"/>
                              <a:gd name="T38" fmla="*/ 157 w 1141"/>
                              <a:gd name="T39" fmla="*/ 216 h 1573"/>
                              <a:gd name="T40" fmla="*/ 105 w 1141"/>
                              <a:gd name="T41" fmla="*/ 268 h 1573"/>
                              <a:gd name="T42" fmla="*/ 61 w 1141"/>
                              <a:gd name="T43" fmla="*/ 326 h 1573"/>
                              <a:gd name="T44" fmla="*/ 28 w 1141"/>
                              <a:gd name="T45" fmla="*/ 390 h 1573"/>
                              <a:gd name="T46" fmla="*/ 7 w 1141"/>
                              <a:gd name="T47" fmla="*/ 458 h 1573"/>
                              <a:gd name="T48" fmla="*/ 0 w 1141"/>
                              <a:gd name="T49" fmla="*/ 531 h 1573"/>
                              <a:gd name="T50" fmla="*/ 4 w 1141"/>
                              <a:gd name="T51" fmla="*/ 607 h 1573"/>
                              <a:gd name="T52" fmla="*/ 16 w 1141"/>
                              <a:gd name="T53" fmla="*/ 683 h 1573"/>
                              <a:gd name="T54" fmla="*/ 34 w 1141"/>
                              <a:gd name="T55" fmla="*/ 759 h 1573"/>
                              <a:gd name="T56" fmla="*/ 59 w 1141"/>
                              <a:gd name="T57" fmla="*/ 835 h 1573"/>
                              <a:gd name="T58" fmla="*/ 92 w 1141"/>
                              <a:gd name="T59" fmla="*/ 910 h 1573"/>
                              <a:gd name="T60" fmla="*/ 129 w 1141"/>
                              <a:gd name="T61" fmla="*/ 982 h 1573"/>
                              <a:gd name="T62" fmla="*/ 172 w 1141"/>
                              <a:gd name="T63" fmla="*/ 1054 h 1573"/>
                              <a:gd name="T64" fmla="*/ 220 w 1141"/>
                              <a:gd name="T65" fmla="*/ 1123 h 1573"/>
                              <a:gd name="T66" fmla="*/ 273 w 1141"/>
                              <a:gd name="T67" fmla="*/ 1190 h 1573"/>
                              <a:gd name="T68" fmla="*/ 329 w 1141"/>
                              <a:gd name="T69" fmla="*/ 1256 h 1573"/>
                              <a:gd name="T70" fmla="*/ 391 w 1141"/>
                              <a:gd name="T71" fmla="*/ 1317 h 1573"/>
                              <a:gd name="T72" fmla="*/ 453 w 1141"/>
                              <a:gd name="T73" fmla="*/ 1376 h 1573"/>
                              <a:gd name="T74" fmla="*/ 520 w 1141"/>
                              <a:gd name="T75" fmla="*/ 1431 h 1573"/>
                              <a:gd name="T76" fmla="*/ 589 w 1141"/>
                              <a:gd name="T77" fmla="*/ 1482 h 1573"/>
                              <a:gd name="T78" fmla="*/ 660 w 1141"/>
                              <a:gd name="T79" fmla="*/ 1531 h 1573"/>
                              <a:gd name="T80" fmla="*/ 733 w 1141"/>
                              <a:gd name="T81" fmla="*/ 1573 h 15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141" h="1573">
                                <a:moveTo>
                                  <a:pt x="733" y="1573"/>
                                </a:moveTo>
                                <a:lnTo>
                                  <a:pt x="1141" y="133"/>
                                </a:lnTo>
                                <a:lnTo>
                                  <a:pt x="1131" y="129"/>
                                </a:lnTo>
                                <a:lnTo>
                                  <a:pt x="1127" y="125"/>
                                </a:lnTo>
                                <a:lnTo>
                                  <a:pt x="1125" y="121"/>
                                </a:lnTo>
                                <a:lnTo>
                                  <a:pt x="1124" y="117"/>
                                </a:lnTo>
                                <a:lnTo>
                                  <a:pt x="1124" y="113"/>
                                </a:lnTo>
                                <a:lnTo>
                                  <a:pt x="1124" y="110"/>
                                </a:lnTo>
                                <a:lnTo>
                                  <a:pt x="1122" y="106"/>
                                </a:lnTo>
                                <a:lnTo>
                                  <a:pt x="1118" y="100"/>
                                </a:lnTo>
                                <a:lnTo>
                                  <a:pt x="1113" y="95"/>
                                </a:lnTo>
                                <a:lnTo>
                                  <a:pt x="1104" y="89"/>
                                </a:lnTo>
                                <a:lnTo>
                                  <a:pt x="1091" y="81"/>
                                </a:lnTo>
                                <a:lnTo>
                                  <a:pt x="1071" y="73"/>
                                </a:lnTo>
                                <a:lnTo>
                                  <a:pt x="1046" y="62"/>
                                </a:lnTo>
                                <a:lnTo>
                                  <a:pt x="1014" y="51"/>
                                </a:lnTo>
                                <a:lnTo>
                                  <a:pt x="974" y="36"/>
                                </a:lnTo>
                                <a:lnTo>
                                  <a:pt x="926" y="20"/>
                                </a:lnTo>
                                <a:lnTo>
                                  <a:pt x="898" y="13"/>
                                </a:lnTo>
                                <a:lnTo>
                                  <a:pt x="868" y="7"/>
                                </a:lnTo>
                                <a:lnTo>
                                  <a:pt x="837" y="3"/>
                                </a:lnTo>
                                <a:lnTo>
                                  <a:pt x="804" y="1"/>
                                </a:lnTo>
                                <a:lnTo>
                                  <a:pt x="770" y="0"/>
                                </a:lnTo>
                                <a:lnTo>
                                  <a:pt x="735" y="0"/>
                                </a:lnTo>
                                <a:lnTo>
                                  <a:pt x="698" y="2"/>
                                </a:lnTo>
                                <a:lnTo>
                                  <a:pt x="661" y="6"/>
                                </a:lnTo>
                                <a:lnTo>
                                  <a:pt x="624" y="11"/>
                                </a:lnTo>
                                <a:lnTo>
                                  <a:pt x="586" y="18"/>
                                </a:lnTo>
                                <a:lnTo>
                                  <a:pt x="546" y="26"/>
                                </a:lnTo>
                                <a:lnTo>
                                  <a:pt x="508" y="36"/>
                                </a:lnTo>
                                <a:lnTo>
                                  <a:pt x="469" y="48"/>
                                </a:lnTo>
                                <a:lnTo>
                                  <a:pt x="431" y="60"/>
                                </a:lnTo>
                                <a:lnTo>
                                  <a:pt x="393" y="74"/>
                                </a:lnTo>
                                <a:lnTo>
                                  <a:pt x="356" y="90"/>
                                </a:lnTo>
                                <a:lnTo>
                                  <a:pt x="320" y="107"/>
                                </a:lnTo>
                                <a:lnTo>
                                  <a:pt x="284" y="127"/>
                                </a:lnTo>
                                <a:lnTo>
                                  <a:pt x="250" y="146"/>
                                </a:lnTo>
                                <a:lnTo>
                                  <a:pt x="218" y="168"/>
                                </a:lnTo>
                                <a:lnTo>
                                  <a:pt x="186" y="191"/>
                                </a:lnTo>
                                <a:lnTo>
                                  <a:pt x="157" y="216"/>
                                </a:lnTo>
                                <a:lnTo>
                                  <a:pt x="130" y="241"/>
                                </a:lnTo>
                                <a:lnTo>
                                  <a:pt x="105" y="268"/>
                                </a:lnTo>
                                <a:lnTo>
                                  <a:pt x="82" y="296"/>
                                </a:lnTo>
                                <a:lnTo>
                                  <a:pt x="61" y="326"/>
                                </a:lnTo>
                                <a:lnTo>
                                  <a:pt x="44" y="357"/>
                                </a:lnTo>
                                <a:lnTo>
                                  <a:pt x="28" y="390"/>
                                </a:lnTo>
                                <a:lnTo>
                                  <a:pt x="16" y="423"/>
                                </a:lnTo>
                                <a:lnTo>
                                  <a:pt x="7" y="458"/>
                                </a:lnTo>
                                <a:lnTo>
                                  <a:pt x="2" y="495"/>
                                </a:lnTo>
                                <a:lnTo>
                                  <a:pt x="0" y="531"/>
                                </a:lnTo>
                                <a:lnTo>
                                  <a:pt x="2" y="569"/>
                                </a:lnTo>
                                <a:lnTo>
                                  <a:pt x="4" y="607"/>
                                </a:lnTo>
                                <a:lnTo>
                                  <a:pt x="10" y="645"/>
                                </a:lnTo>
                                <a:lnTo>
                                  <a:pt x="16" y="683"/>
                                </a:lnTo>
                                <a:lnTo>
                                  <a:pt x="24" y="721"/>
                                </a:lnTo>
                                <a:lnTo>
                                  <a:pt x="34" y="759"/>
                                </a:lnTo>
                                <a:lnTo>
                                  <a:pt x="46" y="797"/>
                                </a:lnTo>
                                <a:lnTo>
                                  <a:pt x="59" y="835"/>
                                </a:lnTo>
                                <a:lnTo>
                                  <a:pt x="75" y="872"/>
                                </a:lnTo>
                                <a:lnTo>
                                  <a:pt x="92" y="910"/>
                                </a:lnTo>
                                <a:lnTo>
                                  <a:pt x="109" y="946"/>
                                </a:lnTo>
                                <a:lnTo>
                                  <a:pt x="129" y="982"/>
                                </a:lnTo>
                                <a:lnTo>
                                  <a:pt x="150" y="1019"/>
                                </a:lnTo>
                                <a:lnTo>
                                  <a:pt x="172" y="1054"/>
                                </a:lnTo>
                                <a:lnTo>
                                  <a:pt x="195" y="1089"/>
                                </a:lnTo>
                                <a:lnTo>
                                  <a:pt x="220" y="1123"/>
                                </a:lnTo>
                                <a:lnTo>
                                  <a:pt x="247" y="1157"/>
                                </a:lnTo>
                                <a:lnTo>
                                  <a:pt x="273" y="1190"/>
                                </a:lnTo>
                                <a:lnTo>
                                  <a:pt x="300" y="1223"/>
                                </a:lnTo>
                                <a:lnTo>
                                  <a:pt x="329" y="1256"/>
                                </a:lnTo>
                                <a:lnTo>
                                  <a:pt x="359" y="1287"/>
                                </a:lnTo>
                                <a:lnTo>
                                  <a:pt x="391" y="1317"/>
                                </a:lnTo>
                                <a:lnTo>
                                  <a:pt x="422" y="1347"/>
                                </a:lnTo>
                                <a:lnTo>
                                  <a:pt x="453" y="1376"/>
                                </a:lnTo>
                                <a:lnTo>
                                  <a:pt x="487" y="1404"/>
                                </a:lnTo>
                                <a:lnTo>
                                  <a:pt x="520" y="1431"/>
                                </a:lnTo>
                                <a:lnTo>
                                  <a:pt x="555" y="1457"/>
                                </a:lnTo>
                                <a:lnTo>
                                  <a:pt x="589" y="1482"/>
                                </a:lnTo>
                                <a:lnTo>
                                  <a:pt x="625" y="1507"/>
                                </a:lnTo>
                                <a:lnTo>
                                  <a:pt x="660" y="1531"/>
                                </a:lnTo>
                                <a:lnTo>
                                  <a:pt x="697" y="1552"/>
                                </a:lnTo>
                                <a:lnTo>
                                  <a:pt x="733" y="1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100000"/>
                              <a:lumOff val="0"/>
                              <a:alpha val="89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3152"/>
                        <wps:cNvSpPr>
                          <a:spLocks/>
                        </wps:cNvSpPr>
                        <wps:spPr bwMode="auto">
                          <a:xfrm>
                            <a:off x="7599" y="6540"/>
                            <a:ext cx="281" cy="307"/>
                          </a:xfrm>
                          <a:custGeom>
                            <a:avLst/>
                            <a:gdLst>
                              <a:gd name="T0" fmla="*/ 2079 w 2443"/>
                              <a:gd name="T1" fmla="*/ 1721 h 2568"/>
                              <a:gd name="T2" fmla="*/ 2017 w 2443"/>
                              <a:gd name="T3" fmla="*/ 1854 h 2568"/>
                              <a:gd name="T4" fmla="*/ 1935 w 2443"/>
                              <a:gd name="T5" fmla="*/ 1978 h 2568"/>
                              <a:gd name="T6" fmla="*/ 1834 w 2443"/>
                              <a:gd name="T7" fmla="*/ 2085 h 2568"/>
                              <a:gd name="T8" fmla="*/ 1716 w 2443"/>
                              <a:gd name="T9" fmla="*/ 2174 h 2568"/>
                              <a:gd name="T10" fmla="*/ 1583 w 2443"/>
                              <a:gd name="T11" fmla="*/ 2246 h 2568"/>
                              <a:gd name="T12" fmla="*/ 1439 w 2443"/>
                              <a:gd name="T13" fmla="*/ 2295 h 2568"/>
                              <a:gd name="T14" fmla="*/ 1283 w 2443"/>
                              <a:gd name="T15" fmla="*/ 2321 h 2568"/>
                              <a:gd name="T16" fmla="*/ 1109 w 2443"/>
                              <a:gd name="T17" fmla="*/ 2319 h 2568"/>
                              <a:gd name="T18" fmla="*/ 928 w 2443"/>
                              <a:gd name="T19" fmla="*/ 2284 h 2568"/>
                              <a:gd name="T20" fmla="*/ 762 w 2443"/>
                              <a:gd name="T21" fmla="*/ 2216 h 2568"/>
                              <a:gd name="T22" fmla="*/ 614 w 2443"/>
                              <a:gd name="T23" fmla="*/ 2120 h 2568"/>
                              <a:gd name="T24" fmla="*/ 490 w 2443"/>
                              <a:gd name="T25" fmla="*/ 2000 h 2568"/>
                              <a:gd name="T26" fmla="*/ 390 w 2443"/>
                              <a:gd name="T27" fmla="*/ 1858 h 2568"/>
                              <a:gd name="T28" fmla="*/ 320 w 2443"/>
                              <a:gd name="T29" fmla="*/ 1699 h 2568"/>
                              <a:gd name="T30" fmla="*/ 283 w 2443"/>
                              <a:gd name="T31" fmla="*/ 1524 h 2568"/>
                              <a:gd name="T32" fmla="*/ 283 w 2443"/>
                              <a:gd name="T33" fmla="*/ 1342 h 2568"/>
                              <a:gd name="T34" fmla="*/ 320 w 2443"/>
                              <a:gd name="T35" fmla="*/ 1168 h 2568"/>
                              <a:gd name="T36" fmla="*/ 390 w 2443"/>
                              <a:gd name="T37" fmla="*/ 1010 h 2568"/>
                              <a:gd name="T38" fmla="*/ 490 w 2443"/>
                              <a:gd name="T39" fmla="*/ 867 h 2568"/>
                              <a:gd name="T40" fmla="*/ 614 w 2443"/>
                              <a:gd name="T41" fmla="*/ 746 h 2568"/>
                              <a:gd name="T42" fmla="*/ 762 w 2443"/>
                              <a:gd name="T43" fmla="*/ 651 h 2568"/>
                              <a:gd name="T44" fmla="*/ 928 w 2443"/>
                              <a:gd name="T45" fmla="*/ 583 h 2568"/>
                              <a:gd name="T46" fmla="*/ 1109 w 2443"/>
                              <a:gd name="T47" fmla="*/ 547 h 2568"/>
                              <a:gd name="T48" fmla="*/ 1235 w 2443"/>
                              <a:gd name="T49" fmla="*/ 543 h 2568"/>
                              <a:gd name="T50" fmla="*/ 807 w 2443"/>
                              <a:gd name="T51" fmla="*/ 20 h 2568"/>
                              <a:gd name="T52" fmla="*/ 630 w 2443"/>
                              <a:gd name="T53" fmla="*/ 114 h 2568"/>
                              <a:gd name="T54" fmla="*/ 470 w 2443"/>
                              <a:gd name="T55" fmla="*/ 230 h 2568"/>
                              <a:gd name="T56" fmla="*/ 330 w 2443"/>
                              <a:gd name="T57" fmla="*/ 368 h 2568"/>
                              <a:gd name="T58" fmla="*/ 211 w 2443"/>
                              <a:gd name="T59" fmla="*/ 524 h 2568"/>
                              <a:gd name="T60" fmla="*/ 117 w 2443"/>
                              <a:gd name="T61" fmla="*/ 697 h 2568"/>
                              <a:gd name="T62" fmla="*/ 49 w 2443"/>
                              <a:gd name="T63" fmla="*/ 881 h 2568"/>
                              <a:gd name="T64" fmla="*/ 9 w 2443"/>
                              <a:gd name="T65" fmla="*/ 1079 h 2568"/>
                              <a:gd name="T66" fmla="*/ 3 w 2443"/>
                              <a:gd name="T67" fmla="*/ 1302 h 2568"/>
                              <a:gd name="T68" fmla="*/ 45 w 2443"/>
                              <a:gd name="T69" fmla="*/ 1566 h 2568"/>
                              <a:gd name="T70" fmla="*/ 138 w 2443"/>
                              <a:gd name="T71" fmla="*/ 1811 h 2568"/>
                              <a:gd name="T72" fmla="*/ 276 w 2443"/>
                              <a:gd name="T73" fmla="*/ 2031 h 2568"/>
                              <a:gd name="T74" fmla="*/ 454 w 2443"/>
                              <a:gd name="T75" fmla="*/ 2221 h 2568"/>
                              <a:gd name="T76" fmla="*/ 669 w 2443"/>
                              <a:gd name="T77" fmla="*/ 2376 h 2568"/>
                              <a:gd name="T78" fmla="*/ 911 w 2443"/>
                              <a:gd name="T79" fmla="*/ 2487 h 2568"/>
                              <a:gd name="T80" fmla="*/ 1177 w 2443"/>
                              <a:gd name="T81" fmla="*/ 2553 h 2568"/>
                              <a:gd name="T82" fmla="*/ 1427 w 2443"/>
                              <a:gd name="T83" fmla="*/ 2568 h 2568"/>
                              <a:gd name="T84" fmla="*/ 1583 w 2443"/>
                              <a:gd name="T85" fmla="*/ 2555 h 2568"/>
                              <a:gd name="T86" fmla="*/ 1732 w 2443"/>
                              <a:gd name="T87" fmla="*/ 2528 h 2568"/>
                              <a:gd name="T88" fmla="*/ 1875 w 2443"/>
                              <a:gd name="T89" fmla="*/ 2483 h 2568"/>
                              <a:gd name="T90" fmla="*/ 2011 w 2443"/>
                              <a:gd name="T91" fmla="*/ 2427 h 2568"/>
                              <a:gd name="T92" fmla="*/ 2139 w 2443"/>
                              <a:gd name="T93" fmla="*/ 2356 h 2568"/>
                              <a:gd name="T94" fmla="*/ 2258 w 2443"/>
                              <a:gd name="T95" fmla="*/ 2272 h 2568"/>
                              <a:gd name="T96" fmla="*/ 2368 w 2443"/>
                              <a:gd name="T97" fmla="*/ 2178 h 25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443" h="2568">
                                <a:moveTo>
                                  <a:pt x="2443" y="2101"/>
                                </a:moveTo>
                                <a:lnTo>
                                  <a:pt x="2101" y="1649"/>
                                </a:lnTo>
                                <a:lnTo>
                                  <a:pt x="2091" y="1684"/>
                                </a:lnTo>
                                <a:lnTo>
                                  <a:pt x="2079" y="1721"/>
                                </a:lnTo>
                                <a:lnTo>
                                  <a:pt x="2066" y="1755"/>
                                </a:lnTo>
                                <a:lnTo>
                                  <a:pt x="2051" y="1789"/>
                                </a:lnTo>
                                <a:lnTo>
                                  <a:pt x="2036" y="1823"/>
                                </a:lnTo>
                                <a:lnTo>
                                  <a:pt x="2017" y="1854"/>
                                </a:lnTo>
                                <a:lnTo>
                                  <a:pt x="1999" y="1887"/>
                                </a:lnTo>
                                <a:lnTo>
                                  <a:pt x="1979" y="1917"/>
                                </a:lnTo>
                                <a:lnTo>
                                  <a:pt x="1959" y="1947"/>
                                </a:lnTo>
                                <a:lnTo>
                                  <a:pt x="1935" y="1978"/>
                                </a:lnTo>
                                <a:lnTo>
                                  <a:pt x="1911" y="2005"/>
                                </a:lnTo>
                                <a:lnTo>
                                  <a:pt x="1887" y="2033"/>
                                </a:lnTo>
                                <a:lnTo>
                                  <a:pt x="1862" y="2059"/>
                                </a:lnTo>
                                <a:lnTo>
                                  <a:pt x="1834" y="2085"/>
                                </a:lnTo>
                                <a:lnTo>
                                  <a:pt x="1807" y="2109"/>
                                </a:lnTo>
                                <a:lnTo>
                                  <a:pt x="1777" y="2132"/>
                                </a:lnTo>
                                <a:lnTo>
                                  <a:pt x="1746" y="2154"/>
                                </a:lnTo>
                                <a:lnTo>
                                  <a:pt x="1716" y="2174"/>
                                </a:lnTo>
                                <a:lnTo>
                                  <a:pt x="1684" y="2194"/>
                                </a:lnTo>
                                <a:lnTo>
                                  <a:pt x="1651" y="2213"/>
                                </a:lnTo>
                                <a:lnTo>
                                  <a:pt x="1618" y="2230"/>
                                </a:lnTo>
                                <a:lnTo>
                                  <a:pt x="1583" y="2246"/>
                                </a:lnTo>
                                <a:lnTo>
                                  <a:pt x="1547" y="2261"/>
                                </a:lnTo>
                                <a:lnTo>
                                  <a:pt x="1512" y="2274"/>
                                </a:lnTo>
                                <a:lnTo>
                                  <a:pt x="1475" y="2285"/>
                                </a:lnTo>
                                <a:lnTo>
                                  <a:pt x="1439" y="2295"/>
                                </a:lnTo>
                                <a:lnTo>
                                  <a:pt x="1401" y="2304"/>
                                </a:lnTo>
                                <a:lnTo>
                                  <a:pt x="1362" y="2312"/>
                                </a:lnTo>
                                <a:lnTo>
                                  <a:pt x="1322" y="2317"/>
                                </a:lnTo>
                                <a:lnTo>
                                  <a:pt x="1283" y="2321"/>
                                </a:lnTo>
                                <a:lnTo>
                                  <a:pt x="1244" y="2323"/>
                                </a:lnTo>
                                <a:lnTo>
                                  <a:pt x="1203" y="2325"/>
                                </a:lnTo>
                                <a:lnTo>
                                  <a:pt x="1155" y="2323"/>
                                </a:lnTo>
                                <a:lnTo>
                                  <a:pt x="1109" y="2319"/>
                                </a:lnTo>
                                <a:lnTo>
                                  <a:pt x="1062" y="2314"/>
                                </a:lnTo>
                                <a:lnTo>
                                  <a:pt x="1016" y="2306"/>
                                </a:lnTo>
                                <a:lnTo>
                                  <a:pt x="972" y="2296"/>
                                </a:lnTo>
                                <a:lnTo>
                                  <a:pt x="928" y="2284"/>
                                </a:lnTo>
                                <a:lnTo>
                                  <a:pt x="885" y="2270"/>
                                </a:lnTo>
                                <a:lnTo>
                                  <a:pt x="843" y="2254"/>
                                </a:lnTo>
                                <a:lnTo>
                                  <a:pt x="801" y="2237"/>
                                </a:lnTo>
                                <a:lnTo>
                                  <a:pt x="762" y="2216"/>
                                </a:lnTo>
                                <a:lnTo>
                                  <a:pt x="723" y="2195"/>
                                </a:lnTo>
                                <a:lnTo>
                                  <a:pt x="686" y="2171"/>
                                </a:lnTo>
                                <a:lnTo>
                                  <a:pt x="649" y="2147"/>
                                </a:lnTo>
                                <a:lnTo>
                                  <a:pt x="614" y="2120"/>
                                </a:lnTo>
                                <a:lnTo>
                                  <a:pt x="581" y="2093"/>
                                </a:lnTo>
                                <a:lnTo>
                                  <a:pt x="549" y="2063"/>
                                </a:lnTo>
                                <a:lnTo>
                                  <a:pt x="519" y="2033"/>
                                </a:lnTo>
                                <a:lnTo>
                                  <a:pt x="490" y="2000"/>
                                </a:lnTo>
                                <a:lnTo>
                                  <a:pt x="462" y="1966"/>
                                </a:lnTo>
                                <a:lnTo>
                                  <a:pt x="436" y="1932"/>
                                </a:lnTo>
                                <a:lnTo>
                                  <a:pt x="413" y="1895"/>
                                </a:lnTo>
                                <a:lnTo>
                                  <a:pt x="390" y="1858"/>
                                </a:lnTo>
                                <a:lnTo>
                                  <a:pt x="369" y="1819"/>
                                </a:lnTo>
                                <a:lnTo>
                                  <a:pt x="351" y="1780"/>
                                </a:lnTo>
                                <a:lnTo>
                                  <a:pt x="334" y="1739"/>
                                </a:lnTo>
                                <a:lnTo>
                                  <a:pt x="320" y="1699"/>
                                </a:lnTo>
                                <a:lnTo>
                                  <a:pt x="307" y="1657"/>
                                </a:lnTo>
                                <a:lnTo>
                                  <a:pt x="297" y="1613"/>
                                </a:lnTo>
                                <a:lnTo>
                                  <a:pt x="288" y="1569"/>
                                </a:lnTo>
                                <a:lnTo>
                                  <a:pt x="283" y="1524"/>
                                </a:lnTo>
                                <a:lnTo>
                                  <a:pt x="279" y="1480"/>
                                </a:lnTo>
                                <a:lnTo>
                                  <a:pt x="278" y="1434"/>
                                </a:lnTo>
                                <a:lnTo>
                                  <a:pt x="279" y="1388"/>
                                </a:lnTo>
                                <a:lnTo>
                                  <a:pt x="283" y="1342"/>
                                </a:lnTo>
                                <a:lnTo>
                                  <a:pt x="288" y="1298"/>
                                </a:lnTo>
                                <a:lnTo>
                                  <a:pt x="297" y="1255"/>
                                </a:lnTo>
                                <a:lnTo>
                                  <a:pt x="307" y="1211"/>
                                </a:lnTo>
                                <a:lnTo>
                                  <a:pt x="320" y="1168"/>
                                </a:lnTo>
                                <a:lnTo>
                                  <a:pt x="334" y="1128"/>
                                </a:lnTo>
                                <a:lnTo>
                                  <a:pt x="351" y="1087"/>
                                </a:lnTo>
                                <a:lnTo>
                                  <a:pt x="369" y="1048"/>
                                </a:lnTo>
                                <a:lnTo>
                                  <a:pt x="390" y="1010"/>
                                </a:lnTo>
                                <a:lnTo>
                                  <a:pt x="413" y="972"/>
                                </a:lnTo>
                                <a:lnTo>
                                  <a:pt x="436" y="935"/>
                                </a:lnTo>
                                <a:lnTo>
                                  <a:pt x="462" y="901"/>
                                </a:lnTo>
                                <a:lnTo>
                                  <a:pt x="490" y="867"/>
                                </a:lnTo>
                                <a:lnTo>
                                  <a:pt x="519" y="834"/>
                                </a:lnTo>
                                <a:lnTo>
                                  <a:pt x="549" y="804"/>
                                </a:lnTo>
                                <a:lnTo>
                                  <a:pt x="581" y="774"/>
                                </a:lnTo>
                                <a:lnTo>
                                  <a:pt x="614" y="746"/>
                                </a:lnTo>
                                <a:lnTo>
                                  <a:pt x="649" y="720"/>
                                </a:lnTo>
                                <a:lnTo>
                                  <a:pt x="686" y="695"/>
                                </a:lnTo>
                                <a:lnTo>
                                  <a:pt x="723" y="672"/>
                                </a:lnTo>
                                <a:lnTo>
                                  <a:pt x="762" y="651"/>
                                </a:lnTo>
                                <a:lnTo>
                                  <a:pt x="801" y="631"/>
                                </a:lnTo>
                                <a:lnTo>
                                  <a:pt x="843" y="613"/>
                                </a:lnTo>
                                <a:lnTo>
                                  <a:pt x="885" y="597"/>
                                </a:lnTo>
                                <a:lnTo>
                                  <a:pt x="928" y="583"/>
                                </a:lnTo>
                                <a:lnTo>
                                  <a:pt x="972" y="571"/>
                                </a:lnTo>
                                <a:lnTo>
                                  <a:pt x="1016" y="560"/>
                                </a:lnTo>
                                <a:lnTo>
                                  <a:pt x="1062" y="553"/>
                                </a:lnTo>
                                <a:lnTo>
                                  <a:pt x="1109" y="547"/>
                                </a:lnTo>
                                <a:lnTo>
                                  <a:pt x="1155" y="545"/>
                                </a:lnTo>
                                <a:lnTo>
                                  <a:pt x="1203" y="543"/>
                                </a:lnTo>
                                <a:lnTo>
                                  <a:pt x="1219" y="543"/>
                                </a:lnTo>
                                <a:lnTo>
                                  <a:pt x="1235" y="543"/>
                                </a:lnTo>
                                <a:lnTo>
                                  <a:pt x="1250" y="545"/>
                                </a:lnTo>
                                <a:lnTo>
                                  <a:pt x="1265" y="545"/>
                                </a:lnTo>
                                <a:lnTo>
                                  <a:pt x="852" y="0"/>
                                </a:lnTo>
                                <a:lnTo>
                                  <a:pt x="807" y="20"/>
                                </a:lnTo>
                                <a:lnTo>
                                  <a:pt x="761" y="40"/>
                                </a:lnTo>
                                <a:lnTo>
                                  <a:pt x="716" y="64"/>
                                </a:lnTo>
                                <a:lnTo>
                                  <a:pt x="672" y="88"/>
                                </a:lnTo>
                                <a:lnTo>
                                  <a:pt x="630" y="114"/>
                                </a:lnTo>
                                <a:lnTo>
                                  <a:pt x="588" y="141"/>
                                </a:lnTo>
                                <a:lnTo>
                                  <a:pt x="547" y="170"/>
                                </a:lnTo>
                                <a:lnTo>
                                  <a:pt x="508" y="199"/>
                                </a:lnTo>
                                <a:lnTo>
                                  <a:pt x="470" y="230"/>
                                </a:lnTo>
                                <a:lnTo>
                                  <a:pt x="433" y="263"/>
                                </a:lnTo>
                                <a:lnTo>
                                  <a:pt x="397" y="297"/>
                                </a:lnTo>
                                <a:lnTo>
                                  <a:pt x="363" y="333"/>
                                </a:lnTo>
                                <a:lnTo>
                                  <a:pt x="330" y="368"/>
                                </a:lnTo>
                                <a:lnTo>
                                  <a:pt x="299" y="406"/>
                                </a:lnTo>
                                <a:lnTo>
                                  <a:pt x="267" y="444"/>
                                </a:lnTo>
                                <a:lnTo>
                                  <a:pt x="238" y="483"/>
                                </a:lnTo>
                                <a:lnTo>
                                  <a:pt x="211" y="524"/>
                                </a:lnTo>
                                <a:lnTo>
                                  <a:pt x="185" y="566"/>
                                </a:lnTo>
                                <a:lnTo>
                                  <a:pt x="161" y="609"/>
                                </a:lnTo>
                                <a:lnTo>
                                  <a:pt x="138" y="652"/>
                                </a:lnTo>
                                <a:lnTo>
                                  <a:pt x="117" y="697"/>
                                </a:lnTo>
                                <a:lnTo>
                                  <a:pt x="97" y="741"/>
                                </a:lnTo>
                                <a:lnTo>
                                  <a:pt x="79" y="787"/>
                                </a:lnTo>
                                <a:lnTo>
                                  <a:pt x="63" y="834"/>
                                </a:lnTo>
                                <a:lnTo>
                                  <a:pt x="49" y="881"/>
                                </a:lnTo>
                                <a:lnTo>
                                  <a:pt x="36" y="930"/>
                                </a:lnTo>
                                <a:lnTo>
                                  <a:pt x="25" y="978"/>
                                </a:lnTo>
                                <a:lnTo>
                                  <a:pt x="16" y="1028"/>
                                </a:lnTo>
                                <a:lnTo>
                                  <a:pt x="9" y="1079"/>
                                </a:lnTo>
                                <a:lnTo>
                                  <a:pt x="4" y="1129"/>
                                </a:lnTo>
                                <a:lnTo>
                                  <a:pt x="2" y="1181"/>
                                </a:lnTo>
                                <a:lnTo>
                                  <a:pt x="0" y="1232"/>
                                </a:lnTo>
                                <a:lnTo>
                                  <a:pt x="3" y="1302"/>
                                </a:lnTo>
                                <a:lnTo>
                                  <a:pt x="8" y="1369"/>
                                </a:lnTo>
                                <a:lnTo>
                                  <a:pt x="16" y="1435"/>
                                </a:lnTo>
                                <a:lnTo>
                                  <a:pt x="29" y="1502"/>
                                </a:lnTo>
                                <a:lnTo>
                                  <a:pt x="45" y="1566"/>
                                </a:lnTo>
                                <a:lnTo>
                                  <a:pt x="63" y="1629"/>
                                </a:lnTo>
                                <a:lnTo>
                                  <a:pt x="84" y="1692"/>
                                </a:lnTo>
                                <a:lnTo>
                                  <a:pt x="109" y="1752"/>
                                </a:lnTo>
                                <a:lnTo>
                                  <a:pt x="138" y="1811"/>
                                </a:lnTo>
                                <a:lnTo>
                                  <a:pt x="168" y="1869"/>
                                </a:lnTo>
                                <a:lnTo>
                                  <a:pt x="202" y="1925"/>
                                </a:lnTo>
                                <a:lnTo>
                                  <a:pt x="237" y="1979"/>
                                </a:lnTo>
                                <a:lnTo>
                                  <a:pt x="276" y="2031"/>
                                </a:lnTo>
                                <a:lnTo>
                                  <a:pt x="317" y="2082"/>
                                </a:lnTo>
                                <a:lnTo>
                                  <a:pt x="362" y="2131"/>
                                </a:lnTo>
                                <a:lnTo>
                                  <a:pt x="407" y="2177"/>
                                </a:lnTo>
                                <a:lnTo>
                                  <a:pt x="454" y="2221"/>
                                </a:lnTo>
                                <a:lnTo>
                                  <a:pt x="505" y="2263"/>
                                </a:lnTo>
                                <a:lnTo>
                                  <a:pt x="558" y="2304"/>
                                </a:lnTo>
                                <a:lnTo>
                                  <a:pt x="613" y="2340"/>
                                </a:lnTo>
                                <a:lnTo>
                                  <a:pt x="669" y="2376"/>
                                </a:lnTo>
                                <a:lnTo>
                                  <a:pt x="727" y="2407"/>
                                </a:lnTo>
                                <a:lnTo>
                                  <a:pt x="787" y="2437"/>
                                </a:lnTo>
                                <a:lnTo>
                                  <a:pt x="848" y="2464"/>
                                </a:lnTo>
                                <a:lnTo>
                                  <a:pt x="911" y="2487"/>
                                </a:lnTo>
                                <a:lnTo>
                                  <a:pt x="975" y="2508"/>
                                </a:lnTo>
                                <a:lnTo>
                                  <a:pt x="1041" y="2526"/>
                                </a:lnTo>
                                <a:lnTo>
                                  <a:pt x="1109" y="2541"/>
                                </a:lnTo>
                                <a:lnTo>
                                  <a:pt x="1177" y="2553"/>
                                </a:lnTo>
                                <a:lnTo>
                                  <a:pt x="1246" y="2562"/>
                                </a:lnTo>
                                <a:lnTo>
                                  <a:pt x="1317" y="2567"/>
                                </a:lnTo>
                                <a:lnTo>
                                  <a:pt x="1388" y="2568"/>
                                </a:lnTo>
                                <a:lnTo>
                                  <a:pt x="1427" y="2568"/>
                                </a:lnTo>
                                <a:lnTo>
                                  <a:pt x="1466" y="2567"/>
                                </a:lnTo>
                                <a:lnTo>
                                  <a:pt x="1506" y="2564"/>
                                </a:lnTo>
                                <a:lnTo>
                                  <a:pt x="1544" y="2560"/>
                                </a:lnTo>
                                <a:lnTo>
                                  <a:pt x="1583" y="2555"/>
                                </a:lnTo>
                                <a:lnTo>
                                  <a:pt x="1621" y="2550"/>
                                </a:lnTo>
                                <a:lnTo>
                                  <a:pt x="1657" y="2543"/>
                                </a:lnTo>
                                <a:lnTo>
                                  <a:pt x="1695" y="2536"/>
                                </a:lnTo>
                                <a:lnTo>
                                  <a:pt x="1732" y="2528"/>
                                </a:lnTo>
                                <a:lnTo>
                                  <a:pt x="1769" y="2517"/>
                                </a:lnTo>
                                <a:lnTo>
                                  <a:pt x="1804" y="2507"/>
                                </a:lnTo>
                                <a:lnTo>
                                  <a:pt x="1841" y="2496"/>
                                </a:lnTo>
                                <a:lnTo>
                                  <a:pt x="1875" y="2483"/>
                                </a:lnTo>
                                <a:lnTo>
                                  <a:pt x="1910" y="2470"/>
                                </a:lnTo>
                                <a:lnTo>
                                  <a:pt x="1944" y="2457"/>
                                </a:lnTo>
                                <a:lnTo>
                                  <a:pt x="1978" y="2443"/>
                                </a:lnTo>
                                <a:lnTo>
                                  <a:pt x="2011" y="2427"/>
                                </a:lnTo>
                                <a:lnTo>
                                  <a:pt x="2045" y="2410"/>
                                </a:lnTo>
                                <a:lnTo>
                                  <a:pt x="2076" y="2393"/>
                                </a:lnTo>
                                <a:lnTo>
                                  <a:pt x="2109" y="2374"/>
                                </a:lnTo>
                                <a:lnTo>
                                  <a:pt x="2139" y="2356"/>
                                </a:lnTo>
                                <a:lnTo>
                                  <a:pt x="2171" y="2336"/>
                                </a:lnTo>
                                <a:lnTo>
                                  <a:pt x="2201" y="2316"/>
                                </a:lnTo>
                                <a:lnTo>
                                  <a:pt x="2230" y="2295"/>
                                </a:lnTo>
                                <a:lnTo>
                                  <a:pt x="2258" y="2272"/>
                                </a:lnTo>
                                <a:lnTo>
                                  <a:pt x="2287" y="2250"/>
                                </a:lnTo>
                                <a:lnTo>
                                  <a:pt x="2315" y="2226"/>
                                </a:lnTo>
                                <a:lnTo>
                                  <a:pt x="2342" y="2203"/>
                                </a:lnTo>
                                <a:lnTo>
                                  <a:pt x="2368" y="2178"/>
                                </a:lnTo>
                                <a:lnTo>
                                  <a:pt x="2393" y="2153"/>
                                </a:lnTo>
                                <a:lnTo>
                                  <a:pt x="2418" y="2127"/>
                                </a:lnTo>
                                <a:lnTo>
                                  <a:pt x="2443" y="2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100000"/>
                              <a:lumOff val="0"/>
                              <a:alpha val="89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3153"/>
                        <wps:cNvSpPr>
                          <a:spLocks/>
                        </wps:cNvSpPr>
                        <wps:spPr bwMode="auto">
                          <a:xfrm>
                            <a:off x="7222" y="6933"/>
                            <a:ext cx="315" cy="526"/>
                          </a:xfrm>
                          <a:custGeom>
                            <a:avLst/>
                            <a:gdLst>
                              <a:gd name="T0" fmla="*/ 2372 w 2750"/>
                              <a:gd name="T1" fmla="*/ 4218 h 4391"/>
                              <a:gd name="T2" fmla="*/ 2588 w 2750"/>
                              <a:gd name="T3" fmla="*/ 4120 h 4391"/>
                              <a:gd name="T4" fmla="*/ 2699 w 2750"/>
                              <a:gd name="T5" fmla="*/ 4059 h 4391"/>
                              <a:gd name="T6" fmla="*/ 2739 w 2750"/>
                              <a:gd name="T7" fmla="*/ 4025 h 4391"/>
                              <a:gd name="T8" fmla="*/ 2750 w 2750"/>
                              <a:gd name="T9" fmla="*/ 3998 h 4391"/>
                              <a:gd name="T10" fmla="*/ 2582 w 2750"/>
                              <a:gd name="T11" fmla="*/ 3611 h 4391"/>
                              <a:gd name="T12" fmla="*/ 2466 w 2750"/>
                              <a:gd name="T13" fmla="*/ 3723 h 4391"/>
                              <a:gd name="T14" fmla="*/ 2377 w 2750"/>
                              <a:gd name="T15" fmla="*/ 3791 h 4391"/>
                              <a:gd name="T16" fmla="*/ 2297 w 2750"/>
                              <a:gd name="T17" fmla="*/ 3841 h 4391"/>
                              <a:gd name="T18" fmla="*/ 2204 w 2750"/>
                              <a:gd name="T19" fmla="*/ 3892 h 4391"/>
                              <a:gd name="T20" fmla="*/ 2094 w 2750"/>
                              <a:gd name="T21" fmla="*/ 3944 h 4391"/>
                              <a:gd name="T22" fmla="*/ 1865 w 2750"/>
                              <a:gd name="T23" fmla="*/ 4036 h 4391"/>
                              <a:gd name="T24" fmla="*/ 1701 w 2750"/>
                              <a:gd name="T25" fmla="*/ 4082 h 4391"/>
                              <a:gd name="T26" fmla="*/ 1526 w 2750"/>
                              <a:gd name="T27" fmla="*/ 4100 h 4391"/>
                              <a:gd name="T28" fmla="*/ 1345 w 2750"/>
                              <a:gd name="T29" fmla="*/ 4093 h 4391"/>
                              <a:gd name="T30" fmla="*/ 1166 w 2750"/>
                              <a:gd name="T31" fmla="*/ 4061 h 4391"/>
                              <a:gd name="T32" fmla="*/ 993 w 2750"/>
                              <a:gd name="T33" fmla="*/ 4002 h 4391"/>
                              <a:gd name="T34" fmla="*/ 834 w 2750"/>
                              <a:gd name="T35" fmla="*/ 3917 h 4391"/>
                              <a:gd name="T36" fmla="*/ 692 w 2750"/>
                              <a:gd name="T37" fmla="*/ 3806 h 4391"/>
                              <a:gd name="T38" fmla="*/ 576 w 2750"/>
                              <a:gd name="T39" fmla="*/ 3672 h 4391"/>
                              <a:gd name="T40" fmla="*/ 489 w 2750"/>
                              <a:gd name="T41" fmla="*/ 3510 h 4391"/>
                              <a:gd name="T42" fmla="*/ 439 w 2750"/>
                              <a:gd name="T43" fmla="*/ 3326 h 4391"/>
                              <a:gd name="T44" fmla="*/ 432 w 2750"/>
                              <a:gd name="T45" fmla="*/ 3116 h 4391"/>
                              <a:gd name="T46" fmla="*/ 459 w 2750"/>
                              <a:gd name="T47" fmla="*/ 2899 h 4391"/>
                              <a:gd name="T48" fmla="*/ 517 w 2750"/>
                              <a:gd name="T49" fmla="*/ 2680 h 4391"/>
                              <a:gd name="T50" fmla="*/ 603 w 2750"/>
                              <a:gd name="T51" fmla="*/ 2464 h 4391"/>
                              <a:gd name="T52" fmla="*/ 714 w 2750"/>
                              <a:gd name="T53" fmla="*/ 2254 h 4391"/>
                              <a:gd name="T54" fmla="*/ 851 w 2750"/>
                              <a:gd name="T55" fmla="*/ 2054 h 4391"/>
                              <a:gd name="T56" fmla="*/ 1006 w 2750"/>
                              <a:gd name="T57" fmla="*/ 1865 h 4391"/>
                              <a:gd name="T58" fmla="*/ 1182 w 2750"/>
                              <a:gd name="T59" fmla="*/ 1693 h 4391"/>
                              <a:gd name="T60" fmla="*/ 1372 w 2750"/>
                              <a:gd name="T61" fmla="*/ 1539 h 4391"/>
                              <a:gd name="T62" fmla="*/ 1576 w 2750"/>
                              <a:gd name="T63" fmla="*/ 1407 h 4391"/>
                              <a:gd name="T64" fmla="*/ 1792 w 2750"/>
                              <a:gd name="T65" fmla="*/ 1301 h 4391"/>
                              <a:gd name="T66" fmla="*/ 1970 w 2750"/>
                              <a:gd name="T67" fmla="*/ 1238 h 4391"/>
                              <a:gd name="T68" fmla="*/ 2139 w 2750"/>
                              <a:gd name="T69" fmla="*/ 1200 h 4391"/>
                              <a:gd name="T70" fmla="*/ 2311 w 2750"/>
                              <a:gd name="T71" fmla="*/ 1179 h 4391"/>
                              <a:gd name="T72" fmla="*/ 2478 w 2750"/>
                              <a:gd name="T73" fmla="*/ 1173 h 4391"/>
                              <a:gd name="T74" fmla="*/ 2630 w 2750"/>
                              <a:gd name="T75" fmla="*/ 1180 h 4391"/>
                              <a:gd name="T76" fmla="*/ 2713 w 2750"/>
                              <a:gd name="T77" fmla="*/ 0 h 4391"/>
                              <a:gd name="T78" fmla="*/ 2516 w 2750"/>
                              <a:gd name="T79" fmla="*/ 49 h 4391"/>
                              <a:gd name="T80" fmla="*/ 2277 w 2750"/>
                              <a:gd name="T81" fmla="*/ 120 h 4391"/>
                              <a:gd name="T82" fmla="*/ 2042 w 2750"/>
                              <a:gd name="T83" fmla="*/ 206 h 4391"/>
                              <a:gd name="T84" fmla="*/ 1718 w 2750"/>
                              <a:gd name="T85" fmla="*/ 366 h 4391"/>
                              <a:gd name="T86" fmla="*/ 1412 w 2750"/>
                              <a:gd name="T87" fmla="*/ 564 h 4391"/>
                              <a:gd name="T88" fmla="*/ 1125 w 2750"/>
                              <a:gd name="T89" fmla="*/ 794 h 4391"/>
                              <a:gd name="T90" fmla="*/ 864 w 2750"/>
                              <a:gd name="T91" fmla="*/ 1053 h 4391"/>
                              <a:gd name="T92" fmla="*/ 629 w 2750"/>
                              <a:gd name="T93" fmla="*/ 1335 h 4391"/>
                              <a:gd name="T94" fmla="*/ 426 w 2750"/>
                              <a:gd name="T95" fmla="*/ 1636 h 4391"/>
                              <a:gd name="T96" fmla="*/ 259 w 2750"/>
                              <a:gd name="T97" fmla="*/ 1951 h 4391"/>
                              <a:gd name="T98" fmla="*/ 129 w 2750"/>
                              <a:gd name="T99" fmla="*/ 2274 h 4391"/>
                              <a:gd name="T100" fmla="*/ 43 w 2750"/>
                              <a:gd name="T101" fmla="*/ 2602 h 4391"/>
                              <a:gd name="T102" fmla="*/ 2 w 2750"/>
                              <a:gd name="T103" fmla="*/ 2928 h 4391"/>
                              <a:gd name="T104" fmla="*/ 15 w 2750"/>
                              <a:gd name="T105" fmla="*/ 3242 h 4391"/>
                              <a:gd name="T106" fmla="*/ 98 w 2750"/>
                              <a:gd name="T107" fmla="*/ 3518 h 4391"/>
                              <a:gd name="T108" fmla="*/ 241 w 2750"/>
                              <a:gd name="T109" fmla="*/ 3757 h 4391"/>
                              <a:gd name="T110" fmla="*/ 429 w 2750"/>
                              <a:gd name="T111" fmla="*/ 3956 h 4391"/>
                              <a:gd name="T112" fmla="*/ 655 w 2750"/>
                              <a:gd name="T113" fmla="*/ 4118 h 4391"/>
                              <a:gd name="T114" fmla="*/ 907 w 2750"/>
                              <a:gd name="T115" fmla="*/ 4241 h 4391"/>
                              <a:gd name="T116" fmla="*/ 1173 w 2750"/>
                              <a:gd name="T117" fmla="*/ 4329 h 4391"/>
                              <a:gd name="T118" fmla="*/ 1441 w 2750"/>
                              <a:gd name="T119" fmla="*/ 4379 h 4391"/>
                              <a:gd name="T120" fmla="*/ 1701 w 2750"/>
                              <a:gd name="T121" fmla="*/ 4391 h 4391"/>
                              <a:gd name="T122" fmla="*/ 1942 w 2750"/>
                              <a:gd name="T123" fmla="*/ 4368 h 4391"/>
                              <a:gd name="T124" fmla="*/ 2152 w 2750"/>
                              <a:gd name="T125" fmla="*/ 4308 h 4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750" h="4391">
                                <a:moveTo>
                                  <a:pt x="2152" y="4308"/>
                                </a:moveTo>
                                <a:lnTo>
                                  <a:pt x="2271" y="4260"/>
                                </a:lnTo>
                                <a:lnTo>
                                  <a:pt x="2372" y="4218"/>
                                </a:lnTo>
                                <a:lnTo>
                                  <a:pt x="2458" y="4180"/>
                                </a:lnTo>
                                <a:lnTo>
                                  <a:pt x="2530" y="4147"/>
                                </a:lnTo>
                                <a:lnTo>
                                  <a:pt x="2588" y="4120"/>
                                </a:lnTo>
                                <a:lnTo>
                                  <a:pt x="2635" y="4096"/>
                                </a:lnTo>
                                <a:lnTo>
                                  <a:pt x="2671" y="4076"/>
                                </a:lnTo>
                                <a:lnTo>
                                  <a:pt x="2699" y="4059"/>
                                </a:lnTo>
                                <a:lnTo>
                                  <a:pt x="2717" y="4045"/>
                                </a:lnTo>
                                <a:lnTo>
                                  <a:pt x="2732" y="4034"/>
                                </a:lnTo>
                                <a:lnTo>
                                  <a:pt x="2739" y="4025"/>
                                </a:lnTo>
                                <a:lnTo>
                                  <a:pt x="2743" y="4017"/>
                                </a:lnTo>
                                <a:lnTo>
                                  <a:pt x="2746" y="4007"/>
                                </a:lnTo>
                                <a:lnTo>
                                  <a:pt x="2750" y="3998"/>
                                </a:lnTo>
                                <a:lnTo>
                                  <a:pt x="2742" y="3436"/>
                                </a:lnTo>
                                <a:lnTo>
                                  <a:pt x="2658" y="3529"/>
                                </a:lnTo>
                                <a:lnTo>
                                  <a:pt x="2582" y="3611"/>
                                </a:lnTo>
                                <a:lnTo>
                                  <a:pt x="2546" y="3649"/>
                                </a:lnTo>
                                <a:lnTo>
                                  <a:pt x="2506" y="3687"/>
                                </a:lnTo>
                                <a:lnTo>
                                  <a:pt x="2466" y="3723"/>
                                </a:lnTo>
                                <a:lnTo>
                                  <a:pt x="2423" y="3757"/>
                                </a:lnTo>
                                <a:lnTo>
                                  <a:pt x="2400" y="3774"/>
                                </a:lnTo>
                                <a:lnTo>
                                  <a:pt x="2377" y="3791"/>
                                </a:lnTo>
                                <a:lnTo>
                                  <a:pt x="2351" y="3808"/>
                                </a:lnTo>
                                <a:lnTo>
                                  <a:pt x="2325" y="3825"/>
                                </a:lnTo>
                                <a:lnTo>
                                  <a:pt x="2297" y="3841"/>
                                </a:lnTo>
                                <a:lnTo>
                                  <a:pt x="2268" y="3858"/>
                                </a:lnTo>
                                <a:lnTo>
                                  <a:pt x="2237" y="3875"/>
                                </a:lnTo>
                                <a:lnTo>
                                  <a:pt x="2204" y="3892"/>
                                </a:lnTo>
                                <a:lnTo>
                                  <a:pt x="2170" y="3909"/>
                                </a:lnTo>
                                <a:lnTo>
                                  <a:pt x="2133" y="3926"/>
                                </a:lnTo>
                                <a:lnTo>
                                  <a:pt x="2094" y="3944"/>
                                </a:lnTo>
                                <a:lnTo>
                                  <a:pt x="2054" y="3961"/>
                                </a:lnTo>
                                <a:lnTo>
                                  <a:pt x="1965" y="3998"/>
                                </a:lnTo>
                                <a:lnTo>
                                  <a:pt x="1865" y="4036"/>
                                </a:lnTo>
                                <a:lnTo>
                                  <a:pt x="1813" y="4054"/>
                                </a:lnTo>
                                <a:lnTo>
                                  <a:pt x="1758" y="4070"/>
                                </a:lnTo>
                                <a:lnTo>
                                  <a:pt x="1701" y="4082"/>
                                </a:lnTo>
                                <a:lnTo>
                                  <a:pt x="1644" y="4091"/>
                                </a:lnTo>
                                <a:lnTo>
                                  <a:pt x="1585" y="4097"/>
                                </a:lnTo>
                                <a:lnTo>
                                  <a:pt x="1526" y="4100"/>
                                </a:lnTo>
                                <a:lnTo>
                                  <a:pt x="1466" y="4101"/>
                                </a:lnTo>
                                <a:lnTo>
                                  <a:pt x="1406" y="4099"/>
                                </a:lnTo>
                                <a:lnTo>
                                  <a:pt x="1345" y="4093"/>
                                </a:lnTo>
                                <a:lnTo>
                                  <a:pt x="1285" y="4085"/>
                                </a:lnTo>
                                <a:lnTo>
                                  <a:pt x="1225" y="4074"/>
                                </a:lnTo>
                                <a:lnTo>
                                  <a:pt x="1166" y="4061"/>
                                </a:lnTo>
                                <a:lnTo>
                                  <a:pt x="1107" y="4044"/>
                                </a:lnTo>
                                <a:lnTo>
                                  <a:pt x="1050" y="4024"/>
                                </a:lnTo>
                                <a:lnTo>
                                  <a:pt x="993" y="4002"/>
                                </a:lnTo>
                                <a:lnTo>
                                  <a:pt x="938" y="3975"/>
                                </a:lnTo>
                                <a:lnTo>
                                  <a:pt x="885" y="3948"/>
                                </a:lnTo>
                                <a:lnTo>
                                  <a:pt x="834" y="3917"/>
                                </a:lnTo>
                                <a:lnTo>
                                  <a:pt x="784" y="3882"/>
                                </a:lnTo>
                                <a:lnTo>
                                  <a:pt x="737" y="3846"/>
                                </a:lnTo>
                                <a:lnTo>
                                  <a:pt x="692" y="3806"/>
                                </a:lnTo>
                                <a:lnTo>
                                  <a:pt x="650" y="3765"/>
                                </a:lnTo>
                                <a:lnTo>
                                  <a:pt x="611" y="3719"/>
                                </a:lnTo>
                                <a:lnTo>
                                  <a:pt x="576" y="3672"/>
                                </a:lnTo>
                                <a:lnTo>
                                  <a:pt x="543" y="3621"/>
                                </a:lnTo>
                                <a:lnTo>
                                  <a:pt x="514" y="3567"/>
                                </a:lnTo>
                                <a:lnTo>
                                  <a:pt x="489" y="3510"/>
                                </a:lnTo>
                                <a:lnTo>
                                  <a:pt x="468" y="3452"/>
                                </a:lnTo>
                                <a:lnTo>
                                  <a:pt x="451" y="3390"/>
                                </a:lnTo>
                                <a:lnTo>
                                  <a:pt x="439" y="3326"/>
                                </a:lnTo>
                                <a:lnTo>
                                  <a:pt x="433" y="3258"/>
                                </a:lnTo>
                                <a:lnTo>
                                  <a:pt x="430" y="3187"/>
                                </a:lnTo>
                                <a:lnTo>
                                  <a:pt x="432" y="3116"/>
                                </a:lnTo>
                                <a:lnTo>
                                  <a:pt x="437" y="3044"/>
                                </a:lnTo>
                                <a:lnTo>
                                  <a:pt x="446" y="2971"/>
                                </a:lnTo>
                                <a:lnTo>
                                  <a:pt x="459" y="2899"/>
                                </a:lnTo>
                                <a:lnTo>
                                  <a:pt x="475" y="2825"/>
                                </a:lnTo>
                                <a:lnTo>
                                  <a:pt x="494" y="2752"/>
                                </a:lnTo>
                                <a:lnTo>
                                  <a:pt x="517" y="2680"/>
                                </a:lnTo>
                                <a:lnTo>
                                  <a:pt x="543" y="2608"/>
                                </a:lnTo>
                                <a:lnTo>
                                  <a:pt x="572" y="2536"/>
                                </a:lnTo>
                                <a:lnTo>
                                  <a:pt x="603" y="2464"/>
                                </a:lnTo>
                                <a:lnTo>
                                  <a:pt x="637" y="2393"/>
                                </a:lnTo>
                                <a:lnTo>
                                  <a:pt x="675" y="2324"/>
                                </a:lnTo>
                                <a:lnTo>
                                  <a:pt x="714" y="2254"/>
                                </a:lnTo>
                                <a:lnTo>
                                  <a:pt x="758" y="2186"/>
                                </a:lnTo>
                                <a:lnTo>
                                  <a:pt x="802" y="2120"/>
                                </a:lnTo>
                                <a:lnTo>
                                  <a:pt x="851" y="2054"/>
                                </a:lnTo>
                                <a:lnTo>
                                  <a:pt x="900" y="1990"/>
                                </a:lnTo>
                                <a:lnTo>
                                  <a:pt x="953" y="1927"/>
                                </a:lnTo>
                                <a:lnTo>
                                  <a:pt x="1006" y="1865"/>
                                </a:lnTo>
                                <a:lnTo>
                                  <a:pt x="1063" y="1806"/>
                                </a:lnTo>
                                <a:lnTo>
                                  <a:pt x="1122" y="1749"/>
                                </a:lnTo>
                                <a:lnTo>
                                  <a:pt x="1182" y="1693"/>
                                </a:lnTo>
                                <a:lnTo>
                                  <a:pt x="1243" y="1640"/>
                                </a:lnTo>
                                <a:lnTo>
                                  <a:pt x="1306" y="1588"/>
                                </a:lnTo>
                                <a:lnTo>
                                  <a:pt x="1372" y="1539"/>
                                </a:lnTo>
                                <a:lnTo>
                                  <a:pt x="1438" y="1492"/>
                                </a:lnTo>
                                <a:lnTo>
                                  <a:pt x="1506" y="1449"/>
                                </a:lnTo>
                                <a:lnTo>
                                  <a:pt x="1576" y="1407"/>
                                </a:lnTo>
                                <a:lnTo>
                                  <a:pt x="1646" y="1369"/>
                                </a:lnTo>
                                <a:lnTo>
                                  <a:pt x="1718" y="1334"/>
                                </a:lnTo>
                                <a:lnTo>
                                  <a:pt x="1792" y="1301"/>
                                </a:lnTo>
                                <a:lnTo>
                                  <a:pt x="1865" y="1272"/>
                                </a:lnTo>
                                <a:lnTo>
                                  <a:pt x="1917" y="1254"/>
                                </a:lnTo>
                                <a:lnTo>
                                  <a:pt x="1970" y="1238"/>
                                </a:lnTo>
                                <a:lnTo>
                                  <a:pt x="2026" y="1224"/>
                                </a:lnTo>
                                <a:lnTo>
                                  <a:pt x="2082" y="1211"/>
                                </a:lnTo>
                                <a:lnTo>
                                  <a:pt x="2139" y="1200"/>
                                </a:lnTo>
                                <a:lnTo>
                                  <a:pt x="2196" y="1191"/>
                                </a:lnTo>
                                <a:lnTo>
                                  <a:pt x="2254" y="1184"/>
                                </a:lnTo>
                                <a:lnTo>
                                  <a:pt x="2311" y="1179"/>
                                </a:lnTo>
                                <a:lnTo>
                                  <a:pt x="2368" y="1175"/>
                                </a:lnTo>
                                <a:lnTo>
                                  <a:pt x="2424" y="1173"/>
                                </a:lnTo>
                                <a:lnTo>
                                  <a:pt x="2478" y="1173"/>
                                </a:lnTo>
                                <a:lnTo>
                                  <a:pt x="2531" y="1174"/>
                                </a:lnTo>
                                <a:lnTo>
                                  <a:pt x="2581" y="1177"/>
                                </a:lnTo>
                                <a:lnTo>
                                  <a:pt x="2630" y="1180"/>
                                </a:lnTo>
                                <a:lnTo>
                                  <a:pt x="2675" y="1187"/>
                                </a:lnTo>
                                <a:lnTo>
                                  <a:pt x="2717" y="1194"/>
                                </a:lnTo>
                                <a:lnTo>
                                  <a:pt x="2713" y="0"/>
                                </a:lnTo>
                                <a:lnTo>
                                  <a:pt x="2660" y="12"/>
                                </a:lnTo>
                                <a:lnTo>
                                  <a:pt x="2592" y="29"/>
                                </a:lnTo>
                                <a:lnTo>
                                  <a:pt x="2516" y="49"/>
                                </a:lnTo>
                                <a:lnTo>
                                  <a:pt x="2436" y="72"/>
                                </a:lnTo>
                                <a:lnTo>
                                  <a:pt x="2355" y="96"/>
                                </a:lnTo>
                                <a:lnTo>
                                  <a:pt x="2277" y="120"/>
                                </a:lnTo>
                                <a:lnTo>
                                  <a:pt x="2209" y="142"/>
                                </a:lnTo>
                                <a:lnTo>
                                  <a:pt x="2152" y="163"/>
                                </a:lnTo>
                                <a:lnTo>
                                  <a:pt x="2042" y="206"/>
                                </a:lnTo>
                                <a:lnTo>
                                  <a:pt x="1932" y="254"/>
                                </a:lnTo>
                                <a:lnTo>
                                  <a:pt x="1824" y="308"/>
                                </a:lnTo>
                                <a:lnTo>
                                  <a:pt x="1718" y="366"/>
                                </a:lnTo>
                                <a:lnTo>
                                  <a:pt x="1614" y="427"/>
                                </a:lnTo>
                                <a:lnTo>
                                  <a:pt x="1512" y="493"/>
                                </a:lnTo>
                                <a:lnTo>
                                  <a:pt x="1412" y="564"/>
                                </a:lnTo>
                                <a:lnTo>
                                  <a:pt x="1314" y="637"/>
                                </a:lnTo>
                                <a:lnTo>
                                  <a:pt x="1218" y="714"/>
                                </a:lnTo>
                                <a:lnTo>
                                  <a:pt x="1125" y="794"/>
                                </a:lnTo>
                                <a:lnTo>
                                  <a:pt x="1036" y="878"/>
                                </a:lnTo>
                                <a:lnTo>
                                  <a:pt x="949" y="964"/>
                                </a:lnTo>
                                <a:lnTo>
                                  <a:pt x="864" y="1053"/>
                                </a:lnTo>
                                <a:lnTo>
                                  <a:pt x="782" y="1145"/>
                                </a:lnTo>
                                <a:lnTo>
                                  <a:pt x="705" y="1239"/>
                                </a:lnTo>
                                <a:lnTo>
                                  <a:pt x="629" y="1335"/>
                                </a:lnTo>
                                <a:lnTo>
                                  <a:pt x="559" y="1435"/>
                                </a:lnTo>
                                <a:lnTo>
                                  <a:pt x="491" y="1534"/>
                                </a:lnTo>
                                <a:lnTo>
                                  <a:pt x="426" y="1636"/>
                                </a:lnTo>
                                <a:lnTo>
                                  <a:pt x="368" y="1740"/>
                                </a:lnTo>
                                <a:lnTo>
                                  <a:pt x="311" y="1844"/>
                                </a:lnTo>
                                <a:lnTo>
                                  <a:pt x="259" y="1951"/>
                                </a:lnTo>
                                <a:lnTo>
                                  <a:pt x="212" y="2058"/>
                                </a:lnTo>
                                <a:lnTo>
                                  <a:pt x="169" y="2165"/>
                                </a:lnTo>
                                <a:lnTo>
                                  <a:pt x="129" y="2274"/>
                                </a:lnTo>
                                <a:lnTo>
                                  <a:pt x="97" y="2383"/>
                                </a:lnTo>
                                <a:lnTo>
                                  <a:pt x="66" y="2493"/>
                                </a:lnTo>
                                <a:lnTo>
                                  <a:pt x="43" y="2602"/>
                                </a:lnTo>
                                <a:lnTo>
                                  <a:pt x="25" y="2712"/>
                                </a:lnTo>
                                <a:lnTo>
                                  <a:pt x="10" y="2820"/>
                                </a:lnTo>
                                <a:lnTo>
                                  <a:pt x="2" y="2928"/>
                                </a:lnTo>
                                <a:lnTo>
                                  <a:pt x="0" y="3036"/>
                                </a:lnTo>
                                <a:lnTo>
                                  <a:pt x="4" y="3141"/>
                                </a:lnTo>
                                <a:lnTo>
                                  <a:pt x="15" y="3242"/>
                                </a:lnTo>
                                <a:lnTo>
                                  <a:pt x="36" y="3339"/>
                                </a:lnTo>
                                <a:lnTo>
                                  <a:pt x="64" y="3431"/>
                                </a:lnTo>
                                <a:lnTo>
                                  <a:pt x="98" y="3518"/>
                                </a:lnTo>
                                <a:lnTo>
                                  <a:pt x="140" y="3602"/>
                                </a:lnTo>
                                <a:lnTo>
                                  <a:pt x="187" y="3681"/>
                                </a:lnTo>
                                <a:lnTo>
                                  <a:pt x="241" y="3757"/>
                                </a:lnTo>
                                <a:lnTo>
                                  <a:pt x="298" y="3827"/>
                                </a:lnTo>
                                <a:lnTo>
                                  <a:pt x="362" y="3894"/>
                                </a:lnTo>
                                <a:lnTo>
                                  <a:pt x="429" y="3956"/>
                                </a:lnTo>
                                <a:lnTo>
                                  <a:pt x="501" y="4015"/>
                                </a:lnTo>
                                <a:lnTo>
                                  <a:pt x="577" y="4068"/>
                                </a:lnTo>
                                <a:lnTo>
                                  <a:pt x="655" y="4118"/>
                                </a:lnTo>
                                <a:lnTo>
                                  <a:pt x="737" y="4163"/>
                                </a:lnTo>
                                <a:lnTo>
                                  <a:pt x="820" y="4205"/>
                                </a:lnTo>
                                <a:lnTo>
                                  <a:pt x="907" y="4241"/>
                                </a:lnTo>
                                <a:lnTo>
                                  <a:pt x="995" y="4275"/>
                                </a:lnTo>
                                <a:lnTo>
                                  <a:pt x="1084" y="4304"/>
                                </a:lnTo>
                                <a:lnTo>
                                  <a:pt x="1173" y="4329"/>
                                </a:lnTo>
                                <a:lnTo>
                                  <a:pt x="1262" y="4349"/>
                                </a:lnTo>
                                <a:lnTo>
                                  <a:pt x="1352" y="4366"/>
                                </a:lnTo>
                                <a:lnTo>
                                  <a:pt x="1441" y="4379"/>
                                </a:lnTo>
                                <a:lnTo>
                                  <a:pt x="1529" y="4387"/>
                                </a:lnTo>
                                <a:lnTo>
                                  <a:pt x="1616" y="4391"/>
                                </a:lnTo>
                                <a:lnTo>
                                  <a:pt x="1701" y="4391"/>
                                </a:lnTo>
                                <a:lnTo>
                                  <a:pt x="1784" y="4388"/>
                                </a:lnTo>
                                <a:lnTo>
                                  <a:pt x="1865" y="4380"/>
                                </a:lnTo>
                                <a:lnTo>
                                  <a:pt x="1942" y="4368"/>
                                </a:lnTo>
                                <a:lnTo>
                                  <a:pt x="2016" y="4353"/>
                                </a:lnTo>
                                <a:lnTo>
                                  <a:pt x="2086" y="4332"/>
                                </a:lnTo>
                                <a:lnTo>
                                  <a:pt x="2152" y="4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60000"/>
                              <a:lumOff val="40000"/>
                              <a:alpha val="89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3154"/>
                        <wps:cNvSpPr>
                          <a:spLocks/>
                        </wps:cNvSpPr>
                        <wps:spPr bwMode="auto">
                          <a:xfrm>
                            <a:off x="7533" y="6933"/>
                            <a:ext cx="191" cy="489"/>
                          </a:xfrm>
                          <a:custGeom>
                            <a:avLst/>
                            <a:gdLst>
                              <a:gd name="T0" fmla="*/ 38 w 1663"/>
                              <a:gd name="T1" fmla="*/ 1243 h 4082"/>
                              <a:gd name="T2" fmla="*/ 146 w 1663"/>
                              <a:gd name="T3" fmla="*/ 1372 h 4082"/>
                              <a:gd name="T4" fmla="*/ 246 w 1663"/>
                              <a:gd name="T5" fmla="*/ 1505 h 4082"/>
                              <a:gd name="T6" fmla="*/ 338 w 1663"/>
                              <a:gd name="T7" fmla="*/ 1638 h 4082"/>
                              <a:gd name="T8" fmla="*/ 420 w 1663"/>
                              <a:gd name="T9" fmla="*/ 1776 h 4082"/>
                              <a:gd name="T10" fmla="*/ 494 w 1663"/>
                              <a:gd name="T11" fmla="*/ 1913 h 4082"/>
                              <a:gd name="T12" fmla="*/ 554 w 1663"/>
                              <a:gd name="T13" fmla="*/ 2051 h 4082"/>
                              <a:gd name="T14" fmla="*/ 604 w 1663"/>
                              <a:gd name="T15" fmla="*/ 2188 h 4082"/>
                              <a:gd name="T16" fmla="*/ 639 w 1663"/>
                              <a:gd name="T17" fmla="*/ 2325 h 4082"/>
                              <a:gd name="T18" fmla="*/ 661 w 1663"/>
                              <a:gd name="T19" fmla="*/ 2460 h 4082"/>
                              <a:gd name="T20" fmla="*/ 668 w 1663"/>
                              <a:gd name="T21" fmla="*/ 2590 h 4082"/>
                              <a:gd name="T22" fmla="*/ 659 w 1663"/>
                              <a:gd name="T23" fmla="*/ 2718 h 4082"/>
                              <a:gd name="T24" fmla="*/ 636 w 1663"/>
                              <a:gd name="T25" fmla="*/ 2834 h 4082"/>
                              <a:gd name="T26" fmla="*/ 604 w 1663"/>
                              <a:gd name="T27" fmla="*/ 2942 h 4082"/>
                              <a:gd name="T28" fmla="*/ 560 w 1663"/>
                              <a:gd name="T29" fmla="*/ 3040 h 4082"/>
                              <a:gd name="T30" fmla="*/ 507 w 1663"/>
                              <a:gd name="T31" fmla="*/ 3127 h 4082"/>
                              <a:gd name="T32" fmla="*/ 444 w 1663"/>
                              <a:gd name="T33" fmla="*/ 3205 h 4082"/>
                              <a:gd name="T34" fmla="*/ 373 w 1663"/>
                              <a:gd name="T35" fmla="*/ 3273 h 4082"/>
                              <a:gd name="T36" fmla="*/ 295 w 1663"/>
                              <a:gd name="T37" fmla="*/ 3330 h 4082"/>
                              <a:gd name="T38" fmla="*/ 210 w 1663"/>
                              <a:gd name="T39" fmla="*/ 3378 h 4082"/>
                              <a:gd name="T40" fmla="*/ 119 w 1663"/>
                              <a:gd name="T41" fmla="*/ 3414 h 4082"/>
                              <a:gd name="T42" fmla="*/ 24 w 1663"/>
                              <a:gd name="T43" fmla="*/ 3442 h 4082"/>
                              <a:gd name="T44" fmla="*/ 197 w 1663"/>
                              <a:gd name="T45" fmla="*/ 4064 h 4082"/>
                              <a:gd name="T46" fmla="*/ 431 w 1663"/>
                              <a:gd name="T47" fmla="*/ 4082 h 4082"/>
                              <a:gd name="T48" fmla="*/ 651 w 1663"/>
                              <a:gd name="T49" fmla="*/ 4068 h 4082"/>
                              <a:gd name="T50" fmla="*/ 856 w 1663"/>
                              <a:gd name="T51" fmla="*/ 4021 h 4082"/>
                              <a:gd name="T52" fmla="*/ 1044 w 1663"/>
                              <a:gd name="T53" fmla="*/ 3941 h 4082"/>
                              <a:gd name="T54" fmla="*/ 1211 w 1663"/>
                              <a:gd name="T55" fmla="*/ 3831 h 4082"/>
                              <a:gd name="T56" fmla="*/ 1355 w 1663"/>
                              <a:gd name="T57" fmla="*/ 3691 h 4082"/>
                              <a:gd name="T58" fmla="*/ 1474 w 1663"/>
                              <a:gd name="T59" fmla="*/ 3522 h 4082"/>
                              <a:gd name="T60" fmla="*/ 1567 w 1663"/>
                              <a:gd name="T61" fmla="*/ 3325 h 4082"/>
                              <a:gd name="T62" fmla="*/ 1630 w 1663"/>
                              <a:gd name="T63" fmla="*/ 3100 h 4082"/>
                              <a:gd name="T64" fmla="*/ 1660 w 1663"/>
                              <a:gd name="T65" fmla="*/ 2850 h 4082"/>
                              <a:gd name="T66" fmla="*/ 1655 w 1663"/>
                              <a:gd name="T67" fmla="*/ 2579 h 4082"/>
                              <a:gd name="T68" fmla="*/ 1610 w 1663"/>
                              <a:gd name="T69" fmla="*/ 2297 h 4082"/>
                              <a:gd name="T70" fmla="*/ 1529 w 1663"/>
                              <a:gd name="T71" fmla="*/ 2008 h 4082"/>
                              <a:gd name="T72" fmla="*/ 1415 w 1663"/>
                              <a:gd name="T73" fmla="*/ 1716 h 4082"/>
                              <a:gd name="T74" fmla="*/ 1271 w 1663"/>
                              <a:gd name="T75" fmla="*/ 1424 h 4082"/>
                              <a:gd name="T76" fmla="*/ 1099 w 1663"/>
                              <a:gd name="T77" fmla="*/ 1138 h 4082"/>
                              <a:gd name="T78" fmla="*/ 901 w 1663"/>
                              <a:gd name="T79" fmla="*/ 862 h 4082"/>
                              <a:gd name="T80" fmla="*/ 681 w 1663"/>
                              <a:gd name="T81" fmla="*/ 600 h 4082"/>
                              <a:gd name="T82" fmla="*/ 440 w 1663"/>
                              <a:gd name="T83" fmla="*/ 356 h 4082"/>
                              <a:gd name="T84" fmla="*/ 181 w 1663"/>
                              <a:gd name="T85" fmla="*/ 133 h 40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663" h="4082">
                                <a:moveTo>
                                  <a:pt x="0" y="0"/>
                                </a:moveTo>
                                <a:lnTo>
                                  <a:pt x="0" y="1201"/>
                                </a:lnTo>
                                <a:lnTo>
                                  <a:pt x="38" y="1243"/>
                                </a:lnTo>
                                <a:lnTo>
                                  <a:pt x="75" y="1286"/>
                                </a:lnTo>
                                <a:lnTo>
                                  <a:pt x="110" y="1328"/>
                                </a:lnTo>
                                <a:lnTo>
                                  <a:pt x="146" y="1372"/>
                                </a:lnTo>
                                <a:lnTo>
                                  <a:pt x="180" y="1416"/>
                                </a:lnTo>
                                <a:lnTo>
                                  <a:pt x="214" y="1460"/>
                                </a:lnTo>
                                <a:lnTo>
                                  <a:pt x="246" y="1505"/>
                                </a:lnTo>
                                <a:lnTo>
                                  <a:pt x="278" y="1549"/>
                                </a:lnTo>
                                <a:lnTo>
                                  <a:pt x="308" y="1594"/>
                                </a:lnTo>
                                <a:lnTo>
                                  <a:pt x="338" y="1638"/>
                                </a:lnTo>
                                <a:lnTo>
                                  <a:pt x="367" y="1684"/>
                                </a:lnTo>
                                <a:lnTo>
                                  <a:pt x="394" y="1730"/>
                                </a:lnTo>
                                <a:lnTo>
                                  <a:pt x="420" y="1776"/>
                                </a:lnTo>
                                <a:lnTo>
                                  <a:pt x="447" y="1822"/>
                                </a:lnTo>
                                <a:lnTo>
                                  <a:pt x="470" y="1868"/>
                                </a:lnTo>
                                <a:lnTo>
                                  <a:pt x="494" y="1913"/>
                                </a:lnTo>
                                <a:lnTo>
                                  <a:pt x="515" y="1959"/>
                                </a:lnTo>
                                <a:lnTo>
                                  <a:pt x="536" y="2005"/>
                                </a:lnTo>
                                <a:lnTo>
                                  <a:pt x="554" y="2051"/>
                                </a:lnTo>
                                <a:lnTo>
                                  <a:pt x="572" y="2097"/>
                                </a:lnTo>
                                <a:lnTo>
                                  <a:pt x="588" y="2143"/>
                                </a:lnTo>
                                <a:lnTo>
                                  <a:pt x="604" y="2188"/>
                                </a:lnTo>
                                <a:lnTo>
                                  <a:pt x="617" y="2234"/>
                                </a:lnTo>
                                <a:lnTo>
                                  <a:pt x="629" y="2280"/>
                                </a:lnTo>
                                <a:lnTo>
                                  <a:pt x="639" y="2325"/>
                                </a:lnTo>
                                <a:lnTo>
                                  <a:pt x="648" y="2370"/>
                                </a:lnTo>
                                <a:lnTo>
                                  <a:pt x="655" y="2415"/>
                                </a:lnTo>
                                <a:lnTo>
                                  <a:pt x="661" y="2460"/>
                                </a:lnTo>
                                <a:lnTo>
                                  <a:pt x="665" y="2503"/>
                                </a:lnTo>
                                <a:lnTo>
                                  <a:pt x="667" y="2547"/>
                                </a:lnTo>
                                <a:lnTo>
                                  <a:pt x="668" y="2590"/>
                                </a:lnTo>
                                <a:lnTo>
                                  <a:pt x="667" y="2634"/>
                                </a:lnTo>
                                <a:lnTo>
                                  <a:pt x="663" y="2676"/>
                                </a:lnTo>
                                <a:lnTo>
                                  <a:pt x="659" y="2718"/>
                                </a:lnTo>
                                <a:lnTo>
                                  <a:pt x="652" y="2758"/>
                                </a:lnTo>
                                <a:lnTo>
                                  <a:pt x="646" y="2796"/>
                                </a:lnTo>
                                <a:lnTo>
                                  <a:pt x="636" y="2834"/>
                                </a:lnTo>
                                <a:lnTo>
                                  <a:pt x="627" y="2872"/>
                                </a:lnTo>
                                <a:lnTo>
                                  <a:pt x="617" y="2907"/>
                                </a:lnTo>
                                <a:lnTo>
                                  <a:pt x="604" y="2942"/>
                                </a:lnTo>
                                <a:lnTo>
                                  <a:pt x="591" y="2976"/>
                                </a:lnTo>
                                <a:lnTo>
                                  <a:pt x="576" y="3008"/>
                                </a:lnTo>
                                <a:lnTo>
                                  <a:pt x="560" y="3040"/>
                                </a:lnTo>
                                <a:lnTo>
                                  <a:pt x="543" y="3070"/>
                                </a:lnTo>
                                <a:lnTo>
                                  <a:pt x="525" y="3099"/>
                                </a:lnTo>
                                <a:lnTo>
                                  <a:pt x="507" y="3127"/>
                                </a:lnTo>
                                <a:lnTo>
                                  <a:pt x="486" y="3154"/>
                                </a:lnTo>
                                <a:lnTo>
                                  <a:pt x="465" y="3180"/>
                                </a:lnTo>
                                <a:lnTo>
                                  <a:pt x="444" y="3205"/>
                                </a:lnTo>
                                <a:lnTo>
                                  <a:pt x="420" y="3228"/>
                                </a:lnTo>
                                <a:lnTo>
                                  <a:pt x="397" y="3251"/>
                                </a:lnTo>
                                <a:lnTo>
                                  <a:pt x="373" y="3273"/>
                                </a:lnTo>
                                <a:lnTo>
                                  <a:pt x="347" y="3293"/>
                                </a:lnTo>
                                <a:lnTo>
                                  <a:pt x="321" y="3312"/>
                                </a:lnTo>
                                <a:lnTo>
                                  <a:pt x="295" y="3330"/>
                                </a:lnTo>
                                <a:lnTo>
                                  <a:pt x="267" y="3346"/>
                                </a:lnTo>
                                <a:lnTo>
                                  <a:pt x="238" y="3363"/>
                                </a:lnTo>
                                <a:lnTo>
                                  <a:pt x="210" y="3378"/>
                                </a:lnTo>
                                <a:lnTo>
                                  <a:pt x="180" y="3391"/>
                                </a:lnTo>
                                <a:lnTo>
                                  <a:pt x="149" y="3404"/>
                                </a:lnTo>
                                <a:lnTo>
                                  <a:pt x="119" y="3414"/>
                                </a:lnTo>
                                <a:lnTo>
                                  <a:pt x="88" y="3425"/>
                                </a:lnTo>
                                <a:lnTo>
                                  <a:pt x="57" y="3434"/>
                                </a:lnTo>
                                <a:lnTo>
                                  <a:pt x="24" y="3442"/>
                                </a:lnTo>
                                <a:lnTo>
                                  <a:pt x="34" y="4031"/>
                                </a:lnTo>
                                <a:lnTo>
                                  <a:pt x="115" y="4050"/>
                                </a:lnTo>
                                <a:lnTo>
                                  <a:pt x="197" y="4064"/>
                                </a:lnTo>
                                <a:lnTo>
                                  <a:pt x="275" y="4073"/>
                                </a:lnTo>
                                <a:lnTo>
                                  <a:pt x="354" y="4080"/>
                                </a:lnTo>
                                <a:lnTo>
                                  <a:pt x="431" y="4082"/>
                                </a:lnTo>
                                <a:lnTo>
                                  <a:pt x="506" y="4081"/>
                                </a:lnTo>
                                <a:lnTo>
                                  <a:pt x="579" y="4076"/>
                                </a:lnTo>
                                <a:lnTo>
                                  <a:pt x="651" y="4068"/>
                                </a:lnTo>
                                <a:lnTo>
                                  <a:pt x="722" y="4055"/>
                                </a:lnTo>
                                <a:lnTo>
                                  <a:pt x="790" y="4039"/>
                                </a:lnTo>
                                <a:lnTo>
                                  <a:pt x="856" y="4021"/>
                                </a:lnTo>
                                <a:lnTo>
                                  <a:pt x="922" y="3997"/>
                                </a:lnTo>
                                <a:lnTo>
                                  <a:pt x="983" y="3971"/>
                                </a:lnTo>
                                <a:lnTo>
                                  <a:pt x="1044" y="3941"/>
                                </a:lnTo>
                                <a:lnTo>
                                  <a:pt x="1102" y="3908"/>
                                </a:lnTo>
                                <a:lnTo>
                                  <a:pt x="1157" y="3871"/>
                                </a:lnTo>
                                <a:lnTo>
                                  <a:pt x="1211" y="3831"/>
                                </a:lnTo>
                                <a:lnTo>
                                  <a:pt x="1262" y="3788"/>
                                </a:lnTo>
                                <a:lnTo>
                                  <a:pt x="1309" y="3742"/>
                                </a:lnTo>
                                <a:lnTo>
                                  <a:pt x="1355" y="3691"/>
                                </a:lnTo>
                                <a:lnTo>
                                  <a:pt x="1398" y="3638"/>
                                </a:lnTo>
                                <a:lnTo>
                                  <a:pt x="1438" y="3582"/>
                                </a:lnTo>
                                <a:lnTo>
                                  <a:pt x="1474" y="3522"/>
                                </a:lnTo>
                                <a:lnTo>
                                  <a:pt x="1508" y="3460"/>
                                </a:lnTo>
                                <a:lnTo>
                                  <a:pt x="1540" y="3393"/>
                                </a:lnTo>
                                <a:lnTo>
                                  <a:pt x="1567" y="3325"/>
                                </a:lnTo>
                                <a:lnTo>
                                  <a:pt x="1591" y="3253"/>
                                </a:lnTo>
                                <a:lnTo>
                                  <a:pt x="1612" y="3179"/>
                                </a:lnTo>
                                <a:lnTo>
                                  <a:pt x="1630" y="3100"/>
                                </a:lnTo>
                                <a:lnTo>
                                  <a:pt x="1643" y="3020"/>
                                </a:lnTo>
                                <a:lnTo>
                                  <a:pt x="1654" y="2936"/>
                                </a:lnTo>
                                <a:lnTo>
                                  <a:pt x="1660" y="2850"/>
                                </a:lnTo>
                                <a:lnTo>
                                  <a:pt x="1663" y="2761"/>
                                </a:lnTo>
                                <a:lnTo>
                                  <a:pt x="1661" y="2670"/>
                                </a:lnTo>
                                <a:lnTo>
                                  <a:pt x="1655" y="2579"/>
                                </a:lnTo>
                                <a:lnTo>
                                  <a:pt x="1644" y="2486"/>
                                </a:lnTo>
                                <a:lnTo>
                                  <a:pt x="1629" y="2391"/>
                                </a:lnTo>
                                <a:lnTo>
                                  <a:pt x="1610" y="2297"/>
                                </a:lnTo>
                                <a:lnTo>
                                  <a:pt x="1587" y="2201"/>
                                </a:lnTo>
                                <a:lnTo>
                                  <a:pt x="1561" y="2105"/>
                                </a:lnTo>
                                <a:lnTo>
                                  <a:pt x="1529" y="2008"/>
                                </a:lnTo>
                                <a:lnTo>
                                  <a:pt x="1495" y="1911"/>
                                </a:lnTo>
                                <a:lnTo>
                                  <a:pt x="1457" y="1812"/>
                                </a:lnTo>
                                <a:lnTo>
                                  <a:pt x="1415" y="1716"/>
                                </a:lnTo>
                                <a:lnTo>
                                  <a:pt x="1371" y="1617"/>
                                </a:lnTo>
                                <a:lnTo>
                                  <a:pt x="1322" y="1520"/>
                                </a:lnTo>
                                <a:lnTo>
                                  <a:pt x="1271" y="1424"/>
                                </a:lnTo>
                                <a:lnTo>
                                  <a:pt x="1218" y="1328"/>
                                </a:lnTo>
                                <a:lnTo>
                                  <a:pt x="1160" y="1232"/>
                                </a:lnTo>
                                <a:lnTo>
                                  <a:pt x="1099" y="1138"/>
                                </a:lnTo>
                                <a:lnTo>
                                  <a:pt x="1036" y="1045"/>
                                </a:lnTo>
                                <a:lnTo>
                                  <a:pt x="970" y="952"/>
                                </a:lnTo>
                                <a:lnTo>
                                  <a:pt x="901" y="862"/>
                                </a:lnTo>
                                <a:lnTo>
                                  <a:pt x="830" y="773"/>
                                </a:lnTo>
                                <a:lnTo>
                                  <a:pt x="757" y="685"/>
                                </a:lnTo>
                                <a:lnTo>
                                  <a:pt x="681" y="600"/>
                                </a:lnTo>
                                <a:lnTo>
                                  <a:pt x="602" y="516"/>
                                </a:lnTo>
                                <a:lnTo>
                                  <a:pt x="523" y="435"/>
                                </a:lnTo>
                                <a:lnTo>
                                  <a:pt x="440" y="356"/>
                                </a:lnTo>
                                <a:lnTo>
                                  <a:pt x="355" y="279"/>
                                </a:lnTo>
                                <a:lnTo>
                                  <a:pt x="269" y="204"/>
                                </a:lnTo>
                                <a:lnTo>
                                  <a:pt x="181" y="133"/>
                                </a:lnTo>
                                <a:lnTo>
                                  <a:pt x="92" y="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75000"/>
                              <a:lumOff val="0"/>
                              <a:alpha val="89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3155"/>
                        <wps:cNvSpPr>
                          <a:spLocks/>
                        </wps:cNvSpPr>
                        <wps:spPr bwMode="auto">
                          <a:xfrm>
                            <a:off x="7179" y="6515"/>
                            <a:ext cx="218" cy="218"/>
                          </a:xfrm>
                          <a:custGeom>
                            <a:avLst/>
                            <a:gdLst>
                              <a:gd name="T0" fmla="*/ 1246 w 1895"/>
                              <a:gd name="T1" fmla="*/ 0 h 1816"/>
                              <a:gd name="T2" fmla="*/ 1329 w 1895"/>
                              <a:gd name="T3" fmla="*/ 13 h 1816"/>
                              <a:gd name="T4" fmla="*/ 1408 w 1895"/>
                              <a:gd name="T5" fmla="*/ 34 h 1816"/>
                              <a:gd name="T6" fmla="*/ 1483 w 1895"/>
                              <a:gd name="T7" fmla="*/ 61 h 1816"/>
                              <a:gd name="T8" fmla="*/ 1552 w 1895"/>
                              <a:gd name="T9" fmla="*/ 95 h 1816"/>
                              <a:gd name="T10" fmla="*/ 1615 w 1895"/>
                              <a:gd name="T11" fmla="*/ 137 h 1816"/>
                              <a:gd name="T12" fmla="*/ 1674 w 1895"/>
                              <a:gd name="T13" fmla="*/ 183 h 1816"/>
                              <a:gd name="T14" fmla="*/ 1725 w 1895"/>
                              <a:gd name="T15" fmla="*/ 237 h 1816"/>
                              <a:gd name="T16" fmla="*/ 1771 w 1895"/>
                              <a:gd name="T17" fmla="*/ 295 h 1816"/>
                              <a:gd name="T18" fmla="*/ 1810 w 1895"/>
                              <a:gd name="T19" fmla="*/ 357 h 1816"/>
                              <a:gd name="T20" fmla="*/ 1841 w 1895"/>
                              <a:gd name="T21" fmla="*/ 426 h 1816"/>
                              <a:gd name="T22" fmla="*/ 1866 w 1895"/>
                              <a:gd name="T23" fmla="*/ 498 h 1816"/>
                              <a:gd name="T24" fmla="*/ 1885 w 1895"/>
                              <a:gd name="T25" fmla="*/ 572 h 1816"/>
                              <a:gd name="T26" fmla="*/ 1894 w 1895"/>
                              <a:gd name="T27" fmla="*/ 652 h 1816"/>
                              <a:gd name="T28" fmla="*/ 1895 w 1895"/>
                              <a:gd name="T29" fmla="*/ 735 h 1816"/>
                              <a:gd name="T30" fmla="*/ 1888 w 1895"/>
                              <a:gd name="T31" fmla="*/ 818 h 1816"/>
                              <a:gd name="T32" fmla="*/ 1873 w 1895"/>
                              <a:gd name="T33" fmla="*/ 906 h 1816"/>
                              <a:gd name="T34" fmla="*/ 1847 w 1895"/>
                              <a:gd name="T35" fmla="*/ 999 h 1816"/>
                              <a:gd name="T36" fmla="*/ 1813 w 1895"/>
                              <a:gd name="T37" fmla="*/ 1090 h 1816"/>
                              <a:gd name="T38" fmla="*/ 1769 w 1895"/>
                              <a:gd name="T39" fmla="*/ 1177 h 1816"/>
                              <a:gd name="T40" fmla="*/ 1720 w 1895"/>
                              <a:gd name="T41" fmla="*/ 1261 h 1816"/>
                              <a:gd name="T42" fmla="*/ 1662 w 1895"/>
                              <a:gd name="T43" fmla="*/ 1340 h 1816"/>
                              <a:gd name="T44" fmla="*/ 1598 w 1895"/>
                              <a:gd name="T45" fmla="*/ 1416 h 1816"/>
                              <a:gd name="T46" fmla="*/ 1528 w 1895"/>
                              <a:gd name="T47" fmla="*/ 1485 h 1816"/>
                              <a:gd name="T48" fmla="*/ 1454 w 1895"/>
                              <a:gd name="T49" fmla="*/ 1551 h 1816"/>
                              <a:gd name="T50" fmla="*/ 1374 w 1895"/>
                              <a:gd name="T51" fmla="*/ 1610 h 1816"/>
                              <a:gd name="T52" fmla="*/ 1292 w 1895"/>
                              <a:gd name="T53" fmla="*/ 1662 h 1816"/>
                              <a:gd name="T54" fmla="*/ 1204 w 1895"/>
                              <a:gd name="T55" fmla="*/ 1706 h 1816"/>
                              <a:gd name="T56" fmla="*/ 1114 w 1895"/>
                              <a:gd name="T57" fmla="*/ 1746 h 1816"/>
                              <a:gd name="T58" fmla="*/ 1022 w 1895"/>
                              <a:gd name="T59" fmla="*/ 1776 h 1816"/>
                              <a:gd name="T60" fmla="*/ 928 w 1895"/>
                              <a:gd name="T61" fmla="*/ 1798 h 1816"/>
                              <a:gd name="T62" fmla="*/ 832 w 1895"/>
                              <a:gd name="T63" fmla="*/ 1813 h 1816"/>
                              <a:gd name="T64" fmla="*/ 735 w 1895"/>
                              <a:gd name="T65" fmla="*/ 1816 h 1816"/>
                              <a:gd name="T66" fmla="*/ 662 w 1895"/>
                              <a:gd name="T67" fmla="*/ 1814 h 1816"/>
                              <a:gd name="T68" fmla="*/ 593 w 1895"/>
                              <a:gd name="T69" fmla="*/ 1806 h 1816"/>
                              <a:gd name="T70" fmla="*/ 524 w 1895"/>
                              <a:gd name="T71" fmla="*/ 1793 h 1816"/>
                              <a:gd name="T72" fmla="*/ 460 w 1895"/>
                              <a:gd name="T73" fmla="*/ 1773 h 1816"/>
                              <a:gd name="T74" fmla="*/ 400 w 1895"/>
                              <a:gd name="T75" fmla="*/ 1750 h 1816"/>
                              <a:gd name="T76" fmla="*/ 342 w 1895"/>
                              <a:gd name="T77" fmla="*/ 1722 h 1816"/>
                              <a:gd name="T78" fmla="*/ 289 w 1895"/>
                              <a:gd name="T79" fmla="*/ 1689 h 1816"/>
                              <a:gd name="T80" fmla="*/ 239 w 1895"/>
                              <a:gd name="T81" fmla="*/ 1653 h 1816"/>
                              <a:gd name="T82" fmla="*/ 193 w 1895"/>
                              <a:gd name="T83" fmla="*/ 1611 h 1816"/>
                              <a:gd name="T84" fmla="*/ 151 w 1895"/>
                              <a:gd name="T85" fmla="*/ 1566 h 1816"/>
                              <a:gd name="T86" fmla="*/ 115 w 1895"/>
                              <a:gd name="T87" fmla="*/ 1518 h 1816"/>
                              <a:gd name="T88" fmla="*/ 82 w 1895"/>
                              <a:gd name="T89" fmla="*/ 1467 h 1816"/>
                              <a:gd name="T90" fmla="*/ 53 w 1895"/>
                              <a:gd name="T91" fmla="*/ 1412 h 1816"/>
                              <a:gd name="T92" fmla="*/ 31 w 1895"/>
                              <a:gd name="T93" fmla="*/ 1354 h 1816"/>
                              <a:gd name="T94" fmla="*/ 13 w 1895"/>
                              <a:gd name="T95" fmla="*/ 1294 h 1816"/>
                              <a:gd name="T96" fmla="*/ 0 w 1895"/>
                              <a:gd name="T97" fmla="*/ 1230 h 18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895" h="1816">
                                <a:moveTo>
                                  <a:pt x="0" y="1230"/>
                                </a:moveTo>
                                <a:lnTo>
                                  <a:pt x="1246" y="0"/>
                                </a:lnTo>
                                <a:lnTo>
                                  <a:pt x="1289" y="5"/>
                                </a:lnTo>
                                <a:lnTo>
                                  <a:pt x="1329" y="13"/>
                                </a:lnTo>
                                <a:lnTo>
                                  <a:pt x="1370" y="22"/>
                                </a:lnTo>
                                <a:lnTo>
                                  <a:pt x="1408" y="34"/>
                                </a:lnTo>
                                <a:lnTo>
                                  <a:pt x="1446" y="47"/>
                                </a:lnTo>
                                <a:lnTo>
                                  <a:pt x="1483" y="61"/>
                                </a:lnTo>
                                <a:lnTo>
                                  <a:pt x="1518" y="77"/>
                                </a:lnTo>
                                <a:lnTo>
                                  <a:pt x="1552" y="95"/>
                                </a:lnTo>
                                <a:lnTo>
                                  <a:pt x="1585" y="115"/>
                                </a:lnTo>
                                <a:lnTo>
                                  <a:pt x="1615" y="137"/>
                                </a:lnTo>
                                <a:lnTo>
                                  <a:pt x="1645" y="160"/>
                                </a:lnTo>
                                <a:lnTo>
                                  <a:pt x="1674" y="183"/>
                                </a:lnTo>
                                <a:lnTo>
                                  <a:pt x="1700" y="209"/>
                                </a:lnTo>
                                <a:lnTo>
                                  <a:pt x="1725" y="237"/>
                                </a:lnTo>
                                <a:lnTo>
                                  <a:pt x="1748" y="264"/>
                                </a:lnTo>
                                <a:lnTo>
                                  <a:pt x="1771" y="295"/>
                                </a:lnTo>
                                <a:lnTo>
                                  <a:pt x="1792" y="326"/>
                                </a:lnTo>
                                <a:lnTo>
                                  <a:pt x="1810" y="357"/>
                                </a:lnTo>
                                <a:lnTo>
                                  <a:pt x="1827" y="391"/>
                                </a:lnTo>
                                <a:lnTo>
                                  <a:pt x="1841" y="426"/>
                                </a:lnTo>
                                <a:lnTo>
                                  <a:pt x="1856" y="461"/>
                                </a:lnTo>
                                <a:lnTo>
                                  <a:pt x="1866" y="498"/>
                                </a:lnTo>
                                <a:lnTo>
                                  <a:pt x="1877" y="534"/>
                                </a:lnTo>
                                <a:lnTo>
                                  <a:pt x="1885" y="572"/>
                                </a:lnTo>
                                <a:lnTo>
                                  <a:pt x="1890" y="612"/>
                                </a:lnTo>
                                <a:lnTo>
                                  <a:pt x="1894" y="652"/>
                                </a:lnTo>
                                <a:lnTo>
                                  <a:pt x="1895" y="693"/>
                                </a:lnTo>
                                <a:lnTo>
                                  <a:pt x="1895" y="735"/>
                                </a:lnTo>
                                <a:lnTo>
                                  <a:pt x="1892" y="777"/>
                                </a:lnTo>
                                <a:lnTo>
                                  <a:pt x="1888" y="818"/>
                                </a:lnTo>
                                <a:lnTo>
                                  <a:pt x="1882" y="863"/>
                                </a:lnTo>
                                <a:lnTo>
                                  <a:pt x="1873" y="906"/>
                                </a:lnTo>
                                <a:lnTo>
                                  <a:pt x="1861" y="953"/>
                                </a:lnTo>
                                <a:lnTo>
                                  <a:pt x="1847" y="999"/>
                                </a:lnTo>
                                <a:lnTo>
                                  <a:pt x="1831" y="1045"/>
                                </a:lnTo>
                                <a:lnTo>
                                  <a:pt x="1813" y="1090"/>
                                </a:lnTo>
                                <a:lnTo>
                                  <a:pt x="1792" y="1134"/>
                                </a:lnTo>
                                <a:lnTo>
                                  <a:pt x="1769" y="1177"/>
                                </a:lnTo>
                                <a:lnTo>
                                  <a:pt x="1744" y="1219"/>
                                </a:lnTo>
                                <a:lnTo>
                                  <a:pt x="1720" y="1261"/>
                                </a:lnTo>
                                <a:lnTo>
                                  <a:pt x="1691" y="1300"/>
                                </a:lnTo>
                                <a:lnTo>
                                  <a:pt x="1662" y="1340"/>
                                </a:lnTo>
                                <a:lnTo>
                                  <a:pt x="1631" y="1379"/>
                                </a:lnTo>
                                <a:lnTo>
                                  <a:pt x="1598" y="1416"/>
                                </a:lnTo>
                                <a:lnTo>
                                  <a:pt x="1564" y="1451"/>
                                </a:lnTo>
                                <a:lnTo>
                                  <a:pt x="1528" y="1485"/>
                                </a:lnTo>
                                <a:lnTo>
                                  <a:pt x="1492" y="1519"/>
                                </a:lnTo>
                                <a:lnTo>
                                  <a:pt x="1454" y="1551"/>
                                </a:lnTo>
                                <a:lnTo>
                                  <a:pt x="1415" y="1581"/>
                                </a:lnTo>
                                <a:lnTo>
                                  <a:pt x="1374" y="1610"/>
                                </a:lnTo>
                                <a:lnTo>
                                  <a:pt x="1333" y="1636"/>
                                </a:lnTo>
                                <a:lnTo>
                                  <a:pt x="1292" y="1662"/>
                                </a:lnTo>
                                <a:lnTo>
                                  <a:pt x="1248" y="1686"/>
                                </a:lnTo>
                                <a:lnTo>
                                  <a:pt x="1204" y="1706"/>
                                </a:lnTo>
                                <a:lnTo>
                                  <a:pt x="1159" y="1727"/>
                                </a:lnTo>
                                <a:lnTo>
                                  <a:pt x="1114" y="1746"/>
                                </a:lnTo>
                                <a:lnTo>
                                  <a:pt x="1068" y="1761"/>
                                </a:lnTo>
                                <a:lnTo>
                                  <a:pt x="1022" y="1776"/>
                                </a:lnTo>
                                <a:lnTo>
                                  <a:pt x="975" y="1789"/>
                                </a:lnTo>
                                <a:lnTo>
                                  <a:pt x="928" y="1798"/>
                                </a:lnTo>
                                <a:lnTo>
                                  <a:pt x="879" y="1806"/>
                                </a:lnTo>
                                <a:lnTo>
                                  <a:pt x="832" y="1813"/>
                                </a:lnTo>
                                <a:lnTo>
                                  <a:pt x="784" y="1815"/>
                                </a:lnTo>
                                <a:lnTo>
                                  <a:pt x="735" y="1816"/>
                                </a:lnTo>
                                <a:lnTo>
                                  <a:pt x="699" y="1816"/>
                                </a:lnTo>
                                <a:lnTo>
                                  <a:pt x="662" y="1814"/>
                                </a:lnTo>
                                <a:lnTo>
                                  <a:pt x="627" y="1811"/>
                                </a:lnTo>
                                <a:lnTo>
                                  <a:pt x="593" y="1806"/>
                                </a:lnTo>
                                <a:lnTo>
                                  <a:pt x="558" y="1799"/>
                                </a:lnTo>
                                <a:lnTo>
                                  <a:pt x="524" y="1793"/>
                                </a:lnTo>
                                <a:lnTo>
                                  <a:pt x="493" y="1784"/>
                                </a:lnTo>
                                <a:lnTo>
                                  <a:pt x="460" y="1773"/>
                                </a:lnTo>
                                <a:lnTo>
                                  <a:pt x="430" y="1763"/>
                                </a:lnTo>
                                <a:lnTo>
                                  <a:pt x="400" y="1750"/>
                                </a:lnTo>
                                <a:lnTo>
                                  <a:pt x="371" y="1737"/>
                                </a:lnTo>
                                <a:lnTo>
                                  <a:pt x="342" y="1722"/>
                                </a:lnTo>
                                <a:lnTo>
                                  <a:pt x="315" y="1706"/>
                                </a:lnTo>
                                <a:lnTo>
                                  <a:pt x="289" y="1689"/>
                                </a:lnTo>
                                <a:lnTo>
                                  <a:pt x="264" y="1671"/>
                                </a:lnTo>
                                <a:lnTo>
                                  <a:pt x="239" y="1653"/>
                                </a:lnTo>
                                <a:lnTo>
                                  <a:pt x="216" y="1632"/>
                                </a:lnTo>
                                <a:lnTo>
                                  <a:pt x="193" y="1611"/>
                                </a:lnTo>
                                <a:lnTo>
                                  <a:pt x="172" y="1590"/>
                                </a:lnTo>
                                <a:lnTo>
                                  <a:pt x="151" y="1566"/>
                                </a:lnTo>
                                <a:lnTo>
                                  <a:pt x="133" y="1543"/>
                                </a:lnTo>
                                <a:lnTo>
                                  <a:pt x="115" y="1518"/>
                                </a:lnTo>
                                <a:lnTo>
                                  <a:pt x="98" y="1493"/>
                                </a:lnTo>
                                <a:lnTo>
                                  <a:pt x="82" y="1467"/>
                                </a:lnTo>
                                <a:lnTo>
                                  <a:pt x="68" y="1439"/>
                                </a:lnTo>
                                <a:lnTo>
                                  <a:pt x="53" y="1412"/>
                                </a:lnTo>
                                <a:lnTo>
                                  <a:pt x="41" y="1383"/>
                                </a:lnTo>
                                <a:lnTo>
                                  <a:pt x="31" y="1354"/>
                                </a:lnTo>
                                <a:lnTo>
                                  <a:pt x="20" y="1324"/>
                                </a:lnTo>
                                <a:lnTo>
                                  <a:pt x="13" y="1294"/>
                                </a:lnTo>
                                <a:lnTo>
                                  <a:pt x="5" y="1262"/>
                                </a:lnTo>
                                <a:lnTo>
                                  <a:pt x="0" y="1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20000"/>
                              <a:lumOff val="80000"/>
                              <a:alpha val="89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3156"/>
                        <wps:cNvSpPr>
                          <a:spLocks/>
                        </wps:cNvSpPr>
                        <wps:spPr bwMode="auto">
                          <a:xfrm>
                            <a:off x="7066" y="6922"/>
                            <a:ext cx="177" cy="345"/>
                          </a:xfrm>
                          <a:custGeom>
                            <a:avLst/>
                            <a:gdLst>
                              <a:gd name="T0" fmla="*/ 364 w 1543"/>
                              <a:gd name="T1" fmla="*/ 571 h 2883"/>
                              <a:gd name="T2" fmla="*/ 814 w 1543"/>
                              <a:gd name="T3" fmla="*/ 901 h 2883"/>
                              <a:gd name="T4" fmla="*/ 1317 w 1543"/>
                              <a:gd name="T5" fmla="*/ 0 h 2883"/>
                              <a:gd name="T6" fmla="*/ 1092 w 1543"/>
                              <a:gd name="T7" fmla="*/ 1103 h 2883"/>
                              <a:gd name="T8" fmla="*/ 1543 w 1543"/>
                              <a:gd name="T9" fmla="*/ 1429 h 2883"/>
                              <a:gd name="T10" fmla="*/ 953 w 1543"/>
                              <a:gd name="T11" fmla="*/ 1780 h 2883"/>
                              <a:gd name="T12" fmla="*/ 730 w 1543"/>
                              <a:gd name="T13" fmla="*/ 2883 h 2883"/>
                              <a:gd name="T14" fmla="*/ 590 w 1543"/>
                              <a:gd name="T15" fmla="*/ 1997 h 2883"/>
                              <a:gd name="T16" fmla="*/ 0 w 1543"/>
                              <a:gd name="T17" fmla="*/ 2352 h 2883"/>
                              <a:gd name="T18" fmla="*/ 504 w 1543"/>
                              <a:gd name="T19" fmla="*/ 1454 h 2883"/>
                              <a:gd name="T20" fmla="*/ 364 w 1543"/>
                              <a:gd name="T21" fmla="*/ 571 h 28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43" h="2883">
                                <a:moveTo>
                                  <a:pt x="364" y="571"/>
                                </a:moveTo>
                                <a:lnTo>
                                  <a:pt x="814" y="901"/>
                                </a:lnTo>
                                <a:lnTo>
                                  <a:pt x="1317" y="0"/>
                                </a:lnTo>
                                <a:lnTo>
                                  <a:pt x="1092" y="1103"/>
                                </a:lnTo>
                                <a:lnTo>
                                  <a:pt x="1543" y="1429"/>
                                </a:lnTo>
                                <a:lnTo>
                                  <a:pt x="953" y="1780"/>
                                </a:lnTo>
                                <a:lnTo>
                                  <a:pt x="730" y="2883"/>
                                </a:lnTo>
                                <a:lnTo>
                                  <a:pt x="590" y="1997"/>
                                </a:lnTo>
                                <a:lnTo>
                                  <a:pt x="0" y="2352"/>
                                </a:lnTo>
                                <a:lnTo>
                                  <a:pt x="504" y="1454"/>
                                </a:lnTo>
                                <a:lnTo>
                                  <a:pt x="364" y="5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60000"/>
                              <a:lumOff val="40000"/>
                              <a:alpha val="89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3157"/>
                        <wps:cNvSpPr>
                          <a:spLocks/>
                        </wps:cNvSpPr>
                        <wps:spPr bwMode="auto">
                          <a:xfrm>
                            <a:off x="7688" y="7319"/>
                            <a:ext cx="146" cy="191"/>
                          </a:xfrm>
                          <a:custGeom>
                            <a:avLst/>
                            <a:gdLst>
                              <a:gd name="T0" fmla="*/ 1265 w 1265"/>
                              <a:gd name="T1" fmla="*/ 501 h 1596"/>
                              <a:gd name="T2" fmla="*/ 850 w 1265"/>
                              <a:gd name="T3" fmla="*/ 569 h 1596"/>
                              <a:gd name="T4" fmla="*/ 963 w 1265"/>
                              <a:gd name="T5" fmla="*/ 0 h 1596"/>
                              <a:gd name="T6" fmla="*/ 595 w 1265"/>
                              <a:gd name="T7" fmla="*/ 610 h 1596"/>
                              <a:gd name="T8" fmla="*/ 180 w 1265"/>
                              <a:gd name="T9" fmla="*/ 677 h 1596"/>
                              <a:gd name="T10" fmla="*/ 369 w 1265"/>
                              <a:gd name="T11" fmla="*/ 986 h 1596"/>
                              <a:gd name="T12" fmla="*/ 0 w 1265"/>
                              <a:gd name="T13" fmla="*/ 1596 h 1596"/>
                              <a:gd name="T14" fmla="*/ 484 w 1265"/>
                              <a:gd name="T15" fmla="*/ 1176 h 1596"/>
                              <a:gd name="T16" fmla="*/ 671 w 1265"/>
                              <a:gd name="T17" fmla="*/ 1488 h 1596"/>
                              <a:gd name="T18" fmla="*/ 781 w 1265"/>
                              <a:gd name="T19" fmla="*/ 919 h 1596"/>
                              <a:gd name="T20" fmla="*/ 1265 w 1265"/>
                              <a:gd name="T21" fmla="*/ 501 h 15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265" h="1596">
                                <a:moveTo>
                                  <a:pt x="1265" y="501"/>
                                </a:moveTo>
                                <a:lnTo>
                                  <a:pt x="850" y="569"/>
                                </a:lnTo>
                                <a:lnTo>
                                  <a:pt x="963" y="0"/>
                                </a:lnTo>
                                <a:lnTo>
                                  <a:pt x="595" y="610"/>
                                </a:lnTo>
                                <a:lnTo>
                                  <a:pt x="180" y="677"/>
                                </a:lnTo>
                                <a:lnTo>
                                  <a:pt x="369" y="986"/>
                                </a:lnTo>
                                <a:lnTo>
                                  <a:pt x="0" y="1596"/>
                                </a:lnTo>
                                <a:lnTo>
                                  <a:pt x="484" y="1176"/>
                                </a:lnTo>
                                <a:lnTo>
                                  <a:pt x="671" y="1488"/>
                                </a:lnTo>
                                <a:lnTo>
                                  <a:pt x="781" y="919"/>
                                </a:lnTo>
                                <a:lnTo>
                                  <a:pt x="1265" y="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lumMod val="60000"/>
                              <a:lumOff val="40000"/>
                              <a:alpha val="89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3158"/>
                        <wps:cNvSpPr>
                          <a:spLocks/>
                        </wps:cNvSpPr>
                        <wps:spPr bwMode="auto">
                          <a:xfrm>
                            <a:off x="7410" y="7470"/>
                            <a:ext cx="110" cy="118"/>
                          </a:xfrm>
                          <a:custGeom>
                            <a:avLst/>
                            <a:gdLst>
                              <a:gd name="T0" fmla="*/ 0 w 954"/>
                              <a:gd name="T1" fmla="*/ 676 h 986"/>
                              <a:gd name="T2" fmla="*/ 312 w 954"/>
                              <a:gd name="T3" fmla="*/ 634 h 986"/>
                              <a:gd name="T4" fmla="*/ 227 w 954"/>
                              <a:gd name="T5" fmla="*/ 986 h 986"/>
                              <a:gd name="T6" fmla="*/ 505 w 954"/>
                              <a:gd name="T7" fmla="*/ 609 h 986"/>
                              <a:gd name="T8" fmla="*/ 818 w 954"/>
                              <a:gd name="T9" fmla="*/ 567 h 986"/>
                              <a:gd name="T10" fmla="*/ 676 w 954"/>
                              <a:gd name="T11" fmla="*/ 377 h 986"/>
                              <a:gd name="T12" fmla="*/ 954 w 954"/>
                              <a:gd name="T13" fmla="*/ 0 h 986"/>
                              <a:gd name="T14" fmla="*/ 589 w 954"/>
                              <a:gd name="T15" fmla="*/ 259 h 986"/>
                              <a:gd name="T16" fmla="*/ 449 w 954"/>
                              <a:gd name="T17" fmla="*/ 66 h 986"/>
                              <a:gd name="T18" fmla="*/ 365 w 954"/>
                              <a:gd name="T19" fmla="*/ 418 h 986"/>
                              <a:gd name="T20" fmla="*/ 0 w 954"/>
                              <a:gd name="T21" fmla="*/ 676 h 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954" h="986">
                                <a:moveTo>
                                  <a:pt x="0" y="676"/>
                                </a:moveTo>
                                <a:lnTo>
                                  <a:pt x="312" y="634"/>
                                </a:lnTo>
                                <a:lnTo>
                                  <a:pt x="227" y="986"/>
                                </a:lnTo>
                                <a:lnTo>
                                  <a:pt x="505" y="609"/>
                                </a:lnTo>
                                <a:lnTo>
                                  <a:pt x="818" y="567"/>
                                </a:lnTo>
                                <a:lnTo>
                                  <a:pt x="676" y="377"/>
                                </a:lnTo>
                                <a:lnTo>
                                  <a:pt x="954" y="0"/>
                                </a:lnTo>
                                <a:lnTo>
                                  <a:pt x="589" y="259"/>
                                </a:lnTo>
                                <a:lnTo>
                                  <a:pt x="449" y="66"/>
                                </a:lnTo>
                                <a:lnTo>
                                  <a:pt x="365" y="418"/>
                                </a:lnTo>
                                <a:lnTo>
                                  <a:pt x="0" y="6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60000"/>
                              <a:lumOff val="40000"/>
                              <a:alpha val="89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3159"/>
                        <wps:cNvSpPr>
                          <a:spLocks/>
                        </wps:cNvSpPr>
                        <wps:spPr bwMode="auto">
                          <a:xfrm>
                            <a:off x="7588" y="6799"/>
                            <a:ext cx="117" cy="154"/>
                          </a:xfrm>
                          <a:custGeom>
                            <a:avLst/>
                            <a:gdLst>
                              <a:gd name="T0" fmla="*/ 0 w 1018"/>
                              <a:gd name="T1" fmla="*/ 402 h 1283"/>
                              <a:gd name="T2" fmla="*/ 335 w 1018"/>
                              <a:gd name="T3" fmla="*/ 458 h 1283"/>
                              <a:gd name="T4" fmla="*/ 244 w 1018"/>
                              <a:gd name="T5" fmla="*/ 0 h 1283"/>
                              <a:gd name="T6" fmla="*/ 539 w 1018"/>
                              <a:gd name="T7" fmla="*/ 491 h 1283"/>
                              <a:gd name="T8" fmla="*/ 873 w 1018"/>
                              <a:gd name="T9" fmla="*/ 543 h 1283"/>
                              <a:gd name="T10" fmla="*/ 723 w 1018"/>
                              <a:gd name="T11" fmla="*/ 792 h 1283"/>
                              <a:gd name="T12" fmla="*/ 1018 w 1018"/>
                              <a:gd name="T13" fmla="*/ 1283 h 1283"/>
                              <a:gd name="T14" fmla="*/ 630 w 1018"/>
                              <a:gd name="T15" fmla="*/ 945 h 1283"/>
                              <a:gd name="T16" fmla="*/ 479 w 1018"/>
                              <a:gd name="T17" fmla="*/ 1197 h 1283"/>
                              <a:gd name="T18" fmla="*/ 390 w 1018"/>
                              <a:gd name="T19" fmla="*/ 739 h 1283"/>
                              <a:gd name="T20" fmla="*/ 0 w 1018"/>
                              <a:gd name="T21" fmla="*/ 402 h 12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018" h="1283">
                                <a:moveTo>
                                  <a:pt x="0" y="402"/>
                                </a:moveTo>
                                <a:lnTo>
                                  <a:pt x="335" y="458"/>
                                </a:lnTo>
                                <a:lnTo>
                                  <a:pt x="244" y="0"/>
                                </a:lnTo>
                                <a:lnTo>
                                  <a:pt x="539" y="491"/>
                                </a:lnTo>
                                <a:lnTo>
                                  <a:pt x="873" y="543"/>
                                </a:lnTo>
                                <a:lnTo>
                                  <a:pt x="723" y="792"/>
                                </a:lnTo>
                                <a:lnTo>
                                  <a:pt x="1018" y="1283"/>
                                </a:lnTo>
                                <a:lnTo>
                                  <a:pt x="630" y="945"/>
                                </a:lnTo>
                                <a:lnTo>
                                  <a:pt x="479" y="1197"/>
                                </a:lnTo>
                                <a:lnTo>
                                  <a:pt x="390" y="739"/>
                                </a:lnTo>
                                <a:lnTo>
                                  <a:pt x="0" y="4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  <a:alpha val="89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3160"/>
                        <wps:cNvSpPr>
                          <a:spLocks/>
                        </wps:cNvSpPr>
                        <wps:spPr bwMode="auto">
                          <a:xfrm>
                            <a:off x="7336" y="6708"/>
                            <a:ext cx="162" cy="214"/>
                          </a:xfrm>
                          <a:custGeom>
                            <a:avLst/>
                            <a:gdLst>
                              <a:gd name="T0" fmla="*/ 1415 w 1415"/>
                              <a:gd name="T1" fmla="*/ 560 h 1784"/>
                              <a:gd name="T2" fmla="*/ 951 w 1415"/>
                              <a:gd name="T3" fmla="*/ 636 h 1784"/>
                              <a:gd name="T4" fmla="*/ 1076 w 1415"/>
                              <a:gd name="T5" fmla="*/ 0 h 1784"/>
                              <a:gd name="T6" fmla="*/ 665 w 1415"/>
                              <a:gd name="T7" fmla="*/ 684 h 1784"/>
                              <a:gd name="T8" fmla="*/ 202 w 1415"/>
                              <a:gd name="T9" fmla="*/ 757 h 1784"/>
                              <a:gd name="T10" fmla="*/ 413 w 1415"/>
                              <a:gd name="T11" fmla="*/ 1103 h 1784"/>
                              <a:gd name="T12" fmla="*/ 0 w 1415"/>
                              <a:gd name="T13" fmla="*/ 1784 h 1784"/>
                              <a:gd name="T14" fmla="*/ 542 w 1415"/>
                              <a:gd name="T15" fmla="*/ 1315 h 1784"/>
                              <a:gd name="T16" fmla="*/ 750 w 1415"/>
                              <a:gd name="T17" fmla="*/ 1663 h 1784"/>
                              <a:gd name="T18" fmla="*/ 874 w 1415"/>
                              <a:gd name="T19" fmla="*/ 1028 h 1784"/>
                              <a:gd name="T20" fmla="*/ 1415 w 1415"/>
                              <a:gd name="T21" fmla="*/ 560 h 1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415" h="1784">
                                <a:moveTo>
                                  <a:pt x="1415" y="560"/>
                                </a:moveTo>
                                <a:lnTo>
                                  <a:pt x="951" y="636"/>
                                </a:lnTo>
                                <a:lnTo>
                                  <a:pt x="1076" y="0"/>
                                </a:lnTo>
                                <a:lnTo>
                                  <a:pt x="665" y="684"/>
                                </a:lnTo>
                                <a:lnTo>
                                  <a:pt x="202" y="757"/>
                                </a:lnTo>
                                <a:lnTo>
                                  <a:pt x="413" y="1103"/>
                                </a:lnTo>
                                <a:lnTo>
                                  <a:pt x="0" y="1784"/>
                                </a:lnTo>
                                <a:lnTo>
                                  <a:pt x="542" y="1315"/>
                                </a:lnTo>
                                <a:lnTo>
                                  <a:pt x="750" y="1663"/>
                                </a:lnTo>
                                <a:lnTo>
                                  <a:pt x="874" y="1028"/>
                                </a:lnTo>
                                <a:lnTo>
                                  <a:pt x="1415" y="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60000"/>
                              <a:lumOff val="40000"/>
                              <a:alpha val="89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3161"/>
                        <wps:cNvSpPr>
                          <a:spLocks/>
                        </wps:cNvSpPr>
                        <wps:spPr bwMode="auto">
                          <a:xfrm>
                            <a:off x="7138" y="7292"/>
                            <a:ext cx="149" cy="197"/>
                          </a:xfrm>
                          <a:custGeom>
                            <a:avLst/>
                            <a:gdLst>
                              <a:gd name="T0" fmla="*/ 0 w 1301"/>
                              <a:gd name="T1" fmla="*/ 516 h 1642"/>
                              <a:gd name="T2" fmla="*/ 427 w 1301"/>
                              <a:gd name="T3" fmla="*/ 586 h 1642"/>
                              <a:gd name="T4" fmla="*/ 312 w 1301"/>
                              <a:gd name="T5" fmla="*/ 0 h 1642"/>
                              <a:gd name="T6" fmla="*/ 690 w 1301"/>
                              <a:gd name="T7" fmla="*/ 629 h 1642"/>
                              <a:gd name="T8" fmla="*/ 1117 w 1301"/>
                              <a:gd name="T9" fmla="*/ 696 h 1642"/>
                              <a:gd name="T10" fmla="*/ 923 w 1301"/>
                              <a:gd name="T11" fmla="*/ 1014 h 1642"/>
                              <a:gd name="T12" fmla="*/ 1301 w 1301"/>
                              <a:gd name="T13" fmla="*/ 1642 h 1642"/>
                              <a:gd name="T14" fmla="*/ 804 w 1301"/>
                              <a:gd name="T15" fmla="*/ 1211 h 1642"/>
                              <a:gd name="T16" fmla="*/ 612 w 1301"/>
                              <a:gd name="T17" fmla="*/ 1530 h 1642"/>
                              <a:gd name="T18" fmla="*/ 498 w 1301"/>
                              <a:gd name="T19" fmla="*/ 946 h 1642"/>
                              <a:gd name="T20" fmla="*/ 0 w 1301"/>
                              <a:gd name="T21" fmla="*/ 516 h 16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301" h="1642">
                                <a:moveTo>
                                  <a:pt x="0" y="516"/>
                                </a:moveTo>
                                <a:lnTo>
                                  <a:pt x="427" y="586"/>
                                </a:lnTo>
                                <a:lnTo>
                                  <a:pt x="312" y="0"/>
                                </a:lnTo>
                                <a:lnTo>
                                  <a:pt x="690" y="629"/>
                                </a:lnTo>
                                <a:lnTo>
                                  <a:pt x="1117" y="696"/>
                                </a:lnTo>
                                <a:lnTo>
                                  <a:pt x="923" y="1014"/>
                                </a:lnTo>
                                <a:lnTo>
                                  <a:pt x="1301" y="1642"/>
                                </a:lnTo>
                                <a:lnTo>
                                  <a:pt x="804" y="1211"/>
                                </a:lnTo>
                                <a:lnTo>
                                  <a:pt x="612" y="1530"/>
                                </a:lnTo>
                                <a:lnTo>
                                  <a:pt x="498" y="946"/>
                                </a:lnTo>
                                <a:lnTo>
                                  <a:pt x="0" y="5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75000"/>
                              <a:lumOff val="0"/>
                              <a:alpha val="89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3162"/>
                        <wps:cNvSpPr>
                          <a:spLocks/>
                        </wps:cNvSpPr>
                        <wps:spPr bwMode="auto">
                          <a:xfrm>
                            <a:off x="7719" y="6696"/>
                            <a:ext cx="180" cy="939"/>
                          </a:xfrm>
                          <a:custGeom>
                            <a:avLst/>
                            <a:gdLst>
                              <a:gd name="T0" fmla="*/ 180 w 180"/>
                              <a:gd name="T1" fmla="*/ 78 h 939"/>
                              <a:gd name="T2" fmla="*/ 61 w 180"/>
                              <a:gd name="T3" fmla="*/ 911 h 939"/>
                              <a:gd name="T4" fmla="*/ 0 w 180"/>
                              <a:gd name="T5" fmla="*/ 939 h 939"/>
                              <a:gd name="T6" fmla="*/ 85 w 180"/>
                              <a:gd name="T7" fmla="*/ 0 h 939"/>
                              <a:gd name="T8" fmla="*/ 180 w 180"/>
                              <a:gd name="T9" fmla="*/ 78 h 9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0" h="939">
                                <a:moveTo>
                                  <a:pt x="180" y="78"/>
                                </a:moveTo>
                                <a:lnTo>
                                  <a:pt x="61" y="911"/>
                                </a:lnTo>
                                <a:lnTo>
                                  <a:pt x="0" y="939"/>
                                </a:lnTo>
                                <a:lnTo>
                                  <a:pt x="85" y="0"/>
                                </a:lnTo>
                                <a:lnTo>
                                  <a:pt x="180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3163"/>
                        <wps:cNvSpPr>
                          <a:spLocks/>
                        </wps:cNvSpPr>
                        <wps:spPr bwMode="auto">
                          <a:xfrm>
                            <a:off x="7078" y="6622"/>
                            <a:ext cx="306" cy="1041"/>
                          </a:xfrm>
                          <a:custGeom>
                            <a:avLst/>
                            <a:gdLst>
                              <a:gd name="T0" fmla="*/ 0 w 306"/>
                              <a:gd name="T1" fmla="*/ 99 h 1041"/>
                              <a:gd name="T2" fmla="*/ 217 w 306"/>
                              <a:gd name="T3" fmla="*/ 1002 h 1041"/>
                              <a:gd name="T4" fmla="*/ 306 w 306"/>
                              <a:gd name="T5" fmla="*/ 1041 h 1041"/>
                              <a:gd name="T6" fmla="*/ 132 w 306"/>
                              <a:gd name="T7" fmla="*/ 0 h 1041"/>
                              <a:gd name="T8" fmla="*/ 0 w 306"/>
                              <a:gd name="T9" fmla="*/ 99 h 10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6" h="1041">
                                <a:moveTo>
                                  <a:pt x="0" y="99"/>
                                </a:moveTo>
                                <a:lnTo>
                                  <a:pt x="217" y="1002"/>
                                </a:lnTo>
                                <a:lnTo>
                                  <a:pt x="306" y="1041"/>
                                </a:lnTo>
                                <a:lnTo>
                                  <a:pt x="132" y="0"/>
                                </a:lnTo>
                                <a:lnTo>
                                  <a:pt x="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A90536" id="Group 3141" o:spid="_x0000_s1026" style="position:absolute;margin-left:444.45pt;margin-top:276.8pt;width:36.2pt;height:36.6pt;z-index:252130304" coordorigin="6505,5810" coordsize="1850,1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">
                <v:shape id="Freeform 3142" o:spid="_x0000_s1027" style="position:absolute;left:7520;top:6303;width:835;height:393;visibility:visible;mso-wrap-style:square;v-text-anchor:top" coordsize="7278,3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IRrcQA&#10;AADcAAAADwAAAGRycy9kb3ducmV2LnhtbESPQYvCMBSE7wv+h/AEb2u6oovbNYqIghdlrYJ7fDTP&#10;tti8hCZq/fdGEDwOM/MNM5m1phZXanxlWcFXPwFBnFtdcaHgsF99jkH4gKyxtkwK7uRhNu18TDDV&#10;9sY7umahEBHCPkUFZQguldLnJRn0feuIo3eyjcEQZVNI3eAtwk0tB0nyLQ1WHBdKdLQoKT9nF6Pg&#10;7Ozw+L87/Sw3m/rvuPYuKbZOqV63nf+CCNSGd/jVXmsFg9EQnmfiEZ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CEa3EAAAA3AAAAA8AAAAAAAAAAAAAAAAAmAIAAGRycy9k&#10;b3ducmV2LnhtbFBLBQYAAAAABAAEAPUAAACJAwAAAAA=&#10;" path="m,2300l46,1814r66,-419l199,1040,303,744,425,504,564,317,717,176,883,79,1064,22,1255,r203,11l1669,49r220,60l2116,190r233,97l2586,394r243,116l3073,629r245,119l3566,862r244,106l4054,1061r241,77l4532,1195r231,31l4988,1229r218,-29l5414,1134r200,-107l5801,876,5978,677,6142,424r-16,82l6112,584r-16,78l6080,737r-14,76l6050,888r-16,75l6020,1037r-16,74l5990,1185r-16,75l5958,1336r-14,76l5928,1489r-15,80l5898,1649r87,12l6071,1675r85,16l6243,1707r86,17l6415,1742r87,18l6588,1780r87,18l6761,1817r86,18l6932,1852r87,16l7105,1884r87,14l7278,1910r-475,205l6354,2261r-423,89l5533,2389r-373,-6l4810,2334r-328,-82l4176,2139,3889,2000,3622,1840,3374,1665,3144,1480,2929,1289,2732,1098,2547,910,2378,734,2221,571,2077,427,1942,309,1819,220,1704,166,1598,152r-98,30l1407,262r-86,134l1238,591r-80,258l1082,1178r-74,403l933,2064r-73,569l784,3290r-49,-61l686,3167r-49,-61l587,3043r-48,-62l489,2920r-48,-62l392,2795r-49,-61l294,2672r-49,-62l196,2548r-50,-62l98,2424,48,2363,,2300xe" fillcolor="#ff6c6d [1944]" stroked="f">
                  <v:fill opacity="58339f"/>
                  <v:path arrowok="t" o:connecttype="custom" o:connectlocs="5,217;23,124;49,60;82,21;122,3;167,1;217,13;269,34;325,61;381,89;437,116;493,136;546,146;597,143;644,123;686,81;703,60;699,79;696,97;692,115;689,133;685,151;682,169;678,187;687,198;706,202;726,206;746,210;766,215;786,219;805,223;825,227;781,253;680,281;592,285;514,269;446,239;387,199;336,154;292,109;255,68;223,37;195,20;172,22;152,47;133,101;116,189;99,315;84,386;73,371;62,356;51,341;39,327;28,312;17,297;6,282" o:connectangles="0,0,0,0,0,0,0,0,0,0,0,0,0,0,0,0,0,0,0,0,0,0,0,0,0,0,0,0,0,0,0,0,0,0,0,0,0,0,0,0,0,0,0,0,0,0,0,0,0,0,0,0,0,0,0,0"/>
                </v:shape>
                <v:shape id="Freeform 3143" o:spid="_x0000_s1028" style="position:absolute;left:6505;top:6661;width:918;height:322;rotation:1286436fd;visibility:visible;mso-wrap-style:square;v-text-anchor:top" coordsize="8004,2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mLfsIA&#10;AADcAAAADwAAAGRycy9kb3ducmV2LnhtbERPW2vCMBR+H/gfwhnsZczUgjqqUUQZTBHEy4OPh+TY&#10;ljUnpUm189cbYbDHj+8+nXe2EldqfOlYwaCfgCDWzpScKzgdvz4+QfiAbLByTAp+ycN81nuZYmbc&#10;jfd0PYRcxBD2GSooQqgzKb0uyKLvu5o4chfXWAwRNrk0Dd5iuK1kmiQjabHk2FBgTcuC9M+htQrG&#10;rV5vdul5pRdbpvG95fdtnKfeXrvFBESgLvyL/9zfRkE6HMLzTDwC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Yt+wgAAANwAAAAPAAAAAAAAAAAAAAAAAJgCAABkcnMvZG93&#10;bnJldi54bWxQSwUGAAAAAAQABAD1AAAAhwMAAAAA&#10;" path="m8004,236r-52,-8l7808,203,7704,188,7582,169,7445,150,7292,130,7126,109,6947,88,6760,68,6565,50,6364,34,6157,21,5949,11,5738,3,5527,,5319,3r-203,8l4917,24,4726,45,4544,72r-171,36l4213,151r-145,51l3939,264r-112,72l3734,418r-71,93l3613,616r-25,116l3590,863r-59,76l3461,1010r-78,64l3295,1132r-94,52l3099,1231r-110,42l2875,1309r-120,31l2630,1366r-128,21l2370,1404r-135,13l2099,1425r-138,4l1823,1430r-139,-3l1545,1420r-136,-10l1274,1396r-132,-17l1012,1360,888,1339,767,1314,652,1286,542,1258,439,1227r-96,-32l256,1161r-80,-37l105,1087,45,1049r9,50l67,1146r17,47l102,1239r23,45l148,1326r26,42l203,1408r30,40l265,1486r33,36l330,1556r34,34l400,1622r34,31l469,1682r35,27l538,1734r33,25l604,1782r61,40l719,1855r81,46l830,1915r-22,35l786,1983r-21,32l743,2045r-23,29l697,2101r-22,28l652,2153r-23,25l605,2202r-23,24l558,2248r-48,43l460,2332r-51,40l356,2411r-53,41l246,2494r-58,45l127,2584r-62,49l,2687r40,l152,2684r177,-4l558,2672r131,-5l829,2659r149,-8l1134,2641r161,-13l1461,2615r169,-18l1802,2579r171,-21l2145,2535r168,-27l2480,2480r162,-32l2798,2413r149,-39l3088,2332r133,-46l3342,2237r109,-53l3548,2127r81,-61l3696,1999r50,-69l3776,1855r-7,-119l3772,1624r13,-106l3807,1419r34,-93l3883,1238r52,-81l3997,1079r71,-72l4147,941r89,-62l4336,821r106,-53l4558,718r125,-47l4816,629r142,-39l5107,553r158,-33l5430,489r174,-29l5786,434r189,-25l6173,387r204,-21l6587,345r219,-19l7033,307r471,-36l8004,236xe" fillcolor="#ff6c6d [1944]" stroked="f">
                  <v:path arrowok="t" o:connecttype="custom" o:connectlocs="896,24;854,18;797,11;730,4;658,0;587,1;521,9;467,24;428,50;412,88;397,121;367,142;330,157;287,166;241,171;193,171;146,167;102,160;62,151;29,139;5,126;10,143;17,159;27,174;38,186;50,198;62,208;76,218;95,229;88,241;80,252;72,261;64,269;47,284;28,299;7,316;17,322;79,320;130,316;187,311;246,304;303,293;354,279;396,262;424,240;432,208;437,170;451,139;476,113;509,92;552,75;604,62;664,52;731,44;807,37" o:connectangles="0,0,0,0,0,0,0,0,0,0,0,0,0,0,0,0,0,0,0,0,0,0,0,0,0,0,0,0,0,0,0,0,0,0,0,0,0,0,0,0,0,0,0,0,0,0,0,0,0,0,0,0,0,0,0"/>
                </v:shape>
                <v:shape id="Freeform 3144" o:spid="_x0000_s1029" style="position:absolute;left:6976;top:6134;width:662;height:849;rotation:-1945123fd;visibility:visible;mso-wrap-style:square;v-text-anchor:top" coordsize="7053,7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vbSsUA&#10;AADcAAAADwAAAGRycy9kb3ducmV2LnhtbESP3WrCQBSE74W+w3IK3ulGsaFNs5FSEKQUxJ/eH7LH&#10;JJg9m+5uY+zTu4Lg5TAz3zD5cjCt6Mn5xrKC2TQBQVxa3XCl4LBfTV5B+ICssbVMCi7kYVk8jXLM&#10;tD3zlvpdqESEsM9QQR1Cl0npy5oM+qntiKN3tM5giNJVUjs8R7hp5TxJUmmw4bhQY0efNZWn3Z9R&#10;8H38T/Xq8LWwF9dtF+G3f+t/NkqNn4ePdxCBhvAI39trrWD+ksLtTDwCsr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a9tKxQAAANwAAAAPAAAAAAAAAAAAAAAAAJgCAABkcnMv&#10;ZG93bnJldi54bWxQSwUGAAAAAAQABAD1AAAAigMAAAAA&#10;" path="m5435,6971r-138,34l5158,7032r-137,23l4883,7072r-137,10l4611,7089r-136,l4341,7085r-133,-10l4075,7061r-132,-18l3814,7019r-130,-29l3556,6958r-127,-37l3303,6880r-124,-46l3056,6785r-122,-53l2813,6675r-117,-61l2578,6550r-115,-68l2349,6411r-113,-74l2125,6260r-109,-80l1909,6096r-105,-85l1701,5922r-101,-92l1501,5736r-82,-80l1338,5575r-78,-83l1181,5408r-76,-85l1031,5237r-72,-88l888,5061r-69,-90l752,4880r-66,-93l625,4694r-60,-94l507,4504r-55,-96l400,4311,350,4211r-47,-99l258,4009,218,3907,180,3804,146,3699,114,3594,87,3487,63,3379,44,3269,27,3159,13,3048,6,2937,,2823,,2709,4,2592,36,2300,96,2024r86,-261l295,1521,431,1294,589,1086,769,895,965,722,1180,566,1409,429,1652,311,1906,210r265,-80l2443,67,2723,25,3007,3,3294,r288,17l3870,55r287,59l4438,194r278,101l4985,417r261,144l5496,726r237,187l5956,1124r207,233l6353,1613r172,277l6674,2193r127,325l6866,2660r55,146l6966,2954r35,149l7027,3255r17,153l7053,3563r,156l7046,3876r-16,157l7006,4190r-30,156l6941,4503r-43,155l6849,4812r-55,153l6734,5116r-64,149l6601,5413r-74,144l6450,5699r-81,137l6285,5971r-88,130l6108,6228r-93,122l5922,6468r-95,111l5730,6686r-98,101l5534,6882r-99,89xm4560,6122r209,-170l4962,5774r174,-186l5293,5398r141,-197l5560,5001r110,-204l5765,4588r83,-208l5917,4169r58,-211l6019,3747r34,-209l6077,3330r14,-206l6095,2922r-4,-197l6078,2532r-19,-187l6032,2164r-31,-173l5963,1826r-43,-157l5873,1522r-50,-136l5769,1262r-55,-114l5657,1048r-58,-86l5540,888r-59,-56l5425,790,5268,709,5104,643,4937,594,4763,558,4586,539r-181,-7l4222,540r-185,19l3852,592r-188,43l3478,692r-185,65l3109,833r-182,85l2749,1013r-174,102l2405,1225r-165,118l2082,1467r-152,130l1786,1733r-138,140l1521,2019r-117,148l1295,2318r-97,155l1113,2630r-73,159l981,2948r-47,160l902,3268r-15,159l847,3616r-26,188l804,3984r-5,177l804,4334r16,167l847,4662r37,155l931,4967r58,143l1057,5246r77,129l1220,5499r97,115l1423,5721r117,100l1664,5912r135,83l1942,6070r152,65l2255,6191r168,46l2601,6275r186,26l2981,6318r203,6l3395,6318r217,-15l3838,6275r233,-39l4312,6185r248,-63xe" fillcolor="#ff6c6d [1944]" stroked="f">
                  <v:path arrowok="t" o:connecttype="custom" o:connectlocs="471,845;420,849;370,843;322,829;275,806;231,776;189,740;150,698;118,658;90,617;64,573;42,528;24,480;11,430;3,378;0,324;17,211;72,107;155,37;256,3;363,7;468,50;559,135;626,263;654,354;662,427;658,502;643,576;620,648;590,715;556,775;519,824;466,692;522,599;555,499;570,399;570,303;560,219;541,151;520,106;479,77;413,64;344,76;275,110;210,161;155,224;112,296;88,372;77,456;77,539;93,612;124,672;169,718;227,747;299,757;382,747" o:connectangles="0,0,0,0,0,0,0,0,0,0,0,0,0,0,0,0,0,0,0,0,0,0,0,0,0,0,0,0,0,0,0,0,0,0,0,0,0,0,0,0,0,0,0,0,0,0,0,0,0,0,0,0,0,0,0,0"/>
                  <o:lock v:ext="edit" verticies="t"/>
                </v:shape>
                <v:shape id="Freeform 3145" o:spid="_x0000_s1030" style="position:absolute;left:7336;top:5810;width:764;height:851;visibility:visible;mso-wrap-style:square;v-text-anchor:top" coordsize="6662,7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zeZcUA&#10;AADcAAAADwAAAGRycy9kb3ducmV2LnhtbESPQWvCQBSE7wX/w/IEb83GaLVENyJKaQ8FrWk9P7LP&#10;JCT7NmS3mv77bqHgcZiZb5j1ZjCtuFLvassKplEMgriwuuZSwWf+8vgMwnlkja1lUvBDDjbZ6GGN&#10;qbY3/qDryZciQNilqKDyvkuldEVFBl1kO+LgXWxv0AfZl1L3eAtw08okjhfSYM1hocKOdhUVzenb&#10;KJgfkZfn/SGfHd+/9Lwhej0npNRkPGxXIDwN/h7+b79pBcnTEv7Oh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/N5lxQAAANwAAAAPAAAAAAAAAAAAAAAAAJgCAABkcnMv&#10;ZG93bnJldi54bWxQSwUGAAAAAAQABAD1AAAAigMAAAAA&#10;" path="m1360,6453r141,20l1641,6489r139,10l1918,6507r134,2l2186,6508r132,-4l2448,6495r128,-12l2702,6466r125,-18l2949,6424r121,-26l3189,6369r116,-32l3420,6300r113,-38l3643,6220r109,-45l3858,6128r104,-51l4064,6025r100,-56l4261,5911r95,-60l4449,5788r91,-64l4629,5657r85,-70l4797,5517r82,-74l4957,5369r71,-72l5097,5225r66,-75l5227,5075r63,-77l5349,4919r57,-78l5461,4761r52,-81l5565,4597r47,-82l5657,4431r44,-85l5741,4261r38,-87l5816,4088r33,-87l5879,3914r27,-87l5932,3739r23,-89l5974,3563r9,-45l5991,3473r8,-43l6007,3386r5,-45l6019,3297r4,-44l6028,3209r3,-45l6034,3121r2,-44l6037,3032r1,-43l6038,2944r-1,-43l6036,2858r-2,-45l6032,2770r-4,-43l6024,2684r-8,-59l6008,2567r-10,-59l5987,2452r-13,-56l5960,2339r-17,-55l5926,2229r-20,-54l5887,2123r-23,-52l5841,2020r-26,-50l5788,1921r-28,-48l5729,1826r-32,-46l5664,1735r-35,-43l5592,1650r-38,-42l5513,1569r-41,-38l5428,1493r-44,-35l5337,1424r-49,-33l5239,1360r-53,-29l5133,1302r-57,-26l5020,1251r-73,-46l4917,1183r-34,-23l4846,1137r-39,-22l4765,1090r-45,-24l4673,1043r-50,-25l4571,994r-55,-25l4458,946r-59,-24l4339,898r-64,-23l4211,853r-67,-23l4076,808r-71,-21l3933,766r-72,-19l3787,728r-75,-17l3635,694r-77,-16l3479,664r-80,-13l3320,639r-82,-10l3157,620r-81,-8l2994,606r-83,-4l2821,600r-91,l2641,602r-90,4l2507,610r-44,4l2419,620r-45,5l2331,630r-44,8l2244,646r-44,8l2157,663r-42,9l2072,684r-42,10l1988,707r-42,13l1906,733r-41,16l1825,765r-41,16l1745,799r-40,18l1668,836r-40,21l1590,878r-36,22l1517,922r-37,24l1445,972r-35,25l1374,1024r-34,28l1306,1082r-32,30l1241,1142r-32,33l1178,1208r-30,35l1118,1278r-29,37l1061,1353r-27,39l1006,1432r-26,41l955,1515r-24,45l907,1604r-22,46l862,1699r-20,48l821,1797r-20,51l783,1900r-17,54l749,2009r-16,58l718,2124r-14,59l687,2268r-16,90l657,2448r-11,94l637,2638r-8,99l624,2841r-2,105l622,3054r2,112l628,3281r8,116l645,3518r12,124l671,3769r19,131l709,4034r23,136l758,4310r27,144l817,4601r34,151l887,4906r41,157l970,5225r46,163l1065,5557r53,172l1173,5904r59,180l1294,6267r66,186xm5575,5963r-86,83l5400,6126r-92,77l5214,6278r-98,72l5015,6420r-104,67l4805,6551r-108,62l4585,6671r-114,55l4355,6778r-119,48l4114,6871r-124,42l3863,6951r-128,34l3602,7015r-133,26l3333,7062r-139,19l3054,7094r-143,9l2767,7108r-148,l2471,7103r-152,-9l2166,7079r-154,-19l1855,7035r-159,-30l1535,6969r-425,-99l925,6385,845,6172,768,5962,696,5758,628,5559,563,5362,502,5171,446,4985,393,4802,343,4623,297,4449,254,4280,216,4114,179,3953,148,3794,119,3641,93,3490,70,3345,51,3202,35,3065,22,2930,12,2799,5,2672,1,2549,,2428,,2312,5,2199r7,-110l21,1983,33,1881,47,1781r16,-97l82,1591r13,-59l111,1475r16,-57l144,1362r17,-54l179,1256r20,-51l220,1154r21,-49l263,1058r22,-47l310,967r24,-45l360,880r26,-42l413,798r28,-40l470,720r29,-36l529,648r30,-35l590,580r32,-33l654,516r34,-30l721,457r35,-29l790,401r37,-26l862,350r37,-24l937,303r37,-23l1012,259r39,-21l1090,220r40,-18l1169,183r40,-17l1250,151r42,-15l1332,122r42,-13l1416,97r43,-12l1501,75r43,-11l1588,55r43,-9l1675,39r44,-8l1763,25r45,-5l1852,16r45,-6l1941,8r89,-5l2120,r91,l2301,3r81,4l2463,13r82,8l2626,30r81,11l2787,54r80,14l2946,83r79,17l3104,118r77,18l3257,157r76,21l3407,199r74,24l3551,246r71,24l3691,295r68,26l3825,347r64,26l3950,399r61,27l4070,453r56,28l4180,507r51,27l4280,562r46,26l4371,614r42,26l4451,665r129,55l4705,778r120,60l4941,900r113,64l5163,1031r104,68l5368,1168r97,72l5557,1314r89,76l5731,1467r81,79l5889,1625r73,83l6032,1790r65,86l6159,1961r59,87l6271,2136r51,91l6370,2317r44,92l6453,2502r37,93l6523,2689r29,96l6578,2880r22,97l6620,3074r15,97l6647,3269r4,43l6655,3357r3,43l6660,3443r2,45l6662,3531r,45l6660,3619r-1,44l6658,3708r-4,43l6651,3796r-5,44l6641,3885r-6,44l6629,3974r-7,44l6614,4063r-7,44l6597,4152r-21,88l6554,4329r-26,89l6501,4506r-32,87l6436,4681r-35,86l6363,4853r-42,86l6278,5023r-45,84l6185,5191r-51,82l6082,5354r-55,80l5969,5514r-60,77l5847,5669r-65,76l5715,5819r-68,74l5575,5963xe" fillcolor="#ff6c6d [1944]" stroked="f">
                  <v:path arrowok="t" o:connecttype="custom" o:connectlocs="266,779;379,759;478,715;560,652;620,580;663,500;686,421;692,379;692,337;685,287;667,236;637,193;595,159;551,133;504,110;443,89;371,75;293,73;252,78;214,90;178,108;146,133;119,167;97,209;81,261;71,353;79,467;106,606;156,773;563,777;458,828;334,850;194,839;65,642;21,473;1,335;4,225;18,157;38,110;64,73;95,45;130,24;167,10;207,2;273,1;347,12;415,32;473,58;525,86;627,148;699,225;744,311;763,397;764,439;759,481;742,550;703,631;648,706" o:connectangles="0,0,0,0,0,0,0,0,0,0,0,0,0,0,0,0,0,0,0,0,0,0,0,0,0,0,0,0,0,0,0,0,0,0,0,0,0,0,0,0,0,0,0,0,0,0,0,0,0,0,0,0,0,0,0,0,0,0"/>
                  <o:lock v:ext="edit" verticies="t"/>
                </v:shape>
                <v:shape id="Freeform 3146" o:spid="_x0000_s1031" style="position:absolute;left:7527;top:6304;width:558;height:1415;visibility:visible;mso-wrap-style:square;v-text-anchor:top" coordsize="558,1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ajd8AA&#10;AADcAAAADwAAAGRycy9kb3ducmV2LnhtbERPy4rCMBTdD/gP4QruxrQFh6EaRXyA7hyf20tzbavJ&#10;TWmi1r+fLAZmeTjvyayzRjyp9bVjBekwAUFcOF1zqeB4WH9+g/ABWaNxTAre5GE27X1MMNfuxT/0&#10;3IdSxBD2OSqoQmhyKX1RkUU/dA1x5K6utRgibEupW3zFcGtkliRf0mLNsaHChhYVFff9wyrYmmUa&#10;Vgc83UapcbtmmV3N5azUoN/NxyACdeFf/OfeaAXZKK6NZ+IRkNN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Eajd8AAAADcAAAADwAAAAAAAAAAAAAAAACYAgAAZHJzL2Rvd25y&#10;ZXYueG1sUEsFBgAAAAAEAAQA9QAAAIUDAAAAAA==&#10;" path="m558,769l,,8,1415,440,1216,558,769xe" fillcolor="#ff9d9e [1304]" stroked="f">
                  <v:fill opacity="58339f"/>
                  <v:path arrowok="t" o:connecttype="custom" o:connectlocs="558,769;0,0;8,1415;440,1216;558,769" o:connectangles="0,0,0,0,0"/>
                </v:shape>
                <v:shape id="Freeform 3147" o:spid="_x0000_s1032" style="position:absolute;left:6875;top:6304;width:665;height:1409;visibility:visible;mso-wrap-style:square;v-text-anchor:top" coordsize="665,1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r2FMUA&#10;AADcAAAADwAAAGRycy9kb3ducmV2LnhtbESPQWvCQBSE74X+h+UVvBTd1NKi0VWKIhRPNVXw+Mg+&#10;k2D2bdxdTfTXu4WCx2FmvmGm887U4kLOV5YVvA0SEMS51RUXCra/q/4IhA/IGmvLpOBKHuaz56cp&#10;ptq2vKFLFgoRIexTVFCG0KRS+rwkg35gG+LoHawzGKJ0hdQO2wg3tRwmyac0WHFcKLGhRUn5MTsb&#10;BT7fZSc6LG/uHXG93b+2R8p+lOq9dF8TEIG68Aj/t7+1guHHGP7OxCM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uvYUxQAAANwAAAAPAAAAAAAAAAAAAAAAAJgCAABkcnMv&#10;ZG93bnJldi54bWxQSwUGAAAAAAQABAD1AAAAigMAAAAA&#10;" path="m,671l652,r13,1409l287,1256,,671xe" fillcolor="#ffcece [664]" stroked="f">
                  <v:fill opacity="58339f"/>
                  <v:path arrowok="t" o:connecttype="custom" o:connectlocs="0,671;652,0;665,1409;287,1256;0,671" o:connectangles="0,0,0,0,0"/>
                </v:shape>
                <v:shape id="Freeform 3148" o:spid="_x0000_s1033" style="position:absolute;left:7834;top:6990;width:150;height:196;visibility:visible;mso-wrap-style:square;v-text-anchor:top" coordsize="1301,1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6d7MIA&#10;AADcAAAADwAAAGRycy9kb3ducmV2LnhtbERPXWvCMBR9H/gfwhX2NlOFiVSjqGMgZSBVQR8vzbUt&#10;JjelibX665eHwR4P53ux6q0RHbW+dqxgPEpAEBdO11wqOB2/P2YgfEDWaByTgid5WC0HbwtMtXtw&#10;Tt0hlCKGsE9RQRVCk0rpi4os+pFriCN3da3FEGFbSt3iI4ZbIydJMpUWa44NFTa0rai4He5WwfrT&#10;8H6f56+vS9aVm+w6y8z5R6n3Yb+egwjUh3/xn3unFUymcX48E4+A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vp3swgAAANwAAAAPAAAAAAAAAAAAAAAAAJgCAABkcnMvZG93&#10;bnJldi54bWxQSwUGAAAAAAQABAD1AAAAhwMAAAAA&#10;" path="m,515r428,71l311,,690,628r427,68l923,1014r378,627l804,1209,613,1530,499,945,,515xe" fillcolor="#f2961b [2415]" stroked="f">
                  <v:fill opacity="58339f"/>
                  <v:path arrowok="t" o:connecttype="custom" o:connectlocs="0,62;49,70;36,0;80,75;129,83;106,121;150,196;93,144;71,183;58,113;0,62" o:connectangles="0,0,0,0,0,0,0,0,0,0,0"/>
                </v:shape>
                <v:shape id="Freeform 3149" o:spid="_x0000_s1034" style="position:absolute;left:7051;top:7260;width:165;height:250;rotation:-511252fd;visibility:visible;mso-wrap-style:square;v-text-anchor:top" coordsize="1435,2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4888UA&#10;AADcAAAADwAAAGRycy9kb3ducmV2LnhtbESPQWvCQBSE74L/YXlCb7qrB7Wpq0hFaA9WTPsDHtln&#10;Es2+DdlNTPvr3YLgcZiZb5jVpreV6KjxpWMN04kCQZw5U3Ku4ed7P16C8AHZYOWYNPySh816OFhh&#10;YtyNT9SlIRcRwj5BDUUIdSKlzwqy6CeuJo7e2TUWQ5RNLk2Dtwi3lZwpNZcWS44LBdb0XlB2TVur&#10;Id0dDl+v+8XRXP52baVa1X2y0vpl1G/fQATqwzP8aH8YDbP5FP7PxCM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rjzzxQAAANwAAAAPAAAAAAAAAAAAAAAAAJgCAABkcnMv&#10;ZG93bnJldi54bWxQSwUGAAAAAAQABAD1AAAAigMAAAAA&#10;" path="m594,2091l,294,39,265,79,237r40,-26l160,186r42,-23l244,140r43,-21l329,100,386,76,443,55,498,38,553,25,605,13,657,7,710,2,759,r49,2l856,6r46,6l947,21r44,12l1032,47r40,17l1110,84r37,22l1182,130r33,26l1245,185r29,31l1301,249r24,34l1347,320r20,38l1385,398r14,42l1413,485r9,44l1428,577r6,48l1435,675r-1,50l1430,776r-6,49l1418,875r-11,51l1397,976r-13,50l1368,1076r-17,49l1333,1174r-20,48l1291,1271r-24,48l1242,1366r-26,48l1189,1459r-30,46l1129,1551r-32,43l1064,1639r-35,43l995,1724r-37,41l920,1805r-38,39l844,1882r-40,38l763,1957r-42,35l680,2026r-42,33l594,2091xe" fillcolor="#bfbf00 [2405]" stroked="f">
                  <v:fill opacity="58339f"/>
                  <v:path arrowok="t" o:connecttype="custom" o:connectlocs="0,35;9,28;18,22;28,17;38,12;51,7;64,3;76,1;87,0;98,1;109,3;119,6;128,10;136,16;143,22;150,30;155,38;159,48;162,58;164,69;165,81;164,93;163,105;161,117;157,129;153,140;148,152;143,163;137,174;130,185;122,196;114,206;106,216;97,225;88,234;78,242;68,250" o:connectangles="0,0,0,0,0,0,0,0,0,0,0,0,0,0,0,0,0,0,0,0,0,0,0,0,0,0,0,0,0,0,0,0,0,0,0,0,0"/>
                </v:shape>
                <v:shape id="Freeform 3150" o:spid="_x0000_s1035" style="position:absolute;left:6915;top:6877;width:158;height:225;visibility:visible;mso-wrap-style:square;v-text-anchor:top" coordsize="1382,1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2UkcQA&#10;AADcAAAADwAAAGRycy9kb3ducmV2LnhtbESPW4vCMBSE3xf8D+EI+7amFrxQjSKCsCAseEF8PDbH&#10;NNiclCar9d9vFgQfh5n5hpkvO1eLO7XBelYwHGQgiEuvLRsFx8PmawoiRGSNtWdS8KQAy0XvY46F&#10;9g/e0X0fjUgQDgUqqGJsCilDWZHDMPANcfKuvnUYk2yN1C0+EtzVMs+ysXRoOS1U2NC6ovK2/3UK&#10;Jua5sZfTdlWe66PJRz/r3ZCsUp/9bjUDEamL7/Cr/a0V5OMc/s+k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NlJHEAAAA3AAAAA8AAAAAAAAAAAAAAAAAmAIAAGRycy9k&#10;b3ducmV2LnhtbFBLBQYAAAAABAAEAPUAAACJAwAAAAA=&#10;" path="m312,174l488,1,506,r18,l574,1r49,4l671,10r47,10l764,30r45,12l852,58r42,15l934,93r39,21l1011,136r37,24l1082,186r33,29l1146,244r30,31l1204,308r26,34l1255,377r22,37l1298,452r18,39l1332,532r15,40l1358,616r10,43l1374,703r5,46l1382,795r,47l1379,889r-5,49l1366,986r-9,47l1344,1080r-14,48l1313,1172r-19,45l1273,1260r-23,43l1225,1345r-28,41l1170,1425r-32,38l1107,1500r-34,35l1038,1569r-36,33l964,1632r-39,30l884,1690r-41,26l799,1741r-43,22l712,1784r-46,18l619,1819r-47,15l524,1847r-48,10l426,1865r-49,7l327,1875r-50,l251,1875r-26,-1l199,1873r-27,-3l,1388r24,8l48,1403r26,6l99,1413r26,4l153,1420r26,2l206,1422r34,-1l273,1418r34,-4l339,1409r32,-6l404,1394r31,-10l466,1373r30,-12l526,1346r30,-14l583,1315r29,-17l638,1280r27,-20l689,1239r25,-22l738,1194r22,-23l781,1146r21,-25l820,1095r19,-28l856,1040r15,-28l884,982r14,-29l909,923r10,-31l926,860r7,-31l938,796r4,-31l943,733r,-31l942,671r-4,-31l934,610r-6,-29l920,554r-9,-29l899,499,887,473,874,448,858,423,843,399,826,376,807,355,786,334,765,314,743,296,721,279,696,262,671,247,645,233,617,221,590,209,561,199r-30,-8l501,185r-31,-7l438,174r-33,-1l371,172r-14,l341,173r-14,l312,174xe" fillcolor="#ffa2a2 [1948]" stroked="f">
                  <v:fill opacity="58339f"/>
                  <v:path arrowok="t" o:connecttype="custom" o:connectlocs="58,0;71,1;87,4;102,9;116,16;127,26;138,37;146,50;152,64;156,79;158,95;157,113;154,130;148,146;140,161;130,176;119,188;106,199;91,209;76,216;60,222;43,225;29,225;20,224;5,168;14,170;24,171;35,170;46,167;57,163;67,158;76,151;84,143;92,135;98,125;103,114;106,103;108,92;108,81;106,70;103,60;98,51;92,43;85,36;77,30;67,25;57,22;46,21;39,21" o:connectangles="0,0,0,0,0,0,0,0,0,0,0,0,0,0,0,0,0,0,0,0,0,0,0,0,0,0,0,0,0,0,0,0,0,0,0,0,0,0,0,0,0,0,0,0,0,0,0,0,0"/>
                </v:shape>
                <v:shape id="Freeform 3151" o:spid="_x0000_s1036" style="position:absolute;left:7886;top:7319;width:131;height:188;visibility:visible;mso-wrap-style:square;v-text-anchor:top" coordsize="1141,1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DL5sYA&#10;AADcAAAADwAAAGRycy9kb3ducmV2LnhtbESP3WrCQBSE7wXfYTmCN6KbKv6QupFSWigUhNiqeHfI&#10;niYh2bNhd9X07buFQi+HmfmG2e5604obOV9bVvAwS0AQF1bXXCr4/HidbkD4gKyxtUwKvsnDLhsO&#10;tphqe+ecbodQighhn6KCKoQuldIXFRn0M9sRR+/LOoMhSldK7fAe4aaV8yRZSYM1x4UKO3quqGgO&#10;V6Pg5JbFy2S/yC+bJjmyx/WZ8nelxqP+6RFEoD78h//ab1rBfLWA3zPxCMj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DL5sYAAADcAAAADwAAAAAAAAAAAAAAAACYAgAAZHJz&#10;L2Rvd25yZXYueG1sUEsFBgAAAAAEAAQA9QAAAIsDAAAAAA==&#10;" path="m733,1573l1141,133r-10,-4l1127,125r-2,-4l1124,117r,-4l1124,110r-2,-4l1118,100r-5,-5l1104,89r-13,-8l1071,73,1046,62,1014,51,974,36,926,20,898,13,868,7,837,3,804,1,770,,735,,698,2,661,6r-37,5l586,18r-40,8l508,36,469,48,431,60,393,74,356,90r-36,17l284,127r-34,19l218,168r-32,23l157,216r-27,25l105,268,82,296,61,326,44,357,28,390,16,423,7,458,2,495,,531r2,38l4,607r6,38l16,683r8,38l34,759r12,38l59,835r16,37l92,910r17,36l129,982r21,37l172,1054r23,35l220,1123r27,34l273,1190r27,33l329,1256r30,31l391,1317r31,30l453,1376r34,28l520,1431r35,26l589,1482r36,25l660,1531r37,21l733,1573xe" fillcolor="yellow [3205]" stroked="f">
                  <v:fill opacity="58339f"/>
                  <v:path arrowok="t" o:connecttype="custom" o:connectlocs="131,16;129,15;129,14;129,13;128,12;127,11;123,9;116,6;106,2;100,1;92,0;84,0;76,1;67,2;58,4;49,7;41,11;33,15;25,20;18,26;12,32;7,39;3,47;1,55;0,63;0,73;2,82;4,91;7,100;11,109;15,117;20,126;25,134;31,142;38,150;45,157;52,164;60,171;68,177;76,183;84,188" o:connectangles="0,0,0,0,0,0,0,0,0,0,0,0,0,0,0,0,0,0,0,0,0,0,0,0,0,0,0,0,0,0,0,0,0,0,0,0,0,0,0,0,0"/>
                </v:shape>
                <v:shape id="Freeform 3152" o:spid="_x0000_s1037" style="position:absolute;left:7599;top:6540;width:281;height:307;visibility:visible;mso-wrap-style:square;v-text-anchor:top" coordsize="2443,2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PTKMUA&#10;AADcAAAADwAAAGRycy9kb3ducmV2LnhtbESPQWvCQBSE70L/w/IK3nRTEVuiG5FCQUTQ2IJ4e2Zf&#10;kqXZtyG7mvjvu4VCj8PMfMOs1oNtxJ06bxwreJkmIIgLpw1XCr4+PyZvIHxA1tg4JgUP8rDOnkYr&#10;TLXrOaf7KVQiQtinqKAOoU2l9EVNFv3UtcTRK11nMUTZVVJ32Ee4beQsSRbSouG4UGNL7zUV36eb&#10;VVAed/t8f7jp3hwv5+vrxpicjFLj52GzBBFoCP/hv/ZWK5gt5vB7Jh4Bm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A9MoxQAAANwAAAAPAAAAAAAAAAAAAAAAAJgCAABkcnMv&#10;ZG93bnJldi54bWxQSwUGAAAAAAQABAD1AAAAigMAAAAA&#10;" path="m2443,2101l2101,1649r-10,35l2079,1721r-13,34l2051,1789r-15,34l2017,1854r-18,33l1979,1917r-20,30l1935,1978r-24,27l1887,2033r-25,26l1834,2085r-27,24l1777,2132r-31,22l1716,2174r-32,20l1651,2213r-33,17l1583,2246r-36,15l1512,2274r-37,11l1439,2295r-38,9l1362,2312r-40,5l1283,2321r-39,2l1203,2325r-48,-2l1109,2319r-47,-5l1016,2306r-44,-10l928,2284r-43,-14l843,2254r-42,-17l762,2216r-39,-21l686,2171r-37,-24l614,2120r-33,-27l549,2063r-30,-30l490,2000r-28,-34l436,1932r-23,-37l390,1858r-21,-39l351,1780r-17,-41l320,1699r-13,-42l297,1613r-9,-44l283,1524r-4,-44l278,1434r1,-46l283,1342r5,-44l297,1255r10,-44l320,1168r14,-40l351,1087r18,-39l390,1010r23,-38l436,935r26,-34l490,867r29,-33l549,804r32,-30l614,746r35,-26l686,695r37,-23l762,651r39,-20l843,613r42,-16l928,583r44,-12l1016,560r46,-7l1109,547r46,-2l1203,543r16,l1235,543r15,2l1265,545,852,,807,20,761,40,716,64,672,88r-42,26l588,141r-41,29l508,199r-38,31l433,263r-36,34l363,333r-33,35l299,406r-32,38l238,483r-27,41l185,566r-24,43l138,652r-21,45l97,741,79,787,63,834,49,881,36,930,25,978r-9,50l9,1079r-5,50l2,1181,,1232r3,70l8,1369r8,66l29,1502r16,64l63,1629r21,63l109,1752r29,59l168,1869r34,56l237,1979r39,52l317,2082r45,49l407,2177r47,44l505,2263r53,41l613,2340r56,36l727,2407r60,30l848,2464r63,23l975,2508r66,18l1109,2541r68,12l1246,2562r71,5l1388,2568r39,l1466,2567r40,-3l1544,2560r39,-5l1621,2550r36,-7l1695,2536r37,-8l1769,2517r35,-10l1841,2496r34,-13l1910,2470r34,-13l1978,2443r33,-16l2045,2410r31,-17l2109,2374r30,-18l2171,2336r30,-20l2230,2295r28,-23l2287,2250r28,-24l2342,2203r26,-25l2393,2153r25,-26l2443,2101xe" fillcolor="yellow [3205]" stroked="f">
                  <v:fill opacity="58339f"/>
                  <v:path arrowok="t" o:connecttype="custom" o:connectlocs="239,206;232,222;223,236;211,249;197,260;182,269;166,274;148,277;128,277;107,273;88,265;71,253;56,239;45,222;37,203;33,182;33,160;37,140;45,121;56,104;71,89;88,78;107,70;128,65;142,65;93,2;72,14;54,27;38,44;24,63;13,83;6,105;1,129;0,156;5,187;16,217;32,243;52,266;77,284;105,297;135,305;164,307;182,305;199,302;216,297;231,290;246,282;260,272;272,260" o:connectangles="0,0,0,0,0,0,0,0,0,0,0,0,0,0,0,0,0,0,0,0,0,0,0,0,0,0,0,0,0,0,0,0,0,0,0,0,0,0,0,0,0,0,0,0,0,0,0,0,0"/>
                </v:shape>
                <v:shape id="Freeform 3153" o:spid="_x0000_s1038" style="position:absolute;left:7222;top:6933;width:315;height:526;visibility:visible;mso-wrap-style:square;v-text-anchor:top" coordsize="2750,4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joqcQA&#10;AADcAAAADwAAAGRycy9kb3ducmV2LnhtbESPW2vCQBCF3wv+h2WEvtWNgaYSXYMIRS2l4AV8HbJj&#10;Es3Optk1Sf99t1Dw8XAuH2eRDaYWHbWusqxgOolAEOdWV1woOB3fX2YgnEfWWFsmBT/kIFuOnhaY&#10;atvznrqDL0QYYZeigtL7JpXS5SUZdBPbEAfvYluDPsi2kLrFPoybWsZRlEiDFQdCiQ2tS8pvh7sJ&#10;XDp/vn3ssO9zvu6/7CY5du5bqefxsJqD8DT4R/i/vdUK4uQV/s6E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o6KnEAAAA3AAAAA8AAAAAAAAAAAAAAAAAmAIAAGRycy9k&#10;b3ducmV2LnhtbFBLBQYAAAAABAAEAPUAAACJAwAAAAA=&#10;" path="m2152,4308r119,-48l2372,4218r86,-38l2530,4147r58,-27l2635,4096r36,-20l2699,4059r18,-14l2732,4034r7,-9l2743,4017r3,-10l2750,3998r-8,-562l2658,3529r-76,82l2546,3649r-40,38l2466,3723r-43,34l2400,3774r-23,17l2351,3808r-26,17l2297,3841r-29,17l2237,3875r-33,17l2170,3909r-37,17l2094,3944r-40,17l1965,3998r-100,38l1813,4054r-55,16l1701,4082r-57,9l1585,4097r-59,3l1466,4101r-60,-2l1345,4093r-60,-8l1225,4074r-59,-13l1107,4044r-57,-20l993,4002r-55,-27l885,3948r-51,-31l784,3882r-47,-36l692,3806r-42,-41l611,3719r-35,-47l543,3621r-29,-54l489,3510r-21,-58l451,3390r-12,-64l433,3258r-3,-71l432,3116r5,-72l446,2971r13,-72l475,2825r19,-73l517,2680r26,-72l572,2536r31,-72l637,2393r38,-69l714,2254r44,-68l802,2120r49,-66l900,1990r53,-63l1006,1865r57,-59l1122,1749r60,-56l1243,1640r63,-52l1372,1539r66,-47l1506,1449r70,-42l1646,1369r72,-35l1792,1301r73,-29l1917,1254r53,-16l2026,1224r56,-13l2139,1200r57,-9l2254,1184r57,-5l2368,1175r56,-2l2478,1173r53,1l2581,1177r49,3l2675,1187r42,7l2713,r-53,12l2592,29r-76,20l2436,72r-81,24l2277,120r-68,22l2152,163r-110,43l1932,254r-108,54l1718,366r-104,61l1512,493r-100,71l1314,637r-96,77l1125,794r-89,84l949,964r-85,89l782,1145r-77,94l629,1335r-70,100l491,1534r-65,102l368,1740r-57,104l259,1951r-47,107l169,2165r-40,109l97,2383,66,2493,43,2602,25,2712,10,2820,2,2928,,3036r4,105l15,3242r21,97l64,3431r34,87l140,3602r47,79l241,3757r57,70l362,3894r67,62l501,4015r76,53l655,4118r82,45l820,4205r87,36l995,4275r89,29l1173,4329r89,20l1352,4366r89,13l1529,4387r87,4l1701,4391r83,-3l1865,4380r77,-12l2016,4353r70,-21l2152,4308xe" fillcolor="#dda8f6 [1950]" stroked="f">
                  <v:fill opacity="58339f"/>
                  <v:path arrowok="t" o:connecttype="custom" o:connectlocs="272,505;296,494;309,486;314,482;315,479;296,433;282,446;272,454;263,460;252,466;240,472;214,483;195,489;175,491;154,490;134,486;114,479;96,469;79,456;66,440;56,420;50,398;49,373;53,347;59,321;69,295;82,270;97,246;115,223;135,203;157,184;181,169;205,156;226,148;245,144;265,141;284,141;301,141;311,0;288,6;261,14;234,25;197,44;162,68;129,95;99,126;72,160;49,196;30,234;15,272;5,312;0,351;2,388;11,421;28,450;49,474;75,493;104,508;134,519;165,525;195,526;222,523;247,516" o:connectangles="0,0,0,0,0,0,0,0,0,0,0,0,0,0,0,0,0,0,0,0,0,0,0,0,0,0,0,0,0,0,0,0,0,0,0,0,0,0,0,0,0,0,0,0,0,0,0,0,0,0,0,0,0,0,0,0,0,0,0,0,0,0,0"/>
                </v:shape>
                <v:shape id="Freeform 3154" o:spid="_x0000_s1039" style="position:absolute;left:7533;top:6933;width:191;height:489;visibility:visible;mso-wrap-style:square;v-text-anchor:top" coordsize="1663,4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3lcMMA&#10;AADcAAAADwAAAGRycy9kb3ducmV2LnhtbESPQWvCQBSE70L/w/IKvYhutBAkuoqIhfRmo3h+7D6T&#10;4O7bkN2a9N93hUKPw8x8w2x2o7PiQX1oPStYzDMQxNqblmsFl/PHbAUiRGSD1jMp+KEAu+3LZIOF&#10;8QN/0aOKtUgQDgUqaGLsCimDbshhmPuOOHk33zuMSfa1ND0OCe6sXGZZLh22nBYa7OjQkL5X306B&#10;Lj9P78OKvW2nl/pI1eKqS6vU2+u4X4OINMb/8F+7NAqWeQ7PM+k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3lcMMAAADcAAAADwAAAAAAAAAAAAAAAACYAgAAZHJzL2Rv&#10;d25yZXYueG1sUEsFBgAAAAAEAAQA9QAAAIgDAAAAAA==&#10;" path="m,l,1201r38,42l75,1286r35,42l146,1372r34,44l214,1460r32,45l278,1549r30,45l338,1638r29,46l394,1730r26,46l447,1822r23,46l494,1913r21,46l536,2005r18,46l572,2097r16,46l604,2188r13,46l629,2280r10,45l648,2370r7,45l661,2460r4,43l667,2547r1,43l667,2634r-4,42l659,2718r-7,40l646,2796r-10,38l627,2872r-10,35l604,2942r-13,34l576,3008r-16,32l543,3070r-18,29l507,3127r-21,27l465,3180r-21,25l420,3228r-23,23l373,3273r-26,20l321,3312r-26,18l267,3346r-29,17l210,3378r-30,13l149,3404r-30,10l88,3425r-31,9l24,3442r10,589l115,4050r82,14l275,4073r79,7l431,4082r75,-1l579,4076r72,-8l722,4055r68,-16l856,4021r66,-24l983,3971r61,-30l1102,3908r55,-37l1211,3831r51,-43l1309,3742r46,-51l1398,3638r40,-56l1474,3522r34,-62l1540,3393r27,-68l1591,3253r21,-74l1630,3100r13,-80l1654,2936r6,-86l1663,2761r-2,-91l1655,2579r-11,-93l1629,2391r-19,-94l1587,2201r-26,-96l1529,2008r-34,-97l1457,1812r-42,-96l1371,1617r-49,-97l1271,1424r-53,-96l1160,1232r-61,-94l1036,1045,970,952,901,862,830,773,757,685,681,600,602,516,523,435,440,356,355,279,269,204,181,133,92,65,,xe" fillcolor="#a91ee7 [2414]" stroked="f">
                  <v:fill opacity="58339f"/>
                  <v:path arrowok="t" o:connecttype="custom" o:connectlocs="4,149;17,164;28,180;39,196;48,213;57,229;64,246;69,262;73,279;76,295;77,310;76,326;73,339;69,352;64,364;58,375;51,384;43,392;34,399;24,405;14,409;3,412;23,487;50,489;75,487;98,482;120,472;139,459;156,442;169,422;180,398;187,371;191,341;190,309;185,275;176,241;163,206;146,171;126,136;103,103;78,72;51,43;21,16" o:connectangles="0,0,0,0,0,0,0,0,0,0,0,0,0,0,0,0,0,0,0,0,0,0,0,0,0,0,0,0,0,0,0,0,0,0,0,0,0,0,0,0,0,0,0"/>
                </v:shape>
                <v:shape id="Freeform 3155" o:spid="_x0000_s1040" style="position:absolute;left:7179;top:6515;width:218;height:218;visibility:visible;mso-wrap-style:square;v-text-anchor:top" coordsize="1895,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dEQMIA&#10;AADcAAAADwAAAGRycy9kb3ducmV2LnhtbESPwWrDMBBE74H+g9hCb7FcQ93gRgklkNBTwWl6X6yN&#10;ZSqtjKQ6zt9XhUCOw8y8Ydbb2VkxUYiDZwXPRQmCuPN64F7B6Wu/XIGICVmj9UwKrhRhu3lYrLHR&#10;/sItTcfUiwzh2KACk9LYSBk7Qw5j4Ufi7J19cJiyDL3UAS8Z7qysyrKWDgfOCwZH2hnqfo6/TsFn&#10;CK61lZ3a7918WL3U50NvpFJPj/P7G4hEc7qHb+0PraCqX+H/TD4C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0RAwgAAANwAAAAPAAAAAAAAAAAAAAAAAJgCAABkcnMvZG93&#10;bnJldi54bWxQSwUGAAAAAAQABAD1AAAAhwMAAAAA&#10;" path="m,1230l1246,r43,5l1329,13r41,9l1408,34r38,13l1483,61r35,16l1552,95r33,20l1615,137r30,23l1674,183r26,26l1725,237r23,27l1771,295r21,31l1810,357r17,34l1841,426r15,35l1866,498r11,36l1885,572r5,40l1894,652r1,41l1895,735r-3,42l1888,818r-6,45l1873,906r-12,47l1847,999r-16,46l1813,1090r-21,44l1769,1177r-25,42l1720,1261r-29,39l1662,1340r-31,39l1598,1416r-34,35l1528,1485r-36,34l1454,1551r-39,30l1374,1610r-41,26l1292,1662r-44,24l1204,1706r-45,21l1114,1746r-46,15l1022,1776r-47,13l928,1798r-49,8l832,1813r-48,2l735,1816r-36,l662,1814r-35,-3l593,1806r-35,-7l524,1793r-31,-9l460,1773r-30,-10l400,1750r-29,-13l342,1722r-27,-16l289,1689r-25,-18l239,1653r-23,-21l193,1611r-21,-21l151,1566r-18,-23l115,1518,98,1493,82,1467,68,1439,53,1412,41,1383,31,1354,20,1324r-7,-30l5,1262,,1230xe" fillcolor="#ffc [661]" stroked="f">
                  <v:fill opacity="58339f"/>
                  <v:path arrowok="t" o:connecttype="custom" o:connectlocs="143,0;153,2;162,4;171,7;179,11;186,16;193,22;198,28;204,35;208,43;212,51;215,60;217,69;218,78;218,88;217,98;215,109;212,120;209,131;204,141;198,151;191,161;184,170;176,178;167,186;158,193;149,200;139,205;128,210;118,213;107,216;96,218;85,218;76,218;68,217;60,215;53,213;46,210;39,207;33,203;27,198;22,193;17,188;13,182;9,176;6,170;4,163;1,155;0,148" o:connectangles="0,0,0,0,0,0,0,0,0,0,0,0,0,0,0,0,0,0,0,0,0,0,0,0,0,0,0,0,0,0,0,0,0,0,0,0,0,0,0,0,0,0,0,0,0,0,0,0,0"/>
                </v:shape>
                <v:shape id="Freeform 3156" o:spid="_x0000_s1041" style="position:absolute;left:7066;top:6922;width:177;height:345;visibility:visible;mso-wrap-style:square;v-text-anchor:top" coordsize="1543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AncMIA&#10;AADcAAAADwAAAGRycy9kb3ducmV2LnhtbERPu2rDMBTdC/kHcQvdarmmhOJaNq2JIUOHNAlpxot1&#10;/SDWlbHkxP37aCh0PJx3VixmEFeaXG9ZwUsUgyCure65VXA8VM9vIJxH1jhYJgW/5KDIVw8Zptre&#10;+Juue9+KEMIuRQWd92Mqpas7MugiOxIHrrGTQR/g1Eo94S2Em0EmcbyWBnsODR2OVHZUX/azUYB6&#10;3lY/m/7zyzczYWnPzWn3qtTT4/LxDsLT4v/Ff+6tVpCsw9pwJhwBm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ICdwwgAAANwAAAAPAAAAAAAAAAAAAAAAAJgCAABkcnMvZG93&#10;bnJldi54bWxQSwUGAAAAAAQABAD1AAAAhwMAAAAA&#10;" path="m364,571l814,901,1317,,1092,1103r451,326l953,1780,730,2883,590,1997,,2352,504,1454,364,571xe" fillcolor="#dda8f6 [1950]" stroked="f">
                  <v:fill opacity="58339f"/>
                  <v:path arrowok="t" o:connecttype="custom" o:connectlocs="42,68;93,108;151,0;125,132;177,171;109,213;84,345;68,239;0,281;58,174;42,68" o:connectangles="0,0,0,0,0,0,0,0,0,0,0"/>
                </v:shape>
                <v:shape id="Freeform 3157" o:spid="_x0000_s1042" style="position:absolute;left:7688;top:7319;width:146;height:191;visibility:visible;mso-wrap-style:square;v-text-anchor:top" coordsize="1265,1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5K1MQA&#10;AADcAAAADwAAAGRycy9kb3ducmV2LnhtbESPT4vCMBTE74LfITxhb5rqQbRrFBFEYUFc/4B7ezRv&#10;m7LNS21Srd9+Iwgeh5n5DTNbtLYUN6p94VjBcJCAIM6cLjhXcDqu+xMQPiBrLB2Tggd5WMy7nRmm&#10;2t35m26HkIsIYZ+iAhNClUrpM0MW/cBVxNH7dbXFEGWdS13jPcJtKUdJMpYWC44LBitaGcr+Do1V&#10;kLFOtl+b689GLvXFmnOz31Gj1EevXX6CCNSGd/jV3moFo/EUn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+StTEAAAA3AAAAA8AAAAAAAAAAAAAAAAAmAIAAGRycy9k&#10;b3ducmV2LnhtbFBLBQYAAAAABAAEAPUAAACJAwAAAAA=&#10;" path="m1265,501l850,569,963,,595,610,180,677,369,986,,1596,484,1176r187,312l781,919,1265,501xe" fillcolor="#ff6c6d [1944]" stroked="f">
                  <v:fill opacity="58339f"/>
                  <v:path arrowok="t" o:connecttype="custom" o:connectlocs="146,60;98,68;111,0;69,73;21,81;43,118;0,191;56,141;77,178;90,110;146,60" o:connectangles="0,0,0,0,0,0,0,0,0,0,0"/>
                </v:shape>
                <v:shape id="Freeform 3158" o:spid="_x0000_s1043" style="position:absolute;left:7410;top:7470;width:110;height:118;visibility:visible;mso-wrap-style:square;v-text-anchor:top" coordsize="954,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42RMEA&#10;AADcAAAADwAAAGRycy9kb3ducmV2LnhtbERPy2rCQBTdF/yH4QrdNRMFrcSMooJQqJv43F4z1ySY&#10;uRMy05j8fWdR6PJw3um6N7XoqHWVZQWTKAZBnFtdcaHgfNp/LEA4j6yxtkwKBnKwXo3eUky0fXFG&#10;3dEXIoSwS1BB6X2TSOnykgy6yDbEgXvY1qAPsC2kbvEVwk0tp3E8lwYrDg0lNrQrKX8ef4yCmd53&#10;m+39NrvsvptMnmx1jQ+DUu/jfrME4an3/+I/95dWMP0M88OZcAT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eNkTBAAAA3AAAAA8AAAAAAAAAAAAAAAAAmAIAAGRycy9kb3du&#10;cmV2LnhtbFBLBQYAAAAABAAEAPUAAACGAwAAAAA=&#10;" path="m,676l312,634,227,986,505,609,818,567,676,377,954,,589,259,449,66,365,418,,676xe" fillcolor="#dda8f6 [1950]" stroked="f">
                  <v:fill opacity="58339f"/>
                  <v:path arrowok="t" o:connecttype="custom" o:connectlocs="0,81;36,76;26,118;58,73;94,68;78,45;110,0;68,31;52,8;42,50;0,81" o:connectangles="0,0,0,0,0,0,0,0,0,0,0"/>
                </v:shape>
                <v:shape id="Freeform 3159" o:spid="_x0000_s1044" style="position:absolute;left:7588;top:6799;width:117;height:154;visibility:visible;mso-wrap-style:square;v-text-anchor:top" coordsize="1018,1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40P8UA&#10;AADcAAAADwAAAGRycy9kb3ducmV2LnhtbESPQYvCMBSE7wv7H8IT9rJoqgctXaPIguAeFLRevD2a&#10;t221eSlJ1OqvN4LgcZiZb5jpvDONuJDztWUFw0ECgriwuuZSwT5f9lMQPiBrbCyTght5mM8+P6aY&#10;aXvlLV12oRQRwj5DBVUIbSalLyoy6Ae2JY7ev3UGQ5SulNrhNcJNI0dJMpYGa44LFbb0W1Fx2p2N&#10;gu+FWa1dWoyPdGq3k8PmcM/TP6W+et3iB0SgLrzDr/ZKKxhNhvA8E4+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jjQ/xQAAANwAAAAPAAAAAAAAAAAAAAAAAJgCAABkcnMv&#10;ZG93bnJldi54bWxQSwUGAAAAAAQABAD1AAAAigMAAAAA&#10;" path="m,402r335,56l244,,539,491r334,52l723,792r295,491l630,945,479,1197,390,739,,402xe" fillcolor="#b1b5ba [1945]" stroked="f">
                  <v:fill opacity="58339f"/>
                  <v:path arrowok="t" o:connecttype="custom" o:connectlocs="0,48;39,55;28,0;62,59;100,65;83,95;117,154;72,113;55,144;45,89;0,48" o:connectangles="0,0,0,0,0,0,0,0,0,0,0"/>
                </v:shape>
                <v:shape id="Freeform 3160" o:spid="_x0000_s1045" style="position:absolute;left:7336;top:6708;width:162;height:214;visibility:visible;mso-wrap-style:square;v-text-anchor:top" coordsize="1415,1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W+iMUA&#10;AADcAAAADwAAAGRycy9kb3ducmV2LnhtbESPT2vCQBTE74V+h+UVeqsbc0jb6BpE0DaXQq16fmSf&#10;+WP2bciuJvn23ULB4zAzv2GW2WhacaPe1ZYVzGcRCOLC6ppLBYef7csbCOeRNbaWScFEDrLV48MS&#10;U20H/qbb3pciQNilqKDyvkuldEVFBt3MdsTBO9veoA+yL6XucQhw08o4ihJpsOawUGFHm4qKy/5q&#10;FLwnm6n58E38ldsxksf8JHe0U+r5aVwvQHga/T383/7UCuLXGP7Oh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lb6IxQAAANwAAAAPAAAAAAAAAAAAAAAAAJgCAABkcnMv&#10;ZG93bnJldi54bWxQSwUGAAAAAAQABAD1AAAAigMAAAAA&#10;" path="m1415,560l951,636,1076,,665,684,202,757r211,346l,1784,542,1315r208,348l874,1028,1415,560xe" fillcolor="#dda8f6 [1950]" stroked="f">
                  <v:fill opacity="58339f"/>
                  <v:path arrowok="t" o:connecttype="custom" o:connectlocs="162,67;109,76;123,0;76,82;23,91;47,132;0,214;62,158;86,199;100,123;162,67" o:connectangles="0,0,0,0,0,0,0,0,0,0,0"/>
                </v:shape>
                <v:shape id="Freeform 3161" o:spid="_x0000_s1046" style="position:absolute;left:7138;top:7292;width:149;height:197;visibility:visible;mso-wrap-style:square;v-text-anchor:top" coordsize="1301,1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92TMQA&#10;AADcAAAADwAAAGRycy9kb3ducmV2LnhtbESPzWrDMBCE74W8g9hAbo2cFNriRDZuSUl7TJpDjhtr&#10;Y5tYKyMp/nn7qlDocZiZb5htPppW9OR8Y1nBapmAIC6tbrhScPr+eHwF4QOyxtYyKZjIQ57NHraY&#10;ajvwgfpjqESEsE9RQR1Cl0rpy5oM+qXtiKN3tc5giNJVUjscIty0cp0kz9Jgw3Ghxo7eaypvx7tR&#10;8OULupR7uTtPvTu9NUM1HYZCqcV8LDYgAo3hP/zX/tQK1i9P8HsmHgG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/dkzEAAAA3AAAAA8AAAAAAAAAAAAAAAAAmAIAAGRycy9k&#10;b3ducmV2LnhtbFBLBQYAAAAABAAEAPUAAACJAwAAAAA=&#10;" path="m,516r427,70l312,,690,629r427,67l923,1014r378,628l804,1211,612,1530,498,946,,516xe" fillcolor="#a91ee7 [2414]" stroked="f">
                  <v:fill opacity="58339f"/>
                  <v:path arrowok="t" o:connecttype="custom" o:connectlocs="0,62;49,70;36,0;79,75;128,84;106,122;149,197;92,145;70,184;57,113;0,62" o:connectangles="0,0,0,0,0,0,0,0,0,0,0"/>
                </v:shape>
                <v:shape id="Freeform 3162" o:spid="_x0000_s1047" style="position:absolute;left:7719;top:6696;width:180;height:939;visibility:visible;mso-wrap-style:square;v-text-anchor:top" coordsize="180,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u4U8MA&#10;AADcAAAADwAAAGRycy9kb3ducmV2LnhtbESPQYvCMBSE7wv+h/AWvCya2nVVqlFEUHrVFby+Ns+2&#10;bPNSm6j1328EweMwM98wi1VnanGj1lWWFYyGEQji3OqKCwXH3+1gBsJ5ZI21ZVLwIAerZe9jgYm2&#10;d97T7eALESDsElRQet8kUrq8JINuaBvi4J1ta9AH2RZSt3gPcFPLOIom0mDFYaHEhjYl5X+Hq1Gw&#10;/dp9Rz9pKq+7ohplsXSXU+aU6n926zkIT51/h1/tVCuIp2N4ng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u4U8MAAADcAAAADwAAAAAAAAAAAAAAAACYAgAAZHJzL2Rv&#10;d25yZXYueG1sUEsFBgAAAAAEAAQA9QAAAIgDAAAAAA==&#10;" path="m180,78l61,911,,939,85,r95,78xe" fillcolor="#ff6c6d [1944]" stroked="f">
                  <v:path arrowok="t" o:connecttype="custom" o:connectlocs="180,78;61,911;0,939;85,0;180,78" o:connectangles="0,0,0,0,0"/>
                </v:shape>
                <v:shape id="Freeform 3163" o:spid="_x0000_s1048" style="position:absolute;left:7078;top:6622;width:306;height:1041;visibility:visible;mso-wrap-style:square;v-text-anchor:top" coordsize="306,1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mJIccA&#10;AADcAAAADwAAAGRycy9kb3ducmV2LnhtbESP3WoCMRSE7wu+QzhC72q22qqsRilC1Yuq+PMAh81x&#10;d+nmZJvEdevTm0LBy2FmvmGm89ZUoiHnS8sKXnsJCOLM6pJzBafj58sYhA/IGivLpOCXPMxnnacp&#10;ptpeeU/NIeQiQtinqKAIoU6l9FlBBn3P1sTRO1tnMETpcqkdXiPcVLKfJENpsOS4UGBNi4Ky78PF&#10;KHDNPl9vfgaLUbJdDYbL3e3t8nVU6rnbfkxABGrDI/zfXmsF/dE7/J2JR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JiSHHAAAA3AAAAA8AAAAAAAAAAAAAAAAAmAIAAGRy&#10;cy9kb3ducmV2LnhtbFBLBQYAAAAABAAEAPUAAACMAwAAAAA=&#10;" path="m,99r217,903l306,1041,132,,,99xe" fillcolor="#ff6c6d [1944]" stroked="f">
                  <v:path arrowok="t" o:connecttype="custom" o:connectlocs="0,99;217,1002;306,1041;132,0;0,99" o:connectangles="0,0,0,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855345</wp:posOffset>
                </wp:positionH>
                <wp:positionV relativeFrom="paragraph">
                  <wp:posOffset>3745865</wp:posOffset>
                </wp:positionV>
                <wp:extent cx="1275715" cy="1581150"/>
                <wp:effectExtent l="7620" t="635" r="2540" b="8890"/>
                <wp:wrapNone/>
                <wp:docPr id="220" name="Group 3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5715" cy="1581150"/>
                          <a:chOff x="7270" y="1407"/>
                          <a:chExt cx="4752" cy="5889"/>
                        </a:xfrm>
                      </wpg:grpSpPr>
                      <wps:wsp>
                        <wps:cNvPr id="221" name="Freeform 3109"/>
                        <wps:cNvSpPr>
                          <a:spLocks/>
                        </wps:cNvSpPr>
                        <wps:spPr bwMode="auto">
                          <a:xfrm>
                            <a:off x="7343" y="6779"/>
                            <a:ext cx="4631" cy="479"/>
                          </a:xfrm>
                          <a:custGeom>
                            <a:avLst/>
                            <a:gdLst>
                              <a:gd name="T0" fmla="*/ 13567 w 13895"/>
                              <a:gd name="T1" fmla="*/ 341 h 1437"/>
                              <a:gd name="T2" fmla="*/ 13796 w 13895"/>
                              <a:gd name="T3" fmla="*/ 1020 h 1437"/>
                              <a:gd name="T4" fmla="*/ 13140 w 13895"/>
                              <a:gd name="T5" fmla="*/ 626 h 1437"/>
                              <a:gd name="T6" fmla="*/ 12631 w 13895"/>
                              <a:gd name="T7" fmla="*/ 526 h 1437"/>
                              <a:gd name="T8" fmla="*/ 12518 w 13895"/>
                              <a:gd name="T9" fmla="*/ 524 h 1437"/>
                              <a:gd name="T10" fmla="*/ 12359 w 13895"/>
                              <a:gd name="T11" fmla="*/ 519 h 1437"/>
                              <a:gd name="T12" fmla="*/ 12225 w 13895"/>
                              <a:gd name="T13" fmla="*/ 517 h 1437"/>
                              <a:gd name="T14" fmla="*/ 12170 w 13895"/>
                              <a:gd name="T15" fmla="*/ 518 h 1437"/>
                              <a:gd name="T16" fmla="*/ 12086 w 13895"/>
                              <a:gd name="T17" fmla="*/ 535 h 1437"/>
                              <a:gd name="T18" fmla="*/ 11955 w 13895"/>
                              <a:gd name="T19" fmla="*/ 564 h 1437"/>
                              <a:gd name="T20" fmla="*/ 11797 w 13895"/>
                              <a:gd name="T21" fmla="*/ 601 h 1437"/>
                              <a:gd name="T22" fmla="*/ 11634 w 13895"/>
                              <a:gd name="T23" fmla="*/ 639 h 1437"/>
                              <a:gd name="T24" fmla="*/ 11482 w 13895"/>
                              <a:gd name="T25" fmla="*/ 676 h 1437"/>
                              <a:gd name="T26" fmla="*/ 11361 w 13895"/>
                              <a:gd name="T27" fmla="*/ 705 h 1437"/>
                              <a:gd name="T28" fmla="*/ 11291 w 13895"/>
                              <a:gd name="T29" fmla="*/ 722 h 1437"/>
                              <a:gd name="T30" fmla="*/ 10397 w 13895"/>
                              <a:gd name="T31" fmla="*/ 1086 h 1437"/>
                              <a:gd name="T32" fmla="*/ 8242 w 13895"/>
                              <a:gd name="T33" fmla="*/ 1426 h 1437"/>
                              <a:gd name="T34" fmla="*/ 8143 w 13895"/>
                              <a:gd name="T35" fmla="*/ 1409 h 1437"/>
                              <a:gd name="T36" fmla="*/ 7918 w 13895"/>
                              <a:gd name="T37" fmla="*/ 1371 h 1437"/>
                              <a:gd name="T38" fmla="*/ 7681 w 13895"/>
                              <a:gd name="T39" fmla="*/ 1333 h 1437"/>
                              <a:gd name="T40" fmla="*/ 7592 w 13895"/>
                              <a:gd name="T41" fmla="*/ 1320 h 1437"/>
                              <a:gd name="T42" fmla="*/ 7543 w 13895"/>
                              <a:gd name="T43" fmla="*/ 1316 h 1437"/>
                              <a:gd name="T44" fmla="*/ 7524 w 13895"/>
                              <a:gd name="T45" fmla="*/ 1314 h 1437"/>
                              <a:gd name="T46" fmla="*/ 7494 w 13895"/>
                              <a:gd name="T47" fmla="*/ 1306 h 1437"/>
                              <a:gd name="T48" fmla="*/ 7403 w 13895"/>
                              <a:gd name="T49" fmla="*/ 1277 h 1437"/>
                              <a:gd name="T50" fmla="*/ 7158 w 13895"/>
                              <a:gd name="T51" fmla="*/ 1190 h 1437"/>
                              <a:gd name="T52" fmla="*/ 6925 w 13895"/>
                              <a:gd name="T53" fmla="*/ 1103 h 1437"/>
                              <a:gd name="T54" fmla="*/ 6822 w 13895"/>
                              <a:gd name="T55" fmla="*/ 1064 h 1437"/>
                              <a:gd name="T56" fmla="*/ 5368 w 13895"/>
                              <a:gd name="T57" fmla="*/ 1086 h 1437"/>
                              <a:gd name="T58" fmla="*/ 3717 w 13895"/>
                              <a:gd name="T59" fmla="*/ 921 h 1437"/>
                              <a:gd name="T60" fmla="*/ 2361 w 13895"/>
                              <a:gd name="T61" fmla="*/ 440 h 1437"/>
                              <a:gd name="T62" fmla="*/ 1083 w 13895"/>
                              <a:gd name="T63" fmla="*/ 307 h 1437"/>
                              <a:gd name="T64" fmla="*/ 1006 w 13895"/>
                              <a:gd name="T65" fmla="*/ 348 h 1437"/>
                              <a:gd name="T66" fmla="*/ 835 w 13895"/>
                              <a:gd name="T67" fmla="*/ 437 h 1437"/>
                              <a:gd name="T68" fmla="*/ 653 w 13895"/>
                              <a:gd name="T69" fmla="*/ 534 h 1437"/>
                              <a:gd name="T70" fmla="*/ 546 w 13895"/>
                              <a:gd name="T71" fmla="*/ 593 h 1437"/>
                              <a:gd name="T72" fmla="*/ 514 w 13895"/>
                              <a:gd name="T73" fmla="*/ 617 h 1437"/>
                              <a:gd name="T74" fmla="*/ 464 w 13895"/>
                              <a:gd name="T75" fmla="*/ 659 h 1437"/>
                              <a:gd name="T76" fmla="*/ 335 w 13895"/>
                              <a:gd name="T77" fmla="*/ 775 h 1437"/>
                              <a:gd name="T78" fmla="*/ 216 w 13895"/>
                              <a:gd name="T79" fmla="*/ 884 h 1437"/>
                              <a:gd name="T80" fmla="*/ 164 w 13895"/>
                              <a:gd name="T81" fmla="*/ 933 h 1437"/>
                              <a:gd name="T82" fmla="*/ 175 w 13895"/>
                              <a:gd name="T83" fmla="*/ 330 h 1437"/>
                              <a:gd name="T84" fmla="*/ 1367 w 13895"/>
                              <a:gd name="T85" fmla="*/ 0 h 1437"/>
                              <a:gd name="T86" fmla="*/ 2919 w 13895"/>
                              <a:gd name="T87" fmla="*/ 198 h 1437"/>
                              <a:gd name="T88" fmla="*/ 4548 w 13895"/>
                              <a:gd name="T89" fmla="*/ 680 h 1437"/>
                              <a:gd name="T90" fmla="*/ 6176 w 13895"/>
                              <a:gd name="T91" fmla="*/ 593 h 1437"/>
                              <a:gd name="T92" fmla="*/ 6538 w 13895"/>
                              <a:gd name="T93" fmla="*/ 461 h 1437"/>
                              <a:gd name="T94" fmla="*/ 7882 w 13895"/>
                              <a:gd name="T95" fmla="*/ 812 h 1437"/>
                              <a:gd name="T96" fmla="*/ 9698 w 13895"/>
                              <a:gd name="T97" fmla="*/ 724 h 1437"/>
                              <a:gd name="T98" fmla="*/ 11599 w 13895"/>
                              <a:gd name="T99" fmla="*/ 220 h 1437"/>
                              <a:gd name="T100" fmla="*/ 12835 w 13895"/>
                              <a:gd name="T101" fmla="*/ 165 h 14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3895" h="1437">
                                <a:moveTo>
                                  <a:pt x="12835" y="165"/>
                                </a:moveTo>
                                <a:lnTo>
                                  <a:pt x="13567" y="341"/>
                                </a:lnTo>
                                <a:lnTo>
                                  <a:pt x="13895" y="647"/>
                                </a:lnTo>
                                <a:lnTo>
                                  <a:pt x="13796" y="1020"/>
                                </a:lnTo>
                                <a:lnTo>
                                  <a:pt x="13622" y="965"/>
                                </a:lnTo>
                                <a:lnTo>
                                  <a:pt x="13140" y="626"/>
                                </a:lnTo>
                                <a:lnTo>
                                  <a:pt x="12649" y="527"/>
                                </a:lnTo>
                                <a:lnTo>
                                  <a:pt x="12631" y="526"/>
                                </a:lnTo>
                                <a:lnTo>
                                  <a:pt x="12585" y="525"/>
                                </a:lnTo>
                                <a:lnTo>
                                  <a:pt x="12518" y="524"/>
                                </a:lnTo>
                                <a:lnTo>
                                  <a:pt x="12440" y="521"/>
                                </a:lnTo>
                                <a:lnTo>
                                  <a:pt x="12359" y="519"/>
                                </a:lnTo>
                                <a:lnTo>
                                  <a:pt x="12284" y="518"/>
                                </a:lnTo>
                                <a:lnTo>
                                  <a:pt x="12225" y="517"/>
                                </a:lnTo>
                                <a:lnTo>
                                  <a:pt x="12190" y="516"/>
                                </a:lnTo>
                                <a:lnTo>
                                  <a:pt x="12170" y="518"/>
                                </a:lnTo>
                                <a:lnTo>
                                  <a:pt x="12135" y="525"/>
                                </a:lnTo>
                                <a:lnTo>
                                  <a:pt x="12086" y="535"/>
                                </a:lnTo>
                                <a:lnTo>
                                  <a:pt x="12024" y="548"/>
                                </a:lnTo>
                                <a:lnTo>
                                  <a:pt x="11955" y="564"/>
                                </a:lnTo>
                                <a:lnTo>
                                  <a:pt x="11879" y="582"/>
                                </a:lnTo>
                                <a:lnTo>
                                  <a:pt x="11797" y="601"/>
                                </a:lnTo>
                                <a:lnTo>
                                  <a:pt x="11716" y="620"/>
                                </a:lnTo>
                                <a:lnTo>
                                  <a:pt x="11634" y="639"/>
                                </a:lnTo>
                                <a:lnTo>
                                  <a:pt x="11554" y="658"/>
                                </a:lnTo>
                                <a:lnTo>
                                  <a:pt x="11482" y="676"/>
                                </a:lnTo>
                                <a:lnTo>
                                  <a:pt x="11417" y="692"/>
                                </a:lnTo>
                                <a:lnTo>
                                  <a:pt x="11361" y="705"/>
                                </a:lnTo>
                                <a:lnTo>
                                  <a:pt x="11319" y="715"/>
                                </a:lnTo>
                                <a:lnTo>
                                  <a:pt x="11291" y="722"/>
                                </a:lnTo>
                                <a:lnTo>
                                  <a:pt x="11282" y="724"/>
                                </a:lnTo>
                                <a:lnTo>
                                  <a:pt x="10397" y="1086"/>
                                </a:lnTo>
                                <a:lnTo>
                                  <a:pt x="9183" y="1437"/>
                                </a:lnTo>
                                <a:lnTo>
                                  <a:pt x="8242" y="1426"/>
                                </a:lnTo>
                                <a:lnTo>
                                  <a:pt x="8216" y="1421"/>
                                </a:lnTo>
                                <a:lnTo>
                                  <a:pt x="8143" y="1409"/>
                                </a:lnTo>
                                <a:lnTo>
                                  <a:pt x="8039" y="1391"/>
                                </a:lnTo>
                                <a:lnTo>
                                  <a:pt x="7918" y="1371"/>
                                </a:lnTo>
                                <a:lnTo>
                                  <a:pt x="7794" y="1351"/>
                                </a:lnTo>
                                <a:lnTo>
                                  <a:pt x="7681" y="1333"/>
                                </a:lnTo>
                                <a:lnTo>
                                  <a:pt x="7632" y="1326"/>
                                </a:lnTo>
                                <a:lnTo>
                                  <a:pt x="7592" y="1320"/>
                                </a:lnTo>
                                <a:lnTo>
                                  <a:pt x="7562" y="1317"/>
                                </a:lnTo>
                                <a:lnTo>
                                  <a:pt x="7543" y="1316"/>
                                </a:lnTo>
                                <a:lnTo>
                                  <a:pt x="7535" y="1316"/>
                                </a:lnTo>
                                <a:lnTo>
                                  <a:pt x="7524" y="1314"/>
                                </a:lnTo>
                                <a:lnTo>
                                  <a:pt x="7510" y="1310"/>
                                </a:lnTo>
                                <a:lnTo>
                                  <a:pt x="7494" y="1306"/>
                                </a:lnTo>
                                <a:lnTo>
                                  <a:pt x="7452" y="1292"/>
                                </a:lnTo>
                                <a:lnTo>
                                  <a:pt x="7403" y="1277"/>
                                </a:lnTo>
                                <a:lnTo>
                                  <a:pt x="7287" y="1236"/>
                                </a:lnTo>
                                <a:lnTo>
                                  <a:pt x="7158" y="1190"/>
                                </a:lnTo>
                                <a:lnTo>
                                  <a:pt x="7033" y="1143"/>
                                </a:lnTo>
                                <a:lnTo>
                                  <a:pt x="6925" y="1103"/>
                                </a:lnTo>
                                <a:lnTo>
                                  <a:pt x="6850" y="1075"/>
                                </a:lnTo>
                                <a:lnTo>
                                  <a:pt x="6822" y="1064"/>
                                </a:lnTo>
                                <a:lnTo>
                                  <a:pt x="6417" y="921"/>
                                </a:lnTo>
                                <a:lnTo>
                                  <a:pt x="5368" y="1086"/>
                                </a:lnTo>
                                <a:lnTo>
                                  <a:pt x="4165" y="1119"/>
                                </a:lnTo>
                                <a:lnTo>
                                  <a:pt x="3717" y="921"/>
                                </a:lnTo>
                                <a:lnTo>
                                  <a:pt x="3192" y="669"/>
                                </a:lnTo>
                                <a:lnTo>
                                  <a:pt x="2361" y="440"/>
                                </a:lnTo>
                                <a:lnTo>
                                  <a:pt x="1750" y="252"/>
                                </a:lnTo>
                                <a:lnTo>
                                  <a:pt x="1083" y="307"/>
                                </a:lnTo>
                                <a:lnTo>
                                  <a:pt x="1061" y="319"/>
                                </a:lnTo>
                                <a:lnTo>
                                  <a:pt x="1006" y="348"/>
                                </a:lnTo>
                                <a:lnTo>
                                  <a:pt x="927" y="389"/>
                                </a:lnTo>
                                <a:lnTo>
                                  <a:pt x="835" y="437"/>
                                </a:lnTo>
                                <a:lnTo>
                                  <a:pt x="740" y="488"/>
                                </a:lnTo>
                                <a:lnTo>
                                  <a:pt x="653" y="534"/>
                                </a:lnTo>
                                <a:lnTo>
                                  <a:pt x="586" y="571"/>
                                </a:lnTo>
                                <a:lnTo>
                                  <a:pt x="546" y="593"/>
                                </a:lnTo>
                                <a:lnTo>
                                  <a:pt x="533" y="602"/>
                                </a:lnTo>
                                <a:lnTo>
                                  <a:pt x="514" y="617"/>
                                </a:lnTo>
                                <a:lnTo>
                                  <a:pt x="490" y="636"/>
                                </a:lnTo>
                                <a:lnTo>
                                  <a:pt x="464" y="659"/>
                                </a:lnTo>
                                <a:lnTo>
                                  <a:pt x="401" y="714"/>
                                </a:lnTo>
                                <a:lnTo>
                                  <a:pt x="335" y="775"/>
                                </a:lnTo>
                                <a:lnTo>
                                  <a:pt x="270" y="834"/>
                                </a:lnTo>
                                <a:lnTo>
                                  <a:pt x="216" y="884"/>
                                </a:lnTo>
                                <a:lnTo>
                                  <a:pt x="178" y="919"/>
                                </a:lnTo>
                                <a:lnTo>
                                  <a:pt x="164" y="933"/>
                                </a:lnTo>
                                <a:lnTo>
                                  <a:pt x="0" y="735"/>
                                </a:lnTo>
                                <a:lnTo>
                                  <a:pt x="175" y="330"/>
                                </a:lnTo>
                                <a:lnTo>
                                  <a:pt x="558" y="209"/>
                                </a:lnTo>
                                <a:lnTo>
                                  <a:pt x="1367" y="0"/>
                                </a:lnTo>
                                <a:lnTo>
                                  <a:pt x="2175" y="23"/>
                                </a:lnTo>
                                <a:lnTo>
                                  <a:pt x="2919" y="198"/>
                                </a:lnTo>
                                <a:lnTo>
                                  <a:pt x="3750" y="483"/>
                                </a:lnTo>
                                <a:lnTo>
                                  <a:pt x="4548" y="680"/>
                                </a:lnTo>
                                <a:lnTo>
                                  <a:pt x="5598" y="593"/>
                                </a:lnTo>
                                <a:lnTo>
                                  <a:pt x="6176" y="593"/>
                                </a:lnTo>
                                <a:lnTo>
                                  <a:pt x="6461" y="735"/>
                                </a:lnTo>
                                <a:lnTo>
                                  <a:pt x="6538" y="461"/>
                                </a:lnTo>
                                <a:lnTo>
                                  <a:pt x="6942" y="593"/>
                                </a:lnTo>
                                <a:lnTo>
                                  <a:pt x="7882" y="812"/>
                                </a:lnTo>
                                <a:lnTo>
                                  <a:pt x="8921" y="834"/>
                                </a:lnTo>
                                <a:lnTo>
                                  <a:pt x="9698" y="724"/>
                                </a:lnTo>
                                <a:lnTo>
                                  <a:pt x="10659" y="516"/>
                                </a:lnTo>
                                <a:lnTo>
                                  <a:pt x="11599" y="220"/>
                                </a:lnTo>
                                <a:lnTo>
                                  <a:pt x="12507" y="121"/>
                                </a:lnTo>
                                <a:lnTo>
                                  <a:pt x="12835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54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3110"/>
                        <wps:cNvSpPr>
                          <a:spLocks/>
                        </wps:cNvSpPr>
                        <wps:spPr bwMode="auto">
                          <a:xfrm>
                            <a:off x="10730" y="6918"/>
                            <a:ext cx="1124" cy="270"/>
                          </a:xfrm>
                          <a:custGeom>
                            <a:avLst/>
                            <a:gdLst>
                              <a:gd name="T0" fmla="*/ 3374 w 3374"/>
                              <a:gd name="T1" fmla="*/ 536 h 808"/>
                              <a:gd name="T2" fmla="*/ 2569 w 3374"/>
                              <a:gd name="T3" fmla="*/ 0 h 808"/>
                              <a:gd name="T4" fmla="*/ 1787 w 3374"/>
                              <a:gd name="T5" fmla="*/ 112 h 808"/>
                              <a:gd name="T6" fmla="*/ 734 w 3374"/>
                              <a:gd name="T7" fmla="*/ 520 h 808"/>
                              <a:gd name="T8" fmla="*/ 0 w 3374"/>
                              <a:gd name="T9" fmla="*/ 785 h 808"/>
                              <a:gd name="T10" fmla="*/ 989 w 3374"/>
                              <a:gd name="T11" fmla="*/ 808 h 808"/>
                              <a:gd name="T12" fmla="*/ 2066 w 3374"/>
                              <a:gd name="T13" fmla="*/ 785 h 808"/>
                              <a:gd name="T14" fmla="*/ 2808 w 3374"/>
                              <a:gd name="T15" fmla="*/ 665 h 808"/>
                              <a:gd name="T16" fmla="*/ 3374 w 3374"/>
                              <a:gd name="T17" fmla="*/ 536 h 8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374" h="808">
                                <a:moveTo>
                                  <a:pt x="3374" y="536"/>
                                </a:moveTo>
                                <a:lnTo>
                                  <a:pt x="2569" y="0"/>
                                </a:lnTo>
                                <a:lnTo>
                                  <a:pt x="1787" y="112"/>
                                </a:lnTo>
                                <a:lnTo>
                                  <a:pt x="734" y="520"/>
                                </a:lnTo>
                                <a:lnTo>
                                  <a:pt x="0" y="785"/>
                                </a:lnTo>
                                <a:lnTo>
                                  <a:pt x="989" y="808"/>
                                </a:lnTo>
                                <a:lnTo>
                                  <a:pt x="2066" y="785"/>
                                </a:lnTo>
                                <a:lnTo>
                                  <a:pt x="2808" y="665"/>
                                </a:lnTo>
                                <a:lnTo>
                                  <a:pt x="3374" y="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6F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3111"/>
                        <wps:cNvSpPr>
                          <a:spLocks noEditPoints="1"/>
                        </wps:cNvSpPr>
                        <wps:spPr bwMode="auto">
                          <a:xfrm>
                            <a:off x="7290" y="5727"/>
                            <a:ext cx="4732" cy="1569"/>
                          </a:xfrm>
                          <a:custGeom>
                            <a:avLst/>
                            <a:gdLst>
                              <a:gd name="T0" fmla="*/ 12056 w 14196"/>
                              <a:gd name="T1" fmla="*/ 3853 h 4708"/>
                              <a:gd name="T2" fmla="*/ 6814 w 14196"/>
                              <a:gd name="T3" fmla="*/ 4377 h 4708"/>
                              <a:gd name="T4" fmla="*/ 9488 w 14196"/>
                              <a:gd name="T5" fmla="*/ 4659 h 4708"/>
                              <a:gd name="T6" fmla="*/ 12976 w 14196"/>
                              <a:gd name="T7" fmla="*/ 4457 h 4708"/>
                              <a:gd name="T8" fmla="*/ 14104 w 14196"/>
                              <a:gd name="T9" fmla="*/ 4182 h 4708"/>
                              <a:gd name="T10" fmla="*/ 13779 w 14196"/>
                              <a:gd name="T11" fmla="*/ 3110 h 4708"/>
                              <a:gd name="T12" fmla="*/ 12245 w 14196"/>
                              <a:gd name="T13" fmla="*/ 1836 h 4708"/>
                              <a:gd name="T14" fmla="*/ 10225 w 14196"/>
                              <a:gd name="T15" fmla="*/ 1674 h 4708"/>
                              <a:gd name="T16" fmla="*/ 9111 w 14196"/>
                              <a:gd name="T17" fmla="*/ 1448 h 4708"/>
                              <a:gd name="T18" fmla="*/ 8893 w 14196"/>
                              <a:gd name="T19" fmla="*/ 174 h 4708"/>
                              <a:gd name="T20" fmla="*/ 7889 w 14196"/>
                              <a:gd name="T21" fmla="*/ 1363 h 4708"/>
                              <a:gd name="T22" fmla="*/ 7091 w 14196"/>
                              <a:gd name="T23" fmla="*/ 341 h 4708"/>
                              <a:gd name="T24" fmla="*/ 6271 w 14196"/>
                              <a:gd name="T25" fmla="*/ 1082 h 4708"/>
                              <a:gd name="T26" fmla="*/ 5333 w 14196"/>
                              <a:gd name="T27" fmla="*/ 24 h 4708"/>
                              <a:gd name="T28" fmla="*/ 5121 w 14196"/>
                              <a:gd name="T29" fmla="*/ 1296 h 4708"/>
                              <a:gd name="T30" fmla="*/ 3982 w 14196"/>
                              <a:gd name="T31" fmla="*/ 1490 h 4708"/>
                              <a:gd name="T32" fmla="*/ 1310 w 14196"/>
                              <a:gd name="T33" fmla="*/ 2363 h 4708"/>
                              <a:gd name="T34" fmla="*/ 325 w 14196"/>
                              <a:gd name="T35" fmla="*/ 3204 h 4708"/>
                              <a:gd name="T36" fmla="*/ 126 w 14196"/>
                              <a:gd name="T37" fmla="*/ 4137 h 4708"/>
                              <a:gd name="T38" fmla="*/ 2236 w 14196"/>
                              <a:gd name="T39" fmla="*/ 4394 h 4708"/>
                              <a:gd name="T40" fmla="*/ 6692 w 14196"/>
                              <a:gd name="T41" fmla="*/ 4383 h 4708"/>
                              <a:gd name="T42" fmla="*/ 1358 w 14196"/>
                              <a:gd name="T43" fmla="*/ 4143 h 4708"/>
                              <a:gd name="T44" fmla="*/ 1675 w 14196"/>
                              <a:gd name="T45" fmla="*/ 3600 h 4708"/>
                              <a:gd name="T46" fmla="*/ 6277 w 14196"/>
                              <a:gd name="T47" fmla="*/ 3911 h 4708"/>
                              <a:gd name="T48" fmla="*/ 4612 w 14196"/>
                              <a:gd name="T49" fmla="*/ 4063 h 4708"/>
                              <a:gd name="T50" fmla="*/ 2025 w 14196"/>
                              <a:gd name="T51" fmla="*/ 3313 h 4708"/>
                              <a:gd name="T52" fmla="*/ 321 w 14196"/>
                              <a:gd name="T53" fmla="*/ 3897 h 4708"/>
                              <a:gd name="T54" fmla="*/ 702 w 14196"/>
                              <a:gd name="T55" fmla="*/ 3489 h 4708"/>
                              <a:gd name="T56" fmla="*/ 2336 w 14196"/>
                              <a:gd name="T57" fmla="*/ 3316 h 4708"/>
                              <a:gd name="T58" fmla="*/ 4689 w 14196"/>
                              <a:gd name="T59" fmla="*/ 3998 h 4708"/>
                              <a:gd name="T60" fmla="*/ 6498 w 14196"/>
                              <a:gd name="T61" fmla="*/ 2326 h 4708"/>
                              <a:gd name="T62" fmla="*/ 5965 w 14196"/>
                              <a:gd name="T63" fmla="*/ 2034 h 4708"/>
                              <a:gd name="T64" fmla="*/ 6500 w 14196"/>
                              <a:gd name="T65" fmla="*/ 1394 h 4708"/>
                              <a:gd name="T66" fmla="*/ 6340 w 14196"/>
                              <a:gd name="T67" fmla="*/ 3053 h 4708"/>
                              <a:gd name="T68" fmla="*/ 6586 w 14196"/>
                              <a:gd name="T69" fmla="*/ 3527 h 4708"/>
                              <a:gd name="T70" fmla="*/ 4671 w 14196"/>
                              <a:gd name="T71" fmla="*/ 3705 h 4708"/>
                              <a:gd name="T72" fmla="*/ 2374 w 14196"/>
                              <a:gd name="T73" fmla="*/ 3027 h 4708"/>
                              <a:gd name="T74" fmla="*/ 743 w 14196"/>
                              <a:gd name="T75" fmla="*/ 3094 h 4708"/>
                              <a:gd name="T76" fmla="*/ 2023 w 14196"/>
                              <a:gd name="T77" fmla="*/ 2110 h 4708"/>
                              <a:gd name="T78" fmla="*/ 4843 w 14196"/>
                              <a:gd name="T79" fmla="*/ 2208 h 4708"/>
                              <a:gd name="T80" fmla="*/ 5499 w 14196"/>
                              <a:gd name="T81" fmla="*/ 3297 h 4708"/>
                              <a:gd name="T82" fmla="*/ 5638 w 14196"/>
                              <a:gd name="T83" fmla="*/ 2515 h 4708"/>
                              <a:gd name="T84" fmla="*/ 8207 w 14196"/>
                              <a:gd name="T85" fmla="*/ 1661 h 4708"/>
                              <a:gd name="T86" fmla="*/ 8862 w 14196"/>
                              <a:gd name="T87" fmla="*/ 2342 h 4708"/>
                              <a:gd name="T88" fmla="*/ 6928 w 14196"/>
                              <a:gd name="T89" fmla="*/ 2508 h 4708"/>
                              <a:gd name="T90" fmla="*/ 6921 w 14196"/>
                              <a:gd name="T91" fmla="*/ 2409 h 4708"/>
                              <a:gd name="T92" fmla="*/ 6753 w 14196"/>
                              <a:gd name="T93" fmla="*/ 1883 h 4708"/>
                              <a:gd name="T94" fmla="*/ 9782 w 14196"/>
                              <a:gd name="T95" fmla="*/ 2147 h 4708"/>
                              <a:gd name="T96" fmla="*/ 11635 w 14196"/>
                              <a:gd name="T97" fmla="*/ 1912 h 4708"/>
                              <a:gd name="T98" fmla="*/ 12983 w 14196"/>
                              <a:gd name="T99" fmla="*/ 2984 h 4708"/>
                              <a:gd name="T100" fmla="*/ 11843 w 14196"/>
                              <a:gd name="T101" fmla="*/ 3194 h 4708"/>
                              <a:gd name="T102" fmla="*/ 8409 w 14196"/>
                              <a:gd name="T103" fmla="*/ 3901 h 4708"/>
                              <a:gd name="T104" fmla="*/ 6998 w 14196"/>
                              <a:gd name="T105" fmla="*/ 2965 h 4708"/>
                              <a:gd name="T106" fmla="*/ 7804 w 14196"/>
                              <a:gd name="T107" fmla="*/ 2705 h 4708"/>
                              <a:gd name="T108" fmla="*/ 8062 w 14196"/>
                              <a:gd name="T109" fmla="*/ 2839 h 4708"/>
                              <a:gd name="T110" fmla="*/ 8491 w 14196"/>
                              <a:gd name="T111" fmla="*/ 3261 h 4708"/>
                              <a:gd name="T112" fmla="*/ 8866 w 14196"/>
                              <a:gd name="T113" fmla="*/ 3014 h 4708"/>
                              <a:gd name="T114" fmla="*/ 9511 w 14196"/>
                              <a:gd name="T115" fmla="*/ 4149 h 4708"/>
                              <a:gd name="T116" fmla="*/ 13316 w 14196"/>
                              <a:gd name="T117" fmla="*/ 3557 h 4708"/>
                              <a:gd name="T118" fmla="*/ 13633 w 14196"/>
                              <a:gd name="T119" fmla="*/ 3830 h 4708"/>
                              <a:gd name="T120" fmla="*/ 11997 w 14196"/>
                              <a:gd name="T121" fmla="*/ 3568 h 4708"/>
                              <a:gd name="T122" fmla="*/ 7994 w 14196"/>
                              <a:gd name="T123" fmla="*/ 4367 h 47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4196" h="4708">
                                <a:moveTo>
                                  <a:pt x="13473" y="4072"/>
                                </a:moveTo>
                                <a:lnTo>
                                  <a:pt x="13435" y="4085"/>
                                </a:lnTo>
                                <a:lnTo>
                                  <a:pt x="13391" y="4098"/>
                                </a:lnTo>
                                <a:lnTo>
                                  <a:pt x="13342" y="4112"/>
                                </a:lnTo>
                                <a:lnTo>
                                  <a:pt x="13285" y="4125"/>
                                </a:lnTo>
                                <a:lnTo>
                                  <a:pt x="13221" y="4139"/>
                                </a:lnTo>
                                <a:lnTo>
                                  <a:pt x="13151" y="4151"/>
                                </a:lnTo>
                                <a:lnTo>
                                  <a:pt x="13072" y="4163"/>
                                </a:lnTo>
                                <a:lnTo>
                                  <a:pt x="12985" y="4175"/>
                                </a:lnTo>
                                <a:lnTo>
                                  <a:pt x="12889" y="4185"/>
                                </a:lnTo>
                                <a:lnTo>
                                  <a:pt x="12785" y="4194"/>
                                </a:lnTo>
                                <a:lnTo>
                                  <a:pt x="12669" y="4202"/>
                                </a:lnTo>
                                <a:lnTo>
                                  <a:pt x="12546" y="4208"/>
                                </a:lnTo>
                                <a:lnTo>
                                  <a:pt x="12412" y="4213"/>
                                </a:lnTo>
                                <a:lnTo>
                                  <a:pt x="12266" y="4216"/>
                                </a:lnTo>
                                <a:lnTo>
                                  <a:pt x="12110" y="4217"/>
                                </a:lnTo>
                                <a:lnTo>
                                  <a:pt x="11943" y="4216"/>
                                </a:lnTo>
                                <a:lnTo>
                                  <a:pt x="11868" y="4216"/>
                                </a:lnTo>
                                <a:lnTo>
                                  <a:pt x="11794" y="4215"/>
                                </a:lnTo>
                                <a:lnTo>
                                  <a:pt x="11724" y="4214"/>
                                </a:lnTo>
                                <a:lnTo>
                                  <a:pt x="11654" y="4214"/>
                                </a:lnTo>
                                <a:lnTo>
                                  <a:pt x="11587" y="4213"/>
                                </a:lnTo>
                                <a:lnTo>
                                  <a:pt x="11522" y="4213"/>
                                </a:lnTo>
                                <a:lnTo>
                                  <a:pt x="11458" y="4213"/>
                                </a:lnTo>
                                <a:lnTo>
                                  <a:pt x="11397" y="4213"/>
                                </a:lnTo>
                                <a:lnTo>
                                  <a:pt x="11337" y="4213"/>
                                </a:lnTo>
                                <a:lnTo>
                                  <a:pt x="11279" y="4213"/>
                                </a:lnTo>
                                <a:lnTo>
                                  <a:pt x="11223" y="4213"/>
                                </a:lnTo>
                                <a:lnTo>
                                  <a:pt x="11170" y="4213"/>
                                </a:lnTo>
                                <a:lnTo>
                                  <a:pt x="11117" y="4214"/>
                                </a:lnTo>
                                <a:lnTo>
                                  <a:pt x="11065" y="4214"/>
                                </a:lnTo>
                                <a:lnTo>
                                  <a:pt x="11016" y="4214"/>
                                </a:lnTo>
                                <a:lnTo>
                                  <a:pt x="10969" y="4215"/>
                                </a:lnTo>
                                <a:lnTo>
                                  <a:pt x="11127" y="4157"/>
                                </a:lnTo>
                                <a:lnTo>
                                  <a:pt x="11270" y="4104"/>
                                </a:lnTo>
                                <a:lnTo>
                                  <a:pt x="11402" y="4057"/>
                                </a:lnTo>
                                <a:lnTo>
                                  <a:pt x="11522" y="4016"/>
                                </a:lnTo>
                                <a:lnTo>
                                  <a:pt x="11632" y="3979"/>
                                </a:lnTo>
                                <a:lnTo>
                                  <a:pt x="11731" y="3946"/>
                                </a:lnTo>
                                <a:lnTo>
                                  <a:pt x="11823" y="3918"/>
                                </a:lnTo>
                                <a:lnTo>
                                  <a:pt x="11907" y="3893"/>
                                </a:lnTo>
                                <a:lnTo>
                                  <a:pt x="11984" y="3872"/>
                                </a:lnTo>
                                <a:lnTo>
                                  <a:pt x="12056" y="3853"/>
                                </a:lnTo>
                                <a:lnTo>
                                  <a:pt x="12124" y="3836"/>
                                </a:lnTo>
                                <a:lnTo>
                                  <a:pt x="12188" y="3822"/>
                                </a:lnTo>
                                <a:lnTo>
                                  <a:pt x="12250" y="3808"/>
                                </a:lnTo>
                                <a:lnTo>
                                  <a:pt x="12309" y="3796"/>
                                </a:lnTo>
                                <a:lnTo>
                                  <a:pt x="12369" y="3785"/>
                                </a:lnTo>
                                <a:lnTo>
                                  <a:pt x="12429" y="3774"/>
                                </a:lnTo>
                                <a:lnTo>
                                  <a:pt x="12433" y="3772"/>
                                </a:lnTo>
                                <a:lnTo>
                                  <a:pt x="12454" y="3768"/>
                                </a:lnTo>
                                <a:lnTo>
                                  <a:pt x="12478" y="3765"/>
                                </a:lnTo>
                                <a:lnTo>
                                  <a:pt x="12503" y="3761"/>
                                </a:lnTo>
                                <a:lnTo>
                                  <a:pt x="12527" y="3760"/>
                                </a:lnTo>
                                <a:lnTo>
                                  <a:pt x="12553" y="3759"/>
                                </a:lnTo>
                                <a:lnTo>
                                  <a:pt x="12579" y="3759"/>
                                </a:lnTo>
                                <a:lnTo>
                                  <a:pt x="12604" y="3760"/>
                                </a:lnTo>
                                <a:lnTo>
                                  <a:pt x="12631" y="3762"/>
                                </a:lnTo>
                                <a:lnTo>
                                  <a:pt x="12659" y="3766"/>
                                </a:lnTo>
                                <a:lnTo>
                                  <a:pt x="12686" y="3769"/>
                                </a:lnTo>
                                <a:lnTo>
                                  <a:pt x="12714" y="3774"/>
                                </a:lnTo>
                                <a:lnTo>
                                  <a:pt x="12742" y="3779"/>
                                </a:lnTo>
                                <a:lnTo>
                                  <a:pt x="12770" y="3785"/>
                                </a:lnTo>
                                <a:lnTo>
                                  <a:pt x="12827" y="3798"/>
                                </a:lnTo>
                                <a:lnTo>
                                  <a:pt x="12884" y="3814"/>
                                </a:lnTo>
                                <a:lnTo>
                                  <a:pt x="12940" y="3832"/>
                                </a:lnTo>
                                <a:lnTo>
                                  <a:pt x="12996" y="3850"/>
                                </a:lnTo>
                                <a:lnTo>
                                  <a:pt x="13051" y="3870"/>
                                </a:lnTo>
                                <a:lnTo>
                                  <a:pt x="13104" y="3891"/>
                                </a:lnTo>
                                <a:lnTo>
                                  <a:pt x="13155" y="3912"/>
                                </a:lnTo>
                                <a:lnTo>
                                  <a:pt x="13204" y="3935"/>
                                </a:lnTo>
                                <a:lnTo>
                                  <a:pt x="13251" y="3956"/>
                                </a:lnTo>
                                <a:lnTo>
                                  <a:pt x="13295" y="3976"/>
                                </a:lnTo>
                                <a:lnTo>
                                  <a:pt x="13329" y="3993"/>
                                </a:lnTo>
                                <a:lnTo>
                                  <a:pt x="13359" y="4009"/>
                                </a:lnTo>
                                <a:lnTo>
                                  <a:pt x="13386" y="4022"/>
                                </a:lnTo>
                                <a:lnTo>
                                  <a:pt x="13409" y="4036"/>
                                </a:lnTo>
                                <a:lnTo>
                                  <a:pt x="13427" y="4045"/>
                                </a:lnTo>
                                <a:lnTo>
                                  <a:pt x="13443" y="4054"/>
                                </a:lnTo>
                                <a:lnTo>
                                  <a:pt x="13456" y="4063"/>
                                </a:lnTo>
                                <a:lnTo>
                                  <a:pt x="13468" y="4069"/>
                                </a:lnTo>
                                <a:lnTo>
                                  <a:pt x="13471" y="4072"/>
                                </a:lnTo>
                                <a:lnTo>
                                  <a:pt x="13472" y="4072"/>
                                </a:lnTo>
                                <a:lnTo>
                                  <a:pt x="13473" y="4072"/>
                                </a:lnTo>
                                <a:close/>
                                <a:moveTo>
                                  <a:pt x="6814" y="4377"/>
                                </a:moveTo>
                                <a:lnTo>
                                  <a:pt x="6827" y="4376"/>
                                </a:lnTo>
                                <a:lnTo>
                                  <a:pt x="6839" y="4374"/>
                                </a:lnTo>
                                <a:lnTo>
                                  <a:pt x="6851" y="4371"/>
                                </a:lnTo>
                                <a:lnTo>
                                  <a:pt x="6864" y="4366"/>
                                </a:lnTo>
                                <a:lnTo>
                                  <a:pt x="6885" y="4377"/>
                                </a:lnTo>
                                <a:lnTo>
                                  <a:pt x="6907" y="4388"/>
                                </a:lnTo>
                                <a:lnTo>
                                  <a:pt x="6931" y="4399"/>
                                </a:lnTo>
                                <a:lnTo>
                                  <a:pt x="6954" y="4409"/>
                                </a:lnTo>
                                <a:lnTo>
                                  <a:pt x="6990" y="4425"/>
                                </a:lnTo>
                                <a:lnTo>
                                  <a:pt x="7029" y="4439"/>
                                </a:lnTo>
                                <a:lnTo>
                                  <a:pt x="7071" y="4455"/>
                                </a:lnTo>
                                <a:lnTo>
                                  <a:pt x="7117" y="4470"/>
                                </a:lnTo>
                                <a:lnTo>
                                  <a:pt x="7165" y="4485"/>
                                </a:lnTo>
                                <a:lnTo>
                                  <a:pt x="7216" y="4501"/>
                                </a:lnTo>
                                <a:lnTo>
                                  <a:pt x="7270" y="4516"/>
                                </a:lnTo>
                                <a:lnTo>
                                  <a:pt x="7326" y="4532"/>
                                </a:lnTo>
                                <a:lnTo>
                                  <a:pt x="7385" y="4547"/>
                                </a:lnTo>
                                <a:lnTo>
                                  <a:pt x="7448" y="4561"/>
                                </a:lnTo>
                                <a:lnTo>
                                  <a:pt x="7512" y="4576"/>
                                </a:lnTo>
                                <a:lnTo>
                                  <a:pt x="7579" y="4590"/>
                                </a:lnTo>
                                <a:lnTo>
                                  <a:pt x="7647" y="4604"/>
                                </a:lnTo>
                                <a:lnTo>
                                  <a:pt x="7719" y="4617"/>
                                </a:lnTo>
                                <a:lnTo>
                                  <a:pt x="7792" y="4630"/>
                                </a:lnTo>
                                <a:lnTo>
                                  <a:pt x="7867" y="4642"/>
                                </a:lnTo>
                                <a:lnTo>
                                  <a:pt x="7944" y="4652"/>
                                </a:lnTo>
                                <a:lnTo>
                                  <a:pt x="8023" y="4663"/>
                                </a:lnTo>
                                <a:lnTo>
                                  <a:pt x="8104" y="4672"/>
                                </a:lnTo>
                                <a:lnTo>
                                  <a:pt x="8186" y="4681"/>
                                </a:lnTo>
                                <a:lnTo>
                                  <a:pt x="8270" y="4688"/>
                                </a:lnTo>
                                <a:lnTo>
                                  <a:pt x="8355" y="4695"/>
                                </a:lnTo>
                                <a:lnTo>
                                  <a:pt x="8441" y="4700"/>
                                </a:lnTo>
                                <a:lnTo>
                                  <a:pt x="8529" y="4704"/>
                                </a:lnTo>
                                <a:lnTo>
                                  <a:pt x="8618" y="4707"/>
                                </a:lnTo>
                                <a:lnTo>
                                  <a:pt x="8708" y="4708"/>
                                </a:lnTo>
                                <a:lnTo>
                                  <a:pt x="8799" y="4708"/>
                                </a:lnTo>
                                <a:lnTo>
                                  <a:pt x="8891" y="4707"/>
                                </a:lnTo>
                                <a:lnTo>
                                  <a:pt x="8984" y="4704"/>
                                </a:lnTo>
                                <a:lnTo>
                                  <a:pt x="9077" y="4699"/>
                                </a:lnTo>
                                <a:lnTo>
                                  <a:pt x="9171" y="4692"/>
                                </a:lnTo>
                                <a:lnTo>
                                  <a:pt x="9266" y="4684"/>
                                </a:lnTo>
                                <a:lnTo>
                                  <a:pt x="9340" y="4678"/>
                                </a:lnTo>
                                <a:lnTo>
                                  <a:pt x="9413" y="4669"/>
                                </a:lnTo>
                                <a:lnTo>
                                  <a:pt x="9488" y="4659"/>
                                </a:lnTo>
                                <a:lnTo>
                                  <a:pt x="9562" y="4647"/>
                                </a:lnTo>
                                <a:lnTo>
                                  <a:pt x="9637" y="4635"/>
                                </a:lnTo>
                                <a:lnTo>
                                  <a:pt x="9712" y="4622"/>
                                </a:lnTo>
                                <a:lnTo>
                                  <a:pt x="9787" y="4607"/>
                                </a:lnTo>
                                <a:lnTo>
                                  <a:pt x="9862" y="4591"/>
                                </a:lnTo>
                                <a:lnTo>
                                  <a:pt x="9883" y="4587"/>
                                </a:lnTo>
                                <a:lnTo>
                                  <a:pt x="9906" y="4581"/>
                                </a:lnTo>
                                <a:lnTo>
                                  <a:pt x="9927" y="4576"/>
                                </a:lnTo>
                                <a:lnTo>
                                  <a:pt x="9950" y="4571"/>
                                </a:lnTo>
                                <a:lnTo>
                                  <a:pt x="9963" y="4572"/>
                                </a:lnTo>
                                <a:lnTo>
                                  <a:pt x="9975" y="4574"/>
                                </a:lnTo>
                                <a:lnTo>
                                  <a:pt x="9989" y="4574"/>
                                </a:lnTo>
                                <a:lnTo>
                                  <a:pt x="10002" y="4571"/>
                                </a:lnTo>
                                <a:lnTo>
                                  <a:pt x="10028" y="4567"/>
                                </a:lnTo>
                                <a:lnTo>
                                  <a:pt x="10031" y="4566"/>
                                </a:lnTo>
                                <a:lnTo>
                                  <a:pt x="10063" y="4560"/>
                                </a:lnTo>
                                <a:lnTo>
                                  <a:pt x="10097" y="4554"/>
                                </a:lnTo>
                                <a:lnTo>
                                  <a:pt x="10139" y="4549"/>
                                </a:lnTo>
                                <a:lnTo>
                                  <a:pt x="10187" y="4542"/>
                                </a:lnTo>
                                <a:lnTo>
                                  <a:pt x="10244" y="4535"/>
                                </a:lnTo>
                                <a:lnTo>
                                  <a:pt x="10312" y="4530"/>
                                </a:lnTo>
                                <a:lnTo>
                                  <a:pt x="10392" y="4524"/>
                                </a:lnTo>
                                <a:lnTo>
                                  <a:pt x="10487" y="4519"/>
                                </a:lnTo>
                                <a:lnTo>
                                  <a:pt x="10596" y="4514"/>
                                </a:lnTo>
                                <a:lnTo>
                                  <a:pt x="10723" y="4510"/>
                                </a:lnTo>
                                <a:lnTo>
                                  <a:pt x="10870" y="4506"/>
                                </a:lnTo>
                                <a:lnTo>
                                  <a:pt x="11035" y="4504"/>
                                </a:lnTo>
                                <a:lnTo>
                                  <a:pt x="11224" y="4503"/>
                                </a:lnTo>
                                <a:lnTo>
                                  <a:pt x="11437" y="4503"/>
                                </a:lnTo>
                                <a:lnTo>
                                  <a:pt x="11674" y="4504"/>
                                </a:lnTo>
                                <a:lnTo>
                                  <a:pt x="11940" y="4506"/>
                                </a:lnTo>
                                <a:lnTo>
                                  <a:pt x="12046" y="4507"/>
                                </a:lnTo>
                                <a:lnTo>
                                  <a:pt x="12149" y="4507"/>
                                </a:lnTo>
                                <a:lnTo>
                                  <a:pt x="12248" y="4506"/>
                                </a:lnTo>
                                <a:lnTo>
                                  <a:pt x="12344" y="4504"/>
                                </a:lnTo>
                                <a:lnTo>
                                  <a:pt x="12434" y="4501"/>
                                </a:lnTo>
                                <a:lnTo>
                                  <a:pt x="12523" y="4496"/>
                                </a:lnTo>
                                <a:lnTo>
                                  <a:pt x="12607" y="4492"/>
                                </a:lnTo>
                                <a:lnTo>
                                  <a:pt x="12687" y="4486"/>
                                </a:lnTo>
                                <a:lnTo>
                                  <a:pt x="12764" y="4479"/>
                                </a:lnTo>
                                <a:lnTo>
                                  <a:pt x="12838" y="4473"/>
                                </a:lnTo>
                                <a:lnTo>
                                  <a:pt x="12909" y="4465"/>
                                </a:lnTo>
                                <a:lnTo>
                                  <a:pt x="12976" y="4457"/>
                                </a:lnTo>
                                <a:lnTo>
                                  <a:pt x="13040" y="4448"/>
                                </a:lnTo>
                                <a:lnTo>
                                  <a:pt x="13100" y="4439"/>
                                </a:lnTo>
                                <a:lnTo>
                                  <a:pt x="13158" y="4429"/>
                                </a:lnTo>
                                <a:lnTo>
                                  <a:pt x="13213" y="4419"/>
                                </a:lnTo>
                                <a:lnTo>
                                  <a:pt x="13265" y="4408"/>
                                </a:lnTo>
                                <a:lnTo>
                                  <a:pt x="13314" y="4398"/>
                                </a:lnTo>
                                <a:lnTo>
                                  <a:pt x="13361" y="4386"/>
                                </a:lnTo>
                                <a:lnTo>
                                  <a:pt x="13405" y="4375"/>
                                </a:lnTo>
                                <a:lnTo>
                                  <a:pt x="13446" y="4364"/>
                                </a:lnTo>
                                <a:lnTo>
                                  <a:pt x="13485" y="4352"/>
                                </a:lnTo>
                                <a:lnTo>
                                  <a:pt x="13521" y="4340"/>
                                </a:lnTo>
                                <a:lnTo>
                                  <a:pt x="13556" y="4329"/>
                                </a:lnTo>
                                <a:lnTo>
                                  <a:pt x="13587" y="4317"/>
                                </a:lnTo>
                                <a:lnTo>
                                  <a:pt x="13616" y="4306"/>
                                </a:lnTo>
                                <a:lnTo>
                                  <a:pt x="13644" y="4295"/>
                                </a:lnTo>
                                <a:lnTo>
                                  <a:pt x="13669" y="4283"/>
                                </a:lnTo>
                                <a:lnTo>
                                  <a:pt x="13692" y="4272"/>
                                </a:lnTo>
                                <a:lnTo>
                                  <a:pt x="13714" y="4261"/>
                                </a:lnTo>
                                <a:lnTo>
                                  <a:pt x="13733" y="4250"/>
                                </a:lnTo>
                                <a:lnTo>
                                  <a:pt x="13751" y="4240"/>
                                </a:lnTo>
                                <a:lnTo>
                                  <a:pt x="13779" y="4251"/>
                                </a:lnTo>
                                <a:lnTo>
                                  <a:pt x="13806" y="4260"/>
                                </a:lnTo>
                                <a:lnTo>
                                  <a:pt x="13834" y="4267"/>
                                </a:lnTo>
                                <a:lnTo>
                                  <a:pt x="13861" y="4272"/>
                                </a:lnTo>
                                <a:lnTo>
                                  <a:pt x="13876" y="4273"/>
                                </a:lnTo>
                                <a:lnTo>
                                  <a:pt x="13889" y="4274"/>
                                </a:lnTo>
                                <a:lnTo>
                                  <a:pt x="13903" y="4275"/>
                                </a:lnTo>
                                <a:lnTo>
                                  <a:pt x="13916" y="4274"/>
                                </a:lnTo>
                                <a:lnTo>
                                  <a:pt x="13930" y="4274"/>
                                </a:lnTo>
                                <a:lnTo>
                                  <a:pt x="13943" y="4273"/>
                                </a:lnTo>
                                <a:lnTo>
                                  <a:pt x="13956" y="4271"/>
                                </a:lnTo>
                                <a:lnTo>
                                  <a:pt x="13970" y="4268"/>
                                </a:lnTo>
                                <a:lnTo>
                                  <a:pt x="13982" y="4264"/>
                                </a:lnTo>
                                <a:lnTo>
                                  <a:pt x="13996" y="4260"/>
                                </a:lnTo>
                                <a:lnTo>
                                  <a:pt x="14008" y="4255"/>
                                </a:lnTo>
                                <a:lnTo>
                                  <a:pt x="14020" y="4249"/>
                                </a:lnTo>
                                <a:lnTo>
                                  <a:pt x="14034" y="4242"/>
                                </a:lnTo>
                                <a:lnTo>
                                  <a:pt x="14046" y="4234"/>
                                </a:lnTo>
                                <a:lnTo>
                                  <a:pt x="14057" y="4226"/>
                                </a:lnTo>
                                <a:lnTo>
                                  <a:pt x="14070" y="4216"/>
                                </a:lnTo>
                                <a:lnTo>
                                  <a:pt x="14081" y="4206"/>
                                </a:lnTo>
                                <a:lnTo>
                                  <a:pt x="14093" y="4195"/>
                                </a:lnTo>
                                <a:lnTo>
                                  <a:pt x="14104" y="4182"/>
                                </a:lnTo>
                                <a:lnTo>
                                  <a:pt x="14114" y="4169"/>
                                </a:lnTo>
                                <a:lnTo>
                                  <a:pt x="14125" y="4156"/>
                                </a:lnTo>
                                <a:lnTo>
                                  <a:pt x="14136" y="4140"/>
                                </a:lnTo>
                                <a:lnTo>
                                  <a:pt x="14147" y="4123"/>
                                </a:lnTo>
                                <a:lnTo>
                                  <a:pt x="14156" y="4106"/>
                                </a:lnTo>
                                <a:lnTo>
                                  <a:pt x="14168" y="4083"/>
                                </a:lnTo>
                                <a:lnTo>
                                  <a:pt x="14177" y="4059"/>
                                </a:lnTo>
                                <a:lnTo>
                                  <a:pt x="14185" y="4037"/>
                                </a:lnTo>
                                <a:lnTo>
                                  <a:pt x="14190" y="4013"/>
                                </a:lnTo>
                                <a:lnTo>
                                  <a:pt x="14194" y="3991"/>
                                </a:lnTo>
                                <a:lnTo>
                                  <a:pt x="14196" y="3968"/>
                                </a:lnTo>
                                <a:lnTo>
                                  <a:pt x="14196" y="3946"/>
                                </a:lnTo>
                                <a:lnTo>
                                  <a:pt x="14195" y="3925"/>
                                </a:lnTo>
                                <a:lnTo>
                                  <a:pt x="14192" y="3902"/>
                                </a:lnTo>
                                <a:lnTo>
                                  <a:pt x="14187" y="3881"/>
                                </a:lnTo>
                                <a:lnTo>
                                  <a:pt x="14181" y="3860"/>
                                </a:lnTo>
                                <a:lnTo>
                                  <a:pt x="14175" y="3838"/>
                                </a:lnTo>
                                <a:lnTo>
                                  <a:pt x="14167" y="3818"/>
                                </a:lnTo>
                                <a:lnTo>
                                  <a:pt x="14158" y="3798"/>
                                </a:lnTo>
                                <a:lnTo>
                                  <a:pt x="14148" y="3778"/>
                                </a:lnTo>
                                <a:lnTo>
                                  <a:pt x="14138" y="3759"/>
                                </a:lnTo>
                                <a:lnTo>
                                  <a:pt x="14125" y="3740"/>
                                </a:lnTo>
                                <a:lnTo>
                                  <a:pt x="14113" y="3722"/>
                                </a:lnTo>
                                <a:lnTo>
                                  <a:pt x="14101" y="3704"/>
                                </a:lnTo>
                                <a:lnTo>
                                  <a:pt x="14087" y="3686"/>
                                </a:lnTo>
                                <a:lnTo>
                                  <a:pt x="14059" y="3652"/>
                                </a:lnTo>
                                <a:lnTo>
                                  <a:pt x="14030" y="3621"/>
                                </a:lnTo>
                                <a:lnTo>
                                  <a:pt x="14001" y="3592"/>
                                </a:lnTo>
                                <a:lnTo>
                                  <a:pt x="13972" y="3565"/>
                                </a:lnTo>
                                <a:lnTo>
                                  <a:pt x="13945" y="3542"/>
                                </a:lnTo>
                                <a:lnTo>
                                  <a:pt x="13918" y="3521"/>
                                </a:lnTo>
                                <a:lnTo>
                                  <a:pt x="13913" y="3481"/>
                                </a:lnTo>
                                <a:lnTo>
                                  <a:pt x="13906" y="3443"/>
                                </a:lnTo>
                                <a:lnTo>
                                  <a:pt x="13898" y="3405"/>
                                </a:lnTo>
                                <a:lnTo>
                                  <a:pt x="13889" y="3369"/>
                                </a:lnTo>
                                <a:lnTo>
                                  <a:pt x="13879" y="3333"/>
                                </a:lnTo>
                                <a:lnTo>
                                  <a:pt x="13868" y="3298"/>
                                </a:lnTo>
                                <a:lnTo>
                                  <a:pt x="13856" y="3265"/>
                                </a:lnTo>
                                <a:lnTo>
                                  <a:pt x="13842" y="3232"/>
                                </a:lnTo>
                                <a:lnTo>
                                  <a:pt x="13829" y="3200"/>
                                </a:lnTo>
                                <a:lnTo>
                                  <a:pt x="13813" y="3170"/>
                                </a:lnTo>
                                <a:lnTo>
                                  <a:pt x="13796" y="3139"/>
                                </a:lnTo>
                                <a:lnTo>
                                  <a:pt x="13779" y="3110"/>
                                </a:lnTo>
                                <a:lnTo>
                                  <a:pt x="13759" y="3082"/>
                                </a:lnTo>
                                <a:lnTo>
                                  <a:pt x="13738" y="3054"/>
                                </a:lnTo>
                                <a:lnTo>
                                  <a:pt x="13717" y="3028"/>
                                </a:lnTo>
                                <a:lnTo>
                                  <a:pt x="13693" y="3003"/>
                                </a:lnTo>
                                <a:lnTo>
                                  <a:pt x="13669" y="2977"/>
                                </a:lnTo>
                                <a:lnTo>
                                  <a:pt x="13642" y="2953"/>
                                </a:lnTo>
                                <a:lnTo>
                                  <a:pt x="13614" y="2930"/>
                                </a:lnTo>
                                <a:lnTo>
                                  <a:pt x="13585" y="2908"/>
                                </a:lnTo>
                                <a:lnTo>
                                  <a:pt x="13555" y="2887"/>
                                </a:lnTo>
                                <a:lnTo>
                                  <a:pt x="13522" y="2867"/>
                                </a:lnTo>
                                <a:lnTo>
                                  <a:pt x="13489" y="2847"/>
                                </a:lnTo>
                                <a:lnTo>
                                  <a:pt x="13454" y="2829"/>
                                </a:lnTo>
                                <a:lnTo>
                                  <a:pt x="13417" y="2812"/>
                                </a:lnTo>
                                <a:lnTo>
                                  <a:pt x="13379" y="2795"/>
                                </a:lnTo>
                                <a:lnTo>
                                  <a:pt x="13339" y="2780"/>
                                </a:lnTo>
                                <a:lnTo>
                                  <a:pt x="13297" y="2765"/>
                                </a:lnTo>
                                <a:lnTo>
                                  <a:pt x="13254" y="2750"/>
                                </a:lnTo>
                                <a:lnTo>
                                  <a:pt x="13208" y="2738"/>
                                </a:lnTo>
                                <a:lnTo>
                                  <a:pt x="13161" y="2726"/>
                                </a:lnTo>
                                <a:lnTo>
                                  <a:pt x="13111" y="2715"/>
                                </a:lnTo>
                                <a:lnTo>
                                  <a:pt x="13058" y="2636"/>
                                </a:lnTo>
                                <a:lnTo>
                                  <a:pt x="13004" y="2561"/>
                                </a:lnTo>
                                <a:lnTo>
                                  <a:pt x="12949" y="2488"/>
                                </a:lnTo>
                                <a:lnTo>
                                  <a:pt x="12894" y="2418"/>
                                </a:lnTo>
                                <a:lnTo>
                                  <a:pt x="12839" y="2350"/>
                                </a:lnTo>
                                <a:lnTo>
                                  <a:pt x="12782" y="2284"/>
                                </a:lnTo>
                                <a:lnTo>
                                  <a:pt x="12753" y="2253"/>
                                </a:lnTo>
                                <a:lnTo>
                                  <a:pt x="12725" y="2222"/>
                                </a:lnTo>
                                <a:lnTo>
                                  <a:pt x="12695" y="2191"/>
                                </a:lnTo>
                                <a:lnTo>
                                  <a:pt x="12666" y="2161"/>
                                </a:lnTo>
                                <a:lnTo>
                                  <a:pt x="12636" y="2132"/>
                                </a:lnTo>
                                <a:lnTo>
                                  <a:pt x="12606" y="2104"/>
                                </a:lnTo>
                                <a:lnTo>
                                  <a:pt x="12575" y="2076"/>
                                </a:lnTo>
                                <a:lnTo>
                                  <a:pt x="12544" y="2049"/>
                                </a:lnTo>
                                <a:lnTo>
                                  <a:pt x="12513" y="2022"/>
                                </a:lnTo>
                                <a:lnTo>
                                  <a:pt x="12481" y="1998"/>
                                </a:lnTo>
                                <a:lnTo>
                                  <a:pt x="12449" y="1972"/>
                                </a:lnTo>
                                <a:lnTo>
                                  <a:pt x="12416" y="1947"/>
                                </a:lnTo>
                                <a:lnTo>
                                  <a:pt x="12383" y="1924"/>
                                </a:lnTo>
                                <a:lnTo>
                                  <a:pt x="12349" y="1901"/>
                                </a:lnTo>
                                <a:lnTo>
                                  <a:pt x="12316" y="1879"/>
                                </a:lnTo>
                                <a:lnTo>
                                  <a:pt x="12280" y="1857"/>
                                </a:lnTo>
                                <a:lnTo>
                                  <a:pt x="12245" y="1836"/>
                                </a:lnTo>
                                <a:lnTo>
                                  <a:pt x="12209" y="1816"/>
                                </a:lnTo>
                                <a:lnTo>
                                  <a:pt x="12172" y="1797"/>
                                </a:lnTo>
                                <a:lnTo>
                                  <a:pt x="12135" y="1778"/>
                                </a:lnTo>
                                <a:lnTo>
                                  <a:pt x="12096" y="1760"/>
                                </a:lnTo>
                                <a:lnTo>
                                  <a:pt x="12057" y="1742"/>
                                </a:lnTo>
                                <a:lnTo>
                                  <a:pt x="12016" y="1725"/>
                                </a:lnTo>
                                <a:lnTo>
                                  <a:pt x="11975" y="1710"/>
                                </a:lnTo>
                                <a:lnTo>
                                  <a:pt x="11933" y="1694"/>
                                </a:lnTo>
                                <a:lnTo>
                                  <a:pt x="11890" y="1679"/>
                                </a:lnTo>
                                <a:lnTo>
                                  <a:pt x="11848" y="1666"/>
                                </a:lnTo>
                                <a:lnTo>
                                  <a:pt x="11803" y="1654"/>
                                </a:lnTo>
                                <a:lnTo>
                                  <a:pt x="11758" y="1642"/>
                                </a:lnTo>
                                <a:lnTo>
                                  <a:pt x="11713" y="1631"/>
                                </a:lnTo>
                                <a:lnTo>
                                  <a:pt x="11666" y="1621"/>
                                </a:lnTo>
                                <a:lnTo>
                                  <a:pt x="11619" y="1612"/>
                                </a:lnTo>
                                <a:lnTo>
                                  <a:pt x="11571" y="1604"/>
                                </a:lnTo>
                                <a:lnTo>
                                  <a:pt x="11522" y="1596"/>
                                </a:lnTo>
                                <a:lnTo>
                                  <a:pt x="11472" y="1590"/>
                                </a:lnTo>
                                <a:lnTo>
                                  <a:pt x="11421" y="1584"/>
                                </a:lnTo>
                                <a:lnTo>
                                  <a:pt x="11369" y="1580"/>
                                </a:lnTo>
                                <a:lnTo>
                                  <a:pt x="11316" y="1576"/>
                                </a:lnTo>
                                <a:lnTo>
                                  <a:pt x="11262" y="1574"/>
                                </a:lnTo>
                                <a:lnTo>
                                  <a:pt x="11208" y="1572"/>
                                </a:lnTo>
                                <a:lnTo>
                                  <a:pt x="11152" y="1571"/>
                                </a:lnTo>
                                <a:lnTo>
                                  <a:pt x="11095" y="1571"/>
                                </a:lnTo>
                                <a:lnTo>
                                  <a:pt x="11036" y="1572"/>
                                </a:lnTo>
                                <a:lnTo>
                                  <a:pt x="10978" y="1574"/>
                                </a:lnTo>
                                <a:lnTo>
                                  <a:pt x="10918" y="1576"/>
                                </a:lnTo>
                                <a:lnTo>
                                  <a:pt x="10856" y="1581"/>
                                </a:lnTo>
                                <a:lnTo>
                                  <a:pt x="10793" y="1585"/>
                                </a:lnTo>
                                <a:lnTo>
                                  <a:pt x="10730" y="1591"/>
                                </a:lnTo>
                                <a:lnTo>
                                  <a:pt x="10665" y="1597"/>
                                </a:lnTo>
                                <a:lnTo>
                                  <a:pt x="10599" y="1605"/>
                                </a:lnTo>
                                <a:lnTo>
                                  <a:pt x="10532" y="1614"/>
                                </a:lnTo>
                                <a:lnTo>
                                  <a:pt x="10463" y="1624"/>
                                </a:lnTo>
                                <a:lnTo>
                                  <a:pt x="10461" y="1624"/>
                                </a:lnTo>
                                <a:lnTo>
                                  <a:pt x="10431" y="1629"/>
                                </a:lnTo>
                                <a:lnTo>
                                  <a:pt x="10399" y="1634"/>
                                </a:lnTo>
                                <a:lnTo>
                                  <a:pt x="10367" y="1641"/>
                                </a:lnTo>
                                <a:lnTo>
                                  <a:pt x="10333" y="1648"/>
                                </a:lnTo>
                                <a:lnTo>
                                  <a:pt x="10298" y="1656"/>
                                </a:lnTo>
                                <a:lnTo>
                                  <a:pt x="10262" y="1665"/>
                                </a:lnTo>
                                <a:lnTo>
                                  <a:pt x="10225" y="1674"/>
                                </a:lnTo>
                                <a:lnTo>
                                  <a:pt x="10187" y="1684"/>
                                </a:lnTo>
                                <a:lnTo>
                                  <a:pt x="10150" y="1695"/>
                                </a:lnTo>
                                <a:lnTo>
                                  <a:pt x="10111" y="1706"/>
                                </a:lnTo>
                                <a:lnTo>
                                  <a:pt x="10073" y="1719"/>
                                </a:lnTo>
                                <a:lnTo>
                                  <a:pt x="10032" y="1731"/>
                                </a:lnTo>
                                <a:lnTo>
                                  <a:pt x="9992" y="1744"/>
                                </a:lnTo>
                                <a:lnTo>
                                  <a:pt x="9952" y="1759"/>
                                </a:lnTo>
                                <a:lnTo>
                                  <a:pt x="9911" y="1775"/>
                                </a:lnTo>
                                <a:lnTo>
                                  <a:pt x="9870" y="1790"/>
                                </a:lnTo>
                                <a:lnTo>
                                  <a:pt x="9803" y="1818"/>
                                </a:lnTo>
                                <a:lnTo>
                                  <a:pt x="9735" y="1847"/>
                                </a:lnTo>
                                <a:lnTo>
                                  <a:pt x="9667" y="1880"/>
                                </a:lnTo>
                                <a:lnTo>
                                  <a:pt x="9599" y="1913"/>
                                </a:lnTo>
                                <a:lnTo>
                                  <a:pt x="9531" y="1950"/>
                                </a:lnTo>
                                <a:lnTo>
                                  <a:pt x="9463" y="1989"/>
                                </a:lnTo>
                                <a:lnTo>
                                  <a:pt x="9429" y="2009"/>
                                </a:lnTo>
                                <a:lnTo>
                                  <a:pt x="9395" y="2029"/>
                                </a:lnTo>
                                <a:lnTo>
                                  <a:pt x="9362" y="2050"/>
                                </a:lnTo>
                                <a:lnTo>
                                  <a:pt x="9328" y="2073"/>
                                </a:lnTo>
                                <a:lnTo>
                                  <a:pt x="9328" y="2041"/>
                                </a:lnTo>
                                <a:lnTo>
                                  <a:pt x="9326" y="2010"/>
                                </a:lnTo>
                                <a:lnTo>
                                  <a:pt x="9323" y="1978"/>
                                </a:lnTo>
                                <a:lnTo>
                                  <a:pt x="9317" y="1946"/>
                                </a:lnTo>
                                <a:lnTo>
                                  <a:pt x="9310" y="1915"/>
                                </a:lnTo>
                                <a:lnTo>
                                  <a:pt x="9303" y="1883"/>
                                </a:lnTo>
                                <a:lnTo>
                                  <a:pt x="9293" y="1852"/>
                                </a:lnTo>
                                <a:lnTo>
                                  <a:pt x="9280" y="1820"/>
                                </a:lnTo>
                                <a:lnTo>
                                  <a:pt x="9267" y="1790"/>
                                </a:lnTo>
                                <a:lnTo>
                                  <a:pt x="9250" y="1760"/>
                                </a:lnTo>
                                <a:lnTo>
                                  <a:pt x="9241" y="1744"/>
                                </a:lnTo>
                                <a:lnTo>
                                  <a:pt x="9232" y="1730"/>
                                </a:lnTo>
                                <a:lnTo>
                                  <a:pt x="9222" y="1715"/>
                                </a:lnTo>
                                <a:lnTo>
                                  <a:pt x="9211" y="1701"/>
                                </a:lnTo>
                                <a:lnTo>
                                  <a:pt x="9200" y="1686"/>
                                </a:lnTo>
                                <a:lnTo>
                                  <a:pt x="9187" y="1673"/>
                                </a:lnTo>
                                <a:lnTo>
                                  <a:pt x="9175" y="1658"/>
                                </a:lnTo>
                                <a:lnTo>
                                  <a:pt x="9162" y="1645"/>
                                </a:lnTo>
                                <a:lnTo>
                                  <a:pt x="9148" y="1631"/>
                                </a:lnTo>
                                <a:lnTo>
                                  <a:pt x="9134" y="1618"/>
                                </a:lnTo>
                                <a:lnTo>
                                  <a:pt x="9118" y="1605"/>
                                </a:lnTo>
                                <a:lnTo>
                                  <a:pt x="9102" y="1592"/>
                                </a:lnTo>
                                <a:lnTo>
                                  <a:pt x="9107" y="1528"/>
                                </a:lnTo>
                                <a:lnTo>
                                  <a:pt x="9111" y="1448"/>
                                </a:lnTo>
                                <a:lnTo>
                                  <a:pt x="9116" y="1357"/>
                                </a:lnTo>
                                <a:lnTo>
                                  <a:pt x="9121" y="1255"/>
                                </a:lnTo>
                                <a:lnTo>
                                  <a:pt x="9127" y="1146"/>
                                </a:lnTo>
                                <a:lnTo>
                                  <a:pt x="9134" y="1032"/>
                                </a:lnTo>
                                <a:lnTo>
                                  <a:pt x="9139" y="916"/>
                                </a:lnTo>
                                <a:lnTo>
                                  <a:pt x="9145" y="802"/>
                                </a:lnTo>
                                <a:lnTo>
                                  <a:pt x="9150" y="690"/>
                                </a:lnTo>
                                <a:lnTo>
                                  <a:pt x="9156" y="585"/>
                                </a:lnTo>
                                <a:lnTo>
                                  <a:pt x="9160" y="488"/>
                                </a:lnTo>
                                <a:lnTo>
                                  <a:pt x="9165" y="403"/>
                                </a:lnTo>
                                <a:lnTo>
                                  <a:pt x="9168" y="332"/>
                                </a:lnTo>
                                <a:lnTo>
                                  <a:pt x="9172" y="279"/>
                                </a:lnTo>
                                <a:lnTo>
                                  <a:pt x="9173" y="244"/>
                                </a:lnTo>
                                <a:lnTo>
                                  <a:pt x="9174" y="230"/>
                                </a:lnTo>
                                <a:lnTo>
                                  <a:pt x="9174" y="216"/>
                                </a:lnTo>
                                <a:lnTo>
                                  <a:pt x="9173" y="201"/>
                                </a:lnTo>
                                <a:lnTo>
                                  <a:pt x="9169" y="188"/>
                                </a:lnTo>
                                <a:lnTo>
                                  <a:pt x="9165" y="173"/>
                                </a:lnTo>
                                <a:lnTo>
                                  <a:pt x="9159" y="161"/>
                                </a:lnTo>
                                <a:lnTo>
                                  <a:pt x="9153" y="149"/>
                                </a:lnTo>
                                <a:lnTo>
                                  <a:pt x="9145" y="137"/>
                                </a:lnTo>
                                <a:lnTo>
                                  <a:pt x="9136" y="126"/>
                                </a:lnTo>
                                <a:lnTo>
                                  <a:pt x="9127" y="116"/>
                                </a:lnTo>
                                <a:lnTo>
                                  <a:pt x="9116" y="107"/>
                                </a:lnTo>
                                <a:lnTo>
                                  <a:pt x="9104" y="99"/>
                                </a:lnTo>
                                <a:lnTo>
                                  <a:pt x="9091" y="93"/>
                                </a:lnTo>
                                <a:lnTo>
                                  <a:pt x="9079" y="87"/>
                                </a:lnTo>
                                <a:lnTo>
                                  <a:pt x="9065" y="84"/>
                                </a:lnTo>
                                <a:lnTo>
                                  <a:pt x="9051" y="80"/>
                                </a:lnTo>
                                <a:lnTo>
                                  <a:pt x="9036" y="79"/>
                                </a:lnTo>
                                <a:lnTo>
                                  <a:pt x="9021" y="79"/>
                                </a:lnTo>
                                <a:lnTo>
                                  <a:pt x="9006" y="80"/>
                                </a:lnTo>
                                <a:lnTo>
                                  <a:pt x="8993" y="84"/>
                                </a:lnTo>
                                <a:lnTo>
                                  <a:pt x="8979" y="88"/>
                                </a:lnTo>
                                <a:lnTo>
                                  <a:pt x="8966" y="94"/>
                                </a:lnTo>
                                <a:lnTo>
                                  <a:pt x="8953" y="99"/>
                                </a:lnTo>
                                <a:lnTo>
                                  <a:pt x="8942" y="108"/>
                                </a:lnTo>
                                <a:lnTo>
                                  <a:pt x="8931" y="116"/>
                                </a:lnTo>
                                <a:lnTo>
                                  <a:pt x="8921" y="126"/>
                                </a:lnTo>
                                <a:lnTo>
                                  <a:pt x="8913" y="137"/>
                                </a:lnTo>
                                <a:lnTo>
                                  <a:pt x="8905" y="149"/>
                                </a:lnTo>
                                <a:lnTo>
                                  <a:pt x="8899" y="161"/>
                                </a:lnTo>
                                <a:lnTo>
                                  <a:pt x="8893" y="174"/>
                                </a:lnTo>
                                <a:lnTo>
                                  <a:pt x="8888" y="188"/>
                                </a:lnTo>
                                <a:lnTo>
                                  <a:pt x="8885" y="202"/>
                                </a:lnTo>
                                <a:lnTo>
                                  <a:pt x="8884" y="217"/>
                                </a:lnTo>
                                <a:lnTo>
                                  <a:pt x="8884" y="227"/>
                                </a:lnTo>
                                <a:lnTo>
                                  <a:pt x="8882" y="255"/>
                                </a:lnTo>
                                <a:lnTo>
                                  <a:pt x="8880" y="299"/>
                                </a:lnTo>
                                <a:lnTo>
                                  <a:pt x="8877" y="356"/>
                                </a:lnTo>
                                <a:lnTo>
                                  <a:pt x="8874" y="427"/>
                                </a:lnTo>
                                <a:lnTo>
                                  <a:pt x="8869" y="506"/>
                                </a:lnTo>
                                <a:lnTo>
                                  <a:pt x="8865" y="595"/>
                                </a:lnTo>
                                <a:lnTo>
                                  <a:pt x="8860" y="690"/>
                                </a:lnTo>
                                <a:lnTo>
                                  <a:pt x="8855" y="788"/>
                                </a:lnTo>
                                <a:lnTo>
                                  <a:pt x="8849" y="890"/>
                                </a:lnTo>
                                <a:lnTo>
                                  <a:pt x="8845" y="994"/>
                                </a:lnTo>
                                <a:lnTo>
                                  <a:pt x="8839" y="1096"/>
                                </a:lnTo>
                                <a:lnTo>
                                  <a:pt x="8834" y="1194"/>
                                </a:lnTo>
                                <a:lnTo>
                                  <a:pt x="8829" y="1288"/>
                                </a:lnTo>
                                <a:lnTo>
                                  <a:pt x="8824" y="1376"/>
                                </a:lnTo>
                                <a:lnTo>
                                  <a:pt x="8820" y="1454"/>
                                </a:lnTo>
                                <a:lnTo>
                                  <a:pt x="8796" y="1447"/>
                                </a:lnTo>
                                <a:lnTo>
                                  <a:pt x="8772" y="1441"/>
                                </a:lnTo>
                                <a:lnTo>
                                  <a:pt x="8746" y="1435"/>
                                </a:lnTo>
                                <a:lnTo>
                                  <a:pt x="8721" y="1429"/>
                                </a:lnTo>
                                <a:lnTo>
                                  <a:pt x="8694" y="1424"/>
                                </a:lnTo>
                                <a:lnTo>
                                  <a:pt x="8667" y="1418"/>
                                </a:lnTo>
                                <a:lnTo>
                                  <a:pt x="8639" y="1414"/>
                                </a:lnTo>
                                <a:lnTo>
                                  <a:pt x="8611" y="1409"/>
                                </a:lnTo>
                                <a:lnTo>
                                  <a:pt x="8606" y="1409"/>
                                </a:lnTo>
                                <a:lnTo>
                                  <a:pt x="8558" y="1403"/>
                                </a:lnTo>
                                <a:lnTo>
                                  <a:pt x="8511" y="1397"/>
                                </a:lnTo>
                                <a:lnTo>
                                  <a:pt x="8463" y="1391"/>
                                </a:lnTo>
                                <a:lnTo>
                                  <a:pt x="8415" y="1387"/>
                                </a:lnTo>
                                <a:lnTo>
                                  <a:pt x="8368" y="1382"/>
                                </a:lnTo>
                                <a:lnTo>
                                  <a:pt x="8320" y="1378"/>
                                </a:lnTo>
                                <a:lnTo>
                                  <a:pt x="8271" y="1375"/>
                                </a:lnTo>
                                <a:lnTo>
                                  <a:pt x="8223" y="1371"/>
                                </a:lnTo>
                                <a:lnTo>
                                  <a:pt x="8176" y="1369"/>
                                </a:lnTo>
                                <a:lnTo>
                                  <a:pt x="8127" y="1367"/>
                                </a:lnTo>
                                <a:lnTo>
                                  <a:pt x="8080" y="1366"/>
                                </a:lnTo>
                                <a:lnTo>
                                  <a:pt x="8032" y="1364"/>
                                </a:lnTo>
                                <a:lnTo>
                                  <a:pt x="7984" y="1363"/>
                                </a:lnTo>
                                <a:lnTo>
                                  <a:pt x="7937" y="1363"/>
                                </a:lnTo>
                                <a:lnTo>
                                  <a:pt x="7889" y="1363"/>
                                </a:lnTo>
                                <a:lnTo>
                                  <a:pt x="7842" y="1363"/>
                                </a:lnTo>
                                <a:lnTo>
                                  <a:pt x="7786" y="1364"/>
                                </a:lnTo>
                                <a:lnTo>
                                  <a:pt x="7731" y="1367"/>
                                </a:lnTo>
                                <a:lnTo>
                                  <a:pt x="7677" y="1369"/>
                                </a:lnTo>
                                <a:lnTo>
                                  <a:pt x="7623" y="1372"/>
                                </a:lnTo>
                                <a:lnTo>
                                  <a:pt x="7570" y="1377"/>
                                </a:lnTo>
                                <a:lnTo>
                                  <a:pt x="7517" y="1381"/>
                                </a:lnTo>
                                <a:lnTo>
                                  <a:pt x="7465" y="1386"/>
                                </a:lnTo>
                                <a:lnTo>
                                  <a:pt x="7413" y="1391"/>
                                </a:lnTo>
                                <a:lnTo>
                                  <a:pt x="7363" y="1398"/>
                                </a:lnTo>
                                <a:lnTo>
                                  <a:pt x="7314" y="1406"/>
                                </a:lnTo>
                                <a:lnTo>
                                  <a:pt x="7264" y="1413"/>
                                </a:lnTo>
                                <a:lnTo>
                                  <a:pt x="7217" y="1422"/>
                                </a:lnTo>
                                <a:lnTo>
                                  <a:pt x="7170" y="1431"/>
                                </a:lnTo>
                                <a:lnTo>
                                  <a:pt x="7125" y="1440"/>
                                </a:lnTo>
                                <a:lnTo>
                                  <a:pt x="7080" y="1450"/>
                                </a:lnTo>
                                <a:lnTo>
                                  <a:pt x="7036" y="1460"/>
                                </a:lnTo>
                                <a:lnTo>
                                  <a:pt x="7033" y="1435"/>
                                </a:lnTo>
                                <a:lnTo>
                                  <a:pt x="7031" y="1407"/>
                                </a:lnTo>
                                <a:lnTo>
                                  <a:pt x="7028" y="1377"/>
                                </a:lnTo>
                                <a:lnTo>
                                  <a:pt x="7027" y="1344"/>
                                </a:lnTo>
                                <a:lnTo>
                                  <a:pt x="7027" y="1310"/>
                                </a:lnTo>
                                <a:lnTo>
                                  <a:pt x="7027" y="1273"/>
                                </a:lnTo>
                                <a:lnTo>
                                  <a:pt x="7028" y="1234"/>
                                </a:lnTo>
                                <a:lnTo>
                                  <a:pt x="7029" y="1194"/>
                                </a:lnTo>
                                <a:lnTo>
                                  <a:pt x="7034" y="1110"/>
                                </a:lnTo>
                                <a:lnTo>
                                  <a:pt x="7039" y="1024"/>
                                </a:lnTo>
                                <a:lnTo>
                                  <a:pt x="7046" y="936"/>
                                </a:lnTo>
                                <a:lnTo>
                                  <a:pt x="7055" y="850"/>
                                </a:lnTo>
                                <a:lnTo>
                                  <a:pt x="7063" y="767"/>
                                </a:lnTo>
                                <a:lnTo>
                                  <a:pt x="7072" y="688"/>
                                </a:lnTo>
                                <a:lnTo>
                                  <a:pt x="7080" y="616"/>
                                </a:lnTo>
                                <a:lnTo>
                                  <a:pt x="7088" y="552"/>
                                </a:lnTo>
                                <a:lnTo>
                                  <a:pt x="7094" y="499"/>
                                </a:lnTo>
                                <a:lnTo>
                                  <a:pt x="7100" y="459"/>
                                </a:lnTo>
                                <a:lnTo>
                                  <a:pt x="7103" y="434"/>
                                </a:lnTo>
                                <a:lnTo>
                                  <a:pt x="7104" y="424"/>
                                </a:lnTo>
                                <a:lnTo>
                                  <a:pt x="7105" y="410"/>
                                </a:lnTo>
                                <a:lnTo>
                                  <a:pt x="7105" y="395"/>
                                </a:lnTo>
                                <a:lnTo>
                                  <a:pt x="7103" y="381"/>
                                </a:lnTo>
                                <a:lnTo>
                                  <a:pt x="7101" y="367"/>
                                </a:lnTo>
                                <a:lnTo>
                                  <a:pt x="7097" y="354"/>
                                </a:lnTo>
                                <a:lnTo>
                                  <a:pt x="7091" y="341"/>
                                </a:lnTo>
                                <a:lnTo>
                                  <a:pt x="7083" y="329"/>
                                </a:lnTo>
                                <a:lnTo>
                                  <a:pt x="7075" y="317"/>
                                </a:lnTo>
                                <a:lnTo>
                                  <a:pt x="7066" y="307"/>
                                </a:lnTo>
                                <a:lnTo>
                                  <a:pt x="7056" y="297"/>
                                </a:lnTo>
                                <a:lnTo>
                                  <a:pt x="7046" y="288"/>
                                </a:lnTo>
                                <a:lnTo>
                                  <a:pt x="7034" y="281"/>
                                </a:lnTo>
                                <a:lnTo>
                                  <a:pt x="7022" y="274"/>
                                </a:lnTo>
                                <a:lnTo>
                                  <a:pt x="7008" y="269"/>
                                </a:lnTo>
                                <a:lnTo>
                                  <a:pt x="6994" y="264"/>
                                </a:lnTo>
                                <a:lnTo>
                                  <a:pt x="6979" y="262"/>
                                </a:lnTo>
                                <a:lnTo>
                                  <a:pt x="6964" y="261"/>
                                </a:lnTo>
                                <a:lnTo>
                                  <a:pt x="6950" y="261"/>
                                </a:lnTo>
                                <a:lnTo>
                                  <a:pt x="6935" y="263"/>
                                </a:lnTo>
                                <a:lnTo>
                                  <a:pt x="6922" y="266"/>
                                </a:lnTo>
                                <a:lnTo>
                                  <a:pt x="6909" y="270"/>
                                </a:lnTo>
                                <a:lnTo>
                                  <a:pt x="6896" y="276"/>
                                </a:lnTo>
                                <a:lnTo>
                                  <a:pt x="6884" y="283"/>
                                </a:lnTo>
                                <a:lnTo>
                                  <a:pt x="6873" y="291"/>
                                </a:lnTo>
                                <a:lnTo>
                                  <a:pt x="6861" y="300"/>
                                </a:lnTo>
                                <a:lnTo>
                                  <a:pt x="6853" y="310"/>
                                </a:lnTo>
                                <a:lnTo>
                                  <a:pt x="6844" y="320"/>
                                </a:lnTo>
                                <a:lnTo>
                                  <a:pt x="6836" y="332"/>
                                </a:lnTo>
                                <a:lnTo>
                                  <a:pt x="6829" y="345"/>
                                </a:lnTo>
                                <a:lnTo>
                                  <a:pt x="6823" y="358"/>
                                </a:lnTo>
                                <a:lnTo>
                                  <a:pt x="6820" y="373"/>
                                </a:lnTo>
                                <a:lnTo>
                                  <a:pt x="6817" y="387"/>
                                </a:lnTo>
                                <a:lnTo>
                                  <a:pt x="6814" y="405"/>
                                </a:lnTo>
                                <a:lnTo>
                                  <a:pt x="6808" y="453"/>
                                </a:lnTo>
                                <a:lnTo>
                                  <a:pt x="6799" y="530"/>
                                </a:lnTo>
                                <a:lnTo>
                                  <a:pt x="6789" y="626"/>
                                </a:lnTo>
                                <a:lnTo>
                                  <a:pt x="6778" y="740"/>
                                </a:lnTo>
                                <a:lnTo>
                                  <a:pt x="6767" y="866"/>
                                </a:lnTo>
                                <a:lnTo>
                                  <a:pt x="6763" y="932"/>
                                </a:lnTo>
                                <a:lnTo>
                                  <a:pt x="6760" y="999"/>
                                </a:lnTo>
                                <a:lnTo>
                                  <a:pt x="6756" y="1067"/>
                                </a:lnTo>
                                <a:lnTo>
                                  <a:pt x="6754" y="1136"/>
                                </a:lnTo>
                                <a:lnTo>
                                  <a:pt x="6706" y="1128"/>
                                </a:lnTo>
                                <a:lnTo>
                                  <a:pt x="6649" y="1119"/>
                                </a:lnTo>
                                <a:lnTo>
                                  <a:pt x="6584" y="1111"/>
                                </a:lnTo>
                                <a:lnTo>
                                  <a:pt x="6513" y="1102"/>
                                </a:lnTo>
                                <a:lnTo>
                                  <a:pt x="6437" y="1094"/>
                                </a:lnTo>
                                <a:lnTo>
                                  <a:pt x="6356" y="1088"/>
                                </a:lnTo>
                                <a:lnTo>
                                  <a:pt x="6271" y="1082"/>
                                </a:lnTo>
                                <a:lnTo>
                                  <a:pt x="6182" y="1078"/>
                                </a:lnTo>
                                <a:lnTo>
                                  <a:pt x="6137" y="1076"/>
                                </a:lnTo>
                                <a:lnTo>
                                  <a:pt x="6091" y="1075"/>
                                </a:lnTo>
                                <a:lnTo>
                                  <a:pt x="6046" y="1075"/>
                                </a:lnTo>
                                <a:lnTo>
                                  <a:pt x="5999" y="1075"/>
                                </a:lnTo>
                                <a:lnTo>
                                  <a:pt x="5952" y="1076"/>
                                </a:lnTo>
                                <a:lnTo>
                                  <a:pt x="5905" y="1078"/>
                                </a:lnTo>
                                <a:lnTo>
                                  <a:pt x="5858" y="1080"/>
                                </a:lnTo>
                                <a:lnTo>
                                  <a:pt x="5811" y="1083"/>
                                </a:lnTo>
                                <a:lnTo>
                                  <a:pt x="5765" y="1087"/>
                                </a:lnTo>
                                <a:lnTo>
                                  <a:pt x="5718" y="1092"/>
                                </a:lnTo>
                                <a:lnTo>
                                  <a:pt x="5672" y="1098"/>
                                </a:lnTo>
                                <a:lnTo>
                                  <a:pt x="5626" y="1104"/>
                                </a:lnTo>
                                <a:lnTo>
                                  <a:pt x="5581" y="1112"/>
                                </a:lnTo>
                                <a:lnTo>
                                  <a:pt x="5536" y="1121"/>
                                </a:lnTo>
                                <a:lnTo>
                                  <a:pt x="5493" y="1130"/>
                                </a:lnTo>
                                <a:lnTo>
                                  <a:pt x="5450" y="1141"/>
                                </a:lnTo>
                                <a:lnTo>
                                  <a:pt x="5440" y="1072"/>
                                </a:lnTo>
                                <a:lnTo>
                                  <a:pt x="5432" y="998"/>
                                </a:lnTo>
                                <a:lnTo>
                                  <a:pt x="5425" y="920"/>
                                </a:lnTo>
                                <a:lnTo>
                                  <a:pt x="5419" y="838"/>
                                </a:lnTo>
                                <a:lnTo>
                                  <a:pt x="5414" y="755"/>
                                </a:lnTo>
                                <a:lnTo>
                                  <a:pt x="5410" y="672"/>
                                </a:lnTo>
                                <a:lnTo>
                                  <a:pt x="5406" y="591"/>
                                </a:lnTo>
                                <a:lnTo>
                                  <a:pt x="5403" y="512"/>
                                </a:lnTo>
                                <a:lnTo>
                                  <a:pt x="5401" y="438"/>
                                </a:lnTo>
                                <a:lnTo>
                                  <a:pt x="5400" y="368"/>
                                </a:lnTo>
                                <a:lnTo>
                                  <a:pt x="5399" y="307"/>
                                </a:lnTo>
                                <a:lnTo>
                                  <a:pt x="5398" y="252"/>
                                </a:lnTo>
                                <a:lnTo>
                                  <a:pt x="5398" y="208"/>
                                </a:lnTo>
                                <a:lnTo>
                                  <a:pt x="5398" y="174"/>
                                </a:lnTo>
                                <a:lnTo>
                                  <a:pt x="5398" y="153"/>
                                </a:lnTo>
                                <a:lnTo>
                                  <a:pt x="5396" y="145"/>
                                </a:lnTo>
                                <a:lnTo>
                                  <a:pt x="5396" y="131"/>
                                </a:lnTo>
                                <a:lnTo>
                                  <a:pt x="5394" y="116"/>
                                </a:lnTo>
                                <a:lnTo>
                                  <a:pt x="5391" y="102"/>
                                </a:lnTo>
                                <a:lnTo>
                                  <a:pt x="5385" y="88"/>
                                </a:lnTo>
                                <a:lnTo>
                                  <a:pt x="5380" y="76"/>
                                </a:lnTo>
                                <a:lnTo>
                                  <a:pt x="5372" y="64"/>
                                </a:lnTo>
                                <a:lnTo>
                                  <a:pt x="5364" y="52"/>
                                </a:lnTo>
                                <a:lnTo>
                                  <a:pt x="5354" y="42"/>
                                </a:lnTo>
                                <a:lnTo>
                                  <a:pt x="5344" y="33"/>
                                </a:lnTo>
                                <a:lnTo>
                                  <a:pt x="5333" y="24"/>
                                </a:lnTo>
                                <a:lnTo>
                                  <a:pt x="5320" y="18"/>
                                </a:lnTo>
                                <a:lnTo>
                                  <a:pt x="5308" y="11"/>
                                </a:lnTo>
                                <a:lnTo>
                                  <a:pt x="5295" y="6"/>
                                </a:lnTo>
                                <a:lnTo>
                                  <a:pt x="5281" y="2"/>
                                </a:lnTo>
                                <a:lnTo>
                                  <a:pt x="5267" y="0"/>
                                </a:lnTo>
                                <a:lnTo>
                                  <a:pt x="5251" y="0"/>
                                </a:lnTo>
                                <a:lnTo>
                                  <a:pt x="5236" y="0"/>
                                </a:lnTo>
                                <a:lnTo>
                                  <a:pt x="5222" y="2"/>
                                </a:lnTo>
                                <a:lnTo>
                                  <a:pt x="5208" y="6"/>
                                </a:lnTo>
                                <a:lnTo>
                                  <a:pt x="5195" y="11"/>
                                </a:lnTo>
                                <a:lnTo>
                                  <a:pt x="5183" y="18"/>
                                </a:lnTo>
                                <a:lnTo>
                                  <a:pt x="5170" y="24"/>
                                </a:lnTo>
                                <a:lnTo>
                                  <a:pt x="5159" y="33"/>
                                </a:lnTo>
                                <a:lnTo>
                                  <a:pt x="5149" y="42"/>
                                </a:lnTo>
                                <a:lnTo>
                                  <a:pt x="5139" y="52"/>
                                </a:lnTo>
                                <a:lnTo>
                                  <a:pt x="5131" y="64"/>
                                </a:lnTo>
                                <a:lnTo>
                                  <a:pt x="5123" y="76"/>
                                </a:lnTo>
                                <a:lnTo>
                                  <a:pt x="5118" y="88"/>
                                </a:lnTo>
                                <a:lnTo>
                                  <a:pt x="5112" y="102"/>
                                </a:lnTo>
                                <a:lnTo>
                                  <a:pt x="5109" y="116"/>
                                </a:lnTo>
                                <a:lnTo>
                                  <a:pt x="5106" y="131"/>
                                </a:lnTo>
                                <a:lnTo>
                                  <a:pt x="5105" y="145"/>
                                </a:lnTo>
                                <a:lnTo>
                                  <a:pt x="5105" y="154"/>
                                </a:lnTo>
                                <a:lnTo>
                                  <a:pt x="5106" y="178"/>
                                </a:lnTo>
                                <a:lnTo>
                                  <a:pt x="5106" y="217"/>
                                </a:lnTo>
                                <a:lnTo>
                                  <a:pt x="5106" y="267"/>
                                </a:lnTo>
                                <a:lnTo>
                                  <a:pt x="5108" y="329"/>
                                </a:lnTo>
                                <a:lnTo>
                                  <a:pt x="5110" y="400"/>
                                </a:lnTo>
                                <a:lnTo>
                                  <a:pt x="5112" y="478"/>
                                </a:lnTo>
                                <a:lnTo>
                                  <a:pt x="5114" y="562"/>
                                </a:lnTo>
                                <a:lnTo>
                                  <a:pt x="5118" y="651"/>
                                </a:lnTo>
                                <a:lnTo>
                                  <a:pt x="5123" y="743"/>
                                </a:lnTo>
                                <a:lnTo>
                                  <a:pt x="5129" y="834"/>
                                </a:lnTo>
                                <a:lnTo>
                                  <a:pt x="5136" y="927"/>
                                </a:lnTo>
                                <a:lnTo>
                                  <a:pt x="5143" y="1017"/>
                                </a:lnTo>
                                <a:lnTo>
                                  <a:pt x="5152" y="1103"/>
                                </a:lnTo>
                                <a:lnTo>
                                  <a:pt x="5157" y="1145"/>
                                </a:lnTo>
                                <a:lnTo>
                                  <a:pt x="5162" y="1184"/>
                                </a:lnTo>
                                <a:lnTo>
                                  <a:pt x="5169" y="1222"/>
                                </a:lnTo>
                                <a:lnTo>
                                  <a:pt x="5175" y="1258"/>
                                </a:lnTo>
                                <a:lnTo>
                                  <a:pt x="5157" y="1270"/>
                                </a:lnTo>
                                <a:lnTo>
                                  <a:pt x="5139" y="1284"/>
                                </a:lnTo>
                                <a:lnTo>
                                  <a:pt x="5121" y="1296"/>
                                </a:lnTo>
                                <a:lnTo>
                                  <a:pt x="5104" y="1311"/>
                                </a:lnTo>
                                <a:lnTo>
                                  <a:pt x="5089" y="1324"/>
                                </a:lnTo>
                                <a:lnTo>
                                  <a:pt x="5073" y="1340"/>
                                </a:lnTo>
                                <a:lnTo>
                                  <a:pt x="5058" y="1354"/>
                                </a:lnTo>
                                <a:lnTo>
                                  <a:pt x="5044" y="1370"/>
                                </a:lnTo>
                                <a:lnTo>
                                  <a:pt x="5030" y="1387"/>
                                </a:lnTo>
                                <a:lnTo>
                                  <a:pt x="5017" y="1404"/>
                                </a:lnTo>
                                <a:lnTo>
                                  <a:pt x="5005" y="1420"/>
                                </a:lnTo>
                                <a:lnTo>
                                  <a:pt x="4993" y="1438"/>
                                </a:lnTo>
                                <a:lnTo>
                                  <a:pt x="4982" y="1457"/>
                                </a:lnTo>
                                <a:lnTo>
                                  <a:pt x="4972" y="1476"/>
                                </a:lnTo>
                                <a:lnTo>
                                  <a:pt x="4963" y="1497"/>
                                </a:lnTo>
                                <a:lnTo>
                                  <a:pt x="4954" y="1517"/>
                                </a:lnTo>
                                <a:lnTo>
                                  <a:pt x="4946" y="1538"/>
                                </a:lnTo>
                                <a:lnTo>
                                  <a:pt x="4940" y="1559"/>
                                </a:lnTo>
                                <a:lnTo>
                                  <a:pt x="4934" y="1582"/>
                                </a:lnTo>
                                <a:lnTo>
                                  <a:pt x="4929" y="1604"/>
                                </a:lnTo>
                                <a:lnTo>
                                  <a:pt x="4924" y="1628"/>
                                </a:lnTo>
                                <a:lnTo>
                                  <a:pt x="4921" y="1651"/>
                                </a:lnTo>
                                <a:lnTo>
                                  <a:pt x="4918" y="1677"/>
                                </a:lnTo>
                                <a:lnTo>
                                  <a:pt x="4916" y="1702"/>
                                </a:lnTo>
                                <a:lnTo>
                                  <a:pt x="4916" y="1727"/>
                                </a:lnTo>
                                <a:lnTo>
                                  <a:pt x="4916" y="1754"/>
                                </a:lnTo>
                                <a:lnTo>
                                  <a:pt x="4917" y="1782"/>
                                </a:lnTo>
                                <a:lnTo>
                                  <a:pt x="4920" y="1810"/>
                                </a:lnTo>
                                <a:lnTo>
                                  <a:pt x="4923" y="1840"/>
                                </a:lnTo>
                                <a:lnTo>
                                  <a:pt x="4927" y="1869"/>
                                </a:lnTo>
                                <a:lnTo>
                                  <a:pt x="4933" y="1899"/>
                                </a:lnTo>
                                <a:lnTo>
                                  <a:pt x="4940" y="1930"/>
                                </a:lnTo>
                                <a:lnTo>
                                  <a:pt x="4889" y="1902"/>
                                </a:lnTo>
                                <a:lnTo>
                                  <a:pt x="4784" y="1845"/>
                                </a:lnTo>
                                <a:lnTo>
                                  <a:pt x="4676" y="1787"/>
                                </a:lnTo>
                                <a:lnTo>
                                  <a:pt x="4619" y="1757"/>
                                </a:lnTo>
                                <a:lnTo>
                                  <a:pt x="4560" y="1727"/>
                                </a:lnTo>
                                <a:lnTo>
                                  <a:pt x="4501" y="1698"/>
                                </a:lnTo>
                                <a:lnTo>
                                  <a:pt x="4441" y="1669"/>
                                </a:lnTo>
                                <a:lnTo>
                                  <a:pt x="4379" y="1640"/>
                                </a:lnTo>
                                <a:lnTo>
                                  <a:pt x="4315" y="1613"/>
                                </a:lnTo>
                                <a:lnTo>
                                  <a:pt x="4251" y="1586"/>
                                </a:lnTo>
                                <a:lnTo>
                                  <a:pt x="4185" y="1559"/>
                                </a:lnTo>
                                <a:lnTo>
                                  <a:pt x="4119" y="1535"/>
                                </a:lnTo>
                                <a:lnTo>
                                  <a:pt x="4051" y="1512"/>
                                </a:lnTo>
                                <a:lnTo>
                                  <a:pt x="3982" y="1490"/>
                                </a:lnTo>
                                <a:lnTo>
                                  <a:pt x="3912" y="1470"/>
                                </a:lnTo>
                                <a:lnTo>
                                  <a:pt x="3841" y="1452"/>
                                </a:lnTo>
                                <a:lnTo>
                                  <a:pt x="3768" y="1435"/>
                                </a:lnTo>
                                <a:lnTo>
                                  <a:pt x="3694" y="1420"/>
                                </a:lnTo>
                                <a:lnTo>
                                  <a:pt x="3619" y="1408"/>
                                </a:lnTo>
                                <a:lnTo>
                                  <a:pt x="3544" y="1399"/>
                                </a:lnTo>
                                <a:lnTo>
                                  <a:pt x="3467" y="1392"/>
                                </a:lnTo>
                                <a:lnTo>
                                  <a:pt x="3388" y="1388"/>
                                </a:lnTo>
                                <a:lnTo>
                                  <a:pt x="3309" y="1387"/>
                                </a:lnTo>
                                <a:lnTo>
                                  <a:pt x="3230" y="1389"/>
                                </a:lnTo>
                                <a:lnTo>
                                  <a:pt x="3148" y="1395"/>
                                </a:lnTo>
                                <a:lnTo>
                                  <a:pt x="3066" y="1403"/>
                                </a:lnTo>
                                <a:lnTo>
                                  <a:pt x="2983" y="1415"/>
                                </a:lnTo>
                                <a:lnTo>
                                  <a:pt x="2898" y="1431"/>
                                </a:lnTo>
                                <a:lnTo>
                                  <a:pt x="2813" y="1451"/>
                                </a:lnTo>
                                <a:lnTo>
                                  <a:pt x="2727" y="1475"/>
                                </a:lnTo>
                                <a:lnTo>
                                  <a:pt x="2641" y="1503"/>
                                </a:lnTo>
                                <a:lnTo>
                                  <a:pt x="2551" y="1535"/>
                                </a:lnTo>
                                <a:lnTo>
                                  <a:pt x="2465" y="1567"/>
                                </a:lnTo>
                                <a:lnTo>
                                  <a:pt x="2383" y="1601"/>
                                </a:lnTo>
                                <a:lnTo>
                                  <a:pt x="2306" y="1633"/>
                                </a:lnTo>
                                <a:lnTo>
                                  <a:pt x="2231" y="1667"/>
                                </a:lnTo>
                                <a:lnTo>
                                  <a:pt x="2161" y="1701"/>
                                </a:lnTo>
                                <a:lnTo>
                                  <a:pt x="2092" y="1734"/>
                                </a:lnTo>
                                <a:lnTo>
                                  <a:pt x="2029" y="1769"/>
                                </a:lnTo>
                                <a:lnTo>
                                  <a:pt x="1967" y="1803"/>
                                </a:lnTo>
                                <a:lnTo>
                                  <a:pt x="1909" y="1837"/>
                                </a:lnTo>
                                <a:lnTo>
                                  <a:pt x="1854" y="1872"/>
                                </a:lnTo>
                                <a:lnTo>
                                  <a:pt x="1801" y="1906"/>
                                </a:lnTo>
                                <a:lnTo>
                                  <a:pt x="1752" y="1940"/>
                                </a:lnTo>
                                <a:lnTo>
                                  <a:pt x="1705" y="1975"/>
                                </a:lnTo>
                                <a:lnTo>
                                  <a:pt x="1661" y="2009"/>
                                </a:lnTo>
                                <a:lnTo>
                                  <a:pt x="1619" y="2042"/>
                                </a:lnTo>
                                <a:lnTo>
                                  <a:pt x="1580" y="2076"/>
                                </a:lnTo>
                                <a:lnTo>
                                  <a:pt x="1542" y="2110"/>
                                </a:lnTo>
                                <a:lnTo>
                                  <a:pt x="1507" y="2143"/>
                                </a:lnTo>
                                <a:lnTo>
                                  <a:pt x="1473" y="2176"/>
                                </a:lnTo>
                                <a:lnTo>
                                  <a:pt x="1442" y="2208"/>
                                </a:lnTo>
                                <a:lnTo>
                                  <a:pt x="1413" y="2241"/>
                                </a:lnTo>
                                <a:lnTo>
                                  <a:pt x="1385" y="2272"/>
                                </a:lnTo>
                                <a:lnTo>
                                  <a:pt x="1359" y="2302"/>
                                </a:lnTo>
                                <a:lnTo>
                                  <a:pt x="1333" y="2333"/>
                                </a:lnTo>
                                <a:lnTo>
                                  <a:pt x="1310" y="2363"/>
                                </a:lnTo>
                                <a:lnTo>
                                  <a:pt x="1289" y="2392"/>
                                </a:lnTo>
                                <a:lnTo>
                                  <a:pt x="1267" y="2420"/>
                                </a:lnTo>
                                <a:lnTo>
                                  <a:pt x="1228" y="2475"/>
                                </a:lnTo>
                                <a:lnTo>
                                  <a:pt x="1194" y="2525"/>
                                </a:lnTo>
                                <a:lnTo>
                                  <a:pt x="1170" y="2559"/>
                                </a:lnTo>
                                <a:lnTo>
                                  <a:pt x="1149" y="2590"/>
                                </a:lnTo>
                                <a:lnTo>
                                  <a:pt x="1128" y="2618"/>
                                </a:lnTo>
                                <a:lnTo>
                                  <a:pt x="1107" y="2643"/>
                                </a:lnTo>
                                <a:lnTo>
                                  <a:pt x="1101" y="2650"/>
                                </a:lnTo>
                                <a:lnTo>
                                  <a:pt x="1093" y="2656"/>
                                </a:lnTo>
                                <a:lnTo>
                                  <a:pt x="1084" y="2663"/>
                                </a:lnTo>
                                <a:lnTo>
                                  <a:pt x="1074" y="2669"/>
                                </a:lnTo>
                                <a:lnTo>
                                  <a:pt x="1050" y="2680"/>
                                </a:lnTo>
                                <a:lnTo>
                                  <a:pt x="1025" y="2690"/>
                                </a:lnTo>
                                <a:lnTo>
                                  <a:pt x="994" y="2700"/>
                                </a:lnTo>
                                <a:lnTo>
                                  <a:pt x="963" y="2710"/>
                                </a:lnTo>
                                <a:lnTo>
                                  <a:pt x="929" y="2719"/>
                                </a:lnTo>
                                <a:lnTo>
                                  <a:pt x="895" y="2728"/>
                                </a:lnTo>
                                <a:lnTo>
                                  <a:pt x="844" y="2742"/>
                                </a:lnTo>
                                <a:lnTo>
                                  <a:pt x="795" y="2755"/>
                                </a:lnTo>
                                <a:lnTo>
                                  <a:pt x="745" y="2771"/>
                                </a:lnTo>
                                <a:lnTo>
                                  <a:pt x="695" y="2787"/>
                                </a:lnTo>
                                <a:lnTo>
                                  <a:pt x="672" y="2796"/>
                                </a:lnTo>
                                <a:lnTo>
                                  <a:pt x="647" y="2807"/>
                                </a:lnTo>
                                <a:lnTo>
                                  <a:pt x="624" y="2818"/>
                                </a:lnTo>
                                <a:lnTo>
                                  <a:pt x="600" y="2829"/>
                                </a:lnTo>
                                <a:lnTo>
                                  <a:pt x="578" y="2841"/>
                                </a:lnTo>
                                <a:lnTo>
                                  <a:pt x="556" y="2854"/>
                                </a:lnTo>
                                <a:lnTo>
                                  <a:pt x="534" y="2868"/>
                                </a:lnTo>
                                <a:lnTo>
                                  <a:pt x="513" y="2884"/>
                                </a:lnTo>
                                <a:lnTo>
                                  <a:pt x="493" y="2900"/>
                                </a:lnTo>
                                <a:lnTo>
                                  <a:pt x="474" y="2917"/>
                                </a:lnTo>
                                <a:lnTo>
                                  <a:pt x="455" y="2935"/>
                                </a:lnTo>
                                <a:lnTo>
                                  <a:pt x="437" y="2956"/>
                                </a:lnTo>
                                <a:lnTo>
                                  <a:pt x="420" y="2977"/>
                                </a:lnTo>
                                <a:lnTo>
                                  <a:pt x="404" y="2999"/>
                                </a:lnTo>
                                <a:lnTo>
                                  <a:pt x="390" y="3024"/>
                                </a:lnTo>
                                <a:lnTo>
                                  <a:pt x="375" y="3050"/>
                                </a:lnTo>
                                <a:lnTo>
                                  <a:pt x="363" y="3077"/>
                                </a:lnTo>
                                <a:lnTo>
                                  <a:pt x="352" y="3106"/>
                                </a:lnTo>
                                <a:lnTo>
                                  <a:pt x="342" y="3137"/>
                                </a:lnTo>
                                <a:lnTo>
                                  <a:pt x="333" y="3170"/>
                                </a:lnTo>
                                <a:lnTo>
                                  <a:pt x="325" y="3204"/>
                                </a:lnTo>
                                <a:lnTo>
                                  <a:pt x="319" y="3240"/>
                                </a:lnTo>
                                <a:lnTo>
                                  <a:pt x="314" y="3279"/>
                                </a:lnTo>
                                <a:lnTo>
                                  <a:pt x="312" y="3320"/>
                                </a:lnTo>
                                <a:lnTo>
                                  <a:pt x="294" y="3330"/>
                                </a:lnTo>
                                <a:lnTo>
                                  <a:pt x="277" y="3341"/>
                                </a:lnTo>
                                <a:lnTo>
                                  <a:pt x="260" y="3353"/>
                                </a:lnTo>
                                <a:lnTo>
                                  <a:pt x="244" y="3365"/>
                                </a:lnTo>
                                <a:lnTo>
                                  <a:pt x="229" y="3377"/>
                                </a:lnTo>
                                <a:lnTo>
                                  <a:pt x="213" y="3390"/>
                                </a:lnTo>
                                <a:lnTo>
                                  <a:pt x="199" y="3403"/>
                                </a:lnTo>
                                <a:lnTo>
                                  <a:pt x="185" y="3416"/>
                                </a:lnTo>
                                <a:lnTo>
                                  <a:pt x="172" y="3430"/>
                                </a:lnTo>
                                <a:lnTo>
                                  <a:pt x="159" y="3444"/>
                                </a:lnTo>
                                <a:lnTo>
                                  <a:pt x="147" y="3459"/>
                                </a:lnTo>
                                <a:lnTo>
                                  <a:pt x="135" y="3473"/>
                                </a:lnTo>
                                <a:lnTo>
                                  <a:pt x="112" y="3502"/>
                                </a:lnTo>
                                <a:lnTo>
                                  <a:pt x="92" y="3534"/>
                                </a:lnTo>
                                <a:lnTo>
                                  <a:pt x="74" y="3564"/>
                                </a:lnTo>
                                <a:lnTo>
                                  <a:pt x="59" y="3596"/>
                                </a:lnTo>
                                <a:lnTo>
                                  <a:pt x="44" y="3628"/>
                                </a:lnTo>
                                <a:lnTo>
                                  <a:pt x="33" y="3660"/>
                                </a:lnTo>
                                <a:lnTo>
                                  <a:pt x="23" y="3693"/>
                                </a:lnTo>
                                <a:lnTo>
                                  <a:pt x="14" y="3725"/>
                                </a:lnTo>
                                <a:lnTo>
                                  <a:pt x="8" y="3757"/>
                                </a:lnTo>
                                <a:lnTo>
                                  <a:pt x="4" y="3788"/>
                                </a:lnTo>
                                <a:lnTo>
                                  <a:pt x="2" y="3822"/>
                                </a:lnTo>
                                <a:lnTo>
                                  <a:pt x="0" y="3854"/>
                                </a:lnTo>
                                <a:lnTo>
                                  <a:pt x="3" y="3886"/>
                                </a:lnTo>
                                <a:lnTo>
                                  <a:pt x="6" y="3917"/>
                                </a:lnTo>
                                <a:lnTo>
                                  <a:pt x="12" y="3947"/>
                                </a:lnTo>
                                <a:lnTo>
                                  <a:pt x="19" y="3976"/>
                                </a:lnTo>
                                <a:lnTo>
                                  <a:pt x="24" y="3990"/>
                                </a:lnTo>
                                <a:lnTo>
                                  <a:pt x="30" y="4003"/>
                                </a:lnTo>
                                <a:lnTo>
                                  <a:pt x="34" y="4017"/>
                                </a:lnTo>
                                <a:lnTo>
                                  <a:pt x="41" y="4030"/>
                                </a:lnTo>
                                <a:lnTo>
                                  <a:pt x="49" y="4046"/>
                                </a:lnTo>
                                <a:lnTo>
                                  <a:pt x="58" y="4061"/>
                                </a:lnTo>
                                <a:lnTo>
                                  <a:pt x="68" y="4075"/>
                                </a:lnTo>
                                <a:lnTo>
                                  <a:pt x="78" y="4089"/>
                                </a:lnTo>
                                <a:lnTo>
                                  <a:pt x="89" y="4102"/>
                                </a:lnTo>
                                <a:lnTo>
                                  <a:pt x="101" y="4114"/>
                                </a:lnTo>
                                <a:lnTo>
                                  <a:pt x="113" y="4126"/>
                                </a:lnTo>
                                <a:lnTo>
                                  <a:pt x="126" y="4137"/>
                                </a:lnTo>
                                <a:lnTo>
                                  <a:pt x="140" y="4147"/>
                                </a:lnTo>
                                <a:lnTo>
                                  <a:pt x="155" y="4156"/>
                                </a:lnTo>
                                <a:lnTo>
                                  <a:pt x="169" y="4163"/>
                                </a:lnTo>
                                <a:lnTo>
                                  <a:pt x="185" y="4170"/>
                                </a:lnTo>
                                <a:lnTo>
                                  <a:pt x="202" y="4177"/>
                                </a:lnTo>
                                <a:lnTo>
                                  <a:pt x="219" y="4181"/>
                                </a:lnTo>
                                <a:lnTo>
                                  <a:pt x="237" y="4186"/>
                                </a:lnTo>
                                <a:lnTo>
                                  <a:pt x="255" y="4188"/>
                                </a:lnTo>
                                <a:lnTo>
                                  <a:pt x="275" y="4190"/>
                                </a:lnTo>
                                <a:lnTo>
                                  <a:pt x="295" y="4191"/>
                                </a:lnTo>
                                <a:lnTo>
                                  <a:pt x="316" y="4190"/>
                                </a:lnTo>
                                <a:lnTo>
                                  <a:pt x="338" y="4188"/>
                                </a:lnTo>
                                <a:lnTo>
                                  <a:pt x="361" y="4184"/>
                                </a:lnTo>
                                <a:lnTo>
                                  <a:pt x="383" y="4178"/>
                                </a:lnTo>
                                <a:lnTo>
                                  <a:pt x="407" y="4170"/>
                                </a:lnTo>
                                <a:lnTo>
                                  <a:pt x="431" y="4161"/>
                                </a:lnTo>
                                <a:lnTo>
                                  <a:pt x="473" y="4194"/>
                                </a:lnTo>
                                <a:lnTo>
                                  <a:pt x="515" y="4223"/>
                                </a:lnTo>
                                <a:lnTo>
                                  <a:pt x="561" y="4251"/>
                                </a:lnTo>
                                <a:lnTo>
                                  <a:pt x="608" y="4275"/>
                                </a:lnTo>
                                <a:lnTo>
                                  <a:pt x="657" y="4299"/>
                                </a:lnTo>
                                <a:lnTo>
                                  <a:pt x="709" y="4319"/>
                                </a:lnTo>
                                <a:lnTo>
                                  <a:pt x="762" y="4338"/>
                                </a:lnTo>
                                <a:lnTo>
                                  <a:pt x="815" y="4355"/>
                                </a:lnTo>
                                <a:lnTo>
                                  <a:pt x="871" y="4370"/>
                                </a:lnTo>
                                <a:lnTo>
                                  <a:pt x="928" y="4383"/>
                                </a:lnTo>
                                <a:lnTo>
                                  <a:pt x="987" y="4394"/>
                                </a:lnTo>
                                <a:lnTo>
                                  <a:pt x="1046" y="4404"/>
                                </a:lnTo>
                                <a:lnTo>
                                  <a:pt x="1107" y="4413"/>
                                </a:lnTo>
                                <a:lnTo>
                                  <a:pt x="1169" y="4420"/>
                                </a:lnTo>
                                <a:lnTo>
                                  <a:pt x="1232" y="4426"/>
                                </a:lnTo>
                                <a:lnTo>
                                  <a:pt x="1295" y="4429"/>
                                </a:lnTo>
                                <a:lnTo>
                                  <a:pt x="1360" y="4432"/>
                                </a:lnTo>
                                <a:lnTo>
                                  <a:pt x="1425" y="4435"/>
                                </a:lnTo>
                                <a:lnTo>
                                  <a:pt x="1491" y="4435"/>
                                </a:lnTo>
                                <a:lnTo>
                                  <a:pt x="1557" y="4435"/>
                                </a:lnTo>
                                <a:lnTo>
                                  <a:pt x="1624" y="4433"/>
                                </a:lnTo>
                                <a:lnTo>
                                  <a:pt x="1693" y="4431"/>
                                </a:lnTo>
                                <a:lnTo>
                                  <a:pt x="1760" y="4429"/>
                                </a:lnTo>
                                <a:lnTo>
                                  <a:pt x="1828" y="4425"/>
                                </a:lnTo>
                                <a:lnTo>
                                  <a:pt x="1965" y="4417"/>
                                </a:lnTo>
                                <a:lnTo>
                                  <a:pt x="2100" y="4405"/>
                                </a:lnTo>
                                <a:lnTo>
                                  <a:pt x="2236" y="4394"/>
                                </a:lnTo>
                                <a:lnTo>
                                  <a:pt x="2370" y="4383"/>
                                </a:lnTo>
                                <a:lnTo>
                                  <a:pt x="2445" y="4376"/>
                                </a:lnTo>
                                <a:lnTo>
                                  <a:pt x="2518" y="4370"/>
                                </a:lnTo>
                                <a:lnTo>
                                  <a:pt x="2590" y="4363"/>
                                </a:lnTo>
                                <a:lnTo>
                                  <a:pt x="2661" y="4357"/>
                                </a:lnTo>
                                <a:lnTo>
                                  <a:pt x="2730" y="4353"/>
                                </a:lnTo>
                                <a:lnTo>
                                  <a:pt x="2799" y="4348"/>
                                </a:lnTo>
                                <a:lnTo>
                                  <a:pt x="2866" y="4344"/>
                                </a:lnTo>
                                <a:lnTo>
                                  <a:pt x="2931" y="4342"/>
                                </a:lnTo>
                                <a:lnTo>
                                  <a:pt x="2993" y="4339"/>
                                </a:lnTo>
                                <a:lnTo>
                                  <a:pt x="3054" y="4338"/>
                                </a:lnTo>
                                <a:lnTo>
                                  <a:pt x="3112" y="4339"/>
                                </a:lnTo>
                                <a:lnTo>
                                  <a:pt x="3168" y="4340"/>
                                </a:lnTo>
                                <a:lnTo>
                                  <a:pt x="3222" y="4344"/>
                                </a:lnTo>
                                <a:lnTo>
                                  <a:pt x="3272" y="4348"/>
                                </a:lnTo>
                                <a:lnTo>
                                  <a:pt x="3296" y="4352"/>
                                </a:lnTo>
                                <a:lnTo>
                                  <a:pt x="3319" y="4355"/>
                                </a:lnTo>
                                <a:lnTo>
                                  <a:pt x="3341" y="4360"/>
                                </a:lnTo>
                                <a:lnTo>
                                  <a:pt x="3364" y="4364"/>
                                </a:lnTo>
                                <a:lnTo>
                                  <a:pt x="3365" y="4364"/>
                                </a:lnTo>
                                <a:lnTo>
                                  <a:pt x="3437" y="4377"/>
                                </a:lnTo>
                                <a:lnTo>
                                  <a:pt x="3519" y="4390"/>
                                </a:lnTo>
                                <a:lnTo>
                                  <a:pt x="3612" y="4400"/>
                                </a:lnTo>
                                <a:lnTo>
                                  <a:pt x="3715" y="4409"/>
                                </a:lnTo>
                                <a:lnTo>
                                  <a:pt x="3826" y="4417"/>
                                </a:lnTo>
                                <a:lnTo>
                                  <a:pt x="3944" y="4422"/>
                                </a:lnTo>
                                <a:lnTo>
                                  <a:pt x="4069" y="4428"/>
                                </a:lnTo>
                                <a:lnTo>
                                  <a:pt x="4200" y="4431"/>
                                </a:lnTo>
                                <a:lnTo>
                                  <a:pt x="4335" y="4433"/>
                                </a:lnTo>
                                <a:lnTo>
                                  <a:pt x="4475" y="4436"/>
                                </a:lnTo>
                                <a:lnTo>
                                  <a:pt x="4619" y="4437"/>
                                </a:lnTo>
                                <a:lnTo>
                                  <a:pt x="4764" y="4436"/>
                                </a:lnTo>
                                <a:lnTo>
                                  <a:pt x="4911" y="4436"/>
                                </a:lnTo>
                                <a:lnTo>
                                  <a:pt x="5057" y="4433"/>
                                </a:lnTo>
                                <a:lnTo>
                                  <a:pt x="5205" y="4431"/>
                                </a:lnTo>
                                <a:lnTo>
                                  <a:pt x="5350" y="4429"/>
                                </a:lnTo>
                                <a:lnTo>
                                  <a:pt x="5636" y="4422"/>
                                </a:lnTo>
                                <a:lnTo>
                                  <a:pt x="5905" y="4414"/>
                                </a:lnTo>
                                <a:lnTo>
                                  <a:pt x="6153" y="4405"/>
                                </a:lnTo>
                                <a:lnTo>
                                  <a:pt x="6371" y="4398"/>
                                </a:lnTo>
                                <a:lnTo>
                                  <a:pt x="6554" y="4390"/>
                                </a:lnTo>
                                <a:lnTo>
                                  <a:pt x="6692" y="4383"/>
                                </a:lnTo>
                                <a:lnTo>
                                  <a:pt x="6782" y="4379"/>
                                </a:lnTo>
                                <a:lnTo>
                                  <a:pt x="6814" y="4377"/>
                                </a:lnTo>
                                <a:close/>
                                <a:moveTo>
                                  <a:pt x="3595" y="4106"/>
                                </a:moveTo>
                                <a:lnTo>
                                  <a:pt x="3571" y="4103"/>
                                </a:lnTo>
                                <a:lnTo>
                                  <a:pt x="3547" y="4101"/>
                                </a:lnTo>
                                <a:lnTo>
                                  <a:pt x="3525" y="4097"/>
                                </a:lnTo>
                                <a:lnTo>
                                  <a:pt x="3504" y="4094"/>
                                </a:lnTo>
                                <a:lnTo>
                                  <a:pt x="3484" y="4091"/>
                                </a:lnTo>
                                <a:lnTo>
                                  <a:pt x="3463" y="4087"/>
                                </a:lnTo>
                                <a:lnTo>
                                  <a:pt x="3444" y="4083"/>
                                </a:lnTo>
                                <a:lnTo>
                                  <a:pt x="3426" y="4079"/>
                                </a:lnTo>
                                <a:lnTo>
                                  <a:pt x="3425" y="4079"/>
                                </a:lnTo>
                                <a:lnTo>
                                  <a:pt x="3423" y="4078"/>
                                </a:lnTo>
                                <a:lnTo>
                                  <a:pt x="3397" y="4074"/>
                                </a:lnTo>
                                <a:lnTo>
                                  <a:pt x="3371" y="4069"/>
                                </a:lnTo>
                                <a:lnTo>
                                  <a:pt x="3344" y="4065"/>
                                </a:lnTo>
                                <a:lnTo>
                                  <a:pt x="3317" y="4061"/>
                                </a:lnTo>
                                <a:lnTo>
                                  <a:pt x="3260" y="4056"/>
                                </a:lnTo>
                                <a:lnTo>
                                  <a:pt x="3200" y="4051"/>
                                </a:lnTo>
                                <a:lnTo>
                                  <a:pt x="3139" y="4049"/>
                                </a:lnTo>
                                <a:lnTo>
                                  <a:pt x="3075" y="4048"/>
                                </a:lnTo>
                                <a:lnTo>
                                  <a:pt x="3009" y="4049"/>
                                </a:lnTo>
                                <a:lnTo>
                                  <a:pt x="2941" y="4050"/>
                                </a:lnTo>
                                <a:lnTo>
                                  <a:pt x="2871" y="4054"/>
                                </a:lnTo>
                                <a:lnTo>
                                  <a:pt x="2800" y="4057"/>
                                </a:lnTo>
                                <a:lnTo>
                                  <a:pt x="2727" y="4061"/>
                                </a:lnTo>
                                <a:lnTo>
                                  <a:pt x="2653" y="4067"/>
                                </a:lnTo>
                                <a:lnTo>
                                  <a:pt x="2578" y="4073"/>
                                </a:lnTo>
                                <a:lnTo>
                                  <a:pt x="2501" y="4079"/>
                                </a:lnTo>
                                <a:lnTo>
                                  <a:pt x="2424" y="4086"/>
                                </a:lnTo>
                                <a:lnTo>
                                  <a:pt x="2345" y="4094"/>
                                </a:lnTo>
                                <a:lnTo>
                                  <a:pt x="2229" y="4104"/>
                                </a:lnTo>
                                <a:lnTo>
                                  <a:pt x="2110" y="4114"/>
                                </a:lnTo>
                                <a:lnTo>
                                  <a:pt x="1993" y="4123"/>
                                </a:lnTo>
                                <a:lnTo>
                                  <a:pt x="1874" y="4132"/>
                                </a:lnTo>
                                <a:lnTo>
                                  <a:pt x="1757" y="4139"/>
                                </a:lnTo>
                                <a:lnTo>
                                  <a:pt x="1640" y="4143"/>
                                </a:lnTo>
                                <a:lnTo>
                                  <a:pt x="1582" y="4144"/>
                                </a:lnTo>
                                <a:lnTo>
                                  <a:pt x="1526" y="4146"/>
                                </a:lnTo>
                                <a:lnTo>
                                  <a:pt x="1469" y="4146"/>
                                </a:lnTo>
                                <a:lnTo>
                                  <a:pt x="1413" y="4144"/>
                                </a:lnTo>
                                <a:lnTo>
                                  <a:pt x="1358" y="4143"/>
                                </a:lnTo>
                                <a:lnTo>
                                  <a:pt x="1304" y="4140"/>
                                </a:lnTo>
                                <a:lnTo>
                                  <a:pt x="1252" y="4137"/>
                                </a:lnTo>
                                <a:lnTo>
                                  <a:pt x="1199" y="4132"/>
                                </a:lnTo>
                                <a:lnTo>
                                  <a:pt x="1148" y="4126"/>
                                </a:lnTo>
                                <a:lnTo>
                                  <a:pt x="1097" y="4120"/>
                                </a:lnTo>
                                <a:lnTo>
                                  <a:pt x="1049" y="4112"/>
                                </a:lnTo>
                                <a:lnTo>
                                  <a:pt x="1001" y="4103"/>
                                </a:lnTo>
                                <a:lnTo>
                                  <a:pt x="955" y="4093"/>
                                </a:lnTo>
                                <a:lnTo>
                                  <a:pt x="910" y="4082"/>
                                </a:lnTo>
                                <a:lnTo>
                                  <a:pt x="867" y="4068"/>
                                </a:lnTo>
                                <a:lnTo>
                                  <a:pt x="825" y="4054"/>
                                </a:lnTo>
                                <a:lnTo>
                                  <a:pt x="785" y="4038"/>
                                </a:lnTo>
                                <a:lnTo>
                                  <a:pt x="747" y="4021"/>
                                </a:lnTo>
                                <a:lnTo>
                                  <a:pt x="711" y="4002"/>
                                </a:lnTo>
                                <a:lnTo>
                                  <a:pt x="676" y="3981"/>
                                </a:lnTo>
                                <a:lnTo>
                                  <a:pt x="680" y="3977"/>
                                </a:lnTo>
                                <a:lnTo>
                                  <a:pt x="709" y="3948"/>
                                </a:lnTo>
                                <a:lnTo>
                                  <a:pt x="739" y="3920"/>
                                </a:lnTo>
                                <a:lnTo>
                                  <a:pt x="772" y="3893"/>
                                </a:lnTo>
                                <a:lnTo>
                                  <a:pt x="804" y="3868"/>
                                </a:lnTo>
                                <a:lnTo>
                                  <a:pt x="838" y="3844"/>
                                </a:lnTo>
                                <a:lnTo>
                                  <a:pt x="872" y="3822"/>
                                </a:lnTo>
                                <a:lnTo>
                                  <a:pt x="907" y="3800"/>
                                </a:lnTo>
                                <a:lnTo>
                                  <a:pt x="943" y="3780"/>
                                </a:lnTo>
                                <a:lnTo>
                                  <a:pt x="980" y="3761"/>
                                </a:lnTo>
                                <a:lnTo>
                                  <a:pt x="1017" y="3744"/>
                                </a:lnTo>
                                <a:lnTo>
                                  <a:pt x="1054" y="3728"/>
                                </a:lnTo>
                                <a:lnTo>
                                  <a:pt x="1092" y="3713"/>
                                </a:lnTo>
                                <a:lnTo>
                                  <a:pt x="1131" y="3698"/>
                                </a:lnTo>
                                <a:lnTo>
                                  <a:pt x="1169" y="3686"/>
                                </a:lnTo>
                                <a:lnTo>
                                  <a:pt x="1208" y="3674"/>
                                </a:lnTo>
                                <a:lnTo>
                                  <a:pt x="1247" y="3663"/>
                                </a:lnTo>
                                <a:lnTo>
                                  <a:pt x="1288" y="3654"/>
                                </a:lnTo>
                                <a:lnTo>
                                  <a:pt x="1327" y="3645"/>
                                </a:lnTo>
                                <a:lnTo>
                                  <a:pt x="1366" y="3636"/>
                                </a:lnTo>
                                <a:lnTo>
                                  <a:pt x="1405" y="3629"/>
                                </a:lnTo>
                                <a:lnTo>
                                  <a:pt x="1444" y="3622"/>
                                </a:lnTo>
                                <a:lnTo>
                                  <a:pt x="1483" y="3617"/>
                                </a:lnTo>
                                <a:lnTo>
                                  <a:pt x="1523" y="3612"/>
                                </a:lnTo>
                                <a:lnTo>
                                  <a:pt x="1562" y="3608"/>
                                </a:lnTo>
                                <a:lnTo>
                                  <a:pt x="1600" y="3604"/>
                                </a:lnTo>
                                <a:lnTo>
                                  <a:pt x="1638" y="3602"/>
                                </a:lnTo>
                                <a:lnTo>
                                  <a:pt x="1675" y="3600"/>
                                </a:lnTo>
                                <a:lnTo>
                                  <a:pt x="1712" y="3598"/>
                                </a:lnTo>
                                <a:lnTo>
                                  <a:pt x="1783" y="3596"/>
                                </a:lnTo>
                                <a:lnTo>
                                  <a:pt x="1853" y="3596"/>
                                </a:lnTo>
                                <a:lnTo>
                                  <a:pt x="1877" y="3596"/>
                                </a:lnTo>
                                <a:lnTo>
                                  <a:pt x="1902" y="3598"/>
                                </a:lnTo>
                                <a:lnTo>
                                  <a:pt x="1928" y="3599"/>
                                </a:lnTo>
                                <a:lnTo>
                                  <a:pt x="1952" y="3600"/>
                                </a:lnTo>
                                <a:lnTo>
                                  <a:pt x="1976" y="3601"/>
                                </a:lnTo>
                                <a:lnTo>
                                  <a:pt x="2001" y="3603"/>
                                </a:lnTo>
                                <a:lnTo>
                                  <a:pt x="2024" y="3604"/>
                                </a:lnTo>
                                <a:lnTo>
                                  <a:pt x="2048" y="3607"/>
                                </a:lnTo>
                                <a:lnTo>
                                  <a:pt x="2090" y="3611"/>
                                </a:lnTo>
                                <a:lnTo>
                                  <a:pt x="2128" y="3614"/>
                                </a:lnTo>
                                <a:lnTo>
                                  <a:pt x="2163" y="3619"/>
                                </a:lnTo>
                                <a:lnTo>
                                  <a:pt x="2193" y="3623"/>
                                </a:lnTo>
                                <a:lnTo>
                                  <a:pt x="2194" y="3623"/>
                                </a:lnTo>
                                <a:lnTo>
                                  <a:pt x="2234" y="3630"/>
                                </a:lnTo>
                                <a:lnTo>
                                  <a:pt x="2280" y="3641"/>
                                </a:lnTo>
                                <a:lnTo>
                                  <a:pt x="2333" y="3655"/>
                                </a:lnTo>
                                <a:lnTo>
                                  <a:pt x="2391" y="3673"/>
                                </a:lnTo>
                                <a:lnTo>
                                  <a:pt x="2454" y="3692"/>
                                </a:lnTo>
                                <a:lnTo>
                                  <a:pt x="2522" y="3714"/>
                                </a:lnTo>
                                <a:lnTo>
                                  <a:pt x="2594" y="3738"/>
                                </a:lnTo>
                                <a:lnTo>
                                  <a:pt x="2669" y="3763"/>
                                </a:lnTo>
                                <a:lnTo>
                                  <a:pt x="2746" y="3791"/>
                                </a:lnTo>
                                <a:lnTo>
                                  <a:pt x="2827" y="3819"/>
                                </a:lnTo>
                                <a:lnTo>
                                  <a:pt x="2908" y="3850"/>
                                </a:lnTo>
                                <a:lnTo>
                                  <a:pt x="2991" y="3880"/>
                                </a:lnTo>
                                <a:lnTo>
                                  <a:pt x="3074" y="3911"/>
                                </a:lnTo>
                                <a:lnTo>
                                  <a:pt x="3157" y="3942"/>
                                </a:lnTo>
                                <a:lnTo>
                                  <a:pt x="3238" y="3973"/>
                                </a:lnTo>
                                <a:lnTo>
                                  <a:pt x="3320" y="4003"/>
                                </a:lnTo>
                                <a:lnTo>
                                  <a:pt x="3356" y="4017"/>
                                </a:lnTo>
                                <a:lnTo>
                                  <a:pt x="3392" y="4030"/>
                                </a:lnTo>
                                <a:lnTo>
                                  <a:pt x="3426" y="4044"/>
                                </a:lnTo>
                                <a:lnTo>
                                  <a:pt x="3462" y="4057"/>
                                </a:lnTo>
                                <a:lnTo>
                                  <a:pt x="3496" y="4069"/>
                                </a:lnTo>
                                <a:lnTo>
                                  <a:pt x="3529" y="4082"/>
                                </a:lnTo>
                                <a:lnTo>
                                  <a:pt x="3563" y="4094"/>
                                </a:lnTo>
                                <a:lnTo>
                                  <a:pt x="3595" y="4106"/>
                                </a:lnTo>
                                <a:close/>
                                <a:moveTo>
                                  <a:pt x="6397" y="3920"/>
                                </a:moveTo>
                                <a:lnTo>
                                  <a:pt x="6339" y="3916"/>
                                </a:lnTo>
                                <a:lnTo>
                                  <a:pt x="6277" y="3911"/>
                                </a:lnTo>
                                <a:lnTo>
                                  <a:pt x="6212" y="3908"/>
                                </a:lnTo>
                                <a:lnTo>
                                  <a:pt x="6144" y="3905"/>
                                </a:lnTo>
                                <a:lnTo>
                                  <a:pt x="6074" y="3902"/>
                                </a:lnTo>
                                <a:lnTo>
                                  <a:pt x="6002" y="3901"/>
                                </a:lnTo>
                                <a:lnTo>
                                  <a:pt x="5929" y="3902"/>
                                </a:lnTo>
                                <a:lnTo>
                                  <a:pt x="5855" y="3905"/>
                                </a:lnTo>
                                <a:lnTo>
                                  <a:pt x="5781" y="3908"/>
                                </a:lnTo>
                                <a:lnTo>
                                  <a:pt x="5709" y="3915"/>
                                </a:lnTo>
                                <a:lnTo>
                                  <a:pt x="5672" y="3918"/>
                                </a:lnTo>
                                <a:lnTo>
                                  <a:pt x="5636" y="3923"/>
                                </a:lnTo>
                                <a:lnTo>
                                  <a:pt x="5601" y="3927"/>
                                </a:lnTo>
                                <a:lnTo>
                                  <a:pt x="5567" y="3933"/>
                                </a:lnTo>
                                <a:lnTo>
                                  <a:pt x="5532" y="3939"/>
                                </a:lnTo>
                                <a:lnTo>
                                  <a:pt x="5498" y="3946"/>
                                </a:lnTo>
                                <a:lnTo>
                                  <a:pt x="5465" y="3953"/>
                                </a:lnTo>
                                <a:lnTo>
                                  <a:pt x="5433" y="3962"/>
                                </a:lnTo>
                                <a:lnTo>
                                  <a:pt x="5401" y="3971"/>
                                </a:lnTo>
                                <a:lnTo>
                                  <a:pt x="5371" y="3980"/>
                                </a:lnTo>
                                <a:lnTo>
                                  <a:pt x="5342" y="3991"/>
                                </a:lnTo>
                                <a:lnTo>
                                  <a:pt x="5314" y="4002"/>
                                </a:lnTo>
                                <a:lnTo>
                                  <a:pt x="5312" y="4002"/>
                                </a:lnTo>
                                <a:lnTo>
                                  <a:pt x="5276" y="4016"/>
                                </a:lnTo>
                                <a:lnTo>
                                  <a:pt x="5236" y="4029"/>
                                </a:lnTo>
                                <a:lnTo>
                                  <a:pt x="5196" y="4039"/>
                                </a:lnTo>
                                <a:lnTo>
                                  <a:pt x="5154" y="4049"/>
                                </a:lnTo>
                                <a:lnTo>
                                  <a:pt x="5130" y="4054"/>
                                </a:lnTo>
                                <a:lnTo>
                                  <a:pt x="5106" y="4057"/>
                                </a:lnTo>
                                <a:lnTo>
                                  <a:pt x="5083" y="4060"/>
                                </a:lnTo>
                                <a:lnTo>
                                  <a:pt x="5059" y="4064"/>
                                </a:lnTo>
                                <a:lnTo>
                                  <a:pt x="5035" y="4067"/>
                                </a:lnTo>
                                <a:lnTo>
                                  <a:pt x="5011" y="4069"/>
                                </a:lnTo>
                                <a:lnTo>
                                  <a:pt x="4987" y="4070"/>
                                </a:lnTo>
                                <a:lnTo>
                                  <a:pt x="4962" y="4073"/>
                                </a:lnTo>
                                <a:lnTo>
                                  <a:pt x="4929" y="4074"/>
                                </a:lnTo>
                                <a:lnTo>
                                  <a:pt x="4894" y="4075"/>
                                </a:lnTo>
                                <a:lnTo>
                                  <a:pt x="4859" y="4075"/>
                                </a:lnTo>
                                <a:lnTo>
                                  <a:pt x="4824" y="4075"/>
                                </a:lnTo>
                                <a:lnTo>
                                  <a:pt x="4755" y="4073"/>
                                </a:lnTo>
                                <a:lnTo>
                                  <a:pt x="4683" y="4068"/>
                                </a:lnTo>
                                <a:lnTo>
                                  <a:pt x="4612" y="4063"/>
                                </a:lnTo>
                                <a:lnTo>
                                  <a:pt x="4541" y="4055"/>
                                </a:lnTo>
                                <a:lnTo>
                                  <a:pt x="4470" y="4045"/>
                                </a:lnTo>
                                <a:lnTo>
                                  <a:pt x="4398" y="4033"/>
                                </a:lnTo>
                                <a:lnTo>
                                  <a:pt x="4329" y="4020"/>
                                </a:lnTo>
                                <a:lnTo>
                                  <a:pt x="4259" y="4007"/>
                                </a:lnTo>
                                <a:lnTo>
                                  <a:pt x="4192" y="3991"/>
                                </a:lnTo>
                                <a:lnTo>
                                  <a:pt x="4126" y="3975"/>
                                </a:lnTo>
                                <a:lnTo>
                                  <a:pt x="4061" y="3957"/>
                                </a:lnTo>
                                <a:lnTo>
                                  <a:pt x="4000" y="3939"/>
                                </a:lnTo>
                                <a:lnTo>
                                  <a:pt x="3940" y="3920"/>
                                </a:lnTo>
                                <a:lnTo>
                                  <a:pt x="3883" y="3901"/>
                                </a:lnTo>
                                <a:lnTo>
                                  <a:pt x="3881" y="3901"/>
                                </a:lnTo>
                                <a:lnTo>
                                  <a:pt x="3834" y="3884"/>
                                </a:lnTo>
                                <a:lnTo>
                                  <a:pt x="3784" y="3867"/>
                                </a:lnTo>
                                <a:lnTo>
                                  <a:pt x="3730" y="3846"/>
                                </a:lnTo>
                                <a:lnTo>
                                  <a:pt x="3673" y="3825"/>
                                </a:lnTo>
                                <a:lnTo>
                                  <a:pt x="3613" y="3803"/>
                                </a:lnTo>
                                <a:lnTo>
                                  <a:pt x="3552" y="3780"/>
                                </a:lnTo>
                                <a:lnTo>
                                  <a:pt x="3488" y="3756"/>
                                </a:lnTo>
                                <a:lnTo>
                                  <a:pt x="3422" y="3731"/>
                                </a:lnTo>
                                <a:lnTo>
                                  <a:pt x="3338" y="3700"/>
                                </a:lnTo>
                                <a:lnTo>
                                  <a:pt x="3253" y="3668"/>
                                </a:lnTo>
                                <a:lnTo>
                                  <a:pt x="3168" y="3636"/>
                                </a:lnTo>
                                <a:lnTo>
                                  <a:pt x="3082" y="3604"/>
                                </a:lnTo>
                                <a:lnTo>
                                  <a:pt x="2996" y="3573"/>
                                </a:lnTo>
                                <a:lnTo>
                                  <a:pt x="2912" y="3542"/>
                                </a:lnTo>
                                <a:lnTo>
                                  <a:pt x="2828" y="3512"/>
                                </a:lnTo>
                                <a:lnTo>
                                  <a:pt x="2746" y="3483"/>
                                </a:lnTo>
                                <a:lnTo>
                                  <a:pt x="2668" y="3456"/>
                                </a:lnTo>
                                <a:lnTo>
                                  <a:pt x="2593" y="3432"/>
                                </a:lnTo>
                                <a:lnTo>
                                  <a:pt x="2520" y="3408"/>
                                </a:lnTo>
                                <a:lnTo>
                                  <a:pt x="2453" y="3388"/>
                                </a:lnTo>
                                <a:lnTo>
                                  <a:pt x="2390" y="3370"/>
                                </a:lnTo>
                                <a:lnTo>
                                  <a:pt x="2333" y="3356"/>
                                </a:lnTo>
                                <a:lnTo>
                                  <a:pt x="2281" y="3343"/>
                                </a:lnTo>
                                <a:lnTo>
                                  <a:pt x="2237" y="3335"/>
                                </a:lnTo>
                                <a:lnTo>
                                  <a:pt x="2234" y="3335"/>
                                </a:lnTo>
                                <a:lnTo>
                                  <a:pt x="2200" y="3330"/>
                                </a:lnTo>
                                <a:lnTo>
                                  <a:pt x="2161" y="3325"/>
                                </a:lnTo>
                                <a:lnTo>
                                  <a:pt x="2118" y="3321"/>
                                </a:lnTo>
                                <a:lnTo>
                                  <a:pt x="2072" y="3316"/>
                                </a:lnTo>
                                <a:lnTo>
                                  <a:pt x="2049" y="3314"/>
                                </a:lnTo>
                                <a:lnTo>
                                  <a:pt x="2025" y="3313"/>
                                </a:lnTo>
                                <a:lnTo>
                                  <a:pt x="1999" y="3312"/>
                                </a:lnTo>
                                <a:lnTo>
                                  <a:pt x="1974" y="3310"/>
                                </a:lnTo>
                                <a:lnTo>
                                  <a:pt x="1946" y="3308"/>
                                </a:lnTo>
                                <a:lnTo>
                                  <a:pt x="1917" y="3307"/>
                                </a:lnTo>
                                <a:lnTo>
                                  <a:pt x="1888" y="3306"/>
                                </a:lnTo>
                                <a:lnTo>
                                  <a:pt x="1856" y="3306"/>
                                </a:lnTo>
                                <a:lnTo>
                                  <a:pt x="1776" y="3306"/>
                                </a:lnTo>
                                <a:lnTo>
                                  <a:pt x="1693" y="3308"/>
                                </a:lnTo>
                                <a:lnTo>
                                  <a:pt x="1650" y="3311"/>
                                </a:lnTo>
                                <a:lnTo>
                                  <a:pt x="1607" y="3313"/>
                                </a:lnTo>
                                <a:lnTo>
                                  <a:pt x="1562" y="3316"/>
                                </a:lnTo>
                                <a:lnTo>
                                  <a:pt x="1518" y="3321"/>
                                </a:lnTo>
                                <a:lnTo>
                                  <a:pt x="1472" y="3326"/>
                                </a:lnTo>
                                <a:lnTo>
                                  <a:pt x="1427" y="3332"/>
                                </a:lnTo>
                                <a:lnTo>
                                  <a:pt x="1382" y="3339"/>
                                </a:lnTo>
                                <a:lnTo>
                                  <a:pt x="1336" y="3347"/>
                                </a:lnTo>
                                <a:lnTo>
                                  <a:pt x="1289" y="3356"/>
                                </a:lnTo>
                                <a:lnTo>
                                  <a:pt x="1243" y="3366"/>
                                </a:lnTo>
                                <a:lnTo>
                                  <a:pt x="1197" y="3377"/>
                                </a:lnTo>
                                <a:lnTo>
                                  <a:pt x="1150" y="3389"/>
                                </a:lnTo>
                                <a:lnTo>
                                  <a:pt x="1104" y="3403"/>
                                </a:lnTo>
                                <a:lnTo>
                                  <a:pt x="1058" y="3417"/>
                                </a:lnTo>
                                <a:lnTo>
                                  <a:pt x="1012" y="3433"/>
                                </a:lnTo>
                                <a:lnTo>
                                  <a:pt x="966" y="3451"/>
                                </a:lnTo>
                                <a:lnTo>
                                  <a:pt x="922" y="3469"/>
                                </a:lnTo>
                                <a:lnTo>
                                  <a:pt x="877" y="3489"/>
                                </a:lnTo>
                                <a:lnTo>
                                  <a:pt x="832" y="3510"/>
                                </a:lnTo>
                                <a:lnTo>
                                  <a:pt x="788" y="3534"/>
                                </a:lnTo>
                                <a:lnTo>
                                  <a:pt x="746" y="3558"/>
                                </a:lnTo>
                                <a:lnTo>
                                  <a:pt x="703" y="3584"/>
                                </a:lnTo>
                                <a:lnTo>
                                  <a:pt x="662" y="3612"/>
                                </a:lnTo>
                                <a:lnTo>
                                  <a:pt x="622" y="3641"/>
                                </a:lnTo>
                                <a:lnTo>
                                  <a:pt x="581" y="3673"/>
                                </a:lnTo>
                                <a:lnTo>
                                  <a:pt x="543" y="3706"/>
                                </a:lnTo>
                                <a:lnTo>
                                  <a:pt x="505" y="3741"/>
                                </a:lnTo>
                                <a:lnTo>
                                  <a:pt x="469" y="3777"/>
                                </a:lnTo>
                                <a:lnTo>
                                  <a:pt x="439" y="3807"/>
                                </a:lnTo>
                                <a:lnTo>
                                  <a:pt x="412" y="3833"/>
                                </a:lnTo>
                                <a:lnTo>
                                  <a:pt x="388" y="3854"/>
                                </a:lnTo>
                                <a:lnTo>
                                  <a:pt x="365" y="3871"/>
                                </a:lnTo>
                                <a:lnTo>
                                  <a:pt x="346" y="3883"/>
                                </a:lnTo>
                                <a:lnTo>
                                  <a:pt x="328" y="3893"/>
                                </a:lnTo>
                                <a:lnTo>
                                  <a:pt x="321" y="3897"/>
                                </a:lnTo>
                                <a:lnTo>
                                  <a:pt x="314" y="3899"/>
                                </a:lnTo>
                                <a:lnTo>
                                  <a:pt x="307" y="3900"/>
                                </a:lnTo>
                                <a:lnTo>
                                  <a:pt x="300" y="3901"/>
                                </a:lnTo>
                                <a:lnTo>
                                  <a:pt x="298" y="3893"/>
                                </a:lnTo>
                                <a:lnTo>
                                  <a:pt x="295" y="3886"/>
                                </a:lnTo>
                                <a:lnTo>
                                  <a:pt x="294" y="3875"/>
                                </a:lnTo>
                                <a:lnTo>
                                  <a:pt x="291" y="3865"/>
                                </a:lnTo>
                                <a:lnTo>
                                  <a:pt x="291" y="3855"/>
                                </a:lnTo>
                                <a:lnTo>
                                  <a:pt x="291" y="3844"/>
                                </a:lnTo>
                                <a:lnTo>
                                  <a:pt x="291" y="3832"/>
                                </a:lnTo>
                                <a:lnTo>
                                  <a:pt x="293" y="3819"/>
                                </a:lnTo>
                                <a:lnTo>
                                  <a:pt x="295" y="3804"/>
                                </a:lnTo>
                                <a:lnTo>
                                  <a:pt x="298" y="3787"/>
                                </a:lnTo>
                                <a:lnTo>
                                  <a:pt x="302" y="3771"/>
                                </a:lnTo>
                                <a:lnTo>
                                  <a:pt x="307" y="3756"/>
                                </a:lnTo>
                                <a:lnTo>
                                  <a:pt x="313" y="3739"/>
                                </a:lnTo>
                                <a:lnTo>
                                  <a:pt x="319" y="3723"/>
                                </a:lnTo>
                                <a:lnTo>
                                  <a:pt x="327" y="3707"/>
                                </a:lnTo>
                                <a:lnTo>
                                  <a:pt x="335" y="3692"/>
                                </a:lnTo>
                                <a:lnTo>
                                  <a:pt x="345" y="3676"/>
                                </a:lnTo>
                                <a:lnTo>
                                  <a:pt x="356" y="3661"/>
                                </a:lnTo>
                                <a:lnTo>
                                  <a:pt x="368" y="3647"/>
                                </a:lnTo>
                                <a:lnTo>
                                  <a:pt x="380" y="3632"/>
                                </a:lnTo>
                                <a:lnTo>
                                  <a:pt x="393" y="3619"/>
                                </a:lnTo>
                                <a:lnTo>
                                  <a:pt x="409" y="3605"/>
                                </a:lnTo>
                                <a:lnTo>
                                  <a:pt x="424" y="3593"/>
                                </a:lnTo>
                                <a:lnTo>
                                  <a:pt x="440" y="3581"/>
                                </a:lnTo>
                                <a:lnTo>
                                  <a:pt x="452" y="3582"/>
                                </a:lnTo>
                                <a:lnTo>
                                  <a:pt x="463" y="3582"/>
                                </a:lnTo>
                                <a:lnTo>
                                  <a:pt x="481" y="3580"/>
                                </a:lnTo>
                                <a:lnTo>
                                  <a:pt x="496" y="3576"/>
                                </a:lnTo>
                                <a:lnTo>
                                  <a:pt x="512" y="3571"/>
                                </a:lnTo>
                                <a:lnTo>
                                  <a:pt x="528" y="3563"/>
                                </a:lnTo>
                                <a:lnTo>
                                  <a:pt x="534" y="3558"/>
                                </a:lnTo>
                                <a:lnTo>
                                  <a:pt x="556" y="3548"/>
                                </a:lnTo>
                                <a:lnTo>
                                  <a:pt x="580" y="3537"/>
                                </a:lnTo>
                                <a:lnTo>
                                  <a:pt x="609" y="3525"/>
                                </a:lnTo>
                                <a:lnTo>
                                  <a:pt x="641" y="3511"/>
                                </a:lnTo>
                                <a:lnTo>
                                  <a:pt x="661" y="3503"/>
                                </a:lnTo>
                                <a:lnTo>
                                  <a:pt x="681" y="3497"/>
                                </a:lnTo>
                                <a:lnTo>
                                  <a:pt x="702" y="3489"/>
                                </a:lnTo>
                                <a:lnTo>
                                  <a:pt x="725" y="3481"/>
                                </a:lnTo>
                                <a:lnTo>
                                  <a:pt x="748" y="3472"/>
                                </a:lnTo>
                                <a:lnTo>
                                  <a:pt x="773" y="3464"/>
                                </a:lnTo>
                                <a:lnTo>
                                  <a:pt x="797" y="3456"/>
                                </a:lnTo>
                                <a:lnTo>
                                  <a:pt x="822" y="3449"/>
                                </a:lnTo>
                                <a:lnTo>
                                  <a:pt x="890" y="3428"/>
                                </a:lnTo>
                                <a:lnTo>
                                  <a:pt x="962" y="3408"/>
                                </a:lnTo>
                                <a:lnTo>
                                  <a:pt x="1037" y="3388"/>
                                </a:lnTo>
                                <a:lnTo>
                                  <a:pt x="1113" y="3369"/>
                                </a:lnTo>
                                <a:lnTo>
                                  <a:pt x="1191" y="3351"/>
                                </a:lnTo>
                                <a:lnTo>
                                  <a:pt x="1272" y="3334"/>
                                </a:lnTo>
                                <a:lnTo>
                                  <a:pt x="1351" y="3320"/>
                                </a:lnTo>
                                <a:lnTo>
                                  <a:pt x="1432" y="3306"/>
                                </a:lnTo>
                                <a:lnTo>
                                  <a:pt x="1511" y="3295"/>
                                </a:lnTo>
                                <a:lnTo>
                                  <a:pt x="1591" y="3285"/>
                                </a:lnTo>
                                <a:lnTo>
                                  <a:pt x="1629" y="3282"/>
                                </a:lnTo>
                                <a:lnTo>
                                  <a:pt x="1668" y="3278"/>
                                </a:lnTo>
                                <a:lnTo>
                                  <a:pt x="1705" y="3276"/>
                                </a:lnTo>
                                <a:lnTo>
                                  <a:pt x="1742" y="3274"/>
                                </a:lnTo>
                                <a:lnTo>
                                  <a:pt x="1779" y="3274"/>
                                </a:lnTo>
                                <a:lnTo>
                                  <a:pt x="1814" y="3273"/>
                                </a:lnTo>
                                <a:lnTo>
                                  <a:pt x="1848" y="3274"/>
                                </a:lnTo>
                                <a:lnTo>
                                  <a:pt x="1883" y="3275"/>
                                </a:lnTo>
                                <a:lnTo>
                                  <a:pt x="1915" y="3277"/>
                                </a:lnTo>
                                <a:lnTo>
                                  <a:pt x="1947" y="3280"/>
                                </a:lnTo>
                                <a:lnTo>
                                  <a:pt x="1977" y="3284"/>
                                </a:lnTo>
                                <a:lnTo>
                                  <a:pt x="2007" y="3288"/>
                                </a:lnTo>
                                <a:lnTo>
                                  <a:pt x="2015" y="3291"/>
                                </a:lnTo>
                                <a:lnTo>
                                  <a:pt x="2024" y="3291"/>
                                </a:lnTo>
                                <a:lnTo>
                                  <a:pt x="2033" y="3292"/>
                                </a:lnTo>
                                <a:lnTo>
                                  <a:pt x="2041" y="3291"/>
                                </a:lnTo>
                                <a:lnTo>
                                  <a:pt x="2041" y="3292"/>
                                </a:lnTo>
                                <a:lnTo>
                                  <a:pt x="2045" y="3291"/>
                                </a:lnTo>
                                <a:lnTo>
                                  <a:pt x="2046" y="3291"/>
                                </a:lnTo>
                                <a:lnTo>
                                  <a:pt x="2076" y="3289"/>
                                </a:lnTo>
                                <a:lnTo>
                                  <a:pt x="2106" y="3289"/>
                                </a:lnTo>
                                <a:lnTo>
                                  <a:pt x="2137" y="3291"/>
                                </a:lnTo>
                                <a:lnTo>
                                  <a:pt x="2170" y="3293"/>
                                </a:lnTo>
                                <a:lnTo>
                                  <a:pt x="2201" y="3296"/>
                                </a:lnTo>
                                <a:lnTo>
                                  <a:pt x="2234" y="3300"/>
                                </a:lnTo>
                                <a:lnTo>
                                  <a:pt x="2268" y="3304"/>
                                </a:lnTo>
                                <a:lnTo>
                                  <a:pt x="2302" y="3310"/>
                                </a:lnTo>
                                <a:lnTo>
                                  <a:pt x="2336" y="3316"/>
                                </a:lnTo>
                                <a:lnTo>
                                  <a:pt x="2371" y="3323"/>
                                </a:lnTo>
                                <a:lnTo>
                                  <a:pt x="2407" y="3331"/>
                                </a:lnTo>
                                <a:lnTo>
                                  <a:pt x="2443" y="3340"/>
                                </a:lnTo>
                                <a:lnTo>
                                  <a:pt x="2515" y="3359"/>
                                </a:lnTo>
                                <a:lnTo>
                                  <a:pt x="2590" y="3380"/>
                                </a:lnTo>
                                <a:lnTo>
                                  <a:pt x="2668" y="3404"/>
                                </a:lnTo>
                                <a:lnTo>
                                  <a:pt x="2745" y="3430"/>
                                </a:lnTo>
                                <a:lnTo>
                                  <a:pt x="2824" y="3456"/>
                                </a:lnTo>
                                <a:lnTo>
                                  <a:pt x="2904" y="3484"/>
                                </a:lnTo>
                                <a:lnTo>
                                  <a:pt x="2986" y="3515"/>
                                </a:lnTo>
                                <a:lnTo>
                                  <a:pt x="3067" y="3545"/>
                                </a:lnTo>
                                <a:lnTo>
                                  <a:pt x="3149" y="3576"/>
                                </a:lnTo>
                                <a:lnTo>
                                  <a:pt x="3232" y="3608"/>
                                </a:lnTo>
                                <a:lnTo>
                                  <a:pt x="3285" y="3629"/>
                                </a:lnTo>
                                <a:lnTo>
                                  <a:pt x="3339" y="3649"/>
                                </a:lnTo>
                                <a:lnTo>
                                  <a:pt x="3393" y="3669"/>
                                </a:lnTo>
                                <a:lnTo>
                                  <a:pt x="3447" y="3689"/>
                                </a:lnTo>
                                <a:lnTo>
                                  <a:pt x="3500" y="3710"/>
                                </a:lnTo>
                                <a:lnTo>
                                  <a:pt x="3554" y="3730"/>
                                </a:lnTo>
                                <a:lnTo>
                                  <a:pt x="3609" y="3749"/>
                                </a:lnTo>
                                <a:lnTo>
                                  <a:pt x="3663" y="3768"/>
                                </a:lnTo>
                                <a:lnTo>
                                  <a:pt x="3716" y="3787"/>
                                </a:lnTo>
                                <a:lnTo>
                                  <a:pt x="3770" y="3805"/>
                                </a:lnTo>
                                <a:lnTo>
                                  <a:pt x="3824" y="3823"/>
                                </a:lnTo>
                                <a:lnTo>
                                  <a:pt x="3878" y="3840"/>
                                </a:lnTo>
                                <a:lnTo>
                                  <a:pt x="3930" y="3856"/>
                                </a:lnTo>
                                <a:lnTo>
                                  <a:pt x="3984" y="3872"/>
                                </a:lnTo>
                                <a:lnTo>
                                  <a:pt x="4036" y="3887"/>
                                </a:lnTo>
                                <a:lnTo>
                                  <a:pt x="4089" y="3900"/>
                                </a:lnTo>
                                <a:lnTo>
                                  <a:pt x="4137" y="3915"/>
                                </a:lnTo>
                                <a:lnTo>
                                  <a:pt x="4185" y="3928"/>
                                </a:lnTo>
                                <a:lnTo>
                                  <a:pt x="4232" y="3939"/>
                                </a:lnTo>
                                <a:lnTo>
                                  <a:pt x="4279" y="3951"/>
                                </a:lnTo>
                                <a:lnTo>
                                  <a:pt x="4326" y="3960"/>
                                </a:lnTo>
                                <a:lnTo>
                                  <a:pt x="4372" y="3967"/>
                                </a:lnTo>
                                <a:lnTo>
                                  <a:pt x="4419" y="3975"/>
                                </a:lnTo>
                                <a:lnTo>
                                  <a:pt x="4464" y="3981"/>
                                </a:lnTo>
                                <a:lnTo>
                                  <a:pt x="4510" y="3986"/>
                                </a:lnTo>
                                <a:lnTo>
                                  <a:pt x="4555" y="3991"/>
                                </a:lnTo>
                                <a:lnTo>
                                  <a:pt x="4601" y="3994"/>
                                </a:lnTo>
                                <a:lnTo>
                                  <a:pt x="4644" y="3996"/>
                                </a:lnTo>
                                <a:lnTo>
                                  <a:pt x="4689" y="3998"/>
                                </a:lnTo>
                                <a:lnTo>
                                  <a:pt x="4733" y="3999"/>
                                </a:lnTo>
                                <a:lnTo>
                                  <a:pt x="4776" y="3999"/>
                                </a:lnTo>
                                <a:lnTo>
                                  <a:pt x="4820" y="3998"/>
                                </a:lnTo>
                                <a:lnTo>
                                  <a:pt x="4864" y="3996"/>
                                </a:lnTo>
                                <a:lnTo>
                                  <a:pt x="4906" y="3995"/>
                                </a:lnTo>
                                <a:lnTo>
                                  <a:pt x="4949" y="3992"/>
                                </a:lnTo>
                                <a:lnTo>
                                  <a:pt x="4991" y="3990"/>
                                </a:lnTo>
                                <a:lnTo>
                                  <a:pt x="5075" y="3982"/>
                                </a:lnTo>
                                <a:lnTo>
                                  <a:pt x="5158" y="3973"/>
                                </a:lnTo>
                                <a:lnTo>
                                  <a:pt x="5240" y="3963"/>
                                </a:lnTo>
                                <a:lnTo>
                                  <a:pt x="5320" y="3952"/>
                                </a:lnTo>
                                <a:lnTo>
                                  <a:pt x="5401" y="3940"/>
                                </a:lnTo>
                                <a:lnTo>
                                  <a:pt x="5480" y="3928"/>
                                </a:lnTo>
                                <a:lnTo>
                                  <a:pt x="5542" y="3919"/>
                                </a:lnTo>
                                <a:lnTo>
                                  <a:pt x="5603" y="3910"/>
                                </a:lnTo>
                                <a:lnTo>
                                  <a:pt x="5665" y="3901"/>
                                </a:lnTo>
                                <a:lnTo>
                                  <a:pt x="5725" y="3893"/>
                                </a:lnTo>
                                <a:lnTo>
                                  <a:pt x="5785" y="3887"/>
                                </a:lnTo>
                                <a:lnTo>
                                  <a:pt x="5844" y="3880"/>
                                </a:lnTo>
                                <a:lnTo>
                                  <a:pt x="5902" y="3875"/>
                                </a:lnTo>
                                <a:lnTo>
                                  <a:pt x="5960" y="3872"/>
                                </a:lnTo>
                                <a:lnTo>
                                  <a:pt x="6018" y="3871"/>
                                </a:lnTo>
                                <a:lnTo>
                                  <a:pt x="6074" y="3871"/>
                                </a:lnTo>
                                <a:lnTo>
                                  <a:pt x="6130" y="3873"/>
                                </a:lnTo>
                                <a:lnTo>
                                  <a:pt x="6184" y="3877"/>
                                </a:lnTo>
                                <a:lnTo>
                                  <a:pt x="6211" y="3880"/>
                                </a:lnTo>
                                <a:lnTo>
                                  <a:pt x="6238" y="3883"/>
                                </a:lnTo>
                                <a:lnTo>
                                  <a:pt x="6265" y="3888"/>
                                </a:lnTo>
                                <a:lnTo>
                                  <a:pt x="6292" y="3893"/>
                                </a:lnTo>
                                <a:lnTo>
                                  <a:pt x="6319" y="3899"/>
                                </a:lnTo>
                                <a:lnTo>
                                  <a:pt x="6344" y="3906"/>
                                </a:lnTo>
                                <a:lnTo>
                                  <a:pt x="6371" y="3912"/>
                                </a:lnTo>
                                <a:lnTo>
                                  <a:pt x="6397" y="3920"/>
                                </a:lnTo>
                                <a:close/>
                                <a:moveTo>
                                  <a:pt x="297" y="3901"/>
                                </a:moveTo>
                                <a:lnTo>
                                  <a:pt x="294" y="3901"/>
                                </a:lnTo>
                                <a:lnTo>
                                  <a:pt x="293" y="3900"/>
                                </a:lnTo>
                                <a:lnTo>
                                  <a:pt x="297" y="3901"/>
                                </a:lnTo>
                                <a:close/>
                                <a:moveTo>
                                  <a:pt x="6451" y="2283"/>
                                </a:moveTo>
                                <a:lnTo>
                                  <a:pt x="6466" y="2288"/>
                                </a:lnTo>
                                <a:lnTo>
                                  <a:pt x="6483" y="2290"/>
                                </a:lnTo>
                                <a:lnTo>
                                  <a:pt x="6499" y="2291"/>
                                </a:lnTo>
                                <a:lnTo>
                                  <a:pt x="6516" y="2290"/>
                                </a:lnTo>
                                <a:lnTo>
                                  <a:pt x="6498" y="2326"/>
                                </a:lnTo>
                                <a:lnTo>
                                  <a:pt x="6483" y="2362"/>
                                </a:lnTo>
                                <a:lnTo>
                                  <a:pt x="6471" y="2398"/>
                                </a:lnTo>
                                <a:lnTo>
                                  <a:pt x="6460" y="2432"/>
                                </a:lnTo>
                                <a:lnTo>
                                  <a:pt x="6452" y="2467"/>
                                </a:lnTo>
                                <a:lnTo>
                                  <a:pt x="6444" y="2502"/>
                                </a:lnTo>
                                <a:lnTo>
                                  <a:pt x="6440" y="2534"/>
                                </a:lnTo>
                                <a:lnTo>
                                  <a:pt x="6436" y="2567"/>
                                </a:lnTo>
                                <a:lnTo>
                                  <a:pt x="6418" y="2529"/>
                                </a:lnTo>
                                <a:lnTo>
                                  <a:pt x="6398" y="2491"/>
                                </a:lnTo>
                                <a:lnTo>
                                  <a:pt x="6376" y="2451"/>
                                </a:lnTo>
                                <a:lnTo>
                                  <a:pt x="6351" y="2412"/>
                                </a:lnTo>
                                <a:lnTo>
                                  <a:pt x="6325" y="2374"/>
                                </a:lnTo>
                                <a:lnTo>
                                  <a:pt x="6297" y="2335"/>
                                </a:lnTo>
                                <a:lnTo>
                                  <a:pt x="6283" y="2317"/>
                                </a:lnTo>
                                <a:lnTo>
                                  <a:pt x="6267" y="2298"/>
                                </a:lnTo>
                                <a:lnTo>
                                  <a:pt x="6252" y="2280"/>
                                </a:lnTo>
                                <a:lnTo>
                                  <a:pt x="6235" y="2261"/>
                                </a:lnTo>
                                <a:lnTo>
                                  <a:pt x="6257" y="2260"/>
                                </a:lnTo>
                                <a:lnTo>
                                  <a:pt x="6278" y="2259"/>
                                </a:lnTo>
                                <a:lnTo>
                                  <a:pt x="6300" y="2259"/>
                                </a:lnTo>
                                <a:lnTo>
                                  <a:pt x="6320" y="2260"/>
                                </a:lnTo>
                                <a:lnTo>
                                  <a:pt x="6356" y="2263"/>
                                </a:lnTo>
                                <a:lnTo>
                                  <a:pt x="6388" y="2268"/>
                                </a:lnTo>
                                <a:lnTo>
                                  <a:pt x="6414" y="2273"/>
                                </a:lnTo>
                                <a:lnTo>
                                  <a:pt x="6434" y="2279"/>
                                </a:lnTo>
                                <a:lnTo>
                                  <a:pt x="6446" y="2282"/>
                                </a:lnTo>
                                <a:lnTo>
                                  <a:pt x="6451" y="2283"/>
                                </a:lnTo>
                                <a:close/>
                                <a:moveTo>
                                  <a:pt x="6442" y="1984"/>
                                </a:moveTo>
                                <a:lnTo>
                                  <a:pt x="6419" y="1980"/>
                                </a:lnTo>
                                <a:lnTo>
                                  <a:pt x="6395" y="1976"/>
                                </a:lnTo>
                                <a:lnTo>
                                  <a:pt x="6369" y="1974"/>
                                </a:lnTo>
                                <a:lnTo>
                                  <a:pt x="6341" y="1972"/>
                                </a:lnTo>
                                <a:lnTo>
                                  <a:pt x="6312" y="1971"/>
                                </a:lnTo>
                                <a:lnTo>
                                  <a:pt x="6281" y="1969"/>
                                </a:lnTo>
                                <a:lnTo>
                                  <a:pt x="6249" y="1971"/>
                                </a:lnTo>
                                <a:lnTo>
                                  <a:pt x="6216" y="1973"/>
                                </a:lnTo>
                                <a:lnTo>
                                  <a:pt x="6182" y="1976"/>
                                </a:lnTo>
                                <a:lnTo>
                                  <a:pt x="6147" y="1981"/>
                                </a:lnTo>
                                <a:lnTo>
                                  <a:pt x="6112" y="1987"/>
                                </a:lnTo>
                                <a:lnTo>
                                  <a:pt x="6076" y="1996"/>
                                </a:lnTo>
                                <a:lnTo>
                                  <a:pt x="6039" y="2006"/>
                                </a:lnTo>
                                <a:lnTo>
                                  <a:pt x="6002" y="2020"/>
                                </a:lnTo>
                                <a:lnTo>
                                  <a:pt x="5965" y="2034"/>
                                </a:lnTo>
                                <a:lnTo>
                                  <a:pt x="5927" y="2052"/>
                                </a:lnTo>
                                <a:lnTo>
                                  <a:pt x="5896" y="2041"/>
                                </a:lnTo>
                                <a:lnTo>
                                  <a:pt x="5862" y="2031"/>
                                </a:lnTo>
                                <a:lnTo>
                                  <a:pt x="5828" y="2022"/>
                                </a:lnTo>
                                <a:lnTo>
                                  <a:pt x="5794" y="2015"/>
                                </a:lnTo>
                                <a:lnTo>
                                  <a:pt x="5757" y="2009"/>
                                </a:lnTo>
                                <a:lnTo>
                                  <a:pt x="5720" y="2004"/>
                                </a:lnTo>
                                <a:lnTo>
                                  <a:pt x="5682" y="2001"/>
                                </a:lnTo>
                                <a:lnTo>
                                  <a:pt x="5642" y="2000"/>
                                </a:lnTo>
                                <a:lnTo>
                                  <a:pt x="5601" y="2000"/>
                                </a:lnTo>
                                <a:lnTo>
                                  <a:pt x="5559" y="2001"/>
                                </a:lnTo>
                                <a:lnTo>
                                  <a:pt x="5516" y="2004"/>
                                </a:lnTo>
                                <a:lnTo>
                                  <a:pt x="5471" y="2010"/>
                                </a:lnTo>
                                <a:lnTo>
                                  <a:pt x="5427" y="2017"/>
                                </a:lnTo>
                                <a:lnTo>
                                  <a:pt x="5380" y="2026"/>
                                </a:lnTo>
                                <a:lnTo>
                                  <a:pt x="5331" y="2036"/>
                                </a:lnTo>
                                <a:lnTo>
                                  <a:pt x="5282" y="2049"/>
                                </a:lnTo>
                                <a:lnTo>
                                  <a:pt x="5258" y="1967"/>
                                </a:lnTo>
                                <a:lnTo>
                                  <a:pt x="5242" y="1892"/>
                                </a:lnTo>
                                <a:lnTo>
                                  <a:pt x="5237" y="1824"/>
                                </a:lnTo>
                                <a:lnTo>
                                  <a:pt x="5241" y="1761"/>
                                </a:lnTo>
                                <a:lnTo>
                                  <a:pt x="5254" y="1704"/>
                                </a:lnTo>
                                <a:lnTo>
                                  <a:pt x="5274" y="1652"/>
                                </a:lnTo>
                                <a:lnTo>
                                  <a:pt x="5303" y="1605"/>
                                </a:lnTo>
                                <a:lnTo>
                                  <a:pt x="5338" y="1564"/>
                                </a:lnTo>
                                <a:lnTo>
                                  <a:pt x="5380" y="1528"/>
                                </a:lnTo>
                                <a:lnTo>
                                  <a:pt x="5428" y="1496"/>
                                </a:lnTo>
                                <a:lnTo>
                                  <a:pt x="5480" y="1468"/>
                                </a:lnTo>
                                <a:lnTo>
                                  <a:pt x="5537" y="1444"/>
                                </a:lnTo>
                                <a:lnTo>
                                  <a:pt x="5598" y="1424"/>
                                </a:lnTo>
                                <a:lnTo>
                                  <a:pt x="5663" y="1407"/>
                                </a:lnTo>
                                <a:lnTo>
                                  <a:pt x="5731" y="1394"/>
                                </a:lnTo>
                                <a:lnTo>
                                  <a:pt x="5800" y="1383"/>
                                </a:lnTo>
                                <a:lnTo>
                                  <a:pt x="5872" y="1376"/>
                                </a:lnTo>
                                <a:lnTo>
                                  <a:pt x="5945" y="1371"/>
                                </a:lnTo>
                                <a:lnTo>
                                  <a:pt x="6019" y="1369"/>
                                </a:lnTo>
                                <a:lnTo>
                                  <a:pt x="6091" y="1368"/>
                                </a:lnTo>
                                <a:lnTo>
                                  <a:pt x="6164" y="1369"/>
                                </a:lnTo>
                                <a:lnTo>
                                  <a:pt x="6236" y="1372"/>
                                </a:lnTo>
                                <a:lnTo>
                                  <a:pt x="6306" y="1376"/>
                                </a:lnTo>
                                <a:lnTo>
                                  <a:pt x="6373" y="1381"/>
                                </a:lnTo>
                                <a:lnTo>
                                  <a:pt x="6438" y="1387"/>
                                </a:lnTo>
                                <a:lnTo>
                                  <a:pt x="6500" y="1394"/>
                                </a:lnTo>
                                <a:lnTo>
                                  <a:pt x="6557" y="1400"/>
                                </a:lnTo>
                                <a:lnTo>
                                  <a:pt x="6610" y="1408"/>
                                </a:lnTo>
                                <a:lnTo>
                                  <a:pt x="6699" y="1422"/>
                                </a:lnTo>
                                <a:lnTo>
                                  <a:pt x="6763" y="1432"/>
                                </a:lnTo>
                                <a:lnTo>
                                  <a:pt x="6766" y="1461"/>
                                </a:lnTo>
                                <a:lnTo>
                                  <a:pt x="6770" y="1490"/>
                                </a:lnTo>
                                <a:lnTo>
                                  <a:pt x="6773" y="1517"/>
                                </a:lnTo>
                                <a:lnTo>
                                  <a:pt x="6778" y="1544"/>
                                </a:lnTo>
                                <a:lnTo>
                                  <a:pt x="6748" y="1557"/>
                                </a:lnTo>
                                <a:lnTo>
                                  <a:pt x="6720" y="1569"/>
                                </a:lnTo>
                                <a:lnTo>
                                  <a:pt x="6694" y="1583"/>
                                </a:lnTo>
                                <a:lnTo>
                                  <a:pt x="6669" y="1597"/>
                                </a:lnTo>
                                <a:lnTo>
                                  <a:pt x="6644" y="1612"/>
                                </a:lnTo>
                                <a:lnTo>
                                  <a:pt x="6622" y="1627"/>
                                </a:lnTo>
                                <a:lnTo>
                                  <a:pt x="6601" y="1641"/>
                                </a:lnTo>
                                <a:lnTo>
                                  <a:pt x="6581" y="1657"/>
                                </a:lnTo>
                                <a:lnTo>
                                  <a:pt x="6563" y="1673"/>
                                </a:lnTo>
                                <a:lnTo>
                                  <a:pt x="6546" y="1688"/>
                                </a:lnTo>
                                <a:lnTo>
                                  <a:pt x="6530" y="1705"/>
                                </a:lnTo>
                                <a:lnTo>
                                  <a:pt x="6517" y="1722"/>
                                </a:lnTo>
                                <a:lnTo>
                                  <a:pt x="6504" y="1739"/>
                                </a:lnTo>
                                <a:lnTo>
                                  <a:pt x="6494" y="1755"/>
                                </a:lnTo>
                                <a:lnTo>
                                  <a:pt x="6485" y="1773"/>
                                </a:lnTo>
                                <a:lnTo>
                                  <a:pt x="6479" y="1791"/>
                                </a:lnTo>
                                <a:lnTo>
                                  <a:pt x="6470" y="1817"/>
                                </a:lnTo>
                                <a:lnTo>
                                  <a:pt x="6463" y="1843"/>
                                </a:lnTo>
                                <a:lnTo>
                                  <a:pt x="6456" y="1869"/>
                                </a:lnTo>
                                <a:lnTo>
                                  <a:pt x="6452" y="1892"/>
                                </a:lnTo>
                                <a:lnTo>
                                  <a:pt x="6447" y="1916"/>
                                </a:lnTo>
                                <a:lnTo>
                                  <a:pt x="6445" y="1939"/>
                                </a:lnTo>
                                <a:lnTo>
                                  <a:pt x="6443" y="1962"/>
                                </a:lnTo>
                                <a:lnTo>
                                  <a:pt x="6442" y="1984"/>
                                </a:lnTo>
                                <a:close/>
                                <a:moveTo>
                                  <a:pt x="6256" y="2945"/>
                                </a:moveTo>
                                <a:lnTo>
                                  <a:pt x="6259" y="2960"/>
                                </a:lnTo>
                                <a:lnTo>
                                  <a:pt x="6264" y="2973"/>
                                </a:lnTo>
                                <a:lnTo>
                                  <a:pt x="6269" y="2987"/>
                                </a:lnTo>
                                <a:lnTo>
                                  <a:pt x="6277" y="2999"/>
                                </a:lnTo>
                                <a:lnTo>
                                  <a:pt x="6285" y="3010"/>
                                </a:lnTo>
                                <a:lnTo>
                                  <a:pt x="6294" y="3022"/>
                                </a:lnTo>
                                <a:lnTo>
                                  <a:pt x="6305" y="3031"/>
                                </a:lnTo>
                                <a:lnTo>
                                  <a:pt x="6315" y="3040"/>
                                </a:lnTo>
                                <a:lnTo>
                                  <a:pt x="6328" y="3046"/>
                                </a:lnTo>
                                <a:lnTo>
                                  <a:pt x="6340" y="3053"/>
                                </a:lnTo>
                                <a:lnTo>
                                  <a:pt x="6353" y="3059"/>
                                </a:lnTo>
                                <a:lnTo>
                                  <a:pt x="6367" y="3062"/>
                                </a:lnTo>
                                <a:lnTo>
                                  <a:pt x="6380" y="3064"/>
                                </a:lnTo>
                                <a:lnTo>
                                  <a:pt x="6395" y="3065"/>
                                </a:lnTo>
                                <a:lnTo>
                                  <a:pt x="6409" y="3065"/>
                                </a:lnTo>
                                <a:lnTo>
                                  <a:pt x="6424" y="3063"/>
                                </a:lnTo>
                                <a:lnTo>
                                  <a:pt x="6436" y="3061"/>
                                </a:lnTo>
                                <a:lnTo>
                                  <a:pt x="6446" y="3058"/>
                                </a:lnTo>
                                <a:lnTo>
                                  <a:pt x="6457" y="3054"/>
                                </a:lnTo>
                                <a:lnTo>
                                  <a:pt x="6468" y="3049"/>
                                </a:lnTo>
                                <a:lnTo>
                                  <a:pt x="6476" y="3043"/>
                                </a:lnTo>
                                <a:lnTo>
                                  <a:pt x="6485" y="3037"/>
                                </a:lnTo>
                                <a:lnTo>
                                  <a:pt x="6494" y="3031"/>
                                </a:lnTo>
                                <a:lnTo>
                                  <a:pt x="6502" y="3023"/>
                                </a:lnTo>
                                <a:lnTo>
                                  <a:pt x="6510" y="3015"/>
                                </a:lnTo>
                                <a:lnTo>
                                  <a:pt x="6517" y="3006"/>
                                </a:lnTo>
                                <a:lnTo>
                                  <a:pt x="6522" y="2997"/>
                                </a:lnTo>
                                <a:lnTo>
                                  <a:pt x="6528" y="2988"/>
                                </a:lnTo>
                                <a:lnTo>
                                  <a:pt x="6532" y="2978"/>
                                </a:lnTo>
                                <a:lnTo>
                                  <a:pt x="6537" y="2968"/>
                                </a:lnTo>
                                <a:lnTo>
                                  <a:pt x="6540" y="2957"/>
                                </a:lnTo>
                                <a:lnTo>
                                  <a:pt x="6543" y="2947"/>
                                </a:lnTo>
                                <a:lnTo>
                                  <a:pt x="6555" y="2961"/>
                                </a:lnTo>
                                <a:lnTo>
                                  <a:pt x="6568" y="2976"/>
                                </a:lnTo>
                                <a:lnTo>
                                  <a:pt x="6582" y="2989"/>
                                </a:lnTo>
                                <a:lnTo>
                                  <a:pt x="6596" y="3001"/>
                                </a:lnTo>
                                <a:lnTo>
                                  <a:pt x="6611" y="3014"/>
                                </a:lnTo>
                                <a:lnTo>
                                  <a:pt x="6625" y="3024"/>
                                </a:lnTo>
                                <a:lnTo>
                                  <a:pt x="6641" y="3034"/>
                                </a:lnTo>
                                <a:lnTo>
                                  <a:pt x="6657" y="3043"/>
                                </a:lnTo>
                                <a:lnTo>
                                  <a:pt x="6640" y="3091"/>
                                </a:lnTo>
                                <a:lnTo>
                                  <a:pt x="6626" y="3138"/>
                                </a:lnTo>
                                <a:lnTo>
                                  <a:pt x="6614" y="3183"/>
                                </a:lnTo>
                                <a:lnTo>
                                  <a:pt x="6604" y="3226"/>
                                </a:lnTo>
                                <a:lnTo>
                                  <a:pt x="6596" y="3266"/>
                                </a:lnTo>
                                <a:lnTo>
                                  <a:pt x="6590" y="3305"/>
                                </a:lnTo>
                                <a:lnTo>
                                  <a:pt x="6585" y="3342"/>
                                </a:lnTo>
                                <a:lnTo>
                                  <a:pt x="6582" y="3377"/>
                                </a:lnTo>
                                <a:lnTo>
                                  <a:pt x="6579" y="3410"/>
                                </a:lnTo>
                                <a:lnTo>
                                  <a:pt x="6579" y="3442"/>
                                </a:lnTo>
                                <a:lnTo>
                                  <a:pt x="6581" y="3472"/>
                                </a:lnTo>
                                <a:lnTo>
                                  <a:pt x="6583" y="3500"/>
                                </a:lnTo>
                                <a:lnTo>
                                  <a:pt x="6586" y="3527"/>
                                </a:lnTo>
                                <a:lnTo>
                                  <a:pt x="6591" y="3553"/>
                                </a:lnTo>
                                <a:lnTo>
                                  <a:pt x="6596" y="3576"/>
                                </a:lnTo>
                                <a:lnTo>
                                  <a:pt x="6603" y="3599"/>
                                </a:lnTo>
                                <a:lnTo>
                                  <a:pt x="6591" y="3616"/>
                                </a:lnTo>
                                <a:lnTo>
                                  <a:pt x="6579" y="3633"/>
                                </a:lnTo>
                                <a:lnTo>
                                  <a:pt x="6569" y="3651"/>
                                </a:lnTo>
                                <a:lnTo>
                                  <a:pt x="6559" y="3669"/>
                                </a:lnTo>
                                <a:lnTo>
                                  <a:pt x="6526" y="3657"/>
                                </a:lnTo>
                                <a:lnTo>
                                  <a:pt x="6491" y="3645"/>
                                </a:lnTo>
                                <a:lnTo>
                                  <a:pt x="6457" y="3635"/>
                                </a:lnTo>
                                <a:lnTo>
                                  <a:pt x="6424" y="3624"/>
                                </a:lnTo>
                                <a:lnTo>
                                  <a:pt x="6390" y="3616"/>
                                </a:lnTo>
                                <a:lnTo>
                                  <a:pt x="6356" y="3609"/>
                                </a:lnTo>
                                <a:lnTo>
                                  <a:pt x="6322" y="3602"/>
                                </a:lnTo>
                                <a:lnTo>
                                  <a:pt x="6287" y="3595"/>
                                </a:lnTo>
                                <a:lnTo>
                                  <a:pt x="6254" y="3591"/>
                                </a:lnTo>
                                <a:lnTo>
                                  <a:pt x="6219" y="3586"/>
                                </a:lnTo>
                                <a:lnTo>
                                  <a:pt x="6184" y="3584"/>
                                </a:lnTo>
                                <a:lnTo>
                                  <a:pt x="6151" y="3581"/>
                                </a:lnTo>
                                <a:lnTo>
                                  <a:pt x="6116" y="3580"/>
                                </a:lnTo>
                                <a:lnTo>
                                  <a:pt x="6081" y="3579"/>
                                </a:lnTo>
                                <a:lnTo>
                                  <a:pt x="6047" y="3579"/>
                                </a:lnTo>
                                <a:lnTo>
                                  <a:pt x="6012" y="3579"/>
                                </a:lnTo>
                                <a:lnTo>
                                  <a:pt x="5941" y="3581"/>
                                </a:lnTo>
                                <a:lnTo>
                                  <a:pt x="5871" y="3585"/>
                                </a:lnTo>
                                <a:lnTo>
                                  <a:pt x="5800" y="3592"/>
                                </a:lnTo>
                                <a:lnTo>
                                  <a:pt x="5729" y="3600"/>
                                </a:lnTo>
                                <a:lnTo>
                                  <a:pt x="5657" y="3609"/>
                                </a:lnTo>
                                <a:lnTo>
                                  <a:pt x="5584" y="3619"/>
                                </a:lnTo>
                                <a:lnTo>
                                  <a:pt x="5511" y="3629"/>
                                </a:lnTo>
                                <a:lnTo>
                                  <a:pt x="5437" y="3640"/>
                                </a:lnTo>
                                <a:lnTo>
                                  <a:pt x="5364" y="3651"/>
                                </a:lnTo>
                                <a:lnTo>
                                  <a:pt x="5290" y="3663"/>
                                </a:lnTo>
                                <a:lnTo>
                                  <a:pt x="5215" y="3673"/>
                                </a:lnTo>
                                <a:lnTo>
                                  <a:pt x="5139" y="3682"/>
                                </a:lnTo>
                                <a:lnTo>
                                  <a:pt x="5063" y="3691"/>
                                </a:lnTo>
                                <a:lnTo>
                                  <a:pt x="4986" y="3697"/>
                                </a:lnTo>
                                <a:lnTo>
                                  <a:pt x="4908" y="3703"/>
                                </a:lnTo>
                                <a:lnTo>
                                  <a:pt x="4830" y="3706"/>
                                </a:lnTo>
                                <a:lnTo>
                                  <a:pt x="4790" y="3706"/>
                                </a:lnTo>
                                <a:lnTo>
                                  <a:pt x="4751" y="3707"/>
                                </a:lnTo>
                                <a:lnTo>
                                  <a:pt x="4710" y="3706"/>
                                </a:lnTo>
                                <a:lnTo>
                                  <a:pt x="4671" y="3705"/>
                                </a:lnTo>
                                <a:lnTo>
                                  <a:pt x="4631" y="3703"/>
                                </a:lnTo>
                                <a:lnTo>
                                  <a:pt x="4591" y="3701"/>
                                </a:lnTo>
                                <a:lnTo>
                                  <a:pt x="4549" y="3697"/>
                                </a:lnTo>
                                <a:lnTo>
                                  <a:pt x="4509" y="3693"/>
                                </a:lnTo>
                                <a:lnTo>
                                  <a:pt x="4467" y="3687"/>
                                </a:lnTo>
                                <a:lnTo>
                                  <a:pt x="4427" y="3682"/>
                                </a:lnTo>
                                <a:lnTo>
                                  <a:pt x="4386" y="3674"/>
                                </a:lnTo>
                                <a:lnTo>
                                  <a:pt x="4344" y="3666"/>
                                </a:lnTo>
                                <a:lnTo>
                                  <a:pt x="4302" y="3657"/>
                                </a:lnTo>
                                <a:lnTo>
                                  <a:pt x="4260" y="3647"/>
                                </a:lnTo>
                                <a:lnTo>
                                  <a:pt x="4219" y="3636"/>
                                </a:lnTo>
                                <a:lnTo>
                                  <a:pt x="4176" y="3622"/>
                                </a:lnTo>
                                <a:lnTo>
                                  <a:pt x="4169" y="3620"/>
                                </a:lnTo>
                                <a:lnTo>
                                  <a:pt x="4161" y="3618"/>
                                </a:lnTo>
                                <a:lnTo>
                                  <a:pt x="4110" y="3605"/>
                                </a:lnTo>
                                <a:lnTo>
                                  <a:pt x="4060" y="3591"/>
                                </a:lnTo>
                                <a:lnTo>
                                  <a:pt x="4010" y="3576"/>
                                </a:lnTo>
                                <a:lnTo>
                                  <a:pt x="3959" y="3561"/>
                                </a:lnTo>
                                <a:lnTo>
                                  <a:pt x="3908" y="3544"/>
                                </a:lnTo>
                                <a:lnTo>
                                  <a:pt x="3856" y="3527"/>
                                </a:lnTo>
                                <a:lnTo>
                                  <a:pt x="3805" y="3510"/>
                                </a:lnTo>
                                <a:lnTo>
                                  <a:pt x="3752" y="3491"/>
                                </a:lnTo>
                                <a:lnTo>
                                  <a:pt x="3701" y="3473"/>
                                </a:lnTo>
                                <a:lnTo>
                                  <a:pt x="3648" y="3454"/>
                                </a:lnTo>
                                <a:lnTo>
                                  <a:pt x="3597" y="3435"/>
                                </a:lnTo>
                                <a:lnTo>
                                  <a:pt x="3544" y="3416"/>
                                </a:lnTo>
                                <a:lnTo>
                                  <a:pt x="3491" y="3396"/>
                                </a:lnTo>
                                <a:lnTo>
                                  <a:pt x="3440" y="3376"/>
                                </a:lnTo>
                                <a:lnTo>
                                  <a:pt x="3387" y="3356"/>
                                </a:lnTo>
                                <a:lnTo>
                                  <a:pt x="3336" y="3337"/>
                                </a:lnTo>
                                <a:lnTo>
                                  <a:pt x="3247" y="3303"/>
                                </a:lnTo>
                                <a:lnTo>
                                  <a:pt x="3161" y="3269"/>
                                </a:lnTo>
                                <a:lnTo>
                                  <a:pt x="3075" y="3238"/>
                                </a:lnTo>
                                <a:lnTo>
                                  <a:pt x="2989" y="3207"/>
                                </a:lnTo>
                                <a:lnTo>
                                  <a:pt x="2904" y="3176"/>
                                </a:lnTo>
                                <a:lnTo>
                                  <a:pt x="2820" y="3147"/>
                                </a:lnTo>
                                <a:lnTo>
                                  <a:pt x="2736" y="3120"/>
                                </a:lnTo>
                                <a:lnTo>
                                  <a:pt x="2654" y="3096"/>
                                </a:lnTo>
                                <a:lnTo>
                                  <a:pt x="2572" y="3072"/>
                                </a:lnTo>
                                <a:lnTo>
                                  <a:pt x="2492" y="3052"/>
                                </a:lnTo>
                                <a:lnTo>
                                  <a:pt x="2453" y="3043"/>
                                </a:lnTo>
                                <a:lnTo>
                                  <a:pt x="2414" y="3035"/>
                                </a:lnTo>
                                <a:lnTo>
                                  <a:pt x="2374" y="3027"/>
                                </a:lnTo>
                                <a:lnTo>
                                  <a:pt x="2336" y="3021"/>
                                </a:lnTo>
                                <a:lnTo>
                                  <a:pt x="2298" y="3015"/>
                                </a:lnTo>
                                <a:lnTo>
                                  <a:pt x="2260" y="3010"/>
                                </a:lnTo>
                                <a:lnTo>
                                  <a:pt x="2222" y="3006"/>
                                </a:lnTo>
                                <a:lnTo>
                                  <a:pt x="2185" y="3003"/>
                                </a:lnTo>
                                <a:lnTo>
                                  <a:pt x="2149" y="3000"/>
                                </a:lnTo>
                                <a:lnTo>
                                  <a:pt x="2112" y="2999"/>
                                </a:lnTo>
                                <a:lnTo>
                                  <a:pt x="2077" y="2999"/>
                                </a:lnTo>
                                <a:lnTo>
                                  <a:pt x="2042" y="3000"/>
                                </a:lnTo>
                                <a:lnTo>
                                  <a:pt x="2007" y="2995"/>
                                </a:lnTo>
                                <a:lnTo>
                                  <a:pt x="1973" y="2991"/>
                                </a:lnTo>
                                <a:lnTo>
                                  <a:pt x="1936" y="2988"/>
                                </a:lnTo>
                                <a:lnTo>
                                  <a:pt x="1899" y="2986"/>
                                </a:lnTo>
                                <a:lnTo>
                                  <a:pt x="1860" y="2984"/>
                                </a:lnTo>
                                <a:lnTo>
                                  <a:pt x="1820" y="2984"/>
                                </a:lnTo>
                                <a:lnTo>
                                  <a:pt x="1780" y="2984"/>
                                </a:lnTo>
                                <a:lnTo>
                                  <a:pt x="1740" y="2985"/>
                                </a:lnTo>
                                <a:lnTo>
                                  <a:pt x="1698" y="2987"/>
                                </a:lnTo>
                                <a:lnTo>
                                  <a:pt x="1656" y="2989"/>
                                </a:lnTo>
                                <a:lnTo>
                                  <a:pt x="1613" y="2993"/>
                                </a:lnTo>
                                <a:lnTo>
                                  <a:pt x="1571" y="2997"/>
                                </a:lnTo>
                                <a:lnTo>
                                  <a:pt x="1483" y="3007"/>
                                </a:lnTo>
                                <a:lnTo>
                                  <a:pt x="1396" y="3018"/>
                                </a:lnTo>
                                <a:lnTo>
                                  <a:pt x="1308" y="3033"/>
                                </a:lnTo>
                                <a:lnTo>
                                  <a:pt x="1220" y="3050"/>
                                </a:lnTo>
                                <a:lnTo>
                                  <a:pt x="1134" y="3066"/>
                                </a:lnTo>
                                <a:lnTo>
                                  <a:pt x="1049" y="3086"/>
                                </a:lnTo>
                                <a:lnTo>
                                  <a:pt x="966" y="3107"/>
                                </a:lnTo>
                                <a:lnTo>
                                  <a:pt x="886" y="3127"/>
                                </a:lnTo>
                                <a:lnTo>
                                  <a:pt x="809" y="3149"/>
                                </a:lnTo>
                                <a:lnTo>
                                  <a:pt x="736" y="3171"/>
                                </a:lnTo>
                                <a:lnTo>
                                  <a:pt x="712" y="3179"/>
                                </a:lnTo>
                                <a:lnTo>
                                  <a:pt x="689" y="3186"/>
                                </a:lnTo>
                                <a:lnTo>
                                  <a:pt x="665" y="3194"/>
                                </a:lnTo>
                                <a:lnTo>
                                  <a:pt x="643" y="3201"/>
                                </a:lnTo>
                                <a:lnTo>
                                  <a:pt x="648" y="3190"/>
                                </a:lnTo>
                                <a:lnTo>
                                  <a:pt x="656" y="3180"/>
                                </a:lnTo>
                                <a:lnTo>
                                  <a:pt x="663" y="3168"/>
                                </a:lnTo>
                                <a:lnTo>
                                  <a:pt x="671" y="3158"/>
                                </a:lnTo>
                                <a:lnTo>
                                  <a:pt x="687" y="3140"/>
                                </a:lnTo>
                                <a:lnTo>
                                  <a:pt x="704" y="3124"/>
                                </a:lnTo>
                                <a:lnTo>
                                  <a:pt x="722" y="3108"/>
                                </a:lnTo>
                                <a:lnTo>
                                  <a:pt x="743" y="3094"/>
                                </a:lnTo>
                                <a:lnTo>
                                  <a:pt x="763" y="3082"/>
                                </a:lnTo>
                                <a:lnTo>
                                  <a:pt x="784" y="3071"/>
                                </a:lnTo>
                                <a:lnTo>
                                  <a:pt x="806" y="3061"/>
                                </a:lnTo>
                                <a:lnTo>
                                  <a:pt x="829" y="3052"/>
                                </a:lnTo>
                                <a:lnTo>
                                  <a:pt x="851" y="3043"/>
                                </a:lnTo>
                                <a:lnTo>
                                  <a:pt x="875" y="3035"/>
                                </a:lnTo>
                                <a:lnTo>
                                  <a:pt x="922" y="3022"/>
                                </a:lnTo>
                                <a:lnTo>
                                  <a:pt x="969" y="3009"/>
                                </a:lnTo>
                                <a:lnTo>
                                  <a:pt x="1020" y="2995"/>
                                </a:lnTo>
                                <a:lnTo>
                                  <a:pt x="1070" y="2981"/>
                                </a:lnTo>
                                <a:lnTo>
                                  <a:pt x="1095" y="2973"/>
                                </a:lnTo>
                                <a:lnTo>
                                  <a:pt x="1120" y="2965"/>
                                </a:lnTo>
                                <a:lnTo>
                                  <a:pt x="1143" y="2956"/>
                                </a:lnTo>
                                <a:lnTo>
                                  <a:pt x="1167" y="2947"/>
                                </a:lnTo>
                                <a:lnTo>
                                  <a:pt x="1189" y="2936"/>
                                </a:lnTo>
                                <a:lnTo>
                                  <a:pt x="1211" y="2925"/>
                                </a:lnTo>
                                <a:lnTo>
                                  <a:pt x="1233" y="2913"/>
                                </a:lnTo>
                                <a:lnTo>
                                  <a:pt x="1254" y="2898"/>
                                </a:lnTo>
                                <a:lnTo>
                                  <a:pt x="1274" y="2884"/>
                                </a:lnTo>
                                <a:lnTo>
                                  <a:pt x="1293" y="2868"/>
                                </a:lnTo>
                                <a:lnTo>
                                  <a:pt x="1311" y="2850"/>
                                </a:lnTo>
                                <a:lnTo>
                                  <a:pt x="1329" y="2831"/>
                                </a:lnTo>
                                <a:lnTo>
                                  <a:pt x="1354" y="2800"/>
                                </a:lnTo>
                                <a:lnTo>
                                  <a:pt x="1379" y="2766"/>
                                </a:lnTo>
                                <a:lnTo>
                                  <a:pt x="1405" y="2729"/>
                                </a:lnTo>
                                <a:lnTo>
                                  <a:pt x="1432" y="2691"/>
                                </a:lnTo>
                                <a:lnTo>
                                  <a:pt x="1463" y="2645"/>
                                </a:lnTo>
                                <a:lnTo>
                                  <a:pt x="1498" y="2597"/>
                                </a:lnTo>
                                <a:lnTo>
                                  <a:pt x="1536" y="2547"/>
                                </a:lnTo>
                                <a:lnTo>
                                  <a:pt x="1579" y="2493"/>
                                </a:lnTo>
                                <a:lnTo>
                                  <a:pt x="1602" y="2466"/>
                                </a:lnTo>
                                <a:lnTo>
                                  <a:pt x="1627" y="2438"/>
                                </a:lnTo>
                                <a:lnTo>
                                  <a:pt x="1654" y="2409"/>
                                </a:lnTo>
                                <a:lnTo>
                                  <a:pt x="1682" y="2381"/>
                                </a:lnTo>
                                <a:lnTo>
                                  <a:pt x="1712" y="2352"/>
                                </a:lnTo>
                                <a:lnTo>
                                  <a:pt x="1743" y="2321"/>
                                </a:lnTo>
                                <a:lnTo>
                                  <a:pt x="1777" y="2292"/>
                                </a:lnTo>
                                <a:lnTo>
                                  <a:pt x="1813" y="2262"/>
                                </a:lnTo>
                                <a:lnTo>
                                  <a:pt x="1849" y="2232"/>
                                </a:lnTo>
                                <a:lnTo>
                                  <a:pt x="1890" y="2201"/>
                                </a:lnTo>
                                <a:lnTo>
                                  <a:pt x="1931" y="2170"/>
                                </a:lnTo>
                                <a:lnTo>
                                  <a:pt x="1976" y="2140"/>
                                </a:lnTo>
                                <a:lnTo>
                                  <a:pt x="2023" y="2110"/>
                                </a:lnTo>
                                <a:lnTo>
                                  <a:pt x="2073" y="2078"/>
                                </a:lnTo>
                                <a:lnTo>
                                  <a:pt x="2126" y="2048"/>
                                </a:lnTo>
                                <a:lnTo>
                                  <a:pt x="2181" y="2017"/>
                                </a:lnTo>
                                <a:lnTo>
                                  <a:pt x="2239" y="1986"/>
                                </a:lnTo>
                                <a:lnTo>
                                  <a:pt x="2299" y="1956"/>
                                </a:lnTo>
                                <a:lnTo>
                                  <a:pt x="2364" y="1926"/>
                                </a:lnTo>
                                <a:lnTo>
                                  <a:pt x="2431" y="1896"/>
                                </a:lnTo>
                                <a:lnTo>
                                  <a:pt x="2502" y="1865"/>
                                </a:lnTo>
                                <a:lnTo>
                                  <a:pt x="2576" y="1836"/>
                                </a:lnTo>
                                <a:lnTo>
                                  <a:pt x="2653" y="1806"/>
                                </a:lnTo>
                                <a:lnTo>
                                  <a:pt x="2735" y="1778"/>
                                </a:lnTo>
                                <a:lnTo>
                                  <a:pt x="2811" y="1753"/>
                                </a:lnTo>
                                <a:lnTo>
                                  <a:pt x="2886" y="1732"/>
                                </a:lnTo>
                                <a:lnTo>
                                  <a:pt x="2960" y="1715"/>
                                </a:lnTo>
                                <a:lnTo>
                                  <a:pt x="3034" y="1702"/>
                                </a:lnTo>
                                <a:lnTo>
                                  <a:pt x="3108" y="1692"/>
                                </a:lnTo>
                                <a:lnTo>
                                  <a:pt x="3179" y="1685"/>
                                </a:lnTo>
                                <a:lnTo>
                                  <a:pt x="3251" y="1680"/>
                                </a:lnTo>
                                <a:lnTo>
                                  <a:pt x="3322" y="1679"/>
                                </a:lnTo>
                                <a:lnTo>
                                  <a:pt x="3392" y="1682"/>
                                </a:lnTo>
                                <a:lnTo>
                                  <a:pt x="3462" y="1686"/>
                                </a:lnTo>
                                <a:lnTo>
                                  <a:pt x="3531" y="1693"/>
                                </a:lnTo>
                                <a:lnTo>
                                  <a:pt x="3598" y="1702"/>
                                </a:lnTo>
                                <a:lnTo>
                                  <a:pt x="3665" y="1714"/>
                                </a:lnTo>
                                <a:lnTo>
                                  <a:pt x="3731" y="1727"/>
                                </a:lnTo>
                                <a:lnTo>
                                  <a:pt x="3796" y="1742"/>
                                </a:lnTo>
                                <a:lnTo>
                                  <a:pt x="3861" y="1760"/>
                                </a:lnTo>
                                <a:lnTo>
                                  <a:pt x="3923" y="1779"/>
                                </a:lnTo>
                                <a:lnTo>
                                  <a:pt x="3986" y="1799"/>
                                </a:lnTo>
                                <a:lnTo>
                                  <a:pt x="4048" y="1820"/>
                                </a:lnTo>
                                <a:lnTo>
                                  <a:pt x="4108" y="1843"/>
                                </a:lnTo>
                                <a:lnTo>
                                  <a:pt x="4167" y="1868"/>
                                </a:lnTo>
                                <a:lnTo>
                                  <a:pt x="4226" y="1892"/>
                                </a:lnTo>
                                <a:lnTo>
                                  <a:pt x="4284" y="1918"/>
                                </a:lnTo>
                                <a:lnTo>
                                  <a:pt x="4340" y="1944"/>
                                </a:lnTo>
                                <a:lnTo>
                                  <a:pt x="4395" y="1971"/>
                                </a:lnTo>
                                <a:lnTo>
                                  <a:pt x="4448" y="1998"/>
                                </a:lnTo>
                                <a:lnTo>
                                  <a:pt x="4502" y="2024"/>
                                </a:lnTo>
                                <a:lnTo>
                                  <a:pt x="4554" y="2051"/>
                                </a:lnTo>
                                <a:lnTo>
                                  <a:pt x="4653" y="2105"/>
                                </a:lnTo>
                                <a:lnTo>
                                  <a:pt x="4749" y="2157"/>
                                </a:lnTo>
                                <a:lnTo>
                                  <a:pt x="4796" y="2184"/>
                                </a:lnTo>
                                <a:lnTo>
                                  <a:pt x="4843" y="2208"/>
                                </a:lnTo>
                                <a:lnTo>
                                  <a:pt x="4888" y="2233"/>
                                </a:lnTo>
                                <a:lnTo>
                                  <a:pt x="4932" y="2256"/>
                                </a:lnTo>
                                <a:lnTo>
                                  <a:pt x="4976" y="2279"/>
                                </a:lnTo>
                                <a:lnTo>
                                  <a:pt x="5017" y="2300"/>
                                </a:lnTo>
                                <a:lnTo>
                                  <a:pt x="5058" y="2319"/>
                                </a:lnTo>
                                <a:lnTo>
                                  <a:pt x="5098" y="2337"/>
                                </a:lnTo>
                                <a:lnTo>
                                  <a:pt x="5108" y="2348"/>
                                </a:lnTo>
                                <a:lnTo>
                                  <a:pt x="5120" y="2358"/>
                                </a:lnTo>
                                <a:lnTo>
                                  <a:pt x="5132" y="2366"/>
                                </a:lnTo>
                                <a:lnTo>
                                  <a:pt x="5146" y="2374"/>
                                </a:lnTo>
                                <a:lnTo>
                                  <a:pt x="5179" y="2392"/>
                                </a:lnTo>
                                <a:lnTo>
                                  <a:pt x="5209" y="2412"/>
                                </a:lnTo>
                                <a:lnTo>
                                  <a:pt x="5237" y="2435"/>
                                </a:lnTo>
                                <a:lnTo>
                                  <a:pt x="5264" y="2459"/>
                                </a:lnTo>
                                <a:lnTo>
                                  <a:pt x="5288" y="2486"/>
                                </a:lnTo>
                                <a:lnTo>
                                  <a:pt x="5310" y="2514"/>
                                </a:lnTo>
                                <a:lnTo>
                                  <a:pt x="5331" y="2544"/>
                                </a:lnTo>
                                <a:lnTo>
                                  <a:pt x="5349" y="2576"/>
                                </a:lnTo>
                                <a:lnTo>
                                  <a:pt x="5366" y="2609"/>
                                </a:lnTo>
                                <a:lnTo>
                                  <a:pt x="5382" y="2643"/>
                                </a:lnTo>
                                <a:lnTo>
                                  <a:pt x="5396" y="2677"/>
                                </a:lnTo>
                                <a:lnTo>
                                  <a:pt x="5409" y="2711"/>
                                </a:lnTo>
                                <a:lnTo>
                                  <a:pt x="5419" y="2747"/>
                                </a:lnTo>
                                <a:lnTo>
                                  <a:pt x="5429" y="2782"/>
                                </a:lnTo>
                                <a:lnTo>
                                  <a:pt x="5438" y="2818"/>
                                </a:lnTo>
                                <a:lnTo>
                                  <a:pt x="5445" y="2852"/>
                                </a:lnTo>
                                <a:lnTo>
                                  <a:pt x="5451" y="2887"/>
                                </a:lnTo>
                                <a:lnTo>
                                  <a:pt x="5456" y="2921"/>
                                </a:lnTo>
                                <a:lnTo>
                                  <a:pt x="5460" y="2953"/>
                                </a:lnTo>
                                <a:lnTo>
                                  <a:pt x="5464" y="2986"/>
                                </a:lnTo>
                                <a:lnTo>
                                  <a:pt x="5469" y="3044"/>
                                </a:lnTo>
                                <a:lnTo>
                                  <a:pt x="5471" y="3097"/>
                                </a:lnTo>
                                <a:lnTo>
                                  <a:pt x="5472" y="3140"/>
                                </a:lnTo>
                                <a:lnTo>
                                  <a:pt x="5472" y="3174"/>
                                </a:lnTo>
                                <a:lnTo>
                                  <a:pt x="5471" y="3195"/>
                                </a:lnTo>
                                <a:lnTo>
                                  <a:pt x="5471" y="3202"/>
                                </a:lnTo>
                                <a:lnTo>
                                  <a:pt x="5471" y="3218"/>
                                </a:lnTo>
                                <a:lnTo>
                                  <a:pt x="5472" y="3232"/>
                                </a:lnTo>
                                <a:lnTo>
                                  <a:pt x="5476" y="3246"/>
                                </a:lnTo>
                                <a:lnTo>
                                  <a:pt x="5479" y="3259"/>
                                </a:lnTo>
                                <a:lnTo>
                                  <a:pt x="5485" y="3273"/>
                                </a:lnTo>
                                <a:lnTo>
                                  <a:pt x="5492" y="3285"/>
                                </a:lnTo>
                                <a:lnTo>
                                  <a:pt x="5499" y="3297"/>
                                </a:lnTo>
                                <a:lnTo>
                                  <a:pt x="5508" y="3307"/>
                                </a:lnTo>
                                <a:lnTo>
                                  <a:pt x="5517" y="3317"/>
                                </a:lnTo>
                                <a:lnTo>
                                  <a:pt x="5528" y="3326"/>
                                </a:lnTo>
                                <a:lnTo>
                                  <a:pt x="5540" y="3334"/>
                                </a:lnTo>
                                <a:lnTo>
                                  <a:pt x="5552" y="3341"/>
                                </a:lnTo>
                                <a:lnTo>
                                  <a:pt x="5565" y="3347"/>
                                </a:lnTo>
                                <a:lnTo>
                                  <a:pt x="5579" y="3351"/>
                                </a:lnTo>
                                <a:lnTo>
                                  <a:pt x="5593" y="3354"/>
                                </a:lnTo>
                                <a:lnTo>
                                  <a:pt x="5608" y="3356"/>
                                </a:lnTo>
                                <a:lnTo>
                                  <a:pt x="5622" y="3356"/>
                                </a:lnTo>
                                <a:lnTo>
                                  <a:pt x="5637" y="3354"/>
                                </a:lnTo>
                                <a:lnTo>
                                  <a:pt x="5652" y="3351"/>
                                </a:lnTo>
                                <a:lnTo>
                                  <a:pt x="5665" y="3348"/>
                                </a:lnTo>
                                <a:lnTo>
                                  <a:pt x="5678" y="3342"/>
                                </a:lnTo>
                                <a:lnTo>
                                  <a:pt x="5691" y="3335"/>
                                </a:lnTo>
                                <a:lnTo>
                                  <a:pt x="5702" y="3328"/>
                                </a:lnTo>
                                <a:lnTo>
                                  <a:pt x="5713" y="3319"/>
                                </a:lnTo>
                                <a:lnTo>
                                  <a:pt x="5723" y="3308"/>
                                </a:lnTo>
                                <a:lnTo>
                                  <a:pt x="5732" y="3298"/>
                                </a:lnTo>
                                <a:lnTo>
                                  <a:pt x="5740" y="3287"/>
                                </a:lnTo>
                                <a:lnTo>
                                  <a:pt x="5747" y="3275"/>
                                </a:lnTo>
                                <a:lnTo>
                                  <a:pt x="5752" y="3261"/>
                                </a:lnTo>
                                <a:lnTo>
                                  <a:pt x="5757" y="3248"/>
                                </a:lnTo>
                                <a:lnTo>
                                  <a:pt x="5759" y="3233"/>
                                </a:lnTo>
                                <a:lnTo>
                                  <a:pt x="5761" y="3219"/>
                                </a:lnTo>
                                <a:lnTo>
                                  <a:pt x="5761" y="3212"/>
                                </a:lnTo>
                                <a:lnTo>
                                  <a:pt x="5762" y="3193"/>
                                </a:lnTo>
                                <a:lnTo>
                                  <a:pt x="5762" y="3163"/>
                                </a:lnTo>
                                <a:lnTo>
                                  <a:pt x="5761" y="3124"/>
                                </a:lnTo>
                                <a:lnTo>
                                  <a:pt x="5760" y="3075"/>
                                </a:lnTo>
                                <a:lnTo>
                                  <a:pt x="5757" y="3019"/>
                                </a:lnTo>
                                <a:lnTo>
                                  <a:pt x="5750" y="2957"/>
                                </a:lnTo>
                                <a:lnTo>
                                  <a:pt x="5742" y="2889"/>
                                </a:lnTo>
                                <a:lnTo>
                                  <a:pt x="5737" y="2855"/>
                                </a:lnTo>
                                <a:lnTo>
                                  <a:pt x="5730" y="2818"/>
                                </a:lnTo>
                                <a:lnTo>
                                  <a:pt x="5722" y="2781"/>
                                </a:lnTo>
                                <a:lnTo>
                                  <a:pt x="5714" y="2744"/>
                                </a:lnTo>
                                <a:lnTo>
                                  <a:pt x="5704" y="2706"/>
                                </a:lnTo>
                                <a:lnTo>
                                  <a:pt x="5694" y="2668"/>
                                </a:lnTo>
                                <a:lnTo>
                                  <a:pt x="5682" y="2629"/>
                                </a:lnTo>
                                <a:lnTo>
                                  <a:pt x="5669" y="2591"/>
                                </a:lnTo>
                                <a:lnTo>
                                  <a:pt x="5655" y="2553"/>
                                </a:lnTo>
                                <a:lnTo>
                                  <a:pt x="5638" y="2515"/>
                                </a:lnTo>
                                <a:lnTo>
                                  <a:pt x="5621" y="2477"/>
                                </a:lnTo>
                                <a:lnTo>
                                  <a:pt x="5602" y="2440"/>
                                </a:lnTo>
                                <a:lnTo>
                                  <a:pt x="5582" y="2404"/>
                                </a:lnTo>
                                <a:lnTo>
                                  <a:pt x="5560" y="2368"/>
                                </a:lnTo>
                                <a:lnTo>
                                  <a:pt x="5536" y="2335"/>
                                </a:lnTo>
                                <a:lnTo>
                                  <a:pt x="5511" y="2301"/>
                                </a:lnTo>
                                <a:lnTo>
                                  <a:pt x="5568" y="2298"/>
                                </a:lnTo>
                                <a:lnTo>
                                  <a:pt x="5622" y="2298"/>
                                </a:lnTo>
                                <a:lnTo>
                                  <a:pt x="5674" y="2302"/>
                                </a:lnTo>
                                <a:lnTo>
                                  <a:pt x="5723" y="2310"/>
                                </a:lnTo>
                                <a:lnTo>
                                  <a:pt x="5769" y="2321"/>
                                </a:lnTo>
                                <a:lnTo>
                                  <a:pt x="5813" y="2337"/>
                                </a:lnTo>
                                <a:lnTo>
                                  <a:pt x="5854" y="2354"/>
                                </a:lnTo>
                                <a:lnTo>
                                  <a:pt x="5892" y="2374"/>
                                </a:lnTo>
                                <a:lnTo>
                                  <a:pt x="5929" y="2396"/>
                                </a:lnTo>
                                <a:lnTo>
                                  <a:pt x="5963" y="2421"/>
                                </a:lnTo>
                                <a:lnTo>
                                  <a:pt x="5994" y="2448"/>
                                </a:lnTo>
                                <a:lnTo>
                                  <a:pt x="6023" y="2476"/>
                                </a:lnTo>
                                <a:lnTo>
                                  <a:pt x="6050" y="2505"/>
                                </a:lnTo>
                                <a:lnTo>
                                  <a:pt x="6076" y="2535"/>
                                </a:lnTo>
                                <a:lnTo>
                                  <a:pt x="6098" y="2567"/>
                                </a:lnTo>
                                <a:lnTo>
                                  <a:pt x="6119" y="2598"/>
                                </a:lnTo>
                                <a:lnTo>
                                  <a:pt x="6138" y="2629"/>
                                </a:lnTo>
                                <a:lnTo>
                                  <a:pt x="6156" y="2662"/>
                                </a:lnTo>
                                <a:lnTo>
                                  <a:pt x="6172" y="2692"/>
                                </a:lnTo>
                                <a:lnTo>
                                  <a:pt x="6187" y="2724"/>
                                </a:lnTo>
                                <a:lnTo>
                                  <a:pt x="6199" y="2753"/>
                                </a:lnTo>
                                <a:lnTo>
                                  <a:pt x="6210" y="2782"/>
                                </a:lnTo>
                                <a:lnTo>
                                  <a:pt x="6219" y="2809"/>
                                </a:lnTo>
                                <a:lnTo>
                                  <a:pt x="6228" y="2835"/>
                                </a:lnTo>
                                <a:lnTo>
                                  <a:pt x="6241" y="2879"/>
                                </a:lnTo>
                                <a:lnTo>
                                  <a:pt x="6249" y="2914"/>
                                </a:lnTo>
                                <a:lnTo>
                                  <a:pt x="6255" y="2936"/>
                                </a:lnTo>
                                <a:lnTo>
                                  <a:pt x="6256" y="2945"/>
                                </a:lnTo>
                                <a:close/>
                                <a:moveTo>
                                  <a:pt x="7846" y="1654"/>
                                </a:moveTo>
                                <a:lnTo>
                                  <a:pt x="7890" y="1654"/>
                                </a:lnTo>
                                <a:lnTo>
                                  <a:pt x="7934" y="1654"/>
                                </a:lnTo>
                                <a:lnTo>
                                  <a:pt x="7979" y="1654"/>
                                </a:lnTo>
                                <a:lnTo>
                                  <a:pt x="8024" y="1655"/>
                                </a:lnTo>
                                <a:lnTo>
                                  <a:pt x="8069" y="1656"/>
                                </a:lnTo>
                                <a:lnTo>
                                  <a:pt x="8115" y="1657"/>
                                </a:lnTo>
                                <a:lnTo>
                                  <a:pt x="8161" y="1659"/>
                                </a:lnTo>
                                <a:lnTo>
                                  <a:pt x="8207" y="1661"/>
                                </a:lnTo>
                                <a:lnTo>
                                  <a:pt x="8253" y="1665"/>
                                </a:lnTo>
                                <a:lnTo>
                                  <a:pt x="8298" y="1668"/>
                                </a:lnTo>
                                <a:lnTo>
                                  <a:pt x="8343" y="1671"/>
                                </a:lnTo>
                                <a:lnTo>
                                  <a:pt x="8388" y="1676"/>
                                </a:lnTo>
                                <a:lnTo>
                                  <a:pt x="8434" y="1680"/>
                                </a:lnTo>
                                <a:lnTo>
                                  <a:pt x="8479" y="1686"/>
                                </a:lnTo>
                                <a:lnTo>
                                  <a:pt x="8524" y="1692"/>
                                </a:lnTo>
                                <a:lnTo>
                                  <a:pt x="8568" y="1697"/>
                                </a:lnTo>
                                <a:lnTo>
                                  <a:pt x="8571" y="1697"/>
                                </a:lnTo>
                                <a:lnTo>
                                  <a:pt x="8624" y="1706"/>
                                </a:lnTo>
                                <a:lnTo>
                                  <a:pt x="8675" y="1717"/>
                                </a:lnTo>
                                <a:lnTo>
                                  <a:pt x="8719" y="1731"/>
                                </a:lnTo>
                                <a:lnTo>
                                  <a:pt x="8762" y="1745"/>
                                </a:lnTo>
                                <a:lnTo>
                                  <a:pt x="8800" y="1762"/>
                                </a:lnTo>
                                <a:lnTo>
                                  <a:pt x="8835" y="1780"/>
                                </a:lnTo>
                                <a:lnTo>
                                  <a:pt x="8866" y="1799"/>
                                </a:lnTo>
                                <a:lnTo>
                                  <a:pt x="8893" y="1819"/>
                                </a:lnTo>
                                <a:lnTo>
                                  <a:pt x="8919" y="1842"/>
                                </a:lnTo>
                                <a:lnTo>
                                  <a:pt x="8940" y="1864"/>
                                </a:lnTo>
                                <a:lnTo>
                                  <a:pt x="8959" y="1888"/>
                                </a:lnTo>
                                <a:lnTo>
                                  <a:pt x="8976" y="1912"/>
                                </a:lnTo>
                                <a:lnTo>
                                  <a:pt x="8989" y="1937"/>
                                </a:lnTo>
                                <a:lnTo>
                                  <a:pt x="9000" y="1963"/>
                                </a:lnTo>
                                <a:lnTo>
                                  <a:pt x="9010" y="1989"/>
                                </a:lnTo>
                                <a:lnTo>
                                  <a:pt x="9017" y="2014"/>
                                </a:lnTo>
                                <a:lnTo>
                                  <a:pt x="9023" y="2040"/>
                                </a:lnTo>
                                <a:lnTo>
                                  <a:pt x="9026" y="2066"/>
                                </a:lnTo>
                                <a:lnTo>
                                  <a:pt x="9028" y="2092"/>
                                </a:lnTo>
                                <a:lnTo>
                                  <a:pt x="9030" y="2117"/>
                                </a:lnTo>
                                <a:lnTo>
                                  <a:pt x="9028" y="2143"/>
                                </a:lnTo>
                                <a:lnTo>
                                  <a:pt x="9027" y="2167"/>
                                </a:lnTo>
                                <a:lnTo>
                                  <a:pt x="9025" y="2191"/>
                                </a:lnTo>
                                <a:lnTo>
                                  <a:pt x="9022" y="2214"/>
                                </a:lnTo>
                                <a:lnTo>
                                  <a:pt x="9017" y="2236"/>
                                </a:lnTo>
                                <a:lnTo>
                                  <a:pt x="9013" y="2256"/>
                                </a:lnTo>
                                <a:lnTo>
                                  <a:pt x="9007" y="2277"/>
                                </a:lnTo>
                                <a:lnTo>
                                  <a:pt x="9003" y="2294"/>
                                </a:lnTo>
                                <a:lnTo>
                                  <a:pt x="8993" y="2326"/>
                                </a:lnTo>
                                <a:lnTo>
                                  <a:pt x="8982" y="2350"/>
                                </a:lnTo>
                                <a:lnTo>
                                  <a:pt x="8965" y="2368"/>
                                </a:lnTo>
                                <a:lnTo>
                                  <a:pt x="8912" y="2355"/>
                                </a:lnTo>
                                <a:lnTo>
                                  <a:pt x="8862" y="2342"/>
                                </a:lnTo>
                                <a:lnTo>
                                  <a:pt x="8812" y="2330"/>
                                </a:lnTo>
                                <a:lnTo>
                                  <a:pt x="8764" y="2321"/>
                                </a:lnTo>
                                <a:lnTo>
                                  <a:pt x="8718" y="2312"/>
                                </a:lnTo>
                                <a:lnTo>
                                  <a:pt x="8674" y="2306"/>
                                </a:lnTo>
                                <a:lnTo>
                                  <a:pt x="8630" y="2300"/>
                                </a:lnTo>
                                <a:lnTo>
                                  <a:pt x="8587" y="2297"/>
                                </a:lnTo>
                                <a:lnTo>
                                  <a:pt x="8547" y="2293"/>
                                </a:lnTo>
                                <a:lnTo>
                                  <a:pt x="8508" y="2292"/>
                                </a:lnTo>
                                <a:lnTo>
                                  <a:pt x="8470" y="2292"/>
                                </a:lnTo>
                                <a:lnTo>
                                  <a:pt x="8432" y="2294"/>
                                </a:lnTo>
                                <a:lnTo>
                                  <a:pt x="8396" y="2298"/>
                                </a:lnTo>
                                <a:lnTo>
                                  <a:pt x="8361" y="2301"/>
                                </a:lnTo>
                                <a:lnTo>
                                  <a:pt x="8328" y="2308"/>
                                </a:lnTo>
                                <a:lnTo>
                                  <a:pt x="8295" y="2315"/>
                                </a:lnTo>
                                <a:lnTo>
                                  <a:pt x="8283" y="2307"/>
                                </a:lnTo>
                                <a:lnTo>
                                  <a:pt x="8271" y="2299"/>
                                </a:lnTo>
                                <a:lnTo>
                                  <a:pt x="8261" y="2294"/>
                                </a:lnTo>
                                <a:lnTo>
                                  <a:pt x="8230" y="2281"/>
                                </a:lnTo>
                                <a:lnTo>
                                  <a:pt x="8184" y="2263"/>
                                </a:lnTo>
                                <a:lnTo>
                                  <a:pt x="8123" y="2241"/>
                                </a:lnTo>
                                <a:lnTo>
                                  <a:pt x="8086" y="2229"/>
                                </a:lnTo>
                                <a:lnTo>
                                  <a:pt x="8048" y="2218"/>
                                </a:lnTo>
                                <a:lnTo>
                                  <a:pt x="8005" y="2207"/>
                                </a:lnTo>
                                <a:lnTo>
                                  <a:pt x="7961" y="2196"/>
                                </a:lnTo>
                                <a:lnTo>
                                  <a:pt x="7914" y="2187"/>
                                </a:lnTo>
                                <a:lnTo>
                                  <a:pt x="7865" y="2179"/>
                                </a:lnTo>
                                <a:lnTo>
                                  <a:pt x="7814" y="2171"/>
                                </a:lnTo>
                                <a:lnTo>
                                  <a:pt x="7761" y="2167"/>
                                </a:lnTo>
                                <a:lnTo>
                                  <a:pt x="7708" y="2163"/>
                                </a:lnTo>
                                <a:lnTo>
                                  <a:pt x="7652" y="2163"/>
                                </a:lnTo>
                                <a:lnTo>
                                  <a:pt x="7596" y="2166"/>
                                </a:lnTo>
                                <a:lnTo>
                                  <a:pt x="7539" y="2171"/>
                                </a:lnTo>
                                <a:lnTo>
                                  <a:pt x="7480" y="2179"/>
                                </a:lnTo>
                                <a:lnTo>
                                  <a:pt x="7423" y="2191"/>
                                </a:lnTo>
                                <a:lnTo>
                                  <a:pt x="7365" y="2207"/>
                                </a:lnTo>
                                <a:lnTo>
                                  <a:pt x="7307" y="2227"/>
                                </a:lnTo>
                                <a:lnTo>
                                  <a:pt x="7250" y="2252"/>
                                </a:lnTo>
                                <a:lnTo>
                                  <a:pt x="7193" y="2281"/>
                                </a:lnTo>
                                <a:lnTo>
                                  <a:pt x="7138" y="2316"/>
                                </a:lnTo>
                                <a:lnTo>
                                  <a:pt x="7083" y="2355"/>
                                </a:lnTo>
                                <a:lnTo>
                                  <a:pt x="7029" y="2400"/>
                                </a:lnTo>
                                <a:lnTo>
                                  <a:pt x="6978" y="2451"/>
                                </a:lnTo>
                                <a:lnTo>
                                  <a:pt x="6928" y="2508"/>
                                </a:lnTo>
                                <a:lnTo>
                                  <a:pt x="6881" y="2572"/>
                                </a:lnTo>
                                <a:lnTo>
                                  <a:pt x="6876" y="2578"/>
                                </a:lnTo>
                                <a:lnTo>
                                  <a:pt x="6874" y="2584"/>
                                </a:lnTo>
                                <a:lnTo>
                                  <a:pt x="6873" y="2584"/>
                                </a:lnTo>
                                <a:lnTo>
                                  <a:pt x="6859" y="2608"/>
                                </a:lnTo>
                                <a:lnTo>
                                  <a:pt x="6846" y="2632"/>
                                </a:lnTo>
                                <a:lnTo>
                                  <a:pt x="6832" y="2655"/>
                                </a:lnTo>
                                <a:lnTo>
                                  <a:pt x="6820" y="2679"/>
                                </a:lnTo>
                                <a:lnTo>
                                  <a:pt x="6808" y="2702"/>
                                </a:lnTo>
                                <a:lnTo>
                                  <a:pt x="6797" y="2725"/>
                                </a:lnTo>
                                <a:lnTo>
                                  <a:pt x="6784" y="2748"/>
                                </a:lnTo>
                                <a:lnTo>
                                  <a:pt x="6773" y="2770"/>
                                </a:lnTo>
                                <a:lnTo>
                                  <a:pt x="6765" y="2759"/>
                                </a:lnTo>
                                <a:lnTo>
                                  <a:pt x="6756" y="2747"/>
                                </a:lnTo>
                                <a:lnTo>
                                  <a:pt x="6751" y="2735"/>
                                </a:lnTo>
                                <a:lnTo>
                                  <a:pt x="6744" y="2722"/>
                                </a:lnTo>
                                <a:lnTo>
                                  <a:pt x="6739" y="2709"/>
                                </a:lnTo>
                                <a:lnTo>
                                  <a:pt x="6735" y="2694"/>
                                </a:lnTo>
                                <a:lnTo>
                                  <a:pt x="6731" y="2680"/>
                                </a:lnTo>
                                <a:lnTo>
                                  <a:pt x="6728" y="2664"/>
                                </a:lnTo>
                                <a:lnTo>
                                  <a:pt x="6726" y="2647"/>
                                </a:lnTo>
                                <a:lnTo>
                                  <a:pt x="6725" y="2631"/>
                                </a:lnTo>
                                <a:lnTo>
                                  <a:pt x="6724" y="2609"/>
                                </a:lnTo>
                                <a:lnTo>
                                  <a:pt x="6726" y="2587"/>
                                </a:lnTo>
                                <a:lnTo>
                                  <a:pt x="6728" y="2564"/>
                                </a:lnTo>
                                <a:lnTo>
                                  <a:pt x="6733" y="2541"/>
                                </a:lnTo>
                                <a:lnTo>
                                  <a:pt x="6738" y="2516"/>
                                </a:lnTo>
                                <a:lnTo>
                                  <a:pt x="6745" y="2492"/>
                                </a:lnTo>
                                <a:lnTo>
                                  <a:pt x="6754" y="2466"/>
                                </a:lnTo>
                                <a:lnTo>
                                  <a:pt x="6765" y="2440"/>
                                </a:lnTo>
                                <a:lnTo>
                                  <a:pt x="6778" y="2445"/>
                                </a:lnTo>
                                <a:lnTo>
                                  <a:pt x="6791" y="2447"/>
                                </a:lnTo>
                                <a:lnTo>
                                  <a:pt x="6803" y="2449"/>
                                </a:lnTo>
                                <a:lnTo>
                                  <a:pt x="6817" y="2450"/>
                                </a:lnTo>
                                <a:lnTo>
                                  <a:pt x="6829" y="2450"/>
                                </a:lnTo>
                                <a:lnTo>
                                  <a:pt x="6841" y="2448"/>
                                </a:lnTo>
                                <a:lnTo>
                                  <a:pt x="6854" y="2446"/>
                                </a:lnTo>
                                <a:lnTo>
                                  <a:pt x="6866" y="2442"/>
                                </a:lnTo>
                                <a:lnTo>
                                  <a:pt x="6878" y="2438"/>
                                </a:lnTo>
                                <a:lnTo>
                                  <a:pt x="6889" y="2432"/>
                                </a:lnTo>
                                <a:lnTo>
                                  <a:pt x="6901" y="2426"/>
                                </a:lnTo>
                                <a:lnTo>
                                  <a:pt x="6911" y="2418"/>
                                </a:lnTo>
                                <a:lnTo>
                                  <a:pt x="6921" y="2409"/>
                                </a:lnTo>
                                <a:lnTo>
                                  <a:pt x="6930" y="2400"/>
                                </a:lnTo>
                                <a:lnTo>
                                  <a:pt x="6938" y="2389"/>
                                </a:lnTo>
                                <a:lnTo>
                                  <a:pt x="6944" y="2377"/>
                                </a:lnTo>
                                <a:lnTo>
                                  <a:pt x="6951" y="2364"/>
                                </a:lnTo>
                                <a:lnTo>
                                  <a:pt x="6957" y="2350"/>
                                </a:lnTo>
                                <a:lnTo>
                                  <a:pt x="6960" y="2337"/>
                                </a:lnTo>
                                <a:lnTo>
                                  <a:pt x="6963" y="2322"/>
                                </a:lnTo>
                                <a:lnTo>
                                  <a:pt x="6964" y="2309"/>
                                </a:lnTo>
                                <a:lnTo>
                                  <a:pt x="6963" y="2294"/>
                                </a:lnTo>
                                <a:lnTo>
                                  <a:pt x="6962" y="2281"/>
                                </a:lnTo>
                                <a:lnTo>
                                  <a:pt x="6959" y="2268"/>
                                </a:lnTo>
                                <a:lnTo>
                                  <a:pt x="6954" y="2254"/>
                                </a:lnTo>
                                <a:lnTo>
                                  <a:pt x="6949" y="2241"/>
                                </a:lnTo>
                                <a:lnTo>
                                  <a:pt x="6942" y="2228"/>
                                </a:lnTo>
                                <a:lnTo>
                                  <a:pt x="6934" y="2217"/>
                                </a:lnTo>
                                <a:lnTo>
                                  <a:pt x="6925" y="2206"/>
                                </a:lnTo>
                                <a:lnTo>
                                  <a:pt x="6915" y="2196"/>
                                </a:lnTo>
                                <a:lnTo>
                                  <a:pt x="6904" y="2187"/>
                                </a:lnTo>
                                <a:lnTo>
                                  <a:pt x="6892" y="2179"/>
                                </a:lnTo>
                                <a:lnTo>
                                  <a:pt x="6869" y="2166"/>
                                </a:lnTo>
                                <a:lnTo>
                                  <a:pt x="6847" y="2153"/>
                                </a:lnTo>
                                <a:lnTo>
                                  <a:pt x="6827" y="2139"/>
                                </a:lnTo>
                                <a:lnTo>
                                  <a:pt x="6808" y="2125"/>
                                </a:lnTo>
                                <a:lnTo>
                                  <a:pt x="6790" y="2111"/>
                                </a:lnTo>
                                <a:lnTo>
                                  <a:pt x="6774" y="2095"/>
                                </a:lnTo>
                                <a:lnTo>
                                  <a:pt x="6767" y="2087"/>
                                </a:lnTo>
                                <a:lnTo>
                                  <a:pt x="6761" y="2079"/>
                                </a:lnTo>
                                <a:lnTo>
                                  <a:pt x="6755" y="2071"/>
                                </a:lnTo>
                                <a:lnTo>
                                  <a:pt x="6750" y="2064"/>
                                </a:lnTo>
                                <a:lnTo>
                                  <a:pt x="6746" y="2057"/>
                                </a:lnTo>
                                <a:lnTo>
                                  <a:pt x="6743" y="2049"/>
                                </a:lnTo>
                                <a:lnTo>
                                  <a:pt x="6739" y="2040"/>
                                </a:lnTo>
                                <a:lnTo>
                                  <a:pt x="6737" y="2032"/>
                                </a:lnTo>
                                <a:lnTo>
                                  <a:pt x="6735" y="2023"/>
                                </a:lnTo>
                                <a:lnTo>
                                  <a:pt x="6734" y="2013"/>
                                </a:lnTo>
                                <a:lnTo>
                                  <a:pt x="6733" y="2003"/>
                                </a:lnTo>
                                <a:lnTo>
                                  <a:pt x="6733" y="1992"/>
                                </a:lnTo>
                                <a:lnTo>
                                  <a:pt x="6733" y="1981"/>
                                </a:lnTo>
                                <a:lnTo>
                                  <a:pt x="6734" y="1968"/>
                                </a:lnTo>
                                <a:lnTo>
                                  <a:pt x="6735" y="1956"/>
                                </a:lnTo>
                                <a:lnTo>
                                  <a:pt x="6737" y="1943"/>
                                </a:lnTo>
                                <a:lnTo>
                                  <a:pt x="6744" y="1915"/>
                                </a:lnTo>
                                <a:lnTo>
                                  <a:pt x="6753" y="1883"/>
                                </a:lnTo>
                                <a:lnTo>
                                  <a:pt x="6755" y="1878"/>
                                </a:lnTo>
                                <a:lnTo>
                                  <a:pt x="6759" y="1871"/>
                                </a:lnTo>
                                <a:lnTo>
                                  <a:pt x="6769" y="1853"/>
                                </a:lnTo>
                                <a:lnTo>
                                  <a:pt x="6783" y="1836"/>
                                </a:lnTo>
                                <a:lnTo>
                                  <a:pt x="6801" y="1819"/>
                                </a:lnTo>
                                <a:lnTo>
                                  <a:pt x="6823" y="1805"/>
                                </a:lnTo>
                                <a:lnTo>
                                  <a:pt x="6849" y="1790"/>
                                </a:lnTo>
                                <a:lnTo>
                                  <a:pt x="6877" y="1777"/>
                                </a:lnTo>
                                <a:lnTo>
                                  <a:pt x="6909" y="1764"/>
                                </a:lnTo>
                                <a:lnTo>
                                  <a:pt x="6942" y="1753"/>
                                </a:lnTo>
                                <a:lnTo>
                                  <a:pt x="6979" y="1743"/>
                                </a:lnTo>
                                <a:lnTo>
                                  <a:pt x="7017" y="1733"/>
                                </a:lnTo>
                                <a:lnTo>
                                  <a:pt x="7057" y="1724"/>
                                </a:lnTo>
                                <a:lnTo>
                                  <a:pt x="7099" y="1715"/>
                                </a:lnTo>
                                <a:lnTo>
                                  <a:pt x="7141" y="1707"/>
                                </a:lnTo>
                                <a:lnTo>
                                  <a:pt x="7185" y="1701"/>
                                </a:lnTo>
                                <a:lnTo>
                                  <a:pt x="7230" y="1694"/>
                                </a:lnTo>
                                <a:lnTo>
                                  <a:pt x="7275" y="1688"/>
                                </a:lnTo>
                                <a:lnTo>
                                  <a:pt x="7365" y="1678"/>
                                </a:lnTo>
                                <a:lnTo>
                                  <a:pt x="7455" y="1671"/>
                                </a:lnTo>
                                <a:lnTo>
                                  <a:pt x="7541" y="1665"/>
                                </a:lnTo>
                                <a:lnTo>
                                  <a:pt x="7620" y="1660"/>
                                </a:lnTo>
                                <a:lnTo>
                                  <a:pt x="7694" y="1658"/>
                                </a:lnTo>
                                <a:lnTo>
                                  <a:pt x="7757" y="1656"/>
                                </a:lnTo>
                                <a:lnTo>
                                  <a:pt x="7808" y="1655"/>
                                </a:lnTo>
                                <a:lnTo>
                                  <a:pt x="7846" y="1654"/>
                                </a:lnTo>
                                <a:close/>
                                <a:moveTo>
                                  <a:pt x="9190" y="2554"/>
                                </a:moveTo>
                                <a:lnTo>
                                  <a:pt x="9197" y="2549"/>
                                </a:lnTo>
                                <a:lnTo>
                                  <a:pt x="9204" y="2542"/>
                                </a:lnTo>
                                <a:lnTo>
                                  <a:pt x="9212" y="2535"/>
                                </a:lnTo>
                                <a:lnTo>
                                  <a:pt x="9218" y="2528"/>
                                </a:lnTo>
                                <a:lnTo>
                                  <a:pt x="9261" y="2488"/>
                                </a:lnTo>
                                <a:lnTo>
                                  <a:pt x="9305" y="2450"/>
                                </a:lnTo>
                                <a:lnTo>
                                  <a:pt x="9350" y="2414"/>
                                </a:lnTo>
                                <a:lnTo>
                                  <a:pt x="9395" y="2380"/>
                                </a:lnTo>
                                <a:lnTo>
                                  <a:pt x="9441" y="2346"/>
                                </a:lnTo>
                                <a:lnTo>
                                  <a:pt x="9490" y="2313"/>
                                </a:lnTo>
                                <a:lnTo>
                                  <a:pt x="9537" y="2282"/>
                                </a:lnTo>
                                <a:lnTo>
                                  <a:pt x="9586" y="2253"/>
                                </a:lnTo>
                                <a:lnTo>
                                  <a:pt x="9634" y="2224"/>
                                </a:lnTo>
                                <a:lnTo>
                                  <a:pt x="9683" y="2197"/>
                                </a:lnTo>
                                <a:lnTo>
                                  <a:pt x="9732" y="2171"/>
                                </a:lnTo>
                                <a:lnTo>
                                  <a:pt x="9782" y="2147"/>
                                </a:lnTo>
                                <a:lnTo>
                                  <a:pt x="9831" y="2123"/>
                                </a:lnTo>
                                <a:lnTo>
                                  <a:pt x="9880" y="2101"/>
                                </a:lnTo>
                                <a:lnTo>
                                  <a:pt x="9928" y="2080"/>
                                </a:lnTo>
                                <a:lnTo>
                                  <a:pt x="9976" y="2060"/>
                                </a:lnTo>
                                <a:lnTo>
                                  <a:pt x="10014" y="2046"/>
                                </a:lnTo>
                                <a:lnTo>
                                  <a:pt x="10051" y="2032"/>
                                </a:lnTo>
                                <a:lnTo>
                                  <a:pt x="10088" y="2019"/>
                                </a:lnTo>
                                <a:lnTo>
                                  <a:pt x="10124" y="2006"/>
                                </a:lnTo>
                                <a:lnTo>
                                  <a:pt x="10160" y="1994"/>
                                </a:lnTo>
                                <a:lnTo>
                                  <a:pt x="10195" y="1984"/>
                                </a:lnTo>
                                <a:lnTo>
                                  <a:pt x="10229" y="1973"/>
                                </a:lnTo>
                                <a:lnTo>
                                  <a:pt x="10263" y="1964"/>
                                </a:lnTo>
                                <a:lnTo>
                                  <a:pt x="10295" y="1955"/>
                                </a:lnTo>
                                <a:lnTo>
                                  <a:pt x="10328" y="1947"/>
                                </a:lnTo>
                                <a:lnTo>
                                  <a:pt x="10358" y="1939"/>
                                </a:lnTo>
                                <a:lnTo>
                                  <a:pt x="10389" y="1933"/>
                                </a:lnTo>
                                <a:lnTo>
                                  <a:pt x="10419" y="1927"/>
                                </a:lnTo>
                                <a:lnTo>
                                  <a:pt x="10448" y="1921"/>
                                </a:lnTo>
                                <a:lnTo>
                                  <a:pt x="10476" y="1917"/>
                                </a:lnTo>
                                <a:lnTo>
                                  <a:pt x="10504" y="1912"/>
                                </a:lnTo>
                                <a:lnTo>
                                  <a:pt x="10505" y="1912"/>
                                </a:lnTo>
                                <a:lnTo>
                                  <a:pt x="10567" y="1903"/>
                                </a:lnTo>
                                <a:lnTo>
                                  <a:pt x="10629" y="1894"/>
                                </a:lnTo>
                                <a:lnTo>
                                  <a:pt x="10689" y="1888"/>
                                </a:lnTo>
                                <a:lnTo>
                                  <a:pt x="10749" y="1881"/>
                                </a:lnTo>
                                <a:lnTo>
                                  <a:pt x="10807" y="1876"/>
                                </a:lnTo>
                                <a:lnTo>
                                  <a:pt x="10864" y="1872"/>
                                </a:lnTo>
                                <a:lnTo>
                                  <a:pt x="10919" y="1868"/>
                                </a:lnTo>
                                <a:lnTo>
                                  <a:pt x="10974" y="1865"/>
                                </a:lnTo>
                                <a:lnTo>
                                  <a:pt x="11027" y="1863"/>
                                </a:lnTo>
                                <a:lnTo>
                                  <a:pt x="11080" y="1862"/>
                                </a:lnTo>
                                <a:lnTo>
                                  <a:pt x="11131" y="1862"/>
                                </a:lnTo>
                                <a:lnTo>
                                  <a:pt x="11182" y="1862"/>
                                </a:lnTo>
                                <a:lnTo>
                                  <a:pt x="11232" y="1863"/>
                                </a:lnTo>
                                <a:lnTo>
                                  <a:pt x="11280" y="1865"/>
                                </a:lnTo>
                                <a:lnTo>
                                  <a:pt x="11327" y="1869"/>
                                </a:lnTo>
                                <a:lnTo>
                                  <a:pt x="11374" y="1872"/>
                                </a:lnTo>
                                <a:lnTo>
                                  <a:pt x="11420" y="1876"/>
                                </a:lnTo>
                                <a:lnTo>
                                  <a:pt x="11465" y="1882"/>
                                </a:lnTo>
                                <a:lnTo>
                                  <a:pt x="11509" y="1889"/>
                                </a:lnTo>
                                <a:lnTo>
                                  <a:pt x="11552" y="1896"/>
                                </a:lnTo>
                                <a:lnTo>
                                  <a:pt x="11594" y="1903"/>
                                </a:lnTo>
                                <a:lnTo>
                                  <a:pt x="11635" y="1912"/>
                                </a:lnTo>
                                <a:lnTo>
                                  <a:pt x="11677" y="1921"/>
                                </a:lnTo>
                                <a:lnTo>
                                  <a:pt x="11716" y="1931"/>
                                </a:lnTo>
                                <a:lnTo>
                                  <a:pt x="11755" y="1943"/>
                                </a:lnTo>
                                <a:lnTo>
                                  <a:pt x="11793" y="1954"/>
                                </a:lnTo>
                                <a:lnTo>
                                  <a:pt x="11831" y="1966"/>
                                </a:lnTo>
                                <a:lnTo>
                                  <a:pt x="11868" y="1980"/>
                                </a:lnTo>
                                <a:lnTo>
                                  <a:pt x="11904" y="1994"/>
                                </a:lnTo>
                                <a:lnTo>
                                  <a:pt x="11940" y="2009"/>
                                </a:lnTo>
                                <a:lnTo>
                                  <a:pt x="11974" y="2023"/>
                                </a:lnTo>
                                <a:lnTo>
                                  <a:pt x="12008" y="2040"/>
                                </a:lnTo>
                                <a:lnTo>
                                  <a:pt x="12041" y="2057"/>
                                </a:lnTo>
                                <a:lnTo>
                                  <a:pt x="12074" y="2074"/>
                                </a:lnTo>
                                <a:lnTo>
                                  <a:pt x="12106" y="2093"/>
                                </a:lnTo>
                                <a:lnTo>
                                  <a:pt x="12139" y="2112"/>
                                </a:lnTo>
                                <a:lnTo>
                                  <a:pt x="12170" y="2131"/>
                                </a:lnTo>
                                <a:lnTo>
                                  <a:pt x="12200" y="2152"/>
                                </a:lnTo>
                                <a:lnTo>
                                  <a:pt x="12232" y="2173"/>
                                </a:lnTo>
                                <a:lnTo>
                                  <a:pt x="12261" y="2195"/>
                                </a:lnTo>
                                <a:lnTo>
                                  <a:pt x="12291" y="2217"/>
                                </a:lnTo>
                                <a:lnTo>
                                  <a:pt x="12320" y="2241"/>
                                </a:lnTo>
                                <a:lnTo>
                                  <a:pt x="12349" y="2265"/>
                                </a:lnTo>
                                <a:lnTo>
                                  <a:pt x="12377" y="2290"/>
                                </a:lnTo>
                                <a:lnTo>
                                  <a:pt x="12405" y="2315"/>
                                </a:lnTo>
                                <a:lnTo>
                                  <a:pt x="12433" y="2342"/>
                                </a:lnTo>
                                <a:lnTo>
                                  <a:pt x="12461" y="2368"/>
                                </a:lnTo>
                                <a:lnTo>
                                  <a:pt x="12488" y="2395"/>
                                </a:lnTo>
                                <a:lnTo>
                                  <a:pt x="12516" y="2423"/>
                                </a:lnTo>
                                <a:lnTo>
                                  <a:pt x="12542" y="2452"/>
                                </a:lnTo>
                                <a:lnTo>
                                  <a:pt x="12569" y="2482"/>
                                </a:lnTo>
                                <a:lnTo>
                                  <a:pt x="12595" y="2512"/>
                                </a:lnTo>
                                <a:lnTo>
                                  <a:pt x="12647" y="2575"/>
                                </a:lnTo>
                                <a:lnTo>
                                  <a:pt x="12700" y="2638"/>
                                </a:lnTo>
                                <a:lnTo>
                                  <a:pt x="12750" y="2706"/>
                                </a:lnTo>
                                <a:lnTo>
                                  <a:pt x="12801" y="2775"/>
                                </a:lnTo>
                                <a:lnTo>
                                  <a:pt x="12852" y="2848"/>
                                </a:lnTo>
                                <a:lnTo>
                                  <a:pt x="12902" y="2922"/>
                                </a:lnTo>
                                <a:lnTo>
                                  <a:pt x="12910" y="2934"/>
                                </a:lnTo>
                                <a:lnTo>
                                  <a:pt x="12920" y="2945"/>
                                </a:lnTo>
                                <a:lnTo>
                                  <a:pt x="12930" y="2956"/>
                                </a:lnTo>
                                <a:lnTo>
                                  <a:pt x="12942" y="2965"/>
                                </a:lnTo>
                                <a:lnTo>
                                  <a:pt x="12955" y="2972"/>
                                </a:lnTo>
                                <a:lnTo>
                                  <a:pt x="12968" y="2979"/>
                                </a:lnTo>
                                <a:lnTo>
                                  <a:pt x="12983" y="2984"/>
                                </a:lnTo>
                                <a:lnTo>
                                  <a:pt x="12997" y="2988"/>
                                </a:lnTo>
                                <a:lnTo>
                                  <a:pt x="13041" y="2997"/>
                                </a:lnTo>
                                <a:lnTo>
                                  <a:pt x="13082" y="3006"/>
                                </a:lnTo>
                                <a:lnTo>
                                  <a:pt x="13122" y="3016"/>
                                </a:lnTo>
                                <a:lnTo>
                                  <a:pt x="13160" y="3026"/>
                                </a:lnTo>
                                <a:lnTo>
                                  <a:pt x="13195" y="3037"/>
                                </a:lnTo>
                                <a:lnTo>
                                  <a:pt x="13230" y="3050"/>
                                </a:lnTo>
                                <a:lnTo>
                                  <a:pt x="13263" y="3062"/>
                                </a:lnTo>
                                <a:lnTo>
                                  <a:pt x="13293" y="3074"/>
                                </a:lnTo>
                                <a:lnTo>
                                  <a:pt x="13322" y="3088"/>
                                </a:lnTo>
                                <a:lnTo>
                                  <a:pt x="13350" y="3102"/>
                                </a:lnTo>
                                <a:lnTo>
                                  <a:pt x="13376" y="3117"/>
                                </a:lnTo>
                                <a:lnTo>
                                  <a:pt x="13400" y="3133"/>
                                </a:lnTo>
                                <a:lnTo>
                                  <a:pt x="13423" y="3149"/>
                                </a:lnTo>
                                <a:lnTo>
                                  <a:pt x="13444" y="3166"/>
                                </a:lnTo>
                                <a:lnTo>
                                  <a:pt x="13464" y="3184"/>
                                </a:lnTo>
                                <a:lnTo>
                                  <a:pt x="13483" y="3203"/>
                                </a:lnTo>
                                <a:lnTo>
                                  <a:pt x="13496" y="3218"/>
                                </a:lnTo>
                                <a:lnTo>
                                  <a:pt x="13510" y="3235"/>
                                </a:lnTo>
                                <a:lnTo>
                                  <a:pt x="13522" y="3250"/>
                                </a:lnTo>
                                <a:lnTo>
                                  <a:pt x="13535" y="3268"/>
                                </a:lnTo>
                                <a:lnTo>
                                  <a:pt x="13546" y="3286"/>
                                </a:lnTo>
                                <a:lnTo>
                                  <a:pt x="13556" y="3304"/>
                                </a:lnTo>
                                <a:lnTo>
                                  <a:pt x="13566" y="3324"/>
                                </a:lnTo>
                                <a:lnTo>
                                  <a:pt x="13575" y="3343"/>
                                </a:lnTo>
                                <a:lnTo>
                                  <a:pt x="13474" y="3304"/>
                                </a:lnTo>
                                <a:lnTo>
                                  <a:pt x="13374" y="3268"/>
                                </a:lnTo>
                                <a:lnTo>
                                  <a:pt x="13276" y="3237"/>
                                </a:lnTo>
                                <a:lnTo>
                                  <a:pt x="13176" y="3211"/>
                                </a:lnTo>
                                <a:lnTo>
                                  <a:pt x="13078" y="3187"/>
                                </a:lnTo>
                                <a:lnTo>
                                  <a:pt x="12980" y="3170"/>
                                </a:lnTo>
                                <a:lnTo>
                                  <a:pt x="12883" y="3154"/>
                                </a:lnTo>
                                <a:lnTo>
                                  <a:pt x="12786" y="3143"/>
                                </a:lnTo>
                                <a:lnTo>
                                  <a:pt x="12689" y="3135"/>
                                </a:lnTo>
                                <a:lnTo>
                                  <a:pt x="12593" y="3130"/>
                                </a:lnTo>
                                <a:lnTo>
                                  <a:pt x="12497" y="3129"/>
                                </a:lnTo>
                                <a:lnTo>
                                  <a:pt x="12402" y="3130"/>
                                </a:lnTo>
                                <a:lnTo>
                                  <a:pt x="12308" y="3135"/>
                                </a:lnTo>
                                <a:lnTo>
                                  <a:pt x="12214" y="3142"/>
                                </a:lnTo>
                                <a:lnTo>
                                  <a:pt x="12120" y="3152"/>
                                </a:lnTo>
                                <a:lnTo>
                                  <a:pt x="12027" y="3164"/>
                                </a:lnTo>
                                <a:lnTo>
                                  <a:pt x="11935" y="3177"/>
                                </a:lnTo>
                                <a:lnTo>
                                  <a:pt x="11843" y="3194"/>
                                </a:lnTo>
                                <a:lnTo>
                                  <a:pt x="11753" y="3212"/>
                                </a:lnTo>
                                <a:lnTo>
                                  <a:pt x="11662" y="3232"/>
                                </a:lnTo>
                                <a:lnTo>
                                  <a:pt x="11572" y="3254"/>
                                </a:lnTo>
                                <a:lnTo>
                                  <a:pt x="11483" y="3276"/>
                                </a:lnTo>
                                <a:lnTo>
                                  <a:pt x="11394" y="3301"/>
                                </a:lnTo>
                                <a:lnTo>
                                  <a:pt x="11306" y="3326"/>
                                </a:lnTo>
                                <a:lnTo>
                                  <a:pt x="11220" y="3352"/>
                                </a:lnTo>
                                <a:lnTo>
                                  <a:pt x="11133" y="3379"/>
                                </a:lnTo>
                                <a:lnTo>
                                  <a:pt x="11048" y="3407"/>
                                </a:lnTo>
                                <a:lnTo>
                                  <a:pt x="10962" y="3436"/>
                                </a:lnTo>
                                <a:lnTo>
                                  <a:pt x="10795" y="3493"/>
                                </a:lnTo>
                                <a:lnTo>
                                  <a:pt x="10630" y="3551"/>
                                </a:lnTo>
                                <a:lnTo>
                                  <a:pt x="10558" y="3576"/>
                                </a:lnTo>
                                <a:lnTo>
                                  <a:pt x="10487" y="3601"/>
                                </a:lnTo>
                                <a:lnTo>
                                  <a:pt x="10416" y="3626"/>
                                </a:lnTo>
                                <a:lnTo>
                                  <a:pt x="10347" y="3649"/>
                                </a:lnTo>
                                <a:lnTo>
                                  <a:pt x="10277" y="3672"/>
                                </a:lnTo>
                                <a:lnTo>
                                  <a:pt x="10209" y="3694"/>
                                </a:lnTo>
                                <a:lnTo>
                                  <a:pt x="10142" y="3715"/>
                                </a:lnTo>
                                <a:lnTo>
                                  <a:pt x="10076" y="3735"/>
                                </a:lnTo>
                                <a:lnTo>
                                  <a:pt x="10010" y="3754"/>
                                </a:lnTo>
                                <a:lnTo>
                                  <a:pt x="9945" y="3772"/>
                                </a:lnTo>
                                <a:lnTo>
                                  <a:pt x="9881" y="3789"/>
                                </a:lnTo>
                                <a:lnTo>
                                  <a:pt x="9819" y="3804"/>
                                </a:lnTo>
                                <a:lnTo>
                                  <a:pt x="9757" y="3817"/>
                                </a:lnTo>
                                <a:lnTo>
                                  <a:pt x="9695" y="3828"/>
                                </a:lnTo>
                                <a:lnTo>
                                  <a:pt x="9636" y="3837"/>
                                </a:lnTo>
                                <a:lnTo>
                                  <a:pt x="9577" y="3845"/>
                                </a:lnTo>
                                <a:lnTo>
                                  <a:pt x="9571" y="3845"/>
                                </a:lnTo>
                                <a:lnTo>
                                  <a:pt x="9565" y="3846"/>
                                </a:lnTo>
                                <a:lnTo>
                                  <a:pt x="9473" y="3861"/>
                                </a:lnTo>
                                <a:lnTo>
                                  <a:pt x="9381" y="3874"/>
                                </a:lnTo>
                                <a:lnTo>
                                  <a:pt x="9289" y="3884"/>
                                </a:lnTo>
                                <a:lnTo>
                                  <a:pt x="9199" y="3895"/>
                                </a:lnTo>
                                <a:lnTo>
                                  <a:pt x="9109" y="3902"/>
                                </a:lnTo>
                                <a:lnTo>
                                  <a:pt x="9019" y="3908"/>
                                </a:lnTo>
                                <a:lnTo>
                                  <a:pt x="8931" y="3911"/>
                                </a:lnTo>
                                <a:lnTo>
                                  <a:pt x="8843" y="3914"/>
                                </a:lnTo>
                                <a:lnTo>
                                  <a:pt x="8754" y="3915"/>
                                </a:lnTo>
                                <a:lnTo>
                                  <a:pt x="8667" y="3914"/>
                                </a:lnTo>
                                <a:lnTo>
                                  <a:pt x="8581" y="3911"/>
                                </a:lnTo>
                                <a:lnTo>
                                  <a:pt x="8494" y="3907"/>
                                </a:lnTo>
                                <a:lnTo>
                                  <a:pt x="8409" y="3901"/>
                                </a:lnTo>
                                <a:lnTo>
                                  <a:pt x="8324" y="3895"/>
                                </a:lnTo>
                                <a:lnTo>
                                  <a:pt x="8239" y="3886"/>
                                </a:lnTo>
                                <a:lnTo>
                                  <a:pt x="8155" y="3875"/>
                                </a:lnTo>
                                <a:lnTo>
                                  <a:pt x="8073" y="3863"/>
                                </a:lnTo>
                                <a:lnTo>
                                  <a:pt x="7990" y="3851"/>
                                </a:lnTo>
                                <a:lnTo>
                                  <a:pt x="7907" y="3836"/>
                                </a:lnTo>
                                <a:lnTo>
                                  <a:pt x="7825" y="3821"/>
                                </a:lnTo>
                                <a:lnTo>
                                  <a:pt x="7743" y="3803"/>
                                </a:lnTo>
                                <a:lnTo>
                                  <a:pt x="7663" y="3785"/>
                                </a:lnTo>
                                <a:lnTo>
                                  <a:pt x="7582" y="3765"/>
                                </a:lnTo>
                                <a:lnTo>
                                  <a:pt x="7502" y="3743"/>
                                </a:lnTo>
                                <a:lnTo>
                                  <a:pt x="7422" y="3721"/>
                                </a:lnTo>
                                <a:lnTo>
                                  <a:pt x="7343" y="3697"/>
                                </a:lnTo>
                                <a:lnTo>
                                  <a:pt x="7264" y="3673"/>
                                </a:lnTo>
                                <a:lnTo>
                                  <a:pt x="7186" y="3647"/>
                                </a:lnTo>
                                <a:lnTo>
                                  <a:pt x="7108" y="3620"/>
                                </a:lnTo>
                                <a:lnTo>
                                  <a:pt x="7029" y="3592"/>
                                </a:lnTo>
                                <a:lnTo>
                                  <a:pt x="6952" y="3563"/>
                                </a:lnTo>
                                <a:lnTo>
                                  <a:pt x="6875" y="3533"/>
                                </a:lnTo>
                                <a:lnTo>
                                  <a:pt x="6866" y="3521"/>
                                </a:lnTo>
                                <a:lnTo>
                                  <a:pt x="6855" y="3512"/>
                                </a:lnTo>
                                <a:lnTo>
                                  <a:pt x="6849" y="3508"/>
                                </a:lnTo>
                                <a:lnTo>
                                  <a:pt x="6845" y="3497"/>
                                </a:lnTo>
                                <a:lnTo>
                                  <a:pt x="6840" y="3482"/>
                                </a:lnTo>
                                <a:lnTo>
                                  <a:pt x="6838" y="3464"/>
                                </a:lnTo>
                                <a:lnTo>
                                  <a:pt x="6837" y="3442"/>
                                </a:lnTo>
                                <a:lnTo>
                                  <a:pt x="6838" y="3415"/>
                                </a:lnTo>
                                <a:lnTo>
                                  <a:pt x="6841" y="3385"/>
                                </a:lnTo>
                                <a:lnTo>
                                  <a:pt x="6845" y="3367"/>
                                </a:lnTo>
                                <a:lnTo>
                                  <a:pt x="6848" y="3348"/>
                                </a:lnTo>
                                <a:lnTo>
                                  <a:pt x="6854" y="3328"/>
                                </a:lnTo>
                                <a:lnTo>
                                  <a:pt x="6859" y="3306"/>
                                </a:lnTo>
                                <a:lnTo>
                                  <a:pt x="6866" y="3284"/>
                                </a:lnTo>
                                <a:lnTo>
                                  <a:pt x="6873" y="3259"/>
                                </a:lnTo>
                                <a:lnTo>
                                  <a:pt x="6882" y="3233"/>
                                </a:lnTo>
                                <a:lnTo>
                                  <a:pt x="6892" y="3205"/>
                                </a:lnTo>
                                <a:lnTo>
                                  <a:pt x="6903" y="3176"/>
                                </a:lnTo>
                                <a:lnTo>
                                  <a:pt x="6915" y="3146"/>
                                </a:lnTo>
                                <a:lnTo>
                                  <a:pt x="6929" y="3114"/>
                                </a:lnTo>
                                <a:lnTo>
                                  <a:pt x="6944" y="3079"/>
                                </a:lnTo>
                                <a:lnTo>
                                  <a:pt x="6961" y="3043"/>
                                </a:lnTo>
                                <a:lnTo>
                                  <a:pt x="6979" y="3005"/>
                                </a:lnTo>
                                <a:lnTo>
                                  <a:pt x="6998" y="2965"/>
                                </a:lnTo>
                                <a:lnTo>
                                  <a:pt x="7019" y="2923"/>
                                </a:lnTo>
                                <a:lnTo>
                                  <a:pt x="7043" y="2878"/>
                                </a:lnTo>
                                <a:lnTo>
                                  <a:pt x="7067" y="2832"/>
                                </a:lnTo>
                                <a:lnTo>
                                  <a:pt x="7093" y="2784"/>
                                </a:lnTo>
                                <a:lnTo>
                                  <a:pt x="7122" y="2734"/>
                                </a:lnTo>
                                <a:lnTo>
                                  <a:pt x="7145" y="2703"/>
                                </a:lnTo>
                                <a:lnTo>
                                  <a:pt x="7169" y="2674"/>
                                </a:lnTo>
                                <a:lnTo>
                                  <a:pt x="7193" y="2647"/>
                                </a:lnTo>
                                <a:lnTo>
                                  <a:pt x="7219" y="2623"/>
                                </a:lnTo>
                                <a:lnTo>
                                  <a:pt x="7244" y="2600"/>
                                </a:lnTo>
                                <a:lnTo>
                                  <a:pt x="7271" y="2580"/>
                                </a:lnTo>
                                <a:lnTo>
                                  <a:pt x="7298" y="2561"/>
                                </a:lnTo>
                                <a:lnTo>
                                  <a:pt x="7325" y="2544"/>
                                </a:lnTo>
                                <a:lnTo>
                                  <a:pt x="7353" y="2529"/>
                                </a:lnTo>
                                <a:lnTo>
                                  <a:pt x="7381" y="2515"/>
                                </a:lnTo>
                                <a:lnTo>
                                  <a:pt x="7409" y="2503"/>
                                </a:lnTo>
                                <a:lnTo>
                                  <a:pt x="7438" y="2492"/>
                                </a:lnTo>
                                <a:lnTo>
                                  <a:pt x="7466" y="2483"/>
                                </a:lnTo>
                                <a:lnTo>
                                  <a:pt x="7495" y="2475"/>
                                </a:lnTo>
                                <a:lnTo>
                                  <a:pt x="7524" y="2468"/>
                                </a:lnTo>
                                <a:lnTo>
                                  <a:pt x="7553" y="2464"/>
                                </a:lnTo>
                                <a:lnTo>
                                  <a:pt x="7581" y="2459"/>
                                </a:lnTo>
                                <a:lnTo>
                                  <a:pt x="7610" y="2457"/>
                                </a:lnTo>
                                <a:lnTo>
                                  <a:pt x="7638" y="2455"/>
                                </a:lnTo>
                                <a:lnTo>
                                  <a:pt x="7667" y="2454"/>
                                </a:lnTo>
                                <a:lnTo>
                                  <a:pt x="7695" y="2454"/>
                                </a:lnTo>
                                <a:lnTo>
                                  <a:pt x="7722" y="2455"/>
                                </a:lnTo>
                                <a:lnTo>
                                  <a:pt x="7750" y="2456"/>
                                </a:lnTo>
                                <a:lnTo>
                                  <a:pt x="7777" y="2459"/>
                                </a:lnTo>
                                <a:lnTo>
                                  <a:pt x="7803" y="2461"/>
                                </a:lnTo>
                                <a:lnTo>
                                  <a:pt x="7829" y="2466"/>
                                </a:lnTo>
                                <a:lnTo>
                                  <a:pt x="7854" y="2469"/>
                                </a:lnTo>
                                <a:lnTo>
                                  <a:pt x="7879" y="2474"/>
                                </a:lnTo>
                                <a:lnTo>
                                  <a:pt x="7925" y="2485"/>
                                </a:lnTo>
                                <a:lnTo>
                                  <a:pt x="7968" y="2496"/>
                                </a:lnTo>
                                <a:lnTo>
                                  <a:pt x="7946" y="2519"/>
                                </a:lnTo>
                                <a:lnTo>
                                  <a:pt x="7925" y="2542"/>
                                </a:lnTo>
                                <a:lnTo>
                                  <a:pt x="7904" y="2567"/>
                                </a:lnTo>
                                <a:lnTo>
                                  <a:pt x="7883" y="2591"/>
                                </a:lnTo>
                                <a:lnTo>
                                  <a:pt x="7863" y="2618"/>
                                </a:lnTo>
                                <a:lnTo>
                                  <a:pt x="7843" y="2646"/>
                                </a:lnTo>
                                <a:lnTo>
                                  <a:pt x="7823" y="2674"/>
                                </a:lnTo>
                                <a:lnTo>
                                  <a:pt x="7804" y="2705"/>
                                </a:lnTo>
                                <a:lnTo>
                                  <a:pt x="7785" y="2735"/>
                                </a:lnTo>
                                <a:lnTo>
                                  <a:pt x="7766" y="2767"/>
                                </a:lnTo>
                                <a:lnTo>
                                  <a:pt x="7748" y="2800"/>
                                </a:lnTo>
                                <a:lnTo>
                                  <a:pt x="7729" y="2833"/>
                                </a:lnTo>
                                <a:lnTo>
                                  <a:pt x="7692" y="2903"/>
                                </a:lnTo>
                                <a:lnTo>
                                  <a:pt x="7654" y="2978"/>
                                </a:lnTo>
                                <a:lnTo>
                                  <a:pt x="7648" y="2991"/>
                                </a:lnTo>
                                <a:lnTo>
                                  <a:pt x="7644" y="3005"/>
                                </a:lnTo>
                                <a:lnTo>
                                  <a:pt x="7641" y="3019"/>
                                </a:lnTo>
                                <a:lnTo>
                                  <a:pt x="7639" y="3033"/>
                                </a:lnTo>
                                <a:lnTo>
                                  <a:pt x="7638" y="3047"/>
                                </a:lnTo>
                                <a:lnTo>
                                  <a:pt x="7641" y="3061"/>
                                </a:lnTo>
                                <a:lnTo>
                                  <a:pt x="7643" y="3075"/>
                                </a:lnTo>
                                <a:lnTo>
                                  <a:pt x="7646" y="3089"/>
                                </a:lnTo>
                                <a:lnTo>
                                  <a:pt x="7652" y="3101"/>
                                </a:lnTo>
                                <a:lnTo>
                                  <a:pt x="7657" y="3115"/>
                                </a:lnTo>
                                <a:lnTo>
                                  <a:pt x="7665" y="3126"/>
                                </a:lnTo>
                                <a:lnTo>
                                  <a:pt x="7674" y="3137"/>
                                </a:lnTo>
                                <a:lnTo>
                                  <a:pt x="7683" y="3147"/>
                                </a:lnTo>
                                <a:lnTo>
                                  <a:pt x="7694" y="3157"/>
                                </a:lnTo>
                                <a:lnTo>
                                  <a:pt x="7707" y="3165"/>
                                </a:lnTo>
                                <a:lnTo>
                                  <a:pt x="7719" y="3173"/>
                                </a:lnTo>
                                <a:lnTo>
                                  <a:pt x="7733" y="3179"/>
                                </a:lnTo>
                                <a:lnTo>
                                  <a:pt x="7747" y="3183"/>
                                </a:lnTo>
                                <a:lnTo>
                                  <a:pt x="7761" y="3186"/>
                                </a:lnTo>
                                <a:lnTo>
                                  <a:pt x="7775" y="3187"/>
                                </a:lnTo>
                                <a:lnTo>
                                  <a:pt x="7789" y="3187"/>
                                </a:lnTo>
                                <a:lnTo>
                                  <a:pt x="7803" y="3186"/>
                                </a:lnTo>
                                <a:lnTo>
                                  <a:pt x="7817" y="3184"/>
                                </a:lnTo>
                                <a:lnTo>
                                  <a:pt x="7831" y="3181"/>
                                </a:lnTo>
                                <a:lnTo>
                                  <a:pt x="7843" y="3175"/>
                                </a:lnTo>
                                <a:lnTo>
                                  <a:pt x="7855" y="3168"/>
                                </a:lnTo>
                                <a:lnTo>
                                  <a:pt x="7868" y="3162"/>
                                </a:lnTo>
                                <a:lnTo>
                                  <a:pt x="7879" y="3153"/>
                                </a:lnTo>
                                <a:lnTo>
                                  <a:pt x="7889" y="3143"/>
                                </a:lnTo>
                                <a:lnTo>
                                  <a:pt x="7899" y="3133"/>
                                </a:lnTo>
                                <a:lnTo>
                                  <a:pt x="7907" y="3120"/>
                                </a:lnTo>
                                <a:lnTo>
                                  <a:pt x="7915" y="3107"/>
                                </a:lnTo>
                                <a:lnTo>
                                  <a:pt x="7957" y="3022"/>
                                </a:lnTo>
                                <a:lnTo>
                                  <a:pt x="8000" y="2943"/>
                                </a:lnTo>
                                <a:lnTo>
                                  <a:pt x="8021" y="2907"/>
                                </a:lnTo>
                                <a:lnTo>
                                  <a:pt x="8042" y="2873"/>
                                </a:lnTo>
                                <a:lnTo>
                                  <a:pt x="8062" y="2839"/>
                                </a:lnTo>
                                <a:lnTo>
                                  <a:pt x="8084" y="2809"/>
                                </a:lnTo>
                                <a:lnTo>
                                  <a:pt x="8105" y="2780"/>
                                </a:lnTo>
                                <a:lnTo>
                                  <a:pt x="8127" y="2752"/>
                                </a:lnTo>
                                <a:lnTo>
                                  <a:pt x="8150" y="2727"/>
                                </a:lnTo>
                                <a:lnTo>
                                  <a:pt x="8172" y="2703"/>
                                </a:lnTo>
                                <a:lnTo>
                                  <a:pt x="8195" y="2682"/>
                                </a:lnTo>
                                <a:lnTo>
                                  <a:pt x="8219" y="2664"/>
                                </a:lnTo>
                                <a:lnTo>
                                  <a:pt x="8231" y="2655"/>
                                </a:lnTo>
                                <a:lnTo>
                                  <a:pt x="8244" y="2646"/>
                                </a:lnTo>
                                <a:lnTo>
                                  <a:pt x="8256" y="2640"/>
                                </a:lnTo>
                                <a:lnTo>
                                  <a:pt x="8268" y="2632"/>
                                </a:lnTo>
                                <a:lnTo>
                                  <a:pt x="8290" y="2622"/>
                                </a:lnTo>
                                <a:lnTo>
                                  <a:pt x="8312" y="2613"/>
                                </a:lnTo>
                                <a:lnTo>
                                  <a:pt x="8336" y="2605"/>
                                </a:lnTo>
                                <a:lnTo>
                                  <a:pt x="8360" y="2598"/>
                                </a:lnTo>
                                <a:lnTo>
                                  <a:pt x="8386" y="2592"/>
                                </a:lnTo>
                                <a:lnTo>
                                  <a:pt x="8413" y="2588"/>
                                </a:lnTo>
                                <a:lnTo>
                                  <a:pt x="8441" y="2585"/>
                                </a:lnTo>
                                <a:lnTo>
                                  <a:pt x="8470" y="2584"/>
                                </a:lnTo>
                                <a:lnTo>
                                  <a:pt x="8500" y="2582"/>
                                </a:lnTo>
                                <a:lnTo>
                                  <a:pt x="8533" y="2584"/>
                                </a:lnTo>
                                <a:lnTo>
                                  <a:pt x="8566" y="2586"/>
                                </a:lnTo>
                                <a:lnTo>
                                  <a:pt x="8601" y="2589"/>
                                </a:lnTo>
                                <a:lnTo>
                                  <a:pt x="8638" y="2594"/>
                                </a:lnTo>
                                <a:lnTo>
                                  <a:pt x="8676" y="2600"/>
                                </a:lnTo>
                                <a:lnTo>
                                  <a:pt x="8716" y="2607"/>
                                </a:lnTo>
                                <a:lnTo>
                                  <a:pt x="8758" y="2616"/>
                                </a:lnTo>
                                <a:lnTo>
                                  <a:pt x="8734" y="2652"/>
                                </a:lnTo>
                                <a:lnTo>
                                  <a:pt x="8711" y="2688"/>
                                </a:lnTo>
                                <a:lnTo>
                                  <a:pt x="8689" y="2724"/>
                                </a:lnTo>
                                <a:lnTo>
                                  <a:pt x="8668" y="2761"/>
                                </a:lnTo>
                                <a:lnTo>
                                  <a:pt x="8648" y="2799"/>
                                </a:lnTo>
                                <a:lnTo>
                                  <a:pt x="8628" y="2837"/>
                                </a:lnTo>
                                <a:lnTo>
                                  <a:pt x="8610" y="2876"/>
                                </a:lnTo>
                                <a:lnTo>
                                  <a:pt x="8592" y="2916"/>
                                </a:lnTo>
                                <a:lnTo>
                                  <a:pt x="8575" y="2957"/>
                                </a:lnTo>
                                <a:lnTo>
                                  <a:pt x="8561" y="2998"/>
                                </a:lnTo>
                                <a:lnTo>
                                  <a:pt x="8546" y="3041"/>
                                </a:lnTo>
                                <a:lnTo>
                                  <a:pt x="8533" y="3083"/>
                                </a:lnTo>
                                <a:lnTo>
                                  <a:pt x="8520" y="3127"/>
                                </a:lnTo>
                                <a:lnTo>
                                  <a:pt x="8510" y="3171"/>
                                </a:lnTo>
                                <a:lnTo>
                                  <a:pt x="8500" y="3215"/>
                                </a:lnTo>
                                <a:lnTo>
                                  <a:pt x="8491" y="3261"/>
                                </a:lnTo>
                                <a:lnTo>
                                  <a:pt x="8490" y="3276"/>
                                </a:lnTo>
                                <a:lnTo>
                                  <a:pt x="8490" y="3291"/>
                                </a:lnTo>
                                <a:lnTo>
                                  <a:pt x="8491" y="3305"/>
                                </a:lnTo>
                                <a:lnTo>
                                  <a:pt x="8493" y="3319"/>
                                </a:lnTo>
                                <a:lnTo>
                                  <a:pt x="8498" y="3332"/>
                                </a:lnTo>
                                <a:lnTo>
                                  <a:pt x="8502" y="3345"/>
                                </a:lnTo>
                                <a:lnTo>
                                  <a:pt x="8509" y="3358"/>
                                </a:lnTo>
                                <a:lnTo>
                                  <a:pt x="8517" y="3370"/>
                                </a:lnTo>
                                <a:lnTo>
                                  <a:pt x="8526" y="3380"/>
                                </a:lnTo>
                                <a:lnTo>
                                  <a:pt x="8535" y="3390"/>
                                </a:lnTo>
                                <a:lnTo>
                                  <a:pt x="8546" y="3400"/>
                                </a:lnTo>
                                <a:lnTo>
                                  <a:pt x="8557" y="3408"/>
                                </a:lnTo>
                                <a:lnTo>
                                  <a:pt x="8569" y="3415"/>
                                </a:lnTo>
                                <a:lnTo>
                                  <a:pt x="8583" y="3421"/>
                                </a:lnTo>
                                <a:lnTo>
                                  <a:pt x="8596" y="3425"/>
                                </a:lnTo>
                                <a:lnTo>
                                  <a:pt x="8611" y="3428"/>
                                </a:lnTo>
                                <a:lnTo>
                                  <a:pt x="8625" y="3431"/>
                                </a:lnTo>
                                <a:lnTo>
                                  <a:pt x="8640" y="3431"/>
                                </a:lnTo>
                                <a:lnTo>
                                  <a:pt x="8655" y="3430"/>
                                </a:lnTo>
                                <a:lnTo>
                                  <a:pt x="8669" y="3426"/>
                                </a:lnTo>
                                <a:lnTo>
                                  <a:pt x="8683" y="3423"/>
                                </a:lnTo>
                                <a:lnTo>
                                  <a:pt x="8695" y="3417"/>
                                </a:lnTo>
                                <a:lnTo>
                                  <a:pt x="8707" y="3412"/>
                                </a:lnTo>
                                <a:lnTo>
                                  <a:pt x="8719" y="3404"/>
                                </a:lnTo>
                                <a:lnTo>
                                  <a:pt x="8731" y="3395"/>
                                </a:lnTo>
                                <a:lnTo>
                                  <a:pt x="8741" y="3385"/>
                                </a:lnTo>
                                <a:lnTo>
                                  <a:pt x="8750" y="3375"/>
                                </a:lnTo>
                                <a:lnTo>
                                  <a:pt x="8758" y="3363"/>
                                </a:lnTo>
                                <a:lnTo>
                                  <a:pt x="8764" y="3351"/>
                                </a:lnTo>
                                <a:lnTo>
                                  <a:pt x="8770" y="3338"/>
                                </a:lnTo>
                                <a:lnTo>
                                  <a:pt x="8774" y="3324"/>
                                </a:lnTo>
                                <a:lnTo>
                                  <a:pt x="8778" y="3310"/>
                                </a:lnTo>
                                <a:lnTo>
                                  <a:pt x="8783" y="3280"/>
                                </a:lnTo>
                                <a:lnTo>
                                  <a:pt x="8789" y="3252"/>
                                </a:lnTo>
                                <a:lnTo>
                                  <a:pt x="8796" y="3224"/>
                                </a:lnTo>
                                <a:lnTo>
                                  <a:pt x="8802" y="3198"/>
                                </a:lnTo>
                                <a:lnTo>
                                  <a:pt x="8810" y="3171"/>
                                </a:lnTo>
                                <a:lnTo>
                                  <a:pt x="8818" y="3144"/>
                                </a:lnTo>
                                <a:lnTo>
                                  <a:pt x="8827" y="3117"/>
                                </a:lnTo>
                                <a:lnTo>
                                  <a:pt x="8836" y="3091"/>
                                </a:lnTo>
                                <a:lnTo>
                                  <a:pt x="8845" y="3065"/>
                                </a:lnTo>
                                <a:lnTo>
                                  <a:pt x="8856" y="3040"/>
                                </a:lnTo>
                                <a:lnTo>
                                  <a:pt x="8866" y="3014"/>
                                </a:lnTo>
                                <a:lnTo>
                                  <a:pt x="8877" y="2989"/>
                                </a:lnTo>
                                <a:lnTo>
                                  <a:pt x="8901" y="2940"/>
                                </a:lnTo>
                                <a:lnTo>
                                  <a:pt x="8927" y="2893"/>
                                </a:lnTo>
                                <a:lnTo>
                                  <a:pt x="8955" y="2846"/>
                                </a:lnTo>
                                <a:lnTo>
                                  <a:pt x="8984" y="2801"/>
                                </a:lnTo>
                                <a:lnTo>
                                  <a:pt x="9014" y="2757"/>
                                </a:lnTo>
                                <a:lnTo>
                                  <a:pt x="9046" y="2714"/>
                                </a:lnTo>
                                <a:lnTo>
                                  <a:pt x="9080" y="2672"/>
                                </a:lnTo>
                                <a:lnTo>
                                  <a:pt x="9116" y="2632"/>
                                </a:lnTo>
                                <a:lnTo>
                                  <a:pt x="9152" y="2592"/>
                                </a:lnTo>
                                <a:lnTo>
                                  <a:pt x="9190" y="2554"/>
                                </a:lnTo>
                                <a:close/>
                                <a:moveTo>
                                  <a:pt x="6809" y="3818"/>
                                </a:moveTo>
                                <a:lnTo>
                                  <a:pt x="6887" y="3849"/>
                                </a:lnTo>
                                <a:lnTo>
                                  <a:pt x="6967" y="3878"/>
                                </a:lnTo>
                                <a:lnTo>
                                  <a:pt x="7046" y="3907"/>
                                </a:lnTo>
                                <a:lnTo>
                                  <a:pt x="7126" y="3934"/>
                                </a:lnTo>
                                <a:lnTo>
                                  <a:pt x="7206" y="3960"/>
                                </a:lnTo>
                                <a:lnTo>
                                  <a:pt x="7287" y="3984"/>
                                </a:lnTo>
                                <a:lnTo>
                                  <a:pt x="7367" y="4008"/>
                                </a:lnTo>
                                <a:lnTo>
                                  <a:pt x="7449" y="4030"/>
                                </a:lnTo>
                                <a:lnTo>
                                  <a:pt x="7531" y="4051"/>
                                </a:lnTo>
                                <a:lnTo>
                                  <a:pt x="7614" y="4072"/>
                                </a:lnTo>
                                <a:lnTo>
                                  <a:pt x="7696" y="4089"/>
                                </a:lnTo>
                                <a:lnTo>
                                  <a:pt x="7779" y="4107"/>
                                </a:lnTo>
                                <a:lnTo>
                                  <a:pt x="7863" y="4123"/>
                                </a:lnTo>
                                <a:lnTo>
                                  <a:pt x="7948" y="4138"/>
                                </a:lnTo>
                                <a:lnTo>
                                  <a:pt x="8032" y="4151"/>
                                </a:lnTo>
                                <a:lnTo>
                                  <a:pt x="8118" y="4163"/>
                                </a:lnTo>
                                <a:lnTo>
                                  <a:pt x="8207" y="4174"/>
                                </a:lnTo>
                                <a:lnTo>
                                  <a:pt x="8296" y="4184"/>
                                </a:lnTo>
                                <a:lnTo>
                                  <a:pt x="8387" y="4191"/>
                                </a:lnTo>
                                <a:lnTo>
                                  <a:pt x="8478" y="4197"/>
                                </a:lnTo>
                                <a:lnTo>
                                  <a:pt x="8568" y="4202"/>
                                </a:lnTo>
                                <a:lnTo>
                                  <a:pt x="8660" y="4204"/>
                                </a:lnTo>
                                <a:lnTo>
                                  <a:pt x="8753" y="4205"/>
                                </a:lnTo>
                                <a:lnTo>
                                  <a:pt x="8845" y="4205"/>
                                </a:lnTo>
                                <a:lnTo>
                                  <a:pt x="8939" y="4203"/>
                                </a:lnTo>
                                <a:lnTo>
                                  <a:pt x="9033" y="4198"/>
                                </a:lnTo>
                                <a:lnTo>
                                  <a:pt x="9127" y="4191"/>
                                </a:lnTo>
                                <a:lnTo>
                                  <a:pt x="9222" y="4184"/>
                                </a:lnTo>
                                <a:lnTo>
                                  <a:pt x="9318" y="4175"/>
                                </a:lnTo>
                                <a:lnTo>
                                  <a:pt x="9415" y="4162"/>
                                </a:lnTo>
                                <a:lnTo>
                                  <a:pt x="9511" y="4149"/>
                                </a:lnTo>
                                <a:lnTo>
                                  <a:pt x="9608" y="4133"/>
                                </a:lnTo>
                                <a:lnTo>
                                  <a:pt x="9673" y="4125"/>
                                </a:lnTo>
                                <a:lnTo>
                                  <a:pt x="9738" y="4115"/>
                                </a:lnTo>
                                <a:lnTo>
                                  <a:pt x="9805" y="4104"/>
                                </a:lnTo>
                                <a:lnTo>
                                  <a:pt x="9871" y="4089"/>
                                </a:lnTo>
                                <a:lnTo>
                                  <a:pt x="9938" y="4074"/>
                                </a:lnTo>
                                <a:lnTo>
                                  <a:pt x="10007" y="4057"/>
                                </a:lnTo>
                                <a:lnTo>
                                  <a:pt x="10076" y="4038"/>
                                </a:lnTo>
                                <a:lnTo>
                                  <a:pt x="10145" y="4018"/>
                                </a:lnTo>
                                <a:lnTo>
                                  <a:pt x="10216" y="3998"/>
                                </a:lnTo>
                                <a:lnTo>
                                  <a:pt x="10286" y="3975"/>
                                </a:lnTo>
                                <a:lnTo>
                                  <a:pt x="10358" y="3952"/>
                                </a:lnTo>
                                <a:lnTo>
                                  <a:pt x="10430" y="3927"/>
                                </a:lnTo>
                                <a:lnTo>
                                  <a:pt x="10502" y="3902"/>
                                </a:lnTo>
                                <a:lnTo>
                                  <a:pt x="10576" y="3878"/>
                                </a:lnTo>
                                <a:lnTo>
                                  <a:pt x="10650" y="3851"/>
                                </a:lnTo>
                                <a:lnTo>
                                  <a:pt x="10725" y="3825"/>
                                </a:lnTo>
                                <a:lnTo>
                                  <a:pt x="10894" y="3766"/>
                                </a:lnTo>
                                <a:lnTo>
                                  <a:pt x="11065" y="3707"/>
                                </a:lnTo>
                                <a:lnTo>
                                  <a:pt x="11153" y="3678"/>
                                </a:lnTo>
                                <a:lnTo>
                                  <a:pt x="11240" y="3650"/>
                                </a:lnTo>
                                <a:lnTo>
                                  <a:pt x="11328" y="3623"/>
                                </a:lnTo>
                                <a:lnTo>
                                  <a:pt x="11418" y="3596"/>
                                </a:lnTo>
                                <a:lnTo>
                                  <a:pt x="11508" y="3572"/>
                                </a:lnTo>
                                <a:lnTo>
                                  <a:pt x="11598" y="3548"/>
                                </a:lnTo>
                                <a:lnTo>
                                  <a:pt x="11690" y="3526"/>
                                </a:lnTo>
                                <a:lnTo>
                                  <a:pt x="11782" y="3505"/>
                                </a:lnTo>
                                <a:lnTo>
                                  <a:pt x="11874" y="3486"/>
                                </a:lnTo>
                                <a:lnTo>
                                  <a:pt x="11966" y="3470"/>
                                </a:lnTo>
                                <a:lnTo>
                                  <a:pt x="12060" y="3455"/>
                                </a:lnTo>
                                <a:lnTo>
                                  <a:pt x="12154" y="3443"/>
                                </a:lnTo>
                                <a:lnTo>
                                  <a:pt x="12250" y="3434"/>
                                </a:lnTo>
                                <a:lnTo>
                                  <a:pt x="12345" y="3427"/>
                                </a:lnTo>
                                <a:lnTo>
                                  <a:pt x="12440" y="3424"/>
                                </a:lnTo>
                                <a:lnTo>
                                  <a:pt x="12536" y="3423"/>
                                </a:lnTo>
                                <a:lnTo>
                                  <a:pt x="12632" y="3426"/>
                                </a:lnTo>
                                <a:lnTo>
                                  <a:pt x="12729" y="3433"/>
                                </a:lnTo>
                                <a:lnTo>
                                  <a:pt x="12826" y="3443"/>
                                </a:lnTo>
                                <a:lnTo>
                                  <a:pt x="12923" y="3458"/>
                                </a:lnTo>
                                <a:lnTo>
                                  <a:pt x="13022" y="3475"/>
                                </a:lnTo>
                                <a:lnTo>
                                  <a:pt x="13119" y="3498"/>
                                </a:lnTo>
                                <a:lnTo>
                                  <a:pt x="13218" y="3526"/>
                                </a:lnTo>
                                <a:lnTo>
                                  <a:pt x="13316" y="3557"/>
                                </a:lnTo>
                                <a:lnTo>
                                  <a:pt x="13416" y="3593"/>
                                </a:lnTo>
                                <a:lnTo>
                                  <a:pt x="13514" y="3636"/>
                                </a:lnTo>
                                <a:lnTo>
                                  <a:pt x="13614" y="3682"/>
                                </a:lnTo>
                                <a:lnTo>
                                  <a:pt x="13714" y="3734"/>
                                </a:lnTo>
                                <a:lnTo>
                                  <a:pt x="13721" y="3739"/>
                                </a:lnTo>
                                <a:lnTo>
                                  <a:pt x="13730" y="3742"/>
                                </a:lnTo>
                                <a:lnTo>
                                  <a:pt x="13761" y="3765"/>
                                </a:lnTo>
                                <a:lnTo>
                                  <a:pt x="13793" y="3791"/>
                                </a:lnTo>
                                <a:lnTo>
                                  <a:pt x="13810" y="3806"/>
                                </a:lnTo>
                                <a:lnTo>
                                  <a:pt x="13827" y="3821"/>
                                </a:lnTo>
                                <a:lnTo>
                                  <a:pt x="13842" y="3835"/>
                                </a:lnTo>
                                <a:lnTo>
                                  <a:pt x="13857" y="3851"/>
                                </a:lnTo>
                                <a:lnTo>
                                  <a:pt x="13870" y="3867"/>
                                </a:lnTo>
                                <a:lnTo>
                                  <a:pt x="13883" y="3882"/>
                                </a:lnTo>
                                <a:lnTo>
                                  <a:pt x="13893" y="3898"/>
                                </a:lnTo>
                                <a:lnTo>
                                  <a:pt x="13899" y="3912"/>
                                </a:lnTo>
                                <a:lnTo>
                                  <a:pt x="13903" y="3920"/>
                                </a:lnTo>
                                <a:lnTo>
                                  <a:pt x="13905" y="3927"/>
                                </a:lnTo>
                                <a:lnTo>
                                  <a:pt x="13906" y="3935"/>
                                </a:lnTo>
                                <a:lnTo>
                                  <a:pt x="13907" y="3942"/>
                                </a:lnTo>
                                <a:lnTo>
                                  <a:pt x="13907" y="3948"/>
                                </a:lnTo>
                                <a:lnTo>
                                  <a:pt x="13906" y="3955"/>
                                </a:lnTo>
                                <a:lnTo>
                                  <a:pt x="13904" y="3961"/>
                                </a:lnTo>
                                <a:lnTo>
                                  <a:pt x="13902" y="3967"/>
                                </a:lnTo>
                                <a:lnTo>
                                  <a:pt x="13899" y="3971"/>
                                </a:lnTo>
                                <a:lnTo>
                                  <a:pt x="13896" y="3973"/>
                                </a:lnTo>
                                <a:lnTo>
                                  <a:pt x="13893" y="3974"/>
                                </a:lnTo>
                                <a:lnTo>
                                  <a:pt x="13888" y="3975"/>
                                </a:lnTo>
                                <a:lnTo>
                                  <a:pt x="13878" y="3975"/>
                                </a:lnTo>
                                <a:lnTo>
                                  <a:pt x="13867" y="3972"/>
                                </a:lnTo>
                                <a:lnTo>
                                  <a:pt x="13854" y="3968"/>
                                </a:lnTo>
                                <a:lnTo>
                                  <a:pt x="13839" y="3962"/>
                                </a:lnTo>
                                <a:lnTo>
                                  <a:pt x="13824" y="3955"/>
                                </a:lnTo>
                                <a:lnTo>
                                  <a:pt x="13809" y="3946"/>
                                </a:lnTo>
                                <a:lnTo>
                                  <a:pt x="13776" y="3928"/>
                                </a:lnTo>
                                <a:lnTo>
                                  <a:pt x="13745" y="3908"/>
                                </a:lnTo>
                                <a:lnTo>
                                  <a:pt x="13715" y="3888"/>
                                </a:lnTo>
                                <a:lnTo>
                                  <a:pt x="13688" y="3868"/>
                                </a:lnTo>
                                <a:lnTo>
                                  <a:pt x="13674" y="3858"/>
                                </a:lnTo>
                                <a:lnTo>
                                  <a:pt x="13660" y="3849"/>
                                </a:lnTo>
                                <a:lnTo>
                                  <a:pt x="13646" y="3838"/>
                                </a:lnTo>
                                <a:lnTo>
                                  <a:pt x="13633" y="3830"/>
                                </a:lnTo>
                                <a:lnTo>
                                  <a:pt x="13627" y="3826"/>
                                </a:lnTo>
                                <a:lnTo>
                                  <a:pt x="13623" y="3823"/>
                                </a:lnTo>
                                <a:lnTo>
                                  <a:pt x="13610" y="3815"/>
                                </a:lnTo>
                                <a:lnTo>
                                  <a:pt x="13593" y="3805"/>
                                </a:lnTo>
                                <a:lnTo>
                                  <a:pt x="13573" y="3794"/>
                                </a:lnTo>
                                <a:lnTo>
                                  <a:pt x="13548" y="3780"/>
                                </a:lnTo>
                                <a:lnTo>
                                  <a:pt x="13520" y="3766"/>
                                </a:lnTo>
                                <a:lnTo>
                                  <a:pt x="13489" y="3749"/>
                                </a:lnTo>
                                <a:lnTo>
                                  <a:pt x="13456" y="3732"/>
                                </a:lnTo>
                                <a:lnTo>
                                  <a:pt x="13421" y="3715"/>
                                </a:lnTo>
                                <a:lnTo>
                                  <a:pt x="13370" y="3691"/>
                                </a:lnTo>
                                <a:lnTo>
                                  <a:pt x="13316" y="3666"/>
                                </a:lnTo>
                                <a:lnTo>
                                  <a:pt x="13258" y="3641"/>
                                </a:lnTo>
                                <a:lnTo>
                                  <a:pt x="13198" y="3617"/>
                                </a:lnTo>
                                <a:lnTo>
                                  <a:pt x="13135" y="3592"/>
                                </a:lnTo>
                                <a:lnTo>
                                  <a:pt x="13070" y="3570"/>
                                </a:lnTo>
                                <a:lnTo>
                                  <a:pt x="13004" y="3547"/>
                                </a:lnTo>
                                <a:lnTo>
                                  <a:pt x="12936" y="3528"/>
                                </a:lnTo>
                                <a:lnTo>
                                  <a:pt x="12902" y="3519"/>
                                </a:lnTo>
                                <a:lnTo>
                                  <a:pt x="12867" y="3510"/>
                                </a:lnTo>
                                <a:lnTo>
                                  <a:pt x="12833" y="3502"/>
                                </a:lnTo>
                                <a:lnTo>
                                  <a:pt x="12798" y="3496"/>
                                </a:lnTo>
                                <a:lnTo>
                                  <a:pt x="12764" y="3489"/>
                                </a:lnTo>
                                <a:lnTo>
                                  <a:pt x="12730" y="3483"/>
                                </a:lnTo>
                                <a:lnTo>
                                  <a:pt x="12695" y="3479"/>
                                </a:lnTo>
                                <a:lnTo>
                                  <a:pt x="12661" y="3474"/>
                                </a:lnTo>
                                <a:lnTo>
                                  <a:pt x="12627" y="3472"/>
                                </a:lnTo>
                                <a:lnTo>
                                  <a:pt x="12593" y="3470"/>
                                </a:lnTo>
                                <a:lnTo>
                                  <a:pt x="12560" y="3469"/>
                                </a:lnTo>
                                <a:lnTo>
                                  <a:pt x="12527" y="3470"/>
                                </a:lnTo>
                                <a:lnTo>
                                  <a:pt x="12495" y="3471"/>
                                </a:lnTo>
                                <a:lnTo>
                                  <a:pt x="12462" y="3473"/>
                                </a:lnTo>
                                <a:lnTo>
                                  <a:pt x="12431" y="3478"/>
                                </a:lnTo>
                                <a:lnTo>
                                  <a:pt x="12400" y="3482"/>
                                </a:lnTo>
                                <a:lnTo>
                                  <a:pt x="12378" y="3487"/>
                                </a:lnTo>
                                <a:lnTo>
                                  <a:pt x="12373" y="3488"/>
                                </a:lnTo>
                                <a:lnTo>
                                  <a:pt x="12300" y="3502"/>
                                </a:lnTo>
                                <a:lnTo>
                                  <a:pt x="12227" y="3516"/>
                                </a:lnTo>
                                <a:lnTo>
                                  <a:pt x="12153" y="3531"/>
                                </a:lnTo>
                                <a:lnTo>
                                  <a:pt x="12077" y="3548"/>
                                </a:lnTo>
                                <a:lnTo>
                                  <a:pt x="11997" y="3568"/>
                                </a:lnTo>
                                <a:lnTo>
                                  <a:pt x="11910" y="3591"/>
                                </a:lnTo>
                                <a:lnTo>
                                  <a:pt x="11815" y="3617"/>
                                </a:lnTo>
                                <a:lnTo>
                                  <a:pt x="11712" y="3648"/>
                                </a:lnTo>
                                <a:lnTo>
                                  <a:pt x="11597" y="3684"/>
                                </a:lnTo>
                                <a:lnTo>
                                  <a:pt x="11471" y="3725"/>
                                </a:lnTo>
                                <a:lnTo>
                                  <a:pt x="11330" y="3775"/>
                                </a:lnTo>
                                <a:lnTo>
                                  <a:pt x="11173" y="3831"/>
                                </a:lnTo>
                                <a:lnTo>
                                  <a:pt x="10998" y="3893"/>
                                </a:lnTo>
                                <a:lnTo>
                                  <a:pt x="10805" y="3966"/>
                                </a:lnTo>
                                <a:lnTo>
                                  <a:pt x="10590" y="4048"/>
                                </a:lnTo>
                                <a:lnTo>
                                  <a:pt x="10354" y="4140"/>
                                </a:lnTo>
                                <a:lnTo>
                                  <a:pt x="10351" y="4141"/>
                                </a:lnTo>
                                <a:lnTo>
                                  <a:pt x="10283" y="4167"/>
                                </a:lnTo>
                                <a:lnTo>
                                  <a:pt x="10215" y="4191"/>
                                </a:lnTo>
                                <a:lnTo>
                                  <a:pt x="10145" y="4214"/>
                                </a:lnTo>
                                <a:lnTo>
                                  <a:pt x="10076" y="4235"/>
                                </a:lnTo>
                                <a:lnTo>
                                  <a:pt x="10008" y="4255"/>
                                </a:lnTo>
                                <a:lnTo>
                                  <a:pt x="9938" y="4274"/>
                                </a:lnTo>
                                <a:lnTo>
                                  <a:pt x="9869" y="4292"/>
                                </a:lnTo>
                                <a:lnTo>
                                  <a:pt x="9800" y="4308"/>
                                </a:lnTo>
                                <a:lnTo>
                                  <a:pt x="9729" y="4324"/>
                                </a:lnTo>
                                <a:lnTo>
                                  <a:pt x="9659" y="4337"/>
                                </a:lnTo>
                                <a:lnTo>
                                  <a:pt x="9588" y="4349"/>
                                </a:lnTo>
                                <a:lnTo>
                                  <a:pt x="9519" y="4361"/>
                                </a:lnTo>
                                <a:lnTo>
                                  <a:pt x="9448" y="4372"/>
                                </a:lnTo>
                                <a:lnTo>
                                  <a:pt x="9379" y="4381"/>
                                </a:lnTo>
                                <a:lnTo>
                                  <a:pt x="9308" y="4389"/>
                                </a:lnTo>
                                <a:lnTo>
                                  <a:pt x="9239" y="4395"/>
                                </a:lnTo>
                                <a:lnTo>
                                  <a:pt x="9149" y="4403"/>
                                </a:lnTo>
                                <a:lnTo>
                                  <a:pt x="9061" y="4409"/>
                                </a:lnTo>
                                <a:lnTo>
                                  <a:pt x="8972" y="4413"/>
                                </a:lnTo>
                                <a:lnTo>
                                  <a:pt x="8885" y="4417"/>
                                </a:lnTo>
                                <a:lnTo>
                                  <a:pt x="8799" y="4418"/>
                                </a:lnTo>
                                <a:lnTo>
                                  <a:pt x="8713" y="4418"/>
                                </a:lnTo>
                                <a:lnTo>
                                  <a:pt x="8628" y="4417"/>
                                </a:lnTo>
                                <a:lnTo>
                                  <a:pt x="8545" y="4414"/>
                                </a:lnTo>
                                <a:lnTo>
                                  <a:pt x="8462" y="4411"/>
                                </a:lnTo>
                                <a:lnTo>
                                  <a:pt x="8380" y="4405"/>
                                </a:lnTo>
                                <a:lnTo>
                                  <a:pt x="8301" y="4400"/>
                                </a:lnTo>
                                <a:lnTo>
                                  <a:pt x="8221" y="4393"/>
                                </a:lnTo>
                                <a:lnTo>
                                  <a:pt x="8144" y="4385"/>
                                </a:lnTo>
                                <a:lnTo>
                                  <a:pt x="8069" y="4376"/>
                                </a:lnTo>
                                <a:lnTo>
                                  <a:pt x="7994" y="4367"/>
                                </a:lnTo>
                                <a:lnTo>
                                  <a:pt x="7923" y="4357"/>
                                </a:lnTo>
                                <a:lnTo>
                                  <a:pt x="7852" y="4346"/>
                                </a:lnTo>
                                <a:lnTo>
                                  <a:pt x="7784" y="4335"/>
                                </a:lnTo>
                                <a:lnTo>
                                  <a:pt x="7717" y="4323"/>
                                </a:lnTo>
                                <a:lnTo>
                                  <a:pt x="7652" y="4310"/>
                                </a:lnTo>
                                <a:lnTo>
                                  <a:pt x="7590" y="4297"/>
                                </a:lnTo>
                                <a:lnTo>
                                  <a:pt x="7530" y="4283"/>
                                </a:lnTo>
                                <a:lnTo>
                                  <a:pt x="7471" y="4270"/>
                                </a:lnTo>
                                <a:lnTo>
                                  <a:pt x="7417" y="4255"/>
                                </a:lnTo>
                                <a:lnTo>
                                  <a:pt x="7363" y="4242"/>
                                </a:lnTo>
                                <a:lnTo>
                                  <a:pt x="7313" y="4227"/>
                                </a:lnTo>
                                <a:lnTo>
                                  <a:pt x="7266" y="4213"/>
                                </a:lnTo>
                                <a:lnTo>
                                  <a:pt x="7220" y="4198"/>
                                </a:lnTo>
                                <a:lnTo>
                                  <a:pt x="7178" y="4184"/>
                                </a:lnTo>
                                <a:lnTo>
                                  <a:pt x="7139" y="4170"/>
                                </a:lnTo>
                                <a:lnTo>
                                  <a:pt x="7102" y="4156"/>
                                </a:lnTo>
                                <a:lnTo>
                                  <a:pt x="7070" y="4142"/>
                                </a:lnTo>
                                <a:lnTo>
                                  <a:pt x="7035" y="4126"/>
                                </a:lnTo>
                                <a:lnTo>
                                  <a:pt x="7003" y="4111"/>
                                </a:lnTo>
                                <a:lnTo>
                                  <a:pt x="6973" y="4096"/>
                                </a:lnTo>
                                <a:lnTo>
                                  <a:pt x="6947" y="4082"/>
                                </a:lnTo>
                                <a:lnTo>
                                  <a:pt x="6922" y="4067"/>
                                </a:lnTo>
                                <a:lnTo>
                                  <a:pt x="6900" y="4053"/>
                                </a:lnTo>
                                <a:lnTo>
                                  <a:pt x="6879" y="4038"/>
                                </a:lnTo>
                                <a:lnTo>
                                  <a:pt x="6861" y="4024"/>
                                </a:lnTo>
                                <a:lnTo>
                                  <a:pt x="6846" y="4010"/>
                                </a:lnTo>
                                <a:lnTo>
                                  <a:pt x="6831" y="3996"/>
                                </a:lnTo>
                                <a:lnTo>
                                  <a:pt x="6820" y="3983"/>
                                </a:lnTo>
                                <a:lnTo>
                                  <a:pt x="6810" y="3971"/>
                                </a:lnTo>
                                <a:lnTo>
                                  <a:pt x="6802" y="3957"/>
                                </a:lnTo>
                                <a:lnTo>
                                  <a:pt x="6795" y="3945"/>
                                </a:lnTo>
                                <a:lnTo>
                                  <a:pt x="6791" y="3931"/>
                                </a:lnTo>
                                <a:lnTo>
                                  <a:pt x="6788" y="3919"/>
                                </a:lnTo>
                                <a:lnTo>
                                  <a:pt x="6785" y="3908"/>
                                </a:lnTo>
                                <a:lnTo>
                                  <a:pt x="6785" y="3896"/>
                                </a:lnTo>
                                <a:lnTo>
                                  <a:pt x="6787" y="3883"/>
                                </a:lnTo>
                                <a:lnTo>
                                  <a:pt x="6789" y="3871"/>
                                </a:lnTo>
                                <a:lnTo>
                                  <a:pt x="6792" y="3859"/>
                                </a:lnTo>
                                <a:lnTo>
                                  <a:pt x="6797" y="3845"/>
                                </a:lnTo>
                                <a:lnTo>
                                  <a:pt x="6802" y="3832"/>
                                </a:lnTo>
                                <a:lnTo>
                                  <a:pt x="6809" y="38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3112"/>
                        <wps:cNvSpPr>
                          <a:spLocks/>
                        </wps:cNvSpPr>
                        <wps:spPr bwMode="auto">
                          <a:xfrm>
                            <a:off x="9531" y="6278"/>
                            <a:ext cx="769" cy="372"/>
                          </a:xfrm>
                          <a:custGeom>
                            <a:avLst/>
                            <a:gdLst>
                              <a:gd name="T0" fmla="*/ 455 w 2306"/>
                              <a:gd name="T1" fmla="*/ 54 h 1116"/>
                              <a:gd name="T2" fmla="*/ 640 w 2306"/>
                              <a:gd name="T3" fmla="*/ 29 h 1116"/>
                              <a:gd name="T4" fmla="*/ 845 w 2306"/>
                              <a:gd name="T5" fmla="*/ 11 h 1116"/>
                              <a:gd name="T6" fmla="*/ 1166 w 2306"/>
                              <a:gd name="T7" fmla="*/ 0 h 1116"/>
                              <a:gd name="T8" fmla="*/ 1345 w 2306"/>
                              <a:gd name="T9" fmla="*/ 2 h 1116"/>
                              <a:gd name="T10" fmla="*/ 1529 w 2306"/>
                              <a:gd name="T11" fmla="*/ 11 h 1116"/>
                              <a:gd name="T12" fmla="*/ 1710 w 2306"/>
                              <a:gd name="T13" fmla="*/ 26 h 1116"/>
                              <a:gd name="T14" fmla="*/ 1847 w 2306"/>
                              <a:gd name="T15" fmla="*/ 43 h 1116"/>
                              <a:gd name="T16" fmla="*/ 2038 w 2306"/>
                              <a:gd name="T17" fmla="*/ 91 h 1116"/>
                              <a:gd name="T18" fmla="*/ 2169 w 2306"/>
                              <a:gd name="T19" fmla="*/ 165 h 1116"/>
                              <a:gd name="T20" fmla="*/ 2252 w 2306"/>
                              <a:gd name="T21" fmla="*/ 258 h 1116"/>
                              <a:gd name="T22" fmla="*/ 2293 w 2306"/>
                              <a:gd name="T23" fmla="*/ 360 h 1116"/>
                              <a:gd name="T24" fmla="*/ 2306 w 2306"/>
                              <a:gd name="T25" fmla="*/ 463 h 1116"/>
                              <a:gd name="T26" fmla="*/ 2298 w 2306"/>
                              <a:gd name="T27" fmla="*/ 560 h 1116"/>
                              <a:gd name="T28" fmla="*/ 2279 w 2306"/>
                              <a:gd name="T29" fmla="*/ 640 h 1116"/>
                              <a:gd name="T30" fmla="*/ 2188 w 2306"/>
                              <a:gd name="T31" fmla="*/ 701 h 1116"/>
                              <a:gd name="T32" fmla="*/ 1994 w 2306"/>
                              <a:gd name="T33" fmla="*/ 658 h 1116"/>
                              <a:gd name="T34" fmla="*/ 1823 w 2306"/>
                              <a:gd name="T35" fmla="*/ 639 h 1116"/>
                              <a:gd name="T36" fmla="*/ 1672 w 2306"/>
                              <a:gd name="T37" fmla="*/ 644 h 1116"/>
                              <a:gd name="T38" fmla="*/ 1559 w 2306"/>
                              <a:gd name="T39" fmla="*/ 653 h 1116"/>
                              <a:gd name="T40" fmla="*/ 1460 w 2306"/>
                              <a:gd name="T41" fmla="*/ 609 h 1116"/>
                              <a:gd name="T42" fmla="*/ 1281 w 2306"/>
                              <a:gd name="T43" fmla="*/ 553 h 1116"/>
                              <a:gd name="T44" fmla="*/ 1090 w 2306"/>
                              <a:gd name="T45" fmla="*/ 517 h 1116"/>
                              <a:gd name="T46" fmla="*/ 872 w 2306"/>
                              <a:gd name="T47" fmla="*/ 512 h 1116"/>
                              <a:gd name="T48" fmla="*/ 641 w 2306"/>
                              <a:gd name="T49" fmla="*/ 553 h 1116"/>
                              <a:gd name="T50" fmla="*/ 414 w 2306"/>
                              <a:gd name="T51" fmla="*/ 662 h 1116"/>
                              <a:gd name="T52" fmla="*/ 204 w 2306"/>
                              <a:gd name="T53" fmla="*/ 854 h 1116"/>
                              <a:gd name="T54" fmla="*/ 122 w 2306"/>
                              <a:gd name="T55" fmla="*/ 978 h 1116"/>
                              <a:gd name="T56" fmla="*/ 73 w 2306"/>
                              <a:gd name="T57" fmla="*/ 1071 h 1116"/>
                              <a:gd name="T58" fmla="*/ 32 w 2306"/>
                              <a:gd name="T59" fmla="*/ 1093 h 1116"/>
                              <a:gd name="T60" fmla="*/ 11 w 2306"/>
                              <a:gd name="T61" fmla="*/ 1040 h 1116"/>
                              <a:gd name="T62" fmla="*/ 1 w 2306"/>
                              <a:gd name="T63" fmla="*/ 977 h 1116"/>
                              <a:gd name="T64" fmla="*/ 9 w 2306"/>
                              <a:gd name="T65" fmla="*/ 887 h 1116"/>
                              <a:gd name="T66" fmla="*/ 41 w 2306"/>
                              <a:gd name="T67" fmla="*/ 786 h 1116"/>
                              <a:gd name="T68" fmla="*/ 93 w 2306"/>
                              <a:gd name="T69" fmla="*/ 796 h 1116"/>
                              <a:gd name="T70" fmla="*/ 142 w 2306"/>
                              <a:gd name="T71" fmla="*/ 788 h 1116"/>
                              <a:gd name="T72" fmla="*/ 187 w 2306"/>
                              <a:gd name="T73" fmla="*/ 764 h 1116"/>
                              <a:gd name="T74" fmla="*/ 220 w 2306"/>
                              <a:gd name="T75" fmla="*/ 723 h 1116"/>
                              <a:gd name="T76" fmla="*/ 239 w 2306"/>
                              <a:gd name="T77" fmla="*/ 668 h 1116"/>
                              <a:gd name="T78" fmla="*/ 235 w 2306"/>
                              <a:gd name="T79" fmla="*/ 614 h 1116"/>
                              <a:gd name="T80" fmla="*/ 210 w 2306"/>
                              <a:gd name="T81" fmla="*/ 563 h 1116"/>
                              <a:gd name="T82" fmla="*/ 168 w 2306"/>
                              <a:gd name="T83" fmla="*/ 525 h 1116"/>
                              <a:gd name="T84" fmla="*/ 84 w 2306"/>
                              <a:gd name="T85" fmla="*/ 471 h 1116"/>
                              <a:gd name="T86" fmla="*/ 37 w 2306"/>
                              <a:gd name="T87" fmla="*/ 425 h 1116"/>
                              <a:gd name="T88" fmla="*/ 19 w 2306"/>
                              <a:gd name="T89" fmla="*/ 395 h 1116"/>
                              <a:gd name="T90" fmla="*/ 10 w 2306"/>
                              <a:gd name="T91" fmla="*/ 359 h 1116"/>
                              <a:gd name="T92" fmla="*/ 10 w 2306"/>
                              <a:gd name="T93" fmla="*/ 314 h 1116"/>
                              <a:gd name="T94" fmla="*/ 29 w 2306"/>
                              <a:gd name="T95" fmla="*/ 229 h 1116"/>
                              <a:gd name="T96" fmla="*/ 49 w 2306"/>
                              <a:gd name="T97" fmla="*/ 198 h 1116"/>
                              <a:gd name="T98" fmla="*/ 84 w 2306"/>
                              <a:gd name="T99" fmla="*/ 169 h 1116"/>
                              <a:gd name="T100" fmla="*/ 199 w 2306"/>
                              <a:gd name="T101" fmla="*/ 116 h 1116"/>
                              <a:gd name="T102" fmla="*/ 235 w 2306"/>
                              <a:gd name="T103" fmla="*/ 121 h 1116"/>
                              <a:gd name="T104" fmla="*/ 271 w 2306"/>
                              <a:gd name="T105" fmla="*/ 115 h 1116"/>
                              <a:gd name="T106" fmla="*/ 304 w 2306"/>
                              <a:gd name="T107" fmla="*/ 101 h 1116"/>
                              <a:gd name="T108" fmla="*/ 334 w 2306"/>
                              <a:gd name="T109" fmla="*/ 78 h 1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306" h="1116">
                                <a:moveTo>
                                  <a:pt x="334" y="78"/>
                                </a:moveTo>
                                <a:lnTo>
                                  <a:pt x="374" y="70"/>
                                </a:lnTo>
                                <a:lnTo>
                                  <a:pt x="414" y="62"/>
                                </a:lnTo>
                                <a:lnTo>
                                  <a:pt x="455" y="54"/>
                                </a:lnTo>
                                <a:lnTo>
                                  <a:pt x="499" y="48"/>
                                </a:lnTo>
                                <a:lnTo>
                                  <a:pt x="545" y="41"/>
                                </a:lnTo>
                                <a:lnTo>
                                  <a:pt x="592" y="35"/>
                                </a:lnTo>
                                <a:lnTo>
                                  <a:pt x="640" y="29"/>
                                </a:lnTo>
                                <a:lnTo>
                                  <a:pt x="689" y="24"/>
                                </a:lnTo>
                                <a:lnTo>
                                  <a:pt x="740" y="19"/>
                                </a:lnTo>
                                <a:lnTo>
                                  <a:pt x="791" y="15"/>
                                </a:lnTo>
                                <a:lnTo>
                                  <a:pt x="845" y="11"/>
                                </a:lnTo>
                                <a:lnTo>
                                  <a:pt x="899" y="7"/>
                                </a:lnTo>
                                <a:lnTo>
                                  <a:pt x="1008" y="3"/>
                                </a:lnTo>
                                <a:lnTo>
                                  <a:pt x="1122" y="0"/>
                                </a:lnTo>
                                <a:lnTo>
                                  <a:pt x="1166" y="0"/>
                                </a:lnTo>
                                <a:lnTo>
                                  <a:pt x="1210" y="0"/>
                                </a:lnTo>
                                <a:lnTo>
                                  <a:pt x="1255" y="0"/>
                                </a:lnTo>
                                <a:lnTo>
                                  <a:pt x="1300" y="1"/>
                                </a:lnTo>
                                <a:lnTo>
                                  <a:pt x="1345" y="2"/>
                                </a:lnTo>
                                <a:lnTo>
                                  <a:pt x="1391" y="3"/>
                                </a:lnTo>
                                <a:lnTo>
                                  <a:pt x="1437" y="5"/>
                                </a:lnTo>
                                <a:lnTo>
                                  <a:pt x="1483" y="7"/>
                                </a:lnTo>
                                <a:lnTo>
                                  <a:pt x="1529" y="11"/>
                                </a:lnTo>
                                <a:lnTo>
                                  <a:pt x="1574" y="14"/>
                                </a:lnTo>
                                <a:lnTo>
                                  <a:pt x="1619" y="17"/>
                                </a:lnTo>
                                <a:lnTo>
                                  <a:pt x="1664" y="22"/>
                                </a:lnTo>
                                <a:lnTo>
                                  <a:pt x="1710" y="26"/>
                                </a:lnTo>
                                <a:lnTo>
                                  <a:pt x="1755" y="32"/>
                                </a:lnTo>
                                <a:lnTo>
                                  <a:pt x="1800" y="38"/>
                                </a:lnTo>
                                <a:lnTo>
                                  <a:pt x="1844" y="43"/>
                                </a:lnTo>
                                <a:lnTo>
                                  <a:pt x="1847" y="43"/>
                                </a:lnTo>
                                <a:lnTo>
                                  <a:pt x="1900" y="52"/>
                                </a:lnTo>
                                <a:lnTo>
                                  <a:pt x="1951" y="63"/>
                                </a:lnTo>
                                <a:lnTo>
                                  <a:pt x="1995" y="77"/>
                                </a:lnTo>
                                <a:lnTo>
                                  <a:pt x="2038" y="91"/>
                                </a:lnTo>
                                <a:lnTo>
                                  <a:pt x="2076" y="108"/>
                                </a:lnTo>
                                <a:lnTo>
                                  <a:pt x="2111" y="126"/>
                                </a:lnTo>
                                <a:lnTo>
                                  <a:pt x="2142" y="145"/>
                                </a:lnTo>
                                <a:lnTo>
                                  <a:pt x="2169" y="165"/>
                                </a:lnTo>
                                <a:lnTo>
                                  <a:pt x="2195" y="188"/>
                                </a:lnTo>
                                <a:lnTo>
                                  <a:pt x="2216" y="210"/>
                                </a:lnTo>
                                <a:lnTo>
                                  <a:pt x="2235" y="234"/>
                                </a:lnTo>
                                <a:lnTo>
                                  <a:pt x="2252" y="258"/>
                                </a:lnTo>
                                <a:lnTo>
                                  <a:pt x="2265" y="283"/>
                                </a:lnTo>
                                <a:lnTo>
                                  <a:pt x="2276" y="309"/>
                                </a:lnTo>
                                <a:lnTo>
                                  <a:pt x="2286" y="335"/>
                                </a:lnTo>
                                <a:lnTo>
                                  <a:pt x="2293" y="360"/>
                                </a:lnTo>
                                <a:lnTo>
                                  <a:pt x="2299" y="386"/>
                                </a:lnTo>
                                <a:lnTo>
                                  <a:pt x="2302" y="412"/>
                                </a:lnTo>
                                <a:lnTo>
                                  <a:pt x="2304" y="438"/>
                                </a:lnTo>
                                <a:lnTo>
                                  <a:pt x="2306" y="463"/>
                                </a:lnTo>
                                <a:lnTo>
                                  <a:pt x="2304" y="489"/>
                                </a:lnTo>
                                <a:lnTo>
                                  <a:pt x="2303" y="513"/>
                                </a:lnTo>
                                <a:lnTo>
                                  <a:pt x="2301" y="537"/>
                                </a:lnTo>
                                <a:lnTo>
                                  <a:pt x="2298" y="560"/>
                                </a:lnTo>
                                <a:lnTo>
                                  <a:pt x="2293" y="582"/>
                                </a:lnTo>
                                <a:lnTo>
                                  <a:pt x="2289" y="602"/>
                                </a:lnTo>
                                <a:lnTo>
                                  <a:pt x="2283" y="623"/>
                                </a:lnTo>
                                <a:lnTo>
                                  <a:pt x="2279" y="640"/>
                                </a:lnTo>
                                <a:lnTo>
                                  <a:pt x="2269" y="672"/>
                                </a:lnTo>
                                <a:lnTo>
                                  <a:pt x="2258" y="696"/>
                                </a:lnTo>
                                <a:lnTo>
                                  <a:pt x="2241" y="714"/>
                                </a:lnTo>
                                <a:lnTo>
                                  <a:pt x="2188" y="701"/>
                                </a:lnTo>
                                <a:lnTo>
                                  <a:pt x="2138" y="688"/>
                                </a:lnTo>
                                <a:lnTo>
                                  <a:pt x="2088" y="676"/>
                                </a:lnTo>
                                <a:lnTo>
                                  <a:pt x="2040" y="667"/>
                                </a:lnTo>
                                <a:lnTo>
                                  <a:pt x="1994" y="658"/>
                                </a:lnTo>
                                <a:lnTo>
                                  <a:pt x="1950" y="652"/>
                                </a:lnTo>
                                <a:lnTo>
                                  <a:pt x="1906" y="646"/>
                                </a:lnTo>
                                <a:lnTo>
                                  <a:pt x="1863" y="643"/>
                                </a:lnTo>
                                <a:lnTo>
                                  <a:pt x="1823" y="639"/>
                                </a:lnTo>
                                <a:lnTo>
                                  <a:pt x="1784" y="638"/>
                                </a:lnTo>
                                <a:lnTo>
                                  <a:pt x="1746" y="638"/>
                                </a:lnTo>
                                <a:lnTo>
                                  <a:pt x="1708" y="640"/>
                                </a:lnTo>
                                <a:lnTo>
                                  <a:pt x="1672" y="644"/>
                                </a:lnTo>
                                <a:lnTo>
                                  <a:pt x="1637" y="647"/>
                                </a:lnTo>
                                <a:lnTo>
                                  <a:pt x="1604" y="654"/>
                                </a:lnTo>
                                <a:lnTo>
                                  <a:pt x="1571" y="661"/>
                                </a:lnTo>
                                <a:lnTo>
                                  <a:pt x="1559" y="653"/>
                                </a:lnTo>
                                <a:lnTo>
                                  <a:pt x="1547" y="645"/>
                                </a:lnTo>
                                <a:lnTo>
                                  <a:pt x="1537" y="640"/>
                                </a:lnTo>
                                <a:lnTo>
                                  <a:pt x="1506" y="627"/>
                                </a:lnTo>
                                <a:lnTo>
                                  <a:pt x="1460" y="609"/>
                                </a:lnTo>
                                <a:lnTo>
                                  <a:pt x="1399" y="587"/>
                                </a:lnTo>
                                <a:lnTo>
                                  <a:pt x="1362" y="575"/>
                                </a:lnTo>
                                <a:lnTo>
                                  <a:pt x="1324" y="564"/>
                                </a:lnTo>
                                <a:lnTo>
                                  <a:pt x="1281" y="553"/>
                                </a:lnTo>
                                <a:lnTo>
                                  <a:pt x="1237" y="542"/>
                                </a:lnTo>
                                <a:lnTo>
                                  <a:pt x="1190" y="533"/>
                                </a:lnTo>
                                <a:lnTo>
                                  <a:pt x="1141" y="525"/>
                                </a:lnTo>
                                <a:lnTo>
                                  <a:pt x="1090" y="517"/>
                                </a:lnTo>
                                <a:lnTo>
                                  <a:pt x="1037" y="513"/>
                                </a:lnTo>
                                <a:lnTo>
                                  <a:pt x="984" y="509"/>
                                </a:lnTo>
                                <a:lnTo>
                                  <a:pt x="928" y="509"/>
                                </a:lnTo>
                                <a:lnTo>
                                  <a:pt x="872" y="512"/>
                                </a:lnTo>
                                <a:lnTo>
                                  <a:pt x="815" y="517"/>
                                </a:lnTo>
                                <a:lnTo>
                                  <a:pt x="756" y="525"/>
                                </a:lnTo>
                                <a:lnTo>
                                  <a:pt x="699" y="537"/>
                                </a:lnTo>
                                <a:lnTo>
                                  <a:pt x="641" y="553"/>
                                </a:lnTo>
                                <a:lnTo>
                                  <a:pt x="583" y="573"/>
                                </a:lnTo>
                                <a:lnTo>
                                  <a:pt x="526" y="598"/>
                                </a:lnTo>
                                <a:lnTo>
                                  <a:pt x="469" y="627"/>
                                </a:lnTo>
                                <a:lnTo>
                                  <a:pt x="414" y="662"/>
                                </a:lnTo>
                                <a:lnTo>
                                  <a:pt x="359" y="701"/>
                                </a:lnTo>
                                <a:lnTo>
                                  <a:pt x="305" y="746"/>
                                </a:lnTo>
                                <a:lnTo>
                                  <a:pt x="254" y="797"/>
                                </a:lnTo>
                                <a:lnTo>
                                  <a:pt x="204" y="854"/>
                                </a:lnTo>
                                <a:lnTo>
                                  <a:pt x="157" y="918"/>
                                </a:lnTo>
                                <a:lnTo>
                                  <a:pt x="149" y="930"/>
                                </a:lnTo>
                                <a:lnTo>
                                  <a:pt x="135" y="954"/>
                                </a:lnTo>
                                <a:lnTo>
                                  <a:pt x="122" y="978"/>
                                </a:lnTo>
                                <a:lnTo>
                                  <a:pt x="108" y="1001"/>
                                </a:lnTo>
                                <a:lnTo>
                                  <a:pt x="96" y="1025"/>
                                </a:lnTo>
                                <a:lnTo>
                                  <a:pt x="84" y="1048"/>
                                </a:lnTo>
                                <a:lnTo>
                                  <a:pt x="73" y="1071"/>
                                </a:lnTo>
                                <a:lnTo>
                                  <a:pt x="60" y="1094"/>
                                </a:lnTo>
                                <a:lnTo>
                                  <a:pt x="49" y="1116"/>
                                </a:lnTo>
                                <a:lnTo>
                                  <a:pt x="41" y="1105"/>
                                </a:lnTo>
                                <a:lnTo>
                                  <a:pt x="32" y="1093"/>
                                </a:lnTo>
                                <a:lnTo>
                                  <a:pt x="27" y="1081"/>
                                </a:lnTo>
                                <a:lnTo>
                                  <a:pt x="20" y="1068"/>
                                </a:lnTo>
                                <a:lnTo>
                                  <a:pt x="15" y="1055"/>
                                </a:lnTo>
                                <a:lnTo>
                                  <a:pt x="11" y="1040"/>
                                </a:lnTo>
                                <a:lnTo>
                                  <a:pt x="7" y="1026"/>
                                </a:lnTo>
                                <a:lnTo>
                                  <a:pt x="4" y="1010"/>
                                </a:lnTo>
                                <a:lnTo>
                                  <a:pt x="2" y="993"/>
                                </a:lnTo>
                                <a:lnTo>
                                  <a:pt x="1" y="977"/>
                                </a:lnTo>
                                <a:lnTo>
                                  <a:pt x="0" y="955"/>
                                </a:lnTo>
                                <a:lnTo>
                                  <a:pt x="2" y="933"/>
                                </a:lnTo>
                                <a:lnTo>
                                  <a:pt x="4" y="910"/>
                                </a:lnTo>
                                <a:lnTo>
                                  <a:pt x="9" y="887"/>
                                </a:lnTo>
                                <a:lnTo>
                                  <a:pt x="14" y="862"/>
                                </a:lnTo>
                                <a:lnTo>
                                  <a:pt x="21" y="838"/>
                                </a:lnTo>
                                <a:lnTo>
                                  <a:pt x="30" y="812"/>
                                </a:lnTo>
                                <a:lnTo>
                                  <a:pt x="41" y="786"/>
                                </a:lnTo>
                                <a:lnTo>
                                  <a:pt x="54" y="791"/>
                                </a:lnTo>
                                <a:lnTo>
                                  <a:pt x="67" y="793"/>
                                </a:lnTo>
                                <a:lnTo>
                                  <a:pt x="79" y="795"/>
                                </a:lnTo>
                                <a:lnTo>
                                  <a:pt x="93" y="796"/>
                                </a:lnTo>
                                <a:lnTo>
                                  <a:pt x="105" y="796"/>
                                </a:lnTo>
                                <a:lnTo>
                                  <a:pt x="117" y="794"/>
                                </a:lnTo>
                                <a:lnTo>
                                  <a:pt x="130" y="792"/>
                                </a:lnTo>
                                <a:lnTo>
                                  <a:pt x="142" y="788"/>
                                </a:lnTo>
                                <a:lnTo>
                                  <a:pt x="154" y="784"/>
                                </a:lnTo>
                                <a:lnTo>
                                  <a:pt x="165" y="778"/>
                                </a:lnTo>
                                <a:lnTo>
                                  <a:pt x="177" y="772"/>
                                </a:lnTo>
                                <a:lnTo>
                                  <a:pt x="187" y="764"/>
                                </a:lnTo>
                                <a:lnTo>
                                  <a:pt x="197" y="755"/>
                                </a:lnTo>
                                <a:lnTo>
                                  <a:pt x="206" y="746"/>
                                </a:lnTo>
                                <a:lnTo>
                                  <a:pt x="214" y="735"/>
                                </a:lnTo>
                                <a:lnTo>
                                  <a:pt x="220" y="723"/>
                                </a:lnTo>
                                <a:lnTo>
                                  <a:pt x="227" y="710"/>
                                </a:lnTo>
                                <a:lnTo>
                                  <a:pt x="233" y="696"/>
                                </a:lnTo>
                                <a:lnTo>
                                  <a:pt x="236" y="683"/>
                                </a:lnTo>
                                <a:lnTo>
                                  <a:pt x="239" y="668"/>
                                </a:lnTo>
                                <a:lnTo>
                                  <a:pt x="240" y="655"/>
                                </a:lnTo>
                                <a:lnTo>
                                  <a:pt x="239" y="640"/>
                                </a:lnTo>
                                <a:lnTo>
                                  <a:pt x="238" y="627"/>
                                </a:lnTo>
                                <a:lnTo>
                                  <a:pt x="235" y="614"/>
                                </a:lnTo>
                                <a:lnTo>
                                  <a:pt x="230" y="600"/>
                                </a:lnTo>
                                <a:lnTo>
                                  <a:pt x="225" y="587"/>
                                </a:lnTo>
                                <a:lnTo>
                                  <a:pt x="218" y="574"/>
                                </a:lnTo>
                                <a:lnTo>
                                  <a:pt x="210" y="563"/>
                                </a:lnTo>
                                <a:lnTo>
                                  <a:pt x="201" y="552"/>
                                </a:lnTo>
                                <a:lnTo>
                                  <a:pt x="191" y="542"/>
                                </a:lnTo>
                                <a:lnTo>
                                  <a:pt x="180" y="533"/>
                                </a:lnTo>
                                <a:lnTo>
                                  <a:pt x="168" y="525"/>
                                </a:lnTo>
                                <a:lnTo>
                                  <a:pt x="145" y="512"/>
                                </a:lnTo>
                                <a:lnTo>
                                  <a:pt x="123" y="499"/>
                                </a:lnTo>
                                <a:lnTo>
                                  <a:pt x="103" y="485"/>
                                </a:lnTo>
                                <a:lnTo>
                                  <a:pt x="84" y="471"/>
                                </a:lnTo>
                                <a:lnTo>
                                  <a:pt x="66" y="457"/>
                                </a:lnTo>
                                <a:lnTo>
                                  <a:pt x="50" y="441"/>
                                </a:lnTo>
                                <a:lnTo>
                                  <a:pt x="43" y="433"/>
                                </a:lnTo>
                                <a:lnTo>
                                  <a:pt x="37" y="425"/>
                                </a:lnTo>
                                <a:lnTo>
                                  <a:pt x="31" y="417"/>
                                </a:lnTo>
                                <a:lnTo>
                                  <a:pt x="26" y="410"/>
                                </a:lnTo>
                                <a:lnTo>
                                  <a:pt x="22" y="403"/>
                                </a:lnTo>
                                <a:lnTo>
                                  <a:pt x="19" y="395"/>
                                </a:lnTo>
                                <a:lnTo>
                                  <a:pt x="15" y="386"/>
                                </a:lnTo>
                                <a:lnTo>
                                  <a:pt x="13" y="378"/>
                                </a:lnTo>
                                <a:lnTo>
                                  <a:pt x="11" y="369"/>
                                </a:lnTo>
                                <a:lnTo>
                                  <a:pt x="10" y="359"/>
                                </a:lnTo>
                                <a:lnTo>
                                  <a:pt x="9" y="349"/>
                                </a:lnTo>
                                <a:lnTo>
                                  <a:pt x="9" y="338"/>
                                </a:lnTo>
                                <a:lnTo>
                                  <a:pt x="9" y="327"/>
                                </a:lnTo>
                                <a:lnTo>
                                  <a:pt x="10" y="314"/>
                                </a:lnTo>
                                <a:lnTo>
                                  <a:pt x="11" y="302"/>
                                </a:lnTo>
                                <a:lnTo>
                                  <a:pt x="13" y="289"/>
                                </a:lnTo>
                                <a:lnTo>
                                  <a:pt x="20" y="261"/>
                                </a:lnTo>
                                <a:lnTo>
                                  <a:pt x="29" y="229"/>
                                </a:lnTo>
                                <a:lnTo>
                                  <a:pt x="32" y="221"/>
                                </a:lnTo>
                                <a:lnTo>
                                  <a:pt x="37" y="214"/>
                                </a:lnTo>
                                <a:lnTo>
                                  <a:pt x="42" y="206"/>
                                </a:lnTo>
                                <a:lnTo>
                                  <a:pt x="49" y="198"/>
                                </a:lnTo>
                                <a:lnTo>
                                  <a:pt x="56" y="191"/>
                                </a:lnTo>
                                <a:lnTo>
                                  <a:pt x="65" y="183"/>
                                </a:lnTo>
                                <a:lnTo>
                                  <a:pt x="74" y="177"/>
                                </a:lnTo>
                                <a:lnTo>
                                  <a:pt x="84" y="169"/>
                                </a:lnTo>
                                <a:lnTo>
                                  <a:pt x="107" y="155"/>
                                </a:lnTo>
                                <a:lnTo>
                                  <a:pt x="135" y="142"/>
                                </a:lnTo>
                                <a:lnTo>
                                  <a:pt x="165" y="128"/>
                                </a:lnTo>
                                <a:lnTo>
                                  <a:pt x="199" y="116"/>
                                </a:lnTo>
                                <a:lnTo>
                                  <a:pt x="208" y="118"/>
                                </a:lnTo>
                                <a:lnTo>
                                  <a:pt x="217" y="119"/>
                                </a:lnTo>
                                <a:lnTo>
                                  <a:pt x="226" y="119"/>
                                </a:lnTo>
                                <a:lnTo>
                                  <a:pt x="235" y="121"/>
                                </a:lnTo>
                                <a:lnTo>
                                  <a:pt x="244" y="119"/>
                                </a:lnTo>
                                <a:lnTo>
                                  <a:pt x="253" y="118"/>
                                </a:lnTo>
                                <a:lnTo>
                                  <a:pt x="262" y="117"/>
                                </a:lnTo>
                                <a:lnTo>
                                  <a:pt x="271" y="115"/>
                                </a:lnTo>
                                <a:lnTo>
                                  <a:pt x="280" y="113"/>
                                </a:lnTo>
                                <a:lnTo>
                                  <a:pt x="287" y="109"/>
                                </a:lnTo>
                                <a:lnTo>
                                  <a:pt x="296" y="106"/>
                                </a:lnTo>
                                <a:lnTo>
                                  <a:pt x="304" y="101"/>
                                </a:lnTo>
                                <a:lnTo>
                                  <a:pt x="312" y="96"/>
                                </a:lnTo>
                                <a:lnTo>
                                  <a:pt x="320" y="91"/>
                                </a:lnTo>
                                <a:lnTo>
                                  <a:pt x="328" y="85"/>
                                </a:lnTo>
                                <a:lnTo>
                                  <a:pt x="334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3113"/>
                        <wps:cNvSpPr>
                          <a:spLocks/>
                        </wps:cNvSpPr>
                        <wps:spPr bwMode="auto">
                          <a:xfrm>
                            <a:off x="7515" y="6925"/>
                            <a:ext cx="973" cy="184"/>
                          </a:xfrm>
                          <a:custGeom>
                            <a:avLst/>
                            <a:gdLst>
                              <a:gd name="T0" fmla="*/ 1414 w 2919"/>
                              <a:gd name="T1" fmla="*/ 15 h 550"/>
                              <a:gd name="T2" fmla="*/ 1487 w 2919"/>
                              <a:gd name="T3" fmla="*/ 23 h 550"/>
                              <a:gd name="T4" fmla="*/ 1518 w 2919"/>
                              <a:gd name="T5" fmla="*/ 27 h 550"/>
                              <a:gd name="T6" fmla="*/ 1604 w 2919"/>
                              <a:gd name="T7" fmla="*/ 45 h 550"/>
                              <a:gd name="T8" fmla="*/ 1715 w 2919"/>
                              <a:gd name="T9" fmla="*/ 77 h 550"/>
                              <a:gd name="T10" fmla="*/ 1846 w 2919"/>
                              <a:gd name="T11" fmla="*/ 118 h 550"/>
                              <a:gd name="T12" fmla="*/ 1993 w 2919"/>
                              <a:gd name="T13" fmla="*/ 167 h 550"/>
                              <a:gd name="T14" fmla="*/ 2151 w 2919"/>
                              <a:gd name="T15" fmla="*/ 223 h 550"/>
                              <a:gd name="T16" fmla="*/ 2315 w 2919"/>
                              <a:gd name="T17" fmla="*/ 284 h 550"/>
                              <a:gd name="T18" fmla="*/ 2481 w 2919"/>
                              <a:gd name="T19" fmla="*/ 346 h 550"/>
                              <a:gd name="T20" fmla="*/ 2644 w 2919"/>
                              <a:gd name="T21" fmla="*/ 407 h 550"/>
                              <a:gd name="T22" fmla="*/ 2895 w 2919"/>
                              <a:gd name="T23" fmla="*/ 507 h 550"/>
                              <a:gd name="T24" fmla="*/ 2849 w 2919"/>
                              <a:gd name="T25" fmla="*/ 501 h 550"/>
                              <a:gd name="T26" fmla="*/ 2808 w 2919"/>
                              <a:gd name="T27" fmla="*/ 495 h 550"/>
                              <a:gd name="T28" fmla="*/ 2768 w 2919"/>
                              <a:gd name="T29" fmla="*/ 487 h 550"/>
                              <a:gd name="T30" fmla="*/ 2749 w 2919"/>
                              <a:gd name="T31" fmla="*/ 483 h 550"/>
                              <a:gd name="T32" fmla="*/ 2721 w 2919"/>
                              <a:gd name="T33" fmla="*/ 478 h 550"/>
                              <a:gd name="T34" fmla="*/ 2668 w 2919"/>
                              <a:gd name="T35" fmla="*/ 469 h 550"/>
                              <a:gd name="T36" fmla="*/ 2584 w 2919"/>
                              <a:gd name="T37" fmla="*/ 460 h 550"/>
                              <a:gd name="T38" fmla="*/ 2463 w 2919"/>
                              <a:gd name="T39" fmla="*/ 453 h 550"/>
                              <a:gd name="T40" fmla="*/ 2333 w 2919"/>
                              <a:gd name="T41" fmla="*/ 453 h 550"/>
                              <a:gd name="T42" fmla="*/ 2195 w 2919"/>
                              <a:gd name="T43" fmla="*/ 458 h 550"/>
                              <a:gd name="T44" fmla="*/ 2051 w 2919"/>
                              <a:gd name="T45" fmla="*/ 465 h 550"/>
                              <a:gd name="T46" fmla="*/ 1902 w 2919"/>
                              <a:gd name="T47" fmla="*/ 477 h 550"/>
                              <a:gd name="T48" fmla="*/ 1748 w 2919"/>
                              <a:gd name="T49" fmla="*/ 490 h 550"/>
                              <a:gd name="T50" fmla="*/ 1553 w 2919"/>
                              <a:gd name="T51" fmla="*/ 508 h 550"/>
                              <a:gd name="T52" fmla="*/ 1317 w 2919"/>
                              <a:gd name="T53" fmla="*/ 527 h 550"/>
                              <a:gd name="T54" fmla="*/ 1081 w 2919"/>
                              <a:gd name="T55" fmla="*/ 543 h 550"/>
                              <a:gd name="T56" fmla="*/ 906 w 2919"/>
                              <a:gd name="T57" fmla="*/ 548 h 550"/>
                              <a:gd name="T58" fmla="*/ 793 w 2919"/>
                              <a:gd name="T59" fmla="*/ 550 h 550"/>
                              <a:gd name="T60" fmla="*/ 682 w 2919"/>
                              <a:gd name="T61" fmla="*/ 547 h 550"/>
                              <a:gd name="T62" fmla="*/ 576 w 2919"/>
                              <a:gd name="T63" fmla="*/ 541 h 550"/>
                              <a:gd name="T64" fmla="*/ 472 w 2919"/>
                              <a:gd name="T65" fmla="*/ 530 h 550"/>
                              <a:gd name="T66" fmla="*/ 373 w 2919"/>
                              <a:gd name="T67" fmla="*/ 516 h 550"/>
                              <a:gd name="T68" fmla="*/ 279 w 2919"/>
                              <a:gd name="T69" fmla="*/ 497 h 550"/>
                              <a:gd name="T70" fmla="*/ 191 w 2919"/>
                              <a:gd name="T71" fmla="*/ 472 h 550"/>
                              <a:gd name="T72" fmla="*/ 109 w 2919"/>
                              <a:gd name="T73" fmla="*/ 442 h 550"/>
                              <a:gd name="T74" fmla="*/ 35 w 2919"/>
                              <a:gd name="T75" fmla="*/ 406 h 550"/>
                              <a:gd name="T76" fmla="*/ 4 w 2919"/>
                              <a:gd name="T77" fmla="*/ 381 h 550"/>
                              <a:gd name="T78" fmla="*/ 63 w 2919"/>
                              <a:gd name="T79" fmla="*/ 324 h 550"/>
                              <a:gd name="T80" fmla="*/ 128 w 2919"/>
                              <a:gd name="T81" fmla="*/ 272 h 550"/>
                              <a:gd name="T82" fmla="*/ 196 w 2919"/>
                              <a:gd name="T83" fmla="*/ 226 h 550"/>
                              <a:gd name="T84" fmla="*/ 267 w 2919"/>
                              <a:gd name="T85" fmla="*/ 184 h 550"/>
                              <a:gd name="T86" fmla="*/ 341 w 2919"/>
                              <a:gd name="T87" fmla="*/ 148 h 550"/>
                              <a:gd name="T88" fmla="*/ 416 w 2919"/>
                              <a:gd name="T89" fmla="*/ 117 h 550"/>
                              <a:gd name="T90" fmla="*/ 493 w 2919"/>
                              <a:gd name="T91" fmla="*/ 90 h 550"/>
                              <a:gd name="T92" fmla="*/ 571 w 2919"/>
                              <a:gd name="T93" fmla="*/ 67 h 550"/>
                              <a:gd name="T94" fmla="*/ 651 w 2919"/>
                              <a:gd name="T95" fmla="*/ 49 h 550"/>
                              <a:gd name="T96" fmla="*/ 729 w 2919"/>
                              <a:gd name="T97" fmla="*/ 33 h 550"/>
                              <a:gd name="T98" fmla="*/ 807 w 2919"/>
                              <a:gd name="T99" fmla="*/ 21 h 550"/>
                              <a:gd name="T100" fmla="*/ 886 w 2919"/>
                              <a:gd name="T101" fmla="*/ 12 h 550"/>
                              <a:gd name="T102" fmla="*/ 962 w 2919"/>
                              <a:gd name="T103" fmla="*/ 6 h 550"/>
                              <a:gd name="T104" fmla="*/ 1036 w 2919"/>
                              <a:gd name="T105" fmla="*/ 2 h 550"/>
                              <a:gd name="T106" fmla="*/ 1177 w 2919"/>
                              <a:gd name="T107" fmla="*/ 0 h 550"/>
                              <a:gd name="T108" fmla="*/ 1226 w 2919"/>
                              <a:gd name="T109" fmla="*/ 2 h 550"/>
                              <a:gd name="T110" fmla="*/ 1276 w 2919"/>
                              <a:gd name="T111" fmla="*/ 4 h 550"/>
                              <a:gd name="T112" fmla="*/ 1325 w 2919"/>
                              <a:gd name="T113" fmla="*/ 7 h 550"/>
                              <a:gd name="T114" fmla="*/ 1372 w 2919"/>
                              <a:gd name="T115" fmla="*/ 11 h 5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919" h="550">
                                <a:moveTo>
                                  <a:pt x="1372" y="11"/>
                                </a:moveTo>
                                <a:lnTo>
                                  <a:pt x="1414" y="15"/>
                                </a:lnTo>
                                <a:lnTo>
                                  <a:pt x="1452" y="18"/>
                                </a:lnTo>
                                <a:lnTo>
                                  <a:pt x="1487" y="23"/>
                                </a:lnTo>
                                <a:lnTo>
                                  <a:pt x="1517" y="27"/>
                                </a:lnTo>
                                <a:lnTo>
                                  <a:pt x="1518" y="27"/>
                                </a:lnTo>
                                <a:lnTo>
                                  <a:pt x="1558" y="34"/>
                                </a:lnTo>
                                <a:lnTo>
                                  <a:pt x="1604" y="45"/>
                                </a:lnTo>
                                <a:lnTo>
                                  <a:pt x="1657" y="59"/>
                                </a:lnTo>
                                <a:lnTo>
                                  <a:pt x="1715" y="77"/>
                                </a:lnTo>
                                <a:lnTo>
                                  <a:pt x="1778" y="96"/>
                                </a:lnTo>
                                <a:lnTo>
                                  <a:pt x="1846" y="118"/>
                                </a:lnTo>
                                <a:lnTo>
                                  <a:pt x="1918" y="142"/>
                                </a:lnTo>
                                <a:lnTo>
                                  <a:pt x="1993" y="167"/>
                                </a:lnTo>
                                <a:lnTo>
                                  <a:pt x="2070" y="195"/>
                                </a:lnTo>
                                <a:lnTo>
                                  <a:pt x="2151" y="223"/>
                                </a:lnTo>
                                <a:lnTo>
                                  <a:pt x="2232" y="254"/>
                                </a:lnTo>
                                <a:lnTo>
                                  <a:pt x="2315" y="284"/>
                                </a:lnTo>
                                <a:lnTo>
                                  <a:pt x="2398" y="315"/>
                                </a:lnTo>
                                <a:lnTo>
                                  <a:pt x="2481" y="346"/>
                                </a:lnTo>
                                <a:lnTo>
                                  <a:pt x="2562" y="377"/>
                                </a:lnTo>
                                <a:lnTo>
                                  <a:pt x="2644" y="407"/>
                                </a:lnTo>
                                <a:lnTo>
                                  <a:pt x="2919" y="510"/>
                                </a:lnTo>
                                <a:lnTo>
                                  <a:pt x="2895" y="507"/>
                                </a:lnTo>
                                <a:lnTo>
                                  <a:pt x="2871" y="505"/>
                                </a:lnTo>
                                <a:lnTo>
                                  <a:pt x="2849" y="501"/>
                                </a:lnTo>
                                <a:lnTo>
                                  <a:pt x="2828" y="498"/>
                                </a:lnTo>
                                <a:lnTo>
                                  <a:pt x="2808" y="495"/>
                                </a:lnTo>
                                <a:lnTo>
                                  <a:pt x="2787" y="491"/>
                                </a:lnTo>
                                <a:lnTo>
                                  <a:pt x="2768" y="487"/>
                                </a:lnTo>
                                <a:lnTo>
                                  <a:pt x="2750" y="483"/>
                                </a:lnTo>
                                <a:lnTo>
                                  <a:pt x="2749" y="483"/>
                                </a:lnTo>
                                <a:lnTo>
                                  <a:pt x="2747" y="482"/>
                                </a:lnTo>
                                <a:lnTo>
                                  <a:pt x="2721" y="478"/>
                                </a:lnTo>
                                <a:lnTo>
                                  <a:pt x="2695" y="473"/>
                                </a:lnTo>
                                <a:lnTo>
                                  <a:pt x="2668" y="469"/>
                                </a:lnTo>
                                <a:lnTo>
                                  <a:pt x="2641" y="465"/>
                                </a:lnTo>
                                <a:lnTo>
                                  <a:pt x="2584" y="460"/>
                                </a:lnTo>
                                <a:lnTo>
                                  <a:pt x="2524" y="455"/>
                                </a:lnTo>
                                <a:lnTo>
                                  <a:pt x="2463" y="453"/>
                                </a:lnTo>
                                <a:lnTo>
                                  <a:pt x="2399" y="452"/>
                                </a:lnTo>
                                <a:lnTo>
                                  <a:pt x="2333" y="453"/>
                                </a:lnTo>
                                <a:lnTo>
                                  <a:pt x="2265" y="454"/>
                                </a:lnTo>
                                <a:lnTo>
                                  <a:pt x="2195" y="458"/>
                                </a:lnTo>
                                <a:lnTo>
                                  <a:pt x="2124" y="461"/>
                                </a:lnTo>
                                <a:lnTo>
                                  <a:pt x="2051" y="465"/>
                                </a:lnTo>
                                <a:lnTo>
                                  <a:pt x="1977" y="471"/>
                                </a:lnTo>
                                <a:lnTo>
                                  <a:pt x="1902" y="477"/>
                                </a:lnTo>
                                <a:lnTo>
                                  <a:pt x="1825" y="483"/>
                                </a:lnTo>
                                <a:lnTo>
                                  <a:pt x="1748" y="490"/>
                                </a:lnTo>
                                <a:lnTo>
                                  <a:pt x="1669" y="498"/>
                                </a:lnTo>
                                <a:lnTo>
                                  <a:pt x="1553" y="508"/>
                                </a:lnTo>
                                <a:lnTo>
                                  <a:pt x="1434" y="518"/>
                                </a:lnTo>
                                <a:lnTo>
                                  <a:pt x="1317" y="527"/>
                                </a:lnTo>
                                <a:lnTo>
                                  <a:pt x="1198" y="536"/>
                                </a:lnTo>
                                <a:lnTo>
                                  <a:pt x="1081" y="543"/>
                                </a:lnTo>
                                <a:lnTo>
                                  <a:pt x="964" y="547"/>
                                </a:lnTo>
                                <a:lnTo>
                                  <a:pt x="906" y="548"/>
                                </a:lnTo>
                                <a:lnTo>
                                  <a:pt x="850" y="550"/>
                                </a:lnTo>
                                <a:lnTo>
                                  <a:pt x="793" y="550"/>
                                </a:lnTo>
                                <a:lnTo>
                                  <a:pt x="737" y="548"/>
                                </a:lnTo>
                                <a:lnTo>
                                  <a:pt x="682" y="547"/>
                                </a:lnTo>
                                <a:lnTo>
                                  <a:pt x="628" y="544"/>
                                </a:lnTo>
                                <a:lnTo>
                                  <a:pt x="576" y="541"/>
                                </a:lnTo>
                                <a:lnTo>
                                  <a:pt x="523" y="536"/>
                                </a:lnTo>
                                <a:lnTo>
                                  <a:pt x="472" y="530"/>
                                </a:lnTo>
                                <a:lnTo>
                                  <a:pt x="421" y="524"/>
                                </a:lnTo>
                                <a:lnTo>
                                  <a:pt x="373" y="516"/>
                                </a:lnTo>
                                <a:lnTo>
                                  <a:pt x="325" y="507"/>
                                </a:lnTo>
                                <a:lnTo>
                                  <a:pt x="279" y="497"/>
                                </a:lnTo>
                                <a:lnTo>
                                  <a:pt x="234" y="486"/>
                                </a:lnTo>
                                <a:lnTo>
                                  <a:pt x="191" y="472"/>
                                </a:lnTo>
                                <a:lnTo>
                                  <a:pt x="149" y="458"/>
                                </a:lnTo>
                                <a:lnTo>
                                  <a:pt x="109" y="442"/>
                                </a:lnTo>
                                <a:lnTo>
                                  <a:pt x="71" y="425"/>
                                </a:lnTo>
                                <a:lnTo>
                                  <a:pt x="35" y="406"/>
                                </a:lnTo>
                                <a:lnTo>
                                  <a:pt x="0" y="385"/>
                                </a:lnTo>
                                <a:lnTo>
                                  <a:pt x="4" y="381"/>
                                </a:lnTo>
                                <a:lnTo>
                                  <a:pt x="33" y="352"/>
                                </a:lnTo>
                                <a:lnTo>
                                  <a:pt x="63" y="324"/>
                                </a:lnTo>
                                <a:lnTo>
                                  <a:pt x="96" y="297"/>
                                </a:lnTo>
                                <a:lnTo>
                                  <a:pt x="128" y="272"/>
                                </a:lnTo>
                                <a:lnTo>
                                  <a:pt x="162" y="248"/>
                                </a:lnTo>
                                <a:lnTo>
                                  <a:pt x="196" y="226"/>
                                </a:lnTo>
                                <a:lnTo>
                                  <a:pt x="231" y="204"/>
                                </a:lnTo>
                                <a:lnTo>
                                  <a:pt x="267" y="184"/>
                                </a:lnTo>
                                <a:lnTo>
                                  <a:pt x="304" y="165"/>
                                </a:lnTo>
                                <a:lnTo>
                                  <a:pt x="341" y="148"/>
                                </a:lnTo>
                                <a:lnTo>
                                  <a:pt x="378" y="132"/>
                                </a:lnTo>
                                <a:lnTo>
                                  <a:pt x="416" y="117"/>
                                </a:lnTo>
                                <a:lnTo>
                                  <a:pt x="455" y="102"/>
                                </a:lnTo>
                                <a:lnTo>
                                  <a:pt x="493" y="90"/>
                                </a:lnTo>
                                <a:lnTo>
                                  <a:pt x="532" y="78"/>
                                </a:lnTo>
                                <a:lnTo>
                                  <a:pt x="571" y="67"/>
                                </a:lnTo>
                                <a:lnTo>
                                  <a:pt x="612" y="58"/>
                                </a:lnTo>
                                <a:lnTo>
                                  <a:pt x="651" y="49"/>
                                </a:lnTo>
                                <a:lnTo>
                                  <a:pt x="690" y="40"/>
                                </a:lnTo>
                                <a:lnTo>
                                  <a:pt x="729" y="33"/>
                                </a:lnTo>
                                <a:lnTo>
                                  <a:pt x="768" y="26"/>
                                </a:lnTo>
                                <a:lnTo>
                                  <a:pt x="807" y="21"/>
                                </a:lnTo>
                                <a:lnTo>
                                  <a:pt x="847" y="16"/>
                                </a:lnTo>
                                <a:lnTo>
                                  <a:pt x="886" y="12"/>
                                </a:lnTo>
                                <a:lnTo>
                                  <a:pt x="924" y="8"/>
                                </a:lnTo>
                                <a:lnTo>
                                  <a:pt x="962" y="6"/>
                                </a:lnTo>
                                <a:lnTo>
                                  <a:pt x="999" y="4"/>
                                </a:lnTo>
                                <a:lnTo>
                                  <a:pt x="1036" y="2"/>
                                </a:lnTo>
                                <a:lnTo>
                                  <a:pt x="1107" y="0"/>
                                </a:lnTo>
                                <a:lnTo>
                                  <a:pt x="1177" y="0"/>
                                </a:lnTo>
                                <a:lnTo>
                                  <a:pt x="1201" y="0"/>
                                </a:lnTo>
                                <a:lnTo>
                                  <a:pt x="1226" y="2"/>
                                </a:lnTo>
                                <a:lnTo>
                                  <a:pt x="1252" y="3"/>
                                </a:lnTo>
                                <a:lnTo>
                                  <a:pt x="1276" y="4"/>
                                </a:lnTo>
                                <a:lnTo>
                                  <a:pt x="1300" y="5"/>
                                </a:lnTo>
                                <a:lnTo>
                                  <a:pt x="1325" y="7"/>
                                </a:lnTo>
                                <a:lnTo>
                                  <a:pt x="1348" y="8"/>
                                </a:lnTo>
                                <a:lnTo>
                                  <a:pt x="1372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6F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3114"/>
                        <wps:cNvSpPr>
                          <a:spLocks/>
                        </wps:cNvSpPr>
                        <wps:spPr bwMode="auto">
                          <a:xfrm>
                            <a:off x="9569" y="6347"/>
                            <a:ext cx="2246" cy="685"/>
                          </a:xfrm>
                          <a:custGeom>
                            <a:avLst/>
                            <a:gdLst>
                              <a:gd name="T0" fmla="*/ 1981 w 6738"/>
                              <a:gd name="T1" fmla="*/ 1282 h 2053"/>
                              <a:gd name="T2" fmla="*/ 2064 w 6738"/>
                              <a:gd name="T3" fmla="*/ 1078 h 2053"/>
                              <a:gd name="T4" fmla="*/ 2279 w 6738"/>
                              <a:gd name="T5" fmla="*/ 770 h 2053"/>
                              <a:gd name="T6" fmla="*/ 2424 w 6738"/>
                              <a:gd name="T7" fmla="*/ 626 h 2053"/>
                              <a:gd name="T8" fmla="*/ 2749 w 6738"/>
                              <a:gd name="T9" fmla="*/ 391 h 2053"/>
                              <a:gd name="T10" fmla="*/ 3091 w 6738"/>
                              <a:gd name="T11" fmla="*/ 218 h 2053"/>
                              <a:gd name="T12" fmla="*/ 3358 w 6738"/>
                              <a:gd name="T13" fmla="*/ 122 h 2053"/>
                              <a:gd name="T14" fmla="*/ 3582 w 6738"/>
                              <a:gd name="T15" fmla="*/ 65 h 2053"/>
                              <a:gd name="T16" fmla="*/ 3852 w 6738"/>
                              <a:gd name="T17" fmla="*/ 26 h 2053"/>
                              <a:gd name="T18" fmla="*/ 4243 w 6738"/>
                              <a:gd name="T19" fmla="*/ 0 h 2053"/>
                              <a:gd name="T20" fmla="*/ 4583 w 6738"/>
                              <a:gd name="T21" fmla="*/ 14 h 2053"/>
                              <a:gd name="T22" fmla="*/ 4879 w 6738"/>
                              <a:gd name="T23" fmla="*/ 69 h 2053"/>
                              <a:gd name="T24" fmla="*/ 5137 w 6738"/>
                              <a:gd name="T25" fmla="*/ 161 h 2053"/>
                              <a:gd name="T26" fmla="*/ 5363 w 6738"/>
                              <a:gd name="T27" fmla="*/ 290 h 2053"/>
                              <a:gd name="T28" fmla="*/ 5568 w 6738"/>
                              <a:gd name="T29" fmla="*/ 453 h 2053"/>
                              <a:gd name="T30" fmla="*/ 5758 w 6738"/>
                              <a:gd name="T31" fmla="*/ 650 h 2053"/>
                              <a:gd name="T32" fmla="*/ 6073 w 6738"/>
                              <a:gd name="T33" fmla="*/ 1072 h 2053"/>
                              <a:gd name="T34" fmla="*/ 6160 w 6738"/>
                              <a:gd name="T35" fmla="*/ 1126 h 2053"/>
                              <a:gd name="T36" fmla="*/ 6426 w 6738"/>
                              <a:gd name="T37" fmla="*/ 1200 h 2053"/>
                              <a:gd name="T38" fmla="*/ 6607 w 6738"/>
                              <a:gd name="T39" fmla="*/ 1304 h 2053"/>
                              <a:gd name="T40" fmla="*/ 6709 w 6738"/>
                              <a:gd name="T41" fmla="*/ 1424 h 2053"/>
                              <a:gd name="T42" fmla="*/ 6339 w 6738"/>
                              <a:gd name="T43" fmla="*/ 1349 h 2053"/>
                              <a:gd name="T44" fmla="*/ 5660 w 6738"/>
                              <a:gd name="T45" fmla="*/ 1267 h 2053"/>
                              <a:gd name="T46" fmla="*/ 5006 w 6738"/>
                              <a:gd name="T47" fmla="*/ 1332 h 2053"/>
                              <a:gd name="T48" fmla="*/ 4383 w 6738"/>
                              <a:gd name="T49" fmla="*/ 1490 h 2053"/>
                              <a:gd name="T50" fmla="*/ 3650 w 6738"/>
                              <a:gd name="T51" fmla="*/ 1739 h 2053"/>
                              <a:gd name="T52" fmla="*/ 3173 w 6738"/>
                              <a:gd name="T53" fmla="*/ 1892 h 2053"/>
                              <a:gd name="T54" fmla="*/ 2740 w 6738"/>
                              <a:gd name="T55" fmla="*/ 1983 h 2053"/>
                              <a:gd name="T56" fmla="*/ 2182 w 6738"/>
                              <a:gd name="T57" fmla="*/ 2046 h 2053"/>
                              <a:gd name="T58" fmla="*/ 1572 w 6738"/>
                              <a:gd name="T59" fmla="*/ 2039 h 2053"/>
                              <a:gd name="T60" fmla="*/ 988 w 6738"/>
                              <a:gd name="T61" fmla="*/ 1959 h 2053"/>
                              <a:gd name="T62" fmla="*/ 427 w 6738"/>
                              <a:gd name="T63" fmla="*/ 1811 h 2053"/>
                              <a:gd name="T64" fmla="*/ 18 w 6738"/>
                              <a:gd name="T65" fmla="*/ 1650 h 2053"/>
                              <a:gd name="T66" fmla="*/ 4 w 6738"/>
                              <a:gd name="T67" fmla="*/ 1523 h 2053"/>
                              <a:gd name="T68" fmla="*/ 45 w 6738"/>
                              <a:gd name="T69" fmla="*/ 1371 h 2053"/>
                              <a:gd name="T70" fmla="*/ 142 w 6738"/>
                              <a:gd name="T71" fmla="*/ 1143 h 2053"/>
                              <a:gd name="T72" fmla="*/ 308 w 6738"/>
                              <a:gd name="T73" fmla="*/ 841 h 2053"/>
                              <a:gd name="T74" fmla="*/ 488 w 6738"/>
                              <a:gd name="T75" fmla="*/ 682 h 2053"/>
                              <a:gd name="T76" fmla="*/ 687 w 6738"/>
                              <a:gd name="T77" fmla="*/ 606 h 2053"/>
                              <a:gd name="T78" fmla="*/ 885 w 6738"/>
                              <a:gd name="T79" fmla="*/ 593 h 2053"/>
                              <a:gd name="T80" fmla="*/ 1088 w 6738"/>
                              <a:gd name="T81" fmla="*/ 623 h 2053"/>
                              <a:gd name="T82" fmla="*/ 1006 w 6738"/>
                              <a:gd name="T83" fmla="*/ 784 h 2053"/>
                              <a:gd name="T84" fmla="*/ 855 w 6738"/>
                              <a:gd name="T85" fmla="*/ 1041 h 2053"/>
                              <a:gd name="T86" fmla="*/ 804 w 6738"/>
                              <a:gd name="T87" fmla="*/ 1199 h 2053"/>
                              <a:gd name="T88" fmla="*/ 846 w 6738"/>
                              <a:gd name="T89" fmla="*/ 1285 h 2053"/>
                              <a:gd name="T90" fmla="*/ 938 w 6738"/>
                              <a:gd name="T91" fmla="*/ 1325 h 2053"/>
                              <a:gd name="T92" fmla="*/ 1031 w 6738"/>
                              <a:gd name="T93" fmla="*/ 1300 h 2053"/>
                              <a:gd name="T94" fmla="*/ 1163 w 6738"/>
                              <a:gd name="T95" fmla="*/ 1081 h 2053"/>
                              <a:gd name="T96" fmla="*/ 1313 w 6738"/>
                              <a:gd name="T97" fmla="*/ 865 h 2053"/>
                              <a:gd name="T98" fmla="*/ 1431 w 6738"/>
                              <a:gd name="T99" fmla="*/ 770 h 2053"/>
                              <a:gd name="T100" fmla="*/ 1604 w 6738"/>
                              <a:gd name="T101" fmla="*/ 723 h 2053"/>
                              <a:gd name="T102" fmla="*/ 1839 w 6738"/>
                              <a:gd name="T103" fmla="*/ 738 h 2053"/>
                              <a:gd name="T104" fmla="*/ 1811 w 6738"/>
                              <a:gd name="T105" fmla="*/ 937 h 2053"/>
                              <a:gd name="T106" fmla="*/ 1696 w 6738"/>
                              <a:gd name="T107" fmla="*/ 1221 h 2053"/>
                              <a:gd name="T108" fmla="*/ 1654 w 6738"/>
                              <a:gd name="T109" fmla="*/ 1443 h 2053"/>
                              <a:gd name="T110" fmla="*/ 1698 w 6738"/>
                              <a:gd name="T111" fmla="*/ 1528 h 2053"/>
                              <a:gd name="T112" fmla="*/ 1788 w 6738"/>
                              <a:gd name="T113" fmla="*/ 1569 h 2053"/>
                              <a:gd name="T114" fmla="*/ 1882 w 6738"/>
                              <a:gd name="T115" fmla="*/ 1542 h 2053"/>
                              <a:gd name="T116" fmla="*/ 1937 w 6738"/>
                              <a:gd name="T117" fmla="*/ 1462 h 20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6738" h="2053">
                                <a:moveTo>
                                  <a:pt x="1941" y="1448"/>
                                </a:moveTo>
                                <a:lnTo>
                                  <a:pt x="1946" y="1418"/>
                                </a:lnTo>
                                <a:lnTo>
                                  <a:pt x="1952" y="1390"/>
                                </a:lnTo>
                                <a:lnTo>
                                  <a:pt x="1959" y="1362"/>
                                </a:lnTo>
                                <a:lnTo>
                                  <a:pt x="1965" y="1336"/>
                                </a:lnTo>
                                <a:lnTo>
                                  <a:pt x="1973" y="1309"/>
                                </a:lnTo>
                                <a:lnTo>
                                  <a:pt x="1981" y="1282"/>
                                </a:lnTo>
                                <a:lnTo>
                                  <a:pt x="1990" y="1255"/>
                                </a:lnTo>
                                <a:lnTo>
                                  <a:pt x="1999" y="1229"/>
                                </a:lnTo>
                                <a:lnTo>
                                  <a:pt x="2008" y="1203"/>
                                </a:lnTo>
                                <a:lnTo>
                                  <a:pt x="2019" y="1178"/>
                                </a:lnTo>
                                <a:lnTo>
                                  <a:pt x="2029" y="1152"/>
                                </a:lnTo>
                                <a:lnTo>
                                  <a:pt x="2040" y="1127"/>
                                </a:lnTo>
                                <a:lnTo>
                                  <a:pt x="2064" y="1078"/>
                                </a:lnTo>
                                <a:lnTo>
                                  <a:pt x="2090" y="1031"/>
                                </a:lnTo>
                                <a:lnTo>
                                  <a:pt x="2118" y="984"/>
                                </a:lnTo>
                                <a:lnTo>
                                  <a:pt x="2147" y="939"/>
                                </a:lnTo>
                                <a:lnTo>
                                  <a:pt x="2177" y="895"/>
                                </a:lnTo>
                                <a:lnTo>
                                  <a:pt x="2209" y="852"/>
                                </a:lnTo>
                                <a:lnTo>
                                  <a:pt x="2243" y="810"/>
                                </a:lnTo>
                                <a:lnTo>
                                  <a:pt x="2279" y="770"/>
                                </a:lnTo>
                                <a:lnTo>
                                  <a:pt x="2315" y="730"/>
                                </a:lnTo>
                                <a:lnTo>
                                  <a:pt x="2353" y="692"/>
                                </a:lnTo>
                                <a:lnTo>
                                  <a:pt x="2360" y="687"/>
                                </a:lnTo>
                                <a:lnTo>
                                  <a:pt x="2367" y="680"/>
                                </a:lnTo>
                                <a:lnTo>
                                  <a:pt x="2375" y="673"/>
                                </a:lnTo>
                                <a:lnTo>
                                  <a:pt x="2381" y="666"/>
                                </a:lnTo>
                                <a:lnTo>
                                  <a:pt x="2424" y="626"/>
                                </a:lnTo>
                                <a:lnTo>
                                  <a:pt x="2468" y="588"/>
                                </a:lnTo>
                                <a:lnTo>
                                  <a:pt x="2513" y="552"/>
                                </a:lnTo>
                                <a:lnTo>
                                  <a:pt x="2558" y="518"/>
                                </a:lnTo>
                                <a:lnTo>
                                  <a:pt x="2604" y="484"/>
                                </a:lnTo>
                                <a:lnTo>
                                  <a:pt x="2653" y="451"/>
                                </a:lnTo>
                                <a:lnTo>
                                  <a:pt x="2700" y="420"/>
                                </a:lnTo>
                                <a:lnTo>
                                  <a:pt x="2749" y="391"/>
                                </a:lnTo>
                                <a:lnTo>
                                  <a:pt x="2797" y="362"/>
                                </a:lnTo>
                                <a:lnTo>
                                  <a:pt x="2846" y="335"/>
                                </a:lnTo>
                                <a:lnTo>
                                  <a:pt x="2895" y="309"/>
                                </a:lnTo>
                                <a:lnTo>
                                  <a:pt x="2945" y="285"/>
                                </a:lnTo>
                                <a:lnTo>
                                  <a:pt x="2994" y="261"/>
                                </a:lnTo>
                                <a:lnTo>
                                  <a:pt x="3043" y="239"/>
                                </a:lnTo>
                                <a:lnTo>
                                  <a:pt x="3091" y="218"/>
                                </a:lnTo>
                                <a:lnTo>
                                  <a:pt x="3139" y="198"/>
                                </a:lnTo>
                                <a:lnTo>
                                  <a:pt x="3177" y="184"/>
                                </a:lnTo>
                                <a:lnTo>
                                  <a:pt x="3214" y="170"/>
                                </a:lnTo>
                                <a:lnTo>
                                  <a:pt x="3251" y="157"/>
                                </a:lnTo>
                                <a:lnTo>
                                  <a:pt x="3287" y="144"/>
                                </a:lnTo>
                                <a:lnTo>
                                  <a:pt x="3323" y="132"/>
                                </a:lnTo>
                                <a:lnTo>
                                  <a:pt x="3358" y="122"/>
                                </a:lnTo>
                                <a:lnTo>
                                  <a:pt x="3392" y="111"/>
                                </a:lnTo>
                                <a:lnTo>
                                  <a:pt x="3426" y="102"/>
                                </a:lnTo>
                                <a:lnTo>
                                  <a:pt x="3458" y="93"/>
                                </a:lnTo>
                                <a:lnTo>
                                  <a:pt x="3491" y="85"/>
                                </a:lnTo>
                                <a:lnTo>
                                  <a:pt x="3521" y="77"/>
                                </a:lnTo>
                                <a:lnTo>
                                  <a:pt x="3552" y="71"/>
                                </a:lnTo>
                                <a:lnTo>
                                  <a:pt x="3582" y="65"/>
                                </a:lnTo>
                                <a:lnTo>
                                  <a:pt x="3611" y="59"/>
                                </a:lnTo>
                                <a:lnTo>
                                  <a:pt x="3639" y="55"/>
                                </a:lnTo>
                                <a:lnTo>
                                  <a:pt x="3667" y="50"/>
                                </a:lnTo>
                                <a:lnTo>
                                  <a:pt x="3668" y="50"/>
                                </a:lnTo>
                                <a:lnTo>
                                  <a:pt x="3730" y="41"/>
                                </a:lnTo>
                                <a:lnTo>
                                  <a:pt x="3792" y="32"/>
                                </a:lnTo>
                                <a:lnTo>
                                  <a:pt x="3852" y="26"/>
                                </a:lnTo>
                                <a:lnTo>
                                  <a:pt x="3912" y="19"/>
                                </a:lnTo>
                                <a:lnTo>
                                  <a:pt x="3970" y="14"/>
                                </a:lnTo>
                                <a:lnTo>
                                  <a:pt x="4027" y="10"/>
                                </a:lnTo>
                                <a:lnTo>
                                  <a:pt x="4082" y="6"/>
                                </a:lnTo>
                                <a:lnTo>
                                  <a:pt x="4137" y="3"/>
                                </a:lnTo>
                                <a:lnTo>
                                  <a:pt x="4190" y="1"/>
                                </a:lnTo>
                                <a:lnTo>
                                  <a:pt x="4243" y="0"/>
                                </a:lnTo>
                                <a:lnTo>
                                  <a:pt x="4294" y="0"/>
                                </a:lnTo>
                                <a:lnTo>
                                  <a:pt x="4345" y="0"/>
                                </a:lnTo>
                                <a:lnTo>
                                  <a:pt x="4395" y="1"/>
                                </a:lnTo>
                                <a:lnTo>
                                  <a:pt x="4443" y="3"/>
                                </a:lnTo>
                                <a:lnTo>
                                  <a:pt x="4490" y="7"/>
                                </a:lnTo>
                                <a:lnTo>
                                  <a:pt x="4537" y="10"/>
                                </a:lnTo>
                                <a:lnTo>
                                  <a:pt x="4583" y="14"/>
                                </a:lnTo>
                                <a:lnTo>
                                  <a:pt x="4628" y="20"/>
                                </a:lnTo>
                                <a:lnTo>
                                  <a:pt x="4672" y="27"/>
                                </a:lnTo>
                                <a:lnTo>
                                  <a:pt x="4715" y="34"/>
                                </a:lnTo>
                                <a:lnTo>
                                  <a:pt x="4757" y="41"/>
                                </a:lnTo>
                                <a:lnTo>
                                  <a:pt x="4798" y="50"/>
                                </a:lnTo>
                                <a:lnTo>
                                  <a:pt x="4840" y="59"/>
                                </a:lnTo>
                                <a:lnTo>
                                  <a:pt x="4879" y="69"/>
                                </a:lnTo>
                                <a:lnTo>
                                  <a:pt x="4918" y="81"/>
                                </a:lnTo>
                                <a:lnTo>
                                  <a:pt x="4956" y="92"/>
                                </a:lnTo>
                                <a:lnTo>
                                  <a:pt x="4994" y="104"/>
                                </a:lnTo>
                                <a:lnTo>
                                  <a:pt x="5031" y="118"/>
                                </a:lnTo>
                                <a:lnTo>
                                  <a:pt x="5067" y="132"/>
                                </a:lnTo>
                                <a:lnTo>
                                  <a:pt x="5103" y="147"/>
                                </a:lnTo>
                                <a:lnTo>
                                  <a:pt x="5137" y="161"/>
                                </a:lnTo>
                                <a:lnTo>
                                  <a:pt x="5171" y="178"/>
                                </a:lnTo>
                                <a:lnTo>
                                  <a:pt x="5204" y="195"/>
                                </a:lnTo>
                                <a:lnTo>
                                  <a:pt x="5237" y="212"/>
                                </a:lnTo>
                                <a:lnTo>
                                  <a:pt x="5269" y="231"/>
                                </a:lnTo>
                                <a:lnTo>
                                  <a:pt x="5302" y="250"/>
                                </a:lnTo>
                                <a:lnTo>
                                  <a:pt x="5333" y="269"/>
                                </a:lnTo>
                                <a:lnTo>
                                  <a:pt x="5363" y="290"/>
                                </a:lnTo>
                                <a:lnTo>
                                  <a:pt x="5395" y="311"/>
                                </a:lnTo>
                                <a:lnTo>
                                  <a:pt x="5424" y="333"/>
                                </a:lnTo>
                                <a:lnTo>
                                  <a:pt x="5454" y="355"/>
                                </a:lnTo>
                                <a:lnTo>
                                  <a:pt x="5483" y="379"/>
                                </a:lnTo>
                                <a:lnTo>
                                  <a:pt x="5512" y="403"/>
                                </a:lnTo>
                                <a:lnTo>
                                  <a:pt x="5540" y="428"/>
                                </a:lnTo>
                                <a:lnTo>
                                  <a:pt x="5568" y="453"/>
                                </a:lnTo>
                                <a:lnTo>
                                  <a:pt x="5596" y="480"/>
                                </a:lnTo>
                                <a:lnTo>
                                  <a:pt x="5624" y="506"/>
                                </a:lnTo>
                                <a:lnTo>
                                  <a:pt x="5651" y="533"/>
                                </a:lnTo>
                                <a:lnTo>
                                  <a:pt x="5679" y="561"/>
                                </a:lnTo>
                                <a:lnTo>
                                  <a:pt x="5705" y="590"/>
                                </a:lnTo>
                                <a:lnTo>
                                  <a:pt x="5732" y="620"/>
                                </a:lnTo>
                                <a:lnTo>
                                  <a:pt x="5758" y="650"/>
                                </a:lnTo>
                                <a:lnTo>
                                  <a:pt x="5810" y="713"/>
                                </a:lnTo>
                                <a:lnTo>
                                  <a:pt x="5863" y="776"/>
                                </a:lnTo>
                                <a:lnTo>
                                  <a:pt x="5913" y="844"/>
                                </a:lnTo>
                                <a:lnTo>
                                  <a:pt x="5964" y="913"/>
                                </a:lnTo>
                                <a:lnTo>
                                  <a:pt x="6015" y="986"/>
                                </a:lnTo>
                                <a:lnTo>
                                  <a:pt x="6065" y="1060"/>
                                </a:lnTo>
                                <a:lnTo>
                                  <a:pt x="6073" y="1072"/>
                                </a:lnTo>
                                <a:lnTo>
                                  <a:pt x="6083" y="1083"/>
                                </a:lnTo>
                                <a:lnTo>
                                  <a:pt x="6093" y="1094"/>
                                </a:lnTo>
                                <a:lnTo>
                                  <a:pt x="6105" y="1103"/>
                                </a:lnTo>
                                <a:lnTo>
                                  <a:pt x="6118" y="1110"/>
                                </a:lnTo>
                                <a:lnTo>
                                  <a:pt x="6131" y="1117"/>
                                </a:lnTo>
                                <a:lnTo>
                                  <a:pt x="6146" y="1122"/>
                                </a:lnTo>
                                <a:lnTo>
                                  <a:pt x="6160" y="1126"/>
                                </a:lnTo>
                                <a:lnTo>
                                  <a:pt x="6204" y="1135"/>
                                </a:lnTo>
                                <a:lnTo>
                                  <a:pt x="6245" y="1144"/>
                                </a:lnTo>
                                <a:lnTo>
                                  <a:pt x="6285" y="1154"/>
                                </a:lnTo>
                                <a:lnTo>
                                  <a:pt x="6323" y="1164"/>
                                </a:lnTo>
                                <a:lnTo>
                                  <a:pt x="6358" y="1175"/>
                                </a:lnTo>
                                <a:lnTo>
                                  <a:pt x="6393" y="1188"/>
                                </a:lnTo>
                                <a:lnTo>
                                  <a:pt x="6426" y="1200"/>
                                </a:lnTo>
                                <a:lnTo>
                                  <a:pt x="6456" y="1212"/>
                                </a:lnTo>
                                <a:lnTo>
                                  <a:pt x="6485" y="1226"/>
                                </a:lnTo>
                                <a:lnTo>
                                  <a:pt x="6513" y="1240"/>
                                </a:lnTo>
                                <a:lnTo>
                                  <a:pt x="6539" y="1255"/>
                                </a:lnTo>
                                <a:lnTo>
                                  <a:pt x="6563" y="1271"/>
                                </a:lnTo>
                                <a:lnTo>
                                  <a:pt x="6586" y="1287"/>
                                </a:lnTo>
                                <a:lnTo>
                                  <a:pt x="6607" y="1304"/>
                                </a:lnTo>
                                <a:lnTo>
                                  <a:pt x="6627" y="1322"/>
                                </a:lnTo>
                                <a:lnTo>
                                  <a:pt x="6646" y="1341"/>
                                </a:lnTo>
                                <a:lnTo>
                                  <a:pt x="6659" y="1356"/>
                                </a:lnTo>
                                <a:lnTo>
                                  <a:pt x="6673" y="1373"/>
                                </a:lnTo>
                                <a:lnTo>
                                  <a:pt x="6685" y="1388"/>
                                </a:lnTo>
                                <a:lnTo>
                                  <a:pt x="6698" y="1406"/>
                                </a:lnTo>
                                <a:lnTo>
                                  <a:pt x="6709" y="1424"/>
                                </a:lnTo>
                                <a:lnTo>
                                  <a:pt x="6719" y="1442"/>
                                </a:lnTo>
                                <a:lnTo>
                                  <a:pt x="6729" y="1462"/>
                                </a:lnTo>
                                <a:lnTo>
                                  <a:pt x="6738" y="1481"/>
                                </a:lnTo>
                                <a:lnTo>
                                  <a:pt x="6637" y="1442"/>
                                </a:lnTo>
                                <a:lnTo>
                                  <a:pt x="6537" y="1406"/>
                                </a:lnTo>
                                <a:lnTo>
                                  <a:pt x="6439" y="1375"/>
                                </a:lnTo>
                                <a:lnTo>
                                  <a:pt x="6339" y="1349"/>
                                </a:lnTo>
                                <a:lnTo>
                                  <a:pt x="6241" y="1325"/>
                                </a:lnTo>
                                <a:lnTo>
                                  <a:pt x="6143" y="1308"/>
                                </a:lnTo>
                                <a:lnTo>
                                  <a:pt x="6046" y="1292"/>
                                </a:lnTo>
                                <a:lnTo>
                                  <a:pt x="5949" y="1281"/>
                                </a:lnTo>
                                <a:lnTo>
                                  <a:pt x="5852" y="1273"/>
                                </a:lnTo>
                                <a:lnTo>
                                  <a:pt x="5756" y="1268"/>
                                </a:lnTo>
                                <a:lnTo>
                                  <a:pt x="5660" y="1267"/>
                                </a:lnTo>
                                <a:lnTo>
                                  <a:pt x="5565" y="1268"/>
                                </a:lnTo>
                                <a:lnTo>
                                  <a:pt x="5471" y="1273"/>
                                </a:lnTo>
                                <a:lnTo>
                                  <a:pt x="5377" y="1280"/>
                                </a:lnTo>
                                <a:lnTo>
                                  <a:pt x="5283" y="1290"/>
                                </a:lnTo>
                                <a:lnTo>
                                  <a:pt x="5190" y="1302"/>
                                </a:lnTo>
                                <a:lnTo>
                                  <a:pt x="5098" y="1315"/>
                                </a:lnTo>
                                <a:lnTo>
                                  <a:pt x="5006" y="1332"/>
                                </a:lnTo>
                                <a:lnTo>
                                  <a:pt x="4916" y="1350"/>
                                </a:lnTo>
                                <a:lnTo>
                                  <a:pt x="4825" y="1370"/>
                                </a:lnTo>
                                <a:lnTo>
                                  <a:pt x="4735" y="1392"/>
                                </a:lnTo>
                                <a:lnTo>
                                  <a:pt x="4646" y="1414"/>
                                </a:lnTo>
                                <a:lnTo>
                                  <a:pt x="4557" y="1439"/>
                                </a:lnTo>
                                <a:lnTo>
                                  <a:pt x="4469" y="1464"/>
                                </a:lnTo>
                                <a:lnTo>
                                  <a:pt x="4383" y="1490"/>
                                </a:lnTo>
                                <a:lnTo>
                                  <a:pt x="4296" y="1517"/>
                                </a:lnTo>
                                <a:lnTo>
                                  <a:pt x="4211" y="1545"/>
                                </a:lnTo>
                                <a:lnTo>
                                  <a:pt x="4125" y="1574"/>
                                </a:lnTo>
                                <a:lnTo>
                                  <a:pt x="3958" y="1631"/>
                                </a:lnTo>
                                <a:lnTo>
                                  <a:pt x="3793" y="1689"/>
                                </a:lnTo>
                                <a:lnTo>
                                  <a:pt x="3721" y="1714"/>
                                </a:lnTo>
                                <a:lnTo>
                                  <a:pt x="3650" y="1739"/>
                                </a:lnTo>
                                <a:lnTo>
                                  <a:pt x="3579" y="1764"/>
                                </a:lnTo>
                                <a:lnTo>
                                  <a:pt x="3510" y="1787"/>
                                </a:lnTo>
                                <a:lnTo>
                                  <a:pt x="3440" y="1810"/>
                                </a:lnTo>
                                <a:lnTo>
                                  <a:pt x="3372" y="1832"/>
                                </a:lnTo>
                                <a:lnTo>
                                  <a:pt x="3305" y="1853"/>
                                </a:lnTo>
                                <a:lnTo>
                                  <a:pt x="3239" y="1873"/>
                                </a:lnTo>
                                <a:lnTo>
                                  <a:pt x="3173" y="1892"/>
                                </a:lnTo>
                                <a:lnTo>
                                  <a:pt x="3108" y="1910"/>
                                </a:lnTo>
                                <a:lnTo>
                                  <a:pt x="3044" y="1927"/>
                                </a:lnTo>
                                <a:lnTo>
                                  <a:pt x="2982" y="1942"/>
                                </a:lnTo>
                                <a:lnTo>
                                  <a:pt x="2920" y="1955"/>
                                </a:lnTo>
                                <a:lnTo>
                                  <a:pt x="2858" y="1966"/>
                                </a:lnTo>
                                <a:lnTo>
                                  <a:pt x="2799" y="1975"/>
                                </a:lnTo>
                                <a:lnTo>
                                  <a:pt x="2740" y="1983"/>
                                </a:lnTo>
                                <a:lnTo>
                                  <a:pt x="2728" y="1984"/>
                                </a:lnTo>
                                <a:lnTo>
                                  <a:pt x="2636" y="1999"/>
                                </a:lnTo>
                                <a:lnTo>
                                  <a:pt x="2544" y="2012"/>
                                </a:lnTo>
                                <a:lnTo>
                                  <a:pt x="2452" y="2022"/>
                                </a:lnTo>
                                <a:lnTo>
                                  <a:pt x="2362" y="2033"/>
                                </a:lnTo>
                                <a:lnTo>
                                  <a:pt x="2272" y="2040"/>
                                </a:lnTo>
                                <a:lnTo>
                                  <a:pt x="2182" y="2046"/>
                                </a:lnTo>
                                <a:lnTo>
                                  <a:pt x="2094" y="2049"/>
                                </a:lnTo>
                                <a:lnTo>
                                  <a:pt x="2006" y="2052"/>
                                </a:lnTo>
                                <a:lnTo>
                                  <a:pt x="1917" y="2053"/>
                                </a:lnTo>
                                <a:lnTo>
                                  <a:pt x="1830" y="2052"/>
                                </a:lnTo>
                                <a:lnTo>
                                  <a:pt x="1744" y="2049"/>
                                </a:lnTo>
                                <a:lnTo>
                                  <a:pt x="1657" y="2045"/>
                                </a:lnTo>
                                <a:lnTo>
                                  <a:pt x="1572" y="2039"/>
                                </a:lnTo>
                                <a:lnTo>
                                  <a:pt x="1487" y="2033"/>
                                </a:lnTo>
                                <a:lnTo>
                                  <a:pt x="1402" y="2024"/>
                                </a:lnTo>
                                <a:lnTo>
                                  <a:pt x="1318" y="2013"/>
                                </a:lnTo>
                                <a:lnTo>
                                  <a:pt x="1236" y="2001"/>
                                </a:lnTo>
                                <a:lnTo>
                                  <a:pt x="1153" y="1989"/>
                                </a:lnTo>
                                <a:lnTo>
                                  <a:pt x="1070" y="1974"/>
                                </a:lnTo>
                                <a:lnTo>
                                  <a:pt x="988" y="1959"/>
                                </a:lnTo>
                                <a:lnTo>
                                  <a:pt x="906" y="1941"/>
                                </a:lnTo>
                                <a:lnTo>
                                  <a:pt x="826" y="1923"/>
                                </a:lnTo>
                                <a:lnTo>
                                  <a:pt x="745" y="1903"/>
                                </a:lnTo>
                                <a:lnTo>
                                  <a:pt x="665" y="1881"/>
                                </a:lnTo>
                                <a:lnTo>
                                  <a:pt x="585" y="1859"/>
                                </a:lnTo>
                                <a:lnTo>
                                  <a:pt x="506" y="1835"/>
                                </a:lnTo>
                                <a:lnTo>
                                  <a:pt x="427" y="1811"/>
                                </a:lnTo>
                                <a:lnTo>
                                  <a:pt x="349" y="1785"/>
                                </a:lnTo>
                                <a:lnTo>
                                  <a:pt x="271" y="1758"/>
                                </a:lnTo>
                                <a:lnTo>
                                  <a:pt x="192" y="1730"/>
                                </a:lnTo>
                                <a:lnTo>
                                  <a:pt x="115" y="1701"/>
                                </a:lnTo>
                                <a:lnTo>
                                  <a:pt x="38" y="1671"/>
                                </a:lnTo>
                                <a:lnTo>
                                  <a:pt x="29" y="1659"/>
                                </a:lnTo>
                                <a:lnTo>
                                  <a:pt x="18" y="1650"/>
                                </a:lnTo>
                                <a:lnTo>
                                  <a:pt x="12" y="1646"/>
                                </a:lnTo>
                                <a:lnTo>
                                  <a:pt x="8" y="1635"/>
                                </a:lnTo>
                                <a:lnTo>
                                  <a:pt x="3" y="1620"/>
                                </a:lnTo>
                                <a:lnTo>
                                  <a:pt x="1" y="1602"/>
                                </a:lnTo>
                                <a:lnTo>
                                  <a:pt x="0" y="1580"/>
                                </a:lnTo>
                                <a:lnTo>
                                  <a:pt x="1" y="1553"/>
                                </a:lnTo>
                                <a:lnTo>
                                  <a:pt x="4" y="1523"/>
                                </a:lnTo>
                                <a:lnTo>
                                  <a:pt x="8" y="1505"/>
                                </a:lnTo>
                                <a:lnTo>
                                  <a:pt x="11" y="1486"/>
                                </a:lnTo>
                                <a:lnTo>
                                  <a:pt x="17" y="1466"/>
                                </a:lnTo>
                                <a:lnTo>
                                  <a:pt x="22" y="1444"/>
                                </a:lnTo>
                                <a:lnTo>
                                  <a:pt x="29" y="1422"/>
                                </a:lnTo>
                                <a:lnTo>
                                  <a:pt x="36" y="1397"/>
                                </a:lnTo>
                                <a:lnTo>
                                  <a:pt x="45" y="1371"/>
                                </a:lnTo>
                                <a:lnTo>
                                  <a:pt x="55" y="1343"/>
                                </a:lnTo>
                                <a:lnTo>
                                  <a:pt x="66" y="1314"/>
                                </a:lnTo>
                                <a:lnTo>
                                  <a:pt x="78" y="1284"/>
                                </a:lnTo>
                                <a:lnTo>
                                  <a:pt x="92" y="1252"/>
                                </a:lnTo>
                                <a:lnTo>
                                  <a:pt x="107" y="1217"/>
                                </a:lnTo>
                                <a:lnTo>
                                  <a:pt x="124" y="1181"/>
                                </a:lnTo>
                                <a:lnTo>
                                  <a:pt x="142" y="1143"/>
                                </a:lnTo>
                                <a:lnTo>
                                  <a:pt x="161" y="1103"/>
                                </a:lnTo>
                                <a:lnTo>
                                  <a:pt x="182" y="1061"/>
                                </a:lnTo>
                                <a:lnTo>
                                  <a:pt x="206" y="1016"/>
                                </a:lnTo>
                                <a:lnTo>
                                  <a:pt x="230" y="970"/>
                                </a:lnTo>
                                <a:lnTo>
                                  <a:pt x="256" y="922"/>
                                </a:lnTo>
                                <a:lnTo>
                                  <a:pt x="285" y="872"/>
                                </a:lnTo>
                                <a:lnTo>
                                  <a:pt x="308" y="841"/>
                                </a:lnTo>
                                <a:lnTo>
                                  <a:pt x="332" y="812"/>
                                </a:lnTo>
                                <a:lnTo>
                                  <a:pt x="356" y="785"/>
                                </a:lnTo>
                                <a:lnTo>
                                  <a:pt x="382" y="761"/>
                                </a:lnTo>
                                <a:lnTo>
                                  <a:pt x="407" y="738"/>
                                </a:lnTo>
                                <a:lnTo>
                                  <a:pt x="434" y="718"/>
                                </a:lnTo>
                                <a:lnTo>
                                  <a:pt x="461" y="699"/>
                                </a:lnTo>
                                <a:lnTo>
                                  <a:pt x="488" y="682"/>
                                </a:lnTo>
                                <a:lnTo>
                                  <a:pt x="516" y="667"/>
                                </a:lnTo>
                                <a:lnTo>
                                  <a:pt x="544" y="653"/>
                                </a:lnTo>
                                <a:lnTo>
                                  <a:pt x="572" y="641"/>
                                </a:lnTo>
                                <a:lnTo>
                                  <a:pt x="601" y="630"/>
                                </a:lnTo>
                                <a:lnTo>
                                  <a:pt x="629" y="621"/>
                                </a:lnTo>
                                <a:lnTo>
                                  <a:pt x="658" y="613"/>
                                </a:lnTo>
                                <a:lnTo>
                                  <a:pt x="687" y="606"/>
                                </a:lnTo>
                                <a:lnTo>
                                  <a:pt x="716" y="602"/>
                                </a:lnTo>
                                <a:lnTo>
                                  <a:pt x="744" y="597"/>
                                </a:lnTo>
                                <a:lnTo>
                                  <a:pt x="773" y="595"/>
                                </a:lnTo>
                                <a:lnTo>
                                  <a:pt x="801" y="593"/>
                                </a:lnTo>
                                <a:lnTo>
                                  <a:pt x="830" y="592"/>
                                </a:lnTo>
                                <a:lnTo>
                                  <a:pt x="858" y="592"/>
                                </a:lnTo>
                                <a:lnTo>
                                  <a:pt x="885" y="593"/>
                                </a:lnTo>
                                <a:lnTo>
                                  <a:pt x="913" y="594"/>
                                </a:lnTo>
                                <a:lnTo>
                                  <a:pt x="940" y="597"/>
                                </a:lnTo>
                                <a:lnTo>
                                  <a:pt x="966" y="599"/>
                                </a:lnTo>
                                <a:lnTo>
                                  <a:pt x="992" y="604"/>
                                </a:lnTo>
                                <a:lnTo>
                                  <a:pt x="1017" y="607"/>
                                </a:lnTo>
                                <a:lnTo>
                                  <a:pt x="1042" y="612"/>
                                </a:lnTo>
                                <a:lnTo>
                                  <a:pt x="1088" y="623"/>
                                </a:lnTo>
                                <a:lnTo>
                                  <a:pt x="1131" y="634"/>
                                </a:lnTo>
                                <a:lnTo>
                                  <a:pt x="1109" y="657"/>
                                </a:lnTo>
                                <a:lnTo>
                                  <a:pt x="1088" y="680"/>
                                </a:lnTo>
                                <a:lnTo>
                                  <a:pt x="1067" y="705"/>
                                </a:lnTo>
                                <a:lnTo>
                                  <a:pt x="1046" y="729"/>
                                </a:lnTo>
                                <a:lnTo>
                                  <a:pt x="1026" y="756"/>
                                </a:lnTo>
                                <a:lnTo>
                                  <a:pt x="1006" y="784"/>
                                </a:lnTo>
                                <a:lnTo>
                                  <a:pt x="986" y="812"/>
                                </a:lnTo>
                                <a:lnTo>
                                  <a:pt x="967" y="843"/>
                                </a:lnTo>
                                <a:lnTo>
                                  <a:pt x="948" y="873"/>
                                </a:lnTo>
                                <a:lnTo>
                                  <a:pt x="929" y="905"/>
                                </a:lnTo>
                                <a:lnTo>
                                  <a:pt x="911" y="938"/>
                                </a:lnTo>
                                <a:lnTo>
                                  <a:pt x="892" y="971"/>
                                </a:lnTo>
                                <a:lnTo>
                                  <a:pt x="855" y="1041"/>
                                </a:lnTo>
                                <a:lnTo>
                                  <a:pt x="817" y="1116"/>
                                </a:lnTo>
                                <a:lnTo>
                                  <a:pt x="811" y="1129"/>
                                </a:lnTo>
                                <a:lnTo>
                                  <a:pt x="807" y="1143"/>
                                </a:lnTo>
                                <a:lnTo>
                                  <a:pt x="804" y="1157"/>
                                </a:lnTo>
                                <a:lnTo>
                                  <a:pt x="802" y="1171"/>
                                </a:lnTo>
                                <a:lnTo>
                                  <a:pt x="801" y="1185"/>
                                </a:lnTo>
                                <a:lnTo>
                                  <a:pt x="804" y="1199"/>
                                </a:lnTo>
                                <a:lnTo>
                                  <a:pt x="806" y="1213"/>
                                </a:lnTo>
                                <a:lnTo>
                                  <a:pt x="809" y="1227"/>
                                </a:lnTo>
                                <a:lnTo>
                                  <a:pt x="815" y="1239"/>
                                </a:lnTo>
                                <a:lnTo>
                                  <a:pt x="820" y="1253"/>
                                </a:lnTo>
                                <a:lnTo>
                                  <a:pt x="828" y="1264"/>
                                </a:lnTo>
                                <a:lnTo>
                                  <a:pt x="837" y="1275"/>
                                </a:lnTo>
                                <a:lnTo>
                                  <a:pt x="846" y="1285"/>
                                </a:lnTo>
                                <a:lnTo>
                                  <a:pt x="857" y="1295"/>
                                </a:lnTo>
                                <a:lnTo>
                                  <a:pt x="870" y="1303"/>
                                </a:lnTo>
                                <a:lnTo>
                                  <a:pt x="882" y="1311"/>
                                </a:lnTo>
                                <a:lnTo>
                                  <a:pt x="896" y="1317"/>
                                </a:lnTo>
                                <a:lnTo>
                                  <a:pt x="910" y="1321"/>
                                </a:lnTo>
                                <a:lnTo>
                                  <a:pt x="924" y="1324"/>
                                </a:lnTo>
                                <a:lnTo>
                                  <a:pt x="938" y="1325"/>
                                </a:lnTo>
                                <a:lnTo>
                                  <a:pt x="952" y="1325"/>
                                </a:lnTo>
                                <a:lnTo>
                                  <a:pt x="966" y="1324"/>
                                </a:lnTo>
                                <a:lnTo>
                                  <a:pt x="980" y="1322"/>
                                </a:lnTo>
                                <a:lnTo>
                                  <a:pt x="994" y="1319"/>
                                </a:lnTo>
                                <a:lnTo>
                                  <a:pt x="1006" y="1313"/>
                                </a:lnTo>
                                <a:lnTo>
                                  <a:pt x="1018" y="1306"/>
                                </a:lnTo>
                                <a:lnTo>
                                  <a:pt x="1031" y="1300"/>
                                </a:lnTo>
                                <a:lnTo>
                                  <a:pt x="1042" y="1291"/>
                                </a:lnTo>
                                <a:lnTo>
                                  <a:pt x="1052" y="1281"/>
                                </a:lnTo>
                                <a:lnTo>
                                  <a:pt x="1062" y="1271"/>
                                </a:lnTo>
                                <a:lnTo>
                                  <a:pt x="1070" y="1258"/>
                                </a:lnTo>
                                <a:lnTo>
                                  <a:pt x="1078" y="1245"/>
                                </a:lnTo>
                                <a:lnTo>
                                  <a:pt x="1120" y="1160"/>
                                </a:lnTo>
                                <a:lnTo>
                                  <a:pt x="1163" y="1081"/>
                                </a:lnTo>
                                <a:lnTo>
                                  <a:pt x="1184" y="1045"/>
                                </a:lnTo>
                                <a:lnTo>
                                  <a:pt x="1205" y="1011"/>
                                </a:lnTo>
                                <a:lnTo>
                                  <a:pt x="1225" y="977"/>
                                </a:lnTo>
                                <a:lnTo>
                                  <a:pt x="1247" y="947"/>
                                </a:lnTo>
                                <a:lnTo>
                                  <a:pt x="1268" y="918"/>
                                </a:lnTo>
                                <a:lnTo>
                                  <a:pt x="1290" y="890"/>
                                </a:lnTo>
                                <a:lnTo>
                                  <a:pt x="1313" y="865"/>
                                </a:lnTo>
                                <a:lnTo>
                                  <a:pt x="1335" y="841"/>
                                </a:lnTo>
                                <a:lnTo>
                                  <a:pt x="1358" y="820"/>
                                </a:lnTo>
                                <a:lnTo>
                                  <a:pt x="1382" y="802"/>
                                </a:lnTo>
                                <a:lnTo>
                                  <a:pt x="1394" y="793"/>
                                </a:lnTo>
                                <a:lnTo>
                                  <a:pt x="1407" y="784"/>
                                </a:lnTo>
                                <a:lnTo>
                                  <a:pt x="1419" y="778"/>
                                </a:lnTo>
                                <a:lnTo>
                                  <a:pt x="1431" y="770"/>
                                </a:lnTo>
                                <a:lnTo>
                                  <a:pt x="1453" y="760"/>
                                </a:lnTo>
                                <a:lnTo>
                                  <a:pt x="1475" y="751"/>
                                </a:lnTo>
                                <a:lnTo>
                                  <a:pt x="1499" y="743"/>
                                </a:lnTo>
                                <a:lnTo>
                                  <a:pt x="1523" y="736"/>
                                </a:lnTo>
                                <a:lnTo>
                                  <a:pt x="1549" y="730"/>
                                </a:lnTo>
                                <a:lnTo>
                                  <a:pt x="1576" y="726"/>
                                </a:lnTo>
                                <a:lnTo>
                                  <a:pt x="1604" y="723"/>
                                </a:lnTo>
                                <a:lnTo>
                                  <a:pt x="1633" y="722"/>
                                </a:lnTo>
                                <a:lnTo>
                                  <a:pt x="1663" y="720"/>
                                </a:lnTo>
                                <a:lnTo>
                                  <a:pt x="1696" y="722"/>
                                </a:lnTo>
                                <a:lnTo>
                                  <a:pt x="1729" y="724"/>
                                </a:lnTo>
                                <a:lnTo>
                                  <a:pt x="1764" y="727"/>
                                </a:lnTo>
                                <a:lnTo>
                                  <a:pt x="1801" y="732"/>
                                </a:lnTo>
                                <a:lnTo>
                                  <a:pt x="1839" y="738"/>
                                </a:lnTo>
                                <a:lnTo>
                                  <a:pt x="1879" y="745"/>
                                </a:lnTo>
                                <a:lnTo>
                                  <a:pt x="1921" y="754"/>
                                </a:lnTo>
                                <a:lnTo>
                                  <a:pt x="1897" y="790"/>
                                </a:lnTo>
                                <a:lnTo>
                                  <a:pt x="1874" y="826"/>
                                </a:lnTo>
                                <a:lnTo>
                                  <a:pt x="1852" y="862"/>
                                </a:lnTo>
                                <a:lnTo>
                                  <a:pt x="1831" y="899"/>
                                </a:lnTo>
                                <a:lnTo>
                                  <a:pt x="1811" y="937"/>
                                </a:lnTo>
                                <a:lnTo>
                                  <a:pt x="1791" y="975"/>
                                </a:lnTo>
                                <a:lnTo>
                                  <a:pt x="1773" y="1014"/>
                                </a:lnTo>
                                <a:lnTo>
                                  <a:pt x="1755" y="1054"/>
                                </a:lnTo>
                                <a:lnTo>
                                  <a:pt x="1738" y="1095"/>
                                </a:lnTo>
                                <a:lnTo>
                                  <a:pt x="1724" y="1136"/>
                                </a:lnTo>
                                <a:lnTo>
                                  <a:pt x="1709" y="1179"/>
                                </a:lnTo>
                                <a:lnTo>
                                  <a:pt x="1696" y="1221"/>
                                </a:lnTo>
                                <a:lnTo>
                                  <a:pt x="1683" y="1265"/>
                                </a:lnTo>
                                <a:lnTo>
                                  <a:pt x="1673" y="1309"/>
                                </a:lnTo>
                                <a:lnTo>
                                  <a:pt x="1663" y="1353"/>
                                </a:lnTo>
                                <a:lnTo>
                                  <a:pt x="1654" y="1399"/>
                                </a:lnTo>
                                <a:lnTo>
                                  <a:pt x="1653" y="1414"/>
                                </a:lnTo>
                                <a:lnTo>
                                  <a:pt x="1653" y="1429"/>
                                </a:lnTo>
                                <a:lnTo>
                                  <a:pt x="1654" y="1443"/>
                                </a:lnTo>
                                <a:lnTo>
                                  <a:pt x="1656" y="1457"/>
                                </a:lnTo>
                                <a:lnTo>
                                  <a:pt x="1661" y="1470"/>
                                </a:lnTo>
                                <a:lnTo>
                                  <a:pt x="1665" y="1483"/>
                                </a:lnTo>
                                <a:lnTo>
                                  <a:pt x="1672" y="1496"/>
                                </a:lnTo>
                                <a:lnTo>
                                  <a:pt x="1680" y="1508"/>
                                </a:lnTo>
                                <a:lnTo>
                                  <a:pt x="1689" y="1518"/>
                                </a:lnTo>
                                <a:lnTo>
                                  <a:pt x="1698" y="1528"/>
                                </a:lnTo>
                                <a:lnTo>
                                  <a:pt x="1709" y="1538"/>
                                </a:lnTo>
                                <a:lnTo>
                                  <a:pt x="1720" y="1546"/>
                                </a:lnTo>
                                <a:lnTo>
                                  <a:pt x="1732" y="1553"/>
                                </a:lnTo>
                                <a:lnTo>
                                  <a:pt x="1746" y="1559"/>
                                </a:lnTo>
                                <a:lnTo>
                                  <a:pt x="1759" y="1563"/>
                                </a:lnTo>
                                <a:lnTo>
                                  <a:pt x="1774" y="1566"/>
                                </a:lnTo>
                                <a:lnTo>
                                  <a:pt x="1788" y="1569"/>
                                </a:lnTo>
                                <a:lnTo>
                                  <a:pt x="1803" y="1569"/>
                                </a:lnTo>
                                <a:lnTo>
                                  <a:pt x="1818" y="1568"/>
                                </a:lnTo>
                                <a:lnTo>
                                  <a:pt x="1832" y="1564"/>
                                </a:lnTo>
                                <a:lnTo>
                                  <a:pt x="1846" y="1561"/>
                                </a:lnTo>
                                <a:lnTo>
                                  <a:pt x="1858" y="1555"/>
                                </a:lnTo>
                                <a:lnTo>
                                  <a:pt x="1870" y="1550"/>
                                </a:lnTo>
                                <a:lnTo>
                                  <a:pt x="1882" y="1542"/>
                                </a:lnTo>
                                <a:lnTo>
                                  <a:pt x="1894" y="1533"/>
                                </a:lnTo>
                                <a:lnTo>
                                  <a:pt x="1904" y="1523"/>
                                </a:lnTo>
                                <a:lnTo>
                                  <a:pt x="1913" y="1513"/>
                                </a:lnTo>
                                <a:lnTo>
                                  <a:pt x="1921" y="1501"/>
                                </a:lnTo>
                                <a:lnTo>
                                  <a:pt x="1927" y="1489"/>
                                </a:lnTo>
                                <a:lnTo>
                                  <a:pt x="1933" y="1476"/>
                                </a:lnTo>
                                <a:lnTo>
                                  <a:pt x="1937" y="1462"/>
                                </a:lnTo>
                                <a:lnTo>
                                  <a:pt x="1941" y="1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50000"/>
                              <a:lumOff val="0"/>
                              <a:alpha val="67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3115"/>
                        <wps:cNvSpPr>
                          <a:spLocks/>
                        </wps:cNvSpPr>
                        <wps:spPr bwMode="auto">
                          <a:xfrm>
                            <a:off x="7504" y="6286"/>
                            <a:ext cx="2005" cy="676"/>
                          </a:xfrm>
                          <a:custGeom>
                            <a:avLst/>
                            <a:gdLst>
                              <a:gd name="T0" fmla="*/ 4667 w 6014"/>
                              <a:gd name="T1" fmla="*/ 835 h 2028"/>
                              <a:gd name="T2" fmla="*/ 4776 w 6014"/>
                              <a:gd name="T3" fmla="*/ 1068 h 2028"/>
                              <a:gd name="T4" fmla="*/ 4821 w 6014"/>
                              <a:gd name="T5" fmla="*/ 1307 h 2028"/>
                              <a:gd name="T6" fmla="*/ 4828 w 6014"/>
                              <a:gd name="T7" fmla="*/ 1539 h 2028"/>
                              <a:gd name="T8" fmla="*/ 4865 w 6014"/>
                              <a:gd name="T9" fmla="*/ 1628 h 2028"/>
                              <a:gd name="T10" fmla="*/ 4950 w 6014"/>
                              <a:gd name="T11" fmla="*/ 1675 h 2028"/>
                              <a:gd name="T12" fmla="*/ 5048 w 6014"/>
                              <a:gd name="T13" fmla="*/ 1656 h 2028"/>
                              <a:gd name="T14" fmla="*/ 5109 w 6014"/>
                              <a:gd name="T15" fmla="*/ 1582 h 2028"/>
                              <a:gd name="T16" fmla="*/ 5118 w 6014"/>
                              <a:gd name="T17" fmla="*/ 1445 h 2028"/>
                              <a:gd name="T18" fmla="*/ 5079 w 6014"/>
                              <a:gd name="T19" fmla="*/ 1102 h 2028"/>
                              <a:gd name="T20" fmla="*/ 4995 w 6014"/>
                              <a:gd name="T21" fmla="*/ 836 h 2028"/>
                              <a:gd name="T22" fmla="*/ 4925 w 6014"/>
                              <a:gd name="T23" fmla="*/ 619 h 2028"/>
                              <a:gd name="T24" fmla="*/ 5249 w 6014"/>
                              <a:gd name="T25" fmla="*/ 695 h 2028"/>
                              <a:gd name="T26" fmla="*/ 5455 w 6014"/>
                              <a:gd name="T27" fmla="*/ 888 h 2028"/>
                              <a:gd name="T28" fmla="*/ 5567 w 6014"/>
                              <a:gd name="T29" fmla="*/ 1103 h 2028"/>
                              <a:gd name="T30" fmla="*/ 5616 w 6014"/>
                              <a:gd name="T31" fmla="*/ 1281 h 2028"/>
                              <a:gd name="T32" fmla="*/ 5672 w 6014"/>
                              <a:gd name="T33" fmla="*/ 1361 h 2028"/>
                              <a:gd name="T34" fmla="*/ 5766 w 6014"/>
                              <a:gd name="T35" fmla="*/ 1386 h 2028"/>
                              <a:gd name="T36" fmla="*/ 5842 w 6014"/>
                              <a:gd name="T37" fmla="*/ 1358 h 2028"/>
                              <a:gd name="T38" fmla="*/ 5889 w 6014"/>
                              <a:gd name="T39" fmla="*/ 1299 h 2028"/>
                              <a:gd name="T40" fmla="*/ 5953 w 6014"/>
                              <a:gd name="T41" fmla="*/ 1322 h 2028"/>
                              <a:gd name="T42" fmla="*/ 5971 w 6014"/>
                              <a:gd name="T43" fmla="*/ 1504 h 2028"/>
                              <a:gd name="T44" fmla="*/ 5936 w 6014"/>
                              <a:gd name="T45" fmla="*/ 1763 h 2028"/>
                              <a:gd name="T46" fmla="*/ 5948 w 6014"/>
                              <a:gd name="T47" fmla="*/ 1937 h 2028"/>
                              <a:gd name="T48" fmla="*/ 5781 w 6014"/>
                              <a:gd name="T49" fmla="*/ 1945 h 2028"/>
                              <a:gd name="T50" fmla="*/ 5541 w 6014"/>
                              <a:gd name="T51" fmla="*/ 1905 h 2028"/>
                              <a:gd name="T52" fmla="*/ 5228 w 6014"/>
                              <a:gd name="T53" fmla="*/ 1906 h 2028"/>
                              <a:gd name="T54" fmla="*/ 4721 w 6014"/>
                              <a:gd name="T55" fmla="*/ 1972 h 2028"/>
                              <a:gd name="T56" fmla="*/ 4187 w 6014"/>
                              <a:gd name="T57" fmla="*/ 2027 h 2028"/>
                              <a:gd name="T58" fmla="*/ 3906 w 6014"/>
                              <a:gd name="T59" fmla="*/ 2018 h 2028"/>
                              <a:gd name="T60" fmla="*/ 3617 w 6014"/>
                              <a:gd name="T61" fmla="*/ 1968 h 2028"/>
                              <a:gd name="T62" fmla="*/ 3316 w 6014"/>
                              <a:gd name="T63" fmla="*/ 1882 h 2028"/>
                              <a:gd name="T64" fmla="*/ 2954 w 6014"/>
                              <a:gd name="T65" fmla="*/ 1756 h 2028"/>
                              <a:gd name="T66" fmla="*/ 2518 w 6014"/>
                              <a:gd name="T67" fmla="*/ 1590 h 2028"/>
                              <a:gd name="T68" fmla="*/ 1929 w 6014"/>
                              <a:gd name="T69" fmla="*/ 1393 h 2028"/>
                              <a:gd name="T70" fmla="*/ 1617 w 6014"/>
                              <a:gd name="T71" fmla="*/ 1331 h 2028"/>
                              <a:gd name="T72" fmla="*/ 1364 w 6014"/>
                              <a:gd name="T73" fmla="*/ 1316 h 2028"/>
                              <a:gd name="T74" fmla="*/ 1097 w 6014"/>
                              <a:gd name="T75" fmla="*/ 1306 h 2028"/>
                              <a:gd name="T76" fmla="*/ 665 w 6014"/>
                              <a:gd name="T77" fmla="*/ 1354 h 2028"/>
                              <a:gd name="T78" fmla="*/ 93 w 6014"/>
                              <a:gd name="T79" fmla="*/ 1492 h 2028"/>
                              <a:gd name="T80" fmla="*/ 20 w 6014"/>
                              <a:gd name="T81" fmla="*/ 1489 h 2028"/>
                              <a:gd name="T82" fmla="*/ 141 w 6014"/>
                              <a:gd name="T83" fmla="*/ 1392 h 2028"/>
                              <a:gd name="T84" fmla="*/ 377 w 6014"/>
                              <a:gd name="T85" fmla="*/ 1316 h 2028"/>
                              <a:gd name="T86" fmla="*/ 568 w 6014"/>
                              <a:gd name="T87" fmla="*/ 1246 h 2028"/>
                              <a:gd name="T88" fmla="*/ 711 w 6014"/>
                              <a:gd name="T89" fmla="*/ 1121 h 2028"/>
                              <a:gd name="T90" fmla="*/ 936 w 6014"/>
                              <a:gd name="T91" fmla="*/ 814 h 2028"/>
                              <a:gd name="T92" fmla="*/ 1134 w 6014"/>
                              <a:gd name="T93" fmla="*/ 613 h 2028"/>
                              <a:gd name="T94" fmla="*/ 1430 w 6014"/>
                              <a:gd name="T95" fmla="*/ 399 h 2028"/>
                              <a:gd name="T96" fmla="*/ 1859 w 6014"/>
                              <a:gd name="T97" fmla="*/ 186 h 2028"/>
                              <a:gd name="T98" fmla="*/ 2391 w 6014"/>
                              <a:gd name="T99" fmla="*/ 23 h 2028"/>
                              <a:gd name="T100" fmla="*/ 2888 w 6014"/>
                              <a:gd name="T101" fmla="*/ 14 h 2028"/>
                              <a:gd name="T102" fmla="*/ 3343 w 6014"/>
                              <a:gd name="T103" fmla="*/ 120 h 2028"/>
                              <a:gd name="T104" fmla="*/ 3752 w 6014"/>
                              <a:gd name="T105" fmla="*/ 292 h 2028"/>
                              <a:gd name="T106" fmla="*/ 4200 w 6014"/>
                              <a:gd name="T107" fmla="*/ 529 h 2028"/>
                              <a:gd name="T108" fmla="*/ 4465 w 6014"/>
                              <a:gd name="T109" fmla="*/ 669 h 20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6014" h="2028">
                                <a:moveTo>
                                  <a:pt x="4503" y="695"/>
                                </a:moveTo>
                                <a:lnTo>
                                  <a:pt x="4536" y="713"/>
                                </a:lnTo>
                                <a:lnTo>
                                  <a:pt x="4566" y="733"/>
                                </a:lnTo>
                                <a:lnTo>
                                  <a:pt x="4594" y="756"/>
                                </a:lnTo>
                                <a:lnTo>
                                  <a:pt x="4621" y="780"/>
                                </a:lnTo>
                                <a:lnTo>
                                  <a:pt x="4645" y="807"/>
                                </a:lnTo>
                                <a:lnTo>
                                  <a:pt x="4667" y="835"/>
                                </a:lnTo>
                                <a:lnTo>
                                  <a:pt x="4688" y="865"/>
                                </a:lnTo>
                                <a:lnTo>
                                  <a:pt x="4706" y="897"/>
                                </a:lnTo>
                                <a:lnTo>
                                  <a:pt x="4723" y="930"/>
                                </a:lnTo>
                                <a:lnTo>
                                  <a:pt x="4739" y="964"/>
                                </a:lnTo>
                                <a:lnTo>
                                  <a:pt x="4753" y="998"/>
                                </a:lnTo>
                                <a:lnTo>
                                  <a:pt x="4766" y="1032"/>
                                </a:lnTo>
                                <a:lnTo>
                                  <a:pt x="4776" y="1068"/>
                                </a:lnTo>
                                <a:lnTo>
                                  <a:pt x="4786" y="1103"/>
                                </a:lnTo>
                                <a:lnTo>
                                  <a:pt x="4795" y="1139"/>
                                </a:lnTo>
                                <a:lnTo>
                                  <a:pt x="4802" y="1173"/>
                                </a:lnTo>
                                <a:lnTo>
                                  <a:pt x="4808" y="1208"/>
                                </a:lnTo>
                                <a:lnTo>
                                  <a:pt x="4813" y="1242"/>
                                </a:lnTo>
                                <a:lnTo>
                                  <a:pt x="4817" y="1274"/>
                                </a:lnTo>
                                <a:lnTo>
                                  <a:pt x="4821" y="1307"/>
                                </a:lnTo>
                                <a:lnTo>
                                  <a:pt x="4826" y="1365"/>
                                </a:lnTo>
                                <a:lnTo>
                                  <a:pt x="4828" y="1418"/>
                                </a:lnTo>
                                <a:lnTo>
                                  <a:pt x="4829" y="1461"/>
                                </a:lnTo>
                                <a:lnTo>
                                  <a:pt x="4829" y="1495"/>
                                </a:lnTo>
                                <a:lnTo>
                                  <a:pt x="4828" y="1516"/>
                                </a:lnTo>
                                <a:lnTo>
                                  <a:pt x="4828" y="1523"/>
                                </a:lnTo>
                                <a:lnTo>
                                  <a:pt x="4828" y="1539"/>
                                </a:lnTo>
                                <a:lnTo>
                                  <a:pt x="4829" y="1553"/>
                                </a:lnTo>
                                <a:lnTo>
                                  <a:pt x="4833" y="1567"/>
                                </a:lnTo>
                                <a:lnTo>
                                  <a:pt x="4836" y="1580"/>
                                </a:lnTo>
                                <a:lnTo>
                                  <a:pt x="4842" y="1594"/>
                                </a:lnTo>
                                <a:lnTo>
                                  <a:pt x="4849" y="1606"/>
                                </a:lnTo>
                                <a:lnTo>
                                  <a:pt x="4856" y="1618"/>
                                </a:lnTo>
                                <a:lnTo>
                                  <a:pt x="4865" y="1628"/>
                                </a:lnTo>
                                <a:lnTo>
                                  <a:pt x="4874" y="1638"/>
                                </a:lnTo>
                                <a:lnTo>
                                  <a:pt x="4885" y="1647"/>
                                </a:lnTo>
                                <a:lnTo>
                                  <a:pt x="4897" y="1655"/>
                                </a:lnTo>
                                <a:lnTo>
                                  <a:pt x="4909" y="1662"/>
                                </a:lnTo>
                                <a:lnTo>
                                  <a:pt x="4922" y="1668"/>
                                </a:lnTo>
                                <a:lnTo>
                                  <a:pt x="4936" y="1672"/>
                                </a:lnTo>
                                <a:lnTo>
                                  <a:pt x="4950" y="1675"/>
                                </a:lnTo>
                                <a:lnTo>
                                  <a:pt x="4965" y="1677"/>
                                </a:lnTo>
                                <a:lnTo>
                                  <a:pt x="4979" y="1677"/>
                                </a:lnTo>
                                <a:lnTo>
                                  <a:pt x="4994" y="1675"/>
                                </a:lnTo>
                                <a:lnTo>
                                  <a:pt x="5009" y="1672"/>
                                </a:lnTo>
                                <a:lnTo>
                                  <a:pt x="5022" y="1669"/>
                                </a:lnTo>
                                <a:lnTo>
                                  <a:pt x="5035" y="1663"/>
                                </a:lnTo>
                                <a:lnTo>
                                  <a:pt x="5048" y="1656"/>
                                </a:lnTo>
                                <a:lnTo>
                                  <a:pt x="5059" y="1649"/>
                                </a:lnTo>
                                <a:lnTo>
                                  <a:pt x="5070" y="1640"/>
                                </a:lnTo>
                                <a:lnTo>
                                  <a:pt x="5080" y="1629"/>
                                </a:lnTo>
                                <a:lnTo>
                                  <a:pt x="5089" y="1619"/>
                                </a:lnTo>
                                <a:lnTo>
                                  <a:pt x="5097" y="1608"/>
                                </a:lnTo>
                                <a:lnTo>
                                  <a:pt x="5104" y="1596"/>
                                </a:lnTo>
                                <a:lnTo>
                                  <a:pt x="5109" y="1582"/>
                                </a:lnTo>
                                <a:lnTo>
                                  <a:pt x="5114" y="1569"/>
                                </a:lnTo>
                                <a:lnTo>
                                  <a:pt x="5116" y="1554"/>
                                </a:lnTo>
                                <a:lnTo>
                                  <a:pt x="5118" y="1540"/>
                                </a:lnTo>
                                <a:lnTo>
                                  <a:pt x="5118" y="1533"/>
                                </a:lnTo>
                                <a:lnTo>
                                  <a:pt x="5119" y="1514"/>
                                </a:lnTo>
                                <a:lnTo>
                                  <a:pt x="5119" y="1484"/>
                                </a:lnTo>
                                <a:lnTo>
                                  <a:pt x="5118" y="1445"/>
                                </a:lnTo>
                                <a:lnTo>
                                  <a:pt x="5117" y="1396"/>
                                </a:lnTo>
                                <a:lnTo>
                                  <a:pt x="5114" y="1340"/>
                                </a:lnTo>
                                <a:lnTo>
                                  <a:pt x="5107" y="1278"/>
                                </a:lnTo>
                                <a:lnTo>
                                  <a:pt x="5099" y="1210"/>
                                </a:lnTo>
                                <a:lnTo>
                                  <a:pt x="5094" y="1176"/>
                                </a:lnTo>
                                <a:lnTo>
                                  <a:pt x="5087" y="1139"/>
                                </a:lnTo>
                                <a:lnTo>
                                  <a:pt x="5079" y="1102"/>
                                </a:lnTo>
                                <a:lnTo>
                                  <a:pt x="5071" y="1065"/>
                                </a:lnTo>
                                <a:lnTo>
                                  <a:pt x="5061" y="1027"/>
                                </a:lnTo>
                                <a:lnTo>
                                  <a:pt x="5051" y="989"/>
                                </a:lnTo>
                                <a:lnTo>
                                  <a:pt x="5039" y="950"/>
                                </a:lnTo>
                                <a:lnTo>
                                  <a:pt x="5026" y="912"/>
                                </a:lnTo>
                                <a:lnTo>
                                  <a:pt x="5012" y="874"/>
                                </a:lnTo>
                                <a:lnTo>
                                  <a:pt x="4995" y="836"/>
                                </a:lnTo>
                                <a:lnTo>
                                  <a:pt x="4978" y="798"/>
                                </a:lnTo>
                                <a:lnTo>
                                  <a:pt x="4959" y="761"/>
                                </a:lnTo>
                                <a:lnTo>
                                  <a:pt x="4939" y="725"/>
                                </a:lnTo>
                                <a:lnTo>
                                  <a:pt x="4917" y="689"/>
                                </a:lnTo>
                                <a:lnTo>
                                  <a:pt x="4893" y="656"/>
                                </a:lnTo>
                                <a:lnTo>
                                  <a:pt x="4868" y="622"/>
                                </a:lnTo>
                                <a:lnTo>
                                  <a:pt x="4925" y="619"/>
                                </a:lnTo>
                                <a:lnTo>
                                  <a:pt x="4979" y="619"/>
                                </a:lnTo>
                                <a:lnTo>
                                  <a:pt x="5031" y="623"/>
                                </a:lnTo>
                                <a:lnTo>
                                  <a:pt x="5080" y="631"/>
                                </a:lnTo>
                                <a:lnTo>
                                  <a:pt x="5126" y="642"/>
                                </a:lnTo>
                                <a:lnTo>
                                  <a:pt x="5170" y="658"/>
                                </a:lnTo>
                                <a:lnTo>
                                  <a:pt x="5211" y="675"/>
                                </a:lnTo>
                                <a:lnTo>
                                  <a:pt x="5249" y="695"/>
                                </a:lnTo>
                                <a:lnTo>
                                  <a:pt x="5286" y="717"/>
                                </a:lnTo>
                                <a:lnTo>
                                  <a:pt x="5320" y="742"/>
                                </a:lnTo>
                                <a:lnTo>
                                  <a:pt x="5351" y="769"/>
                                </a:lnTo>
                                <a:lnTo>
                                  <a:pt x="5380" y="797"/>
                                </a:lnTo>
                                <a:lnTo>
                                  <a:pt x="5407" y="826"/>
                                </a:lnTo>
                                <a:lnTo>
                                  <a:pt x="5433" y="856"/>
                                </a:lnTo>
                                <a:lnTo>
                                  <a:pt x="5455" y="888"/>
                                </a:lnTo>
                                <a:lnTo>
                                  <a:pt x="5476" y="919"/>
                                </a:lnTo>
                                <a:lnTo>
                                  <a:pt x="5495" y="950"/>
                                </a:lnTo>
                                <a:lnTo>
                                  <a:pt x="5513" y="983"/>
                                </a:lnTo>
                                <a:lnTo>
                                  <a:pt x="5529" y="1013"/>
                                </a:lnTo>
                                <a:lnTo>
                                  <a:pt x="5544" y="1045"/>
                                </a:lnTo>
                                <a:lnTo>
                                  <a:pt x="5556" y="1074"/>
                                </a:lnTo>
                                <a:lnTo>
                                  <a:pt x="5567" y="1103"/>
                                </a:lnTo>
                                <a:lnTo>
                                  <a:pt x="5576" y="1130"/>
                                </a:lnTo>
                                <a:lnTo>
                                  <a:pt x="5585" y="1156"/>
                                </a:lnTo>
                                <a:lnTo>
                                  <a:pt x="5598" y="1200"/>
                                </a:lnTo>
                                <a:lnTo>
                                  <a:pt x="5606" y="1235"/>
                                </a:lnTo>
                                <a:lnTo>
                                  <a:pt x="5612" y="1257"/>
                                </a:lnTo>
                                <a:lnTo>
                                  <a:pt x="5613" y="1266"/>
                                </a:lnTo>
                                <a:lnTo>
                                  <a:pt x="5616" y="1281"/>
                                </a:lnTo>
                                <a:lnTo>
                                  <a:pt x="5621" y="1294"/>
                                </a:lnTo>
                                <a:lnTo>
                                  <a:pt x="5626" y="1308"/>
                                </a:lnTo>
                                <a:lnTo>
                                  <a:pt x="5634" y="1320"/>
                                </a:lnTo>
                                <a:lnTo>
                                  <a:pt x="5642" y="1331"/>
                                </a:lnTo>
                                <a:lnTo>
                                  <a:pt x="5651" y="1343"/>
                                </a:lnTo>
                                <a:lnTo>
                                  <a:pt x="5662" y="1352"/>
                                </a:lnTo>
                                <a:lnTo>
                                  <a:pt x="5672" y="1361"/>
                                </a:lnTo>
                                <a:lnTo>
                                  <a:pt x="5685" y="1367"/>
                                </a:lnTo>
                                <a:lnTo>
                                  <a:pt x="5697" y="1374"/>
                                </a:lnTo>
                                <a:lnTo>
                                  <a:pt x="5710" y="1380"/>
                                </a:lnTo>
                                <a:lnTo>
                                  <a:pt x="5724" y="1383"/>
                                </a:lnTo>
                                <a:lnTo>
                                  <a:pt x="5737" y="1385"/>
                                </a:lnTo>
                                <a:lnTo>
                                  <a:pt x="5752" y="1386"/>
                                </a:lnTo>
                                <a:lnTo>
                                  <a:pt x="5766" y="1386"/>
                                </a:lnTo>
                                <a:lnTo>
                                  <a:pt x="5781" y="1384"/>
                                </a:lnTo>
                                <a:lnTo>
                                  <a:pt x="5793" y="1382"/>
                                </a:lnTo>
                                <a:lnTo>
                                  <a:pt x="5803" y="1379"/>
                                </a:lnTo>
                                <a:lnTo>
                                  <a:pt x="5814" y="1375"/>
                                </a:lnTo>
                                <a:lnTo>
                                  <a:pt x="5825" y="1370"/>
                                </a:lnTo>
                                <a:lnTo>
                                  <a:pt x="5833" y="1364"/>
                                </a:lnTo>
                                <a:lnTo>
                                  <a:pt x="5842" y="1358"/>
                                </a:lnTo>
                                <a:lnTo>
                                  <a:pt x="5851" y="1352"/>
                                </a:lnTo>
                                <a:lnTo>
                                  <a:pt x="5859" y="1344"/>
                                </a:lnTo>
                                <a:lnTo>
                                  <a:pt x="5867" y="1336"/>
                                </a:lnTo>
                                <a:lnTo>
                                  <a:pt x="5874" y="1327"/>
                                </a:lnTo>
                                <a:lnTo>
                                  <a:pt x="5879" y="1318"/>
                                </a:lnTo>
                                <a:lnTo>
                                  <a:pt x="5885" y="1309"/>
                                </a:lnTo>
                                <a:lnTo>
                                  <a:pt x="5889" y="1299"/>
                                </a:lnTo>
                                <a:lnTo>
                                  <a:pt x="5894" y="1289"/>
                                </a:lnTo>
                                <a:lnTo>
                                  <a:pt x="5897" y="1278"/>
                                </a:lnTo>
                                <a:lnTo>
                                  <a:pt x="5900" y="1268"/>
                                </a:lnTo>
                                <a:lnTo>
                                  <a:pt x="5912" y="1282"/>
                                </a:lnTo>
                                <a:lnTo>
                                  <a:pt x="5925" y="1297"/>
                                </a:lnTo>
                                <a:lnTo>
                                  <a:pt x="5939" y="1310"/>
                                </a:lnTo>
                                <a:lnTo>
                                  <a:pt x="5953" y="1322"/>
                                </a:lnTo>
                                <a:lnTo>
                                  <a:pt x="5968" y="1335"/>
                                </a:lnTo>
                                <a:lnTo>
                                  <a:pt x="5982" y="1345"/>
                                </a:lnTo>
                                <a:lnTo>
                                  <a:pt x="5998" y="1355"/>
                                </a:lnTo>
                                <a:lnTo>
                                  <a:pt x="6014" y="1364"/>
                                </a:lnTo>
                                <a:lnTo>
                                  <a:pt x="5997" y="1412"/>
                                </a:lnTo>
                                <a:lnTo>
                                  <a:pt x="5983" y="1459"/>
                                </a:lnTo>
                                <a:lnTo>
                                  <a:pt x="5971" y="1504"/>
                                </a:lnTo>
                                <a:lnTo>
                                  <a:pt x="5961" y="1547"/>
                                </a:lnTo>
                                <a:lnTo>
                                  <a:pt x="5953" y="1587"/>
                                </a:lnTo>
                                <a:lnTo>
                                  <a:pt x="5947" y="1626"/>
                                </a:lnTo>
                                <a:lnTo>
                                  <a:pt x="5942" y="1663"/>
                                </a:lnTo>
                                <a:lnTo>
                                  <a:pt x="5939" y="1698"/>
                                </a:lnTo>
                                <a:lnTo>
                                  <a:pt x="5936" y="1731"/>
                                </a:lnTo>
                                <a:lnTo>
                                  <a:pt x="5936" y="1763"/>
                                </a:lnTo>
                                <a:lnTo>
                                  <a:pt x="5938" y="1793"/>
                                </a:lnTo>
                                <a:lnTo>
                                  <a:pt x="5940" y="1821"/>
                                </a:lnTo>
                                <a:lnTo>
                                  <a:pt x="5943" y="1848"/>
                                </a:lnTo>
                                <a:lnTo>
                                  <a:pt x="5948" y="1874"/>
                                </a:lnTo>
                                <a:lnTo>
                                  <a:pt x="5953" y="1897"/>
                                </a:lnTo>
                                <a:lnTo>
                                  <a:pt x="5960" y="1920"/>
                                </a:lnTo>
                                <a:lnTo>
                                  <a:pt x="5948" y="1937"/>
                                </a:lnTo>
                                <a:lnTo>
                                  <a:pt x="5936" y="1954"/>
                                </a:lnTo>
                                <a:lnTo>
                                  <a:pt x="5926" y="1972"/>
                                </a:lnTo>
                                <a:lnTo>
                                  <a:pt x="5916" y="1990"/>
                                </a:lnTo>
                                <a:lnTo>
                                  <a:pt x="5883" y="1978"/>
                                </a:lnTo>
                                <a:lnTo>
                                  <a:pt x="5848" y="1966"/>
                                </a:lnTo>
                                <a:lnTo>
                                  <a:pt x="5814" y="1956"/>
                                </a:lnTo>
                                <a:lnTo>
                                  <a:pt x="5781" y="1945"/>
                                </a:lnTo>
                                <a:lnTo>
                                  <a:pt x="5747" y="1937"/>
                                </a:lnTo>
                                <a:lnTo>
                                  <a:pt x="5713" y="1930"/>
                                </a:lnTo>
                                <a:lnTo>
                                  <a:pt x="5679" y="1923"/>
                                </a:lnTo>
                                <a:lnTo>
                                  <a:pt x="5644" y="1916"/>
                                </a:lnTo>
                                <a:lnTo>
                                  <a:pt x="5611" y="1912"/>
                                </a:lnTo>
                                <a:lnTo>
                                  <a:pt x="5576" y="1907"/>
                                </a:lnTo>
                                <a:lnTo>
                                  <a:pt x="5541" y="1905"/>
                                </a:lnTo>
                                <a:lnTo>
                                  <a:pt x="5508" y="1902"/>
                                </a:lnTo>
                                <a:lnTo>
                                  <a:pt x="5473" y="1901"/>
                                </a:lnTo>
                                <a:lnTo>
                                  <a:pt x="5438" y="1900"/>
                                </a:lnTo>
                                <a:lnTo>
                                  <a:pt x="5404" y="1900"/>
                                </a:lnTo>
                                <a:lnTo>
                                  <a:pt x="5369" y="1900"/>
                                </a:lnTo>
                                <a:lnTo>
                                  <a:pt x="5298" y="1902"/>
                                </a:lnTo>
                                <a:lnTo>
                                  <a:pt x="5228" y="1906"/>
                                </a:lnTo>
                                <a:lnTo>
                                  <a:pt x="5157" y="1913"/>
                                </a:lnTo>
                                <a:lnTo>
                                  <a:pt x="5086" y="1921"/>
                                </a:lnTo>
                                <a:lnTo>
                                  <a:pt x="5014" y="1930"/>
                                </a:lnTo>
                                <a:lnTo>
                                  <a:pt x="4941" y="1940"/>
                                </a:lnTo>
                                <a:lnTo>
                                  <a:pt x="4868" y="1950"/>
                                </a:lnTo>
                                <a:lnTo>
                                  <a:pt x="4794" y="1961"/>
                                </a:lnTo>
                                <a:lnTo>
                                  <a:pt x="4721" y="1972"/>
                                </a:lnTo>
                                <a:lnTo>
                                  <a:pt x="4647" y="1984"/>
                                </a:lnTo>
                                <a:lnTo>
                                  <a:pt x="4572" y="1994"/>
                                </a:lnTo>
                                <a:lnTo>
                                  <a:pt x="4496" y="2003"/>
                                </a:lnTo>
                                <a:lnTo>
                                  <a:pt x="4420" y="2012"/>
                                </a:lnTo>
                                <a:lnTo>
                                  <a:pt x="4343" y="2018"/>
                                </a:lnTo>
                                <a:lnTo>
                                  <a:pt x="4265" y="2024"/>
                                </a:lnTo>
                                <a:lnTo>
                                  <a:pt x="4187" y="2027"/>
                                </a:lnTo>
                                <a:lnTo>
                                  <a:pt x="4147" y="2027"/>
                                </a:lnTo>
                                <a:lnTo>
                                  <a:pt x="4108" y="2028"/>
                                </a:lnTo>
                                <a:lnTo>
                                  <a:pt x="4067" y="2027"/>
                                </a:lnTo>
                                <a:lnTo>
                                  <a:pt x="4028" y="2026"/>
                                </a:lnTo>
                                <a:lnTo>
                                  <a:pt x="3988" y="2024"/>
                                </a:lnTo>
                                <a:lnTo>
                                  <a:pt x="3948" y="2022"/>
                                </a:lnTo>
                                <a:lnTo>
                                  <a:pt x="3906" y="2018"/>
                                </a:lnTo>
                                <a:lnTo>
                                  <a:pt x="3866" y="2014"/>
                                </a:lnTo>
                                <a:lnTo>
                                  <a:pt x="3824" y="2008"/>
                                </a:lnTo>
                                <a:lnTo>
                                  <a:pt x="3784" y="2003"/>
                                </a:lnTo>
                                <a:lnTo>
                                  <a:pt x="3743" y="1995"/>
                                </a:lnTo>
                                <a:lnTo>
                                  <a:pt x="3701" y="1987"/>
                                </a:lnTo>
                                <a:lnTo>
                                  <a:pt x="3659" y="1978"/>
                                </a:lnTo>
                                <a:lnTo>
                                  <a:pt x="3617" y="1968"/>
                                </a:lnTo>
                                <a:lnTo>
                                  <a:pt x="3576" y="1957"/>
                                </a:lnTo>
                                <a:lnTo>
                                  <a:pt x="3533" y="1943"/>
                                </a:lnTo>
                                <a:lnTo>
                                  <a:pt x="3518" y="1939"/>
                                </a:lnTo>
                                <a:lnTo>
                                  <a:pt x="3467" y="1926"/>
                                </a:lnTo>
                                <a:lnTo>
                                  <a:pt x="3417" y="1912"/>
                                </a:lnTo>
                                <a:lnTo>
                                  <a:pt x="3367" y="1897"/>
                                </a:lnTo>
                                <a:lnTo>
                                  <a:pt x="3316" y="1882"/>
                                </a:lnTo>
                                <a:lnTo>
                                  <a:pt x="3265" y="1865"/>
                                </a:lnTo>
                                <a:lnTo>
                                  <a:pt x="3213" y="1848"/>
                                </a:lnTo>
                                <a:lnTo>
                                  <a:pt x="3162" y="1831"/>
                                </a:lnTo>
                                <a:lnTo>
                                  <a:pt x="3109" y="1812"/>
                                </a:lnTo>
                                <a:lnTo>
                                  <a:pt x="3058" y="1794"/>
                                </a:lnTo>
                                <a:lnTo>
                                  <a:pt x="3005" y="1775"/>
                                </a:lnTo>
                                <a:lnTo>
                                  <a:pt x="2954" y="1756"/>
                                </a:lnTo>
                                <a:lnTo>
                                  <a:pt x="2901" y="1737"/>
                                </a:lnTo>
                                <a:lnTo>
                                  <a:pt x="2848" y="1717"/>
                                </a:lnTo>
                                <a:lnTo>
                                  <a:pt x="2797" y="1697"/>
                                </a:lnTo>
                                <a:lnTo>
                                  <a:pt x="2744" y="1677"/>
                                </a:lnTo>
                                <a:lnTo>
                                  <a:pt x="2693" y="1658"/>
                                </a:lnTo>
                                <a:lnTo>
                                  <a:pt x="2604" y="1624"/>
                                </a:lnTo>
                                <a:lnTo>
                                  <a:pt x="2518" y="1590"/>
                                </a:lnTo>
                                <a:lnTo>
                                  <a:pt x="2432" y="1559"/>
                                </a:lnTo>
                                <a:lnTo>
                                  <a:pt x="2346" y="1528"/>
                                </a:lnTo>
                                <a:lnTo>
                                  <a:pt x="2261" y="1497"/>
                                </a:lnTo>
                                <a:lnTo>
                                  <a:pt x="2177" y="1468"/>
                                </a:lnTo>
                                <a:lnTo>
                                  <a:pt x="2093" y="1441"/>
                                </a:lnTo>
                                <a:lnTo>
                                  <a:pt x="2011" y="1417"/>
                                </a:lnTo>
                                <a:lnTo>
                                  <a:pt x="1929" y="1393"/>
                                </a:lnTo>
                                <a:lnTo>
                                  <a:pt x="1849" y="1373"/>
                                </a:lnTo>
                                <a:lnTo>
                                  <a:pt x="1810" y="1364"/>
                                </a:lnTo>
                                <a:lnTo>
                                  <a:pt x="1771" y="1356"/>
                                </a:lnTo>
                                <a:lnTo>
                                  <a:pt x="1731" y="1348"/>
                                </a:lnTo>
                                <a:lnTo>
                                  <a:pt x="1693" y="1342"/>
                                </a:lnTo>
                                <a:lnTo>
                                  <a:pt x="1655" y="1336"/>
                                </a:lnTo>
                                <a:lnTo>
                                  <a:pt x="1617" y="1331"/>
                                </a:lnTo>
                                <a:lnTo>
                                  <a:pt x="1579" y="1327"/>
                                </a:lnTo>
                                <a:lnTo>
                                  <a:pt x="1542" y="1324"/>
                                </a:lnTo>
                                <a:lnTo>
                                  <a:pt x="1506" y="1321"/>
                                </a:lnTo>
                                <a:lnTo>
                                  <a:pt x="1469" y="1320"/>
                                </a:lnTo>
                                <a:lnTo>
                                  <a:pt x="1434" y="1320"/>
                                </a:lnTo>
                                <a:lnTo>
                                  <a:pt x="1399" y="1321"/>
                                </a:lnTo>
                                <a:lnTo>
                                  <a:pt x="1364" y="1316"/>
                                </a:lnTo>
                                <a:lnTo>
                                  <a:pt x="1330" y="1312"/>
                                </a:lnTo>
                                <a:lnTo>
                                  <a:pt x="1293" y="1309"/>
                                </a:lnTo>
                                <a:lnTo>
                                  <a:pt x="1256" y="1307"/>
                                </a:lnTo>
                                <a:lnTo>
                                  <a:pt x="1217" y="1305"/>
                                </a:lnTo>
                                <a:lnTo>
                                  <a:pt x="1177" y="1305"/>
                                </a:lnTo>
                                <a:lnTo>
                                  <a:pt x="1137" y="1305"/>
                                </a:lnTo>
                                <a:lnTo>
                                  <a:pt x="1097" y="1306"/>
                                </a:lnTo>
                                <a:lnTo>
                                  <a:pt x="1055" y="1308"/>
                                </a:lnTo>
                                <a:lnTo>
                                  <a:pt x="1013" y="1310"/>
                                </a:lnTo>
                                <a:lnTo>
                                  <a:pt x="970" y="1314"/>
                                </a:lnTo>
                                <a:lnTo>
                                  <a:pt x="928" y="1318"/>
                                </a:lnTo>
                                <a:lnTo>
                                  <a:pt x="840" y="1328"/>
                                </a:lnTo>
                                <a:lnTo>
                                  <a:pt x="753" y="1339"/>
                                </a:lnTo>
                                <a:lnTo>
                                  <a:pt x="665" y="1354"/>
                                </a:lnTo>
                                <a:lnTo>
                                  <a:pt x="577" y="1371"/>
                                </a:lnTo>
                                <a:lnTo>
                                  <a:pt x="491" y="1387"/>
                                </a:lnTo>
                                <a:lnTo>
                                  <a:pt x="406" y="1407"/>
                                </a:lnTo>
                                <a:lnTo>
                                  <a:pt x="323" y="1428"/>
                                </a:lnTo>
                                <a:lnTo>
                                  <a:pt x="243" y="1448"/>
                                </a:lnTo>
                                <a:lnTo>
                                  <a:pt x="166" y="1470"/>
                                </a:lnTo>
                                <a:lnTo>
                                  <a:pt x="93" y="1492"/>
                                </a:lnTo>
                                <a:lnTo>
                                  <a:pt x="69" y="1500"/>
                                </a:lnTo>
                                <a:lnTo>
                                  <a:pt x="46" y="1507"/>
                                </a:lnTo>
                                <a:lnTo>
                                  <a:pt x="22" y="1515"/>
                                </a:lnTo>
                                <a:lnTo>
                                  <a:pt x="0" y="1522"/>
                                </a:lnTo>
                                <a:lnTo>
                                  <a:pt x="5" y="1511"/>
                                </a:lnTo>
                                <a:lnTo>
                                  <a:pt x="13" y="1501"/>
                                </a:lnTo>
                                <a:lnTo>
                                  <a:pt x="20" y="1489"/>
                                </a:lnTo>
                                <a:lnTo>
                                  <a:pt x="28" y="1479"/>
                                </a:lnTo>
                                <a:lnTo>
                                  <a:pt x="44" y="1461"/>
                                </a:lnTo>
                                <a:lnTo>
                                  <a:pt x="61" y="1445"/>
                                </a:lnTo>
                                <a:lnTo>
                                  <a:pt x="79" y="1429"/>
                                </a:lnTo>
                                <a:lnTo>
                                  <a:pt x="100" y="1415"/>
                                </a:lnTo>
                                <a:lnTo>
                                  <a:pt x="120" y="1403"/>
                                </a:lnTo>
                                <a:lnTo>
                                  <a:pt x="141" y="1392"/>
                                </a:lnTo>
                                <a:lnTo>
                                  <a:pt x="163" y="1382"/>
                                </a:lnTo>
                                <a:lnTo>
                                  <a:pt x="186" y="1373"/>
                                </a:lnTo>
                                <a:lnTo>
                                  <a:pt x="208" y="1364"/>
                                </a:lnTo>
                                <a:lnTo>
                                  <a:pt x="232" y="1356"/>
                                </a:lnTo>
                                <a:lnTo>
                                  <a:pt x="279" y="1343"/>
                                </a:lnTo>
                                <a:lnTo>
                                  <a:pt x="326" y="1330"/>
                                </a:lnTo>
                                <a:lnTo>
                                  <a:pt x="377" y="1316"/>
                                </a:lnTo>
                                <a:lnTo>
                                  <a:pt x="427" y="1302"/>
                                </a:lnTo>
                                <a:lnTo>
                                  <a:pt x="452" y="1294"/>
                                </a:lnTo>
                                <a:lnTo>
                                  <a:pt x="477" y="1286"/>
                                </a:lnTo>
                                <a:lnTo>
                                  <a:pt x="500" y="1277"/>
                                </a:lnTo>
                                <a:lnTo>
                                  <a:pt x="524" y="1268"/>
                                </a:lnTo>
                                <a:lnTo>
                                  <a:pt x="546" y="1257"/>
                                </a:lnTo>
                                <a:lnTo>
                                  <a:pt x="568" y="1246"/>
                                </a:lnTo>
                                <a:lnTo>
                                  <a:pt x="590" y="1234"/>
                                </a:lnTo>
                                <a:lnTo>
                                  <a:pt x="611" y="1219"/>
                                </a:lnTo>
                                <a:lnTo>
                                  <a:pt x="631" y="1205"/>
                                </a:lnTo>
                                <a:lnTo>
                                  <a:pt x="650" y="1189"/>
                                </a:lnTo>
                                <a:lnTo>
                                  <a:pt x="668" y="1171"/>
                                </a:lnTo>
                                <a:lnTo>
                                  <a:pt x="686" y="1152"/>
                                </a:lnTo>
                                <a:lnTo>
                                  <a:pt x="711" y="1121"/>
                                </a:lnTo>
                                <a:lnTo>
                                  <a:pt x="736" y="1087"/>
                                </a:lnTo>
                                <a:lnTo>
                                  <a:pt x="762" y="1050"/>
                                </a:lnTo>
                                <a:lnTo>
                                  <a:pt x="789" y="1012"/>
                                </a:lnTo>
                                <a:lnTo>
                                  <a:pt x="820" y="966"/>
                                </a:lnTo>
                                <a:lnTo>
                                  <a:pt x="855" y="918"/>
                                </a:lnTo>
                                <a:lnTo>
                                  <a:pt x="893" y="868"/>
                                </a:lnTo>
                                <a:lnTo>
                                  <a:pt x="936" y="814"/>
                                </a:lnTo>
                                <a:lnTo>
                                  <a:pt x="959" y="787"/>
                                </a:lnTo>
                                <a:lnTo>
                                  <a:pt x="984" y="759"/>
                                </a:lnTo>
                                <a:lnTo>
                                  <a:pt x="1011" y="730"/>
                                </a:lnTo>
                                <a:lnTo>
                                  <a:pt x="1039" y="702"/>
                                </a:lnTo>
                                <a:lnTo>
                                  <a:pt x="1069" y="673"/>
                                </a:lnTo>
                                <a:lnTo>
                                  <a:pt x="1100" y="642"/>
                                </a:lnTo>
                                <a:lnTo>
                                  <a:pt x="1134" y="613"/>
                                </a:lnTo>
                                <a:lnTo>
                                  <a:pt x="1170" y="583"/>
                                </a:lnTo>
                                <a:lnTo>
                                  <a:pt x="1206" y="553"/>
                                </a:lnTo>
                                <a:lnTo>
                                  <a:pt x="1247" y="522"/>
                                </a:lnTo>
                                <a:lnTo>
                                  <a:pt x="1288" y="491"/>
                                </a:lnTo>
                                <a:lnTo>
                                  <a:pt x="1333" y="461"/>
                                </a:lnTo>
                                <a:lnTo>
                                  <a:pt x="1380" y="431"/>
                                </a:lnTo>
                                <a:lnTo>
                                  <a:pt x="1430" y="399"/>
                                </a:lnTo>
                                <a:lnTo>
                                  <a:pt x="1483" y="369"/>
                                </a:lnTo>
                                <a:lnTo>
                                  <a:pt x="1538" y="338"/>
                                </a:lnTo>
                                <a:lnTo>
                                  <a:pt x="1596" y="307"/>
                                </a:lnTo>
                                <a:lnTo>
                                  <a:pt x="1656" y="277"/>
                                </a:lnTo>
                                <a:lnTo>
                                  <a:pt x="1721" y="247"/>
                                </a:lnTo>
                                <a:lnTo>
                                  <a:pt x="1788" y="217"/>
                                </a:lnTo>
                                <a:lnTo>
                                  <a:pt x="1859" y="186"/>
                                </a:lnTo>
                                <a:lnTo>
                                  <a:pt x="1933" y="157"/>
                                </a:lnTo>
                                <a:lnTo>
                                  <a:pt x="2010" y="127"/>
                                </a:lnTo>
                                <a:lnTo>
                                  <a:pt x="2092" y="99"/>
                                </a:lnTo>
                                <a:lnTo>
                                  <a:pt x="2168" y="74"/>
                                </a:lnTo>
                                <a:lnTo>
                                  <a:pt x="2243" y="53"/>
                                </a:lnTo>
                                <a:lnTo>
                                  <a:pt x="2317" y="36"/>
                                </a:lnTo>
                                <a:lnTo>
                                  <a:pt x="2391" y="23"/>
                                </a:lnTo>
                                <a:lnTo>
                                  <a:pt x="2465" y="13"/>
                                </a:lnTo>
                                <a:lnTo>
                                  <a:pt x="2536" y="6"/>
                                </a:lnTo>
                                <a:lnTo>
                                  <a:pt x="2608" y="1"/>
                                </a:lnTo>
                                <a:lnTo>
                                  <a:pt x="2679" y="0"/>
                                </a:lnTo>
                                <a:lnTo>
                                  <a:pt x="2749" y="3"/>
                                </a:lnTo>
                                <a:lnTo>
                                  <a:pt x="2819" y="7"/>
                                </a:lnTo>
                                <a:lnTo>
                                  <a:pt x="2888" y="14"/>
                                </a:lnTo>
                                <a:lnTo>
                                  <a:pt x="2955" y="23"/>
                                </a:lnTo>
                                <a:lnTo>
                                  <a:pt x="3022" y="35"/>
                                </a:lnTo>
                                <a:lnTo>
                                  <a:pt x="3088" y="48"/>
                                </a:lnTo>
                                <a:lnTo>
                                  <a:pt x="3153" y="63"/>
                                </a:lnTo>
                                <a:lnTo>
                                  <a:pt x="3218" y="81"/>
                                </a:lnTo>
                                <a:lnTo>
                                  <a:pt x="3280" y="100"/>
                                </a:lnTo>
                                <a:lnTo>
                                  <a:pt x="3343" y="120"/>
                                </a:lnTo>
                                <a:lnTo>
                                  <a:pt x="3405" y="141"/>
                                </a:lnTo>
                                <a:lnTo>
                                  <a:pt x="3465" y="164"/>
                                </a:lnTo>
                                <a:lnTo>
                                  <a:pt x="3524" y="189"/>
                                </a:lnTo>
                                <a:lnTo>
                                  <a:pt x="3583" y="213"/>
                                </a:lnTo>
                                <a:lnTo>
                                  <a:pt x="3641" y="239"/>
                                </a:lnTo>
                                <a:lnTo>
                                  <a:pt x="3697" y="265"/>
                                </a:lnTo>
                                <a:lnTo>
                                  <a:pt x="3752" y="292"/>
                                </a:lnTo>
                                <a:lnTo>
                                  <a:pt x="3805" y="319"/>
                                </a:lnTo>
                                <a:lnTo>
                                  <a:pt x="3859" y="345"/>
                                </a:lnTo>
                                <a:lnTo>
                                  <a:pt x="3911" y="372"/>
                                </a:lnTo>
                                <a:lnTo>
                                  <a:pt x="4010" y="426"/>
                                </a:lnTo>
                                <a:lnTo>
                                  <a:pt x="4106" y="478"/>
                                </a:lnTo>
                                <a:lnTo>
                                  <a:pt x="4153" y="505"/>
                                </a:lnTo>
                                <a:lnTo>
                                  <a:pt x="4200" y="529"/>
                                </a:lnTo>
                                <a:lnTo>
                                  <a:pt x="4245" y="554"/>
                                </a:lnTo>
                                <a:lnTo>
                                  <a:pt x="4289" y="577"/>
                                </a:lnTo>
                                <a:lnTo>
                                  <a:pt x="4333" y="600"/>
                                </a:lnTo>
                                <a:lnTo>
                                  <a:pt x="4374" y="621"/>
                                </a:lnTo>
                                <a:lnTo>
                                  <a:pt x="4415" y="640"/>
                                </a:lnTo>
                                <a:lnTo>
                                  <a:pt x="4455" y="658"/>
                                </a:lnTo>
                                <a:lnTo>
                                  <a:pt x="4465" y="669"/>
                                </a:lnTo>
                                <a:lnTo>
                                  <a:pt x="4477" y="679"/>
                                </a:lnTo>
                                <a:lnTo>
                                  <a:pt x="4489" y="687"/>
                                </a:lnTo>
                                <a:lnTo>
                                  <a:pt x="4503" y="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50000"/>
                              <a:lumOff val="0"/>
                              <a:alpha val="73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3116"/>
                        <wps:cNvSpPr>
                          <a:spLocks/>
                        </wps:cNvSpPr>
                        <wps:spPr bwMode="auto">
                          <a:xfrm>
                            <a:off x="10849" y="6390"/>
                            <a:ext cx="395" cy="191"/>
                          </a:xfrm>
                          <a:custGeom>
                            <a:avLst/>
                            <a:gdLst>
                              <a:gd name="T0" fmla="*/ 569 w 1184"/>
                              <a:gd name="T1" fmla="*/ 4 h 571"/>
                              <a:gd name="T2" fmla="*/ 480 w 1184"/>
                              <a:gd name="T3" fmla="*/ 0 h 571"/>
                              <a:gd name="T4" fmla="*/ 396 w 1184"/>
                              <a:gd name="T5" fmla="*/ 2 h 571"/>
                              <a:gd name="T6" fmla="*/ 318 w 1184"/>
                              <a:gd name="T7" fmla="*/ 10 h 571"/>
                              <a:gd name="T8" fmla="*/ 245 w 1184"/>
                              <a:gd name="T9" fmla="*/ 22 h 571"/>
                              <a:gd name="T10" fmla="*/ 180 w 1184"/>
                              <a:gd name="T11" fmla="*/ 41 h 571"/>
                              <a:gd name="T12" fmla="*/ 123 w 1184"/>
                              <a:gd name="T13" fmla="*/ 65 h 571"/>
                              <a:gd name="T14" fmla="*/ 76 w 1184"/>
                              <a:gd name="T15" fmla="*/ 94 h 571"/>
                              <a:gd name="T16" fmla="*/ 39 w 1184"/>
                              <a:gd name="T17" fmla="*/ 126 h 571"/>
                              <a:gd name="T18" fmla="*/ 13 w 1184"/>
                              <a:gd name="T19" fmla="*/ 163 h 571"/>
                              <a:gd name="T20" fmla="*/ 1 w 1184"/>
                              <a:gd name="T21" fmla="*/ 205 h 571"/>
                              <a:gd name="T22" fmla="*/ 2 w 1184"/>
                              <a:gd name="T23" fmla="*/ 247 h 571"/>
                              <a:gd name="T24" fmla="*/ 17 w 1184"/>
                              <a:gd name="T25" fmla="*/ 290 h 571"/>
                              <a:gd name="T26" fmla="*/ 44 w 1184"/>
                              <a:gd name="T27" fmla="*/ 331 h 571"/>
                              <a:gd name="T28" fmla="*/ 82 w 1184"/>
                              <a:gd name="T29" fmla="*/ 372 h 571"/>
                              <a:gd name="T30" fmla="*/ 130 w 1184"/>
                              <a:gd name="T31" fmla="*/ 410 h 571"/>
                              <a:gd name="T32" fmla="*/ 187 w 1184"/>
                              <a:gd name="T33" fmla="*/ 446 h 571"/>
                              <a:gd name="T34" fmla="*/ 254 w 1184"/>
                              <a:gd name="T35" fmla="*/ 478 h 571"/>
                              <a:gd name="T36" fmla="*/ 328 w 1184"/>
                              <a:gd name="T37" fmla="*/ 506 h 571"/>
                              <a:gd name="T38" fmla="*/ 409 w 1184"/>
                              <a:gd name="T39" fmla="*/ 531 h 571"/>
                              <a:gd name="T40" fmla="*/ 495 w 1184"/>
                              <a:gd name="T41" fmla="*/ 550 h 571"/>
                              <a:gd name="T42" fmla="*/ 585 w 1184"/>
                              <a:gd name="T43" fmla="*/ 563 h 571"/>
                              <a:gd name="T44" fmla="*/ 674 w 1184"/>
                              <a:gd name="T45" fmla="*/ 570 h 571"/>
                              <a:gd name="T46" fmla="*/ 760 w 1184"/>
                              <a:gd name="T47" fmla="*/ 571 h 571"/>
                              <a:gd name="T48" fmla="*/ 841 w 1184"/>
                              <a:gd name="T49" fmla="*/ 565 h 571"/>
                              <a:gd name="T50" fmla="*/ 916 w 1184"/>
                              <a:gd name="T51" fmla="*/ 553 h 571"/>
                              <a:gd name="T52" fmla="*/ 983 w 1184"/>
                              <a:gd name="T53" fmla="*/ 537 h 571"/>
                              <a:gd name="T54" fmla="*/ 1043 w 1184"/>
                              <a:gd name="T55" fmla="*/ 514 h 571"/>
                              <a:gd name="T56" fmla="*/ 1094 w 1184"/>
                              <a:gd name="T57" fmla="*/ 487 h 571"/>
                              <a:gd name="T58" fmla="*/ 1134 w 1184"/>
                              <a:gd name="T59" fmla="*/ 456 h 571"/>
                              <a:gd name="T60" fmla="*/ 1163 w 1184"/>
                              <a:gd name="T61" fmla="*/ 420 h 571"/>
                              <a:gd name="T62" fmla="*/ 1180 w 1184"/>
                              <a:gd name="T63" fmla="*/ 381 h 571"/>
                              <a:gd name="T64" fmla="*/ 1183 w 1184"/>
                              <a:gd name="T65" fmla="*/ 338 h 571"/>
                              <a:gd name="T66" fmla="*/ 1173 w 1184"/>
                              <a:gd name="T67" fmla="*/ 296 h 571"/>
                              <a:gd name="T68" fmla="*/ 1151 w 1184"/>
                              <a:gd name="T69" fmla="*/ 254 h 571"/>
                              <a:gd name="T70" fmla="*/ 1116 w 1184"/>
                              <a:gd name="T71" fmla="*/ 213 h 571"/>
                              <a:gd name="T72" fmla="*/ 1071 w 1184"/>
                              <a:gd name="T73" fmla="*/ 173 h 571"/>
                              <a:gd name="T74" fmla="*/ 1016 w 1184"/>
                              <a:gd name="T75" fmla="*/ 138 h 571"/>
                              <a:gd name="T76" fmla="*/ 954 w 1184"/>
                              <a:gd name="T77" fmla="*/ 104 h 571"/>
                              <a:gd name="T78" fmla="*/ 882 w 1184"/>
                              <a:gd name="T79" fmla="*/ 74 h 571"/>
                              <a:gd name="T80" fmla="*/ 804 w 1184"/>
                              <a:gd name="T81" fmla="*/ 48 h 571"/>
                              <a:gd name="T82" fmla="*/ 719 w 1184"/>
                              <a:gd name="T83" fmla="*/ 27 h 571"/>
                              <a:gd name="T84" fmla="*/ 629 w 1184"/>
                              <a:gd name="T85" fmla="*/ 12 h 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184" h="571">
                                <a:moveTo>
                                  <a:pt x="629" y="12"/>
                                </a:moveTo>
                                <a:lnTo>
                                  <a:pt x="599" y="8"/>
                                </a:lnTo>
                                <a:lnTo>
                                  <a:pt x="569" y="4"/>
                                </a:lnTo>
                                <a:lnTo>
                                  <a:pt x="540" y="2"/>
                                </a:lnTo>
                                <a:lnTo>
                                  <a:pt x="509" y="1"/>
                                </a:lnTo>
                                <a:lnTo>
                                  <a:pt x="480" y="0"/>
                                </a:lnTo>
                                <a:lnTo>
                                  <a:pt x="452" y="0"/>
                                </a:lnTo>
                                <a:lnTo>
                                  <a:pt x="424" y="1"/>
                                </a:lnTo>
                                <a:lnTo>
                                  <a:pt x="396" y="2"/>
                                </a:lnTo>
                                <a:lnTo>
                                  <a:pt x="369" y="3"/>
                                </a:lnTo>
                                <a:lnTo>
                                  <a:pt x="344" y="7"/>
                                </a:lnTo>
                                <a:lnTo>
                                  <a:pt x="318" y="10"/>
                                </a:lnTo>
                                <a:lnTo>
                                  <a:pt x="293" y="13"/>
                                </a:lnTo>
                                <a:lnTo>
                                  <a:pt x="269" y="18"/>
                                </a:lnTo>
                                <a:lnTo>
                                  <a:pt x="245" y="22"/>
                                </a:lnTo>
                                <a:lnTo>
                                  <a:pt x="223" y="28"/>
                                </a:lnTo>
                                <a:lnTo>
                                  <a:pt x="200" y="35"/>
                                </a:lnTo>
                                <a:lnTo>
                                  <a:pt x="180" y="41"/>
                                </a:lnTo>
                                <a:lnTo>
                                  <a:pt x="160" y="49"/>
                                </a:lnTo>
                                <a:lnTo>
                                  <a:pt x="141" y="57"/>
                                </a:lnTo>
                                <a:lnTo>
                                  <a:pt x="123" y="65"/>
                                </a:lnTo>
                                <a:lnTo>
                                  <a:pt x="106" y="74"/>
                                </a:lnTo>
                                <a:lnTo>
                                  <a:pt x="91" y="84"/>
                                </a:lnTo>
                                <a:lnTo>
                                  <a:pt x="76" y="94"/>
                                </a:lnTo>
                                <a:lnTo>
                                  <a:pt x="63" y="104"/>
                                </a:lnTo>
                                <a:lnTo>
                                  <a:pt x="50" y="115"/>
                                </a:lnTo>
                                <a:lnTo>
                                  <a:pt x="39" y="126"/>
                                </a:lnTo>
                                <a:lnTo>
                                  <a:pt x="29" y="139"/>
                                </a:lnTo>
                                <a:lnTo>
                                  <a:pt x="21" y="151"/>
                                </a:lnTo>
                                <a:lnTo>
                                  <a:pt x="13" y="163"/>
                                </a:lnTo>
                                <a:lnTo>
                                  <a:pt x="8" y="177"/>
                                </a:lnTo>
                                <a:lnTo>
                                  <a:pt x="5" y="190"/>
                                </a:lnTo>
                                <a:lnTo>
                                  <a:pt x="1" y="205"/>
                                </a:lnTo>
                                <a:lnTo>
                                  <a:pt x="0" y="218"/>
                                </a:lnTo>
                                <a:lnTo>
                                  <a:pt x="0" y="233"/>
                                </a:lnTo>
                                <a:lnTo>
                                  <a:pt x="2" y="247"/>
                                </a:lnTo>
                                <a:lnTo>
                                  <a:pt x="6" y="261"/>
                                </a:lnTo>
                                <a:lnTo>
                                  <a:pt x="10" y="275"/>
                                </a:lnTo>
                                <a:lnTo>
                                  <a:pt x="17" y="290"/>
                                </a:lnTo>
                                <a:lnTo>
                                  <a:pt x="25" y="303"/>
                                </a:lnTo>
                                <a:lnTo>
                                  <a:pt x="34" y="318"/>
                                </a:lnTo>
                                <a:lnTo>
                                  <a:pt x="44" y="331"/>
                                </a:lnTo>
                                <a:lnTo>
                                  <a:pt x="55" y="345"/>
                                </a:lnTo>
                                <a:lnTo>
                                  <a:pt x="67" y="358"/>
                                </a:lnTo>
                                <a:lnTo>
                                  <a:pt x="82" y="372"/>
                                </a:lnTo>
                                <a:lnTo>
                                  <a:pt x="96" y="384"/>
                                </a:lnTo>
                                <a:lnTo>
                                  <a:pt x="112" y="398"/>
                                </a:lnTo>
                                <a:lnTo>
                                  <a:pt x="130" y="410"/>
                                </a:lnTo>
                                <a:lnTo>
                                  <a:pt x="148" y="422"/>
                                </a:lnTo>
                                <a:lnTo>
                                  <a:pt x="167" y="433"/>
                                </a:lnTo>
                                <a:lnTo>
                                  <a:pt x="187" y="446"/>
                                </a:lnTo>
                                <a:lnTo>
                                  <a:pt x="208" y="457"/>
                                </a:lnTo>
                                <a:lnTo>
                                  <a:pt x="231" y="467"/>
                                </a:lnTo>
                                <a:lnTo>
                                  <a:pt x="254" y="478"/>
                                </a:lnTo>
                                <a:lnTo>
                                  <a:pt x="278" y="487"/>
                                </a:lnTo>
                                <a:lnTo>
                                  <a:pt x="302" y="497"/>
                                </a:lnTo>
                                <a:lnTo>
                                  <a:pt x="328" y="506"/>
                                </a:lnTo>
                                <a:lnTo>
                                  <a:pt x="354" y="515"/>
                                </a:lnTo>
                                <a:lnTo>
                                  <a:pt x="381" y="523"/>
                                </a:lnTo>
                                <a:lnTo>
                                  <a:pt x="409" y="531"/>
                                </a:lnTo>
                                <a:lnTo>
                                  <a:pt x="437" y="538"/>
                                </a:lnTo>
                                <a:lnTo>
                                  <a:pt x="465" y="544"/>
                                </a:lnTo>
                                <a:lnTo>
                                  <a:pt x="495" y="550"/>
                                </a:lnTo>
                                <a:lnTo>
                                  <a:pt x="524" y="554"/>
                                </a:lnTo>
                                <a:lnTo>
                                  <a:pt x="554" y="559"/>
                                </a:lnTo>
                                <a:lnTo>
                                  <a:pt x="585" y="563"/>
                                </a:lnTo>
                                <a:lnTo>
                                  <a:pt x="615" y="567"/>
                                </a:lnTo>
                                <a:lnTo>
                                  <a:pt x="645" y="569"/>
                                </a:lnTo>
                                <a:lnTo>
                                  <a:pt x="674" y="570"/>
                                </a:lnTo>
                                <a:lnTo>
                                  <a:pt x="703" y="571"/>
                                </a:lnTo>
                                <a:lnTo>
                                  <a:pt x="732" y="571"/>
                                </a:lnTo>
                                <a:lnTo>
                                  <a:pt x="760" y="571"/>
                                </a:lnTo>
                                <a:lnTo>
                                  <a:pt x="787" y="569"/>
                                </a:lnTo>
                                <a:lnTo>
                                  <a:pt x="814" y="568"/>
                                </a:lnTo>
                                <a:lnTo>
                                  <a:pt x="841" y="565"/>
                                </a:lnTo>
                                <a:lnTo>
                                  <a:pt x="866" y="562"/>
                                </a:lnTo>
                                <a:lnTo>
                                  <a:pt x="891" y="558"/>
                                </a:lnTo>
                                <a:lnTo>
                                  <a:pt x="916" y="553"/>
                                </a:lnTo>
                                <a:lnTo>
                                  <a:pt x="939" y="549"/>
                                </a:lnTo>
                                <a:lnTo>
                                  <a:pt x="961" y="543"/>
                                </a:lnTo>
                                <a:lnTo>
                                  <a:pt x="983" y="537"/>
                                </a:lnTo>
                                <a:lnTo>
                                  <a:pt x="1004" y="530"/>
                                </a:lnTo>
                                <a:lnTo>
                                  <a:pt x="1024" y="522"/>
                                </a:lnTo>
                                <a:lnTo>
                                  <a:pt x="1043" y="514"/>
                                </a:lnTo>
                                <a:lnTo>
                                  <a:pt x="1061" y="506"/>
                                </a:lnTo>
                                <a:lnTo>
                                  <a:pt x="1078" y="497"/>
                                </a:lnTo>
                                <a:lnTo>
                                  <a:pt x="1094" y="487"/>
                                </a:lnTo>
                                <a:lnTo>
                                  <a:pt x="1108" y="477"/>
                                </a:lnTo>
                                <a:lnTo>
                                  <a:pt x="1122" y="467"/>
                                </a:lnTo>
                                <a:lnTo>
                                  <a:pt x="1134" y="456"/>
                                </a:lnTo>
                                <a:lnTo>
                                  <a:pt x="1145" y="445"/>
                                </a:lnTo>
                                <a:lnTo>
                                  <a:pt x="1155" y="432"/>
                                </a:lnTo>
                                <a:lnTo>
                                  <a:pt x="1163" y="420"/>
                                </a:lnTo>
                                <a:lnTo>
                                  <a:pt x="1170" y="408"/>
                                </a:lnTo>
                                <a:lnTo>
                                  <a:pt x="1175" y="394"/>
                                </a:lnTo>
                                <a:lnTo>
                                  <a:pt x="1180" y="381"/>
                                </a:lnTo>
                                <a:lnTo>
                                  <a:pt x="1183" y="366"/>
                                </a:lnTo>
                                <a:lnTo>
                                  <a:pt x="1184" y="353"/>
                                </a:lnTo>
                                <a:lnTo>
                                  <a:pt x="1183" y="338"/>
                                </a:lnTo>
                                <a:lnTo>
                                  <a:pt x="1182" y="324"/>
                                </a:lnTo>
                                <a:lnTo>
                                  <a:pt x="1179" y="310"/>
                                </a:lnTo>
                                <a:lnTo>
                                  <a:pt x="1173" y="296"/>
                                </a:lnTo>
                                <a:lnTo>
                                  <a:pt x="1167" y="281"/>
                                </a:lnTo>
                                <a:lnTo>
                                  <a:pt x="1160" y="268"/>
                                </a:lnTo>
                                <a:lnTo>
                                  <a:pt x="1151" y="254"/>
                                </a:lnTo>
                                <a:lnTo>
                                  <a:pt x="1141" y="240"/>
                                </a:lnTo>
                                <a:lnTo>
                                  <a:pt x="1129" y="226"/>
                                </a:lnTo>
                                <a:lnTo>
                                  <a:pt x="1116" y="213"/>
                                </a:lnTo>
                                <a:lnTo>
                                  <a:pt x="1103" y="199"/>
                                </a:lnTo>
                                <a:lnTo>
                                  <a:pt x="1088" y="187"/>
                                </a:lnTo>
                                <a:lnTo>
                                  <a:pt x="1071" y="173"/>
                                </a:lnTo>
                                <a:lnTo>
                                  <a:pt x="1054" y="161"/>
                                </a:lnTo>
                                <a:lnTo>
                                  <a:pt x="1036" y="149"/>
                                </a:lnTo>
                                <a:lnTo>
                                  <a:pt x="1016" y="138"/>
                                </a:lnTo>
                                <a:lnTo>
                                  <a:pt x="996" y="125"/>
                                </a:lnTo>
                                <a:lnTo>
                                  <a:pt x="975" y="114"/>
                                </a:lnTo>
                                <a:lnTo>
                                  <a:pt x="954" y="104"/>
                                </a:lnTo>
                                <a:lnTo>
                                  <a:pt x="930" y="93"/>
                                </a:lnTo>
                                <a:lnTo>
                                  <a:pt x="907" y="84"/>
                                </a:lnTo>
                                <a:lnTo>
                                  <a:pt x="882" y="74"/>
                                </a:lnTo>
                                <a:lnTo>
                                  <a:pt x="856" y="65"/>
                                </a:lnTo>
                                <a:lnTo>
                                  <a:pt x="831" y="56"/>
                                </a:lnTo>
                                <a:lnTo>
                                  <a:pt x="804" y="48"/>
                                </a:lnTo>
                                <a:lnTo>
                                  <a:pt x="776" y="40"/>
                                </a:lnTo>
                                <a:lnTo>
                                  <a:pt x="748" y="33"/>
                                </a:lnTo>
                                <a:lnTo>
                                  <a:pt x="719" y="27"/>
                                </a:lnTo>
                                <a:lnTo>
                                  <a:pt x="690" y="21"/>
                                </a:lnTo>
                                <a:lnTo>
                                  <a:pt x="659" y="17"/>
                                </a:lnTo>
                                <a:lnTo>
                                  <a:pt x="62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3117"/>
                        <wps:cNvSpPr>
                          <a:spLocks/>
                        </wps:cNvSpPr>
                        <wps:spPr bwMode="auto">
                          <a:xfrm>
                            <a:off x="7921" y="6358"/>
                            <a:ext cx="481" cy="309"/>
                          </a:xfrm>
                          <a:custGeom>
                            <a:avLst/>
                            <a:gdLst>
                              <a:gd name="T0" fmla="*/ 560 w 1443"/>
                              <a:gd name="T1" fmla="*/ 136 h 928"/>
                              <a:gd name="T2" fmla="*/ 457 w 1443"/>
                              <a:gd name="T3" fmla="*/ 189 h 928"/>
                              <a:gd name="T4" fmla="*/ 361 w 1443"/>
                              <a:gd name="T5" fmla="*/ 247 h 928"/>
                              <a:gd name="T6" fmla="*/ 274 w 1443"/>
                              <a:gd name="T7" fmla="*/ 309 h 928"/>
                              <a:gd name="T8" fmla="*/ 197 w 1443"/>
                              <a:gd name="T9" fmla="*/ 372 h 928"/>
                              <a:gd name="T10" fmla="*/ 131 w 1443"/>
                              <a:gd name="T11" fmla="*/ 439 h 928"/>
                              <a:gd name="T12" fmla="*/ 79 w 1443"/>
                              <a:gd name="T13" fmla="*/ 506 h 928"/>
                              <a:gd name="T14" fmla="*/ 37 w 1443"/>
                              <a:gd name="T15" fmla="*/ 572 h 928"/>
                              <a:gd name="T16" fmla="*/ 11 w 1443"/>
                              <a:gd name="T17" fmla="*/ 637 h 928"/>
                              <a:gd name="T18" fmla="*/ 0 w 1443"/>
                              <a:gd name="T19" fmla="*/ 698 h 928"/>
                              <a:gd name="T20" fmla="*/ 6 w 1443"/>
                              <a:gd name="T21" fmla="*/ 757 h 928"/>
                              <a:gd name="T22" fmla="*/ 27 w 1443"/>
                              <a:gd name="T23" fmla="*/ 808 h 928"/>
                              <a:gd name="T24" fmla="*/ 64 w 1443"/>
                              <a:gd name="T25" fmla="*/ 851 h 928"/>
                              <a:gd name="T26" fmla="*/ 114 w 1443"/>
                              <a:gd name="T27" fmla="*/ 884 h 928"/>
                              <a:gd name="T28" fmla="*/ 178 w 1443"/>
                              <a:gd name="T29" fmla="*/ 908 h 928"/>
                              <a:gd name="T30" fmla="*/ 252 w 1443"/>
                              <a:gd name="T31" fmla="*/ 923 h 928"/>
                              <a:gd name="T32" fmla="*/ 335 w 1443"/>
                              <a:gd name="T33" fmla="*/ 928 h 928"/>
                              <a:gd name="T34" fmla="*/ 427 w 1443"/>
                              <a:gd name="T35" fmla="*/ 924 h 928"/>
                              <a:gd name="T36" fmla="*/ 525 w 1443"/>
                              <a:gd name="T37" fmla="*/ 909 h 928"/>
                              <a:gd name="T38" fmla="*/ 629 w 1443"/>
                              <a:gd name="T39" fmla="*/ 886 h 928"/>
                              <a:gd name="T40" fmla="*/ 737 w 1443"/>
                              <a:gd name="T41" fmla="*/ 852 h 928"/>
                              <a:gd name="T42" fmla="*/ 848 w 1443"/>
                              <a:gd name="T43" fmla="*/ 808 h 928"/>
                              <a:gd name="T44" fmla="*/ 953 w 1443"/>
                              <a:gd name="T45" fmla="*/ 758 h 928"/>
                              <a:gd name="T46" fmla="*/ 1051 w 1443"/>
                              <a:gd name="T47" fmla="*/ 702 h 928"/>
                              <a:gd name="T48" fmla="*/ 1141 w 1443"/>
                              <a:gd name="T49" fmla="*/ 641 h 928"/>
                              <a:gd name="T50" fmla="*/ 1221 w 1443"/>
                              <a:gd name="T51" fmla="*/ 577 h 928"/>
                              <a:gd name="T52" fmla="*/ 1291 w 1443"/>
                              <a:gd name="T53" fmla="*/ 511 h 928"/>
                              <a:gd name="T54" fmla="*/ 1349 w 1443"/>
                              <a:gd name="T55" fmla="*/ 445 h 928"/>
                              <a:gd name="T56" fmla="*/ 1394 w 1443"/>
                              <a:gd name="T57" fmla="*/ 378 h 928"/>
                              <a:gd name="T58" fmla="*/ 1425 w 1443"/>
                              <a:gd name="T59" fmla="*/ 313 h 928"/>
                              <a:gd name="T60" fmla="*/ 1441 w 1443"/>
                              <a:gd name="T61" fmla="*/ 250 h 928"/>
                              <a:gd name="T62" fmla="*/ 1441 w 1443"/>
                              <a:gd name="T63" fmla="*/ 191 h 928"/>
                              <a:gd name="T64" fmla="*/ 1425 w 1443"/>
                              <a:gd name="T65" fmla="*/ 136 h 928"/>
                              <a:gd name="T66" fmla="*/ 1393 w 1443"/>
                              <a:gd name="T67" fmla="*/ 91 h 928"/>
                              <a:gd name="T68" fmla="*/ 1347 w 1443"/>
                              <a:gd name="T69" fmla="*/ 54 h 928"/>
                              <a:gd name="T70" fmla="*/ 1287 w 1443"/>
                              <a:gd name="T71" fmla="*/ 27 h 928"/>
                              <a:gd name="T72" fmla="*/ 1217 w 1443"/>
                              <a:gd name="T73" fmla="*/ 9 h 928"/>
                              <a:gd name="T74" fmla="*/ 1137 w 1443"/>
                              <a:gd name="T75" fmla="*/ 2 h 928"/>
                              <a:gd name="T76" fmla="*/ 1048 w 1443"/>
                              <a:gd name="T77" fmla="*/ 3 h 928"/>
                              <a:gd name="T78" fmla="*/ 952 w 1443"/>
                              <a:gd name="T79" fmla="*/ 13 h 928"/>
                              <a:gd name="T80" fmla="*/ 850 w 1443"/>
                              <a:gd name="T81" fmla="*/ 34 h 928"/>
                              <a:gd name="T82" fmla="*/ 742 w 1443"/>
                              <a:gd name="T83" fmla="*/ 64 h 928"/>
                              <a:gd name="T84" fmla="*/ 633 w 1443"/>
                              <a:gd name="T85" fmla="*/ 105 h 9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443" h="928">
                                <a:moveTo>
                                  <a:pt x="633" y="105"/>
                                </a:moveTo>
                                <a:lnTo>
                                  <a:pt x="596" y="120"/>
                                </a:lnTo>
                                <a:lnTo>
                                  <a:pt x="560" y="136"/>
                                </a:lnTo>
                                <a:lnTo>
                                  <a:pt x="524" y="153"/>
                                </a:lnTo>
                                <a:lnTo>
                                  <a:pt x="490" y="171"/>
                                </a:lnTo>
                                <a:lnTo>
                                  <a:pt x="457" y="189"/>
                                </a:lnTo>
                                <a:lnTo>
                                  <a:pt x="423" y="208"/>
                                </a:lnTo>
                                <a:lnTo>
                                  <a:pt x="392" y="227"/>
                                </a:lnTo>
                                <a:lnTo>
                                  <a:pt x="361" y="247"/>
                                </a:lnTo>
                                <a:lnTo>
                                  <a:pt x="330" y="267"/>
                                </a:lnTo>
                                <a:lnTo>
                                  <a:pt x="302" y="287"/>
                                </a:lnTo>
                                <a:lnTo>
                                  <a:pt x="274" y="309"/>
                                </a:lnTo>
                                <a:lnTo>
                                  <a:pt x="248" y="330"/>
                                </a:lnTo>
                                <a:lnTo>
                                  <a:pt x="222" y="351"/>
                                </a:lnTo>
                                <a:lnTo>
                                  <a:pt x="197" y="372"/>
                                </a:lnTo>
                                <a:lnTo>
                                  <a:pt x="174" y="395"/>
                                </a:lnTo>
                                <a:lnTo>
                                  <a:pt x="152" y="417"/>
                                </a:lnTo>
                                <a:lnTo>
                                  <a:pt x="131" y="439"/>
                                </a:lnTo>
                                <a:lnTo>
                                  <a:pt x="112" y="461"/>
                                </a:lnTo>
                                <a:lnTo>
                                  <a:pt x="94" y="483"/>
                                </a:lnTo>
                                <a:lnTo>
                                  <a:pt x="79" y="506"/>
                                </a:lnTo>
                                <a:lnTo>
                                  <a:pt x="63" y="528"/>
                                </a:lnTo>
                                <a:lnTo>
                                  <a:pt x="49" y="551"/>
                                </a:lnTo>
                                <a:lnTo>
                                  <a:pt x="37" y="572"/>
                                </a:lnTo>
                                <a:lnTo>
                                  <a:pt x="27" y="594"/>
                                </a:lnTo>
                                <a:lnTo>
                                  <a:pt x="18" y="616"/>
                                </a:lnTo>
                                <a:lnTo>
                                  <a:pt x="11" y="637"/>
                                </a:lnTo>
                                <a:lnTo>
                                  <a:pt x="6" y="658"/>
                                </a:lnTo>
                                <a:lnTo>
                                  <a:pt x="2" y="678"/>
                                </a:lnTo>
                                <a:lnTo>
                                  <a:pt x="0" y="698"/>
                                </a:lnTo>
                                <a:lnTo>
                                  <a:pt x="0" y="719"/>
                                </a:lnTo>
                                <a:lnTo>
                                  <a:pt x="2" y="738"/>
                                </a:lnTo>
                                <a:lnTo>
                                  <a:pt x="6" y="757"/>
                                </a:lnTo>
                                <a:lnTo>
                                  <a:pt x="11" y="775"/>
                                </a:lnTo>
                                <a:lnTo>
                                  <a:pt x="18" y="793"/>
                                </a:lnTo>
                                <a:lnTo>
                                  <a:pt x="27" y="808"/>
                                </a:lnTo>
                                <a:lnTo>
                                  <a:pt x="38" y="824"/>
                                </a:lnTo>
                                <a:lnTo>
                                  <a:pt x="51" y="837"/>
                                </a:lnTo>
                                <a:lnTo>
                                  <a:pt x="64" y="851"/>
                                </a:lnTo>
                                <a:lnTo>
                                  <a:pt x="80" y="863"/>
                                </a:lnTo>
                                <a:lnTo>
                                  <a:pt x="96" y="874"/>
                                </a:lnTo>
                                <a:lnTo>
                                  <a:pt x="114" y="884"/>
                                </a:lnTo>
                                <a:lnTo>
                                  <a:pt x="135" y="893"/>
                                </a:lnTo>
                                <a:lnTo>
                                  <a:pt x="156" y="901"/>
                                </a:lnTo>
                                <a:lnTo>
                                  <a:pt x="178" y="908"/>
                                </a:lnTo>
                                <a:lnTo>
                                  <a:pt x="202" y="914"/>
                                </a:lnTo>
                                <a:lnTo>
                                  <a:pt x="226" y="919"/>
                                </a:lnTo>
                                <a:lnTo>
                                  <a:pt x="252" y="923"/>
                                </a:lnTo>
                                <a:lnTo>
                                  <a:pt x="279" y="926"/>
                                </a:lnTo>
                                <a:lnTo>
                                  <a:pt x="306" y="927"/>
                                </a:lnTo>
                                <a:lnTo>
                                  <a:pt x="335" y="928"/>
                                </a:lnTo>
                                <a:lnTo>
                                  <a:pt x="365" y="928"/>
                                </a:lnTo>
                                <a:lnTo>
                                  <a:pt x="395" y="926"/>
                                </a:lnTo>
                                <a:lnTo>
                                  <a:pt x="427" y="924"/>
                                </a:lnTo>
                                <a:lnTo>
                                  <a:pt x="459" y="920"/>
                                </a:lnTo>
                                <a:lnTo>
                                  <a:pt x="492" y="916"/>
                                </a:lnTo>
                                <a:lnTo>
                                  <a:pt x="525" y="909"/>
                                </a:lnTo>
                                <a:lnTo>
                                  <a:pt x="559" y="902"/>
                                </a:lnTo>
                                <a:lnTo>
                                  <a:pt x="593" y="895"/>
                                </a:lnTo>
                                <a:lnTo>
                                  <a:pt x="629" y="886"/>
                                </a:lnTo>
                                <a:lnTo>
                                  <a:pt x="665" y="876"/>
                                </a:lnTo>
                                <a:lnTo>
                                  <a:pt x="701" y="864"/>
                                </a:lnTo>
                                <a:lnTo>
                                  <a:pt x="737" y="852"/>
                                </a:lnTo>
                                <a:lnTo>
                                  <a:pt x="774" y="839"/>
                                </a:lnTo>
                                <a:lnTo>
                                  <a:pt x="811" y="824"/>
                                </a:lnTo>
                                <a:lnTo>
                                  <a:pt x="848" y="808"/>
                                </a:lnTo>
                                <a:lnTo>
                                  <a:pt x="883" y="793"/>
                                </a:lnTo>
                                <a:lnTo>
                                  <a:pt x="919" y="776"/>
                                </a:lnTo>
                                <a:lnTo>
                                  <a:pt x="953" y="758"/>
                                </a:lnTo>
                                <a:lnTo>
                                  <a:pt x="986" y="740"/>
                                </a:lnTo>
                                <a:lnTo>
                                  <a:pt x="1020" y="721"/>
                                </a:lnTo>
                                <a:lnTo>
                                  <a:pt x="1051" y="702"/>
                                </a:lnTo>
                                <a:lnTo>
                                  <a:pt x="1083" y="682"/>
                                </a:lnTo>
                                <a:lnTo>
                                  <a:pt x="1113" y="662"/>
                                </a:lnTo>
                                <a:lnTo>
                                  <a:pt x="1141" y="641"/>
                                </a:lnTo>
                                <a:lnTo>
                                  <a:pt x="1169" y="620"/>
                                </a:lnTo>
                                <a:lnTo>
                                  <a:pt x="1196" y="599"/>
                                </a:lnTo>
                                <a:lnTo>
                                  <a:pt x="1221" y="577"/>
                                </a:lnTo>
                                <a:lnTo>
                                  <a:pt x="1246" y="556"/>
                                </a:lnTo>
                                <a:lnTo>
                                  <a:pt x="1268" y="534"/>
                                </a:lnTo>
                                <a:lnTo>
                                  <a:pt x="1291" y="511"/>
                                </a:lnTo>
                                <a:lnTo>
                                  <a:pt x="1311" y="489"/>
                                </a:lnTo>
                                <a:lnTo>
                                  <a:pt x="1331" y="468"/>
                                </a:lnTo>
                                <a:lnTo>
                                  <a:pt x="1349" y="445"/>
                                </a:lnTo>
                                <a:lnTo>
                                  <a:pt x="1365" y="423"/>
                                </a:lnTo>
                                <a:lnTo>
                                  <a:pt x="1380" y="400"/>
                                </a:lnTo>
                                <a:lnTo>
                                  <a:pt x="1394" y="378"/>
                                </a:lnTo>
                                <a:lnTo>
                                  <a:pt x="1406" y="357"/>
                                </a:lnTo>
                                <a:lnTo>
                                  <a:pt x="1416" y="334"/>
                                </a:lnTo>
                                <a:lnTo>
                                  <a:pt x="1425" y="313"/>
                                </a:lnTo>
                                <a:lnTo>
                                  <a:pt x="1432" y="292"/>
                                </a:lnTo>
                                <a:lnTo>
                                  <a:pt x="1437" y="270"/>
                                </a:lnTo>
                                <a:lnTo>
                                  <a:pt x="1441" y="250"/>
                                </a:lnTo>
                                <a:lnTo>
                                  <a:pt x="1443" y="230"/>
                                </a:lnTo>
                                <a:lnTo>
                                  <a:pt x="1443" y="210"/>
                                </a:lnTo>
                                <a:lnTo>
                                  <a:pt x="1441" y="191"/>
                                </a:lnTo>
                                <a:lnTo>
                                  <a:pt x="1437" y="172"/>
                                </a:lnTo>
                                <a:lnTo>
                                  <a:pt x="1432" y="154"/>
                                </a:lnTo>
                                <a:lnTo>
                                  <a:pt x="1425" y="136"/>
                                </a:lnTo>
                                <a:lnTo>
                                  <a:pt x="1416" y="120"/>
                                </a:lnTo>
                                <a:lnTo>
                                  <a:pt x="1405" y="105"/>
                                </a:lnTo>
                                <a:lnTo>
                                  <a:pt x="1393" y="91"/>
                                </a:lnTo>
                                <a:lnTo>
                                  <a:pt x="1379" y="78"/>
                                </a:lnTo>
                                <a:lnTo>
                                  <a:pt x="1363" y="65"/>
                                </a:lnTo>
                                <a:lnTo>
                                  <a:pt x="1347" y="54"/>
                                </a:lnTo>
                                <a:lnTo>
                                  <a:pt x="1329" y="44"/>
                                </a:lnTo>
                                <a:lnTo>
                                  <a:pt x="1309" y="35"/>
                                </a:lnTo>
                                <a:lnTo>
                                  <a:pt x="1287" y="27"/>
                                </a:lnTo>
                                <a:lnTo>
                                  <a:pt x="1265" y="21"/>
                                </a:lnTo>
                                <a:lnTo>
                                  <a:pt x="1241" y="15"/>
                                </a:lnTo>
                                <a:lnTo>
                                  <a:pt x="1217" y="9"/>
                                </a:lnTo>
                                <a:lnTo>
                                  <a:pt x="1191" y="6"/>
                                </a:lnTo>
                                <a:lnTo>
                                  <a:pt x="1164" y="3"/>
                                </a:lnTo>
                                <a:lnTo>
                                  <a:pt x="1137" y="2"/>
                                </a:lnTo>
                                <a:lnTo>
                                  <a:pt x="1108" y="0"/>
                                </a:lnTo>
                                <a:lnTo>
                                  <a:pt x="1078" y="0"/>
                                </a:lnTo>
                                <a:lnTo>
                                  <a:pt x="1048" y="3"/>
                                </a:lnTo>
                                <a:lnTo>
                                  <a:pt x="1017" y="5"/>
                                </a:lnTo>
                                <a:lnTo>
                                  <a:pt x="984" y="8"/>
                                </a:lnTo>
                                <a:lnTo>
                                  <a:pt x="952" y="13"/>
                                </a:lnTo>
                                <a:lnTo>
                                  <a:pt x="918" y="18"/>
                                </a:lnTo>
                                <a:lnTo>
                                  <a:pt x="884" y="26"/>
                                </a:lnTo>
                                <a:lnTo>
                                  <a:pt x="850" y="34"/>
                                </a:lnTo>
                                <a:lnTo>
                                  <a:pt x="814" y="43"/>
                                </a:lnTo>
                                <a:lnTo>
                                  <a:pt x="778" y="53"/>
                                </a:lnTo>
                                <a:lnTo>
                                  <a:pt x="742" y="64"/>
                                </a:lnTo>
                                <a:lnTo>
                                  <a:pt x="706" y="77"/>
                                </a:lnTo>
                                <a:lnTo>
                                  <a:pt x="670" y="90"/>
                                </a:lnTo>
                                <a:lnTo>
                                  <a:pt x="633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3118"/>
                        <wps:cNvSpPr>
                          <a:spLocks/>
                        </wps:cNvSpPr>
                        <wps:spPr bwMode="auto">
                          <a:xfrm>
                            <a:off x="9511" y="2438"/>
                            <a:ext cx="1919" cy="3704"/>
                          </a:xfrm>
                          <a:custGeom>
                            <a:avLst/>
                            <a:gdLst>
                              <a:gd name="T0" fmla="*/ 5432 w 5759"/>
                              <a:gd name="T1" fmla="*/ 9762 h 11114"/>
                              <a:gd name="T2" fmla="*/ 5347 w 5759"/>
                              <a:gd name="T3" fmla="*/ 8940 h 11114"/>
                              <a:gd name="T4" fmla="*/ 5281 w 5759"/>
                              <a:gd name="T5" fmla="*/ 8123 h 11114"/>
                              <a:gd name="T6" fmla="*/ 5236 w 5759"/>
                              <a:gd name="T7" fmla="*/ 7311 h 11114"/>
                              <a:gd name="T8" fmla="*/ 5215 w 5759"/>
                              <a:gd name="T9" fmla="*/ 6502 h 11114"/>
                              <a:gd name="T10" fmla="*/ 5222 w 5759"/>
                              <a:gd name="T11" fmla="*/ 5694 h 11114"/>
                              <a:gd name="T12" fmla="*/ 5257 w 5759"/>
                              <a:gd name="T13" fmla="*/ 4888 h 11114"/>
                              <a:gd name="T14" fmla="*/ 5327 w 5759"/>
                              <a:gd name="T15" fmla="*/ 4080 h 11114"/>
                              <a:gd name="T16" fmla="*/ 5431 w 5759"/>
                              <a:gd name="T17" fmla="*/ 3273 h 11114"/>
                              <a:gd name="T18" fmla="*/ 5574 w 5759"/>
                              <a:gd name="T19" fmla="*/ 2460 h 11114"/>
                              <a:gd name="T20" fmla="*/ 5759 w 5759"/>
                              <a:gd name="T21" fmla="*/ 1643 h 11114"/>
                              <a:gd name="T22" fmla="*/ 5265 w 5759"/>
                              <a:gd name="T23" fmla="*/ 1465 h 11114"/>
                              <a:gd name="T24" fmla="*/ 4766 w 5759"/>
                              <a:gd name="T25" fmla="*/ 1302 h 11114"/>
                              <a:gd name="T26" fmla="*/ 4264 w 5759"/>
                              <a:gd name="T27" fmla="*/ 1149 h 11114"/>
                              <a:gd name="T28" fmla="*/ 3759 w 5759"/>
                              <a:gd name="T29" fmla="*/ 1006 h 11114"/>
                              <a:gd name="T30" fmla="*/ 2745 w 5759"/>
                              <a:gd name="T31" fmla="*/ 730 h 11114"/>
                              <a:gd name="T32" fmla="*/ 2071 w 5759"/>
                              <a:gd name="T33" fmla="*/ 543 h 11114"/>
                              <a:gd name="T34" fmla="*/ 1567 w 5759"/>
                              <a:gd name="T35" fmla="*/ 394 h 11114"/>
                              <a:gd name="T36" fmla="*/ 1067 w 5759"/>
                              <a:gd name="T37" fmla="*/ 235 h 11114"/>
                              <a:gd name="T38" fmla="*/ 571 w 5759"/>
                              <a:gd name="T39" fmla="*/ 61 h 11114"/>
                              <a:gd name="T40" fmla="*/ 398 w 5759"/>
                              <a:gd name="T41" fmla="*/ 702 h 11114"/>
                              <a:gd name="T42" fmla="*/ 380 w 5759"/>
                              <a:gd name="T43" fmla="*/ 1771 h 11114"/>
                              <a:gd name="T44" fmla="*/ 356 w 5759"/>
                              <a:gd name="T45" fmla="*/ 2857 h 11114"/>
                              <a:gd name="T46" fmla="*/ 325 w 5759"/>
                              <a:gd name="T47" fmla="*/ 3953 h 11114"/>
                              <a:gd name="T48" fmla="*/ 286 w 5759"/>
                              <a:gd name="T49" fmla="*/ 5057 h 11114"/>
                              <a:gd name="T50" fmla="*/ 213 w 5759"/>
                              <a:gd name="T51" fmla="*/ 5995 h 11114"/>
                              <a:gd name="T52" fmla="*/ 113 w 5759"/>
                              <a:gd name="T53" fmla="*/ 6577 h 11114"/>
                              <a:gd name="T54" fmla="*/ 47 w 5759"/>
                              <a:gd name="T55" fmla="*/ 7132 h 11114"/>
                              <a:gd name="T56" fmla="*/ 10 w 5759"/>
                              <a:gd name="T57" fmla="*/ 7664 h 11114"/>
                              <a:gd name="T58" fmla="*/ 0 w 5759"/>
                              <a:gd name="T59" fmla="*/ 8175 h 11114"/>
                              <a:gd name="T60" fmla="*/ 10 w 5759"/>
                              <a:gd name="T61" fmla="*/ 8669 h 11114"/>
                              <a:gd name="T62" fmla="*/ 39 w 5759"/>
                              <a:gd name="T63" fmla="*/ 9147 h 11114"/>
                              <a:gd name="T64" fmla="*/ 82 w 5759"/>
                              <a:gd name="T65" fmla="*/ 9613 h 11114"/>
                              <a:gd name="T66" fmla="*/ 136 w 5759"/>
                              <a:gd name="T67" fmla="*/ 10071 h 11114"/>
                              <a:gd name="T68" fmla="*/ 195 w 5759"/>
                              <a:gd name="T69" fmla="*/ 10520 h 11114"/>
                              <a:gd name="T70" fmla="*/ 443 w 5759"/>
                              <a:gd name="T71" fmla="*/ 11099 h 11114"/>
                              <a:gd name="T72" fmla="*/ 936 w 5759"/>
                              <a:gd name="T73" fmla="*/ 11047 h 11114"/>
                              <a:gd name="T74" fmla="*/ 1426 w 5759"/>
                              <a:gd name="T75" fmla="*/ 10984 h 11114"/>
                              <a:gd name="T76" fmla="*/ 1916 w 5759"/>
                              <a:gd name="T77" fmla="*/ 10914 h 11114"/>
                              <a:gd name="T78" fmla="*/ 2569 w 5759"/>
                              <a:gd name="T79" fmla="*/ 10811 h 11114"/>
                              <a:gd name="T80" fmla="*/ 3545 w 5759"/>
                              <a:gd name="T81" fmla="*/ 10644 h 11114"/>
                              <a:gd name="T82" fmla="*/ 4521 w 5759"/>
                              <a:gd name="T83" fmla="*/ 10474 h 11114"/>
                              <a:gd name="T84" fmla="*/ 5498 w 5759"/>
                              <a:gd name="T85" fmla="*/ 10314 h 11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759" h="11114">
                                <a:moveTo>
                                  <a:pt x="5498" y="10314"/>
                                </a:moveTo>
                                <a:lnTo>
                                  <a:pt x="5464" y="10038"/>
                                </a:lnTo>
                                <a:lnTo>
                                  <a:pt x="5432" y="9762"/>
                                </a:lnTo>
                                <a:lnTo>
                                  <a:pt x="5402" y="9487"/>
                                </a:lnTo>
                                <a:lnTo>
                                  <a:pt x="5374" y="9213"/>
                                </a:lnTo>
                                <a:lnTo>
                                  <a:pt x="5347" y="8940"/>
                                </a:lnTo>
                                <a:lnTo>
                                  <a:pt x="5322" y="8667"/>
                                </a:lnTo>
                                <a:lnTo>
                                  <a:pt x="5301" y="8394"/>
                                </a:lnTo>
                                <a:lnTo>
                                  <a:pt x="5281" y="8123"/>
                                </a:lnTo>
                                <a:lnTo>
                                  <a:pt x="5263" y="7852"/>
                                </a:lnTo>
                                <a:lnTo>
                                  <a:pt x="5248" y="7581"/>
                                </a:lnTo>
                                <a:lnTo>
                                  <a:pt x="5236" y="7311"/>
                                </a:lnTo>
                                <a:lnTo>
                                  <a:pt x="5226" y="7041"/>
                                </a:lnTo>
                                <a:lnTo>
                                  <a:pt x="5219" y="6771"/>
                                </a:lnTo>
                                <a:lnTo>
                                  <a:pt x="5215" y="6502"/>
                                </a:lnTo>
                                <a:lnTo>
                                  <a:pt x="5214" y="6233"/>
                                </a:lnTo>
                                <a:lnTo>
                                  <a:pt x="5216" y="5963"/>
                                </a:lnTo>
                                <a:lnTo>
                                  <a:pt x="5222" y="5694"/>
                                </a:lnTo>
                                <a:lnTo>
                                  <a:pt x="5229" y="5426"/>
                                </a:lnTo>
                                <a:lnTo>
                                  <a:pt x="5242" y="5157"/>
                                </a:lnTo>
                                <a:lnTo>
                                  <a:pt x="5257" y="4888"/>
                                </a:lnTo>
                                <a:lnTo>
                                  <a:pt x="5276" y="4619"/>
                                </a:lnTo>
                                <a:lnTo>
                                  <a:pt x="5300" y="4350"/>
                                </a:lnTo>
                                <a:lnTo>
                                  <a:pt x="5327" y="4080"/>
                                </a:lnTo>
                                <a:lnTo>
                                  <a:pt x="5357" y="3811"/>
                                </a:lnTo>
                                <a:lnTo>
                                  <a:pt x="5393" y="3541"/>
                                </a:lnTo>
                                <a:lnTo>
                                  <a:pt x="5431" y="3273"/>
                                </a:lnTo>
                                <a:lnTo>
                                  <a:pt x="5475" y="3001"/>
                                </a:lnTo>
                                <a:lnTo>
                                  <a:pt x="5523" y="2731"/>
                                </a:lnTo>
                                <a:lnTo>
                                  <a:pt x="5574" y="2460"/>
                                </a:lnTo>
                                <a:lnTo>
                                  <a:pt x="5631" y="2188"/>
                                </a:lnTo>
                                <a:lnTo>
                                  <a:pt x="5693" y="1917"/>
                                </a:lnTo>
                                <a:lnTo>
                                  <a:pt x="5759" y="1643"/>
                                </a:lnTo>
                                <a:lnTo>
                                  <a:pt x="5594" y="1582"/>
                                </a:lnTo>
                                <a:lnTo>
                                  <a:pt x="5430" y="1522"/>
                                </a:lnTo>
                                <a:lnTo>
                                  <a:pt x="5265" y="1465"/>
                                </a:lnTo>
                                <a:lnTo>
                                  <a:pt x="5098" y="1409"/>
                                </a:lnTo>
                                <a:lnTo>
                                  <a:pt x="4933" y="1354"/>
                                </a:lnTo>
                                <a:lnTo>
                                  <a:pt x="4766" y="1302"/>
                                </a:lnTo>
                                <a:lnTo>
                                  <a:pt x="4599" y="1250"/>
                                </a:lnTo>
                                <a:lnTo>
                                  <a:pt x="4431" y="1200"/>
                                </a:lnTo>
                                <a:lnTo>
                                  <a:pt x="4264" y="1149"/>
                                </a:lnTo>
                                <a:lnTo>
                                  <a:pt x="4096" y="1101"/>
                                </a:lnTo>
                                <a:lnTo>
                                  <a:pt x="3927" y="1054"/>
                                </a:lnTo>
                                <a:lnTo>
                                  <a:pt x="3759" y="1006"/>
                                </a:lnTo>
                                <a:lnTo>
                                  <a:pt x="3421" y="914"/>
                                </a:lnTo>
                                <a:lnTo>
                                  <a:pt x="3083" y="822"/>
                                </a:lnTo>
                                <a:lnTo>
                                  <a:pt x="2745" y="730"/>
                                </a:lnTo>
                                <a:lnTo>
                                  <a:pt x="2408" y="637"/>
                                </a:lnTo>
                                <a:lnTo>
                                  <a:pt x="2239" y="590"/>
                                </a:lnTo>
                                <a:lnTo>
                                  <a:pt x="2071" y="543"/>
                                </a:lnTo>
                                <a:lnTo>
                                  <a:pt x="1903" y="494"/>
                                </a:lnTo>
                                <a:lnTo>
                                  <a:pt x="1735" y="444"/>
                                </a:lnTo>
                                <a:lnTo>
                                  <a:pt x="1567" y="394"/>
                                </a:lnTo>
                                <a:lnTo>
                                  <a:pt x="1400" y="342"/>
                                </a:lnTo>
                                <a:lnTo>
                                  <a:pt x="1234" y="290"/>
                                </a:lnTo>
                                <a:lnTo>
                                  <a:pt x="1067" y="235"/>
                                </a:lnTo>
                                <a:lnTo>
                                  <a:pt x="901" y="179"/>
                                </a:lnTo>
                                <a:lnTo>
                                  <a:pt x="736" y="121"/>
                                </a:lnTo>
                                <a:lnTo>
                                  <a:pt x="571" y="61"/>
                                </a:lnTo>
                                <a:lnTo>
                                  <a:pt x="408" y="0"/>
                                </a:lnTo>
                                <a:lnTo>
                                  <a:pt x="403" y="350"/>
                                </a:lnTo>
                                <a:lnTo>
                                  <a:pt x="398" y="702"/>
                                </a:lnTo>
                                <a:lnTo>
                                  <a:pt x="393" y="1056"/>
                                </a:lnTo>
                                <a:lnTo>
                                  <a:pt x="386" y="1414"/>
                                </a:lnTo>
                                <a:lnTo>
                                  <a:pt x="380" y="1771"/>
                                </a:lnTo>
                                <a:lnTo>
                                  <a:pt x="373" y="2132"/>
                                </a:lnTo>
                                <a:lnTo>
                                  <a:pt x="365" y="2494"/>
                                </a:lnTo>
                                <a:lnTo>
                                  <a:pt x="356" y="2857"/>
                                </a:lnTo>
                                <a:lnTo>
                                  <a:pt x="346" y="3221"/>
                                </a:lnTo>
                                <a:lnTo>
                                  <a:pt x="336" y="3586"/>
                                </a:lnTo>
                                <a:lnTo>
                                  <a:pt x="325" y="3953"/>
                                </a:lnTo>
                                <a:lnTo>
                                  <a:pt x="313" y="4320"/>
                                </a:lnTo>
                                <a:lnTo>
                                  <a:pt x="300" y="4689"/>
                                </a:lnTo>
                                <a:lnTo>
                                  <a:pt x="286" y="5057"/>
                                </a:lnTo>
                                <a:lnTo>
                                  <a:pt x="270" y="5426"/>
                                </a:lnTo>
                                <a:lnTo>
                                  <a:pt x="254" y="5796"/>
                                </a:lnTo>
                                <a:lnTo>
                                  <a:pt x="213" y="5995"/>
                                </a:lnTo>
                                <a:lnTo>
                                  <a:pt x="176" y="6193"/>
                                </a:lnTo>
                                <a:lnTo>
                                  <a:pt x="142" y="6386"/>
                                </a:lnTo>
                                <a:lnTo>
                                  <a:pt x="113" y="6577"/>
                                </a:lnTo>
                                <a:lnTo>
                                  <a:pt x="88" y="6764"/>
                                </a:lnTo>
                                <a:lnTo>
                                  <a:pt x="66" y="6950"/>
                                </a:lnTo>
                                <a:lnTo>
                                  <a:pt x="47" y="7132"/>
                                </a:lnTo>
                                <a:lnTo>
                                  <a:pt x="33" y="7312"/>
                                </a:lnTo>
                                <a:lnTo>
                                  <a:pt x="20" y="7489"/>
                                </a:lnTo>
                                <a:lnTo>
                                  <a:pt x="10" y="7664"/>
                                </a:lnTo>
                                <a:lnTo>
                                  <a:pt x="5" y="7836"/>
                                </a:lnTo>
                                <a:lnTo>
                                  <a:pt x="1" y="8007"/>
                                </a:lnTo>
                                <a:lnTo>
                                  <a:pt x="0" y="8175"/>
                                </a:lnTo>
                                <a:lnTo>
                                  <a:pt x="1" y="8342"/>
                                </a:lnTo>
                                <a:lnTo>
                                  <a:pt x="5" y="8506"/>
                                </a:lnTo>
                                <a:lnTo>
                                  <a:pt x="10" y="8669"/>
                                </a:lnTo>
                                <a:lnTo>
                                  <a:pt x="18" y="8830"/>
                                </a:lnTo>
                                <a:lnTo>
                                  <a:pt x="28" y="8989"/>
                                </a:lnTo>
                                <a:lnTo>
                                  <a:pt x="39" y="9147"/>
                                </a:lnTo>
                                <a:lnTo>
                                  <a:pt x="53" y="9304"/>
                                </a:lnTo>
                                <a:lnTo>
                                  <a:pt x="66" y="9459"/>
                                </a:lnTo>
                                <a:lnTo>
                                  <a:pt x="82" y="9613"/>
                                </a:lnTo>
                                <a:lnTo>
                                  <a:pt x="99" y="9767"/>
                                </a:lnTo>
                                <a:lnTo>
                                  <a:pt x="117" y="9919"/>
                                </a:lnTo>
                                <a:lnTo>
                                  <a:pt x="136" y="10071"/>
                                </a:lnTo>
                                <a:lnTo>
                                  <a:pt x="155" y="10221"/>
                                </a:lnTo>
                                <a:lnTo>
                                  <a:pt x="175" y="10371"/>
                                </a:lnTo>
                                <a:lnTo>
                                  <a:pt x="195" y="10520"/>
                                </a:lnTo>
                                <a:lnTo>
                                  <a:pt x="238" y="10818"/>
                                </a:lnTo>
                                <a:lnTo>
                                  <a:pt x="279" y="11114"/>
                                </a:lnTo>
                                <a:lnTo>
                                  <a:pt x="443" y="11099"/>
                                </a:lnTo>
                                <a:lnTo>
                                  <a:pt x="608" y="11082"/>
                                </a:lnTo>
                                <a:lnTo>
                                  <a:pt x="771" y="11066"/>
                                </a:lnTo>
                                <a:lnTo>
                                  <a:pt x="936" y="11047"/>
                                </a:lnTo>
                                <a:lnTo>
                                  <a:pt x="1099" y="11026"/>
                                </a:lnTo>
                                <a:lnTo>
                                  <a:pt x="1263" y="11006"/>
                                </a:lnTo>
                                <a:lnTo>
                                  <a:pt x="1426" y="10984"/>
                                </a:lnTo>
                                <a:lnTo>
                                  <a:pt x="1591" y="10961"/>
                                </a:lnTo>
                                <a:lnTo>
                                  <a:pt x="1753" y="10938"/>
                                </a:lnTo>
                                <a:lnTo>
                                  <a:pt x="1916" y="10914"/>
                                </a:lnTo>
                                <a:lnTo>
                                  <a:pt x="2080" y="10890"/>
                                </a:lnTo>
                                <a:lnTo>
                                  <a:pt x="2243" y="10864"/>
                                </a:lnTo>
                                <a:lnTo>
                                  <a:pt x="2569" y="10811"/>
                                </a:lnTo>
                                <a:lnTo>
                                  <a:pt x="2895" y="10756"/>
                                </a:lnTo>
                                <a:lnTo>
                                  <a:pt x="3220" y="10701"/>
                                </a:lnTo>
                                <a:lnTo>
                                  <a:pt x="3545" y="10644"/>
                                </a:lnTo>
                                <a:lnTo>
                                  <a:pt x="3871" y="10587"/>
                                </a:lnTo>
                                <a:lnTo>
                                  <a:pt x="4196" y="10530"/>
                                </a:lnTo>
                                <a:lnTo>
                                  <a:pt x="4521" y="10474"/>
                                </a:lnTo>
                                <a:lnTo>
                                  <a:pt x="4847" y="10419"/>
                                </a:lnTo>
                                <a:lnTo>
                                  <a:pt x="5172" y="10365"/>
                                </a:lnTo>
                                <a:lnTo>
                                  <a:pt x="5498" y="10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3119"/>
                        <wps:cNvSpPr>
                          <a:spLocks noEditPoints="1"/>
                        </wps:cNvSpPr>
                        <wps:spPr bwMode="auto">
                          <a:xfrm>
                            <a:off x="9514" y="2511"/>
                            <a:ext cx="1794" cy="3618"/>
                          </a:xfrm>
                          <a:custGeom>
                            <a:avLst/>
                            <a:gdLst>
                              <a:gd name="T0" fmla="*/ 4199 w 5382"/>
                              <a:gd name="T1" fmla="*/ 5830 h 10852"/>
                              <a:gd name="T2" fmla="*/ 3461 w 5382"/>
                              <a:gd name="T3" fmla="*/ 5957 h 10852"/>
                              <a:gd name="T4" fmla="*/ 3697 w 5382"/>
                              <a:gd name="T5" fmla="*/ 5201 h 10852"/>
                              <a:gd name="T6" fmla="*/ 4785 w 5382"/>
                              <a:gd name="T7" fmla="*/ 4376 h 10852"/>
                              <a:gd name="T8" fmla="*/ 4054 w 5382"/>
                              <a:gd name="T9" fmla="*/ 3578 h 10852"/>
                              <a:gd name="T10" fmla="*/ 5083 w 5382"/>
                              <a:gd name="T11" fmla="*/ 3165 h 10852"/>
                              <a:gd name="T12" fmla="*/ 5203 w 5382"/>
                              <a:gd name="T13" fmla="*/ 3122 h 10852"/>
                              <a:gd name="T14" fmla="*/ 4075 w 5382"/>
                              <a:gd name="T15" fmla="*/ 3310 h 10852"/>
                              <a:gd name="T16" fmla="*/ 4569 w 5382"/>
                              <a:gd name="T17" fmla="*/ 4491 h 10852"/>
                              <a:gd name="T18" fmla="*/ 1550 w 5382"/>
                              <a:gd name="T19" fmla="*/ 251 h 10852"/>
                              <a:gd name="T20" fmla="*/ 1288 w 5382"/>
                              <a:gd name="T21" fmla="*/ 660 h 10852"/>
                              <a:gd name="T22" fmla="*/ 1015 w 5382"/>
                              <a:gd name="T23" fmla="*/ 103 h 10852"/>
                              <a:gd name="T24" fmla="*/ 1074 w 5382"/>
                              <a:gd name="T25" fmla="*/ 564 h 10852"/>
                              <a:gd name="T26" fmla="*/ 1610 w 5382"/>
                              <a:gd name="T27" fmla="*/ 512 h 10852"/>
                              <a:gd name="T28" fmla="*/ 524 w 5382"/>
                              <a:gd name="T29" fmla="*/ 10492 h 10852"/>
                              <a:gd name="T30" fmla="*/ 948 w 5382"/>
                              <a:gd name="T31" fmla="*/ 10218 h 10852"/>
                              <a:gd name="T32" fmla="*/ 1064 w 5382"/>
                              <a:gd name="T33" fmla="*/ 10809 h 10852"/>
                              <a:gd name="T34" fmla="*/ 904 w 5382"/>
                              <a:gd name="T35" fmla="*/ 10144 h 10852"/>
                              <a:gd name="T36" fmla="*/ 492 w 5382"/>
                              <a:gd name="T37" fmla="*/ 10580 h 10852"/>
                              <a:gd name="T38" fmla="*/ 4438 w 5382"/>
                              <a:gd name="T39" fmla="*/ 7260 h 10852"/>
                              <a:gd name="T40" fmla="*/ 5120 w 5382"/>
                              <a:gd name="T41" fmla="*/ 8420 h 10852"/>
                              <a:gd name="T42" fmla="*/ 4518 w 5382"/>
                              <a:gd name="T43" fmla="*/ 9685 h 10852"/>
                              <a:gd name="T44" fmla="*/ 2736 w 5382"/>
                              <a:gd name="T45" fmla="*/ 9647 h 10852"/>
                              <a:gd name="T46" fmla="*/ 1847 w 5382"/>
                              <a:gd name="T47" fmla="*/ 9038 h 10852"/>
                              <a:gd name="T48" fmla="*/ 2220 w 5382"/>
                              <a:gd name="T49" fmla="*/ 8160 h 10852"/>
                              <a:gd name="T50" fmla="*/ 2749 w 5382"/>
                              <a:gd name="T51" fmla="*/ 7354 h 10852"/>
                              <a:gd name="T52" fmla="*/ 2241 w 5382"/>
                              <a:gd name="T53" fmla="*/ 8776 h 10852"/>
                              <a:gd name="T54" fmla="*/ 1813 w 5382"/>
                              <a:gd name="T55" fmla="*/ 8634 h 10852"/>
                              <a:gd name="T56" fmla="*/ 2384 w 5382"/>
                              <a:gd name="T57" fmla="*/ 9224 h 10852"/>
                              <a:gd name="T58" fmla="*/ 4936 w 5382"/>
                              <a:gd name="T59" fmla="*/ 8464 h 10852"/>
                              <a:gd name="T60" fmla="*/ 3282 w 5382"/>
                              <a:gd name="T61" fmla="*/ 9759 h 10852"/>
                              <a:gd name="T62" fmla="*/ 2787 w 5382"/>
                              <a:gd name="T63" fmla="*/ 8692 h 10852"/>
                              <a:gd name="T64" fmla="*/ 2624 w 5382"/>
                              <a:gd name="T65" fmla="*/ 7771 h 10852"/>
                              <a:gd name="T66" fmla="*/ 2402 w 5382"/>
                              <a:gd name="T67" fmla="*/ 8570 h 10852"/>
                              <a:gd name="T68" fmla="*/ 2625 w 5382"/>
                              <a:gd name="T69" fmla="*/ 9048 h 10852"/>
                              <a:gd name="T70" fmla="*/ 670 w 5382"/>
                              <a:gd name="T71" fmla="*/ 8029 h 10852"/>
                              <a:gd name="T72" fmla="*/ 138 w 5382"/>
                              <a:gd name="T73" fmla="*/ 8250 h 10852"/>
                              <a:gd name="T74" fmla="*/ 181 w 5382"/>
                              <a:gd name="T75" fmla="*/ 7555 h 10852"/>
                              <a:gd name="T76" fmla="*/ 632 w 5382"/>
                              <a:gd name="T77" fmla="*/ 7906 h 10852"/>
                              <a:gd name="T78" fmla="*/ 239 w 5382"/>
                              <a:gd name="T79" fmla="*/ 8262 h 10852"/>
                              <a:gd name="T80" fmla="*/ 133 w 5382"/>
                              <a:gd name="T81" fmla="*/ 7660 h 10852"/>
                              <a:gd name="T82" fmla="*/ 2887 w 5382"/>
                              <a:gd name="T83" fmla="*/ 4433 h 10852"/>
                              <a:gd name="T84" fmla="*/ 2041 w 5382"/>
                              <a:gd name="T85" fmla="*/ 5575 h 10852"/>
                              <a:gd name="T86" fmla="*/ 1486 w 5382"/>
                              <a:gd name="T87" fmla="*/ 4110 h 10852"/>
                              <a:gd name="T88" fmla="*/ 2706 w 5382"/>
                              <a:gd name="T89" fmla="*/ 4258 h 10852"/>
                              <a:gd name="T90" fmla="*/ 2259 w 5382"/>
                              <a:gd name="T91" fmla="*/ 5461 h 10852"/>
                              <a:gd name="T92" fmla="*/ 1483 w 5382"/>
                              <a:gd name="T93" fmla="*/ 4394 h 10852"/>
                              <a:gd name="T94" fmla="*/ 2479 w 5382"/>
                              <a:gd name="T95" fmla="*/ 2957 h 10852"/>
                              <a:gd name="T96" fmla="*/ 2392 w 5382"/>
                              <a:gd name="T97" fmla="*/ 3724 h 10852"/>
                              <a:gd name="T98" fmla="*/ 1814 w 5382"/>
                              <a:gd name="T99" fmla="*/ 3235 h 10852"/>
                              <a:gd name="T100" fmla="*/ 2359 w 5382"/>
                              <a:gd name="T101" fmla="*/ 2927 h 10852"/>
                              <a:gd name="T102" fmla="*/ 2454 w 5382"/>
                              <a:gd name="T103" fmla="*/ 3612 h 10852"/>
                              <a:gd name="T104" fmla="*/ 1880 w 5382"/>
                              <a:gd name="T105" fmla="*/ 3365 h 10852"/>
                              <a:gd name="T106" fmla="*/ 2555 w 5382"/>
                              <a:gd name="T107" fmla="*/ 925 h 10852"/>
                              <a:gd name="T108" fmla="*/ 3022 w 5382"/>
                              <a:gd name="T109" fmla="*/ 2054 h 10852"/>
                              <a:gd name="T110" fmla="*/ 1991 w 5382"/>
                              <a:gd name="T111" fmla="*/ 1881 h 10852"/>
                              <a:gd name="T112" fmla="*/ 2397 w 5382"/>
                              <a:gd name="T113" fmla="*/ 890 h 10852"/>
                              <a:gd name="T114" fmla="*/ 3019 w 5382"/>
                              <a:gd name="T115" fmla="*/ 1850 h 10852"/>
                              <a:gd name="T116" fmla="*/ 2158 w 5382"/>
                              <a:gd name="T117" fmla="*/ 1995 h 10852"/>
                              <a:gd name="T118" fmla="*/ 2260 w 5382"/>
                              <a:gd name="T119" fmla="*/ 998 h 10852"/>
                              <a:gd name="T120" fmla="*/ 4183 w 5382"/>
                              <a:gd name="T121" fmla="*/ 5591 h 10852"/>
                              <a:gd name="T122" fmla="*/ 3671 w 5382"/>
                              <a:gd name="T123" fmla="*/ 6038 h 10852"/>
                              <a:gd name="T124" fmla="*/ 3533 w 5382"/>
                              <a:gd name="T125" fmla="*/ 5365 h 10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5382" h="10852">
                                <a:moveTo>
                                  <a:pt x="3829" y="5185"/>
                                </a:moveTo>
                                <a:lnTo>
                                  <a:pt x="3852" y="5186"/>
                                </a:lnTo>
                                <a:lnTo>
                                  <a:pt x="3874" y="5189"/>
                                </a:lnTo>
                                <a:lnTo>
                                  <a:pt x="3895" y="5193"/>
                                </a:lnTo>
                                <a:lnTo>
                                  <a:pt x="3917" y="5197"/>
                                </a:lnTo>
                                <a:lnTo>
                                  <a:pt x="3938" y="5203"/>
                                </a:lnTo>
                                <a:lnTo>
                                  <a:pt x="3958" y="5210"/>
                                </a:lnTo>
                                <a:lnTo>
                                  <a:pt x="3978" y="5217"/>
                                </a:lnTo>
                                <a:lnTo>
                                  <a:pt x="3997" y="5226"/>
                                </a:lnTo>
                                <a:lnTo>
                                  <a:pt x="4016" y="5236"/>
                                </a:lnTo>
                                <a:lnTo>
                                  <a:pt x="4034" y="5247"/>
                                </a:lnTo>
                                <a:lnTo>
                                  <a:pt x="4052" y="5258"/>
                                </a:lnTo>
                                <a:lnTo>
                                  <a:pt x="4069" y="5270"/>
                                </a:lnTo>
                                <a:lnTo>
                                  <a:pt x="4086" y="5284"/>
                                </a:lnTo>
                                <a:lnTo>
                                  <a:pt x="4101" y="5297"/>
                                </a:lnTo>
                                <a:lnTo>
                                  <a:pt x="4116" y="5313"/>
                                </a:lnTo>
                                <a:lnTo>
                                  <a:pt x="4131" y="5327"/>
                                </a:lnTo>
                                <a:lnTo>
                                  <a:pt x="4144" y="5344"/>
                                </a:lnTo>
                                <a:lnTo>
                                  <a:pt x="4156" y="5361"/>
                                </a:lnTo>
                                <a:lnTo>
                                  <a:pt x="4169" y="5378"/>
                                </a:lnTo>
                                <a:lnTo>
                                  <a:pt x="4180" y="5396"/>
                                </a:lnTo>
                                <a:lnTo>
                                  <a:pt x="4190" y="5415"/>
                                </a:lnTo>
                                <a:lnTo>
                                  <a:pt x="4200" y="5434"/>
                                </a:lnTo>
                                <a:lnTo>
                                  <a:pt x="4208" y="5454"/>
                                </a:lnTo>
                                <a:lnTo>
                                  <a:pt x="4216" y="5474"/>
                                </a:lnTo>
                                <a:lnTo>
                                  <a:pt x="4222" y="5494"/>
                                </a:lnTo>
                                <a:lnTo>
                                  <a:pt x="4228" y="5515"/>
                                </a:lnTo>
                                <a:lnTo>
                                  <a:pt x="4232" y="5538"/>
                                </a:lnTo>
                                <a:lnTo>
                                  <a:pt x="4237" y="5559"/>
                                </a:lnTo>
                                <a:lnTo>
                                  <a:pt x="4239" y="5583"/>
                                </a:lnTo>
                                <a:lnTo>
                                  <a:pt x="4241" y="5605"/>
                                </a:lnTo>
                                <a:lnTo>
                                  <a:pt x="4241" y="5629"/>
                                </a:lnTo>
                                <a:lnTo>
                                  <a:pt x="4241" y="5651"/>
                                </a:lnTo>
                                <a:lnTo>
                                  <a:pt x="4239" y="5675"/>
                                </a:lnTo>
                                <a:lnTo>
                                  <a:pt x="4237" y="5698"/>
                                </a:lnTo>
                                <a:lnTo>
                                  <a:pt x="4232" y="5721"/>
                                </a:lnTo>
                                <a:lnTo>
                                  <a:pt x="4228" y="5744"/>
                                </a:lnTo>
                                <a:lnTo>
                                  <a:pt x="4222" y="5765"/>
                                </a:lnTo>
                                <a:lnTo>
                                  <a:pt x="4216" y="5788"/>
                                </a:lnTo>
                                <a:lnTo>
                                  <a:pt x="4208" y="5809"/>
                                </a:lnTo>
                                <a:lnTo>
                                  <a:pt x="4199" y="5830"/>
                                </a:lnTo>
                                <a:lnTo>
                                  <a:pt x="4189" y="5851"/>
                                </a:lnTo>
                                <a:lnTo>
                                  <a:pt x="4179" y="5871"/>
                                </a:lnTo>
                                <a:lnTo>
                                  <a:pt x="4167" y="5890"/>
                                </a:lnTo>
                                <a:lnTo>
                                  <a:pt x="4155" y="5909"/>
                                </a:lnTo>
                                <a:lnTo>
                                  <a:pt x="4142" y="5927"/>
                                </a:lnTo>
                                <a:lnTo>
                                  <a:pt x="4128" y="5945"/>
                                </a:lnTo>
                                <a:lnTo>
                                  <a:pt x="4114" y="5961"/>
                                </a:lnTo>
                                <a:lnTo>
                                  <a:pt x="4098" y="5977"/>
                                </a:lnTo>
                                <a:lnTo>
                                  <a:pt x="4082" y="5993"/>
                                </a:lnTo>
                                <a:lnTo>
                                  <a:pt x="4066" y="6007"/>
                                </a:lnTo>
                                <a:lnTo>
                                  <a:pt x="4049" y="6021"/>
                                </a:lnTo>
                                <a:lnTo>
                                  <a:pt x="4031" y="6034"/>
                                </a:lnTo>
                                <a:lnTo>
                                  <a:pt x="4013" y="6047"/>
                                </a:lnTo>
                                <a:lnTo>
                                  <a:pt x="3994" y="6058"/>
                                </a:lnTo>
                                <a:lnTo>
                                  <a:pt x="3975" y="6068"/>
                                </a:lnTo>
                                <a:lnTo>
                                  <a:pt x="3955" y="6078"/>
                                </a:lnTo>
                                <a:lnTo>
                                  <a:pt x="3935" y="6086"/>
                                </a:lnTo>
                                <a:lnTo>
                                  <a:pt x="3913" y="6094"/>
                                </a:lnTo>
                                <a:lnTo>
                                  <a:pt x="3892" y="6099"/>
                                </a:lnTo>
                                <a:lnTo>
                                  <a:pt x="3871" y="6105"/>
                                </a:lnTo>
                                <a:lnTo>
                                  <a:pt x="3848" y="6109"/>
                                </a:lnTo>
                                <a:lnTo>
                                  <a:pt x="3827" y="6113"/>
                                </a:lnTo>
                                <a:lnTo>
                                  <a:pt x="3805" y="6114"/>
                                </a:lnTo>
                                <a:lnTo>
                                  <a:pt x="3781" y="6115"/>
                                </a:lnTo>
                                <a:lnTo>
                                  <a:pt x="3759" y="6115"/>
                                </a:lnTo>
                                <a:lnTo>
                                  <a:pt x="3737" y="6113"/>
                                </a:lnTo>
                                <a:lnTo>
                                  <a:pt x="3714" y="6109"/>
                                </a:lnTo>
                                <a:lnTo>
                                  <a:pt x="3693" y="6105"/>
                                </a:lnTo>
                                <a:lnTo>
                                  <a:pt x="3672" y="6100"/>
                                </a:lnTo>
                                <a:lnTo>
                                  <a:pt x="3651" y="6094"/>
                                </a:lnTo>
                                <a:lnTo>
                                  <a:pt x="3630" y="6086"/>
                                </a:lnTo>
                                <a:lnTo>
                                  <a:pt x="3611" y="6077"/>
                                </a:lnTo>
                                <a:lnTo>
                                  <a:pt x="3592" y="6068"/>
                                </a:lnTo>
                                <a:lnTo>
                                  <a:pt x="3573" y="6057"/>
                                </a:lnTo>
                                <a:lnTo>
                                  <a:pt x="3555" y="6045"/>
                                </a:lnTo>
                                <a:lnTo>
                                  <a:pt x="3538" y="6033"/>
                                </a:lnTo>
                                <a:lnTo>
                                  <a:pt x="3522" y="6020"/>
                                </a:lnTo>
                                <a:lnTo>
                                  <a:pt x="3505" y="6005"/>
                                </a:lnTo>
                                <a:lnTo>
                                  <a:pt x="3489" y="5989"/>
                                </a:lnTo>
                                <a:lnTo>
                                  <a:pt x="3475" y="5974"/>
                                </a:lnTo>
                                <a:lnTo>
                                  <a:pt x="3461" y="5957"/>
                                </a:lnTo>
                                <a:lnTo>
                                  <a:pt x="3448" y="5939"/>
                                </a:lnTo>
                                <a:lnTo>
                                  <a:pt x="3435" y="5921"/>
                                </a:lnTo>
                                <a:lnTo>
                                  <a:pt x="3424" y="5902"/>
                                </a:lnTo>
                                <a:lnTo>
                                  <a:pt x="3414" y="5883"/>
                                </a:lnTo>
                                <a:lnTo>
                                  <a:pt x="3404" y="5863"/>
                                </a:lnTo>
                                <a:lnTo>
                                  <a:pt x="3395" y="5842"/>
                                </a:lnTo>
                                <a:lnTo>
                                  <a:pt x="3387" y="5820"/>
                                </a:lnTo>
                                <a:lnTo>
                                  <a:pt x="3381" y="5799"/>
                                </a:lnTo>
                                <a:lnTo>
                                  <a:pt x="3375" y="5777"/>
                                </a:lnTo>
                                <a:lnTo>
                                  <a:pt x="3369" y="5754"/>
                                </a:lnTo>
                                <a:lnTo>
                                  <a:pt x="3366" y="5731"/>
                                </a:lnTo>
                                <a:lnTo>
                                  <a:pt x="3363" y="5707"/>
                                </a:lnTo>
                                <a:lnTo>
                                  <a:pt x="3362" y="5684"/>
                                </a:lnTo>
                                <a:lnTo>
                                  <a:pt x="3360" y="5659"/>
                                </a:lnTo>
                                <a:lnTo>
                                  <a:pt x="3362" y="5634"/>
                                </a:lnTo>
                                <a:lnTo>
                                  <a:pt x="3364" y="5611"/>
                                </a:lnTo>
                                <a:lnTo>
                                  <a:pt x="3366" y="5586"/>
                                </a:lnTo>
                                <a:lnTo>
                                  <a:pt x="3371" y="5563"/>
                                </a:lnTo>
                                <a:lnTo>
                                  <a:pt x="3376" y="5539"/>
                                </a:lnTo>
                                <a:lnTo>
                                  <a:pt x="3382" y="5517"/>
                                </a:lnTo>
                                <a:lnTo>
                                  <a:pt x="3388" y="5495"/>
                                </a:lnTo>
                                <a:lnTo>
                                  <a:pt x="3397" y="5473"/>
                                </a:lnTo>
                                <a:lnTo>
                                  <a:pt x="3406" y="5453"/>
                                </a:lnTo>
                                <a:lnTo>
                                  <a:pt x="3416" y="5431"/>
                                </a:lnTo>
                                <a:lnTo>
                                  <a:pt x="3428" y="5412"/>
                                </a:lnTo>
                                <a:lnTo>
                                  <a:pt x="3439" y="5393"/>
                                </a:lnTo>
                                <a:lnTo>
                                  <a:pt x="3451" y="5374"/>
                                </a:lnTo>
                                <a:lnTo>
                                  <a:pt x="3465" y="5356"/>
                                </a:lnTo>
                                <a:lnTo>
                                  <a:pt x="3479" y="5340"/>
                                </a:lnTo>
                                <a:lnTo>
                                  <a:pt x="3494" y="5323"/>
                                </a:lnTo>
                                <a:lnTo>
                                  <a:pt x="3509" y="5308"/>
                                </a:lnTo>
                                <a:lnTo>
                                  <a:pt x="3526" y="5293"/>
                                </a:lnTo>
                                <a:lnTo>
                                  <a:pt x="3543" y="5279"/>
                                </a:lnTo>
                                <a:lnTo>
                                  <a:pt x="3560" y="5266"/>
                                </a:lnTo>
                                <a:lnTo>
                                  <a:pt x="3579" y="5253"/>
                                </a:lnTo>
                                <a:lnTo>
                                  <a:pt x="3597" y="5242"/>
                                </a:lnTo>
                                <a:lnTo>
                                  <a:pt x="3616" y="5232"/>
                                </a:lnTo>
                                <a:lnTo>
                                  <a:pt x="3636" y="5223"/>
                                </a:lnTo>
                                <a:lnTo>
                                  <a:pt x="3656" y="5214"/>
                                </a:lnTo>
                                <a:lnTo>
                                  <a:pt x="3676" y="5206"/>
                                </a:lnTo>
                                <a:lnTo>
                                  <a:pt x="3697" y="5201"/>
                                </a:lnTo>
                                <a:lnTo>
                                  <a:pt x="3719" y="5195"/>
                                </a:lnTo>
                                <a:lnTo>
                                  <a:pt x="3740" y="5191"/>
                                </a:lnTo>
                                <a:lnTo>
                                  <a:pt x="3762" y="5187"/>
                                </a:lnTo>
                                <a:lnTo>
                                  <a:pt x="3785" y="5185"/>
                                </a:lnTo>
                                <a:lnTo>
                                  <a:pt x="3807" y="5185"/>
                                </a:lnTo>
                                <a:lnTo>
                                  <a:pt x="3829" y="5185"/>
                                </a:lnTo>
                                <a:close/>
                                <a:moveTo>
                                  <a:pt x="5289" y="4124"/>
                                </a:moveTo>
                                <a:lnTo>
                                  <a:pt x="5292" y="4096"/>
                                </a:lnTo>
                                <a:lnTo>
                                  <a:pt x="5295" y="4068"/>
                                </a:lnTo>
                                <a:lnTo>
                                  <a:pt x="5298" y="4040"/>
                                </a:lnTo>
                                <a:lnTo>
                                  <a:pt x="5300" y="4012"/>
                                </a:lnTo>
                                <a:lnTo>
                                  <a:pt x="5302" y="3984"/>
                                </a:lnTo>
                                <a:lnTo>
                                  <a:pt x="5306" y="3956"/>
                                </a:lnTo>
                                <a:lnTo>
                                  <a:pt x="5309" y="3928"/>
                                </a:lnTo>
                                <a:lnTo>
                                  <a:pt x="5311" y="3900"/>
                                </a:lnTo>
                                <a:lnTo>
                                  <a:pt x="5300" y="3927"/>
                                </a:lnTo>
                                <a:lnTo>
                                  <a:pt x="5289" y="3952"/>
                                </a:lnTo>
                                <a:lnTo>
                                  <a:pt x="5277" y="3977"/>
                                </a:lnTo>
                                <a:lnTo>
                                  <a:pt x="5262" y="4002"/>
                                </a:lnTo>
                                <a:lnTo>
                                  <a:pt x="5248" y="4026"/>
                                </a:lnTo>
                                <a:lnTo>
                                  <a:pt x="5233" y="4050"/>
                                </a:lnTo>
                                <a:lnTo>
                                  <a:pt x="5216" y="4073"/>
                                </a:lnTo>
                                <a:lnTo>
                                  <a:pt x="5199" y="4096"/>
                                </a:lnTo>
                                <a:lnTo>
                                  <a:pt x="5182" y="4118"/>
                                </a:lnTo>
                                <a:lnTo>
                                  <a:pt x="5162" y="4140"/>
                                </a:lnTo>
                                <a:lnTo>
                                  <a:pt x="5143" y="4161"/>
                                </a:lnTo>
                                <a:lnTo>
                                  <a:pt x="5123" y="4181"/>
                                </a:lnTo>
                                <a:lnTo>
                                  <a:pt x="5103" y="4201"/>
                                </a:lnTo>
                                <a:lnTo>
                                  <a:pt x="5082" y="4219"/>
                                </a:lnTo>
                                <a:lnTo>
                                  <a:pt x="5060" y="4237"/>
                                </a:lnTo>
                                <a:lnTo>
                                  <a:pt x="5037" y="4255"/>
                                </a:lnTo>
                                <a:lnTo>
                                  <a:pt x="5015" y="4271"/>
                                </a:lnTo>
                                <a:lnTo>
                                  <a:pt x="4991" y="4286"/>
                                </a:lnTo>
                                <a:lnTo>
                                  <a:pt x="4967" y="4301"/>
                                </a:lnTo>
                                <a:lnTo>
                                  <a:pt x="4942" y="4314"/>
                                </a:lnTo>
                                <a:lnTo>
                                  <a:pt x="4917" y="4328"/>
                                </a:lnTo>
                                <a:lnTo>
                                  <a:pt x="4892" y="4339"/>
                                </a:lnTo>
                                <a:lnTo>
                                  <a:pt x="4866" y="4350"/>
                                </a:lnTo>
                                <a:lnTo>
                                  <a:pt x="4839" y="4359"/>
                                </a:lnTo>
                                <a:lnTo>
                                  <a:pt x="4813" y="4368"/>
                                </a:lnTo>
                                <a:lnTo>
                                  <a:pt x="4785" y="4376"/>
                                </a:lnTo>
                                <a:lnTo>
                                  <a:pt x="4758" y="4382"/>
                                </a:lnTo>
                                <a:lnTo>
                                  <a:pt x="4730" y="4387"/>
                                </a:lnTo>
                                <a:lnTo>
                                  <a:pt x="4704" y="4392"/>
                                </a:lnTo>
                                <a:lnTo>
                                  <a:pt x="4676" y="4394"/>
                                </a:lnTo>
                                <a:lnTo>
                                  <a:pt x="4647" y="4395"/>
                                </a:lnTo>
                                <a:lnTo>
                                  <a:pt x="4619" y="4396"/>
                                </a:lnTo>
                                <a:lnTo>
                                  <a:pt x="4585" y="4394"/>
                                </a:lnTo>
                                <a:lnTo>
                                  <a:pt x="4551" y="4391"/>
                                </a:lnTo>
                                <a:lnTo>
                                  <a:pt x="4519" y="4386"/>
                                </a:lnTo>
                                <a:lnTo>
                                  <a:pt x="4488" y="4379"/>
                                </a:lnTo>
                                <a:lnTo>
                                  <a:pt x="4456" y="4370"/>
                                </a:lnTo>
                                <a:lnTo>
                                  <a:pt x="4426" y="4360"/>
                                </a:lnTo>
                                <a:lnTo>
                                  <a:pt x="4397" y="4348"/>
                                </a:lnTo>
                                <a:lnTo>
                                  <a:pt x="4368" y="4334"/>
                                </a:lnTo>
                                <a:lnTo>
                                  <a:pt x="4340" y="4320"/>
                                </a:lnTo>
                                <a:lnTo>
                                  <a:pt x="4313" y="4303"/>
                                </a:lnTo>
                                <a:lnTo>
                                  <a:pt x="4287" y="4285"/>
                                </a:lnTo>
                                <a:lnTo>
                                  <a:pt x="4263" y="4266"/>
                                </a:lnTo>
                                <a:lnTo>
                                  <a:pt x="4239" y="4246"/>
                                </a:lnTo>
                                <a:lnTo>
                                  <a:pt x="4216" y="4225"/>
                                </a:lnTo>
                                <a:lnTo>
                                  <a:pt x="4194" y="4201"/>
                                </a:lnTo>
                                <a:lnTo>
                                  <a:pt x="4174" y="4178"/>
                                </a:lnTo>
                                <a:lnTo>
                                  <a:pt x="4155" y="4152"/>
                                </a:lnTo>
                                <a:lnTo>
                                  <a:pt x="4137" y="4126"/>
                                </a:lnTo>
                                <a:lnTo>
                                  <a:pt x="4120" y="4099"/>
                                </a:lnTo>
                                <a:lnTo>
                                  <a:pt x="4105" y="4071"/>
                                </a:lnTo>
                                <a:lnTo>
                                  <a:pt x="4090" y="4042"/>
                                </a:lnTo>
                                <a:lnTo>
                                  <a:pt x="4078" y="4012"/>
                                </a:lnTo>
                                <a:lnTo>
                                  <a:pt x="4067" y="3982"/>
                                </a:lnTo>
                                <a:lnTo>
                                  <a:pt x="4057" y="3950"/>
                                </a:lnTo>
                                <a:lnTo>
                                  <a:pt x="4048" y="3919"/>
                                </a:lnTo>
                                <a:lnTo>
                                  <a:pt x="4041" y="3886"/>
                                </a:lnTo>
                                <a:lnTo>
                                  <a:pt x="4037" y="3853"/>
                                </a:lnTo>
                                <a:lnTo>
                                  <a:pt x="4032" y="3819"/>
                                </a:lnTo>
                                <a:lnTo>
                                  <a:pt x="4030" y="3785"/>
                                </a:lnTo>
                                <a:lnTo>
                                  <a:pt x="4030" y="3751"/>
                                </a:lnTo>
                                <a:lnTo>
                                  <a:pt x="4031" y="3716"/>
                                </a:lnTo>
                                <a:lnTo>
                                  <a:pt x="4034" y="3681"/>
                                </a:lnTo>
                                <a:lnTo>
                                  <a:pt x="4040" y="3647"/>
                                </a:lnTo>
                                <a:lnTo>
                                  <a:pt x="4047" y="3612"/>
                                </a:lnTo>
                                <a:lnTo>
                                  <a:pt x="4054" y="3578"/>
                                </a:lnTo>
                                <a:lnTo>
                                  <a:pt x="4064" y="3546"/>
                                </a:lnTo>
                                <a:lnTo>
                                  <a:pt x="4076" y="3514"/>
                                </a:lnTo>
                                <a:lnTo>
                                  <a:pt x="4088" y="3483"/>
                                </a:lnTo>
                                <a:lnTo>
                                  <a:pt x="4103" y="3454"/>
                                </a:lnTo>
                                <a:lnTo>
                                  <a:pt x="4118" y="3425"/>
                                </a:lnTo>
                                <a:lnTo>
                                  <a:pt x="4135" y="3397"/>
                                </a:lnTo>
                                <a:lnTo>
                                  <a:pt x="4154" y="3369"/>
                                </a:lnTo>
                                <a:lnTo>
                                  <a:pt x="4173" y="3343"/>
                                </a:lnTo>
                                <a:lnTo>
                                  <a:pt x="4194" y="3318"/>
                                </a:lnTo>
                                <a:lnTo>
                                  <a:pt x="4216" y="3294"/>
                                </a:lnTo>
                                <a:lnTo>
                                  <a:pt x="4239" y="3271"/>
                                </a:lnTo>
                                <a:lnTo>
                                  <a:pt x="4263" y="3249"/>
                                </a:lnTo>
                                <a:lnTo>
                                  <a:pt x="4288" y="3229"/>
                                </a:lnTo>
                                <a:lnTo>
                                  <a:pt x="4314" y="3208"/>
                                </a:lnTo>
                                <a:lnTo>
                                  <a:pt x="4341" y="3190"/>
                                </a:lnTo>
                                <a:lnTo>
                                  <a:pt x="4369" y="3174"/>
                                </a:lnTo>
                                <a:lnTo>
                                  <a:pt x="4397" y="3157"/>
                                </a:lnTo>
                                <a:lnTo>
                                  <a:pt x="4426" y="3142"/>
                                </a:lnTo>
                                <a:lnTo>
                                  <a:pt x="4456" y="3130"/>
                                </a:lnTo>
                                <a:lnTo>
                                  <a:pt x="4488" y="3118"/>
                                </a:lnTo>
                                <a:lnTo>
                                  <a:pt x="4519" y="3108"/>
                                </a:lnTo>
                                <a:lnTo>
                                  <a:pt x="4550" y="3099"/>
                                </a:lnTo>
                                <a:lnTo>
                                  <a:pt x="4583" y="3091"/>
                                </a:lnTo>
                                <a:lnTo>
                                  <a:pt x="4615" y="3084"/>
                                </a:lnTo>
                                <a:lnTo>
                                  <a:pt x="4649" y="3080"/>
                                </a:lnTo>
                                <a:lnTo>
                                  <a:pt x="4682" y="3076"/>
                                </a:lnTo>
                                <a:lnTo>
                                  <a:pt x="4716" y="3075"/>
                                </a:lnTo>
                                <a:lnTo>
                                  <a:pt x="4751" y="3075"/>
                                </a:lnTo>
                                <a:lnTo>
                                  <a:pt x="4785" y="3076"/>
                                </a:lnTo>
                                <a:lnTo>
                                  <a:pt x="4812" y="3080"/>
                                </a:lnTo>
                                <a:lnTo>
                                  <a:pt x="4840" y="3083"/>
                                </a:lnTo>
                                <a:lnTo>
                                  <a:pt x="4867" y="3086"/>
                                </a:lnTo>
                                <a:lnTo>
                                  <a:pt x="4893" y="3092"/>
                                </a:lnTo>
                                <a:lnTo>
                                  <a:pt x="4918" y="3099"/>
                                </a:lnTo>
                                <a:lnTo>
                                  <a:pt x="4944" y="3105"/>
                                </a:lnTo>
                                <a:lnTo>
                                  <a:pt x="4969" y="3113"/>
                                </a:lnTo>
                                <a:lnTo>
                                  <a:pt x="4993" y="3122"/>
                                </a:lnTo>
                                <a:lnTo>
                                  <a:pt x="5017" y="3131"/>
                                </a:lnTo>
                                <a:lnTo>
                                  <a:pt x="5039" y="3141"/>
                                </a:lnTo>
                                <a:lnTo>
                                  <a:pt x="5062" y="3152"/>
                                </a:lnTo>
                                <a:lnTo>
                                  <a:pt x="5083" y="3165"/>
                                </a:lnTo>
                                <a:lnTo>
                                  <a:pt x="5104" y="3177"/>
                                </a:lnTo>
                                <a:lnTo>
                                  <a:pt x="5124" y="3190"/>
                                </a:lnTo>
                                <a:lnTo>
                                  <a:pt x="5145" y="3205"/>
                                </a:lnTo>
                                <a:lnTo>
                                  <a:pt x="5164" y="3220"/>
                                </a:lnTo>
                                <a:lnTo>
                                  <a:pt x="5182" y="3235"/>
                                </a:lnTo>
                                <a:lnTo>
                                  <a:pt x="5198" y="3251"/>
                                </a:lnTo>
                                <a:lnTo>
                                  <a:pt x="5215" y="3268"/>
                                </a:lnTo>
                                <a:lnTo>
                                  <a:pt x="5231" y="3286"/>
                                </a:lnTo>
                                <a:lnTo>
                                  <a:pt x="5246" y="3304"/>
                                </a:lnTo>
                                <a:lnTo>
                                  <a:pt x="5260" y="3323"/>
                                </a:lnTo>
                                <a:lnTo>
                                  <a:pt x="5273" y="3342"/>
                                </a:lnTo>
                                <a:lnTo>
                                  <a:pt x="5287" y="3362"/>
                                </a:lnTo>
                                <a:lnTo>
                                  <a:pt x="5298" y="3382"/>
                                </a:lnTo>
                                <a:lnTo>
                                  <a:pt x="5308" y="3403"/>
                                </a:lnTo>
                                <a:lnTo>
                                  <a:pt x="5318" y="3425"/>
                                </a:lnTo>
                                <a:lnTo>
                                  <a:pt x="5327" y="3447"/>
                                </a:lnTo>
                                <a:lnTo>
                                  <a:pt x="5335" y="3469"/>
                                </a:lnTo>
                                <a:lnTo>
                                  <a:pt x="5342" y="3493"/>
                                </a:lnTo>
                                <a:lnTo>
                                  <a:pt x="5348" y="3517"/>
                                </a:lnTo>
                                <a:lnTo>
                                  <a:pt x="5353" y="3541"/>
                                </a:lnTo>
                                <a:lnTo>
                                  <a:pt x="5356" y="3513"/>
                                </a:lnTo>
                                <a:lnTo>
                                  <a:pt x="5359" y="3486"/>
                                </a:lnTo>
                                <a:lnTo>
                                  <a:pt x="5363" y="3458"/>
                                </a:lnTo>
                                <a:lnTo>
                                  <a:pt x="5367" y="3430"/>
                                </a:lnTo>
                                <a:lnTo>
                                  <a:pt x="5371" y="3403"/>
                                </a:lnTo>
                                <a:lnTo>
                                  <a:pt x="5374" y="3375"/>
                                </a:lnTo>
                                <a:lnTo>
                                  <a:pt x="5377" y="3348"/>
                                </a:lnTo>
                                <a:lnTo>
                                  <a:pt x="5382" y="3320"/>
                                </a:lnTo>
                                <a:lnTo>
                                  <a:pt x="5371" y="3303"/>
                                </a:lnTo>
                                <a:lnTo>
                                  <a:pt x="5361" y="3286"/>
                                </a:lnTo>
                                <a:lnTo>
                                  <a:pt x="5348" y="3269"/>
                                </a:lnTo>
                                <a:lnTo>
                                  <a:pt x="5336" y="3252"/>
                                </a:lnTo>
                                <a:lnTo>
                                  <a:pt x="5324" y="3235"/>
                                </a:lnTo>
                                <a:lnTo>
                                  <a:pt x="5310" y="3220"/>
                                </a:lnTo>
                                <a:lnTo>
                                  <a:pt x="5297" y="3204"/>
                                </a:lnTo>
                                <a:lnTo>
                                  <a:pt x="5282" y="3189"/>
                                </a:lnTo>
                                <a:lnTo>
                                  <a:pt x="5268" y="3175"/>
                                </a:lnTo>
                                <a:lnTo>
                                  <a:pt x="5252" y="3161"/>
                                </a:lnTo>
                                <a:lnTo>
                                  <a:pt x="5236" y="3148"/>
                                </a:lnTo>
                                <a:lnTo>
                                  <a:pt x="5220" y="3134"/>
                                </a:lnTo>
                                <a:lnTo>
                                  <a:pt x="5203" y="3122"/>
                                </a:lnTo>
                                <a:lnTo>
                                  <a:pt x="5185" y="3110"/>
                                </a:lnTo>
                                <a:lnTo>
                                  <a:pt x="5167" y="3097"/>
                                </a:lnTo>
                                <a:lnTo>
                                  <a:pt x="5149" y="3086"/>
                                </a:lnTo>
                                <a:lnTo>
                                  <a:pt x="5130" y="3076"/>
                                </a:lnTo>
                                <a:lnTo>
                                  <a:pt x="5111" y="3066"/>
                                </a:lnTo>
                                <a:lnTo>
                                  <a:pt x="5091" y="3056"/>
                                </a:lnTo>
                                <a:lnTo>
                                  <a:pt x="5071" y="3047"/>
                                </a:lnTo>
                                <a:lnTo>
                                  <a:pt x="5051" y="3039"/>
                                </a:lnTo>
                                <a:lnTo>
                                  <a:pt x="5029" y="3030"/>
                                </a:lnTo>
                                <a:lnTo>
                                  <a:pt x="5008" y="3024"/>
                                </a:lnTo>
                                <a:lnTo>
                                  <a:pt x="4986" y="3016"/>
                                </a:lnTo>
                                <a:lnTo>
                                  <a:pt x="4964" y="3010"/>
                                </a:lnTo>
                                <a:lnTo>
                                  <a:pt x="4942" y="3004"/>
                                </a:lnTo>
                                <a:lnTo>
                                  <a:pt x="4918" y="2999"/>
                                </a:lnTo>
                                <a:lnTo>
                                  <a:pt x="4895" y="2994"/>
                                </a:lnTo>
                                <a:lnTo>
                                  <a:pt x="4871" y="2990"/>
                                </a:lnTo>
                                <a:lnTo>
                                  <a:pt x="4848" y="2987"/>
                                </a:lnTo>
                                <a:lnTo>
                                  <a:pt x="4823" y="2984"/>
                                </a:lnTo>
                                <a:lnTo>
                                  <a:pt x="4799" y="2982"/>
                                </a:lnTo>
                                <a:lnTo>
                                  <a:pt x="4760" y="2980"/>
                                </a:lnTo>
                                <a:lnTo>
                                  <a:pt x="4720" y="2980"/>
                                </a:lnTo>
                                <a:lnTo>
                                  <a:pt x="4681" y="2981"/>
                                </a:lnTo>
                                <a:lnTo>
                                  <a:pt x="4643" y="2984"/>
                                </a:lnTo>
                                <a:lnTo>
                                  <a:pt x="4605" y="2990"/>
                                </a:lnTo>
                                <a:lnTo>
                                  <a:pt x="4567" y="2997"/>
                                </a:lnTo>
                                <a:lnTo>
                                  <a:pt x="4530" y="3004"/>
                                </a:lnTo>
                                <a:lnTo>
                                  <a:pt x="4493" y="3015"/>
                                </a:lnTo>
                                <a:lnTo>
                                  <a:pt x="4457" y="3027"/>
                                </a:lnTo>
                                <a:lnTo>
                                  <a:pt x="4423" y="3039"/>
                                </a:lnTo>
                                <a:lnTo>
                                  <a:pt x="4388" y="3055"/>
                                </a:lnTo>
                                <a:lnTo>
                                  <a:pt x="4354" y="3071"/>
                                </a:lnTo>
                                <a:lnTo>
                                  <a:pt x="4321" y="3088"/>
                                </a:lnTo>
                                <a:lnTo>
                                  <a:pt x="4289" y="3108"/>
                                </a:lnTo>
                                <a:lnTo>
                                  <a:pt x="4258" y="3129"/>
                                </a:lnTo>
                                <a:lnTo>
                                  <a:pt x="4229" y="3150"/>
                                </a:lnTo>
                                <a:lnTo>
                                  <a:pt x="4200" y="3174"/>
                                </a:lnTo>
                                <a:lnTo>
                                  <a:pt x="4173" y="3198"/>
                                </a:lnTo>
                                <a:lnTo>
                                  <a:pt x="4146" y="3224"/>
                                </a:lnTo>
                                <a:lnTo>
                                  <a:pt x="4122" y="3252"/>
                                </a:lnTo>
                                <a:lnTo>
                                  <a:pt x="4097" y="3280"/>
                                </a:lnTo>
                                <a:lnTo>
                                  <a:pt x="4075" y="3310"/>
                                </a:lnTo>
                                <a:lnTo>
                                  <a:pt x="4053" y="3341"/>
                                </a:lnTo>
                                <a:lnTo>
                                  <a:pt x="4034" y="3373"/>
                                </a:lnTo>
                                <a:lnTo>
                                  <a:pt x="4016" y="3407"/>
                                </a:lnTo>
                                <a:lnTo>
                                  <a:pt x="4000" y="3440"/>
                                </a:lnTo>
                                <a:lnTo>
                                  <a:pt x="3985" y="3476"/>
                                </a:lnTo>
                                <a:lnTo>
                                  <a:pt x="3973" y="3512"/>
                                </a:lnTo>
                                <a:lnTo>
                                  <a:pt x="3962" y="3550"/>
                                </a:lnTo>
                                <a:lnTo>
                                  <a:pt x="3951" y="3588"/>
                                </a:lnTo>
                                <a:lnTo>
                                  <a:pt x="3944" y="3627"/>
                                </a:lnTo>
                                <a:lnTo>
                                  <a:pt x="3938" y="3668"/>
                                </a:lnTo>
                                <a:lnTo>
                                  <a:pt x="3935" y="3708"/>
                                </a:lnTo>
                                <a:lnTo>
                                  <a:pt x="3934" y="3748"/>
                                </a:lnTo>
                                <a:lnTo>
                                  <a:pt x="3934" y="3788"/>
                                </a:lnTo>
                                <a:lnTo>
                                  <a:pt x="3936" y="3827"/>
                                </a:lnTo>
                                <a:lnTo>
                                  <a:pt x="3940" y="3866"/>
                                </a:lnTo>
                                <a:lnTo>
                                  <a:pt x="3946" y="3904"/>
                                </a:lnTo>
                                <a:lnTo>
                                  <a:pt x="3954" y="3941"/>
                                </a:lnTo>
                                <a:lnTo>
                                  <a:pt x="3964" y="3978"/>
                                </a:lnTo>
                                <a:lnTo>
                                  <a:pt x="3975" y="4014"/>
                                </a:lnTo>
                                <a:lnTo>
                                  <a:pt x="3988" y="4050"/>
                                </a:lnTo>
                                <a:lnTo>
                                  <a:pt x="4003" y="4085"/>
                                </a:lnTo>
                                <a:lnTo>
                                  <a:pt x="4019" y="4117"/>
                                </a:lnTo>
                                <a:lnTo>
                                  <a:pt x="4037" y="4150"/>
                                </a:lnTo>
                                <a:lnTo>
                                  <a:pt x="4057" y="4181"/>
                                </a:lnTo>
                                <a:lnTo>
                                  <a:pt x="4077" y="4211"/>
                                </a:lnTo>
                                <a:lnTo>
                                  <a:pt x="4099" y="4240"/>
                                </a:lnTo>
                                <a:lnTo>
                                  <a:pt x="4123" y="4268"/>
                                </a:lnTo>
                                <a:lnTo>
                                  <a:pt x="4147" y="4294"/>
                                </a:lnTo>
                                <a:lnTo>
                                  <a:pt x="4173" y="4320"/>
                                </a:lnTo>
                                <a:lnTo>
                                  <a:pt x="4201" y="4343"/>
                                </a:lnTo>
                                <a:lnTo>
                                  <a:pt x="4229" y="4366"/>
                                </a:lnTo>
                                <a:lnTo>
                                  <a:pt x="4259" y="4386"/>
                                </a:lnTo>
                                <a:lnTo>
                                  <a:pt x="4289" y="4405"/>
                                </a:lnTo>
                                <a:lnTo>
                                  <a:pt x="4321" y="4422"/>
                                </a:lnTo>
                                <a:lnTo>
                                  <a:pt x="4354" y="4438"/>
                                </a:lnTo>
                                <a:lnTo>
                                  <a:pt x="4388" y="4451"/>
                                </a:lnTo>
                                <a:lnTo>
                                  <a:pt x="4423" y="4463"/>
                                </a:lnTo>
                                <a:lnTo>
                                  <a:pt x="4458" y="4473"/>
                                </a:lnTo>
                                <a:lnTo>
                                  <a:pt x="4494" y="4481"/>
                                </a:lnTo>
                                <a:lnTo>
                                  <a:pt x="4531" y="4487"/>
                                </a:lnTo>
                                <a:lnTo>
                                  <a:pt x="4569" y="4491"/>
                                </a:lnTo>
                                <a:lnTo>
                                  <a:pt x="4608" y="4492"/>
                                </a:lnTo>
                                <a:lnTo>
                                  <a:pt x="4634" y="4492"/>
                                </a:lnTo>
                                <a:lnTo>
                                  <a:pt x="4659" y="4491"/>
                                </a:lnTo>
                                <a:lnTo>
                                  <a:pt x="4683" y="4489"/>
                                </a:lnTo>
                                <a:lnTo>
                                  <a:pt x="4709" y="4487"/>
                                </a:lnTo>
                                <a:lnTo>
                                  <a:pt x="4734" y="4484"/>
                                </a:lnTo>
                                <a:lnTo>
                                  <a:pt x="4758" y="4479"/>
                                </a:lnTo>
                                <a:lnTo>
                                  <a:pt x="4782" y="4473"/>
                                </a:lnTo>
                                <a:lnTo>
                                  <a:pt x="4807" y="4468"/>
                                </a:lnTo>
                                <a:lnTo>
                                  <a:pt x="4830" y="4461"/>
                                </a:lnTo>
                                <a:lnTo>
                                  <a:pt x="4855" y="4453"/>
                                </a:lnTo>
                                <a:lnTo>
                                  <a:pt x="4877" y="4444"/>
                                </a:lnTo>
                                <a:lnTo>
                                  <a:pt x="4901" y="4435"/>
                                </a:lnTo>
                                <a:lnTo>
                                  <a:pt x="4924" y="4425"/>
                                </a:lnTo>
                                <a:lnTo>
                                  <a:pt x="4946" y="4415"/>
                                </a:lnTo>
                                <a:lnTo>
                                  <a:pt x="4969" y="4404"/>
                                </a:lnTo>
                                <a:lnTo>
                                  <a:pt x="4991" y="4392"/>
                                </a:lnTo>
                                <a:lnTo>
                                  <a:pt x="5013" y="4379"/>
                                </a:lnTo>
                                <a:lnTo>
                                  <a:pt x="5034" y="4366"/>
                                </a:lnTo>
                                <a:lnTo>
                                  <a:pt x="5055" y="4352"/>
                                </a:lnTo>
                                <a:lnTo>
                                  <a:pt x="5075" y="4338"/>
                                </a:lnTo>
                                <a:lnTo>
                                  <a:pt x="5095" y="4323"/>
                                </a:lnTo>
                                <a:lnTo>
                                  <a:pt x="5115" y="4308"/>
                                </a:lnTo>
                                <a:lnTo>
                                  <a:pt x="5135" y="4291"/>
                                </a:lnTo>
                                <a:lnTo>
                                  <a:pt x="5155" y="4274"/>
                                </a:lnTo>
                                <a:lnTo>
                                  <a:pt x="5173" y="4257"/>
                                </a:lnTo>
                                <a:lnTo>
                                  <a:pt x="5190" y="4239"/>
                                </a:lnTo>
                                <a:lnTo>
                                  <a:pt x="5208" y="4221"/>
                                </a:lnTo>
                                <a:lnTo>
                                  <a:pt x="5225" y="4202"/>
                                </a:lnTo>
                                <a:lnTo>
                                  <a:pt x="5242" y="4183"/>
                                </a:lnTo>
                                <a:lnTo>
                                  <a:pt x="5259" y="4164"/>
                                </a:lnTo>
                                <a:lnTo>
                                  <a:pt x="5274" y="4144"/>
                                </a:lnTo>
                                <a:lnTo>
                                  <a:pt x="5289" y="4124"/>
                                </a:lnTo>
                                <a:close/>
                                <a:moveTo>
                                  <a:pt x="1558" y="173"/>
                                </a:moveTo>
                                <a:lnTo>
                                  <a:pt x="1503" y="156"/>
                                </a:lnTo>
                                <a:lnTo>
                                  <a:pt x="1511" y="172"/>
                                </a:lnTo>
                                <a:lnTo>
                                  <a:pt x="1520" y="188"/>
                                </a:lnTo>
                                <a:lnTo>
                                  <a:pt x="1528" y="203"/>
                                </a:lnTo>
                                <a:lnTo>
                                  <a:pt x="1536" y="219"/>
                                </a:lnTo>
                                <a:lnTo>
                                  <a:pt x="1543" y="236"/>
                                </a:lnTo>
                                <a:lnTo>
                                  <a:pt x="1550" y="251"/>
                                </a:lnTo>
                                <a:lnTo>
                                  <a:pt x="1555" y="268"/>
                                </a:lnTo>
                                <a:lnTo>
                                  <a:pt x="1561" y="285"/>
                                </a:lnTo>
                                <a:lnTo>
                                  <a:pt x="1565" y="303"/>
                                </a:lnTo>
                                <a:lnTo>
                                  <a:pt x="1569" y="320"/>
                                </a:lnTo>
                                <a:lnTo>
                                  <a:pt x="1572" y="337"/>
                                </a:lnTo>
                                <a:lnTo>
                                  <a:pt x="1574" y="354"/>
                                </a:lnTo>
                                <a:lnTo>
                                  <a:pt x="1576" y="371"/>
                                </a:lnTo>
                                <a:lnTo>
                                  <a:pt x="1577" y="388"/>
                                </a:lnTo>
                                <a:lnTo>
                                  <a:pt x="1577" y="406"/>
                                </a:lnTo>
                                <a:lnTo>
                                  <a:pt x="1577" y="423"/>
                                </a:lnTo>
                                <a:lnTo>
                                  <a:pt x="1576" y="440"/>
                                </a:lnTo>
                                <a:lnTo>
                                  <a:pt x="1574" y="456"/>
                                </a:lnTo>
                                <a:lnTo>
                                  <a:pt x="1572" y="472"/>
                                </a:lnTo>
                                <a:lnTo>
                                  <a:pt x="1569" y="488"/>
                                </a:lnTo>
                                <a:lnTo>
                                  <a:pt x="1565" y="502"/>
                                </a:lnTo>
                                <a:lnTo>
                                  <a:pt x="1561" y="517"/>
                                </a:lnTo>
                                <a:lnTo>
                                  <a:pt x="1555" y="532"/>
                                </a:lnTo>
                                <a:lnTo>
                                  <a:pt x="1550" y="544"/>
                                </a:lnTo>
                                <a:lnTo>
                                  <a:pt x="1543" y="557"/>
                                </a:lnTo>
                                <a:lnTo>
                                  <a:pt x="1535" y="570"/>
                                </a:lnTo>
                                <a:lnTo>
                                  <a:pt x="1528" y="581"/>
                                </a:lnTo>
                                <a:lnTo>
                                  <a:pt x="1519" y="592"/>
                                </a:lnTo>
                                <a:lnTo>
                                  <a:pt x="1511" y="602"/>
                                </a:lnTo>
                                <a:lnTo>
                                  <a:pt x="1501" y="611"/>
                                </a:lnTo>
                                <a:lnTo>
                                  <a:pt x="1492" y="620"/>
                                </a:lnTo>
                                <a:lnTo>
                                  <a:pt x="1482" y="629"/>
                                </a:lnTo>
                                <a:lnTo>
                                  <a:pt x="1471" y="636"/>
                                </a:lnTo>
                                <a:lnTo>
                                  <a:pt x="1460" y="642"/>
                                </a:lnTo>
                                <a:lnTo>
                                  <a:pt x="1449" y="649"/>
                                </a:lnTo>
                                <a:lnTo>
                                  <a:pt x="1438" y="655"/>
                                </a:lnTo>
                                <a:lnTo>
                                  <a:pt x="1425" y="659"/>
                                </a:lnTo>
                                <a:lnTo>
                                  <a:pt x="1413" y="663"/>
                                </a:lnTo>
                                <a:lnTo>
                                  <a:pt x="1400" y="666"/>
                                </a:lnTo>
                                <a:lnTo>
                                  <a:pt x="1386" y="668"/>
                                </a:lnTo>
                                <a:lnTo>
                                  <a:pt x="1373" y="669"/>
                                </a:lnTo>
                                <a:lnTo>
                                  <a:pt x="1359" y="670"/>
                                </a:lnTo>
                                <a:lnTo>
                                  <a:pt x="1345" y="670"/>
                                </a:lnTo>
                                <a:lnTo>
                                  <a:pt x="1331" y="669"/>
                                </a:lnTo>
                                <a:lnTo>
                                  <a:pt x="1317" y="667"/>
                                </a:lnTo>
                                <a:lnTo>
                                  <a:pt x="1302" y="665"/>
                                </a:lnTo>
                                <a:lnTo>
                                  <a:pt x="1288" y="660"/>
                                </a:lnTo>
                                <a:lnTo>
                                  <a:pt x="1272" y="656"/>
                                </a:lnTo>
                                <a:lnTo>
                                  <a:pt x="1257" y="650"/>
                                </a:lnTo>
                                <a:lnTo>
                                  <a:pt x="1243" y="645"/>
                                </a:lnTo>
                                <a:lnTo>
                                  <a:pt x="1228" y="638"/>
                                </a:lnTo>
                                <a:lnTo>
                                  <a:pt x="1214" y="630"/>
                                </a:lnTo>
                                <a:lnTo>
                                  <a:pt x="1200" y="621"/>
                                </a:lnTo>
                                <a:lnTo>
                                  <a:pt x="1186" y="612"/>
                                </a:lnTo>
                                <a:lnTo>
                                  <a:pt x="1172" y="602"/>
                                </a:lnTo>
                                <a:lnTo>
                                  <a:pt x="1160" y="592"/>
                                </a:lnTo>
                                <a:lnTo>
                                  <a:pt x="1148" y="581"/>
                                </a:lnTo>
                                <a:lnTo>
                                  <a:pt x="1135" y="570"/>
                                </a:lnTo>
                                <a:lnTo>
                                  <a:pt x="1123" y="557"/>
                                </a:lnTo>
                                <a:lnTo>
                                  <a:pt x="1112" y="545"/>
                                </a:lnTo>
                                <a:lnTo>
                                  <a:pt x="1101" y="532"/>
                                </a:lnTo>
                                <a:lnTo>
                                  <a:pt x="1090" y="518"/>
                                </a:lnTo>
                                <a:lnTo>
                                  <a:pt x="1079" y="503"/>
                                </a:lnTo>
                                <a:lnTo>
                                  <a:pt x="1069" y="489"/>
                                </a:lnTo>
                                <a:lnTo>
                                  <a:pt x="1060" y="474"/>
                                </a:lnTo>
                                <a:lnTo>
                                  <a:pt x="1051" y="459"/>
                                </a:lnTo>
                                <a:lnTo>
                                  <a:pt x="1044" y="443"/>
                                </a:lnTo>
                                <a:lnTo>
                                  <a:pt x="1036" y="427"/>
                                </a:lnTo>
                                <a:lnTo>
                                  <a:pt x="1029" y="410"/>
                                </a:lnTo>
                                <a:lnTo>
                                  <a:pt x="1022" y="394"/>
                                </a:lnTo>
                                <a:lnTo>
                                  <a:pt x="1016" y="378"/>
                                </a:lnTo>
                                <a:lnTo>
                                  <a:pt x="1010" y="360"/>
                                </a:lnTo>
                                <a:lnTo>
                                  <a:pt x="1006" y="343"/>
                                </a:lnTo>
                                <a:lnTo>
                                  <a:pt x="1002" y="326"/>
                                </a:lnTo>
                                <a:lnTo>
                                  <a:pt x="998" y="309"/>
                                </a:lnTo>
                                <a:lnTo>
                                  <a:pt x="995" y="291"/>
                                </a:lnTo>
                                <a:lnTo>
                                  <a:pt x="993" y="273"/>
                                </a:lnTo>
                                <a:lnTo>
                                  <a:pt x="992" y="256"/>
                                </a:lnTo>
                                <a:lnTo>
                                  <a:pt x="991" y="238"/>
                                </a:lnTo>
                                <a:lnTo>
                                  <a:pt x="991" y="220"/>
                                </a:lnTo>
                                <a:lnTo>
                                  <a:pt x="992" y="204"/>
                                </a:lnTo>
                                <a:lnTo>
                                  <a:pt x="993" y="189"/>
                                </a:lnTo>
                                <a:lnTo>
                                  <a:pt x="995" y="173"/>
                                </a:lnTo>
                                <a:lnTo>
                                  <a:pt x="998" y="158"/>
                                </a:lnTo>
                                <a:lnTo>
                                  <a:pt x="1001" y="144"/>
                                </a:lnTo>
                                <a:lnTo>
                                  <a:pt x="1006" y="130"/>
                                </a:lnTo>
                                <a:lnTo>
                                  <a:pt x="1009" y="117"/>
                                </a:lnTo>
                                <a:lnTo>
                                  <a:pt x="1015" y="103"/>
                                </a:lnTo>
                                <a:lnTo>
                                  <a:pt x="1020" y="91"/>
                                </a:lnTo>
                                <a:lnTo>
                                  <a:pt x="1026" y="79"/>
                                </a:lnTo>
                                <a:lnTo>
                                  <a:pt x="1032" y="68"/>
                                </a:lnTo>
                                <a:lnTo>
                                  <a:pt x="1039" y="56"/>
                                </a:lnTo>
                                <a:lnTo>
                                  <a:pt x="1046" y="46"/>
                                </a:lnTo>
                                <a:lnTo>
                                  <a:pt x="1054" y="36"/>
                                </a:lnTo>
                                <a:lnTo>
                                  <a:pt x="1063" y="27"/>
                                </a:lnTo>
                                <a:lnTo>
                                  <a:pt x="1070" y="18"/>
                                </a:lnTo>
                                <a:lnTo>
                                  <a:pt x="1057" y="14"/>
                                </a:lnTo>
                                <a:lnTo>
                                  <a:pt x="1044" y="9"/>
                                </a:lnTo>
                                <a:lnTo>
                                  <a:pt x="1030" y="5"/>
                                </a:lnTo>
                                <a:lnTo>
                                  <a:pt x="1017" y="0"/>
                                </a:lnTo>
                                <a:lnTo>
                                  <a:pt x="1009" y="10"/>
                                </a:lnTo>
                                <a:lnTo>
                                  <a:pt x="1002" y="21"/>
                                </a:lnTo>
                                <a:lnTo>
                                  <a:pt x="995" y="32"/>
                                </a:lnTo>
                                <a:lnTo>
                                  <a:pt x="990" y="43"/>
                                </a:lnTo>
                                <a:lnTo>
                                  <a:pt x="978" y="67"/>
                                </a:lnTo>
                                <a:lnTo>
                                  <a:pt x="969" y="91"/>
                                </a:lnTo>
                                <a:lnTo>
                                  <a:pt x="961" y="118"/>
                                </a:lnTo>
                                <a:lnTo>
                                  <a:pt x="955" y="147"/>
                                </a:lnTo>
                                <a:lnTo>
                                  <a:pt x="951" y="176"/>
                                </a:lnTo>
                                <a:lnTo>
                                  <a:pt x="948" y="208"/>
                                </a:lnTo>
                                <a:lnTo>
                                  <a:pt x="948" y="228"/>
                                </a:lnTo>
                                <a:lnTo>
                                  <a:pt x="950" y="248"/>
                                </a:lnTo>
                                <a:lnTo>
                                  <a:pt x="951" y="268"/>
                                </a:lnTo>
                                <a:lnTo>
                                  <a:pt x="954" y="288"/>
                                </a:lnTo>
                                <a:lnTo>
                                  <a:pt x="956" y="309"/>
                                </a:lnTo>
                                <a:lnTo>
                                  <a:pt x="961" y="329"/>
                                </a:lnTo>
                                <a:lnTo>
                                  <a:pt x="965" y="349"/>
                                </a:lnTo>
                                <a:lnTo>
                                  <a:pt x="971" y="369"/>
                                </a:lnTo>
                                <a:lnTo>
                                  <a:pt x="978" y="388"/>
                                </a:lnTo>
                                <a:lnTo>
                                  <a:pt x="984" y="407"/>
                                </a:lnTo>
                                <a:lnTo>
                                  <a:pt x="991" y="426"/>
                                </a:lnTo>
                                <a:lnTo>
                                  <a:pt x="1000" y="444"/>
                                </a:lnTo>
                                <a:lnTo>
                                  <a:pt x="1009" y="463"/>
                                </a:lnTo>
                                <a:lnTo>
                                  <a:pt x="1018" y="481"/>
                                </a:lnTo>
                                <a:lnTo>
                                  <a:pt x="1028" y="498"/>
                                </a:lnTo>
                                <a:lnTo>
                                  <a:pt x="1038" y="515"/>
                                </a:lnTo>
                                <a:lnTo>
                                  <a:pt x="1049" y="532"/>
                                </a:lnTo>
                                <a:lnTo>
                                  <a:pt x="1062" y="548"/>
                                </a:lnTo>
                                <a:lnTo>
                                  <a:pt x="1074" y="564"/>
                                </a:lnTo>
                                <a:lnTo>
                                  <a:pt x="1086" y="579"/>
                                </a:lnTo>
                                <a:lnTo>
                                  <a:pt x="1100" y="593"/>
                                </a:lnTo>
                                <a:lnTo>
                                  <a:pt x="1113" y="607"/>
                                </a:lnTo>
                                <a:lnTo>
                                  <a:pt x="1126" y="620"/>
                                </a:lnTo>
                                <a:lnTo>
                                  <a:pt x="1141" y="632"/>
                                </a:lnTo>
                                <a:lnTo>
                                  <a:pt x="1157" y="645"/>
                                </a:lnTo>
                                <a:lnTo>
                                  <a:pt x="1171" y="656"/>
                                </a:lnTo>
                                <a:lnTo>
                                  <a:pt x="1187" y="666"/>
                                </a:lnTo>
                                <a:lnTo>
                                  <a:pt x="1203" y="676"/>
                                </a:lnTo>
                                <a:lnTo>
                                  <a:pt x="1219" y="685"/>
                                </a:lnTo>
                                <a:lnTo>
                                  <a:pt x="1236" y="693"/>
                                </a:lnTo>
                                <a:lnTo>
                                  <a:pt x="1253" y="700"/>
                                </a:lnTo>
                                <a:lnTo>
                                  <a:pt x="1270" y="706"/>
                                </a:lnTo>
                                <a:lnTo>
                                  <a:pt x="1286" y="711"/>
                                </a:lnTo>
                                <a:lnTo>
                                  <a:pt x="1303" y="715"/>
                                </a:lnTo>
                                <a:lnTo>
                                  <a:pt x="1320" y="719"/>
                                </a:lnTo>
                                <a:lnTo>
                                  <a:pt x="1337" y="721"/>
                                </a:lnTo>
                                <a:lnTo>
                                  <a:pt x="1354" y="722"/>
                                </a:lnTo>
                                <a:lnTo>
                                  <a:pt x="1369" y="722"/>
                                </a:lnTo>
                                <a:lnTo>
                                  <a:pt x="1385" y="721"/>
                                </a:lnTo>
                                <a:lnTo>
                                  <a:pt x="1401" y="720"/>
                                </a:lnTo>
                                <a:lnTo>
                                  <a:pt x="1415" y="716"/>
                                </a:lnTo>
                                <a:lnTo>
                                  <a:pt x="1431" y="713"/>
                                </a:lnTo>
                                <a:lnTo>
                                  <a:pt x="1444" y="709"/>
                                </a:lnTo>
                                <a:lnTo>
                                  <a:pt x="1459" y="704"/>
                                </a:lnTo>
                                <a:lnTo>
                                  <a:pt x="1472" y="697"/>
                                </a:lnTo>
                                <a:lnTo>
                                  <a:pt x="1486" y="691"/>
                                </a:lnTo>
                                <a:lnTo>
                                  <a:pt x="1498" y="683"/>
                                </a:lnTo>
                                <a:lnTo>
                                  <a:pt x="1510" y="674"/>
                                </a:lnTo>
                                <a:lnTo>
                                  <a:pt x="1522" y="665"/>
                                </a:lnTo>
                                <a:lnTo>
                                  <a:pt x="1533" y="655"/>
                                </a:lnTo>
                                <a:lnTo>
                                  <a:pt x="1544" y="644"/>
                                </a:lnTo>
                                <a:lnTo>
                                  <a:pt x="1554" y="631"/>
                                </a:lnTo>
                                <a:lnTo>
                                  <a:pt x="1563" y="619"/>
                                </a:lnTo>
                                <a:lnTo>
                                  <a:pt x="1572" y="607"/>
                                </a:lnTo>
                                <a:lnTo>
                                  <a:pt x="1580" y="592"/>
                                </a:lnTo>
                                <a:lnTo>
                                  <a:pt x="1588" y="577"/>
                                </a:lnTo>
                                <a:lnTo>
                                  <a:pt x="1594" y="563"/>
                                </a:lnTo>
                                <a:lnTo>
                                  <a:pt x="1600" y="546"/>
                                </a:lnTo>
                                <a:lnTo>
                                  <a:pt x="1605" y="530"/>
                                </a:lnTo>
                                <a:lnTo>
                                  <a:pt x="1610" y="512"/>
                                </a:lnTo>
                                <a:lnTo>
                                  <a:pt x="1614" y="496"/>
                                </a:lnTo>
                                <a:lnTo>
                                  <a:pt x="1617" y="477"/>
                                </a:lnTo>
                                <a:lnTo>
                                  <a:pt x="1619" y="458"/>
                                </a:lnTo>
                                <a:lnTo>
                                  <a:pt x="1621" y="439"/>
                                </a:lnTo>
                                <a:lnTo>
                                  <a:pt x="1621" y="422"/>
                                </a:lnTo>
                                <a:lnTo>
                                  <a:pt x="1621" y="405"/>
                                </a:lnTo>
                                <a:lnTo>
                                  <a:pt x="1620" y="388"/>
                                </a:lnTo>
                                <a:lnTo>
                                  <a:pt x="1619" y="371"/>
                                </a:lnTo>
                                <a:lnTo>
                                  <a:pt x="1617" y="354"/>
                                </a:lnTo>
                                <a:lnTo>
                                  <a:pt x="1614" y="338"/>
                                </a:lnTo>
                                <a:lnTo>
                                  <a:pt x="1611" y="320"/>
                                </a:lnTo>
                                <a:lnTo>
                                  <a:pt x="1607" y="303"/>
                                </a:lnTo>
                                <a:lnTo>
                                  <a:pt x="1598" y="270"/>
                                </a:lnTo>
                                <a:lnTo>
                                  <a:pt x="1586" y="237"/>
                                </a:lnTo>
                                <a:lnTo>
                                  <a:pt x="1573" y="204"/>
                                </a:lnTo>
                                <a:lnTo>
                                  <a:pt x="1558" y="173"/>
                                </a:lnTo>
                                <a:close/>
                                <a:moveTo>
                                  <a:pt x="682" y="10852"/>
                                </a:moveTo>
                                <a:lnTo>
                                  <a:pt x="707" y="10850"/>
                                </a:lnTo>
                                <a:lnTo>
                                  <a:pt x="731" y="10848"/>
                                </a:lnTo>
                                <a:lnTo>
                                  <a:pt x="756" y="10845"/>
                                </a:lnTo>
                                <a:lnTo>
                                  <a:pt x="781" y="10842"/>
                                </a:lnTo>
                                <a:lnTo>
                                  <a:pt x="768" y="10839"/>
                                </a:lnTo>
                                <a:lnTo>
                                  <a:pt x="756" y="10835"/>
                                </a:lnTo>
                                <a:lnTo>
                                  <a:pt x="745" y="10831"/>
                                </a:lnTo>
                                <a:lnTo>
                                  <a:pt x="732" y="10826"/>
                                </a:lnTo>
                                <a:lnTo>
                                  <a:pt x="710" y="10814"/>
                                </a:lnTo>
                                <a:lnTo>
                                  <a:pt x="688" y="10801"/>
                                </a:lnTo>
                                <a:lnTo>
                                  <a:pt x="666" y="10786"/>
                                </a:lnTo>
                                <a:lnTo>
                                  <a:pt x="646" y="10770"/>
                                </a:lnTo>
                                <a:lnTo>
                                  <a:pt x="628" y="10750"/>
                                </a:lnTo>
                                <a:lnTo>
                                  <a:pt x="610" y="10731"/>
                                </a:lnTo>
                                <a:lnTo>
                                  <a:pt x="594" y="10709"/>
                                </a:lnTo>
                                <a:lnTo>
                                  <a:pt x="579" y="10687"/>
                                </a:lnTo>
                                <a:lnTo>
                                  <a:pt x="566" y="10663"/>
                                </a:lnTo>
                                <a:lnTo>
                                  <a:pt x="554" y="10637"/>
                                </a:lnTo>
                                <a:lnTo>
                                  <a:pt x="544" y="10610"/>
                                </a:lnTo>
                                <a:lnTo>
                                  <a:pt x="537" y="10584"/>
                                </a:lnTo>
                                <a:lnTo>
                                  <a:pt x="531" y="10556"/>
                                </a:lnTo>
                                <a:lnTo>
                                  <a:pt x="527" y="10526"/>
                                </a:lnTo>
                                <a:lnTo>
                                  <a:pt x="525" y="10508"/>
                                </a:lnTo>
                                <a:lnTo>
                                  <a:pt x="524" y="10492"/>
                                </a:lnTo>
                                <a:lnTo>
                                  <a:pt x="524" y="10475"/>
                                </a:lnTo>
                                <a:lnTo>
                                  <a:pt x="525" y="10458"/>
                                </a:lnTo>
                                <a:lnTo>
                                  <a:pt x="528" y="10441"/>
                                </a:lnTo>
                                <a:lnTo>
                                  <a:pt x="530" y="10426"/>
                                </a:lnTo>
                                <a:lnTo>
                                  <a:pt x="533" y="10409"/>
                                </a:lnTo>
                                <a:lnTo>
                                  <a:pt x="537" y="10393"/>
                                </a:lnTo>
                                <a:lnTo>
                                  <a:pt x="541" y="10378"/>
                                </a:lnTo>
                                <a:lnTo>
                                  <a:pt x="546" y="10364"/>
                                </a:lnTo>
                                <a:lnTo>
                                  <a:pt x="551" y="10349"/>
                                </a:lnTo>
                                <a:lnTo>
                                  <a:pt x="558" y="10335"/>
                                </a:lnTo>
                                <a:lnTo>
                                  <a:pt x="565" y="10321"/>
                                </a:lnTo>
                                <a:lnTo>
                                  <a:pt x="572" y="10309"/>
                                </a:lnTo>
                                <a:lnTo>
                                  <a:pt x="580" y="10296"/>
                                </a:lnTo>
                                <a:lnTo>
                                  <a:pt x="589" y="10284"/>
                                </a:lnTo>
                                <a:lnTo>
                                  <a:pt x="598" y="10272"/>
                                </a:lnTo>
                                <a:lnTo>
                                  <a:pt x="608" y="10261"/>
                                </a:lnTo>
                                <a:lnTo>
                                  <a:pt x="618" y="10251"/>
                                </a:lnTo>
                                <a:lnTo>
                                  <a:pt x="628" y="10241"/>
                                </a:lnTo>
                                <a:lnTo>
                                  <a:pt x="640" y="10232"/>
                                </a:lnTo>
                                <a:lnTo>
                                  <a:pt x="651" y="10223"/>
                                </a:lnTo>
                                <a:lnTo>
                                  <a:pt x="663" y="10215"/>
                                </a:lnTo>
                                <a:lnTo>
                                  <a:pt x="675" y="10208"/>
                                </a:lnTo>
                                <a:lnTo>
                                  <a:pt x="689" y="10201"/>
                                </a:lnTo>
                                <a:lnTo>
                                  <a:pt x="702" y="10196"/>
                                </a:lnTo>
                                <a:lnTo>
                                  <a:pt x="716" y="10190"/>
                                </a:lnTo>
                                <a:lnTo>
                                  <a:pt x="729" y="10186"/>
                                </a:lnTo>
                                <a:lnTo>
                                  <a:pt x="744" y="10182"/>
                                </a:lnTo>
                                <a:lnTo>
                                  <a:pt x="758" y="10180"/>
                                </a:lnTo>
                                <a:lnTo>
                                  <a:pt x="773" y="10178"/>
                                </a:lnTo>
                                <a:lnTo>
                                  <a:pt x="788" y="10177"/>
                                </a:lnTo>
                                <a:lnTo>
                                  <a:pt x="804" y="10177"/>
                                </a:lnTo>
                                <a:lnTo>
                                  <a:pt x="819" y="10178"/>
                                </a:lnTo>
                                <a:lnTo>
                                  <a:pt x="834" y="10179"/>
                                </a:lnTo>
                                <a:lnTo>
                                  <a:pt x="849" y="10181"/>
                                </a:lnTo>
                                <a:lnTo>
                                  <a:pt x="865" y="10185"/>
                                </a:lnTo>
                                <a:lnTo>
                                  <a:pt x="879" y="10188"/>
                                </a:lnTo>
                                <a:lnTo>
                                  <a:pt x="894" y="10192"/>
                                </a:lnTo>
                                <a:lnTo>
                                  <a:pt x="907" y="10198"/>
                                </a:lnTo>
                                <a:lnTo>
                                  <a:pt x="922" y="10204"/>
                                </a:lnTo>
                                <a:lnTo>
                                  <a:pt x="935" y="10210"/>
                                </a:lnTo>
                                <a:lnTo>
                                  <a:pt x="948" y="10218"/>
                                </a:lnTo>
                                <a:lnTo>
                                  <a:pt x="962" y="10226"/>
                                </a:lnTo>
                                <a:lnTo>
                                  <a:pt x="974" y="10234"/>
                                </a:lnTo>
                                <a:lnTo>
                                  <a:pt x="987" y="10244"/>
                                </a:lnTo>
                                <a:lnTo>
                                  <a:pt x="999" y="10253"/>
                                </a:lnTo>
                                <a:lnTo>
                                  <a:pt x="1011" y="10264"/>
                                </a:lnTo>
                                <a:lnTo>
                                  <a:pt x="1022" y="10274"/>
                                </a:lnTo>
                                <a:lnTo>
                                  <a:pt x="1032" y="10287"/>
                                </a:lnTo>
                                <a:lnTo>
                                  <a:pt x="1042" y="10298"/>
                                </a:lnTo>
                                <a:lnTo>
                                  <a:pt x="1053" y="10310"/>
                                </a:lnTo>
                                <a:lnTo>
                                  <a:pt x="1063" y="10324"/>
                                </a:lnTo>
                                <a:lnTo>
                                  <a:pt x="1072" y="10337"/>
                                </a:lnTo>
                                <a:lnTo>
                                  <a:pt x="1079" y="10350"/>
                                </a:lnTo>
                                <a:lnTo>
                                  <a:pt x="1087" y="10365"/>
                                </a:lnTo>
                                <a:lnTo>
                                  <a:pt x="1094" y="10380"/>
                                </a:lnTo>
                                <a:lnTo>
                                  <a:pt x="1101" y="10395"/>
                                </a:lnTo>
                                <a:lnTo>
                                  <a:pt x="1106" y="10411"/>
                                </a:lnTo>
                                <a:lnTo>
                                  <a:pt x="1112" y="10427"/>
                                </a:lnTo>
                                <a:lnTo>
                                  <a:pt x="1116" y="10442"/>
                                </a:lnTo>
                                <a:lnTo>
                                  <a:pt x="1121" y="10459"/>
                                </a:lnTo>
                                <a:lnTo>
                                  <a:pt x="1123" y="10476"/>
                                </a:lnTo>
                                <a:lnTo>
                                  <a:pt x="1125" y="10493"/>
                                </a:lnTo>
                                <a:lnTo>
                                  <a:pt x="1128" y="10520"/>
                                </a:lnTo>
                                <a:lnTo>
                                  <a:pt x="1129" y="10545"/>
                                </a:lnTo>
                                <a:lnTo>
                                  <a:pt x="1126" y="10571"/>
                                </a:lnTo>
                                <a:lnTo>
                                  <a:pt x="1123" y="10596"/>
                                </a:lnTo>
                                <a:lnTo>
                                  <a:pt x="1117" y="10620"/>
                                </a:lnTo>
                                <a:lnTo>
                                  <a:pt x="1111" y="10644"/>
                                </a:lnTo>
                                <a:lnTo>
                                  <a:pt x="1103" y="10668"/>
                                </a:lnTo>
                                <a:lnTo>
                                  <a:pt x="1093" y="10689"/>
                                </a:lnTo>
                                <a:lnTo>
                                  <a:pt x="1081" y="10710"/>
                                </a:lnTo>
                                <a:lnTo>
                                  <a:pt x="1068" y="10730"/>
                                </a:lnTo>
                                <a:lnTo>
                                  <a:pt x="1054" y="10749"/>
                                </a:lnTo>
                                <a:lnTo>
                                  <a:pt x="1038" y="10766"/>
                                </a:lnTo>
                                <a:lnTo>
                                  <a:pt x="1021" y="10782"/>
                                </a:lnTo>
                                <a:lnTo>
                                  <a:pt x="1003" y="10796"/>
                                </a:lnTo>
                                <a:lnTo>
                                  <a:pt x="983" y="10810"/>
                                </a:lnTo>
                                <a:lnTo>
                                  <a:pt x="963" y="10821"/>
                                </a:lnTo>
                                <a:lnTo>
                                  <a:pt x="989" y="10818"/>
                                </a:lnTo>
                                <a:lnTo>
                                  <a:pt x="1013" y="10814"/>
                                </a:lnTo>
                                <a:lnTo>
                                  <a:pt x="1039" y="10812"/>
                                </a:lnTo>
                                <a:lnTo>
                                  <a:pt x="1064" y="10809"/>
                                </a:lnTo>
                                <a:lnTo>
                                  <a:pt x="1078" y="10794"/>
                                </a:lnTo>
                                <a:lnTo>
                                  <a:pt x="1092" y="10778"/>
                                </a:lnTo>
                                <a:lnTo>
                                  <a:pt x="1104" y="10762"/>
                                </a:lnTo>
                                <a:lnTo>
                                  <a:pt x="1115" y="10745"/>
                                </a:lnTo>
                                <a:lnTo>
                                  <a:pt x="1125" y="10726"/>
                                </a:lnTo>
                                <a:lnTo>
                                  <a:pt x="1135" y="10708"/>
                                </a:lnTo>
                                <a:lnTo>
                                  <a:pt x="1143" y="10688"/>
                                </a:lnTo>
                                <a:lnTo>
                                  <a:pt x="1151" y="10668"/>
                                </a:lnTo>
                                <a:lnTo>
                                  <a:pt x="1158" y="10647"/>
                                </a:lnTo>
                                <a:lnTo>
                                  <a:pt x="1162" y="10626"/>
                                </a:lnTo>
                                <a:lnTo>
                                  <a:pt x="1167" y="10604"/>
                                </a:lnTo>
                                <a:lnTo>
                                  <a:pt x="1170" y="10581"/>
                                </a:lnTo>
                                <a:lnTo>
                                  <a:pt x="1171" y="10559"/>
                                </a:lnTo>
                                <a:lnTo>
                                  <a:pt x="1172" y="10536"/>
                                </a:lnTo>
                                <a:lnTo>
                                  <a:pt x="1171" y="10513"/>
                                </a:lnTo>
                                <a:lnTo>
                                  <a:pt x="1169" y="10489"/>
                                </a:lnTo>
                                <a:lnTo>
                                  <a:pt x="1166" y="10469"/>
                                </a:lnTo>
                                <a:lnTo>
                                  <a:pt x="1162" y="10450"/>
                                </a:lnTo>
                                <a:lnTo>
                                  <a:pt x="1158" y="10431"/>
                                </a:lnTo>
                                <a:lnTo>
                                  <a:pt x="1153" y="10413"/>
                                </a:lnTo>
                                <a:lnTo>
                                  <a:pt x="1147" y="10394"/>
                                </a:lnTo>
                                <a:lnTo>
                                  <a:pt x="1140" y="10377"/>
                                </a:lnTo>
                                <a:lnTo>
                                  <a:pt x="1133" y="10359"/>
                                </a:lnTo>
                                <a:lnTo>
                                  <a:pt x="1124" y="10343"/>
                                </a:lnTo>
                                <a:lnTo>
                                  <a:pt x="1116" y="10326"/>
                                </a:lnTo>
                                <a:lnTo>
                                  <a:pt x="1106" y="10310"/>
                                </a:lnTo>
                                <a:lnTo>
                                  <a:pt x="1096" y="10294"/>
                                </a:lnTo>
                                <a:lnTo>
                                  <a:pt x="1086" y="10280"/>
                                </a:lnTo>
                                <a:lnTo>
                                  <a:pt x="1075" y="10265"/>
                                </a:lnTo>
                                <a:lnTo>
                                  <a:pt x="1063" y="10252"/>
                                </a:lnTo>
                                <a:lnTo>
                                  <a:pt x="1050" y="10238"/>
                                </a:lnTo>
                                <a:lnTo>
                                  <a:pt x="1038" y="10226"/>
                                </a:lnTo>
                                <a:lnTo>
                                  <a:pt x="1025" y="10214"/>
                                </a:lnTo>
                                <a:lnTo>
                                  <a:pt x="1011" y="10203"/>
                                </a:lnTo>
                                <a:lnTo>
                                  <a:pt x="997" y="10192"/>
                                </a:lnTo>
                                <a:lnTo>
                                  <a:pt x="982" y="10182"/>
                                </a:lnTo>
                                <a:lnTo>
                                  <a:pt x="968" y="10173"/>
                                </a:lnTo>
                                <a:lnTo>
                                  <a:pt x="952" y="10166"/>
                                </a:lnTo>
                                <a:lnTo>
                                  <a:pt x="936" y="10158"/>
                                </a:lnTo>
                                <a:lnTo>
                                  <a:pt x="920" y="10151"/>
                                </a:lnTo>
                                <a:lnTo>
                                  <a:pt x="904" y="10144"/>
                                </a:lnTo>
                                <a:lnTo>
                                  <a:pt x="888" y="10140"/>
                                </a:lnTo>
                                <a:lnTo>
                                  <a:pt x="871" y="10135"/>
                                </a:lnTo>
                                <a:lnTo>
                                  <a:pt x="854" y="10132"/>
                                </a:lnTo>
                                <a:lnTo>
                                  <a:pt x="837" y="10130"/>
                                </a:lnTo>
                                <a:lnTo>
                                  <a:pt x="820" y="10127"/>
                                </a:lnTo>
                                <a:lnTo>
                                  <a:pt x="802" y="10127"/>
                                </a:lnTo>
                                <a:lnTo>
                                  <a:pt x="784" y="10127"/>
                                </a:lnTo>
                                <a:lnTo>
                                  <a:pt x="767" y="10129"/>
                                </a:lnTo>
                                <a:lnTo>
                                  <a:pt x="749" y="10131"/>
                                </a:lnTo>
                                <a:lnTo>
                                  <a:pt x="732" y="10134"/>
                                </a:lnTo>
                                <a:lnTo>
                                  <a:pt x="717" y="10139"/>
                                </a:lnTo>
                                <a:lnTo>
                                  <a:pt x="700" y="10143"/>
                                </a:lnTo>
                                <a:lnTo>
                                  <a:pt x="684" y="10149"/>
                                </a:lnTo>
                                <a:lnTo>
                                  <a:pt x="670" y="10155"/>
                                </a:lnTo>
                                <a:lnTo>
                                  <a:pt x="655" y="10163"/>
                                </a:lnTo>
                                <a:lnTo>
                                  <a:pt x="641" y="10171"/>
                                </a:lnTo>
                                <a:lnTo>
                                  <a:pt x="626" y="10181"/>
                                </a:lnTo>
                                <a:lnTo>
                                  <a:pt x="614" y="10190"/>
                                </a:lnTo>
                                <a:lnTo>
                                  <a:pt x="600" y="10201"/>
                                </a:lnTo>
                                <a:lnTo>
                                  <a:pt x="588" y="10213"/>
                                </a:lnTo>
                                <a:lnTo>
                                  <a:pt x="577" y="10225"/>
                                </a:lnTo>
                                <a:lnTo>
                                  <a:pt x="566" y="10237"/>
                                </a:lnTo>
                                <a:lnTo>
                                  <a:pt x="554" y="10251"/>
                                </a:lnTo>
                                <a:lnTo>
                                  <a:pt x="544" y="10264"/>
                                </a:lnTo>
                                <a:lnTo>
                                  <a:pt x="535" y="10279"/>
                                </a:lnTo>
                                <a:lnTo>
                                  <a:pt x="527" y="10293"/>
                                </a:lnTo>
                                <a:lnTo>
                                  <a:pt x="519" y="10309"/>
                                </a:lnTo>
                                <a:lnTo>
                                  <a:pt x="512" y="10326"/>
                                </a:lnTo>
                                <a:lnTo>
                                  <a:pt x="505" y="10341"/>
                                </a:lnTo>
                                <a:lnTo>
                                  <a:pt x="500" y="10359"/>
                                </a:lnTo>
                                <a:lnTo>
                                  <a:pt x="494" y="10376"/>
                                </a:lnTo>
                                <a:lnTo>
                                  <a:pt x="490" y="10394"/>
                                </a:lnTo>
                                <a:lnTo>
                                  <a:pt x="486" y="10412"/>
                                </a:lnTo>
                                <a:lnTo>
                                  <a:pt x="484" y="10431"/>
                                </a:lnTo>
                                <a:lnTo>
                                  <a:pt x="482" y="10450"/>
                                </a:lnTo>
                                <a:lnTo>
                                  <a:pt x="481" y="10469"/>
                                </a:lnTo>
                                <a:lnTo>
                                  <a:pt x="481" y="10488"/>
                                </a:lnTo>
                                <a:lnTo>
                                  <a:pt x="482" y="10508"/>
                                </a:lnTo>
                                <a:lnTo>
                                  <a:pt x="483" y="10529"/>
                                </a:lnTo>
                                <a:lnTo>
                                  <a:pt x="486" y="10554"/>
                                </a:lnTo>
                                <a:lnTo>
                                  <a:pt x="492" y="10580"/>
                                </a:lnTo>
                                <a:lnTo>
                                  <a:pt x="497" y="10606"/>
                                </a:lnTo>
                                <a:lnTo>
                                  <a:pt x="505" y="10629"/>
                                </a:lnTo>
                                <a:lnTo>
                                  <a:pt x="514" y="10654"/>
                                </a:lnTo>
                                <a:lnTo>
                                  <a:pt x="524" y="10677"/>
                                </a:lnTo>
                                <a:lnTo>
                                  <a:pt x="535" y="10699"/>
                                </a:lnTo>
                                <a:lnTo>
                                  <a:pt x="548" y="10720"/>
                                </a:lnTo>
                                <a:lnTo>
                                  <a:pt x="561" y="10740"/>
                                </a:lnTo>
                                <a:lnTo>
                                  <a:pt x="576" y="10759"/>
                                </a:lnTo>
                                <a:lnTo>
                                  <a:pt x="591" y="10778"/>
                                </a:lnTo>
                                <a:lnTo>
                                  <a:pt x="608" y="10795"/>
                                </a:lnTo>
                                <a:lnTo>
                                  <a:pt x="625" y="10812"/>
                                </a:lnTo>
                                <a:lnTo>
                                  <a:pt x="643" y="10827"/>
                                </a:lnTo>
                                <a:lnTo>
                                  <a:pt x="662" y="10840"/>
                                </a:lnTo>
                                <a:lnTo>
                                  <a:pt x="682" y="10852"/>
                                </a:lnTo>
                                <a:close/>
                                <a:moveTo>
                                  <a:pt x="3592" y="7026"/>
                                </a:moveTo>
                                <a:lnTo>
                                  <a:pt x="3625" y="7025"/>
                                </a:lnTo>
                                <a:lnTo>
                                  <a:pt x="3658" y="7025"/>
                                </a:lnTo>
                                <a:lnTo>
                                  <a:pt x="3692" y="7026"/>
                                </a:lnTo>
                                <a:lnTo>
                                  <a:pt x="3725" y="7027"/>
                                </a:lnTo>
                                <a:lnTo>
                                  <a:pt x="3759" y="7030"/>
                                </a:lnTo>
                                <a:lnTo>
                                  <a:pt x="3793" y="7034"/>
                                </a:lnTo>
                                <a:lnTo>
                                  <a:pt x="3826" y="7037"/>
                                </a:lnTo>
                                <a:lnTo>
                                  <a:pt x="3860" y="7043"/>
                                </a:lnTo>
                                <a:lnTo>
                                  <a:pt x="3893" y="7048"/>
                                </a:lnTo>
                                <a:lnTo>
                                  <a:pt x="3927" y="7055"/>
                                </a:lnTo>
                                <a:lnTo>
                                  <a:pt x="3960" y="7063"/>
                                </a:lnTo>
                                <a:lnTo>
                                  <a:pt x="3994" y="7071"/>
                                </a:lnTo>
                                <a:lnTo>
                                  <a:pt x="4028" y="7080"/>
                                </a:lnTo>
                                <a:lnTo>
                                  <a:pt x="4061" y="7089"/>
                                </a:lnTo>
                                <a:lnTo>
                                  <a:pt x="4094" y="7100"/>
                                </a:lnTo>
                                <a:lnTo>
                                  <a:pt x="4127" y="7111"/>
                                </a:lnTo>
                                <a:lnTo>
                                  <a:pt x="4160" y="7122"/>
                                </a:lnTo>
                                <a:lnTo>
                                  <a:pt x="4192" y="7136"/>
                                </a:lnTo>
                                <a:lnTo>
                                  <a:pt x="4225" y="7148"/>
                                </a:lnTo>
                                <a:lnTo>
                                  <a:pt x="4256" y="7163"/>
                                </a:lnTo>
                                <a:lnTo>
                                  <a:pt x="4287" y="7177"/>
                                </a:lnTo>
                                <a:lnTo>
                                  <a:pt x="4319" y="7193"/>
                                </a:lnTo>
                                <a:lnTo>
                                  <a:pt x="4349" y="7209"/>
                                </a:lnTo>
                                <a:lnTo>
                                  <a:pt x="4379" y="7225"/>
                                </a:lnTo>
                                <a:lnTo>
                                  <a:pt x="4409" y="7242"/>
                                </a:lnTo>
                                <a:lnTo>
                                  <a:pt x="4438" y="7260"/>
                                </a:lnTo>
                                <a:lnTo>
                                  <a:pt x="4466" y="7279"/>
                                </a:lnTo>
                                <a:lnTo>
                                  <a:pt x="4495" y="7298"/>
                                </a:lnTo>
                                <a:lnTo>
                                  <a:pt x="4522" y="7317"/>
                                </a:lnTo>
                                <a:lnTo>
                                  <a:pt x="4550" y="7337"/>
                                </a:lnTo>
                                <a:lnTo>
                                  <a:pt x="4576" y="7359"/>
                                </a:lnTo>
                                <a:lnTo>
                                  <a:pt x="4602" y="7380"/>
                                </a:lnTo>
                                <a:lnTo>
                                  <a:pt x="4626" y="7401"/>
                                </a:lnTo>
                                <a:lnTo>
                                  <a:pt x="4651" y="7424"/>
                                </a:lnTo>
                                <a:lnTo>
                                  <a:pt x="4676" y="7447"/>
                                </a:lnTo>
                                <a:lnTo>
                                  <a:pt x="4699" y="7471"/>
                                </a:lnTo>
                                <a:lnTo>
                                  <a:pt x="4721" y="7494"/>
                                </a:lnTo>
                                <a:lnTo>
                                  <a:pt x="4745" y="7519"/>
                                </a:lnTo>
                                <a:lnTo>
                                  <a:pt x="4766" y="7544"/>
                                </a:lnTo>
                                <a:lnTo>
                                  <a:pt x="4788" y="7569"/>
                                </a:lnTo>
                                <a:lnTo>
                                  <a:pt x="4809" y="7595"/>
                                </a:lnTo>
                                <a:lnTo>
                                  <a:pt x="4829" y="7622"/>
                                </a:lnTo>
                                <a:lnTo>
                                  <a:pt x="4849" y="7649"/>
                                </a:lnTo>
                                <a:lnTo>
                                  <a:pt x="4868" y="7676"/>
                                </a:lnTo>
                                <a:lnTo>
                                  <a:pt x="4886" y="7704"/>
                                </a:lnTo>
                                <a:lnTo>
                                  <a:pt x="4904" y="7732"/>
                                </a:lnTo>
                                <a:lnTo>
                                  <a:pt x="4922" y="7761"/>
                                </a:lnTo>
                                <a:lnTo>
                                  <a:pt x="4939" y="7790"/>
                                </a:lnTo>
                                <a:lnTo>
                                  <a:pt x="4954" y="7820"/>
                                </a:lnTo>
                                <a:lnTo>
                                  <a:pt x="4970" y="7851"/>
                                </a:lnTo>
                                <a:lnTo>
                                  <a:pt x="4985" y="7881"/>
                                </a:lnTo>
                                <a:lnTo>
                                  <a:pt x="4998" y="7912"/>
                                </a:lnTo>
                                <a:lnTo>
                                  <a:pt x="5011" y="7944"/>
                                </a:lnTo>
                                <a:lnTo>
                                  <a:pt x="5025" y="7975"/>
                                </a:lnTo>
                                <a:lnTo>
                                  <a:pt x="5036" y="8007"/>
                                </a:lnTo>
                                <a:lnTo>
                                  <a:pt x="5047" y="8040"/>
                                </a:lnTo>
                                <a:lnTo>
                                  <a:pt x="5058" y="8072"/>
                                </a:lnTo>
                                <a:lnTo>
                                  <a:pt x="5068" y="8106"/>
                                </a:lnTo>
                                <a:lnTo>
                                  <a:pt x="5077" y="8140"/>
                                </a:lnTo>
                                <a:lnTo>
                                  <a:pt x="5085" y="8173"/>
                                </a:lnTo>
                                <a:lnTo>
                                  <a:pt x="5093" y="8208"/>
                                </a:lnTo>
                                <a:lnTo>
                                  <a:pt x="5100" y="8243"/>
                                </a:lnTo>
                                <a:lnTo>
                                  <a:pt x="5105" y="8278"/>
                                </a:lnTo>
                                <a:lnTo>
                                  <a:pt x="5110" y="8313"/>
                                </a:lnTo>
                                <a:lnTo>
                                  <a:pt x="5114" y="8349"/>
                                </a:lnTo>
                                <a:lnTo>
                                  <a:pt x="5118" y="8384"/>
                                </a:lnTo>
                                <a:lnTo>
                                  <a:pt x="5120" y="8420"/>
                                </a:lnTo>
                                <a:lnTo>
                                  <a:pt x="5122" y="8455"/>
                                </a:lnTo>
                                <a:lnTo>
                                  <a:pt x="5123" y="8490"/>
                                </a:lnTo>
                                <a:lnTo>
                                  <a:pt x="5122" y="8525"/>
                                </a:lnTo>
                                <a:lnTo>
                                  <a:pt x="5122" y="8560"/>
                                </a:lnTo>
                                <a:lnTo>
                                  <a:pt x="5120" y="8595"/>
                                </a:lnTo>
                                <a:lnTo>
                                  <a:pt x="5118" y="8629"/>
                                </a:lnTo>
                                <a:lnTo>
                                  <a:pt x="5114" y="8663"/>
                                </a:lnTo>
                                <a:lnTo>
                                  <a:pt x="5110" y="8698"/>
                                </a:lnTo>
                                <a:lnTo>
                                  <a:pt x="5104" y="8731"/>
                                </a:lnTo>
                                <a:lnTo>
                                  <a:pt x="5099" y="8765"/>
                                </a:lnTo>
                                <a:lnTo>
                                  <a:pt x="5092" y="8799"/>
                                </a:lnTo>
                                <a:lnTo>
                                  <a:pt x="5085" y="8831"/>
                                </a:lnTo>
                                <a:lnTo>
                                  <a:pt x="5076" y="8865"/>
                                </a:lnTo>
                                <a:lnTo>
                                  <a:pt x="5067" y="8897"/>
                                </a:lnTo>
                                <a:lnTo>
                                  <a:pt x="5057" y="8930"/>
                                </a:lnTo>
                                <a:lnTo>
                                  <a:pt x="5047" y="8962"/>
                                </a:lnTo>
                                <a:lnTo>
                                  <a:pt x="5036" y="8994"/>
                                </a:lnTo>
                                <a:lnTo>
                                  <a:pt x="5024" y="9025"/>
                                </a:lnTo>
                                <a:lnTo>
                                  <a:pt x="5010" y="9056"/>
                                </a:lnTo>
                                <a:lnTo>
                                  <a:pt x="4997" y="9088"/>
                                </a:lnTo>
                                <a:lnTo>
                                  <a:pt x="4982" y="9118"/>
                                </a:lnTo>
                                <a:lnTo>
                                  <a:pt x="4968" y="9148"/>
                                </a:lnTo>
                                <a:lnTo>
                                  <a:pt x="4952" y="9178"/>
                                </a:lnTo>
                                <a:lnTo>
                                  <a:pt x="4935" y="9208"/>
                                </a:lnTo>
                                <a:lnTo>
                                  <a:pt x="4917" y="9237"/>
                                </a:lnTo>
                                <a:lnTo>
                                  <a:pt x="4899" y="9266"/>
                                </a:lnTo>
                                <a:lnTo>
                                  <a:pt x="4882" y="9294"/>
                                </a:lnTo>
                                <a:lnTo>
                                  <a:pt x="4861" y="9322"/>
                                </a:lnTo>
                                <a:lnTo>
                                  <a:pt x="4841" y="9350"/>
                                </a:lnTo>
                                <a:lnTo>
                                  <a:pt x="4800" y="9404"/>
                                </a:lnTo>
                                <a:lnTo>
                                  <a:pt x="4757" y="9456"/>
                                </a:lnTo>
                                <a:lnTo>
                                  <a:pt x="4735" y="9481"/>
                                </a:lnTo>
                                <a:lnTo>
                                  <a:pt x="4713" y="9506"/>
                                </a:lnTo>
                                <a:lnTo>
                                  <a:pt x="4690" y="9530"/>
                                </a:lnTo>
                                <a:lnTo>
                                  <a:pt x="4668" y="9554"/>
                                </a:lnTo>
                                <a:lnTo>
                                  <a:pt x="4644" y="9577"/>
                                </a:lnTo>
                                <a:lnTo>
                                  <a:pt x="4620" y="9600"/>
                                </a:lnTo>
                                <a:lnTo>
                                  <a:pt x="4595" y="9622"/>
                                </a:lnTo>
                                <a:lnTo>
                                  <a:pt x="4570" y="9643"/>
                                </a:lnTo>
                                <a:lnTo>
                                  <a:pt x="4545" y="9664"/>
                                </a:lnTo>
                                <a:lnTo>
                                  <a:pt x="4518" y="9685"/>
                                </a:lnTo>
                                <a:lnTo>
                                  <a:pt x="4491" y="9704"/>
                                </a:lnTo>
                                <a:lnTo>
                                  <a:pt x="4463" y="9723"/>
                                </a:lnTo>
                                <a:lnTo>
                                  <a:pt x="4434" y="9742"/>
                                </a:lnTo>
                                <a:lnTo>
                                  <a:pt x="4405" y="9760"/>
                                </a:lnTo>
                                <a:lnTo>
                                  <a:pt x="4373" y="9777"/>
                                </a:lnTo>
                                <a:lnTo>
                                  <a:pt x="4342" y="9794"/>
                                </a:lnTo>
                                <a:lnTo>
                                  <a:pt x="4310" y="9810"/>
                                </a:lnTo>
                                <a:lnTo>
                                  <a:pt x="4276" y="9826"/>
                                </a:lnTo>
                                <a:lnTo>
                                  <a:pt x="4241" y="9841"/>
                                </a:lnTo>
                                <a:lnTo>
                                  <a:pt x="4206" y="9855"/>
                                </a:lnTo>
                                <a:lnTo>
                                  <a:pt x="4169" y="9869"/>
                                </a:lnTo>
                                <a:lnTo>
                                  <a:pt x="4131" y="9882"/>
                                </a:lnTo>
                                <a:lnTo>
                                  <a:pt x="4091" y="9894"/>
                                </a:lnTo>
                                <a:lnTo>
                                  <a:pt x="4050" y="9907"/>
                                </a:lnTo>
                                <a:lnTo>
                                  <a:pt x="4007" y="9917"/>
                                </a:lnTo>
                                <a:lnTo>
                                  <a:pt x="3965" y="9928"/>
                                </a:lnTo>
                                <a:lnTo>
                                  <a:pt x="3919" y="9938"/>
                                </a:lnTo>
                                <a:lnTo>
                                  <a:pt x="3873" y="9947"/>
                                </a:lnTo>
                                <a:lnTo>
                                  <a:pt x="3825" y="9955"/>
                                </a:lnTo>
                                <a:lnTo>
                                  <a:pt x="3777" y="9961"/>
                                </a:lnTo>
                                <a:lnTo>
                                  <a:pt x="3728" y="9964"/>
                                </a:lnTo>
                                <a:lnTo>
                                  <a:pt x="3677" y="9966"/>
                                </a:lnTo>
                                <a:lnTo>
                                  <a:pt x="3627" y="9966"/>
                                </a:lnTo>
                                <a:lnTo>
                                  <a:pt x="3576" y="9964"/>
                                </a:lnTo>
                                <a:lnTo>
                                  <a:pt x="3525" y="9959"/>
                                </a:lnTo>
                                <a:lnTo>
                                  <a:pt x="3474" y="9954"/>
                                </a:lnTo>
                                <a:lnTo>
                                  <a:pt x="3422" y="9946"/>
                                </a:lnTo>
                                <a:lnTo>
                                  <a:pt x="3371" y="9936"/>
                                </a:lnTo>
                                <a:lnTo>
                                  <a:pt x="3319" y="9925"/>
                                </a:lnTo>
                                <a:lnTo>
                                  <a:pt x="3266" y="9910"/>
                                </a:lnTo>
                                <a:lnTo>
                                  <a:pt x="3216" y="9896"/>
                                </a:lnTo>
                                <a:lnTo>
                                  <a:pt x="3165" y="9878"/>
                                </a:lnTo>
                                <a:lnTo>
                                  <a:pt x="3114" y="9860"/>
                                </a:lnTo>
                                <a:lnTo>
                                  <a:pt x="3064" y="9838"/>
                                </a:lnTo>
                                <a:lnTo>
                                  <a:pt x="3015" y="9816"/>
                                </a:lnTo>
                                <a:lnTo>
                                  <a:pt x="2965" y="9792"/>
                                </a:lnTo>
                                <a:lnTo>
                                  <a:pt x="2917" y="9767"/>
                                </a:lnTo>
                                <a:lnTo>
                                  <a:pt x="2870" y="9739"/>
                                </a:lnTo>
                                <a:lnTo>
                                  <a:pt x="2824" y="9710"/>
                                </a:lnTo>
                                <a:lnTo>
                                  <a:pt x="2780" y="9679"/>
                                </a:lnTo>
                                <a:lnTo>
                                  <a:pt x="2736" y="9647"/>
                                </a:lnTo>
                                <a:lnTo>
                                  <a:pt x="2693" y="9612"/>
                                </a:lnTo>
                                <a:lnTo>
                                  <a:pt x="2652" y="9577"/>
                                </a:lnTo>
                                <a:lnTo>
                                  <a:pt x="2613" y="9540"/>
                                </a:lnTo>
                                <a:lnTo>
                                  <a:pt x="2575" y="9501"/>
                                </a:lnTo>
                                <a:lnTo>
                                  <a:pt x="2538" y="9461"/>
                                </a:lnTo>
                                <a:lnTo>
                                  <a:pt x="2504" y="9419"/>
                                </a:lnTo>
                                <a:lnTo>
                                  <a:pt x="2471" y="9377"/>
                                </a:lnTo>
                                <a:lnTo>
                                  <a:pt x="2440" y="9332"/>
                                </a:lnTo>
                                <a:lnTo>
                                  <a:pt x="2411" y="9286"/>
                                </a:lnTo>
                                <a:lnTo>
                                  <a:pt x="2407" y="9288"/>
                                </a:lnTo>
                                <a:lnTo>
                                  <a:pt x="2405" y="9289"/>
                                </a:lnTo>
                                <a:lnTo>
                                  <a:pt x="2404" y="9290"/>
                                </a:lnTo>
                                <a:lnTo>
                                  <a:pt x="2405" y="9292"/>
                                </a:lnTo>
                                <a:lnTo>
                                  <a:pt x="2408" y="9293"/>
                                </a:lnTo>
                                <a:lnTo>
                                  <a:pt x="2410" y="9294"/>
                                </a:lnTo>
                                <a:lnTo>
                                  <a:pt x="2406" y="9296"/>
                                </a:lnTo>
                                <a:lnTo>
                                  <a:pt x="2391" y="9298"/>
                                </a:lnTo>
                                <a:lnTo>
                                  <a:pt x="2361" y="9302"/>
                                </a:lnTo>
                                <a:lnTo>
                                  <a:pt x="2311" y="9306"/>
                                </a:lnTo>
                                <a:lnTo>
                                  <a:pt x="2295" y="9307"/>
                                </a:lnTo>
                                <a:lnTo>
                                  <a:pt x="2277" y="9306"/>
                                </a:lnTo>
                                <a:lnTo>
                                  <a:pt x="2259" y="9305"/>
                                </a:lnTo>
                                <a:lnTo>
                                  <a:pt x="2240" y="9302"/>
                                </a:lnTo>
                                <a:lnTo>
                                  <a:pt x="2220" y="9296"/>
                                </a:lnTo>
                                <a:lnTo>
                                  <a:pt x="2199" y="9290"/>
                                </a:lnTo>
                                <a:lnTo>
                                  <a:pt x="2177" y="9283"/>
                                </a:lnTo>
                                <a:lnTo>
                                  <a:pt x="2155" y="9275"/>
                                </a:lnTo>
                                <a:lnTo>
                                  <a:pt x="2133" y="9265"/>
                                </a:lnTo>
                                <a:lnTo>
                                  <a:pt x="2109" y="9253"/>
                                </a:lnTo>
                                <a:lnTo>
                                  <a:pt x="2087" y="9241"/>
                                </a:lnTo>
                                <a:lnTo>
                                  <a:pt x="2063" y="9229"/>
                                </a:lnTo>
                                <a:lnTo>
                                  <a:pt x="2040" y="9214"/>
                                </a:lnTo>
                                <a:lnTo>
                                  <a:pt x="2016" y="9199"/>
                                </a:lnTo>
                                <a:lnTo>
                                  <a:pt x="1994" y="9182"/>
                                </a:lnTo>
                                <a:lnTo>
                                  <a:pt x="1970" y="9164"/>
                                </a:lnTo>
                                <a:lnTo>
                                  <a:pt x="1949" y="9146"/>
                                </a:lnTo>
                                <a:lnTo>
                                  <a:pt x="1927" y="9126"/>
                                </a:lnTo>
                                <a:lnTo>
                                  <a:pt x="1905" y="9106"/>
                                </a:lnTo>
                                <a:lnTo>
                                  <a:pt x="1885" y="9084"/>
                                </a:lnTo>
                                <a:lnTo>
                                  <a:pt x="1866" y="9062"/>
                                </a:lnTo>
                                <a:lnTo>
                                  <a:pt x="1847" y="9038"/>
                                </a:lnTo>
                                <a:lnTo>
                                  <a:pt x="1830" y="9015"/>
                                </a:lnTo>
                                <a:lnTo>
                                  <a:pt x="1814" y="8990"/>
                                </a:lnTo>
                                <a:lnTo>
                                  <a:pt x="1799" y="8964"/>
                                </a:lnTo>
                                <a:lnTo>
                                  <a:pt x="1786" y="8938"/>
                                </a:lnTo>
                                <a:lnTo>
                                  <a:pt x="1773" y="8911"/>
                                </a:lnTo>
                                <a:lnTo>
                                  <a:pt x="1763" y="8883"/>
                                </a:lnTo>
                                <a:lnTo>
                                  <a:pt x="1754" y="8855"/>
                                </a:lnTo>
                                <a:lnTo>
                                  <a:pt x="1748" y="8825"/>
                                </a:lnTo>
                                <a:lnTo>
                                  <a:pt x="1743" y="8795"/>
                                </a:lnTo>
                                <a:lnTo>
                                  <a:pt x="1740" y="8765"/>
                                </a:lnTo>
                                <a:lnTo>
                                  <a:pt x="1739" y="8735"/>
                                </a:lnTo>
                                <a:lnTo>
                                  <a:pt x="1741" y="8704"/>
                                </a:lnTo>
                                <a:lnTo>
                                  <a:pt x="1744" y="8675"/>
                                </a:lnTo>
                                <a:lnTo>
                                  <a:pt x="1750" y="8646"/>
                                </a:lnTo>
                                <a:lnTo>
                                  <a:pt x="1757" y="8617"/>
                                </a:lnTo>
                                <a:lnTo>
                                  <a:pt x="1766" y="8589"/>
                                </a:lnTo>
                                <a:lnTo>
                                  <a:pt x="1777" y="8561"/>
                                </a:lnTo>
                                <a:lnTo>
                                  <a:pt x="1788" y="8534"/>
                                </a:lnTo>
                                <a:lnTo>
                                  <a:pt x="1801" y="8507"/>
                                </a:lnTo>
                                <a:lnTo>
                                  <a:pt x="1816" y="8481"/>
                                </a:lnTo>
                                <a:lnTo>
                                  <a:pt x="1832" y="8456"/>
                                </a:lnTo>
                                <a:lnTo>
                                  <a:pt x="1848" y="8431"/>
                                </a:lnTo>
                                <a:lnTo>
                                  <a:pt x="1866" y="8408"/>
                                </a:lnTo>
                                <a:lnTo>
                                  <a:pt x="1885" y="8385"/>
                                </a:lnTo>
                                <a:lnTo>
                                  <a:pt x="1904" y="8363"/>
                                </a:lnTo>
                                <a:lnTo>
                                  <a:pt x="1924" y="8341"/>
                                </a:lnTo>
                                <a:lnTo>
                                  <a:pt x="1945" y="8321"/>
                                </a:lnTo>
                                <a:lnTo>
                                  <a:pt x="1965" y="8302"/>
                                </a:lnTo>
                                <a:lnTo>
                                  <a:pt x="1986" y="8284"/>
                                </a:lnTo>
                                <a:lnTo>
                                  <a:pt x="2007" y="8267"/>
                                </a:lnTo>
                                <a:lnTo>
                                  <a:pt x="2029" y="8251"/>
                                </a:lnTo>
                                <a:lnTo>
                                  <a:pt x="2050" y="8236"/>
                                </a:lnTo>
                                <a:lnTo>
                                  <a:pt x="2071" y="8223"/>
                                </a:lnTo>
                                <a:lnTo>
                                  <a:pt x="2091" y="8210"/>
                                </a:lnTo>
                                <a:lnTo>
                                  <a:pt x="2111" y="8199"/>
                                </a:lnTo>
                                <a:lnTo>
                                  <a:pt x="2132" y="8189"/>
                                </a:lnTo>
                                <a:lnTo>
                                  <a:pt x="2151" y="8180"/>
                                </a:lnTo>
                                <a:lnTo>
                                  <a:pt x="2170" y="8173"/>
                                </a:lnTo>
                                <a:lnTo>
                                  <a:pt x="2187" y="8168"/>
                                </a:lnTo>
                                <a:lnTo>
                                  <a:pt x="2204" y="8163"/>
                                </a:lnTo>
                                <a:lnTo>
                                  <a:pt x="2220" y="8160"/>
                                </a:lnTo>
                                <a:lnTo>
                                  <a:pt x="2235" y="8159"/>
                                </a:lnTo>
                                <a:lnTo>
                                  <a:pt x="2278" y="8158"/>
                                </a:lnTo>
                                <a:lnTo>
                                  <a:pt x="2301" y="8157"/>
                                </a:lnTo>
                                <a:lnTo>
                                  <a:pt x="2306" y="8157"/>
                                </a:lnTo>
                                <a:lnTo>
                                  <a:pt x="2302" y="8157"/>
                                </a:lnTo>
                                <a:lnTo>
                                  <a:pt x="2290" y="8158"/>
                                </a:lnTo>
                                <a:lnTo>
                                  <a:pt x="2277" y="8158"/>
                                </a:lnTo>
                                <a:lnTo>
                                  <a:pt x="2268" y="8159"/>
                                </a:lnTo>
                                <a:lnTo>
                                  <a:pt x="2266" y="8159"/>
                                </a:lnTo>
                                <a:lnTo>
                                  <a:pt x="2274" y="8129"/>
                                </a:lnTo>
                                <a:lnTo>
                                  <a:pt x="2282" y="8098"/>
                                </a:lnTo>
                                <a:lnTo>
                                  <a:pt x="2290" y="8068"/>
                                </a:lnTo>
                                <a:lnTo>
                                  <a:pt x="2299" y="8039"/>
                                </a:lnTo>
                                <a:lnTo>
                                  <a:pt x="2309" y="8010"/>
                                </a:lnTo>
                                <a:lnTo>
                                  <a:pt x="2320" y="7981"/>
                                </a:lnTo>
                                <a:lnTo>
                                  <a:pt x="2331" y="7951"/>
                                </a:lnTo>
                                <a:lnTo>
                                  <a:pt x="2342" y="7923"/>
                                </a:lnTo>
                                <a:lnTo>
                                  <a:pt x="2354" y="7895"/>
                                </a:lnTo>
                                <a:lnTo>
                                  <a:pt x="2367" y="7867"/>
                                </a:lnTo>
                                <a:lnTo>
                                  <a:pt x="2379" y="7839"/>
                                </a:lnTo>
                                <a:lnTo>
                                  <a:pt x="2392" y="7813"/>
                                </a:lnTo>
                                <a:lnTo>
                                  <a:pt x="2406" y="7786"/>
                                </a:lnTo>
                                <a:lnTo>
                                  <a:pt x="2420" y="7760"/>
                                </a:lnTo>
                                <a:lnTo>
                                  <a:pt x="2435" y="7733"/>
                                </a:lnTo>
                                <a:lnTo>
                                  <a:pt x="2451" y="7708"/>
                                </a:lnTo>
                                <a:lnTo>
                                  <a:pt x="2466" y="7683"/>
                                </a:lnTo>
                                <a:lnTo>
                                  <a:pt x="2482" y="7658"/>
                                </a:lnTo>
                                <a:lnTo>
                                  <a:pt x="2499" y="7633"/>
                                </a:lnTo>
                                <a:lnTo>
                                  <a:pt x="2515" y="7609"/>
                                </a:lnTo>
                                <a:lnTo>
                                  <a:pt x="2532" y="7585"/>
                                </a:lnTo>
                                <a:lnTo>
                                  <a:pt x="2550" y="7562"/>
                                </a:lnTo>
                                <a:lnTo>
                                  <a:pt x="2568" y="7539"/>
                                </a:lnTo>
                                <a:lnTo>
                                  <a:pt x="2587" y="7517"/>
                                </a:lnTo>
                                <a:lnTo>
                                  <a:pt x="2606" y="7494"/>
                                </a:lnTo>
                                <a:lnTo>
                                  <a:pt x="2625" y="7473"/>
                                </a:lnTo>
                                <a:lnTo>
                                  <a:pt x="2645" y="7452"/>
                                </a:lnTo>
                                <a:lnTo>
                                  <a:pt x="2665" y="7432"/>
                                </a:lnTo>
                                <a:lnTo>
                                  <a:pt x="2686" y="7411"/>
                                </a:lnTo>
                                <a:lnTo>
                                  <a:pt x="2706" y="7391"/>
                                </a:lnTo>
                                <a:lnTo>
                                  <a:pt x="2727" y="7372"/>
                                </a:lnTo>
                                <a:lnTo>
                                  <a:pt x="2749" y="7354"/>
                                </a:lnTo>
                                <a:lnTo>
                                  <a:pt x="2793" y="7317"/>
                                </a:lnTo>
                                <a:lnTo>
                                  <a:pt x="2838" y="7284"/>
                                </a:lnTo>
                                <a:lnTo>
                                  <a:pt x="2884" y="7251"/>
                                </a:lnTo>
                                <a:lnTo>
                                  <a:pt x="2930" y="7221"/>
                                </a:lnTo>
                                <a:lnTo>
                                  <a:pt x="2953" y="7206"/>
                                </a:lnTo>
                                <a:lnTo>
                                  <a:pt x="2978" y="7193"/>
                                </a:lnTo>
                                <a:lnTo>
                                  <a:pt x="3001" y="7179"/>
                                </a:lnTo>
                                <a:lnTo>
                                  <a:pt x="3026" y="7167"/>
                                </a:lnTo>
                                <a:lnTo>
                                  <a:pt x="3050" y="7155"/>
                                </a:lnTo>
                                <a:lnTo>
                                  <a:pt x="3075" y="7142"/>
                                </a:lnTo>
                                <a:lnTo>
                                  <a:pt x="3101" y="7131"/>
                                </a:lnTo>
                                <a:lnTo>
                                  <a:pt x="3127" y="7121"/>
                                </a:lnTo>
                                <a:lnTo>
                                  <a:pt x="3152" y="7111"/>
                                </a:lnTo>
                                <a:lnTo>
                                  <a:pt x="3178" y="7101"/>
                                </a:lnTo>
                                <a:lnTo>
                                  <a:pt x="3205" y="7092"/>
                                </a:lnTo>
                                <a:lnTo>
                                  <a:pt x="3232" y="7084"/>
                                </a:lnTo>
                                <a:lnTo>
                                  <a:pt x="3260" y="7076"/>
                                </a:lnTo>
                                <a:lnTo>
                                  <a:pt x="3288" y="7069"/>
                                </a:lnTo>
                                <a:lnTo>
                                  <a:pt x="3316" y="7062"/>
                                </a:lnTo>
                                <a:lnTo>
                                  <a:pt x="3345" y="7055"/>
                                </a:lnTo>
                                <a:lnTo>
                                  <a:pt x="3374" y="7049"/>
                                </a:lnTo>
                                <a:lnTo>
                                  <a:pt x="3403" y="7045"/>
                                </a:lnTo>
                                <a:lnTo>
                                  <a:pt x="3433" y="7040"/>
                                </a:lnTo>
                                <a:lnTo>
                                  <a:pt x="3465" y="7036"/>
                                </a:lnTo>
                                <a:lnTo>
                                  <a:pt x="3495" y="7033"/>
                                </a:lnTo>
                                <a:lnTo>
                                  <a:pt x="3527" y="7029"/>
                                </a:lnTo>
                                <a:lnTo>
                                  <a:pt x="3559" y="7027"/>
                                </a:lnTo>
                                <a:lnTo>
                                  <a:pt x="3592" y="7026"/>
                                </a:lnTo>
                                <a:close/>
                                <a:moveTo>
                                  <a:pt x="2378" y="9220"/>
                                </a:moveTo>
                                <a:lnTo>
                                  <a:pt x="2362" y="9186"/>
                                </a:lnTo>
                                <a:lnTo>
                                  <a:pt x="2348" y="9152"/>
                                </a:lnTo>
                                <a:lnTo>
                                  <a:pt x="2333" y="9116"/>
                                </a:lnTo>
                                <a:lnTo>
                                  <a:pt x="2320" y="9079"/>
                                </a:lnTo>
                                <a:lnTo>
                                  <a:pt x="2307" y="9042"/>
                                </a:lnTo>
                                <a:lnTo>
                                  <a:pt x="2295" y="9004"/>
                                </a:lnTo>
                                <a:lnTo>
                                  <a:pt x="2284" y="8966"/>
                                </a:lnTo>
                                <a:lnTo>
                                  <a:pt x="2274" y="8927"/>
                                </a:lnTo>
                                <a:lnTo>
                                  <a:pt x="2264" y="8889"/>
                                </a:lnTo>
                                <a:lnTo>
                                  <a:pt x="2256" y="8851"/>
                                </a:lnTo>
                                <a:lnTo>
                                  <a:pt x="2248" y="8813"/>
                                </a:lnTo>
                                <a:lnTo>
                                  <a:pt x="2241" y="8776"/>
                                </a:lnTo>
                                <a:lnTo>
                                  <a:pt x="2236" y="8739"/>
                                </a:lnTo>
                                <a:lnTo>
                                  <a:pt x="2230" y="8703"/>
                                </a:lnTo>
                                <a:lnTo>
                                  <a:pt x="2227" y="8670"/>
                                </a:lnTo>
                                <a:lnTo>
                                  <a:pt x="2224" y="8636"/>
                                </a:lnTo>
                                <a:lnTo>
                                  <a:pt x="2221" y="8573"/>
                                </a:lnTo>
                                <a:lnTo>
                                  <a:pt x="2220" y="8517"/>
                                </a:lnTo>
                                <a:lnTo>
                                  <a:pt x="2221" y="8466"/>
                                </a:lnTo>
                                <a:lnTo>
                                  <a:pt x="2224" y="8418"/>
                                </a:lnTo>
                                <a:lnTo>
                                  <a:pt x="2229" y="8371"/>
                                </a:lnTo>
                                <a:lnTo>
                                  <a:pt x="2235" y="8326"/>
                                </a:lnTo>
                                <a:lnTo>
                                  <a:pt x="2242" y="8280"/>
                                </a:lnTo>
                                <a:lnTo>
                                  <a:pt x="2250" y="8233"/>
                                </a:lnTo>
                                <a:lnTo>
                                  <a:pt x="2245" y="8232"/>
                                </a:lnTo>
                                <a:lnTo>
                                  <a:pt x="2238" y="8233"/>
                                </a:lnTo>
                                <a:lnTo>
                                  <a:pt x="2214" y="8234"/>
                                </a:lnTo>
                                <a:lnTo>
                                  <a:pt x="2191" y="8236"/>
                                </a:lnTo>
                                <a:lnTo>
                                  <a:pt x="2168" y="8241"/>
                                </a:lnTo>
                                <a:lnTo>
                                  <a:pt x="2146" y="8246"/>
                                </a:lnTo>
                                <a:lnTo>
                                  <a:pt x="2125" y="8253"/>
                                </a:lnTo>
                                <a:lnTo>
                                  <a:pt x="2104" y="8261"/>
                                </a:lnTo>
                                <a:lnTo>
                                  <a:pt x="2082" y="8269"/>
                                </a:lnTo>
                                <a:lnTo>
                                  <a:pt x="2062" y="8279"/>
                                </a:lnTo>
                                <a:lnTo>
                                  <a:pt x="2042" y="8290"/>
                                </a:lnTo>
                                <a:lnTo>
                                  <a:pt x="2023" y="8302"/>
                                </a:lnTo>
                                <a:lnTo>
                                  <a:pt x="2005" y="8316"/>
                                </a:lnTo>
                                <a:lnTo>
                                  <a:pt x="1987" y="8329"/>
                                </a:lnTo>
                                <a:lnTo>
                                  <a:pt x="1969" y="8345"/>
                                </a:lnTo>
                                <a:lnTo>
                                  <a:pt x="1952" y="8360"/>
                                </a:lnTo>
                                <a:lnTo>
                                  <a:pt x="1937" y="8377"/>
                                </a:lnTo>
                                <a:lnTo>
                                  <a:pt x="1921" y="8394"/>
                                </a:lnTo>
                                <a:lnTo>
                                  <a:pt x="1908" y="8413"/>
                                </a:lnTo>
                                <a:lnTo>
                                  <a:pt x="1894" y="8432"/>
                                </a:lnTo>
                                <a:lnTo>
                                  <a:pt x="1881" y="8452"/>
                                </a:lnTo>
                                <a:lnTo>
                                  <a:pt x="1870" y="8472"/>
                                </a:lnTo>
                                <a:lnTo>
                                  <a:pt x="1858" y="8494"/>
                                </a:lnTo>
                                <a:lnTo>
                                  <a:pt x="1848" y="8516"/>
                                </a:lnTo>
                                <a:lnTo>
                                  <a:pt x="1839" y="8539"/>
                                </a:lnTo>
                                <a:lnTo>
                                  <a:pt x="1832" y="8561"/>
                                </a:lnTo>
                                <a:lnTo>
                                  <a:pt x="1824" y="8585"/>
                                </a:lnTo>
                                <a:lnTo>
                                  <a:pt x="1818" y="8609"/>
                                </a:lnTo>
                                <a:lnTo>
                                  <a:pt x="1813" y="8634"/>
                                </a:lnTo>
                                <a:lnTo>
                                  <a:pt x="1809" y="8658"/>
                                </a:lnTo>
                                <a:lnTo>
                                  <a:pt x="1807" y="8684"/>
                                </a:lnTo>
                                <a:lnTo>
                                  <a:pt x="1805" y="8710"/>
                                </a:lnTo>
                                <a:lnTo>
                                  <a:pt x="1805" y="8736"/>
                                </a:lnTo>
                                <a:lnTo>
                                  <a:pt x="1806" y="8762"/>
                                </a:lnTo>
                                <a:lnTo>
                                  <a:pt x="1808" y="8788"/>
                                </a:lnTo>
                                <a:lnTo>
                                  <a:pt x="1813" y="8814"/>
                                </a:lnTo>
                                <a:lnTo>
                                  <a:pt x="1819" y="8839"/>
                                </a:lnTo>
                                <a:lnTo>
                                  <a:pt x="1826" y="8864"/>
                                </a:lnTo>
                                <a:lnTo>
                                  <a:pt x="1836" y="8888"/>
                                </a:lnTo>
                                <a:lnTo>
                                  <a:pt x="1846" y="8912"/>
                                </a:lnTo>
                                <a:lnTo>
                                  <a:pt x="1858" y="8934"/>
                                </a:lnTo>
                                <a:lnTo>
                                  <a:pt x="1871" y="8957"/>
                                </a:lnTo>
                                <a:lnTo>
                                  <a:pt x="1885" y="8979"/>
                                </a:lnTo>
                                <a:lnTo>
                                  <a:pt x="1901" y="8999"/>
                                </a:lnTo>
                                <a:lnTo>
                                  <a:pt x="1917" y="9019"/>
                                </a:lnTo>
                                <a:lnTo>
                                  <a:pt x="1935" y="9039"/>
                                </a:lnTo>
                                <a:lnTo>
                                  <a:pt x="1952" y="9057"/>
                                </a:lnTo>
                                <a:lnTo>
                                  <a:pt x="1970" y="9075"/>
                                </a:lnTo>
                                <a:lnTo>
                                  <a:pt x="1989" y="9093"/>
                                </a:lnTo>
                                <a:lnTo>
                                  <a:pt x="2010" y="9109"/>
                                </a:lnTo>
                                <a:lnTo>
                                  <a:pt x="2029" y="9125"/>
                                </a:lnTo>
                                <a:lnTo>
                                  <a:pt x="2049" y="9139"/>
                                </a:lnTo>
                                <a:lnTo>
                                  <a:pt x="2070" y="9153"/>
                                </a:lnTo>
                                <a:lnTo>
                                  <a:pt x="2090" y="9165"/>
                                </a:lnTo>
                                <a:lnTo>
                                  <a:pt x="2110" y="9177"/>
                                </a:lnTo>
                                <a:lnTo>
                                  <a:pt x="2130" y="9187"/>
                                </a:lnTo>
                                <a:lnTo>
                                  <a:pt x="2151" y="9197"/>
                                </a:lnTo>
                                <a:lnTo>
                                  <a:pt x="2170" y="9206"/>
                                </a:lnTo>
                                <a:lnTo>
                                  <a:pt x="2190" y="9213"/>
                                </a:lnTo>
                                <a:lnTo>
                                  <a:pt x="2208" y="9220"/>
                                </a:lnTo>
                                <a:lnTo>
                                  <a:pt x="2227" y="9225"/>
                                </a:lnTo>
                                <a:lnTo>
                                  <a:pt x="2243" y="9230"/>
                                </a:lnTo>
                                <a:lnTo>
                                  <a:pt x="2260" y="9232"/>
                                </a:lnTo>
                                <a:lnTo>
                                  <a:pt x="2276" y="9234"/>
                                </a:lnTo>
                                <a:lnTo>
                                  <a:pt x="2292" y="9236"/>
                                </a:lnTo>
                                <a:lnTo>
                                  <a:pt x="2305" y="9234"/>
                                </a:lnTo>
                                <a:lnTo>
                                  <a:pt x="2348" y="9230"/>
                                </a:lnTo>
                                <a:lnTo>
                                  <a:pt x="2372" y="9228"/>
                                </a:lnTo>
                                <a:lnTo>
                                  <a:pt x="2383" y="9225"/>
                                </a:lnTo>
                                <a:lnTo>
                                  <a:pt x="2384" y="9224"/>
                                </a:lnTo>
                                <a:lnTo>
                                  <a:pt x="2381" y="9224"/>
                                </a:lnTo>
                                <a:lnTo>
                                  <a:pt x="2377" y="9223"/>
                                </a:lnTo>
                                <a:lnTo>
                                  <a:pt x="2374" y="9222"/>
                                </a:lnTo>
                                <a:lnTo>
                                  <a:pt x="2373" y="9222"/>
                                </a:lnTo>
                                <a:lnTo>
                                  <a:pt x="2374" y="9221"/>
                                </a:lnTo>
                                <a:lnTo>
                                  <a:pt x="2378" y="9220"/>
                                </a:lnTo>
                                <a:close/>
                                <a:moveTo>
                                  <a:pt x="3594" y="7213"/>
                                </a:moveTo>
                                <a:lnTo>
                                  <a:pt x="3653" y="7212"/>
                                </a:lnTo>
                                <a:lnTo>
                                  <a:pt x="3710" y="7213"/>
                                </a:lnTo>
                                <a:lnTo>
                                  <a:pt x="3767" y="7218"/>
                                </a:lnTo>
                                <a:lnTo>
                                  <a:pt x="3824" y="7225"/>
                                </a:lnTo>
                                <a:lnTo>
                                  <a:pt x="3881" y="7235"/>
                                </a:lnTo>
                                <a:lnTo>
                                  <a:pt x="3938" y="7248"/>
                                </a:lnTo>
                                <a:lnTo>
                                  <a:pt x="3994" y="7263"/>
                                </a:lnTo>
                                <a:lnTo>
                                  <a:pt x="4050" y="7283"/>
                                </a:lnTo>
                                <a:lnTo>
                                  <a:pt x="4105" y="7303"/>
                                </a:lnTo>
                                <a:lnTo>
                                  <a:pt x="4159" y="7326"/>
                                </a:lnTo>
                                <a:lnTo>
                                  <a:pt x="4211" y="7352"/>
                                </a:lnTo>
                                <a:lnTo>
                                  <a:pt x="4264" y="7380"/>
                                </a:lnTo>
                                <a:lnTo>
                                  <a:pt x="4314" y="7410"/>
                                </a:lnTo>
                                <a:lnTo>
                                  <a:pt x="4364" y="7443"/>
                                </a:lnTo>
                                <a:lnTo>
                                  <a:pt x="4413" y="7477"/>
                                </a:lnTo>
                                <a:lnTo>
                                  <a:pt x="4460" y="7514"/>
                                </a:lnTo>
                                <a:lnTo>
                                  <a:pt x="4504" y="7554"/>
                                </a:lnTo>
                                <a:lnTo>
                                  <a:pt x="4548" y="7595"/>
                                </a:lnTo>
                                <a:lnTo>
                                  <a:pt x="4591" y="7638"/>
                                </a:lnTo>
                                <a:lnTo>
                                  <a:pt x="4631" y="7683"/>
                                </a:lnTo>
                                <a:lnTo>
                                  <a:pt x="4669" y="7728"/>
                                </a:lnTo>
                                <a:lnTo>
                                  <a:pt x="4705" y="7777"/>
                                </a:lnTo>
                                <a:lnTo>
                                  <a:pt x="4738" y="7827"/>
                                </a:lnTo>
                                <a:lnTo>
                                  <a:pt x="4770" y="7879"/>
                                </a:lnTo>
                                <a:lnTo>
                                  <a:pt x="4800" y="7931"/>
                                </a:lnTo>
                                <a:lnTo>
                                  <a:pt x="4826" y="7985"/>
                                </a:lnTo>
                                <a:lnTo>
                                  <a:pt x="4850" y="8041"/>
                                </a:lnTo>
                                <a:lnTo>
                                  <a:pt x="4871" y="8098"/>
                                </a:lnTo>
                                <a:lnTo>
                                  <a:pt x="4891" y="8157"/>
                                </a:lnTo>
                                <a:lnTo>
                                  <a:pt x="4906" y="8217"/>
                                </a:lnTo>
                                <a:lnTo>
                                  <a:pt x="4918" y="8278"/>
                                </a:lnTo>
                                <a:lnTo>
                                  <a:pt x="4929" y="8339"/>
                                </a:lnTo>
                                <a:lnTo>
                                  <a:pt x="4934" y="8402"/>
                                </a:lnTo>
                                <a:lnTo>
                                  <a:pt x="4936" y="8464"/>
                                </a:lnTo>
                                <a:lnTo>
                                  <a:pt x="4935" y="8525"/>
                                </a:lnTo>
                                <a:lnTo>
                                  <a:pt x="4931" y="8587"/>
                                </a:lnTo>
                                <a:lnTo>
                                  <a:pt x="4923" y="8648"/>
                                </a:lnTo>
                                <a:lnTo>
                                  <a:pt x="4912" y="8709"/>
                                </a:lnTo>
                                <a:lnTo>
                                  <a:pt x="4897" y="8768"/>
                                </a:lnTo>
                                <a:lnTo>
                                  <a:pt x="4879" y="8828"/>
                                </a:lnTo>
                                <a:lnTo>
                                  <a:pt x="4859" y="8886"/>
                                </a:lnTo>
                                <a:lnTo>
                                  <a:pt x="4836" y="8943"/>
                                </a:lnTo>
                                <a:lnTo>
                                  <a:pt x="4810" y="8999"/>
                                </a:lnTo>
                                <a:lnTo>
                                  <a:pt x="4782" y="9055"/>
                                </a:lnTo>
                                <a:lnTo>
                                  <a:pt x="4751" y="9109"/>
                                </a:lnTo>
                                <a:lnTo>
                                  <a:pt x="4718" y="9162"/>
                                </a:lnTo>
                                <a:lnTo>
                                  <a:pt x="4682" y="9212"/>
                                </a:lnTo>
                                <a:lnTo>
                                  <a:pt x="4644" y="9261"/>
                                </a:lnTo>
                                <a:lnTo>
                                  <a:pt x="4605" y="9310"/>
                                </a:lnTo>
                                <a:lnTo>
                                  <a:pt x="4564" y="9355"/>
                                </a:lnTo>
                                <a:lnTo>
                                  <a:pt x="4520" y="9400"/>
                                </a:lnTo>
                                <a:lnTo>
                                  <a:pt x="4474" y="9443"/>
                                </a:lnTo>
                                <a:lnTo>
                                  <a:pt x="4428" y="9483"/>
                                </a:lnTo>
                                <a:lnTo>
                                  <a:pt x="4379" y="9521"/>
                                </a:lnTo>
                                <a:lnTo>
                                  <a:pt x="4330" y="9558"/>
                                </a:lnTo>
                                <a:lnTo>
                                  <a:pt x="4279" y="9592"/>
                                </a:lnTo>
                                <a:lnTo>
                                  <a:pt x="4227" y="9623"/>
                                </a:lnTo>
                                <a:lnTo>
                                  <a:pt x="4173" y="9652"/>
                                </a:lnTo>
                                <a:lnTo>
                                  <a:pt x="4119" y="9678"/>
                                </a:lnTo>
                                <a:lnTo>
                                  <a:pt x="4064" y="9702"/>
                                </a:lnTo>
                                <a:lnTo>
                                  <a:pt x="4009" y="9723"/>
                                </a:lnTo>
                                <a:lnTo>
                                  <a:pt x="3953" y="9741"/>
                                </a:lnTo>
                                <a:lnTo>
                                  <a:pt x="3895" y="9755"/>
                                </a:lnTo>
                                <a:lnTo>
                                  <a:pt x="3838" y="9768"/>
                                </a:lnTo>
                                <a:lnTo>
                                  <a:pt x="3781" y="9777"/>
                                </a:lnTo>
                                <a:lnTo>
                                  <a:pt x="3725" y="9785"/>
                                </a:lnTo>
                                <a:lnTo>
                                  <a:pt x="3672" y="9789"/>
                                </a:lnTo>
                                <a:lnTo>
                                  <a:pt x="3619" y="9792"/>
                                </a:lnTo>
                                <a:lnTo>
                                  <a:pt x="3566" y="9794"/>
                                </a:lnTo>
                                <a:lnTo>
                                  <a:pt x="3516" y="9792"/>
                                </a:lnTo>
                                <a:lnTo>
                                  <a:pt x="3467" y="9789"/>
                                </a:lnTo>
                                <a:lnTo>
                                  <a:pt x="3419" y="9785"/>
                                </a:lnTo>
                                <a:lnTo>
                                  <a:pt x="3372" y="9778"/>
                                </a:lnTo>
                                <a:lnTo>
                                  <a:pt x="3326" y="9769"/>
                                </a:lnTo>
                                <a:lnTo>
                                  <a:pt x="3282" y="9759"/>
                                </a:lnTo>
                                <a:lnTo>
                                  <a:pt x="3238" y="9748"/>
                                </a:lnTo>
                                <a:lnTo>
                                  <a:pt x="3196" y="9733"/>
                                </a:lnTo>
                                <a:lnTo>
                                  <a:pt x="3155" y="9718"/>
                                </a:lnTo>
                                <a:lnTo>
                                  <a:pt x="3114" y="9701"/>
                                </a:lnTo>
                                <a:lnTo>
                                  <a:pt x="3075" y="9683"/>
                                </a:lnTo>
                                <a:lnTo>
                                  <a:pt x="3037" y="9662"/>
                                </a:lnTo>
                                <a:lnTo>
                                  <a:pt x="3000" y="9640"/>
                                </a:lnTo>
                                <a:lnTo>
                                  <a:pt x="2963" y="9618"/>
                                </a:lnTo>
                                <a:lnTo>
                                  <a:pt x="2928" y="9593"/>
                                </a:lnTo>
                                <a:lnTo>
                                  <a:pt x="2894" y="9566"/>
                                </a:lnTo>
                                <a:lnTo>
                                  <a:pt x="2861" y="9539"/>
                                </a:lnTo>
                                <a:lnTo>
                                  <a:pt x="2829" y="9510"/>
                                </a:lnTo>
                                <a:lnTo>
                                  <a:pt x="2797" y="9480"/>
                                </a:lnTo>
                                <a:lnTo>
                                  <a:pt x="2767" y="9448"/>
                                </a:lnTo>
                                <a:lnTo>
                                  <a:pt x="2737" y="9416"/>
                                </a:lnTo>
                                <a:lnTo>
                                  <a:pt x="2709" y="9382"/>
                                </a:lnTo>
                                <a:lnTo>
                                  <a:pt x="2681" y="9348"/>
                                </a:lnTo>
                                <a:lnTo>
                                  <a:pt x="2654" y="9311"/>
                                </a:lnTo>
                                <a:lnTo>
                                  <a:pt x="2627" y="9274"/>
                                </a:lnTo>
                                <a:lnTo>
                                  <a:pt x="2603" y="9236"/>
                                </a:lnTo>
                                <a:lnTo>
                                  <a:pt x="2578" y="9196"/>
                                </a:lnTo>
                                <a:lnTo>
                                  <a:pt x="2604" y="9174"/>
                                </a:lnTo>
                                <a:lnTo>
                                  <a:pt x="2628" y="9150"/>
                                </a:lnTo>
                                <a:lnTo>
                                  <a:pt x="2652" y="9126"/>
                                </a:lnTo>
                                <a:lnTo>
                                  <a:pt x="2673" y="9099"/>
                                </a:lnTo>
                                <a:lnTo>
                                  <a:pt x="2693" y="9072"/>
                                </a:lnTo>
                                <a:lnTo>
                                  <a:pt x="2711" y="9043"/>
                                </a:lnTo>
                                <a:lnTo>
                                  <a:pt x="2728" y="9013"/>
                                </a:lnTo>
                                <a:lnTo>
                                  <a:pt x="2743" y="8981"/>
                                </a:lnTo>
                                <a:lnTo>
                                  <a:pt x="2755" y="8949"/>
                                </a:lnTo>
                                <a:lnTo>
                                  <a:pt x="2766" y="8916"/>
                                </a:lnTo>
                                <a:lnTo>
                                  <a:pt x="2775" y="8881"/>
                                </a:lnTo>
                                <a:lnTo>
                                  <a:pt x="2782" y="8846"/>
                                </a:lnTo>
                                <a:lnTo>
                                  <a:pt x="2784" y="8827"/>
                                </a:lnTo>
                                <a:lnTo>
                                  <a:pt x="2786" y="8809"/>
                                </a:lnTo>
                                <a:lnTo>
                                  <a:pt x="2787" y="8790"/>
                                </a:lnTo>
                                <a:lnTo>
                                  <a:pt x="2789" y="8771"/>
                                </a:lnTo>
                                <a:lnTo>
                                  <a:pt x="2790" y="8752"/>
                                </a:lnTo>
                                <a:lnTo>
                                  <a:pt x="2790" y="8732"/>
                                </a:lnTo>
                                <a:lnTo>
                                  <a:pt x="2789" y="8712"/>
                                </a:lnTo>
                                <a:lnTo>
                                  <a:pt x="2787" y="8692"/>
                                </a:lnTo>
                                <a:lnTo>
                                  <a:pt x="2785" y="8672"/>
                                </a:lnTo>
                                <a:lnTo>
                                  <a:pt x="2783" y="8652"/>
                                </a:lnTo>
                                <a:lnTo>
                                  <a:pt x="2780" y="8633"/>
                                </a:lnTo>
                                <a:lnTo>
                                  <a:pt x="2775" y="8613"/>
                                </a:lnTo>
                                <a:lnTo>
                                  <a:pt x="2771" y="8592"/>
                                </a:lnTo>
                                <a:lnTo>
                                  <a:pt x="2765" y="8573"/>
                                </a:lnTo>
                                <a:lnTo>
                                  <a:pt x="2759" y="8554"/>
                                </a:lnTo>
                                <a:lnTo>
                                  <a:pt x="2753" y="8535"/>
                                </a:lnTo>
                                <a:lnTo>
                                  <a:pt x="2746" y="8516"/>
                                </a:lnTo>
                                <a:lnTo>
                                  <a:pt x="2738" y="8498"/>
                                </a:lnTo>
                                <a:lnTo>
                                  <a:pt x="2729" y="8479"/>
                                </a:lnTo>
                                <a:lnTo>
                                  <a:pt x="2720" y="8461"/>
                                </a:lnTo>
                                <a:lnTo>
                                  <a:pt x="2711" y="8444"/>
                                </a:lnTo>
                                <a:lnTo>
                                  <a:pt x="2701" y="8427"/>
                                </a:lnTo>
                                <a:lnTo>
                                  <a:pt x="2690" y="8410"/>
                                </a:lnTo>
                                <a:lnTo>
                                  <a:pt x="2680" y="8393"/>
                                </a:lnTo>
                                <a:lnTo>
                                  <a:pt x="2668" y="8377"/>
                                </a:lnTo>
                                <a:lnTo>
                                  <a:pt x="2656" y="8362"/>
                                </a:lnTo>
                                <a:lnTo>
                                  <a:pt x="2643" y="8347"/>
                                </a:lnTo>
                                <a:lnTo>
                                  <a:pt x="2631" y="8331"/>
                                </a:lnTo>
                                <a:lnTo>
                                  <a:pt x="2617" y="8318"/>
                                </a:lnTo>
                                <a:lnTo>
                                  <a:pt x="2603" y="8303"/>
                                </a:lnTo>
                                <a:lnTo>
                                  <a:pt x="2589" y="8290"/>
                                </a:lnTo>
                                <a:lnTo>
                                  <a:pt x="2575" y="8278"/>
                                </a:lnTo>
                                <a:lnTo>
                                  <a:pt x="2559" y="8265"/>
                                </a:lnTo>
                                <a:lnTo>
                                  <a:pt x="2543" y="8254"/>
                                </a:lnTo>
                                <a:lnTo>
                                  <a:pt x="2528" y="8243"/>
                                </a:lnTo>
                                <a:lnTo>
                                  <a:pt x="2512" y="8233"/>
                                </a:lnTo>
                                <a:lnTo>
                                  <a:pt x="2495" y="8223"/>
                                </a:lnTo>
                                <a:lnTo>
                                  <a:pt x="2479" y="8214"/>
                                </a:lnTo>
                                <a:lnTo>
                                  <a:pt x="2462" y="8206"/>
                                </a:lnTo>
                                <a:lnTo>
                                  <a:pt x="2444" y="8198"/>
                                </a:lnTo>
                                <a:lnTo>
                                  <a:pt x="2458" y="8146"/>
                                </a:lnTo>
                                <a:lnTo>
                                  <a:pt x="2474" y="8096"/>
                                </a:lnTo>
                                <a:lnTo>
                                  <a:pt x="2491" y="8046"/>
                                </a:lnTo>
                                <a:lnTo>
                                  <a:pt x="2510" y="7997"/>
                                </a:lnTo>
                                <a:lnTo>
                                  <a:pt x="2529" y="7949"/>
                                </a:lnTo>
                                <a:lnTo>
                                  <a:pt x="2551" y="7903"/>
                                </a:lnTo>
                                <a:lnTo>
                                  <a:pt x="2574" y="7857"/>
                                </a:lnTo>
                                <a:lnTo>
                                  <a:pt x="2598" y="7814"/>
                                </a:lnTo>
                                <a:lnTo>
                                  <a:pt x="2624" y="7771"/>
                                </a:lnTo>
                                <a:lnTo>
                                  <a:pt x="2651" y="7728"/>
                                </a:lnTo>
                                <a:lnTo>
                                  <a:pt x="2680" y="7688"/>
                                </a:lnTo>
                                <a:lnTo>
                                  <a:pt x="2709" y="7650"/>
                                </a:lnTo>
                                <a:lnTo>
                                  <a:pt x="2740" y="7612"/>
                                </a:lnTo>
                                <a:lnTo>
                                  <a:pt x="2774" y="7576"/>
                                </a:lnTo>
                                <a:lnTo>
                                  <a:pt x="2808" y="7541"/>
                                </a:lnTo>
                                <a:lnTo>
                                  <a:pt x="2843" y="7508"/>
                                </a:lnTo>
                                <a:lnTo>
                                  <a:pt x="2880" y="7476"/>
                                </a:lnTo>
                                <a:lnTo>
                                  <a:pt x="2918" y="7446"/>
                                </a:lnTo>
                                <a:lnTo>
                                  <a:pt x="2958" y="7418"/>
                                </a:lnTo>
                                <a:lnTo>
                                  <a:pt x="2999" y="7391"/>
                                </a:lnTo>
                                <a:lnTo>
                                  <a:pt x="3041" y="7367"/>
                                </a:lnTo>
                                <a:lnTo>
                                  <a:pt x="3085" y="7343"/>
                                </a:lnTo>
                                <a:lnTo>
                                  <a:pt x="3130" y="7322"/>
                                </a:lnTo>
                                <a:lnTo>
                                  <a:pt x="3177" y="7302"/>
                                </a:lnTo>
                                <a:lnTo>
                                  <a:pt x="3224" y="7284"/>
                                </a:lnTo>
                                <a:lnTo>
                                  <a:pt x="3273" y="7268"/>
                                </a:lnTo>
                                <a:lnTo>
                                  <a:pt x="3324" y="7253"/>
                                </a:lnTo>
                                <a:lnTo>
                                  <a:pt x="3375" y="7241"/>
                                </a:lnTo>
                                <a:lnTo>
                                  <a:pt x="3428" y="7231"/>
                                </a:lnTo>
                                <a:lnTo>
                                  <a:pt x="3482" y="7223"/>
                                </a:lnTo>
                                <a:lnTo>
                                  <a:pt x="3537" y="7218"/>
                                </a:lnTo>
                                <a:lnTo>
                                  <a:pt x="3594" y="7213"/>
                                </a:lnTo>
                                <a:close/>
                                <a:moveTo>
                                  <a:pt x="2545" y="9132"/>
                                </a:moveTo>
                                <a:lnTo>
                                  <a:pt x="2531" y="9103"/>
                                </a:lnTo>
                                <a:lnTo>
                                  <a:pt x="2518" y="9073"/>
                                </a:lnTo>
                                <a:lnTo>
                                  <a:pt x="2504" y="9042"/>
                                </a:lnTo>
                                <a:lnTo>
                                  <a:pt x="2493" y="9010"/>
                                </a:lnTo>
                                <a:lnTo>
                                  <a:pt x="2481" y="8978"/>
                                </a:lnTo>
                                <a:lnTo>
                                  <a:pt x="2471" y="8945"/>
                                </a:lnTo>
                                <a:lnTo>
                                  <a:pt x="2461" y="8912"/>
                                </a:lnTo>
                                <a:lnTo>
                                  <a:pt x="2451" y="8878"/>
                                </a:lnTo>
                                <a:lnTo>
                                  <a:pt x="2442" y="8846"/>
                                </a:lnTo>
                                <a:lnTo>
                                  <a:pt x="2434" y="8812"/>
                                </a:lnTo>
                                <a:lnTo>
                                  <a:pt x="2427" y="8780"/>
                                </a:lnTo>
                                <a:lnTo>
                                  <a:pt x="2421" y="8747"/>
                                </a:lnTo>
                                <a:lnTo>
                                  <a:pt x="2416" y="8715"/>
                                </a:lnTo>
                                <a:lnTo>
                                  <a:pt x="2411" y="8684"/>
                                </a:lnTo>
                                <a:lnTo>
                                  <a:pt x="2408" y="8654"/>
                                </a:lnTo>
                                <a:lnTo>
                                  <a:pt x="2406" y="8625"/>
                                </a:lnTo>
                                <a:lnTo>
                                  <a:pt x="2402" y="8570"/>
                                </a:lnTo>
                                <a:lnTo>
                                  <a:pt x="2402" y="8521"/>
                                </a:lnTo>
                                <a:lnTo>
                                  <a:pt x="2404" y="8475"/>
                                </a:lnTo>
                                <a:lnTo>
                                  <a:pt x="2406" y="8432"/>
                                </a:lnTo>
                                <a:lnTo>
                                  <a:pt x="2410" y="8391"/>
                                </a:lnTo>
                                <a:lnTo>
                                  <a:pt x="2416" y="8351"/>
                                </a:lnTo>
                                <a:lnTo>
                                  <a:pt x="2421" y="8311"/>
                                </a:lnTo>
                                <a:lnTo>
                                  <a:pt x="2429" y="8270"/>
                                </a:lnTo>
                                <a:lnTo>
                                  <a:pt x="2444" y="8276"/>
                                </a:lnTo>
                                <a:lnTo>
                                  <a:pt x="2458" y="8284"/>
                                </a:lnTo>
                                <a:lnTo>
                                  <a:pt x="2473" y="8292"/>
                                </a:lnTo>
                                <a:lnTo>
                                  <a:pt x="2487" y="8300"/>
                                </a:lnTo>
                                <a:lnTo>
                                  <a:pt x="2501" y="8310"/>
                                </a:lnTo>
                                <a:lnTo>
                                  <a:pt x="2514" y="8319"/>
                                </a:lnTo>
                                <a:lnTo>
                                  <a:pt x="2528" y="8329"/>
                                </a:lnTo>
                                <a:lnTo>
                                  <a:pt x="2540" y="8340"/>
                                </a:lnTo>
                                <a:lnTo>
                                  <a:pt x="2565" y="8363"/>
                                </a:lnTo>
                                <a:lnTo>
                                  <a:pt x="2588" y="8387"/>
                                </a:lnTo>
                                <a:lnTo>
                                  <a:pt x="2609" y="8413"/>
                                </a:lnTo>
                                <a:lnTo>
                                  <a:pt x="2630" y="8441"/>
                                </a:lnTo>
                                <a:lnTo>
                                  <a:pt x="2648" y="8470"/>
                                </a:lnTo>
                                <a:lnTo>
                                  <a:pt x="2664" y="8501"/>
                                </a:lnTo>
                                <a:lnTo>
                                  <a:pt x="2679" y="8532"/>
                                </a:lnTo>
                                <a:lnTo>
                                  <a:pt x="2692" y="8563"/>
                                </a:lnTo>
                                <a:lnTo>
                                  <a:pt x="2702" y="8597"/>
                                </a:lnTo>
                                <a:lnTo>
                                  <a:pt x="2711" y="8630"/>
                                </a:lnTo>
                                <a:lnTo>
                                  <a:pt x="2715" y="8647"/>
                                </a:lnTo>
                                <a:lnTo>
                                  <a:pt x="2717" y="8664"/>
                                </a:lnTo>
                                <a:lnTo>
                                  <a:pt x="2719" y="8682"/>
                                </a:lnTo>
                                <a:lnTo>
                                  <a:pt x="2721" y="8699"/>
                                </a:lnTo>
                                <a:lnTo>
                                  <a:pt x="2722" y="8734"/>
                                </a:lnTo>
                                <a:lnTo>
                                  <a:pt x="2722" y="8766"/>
                                </a:lnTo>
                                <a:lnTo>
                                  <a:pt x="2720" y="8799"/>
                                </a:lnTo>
                                <a:lnTo>
                                  <a:pt x="2717" y="8831"/>
                                </a:lnTo>
                                <a:lnTo>
                                  <a:pt x="2711" y="8861"/>
                                </a:lnTo>
                                <a:lnTo>
                                  <a:pt x="2703" y="8892"/>
                                </a:lnTo>
                                <a:lnTo>
                                  <a:pt x="2695" y="8920"/>
                                </a:lnTo>
                                <a:lnTo>
                                  <a:pt x="2683" y="8948"/>
                                </a:lnTo>
                                <a:lnTo>
                                  <a:pt x="2671" y="8974"/>
                                </a:lnTo>
                                <a:lnTo>
                                  <a:pt x="2658" y="9000"/>
                                </a:lnTo>
                                <a:lnTo>
                                  <a:pt x="2642" y="9025"/>
                                </a:lnTo>
                                <a:lnTo>
                                  <a:pt x="2625" y="9048"/>
                                </a:lnTo>
                                <a:lnTo>
                                  <a:pt x="2607" y="9072"/>
                                </a:lnTo>
                                <a:lnTo>
                                  <a:pt x="2587" y="9093"/>
                                </a:lnTo>
                                <a:lnTo>
                                  <a:pt x="2567" y="9113"/>
                                </a:lnTo>
                                <a:lnTo>
                                  <a:pt x="2545" y="9132"/>
                                </a:lnTo>
                                <a:close/>
                                <a:moveTo>
                                  <a:pt x="342" y="7517"/>
                                </a:moveTo>
                                <a:lnTo>
                                  <a:pt x="360" y="7518"/>
                                </a:lnTo>
                                <a:lnTo>
                                  <a:pt x="377" y="7521"/>
                                </a:lnTo>
                                <a:lnTo>
                                  <a:pt x="393" y="7525"/>
                                </a:lnTo>
                                <a:lnTo>
                                  <a:pt x="410" y="7529"/>
                                </a:lnTo>
                                <a:lnTo>
                                  <a:pt x="426" y="7535"/>
                                </a:lnTo>
                                <a:lnTo>
                                  <a:pt x="441" y="7541"/>
                                </a:lnTo>
                                <a:lnTo>
                                  <a:pt x="457" y="7549"/>
                                </a:lnTo>
                                <a:lnTo>
                                  <a:pt x="473" y="7557"/>
                                </a:lnTo>
                                <a:lnTo>
                                  <a:pt x="487" y="7566"/>
                                </a:lnTo>
                                <a:lnTo>
                                  <a:pt x="502" y="7576"/>
                                </a:lnTo>
                                <a:lnTo>
                                  <a:pt x="515" y="7587"/>
                                </a:lnTo>
                                <a:lnTo>
                                  <a:pt x="529" y="7599"/>
                                </a:lnTo>
                                <a:lnTo>
                                  <a:pt x="542" y="7611"/>
                                </a:lnTo>
                                <a:lnTo>
                                  <a:pt x="554" y="7624"/>
                                </a:lnTo>
                                <a:lnTo>
                                  <a:pt x="567" y="7638"/>
                                </a:lnTo>
                                <a:lnTo>
                                  <a:pt x="579" y="7652"/>
                                </a:lnTo>
                                <a:lnTo>
                                  <a:pt x="589" y="7667"/>
                                </a:lnTo>
                                <a:lnTo>
                                  <a:pt x="600" y="7683"/>
                                </a:lnTo>
                                <a:lnTo>
                                  <a:pt x="610" y="7698"/>
                                </a:lnTo>
                                <a:lnTo>
                                  <a:pt x="619" y="7715"/>
                                </a:lnTo>
                                <a:lnTo>
                                  <a:pt x="628" y="7732"/>
                                </a:lnTo>
                                <a:lnTo>
                                  <a:pt x="636" y="7750"/>
                                </a:lnTo>
                                <a:lnTo>
                                  <a:pt x="643" y="7768"/>
                                </a:lnTo>
                                <a:lnTo>
                                  <a:pt x="650" y="7787"/>
                                </a:lnTo>
                                <a:lnTo>
                                  <a:pt x="656" y="7806"/>
                                </a:lnTo>
                                <a:lnTo>
                                  <a:pt x="661" y="7825"/>
                                </a:lnTo>
                                <a:lnTo>
                                  <a:pt x="665" y="7844"/>
                                </a:lnTo>
                                <a:lnTo>
                                  <a:pt x="670" y="7864"/>
                                </a:lnTo>
                                <a:lnTo>
                                  <a:pt x="672" y="7884"/>
                                </a:lnTo>
                                <a:lnTo>
                                  <a:pt x="674" y="7906"/>
                                </a:lnTo>
                                <a:lnTo>
                                  <a:pt x="676" y="7926"/>
                                </a:lnTo>
                                <a:lnTo>
                                  <a:pt x="676" y="7947"/>
                                </a:lnTo>
                                <a:lnTo>
                                  <a:pt x="676" y="7968"/>
                                </a:lnTo>
                                <a:lnTo>
                                  <a:pt x="675" y="7988"/>
                                </a:lnTo>
                                <a:lnTo>
                                  <a:pt x="673" y="8009"/>
                                </a:lnTo>
                                <a:lnTo>
                                  <a:pt x="670" y="8029"/>
                                </a:lnTo>
                                <a:lnTo>
                                  <a:pt x="666" y="8049"/>
                                </a:lnTo>
                                <a:lnTo>
                                  <a:pt x="662" y="8068"/>
                                </a:lnTo>
                                <a:lnTo>
                                  <a:pt x="657" y="8087"/>
                                </a:lnTo>
                                <a:lnTo>
                                  <a:pt x="651" y="8105"/>
                                </a:lnTo>
                                <a:lnTo>
                                  <a:pt x="644" y="8123"/>
                                </a:lnTo>
                                <a:lnTo>
                                  <a:pt x="637" y="8140"/>
                                </a:lnTo>
                                <a:lnTo>
                                  <a:pt x="629" y="8157"/>
                                </a:lnTo>
                                <a:lnTo>
                                  <a:pt x="621" y="8173"/>
                                </a:lnTo>
                                <a:lnTo>
                                  <a:pt x="612" y="8189"/>
                                </a:lnTo>
                                <a:lnTo>
                                  <a:pt x="602" y="8204"/>
                                </a:lnTo>
                                <a:lnTo>
                                  <a:pt x="591" y="8218"/>
                                </a:lnTo>
                                <a:lnTo>
                                  <a:pt x="580" y="8233"/>
                                </a:lnTo>
                                <a:lnTo>
                                  <a:pt x="569" y="8245"/>
                                </a:lnTo>
                                <a:lnTo>
                                  <a:pt x="557" y="8257"/>
                                </a:lnTo>
                                <a:lnTo>
                                  <a:pt x="544" y="8270"/>
                                </a:lnTo>
                                <a:lnTo>
                                  <a:pt x="531" y="8281"/>
                                </a:lnTo>
                                <a:lnTo>
                                  <a:pt x="518" y="8291"/>
                                </a:lnTo>
                                <a:lnTo>
                                  <a:pt x="503" y="8300"/>
                                </a:lnTo>
                                <a:lnTo>
                                  <a:pt x="490" y="8309"/>
                                </a:lnTo>
                                <a:lnTo>
                                  <a:pt x="474" y="8316"/>
                                </a:lnTo>
                                <a:lnTo>
                                  <a:pt x="459" y="8322"/>
                                </a:lnTo>
                                <a:lnTo>
                                  <a:pt x="444" y="8329"/>
                                </a:lnTo>
                                <a:lnTo>
                                  <a:pt x="427" y="8334"/>
                                </a:lnTo>
                                <a:lnTo>
                                  <a:pt x="411" y="8337"/>
                                </a:lnTo>
                                <a:lnTo>
                                  <a:pt x="394" y="8340"/>
                                </a:lnTo>
                                <a:lnTo>
                                  <a:pt x="378" y="8343"/>
                                </a:lnTo>
                                <a:lnTo>
                                  <a:pt x="360" y="8343"/>
                                </a:lnTo>
                                <a:lnTo>
                                  <a:pt x="343" y="8343"/>
                                </a:lnTo>
                                <a:lnTo>
                                  <a:pt x="325" y="8341"/>
                                </a:lnTo>
                                <a:lnTo>
                                  <a:pt x="308" y="8339"/>
                                </a:lnTo>
                                <a:lnTo>
                                  <a:pt x="290" y="8336"/>
                                </a:lnTo>
                                <a:lnTo>
                                  <a:pt x="274" y="8331"/>
                                </a:lnTo>
                                <a:lnTo>
                                  <a:pt x="257" y="8326"/>
                                </a:lnTo>
                                <a:lnTo>
                                  <a:pt x="241" y="8319"/>
                                </a:lnTo>
                                <a:lnTo>
                                  <a:pt x="225" y="8311"/>
                                </a:lnTo>
                                <a:lnTo>
                                  <a:pt x="210" y="8303"/>
                                </a:lnTo>
                                <a:lnTo>
                                  <a:pt x="194" y="8294"/>
                                </a:lnTo>
                                <a:lnTo>
                                  <a:pt x="180" y="8284"/>
                                </a:lnTo>
                                <a:lnTo>
                                  <a:pt x="165" y="8273"/>
                                </a:lnTo>
                                <a:lnTo>
                                  <a:pt x="152" y="8262"/>
                                </a:lnTo>
                                <a:lnTo>
                                  <a:pt x="138" y="8250"/>
                                </a:lnTo>
                                <a:lnTo>
                                  <a:pt x="125" y="8236"/>
                                </a:lnTo>
                                <a:lnTo>
                                  <a:pt x="112" y="8223"/>
                                </a:lnTo>
                                <a:lnTo>
                                  <a:pt x="100" y="8208"/>
                                </a:lnTo>
                                <a:lnTo>
                                  <a:pt x="89" y="8192"/>
                                </a:lnTo>
                                <a:lnTo>
                                  <a:pt x="79" y="8177"/>
                                </a:lnTo>
                                <a:lnTo>
                                  <a:pt x="68" y="8160"/>
                                </a:lnTo>
                                <a:lnTo>
                                  <a:pt x="59" y="8143"/>
                                </a:lnTo>
                                <a:lnTo>
                                  <a:pt x="50" y="8126"/>
                                </a:lnTo>
                                <a:lnTo>
                                  <a:pt x="42" y="8107"/>
                                </a:lnTo>
                                <a:lnTo>
                                  <a:pt x="34" y="8089"/>
                                </a:lnTo>
                                <a:lnTo>
                                  <a:pt x="27" y="8070"/>
                                </a:lnTo>
                                <a:lnTo>
                                  <a:pt x="21" y="8051"/>
                                </a:lnTo>
                                <a:lnTo>
                                  <a:pt x="15" y="8031"/>
                                </a:lnTo>
                                <a:lnTo>
                                  <a:pt x="11" y="8011"/>
                                </a:lnTo>
                                <a:lnTo>
                                  <a:pt x="7" y="7991"/>
                                </a:lnTo>
                                <a:lnTo>
                                  <a:pt x="4" y="7971"/>
                                </a:lnTo>
                                <a:lnTo>
                                  <a:pt x="2" y="7949"/>
                                </a:lnTo>
                                <a:lnTo>
                                  <a:pt x="0" y="7928"/>
                                </a:lnTo>
                                <a:lnTo>
                                  <a:pt x="0" y="7907"/>
                                </a:lnTo>
                                <a:lnTo>
                                  <a:pt x="2" y="7885"/>
                                </a:lnTo>
                                <a:lnTo>
                                  <a:pt x="3" y="7864"/>
                                </a:lnTo>
                                <a:lnTo>
                                  <a:pt x="5" y="7843"/>
                                </a:lnTo>
                                <a:lnTo>
                                  <a:pt x="8" y="7823"/>
                                </a:lnTo>
                                <a:lnTo>
                                  <a:pt x="12" y="7804"/>
                                </a:lnTo>
                                <a:lnTo>
                                  <a:pt x="17" y="7783"/>
                                </a:lnTo>
                                <a:lnTo>
                                  <a:pt x="22" y="7765"/>
                                </a:lnTo>
                                <a:lnTo>
                                  <a:pt x="28" y="7746"/>
                                </a:lnTo>
                                <a:lnTo>
                                  <a:pt x="35" y="7728"/>
                                </a:lnTo>
                                <a:lnTo>
                                  <a:pt x="43" y="7712"/>
                                </a:lnTo>
                                <a:lnTo>
                                  <a:pt x="51" y="7695"/>
                                </a:lnTo>
                                <a:lnTo>
                                  <a:pt x="60" y="7679"/>
                                </a:lnTo>
                                <a:lnTo>
                                  <a:pt x="70" y="7663"/>
                                </a:lnTo>
                                <a:lnTo>
                                  <a:pt x="80" y="7648"/>
                                </a:lnTo>
                                <a:lnTo>
                                  <a:pt x="91" y="7634"/>
                                </a:lnTo>
                                <a:lnTo>
                                  <a:pt x="102" y="7621"/>
                                </a:lnTo>
                                <a:lnTo>
                                  <a:pt x="115" y="7607"/>
                                </a:lnTo>
                                <a:lnTo>
                                  <a:pt x="127" y="7595"/>
                                </a:lnTo>
                                <a:lnTo>
                                  <a:pt x="139" y="7584"/>
                                </a:lnTo>
                                <a:lnTo>
                                  <a:pt x="153" y="7574"/>
                                </a:lnTo>
                                <a:lnTo>
                                  <a:pt x="166" y="7564"/>
                                </a:lnTo>
                                <a:lnTo>
                                  <a:pt x="181" y="7555"/>
                                </a:lnTo>
                                <a:lnTo>
                                  <a:pt x="195" y="7547"/>
                                </a:lnTo>
                                <a:lnTo>
                                  <a:pt x="211" y="7540"/>
                                </a:lnTo>
                                <a:lnTo>
                                  <a:pt x="225" y="7534"/>
                                </a:lnTo>
                                <a:lnTo>
                                  <a:pt x="242" y="7528"/>
                                </a:lnTo>
                                <a:lnTo>
                                  <a:pt x="258" y="7523"/>
                                </a:lnTo>
                                <a:lnTo>
                                  <a:pt x="274" y="7520"/>
                                </a:lnTo>
                                <a:lnTo>
                                  <a:pt x="290" y="7518"/>
                                </a:lnTo>
                                <a:lnTo>
                                  <a:pt x="307" y="7516"/>
                                </a:lnTo>
                                <a:lnTo>
                                  <a:pt x="325" y="7516"/>
                                </a:lnTo>
                                <a:lnTo>
                                  <a:pt x="342" y="7517"/>
                                </a:lnTo>
                                <a:close/>
                                <a:moveTo>
                                  <a:pt x="342" y="7568"/>
                                </a:moveTo>
                                <a:lnTo>
                                  <a:pt x="356" y="7569"/>
                                </a:lnTo>
                                <a:lnTo>
                                  <a:pt x="372" y="7572"/>
                                </a:lnTo>
                                <a:lnTo>
                                  <a:pt x="387" y="7575"/>
                                </a:lnTo>
                                <a:lnTo>
                                  <a:pt x="401" y="7579"/>
                                </a:lnTo>
                                <a:lnTo>
                                  <a:pt x="415" y="7584"/>
                                </a:lnTo>
                                <a:lnTo>
                                  <a:pt x="429" y="7590"/>
                                </a:lnTo>
                                <a:lnTo>
                                  <a:pt x="443" y="7596"/>
                                </a:lnTo>
                                <a:lnTo>
                                  <a:pt x="456" y="7603"/>
                                </a:lnTo>
                                <a:lnTo>
                                  <a:pt x="468" y="7612"/>
                                </a:lnTo>
                                <a:lnTo>
                                  <a:pt x="481" y="7620"/>
                                </a:lnTo>
                                <a:lnTo>
                                  <a:pt x="493" y="7630"/>
                                </a:lnTo>
                                <a:lnTo>
                                  <a:pt x="505" y="7640"/>
                                </a:lnTo>
                                <a:lnTo>
                                  <a:pt x="516" y="7650"/>
                                </a:lnTo>
                                <a:lnTo>
                                  <a:pt x="528" y="7661"/>
                                </a:lnTo>
                                <a:lnTo>
                                  <a:pt x="538" y="7674"/>
                                </a:lnTo>
                                <a:lnTo>
                                  <a:pt x="548" y="7686"/>
                                </a:lnTo>
                                <a:lnTo>
                                  <a:pt x="558" y="7698"/>
                                </a:lnTo>
                                <a:lnTo>
                                  <a:pt x="567" y="7712"/>
                                </a:lnTo>
                                <a:lnTo>
                                  <a:pt x="576" y="7726"/>
                                </a:lnTo>
                                <a:lnTo>
                                  <a:pt x="584" y="7741"/>
                                </a:lnTo>
                                <a:lnTo>
                                  <a:pt x="591" y="7755"/>
                                </a:lnTo>
                                <a:lnTo>
                                  <a:pt x="598" y="7771"/>
                                </a:lnTo>
                                <a:lnTo>
                                  <a:pt x="605" y="7787"/>
                                </a:lnTo>
                                <a:lnTo>
                                  <a:pt x="610" y="7802"/>
                                </a:lnTo>
                                <a:lnTo>
                                  <a:pt x="616" y="7819"/>
                                </a:lnTo>
                                <a:lnTo>
                                  <a:pt x="621" y="7836"/>
                                </a:lnTo>
                                <a:lnTo>
                                  <a:pt x="624" y="7853"/>
                                </a:lnTo>
                                <a:lnTo>
                                  <a:pt x="627" y="7871"/>
                                </a:lnTo>
                                <a:lnTo>
                                  <a:pt x="629" y="7888"/>
                                </a:lnTo>
                                <a:lnTo>
                                  <a:pt x="632" y="7906"/>
                                </a:lnTo>
                                <a:lnTo>
                                  <a:pt x="633" y="7925"/>
                                </a:lnTo>
                                <a:lnTo>
                                  <a:pt x="634" y="7942"/>
                                </a:lnTo>
                                <a:lnTo>
                                  <a:pt x="633" y="7960"/>
                                </a:lnTo>
                                <a:lnTo>
                                  <a:pt x="632" y="7978"/>
                                </a:lnTo>
                                <a:lnTo>
                                  <a:pt x="631" y="7996"/>
                                </a:lnTo>
                                <a:lnTo>
                                  <a:pt x="627" y="8014"/>
                                </a:lnTo>
                                <a:lnTo>
                                  <a:pt x="625" y="8031"/>
                                </a:lnTo>
                                <a:lnTo>
                                  <a:pt x="621" y="8048"/>
                                </a:lnTo>
                                <a:lnTo>
                                  <a:pt x="616" y="8065"/>
                                </a:lnTo>
                                <a:lnTo>
                                  <a:pt x="612" y="8080"/>
                                </a:lnTo>
                                <a:lnTo>
                                  <a:pt x="605" y="8096"/>
                                </a:lnTo>
                                <a:lnTo>
                                  <a:pt x="599" y="8112"/>
                                </a:lnTo>
                                <a:lnTo>
                                  <a:pt x="593" y="8126"/>
                                </a:lnTo>
                                <a:lnTo>
                                  <a:pt x="585" y="8141"/>
                                </a:lnTo>
                                <a:lnTo>
                                  <a:pt x="577" y="8154"/>
                                </a:lnTo>
                                <a:lnTo>
                                  <a:pt x="568" y="8168"/>
                                </a:lnTo>
                                <a:lnTo>
                                  <a:pt x="559" y="8180"/>
                                </a:lnTo>
                                <a:lnTo>
                                  <a:pt x="549" y="8192"/>
                                </a:lnTo>
                                <a:lnTo>
                                  <a:pt x="539" y="8204"/>
                                </a:lnTo>
                                <a:lnTo>
                                  <a:pt x="529" y="8215"/>
                                </a:lnTo>
                                <a:lnTo>
                                  <a:pt x="518" y="8225"/>
                                </a:lnTo>
                                <a:lnTo>
                                  <a:pt x="506" y="8234"/>
                                </a:lnTo>
                                <a:lnTo>
                                  <a:pt x="494" y="8243"/>
                                </a:lnTo>
                                <a:lnTo>
                                  <a:pt x="482" y="8251"/>
                                </a:lnTo>
                                <a:lnTo>
                                  <a:pt x="469" y="8258"/>
                                </a:lnTo>
                                <a:lnTo>
                                  <a:pt x="456" y="8265"/>
                                </a:lnTo>
                                <a:lnTo>
                                  <a:pt x="443" y="8271"/>
                                </a:lnTo>
                                <a:lnTo>
                                  <a:pt x="429" y="8276"/>
                                </a:lnTo>
                                <a:lnTo>
                                  <a:pt x="416" y="8281"/>
                                </a:lnTo>
                                <a:lnTo>
                                  <a:pt x="401" y="8284"/>
                                </a:lnTo>
                                <a:lnTo>
                                  <a:pt x="387" y="8286"/>
                                </a:lnTo>
                                <a:lnTo>
                                  <a:pt x="372" y="8288"/>
                                </a:lnTo>
                                <a:lnTo>
                                  <a:pt x="356" y="8289"/>
                                </a:lnTo>
                                <a:lnTo>
                                  <a:pt x="342" y="8289"/>
                                </a:lnTo>
                                <a:lnTo>
                                  <a:pt x="326" y="8288"/>
                                </a:lnTo>
                                <a:lnTo>
                                  <a:pt x="310" y="8285"/>
                                </a:lnTo>
                                <a:lnTo>
                                  <a:pt x="296" y="8282"/>
                                </a:lnTo>
                                <a:lnTo>
                                  <a:pt x="281" y="8279"/>
                                </a:lnTo>
                                <a:lnTo>
                                  <a:pt x="267" y="8274"/>
                                </a:lnTo>
                                <a:lnTo>
                                  <a:pt x="253" y="8269"/>
                                </a:lnTo>
                                <a:lnTo>
                                  <a:pt x="239" y="8262"/>
                                </a:lnTo>
                                <a:lnTo>
                                  <a:pt x="225" y="8254"/>
                                </a:lnTo>
                                <a:lnTo>
                                  <a:pt x="212" y="8246"/>
                                </a:lnTo>
                                <a:lnTo>
                                  <a:pt x="200" y="8238"/>
                                </a:lnTo>
                                <a:lnTo>
                                  <a:pt x="187" y="8228"/>
                                </a:lnTo>
                                <a:lnTo>
                                  <a:pt x="175" y="8218"/>
                                </a:lnTo>
                                <a:lnTo>
                                  <a:pt x="163" y="8208"/>
                                </a:lnTo>
                                <a:lnTo>
                                  <a:pt x="152" y="8196"/>
                                </a:lnTo>
                                <a:lnTo>
                                  <a:pt x="140" y="8185"/>
                                </a:lnTo>
                                <a:lnTo>
                                  <a:pt x="130" y="8172"/>
                                </a:lnTo>
                                <a:lnTo>
                                  <a:pt x="120" y="8159"/>
                                </a:lnTo>
                                <a:lnTo>
                                  <a:pt x="111" y="8145"/>
                                </a:lnTo>
                                <a:lnTo>
                                  <a:pt x="102" y="8131"/>
                                </a:lnTo>
                                <a:lnTo>
                                  <a:pt x="94" y="8116"/>
                                </a:lnTo>
                                <a:lnTo>
                                  <a:pt x="87" y="8100"/>
                                </a:lnTo>
                                <a:lnTo>
                                  <a:pt x="79" y="8085"/>
                                </a:lnTo>
                                <a:lnTo>
                                  <a:pt x="72" y="8069"/>
                                </a:lnTo>
                                <a:lnTo>
                                  <a:pt x="66" y="8052"/>
                                </a:lnTo>
                                <a:lnTo>
                                  <a:pt x="61" y="8036"/>
                                </a:lnTo>
                                <a:lnTo>
                                  <a:pt x="56" y="8019"/>
                                </a:lnTo>
                                <a:lnTo>
                                  <a:pt x="53" y="8001"/>
                                </a:lnTo>
                                <a:lnTo>
                                  <a:pt x="50" y="7983"/>
                                </a:lnTo>
                                <a:lnTo>
                                  <a:pt x="46" y="7965"/>
                                </a:lnTo>
                                <a:lnTo>
                                  <a:pt x="45" y="7947"/>
                                </a:lnTo>
                                <a:lnTo>
                                  <a:pt x="44" y="7928"/>
                                </a:lnTo>
                                <a:lnTo>
                                  <a:pt x="44" y="7910"/>
                                </a:lnTo>
                                <a:lnTo>
                                  <a:pt x="44" y="7891"/>
                                </a:lnTo>
                                <a:lnTo>
                                  <a:pt x="45" y="7873"/>
                                </a:lnTo>
                                <a:lnTo>
                                  <a:pt x="47" y="7855"/>
                                </a:lnTo>
                                <a:lnTo>
                                  <a:pt x="50" y="7837"/>
                                </a:lnTo>
                                <a:lnTo>
                                  <a:pt x="53" y="7819"/>
                                </a:lnTo>
                                <a:lnTo>
                                  <a:pt x="58" y="7802"/>
                                </a:lnTo>
                                <a:lnTo>
                                  <a:pt x="62" y="7787"/>
                                </a:lnTo>
                                <a:lnTo>
                                  <a:pt x="68" y="7770"/>
                                </a:lnTo>
                                <a:lnTo>
                                  <a:pt x="74" y="7754"/>
                                </a:lnTo>
                                <a:lnTo>
                                  <a:pt x="81" y="7740"/>
                                </a:lnTo>
                                <a:lnTo>
                                  <a:pt x="88" y="7725"/>
                                </a:lnTo>
                                <a:lnTo>
                                  <a:pt x="96" y="7711"/>
                                </a:lnTo>
                                <a:lnTo>
                                  <a:pt x="103" y="7697"/>
                                </a:lnTo>
                                <a:lnTo>
                                  <a:pt x="112" y="7684"/>
                                </a:lnTo>
                                <a:lnTo>
                                  <a:pt x="122" y="7671"/>
                                </a:lnTo>
                                <a:lnTo>
                                  <a:pt x="133" y="7660"/>
                                </a:lnTo>
                                <a:lnTo>
                                  <a:pt x="143" y="7649"/>
                                </a:lnTo>
                                <a:lnTo>
                                  <a:pt x="153" y="7638"/>
                                </a:lnTo>
                                <a:lnTo>
                                  <a:pt x="165" y="7628"/>
                                </a:lnTo>
                                <a:lnTo>
                                  <a:pt x="176" y="7619"/>
                                </a:lnTo>
                                <a:lnTo>
                                  <a:pt x="188" y="7610"/>
                                </a:lnTo>
                                <a:lnTo>
                                  <a:pt x="201" y="7602"/>
                                </a:lnTo>
                                <a:lnTo>
                                  <a:pt x="213" y="7595"/>
                                </a:lnTo>
                                <a:lnTo>
                                  <a:pt x="227" y="7588"/>
                                </a:lnTo>
                                <a:lnTo>
                                  <a:pt x="240" y="7583"/>
                                </a:lnTo>
                                <a:lnTo>
                                  <a:pt x="253" y="7578"/>
                                </a:lnTo>
                                <a:lnTo>
                                  <a:pt x="268" y="7575"/>
                                </a:lnTo>
                                <a:lnTo>
                                  <a:pt x="283" y="7572"/>
                                </a:lnTo>
                                <a:lnTo>
                                  <a:pt x="297" y="7569"/>
                                </a:lnTo>
                                <a:lnTo>
                                  <a:pt x="312" y="7568"/>
                                </a:lnTo>
                                <a:lnTo>
                                  <a:pt x="326" y="7567"/>
                                </a:lnTo>
                                <a:lnTo>
                                  <a:pt x="342" y="7568"/>
                                </a:lnTo>
                                <a:close/>
                                <a:moveTo>
                                  <a:pt x="2213" y="3766"/>
                                </a:moveTo>
                                <a:lnTo>
                                  <a:pt x="2254" y="3776"/>
                                </a:lnTo>
                                <a:lnTo>
                                  <a:pt x="2293" y="3788"/>
                                </a:lnTo>
                                <a:lnTo>
                                  <a:pt x="2332" y="3801"/>
                                </a:lnTo>
                                <a:lnTo>
                                  <a:pt x="2370" y="3817"/>
                                </a:lnTo>
                                <a:lnTo>
                                  <a:pt x="2407" y="3834"/>
                                </a:lnTo>
                                <a:lnTo>
                                  <a:pt x="2443" y="3853"/>
                                </a:lnTo>
                                <a:lnTo>
                                  <a:pt x="2477" y="3873"/>
                                </a:lnTo>
                                <a:lnTo>
                                  <a:pt x="2512" y="3895"/>
                                </a:lnTo>
                                <a:lnTo>
                                  <a:pt x="2545" y="3920"/>
                                </a:lnTo>
                                <a:lnTo>
                                  <a:pt x="2577" y="3945"/>
                                </a:lnTo>
                                <a:lnTo>
                                  <a:pt x="2607" y="3973"/>
                                </a:lnTo>
                                <a:lnTo>
                                  <a:pt x="2637" y="4001"/>
                                </a:lnTo>
                                <a:lnTo>
                                  <a:pt x="2665" y="4031"/>
                                </a:lnTo>
                                <a:lnTo>
                                  <a:pt x="2692" y="4061"/>
                                </a:lnTo>
                                <a:lnTo>
                                  <a:pt x="2718" y="4094"/>
                                </a:lnTo>
                                <a:lnTo>
                                  <a:pt x="2743" y="4127"/>
                                </a:lnTo>
                                <a:lnTo>
                                  <a:pt x="2766" y="4162"/>
                                </a:lnTo>
                                <a:lnTo>
                                  <a:pt x="2789" y="4198"/>
                                </a:lnTo>
                                <a:lnTo>
                                  <a:pt x="2809" y="4235"/>
                                </a:lnTo>
                                <a:lnTo>
                                  <a:pt x="2827" y="4273"/>
                                </a:lnTo>
                                <a:lnTo>
                                  <a:pt x="2844" y="4312"/>
                                </a:lnTo>
                                <a:lnTo>
                                  <a:pt x="2860" y="4351"/>
                                </a:lnTo>
                                <a:lnTo>
                                  <a:pt x="2875" y="4392"/>
                                </a:lnTo>
                                <a:lnTo>
                                  <a:pt x="2887" y="4433"/>
                                </a:lnTo>
                                <a:lnTo>
                                  <a:pt x="2897" y="4475"/>
                                </a:lnTo>
                                <a:lnTo>
                                  <a:pt x="2906" y="4517"/>
                                </a:lnTo>
                                <a:lnTo>
                                  <a:pt x="2914" y="4560"/>
                                </a:lnTo>
                                <a:lnTo>
                                  <a:pt x="2918" y="4603"/>
                                </a:lnTo>
                                <a:lnTo>
                                  <a:pt x="2922" y="4647"/>
                                </a:lnTo>
                                <a:lnTo>
                                  <a:pt x="2924" y="4692"/>
                                </a:lnTo>
                                <a:lnTo>
                                  <a:pt x="2924" y="4737"/>
                                </a:lnTo>
                                <a:lnTo>
                                  <a:pt x="2921" y="4782"/>
                                </a:lnTo>
                                <a:lnTo>
                                  <a:pt x="2917" y="4826"/>
                                </a:lnTo>
                                <a:lnTo>
                                  <a:pt x="2911" y="4870"/>
                                </a:lnTo>
                                <a:lnTo>
                                  <a:pt x="2903" y="4913"/>
                                </a:lnTo>
                                <a:lnTo>
                                  <a:pt x="2893" y="4955"/>
                                </a:lnTo>
                                <a:lnTo>
                                  <a:pt x="2880" y="4997"/>
                                </a:lnTo>
                                <a:lnTo>
                                  <a:pt x="2867" y="5037"/>
                                </a:lnTo>
                                <a:lnTo>
                                  <a:pt x="2852" y="5076"/>
                                </a:lnTo>
                                <a:lnTo>
                                  <a:pt x="2836" y="5115"/>
                                </a:lnTo>
                                <a:lnTo>
                                  <a:pt x="2817" y="5152"/>
                                </a:lnTo>
                                <a:lnTo>
                                  <a:pt x="2797" y="5188"/>
                                </a:lnTo>
                                <a:lnTo>
                                  <a:pt x="2776" y="5224"/>
                                </a:lnTo>
                                <a:lnTo>
                                  <a:pt x="2754" y="5258"/>
                                </a:lnTo>
                                <a:lnTo>
                                  <a:pt x="2729" y="5290"/>
                                </a:lnTo>
                                <a:lnTo>
                                  <a:pt x="2703" y="5321"/>
                                </a:lnTo>
                                <a:lnTo>
                                  <a:pt x="2678" y="5351"/>
                                </a:lnTo>
                                <a:lnTo>
                                  <a:pt x="2650" y="5379"/>
                                </a:lnTo>
                                <a:lnTo>
                                  <a:pt x="2621" y="5405"/>
                                </a:lnTo>
                                <a:lnTo>
                                  <a:pt x="2590" y="5430"/>
                                </a:lnTo>
                                <a:lnTo>
                                  <a:pt x="2559" y="5454"/>
                                </a:lnTo>
                                <a:lnTo>
                                  <a:pt x="2528" y="5475"/>
                                </a:lnTo>
                                <a:lnTo>
                                  <a:pt x="2494" y="5495"/>
                                </a:lnTo>
                                <a:lnTo>
                                  <a:pt x="2461" y="5513"/>
                                </a:lnTo>
                                <a:lnTo>
                                  <a:pt x="2425" y="5529"/>
                                </a:lnTo>
                                <a:lnTo>
                                  <a:pt x="2389" y="5544"/>
                                </a:lnTo>
                                <a:lnTo>
                                  <a:pt x="2353" y="5556"/>
                                </a:lnTo>
                                <a:lnTo>
                                  <a:pt x="2316" y="5566"/>
                                </a:lnTo>
                                <a:lnTo>
                                  <a:pt x="2278" y="5574"/>
                                </a:lnTo>
                                <a:lnTo>
                                  <a:pt x="2240" y="5579"/>
                                </a:lnTo>
                                <a:lnTo>
                                  <a:pt x="2201" y="5583"/>
                                </a:lnTo>
                                <a:lnTo>
                                  <a:pt x="2161" y="5585"/>
                                </a:lnTo>
                                <a:lnTo>
                                  <a:pt x="2121" y="5584"/>
                                </a:lnTo>
                                <a:lnTo>
                                  <a:pt x="2081" y="5580"/>
                                </a:lnTo>
                                <a:lnTo>
                                  <a:pt x="2041" y="5575"/>
                                </a:lnTo>
                                <a:lnTo>
                                  <a:pt x="2001" y="5567"/>
                                </a:lnTo>
                                <a:lnTo>
                                  <a:pt x="1961" y="5556"/>
                                </a:lnTo>
                                <a:lnTo>
                                  <a:pt x="1923" y="5544"/>
                                </a:lnTo>
                                <a:lnTo>
                                  <a:pt x="1886" y="5529"/>
                                </a:lnTo>
                                <a:lnTo>
                                  <a:pt x="1851" y="5511"/>
                                </a:lnTo>
                                <a:lnTo>
                                  <a:pt x="1815" y="5492"/>
                                </a:lnTo>
                                <a:lnTo>
                                  <a:pt x="1780" y="5471"/>
                                </a:lnTo>
                                <a:lnTo>
                                  <a:pt x="1747" y="5448"/>
                                </a:lnTo>
                                <a:lnTo>
                                  <a:pt x="1714" y="5422"/>
                                </a:lnTo>
                                <a:lnTo>
                                  <a:pt x="1683" y="5396"/>
                                </a:lnTo>
                                <a:lnTo>
                                  <a:pt x="1652" y="5368"/>
                                </a:lnTo>
                                <a:lnTo>
                                  <a:pt x="1623" y="5337"/>
                                </a:lnTo>
                                <a:lnTo>
                                  <a:pt x="1595" y="5305"/>
                                </a:lnTo>
                                <a:lnTo>
                                  <a:pt x="1569" y="5272"/>
                                </a:lnTo>
                                <a:lnTo>
                                  <a:pt x="1543" y="5236"/>
                                </a:lnTo>
                                <a:lnTo>
                                  <a:pt x="1519" y="5201"/>
                                </a:lnTo>
                                <a:lnTo>
                                  <a:pt x="1497" y="5164"/>
                                </a:lnTo>
                                <a:lnTo>
                                  <a:pt x="1476" y="5124"/>
                                </a:lnTo>
                                <a:lnTo>
                                  <a:pt x="1457" y="5084"/>
                                </a:lnTo>
                                <a:lnTo>
                                  <a:pt x="1439" y="5044"/>
                                </a:lnTo>
                                <a:lnTo>
                                  <a:pt x="1422" y="5001"/>
                                </a:lnTo>
                                <a:lnTo>
                                  <a:pt x="1407" y="4959"/>
                                </a:lnTo>
                                <a:lnTo>
                                  <a:pt x="1395" y="4914"/>
                                </a:lnTo>
                                <a:lnTo>
                                  <a:pt x="1384" y="4869"/>
                                </a:lnTo>
                                <a:lnTo>
                                  <a:pt x="1374" y="4824"/>
                                </a:lnTo>
                                <a:lnTo>
                                  <a:pt x="1366" y="4777"/>
                                </a:lnTo>
                                <a:lnTo>
                                  <a:pt x="1360" y="4730"/>
                                </a:lnTo>
                                <a:lnTo>
                                  <a:pt x="1357" y="4683"/>
                                </a:lnTo>
                                <a:lnTo>
                                  <a:pt x="1356" y="4635"/>
                                </a:lnTo>
                                <a:lnTo>
                                  <a:pt x="1356" y="4587"/>
                                </a:lnTo>
                                <a:lnTo>
                                  <a:pt x="1358" y="4537"/>
                                </a:lnTo>
                                <a:lnTo>
                                  <a:pt x="1363" y="4489"/>
                                </a:lnTo>
                                <a:lnTo>
                                  <a:pt x="1369" y="4442"/>
                                </a:lnTo>
                                <a:lnTo>
                                  <a:pt x="1377" y="4396"/>
                                </a:lnTo>
                                <a:lnTo>
                                  <a:pt x="1388" y="4351"/>
                                </a:lnTo>
                                <a:lnTo>
                                  <a:pt x="1400" y="4308"/>
                                </a:lnTo>
                                <a:lnTo>
                                  <a:pt x="1414" y="4265"/>
                                </a:lnTo>
                                <a:lnTo>
                                  <a:pt x="1430" y="4225"/>
                                </a:lnTo>
                                <a:lnTo>
                                  <a:pt x="1447" y="4184"/>
                                </a:lnTo>
                                <a:lnTo>
                                  <a:pt x="1466" y="4146"/>
                                </a:lnTo>
                                <a:lnTo>
                                  <a:pt x="1486" y="4110"/>
                                </a:lnTo>
                                <a:lnTo>
                                  <a:pt x="1508" y="4075"/>
                                </a:lnTo>
                                <a:lnTo>
                                  <a:pt x="1532" y="4041"/>
                                </a:lnTo>
                                <a:lnTo>
                                  <a:pt x="1556" y="4010"/>
                                </a:lnTo>
                                <a:lnTo>
                                  <a:pt x="1582" y="3978"/>
                                </a:lnTo>
                                <a:lnTo>
                                  <a:pt x="1609" y="3950"/>
                                </a:lnTo>
                                <a:lnTo>
                                  <a:pt x="1638" y="3923"/>
                                </a:lnTo>
                                <a:lnTo>
                                  <a:pt x="1667" y="3897"/>
                                </a:lnTo>
                                <a:lnTo>
                                  <a:pt x="1698" y="3875"/>
                                </a:lnTo>
                                <a:lnTo>
                                  <a:pt x="1730" y="3854"/>
                                </a:lnTo>
                                <a:lnTo>
                                  <a:pt x="1762" y="3834"/>
                                </a:lnTo>
                                <a:lnTo>
                                  <a:pt x="1796" y="3816"/>
                                </a:lnTo>
                                <a:lnTo>
                                  <a:pt x="1830" y="3801"/>
                                </a:lnTo>
                                <a:lnTo>
                                  <a:pt x="1866" y="3788"/>
                                </a:lnTo>
                                <a:lnTo>
                                  <a:pt x="1902" y="3776"/>
                                </a:lnTo>
                                <a:lnTo>
                                  <a:pt x="1939" y="3766"/>
                                </a:lnTo>
                                <a:lnTo>
                                  <a:pt x="1977" y="3760"/>
                                </a:lnTo>
                                <a:lnTo>
                                  <a:pt x="2015" y="3755"/>
                                </a:lnTo>
                                <a:lnTo>
                                  <a:pt x="2054" y="3753"/>
                                </a:lnTo>
                                <a:lnTo>
                                  <a:pt x="2093" y="3753"/>
                                </a:lnTo>
                                <a:lnTo>
                                  <a:pt x="2133" y="3755"/>
                                </a:lnTo>
                                <a:lnTo>
                                  <a:pt x="2173" y="3760"/>
                                </a:lnTo>
                                <a:lnTo>
                                  <a:pt x="2213" y="3766"/>
                                </a:lnTo>
                                <a:close/>
                                <a:moveTo>
                                  <a:pt x="2204" y="3882"/>
                                </a:moveTo>
                                <a:lnTo>
                                  <a:pt x="2239" y="3890"/>
                                </a:lnTo>
                                <a:lnTo>
                                  <a:pt x="2274" y="3900"/>
                                </a:lnTo>
                                <a:lnTo>
                                  <a:pt x="2307" y="3911"/>
                                </a:lnTo>
                                <a:lnTo>
                                  <a:pt x="2340" y="3924"/>
                                </a:lnTo>
                                <a:lnTo>
                                  <a:pt x="2372" y="3939"/>
                                </a:lnTo>
                                <a:lnTo>
                                  <a:pt x="2404" y="3956"/>
                                </a:lnTo>
                                <a:lnTo>
                                  <a:pt x="2435" y="3974"/>
                                </a:lnTo>
                                <a:lnTo>
                                  <a:pt x="2464" y="3993"/>
                                </a:lnTo>
                                <a:lnTo>
                                  <a:pt x="2493" y="4014"/>
                                </a:lnTo>
                                <a:lnTo>
                                  <a:pt x="2521" y="4036"/>
                                </a:lnTo>
                                <a:lnTo>
                                  <a:pt x="2548" y="4060"/>
                                </a:lnTo>
                                <a:lnTo>
                                  <a:pt x="2574" y="4085"/>
                                </a:lnTo>
                                <a:lnTo>
                                  <a:pt x="2598" y="4110"/>
                                </a:lnTo>
                                <a:lnTo>
                                  <a:pt x="2622" y="4138"/>
                                </a:lnTo>
                                <a:lnTo>
                                  <a:pt x="2645" y="4166"/>
                                </a:lnTo>
                                <a:lnTo>
                                  <a:pt x="2667" y="4196"/>
                                </a:lnTo>
                                <a:lnTo>
                                  <a:pt x="2687" y="4227"/>
                                </a:lnTo>
                                <a:lnTo>
                                  <a:pt x="2706" y="4258"/>
                                </a:lnTo>
                                <a:lnTo>
                                  <a:pt x="2724" y="4291"/>
                                </a:lnTo>
                                <a:lnTo>
                                  <a:pt x="2740" y="4323"/>
                                </a:lnTo>
                                <a:lnTo>
                                  <a:pt x="2755" y="4358"/>
                                </a:lnTo>
                                <a:lnTo>
                                  <a:pt x="2768" y="4393"/>
                                </a:lnTo>
                                <a:lnTo>
                                  <a:pt x="2781" y="4427"/>
                                </a:lnTo>
                                <a:lnTo>
                                  <a:pt x="2792" y="4464"/>
                                </a:lnTo>
                                <a:lnTo>
                                  <a:pt x="2801" y="4500"/>
                                </a:lnTo>
                                <a:lnTo>
                                  <a:pt x="2809" y="4538"/>
                                </a:lnTo>
                                <a:lnTo>
                                  <a:pt x="2815" y="4575"/>
                                </a:lnTo>
                                <a:lnTo>
                                  <a:pt x="2820" y="4613"/>
                                </a:lnTo>
                                <a:lnTo>
                                  <a:pt x="2823" y="4653"/>
                                </a:lnTo>
                                <a:lnTo>
                                  <a:pt x="2824" y="4692"/>
                                </a:lnTo>
                                <a:lnTo>
                                  <a:pt x="2824" y="4731"/>
                                </a:lnTo>
                                <a:lnTo>
                                  <a:pt x="2822" y="4770"/>
                                </a:lnTo>
                                <a:lnTo>
                                  <a:pt x="2818" y="4810"/>
                                </a:lnTo>
                                <a:lnTo>
                                  <a:pt x="2813" y="4848"/>
                                </a:lnTo>
                                <a:lnTo>
                                  <a:pt x="2805" y="4886"/>
                                </a:lnTo>
                                <a:lnTo>
                                  <a:pt x="2796" y="4923"/>
                                </a:lnTo>
                                <a:lnTo>
                                  <a:pt x="2786" y="4959"/>
                                </a:lnTo>
                                <a:lnTo>
                                  <a:pt x="2775" y="4994"/>
                                </a:lnTo>
                                <a:lnTo>
                                  <a:pt x="2762" y="5029"/>
                                </a:lnTo>
                                <a:lnTo>
                                  <a:pt x="2747" y="5063"/>
                                </a:lnTo>
                                <a:lnTo>
                                  <a:pt x="2730" y="5095"/>
                                </a:lnTo>
                                <a:lnTo>
                                  <a:pt x="2714" y="5127"/>
                                </a:lnTo>
                                <a:lnTo>
                                  <a:pt x="2695" y="5157"/>
                                </a:lnTo>
                                <a:lnTo>
                                  <a:pt x="2674" y="5186"/>
                                </a:lnTo>
                                <a:lnTo>
                                  <a:pt x="2654" y="5215"/>
                                </a:lnTo>
                                <a:lnTo>
                                  <a:pt x="2632" y="5242"/>
                                </a:lnTo>
                                <a:lnTo>
                                  <a:pt x="2608" y="5268"/>
                                </a:lnTo>
                                <a:lnTo>
                                  <a:pt x="2584" y="5293"/>
                                </a:lnTo>
                                <a:lnTo>
                                  <a:pt x="2559" y="5315"/>
                                </a:lnTo>
                                <a:lnTo>
                                  <a:pt x="2532" y="5336"/>
                                </a:lnTo>
                                <a:lnTo>
                                  <a:pt x="2505" y="5356"/>
                                </a:lnTo>
                                <a:lnTo>
                                  <a:pt x="2477" y="5375"/>
                                </a:lnTo>
                                <a:lnTo>
                                  <a:pt x="2448" y="5392"/>
                                </a:lnTo>
                                <a:lnTo>
                                  <a:pt x="2418" y="5408"/>
                                </a:lnTo>
                                <a:lnTo>
                                  <a:pt x="2388" y="5422"/>
                                </a:lnTo>
                                <a:lnTo>
                                  <a:pt x="2357" y="5435"/>
                                </a:lnTo>
                                <a:lnTo>
                                  <a:pt x="2324" y="5445"/>
                                </a:lnTo>
                                <a:lnTo>
                                  <a:pt x="2292" y="5454"/>
                                </a:lnTo>
                                <a:lnTo>
                                  <a:pt x="2259" y="5461"/>
                                </a:lnTo>
                                <a:lnTo>
                                  <a:pt x="2226" y="5465"/>
                                </a:lnTo>
                                <a:lnTo>
                                  <a:pt x="2191" y="5468"/>
                                </a:lnTo>
                                <a:lnTo>
                                  <a:pt x="2157" y="5470"/>
                                </a:lnTo>
                                <a:lnTo>
                                  <a:pt x="2121" y="5468"/>
                                </a:lnTo>
                                <a:lnTo>
                                  <a:pt x="2087" y="5465"/>
                                </a:lnTo>
                                <a:lnTo>
                                  <a:pt x="2051" y="5461"/>
                                </a:lnTo>
                                <a:lnTo>
                                  <a:pt x="2017" y="5453"/>
                                </a:lnTo>
                                <a:lnTo>
                                  <a:pt x="1983" y="5444"/>
                                </a:lnTo>
                                <a:lnTo>
                                  <a:pt x="1950" y="5433"/>
                                </a:lnTo>
                                <a:lnTo>
                                  <a:pt x="1917" y="5419"/>
                                </a:lnTo>
                                <a:lnTo>
                                  <a:pt x="1885" y="5405"/>
                                </a:lnTo>
                                <a:lnTo>
                                  <a:pt x="1854" y="5388"/>
                                </a:lnTo>
                                <a:lnTo>
                                  <a:pt x="1824" y="5369"/>
                                </a:lnTo>
                                <a:lnTo>
                                  <a:pt x="1795" y="5349"/>
                                </a:lnTo>
                                <a:lnTo>
                                  <a:pt x="1767" y="5327"/>
                                </a:lnTo>
                                <a:lnTo>
                                  <a:pt x="1739" y="5304"/>
                                </a:lnTo>
                                <a:lnTo>
                                  <a:pt x="1713" y="5278"/>
                                </a:lnTo>
                                <a:lnTo>
                                  <a:pt x="1687" y="5252"/>
                                </a:lnTo>
                                <a:lnTo>
                                  <a:pt x="1664" y="5224"/>
                                </a:lnTo>
                                <a:lnTo>
                                  <a:pt x="1640" y="5195"/>
                                </a:lnTo>
                                <a:lnTo>
                                  <a:pt x="1618" y="5165"/>
                                </a:lnTo>
                                <a:lnTo>
                                  <a:pt x="1598" y="5133"/>
                                </a:lnTo>
                                <a:lnTo>
                                  <a:pt x="1577" y="5100"/>
                                </a:lnTo>
                                <a:lnTo>
                                  <a:pt x="1560" y="5066"/>
                                </a:lnTo>
                                <a:lnTo>
                                  <a:pt x="1543" y="5031"/>
                                </a:lnTo>
                                <a:lnTo>
                                  <a:pt x="1527" y="4996"/>
                                </a:lnTo>
                                <a:lnTo>
                                  <a:pt x="1513" y="4960"/>
                                </a:lnTo>
                                <a:lnTo>
                                  <a:pt x="1500" y="4922"/>
                                </a:lnTo>
                                <a:lnTo>
                                  <a:pt x="1489" y="4884"/>
                                </a:lnTo>
                                <a:lnTo>
                                  <a:pt x="1479" y="4844"/>
                                </a:lnTo>
                                <a:lnTo>
                                  <a:pt x="1471" y="4805"/>
                                </a:lnTo>
                                <a:lnTo>
                                  <a:pt x="1464" y="4765"/>
                                </a:lnTo>
                                <a:lnTo>
                                  <a:pt x="1460" y="4723"/>
                                </a:lnTo>
                                <a:lnTo>
                                  <a:pt x="1457" y="4682"/>
                                </a:lnTo>
                                <a:lnTo>
                                  <a:pt x="1454" y="4640"/>
                                </a:lnTo>
                                <a:lnTo>
                                  <a:pt x="1455" y="4598"/>
                                </a:lnTo>
                                <a:lnTo>
                                  <a:pt x="1458" y="4555"/>
                                </a:lnTo>
                                <a:lnTo>
                                  <a:pt x="1461" y="4514"/>
                                </a:lnTo>
                                <a:lnTo>
                                  <a:pt x="1467" y="4472"/>
                                </a:lnTo>
                                <a:lnTo>
                                  <a:pt x="1475" y="4433"/>
                                </a:lnTo>
                                <a:lnTo>
                                  <a:pt x="1483" y="4394"/>
                                </a:lnTo>
                                <a:lnTo>
                                  <a:pt x="1494" y="4356"/>
                                </a:lnTo>
                                <a:lnTo>
                                  <a:pt x="1506" y="4319"/>
                                </a:lnTo>
                                <a:lnTo>
                                  <a:pt x="1519" y="4283"/>
                                </a:lnTo>
                                <a:lnTo>
                                  <a:pt x="1535" y="4248"/>
                                </a:lnTo>
                                <a:lnTo>
                                  <a:pt x="1551" y="4216"/>
                                </a:lnTo>
                                <a:lnTo>
                                  <a:pt x="1569" y="4183"/>
                                </a:lnTo>
                                <a:lnTo>
                                  <a:pt x="1588" y="4153"/>
                                </a:lnTo>
                                <a:lnTo>
                                  <a:pt x="1609" y="4124"/>
                                </a:lnTo>
                                <a:lnTo>
                                  <a:pt x="1630" y="4096"/>
                                </a:lnTo>
                                <a:lnTo>
                                  <a:pt x="1652" y="4069"/>
                                </a:lnTo>
                                <a:lnTo>
                                  <a:pt x="1676" y="4044"/>
                                </a:lnTo>
                                <a:lnTo>
                                  <a:pt x="1702" y="4021"/>
                                </a:lnTo>
                                <a:lnTo>
                                  <a:pt x="1727" y="3998"/>
                                </a:lnTo>
                                <a:lnTo>
                                  <a:pt x="1754" y="3978"/>
                                </a:lnTo>
                                <a:lnTo>
                                  <a:pt x="1782" y="3959"/>
                                </a:lnTo>
                                <a:lnTo>
                                  <a:pt x="1810" y="3942"/>
                                </a:lnTo>
                                <a:lnTo>
                                  <a:pt x="1841" y="3927"/>
                                </a:lnTo>
                                <a:lnTo>
                                  <a:pt x="1871" y="3913"/>
                                </a:lnTo>
                                <a:lnTo>
                                  <a:pt x="1901" y="3902"/>
                                </a:lnTo>
                                <a:lnTo>
                                  <a:pt x="1932" y="3892"/>
                                </a:lnTo>
                                <a:lnTo>
                                  <a:pt x="1965" y="3883"/>
                                </a:lnTo>
                                <a:lnTo>
                                  <a:pt x="1998" y="3877"/>
                                </a:lnTo>
                                <a:lnTo>
                                  <a:pt x="2031" y="3873"/>
                                </a:lnTo>
                                <a:lnTo>
                                  <a:pt x="2065" y="3871"/>
                                </a:lnTo>
                                <a:lnTo>
                                  <a:pt x="2099" y="3871"/>
                                </a:lnTo>
                                <a:lnTo>
                                  <a:pt x="2134" y="3872"/>
                                </a:lnTo>
                                <a:lnTo>
                                  <a:pt x="2168" y="3876"/>
                                </a:lnTo>
                                <a:lnTo>
                                  <a:pt x="2204" y="3882"/>
                                </a:lnTo>
                                <a:close/>
                                <a:moveTo>
                                  <a:pt x="2260" y="2823"/>
                                </a:moveTo>
                                <a:lnTo>
                                  <a:pt x="2280" y="2829"/>
                                </a:lnTo>
                                <a:lnTo>
                                  <a:pt x="2302" y="2836"/>
                                </a:lnTo>
                                <a:lnTo>
                                  <a:pt x="2321" y="2844"/>
                                </a:lnTo>
                                <a:lnTo>
                                  <a:pt x="2341" y="2853"/>
                                </a:lnTo>
                                <a:lnTo>
                                  <a:pt x="2360" y="2863"/>
                                </a:lnTo>
                                <a:lnTo>
                                  <a:pt x="2379" y="2873"/>
                                </a:lnTo>
                                <a:lnTo>
                                  <a:pt x="2397" y="2886"/>
                                </a:lnTo>
                                <a:lnTo>
                                  <a:pt x="2414" y="2898"/>
                                </a:lnTo>
                                <a:lnTo>
                                  <a:pt x="2431" y="2911"/>
                                </a:lnTo>
                                <a:lnTo>
                                  <a:pt x="2447" y="2926"/>
                                </a:lnTo>
                                <a:lnTo>
                                  <a:pt x="2464" y="2942"/>
                                </a:lnTo>
                                <a:lnTo>
                                  <a:pt x="2479" y="2957"/>
                                </a:lnTo>
                                <a:lnTo>
                                  <a:pt x="2493" y="2973"/>
                                </a:lnTo>
                                <a:lnTo>
                                  <a:pt x="2508" y="2991"/>
                                </a:lnTo>
                                <a:lnTo>
                                  <a:pt x="2521" y="3009"/>
                                </a:lnTo>
                                <a:lnTo>
                                  <a:pt x="2533" y="3027"/>
                                </a:lnTo>
                                <a:lnTo>
                                  <a:pt x="2545" y="3046"/>
                                </a:lnTo>
                                <a:lnTo>
                                  <a:pt x="2556" y="3065"/>
                                </a:lnTo>
                                <a:lnTo>
                                  <a:pt x="2567" y="3085"/>
                                </a:lnTo>
                                <a:lnTo>
                                  <a:pt x="2576" y="3105"/>
                                </a:lnTo>
                                <a:lnTo>
                                  <a:pt x="2585" y="3127"/>
                                </a:lnTo>
                                <a:lnTo>
                                  <a:pt x="2593" y="3148"/>
                                </a:lnTo>
                                <a:lnTo>
                                  <a:pt x="2599" y="3169"/>
                                </a:lnTo>
                                <a:lnTo>
                                  <a:pt x="2606" y="3192"/>
                                </a:lnTo>
                                <a:lnTo>
                                  <a:pt x="2612" y="3213"/>
                                </a:lnTo>
                                <a:lnTo>
                                  <a:pt x="2615" y="3235"/>
                                </a:lnTo>
                                <a:lnTo>
                                  <a:pt x="2620" y="3259"/>
                                </a:lnTo>
                                <a:lnTo>
                                  <a:pt x="2622" y="3281"/>
                                </a:lnTo>
                                <a:lnTo>
                                  <a:pt x="2623" y="3305"/>
                                </a:lnTo>
                                <a:lnTo>
                                  <a:pt x="2623" y="3327"/>
                                </a:lnTo>
                                <a:lnTo>
                                  <a:pt x="2623" y="3351"/>
                                </a:lnTo>
                                <a:lnTo>
                                  <a:pt x="2621" y="3374"/>
                                </a:lnTo>
                                <a:lnTo>
                                  <a:pt x="2618" y="3398"/>
                                </a:lnTo>
                                <a:lnTo>
                                  <a:pt x="2614" y="3420"/>
                                </a:lnTo>
                                <a:lnTo>
                                  <a:pt x="2609" y="3443"/>
                                </a:lnTo>
                                <a:lnTo>
                                  <a:pt x="2604" y="3464"/>
                                </a:lnTo>
                                <a:lnTo>
                                  <a:pt x="2597" y="3485"/>
                                </a:lnTo>
                                <a:lnTo>
                                  <a:pt x="2590" y="3505"/>
                                </a:lnTo>
                                <a:lnTo>
                                  <a:pt x="2581" y="3525"/>
                                </a:lnTo>
                                <a:lnTo>
                                  <a:pt x="2573" y="3545"/>
                                </a:lnTo>
                                <a:lnTo>
                                  <a:pt x="2562" y="3562"/>
                                </a:lnTo>
                                <a:lnTo>
                                  <a:pt x="2552" y="3580"/>
                                </a:lnTo>
                                <a:lnTo>
                                  <a:pt x="2541" y="3598"/>
                                </a:lnTo>
                                <a:lnTo>
                                  <a:pt x="2529" y="3614"/>
                                </a:lnTo>
                                <a:lnTo>
                                  <a:pt x="2515" y="3630"/>
                                </a:lnTo>
                                <a:lnTo>
                                  <a:pt x="2502" y="3644"/>
                                </a:lnTo>
                                <a:lnTo>
                                  <a:pt x="2489" y="3659"/>
                                </a:lnTo>
                                <a:lnTo>
                                  <a:pt x="2474" y="3672"/>
                                </a:lnTo>
                                <a:lnTo>
                                  <a:pt x="2458" y="3685"/>
                                </a:lnTo>
                                <a:lnTo>
                                  <a:pt x="2443" y="3696"/>
                                </a:lnTo>
                                <a:lnTo>
                                  <a:pt x="2426" y="3706"/>
                                </a:lnTo>
                                <a:lnTo>
                                  <a:pt x="2409" y="3716"/>
                                </a:lnTo>
                                <a:lnTo>
                                  <a:pt x="2392" y="3724"/>
                                </a:lnTo>
                                <a:lnTo>
                                  <a:pt x="2374" y="3732"/>
                                </a:lnTo>
                                <a:lnTo>
                                  <a:pt x="2357" y="3738"/>
                                </a:lnTo>
                                <a:lnTo>
                                  <a:pt x="2337" y="3744"/>
                                </a:lnTo>
                                <a:lnTo>
                                  <a:pt x="2318" y="3748"/>
                                </a:lnTo>
                                <a:lnTo>
                                  <a:pt x="2299" y="3752"/>
                                </a:lnTo>
                                <a:lnTo>
                                  <a:pt x="2279" y="3754"/>
                                </a:lnTo>
                                <a:lnTo>
                                  <a:pt x="2260" y="3755"/>
                                </a:lnTo>
                                <a:lnTo>
                                  <a:pt x="2240" y="3755"/>
                                </a:lnTo>
                                <a:lnTo>
                                  <a:pt x="2219" y="3754"/>
                                </a:lnTo>
                                <a:lnTo>
                                  <a:pt x="2199" y="3751"/>
                                </a:lnTo>
                                <a:lnTo>
                                  <a:pt x="2179" y="3747"/>
                                </a:lnTo>
                                <a:lnTo>
                                  <a:pt x="2157" y="3743"/>
                                </a:lnTo>
                                <a:lnTo>
                                  <a:pt x="2137" y="3736"/>
                                </a:lnTo>
                                <a:lnTo>
                                  <a:pt x="2117" y="3729"/>
                                </a:lnTo>
                                <a:lnTo>
                                  <a:pt x="2098" y="3720"/>
                                </a:lnTo>
                                <a:lnTo>
                                  <a:pt x="2079" y="3711"/>
                                </a:lnTo>
                                <a:lnTo>
                                  <a:pt x="2060" y="3700"/>
                                </a:lnTo>
                                <a:lnTo>
                                  <a:pt x="2042" y="3689"/>
                                </a:lnTo>
                                <a:lnTo>
                                  <a:pt x="2025" y="3677"/>
                                </a:lnTo>
                                <a:lnTo>
                                  <a:pt x="2007" y="3663"/>
                                </a:lnTo>
                                <a:lnTo>
                                  <a:pt x="1992" y="3649"/>
                                </a:lnTo>
                                <a:lnTo>
                                  <a:pt x="1975" y="3634"/>
                                </a:lnTo>
                                <a:lnTo>
                                  <a:pt x="1960" y="3618"/>
                                </a:lnTo>
                                <a:lnTo>
                                  <a:pt x="1946" y="3602"/>
                                </a:lnTo>
                                <a:lnTo>
                                  <a:pt x="1931" y="3584"/>
                                </a:lnTo>
                                <a:lnTo>
                                  <a:pt x="1918" y="3566"/>
                                </a:lnTo>
                                <a:lnTo>
                                  <a:pt x="1905" y="3547"/>
                                </a:lnTo>
                                <a:lnTo>
                                  <a:pt x="1893" y="3528"/>
                                </a:lnTo>
                                <a:lnTo>
                                  <a:pt x="1882" y="3508"/>
                                </a:lnTo>
                                <a:lnTo>
                                  <a:pt x="1872" y="3487"/>
                                </a:lnTo>
                                <a:lnTo>
                                  <a:pt x="1862" y="3466"/>
                                </a:lnTo>
                                <a:lnTo>
                                  <a:pt x="1853" y="3445"/>
                                </a:lnTo>
                                <a:lnTo>
                                  <a:pt x="1845" y="3422"/>
                                </a:lnTo>
                                <a:lnTo>
                                  <a:pt x="1838" y="3400"/>
                                </a:lnTo>
                                <a:lnTo>
                                  <a:pt x="1832" y="3378"/>
                                </a:lnTo>
                                <a:lnTo>
                                  <a:pt x="1826" y="3355"/>
                                </a:lnTo>
                                <a:lnTo>
                                  <a:pt x="1821" y="3332"/>
                                </a:lnTo>
                                <a:lnTo>
                                  <a:pt x="1818" y="3308"/>
                                </a:lnTo>
                                <a:lnTo>
                                  <a:pt x="1816" y="3283"/>
                                </a:lnTo>
                                <a:lnTo>
                                  <a:pt x="1814" y="3260"/>
                                </a:lnTo>
                                <a:lnTo>
                                  <a:pt x="1814" y="3235"/>
                                </a:lnTo>
                                <a:lnTo>
                                  <a:pt x="1814" y="3212"/>
                                </a:lnTo>
                                <a:lnTo>
                                  <a:pt x="1815" y="3187"/>
                                </a:lnTo>
                                <a:lnTo>
                                  <a:pt x="1818" y="3164"/>
                                </a:lnTo>
                                <a:lnTo>
                                  <a:pt x="1821" y="3140"/>
                                </a:lnTo>
                                <a:lnTo>
                                  <a:pt x="1826" y="3117"/>
                                </a:lnTo>
                                <a:lnTo>
                                  <a:pt x="1832" y="3094"/>
                                </a:lnTo>
                                <a:lnTo>
                                  <a:pt x="1838" y="3073"/>
                                </a:lnTo>
                                <a:lnTo>
                                  <a:pt x="1845" y="3053"/>
                                </a:lnTo>
                                <a:lnTo>
                                  <a:pt x="1854" y="3032"/>
                                </a:lnTo>
                                <a:lnTo>
                                  <a:pt x="1863" y="3012"/>
                                </a:lnTo>
                                <a:lnTo>
                                  <a:pt x="1872" y="2994"/>
                                </a:lnTo>
                                <a:lnTo>
                                  <a:pt x="1883" y="2976"/>
                                </a:lnTo>
                                <a:lnTo>
                                  <a:pt x="1894" y="2959"/>
                                </a:lnTo>
                                <a:lnTo>
                                  <a:pt x="1907" y="2943"/>
                                </a:lnTo>
                                <a:lnTo>
                                  <a:pt x="1920" y="2927"/>
                                </a:lnTo>
                                <a:lnTo>
                                  <a:pt x="1933" y="2913"/>
                                </a:lnTo>
                                <a:lnTo>
                                  <a:pt x="1947" y="2899"/>
                                </a:lnTo>
                                <a:lnTo>
                                  <a:pt x="1963" y="2886"/>
                                </a:lnTo>
                                <a:lnTo>
                                  <a:pt x="1977" y="2874"/>
                                </a:lnTo>
                                <a:lnTo>
                                  <a:pt x="1994" y="2863"/>
                                </a:lnTo>
                                <a:lnTo>
                                  <a:pt x="2010" y="2853"/>
                                </a:lnTo>
                                <a:lnTo>
                                  <a:pt x="2026" y="2844"/>
                                </a:lnTo>
                                <a:lnTo>
                                  <a:pt x="2044" y="2836"/>
                                </a:lnTo>
                                <a:lnTo>
                                  <a:pt x="2062" y="2830"/>
                                </a:lnTo>
                                <a:lnTo>
                                  <a:pt x="2080" y="2824"/>
                                </a:lnTo>
                                <a:lnTo>
                                  <a:pt x="2099" y="2820"/>
                                </a:lnTo>
                                <a:lnTo>
                                  <a:pt x="2118" y="2815"/>
                                </a:lnTo>
                                <a:lnTo>
                                  <a:pt x="2138" y="2813"/>
                                </a:lnTo>
                                <a:lnTo>
                                  <a:pt x="2157" y="2812"/>
                                </a:lnTo>
                                <a:lnTo>
                                  <a:pt x="2177" y="2812"/>
                                </a:lnTo>
                                <a:lnTo>
                                  <a:pt x="2198" y="2813"/>
                                </a:lnTo>
                                <a:lnTo>
                                  <a:pt x="2219" y="2815"/>
                                </a:lnTo>
                                <a:lnTo>
                                  <a:pt x="2239" y="2818"/>
                                </a:lnTo>
                                <a:lnTo>
                                  <a:pt x="2260" y="2823"/>
                                </a:lnTo>
                                <a:close/>
                                <a:moveTo>
                                  <a:pt x="2256" y="2882"/>
                                </a:moveTo>
                                <a:lnTo>
                                  <a:pt x="2274" y="2888"/>
                                </a:lnTo>
                                <a:lnTo>
                                  <a:pt x="2292" y="2894"/>
                                </a:lnTo>
                                <a:lnTo>
                                  <a:pt x="2308" y="2901"/>
                                </a:lnTo>
                                <a:lnTo>
                                  <a:pt x="2325" y="2909"/>
                                </a:lnTo>
                                <a:lnTo>
                                  <a:pt x="2342" y="2918"/>
                                </a:lnTo>
                                <a:lnTo>
                                  <a:pt x="2359" y="2927"/>
                                </a:lnTo>
                                <a:lnTo>
                                  <a:pt x="2374" y="2937"/>
                                </a:lnTo>
                                <a:lnTo>
                                  <a:pt x="2389" y="2948"/>
                                </a:lnTo>
                                <a:lnTo>
                                  <a:pt x="2405" y="2961"/>
                                </a:lnTo>
                                <a:lnTo>
                                  <a:pt x="2418" y="2973"/>
                                </a:lnTo>
                                <a:lnTo>
                                  <a:pt x="2433" y="2987"/>
                                </a:lnTo>
                                <a:lnTo>
                                  <a:pt x="2446" y="3000"/>
                                </a:lnTo>
                                <a:lnTo>
                                  <a:pt x="2458" y="3015"/>
                                </a:lnTo>
                                <a:lnTo>
                                  <a:pt x="2471" y="3029"/>
                                </a:lnTo>
                                <a:lnTo>
                                  <a:pt x="2482" y="3045"/>
                                </a:lnTo>
                                <a:lnTo>
                                  <a:pt x="2493" y="3060"/>
                                </a:lnTo>
                                <a:lnTo>
                                  <a:pt x="2503" y="3077"/>
                                </a:lnTo>
                                <a:lnTo>
                                  <a:pt x="2513" y="3094"/>
                                </a:lnTo>
                                <a:lnTo>
                                  <a:pt x="2522" y="3112"/>
                                </a:lnTo>
                                <a:lnTo>
                                  <a:pt x="2530" y="3130"/>
                                </a:lnTo>
                                <a:lnTo>
                                  <a:pt x="2538" y="3148"/>
                                </a:lnTo>
                                <a:lnTo>
                                  <a:pt x="2545" y="3167"/>
                                </a:lnTo>
                                <a:lnTo>
                                  <a:pt x="2551" y="3185"/>
                                </a:lnTo>
                                <a:lnTo>
                                  <a:pt x="2557" y="3204"/>
                                </a:lnTo>
                                <a:lnTo>
                                  <a:pt x="2561" y="3224"/>
                                </a:lnTo>
                                <a:lnTo>
                                  <a:pt x="2565" y="3243"/>
                                </a:lnTo>
                                <a:lnTo>
                                  <a:pt x="2568" y="3263"/>
                                </a:lnTo>
                                <a:lnTo>
                                  <a:pt x="2570" y="3283"/>
                                </a:lnTo>
                                <a:lnTo>
                                  <a:pt x="2571" y="3304"/>
                                </a:lnTo>
                                <a:lnTo>
                                  <a:pt x="2571" y="3324"/>
                                </a:lnTo>
                                <a:lnTo>
                                  <a:pt x="2571" y="3344"/>
                                </a:lnTo>
                                <a:lnTo>
                                  <a:pt x="2569" y="3364"/>
                                </a:lnTo>
                                <a:lnTo>
                                  <a:pt x="2567" y="3384"/>
                                </a:lnTo>
                                <a:lnTo>
                                  <a:pt x="2564" y="3404"/>
                                </a:lnTo>
                                <a:lnTo>
                                  <a:pt x="2560" y="3424"/>
                                </a:lnTo>
                                <a:lnTo>
                                  <a:pt x="2555" y="3443"/>
                                </a:lnTo>
                                <a:lnTo>
                                  <a:pt x="2549" y="3460"/>
                                </a:lnTo>
                                <a:lnTo>
                                  <a:pt x="2542" y="3478"/>
                                </a:lnTo>
                                <a:lnTo>
                                  <a:pt x="2536" y="3495"/>
                                </a:lnTo>
                                <a:lnTo>
                                  <a:pt x="2528" y="3512"/>
                                </a:lnTo>
                                <a:lnTo>
                                  <a:pt x="2519" y="3528"/>
                                </a:lnTo>
                                <a:lnTo>
                                  <a:pt x="2510" y="3543"/>
                                </a:lnTo>
                                <a:lnTo>
                                  <a:pt x="2500" y="3558"/>
                                </a:lnTo>
                                <a:lnTo>
                                  <a:pt x="2489" y="3573"/>
                                </a:lnTo>
                                <a:lnTo>
                                  <a:pt x="2477" y="3586"/>
                                </a:lnTo>
                                <a:lnTo>
                                  <a:pt x="2466" y="3599"/>
                                </a:lnTo>
                                <a:lnTo>
                                  <a:pt x="2454" y="3612"/>
                                </a:lnTo>
                                <a:lnTo>
                                  <a:pt x="2440" y="3623"/>
                                </a:lnTo>
                                <a:lnTo>
                                  <a:pt x="2427" y="3633"/>
                                </a:lnTo>
                                <a:lnTo>
                                  <a:pt x="2414" y="3643"/>
                                </a:lnTo>
                                <a:lnTo>
                                  <a:pt x="2399" y="3652"/>
                                </a:lnTo>
                                <a:lnTo>
                                  <a:pt x="2384" y="3661"/>
                                </a:lnTo>
                                <a:lnTo>
                                  <a:pt x="2370" y="3668"/>
                                </a:lnTo>
                                <a:lnTo>
                                  <a:pt x="2354" y="3675"/>
                                </a:lnTo>
                                <a:lnTo>
                                  <a:pt x="2339" y="3680"/>
                                </a:lnTo>
                                <a:lnTo>
                                  <a:pt x="2322" y="3685"/>
                                </a:lnTo>
                                <a:lnTo>
                                  <a:pt x="2305" y="3689"/>
                                </a:lnTo>
                                <a:lnTo>
                                  <a:pt x="2288" y="3691"/>
                                </a:lnTo>
                                <a:lnTo>
                                  <a:pt x="2271" y="3694"/>
                                </a:lnTo>
                                <a:lnTo>
                                  <a:pt x="2254" y="3695"/>
                                </a:lnTo>
                                <a:lnTo>
                                  <a:pt x="2237" y="3695"/>
                                </a:lnTo>
                                <a:lnTo>
                                  <a:pt x="2219" y="3694"/>
                                </a:lnTo>
                                <a:lnTo>
                                  <a:pt x="2201" y="3691"/>
                                </a:lnTo>
                                <a:lnTo>
                                  <a:pt x="2183" y="3688"/>
                                </a:lnTo>
                                <a:lnTo>
                                  <a:pt x="2165" y="3683"/>
                                </a:lnTo>
                                <a:lnTo>
                                  <a:pt x="2147" y="3678"/>
                                </a:lnTo>
                                <a:lnTo>
                                  <a:pt x="2129" y="3671"/>
                                </a:lnTo>
                                <a:lnTo>
                                  <a:pt x="2113" y="3664"/>
                                </a:lnTo>
                                <a:lnTo>
                                  <a:pt x="2096" y="3655"/>
                                </a:lnTo>
                                <a:lnTo>
                                  <a:pt x="2080" y="3647"/>
                                </a:lnTo>
                                <a:lnTo>
                                  <a:pt x="2064" y="3636"/>
                                </a:lnTo>
                                <a:lnTo>
                                  <a:pt x="2049" y="3626"/>
                                </a:lnTo>
                                <a:lnTo>
                                  <a:pt x="2034" y="3614"/>
                                </a:lnTo>
                                <a:lnTo>
                                  <a:pt x="2020" y="3602"/>
                                </a:lnTo>
                                <a:lnTo>
                                  <a:pt x="2006" y="3588"/>
                                </a:lnTo>
                                <a:lnTo>
                                  <a:pt x="1993" y="3575"/>
                                </a:lnTo>
                                <a:lnTo>
                                  <a:pt x="1979" y="3560"/>
                                </a:lnTo>
                                <a:lnTo>
                                  <a:pt x="1967" y="3546"/>
                                </a:lnTo>
                                <a:lnTo>
                                  <a:pt x="1956" y="3530"/>
                                </a:lnTo>
                                <a:lnTo>
                                  <a:pt x="1945" y="3513"/>
                                </a:lnTo>
                                <a:lnTo>
                                  <a:pt x="1935" y="3496"/>
                                </a:lnTo>
                                <a:lnTo>
                                  <a:pt x="1924" y="3478"/>
                                </a:lnTo>
                                <a:lnTo>
                                  <a:pt x="1916" y="3460"/>
                                </a:lnTo>
                                <a:lnTo>
                                  <a:pt x="1907" y="3443"/>
                                </a:lnTo>
                                <a:lnTo>
                                  <a:pt x="1899" y="3424"/>
                                </a:lnTo>
                                <a:lnTo>
                                  <a:pt x="1892" y="3404"/>
                                </a:lnTo>
                                <a:lnTo>
                                  <a:pt x="1885" y="3385"/>
                                </a:lnTo>
                                <a:lnTo>
                                  <a:pt x="1880" y="3365"/>
                                </a:lnTo>
                                <a:lnTo>
                                  <a:pt x="1875" y="3345"/>
                                </a:lnTo>
                                <a:lnTo>
                                  <a:pt x="1872" y="3325"/>
                                </a:lnTo>
                                <a:lnTo>
                                  <a:pt x="1869" y="3305"/>
                                </a:lnTo>
                                <a:lnTo>
                                  <a:pt x="1866" y="3283"/>
                                </a:lnTo>
                                <a:lnTo>
                                  <a:pt x="1865" y="3263"/>
                                </a:lnTo>
                                <a:lnTo>
                                  <a:pt x="1864" y="3242"/>
                                </a:lnTo>
                                <a:lnTo>
                                  <a:pt x="1865" y="3221"/>
                                </a:lnTo>
                                <a:lnTo>
                                  <a:pt x="1866" y="3199"/>
                                </a:lnTo>
                                <a:lnTo>
                                  <a:pt x="1869" y="3178"/>
                                </a:lnTo>
                                <a:lnTo>
                                  <a:pt x="1872" y="3158"/>
                                </a:lnTo>
                                <a:lnTo>
                                  <a:pt x="1875" y="3138"/>
                                </a:lnTo>
                                <a:lnTo>
                                  <a:pt x="1881" y="3119"/>
                                </a:lnTo>
                                <a:lnTo>
                                  <a:pt x="1886" y="3100"/>
                                </a:lnTo>
                                <a:lnTo>
                                  <a:pt x="1892" y="3082"/>
                                </a:lnTo>
                                <a:lnTo>
                                  <a:pt x="1900" y="3064"/>
                                </a:lnTo>
                                <a:lnTo>
                                  <a:pt x="1908" y="3047"/>
                                </a:lnTo>
                                <a:lnTo>
                                  <a:pt x="1917" y="3031"/>
                                </a:lnTo>
                                <a:lnTo>
                                  <a:pt x="1926" y="3016"/>
                                </a:lnTo>
                                <a:lnTo>
                                  <a:pt x="1936" y="3001"/>
                                </a:lnTo>
                                <a:lnTo>
                                  <a:pt x="1946" y="2987"/>
                                </a:lnTo>
                                <a:lnTo>
                                  <a:pt x="1958" y="2973"/>
                                </a:lnTo>
                                <a:lnTo>
                                  <a:pt x="1969" y="2961"/>
                                </a:lnTo>
                                <a:lnTo>
                                  <a:pt x="1982" y="2948"/>
                                </a:lnTo>
                                <a:lnTo>
                                  <a:pt x="1995" y="2937"/>
                                </a:lnTo>
                                <a:lnTo>
                                  <a:pt x="2008" y="2927"/>
                                </a:lnTo>
                                <a:lnTo>
                                  <a:pt x="2022" y="2917"/>
                                </a:lnTo>
                                <a:lnTo>
                                  <a:pt x="2036" y="2909"/>
                                </a:lnTo>
                                <a:lnTo>
                                  <a:pt x="2052" y="2901"/>
                                </a:lnTo>
                                <a:lnTo>
                                  <a:pt x="2067" y="2895"/>
                                </a:lnTo>
                                <a:lnTo>
                                  <a:pt x="2082" y="2888"/>
                                </a:lnTo>
                                <a:lnTo>
                                  <a:pt x="2099" y="2883"/>
                                </a:lnTo>
                                <a:lnTo>
                                  <a:pt x="2115" y="2879"/>
                                </a:lnTo>
                                <a:lnTo>
                                  <a:pt x="2132" y="2876"/>
                                </a:lnTo>
                                <a:lnTo>
                                  <a:pt x="2148" y="2874"/>
                                </a:lnTo>
                                <a:lnTo>
                                  <a:pt x="2166" y="2873"/>
                                </a:lnTo>
                                <a:lnTo>
                                  <a:pt x="2183" y="2872"/>
                                </a:lnTo>
                                <a:lnTo>
                                  <a:pt x="2201" y="2873"/>
                                </a:lnTo>
                                <a:lnTo>
                                  <a:pt x="2219" y="2876"/>
                                </a:lnTo>
                                <a:lnTo>
                                  <a:pt x="2237" y="2879"/>
                                </a:lnTo>
                                <a:lnTo>
                                  <a:pt x="2256" y="2882"/>
                                </a:lnTo>
                                <a:close/>
                                <a:moveTo>
                                  <a:pt x="2555" y="925"/>
                                </a:moveTo>
                                <a:lnTo>
                                  <a:pt x="2586" y="937"/>
                                </a:lnTo>
                                <a:lnTo>
                                  <a:pt x="2617" y="951"/>
                                </a:lnTo>
                                <a:lnTo>
                                  <a:pt x="2649" y="966"/>
                                </a:lnTo>
                                <a:lnTo>
                                  <a:pt x="2679" y="983"/>
                                </a:lnTo>
                                <a:lnTo>
                                  <a:pt x="2708" y="1001"/>
                                </a:lnTo>
                                <a:lnTo>
                                  <a:pt x="2737" y="1020"/>
                                </a:lnTo>
                                <a:lnTo>
                                  <a:pt x="2765" y="1040"/>
                                </a:lnTo>
                                <a:lnTo>
                                  <a:pt x="2792" y="1062"/>
                                </a:lnTo>
                                <a:lnTo>
                                  <a:pt x="2819" y="1084"/>
                                </a:lnTo>
                                <a:lnTo>
                                  <a:pt x="2843" y="1107"/>
                                </a:lnTo>
                                <a:lnTo>
                                  <a:pt x="2868" y="1132"/>
                                </a:lnTo>
                                <a:lnTo>
                                  <a:pt x="2892" y="1158"/>
                                </a:lnTo>
                                <a:lnTo>
                                  <a:pt x="2915" y="1185"/>
                                </a:lnTo>
                                <a:lnTo>
                                  <a:pt x="2936" y="1212"/>
                                </a:lnTo>
                                <a:lnTo>
                                  <a:pt x="2956" y="1241"/>
                                </a:lnTo>
                                <a:lnTo>
                                  <a:pt x="2977" y="1269"/>
                                </a:lnTo>
                                <a:lnTo>
                                  <a:pt x="2994" y="1299"/>
                                </a:lnTo>
                                <a:lnTo>
                                  <a:pt x="3011" y="1329"/>
                                </a:lnTo>
                                <a:lnTo>
                                  <a:pt x="3028" y="1360"/>
                                </a:lnTo>
                                <a:lnTo>
                                  <a:pt x="3043" y="1391"/>
                                </a:lnTo>
                                <a:lnTo>
                                  <a:pt x="3056" y="1422"/>
                                </a:lnTo>
                                <a:lnTo>
                                  <a:pt x="3068" y="1455"/>
                                </a:lnTo>
                                <a:lnTo>
                                  <a:pt x="3080" y="1487"/>
                                </a:lnTo>
                                <a:lnTo>
                                  <a:pt x="3088" y="1521"/>
                                </a:lnTo>
                                <a:lnTo>
                                  <a:pt x="3096" y="1553"/>
                                </a:lnTo>
                                <a:lnTo>
                                  <a:pt x="3103" y="1587"/>
                                </a:lnTo>
                                <a:lnTo>
                                  <a:pt x="3109" y="1621"/>
                                </a:lnTo>
                                <a:lnTo>
                                  <a:pt x="3112" y="1654"/>
                                </a:lnTo>
                                <a:lnTo>
                                  <a:pt x="3114" y="1688"/>
                                </a:lnTo>
                                <a:lnTo>
                                  <a:pt x="3115" y="1721"/>
                                </a:lnTo>
                                <a:lnTo>
                                  <a:pt x="3114" y="1755"/>
                                </a:lnTo>
                                <a:lnTo>
                                  <a:pt x="3112" y="1789"/>
                                </a:lnTo>
                                <a:lnTo>
                                  <a:pt x="3108" y="1822"/>
                                </a:lnTo>
                                <a:lnTo>
                                  <a:pt x="3102" y="1855"/>
                                </a:lnTo>
                                <a:lnTo>
                                  <a:pt x="3094" y="1886"/>
                                </a:lnTo>
                                <a:lnTo>
                                  <a:pt x="3086" y="1916"/>
                                </a:lnTo>
                                <a:lnTo>
                                  <a:pt x="3076" y="1947"/>
                                </a:lnTo>
                                <a:lnTo>
                                  <a:pt x="3064" y="1975"/>
                                </a:lnTo>
                                <a:lnTo>
                                  <a:pt x="3052" y="2003"/>
                                </a:lnTo>
                                <a:lnTo>
                                  <a:pt x="3038" y="2030"/>
                                </a:lnTo>
                                <a:lnTo>
                                  <a:pt x="3022" y="2054"/>
                                </a:lnTo>
                                <a:lnTo>
                                  <a:pt x="3007" y="2079"/>
                                </a:lnTo>
                                <a:lnTo>
                                  <a:pt x="2989" y="2102"/>
                                </a:lnTo>
                                <a:lnTo>
                                  <a:pt x="2971" y="2125"/>
                                </a:lnTo>
                                <a:lnTo>
                                  <a:pt x="2951" y="2145"/>
                                </a:lnTo>
                                <a:lnTo>
                                  <a:pt x="2931" y="2165"/>
                                </a:lnTo>
                                <a:lnTo>
                                  <a:pt x="2908" y="2183"/>
                                </a:lnTo>
                                <a:lnTo>
                                  <a:pt x="2886" y="2201"/>
                                </a:lnTo>
                                <a:lnTo>
                                  <a:pt x="2864" y="2217"/>
                                </a:lnTo>
                                <a:lnTo>
                                  <a:pt x="2839" y="2231"/>
                                </a:lnTo>
                                <a:lnTo>
                                  <a:pt x="2814" y="2244"/>
                                </a:lnTo>
                                <a:lnTo>
                                  <a:pt x="2789" y="2256"/>
                                </a:lnTo>
                                <a:lnTo>
                                  <a:pt x="2762" y="2266"/>
                                </a:lnTo>
                                <a:lnTo>
                                  <a:pt x="2735" y="2274"/>
                                </a:lnTo>
                                <a:lnTo>
                                  <a:pt x="2707" y="2282"/>
                                </a:lnTo>
                                <a:lnTo>
                                  <a:pt x="2679" y="2287"/>
                                </a:lnTo>
                                <a:lnTo>
                                  <a:pt x="2651" y="2291"/>
                                </a:lnTo>
                                <a:lnTo>
                                  <a:pt x="2621" y="2293"/>
                                </a:lnTo>
                                <a:lnTo>
                                  <a:pt x="2592" y="2294"/>
                                </a:lnTo>
                                <a:lnTo>
                                  <a:pt x="2561" y="2293"/>
                                </a:lnTo>
                                <a:lnTo>
                                  <a:pt x="2531" y="2291"/>
                                </a:lnTo>
                                <a:lnTo>
                                  <a:pt x="2500" y="2286"/>
                                </a:lnTo>
                                <a:lnTo>
                                  <a:pt x="2470" y="2279"/>
                                </a:lnTo>
                                <a:lnTo>
                                  <a:pt x="2438" y="2272"/>
                                </a:lnTo>
                                <a:lnTo>
                                  <a:pt x="2407" y="2262"/>
                                </a:lnTo>
                                <a:lnTo>
                                  <a:pt x="2377" y="2250"/>
                                </a:lnTo>
                                <a:lnTo>
                                  <a:pt x="2346" y="2237"/>
                                </a:lnTo>
                                <a:lnTo>
                                  <a:pt x="2317" y="2222"/>
                                </a:lnTo>
                                <a:lnTo>
                                  <a:pt x="2288" y="2206"/>
                                </a:lnTo>
                                <a:lnTo>
                                  <a:pt x="2260" y="2189"/>
                                </a:lnTo>
                                <a:lnTo>
                                  <a:pt x="2233" y="2169"/>
                                </a:lnTo>
                                <a:lnTo>
                                  <a:pt x="2207" y="2148"/>
                                </a:lnTo>
                                <a:lnTo>
                                  <a:pt x="2181" y="2127"/>
                                </a:lnTo>
                                <a:lnTo>
                                  <a:pt x="2156" y="2104"/>
                                </a:lnTo>
                                <a:lnTo>
                                  <a:pt x="2132" y="2079"/>
                                </a:lnTo>
                                <a:lnTo>
                                  <a:pt x="2109" y="2054"/>
                                </a:lnTo>
                                <a:lnTo>
                                  <a:pt x="2087" y="2027"/>
                                </a:lnTo>
                                <a:lnTo>
                                  <a:pt x="2065" y="1999"/>
                                </a:lnTo>
                                <a:lnTo>
                                  <a:pt x="2045" y="1971"/>
                                </a:lnTo>
                                <a:lnTo>
                                  <a:pt x="2026" y="1942"/>
                                </a:lnTo>
                                <a:lnTo>
                                  <a:pt x="2007" y="1912"/>
                                </a:lnTo>
                                <a:lnTo>
                                  <a:pt x="1991" y="1881"/>
                                </a:lnTo>
                                <a:lnTo>
                                  <a:pt x="1975" y="1849"/>
                                </a:lnTo>
                                <a:lnTo>
                                  <a:pt x="1960" y="1817"/>
                                </a:lnTo>
                                <a:lnTo>
                                  <a:pt x="1946" y="1783"/>
                                </a:lnTo>
                                <a:lnTo>
                                  <a:pt x="1933" y="1749"/>
                                </a:lnTo>
                                <a:lnTo>
                                  <a:pt x="1922" y="1716"/>
                                </a:lnTo>
                                <a:lnTo>
                                  <a:pt x="1913" y="1681"/>
                                </a:lnTo>
                                <a:lnTo>
                                  <a:pt x="1904" y="1646"/>
                                </a:lnTo>
                                <a:lnTo>
                                  <a:pt x="1898" y="1611"/>
                                </a:lnTo>
                                <a:lnTo>
                                  <a:pt x="1892" y="1575"/>
                                </a:lnTo>
                                <a:lnTo>
                                  <a:pt x="1888" y="1539"/>
                                </a:lnTo>
                                <a:lnTo>
                                  <a:pt x="1884" y="1503"/>
                                </a:lnTo>
                                <a:lnTo>
                                  <a:pt x="1883" y="1467"/>
                                </a:lnTo>
                                <a:lnTo>
                                  <a:pt x="1883" y="1431"/>
                                </a:lnTo>
                                <a:lnTo>
                                  <a:pt x="1885" y="1394"/>
                                </a:lnTo>
                                <a:lnTo>
                                  <a:pt x="1889" y="1358"/>
                                </a:lnTo>
                                <a:lnTo>
                                  <a:pt x="1893" y="1325"/>
                                </a:lnTo>
                                <a:lnTo>
                                  <a:pt x="1900" y="1291"/>
                                </a:lnTo>
                                <a:lnTo>
                                  <a:pt x="1908" y="1259"/>
                                </a:lnTo>
                                <a:lnTo>
                                  <a:pt x="1917" y="1227"/>
                                </a:lnTo>
                                <a:lnTo>
                                  <a:pt x="1927" y="1197"/>
                                </a:lnTo>
                                <a:lnTo>
                                  <a:pt x="1939" y="1169"/>
                                </a:lnTo>
                                <a:lnTo>
                                  <a:pt x="1952" y="1141"/>
                                </a:lnTo>
                                <a:lnTo>
                                  <a:pt x="1967" y="1115"/>
                                </a:lnTo>
                                <a:lnTo>
                                  <a:pt x="1983" y="1090"/>
                                </a:lnTo>
                                <a:lnTo>
                                  <a:pt x="1999" y="1066"/>
                                </a:lnTo>
                                <a:lnTo>
                                  <a:pt x="2017" y="1044"/>
                                </a:lnTo>
                                <a:lnTo>
                                  <a:pt x="2036" y="1022"/>
                                </a:lnTo>
                                <a:lnTo>
                                  <a:pt x="2057" y="1003"/>
                                </a:lnTo>
                                <a:lnTo>
                                  <a:pt x="2078" y="985"/>
                                </a:lnTo>
                                <a:lnTo>
                                  <a:pt x="2100" y="969"/>
                                </a:lnTo>
                                <a:lnTo>
                                  <a:pt x="2124" y="953"/>
                                </a:lnTo>
                                <a:lnTo>
                                  <a:pt x="2147" y="939"/>
                                </a:lnTo>
                                <a:lnTo>
                                  <a:pt x="2172" y="927"/>
                                </a:lnTo>
                                <a:lnTo>
                                  <a:pt x="2198" y="917"/>
                                </a:lnTo>
                                <a:lnTo>
                                  <a:pt x="2224" y="908"/>
                                </a:lnTo>
                                <a:lnTo>
                                  <a:pt x="2251" y="901"/>
                                </a:lnTo>
                                <a:lnTo>
                                  <a:pt x="2279" y="896"/>
                                </a:lnTo>
                                <a:lnTo>
                                  <a:pt x="2308" y="891"/>
                                </a:lnTo>
                                <a:lnTo>
                                  <a:pt x="2337" y="889"/>
                                </a:lnTo>
                                <a:lnTo>
                                  <a:pt x="2367" y="889"/>
                                </a:lnTo>
                                <a:lnTo>
                                  <a:pt x="2397" y="890"/>
                                </a:lnTo>
                                <a:lnTo>
                                  <a:pt x="2427" y="893"/>
                                </a:lnTo>
                                <a:lnTo>
                                  <a:pt x="2458" y="898"/>
                                </a:lnTo>
                                <a:lnTo>
                                  <a:pt x="2490" y="905"/>
                                </a:lnTo>
                                <a:lnTo>
                                  <a:pt x="2522" y="914"/>
                                </a:lnTo>
                                <a:lnTo>
                                  <a:pt x="2555" y="925"/>
                                </a:lnTo>
                                <a:close/>
                                <a:moveTo>
                                  <a:pt x="2548" y="1011"/>
                                </a:moveTo>
                                <a:lnTo>
                                  <a:pt x="2576" y="1022"/>
                                </a:lnTo>
                                <a:lnTo>
                                  <a:pt x="2603" y="1033"/>
                                </a:lnTo>
                                <a:lnTo>
                                  <a:pt x="2630" y="1047"/>
                                </a:lnTo>
                                <a:lnTo>
                                  <a:pt x="2656" y="1062"/>
                                </a:lnTo>
                                <a:lnTo>
                                  <a:pt x="2682" y="1077"/>
                                </a:lnTo>
                                <a:lnTo>
                                  <a:pt x="2707" y="1094"/>
                                </a:lnTo>
                                <a:lnTo>
                                  <a:pt x="2731" y="1111"/>
                                </a:lnTo>
                                <a:lnTo>
                                  <a:pt x="2755" y="1130"/>
                                </a:lnTo>
                                <a:lnTo>
                                  <a:pt x="2777" y="1150"/>
                                </a:lnTo>
                                <a:lnTo>
                                  <a:pt x="2800" y="1170"/>
                                </a:lnTo>
                                <a:lnTo>
                                  <a:pt x="2821" y="1191"/>
                                </a:lnTo>
                                <a:lnTo>
                                  <a:pt x="2842" y="1214"/>
                                </a:lnTo>
                                <a:lnTo>
                                  <a:pt x="2861" y="1237"/>
                                </a:lnTo>
                                <a:lnTo>
                                  <a:pt x="2880" y="1261"/>
                                </a:lnTo>
                                <a:lnTo>
                                  <a:pt x="2898" y="1286"/>
                                </a:lnTo>
                                <a:lnTo>
                                  <a:pt x="2915" y="1311"/>
                                </a:lnTo>
                                <a:lnTo>
                                  <a:pt x="2932" y="1337"/>
                                </a:lnTo>
                                <a:lnTo>
                                  <a:pt x="2946" y="1363"/>
                                </a:lnTo>
                                <a:lnTo>
                                  <a:pt x="2961" y="1390"/>
                                </a:lnTo>
                                <a:lnTo>
                                  <a:pt x="2973" y="1418"/>
                                </a:lnTo>
                                <a:lnTo>
                                  <a:pt x="2986" y="1445"/>
                                </a:lnTo>
                                <a:lnTo>
                                  <a:pt x="2996" y="1473"/>
                                </a:lnTo>
                                <a:lnTo>
                                  <a:pt x="3006" y="1502"/>
                                </a:lnTo>
                                <a:lnTo>
                                  <a:pt x="3014" y="1531"/>
                                </a:lnTo>
                                <a:lnTo>
                                  <a:pt x="3021" y="1559"/>
                                </a:lnTo>
                                <a:lnTo>
                                  <a:pt x="3027" y="1588"/>
                                </a:lnTo>
                                <a:lnTo>
                                  <a:pt x="3031" y="1618"/>
                                </a:lnTo>
                                <a:lnTo>
                                  <a:pt x="3035" y="1648"/>
                                </a:lnTo>
                                <a:lnTo>
                                  <a:pt x="3037" y="1677"/>
                                </a:lnTo>
                                <a:lnTo>
                                  <a:pt x="3037" y="1707"/>
                                </a:lnTo>
                                <a:lnTo>
                                  <a:pt x="3037" y="1736"/>
                                </a:lnTo>
                                <a:lnTo>
                                  <a:pt x="3035" y="1765"/>
                                </a:lnTo>
                                <a:lnTo>
                                  <a:pt x="3030" y="1794"/>
                                </a:lnTo>
                                <a:lnTo>
                                  <a:pt x="3026" y="1822"/>
                                </a:lnTo>
                                <a:lnTo>
                                  <a:pt x="3019" y="1850"/>
                                </a:lnTo>
                                <a:lnTo>
                                  <a:pt x="3011" y="1877"/>
                                </a:lnTo>
                                <a:lnTo>
                                  <a:pt x="3003" y="1903"/>
                                </a:lnTo>
                                <a:lnTo>
                                  <a:pt x="2993" y="1928"/>
                                </a:lnTo>
                                <a:lnTo>
                                  <a:pt x="2982" y="1952"/>
                                </a:lnTo>
                                <a:lnTo>
                                  <a:pt x="2970" y="1976"/>
                                </a:lnTo>
                                <a:lnTo>
                                  <a:pt x="2956" y="1998"/>
                                </a:lnTo>
                                <a:lnTo>
                                  <a:pt x="2943" y="2020"/>
                                </a:lnTo>
                                <a:lnTo>
                                  <a:pt x="2927" y="2040"/>
                                </a:lnTo>
                                <a:lnTo>
                                  <a:pt x="2911" y="2059"/>
                                </a:lnTo>
                                <a:lnTo>
                                  <a:pt x="2894" y="2077"/>
                                </a:lnTo>
                                <a:lnTo>
                                  <a:pt x="2876" y="2095"/>
                                </a:lnTo>
                                <a:lnTo>
                                  <a:pt x="2857" y="2110"/>
                                </a:lnTo>
                                <a:lnTo>
                                  <a:pt x="2838" y="2125"/>
                                </a:lnTo>
                                <a:lnTo>
                                  <a:pt x="2818" y="2139"/>
                                </a:lnTo>
                                <a:lnTo>
                                  <a:pt x="2796" y="2152"/>
                                </a:lnTo>
                                <a:lnTo>
                                  <a:pt x="2774" y="2163"/>
                                </a:lnTo>
                                <a:lnTo>
                                  <a:pt x="2752" y="2173"/>
                                </a:lnTo>
                                <a:lnTo>
                                  <a:pt x="2729" y="2182"/>
                                </a:lnTo>
                                <a:lnTo>
                                  <a:pt x="2706" y="2190"/>
                                </a:lnTo>
                                <a:lnTo>
                                  <a:pt x="2681" y="2195"/>
                                </a:lnTo>
                                <a:lnTo>
                                  <a:pt x="2656" y="2200"/>
                                </a:lnTo>
                                <a:lnTo>
                                  <a:pt x="2632" y="2203"/>
                                </a:lnTo>
                                <a:lnTo>
                                  <a:pt x="2606" y="2206"/>
                                </a:lnTo>
                                <a:lnTo>
                                  <a:pt x="2580" y="2207"/>
                                </a:lnTo>
                                <a:lnTo>
                                  <a:pt x="2553" y="2206"/>
                                </a:lnTo>
                                <a:lnTo>
                                  <a:pt x="2527" y="2203"/>
                                </a:lnTo>
                                <a:lnTo>
                                  <a:pt x="2500" y="2199"/>
                                </a:lnTo>
                                <a:lnTo>
                                  <a:pt x="2473" y="2193"/>
                                </a:lnTo>
                                <a:lnTo>
                                  <a:pt x="2446" y="2186"/>
                                </a:lnTo>
                                <a:lnTo>
                                  <a:pt x="2418" y="2178"/>
                                </a:lnTo>
                                <a:lnTo>
                                  <a:pt x="2392" y="2167"/>
                                </a:lnTo>
                                <a:lnTo>
                                  <a:pt x="2365" y="2155"/>
                                </a:lnTo>
                                <a:lnTo>
                                  <a:pt x="2340" y="2143"/>
                                </a:lnTo>
                                <a:lnTo>
                                  <a:pt x="2315" y="2128"/>
                                </a:lnTo>
                                <a:lnTo>
                                  <a:pt x="2290" y="2113"/>
                                </a:lnTo>
                                <a:lnTo>
                                  <a:pt x="2267" y="2096"/>
                                </a:lnTo>
                                <a:lnTo>
                                  <a:pt x="2243" y="2078"/>
                                </a:lnTo>
                                <a:lnTo>
                                  <a:pt x="2221" y="2059"/>
                                </a:lnTo>
                                <a:lnTo>
                                  <a:pt x="2200" y="2039"/>
                                </a:lnTo>
                                <a:lnTo>
                                  <a:pt x="2179" y="2017"/>
                                </a:lnTo>
                                <a:lnTo>
                                  <a:pt x="2158" y="1995"/>
                                </a:lnTo>
                                <a:lnTo>
                                  <a:pt x="2138" y="1971"/>
                                </a:lnTo>
                                <a:lnTo>
                                  <a:pt x="2120" y="1948"/>
                                </a:lnTo>
                                <a:lnTo>
                                  <a:pt x="2102" y="1923"/>
                                </a:lnTo>
                                <a:lnTo>
                                  <a:pt x="2086" y="1897"/>
                                </a:lnTo>
                                <a:lnTo>
                                  <a:pt x="2070" y="1871"/>
                                </a:lnTo>
                                <a:lnTo>
                                  <a:pt x="2055" y="1844"/>
                                </a:lnTo>
                                <a:lnTo>
                                  <a:pt x="2041" y="1816"/>
                                </a:lnTo>
                                <a:lnTo>
                                  <a:pt x="2029" y="1788"/>
                                </a:lnTo>
                                <a:lnTo>
                                  <a:pt x="2016" y="1758"/>
                                </a:lnTo>
                                <a:lnTo>
                                  <a:pt x="2005" y="1729"/>
                                </a:lnTo>
                                <a:lnTo>
                                  <a:pt x="1996" y="1700"/>
                                </a:lnTo>
                                <a:lnTo>
                                  <a:pt x="1987" y="1670"/>
                                </a:lnTo>
                                <a:lnTo>
                                  <a:pt x="1979" y="1640"/>
                                </a:lnTo>
                                <a:lnTo>
                                  <a:pt x="1974" y="1608"/>
                                </a:lnTo>
                                <a:lnTo>
                                  <a:pt x="1968" y="1577"/>
                                </a:lnTo>
                                <a:lnTo>
                                  <a:pt x="1965" y="1547"/>
                                </a:lnTo>
                                <a:lnTo>
                                  <a:pt x="1963" y="1515"/>
                                </a:lnTo>
                                <a:lnTo>
                                  <a:pt x="1961" y="1484"/>
                                </a:lnTo>
                                <a:lnTo>
                                  <a:pt x="1961" y="1453"/>
                                </a:lnTo>
                                <a:lnTo>
                                  <a:pt x="1963" y="1420"/>
                                </a:lnTo>
                                <a:lnTo>
                                  <a:pt x="1966" y="1390"/>
                                </a:lnTo>
                                <a:lnTo>
                                  <a:pt x="1970" y="1360"/>
                                </a:lnTo>
                                <a:lnTo>
                                  <a:pt x="1976" y="1330"/>
                                </a:lnTo>
                                <a:lnTo>
                                  <a:pt x="1983" y="1302"/>
                                </a:lnTo>
                                <a:lnTo>
                                  <a:pt x="1991" y="1276"/>
                                </a:lnTo>
                                <a:lnTo>
                                  <a:pt x="1999" y="1249"/>
                                </a:lnTo>
                                <a:lnTo>
                                  <a:pt x="2011" y="1224"/>
                                </a:lnTo>
                                <a:lnTo>
                                  <a:pt x="2022" y="1200"/>
                                </a:lnTo>
                                <a:lnTo>
                                  <a:pt x="2035" y="1177"/>
                                </a:lnTo>
                                <a:lnTo>
                                  <a:pt x="2049" y="1156"/>
                                </a:lnTo>
                                <a:lnTo>
                                  <a:pt x="2063" y="1135"/>
                                </a:lnTo>
                                <a:lnTo>
                                  <a:pt x="2079" y="1115"/>
                                </a:lnTo>
                                <a:lnTo>
                                  <a:pt x="2096" y="1097"/>
                                </a:lnTo>
                                <a:lnTo>
                                  <a:pt x="2114" y="1081"/>
                                </a:lnTo>
                                <a:lnTo>
                                  <a:pt x="2133" y="1065"/>
                                </a:lnTo>
                                <a:lnTo>
                                  <a:pt x="2152" y="1050"/>
                                </a:lnTo>
                                <a:lnTo>
                                  <a:pt x="2172" y="1037"/>
                                </a:lnTo>
                                <a:lnTo>
                                  <a:pt x="2193" y="1026"/>
                                </a:lnTo>
                                <a:lnTo>
                                  <a:pt x="2214" y="1014"/>
                                </a:lnTo>
                                <a:lnTo>
                                  <a:pt x="2238" y="1005"/>
                                </a:lnTo>
                                <a:lnTo>
                                  <a:pt x="2260" y="998"/>
                                </a:lnTo>
                                <a:lnTo>
                                  <a:pt x="2284" y="992"/>
                                </a:lnTo>
                                <a:lnTo>
                                  <a:pt x="2308" y="986"/>
                                </a:lnTo>
                                <a:lnTo>
                                  <a:pt x="2333" y="983"/>
                                </a:lnTo>
                                <a:lnTo>
                                  <a:pt x="2359" y="981"/>
                                </a:lnTo>
                                <a:lnTo>
                                  <a:pt x="2384" y="981"/>
                                </a:lnTo>
                                <a:lnTo>
                                  <a:pt x="2411" y="982"/>
                                </a:lnTo>
                                <a:lnTo>
                                  <a:pt x="2437" y="984"/>
                                </a:lnTo>
                                <a:lnTo>
                                  <a:pt x="2465" y="989"/>
                                </a:lnTo>
                                <a:lnTo>
                                  <a:pt x="2492" y="994"/>
                                </a:lnTo>
                                <a:lnTo>
                                  <a:pt x="2520" y="1002"/>
                                </a:lnTo>
                                <a:lnTo>
                                  <a:pt x="2548" y="1011"/>
                                </a:lnTo>
                                <a:close/>
                                <a:moveTo>
                                  <a:pt x="3825" y="5243"/>
                                </a:moveTo>
                                <a:lnTo>
                                  <a:pt x="3845" y="5244"/>
                                </a:lnTo>
                                <a:lnTo>
                                  <a:pt x="3864" y="5247"/>
                                </a:lnTo>
                                <a:lnTo>
                                  <a:pt x="3883" y="5250"/>
                                </a:lnTo>
                                <a:lnTo>
                                  <a:pt x="3902" y="5254"/>
                                </a:lnTo>
                                <a:lnTo>
                                  <a:pt x="3920" y="5260"/>
                                </a:lnTo>
                                <a:lnTo>
                                  <a:pt x="3938" y="5266"/>
                                </a:lnTo>
                                <a:lnTo>
                                  <a:pt x="3955" y="5272"/>
                                </a:lnTo>
                                <a:lnTo>
                                  <a:pt x="3972" y="5280"/>
                                </a:lnTo>
                                <a:lnTo>
                                  <a:pt x="3988" y="5288"/>
                                </a:lnTo>
                                <a:lnTo>
                                  <a:pt x="4004" y="5297"/>
                                </a:lnTo>
                                <a:lnTo>
                                  <a:pt x="4020" y="5307"/>
                                </a:lnTo>
                                <a:lnTo>
                                  <a:pt x="4034" y="5318"/>
                                </a:lnTo>
                                <a:lnTo>
                                  <a:pt x="4049" y="5329"/>
                                </a:lnTo>
                                <a:lnTo>
                                  <a:pt x="4062" y="5342"/>
                                </a:lnTo>
                                <a:lnTo>
                                  <a:pt x="4076" y="5354"/>
                                </a:lnTo>
                                <a:lnTo>
                                  <a:pt x="4088" y="5368"/>
                                </a:lnTo>
                                <a:lnTo>
                                  <a:pt x="4100" y="5382"/>
                                </a:lnTo>
                                <a:lnTo>
                                  <a:pt x="4111" y="5397"/>
                                </a:lnTo>
                                <a:lnTo>
                                  <a:pt x="4122" y="5412"/>
                                </a:lnTo>
                                <a:lnTo>
                                  <a:pt x="4132" y="5428"/>
                                </a:lnTo>
                                <a:lnTo>
                                  <a:pt x="4141" y="5444"/>
                                </a:lnTo>
                                <a:lnTo>
                                  <a:pt x="4148" y="5461"/>
                                </a:lnTo>
                                <a:lnTo>
                                  <a:pt x="4156" y="5479"/>
                                </a:lnTo>
                                <a:lnTo>
                                  <a:pt x="4163" y="5496"/>
                                </a:lnTo>
                                <a:lnTo>
                                  <a:pt x="4169" y="5514"/>
                                </a:lnTo>
                                <a:lnTo>
                                  <a:pt x="4174" y="5532"/>
                                </a:lnTo>
                                <a:lnTo>
                                  <a:pt x="4178" y="5551"/>
                                </a:lnTo>
                                <a:lnTo>
                                  <a:pt x="4181" y="5572"/>
                                </a:lnTo>
                                <a:lnTo>
                                  <a:pt x="4183" y="5591"/>
                                </a:lnTo>
                                <a:lnTo>
                                  <a:pt x="4185" y="5611"/>
                                </a:lnTo>
                                <a:lnTo>
                                  <a:pt x="4185" y="5631"/>
                                </a:lnTo>
                                <a:lnTo>
                                  <a:pt x="4185" y="5651"/>
                                </a:lnTo>
                                <a:lnTo>
                                  <a:pt x="4183" y="5672"/>
                                </a:lnTo>
                                <a:lnTo>
                                  <a:pt x="4181" y="5693"/>
                                </a:lnTo>
                                <a:lnTo>
                                  <a:pt x="4178" y="5713"/>
                                </a:lnTo>
                                <a:lnTo>
                                  <a:pt x="4173" y="5732"/>
                                </a:lnTo>
                                <a:lnTo>
                                  <a:pt x="4169" y="5752"/>
                                </a:lnTo>
                                <a:lnTo>
                                  <a:pt x="4162" y="5771"/>
                                </a:lnTo>
                                <a:lnTo>
                                  <a:pt x="4155" y="5790"/>
                                </a:lnTo>
                                <a:lnTo>
                                  <a:pt x="4148" y="5808"/>
                                </a:lnTo>
                                <a:lnTo>
                                  <a:pt x="4139" y="5826"/>
                                </a:lnTo>
                                <a:lnTo>
                                  <a:pt x="4131" y="5843"/>
                                </a:lnTo>
                                <a:lnTo>
                                  <a:pt x="4120" y="5859"/>
                                </a:lnTo>
                                <a:lnTo>
                                  <a:pt x="4109" y="5876"/>
                                </a:lnTo>
                                <a:lnTo>
                                  <a:pt x="4098" y="5892"/>
                                </a:lnTo>
                                <a:lnTo>
                                  <a:pt x="4086" y="5908"/>
                                </a:lnTo>
                                <a:lnTo>
                                  <a:pt x="4073" y="5922"/>
                                </a:lnTo>
                                <a:lnTo>
                                  <a:pt x="4060" y="5937"/>
                                </a:lnTo>
                                <a:lnTo>
                                  <a:pt x="4047" y="5950"/>
                                </a:lnTo>
                                <a:lnTo>
                                  <a:pt x="4032" y="5963"/>
                                </a:lnTo>
                                <a:lnTo>
                                  <a:pt x="4017" y="5975"/>
                                </a:lnTo>
                                <a:lnTo>
                                  <a:pt x="4002" y="5986"/>
                                </a:lnTo>
                                <a:lnTo>
                                  <a:pt x="3986" y="5997"/>
                                </a:lnTo>
                                <a:lnTo>
                                  <a:pt x="3969" y="6006"/>
                                </a:lnTo>
                                <a:lnTo>
                                  <a:pt x="3953" y="6015"/>
                                </a:lnTo>
                                <a:lnTo>
                                  <a:pt x="3935" y="6024"/>
                                </a:lnTo>
                                <a:lnTo>
                                  <a:pt x="3917" y="6031"/>
                                </a:lnTo>
                                <a:lnTo>
                                  <a:pt x="3899" y="6038"/>
                                </a:lnTo>
                                <a:lnTo>
                                  <a:pt x="3881" y="6043"/>
                                </a:lnTo>
                                <a:lnTo>
                                  <a:pt x="3862" y="6048"/>
                                </a:lnTo>
                                <a:lnTo>
                                  <a:pt x="3843" y="6051"/>
                                </a:lnTo>
                                <a:lnTo>
                                  <a:pt x="3824" y="6054"/>
                                </a:lnTo>
                                <a:lnTo>
                                  <a:pt x="3804" y="6056"/>
                                </a:lnTo>
                                <a:lnTo>
                                  <a:pt x="3784" y="6057"/>
                                </a:lnTo>
                                <a:lnTo>
                                  <a:pt x="3765" y="6056"/>
                                </a:lnTo>
                                <a:lnTo>
                                  <a:pt x="3744" y="6054"/>
                                </a:lnTo>
                                <a:lnTo>
                                  <a:pt x="3725" y="6051"/>
                                </a:lnTo>
                                <a:lnTo>
                                  <a:pt x="3706" y="6048"/>
                                </a:lnTo>
                                <a:lnTo>
                                  <a:pt x="3688" y="6043"/>
                                </a:lnTo>
                                <a:lnTo>
                                  <a:pt x="3671" y="6038"/>
                                </a:lnTo>
                                <a:lnTo>
                                  <a:pt x="3653" y="6031"/>
                                </a:lnTo>
                                <a:lnTo>
                                  <a:pt x="3636" y="6023"/>
                                </a:lnTo>
                                <a:lnTo>
                                  <a:pt x="3619" y="6015"/>
                                </a:lnTo>
                                <a:lnTo>
                                  <a:pt x="3602" y="6006"/>
                                </a:lnTo>
                                <a:lnTo>
                                  <a:pt x="3587" y="5996"/>
                                </a:lnTo>
                                <a:lnTo>
                                  <a:pt x="3571" y="5985"/>
                                </a:lnTo>
                                <a:lnTo>
                                  <a:pt x="3556" y="5973"/>
                                </a:lnTo>
                                <a:lnTo>
                                  <a:pt x="3543" y="5960"/>
                                </a:lnTo>
                                <a:lnTo>
                                  <a:pt x="3529" y="5947"/>
                                </a:lnTo>
                                <a:lnTo>
                                  <a:pt x="3517" y="5933"/>
                                </a:lnTo>
                                <a:lnTo>
                                  <a:pt x="3505" y="5919"/>
                                </a:lnTo>
                                <a:lnTo>
                                  <a:pt x="3493" y="5903"/>
                                </a:lnTo>
                                <a:lnTo>
                                  <a:pt x="3482" y="5888"/>
                                </a:lnTo>
                                <a:lnTo>
                                  <a:pt x="3472" y="5872"/>
                                </a:lnTo>
                                <a:lnTo>
                                  <a:pt x="3463" y="5854"/>
                                </a:lnTo>
                                <a:lnTo>
                                  <a:pt x="3454" y="5837"/>
                                </a:lnTo>
                                <a:lnTo>
                                  <a:pt x="3447" y="5819"/>
                                </a:lnTo>
                                <a:lnTo>
                                  <a:pt x="3440" y="5800"/>
                                </a:lnTo>
                                <a:lnTo>
                                  <a:pt x="3434" y="5781"/>
                                </a:lnTo>
                                <a:lnTo>
                                  <a:pt x="3429" y="5762"/>
                                </a:lnTo>
                                <a:lnTo>
                                  <a:pt x="3424" y="5742"/>
                                </a:lnTo>
                                <a:lnTo>
                                  <a:pt x="3421" y="5722"/>
                                </a:lnTo>
                                <a:lnTo>
                                  <a:pt x="3419" y="5701"/>
                                </a:lnTo>
                                <a:lnTo>
                                  <a:pt x="3418" y="5680"/>
                                </a:lnTo>
                                <a:lnTo>
                                  <a:pt x="3418" y="5659"/>
                                </a:lnTo>
                                <a:lnTo>
                                  <a:pt x="3418" y="5638"/>
                                </a:lnTo>
                                <a:lnTo>
                                  <a:pt x="3420" y="5616"/>
                                </a:lnTo>
                                <a:lnTo>
                                  <a:pt x="3422" y="5596"/>
                                </a:lnTo>
                                <a:lnTo>
                                  <a:pt x="3425" y="5575"/>
                                </a:lnTo>
                                <a:lnTo>
                                  <a:pt x="3430" y="5555"/>
                                </a:lnTo>
                                <a:lnTo>
                                  <a:pt x="3435" y="5536"/>
                                </a:lnTo>
                                <a:lnTo>
                                  <a:pt x="3441" y="5515"/>
                                </a:lnTo>
                                <a:lnTo>
                                  <a:pt x="3449" y="5496"/>
                                </a:lnTo>
                                <a:lnTo>
                                  <a:pt x="3457" y="5479"/>
                                </a:lnTo>
                                <a:lnTo>
                                  <a:pt x="3466" y="5461"/>
                                </a:lnTo>
                                <a:lnTo>
                                  <a:pt x="3475" y="5443"/>
                                </a:lnTo>
                                <a:lnTo>
                                  <a:pt x="3485" y="5427"/>
                                </a:lnTo>
                                <a:lnTo>
                                  <a:pt x="3496" y="5410"/>
                                </a:lnTo>
                                <a:lnTo>
                                  <a:pt x="3507" y="5394"/>
                                </a:lnTo>
                                <a:lnTo>
                                  <a:pt x="3519" y="5380"/>
                                </a:lnTo>
                                <a:lnTo>
                                  <a:pt x="3533" y="5365"/>
                                </a:lnTo>
                                <a:lnTo>
                                  <a:pt x="3546" y="5352"/>
                                </a:lnTo>
                                <a:lnTo>
                                  <a:pt x="3561" y="5338"/>
                                </a:lnTo>
                                <a:lnTo>
                                  <a:pt x="3575" y="5326"/>
                                </a:lnTo>
                                <a:lnTo>
                                  <a:pt x="3591" y="5315"/>
                                </a:lnTo>
                                <a:lnTo>
                                  <a:pt x="3607" y="5304"/>
                                </a:lnTo>
                                <a:lnTo>
                                  <a:pt x="3622" y="5295"/>
                                </a:lnTo>
                                <a:lnTo>
                                  <a:pt x="3639" y="5285"/>
                                </a:lnTo>
                                <a:lnTo>
                                  <a:pt x="3656" y="5277"/>
                                </a:lnTo>
                                <a:lnTo>
                                  <a:pt x="3674" y="5269"/>
                                </a:lnTo>
                                <a:lnTo>
                                  <a:pt x="3692" y="5262"/>
                                </a:lnTo>
                                <a:lnTo>
                                  <a:pt x="3710" y="5257"/>
                                </a:lnTo>
                                <a:lnTo>
                                  <a:pt x="3729" y="5252"/>
                                </a:lnTo>
                                <a:lnTo>
                                  <a:pt x="3748" y="5249"/>
                                </a:lnTo>
                                <a:lnTo>
                                  <a:pt x="3767" y="5245"/>
                                </a:lnTo>
                                <a:lnTo>
                                  <a:pt x="3786" y="5244"/>
                                </a:lnTo>
                                <a:lnTo>
                                  <a:pt x="3806" y="5243"/>
                                </a:lnTo>
                                <a:lnTo>
                                  <a:pt x="3825" y="52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3120"/>
                        <wps:cNvSpPr>
                          <a:spLocks/>
                        </wps:cNvSpPr>
                        <wps:spPr bwMode="auto">
                          <a:xfrm>
                            <a:off x="7647" y="2438"/>
                            <a:ext cx="1931" cy="3704"/>
                          </a:xfrm>
                          <a:custGeom>
                            <a:avLst/>
                            <a:gdLst>
                              <a:gd name="T0" fmla="*/ 5553 w 5794"/>
                              <a:gd name="T1" fmla="*/ 10442 h 11113"/>
                              <a:gd name="T2" fmla="*/ 5500 w 5794"/>
                              <a:gd name="T3" fmla="*/ 9439 h 11113"/>
                              <a:gd name="T4" fmla="*/ 5471 w 5794"/>
                              <a:gd name="T5" fmla="*/ 8771 h 11113"/>
                              <a:gd name="T6" fmla="*/ 5457 w 5794"/>
                              <a:gd name="T7" fmla="*/ 8270 h 11113"/>
                              <a:gd name="T8" fmla="*/ 5452 w 5794"/>
                              <a:gd name="T9" fmla="*/ 7769 h 11113"/>
                              <a:gd name="T10" fmla="*/ 5458 w 5794"/>
                              <a:gd name="T11" fmla="*/ 7268 h 11113"/>
                              <a:gd name="T12" fmla="*/ 5477 w 5794"/>
                              <a:gd name="T13" fmla="*/ 6767 h 11113"/>
                              <a:gd name="T14" fmla="*/ 5512 w 5794"/>
                              <a:gd name="T15" fmla="*/ 6264 h 11113"/>
                              <a:gd name="T16" fmla="*/ 5565 w 5794"/>
                              <a:gd name="T17" fmla="*/ 5761 h 11113"/>
                              <a:gd name="T18" fmla="*/ 5627 w 5794"/>
                              <a:gd name="T19" fmla="*/ 5230 h 11113"/>
                              <a:gd name="T20" fmla="*/ 5678 w 5794"/>
                              <a:gd name="T21" fmla="*/ 4695 h 11113"/>
                              <a:gd name="T22" fmla="*/ 5721 w 5794"/>
                              <a:gd name="T23" fmla="*/ 4153 h 11113"/>
                              <a:gd name="T24" fmla="*/ 5755 w 5794"/>
                              <a:gd name="T25" fmla="*/ 3610 h 11113"/>
                              <a:gd name="T26" fmla="*/ 5777 w 5794"/>
                              <a:gd name="T27" fmla="*/ 3064 h 11113"/>
                              <a:gd name="T28" fmla="*/ 5790 w 5794"/>
                              <a:gd name="T29" fmla="*/ 2519 h 11113"/>
                              <a:gd name="T30" fmla="*/ 5794 w 5794"/>
                              <a:gd name="T31" fmla="*/ 1973 h 11113"/>
                              <a:gd name="T32" fmla="*/ 5787 w 5794"/>
                              <a:gd name="T33" fmla="*/ 1429 h 11113"/>
                              <a:gd name="T34" fmla="*/ 5770 w 5794"/>
                              <a:gd name="T35" fmla="*/ 889 h 11113"/>
                              <a:gd name="T36" fmla="*/ 5741 w 5794"/>
                              <a:gd name="T37" fmla="*/ 354 h 11113"/>
                              <a:gd name="T38" fmla="*/ 5539 w 5794"/>
                              <a:gd name="T39" fmla="*/ 65 h 11113"/>
                              <a:gd name="T40" fmla="*/ 5007 w 5794"/>
                              <a:gd name="T41" fmla="*/ 264 h 11113"/>
                              <a:gd name="T42" fmla="*/ 3947 w 5794"/>
                              <a:gd name="T43" fmla="*/ 680 h 11113"/>
                              <a:gd name="T44" fmla="*/ 2887 w 5794"/>
                              <a:gd name="T45" fmla="*/ 1096 h 11113"/>
                              <a:gd name="T46" fmla="*/ 2355 w 5794"/>
                              <a:gd name="T47" fmla="*/ 1296 h 11113"/>
                              <a:gd name="T48" fmla="*/ 1819 w 5794"/>
                              <a:gd name="T49" fmla="*/ 1488 h 11113"/>
                              <a:gd name="T50" fmla="*/ 1280 w 5794"/>
                              <a:gd name="T51" fmla="*/ 1666 h 11113"/>
                              <a:gd name="T52" fmla="*/ 736 w 5794"/>
                              <a:gd name="T53" fmla="*/ 1829 h 11113"/>
                              <a:gd name="T54" fmla="*/ 185 w 5794"/>
                              <a:gd name="T55" fmla="*/ 1973 h 11113"/>
                              <a:gd name="T56" fmla="*/ 33 w 5794"/>
                              <a:gd name="T57" fmla="*/ 2223 h 11113"/>
                              <a:gd name="T58" fmla="*/ 83 w 5794"/>
                              <a:gd name="T59" fmla="*/ 2532 h 11113"/>
                              <a:gd name="T60" fmla="*/ 131 w 5794"/>
                              <a:gd name="T61" fmla="*/ 2841 h 11113"/>
                              <a:gd name="T62" fmla="*/ 180 w 5794"/>
                              <a:gd name="T63" fmla="*/ 3151 h 11113"/>
                              <a:gd name="T64" fmla="*/ 225 w 5794"/>
                              <a:gd name="T65" fmla="*/ 3461 h 11113"/>
                              <a:gd name="T66" fmla="*/ 281 w 5794"/>
                              <a:gd name="T67" fmla="*/ 3873 h 11113"/>
                              <a:gd name="T68" fmla="*/ 352 w 5794"/>
                              <a:gd name="T69" fmla="*/ 4490 h 11113"/>
                              <a:gd name="T70" fmla="*/ 403 w 5794"/>
                              <a:gd name="T71" fmla="*/ 5105 h 11113"/>
                              <a:gd name="T72" fmla="*/ 438 w 5794"/>
                              <a:gd name="T73" fmla="*/ 5720 h 11113"/>
                              <a:gd name="T74" fmla="*/ 457 w 5794"/>
                              <a:gd name="T75" fmla="*/ 6334 h 11113"/>
                              <a:gd name="T76" fmla="*/ 463 w 5794"/>
                              <a:gd name="T77" fmla="*/ 6949 h 11113"/>
                              <a:gd name="T78" fmla="*/ 454 w 5794"/>
                              <a:gd name="T79" fmla="*/ 7564 h 11113"/>
                              <a:gd name="T80" fmla="*/ 432 w 5794"/>
                              <a:gd name="T81" fmla="*/ 8179 h 11113"/>
                              <a:gd name="T82" fmla="*/ 401 w 5794"/>
                              <a:gd name="T83" fmla="*/ 8794 h 11113"/>
                              <a:gd name="T84" fmla="*/ 360 w 5794"/>
                              <a:gd name="T85" fmla="*/ 9411 h 11113"/>
                              <a:gd name="T86" fmla="*/ 308 w 5794"/>
                              <a:gd name="T87" fmla="*/ 10027 h 11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5794" h="11113">
                                <a:moveTo>
                                  <a:pt x="5588" y="11113"/>
                                </a:moveTo>
                                <a:lnTo>
                                  <a:pt x="5571" y="10777"/>
                                </a:lnTo>
                                <a:lnTo>
                                  <a:pt x="5553" y="10442"/>
                                </a:lnTo>
                                <a:lnTo>
                                  <a:pt x="5535" y="10107"/>
                                </a:lnTo>
                                <a:lnTo>
                                  <a:pt x="5517" y="9773"/>
                                </a:lnTo>
                                <a:lnTo>
                                  <a:pt x="5500" y="9439"/>
                                </a:lnTo>
                                <a:lnTo>
                                  <a:pt x="5485" y="9105"/>
                                </a:lnTo>
                                <a:lnTo>
                                  <a:pt x="5478" y="8938"/>
                                </a:lnTo>
                                <a:lnTo>
                                  <a:pt x="5471" y="8771"/>
                                </a:lnTo>
                                <a:lnTo>
                                  <a:pt x="5466" y="8604"/>
                                </a:lnTo>
                                <a:lnTo>
                                  <a:pt x="5461" y="8437"/>
                                </a:lnTo>
                                <a:lnTo>
                                  <a:pt x="5457" y="8270"/>
                                </a:lnTo>
                                <a:lnTo>
                                  <a:pt x="5455" y="8103"/>
                                </a:lnTo>
                                <a:lnTo>
                                  <a:pt x="5452" y="7936"/>
                                </a:lnTo>
                                <a:lnTo>
                                  <a:pt x="5452" y="7769"/>
                                </a:lnTo>
                                <a:lnTo>
                                  <a:pt x="5452" y="7602"/>
                                </a:lnTo>
                                <a:lnTo>
                                  <a:pt x="5455" y="7435"/>
                                </a:lnTo>
                                <a:lnTo>
                                  <a:pt x="5458" y="7268"/>
                                </a:lnTo>
                                <a:lnTo>
                                  <a:pt x="5462" y="7101"/>
                                </a:lnTo>
                                <a:lnTo>
                                  <a:pt x="5469" y="6934"/>
                                </a:lnTo>
                                <a:lnTo>
                                  <a:pt x="5477" y="6767"/>
                                </a:lnTo>
                                <a:lnTo>
                                  <a:pt x="5487" y="6599"/>
                                </a:lnTo>
                                <a:lnTo>
                                  <a:pt x="5498" y="6432"/>
                                </a:lnTo>
                                <a:lnTo>
                                  <a:pt x="5512" y="6264"/>
                                </a:lnTo>
                                <a:lnTo>
                                  <a:pt x="5527" y="6097"/>
                                </a:lnTo>
                                <a:lnTo>
                                  <a:pt x="5545" y="5929"/>
                                </a:lnTo>
                                <a:lnTo>
                                  <a:pt x="5565" y="5761"/>
                                </a:lnTo>
                                <a:lnTo>
                                  <a:pt x="5587" y="5585"/>
                                </a:lnTo>
                                <a:lnTo>
                                  <a:pt x="5607" y="5408"/>
                                </a:lnTo>
                                <a:lnTo>
                                  <a:pt x="5627" y="5230"/>
                                </a:lnTo>
                                <a:lnTo>
                                  <a:pt x="5645" y="5052"/>
                                </a:lnTo>
                                <a:lnTo>
                                  <a:pt x="5663" y="4874"/>
                                </a:lnTo>
                                <a:lnTo>
                                  <a:pt x="5678" y="4695"/>
                                </a:lnTo>
                                <a:lnTo>
                                  <a:pt x="5694" y="4514"/>
                                </a:lnTo>
                                <a:lnTo>
                                  <a:pt x="5708" y="4334"/>
                                </a:lnTo>
                                <a:lnTo>
                                  <a:pt x="5721" y="4153"/>
                                </a:lnTo>
                                <a:lnTo>
                                  <a:pt x="5733" y="3973"/>
                                </a:lnTo>
                                <a:lnTo>
                                  <a:pt x="5744" y="3791"/>
                                </a:lnTo>
                                <a:lnTo>
                                  <a:pt x="5755" y="3610"/>
                                </a:lnTo>
                                <a:lnTo>
                                  <a:pt x="5764" y="3428"/>
                                </a:lnTo>
                                <a:lnTo>
                                  <a:pt x="5771" y="3246"/>
                                </a:lnTo>
                                <a:lnTo>
                                  <a:pt x="5777" y="3064"/>
                                </a:lnTo>
                                <a:lnTo>
                                  <a:pt x="5783" y="2883"/>
                                </a:lnTo>
                                <a:lnTo>
                                  <a:pt x="5787" y="2700"/>
                                </a:lnTo>
                                <a:lnTo>
                                  <a:pt x="5790" y="2519"/>
                                </a:lnTo>
                                <a:lnTo>
                                  <a:pt x="5793" y="2336"/>
                                </a:lnTo>
                                <a:lnTo>
                                  <a:pt x="5794" y="2154"/>
                                </a:lnTo>
                                <a:lnTo>
                                  <a:pt x="5794" y="1973"/>
                                </a:lnTo>
                                <a:lnTo>
                                  <a:pt x="5793" y="1791"/>
                                </a:lnTo>
                                <a:lnTo>
                                  <a:pt x="5790" y="1610"/>
                                </a:lnTo>
                                <a:lnTo>
                                  <a:pt x="5787" y="1429"/>
                                </a:lnTo>
                                <a:lnTo>
                                  <a:pt x="5783" y="1249"/>
                                </a:lnTo>
                                <a:lnTo>
                                  <a:pt x="5777" y="1069"/>
                                </a:lnTo>
                                <a:lnTo>
                                  <a:pt x="5770" y="889"/>
                                </a:lnTo>
                                <a:lnTo>
                                  <a:pt x="5761" y="710"/>
                                </a:lnTo>
                                <a:lnTo>
                                  <a:pt x="5752" y="532"/>
                                </a:lnTo>
                                <a:lnTo>
                                  <a:pt x="5741" y="354"/>
                                </a:lnTo>
                                <a:lnTo>
                                  <a:pt x="5730" y="177"/>
                                </a:lnTo>
                                <a:lnTo>
                                  <a:pt x="5717" y="0"/>
                                </a:lnTo>
                                <a:lnTo>
                                  <a:pt x="5539" y="65"/>
                                </a:lnTo>
                                <a:lnTo>
                                  <a:pt x="5362" y="130"/>
                                </a:lnTo>
                                <a:lnTo>
                                  <a:pt x="5184" y="197"/>
                                </a:lnTo>
                                <a:lnTo>
                                  <a:pt x="5007" y="264"/>
                                </a:lnTo>
                                <a:lnTo>
                                  <a:pt x="4653" y="401"/>
                                </a:lnTo>
                                <a:lnTo>
                                  <a:pt x="4300" y="540"/>
                                </a:lnTo>
                                <a:lnTo>
                                  <a:pt x="3947" y="680"/>
                                </a:lnTo>
                                <a:lnTo>
                                  <a:pt x="3594" y="820"/>
                                </a:lnTo>
                                <a:lnTo>
                                  <a:pt x="3241" y="959"/>
                                </a:lnTo>
                                <a:lnTo>
                                  <a:pt x="2887" y="1096"/>
                                </a:lnTo>
                                <a:lnTo>
                                  <a:pt x="2710" y="1163"/>
                                </a:lnTo>
                                <a:lnTo>
                                  <a:pt x="2532" y="1230"/>
                                </a:lnTo>
                                <a:lnTo>
                                  <a:pt x="2355" y="1296"/>
                                </a:lnTo>
                                <a:lnTo>
                                  <a:pt x="2176" y="1361"/>
                                </a:lnTo>
                                <a:lnTo>
                                  <a:pt x="1998" y="1425"/>
                                </a:lnTo>
                                <a:lnTo>
                                  <a:pt x="1819" y="1488"/>
                                </a:lnTo>
                                <a:lnTo>
                                  <a:pt x="1640" y="1548"/>
                                </a:lnTo>
                                <a:lnTo>
                                  <a:pt x="1460" y="1608"/>
                                </a:lnTo>
                                <a:lnTo>
                                  <a:pt x="1280" y="1666"/>
                                </a:lnTo>
                                <a:lnTo>
                                  <a:pt x="1100" y="1722"/>
                                </a:lnTo>
                                <a:lnTo>
                                  <a:pt x="917" y="1777"/>
                                </a:lnTo>
                                <a:lnTo>
                                  <a:pt x="736" y="1829"/>
                                </a:lnTo>
                                <a:lnTo>
                                  <a:pt x="552" y="1880"/>
                                </a:lnTo>
                                <a:lnTo>
                                  <a:pt x="370" y="1928"/>
                                </a:lnTo>
                                <a:lnTo>
                                  <a:pt x="185" y="1973"/>
                                </a:lnTo>
                                <a:lnTo>
                                  <a:pt x="0" y="2017"/>
                                </a:lnTo>
                                <a:lnTo>
                                  <a:pt x="16" y="2120"/>
                                </a:lnTo>
                                <a:lnTo>
                                  <a:pt x="33" y="2223"/>
                                </a:lnTo>
                                <a:lnTo>
                                  <a:pt x="50" y="2326"/>
                                </a:lnTo>
                                <a:lnTo>
                                  <a:pt x="66" y="2429"/>
                                </a:lnTo>
                                <a:lnTo>
                                  <a:pt x="83" y="2532"/>
                                </a:lnTo>
                                <a:lnTo>
                                  <a:pt x="99" y="2635"/>
                                </a:lnTo>
                                <a:lnTo>
                                  <a:pt x="116" y="2738"/>
                                </a:lnTo>
                                <a:lnTo>
                                  <a:pt x="131" y="2841"/>
                                </a:lnTo>
                                <a:lnTo>
                                  <a:pt x="148" y="2944"/>
                                </a:lnTo>
                                <a:lnTo>
                                  <a:pt x="164" y="3047"/>
                                </a:lnTo>
                                <a:lnTo>
                                  <a:pt x="180" y="3151"/>
                                </a:lnTo>
                                <a:lnTo>
                                  <a:pt x="195" y="3255"/>
                                </a:lnTo>
                                <a:lnTo>
                                  <a:pt x="211" y="3358"/>
                                </a:lnTo>
                                <a:lnTo>
                                  <a:pt x="225" y="3461"/>
                                </a:lnTo>
                                <a:lnTo>
                                  <a:pt x="240" y="3564"/>
                                </a:lnTo>
                                <a:lnTo>
                                  <a:pt x="255" y="3667"/>
                                </a:lnTo>
                                <a:lnTo>
                                  <a:pt x="281" y="3873"/>
                                </a:lnTo>
                                <a:lnTo>
                                  <a:pt x="307" y="4078"/>
                                </a:lnTo>
                                <a:lnTo>
                                  <a:pt x="331" y="4283"/>
                                </a:lnTo>
                                <a:lnTo>
                                  <a:pt x="352" y="4490"/>
                                </a:lnTo>
                                <a:lnTo>
                                  <a:pt x="371" y="4695"/>
                                </a:lnTo>
                                <a:lnTo>
                                  <a:pt x="388" y="4900"/>
                                </a:lnTo>
                                <a:lnTo>
                                  <a:pt x="403" y="5105"/>
                                </a:lnTo>
                                <a:lnTo>
                                  <a:pt x="417" y="5310"/>
                                </a:lnTo>
                                <a:lnTo>
                                  <a:pt x="428" y="5515"/>
                                </a:lnTo>
                                <a:lnTo>
                                  <a:pt x="438" y="5720"/>
                                </a:lnTo>
                                <a:lnTo>
                                  <a:pt x="446" y="5925"/>
                                </a:lnTo>
                                <a:lnTo>
                                  <a:pt x="453" y="6130"/>
                                </a:lnTo>
                                <a:lnTo>
                                  <a:pt x="457" y="6334"/>
                                </a:lnTo>
                                <a:lnTo>
                                  <a:pt x="460" y="6539"/>
                                </a:lnTo>
                                <a:lnTo>
                                  <a:pt x="463" y="6744"/>
                                </a:lnTo>
                                <a:lnTo>
                                  <a:pt x="463" y="6949"/>
                                </a:lnTo>
                                <a:lnTo>
                                  <a:pt x="460" y="7154"/>
                                </a:lnTo>
                                <a:lnTo>
                                  <a:pt x="458" y="7359"/>
                                </a:lnTo>
                                <a:lnTo>
                                  <a:pt x="454" y="7564"/>
                                </a:lnTo>
                                <a:lnTo>
                                  <a:pt x="448" y="7769"/>
                                </a:lnTo>
                                <a:lnTo>
                                  <a:pt x="441" y="7974"/>
                                </a:lnTo>
                                <a:lnTo>
                                  <a:pt x="432" y="8179"/>
                                </a:lnTo>
                                <a:lnTo>
                                  <a:pt x="424" y="8384"/>
                                </a:lnTo>
                                <a:lnTo>
                                  <a:pt x="413" y="8589"/>
                                </a:lnTo>
                                <a:lnTo>
                                  <a:pt x="401" y="8794"/>
                                </a:lnTo>
                                <a:lnTo>
                                  <a:pt x="388" y="9000"/>
                                </a:lnTo>
                                <a:lnTo>
                                  <a:pt x="374" y="9206"/>
                                </a:lnTo>
                                <a:lnTo>
                                  <a:pt x="360" y="9411"/>
                                </a:lnTo>
                                <a:lnTo>
                                  <a:pt x="343" y="9616"/>
                                </a:lnTo>
                                <a:lnTo>
                                  <a:pt x="326" y="9822"/>
                                </a:lnTo>
                                <a:lnTo>
                                  <a:pt x="308" y="10027"/>
                                </a:lnTo>
                                <a:lnTo>
                                  <a:pt x="289" y="10233"/>
                                </a:lnTo>
                                <a:lnTo>
                                  <a:pt x="5588" y="11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3121"/>
                        <wps:cNvSpPr>
                          <a:spLocks noEditPoints="1"/>
                        </wps:cNvSpPr>
                        <wps:spPr bwMode="auto">
                          <a:xfrm>
                            <a:off x="7757" y="2545"/>
                            <a:ext cx="1806" cy="3381"/>
                          </a:xfrm>
                          <a:custGeom>
                            <a:avLst/>
                            <a:gdLst>
                              <a:gd name="T0" fmla="*/ 1485 w 5418"/>
                              <a:gd name="T1" fmla="*/ 9793 h 10144"/>
                              <a:gd name="T2" fmla="*/ 1374 w 5418"/>
                              <a:gd name="T3" fmla="*/ 9677 h 10144"/>
                              <a:gd name="T4" fmla="*/ 564 w 5418"/>
                              <a:gd name="T5" fmla="*/ 8972 h 10144"/>
                              <a:gd name="T6" fmla="*/ 95 w 5418"/>
                              <a:gd name="T7" fmla="*/ 9042 h 10144"/>
                              <a:gd name="T8" fmla="*/ 381 w 5418"/>
                              <a:gd name="T9" fmla="*/ 3791 h 10144"/>
                              <a:gd name="T10" fmla="*/ 952 w 5418"/>
                              <a:gd name="T11" fmla="*/ 4127 h 10144"/>
                              <a:gd name="T12" fmla="*/ 397 w 5418"/>
                              <a:gd name="T13" fmla="*/ 4629 h 10144"/>
                              <a:gd name="T14" fmla="*/ 532 w 5418"/>
                              <a:gd name="T15" fmla="*/ 4676 h 10144"/>
                              <a:gd name="T16" fmla="*/ 1009 w 5418"/>
                              <a:gd name="T17" fmla="*/ 4017 h 10144"/>
                              <a:gd name="T18" fmla="*/ 256 w 5418"/>
                              <a:gd name="T19" fmla="*/ 3772 h 10144"/>
                              <a:gd name="T20" fmla="*/ 3009 w 5418"/>
                              <a:gd name="T21" fmla="*/ 5828 h 10144"/>
                              <a:gd name="T22" fmla="*/ 2540 w 5418"/>
                              <a:gd name="T23" fmla="*/ 7145 h 10144"/>
                              <a:gd name="T24" fmla="*/ 1391 w 5418"/>
                              <a:gd name="T25" fmla="*/ 6652 h 10144"/>
                              <a:gd name="T26" fmla="*/ 2060 w 5418"/>
                              <a:gd name="T27" fmla="*/ 5482 h 10144"/>
                              <a:gd name="T28" fmla="*/ 2986 w 5418"/>
                              <a:gd name="T29" fmla="*/ 6148 h 10144"/>
                              <a:gd name="T30" fmla="*/ 2245 w 5418"/>
                              <a:gd name="T31" fmla="*/ 7112 h 10144"/>
                              <a:gd name="T32" fmla="*/ 1466 w 5418"/>
                              <a:gd name="T33" fmla="*/ 6355 h 10144"/>
                              <a:gd name="T34" fmla="*/ 1193 w 5418"/>
                              <a:gd name="T35" fmla="*/ 4593 h 10144"/>
                              <a:gd name="T36" fmla="*/ 1542 w 5418"/>
                              <a:gd name="T37" fmla="*/ 4953 h 10144"/>
                              <a:gd name="T38" fmla="*/ 1075 w 5418"/>
                              <a:gd name="T39" fmla="*/ 5287 h 10144"/>
                              <a:gd name="T40" fmla="*/ 818 w 5418"/>
                              <a:gd name="T41" fmla="*/ 4864 h 10144"/>
                              <a:gd name="T42" fmla="*/ 1302 w 5418"/>
                              <a:gd name="T43" fmla="*/ 4647 h 10144"/>
                              <a:gd name="T44" fmla="*/ 1458 w 5418"/>
                              <a:gd name="T45" fmla="*/ 5055 h 10144"/>
                              <a:gd name="T46" fmla="*/ 988 w 5418"/>
                              <a:gd name="T47" fmla="*/ 5212 h 10144"/>
                              <a:gd name="T48" fmla="*/ 919 w 5418"/>
                              <a:gd name="T49" fmla="*/ 4780 h 10144"/>
                              <a:gd name="T50" fmla="*/ 5117 w 5418"/>
                              <a:gd name="T51" fmla="*/ 981 h 10144"/>
                              <a:gd name="T52" fmla="*/ 5070 w 5418"/>
                              <a:gd name="T53" fmla="*/ 2512 h 10144"/>
                              <a:gd name="T54" fmla="*/ 3676 w 5418"/>
                              <a:gd name="T55" fmla="*/ 2673 h 10144"/>
                              <a:gd name="T56" fmla="*/ 3956 w 5418"/>
                              <a:gd name="T57" fmla="*/ 1170 h 10144"/>
                              <a:gd name="T58" fmla="*/ 5206 w 5418"/>
                              <a:gd name="T59" fmla="*/ 1293 h 10144"/>
                              <a:gd name="T60" fmla="*/ 4750 w 5418"/>
                              <a:gd name="T61" fmla="*/ 2642 h 10144"/>
                              <a:gd name="T62" fmla="*/ 3652 w 5418"/>
                              <a:gd name="T63" fmla="*/ 2345 h 10144"/>
                              <a:gd name="T64" fmla="*/ 4292 w 5418"/>
                              <a:gd name="T65" fmla="*/ 1076 h 10144"/>
                              <a:gd name="T66" fmla="*/ 5396 w 5418"/>
                              <a:gd name="T67" fmla="*/ 202 h 10144"/>
                              <a:gd name="T68" fmla="*/ 5118 w 5418"/>
                              <a:gd name="T69" fmla="*/ 639 h 10144"/>
                              <a:gd name="T70" fmla="*/ 4789 w 5418"/>
                              <a:gd name="T71" fmla="*/ 394 h 10144"/>
                              <a:gd name="T72" fmla="*/ 5115 w 5418"/>
                              <a:gd name="T73" fmla="*/ 46 h 10144"/>
                              <a:gd name="T74" fmla="*/ 5356 w 5418"/>
                              <a:gd name="T75" fmla="*/ 317 h 10144"/>
                              <a:gd name="T76" fmla="*/ 4975 w 5418"/>
                              <a:gd name="T77" fmla="*/ 603 h 10144"/>
                              <a:gd name="T78" fmla="*/ 4875 w 5418"/>
                              <a:gd name="T79" fmla="*/ 220 h 10144"/>
                              <a:gd name="T80" fmla="*/ 4848 w 5418"/>
                              <a:gd name="T81" fmla="*/ 6985 h 10144"/>
                              <a:gd name="T82" fmla="*/ 4586 w 5418"/>
                              <a:gd name="T83" fmla="*/ 8619 h 10144"/>
                              <a:gd name="T84" fmla="*/ 3253 w 5418"/>
                              <a:gd name="T85" fmla="*/ 8238 h 10144"/>
                              <a:gd name="T86" fmla="*/ 3776 w 5418"/>
                              <a:gd name="T87" fmla="*/ 6756 h 10144"/>
                              <a:gd name="T88" fmla="*/ 4874 w 5418"/>
                              <a:gd name="T89" fmla="*/ 7357 h 10144"/>
                              <a:gd name="T90" fmla="*/ 4267 w 5418"/>
                              <a:gd name="T91" fmla="*/ 8643 h 10144"/>
                              <a:gd name="T92" fmla="*/ 3282 w 5418"/>
                              <a:gd name="T93" fmla="*/ 7880 h 10144"/>
                              <a:gd name="T94" fmla="*/ 4097 w 5418"/>
                              <a:gd name="T95" fmla="*/ 6789 h 10144"/>
                              <a:gd name="T96" fmla="*/ 4159 w 5418"/>
                              <a:gd name="T97" fmla="*/ 9414 h 10144"/>
                              <a:gd name="T98" fmla="*/ 3580 w 5418"/>
                              <a:gd name="T99" fmla="*/ 9957 h 10144"/>
                              <a:gd name="T100" fmla="*/ 3121 w 5418"/>
                              <a:gd name="T101" fmla="*/ 9220 h 10144"/>
                              <a:gd name="T102" fmla="*/ 3755 w 5418"/>
                              <a:gd name="T103" fmla="*/ 8889 h 10144"/>
                              <a:gd name="T104" fmla="*/ 4065 w 5418"/>
                              <a:gd name="T105" fmla="*/ 9589 h 10144"/>
                              <a:gd name="T106" fmla="*/ 3432 w 5418"/>
                              <a:gd name="T107" fmla="*/ 9820 h 10144"/>
                              <a:gd name="T108" fmla="*/ 3247 w 5418"/>
                              <a:gd name="T109" fmla="*/ 9086 h 10144"/>
                              <a:gd name="T110" fmla="*/ 1225 w 5418"/>
                              <a:gd name="T111" fmla="*/ 8096 h 10144"/>
                              <a:gd name="T112" fmla="*/ 1278 w 5418"/>
                              <a:gd name="T113" fmla="*/ 8648 h 10144"/>
                              <a:gd name="T114" fmla="*/ 704 w 5418"/>
                              <a:gd name="T115" fmla="*/ 8652 h 10144"/>
                              <a:gd name="T116" fmla="*/ 763 w 5418"/>
                              <a:gd name="T117" fmla="*/ 8112 h 10144"/>
                              <a:gd name="T118" fmla="*/ 1273 w 5418"/>
                              <a:gd name="T119" fmla="*/ 8214 h 10144"/>
                              <a:gd name="T120" fmla="*/ 1152 w 5418"/>
                              <a:gd name="T121" fmla="*/ 8683 h 10144"/>
                              <a:gd name="T122" fmla="*/ 681 w 5418"/>
                              <a:gd name="T123" fmla="*/ 8532 h 10144"/>
                              <a:gd name="T124" fmla="*/ 894 w 5418"/>
                              <a:gd name="T125" fmla="*/ 8095 h 10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5418" h="10144">
                                <a:moveTo>
                                  <a:pt x="664" y="8867"/>
                                </a:moveTo>
                                <a:lnTo>
                                  <a:pt x="709" y="8870"/>
                                </a:lnTo>
                                <a:lnTo>
                                  <a:pt x="753" y="8875"/>
                                </a:lnTo>
                                <a:lnTo>
                                  <a:pt x="797" y="8882"/>
                                </a:lnTo>
                                <a:lnTo>
                                  <a:pt x="838" y="8891"/>
                                </a:lnTo>
                                <a:lnTo>
                                  <a:pt x="879" y="8903"/>
                                </a:lnTo>
                                <a:lnTo>
                                  <a:pt x="920" y="8916"/>
                                </a:lnTo>
                                <a:lnTo>
                                  <a:pt x="960" y="8932"/>
                                </a:lnTo>
                                <a:lnTo>
                                  <a:pt x="998" y="8949"/>
                                </a:lnTo>
                                <a:lnTo>
                                  <a:pt x="1036" y="8968"/>
                                </a:lnTo>
                                <a:lnTo>
                                  <a:pt x="1072" y="8989"/>
                                </a:lnTo>
                                <a:lnTo>
                                  <a:pt x="1108" y="9011"/>
                                </a:lnTo>
                                <a:lnTo>
                                  <a:pt x="1141" y="9036"/>
                                </a:lnTo>
                                <a:lnTo>
                                  <a:pt x="1174" y="9062"/>
                                </a:lnTo>
                                <a:lnTo>
                                  <a:pt x="1205" y="9089"/>
                                </a:lnTo>
                                <a:lnTo>
                                  <a:pt x="1235" y="9118"/>
                                </a:lnTo>
                                <a:lnTo>
                                  <a:pt x="1264" y="9148"/>
                                </a:lnTo>
                                <a:lnTo>
                                  <a:pt x="1291" y="9179"/>
                                </a:lnTo>
                                <a:lnTo>
                                  <a:pt x="1317" y="9212"/>
                                </a:lnTo>
                                <a:lnTo>
                                  <a:pt x="1341" y="9247"/>
                                </a:lnTo>
                                <a:lnTo>
                                  <a:pt x="1363" y="9281"/>
                                </a:lnTo>
                                <a:lnTo>
                                  <a:pt x="1384" y="9317"/>
                                </a:lnTo>
                                <a:lnTo>
                                  <a:pt x="1403" y="9354"/>
                                </a:lnTo>
                                <a:lnTo>
                                  <a:pt x="1420" y="9392"/>
                                </a:lnTo>
                                <a:lnTo>
                                  <a:pt x="1436" y="9431"/>
                                </a:lnTo>
                                <a:lnTo>
                                  <a:pt x="1449" y="9471"/>
                                </a:lnTo>
                                <a:lnTo>
                                  <a:pt x="1460" y="9512"/>
                                </a:lnTo>
                                <a:lnTo>
                                  <a:pt x="1470" y="9553"/>
                                </a:lnTo>
                                <a:lnTo>
                                  <a:pt x="1477" y="9595"/>
                                </a:lnTo>
                                <a:lnTo>
                                  <a:pt x="1483" y="9637"/>
                                </a:lnTo>
                                <a:lnTo>
                                  <a:pt x="1486" y="9680"/>
                                </a:lnTo>
                                <a:lnTo>
                                  <a:pt x="1487" y="9723"/>
                                </a:lnTo>
                                <a:lnTo>
                                  <a:pt x="1486" y="9767"/>
                                </a:lnTo>
                                <a:lnTo>
                                  <a:pt x="1485" y="9793"/>
                                </a:lnTo>
                                <a:lnTo>
                                  <a:pt x="1482" y="9820"/>
                                </a:lnTo>
                                <a:lnTo>
                                  <a:pt x="1478" y="9846"/>
                                </a:lnTo>
                                <a:lnTo>
                                  <a:pt x="1474" y="9872"/>
                                </a:lnTo>
                                <a:lnTo>
                                  <a:pt x="1468" y="9898"/>
                                </a:lnTo>
                                <a:lnTo>
                                  <a:pt x="1463" y="9922"/>
                                </a:lnTo>
                                <a:lnTo>
                                  <a:pt x="1455" y="9946"/>
                                </a:lnTo>
                                <a:lnTo>
                                  <a:pt x="1447" y="9970"/>
                                </a:lnTo>
                                <a:lnTo>
                                  <a:pt x="1439" y="9994"/>
                                </a:lnTo>
                                <a:lnTo>
                                  <a:pt x="1429" y="10016"/>
                                </a:lnTo>
                                <a:lnTo>
                                  <a:pt x="1419" y="10039"/>
                                </a:lnTo>
                                <a:lnTo>
                                  <a:pt x="1408" y="10061"/>
                                </a:lnTo>
                                <a:lnTo>
                                  <a:pt x="1396" y="10082"/>
                                </a:lnTo>
                                <a:lnTo>
                                  <a:pt x="1384" y="10104"/>
                                </a:lnTo>
                                <a:lnTo>
                                  <a:pt x="1371" y="10124"/>
                                </a:lnTo>
                                <a:lnTo>
                                  <a:pt x="1357" y="10144"/>
                                </a:lnTo>
                                <a:lnTo>
                                  <a:pt x="1227" y="10123"/>
                                </a:lnTo>
                                <a:lnTo>
                                  <a:pt x="1243" y="10104"/>
                                </a:lnTo>
                                <a:lnTo>
                                  <a:pt x="1258" y="10085"/>
                                </a:lnTo>
                                <a:lnTo>
                                  <a:pt x="1272" y="10063"/>
                                </a:lnTo>
                                <a:lnTo>
                                  <a:pt x="1285" y="10043"/>
                                </a:lnTo>
                                <a:lnTo>
                                  <a:pt x="1297" y="10022"/>
                                </a:lnTo>
                                <a:lnTo>
                                  <a:pt x="1309" y="10000"/>
                                </a:lnTo>
                                <a:lnTo>
                                  <a:pt x="1319" y="9977"/>
                                </a:lnTo>
                                <a:lnTo>
                                  <a:pt x="1329" y="9955"/>
                                </a:lnTo>
                                <a:lnTo>
                                  <a:pt x="1338" y="9931"/>
                                </a:lnTo>
                                <a:lnTo>
                                  <a:pt x="1346" y="9907"/>
                                </a:lnTo>
                                <a:lnTo>
                                  <a:pt x="1353" y="9882"/>
                                </a:lnTo>
                                <a:lnTo>
                                  <a:pt x="1360" y="9857"/>
                                </a:lnTo>
                                <a:lnTo>
                                  <a:pt x="1364" y="9832"/>
                                </a:lnTo>
                                <a:lnTo>
                                  <a:pt x="1368" y="9806"/>
                                </a:lnTo>
                                <a:lnTo>
                                  <a:pt x="1372" y="9779"/>
                                </a:lnTo>
                                <a:lnTo>
                                  <a:pt x="1374" y="9752"/>
                                </a:lnTo>
                                <a:lnTo>
                                  <a:pt x="1375" y="9714"/>
                                </a:lnTo>
                                <a:lnTo>
                                  <a:pt x="1374" y="9677"/>
                                </a:lnTo>
                                <a:lnTo>
                                  <a:pt x="1371" y="9640"/>
                                </a:lnTo>
                                <a:lnTo>
                                  <a:pt x="1366" y="9603"/>
                                </a:lnTo>
                                <a:lnTo>
                                  <a:pt x="1361" y="9567"/>
                                </a:lnTo>
                                <a:lnTo>
                                  <a:pt x="1352" y="9531"/>
                                </a:lnTo>
                                <a:lnTo>
                                  <a:pt x="1342" y="9496"/>
                                </a:lnTo>
                                <a:lnTo>
                                  <a:pt x="1330" y="9462"/>
                                </a:lnTo>
                                <a:lnTo>
                                  <a:pt x="1317" y="9428"/>
                                </a:lnTo>
                                <a:lnTo>
                                  <a:pt x="1301" y="9395"/>
                                </a:lnTo>
                                <a:lnTo>
                                  <a:pt x="1286" y="9363"/>
                                </a:lnTo>
                                <a:lnTo>
                                  <a:pt x="1268" y="9332"/>
                                </a:lnTo>
                                <a:lnTo>
                                  <a:pt x="1248" y="9302"/>
                                </a:lnTo>
                                <a:lnTo>
                                  <a:pt x="1226" y="9271"/>
                                </a:lnTo>
                                <a:lnTo>
                                  <a:pt x="1204" y="9243"/>
                                </a:lnTo>
                                <a:lnTo>
                                  <a:pt x="1180" y="9215"/>
                                </a:lnTo>
                                <a:lnTo>
                                  <a:pt x="1156" y="9189"/>
                                </a:lnTo>
                                <a:lnTo>
                                  <a:pt x="1130" y="9165"/>
                                </a:lnTo>
                                <a:lnTo>
                                  <a:pt x="1102" y="9140"/>
                                </a:lnTo>
                                <a:lnTo>
                                  <a:pt x="1074" y="9118"/>
                                </a:lnTo>
                                <a:lnTo>
                                  <a:pt x="1044" y="9098"/>
                                </a:lnTo>
                                <a:lnTo>
                                  <a:pt x="1014" y="9077"/>
                                </a:lnTo>
                                <a:lnTo>
                                  <a:pt x="981" y="9059"/>
                                </a:lnTo>
                                <a:lnTo>
                                  <a:pt x="949" y="9043"/>
                                </a:lnTo>
                                <a:lnTo>
                                  <a:pt x="915" y="9027"/>
                                </a:lnTo>
                                <a:lnTo>
                                  <a:pt x="880" y="9014"/>
                                </a:lnTo>
                                <a:lnTo>
                                  <a:pt x="846" y="9002"/>
                                </a:lnTo>
                                <a:lnTo>
                                  <a:pt x="809" y="8991"/>
                                </a:lnTo>
                                <a:lnTo>
                                  <a:pt x="772" y="8983"/>
                                </a:lnTo>
                                <a:lnTo>
                                  <a:pt x="735" y="8977"/>
                                </a:lnTo>
                                <a:lnTo>
                                  <a:pt x="696" y="8972"/>
                                </a:lnTo>
                                <a:lnTo>
                                  <a:pt x="658" y="8970"/>
                                </a:lnTo>
                                <a:lnTo>
                                  <a:pt x="633" y="8970"/>
                                </a:lnTo>
                                <a:lnTo>
                                  <a:pt x="610" y="8970"/>
                                </a:lnTo>
                                <a:lnTo>
                                  <a:pt x="587" y="8970"/>
                                </a:lnTo>
                                <a:lnTo>
                                  <a:pt x="564" y="8972"/>
                                </a:lnTo>
                                <a:lnTo>
                                  <a:pt x="540" y="8974"/>
                                </a:lnTo>
                                <a:lnTo>
                                  <a:pt x="518" y="8977"/>
                                </a:lnTo>
                                <a:lnTo>
                                  <a:pt x="494" y="8980"/>
                                </a:lnTo>
                                <a:lnTo>
                                  <a:pt x="472" y="8984"/>
                                </a:lnTo>
                                <a:lnTo>
                                  <a:pt x="450" y="8989"/>
                                </a:lnTo>
                                <a:lnTo>
                                  <a:pt x="427" y="8994"/>
                                </a:lnTo>
                                <a:lnTo>
                                  <a:pt x="406" y="9000"/>
                                </a:lnTo>
                                <a:lnTo>
                                  <a:pt x="385" y="9007"/>
                                </a:lnTo>
                                <a:lnTo>
                                  <a:pt x="362" y="9015"/>
                                </a:lnTo>
                                <a:lnTo>
                                  <a:pt x="341" y="9023"/>
                                </a:lnTo>
                                <a:lnTo>
                                  <a:pt x="321" y="9030"/>
                                </a:lnTo>
                                <a:lnTo>
                                  <a:pt x="300" y="9039"/>
                                </a:lnTo>
                                <a:lnTo>
                                  <a:pt x="279" y="9048"/>
                                </a:lnTo>
                                <a:lnTo>
                                  <a:pt x="259" y="9058"/>
                                </a:lnTo>
                                <a:lnTo>
                                  <a:pt x="240" y="9068"/>
                                </a:lnTo>
                                <a:lnTo>
                                  <a:pt x="220" y="9080"/>
                                </a:lnTo>
                                <a:lnTo>
                                  <a:pt x="201" y="9091"/>
                                </a:lnTo>
                                <a:lnTo>
                                  <a:pt x="182" y="9103"/>
                                </a:lnTo>
                                <a:lnTo>
                                  <a:pt x="164" y="9116"/>
                                </a:lnTo>
                                <a:lnTo>
                                  <a:pt x="146" y="9128"/>
                                </a:lnTo>
                                <a:lnTo>
                                  <a:pt x="128" y="9141"/>
                                </a:lnTo>
                                <a:lnTo>
                                  <a:pt x="112" y="9155"/>
                                </a:lnTo>
                                <a:lnTo>
                                  <a:pt x="95" y="9169"/>
                                </a:lnTo>
                                <a:lnTo>
                                  <a:pt x="78" y="9184"/>
                                </a:lnTo>
                                <a:lnTo>
                                  <a:pt x="62" y="9198"/>
                                </a:lnTo>
                                <a:lnTo>
                                  <a:pt x="47" y="9213"/>
                                </a:lnTo>
                                <a:lnTo>
                                  <a:pt x="31" y="9229"/>
                                </a:lnTo>
                                <a:lnTo>
                                  <a:pt x="16" y="9245"/>
                                </a:lnTo>
                                <a:lnTo>
                                  <a:pt x="19" y="9207"/>
                                </a:lnTo>
                                <a:lnTo>
                                  <a:pt x="22" y="9169"/>
                                </a:lnTo>
                                <a:lnTo>
                                  <a:pt x="25" y="9131"/>
                                </a:lnTo>
                                <a:lnTo>
                                  <a:pt x="28" y="9094"/>
                                </a:lnTo>
                                <a:lnTo>
                                  <a:pt x="60" y="9067"/>
                                </a:lnTo>
                                <a:lnTo>
                                  <a:pt x="95" y="9042"/>
                                </a:lnTo>
                                <a:lnTo>
                                  <a:pt x="129" y="9018"/>
                                </a:lnTo>
                                <a:lnTo>
                                  <a:pt x="165" y="8996"/>
                                </a:lnTo>
                                <a:lnTo>
                                  <a:pt x="202" y="8975"/>
                                </a:lnTo>
                                <a:lnTo>
                                  <a:pt x="240" y="8956"/>
                                </a:lnTo>
                                <a:lnTo>
                                  <a:pt x="279" y="8938"/>
                                </a:lnTo>
                                <a:lnTo>
                                  <a:pt x="320" y="8923"/>
                                </a:lnTo>
                                <a:lnTo>
                                  <a:pt x="361" y="8909"/>
                                </a:lnTo>
                                <a:lnTo>
                                  <a:pt x="403" y="8897"/>
                                </a:lnTo>
                                <a:lnTo>
                                  <a:pt x="444" y="8887"/>
                                </a:lnTo>
                                <a:lnTo>
                                  <a:pt x="488" y="8879"/>
                                </a:lnTo>
                                <a:lnTo>
                                  <a:pt x="531" y="8872"/>
                                </a:lnTo>
                                <a:lnTo>
                                  <a:pt x="575" y="8869"/>
                                </a:lnTo>
                                <a:lnTo>
                                  <a:pt x="620" y="8867"/>
                                </a:lnTo>
                                <a:lnTo>
                                  <a:pt x="664" y="8867"/>
                                </a:lnTo>
                                <a:close/>
                                <a:moveTo>
                                  <a:pt x="0" y="3967"/>
                                </a:moveTo>
                                <a:lnTo>
                                  <a:pt x="3" y="3993"/>
                                </a:lnTo>
                                <a:lnTo>
                                  <a:pt x="5" y="4018"/>
                                </a:lnTo>
                                <a:lnTo>
                                  <a:pt x="7" y="4044"/>
                                </a:lnTo>
                                <a:lnTo>
                                  <a:pt x="11" y="4070"/>
                                </a:lnTo>
                                <a:lnTo>
                                  <a:pt x="25" y="4044"/>
                                </a:lnTo>
                                <a:lnTo>
                                  <a:pt x="41" y="4019"/>
                                </a:lnTo>
                                <a:lnTo>
                                  <a:pt x="59" y="3995"/>
                                </a:lnTo>
                                <a:lnTo>
                                  <a:pt x="78" y="3971"/>
                                </a:lnTo>
                                <a:lnTo>
                                  <a:pt x="99" y="3949"/>
                                </a:lnTo>
                                <a:lnTo>
                                  <a:pt x="122" y="3928"/>
                                </a:lnTo>
                                <a:lnTo>
                                  <a:pt x="145" y="3907"/>
                                </a:lnTo>
                                <a:lnTo>
                                  <a:pt x="171" y="3888"/>
                                </a:lnTo>
                                <a:lnTo>
                                  <a:pt x="198" y="3870"/>
                                </a:lnTo>
                                <a:lnTo>
                                  <a:pt x="226" y="3854"/>
                                </a:lnTo>
                                <a:lnTo>
                                  <a:pt x="255" y="3838"/>
                                </a:lnTo>
                                <a:lnTo>
                                  <a:pt x="285" y="3823"/>
                                </a:lnTo>
                                <a:lnTo>
                                  <a:pt x="316" y="3811"/>
                                </a:lnTo>
                                <a:lnTo>
                                  <a:pt x="349" y="3800"/>
                                </a:lnTo>
                                <a:lnTo>
                                  <a:pt x="381" y="3791"/>
                                </a:lnTo>
                                <a:lnTo>
                                  <a:pt x="416" y="3783"/>
                                </a:lnTo>
                                <a:lnTo>
                                  <a:pt x="442" y="3777"/>
                                </a:lnTo>
                                <a:lnTo>
                                  <a:pt x="466" y="3774"/>
                                </a:lnTo>
                                <a:lnTo>
                                  <a:pt x="492" y="3772"/>
                                </a:lnTo>
                                <a:lnTo>
                                  <a:pt x="517" y="3771"/>
                                </a:lnTo>
                                <a:lnTo>
                                  <a:pt x="541" y="3771"/>
                                </a:lnTo>
                                <a:lnTo>
                                  <a:pt x="566" y="3772"/>
                                </a:lnTo>
                                <a:lnTo>
                                  <a:pt x="589" y="3773"/>
                                </a:lnTo>
                                <a:lnTo>
                                  <a:pt x="613" y="3776"/>
                                </a:lnTo>
                                <a:lnTo>
                                  <a:pt x="635" y="3780"/>
                                </a:lnTo>
                                <a:lnTo>
                                  <a:pt x="658" y="3785"/>
                                </a:lnTo>
                                <a:lnTo>
                                  <a:pt x="679" y="3791"/>
                                </a:lnTo>
                                <a:lnTo>
                                  <a:pt x="700" y="3798"/>
                                </a:lnTo>
                                <a:lnTo>
                                  <a:pt x="722" y="3805"/>
                                </a:lnTo>
                                <a:lnTo>
                                  <a:pt x="741" y="3814"/>
                                </a:lnTo>
                                <a:lnTo>
                                  <a:pt x="761" y="3823"/>
                                </a:lnTo>
                                <a:lnTo>
                                  <a:pt x="779" y="3833"/>
                                </a:lnTo>
                                <a:lnTo>
                                  <a:pt x="797" y="3845"/>
                                </a:lnTo>
                                <a:lnTo>
                                  <a:pt x="813" y="3857"/>
                                </a:lnTo>
                                <a:lnTo>
                                  <a:pt x="830" y="3870"/>
                                </a:lnTo>
                                <a:lnTo>
                                  <a:pt x="845" y="3884"/>
                                </a:lnTo>
                                <a:lnTo>
                                  <a:pt x="859" y="3898"/>
                                </a:lnTo>
                                <a:lnTo>
                                  <a:pt x="874" y="3914"/>
                                </a:lnTo>
                                <a:lnTo>
                                  <a:pt x="886" y="3930"/>
                                </a:lnTo>
                                <a:lnTo>
                                  <a:pt x="897" y="3947"/>
                                </a:lnTo>
                                <a:lnTo>
                                  <a:pt x="908" y="3965"/>
                                </a:lnTo>
                                <a:lnTo>
                                  <a:pt x="917" y="3982"/>
                                </a:lnTo>
                                <a:lnTo>
                                  <a:pt x="926" y="4002"/>
                                </a:lnTo>
                                <a:lnTo>
                                  <a:pt x="933" y="4021"/>
                                </a:lnTo>
                                <a:lnTo>
                                  <a:pt x="940" y="4041"/>
                                </a:lnTo>
                                <a:lnTo>
                                  <a:pt x="944" y="4062"/>
                                </a:lnTo>
                                <a:lnTo>
                                  <a:pt x="949" y="4083"/>
                                </a:lnTo>
                                <a:lnTo>
                                  <a:pt x="951" y="4106"/>
                                </a:lnTo>
                                <a:lnTo>
                                  <a:pt x="952" y="4127"/>
                                </a:lnTo>
                                <a:lnTo>
                                  <a:pt x="952" y="4149"/>
                                </a:lnTo>
                                <a:lnTo>
                                  <a:pt x="950" y="4172"/>
                                </a:lnTo>
                                <a:lnTo>
                                  <a:pt x="948" y="4194"/>
                                </a:lnTo>
                                <a:lnTo>
                                  <a:pt x="944" y="4216"/>
                                </a:lnTo>
                                <a:lnTo>
                                  <a:pt x="939" y="4237"/>
                                </a:lnTo>
                                <a:lnTo>
                                  <a:pt x="933" y="4259"/>
                                </a:lnTo>
                                <a:lnTo>
                                  <a:pt x="926" y="4279"/>
                                </a:lnTo>
                                <a:lnTo>
                                  <a:pt x="917" y="4301"/>
                                </a:lnTo>
                                <a:lnTo>
                                  <a:pt x="908" y="4321"/>
                                </a:lnTo>
                                <a:lnTo>
                                  <a:pt x="898" y="4341"/>
                                </a:lnTo>
                                <a:lnTo>
                                  <a:pt x="887" y="4361"/>
                                </a:lnTo>
                                <a:lnTo>
                                  <a:pt x="875" y="4380"/>
                                </a:lnTo>
                                <a:lnTo>
                                  <a:pt x="861" y="4399"/>
                                </a:lnTo>
                                <a:lnTo>
                                  <a:pt x="848" y="4417"/>
                                </a:lnTo>
                                <a:lnTo>
                                  <a:pt x="832" y="4435"/>
                                </a:lnTo>
                                <a:lnTo>
                                  <a:pt x="817" y="4453"/>
                                </a:lnTo>
                                <a:lnTo>
                                  <a:pt x="800" y="4470"/>
                                </a:lnTo>
                                <a:lnTo>
                                  <a:pt x="783" y="4486"/>
                                </a:lnTo>
                                <a:lnTo>
                                  <a:pt x="765" y="4501"/>
                                </a:lnTo>
                                <a:lnTo>
                                  <a:pt x="746" y="4516"/>
                                </a:lnTo>
                                <a:lnTo>
                                  <a:pt x="726" y="4529"/>
                                </a:lnTo>
                                <a:lnTo>
                                  <a:pt x="706" y="4543"/>
                                </a:lnTo>
                                <a:lnTo>
                                  <a:pt x="686" y="4555"/>
                                </a:lnTo>
                                <a:lnTo>
                                  <a:pt x="663" y="4566"/>
                                </a:lnTo>
                                <a:lnTo>
                                  <a:pt x="642" y="4577"/>
                                </a:lnTo>
                                <a:lnTo>
                                  <a:pt x="620" y="4586"/>
                                </a:lnTo>
                                <a:lnTo>
                                  <a:pt x="596" y="4595"/>
                                </a:lnTo>
                                <a:lnTo>
                                  <a:pt x="573" y="4603"/>
                                </a:lnTo>
                                <a:lnTo>
                                  <a:pt x="548" y="4610"/>
                                </a:lnTo>
                                <a:lnTo>
                                  <a:pt x="523" y="4616"/>
                                </a:lnTo>
                                <a:lnTo>
                                  <a:pt x="499" y="4621"/>
                                </a:lnTo>
                                <a:lnTo>
                                  <a:pt x="464" y="4626"/>
                                </a:lnTo>
                                <a:lnTo>
                                  <a:pt x="431" y="4628"/>
                                </a:lnTo>
                                <a:lnTo>
                                  <a:pt x="397" y="4629"/>
                                </a:lnTo>
                                <a:lnTo>
                                  <a:pt x="365" y="4627"/>
                                </a:lnTo>
                                <a:lnTo>
                                  <a:pt x="332" y="4623"/>
                                </a:lnTo>
                                <a:lnTo>
                                  <a:pt x="301" y="4618"/>
                                </a:lnTo>
                                <a:lnTo>
                                  <a:pt x="269" y="4611"/>
                                </a:lnTo>
                                <a:lnTo>
                                  <a:pt x="240" y="4602"/>
                                </a:lnTo>
                                <a:lnTo>
                                  <a:pt x="211" y="4591"/>
                                </a:lnTo>
                                <a:lnTo>
                                  <a:pt x="184" y="4579"/>
                                </a:lnTo>
                                <a:lnTo>
                                  <a:pt x="159" y="4564"/>
                                </a:lnTo>
                                <a:lnTo>
                                  <a:pt x="133" y="4548"/>
                                </a:lnTo>
                                <a:lnTo>
                                  <a:pt x="109" y="4532"/>
                                </a:lnTo>
                                <a:lnTo>
                                  <a:pt x="88" y="4512"/>
                                </a:lnTo>
                                <a:lnTo>
                                  <a:pt x="67" y="4493"/>
                                </a:lnTo>
                                <a:lnTo>
                                  <a:pt x="48" y="4472"/>
                                </a:lnTo>
                                <a:lnTo>
                                  <a:pt x="50" y="4498"/>
                                </a:lnTo>
                                <a:lnTo>
                                  <a:pt x="52" y="4524"/>
                                </a:lnTo>
                                <a:lnTo>
                                  <a:pt x="54" y="4551"/>
                                </a:lnTo>
                                <a:lnTo>
                                  <a:pt x="57" y="4576"/>
                                </a:lnTo>
                                <a:lnTo>
                                  <a:pt x="78" y="4592"/>
                                </a:lnTo>
                                <a:lnTo>
                                  <a:pt x="101" y="4608"/>
                                </a:lnTo>
                                <a:lnTo>
                                  <a:pt x="125" y="4621"/>
                                </a:lnTo>
                                <a:lnTo>
                                  <a:pt x="150" y="4635"/>
                                </a:lnTo>
                                <a:lnTo>
                                  <a:pt x="175" y="4646"/>
                                </a:lnTo>
                                <a:lnTo>
                                  <a:pt x="202" y="4657"/>
                                </a:lnTo>
                                <a:lnTo>
                                  <a:pt x="230" y="4666"/>
                                </a:lnTo>
                                <a:lnTo>
                                  <a:pt x="258" y="4673"/>
                                </a:lnTo>
                                <a:lnTo>
                                  <a:pt x="286" y="4679"/>
                                </a:lnTo>
                                <a:lnTo>
                                  <a:pt x="316" y="4684"/>
                                </a:lnTo>
                                <a:lnTo>
                                  <a:pt x="347" y="4687"/>
                                </a:lnTo>
                                <a:lnTo>
                                  <a:pt x="377" y="4690"/>
                                </a:lnTo>
                                <a:lnTo>
                                  <a:pt x="408" y="4691"/>
                                </a:lnTo>
                                <a:lnTo>
                                  <a:pt x="440" y="4690"/>
                                </a:lnTo>
                                <a:lnTo>
                                  <a:pt x="472" y="4686"/>
                                </a:lnTo>
                                <a:lnTo>
                                  <a:pt x="504" y="4682"/>
                                </a:lnTo>
                                <a:lnTo>
                                  <a:pt x="532" y="4676"/>
                                </a:lnTo>
                                <a:lnTo>
                                  <a:pt x="560" y="4670"/>
                                </a:lnTo>
                                <a:lnTo>
                                  <a:pt x="588" y="4663"/>
                                </a:lnTo>
                                <a:lnTo>
                                  <a:pt x="615" y="4654"/>
                                </a:lnTo>
                                <a:lnTo>
                                  <a:pt x="641" y="4644"/>
                                </a:lnTo>
                                <a:lnTo>
                                  <a:pt x="667" y="4632"/>
                                </a:lnTo>
                                <a:lnTo>
                                  <a:pt x="692" y="4620"/>
                                </a:lnTo>
                                <a:lnTo>
                                  <a:pt x="717" y="4607"/>
                                </a:lnTo>
                                <a:lnTo>
                                  <a:pt x="741" y="4593"/>
                                </a:lnTo>
                                <a:lnTo>
                                  <a:pt x="764" y="4577"/>
                                </a:lnTo>
                                <a:lnTo>
                                  <a:pt x="786" y="4562"/>
                                </a:lnTo>
                                <a:lnTo>
                                  <a:pt x="808" y="4545"/>
                                </a:lnTo>
                                <a:lnTo>
                                  <a:pt x="829" y="4527"/>
                                </a:lnTo>
                                <a:lnTo>
                                  <a:pt x="849" y="4509"/>
                                </a:lnTo>
                                <a:lnTo>
                                  <a:pt x="868" y="4490"/>
                                </a:lnTo>
                                <a:lnTo>
                                  <a:pt x="886" y="4470"/>
                                </a:lnTo>
                                <a:lnTo>
                                  <a:pt x="903" y="4450"/>
                                </a:lnTo>
                                <a:lnTo>
                                  <a:pt x="920" y="4428"/>
                                </a:lnTo>
                                <a:lnTo>
                                  <a:pt x="934" y="4407"/>
                                </a:lnTo>
                                <a:lnTo>
                                  <a:pt x="949" y="4385"/>
                                </a:lnTo>
                                <a:lnTo>
                                  <a:pt x="961" y="4362"/>
                                </a:lnTo>
                                <a:lnTo>
                                  <a:pt x="973" y="4339"/>
                                </a:lnTo>
                                <a:lnTo>
                                  <a:pt x="983" y="4315"/>
                                </a:lnTo>
                                <a:lnTo>
                                  <a:pt x="994" y="4291"/>
                                </a:lnTo>
                                <a:lnTo>
                                  <a:pt x="1001" y="4267"/>
                                </a:lnTo>
                                <a:lnTo>
                                  <a:pt x="1009" y="4242"/>
                                </a:lnTo>
                                <a:lnTo>
                                  <a:pt x="1015" y="4218"/>
                                </a:lnTo>
                                <a:lnTo>
                                  <a:pt x="1019" y="4192"/>
                                </a:lnTo>
                                <a:lnTo>
                                  <a:pt x="1022" y="4167"/>
                                </a:lnTo>
                                <a:lnTo>
                                  <a:pt x="1024" y="4142"/>
                                </a:lnTo>
                                <a:lnTo>
                                  <a:pt x="1024" y="4116"/>
                                </a:lnTo>
                                <a:lnTo>
                                  <a:pt x="1023" y="4090"/>
                                </a:lnTo>
                                <a:lnTo>
                                  <a:pt x="1019" y="4065"/>
                                </a:lnTo>
                                <a:lnTo>
                                  <a:pt x="1015" y="4041"/>
                                </a:lnTo>
                                <a:lnTo>
                                  <a:pt x="1009" y="4017"/>
                                </a:lnTo>
                                <a:lnTo>
                                  <a:pt x="1002" y="3994"/>
                                </a:lnTo>
                                <a:lnTo>
                                  <a:pt x="995" y="3971"/>
                                </a:lnTo>
                                <a:lnTo>
                                  <a:pt x="985" y="3950"/>
                                </a:lnTo>
                                <a:lnTo>
                                  <a:pt x="973" y="3929"/>
                                </a:lnTo>
                                <a:lnTo>
                                  <a:pt x="961" y="3909"/>
                                </a:lnTo>
                                <a:lnTo>
                                  <a:pt x="948" y="3889"/>
                                </a:lnTo>
                                <a:lnTo>
                                  <a:pt x="934" y="3872"/>
                                </a:lnTo>
                                <a:lnTo>
                                  <a:pt x="919" y="3854"/>
                                </a:lnTo>
                                <a:lnTo>
                                  <a:pt x="902" y="3838"/>
                                </a:lnTo>
                                <a:lnTo>
                                  <a:pt x="884" y="3822"/>
                                </a:lnTo>
                                <a:lnTo>
                                  <a:pt x="865" y="3807"/>
                                </a:lnTo>
                                <a:lnTo>
                                  <a:pt x="846" y="3793"/>
                                </a:lnTo>
                                <a:lnTo>
                                  <a:pt x="826" y="3781"/>
                                </a:lnTo>
                                <a:lnTo>
                                  <a:pt x="804" y="3768"/>
                                </a:lnTo>
                                <a:lnTo>
                                  <a:pt x="782" y="3758"/>
                                </a:lnTo>
                                <a:lnTo>
                                  <a:pt x="758" y="3748"/>
                                </a:lnTo>
                                <a:lnTo>
                                  <a:pt x="735" y="3739"/>
                                </a:lnTo>
                                <a:lnTo>
                                  <a:pt x="711" y="3732"/>
                                </a:lnTo>
                                <a:lnTo>
                                  <a:pt x="686" y="3725"/>
                                </a:lnTo>
                                <a:lnTo>
                                  <a:pt x="660" y="3720"/>
                                </a:lnTo>
                                <a:lnTo>
                                  <a:pt x="634" y="3716"/>
                                </a:lnTo>
                                <a:lnTo>
                                  <a:pt x="607" y="3712"/>
                                </a:lnTo>
                                <a:lnTo>
                                  <a:pt x="581" y="3710"/>
                                </a:lnTo>
                                <a:lnTo>
                                  <a:pt x="553" y="3709"/>
                                </a:lnTo>
                                <a:lnTo>
                                  <a:pt x="525" y="3710"/>
                                </a:lnTo>
                                <a:lnTo>
                                  <a:pt x="495" y="3711"/>
                                </a:lnTo>
                                <a:lnTo>
                                  <a:pt x="467" y="3715"/>
                                </a:lnTo>
                                <a:lnTo>
                                  <a:pt x="438" y="3718"/>
                                </a:lnTo>
                                <a:lnTo>
                                  <a:pt x="408" y="3724"/>
                                </a:lnTo>
                                <a:lnTo>
                                  <a:pt x="377" y="3732"/>
                                </a:lnTo>
                                <a:lnTo>
                                  <a:pt x="345" y="3739"/>
                                </a:lnTo>
                                <a:lnTo>
                                  <a:pt x="315" y="3749"/>
                                </a:lnTo>
                                <a:lnTo>
                                  <a:pt x="285" y="3761"/>
                                </a:lnTo>
                                <a:lnTo>
                                  <a:pt x="256" y="3772"/>
                                </a:lnTo>
                                <a:lnTo>
                                  <a:pt x="228" y="3785"/>
                                </a:lnTo>
                                <a:lnTo>
                                  <a:pt x="201" y="3800"/>
                                </a:lnTo>
                                <a:lnTo>
                                  <a:pt x="174" y="3814"/>
                                </a:lnTo>
                                <a:lnTo>
                                  <a:pt x="148" y="3831"/>
                                </a:lnTo>
                                <a:lnTo>
                                  <a:pt x="124" y="3848"/>
                                </a:lnTo>
                                <a:lnTo>
                                  <a:pt x="100" y="3866"/>
                                </a:lnTo>
                                <a:lnTo>
                                  <a:pt x="78" y="3884"/>
                                </a:lnTo>
                                <a:lnTo>
                                  <a:pt x="57" y="3904"/>
                                </a:lnTo>
                                <a:lnTo>
                                  <a:pt x="37" y="3924"/>
                                </a:lnTo>
                                <a:lnTo>
                                  <a:pt x="18" y="3944"/>
                                </a:lnTo>
                                <a:lnTo>
                                  <a:pt x="0" y="3967"/>
                                </a:lnTo>
                                <a:close/>
                                <a:moveTo>
                                  <a:pt x="2240" y="5441"/>
                                </a:moveTo>
                                <a:lnTo>
                                  <a:pt x="2286" y="5436"/>
                                </a:lnTo>
                                <a:lnTo>
                                  <a:pt x="2331" y="5434"/>
                                </a:lnTo>
                                <a:lnTo>
                                  <a:pt x="2376" y="5434"/>
                                </a:lnTo>
                                <a:lnTo>
                                  <a:pt x="2419" y="5436"/>
                                </a:lnTo>
                                <a:lnTo>
                                  <a:pt x="2462" y="5441"/>
                                </a:lnTo>
                                <a:lnTo>
                                  <a:pt x="2505" y="5448"/>
                                </a:lnTo>
                                <a:lnTo>
                                  <a:pt x="2545" y="5457"/>
                                </a:lnTo>
                                <a:lnTo>
                                  <a:pt x="2585" y="5468"/>
                                </a:lnTo>
                                <a:lnTo>
                                  <a:pt x="2624" y="5482"/>
                                </a:lnTo>
                                <a:lnTo>
                                  <a:pt x="2662" y="5497"/>
                                </a:lnTo>
                                <a:lnTo>
                                  <a:pt x="2698" y="5515"/>
                                </a:lnTo>
                                <a:lnTo>
                                  <a:pt x="2734" y="5534"/>
                                </a:lnTo>
                                <a:lnTo>
                                  <a:pt x="2769" y="5556"/>
                                </a:lnTo>
                                <a:lnTo>
                                  <a:pt x="2801" y="5579"/>
                                </a:lnTo>
                                <a:lnTo>
                                  <a:pt x="2832" y="5605"/>
                                </a:lnTo>
                                <a:lnTo>
                                  <a:pt x="2863" y="5632"/>
                                </a:lnTo>
                                <a:lnTo>
                                  <a:pt x="2892" y="5660"/>
                                </a:lnTo>
                                <a:lnTo>
                                  <a:pt x="2919" y="5691"/>
                                </a:lnTo>
                                <a:lnTo>
                                  <a:pt x="2943" y="5723"/>
                                </a:lnTo>
                                <a:lnTo>
                                  <a:pt x="2968" y="5756"/>
                                </a:lnTo>
                                <a:lnTo>
                                  <a:pt x="2989" y="5791"/>
                                </a:lnTo>
                                <a:lnTo>
                                  <a:pt x="3009" y="5828"/>
                                </a:lnTo>
                                <a:lnTo>
                                  <a:pt x="3028" y="5866"/>
                                </a:lnTo>
                                <a:lnTo>
                                  <a:pt x="3044" y="5905"/>
                                </a:lnTo>
                                <a:lnTo>
                                  <a:pt x="3059" y="5946"/>
                                </a:lnTo>
                                <a:lnTo>
                                  <a:pt x="3072" y="5987"/>
                                </a:lnTo>
                                <a:lnTo>
                                  <a:pt x="3082" y="6031"/>
                                </a:lnTo>
                                <a:lnTo>
                                  <a:pt x="3091" y="6074"/>
                                </a:lnTo>
                                <a:lnTo>
                                  <a:pt x="3097" y="6120"/>
                                </a:lnTo>
                                <a:lnTo>
                                  <a:pt x="3101" y="6166"/>
                                </a:lnTo>
                                <a:lnTo>
                                  <a:pt x="3102" y="6213"/>
                                </a:lnTo>
                                <a:lnTo>
                                  <a:pt x="3102" y="6263"/>
                                </a:lnTo>
                                <a:lnTo>
                                  <a:pt x="3099" y="6311"/>
                                </a:lnTo>
                                <a:lnTo>
                                  <a:pt x="3094" y="6359"/>
                                </a:lnTo>
                                <a:lnTo>
                                  <a:pt x="3087" y="6406"/>
                                </a:lnTo>
                                <a:lnTo>
                                  <a:pt x="3078" y="6453"/>
                                </a:lnTo>
                                <a:lnTo>
                                  <a:pt x="3066" y="6499"/>
                                </a:lnTo>
                                <a:lnTo>
                                  <a:pt x="3053" y="6544"/>
                                </a:lnTo>
                                <a:lnTo>
                                  <a:pt x="3037" y="6588"/>
                                </a:lnTo>
                                <a:lnTo>
                                  <a:pt x="3021" y="6631"/>
                                </a:lnTo>
                                <a:lnTo>
                                  <a:pt x="3001" y="6674"/>
                                </a:lnTo>
                                <a:lnTo>
                                  <a:pt x="2980" y="6715"/>
                                </a:lnTo>
                                <a:lnTo>
                                  <a:pt x="2958" y="6755"/>
                                </a:lnTo>
                                <a:lnTo>
                                  <a:pt x="2934" y="6794"/>
                                </a:lnTo>
                                <a:lnTo>
                                  <a:pt x="2909" y="6831"/>
                                </a:lnTo>
                                <a:lnTo>
                                  <a:pt x="2882" y="6868"/>
                                </a:lnTo>
                                <a:lnTo>
                                  <a:pt x="2853" y="6903"/>
                                </a:lnTo>
                                <a:lnTo>
                                  <a:pt x="2824" y="6936"/>
                                </a:lnTo>
                                <a:lnTo>
                                  <a:pt x="2792" y="6968"/>
                                </a:lnTo>
                                <a:lnTo>
                                  <a:pt x="2760" y="6999"/>
                                </a:lnTo>
                                <a:lnTo>
                                  <a:pt x="2726" y="7027"/>
                                </a:lnTo>
                                <a:lnTo>
                                  <a:pt x="2690" y="7055"/>
                                </a:lnTo>
                                <a:lnTo>
                                  <a:pt x="2655" y="7080"/>
                                </a:lnTo>
                                <a:lnTo>
                                  <a:pt x="2618" y="7103"/>
                                </a:lnTo>
                                <a:lnTo>
                                  <a:pt x="2580" y="7125"/>
                                </a:lnTo>
                                <a:lnTo>
                                  <a:pt x="2540" y="7145"/>
                                </a:lnTo>
                                <a:lnTo>
                                  <a:pt x="2500" y="7162"/>
                                </a:lnTo>
                                <a:lnTo>
                                  <a:pt x="2460" y="7178"/>
                                </a:lnTo>
                                <a:lnTo>
                                  <a:pt x="2418" y="7193"/>
                                </a:lnTo>
                                <a:lnTo>
                                  <a:pt x="2376" y="7204"/>
                                </a:lnTo>
                                <a:lnTo>
                                  <a:pt x="2333" y="7213"/>
                                </a:lnTo>
                                <a:lnTo>
                                  <a:pt x="2290" y="7220"/>
                                </a:lnTo>
                                <a:lnTo>
                                  <a:pt x="2246" y="7225"/>
                                </a:lnTo>
                                <a:lnTo>
                                  <a:pt x="2201" y="7227"/>
                                </a:lnTo>
                                <a:lnTo>
                                  <a:pt x="2158" y="7226"/>
                                </a:lnTo>
                                <a:lnTo>
                                  <a:pt x="2114" y="7224"/>
                                </a:lnTo>
                                <a:lnTo>
                                  <a:pt x="2070" y="7221"/>
                                </a:lnTo>
                                <a:lnTo>
                                  <a:pt x="2028" y="7214"/>
                                </a:lnTo>
                                <a:lnTo>
                                  <a:pt x="1986" y="7205"/>
                                </a:lnTo>
                                <a:lnTo>
                                  <a:pt x="1946" y="7195"/>
                                </a:lnTo>
                                <a:lnTo>
                                  <a:pt x="1907" y="7183"/>
                                </a:lnTo>
                                <a:lnTo>
                                  <a:pt x="1868" y="7168"/>
                                </a:lnTo>
                                <a:lnTo>
                                  <a:pt x="1830" y="7152"/>
                                </a:lnTo>
                                <a:lnTo>
                                  <a:pt x="1794" y="7134"/>
                                </a:lnTo>
                                <a:lnTo>
                                  <a:pt x="1758" y="7115"/>
                                </a:lnTo>
                                <a:lnTo>
                                  <a:pt x="1723" y="7094"/>
                                </a:lnTo>
                                <a:lnTo>
                                  <a:pt x="1690" y="7071"/>
                                </a:lnTo>
                                <a:lnTo>
                                  <a:pt x="1658" y="7047"/>
                                </a:lnTo>
                                <a:lnTo>
                                  <a:pt x="1628" y="7021"/>
                                </a:lnTo>
                                <a:lnTo>
                                  <a:pt x="1598" y="6993"/>
                                </a:lnTo>
                                <a:lnTo>
                                  <a:pt x="1570" y="6965"/>
                                </a:lnTo>
                                <a:lnTo>
                                  <a:pt x="1544" y="6935"/>
                                </a:lnTo>
                                <a:lnTo>
                                  <a:pt x="1518" y="6904"/>
                                </a:lnTo>
                                <a:lnTo>
                                  <a:pt x="1496" y="6871"/>
                                </a:lnTo>
                                <a:lnTo>
                                  <a:pt x="1474" y="6838"/>
                                </a:lnTo>
                                <a:lnTo>
                                  <a:pt x="1454" y="6803"/>
                                </a:lnTo>
                                <a:lnTo>
                                  <a:pt x="1436" y="6766"/>
                                </a:lnTo>
                                <a:lnTo>
                                  <a:pt x="1419" y="6729"/>
                                </a:lnTo>
                                <a:lnTo>
                                  <a:pt x="1403" y="6691"/>
                                </a:lnTo>
                                <a:lnTo>
                                  <a:pt x="1391" y="6652"/>
                                </a:lnTo>
                                <a:lnTo>
                                  <a:pt x="1380" y="6612"/>
                                </a:lnTo>
                                <a:lnTo>
                                  <a:pt x="1371" y="6572"/>
                                </a:lnTo>
                                <a:lnTo>
                                  <a:pt x="1363" y="6529"/>
                                </a:lnTo>
                                <a:lnTo>
                                  <a:pt x="1358" y="6488"/>
                                </a:lnTo>
                                <a:lnTo>
                                  <a:pt x="1355" y="6444"/>
                                </a:lnTo>
                                <a:lnTo>
                                  <a:pt x="1354" y="6401"/>
                                </a:lnTo>
                                <a:lnTo>
                                  <a:pt x="1355" y="6357"/>
                                </a:lnTo>
                                <a:lnTo>
                                  <a:pt x="1360" y="6314"/>
                                </a:lnTo>
                                <a:lnTo>
                                  <a:pt x="1365" y="6271"/>
                                </a:lnTo>
                                <a:lnTo>
                                  <a:pt x="1373" y="6228"/>
                                </a:lnTo>
                                <a:lnTo>
                                  <a:pt x="1383" y="6185"/>
                                </a:lnTo>
                                <a:lnTo>
                                  <a:pt x="1394" y="6144"/>
                                </a:lnTo>
                                <a:lnTo>
                                  <a:pt x="1409" y="6104"/>
                                </a:lnTo>
                                <a:lnTo>
                                  <a:pt x="1424" y="6063"/>
                                </a:lnTo>
                                <a:lnTo>
                                  <a:pt x="1442" y="6023"/>
                                </a:lnTo>
                                <a:lnTo>
                                  <a:pt x="1461" y="5984"/>
                                </a:lnTo>
                                <a:lnTo>
                                  <a:pt x="1483" y="5946"/>
                                </a:lnTo>
                                <a:lnTo>
                                  <a:pt x="1506" y="5909"/>
                                </a:lnTo>
                                <a:lnTo>
                                  <a:pt x="1531" y="5873"/>
                                </a:lnTo>
                                <a:lnTo>
                                  <a:pt x="1557" y="5837"/>
                                </a:lnTo>
                                <a:lnTo>
                                  <a:pt x="1585" y="5803"/>
                                </a:lnTo>
                                <a:lnTo>
                                  <a:pt x="1614" y="5770"/>
                                </a:lnTo>
                                <a:lnTo>
                                  <a:pt x="1644" y="5738"/>
                                </a:lnTo>
                                <a:lnTo>
                                  <a:pt x="1676" y="5707"/>
                                </a:lnTo>
                                <a:lnTo>
                                  <a:pt x="1710" y="5678"/>
                                </a:lnTo>
                                <a:lnTo>
                                  <a:pt x="1743" y="5650"/>
                                </a:lnTo>
                                <a:lnTo>
                                  <a:pt x="1780" y="5624"/>
                                </a:lnTo>
                                <a:lnTo>
                                  <a:pt x="1817" y="5598"/>
                                </a:lnTo>
                                <a:lnTo>
                                  <a:pt x="1855" y="5575"/>
                                </a:lnTo>
                                <a:lnTo>
                                  <a:pt x="1895" y="5552"/>
                                </a:lnTo>
                                <a:lnTo>
                                  <a:pt x="1935" y="5532"/>
                                </a:lnTo>
                                <a:lnTo>
                                  <a:pt x="1975" y="5514"/>
                                </a:lnTo>
                                <a:lnTo>
                                  <a:pt x="2018" y="5497"/>
                                </a:lnTo>
                                <a:lnTo>
                                  <a:pt x="2060" y="5482"/>
                                </a:lnTo>
                                <a:lnTo>
                                  <a:pt x="2105" y="5468"/>
                                </a:lnTo>
                                <a:lnTo>
                                  <a:pt x="2149" y="5457"/>
                                </a:lnTo>
                                <a:lnTo>
                                  <a:pt x="2194" y="5448"/>
                                </a:lnTo>
                                <a:lnTo>
                                  <a:pt x="2240" y="5441"/>
                                </a:lnTo>
                                <a:close/>
                                <a:moveTo>
                                  <a:pt x="2239" y="5553"/>
                                </a:moveTo>
                                <a:lnTo>
                                  <a:pt x="2280" y="5550"/>
                                </a:lnTo>
                                <a:lnTo>
                                  <a:pt x="2319" y="5548"/>
                                </a:lnTo>
                                <a:lnTo>
                                  <a:pt x="2357" y="5548"/>
                                </a:lnTo>
                                <a:lnTo>
                                  <a:pt x="2395" y="5550"/>
                                </a:lnTo>
                                <a:lnTo>
                                  <a:pt x="2433" y="5555"/>
                                </a:lnTo>
                                <a:lnTo>
                                  <a:pt x="2469" y="5561"/>
                                </a:lnTo>
                                <a:lnTo>
                                  <a:pt x="2505" y="5569"/>
                                </a:lnTo>
                                <a:lnTo>
                                  <a:pt x="2539" y="5579"/>
                                </a:lnTo>
                                <a:lnTo>
                                  <a:pt x="2574" y="5592"/>
                                </a:lnTo>
                                <a:lnTo>
                                  <a:pt x="2606" y="5605"/>
                                </a:lnTo>
                                <a:lnTo>
                                  <a:pt x="2639" y="5621"/>
                                </a:lnTo>
                                <a:lnTo>
                                  <a:pt x="2669" y="5637"/>
                                </a:lnTo>
                                <a:lnTo>
                                  <a:pt x="2699" y="5657"/>
                                </a:lnTo>
                                <a:lnTo>
                                  <a:pt x="2728" y="5678"/>
                                </a:lnTo>
                                <a:lnTo>
                                  <a:pt x="2755" y="5699"/>
                                </a:lnTo>
                                <a:lnTo>
                                  <a:pt x="2781" y="5723"/>
                                </a:lnTo>
                                <a:lnTo>
                                  <a:pt x="2807" y="5748"/>
                                </a:lnTo>
                                <a:lnTo>
                                  <a:pt x="2830" y="5774"/>
                                </a:lnTo>
                                <a:lnTo>
                                  <a:pt x="2852" y="5802"/>
                                </a:lnTo>
                                <a:lnTo>
                                  <a:pt x="2873" y="5832"/>
                                </a:lnTo>
                                <a:lnTo>
                                  <a:pt x="2892" y="5863"/>
                                </a:lnTo>
                                <a:lnTo>
                                  <a:pt x="2910" y="5894"/>
                                </a:lnTo>
                                <a:lnTo>
                                  <a:pt x="2925" y="5928"/>
                                </a:lnTo>
                                <a:lnTo>
                                  <a:pt x="2940" y="5961"/>
                                </a:lnTo>
                                <a:lnTo>
                                  <a:pt x="2952" y="5997"/>
                                </a:lnTo>
                                <a:lnTo>
                                  <a:pt x="2963" y="6033"/>
                                </a:lnTo>
                                <a:lnTo>
                                  <a:pt x="2974" y="6071"/>
                                </a:lnTo>
                                <a:lnTo>
                                  <a:pt x="2980" y="6109"/>
                                </a:lnTo>
                                <a:lnTo>
                                  <a:pt x="2986" y="6148"/>
                                </a:lnTo>
                                <a:lnTo>
                                  <a:pt x="2989" y="6189"/>
                                </a:lnTo>
                                <a:lnTo>
                                  <a:pt x="2991" y="6230"/>
                                </a:lnTo>
                                <a:lnTo>
                                  <a:pt x="2990" y="6273"/>
                                </a:lnTo>
                                <a:lnTo>
                                  <a:pt x="2988" y="6314"/>
                                </a:lnTo>
                                <a:lnTo>
                                  <a:pt x="2984" y="6357"/>
                                </a:lnTo>
                                <a:lnTo>
                                  <a:pt x="2978" y="6397"/>
                                </a:lnTo>
                                <a:lnTo>
                                  <a:pt x="2970" y="6438"/>
                                </a:lnTo>
                                <a:lnTo>
                                  <a:pt x="2960" y="6478"/>
                                </a:lnTo>
                                <a:lnTo>
                                  <a:pt x="2948" y="6517"/>
                                </a:lnTo>
                                <a:lnTo>
                                  <a:pt x="2935" y="6555"/>
                                </a:lnTo>
                                <a:lnTo>
                                  <a:pt x="2920" y="6593"/>
                                </a:lnTo>
                                <a:lnTo>
                                  <a:pt x="2904" y="6630"/>
                                </a:lnTo>
                                <a:lnTo>
                                  <a:pt x="2886" y="6666"/>
                                </a:lnTo>
                                <a:lnTo>
                                  <a:pt x="2866" y="6701"/>
                                </a:lnTo>
                                <a:lnTo>
                                  <a:pt x="2846" y="6734"/>
                                </a:lnTo>
                                <a:lnTo>
                                  <a:pt x="2824" y="6767"/>
                                </a:lnTo>
                                <a:lnTo>
                                  <a:pt x="2800" y="6798"/>
                                </a:lnTo>
                                <a:lnTo>
                                  <a:pt x="2774" y="6829"/>
                                </a:lnTo>
                                <a:lnTo>
                                  <a:pt x="2749" y="6859"/>
                                </a:lnTo>
                                <a:lnTo>
                                  <a:pt x="2722" y="6886"/>
                                </a:lnTo>
                                <a:lnTo>
                                  <a:pt x="2693" y="6913"/>
                                </a:lnTo>
                                <a:lnTo>
                                  <a:pt x="2663" y="6938"/>
                                </a:lnTo>
                                <a:lnTo>
                                  <a:pt x="2633" y="6962"/>
                                </a:lnTo>
                                <a:lnTo>
                                  <a:pt x="2602" y="6984"/>
                                </a:lnTo>
                                <a:lnTo>
                                  <a:pt x="2569" y="7004"/>
                                </a:lnTo>
                                <a:lnTo>
                                  <a:pt x="2536" y="7024"/>
                                </a:lnTo>
                                <a:lnTo>
                                  <a:pt x="2502" y="7041"/>
                                </a:lnTo>
                                <a:lnTo>
                                  <a:pt x="2468" y="7057"/>
                                </a:lnTo>
                                <a:lnTo>
                                  <a:pt x="2432" y="7071"/>
                                </a:lnTo>
                                <a:lnTo>
                                  <a:pt x="2395" y="7083"/>
                                </a:lnTo>
                                <a:lnTo>
                                  <a:pt x="2358" y="7093"/>
                                </a:lnTo>
                                <a:lnTo>
                                  <a:pt x="2321" y="7101"/>
                                </a:lnTo>
                                <a:lnTo>
                                  <a:pt x="2283" y="7108"/>
                                </a:lnTo>
                                <a:lnTo>
                                  <a:pt x="2245" y="7112"/>
                                </a:lnTo>
                                <a:lnTo>
                                  <a:pt x="2206" y="7114"/>
                                </a:lnTo>
                                <a:lnTo>
                                  <a:pt x="2167" y="7114"/>
                                </a:lnTo>
                                <a:lnTo>
                                  <a:pt x="2128" y="7112"/>
                                </a:lnTo>
                                <a:lnTo>
                                  <a:pt x="2092" y="7109"/>
                                </a:lnTo>
                                <a:lnTo>
                                  <a:pt x="2055" y="7103"/>
                                </a:lnTo>
                                <a:lnTo>
                                  <a:pt x="2018" y="7096"/>
                                </a:lnTo>
                                <a:lnTo>
                                  <a:pt x="1983" y="7087"/>
                                </a:lnTo>
                                <a:lnTo>
                                  <a:pt x="1948" y="7076"/>
                                </a:lnTo>
                                <a:lnTo>
                                  <a:pt x="1914" y="7064"/>
                                </a:lnTo>
                                <a:lnTo>
                                  <a:pt x="1881" y="7050"/>
                                </a:lnTo>
                                <a:lnTo>
                                  <a:pt x="1849" y="7035"/>
                                </a:lnTo>
                                <a:lnTo>
                                  <a:pt x="1817" y="7018"/>
                                </a:lnTo>
                                <a:lnTo>
                                  <a:pt x="1787" y="7000"/>
                                </a:lnTo>
                                <a:lnTo>
                                  <a:pt x="1758" y="6980"/>
                                </a:lnTo>
                                <a:lnTo>
                                  <a:pt x="1730" y="6959"/>
                                </a:lnTo>
                                <a:lnTo>
                                  <a:pt x="1703" y="6936"/>
                                </a:lnTo>
                                <a:lnTo>
                                  <a:pt x="1679" y="6913"/>
                                </a:lnTo>
                                <a:lnTo>
                                  <a:pt x="1654" y="6887"/>
                                </a:lnTo>
                                <a:lnTo>
                                  <a:pt x="1630" y="6861"/>
                                </a:lnTo>
                                <a:lnTo>
                                  <a:pt x="1609" y="6833"/>
                                </a:lnTo>
                                <a:lnTo>
                                  <a:pt x="1588" y="6805"/>
                                </a:lnTo>
                                <a:lnTo>
                                  <a:pt x="1569" y="6775"/>
                                </a:lnTo>
                                <a:lnTo>
                                  <a:pt x="1551" y="6745"/>
                                </a:lnTo>
                                <a:lnTo>
                                  <a:pt x="1535" y="6713"/>
                                </a:lnTo>
                                <a:lnTo>
                                  <a:pt x="1521" y="6681"/>
                                </a:lnTo>
                                <a:lnTo>
                                  <a:pt x="1507" y="6647"/>
                                </a:lnTo>
                                <a:lnTo>
                                  <a:pt x="1496" y="6613"/>
                                </a:lnTo>
                                <a:lnTo>
                                  <a:pt x="1487" y="6579"/>
                                </a:lnTo>
                                <a:lnTo>
                                  <a:pt x="1478" y="6543"/>
                                </a:lnTo>
                                <a:lnTo>
                                  <a:pt x="1473" y="6506"/>
                                </a:lnTo>
                                <a:lnTo>
                                  <a:pt x="1468" y="6469"/>
                                </a:lnTo>
                                <a:lnTo>
                                  <a:pt x="1466" y="6432"/>
                                </a:lnTo>
                                <a:lnTo>
                                  <a:pt x="1465" y="6393"/>
                                </a:lnTo>
                                <a:lnTo>
                                  <a:pt x="1466" y="6355"/>
                                </a:lnTo>
                                <a:lnTo>
                                  <a:pt x="1469" y="6316"/>
                                </a:lnTo>
                                <a:lnTo>
                                  <a:pt x="1475" y="6280"/>
                                </a:lnTo>
                                <a:lnTo>
                                  <a:pt x="1482" y="6241"/>
                                </a:lnTo>
                                <a:lnTo>
                                  <a:pt x="1490" y="6204"/>
                                </a:lnTo>
                                <a:lnTo>
                                  <a:pt x="1501" y="6169"/>
                                </a:lnTo>
                                <a:lnTo>
                                  <a:pt x="1513" y="6132"/>
                                </a:lnTo>
                                <a:lnTo>
                                  <a:pt x="1527" y="6097"/>
                                </a:lnTo>
                                <a:lnTo>
                                  <a:pt x="1542" y="6062"/>
                                </a:lnTo>
                                <a:lnTo>
                                  <a:pt x="1560" y="6027"/>
                                </a:lnTo>
                                <a:lnTo>
                                  <a:pt x="1578" y="5995"/>
                                </a:lnTo>
                                <a:lnTo>
                                  <a:pt x="1598" y="5961"/>
                                </a:lnTo>
                                <a:lnTo>
                                  <a:pt x="1620" y="5930"/>
                                </a:lnTo>
                                <a:lnTo>
                                  <a:pt x="1643" y="5900"/>
                                </a:lnTo>
                                <a:lnTo>
                                  <a:pt x="1667" y="5869"/>
                                </a:lnTo>
                                <a:lnTo>
                                  <a:pt x="1693" y="5840"/>
                                </a:lnTo>
                                <a:lnTo>
                                  <a:pt x="1719" y="5812"/>
                                </a:lnTo>
                                <a:lnTo>
                                  <a:pt x="1747" y="5785"/>
                                </a:lnTo>
                                <a:lnTo>
                                  <a:pt x="1777" y="5760"/>
                                </a:lnTo>
                                <a:lnTo>
                                  <a:pt x="1807" y="5735"/>
                                </a:lnTo>
                                <a:lnTo>
                                  <a:pt x="1839" y="5713"/>
                                </a:lnTo>
                                <a:lnTo>
                                  <a:pt x="1870" y="5690"/>
                                </a:lnTo>
                                <a:lnTo>
                                  <a:pt x="1903" y="5670"/>
                                </a:lnTo>
                                <a:lnTo>
                                  <a:pt x="1938" y="5651"/>
                                </a:lnTo>
                                <a:lnTo>
                                  <a:pt x="1973" y="5633"/>
                                </a:lnTo>
                                <a:lnTo>
                                  <a:pt x="2009" y="5616"/>
                                </a:lnTo>
                                <a:lnTo>
                                  <a:pt x="2046" y="5602"/>
                                </a:lnTo>
                                <a:lnTo>
                                  <a:pt x="2084" y="5589"/>
                                </a:lnTo>
                                <a:lnTo>
                                  <a:pt x="2122" y="5577"/>
                                </a:lnTo>
                                <a:lnTo>
                                  <a:pt x="2160" y="5568"/>
                                </a:lnTo>
                                <a:lnTo>
                                  <a:pt x="2199" y="5560"/>
                                </a:lnTo>
                                <a:lnTo>
                                  <a:pt x="2239" y="5553"/>
                                </a:lnTo>
                                <a:close/>
                                <a:moveTo>
                                  <a:pt x="1155" y="4599"/>
                                </a:moveTo>
                                <a:lnTo>
                                  <a:pt x="1174" y="4595"/>
                                </a:lnTo>
                                <a:lnTo>
                                  <a:pt x="1193" y="4593"/>
                                </a:lnTo>
                                <a:lnTo>
                                  <a:pt x="1212" y="4592"/>
                                </a:lnTo>
                                <a:lnTo>
                                  <a:pt x="1231" y="4592"/>
                                </a:lnTo>
                                <a:lnTo>
                                  <a:pt x="1250" y="4592"/>
                                </a:lnTo>
                                <a:lnTo>
                                  <a:pt x="1268" y="4593"/>
                                </a:lnTo>
                                <a:lnTo>
                                  <a:pt x="1286" y="4595"/>
                                </a:lnTo>
                                <a:lnTo>
                                  <a:pt x="1304" y="4599"/>
                                </a:lnTo>
                                <a:lnTo>
                                  <a:pt x="1320" y="4603"/>
                                </a:lnTo>
                                <a:lnTo>
                                  <a:pt x="1337" y="4608"/>
                                </a:lnTo>
                                <a:lnTo>
                                  <a:pt x="1353" y="4613"/>
                                </a:lnTo>
                                <a:lnTo>
                                  <a:pt x="1370" y="4619"/>
                                </a:lnTo>
                                <a:lnTo>
                                  <a:pt x="1384" y="4627"/>
                                </a:lnTo>
                                <a:lnTo>
                                  <a:pt x="1399" y="4635"/>
                                </a:lnTo>
                                <a:lnTo>
                                  <a:pt x="1413" y="4642"/>
                                </a:lnTo>
                                <a:lnTo>
                                  <a:pt x="1427" y="4651"/>
                                </a:lnTo>
                                <a:lnTo>
                                  <a:pt x="1440" y="4662"/>
                                </a:lnTo>
                                <a:lnTo>
                                  <a:pt x="1452" y="4673"/>
                                </a:lnTo>
                                <a:lnTo>
                                  <a:pt x="1465" y="4684"/>
                                </a:lnTo>
                                <a:lnTo>
                                  <a:pt x="1476" y="4695"/>
                                </a:lnTo>
                                <a:lnTo>
                                  <a:pt x="1486" y="4707"/>
                                </a:lnTo>
                                <a:lnTo>
                                  <a:pt x="1496" y="4721"/>
                                </a:lnTo>
                                <a:lnTo>
                                  <a:pt x="1505" y="4734"/>
                                </a:lnTo>
                                <a:lnTo>
                                  <a:pt x="1513" y="4749"/>
                                </a:lnTo>
                                <a:lnTo>
                                  <a:pt x="1520" y="4763"/>
                                </a:lnTo>
                                <a:lnTo>
                                  <a:pt x="1526" y="4778"/>
                                </a:lnTo>
                                <a:lnTo>
                                  <a:pt x="1532" y="4795"/>
                                </a:lnTo>
                                <a:lnTo>
                                  <a:pt x="1537" y="4811"/>
                                </a:lnTo>
                                <a:lnTo>
                                  <a:pt x="1541" y="4827"/>
                                </a:lnTo>
                                <a:lnTo>
                                  <a:pt x="1544" y="4844"/>
                                </a:lnTo>
                                <a:lnTo>
                                  <a:pt x="1546" y="4862"/>
                                </a:lnTo>
                                <a:lnTo>
                                  <a:pt x="1548" y="4880"/>
                                </a:lnTo>
                                <a:lnTo>
                                  <a:pt x="1548" y="4899"/>
                                </a:lnTo>
                                <a:lnTo>
                                  <a:pt x="1546" y="4917"/>
                                </a:lnTo>
                                <a:lnTo>
                                  <a:pt x="1545" y="4935"/>
                                </a:lnTo>
                                <a:lnTo>
                                  <a:pt x="1542" y="4953"/>
                                </a:lnTo>
                                <a:lnTo>
                                  <a:pt x="1539" y="4971"/>
                                </a:lnTo>
                                <a:lnTo>
                                  <a:pt x="1534" y="4988"/>
                                </a:lnTo>
                                <a:lnTo>
                                  <a:pt x="1529" y="5006"/>
                                </a:lnTo>
                                <a:lnTo>
                                  <a:pt x="1523" y="5022"/>
                                </a:lnTo>
                                <a:lnTo>
                                  <a:pt x="1515" y="5039"/>
                                </a:lnTo>
                                <a:lnTo>
                                  <a:pt x="1508" y="5055"/>
                                </a:lnTo>
                                <a:lnTo>
                                  <a:pt x="1499" y="5072"/>
                                </a:lnTo>
                                <a:lnTo>
                                  <a:pt x="1490" y="5087"/>
                                </a:lnTo>
                                <a:lnTo>
                                  <a:pt x="1480" y="5102"/>
                                </a:lnTo>
                                <a:lnTo>
                                  <a:pt x="1469" y="5118"/>
                                </a:lnTo>
                                <a:lnTo>
                                  <a:pt x="1458" y="5132"/>
                                </a:lnTo>
                                <a:lnTo>
                                  <a:pt x="1447" y="5146"/>
                                </a:lnTo>
                                <a:lnTo>
                                  <a:pt x="1433" y="5159"/>
                                </a:lnTo>
                                <a:lnTo>
                                  <a:pt x="1421" y="5172"/>
                                </a:lnTo>
                                <a:lnTo>
                                  <a:pt x="1407" y="5185"/>
                                </a:lnTo>
                                <a:lnTo>
                                  <a:pt x="1393" y="5197"/>
                                </a:lnTo>
                                <a:lnTo>
                                  <a:pt x="1377" y="5208"/>
                                </a:lnTo>
                                <a:lnTo>
                                  <a:pt x="1363" y="5218"/>
                                </a:lnTo>
                                <a:lnTo>
                                  <a:pt x="1347" y="5228"/>
                                </a:lnTo>
                                <a:lnTo>
                                  <a:pt x="1330" y="5239"/>
                                </a:lnTo>
                                <a:lnTo>
                                  <a:pt x="1314" y="5248"/>
                                </a:lnTo>
                                <a:lnTo>
                                  <a:pt x="1297" y="5255"/>
                                </a:lnTo>
                                <a:lnTo>
                                  <a:pt x="1279" y="5262"/>
                                </a:lnTo>
                                <a:lnTo>
                                  <a:pt x="1261" y="5269"/>
                                </a:lnTo>
                                <a:lnTo>
                                  <a:pt x="1243" y="5274"/>
                                </a:lnTo>
                                <a:lnTo>
                                  <a:pt x="1225" y="5279"/>
                                </a:lnTo>
                                <a:lnTo>
                                  <a:pt x="1206" y="5283"/>
                                </a:lnTo>
                                <a:lnTo>
                                  <a:pt x="1187" y="5287"/>
                                </a:lnTo>
                                <a:lnTo>
                                  <a:pt x="1167" y="5289"/>
                                </a:lnTo>
                                <a:lnTo>
                                  <a:pt x="1149" y="5290"/>
                                </a:lnTo>
                                <a:lnTo>
                                  <a:pt x="1130" y="5290"/>
                                </a:lnTo>
                                <a:lnTo>
                                  <a:pt x="1111" y="5290"/>
                                </a:lnTo>
                                <a:lnTo>
                                  <a:pt x="1093" y="5289"/>
                                </a:lnTo>
                                <a:lnTo>
                                  <a:pt x="1075" y="5287"/>
                                </a:lnTo>
                                <a:lnTo>
                                  <a:pt x="1057" y="5283"/>
                                </a:lnTo>
                                <a:lnTo>
                                  <a:pt x="1041" y="5280"/>
                                </a:lnTo>
                                <a:lnTo>
                                  <a:pt x="1024" y="5276"/>
                                </a:lnTo>
                                <a:lnTo>
                                  <a:pt x="1007" y="5270"/>
                                </a:lnTo>
                                <a:lnTo>
                                  <a:pt x="991" y="5264"/>
                                </a:lnTo>
                                <a:lnTo>
                                  <a:pt x="976" y="5258"/>
                                </a:lnTo>
                                <a:lnTo>
                                  <a:pt x="960" y="5251"/>
                                </a:lnTo>
                                <a:lnTo>
                                  <a:pt x="945" y="5242"/>
                                </a:lnTo>
                                <a:lnTo>
                                  <a:pt x="932" y="5234"/>
                                </a:lnTo>
                                <a:lnTo>
                                  <a:pt x="919" y="5224"/>
                                </a:lnTo>
                                <a:lnTo>
                                  <a:pt x="905" y="5214"/>
                                </a:lnTo>
                                <a:lnTo>
                                  <a:pt x="893" y="5204"/>
                                </a:lnTo>
                                <a:lnTo>
                                  <a:pt x="882" y="5193"/>
                                </a:lnTo>
                                <a:lnTo>
                                  <a:pt x="870" y="5180"/>
                                </a:lnTo>
                                <a:lnTo>
                                  <a:pt x="859" y="5168"/>
                                </a:lnTo>
                                <a:lnTo>
                                  <a:pt x="850" y="5156"/>
                                </a:lnTo>
                                <a:lnTo>
                                  <a:pt x="841" y="5142"/>
                                </a:lnTo>
                                <a:lnTo>
                                  <a:pt x="832" y="5128"/>
                                </a:lnTo>
                                <a:lnTo>
                                  <a:pt x="826" y="5114"/>
                                </a:lnTo>
                                <a:lnTo>
                                  <a:pt x="819" y="5099"/>
                                </a:lnTo>
                                <a:lnTo>
                                  <a:pt x="812" y="5084"/>
                                </a:lnTo>
                                <a:lnTo>
                                  <a:pt x="808" y="5068"/>
                                </a:lnTo>
                                <a:lnTo>
                                  <a:pt x="803" y="5051"/>
                                </a:lnTo>
                                <a:lnTo>
                                  <a:pt x="800" y="5036"/>
                                </a:lnTo>
                                <a:lnTo>
                                  <a:pt x="798" y="5018"/>
                                </a:lnTo>
                                <a:lnTo>
                                  <a:pt x="797" y="5001"/>
                                </a:lnTo>
                                <a:lnTo>
                                  <a:pt x="795" y="4983"/>
                                </a:lnTo>
                                <a:lnTo>
                                  <a:pt x="797" y="4966"/>
                                </a:lnTo>
                                <a:lnTo>
                                  <a:pt x="798" y="4949"/>
                                </a:lnTo>
                                <a:lnTo>
                                  <a:pt x="800" y="4932"/>
                                </a:lnTo>
                                <a:lnTo>
                                  <a:pt x="803" y="4915"/>
                                </a:lnTo>
                                <a:lnTo>
                                  <a:pt x="808" y="4898"/>
                                </a:lnTo>
                                <a:lnTo>
                                  <a:pt x="812" y="4881"/>
                                </a:lnTo>
                                <a:lnTo>
                                  <a:pt x="818" y="4864"/>
                                </a:lnTo>
                                <a:lnTo>
                                  <a:pt x="825" y="4849"/>
                                </a:lnTo>
                                <a:lnTo>
                                  <a:pt x="832" y="4833"/>
                                </a:lnTo>
                                <a:lnTo>
                                  <a:pt x="840" y="4817"/>
                                </a:lnTo>
                                <a:lnTo>
                                  <a:pt x="849" y="4802"/>
                                </a:lnTo>
                                <a:lnTo>
                                  <a:pt x="859" y="4787"/>
                                </a:lnTo>
                                <a:lnTo>
                                  <a:pt x="869" y="4772"/>
                                </a:lnTo>
                                <a:lnTo>
                                  <a:pt x="880" y="4758"/>
                                </a:lnTo>
                                <a:lnTo>
                                  <a:pt x="893" y="4744"/>
                                </a:lnTo>
                                <a:lnTo>
                                  <a:pt x="905" y="4731"/>
                                </a:lnTo>
                                <a:lnTo>
                                  <a:pt x="919" y="4718"/>
                                </a:lnTo>
                                <a:lnTo>
                                  <a:pt x="932" y="4705"/>
                                </a:lnTo>
                                <a:lnTo>
                                  <a:pt x="947" y="4693"/>
                                </a:lnTo>
                                <a:lnTo>
                                  <a:pt x="961" y="4682"/>
                                </a:lnTo>
                                <a:lnTo>
                                  <a:pt x="977" y="4670"/>
                                </a:lnTo>
                                <a:lnTo>
                                  <a:pt x="992" y="4660"/>
                                </a:lnTo>
                                <a:lnTo>
                                  <a:pt x="1008" y="4651"/>
                                </a:lnTo>
                                <a:lnTo>
                                  <a:pt x="1025" y="4642"/>
                                </a:lnTo>
                                <a:lnTo>
                                  <a:pt x="1043" y="4634"/>
                                </a:lnTo>
                                <a:lnTo>
                                  <a:pt x="1061" y="4626"/>
                                </a:lnTo>
                                <a:lnTo>
                                  <a:pt x="1079" y="4619"/>
                                </a:lnTo>
                                <a:lnTo>
                                  <a:pt x="1097" y="4612"/>
                                </a:lnTo>
                                <a:lnTo>
                                  <a:pt x="1116" y="4607"/>
                                </a:lnTo>
                                <a:lnTo>
                                  <a:pt x="1135" y="4602"/>
                                </a:lnTo>
                                <a:lnTo>
                                  <a:pt x="1155" y="4599"/>
                                </a:lnTo>
                                <a:close/>
                                <a:moveTo>
                                  <a:pt x="1157" y="4642"/>
                                </a:moveTo>
                                <a:lnTo>
                                  <a:pt x="1175" y="4639"/>
                                </a:lnTo>
                                <a:lnTo>
                                  <a:pt x="1192" y="4638"/>
                                </a:lnTo>
                                <a:lnTo>
                                  <a:pt x="1207" y="4637"/>
                                </a:lnTo>
                                <a:lnTo>
                                  <a:pt x="1224" y="4637"/>
                                </a:lnTo>
                                <a:lnTo>
                                  <a:pt x="1241" y="4637"/>
                                </a:lnTo>
                                <a:lnTo>
                                  <a:pt x="1257" y="4639"/>
                                </a:lnTo>
                                <a:lnTo>
                                  <a:pt x="1272" y="4640"/>
                                </a:lnTo>
                                <a:lnTo>
                                  <a:pt x="1287" y="4644"/>
                                </a:lnTo>
                                <a:lnTo>
                                  <a:pt x="1302" y="4647"/>
                                </a:lnTo>
                                <a:lnTo>
                                  <a:pt x="1317" y="4651"/>
                                </a:lnTo>
                                <a:lnTo>
                                  <a:pt x="1330" y="4656"/>
                                </a:lnTo>
                                <a:lnTo>
                                  <a:pt x="1345" y="4662"/>
                                </a:lnTo>
                                <a:lnTo>
                                  <a:pt x="1357" y="4668"/>
                                </a:lnTo>
                                <a:lnTo>
                                  <a:pt x="1371" y="4675"/>
                                </a:lnTo>
                                <a:lnTo>
                                  <a:pt x="1383" y="4682"/>
                                </a:lnTo>
                                <a:lnTo>
                                  <a:pt x="1395" y="4691"/>
                                </a:lnTo>
                                <a:lnTo>
                                  <a:pt x="1407" y="4698"/>
                                </a:lnTo>
                                <a:lnTo>
                                  <a:pt x="1417" y="4709"/>
                                </a:lnTo>
                                <a:lnTo>
                                  <a:pt x="1428" y="4718"/>
                                </a:lnTo>
                                <a:lnTo>
                                  <a:pt x="1437" y="4729"/>
                                </a:lnTo>
                                <a:lnTo>
                                  <a:pt x="1446" y="4739"/>
                                </a:lnTo>
                                <a:lnTo>
                                  <a:pt x="1455" y="4751"/>
                                </a:lnTo>
                                <a:lnTo>
                                  <a:pt x="1463" y="4762"/>
                                </a:lnTo>
                                <a:lnTo>
                                  <a:pt x="1469" y="4775"/>
                                </a:lnTo>
                                <a:lnTo>
                                  <a:pt x="1476" y="4788"/>
                                </a:lnTo>
                                <a:lnTo>
                                  <a:pt x="1482" y="4800"/>
                                </a:lnTo>
                                <a:lnTo>
                                  <a:pt x="1487" y="4815"/>
                                </a:lnTo>
                                <a:lnTo>
                                  <a:pt x="1490" y="4828"/>
                                </a:lnTo>
                                <a:lnTo>
                                  <a:pt x="1494" y="4843"/>
                                </a:lnTo>
                                <a:lnTo>
                                  <a:pt x="1497" y="4859"/>
                                </a:lnTo>
                                <a:lnTo>
                                  <a:pt x="1498" y="4873"/>
                                </a:lnTo>
                                <a:lnTo>
                                  <a:pt x="1499" y="4889"/>
                                </a:lnTo>
                                <a:lnTo>
                                  <a:pt x="1499" y="4905"/>
                                </a:lnTo>
                                <a:lnTo>
                                  <a:pt x="1499" y="4921"/>
                                </a:lnTo>
                                <a:lnTo>
                                  <a:pt x="1497" y="4936"/>
                                </a:lnTo>
                                <a:lnTo>
                                  <a:pt x="1495" y="4952"/>
                                </a:lnTo>
                                <a:lnTo>
                                  <a:pt x="1492" y="4967"/>
                                </a:lnTo>
                                <a:lnTo>
                                  <a:pt x="1488" y="4983"/>
                                </a:lnTo>
                                <a:lnTo>
                                  <a:pt x="1484" y="4998"/>
                                </a:lnTo>
                                <a:lnTo>
                                  <a:pt x="1478" y="5012"/>
                                </a:lnTo>
                                <a:lnTo>
                                  <a:pt x="1473" y="5027"/>
                                </a:lnTo>
                                <a:lnTo>
                                  <a:pt x="1466" y="5041"/>
                                </a:lnTo>
                                <a:lnTo>
                                  <a:pt x="1458" y="5055"/>
                                </a:lnTo>
                                <a:lnTo>
                                  <a:pt x="1450" y="5069"/>
                                </a:lnTo>
                                <a:lnTo>
                                  <a:pt x="1441" y="5083"/>
                                </a:lnTo>
                                <a:lnTo>
                                  <a:pt x="1432" y="5095"/>
                                </a:lnTo>
                                <a:lnTo>
                                  <a:pt x="1422" y="5107"/>
                                </a:lnTo>
                                <a:lnTo>
                                  <a:pt x="1412" y="5120"/>
                                </a:lnTo>
                                <a:lnTo>
                                  <a:pt x="1401" y="5132"/>
                                </a:lnTo>
                                <a:lnTo>
                                  <a:pt x="1390" y="5143"/>
                                </a:lnTo>
                                <a:lnTo>
                                  <a:pt x="1377" y="5155"/>
                                </a:lnTo>
                                <a:lnTo>
                                  <a:pt x="1365" y="5165"/>
                                </a:lnTo>
                                <a:lnTo>
                                  <a:pt x="1353" y="5175"/>
                                </a:lnTo>
                                <a:lnTo>
                                  <a:pt x="1339" y="5184"/>
                                </a:lnTo>
                                <a:lnTo>
                                  <a:pt x="1325" y="5193"/>
                                </a:lnTo>
                                <a:lnTo>
                                  <a:pt x="1311" y="5202"/>
                                </a:lnTo>
                                <a:lnTo>
                                  <a:pt x="1297" y="5208"/>
                                </a:lnTo>
                                <a:lnTo>
                                  <a:pt x="1281" y="5216"/>
                                </a:lnTo>
                                <a:lnTo>
                                  <a:pt x="1267" y="5222"/>
                                </a:lnTo>
                                <a:lnTo>
                                  <a:pt x="1251" y="5227"/>
                                </a:lnTo>
                                <a:lnTo>
                                  <a:pt x="1235" y="5233"/>
                                </a:lnTo>
                                <a:lnTo>
                                  <a:pt x="1219" y="5237"/>
                                </a:lnTo>
                                <a:lnTo>
                                  <a:pt x="1202" y="5241"/>
                                </a:lnTo>
                                <a:lnTo>
                                  <a:pt x="1186" y="5243"/>
                                </a:lnTo>
                                <a:lnTo>
                                  <a:pt x="1169" y="5245"/>
                                </a:lnTo>
                                <a:lnTo>
                                  <a:pt x="1152" y="5246"/>
                                </a:lnTo>
                                <a:lnTo>
                                  <a:pt x="1136" y="5248"/>
                                </a:lnTo>
                                <a:lnTo>
                                  <a:pt x="1120" y="5246"/>
                                </a:lnTo>
                                <a:lnTo>
                                  <a:pt x="1103" y="5246"/>
                                </a:lnTo>
                                <a:lnTo>
                                  <a:pt x="1089" y="5244"/>
                                </a:lnTo>
                                <a:lnTo>
                                  <a:pt x="1073" y="5242"/>
                                </a:lnTo>
                                <a:lnTo>
                                  <a:pt x="1057" y="5239"/>
                                </a:lnTo>
                                <a:lnTo>
                                  <a:pt x="1043" y="5234"/>
                                </a:lnTo>
                                <a:lnTo>
                                  <a:pt x="1028" y="5230"/>
                                </a:lnTo>
                                <a:lnTo>
                                  <a:pt x="1015" y="5225"/>
                                </a:lnTo>
                                <a:lnTo>
                                  <a:pt x="1001" y="5218"/>
                                </a:lnTo>
                                <a:lnTo>
                                  <a:pt x="988" y="5212"/>
                                </a:lnTo>
                                <a:lnTo>
                                  <a:pt x="976" y="5205"/>
                                </a:lnTo>
                                <a:lnTo>
                                  <a:pt x="963" y="5197"/>
                                </a:lnTo>
                                <a:lnTo>
                                  <a:pt x="951" y="5189"/>
                                </a:lnTo>
                                <a:lnTo>
                                  <a:pt x="940" y="5180"/>
                                </a:lnTo>
                                <a:lnTo>
                                  <a:pt x="929" y="5171"/>
                                </a:lnTo>
                                <a:lnTo>
                                  <a:pt x="919" y="5161"/>
                                </a:lnTo>
                                <a:lnTo>
                                  <a:pt x="908" y="5151"/>
                                </a:lnTo>
                                <a:lnTo>
                                  <a:pt x="900" y="5140"/>
                                </a:lnTo>
                                <a:lnTo>
                                  <a:pt x="892" y="5129"/>
                                </a:lnTo>
                                <a:lnTo>
                                  <a:pt x="884" y="5116"/>
                                </a:lnTo>
                                <a:lnTo>
                                  <a:pt x="876" y="5105"/>
                                </a:lnTo>
                                <a:lnTo>
                                  <a:pt x="869" y="5092"/>
                                </a:lnTo>
                                <a:lnTo>
                                  <a:pt x="864" y="5079"/>
                                </a:lnTo>
                                <a:lnTo>
                                  <a:pt x="858" y="5066"/>
                                </a:lnTo>
                                <a:lnTo>
                                  <a:pt x="855" y="5051"/>
                                </a:lnTo>
                                <a:lnTo>
                                  <a:pt x="850" y="5038"/>
                                </a:lnTo>
                                <a:lnTo>
                                  <a:pt x="848" y="5023"/>
                                </a:lnTo>
                                <a:lnTo>
                                  <a:pt x="846" y="5008"/>
                                </a:lnTo>
                                <a:lnTo>
                                  <a:pt x="845" y="4993"/>
                                </a:lnTo>
                                <a:lnTo>
                                  <a:pt x="844" y="4978"/>
                                </a:lnTo>
                                <a:lnTo>
                                  <a:pt x="845" y="4963"/>
                                </a:lnTo>
                                <a:lnTo>
                                  <a:pt x="846" y="4947"/>
                                </a:lnTo>
                                <a:lnTo>
                                  <a:pt x="848" y="4933"/>
                                </a:lnTo>
                                <a:lnTo>
                                  <a:pt x="850" y="4918"/>
                                </a:lnTo>
                                <a:lnTo>
                                  <a:pt x="855" y="4904"/>
                                </a:lnTo>
                                <a:lnTo>
                                  <a:pt x="859" y="4889"/>
                                </a:lnTo>
                                <a:lnTo>
                                  <a:pt x="864" y="4874"/>
                                </a:lnTo>
                                <a:lnTo>
                                  <a:pt x="869" y="4860"/>
                                </a:lnTo>
                                <a:lnTo>
                                  <a:pt x="876" y="4846"/>
                                </a:lnTo>
                                <a:lnTo>
                                  <a:pt x="884" y="4832"/>
                                </a:lnTo>
                                <a:lnTo>
                                  <a:pt x="892" y="4820"/>
                                </a:lnTo>
                                <a:lnTo>
                                  <a:pt x="900" y="4806"/>
                                </a:lnTo>
                                <a:lnTo>
                                  <a:pt x="910" y="4793"/>
                                </a:lnTo>
                                <a:lnTo>
                                  <a:pt x="919" y="4780"/>
                                </a:lnTo>
                                <a:lnTo>
                                  <a:pt x="929" y="4769"/>
                                </a:lnTo>
                                <a:lnTo>
                                  <a:pt x="940" y="4757"/>
                                </a:lnTo>
                                <a:lnTo>
                                  <a:pt x="951" y="4746"/>
                                </a:lnTo>
                                <a:lnTo>
                                  <a:pt x="963" y="4734"/>
                                </a:lnTo>
                                <a:lnTo>
                                  <a:pt x="976" y="4724"/>
                                </a:lnTo>
                                <a:lnTo>
                                  <a:pt x="989" y="4714"/>
                                </a:lnTo>
                                <a:lnTo>
                                  <a:pt x="1002" y="4705"/>
                                </a:lnTo>
                                <a:lnTo>
                                  <a:pt x="1016" y="4696"/>
                                </a:lnTo>
                                <a:lnTo>
                                  <a:pt x="1030" y="4687"/>
                                </a:lnTo>
                                <a:lnTo>
                                  <a:pt x="1045" y="4679"/>
                                </a:lnTo>
                                <a:lnTo>
                                  <a:pt x="1060" y="4673"/>
                                </a:lnTo>
                                <a:lnTo>
                                  <a:pt x="1075" y="4666"/>
                                </a:lnTo>
                                <a:lnTo>
                                  <a:pt x="1091" y="4660"/>
                                </a:lnTo>
                                <a:lnTo>
                                  <a:pt x="1108" y="4655"/>
                                </a:lnTo>
                                <a:lnTo>
                                  <a:pt x="1123" y="4649"/>
                                </a:lnTo>
                                <a:lnTo>
                                  <a:pt x="1140" y="4646"/>
                                </a:lnTo>
                                <a:lnTo>
                                  <a:pt x="1157" y="4642"/>
                                </a:lnTo>
                                <a:close/>
                                <a:moveTo>
                                  <a:pt x="4413" y="899"/>
                                </a:moveTo>
                                <a:lnTo>
                                  <a:pt x="4463" y="883"/>
                                </a:lnTo>
                                <a:lnTo>
                                  <a:pt x="4514" y="871"/>
                                </a:lnTo>
                                <a:lnTo>
                                  <a:pt x="4563" y="862"/>
                                </a:lnTo>
                                <a:lnTo>
                                  <a:pt x="4611" y="855"/>
                                </a:lnTo>
                                <a:lnTo>
                                  <a:pt x="4659" y="852"/>
                                </a:lnTo>
                                <a:lnTo>
                                  <a:pt x="4706" y="851"/>
                                </a:lnTo>
                                <a:lnTo>
                                  <a:pt x="4752" y="852"/>
                                </a:lnTo>
                                <a:lnTo>
                                  <a:pt x="4797" y="856"/>
                                </a:lnTo>
                                <a:lnTo>
                                  <a:pt x="4842" y="863"/>
                                </a:lnTo>
                                <a:lnTo>
                                  <a:pt x="4884" y="873"/>
                                </a:lnTo>
                                <a:lnTo>
                                  <a:pt x="4927" y="885"/>
                                </a:lnTo>
                                <a:lnTo>
                                  <a:pt x="4967" y="899"/>
                                </a:lnTo>
                                <a:lnTo>
                                  <a:pt x="5006" y="916"/>
                                </a:lnTo>
                                <a:lnTo>
                                  <a:pt x="5044" y="936"/>
                                </a:lnTo>
                                <a:lnTo>
                                  <a:pt x="5081" y="957"/>
                                </a:lnTo>
                                <a:lnTo>
                                  <a:pt x="5117" y="981"/>
                                </a:lnTo>
                                <a:lnTo>
                                  <a:pt x="5150" y="1006"/>
                                </a:lnTo>
                                <a:lnTo>
                                  <a:pt x="5182" y="1034"/>
                                </a:lnTo>
                                <a:lnTo>
                                  <a:pt x="5212" y="1065"/>
                                </a:lnTo>
                                <a:lnTo>
                                  <a:pt x="5240" y="1097"/>
                                </a:lnTo>
                                <a:lnTo>
                                  <a:pt x="5267" y="1132"/>
                                </a:lnTo>
                                <a:lnTo>
                                  <a:pt x="5291" y="1168"/>
                                </a:lnTo>
                                <a:lnTo>
                                  <a:pt x="5315" y="1206"/>
                                </a:lnTo>
                                <a:lnTo>
                                  <a:pt x="5335" y="1246"/>
                                </a:lnTo>
                                <a:lnTo>
                                  <a:pt x="5354" y="1288"/>
                                </a:lnTo>
                                <a:lnTo>
                                  <a:pt x="5370" y="1331"/>
                                </a:lnTo>
                                <a:lnTo>
                                  <a:pt x="5384" y="1376"/>
                                </a:lnTo>
                                <a:lnTo>
                                  <a:pt x="5396" y="1423"/>
                                </a:lnTo>
                                <a:lnTo>
                                  <a:pt x="5406" y="1471"/>
                                </a:lnTo>
                                <a:lnTo>
                                  <a:pt x="5412" y="1522"/>
                                </a:lnTo>
                                <a:lnTo>
                                  <a:pt x="5417" y="1573"/>
                                </a:lnTo>
                                <a:lnTo>
                                  <a:pt x="5418" y="1626"/>
                                </a:lnTo>
                                <a:lnTo>
                                  <a:pt x="5417" y="1680"/>
                                </a:lnTo>
                                <a:lnTo>
                                  <a:pt x="5413" y="1734"/>
                                </a:lnTo>
                                <a:lnTo>
                                  <a:pt x="5408" y="1787"/>
                                </a:lnTo>
                                <a:lnTo>
                                  <a:pt x="5400" y="1841"/>
                                </a:lnTo>
                                <a:lnTo>
                                  <a:pt x="5389" y="1894"/>
                                </a:lnTo>
                                <a:lnTo>
                                  <a:pt x="5377" y="1945"/>
                                </a:lnTo>
                                <a:lnTo>
                                  <a:pt x="5362" y="1998"/>
                                </a:lnTo>
                                <a:lnTo>
                                  <a:pt x="5344" y="2050"/>
                                </a:lnTo>
                                <a:lnTo>
                                  <a:pt x="5325" y="2100"/>
                                </a:lnTo>
                                <a:lnTo>
                                  <a:pt x="5304" y="2149"/>
                                </a:lnTo>
                                <a:lnTo>
                                  <a:pt x="5280" y="2199"/>
                                </a:lnTo>
                                <a:lnTo>
                                  <a:pt x="5256" y="2247"/>
                                </a:lnTo>
                                <a:lnTo>
                                  <a:pt x="5229" y="2294"/>
                                </a:lnTo>
                                <a:lnTo>
                                  <a:pt x="5201" y="2340"/>
                                </a:lnTo>
                                <a:lnTo>
                                  <a:pt x="5171" y="2385"/>
                                </a:lnTo>
                                <a:lnTo>
                                  <a:pt x="5138" y="2429"/>
                                </a:lnTo>
                                <a:lnTo>
                                  <a:pt x="5106" y="2471"/>
                                </a:lnTo>
                                <a:lnTo>
                                  <a:pt x="5070" y="2512"/>
                                </a:lnTo>
                                <a:lnTo>
                                  <a:pt x="5034" y="2552"/>
                                </a:lnTo>
                                <a:lnTo>
                                  <a:pt x="4997" y="2590"/>
                                </a:lnTo>
                                <a:lnTo>
                                  <a:pt x="4958" y="2627"/>
                                </a:lnTo>
                                <a:lnTo>
                                  <a:pt x="4918" y="2661"/>
                                </a:lnTo>
                                <a:lnTo>
                                  <a:pt x="4876" y="2694"/>
                                </a:lnTo>
                                <a:lnTo>
                                  <a:pt x="4835" y="2725"/>
                                </a:lnTo>
                                <a:lnTo>
                                  <a:pt x="4791" y="2754"/>
                                </a:lnTo>
                                <a:lnTo>
                                  <a:pt x="4748" y="2781"/>
                                </a:lnTo>
                                <a:lnTo>
                                  <a:pt x="4702" y="2806"/>
                                </a:lnTo>
                                <a:lnTo>
                                  <a:pt x="4656" y="2830"/>
                                </a:lnTo>
                                <a:lnTo>
                                  <a:pt x="4610" y="2850"/>
                                </a:lnTo>
                                <a:lnTo>
                                  <a:pt x="4562" y="2868"/>
                                </a:lnTo>
                                <a:lnTo>
                                  <a:pt x="4515" y="2883"/>
                                </a:lnTo>
                                <a:lnTo>
                                  <a:pt x="4465" y="2897"/>
                                </a:lnTo>
                                <a:lnTo>
                                  <a:pt x="4417" y="2908"/>
                                </a:lnTo>
                                <a:lnTo>
                                  <a:pt x="4369" y="2916"/>
                                </a:lnTo>
                                <a:lnTo>
                                  <a:pt x="4322" y="2921"/>
                                </a:lnTo>
                                <a:lnTo>
                                  <a:pt x="4276" y="2925"/>
                                </a:lnTo>
                                <a:lnTo>
                                  <a:pt x="4230" y="2925"/>
                                </a:lnTo>
                                <a:lnTo>
                                  <a:pt x="4186" y="2924"/>
                                </a:lnTo>
                                <a:lnTo>
                                  <a:pt x="4141" y="2919"/>
                                </a:lnTo>
                                <a:lnTo>
                                  <a:pt x="4098" y="2914"/>
                                </a:lnTo>
                                <a:lnTo>
                                  <a:pt x="4057" y="2905"/>
                                </a:lnTo>
                                <a:lnTo>
                                  <a:pt x="4016" y="2893"/>
                                </a:lnTo>
                                <a:lnTo>
                                  <a:pt x="3975" y="2880"/>
                                </a:lnTo>
                                <a:lnTo>
                                  <a:pt x="3937" y="2865"/>
                                </a:lnTo>
                                <a:lnTo>
                                  <a:pt x="3899" y="2847"/>
                                </a:lnTo>
                                <a:lnTo>
                                  <a:pt x="3863" y="2828"/>
                                </a:lnTo>
                                <a:lnTo>
                                  <a:pt x="3829" y="2807"/>
                                </a:lnTo>
                                <a:lnTo>
                                  <a:pt x="3795" y="2784"/>
                                </a:lnTo>
                                <a:lnTo>
                                  <a:pt x="3763" y="2759"/>
                                </a:lnTo>
                                <a:lnTo>
                                  <a:pt x="3732" y="2732"/>
                                </a:lnTo>
                                <a:lnTo>
                                  <a:pt x="3703" y="2703"/>
                                </a:lnTo>
                                <a:lnTo>
                                  <a:pt x="3676" y="2673"/>
                                </a:lnTo>
                                <a:lnTo>
                                  <a:pt x="3651" y="2640"/>
                                </a:lnTo>
                                <a:lnTo>
                                  <a:pt x="3627" y="2605"/>
                                </a:lnTo>
                                <a:lnTo>
                                  <a:pt x="3605" y="2571"/>
                                </a:lnTo>
                                <a:lnTo>
                                  <a:pt x="3585" y="2533"/>
                                </a:lnTo>
                                <a:lnTo>
                                  <a:pt x="3567" y="2493"/>
                                </a:lnTo>
                                <a:lnTo>
                                  <a:pt x="3550" y="2453"/>
                                </a:lnTo>
                                <a:lnTo>
                                  <a:pt x="3535" y="2412"/>
                                </a:lnTo>
                                <a:lnTo>
                                  <a:pt x="3523" y="2368"/>
                                </a:lnTo>
                                <a:lnTo>
                                  <a:pt x="3513" y="2324"/>
                                </a:lnTo>
                                <a:lnTo>
                                  <a:pt x="3505" y="2277"/>
                                </a:lnTo>
                                <a:lnTo>
                                  <a:pt x="3500" y="2230"/>
                                </a:lnTo>
                                <a:lnTo>
                                  <a:pt x="3495" y="2182"/>
                                </a:lnTo>
                                <a:lnTo>
                                  <a:pt x="3495" y="2133"/>
                                </a:lnTo>
                                <a:lnTo>
                                  <a:pt x="3496" y="2083"/>
                                </a:lnTo>
                                <a:lnTo>
                                  <a:pt x="3500" y="2033"/>
                                </a:lnTo>
                                <a:lnTo>
                                  <a:pt x="3506" y="1984"/>
                                </a:lnTo>
                                <a:lnTo>
                                  <a:pt x="3514" y="1933"/>
                                </a:lnTo>
                                <a:lnTo>
                                  <a:pt x="3525" y="1884"/>
                                </a:lnTo>
                                <a:lnTo>
                                  <a:pt x="3538" y="1834"/>
                                </a:lnTo>
                                <a:lnTo>
                                  <a:pt x="3552" y="1785"/>
                                </a:lnTo>
                                <a:lnTo>
                                  <a:pt x="3570" y="1736"/>
                                </a:lnTo>
                                <a:lnTo>
                                  <a:pt x="3589" y="1688"/>
                                </a:lnTo>
                                <a:lnTo>
                                  <a:pt x="3609" y="1640"/>
                                </a:lnTo>
                                <a:lnTo>
                                  <a:pt x="3633" y="1592"/>
                                </a:lnTo>
                                <a:lnTo>
                                  <a:pt x="3657" y="1545"/>
                                </a:lnTo>
                                <a:lnTo>
                                  <a:pt x="3684" y="1499"/>
                                </a:lnTo>
                                <a:lnTo>
                                  <a:pt x="3712" y="1455"/>
                                </a:lnTo>
                                <a:lnTo>
                                  <a:pt x="3742" y="1411"/>
                                </a:lnTo>
                                <a:lnTo>
                                  <a:pt x="3775" y="1367"/>
                                </a:lnTo>
                                <a:lnTo>
                                  <a:pt x="3807" y="1326"/>
                                </a:lnTo>
                                <a:lnTo>
                                  <a:pt x="3843" y="1284"/>
                                </a:lnTo>
                                <a:lnTo>
                                  <a:pt x="3879" y="1245"/>
                                </a:lnTo>
                                <a:lnTo>
                                  <a:pt x="3917" y="1207"/>
                                </a:lnTo>
                                <a:lnTo>
                                  <a:pt x="3956" y="1170"/>
                                </a:lnTo>
                                <a:lnTo>
                                  <a:pt x="3997" y="1135"/>
                                </a:lnTo>
                                <a:lnTo>
                                  <a:pt x="4039" y="1101"/>
                                </a:lnTo>
                                <a:lnTo>
                                  <a:pt x="4082" y="1069"/>
                                </a:lnTo>
                                <a:lnTo>
                                  <a:pt x="4126" y="1039"/>
                                </a:lnTo>
                                <a:lnTo>
                                  <a:pt x="4171" y="1011"/>
                                </a:lnTo>
                                <a:lnTo>
                                  <a:pt x="4218" y="984"/>
                                </a:lnTo>
                                <a:lnTo>
                                  <a:pt x="4265" y="959"/>
                                </a:lnTo>
                                <a:lnTo>
                                  <a:pt x="4313" y="937"/>
                                </a:lnTo>
                                <a:lnTo>
                                  <a:pt x="4363" y="917"/>
                                </a:lnTo>
                                <a:lnTo>
                                  <a:pt x="4413" y="899"/>
                                </a:lnTo>
                                <a:close/>
                                <a:moveTo>
                                  <a:pt x="4421" y="1024"/>
                                </a:moveTo>
                                <a:lnTo>
                                  <a:pt x="4465" y="1011"/>
                                </a:lnTo>
                                <a:lnTo>
                                  <a:pt x="4508" y="1001"/>
                                </a:lnTo>
                                <a:lnTo>
                                  <a:pt x="4552" y="993"/>
                                </a:lnTo>
                                <a:lnTo>
                                  <a:pt x="4593" y="987"/>
                                </a:lnTo>
                                <a:lnTo>
                                  <a:pt x="4636" y="984"/>
                                </a:lnTo>
                                <a:lnTo>
                                  <a:pt x="4676" y="983"/>
                                </a:lnTo>
                                <a:lnTo>
                                  <a:pt x="4716" y="985"/>
                                </a:lnTo>
                                <a:lnTo>
                                  <a:pt x="4755" y="989"/>
                                </a:lnTo>
                                <a:lnTo>
                                  <a:pt x="4795" y="995"/>
                                </a:lnTo>
                                <a:lnTo>
                                  <a:pt x="4831" y="1003"/>
                                </a:lnTo>
                                <a:lnTo>
                                  <a:pt x="4868" y="1014"/>
                                </a:lnTo>
                                <a:lnTo>
                                  <a:pt x="4903" y="1027"/>
                                </a:lnTo>
                                <a:lnTo>
                                  <a:pt x="4938" y="1041"/>
                                </a:lnTo>
                                <a:lnTo>
                                  <a:pt x="4971" y="1058"/>
                                </a:lnTo>
                                <a:lnTo>
                                  <a:pt x="5003" y="1077"/>
                                </a:lnTo>
                                <a:lnTo>
                                  <a:pt x="5033" y="1097"/>
                                </a:lnTo>
                                <a:lnTo>
                                  <a:pt x="5063" y="1120"/>
                                </a:lnTo>
                                <a:lnTo>
                                  <a:pt x="5090" y="1144"/>
                                </a:lnTo>
                                <a:lnTo>
                                  <a:pt x="5117" y="1171"/>
                                </a:lnTo>
                                <a:lnTo>
                                  <a:pt x="5142" y="1199"/>
                                </a:lnTo>
                                <a:lnTo>
                                  <a:pt x="5165" y="1228"/>
                                </a:lnTo>
                                <a:lnTo>
                                  <a:pt x="5186" y="1261"/>
                                </a:lnTo>
                                <a:lnTo>
                                  <a:pt x="5206" y="1293"/>
                                </a:lnTo>
                                <a:lnTo>
                                  <a:pt x="5224" y="1328"/>
                                </a:lnTo>
                                <a:lnTo>
                                  <a:pt x="5240" y="1365"/>
                                </a:lnTo>
                                <a:lnTo>
                                  <a:pt x="5255" y="1402"/>
                                </a:lnTo>
                                <a:lnTo>
                                  <a:pt x="5267" y="1442"/>
                                </a:lnTo>
                                <a:lnTo>
                                  <a:pt x="5277" y="1483"/>
                                </a:lnTo>
                                <a:lnTo>
                                  <a:pt x="5286" y="1525"/>
                                </a:lnTo>
                                <a:lnTo>
                                  <a:pt x="5291" y="1569"/>
                                </a:lnTo>
                                <a:lnTo>
                                  <a:pt x="5296" y="1614"/>
                                </a:lnTo>
                                <a:lnTo>
                                  <a:pt x="5297" y="1660"/>
                                </a:lnTo>
                                <a:lnTo>
                                  <a:pt x="5296" y="1706"/>
                                </a:lnTo>
                                <a:lnTo>
                                  <a:pt x="5294" y="1753"/>
                                </a:lnTo>
                                <a:lnTo>
                                  <a:pt x="5288" y="1800"/>
                                </a:lnTo>
                                <a:lnTo>
                                  <a:pt x="5281" y="1846"/>
                                </a:lnTo>
                                <a:lnTo>
                                  <a:pt x="5272" y="1892"/>
                                </a:lnTo>
                                <a:lnTo>
                                  <a:pt x="5261" y="1936"/>
                                </a:lnTo>
                                <a:lnTo>
                                  <a:pt x="5248" y="1982"/>
                                </a:lnTo>
                                <a:lnTo>
                                  <a:pt x="5233" y="2027"/>
                                </a:lnTo>
                                <a:lnTo>
                                  <a:pt x="5216" y="2071"/>
                                </a:lnTo>
                                <a:lnTo>
                                  <a:pt x="5199" y="2115"/>
                                </a:lnTo>
                                <a:lnTo>
                                  <a:pt x="5178" y="2157"/>
                                </a:lnTo>
                                <a:lnTo>
                                  <a:pt x="5156" y="2199"/>
                                </a:lnTo>
                                <a:lnTo>
                                  <a:pt x="5133" y="2240"/>
                                </a:lnTo>
                                <a:lnTo>
                                  <a:pt x="5108" y="2280"/>
                                </a:lnTo>
                                <a:lnTo>
                                  <a:pt x="5081" y="2320"/>
                                </a:lnTo>
                                <a:lnTo>
                                  <a:pt x="5054" y="2358"/>
                                </a:lnTo>
                                <a:lnTo>
                                  <a:pt x="5025" y="2395"/>
                                </a:lnTo>
                                <a:lnTo>
                                  <a:pt x="4994" y="2431"/>
                                </a:lnTo>
                                <a:lnTo>
                                  <a:pt x="4962" y="2465"/>
                                </a:lnTo>
                                <a:lnTo>
                                  <a:pt x="4930" y="2498"/>
                                </a:lnTo>
                                <a:lnTo>
                                  <a:pt x="4896" y="2530"/>
                                </a:lnTo>
                                <a:lnTo>
                                  <a:pt x="4861" y="2561"/>
                                </a:lnTo>
                                <a:lnTo>
                                  <a:pt x="4825" y="2590"/>
                                </a:lnTo>
                                <a:lnTo>
                                  <a:pt x="4788" y="2617"/>
                                </a:lnTo>
                                <a:lnTo>
                                  <a:pt x="4750" y="2642"/>
                                </a:lnTo>
                                <a:lnTo>
                                  <a:pt x="4712" y="2666"/>
                                </a:lnTo>
                                <a:lnTo>
                                  <a:pt x="4673" y="2688"/>
                                </a:lnTo>
                                <a:lnTo>
                                  <a:pt x="4632" y="2708"/>
                                </a:lnTo>
                                <a:lnTo>
                                  <a:pt x="4592" y="2726"/>
                                </a:lnTo>
                                <a:lnTo>
                                  <a:pt x="4551" y="2742"/>
                                </a:lnTo>
                                <a:lnTo>
                                  <a:pt x="4508" y="2757"/>
                                </a:lnTo>
                                <a:lnTo>
                                  <a:pt x="4465" y="2768"/>
                                </a:lnTo>
                                <a:lnTo>
                                  <a:pt x="4423" y="2778"/>
                                </a:lnTo>
                                <a:lnTo>
                                  <a:pt x="4382" y="2786"/>
                                </a:lnTo>
                                <a:lnTo>
                                  <a:pt x="4340" y="2790"/>
                                </a:lnTo>
                                <a:lnTo>
                                  <a:pt x="4300" y="2794"/>
                                </a:lnTo>
                                <a:lnTo>
                                  <a:pt x="4260" y="2795"/>
                                </a:lnTo>
                                <a:lnTo>
                                  <a:pt x="4220" y="2793"/>
                                </a:lnTo>
                                <a:lnTo>
                                  <a:pt x="4182" y="2789"/>
                                </a:lnTo>
                                <a:lnTo>
                                  <a:pt x="4144" y="2784"/>
                                </a:lnTo>
                                <a:lnTo>
                                  <a:pt x="4107" y="2777"/>
                                </a:lnTo>
                                <a:lnTo>
                                  <a:pt x="4071" y="2767"/>
                                </a:lnTo>
                                <a:lnTo>
                                  <a:pt x="4037" y="2756"/>
                                </a:lnTo>
                                <a:lnTo>
                                  <a:pt x="4003" y="2743"/>
                                </a:lnTo>
                                <a:lnTo>
                                  <a:pt x="3971" y="2728"/>
                                </a:lnTo>
                                <a:lnTo>
                                  <a:pt x="3938" y="2711"/>
                                </a:lnTo>
                                <a:lnTo>
                                  <a:pt x="3908" y="2692"/>
                                </a:lnTo>
                                <a:lnTo>
                                  <a:pt x="3879" y="2672"/>
                                </a:lnTo>
                                <a:lnTo>
                                  <a:pt x="3851" y="2650"/>
                                </a:lnTo>
                                <a:lnTo>
                                  <a:pt x="3824" y="2626"/>
                                </a:lnTo>
                                <a:lnTo>
                                  <a:pt x="3800" y="2601"/>
                                </a:lnTo>
                                <a:lnTo>
                                  <a:pt x="3775" y="2574"/>
                                </a:lnTo>
                                <a:lnTo>
                                  <a:pt x="3753" y="2546"/>
                                </a:lnTo>
                                <a:lnTo>
                                  <a:pt x="3732" y="2516"/>
                                </a:lnTo>
                                <a:lnTo>
                                  <a:pt x="3712" y="2484"/>
                                </a:lnTo>
                                <a:lnTo>
                                  <a:pt x="3695" y="2452"/>
                                </a:lnTo>
                                <a:lnTo>
                                  <a:pt x="3679" y="2417"/>
                                </a:lnTo>
                                <a:lnTo>
                                  <a:pt x="3665" y="2382"/>
                                </a:lnTo>
                                <a:lnTo>
                                  <a:pt x="3652" y="2345"/>
                                </a:lnTo>
                                <a:lnTo>
                                  <a:pt x="3642" y="2307"/>
                                </a:lnTo>
                                <a:lnTo>
                                  <a:pt x="3633" y="2268"/>
                                </a:lnTo>
                                <a:lnTo>
                                  <a:pt x="3626" y="2228"/>
                                </a:lnTo>
                                <a:lnTo>
                                  <a:pt x="3620" y="2186"/>
                                </a:lnTo>
                                <a:lnTo>
                                  <a:pt x="3618" y="2144"/>
                                </a:lnTo>
                                <a:lnTo>
                                  <a:pt x="3617" y="2100"/>
                                </a:lnTo>
                                <a:lnTo>
                                  <a:pt x="3618" y="2056"/>
                                </a:lnTo>
                                <a:lnTo>
                                  <a:pt x="3622" y="2013"/>
                                </a:lnTo>
                                <a:lnTo>
                                  <a:pt x="3627" y="1969"/>
                                </a:lnTo>
                                <a:lnTo>
                                  <a:pt x="3635" y="1925"/>
                                </a:lnTo>
                                <a:lnTo>
                                  <a:pt x="3644" y="1882"/>
                                </a:lnTo>
                                <a:lnTo>
                                  <a:pt x="3655" y="1839"/>
                                </a:lnTo>
                                <a:lnTo>
                                  <a:pt x="3669" y="1795"/>
                                </a:lnTo>
                                <a:lnTo>
                                  <a:pt x="3683" y="1753"/>
                                </a:lnTo>
                                <a:lnTo>
                                  <a:pt x="3700" y="1710"/>
                                </a:lnTo>
                                <a:lnTo>
                                  <a:pt x="3719" y="1669"/>
                                </a:lnTo>
                                <a:lnTo>
                                  <a:pt x="3739" y="1627"/>
                                </a:lnTo>
                                <a:lnTo>
                                  <a:pt x="3760" y="1586"/>
                                </a:lnTo>
                                <a:lnTo>
                                  <a:pt x="3784" y="1547"/>
                                </a:lnTo>
                                <a:lnTo>
                                  <a:pt x="3810" y="1507"/>
                                </a:lnTo>
                                <a:lnTo>
                                  <a:pt x="3835" y="1468"/>
                                </a:lnTo>
                                <a:lnTo>
                                  <a:pt x="3863" y="1431"/>
                                </a:lnTo>
                                <a:lnTo>
                                  <a:pt x="3892" y="1394"/>
                                </a:lnTo>
                                <a:lnTo>
                                  <a:pt x="3923" y="1358"/>
                                </a:lnTo>
                                <a:lnTo>
                                  <a:pt x="3955" y="1324"/>
                                </a:lnTo>
                                <a:lnTo>
                                  <a:pt x="3989" y="1291"/>
                                </a:lnTo>
                                <a:lnTo>
                                  <a:pt x="4022" y="1259"/>
                                </a:lnTo>
                                <a:lnTo>
                                  <a:pt x="4058" y="1228"/>
                                </a:lnTo>
                                <a:lnTo>
                                  <a:pt x="4095" y="1199"/>
                                </a:lnTo>
                                <a:lnTo>
                                  <a:pt x="4132" y="1171"/>
                                </a:lnTo>
                                <a:lnTo>
                                  <a:pt x="4171" y="1144"/>
                                </a:lnTo>
                                <a:lnTo>
                                  <a:pt x="4210" y="1120"/>
                                </a:lnTo>
                                <a:lnTo>
                                  <a:pt x="4251" y="1097"/>
                                </a:lnTo>
                                <a:lnTo>
                                  <a:pt x="4292" y="1076"/>
                                </a:lnTo>
                                <a:lnTo>
                                  <a:pt x="4335" y="1057"/>
                                </a:lnTo>
                                <a:lnTo>
                                  <a:pt x="4377" y="1040"/>
                                </a:lnTo>
                                <a:lnTo>
                                  <a:pt x="4421" y="1024"/>
                                </a:lnTo>
                                <a:close/>
                                <a:moveTo>
                                  <a:pt x="5071" y="15"/>
                                </a:moveTo>
                                <a:lnTo>
                                  <a:pt x="5087" y="10"/>
                                </a:lnTo>
                                <a:lnTo>
                                  <a:pt x="5102" y="6"/>
                                </a:lnTo>
                                <a:lnTo>
                                  <a:pt x="5118" y="4"/>
                                </a:lnTo>
                                <a:lnTo>
                                  <a:pt x="5133" y="1"/>
                                </a:lnTo>
                                <a:lnTo>
                                  <a:pt x="5148" y="0"/>
                                </a:lnTo>
                                <a:lnTo>
                                  <a:pt x="5163" y="0"/>
                                </a:lnTo>
                                <a:lnTo>
                                  <a:pt x="5177" y="0"/>
                                </a:lnTo>
                                <a:lnTo>
                                  <a:pt x="5192" y="1"/>
                                </a:lnTo>
                                <a:lnTo>
                                  <a:pt x="5205" y="4"/>
                                </a:lnTo>
                                <a:lnTo>
                                  <a:pt x="5219" y="6"/>
                                </a:lnTo>
                                <a:lnTo>
                                  <a:pt x="5232" y="10"/>
                                </a:lnTo>
                                <a:lnTo>
                                  <a:pt x="5246" y="15"/>
                                </a:lnTo>
                                <a:lnTo>
                                  <a:pt x="5258" y="19"/>
                                </a:lnTo>
                                <a:lnTo>
                                  <a:pt x="5270" y="25"/>
                                </a:lnTo>
                                <a:lnTo>
                                  <a:pt x="5283" y="32"/>
                                </a:lnTo>
                                <a:lnTo>
                                  <a:pt x="5294" y="38"/>
                                </a:lnTo>
                                <a:lnTo>
                                  <a:pt x="5305" y="46"/>
                                </a:lnTo>
                                <a:lnTo>
                                  <a:pt x="5315" y="55"/>
                                </a:lnTo>
                                <a:lnTo>
                                  <a:pt x="5325" y="64"/>
                                </a:lnTo>
                                <a:lnTo>
                                  <a:pt x="5334" y="74"/>
                                </a:lnTo>
                                <a:lnTo>
                                  <a:pt x="5343" y="84"/>
                                </a:lnTo>
                                <a:lnTo>
                                  <a:pt x="5352" y="95"/>
                                </a:lnTo>
                                <a:lnTo>
                                  <a:pt x="5359" y="107"/>
                                </a:lnTo>
                                <a:lnTo>
                                  <a:pt x="5366" y="119"/>
                                </a:lnTo>
                                <a:lnTo>
                                  <a:pt x="5373" y="131"/>
                                </a:lnTo>
                                <a:lnTo>
                                  <a:pt x="5379" y="144"/>
                                </a:lnTo>
                                <a:lnTo>
                                  <a:pt x="5384" y="158"/>
                                </a:lnTo>
                                <a:lnTo>
                                  <a:pt x="5389" y="172"/>
                                </a:lnTo>
                                <a:lnTo>
                                  <a:pt x="5392" y="186"/>
                                </a:lnTo>
                                <a:lnTo>
                                  <a:pt x="5396" y="202"/>
                                </a:lnTo>
                                <a:lnTo>
                                  <a:pt x="5398" y="218"/>
                                </a:lnTo>
                                <a:lnTo>
                                  <a:pt x="5399" y="233"/>
                                </a:lnTo>
                                <a:lnTo>
                                  <a:pt x="5400" y="250"/>
                                </a:lnTo>
                                <a:lnTo>
                                  <a:pt x="5400" y="266"/>
                                </a:lnTo>
                                <a:lnTo>
                                  <a:pt x="5399" y="283"/>
                                </a:lnTo>
                                <a:lnTo>
                                  <a:pt x="5398" y="298"/>
                                </a:lnTo>
                                <a:lnTo>
                                  <a:pt x="5396" y="315"/>
                                </a:lnTo>
                                <a:lnTo>
                                  <a:pt x="5392" y="331"/>
                                </a:lnTo>
                                <a:lnTo>
                                  <a:pt x="5389" y="346"/>
                                </a:lnTo>
                                <a:lnTo>
                                  <a:pt x="5384" y="362"/>
                                </a:lnTo>
                                <a:lnTo>
                                  <a:pt x="5379" y="379"/>
                                </a:lnTo>
                                <a:lnTo>
                                  <a:pt x="5373" y="394"/>
                                </a:lnTo>
                                <a:lnTo>
                                  <a:pt x="5366" y="409"/>
                                </a:lnTo>
                                <a:lnTo>
                                  <a:pt x="5360" y="425"/>
                                </a:lnTo>
                                <a:lnTo>
                                  <a:pt x="5352" y="439"/>
                                </a:lnTo>
                                <a:lnTo>
                                  <a:pt x="5344" y="454"/>
                                </a:lnTo>
                                <a:lnTo>
                                  <a:pt x="5335" y="469"/>
                                </a:lnTo>
                                <a:lnTo>
                                  <a:pt x="5326" y="482"/>
                                </a:lnTo>
                                <a:lnTo>
                                  <a:pt x="5316" y="496"/>
                                </a:lnTo>
                                <a:lnTo>
                                  <a:pt x="5306" y="509"/>
                                </a:lnTo>
                                <a:lnTo>
                                  <a:pt x="5295" y="522"/>
                                </a:lnTo>
                                <a:lnTo>
                                  <a:pt x="5284" y="535"/>
                                </a:lnTo>
                                <a:lnTo>
                                  <a:pt x="5272" y="546"/>
                                </a:lnTo>
                                <a:lnTo>
                                  <a:pt x="5260" y="557"/>
                                </a:lnTo>
                                <a:lnTo>
                                  <a:pt x="5248" y="568"/>
                                </a:lnTo>
                                <a:lnTo>
                                  <a:pt x="5234" y="578"/>
                                </a:lnTo>
                                <a:lnTo>
                                  <a:pt x="5221" y="589"/>
                                </a:lnTo>
                                <a:lnTo>
                                  <a:pt x="5208" y="597"/>
                                </a:lnTo>
                                <a:lnTo>
                                  <a:pt x="5193" y="606"/>
                                </a:lnTo>
                                <a:lnTo>
                                  <a:pt x="5178" y="614"/>
                                </a:lnTo>
                                <a:lnTo>
                                  <a:pt x="5164" y="622"/>
                                </a:lnTo>
                                <a:lnTo>
                                  <a:pt x="5149" y="629"/>
                                </a:lnTo>
                                <a:lnTo>
                                  <a:pt x="5134" y="634"/>
                                </a:lnTo>
                                <a:lnTo>
                                  <a:pt x="5118" y="639"/>
                                </a:lnTo>
                                <a:lnTo>
                                  <a:pt x="5102" y="643"/>
                                </a:lnTo>
                                <a:lnTo>
                                  <a:pt x="5087" y="647"/>
                                </a:lnTo>
                                <a:lnTo>
                                  <a:pt x="5072" y="650"/>
                                </a:lnTo>
                                <a:lnTo>
                                  <a:pt x="5056" y="652"/>
                                </a:lnTo>
                                <a:lnTo>
                                  <a:pt x="5042" y="652"/>
                                </a:lnTo>
                                <a:lnTo>
                                  <a:pt x="5026" y="653"/>
                                </a:lnTo>
                                <a:lnTo>
                                  <a:pt x="5012" y="652"/>
                                </a:lnTo>
                                <a:lnTo>
                                  <a:pt x="4998" y="651"/>
                                </a:lnTo>
                                <a:lnTo>
                                  <a:pt x="4984" y="649"/>
                                </a:lnTo>
                                <a:lnTo>
                                  <a:pt x="4970" y="647"/>
                                </a:lnTo>
                                <a:lnTo>
                                  <a:pt x="4957" y="643"/>
                                </a:lnTo>
                                <a:lnTo>
                                  <a:pt x="4945" y="639"/>
                                </a:lnTo>
                                <a:lnTo>
                                  <a:pt x="4931" y="633"/>
                                </a:lnTo>
                                <a:lnTo>
                                  <a:pt x="4919" y="628"/>
                                </a:lnTo>
                                <a:lnTo>
                                  <a:pt x="4908" y="622"/>
                                </a:lnTo>
                                <a:lnTo>
                                  <a:pt x="4896" y="615"/>
                                </a:lnTo>
                                <a:lnTo>
                                  <a:pt x="4885" y="608"/>
                                </a:lnTo>
                                <a:lnTo>
                                  <a:pt x="4875" y="600"/>
                                </a:lnTo>
                                <a:lnTo>
                                  <a:pt x="4865" y="591"/>
                                </a:lnTo>
                                <a:lnTo>
                                  <a:pt x="4855" y="581"/>
                                </a:lnTo>
                                <a:lnTo>
                                  <a:pt x="4846" y="571"/>
                                </a:lnTo>
                                <a:lnTo>
                                  <a:pt x="4838" y="560"/>
                                </a:lnTo>
                                <a:lnTo>
                                  <a:pt x="4830" y="549"/>
                                </a:lnTo>
                                <a:lnTo>
                                  <a:pt x="4824" y="537"/>
                                </a:lnTo>
                                <a:lnTo>
                                  <a:pt x="4817" y="525"/>
                                </a:lnTo>
                                <a:lnTo>
                                  <a:pt x="4810" y="512"/>
                                </a:lnTo>
                                <a:lnTo>
                                  <a:pt x="4806" y="499"/>
                                </a:lnTo>
                                <a:lnTo>
                                  <a:pt x="4801" y="485"/>
                                </a:lnTo>
                                <a:lnTo>
                                  <a:pt x="4797" y="471"/>
                                </a:lnTo>
                                <a:lnTo>
                                  <a:pt x="4793" y="456"/>
                                </a:lnTo>
                                <a:lnTo>
                                  <a:pt x="4791" y="441"/>
                                </a:lnTo>
                                <a:lnTo>
                                  <a:pt x="4790" y="425"/>
                                </a:lnTo>
                                <a:lnTo>
                                  <a:pt x="4789" y="409"/>
                                </a:lnTo>
                                <a:lnTo>
                                  <a:pt x="4789" y="394"/>
                                </a:lnTo>
                                <a:lnTo>
                                  <a:pt x="4790" y="377"/>
                                </a:lnTo>
                                <a:lnTo>
                                  <a:pt x="4791" y="361"/>
                                </a:lnTo>
                                <a:lnTo>
                                  <a:pt x="4793" y="345"/>
                                </a:lnTo>
                                <a:lnTo>
                                  <a:pt x="4797" y="329"/>
                                </a:lnTo>
                                <a:lnTo>
                                  <a:pt x="4800" y="313"/>
                                </a:lnTo>
                                <a:lnTo>
                                  <a:pt x="4805" y="297"/>
                                </a:lnTo>
                                <a:lnTo>
                                  <a:pt x="4809" y="281"/>
                                </a:lnTo>
                                <a:lnTo>
                                  <a:pt x="4815" y="266"/>
                                </a:lnTo>
                                <a:lnTo>
                                  <a:pt x="4821" y="250"/>
                                </a:lnTo>
                                <a:lnTo>
                                  <a:pt x="4828" y="234"/>
                                </a:lnTo>
                                <a:lnTo>
                                  <a:pt x="4836" y="220"/>
                                </a:lnTo>
                                <a:lnTo>
                                  <a:pt x="4844" y="205"/>
                                </a:lnTo>
                                <a:lnTo>
                                  <a:pt x="4853" y="191"/>
                                </a:lnTo>
                                <a:lnTo>
                                  <a:pt x="4862" y="176"/>
                                </a:lnTo>
                                <a:lnTo>
                                  <a:pt x="4872" y="163"/>
                                </a:lnTo>
                                <a:lnTo>
                                  <a:pt x="4882" y="149"/>
                                </a:lnTo>
                                <a:lnTo>
                                  <a:pt x="4893" y="136"/>
                                </a:lnTo>
                                <a:lnTo>
                                  <a:pt x="4904" y="123"/>
                                </a:lnTo>
                                <a:lnTo>
                                  <a:pt x="4917" y="111"/>
                                </a:lnTo>
                                <a:lnTo>
                                  <a:pt x="4929" y="100"/>
                                </a:lnTo>
                                <a:lnTo>
                                  <a:pt x="4941" y="89"/>
                                </a:lnTo>
                                <a:lnTo>
                                  <a:pt x="4955" y="78"/>
                                </a:lnTo>
                                <a:lnTo>
                                  <a:pt x="4968" y="67"/>
                                </a:lnTo>
                                <a:lnTo>
                                  <a:pt x="4981" y="57"/>
                                </a:lnTo>
                                <a:lnTo>
                                  <a:pt x="4996" y="50"/>
                                </a:lnTo>
                                <a:lnTo>
                                  <a:pt x="5009" y="41"/>
                                </a:lnTo>
                                <a:lnTo>
                                  <a:pt x="5025" y="33"/>
                                </a:lnTo>
                                <a:lnTo>
                                  <a:pt x="5040" y="26"/>
                                </a:lnTo>
                                <a:lnTo>
                                  <a:pt x="5055" y="20"/>
                                </a:lnTo>
                                <a:lnTo>
                                  <a:pt x="5071" y="15"/>
                                </a:lnTo>
                                <a:close/>
                                <a:moveTo>
                                  <a:pt x="5073" y="56"/>
                                </a:moveTo>
                                <a:lnTo>
                                  <a:pt x="5087" y="52"/>
                                </a:lnTo>
                                <a:lnTo>
                                  <a:pt x="5101" y="48"/>
                                </a:lnTo>
                                <a:lnTo>
                                  <a:pt x="5115" y="46"/>
                                </a:lnTo>
                                <a:lnTo>
                                  <a:pt x="5128" y="45"/>
                                </a:lnTo>
                                <a:lnTo>
                                  <a:pt x="5140" y="44"/>
                                </a:lnTo>
                                <a:lnTo>
                                  <a:pt x="5154" y="43"/>
                                </a:lnTo>
                                <a:lnTo>
                                  <a:pt x="5166" y="44"/>
                                </a:lnTo>
                                <a:lnTo>
                                  <a:pt x="5178" y="45"/>
                                </a:lnTo>
                                <a:lnTo>
                                  <a:pt x="5191" y="46"/>
                                </a:lnTo>
                                <a:lnTo>
                                  <a:pt x="5203" y="48"/>
                                </a:lnTo>
                                <a:lnTo>
                                  <a:pt x="5214" y="52"/>
                                </a:lnTo>
                                <a:lnTo>
                                  <a:pt x="5225" y="55"/>
                                </a:lnTo>
                                <a:lnTo>
                                  <a:pt x="5237" y="60"/>
                                </a:lnTo>
                                <a:lnTo>
                                  <a:pt x="5248" y="65"/>
                                </a:lnTo>
                                <a:lnTo>
                                  <a:pt x="5258" y="71"/>
                                </a:lnTo>
                                <a:lnTo>
                                  <a:pt x="5268" y="76"/>
                                </a:lnTo>
                                <a:lnTo>
                                  <a:pt x="5277" y="83"/>
                                </a:lnTo>
                                <a:lnTo>
                                  <a:pt x="5286" y="91"/>
                                </a:lnTo>
                                <a:lnTo>
                                  <a:pt x="5295" y="99"/>
                                </a:lnTo>
                                <a:lnTo>
                                  <a:pt x="5304" y="107"/>
                                </a:lnTo>
                                <a:lnTo>
                                  <a:pt x="5311" y="116"/>
                                </a:lnTo>
                                <a:lnTo>
                                  <a:pt x="5318" y="125"/>
                                </a:lnTo>
                                <a:lnTo>
                                  <a:pt x="5325" y="135"/>
                                </a:lnTo>
                                <a:lnTo>
                                  <a:pt x="5332" y="146"/>
                                </a:lnTo>
                                <a:lnTo>
                                  <a:pt x="5337" y="156"/>
                                </a:lnTo>
                                <a:lnTo>
                                  <a:pt x="5342" y="168"/>
                                </a:lnTo>
                                <a:lnTo>
                                  <a:pt x="5346" y="180"/>
                                </a:lnTo>
                                <a:lnTo>
                                  <a:pt x="5351" y="192"/>
                                </a:lnTo>
                                <a:lnTo>
                                  <a:pt x="5354" y="205"/>
                                </a:lnTo>
                                <a:lnTo>
                                  <a:pt x="5356" y="218"/>
                                </a:lnTo>
                                <a:lnTo>
                                  <a:pt x="5359" y="232"/>
                                </a:lnTo>
                                <a:lnTo>
                                  <a:pt x="5360" y="246"/>
                                </a:lnTo>
                                <a:lnTo>
                                  <a:pt x="5361" y="260"/>
                                </a:lnTo>
                                <a:lnTo>
                                  <a:pt x="5361" y="275"/>
                                </a:lnTo>
                                <a:lnTo>
                                  <a:pt x="5360" y="288"/>
                                </a:lnTo>
                                <a:lnTo>
                                  <a:pt x="5359" y="303"/>
                                </a:lnTo>
                                <a:lnTo>
                                  <a:pt x="5356" y="317"/>
                                </a:lnTo>
                                <a:lnTo>
                                  <a:pt x="5354" y="331"/>
                                </a:lnTo>
                                <a:lnTo>
                                  <a:pt x="5351" y="345"/>
                                </a:lnTo>
                                <a:lnTo>
                                  <a:pt x="5347" y="359"/>
                                </a:lnTo>
                                <a:lnTo>
                                  <a:pt x="5343" y="372"/>
                                </a:lnTo>
                                <a:lnTo>
                                  <a:pt x="5337" y="387"/>
                                </a:lnTo>
                                <a:lnTo>
                                  <a:pt x="5332" y="400"/>
                                </a:lnTo>
                                <a:lnTo>
                                  <a:pt x="5326" y="413"/>
                                </a:lnTo>
                                <a:lnTo>
                                  <a:pt x="5313" y="438"/>
                                </a:lnTo>
                                <a:lnTo>
                                  <a:pt x="5297" y="463"/>
                                </a:lnTo>
                                <a:lnTo>
                                  <a:pt x="5279" y="487"/>
                                </a:lnTo>
                                <a:lnTo>
                                  <a:pt x="5260" y="509"/>
                                </a:lnTo>
                                <a:lnTo>
                                  <a:pt x="5250" y="519"/>
                                </a:lnTo>
                                <a:lnTo>
                                  <a:pt x="5239" y="529"/>
                                </a:lnTo>
                                <a:lnTo>
                                  <a:pt x="5228" y="538"/>
                                </a:lnTo>
                                <a:lnTo>
                                  <a:pt x="5216" y="547"/>
                                </a:lnTo>
                                <a:lnTo>
                                  <a:pt x="5205" y="556"/>
                                </a:lnTo>
                                <a:lnTo>
                                  <a:pt x="5193" y="564"/>
                                </a:lnTo>
                                <a:lnTo>
                                  <a:pt x="5181" y="572"/>
                                </a:lnTo>
                                <a:lnTo>
                                  <a:pt x="5168" y="578"/>
                                </a:lnTo>
                                <a:lnTo>
                                  <a:pt x="5155" y="585"/>
                                </a:lnTo>
                                <a:lnTo>
                                  <a:pt x="5142" y="591"/>
                                </a:lnTo>
                                <a:lnTo>
                                  <a:pt x="5128" y="595"/>
                                </a:lnTo>
                                <a:lnTo>
                                  <a:pt x="5115" y="600"/>
                                </a:lnTo>
                                <a:lnTo>
                                  <a:pt x="5101" y="604"/>
                                </a:lnTo>
                                <a:lnTo>
                                  <a:pt x="5088" y="606"/>
                                </a:lnTo>
                                <a:lnTo>
                                  <a:pt x="5074" y="609"/>
                                </a:lnTo>
                                <a:lnTo>
                                  <a:pt x="5061" y="611"/>
                                </a:lnTo>
                                <a:lnTo>
                                  <a:pt x="5047" y="612"/>
                                </a:lnTo>
                                <a:lnTo>
                                  <a:pt x="5035" y="612"/>
                                </a:lnTo>
                                <a:lnTo>
                                  <a:pt x="5023" y="611"/>
                                </a:lnTo>
                                <a:lnTo>
                                  <a:pt x="5011" y="610"/>
                                </a:lnTo>
                                <a:lnTo>
                                  <a:pt x="4998" y="609"/>
                                </a:lnTo>
                                <a:lnTo>
                                  <a:pt x="4986" y="605"/>
                                </a:lnTo>
                                <a:lnTo>
                                  <a:pt x="4975" y="603"/>
                                </a:lnTo>
                                <a:lnTo>
                                  <a:pt x="4964" y="599"/>
                                </a:lnTo>
                                <a:lnTo>
                                  <a:pt x="4952" y="595"/>
                                </a:lnTo>
                                <a:lnTo>
                                  <a:pt x="4941" y="590"/>
                                </a:lnTo>
                                <a:lnTo>
                                  <a:pt x="4931" y="584"/>
                                </a:lnTo>
                                <a:lnTo>
                                  <a:pt x="4921" y="578"/>
                                </a:lnTo>
                                <a:lnTo>
                                  <a:pt x="4912" y="572"/>
                                </a:lnTo>
                                <a:lnTo>
                                  <a:pt x="4903" y="564"/>
                                </a:lnTo>
                                <a:lnTo>
                                  <a:pt x="4894" y="556"/>
                                </a:lnTo>
                                <a:lnTo>
                                  <a:pt x="4885" y="548"/>
                                </a:lnTo>
                                <a:lnTo>
                                  <a:pt x="4877" y="539"/>
                                </a:lnTo>
                                <a:lnTo>
                                  <a:pt x="4871" y="530"/>
                                </a:lnTo>
                                <a:lnTo>
                                  <a:pt x="4864" y="520"/>
                                </a:lnTo>
                                <a:lnTo>
                                  <a:pt x="4857" y="510"/>
                                </a:lnTo>
                                <a:lnTo>
                                  <a:pt x="4852" y="499"/>
                                </a:lnTo>
                                <a:lnTo>
                                  <a:pt x="4847" y="488"/>
                                </a:lnTo>
                                <a:lnTo>
                                  <a:pt x="4842" y="476"/>
                                </a:lnTo>
                                <a:lnTo>
                                  <a:pt x="4838" y="464"/>
                                </a:lnTo>
                                <a:lnTo>
                                  <a:pt x="4835" y="452"/>
                                </a:lnTo>
                                <a:lnTo>
                                  <a:pt x="4831" y="438"/>
                                </a:lnTo>
                                <a:lnTo>
                                  <a:pt x="4829" y="425"/>
                                </a:lnTo>
                                <a:lnTo>
                                  <a:pt x="4828" y="411"/>
                                </a:lnTo>
                                <a:lnTo>
                                  <a:pt x="4827" y="398"/>
                                </a:lnTo>
                                <a:lnTo>
                                  <a:pt x="4827" y="383"/>
                                </a:lnTo>
                                <a:lnTo>
                                  <a:pt x="4828" y="370"/>
                                </a:lnTo>
                                <a:lnTo>
                                  <a:pt x="4829" y="355"/>
                                </a:lnTo>
                                <a:lnTo>
                                  <a:pt x="4831" y="342"/>
                                </a:lnTo>
                                <a:lnTo>
                                  <a:pt x="4834" y="327"/>
                                </a:lnTo>
                                <a:lnTo>
                                  <a:pt x="4837" y="314"/>
                                </a:lnTo>
                                <a:lnTo>
                                  <a:pt x="4840" y="299"/>
                                </a:lnTo>
                                <a:lnTo>
                                  <a:pt x="4845" y="286"/>
                                </a:lnTo>
                                <a:lnTo>
                                  <a:pt x="4851" y="273"/>
                                </a:lnTo>
                                <a:lnTo>
                                  <a:pt x="4856" y="259"/>
                                </a:lnTo>
                                <a:lnTo>
                                  <a:pt x="4862" y="246"/>
                                </a:lnTo>
                                <a:lnTo>
                                  <a:pt x="4875" y="220"/>
                                </a:lnTo>
                                <a:lnTo>
                                  <a:pt x="4891" y="195"/>
                                </a:lnTo>
                                <a:lnTo>
                                  <a:pt x="4909" y="172"/>
                                </a:lnTo>
                                <a:lnTo>
                                  <a:pt x="4928" y="150"/>
                                </a:lnTo>
                                <a:lnTo>
                                  <a:pt x="4938" y="139"/>
                                </a:lnTo>
                                <a:lnTo>
                                  <a:pt x="4949" y="129"/>
                                </a:lnTo>
                                <a:lnTo>
                                  <a:pt x="4960" y="120"/>
                                </a:lnTo>
                                <a:lnTo>
                                  <a:pt x="4971" y="110"/>
                                </a:lnTo>
                                <a:lnTo>
                                  <a:pt x="4983" y="102"/>
                                </a:lnTo>
                                <a:lnTo>
                                  <a:pt x="4995" y="93"/>
                                </a:lnTo>
                                <a:lnTo>
                                  <a:pt x="5007" y="85"/>
                                </a:lnTo>
                                <a:lnTo>
                                  <a:pt x="5021" y="79"/>
                                </a:lnTo>
                                <a:lnTo>
                                  <a:pt x="5033" y="72"/>
                                </a:lnTo>
                                <a:lnTo>
                                  <a:pt x="5046" y="66"/>
                                </a:lnTo>
                                <a:lnTo>
                                  <a:pt x="5060" y="61"/>
                                </a:lnTo>
                                <a:lnTo>
                                  <a:pt x="5073" y="56"/>
                                </a:lnTo>
                                <a:close/>
                                <a:moveTo>
                                  <a:pt x="4146" y="6646"/>
                                </a:moveTo>
                                <a:lnTo>
                                  <a:pt x="4195" y="6644"/>
                                </a:lnTo>
                                <a:lnTo>
                                  <a:pt x="4243" y="6644"/>
                                </a:lnTo>
                                <a:lnTo>
                                  <a:pt x="4290" y="6647"/>
                                </a:lnTo>
                                <a:lnTo>
                                  <a:pt x="4335" y="6653"/>
                                </a:lnTo>
                                <a:lnTo>
                                  <a:pt x="4379" y="6660"/>
                                </a:lnTo>
                                <a:lnTo>
                                  <a:pt x="4423" y="6672"/>
                                </a:lnTo>
                                <a:lnTo>
                                  <a:pt x="4465" y="6685"/>
                                </a:lnTo>
                                <a:lnTo>
                                  <a:pt x="4508" y="6702"/>
                                </a:lnTo>
                                <a:lnTo>
                                  <a:pt x="4547" y="6720"/>
                                </a:lnTo>
                                <a:lnTo>
                                  <a:pt x="4586" y="6741"/>
                                </a:lnTo>
                                <a:lnTo>
                                  <a:pt x="4624" y="6765"/>
                                </a:lnTo>
                                <a:lnTo>
                                  <a:pt x="4661" y="6789"/>
                                </a:lnTo>
                                <a:lnTo>
                                  <a:pt x="4696" y="6817"/>
                                </a:lnTo>
                                <a:lnTo>
                                  <a:pt x="4730" y="6848"/>
                                </a:lnTo>
                                <a:lnTo>
                                  <a:pt x="4761" y="6879"/>
                                </a:lnTo>
                                <a:lnTo>
                                  <a:pt x="4792" y="6913"/>
                                </a:lnTo>
                                <a:lnTo>
                                  <a:pt x="4820" y="6948"/>
                                </a:lnTo>
                                <a:lnTo>
                                  <a:pt x="4848" y="6985"/>
                                </a:lnTo>
                                <a:lnTo>
                                  <a:pt x="4873" y="7026"/>
                                </a:lnTo>
                                <a:lnTo>
                                  <a:pt x="4898" y="7066"/>
                                </a:lnTo>
                                <a:lnTo>
                                  <a:pt x="4919" y="7110"/>
                                </a:lnTo>
                                <a:lnTo>
                                  <a:pt x="4939" y="7154"/>
                                </a:lnTo>
                                <a:lnTo>
                                  <a:pt x="4958" y="7201"/>
                                </a:lnTo>
                                <a:lnTo>
                                  <a:pt x="4974" y="7248"/>
                                </a:lnTo>
                                <a:lnTo>
                                  <a:pt x="4988" y="7297"/>
                                </a:lnTo>
                                <a:lnTo>
                                  <a:pt x="5000" y="7347"/>
                                </a:lnTo>
                                <a:lnTo>
                                  <a:pt x="5011" y="7399"/>
                                </a:lnTo>
                                <a:lnTo>
                                  <a:pt x="5018" y="7453"/>
                                </a:lnTo>
                                <a:lnTo>
                                  <a:pt x="5024" y="7506"/>
                                </a:lnTo>
                                <a:lnTo>
                                  <a:pt x="5027" y="7561"/>
                                </a:lnTo>
                                <a:lnTo>
                                  <a:pt x="5028" y="7619"/>
                                </a:lnTo>
                                <a:lnTo>
                                  <a:pt x="5027" y="7676"/>
                                </a:lnTo>
                                <a:lnTo>
                                  <a:pt x="5023" y="7734"/>
                                </a:lnTo>
                                <a:lnTo>
                                  <a:pt x="5017" y="7791"/>
                                </a:lnTo>
                                <a:lnTo>
                                  <a:pt x="5009" y="7847"/>
                                </a:lnTo>
                                <a:lnTo>
                                  <a:pt x="4999" y="7903"/>
                                </a:lnTo>
                                <a:lnTo>
                                  <a:pt x="4987" y="7958"/>
                                </a:lnTo>
                                <a:lnTo>
                                  <a:pt x="4972" y="8012"/>
                                </a:lnTo>
                                <a:lnTo>
                                  <a:pt x="4956" y="8064"/>
                                </a:lnTo>
                                <a:lnTo>
                                  <a:pt x="4938" y="8116"/>
                                </a:lnTo>
                                <a:lnTo>
                                  <a:pt x="4918" y="8166"/>
                                </a:lnTo>
                                <a:lnTo>
                                  <a:pt x="4895" y="8216"/>
                                </a:lnTo>
                                <a:lnTo>
                                  <a:pt x="4872" y="8263"/>
                                </a:lnTo>
                                <a:lnTo>
                                  <a:pt x="4846" y="8310"/>
                                </a:lnTo>
                                <a:lnTo>
                                  <a:pt x="4819" y="8355"/>
                                </a:lnTo>
                                <a:lnTo>
                                  <a:pt x="4790" y="8397"/>
                                </a:lnTo>
                                <a:lnTo>
                                  <a:pt x="4760" y="8440"/>
                                </a:lnTo>
                                <a:lnTo>
                                  <a:pt x="4727" y="8479"/>
                                </a:lnTo>
                                <a:lnTo>
                                  <a:pt x="4695" y="8517"/>
                                </a:lnTo>
                                <a:lnTo>
                                  <a:pt x="4660" y="8553"/>
                                </a:lnTo>
                                <a:lnTo>
                                  <a:pt x="4623" y="8587"/>
                                </a:lnTo>
                                <a:lnTo>
                                  <a:pt x="4586" y="8619"/>
                                </a:lnTo>
                                <a:lnTo>
                                  <a:pt x="4548" y="8648"/>
                                </a:lnTo>
                                <a:lnTo>
                                  <a:pt x="4508" y="8676"/>
                                </a:lnTo>
                                <a:lnTo>
                                  <a:pt x="4468" y="8701"/>
                                </a:lnTo>
                                <a:lnTo>
                                  <a:pt x="4425" y="8724"/>
                                </a:lnTo>
                                <a:lnTo>
                                  <a:pt x="4383" y="8745"/>
                                </a:lnTo>
                                <a:lnTo>
                                  <a:pt x="4339" y="8763"/>
                                </a:lnTo>
                                <a:lnTo>
                                  <a:pt x="4294" y="8777"/>
                                </a:lnTo>
                                <a:lnTo>
                                  <a:pt x="4249" y="8789"/>
                                </a:lnTo>
                                <a:lnTo>
                                  <a:pt x="4202" y="8800"/>
                                </a:lnTo>
                                <a:lnTo>
                                  <a:pt x="4155" y="8805"/>
                                </a:lnTo>
                                <a:lnTo>
                                  <a:pt x="4108" y="8810"/>
                                </a:lnTo>
                                <a:lnTo>
                                  <a:pt x="4060" y="8810"/>
                                </a:lnTo>
                                <a:lnTo>
                                  <a:pt x="4012" y="8807"/>
                                </a:lnTo>
                                <a:lnTo>
                                  <a:pt x="3964" y="8802"/>
                                </a:lnTo>
                                <a:lnTo>
                                  <a:pt x="3917" y="8794"/>
                                </a:lnTo>
                                <a:lnTo>
                                  <a:pt x="3871" y="8784"/>
                                </a:lnTo>
                                <a:lnTo>
                                  <a:pt x="3826" y="8772"/>
                                </a:lnTo>
                                <a:lnTo>
                                  <a:pt x="3783" y="8756"/>
                                </a:lnTo>
                                <a:lnTo>
                                  <a:pt x="3739" y="8738"/>
                                </a:lnTo>
                                <a:lnTo>
                                  <a:pt x="3698" y="8718"/>
                                </a:lnTo>
                                <a:lnTo>
                                  <a:pt x="3656" y="8695"/>
                                </a:lnTo>
                                <a:lnTo>
                                  <a:pt x="3617" y="8672"/>
                                </a:lnTo>
                                <a:lnTo>
                                  <a:pt x="3578" y="8645"/>
                                </a:lnTo>
                                <a:lnTo>
                                  <a:pt x="3541" y="8617"/>
                                </a:lnTo>
                                <a:lnTo>
                                  <a:pt x="3505" y="8587"/>
                                </a:lnTo>
                                <a:lnTo>
                                  <a:pt x="3472" y="8554"/>
                                </a:lnTo>
                                <a:lnTo>
                                  <a:pt x="3438" y="8519"/>
                                </a:lnTo>
                                <a:lnTo>
                                  <a:pt x="3407" y="8485"/>
                                </a:lnTo>
                                <a:lnTo>
                                  <a:pt x="3376" y="8447"/>
                                </a:lnTo>
                                <a:lnTo>
                                  <a:pt x="3348" y="8407"/>
                                </a:lnTo>
                                <a:lnTo>
                                  <a:pt x="3323" y="8367"/>
                                </a:lnTo>
                                <a:lnTo>
                                  <a:pt x="3298" y="8326"/>
                                </a:lnTo>
                                <a:lnTo>
                                  <a:pt x="3275" y="8283"/>
                                </a:lnTo>
                                <a:lnTo>
                                  <a:pt x="3253" y="8238"/>
                                </a:lnTo>
                                <a:lnTo>
                                  <a:pt x="3234" y="8192"/>
                                </a:lnTo>
                                <a:lnTo>
                                  <a:pt x="3218" y="8146"/>
                                </a:lnTo>
                                <a:lnTo>
                                  <a:pt x="3203" y="8098"/>
                                </a:lnTo>
                                <a:lnTo>
                                  <a:pt x="3190" y="8050"/>
                                </a:lnTo>
                                <a:lnTo>
                                  <a:pt x="3178" y="7999"/>
                                </a:lnTo>
                                <a:lnTo>
                                  <a:pt x="3170" y="7949"/>
                                </a:lnTo>
                                <a:lnTo>
                                  <a:pt x="3164" y="7899"/>
                                </a:lnTo>
                                <a:lnTo>
                                  <a:pt x="3160" y="7847"/>
                                </a:lnTo>
                                <a:lnTo>
                                  <a:pt x="3158" y="7794"/>
                                </a:lnTo>
                                <a:lnTo>
                                  <a:pt x="3159" y="7742"/>
                                </a:lnTo>
                                <a:lnTo>
                                  <a:pt x="3163" y="7688"/>
                                </a:lnTo>
                                <a:lnTo>
                                  <a:pt x="3168" y="7636"/>
                                </a:lnTo>
                                <a:lnTo>
                                  <a:pt x="3177" y="7585"/>
                                </a:lnTo>
                                <a:lnTo>
                                  <a:pt x="3187" y="7533"/>
                                </a:lnTo>
                                <a:lnTo>
                                  <a:pt x="3200" y="7483"/>
                                </a:lnTo>
                                <a:lnTo>
                                  <a:pt x="3214" y="7434"/>
                                </a:lnTo>
                                <a:lnTo>
                                  <a:pt x="3231" y="7384"/>
                                </a:lnTo>
                                <a:lnTo>
                                  <a:pt x="3250" y="7337"/>
                                </a:lnTo>
                                <a:lnTo>
                                  <a:pt x="3271" y="7290"/>
                                </a:lnTo>
                                <a:lnTo>
                                  <a:pt x="3294" y="7244"/>
                                </a:lnTo>
                                <a:lnTo>
                                  <a:pt x="3318" y="7201"/>
                                </a:lnTo>
                                <a:lnTo>
                                  <a:pt x="3345" y="7157"/>
                                </a:lnTo>
                                <a:lnTo>
                                  <a:pt x="3373" y="7115"/>
                                </a:lnTo>
                                <a:lnTo>
                                  <a:pt x="3402" y="7074"/>
                                </a:lnTo>
                                <a:lnTo>
                                  <a:pt x="3434" y="7035"/>
                                </a:lnTo>
                                <a:lnTo>
                                  <a:pt x="3466" y="6997"/>
                                </a:lnTo>
                                <a:lnTo>
                                  <a:pt x="3501" y="6961"/>
                                </a:lnTo>
                                <a:lnTo>
                                  <a:pt x="3536" y="6926"/>
                                </a:lnTo>
                                <a:lnTo>
                                  <a:pt x="3573" y="6894"/>
                                </a:lnTo>
                                <a:lnTo>
                                  <a:pt x="3611" y="6862"/>
                                </a:lnTo>
                                <a:lnTo>
                                  <a:pt x="3651" y="6832"/>
                                </a:lnTo>
                                <a:lnTo>
                                  <a:pt x="3692" y="6805"/>
                                </a:lnTo>
                                <a:lnTo>
                                  <a:pt x="3733" y="6779"/>
                                </a:lnTo>
                                <a:lnTo>
                                  <a:pt x="3776" y="6756"/>
                                </a:lnTo>
                                <a:lnTo>
                                  <a:pt x="3820" y="6733"/>
                                </a:lnTo>
                                <a:lnTo>
                                  <a:pt x="3864" y="6714"/>
                                </a:lnTo>
                                <a:lnTo>
                                  <a:pt x="3909" y="6697"/>
                                </a:lnTo>
                                <a:lnTo>
                                  <a:pt x="3956" y="6682"/>
                                </a:lnTo>
                                <a:lnTo>
                                  <a:pt x="4002" y="6669"/>
                                </a:lnTo>
                                <a:lnTo>
                                  <a:pt x="4050" y="6659"/>
                                </a:lnTo>
                                <a:lnTo>
                                  <a:pt x="4098" y="6652"/>
                                </a:lnTo>
                                <a:lnTo>
                                  <a:pt x="4146" y="6646"/>
                                </a:lnTo>
                                <a:close/>
                                <a:moveTo>
                                  <a:pt x="4140" y="6785"/>
                                </a:moveTo>
                                <a:lnTo>
                                  <a:pt x="4181" y="6783"/>
                                </a:lnTo>
                                <a:lnTo>
                                  <a:pt x="4223" y="6784"/>
                                </a:lnTo>
                                <a:lnTo>
                                  <a:pt x="4264" y="6786"/>
                                </a:lnTo>
                                <a:lnTo>
                                  <a:pt x="4303" y="6792"/>
                                </a:lnTo>
                                <a:lnTo>
                                  <a:pt x="4342" y="6799"/>
                                </a:lnTo>
                                <a:lnTo>
                                  <a:pt x="4380" y="6810"/>
                                </a:lnTo>
                                <a:lnTo>
                                  <a:pt x="4417" y="6822"/>
                                </a:lnTo>
                                <a:lnTo>
                                  <a:pt x="4454" y="6835"/>
                                </a:lnTo>
                                <a:lnTo>
                                  <a:pt x="4489" y="6852"/>
                                </a:lnTo>
                                <a:lnTo>
                                  <a:pt x="4523" y="6870"/>
                                </a:lnTo>
                                <a:lnTo>
                                  <a:pt x="4556" y="6891"/>
                                </a:lnTo>
                                <a:lnTo>
                                  <a:pt x="4587" y="6914"/>
                                </a:lnTo>
                                <a:lnTo>
                                  <a:pt x="4619" y="6937"/>
                                </a:lnTo>
                                <a:lnTo>
                                  <a:pt x="4648" y="6964"/>
                                </a:lnTo>
                                <a:lnTo>
                                  <a:pt x="4676" y="6992"/>
                                </a:lnTo>
                                <a:lnTo>
                                  <a:pt x="4703" y="7021"/>
                                </a:lnTo>
                                <a:lnTo>
                                  <a:pt x="4727" y="7053"/>
                                </a:lnTo>
                                <a:lnTo>
                                  <a:pt x="4751" y="7085"/>
                                </a:lnTo>
                                <a:lnTo>
                                  <a:pt x="4773" y="7120"/>
                                </a:lnTo>
                                <a:lnTo>
                                  <a:pt x="4795" y="7156"/>
                                </a:lnTo>
                                <a:lnTo>
                                  <a:pt x="4814" y="7194"/>
                                </a:lnTo>
                                <a:lnTo>
                                  <a:pt x="4831" y="7232"/>
                                </a:lnTo>
                                <a:lnTo>
                                  <a:pt x="4847" y="7272"/>
                                </a:lnTo>
                                <a:lnTo>
                                  <a:pt x="4862" y="7314"/>
                                </a:lnTo>
                                <a:lnTo>
                                  <a:pt x="4874" y="7357"/>
                                </a:lnTo>
                                <a:lnTo>
                                  <a:pt x="4884" y="7401"/>
                                </a:lnTo>
                                <a:lnTo>
                                  <a:pt x="4893" y="7446"/>
                                </a:lnTo>
                                <a:lnTo>
                                  <a:pt x="4901" y="7492"/>
                                </a:lnTo>
                                <a:lnTo>
                                  <a:pt x="4905" y="7540"/>
                                </a:lnTo>
                                <a:lnTo>
                                  <a:pt x="4909" y="7588"/>
                                </a:lnTo>
                                <a:lnTo>
                                  <a:pt x="4910" y="7638"/>
                                </a:lnTo>
                                <a:lnTo>
                                  <a:pt x="4909" y="7687"/>
                                </a:lnTo>
                                <a:lnTo>
                                  <a:pt x="4905" y="7737"/>
                                </a:lnTo>
                                <a:lnTo>
                                  <a:pt x="4900" y="7787"/>
                                </a:lnTo>
                                <a:lnTo>
                                  <a:pt x="4893" y="7836"/>
                                </a:lnTo>
                                <a:lnTo>
                                  <a:pt x="4884" y="7884"/>
                                </a:lnTo>
                                <a:lnTo>
                                  <a:pt x="4873" y="7932"/>
                                </a:lnTo>
                                <a:lnTo>
                                  <a:pt x="4861" y="7978"/>
                                </a:lnTo>
                                <a:lnTo>
                                  <a:pt x="4846" y="8024"/>
                                </a:lnTo>
                                <a:lnTo>
                                  <a:pt x="4830" y="8069"/>
                                </a:lnTo>
                                <a:lnTo>
                                  <a:pt x="4812" y="8113"/>
                                </a:lnTo>
                                <a:lnTo>
                                  <a:pt x="4793" y="8155"/>
                                </a:lnTo>
                                <a:lnTo>
                                  <a:pt x="4772" y="8197"/>
                                </a:lnTo>
                                <a:lnTo>
                                  <a:pt x="4750" y="8237"/>
                                </a:lnTo>
                                <a:lnTo>
                                  <a:pt x="4726" y="8276"/>
                                </a:lnTo>
                                <a:lnTo>
                                  <a:pt x="4701" y="8313"/>
                                </a:lnTo>
                                <a:lnTo>
                                  <a:pt x="4674" y="8350"/>
                                </a:lnTo>
                                <a:lnTo>
                                  <a:pt x="4647" y="8384"/>
                                </a:lnTo>
                                <a:lnTo>
                                  <a:pt x="4618" y="8417"/>
                                </a:lnTo>
                                <a:lnTo>
                                  <a:pt x="4586" y="8449"/>
                                </a:lnTo>
                                <a:lnTo>
                                  <a:pt x="4555" y="8478"/>
                                </a:lnTo>
                                <a:lnTo>
                                  <a:pt x="4523" y="8506"/>
                                </a:lnTo>
                                <a:lnTo>
                                  <a:pt x="4489" y="8532"/>
                                </a:lnTo>
                                <a:lnTo>
                                  <a:pt x="4454" y="8555"/>
                                </a:lnTo>
                                <a:lnTo>
                                  <a:pt x="4418" y="8577"/>
                                </a:lnTo>
                                <a:lnTo>
                                  <a:pt x="4383" y="8597"/>
                                </a:lnTo>
                                <a:lnTo>
                                  <a:pt x="4345" y="8615"/>
                                </a:lnTo>
                                <a:lnTo>
                                  <a:pt x="4307" y="8630"/>
                                </a:lnTo>
                                <a:lnTo>
                                  <a:pt x="4267" y="8643"/>
                                </a:lnTo>
                                <a:lnTo>
                                  <a:pt x="4228" y="8654"/>
                                </a:lnTo>
                                <a:lnTo>
                                  <a:pt x="4188" y="8662"/>
                                </a:lnTo>
                                <a:lnTo>
                                  <a:pt x="4146" y="8668"/>
                                </a:lnTo>
                                <a:lnTo>
                                  <a:pt x="4105" y="8672"/>
                                </a:lnTo>
                                <a:lnTo>
                                  <a:pt x="4063" y="8672"/>
                                </a:lnTo>
                                <a:lnTo>
                                  <a:pt x="4021" y="8671"/>
                                </a:lnTo>
                                <a:lnTo>
                                  <a:pt x="3980" y="8666"/>
                                </a:lnTo>
                                <a:lnTo>
                                  <a:pt x="3938" y="8659"/>
                                </a:lnTo>
                                <a:lnTo>
                                  <a:pt x="3899" y="8651"/>
                                </a:lnTo>
                                <a:lnTo>
                                  <a:pt x="3860" y="8639"/>
                                </a:lnTo>
                                <a:lnTo>
                                  <a:pt x="3821" y="8627"/>
                                </a:lnTo>
                                <a:lnTo>
                                  <a:pt x="3784" y="8611"/>
                                </a:lnTo>
                                <a:lnTo>
                                  <a:pt x="3747" y="8594"/>
                                </a:lnTo>
                                <a:lnTo>
                                  <a:pt x="3711" y="8574"/>
                                </a:lnTo>
                                <a:lnTo>
                                  <a:pt x="3676" y="8554"/>
                                </a:lnTo>
                                <a:lnTo>
                                  <a:pt x="3643" y="8531"/>
                                </a:lnTo>
                                <a:lnTo>
                                  <a:pt x="3610" y="8506"/>
                                </a:lnTo>
                                <a:lnTo>
                                  <a:pt x="3580" y="8480"/>
                                </a:lnTo>
                                <a:lnTo>
                                  <a:pt x="3550" y="8452"/>
                                </a:lnTo>
                                <a:lnTo>
                                  <a:pt x="3521" y="8422"/>
                                </a:lnTo>
                                <a:lnTo>
                                  <a:pt x="3494" y="8392"/>
                                </a:lnTo>
                                <a:lnTo>
                                  <a:pt x="3467" y="8359"/>
                                </a:lnTo>
                                <a:lnTo>
                                  <a:pt x="3442" y="8324"/>
                                </a:lnTo>
                                <a:lnTo>
                                  <a:pt x="3420" y="8290"/>
                                </a:lnTo>
                                <a:lnTo>
                                  <a:pt x="3399" y="8253"/>
                                </a:lnTo>
                                <a:lnTo>
                                  <a:pt x="3379" y="8216"/>
                                </a:lnTo>
                                <a:lnTo>
                                  <a:pt x="3360" y="8177"/>
                                </a:lnTo>
                                <a:lnTo>
                                  <a:pt x="3344" y="8137"/>
                                </a:lnTo>
                                <a:lnTo>
                                  <a:pt x="3328" y="8096"/>
                                </a:lnTo>
                                <a:lnTo>
                                  <a:pt x="3315" y="8054"/>
                                </a:lnTo>
                                <a:lnTo>
                                  <a:pt x="3304" y="8012"/>
                                </a:lnTo>
                                <a:lnTo>
                                  <a:pt x="3295" y="7968"/>
                                </a:lnTo>
                                <a:lnTo>
                                  <a:pt x="3287" y="7924"/>
                                </a:lnTo>
                                <a:lnTo>
                                  <a:pt x="3282" y="7880"/>
                                </a:lnTo>
                                <a:lnTo>
                                  <a:pt x="3278" y="7834"/>
                                </a:lnTo>
                                <a:lnTo>
                                  <a:pt x="3277" y="7788"/>
                                </a:lnTo>
                                <a:lnTo>
                                  <a:pt x="3278" y="7742"/>
                                </a:lnTo>
                                <a:lnTo>
                                  <a:pt x="3281" y="7695"/>
                                </a:lnTo>
                                <a:lnTo>
                                  <a:pt x="3286" y="7649"/>
                                </a:lnTo>
                                <a:lnTo>
                                  <a:pt x="3294" y="7603"/>
                                </a:lnTo>
                                <a:lnTo>
                                  <a:pt x="3303" y="7558"/>
                                </a:lnTo>
                                <a:lnTo>
                                  <a:pt x="3314" y="7514"/>
                                </a:lnTo>
                                <a:lnTo>
                                  <a:pt x="3326" y="7471"/>
                                </a:lnTo>
                                <a:lnTo>
                                  <a:pt x="3341" y="7428"/>
                                </a:lnTo>
                                <a:lnTo>
                                  <a:pt x="3357" y="7387"/>
                                </a:lnTo>
                                <a:lnTo>
                                  <a:pt x="3375" y="7345"/>
                                </a:lnTo>
                                <a:lnTo>
                                  <a:pt x="3395" y="7306"/>
                                </a:lnTo>
                                <a:lnTo>
                                  <a:pt x="3417" y="7267"/>
                                </a:lnTo>
                                <a:lnTo>
                                  <a:pt x="3440" y="7229"/>
                                </a:lnTo>
                                <a:lnTo>
                                  <a:pt x="3465" y="7192"/>
                                </a:lnTo>
                                <a:lnTo>
                                  <a:pt x="3491" y="7156"/>
                                </a:lnTo>
                                <a:lnTo>
                                  <a:pt x="3517" y="7122"/>
                                </a:lnTo>
                                <a:lnTo>
                                  <a:pt x="3547" y="7089"/>
                                </a:lnTo>
                                <a:lnTo>
                                  <a:pt x="3577" y="7057"/>
                                </a:lnTo>
                                <a:lnTo>
                                  <a:pt x="3607" y="7027"/>
                                </a:lnTo>
                                <a:lnTo>
                                  <a:pt x="3639" y="6998"/>
                                </a:lnTo>
                                <a:lnTo>
                                  <a:pt x="3673" y="6971"/>
                                </a:lnTo>
                                <a:lnTo>
                                  <a:pt x="3708" y="6945"/>
                                </a:lnTo>
                                <a:lnTo>
                                  <a:pt x="3742" y="6922"/>
                                </a:lnTo>
                                <a:lnTo>
                                  <a:pt x="3779" y="6899"/>
                                </a:lnTo>
                                <a:lnTo>
                                  <a:pt x="3816" y="6878"/>
                                </a:lnTo>
                                <a:lnTo>
                                  <a:pt x="3854" y="6860"/>
                                </a:lnTo>
                                <a:lnTo>
                                  <a:pt x="3894" y="6843"/>
                                </a:lnTo>
                                <a:lnTo>
                                  <a:pt x="3933" y="6827"/>
                                </a:lnTo>
                                <a:lnTo>
                                  <a:pt x="3973" y="6815"/>
                                </a:lnTo>
                                <a:lnTo>
                                  <a:pt x="4013" y="6804"/>
                                </a:lnTo>
                                <a:lnTo>
                                  <a:pt x="4055" y="6796"/>
                                </a:lnTo>
                                <a:lnTo>
                                  <a:pt x="4097" y="6789"/>
                                </a:lnTo>
                                <a:lnTo>
                                  <a:pt x="4140" y="6785"/>
                                </a:lnTo>
                                <a:close/>
                                <a:moveTo>
                                  <a:pt x="3644" y="8795"/>
                                </a:moveTo>
                                <a:lnTo>
                                  <a:pt x="3671" y="8797"/>
                                </a:lnTo>
                                <a:lnTo>
                                  <a:pt x="3697" y="8801"/>
                                </a:lnTo>
                                <a:lnTo>
                                  <a:pt x="3722" y="8805"/>
                                </a:lnTo>
                                <a:lnTo>
                                  <a:pt x="3748" y="8812"/>
                                </a:lnTo>
                                <a:lnTo>
                                  <a:pt x="3774" y="8820"/>
                                </a:lnTo>
                                <a:lnTo>
                                  <a:pt x="3797" y="8829"/>
                                </a:lnTo>
                                <a:lnTo>
                                  <a:pt x="3822" y="8839"/>
                                </a:lnTo>
                                <a:lnTo>
                                  <a:pt x="3845" y="8851"/>
                                </a:lnTo>
                                <a:lnTo>
                                  <a:pt x="3868" y="8863"/>
                                </a:lnTo>
                                <a:lnTo>
                                  <a:pt x="3890" y="8878"/>
                                </a:lnTo>
                                <a:lnTo>
                                  <a:pt x="3911" y="8893"/>
                                </a:lnTo>
                                <a:lnTo>
                                  <a:pt x="3933" y="8909"/>
                                </a:lnTo>
                                <a:lnTo>
                                  <a:pt x="3953" y="8926"/>
                                </a:lnTo>
                                <a:lnTo>
                                  <a:pt x="3972" y="8945"/>
                                </a:lnTo>
                                <a:lnTo>
                                  <a:pt x="3991" y="8964"/>
                                </a:lnTo>
                                <a:lnTo>
                                  <a:pt x="4009" y="8984"/>
                                </a:lnTo>
                                <a:lnTo>
                                  <a:pt x="4026" y="9006"/>
                                </a:lnTo>
                                <a:lnTo>
                                  <a:pt x="4041" y="9028"/>
                                </a:lnTo>
                                <a:lnTo>
                                  <a:pt x="4057" y="9052"/>
                                </a:lnTo>
                                <a:lnTo>
                                  <a:pt x="4071" y="9075"/>
                                </a:lnTo>
                                <a:lnTo>
                                  <a:pt x="4085" y="9100"/>
                                </a:lnTo>
                                <a:lnTo>
                                  <a:pt x="4097" y="9126"/>
                                </a:lnTo>
                                <a:lnTo>
                                  <a:pt x="4108" y="9151"/>
                                </a:lnTo>
                                <a:lnTo>
                                  <a:pt x="4119" y="9178"/>
                                </a:lnTo>
                                <a:lnTo>
                                  <a:pt x="4127" y="9206"/>
                                </a:lnTo>
                                <a:lnTo>
                                  <a:pt x="4135" y="9234"/>
                                </a:lnTo>
                                <a:lnTo>
                                  <a:pt x="4143" y="9262"/>
                                </a:lnTo>
                                <a:lnTo>
                                  <a:pt x="4149" y="9291"/>
                                </a:lnTo>
                                <a:lnTo>
                                  <a:pt x="4153" y="9322"/>
                                </a:lnTo>
                                <a:lnTo>
                                  <a:pt x="4157" y="9352"/>
                                </a:lnTo>
                                <a:lnTo>
                                  <a:pt x="4158" y="9382"/>
                                </a:lnTo>
                                <a:lnTo>
                                  <a:pt x="4159" y="9414"/>
                                </a:lnTo>
                                <a:lnTo>
                                  <a:pt x="4159" y="9444"/>
                                </a:lnTo>
                                <a:lnTo>
                                  <a:pt x="4157" y="9475"/>
                                </a:lnTo>
                                <a:lnTo>
                                  <a:pt x="4153" y="9504"/>
                                </a:lnTo>
                                <a:lnTo>
                                  <a:pt x="4149" y="9533"/>
                                </a:lnTo>
                                <a:lnTo>
                                  <a:pt x="4143" y="9563"/>
                                </a:lnTo>
                                <a:lnTo>
                                  <a:pt x="4135" y="9591"/>
                                </a:lnTo>
                                <a:lnTo>
                                  <a:pt x="4127" y="9619"/>
                                </a:lnTo>
                                <a:lnTo>
                                  <a:pt x="4119" y="9644"/>
                                </a:lnTo>
                                <a:lnTo>
                                  <a:pt x="4108" y="9670"/>
                                </a:lnTo>
                                <a:lnTo>
                                  <a:pt x="4096" y="9696"/>
                                </a:lnTo>
                                <a:lnTo>
                                  <a:pt x="4084" y="9719"/>
                                </a:lnTo>
                                <a:lnTo>
                                  <a:pt x="4070" y="9743"/>
                                </a:lnTo>
                                <a:lnTo>
                                  <a:pt x="4056" y="9765"/>
                                </a:lnTo>
                                <a:lnTo>
                                  <a:pt x="4040" y="9787"/>
                                </a:lnTo>
                                <a:lnTo>
                                  <a:pt x="4024" y="9807"/>
                                </a:lnTo>
                                <a:lnTo>
                                  <a:pt x="4007" y="9827"/>
                                </a:lnTo>
                                <a:lnTo>
                                  <a:pt x="3989" y="9845"/>
                                </a:lnTo>
                                <a:lnTo>
                                  <a:pt x="3970" y="9863"/>
                                </a:lnTo>
                                <a:lnTo>
                                  <a:pt x="3951" y="9879"/>
                                </a:lnTo>
                                <a:lnTo>
                                  <a:pt x="3929" y="9893"/>
                                </a:lnTo>
                                <a:lnTo>
                                  <a:pt x="3908" y="9907"/>
                                </a:lnTo>
                                <a:lnTo>
                                  <a:pt x="3887" y="9919"/>
                                </a:lnTo>
                                <a:lnTo>
                                  <a:pt x="3863" y="9930"/>
                                </a:lnTo>
                                <a:lnTo>
                                  <a:pt x="3840" y="9940"/>
                                </a:lnTo>
                                <a:lnTo>
                                  <a:pt x="3816" y="9949"/>
                                </a:lnTo>
                                <a:lnTo>
                                  <a:pt x="3792" y="9956"/>
                                </a:lnTo>
                                <a:lnTo>
                                  <a:pt x="3767" y="9961"/>
                                </a:lnTo>
                                <a:lnTo>
                                  <a:pt x="3741" y="9966"/>
                                </a:lnTo>
                                <a:lnTo>
                                  <a:pt x="3716" y="9968"/>
                                </a:lnTo>
                                <a:lnTo>
                                  <a:pt x="3689" y="9969"/>
                                </a:lnTo>
                                <a:lnTo>
                                  <a:pt x="3662" y="9968"/>
                                </a:lnTo>
                                <a:lnTo>
                                  <a:pt x="3634" y="9966"/>
                                </a:lnTo>
                                <a:lnTo>
                                  <a:pt x="3607" y="9963"/>
                                </a:lnTo>
                                <a:lnTo>
                                  <a:pt x="3580" y="9957"/>
                                </a:lnTo>
                                <a:lnTo>
                                  <a:pt x="3553" y="9950"/>
                                </a:lnTo>
                                <a:lnTo>
                                  <a:pt x="3528" y="9942"/>
                                </a:lnTo>
                                <a:lnTo>
                                  <a:pt x="3502" y="9933"/>
                                </a:lnTo>
                                <a:lnTo>
                                  <a:pt x="3476" y="9922"/>
                                </a:lnTo>
                                <a:lnTo>
                                  <a:pt x="3451" y="9911"/>
                                </a:lnTo>
                                <a:lnTo>
                                  <a:pt x="3428" y="9898"/>
                                </a:lnTo>
                                <a:lnTo>
                                  <a:pt x="3404" y="9883"/>
                                </a:lnTo>
                                <a:lnTo>
                                  <a:pt x="3381" y="9868"/>
                                </a:lnTo>
                                <a:lnTo>
                                  <a:pt x="3359" y="9852"/>
                                </a:lnTo>
                                <a:lnTo>
                                  <a:pt x="3337" y="9835"/>
                                </a:lnTo>
                                <a:lnTo>
                                  <a:pt x="3317" y="9816"/>
                                </a:lnTo>
                                <a:lnTo>
                                  <a:pt x="3297" y="9797"/>
                                </a:lnTo>
                                <a:lnTo>
                                  <a:pt x="3278" y="9777"/>
                                </a:lnTo>
                                <a:lnTo>
                                  <a:pt x="3259" y="9755"/>
                                </a:lnTo>
                                <a:lnTo>
                                  <a:pt x="3242" y="9733"/>
                                </a:lnTo>
                                <a:lnTo>
                                  <a:pt x="3225" y="9710"/>
                                </a:lnTo>
                                <a:lnTo>
                                  <a:pt x="3210" y="9687"/>
                                </a:lnTo>
                                <a:lnTo>
                                  <a:pt x="3195" y="9663"/>
                                </a:lnTo>
                                <a:lnTo>
                                  <a:pt x="3182" y="9638"/>
                                </a:lnTo>
                                <a:lnTo>
                                  <a:pt x="3169" y="9613"/>
                                </a:lnTo>
                                <a:lnTo>
                                  <a:pt x="3157" y="9586"/>
                                </a:lnTo>
                                <a:lnTo>
                                  <a:pt x="3147" y="9560"/>
                                </a:lnTo>
                                <a:lnTo>
                                  <a:pt x="3138" y="9533"/>
                                </a:lnTo>
                                <a:lnTo>
                                  <a:pt x="3130" y="9505"/>
                                </a:lnTo>
                                <a:lnTo>
                                  <a:pt x="3123" y="9477"/>
                                </a:lnTo>
                                <a:lnTo>
                                  <a:pt x="3118" y="9449"/>
                                </a:lnTo>
                                <a:lnTo>
                                  <a:pt x="3113" y="9420"/>
                                </a:lnTo>
                                <a:lnTo>
                                  <a:pt x="3110" y="9392"/>
                                </a:lnTo>
                                <a:lnTo>
                                  <a:pt x="3109" y="9363"/>
                                </a:lnTo>
                                <a:lnTo>
                                  <a:pt x="3109" y="9333"/>
                                </a:lnTo>
                                <a:lnTo>
                                  <a:pt x="3110" y="9304"/>
                                </a:lnTo>
                                <a:lnTo>
                                  <a:pt x="3112" y="9276"/>
                                </a:lnTo>
                                <a:lnTo>
                                  <a:pt x="3117" y="9247"/>
                                </a:lnTo>
                                <a:lnTo>
                                  <a:pt x="3121" y="9220"/>
                                </a:lnTo>
                                <a:lnTo>
                                  <a:pt x="3128" y="9192"/>
                                </a:lnTo>
                                <a:lnTo>
                                  <a:pt x="3136" y="9166"/>
                                </a:lnTo>
                                <a:lnTo>
                                  <a:pt x="3145" y="9140"/>
                                </a:lnTo>
                                <a:lnTo>
                                  <a:pt x="3155" y="9114"/>
                                </a:lnTo>
                                <a:lnTo>
                                  <a:pt x="3165" y="9090"/>
                                </a:lnTo>
                                <a:lnTo>
                                  <a:pt x="3177" y="9066"/>
                                </a:lnTo>
                                <a:lnTo>
                                  <a:pt x="3191" y="9044"/>
                                </a:lnTo>
                                <a:lnTo>
                                  <a:pt x="3205" y="9021"/>
                                </a:lnTo>
                                <a:lnTo>
                                  <a:pt x="3220" y="9000"/>
                                </a:lnTo>
                                <a:lnTo>
                                  <a:pt x="3235" y="8980"/>
                                </a:lnTo>
                                <a:lnTo>
                                  <a:pt x="3252" y="8960"/>
                                </a:lnTo>
                                <a:lnTo>
                                  <a:pt x="3270" y="8941"/>
                                </a:lnTo>
                                <a:lnTo>
                                  <a:pt x="3289" y="8924"/>
                                </a:lnTo>
                                <a:lnTo>
                                  <a:pt x="3308" y="8907"/>
                                </a:lnTo>
                                <a:lnTo>
                                  <a:pt x="3328" y="8891"/>
                                </a:lnTo>
                                <a:lnTo>
                                  <a:pt x="3350" y="8877"/>
                                </a:lnTo>
                                <a:lnTo>
                                  <a:pt x="3371" y="8863"/>
                                </a:lnTo>
                                <a:lnTo>
                                  <a:pt x="3393" y="8851"/>
                                </a:lnTo>
                                <a:lnTo>
                                  <a:pt x="3416" y="8840"/>
                                </a:lnTo>
                                <a:lnTo>
                                  <a:pt x="3439" y="8830"/>
                                </a:lnTo>
                                <a:lnTo>
                                  <a:pt x="3464" y="8821"/>
                                </a:lnTo>
                                <a:lnTo>
                                  <a:pt x="3488" y="8813"/>
                                </a:lnTo>
                                <a:lnTo>
                                  <a:pt x="3513" y="8806"/>
                                </a:lnTo>
                                <a:lnTo>
                                  <a:pt x="3539" y="8802"/>
                                </a:lnTo>
                                <a:lnTo>
                                  <a:pt x="3564" y="8797"/>
                                </a:lnTo>
                                <a:lnTo>
                                  <a:pt x="3590" y="8795"/>
                                </a:lnTo>
                                <a:lnTo>
                                  <a:pt x="3617" y="8795"/>
                                </a:lnTo>
                                <a:lnTo>
                                  <a:pt x="3644" y="8795"/>
                                </a:lnTo>
                                <a:close/>
                                <a:moveTo>
                                  <a:pt x="3642" y="8867"/>
                                </a:moveTo>
                                <a:lnTo>
                                  <a:pt x="3665" y="8869"/>
                                </a:lnTo>
                                <a:lnTo>
                                  <a:pt x="3688" y="8872"/>
                                </a:lnTo>
                                <a:lnTo>
                                  <a:pt x="3711" y="8877"/>
                                </a:lnTo>
                                <a:lnTo>
                                  <a:pt x="3733" y="8882"/>
                                </a:lnTo>
                                <a:lnTo>
                                  <a:pt x="3755" y="8889"/>
                                </a:lnTo>
                                <a:lnTo>
                                  <a:pt x="3776" y="8897"/>
                                </a:lnTo>
                                <a:lnTo>
                                  <a:pt x="3797" y="8906"/>
                                </a:lnTo>
                                <a:lnTo>
                                  <a:pt x="3817" y="8917"/>
                                </a:lnTo>
                                <a:lnTo>
                                  <a:pt x="3838" y="8928"/>
                                </a:lnTo>
                                <a:lnTo>
                                  <a:pt x="3858" y="8941"/>
                                </a:lnTo>
                                <a:lnTo>
                                  <a:pt x="3876" y="8954"/>
                                </a:lnTo>
                                <a:lnTo>
                                  <a:pt x="3895" y="8969"/>
                                </a:lnTo>
                                <a:lnTo>
                                  <a:pt x="3911" y="8983"/>
                                </a:lnTo>
                                <a:lnTo>
                                  <a:pt x="3929" y="9000"/>
                                </a:lnTo>
                                <a:lnTo>
                                  <a:pt x="3945" y="9017"/>
                                </a:lnTo>
                                <a:lnTo>
                                  <a:pt x="3961" y="9035"/>
                                </a:lnTo>
                                <a:lnTo>
                                  <a:pt x="3975" y="9054"/>
                                </a:lnTo>
                                <a:lnTo>
                                  <a:pt x="3990" y="9074"/>
                                </a:lnTo>
                                <a:lnTo>
                                  <a:pt x="4003" y="9094"/>
                                </a:lnTo>
                                <a:lnTo>
                                  <a:pt x="4016" y="9114"/>
                                </a:lnTo>
                                <a:lnTo>
                                  <a:pt x="4027" y="9137"/>
                                </a:lnTo>
                                <a:lnTo>
                                  <a:pt x="4038" y="9159"/>
                                </a:lnTo>
                                <a:lnTo>
                                  <a:pt x="4048" y="9182"/>
                                </a:lnTo>
                                <a:lnTo>
                                  <a:pt x="4057" y="9205"/>
                                </a:lnTo>
                                <a:lnTo>
                                  <a:pt x="4065" y="9230"/>
                                </a:lnTo>
                                <a:lnTo>
                                  <a:pt x="4071" y="9254"/>
                                </a:lnTo>
                                <a:lnTo>
                                  <a:pt x="4078" y="9279"/>
                                </a:lnTo>
                                <a:lnTo>
                                  <a:pt x="4083" y="9305"/>
                                </a:lnTo>
                                <a:lnTo>
                                  <a:pt x="4087" y="9331"/>
                                </a:lnTo>
                                <a:lnTo>
                                  <a:pt x="4089" y="9358"/>
                                </a:lnTo>
                                <a:lnTo>
                                  <a:pt x="4092" y="9384"/>
                                </a:lnTo>
                                <a:lnTo>
                                  <a:pt x="4093" y="9411"/>
                                </a:lnTo>
                                <a:lnTo>
                                  <a:pt x="4092" y="9438"/>
                                </a:lnTo>
                                <a:lnTo>
                                  <a:pt x="4091" y="9465"/>
                                </a:lnTo>
                                <a:lnTo>
                                  <a:pt x="4087" y="9491"/>
                                </a:lnTo>
                                <a:lnTo>
                                  <a:pt x="4083" y="9517"/>
                                </a:lnTo>
                                <a:lnTo>
                                  <a:pt x="4078" y="9541"/>
                                </a:lnTo>
                                <a:lnTo>
                                  <a:pt x="4071" y="9566"/>
                                </a:lnTo>
                                <a:lnTo>
                                  <a:pt x="4065" y="9589"/>
                                </a:lnTo>
                                <a:lnTo>
                                  <a:pt x="4057" y="9612"/>
                                </a:lnTo>
                                <a:lnTo>
                                  <a:pt x="4048" y="9634"/>
                                </a:lnTo>
                                <a:lnTo>
                                  <a:pt x="4038" y="9657"/>
                                </a:lnTo>
                                <a:lnTo>
                                  <a:pt x="4027" y="9678"/>
                                </a:lnTo>
                                <a:lnTo>
                                  <a:pt x="4014" y="9698"/>
                                </a:lnTo>
                                <a:lnTo>
                                  <a:pt x="4002" y="9717"/>
                                </a:lnTo>
                                <a:lnTo>
                                  <a:pt x="3989" y="9736"/>
                                </a:lnTo>
                                <a:lnTo>
                                  <a:pt x="3974" y="9753"/>
                                </a:lnTo>
                                <a:lnTo>
                                  <a:pt x="3958" y="9770"/>
                                </a:lnTo>
                                <a:lnTo>
                                  <a:pt x="3943" y="9787"/>
                                </a:lnTo>
                                <a:lnTo>
                                  <a:pt x="3926" y="9801"/>
                                </a:lnTo>
                                <a:lnTo>
                                  <a:pt x="3908" y="9815"/>
                                </a:lnTo>
                                <a:lnTo>
                                  <a:pt x="3890" y="9828"/>
                                </a:lnTo>
                                <a:lnTo>
                                  <a:pt x="3872" y="9839"/>
                                </a:lnTo>
                                <a:lnTo>
                                  <a:pt x="3852" y="9851"/>
                                </a:lnTo>
                                <a:lnTo>
                                  <a:pt x="3833" y="9861"/>
                                </a:lnTo>
                                <a:lnTo>
                                  <a:pt x="3813" y="9868"/>
                                </a:lnTo>
                                <a:lnTo>
                                  <a:pt x="3792" y="9876"/>
                                </a:lnTo>
                                <a:lnTo>
                                  <a:pt x="3770" y="9882"/>
                                </a:lnTo>
                                <a:lnTo>
                                  <a:pt x="3748" y="9888"/>
                                </a:lnTo>
                                <a:lnTo>
                                  <a:pt x="3726" y="9891"/>
                                </a:lnTo>
                                <a:lnTo>
                                  <a:pt x="3703" y="9893"/>
                                </a:lnTo>
                                <a:lnTo>
                                  <a:pt x="3680" y="9894"/>
                                </a:lnTo>
                                <a:lnTo>
                                  <a:pt x="3656" y="9893"/>
                                </a:lnTo>
                                <a:lnTo>
                                  <a:pt x="3633" y="9892"/>
                                </a:lnTo>
                                <a:lnTo>
                                  <a:pt x="3609" y="9889"/>
                                </a:lnTo>
                                <a:lnTo>
                                  <a:pt x="3586" y="9884"/>
                                </a:lnTo>
                                <a:lnTo>
                                  <a:pt x="3562" y="9879"/>
                                </a:lnTo>
                                <a:lnTo>
                                  <a:pt x="3539" y="9872"/>
                                </a:lnTo>
                                <a:lnTo>
                                  <a:pt x="3517" y="9863"/>
                                </a:lnTo>
                                <a:lnTo>
                                  <a:pt x="3495" y="9854"/>
                                </a:lnTo>
                                <a:lnTo>
                                  <a:pt x="3474" y="9844"/>
                                </a:lnTo>
                                <a:lnTo>
                                  <a:pt x="3453" y="9833"/>
                                </a:lnTo>
                                <a:lnTo>
                                  <a:pt x="3432" y="9820"/>
                                </a:lnTo>
                                <a:lnTo>
                                  <a:pt x="3412" y="9807"/>
                                </a:lnTo>
                                <a:lnTo>
                                  <a:pt x="3393" y="9792"/>
                                </a:lnTo>
                                <a:lnTo>
                                  <a:pt x="3374" y="9778"/>
                                </a:lnTo>
                                <a:lnTo>
                                  <a:pt x="3356" y="9762"/>
                                </a:lnTo>
                                <a:lnTo>
                                  <a:pt x="3340" y="9745"/>
                                </a:lnTo>
                                <a:lnTo>
                                  <a:pt x="3323" y="9727"/>
                                </a:lnTo>
                                <a:lnTo>
                                  <a:pt x="3307" y="9708"/>
                                </a:lnTo>
                                <a:lnTo>
                                  <a:pt x="3291" y="9689"/>
                                </a:lnTo>
                                <a:lnTo>
                                  <a:pt x="3277" y="9670"/>
                                </a:lnTo>
                                <a:lnTo>
                                  <a:pt x="3263" y="9649"/>
                                </a:lnTo>
                                <a:lnTo>
                                  <a:pt x="3251" y="9628"/>
                                </a:lnTo>
                                <a:lnTo>
                                  <a:pt x="3239" y="9606"/>
                                </a:lnTo>
                                <a:lnTo>
                                  <a:pt x="3228" y="9584"/>
                                </a:lnTo>
                                <a:lnTo>
                                  <a:pt x="3219" y="9561"/>
                                </a:lnTo>
                                <a:lnTo>
                                  <a:pt x="3209" y="9538"/>
                                </a:lnTo>
                                <a:lnTo>
                                  <a:pt x="3201" y="9514"/>
                                </a:lnTo>
                                <a:lnTo>
                                  <a:pt x="3194" y="9491"/>
                                </a:lnTo>
                                <a:lnTo>
                                  <a:pt x="3188" y="9466"/>
                                </a:lnTo>
                                <a:lnTo>
                                  <a:pt x="3183" y="9442"/>
                                </a:lnTo>
                                <a:lnTo>
                                  <a:pt x="3179" y="9417"/>
                                </a:lnTo>
                                <a:lnTo>
                                  <a:pt x="3177" y="9391"/>
                                </a:lnTo>
                                <a:lnTo>
                                  <a:pt x="3175" y="9365"/>
                                </a:lnTo>
                                <a:lnTo>
                                  <a:pt x="3175" y="9340"/>
                                </a:lnTo>
                                <a:lnTo>
                                  <a:pt x="3176" y="9315"/>
                                </a:lnTo>
                                <a:lnTo>
                                  <a:pt x="3178" y="9289"/>
                                </a:lnTo>
                                <a:lnTo>
                                  <a:pt x="3182" y="9265"/>
                                </a:lnTo>
                                <a:lnTo>
                                  <a:pt x="3186" y="9240"/>
                                </a:lnTo>
                                <a:lnTo>
                                  <a:pt x="3192" y="9216"/>
                                </a:lnTo>
                                <a:lnTo>
                                  <a:pt x="3198" y="9193"/>
                                </a:lnTo>
                                <a:lnTo>
                                  <a:pt x="3206" y="9170"/>
                                </a:lnTo>
                                <a:lnTo>
                                  <a:pt x="3214" y="9148"/>
                                </a:lnTo>
                                <a:lnTo>
                                  <a:pt x="3224" y="9127"/>
                                </a:lnTo>
                                <a:lnTo>
                                  <a:pt x="3234" y="9107"/>
                                </a:lnTo>
                                <a:lnTo>
                                  <a:pt x="3247" y="9086"/>
                                </a:lnTo>
                                <a:lnTo>
                                  <a:pt x="3259" y="9066"/>
                                </a:lnTo>
                                <a:lnTo>
                                  <a:pt x="3271" y="9047"/>
                                </a:lnTo>
                                <a:lnTo>
                                  <a:pt x="3286" y="9029"/>
                                </a:lnTo>
                                <a:lnTo>
                                  <a:pt x="3300" y="9012"/>
                                </a:lnTo>
                                <a:lnTo>
                                  <a:pt x="3316" y="8996"/>
                                </a:lnTo>
                                <a:lnTo>
                                  <a:pt x="3332" y="8980"/>
                                </a:lnTo>
                                <a:lnTo>
                                  <a:pt x="3350" y="8965"/>
                                </a:lnTo>
                                <a:lnTo>
                                  <a:pt x="3366" y="8952"/>
                                </a:lnTo>
                                <a:lnTo>
                                  <a:pt x="3385" y="8938"/>
                                </a:lnTo>
                                <a:lnTo>
                                  <a:pt x="3403" y="8927"/>
                                </a:lnTo>
                                <a:lnTo>
                                  <a:pt x="3423" y="8916"/>
                                </a:lnTo>
                                <a:lnTo>
                                  <a:pt x="3444" y="8906"/>
                                </a:lnTo>
                                <a:lnTo>
                                  <a:pt x="3464" y="8897"/>
                                </a:lnTo>
                                <a:lnTo>
                                  <a:pt x="3484" y="8889"/>
                                </a:lnTo>
                                <a:lnTo>
                                  <a:pt x="3506" y="8882"/>
                                </a:lnTo>
                                <a:lnTo>
                                  <a:pt x="3528" y="8877"/>
                                </a:lnTo>
                                <a:lnTo>
                                  <a:pt x="3550" y="8872"/>
                                </a:lnTo>
                                <a:lnTo>
                                  <a:pt x="3572" y="8869"/>
                                </a:lnTo>
                                <a:lnTo>
                                  <a:pt x="3595" y="8868"/>
                                </a:lnTo>
                                <a:lnTo>
                                  <a:pt x="3618" y="8867"/>
                                </a:lnTo>
                                <a:lnTo>
                                  <a:pt x="3642" y="8867"/>
                                </a:lnTo>
                                <a:close/>
                                <a:moveTo>
                                  <a:pt x="1014" y="8029"/>
                                </a:moveTo>
                                <a:lnTo>
                                  <a:pt x="1034" y="8030"/>
                                </a:lnTo>
                                <a:lnTo>
                                  <a:pt x="1053" y="8031"/>
                                </a:lnTo>
                                <a:lnTo>
                                  <a:pt x="1072" y="8034"/>
                                </a:lnTo>
                                <a:lnTo>
                                  <a:pt x="1091" y="8038"/>
                                </a:lnTo>
                                <a:lnTo>
                                  <a:pt x="1109" y="8042"/>
                                </a:lnTo>
                                <a:lnTo>
                                  <a:pt x="1128" y="8048"/>
                                </a:lnTo>
                                <a:lnTo>
                                  <a:pt x="1145" y="8053"/>
                                </a:lnTo>
                                <a:lnTo>
                                  <a:pt x="1163" y="8060"/>
                                </a:lnTo>
                                <a:lnTo>
                                  <a:pt x="1178" y="8068"/>
                                </a:lnTo>
                                <a:lnTo>
                                  <a:pt x="1195" y="8077"/>
                                </a:lnTo>
                                <a:lnTo>
                                  <a:pt x="1211" y="8086"/>
                                </a:lnTo>
                                <a:lnTo>
                                  <a:pt x="1225" y="8096"/>
                                </a:lnTo>
                                <a:lnTo>
                                  <a:pt x="1240" y="8107"/>
                                </a:lnTo>
                                <a:lnTo>
                                  <a:pt x="1254" y="8118"/>
                                </a:lnTo>
                                <a:lnTo>
                                  <a:pt x="1267" y="8131"/>
                                </a:lnTo>
                                <a:lnTo>
                                  <a:pt x="1280" y="8144"/>
                                </a:lnTo>
                                <a:lnTo>
                                  <a:pt x="1292" y="8157"/>
                                </a:lnTo>
                                <a:lnTo>
                                  <a:pt x="1304" y="8171"/>
                                </a:lnTo>
                                <a:lnTo>
                                  <a:pt x="1314" y="8185"/>
                                </a:lnTo>
                                <a:lnTo>
                                  <a:pt x="1324" y="8200"/>
                                </a:lnTo>
                                <a:lnTo>
                                  <a:pt x="1333" y="8216"/>
                                </a:lnTo>
                                <a:lnTo>
                                  <a:pt x="1342" y="8233"/>
                                </a:lnTo>
                                <a:lnTo>
                                  <a:pt x="1349" y="8248"/>
                                </a:lnTo>
                                <a:lnTo>
                                  <a:pt x="1356" y="8266"/>
                                </a:lnTo>
                                <a:lnTo>
                                  <a:pt x="1362" y="8283"/>
                                </a:lnTo>
                                <a:lnTo>
                                  <a:pt x="1367" y="8301"/>
                                </a:lnTo>
                                <a:lnTo>
                                  <a:pt x="1371" y="8319"/>
                                </a:lnTo>
                                <a:lnTo>
                                  <a:pt x="1374" y="8337"/>
                                </a:lnTo>
                                <a:lnTo>
                                  <a:pt x="1377" y="8356"/>
                                </a:lnTo>
                                <a:lnTo>
                                  <a:pt x="1379" y="8375"/>
                                </a:lnTo>
                                <a:lnTo>
                                  <a:pt x="1379" y="8394"/>
                                </a:lnTo>
                                <a:lnTo>
                                  <a:pt x="1379" y="8414"/>
                                </a:lnTo>
                                <a:lnTo>
                                  <a:pt x="1377" y="8433"/>
                                </a:lnTo>
                                <a:lnTo>
                                  <a:pt x="1375" y="8452"/>
                                </a:lnTo>
                                <a:lnTo>
                                  <a:pt x="1372" y="8471"/>
                                </a:lnTo>
                                <a:lnTo>
                                  <a:pt x="1367" y="8489"/>
                                </a:lnTo>
                                <a:lnTo>
                                  <a:pt x="1362" y="8507"/>
                                </a:lnTo>
                                <a:lnTo>
                                  <a:pt x="1356" y="8525"/>
                                </a:lnTo>
                                <a:lnTo>
                                  <a:pt x="1348" y="8542"/>
                                </a:lnTo>
                                <a:lnTo>
                                  <a:pt x="1341" y="8559"/>
                                </a:lnTo>
                                <a:lnTo>
                                  <a:pt x="1333" y="8575"/>
                                </a:lnTo>
                                <a:lnTo>
                                  <a:pt x="1323" y="8591"/>
                                </a:lnTo>
                                <a:lnTo>
                                  <a:pt x="1313" y="8606"/>
                                </a:lnTo>
                                <a:lnTo>
                                  <a:pt x="1301" y="8620"/>
                                </a:lnTo>
                                <a:lnTo>
                                  <a:pt x="1290" y="8635"/>
                                </a:lnTo>
                                <a:lnTo>
                                  <a:pt x="1278" y="8648"/>
                                </a:lnTo>
                                <a:lnTo>
                                  <a:pt x="1264" y="8661"/>
                                </a:lnTo>
                                <a:lnTo>
                                  <a:pt x="1251" y="8673"/>
                                </a:lnTo>
                                <a:lnTo>
                                  <a:pt x="1238" y="8685"/>
                                </a:lnTo>
                                <a:lnTo>
                                  <a:pt x="1223" y="8695"/>
                                </a:lnTo>
                                <a:lnTo>
                                  <a:pt x="1207" y="8707"/>
                                </a:lnTo>
                                <a:lnTo>
                                  <a:pt x="1192" y="8715"/>
                                </a:lnTo>
                                <a:lnTo>
                                  <a:pt x="1175" y="8724"/>
                                </a:lnTo>
                                <a:lnTo>
                                  <a:pt x="1158" y="8732"/>
                                </a:lnTo>
                                <a:lnTo>
                                  <a:pt x="1141" y="8740"/>
                                </a:lnTo>
                                <a:lnTo>
                                  <a:pt x="1123" y="8747"/>
                                </a:lnTo>
                                <a:lnTo>
                                  <a:pt x="1105" y="8752"/>
                                </a:lnTo>
                                <a:lnTo>
                                  <a:pt x="1088" y="8757"/>
                                </a:lnTo>
                                <a:lnTo>
                                  <a:pt x="1069" y="8761"/>
                                </a:lnTo>
                                <a:lnTo>
                                  <a:pt x="1049" y="8765"/>
                                </a:lnTo>
                                <a:lnTo>
                                  <a:pt x="1030" y="8767"/>
                                </a:lnTo>
                                <a:lnTo>
                                  <a:pt x="1010" y="8768"/>
                                </a:lnTo>
                                <a:lnTo>
                                  <a:pt x="991" y="8768"/>
                                </a:lnTo>
                                <a:lnTo>
                                  <a:pt x="971" y="8768"/>
                                </a:lnTo>
                                <a:lnTo>
                                  <a:pt x="951" y="8767"/>
                                </a:lnTo>
                                <a:lnTo>
                                  <a:pt x="931" y="8765"/>
                                </a:lnTo>
                                <a:lnTo>
                                  <a:pt x="912" y="8761"/>
                                </a:lnTo>
                                <a:lnTo>
                                  <a:pt x="893" y="8757"/>
                                </a:lnTo>
                                <a:lnTo>
                                  <a:pt x="875" y="8752"/>
                                </a:lnTo>
                                <a:lnTo>
                                  <a:pt x="857" y="8747"/>
                                </a:lnTo>
                                <a:lnTo>
                                  <a:pt x="839" y="8740"/>
                                </a:lnTo>
                                <a:lnTo>
                                  <a:pt x="822" y="8733"/>
                                </a:lnTo>
                                <a:lnTo>
                                  <a:pt x="805" y="8726"/>
                                </a:lnTo>
                                <a:lnTo>
                                  <a:pt x="789" y="8717"/>
                                </a:lnTo>
                                <a:lnTo>
                                  <a:pt x="773" y="8708"/>
                                </a:lnTo>
                                <a:lnTo>
                                  <a:pt x="758" y="8698"/>
                                </a:lnTo>
                                <a:lnTo>
                                  <a:pt x="744" y="8687"/>
                                </a:lnTo>
                                <a:lnTo>
                                  <a:pt x="731" y="8675"/>
                                </a:lnTo>
                                <a:lnTo>
                                  <a:pt x="717" y="8664"/>
                                </a:lnTo>
                                <a:lnTo>
                                  <a:pt x="704" y="8652"/>
                                </a:lnTo>
                                <a:lnTo>
                                  <a:pt x="692" y="8638"/>
                                </a:lnTo>
                                <a:lnTo>
                                  <a:pt x="681" y="8625"/>
                                </a:lnTo>
                                <a:lnTo>
                                  <a:pt x="670" y="8611"/>
                                </a:lnTo>
                                <a:lnTo>
                                  <a:pt x="660" y="8597"/>
                                </a:lnTo>
                                <a:lnTo>
                                  <a:pt x="651" y="8582"/>
                                </a:lnTo>
                                <a:lnTo>
                                  <a:pt x="643" y="8566"/>
                                </a:lnTo>
                                <a:lnTo>
                                  <a:pt x="635" y="8551"/>
                                </a:lnTo>
                                <a:lnTo>
                                  <a:pt x="629" y="8534"/>
                                </a:lnTo>
                                <a:lnTo>
                                  <a:pt x="623" y="8517"/>
                                </a:lnTo>
                                <a:lnTo>
                                  <a:pt x="617" y="8500"/>
                                </a:lnTo>
                                <a:lnTo>
                                  <a:pt x="613" y="8484"/>
                                </a:lnTo>
                                <a:lnTo>
                                  <a:pt x="610" y="8466"/>
                                </a:lnTo>
                                <a:lnTo>
                                  <a:pt x="607" y="8448"/>
                                </a:lnTo>
                                <a:lnTo>
                                  <a:pt x="606" y="8430"/>
                                </a:lnTo>
                                <a:lnTo>
                                  <a:pt x="606" y="8411"/>
                                </a:lnTo>
                                <a:lnTo>
                                  <a:pt x="606" y="8393"/>
                                </a:lnTo>
                                <a:lnTo>
                                  <a:pt x="609" y="8374"/>
                                </a:lnTo>
                                <a:lnTo>
                                  <a:pt x="611" y="8355"/>
                                </a:lnTo>
                                <a:lnTo>
                                  <a:pt x="614" y="8337"/>
                                </a:lnTo>
                                <a:lnTo>
                                  <a:pt x="619" y="8319"/>
                                </a:lnTo>
                                <a:lnTo>
                                  <a:pt x="624" y="8302"/>
                                </a:lnTo>
                                <a:lnTo>
                                  <a:pt x="630" y="8284"/>
                                </a:lnTo>
                                <a:lnTo>
                                  <a:pt x="638" y="8267"/>
                                </a:lnTo>
                                <a:lnTo>
                                  <a:pt x="645" y="8250"/>
                                </a:lnTo>
                                <a:lnTo>
                                  <a:pt x="653" y="8235"/>
                                </a:lnTo>
                                <a:lnTo>
                                  <a:pt x="663" y="8219"/>
                                </a:lnTo>
                                <a:lnTo>
                                  <a:pt x="673" y="8203"/>
                                </a:lnTo>
                                <a:lnTo>
                                  <a:pt x="685" y="8189"/>
                                </a:lnTo>
                                <a:lnTo>
                                  <a:pt x="696" y="8174"/>
                                </a:lnTo>
                                <a:lnTo>
                                  <a:pt x="708" y="8161"/>
                                </a:lnTo>
                                <a:lnTo>
                                  <a:pt x="720" y="8147"/>
                                </a:lnTo>
                                <a:lnTo>
                                  <a:pt x="735" y="8135"/>
                                </a:lnTo>
                                <a:lnTo>
                                  <a:pt x="748" y="8123"/>
                                </a:lnTo>
                                <a:lnTo>
                                  <a:pt x="763" y="8112"/>
                                </a:lnTo>
                                <a:lnTo>
                                  <a:pt x="779" y="8100"/>
                                </a:lnTo>
                                <a:lnTo>
                                  <a:pt x="794" y="8090"/>
                                </a:lnTo>
                                <a:lnTo>
                                  <a:pt x="810" y="8081"/>
                                </a:lnTo>
                                <a:lnTo>
                                  <a:pt x="827" y="8072"/>
                                </a:lnTo>
                                <a:lnTo>
                                  <a:pt x="845" y="8064"/>
                                </a:lnTo>
                                <a:lnTo>
                                  <a:pt x="861" y="8057"/>
                                </a:lnTo>
                                <a:lnTo>
                                  <a:pt x="879" y="8051"/>
                                </a:lnTo>
                                <a:lnTo>
                                  <a:pt x="898" y="8044"/>
                                </a:lnTo>
                                <a:lnTo>
                                  <a:pt x="916" y="8040"/>
                                </a:lnTo>
                                <a:lnTo>
                                  <a:pt x="935" y="8036"/>
                                </a:lnTo>
                                <a:lnTo>
                                  <a:pt x="954" y="8033"/>
                                </a:lnTo>
                                <a:lnTo>
                                  <a:pt x="975" y="8031"/>
                                </a:lnTo>
                                <a:lnTo>
                                  <a:pt x="994" y="8030"/>
                                </a:lnTo>
                                <a:lnTo>
                                  <a:pt x="1014" y="8029"/>
                                </a:lnTo>
                                <a:close/>
                                <a:moveTo>
                                  <a:pt x="1011" y="8077"/>
                                </a:moveTo>
                                <a:lnTo>
                                  <a:pt x="1028" y="8077"/>
                                </a:lnTo>
                                <a:lnTo>
                                  <a:pt x="1046" y="8079"/>
                                </a:lnTo>
                                <a:lnTo>
                                  <a:pt x="1063" y="8081"/>
                                </a:lnTo>
                                <a:lnTo>
                                  <a:pt x="1079" y="8084"/>
                                </a:lnTo>
                                <a:lnTo>
                                  <a:pt x="1095" y="8088"/>
                                </a:lnTo>
                                <a:lnTo>
                                  <a:pt x="1111" y="8092"/>
                                </a:lnTo>
                                <a:lnTo>
                                  <a:pt x="1126" y="8098"/>
                                </a:lnTo>
                                <a:lnTo>
                                  <a:pt x="1141" y="8104"/>
                                </a:lnTo>
                                <a:lnTo>
                                  <a:pt x="1156" y="8110"/>
                                </a:lnTo>
                                <a:lnTo>
                                  <a:pt x="1169" y="8118"/>
                                </a:lnTo>
                                <a:lnTo>
                                  <a:pt x="1183" y="8126"/>
                                </a:lnTo>
                                <a:lnTo>
                                  <a:pt x="1196" y="8135"/>
                                </a:lnTo>
                                <a:lnTo>
                                  <a:pt x="1208" y="8145"/>
                                </a:lnTo>
                                <a:lnTo>
                                  <a:pt x="1221" y="8155"/>
                                </a:lnTo>
                                <a:lnTo>
                                  <a:pt x="1233" y="8165"/>
                                </a:lnTo>
                                <a:lnTo>
                                  <a:pt x="1243" y="8177"/>
                                </a:lnTo>
                                <a:lnTo>
                                  <a:pt x="1254" y="8188"/>
                                </a:lnTo>
                                <a:lnTo>
                                  <a:pt x="1264" y="8200"/>
                                </a:lnTo>
                                <a:lnTo>
                                  <a:pt x="1273" y="8214"/>
                                </a:lnTo>
                                <a:lnTo>
                                  <a:pt x="1282" y="8226"/>
                                </a:lnTo>
                                <a:lnTo>
                                  <a:pt x="1290" y="8239"/>
                                </a:lnTo>
                                <a:lnTo>
                                  <a:pt x="1297" y="8254"/>
                                </a:lnTo>
                                <a:lnTo>
                                  <a:pt x="1304" y="8268"/>
                                </a:lnTo>
                                <a:lnTo>
                                  <a:pt x="1310" y="8283"/>
                                </a:lnTo>
                                <a:lnTo>
                                  <a:pt x="1315" y="8298"/>
                                </a:lnTo>
                                <a:lnTo>
                                  <a:pt x="1319" y="8313"/>
                                </a:lnTo>
                                <a:lnTo>
                                  <a:pt x="1324" y="8329"/>
                                </a:lnTo>
                                <a:lnTo>
                                  <a:pt x="1326" y="8345"/>
                                </a:lnTo>
                                <a:lnTo>
                                  <a:pt x="1328" y="8361"/>
                                </a:lnTo>
                                <a:lnTo>
                                  <a:pt x="1329" y="8378"/>
                                </a:lnTo>
                                <a:lnTo>
                                  <a:pt x="1330" y="8395"/>
                                </a:lnTo>
                                <a:lnTo>
                                  <a:pt x="1329" y="8412"/>
                                </a:lnTo>
                                <a:lnTo>
                                  <a:pt x="1328" y="8429"/>
                                </a:lnTo>
                                <a:lnTo>
                                  <a:pt x="1326" y="8445"/>
                                </a:lnTo>
                                <a:lnTo>
                                  <a:pt x="1324" y="8461"/>
                                </a:lnTo>
                                <a:lnTo>
                                  <a:pt x="1319" y="8477"/>
                                </a:lnTo>
                                <a:lnTo>
                                  <a:pt x="1315" y="8493"/>
                                </a:lnTo>
                                <a:lnTo>
                                  <a:pt x="1310" y="8508"/>
                                </a:lnTo>
                                <a:lnTo>
                                  <a:pt x="1304" y="8523"/>
                                </a:lnTo>
                                <a:lnTo>
                                  <a:pt x="1297" y="8537"/>
                                </a:lnTo>
                                <a:lnTo>
                                  <a:pt x="1289" y="8552"/>
                                </a:lnTo>
                                <a:lnTo>
                                  <a:pt x="1281" y="8565"/>
                                </a:lnTo>
                                <a:lnTo>
                                  <a:pt x="1272" y="8579"/>
                                </a:lnTo>
                                <a:lnTo>
                                  <a:pt x="1263" y="8592"/>
                                </a:lnTo>
                                <a:lnTo>
                                  <a:pt x="1253" y="8605"/>
                                </a:lnTo>
                                <a:lnTo>
                                  <a:pt x="1242" y="8616"/>
                                </a:lnTo>
                                <a:lnTo>
                                  <a:pt x="1231" y="8627"/>
                                </a:lnTo>
                                <a:lnTo>
                                  <a:pt x="1219" y="8638"/>
                                </a:lnTo>
                                <a:lnTo>
                                  <a:pt x="1206" y="8648"/>
                                </a:lnTo>
                                <a:lnTo>
                                  <a:pt x="1194" y="8657"/>
                                </a:lnTo>
                                <a:lnTo>
                                  <a:pt x="1180" y="8667"/>
                                </a:lnTo>
                                <a:lnTo>
                                  <a:pt x="1167" y="8675"/>
                                </a:lnTo>
                                <a:lnTo>
                                  <a:pt x="1152" y="8683"/>
                                </a:lnTo>
                                <a:lnTo>
                                  <a:pt x="1138" y="8690"/>
                                </a:lnTo>
                                <a:lnTo>
                                  <a:pt x="1123" y="8696"/>
                                </a:lnTo>
                                <a:lnTo>
                                  <a:pt x="1108" y="8702"/>
                                </a:lnTo>
                                <a:lnTo>
                                  <a:pt x="1092" y="8708"/>
                                </a:lnTo>
                                <a:lnTo>
                                  <a:pt x="1076" y="8712"/>
                                </a:lnTo>
                                <a:lnTo>
                                  <a:pt x="1060" y="8715"/>
                                </a:lnTo>
                                <a:lnTo>
                                  <a:pt x="1043" y="8718"/>
                                </a:lnTo>
                                <a:lnTo>
                                  <a:pt x="1026" y="8720"/>
                                </a:lnTo>
                                <a:lnTo>
                                  <a:pt x="1009" y="8722"/>
                                </a:lnTo>
                                <a:lnTo>
                                  <a:pt x="992" y="8722"/>
                                </a:lnTo>
                                <a:lnTo>
                                  <a:pt x="975" y="8722"/>
                                </a:lnTo>
                                <a:lnTo>
                                  <a:pt x="958" y="8721"/>
                                </a:lnTo>
                                <a:lnTo>
                                  <a:pt x="940" y="8719"/>
                                </a:lnTo>
                                <a:lnTo>
                                  <a:pt x="923" y="8715"/>
                                </a:lnTo>
                                <a:lnTo>
                                  <a:pt x="907" y="8712"/>
                                </a:lnTo>
                                <a:lnTo>
                                  <a:pt x="891" y="8709"/>
                                </a:lnTo>
                                <a:lnTo>
                                  <a:pt x="875" y="8703"/>
                                </a:lnTo>
                                <a:lnTo>
                                  <a:pt x="859" y="8698"/>
                                </a:lnTo>
                                <a:lnTo>
                                  <a:pt x="845" y="8692"/>
                                </a:lnTo>
                                <a:lnTo>
                                  <a:pt x="830" y="8685"/>
                                </a:lnTo>
                                <a:lnTo>
                                  <a:pt x="816" y="8677"/>
                                </a:lnTo>
                                <a:lnTo>
                                  <a:pt x="802" y="8670"/>
                                </a:lnTo>
                                <a:lnTo>
                                  <a:pt x="789" y="8661"/>
                                </a:lnTo>
                                <a:lnTo>
                                  <a:pt x="776" y="8652"/>
                                </a:lnTo>
                                <a:lnTo>
                                  <a:pt x="764" y="8642"/>
                                </a:lnTo>
                                <a:lnTo>
                                  <a:pt x="753" y="8631"/>
                                </a:lnTo>
                                <a:lnTo>
                                  <a:pt x="742" y="8620"/>
                                </a:lnTo>
                                <a:lnTo>
                                  <a:pt x="731" y="8609"/>
                                </a:lnTo>
                                <a:lnTo>
                                  <a:pt x="722" y="8597"/>
                                </a:lnTo>
                                <a:lnTo>
                                  <a:pt x="711" y="8584"/>
                                </a:lnTo>
                                <a:lnTo>
                                  <a:pt x="703" y="8572"/>
                                </a:lnTo>
                                <a:lnTo>
                                  <a:pt x="695" y="8559"/>
                                </a:lnTo>
                                <a:lnTo>
                                  <a:pt x="688" y="8545"/>
                                </a:lnTo>
                                <a:lnTo>
                                  <a:pt x="681" y="8532"/>
                                </a:lnTo>
                                <a:lnTo>
                                  <a:pt x="675" y="8517"/>
                                </a:lnTo>
                                <a:lnTo>
                                  <a:pt x="670" y="8503"/>
                                </a:lnTo>
                                <a:lnTo>
                                  <a:pt x="666" y="8488"/>
                                </a:lnTo>
                                <a:lnTo>
                                  <a:pt x="662" y="8473"/>
                                </a:lnTo>
                                <a:lnTo>
                                  <a:pt x="659" y="8458"/>
                                </a:lnTo>
                                <a:lnTo>
                                  <a:pt x="657" y="8442"/>
                                </a:lnTo>
                                <a:lnTo>
                                  <a:pt x="656" y="8426"/>
                                </a:lnTo>
                                <a:lnTo>
                                  <a:pt x="656" y="8410"/>
                                </a:lnTo>
                                <a:lnTo>
                                  <a:pt x="656" y="8394"/>
                                </a:lnTo>
                                <a:lnTo>
                                  <a:pt x="657" y="8377"/>
                                </a:lnTo>
                                <a:lnTo>
                                  <a:pt x="659" y="8361"/>
                                </a:lnTo>
                                <a:lnTo>
                                  <a:pt x="662" y="8345"/>
                                </a:lnTo>
                                <a:lnTo>
                                  <a:pt x="666" y="8329"/>
                                </a:lnTo>
                                <a:lnTo>
                                  <a:pt x="670" y="8314"/>
                                </a:lnTo>
                                <a:lnTo>
                                  <a:pt x="676" y="8299"/>
                                </a:lnTo>
                                <a:lnTo>
                                  <a:pt x="682" y="8284"/>
                                </a:lnTo>
                                <a:lnTo>
                                  <a:pt x="689" y="8270"/>
                                </a:lnTo>
                                <a:lnTo>
                                  <a:pt x="697" y="8256"/>
                                </a:lnTo>
                                <a:lnTo>
                                  <a:pt x="705" y="8242"/>
                                </a:lnTo>
                                <a:lnTo>
                                  <a:pt x="714" y="8228"/>
                                </a:lnTo>
                                <a:lnTo>
                                  <a:pt x="723" y="8216"/>
                                </a:lnTo>
                                <a:lnTo>
                                  <a:pt x="733" y="8203"/>
                                </a:lnTo>
                                <a:lnTo>
                                  <a:pt x="744" y="8191"/>
                                </a:lnTo>
                                <a:lnTo>
                                  <a:pt x="755" y="8180"/>
                                </a:lnTo>
                                <a:lnTo>
                                  <a:pt x="767" y="8169"/>
                                </a:lnTo>
                                <a:lnTo>
                                  <a:pt x="780" y="8157"/>
                                </a:lnTo>
                                <a:lnTo>
                                  <a:pt x="792" y="8149"/>
                                </a:lnTo>
                                <a:lnTo>
                                  <a:pt x="805" y="8138"/>
                                </a:lnTo>
                                <a:lnTo>
                                  <a:pt x="819" y="8129"/>
                                </a:lnTo>
                                <a:lnTo>
                                  <a:pt x="833" y="8122"/>
                                </a:lnTo>
                                <a:lnTo>
                                  <a:pt x="848" y="8114"/>
                                </a:lnTo>
                                <a:lnTo>
                                  <a:pt x="863" y="8107"/>
                                </a:lnTo>
                                <a:lnTo>
                                  <a:pt x="878" y="8100"/>
                                </a:lnTo>
                                <a:lnTo>
                                  <a:pt x="894" y="8095"/>
                                </a:lnTo>
                                <a:lnTo>
                                  <a:pt x="910" y="8090"/>
                                </a:lnTo>
                                <a:lnTo>
                                  <a:pt x="926" y="8086"/>
                                </a:lnTo>
                                <a:lnTo>
                                  <a:pt x="943" y="8082"/>
                                </a:lnTo>
                                <a:lnTo>
                                  <a:pt x="960" y="8080"/>
                                </a:lnTo>
                                <a:lnTo>
                                  <a:pt x="977" y="8078"/>
                                </a:lnTo>
                                <a:lnTo>
                                  <a:pt x="994" y="8077"/>
                                </a:lnTo>
                                <a:lnTo>
                                  <a:pt x="1011" y="80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3122"/>
                        <wps:cNvSpPr>
                          <a:spLocks/>
                        </wps:cNvSpPr>
                        <wps:spPr bwMode="auto">
                          <a:xfrm>
                            <a:off x="8494" y="1750"/>
                            <a:ext cx="945" cy="736"/>
                          </a:xfrm>
                          <a:custGeom>
                            <a:avLst/>
                            <a:gdLst>
                              <a:gd name="T0" fmla="*/ 296 w 2835"/>
                              <a:gd name="T1" fmla="*/ 1544 h 2209"/>
                              <a:gd name="T2" fmla="*/ 220 w 2835"/>
                              <a:gd name="T3" fmla="*/ 1482 h 2209"/>
                              <a:gd name="T4" fmla="*/ 155 w 2835"/>
                              <a:gd name="T5" fmla="*/ 1416 h 2209"/>
                              <a:gd name="T6" fmla="*/ 102 w 2835"/>
                              <a:gd name="T7" fmla="*/ 1344 h 2209"/>
                              <a:gd name="T8" fmla="*/ 61 w 2835"/>
                              <a:gd name="T9" fmla="*/ 1268 h 2209"/>
                              <a:gd name="T10" fmla="*/ 31 w 2835"/>
                              <a:gd name="T11" fmla="*/ 1189 h 2209"/>
                              <a:gd name="T12" fmla="*/ 10 w 2835"/>
                              <a:gd name="T13" fmla="*/ 1106 h 2209"/>
                              <a:gd name="T14" fmla="*/ 1 w 2835"/>
                              <a:gd name="T15" fmla="*/ 1019 h 2209"/>
                              <a:gd name="T16" fmla="*/ 1 w 2835"/>
                              <a:gd name="T17" fmla="*/ 932 h 2209"/>
                              <a:gd name="T18" fmla="*/ 13 w 2835"/>
                              <a:gd name="T19" fmla="*/ 843 h 2209"/>
                              <a:gd name="T20" fmla="*/ 33 w 2835"/>
                              <a:gd name="T21" fmla="*/ 753 h 2209"/>
                              <a:gd name="T22" fmla="*/ 63 w 2835"/>
                              <a:gd name="T23" fmla="*/ 663 h 2209"/>
                              <a:gd name="T24" fmla="*/ 102 w 2835"/>
                              <a:gd name="T25" fmla="*/ 573 h 2209"/>
                              <a:gd name="T26" fmla="*/ 150 w 2835"/>
                              <a:gd name="T27" fmla="*/ 485 h 2209"/>
                              <a:gd name="T28" fmla="*/ 207 w 2835"/>
                              <a:gd name="T29" fmla="*/ 399 h 2209"/>
                              <a:gd name="T30" fmla="*/ 272 w 2835"/>
                              <a:gd name="T31" fmla="*/ 315 h 2209"/>
                              <a:gd name="T32" fmla="*/ 308 w 2835"/>
                              <a:gd name="T33" fmla="*/ 273 h 2209"/>
                              <a:gd name="T34" fmla="*/ 437 w 2835"/>
                              <a:gd name="T35" fmla="*/ 153 h 2209"/>
                              <a:gd name="T36" fmla="*/ 574 w 2835"/>
                              <a:gd name="T37" fmla="*/ 70 h 2209"/>
                              <a:gd name="T38" fmla="*/ 720 w 2835"/>
                              <a:gd name="T39" fmla="*/ 20 h 2209"/>
                              <a:gd name="T40" fmla="*/ 871 w 2835"/>
                              <a:gd name="T41" fmla="*/ 0 h 2209"/>
                              <a:gd name="T42" fmla="*/ 1026 w 2835"/>
                              <a:gd name="T43" fmla="*/ 8 h 2209"/>
                              <a:gd name="T44" fmla="*/ 1182 w 2835"/>
                              <a:gd name="T45" fmla="*/ 40 h 2209"/>
                              <a:gd name="T46" fmla="*/ 1339 w 2835"/>
                              <a:gd name="T47" fmla="*/ 94 h 2209"/>
                              <a:gd name="T48" fmla="*/ 1493 w 2835"/>
                              <a:gd name="T49" fmla="*/ 167 h 2209"/>
                              <a:gd name="T50" fmla="*/ 1644 w 2835"/>
                              <a:gd name="T51" fmla="*/ 255 h 2209"/>
                              <a:gd name="T52" fmla="*/ 1790 w 2835"/>
                              <a:gd name="T53" fmla="*/ 358 h 2209"/>
                              <a:gd name="T54" fmla="*/ 1928 w 2835"/>
                              <a:gd name="T55" fmla="*/ 471 h 2209"/>
                              <a:gd name="T56" fmla="*/ 2057 w 2835"/>
                              <a:gd name="T57" fmla="*/ 592 h 2209"/>
                              <a:gd name="T58" fmla="*/ 2175 w 2835"/>
                              <a:gd name="T59" fmla="*/ 718 h 2209"/>
                              <a:gd name="T60" fmla="*/ 2280 w 2835"/>
                              <a:gd name="T61" fmla="*/ 847 h 2209"/>
                              <a:gd name="T62" fmla="*/ 2371 w 2835"/>
                              <a:gd name="T63" fmla="*/ 975 h 2209"/>
                              <a:gd name="T64" fmla="*/ 2445 w 2835"/>
                              <a:gd name="T65" fmla="*/ 1099 h 2209"/>
                              <a:gd name="T66" fmla="*/ 2495 w 2835"/>
                              <a:gd name="T67" fmla="*/ 1196 h 2209"/>
                              <a:gd name="T68" fmla="*/ 2594 w 2835"/>
                              <a:gd name="T69" fmla="*/ 1394 h 2209"/>
                              <a:gd name="T70" fmla="*/ 2690 w 2835"/>
                              <a:gd name="T71" fmla="*/ 1591 h 2209"/>
                              <a:gd name="T72" fmla="*/ 2786 w 2835"/>
                              <a:gd name="T73" fmla="*/ 1788 h 2209"/>
                              <a:gd name="T74" fmla="*/ 2782 w 2835"/>
                              <a:gd name="T75" fmla="*/ 1907 h 2209"/>
                              <a:gd name="T76" fmla="*/ 2676 w 2835"/>
                              <a:gd name="T77" fmla="*/ 1946 h 2209"/>
                              <a:gd name="T78" fmla="*/ 2570 w 2835"/>
                              <a:gd name="T79" fmla="*/ 1986 h 2209"/>
                              <a:gd name="T80" fmla="*/ 2465 w 2835"/>
                              <a:gd name="T81" fmla="*/ 2026 h 2209"/>
                              <a:gd name="T82" fmla="*/ 2359 w 2835"/>
                              <a:gd name="T83" fmla="*/ 2067 h 2209"/>
                              <a:gd name="T84" fmla="*/ 2253 w 2835"/>
                              <a:gd name="T85" fmla="*/ 2107 h 2209"/>
                              <a:gd name="T86" fmla="*/ 2147 w 2835"/>
                              <a:gd name="T87" fmla="*/ 2148 h 2209"/>
                              <a:gd name="T88" fmla="*/ 2042 w 2835"/>
                              <a:gd name="T89" fmla="*/ 2189 h 2209"/>
                              <a:gd name="T90" fmla="*/ 1975 w 2835"/>
                              <a:gd name="T91" fmla="*/ 2162 h 2209"/>
                              <a:gd name="T92" fmla="*/ 1929 w 2835"/>
                              <a:gd name="T93" fmla="*/ 2079 h 2209"/>
                              <a:gd name="T94" fmla="*/ 1864 w 2835"/>
                              <a:gd name="T95" fmla="*/ 2010 h 2209"/>
                              <a:gd name="T96" fmla="*/ 1782 w 2835"/>
                              <a:gd name="T97" fmla="*/ 1952 h 2209"/>
                              <a:gd name="T98" fmla="*/ 1687 w 2835"/>
                              <a:gd name="T99" fmla="*/ 1903 h 2209"/>
                              <a:gd name="T100" fmla="*/ 1578 w 2835"/>
                              <a:gd name="T101" fmla="*/ 1864 h 2209"/>
                              <a:gd name="T102" fmla="*/ 1462 w 2835"/>
                              <a:gd name="T103" fmla="*/ 1832 h 2209"/>
                              <a:gd name="T104" fmla="*/ 1338 w 2835"/>
                              <a:gd name="T105" fmla="*/ 1805 h 2209"/>
                              <a:gd name="T106" fmla="*/ 1143 w 2835"/>
                              <a:gd name="T107" fmla="*/ 1771 h 2209"/>
                              <a:gd name="T108" fmla="*/ 946 w 2835"/>
                              <a:gd name="T109" fmla="*/ 1741 h 2209"/>
                              <a:gd name="T110" fmla="*/ 817 w 2835"/>
                              <a:gd name="T111" fmla="*/ 1720 h 2209"/>
                              <a:gd name="T112" fmla="*/ 694 w 2835"/>
                              <a:gd name="T113" fmla="*/ 1696 h 2209"/>
                              <a:gd name="T114" fmla="*/ 579 w 2835"/>
                              <a:gd name="T115" fmla="*/ 1668 h 2209"/>
                              <a:gd name="T116" fmla="*/ 473 w 2835"/>
                              <a:gd name="T117" fmla="*/ 1636 h 2209"/>
                              <a:gd name="T118" fmla="*/ 379 w 2835"/>
                              <a:gd name="T119" fmla="*/ 1595 h 2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835" h="2209">
                                <a:moveTo>
                                  <a:pt x="337" y="1572"/>
                                </a:moveTo>
                                <a:lnTo>
                                  <a:pt x="296" y="1544"/>
                                </a:lnTo>
                                <a:lnTo>
                                  <a:pt x="255" y="1513"/>
                                </a:lnTo>
                                <a:lnTo>
                                  <a:pt x="220" y="1482"/>
                                </a:lnTo>
                                <a:lnTo>
                                  <a:pt x="186" y="1450"/>
                                </a:lnTo>
                                <a:lnTo>
                                  <a:pt x="155" y="1416"/>
                                </a:lnTo>
                                <a:lnTo>
                                  <a:pt x="128" y="1380"/>
                                </a:lnTo>
                                <a:lnTo>
                                  <a:pt x="102" y="1344"/>
                                </a:lnTo>
                                <a:lnTo>
                                  <a:pt x="80" y="1306"/>
                                </a:lnTo>
                                <a:lnTo>
                                  <a:pt x="61" y="1268"/>
                                </a:lnTo>
                                <a:lnTo>
                                  <a:pt x="44" y="1229"/>
                                </a:lnTo>
                                <a:lnTo>
                                  <a:pt x="31" y="1189"/>
                                </a:lnTo>
                                <a:lnTo>
                                  <a:pt x="19" y="1147"/>
                                </a:lnTo>
                                <a:lnTo>
                                  <a:pt x="10" y="1106"/>
                                </a:lnTo>
                                <a:lnTo>
                                  <a:pt x="5" y="1063"/>
                                </a:lnTo>
                                <a:lnTo>
                                  <a:pt x="1" y="1019"/>
                                </a:lnTo>
                                <a:lnTo>
                                  <a:pt x="0" y="976"/>
                                </a:lnTo>
                                <a:lnTo>
                                  <a:pt x="1" y="932"/>
                                </a:lnTo>
                                <a:lnTo>
                                  <a:pt x="6" y="887"/>
                                </a:lnTo>
                                <a:lnTo>
                                  <a:pt x="13" y="843"/>
                                </a:lnTo>
                                <a:lnTo>
                                  <a:pt x="22" y="797"/>
                                </a:lnTo>
                                <a:lnTo>
                                  <a:pt x="33" y="753"/>
                                </a:lnTo>
                                <a:lnTo>
                                  <a:pt x="47" y="708"/>
                                </a:lnTo>
                                <a:lnTo>
                                  <a:pt x="63" y="663"/>
                                </a:lnTo>
                                <a:lnTo>
                                  <a:pt x="81" y="618"/>
                                </a:lnTo>
                                <a:lnTo>
                                  <a:pt x="102" y="573"/>
                                </a:lnTo>
                                <a:lnTo>
                                  <a:pt x="125" y="530"/>
                                </a:lnTo>
                                <a:lnTo>
                                  <a:pt x="150" y="485"/>
                                </a:lnTo>
                                <a:lnTo>
                                  <a:pt x="177" y="442"/>
                                </a:lnTo>
                                <a:lnTo>
                                  <a:pt x="207" y="399"/>
                                </a:lnTo>
                                <a:lnTo>
                                  <a:pt x="239" y="356"/>
                                </a:lnTo>
                                <a:lnTo>
                                  <a:pt x="272" y="315"/>
                                </a:lnTo>
                                <a:lnTo>
                                  <a:pt x="308" y="273"/>
                                </a:lnTo>
                                <a:lnTo>
                                  <a:pt x="371" y="208"/>
                                </a:lnTo>
                                <a:lnTo>
                                  <a:pt x="437" y="153"/>
                                </a:lnTo>
                                <a:lnTo>
                                  <a:pt x="504" y="107"/>
                                </a:lnTo>
                                <a:lnTo>
                                  <a:pt x="574" y="70"/>
                                </a:lnTo>
                                <a:lnTo>
                                  <a:pt x="646" y="41"/>
                                </a:lnTo>
                                <a:lnTo>
                                  <a:pt x="720" y="20"/>
                                </a:lnTo>
                                <a:lnTo>
                                  <a:pt x="795" y="6"/>
                                </a:lnTo>
                                <a:lnTo>
                                  <a:pt x="871" y="0"/>
                                </a:lnTo>
                                <a:lnTo>
                                  <a:pt x="947" y="1"/>
                                </a:lnTo>
                                <a:lnTo>
                                  <a:pt x="1026" y="8"/>
                                </a:lnTo>
                                <a:lnTo>
                                  <a:pt x="1104" y="21"/>
                                </a:lnTo>
                                <a:lnTo>
                                  <a:pt x="1182" y="40"/>
                                </a:lnTo>
                                <a:lnTo>
                                  <a:pt x="1261" y="64"/>
                                </a:lnTo>
                                <a:lnTo>
                                  <a:pt x="1339" y="94"/>
                                </a:lnTo>
                                <a:lnTo>
                                  <a:pt x="1416" y="127"/>
                                </a:lnTo>
                                <a:lnTo>
                                  <a:pt x="1493" y="167"/>
                                </a:lnTo>
                                <a:lnTo>
                                  <a:pt x="1569" y="209"/>
                                </a:lnTo>
                                <a:lnTo>
                                  <a:pt x="1644" y="255"/>
                                </a:lnTo>
                                <a:lnTo>
                                  <a:pt x="1718" y="306"/>
                                </a:lnTo>
                                <a:lnTo>
                                  <a:pt x="1790" y="358"/>
                                </a:lnTo>
                                <a:lnTo>
                                  <a:pt x="1860" y="413"/>
                                </a:lnTo>
                                <a:lnTo>
                                  <a:pt x="1928" y="471"/>
                                </a:lnTo>
                                <a:lnTo>
                                  <a:pt x="1994" y="531"/>
                                </a:lnTo>
                                <a:lnTo>
                                  <a:pt x="2057" y="592"/>
                                </a:lnTo>
                                <a:lnTo>
                                  <a:pt x="2118" y="655"/>
                                </a:lnTo>
                                <a:lnTo>
                                  <a:pt x="2175" y="718"/>
                                </a:lnTo>
                                <a:lnTo>
                                  <a:pt x="2230" y="783"/>
                                </a:lnTo>
                                <a:lnTo>
                                  <a:pt x="2280" y="847"/>
                                </a:lnTo>
                                <a:lnTo>
                                  <a:pt x="2327" y="911"/>
                                </a:lnTo>
                                <a:lnTo>
                                  <a:pt x="2371" y="975"/>
                                </a:lnTo>
                                <a:lnTo>
                                  <a:pt x="2410" y="1037"/>
                                </a:lnTo>
                                <a:lnTo>
                                  <a:pt x="2445" y="1099"/>
                                </a:lnTo>
                                <a:lnTo>
                                  <a:pt x="2495" y="1196"/>
                                </a:lnTo>
                                <a:lnTo>
                                  <a:pt x="2544" y="1295"/>
                                </a:lnTo>
                                <a:lnTo>
                                  <a:pt x="2594" y="1394"/>
                                </a:lnTo>
                                <a:lnTo>
                                  <a:pt x="2642" y="1492"/>
                                </a:lnTo>
                                <a:lnTo>
                                  <a:pt x="2690" y="1591"/>
                                </a:lnTo>
                                <a:lnTo>
                                  <a:pt x="2738" y="1689"/>
                                </a:lnTo>
                                <a:lnTo>
                                  <a:pt x="2786" y="1788"/>
                                </a:lnTo>
                                <a:lnTo>
                                  <a:pt x="2835" y="1887"/>
                                </a:lnTo>
                                <a:lnTo>
                                  <a:pt x="2782" y="1907"/>
                                </a:lnTo>
                                <a:lnTo>
                                  <a:pt x="2729" y="1926"/>
                                </a:lnTo>
                                <a:lnTo>
                                  <a:pt x="2676" y="1946"/>
                                </a:lnTo>
                                <a:lnTo>
                                  <a:pt x="2623" y="1966"/>
                                </a:lnTo>
                                <a:lnTo>
                                  <a:pt x="2570" y="1986"/>
                                </a:lnTo>
                                <a:lnTo>
                                  <a:pt x="2518" y="2007"/>
                                </a:lnTo>
                                <a:lnTo>
                                  <a:pt x="2465" y="2026"/>
                                </a:lnTo>
                                <a:lnTo>
                                  <a:pt x="2411" y="2046"/>
                                </a:lnTo>
                                <a:lnTo>
                                  <a:pt x="2359" y="2067"/>
                                </a:lnTo>
                                <a:lnTo>
                                  <a:pt x="2306" y="2087"/>
                                </a:lnTo>
                                <a:lnTo>
                                  <a:pt x="2253" y="2107"/>
                                </a:lnTo>
                                <a:lnTo>
                                  <a:pt x="2201" y="2128"/>
                                </a:lnTo>
                                <a:lnTo>
                                  <a:pt x="2147" y="2148"/>
                                </a:lnTo>
                                <a:lnTo>
                                  <a:pt x="2094" y="2168"/>
                                </a:lnTo>
                                <a:lnTo>
                                  <a:pt x="2042" y="2189"/>
                                </a:lnTo>
                                <a:lnTo>
                                  <a:pt x="1989" y="2209"/>
                                </a:lnTo>
                                <a:lnTo>
                                  <a:pt x="1975" y="2162"/>
                                </a:lnTo>
                                <a:lnTo>
                                  <a:pt x="1955" y="2120"/>
                                </a:lnTo>
                                <a:lnTo>
                                  <a:pt x="1929" y="2079"/>
                                </a:lnTo>
                                <a:lnTo>
                                  <a:pt x="1899" y="2042"/>
                                </a:lnTo>
                                <a:lnTo>
                                  <a:pt x="1864" y="2010"/>
                                </a:lnTo>
                                <a:lnTo>
                                  <a:pt x="1826" y="1980"/>
                                </a:lnTo>
                                <a:lnTo>
                                  <a:pt x="1782" y="1952"/>
                                </a:lnTo>
                                <a:lnTo>
                                  <a:pt x="1736" y="1926"/>
                                </a:lnTo>
                                <a:lnTo>
                                  <a:pt x="1687" y="1903"/>
                                </a:lnTo>
                                <a:lnTo>
                                  <a:pt x="1634" y="1883"/>
                                </a:lnTo>
                                <a:lnTo>
                                  <a:pt x="1578" y="1864"/>
                                </a:lnTo>
                                <a:lnTo>
                                  <a:pt x="1521" y="1847"/>
                                </a:lnTo>
                                <a:lnTo>
                                  <a:pt x="1462" y="1832"/>
                                </a:lnTo>
                                <a:lnTo>
                                  <a:pt x="1400" y="1818"/>
                                </a:lnTo>
                                <a:lnTo>
                                  <a:pt x="1338" y="1805"/>
                                </a:lnTo>
                                <a:lnTo>
                                  <a:pt x="1273" y="1792"/>
                                </a:lnTo>
                                <a:lnTo>
                                  <a:pt x="1143" y="1771"/>
                                </a:lnTo>
                                <a:lnTo>
                                  <a:pt x="1011" y="1751"/>
                                </a:lnTo>
                                <a:lnTo>
                                  <a:pt x="946" y="1741"/>
                                </a:lnTo>
                                <a:lnTo>
                                  <a:pt x="881" y="1731"/>
                                </a:lnTo>
                                <a:lnTo>
                                  <a:pt x="817" y="1720"/>
                                </a:lnTo>
                                <a:lnTo>
                                  <a:pt x="756" y="1708"/>
                                </a:lnTo>
                                <a:lnTo>
                                  <a:pt x="694" y="1696"/>
                                </a:lnTo>
                                <a:lnTo>
                                  <a:pt x="635" y="1683"/>
                                </a:lnTo>
                                <a:lnTo>
                                  <a:pt x="579" y="1668"/>
                                </a:lnTo>
                                <a:lnTo>
                                  <a:pt x="524" y="1652"/>
                                </a:lnTo>
                                <a:lnTo>
                                  <a:pt x="473" y="1636"/>
                                </a:lnTo>
                                <a:lnTo>
                                  <a:pt x="424" y="1617"/>
                                </a:lnTo>
                                <a:lnTo>
                                  <a:pt x="379" y="1595"/>
                                </a:lnTo>
                                <a:lnTo>
                                  <a:pt x="337" y="1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3123"/>
                        <wps:cNvSpPr>
                          <a:spLocks/>
                        </wps:cNvSpPr>
                        <wps:spPr bwMode="auto">
                          <a:xfrm>
                            <a:off x="9278" y="1488"/>
                            <a:ext cx="764" cy="862"/>
                          </a:xfrm>
                          <a:custGeom>
                            <a:avLst/>
                            <a:gdLst>
                              <a:gd name="T0" fmla="*/ 590 w 2294"/>
                              <a:gd name="T1" fmla="*/ 2339 h 2588"/>
                              <a:gd name="T2" fmla="*/ 556 w 2294"/>
                              <a:gd name="T3" fmla="*/ 2261 h 2588"/>
                              <a:gd name="T4" fmla="*/ 508 w 2294"/>
                              <a:gd name="T5" fmla="*/ 2143 h 2588"/>
                              <a:gd name="T6" fmla="*/ 447 w 2294"/>
                              <a:gd name="T7" fmla="*/ 1985 h 2588"/>
                              <a:gd name="T8" fmla="*/ 398 w 2294"/>
                              <a:gd name="T9" fmla="*/ 1867 h 2588"/>
                              <a:gd name="T10" fmla="*/ 362 w 2294"/>
                              <a:gd name="T11" fmla="*/ 1791 h 2588"/>
                              <a:gd name="T12" fmla="*/ 167 w 2294"/>
                              <a:gd name="T13" fmla="*/ 1673 h 2588"/>
                              <a:gd name="T14" fmla="*/ 66 w 2294"/>
                              <a:gd name="T15" fmla="*/ 1440 h 2588"/>
                              <a:gd name="T16" fmla="*/ 12 w 2294"/>
                              <a:gd name="T17" fmla="*/ 1216 h 2588"/>
                              <a:gd name="T18" fmla="*/ 0 w 2294"/>
                              <a:gd name="T19" fmla="*/ 1004 h 2588"/>
                              <a:gd name="T20" fmla="*/ 28 w 2294"/>
                              <a:gd name="T21" fmla="*/ 807 h 2588"/>
                              <a:gd name="T22" fmla="*/ 90 w 2294"/>
                              <a:gd name="T23" fmla="*/ 625 h 2588"/>
                              <a:gd name="T24" fmla="*/ 186 w 2294"/>
                              <a:gd name="T25" fmla="*/ 463 h 2588"/>
                              <a:gd name="T26" fmla="*/ 308 w 2294"/>
                              <a:gd name="T27" fmla="*/ 322 h 2588"/>
                              <a:gd name="T28" fmla="*/ 453 w 2294"/>
                              <a:gd name="T29" fmla="*/ 203 h 2588"/>
                              <a:gd name="T30" fmla="*/ 619 w 2294"/>
                              <a:gd name="T31" fmla="*/ 110 h 2588"/>
                              <a:gd name="T32" fmla="*/ 801 w 2294"/>
                              <a:gd name="T33" fmla="*/ 44 h 2588"/>
                              <a:gd name="T34" fmla="*/ 996 w 2294"/>
                              <a:gd name="T35" fmla="*/ 7 h 2588"/>
                              <a:gd name="T36" fmla="*/ 1200 w 2294"/>
                              <a:gd name="T37" fmla="*/ 1 h 2588"/>
                              <a:gd name="T38" fmla="*/ 1408 w 2294"/>
                              <a:gd name="T39" fmla="*/ 29 h 2588"/>
                              <a:gd name="T40" fmla="*/ 1618 w 2294"/>
                              <a:gd name="T41" fmla="*/ 93 h 2588"/>
                              <a:gd name="T42" fmla="*/ 1824 w 2294"/>
                              <a:gd name="T43" fmla="*/ 195 h 2588"/>
                              <a:gd name="T44" fmla="*/ 2026 w 2294"/>
                              <a:gd name="T45" fmla="*/ 337 h 2588"/>
                              <a:gd name="T46" fmla="*/ 2107 w 2294"/>
                              <a:gd name="T47" fmla="*/ 416 h 2588"/>
                              <a:gd name="T48" fmla="*/ 2173 w 2294"/>
                              <a:gd name="T49" fmla="*/ 500 h 2588"/>
                              <a:gd name="T50" fmla="*/ 2223 w 2294"/>
                              <a:gd name="T51" fmla="*/ 589 h 2588"/>
                              <a:gd name="T52" fmla="*/ 2258 w 2294"/>
                              <a:gd name="T53" fmla="*/ 681 h 2588"/>
                              <a:gd name="T54" fmla="*/ 2281 w 2294"/>
                              <a:gd name="T55" fmla="*/ 778 h 2588"/>
                              <a:gd name="T56" fmla="*/ 2293 w 2294"/>
                              <a:gd name="T57" fmla="*/ 877 h 2588"/>
                              <a:gd name="T58" fmla="*/ 2294 w 2294"/>
                              <a:gd name="T59" fmla="*/ 979 h 2588"/>
                              <a:gd name="T60" fmla="*/ 2287 w 2294"/>
                              <a:gd name="T61" fmla="*/ 1084 h 2588"/>
                              <a:gd name="T62" fmla="*/ 2273 w 2294"/>
                              <a:gd name="T63" fmla="*/ 1189 h 2588"/>
                              <a:gd name="T64" fmla="*/ 2254 w 2294"/>
                              <a:gd name="T65" fmla="*/ 1294 h 2588"/>
                              <a:gd name="T66" fmla="*/ 2229 w 2294"/>
                              <a:gd name="T67" fmla="*/ 1402 h 2588"/>
                              <a:gd name="T68" fmla="*/ 2204 w 2294"/>
                              <a:gd name="T69" fmla="*/ 1508 h 2588"/>
                              <a:gd name="T70" fmla="*/ 2148 w 2294"/>
                              <a:gd name="T71" fmla="*/ 1719 h 2588"/>
                              <a:gd name="T72" fmla="*/ 2121 w 2294"/>
                              <a:gd name="T73" fmla="*/ 1823 h 2588"/>
                              <a:gd name="T74" fmla="*/ 2097 w 2294"/>
                              <a:gd name="T75" fmla="*/ 1924 h 2588"/>
                              <a:gd name="T76" fmla="*/ 1976 w 2294"/>
                              <a:gd name="T77" fmla="*/ 1991 h 2588"/>
                              <a:gd name="T78" fmla="*/ 1859 w 2294"/>
                              <a:gd name="T79" fmla="*/ 2065 h 2588"/>
                              <a:gd name="T80" fmla="*/ 1744 w 2294"/>
                              <a:gd name="T81" fmla="*/ 2143 h 2588"/>
                              <a:gd name="T82" fmla="*/ 1632 w 2294"/>
                              <a:gd name="T83" fmla="*/ 2225 h 2588"/>
                              <a:gd name="T84" fmla="*/ 1523 w 2294"/>
                              <a:gd name="T85" fmla="*/ 2312 h 2588"/>
                              <a:gd name="T86" fmla="*/ 1417 w 2294"/>
                              <a:gd name="T87" fmla="*/ 2401 h 2588"/>
                              <a:gd name="T88" fmla="*/ 1313 w 2294"/>
                              <a:gd name="T89" fmla="*/ 2493 h 2588"/>
                              <a:gd name="T90" fmla="*/ 1212 w 2294"/>
                              <a:gd name="T91" fmla="*/ 2588 h 2588"/>
                              <a:gd name="T92" fmla="*/ 1151 w 2294"/>
                              <a:gd name="T93" fmla="*/ 2567 h 2588"/>
                              <a:gd name="T94" fmla="*/ 1093 w 2294"/>
                              <a:gd name="T95" fmla="*/ 2551 h 2588"/>
                              <a:gd name="T96" fmla="*/ 1036 w 2294"/>
                              <a:gd name="T97" fmla="*/ 2541 h 2588"/>
                              <a:gd name="T98" fmla="*/ 980 w 2294"/>
                              <a:gd name="T99" fmla="*/ 2537 h 2588"/>
                              <a:gd name="T100" fmla="*/ 925 w 2294"/>
                              <a:gd name="T101" fmla="*/ 2538 h 2588"/>
                              <a:gd name="T102" fmla="*/ 868 w 2294"/>
                              <a:gd name="T103" fmla="*/ 2545 h 2588"/>
                              <a:gd name="T104" fmla="*/ 811 w 2294"/>
                              <a:gd name="T105" fmla="*/ 2558 h 2588"/>
                              <a:gd name="T106" fmla="*/ 751 w 2294"/>
                              <a:gd name="T107" fmla="*/ 2577 h 25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294" h="2588">
                                <a:moveTo>
                                  <a:pt x="607" y="2377"/>
                                </a:moveTo>
                                <a:lnTo>
                                  <a:pt x="590" y="2339"/>
                                </a:lnTo>
                                <a:lnTo>
                                  <a:pt x="572" y="2300"/>
                                </a:lnTo>
                                <a:lnTo>
                                  <a:pt x="556" y="2261"/>
                                </a:lnTo>
                                <a:lnTo>
                                  <a:pt x="539" y="2222"/>
                                </a:lnTo>
                                <a:lnTo>
                                  <a:pt x="508" y="2143"/>
                                </a:lnTo>
                                <a:lnTo>
                                  <a:pt x="478" y="2063"/>
                                </a:lnTo>
                                <a:lnTo>
                                  <a:pt x="447" y="1985"/>
                                </a:lnTo>
                                <a:lnTo>
                                  <a:pt x="415" y="1905"/>
                                </a:lnTo>
                                <a:lnTo>
                                  <a:pt x="398" y="1867"/>
                                </a:lnTo>
                                <a:lnTo>
                                  <a:pt x="380" y="1829"/>
                                </a:lnTo>
                                <a:lnTo>
                                  <a:pt x="362" y="1791"/>
                                </a:lnTo>
                                <a:lnTo>
                                  <a:pt x="343" y="1753"/>
                                </a:lnTo>
                                <a:lnTo>
                                  <a:pt x="167" y="1673"/>
                                </a:lnTo>
                                <a:lnTo>
                                  <a:pt x="111" y="1555"/>
                                </a:lnTo>
                                <a:lnTo>
                                  <a:pt x="66" y="1440"/>
                                </a:lnTo>
                                <a:lnTo>
                                  <a:pt x="33" y="1326"/>
                                </a:lnTo>
                                <a:lnTo>
                                  <a:pt x="12" y="1216"/>
                                </a:lnTo>
                                <a:lnTo>
                                  <a:pt x="1" y="1108"/>
                                </a:lnTo>
                                <a:lnTo>
                                  <a:pt x="0" y="1004"/>
                                </a:lnTo>
                                <a:lnTo>
                                  <a:pt x="10" y="903"/>
                                </a:lnTo>
                                <a:lnTo>
                                  <a:pt x="28" y="807"/>
                                </a:lnTo>
                                <a:lnTo>
                                  <a:pt x="55" y="714"/>
                                </a:lnTo>
                                <a:lnTo>
                                  <a:pt x="90" y="625"/>
                                </a:lnTo>
                                <a:lnTo>
                                  <a:pt x="134" y="542"/>
                                </a:lnTo>
                                <a:lnTo>
                                  <a:pt x="186" y="463"/>
                                </a:lnTo>
                                <a:lnTo>
                                  <a:pt x="243" y="390"/>
                                </a:lnTo>
                                <a:lnTo>
                                  <a:pt x="308" y="322"/>
                                </a:lnTo>
                                <a:lnTo>
                                  <a:pt x="377" y="259"/>
                                </a:lnTo>
                                <a:lnTo>
                                  <a:pt x="453" y="203"/>
                                </a:lnTo>
                                <a:lnTo>
                                  <a:pt x="534" y="154"/>
                                </a:lnTo>
                                <a:lnTo>
                                  <a:pt x="619" y="110"/>
                                </a:lnTo>
                                <a:lnTo>
                                  <a:pt x="708" y="73"/>
                                </a:lnTo>
                                <a:lnTo>
                                  <a:pt x="801" y="44"/>
                                </a:lnTo>
                                <a:lnTo>
                                  <a:pt x="897" y="21"/>
                                </a:lnTo>
                                <a:lnTo>
                                  <a:pt x="996" y="7"/>
                                </a:lnTo>
                                <a:lnTo>
                                  <a:pt x="1097" y="0"/>
                                </a:lnTo>
                                <a:lnTo>
                                  <a:pt x="1200" y="1"/>
                                </a:lnTo>
                                <a:lnTo>
                                  <a:pt x="1304" y="11"/>
                                </a:lnTo>
                                <a:lnTo>
                                  <a:pt x="1408" y="29"/>
                                </a:lnTo>
                                <a:lnTo>
                                  <a:pt x="1513" y="56"/>
                                </a:lnTo>
                                <a:lnTo>
                                  <a:pt x="1618" y="93"/>
                                </a:lnTo>
                                <a:lnTo>
                                  <a:pt x="1722" y="139"/>
                                </a:lnTo>
                                <a:lnTo>
                                  <a:pt x="1824" y="195"/>
                                </a:lnTo>
                                <a:lnTo>
                                  <a:pt x="1926" y="261"/>
                                </a:lnTo>
                                <a:lnTo>
                                  <a:pt x="2026" y="337"/>
                                </a:lnTo>
                                <a:lnTo>
                                  <a:pt x="2068" y="377"/>
                                </a:lnTo>
                                <a:lnTo>
                                  <a:pt x="2107" y="416"/>
                                </a:lnTo>
                                <a:lnTo>
                                  <a:pt x="2142" y="457"/>
                                </a:lnTo>
                                <a:lnTo>
                                  <a:pt x="2173" y="500"/>
                                </a:lnTo>
                                <a:lnTo>
                                  <a:pt x="2200" y="544"/>
                                </a:lnTo>
                                <a:lnTo>
                                  <a:pt x="2223" y="589"/>
                                </a:lnTo>
                                <a:lnTo>
                                  <a:pt x="2243" y="634"/>
                                </a:lnTo>
                                <a:lnTo>
                                  <a:pt x="2258" y="681"/>
                                </a:lnTo>
                                <a:lnTo>
                                  <a:pt x="2272" y="730"/>
                                </a:lnTo>
                                <a:lnTo>
                                  <a:pt x="2281" y="778"/>
                                </a:lnTo>
                                <a:lnTo>
                                  <a:pt x="2289" y="827"/>
                                </a:lnTo>
                                <a:lnTo>
                                  <a:pt x="2293" y="877"/>
                                </a:lnTo>
                                <a:lnTo>
                                  <a:pt x="2294" y="928"/>
                                </a:lnTo>
                                <a:lnTo>
                                  <a:pt x="2294" y="979"/>
                                </a:lnTo>
                                <a:lnTo>
                                  <a:pt x="2292" y="1031"/>
                                </a:lnTo>
                                <a:lnTo>
                                  <a:pt x="2287" y="1084"/>
                                </a:lnTo>
                                <a:lnTo>
                                  <a:pt x="2281" y="1135"/>
                                </a:lnTo>
                                <a:lnTo>
                                  <a:pt x="2273" y="1189"/>
                                </a:lnTo>
                                <a:lnTo>
                                  <a:pt x="2264" y="1242"/>
                                </a:lnTo>
                                <a:lnTo>
                                  <a:pt x="2254" y="1294"/>
                                </a:lnTo>
                                <a:lnTo>
                                  <a:pt x="2242" y="1348"/>
                                </a:lnTo>
                                <a:lnTo>
                                  <a:pt x="2229" y="1402"/>
                                </a:lnTo>
                                <a:lnTo>
                                  <a:pt x="2217" y="1455"/>
                                </a:lnTo>
                                <a:lnTo>
                                  <a:pt x="2204" y="1508"/>
                                </a:lnTo>
                                <a:lnTo>
                                  <a:pt x="2176" y="1615"/>
                                </a:lnTo>
                                <a:lnTo>
                                  <a:pt x="2148" y="1719"/>
                                </a:lnTo>
                                <a:lnTo>
                                  <a:pt x="2134" y="1772"/>
                                </a:lnTo>
                                <a:lnTo>
                                  <a:pt x="2121" y="1823"/>
                                </a:lnTo>
                                <a:lnTo>
                                  <a:pt x="2108" y="1874"/>
                                </a:lnTo>
                                <a:lnTo>
                                  <a:pt x="2097" y="1924"/>
                                </a:lnTo>
                                <a:lnTo>
                                  <a:pt x="2037" y="1956"/>
                                </a:lnTo>
                                <a:lnTo>
                                  <a:pt x="1976" y="1991"/>
                                </a:lnTo>
                                <a:lnTo>
                                  <a:pt x="1917" y="2027"/>
                                </a:lnTo>
                                <a:lnTo>
                                  <a:pt x="1859" y="2065"/>
                                </a:lnTo>
                                <a:lnTo>
                                  <a:pt x="1801" y="2103"/>
                                </a:lnTo>
                                <a:lnTo>
                                  <a:pt x="1744" y="2143"/>
                                </a:lnTo>
                                <a:lnTo>
                                  <a:pt x="1688" y="2184"/>
                                </a:lnTo>
                                <a:lnTo>
                                  <a:pt x="1632" y="2225"/>
                                </a:lnTo>
                                <a:lnTo>
                                  <a:pt x="1577" y="2268"/>
                                </a:lnTo>
                                <a:lnTo>
                                  <a:pt x="1523" y="2312"/>
                                </a:lnTo>
                                <a:lnTo>
                                  <a:pt x="1469" y="2357"/>
                                </a:lnTo>
                                <a:lnTo>
                                  <a:pt x="1417" y="2401"/>
                                </a:lnTo>
                                <a:lnTo>
                                  <a:pt x="1364" y="2447"/>
                                </a:lnTo>
                                <a:lnTo>
                                  <a:pt x="1313" y="2493"/>
                                </a:lnTo>
                                <a:lnTo>
                                  <a:pt x="1262" y="2540"/>
                                </a:lnTo>
                                <a:lnTo>
                                  <a:pt x="1212" y="2588"/>
                                </a:lnTo>
                                <a:lnTo>
                                  <a:pt x="1181" y="2577"/>
                                </a:lnTo>
                                <a:lnTo>
                                  <a:pt x="1151" y="2567"/>
                                </a:lnTo>
                                <a:lnTo>
                                  <a:pt x="1121" y="2558"/>
                                </a:lnTo>
                                <a:lnTo>
                                  <a:pt x="1093" y="2551"/>
                                </a:lnTo>
                                <a:lnTo>
                                  <a:pt x="1064" y="2546"/>
                                </a:lnTo>
                                <a:lnTo>
                                  <a:pt x="1036" y="2541"/>
                                </a:lnTo>
                                <a:lnTo>
                                  <a:pt x="1008" y="2538"/>
                                </a:lnTo>
                                <a:lnTo>
                                  <a:pt x="980" y="2537"/>
                                </a:lnTo>
                                <a:lnTo>
                                  <a:pt x="953" y="2537"/>
                                </a:lnTo>
                                <a:lnTo>
                                  <a:pt x="925" y="2538"/>
                                </a:lnTo>
                                <a:lnTo>
                                  <a:pt x="897" y="2540"/>
                                </a:lnTo>
                                <a:lnTo>
                                  <a:pt x="868" y="2545"/>
                                </a:lnTo>
                                <a:lnTo>
                                  <a:pt x="840" y="2550"/>
                                </a:lnTo>
                                <a:lnTo>
                                  <a:pt x="811" y="2558"/>
                                </a:lnTo>
                                <a:lnTo>
                                  <a:pt x="781" y="2566"/>
                                </a:lnTo>
                                <a:lnTo>
                                  <a:pt x="751" y="2577"/>
                                </a:lnTo>
                                <a:lnTo>
                                  <a:pt x="607" y="23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3124"/>
                        <wps:cNvSpPr>
                          <a:spLocks/>
                        </wps:cNvSpPr>
                        <wps:spPr bwMode="auto">
                          <a:xfrm>
                            <a:off x="10286" y="2607"/>
                            <a:ext cx="687" cy="3471"/>
                          </a:xfrm>
                          <a:custGeom>
                            <a:avLst/>
                            <a:gdLst>
                              <a:gd name="T0" fmla="*/ 2060 w 2060"/>
                              <a:gd name="T1" fmla="*/ 9955 h 10414"/>
                              <a:gd name="T2" fmla="*/ 1933 w 2060"/>
                              <a:gd name="T3" fmla="*/ 9373 h 10414"/>
                              <a:gd name="T4" fmla="*/ 1826 w 2060"/>
                              <a:gd name="T5" fmla="*/ 8789 h 10414"/>
                              <a:gd name="T6" fmla="*/ 1737 w 2060"/>
                              <a:gd name="T7" fmla="*/ 8202 h 10414"/>
                              <a:gd name="T8" fmla="*/ 1666 w 2060"/>
                              <a:gd name="T9" fmla="*/ 7614 h 10414"/>
                              <a:gd name="T10" fmla="*/ 1612 w 2060"/>
                              <a:gd name="T11" fmla="*/ 7024 h 10414"/>
                              <a:gd name="T12" fmla="*/ 1575 w 2060"/>
                              <a:gd name="T13" fmla="*/ 6432 h 10414"/>
                              <a:gd name="T14" fmla="*/ 1555 w 2060"/>
                              <a:gd name="T15" fmla="*/ 5840 h 10414"/>
                              <a:gd name="T16" fmla="*/ 1550 w 2060"/>
                              <a:gd name="T17" fmla="*/ 5248 h 10414"/>
                              <a:gd name="T18" fmla="*/ 1562 w 2060"/>
                              <a:gd name="T19" fmla="*/ 4655 h 10414"/>
                              <a:gd name="T20" fmla="*/ 1587 w 2060"/>
                              <a:gd name="T21" fmla="*/ 4062 h 10414"/>
                              <a:gd name="T22" fmla="*/ 1628 w 2060"/>
                              <a:gd name="T23" fmla="*/ 3469 h 10414"/>
                              <a:gd name="T24" fmla="*/ 1681 w 2060"/>
                              <a:gd name="T25" fmla="*/ 2878 h 10414"/>
                              <a:gd name="T26" fmla="*/ 1748 w 2060"/>
                              <a:gd name="T27" fmla="*/ 2288 h 10414"/>
                              <a:gd name="T28" fmla="*/ 1828 w 2060"/>
                              <a:gd name="T29" fmla="*/ 1700 h 10414"/>
                              <a:gd name="T30" fmla="*/ 1921 w 2060"/>
                              <a:gd name="T31" fmla="*/ 1114 h 10414"/>
                              <a:gd name="T32" fmla="*/ 2024 w 2060"/>
                              <a:gd name="T33" fmla="*/ 529 h 10414"/>
                              <a:gd name="T34" fmla="*/ 484 w 2060"/>
                              <a:gd name="T35" fmla="*/ 323 h 10414"/>
                              <a:gd name="T36" fmla="*/ 374 w 2060"/>
                              <a:gd name="T37" fmla="*/ 969 h 10414"/>
                              <a:gd name="T38" fmla="*/ 278 w 2060"/>
                              <a:gd name="T39" fmla="*/ 1618 h 10414"/>
                              <a:gd name="T40" fmla="*/ 196 w 2060"/>
                              <a:gd name="T41" fmla="*/ 2268 h 10414"/>
                              <a:gd name="T42" fmla="*/ 128 w 2060"/>
                              <a:gd name="T43" fmla="*/ 2919 h 10414"/>
                              <a:gd name="T44" fmla="*/ 74 w 2060"/>
                              <a:gd name="T45" fmla="*/ 3571 h 10414"/>
                              <a:gd name="T46" fmla="*/ 34 w 2060"/>
                              <a:gd name="T47" fmla="*/ 4223 h 10414"/>
                              <a:gd name="T48" fmla="*/ 9 w 2060"/>
                              <a:gd name="T49" fmla="*/ 4877 h 10414"/>
                              <a:gd name="T50" fmla="*/ 0 w 2060"/>
                              <a:gd name="T51" fmla="*/ 5530 h 10414"/>
                              <a:gd name="T52" fmla="*/ 6 w 2060"/>
                              <a:gd name="T53" fmla="*/ 6183 h 10414"/>
                              <a:gd name="T54" fmla="*/ 27 w 2060"/>
                              <a:gd name="T55" fmla="*/ 6836 h 10414"/>
                              <a:gd name="T56" fmla="*/ 65 w 2060"/>
                              <a:gd name="T57" fmla="*/ 7489 h 10414"/>
                              <a:gd name="T58" fmla="*/ 118 w 2060"/>
                              <a:gd name="T59" fmla="*/ 8141 h 10414"/>
                              <a:gd name="T60" fmla="*/ 188 w 2060"/>
                              <a:gd name="T61" fmla="*/ 8792 h 10414"/>
                              <a:gd name="T62" fmla="*/ 276 w 2060"/>
                              <a:gd name="T63" fmla="*/ 9442 h 10414"/>
                              <a:gd name="T64" fmla="*/ 379 w 2060"/>
                              <a:gd name="T65" fmla="*/ 10090 h 10414"/>
                              <a:gd name="T66" fmla="*/ 1940 w 2060"/>
                              <a:gd name="T67" fmla="*/ 9988 h 104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060" h="10414">
                                <a:moveTo>
                                  <a:pt x="1940" y="9988"/>
                                </a:moveTo>
                                <a:lnTo>
                                  <a:pt x="2060" y="9955"/>
                                </a:lnTo>
                                <a:lnTo>
                                  <a:pt x="1994" y="9665"/>
                                </a:lnTo>
                                <a:lnTo>
                                  <a:pt x="1933" y="9373"/>
                                </a:lnTo>
                                <a:lnTo>
                                  <a:pt x="1877" y="9082"/>
                                </a:lnTo>
                                <a:lnTo>
                                  <a:pt x="1826" y="8789"/>
                                </a:lnTo>
                                <a:lnTo>
                                  <a:pt x="1779" y="8496"/>
                                </a:lnTo>
                                <a:lnTo>
                                  <a:pt x="1737" y="8202"/>
                                </a:lnTo>
                                <a:lnTo>
                                  <a:pt x="1699" y="7909"/>
                                </a:lnTo>
                                <a:lnTo>
                                  <a:pt x="1666" y="7614"/>
                                </a:lnTo>
                                <a:lnTo>
                                  <a:pt x="1637" y="7319"/>
                                </a:lnTo>
                                <a:lnTo>
                                  <a:pt x="1612" y="7024"/>
                                </a:lnTo>
                                <a:lnTo>
                                  <a:pt x="1592" y="6728"/>
                                </a:lnTo>
                                <a:lnTo>
                                  <a:pt x="1575" y="6432"/>
                                </a:lnTo>
                                <a:lnTo>
                                  <a:pt x="1564" y="6136"/>
                                </a:lnTo>
                                <a:lnTo>
                                  <a:pt x="1555" y="5840"/>
                                </a:lnTo>
                                <a:lnTo>
                                  <a:pt x="1552" y="5543"/>
                                </a:lnTo>
                                <a:lnTo>
                                  <a:pt x="1550" y="5248"/>
                                </a:lnTo>
                                <a:lnTo>
                                  <a:pt x="1554" y="4951"/>
                                </a:lnTo>
                                <a:lnTo>
                                  <a:pt x="1562" y="4655"/>
                                </a:lnTo>
                                <a:lnTo>
                                  <a:pt x="1573" y="4358"/>
                                </a:lnTo>
                                <a:lnTo>
                                  <a:pt x="1587" y="4062"/>
                                </a:lnTo>
                                <a:lnTo>
                                  <a:pt x="1605" y="3765"/>
                                </a:lnTo>
                                <a:lnTo>
                                  <a:pt x="1628" y="3469"/>
                                </a:lnTo>
                                <a:lnTo>
                                  <a:pt x="1652" y="3173"/>
                                </a:lnTo>
                                <a:lnTo>
                                  <a:pt x="1681" y="2878"/>
                                </a:lnTo>
                                <a:lnTo>
                                  <a:pt x="1713" y="2583"/>
                                </a:lnTo>
                                <a:lnTo>
                                  <a:pt x="1748" y="2288"/>
                                </a:lnTo>
                                <a:lnTo>
                                  <a:pt x="1787" y="1994"/>
                                </a:lnTo>
                                <a:lnTo>
                                  <a:pt x="1828" y="1700"/>
                                </a:lnTo>
                                <a:lnTo>
                                  <a:pt x="1873" y="1406"/>
                                </a:lnTo>
                                <a:lnTo>
                                  <a:pt x="1921" y="1114"/>
                                </a:lnTo>
                                <a:lnTo>
                                  <a:pt x="1971" y="822"/>
                                </a:lnTo>
                                <a:lnTo>
                                  <a:pt x="2024" y="529"/>
                                </a:lnTo>
                                <a:lnTo>
                                  <a:pt x="543" y="0"/>
                                </a:lnTo>
                                <a:lnTo>
                                  <a:pt x="484" y="323"/>
                                </a:lnTo>
                                <a:lnTo>
                                  <a:pt x="428" y="646"/>
                                </a:lnTo>
                                <a:lnTo>
                                  <a:pt x="374" y="969"/>
                                </a:lnTo>
                                <a:lnTo>
                                  <a:pt x="325" y="1294"/>
                                </a:lnTo>
                                <a:lnTo>
                                  <a:pt x="278" y="1618"/>
                                </a:lnTo>
                                <a:lnTo>
                                  <a:pt x="235" y="1943"/>
                                </a:lnTo>
                                <a:lnTo>
                                  <a:pt x="196" y="2268"/>
                                </a:lnTo>
                                <a:lnTo>
                                  <a:pt x="160" y="2594"/>
                                </a:lnTo>
                                <a:lnTo>
                                  <a:pt x="128" y="2919"/>
                                </a:lnTo>
                                <a:lnTo>
                                  <a:pt x="99" y="3245"/>
                                </a:lnTo>
                                <a:lnTo>
                                  <a:pt x="74" y="3571"/>
                                </a:lnTo>
                                <a:lnTo>
                                  <a:pt x="52" y="3897"/>
                                </a:lnTo>
                                <a:lnTo>
                                  <a:pt x="34" y="4223"/>
                                </a:lnTo>
                                <a:lnTo>
                                  <a:pt x="20" y="4551"/>
                                </a:lnTo>
                                <a:lnTo>
                                  <a:pt x="9" y="4877"/>
                                </a:lnTo>
                                <a:lnTo>
                                  <a:pt x="2" y="5204"/>
                                </a:lnTo>
                                <a:lnTo>
                                  <a:pt x="0" y="5530"/>
                                </a:lnTo>
                                <a:lnTo>
                                  <a:pt x="1" y="5857"/>
                                </a:lnTo>
                                <a:lnTo>
                                  <a:pt x="6" y="6183"/>
                                </a:lnTo>
                                <a:lnTo>
                                  <a:pt x="15" y="6509"/>
                                </a:lnTo>
                                <a:lnTo>
                                  <a:pt x="27" y="6836"/>
                                </a:lnTo>
                                <a:lnTo>
                                  <a:pt x="44" y="7162"/>
                                </a:lnTo>
                                <a:lnTo>
                                  <a:pt x="65" y="7489"/>
                                </a:lnTo>
                                <a:lnTo>
                                  <a:pt x="90" y="7815"/>
                                </a:lnTo>
                                <a:lnTo>
                                  <a:pt x="118" y="8141"/>
                                </a:lnTo>
                                <a:lnTo>
                                  <a:pt x="151" y="8467"/>
                                </a:lnTo>
                                <a:lnTo>
                                  <a:pt x="188" y="8792"/>
                                </a:lnTo>
                                <a:lnTo>
                                  <a:pt x="230" y="9117"/>
                                </a:lnTo>
                                <a:lnTo>
                                  <a:pt x="276" y="9442"/>
                                </a:lnTo>
                                <a:lnTo>
                                  <a:pt x="325" y="9767"/>
                                </a:lnTo>
                                <a:lnTo>
                                  <a:pt x="379" y="10090"/>
                                </a:lnTo>
                                <a:lnTo>
                                  <a:pt x="438" y="10414"/>
                                </a:lnTo>
                                <a:lnTo>
                                  <a:pt x="1940" y="99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3125"/>
                        <wps:cNvSpPr>
                          <a:spLocks/>
                        </wps:cNvSpPr>
                        <wps:spPr bwMode="auto">
                          <a:xfrm>
                            <a:off x="8253" y="2654"/>
                            <a:ext cx="685" cy="3436"/>
                          </a:xfrm>
                          <a:custGeom>
                            <a:avLst/>
                            <a:gdLst>
                              <a:gd name="T0" fmla="*/ 1692 w 2056"/>
                              <a:gd name="T1" fmla="*/ 9912 h 10308"/>
                              <a:gd name="T2" fmla="*/ 1793 w 2056"/>
                              <a:gd name="T3" fmla="*/ 9275 h 10308"/>
                              <a:gd name="T4" fmla="*/ 1877 w 2056"/>
                              <a:gd name="T5" fmla="*/ 8635 h 10308"/>
                              <a:gd name="T6" fmla="*/ 1945 w 2056"/>
                              <a:gd name="T7" fmla="*/ 7995 h 10308"/>
                              <a:gd name="T8" fmla="*/ 1997 w 2056"/>
                              <a:gd name="T9" fmla="*/ 7355 h 10308"/>
                              <a:gd name="T10" fmla="*/ 2032 w 2056"/>
                              <a:gd name="T11" fmla="*/ 6714 h 10308"/>
                              <a:gd name="T12" fmla="*/ 2052 w 2056"/>
                              <a:gd name="T13" fmla="*/ 6074 h 10308"/>
                              <a:gd name="T14" fmla="*/ 2056 w 2056"/>
                              <a:gd name="T15" fmla="*/ 5433 h 10308"/>
                              <a:gd name="T16" fmla="*/ 2046 w 2056"/>
                              <a:gd name="T17" fmla="*/ 4792 h 10308"/>
                              <a:gd name="T18" fmla="*/ 2020 w 2056"/>
                              <a:gd name="T19" fmla="*/ 4151 h 10308"/>
                              <a:gd name="T20" fmla="*/ 1981 w 2056"/>
                              <a:gd name="T21" fmla="*/ 3510 h 10308"/>
                              <a:gd name="T22" fmla="*/ 1926 w 2056"/>
                              <a:gd name="T23" fmla="*/ 2870 h 10308"/>
                              <a:gd name="T24" fmla="*/ 1859 w 2056"/>
                              <a:gd name="T25" fmla="*/ 2230 h 10308"/>
                              <a:gd name="T26" fmla="*/ 1778 w 2056"/>
                              <a:gd name="T27" fmla="*/ 1592 h 10308"/>
                              <a:gd name="T28" fmla="*/ 1682 w 2056"/>
                              <a:gd name="T29" fmla="*/ 954 h 10308"/>
                              <a:gd name="T30" fmla="*/ 1575 w 2056"/>
                              <a:gd name="T31" fmla="*/ 318 h 10308"/>
                              <a:gd name="T32" fmla="*/ 35 w 2056"/>
                              <a:gd name="T33" fmla="*/ 529 h 10308"/>
                              <a:gd name="T34" fmla="*/ 206 w 2056"/>
                              <a:gd name="T35" fmla="*/ 1107 h 10308"/>
                              <a:gd name="T36" fmla="*/ 347 w 2056"/>
                              <a:gd name="T37" fmla="*/ 1687 h 10308"/>
                              <a:gd name="T38" fmla="*/ 461 w 2056"/>
                              <a:gd name="T39" fmla="*/ 2269 h 10308"/>
                              <a:gd name="T40" fmla="*/ 550 w 2056"/>
                              <a:gd name="T41" fmla="*/ 2853 h 10308"/>
                              <a:gd name="T42" fmla="*/ 611 w 2056"/>
                              <a:gd name="T43" fmla="*/ 3438 h 10308"/>
                              <a:gd name="T44" fmla="*/ 650 w 2056"/>
                              <a:gd name="T45" fmla="*/ 4025 h 10308"/>
                              <a:gd name="T46" fmla="*/ 666 w 2056"/>
                              <a:gd name="T47" fmla="*/ 4612 h 10308"/>
                              <a:gd name="T48" fmla="*/ 660 w 2056"/>
                              <a:gd name="T49" fmla="*/ 5200 h 10308"/>
                              <a:gd name="T50" fmla="*/ 635 w 2056"/>
                              <a:gd name="T51" fmla="*/ 5788 h 10308"/>
                              <a:gd name="T52" fmla="*/ 590 w 2056"/>
                              <a:gd name="T53" fmla="*/ 6376 h 10308"/>
                              <a:gd name="T54" fmla="*/ 528 w 2056"/>
                              <a:gd name="T55" fmla="*/ 6963 h 10308"/>
                              <a:gd name="T56" fmla="*/ 450 w 2056"/>
                              <a:gd name="T57" fmla="*/ 7550 h 10308"/>
                              <a:gd name="T58" fmla="*/ 357 w 2056"/>
                              <a:gd name="T59" fmla="*/ 8136 h 10308"/>
                              <a:gd name="T60" fmla="*/ 250 w 2056"/>
                              <a:gd name="T61" fmla="*/ 8720 h 10308"/>
                              <a:gd name="T62" fmla="*/ 130 w 2056"/>
                              <a:gd name="T63" fmla="*/ 9304 h 10308"/>
                              <a:gd name="T64" fmla="*/ 0 w 2056"/>
                              <a:gd name="T65" fmla="*/ 9884 h 10308"/>
                              <a:gd name="T66" fmla="*/ 202 w 2056"/>
                              <a:gd name="T67" fmla="*/ 9940 h 10308"/>
                              <a:gd name="T68" fmla="*/ 404 w 2056"/>
                              <a:gd name="T69" fmla="*/ 9994 h 10308"/>
                              <a:gd name="T70" fmla="*/ 608 w 2056"/>
                              <a:gd name="T71" fmla="*/ 10046 h 10308"/>
                              <a:gd name="T72" fmla="*/ 810 w 2056"/>
                              <a:gd name="T73" fmla="*/ 10096 h 10308"/>
                              <a:gd name="T74" fmla="*/ 1014 w 2056"/>
                              <a:gd name="T75" fmla="*/ 10148 h 10308"/>
                              <a:gd name="T76" fmla="*/ 1217 w 2056"/>
                              <a:gd name="T77" fmla="*/ 10199 h 10308"/>
                              <a:gd name="T78" fmla="*/ 1419 w 2056"/>
                              <a:gd name="T79" fmla="*/ 10253 h 10308"/>
                              <a:gd name="T80" fmla="*/ 1622 w 2056"/>
                              <a:gd name="T81" fmla="*/ 10308 h 10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056" h="10308">
                                <a:moveTo>
                                  <a:pt x="1636" y="10232"/>
                                </a:moveTo>
                                <a:lnTo>
                                  <a:pt x="1692" y="9912"/>
                                </a:lnTo>
                                <a:lnTo>
                                  <a:pt x="1745" y="9594"/>
                                </a:lnTo>
                                <a:lnTo>
                                  <a:pt x="1793" y="9275"/>
                                </a:lnTo>
                                <a:lnTo>
                                  <a:pt x="1838" y="8955"/>
                                </a:lnTo>
                                <a:lnTo>
                                  <a:pt x="1877" y="8635"/>
                                </a:lnTo>
                                <a:lnTo>
                                  <a:pt x="1913" y="8316"/>
                                </a:lnTo>
                                <a:lnTo>
                                  <a:pt x="1945" y="7995"/>
                                </a:lnTo>
                                <a:lnTo>
                                  <a:pt x="1972" y="7676"/>
                                </a:lnTo>
                                <a:lnTo>
                                  <a:pt x="1997" y="7355"/>
                                </a:lnTo>
                                <a:lnTo>
                                  <a:pt x="2016" y="7035"/>
                                </a:lnTo>
                                <a:lnTo>
                                  <a:pt x="2032" y="6714"/>
                                </a:lnTo>
                                <a:lnTo>
                                  <a:pt x="2044" y="6394"/>
                                </a:lnTo>
                                <a:lnTo>
                                  <a:pt x="2052" y="6074"/>
                                </a:lnTo>
                                <a:lnTo>
                                  <a:pt x="2056" y="5753"/>
                                </a:lnTo>
                                <a:lnTo>
                                  <a:pt x="2056" y="5433"/>
                                </a:lnTo>
                                <a:lnTo>
                                  <a:pt x="2053" y="5112"/>
                                </a:lnTo>
                                <a:lnTo>
                                  <a:pt x="2046" y="4792"/>
                                </a:lnTo>
                                <a:lnTo>
                                  <a:pt x="2035" y="4470"/>
                                </a:lnTo>
                                <a:lnTo>
                                  <a:pt x="2020" y="4151"/>
                                </a:lnTo>
                                <a:lnTo>
                                  <a:pt x="2002" y="3830"/>
                                </a:lnTo>
                                <a:lnTo>
                                  <a:pt x="1981" y="3510"/>
                                </a:lnTo>
                                <a:lnTo>
                                  <a:pt x="1955" y="3189"/>
                                </a:lnTo>
                                <a:lnTo>
                                  <a:pt x="1926" y="2870"/>
                                </a:lnTo>
                                <a:lnTo>
                                  <a:pt x="1895" y="2550"/>
                                </a:lnTo>
                                <a:lnTo>
                                  <a:pt x="1859" y="2230"/>
                                </a:lnTo>
                                <a:lnTo>
                                  <a:pt x="1820" y="1911"/>
                                </a:lnTo>
                                <a:lnTo>
                                  <a:pt x="1778" y="1592"/>
                                </a:lnTo>
                                <a:lnTo>
                                  <a:pt x="1732" y="1273"/>
                                </a:lnTo>
                                <a:lnTo>
                                  <a:pt x="1682" y="954"/>
                                </a:lnTo>
                                <a:lnTo>
                                  <a:pt x="1630" y="636"/>
                                </a:lnTo>
                                <a:lnTo>
                                  <a:pt x="1575" y="318"/>
                                </a:lnTo>
                                <a:lnTo>
                                  <a:pt x="1516" y="0"/>
                                </a:lnTo>
                                <a:lnTo>
                                  <a:pt x="35" y="529"/>
                                </a:lnTo>
                                <a:lnTo>
                                  <a:pt x="124" y="818"/>
                                </a:lnTo>
                                <a:lnTo>
                                  <a:pt x="206" y="1107"/>
                                </a:lnTo>
                                <a:lnTo>
                                  <a:pt x="280" y="1397"/>
                                </a:lnTo>
                                <a:lnTo>
                                  <a:pt x="347" y="1687"/>
                                </a:lnTo>
                                <a:lnTo>
                                  <a:pt x="408" y="1978"/>
                                </a:lnTo>
                                <a:lnTo>
                                  <a:pt x="461" y="2269"/>
                                </a:lnTo>
                                <a:lnTo>
                                  <a:pt x="508" y="2561"/>
                                </a:lnTo>
                                <a:lnTo>
                                  <a:pt x="550" y="2853"/>
                                </a:lnTo>
                                <a:lnTo>
                                  <a:pt x="583" y="3146"/>
                                </a:lnTo>
                                <a:lnTo>
                                  <a:pt x="611" y="3438"/>
                                </a:lnTo>
                                <a:lnTo>
                                  <a:pt x="634" y="3732"/>
                                </a:lnTo>
                                <a:lnTo>
                                  <a:pt x="650" y="4025"/>
                                </a:lnTo>
                                <a:lnTo>
                                  <a:pt x="660" y="4319"/>
                                </a:lnTo>
                                <a:lnTo>
                                  <a:pt x="666" y="4612"/>
                                </a:lnTo>
                                <a:lnTo>
                                  <a:pt x="666" y="4906"/>
                                </a:lnTo>
                                <a:lnTo>
                                  <a:pt x="660" y="5200"/>
                                </a:lnTo>
                                <a:lnTo>
                                  <a:pt x="650" y="5494"/>
                                </a:lnTo>
                                <a:lnTo>
                                  <a:pt x="635" y="5788"/>
                                </a:lnTo>
                                <a:lnTo>
                                  <a:pt x="615" y="6081"/>
                                </a:lnTo>
                                <a:lnTo>
                                  <a:pt x="590" y="6376"/>
                                </a:lnTo>
                                <a:lnTo>
                                  <a:pt x="562" y="6670"/>
                                </a:lnTo>
                                <a:lnTo>
                                  <a:pt x="528" y="6963"/>
                                </a:lnTo>
                                <a:lnTo>
                                  <a:pt x="491" y="7257"/>
                                </a:lnTo>
                                <a:lnTo>
                                  <a:pt x="450" y="7550"/>
                                </a:lnTo>
                                <a:lnTo>
                                  <a:pt x="405" y="7843"/>
                                </a:lnTo>
                                <a:lnTo>
                                  <a:pt x="357" y="8136"/>
                                </a:lnTo>
                                <a:lnTo>
                                  <a:pt x="305" y="8429"/>
                                </a:lnTo>
                                <a:lnTo>
                                  <a:pt x="250" y="8720"/>
                                </a:lnTo>
                                <a:lnTo>
                                  <a:pt x="192" y="9013"/>
                                </a:lnTo>
                                <a:lnTo>
                                  <a:pt x="130" y="9304"/>
                                </a:lnTo>
                                <a:lnTo>
                                  <a:pt x="66" y="9594"/>
                                </a:lnTo>
                                <a:lnTo>
                                  <a:pt x="0" y="9884"/>
                                </a:lnTo>
                                <a:lnTo>
                                  <a:pt x="101" y="9912"/>
                                </a:lnTo>
                                <a:lnTo>
                                  <a:pt x="202" y="9940"/>
                                </a:lnTo>
                                <a:lnTo>
                                  <a:pt x="303" y="9967"/>
                                </a:lnTo>
                                <a:lnTo>
                                  <a:pt x="404" y="9994"/>
                                </a:lnTo>
                                <a:lnTo>
                                  <a:pt x="506" y="10020"/>
                                </a:lnTo>
                                <a:lnTo>
                                  <a:pt x="608" y="10046"/>
                                </a:lnTo>
                                <a:lnTo>
                                  <a:pt x="709" y="10071"/>
                                </a:lnTo>
                                <a:lnTo>
                                  <a:pt x="810" y="10096"/>
                                </a:lnTo>
                                <a:lnTo>
                                  <a:pt x="912" y="10122"/>
                                </a:lnTo>
                                <a:lnTo>
                                  <a:pt x="1014" y="10148"/>
                                </a:lnTo>
                                <a:lnTo>
                                  <a:pt x="1116" y="10173"/>
                                </a:lnTo>
                                <a:lnTo>
                                  <a:pt x="1217" y="10199"/>
                                </a:lnTo>
                                <a:lnTo>
                                  <a:pt x="1319" y="10226"/>
                                </a:lnTo>
                                <a:lnTo>
                                  <a:pt x="1419" y="10253"/>
                                </a:lnTo>
                                <a:lnTo>
                                  <a:pt x="1521" y="10280"/>
                                </a:lnTo>
                                <a:lnTo>
                                  <a:pt x="1622" y="10308"/>
                                </a:lnTo>
                                <a:lnTo>
                                  <a:pt x="1636" y="10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3126"/>
                        <wps:cNvSpPr>
                          <a:spLocks/>
                        </wps:cNvSpPr>
                        <wps:spPr bwMode="auto">
                          <a:xfrm>
                            <a:off x="9740" y="2132"/>
                            <a:ext cx="758" cy="417"/>
                          </a:xfrm>
                          <a:custGeom>
                            <a:avLst/>
                            <a:gdLst>
                              <a:gd name="T0" fmla="*/ 0 w 2274"/>
                              <a:gd name="T1" fmla="*/ 704 h 1251"/>
                              <a:gd name="T2" fmla="*/ 99 w 2274"/>
                              <a:gd name="T3" fmla="*/ 621 h 1251"/>
                              <a:gd name="T4" fmla="*/ 218 w 2274"/>
                              <a:gd name="T5" fmla="*/ 532 h 1251"/>
                              <a:gd name="T6" fmla="*/ 351 w 2274"/>
                              <a:gd name="T7" fmla="*/ 442 h 1251"/>
                              <a:gd name="T8" fmla="*/ 499 w 2274"/>
                              <a:gd name="T9" fmla="*/ 351 h 1251"/>
                              <a:gd name="T10" fmla="*/ 656 w 2274"/>
                              <a:gd name="T11" fmla="*/ 266 h 1251"/>
                              <a:gd name="T12" fmla="*/ 821 w 2274"/>
                              <a:gd name="T13" fmla="*/ 186 h 1251"/>
                              <a:gd name="T14" fmla="*/ 991 w 2274"/>
                              <a:gd name="T15" fmla="*/ 118 h 1251"/>
                              <a:gd name="T16" fmla="*/ 1161 w 2274"/>
                              <a:gd name="T17" fmla="*/ 62 h 1251"/>
                              <a:gd name="T18" fmla="*/ 1330 w 2274"/>
                              <a:gd name="T19" fmla="*/ 21 h 1251"/>
                              <a:gd name="T20" fmla="*/ 1495 w 2274"/>
                              <a:gd name="T21" fmla="*/ 1 h 1251"/>
                              <a:gd name="T22" fmla="*/ 1653 w 2274"/>
                              <a:gd name="T23" fmla="*/ 3 h 1251"/>
                              <a:gd name="T24" fmla="*/ 1798 w 2274"/>
                              <a:gd name="T25" fmla="*/ 31 h 1251"/>
                              <a:gd name="T26" fmla="*/ 1931 w 2274"/>
                              <a:gd name="T27" fmla="*/ 87 h 1251"/>
                              <a:gd name="T28" fmla="*/ 2048 w 2274"/>
                              <a:gd name="T29" fmla="*/ 175 h 1251"/>
                              <a:gd name="T30" fmla="*/ 2145 w 2274"/>
                              <a:gd name="T31" fmla="*/ 297 h 1251"/>
                              <a:gd name="T32" fmla="*/ 2219 w 2274"/>
                              <a:gd name="T33" fmla="*/ 457 h 1251"/>
                              <a:gd name="T34" fmla="*/ 2268 w 2274"/>
                              <a:gd name="T35" fmla="*/ 682 h 1251"/>
                              <a:gd name="T36" fmla="*/ 2269 w 2274"/>
                              <a:gd name="T37" fmla="*/ 865 h 1251"/>
                              <a:gd name="T38" fmla="*/ 2229 w 2274"/>
                              <a:gd name="T39" fmla="*/ 1007 h 1251"/>
                              <a:gd name="T40" fmla="*/ 2152 w 2274"/>
                              <a:gd name="T41" fmla="*/ 1114 h 1251"/>
                              <a:gd name="T42" fmla="*/ 2043 w 2274"/>
                              <a:gd name="T43" fmla="*/ 1187 h 1251"/>
                              <a:gd name="T44" fmla="*/ 1908 w 2274"/>
                              <a:gd name="T45" fmla="*/ 1232 h 1251"/>
                              <a:gd name="T46" fmla="*/ 1751 w 2274"/>
                              <a:gd name="T47" fmla="*/ 1249 h 1251"/>
                              <a:gd name="T48" fmla="*/ 1580 w 2274"/>
                              <a:gd name="T49" fmla="*/ 1246 h 1251"/>
                              <a:gd name="T50" fmla="*/ 1396 w 2274"/>
                              <a:gd name="T51" fmla="*/ 1225 h 1251"/>
                              <a:gd name="T52" fmla="*/ 1209 w 2274"/>
                              <a:gd name="T53" fmla="*/ 1188 h 1251"/>
                              <a:gd name="T54" fmla="*/ 1020 w 2274"/>
                              <a:gd name="T55" fmla="*/ 1139 h 1251"/>
                              <a:gd name="T56" fmla="*/ 838 w 2274"/>
                              <a:gd name="T57" fmla="*/ 1082 h 1251"/>
                              <a:gd name="T58" fmla="*/ 665 w 2274"/>
                              <a:gd name="T59" fmla="*/ 1021 h 1251"/>
                              <a:gd name="T60" fmla="*/ 508 w 2274"/>
                              <a:gd name="T61" fmla="*/ 959 h 1251"/>
                              <a:gd name="T62" fmla="*/ 371 w 2274"/>
                              <a:gd name="T63" fmla="*/ 900 h 1251"/>
                              <a:gd name="T64" fmla="*/ 261 w 2274"/>
                              <a:gd name="T65" fmla="*/ 847 h 12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274" h="1251">
                                <a:moveTo>
                                  <a:pt x="261" y="847"/>
                                </a:moveTo>
                                <a:lnTo>
                                  <a:pt x="0" y="704"/>
                                </a:lnTo>
                                <a:lnTo>
                                  <a:pt x="48" y="663"/>
                                </a:lnTo>
                                <a:lnTo>
                                  <a:pt x="99" y="621"/>
                                </a:lnTo>
                                <a:lnTo>
                                  <a:pt x="156" y="577"/>
                                </a:lnTo>
                                <a:lnTo>
                                  <a:pt x="218" y="532"/>
                                </a:lnTo>
                                <a:lnTo>
                                  <a:pt x="283" y="486"/>
                                </a:lnTo>
                                <a:lnTo>
                                  <a:pt x="351" y="442"/>
                                </a:lnTo>
                                <a:lnTo>
                                  <a:pt x="424" y="396"/>
                                </a:lnTo>
                                <a:lnTo>
                                  <a:pt x="499" y="351"/>
                                </a:lnTo>
                                <a:lnTo>
                                  <a:pt x="576" y="307"/>
                                </a:lnTo>
                                <a:lnTo>
                                  <a:pt x="656" y="266"/>
                                </a:lnTo>
                                <a:lnTo>
                                  <a:pt x="738" y="224"/>
                                </a:lnTo>
                                <a:lnTo>
                                  <a:pt x="821" y="186"/>
                                </a:lnTo>
                                <a:lnTo>
                                  <a:pt x="906" y="150"/>
                                </a:lnTo>
                                <a:lnTo>
                                  <a:pt x="991" y="118"/>
                                </a:lnTo>
                                <a:lnTo>
                                  <a:pt x="1076" y="87"/>
                                </a:lnTo>
                                <a:lnTo>
                                  <a:pt x="1161" y="62"/>
                                </a:lnTo>
                                <a:lnTo>
                                  <a:pt x="1246" y="39"/>
                                </a:lnTo>
                                <a:lnTo>
                                  <a:pt x="1330" y="21"/>
                                </a:lnTo>
                                <a:lnTo>
                                  <a:pt x="1413" y="9"/>
                                </a:lnTo>
                                <a:lnTo>
                                  <a:pt x="1495" y="1"/>
                                </a:lnTo>
                                <a:lnTo>
                                  <a:pt x="1574" y="0"/>
                                </a:lnTo>
                                <a:lnTo>
                                  <a:pt x="1653" y="3"/>
                                </a:lnTo>
                                <a:lnTo>
                                  <a:pt x="1726" y="15"/>
                                </a:lnTo>
                                <a:lnTo>
                                  <a:pt x="1798" y="31"/>
                                </a:lnTo>
                                <a:lnTo>
                                  <a:pt x="1867" y="56"/>
                                </a:lnTo>
                                <a:lnTo>
                                  <a:pt x="1931" y="87"/>
                                </a:lnTo>
                                <a:lnTo>
                                  <a:pt x="1992" y="127"/>
                                </a:lnTo>
                                <a:lnTo>
                                  <a:pt x="2048" y="175"/>
                                </a:lnTo>
                                <a:lnTo>
                                  <a:pt x="2099" y="232"/>
                                </a:lnTo>
                                <a:lnTo>
                                  <a:pt x="2145" y="297"/>
                                </a:lnTo>
                                <a:lnTo>
                                  <a:pt x="2185" y="373"/>
                                </a:lnTo>
                                <a:lnTo>
                                  <a:pt x="2219" y="457"/>
                                </a:lnTo>
                                <a:lnTo>
                                  <a:pt x="2250" y="576"/>
                                </a:lnTo>
                                <a:lnTo>
                                  <a:pt x="2268" y="682"/>
                                </a:lnTo>
                                <a:lnTo>
                                  <a:pt x="2274" y="779"/>
                                </a:lnTo>
                                <a:lnTo>
                                  <a:pt x="2269" y="865"/>
                                </a:lnTo>
                                <a:lnTo>
                                  <a:pt x="2254" y="941"/>
                                </a:lnTo>
                                <a:lnTo>
                                  <a:pt x="2229" y="1007"/>
                                </a:lnTo>
                                <a:lnTo>
                                  <a:pt x="2194" y="1065"/>
                                </a:lnTo>
                                <a:lnTo>
                                  <a:pt x="2152" y="1114"/>
                                </a:lnTo>
                                <a:lnTo>
                                  <a:pt x="2100" y="1154"/>
                                </a:lnTo>
                                <a:lnTo>
                                  <a:pt x="2043" y="1187"/>
                                </a:lnTo>
                                <a:lnTo>
                                  <a:pt x="1978" y="1212"/>
                                </a:lnTo>
                                <a:lnTo>
                                  <a:pt x="1908" y="1232"/>
                                </a:lnTo>
                                <a:lnTo>
                                  <a:pt x="1832" y="1244"/>
                                </a:lnTo>
                                <a:lnTo>
                                  <a:pt x="1751" y="1249"/>
                                </a:lnTo>
                                <a:lnTo>
                                  <a:pt x="1667" y="1251"/>
                                </a:lnTo>
                                <a:lnTo>
                                  <a:pt x="1580" y="1246"/>
                                </a:lnTo>
                                <a:lnTo>
                                  <a:pt x="1489" y="1237"/>
                                </a:lnTo>
                                <a:lnTo>
                                  <a:pt x="1396" y="1225"/>
                                </a:lnTo>
                                <a:lnTo>
                                  <a:pt x="1303" y="1208"/>
                                </a:lnTo>
                                <a:lnTo>
                                  <a:pt x="1209" y="1188"/>
                                </a:lnTo>
                                <a:lnTo>
                                  <a:pt x="1114" y="1164"/>
                                </a:lnTo>
                                <a:lnTo>
                                  <a:pt x="1020" y="1139"/>
                                </a:lnTo>
                                <a:lnTo>
                                  <a:pt x="928" y="1112"/>
                                </a:lnTo>
                                <a:lnTo>
                                  <a:pt x="838" y="1082"/>
                                </a:lnTo>
                                <a:lnTo>
                                  <a:pt x="749" y="1052"/>
                                </a:lnTo>
                                <a:lnTo>
                                  <a:pt x="665" y="1021"/>
                                </a:lnTo>
                                <a:lnTo>
                                  <a:pt x="584" y="991"/>
                                </a:lnTo>
                                <a:lnTo>
                                  <a:pt x="508" y="959"/>
                                </a:lnTo>
                                <a:lnTo>
                                  <a:pt x="437" y="929"/>
                                </a:lnTo>
                                <a:lnTo>
                                  <a:pt x="371" y="900"/>
                                </a:lnTo>
                                <a:lnTo>
                                  <a:pt x="313" y="873"/>
                                </a:lnTo>
                                <a:lnTo>
                                  <a:pt x="261" y="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3127"/>
                        <wps:cNvSpPr>
                          <a:spLocks/>
                        </wps:cNvSpPr>
                        <wps:spPr bwMode="auto">
                          <a:xfrm>
                            <a:off x="8293" y="2354"/>
                            <a:ext cx="775" cy="410"/>
                          </a:xfrm>
                          <a:custGeom>
                            <a:avLst/>
                            <a:gdLst>
                              <a:gd name="T0" fmla="*/ 2325 w 2325"/>
                              <a:gd name="T1" fmla="*/ 502 h 1229"/>
                              <a:gd name="T2" fmla="*/ 2297 w 2325"/>
                              <a:gd name="T3" fmla="*/ 422 h 1229"/>
                              <a:gd name="T4" fmla="*/ 2246 w 2325"/>
                              <a:gd name="T5" fmla="*/ 350 h 1229"/>
                              <a:gd name="T6" fmla="*/ 2176 w 2325"/>
                              <a:gd name="T7" fmla="*/ 287 h 1229"/>
                              <a:gd name="T8" fmla="*/ 2089 w 2325"/>
                              <a:gd name="T9" fmla="*/ 229 h 1229"/>
                              <a:gd name="T10" fmla="*/ 1987 w 2325"/>
                              <a:gd name="T11" fmla="*/ 180 h 1229"/>
                              <a:gd name="T12" fmla="*/ 1874 w 2325"/>
                              <a:gd name="T13" fmla="*/ 136 h 1229"/>
                              <a:gd name="T14" fmla="*/ 1752 w 2325"/>
                              <a:gd name="T15" fmla="*/ 99 h 1229"/>
                              <a:gd name="T16" fmla="*/ 1625 w 2325"/>
                              <a:gd name="T17" fmla="*/ 69 h 1229"/>
                              <a:gd name="T18" fmla="*/ 1495 w 2325"/>
                              <a:gd name="T19" fmla="*/ 44 h 1229"/>
                              <a:gd name="T20" fmla="*/ 1366 w 2325"/>
                              <a:gd name="T21" fmla="*/ 25 h 1229"/>
                              <a:gd name="T22" fmla="*/ 1239 w 2325"/>
                              <a:gd name="T23" fmla="*/ 12 h 1229"/>
                              <a:gd name="T24" fmla="*/ 1118 w 2325"/>
                              <a:gd name="T25" fmla="*/ 3 h 1229"/>
                              <a:gd name="T26" fmla="*/ 1005 w 2325"/>
                              <a:gd name="T27" fmla="*/ 0 h 1229"/>
                              <a:gd name="T28" fmla="*/ 904 w 2325"/>
                              <a:gd name="T29" fmla="*/ 1 h 1229"/>
                              <a:gd name="T30" fmla="*/ 818 w 2325"/>
                              <a:gd name="T31" fmla="*/ 6 h 1229"/>
                              <a:gd name="T32" fmla="*/ 749 w 2325"/>
                              <a:gd name="T33" fmla="*/ 15 h 1229"/>
                              <a:gd name="T34" fmla="*/ 632 w 2325"/>
                              <a:gd name="T35" fmla="*/ 46 h 1229"/>
                              <a:gd name="T36" fmla="*/ 519 w 2325"/>
                              <a:gd name="T37" fmla="*/ 89 h 1229"/>
                              <a:gd name="T38" fmla="*/ 412 w 2325"/>
                              <a:gd name="T39" fmla="*/ 146 h 1229"/>
                              <a:gd name="T40" fmla="*/ 313 w 2325"/>
                              <a:gd name="T41" fmla="*/ 214 h 1229"/>
                              <a:gd name="T42" fmla="*/ 225 w 2325"/>
                              <a:gd name="T43" fmla="*/ 290 h 1229"/>
                              <a:gd name="T44" fmla="*/ 148 w 2325"/>
                              <a:gd name="T45" fmla="*/ 374 h 1229"/>
                              <a:gd name="T46" fmla="*/ 85 w 2325"/>
                              <a:gd name="T47" fmla="*/ 462 h 1229"/>
                              <a:gd name="T48" fmla="*/ 38 w 2325"/>
                              <a:gd name="T49" fmla="*/ 555 h 1229"/>
                              <a:gd name="T50" fmla="*/ 9 w 2325"/>
                              <a:gd name="T51" fmla="*/ 651 h 1229"/>
                              <a:gd name="T52" fmla="*/ 0 w 2325"/>
                              <a:gd name="T53" fmla="*/ 746 h 1229"/>
                              <a:gd name="T54" fmla="*/ 12 w 2325"/>
                              <a:gd name="T55" fmla="*/ 840 h 1229"/>
                              <a:gd name="T56" fmla="*/ 48 w 2325"/>
                              <a:gd name="T57" fmla="*/ 931 h 1229"/>
                              <a:gd name="T58" fmla="*/ 110 w 2325"/>
                              <a:gd name="T59" fmla="*/ 1016 h 1229"/>
                              <a:gd name="T60" fmla="*/ 199 w 2325"/>
                              <a:gd name="T61" fmla="*/ 1096 h 1229"/>
                              <a:gd name="T62" fmla="*/ 318 w 2325"/>
                              <a:gd name="T63" fmla="*/ 1167 h 1229"/>
                              <a:gd name="T64" fmla="*/ 468 w 2325"/>
                              <a:gd name="T65" fmla="*/ 1229 h 1229"/>
                              <a:gd name="T66" fmla="*/ 670 w 2325"/>
                              <a:gd name="T67" fmla="*/ 1153 h 1229"/>
                              <a:gd name="T68" fmla="*/ 872 w 2325"/>
                              <a:gd name="T69" fmla="*/ 1075 h 1229"/>
                              <a:gd name="T70" fmla="*/ 1073 w 2325"/>
                              <a:gd name="T71" fmla="*/ 997 h 1229"/>
                              <a:gd name="T72" fmla="*/ 1276 w 2325"/>
                              <a:gd name="T73" fmla="*/ 918 h 1229"/>
                              <a:gd name="T74" fmla="*/ 1476 w 2325"/>
                              <a:gd name="T75" fmla="*/ 839 h 1229"/>
                              <a:gd name="T76" fmla="*/ 1678 w 2325"/>
                              <a:gd name="T77" fmla="*/ 759 h 1229"/>
                              <a:gd name="T78" fmla="*/ 1879 w 2325"/>
                              <a:gd name="T79" fmla="*/ 679 h 1229"/>
                              <a:gd name="T80" fmla="*/ 2080 w 2325"/>
                              <a:gd name="T81" fmla="*/ 599 h 12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325" h="1229">
                                <a:moveTo>
                                  <a:pt x="2080" y="599"/>
                                </a:moveTo>
                                <a:lnTo>
                                  <a:pt x="2325" y="502"/>
                                </a:lnTo>
                                <a:lnTo>
                                  <a:pt x="2314" y="461"/>
                                </a:lnTo>
                                <a:lnTo>
                                  <a:pt x="2297" y="422"/>
                                </a:lnTo>
                                <a:lnTo>
                                  <a:pt x="2274" y="386"/>
                                </a:lnTo>
                                <a:lnTo>
                                  <a:pt x="2246" y="350"/>
                                </a:lnTo>
                                <a:lnTo>
                                  <a:pt x="2213" y="318"/>
                                </a:lnTo>
                                <a:lnTo>
                                  <a:pt x="2176" y="287"/>
                                </a:lnTo>
                                <a:lnTo>
                                  <a:pt x="2134" y="257"/>
                                </a:lnTo>
                                <a:lnTo>
                                  <a:pt x="2089" y="229"/>
                                </a:lnTo>
                                <a:lnTo>
                                  <a:pt x="2039" y="204"/>
                                </a:lnTo>
                                <a:lnTo>
                                  <a:pt x="1987" y="180"/>
                                </a:lnTo>
                                <a:lnTo>
                                  <a:pt x="1931" y="158"/>
                                </a:lnTo>
                                <a:lnTo>
                                  <a:pt x="1874" y="136"/>
                                </a:lnTo>
                                <a:lnTo>
                                  <a:pt x="1813" y="117"/>
                                </a:lnTo>
                                <a:lnTo>
                                  <a:pt x="1752" y="99"/>
                                </a:lnTo>
                                <a:lnTo>
                                  <a:pt x="1689" y="84"/>
                                </a:lnTo>
                                <a:lnTo>
                                  <a:pt x="1625" y="69"/>
                                </a:lnTo>
                                <a:lnTo>
                                  <a:pt x="1560" y="56"/>
                                </a:lnTo>
                                <a:lnTo>
                                  <a:pt x="1495" y="44"/>
                                </a:lnTo>
                                <a:lnTo>
                                  <a:pt x="1430" y="34"/>
                                </a:lnTo>
                                <a:lnTo>
                                  <a:pt x="1366" y="25"/>
                                </a:lnTo>
                                <a:lnTo>
                                  <a:pt x="1302" y="18"/>
                                </a:lnTo>
                                <a:lnTo>
                                  <a:pt x="1239" y="12"/>
                                </a:lnTo>
                                <a:lnTo>
                                  <a:pt x="1177" y="8"/>
                                </a:lnTo>
                                <a:lnTo>
                                  <a:pt x="1118" y="3"/>
                                </a:lnTo>
                                <a:lnTo>
                                  <a:pt x="1060" y="1"/>
                                </a:lnTo>
                                <a:lnTo>
                                  <a:pt x="1005" y="0"/>
                                </a:lnTo>
                                <a:lnTo>
                                  <a:pt x="954" y="0"/>
                                </a:lnTo>
                                <a:lnTo>
                                  <a:pt x="904" y="1"/>
                                </a:lnTo>
                                <a:lnTo>
                                  <a:pt x="860" y="3"/>
                                </a:lnTo>
                                <a:lnTo>
                                  <a:pt x="818" y="6"/>
                                </a:lnTo>
                                <a:lnTo>
                                  <a:pt x="781" y="10"/>
                                </a:lnTo>
                                <a:lnTo>
                                  <a:pt x="749" y="15"/>
                                </a:lnTo>
                                <a:lnTo>
                                  <a:pt x="689" y="29"/>
                                </a:lnTo>
                                <a:lnTo>
                                  <a:pt x="632" y="46"/>
                                </a:lnTo>
                                <a:lnTo>
                                  <a:pt x="574" y="66"/>
                                </a:lnTo>
                                <a:lnTo>
                                  <a:pt x="519" y="89"/>
                                </a:lnTo>
                                <a:lnTo>
                                  <a:pt x="465" y="116"/>
                                </a:lnTo>
                                <a:lnTo>
                                  <a:pt x="412" y="146"/>
                                </a:lnTo>
                                <a:lnTo>
                                  <a:pt x="362" y="179"/>
                                </a:lnTo>
                                <a:lnTo>
                                  <a:pt x="313" y="214"/>
                                </a:lnTo>
                                <a:lnTo>
                                  <a:pt x="268" y="251"/>
                                </a:lnTo>
                                <a:lnTo>
                                  <a:pt x="225" y="290"/>
                                </a:lnTo>
                                <a:lnTo>
                                  <a:pt x="185" y="331"/>
                                </a:lnTo>
                                <a:lnTo>
                                  <a:pt x="148" y="374"/>
                                </a:lnTo>
                                <a:lnTo>
                                  <a:pt x="115" y="418"/>
                                </a:lnTo>
                                <a:lnTo>
                                  <a:pt x="85" y="462"/>
                                </a:lnTo>
                                <a:lnTo>
                                  <a:pt x="59" y="508"/>
                                </a:lnTo>
                                <a:lnTo>
                                  <a:pt x="38" y="555"/>
                                </a:lnTo>
                                <a:lnTo>
                                  <a:pt x="21" y="602"/>
                                </a:lnTo>
                                <a:lnTo>
                                  <a:pt x="9" y="651"/>
                                </a:lnTo>
                                <a:lnTo>
                                  <a:pt x="2" y="698"/>
                                </a:lnTo>
                                <a:lnTo>
                                  <a:pt x="0" y="746"/>
                                </a:lnTo>
                                <a:lnTo>
                                  <a:pt x="3" y="793"/>
                                </a:lnTo>
                                <a:lnTo>
                                  <a:pt x="12" y="840"/>
                                </a:lnTo>
                                <a:lnTo>
                                  <a:pt x="27" y="885"/>
                                </a:lnTo>
                                <a:lnTo>
                                  <a:pt x="48" y="931"/>
                                </a:lnTo>
                                <a:lnTo>
                                  <a:pt x="76" y="974"/>
                                </a:lnTo>
                                <a:lnTo>
                                  <a:pt x="110" y="1016"/>
                                </a:lnTo>
                                <a:lnTo>
                                  <a:pt x="151" y="1057"/>
                                </a:lnTo>
                                <a:lnTo>
                                  <a:pt x="199" y="1096"/>
                                </a:lnTo>
                                <a:lnTo>
                                  <a:pt x="254" y="1132"/>
                                </a:lnTo>
                                <a:lnTo>
                                  <a:pt x="318" y="1167"/>
                                </a:lnTo>
                                <a:lnTo>
                                  <a:pt x="388" y="1199"/>
                                </a:lnTo>
                                <a:lnTo>
                                  <a:pt x="468" y="1229"/>
                                </a:lnTo>
                                <a:lnTo>
                                  <a:pt x="569" y="1191"/>
                                </a:lnTo>
                                <a:lnTo>
                                  <a:pt x="670" y="1153"/>
                                </a:lnTo>
                                <a:lnTo>
                                  <a:pt x="771" y="1113"/>
                                </a:lnTo>
                                <a:lnTo>
                                  <a:pt x="872" y="1075"/>
                                </a:lnTo>
                                <a:lnTo>
                                  <a:pt x="973" y="1036"/>
                                </a:lnTo>
                                <a:lnTo>
                                  <a:pt x="1073" y="997"/>
                                </a:lnTo>
                                <a:lnTo>
                                  <a:pt x="1175" y="958"/>
                                </a:lnTo>
                                <a:lnTo>
                                  <a:pt x="1276" y="918"/>
                                </a:lnTo>
                                <a:lnTo>
                                  <a:pt x="1376" y="878"/>
                                </a:lnTo>
                                <a:lnTo>
                                  <a:pt x="1476" y="839"/>
                                </a:lnTo>
                                <a:lnTo>
                                  <a:pt x="1577" y="799"/>
                                </a:lnTo>
                                <a:lnTo>
                                  <a:pt x="1678" y="759"/>
                                </a:lnTo>
                                <a:lnTo>
                                  <a:pt x="1779" y="719"/>
                                </a:lnTo>
                                <a:lnTo>
                                  <a:pt x="1879" y="679"/>
                                </a:lnTo>
                                <a:lnTo>
                                  <a:pt x="1980" y="639"/>
                                </a:lnTo>
                                <a:lnTo>
                                  <a:pt x="2080" y="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3128"/>
                        <wps:cNvSpPr>
                          <a:spLocks/>
                        </wps:cNvSpPr>
                        <wps:spPr bwMode="auto">
                          <a:xfrm>
                            <a:off x="10439" y="2293"/>
                            <a:ext cx="799" cy="505"/>
                          </a:xfrm>
                          <a:custGeom>
                            <a:avLst/>
                            <a:gdLst>
                              <a:gd name="T0" fmla="*/ 58 w 2397"/>
                              <a:gd name="T1" fmla="*/ 846 h 1516"/>
                              <a:gd name="T2" fmla="*/ 135 w 2397"/>
                              <a:gd name="T3" fmla="*/ 784 h 1516"/>
                              <a:gd name="T4" fmla="*/ 200 w 2397"/>
                              <a:gd name="T5" fmla="*/ 714 h 1516"/>
                              <a:gd name="T6" fmla="*/ 251 w 2397"/>
                              <a:gd name="T7" fmla="*/ 643 h 1516"/>
                              <a:gd name="T8" fmla="*/ 292 w 2397"/>
                              <a:gd name="T9" fmla="*/ 568 h 1516"/>
                              <a:gd name="T10" fmla="*/ 322 w 2397"/>
                              <a:gd name="T11" fmla="*/ 488 h 1516"/>
                              <a:gd name="T12" fmla="*/ 345 w 2397"/>
                              <a:gd name="T13" fmla="*/ 407 h 1516"/>
                              <a:gd name="T14" fmla="*/ 358 w 2397"/>
                              <a:gd name="T15" fmla="*/ 322 h 1516"/>
                              <a:gd name="T16" fmla="*/ 364 w 2397"/>
                              <a:gd name="T17" fmla="*/ 221 h 1516"/>
                              <a:gd name="T18" fmla="*/ 358 w 2397"/>
                              <a:gd name="T19" fmla="*/ 110 h 1516"/>
                              <a:gd name="T20" fmla="*/ 340 w 2397"/>
                              <a:gd name="T21" fmla="*/ 0 h 1516"/>
                              <a:gd name="T22" fmla="*/ 570 w 2397"/>
                              <a:gd name="T23" fmla="*/ 116 h 1516"/>
                              <a:gd name="T24" fmla="*/ 806 w 2397"/>
                              <a:gd name="T25" fmla="*/ 221 h 1516"/>
                              <a:gd name="T26" fmla="*/ 987 w 2397"/>
                              <a:gd name="T27" fmla="*/ 288 h 1516"/>
                              <a:gd name="T28" fmla="*/ 1065 w 2397"/>
                              <a:gd name="T29" fmla="*/ 312 h 1516"/>
                              <a:gd name="T30" fmla="*/ 1139 w 2397"/>
                              <a:gd name="T31" fmla="*/ 334 h 1516"/>
                              <a:gd name="T32" fmla="*/ 1212 w 2397"/>
                              <a:gd name="T33" fmla="*/ 352 h 1516"/>
                              <a:gd name="T34" fmla="*/ 1283 w 2397"/>
                              <a:gd name="T35" fmla="*/ 366 h 1516"/>
                              <a:gd name="T36" fmla="*/ 1350 w 2397"/>
                              <a:gd name="T37" fmla="*/ 376 h 1516"/>
                              <a:gd name="T38" fmla="*/ 1398 w 2397"/>
                              <a:gd name="T39" fmla="*/ 383 h 1516"/>
                              <a:gd name="T40" fmla="*/ 1546 w 2397"/>
                              <a:gd name="T41" fmla="*/ 408 h 1516"/>
                              <a:gd name="T42" fmla="*/ 1704 w 2397"/>
                              <a:gd name="T43" fmla="*/ 446 h 1516"/>
                              <a:gd name="T44" fmla="*/ 1865 w 2397"/>
                              <a:gd name="T45" fmla="*/ 498 h 1516"/>
                              <a:gd name="T46" fmla="*/ 1994 w 2397"/>
                              <a:gd name="T47" fmla="*/ 553 h 1516"/>
                              <a:gd name="T48" fmla="*/ 2068 w 2397"/>
                              <a:gd name="T49" fmla="*/ 591 h 1516"/>
                              <a:gd name="T50" fmla="*/ 2139 w 2397"/>
                              <a:gd name="T51" fmla="*/ 634 h 1516"/>
                              <a:gd name="T52" fmla="*/ 2217 w 2397"/>
                              <a:gd name="T53" fmla="*/ 693 h 1516"/>
                              <a:gd name="T54" fmla="*/ 2291 w 2397"/>
                              <a:gd name="T55" fmla="*/ 767 h 1516"/>
                              <a:gd name="T56" fmla="*/ 2331 w 2397"/>
                              <a:gd name="T57" fmla="*/ 821 h 1516"/>
                              <a:gd name="T58" fmla="*/ 2355 w 2397"/>
                              <a:gd name="T59" fmla="*/ 864 h 1516"/>
                              <a:gd name="T60" fmla="*/ 2374 w 2397"/>
                              <a:gd name="T61" fmla="*/ 907 h 1516"/>
                              <a:gd name="T62" fmla="*/ 2387 w 2397"/>
                              <a:gd name="T63" fmla="*/ 953 h 1516"/>
                              <a:gd name="T64" fmla="*/ 2395 w 2397"/>
                              <a:gd name="T65" fmla="*/ 1003 h 1516"/>
                              <a:gd name="T66" fmla="*/ 2397 w 2397"/>
                              <a:gd name="T67" fmla="*/ 1054 h 1516"/>
                              <a:gd name="T68" fmla="*/ 2394 w 2397"/>
                              <a:gd name="T69" fmla="*/ 1109 h 1516"/>
                              <a:gd name="T70" fmla="*/ 2382 w 2397"/>
                              <a:gd name="T71" fmla="*/ 1176 h 1516"/>
                              <a:gd name="T72" fmla="*/ 2362 w 2397"/>
                              <a:gd name="T73" fmla="*/ 1247 h 1516"/>
                              <a:gd name="T74" fmla="*/ 2332 w 2397"/>
                              <a:gd name="T75" fmla="*/ 1323 h 1516"/>
                              <a:gd name="T76" fmla="*/ 2293 w 2397"/>
                              <a:gd name="T77" fmla="*/ 1403 h 1516"/>
                              <a:gd name="T78" fmla="*/ 2244 w 2397"/>
                              <a:gd name="T79" fmla="*/ 1487 h 1516"/>
                              <a:gd name="T80" fmla="*/ 1991 w 2397"/>
                              <a:gd name="T81" fmla="*/ 1442 h 1516"/>
                              <a:gd name="T82" fmla="*/ 1642 w 2397"/>
                              <a:gd name="T83" fmla="*/ 1335 h 1516"/>
                              <a:gd name="T84" fmla="*/ 1293 w 2397"/>
                              <a:gd name="T85" fmla="*/ 1235 h 1516"/>
                              <a:gd name="T86" fmla="*/ 945 w 2397"/>
                              <a:gd name="T87" fmla="*/ 1138 h 1516"/>
                              <a:gd name="T88" fmla="*/ 596 w 2397"/>
                              <a:gd name="T89" fmla="*/ 1043 h 1516"/>
                              <a:gd name="T90" fmla="*/ 0 w 2397"/>
                              <a:gd name="T91" fmla="*/ 883 h 15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397" h="1516">
                                <a:moveTo>
                                  <a:pt x="0" y="883"/>
                                </a:moveTo>
                                <a:lnTo>
                                  <a:pt x="30" y="865"/>
                                </a:lnTo>
                                <a:lnTo>
                                  <a:pt x="58" y="846"/>
                                </a:lnTo>
                                <a:lnTo>
                                  <a:pt x="85" y="826"/>
                                </a:lnTo>
                                <a:lnTo>
                                  <a:pt x="111" y="805"/>
                                </a:lnTo>
                                <a:lnTo>
                                  <a:pt x="135" y="784"/>
                                </a:lnTo>
                                <a:lnTo>
                                  <a:pt x="158" y="762"/>
                                </a:lnTo>
                                <a:lnTo>
                                  <a:pt x="180" y="738"/>
                                </a:lnTo>
                                <a:lnTo>
                                  <a:pt x="200" y="714"/>
                                </a:lnTo>
                                <a:lnTo>
                                  <a:pt x="218" y="691"/>
                                </a:lnTo>
                                <a:lnTo>
                                  <a:pt x="235" y="668"/>
                                </a:lnTo>
                                <a:lnTo>
                                  <a:pt x="251" y="643"/>
                                </a:lnTo>
                                <a:lnTo>
                                  <a:pt x="265" y="618"/>
                                </a:lnTo>
                                <a:lnTo>
                                  <a:pt x="279" y="593"/>
                                </a:lnTo>
                                <a:lnTo>
                                  <a:pt x="292" y="568"/>
                                </a:lnTo>
                                <a:lnTo>
                                  <a:pt x="303" y="541"/>
                                </a:lnTo>
                                <a:lnTo>
                                  <a:pt x="313" y="515"/>
                                </a:lnTo>
                                <a:lnTo>
                                  <a:pt x="322" y="488"/>
                                </a:lnTo>
                                <a:lnTo>
                                  <a:pt x="331" y="461"/>
                                </a:lnTo>
                                <a:lnTo>
                                  <a:pt x="338" y="435"/>
                                </a:lnTo>
                                <a:lnTo>
                                  <a:pt x="345" y="407"/>
                                </a:lnTo>
                                <a:lnTo>
                                  <a:pt x="350" y="379"/>
                                </a:lnTo>
                                <a:lnTo>
                                  <a:pt x="355" y="352"/>
                                </a:lnTo>
                                <a:lnTo>
                                  <a:pt x="358" y="322"/>
                                </a:lnTo>
                                <a:lnTo>
                                  <a:pt x="361" y="294"/>
                                </a:lnTo>
                                <a:lnTo>
                                  <a:pt x="364" y="257"/>
                                </a:lnTo>
                                <a:lnTo>
                                  <a:pt x="364" y="221"/>
                                </a:lnTo>
                                <a:lnTo>
                                  <a:pt x="364" y="184"/>
                                </a:lnTo>
                                <a:lnTo>
                                  <a:pt x="361" y="147"/>
                                </a:lnTo>
                                <a:lnTo>
                                  <a:pt x="358" y="110"/>
                                </a:lnTo>
                                <a:lnTo>
                                  <a:pt x="354" y="73"/>
                                </a:lnTo>
                                <a:lnTo>
                                  <a:pt x="347" y="37"/>
                                </a:lnTo>
                                <a:lnTo>
                                  <a:pt x="340" y="0"/>
                                </a:lnTo>
                                <a:lnTo>
                                  <a:pt x="415" y="40"/>
                                </a:lnTo>
                                <a:lnTo>
                                  <a:pt x="492" y="78"/>
                                </a:lnTo>
                                <a:lnTo>
                                  <a:pt x="570" y="116"/>
                                </a:lnTo>
                                <a:lnTo>
                                  <a:pt x="648" y="153"/>
                                </a:lnTo>
                                <a:lnTo>
                                  <a:pt x="727" y="187"/>
                                </a:lnTo>
                                <a:lnTo>
                                  <a:pt x="806" y="221"/>
                                </a:lnTo>
                                <a:lnTo>
                                  <a:pt x="884" y="251"/>
                                </a:lnTo>
                                <a:lnTo>
                                  <a:pt x="960" y="279"/>
                                </a:lnTo>
                                <a:lnTo>
                                  <a:pt x="987" y="288"/>
                                </a:lnTo>
                                <a:lnTo>
                                  <a:pt x="1014" y="297"/>
                                </a:lnTo>
                                <a:lnTo>
                                  <a:pt x="1040" y="305"/>
                                </a:lnTo>
                                <a:lnTo>
                                  <a:pt x="1065" y="312"/>
                                </a:lnTo>
                                <a:lnTo>
                                  <a:pt x="1090" y="320"/>
                                </a:lnTo>
                                <a:lnTo>
                                  <a:pt x="1115" y="328"/>
                                </a:lnTo>
                                <a:lnTo>
                                  <a:pt x="1139" y="334"/>
                                </a:lnTo>
                                <a:lnTo>
                                  <a:pt x="1163" y="340"/>
                                </a:lnTo>
                                <a:lnTo>
                                  <a:pt x="1187" y="346"/>
                                </a:lnTo>
                                <a:lnTo>
                                  <a:pt x="1212" y="352"/>
                                </a:lnTo>
                                <a:lnTo>
                                  <a:pt x="1236" y="357"/>
                                </a:lnTo>
                                <a:lnTo>
                                  <a:pt x="1259" y="362"/>
                                </a:lnTo>
                                <a:lnTo>
                                  <a:pt x="1283" y="366"/>
                                </a:lnTo>
                                <a:lnTo>
                                  <a:pt x="1305" y="371"/>
                                </a:lnTo>
                                <a:lnTo>
                                  <a:pt x="1328" y="374"/>
                                </a:lnTo>
                                <a:lnTo>
                                  <a:pt x="1350" y="376"/>
                                </a:lnTo>
                                <a:lnTo>
                                  <a:pt x="1351" y="376"/>
                                </a:lnTo>
                                <a:lnTo>
                                  <a:pt x="1352" y="376"/>
                                </a:lnTo>
                                <a:lnTo>
                                  <a:pt x="1398" y="383"/>
                                </a:lnTo>
                                <a:lnTo>
                                  <a:pt x="1445" y="390"/>
                                </a:lnTo>
                                <a:lnTo>
                                  <a:pt x="1494" y="399"/>
                                </a:lnTo>
                                <a:lnTo>
                                  <a:pt x="1546" y="408"/>
                                </a:lnTo>
                                <a:lnTo>
                                  <a:pt x="1597" y="419"/>
                                </a:lnTo>
                                <a:lnTo>
                                  <a:pt x="1651" y="432"/>
                                </a:lnTo>
                                <a:lnTo>
                                  <a:pt x="1704" y="446"/>
                                </a:lnTo>
                                <a:lnTo>
                                  <a:pt x="1758" y="461"/>
                                </a:lnTo>
                                <a:lnTo>
                                  <a:pt x="1812" y="479"/>
                                </a:lnTo>
                                <a:lnTo>
                                  <a:pt x="1865" y="498"/>
                                </a:lnTo>
                                <a:lnTo>
                                  <a:pt x="1917" y="519"/>
                                </a:lnTo>
                                <a:lnTo>
                                  <a:pt x="1970" y="541"/>
                                </a:lnTo>
                                <a:lnTo>
                                  <a:pt x="1994" y="553"/>
                                </a:lnTo>
                                <a:lnTo>
                                  <a:pt x="2020" y="566"/>
                                </a:lnTo>
                                <a:lnTo>
                                  <a:pt x="2045" y="578"/>
                                </a:lnTo>
                                <a:lnTo>
                                  <a:pt x="2068" y="591"/>
                                </a:lnTo>
                                <a:lnTo>
                                  <a:pt x="2093" y="605"/>
                                </a:lnTo>
                                <a:lnTo>
                                  <a:pt x="2115" y="619"/>
                                </a:lnTo>
                                <a:lnTo>
                                  <a:pt x="2139" y="634"/>
                                </a:lnTo>
                                <a:lnTo>
                                  <a:pt x="2160" y="650"/>
                                </a:lnTo>
                                <a:lnTo>
                                  <a:pt x="2189" y="671"/>
                                </a:lnTo>
                                <a:lnTo>
                                  <a:pt x="2217" y="693"/>
                                </a:lnTo>
                                <a:lnTo>
                                  <a:pt x="2244" y="717"/>
                                </a:lnTo>
                                <a:lnTo>
                                  <a:pt x="2269" y="742"/>
                                </a:lnTo>
                                <a:lnTo>
                                  <a:pt x="2291" y="767"/>
                                </a:lnTo>
                                <a:lnTo>
                                  <a:pt x="2312" y="794"/>
                                </a:lnTo>
                                <a:lnTo>
                                  <a:pt x="2322" y="808"/>
                                </a:lnTo>
                                <a:lnTo>
                                  <a:pt x="2331" y="821"/>
                                </a:lnTo>
                                <a:lnTo>
                                  <a:pt x="2340" y="836"/>
                                </a:lnTo>
                                <a:lnTo>
                                  <a:pt x="2348" y="850"/>
                                </a:lnTo>
                                <a:lnTo>
                                  <a:pt x="2355" y="864"/>
                                </a:lnTo>
                                <a:lnTo>
                                  <a:pt x="2362" y="878"/>
                                </a:lnTo>
                                <a:lnTo>
                                  <a:pt x="2368" y="893"/>
                                </a:lnTo>
                                <a:lnTo>
                                  <a:pt x="2374" y="907"/>
                                </a:lnTo>
                                <a:lnTo>
                                  <a:pt x="2378" y="922"/>
                                </a:lnTo>
                                <a:lnTo>
                                  <a:pt x="2383" y="938"/>
                                </a:lnTo>
                                <a:lnTo>
                                  <a:pt x="2387" y="953"/>
                                </a:lnTo>
                                <a:lnTo>
                                  <a:pt x="2389" y="969"/>
                                </a:lnTo>
                                <a:lnTo>
                                  <a:pt x="2393" y="986"/>
                                </a:lnTo>
                                <a:lnTo>
                                  <a:pt x="2395" y="1003"/>
                                </a:lnTo>
                                <a:lnTo>
                                  <a:pt x="2396" y="1019"/>
                                </a:lnTo>
                                <a:lnTo>
                                  <a:pt x="2397" y="1036"/>
                                </a:lnTo>
                                <a:lnTo>
                                  <a:pt x="2397" y="1054"/>
                                </a:lnTo>
                                <a:lnTo>
                                  <a:pt x="2397" y="1072"/>
                                </a:lnTo>
                                <a:lnTo>
                                  <a:pt x="2396" y="1091"/>
                                </a:lnTo>
                                <a:lnTo>
                                  <a:pt x="2394" y="1109"/>
                                </a:lnTo>
                                <a:lnTo>
                                  <a:pt x="2391" y="1131"/>
                                </a:lnTo>
                                <a:lnTo>
                                  <a:pt x="2387" y="1154"/>
                                </a:lnTo>
                                <a:lnTo>
                                  <a:pt x="2382" y="1176"/>
                                </a:lnTo>
                                <a:lnTo>
                                  <a:pt x="2376" y="1200"/>
                                </a:lnTo>
                                <a:lnTo>
                                  <a:pt x="2369" y="1223"/>
                                </a:lnTo>
                                <a:lnTo>
                                  <a:pt x="2362" y="1247"/>
                                </a:lnTo>
                                <a:lnTo>
                                  <a:pt x="2353" y="1272"/>
                                </a:lnTo>
                                <a:lnTo>
                                  <a:pt x="2342" y="1297"/>
                                </a:lnTo>
                                <a:lnTo>
                                  <a:pt x="2332" y="1323"/>
                                </a:lnTo>
                                <a:lnTo>
                                  <a:pt x="2320" y="1349"/>
                                </a:lnTo>
                                <a:lnTo>
                                  <a:pt x="2307" y="1376"/>
                                </a:lnTo>
                                <a:lnTo>
                                  <a:pt x="2293" y="1403"/>
                                </a:lnTo>
                                <a:lnTo>
                                  <a:pt x="2278" y="1430"/>
                                </a:lnTo>
                                <a:lnTo>
                                  <a:pt x="2262" y="1458"/>
                                </a:lnTo>
                                <a:lnTo>
                                  <a:pt x="2244" y="1487"/>
                                </a:lnTo>
                                <a:lnTo>
                                  <a:pt x="2225" y="1516"/>
                                </a:lnTo>
                                <a:lnTo>
                                  <a:pt x="2109" y="1478"/>
                                </a:lnTo>
                                <a:lnTo>
                                  <a:pt x="1991" y="1442"/>
                                </a:lnTo>
                                <a:lnTo>
                                  <a:pt x="1875" y="1406"/>
                                </a:lnTo>
                                <a:lnTo>
                                  <a:pt x="1758" y="1370"/>
                                </a:lnTo>
                                <a:lnTo>
                                  <a:pt x="1642" y="1335"/>
                                </a:lnTo>
                                <a:lnTo>
                                  <a:pt x="1525" y="1302"/>
                                </a:lnTo>
                                <a:lnTo>
                                  <a:pt x="1409" y="1268"/>
                                </a:lnTo>
                                <a:lnTo>
                                  <a:pt x="1293" y="1235"/>
                                </a:lnTo>
                                <a:lnTo>
                                  <a:pt x="1176" y="1202"/>
                                </a:lnTo>
                                <a:lnTo>
                                  <a:pt x="1060" y="1170"/>
                                </a:lnTo>
                                <a:lnTo>
                                  <a:pt x="945" y="1138"/>
                                </a:lnTo>
                                <a:lnTo>
                                  <a:pt x="828" y="1106"/>
                                </a:lnTo>
                                <a:lnTo>
                                  <a:pt x="713" y="1074"/>
                                </a:lnTo>
                                <a:lnTo>
                                  <a:pt x="596" y="1043"/>
                                </a:lnTo>
                                <a:lnTo>
                                  <a:pt x="481" y="1013"/>
                                </a:lnTo>
                                <a:lnTo>
                                  <a:pt x="365" y="981"/>
                                </a:lnTo>
                                <a:lnTo>
                                  <a:pt x="0" y="8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3129"/>
                        <wps:cNvSpPr>
                          <a:spLocks/>
                        </wps:cNvSpPr>
                        <wps:spPr bwMode="auto">
                          <a:xfrm>
                            <a:off x="10083" y="1740"/>
                            <a:ext cx="815" cy="578"/>
                          </a:xfrm>
                          <a:custGeom>
                            <a:avLst/>
                            <a:gdLst>
                              <a:gd name="T0" fmla="*/ 1995 w 2443"/>
                              <a:gd name="T1" fmla="*/ 1622 h 1733"/>
                              <a:gd name="T2" fmla="*/ 1805 w 2443"/>
                              <a:gd name="T3" fmla="*/ 1540 h 1733"/>
                              <a:gd name="T4" fmla="*/ 1617 w 2443"/>
                              <a:gd name="T5" fmla="*/ 1448 h 1733"/>
                              <a:gd name="T6" fmla="*/ 1440 w 2443"/>
                              <a:gd name="T7" fmla="*/ 1352 h 1733"/>
                              <a:gd name="T8" fmla="*/ 1282 w 2443"/>
                              <a:gd name="T9" fmla="*/ 1255 h 1733"/>
                              <a:gd name="T10" fmla="*/ 1185 w 2443"/>
                              <a:gd name="T11" fmla="*/ 1186 h 1733"/>
                              <a:gd name="T12" fmla="*/ 1124 w 2443"/>
                              <a:gd name="T13" fmla="*/ 1127 h 1733"/>
                              <a:gd name="T14" fmla="*/ 1054 w 2443"/>
                              <a:gd name="T15" fmla="*/ 1070 h 1733"/>
                              <a:gd name="T16" fmla="*/ 1009 w 2443"/>
                              <a:gd name="T17" fmla="*/ 1042 h 1733"/>
                              <a:gd name="T18" fmla="*/ 963 w 2443"/>
                              <a:gd name="T19" fmla="*/ 1020 h 1733"/>
                              <a:gd name="T20" fmla="*/ 890 w 2443"/>
                              <a:gd name="T21" fmla="*/ 996 h 1733"/>
                              <a:gd name="T22" fmla="*/ 802 w 2443"/>
                              <a:gd name="T23" fmla="*/ 971 h 1733"/>
                              <a:gd name="T24" fmla="*/ 714 w 2443"/>
                              <a:gd name="T25" fmla="*/ 954 h 1733"/>
                              <a:gd name="T26" fmla="*/ 626 w 2443"/>
                              <a:gd name="T27" fmla="*/ 943 h 1733"/>
                              <a:gd name="T28" fmla="*/ 536 w 2443"/>
                              <a:gd name="T29" fmla="*/ 939 h 1733"/>
                              <a:gd name="T30" fmla="*/ 448 w 2443"/>
                              <a:gd name="T31" fmla="*/ 939 h 1733"/>
                              <a:gd name="T32" fmla="*/ 358 w 2443"/>
                              <a:gd name="T33" fmla="*/ 945 h 1733"/>
                              <a:gd name="T34" fmla="*/ 269 w 2443"/>
                              <a:gd name="T35" fmla="*/ 958 h 1733"/>
                              <a:gd name="T36" fmla="*/ 179 w 2443"/>
                              <a:gd name="T37" fmla="*/ 976 h 1733"/>
                              <a:gd name="T38" fmla="*/ 60 w 2443"/>
                              <a:gd name="T39" fmla="*/ 1008 h 1733"/>
                              <a:gd name="T40" fmla="*/ 33 w 2443"/>
                              <a:gd name="T41" fmla="*/ 876 h 1733"/>
                              <a:gd name="T42" fmla="*/ 75 w 2443"/>
                              <a:gd name="T43" fmla="*/ 664 h 1733"/>
                              <a:gd name="T44" fmla="*/ 104 w 2443"/>
                              <a:gd name="T45" fmla="*/ 468 h 1733"/>
                              <a:gd name="T46" fmla="*/ 114 w 2443"/>
                              <a:gd name="T47" fmla="*/ 313 h 1733"/>
                              <a:gd name="T48" fmla="*/ 112 w 2443"/>
                              <a:gd name="T49" fmla="*/ 225 h 1733"/>
                              <a:gd name="T50" fmla="*/ 104 w 2443"/>
                              <a:gd name="T51" fmla="*/ 139 h 1733"/>
                              <a:gd name="T52" fmla="*/ 89 w 2443"/>
                              <a:gd name="T53" fmla="*/ 54 h 1733"/>
                              <a:gd name="T54" fmla="*/ 122 w 2443"/>
                              <a:gd name="T55" fmla="*/ 24 h 1733"/>
                              <a:gd name="T56" fmla="*/ 267 w 2443"/>
                              <a:gd name="T57" fmla="*/ 96 h 1733"/>
                              <a:gd name="T58" fmla="*/ 410 w 2443"/>
                              <a:gd name="T59" fmla="*/ 163 h 1733"/>
                              <a:gd name="T60" fmla="*/ 511 w 2443"/>
                              <a:gd name="T61" fmla="*/ 209 h 1733"/>
                              <a:gd name="T62" fmla="*/ 587 w 2443"/>
                              <a:gd name="T63" fmla="*/ 244 h 1733"/>
                              <a:gd name="T64" fmla="*/ 656 w 2443"/>
                              <a:gd name="T65" fmla="*/ 274 h 1733"/>
                              <a:gd name="T66" fmla="*/ 721 w 2443"/>
                              <a:gd name="T67" fmla="*/ 301 h 1733"/>
                              <a:gd name="T68" fmla="*/ 786 w 2443"/>
                              <a:gd name="T69" fmla="*/ 327 h 1733"/>
                              <a:gd name="T70" fmla="*/ 839 w 2443"/>
                              <a:gd name="T71" fmla="*/ 348 h 1733"/>
                              <a:gd name="T72" fmla="*/ 873 w 2443"/>
                              <a:gd name="T73" fmla="*/ 357 h 1733"/>
                              <a:gd name="T74" fmla="*/ 1015 w 2443"/>
                              <a:gd name="T75" fmla="*/ 378 h 1733"/>
                              <a:gd name="T76" fmla="*/ 1185 w 2443"/>
                              <a:gd name="T77" fmla="*/ 414 h 1733"/>
                              <a:gd name="T78" fmla="*/ 1373 w 2443"/>
                              <a:gd name="T79" fmla="*/ 463 h 1733"/>
                              <a:gd name="T80" fmla="*/ 1570 w 2443"/>
                              <a:gd name="T81" fmla="*/ 530 h 1733"/>
                              <a:gd name="T82" fmla="*/ 1768 w 2443"/>
                              <a:gd name="T83" fmla="*/ 611 h 1733"/>
                              <a:gd name="T84" fmla="*/ 1901 w 2443"/>
                              <a:gd name="T85" fmla="*/ 677 h 1733"/>
                              <a:gd name="T86" fmla="*/ 1999 w 2443"/>
                              <a:gd name="T87" fmla="*/ 733 h 1733"/>
                              <a:gd name="T88" fmla="*/ 2091 w 2443"/>
                              <a:gd name="T89" fmla="*/ 795 h 1733"/>
                              <a:gd name="T90" fmla="*/ 2176 w 2443"/>
                              <a:gd name="T91" fmla="*/ 862 h 1733"/>
                              <a:gd name="T92" fmla="*/ 2252 w 2443"/>
                              <a:gd name="T93" fmla="*/ 933 h 1733"/>
                              <a:gd name="T94" fmla="*/ 2316 w 2443"/>
                              <a:gd name="T95" fmla="*/ 1008 h 1733"/>
                              <a:gd name="T96" fmla="*/ 2365 w 2443"/>
                              <a:gd name="T97" fmla="*/ 1083 h 1733"/>
                              <a:gd name="T98" fmla="*/ 2404 w 2443"/>
                              <a:gd name="T99" fmla="*/ 1163 h 1733"/>
                              <a:gd name="T100" fmla="*/ 2430 w 2443"/>
                              <a:gd name="T101" fmla="*/ 1248 h 1733"/>
                              <a:gd name="T102" fmla="*/ 2441 w 2443"/>
                              <a:gd name="T103" fmla="*/ 1339 h 1733"/>
                              <a:gd name="T104" fmla="*/ 2438 w 2443"/>
                              <a:gd name="T105" fmla="*/ 1434 h 1733"/>
                              <a:gd name="T106" fmla="*/ 2419 w 2443"/>
                              <a:gd name="T107" fmla="*/ 1531 h 1733"/>
                              <a:gd name="T108" fmla="*/ 2384 w 2443"/>
                              <a:gd name="T109" fmla="*/ 1635 h 1733"/>
                              <a:gd name="T110" fmla="*/ 2346 w 2443"/>
                              <a:gd name="T111" fmla="*/ 1721 h 1733"/>
                              <a:gd name="T112" fmla="*/ 2321 w 2443"/>
                              <a:gd name="T113" fmla="*/ 1728 h 1733"/>
                              <a:gd name="T114" fmla="*/ 2276 w 2443"/>
                              <a:gd name="T115" fmla="*/ 1717 h 1733"/>
                              <a:gd name="T116" fmla="*/ 2209 w 2443"/>
                              <a:gd name="T117" fmla="*/ 1697 h 1733"/>
                              <a:gd name="T118" fmla="*/ 2141 w 2443"/>
                              <a:gd name="T119" fmla="*/ 1676 h 1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443" h="1733">
                                <a:moveTo>
                                  <a:pt x="2119" y="1668"/>
                                </a:moveTo>
                                <a:lnTo>
                                  <a:pt x="2058" y="1646"/>
                                </a:lnTo>
                                <a:lnTo>
                                  <a:pt x="1995" y="1622"/>
                                </a:lnTo>
                                <a:lnTo>
                                  <a:pt x="1931" y="1596"/>
                                </a:lnTo>
                                <a:lnTo>
                                  <a:pt x="1868" y="1569"/>
                                </a:lnTo>
                                <a:lnTo>
                                  <a:pt x="1805" y="1540"/>
                                </a:lnTo>
                                <a:lnTo>
                                  <a:pt x="1741" y="1511"/>
                                </a:lnTo>
                                <a:lnTo>
                                  <a:pt x="1678" y="1480"/>
                                </a:lnTo>
                                <a:lnTo>
                                  <a:pt x="1617" y="1448"/>
                                </a:lnTo>
                                <a:lnTo>
                                  <a:pt x="1556" y="1417"/>
                                </a:lnTo>
                                <a:lnTo>
                                  <a:pt x="1497" y="1385"/>
                                </a:lnTo>
                                <a:lnTo>
                                  <a:pt x="1440" y="1352"/>
                                </a:lnTo>
                                <a:lnTo>
                                  <a:pt x="1385" y="1320"/>
                                </a:lnTo>
                                <a:lnTo>
                                  <a:pt x="1331" y="1287"/>
                                </a:lnTo>
                                <a:lnTo>
                                  <a:pt x="1282" y="1255"/>
                                </a:lnTo>
                                <a:lnTo>
                                  <a:pt x="1234" y="1222"/>
                                </a:lnTo>
                                <a:lnTo>
                                  <a:pt x="1190" y="1191"/>
                                </a:lnTo>
                                <a:lnTo>
                                  <a:pt x="1185" y="1186"/>
                                </a:lnTo>
                                <a:lnTo>
                                  <a:pt x="1178" y="1183"/>
                                </a:lnTo>
                                <a:lnTo>
                                  <a:pt x="1151" y="1154"/>
                                </a:lnTo>
                                <a:lnTo>
                                  <a:pt x="1124" y="1127"/>
                                </a:lnTo>
                                <a:lnTo>
                                  <a:pt x="1096" y="1102"/>
                                </a:lnTo>
                                <a:lnTo>
                                  <a:pt x="1068" y="1080"/>
                                </a:lnTo>
                                <a:lnTo>
                                  <a:pt x="1054" y="1070"/>
                                </a:lnTo>
                                <a:lnTo>
                                  <a:pt x="1038" y="1060"/>
                                </a:lnTo>
                                <a:lnTo>
                                  <a:pt x="1023" y="1051"/>
                                </a:lnTo>
                                <a:lnTo>
                                  <a:pt x="1009" y="1042"/>
                                </a:lnTo>
                                <a:lnTo>
                                  <a:pt x="993" y="1034"/>
                                </a:lnTo>
                                <a:lnTo>
                                  <a:pt x="979" y="1027"/>
                                </a:lnTo>
                                <a:lnTo>
                                  <a:pt x="963" y="1020"/>
                                </a:lnTo>
                                <a:lnTo>
                                  <a:pt x="948" y="1015"/>
                                </a:lnTo>
                                <a:lnTo>
                                  <a:pt x="919" y="1005"/>
                                </a:lnTo>
                                <a:lnTo>
                                  <a:pt x="890" y="996"/>
                                </a:lnTo>
                                <a:lnTo>
                                  <a:pt x="861" y="987"/>
                                </a:lnTo>
                                <a:lnTo>
                                  <a:pt x="831" y="979"/>
                                </a:lnTo>
                                <a:lnTo>
                                  <a:pt x="802" y="971"/>
                                </a:lnTo>
                                <a:lnTo>
                                  <a:pt x="773" y="965"/>
                                </a:lnTo>
                                <a:lnTo>
                                  <a:pt x="744" y="960"/>
                                </a:lnTo>
                                <a:lnTo>
                                  <a:pt x="714" y="954"/>
                                </a:lnTo>
                                <a:lnTo>
                                  <a:pt x="684" y="950"/>
                                </a:lnTo>
                                <a:lnTo>
                                  <a:pt x="655" y="946"/>
                                </a:lnTo>
                                <a:lnTo>
                                  <a:pt x="626" y="943"/>
                                </a:lnTo>
                                <a:lnTo>
                                  <a:pt x="596" y="941"/>
                                </a:lnTo>
                                <a:lnTo>
                                  <a:pt x="567" y="940"/>
                                </a:lnTo>
                                <a:lnTo>
                                  <a:pt x="536" y="939"/>
                                </a:lnTo>
                                <a:lnTo>
                                  <a:pt x="507" y="937"/>
                                </a:lnTo>
                                <a:lnTo>
                                  <a:pt x="477" y="939"/>
                                </a:lnTo>
                                <a:lnTo>
                                  <a:pt x="448" y="939"/>
                                </a:lnTo>
                                <a:lnTo>
                                  <a:pt x="418" y="941"/>
                                </a:lnTo>
                                <a:lnTo>
                                  <a:pt x="389" y="943"/>
                                </a:lnTo>
                                <a:lnTo>
                                  <a:pt x="358" y="945"/>
                                </a:lnTo>
                                <a:lnTo>
                                  <a:pt x="329" y="949"/>
                                </a:lnTo>
                                <a:lnTo>
                                  <a:pt x="299" y="953"/>
                                </a:lnTo>
                                <a:lnTo>
                                  <a:pt x="269" y="958"/>
                                </a:lnTo>
                                <a:lnTo>
                                  <a:pt x="240" y="963"/>
                                </a:lnTo>
                                <a:lnTo>
                                  <a:pt x="210" y="969"/>
                                </a:lnTo>
                                <a:lnTo>
                                  <a:pt x="179" y="976"/>
                                </a:lnTo>
                                <a:lnTo>
                                  <a:pt x="149" y="982"/>
                                </a:lnTo>
                                <a:lnTo>
                                  <a:pt x="120" y="990"/>
                                </a:lnTo>
                                <a:lnTo>
                                  <a:pt x="60" y="1008"/>
                                </a:lnTo>
                                <a:lnTo>
                                  <a:pt x="0" y="1027"/>
                                </a:lnTo>
                                <a:lnTo>
                                  <a:pt x="17" y="951"/>
                                </a:lnTo>
                                <a:lnTo>
                                  <a:pt x="33" y="876"/>
                                </a:lnTo>
                                <a:lnTo>
                                  <a:pt x="48" y="804"/>
                                </a:lnTo>
                                <a:lnTo>
                                  <a:pt x="62" y="733"/>
                                </a:lnTo>
                                <a:lnTo>
                                  <a:pt x="75" y="664"/>
                                </a:lnTo>
                                <a:lnTo>
                                  <a:pt x="87" y="597"/>
                                </a:lnTo>
                                <a:lnTo>
                                  <a:pt x="97" y="532"/>
                                </a:lnTo>
                                <a:lnTo>
                                  <a:pt x="104" y="468"/>
                                </a:lnTo>
                                <a:lnTo>
                                  <a:pt x="110" y="405"/>
                                </a:lnTo>
                                <a:lnTo>
                                  <a:pt x="113" y="344"/>
                                </a:lnTo>
                                <a:lnTo>
                                  <a:pt x="114" y="313"/>
                                </a:lnTo>
                                <a:lnTo>
                                  <a:pt x="114" y="284"/>
                                </a:lnTo>
                                <a:lnTo>
                                  <a:pt x="113" y="254"/>
                                </a:lnTo>
                                <a:lnTo>
                                  <a:pt x="112" y="225"/>
                                </a:lnTo>
                                <a:lnTo>
                                  <a:pt x="110" y="196"/>
                                </a:lnTo>
                                <a:lnTo>
                                  <a:pt x="108" y="168"/>
                                </a:lnTo>
                                <a:lnTo>
                                  <a:pt x="104" y="139"/>
                                </a:lnTo>
                                <a:lnTo>
                                  <a:pt x="100" y="110"/>
                                </a:lnTo>
                                <a:lnTo>
                                  <a:pt x="94" y="82"/>
                                </a:lnTo>
                                <a:lnTo>
                                  <a:pt x="89" y="54"/>
                                </a:lnTo>
                                <a:lnTo>
                                  <a:pt x="82" y="28"/>
                                </a:lnTo>
                                <a:lnTo>
                                  <a:pt x="74" y="0"/>
                                </a:lnTo>
                                <a:lnTo>
                                  <a:pt x="122" y="24"/>
                                </a:lnTo>
                                <a:lnTo>
                                  <a:pt x="170" y="49"/>
                                </a:lnTo>
                                <a:lnTo>
                                  <a:pt x="219" y="72"/>
                                </a:lnTo>
                                <a:lnTo>
                                  <a:pt x="267" y="96"/>
                                </a:lnTo>
                                <a:lnTo>
                                  <a:pt x="315" y="118"/>
                                </a:lnTo>
                                <a:lnTo>
                                  <a:pt x="362" y="142"/>
                                </a:lnTo>
                                <a:lnTo>
                                  <a:pt x="410" y="163"/>
                                </a:lnTo>
                                <a:lnTo>
                                  <a:pt x="457" y="186"/>
                                </a:lnTo>
                                <a:lnTo>
                                  <a:pt x="484" y="198"/>
                                </a:lnTo>
                                <a:lnTo>
                                  <a:pt x="511" y="209"/>
                                </a:lnTo>
                                <a:lnTo>
                                  <a:pt x="536" y="221"/>
                                </a:lnTo>
                                <a:lnTo>
                                  <a:pt x="562" y="233"/>
                                </a:lnTo>
                                <a:lnTo>
                                  <a:pt x="587" y="244"/>
                                </a:lnTo>
                                <a:lnTo>
                                  <a:pt x="610" y="254"/>
                                </a:lnTo>
                                <a:lnTo>
                                  <a:pt x="634" y="264"/>
                                </a:lnTo>
                                <a:lnTo>
                                  <a:pt x="656" y="274"/>
                                </a:lnTo>
                                <a:lnTo>
                                  <a:pt x="679" y="283"/>
                                </a:lnTo>
                                <a:lnTo>
                                  <a:pt x="700" y="292"/>
                                </a:lnTo>
                                <a:lnTo>
                                  <a:pt x="721" y="301"/>
                                </a:lnTo>
                                <a:lnTo>
                                  <a:pt x="744" y="310"/>
                                </a:lnTo>
                                <a:lnTo>
                                  <a:pt x="765" y="319"/>
                                </a:lnTo>
                                <a:lnTo>
                                  <a:pt x="786" y="327"/>
                                </a:lnTo>
                                <a:lnTo>
                                  <a:pt x="807" y="336"/>
                                </a:lnTo>
                                <a:lnTo>
                                  <a:pt x="829" y="344"/>
                                </a:lnTo>
                                <a:lnTo>
                                  <a:pt x="839" y="348"/>
                                </a:lnTo>
                                <a:lnTo>
                                  <a:pt x="850" y="353"/>
                                </a:lnTo>
                                <a:lnTo>
                                  <a:pt x="861" y="355"/>
                                </a:lnTo>
                                <a:lnTo>
                                  <a:pt x="873" y="357"/>
                                </a:lnTo>
                                <a:lnTo>
                                  <a:pt x="917" y="363"/>
                                </a:lnTo>
                                <a:lnTo>
                                  <a:pt x="964" y="369"/>
                                </a:lnTo>
                                <a:lnTo>
                                  <a:pt x="1015" y="378"/>
                                </a:lnTo>
                                <a:lnTo>
                                  <a:pt x="1069" y="388"/>
                                </a:lnTo>
                                <a:lnTo>
                                  <a:pt x="1126" y="401"/>
                                </a:lnTo>
                                <a:lnTo>
                                  <a:pt x="1185" y="414"/>
                                </a:lnTo>
                                <a:lnTo>
                                  <a:pt x="1246" y="429"/>
                                </a:lnTo>
                                <a:lnTo>
                                  <a:pt x="1309" y="446"/>
                                </a:lnTo>
                                <a:lnTo>
                                  <a:pt x="1373" y="463"/>
                                </a:lnTo>
                                <a:lnTo>
                                  <a:pt x="1437" y="484"/>
                                </a:lnTo>
                                <a:lnTo>
                                  <a:pt x="1503" y="506"/>
                                </a:lnTo>
                                <a:lnTo>
                                  <a:pt x="1570" y="530"/>
                                </a:lnTo>
                                <a:lnTo>
                                  <a:pt x="1637" y="554"/>
                                </a:lnTo>
                                <a:lnTo>
                                  <a:pt x="1703" y="582"/>
                                </a:lnTo>
                                <a:lnTo>
                                  <a:pt x="1768" y="611"/>
                                </a:lnTo>
                                <a:lnTo>
                                  <a:pt x="1833" y="642"/>
                                </a:lnTo>
                                <a:lnTo>
                                  <a:pt x="1867" y="660"/>
                                </a:lnTo>
                                <a:lnTo>
                                  <a:pt x="1901" y="677"/>
                                </a:lnTo>
                                <a:lnTo>
                                  <a:pt x="1934" y="695"/>
                                </a:lnTo>
                                <a:lnTo>
                                  <a:pt x="1967" y="714"/>
                                </a:lnTo>
                                <a:lnTo>
                                  <a:pt x="1999" y="733"/>
                                </a:lnTo>
                                <a:lnTo>
                                  <a:pt x="2031" y="754"/>
                                </a:lnTo>
                                <a:lnTo>
                                  <a:pt x="2062" y="774"/>
                                </a:lnTo>
                                <a:lnTo>
                                  <a:pt x="2091" y="795"/>
                                </a:lnTo>
                                <a:lnTo>
                                  <a:pt x="2120" y="818"/>
                                </a:lnTo>
                                <a:lnTo>
                                  <a:pt x="2149" y="839"/>
                                </a:lnTo>
                                <a:lnTo>
                                  <a:pt x="2176" y="862"/>
                                </a:lnTo>
                                <a:lnTo>
                                  <a:pt x="2203" y="885"/>
                                </a:lnTo>
                                <a:lnTo>
                                  <a:pt x="2228" y="909"/>
                                </a:lnTo>
                                <a:lnTo>
                                  <a:pt x="2252" y="933"/>
                                </a:lnTo>
                                <a:lnTo>
                                  <a:pt x="2276" y="959"/>
                                </a:lnTo>
                                <a:lnTo>
                                  <a:pt x="2297" y="983"/>
                                </a:lnTo>
                                <a:lnTo>
                                  <a:pt x="2316" y="1008"/>
                                </a:lnTo>
                                <a:lnTo>
                                  <a:pt x="2334" y="1033"/>
                                </a:lnTo>
                                <a:lnTo>
                                  <a:pt x="2351" y="1057"/>
                                </a:lnTo>
                                <a:lnTo>
                                  <a:pt x="2365" y="1083"/>
                                </a:lnTo>
                                <a:lnTo>
                                  <a:pt x="2380" y="1109"/>
                                </a:lnTo>
                                <a:lnTo>
                                  <a:pt x="2392" y="1136"/>
                                </a:lnTo>
                                <a:lnTo>
                                  <a:pt x="2404" y="1163"/>
                                </a:lnTo>
                                <a:lnTo>
                                  <a:pt x="2415" y="1191"/>
                                </a:lnTo>
                                <a:lnTo>
                                  <a:pt x="2422" y="1219"/>
                                </a:lnTo>
                                <a:lnTo>
                                  <a:pt x="2430" y="1248"/>
                                </a:lnTo>
                                <a:lnTo>
                                  <a:pt x="2435" y="1278"/>
                                </a:lnTo>
                                <a:lnTo>
                                  <a:pt x="2439" y="1308"/>
                                </a:lnTo>
                                <a:lnTo>
                                  <a:pt x="2441" y="1339"/>
                                </a:lnTo>
                                <a:lnTo>
                                  <a:pt x="2443" y="1370"/>
                                </a:lnTo>
                                <a:lnTo>
                                  <a:pt x="2441" y="1401"/>
                                </a:lnTo>
                                <a:lnTo>
                                  <a:pt x="2438" y="1434"/>
                                </a:lnTo>
                                <a:lnTo>
                                  <a:pt x="2434" y="1466"/>
                                </a:lnTo>
                                <a:lnTo>
                                  <a:pt x="2427" y="1499"/>
                                </a:lnTo>
                                <a:lnTo>
                                  <a:pt x="2419" y="1531"/>
                                </a:lnTo>
                                <a:lnTo>
                                  <a:pt x="2409" y="1566"/>
                                </a:lnTo>
                                <a:lnTo>
                                  <a:pt x="2398" y="1601"/>
                                </a:lnTo>
                                <a:lnTo>
                                  <a:pt x="2384" y="1635"/>
                                </a:lnTo>
                                <a:lnTo>
                                  <a:pt x="2369" y="1671"/>
                                </a:lnTo>
                                <a:lnTo>
                                  <a:pt x="2352" y="1708"/>
                                </a:lnTo>
                                <a:lnTo>
                                  <a:pt x="2346" y="1721"/>
                                </a:lnTo>
                                <a:lnTo>
                                  <a:pt x="2342" y="1733"/>
                                </a:lnTo>
                                <a:lnTo>
                                  <a:pt x="2332" y="1731"/>
                                </a:lnTo>
                                <a:lnTo>
                                  <a:pt x="2321" y="1728"/>
                                </a:lnTo>
                                <a:lnTo>
                                  <a:pt x="2309" y="1725"/>
                                </a:lnTo>
                                <a:lnTo>
                                  <a:pt x="2298" y="1723"/>
                                </a:lnTo>
                                <a:lnTo>
                                  <a:pt x="2276" y="1717"/>
                                </a:lnTo>
                                <a:lnTo>
                                  <a:pt x="2253" y="1711"/>
                                </a:lnTo>
                                <a:lnTo>
                                  <a:pt x="2231" y="1704"/>
                                </a:lnTo>
                                <a:lnTo>
                                  <a:pt x="2209" y="1697"/>
                                </a:lnTo>
                                <a:lnTo>
                                  <a:pt x="2186" y="1690"/>
                                </a:lnTo>
                                <a:lnTo>
                                  <a:pt x="2164" y="1684"/>
                                </a:lnTo>
                                <a:lnTo>
                                  <a:pt x="2141" y="1676"/>
                                </a:lnTo>
                                <a:lnTo>
                                  <a:pt x="2119" y="1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3130"/>
                        <wps:cNvSpPr>
                          <a:spLocks/>
                        </wps:cNvSpPr>
                        <wps:spPr bwMode="auto">
                          <a:xfrm>
                            <a:off x="7807" y="1555"/>
                            <a:ext cx="731" cy="1333"/>
                          </a:xfrm>
                          <a:custGeom>
                            <a:avLst/>
                            <a:gdLst>
                              <a:gd name="T0" fmla="*/ 1872 w 2193"/>
                              <a:gd name="T1" fmla="*/ 1682 h 3999"/>
                              <a:gd name="T2" fmla="*/ 1896 w 2193"/>
                              <a:gd name="T3" fmla="*/ 1791 h 3999"/>
                              <a:gd name="T4" fmla="*/ 1937 w 2193"/>
                              <a:gd name="T5" fmla="*/ 1892 h 3999"/>
                              <a:gd name="T6" fmla="*/ 1993 w 2193"/>
                              <a:gd name="T7" fmla="*/ 1983 h 3999"/>
                              <a:gd name="T8" fmla="*/ 2061 w 2193"/>
                              <a:gd name="T9" fmla="*/ 2064 h 3999"/>
                              <a:gd name="T10" fmla="*/ 2137 w 2193"/>
                              <a:gd name="T11" fmla="*/ 2190 h 3999"/>
                              <a:gd name="T12" fmla="*/ 1873 w 2193"/>
                              <a:gd name="T13" fmla="*/ 2280 h 3999"/>
                              <a:gd name="T14" fmla="*/ 1639 w 2193"/>
                              <a:gd name="T15" fmla="*/ 2407 h 3999"/>
                              <a:gd name="T16" fmla="*/ 1441 w 2193"/>
                              <a:gd name="T17" fmla="*/ 2561 h 3999"/>
                              <a:gd name="T18" fmla="*/ 1343 w 2193"/>
                              <a:gd name="T19" fmla="*/ 2667 h 3999"/>
                              <a:gd name="T20" fmla="*/ 1262 w 2193"/>
                              <a:gd name="T21" fmla="*/ 2779 h 3999"/>
                              <a:gd name="T22" fmla="*/ 1202 w 2193"/>
                              <a:gd name="T23" fmla="*/ 2896 h 3999"/>
                              <a:gd name="T24" fmla="*/ 1160 w 2193"/>
                              <a:gd name="T25" fmla="*/ 3024 h 3999"/>
                              <a:gd name="T26" fmla="*/ 1145 w 2193"/>
                              <a:gd name="T27" fmla="*/ 3155 h 3999"/>
                              <a:gd name="T28" fmla="*/ 1157 w 2193"/>
                              <a:gd name="T29" fmla="*/ 3285 h 3999"/>
                              <a:gd name="T30" fmla="*/ 1206 w 2193"/>
                              <a:gd name="T31" fmla="*/ 3426 h 3999"/>
                              <a:gd name="T32" fmla="*/ 1299 w 2193"/>
                              <a:gd name="T33" fmla="*/ 3566 h 3999"/>
                              <a:gd name="T34" fmla="*/ 1438 w 2193"/>
                              <a:gd name="T35" fmla="*/ 3695 h 3999"/>
                              <a:gd name="T36" fmla="*/ 1374 w 2193"/>
                              <a:gd name="T37" fmla="*/ 3826 h 3999"/>
                              <a:gd name="T38" fmla="*/ 1118 w 2193"/>
                              <a:gd name="T39" fmla="*/ 3914 h 3999"/>
                              <a:gd name="T40" fmla="*/ 857 w 2193"/>
                              <a:gd name="T41" fmla="*/ 3991 h 3999"/>
                              <a:gd name="T42" fmla="*/ 820 w 2193"/>
                              <a:gd name="T43" fmla="*/ 3959 h 3999"/>
                              <a:gd name="T44" fmla="*/ 567 w 2193"/>
                              <a:gd name="T45" fmla="*/ 3836 h 3999"/>
                              <a:gd name="T46" fmla="*/ 281 w 2193"/>
                              <a:gd name="T47" fmla="*/ 3636 h 3999"/>
                              <a:gd name="T48" fmla="*/ 105 w 2193"/>
                              <a:gd name="T49" fmla="*/ 3422 h 3999"/>
                              <a:gd name="T50" fmla="*/ 19 w 2193"/>
                              <a:gd name="T51" fmla="*/ 3190 h 3999"/>
                              <a:gd name="T52" fmla="*/ 0 w 2193"/>
                              <a:gd name="T53" fmla="*/ 2940 h 3999"/>
                              <a:gd name="T54" fmla="*/ 25 w 2193"/>
                              <a:gd name="T55" fmla="*/ 2669 h 3999"/>
                              <a:gd name="T56" fmla="*/ 109 w 2193"/>
                              <a:gd name="T57" fmla="*/ 2152 h 3999"/>
                              <a:gd name="T58" fmla="*/ 144 w 2193"/>
                              <a:gd name="T59" fmla="*/ 1850 h 3999"/>
                              <a:gd name="T60" fmla="*/ 155 w 2193"/>
                              <a:gd name="T61" fmla="*/ 1581 h 3999"/>
                              <a:gd name="T62" fmla="*/ 143 w 2193"/>
                              <a:gd name="T63" fmla="*/ 1297 h 3999"/>
                              <a:gd name="T64" fmla="*/ 97 w 2193"/>
                              <a:gd name="T65" fmla="*/ 997 h 3999"/>
                              <a:gd name="T66" fmla="*/ 11 w 2193"/>
                              <a:gd name="T67" fmla="*/ 681 h 3999"/>
                              <a:gd name="T68" fmla="*/ 227 w 2193"/>
                              <a:gd name="T69" fmla="*/ 761 h 3999"/>
                              <a:gd name="T70" fmla="*/ 438 w 2193"/>
                              <a:gd name="T71" fmla="*/ 870 h 3999"/>
                              <a:gd name="T72" fmla="*/ 635 w 2193"/>
                              <a:gd name="T73" fmla="*/ 1009 h 3999"/>
                              <a:gd name="T74" fmla="*/ 813 w 2193"/>
                              <a:gd name="T75" fmla="*/ 1183 h 3999"/>
                              <a:gd name="T76" fmla="*/ 926 w 2193"/>
                              <a:gd name="T77" fmla="*/ 1346 h 3999"/>
                              <a:gd name="T78" fmla="*/ 959 w 2193"/>
                              <a:gd name="T79" fmla="*/ 1384 h 3999"/>
                              <a:gd name="T80" fmla="*/ 1020 w 2193"/>
                              <a:gd name="T81" fmla="*/ 1413 h 3999"/>
                              <a:gd name="T82" fmla="*/ 1088 w 2193"/>
                              <a:gd name="T83" fmla="*/ 1409 h 3999"/>
                              <a:gd name="T84" fmla="*/ 1240 w 2193"/>
                              <a:gd name="T85" fmla="*/ 1312 h 3999"/>
                              <a:gd name="T86" fmla="*/ 1485 w 2193"/>
                              <a:gd name="T87" fmla="*/ 1093 h 3999"/>
                              <a:gd name="T88" fmla="*/ 1681 w 2193"/>
                              <a:gd name="T89" fmla="*/ 851 h 3999"/>
                              <a:gd name="T90" fmla="*/ 1828 w 2193"/>
                              <a:gd name="T91" fmla="*/ 606 h 3999"/>
                              <a:gd name="T92" fmla="*/ 1918 w 2193"/>
                              <a:gd name="T93" fmla="*/ 412 h 3999"/>
                              <a:gd name="T94" fmla="*/ 2036 w 2193"/>
                              <a:gd name="T95" fmla="*/ 84 h 3999"/>
                              <a:gd name="T96" fmla="*/ 2125 w 2193"/>
                              <a:gd name="T97" fmla="*/ 177 h 3999"/>
                              <a:gd name="T98" fmla="*/ 2171 w 2193"/>
                              <a:gd name="T99" fmla="*/ 403 h 3999"/>
                              <a:gd name="T100" fmla="*/ 2182 w 2193"/>
                              <a:gd name="T101" fmla="*/ 559 h 3999"/>
                              <a:gd name="T102" fmla="*/ 2181 w 2193"/>
                              <a:gd name="T103" fmla="*/ 630 h 3999"/>
                              <a:gd name="T104" fmla="*/ 2159 w 2193"/>
                              <a:gd name="T105" fmla="*/ 669 h 3999"/>
                              <a:gd name="T106" fmla="*/ 2079 w 2193"/>
                              <a:gd name="T107" fmla="*/ 771 h 3999"/>
                              <a:gd name="T108" fmla="*/ 2011 w 2193"/>
                              <a:gd name="T109" fmla="*/ 887 h 3999"/>
                              <a:gd name="T110" fmla="*/ 1954 w 2193"/>
                              <a:gd name="T111" fmla="*/ 1019 h 3999"/>
                              <a:gd name="T112" fmla="*/ 1910 w 2193"/>
                              <a:gd name="T113" fmla="*/ 1166 h 3999"/>
                              <a:gd name="T114" fmla="*/ 1881 w 2193"/>
                              <a:gd name="T115" fmla="*/ 1330 h 3999"/>
                              <a:gd name="T116" fmla="*/ 1867 w 2193"/>
                              <a:gd name="T117" fmla="*/ 1510 h 39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3" h="3999">
                                <a:moveTo>
                                  <a:pt x="1865" y="1586"/>
                                </a:moveTo>
                                <a:lnTo>
                                  <a:pt x="1867" y="1611"/>
                                </a:lnTo>
                                <a:lnTo>
                                  <a:pt x="1868" y="1635"/>
                                </a:lnTo>
                                <a:lnTo>
                                  <a:pt x="1869" y="1658"/>
                                </a:lnTo>
                                <a:lnTo>
                                  <a:pt x="1872" y="1682"/>
                                </a:lnTo>
                                <a:lnTo>
                                  <a:pt x="1875" y="1705"/>
                                </a:lnTo>
                                <a:lnTo>
                                  <a:pt x="1880" y="1728"/>
                                </a:lnTo>
                                <a:lnTo>
                                  <a:pt x="1884" y="1749"/>
                                </a:lnTo>
                                <a:lnTo>
                                  <a:pt x="1890" y="1771"/>
                                </a:lnTo>
                                <a:lnTo>
                                  <a:pt x="1896" y="1791"/>
                                </a:lnTo>
                                <a:lnTo>
                                  <a:pt x="1903" y="1813"/>
                                </a:lnTo>
                                <a:lnTo>
                                  <a:pt x="1910" y="1833"/>
                                </a:lnTo>
                                <a:lnTo>
                                  <a:pt x="1919" y="1853"/>
                                </a:lnTo>
                                <a:lnTo>
                                  <a:pt x="1927" y="1873"/>
                                </a:lnTo>
                                <a:lnTo>
                                  <a:pt x="1937" y="1892"/>
                                </a:lnTo>
                                <a:lnTo>
                                  <a:pt x="1947" y="1911"/>
                                </a:lnTo>
                                <a:lnTo>
                                  <a:pt x="1957" y="1929"/>
                                </a:lnTo>
                                <a:lnTo>
                                  <a:pt x="1968" y="1947"/>
                                </a:lnTo>
                                <a:lnTo>
                                  <a:pt x="1981" y="1965"/>
                                </a:lnTo>
                                <a:lnTo>
                                  <a:pt x="1993" y="1983"/>
                                </a:lnTo>
                                <a:lnTo>
                                  <a:pt x="2005" y="2000"/>
                                </a:lnTo>
                                <a:lnTo>
                                  <a:pt x="2019" y="2017"/>
                                </a:lnTo>
                                <a:lnTo>
                                  <a:pt x="2032" y="2032"/>
                                </a:lnTo>
                                <a:lnTo>
                                  <a:pt x="2047" y="2048"/>
                                </a:lnTo>
                                <a:lnTo>
                                  <a:pt x="2061" y="2064"/>
                                </a:lnTo>
                                <a:lnTo>
                                  <a:pt x="2092" y="2094"/>
                                </a:lnTo>
                                <a:lnTo>
                                  <a:pt x="2124" y="2123"/>
                                </a:lnTo>
                                <a:lnTo>
                                  <a:pt x="2158" y="2151"/>
                                </a:lnTo>
                                <a:lnTo>
                                  <a:pt x="2193" y="2177"/>
                                </a:lnTo>
                                <a:lnTo>
                                  <a:pt x="2137" y="2190"/>
                                </a:lnTo>
                                <a:lnTo>
                                  <a:pt x="2083" y="2205"/>
                                </a:lnTo>
                                <a:lnTo>
                                  <a:pt x="2029" y="2222"/>
                                </a:lnTo>
                                <a:lnTo>
                                  <a:pt x="1976" y="2240"/>
                                </a:lnTo>
                                <a:lnTo>
                                  <a:pt x="1925" y="2259"/>
                                </a:lnTo>
                                <a:lnTo>
                                  <a:pt x="1873" y="2280"/>
                                </a:lnTo>
                                <a:lnTo>
                                  <a:pt x="1824" y="2302"/>
                                </a:lnTo>
                                <a:lnTo>
                                  <a:pt x="1776" y="2327"/>
                                </a:lnTo>
                                <a:lnTo>
                                  <a:pt x="1729" y="2352"/>
                                </a:lnTo>
                                <a:lnTo>
                                  <a:pt x="1683" y="2379"/>
                                </a:lnTo>
                                <a:lnTo>
                                  <a:pt x="1639" y="2407"/>
                                </a:lnTo>
                                <a:lnTo>
                                  <a:pt x="1596" y="2436"/>
                                </a:lnTo>
                                <a:lnTo>
                                  <a:pt x="1555" y="2466"/>
                                </a:lnTo>
                                <a:lnTo>
                                  <a:pt x="1515" y="2496"/>
                                </a:lnTo>
                                <a:lnTo>
                                  <a:pt x="1478" y="2529"/>
                                </a:lnTo>
                                <a:lnTo>
                                  <a:pt x="1441" y="2561"/>
                                </a:lnTo>
                                <a:lnTo>
                                  <a:pt x="1421" y="2581"/>
                                </a:lnTo>
                                <a:lnTo>
                                  <a:pt x="1400" y="2603"/>
                                </a:lnTo>
                                <a:lnTo>
                                  <a:pt x="1381" y="2624"/>
                                </a:lnTo>
                                <a:lnTo>
                                  <a:pt x="1362" y="2645"/>
                                </a:lnTo>
                                <a:lnTo>
                                  <a:pt x="1343" y="2667"/>
                                </a:lnTo>
                                <a:lnTo>
                                  <a:pt x="1326" y="2689"/>
                                </a:lnTo>
                                <a:lnTo>
                                  <a:pt x="1309" y="2711"/>
                                </a:lnTo>
                                <a:lnTo>
                                  <a:pt x="1292" y="2734"/>
                                </a:lnTo>
                                <a:lnTo>
                                  <a:pt x="1278" y="2756"/>
                                </a:lnTo>
                                <a:lnTo>
                                  <a:pt x="1262" y="2779"/>
                                </a:lnTo>
                                <a:lnTo>
                                  <a:pt x="1249" y="2802"/>
                                </a:lnTo>
                                <a:lnTo>
                                  <a:pt x="1235" y="2826"/>
                                </a:lnTo>
                                <a:lnTo>
                                  <a:pt x="1224" y="2848"/>
                                </a:lnTo>
                                <a:lnTo>
                                  <a:pt x="1212" y="2873"/>
                                </a:lnTo>
                                <a:lnTo>
                                  <a:pt x="1202" y="2896"/>
                                </a:lnTo>
                                <a:lnTo>
                                  <a:pt x="1192" y="2920"/>
                                </a:lnTo>
                                <a:lnTo>
                                  <a:pt x="1183" y="2946"/>
                                </a:lnTo>
                                <a:lnTo>
                                  <a:pt x="1174" y="2971"/>
                                </a:lnTo>
                                <a:lnTo>
                                  <a:pt x="1167" y="2997"/>
                                </a:lnTo>
                                <a:lnTo>
                                  <a:pt x="1160" y="3024"/>
                                </a:lnTo>
                                <a:lnTo>
                                  <a:pt x="1155" y="3050"/>
                                </a:lnTo>
                                <a:lnTo>
                                  <a:pt x="1150" y="3076"/>
                                </a:lnTo>
                                <a:lnTo>
                                  <a:pt x="1148" y="3102"/>
                                </a:lnTo>
                                <a:lnTo>
                                  <a:pt x="1146" y="3128"/>
                                </a:lnTo>
                                <a:lnTo>
                                  <a:pt x="1145" y="3155"/>
                                </a:lnTo>
                                <a:lnTo>
                                  <a:pt x="1145" y="3181"/>
                                </a:lnTo>
                                <a:lnTo>
                                  <a:pt x="1146" y="3207"/>
                                </a:lnTo>
                                <a:lnTo>
                                  <a:pt x="1149" y="3234"/>
                                </a:lnTo>
                                <a:lnTo>
                                  <a:pt x="1152" y="3259"/>
                                </a:lnTo>
                                <a:lnTo>
                                  <a:pt x="1157" y="3285"/>
                                </a:lnTo>
                                <a:lnTo>
                                  <a:pt x="1164" y="3312"/>
                                </a:lnTo>
                                <a:lnTo>
                                  <a:pt x="1170" y="3338"/>
                                </a:lnTo>
                                <a:lnTo>
                                  <a:pt x="1180" y="3367"/>
                                </a:lnTo>
                                <a:lnTo>
                                  <a:pt x="1193" y="3397"/>
                                </a:lnTo>
                                <a:lnTo>
                                  <a:pt x="1206" y="3426"/>
                                </a:lnTo>
                                <a:lnTo>
                                  <a:pt x="1221" y="3454"/>
                                </a:lnTo>
                                <a:lnTo>
                                  <a:pt x="1238" y="3483"/>
                                </a:lnTo>
                                <a:lnTo>
                                  <a:pt x="1257" y="3511"/>
                                </a:lnTo>
                                <a:lnTo>
                                  <a:pt x="1277" y="3539"/>
                                </a:lnTo>
                                <a:lnTo>
                                  <a:pt x="1299" y="3566"/>
                                </a:lnTo>
                                <a:lnTo>
                                  <a:pt x="1323" y="3593"/>
                                </a:lnTo>
                                <a:lnTo>
                                  <a:pt x="1348" y="3619"/>
                                </a:lnTo>
                                <a:lnTo>
                                  <a:pt x="1376" y="3645"/>
                                </a:lnTo>
                                <a:lnTo>
                                  <a:pt x="1407" y="3671"/>
                                </a:lnTo>
                                <a:lnTo>
                                  <a:pt x="1438" y="3695"/>
                                </a:lnTo>
                                <a:lnTo>
                                  <a:pt x="1471" y="3719"/>
                                </a:lnTo>
                                <a:lnTo>
                                  <a:pt x="1507" y="3742"/>
                                </a:lnTo>
                                <a:lnTo>
                                  <a:pt x="1544" y="3765"/>
                                </a:lnTo>
                                <a:lnTo>
                                  <a:pt x="1376" y="3825"/>
                                </a:lnTo>
                                <a:lnTo>
                                  <a:pt x="1374" y="3826"/>
                                </a:lnTo>
                                <a:lnTo>
                                  <a:pt x="1372" y="3826"/>
                                </a:lnTo>
                                <a:lnTo>
                                  <a:pt x="1308" y="3849"/>
                                </a:lnTo>
                                <a:lnTo>
                                  <a:pt x="1245" y="3871"/>
                                </a:lnTo>
                                <a:lnTo>
                                  <a:pt x="1182" y="3892"/>
                                </a:lnTo>
                                <a:lnTo>
                                  <a:pt x="1118" y="3914"/>
                                </a:lnTo>
                                <a:lnTo>
                                  <a:pt x="1054" y="3935"/>
                                </a:lnTo>
                                <a:lnTo>
                                  <a:pt x="990" y="3956"/>
                                </a:lnTo>
                                <a:lnTo>
                                  <a:pt x="926" y="3978"/>
                                </a:lnTo>
                                <a:lnTo>
                                  <a:pt x="863" y="3999"/>
                                </a:lnTo>
                                <a:lnTo>
                                  <a:pt x="857" y="3991"/>
                                </a:lnTo>
                                <a:lnTo>
                                  <a:pt x="851" y="3983"/>
                                </a:lnTo>
                                <a:lnTo>
                                  <a:pt x="844" y="3976"/>
                                </a:lnTo>
                                <a:lnTo>
                                  <a:pt x="837" y="3970"/>
                                </a:lnTo>
                                <a:lnTo>
                                  <a:pt x="829" y="3964"/>
                                </a:lnTo>
                                <a:lnTo>
                                  <a:pt x="820" y="3959"/>
                                </a:lnTo>
                                <a:lnTo>
                                  <a:pt x="812" y="3954"/>
                                </a:lnTo>
                                <a:lnTo>
                                  <a:pt x="802" y="3950"/>
                                </a:lnTo>
                                <a:lnTo>
                                  <a:pt x="718" y="3911"/>
                                </a:lnTo>
                                <a:lnTo>
                                  <a:pt x="640" y="3874"/>
                                </a:lnTo>
                                <a:lnTo>
                                  <a:pt x="567" y="3836"/>
                                </a:lnTo>
                                <a:lnTo>
                                  <a:pt x="500" y="3797"/>
                                </a:lnTo>
                                <a:lnTo>
                                  <a:pt x="437" y="3758"/>
                                </a:lnTo>
                                <a:lnTo>
                                  <a:pt x="380" y="3718"/>
                                </a:lnTo>
                                <a:lnTo>
                                  <a:pt x="328" y="3677"/>
                                </a:lnTo>
                                <a:lnTo>
                                  <a:pt x="281" y="3636"/>
                                </a:lnTo>
                                <a:lnTo>
                                  <a:pt x="237" y="3594"/>
                                </a:lnTo>
                                <a:lnTo>
                                  <a:pt x="198" y="3552"/>
                                </a:lnTo>
                                <a:lnTo>
                                  <a:pt x="163" y="3509"/>
                                </a:lnTo>
                                <a:lnTo>
                                  <a:pt x="132" y="3466"/>
                                </a:lnTo>
                                <a:lnTo>
                                  <a:pt x="105" y="3422"/>
                                </a:lnTo>
                                <a:lnTo>
                                  <a:pt x="81" y="3377"/>
                                </a:lnTo>
                                <a:lnTo>
                                  <a:pt x="61" y="3331"/>
                                </a:lnTo>
                                <a:lnTo>
                                  <a:pt x="44" y="3285"/>
                                </a:lnTo>
                                <a:lnTo>
                                  <a:pt x="30" y="3238"/>
                                </a:lnTo>
                                <a:lnTo>
                                  <a:pt x="19" y="3190"/>
                                </a:lnTo>
                                <a:lnTo>
                                  <a:pt x="11" y="3142"/>
                                </a:lnTo>
                                <a:lnTo>
                                  <a:pt x="5" y="3092"/>
                                </a:lnTo>
                                <a:lnTo>
                                  <a:pt x="1" y="3042"/>
                                </a:lnTo>
                                <a:lnTo>
                                  <a:pt x="0" y="2992"/>
                                </a:lnTo>
                                <a:lnTo>
                                  <a:pt x="0" y="2940"/>
                                </a:lnTo>
                                <a:lnTo>
                                  <a:pt x="3" y="2887"/>
                                </a:lnTo>
                                <a:lnTo>
                                  <a:pt x="6" y="2834"/>
                                </a:lnTo>
                                <a:lnTo>
                                  <a:pt x="12" y="2780"/>
                                </a:lnTo>
                                <a:lnTo>
                                  <a:pt x="19" y="2725"/>
                                </a:lnTo>
                                <a:lnTo>
                                  <a:pt x="25" y="2669"/>
                                </a:lnTo>
                                <a:lnTo>
                                  <a:pt x="43" y="2555"/>
                                </a:lnTo>
                                <a:lnTo>
                                  <a:pt x="63" y="2436"/>
                                </a:lnTo>
                                <a:lnTo>
                                  <a:pt x="79" y="2344"/>
                                </a:lnTo>
                                <a:lnTo>
                                  <a:pt x="94" y="2249"/>
                                </a:lnTo>
                                <a:lnTo>
                                  <a:pt x="109" y="2152"/>
                                </a:lnTo>
                                <a:lnTo>
                                  <a:pt x="123" y="2054"/>
                                </a:lnTo>
                                <a:lnTo>
                                  <a:pt x="128" y="2003"/>
                                </a:lnTo>
                                <a:lnTo>
                                  <a:pt x="134" y="1953"/>
                                </a:lnTo>
                                <a:lnTo>
                                  <a:pt x="140" y="1901"/>
                                </a:lnTo>
                                <a:lnTo>
                                  <a:pt x="144" y="1850"/>
                                </a:lnTo>
                                <a:lnTo>
                                  <a:pt x="147" y="1797"/>
                                </a:lnTo>
                                <a:lnTo>
                                  <a:pt x="151" y="1743"/>
                                </a:lnTo>
                                <a:lnTo>
                                  <a:pt x="153" y="1691"/>
                                </a:lnTo>
                                <a:lnTo>
                                  <a:pt x="155" y="1636"/>
                                </a:lnTo>
                                <a:lnTo>
                                  <a:pt x="155" y="1581"/>
                                </a:lnTo>
                                <a:lnTo>
                                  <a:pt x="155" y="1526"/>
                                </a:lnTo>
                                <a:lnTo>
                                  <a:pt x="154" y="1470"/>
                                </a:lnTo>
                                <a:lnTo>
                                  <a:pt x="151" y="1413"/>
                                </a:lnTo>
                                <a:lnTo>
                                  <a:pt x="147" y="1356"/>
                                </a:lnTo>
                                <a:lnTo>
                                  <a:pt x="143" y="1297"/>
                                </a:lnTo>
                                <a:lnTo>
                                  <a:pt x="136" y="1239"/>
                                </a:lnTo>
                                <a:lnTo>
                                  <a:pt x="128" y="1180"/>
                                </a:lnTo>
                                <a:lnTo>
                                  <a:pt x="119" y="1119"/>
                                </a:lnTo>
                                <a:lnTo>
                                  <a:pt x="109" y="1059"/>
                                </a:lnTo>
                                <a:lnTo>
                                  <a:pt x="97" y="997"/>
                                </a:lnTo>
                                <a:lnTo>
                                  <a:pt x="84" y="935"/>
                                </a:lnTo>
                                <a:lnTo>
                                  <a:pt x="68" y="873"/>
                                </a:lnTo>
                                <a:lnTo>
                                  <a:pt x="51" y="810"/>
                                </a:lnTo>
                                <a:lnTo>
                                  <a:pt x="32" y="745"/>
                                </a:lnTo>
                                <a:lnTo>
                                  <a:pt x="11" y="681"/>
                                </a:lnTo>
                                <a:lnTo>
                                  <a:pt x="54" y="695"/>
                                </a:lnTo>
                                <a:lnTo>
                                  <a:pt x="97" y="709"/>
                                </a:lnTo>
                                <a:lnTo>
                                  <a:pt x="141" y="725"/>
                                </a:lnTo>
                                <a:lnTo>
                                  <a:pt x="183" y="742"/>
                                </a:lnTo>
                                <a:lnTo>
                                  <a:pt x="227" y="761"/>
                                </a:lnTo>
                                <a:lnTo>
                                  <a:pt x="269" y="780"/>
                                </a:lnTo>
                                <a:lnTo>
                                  <a:pt x="312" y="801"/>
                                </a:lnTo>
                                <a:lnTo>
                                  <a:pt x="354" y="822"/>
                                </a:lnTo>
                                <a:lnTo>
                                  <a:pt x="397" y="846"/>
                                </a:lnTo>
                                <a:lnTo>
                                  <a:pt x="438" y="870"/>
                                </a:lnTo>
                                <a:lnTo>
                                  <a:pt x="479" y="896"/>
                                </a:lnTo>
                                <a:lnTo>
                                  <a:pt x="519" y="922"/>
                                </a:lnTo>
                                <a:lnTo>
                                  <a:pt x="559" y="950"/>
                                </a:lnTo>
                                <a:lnTo>
                                  <a:pt x="597" y="979"/>
                                </a:lnTo>
                                <a:lnTo>
                                  <a:pt x="635" y="1009"/>
                                </a:lnTo>
                                <a:lnTo>
                                  <a:pt x="672" y="1041"/>
                                </a:lnTo>
                                <a:lnTo>
                                  <a:pt x="710" y="1075"/>
                                </a:lnTo>
                                <a:lnTo>
                                  <a:pt x="746" y="1111"/>
                                </a:lnTo>
                                <a:lnTo>
                                  <a:pt x="781" y="1147"/>
                                </a:lnTo>
                                <a:lnTo>
                                  <a:pt x="813" y="1183"/>
                                </a:lnTo>
                                <a:lnTo>
                                  <a:pt x="842" y="1220"/>
                                </a:lnTo>
                                <a:lnTo>
                                  <a:pt x="870" y="1257"/>
                                </a:lnTo>
                                <a:lnTo>
                                  <a:pt x="896" y="1296"/>
                                </a:lnTo>
                                <a:lnTo>
                                  <a:pt x="921" y="1335"/>
                                </a:lnTo>
                                <a:lnTo>
                                  <a:pt x="926" y="1346"/>
                                </a:lnTo>
                                <a:lnTo>
                                  <a:pt x="931" y="1352"/>
                                </a:lnTo>
                                <a:lnTo>
                                  <a:pt x="939" y="1363"/>
                                </a:lnTo>
                                <a:lnTo>
                                  <a:pt x="949" y="1375"/>
                                </a:lnTo>
                                <a:lnTo>
                                  <a:pt x="959" y="1384"/>
                                </a:lnTo>
                                <a:lnTo>
                                  <a:pt x="970" y="1391"/>
                                </a:lnTo>
                                <a:lnTo>
                                  <a:pt x="981" y="1399"/>
                                </a:lnTo>
                                <a:lnTo>
                                  <a:pt x="994" y="1405"/>
                                </a:lnTo>
                                <a:lnTo>
                                  <a:pt x="1007" y="1409"/>
                                </a:lnTo>
                                <a:lnTo>
                                  <a:pt x="1020" y="1413"/>
                                </a:lnTo>
                                <a:lnTo>
                                  <a:pt x="1034" y="1415"/>
                                </a:lnTo>
                                <a:lnTo>
                                  <a:pt x="1047" y="1415"/>
                                </a:lnTo>
                                <a:lnTo>
                                  <a:pt x="1061" y="1415"/>
                                </a:lnTo>
                                <a:lnTo>
                                  <a:pt x="1074" y="1413"/>
                                </a:lnTo>
                                <a:lnTo>
                                  <a:pt x="1088" y="1409"/>
                                </a:lnTo>
                                <a:lnTo>
                                  <a:pt x="1101" y="1405"/>
                                </a:lnTo>
                                <a:lnTo>
                                  <a:pt x="1113" y="1399"/>
                                </a:lnTo>
                                <a:lnTo>
                                  <a:pt x="1126" y="1391"/>
                                </a:lnTo>
                                <a:lnTo>
                                  <a:pt x="1184" y="1352"/>
                                </a:lnTo>
                                <a:lnTo>
                                  <a:pt x="1240" y="1312"/>
                                </a:lnTo>
                                <a:lnTo>
                                  <a:pt x="1293" y="1269"/>
                                </a:lnTo>
                                <a:lnTo>
                                  <a:pt x="1345" y="1227"/>
                                </a:lnTo>
                                <a:lnTo>
                                  <a:pt x="1394" y="1183"/>
                                </a:lnTo>
                                <a:lnTo>
                                  <a:pt x="1440" y="1138"/>
                                </a:lnTo>
                                <a:lnTo>
                                  <a:pt x="1485" y="1093"/>
                                </a:lnTo>
                                <a:lnTo>
                                  <a:pt x="1529" y="1046"/>
                                </a:lnTo>
                                <a:lnTo>
                                  <a:pt x="1569" y="999"/>
                                </a:lnTo>
                                <a:lnTo>
                                  <a:pt x="1608" y="951"/>
                                </a:lnTo>
                                <a:lnTo>
                                  <a:pt x="1646" y="902"/>
                                </a:lnTo>
                                <a:lnTo>
                                  <a:pt x="1681" y="851"/>
                                </a:lnTo>
                                <a:lnTo>
                                  <a:pt x="1715" y="801"/>
                                </a:lnTo>
                                <a:lnTo>
                                  <a:pt x="1748" y="749"/>
                                </a:lnTo>
                                <a:lnTo>
                                  <a:pt x="1778" y="697"/>
                                </a:lnTo>
                                <a:lnTo>
                                  <a:pt x="1808" y="644"/>
                                </a:lnTo>
                                <a:lnTo>
                                  <a:pt x="1828" y="606"/>
                                </a:lnTo>
                                <a:lnTo>
                                  <a:pt x="1848" y="568"/>
                                </a:lnTo>
                                <a:lnTo>
                                  <a:pt x="1865" y="530"/>
                                </a:lnTo>
                                <a:lnTo>
                                  <a:pt x="1884" y="491"/>
                                </a:lnTo>
                                <a:lnTo>
                                  <a:pt x="1901" y="451"/>
                                </a:lnTo>
                                <a:lnTo>
                                  <a:pt x="1918" y="412"/>
                                </a:lnTo>
                                <a:lnTo>
                                  <a:pt x="1935" y="372"/>
                                </a:lnTo>
                                <a:lnTo>
                                  <a:pt x="1950" y="331"/>
                                </a:lnTo>
                                <a:lnTo>
                                  <a:pt x="1981" y="251"/>
                                </a:lnTo>
                                <a:lnTo>
                                  <a:pt x="2009" y="168"/>
                                </a:lnTo>
                                <a:lnTo>
                                  <a:pt x="2036" y="84"/>
                                </a:lnTo>
                                <a:lnTo>
                                  <a:pt x="2061" y="0"/>
                                </a:lnTo>
                                <a:lnTo>
                                  <a:pt x="2079" y="41"/>
                                </a:lnTo>
                                <a:lnTo>
                                  <a:pt x="2096" y="85"/>
                                </a:lnTo>
                                <a:lnTo>
                                  <a:pt x="2112" y="130"/>
                                </a:lnTo>
                                <a:lnTo>
                                  <a:pt x="2125" y="177"/>
                                </a:lnTo>
                                <a:lnTo>
                                  <a:pt x="2137" y="225"/>
                                </a:lnTo>
                                <a:lnTo>
                                  <a:pt x="2149" y="273"/>
                                </a:lnTo>
                                <a:lnTo>
                                  <a:pt x="2159" y="322"/>
                                </a:lnTo>
                                <a:lnTo>
                                  <a:pt x="2166" y="371"/>
                                </a:lnTo>
                                <a:lnTo>
                                  <a:pt x="2171" y="403"/>
                                </a:lnTo>
                                <a:lnTo>
                                  <a:pt x="2175" y="437"/>
                                </a:lnTo>
                                <a:lnTo>
                                  <a:pt x="2179" y="470"/>
                                </a:lnTo>
                                <a:lnTo>
                                  <a:pt x="2181" y="503"/>
                                </a:lnTo>
                                <a:lnTo>
                                  <a:pt x="2182" y="532"/>
                                </a:lnTo>
                                <a:lnTo>
                                  <a:pt x="2182" y="559"/>
                                </a:lnTo>
                                <a:lnTo>
                                  <a:pt x="2182" y="585"/>
                                </a:lnTo>
                                <a:lnTo>
                                  <a:pt x="2181" y="609"/>
                                </a:lnTo>
                                <a:lnTo>
                                  <a:pt x="2181" y="613"/>
                                </a:lnTo>
                                <a:lnTo>
                                  <a:pt x="2181" y="615"/>
                                </a:lnTo>
                                <a:lnTo>
                                  <a:pt x="2181" y="630"/>
                                </a:lnTo>
                                <a:lnTo>
                                  <a:pt x="2182" y="645"/>
                                </a:lnTo>
                                <a:lnTo>
                                  <a:pt x="2171" y="656"/>
                                </a:lnTo>
                                <a:lnTo>
                                  <a:pt x="2160" y="669"/>
                                </a:lnTo>
                                <a:lnTo>
                                  <a:pt x="2159" y="669"/>
                                </a:lnTo>
                                <a:lnTo>
                                  <a:pt x="2142" y="688"/>
                                </a:lnTo>
                                <a:lnTo>
                                  <a:pt x="2126" y="708"/>
                                </a:lnTo>
                                <a:lnTo>
                                  <a:pt x="2109" y="728"/>
                                </a:lnTo>
                                <a:lnTo>
                                  <a:pt x="2094" y="749"/>
                                </a:lnTo>
                                <a:lnTo>
                                  <a:pt x="2079" y="771"/>
                                </a:lnTo>
                                <a:lnTo>
                                  <a:pt x="2065" y="793"/>
                                </a:lnTo>
                                <a:lnTo>
                                  <a:pt x="2050" y="816"/>
                                </a:lnTo>
                                <a:lnTo>
                                  <a:pt x="2037" y="839"/>
                                </a:lnTo>
                                <a:lnTo>
                                  <a:pt x="2023" y="863"/>
                                </a:lnTo>
                                <a:lnTo>
                                  <a:pt x="2011" y="887"/>
                                </a:lnTo>
                                <a:lnTo>
                                  <a:pt x="1999" y="912"/>
                                </a:lnTo>
                                <a:lnTo>
                                  <a:pt x="1986" y="938"/>
                                </a:lnTo>
                                <a:lnTo>
                                  <a:pt x="1975" y="965"/>
                                </a:lnTo>
                                <a:lnTo>
                                  <a:pt x="1964" y="991"/>
                                </a:lnTo>
                                <a:lnTo>
                                  <a:pt x="1954" y="1019"/>
                                </a:lnTo>
                                <a:lnTo>
                                  <a:pt x="1944" y="1047"/>
                                </a:lnTo>
                                <a:lnTo>
                                  <a:pt x="1935" y="1077"/>
                                </a:lnTo>
                                <a:lnTo>
                                  <a:pt x="1926" y="1106"/>
                                </a:lnTo>
                                <a:lnTo>
                                  <a:pt x="1918" y="1136"/>
                                </a:lnTo>
                                <a:lnTo>
                                  <a:pt x="1910" y="1166"/>
                                </a:lnTo>
                                <a:lnTo>
                                  <a:pt x="1903" y="1198"/>
                                </a:lnTo>
                                <a:lnTo>
                                  <a:pt x="1897" y="1230"/>
                                </a:lnTo>
                                <a:lnTo>
                                  <a:pt x="1891" y="1263"/>
                                </a:lnTo>
                                <a:lnTo>
                                  <a:pt x="1886" y="1296"/>
                                </a:lnTo>
                                <a:lnTo>
                                  <a:pt x="1881" y="1330"/>
                                </a:lnTo>
                                <a:lnTo>
                                  <a:pt x="1877" y="1365"/>
                                </a:lnTo>
                                <a:lnTo>
                                  <a:pt x="1873" y="1400"/>
                                </a:lnTo>
                                <a:lnTo>
                                  <a:pt x="1871" y="1436"/>
                                </a:lnTo>
                                <a:lnTo>
                                  <a:pt x="1869" y="1472"/>
                                </a:lnTo>
                                <a:lnTo>
                                  <a:pt x="1867" y="1510"/>
                                </a:lnTo>
                                <a:lnTo>
                                  <a:pt x="1865" y="1548"/>
                                </a:lnTo>
                                <a:lnTo>
                                  <a:pt x="1865" y="15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3131"/>
                        <wps:cNvSpPr>
                          <a:spLocks noEditPoints="1"/>
                        </wps:cNvSpPr>
                        <wps:spPr bwMode="auto">
                          <a:xfrm>
                            <a:off x="7546" y="1407"/>
                            <a:ext cx="3987" cy="4835"/>
                          </a:xfrm>
                          <a:custGeom>
                            <a:avLst/>
                            <a:gdLst>
                              <a:gd name="T0" fmla="*/ 11501 w 11962"/>
                              <a:gd name="T1" fmla="*/ 5382 h 14506"/>
                              <a:gd name="T2" fmla="*/ 10854 w 11962"/>
                              <a:gd name="T3" fmla="*/ 13492 h 14506"/>
                              <a:gd name="T4" fmla="*/ 6136 w 11962"/>
                              <a:gd name="T5" fmla="*/ 13656 h 14506"/>
                              <a:gd name="T6" fmla="*/ 6261 w 11962"/>
                              <a:gd name="T7" fmla="*/ 7634 h 14506"/>
                              <a:gd name="T8" fmla="*/ 4000 w 11962"/>
                              <a:gd name="T9" fmla="*/ 2974 h 14506"/>
                              <a:gd name="T10" fmla="*/ 3871 w 11962"/>
                              <a:gd name="T11" fmla="*/ 3619 h 14506"/>
                              <a:gd name="T12" fmla="*/ 2297 w 11962"/>
                              <a:gd name="T13" fmla="*/ 3734 h 14506"/>
                              <a:gd name="T14" fmla="*/ 3186 w 11962"/>
                              <a:gd name="T15" fmla="*/ 2866 h 14506"/>
                              <a:gd name="T16" fmla="*/ 2032 w 11962"/>
                              <a:gd name="T17" fmla="*/ 3246 h 14506"/>
                              <a:gd name="T18" fmla="*/ 2254 w 11962"/>
                              <a:gd name="T19" fmla="*/ 4163 h 14506"/>
                              <a:gd name="T20" fmla="*/ 813 w 11962"/>
                              <a:gd name="T21" fmla="*/ 3682 h 14506"/>
                              <a:gd name="T22" fmla="*/ 892 w 11962"/>
                              <a:gd name="T23" fmla="*/ 1503 h 14506"/>
                              <a:gd name="T24" fmla="*/ 1712 w 11962"/>
                              <a:gd name="T25" fmla="*/ 1793 h 14506"/>
                              <a:gd name="T26" fmla="*/ 2631 w 11962"/>
                              <a:gd name="T27" fmla="*/ 1012 h 14506"/>
                              <a:gd name="T28" fmla="*/ 2925 w 11962"/>
                              <a:gd name="T29" fmla="*/ 1132 h 14506"/>
                              <a:gd name="T30" fmla="*/ 2655 w 11962"/>
                              <a:gd name="T31" fmla="*/ 2126 h 14506"/>
                              <a:gd name="T32" fmla="*/ 7611 w 11962"/>
                              <a:gd name="T33" fmla="*/ 3237 h 14506"/>
                              <a:gd name="T34" fmla="*/ 7887 w 11962"/>
                              <a:gd name="T35" fmla="*/ 2246 h 14506"/>
                              <a:gd name="T36" fmla="*/ 8691 w 11962"/>
                              <a:gd name="T37" fmla="*/ 2555 h 14506"/>
                              <a:gd name="T38" fmla="*/ 8461 w 11962"/>
                              <a:gd name="T39" fmla="*/ 3330 h 14506"/>
                              <a:gd name="T40" fmla="*/ 9042 w 11962"/>
                              <a:gd name="T41" fmla="*/ 2841 h 14506"/>
                              <a:gd name="T42" fmla="*/ 10172 w 11962"/>
                              <a:gd name="T43" fmla="*/ 3056 h 14506"/>
                              <a:gd name="T44" fmla="*/ 11067 w 11962"/>
                              <a:gd name="T45" fmla="*/ 3626 h 14506"/>
                              <a:gd name="T46" fmla="*/ 9623 w 11962"/>
                              <a:gd name="T47" fmla="*/ 3795 h 14506"/>
                              <a:gd name="T48" fmla="*/ 8296 w 11962"/>
                              <a:gd name="T49" fmla="*/ 1950 h 14506"/>
                              <a:gd name="T50" fmla="*/ 7724 w 11962"/>
                              <a:gd name="T51" fmla="*/ 1225 h 14506"/>
                              <a:gd name="T52" fmla="*/ 8473 w 11962"/>
                              <a:gd name="T53" fmla="*/ 1355 h 14506"/>
                              <a:gd name="T54" fmla="*/ 9946 w 11962"/>
                              <a:gd name="T55" fmla="*/ 2033 h 14506"/>
                              <a:gd name="T56" fmla="*/ 9753 w 11962"/>
                              <a:gd name="T57" fmla="*/ 2676 h 14506"/>
                              <a:gd name="T58" fmla="*/ 6461 w 11962"/>
                              <a:gd name="T59" fmla="*/ 2779 h 14506"/>
                              <a:gd name="T60" fmla="*/ 5704 w 11962"/>
                              <a:gd name="T61" fmla="*/ 2327 h 14506"/>
                              <a:gd name="T62" fmla="*/ 5395 w 11962"/>
                              <a:gd name="T63" fmla="*/ 1104 h 14506"/>
                              <a:gd name="T64" fmla="*/ 6232 w 11962"/>
                              <a:gd name="T65" fmla="*/ 335 h 14506"/>
                              <a:gd name="T66" fmla="*/ 7214 w 11962"/>
                              <a:gd name="T67" fmla="*/ 782 h 14506"/>
                              <a:gd name="T68" fmla="*/ 625 w 11962"/>
                              <a:gd name="T69" fmla="*/ 12953 h 14506"/>
                              <a:gd name="T70" fmla="*/ 938 w 11962"/>
                              <a:gd name="T71" fmla="*/ 4949 h 14506"/>
                              <a:gd name="T72" fmla="*/ 6019 w 11962"/>
                              <a:gd name="T73" fmla="*/ 3093 h 14506"/>
                              <a:gd name="T74" fmla="*/ 5757 w 11962"/>
                              <a:gd name="T75" fmla="*/ 10240 h 14506"/>
                              <a:gd name="T76" fmla="*/ 4749 w 11962"/>
                              <a:gd name="T77" fmla="*/ 3038 h 14506"/>
                              <a:gd name="T78" fmla="*/ 3294 w 11962"/>
                              <a:gd name="T79" fmla="*/ 2484 h 14506"/>
                              <a:gd name="T80" fmla="*/ 3219 w 11962"/>
                              <a:gd name="T81" fmla="*/ 1237 h 14506"/>
                              <a:gd name="T82" fmla="*/ 4430 w 11962"/>
                              <a:gd name="T83" fmla="*/ 1279 h 14506"/>
                              <a:gd name="T84" fmla="*/ 5513 w 11962"/>
                              <a:gd name="T85" fmla="*/ 2577 h 14506"/>
                              <a:gd name="T86" fmla="*/ 11318 w 11962"/>
                              <a:gd name="T87" fmla="*/ 3962 h 14506"/>
                              <a:gd name="T88" fmla="*/ 11064 w 11962"/>
                              <a:gd name="T89" fmla="*/ 3123 h 14506"/>
                              <a:gd name="T90" fmla="*/ 10333 w 11962"/>
                              <a:gd name="T91" fmla="*/ 2279 h 14506"/>
                              <a:gd name="T92" fmla="*/ 9359 w 11962"/>
                              <a:gd name="T93" fmla="*/ 1294 h 14506"/>
                              <a:gd name="T94" fmla="*/ 7546 w 11962"/>
                              <a:gd name="T95" fmla="*/ 603 h 14506"/>
                              <a:gd name="T96" fmla="*/ 6498 w 11962"/>
                              <a:gd name="T97" fmla="*/ 73 h 14506"/>
                              <a:gd name="T98" fmla="*/ 5532 w 11962"/>
                              <a:gd name="T99" fmla="*/ 322 h 14506"/>
                              <a:gd name="T100" fmla="*/ 4698 w 11962"/>
                              <a:gd name="T101" fmla="*/ 1107 h 14506"/>
                              <a:gd name="T102" fmla="*/ 3233 w 11962"/>
                              <a:gd name="T103" fmla="*/ 802 h 14506"/>
                              <a:gd name="T104" fmla="*/ 2747 w 11962"/>
                              <a:gd name="T105" fmla="*/ 3 h 14506"/>
                              <a:gd name="T106" fmla="*/ 2170 w 11962"/>
                              <a:gd name="T107" fmla="*/ 1218 h 14506"/>
                              <a:gd name="T108" fmla="*/ 1195 w 11962"/>
                              <a:gd name="T109" fmla="*/ 979 h 14506"/>
                              <a:gd name="T110" fmla="*/ 428 w 11962"/>
                              <a:gd name="T111" fmla="*/ 921 h 14506"/>
                              <a:gd name="T112" fmla="*/ 568 w 11962"/>
                              <a:gd name="T113" fmla="*/ 2834 h 14506"/>
                              <a:gd name="T114" fmla="*/ 914 w 11962"/>
                              <a:gd name="T115" fmla="*/ 4664 h 14506"/>
                              <a:gd name="T116" fmla="*/ 54 w 11962"/>
                              <a:gd name="T117" fmla="*/ 5347 h 14506"/>
                              <a:gd name="T118" fmla="*/ 302 w 11962"/>
                              <a:gd name="T119" fmla="*/ 13481 h 14506"/>
                              <a:gd name="T120" fmla="*/ 9252 w 11962"/>
                              <a:gd name="T121" fmla="*/ 14056 h 14506"/>
                              <a:gd name="T122" fmla="*/ 11689 w 11962"/>
                              <a:gd name="T123" fmla="*/ 13550 h 14506"/>
                              <a:gd name="T124" fmla="*/ 11958 w 11962"/>
                              <a:gd name="T125" fmla="*/ 4679 h 145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1962" h="14506">
                                <a:moveTo>
                                  <a:pt x="6302" y="3092"/>
                                </a:moveTo>
                                <a:lnTo>
                                  <a:pt x="6470" y="3155"/>
                                </a:lnTo>
                                <a:lnTo>
                                  <a:pt x="6637" y="3216"/>
                                </a:lnTo>
                                <a:lnTo>
                                  <a:pt x="6804" y="3274"/>
                                </a:lnTo>
                                <a:lnTo>
                                  <a:pt x="6972" y="3331"/>
                                </a:lnTo>
                                <a:lnTo>
                                  <a:pt x="7139" y="3386"/>
                                </a:lnTo>
                                <a:lnTo>
                                  <a:pt x="7306" y="3439"/>
                                </a:lnTo>
                                <a:lnTo>
                                  <a:pt x="7472" y="3490"/>
                                </a:lnTo>
                                <a:lnTo>
                                  <a:pt x="7639" y="3541"/>
                                </a:lnTo>
                                <a:lnTo>
                                  <a:pt x="7806" y="3590"/>
                                </a:lnTo>
                                <a:lnTo>
                                  <a:pt x="7972" y="3637"/>
                                </a:lnTo>
                                <a:lnTo>
                                  <a:pt x="8138" y="3684"/>
                                </a:lnTo>
                                <a:lnTo>
                                  <a:pt x="8305" y="3731"/>
                                </a:lnTo>
                                <a:lnTo>
                                  <a:pt x="8471" y="3776"/>
                                </a:lnTo>
                                <a:lnTo>
                                  <a:pt x="8638" y="3822"/>
                                </a:lnTo>
                                <a:lnTo>
                                  <a:pt x="8803" y="3867"/>
                                </a:lnTo>
                                <a:lnTo>
                                  <a:pt x="8970" y="3912"/>
                                </a:lnTo>
                                <a:lnTo>
                                  <a:pt x="9137" y="3957"/>
                                </a:lnTo>
                                <a:lnTo>
                                  <a:pt x="9304" y="4001"/>
                                </a:lnTo>
                                <a:lnTo>
                                  <a:pt x="9470" y="4047"/>
                                </a:lnTo>
                                <a:lnTo>
                                  <a:pt x="9638" y="4093"/>
                                </a:lnTo>
                                <a:lnTo>
                                  <a:pt x="9805" y="4139"/>
                                </a:lnTo>
                                <a:lnTo>
                                  <a:pt x="9972" y="4186"/>
                                </a:lnTo>
                                <a:lnTo>
                                  <a:pt x="10140" y="4234"/>
                                </a:lnTo>
                                <a:lnTo>
                                  <a:pt x="10308" y="4284"/>
                                </a:lnTo>
                                <a:lnTo>
                                  <a:pt x="10474" y="4335"/>
                                </a:lnTo>
                                <a:lnTo>
                                  <a:pt x="10642" y="4387"/>
                                </a:lnTo>
                                <a:lnTo>
                                  <a:pt x="10810" y="4441"/>
                                </a:lnTo>
                                <a:lnTo>
                                  <a:pt x="10979" y="4496"/>
                                </a:lnTo>
                                <a:lnTo>
                                  <a:pt x="11147" y="4553"/>
                                </a:lnTo>
                                <a:lnTo>
                                  <a:pt x="11315" y="4611"/>
                                </a:lnTo>
                                <a:lnTo>
                                  <a:pt x="11484" y="4673"/>
                                </a:lnTo>
                                <a:lnTo>
                                  <a:pt x="11653" y="4735"/>
                                </a:lnTo>
                                <a:lnTo>
                                  <a:pt x="11573" y="5061"/>
                                </a:lnTo>
                                <a:lnTo>
                                  <a:pt x="11501" y="5382"/>
                                </a:lnTo>
                                <a:lnTo>
                                  <a:pt x="11435" y="5697"/>
                                </a:lnTo>
                                <a:lnTo>
                                  <a:pt x="11374" y="6006"/>
                                </a:lnTo>
                                <a:lnTo>
                                  <a:pt x="11320" y="6311"/>
                                </a:lnTo>
                                <a:lnTo>
                                  <a:pt x="11272" y="6610"/>
                                </a:lnTo>
                                <a:lnTo>
                                  <a:pt x="11230" y="6906"/>
                                </a:lnTo>
                                <a:lnTo>
                                  <a:pt x="11193" y="7196"/>
                                </a:lnTo>
                                <a:lnTo>
                                  <a:pt x="11162" y="7482"/>
                                </a:lnTo>
                                <a:lnTo>
                                  <a:pt x="11135" y="7764"/>
                                </a:lnTo>
                                <a:lnTo>
                                  <a:pt x="11112" y="8042"/>
                                </a:lnTo>
                                <a:lnTo>
                                  <a:pt x="11094" y="8318"/>
                                </a:lnTo>
                                <a:lnTo>
                                  <a:pt x="11082" y="8589"/>
                                </a:lnTo>
                                <a:lnTo>
                                  <a:pt x="11073" y="8857"/>
                                </a:lnTo>
                                <a:lnTo>
                                  <a:pt x="11067" y="9122"/>
                                </a:lnTo>
                                <a:lnTo>
                                  <a:pt x="11066" y="9385"/>
                                </a:lnTo>
                                <a:lnTo>
                                  <a:pt x="11069" y="9645"/>
                                </a:lnTo>
                                <a:lnTo>
                                  <a:pt x="11075" y="9904"/>
                                </a:lnTo>
                                <a:lnTo>
                                  <a:pt x="11084" y="10160"/>
                                </a:lnTo>
                                <a:lnTo>
                                  <a:pt x="11095" y="10414"/>
                                </a:lnTo>
                                <a:lnTo>
                                  <a:pt x="11110" y="10667"/>
                                </a:lnTo>
                                <a:lnTo>
                                  <a:pt x="11127" y="10918"/>
                                </a:lnTo>
                                <a:lnTo>
                                  <a:pt x="11147" y="11168"/>
                                </a:lnTo>
                                <a:lnTo>
                                  <a:pt x="11168" y="11418"/>
                                </a:lnTo>
                                <a:lnTo>
                                  <a:pt x="11192" y="11667"/>
                                </a:lnTo>
                                <a:lnTo>
                                  <a:pt x="11217" y="11914"/>
                                </a:lnTo>
                                <a:lnTo>
                                  <a:pt x="11243" y="12162"/>
                                </a:lnTo>
                                <a:lnTo>
                                  <a:pt x="11271" y="12411"/>
                                </a:lnTo>
                                <a:lnTo>
                                  <a:pt x="11300" y="12658"/>
                                </a:lnTo>
                                <a:lnTo>
                                  <a:pt x="11331" y="12907"/>
                                </a:lnTo>
                                <a:lnTo>
                                  <a:pt x="11361" y="13156"/>
                                </a:lnTo>
                                <a:lnTo>
                                  <a:pt x="11392" y="13406"/>
                                </a:lnTo>
                                <a:lnTo>
                                  <a:pt x="11285" y="13423"/>
                                </a:lnTo>
                                <a:lnTo>
                                  <a:pt x="11177" y="13439"/>
                                </a:lnTo>
                                <a:lnTo>
                                  <a:pt x="11070" y="13457"/>
                                </a:lnTo>
                                <a:lnTo>
                                  <a:pt x="10961" y="13474"/>
                                </a:lnTo>
                                <a:lnTo>
                                  <a:pt x="10854" y="13492"/>
                                </a:lnTo>
                                <a:lnTo>
                                  <a:pt x="10746" y="13510"/>
                                </a:lnTo>
                                <a:lnTo>
                                  <a:pt x="10639" y="13528"/>
                                </a:lnTo>
                                <a:lnTo>
                                  <a:pt x="10531" y="13546"/>
                                </a:lnTo>
                                <a:lnTo>
                                  <a:pt x="10423" y="13565"/>
                                </a:lnTo>
                                <a:lnTo>
                                  <a:pt x="10315" y="13583"/>
                                </a:lnTo>
                                <a:lnTo>
                                  <a:pt x="10208" y="13602"/>
                                </a:lnTo>
                                <a:lnTo>
                                  <a:pt x="10100" y="13621"/>
                                </a:lnTo>
                                <a:lnTo>
                                  <a:pt x="9992" y="13639"/>
                                </a:lnTo>
                                <a:lnTo>
                                  <a:pt x="9884" y="13658"/>
                                </a:lnTo>
                                <a:lnTo>
                                  <a:pt x="9777" y="13677"/>
                                </a:lnTo>
                                <a:lnTo>
                                  <a:pt x="9670" y="13696"/>
                                </a:lnTo>
                                <a:lnTo>
                                  <a:pt x="9450" y="13734"/>
                                </a:lnTo>
                                <a:lnTo>
                                  <a:pt x="9232" y="13772"/>
                                </a:lnTo>
                                <a:lnTo>
                                  <a:pt x="9013" y="13810"/>
                                </a:lnTo>
                                <a:lnTo>
                                  <a:pt x="8794" y="13847"/>
                                </a:lnTo>
                                <a:lnTo>
                                  <a:pt x="8575" y="13884"/>
                                </a:lnTo>
                                <a:lnTo>
                                  <a:pt x="8357" y="13920"/>
                                </a:lnTo>
                                <a:lnTo>
                                  <a:pt x="8138" y="13955"/>
                                </a:lnTo>
                                <a:lnTo>
                                  <a:pt x="7919" y="13990"/>
                                </a:lnTo>
                                <a:lnTo>
                                  <a:pt x="7701" y="14022"/>
                                </a:lnTo>
                                <a:lnTo>
                                  <a:pt x="7482" y="14053"/>
                                </a:lnTo>
                                <a:lnTo>
                                  <a:pt x="7264" y="14084"/>
                                </a:lnTo>
                                <a:lnTo>
                                  <a:pt x="7046" y="14112"/>
                                </a:lnTo>
                                <a:lnTo>
                                  <a:pt x="6828" y="14139"/>
                                </a:lnTo>
                                <a:lnTo>
                                  <a:pt x="6609" y="14163"/>
                                </a:lnTo>
                                <a:lnTo>
                                  <a:pt x="6391" y="14186"/>
                                </a:lnTo>
                                <a:lnTo>
                                  <a:pt x="6173" y="14206"/>
                                </a:lnTo>
                                <a:lnTo>
                                  <a:pt x="6171" y="14153"/>
                                </a:lnTo>
                                <a:lnTo>
                                  <a:pt x="6167" y="14095"/>
                                </a:lnTo>
                                <a:lnTo>
                                  <a:pt x="6163" y="14032"/>
                                </a:lnTo>
                                <a:lnTo>
                                  <a:pt x="6158" y="13966"/>
                                </a:lnTo>
                                <a:lnTo>
                                  <a:pt x="6154" y="13894"/>
                                </a:lnTo>
                                <a:lnTo>
                                  <a:pt x="6148" y="13819"/>
                                </a:lnTo>
                                <a:lnTo>
                                  <a:pt x="6143" y="13739"/>
                                </a:lnTo>
                                <a:lnTo>
                                  <a:pt x="6136" y="13656"/>
                                </a:lnTo>
                                <a:lnTo>
                                  <a:pt x="6121" y="13451"/>
                                </a:lnTo>
                                <a:lnTo>
                                  <a:pt x="6106" y="13228"/>
                                </a:lnTo>
                                <a:lnTo>
                                  <a:pt x="6090" y="12987"/>
                                </a:lnTo>
                                <a:lnTo>
                                  <a:pt x="6074" y="12730"/>
                                </a:lnTo>
                                <a:lnTo>
                                  <a:pt x="6067" y="12596"/>
                                </a:lnTo>
                                <a:lnTo>
                                  <a:pt x="6060" y="12458"/>
                                </a:lnTo>
                                <a:lnTo>
                                  <a:pt x="6053" y="12317"/>
                                </a:lnTo>
                                <a:lnTo>
                                  <a:pt x="6046" y="12172"/>
                                </a:lnTo>
                                <a:lnTo>
                                  <a:pt x="6041" y="12025"/>
                                </a:lnTo>
                                <a:lnTo>
                                  <a:pt x="6036" y="11875"/>
                                </a:lnTo>
                                <a:lnTo>
                                  <a:pt x="6032" y="11722"/>
                                </a:lnTo>
                                <a:lnTo>
                                  <a:pt x="6029" y="11567"/>
                                </a:lnTo>
                                <a:lnTo>
                                  <a:pt x="6026" y="11409"/>
                                </a:lnTo>
                                <a:lnTo>
                                  <a:pt x="6024" y="11250"/>
                                </a:lnTo>
                                <a:lnTo>
                                  <a:pt x="6024" y="11089"/>
                                </a:lnTo>
                                <a:lnTo>
                                  <a:pt x="6024" y="10925"/>
                                </a:lnTo>
                                <a:lnTo>
                                  <a:pt x="6026" y="10759"/>
                                </a:lnTo>
                                <a:lnTo>
                                  <a:pt x="6030" y="10593"/>
                                </a:lnTo>
                                <a:lnTo>
                                  <a:pt x="6034" y="10425"/>
                                </a:lnTo>
                                <a:lnTo>
                                  <a:pt x="6040" y="10257"/>
                                </a:lnTo>
                                <a:lnTo>
                                  <a:pt x="6048" y="10087"/>
                                </a:lnTo>
                                <a:lnTo>
                                  <a:pt x="6057" y="9917"/>
                                </a:lnTo>
                                <a:lnTo>
                                  <a:pt x="6067" y="9746"/>
                                </a:lnTo>
                                <a:lnTo>
                                  <a:pt x="6079" y="9575"/>
                                </a:lnTo>
                                <a:lnTo>
                                  <a:pt x="6093" y="9403"/>
                                </a:lnTo>
                                <a:lnTo>
                                  <a:pt x="6110" y="9231"/>
                                </a:lnTo>
                                <a:lnTo>
                                  <a:pt x="6128" y="9059"/>
                                </a:lnTo>
                                <a:lnTo>
                                  <a:pt x="6148" y="8889"/>
                                </a:lnTo>
                                <a:lnTo>
                                  <a:pt x="6148" y="8888"/>
                                </a:lnTo>
                                <a:lnTo>
                                  <a:pt x="6172" y="8688"/>
                                </a:lnTo>
                                <a:lnTo>
                                  <a:pt x="6193" y="8485"/>
                                </a:lnTo>
                                <a:lnTo>
                                  <a:pt x="6213" y="8276"/>
                                </a:lnTo>
                                <a:lnTo>
                                  <a:pt x="6231" y="8065"/>
                                </a:lnTo>
                                <a:lnTo>
                                  <a:pt x="6247" y="7850"/>
                                </a:lnTo>
                                <a:lnTo>
                                  <a:pt x="6261" y="7634"/>
                                </a:lnTo>
                                <a:lnTo>
                                  <a:pt x="6275" y="7416"/>
                                </a:lnTo>
                                <a:lnTo>
                                  <a:pt x="6286" y="7196"/>
                                </a:lnTo>
                                <a:lnTo>
                                  <a:pt x="6296" y="6976"/>
                                </a:lnTo>
                                <a:lnTo>
                                  <a:pt x="6305" y="6756"/>
                                </a:lnTo>
                                <a:lnTo>
                                  <a:pt x="6313" y="6536"/>
                                </a:lnTo>
                                <a:lnTo>
                                  <a:pt x="6318" y="6319"/>
                                </a:lnTo>
                                <a:lnTo>
                                  <a:pt x="6323" y="6101"/>
                                </a:lnTo>
                                <a:lnTo>
                                  <a:pt x="6327" y="5887"/>
                                </a:lnTo>
                                <a:lnTo>
                                  <a:pt x="6331" y="5675"/>
                                </a:lnTo>
                                <a:lnTo>
                                  <a:pt x="6332" y="5468"/>
                                </a:lnTo>
                                <a:lnTo>
                                  <a:pt x="6334" y="5264"/>
                                </a:lnTo>
                                <a:lnTo>
                                  <a:pt x="6334" y="5065"/>
                                </a:lnTo>
                                <a:lnTo>
                                  <a:pt x="6334" y="4871"/>
                                </a:lnTo>
                                <a:lnTo>
                                  <a:pt x="6333" y="4683"/>
                                </a:lnTo>
                                <a:lnTo>
                                  <a:pt x="6330" y="4326"/>
                                </a:lnTo>
                                <a:lnTo>
                                  <a:pt x="6325" y="4000"/>
                                </a:lnTo>
                                <a:lnTo>
                                  <a:pt x="6318" y="3710"/>
                                </a:lnTo>
                                <a:lnTo>
                                  <a:pt x="6313" y="3458"/>
                                </a:lnTo>
                                <a:lnTo>
                                  <a:pt x="6306" y="3251"/>
                                </a:lnTo>
                                <a:lnTo>
                                  <a:pt x="6302" y="3092"/>
                                </a:lnTo>
                                <a:close/>
                                <a:moveTo>
                                  <a:pt x="3536" y="2888"/>
                                </a:moveTo>
                                <a:lnTo>
                                  <a:pt x="3549" y="2890"/>
                                </a:lnTo>
                                <a:lnTo>
                                  <a:pt x="3564" y="2890"/>
                                </a:lnTo>
                                <a:lnTo>
                                  <a:pt x="3577" y="2890"/>
                                </a:lnTo>
                                <a:lnTo>
                                  <a:pt x="3591" y="2888"/>
                                </a:lnTo>
                                <a:lnTo>
                                  <a:pt x="3628" y="2897"/>
                                </a:lnTo>
                                <a:lnTo>
                                  <a:pt x="3666" y="2906"/>
                                </a:lnTo>
                                <a:lnTo>
                                  <a:pt x="3703" y="2914"/>
                                </a:lnTo>
                                <a:lnTo>
                                  <a:pt x="3739" y="2922"/>
                                </a:lnTo>
                                <a:lnTo>
                                  <a:pt x="3774" y="2930"/>
                                </a:lnTo>
                                <a:lnTo>
                                  <a:pt x="3809" y="2937"/>
                                </a:lnTo>
                                <a:lnTo>
                                  <a:pt x="3843" y="2944"/>
                                </a:lnTo>
                                <a:lnTo>
                                  <a:pt x="3876" y="2950"/>
                                </a:lnTo>
                                <a:lnTo>
                                  <a:pt x="3939" y="2962"/>
                                </a:lnTo>
                                <a:lnTo>
                                  <a:pt x="4000" y="2974"/>
                                </a:lnTo>
                                <a:lnTo>
                                  <a:pt x="4060" y="2985"/>
                                </a:lnTo>
                                <a:lnTo>
                                  <a:pt x="4118" y="2999"/>
                                </a:lnTo>
                                <a:lnTo>
                                  <a:pt x="4174" y="3013"/>
                                </a:lnTo>
                                <a:lnTo>
                                  <a:pt x="4228" y="3029"/>
                                </a:lnTo>
                                <a:lnTo>
                                  <a:pt x="4253" y="3038"/>
                                </a:lnTo>
                                <a:lnTo>
                                  <a:pt x="4279" y="3047"/>
                                </a:lnTo>
                                <a:lnTo>
                                  <a:pt x="4304" y="3056"/>
                                </a:lnTo>
                                <a:lnTo>
                                  <a:pt x="4327" y="3067"/>
                                </a:lnTo>
                                <a:lnTo>
                                  <a:pt x="4350" y="3077"/>
                                </a:lnTo>
                                <a:lnTo>
                                  <a:pt x="4372" y="3089"/>
                                </a:lnTo>
                                <a:lnTo>
                                  <a:pt x="4393" y="3101"/>
                                </a:lnTo>
                                <a:lnTo>
                                  <a:pt x="4413" y="3114"/>
                                </a:lnTo>
                                <a:lnTo>
                                  <a:pt x="4433" y="3127"/>
                                </a:lnTo>
                                <a:lnTo>
                                  <a:pt x="4450" y="3142"/>
                                </a:lnTo>
                                <a:lnTo>
                                  <a:pt x="4467" y="3158"/>
                                </a:lnTo>
                                <a:lnTo>
                                  <a:pt x="4484" y="3174"/>
                                </a:lnTo>
                                <a:lnTo>
                                  <a:pt x="4499" y="3191"/>
                                </a:lnTo>
                                <a:lnTo>
                                  <a:pt x="4512" y="3210"/>
                                </a:lnTo>
                                <a:lnTo>
                                  <a:pt x="4524" y="3229"/>
                                </a:lnTo>
                                <a:lnTo>
                                  <a:pt x="4535" y="3251"/>
                                </a:lnTo>
                                <a:lnTo>
                                  <a:pt x="4544" y="3272"/>
                                </a:lnTo>
                                <a:lnTo>
                                  <a:pt x="4553" y="3294"/>
                                </a:lnTo>
                                <a:lnTo>
                                  <a:pt x="4560" y="3319"/>
                                </a:lnTo>
                                <a:lnTo>
                                  <a:pt x="4566" y="3344"/>
                                </a:lnTo>
                                <a:lnTo>
                                  <a:pt x="4512" y="3365"/>
                                </a:lnTo>
                                <a:lnTo>
                                  <a:pt x="4457" y="3386"/>
                                </a:lnTo>
                                <a:lnTo>
                                  <a:pt x="4403" y="3409"/>
                                </a:lnTo>
                                <a:lnTo>
                                  <a:pt x="4350" y="3430"/>
                                </a:lnTo>
                                <a:lnTo>
                                  <a:pt x="4295" y="3451"/>
                                </a:lnTo>
                                <a:lnTo>
                                  <a:pt x="4241" y="3473"/>
                                </a:lnTo>
                                <a:lnTo>
                                  <a:pt x="4186" y="3495"/>
                                </a:lnTo>
                                <a:lnTo>
                                  <a:pt x="4133" y="3516"/>
                                </a:lnTo>
                                <a:lnTo>
                                  <a:pt x="4044" y="3551"/>
                                </a:lnTo>
                                <a:lnTo>
                                  <a:pt x="3957" y="3586"/>
                                </a:lnTo>
                                <a:lnTo>
                                  <a:pt x="3871" y="3619"/>
                                </a:lnTo>
                                <a:lnTo>
                                  <a:pt x="3786" y="3652"/>
                                </a:lnTo>
                                <a:lnTo>
                                  <a:pt x="3701" y="3685"/>
                                </a:lnTo>
                                <a:lnTo>
                                  <a:pt x="3617" y="3718"/>
                                </a:lnTo>
                                <a:lnTo>
                                  <a:pt x="3533" y="3750"/>
                                </a:lnTo>
                                <a:lnTo>
                                  <a:pt x="3449" y="3782"/>
                                </a:lnTo>
                                <a:lnTo>
                                  <a:pt x="3364" y="3814"/>
                                </a:lnTo>
                                <a:lnTo>
                                  <a:pt x="3280" y="3846"/>
                                </a:lnTo>
                                <a:lnTo>
                                  <a:pt x="3195" y="3878"/>
                                </a:lnTo>
                                <a:lnTo>
                                  <a:pt x="3110" y="3910"/>
                                </a:lnTo>
                                <a:lnTo>
                                  <a:pt x="3024" y="3942"/>
                                </a:lnTo>
                                <a:lnTo>
                                  <a:pt x="2937" y="3974"/>
                                </a:lnTo>
                                <a:lnTo>
                                  <a:pt x="2850" y="4007"/>
                                </a:lnTo>
                                <a:lnTo>
                                  <a:pt x="2760" y="4041"/>
                                </a:lnTo>
                                <a:lnTo>
                                  <a:pt x="2739" y="4043"/>
                                </a:lnTo>
                                <a:lnTo>
                                  <a:pt x="2717" y="4043"/>
                                </a:lnTo>
                                <a:lnTo>
                                  <a:pt x="2694" y="4041"/>
                                </a:lnTo>
                                <a:lnTo>
                                  <a:pt x="2672" y="4037"/>
                                </a:lnTo>
                                <a:lnTo>
                                  <a:pt x="2648" y="4032"/>
                                </a:lnTo>
                                <a:lnTo>
                                  <a:pt x="2624" y="4024"/>
                                </a:lnTo>
                                <a:lnTo>
                                  <a:pt x="2600" y="4015"/>
                                </a:lnTo>
                                <a:lnTo>
                                  <a:pt x="2577" y="4005"/>
                                </a:lnTo>
                                <a:lnTo>
                                  <a:pt x="2552" y="3992"/>
                                </a:lnTo>
                                <a:lnTo>
                                  <a:pt x="2529" y="3978"/>
                                </a:lnTo>
                                <a:lnTo>
                                  <a:pt x="2505" y="3963"/>
                                </a:lnTo>
                                <a:lnTo>
                                  <a:pt x="2482" y="3946"/>
                                </a:lnTo>
                                <a:lnTo>
                                  <a:pt x="2459" y="3930"/>
                                </a:lnTo>
                                <a:lnTo>
                                  <a:pt x="2438" y="3911"/>
                                </a:lnTo>
                                <a:lnTo>
                                  <a:pt x="2417" y="3892"/>
                                </a:lnTo>
                                <a:lnTo>
                                  <a:pt x="2395" y="3870"/>
                                </a:lnTo>
                                <a:lnTo>
                                  <a:pt x="2376" y="3849"/>
                                </a:lnTo>
                                <a:lnTo>
                                  <a:pt x="2359" y="3828"/>
                                </a:lnTo>
                                <a:lnTo>
                                  <a:pt x="2341" y="3804"/>
                                </a:lnTo>
                                <a:lnTo>
                                  <a:pt x="2325" y="3782"/>
                                </a:lnTo>
                                <a:lnTo>
                                  <a:pt x="2310" y="3758"/>
                                </a:lnTo>
                                <a:lnTo>
                                  <a:pt x="2297" y="3734"/>
                                </a:lnTo>
                                <a:lnTo>
                                  <a:pt x="2285" y="3709"/>
                                </a:lnTo>
                                <a:lnTo>
                                  <a:pt x="2276" y="3684"/>
                                </a:lnTo>
                                <a:lnTo>
                                  <a:pt x="2267" y="3660"/>
                                </a:lnTo>
                                <a:lnTo>
                                  <a:pt x="2261" y="3635"/>
                                </a:lnTo>
                                <a:lnTo>
                                  <a:pt x="2257" y="3610"/>
                                </a:lnTo>
                                <a:lnTo>
                                  <a:pt x="2254" y="3586"/>
                                </a:lnTo>
                                <a:lnTo>
                                  <a:pt x="2254" y="3561"/>
                                </a:lnTo>
                                <a:lnTo>
                                  <a:pt x="2258" y="3536"/>
                                </a:lnTo>
                                <a:lnTo>
                                  <a:pt x="2262" y="3513"/>
                                </a:lnTo>
                                <a:lnTo>
                                  <a:pt x="2270" y="3489"/>
                                </a:lnTo>
                                <a:lnTo>
                                  <a:pt x="2289" y="3444"/>
                                </a:lnTo>
                                <a:lnTo>
                                  <a:pt x="2310" y="3401"/>
                                </a:lnTo>
                                <a:lnTo>
                                  <a:pt x="2333" y="3358"/>
                                </a:lnTo>
                                <a:lnTo>
                                  <a:pt x="2357" y="3318"/>
                                </a:lnTo>
                                <a:lnTo>
                                  <a:pt x="2383" y="3279"/>
                                </a:lnTo>
                                <a:lnTo>
                                  <a:pt x="2411" y="3242"/>
                                </a:lnTo>
                                <a:lnTo>
                                  <a:pt x="2441" y="3207"/>
                                </a:lnTo>
                                <a:lnTo>
                                  <a:pt x="2473" y="3173"/>
                                </a:lnTo>
                                <a:lnTo>
                                  <a:pt x="2505" y="3141"/>
                                </a:lnTo>
                                <a:lnTo>
                                  <a:pt x="2540" y="3111"/>
                                </a:lnTo>
                                <a:lnTo>
                                  <a:pt x="2576" y="3083"/>
                                </a:lnTo>
                                <a:lnTo>
                                  <a:pt x="2613" y="3056"/>
                                </a:lnTo>
                                <a:lnTo>
                                  <a:pt x="2651" y="3031"/>
                                </a:lnTo>
                                <a:lnTo>
                                  <a:pt x="2690" y="3007"/>
                                </a:lnTo>
                                <a:lnTo>
                                  <a:pt x="2730" y="2986"/>
                                </a:lnTo>
                                <a:lnTo>
                                  <a:pt x="2772" y="2966"/>
                                </a:lnTo>
                                <a:lnTo>
                                  <a:pt x="2814" y="2948"/>
                                </a:lnTo>
                                <a:lnTo>
                                  <a:pt x="2858" y="2931"/>
                                </a:lnTo>
                                <a:lnTo>
                                  <a:pt x="2902" y="2917"/>
                                </a:lnTo>
                                <a:lnTo>
                                  <a:pt x="2948" y="2904"/>
                                </a:lnTo>
                                <a:lnTo>
                                  <a:pt x="2994" y="2893"/>
                                </a:lnTo>
                                <a:lnTo>
                                  <a:pt x="3041" y="2884"/>
                                </a:lnTo>
                                <a:lnTo>
                                  <a:pt x="3088" y="2876"/>
                                </a:lnTo>
                                <a:lnTo>
                                  <a:pt x="3136" y="2871"/>
                                </a:lnTo>
                                <a:lnTo>
                                  <a:pt x="3186" y="2866"/>
                                </a:lnTo>
                                <a:lnTo>
                                  <a:pt x="3235" y="2864"/>
                                </a:lnTo>
                                <a:lnTo>
                                  <a:pt x="3284" y="2864"/>
                                </a:lnTo>
                                <a:lnTo>
                                  <a:pt x="3335" y="2865"/>
                                </a:lnTo>
                                <a:lnTo>
                                  <a:pt x="3384" y="2869"/>
                                </a:lnTo>
                                <a:lnTo>
                                  <a:pt x="3434" y="2873"/>
                                </a:lnTo>
                                <a:lnTo>
                                  <a:pt x="3486" y="2880"/>
                                </a:lnTo>
                                <a:lnTo>
                                  <a:pt x="3536" y="2888"/>
                                </a:lnTo>
                                <a:close/>
                                <a:moveTo>
                                  <a:pt x="2976" y="2621"/>
                                </a:moveTo>
                                <a:lnTo>
                                  <a:pt x="2920" y="2634"/>
                                </a:lnTo>
                                <a:lnTo>
                                  <a:pt x="2866" y="2649"/>
                                </a:lnTo>
                                <a:lnTo>
                                  <a:pt x="2812" y="2666"/>
                                </a:lnTo>
                                <a:lnTo>
                                  <a:pt x="2759" y="2684"/>
                                </a:lnTo>
                                <a:lnTo>
                                  <a:pt x="2708" y="2703"/>
                                </a:lnTo>
                                <a:lnTo>
                                  <a:pt x="2656" y="2724"/>
                                </a:lnTo>
                                <a:lnTo>
                                  <a:pt x="2607" y="2746"/>
                                </a:lnTo>
                                <a:lnTo>
                                  <a:pt x="2559" y="2771"/>
                                </a:lnTo>
                                <a:lnTo>
                                  <a:pt x="2512" y="2796"/>
                                </a:lnTo>
                                <a:lnTo>
                                  <a:pt x="2466" y="2823"/>
                                </a:lnTo>
                                <a:lnTo>
                                  <a:pt x="2422" y="2851"/>
                                </a:lnTo>
                                <a:lnTo>
                                  <a:pt x="2379" y="2880"/>
                                </a:lnTo>
                                <a:lnTo>
                                  <a:pt x="2338" y="2910"/>
                                </a:lnTo>
                                <a:lnTo>
                                  <a:pt x="2298" y="2940"/>
                                </a:lnTo>
                                <a:lnTo>
                                  <a:pt x="2261" y="2973"/>
                                </a:lnTo>
                                <a:lnTo>
                                  <a:pt x="2224" y="3005"/>
                                </a:lnTo>
                                <a:lnTo>
                                  <a:pt x="2204" y="3025"/>
                                </a:lnTo>
                                <a:lnTo>
                                  <a:pt x="2183" y="3047"/>
                                </a:lnTo>
                                <a:lnTo>
                                  <a:pt x="2164" y="3068"/>
                                </a:lnTo>
                                <a:lnTo>
                                  <a:pt x="2145" y="3089"/>
                                </a:lnTo>
                                <a:lnTo>
                                  <a:pt x="2126" y="3111"/>
                                </a:lnTo>
                                <a:lnTo>
                                  <a:pt x="2109" y="3133"/>
                                </a:lnTo>
                                <a:lnTo>
                                  <a:pt x="2092" y="3155"/>
                                </a:lnTo>
                                <a:lnTo>
                                  <a:pt x="2075" y="3178"/>
                                </a:lnTo>
                                <a:lnTo>
                                  <a:pt x="2061" y="3200"/>
                                </a:lnTo>
                                <a:lnTo>
                                  <a:pt x="2045" y="3223"/>
                                </a:lnTo>
                                <a:lnTo>
                                  <a:pt x="2032" y="3246"/>
                                </a:lnTo>
                                <a:lnTo>
                                  <a:pt x="2018" y="3270"/>
                                </a:lnTo>
                                <a:lnTo>
                                  <a:pt x="2007" y="3292"/>
                                </a:lnTo>
                                <a:lnTo>
                                  <a:pt x="1995" y="3317"/>
                                </a:lnTo>
                                <a:lnTo>
                                  <a:pt x="1985" y="3340"/>
                                </a:lnTo>
                                <a:lnTo>
                                  <a:pt x="1975" y="3364"/>
                                </a:lnTo>
                                <a:lnTo>
                                  <a:pt x="1966" y="3390"/>
                                </a:lnTo>
                                <a:lnTo>
                                  <a:pt x="1957" y="3415"/>
                                </a:lnTo>
                                <a:lnTo>
                                  <a:pt x="1950" y="3441"/>
                                </a:lnTo>
                                <a:lnTo>
                                  <a:pt x="1943" y="3468"/>
                                </a:lnTo>
                                <a:lnTo>
                                  <a:pt x="1938" y="3494"/>
                                </a:lnTo>
                                <a:lnTo>
                                  <a:pt x="1933" y="3520"/>
                                </a:lnTo>
                                <a:lnTo>
                                  <a:pt x="1931" y="3546"/>
                                </a:lnTo>
                                <a:lnTo>
                                  <a:pt x="1929" y="3572"/>
                                </a:lnTo>
                                <a:lnTo>
                                  <a:pt x="1928" y="3599"/>
                                </a:lnTo>
                                <a:lnTo>
                                  <a:pt x="1928" y="3625"/>
                                </a:lnTo>
                                <a:lnTo>
                                  <a:pt x="1929" y="3651"/>
                                </a:lnTo>
                                <a:lnTo>
                                  <a:pt x="1932" y="3678"/>
                                </a:lnTo>
                                <a:lnTo>
                                  <a:pt x="1935" y="3703"/>
                                </a:lnTo>
                                <a:lnTo>
                                  <a:pt x="1940" y="3729"/>
                                </a:lnTo>
                                <a:lnTo>
                                  <a:pt x="1947" y="3756"/>
                                </a:lnTo>
                                <a:lnTo>
                                  <a:pt x="1953" y="3782"/>
                                </a:lnTo>
                                <a:lnTo>
                                  <a:pt x="1963" y="3811"/>
                                </a:lnTo>
                                <a:lnTo>
                                  <a:pt x="1976" y="3841"/>
                                </a:lnTo>
                                <a:lnTo>
                                  <a:pt x="1989" y="3870"/>
                                </a:lnTo>
                                <a:lnTo>
                                  <a:pt x="2004" y="3898"/>
                                </a:lnTo>
                                <a:lnTo>
                                  <a:pt x="2021" y="3927"/>
                                </a:lnTo>
                                <a:lnTo>
                                  <a:pt x="2040" y="3955"/>
                                </a:lnTo>
                                <a:lnTo>
                                  <a:pt x="2060" y="3983"/>
                                </a:lnTo>
                                <a:lnTo>
                                  <a:pt x="2082" y="4010"/>
                                </a:lnTo>
                                <a:lnTo>
                                  <a:pt x="2106" y="4037"/>
                                </a:lnTo>
                                <a:lnTo>
                                  <a:pt x="2132" y="4063"/>
                                </a:lnTo>
                                <a:lnTo>
                                  <a:pt x="2159" y="4089"/>
                                </a:lnTo>
                                <a:lnTo>
                                  <a:pt x="2190" y="4115"/>
                                </a:lnTo>
                                <a:lnTo>
                                  <a:pt x="2221" y="4139"/>
                                </a:lnTo>
                                <a:lnTo>
                                  <a:pt x="2254" y="4163"/>
                                </a:lnTo>
                                <a:lnTo>
                                  <a:pt x="2290" y="4186"/>
                                </a:lnTo>
                                <a:lnTo>
                                  <a:pt x="2328" y="4210"/>
                                </a:lnTo>
                                <a:lnTo>
                                  <a:pt x="2243" y="4240"/>
                                </a:lnTo>
                                <a:lnTo>
                                  <a:pt x="2158" y="4269"/>
                                </a:lnTo>
                                <a:lnTo>
                                  <a:pt x="2073" y="4299"/>
                                </a:lnTo>
                                <a:lnTo>
                                  <a:pt x="1988" y="4329"/>
                                </a:lnTo>
                                <a:lnTo>
                                  <a:pt x="1903" y="4358"/>
                                </a:lnTo>
                                <a:lnTo>
                                  <a:pt x="1817" y="4386"/>
                                </a:lnTo>
                                <a:lnTo>
                                  <a:pt x="1732" y="4415"/>
                                </a:lnTo>
                                <a:lnTo>
                                  <a:pt x="1646" y="4443"/>
                                </a:lnTo>
                                <a:lnTo>
                                  <a:pt x="1640" y="4435"/>
                                </a:lnTo>
                                <a:lnTo>
                                  <a:pt x="1634" y="4427"/>
                                </a:lnTo>
                                <a:lnTo>
                                  <a:pt x="1627" y="4420"/>
                                </a:lnTo>
                                <a:lnTo>
                                  <a:pt x="1620" y="4414"/>
                                </a:lnTo>
                                <a:lnTo>
                                  <a:pt x="1612" y="4408"/>
                                </a:lnTo>
                                <a:lnTo>
                                  <a:pt x="1603" y="4403"/>
                                </a:lnTo>
                                <a:lnTo>
                                  <a:pt x="1595" y="4398"/>
                                </a:lnTo>
                                <a:lnTo>
                                  <a:pt x="1585" y="4394"/>
                                </a:lnTo>
                                <a:lnTo>
                                  <a:pt x="1501" y="4355"/>
                                </a:lnTo>
                                <a:lnTo>
                                  <a:pt x="1423" y="4318"/>
                                </a:lnTo>
                                <a:lnTo>
                                  <a:pt x="1350" y="4280"/>
                                </a:lnTo>
                                <a:lnTo>
                                  <a:pt x="1283" y="4241"/>
                                </a:lnTo>
                                <a:lnTo>
                                  <a:pt x="1220" y="4202"/>
                                </a:lnTo>
                                <a:lnTo>
                                  <a:pt x="1163" y="4162"/>
                                </a:lnTo>
                                <a:lnTo>
                                  <a:pt x="1111" y="4121"/>
                                </a:lnTo>
                                <a:lnTo>
                                  <a:pt x="1064" y="4080"/>
                                </a:lnTo>
                                <a:lnTo>
                                  <a:pt x="1020" y="4038"/>
                                </a:lnTo>
                                <a:lnTo>
                                  <a:pt x="981" y="3996"/>
                                </a:lnTo>
                                <a:lnTo>
                                  <a:pt x="946" y="3953"/>
                                </a:lnTo>
                                <a:lnTo>
                                  <a:pt x="915" y="3910"/>
                                </a:lnTo>
                                <a:lnTo>
                                  <a:pt x="888" y="3866"/>
                                </a:lnTo>
                                <a:lnTo>
                                  <a:pt x="864" y="3821"/>
                                </a:lnTo>
                                <a:lnTo>
                                  <a:pt x="844" y="3775"/>
                                </a:lnTo>
                                <a:lnTo>
                                  <a:pt x="827" y="3729"/>
                                </a:lnTo>
                                <a:lnTo>
                                  <a:pt x="813" y="3682"/>
                                </a:lnTo>
                                <a:lnTo>
                                  <a:pt x="802" y="3634"/>
                                </a:lnTo>
                                <a:lnTo>
                                  <a:pt x="794" y="3586"/>
                                </a:lnTo>
                                <a:lnTo>
                                  <a:pt x="788" y="3536"/>
                                </a:lnTo>
                                <a:lnTo>
                                  <a:pt x="784" y="3486"/>
                                </a:lnTo>
                                <a:lnTo>
                                  <a:pt x="783" y="3436"/>
                                </a:lnTo>
                                <a:lnTo>
                                  <a:pt x="783" y="3384"/>
                                </a:lnTo>
                                <a:lnTo>
                                  <a:pt x="786" y="3331"/>
                                </a:lnTo>
                                <a:lnTo>
                                  <a:pt x="789" y="3278"/>
                                </a:lnTo>
                                <a:lnTo>
                                  <a:pt x="795" y="3224"/>
                                </a:lnTo>
                                <a:lnTo>
                                  <a:pt x="802" y="3169"/>
                                </a:lnTo>
                                <a:lnTo>
                                  <a:pt x="808" y="3113"/>
                                </a:lnTo>
                                <a:lnTo>
                                  <a:pt x="826" y="2999"/>
                                </a:lnTo>
                                <a:lnTo>
                                  <a:pt x="846" y="2880"/>
                                </a:lnTo>
                                <a:lnTo>
                                  <a:pt x="862" y="2788"/>
                                </a:lnTo>
                                <a:lnTo>
                                  <a:pt x="877" y="2693"/>
                                </a:lnTo>
                                <a:lnTo>
                                  <a:pt x="892" y="2596"/>
                                </a:lnTo>
                                <a:lnTo>
                                  <a:pt x="906" y="2498"/>
                                </a:lnTo>
                                <a:lnTo>
                                  <a:pt x="911" y="2447"/>
                                </a:lnTo>
                                <a:lnTo>
                                  <a:pt x="917" y="2397"/>
                                </a:lnTo>
                                <a:lnTo>
                                  <a:pt x="923" y="2345"/>
                                </a:lnTo>
                                <a:lnTo>
                                  <a:pt x="927" y="2294"/>
                                </a:lnTo>
                                <a:lnTo>
                                  <a:pt x="930" y="2241"/>
                                </a:lnTo>
                                <a:lnTo>
                                  <a:pt x="934" y="2187"/>
                                </a:lnTo>
                                <a:lnTo>
                                  <a:pt x="936" y="2135"/>
                                </a:lnTo>
                                <a:lnTo>
                                  <a:pt x="938" y="2080"/>
                                </a:lnTo>
                                <a:lnTo>
                                  <a:pt x="938" y="2025"/>
                                </a:lnTo>
                                <a:lnTo>
                                  <a:pt x="938" y="1970"/>
                                </a:lnTo>
                                <a:lnTo>
                                  <a:pt x="937" y="1914"/>
                                </a:lnTo>
                                <a:lnTo>
                                  <a:pt x="934" y="1857"/>
                                </a:lnTo>
                                <a:lnTo>
                                  <a:pt x="930" y="1800"/>
                                </a:lnTo>
                                <a:lnTo>
                                  <a:pt x="926" y="1741"/>
                                </a:lnTo>
                                <a:lnTo>
                                  <a:pt x="919" y="1683"/>
                                </a:lnTo>
                                <a:lnTo>
                                  <a:pt x="911" y="1624"/>
                                </a:lnTo>
                                <a:lnTo>
                                  <a:pt x="902" y="1563"/>
                                </a:lnTo>
                                <a:lnTo>
                                  <a:pt x="892" y="1503"/>
                                </a:lnTo>
                                <a:lnTo>
                                  <a:pt x="880" y="1441"/>
                                </a:lnTo>
                                <a:lnTo>
                                  <a:pt x="867" y="1379"/>
                                </a:lnTo>
                                <a:lnTo>
                                  <a:pt x="851" y="1317"/>
                                </a:lnTo>
                                <a:lnTo>
                                  <a:pt x="834" y="1254"/>
                                </a:lnTo>
                                <a:lnTo>
                                  <a:pt x="815" y="1189"/>
                                </a:lnTo>
                                <a:lnTo>
                                  <a:pt x="794" y="1125"/>
                                </a:lnTo>
                                <a:lnTo>
                                  <a:pt x="837" y="1139"/>
                                </a:lnTo>
                                <a:lnTo>
                                  <a:pt x="880" y="1153"/>
                                </a:lnTo>
                                <a:lnTo>
                                  <a:pt x="924" y="1169"/>
                                </a:lnTo>
                                <a:lnTo>
                                  <a:pt x="966" y="1186"/>
                                </a:lnTo>
                                <a:lnTo>
                                  <a:pt x="1010" y="1205"/>
                                </a:lnTo>
                                <a:lnTo>
                                  <a:pt x="1052" y="1224"/>
                                </a:lnTo>
                                <a:lnTo>
                                  <a:pt x="1095" y="1245"/>
                                </a:lnTo>
                                <a:lnTo>
                                  <a:pt x="1137" y="1266"/>
                                </a:lnTo>
                                <a:lnTo>
                                  <a:pt x="1180" y="1290"/>
                                </a:lnTo>
                                <a:lnTo>
                                  <a:pt x="1221" y="1314"/>
                                </a:lnTo>
                                <a:lnTo>
                                  <a:pt x="1262" y="1340"/>
                                </a:lnTo>
                                <a:lnTo>
                                  <a:pt x="1302" y="1366"/>
                                </a:lnTo>
                                <a:lnTo>
                                  <a:pt x="1342" y="1394"/>
                                </a:lnTo>
                                <a:lnTo>
                                  <a:pt x="1380" y="1423"/>
                                </a:lnTo>
                                <a:lnTo>
                                  <a:pt x="1418" y="1453"/>
                                </a:lnTo>
                                <a:lnTo>
                                  <a:pt x="1455" y="1485"/>
                                </a:lnTo>
                                <a:lnTo>
                                  <a:pt x="1493" y="1519"/>
                                </a:lnTo>
                                <a:lnTo>
                                  <a:pt x="1529" y="1555"/>
                                </a:lnTo>
                                <a:lnTo>
                                  <a:pt x="1564" y="1591"/>
                                </a:lnTo>
                                <a:lnTo>
                                  <a:pt x="1596" y="1627"/>
                                </a:lnTo>
                                <a:lnTo>
                                  <a:pt x="1625" y="1664"/>
                                </a:lnTo>
                                <a:lnTo>
                                  <a:pt x="1653" y="1701"/>
                                </a:lnTo>
                                <a:lnTo>
                                  <a:pt x="1679" y="1740"/>
                                </a:lnTo>
                                <a:lnTo>
                                  <a:pt x="1704" y="1779"/>
                                </a:lnTo>
                                <a:lnTo>
                                  <a:pt x="1706" y="1784"/>
                                </a:lnTo>
                                <a:lnTo>
                                  <a:pt x="1709" y="1790"/>
                                </a:lnTo>
                                <a:lnTo>
                                  <a:pt x="1712" y="1793"/>
                                </a:lnTo>
                                <a:lnTo>
                                  <a:pt x="1714" y="1796"/>
                                </a:lnTo>
                                <a:lnTo>
                                  <a:pt x="1722" y="1807"/>
                                </a:lnTo>
                                <a:lnTo>
                                  <a:pt x="1732" y="1819"/>
                                </a:lnTo>
                                <a:lnTo>
                                  <a:pt x="1742" y="1828"/>
                                </a:lnTo>
                                <a:lnTo>
                                  <a:pt x="1753" y="1835"/>
                                </a:lnTo>
                                <a:lnTo>
                                  <a:pt x="1764" y="1843"/>
                                </a:lnTo>
                                <a:lnTo>
                                  <a:pt x="1777" y="1849"/>
                                </a:lnTo>
                                <a:lnTo>
                                  <a:pt x="1790" y="1853"/>
                                </a:lnTo>
                                <a:lnTo>
                                  <a:pt x="1803" y="1857"/>
                                </a:lnTo>
                                <a:lnTo>
                                  <a:pt x="1817" y="1859"/>
                                </a:lnTo>
                                <a:lnTo>
                                  <a:pt x="1830" y="1859"/>
                                </a:lnTo>
                                <a:lnTo>
                                  <a:pt x="1844" y="1859"/>
                                </a:lnTo>
                                <a:lnTo>
                                  <a:pt x="1857" y="1857"/>
                                </a:lnTo>
                                <a:lnTo>
                                  <a:pt x="1871" y="1853"/>
                                </a:lnTo>
                                <a:lnTo>
                                  <a:pt x="1884" y="1849"/>
                                </a:lnTo>
                                <a:lnTo>
                                  <a:pt x="1896" y="1843"/>
                                </a:lnTo>
                                <a:lnTo>
                                  <a:pt x="1909" y="1835"/>
                                </a:lnTo>
                                <a:lnTo>
                                  <a:pt x="1967" y="1796"/>
                                </a:lnTo>
                                <a:lnTo>
                                  <a:pt x="2023" y="1756"/>
                                </a:lnTo>
                                <a:lnTo>
                                  <a:pt x="2076" y="1713"/>
                                </a:lnTo>
                                <a:lnTo>
                                  <a:pt x="2128" y="1671"/>
                                </a:lnTo>
                                <a:lnTo>
                                  <a:pt x="2177" y="1627"/>
                                </a:lnTo>
                                <a:lnTo>
                                  <a:pt x="2223" y="1582"/>
                                </a:lnTo>
                                <a:lnTo>
                                  <a:pt x="2268" y="1537"/>
                                </a:lnTo>
                                <a:lnTo>
                                  <a:pt x="2312" y="1490"/>
                                </a:lnTo>
                                <a:lnTo>
                                  <a:pt x="2352" y="1443"/>
                                </a:lnTo>
                                <a:lnTo>
                                  <a:pt x="2391" y="1395"/>
                                </a:lnTo>
                                <a:lnTo>
                                  <a:pt x="2429" y="1346"/>
                                </a:lnTo>
                                <a:lnTo>
                                  <a:pt x="2464" y="1295"/>
                                </a:lnTo>
                                <a:lnTo>
                                  <a:pt x="2498" y="1245"/>
                                </a:lnTo>
                                <a:lnTo>
                                  <a:pt x="2531" y="1193"/>
                                </a:lnTo>
                                <a:lnTo>
                                  <a:pt x="2561" y="1141"/>
                                </a:lnTo>
                                <a:lnTo>
                                  <a:pt x="2591" y="1088"/>
                                </a:lnTo>
                                <a:lnTo>
                                  <a:pt x="2611" y="1050"/>
                                </a:lnTo>
                                <a:lnTo>
                                  <a:pt x="2631" y="1012"/>
                                </a:lnTo>
                                <a:lnTo>
                                  <a:pt x="2648" y="974"/>
                                </a:lnTo>
                                <a:lnTo>
                                  <a:pt x="2667" y="935"/>
                                </a:lnTo>
                                <a:lnTo>
                                  <a:pt x="2684" y="895"/>
                                </a:lnTo>
                                <a:lnTo>
                                  <a:pt x="2701" y="856"/>
                                </a:lnTo>
                                <a:lnTo>
                                  <a:pt x="2718" y="816"/>
                                </a:lnTo>
                                <a:lnTo>
                                  <a:pt x="2733" y="775"/>
                                </a:lnTo>
                                <a:lnTo>
                                  <a:pt x="2764" y="695"/>
                                </a:lnTo>
                                <a:lnTo>
                                  <a:pt x="2792" y="612"/>
                                </a:lnTo>
                                <a:lnTo>
                                  <a:pt x="2819" y="528"/>
                                </a:lnTo>
                                <a:lnTo>
                                  <a:pt x="2844" y="444"/>
                                </a:lnTo>
                                <a:lnTo>
                                  <a:pt x="2862" y="485"/>
                                </a:lnTo>
                                <a:lnTo>
                                  <a:pt x="2879" y="529"/>
                                </a:lnTo>
                                <a:lnTo>
                                  <a:pt x="2895" y="574"/>
                                </a:lnTo>
                                <a:lnTo>
                                  <a:pt x="2908" y="621"/>
                                </a:lnTo>
                                <a:lnTo>
                                  <a:pt x="2920" y="669"/>
                                </a:lnTo>
                                <a:lnTo>
                                  <a:pt x="2932" y="717"/>
                                </a:lnTo>
                                <a:lnTo>
                                  <a:pt x="2942" y="766"/>
                                </a:lnTo>
                                <a:lnTo>
                                  <a:pt x="2949" y="815"/>
                                </a:lnTo>
                                <a:lnTo>
                                  <a:pt x="2954" y="847"/>
                                </a:lnTo>
                                <a:lnTo>
                                  <a:pt x="2958" y="881"/>
                                </a:lnTo>
                                <a:lnTo>
                                  <a:pt x="2962" y="914"/>
                                </a:lnTo>
                                <a:lnTo>
                                  <a:pt x="2964" y="947"/>
                                </a:lnTo>
                                <a:lnTo>
                                  <a:pt x="2965" y="976"/>
                                </a:lnTo>
                                <a:lnTo>
                                  <a:pt x="2965" y="1003"/>
                                </a:lnTo>
                                <a:lnTo>
                                  <a:pt x="2965" y="1029"/>
                                </a:lnTo>
                                <a:lnTo>
                                  <a:pt x="2964" y="1053"/>
                                </a:lnTo>
                                <a:lnTo>
                                  <a:pt x="2964" y="1057"/>
                                </a:lnTo>
                                <a:lnTo>
                                  <a:pt x="2964" y="1059"/>
                                </a:lnTo>
                                <a:lnTo>
                                  <a:pt x="2964" y="1074"/>
                                </a:lnTo>
                                <a:lnTo>
                                  <a:pt x="2965" y="1089"/>
                                </a:lnTo>
                                <a:lnTo>
                                  <a:pt x="2954" y="1100"/>
                                </a:lnTo>
                                <a:lnTo>
                                  <a:pt x="2943" y="1113"/>
                                </a:lnTo>
                                <a:lnTo>
                                  <a:pt x="2942" y="1113"/>
                                </a:lnTo>
                                <a:lnTo>
                                  <a:pt x="2925" y="1132"/>
                                </a:lnTo>
                                <a:lnTo>
                                  <a:pt x="2909" y="1152"/>
                                </a:lnTo>
                                <a:lnTo>
                                  <a:pt x="2892" y="1172"/>
                                </a:lnTo>
                                <a:lnTo>
                                  <a:pt x="2877" y="1193"/>
                                </a:lnTo>
                                <a:lnTo>
                                  <a:pt x="2862" y="1215"/>
                                </a:lnTo>
                                <a:lnTo>
                                  <a:pt x="2848" y="1237"/>
                                </a:lnTo>
                                <a:lnTo>
                                  <a:pt x="2833" y="1260"/>
                                </a:lnTo>
                                <a:lnTo>
                                  <a:pt x="2820" y="1283"/>
                                </a:lnTo>
                                <a:lnTo>
                                  <a:pt x="2806" y="1307"/>
                                </a:lnTo>
                                <a:lnTo>
                                  <a:pt x="2794" y="1331"/>
                                </a:lnTo>
                                <a:lnTo>
                                  <a:pt x="2782" y="1356"/>
                                </a:lnTo>
                                <a:lnTo>
                                  <a:pt x="2769" y="1382"/>
                                </a:lnTo>
                                <a:lnTo>
                                  <a:pt x="2758" y="1409"/>
                                </a:lnTo>
                                <a:lnTo>
                                  <a:pt x="2747" y="1435"/>
                                </a:lnTo>
                                <a:lnTo>
                                  <a:pt x="2737" y="1463"/>
                                </a:lnTo>
                                <a:lnTo>
                                  <a:pt x="2727" y="1491"/>
                                </a:lnTo>
                                <a:lnTo>
                                  <a:pt x="2718" y="1521"/>
                                </a:lnTo>
                                <a:lnTo>
                                  <a:pt x="2709" y="1550"/>
                                </a:lnTo>
                                <a:lnTo>
                                  <a:pt x="2701" y="1580"/>
                                </a:lnTo>
                                <a:lnTo>
                                  <a:pt x="2693" y="1610"/>
                                </a:lnTo>
                                <a:lnTo>
                                  <a:pt x="2686" y="1642"/>
                                </a:lnTo>
                                <a:lnTo>
                                  <a:pt x="2680" y="1674"/>
                                </a:lnTo>
                                <a:lnTo>
                                  <a:pt x="2674" y="1707"/>
                                </a:lnTo>
                                <a:lnTo>
                                  <a:pt x="2669" y="1740"/>
                                </a:lnTo>
                                <a:lnTo>
                                  <a:pt x="2664" y="1774"/>
                                </a:lnTo>
                                <a:lnTo>
                                  <a:pt x="2660" y="1809"/>
                                </a:lnTo>
                                <a:lnTo>
                                  <a:pt x="2656" y="1844"/>
                                </a:lnTo>
                                <a:lnTo>
                                  <a:pt x="2654" y="1880"/>
                                </a:lnTo>
                                <a:lnTo>
                                  <a:pt x="2652" y="1916"/>
                                </a:lnTo>
                                <a:lnTo>
                                  <a:pt x="2650" y="1954"/>
                                </a:lnTo>
                                <a:lnTo>
                                  <a:pt x="2648" y="1992"/>
                                </a:lnTo>
                                <a:lnTo>
                                  <a:pt x="2648" y="2030"/>
                                </a:lnTo>
                                <a:lnTo>
                                  <a:pt x="2650" y="2055"/>
                                </a:lnTo>
                                <a:lnTo>
                                  <a:pt x="2651" y="2079"/>
                                </a:lnTo>
                                <a:lnTo>
                                  <a:pt x="2652" y="2102"/>
                                </a:lnTo>
                                <a:lnTo>
                                  <a:pt x="2655" y="2126"/>
                                </a:lnTo>
                                <a:lnTo>
                                  <a:pt x="2658" y="2149"/>
                                </a:lnTo>
                                <a:lnTo>
                                  <a:pt x="2663" y="2172"/>
                                </a:lnTo>
                                <a:lnTo>
                                  <a:pt x="2667" y="2193"/>
                                </a:lnTo>
                                <a:lnTo>
                                  <a:pt x="2673" y="2215"/>
                                </a:lnTo>
                                <a:lnTo>
                                  <a:pt x="2679" y="2235"/>
                                </a:lnTo>
                                <a:lnTo>
                                  <a:pt x="2686" y="2257"/>
                                </a:lnTo>
                                <a:lnTo>
                                  <a:pt x="2693" y="2277"/>
                                </a:lnTo>
                                <a:lnTo>
                                  <a:pt x="2702" y="2297"/>
                                </a:lnTo>
                                <a:lnTo>
                                  <a:pt x="2710" y="2317"/>
                                </a:lnTo>
                                <a:lnTo>
                                  <a:pt x="2720" y="2336"/>
                                </a:lnTo>
                                <a:lnTo>
                                  <a:pt x="2730" y="2355"/>
                                </a:lnTo>
                                <a:lnTo>
                                  <a:pt x="2740" y="2373"/>
                                </a:lnTo>
                                <a:lnTo>
                                  <a:pt x="2751" y="2391"/>
                                </a:lnTo>
                                <a:lnTo>
                                  <a:pt x="2764" y="2409"/>
                                </a:lnTo>
                                <a:lnTo>
                                  <a:pt x="2776" y="2427"/>
                                </a:lnTo>
                                <a:lnTo>
                                  <a:pt x="2788" y="2444"/>
                                </a:lnTo>
                                <a:lnTo>
                                  <a:pt x="2802" y="2461"/>
                                </a:lnTo>
                                <a:lnTo>
                                  <a:pt x="2815" y="2476"/>
                                </a:lnTo>
                                <a:lnTo>
                                  <a:pt x="2830" y="2492"/>
                                </a:lnTo>
                                <a:lnTo>
                                  <a:pt x="2844" y="2508"/>
                                </a:lnTo>
                                <a:lnTo>
                                  <a:pt x="2875" y="2538"/>
                                </a:lnTo>
                                <a:lnTo>
                                  <a:pt x="2907" y="2567"/>
                                </a:lnTo>
                                <a:lnTo>
                                  <a:pt x="2941" y="2595"/>
                                </a:lnTo>
                                <a:lnTo>
                                  <a:pt x="2976" y="2621"/>
                                </a:lnTo>
                                <a:close/>
                                <a:moveTo>
                                  <a:pt x="8213" y="3381"/>
                                </a:moveTo>
                                <a:lnTo>
                                  <a:pt x="8198" y="3382"/>
                                </a:lnTo>
                                <a:lnTo>
                                  <a:pt x="8184" y="3385"/>
                                </a:lnTo>
                                <a:lnTo>
                                  <a:pt x="8170" y="3390"/>
                                </a:lnTo>
                                <a:lnTo>
                                  <a:pt x="8157" y="3395"/>
                                </a:lnTo>
                                <a:lnTo>
                                  <a:pt x="8066" y="3371"/>
                                </a:lnTo>
                                <a:lnTo>
                                  <a:pt x="7975" y="3344"/>
                                </a:lnTo>
                                <a:lnTo>
                                  <a:pt x="7884" y="3318"/>
                                </a:lnTo>
                                <a:lnTo>
                                  <a:pt x="7794" y="3291"/>
                                </a:lnTo>
                                <a:lnTo>
                                  <a:pt x="7702" y="3264"/>
                                </a:lnTo>
                                <a:lnTo>
                                  <a:pt x="7611" y="3237"/>
                                </a:lnTo>
                                <a:lnTo>
                                  <a:pt x="7521" y="3209"/>
                                </a:lnTo>
                                <a:lnTo>
                                  <a:pt x="7430" y="3181"/>
                                </a:lnTo>
                                <a:lnTo>
                                  <a:pt x="7339" y="3153"/>
                                </a:lnTo>
                                <a:lnTo>
                                  <a:pt x="7249" y="3124"/>
                                </a:lnTo>
                                <a:lnTo>
                                  <a:pt x="7158" y="3095"/>
                                </a:lnTo>
                                <a:lnTo>
                                  <a:pt x="7066" y="3065"/>
                                </a:lnTo>
                                <a:lnTo>
                                  <a:pt x="6975" y="3034"/>
                                </a:lnTo>
                                <a:lnTo>
                                  <a:pt x="6885" y="3003"/>
                                </a:lnTo>
                                <a:lnTo>
                                  <a:pt x="6794" y="2972"/>
                                </a:lnTo>
                                <a:lnTo>
                                  <a:pt x="6703" y="2939"/>
                                </a:lnTo>
                                <a:lnTo>
                                  <a:pt x="6758" y="2891"/>
                                </a:lnTo>
                                <a:lnTo>
                                  <a:pt x="6812" y="2844"/>
                                </a:lnTo>
                                <a:lnTo>
                                  <a:pt x="6867" y="2798"/>
                                </a:lnTo>
                                <a:lnTo>
                                  <a:pt x="6922" y="2753"/>
                                </a:lnTo>
                                <a:lnTo>
                                  <a:pt x="6975" y="2711"/>
                                </a:lnTo>
                                <a:lnTo>
                                  <a:pt x="7030" y="2669"/>
                                </a:lnTo>
                                <a:lnTo>
                                  <a:pt x="7085" y="2629"/>
                                </a:lnTo>
                                <a:lnTo>
                                  <a:pt x="7139" y="2591"/>
                                </a:lnTo>
                                <a:lnTo>
                                  <a:pt x="7194" y="2554"/>
                                </a:lnTo>
                                <a:lnTo>
                                  <a:pt x="7247" y="2519"/>
                                </a:lnTo>
                                <a:lnTo>
                                  <a:pt x="7302" y="2485"/>
                                </a:lnTo>
                                <a:lnTo>
                                  <a:pt x="7356" y="2454"/>
                                </a:lnTo>
                                <a:lnTo>
                                  <a:pt x="7411" y="2424"/>
                                </a:lnTo>
                                <a:lnTo>
                                  <a:pt x="7465" y="2396"/>
                                </a:lnTo>
                                <a:lnTo>
                                  <a:pt x="7518" y="2370"/>
                                </a:lnTo>
                                <a:lnTo>
                                  <a:pt x="7572" y="2345"/>
                                </a:lnTo>
                                <a:lnTo>
                                  <a:pt x="7630" y="2322"/>
                                </a:lnTo>
                                <a:lnTo>
                                  <a:pt x="7687" y="2300"/>
                                </a:lnTo>
                                <a:lnTo>
                                  <a:pt x="7716" y="2290"/>
                                </a:lnTo>
                                <a:lnTo>
                                  <a:pt x="7744" y="2281"/>
                                </a:lnTo>
                                <a:lnTo>
                                  <a:pt x="7774" y="2272"/>
                                </a:lnTo>
                                <a:lnTo>
                                  <a:pt x="7801" y="2265"/>
                                </a:lnTo>
                                <a:lnTo>
                                  <a:pt x="7829" y="2258"/>
                                </a:lnTo>
                                <a:lnTo>
                                  <a:pt x="7859" y="2251"/>
                                </a:lnTo>
                                <a:lnTo>
                                  <a:pt x="7887" y="2246"/>
                                </a:lnTo>
                                <a:lnTo>
                                  <a:pt x="7915" y="2240"/>
                                </a:lnTo>
                                <a:lnTo>
                                  <a:pt x="7943" y="2235"/>
                                </a:lnTo>
                                <a:lnTo>
                                  <a:pt x="7972" y="2231"/>
                                </a:lnTo>
                                <a:lnTo>
                                  <a:pt x="8000" y="2228"/>
                                </a:lnTo>
                                <a:lnTo>
                                  <a:pt x="8028" y="2225"/>
                                </a:lnTo>
                                <a:lnTo>
                                  <a:pt x="8056" y="2223"/>
                                </a:lnTo>
                                <a:lnTo>
                                  <a:pt x="8084" y="2222"/>
                                </a:lnTo>
                                <a:lnTo>
                                  <a:pt x="8110" y="2221"/>
                                </a:lnTo>
                                <a:lnTo>
                                  <a:pt x="8138" y="2221"/>
                                </a:lnTo>
                                <a:lnTo>
                                  <a:pt x="8166" y="2222"/>
                                </a:lnTo>
                                <a:lnTo>
                                  <a:pt x="8193" y="2223"/>
                                </a:lnTo>
                                <a:lnTo>
                                  <a:pt x="8221" y="2225"/>
                                </a:lnTo>
                                <a:lnTo>
                                  <a:pt x="8249" y="2229"/>
                                </a:lnTo>
                                <a:lnTo>
                                  <a:pt x="8276" y="2232"/>
                                </a:lnTo>
                                <a:lnTo>
                                  <a:pt x="8303" y="2237"/>
                                </a:lnTo>
                                <a:lnTo>
                                  <a:pt x="8331" y="2242"/>
                                </a:lnTo>
                                <a:lnTo>
                                  <a:pt x="8358" y="2249"/>
                                </a:lnTo>
                                <a:lnTo>
                                  <a:pt x="8385" y="2256"/>
                                </a:lnTo>
                                <a:lnTo>
                                  <a:pt x="8411" y="2262"/>
                                </a:lnTo>
                                <a:lnTo>
                                  <a:pt x="8438" y="2271"/>
                                </a:lnTo>
                                <a:lnTo>
                                  <a:pt x="8465" y="2280"/>
                                </a:lnTo>
                                <a:lnTo>
                                  <a:pt x="8483" y="2288"/>
                                </a:lnTo>
                                <a:lnTo>
                                  <a:pt x="8501" y="2298"/>
                                </a:lnTo>
                                <a:lnTo>
                                  <a:pt x="8519" y="2309"/>
                                </a:lnTo>
                                <a:lnTo>
                                  <a:pt x="8537" y="2324"/>
                                </a:lnTo>
                                <a:lnTo>
                                  <a:pt x="8554" y="2340"/>
                                </a:lnTo>
                                <a:lnTo>
                                  <a:pt x="8572" y="2358"/>
                                </a:lnTo>
                                <a:lnTo>
                                  <a:pt x="8588" y="2378"/>
                                </a:lnTo>
                                <a:lnTo>
                                  <a:pt x="8605" y="2399"/>
                                </a:lnTo>
                                <a:lnTo>
                                  <a:pt x="8621" y="2421"/>
                                </a:lnTo>
                                <a:lnTo>
                                  <a:pt x="8636" y="2446"/>
                                </a:lnTo>
                                <a:lnTo>
                                  <a:pt x="8651" y="2472"/>
                                </a:lnTo>
                                <a:lnTo>
                                  <a:pt x="8666" y="2499"/>
                                </a:lnTo>
                                <a:lnTo>
                                  <a:pt x="8679" y="2526"/>
                                </a:lnTo>
                                <a:lnTo>
                                  <a:pt x="8691" y="2555"/>
                                </a:lnTo>
                                <a:lnTo>
                                  <a:pt x="8704" y="2585"/>
                                </a:lnTo>
                                <a:lnTo>
                                  <a:pt x="8714" y="2615"/>
                                </a:lnTo>
                                <a:lnTo>
                                  <a:pt x="8726" y="2653"/>
                                </a:lnTo>
                                <a:lnTo>
                                  <a:pt x="8736" y="2693"/>
                                </a:lnTo>
                                <a:lnTo>
                                  <a:pt x="8745" y="2732"/>
                                </a:lnTo>
                                <a:lnTo>
                                  <a:pt x="8752" y="2771"/>
                                </a:lnTo>
                                <a:lnTo>
                                  <a:pt x="8756" y="2811"/>
                                </a:lnTo>
                                <a:lnTo>
                                  <a:pt x="8758" y="2851"/>
                                </a:lnTo>
                                <a:lnTo>
                                  <a:pt x="8758" y="2871"/>
                                </a:lnTo>
                                <a:lnTo>
                                  <a:pt x="8758" y="2890"/>
                                </a:lnTo>
                                <a:lnTo>
                                  <a:pt x="8758" y="2910"/>
                                </a:lnTo>
                                <a:lnTo>
                                  <a:pt x="8757" y="2930"/>
                                </a:lnTo>
                                <a:lnTo>
                                  <a:pt x="8753" y="2966"/>
                                </a:lnTo>
                                <a:lnTo>
                                  <a:pt x="8747" y="3002"/>
                                </a:lnTo>
                                <a:lnTo>
                                  <a:pt x="8743" y="3019"/>
                                </a:lnTo>
                                <a:lnTo>
                                  <a:pt x="8738" y="3037"/>
                                </a:lnTo>
                                <a:lnTo>
                                  <a:pt x="8733" y="3053"/>
                                </a:lnTo>
                                <a:lnTo>
                                  <a:pt x="8727" y="3070"/>
                                </a:lnTo>
                                <a:lnTo>
                                  <a:pt x="8722" y="3087"/>
                                </a:lnTo>
                                <a:lnTo>
                                  <a:pt x="8715" y="3103"/>
                                </a:lnTo>
                                <a:lnTo>
                                  <a:pt x="8707" y="3118"/>
                                </a:lnTo>
                                <a:lnTo>
                                  <a:pt x="8699" y="3134"/>
                                </a:lnTo>
                                <a:lnTo>
                                  <a:pt x="8690" y="3150"/>
                                </a:lnTo>
                                <a:lnTo>
                                  <a:pt x="8680" y="3164"/>
                                </a:lnTo>
                                <a:lnTo>
                                  <a:pt x="8670" y="3179"/>
                                </a:lnTo>
                                <a:lnTo>
                                  <a:pt x="8659" y="3192"/>
                                </a:lnTo>
                                <a:lnTo>
                                  <a:pt x="8643" y="3211"/>
                                </a:lnTo>
                                <a:lnTo>
                                  <a:pt x="8625" y="3229"/>
                                </a:lnTo>
                                <a:lnTo>
                                  <a:pt x="8606" y="3246"/>
                                </a:lnTo>
                                <a:lnTo>
                                  <a:pt x="8586" y="3262"/>
                                </a:lnTo>
                                <a:lnTo>
                                  <a:pt x="8565" y="3278"/>
                                </a:lnTo>
                                <a:lnTo>
                                  <a:pt x="8541" y="3292"/>
                                </a:lnTo>
                                <a:lnTo>
                                  <a:pt x="8516" y="3306"/>
                                </a:lnTo>
                                <a:lnTo>
                                  <a:pt x="8489" y="3319"/>
                                </a:lnTo>
                                <a:lnTo>
                                  <a:pt x="8461" y="3330"/>
                                </a:lnTo>
                                <a:lnTo>
                                  <a:pt x="8431" y="3340"/>
                                </a:lnTo>
                                <a:lnTo>
                                  <a:pt x="8399" y="3350"/>
                                </a:lnTo>
                                <a:lnTo>
                                  <a:pt x="8366" y="3358"/>
                                </a:lnTo>
                                <a:lnTo>
                                  <a:pt x="8330" y="3366"/>
                                </a:lnTo>
                                <a:lnTo>
                                  <a:pt x="8293" y="3372"/>
                                </a:lnTo>
                                <a:lnTo>
                                  <a:pt x="8254" y="3376"/>
                                </a:lnTo>
                                <a:lnTo>
                                  <a:pt x="8213" y="3381"/>
                                </a:lnTo>
                                <a:close/>
                                <a:moveTo>
                                  <a:pt x="8678" y="3540"/>
                                </a:moveTo>
                                <a:lnTo>
                                  <a:pt x="8708" y="3522"/>
                                </a:lnTo>
                                <a:lnTo>
                                  <a:pt x="8736" y="3503"/>
                                </a:lnTo>
                                <a:lnTo>
                                  <a:pt x="8763" y="3483"/>
                                </a:lnTo>
                                <a:lnTo>
                                  <a:pt x="8789" y="3462"/>
                                </a:lnTo>
                                <a:lnTo>
                                  <a:pt x="8813" y="3441"/>
                                </a:lnTo>
                                <a:lnTo>
                                  <a:pt x="8836" y="3419"/>
                                </a:lnTo>
                                <a:lnTo>
                                  <a:pt x="8858" y="3395"/>
                                </a:lnTo>
                                <a:lnTo>
                                  <a:pt x="8878" y="3371"/>
                                </a:lnTo>
                                <a:lnTo>
                                  <a:pt x="8896" y="3348"/>
                                </a:lnTo>
                                <a:lnTo>
                                  <a:pt x="8913" y="3325"/>
                                </a:lnTo>
                                <a:lnTo>
                                  <a:pt x="8929" y="3300"/>
                                </a:lnTo>
                                <a:lnTo>
                                  <a:pt x="8943" y="3275"/>
                                </a:lnTo>
                                <a:lnTo>
                                  <a:pt x="8957" y="3250"/>
                                </a:lnTo>
                                <a:lnTo>
                                  <a:pt x="8970" y="3225"/>
                                </a:lnTo>
                                <a:lnTo>
                                  <a:pt x="8981" y="3198"/>
                                </a:lnTo>
                                <a:lnTo>
                                  <a:pt x="8991" y="3172"/>
                                </a:lnTo>
                                <a:lnTo>
                                  <a:pt x="9000" y="3145"/>
                                </a:lnTo>
                                <a:lnTo>
                                  <a:pt x="9009" y="3118"/>
                                </a:lnTo>
                                <a:lnTo>
                                  <a:pt x="9016" y="3092"/>
                                </a:lnTo>
                                <a:lnTo>
                                  <a:pt x="9023" y="3064"/>
                                </a:lnTo>
                                <a:lnTo>
                                  <a:pt x="9028" y="3036"/>
                                </a:lnTo>
                                <a:lnTo>
                                  <a:pt x="9033" y="3009"/>
                                </a:lnTo>
                                <a:lnTo>
                                  <a:pt x="9036" y="2979"/>
                                </a:lnTo>
                                <a:lnTo>
                                  <a:pt x="9039" y="2951"/>
                                </a:lnTo>
                                <a:lnTo>
                                  <a:pt x="9042" y="2914"/>
                                </a:lnTo>
                                <a:lnTo>
                                  <a:pt x="9042" y="2878"/>
                                </a:lnTo>
                                <a:lnTo>
                                  <a:pt x="9042" y="2841"/>
                                </a:lnTo>
                                <a:lnTo>
                                  <a:pt x="9039" y="2804"/>
                                </a:lnTo>
                                <a:lnTo>
                                  <a:pt x="9036" y="2767"/>
                                </a:lnTo>
                                <a:lnTo>
                                  <a:pt x="9032" y="2730"/>
                                </a:lnTo>
                                <a:lnTo>
                                  <a:pt x="9025" y="2694"/>
                                </a:lnTo>
                                <a:lnTo>
                                  <a:pt x="9018" y="2657"/>
                                </a:lnTo>
                                <a:lnTo>
                                  <a:pt x="9093" y="2697"/>
                                </a:lnTo>
                                <a:lnTo>
                                  <a:pt x="9170" y="2735"/>
                                </a:lnTo>
                                <a:lnTo>
                                  <a:pt x="9248" y="2773"/>
                                </a:lnTo>
                                <a:lnTo>
                                  <a:pt x="9326" y="2810"/>
                                </a:lnTo>
                                <a:lnTo>
                                  <a:pt x="9405" y="2844"/>
                                </a:lnTo>
                                <a:lnTo>
                                  <a:pt x="9484" y="2878"/>
                                </a:lnTo>
                                <a:lnTo>
                                  <a:pt x="9562" y="2908"/>
                                </a:lnTo>
                                <a:lnTo>
                                  <a:pt x="9638" y="2936"/>
                                </a:lnTo>
                                <a:lnTo>
                                  <a:pt x="9665" y="2945"/>
                                </a:lnTo>
                                <a:lnTo>
                                  <a:pt x="9692" y="2954"/>
                                </a:lnTo>
                                <a:lnTo>
                                  <a:pt x="9718" y="2962"/>
                                </a:lnTo>
                                <a:lnTo>
                                  <a:pt x="9743" y="2969"/>
                                </a:lnTo>
                                <a:lnTo>
                                  <a:pt x="9768" y="2977"/>
                                </a:lnTo>
                                <a:lnTo>
                                  <a:pt x="9793" y="2985"/>
                                </a:lnTo>
                                <a:lnTo>
                                  <a:pt x="9817" y="2991"/>
                                </a:lnTo>
                                <a:lnTo>
                                  <a:pt x="9841" y="2997"/>
                                </a:lnTo>
                                <a:lnTo>
                                  <a:pt x="9865" y="3003"/>
                                </a:lnTo>
                                <a:lnTo>
                                  <a:pt x="9890" y="3009"/>
                                </a:lnTo>
                                <a:lnTo>
                                  <a:pt x="9914" y="3014"/>
                                </a:lnTo>
                                <a:lnTo>
                                  <a:pt x="9937" y="3019"/>
                                </a:lnTo>
                                <a:lnTo>
                                  <a:pt x="9961" y="3023"/>
                                </a:lnTo>
                                <a:lnTo>
                                  <a:pt x="9983" y="3028"/>
                                </a:lnTo>
                                <a:lnTo>
                                  <a:pt x="10006" y="3031"/>
                                </a:lnTo>
                                <a:lnTo>
                                  <a:pt x="10028" y="3033"/>
                                </a:lnTo>
                                <a:lnTo>
                                  <a:pt x="10029" y="3033"/>
                                </a:lnTo>
                                <a:lnTo>
                                  <a:pt x="10030" y="3033"/>
                                </a:lnTo>
                                <a:lnTo>
                                  <a:pt x="10076" y="3040"/>
                                </a:lnTo>
                                <a:lnTo>
                                  <a:pt x="10123" y="3047"/>
                                </a:lnTo>
                                <a:lnTo>
                                  <a:pt x="10172" y="3056"/>
                                </a:lnTo>
                                <a:lnTo>
                                  <a:pt x="10224" y="3065"/>
                                </a:lnTo>
                                <a:lnTo>
                                  <a:pt x="10275" y="3076"/>
                                </a:lnTo>
                                <a:lnTo>
                                  <a:pt x="10329" y="3089"/>
                                </a:lnTo>
                                <a:lnTo>
                                  <a:pt x="10382" y="3103"/>
                                </a:lnTo>
                                <a:lnTo>
                                  <a:pt x="10436" y="3118"/>
                                </a:lnTo>
                                <a:lnTo>
                                  <a:pt x="10490" y="3136"/>
                                </a:lnTo>
                                <a:lnTo>
                                  <a:pt x="10543" y="3155"/>
                                </a:lnTo>
                                <a:lnTo>
                                  <a:pt x="10595" y="3176"/>
                                </a:lnTo>
                                <a:lnTo>
                                  <a:pt x="10648" y="3198"/>
                                </a:lnTo>
                                <a:lnTo>
                                  <a:pt x="10672" y="3210"/>
                                </a:lnTo>
                                <a:lnTo>
                                  <a:pt x="10698" y="3223"/>
                                </a:lnTo>
                                <a:lnTo>
                                  <a:pt x="10723" y="3235"/>
                                </a:lnTo>
                                <a:lnTo>
                                  <a:pt x="10746" y="3248"/>
                                </a:lnTo>
                                <a:lnTo>
                                  <a:pt x="10771" y="3262"/>
                                </a:lnTo>
                                <a:lnTo>
                                  <a:pt x="10793" y="3276"/>
                                </a:lnTo>
                                <a:lnTo>
                                  <a:pt x="10817" y="3291"/>
                                </a:lnTo>
                                <a:lnTo>
                                  <a:pt x="10838" y="3307"/>
                                </a:lnTo>
                                <a:lnTo>
                                  <a:pt x="10867" y="3328"/>
                                </a:lnTo>
                                <a:lnTo>
                                  <a:pt x="10895" y="3350"/>
                                </a:lnTo>
                                <a:lnTo>
                                  <a:pt x="10922" y="3374"/>
                                </a:lnTo>
                                <a:lnTo>
                                  <a:pt x="10947" y="3399"/>
                                </a:lnTo>
                                <a:lnTo>
                                  <a:pt x="10969" y="3424"/>
                                </a:lnTo>
                                <a:lnTo>
                                  <a:pt x="10990" y="3451"/>
                                </a:lnTo>
                                <a:lnTo>
                                  <a:pt x="11000" y="3465"/>
                                </a:lnTo>
                                <a:lnTo>
                                  <a:pt x="11009" y="3478"/>
                                </a:lnTo>
                                <a:lnTo>
                                  <a:pt x="11018" y="3493"/>
                                </a:lnTo>
                                <a:lnTo>
                                  <a:pt x="11026" y="3507"/>
                                </a:lnTo>
                                <a:lnTo>
                                  <a:pt x="11033" y="3521"/>
                                </a:lnTo>
                                <a:lnTo>
                                  <a:pt x="11040" y="3535"/>
                                </a:lnTo>
                                <a:lnTo>
                                  <a:pt x="11046" y="3550"/>
                                </a:lnTo>
                                <a:lnTo>
                                  <a:pt x="11052" y="3564"/>
                                </a:lnTo>
                                <a:lnTo>
                                  <a:pt x="11056" y="3579"/>
                                </a:lnTo>
                                <a:lnTo>
                                  <a:pt x="11061" y="3595"/>
                                </a:lnTo>
                                <a:lnTo>
                                  <a:pt x="11065" y="3610"/>
                                </a:lnTo>
                                <a:lnTo>
                                  <a:pt x="11067" y="3626"/>
                                </a:lnTo>
                                <a:lnTo>
                                  <a:pt x="11071" y="3643"/>
                                </a:lnTo>
                                <a:lnTo>
                                  <a:pt x="11073" y="3660"/>
                                </a:lnTo>
                                <a:lnTo>
                                  <a:pt x="11074" y="3676"/>
                                </a:lnTo>
                                <a:lnTo>
                                  <a:pt x="11075" y="3693"/>
                                </a:lnTo>
                                <a:lnTo>
                                  <a:pt x="11075" y="3711"/>
                                </a:lnTo>
                                <a:lnTo>
                                  <a:pt x="11075" y="3729"/>
                                </a:lnTo>
                                <a:lnTo>
                                  <a:pt x="11074" y="3748"/>
                                </a:lnTo>
                                <a:lnTo>
                                  <a:pt x="11072" y="3766"/>
                                </a:lnTo>
                                <a:lnTo>
                                  <a:pt x="11069" y="3788"/>
                                </a:lnTo>
                                <a:lnTo>
                                  <a:pt x="11065" y="3811"/>
                                </a:lnTo>
                                <a:lnTo>
                                  <a:pt x="11060" y="3833"/>
                                </a:lnTo>
                                <a:lnTo>
                                  <a:pt x="11054" y="3857"/>
                                </a:lnTo>
                                <a:lnTo>
                                  <a:pt x="11047" y="3880"/>
                                </a:lnTo>
                                <a:lnTo>
                                  <a:pt x="11040" y="3904"/>
                                </a:lnTo>
                                <a:lnTo>
                                  <a:pt x="11031" y="3929"/>
                                </a:lnTo>
                                <a:lnTo>
                                  <a:pt x="11020" y="3954"/>
                                </a:lnTo>
                                <a:lnTo>
                                  <a:pt x="11010" y="3980"/>
                                </a:lnTo>
                                <a:lnTo>
                                  <a:pt x="10998" y="4006"/>
                                </a:lnTo>
                                <a:lnTo>
                                  <a:pt x="10985" y="4033"/>
                                </a:lnTo>
                                <a:lnTo>
                                  <a:pt x="10971" y="4060"/>
                                </a:lnTo>
                                <a:lnTo>
                                  <a:pt x="10956" y="4087"/>
                                </a:lnTo>
                                <a:lnTo>
                                  <a:pt x="10940" y="4115"/>
                                </a:lnTo>
                                <a:lnTo>
                                  <a:pt x="10922" y="4144"/>
                                </a:lnTo>
                                <a:lnTo>
                                  <a:pt x="10903" y="4173"/>
                                </a:lnTo>
                                <a:lnTo>
                                  <a:pt x="10787" y="4135"/>
                                </a:lnTo>
                                <a:lnTo>
                                  <a:pt x="10669" y="4099"/>
                                </a:lnTo>
                                <a:lnTo>
                                  <a:pt x="10553" y="4063"/>
                                </a:lnTo>
                                <a:lnTo>
                                  <a:pt x="10436" y="4027"/>
                                </a:lnTo>
                                <a:lnTo>
                                  <a:pt x="10320" y="3992"/>
                                </a:lnTo>
                                <a:lnTo>
                                  <a:pt x="10203" y="3959"/>
                                </a:lnTo>
                                <a:lnTo>
                                  <a:pt x="10087" y="3925"/>
                                </a:lnTo>
                                <a:lnTo>
                                  <a:pt x="9971" y="3892"/>
                                </a:lnTo>
                                <a:lnTo>
                                  <a:pt x="9854" y="3859"/>
                                </a:lnTo>
                                <a:lnTo>
                                  <a:pt x="9738" y="3827"/>
                                </a:lnTo>
                                <a:lnTo>
                                  <a:pt x="9623" y="3795"/>
                                </a:lnTo>
                                <a:lnTo>
                                  <a:pt x="9506" y="3763"/>
                                </a:lnTo>
                                <a:lnTo>
                                  <a:pt x="9391" y="3731"/>
                                </a:lnTo>
                                <a:lnTo>
                                  <a:pt x="9274" y="3700"/>
                                </a:lnTo>
                                <a:lnTo>
                                  <a:pt x="9159" y="3670"/>
                                </a:lnTo>
                                <a:lnTo>
                                  <a:pt x="9043" y="3638"/>
                                </a:lnTo>
                                <a:lnTo>
                                  <a:pt x="8997" y="3626"/>
                                </a:lnTo>
                                <a:lnTo>
                                  <a:pt x="8952" y="3614"/>
                                </a:lnTo>
                                <a:lnTo>
                                  <a:pt x="8906" y="3601"/>
                                </a:lnTo>
                                <a:lnTo>
                                  <a:pt x="8860" y="3589"/>
                                </a:lnTo>
                                <a:lnTo>
                                  <a:pt x="8816" y="3577"/>
                                </a:lnTo>
                                <a:lnTo>
                                  <a:pt x="8770" y="3564"/>
                                </a:lnTo>
                                <a:lnTo>
                                  <a:pt x="8724" y="3552"/>
                                </a:lnTo>
                                <a:lnTo>
                                  <a:pt x="8678" y="3540"/>
                                </a:lnTo>
                                <a:close/>
                                <a:moveTo>
                                  <a:pt x="8790" y="2183"/>
                                </a:moveTo>
                                <a:lnTo>
                                  <a:pt x="8763" y="2154"/>
                                </a:lnTo>
                                <a:lnTo>
                                  <a:pt x="8736" y="2127"/>
                                </a:lnTo>
                                <a:lnTo>
                                  <a:pt x="8708" y="2102"/>
                                </a:lnTo>
                                <a:lnTo>
                                  <a:pt x="8680" y="2080"/>
                                </a:lnTo>
                                <a:lnTo>
                                  <a:pt x="8666" y="2070"/>
                                </a:lnTo>
                                <a:lnTo>
                                  <a:pt x="8650" y="2060"/>
                                </a:lnTo>
                                <a:lnTo>
                                  <a:pt x="8635" y="2051"/>
                                </a:lnTo>
                                <a:lnTo>
                                  <a:pt x="8621" y="2042"/>
                                </a:lnTo>
                                <a:lnTo>
                                  <a:pt x="8605" y="2034"/>
                                </a:lnTo>
                                <a:lnTo>
                                  <a:pt x="8591" y="2027"/>
                                </a:lnTo>
                                <a:lnTo>
                                  <a:pt x="8575" y="2020"/>
                                </a:lnTo>
                                <a:lnTo>
                                  <a:pt x="8560" y="2015"/>
                                </a:lnTo>
                                <a:lnTo>
                                  <a:pt x="8531" y="2005"/>
                                </a:lnTo>
                                <a:lnTo>
                                  <a:pt x="8502" y="1996"/>
                                </a:lnTo>
                                <a:lnTo>
                                  <a:pt x="8473" y="1987"/>
                                </a:lnTo>
                                <a:lnTo>
                                  <a:pt x="8443" y="1979"/>
                                </a:lnTo>
                                <a:lnTo>
                                  <a:pt x="8414" y="1971"/>
                                </a:lnTo>
                                <a:lnTo>
                                  <a:pt x="8385" y="1965"/>
                                </a:lnTo>
                                <a:lnTo>
                                  <a:pt x="8356" y="1960"/>
                                </a:lnTo>
                                <a:lnTo>
                                  <a:pt x="8326" y="1954"/>
                                </a:lnTo>
                                <a:lnTo>
                                  <a:pt x="8296" y="1950"/>
                                </a:lnTo>
                                <a:lnTo>
                                  <a:pt x="8267" y="1946"/>
                                </a:lnTo>
                                <a:lnTo>
                                  <a:pt x="8238" y="1943"/>
                                </a:lnTo>
                                <a:lnTo>
                                  <a:pt x="8208" y="1941"/>
                                </a:lnTo>
                                <a:lnTo>
                                  <a:pt x="8179" y="1940"/>
                                </a:lnTo>
                                <a:lnTo>
                                  <a:pt x="8148" y="1939"/>
                                </a:lnTo>
                                <a:lnTo>
                                  <a:pt x="8119" y="1937"/>
                                </a:lnTo>
                                <a:lnTo>
                                  <a:pt x="8089" y="1939"/>
                                </a:lnTo>
                                <a:lnTo>
                                  <a:pt x="8060" y="1939"/>
                                </a:lnTo>
                                <a:lnTo>
                                  <a:pt x="8030" y="1941"/>
                                </a:lnTo>
                                <a:lnTo>
                                  <a:pt x="8001" y="1943"/>
                                </a:lnTo>
                                <a:lnTo>
                                  <a:pt x="7970" y="1945"/>
                                </a:lnTo>
                                <a:lnTo>
                                  <a:pt x="7941" y="1949"/>
                                </a:lnTo>
                                <a:lnTo>
                                  <a:pt x="7911" y="1953"/>
                                </a:lnTo>
                                <a:lnTo>
                                  <a:pt x="7881" y="1958"/>
                                </a:lnTo>
                                <a:lnTo>
                                  <a:pt x="7852" y="1963"/>
                                </a:lnTo>
                                <a:lnTo>
                                  <a:pt x="7822" y="1969"/>
                                </a:lnTo>
                                <a:lnTo>
                                  <a:pt x="7791" y="1976"/>
                                </a:lnTo>
                                <a:lnTo>
                                  <a:pt x="7761" y="1982"/>
                                </a:lnTo>
                                <a:lnTo>
                                  <a:pt x="7732" y="1990"/>
                                </a:lnTo>
                                <a:lnTo>
                                  <a:pt x="7672" y="2008"/>
                                </a:lnTo>
                                <a:lnTo>
                                  <a:pt x="7612" y="2027"/>
                                </a:lnTo>
                                <a:lnTo>
                                  <a:pt x="7629" y="1951"/>
                                </a:lnTo>
                                <a:lnTo>
                                  <a:pt x="7645" y="1876"/>
                                </a:lnTo>
                                <a:lnTo>
                                  <a:pt x="7660" y="1804"/>
                                </a:lnTo>
                                <a:lnTo>
                                  <a:pt x="7674" y="1733"/>
                                </a:lnTo>
                                <a:lnTo>
                                  <a:pt x="7687" y="1664"/>
                                </a:lnTo>
                                <a:lnTo>
                                  <a:pt x="7699" y="1597"/>
                                </a:lnTo>
                                <a:lnTo>
                                  <a:pt x="7709" y="1532"/>
                                </a:lnTo>
                                <a:lnTo>
                                  <a:pt x="7716" y="1468"/>
                                </a:lnTo>
                                <a:lnTo>
                                  <a:pt x="7722" y="1405"/>
                                </a:lnTo>
                                <a:lnTo>
                                  <a:pt x="7725" y="1344"/>
                                </a:lnTo>
                                <a:lnTo>
                                  <a:pt x="7726" y="1313"/>
                                </a:lnTo>
                                <a:lnTo>
                                  <a:pt x="7726" y="1284"/>
                                </a:lnTo>
                                <a:lnTo>
                                  <a:pt x="7725" y="1254"/>
                                </a:lnTo>
                                <a:lnTo>
                                  <a:pt x="7724" y="1225"/>
                                </a:lnTo>
                                <a:lnTo>
                                  <a:pt x="7722" y="1196"/>
                                </a:lnTo>
                                <a:lnTo>
                                  <a:pt x="7720" y="1168"/>
                                </a:lnTo>
                                <a:lnTo>
                                  <a:pt x="7716" y="1139"/>
                                </a:lnTo>
                                <a:lnTo>
                                  <a:pt x="7712" y="1110"/>
                                </a:lnTo>
                                <a:lnTo>
                                  <a:pt x="7706" y="1082"/>
                                </a:lnTo>
                                <a:lnTo>
                                  <a:pt x="7701" y="1054"/>
                                </a:lnTo>
                                <a:lnTo>
                                  <a:pt x="7694" y="1028"/>
                                </a:lnTo>
                                <a:lnTo>
                                  <a:pt x="7686" y="1000"/>
                                </a:lnTo>
                                <a:lnTo>
                                  <a:pt x="7734" y="1024"/>
                                </a:lnTo>
                                <a:lnTo>
                                  <a:pt x="7782" y="1049"/>
                                </a:lnTo>
                                <a:lnTo>
                                  <a:pt x="7831" y="1072"/>
                                </a:lnTo>
                                <a:lnTo>
                                  <a:pt x="7879" y="1096"/>
                                </a:lnTo>
                                <a:lnTo>
                                  <a:pt x="7927" y="1118"/>
                                </a:lnTo>
                                <a:lnTo>
                                  <a:pt x="7974" y="1142"/>
                                </a:lnTo>
                                <a:lnTo>
                                  <a:pt x="8022" y="1163"/>
                                </a:lnTo>
                                <a:lnTo>
                                  <a:pt x="8069" y="1186"/>
                                </a:lnTo>
                                <a:lnTo>
                                  <a:pt x="8096" y="1198"/>
                                </a:lnTo>
                                <a:lnTo>
                                  <a:pt x="8123" y="1209"/>
                                </a:lnTo>
                                <a:lnTo>
                                  <a:pt x="8148" y="1221"/>
                                </a:lnTo>
                                <a:lnTo>
                                  <a:pt x="8174" y="1233"/>
                                </a:lnTo>
                                <a:lnTo>
                                  <a:pt x="8199" y="1244"/>
                                </a:lnTo>
                                <a:lnTo>
                                  <a:pt x="8222" y="1254"/>
                                </a:lnTo>
                                <a:lnTo>
                                  <a:pt x="8246" y="1264"/>
                                </a:lnTo>
                                <a:lnTo>
                                  <a:pt x="8268" y="1274"/>
                                </a:lnTo>
                                <a:lnTo>
                                  <a:pt x="8291" y="1283"/>
                                </a:lnTo>
                                <a:lnTo>
                                  <a:pt x="8312" y="1292"/>
                                </a:lnTo>
                                <a:lnTo>
                                  <a:pt x="8333" y="1301"/>
                                </a:lnTo>
                                <a:lnTo>
                                  <a:pt x="8356" y="1310"/>
                                </a:lnTo>
                                <a:lnTo>
                                  <a:pt x="8377" y="1319"/>
                                </a:lnTo>
                                <a:lnTo>
                                  <a:pt x="8398" y="1327"/>
                                </a:lnTo>
                                <a:lnTo>
                                  <a:pt x="8419" y="1336"/>
                                </a:lnTo>
                                <a:lnTo>
                                  <a:pt x="8441" y="1344"/>
                                </a:lnTo>
                                <a:lnTo>
                                  <a:pt x="8451" y="1348"/>
                                </a:lnTo>
                                <a:lnTo>
                                  <a:pt x="8462" y="1353"/>
                                </a:lnTo>
                                <a:lnTo>
                                  <a:pt x="8473" y="1355"/>
                                </a:lnTo>
                                <a:lnTo>
                                  <a:pt x="8485" y="1357"/>
                                </a:lnTo>
                                <a:lnTo>
                                  <a:pt x="8529" y="1363"/>
                                </a:lnTo>
                                <a:lnTo>
                                  <a:pt x="8576" y="1369"/>
                                </a:lnTo>
                                <a:lnTo>
                                  <a:pt x="8627" y="1378"/>
                                </a:lnTo>
                                <a:lnTo>
                                  <a:pt x="8681" y="1388"/>
                                </a:lnTo>
                                <a:lnTo>
                                  <a:pt x="8738" y="1401"/>
                                </a:lnTo>
                                <a:lnTo>
                                  <a:pt x="8797" y="1414"/>
                                </a:lnTo>
                                <a:lnTo>
                                  <a:pt x="8858" y="1429"/>
                                </a:lnTo>
                                <a:lnTo>
                                  <a:pt x="8921" y="1446"/>
                                </a:lnTo>
                                <a:lnTo>
                                  <a:pt x="8985" y="1463"/>
                                </a:lnTo>
                                <a:lnTo>
                                  <a:pt x="9049" y="1484"/>
                                </a:lnTo>
                                <a:lnTo>
                                  <a:pt x="9115" y="1506"/>
                                </a:lnTo>
                                <a:lnTo>
                                  <a:pt x="9182" y="1530"/>
                                </a:lnTo>
                                <a:lnTo>
                                  <a:pt x="9249" y="1554"/>
                                </a:lnTo>
                                <a:lnTo>
                                  <a:pt x="9315" y="1582"/>
                                </a:lnTo>
                                <a:lnTo>
                                  <a:pt x="9380" y="1611"/>
                                </a:lnTo>
                                <a:lnTo>
                                  <a:pt x="9445" y="1642"/>
                                </a:lnTo>
                                <a:lnTo>
                                  <a:pt x="9479" y="1660"/>
                                </a:lnTo>
                                <a:lnTo>
                                  <a:pt x="9513" y="1677"/>
                                </a:lnTo>
                                <a:lnTo>
                                  <a:pt x="9546" y="1695"/>
                                </a:lnTo>
                                <a:lnTo>
                                  <a:pt x="9579" y="1714"/>
                                </a:lnTo>
                                <a:lnTo>
                                  <a:pt x="9611" y="1733"/>
                                </a:lnTo>
                                <a:lnTo>
                                  <a:pt x="9643" y="1754"/>
                                </a:lnTo>
                                <a:lnTo>
                                  <a:pt x="9674" y="1774"/>
                                </a:lnTo>
                                <a:lnTo>
                                  <a:pt x="9703" y="1795"/>
                                </a:lnTo>
                                <a:lnTo>
                                  <a:pt x="9732" y="1818"/>
                                </a:lnTo>
                                <a:lnTo>
                                  <a:pt x="9761" y="1839"/>
                                </a:lnTo>
                                <a:lnTo>
                                  <a:pt x="9788" y="1862"/>
                                </a:lnTo>
                                <a:lnTo>
                                  <a:pt x="9815" y="1885"/>
                                </a:lnTo>
                                <a:lnTo>
                                  <a:pt x="9840" y="1909"/>
                                </a:lnTo>
                                <a:lnTo>
                                  <a:pt x="9864" y="1933"/>
                                </a:lnTo>
                                <a:lnTo>
                                  <a:pt x="9888" y="1959"/>
                                </a:lnTo>
                                <a:lnTo>
                                  <a:pt x="9909" y="1983"/>
                                </a:lnTo>
                                <a:lnTo>
                                  <a:pt x="9928" y="2008"/>
                                </a:lnTo>
                                <a:lnTo>
                                  <a:pt x="9946" y="2033"/>
                                </a:lnTo>
                                <a:lnTo>
                                  <a:pt x="9963" y="2057"/>
                                </a:lnTo>
                                <a:lnTo>
                                  <a:pt x="9977" y="2083"/>
                                </a:lnTo>
                                <a:lnTo>
                                  <a:pt x="9992" y="2109"/>
                                </a:lnTo>
                                <a:lnTo>
                                  <a:pt x="10004" y="2136"/>
                                </a:lnTo>
                                <a:lnTo>
                                  <a:pt x="10016" y="2163"/>
                                </a:lnTo>
                                <a:lnTo>
                                  <a:pt x="10027" y="2191"/>
                                </a:lnTo>
                                <a:lnTo>
                                  <a:pt x="10034" y="2219"/>
                                </a:lnTo>
                                <a:lnTo>
                                  <a:pt x="10042" y="2248"/>
                                </a:lnTo>
                                <a:lnTo>
                                  <a:pt x="10047" y="2278"/>
                                </a:lnTo>
                                <a:lnTo>
                                  <a:pt x="10051" y="2308"/>
                                </a:lnTo>
                                <a:lnTo>
                                  <a:pt x="10053" y="2339"/>
                                </a:lnTo>
                                <a:lnTo>
                                  <a:pt x="10055" y="2370"/>
                                </a:lnTo>
                                <a:lnTo>
                                  <a:pt x="10053" y="2401"/>
                                </a:lnTo>
                                <a:lnTo>
                                  <a:pt x="10050" y="2434"/>
                                </a:lnTo>
                                <a:lnTo>
                                  <a:pt x="10046" y="2466"/>
                                </a:lnTo>
                                <a:lnTo>
                                  <a:pt x="10039" y="2499"/>
                                </a:lnTo>
                                <a:lnTo>
                                  <a:pt x="10031" y="2531"/>
                                </a:lnTo>
                                <a:lnTo>
                                  <a:pt x="10021" y="2566"/>
                                </a:lnTo>
                                <a:lnTo>
                                  <a:pt x="10010" y="2601"/>
                                </a:lnTo>
                                <a:lnTo>
                                  <a:pt x="9996" y="2635"/>
                                </a:lnTo>
                                <a:lnTo>
                                  <a:pt x="9981" y="2671"/>
                                </a:lnTo>
                                <a:lnTo>
                                  <a:pt x="9964" y="2708"/>
                                </a:lnTo>
                                <a:lnTo>
                                  <a:pt x="9958" y="2721"/>
                                </a:lnTo>
                                <a:lnTo>
                                  <a:pt x="9954" y="2733"/>
                                </a:lnTo>
                                <a:lnTo>
                                  <a:pt x="9944" y="2731"/>
                                </a:lnTo>
                                <a:lnTo>
                                  <a:pt x="9933" y="2728"/>
                                </a:lnTo>
                                <a:lnTo>
                                  <a:pt x="9921" y="2725"/>
                                </a:lnTo>
                                <a:lnTo>
                                  <a:pt x="9910" y="2723"/>
                                </a:lnTo>
                                <a:lnTo>
                                  <a:pt x="9888" y="2717"/>
                                </a:lnTo>
                                <a:lnTo>
                                  <a:pt x="9865" y="2711"/>
                                </a:lnTo>
                                <a:lnTo>
                                  <a:pt x="9843" y="2704"/>
                                </a:lnTo>
                                <a:lnTo>
                                  <a:pt x="9821" y="2697"/>
                                </a:lnTo>
                                <a:lnTo>
                                  <a:pt x="9798" y="2690"/>
                                </a:lnTo>
                                <a:lnTo>
                                  <a:pt x="9776" y="2684"/>
                                </a:lnTo>
                                <a:lnTo>
                                  <a:pt x="9753" y="2676"/>
                                </a:lnTo>
                                <a:lnTo>
                                  <a:pt x="9731" y="2668"/>
                                </a:lnTo>
                                <a:lnTo>
                                  <a:pt x="9670" y="2646"/>
                                </a:lnTo>
                                <a:lnTo>
                                  <a:pt x="9607" y="2622"/>
                                </a:lnTo>
                                <a:lnTo>
                                  <a:pt x="9543" y="2596"/>
                                </a:lnTo>
                                <a:lnTo>
                                  <a:pt x="9480" y="2569"/>
                                </a:lnTo>
                                <a:lnTo>
                                  <a:pt x="9417" y="2540"/>
                                </a:lnTo>
                                <a:lnTo>
                                  <a:pt x="9353" y="2511"/>
                                </a:lnTo>
                                <a:lnTo>
                                  <a:pt x="9290" y="2480"/>
                                </a:lnTo>
                                <a:lnTo>
                                  <a:pt x="9229" y="2448"/>
                                </a:lnTo>
                                <a:lnTo>
                                  <a:pt x="9168" y="2417"/>
                                </a:lnTo>
                                <a:lnTo>
                                  <a:pt x="9109" y="2385"/>
                                </a:lnTo>
                                <a:lnTo>
                                  <a:pt x="9052" y="2352"/>
                                </a:lnTo>
                                <a:lnTo>
                                  <a:pt x="8997" y="2320"/>
                                </a:lnTo>
                                <a:lnTo>
                                  <a:pt x="8943" y="2287"/>
                                </a:lnTo>
                                <a:lnTo>
                                  <a:pt x="8894" y="2255"/>
                                </a:lnTo>
                                <a:lnTo>
                                  <a:pt x="8846" y="2222"/>
                                </a:lnTo>
                                <a:lnTo>
                                  <a:pt x="8802" y="2191"/>
                                </a:lnTo>
                                <a:lnTo>
                                  <a:pt x="8797" y="2186"/>
                                </a:lnTo>
                                <a:lnTo>
                                  <a:pt x="8790" y="2183"/>
                                </a:lnTo>
                                <a:close/>
                                <a:moveTo>
                                  <a:pt x="7292" y="2166"/>
                                </a:moveTo>
                                <a:lnTo>
                                  <a:pt x="7236" y="2196"/>
                                </a:lnTo>
                                <a:lnTo>
                                  <a:pt x="7181" y="2228"/>
                                </a:lnTo>
                                <a:lnTo>
                                  <a:pt x="7125" y="2261"/>
                                </a:lnTo>
                                <a:lnTo>
                                  <a:pt x="7069" y="2297"/>
                                </a:lnTo>
                                <a:lnTo>
                                  <a:pt x="7014" y="2333"/>
                                </a:lnTo>
                                <a:lnTo>
                                  <a:pt x="6959" y="2372"/>
                                </a:lnTo>
                                <a:lnTo>
                                  <a:pt x="6903" y="2411"/>
                                </a:lnTo>
                                <a:lnTo>
                                  <a:pt x="6847" y="2453"/>
                                </a:lnTo>
                                <a:lnTo>
                                  <a:pt x="6792" y="2495"/>
                                </a:lnTo>
                                <a:lnTo>
                                  <a:pt x="6736" y="2539"/>
                                </a:lnTo>
                                <a:lnTo>
                                  <a:pt x="6681" y="2584"/>
                                </a:lnTo>
                                <a:lnTo>
                                  <a:pt x="6626" y="2631"/>
                                </a:lnTo>
                                <a:lnTo>
                                  <a:pt x="6571" y="2679"/>
                                </a:lnTo>
                                <a:lnTo>
                                  <a:pt x="6515" y="2728"/>
                                </a:lnTo>
                                <a:lnTo>
                                  <a:pt x="6461" y="2779"/>
                                </a:lnTo>
                                <a:lnTo>
                                  <a:pt x="6407" y="2829"/>
                                </a:lnTo>
                                <a:lnTo>
                                  <a:pt x="6383" y="2821"/>
                                </a:lnTo>
                                <a:lnTo>
                                  <a:pt x="6361" y="2813"/>
                                </a:lnTo>
                                <a:lnTo>
                                  <a:pt x="6339" y="2804"/>
                                </a:lnTo>
                                <a:lnTo>
                                  <a:pt x="6316" y="2796"/>
                                </a:lnTo>
                                <a:lnTo>
                                  <a:pt x="6294" y="2787"/>
                                </a:lnTo>
                                <a:lnTo>
                                  <a:pt x="6271" y="2778"/>
                                </a:lnTo>
                                <a:lnTo>
                                  <a:pt x="6249" y="2769"/>
                                </a:lnTo>
                                <a:lnTo>
                                  <a:pt x="6227" y="2760"/>
                                </a:lnTo>
                                <a:lnTo>
                                  <a:pt x="6214" y="2755"/>
                                </a:lnTo>
                                <a:lnTo>
                                  <a:pt x="6202" y="2752"/>
                                </a:lnTo>
                                <a:lnTo>
                                  <a:pt x="6190" y="2750"/>
                                </a:lnTo>
                                <a:lnTo>
                                  <a:pt x="6176" y="2749"/>
                                </a:lnTo>
                                <a:lnTo>
                                  <a:pt x="6163" y="2749"/>
                                </a:lnTo>
                                <a:lnTo>
                                  <a:pt x="6151" y="2750"/>
                                </a:lnTo>
                                <a:lnTo>
                                  <a:pt x="6137" y="2752"/>
                                </a:lnTo>
                                <a:lnTo>
                                  <a:pt x="6124" y="2755"/>
                                </a:lnTo>
                                <a:lnTo>
                                  <a:pt x="6101" y="2763"/>
                                </a:lnTo>
                                <a:lnTo>
                                  <a:pt x="6079" y="2771"/>
                                </a:lnTo>
                                <a:lnTo>
                                  <a:pt x="6057" y="2779"/>
                                </a:lnTo>
                                <a:lnTo>
                                  <a:pt x="6035" y="2787"/>
                                </a:lnTo>
                                <a:lnTo>
                                  <a:pt x="6013" y="2795"/>
                                </a:lnTo>
                                <a:lnTo>
                                  <a:pt x="5991" y="2802"/>
                                </a:lnTo>
                                <a:lnTo>
                                  <a:pt x="5968" y="2810"/>
                                </a:lnTo>
                                <a:lnTo>
                                  <a:pt x="5946" y="2819"/>
                                </a:lnTo>
                                <a:lnTo>
                                  <a:pt x="5926" y="2778"/>
                                </a:lnTo>
                                <a:lnTo>
                                  <a:pt x="5904" y="2735"/>
                                </a:lnTo>
                                <a:lnTo>
                                  <a:pt x="5882" y="2690"/>
                                </a:lnTo>
                                <a:lnTo>
                                  <a:pt x="5860" y="2644"/>
                                </a:lnTo>
                                <a:lnTo>
                                  <a:pt x="5836" y="2597"/>
                                </a:lnTo>
                                <a:lnTo>
                                  <a:pt x="5813" y="2550"/>
                                </a:lnTo>
                                <a:lnTo>
                                  <a:pt x="5789" y="2501"/>
                                </a:lnTo>
                                <a:lnTo>
                                  <a:pt x="5766" y="2453"/>
                                </a:lnTo>
                                <a:lnTo>
                                  <a:pt x="5734" y="2390"/>
                                </a:lnTo>
                                <a:lnTo>
                                  <a:pt x="5704" y="2327"/>
                                </a:lnTo>
                                <a:lnTo>
                                  <a:pt x="5674" y="2266"/>
                                </a:lnTo>
                                <a:lnTo>
                                  <a:pt x="5645" y="2206"/>
                                </a:lnTo>
                                <a:lnTo>
                                  <a:pt x="5616" y="2148"/>
                                </a:lnTo>
                                <a:lnTo>
                                  <a:pt x="5589" y="2094"/>
                                </a:lnTo>
                                <a:lnTo>
                                  <a:pt x="5563" y="2043"/>
                                </a:lnTo>
                                <a:lnTo>
                                  <a:pt x="5538" y="1996"/>
                                </a:lnTo>
                                <a:lnTo>
                                  <a:pt x="5538" y="1995"/>
                                </a:lnTo>
                                <a:lnTo>
                                  <a:pt x="5522" y="1964"/>
                                </a:lnTo>
                                <a:lnTo>
                                  <a:pt x="5505" y="1933"/>
                                </a:lnTo>
                                <a:lnTo>
                                  <a:pt x="5487" y="1903"/>
                                </a:lnTo>
                                <a:lnTo>
                                  <a:pt x="5468" y="1872"/>
                                </a:lnTo>
                                <a:lnTo>
                                  <a:pt x="5450" y="1843"/>
                                </a:lnTo>
                                <a:lnTo>
                                  <a:pt x="5431" y="1814"/>
                                </a:lnTo>
                                <a:lnTo>
                                  <a:pt x="5411" y="1785"/>
                                </a:lnTo>
                                <a:lnTo>
                                  <a:pt x="5391" y="1756"/>
                                </a:lnTo>
                                <a:lnTo>
                                  <a:pt x="5384" y="1716"/>
                                </a:lnTo>
                                <a:lnTo>
                                  <a:pt x="5378" y="1675"/>
                                </a:lnTo>
                                <a:lnTo>
                                  <a:pt x="5374" y="1636"/>
                                </a:lnTo>
                                <a:lnTo>
                                  <a:pt x="5369" y="1597"/>
                                </a:lnTo>
                                <a:lnTo>
                                  <a:pt x="5366" y="1558"/>
                                </a:lnTo>
                                <a:lnTo>
                                  <a:pt x="5364" y="1519"/>
                                </a:lnTo>
                                <a:lnTo>
                                  <a:pt x="5362" y="1482"/>
                                </a:lnTo>
                                <a:lnTo>
                                  <a:pt x="5362" y="1446"/>
                                </a:lnTo>
                                <a:lnTo>
                                  <a:pt x="5362" y="1409"/>
                                </a:lnTo>
                                <a:lnTo>
                                  <a:pt x="5362" y="1373"/>
                                </a:lnTo>
                                <a:lnTo>
                                  <a:pt x="5364" y="1337"/>
                                </a:lnTo>
                                <a:lnTo>
                                  <a:pt x="5366" y="1302"/>
                                </a:lnTo>
                                <a:lnTo>
                                  <a:pt x="5368" y="1267"/>
                                </a:lnTo>
                                <a:lnTo>
                                  <a:pt x="5373" y="1234"/>
                                </a:lnTo>
                                <a:lnTo>
                                  <a:pt x="5377" y="1200"/>
                                </a:lnTo>
                                <a:lnTo>
                                  <a:pt x="5382" y="1168"/>
                                </a:lnTo>
                                <a:lnTo>
                                  <a:pt x="5388" y="1135"/>
                                </a:lnTo>
                                <a:lnTo>
                                  <a:pt x="5395" y="1104"/>
                                </a:lnTo>
                                <a:lnTo>
                                  <a:pt x="5402" y="1072"/>
                                </a:lnTo>
                                <a:lnTo>
                                  <a:pt x="5410" y="1041"/>
                                </a:lnTo>
                                <a:lnTo>
                                  <a:pt x="5419" y="1012"/>
                                </a:lnTo>
                                <a:lnTo>
                                  <a:pt x="5428" y="982"/>
                                </a:lnTo>
                                <a:lnTo>
                                  <a:pt x="5438" y="953"/>
                                </a:lnTo>
                                <a:lnTo>
                                  <a:pt x="5448" y="924"/>
                                </a:lnTo>
                                <a:lnTo>
                                  <a:pt x="5459" y="896"/>
                                </a:lnTo>
                                <a:lnTo>
                                  <a:pt x="5471" y="870"/>
                                </a:lnTo>
                                <a:lnTo>
                                  <a:pt x="5484" y="843"/>
                                </a:lnTo>
                                <a:lnTo>
                                  <a:pt x="5496" y="817"/>
                                </a:lnTo>
                                <a:lnTo>
                                  <a:pt x="5509" y="792"/>
                                </a:lnTo>
                                <a:lnTo>
                                  <a:pt x="5524" y="768"/>
                                </a:lnTo>
                                <a:lnTo>
                                  <a:pt x="5538" y="743"/>
                                </a:lnTo>
                                <a:lnTo>
                                  <a:pt x="5554" y="719"/>
                                </a:lnTo>
                                <a:lnTo>
                                  <a:pt x="5580" y="682"/>
                                </a:lnTo>
                                <a:lnTo>
                                  <a:pt x="5608" y="647"/>
                                </a:lnTo>
                                <a:lnTo>
                                  <a:pt x="5637" y="613"/>
                                </a:lnTo>
                                <a:lnTo>
                                  <a:pt x="5667" y="580"/>
                                </a:lnTo>
                                <a:lnTo>
                                  <a:pt x="5698" y="550"/>
                                </a:lnTo>
                                <a:lnTo>
                                  <a:pt x="5731" y="522"/>
                                </a:lnTo>
                                <a:lnTo>
                                  <a:pt x="5766" y="496"/>
                                </a:lnTo>
                                <a:lnTo>
                                  <a:pt x="5800" y="472"/>
                                </a:lnTo>
                                <a:lnTo>
                                  <a:pt x="5836" y="449"/>
                                </a:lnTo>
                                <a:lnTo>
                                  <a:pt x="5873" y="429"/>
                                </a:lnTo>
                                <a:lnTo>
                                  <a:pt x="5911" y="410"/>
                                </a:lnTo>
                                <a:lnTo>
                                  <a:pt x="5950" y="393"/>
                                </a:lnTo>
                                <a:lnTo>
                                  <a:pt x="5991" y="379"/>
                                </a:lnTo>
                                <a:lnTo>
                                  <a:pt x="6031" y="366"/>
                                </a:lnTo>
                                <a:lnTo>
                                  <a:pt x="6072" y="356"/>
                                </a:lnTo>
                                <a:lnTo>
                                  <a:pt x="6115" y="347"/>
                                </a:lnTo>
                                <a:lnTo>
                                  <a:pt x="6138" y="344"/>
                                </a:lnTo>
                                <a:lnTo>
                                  <a:pt x="6162" y="341"/>
                                </a:lnTo>
                                <a:lnTo>
                                  <a:pt x="6185" y="338"/>
                                </a:lnTo>
                                <a:lnTo>
                                  <a:pt x="6209" y="336"/>
                                </a:lnTo>
                                <a:lnTo>
                                  <a:pt x="6232" y="335"/>
                                </a:lnTo>
                                <a:lnTo>
                                  <a:pt x="6257" y="335"/>
                                </a:lnTo>
                                <a:lnTo>
                                  <a:pt x="6280" y="335"/>
                                </a:lnTo>
                                <a:lnTo>
                                  <a:pt x="6305" y="335"/>
                                </a:lnTo>
                                <a:lnTo>
                                  <a:pt x="6330" y="336"/>
                                </a:lnTo>
                                <a:lnTo>
                                  <a:pt x="6354" y="338"/>
                                </a:lnTo>
                                <a:lnTo>
                                  <a:pt x="6379" y="341"/>
                                </a:lnTo>
                                <a:lnTo>
                                  <a:pt x="6405" y="344"/>
                                </a:lnTo>
                                <a:lnTo>
                                  <a:pt x="6429" y="349"/>
                                </a:lnTo>
                                <a:lnTo>
                                  <a:pt x="6455" y="353"/>
                                </a:lnTo>
                                <a:lnTo>
                                  <a:pt x="6480" y="359"/>
                                </a:lnTo>
                                <a:lnTo>
                                  <a:pt x="6505" y="364"/>
                                </a:lnTo>
                                <a:lnTo>
                                  <a:pt x="6531" y="371"/>
                                </a:lnTo>
                                <a:lnTo>
                                  <a:pt x="6557" y="378"/>
                                </a:lnTo>
                                <a:lnTo>
                                  <a:pt x="6583" y="386"/>
                                </a:lnTo>
                                <a:lnTo>
                                  <a:pt x="6608" y="394"/>
                                </a:lnTo>
                                <a:lnTo>
                                  <a:pt x="6634" y="403"/>
                                </a:lnTo>
                                <a:lnTo>
                                  <a:pt x="6660" y="414"/>
                                </a:lnTo>
                                <a:lnTo>
                                  <a:pt x="6686" y="425"/>
                                </a:lnTo>
                                <a:lnTo>
                                  <a:pt x="6711" y="436"/>
                                </a:lnTo>
                                <a:lnTo>
                                  <a:pt x="6738" y="448"/>
                                </a:lnTo>
                                <a:lnTo>
                                  <a:pt x="6764" y="461"/>
                                </a:lnTo>
                                <a:lnTo>
                                  <a:pt x="6790" y="474"/>
                                </a:lnTo>
                                <a:lnTo>
                                  <a:pt x="6817" y="489"/>
                                </a:lnTo>
                                <a:lnTo>
                                  <a:pt x="6842" y="503"/>
                                </a:lnTo>
                                <a:lnTo>
                                  <a:pt x="6868" y="519"/>
                                </a:lnTo>
                                <a:lnTo>
                                  <a:pt x="6895" y="536"/>
                                </a:lnTo>
                                <a:lnTo>
                                  <a:pt x="6921" y="552"/>
                                </a:lnTo>
                                <a:lnTo>
                                  <a:pt x="6926" y="556"/>
                                </a:lnTo>
                                <a:lnTo>
                                  <a:pt x="6931" y="559"/>
                                </a:lnTo>
                                <a:lnTo>
                                  <a:pt x="6988" y="596"/>
                                </a:lnTo>
                                <a:lnTo>
                                  <a:pt x="7040" y="633"/>
                                </a:lnTo>
                                <a:lnTo>
                                  <a:pt x="7090" y="670"/>
                                </a:lnTo>
                                <a:lnTo>
                                  <a:pt x="7134" y="708"/>
                                </a:lnTo>
                                <a:lnTo>
                                  <a:pt x="7176" y="745"/>
                                </a:lnTo>
                                <a:lnTo>
                                  <a:pt x="7214" y="782"/>
                                </a:lnTo>
                                <a:lnTo>
                                  <a:pt x="7249" y="820"/>
                                </a:lnTo>
                                <a:lnTo>
                                  <a:pt x="7279" y="858"/>
                                </a:lnTo>
                                <a:lnTo>
                                  <a:pt x="7307" y="896"/>
                                </a:lnTo>
                                <a:lnTo>
                                  <a:pt x="7331" y="936"/>
                                </a:lnTo>
                                <a:lnTo>
                                  <a:pt x="7353" y="975"/>
                                </a:lnTo>
                                <a:lnTo>
                                  <a:pt x="7372" y="1014"/>
                                </a:lnTo>
                                <a:lnTo>
                                  <a:pt x="7388" y="1054"/>
                                </a:lnTo>
                                <a:lnTo>
                                  <a:pt x="7402" y="1095"/>
                                </a:lnTo>
                                <a:lnTo>
                                  <a:pt x="7413" y="1136"/>
                                </a:lnTo>
                                <a:lnTo>
                                  <a:pt x="7421" y="1178"/>
                                </a:lnTo>
                                <a:lnTo>
                                  <a:pt x="7428" y="1220"/>
                                </a:lnTo>
                                <a:lnTo>
                                  <a:pt x="7432" y="1263"/>
                                </a:lnTo>
                                <a:lnTo>
                                  <a:pt x="7434" y="1308"/>
                                </a:lnTo>
                                <a:lnTo>
                                  <a:pt x="7434" y="1353"/>
                                </a:lnTo>
                                <a:lnTo>
                                  <a:pt x="7433" y="1398"/>
                                </a:lnTo>
                                <a:lnTo>
                                  <a:pt x="7430" y="1444"/>
                                </a:lnTo>
                                <a:lnTo>
                                  <a:pt x="7425" y="1493"/>
                                </a:lnTo>
                                <a:lnTo>
                                  <a:pt x="7419" y="1541"/>
                                </a:lnTo>
                                <a:lnTo>
                                  <a:pt x="7412" y="1591"/>
                                </a:lnTo>
                                <a:lnTo>
                                  <a:pt x="7403" y="1642"/>
                                </a:lnTo>
                                <a:lnTo>
                                  <a:pt x="7394" y="1693"/>
                                </a:lnTo>
                                <a:lnTo>
                                  <a:pt x="7383" y="1747"/>
                                </a:lnTo>
                                <a:lnTo>
                                  <a:pt x="7360" y="1858"/>
                                </a:lnTo>
                                <a:lnTo>
                                  <a:pt x="7335" y="1973"/>
                                </a:lnTo>
                                <a:lnTo>
                                  <a:pt x="7329" y="1998"/>
                                </a:lnTo>
                                <a:lnTo>
                                  <a:pt x="7324" y="2023"/>
                                </a:lnTo>
                                <a:lnTo>
                                  <a:pt x="7318" y="2047"/>
                                </a:lnTo>
                                <a:lnTo>
                                  <a:pt x="7313" y="2071"/>
                                </a:lnTo>
                                <a:lnTo>
                                  <a:pt x="7308" y="2095"/>
                                </a:lnTo>
                                <a:lnTo>
                                  <a:pt x="7302" y="2119"/>
                                </a:lnTo>
                                <a:lnTo>
                                  <a:pt x="7298" y="2142"/>
                                </a:lnTo>
                                <a:lnTo>
                                  <a:pt x="7292" y="2166"/>
                                </a:lnTo>
                                <a:close/>
                                <a:moveTo>
                                  <a:pt x="5890" y="14206"/>
                                </a:moveTo>
                                <a:lnTo>
                                  <a:pt x="591" y="13326"/>
                                </a:lnTo>
                                <a:lnTo>
                                  <a:pt x="625" y="12953"/>
                                </a:lnTo>
                                <a:lnTo>
                                  <a:pt x="655" y="12592"/>
                                </a:lnTo>
                                <a:lnTo>
                                  <a:pt x="682" y="12246"/>
                                </a:lnTo>
                                <a:lnTo>
                                  <a:pt x="704" y="11911"/>
                                </a:lnTo>
                                <a:lnTo>
                                  <a:pt x="723" y="11588"/>
                                </a:lnTo>
                                <a:lnTo>
                                  <a:pt x="740" y="11278"/>
                                </a:lnTo>
                                <a:lnTo>
                                  <a:pt x="752" y="10978"/>
                                </a:lnTo>
                                <a:lnTo>
                                  <a:pt x="762" y="10687"/>
                                </a:lnTo>
                                <a:lnTo>
                                  <a:pt x="770" y="10406"/>
                                </a:lnTo>
                                <a:lnTo>
                                  <a:pt x="774" y="10135"/>
                                </a:lnTo>
                                <a:lnTo>
                                  <a:pt x="776" y="9873"/>
                                </a:lnTo>
                                <a:lnTo>
                                  <a:pt x="774" y="9617"/>
                                </a:lnTo>
                                <a:lnTo>
                                  <a:pt x="770" y="9371"/>
                                </a:lnTo>
                                <a:lnTo>
                                  <a:pt x="764" y="9130"/>
                                </a:lnTo>
                                <a:lnTo>
                                  <a:pt x="756" y="8896"/>
                                </a:lnTo>
                                <a:lnTo>
                                  <a:pt x="745" y="8667"/>
                                </a:lnTo>
                                <a:lnTo>
                                  <a:pt x="731" y="8444"/>
                                </a:lnTo>
                                <a:lnTo>
                                  <a:pt x="715" y="8227"/>
                                </a:lnTo>
                                <a:lnTo>
                                  <a:pt x="699" y="8012"/>
                                </a:lnTo>
                                <a:lnTo>
                                  <a:pt x="680" y="7801"/>
                                </a:lnTo>
                                <a:lnTo>
                                  <a:pt x="658" y="7594"/>
                                </a:lnTo>
                                <a:lnTo>
                                  <a:pt x="636" y="7389"/>
                                </a:lnTo>
                                <a:lnTo>
                                  <a:pt x="612" y="7185"/>
                                </a:lnTo>
                                <a:lnTo>
                                  <a:pt x="587" y="6983"/>
                                </a:lnTo>
                                <a:lnTo>
                                  <a:pt x="560" y="6782"/>
                                </a:lnTo>
                                <a:lnTo>
                                  <a:pt x="531" y="6581"/>
                                </a:lnTo>
                                <a:lnTo>
                                  <a:pt x="502" y="6379"/>
                                </a:lnTo>
                                <a:lnTo>
                                  <a:pt x="471" y="6177"/>
                                </a:lnTo>
                                <a:lnTo>
                                  <a:pt x="408" y="5768"/>
                                </a:lnTo>
                                <a:lnTo>
                                  <a:pt x="341" y="5348"/>
                                </a:lnTo>
                                <a:lnTo>
                                  <a:pt x="302" y="5110"/>
                                </a:lnTo>
                                <a:lnTo>
                                  <a:pt x="430" y="5080"/>
                                </a:lnTo>
                                <a:lnTo>
                                  <a:pt x="558" y="5049"/>
                                </a:lnTo>
                                <a:lnTo>
                                  <a:pt x="685" y="5017"/>
                                </a:lnTo>
                                <a:lnTo>
                                  <a:pt x="812" y="4984"/>
                                </a:lnTo>
                                <a:lnTo>
                                  <a:pt x="938" y="4949"/>
                                </a:lnTo>
                                <a:lnTo>
                                  <a:pt x="1065" y="4915"/>
                                </a:lnTo>
                                <a:lnTo>
                                  <a:pt x="1190" y="4879"/>
                                </a:lnTo>
                                <a:lnTo>
                                  <a:pt x="1315" y="4842"/>
                                </a:lnTo>
                                <a:lnTo>
                                  <a:pt x="1440" y="4804"/>
                                </a:lnTo>
                                <a:lnTo>
                                  <a:pt x="1564" y="4766"/>
                                </a:lnTo>
                                <a:lnTo>
                                  <a:pt x="1688" y="4726"/>
                                </a:lnTo>
                                <a:lnTo>
                                  <a:pt x="1811" y="4686"/>
                                </a:lnTo>
                                <a:lnTo>
                                  <a:pt x="1935" y="4645"/>
                                </a:lnTo>
                                <a:lnTo>
                                  <a:pt x="2057" y="4603"/>
                                </a:lnTo>
                                <a:lnTo>
                                  <a:pt x="2181" y="4562"/>
                                </a:lnTo>
                                <a:lnTo>
                                  <a:pt x="2303" y="4518"/>
                                </a:lnTo>
                                <a:lnTo>
                                  <a:pt x="2547" y="4431"/>
                                </a:lnTo>
                                <a:lnTo>
                                  <a:pt x="2791" y="4341"/>
                                </a:lnTo>
                                <a:lnTo>
                                  <a:pt x="3032" y="4250"/>
                                </a:lnTo>
                                <a:lnTo>
                                  <a:pt x="3274" y="4157"/>
                                </a:lnTo>
                                <a:lnTo>
                                  <a:pt x="3515" y="4064"/>
                                </a:lnTo>
                                <a:lnTo>
                                  <a:pt x="3755" y="3969"/>
                                </a:lnTo>
                                <a:lnTo>
                                  <a:pt x="3996" y="3874"/>
                                </a:lnTo>
                                <a:lnTo>
                                  <a:pt x="4237" y="3778"/>
                                </a:lnTo>
                                <a:lnTo>
                                  <a:pt x="4347" y="3735"/>
                                </a:lnTo>
                                <a:lnTo>
                                  <a:pt x="4458" y="3690"/>
                                </a:lnTo>
                                <a:lnTo>
                                  <a:pt x="4569" y="3646"/>
                                </a:lnTo>
                                <a:lnTo>
                                  <a:pt x="4680" y="3602"/>
                                </a:lnTo>
                                <a:lnTo>
                                  <a:pt x="4791" y="3559"/>
                                </a:lnTo>
                                <a:lnTo>
                                  <a:pt x="4901" y="3515"/>
                                </a:lnTo>
                                <a:lnTo>
                                  <a:pt x="5012" y="3471"/>
                                </a:lnTo>
                                <a:lnTo>
                                  <a:pt x="5124" y="3429"/>
                                </a:lnTo>
                                <a:lnTo>
                                  <a:pt x="5235" y="3385"/>
                                </a:lnTo>
                                <a:lnTo>
                                  <a:pt x="5347" y="3343"/>
                                </a:lnTo>
                                <a:lnTo>
                                  <a:pt x="5458" y="3300"/>
                                </a:lnTo>
                                <a:lnTo>
                                  <a:pt x="5570" y="3258"/>
                                </a:lnTo>
                                <a:lnTo>
                                  <a:pt x="5682" y="3216"/>
                                </a:lnTo>
                                <a:lnTo>
                                  <a:pt x="5794" y="3174"/>
                                </a:lnTo>
                                <a:lnTo>
                                  <a:pt x="5907" y="3134"/>
                                </a:lnTo>
                                <a:lnTo>
                                  <a:pt x="6019" y="3093"/>
                                </a:lnTo>
                                <a:lnTo>
                                  <a:pt x="6024" y="3247"/>
                                </a:lnTo>
                                <a:lnTo>
                                  <a:pt x="6030" y="3451"/>
                                </a:lnTo>
                                <a:lnTo>
                                  <a:pt x="6036" y="3699"/>
                                </a:lnTo>
                                <a:lnTo>
                                  <a:pt x="6042" y="3987"/>
                                </a:lnTo>
                                <a:lnTo>
                                  <a:pt x="6048" y="4311"/>
                                </a:lnTo>
                                <a:lnTo>
                                  <a:pt x="6051" y="4665"/>
                                </a:lnTo>
                                <a:lnTo>
                                  <a:pt x="6051" y="4852"/>
                                </a:lnTo>
                                <a:lnTo>
                                  <a:pt x="6052" y="5045"/>
                                </a:lnTo>
                                <a:lnTo>
                                  <a:pt x="6051" y="5243"/>
                                </a:lnTo>
                                <a:lnTo>
                                  <a:pt x="6050" y="5446"/>
                                </a:lnTo>
                                <a:lnTo>
                                  <a:pt x="6049" y="5652"/>
                                </a:lnTo>
                                <a:lnTo>
                                  <a:pt x="6045" y="5863"/>
                                </a:lnTo>
                                <a:lnTo>
                                  <a:pt x="6042" y="6077"/>
                                </a:lnTo>
                                <a:lnTo>
                                  <a:pt x="6036" y="6292"/>
                                </a:lnTo>
                                <a:lnTo>
                                  <a:pt x="6031" y="6509"/>
                                </a:lnTo>
                                <a:lnTo>
                                  <a:pt x="6023" y="6729"/>
                                </a:lnTo>
                                <a:lnTo>
                                  <a:pt x="6015" y="6947"/>
                                </a:lnTo>
                                <a:lnTo>
                                  <a:pt x="6005" y="7167"/>
                                </a:lnTo>
                                <a:lnTo>
                                  <a:pt x="5993" y="7386"/>
                                </a:lnTo>
                                <a:lnTo>
                                  <a:pt x="5980" y="7604"/>
                                </a:lnTo>
                                <a:lnTo>
                                  <a:pt x="5966" y="7820"/>
                                </a:lnTo>
                                <a:lnTo>
                                  <a:pt x="5950" y="8033"/>
                                </a:lnTo>
                                <a:lnTo>
                                  <a:pt x="5932" y="8244"/>
                                </a:lnTo>
                                <a:lnTo>
                                  <a:pt x="5912" y="8451"/>
                                </a:lnTo>
                                <a:lnTo>
                                  <a:pt x="5891" y="8655"/>
                                </a:lnTo>
                                <a:lnTo>
                                  <a:pt x="5867" y="8853"/>
                                </a:lnTo>
                                <a:lnTo>
                                  <a:pt x="5867" y="8854"/>
                                </a:lnTo>
                                <a:lnTo>
                                  <a:pt x="5847" y="9028"/>
                                </a:lnTo>
                                <a:lnTo>
                                  <a:pt x="5828" y="9202"/>
                                </a:lnTo>
                                <a:lnTo>
                                  <a:pt x="5811" y="9375"/>
                                </a:lnTo>
                                <a:lnTo>
                                  <a:pt x="5797" y="9549"/>
                                </a:lnTo>
                                <a:lnTo>
                                  <a:pt x="5785" y="9723"/>
                                </a:lnTo>
                                <a:lnTo>
                                  <a:pt x="5773" y="9896"/>
                                </a:lnTo>
                                <a:lnTo>
                                  <a:pt x="5764" y="10069"/>
                                </a:lnTo>
                                <a:lnTo>
                                  <a:pt x="5757" y="10240"/>
                                </a:lnTo>
                                <a:lnTo>
                                  <a:pt x="5751" y="10411"/>
                                </a:lnTo>
                                <a:lnTo>
                                  <a:pt x="5747" y="10581"/>
                                </a:lnTo>
                                <a:lnTo>
                                  <a:pt x="5743" y="10749"/>
                                </a:lnTo>
                                <a:lnTo>
                                  <a:pt x="5742" y="10916"/>
                                </a:lnTo>
                                <a:lnTo>
                                  <a:pt x="5741" y="11082"/>
                                </a:lnTo>
                                <a:lnTo>
                                  <a:pt x="5741" y="11245"/>
                                </a:lnTo>
                                <a:lnTo>
                                  <a:pt x="5743" y="11407"/>
                                </a:lnTo>
                                <a:lnTo>
                                  <a:pt x="5745" y="11566"/>
                                </a:lnTo>
                                <a:lnTo>
                                  <a:pt x="5749" y="11723"/>
                                </a:lnTo>
                                <a:lnTo>
                                  <a:pt x="5753" y="11877"/>
                                </a:lnTo>
                                <a:lnTo>
                                  <a:pt x="5758" y="12029"/>
                                </a:lnTo>
                                <a:lnTo>
                                  <a:pt x="5763" y="12178"/>
                                </a:lnTo>
                                <a:lnTo>
                                  <a:pt x="5770" y="12323"/>
                                </a:lnTo>
                                <a:lnTo>
                                  <a:pt x="5777" y="12466"/>
                                </a:lnTo>
                                <a:lnTo>
                                  <a:pt x="5783" y="12605"/>
                                </a:lnTo>
                                <a:lnTo>
                                  <a:pt x="5791" y="12740"/>
                                </a:lnTo>
                                <a:lnTo>
                                  <a:pt x="5807" y="13000"/>
                                </a:lnTo>
                                <a:lnTo>
                                  <a:pt x="5824" y="13243"/>
                                </a:lnTo>
                                <a:lnTo>
                                  <a:pt x="5839" y="13468"/>
                                </a:lnTo>
                                <a:lnTo>
                                  <a:pt x="5854" y="13676"/>
                                </a:lnTo>
                                <a:lnTo>
                                  <a:pt x="5860" y="13755"/>
                                </a:lnTo>
                                <a:lnTo>
                                  <a:pt x="5865" y="13833"/>
                                </a:lnTo>
                                <a:lnTo>
                                  <a:pt x="5871" y="13905"/>
                                </a:lnTo>
                                <a:lnTo>
                                  <a:pt x="5875" y="13974"/>
                                </a:lnTo>
                                <a:lnTo>
                                  <a:pt x="5880" y="14038"/>
                                </a:lnTo>
                                <a:lnTo>
                                  <a:pt x="5884" y="14098"/>
                                </a:lnTo>
                                <a:lnTo>
                                  <a:pt x="5886" y="14154"/>
                                </a:lnTo>
                                <a:lnTo>
                                  <a:pt x="5890" y="14206"/>
                                </a:lnTo>
                                <a:close/>
                                <a:moveTo>
                                  <a:pt x="4833" y="3238"/>
                                </a:moveTo>
                                <a:lnTo>
                                  <a:pt x="4823" y="3200"/>
                                </a:lnTo>
                                <a:lnTo>
                                  <a:pt x="4811" y="3164"/>
                                </a:lnTo>
                                <a:lnTo>
                                  <a:pt x="4797" y="3130"/>
                                </a:lnTo>
                                <a:lnTo>
                                  <a:pt x="4783" y="3097"/>
                                </a:lnTo>
                                <a:lnTo>
                                  <a:pt x="4766" y="3067"/>
                                </a:lnTo>
                                <a:lnTo>
                                  <a:pt x="4749" y="3038"/>
                                </a:lnTo>
                                <a:lnTo>
                                  <a:pt x="4729" y="3010"/>
                                </a:lnTo>
                                <a:lnTo>
                                  <a:pt x="4709" y="2984"/>
                                </a:lnTo>
                                <a:lnTo>
                                  <a:pt x="4687" y="2960"/>
                                </a:lnTo>
                                <a:lnTo>
                                  <a:pt x="4664" y="2937"/>
                                </a:lnTo>
                                <a:lnTo>
                                  <a:pt x="4640" y="2916"/>
                                </a:lnTo>
                                <a:lnTo>
                                  <a:pt x="4614" y="2895"/>
                                </a:lnTo>
                                <a:lnTo>
                                  <a:pt x="4587" y="2878"/>
                                </a:lnTo>
                                <a:lnTo>
                                  <a:pt x="4560" y="2860"/>
                                </a:lnTo>
                                <a:lnTo>
                                  <a:pt x="4531" y="2843"/>
                                </a:lnTo>
                                <a:lnTo>
                                  <a:pt x="4501" y="2827"/>
                                </a:lnTo>
                                <a:lnTo>
                                  <a:pt x="4471" y="2814"/>
                                </a:lnTo>
                                <a:lnTo>
                                  <a:pt x="4439" y="2799"/>
                                </a:lnTo>
                                <a:lnTo>
                                  <a:pt x="4407" y="2787"/>
                                </a:lnTo>
                                <a:lnTo>
                                  <a:pt x="4373" y="2776"/>
                                </a:lnTo>
                                <a:lnTo>
                                  <a:pt x="4340" y="2764"/>
                                </a:lnTo>
                                <a:lnTo>
                                  <a:pt x="4304" y="2753"/>
                                </a:lnTo>
                                <a:lnTo>
                                  <a:pt x="4269" y="2744"/>
                                </a:lnTo>
                                <a:lnTo>
                                  <a:pt x="4233" y="2734"/>
                                </a:lnTo>
                                <a:lnTo>
                                  <a:pt x="4159" y="2717"/>
                                </a:lnTo>
                                <a:lnTo>
                                  <a:pt x="4083" y="2702"/>
                                </a:lnTo>
                                <a:lnTo>
                                  <a:pt x="4006" y="2687"/>
                                </a:lnTo>
                                <a:lnTo>
                                  <a:pt x="3927" y="2672"/>
                                </a:lnTo>
                                <a:lnTo>
                                  <a:pt x="3851" y="2658"/>
                                </a:lnTo>
                                <a:lnTo>
                                  <a:pt x="3773" y="2643"/>
                                </a:lnTo>
                                <a:lnTo>
                                  <a:pt x="3696" y="2627"/>
                                </a:lnTo>
                                <a:lnTo>
                                  <a:pt x="3619" y="2609"/>
                                </a:lnTo>
                                <a:lnTo>
                                  <a:pt x="3581" y="2599"/>
                                </a:lnTo>
                                <a:lnTo>
                                  <a:pt x="3544" y="2587"/>
                                </a:lnTo>
                                <a:lnTo>
                                  <a:pt x="3506" y="2575"/>
                                </a:lnTo>
                                <a:lnTo>
                                  <a:pt x="3470" y="2563"/>
                                </a:lnTo>
                                <a:lnTo>
                                  <a:pt x="3433" y="2549"/>
                                </a:lnTo>
                                <a:lnTo>
                                  <a:pt x="3397" y="2535"/>
                                </a:lnTo>
                                <a:lnTo>
                                  <a:pt x="3363" y="2519"/>
                                </a:lnTo>
                                <a:lnTo>
                                  <a:pt x="3328" y="2502"/>
                                </a:lnTo>
                                <a:lnTo>
                                  <a:pt x="3294" y="2484"/>
                                </a:lnTo>
                                <a:lnTo>
                                  <a:pt x="3262" y="2465"/>
                                </a:lnTo>
                                <a:lnTo>
                                  <a:pt x="3230" y="2444"/>
                                </a:lnTo>
                                <a:lnTo>
                                  <a:pt x="3199" y="2423"/>
                                </a:lnTo>
                                <a:lnTo>
                                  <a:pt x="3170" y="2398"/>
                                </a:lnTo>
                                <a:lnTo>
                                  <a:pt x="3141" y="2373"/>
                                </a:lnTo>
                                <a:lnTo>
                                  <a:pt x="3114" y="2345"/>
                                </a:lnTo>
                                <a:lnTo>
                                  <a:pt x="3087" y="2317"/>
                                </a:lnTo>
                                <a:lnTo>
                                  <a:pt x="3063" y="2286"/>
                                </a:lnTo>
                                <a:lnTo>
                                  <a:pt x="3039" y="2253"/>
                                </a:lnTo>
                                <a:lnTo>
                                  <a:pt x="3017" y="2219"/>
                                </a:lnTo>
                                <a:lnTo>
                                  <a:pt x="2997" y="2182"/>
                                </a:lnTo>
                                <a:lnTo>
                                  <a:pt x="2977" y="2142"/>
                                </a:lnTo>
                                <a:lnTo>
                                  <a:pt x="2961" y="2102"/>
                                </a:lnTo>
                                <a:lnTo>
                                  <a:pt x="2945" y="2058"/>
                                </a:lnTo>
                                <a:lnTo>
                                  <a:pt x="2930" y="2012"/>
                                </a:lnTo>
                                <a:lnTo>
                                  <a:pt x="2933" y="1952"/>
                                </a:lnTo>
                                <a:lnTo>
                                  <a:pt x="2936" y="1894"/>
                                </a:lnTo>
                                <a:lnTo>
                                  <a:pt x="2941" y="1838"/>
                                </a:lnTo>
                                <a:lnTo>
                                  <a:pt x="2947" y="1784"/>
                                </a:lnTo>
                                <a:lnTo>
                                  <a:pt x="2956" y="1732"/>
                                </a:lnTo>
                                <a:lnTo>
                                  <a:pt x="2966" y="1683"/>
                                </a:lnTo>
                                <a:lnTo>
                                  <a:pt x="2979" y="1635"/>
                                </a:lnTo>
                                <a:lnTo>
                                  <a:pt x="2992" y="1590"/>
                                </a:lnTo>
                                <a:lnTo>
                                  <a:pt x="3007" y="1546"/>
                                </a:lnTo>
                                <a:lnTo>
                                  <a:pt x="3023" y="1506"/>
                                </a:lnTo>
                                <a:lnTo>
                                  <a:pt x="3041" y="1467"/>
                                </a:lnTo>
                                <a:lnTo>
                                  <a:pt x="3061" y="1430"/>
                                </a:lnTo>
                                <a:lnTo>
                                  <a:pt x="3082" y="1395"/>
                                </a:lnTo>
                                <a:lnTo>
                                  <a:pt x="3104" y="1363"/>
                                </a:lnTo>
                                <a:lnTo>
                                  <a:pt x="3127" y="1331"/>
                                </a:lnTo>
                                <a:lnTo>
                                  <a:pt x="3152" y="1302"/>
                                </a:lnTo>
                                <a:lnTo>
                                  <a:pt x="3173" y="1279"/>
                                </a:lnTo>
                                <a:lnTo>
                                  <a:pt x="3196" y="1257"/>
                                </a:lnTo>
                                <a:lnTo>
                                  <a:pt x="3219" y="1237"/>
                                </a:lnTo>
                                <a:lnTo>
                                  <a:pt x="3244" y="1218"/>
                                </a:lnTo>
                                <a:lnTo>
                                  <a:pt x="3270" y="1200"/>
                                </a:lnTo>
                                <a:lnTo>
                                  <a:pt x="3295" y="1184"/>
                                </a:lnTo>
                                <a:lnTo>
                                  <a:pt x="3322" y="1169"/>
                                </a:lnTo>
                                <a:lnTo>
                                  <a:pt x="3349" y="1155"/>
                                </a:lnTo>
                                <a:lnTo>
                                  <a:pt x="3377" y="1142"/>
                                </a:lnTo>
                                <a:lnTo>
                                  <a:pt x="3406" y="1131"/>
                                </a:lnTo>
                                <a:lnTo>
                                  <a:pt x="3436" y="1121"/>
                                </a:lnTo>
                                <a:lnTo>
                                  <a:pt x="3465" y="1112"/>
                                </a:lnTo>
                                <a:lnTo>
                                  <a:pt x="3497" y="1104"/>
                                </a:lnTo>
                                <a:lnTo>
                                  <a:pt x="3528" y="1097"/>
                                </a:lnTo>
                                <a:lnTo>
                                  <a:pt x="3559" y="1091"/>
                                </a:lnTo>
                                <a:lnTo>
                                  <a:pt x="3592" y="1087"/>
                                </a:lnTo>
                                <a:lnTo>
                                  <a:pt x="3627" y="1082"/>
                                </a:lnTo>
                                <a:lnTo>
                                  <a:pt x="3662" y="1080"/>
                                </a:lnTo>
                                <a:lnTo>
                                  <a:pt x="3698" y="1079"/>
                                </a:lnTo>
                                <a:lnTo>
                                  <a:pt x="3734" y="1080"/>
                                </a:lnTo>
                                <a:lnTo>
                                  <a:pt x="3771" y="1081"/>
                                </a:lnTo>
                                <a:lnTo>
                                  <a:pt x="3808" y="1084"/>
                                </a:lnTo>
                                <a:lnTo>
                                  <a:pt x="3845" y="1087"/>
                                </a:lnTo>
                                <a:lnTo>
                                  <a:pt x="3883" y="1093"/>
                                </a:lnTo>
                                <a:lnTo>
                                  <a:pt x="3921" y="1098"/>
                                </a:lnTo>
                                <a:lnTo>
                                  <a:pt x="3959" y="1105"/>
                                </a:lnTo>
                                <a:lnTo>
                                  <a:pt x="3997" y="1114"/>
                                </a:lnTo>
                                <a:lnTo>
                                  <a:pt x="4035" y="1123"/>
                                </a:lnTo>
                                <a:lnTo>
                                  <a:pt x="4074" y="1134"/>
                                </a:lnTo>
                                <a:lnTo>
                                  <a:pt x="4112" y="1145"/>
                                </a:lnTo>
                                <a:lnTo>
                                  <a:pt x="4152" y="1158"/>
                                </a:lnTo>
                                <a:lnTo>
                                  <a:pt x="4191" y="1171"/>
                                </a:lnTo>
                                <a:lnTo>
                                  <a:pt x="4231" y="1187"/>
                                </a:lnTo>
                                <a:lnTo>
                                  <a:pt x="4271" y="1203"/>
                                </a:lnTo>
                                <a:lnTo>
                                  <a:pt x="4312" y="1220"/>
                                </a:lnTo>
                                <a:lnTo>
                                  <a:pt x="4351" y="1239"/>
                                </a:lnTo>
                                <a:lnTo>
                                  <a:pt x="4391" y="1258"/>
                                </a:lnTo>
                                <a:lnTo>
                                  <a:pt x="4430" y="1279"/>
                                </a:lnTo>
                                <a:lnTo>
                                  <a:pt x="4471" y="1301"/>
                                </a:lnTo>
                                <a:lnTo>
                                  <a:pt x="4510" y="1323"/>
                                </a:lnTo>
                                <a:lnTo>
                                  <a:pt x="4549" y="1347"/>
                                </a:lnTo>
                                <a:lnTo>
                                  <a:pt x="4587" y="1372"/>
                                </a:lnTo>
                                <a:lnTo>
                                  <a:pt x="4625" y="1397"/>
                                </a:lnTo>
                                <a:lnTo>
                                  <a:pt x="4663" y="1423"/>
                                </a:lnTo>
                                <a:lnTo>
                                  <a:pt x="4701" y="1450"/>
                                </a:lnTo>
                                <a:lnTo>
                                  <a:pt x="4738" y="1479"/>
                                </a:lnTo>
                                <a:lnTo>
                                  <a:pt x="4774" y="1508"/>
                                </a:lnTo>
                                <a:lnTo>
                                  <a:pt x="4810" y="1539"/>
                                </a:lnTo>
                                <a:lnTo>
                                  <a:pt x="4846" y="1569"/>
                                </a:lnTo>
                                <a:lnTo>
                                  <a:pt x="4880" y="1601"/>
                                </a:lnTo>
                                <a:lnTo>
                                  <a:pt x="4915" y="1634"/>
                                </a:lnTo>
                                <a:lnTo>
                                  <a:pt x="4948" y="1666"/>
                                </a:lnTo>
                                <a:lnTo>
                                  <a:pt x="4981" y="1701"/>
                                </a:lnTo>
                                <a:lnTo>
                                  <a:pt x="5013" y="1736"/>
                                </a:lnTo>
                                <a:lnTo>
                                  <a:pt x="5045" y="1772"/>
                                </a:lnTo>
                                <a:lnTo>
                                  <a:pt x="5075" y="1809"/>
                                </a:lnTo>
                                <a:lnTo>
                                  <a:pt x="5105" y="1846"/>
                                </a:lnTo>
                                <a:lnTo>
                                  <a:pt x="5134" y="1884"/>
                                </a:lnTo>
                                <a:lnTo>
                                  <a:pt x="5162" y="1923"/>
                                </a:lnTo>
                                <a:lnTo>
                                  <a:pt x="5189" y="1962"/>
                                </a:lnTo>
                                <a:lnTo>
                                  <a:pt x="5216" y="2002"/>
                                </a:lnTo>
                                <a:lnTo>
                                  <a:pt x="5241" y="2044"/>
                                </a:lnTo>
                                <a:lnTo>
                                  <a:pt x="5265" y="2085"/>
                                </a:lnTo>
                                <a:lnTo>
                                  <a:pt x="5289" y="2128"/>
                                </a:lnTo>
                                <a:lnTo>
                                  <a:pt x="5312" y="2174"/>
                                </a:lnTo>
                                <a:lnTo>
                                  <a:pt x="5338" y="2224"/>
                                </a:lnTo>
                                <a:lnTo>
                                  <a:pt x="5365" y="2278"/>
                                </a:lnTo>
                                <a:lnTo>
                                  <a:pt x="5393" y="2334"/>
                                </a:lnTo>
                                <a:lnTo>
                                  <a:pt x="5422" y="2392"/>
                                </a:lnTo>
                                <a:lnTo>
                                  <a:pt x="5452" y="2453"/>
                                </a:lnTo>
                                <a:lnTo>
                                  <a:pt x="5482" y="2514"/>
                                </a:lnTo>
                                <a:lnTo>
                                  <a:pt x="5513" y="2577"/>
                                </a:lnTo>
                                <a:lnTo>
                                  <a:pt x="5534" y="2622"/>
                                </a:lnTo>
                                <a:lnTo>
                                  <a:pt x="5556" y="2666"/>
                                </a:lnTo>
                                <a:lnTo>
                                  <a:pt x="5578" y="2709"/>
                                </a:lnTo>
                                <a:lnTo>
                                  <a:pt x="5599" y="2753"/>
                                </a:lnTo>
                                <a:lnTo>
                                  <a:pt x="5619" y="2796"/>
                                </a:lnTo>
                                <a:lnTo>
                                  <a:pt x="5640" y="2837"/>
                                </a:lnTo>
                                <a:lnTo>
                                  <a:pt x="5660" y="2878"/>
                                </a:lnTo>
                                <a:lnTo>
                                  <a:pt x="5679" y="2916"/>
                                </a:lnTo>
                                <a:lnTo>
                                  <a:pt x="5626" y="2936"/>
                                </a:lnTo>
                                <a:lnTo>
                                  <a:pt x="5573" y="2955"/>
                                </a:lnTo>
                                <a:lnTo>
                                  <a:pt x="5520" y="2975"/>
                                </a:lnTo>
                                <a:lnTo>
                                  <a:pt x="5467" y="2995"/>
                                </a:lnTo>
                                <a:lnTo>
                                  <a:pt x="5414" y="3014"/>
                                </a:lnTo>
                                <a:lnTo>
                                  <a:pt x="5362" y="3034"/>
                                </a:lnTo>
                                <a:lnTo>
                                  <a:pt x="5309" y="3055"/>
                                </a:lnTo>
                                <a:lnTo>
                                  <a:pt x="5255" y="3075"/>
                                </a:lnTo>
                                <a:lnTo>
                                  <a:pt x="5203" y="3095"/>
                                </a:lnTo>
                                <a:lnTo>
                                  <a:pt x="5150" y="3115"/>
                                </a:lnTo>
                                <a:lnTo>
                                  <a:pt x="5097" y="3136"/>
                                </a:lnTo>
                                <a:lnTo>
                                  <a:pt x="5045" y="3157"/>
                                </a:lnTo>
                                <a:lnTo>
                                  <a:pt x="4991" y="3177"/>
                                </a:lnTo>
                                <a:lnTo>
                                  <a:pt x="4938" y="3197"/>
                                </a:lnTo>
                                <a:lnTo>
                                  <a:pt x="4886" y="3218"/>
                                </a:lnTo>
                                <a:lnTo>
                                  <a:pt x="4833" y="3238"/>
                                </a:lnTo>
                                <a:close/>
                                <a:moveTo>
                                  <a:pt x="11179" y="4264"/>
                                </a:moveTo>
                                <a:lnTo>
                                  <a:pt x="11198" y="4232"/>
                                </a:lnTo>
                                <a:lnTo>
                                  <a:pt x="11215" y="4201"/>
                                </a:lnTo>
                                <a:lnTo>
                                  <a:pt x="11232" y="4169"/>
                                </a:lnTo>
                                <a:lnTo>
                                  <a:pt x="11248" y="4139"/>
                                </a:lnTo>
                                <a:lnTo>
                                  <a:pt x="11262" y="4109"/>
                                </a:lnTo>
                                <a:lnTo>
                                  <a:pt x="11275" y="4079"/>
                                </a:lnTo>
                                <a:lnTo>
                                  <a:pt x="11287" y="4048"/>
                                </a:lnTo>
                                <a:lnTo>
                                  <a:pt x="11298" y="4019"/>
                                </a:lnTo>
                                <a:lnTo>
                                  <a:pt x="11308" y="3991"/>
                                </a:lnTo>
                                <a:lnTo>
                                  <a:pt x="11318" y="3962"/>
                                </a:lnTo>
                                <a:lnTo>
                                  <a:pt x="11326" y="3934"/>
                                </a:lnTo>
                                <a:lnTo>
                                  <a:pt x="11333" y="3906"/>
                                </a:lnTo>
                                <a:lnTo>
                                  <a:pt x="11339" y="3879"/>
                                </a:lnTo>
                                <a:lnTo>
                                  <a:pt x="11345" y="3851"/>
                                </a:lnTo>
                                <a:lnTo>
                                  <a:pt x="11350" y="3825"/>
                                </a:lnTo>
                                <a:lnTo>
                                  <a:pt x="11353" y="3799"/>
                                </a:lnTo>
                                <a:lnTo>
                                  <a:pt x="11356" y="3768"/>
                                </a:lnTo>
                                <a:lnTo>
                                  <a:pt x="11357" y="3739"/>
                                </a:lnTo>
                                <a:lnTo>
                                  <a:pt x="11358" y="3710"/>
                                </a:lnTo>
                                <a:lnTo>
                                  <a:pt x="11357" y="3681"/>
                                </a:lnTo>
                                <a:lnTo>
                                  <a:pt x="11356" y="3653"/>
                                </a:lnTo>
                                <a:lnTo>
                                  <a:pt x="11354" y="3625"/>
                                </a:lnTo>
                                <a:lnTo>
                                  <a:pt x="11351" y="3598"/>
                                </a:lnTo>
                                <a:lnTo>
                                  <a:pt x="11346" y="3571"/>
                                </a:lnTo>
                                <a:lnTo>
                                  <a:pt x="11341" y="3544"/>
                                </a:lnTo>
                                <a:lnTo>
                                  <a:pt x="11334" y="3518"/>
                                </a:lnTo>
                                <a:lnTo>
                                  <a:pt x="11326" y="3494"/>
                                </a:lnTo>
                                <a:lnTo>
                                  <a:pt x="11317" y="3468"/>
                                </a:lnTo>
                                <a:lnTo>
                                  <a:pt x="11308" y="3443"/>
                                </a:lnTo>
                                <a:lnTo>
                                  <a:pt x="11298" y="3420"/>
                                </a:lnTo>
                                <a:lnTo>
                                  <a:pt x="11287" y="3396"/>
                                </a:lnTo>
                                <a:lnTo>
                                  <a:pt x="11275" y="3373"/>
                                </a:lnTo>
                                <a:lnTo>
                                  <a:pt x="11262" y="3350"/>
                                </a:lnTo>
                                <a:lnTo>
                                  <a:pt x="11249" y="3329"/>
                                </a:lnTo>
                                <a:lnTo>
                                  <a:pt x="11235" y="3309"/>
                                </a:lnTo>
                                <a:lnTo>
                                  <a:pt x="11221" y="3288"/>
                                </a:lnTo>
                                <a:lnTo>
                                  <a:pt x="11206" y="3267"/>
                                </a:lnTo>
                                <a:lnTo>
                                  <a:pt x="11191" y="3248"/>
                                </a:lnTo>
                                <a:lnTo>
                                  <a:pt x="11174" y="3229"/>
                                </a:lnTo>
                                <a:lnTo>
                                  <a:pt x="11157" y="3210"/>
                                </a:lnTo>
                                <a:lnTo>
                                  <a:pt x="11139" y="3192"/>
                                </a:lnTo>
                                <a:lnTo>
                                  <a:pt x="11121" y="3174"/>
                                </a:lnTo>
                                <a:lnTo>
                                  <a:pt x="11102" y="3157"/>
                                </a:lnTo>
                                <a:lnTo>
                                  <a:pt x="11083" y="3140"/>
                                </a:lnTo>
                                <a:lnTo>
                                  <a:pt x="11064" y="3123"/>
                                </a:lnTo>
                                <a:lnTo>
                                  <a:pt x="11044" y="3107"/>
                                </a:lnTo>
                                <a:lnTo>
                                  <a:pt x="11023" y="3092"/>
                                </a:lnTo>
                                <a:lnTo>
                                  <a:pt x="11003" y="3076"/>
                                </a:lnTo>
                                <a:lnTo>
                                  <a:pt x="10960" y="3047"/>
                                </a:lnTo>
                                <a:lnTo>
                                  <a:pt x="10916" y="3020"/>
                                </a:lnTo>
                                <a:lnTo>
                                  <a:pt x="10870" y="2994"/>
                                </a:lnTo>
                                <a:lnTo>
                                  <a:pt x="10825" y="2969"/>
                                </a:lnTo>
                                <a:lnTo>
                                  <a:pt x="10778" y="2947"/>
                                </a:lnTo>
                                <a:lnTo>
                                  <a:pt x="10729" y="2926"/>
                                </a:lnTo>
                                <a:lnTo>
                                  <a:pt x="10680" y="2906"/>
                                </a:lnTo>
                                <a:lnTo>
                                  <a:pt x="10631" y="2886"/>
                                </a:lnTo>
                                <a:lnTo>
                                  <a:pt x="10582" y="2870"/>
                                </a:lnTo>
                                <a:lnTo>
                                  <a:pt x="10532" y="2853"/>
                                </a:lnTo>
                                <a:lnTo>
                                  <a:pt x="10483" y="2838"/>
                                </a:lnTo>
                                <a:lnTo>
                                  <a:pt x="10434" y="2824"/>
                                </a:lnTo>
                                <a:lnTo>
                                  <a:pt x="10385" y="2811"/>
                                </a:lnTo>
                                <a:lnTo>
                                  <a:pt x="10337" y="2800"/>
                                </a:lnTo>
                                <a:lnTo>
                                  <a:pt x="10288" y="2790"/>
                                </a:lnTo>
                                <a:lnTo>
                                  <a:pt x="10241" y="2780"/>
                                </a:lnTo>
                                <a:lnTo>
                                  <a:pt x="10259" y="2740"/>
                                </a:lnTo>
                                <a:lnTo>
                                  <a:pt x="10275" y="2699"/>
                                </a:lnTo>
                                <a:lnTo>
                                  <a:pt x="10288" y="2659"/>
                                </a:lnTo>
                                <a:lnTo>
                                  <a:pt x="10300" y="2620"/>
                                </a:lnTo>
                                <a:lnTo>
                                  <a:pt x="10311" y="2581"/>
                                </a:lnTo>
                                <a:lnTo>
                                  <a:pt x="10319" y="2541"/>
                                </a:lnTo>
                                <a:lnTo>
                                  <a:pt x="10325" y="2503"/>
                                </a:lnTo>
                                <a:lnTo>
                                  <a:pt x="10331" y="2466"/>
                                </a:lnTo>
                                <a:lnTo>
                                  <a:pt x="10333" y="2442"/>
                                </a:lnTo>
                                <a:lnTo>
                                  <a:pt x="10335" y="2418"/>
                                </a:lnTo>
                                <a:lnTo>
                                  <a:pt x="10337" y="2395"/>
                                </a:lnTo>
                                <a:lnTo>
                                  <a:pt x="10337" y="2371"/>
                                </a:lnTo>
                                <a:lnTo>
                                  <a:pt x="10337" y="2348"/>
                                </a:lnTo>
                                <a:lnTo>
                                  <a:pt x="10337" y="2325"/>
                                </a:lnTo>
                                <a:lnTo>
                                  <a:pt x="10335" y="2302"/>
                                </a:lnTo>
                                <a:lnTo>
                                  <a:pt x="10333" y="2279"/>
                                </a:lnTo>
                                <a:lnTo>
                                  <a:pt x="10331" y="2257"/>
                                </a:lnTo>
                                <a:lnTo>
                                  <a:pt x="10328" y="2234"/>
                                </a:lnTo>
                                <a:lnTo>
                                  <a:pt x="10324" y="2213"/>
                                </a:lnTo>
                                <a:lnTo>
                                  <a:pt x="10320" y="2192"/>
                                </a:lnTo>
                                <a:lnTo>
                                  <a:pt x="10314" y="2169"/>
                                </a:lnTo>
                                <a:lnTo>
                                  <a:pt x="10310" y="2148"/>
                                </a:lnTo>
                                <a:lnTo>
                                  <a:pt x="10303" y="2128"/>
                                </a:lnTo>
                                <a:lnTo>
                                  <a:pt x="10297" y="2107"/>
                                </a:lnTo>
                                <a:lnTo>
                                  <a:pt x="10282" y="2066"/>
                                </a:lnTo>
                                <a:lnTo>
                                  <a:pt x="10266" y="2026"/>
                                </a:lnTo>
                                <a:lnTo>
                                  <a:pt x="10247" y="1987"/>
                                </a:lnTo>
                                <a:lnTo>
                                  <a:pt x="10227" y="1949"/>
                                </a:lnTo>
                                <a:lnTo>
                                  <a:pt x="10205" y="1912"/>
                                </a:lnTo>
                                <a:lnTo>
                                  <a:pt x="10180" y="1875"/>
                                </a:lnTo>
                                <a:lnTo>
                                  <a:pt x="10154" y="1839"/>
                                </a:lnTo>
                                <a:lnTo>
                                  <a:pt x="10127" y="1804"/>
                                </a:lnTo>
                                <a:lnTo>
                                  <a:pt x="10099" y="1773"/>
                                </a:lnTo>
                                <a:lnTo>
                                  <a:pt x="10071" y="1741"/>
                                </a:lnTo>
                                <a:lnTo>
                                  <a:pt x="10041" y="1711"/>
                                </a:lnTo>
                                <a:lnTo>
                                  <a:pt x="10011" y="1682"/>
                                </a:lnTo>
                                <a:lnTo>
                                  <a:pt x="9978" y="1653"/>
                                </a:lnTo>
                                <a:lnTo>
                                  <a:pt x="9946" y="1625"/>
                                </a:lnTo>
                                <a:lnTo>
                                  <a:pt x="9911" y="1598"/>
                                </a:lnTo>
                                <a:lnTo>
                                  <a:pt x="9877" y="1572"/>
                                </a:lnTo>
                                <a:lnTo>
                                  <a:pt x="9841" y="1546"/>
                                </a:lnTo>
                                <a:lnTo>
                                  <a:pt x="9804" y="1522"/>
                                </a:lnTo>
                                <a:lnTo>
                                  <a:pt x="9766" y="1497"/>
                                </a:lnTo>
                                <a:lnTo>
                                  <a:pt x="9728" y="1475"/>
                                </a:lnTo>
                                <a:lnTo>
                                  <a:pt x="9690" y="1451"/>
                                </a:lnTo>
                                <a:lnTo>
                                  <a:pt x="9651" y="1430"/>
                                </a:lnTo>
                                <a:lnTo>
                                  <a:pt x="9610" y="1409"/>
                                </a:lnTo>
                                <a:lnTo>
                                  <a:pt x="9570" y="1388"/>
                                </a:lnTo>
                                <a:lnTo>
                                  <a:pt x="9501" y="1355"/>
                                </a:lnTo>
                                <a:lnTo>
                                  <a:pt x="9430" y="1323"/>
                                </a:lnTo>
                                <a:lnTo>
                                  <a:pt x="9359" y="1294"/>
                                </a:lnTo>
                                <a:lnTo>
                                  <a:pt x="9288" y="1267"/>
                                </a:lnTo>
                                <a:lnTo>
                                  <a:pt x="9217" y="1242"/>
                                </a:lnTo>
                                <a:lnTo>
                                  <a:pt x="9147" y="1218"/>
                                </a:lnTo>
                                <a:lnTo>
                                  <a:pt x="9076" y="1197"/>
                                </a:lnTo>
                                <a:lnTo>
                                  <a:pt x="9008" y="1177"/>
                                </a:lnTo>
                                <a:lnTo>
                                  <a:pt x="8941" y="1159"/>
                                </a:lnTo>
                                <a:lnTo>
                                  <a:pt x="8875" y="1142"/>
                                </a:lnTo>
                                <a:lnTo>
                                  <a:pt x="8811" y="1127"/>
                                </a:lnTo>
                                <a:lnTo>
                                  <a:pt x="8749" y="1114"/>
                                </a:lnTo>
                                <a:lnTo>
                                  <a:pt x="8691" y="1103"/>
                                </a:lnTo>
                                <a:lnTo>
                                  <a:pt x="8635" y="1093"/>
                                </a:lnTo>
                                <a:lnTo>
                                  <a:pt x="8584" y="1085"/>
                                </a:lnTo>
                                <a:lnTo>
                                  <a:pt x="8535" y="1078"/>
                                </a:lnTo>
                                <a:lnTo>
                                  <a:pt x="8499" y="1063"/>
                                </a:lnTo>
                                <a:lnTo>
                                  <a:pt x="8461" y="1048"/>
                                </a:lnTo>
                                <a:lnTo>
                                  <a:pt x="8420" y="1031"/>
                                </a:lnTo>
                                <a:lnTo>
                                  <a:pt x="8379" y="1013"/>
                                </a:lnTo>
                                <a:lnTo>
                                  <a:pt x="8354" y="1003"/>
                                </a:lnTo>
                                <a:lnTo>
                                  <a:pt x="8330" y="992"/>
                                </a:lnTo>
                                <a:lnTo>
                                  <a:pt x="8305" y="982"/>
                                </a:lnTo>
                                <a:lnTo>
                                  <a:pt x="8282" y="970"/>
                                </a:lnTo>
                                <a:lnTo>
                                  <a:pt x="8257" y="960"/>
                                </a:lnTo>
                                <a:lnTo>
                                  <a:pt x="8234" y="949"/>
                                </a:lnTo>
                                <a:lnTo>
                                  <a:pt x="8210" y="939"/>
                                </a:lnTo>
                                <a:lnTo>
                                  <a:pt x="8187" y="928"/>
                                </a:lnTo>
                                <a:lnTo>
                                  <a:pt x="8122" y="899"/>
                                </a:lnTo>
                                <a:lnTo>
                                  <a:pt x="8057" y="868"/>
                                </a:lnTo>
                                <a:lnTo>
                                  <a:pt x="7992" y="837"/>
                                </a:lnTo>
                                <a:lnTo>
                                  <a:pt x="7926" y="805"/>
                                </a:lnTo>
                                <a:lnTo>
                                  <a:pt x="7861" y="772"/>
                                </a:lnTo>
                                <a:lnTo>
                                  <a:pt x="7796" y="738"/>
                                </a:lnTo>
                                <a:lnTo>
                                  <a:pt x="7732" y="705"/>
                                </a:lnTo>
                                <a:lnTo>
                                  <a:pt x="7668" y="671"/>
                                </a:lnTo>
                                <a:lnTo>
                                  <a:pt x="7607" y="637"/>
                                </a:lnTo>
                                <a:lnTo>
                                  <a:pt x="7546" y="603"/>
                                </a:lnTo>
                                <a:lnTo>
                                  <a:pt x="7488" y="569"/>
                                </a:lnTo>
                                <a:lnTo>
                                  <a:pt x="7432" y="536"/>
                                </a:lnTo>
                                <a:lnTo>
                                  <a:pt x="7378" y="502"/>
                                </a:lnTo>
                                <a:lnTo>
                                  <a:pt x="7328" y="470"/>
                                </a:lnTo>
                                <a:lnTo>
                                  <a:pt x="7280" y="437"/>
                                </a:lnTo>
                                <a:lnTo>
                                  <a:pt x="7236" y="405"/>
                                </a:lnTo>
                                <a:lnTo>
                                  <a:pt x="7228" y="400"/>
                                </a:lnTo>
                                <a:lnTo>
                                  <a:pt x="7221" y="396"/>
                                </a:lnTo>
                                <a:lnTo>
                                  <a:pt x="7213" y="391"/>
                                </a:lnTo>
                                <a:lnTo>
                                  <a:pt x="7204" y="388"/>
                                </a:lnTo>
                                <a:lnTo>
                                  <a:pt x="7187" y="382"/>
                                </a:lnTo>
                                <a:lnTo>
                                  <a:pt x="7170" y="379"/>
                                </a:lnTo>
                                <a:lnTo>
                                  <a:pt x="7149" y="364"/>
                                </a:lnTo>
                                <a:lnTo>
                                  <a:pt x="7127" y="350"/>
                                </a:lnTo>
                                <a:lnTo>
                                  <a:pt x="7105" y="335"/>
                                </a:lnTo>
                                <a:lnTo>
                                  <a:pt x="7082" y="321"/>
                                </a:lnTo>
                                <a:lnTo>
                                  <a:pt x="7077" y="317"/>
                                </a:lnTo>
                                <a:lnTo>
                                  <a:pt x="7046" y="297"/>
                                </a:lnTo>
                                <a:lnTo>
                                  <a:pt x="7014" y="277"/>
                                </a:lnTo>
                                <a:lnTo>
                                  <a:pt x="6981" y="257"/>
                                </a:lnTo>
                                <a:lnTo>
                                  <a:pt x="6949" y="239"/>
                                </a:lnTo>
                                <a:lnTo>
                                  <a:pt x="6916" y="221"/>
                                </a:lnTo>
                                <a:lnTo>
                                  <a:pt x="6884" y="205"/>
                                </a:lnTo>
                                <a:lnTo>
                                  <a:pt x="6851" y="189"/>
                                </a:lnTo>
                                <a:lnTo>
                                  <a:pt x="6819" y="174"/>
                                </a:lnTo>
                                <a:lnTo>
                                  <a:pt x="6786" y="160"/>
                                </a:lnTo>
                                <a:lnTo>
                                  <a:pt x="6755" y="147"/>
                                </a:lnTo>
                                <a:lnTo>
                                  <a:pt x="6723" y="135"/>
                                </a:lnTo>
                                <a:lnTo>
                                  <a:pt x="6690" y="123"/>
                                </a:lnTo>
                                <a:lnTo>
                                  <a:pt x="6658" y="113"/>
                                </a:lnTo>
                                <a:lnTo>
                                  <a:pt x="6625" y="103"/>
                                </a:lnTo>
                                <a:lnTo>
                                  <a:pt x="6594" y="94"/>
                                </a:lnTo>
                                <a:lnTo>
                                  <a:pt x="6561" y="86"/>
                                </a:lnTo>
                                <a:lnTo>
                                  <a:pt x="6530" y="80"/>
                                </a:lnTo>
                                <a:lnTo>
                                  <a:pt x="6498" y="73"/>
                                </a:lnTo>
                                <a:lnTo>
                                  <a:pt x="6466" y="67"/>
                                </a:lnTo>
                                <a:lnTo>
                                  <a:pt x="6435" y="63"/>
                                </a:lnTo>
                                <a:lnTo>
                                  <a:pt x="6402" y="59"/>
                                </a:lnTo>
                                <a:lnTo>
                                  <a:pt x="6371" y="56"/>
                                </a:lnTo>
                                <a:lnTo>
                                  <a:pt x="6340" y="54"/>
                                </a:lnTo>
                                <a:lnTo>
                                  <a:pt x="6310" y="52"/>
                                </a:lnTo>
                                <a:lnTo>
                                  <a:pt x="6278" y="52"/>
                                </a:lnTo>
                                <a:lnTo>
                                  <a:pt x="6248" y="52"/>
                                </a:lnTo>
                                <a:lnTo>
                                  <a:pt x="6217" y="53"/>
                                </a:lnTo>
                                <a:lnTo>
                                  <a:pt x="6186" y="54"/>
                                </a:lnTo>
                                <a:lnTo>
                                  <a:pt x="6156" y="56"/>
                                </a:lnTo>
                                <a:lnTo>
                                  <a:pt x="6127" y="59"/>
                                </a:lnTo>
                                <a:lnTo>
                                  <a:pt x="6097" y="64"/>
                                </a:lnTo>
                                <a:lnTo>
                                  <a:pt x="6068" y="68"/>
                                </a:lnTo>
                                <a:lnTo>
                                  <a:pt x="6039" y="74"/>
                                </a:lnTo>
                                <a:lnTo>
                                  <a:pt x="6011" y="80"/>
                                </a:lnTo>
                                <a:lnTo>
                                  <a:pt x="5983" y="86"/>
                                </a:lnTo>
                                <a:lnTo>
                                  <a:pt x="5955" y="94"/>
                                </a:lnTo>
                                <a:lnTo>
                                  <a:pt x="5928" y="102"/>
                                </a:lnTo>
                                <a:lnTo>
                                  <a:pt x="5901" y="111"/>
                                </a:lnTo>
                                <a:lnTo>
                                  <a:pt x="5874" y="120"/>
                                </a:lnTo>
                                <a:lnTo>
                                  <a:pt x="5847" y="130"/>
                                </a:lnTo>
                                <a:lnTo>
                                  <a:pt x="5820" y="141"/>
                                </a:lnTo>
                                <a:lnTo>
                                  <a:pt x="5795" y="152"/>
                                </a:lnTo>
                                <a:lnTo>
                                  <a:pt x="5769" y="165"/>
                                </a:lnTo>
                                <a:lnTo>
                                  <a:pt x="5744" y="178"/>
                                </a:lnTo>
                                <a:lnTo>
                                  <a:pt x="5719" y="192"/>
                                </a:lnTo>
                                <a:lnTo>
                                  <a:pt x="5694" y="205"/>
                                </a:lnTo>
                                <a:lnTo>
                                  <a:pt x="5669" y="220"/>
                                </a:lnTo>
                                <a:lnTo>
                                  <a:pt x="5646" y="235"/>
                                </a:lnTo>
                                <a:lnTo>
                                  <a:pt x="5622" y="252"/>
                                </a:lnTo>
                                <a:lnTo>
                                  <a:pt x="5599" y="268"/>
                                </a:lnTo>
                                <a:lnTo>
                                  <a:pt x="5576" y="286"/>
                                </a:lnTo>
                                <a:lnTo>
                                  <a:pt x="5554" y="304"/>
                                </a:lnTo>
                                <a:lnTo>
                                  <a:pt x="5532" y="322"/>
                                </a:lnTo>
                                <a:lnTo>
                                  <a:pt x="5510" y="341"/>
                                </a:lnTo>
                                <a:lnTo>
                                  <a:pt x="5489" y="360"/>
                                </a:lnTo>
                                <a:lnTo>
                                  <a:pt x="5468" y="380"/>
                                </a:lnTo>
                                <a:lnTo>
                                  <a:pt x="5448" y="401"/>
                                </a:lnTo>
                                <a:lnTo>
                                  <a:pt x="5429" y="423"/>
                                </a:lnTo>
                                <a:lnTo>
                                  <a:pt x="5409" y="445"/>
                                </a:lnTo>
                                <a:lnTo>
                                  <a:pt x="5389" y="467"/>
                                </a:lnTo>
                                <a:lnTo>
                                  <a:pt x="5372" y="490"/>
                                </a:lnTo>
                                <a:lnTo>
                                  <a:pt x="5354" y="513"/>
                                </a:lnTo>
                                <a:lnTo>
                                  <a:pt x="5336" y="538"/>
                                </a:lnTo>
                                <a:lnTo>
                                  <a:pt x="5319" y="563"/>
                                </a:lnTo>
                                <a:lnTo>
                                  <a:pt x="5292" y="604"/>
                                </a:lnTo>
                                <a:lnTo>
                                  <a:pt x="5266" y="648"/>
                                </a:lnTo>
                                <a:lnTo>
                                  <a:pt x="5243" y="693"/>
                                </a:lnTo>
                                <a:lnTo>
                                  <a:pt x="5220" y="740"/>
                                </a:lnTo>
                                <a:lnTo>
                                  <a:pt x="5199" y="787"/>
                                </a:lnTo>
                                <a:lnTo>
                                  <a:pt x="5179" y="836"/>
                                </a:lnTo>
                                <a:lnTo>
                                  <a:pt x="5161" y="886"/>
                                </a:lnTo>
                                <a:lnTo>
                                  <a:pt x="5145" y="938"/>
                                </a:lnTo>
                                <a:lnTo>
                                  <a:pt x="5131" y="992"/>
                                </a:lnTo>
                                <a:lnTo>
                                  <a:pt x="5118" y="1047"/>
                                </a:lnTo>
                                <a:lnTo>
                                  <a:pt x="5106" y="1102"/>
                                </a:lnTo>
                                <a:lnTo>
                                  <a:pt x="5097" y="1159"/>
                                </a:lnTo>
                                <a:lnTo>
                                  <a:pt x="5090" y="1217"/>
                                </a:lnTo>
                                <a:lnTo>
                                  <a:pt x="5084" y="1276"/>
                                </a:lnTo>
                                <a:lnTo>
                                  <a:pt x="5081" y="1338"/>
                                </a:lnTo>
                                <a:lnTo>
                                  <a:pt x="5078" y="1400"/>
                                </a:lnTo>
                                <a:lnTo>
                                  <a:pt x="5034" y="1358"/>
                                </a:lnTo>
                                <a:lnTo>
                                  <a:pt x="4988" y="1319"/>
                                </a:lnTo>
                                <a:lnTo>
                                  <a:pt x="4941" y="1280"/>
                                </a:lnTo>
                                <a:lnTo>
                                  <a:pt x="4894" y="1243"/>
                                </a:lnTo>
                                <a:lnTo>
                                  <a:pt x="4846" y="1207"/>
                                </a:lnTo>
                                <a:lnTo>
                                  <a:pt x="4797" y="1172"/>
                                </a:lnTo>
                                <a:lnTo>
                                  <a:pt x="4748" y="1139"/>
                                </a:lnTo>
                                <a:lnTo>
                                  <a:pt x="4698" y="1107"/>
                                </a:lnTo>
                                <a:lnTo>
                                  <a:pt x="4647" y="1077"/>
                                </a:lnTo>
                                <a:lnTo>
                                  <a:pt x="4597" y="1048"/>
                                </a:lnTo>
                                <a:lnTo>
                                  <a:pt x="4546" y="1021"/>
                                </a:lnTo>
                                <a:lnTo>
                                  <a:pt x="4494" y="994"/>
                                </a:lnTo>
                                <a:lnTo>
                                  <a:pt x="4443" y="969"/>
                                </a:lnTo>
                                <a:lnTo>
                                  <a:pt x="4391" y="947"/>
                                </a:lnTo>
                                <a:lnTo>
                                  <a:pt x="4338" y="926"/>
                                </a:lnTo>
                                <a:lnTo>
                                  <a:pt x="4287" y="905"/>
                                </a:lnTo>
                                <a:lnTo>
                                  <a:pt x="4240" y="890"/>
                                </a:lnTo>
                                <a:lnTo>
                                  <a:pt x="4193" y="874"/>
                                </a:lnTo>
                                <a:lnTo>
                                  <a:pt x="4147" y="861"/>
                                </a:lnTo>
                                <a:lnTo>
                                  <a:pt x="4100" y="848"/>
                                </a:lnTo>
                                <a:lnTo>
                                  <a:pt x="4054" y="837"/>
                                </a:lnTo>
                                <a:lnTo>
                                  <a:pt x="4007" y="827"/>
                                </a:lnTo>
                                <a:lnTo>
                                  <a:pt x="3961" y="818"/>
                                </a:lnTo>
                                <a:lnTo>
                                  <a:pt x="3915" y="811"/>
                                </a:lnTo>
                                <a:lnTo>
                                  <a:pt x="3870" y="806"/>
                                </a:lnTo>
                                <a:lnTo>
                                  <a:pt x="3824" y="801"/>
                                </a:lnTo>
                                <a:lnTo>
                                  <a:pt x="3779" y="798"/>
                                </a:lnTo>
                                <a:lnTo>
                                  <a:pt x="3734" y="797"/>
                                </a:lnTo>
                                <a:lnTo>
                                  <a:pt x="3689" y="797"/>
                                </a:lnTo>
                                <a:lnTo>
                                  <a:pt x="3646" y="798"/>
                                </a:lnTo>
                                <a:lnTo>
                                  <a:pt x="3602" y="801"/>
                                </a:lnTo>
                                <a:lnTo>
                                  <a:pt x="3558" y="806"/>
                                </a:lnTo>
                                <a:lnTo>
                                  <a:pt x="3517" y="811"/>
                                </a:lnTo>
                                <a:lnTo>
                                  <a:pt x="3477" y="818"/>
                                </a:lnTo>
                                <a:lnTo>
                                  <a:pt x="3435" y="827"/>
                                </a:lnTo>
                                <a:lnTo>
                                  <a:pt x="3396" y="837"/>
                                </a:lnTo>
                                <a:lnTo>
                                  <a:pt x="3357" y="848"/>
                                </a:lnTo>
                                <a:lnTo>
                                  <a:pt x="3318" y="862"/>
                                </a:lnTo>
                                <a:lnTo>
                                  <a:pt x="3280" y="876"/>
                                </a:lnTo>
                                <a:lnTo>
                                  <a:pt x="3243" y="892"/>
                                </a:lnTo>
                                <a:lnTo>
                                  <a:pt x="3241" y="863"/>
                                </a:lnTo>
                                <a:lnTo>
                                  <a:pt x="3237" y="833"/>
                                </a:lnTo>
                                <a:lnTo>
                                  <a:pt x="3233" y="802"/>
                                </a:lnTo>
                                <a:lnTo>
                                  <a:pt x="3228" y="771"/>
                                </a:lnTo>
                                <a:lnTo>
                                  <a:pt x="3219" y="716"/>
                                </a:lnTo>
                                <a:lnTo>
                                  <a:pt x="3207" y="660"/>
                                </a:lnTo>
                                <a:lnTo>
                                  <a:pt x="3193" y="603"/>
                                </a:lnTo>
                                <a:lnTo>
                                  <a:pt x="3179" y="547"/>
                                </a:lnTo>
                                <a:lnTo>
                                  <a:pt x="3161" y="491"/>
                                </a:lnTo>
                                <a:lnTo>
                                  <a:pt x="3142" y="437"/>
                                </a:lnTo>
                                <a:lnTo>
                                  <a:pt x="3132" y="409"/>
                                </a:lnTo>
                                <a:lnTo>
                                  <a:pt x="3122" y="383"/>
                                </a:lnTo>
                                <a:lnTo>
                                  <a:pt x="3111" y="356"/>
                                </a:lnTo>
                                <a:lnTo>
                                  <a:pt x="3099" y="331"/>
                                </a:lnTo>
                                <a:lnTo>
                                  <a:pt x="3087" y="306"/>
                                </a:lnTo>
                                <a:lnTo>
                                  <a:pt x="3075" y="281"/>
                                </a:lnTo>
                                <a:lnTo>
                                  <a:pt x="3061" y="257"/>
                                </a:lnTo>
                                <a:lnTo>
                                  <a:pt x="3048" y="233"/>
                                </a:lnTo>
                                <a:lnTo>
                                  <a:pt x="3035" y="211"/>
                                </a:lnTo>
                                <a:lnTo>
                                  <a:pt x="3020" y="188"/>
                                </a:lnTo>
                                <a:lnTo>
                                  <a:pt x="3005" y="168"/>
                                </a:lnTo>
                                <a:lnTo>
                                  <a:pt x="2990" y="147"/>
                                </a:lnTo>
                                <a:lnTo>
                                  <a:pt x="2975" y="128"/>
                                </a:lnTo>
                                <a:lnTo>
                                  <a:pt x="2958" y="109"/>
                                </a:lnTo>
                                <a:lnTo>
                                  <a:pt x="2943" y="92"/>
                                </a:lnTo>
                                <a:lnTo>
                                  <a:pt x="2926" y="75"/>
                                </a:lnTo>
                                <a:lnTo>
                                  <a:pt x="2908" y="59"/>
                                </a:lnTo>
                                <a:lnTo>
                                  <a:pt x="2890" y="45"/>
                                </a:lnTo>
                                <a:lnTo>
                                  <a:pt x="2872" y="33"/>
                                </a:lnTo>
                                <a:lnTo>
                                  <a:pt x="2853" y="20"/>
                                </a:lnTo>
                                <a:lnTo>
                                  <a:pt x="2841" y="14"/>
                                </a:lnTo>
                                <a:lnTo>
                                  <a:pt x="2827" y="8"/>
                                </a:lnTo>
                                <a:lnTo>
                                  <a:pt x="2814" y="3"/>
                                </a:lnTo>
                                <a:lnTo>
                                  <a:pt x="2801" y="1"/>
                                </a:lnTo>
                                <a:lnTo>
                                  <a:pt x="2787" y="0"/>
                                </a:lnTo>
                                <a:lnTo>
                                  <a:pt x="2774" y="0"/>
                                </a:lnTo>
                                <a:lnTo>
                                  <a:pt x="2760" y="1"/>
                                </a:lnTo>
                                <a:lnTo>
                                  <a:pt x="2747" y="3"/>
                                </a:lnTo>
                                <a:lnTo>
                                  <a:pt x="2733" y="8"/>
                                </a:lnTo>
                                <a:lnTo>
                                  <a:pt x="2721" y="12"/>
                                </a:lnTo>
                                <a:lnTo>
                                  <a:pt x="2709" y="19"/>
                                </a:lnTo>
                                <a:lnTo>
                                  <a:pt x="2698" y="27"/>
                                </a:lnTo>
                                <a:lnTo>
                                  <a:pt x="2686" y="36"/>
                                </a:lnTo>
                                <a:lnTo>
                                  <a:pt x="2676" y="45"/>
                                </a:lnTo>
                                <a:lnTo>
                                  <a:pt x="2667" y="56"/>
                                </a:lnTo>
                                <a:lnTo>
                                  <a:pt x="2660" y="68"/>
                                </a:lnTo>
                                <a:lnTo>
                                  <a:pt x="2653" y="80"/>
                                </a:lnTo>
                                <a:lnTo>
                                  <a:pt x="2648" y="92"/>
                                </a:lnTo>
                                <a:lnTo>
                                  <a:pt x="2644" y="104"/>
                                </a:lnTo>
                                <a:lnTo>
                                  <a:pt x="2642" y="117"/>
                                </a:lnTo>
                                <a:lnTo>
                                  <a:pt x="2627" y="174"/>
                                </a:lnTo>
                                <a:lnTo>
                                  <a:pt x="2611" y="230"/>
                                </a:lnTo>
                                <a:lnTo>
                                  <a:pt x="2597" y="285"/>
                                </a:lnTo>
                                <a:lnTo>
                                  <a:pt x="2581" y="341"/>
                                </a:lnTo>
                                <a:lnTo>
                                  <a:pt x="2564" y="394"/>
                                </a:lnTo>
                                <a:lnTo>
                                  <a:pt x="2548" y="448"/>
                                </a:lnTo>
                                <a:lnTo>
                                  <a:pt x="2531" y="502"/>
                                </a:lnTo>
                                <a:lnTo>
                                  <a:pt x="2513" y="555"/>
                                </a:lnTo>
                                <a:lnTo>
                                  <a:pt x="2495" y="607"/>
                                </a:lnTo>
                                <a:lnTo>
                                  <a:pt x="2476" y="659"/>
                                </a:lnTo>
                                <a:lnTo>
                                  <a:pt x="2456" y="709"/>
                                </a:lnTo>
                                <a:lnTo>
                                  <a:pt x="2435" y="760"/>
                                </a:lnTo>
                                <a:lnTo>
                                  <a:pt x="2413" y="809"/>
                                </a:lnTo>
                                <a:lnTo>
                                  <a:pt x="2391" y="858"/>
                                </a:lnTo>
                                <a:lnTo>
                                  <a:pt x="2367" y="907"/>
                                </a:lnTo>
                                <a:lnTo>
                                  <a:pt x="2342" y="954"/>
                                </a:lnTo>
                                <a:lnTo>
                                  <a:pt x="2320" y="993"/>
                                </a:lnTo>
                                <a:lnTo>
                                  <a:pt x="2298" y="1032"/>
                                </a:lnTo>
                                <a:lnTo>
                                  <a:pt x="2275" y="1070"/>
                                </a:lnTo>
                                <a:lnTo>
                                  <a:pt x="2250" y="1108"/>
                                </a:lnTo>
                                <a:lnTo>
                                  <a:pt x="2224" y="1145"/>
                                </a:lnTo>
                                <a:lnTo>
                                  <a:pt x="2198" y="1182"/>
                                </a:lnTo>
                                <a:lnTo>
                                  <a:pt x="2170" y="1218"/>
                                </a:lnTo>
                                <a:lnTo>
                                  <a:pt x="2141" y="1254"/>
                                </a:lnTo>
                                <a:lnTo>
                                  <a:pt x="2112" y="1289"/>
                                </a:lnTo>
                                <a:lnTo>
                                  <a:pt x="2081" y="1323"/>
                                </a:lnTo>
                                <a:lnTo>
                                  <a:pt x="2048" y="1357"/>
                                </a:lnTo>
                                <a:lnTo>
                                  <a:pt x="2016" y="1391"/>
                                </a:lnTo>
                                <a:lnTo>
                                  <a:pt x="1980" y="1423"/>
                                </a:lnTo>
                                <a:lnTo>
                                  <a:pt x="1944" y="1456"/>
                                </a:lnTo>
                                <a:lnTo>
                                  <a:pt x="1907" y="1487"/>
                                </a:lnTo>
                                <a:lnTo>
                                  <a:pt x="1868" y="1517"/>
                                </a:lnTo>
                                <a:lnTo>
                                  <a:pt x="1855" y="1499"/>
                                </a:lnTo>
                                <a:lnTo>
                                  <a:pt x="1840" y="1481"/>
                                </a:lnTo>
                                <a:lnTo>
                                  <a:pt x="1826" y="1463"/>
                                </a:lnTo>
                                <a:lnTo>
                                  <a:pt x="1811" y="1446"/>
                                </a:lnTo>
                                <a:lnTo>
                                  <a:pt x="1791" y="1422"/>
                                </a:lnTo>
                                <a:lnTo>
                                  <a:pt x="1771" y="1400"/>
                                </a:lnTo>
                                <a:lnTo>
                                  <a:pt x="1750" y="1376"/>
                                </a:lnTo>
                                <a:lnTo>
                                  <a:pt x="1728" y="1355"/>
                                </a:lnTo>
                                <a:lnTo>
                                  <a:pt x="1707" y="1333"/>
                                </a:lnTo>
                                <a:lnTo>
                                  <a:pt x="1686" y="1312"/>
                                </a:lnTo>
                                <a:lnTo>
                                  <a:pt x="1665" y="1292"/>
                                </a:lnTo>
                                <a:lnTo>
                                  <a:pt x="1642" y="1272"/>
                                </a:lnTo>
                                <a:lnTo>
                                  <a:pt x="1613" y="1247"/>
                                </a:lnTo>
                                <a:lnTo>
                                  <a:pt x="1583" y="1223"/>
                                </a:lnTo>
                                <a:lnTo>
                                  <a:pt x="1553" y="1199"/>
                                </a:lnTo>
                                <a:lnTo>
                                  <a:pt x="1522" y="1175"/>
                                </a:lnTo>
                                <a:lnTo>
                                  <a:pt x="1491" y="1153"/>
                                </a:lnTo>
                                <a:lnTo>
                                  <a:pt x="1460" y="1131"/>
                                </a:lnTo>
                                <a:lnTo>
                                  <a:pt x="1427" y="1109"/>
                                </a:lnTo>
                                <a:lnTo>
                                  <a:pt x="1395" y="1089"/>
                                </a:lnTo>
                                <a:lnTo>
                                  <a:pt x="1362" y="1069"/>
                                </a:lnTo>
                                <a:lnTo>
                                  <a:pt x="1329" y="1050"/>
                                </a:lnTo>
                                <a:lnTo>
                                  <a:pt x="1296" y="1031"/>
                                </a:lnTo>
                                <a:lnTo>
                                  <a:pt x="1263" y="1013"/>
                                </a:lnTo>
                                <a:lnTo>
                                  <a:pt x="1229" y="996"/>
                                </a:lnTo>
                                <a:lnTo>
                                  <a:pt x="1195" y="979"/>
                                </a:lnTo>
                                <a:lnTo>
                                  <a:pt x="1161" y="963"/>
                                </a:lnTo>
                                <a:lnTo>
                                  <a:pt x="1126" y="947"/>
                                </a:lnTo>
                                <a:lnTo>
                                  <a:pt x="1093" y="932"/>
                                </a:lnTo>
                                <a:lnTo>
                                  <a:pt x="1058" y="918"/>
                                </a:lnTo>
                                <a:lnTo>
                                  <a:pt x="1023" y="904"/>
                                </a:lnTo>
                                <a:lnTo>
                                  <a:pt x="989" y="892"/>
                                </a:lnTo>
                                <a:lnTo>
                                  <a:pt x="955" y="880"/>
                                </a:lnTo>
                                <a:lnTo>
                                  <a:pt x="920" y="868"/>
                                </a:lnTo>
                                <a:lnTo>
                                  <a:pt x="886" y="857"/>
                                </a:lnTo>
                                <a:lnTo>
                                  <a:pt x="852" y="847"/>
                                </a:lnTo>
                                <a:lnTo>
                                  <a:pt x="818" y="837"/>
                                </a:lnTo>
                                <a:lnTo>
                                  <a:pt x="785" y="828"/>
                                </a:lnTo>
                                <a:lnTo>
                                  <a:pt x="751" y="820"/>
                                </a:lnTo>
                                <a:lnTo>
                                  <a:pt x="718" y="812"/>
                                </a:lnTo>
                                <a:lnTo>
                                  <a:pt x="685" y="806"/>
                                </a:lnTo>
                                <a:lnTo>
                                  <a:pt x="653" y="800"/>
                                </a:lnTo>
                                <a:lnTo>
                                  <a:pt x="620" y="795"/>
                                </a:lnTo>
                                <a:lnTo>
                                  <a:pt x="588" y="790"/>
                                </a:lnTo>
                                <a:lnTo>
                                  <a:pt x="573" y="788"/>
                                </a:lnTo>
                                <a:lnTo>
                                  <a:pt x="560" y="789"/>
                                </a:lnTo>
                                <a:lnTo>
                                  <a:pt x="545" y="790"/>
                                </a:lnTo>
                                <a:lnTo>
                                  <a:pt x="532" y="793"/>
                                </a:lnTo>
                                <a:lnTo>
                                  <a:pt x="520" y="797"/>
                                </a:lnTo>
                                <a:lnTo>
                                  <a:pt x="506" y="802"/>
                                </a:lnTo>
                                <a:lnTo>
                                  <a:pt x="495" y="809"/>
                                </a:lnTo>
                                <a:lnTo>
                                  <a:pt x="484" y="817"/>
                                </a:lnTo>
                                <a:lnTo>
                                  <a:pt x="474" y="826"/>
                                </a:lnTo>
                                <a:lnTo>
                                  <a:pt x="464" y="835"/>
                                </a:lnTo>
                                <a:lnTo>
                                  <a:pt x="455" y="846"/>
                                </a:lnTo>
                                <a:lnTo>
                                  <a:pt x="448" y="857"/>
                                </a:lnTo>
                                <a:lnTo>
                                  <a:pt x="441" y="870"/>
                                </a:lnTo>
                                <a:lnTo>
                                  <a:pt x="436" y="882"/>
                                </a:lnTo>
                                <a:lnTo>
                                  <a:pt x="431" y="896"/>
                                </a:lnTo>
                                <a:lnTo>
                                  <a:pt x="429" y="910"/>
                                </a:lnTo>
                                <a:lnTo>
                                  <a:pt x="428" y="921"/>
                                </a:lnTo>
                                <a:lnTo>
                                  <a:pt x="428" y="932"/>
                                </a:lnTo>
                                <a:lnTo>
                                  <a:pt x="428" y="942"/>
                                </a:lnTo>
                                <a:lnTo>
                                  <a:pt x="430" y="954"/>
                                </a:lnTo>
                                <a:lnTo>
                                  <a:pt x="432" y="964"/>
                                </a:lnTo>
                                <a:lnTo>
                                  <a:pt x="435" y="974"/>
                                </a:lnTo>
                                <a:lnTo>
                                  <a:pt x="438" y="984"/>
                                </a:lnTo>
                                <a:lnTo>
                                  <a:pt x="442" y="993"/>
                                </a:lnTo>
                                <a:lnTo>
                                  <a:pt x="470" y="1061"/>
                                </a:lnTo>
                                <a:lnTo>
                                  <a:pt x="496" y="1128"/>
                                </a:lnTo>
                                <a:lnTo>
                                  <a:pt x="520" y="1195"/>
                                </a:lnTo>
                                <a:lnTo>
                                  <a:pt x="541" y="1261"/>
                                </a:lnTo>
                                <a:lnTo>
                                  <a:pt x="561" y="1326"/>
                                </a:lnTo>
                                <a:lnTo>
                                  <a:pt x="578" y="1391"/>
                                </a:lnTo>
                                <a:lnTo>
                                  <a:pt x="592" y="1453"/>
                                </a:lnTo>
                                <a:lnTo>
                                  <a:pt x="606" y="1517"/>
                                </a:lnTo>
                                <a:lnTo>
                                  <a:pt x="618" y="1579"/>
                                </a:lnTo>
                                <a:lnTo>
                                  <a:pt x="627" y="1640"/>
                                </a:lnTo>
                                <a:lnTo>
                                  <a:pt x="636" y="1702"/>
                                </a:lnTo>
                                <a:lnTo>
                                  <a:pt x="643" y="1762"/>
                                </a:lnTo>
                                <a:lnTo>
                                  <a:pt x="647" y="1822"/>
                                </a:lnTo>
                                <a:lnTo>
                                  <a:pt x="651" y="1880"/>
                                </a:lnTo>
                                <a:lnTo>
                                  <a:pt x="653" y="1939"/>
                                </a:lnTo>
                                <a:lnTo>
                                  <a:pt x="655" y="1997"/>
                                </a:lnTo>
                                <a:lnTo>
                                  <a:pt x="654" y="2054"/>
                                </a:lnTo>
                                <a:lnTo>
                                  <a:pt x="653" y="2110"/>
                                </a:lnTo>
                                <a:lnTo>
                                  <a:pt x="652" y="2166"/>
                                </a:lnTo>
                                <a:lnTo>
                                  <a:pt x="648" y="2221"/>
                                </a:lnTo>
                                <a:lnTo>
                                  <a:pt x="644" y="2275"/>
                                </a:lnTo>
                                <a:lnTo>
                                  <a:pt x="639" y="2328"/>
                                </a:lnTo>
                                <a:lnTo>
                                  <a:pt x="634" y="2382"/>
                                </a:lnTo>
                                <a:lnTo>
                                  <a:pt x="628" y="2435"/>
                                </a:lnTo>
                                <a:lnTo>
                                  <a:pt x="615" y="2538"/>
                                </a:lnTo>
                                <a:lnTo>
                                  <a:pt x="599" y="2639"/>
                                </a:lnTo>
                                <a:lnTo>
                                  <a:pt x="583" y="2737"/>
                                </a:lnTo>
                                <a:lnTo>
                                  <a:pt x="568" y="2834"/>
                                </a:lnTo>
                                <a:lnTo>
                                  <a:pt x="545" y="2966"/>
                                </a:lnTo>
                                <a:lnTo>
                                  <a:pt x="525" y="3095"/>
                                </a:lnTo>
                                <a:lnTo>
                                  <a:pt x="516" y="3158"/>
                                </a:lnTo>
                                <a:lnTo>
                                  <a:pt x="508" y="3219"/>
                                </a:lnTo>
                                <a:lnTo>
                                  <a:pt x="502" y="3281"/>
                                </a:lnTo>
                                <a:lnTo>
                                  <a:pt x="497" y="3341"/>
                                </a:lnTo>
                                <a:lnTo>
                                  <a:pt x="494" y="3400"/>
                                </a:lnTo>
                                <a:lnTo>
                                  <a:pt x="492" y="3459"/>
                                </a:lnTo>
                                <a:lnTo>
                                  <a:pt x="493" y="3516"/>
                                </a:lnTo>
                                <a:lnTo>
                                  <a:pt x="495" y="3573"/>
                                </a:lnTo>
                                <a:lnTo>
                                  <a:pt x="499" y="3629"/>
                                </a:lnTo>
                                <a:lnTo>
                                  <a:pt x="507" y="3684"/>
                                </a:lnTo>
                                <a:lnTo>
                                  <a:pt x="517" y="3738"/>
                                </a:lnTo>
                                <a:lnTo>
                                  <a:pt x="530" y="3792"/>
                                </a:lnTo>
                                <a:lnTo>
                                  <a:pt x="545" y="3845"/>
                                </a:lnTo>
                                <a:lnTo>
                                  <a:pt x="564" y="3897"/>
                                </a:lnTo>
                                <a:lnTo>
                                  <a:pt x="588" y="3949"/>
                                </a:lnTo>
                                <a:lnTo>
                                  <a:pt x="614" y="3999"/>
                                </a:lnTo>
                                <a:lnTo>
                                  <a:pt x="644" y="4050"/>
                                </a:lnTo>
                                <a:lnTo>
                                  <a:pt x="677" y="4099"/>
                                </a:lnTo>
                                <a:lnTo>
                                  <a:pt x="715" y="4147"/>
                                </a:lnTo>
                                <a:lnTo>
                                  <a:pt x="757" y="4195"/>
                                </a:lnTo>
                                <a:lnTo>
                                  <a:pt x="804" y="4242"/>
                                </a:lnTo>
                                <a:lnTo>
                                  <a:pt x="855" y="4289"/>
                                </a:lnTo>
                                <a:lnTo>
                                  <a:pt x="911" y="4336"/>
                                </a:lnTo>
                                <a:lnTo>
                                  <a:pt x="973" y="4381"/>
                                </a:lnTo>
                                <a:lnTo>
                                  <a:pt x="1039" y="4427"/>
                                </a:lnTo>
                                <a:lnTo>
                                  <a:pt x="1111" y="4472"/>
                                </a:lnTo>
                                <a:lnTo>
                                  <a:pt x="1189" y="4516"/>
                                </a:lnTo>
                                <a:lnTo>
                                  <a:pt x="1272" y="4559"/>
                                </a:lnTo>
                                <a:lnTo>
                                  <a:pt x="1200" y="4581"/>
                                </a:lnTo>
                                <a:lnTo>
                                  <a:pt x="1128" y="4602"/>
                                </a:lnTo>
                                <a:lnTo>
                                  <a:pt x="1057" y="4622"/>
                                </a:lnTo>
                                <a:lnTo>
                                  <a:pt x="985" y="4643"/>
                                </a:lnTo>
                                <a:lnTo>
                                  <a:pt x="914" y="4664"/>
                                </a:lnTo>
                                <a:lnTo>
                                  <a:pt x="841" y="4683"/>
                                </a:lnTo>
                                <a:lnTo>
                                  <a:pt x="769" y="4703"/>
                                </a:lnTo>
                                <a:lnTo>
                                  <a:pt x="696" y="4722"/>
                                </a:lnTo>
                                <a:lnTo>
                                  <a:pt x="624" y="4741"/>
                                </a:lnTo>
                                <a:lnTo>
                                  <a:pt x="551" y="4759"/>
                                </a:lnTo>
                                <a:lnTo>
                                  <a:pt x="478" y="4777"/>
                                </a:lnTo>
                                <a:lnTo>
                                  <a:pt x="405" y="4795"/>
                                </a:lnTo>
                                <a:lnTo>
                                  <a:pt x="333" y="4813"/>
                                </a:lnTo>
                                <a:lnTo>
                                  <a:pt x="259" y="4829"/>
                                </a:lnTo>
                                <a:lnTo>
                                  <a:pt x="185" y="4846"/>
                                </a:lnTo>
                                <a:lnTo>
                                  <a:pt x="112" y="4862"/>
                                </a:lnTo>
                                <a:lnTo>
                                  <a:pt x="99" y="4866"/>
                                </a:lnTo>
                                <a:lnTo>
                                  <a:pt x="85" y="4871"/>
                                </a:lnTo>
                                <a:lnTo>
                                  <a:pt x="74" y="4876"/>
                                </a:lnTo>
                                <a:lnTo>
                                  <a:pt x="62" y="4883"/>
                                </a:lnTo>
                                <a:lnTo>
                                  <a:pt x="52" y="4891"/>
                                </a:lnTo>
                                <a:lnTo>
                                  <a:pt x="42" y="4900"/>
                                </a:lnTo>
                                <a:lnTo>
                                  <a:pt x="33" y="4910"/>
                                </a:lnTo>
                                <a:lnTo>
                                  <a:pt x="25" y="4920"/>
                                </a:lnTo>
                                <a:lnTo>
                                  <a:pt x="18" y="4931"/>
                                </a:lnTo>
                                <a:lnTo>
                                  <a:pt x="13" y="4944"/>
                                </a:lnTo>
                                <a:lnTo>
                                  <a:pt x="8" y="4956"/>
                                </a:lnTo>
                                <a:lnTo>
                                  <a:pt x="4" y="4968"/>
                                </a:lnTo>
                                <a:lnTo>
                                  <a:pt x="1" y="4982"/>
                                </a:lnTo>
                                <a:lnTo>
                                  <a:pt x="0" y="4995"/>
                                </a:lnTo>
                                <a:lnTo>
                                  <a:pt x="0" y="5009"/>
                                </a:lnTo>
                                <a:lnTo>
                                  <a:pt x="2" y="5022"/>
                                </a:lnTo>
                                <a:lnTo>
                                  <a:pt x="9" y="5069"/>
                                </a:lnTo>
                                <a:lnTo>
                                  <a:pt x="17" y="5116"/>
                                </a:lnTo>
                                <a:lnTo>
                                  <a:pt x="25" y="5162"/>
                                </a:lnTo>
                                <a:lnTo>
                                  <a:pt x="32" y="5209"/>
                                </a:lnTo>
                                <a:lnTo>
                                  <a:pt x="39" y="5255"/>
                                </a:lnTo>
                                <a:lnTo>
                                  <a:pt x="47" y="5301"/>
                                </a:lnTo>
                                <a:lnTo>
                                  <a:pt x="54" y="5347"/>
                                </a:lnTo>
                                <a:lnTo>
                                  <a:pt x="62" y="5393"/>
                                </a:lnTo>
                                <a:lnTo>
                                  <a:pt x="129" y="5813"/>
                                </a:lnTo>
                                <a:lnTo>
                                  <a:pt x="193" y="6222"/>
                                </a:lnTo>
                                <a:lnTo>
                                  <a:pt x="223" y="6425"/>
                                </a:lnTo>
                                <a:lnTo>
                                  <a:pt x="252" y="6627"/>
                                </a:lnTo>
                                <a:lnTo>
                                  <a:pt x="281" y="6828"/>
                                </a:lnTo>
                                <a:lnTo>
                                  <a:pt x="308" y="7029"/>
                                </a:lnTo>
                                <a:lnTo>
                                  <a:pt x="333" y="7232"/>
                                </a:lnTo>
                                <a:lnTo>
                                  <a:pt x="357" y="7436"/>
                                </a:lnTo>
                                <a:lnTo>
                                  <a:pt x="380" y="7642"/>
                                </a:lnTo>
                                <a:lnTo>
                                  <a:pt x="400" y="7849"/>
                                </a:lnTo>
                                <a:lnTo>
                                  <a:pt x="419" y="8061"/>
                                </a:lnTo>
                                <a:lnTo>
                                  <a:pt x="436" y="8276"/>
                                </a:lnTo>
                                <a:lnTo>
                                  <a:pt x="451" y="8496"/>
                                </a:lnTo>
                                <a:lnTo>
                                  <a:pt x="464" y="8720"/>
                                </a:lnTo>
                                <a:lnTo>
                                  <a:pt x="475" y="8950"/>
                                </a:lnTo>
                                <a:lnTo>
                                  <a:pt x="483" y="9185"/>
                                </a:lnTo>
                                <a:lnTo>
                                  <a:pt x="488" y="9427"/>
                                </a:lnTo>
                                <a:lnTo>
                                  <a:pt x="492" y="9676"/>
                                </a:lnTo>
                                <a:lnTo>
                                  <a:pt x="493" y="9932"/>
                                </a:lnTo>
                                <a:lnTo>
                                  <a:pt x="490" y="10198"/>
                                </a:lnTo>
                                <a:lnTo>
                                  <a:pt x="486" y="10471"/>
                                </a:lnTo>
                                <a:lnTo>
                                  <a:pt x="478" y="10755"/>
                                </a:lnTo>
                                <a:lnTo>
                                  <a:pt x="467" y="11048"/>
                                </a:lnTo>
                                <a:lnTo>
                                  <a:pt x="454" y="11352"/>
                                </a:lnTo>
                                <a:lnTo>
                                  <a:pt x="437" y="11667"/>
                                </a:lnTo>
                                <a:lnTo>
                                  <a:pt x="415" y="11993"/>
                                </a:lnTo>
                                <a:lnTo>
                                  <a:pt x="392" y="12331"/>
                                </a:lnTo>
                                <a:lnTo>
                                  <a:pt x="365" y="12683"/>
                                </a:lnTo>
                                <a:lnTo>
                                  <a:pt x="334" y="13047"/>
                                </a:lnTo>
                                <a:lnTo>
                                  <a:pt x="299" y="13426"/>
                                </a:lnTo>
                                <a:lnTo>
                                  <a:pt x="298" y="13440"/>
                                </a:lnTo>
                                <a:lnTo>
                                  <a:pt x="298" y="13454"/>
                                </a:lnTo>
                                <a:lnTo>
                                  <a:pt x="300" y="13467"/>
                                </a:lnTo>
                                <a:lnTo>
                                  <a:pt x="302" y="13481"/>
                                </a:lnTo>
                                <a:lnTo>
                                  <a:pt x="307" y="13493"/>
                                </a:lnTo>
                                <a:lnTo>
                                  <a:pt x="311" y="13505"/>
                                </a:lnTo>
                                <a:lnTo>
                                  <a:pt x="318" y="13518"/>
                                </a:lnTo>
                                <a:lnTo>
                                  <a:pt x="326" y="13529"/>
                                </a:lnTo>
                                <a:lnTo>
                                  <a:pt x="334" y="13539"/>
                                </a:lnTo>
                                <a:lnTo>
                                  <a:pt x="344" y="13548"/>
                                </a:lnTo>
                                <a:lnTo>
                                  <a:pt x="354" y="13557"/>
                                </a:lnTo>
                                <a:lnTo>
                                  <a:pt x="365" y="13565"/>
                                </a:lnTo>
                                <a:lnTo>
                                  <a:pt x="376" y="13572"/>
                                </a:lnTo>
                                <a:lnTo>
                                  <a:pt x="390" y="13576"/>
                                </a:lnTo>
                                <a:lnTo>
                                  <a:pt x="402" y="13581"/>
                                </a:lnTo>
                                <a:lnTo>
                                  <a:pt x="417" y="13584"/>
                                </a:lnTo>
                                <a:lnTo>
                                  <a:pt x="5950" y="14503"/>
                                </a:lnTo>
                                <a:lnTo>
                                  <a:pt x="5960" y="14505"/>
                                </a:lnTo>
                                <a:lnTo>
                                  <a:pt x="5970" y="14506"/>
                                </a:lnTo>
                                <a:lnTo>
                                  <a:pt x="5980" y="14506"/>
                                </a:lnTo>
                                <a:lnTo>
                                  <a:pt x="5992" y="14506"/>
                                </a:lnTo>
                                <a:lnTo>
                                  <a:pt x="6108" y="14496"/>
                                </a:lnTo>
                                <a:lnTo>
                                  <a:pt x="6224" y="14486"/>
                                </a:lnTo>
                                <a:lnTo>
                                  <a:pt x="6342" y="14476"/>
                                </a:lnTo>
                                <a:lnTo>
                                  <a:pt x="6458" y="14463"/>
                                </a:lnTo>
                                <a:lnTo>
                                  <a:pt x="6575" y="14452"/>
                                </a:lnTo>
                                <a:lnTo>
                                  <a:pt x="6691" y="14439"/>
                                </a:lnTo>
                                <a:lnTo>
                                  <a:pt x="6808" y="14427"/>
                                </a:lnTo>
                                <a:lnTo>
                                  <a:pt x="6924" y="14412"/>
                                </a:lnTo>
                                <a:lnTo>
                                  <a:pt x="7158" y="14383"/>
                                </a:lnTo>
                                <a:lnTo>
                                  <a:pt x="7391" y="14353"/>
                                </a:lnTo>
                                <a:lnTo>
                                  <a:pt x="7624" y="14320"/>
                                </a:lnTo>
                                <a:lnTo>
                                  <a:pt x="7856" y="14285"/>
                                </a:lnTo>
                                <a:lnTo>
                                  <a:pt x="8089" y="14249"/>
                                </a:lnTo>
                                <a:lnTo>
                                  <a:pt x="8322" y="14212"/>
                                </a:lnTo>
                                <a:lnTo>
                                  <a:pt x="8555" y="14174"/>
                                </a:lnTo>
                                <a:lnTo>
                                  <a:pt x="8788" y="14135"/>
                                </a:lnTo>
                                <a:lnTo>
                                  <a:pt x="9020" y="14096"/>
                                </a:lnTo>
                                <a:lnTo>
                                  <a:pt x="9252" y="14056"/>
                                </a:lnTo>
                                <a:lnTo>
                                  <a:pt x="9485" y="14015"/>
                                </a:lnTo>
                                <a:lnTo>
                                  <a:pt x="9718" y="13975"/>
                                </a:lnTo>
                                <a:lnTo>
                                  <a:pt x="9834" y="13955"/>
                                </a:lnTo>
                                <a:lnTo>
                                  <a:pt x="9949" y="13935"/>
                                </a:lnTo>
                                <a:lnTo>
                                  <a:pt x="10065" y="13914"/>
                                </a:lnTo>
                                <a:lnTo>
                                  <a:pt x="10181" y="13894"/>
                                </a:lnTo>
                                <a:lnTo>
                                  <a:pt x="10296" y="13874"/>
                                </a:lnTo>
                                <a:lnTo>
                                  <a:pt x="10413" y="13854"/>
                                </a:lnTo>
                                <a:lnTo>
                                  <a:pt x="10528" y="13834"/>
                                </a:lnTo>
                                <a:lnTo>
                                  <a:pt x="10644" y="13815"/>
                                </a:lnTo>
                                <a:lnTo>
                                  <a:pt x="10760" y="13795"/>
                                </a:lnTo>
                                <a:lnTo>
                                  <a:pt x="10876" y="13776"/>
                                </a:lnTo>
                                <a:lnTo>
                                  <a:pt x="10991" y="13756"/>
                                </a:lnTo>
                                <a:lnTo>
                                  <a:pt x="11108" y="13737"/>
                                </a:lnTo>
                                <a:lnTo>
                                  <a:pt x="11223" y="13719"/>
                                </a:lnTo>
                                <a:lnTo>
                                  <a:pt x="11339" y="13702"/>
                                </a:lnTo>
                                <a:lnTo>
                                  <a:pt x="11455" y="13684"/>
                                </a:lnTo>
                                <a:lnTo>
                                  <a:pt x="11571" y="13666"/>
                                </a:lnTo>
                                <a:lnTo>
                                  <a:pt x="11582" y="13663"/>
                                </a:lnTo>
                                <a:lnTo>
                                  <a:pt x="11592" y="13660"/>
                                </a:lnTo>
                                <a:lnTo>
                                  <a:pt x="11604" y="13657"/>
                                </a:lnTo>
                                <a:lnTo>
                                  <a:pt x="11614" y="13651"/>
                                </a:lnTo>
                                <a:lnTo>
                                  <a:pt x="11623" y="13647"/>
                                </a:lnTo>
                                <a:lnTo>
                                  <a:pt x="11633" y="13640"/>
                                </a:lnTo>
                                <a:lnTo>
                                  <a:pt x="11641" y="13633"/>
                                </a:lnTo>
                                <a:lnTo>
                                  <a:pt x="11648" y="13626"/>
                                </a:lnTo>
                                <a:lnTo>
                                  <a:pt x="11656" y="13619"/>
                                </a:lnTo>
                                <a:lnTo>
                                  <a:pt x="11663" y="13610"/>
                                </a:lnTo>
                                <a:lnTo>
                                  <a:pt x="11670" y="13601"/>
                                </a:lnTo>
                                <a:lnTo>
                                  <a:pt x="11674" y="13592"/>
                                </a:lnTo>
                                <a:lnTo>
                                  <a:pt x="11680" y="13582"/>
                                </a:lnTo>
                                <a:lnTo>
                                  <a:pt x="11683" y="13572"/>
                                </a:lnTo>
                                <a:lnTo>
                                  <a:pt x="11686" y="13561"/>
                                </a:lnTo>
                                <a:lnTo>
                                  <a:pt x="11689" y="13550"/>
                                </a:lnTo>
                                <a:lnTo>
                                  <a:pt x="11691" y="13540"/>
                                </a:lnTo>
                                <a:lnTo>
                                  <a:pt x="11691" y="13529"/>
                                </a:lnTo>
                                <a:lnTo>
                                  <a:pt x="11691" y="13518"/>
                                </a:lnTo>
                                <a:lnTo>
                                  <a:pt x="11690" y="13508"/>
                                </a:lnTo>
                                <a:lnTo>
                                  <a:pt x="11627" y="12998"/>
                                </a:lnTo>
                                <a:lnTo>
                                  <a:pt x="11566" y="12493"/>
                                </a:lnTo>
                                <a:lnTo>
                                  <a:pt x="11538" y="12240"/>
                                </a:lnTo>
                                <a:lnTo>
                                  <a:pt x="11510" y="11988"/>
                                </a:lnTo>
                                <a:lnTo>
                                  <a:pt x="11483" y="11735"/>
                                </a:lnTo>
                                <a:lnTo>
                                  <a:pt x="11459" y="11483"/>
                                </a:lnTo>
                                <a:lnTo>
                                  <a:pt x="11436" y="11230"/>
                                </a:lnTo>
                                <a:lnTo>
                                  <a:pt x="11416" y="10975"/>
                                </a:lnTo>
                                <a:lnTo>
                                  <a:pt x="11398" y="10720"/>
                                </a:lnTo>
                                <a:lnTo>
                                  <a:pt x="11382" y="10463"/>
                                </a:lnTo>
                                <a:lnTo>
                                  <a:pt x="11370" y="10204"/>
                                </a:lnTo>
                                <a:lnTo>
                                  <a:pt x="11360" y="9945"/>
                                </a:lnTo>
                                <a:lnTo>
                                  <a:pt x="11353" y="9682"/>
                                </a:lnTo>
                                <a:lnTo>
                                  <a:pt x="11351" y="9419"/>
                                </a:lnTo>
                                <a:lnTo>
                                  <a:pt x="11351" y="9152"/>
                                </a:lnTo>
                                <a:lnTo>
                                  <a:pt x="11355" y="8882"/>
                                </a:lnTo>
                                <a:lnTo>
                                  <a:pt x="11364" y="8610"/>
                                </a:lnTo>
                                <a:lnTo>
                                  <a:pt x="11378" y="8334"/>
                                </a:lnTo>
                                <a:lnTo>
                                  <a:pt x="11395" y="8055"/>
                                </a:lnTo>
                                <a:lnTo>
                                  <a:pt x="11418" y="7773"/>
                                </a:lnTo>
                                <a:lnTo>
                                  <a:pt x="11445" y="7486"/>
                                </a:lnTo>
                                <a:lnTo>
                                  <a:pt x="11478" y="7195"/>
                                </a:lnTo>
                                <a:lnTo>
                                  <a:pt x="11516" y="6900"/>
                                </a:lnTo>
                                <a:lnTo>
                                  <a:pt x="11560" y="6601"/>
                                </a:lnTo>
                                <a:lnTo>
                                  <a:pt x="11609" y="6296"/>
                                </a:lnTo>
                                <a:lnTo>
                                  <a:pt x="11665" y="5987"/>
                                </a:lnTo>
                                <a:lnTo>
                                  <a:pt x="11728" y="5672"/>
                                </a:lnTo>
                                <a:lnTo>
                                  <a:pt x="11796" y="5352"/>
                                </a:lnTo>
                                <a:lnTo>
                                  <a:pt x="11872" y="5026"/>
                                </a:lnTo>
                                <a:lnTo>
                                  <a:pt x="11954" y="4693"/>
                                </a:lnTo>
                                <a:lnTo>
                                  <a:pt x="11958" y="4679"/>
                                </a:lnTo>
                                <a:lnTo>
                                  <a:pt x="11961" y="4666"/>
                                </a:lnTo>
                                <a:lnTo>
                                  <a:pt x="11962" y="4652"/>
                                </a:lnTo>
                                <a:lnTo>
                                  <a:pt x="11961" y="4639"/>
                                </a:lnTo>
                                <a:lnTo>
                                  <a:pt x="11960" y="4627"/>
                                </a:lnTo>
                                <a:lnTo>
                                  <a:pt x="11957" y="4613"/>
                                </a:lnTo>
                                <a:lnTo>
                                  <a:pt x="11953" y="4601"/>
                                </a:lnTo>
                                <a:lnTo>
                                  <a:pt x="11948" y="4589"/>
                                </a:lnTo>
                                <a:lnTo>
                                  <a:pt x="11942" y="4577"/>
                                </a:lnTo>
                                <a:lnTo>
                                  <a:pt x="11935" y="4566"/>
                                </a:lnTo>
                                <a:lnTo>
                                  <a:pt x="11927" y="4556"/>
                                </a:lnTo>
                                <a:lnTo>
                                  <a:pt x="11917" y="4546"/>
                                </a:lnTo>
                                <a:lnTo>
                                  <a:pt x="11907" y="4537"/>
                                </a:lnTo>
                                <a:lnTo>
                                  <a:pt x="11896" y="4529"/>
                                </a:lnTo>
                                <a:lnTo>
                                  <a:pt x="11885" y="4522"/>
                                </a:lnTo>
                                <a:lnTo>
                                  <a:pt x="11871" y="4517"/>
                                </a:lnTo>
                                <a:lnTo>
                                  <a:pt x="11785" y="4483"/>
                                </a:lnTo>
                                <a:lnTo>
                                  <a:pt x="11698" y="4450"/>
                                </a:lnTo>
                                <a:lnTo>
                                  <a:pt x="11611" y="4417"/>
                                </a:lnTo>
                                <a:lnTo>
                                  <a:pt x="11525" y="4386"/>
                                </a:lnTo>
                                <a:lnTo>
                                  <a:pt x="11438" y="4354"/>
                                </a:lnTo>
                                <a:lnTo>
                                  <a:pt x="11352" y="4324"/>
                                </a:lnTo>
                                <a:lnTo>
                                  <a:pt x="11266" y="4294"/>
                                </a:lnTo>
                                <a:lnTo>
                                  <a:pt x="11179" y="4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3132"/>
                        <wps:cNvSpPr>
                          <a:spLocks/>
                        </wps:cNvSpPr>
                        <wps:spPr bwMode="auto">
                          <a:xfrm>
                            <a:off x="10538" y="2658"/>
                            <a:ext cx="1094" cy="1191"/>
                          </a:xfrm>
                          <a:custGeom>
                            <a:avLst/>
                            <a:gdLst>
                              <a:gd name="T0" fmla="*/ 1977 w 3282"/>
                              <a:gd name="T1" fmla="*/ 550 h 3573"/>
                              <a:gd name="T2" fmla="*/ 2609 w 3282"/>
                              <a:gd name="T3" fmla="*/ 963 h 3573"/>
                              <a:gd name="T4" fmla="*/ 3131 w 3282"/>
                              <a:gd name="T5" fmla="*/ 1934 h 3573"/>
                              <a:gd name="T6" fmla="*/ 3282 w 3282"/>
                              <a:gd name="T7" fmla="*/ 2656 h 3573"/>
                              <a:gd name="T8" fmla="*/ 3076 w 3282"/>
                              <a:gd name="T9" fmla="*/ 3269 h 3573"/>
                              <a:gd name="T10" fmla="*/ 2891 w 3282"/>
                              <a:gd name="T11" fmla="*/ 3573 h 3573"/>
                              <a:gd name="T12" fmla="*/ 2135 w 3282"/>
                              <a:gd name="T13" fmla="*/ 2389 h 3573"/>
                              <a:gd name="T14" fmla="*/ 1717 w 3282"/>
                              <a:gd name="T15" fmla="*/ 2698 h 3573"/>
                              <a:gd name="T16" fmla="*/ 988 w 3282"/>
                              <a:gd name="T17" fmla="*/ 2877 h 3573"/>
                              <a:gd name="T18" fmla="*/ 645 w 3282"/>
                              <a:gd name="T19" fmla="*/ 2849 h 3573"/>
                              <a:gd name="T20" fmla="*/ 694 w 3282"/>
                              <a:gd name="T21" fmla="*/ 2671 h 3573"/>
                              <a:gd name="T22" fmla="*/ 974 w 3282"/>
                              <a:gd name="T23" fmla="*/ 2085 h 3573"/>
                              <a:gd name="T24" fmla="*/ 775 w 3282"/>
                              <a:gd name="T25" fmla="*/ 1115 h 3573"/>
                              <a:gd name="T26" fmla="*/ 343 w 3282"/>
                              <a:gd name="T27" fmla="*/ 585 h 3573"/>
                              <a:gd name="T28" fmla="*/ 0 w 3282"/>
                              <a:gd name="T29" fmla="*/ 110 h 3573"/>
                              <a:gd name="T30" fmla="*/ 13 w 3282"/>
                              <a:gd name="T31" fmla="*/ 0 h 3573"/>
                              <a:gd name="T32" fmla="*/ 1977 w 3282"/>
                              <a:gd name="T33" fmla="*/ 550 h 35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82" h="3573">
                                <a:moveTo>
                                  <a:pt x="1977" y="550"/>
                                </a:moveTo>
                                <a:lnTo>
                                  <a:pt x="2609" y="963"/>
                                </a:lnTo>
                                <a:lnTo>
                                  <a:pt x="3131" y="1934"/>
                                </a:lnTo>
                                <a:lnTo>
                                  <a:pt x="3282" y="2656"/>
                                </a:lnTo>
                                <a:lnTo>
                                  <a:pt x="3076" y="3269"/>
                                </a:lnTo>
                                <a:lnTo>
                                  <a:pt x="2891" y="3573"/>
                                </a:lnTo>
                                <a:lnTo>
                                  <a:pt x="2135" y="2389"/>
                                </a:lnTo>
                                <a:lnTo>
                                  <a:pt x="1717" y="2698"/>
                                </a:lnTo>
                                <a:lnTo>
                                  <a:pt x="988" y="2877"/>
                                </a:lnTo>
                                <a:lnTo>
                                  <a:pt x="645" y="2849"/>
                                </a:lnTo>
                                <a:lnTo>
                                  <a:pt x="694" y="2671"/>
                                </a:lnTo>
                                <a:lnTo>
                                  <a:pt x="974" y="2085"/>
                                </a:lnTo>
                                <a:lnTo>
                                  <a:pt x="775" y="1115"/>
                                </a:lnTo>
                                <a:lnTo>
                                  <a:pt x="343" y="585"/>
                                </a:lnTo>
                                <a:lnTo>
                                  <a:pt x="0" y="110"/>
                                </a:lnTo>
                                <a:lnTo>
                                  <a:pt x="13" y="0"/>
                                </a:lnTo>
                                <a:lnTo>
                                  <a:pt x="1977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3133"/>
                        <wps:cNvSpPr>
                          <a:spLocks noEditPoints="1"/>
                        </wps:cNvSpPr>
                        <wps:spPr bwMode="auto">
                          <a:xfrm>
                            <a:off x="10338" y="2575"/>
                            <a:ext cx="1326" cy="1316"/>
                          </a:xfrm>
                          <a:custGeom>
                            <a:avLst/>
                            <a:gdLst>
                              <a:gd name="T0" fmla="*/ 3091 w 3979"/>
                              <a:gd name="T1" fmla="*/ 1332 h 3947"/>
                              <a:gd name="T2" fmla="*/ 3455 w 3979"/>
                              <a:gd name="T3" fmla="*/ 1806 h 3947"/>
                              <a:gd name="T4" fmla="*/ 3640 w 3979"/>
                              <a:gd name="T5" fmla="*/ 2270 h 3947"/>
                              <a:gd name="T6" fmla="*/ 3692 w 3979"/>
                              <a:gd name="T7" fmla="*/ 2703 h 3947"/>
                              <a:gd name="T8" fmla="*/ 3651 w 3979"/>
                              <a:gd name="T9" fmla="*/ 3085 h 3947"/>
                              <a:gd name="T10" fmla="*/ 3560 w 3979"/>
                              <a:gd name="T11" fmla="*/ 3394 h 3947"/>
                              <a:gd name="T12" fmla="*/ 2784 w 3979"/>
                              <a:gd name="T13" fmla="*/ 2522 h 3947"/>
                              <a:gd name="T14" fmla="*/ 2728 w 3979"/>
                              <a:gd name="T15" fmla="*/ 2483 h 3947"/>
                              <a:gd name="T16" fmla="*/ 2661 w 3979"/>
                              <a:gd name="T17" fmla="*/ 2474 h 3947"/>
                              <a:gd name="T18" fmla="*/ 2596 w 3979"/>
                              <a:gd name="T19" fmla="*/ 2499 h 3947"/>
                              <a:gd name="T20" fmla="*/ 2550 w 3979"/>
                              <a:gd name="T21" fmla="*/ 2543 h 3947"/>
                              <a:gd name="T22" fmla="*/ 2417 w 3979"/>
                              <a:gd name="T23" fmla="*/ 2662 h 3947"/>
                              <a:gd name="T24" fmla="*/ 2255 w 3979"/>
                              <a:gd name="T25" fmla="*/ 2776 h 3947"/>
                              <a:gd name="T26" fmla="*/ 2043 w 3979"/>
                              <a:gd name="T27" fmla="*/ 2884 h 3947"/>
                              <a:gd name="T28" fmla="*/ 1789 w 3979"/>
                              <a:gd name="T29" fmla="*/ 2962 h 3947"/>
                              <a:gd name="T30" fmla="*/ 1497 w 3979"/>
                              <a:gd name="T31" fmla="*/ 2984 h 3947"/>
                              <a:gd name="T32" fmla="*/ 1609 w 3979"/>
                              <a:gd name="T33" fmla="*/ 2632 h 3947"/>
                              <a:gd name="T34" fmla="*/ 1700 w 3979"/>
                              <a:gd name="T35" fmla="*/ 2201 h 3947"/>
                              <a:gd name="T36" fmla="*/ 1667 w 3979"/>
                              <a:gd name="T37" fmla="*/ 1776 h 3947"/>
                              <a:gd name="T38" fmla="*/ 1533 w 3979"/>
                              <a:gd name="T39" fmla="*/ 1368 h 3947"/>
                              <a:gd name="T40" fmla="*/ 1316 w 3979"/>
                              <a:gd name="T41" fmla="*/ 984 h 3947"/>
                              <a:gd name="T42" fmla="*/ 1037 w 3979"/>
                              <a:gd name="T43" fmla="*/ 631 h 3947"/>
                              <a:gd name="T44" fmla="*/ 3634 w 3979"/>
                              <a:gd name="T45" fmla="*/ 3884 h 3947"/>
                              <a:gd name="T46" fmla="*/ 3759 w 3979"/>
                              <a:gd name="T47" fmla="*/ 3650 h 3947"/>
                              <a:gd name="T48" fmla="*/ 3904 w 3979"/>
                              <a:gd name="T49" fmla="*/ 3248 h 3947"/>
                              <a:gd name="T50" fmla="*/ 3979 w 3979"/>
                              <a:gd name="T51" fmla="*/ 2706 h 3947"/>
                              <a:gd name="T52" fmla="*/ 3883 w 3979"/>
                              <a:gd name="T53" fmla="*/ 2069 h 3947"/>
                              <a:gd name="T54" fmla="*/ 3520 w 3979"/>
                              <a:gd name="T55" fmla="*/ 1389 h 3947"/>
                              <a:gd name="T56" fmla="*/ 2785 w 3979"/>
                              <a:gd name="T57" fmla="*/ 713 h 3947"/>
                              <a:gd name="T58" fmla="*/ 2409 w 3979"/>
                              <a:gd name="T59" fmla="*/ 589 h 3947"/>
                              <a:gd name="T60" fmla="*/ 1452 w 3979"/>
                              <a:gd name="T61" fmla="*/ 323 h 3947"/>
                              <a:gd name="T62" fmla="*/ 548 w 3979"/>
                              <a:gd name="T63" fmla="*/ 102 h 3947"/>
                              <a:gd name="T64" fmla="*/ 150 w 3979"/>
                              <a:gd name="T65" fmla="*/ 20 h 3947"/>
                              <a:gd name="T66" fmla="*/ 7 w 3979"/>
                              <a:gd name="T67" fmla="*/ 38 h 3947"/>
                              <a:gd name="T68" fmla="*/ 1 w 3979"/>
                              <a:gd name="T69" fmla="*/ 105 h 3947"/>
                              <a:gd name="T70" fmla="*/ 25 w 3979"/>
                              <a:gd name="T71" fmla="*/ 168 h 3947"/>
                              <a:gd name="T72" fmla="*/ 117 w 3979"/>
                              <a:gd name="T73" fmla="*/ 240 h 3947"/>
                              <a:gd name="T74" fmla="*/ 336 w 3979"/>
                              <a:gd name="T75" fmla="*/ 348 h 3947"/>
                              <a:gd name="T76" fmla="*/ 493 w 3979"/>
                              <a:gd name="T77" fmla="*/ 437 h 3947"/>
                              <a:gd name="T78" fmla="*/ 627 w 3979"/>
                              <a:gd name="T79" fmla="*/ 558 h 3947"/>
                              <a:gd name="T80" fmla="*/ 849 w 3979"/>
                              <a:gd name="T81" fmla="*/ 834 h 3947"/>
                              <a:gd name="T82" fmla="*/ 1063 w 3979"/>
                              <a:gd name="T83" fmla="*/ 1111 h 3947"/>
                              <a:gd name="T84" fmla="*/ 1233 w 3979"/>
                              <a:gd name="T85" fmla="*/ 1390 h 3947"/>
                              <a:gd name="T86" fmla="*/ 1357 w 3979"/>
                              <a:gd name="T87" fmla="*/ 1694 h 3947"/>
                              <a:gd name="T88" fmla="*/ 1417 w 3979"/>
                              <a:gd name="T89" fmla="*/ 2017 h 3947"/>
                              <a:gd name="T90" fmla="*/ 1393 w 3979"/>
                              <a:gd name="T91" fmla="*/ 2355 h 3947"/>
                              <a:gd name="T92" fmla="*/ 1268 w 3979"/>
                              <a:gd name="T93" fmla="*/ 2703 h 3947"/>
                              <a:gd name="T94" fmla="*/ 1074 w 3979"/>
                              <a:gd name="T95" fmla="*/ 2996 h 3947"/>
                              <a:gd name="T96" fmla="*/ 1049 w 3979"/>
                              <a:gd name="T97" fmla="*/ 3064 h 3947"/>
                              <a:gd name="T98" fmla="*/ 1062 w 3979"/>
                              <a:gd name="T99" fmla="*/ 3132 h 3947"/>
                              <a:gd name="T100" fmla="*/ 1103 w 3979"/>
                              <a:gd name="T101" fmla="*/ 3185 h 3947"/>
                              <a:gd name="T102" fmla="*/ 1218 w 3979"/>
                              <a:gd name="T103" fmla="*/ 3228 h 3947"/>
                              <a:gd name="T104" fmla="*/ 1534 w 3979"/>
                              <a:gd name="T105" fmla="*/ 3267 h 3947"/>
                              <a:gd name="T106" fmla="*/ 1823 w 3979"/>
                              <a:gd name="T107" fmla="*/ 3244 h 3947"/>
                              <a:gd name="T108" fmla="*/ 2081 w 3979"/>
                              <a:gd name="T109" fmla="*/ 3172 h 3947"/>
                              <a:gd name="T110" fmla="*/ 2304 w 3979"/>
                              <a:gd name="T111" fmla="*/ 3072 h 3947"/>
                              <a:gd name="T112" fmla="*/ 2490 w 3979"/>
                              <a:gd name="T113" fmla="*/ 2959 h 3947"/>
                              <a:gd name="T114" fmla="*/ 2633 w 3979"/>
                              <a:gd name="T115" fmla="*/ 2850 h 3947"/>
                              <a:gd name="T116" fmla="*/ 3426 w 3979"/>
                              <a:gd name="T117" fmla="*/ 3915 h 3947"/>
                              <a:gd name="T118" fmla="*/ 3491 w 3979"/>
                              <a:gd name="T119" fmla="*/ 3945 h 3947"/>
                              <a:gd name="T120" fmla="*/ 3558 w 3979"/>
                              <a:gd name="T121" fmla="*/ 3941 h 3947"/>
                              <a:gd name="T122" fmla="*/ 3616 w 3979"/>
                              <a:gd name="T123" fmla="*/ 3906 h 39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979" h="3947">
                                <a:moveTo>
                                  <a:pt x="2642" y="958"/>
                                </a:moveTo>
                                <a:lnTo>
                                  <a:pt x="2769" y="1050"/>
                                </a:lnTo>
                                <a:lnTo>
                                  <a:pt x="2885" y="1144"/>
                                </a:lnTo>
                                <a:lnTo>
                                  <a:pt x="2992" y="1237"/>
                                </a:lnTo>
                                <a:lnTo>
                                  <a:pt x="3091" y="1332"/>
                                </a:lnTo>
                                <a:lnTo>
                                  <a:pt x="3179" y="1426"/>
                                </a:lnTo>
                                <a:lnTo>
                                  <a:pt x="3260" y="1522"/>
                                </a:lnTo>
                                <a:lnTo>
                                  <a:pt x="3333" y="1617"/>
                                </a:lnTo>
                                <a:lnTo>
                                  <a:pt x="3398" y="1712"/>
                                </a:lnTo>
                                <a:lnTo>
                                  <a:pt x="3455" y="1806"/>
                                </a:lnTo>
                                <a:lnTo>
                                  <a:pt x="3505" y="1900"/>
                                </a:lnTo>
                                <a:lnTo>
                                  <a:pt x="3548" y="1994"/>
                                </a:lnTo>
                                <a:lnTo>
                                  <a:pt x="3585" y="2087"/>
                                </a:lnTo>
                                <a:lnTo>
                                  <a:pt x="3616" y="2179"/>
                                </a:lnTo>
                                <a:lnTo>
                                  <a:pt x="3640" y="2270"/>
                                </a:lnTo>
                                <a:lnTo>
                                  <a:pt x="3661" y="2360"/>
                                </a:lnTo>
                                <a:lnTo>
                                  <a:pt x="3675" y="2448"/>
                                </a:lnTo>
                                <a:lnTo>
                                  <a:pt x="3685" y="2534"/>
                                </a:lnTo>
                                <a:lnTo>
                                  <a:pt x="3691" y="2620"/>
                                </a:lnTo>
                                <a:lnTo>
                                  <a:pt x="3692" y="2703"/>
                                </a:lnTo>
                                <a:lnTo>
                                  <a:pt x="3690" y="2784"/>
                                </a:lnTo>
                                <a:lnTo>
                                  <a:pt x="3684" y="2863"/>
                                </a:lnTo>
                                <a:lnTo>
                                  <a:pt x="3675" y="2939"/>
                                </a:lnTo>
                                <a:lnTo>
                                  <a:pt x="3664" y="3013"/>
                                </a:lnTo>
                                <a:lnTo>
                                  <a:pt x="3651" y="3085"/>
                                </a:lnTo>
                                <a:lnTo>
                                  <a:pt x="3635" y="3153"/>
                                </a:lnTo>
                                <a:lnTo>
                                  <a:pt x="3618" y="3218"/>
                                </a:lnTo>
                                <a:lnTo>
                                  <a:pt x="3600" y="3281"/>
                                </a:lnTo>
                                <a:lnTo>
                                  <a:pt x="3580" y="3339"/>
                                </a:lnTo>
                                <a:lnTo>
                                  <a:pt x="3560" y="3394"/>
                                </a:lnTo>
                                <a:lnTo>
                                  <a:pt x="3540" y="3447"/>
                                </a:lnTo>
                                <a:lnTo>
                                  <a:pt x="3520" y="3494"/>
                                </a:lnTo>
                                <a:lnTo>
                                  <a:pt x="3501" y="3538"/>
                                </a:lnTo>
                                <a:lnTo>
                                  <a:pt x="2793" y="2533"/>
                                </a:lnTo>
                                <a:lnTo>
                                  <a:pt x="2784" y="2522"/>
                                </a:lnTo>
                                <a:lnTo>
                                  <a:pt x="2774" y="2512"/>
                                </a:lnTo>
                                <a:lnTo>
                                  <a:pt x="2764" y="2503"/>
                                </a:lnTo>
                                <a:lnTo>
                                  <a:pt x="2753" y="2495"/>
                                </a:lnTo>
                                <a:lnTo>
                                  <a:pt x="2741" y="2489"/>
                                </a:lnTo>
                                <a:lnTo>
                                  <a:pt x="2728" y="2483"/>
                                </a:lnTo>
                                <a:lnTo>
                                  <a:pt x="2715" y="2478"/>
                                </a:lnTo>
                                <a:lnTo>
                                  <a:pt x="2701" y="2475"/>
                                </a:lnTo>
                                <a:lnTo>
                                  <a:pt x="2688" y="2474"/>
                                </a:lnTo>
                                <a:lnTo>
                                  <a:pt x="2675" y="2474"/>
                                </a:lnTo>
                                <a:lnTo>
                                  <a:pt x="2661" y="2474"/>
                                </a:lnTo>
                                <a:lnTo>
                                  <a:pt x="2648" y="2476"/>
                                </a:lnTo>
                                <a:lnTo>
                                  <a:pt x="2634" y="2481"/>
                                </a:lnTo>
                                <a:lnTo>
                                  <a:pt x="2621" y="2485"/>
                                </a:lnTo>
                                <a:lnTo>
                                  <a:pt x="2609" y="2492"/>
                                </a:lnTo>
                                <a:lnTo>
                                  <a:pt x="2596" y="2499"/>
                                </a:lnTo>
                                <a:lnTo>
                                  <a:pt x="2584" y="2509"/>
                                </a:lnTo>
                                <a:lnTo>
                                  <a:pt x="2573" y="2520"/>
                                </a:lnTo>
                                <a:lnTo>
                                  <a:pt x="2567" y="2527"/>
                                </a:lnTo>
                                <a:lnTo>
                                  <a:pt x="2550" y="2543"/>
                                </a:lnTo>
                                <a:lnTo>
                                  <a:pt x="2525" y="2569"/>
                                </a:lnTo>
                                <a:lnTo>
                                  <a:pt x="2489" y="2603"/>
                                </a:lnTo>
                                <a:lnTo>
                                  <a:pt x="2468" y="2621"/>
                                </a:lnTo>
                                <a:lnTo>
                                  <a:pt x="2443" y="2641"/>
                                </a:lnTo>
                                <a:lnTo>
                                  <a:pt x="2417" y="2662"/>
                                </a:lnTo>
                                <a:lnTo>
                                  <a:pt x="2389" y="2685"/>
                                </a:lnTo>
                                <a:lnTo>
                                  <a:pt x="2359" y="2707"/>
                                </a:lnTo>
                                <a:lnTo>
                                  <a:pt x="2326" y="2729"/>
                                </a:lnTo>
                                <a:lnTo>
                                  <a:pt x="2292" y="2753"/>
                                </a:lnTo>
                                <a:lnTo>
                                  <a:pt x="2255" y="2776"/>
                                </a:lnTo>
                                <a:lnTo>
                                  <a:pt x="2217" y="2799"/>
                                </a:lnTo>
                                <a:lnTo>
                                  <a:pt x="2175" y="2821"/>
                                </a:lnTo>
                                <a:lnTo>
                                  <a:pt x="2134" y="2844"/>
                                </a:lnTo>
                                <a:lnTo>
                                  <a:pt x="2089" y="2865"/>
                                </a:lnTo>
                                <a:lnTo>
                                  <a:pt x="2043" y="2884"/>
                                </a:lnTo>
                                <a:lnTo>
                                  <a:pt x="1996" y="2903"/>
                                </a:lnTo>
                                <a:lnTo>
                                  <a:pt x="1947" y="2921"/>
                                </a:lnTo>
                                <a:lnTo>
                                  <a:pt x="1896" y="2937"/>
                                </a:lnTo>
                                <a:lnTo>
                                  <a:pt x="1843" y="2950"/>
                                </a:lnTo>
                                <a:lnTo>
                                  <a:pt x="1789" y="2962"/>
                                </a:lnTo>
                                <a:lnTo>
                                  <a:pt x="1733" y="2971"/>
                                </a:lnTo>
                                <a:lnTo>
                                  <a:pt x="1676" y="2979"/>
                                </a:lnTo>
                                <a:lnTo>
                                  <a:pt x="1618" y="2984"/>
                                </a:lnTo>
                                <a:lnTo>
                                  <a:pt x="1559" y="2985"/>
                                </a:lnTo>
                                <a:lnTo>
                                  <a:pt x="1497" y="2984"/>
                                </a:lnTo>
                                <a:lnTo>
                                  <a:pt x="1436" y="2978"/>
                                </a:lnTo>
                                <a:lnTo>
                                  <a:pt x="1488" y="2892"/>
                                </a:lnTo>
                                <a:lnTo>
                                  <a:pt x="1534" y="2806"/>
                                </a:lnTo>
                                <a:lnTo>
                                  <a:pt x="1575" y="2719"/>
                                </a:lnTo>
                                <a:lnTo>
                                  <a:pt x="1609" y="2632"/>
                                </a:lnTo>
                                <a:lnTo>
                                  <a:pt x="1638" y="2546"/>
                                </a:lnTo>
                                <a:lnTo>
                                  <a:pt x="1662" y="2458"/>
                                </a:lnTo>
                                <a:lnTo>
                                  <a:pt x="1680" y="2372"/>
                                </a:lnTo>
                                <a:lnTo>
                                  <a:pt x="1692" y="2286"/>
                                </a:lnTo>
                                <a:lnTo>
                                  <a:pt x="1700" y="2201"/>
                                </a:lnTo>
                                <a:lnTo>
                                  <a:pt x="1703" y="2114"/>
                                </a:lnTo>
                                <a:lnTo>
                                  <a:pt x="1701" y="2029"/>
                                </a:lnTo>
                                <a:lnTo>
                                  <a:pt x="1694" y="1944"/>
                                </a:lnTo>
                                <a:lnTo>
                                  <a:pt x="1683" y="1860"/>
                                </a:lnTo>
                                <a:lnTo>
                                  <a:pt x="1667" y="1776"/>
                                </a:lnTo>
                                <a:lnTo>
                                  <a:pt x="1648" y="1693"/>
                                </a:lnTo>
                                <a:lnTo>
                                  <a:pt x="1625" y="1610"/>
                                </a:lnTo>
                                <a:lnTo>
                                  <a:pt x="1598" y="1529"/>
                                </a:lnTo>
                                <a:lnTo>
                                  <a:pt x="1567" y="1448"/>
                                </a:lnTo>
                                <a:lnTo>
                                  <a:pt x="1533" y="1368"/>
                                </a:lnTo>
                                <a:lnTo>
                                  <a:pt x="1495" y="1290"/>
                                </a:lnTo>
                                <a:lnTo>
                                  <a:pt x="1455" y="1211"/>
                                </a:lnTo>
                                <a:lnTo>
                                  <a:pt x="1411" y="1134"/>
                                </a:lnTo>
                                <a:lnTo>
                                  <a:pt x="1365" y="1059"/>
                                </a:lnTo>
                                <a:lnTo>
                                  <a:pt x="1316" y="984"/>
                                </a:lnTo>
                                <a:lnTo>
                                  <a:pt x="1264" y="911"/>
                                </a:lnTo>
                                <a:lnTo>
                                  <a:pt x="1211" y="838"/>
                                </a:lnTo>
                                <a:lnTo>
                                  <a:pt x="1155" y="767"/>
                                </a:lnTo>
                                <a:lnTo>
                                  <a:pt x="1096" y="698"/>
                                </a:lnTo>
                                <a:lnTo>
                                  <a:pt x="1037" y="631"/>
                                </a:lnTo>
                                <a:lnTo>
                                  <a:pt x="976" y="565"/>
                                </a:lnTo>
                                <a:lnTo>
                                  <a:pt x="912" y="500"/>
                                </a:lnTo>
                                <a:lnTo>
                                  <a:pt x="848" y="437"/>
                                </a:lnTo>
                                <a:lnTo>
                                  <a:pt x="2642" y="958"/>
                                </a:lnTo>
                                <a:close/>
                                <a:moveTo>
                                  <a:pt x="3634" y="3884"/>
                                </a:moveTo>
                                <a:lnTo>
                                  <a:pt x="3647" y="3862"/>
                                </a:lnTo>
                                <a:lnTo>
                                  <a:pt x="3682" y="3803"/>
                                </a:lnTo>
                                <a:lnTo>
                                  <a:pt x="3705" y="3760"/>
                                </a:lnTo>
                                <a:lnTo>
                                  <a:pt x="3731" y="3709"/>
                                </a:lnTo>
                                <a:lnTo>
                                  <a:pt x="3759" y="3650"/>
                                </a:lnTo>
                                <a:lnTo>
                                  <a:pt x="3789" y="3583"/>
                                </a:lnTo>
                                <a:lnTo>
                                  <a:pt x="3818" y="3509"/>
                                </a:lnTo>
                                <a:lnTo>
                                  <a:pt x="3849" y="3429"/>
                                </a:lnTo>
                                <a:lnTo>
                                  <a:pt x="3877" y="3341"/>
                                </a:lnTo>
                                <a:lnTo>
                                  <a:pt x="3904" y="3248"/>
                                </a:lnTo>
                                <a:lnTo>
                                  <a:pt x="3927" y="3150"/>
                                </a:lnTo>
                                <a:lnTo>
                                  <a:pt x="3947" y="3045"/>
                                </a:lnTo>
                                <a:lnTo>
                                  <a:pt x="3963" y="2937"/>
                                </a:lnTo>
                                <a:lnTo>
                                  <a:pt x="3974" y="2822"/>
                                </a:lnTo>
                                <a:lnTo>
                                  <a:pt x="3979" y="2706"/>
                                </a:lnTo>
                                <a:lnTo>
                                  <a:pt x="3976" y="2584"/>
                                </a:lnTo>
                                <a:lnTo>
                                  <a:pt x="3966" y="2459"/>
                                </a:lnTo>
                                <a:lnTo>
                                  <a:pt x="3948" y="2332"/>
                                </a:lnTo>
                                <a:lnTo>
                                  <a:pt x="3921" y="2202"/>
                                </a:lnTo>
                                <a:lnTo>
                                  <a:pt x="3883" y="2069"/>
                                </a:lnTo>
                                <a:lnTo>
                                  <a:pt x="3836" y="1935"/>
                                </a:lnTo>
                                <a:lnTo>
                                  <a:pt x="3776" y="1801"/>
                                </a:lnTo>
                                <a:lnTo>
                                  <a:pt x="3704" y="1664"/>
                                </a:lnTo>
                                <a:lnTo>
                                  <a:pt x="3619" y="1526"/>
                                </a:lnTo>
                                <a:lnTo>
                                  <a:pt x="3520" y="1389"/>
                                </a:lnTo>
                                <a:lnTo>
                                  <a:pt x="3405" y="1251"/>
                                </a:lnTo>
                                <a:lnTo>
                                  <a:pt x="3276" y="1115"/>
                                </a:lnTo>
                                <a:lnTo>
                                  <a:pt x="3130" y="979"/>
                                </a:lnTo>
                                <a:lnTo>
                                  <a:pt x="2967" y="845"/>
                                </a:lnTo>
                                <a:lnTo>
                                  <a:pt x="2785" y="713"/>
                                </a:lnTo>
                                <a:lnTo>
                                  <a:pt x="2738" y="696"/>
                                </a:lnTo>
                                <a:lnTo>
                                  <a:pt x="2685" y="677"/>
                                </a:lnTo>
                                <a:lnTo>
                                  <a:pt x="2624" y="656"/>
                                </a:lnTo>
                                <a:lnTo>
                                  <a:pt x="2558" y="635"/>
                                </a:lnTo>
                                <a:lnTo>
                                  <a:pt x="2409" y="589"/>
                                </a:lnTo>
                                <a:lnTo>
                                  <a:pt x="2243" y="540"/>
                                </a:lnTo>
                                <a:lnTo>
                                  <a:pt x="2059" y="487"/>
                                </a:lnTo>
                                <a:lnTo>
                                  <a:pt x="1864" y="434"/>
                                </a:lnTo>
                                <a:lnTo>
                                  <a:pt x="1661" y="379"/>
                                </a:lnTo>
                                <a:lnTo>
                                  <a:pt x="1452" y="323"/>
                                </a:lnTo>
                                <a:lnTo>
                                  <a:pt x="1243" y="269"/>
                                </a:lnTo>
                                <a:lnTo>
                                  <a:pt x="1035" y="217"/>
                                </a:lnTo>
                                <a:lnTo>
                                  <a:pt x="833" y="168"/>
                                </a:lnTo>
                                <a:lnTo>
                                  <a:pt x="640" y="123"/>
                                </a:lnTo>
                                <a:lnTo>
                                  <a:pt x="548" y="102"/>
                                </a:lnTo>
                                <a:lnTo>
                                  <a:pt x="460" y="83"/>
                                </a:lnTo>
                                <a:lnTo>
                                  <a:pt x="374" y="65"/>
                                </a:lnTo>
                                <a:lnTo>
                                  <a:pt x="295" y="48"/>
                                </a:lnTo>
                                <a:lnTo>
                                  <a:pt x="219" y="33"/>
                                </a:lnTo>
                                <a:lnTo>
                                  <a:pt x="150" y="20"/>
                                </a:lnTo>
                                <a:lnTo>
                                  <a:pt x="86" y="9"/>
                                </a:lnTo>
                                <a:lnTo>
                                  <a:pt x="28" y="0"/>
                                </a:lnTo>
                                <a:lnTo>
                                  <a:pt x="20" y="12"/>
                                </a:lnTo>
                                <a:lnTo>
                                  <a:pt x="13" y="25"/>
                                </a:lnTo>
                                <a:lnTo>
                                  <a:pt x="7" y="38"/>
                                </a:lnTo>
                                <a:lnTo>
                                  <a:pt x="3" y="51"/>
                                </a:lnTo>
                                <a:lnTo>
                                  <a:pt x="1" y="65"/>
                                </a:lnTo>
                                <a:lnTo>
                                  <a:pt x="0" y="78"/>
                                </a:lnTo>
                                <a:lnTo>
                                  <a:pt x="0" y="92"/>
                                </a:lnTo>
                                <a:lnTo>
                                  <a:pt x="1" y="105"/>
                                </a:lnTo>
                                <a:lnTo>
                                  <a:pt x="3" y="119"/>
                                </a:lnTo>
                                <a:lnTo>
                                  <a:pt x="7" y="131"/>
                                </a:lnTo>
                                <a:lnTo>
                                  <a:pt x="12" y="144"/>
                                </a:lnTo>
                                <a:lnTo>
                                  <a:pt x="19" y="156"/>
                                </a:lnTo>
                                <a:lnTo>
                                  <a:pt x="25" y="168"/>
                                </a:lnTo>
                                <a:lnTo>
                                  <a:pt x="34" y="179"/>
                                </a:lnTo>
                                <a:lnTo>
                                  <a:pt x="44" y="189"/>
                                </a:lnTo>
                                <a:lnTo>
                                  <a:pt x="56" y="198"/>
                                </a:lnTo>
                                <a:lnTo>
                                  <a:pt x="87" y="219"/>
                                </a:lnTo>
                                <a:lnTo>
                                  <a:pt x="117" y="240"/>
                                </a:lnTo>
                                <a:lnTo>
                                  <a:pt x="148" y="258"/>
                                </a:lnTo>
                                <a:lnTo>
                                  <a:pt x="180" y="274"/>
                                </a:lnTo>
                                <a:lnTo>
                                  <a:pt x="242" y="305"/>
                                </a:lnTo>
                                <a:lnTo>
                                  <a:pt x="305" y="334"/>
                                </a:lnTo>
                                <a:lnTo>
                                  <a:pt x="336" y="348"/>
                                </a:lnTo>
                                <a:lnTo>
                                  <a:pt x="368" y="363"/>
                                </a:lnTo>
                                <a:lnTo>
                                  <a:pt x="399" y="380"/>
                                </a:lnTo>
                                <a:lnTo>
                                  <a:pt x="430" y="397"/>
                                </a:lnTo>
                                <a:lnTo>
                                  <a:pt x="462" y="416"/>
                                </a:lnTo>
                                <a:lnTo>
                                  <a:pt x="493" y="437"/>
                                </a:lnTo>
                                <a:lnTo>
                                  <a:pt x="523" y="459"/>
                                </a:lnTo>
                                <a:lnTo>
                                  <a:pt x="555" y="485"/>
                                </a:lnTo>
                                <a:lnTo>
                                  <a:pt x="579" y="507"/>
                                </a:lnTo>
                                <a:lnTo>
                                  <a:pt x="603" y="532"/>
                                </a:lnTo>
                                <a:lnTo>
                                  <a:pt x="627" y="558"/>
                                </a:lnTo>
                                <a:lnTo>
                                  <a:pt x="652" y="585"/>
                                </a:lnTo>
                                <a:lnTo>
                                  <a:pt x="701" y="643"/>
                                </a:lnTo>
                                <a:lnTo>
                                  <a:pt x="751" y="705"/>
                                </a:lnTo>
                                <a:lnTo>
                                  <a:pt x="800" y="769"/>
                                </a:lnTo>
                                <a:lnTo>
                                  <a:pt x="849" y="834"/>
                                </a:lnTo>
                                <a:lnTo>
                                  <a:pt x="898" y="896"/>
                                </a:lnTo>
                                <a:lnTo>
                                  <a:pt x="946" y="958"/>
                                </a:lnTo>
                                <a:lnTo>
                                  <a:pt x="987" y="1008"/>
                                </a:lnTo>
                                <a:lnTo>
                                  <a:pt x="1025" y="1059"/>
                                </a:lnTo>
                                <a:lnTo>
                                  <a:pt x="1063" y="1111"/>
                                </a:lnTo>
                                <a:lnTo>
                                  <a:pt x="1100" y="1165"/>
                                </a:lnTo>
                                <a:lnTo>
                                  <a:pt x="1136" y="1220"/>
                                </a:lnTo>
                                <a:lnTo>
                                  <a:pt x="1169" y="1276"/>
                                </a:lnTo>
                                <a:lnTo>
                                  <a:pt x="1203" y="1332"/>
                                </a:lnTo>
                                <a:lnTo>
                                  <a:pt x="1233" y="1390"/>
                                </a:lnTo>
                                <a:lnTo>
                                  <a:pt x="1262" y="1450"/>
                                </a:lnTo>
                                <a:lnTo>
                                  <a:pt x="1289" y="1509"/>
                                </a:lnTo>
                                <a:lnTo>
                                  <a:pt x="1315" y="1570"/>
                                </a:lnTo>
                                <a:lnTo>
                                  <a:pt x="1337" y="1631"/>
                                </a:lnTo>
                                <a:lnTo>
                                  <a:pt x="1357" y="1694"/>
                                </a:lnTo>
                                <a:lnTo>
                                  <a:pt x="1375" y="1757"/>
                                </a:lnTo>
                                <a:lnTo>
                                  <a:pt x="1390" y="1821"/>
                                </a:lnTo>
                                <a:lnTo>
                                  <a:pt x="1402" y="1886"/>
                                </a:lnTo>
                                <a:lnTo>
                                  <a:pt x="1411" y="1952"/>
                                </a:lnTo>
                                <a:lnTo>
                                  <a:pt x="1417" y="2017"/>
                                </a:lnTo>
                                <a:lnTo>
                                  <a:pt x="1419" y="2084"/>
                                </a:lnTo>
                                <a:lnTo>
                                  <a:pt x="1419" y="2151"/>
                                </a:lnTo>
                                <a:lnTo>
                                  <a:pt x="1413" y="2218"/>
                                </a:lnTo>
                                <a:lnTo>
                                  <a:pt x="1405" y="2287"/>
                                </a:lnTo>
                                <a:lnTo>
                                  <a:pt x="1393" y="2355"/>
                                </a:lnTo>
                                <a:lnTo>
                                  <a:pt x="1376" y="2424"/>
                                </a:lnTo>
                                <a:lnTo>
                                  <a:pt x="1356" y="2493"/>
                                </a:lnTo>
                                <a:lnTo>
                                  <a:pt x="1331" y="2562"/>
                                </a:lnTo>
                                <a:lnTo>
                                  <a:pt x="1302" y="2633"/>
                                </a:lnTo>
                                <a:lnTo>
                                  <a:pt x="1268" y="2703"/>
                                </a:lnTo>
                                <a:lnTo>
                                  <a:pt x="1230" y="2773"/>
                                </a:lnTo>
                                <a:lnTo>
                                  <a:pt x="1185" y="2844"/>
                                </a:lnTo>
                                <a:lnTo>
                                  <a:pt x="1137" y="2914"/>
                                </a:lnTo>
                                <a:lnTo>
                                  <a:pt x="1082" y="2984"/>
                                </a:lnTo>
                                <a:lnTo>
                                  <a:pt x="1074" y="2996"/>
                                </a:lnTo>
                                <a:lnTo>
                                  <a:pt x="1066" y="3008"/>
                                </a:lnTo>
                                <a:lnTo>
                                  <a:pt x="1059" y="3022"/>
                                </a:lnTo>
                                <a:lnTo>
                                  <a:pt x="1055" y="3036"/>
                                </a:lnTo>
                                <a:lnTo>
                                  <a:pt x="1052" y="3051"/>
                                </a:lnTo>
                                <a:lnTo>
                                  <a:pt x="1049" y="3064"/>
                                </a:lnTo>
                                <a:lnTo>
                                  <a:pt x="1049" y="3079"/>
                                </a:lnTo>
                                <a:lnTo>
                                  <a:pt x="1051" y="3092"/>
                                </a:lnTo>
                                <a:lnTo>
                                  <a:pt x="1053" y="3106"/>
                                </a:lnTo>
                                <a:lnTo>
                                  <a:pt x="1057" y="3119"/>
                                </a:lnTo>
                                <a:lnTo>
                                  <a:pt x="1062" y="3132"/>
                                </a:lnTo>
                                <a:lnTo>
                                  <a:pt x="1067" y="3144"/>
                                </a:lnTo>
                                <a:lnTo>
                                  <a:pt x="1075" y="3156"/>
                                </a:lnTo>
                                <a:lnTo>
                                  <a:pt x="1083" y="3166"/>
                                </a:lnTo>
                                <a:lnTo>
                                  <a:pt x="1092" y="3176"/>
                                </a:lnTo>
                                <a:lnTo>
                                  <a:pt x="1103" y="3185"/>
                                </a:lnTo>
                                <a:lnTo>
                                  <a:pt x="1114" y="3193"/>
                                </a:lnTo>
                                <a:lnTo>
                                  <a:pt x="1126" y="3201"/>
                                </a:lnTo>
                                <a:lnTo>
                                  <a:pt x="1139" y="3207"/>
                                </a:lnTo>
                                <a:lnTo>
                                  <a:pt x="1152" y="3211"/>
                                </a:lnTo>
                                <a:lnTo>
                                  <a:pt x="1218" y="3228"/>
                                </a:lnTo>
                                <a:lnTo>
                                  <a:pt x="1283" y="3243"/>
                                </a:lnTo>
                                <a:lnTo>
                                  <a:pt x="1348" y="3253"/>
                                </a:lnTo>
                                <a:lnTo>
                                  <a:pt x="1411" y="3261"/>
                                </a:lnTo>
                                <a:lnTo>
                                  <a:pt x="1472" y="3265"/>
                                </a:lnTo>
                                <a:lnTo>
                                  <a:pt x="1534" y="3267"/>
                                </a:lnTo>
                                <a:lnTo>
                                  <a:pt x="1594" y="3267"/>
                                </a:lnTo>
                                <a:lnTo>
                                  <a:pt x="1653" y="3265"/>
                                </a:lnTo>
                                <a:lnTo>
                                  <a:pt x="1711" y="3259"/>
                                </a:lnTo>
                                <a:lnTo>
                                  <a:pt x="1767" y="3253"/>
                                </a:lnTo>
                                <a:lnTo>
                                  <a:pt x="1823" y="3244"/>
                                </a:lnTo>
                                <a:lnTo>
                                  <a:pt x="1877" y="3233"/>
                                </a:lnTo>
                                <a:lnTo>
                                  <a:pt x="1930" y="3220"/>
                                </a:lnTo>
                                <a:lnTo>
                                  <a:pt x="1982" y="3206"/>
                                </a:lnTo>
                                <a:lnTo>
                                  <a:pt x="2032" y="3190"/>
                                </a:lnTo>
                                <a:lnTo>
                                  <a:pt x="2081" y="3172"/>
                                </a:lnTo>
                                <a:lnTo>
                                  <a:pt x="2128" y="3154"/>
                                </a:lnTo>
                                <a:lnTo>
                                  <a:pt x="2174" y="3135"/>
                                </a:lnTo>
                                <a:lnTo>
                                  <a:pt x="2219" y="3115"/>
                                </a:lnTo>
                                <a:lnTo>
                                  <a:pt x="2263" y="3094"/>
                                </a:lnTo>
                                <a:lnTo>
                                  <a:pt x="2304" y="3072"/>
                                </a:lnTo>
                                <a:lnTo>
                                  <a:pt x="2344" y="3050"/>
                                </a:lnTo>
                                <a:lnTo>
                                  <a:pt x="2384" y="3027"/>
                                </a:lnTo>
                                <a:lnTo>
                                  <a:pt x="2421" y="3004"/>
                                </a:lnTo>
                                <a:lnTo>
                                  <a:pt x="2456" y="2982"/>
                                </a:lnTo>
                                <a:lnTo>
                                  <a:pt x="2490" y="2959"/>
                                </a:lnTo>
                                <a:lnTo>
                                  <a:pt x="2522" y="2936"/>
                                </a:lnTo>
                                <a:lnTo>
                                  <a:pt x="2553" y="2914"/>
                                </a:lnTo>
                                <a:lnTo>
                                  <a:pt x="2582" y="2892"/>
                                </a:lnTo>
                                <a:lnTo>
                                  <a:pt x="2609" y="2871"/>
                                </a:lnTo>
                                <a:lnTo>
                                  <a:pt x="2633" y="2850"/>
                                </a:lnTo>
                                <a:lnTo>
                                  <a:pt x="2657" y="2830"/>
                                </a:lnTo>
                                <a:lnTo>
                                  <a:pt x="3396" y="3882"/>
                                </a:lnTo>
                                <a:lnTo>
                                  <a:pt x="3405" y="3895"/>
                                </a:lnTo>
                                <a:lnTo>
                                  <a:pt x="3416" y="3905"/>
                                </a:lnTo>
                                <a:lnTo>
                                  <a:pt x="3426" y="3915"/>
                                </a:lnTo>
                                <a:lnTo>
                                  <a:pt x="3438" y="3924"/>
                                </a:lnTo>
                                <a:lnTo>
                                  <a:pt x="3451" y="3932"/>
                                </a:lnTo>
                                <a:lnTo>
                                  <a:pt x="3464" y="3937"/>
                                </a:lnTo>
                                <a:lnTo>
                                  <a:pt x="3477" y="3942"/>
                                </a:lnTo>
                                <a:lnTo>
                                  <a:pt x="3491" y="3945"/>
                                </a:lnTo>
                                <a:lnTo>
                                  <a:pt x="3504" y="3946"/>
                                </a:lnTo>
                                <a:lnTo>
                                  <a:pt x="3517" y="3947"/>
                                </a:lnTo>
                                <a:lnTo>
                                  <a:pt x="3531" y="3946"/>
                                </a:lnTo>
                                <a:lnTo>
                                  <a:pt x="3544" y="3944"/>
                                </a:lnTo>
                                <a:lnTo>
                                  <a:pt x="3558" y="3941"/>
                                </a:lnTo>
                                <a:lnTo>
                                  <a:pt x="3571" y="3936"/>
                                </a:lnTo>
                                <a:lnTo>
                                  <a:pt x="3583" y="3931"/>
                                </a:lnTo>
                                <a:lnTo>
                                  <a:pt x="3595" y="3923"/>
                                </a:lnTo>
                                <a:lnTo>
                                  <a:pt x="3606" y="3915"/>
                                </a:lnTo>
                                <a:lnTo>
                                  <a:pt x="3616" y="3906"/>
                                </a:lnTo>
                                <a:lnTo>
                                  <a:pt x="3626" y="3895"/>
                                </a:lnTo>
                                <a:lnTo>
                                  <a:pt x="3634" y="38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0B0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3134"/>
                        <wps:cNvSpPr>
                          <a:spLocks/>
                        </wps:cNvSpPr>
                        <wps:spPr bwMode="auto">
                          <a:xfrm>
                            <a:off x="10910" y="3881"/>
                            <a:ext cx="859" cy="1663"/>
                          </a:xfrm>
                          <a:custGeom>
                            <a:avLst/>
                            <a:gdLst>
                              <a:gd name="T0" fmla="*/ 206 w 2576"/>
                              <a:gd name="T1" fmla="*/ 1749 h 4988"/>
                              <a:gd name="T2" fmla="*/ 0 w 2576"/>
                              <a:gd name="T3" fmla="*/ 971 h 4988"/>
                              <a:gd name="T4" fmla="*/ 124 w 2576"/>
                              <a:gd name="T5" fmla="*/ 498 h 4988"/>
                              <a:gd name="T6" fmla="*/ 254 w 2576"/>
                              <a:gd name="T7" fmla="*/ 301 h 4988"/>
                              <a:gd name="T8" fmla="*/ 503 w 2576"/>
                              <a:gd name="T9" fmla="*/ 418 h 4988"/>
                              <a:gd name="T10" fmla="*/ 647 w 2576"/>
                              <a:gd name="T11" fmla="*/ 357 h 4988"/>
                              <a:gd name="T12" fmla="*/ 774 w 2576"/>
                              <a:gd name="T13" fmla="*/ 40 h 4988"/>
                              <a:gd name="T14" fmla="*/ 971 w 2576"/>
                              <a:gd name="T15" fmla="*/ 0 h 4988"/>
                              <a:gd name="T16" fmla="*/ 1183 w 2576"/>
                              <a:gd name="T17" fmla="*/ 218 h 4988"/>
                              <a:gd name="T18" fmla="*/ 1264 w 2576"/>
                              <a:gd name="T19" fmla="*/ 539 h 4988"/>
                              <a:gd name="T20" fmla="*/ 1555 w 2576"/>
                              <a:gd name="T21" fmla="*/ 924 h 4988"/>
                              <a:gd name="T22" fmla="*/ 2212 w 2576"/>
                              <a:gd name="T23" fmla="*/ 1395 h 4988"/>
                              <a:gd name="T24" fmla="*/ 2496 w 2576"/>
                              <a:gd name="T25" fmla="*/ 1695 h 4988"/>
                              <a:gd name="T26" fmla="*/ 2576 w 2576"/>
                              <a:gd name="T27" fmla="*/ 2031 h 4988"/>
                              <a:gd name="T28" fmla="*/ 2406 w 2576"/>
                              <a:gd name="T29" fmla="*/ 2566 h 4988"/>
                              <a:gd name="T30" fmla="*/ 2568 w 2576"/>
                              <a:gd name="T31" fmla="*/ 2832 h 4988"/>
                              <a:gd name="T32" fmla="*/ 2532 w 2576"/>
                              <a:gd name="T33" fmla="*/ 3361 h 4988"/>
                              <a:gd name="T34" fmla="*/ 2263 w 2576"/>
                              <a:gd name="T35" fmla="*/ 3775 h 4988"/>
                              <a:gd name="T36" fmla="*/ 2087 w 2576"/>
                              <a:gd name="T37" fmla="*/ 4430 h 4988"/>
                              <a:gd name="T38" fmla="*/ 1484 w 2576"/>
                              <a:gd name="T39" fmla="*/ 4988 h 4988"/>
                              <a:gd name="T40" fmla="*/ 1475 w 2576"/>
                              <a:gd name="T41" fmla="*/ 3945 h 4988"/>
                              <a:gd name="T42" fmla="*/ 989 w 2576"/>
                              <a:gd name="T43" fmla="*/ 3417 h 4988"/>
                              <a:gd name="T44" fmla="*/ 350 w 2576"/>
                              <a:gd name="T45" fmla="*/ 2744 h 4988"/>
                              <a:gd name="T46" fmla="*/ 222 w 2576"/>
                              <a:gd name="T47" fmla="*/ 2083 h 4988"/>
                              <a:gd name="T48" fmla="*/ 206 w 2576"/>
                              <a:gd name="T49" fmla="*/ 1749 h 49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76" h="4988">
                                <a:moveTo>
                                  <a:pt x="206" y="1749"/>
                                </a:moveTo>
                                <a:lnTo>
                                  <a:pt x="0" y="971"/>
                                </a:lnTo>
                                <a:lnTo>
                                  <a:pt x="124" y="498"/>
                                </a:lnTo>
                                <a:lnTo>
                                  <a:pt x="254" y="301"/>
                                </a:lnTo>
                                <a:lnTo>
                                  <a:pt x="503" y="418"/>
                                </a:lnTo>
                                <a:lnTo>
                                  <a:pt x="647" y="357"/>
                                </a:lnTo>
                                <a:lnTo>
                                  <a:pt x="774" y="40"/>
                                </a:lnTo>
                                <a:lnTo>
                                  <a:pt x="971" y="0"/>
                                </a:lnTo>
                                <a:lnTo>
                                  <a:pt x="1183" y="218"/>
                                </a:lnTo>
                                <a:lnTo>
                                  <a:pt x="1264" y="539"/>
                                </a:lnTo>
                                <a:lnTo>
                                  <a:pt x="1555" y="924"/>
                                </a:lnTo>
                                <a:lnTo>
                                  <a:pt x="2212" y="1395"/>
                                </a:lnTo>
                                <a:lnTo>
                                  <a:pt x="2496" y="1695"/>
                                </a:lnTo>
                                <a:lnTo>
                                  <a:pt x="2576" y="2031"/>
                                </a:lnTo>
                                <a:lnTo>
                                  <a:pt x="2406" y="2566"/>
                                </a:lnTo>
                                <a:lnTo>
                                  <a:pt x="2568" y="2832"/>
                                </a:lnTo>
                                <a:lnTo>
                                  <a:pt x="2532" y="3361"/>
                                </a:lnTo>
                                <a:lnTo>
                                  <a:pt x="2263" y="3775"/>
                                </a:lnTo>
                                <a:lnTo>
                                  <a:pt x="2087" y="4430"/>
                                </a:lnTo>
                                <a:lnTo>
                                  <a:pt x="1484" y="4988"/>
                                </a:lnTo>
                                <a:lnTo>
                                  <a:pt x="1475" y="3945"/>
                                </a:lnTo>
                                <a:lnTo>
                                  <a:pt x="989" y="3417"/>
                                </a:lnTo>
                                <a:lnTo>
                                  <a:pt x="350" y="2744"/>
                                </a:lnTo>
                                <a:lnTo>
                                  <a:pt x="222" y="2083"/>
                                </a:lnTo>
                                <a:lnTo>
                                  <a:pt x="206" y="17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3135"/>
                        <wps:cNvSpPr>
                          <a:spLocks noEditPoints="1"/>
                        </wps:cNvSpPr>
                        <wps:spPr bwMode="auto">
                          <a:xfrm>
                            <a:off x="10868" y="3849"/>
                            <a:ext cx="957" cy="1729"/>
                          </a:xfrm>
                          <a:custGeom>
                            <a:avLst/>
                            <a:gdLst>
                              <a:gd name="T0" fmla="*/ 2012 w 2871"/>
                              <a:gd name="T1" fmla="*/ 4240 h 5188"/>
                              <a:gd name="T2" fmla="*/ 2018 w 2871"/>
                              <a:gd name="T3" fmla="*/ 4084 h 5188"/>
                              <a:gd name="T4" fmla="*/ 1236 w 2871"/>
                              <a:gd name="T5" fmla="*/ 3479 h 5188"/>
                              <a:gd name="T6" fmla="*/ 468 w 2871"/>
                              <a:gd name="T7" fmla="*/ 2400 h 5188"/>
                              <a:gd name="T8" fmla="*/ 445 w 2871"/>
                              <a:gd name="T9" fmla="*/ 2008 h 5188"/>
                              <a:gd name="T10" fmla="*/ 636 w 2871"/>
                              <a:gd name="T11" fmla="*/ 2010 h 5188"/>
                              <a:gd name="T12" fmla="*/ 1445 w 2871"/>
                              <a:gd name="T13" fmla="*/ 2707 h 5188"/>
                              <a:gd name="T14" fmla="*/ 2019 w 2871"/>
                              <a:gd name="T15" fmla="*/ 3092 h 5188"/>
                              <a:gd name="T16" fmla="*/ 2214 w 2871"/>
                              <a:gd name="T17" fmla="*/ 3495 h 5188"/>
                              <a:gd name="T18" fmla="*/ 2200 w 2871"/>
                              <a:gd name="T19" fmla="*/ 4121 h 5188"/>
                              <a:gd name="T20" fmla="*/ 1907 w 2871"/>
                              <a:gd name="T21" fmla="*/ 4699 h 5188"/>
                              <a:gd name="T22" fmla="*/ 1541 w 2871"/>
                              <a:gd name="T23" fmla="*/ 5012 h 5188"/>
                              <a:gd name="T24" fmla="*/ 1571 w 2871"/>
                              <a:gd name="T25" fmla="*/ 5165 h 5188"/>
                              <a:gd name="T26" fmla="*/ 1829 w 2871"/>
                              <a:gd name="T27" fmla="*/ 5087 h 5188"/>
                              <a:gd name="T28" fmla="*/ 2289 w 2871"/>
                              <a:gd name="T29" fmla="*/ 4543 h 5188"/>
                              <a:gd name="T30" fmla="*/ 2472 w 2871"/>
                              <a:gd name="T31" fmla="*/ 4013 h 5188"/>
                              <a:gd name="T32" fmla="*/ 2795 w 2871"/>
                              <a:gd name="T33" fmla="*/ 3552 h 5188"/>
                              <a:gd name="T34" fmla="*/ 2870 w 2871"/>
                              <a:gd name="T35" fmla="*/ 3126 h 5188"/>
                              <a:gd name="T36" fmla="*/ 2739 w 2871"/>
                              <a:gd name="T37" fmla="*/ 2706 h 5188"/>
                              <a:gd name="T38" fmla="*/ 2767 w 2871"/>
                              <a:gd name="T39" fmla="*/ 2401 h 5188"/>
                              <a:gd name="T40" fmla="*/ 2816 w 2871"/>
                              <a:gd name="T41" fmla="*/ 1974 h 5188"/>
                              <a:gd name="T42" fmla="*/ 2652 w 2871"/>
                              <a:gd name="T43" fmla="*/ 1605 h 5188"/>
                              <a:gd name="T44" fmla="*/ 2113 w 2871"/>
                              <a:gd name="T45" fmla="*/ 1145 h 5188"/>
                              <a:gd name="T46" fmla="*/ 1631 w 2871"/>
                              <a:gd name="T47" fmla="*/ 836 h 5188"/>
                              <a:gd name="T48" fmla="*/ 1434 w 2871"/>
                              <a:gd name="T49" fmla="*/ 470 h 5188"/>
                              <a:gd name="T50" fmla="*/ 1302 w 2871"/>
                              <a:gd name="T51" fmla="*/ 106 h 5188"/>
                              <a:gd name="T52" fmla="*/ 1059 w 2871"/>
                              <a:gd name="T53" fmla="*/ 2 h 5188"/>
                              <a:gd name="T54" fmla="*/ 832 w 2871"/>
                              <a:gd name="T55" fmla="*/ 86 h 5188"/>
                              <a:gd name="T56" fmla="*/ 664 w 2871"/>
                              <a:gd name="T57" fmla="*/ 368 h 5188"/>
                              <a:gd name="T58" fmla="*/ 412 w 2871"/>
                              <a:gd name="T59" fmla="*/ 219 h 5188"/>
                              <a:gd name="T60" fmla="*/ 161 w 2871"/>
                              <a:gd name="T61" fmla="*/ 487 h 5188"/>
                              <a:gd name="T62" fmla="*/ 2 w 2871"/>
                              <a:gd name="T63" fmla="*/ 1255 h 5188"/>
                              <a:gd name="T64" fmla="*/ 161 w 2871"/>
                              <a:gd name="T65" fmla="*/ 1788 h 5188"/>
                              <a:gd name="T66" fmla="*/ 252 w 2871"/>
                              <a:gd name="T67" fmla="*/ 2504 h 5188"/>
                              <a:gd name="T68" fmla="*/ 1134 w 2871"/>
                              <a:gd name="T69" fmla="*/ 3694 h 5188"/>
                              <a:gd name="T70" fmla="*/ 2316 w 2871"/>
                              <a:gd name="T71" fmla="*/ 2261 h 5188"/>
                              <a:gd name="T72" fmla="*/ 1289 w 2871"/>
                              <a:gd name="T73" fmla="*/ 1273 h 5188"/>
                              <a:gd name="T74" fmla="*/ 898 w 2871"/>
                              <a:gd name="T75" fmla="*/ 766 h 5188"/>
                              <a:gd name="T76" fmla="*/ 925 w 2871"/>
                              <a:gd name="T77" fmla="*/ 381 h 5188"/>
                              <a:gd name="T78" fmla="*/ 1052 w 2871"/>
                              <a:gd name="T79" fmla="*/ 237 h 5188"/>
                              <a:gd name="T80" fmla="*/ 1210 w 2871"/>
                              <a:gd name="T81" fmla="*/ 534 h 5188"/>
                              <a:gd name="T82" fmla="*/ 1410 w 2871"/>
                              <a:gd name="T83" fmla="*/ 944 h 5188"/>
                              <a:gd name="T84" fmla="*/ 1810 w 2871"/>
                              <a:gd name="T85" fmla="*/ 1242 h 5188"/>
                              <a:gd name="T86" fmla="*/ 2402 w 2871"/>
                              <a:gd name="T87" fmla="*/ 1668 h 5188"/>
                              <a:gd name="T88" fmla="*/ 2582 w 2871"/>
                              <a:gd name="T89" fmla="*/ 1977 h 5188"/>
                              <a:gd name="T90" fmla="*/ 2530 w 2871"/>
                              <a:gd name="T91" fmla="*/ 2372 h 5188"/>
                              <a:gd name="T92" fmla="*/ 2583 w 2871"/>
                              <a:gd name="T93" fmla="*/ 2910 h 5188"/>
                              <a:gd name="T94" fmla="*/ 2636 w 2871"/>
                              <a:gd name="T95" fmla="*/ 3222 h 5188"/>
                              <a:gd name="T96" fmla="*/ 2472 w 2871"/>
                              <a:gd name="T97" fmla="*/ 3666 h 5188"/>
                              <a:gd name="T98" fmla="*/ 2326 w 2871"/>
                              <a:gd name="T99" fmla="*/ 3128 h 5188"/>
                              <a:gd name="T100" fmla="*/ 2037 w 2871"/>
                              <a:gd name="T101" fmla="*/ 2802 h 5188"/>
                              <a:gd name="T102" fmla="*/ 997 w 2871"/>
                              <a:gd name="T103" fmla="*/ 2053 h 5188"/>
                              <a:gd name="T104" fmla="*/ 578 w 2871"/>
                              <a:gd name="T105" fmla="*/ 1694 h 5188"/>
                              <a:gd name="T106" fmla="*/ 365 w 2871"/>
                              <a:gd name="T107" fmla="*/ 1682 h 5188"/>
                              <a:gd name="T108" fmla="*/ 200 w 2871"/>
                              <a:gd name="T109" fmla="*/ 1226 h 5188"/>
                              <a:gd name="T110" fmla="*/ 300 w 2871"/>
                              <a:gd name="T111" fmla="*/ 610 h 5188"/>
                              <a:gd name="T112" fmla="*/ 478 w 2871"/>
                              <a:gd name="T113" fmla="*/ 506 h 5188"/>
                              <a:gd name="T114" fmla="*/ 638 w 2871"/>
                              <a:gd name="T115" fmla="*/ 876 h 5188"/>
                              <a:gd name="T116" fmla="*/ 1308 w 2871"/>
                              <a:gd name="T117" fmla="*/ 1617 h 5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871" h="5188">
                                <a:moveTo>
                                  <a:pt x="1866" y="4257"/>
                                </a:moveTo>
                                <a:lnTo>
                                  <a:pt x="1877" y="4262"/>
                                </a:lnTo>
                                <a:lnTo>
                                  <a:pt x="1887" y="4267"/>
                                </a:lnTo>
                                <a:lnTo>
                                  <a:pt x="1898" y="4271"/>
                                </a:lnTo>
                                <a:lnTo>
                                  <a:pt x="1909" y="4273"/>
                                </a:lnTo>
                                <a:lnTo>
                                  <a:pt x="1921" y="4274"/>
                                </a:lnTo>
                                <a:lnTo>
                                  <a:pt x="1932" y="4274"/>
                                </a:lnTo>
                                <a:lnTo>
                                  <a:pt x="1943" y="4274"/>
                                </a:lnTo>
                                <a:lnTo>
                                  <a:pt x="1954" y="4272"/>
                                </a:lnTo>
                                <a:lnTo>
                                  <a:pt x="1964" y="4269"/>
                                </a:lnTo>
                                <a:lnTo>
                                  <a:pt x="1976" y="4266"/>
                                </a:lnTo>
                                <a:lnTo>
                                  <a:pt x="1986" y="4261"/>
                                </a:lnTo>
                                <a:lnTo>
                                  <a:pt x="1995" y="4254"/>
                                </a:lnTo>
                                <a:lnTo>
                                  <a:pt x="2003" y="4248"/>
                                </a:lnTo>
                                <a:lnTo>
                                  <a:pt x="2012" y="4240"/>
                                </a:lnTo>
                                <a:lnTo>
                                  <a:pt x="2020" y="4231"/>
                                </a:lnTo>
                                <a:lnTo>
                                  <a:pt x="2027" y="4222"/>
                                </a:lnTo>
                                <a:lnTo>
                                  <a:pt x="2033" y="4212"/>
                                </a:lnTo>
                                <a:lnTo>
                                  <a:pt x="2038" y="4201"/>
                                </a:lnTo>
                                <a:lnTo>
                                  <a:pt x="2042" y="4189"/>
                                </a:lnTo>
                                <a:lnTo>
                                  <a:pt x="2044" y="4178"/>
                                </a:lnTo>
                                <a:lnTo>
                                  <a:pt x="2045" y="4167"/>
                                </a:lnTo>
                                <a:lnTo>
                                  <a:pt x="2046" y="4156"/>
                                </a:lnTo>
                                <a:lnTo>
                                  <a:pt x="2045" y="4145"/>
                                </a:lnTo>
                                <a:lnTo>
                                  <a:pt x="2043" y="4134"/>
                                </a:lnTo>
                                <a:lnTo>
                                  <a:pt x="2040" y="4123"/>
                                </a:lnTo>
                                <a:lnTo>
                                  <a:pt x="2036" y="4113"/>
                                </a:lnTo>
                                <a:lnTo>
                                  <a:pt x="2031" y="4103"/>
                                </a:lnTo>
                                <a:lnTo>
                                  <a:pt x="2026" y="4093"/>
                                </a:lnTo>
                                <a:lnTo>
                                  <a:pt x="2018" y="4084"/>
                                </a:lnTo>
                                <a:lnTo>
                                  <a:pt x="2010" y="4075"/>
                                </a:lnTo>
                                <a:lnTo>
                                  <a:pt x="2002" y="4067"/>
                                </a:lnTo>
                                <a:lnTo>
                                  <a:pt x="1992" y="4060"/>
                                </a:lnTo>
                                <a:lnTo>
                                  <a:pt x="1974" y="4049"/>
                                </a:lnTo>
                                <a:lnTo>
                                  <a:pt x="1926" y="4017"/>
                                </a:lnTo>
                                <a:lnTo>
                                  <a:pt x="1852" y="3965"/>
                                </a:lnTo>
                                <a:lnTo>
                                  <a:pt x="1755" y="3896"/>
                                </a:lnTo>
                                <a:lnTo>
                                  <a:pt x="1700" y="3855"/>
                                </a:lnTo>
                                <a:lnTo>
                                  <a:pt x="1641" y="3811"/>
                                </a:lnTo>
                                <a:lnTo>
                                  <a:pt x="1579" y="3764"/>
                                </a:lnTo>
                                <a:lnTo>
                                  <a:pt x="1513" y="3712"/>
                                </a:lnTo>
                                <a:lnTo>
                                  <a:pt x="1446" y="3658"/>
                                </a:lnTo>
                                <a:lnTo>
                                  <a:pt x="1377" y="3601"/>
                                </a:lnTo>
                                <a:lnTo>
                                  <a:pt x="1307" y="3541"/>
                                </a:lnTo>
                                <a:lnTo>
                                  <a:pt x="1236" y="3479"/>
                                </a:lnTo>
                                <a:lnTo>
                                  <a:pt x="1165" y="3414"/>
                                </a:lnTo>
                                <a:lnTo>
                                  <a:pt x="1095" y="3348"/>
                                </a:lnTo>
                                <a:lnTo>
                                  <a:pt x="1025" y="3279"/>
                                </a:lnTo>
                                <a:lnTo>
                                  <a:pt x="957" y="3210"/>
                                </a:lnTo>
                                <a:lnTo>
                                  <a:pt x="891" y="3139"/>
                                </a:lnTo>
                                <a:lnTo>
                                  <a:pt x="828" y="3067"/>
                                </a:lnTo>
                                <a:lnTo>
                                  <a:pt x="768" y="2994"/>
                                </a:lnTo>
                                <a:lnTo>
                                  <a:pt x="712" y="2920"/>
                                </a:lnTo>
                                <a:lnTo>
                                  <a:pt x="660" y="2846"/>
                                </a:lnTo>
                                <a:lnTo>
                                  <a:pt x="612" y="2771"/>
                                </a:lnTo>
                                <a:lnTo>
                                  <a:pt x="571" y="2696"/>
                                </a:lnTo>
                                <a:lnTo>
                                  <a:pt x="535" y="2621"/>
                                </a:lnTo>
                                <a:lnTo>
                                  <a:pt x="506" y="2547"/>
                                </a:lnTo>
                                <a:lnTo>
                                  <a:pt x="482" y="2473"/>
                                </a:lnTo>
                                <a:lnTo>
                                  <a:pt x="468" y="2400"/>
                                </a:lnTo>
                                <a:lnTo>
                                  <a:pt x="461" y="2328"/>
                                </a:lnTo>
                                <a:lnTo>
                                  <a:pt x="453" y="2305"/>
                                </a:lnTo>
                                <a:lnTo>
                                  <a:pt x="447" y="2280"/>
                                </a:lnTo>
                                <a:lnTo>
                                  <a:pt x="441" y="2254"/>
                                </a:lnTo>
                                <a:lnTo>
                                  <a:pt x="435" y="2228"/>
                                </a:lnTo>
                                <a:lnTo>
                                  <a:pt x="431" y="2200"/>
                                </a:lnTo>
                                <a:lnTo>
                                  <a:pt x="428" y="2172"/>
                                </a:lnTo>
                                <a:lnTo>
                                  <a:pt x="425" y="2144"/>
                                </a:lnTo>
                                <a:lnTo>
                                  <a:pt x="425" y="2116"/>
                                </a:lnTo>
                                <a:lnTo>
                                  <a:pt x="428" y="2088"/>
                                </a:lnTo>
                                <a:lnTo>
                                  <a:pt x="431" y="2062"/>
                                </a:lnTo>
                                <a:lnTo>
                                  <a:pt x="433" y="2047"/>
                                </a:lnTo>
                                <a:lnTo>
                                  <a:pt x="437" y="2033"/>
                                </a:lnTo>
                                <a:lnTo>
                                  <a:pt x="441" y="2020"/>
                                </a:lnTo>
                                <a:lnTo>
                                  <a:pt x="445" y="2008"/>
                                </a:lnTo>
                                <a:lnTo>
                                  <a:pt x="451" y="1994"/>
                                </a:lnTo>
                                <a:lnTo>
                                  <a:pt x="457" y="1982"/>
                                </a:lnTo>
                                <a:lnTo>
                                  <a:pt x="463" y="1970"/>
                                </a:lnTo>
                                <a:lnTo>
                                  <a:pt x="471" y="1957"/>
                                </a:lnTo>
                                <a:lnTo>
                                  <a:pt x="479" y="1946"/>
                                </a:lnTo>
                                <a:lnTo>
                                  <a:pt x="488" y="1935"/>
                                </a:lnTo>
                                <a:lnTo>
                                  <a:pt x="498" y="1924"/>
                                </a:lnTo>
                                <a:lnTo>
                                  <a:pt x="508" y="1914"/>
                                </a:lnTo>
                                <a:lnTo>
                                  <a:pt x="519" y="1917"/>
                                </a:lnTo>
                                <a:lnTo>
                                  <a:pt x="529" y="1923"/>
                                </a:lnTo>
                                <a:lnTo>
                                  <a:pt x="542" y="1929"/>
                                </a:lnTo>
                                <a:lnTo>
                                  <a:pt x="554" y="1938"/>
                                </a:lnTo>
                                <a:lnTo>
                                  <a:pt x="580" y="1958"/>
                                </a:lnTo>
                                <a:lnTo>
                                  <a:pt x="608" y="1983"/>
                                </a:lnTo>
                                <a:lnTo>
                                  <a:pt x="636" y="2010"/>
                                </a:lnTo>
                                <a:lnTo>
                                  <a:pt x="664" y="2039"/>
                                </a:lnTo>
                                <a:lnTo>
                                  <a:pt x="691" y="2068"/>
                                </a:lnTo>
                                <a:lnTo>
                                  <a:pt x="717" y="2096"/>
                                </a:lnTo>
                                <a:lnTo>
                                  <a:pt x="753" y="2135"/>
                                </a:lnTo>
                                <a:lnTo>
                                  <a:pt x="792" y="2176"/>
                                </a:lnTo>
                                <a:lnTo>
                                  <a:pt x="836" y="2219"/>
                                </a:lnTo>
                                <a:lnTo>
                                  <a:pt x="884" y="2265"/>
                                </a:lnTo>
                                <a:lnTo>
                                  <a:pt x="936" y="2314"/>
                                </a:lnTo>
                                <a:lnTo>
                                  <a:pt x="993" y="2364"/>
                                </a:lnTo>
                                <a:lnTo>
                                  <a:pt x="1054" y="2417"/>
                                </a:lnTo>
                                <a:lnTo>
                                  <a:pt x="1122" y="2470"/>
                                </a:lnTo>
                                <a:lnTo>
                                  <a:pt x="1193" y="2527"/>
                                </a:lnTo>
                                <a:lnTo>
                                  <a:pt x="1271" y="2585"/>
                                </a:lnTo>
                                <a:lnTo>
                                  <a:pt x="1355" y="2645"/>
                                </a:lnTo>
                                <a:lnTo>
                                  <a:pt x="1445" y="2707"/>
                                </a:lnTo>
                                <a:lnTo>
                                  <a:pt x="1542" y="2771"/>
                                </a:lnTo>
                                <a:lnTo>
                                  <a:pt x="1645" y="2837"/>
                                </a:lnTo>
                                <a:lnTo>
                                  <a:pt x="1699" y="2871"/>
                                </a:lnTo>
                                <a:lnTo>
                                  <a:pt x="1755" y="2904"/>
                                </a:lnTo>
                                <a:lnTo>
                                  <a:pt x="1813" y="2939"/>
                                </a:lnTo>
                                <a:lnTo>
                                  <a:pt x="1873" y="2974"/>
                                </a:lnTo>
                                <a:lnTo>
                                  <a:pt x="1890" y="2984"/>
                                </a:lnTo>
                                <a:lnTo>
                                  <a:pt x="1908" y="2996"/>
                                </a:lnTo>
                                <a:lnTo>
                                  <a:pt x="1925" y="3008"/>
                                </a:lnTo>
                                <a:lnTo>
                                  <a:pt x="1942" y="3021"/>
                                </a:lnTo>
                                <a:lnTo>
                                  <a:pt x="1959" y="3034"/>
                                </a:lnTo>
                                <a:lnTo>
                                  <a:pt x="1974" y="3048"/>
                                </a:lnTo>
                                <a:lnTo>
                                  <a:pt x="1990" y="3062"/>
                                </a:lnTo>
                                <a:lnTo>
                                  <a:pt x="2005" y="3077"/>
                                </a:lnTo>
                                <a:lnTo>
                                  <a:pt x="2019" y="3092"/>
                                </a:lnTo>
                                <a:lnTo>
                                  <a:pt x="2033" y="3108"/>
                                </a:lnTo>
                                <a:lnTo>
                                  <a:pt x="2047" y="3125"/>
                                </a:lnTo>
                                <a:lnTo>
                                  <a:pt x="2059" y="3142"/>
                                </a:lnTo>
                                <a:lnTo>
                                  <a:pt x="2073" y="3160"/>
                                </a:lnTo>
                                <a:lnTo>
                                  <a:pt x="2085" y="3178"/>
                                </a:lnTo>
                                <a:lnTo>
                                  <a:pt x="2096" y="3195"/>
                                </a:lnTo>
                                <a:lnTo>
                                  <a:pt x="2108" y="3214"/>
                                </a:lnTo>
                                <a:lnTo>
                                  <a:pt x="2125" y="3246"/>
                                </a:lnTo>
                                <a:lnTo>
                                  <a:pt x="2142" y="3279"/>
                                </a:lnTo>
                                <a:lnTo>
                                  <a:pt x="2157" y="3313"/>
                                </a:lnTo>
                                <a:lnTo>
                                  <a:pt x="2171" y="3348"/>
                                </a:lnTo>
                                <a:lnTo>
                                  <a:pt x="2184" y="3383"/>
                                </a:lnTo>
                                <a:lnTo>
                                  <a:pt x="2195" y="3420"/>
                                </a:lnTo>
                                <a:lnTo>
                                  <a:pt x="2205" y="3457"/>
                                </a:lnTo>
                                <a:lnTo>
                                  <a:pt x="2214" y="3495"/>
                                </a:lnTo>
                                <a:lnTo>
                                  <a:pt x="2222" y="3533"/>
                                </a:lnTo>
                                <a:lnTo>
                                  <a:pt x="2228" y="3572"/>
                                </a:lnTo>
                                <a:lnTo>
                                  <a:pt x="2234" y="3612"/>
                                </a:lnTo>
                                <a:lnTo>
                                  <a:pt x="2239" y="3653"/>
                                </a:lnTo>
                                <a:lnTo>
                                  <a:pt x="2242" y="3694"/>
                                </a:lnTo>
                                <a:lnTo>
                                  <a:pt x="2243" y="3736"/>
                                </a:lnTo>
                                <a:lnTo>
                                  <a:pt x="2243" y="3777"/>
                                </a:lnTo>
                                <a:lnTo>
                                  <a:pt x="2243" y="3818"/>
                                </a:lnTo>
                                <a:lnTo>
                                  <a:pt x="2241" y="3862"/>
                                </a:lnTo>
                                <a:lnTo>
                                  <a:pt x="2237" y="3905"/>
                                </a:lnTo>
                                <a:lnTo>
                                  <a:pt x="2232" y="3948"/>
                                </a:lnTo>
                                <a:lnTo>
                                  <a:pt x="2226" y="3991"/>
                                </a:lnTo>
                                <a:lnTo>
                                  <a:pt x="2218" y="4035"/>
                                </a:lnTo>
                                <a:lnTo>
                                  <a:pt x="2211" y="4078"/>
                                </a:lnTo>
                                <a:lnTo>
                                  <a:pt x="2200" y="4121"/>
                                </a:lnTo>
                                <a:lnTo>
                                  <a:pt x="2188" y="4165"/>
                                </a:lnTo>
                                <a:lnTo>
                                  <a:pt x="2176" y="4207"/>
                                </a:lnTo>
                                <a:lnTo>
                                  <a:pt x="2161" y="4250"/>
                                </a:lnTo>
                                <a:lnTo>
                                  <a:pt x="2147" y="4292"/>
                                </a:lnTo>
                                <a:lnTo>
                                  <a:pt x="2130" y="4334"/>
                                </a:lnTo>
                                <a:lnTo>
                                  <a:pt x="2112" y="4376"/>
                                </a:lnTo>
                                <a:lnTo>
                                  <a:pt x="2092" y="4417"/>
                                </a:lnTo>
                                <a:lnTo>
                                  <a:pt x="2072" y="4457"/>
                                </a:lnTo>
                                <a:lnTo>
                                  <a:pt x="2049" y="4497"/>
                                </a:lnTo>
                                <a:lnTo>
                                  <a:pt x="2028" y="4532"/>
                                </a:lnTo>
                                <a:lnTo>
                                  <a:pt x="2006" y="4567"/>
                                </a:lnTo>
                                <a:lnTo>
                                  <a:pt x="1983" y="4601"/>
                                </a:lnTo>
                                <a:lnTo>
                                  <a:pt x="1959" y="4634"/>
                                </a:lnTo>
                                <a:lnTo>
                                  <a:pt x="1934" y="4667"/>
                                </a:lnTo>
                                <a:lnTo>
                                  <a:pt x="1907" y="4699"/>
                                </a:lnTo>
                                <a:lnTo>
                                  <a:pt x="1879" y="4731"/>
                                </a:lnTo>
                                <a:lnTo>
                                  <a:pt x="1851" y="4761"/>
                                </a:lnTo>
                                <a:lnTo>
                                  <a:pt x="1821" y="4790"/>
                                </a:lnTo>
                                <a:lnTo>
                                  <a:pt x="1791" y="4819"/>
                                </a:lnTo>
                                <a:lnTo>
                                  <a:pt x="1758" y="4847"/>
                                </a:lnTo>
                                <a:lnTo>
                                  <a:pt x="1726" y="4874"/>
                                </a:lnTo>
                                <a:lnTo>
                                  <a:pt x="1691" y="4900"/>
                                </a:lnTo>
                                <a:lnTo>
                                  <a:pt x="1657" y="4924"/>
                                </a:lnTo>
                                <a:lnTo>
                                  <a:pt x="1620" y="4949"/>
                                </a:lnTo>
                                <a:lnTo>
                                  <a:pt x="1582" y="4971"/>
                                </a:lnTo>
                                <a:lnTo>
                                  <a:pt x="1573" y="4978"/>
                                </a:lnTo>
                                <a:lnTo>
                                  <a:pt x="1562" y="4986"/>
                                </a:lnTo>
                                <a:lnTo>
                                  <a:pt x="1555" y="4994"/>
                                </a:lnTo>
                                <a:lnTo>
                                  <a:pt x="1548" y="5003"/>
                                </a:lnTo>
                                <a:lnTo>
                                  <a:pt x="1541" y="5012"/>
                                </a:lnTo>
                                <a:lnTo>
                                  <a:pt x="1536" y="5022"/>
                                </a:lnTo>
                                <a:lnTo>
                                  <a:pt x="1532" y="5032"/>
                                </a:lnTo>
                                <a:lnTo>
                                  <a:pt x="1529" y="5042"/>
                                </a:lnTo>
                                <a:lnTo>
                                  <a:pt x="1527" y="5053"/>
                                </a:lnTo>
                                <a:lnTo>
                                  <a:pt x="1524" y="5064"/>
                                </a:lnTo>
                                <a:lnTo>
                                  <a:pt x="1524" y="5076"/>
                                </a:lnTo>
                                <a:lnTo>
                                  <a:pt x="1526" y="5087"/>
                                </a:lnTo>
                                <a:lnTo>
                                  <a:pt x="1528" y="5098"/>
                                </a:lnTo>
                                <a:lnTo>
                                  <a:pt x="1531" y="5109"/>
                                </a:lnTo>
                                <a:lnTo>
                                  <a:pt x="1536" y="5120"/>
                                </a:lnTo>
                                <a:lnTo>
                                  <a:pt x="1540" y="5131"/>
                                </a:lnTo>
                                <a:lnTo>
                                  <a:pt x="1547" y="5141"/>
                                </a:lnTo>
                                <a:lnTo>
                                  <a:pt x="1555" y="5150"/>
                                </a:lnTo>
                                <a:lnTo>
                                  <a:pt x="1562" y="5157"/>
                                </a:lnTo>
                                <a:lnTo>
                                  <a:pt x="1571" y="5165"/>
                                </a:lnTo>
                                <a:lnTo>
                                  <a:pt x="1580" y="5171"/>
                                </a:lnTo>
                                <a:lnTo>
                                  <a:pt x="1590" y="5176"/>
                                </a:lnTo>
                                <a:lnTo>
                                  <a:pt x="1601" y="5181"/>
                                </a:lnTo>
                                <a:lnTo>
                                  <a:pt x="1612" y="5184"/>
                                </a:lnTo>
                                <a:lnTo>
                                  <a:pt x="1622" y="5187"/>
                                </a:lnTo>
                                <a:lnTo>
                                  <a:pt x="1633" y="5188"/>
                                </a:lnTo>
                                <a:lnTo>
                                  <a:pt x="1644" y="5188"/>
                                </a:lnTo>
                                <a:lnTo>
                                  <a:pt x="1655" y="5187"/>
                                </a:lnTo>
                                <a:lnTo>
                                  <a:pt x="1667" y="5185"/>
                                </a:lnTo>
                                <a:lnTo>
                                  <a:pt x="1678" y="5182"/>
                                </a:lnTo>
                                <a:lnTo>
                                  <a:pt x="1689" y="5178"/>
                                </a:lnTo>
                                <a:lnTo>
                                  <a:pt x="1699" y="5172"/>
                                </a:lnTo>
                                <a:lnTo>
                                  <a:pt x="1744" y="5145"/>
                                </a:lnTo>
                                <a:lnTo>
                                  <a:pt x="1787" y="5117"/>
                                </a:lnTo>
                                <a:lnTo>
                                  <a:pt x="1829" y="5087"/>
                                </a:lnTo>
                                <a:lnTo>
                                  <a:pt x="1869" y="5057"/>
                                </a:lnTo>
                                <a:lnTo>
                                  <a:pt x="1908" y="5025"/>
                                </a:lnTo>
                                <a:lnTo>
                                  <a:pt x="1946" y="4992"/>
                                </a:lnTo>
                                <a:lnTo>
                                  <a:pt x="1982" y="4958"/>
                                </a:lnTo>
                                <a:lnTo>
                                  <a:pt x="2018" y="4923"/>
                                </a:lnTo>
                                <a:lnTo>
                                  <a:pt x="2052" y="4887"/>
                                </a:lnTo>
                                <a:lnTo>
                                  <a:pt x="2084" y="4850"/>
                                </a:lnTo>
                                <a:lnTo>
                                  <a:pt x="2114" y="4812"/>
                                </a:lnTo>
                                <a:lnTo>
                                  <a:pt x="2145" y="4774"/>
                                </a:lnTo>
                                <a:lnTo>
                                  <a:pt x="2174" y="4735"/>
                                </a:lnTo>
                                <a:lnTo>
                                  <a:pt x="2200" y="4696"/>
                                </a:lnTo>
                                <a:lnTo>
                                  <a:pt x="2226" y="4654"/>
                                </a:lnTo>
                                <a:lnTo>
                                  <a:pt x="2251" y="4614"/>
                                </a:lnTo>
                                <a:lnTo>
                                  <a:pt x="2270" y="4579"/>
                                </a:lnTo>
                                <a:lnTo>
                                  <a:pt x="2289" y="4543"/>
                                </a:lnTo>
                                <a:lnTo>
                                  <a:pt x="2307" y="4509"/>
                                </a:lnTo>
                                <a:lnTo>
                                  <a:pt x="2324" y="4473"/>
                                </a:lnTo>
                                <a:lnTo>
                                  <a:pt x="2339" y="4436"/>
                                </a:lnTo>
                                <a:lnTo>
                                  <a:pt x="2354" y="4400"/>
                                </a:lnTo>
                                <a:lnTo>
                                  <a:pt x="2368" y="4363"/>
                                </a:lnTo>
                                <a:lnTo>
                                  <a:pt x="2382" y="4326"/>
                                </a:lnTo>
                                <a:lnTo>
                                  <a:pt x="2394" y="4289"/>
                                </a:lnTo>
                                <a:lnTo>
                                  <a:pt x="2405" y="4252"/>
                                </a:lnTo>
                                <a:lnTo>
                                  <a:pt x="2416" y="4215"/>
                                </a:lnTo>
                                <a:lnTo>
                                  <a:pt x="2425" y="4177"/>
                                </a:lnTo>
                                <a:lnTo>
                                  <a:pt x="2434" y="4140"/>
                                </a:lnTo>
                                <a:lnTo>
                                  <a:pt x="2442" y="4102"/>
                                </a:lnTo>
                                <a:lnTo>
                                  <a:pt x="2450" y="4065"/>
                                </a:lnTo>
                                <a:lnTo>
                                  <a:pt x="2456" y="4027"/>
                                </a:lnTo>
                                <a:lnTo>
                                  <a:pt x="2472" y="4013"/>
                                </a:lnTo>
                                <a:lnTo>
                                  <a:pt x="2491" y="3999"/>
                                </a:lnTo>
                                <a:lnTo>
                                  <a:pt x="2511" y="3980"/>
                                </a:lnTo>
                                <a:lnTo>
                                  <a:pt x="2532" y="3960"/>
                                </a:lnTo>
                                <a:lnTo>
                                  <a:pt x="2553" y="3936"/>
                                </a:lnTo>
                                <a:lnTo>
                                  <a:pt x="2575" y="3911"/>
                                </a:lnTo>
                                <a:lnTo>
                                  <a:pt x="2599" y="3883"/>
                                </a:lnTo>
                                <a:lnTo>
                                  <a:pt x="2622" y="3854"/>
                                </a:lnTo>
                                <a:lnTo>
                                  <a:pt x="2646" y="3823"/>
                                </a:lnTo>
                                <a:lnTo>
                                  <a:pt x="2669" y="3789"/>
                                </a:lnTo>
                                <a:lnTo>
                                  <a:pt x="2692" y="3753"/>
                                </a:lnTo>
                                <a:lnTo>
                                  <a:pt x="2714" y="3716"/>
                                </a:lnTo>
                                <a:lnTo>
                                  <a:pt x="2737" y="3677"/>
                                </a:lnTo>
                                <a:lnTo>
                                  <a:pt x="2757" y="3637"/>
                                </a:lnTo>
                                <a:lnTo>
                                  <a:pt x="2777" y="3595"/>
                                </a:lnTo>
                                <a:lnTo>
                                  <a:pt x="2795" y="3552"/>
                                </a:lnTo>
                                <a:lnTo>
                                  <a:pt x="2812" y="3506"/>
                                </a:lnTo>
                                <a:lnTo>
                                  <a:pt x="2827" y="3459"/>
                                </a:lnTo>
                                <a:lnTo>
                                  <a:pt x="2834" y="3435"/>
                                </a:lnTo>
                                <a:lnTo>
                                  <a:pt x="2841" y="3411"/>
                                </a:lnTo>
                                <a:lnTo>
                                  <a:pt x="2846" y="3386"/>
                                </a:lnTo>
                                <a:lnTo>
                                  <a:pt x="2852" y="3361"/>
                                </a:lnTo>
                                <a:lnTo>
                                  <a:pt x="2856" y="3336"/>
                                </a:lnTo>
                                <a:lnTo>
                                  <a:pt x="2861" y="3311"/>
                                </a:lnTo>
                                <a:lnTo>
                                  <a:pt x="2864" y="3285"/>
                                </a:lnTo>
                                <a:lnTo>
                                  <a:pt x="2866" y="3258"/>
                                </a:lnTo>
                                <a:lnTo>
                                  <a:pt x="2869" y="3232"/>
                                </a:lnTo>
                                <a:lnTo>
                                  <a:pt x="2870" y="3207"/>
                                </a:lnTo>
                                <a:lnTo>
                                  <a:pt x="2871" y="3180"/>
                                </a:lnTo>
                                <a:lnTo>
                                  <a:pt x="2871" y="3153"/>
                                </a:lnTo>
                                <a:lnTo>
                                  <a:pt x="2870" y="3126"/>
                                </a:lnTo>
                                <a:lnTo>
                                  <a:pt x="2868" y="3099"/>
                                </a:lnTo>
                                <a:lnTo>
                                  <a:pt x="2865" y="3071"/>
                                </a:lnTo>
                                <a:lnTo>
                                  <a:pt x="2861" y="3044"/>
                                </a:lnTo>
                                <a:lnTo>
                                  <a:pt x="2856" y="3016"/>
                                </a:lnTo>
                                <a:lnTo>
                                  <a:pt x="2851" y="2988"/>
                                </a:lnTo>
                                <a:lnTo>
                                  <a:pt x="2845" y="2960"/>
                                </a:lnTo>
                                <a:lnTo>
                                  <a:pt x="2837" y="2932"/>
                                </a:lnTo>
                                <a:lnTo>
                                  <a:pt x="2829" y="2904"/>
                                </a:lnTo>
                                <a:lnTo>
                                  <a:pt x="2819" y="2876"/>
                                </a:lnTo>
                                <a:lnTo>
                                  <a:pt x="2809" y="2848"/>
                                </a:lnTo>
                                <a:lnTo>
                                  <a:pt x="2797" y="2819"/>
                                </a:lnTo>
                                <a:lnTo>
                                  <a:pt x="2785" y="2791"/>
                                </a:lnTo>
                                <a:lnTo>
                                  <a:pt x="2770" y="2763"/>
                                </a:lnTo>
                                <a:lnTo>
                                  <a:pt x="2756" y="2734"/>
                                </a:lnTo>
                                <a:lnTo>
                                  <a:pt x="2739" y="2706"/>
                                </a:lnTo>
                                <a:lnTo>
                                  <a:pt x="2725" y="2683"/>
                                </a:lnTo>
                                <a:lnTo>
                                  <a:pt x="2712" y="2662"/>
                                </a:lnTo>
                                <a:lnTo>
                                  <a:pt x="2699" y="2643"/>
                                </a:lnTo>
                                <a:lnTo>
                                  <a:pt x="2686" y="2624"/>
                                </a:lnTo>
                                <a:lnTo>
                                  <a:pt x="2685" y="2624"/>
                                </a:lnTo>
                                <a:lnTo>
                                  <a:pt x="2680" y="2617"/>
                                </a:lnTo>
                                <a:lnTo>
                                  <a:pt x="2674" y="2609"/>
                                </a:lnTo>
                                <a:lnTo>
                                  <a:pt x="2673" y="2609"/>
                                </a:lnTo>
                                <a:lnTo>
                                  <a:pt x="2687" y="2583"/>
                                </a:lnTo>
                                <a:lnTo>
                                  <a:pt x="2702" y="2555"/>
                                </a:lnTo>
                                <a:lnTo>
                                  <a:pt x="2716" y="2525"/>
                                </a:lnTo>
                                <a:lnTo>
                                  <a:pt x="2730" y="2495"/>
                                </a:lnTo>
                                <a:lnTo>
                                  <a:pt x="2743" y="2465"/>
                                </a:lnTo>
                                <a:lnTo>
                                  <a:pt x="2756" y="2434"/>
                                </a:lnTo>
                                <a:lnTo>
                                  <a:pt x="2767" y="2401"/>
                                </a:lnTo>
                                <a:lnTo>
                                  <a:pt x="2778" y="2369"/>
                                </a:lnTo>
                                <a:lnTo>
                                  <a:pt x="2786" y="2343"/>
                                </a:lnTo>
                                <a:lnTo>
                                  <a:pt x="2793" y="2317"/>
                                </a:lnTo>
                                <a:lnTo>
                                  <a:pt x="2798" y="2290"/>
                                </a:lnTo>
                                <a:lnTo>
                                  <a:pt x="2805" y="2263"/>
                                </a:lnTo>
                                <a:lnTo>
                                  <a:pt x="2809" y="2236"/>
                                </a:lnTo>
                                <a:lnTo>
                                  <a:pt x="2814" y="2208"/>
                                </a:lnTo>
                                <a:lnTo>
                                  <a:pt x="2817" y="2180"/>
                                </a:lnTo>
                                <a:lnTo>
                                  <a:pt x="2819" y="2152"/>
                                </a:lnTo>
                                <a:lnTo>
                                  <a:pt x="2822" y="2123"/>
                                </a:lnTo>
                                <a:lnTo>
                                  <a:pt x="2823" y="2094"/>
                                </a:lnTo>
                                <a:lnTo>
                                  <a:pt x="2823" y="2065"/>
                                </a:lnTo>
                                <a:lnTo>
                                  <a:pt x="2822" y="2035"/>
                                </a:lnTo>
                                <a:lnTo>
                                  <a:pt x="2819" y="2004"/>
                                </a:lnTo>
                                <a:lnTo>
                                  <a:pt x="2816" y="1974"/>
                                </a:lnTo>
                                <a:lnTo>
                                  <a:pt x="2813" y="1943"/>
                                </a:lnTo>
                                <a:lnTo>
                                  <a:pt x="2807" y="1911"/>
                                </a:lnTo>
                                <a:lnTo>
                                  <a:pt x="2802" y="1888"/>
                                </a:lnTo>
                                <a:lnTo>
                                  <a:pt x="2796" y="1864"/>
                                </a:lnTo>
                                <a:lnTo>
                                  <a:pt x="2788" y="1842"/>
                                </a:lnTo>
                                <a:lnTo>
                                  <a:pt x="2779" y="1818"/>
                                </a:lnTo>
                                <a:lnTo>
                                  <a:pt x="2769" y="1795"/>
                                </a:lnTo>
                                <a:lnTo>
                                  <a:pt x="2758" y="1770"/>
                                </a:lnTo>
                                <a:lnTo>
                                  <a:pt x="2746" y="1747"/>
                                </a:lnTo>
                                <a:lnTo>
                                  <a:pt x="2732" y="1723"/>
                                </a:lnTo>
                                <a:lnTo>
                                  <a:pt x="2719" y="1700"/>
                                </a:lnTo>
                                <a:lnTo>
                                  <a:pt x="2703" y="1676"/>
                                </a:lnTo>
                                <a:lnTo>
                                  <a:pt x="2686" y="1653"/>
                                </a:lnTo>
                                <a:lnTo>
                                  <a:pt x="2669" y="1629"/>
                                </a:lnTo>
                                <a:lnTo>
                                  <a:pt x="2652" y="1605"/>
                                </a:lnTo>
                                <a:lnTo>
                                  <a:pt x="2633" y="1582"/>
                                </a:lnTo>
                                <a:lnTo>
                                  <a:pt x="2612" y="1558"/>
                                </a:lnTo>
                                <a:lnTo>
                                  <a:pt x="2592" y="1535"/>
                                </a:lnTo>
                                <a:lnTo>
                                  <a:pt x="2571" y="1512"/>
                                </a:lnTo>
                                <a:lnTo>
                                  <a:pt x="2549" y="1489"/>
                                </a:lnTo>
                                <a:lnTo>
                                  <a:pt x="2526" y="1467"/>
                                </a:lnTo>
                                <a:lnTo>
                                  <a:pt x="2503" y="1444"/>
                                </a:lnTo>
                                <a:lnTo>
                                  <a:pt x="2456" y="1399"/>
                                </a:lnTo>
                                <a:lnTo>
                                  <a:pt x="2405" y="1357"/>
                                </a:lnTo>
                                <a:lnTo>
                                  <a:pt x="2355" y="1314"/>
                                </a:lnTo>
                                <a:lnTo>
                                  <a:pt x="2302" y="1274"/>
                                </a:lnTo>
                                <a:lnTo>
                                  <a:pt x="2249" y="1235"/>
                                </a:lnTo>
                                <a:lnTo>
                                  <a:pt x="2195" y="1198"/>
                                </a:lnTo>
                                <a:lnTo>
                                  <a:pt x="2155" y="1171"/>
                                </a:lnTo>
                                <a:lnTo>
                                  <a:pt x="2113" y="1145"/>
                                </a:lnTo>
                                <a:lnTo>
                                  <a:pt x="2072" y="1120"/>
                                </a:lnTo>
                                <a:lnTo>
                                  <a:pt x="2030" y="1096"/>
                                </a:lnTo>
                                <a:lnTo>
                                  <a:pt x="1991" y="1074"/>
                                </a:lnTo>
                                <a:lnTo>
                                  <a:pt x="1952" y="1053"/>
                                </a:lnTo>
                                <a:lnTo>
                                  <a:pt x="1914" y="1034"/>
                                </a:lnTo>
                                <a:lnTo>
                                  <a:pt x="1876" y="1016"/>
                                </a:lnTo>
                                <a:lnTo>
                                  <a:pt x="1842" y="996"/>
                                </a:lnTo>
                                <a:lnTo>
                                  <a:pt x="1810" y="977"/>
                                </a:lnTo>
                                <a:lnTo>
                                  <a:pt x="1779" y="957"/>
                                </a:lnTo>
                                <a:lnTo>
                                  <a:pt x="1751" y="937"/>
                                </a:lnTo>
                                <a:lnTo>
                                  <a:pt x="1724" y="916"/>
                                </a:lnTo>
                                <a:lnTo>
                                  <a:pt x="1698" y="896"/>
                                </a:lnTo>
                                <a:lnTo>
                                  <a:pt x="1673" y="876"/>
                                </a:lnTo>
                                <a:lnTo>
                                  <a:pt x="1651" y="856"/>
                                </a:lnTo>
                                <a:lnTo>
                                  <a:pt x="1631" y="836"/>
                                </a:lnTo>
                                <a:lnTo>
                                  <a:pt x="1611" y="816"/>
                                </a:lnTo>
                                <a:lnTo>
                                  <a:pt x="1593" y="795"/>
                                </a:lnTo>
                                <a:lnTo>
                                  <a:pt x="1576" y="775"/>
                                </a:lnTo>
                                <a:lnTo>
                                  <a:pt x="1560" y="755"/>
                                </a:lnTo>
                                <a:lnTo>
                                  <a:pt x="1546" y="735"/>
                                </a:lnTo>
                                <a:lnTo>
                                  <a:pt x="1532" y="716"/>
                                </a:lnTo>
                                <a:lnTo>
                                  <a:pt x="1520" y="696"/>
                                </a:lnTo>
                                <a:lnTo>
                                  <a:pt x="1509" y="675"/>
                                </a:lnTo>
                                <a:lnTo>
                                  <a:pt x="1499" y="656"/>
                                </a:lnTo>
                                <a:lnTo>
                                  <a:pt x="1489" y="637"/>
                                </a:lnTo>
                                <a:lnTo>
                                  <a:pt x="1481" y="617"/>
                                </a:lnTo>
                                <a:lnTo>
                                  <a:pt x="1465" y="580"/>
                                </a:lnTo>
                                <a:lnTo>
                                  <a:pt x="1453" y="542"/>
                                </a:lnTo>
                                <a:lnTo>
                                  <a:pt x="1443" y="506"/>
                                </a:lnTo>
                                <a:lnTo>
                                  <a:pt x="1434" y="470"/>
                                </a:lnTo>
                                <a:lnTo>
                                  <a:pt x="1426" y="436"/>
                                </a:lnTo>
                                <a:lnTo>
                                  <a:pt x="1419" y="403"/>
                                </a:lnTo>
                                <a:lnTo>
                                  <a:pt x="1411" y="365"/>
                                </a:lnTo>
                                <a:lnTo>
                                  <a:pt x="1404" y="329"/>
                                </a:lnTo>
                                <a:lnTo>
                                  <a:pt x="1395" y="294"/>
                                </a:lnTo>
                                <a:lnTo>
                                  <a:pt x="1386" y="261"/>
                                </a:lnTo>
                                <a:lnTo>
                                  <a:pt x="1376" y="228"/>
                                </a:lnTo>
                                <a:lnTo>
                                  <a:pt x="1363" y="198"/>
                                </a:lnTo>
                                <a:lnTo>
                                  <a:pt x="1357" y="184"/>
                                </a:lnTo>
                                <a:lnTo>
                                  <a:pt x="1349" y="170"/>
                                </a:lnTo>
                                <a:lnTo>
                                  <a:pt x="1341" y="157"/>
                                </a:lnTo>
                                <a:lnTo>
                                  <a:pt x="1332" y="143"/>
                                </a:lnTo>
                                <a:lnTo>
                                  <a:pt x="1323" y="131"/>
                                </a:lnTo>
                                <a:lnTo>
                                  <a:pt x="1312" y="119"/>
                                </a:lnTo>
                                <a:lnTo>
                                  <a:pt x="1302" y="106"/>
                                </a:lnTo>
                                <a:lnTo>
                                  <a:pt x="1289" y="95"/>
                                </a:lnTo>
                                <a:lnTo>
                                  <a:pt x="1277" y="84"/>
                                </a:lnTo>
                                <a:lnTo>
                                  <a:pt x="1263" y="74"/>
                                </a:lnTo>
                                <a:lnTo>
                                  <a:pt x="1248" y="65"/>
                                </a:lnTo>
                                <a:lnTo>
                                  <a:pt x="1232" y="55"/>
                                </a:lnTo>
                                <a:lnTo>
                                  <a:pt x="1216" y="47"/>
                                </a:lnTo>
                                <a:lnTo>
                                  <a:pt x="1198" y="39"/>
                                </a:lnTo>
                                <a:lnTo>
                                  <a:pt x="1179" y="31"/>
                                </a:lnTo>
                                <a:lnTo>
                                  <a:pt x="1158" y="24"/>
                                </a:lnTo>
                                <a:lnTo>
                                  <a:pt x="1136" y="18"/>
                                </a:lnTo>
                                <a:lnTo>
                                  <a:pt x="1114" y="12"/>
                                </a:lnTo>
                                <a:lnTo>
                                  <a:pt x="1089" y="7"/>
                                </a:lnTo>
                                <a:lnTo>
                                  <a:pt x="1063" y="2"/>
                                </a:lnTo>
                                <a:lnTo>
                                  <a:pt x="1059" y="2"/>
                                </a:lnTo>
                                <a:lnTo>
                                  <a:pt x="1055" y="1"/>
                                </a:lnTo>
                                <a:lnTo>
                                  <a:pt x="1036" y="0"/>
                                </a:lnTo>
                                <a:lnTo>
                                  <a:pt x="1019" y="0"/>
                                </a:lnTo>
                                <a:lnTo>
                                  <a:pt x="1001" y="2"/>
                                </a:lnTo>
                                <a:lnTo>
                                  <a:pt x="983" y="4"/>
                                </a:lnTo>
                                <a:lnTo>
                                  <a:pt x="966" y="8"/>
                                </a:lnTo>
                                <a:lnTo>
                                  <a:pt x="949" y="12"/>
                                </a:lnTo>
                                <a:lnTo>
                                  <a:pt x="933" y="18"/>
                                </a:lnTo>
                                <a:lnTo>
                                  <a:pt x="918" y="24"/>
                                </a:lnTo>
                                <a:lnTo>
                                  <a:pt x="902" y="32"/>
                                </a:lnTo>
                                <a:lnTo>
                                  <a:pt x="888" y="41"/>
                                </a:lnTo>
                                <a:lnTo>
                                  <a:pt x="873" y="51"/>
                                </a:lnTo>
                                <a:lnTo>
                                  <a:pt x="858" y="61"/>
                                </a:lnTo>
                                <a:lnTo>
                                  <a:pt x="845" y="74"/>
                                </a:lnTo>
                                <a:lnTo>
                                  <a:pt x="832" y="86"/>
                                </a:lnTo>
                                <a:lnTo>
                                  <a:pt x="819" y="98"/>
                                </a:lnTo>
                                <a:lnTo>
                                  <a:pt x="807" y="113"/>
                                </a:lnTo>
                                <a:lnTo>
                                  <a:pt x="791" y="133"/>
                                </a:lnTo>
                                <a:lnTo>
                                  <a:pt x="776" y="154"/>
                                </a:lnTo>
                                <a:lnTo>
                                  <a:pt x="762" y="178"/>
                                </a:lnTo>
                                <a:lnTo>
                                  <a:pt x="749" y="203"/>
                                </a:lnTo>
                                <a:lnTo>
                                  <a:pt x="736" y="227"/>
                                </a:lnTo>
                                <a:lnTo>
                                  <a:pt x="724" y="254"/>
                                </a:lnTo>
                                <a:lnTo>
                                  <a:pt x="714" y="281"/>
                                </a:lnTo>
                                <a:lnTo>
                                  <a:pt x="704" y="310"/>
                                </a:lnTo>
                                <a:lnTo>
                                  <a:pt x="697" y="330"/>
                                </a:lnTo>
                                <a:lnTo>
                                  <a:pt x="692" y="352"/>
                                </a:lnTo>
                                <a:lnTo>
                                  <a:pt x="686" y="372"/>
                                </a:lnTo>
                                <a:lnTo>
                                  <a:pt x="682" y="393"/>
                                </a:lnTo>
                                <a:lnTo>
                                  <a:pt x="664" y="368"/>
                                </a:lnTo>
                                <a:lnTo>
                                  <a:pt x="647" y="345"/>
                                </a:lnTo>
                                <a:lnTo>
                                  <a:pt x="628" y="324"/>
                                </a:lnTo>
                                <a:lnTo>
                                  <a:pt x="609" y="305"/>
                                </a:lnTo>
                                <a:lnTo>
                                  <a:pt x="593" y="290"/>
                                </a:lnTo>
                                <a:lnTo>
                                  <a:pt x="578" y="278"/>
                                </a:lnTo>
                                <a:lnTo>
                                  <a:pt x="562" y="265"/>
                                </a:lnTo>
                                <a:lnTo>
                                  <a:pt x="545" y="254"/>
                                </a:lnTo>
                                <a:lnTo>
                                  <a:pt x="528" y="245"/>
                                </a:lnTo>
                                <a:lnTo>
                                  <a:pt x="513" y="237"/>
                                </a:lnTo>
                                <a:lnTo>
                                  <a:pt x="496" y="231"/>
                                </a:lnTo>
                                <a:lnTo>
                                  <a:pt x="479" y="225"/>
                                </a:lnTo>
                                <a:lnTo>
                                  <a:pt x="462" y="222"/>
                                </a:lnTo>
                                <a:lnTo>
                                  <a:pt x="445" y="219"/>
                                </a:lnTo>
                                <a:lnTo>
                                  <a:pt x="429" y="218"/>
                                </a:lnTo>
                                <a:lnTo>
                                  <a:pt x="412" y="219"/>
                                </a:lnTo>
                                <a:lnTo>
                                  <a:pt x="395" y="223"/>
                                </a:lnTo>
                                <a:lnTo>
                                  <a:pt x="378" y="227"/>
                                </a:lnTo>
                                <a:lnTo>
                                  <a:pt x="362" y="234"/>
                                </a:lnTo>
                                <a:lnTo>
                                  <a:pt x="345" y="243"/>
                                </a:lnTo>
                                <a:lnTo>
                                  <a:pt x="328" y="254"/>
                                </a:lnTo>
                                <a:lnTo>
                                  <a:pt x="311" y="266"/>
                                </a:lnTo>
                                <a:lnTo>
                                  <a:pt x="294" y="282"/>
                                </a:lnTo>
                                <a:lnTo>
                                  <a:pt x="278" y="299"/>
                                </a:lnTo>
                                <a:lnTo>
                                  <a:pt x="261" y="318"/>
                                </a:lnTo>
                                <a:lnTo>
                                  <a:pt x="244" y="340"/>
                                </a:lnTo>
                                <a:lnTo>
                                  <a:pt x="227" y="364"/>
                                </a:lnTo>
                                <a:lnTo>
                                  <a:pt x="210" y="391"/>
                                </a:lnTo>
                                <a:lnTo>
                                  <a:pt x="194" y="420"/>
                                </a:lnTo>
                                <a:lnTo>
                                  <a:pt x="177" y="452"/>
                                </a:lnTo>
                                <a:lnTo>
                                  <a:pt x="161" y="487"/>
                                </a:lnTo>
                                <a:lnTo>
                                  <a:pt x="144" y="524"/>
                                </a:lnTo>
                                <a:lnTo>
                                  <a:pt x="129" y="563"/>
                                </a:lnTo>
                                <a:lnTo>
                                  <a:pt x="112" y="607"/>
                                </a:lnTo>
                                <a:lnTo>
                                  <a:pt x="96" y="653"/>
                                </a:lnTo>
                                <a:lnTo>
                                  <a:pt x="81" y="701"/>
                                </a:lnTo>
                                <a:lnTo>
                                  <a:pt x="62" y="764"/>
                                </a:lnTo>
                                <a:lnTo>
                                  <a:pt x="46" y="824"/>
                                </a:lnTo>
                                <a:lnTo>
                                  <a:pt x="32" y="884"/>
                                </a:lnTo>
                                <a:lnTo>
                                  <a:pt x="22" y="942"/>
                                </a:lnTo>
                                <a:lnTo>
                                  <a:pt x="13" y="998"/>
                                </a:lnTo>
                                <a:lnTo>
                                  <a:pt x="7" y="1053"/>
                                </a:lnTo>
                                <a:lnTo>
                                  <a:pt x="3" y="1106"/>
                                </a:lnTo>
                                <a:lnTo>
                                  <a:pt x="1" y="1157"/>
                                </a:lnTo>
                                <a:lnTo>
                                  <a:pt x="0" y="1207"/>
                                </a:lnTo>
                                <a:lnTo>
                                  <a:pt x="2" y="1255"/>
                                </a:lnTo>
                                <a:lnTo>
                                  <a:pt x="4" y="1301"/>
                                </a:lnTo>
                                <a:lnTo>
                                  <a:pt x="10" y="1347"/>
                                </a:lnTo>
                                <a:lnTo>
                                  <a:pt x="16" y="1389"/>
                                </a:lnTo>
                                <a:lnTo>
                                  <a:pt x="24" y="1431"/>
                                </a:lnTo>
                                <a:lnTo>
                                  <a:pt x="31" y="1471"/>
                                </a:lnTo>
                                <a:lnTo>
                                  <a:pt x="41" y="1510"/>
                                </a:lnTo>
                                <a:lnTo>
                                  <a:pt x="53" y="1547"/>
                                </a:lnTo>
                                <a:lnTo>
                                  <a:pt x="64" y="1583"/>
                                </a:lnTo>
                                <a:lnTo>
                                  <a:pt x="76" y="1617"/>
                                </a:lnTo>
                                <a:lnTo>
                                  <a:pt x="90" y="1649"/>
                                </a:lnTo>
                                <a:lnTo>
                                  <a:pt x="103" y="1679"/>
                                </a:lnTo>
                                <a:lnTo>
                                  <a:pt x="118" y="1710"/>
                                </a:lnTo>
                                <a:lnTo>
                                  <a:pt x="132" y="1737"/>
                                </a:lnTo>
                                <a:lnTo>
                                  <a:pt x="147" y="1763"/>
                                </a:lnTo>
                                <a:lnTo>
                                  <a:pt x="161" y="1788"/>
                                </a:lnTo>
                                <a:lnTo>
                                  <a:pt x="176" y="1812"/>
                                </a:lnTo>
                                <a:lnTo>
                                  <a:pt x="190" y="1833"/>
                                </a:lnTo>
                                <a:lnTo>
                                  <a:pt x="205" y="1853"/>
                                </a:lnTo>
                                <a:lnTo>
                                  <a:pt x="233" y="1889"/>
                                </a:lnTo>
                                <a:lnTo>
                                  <a:pt x="259" y="1919"/>
                                </a:lnTo>
                                <a:lnTo>
                                  <a:pt x="250" y="1958"/>
                                </a:lnTo>
                                <a:lnTo>
                                  <a:pt x="242" y="2001"/>
                                </a:lnTo>
                                <a:lnTo>
                                  <a:pt x="235" y="2048"/>
                                </a:lnTo>
                                <a:lnTo>
                                  <a:pt x="231" y="2097"/>
                                </a:lnTo>
                                <a:lnTo>
                                  <a:pt x="228" y="2151"/>
                                </a:lnTo>
                                <a:lnTo>
                                  <a:pt x="226" y="2209"/>
                                </a:lnTo>
                                <a:lnTo>
                                  <a:pt x="226" y="2271"/>
                                </a:lnTo>
                                <a:lnTo>
                                  <a:pt x="228" y="2337"/>
                                </a:lnTo>
                                <a:lnTo>
                                  <a:pt x="236" y="2420"/>
                                </a:lnTo>
                                <a:lnTo>
                                  <a:pt x="252" y="2504"/>
                                </a:lnTo>
                                <a:lnTo>
                                  <a:pt x="276" y="2588"/>
                                </a:lnTo>
                                <a:lnTo>
                                  <a:pt x="308" y="2673"/>
                                </a:lnTo>
                                <a:lnTo>
                                  <a:pt x="347" y="2757"/>
                                </a:lnTo>
                                <a:lnTo>
                                  <a:pt x="392" y="2841"/>
                                </a:lnTo>
                                <a:lnTo>
                                  <a:pt x="442" y="2925"/>
                                </a:lnTo>
                                <a:lnTo>
                                  <a:pt x="498" y="3009"/>
                                </a:lnTo>
                                <a:lnTo>
                                  <a:pt x="559" y="3091"/>
                                </a:lnTo>
                                <a:lnTo>
                                  <a:pt x="622" y="3173"/>
                                </a:lnTo>
                                <a:lnTo>
                                  <a:pt x="689" y="3253"/>
                                </a:lnTo>
                                <a:lnTo>
                                  <a:pt x="760" y="3331"/>
                                </a:lnTo>
                                <a:lnTo>
                                  <a:pt x="833" y="3408"/>
                                </a:lnTo>
                                <a:lnTo>
                                  <a:pt x="907" y="3483"/>
                                </a:lnTo>
                                <a:lnTo>
                                  <a:pt x="983" y="3556"/>
                                </a:lnTo>
                                <a:lnTo>
                                  <a:pt x="1059" y="3627"/>
                                </a:lnTo>
                                <a:lnTo>
                                  <a:pt x="1134" y="3694"/>
                                </a:lnTo>
                                <a:lnTo>
                                  <a:pt x="1209" y="3759"/>
                                </a:lnTo>
                                <a:lnTo>
                                  <a:pt x="1283" y="3822"/>
                                </a:lnTo>
                                <a:lnTo>
                                  <a:pt x="1355" y="3880"/>
                                </a:lnTo>
                                <a:lnTo>
                                  <a:pt x="1425" y="3936"/>
                                </a:lnTo>
                                <a:lnTo>
                                  <a:pt x="1491" y="3988"/>
                                </a:lnTo>
                                <a:lnTo>
                                  <a:pt x="1555" y="4036"/>
                                </a:lnTo>
                                <a:lnTo>
                                  <a:pt x="1613" y="4080"/>
                                </a:lnTo>
                                <a:lnTo>
                                  <a:pt x="1716" y="4153"/>
                                </a:lnTo>
                                <a:lnTo>
                                  <a:pt x="1796" y="4210"/>
                                </a:lnTo>
                                <a:lnTo>
                                  <a:pt x="1848" y="4244"/>
                                </a:lnTo>
                                <a:lnTo>
                                  <a:pt x="1866" y="4257"/>
                                </a:lnTo>
                                <a:close/>
                                <a:moveTo>
                                  <a:pt x="2499" y="2439"/>
                                </a:moveTo>
                                <a:lnTo>
                                  <a:pt x="2439" y="2381"/>
                                </a:lnTo>
                                <a:lnTo>
                                  <a:pt x="2377" y="2321"/>
                                </a:lnTo>
                                <a:lnTo>
                                  <a:pt x="2316" y="2261"/>
                                </a:lnTo>
                                <a:lnTo>
                                  <a:pt x="2252" y="2200"/>
                                </a:lnTo>
                                <a:lnTo>
                                  <a:pt x="2189" y="2140"/>
                                </a:lnTo>
                                <a:lnTo>
                                  <a:pt x="2124" y="2078"/>
                                </a:lnTo>
                                <a:lnTo>
                                  <a:pt x="2061" y="2017"/>
                                </a:lnTo>
                                <a:lnTo>
                                  <a:pt x="1997" y="1956"/>
                                </a:lnTo>
                                <a:lnTo>
                                  <a:pt x="1921" y="1883"/>
                                </a:lnTo>
                                <a:lnTo>
                                  <a:pt x="1846" y="1812"/>
                                </a:lnTo>
                                <a:lnTo>
                                  <a:pt x="1771" y="1740"/>
                                </a:lnTo>
                                <a:lnTo>
                                  <a:pt x="1697" y="1669"/>
                                </a:lnTo>
                                <a:lnTo>
                                  <a:pt x="1624" y="1600"/>
                                </a:lnTo>
                                <a:lnTo>
                                  <a:pt x="1554" y="1530"/>
                                </a:lnTo>
                                <a:lnTo>
                                  <a:pt x="1484" y="1463"/>
                                </a:lnTo>
                                <a:lnTo>
                                  <a:pt x="1417" y="1398"/>
                                </a:lnTo>
                                <a:lnTo>
                                  <a:pt x="1351" y="1334"/>
                                </a:lnTo>
                                <a:lnTo>
                                  <a:pt x="1289" y="1273"/>
                                </a:lnTo>
                                <a:lnTo>
                                  <a:pt x="1229" y="1212"/>
                                </a:lnTo>
                                <a:lnTo>
                                  <a:pt x="1173" y="1155"/>
                                </a:lnTo>
                                <a:lnTo>
                                  <a:pt x="1119" y="1101"/>
                                </a:lnTo>
                                <a:lnTo>
                                  <a:pt x="1070" y="1050"/>
                                </a:lnTo>
                                <a:lnTo>
                                  <a:pt x="1025" y="1002"/>
                                </a:lnTo>
                                <a:lnTo>
                                  <a:pt x="984" y="957"/>
                                </a:lnTo>
                                <a:lnTo>
                                  <a:pt x="970" y="937"/>
                                </a:lnTo>
                                <a:lnTo>
                                  <a:pt x="958" y="916"/>
                                </a:lnTo>
                                <a:lnTo>
                                  <a:pt x="947" y="896"/>
                                </a:lnTo>
                                <a:lnTo>
                                  <a:pt x="937" y="876"/>
                                </a:lnTo>
                                <a:lnTo>
                                  <a:pt x="927" y="856"/>
                                </a:lnTo>
                                <a:lnTo>
                                  <a:pt x="918" y="835"/>
                                </a:lnTo>
                                <a:lnTo>
                                  <a:pt x="910" y="812"/>
                                </a:lnTo>
                                <a:lnTo>
                                  <a:pt x="903" y="790"/>
                                </a:lnTo>
                                <a:lnTo>
                                  <a:pt x="898" y="766"/>
                                </a:lnTo>
                                <a:lnTo>
                                  <a:pt x="893" y="742"/>
                                </a:lnTo>
                                <a:lnTo>
                                  <a:pt x="890" y="716"/>
                                </a:lnTo>
                                <a:lnTo>
                                  <a:pt x="888" y="688"/>
                                </a:lnTo>
                                <a:lnTo>
                                  <a:pt x="886" y="659"/>
                                </a:lnTo>
                                <a:lnTo>
                                  <a:pt x="886" y="627"/>
                                </a:lnTo>
                                <a:lnTo>
                                  <a:pt x="888" y="594"/>
                                </a:lnTo>
                                <a:lnTo>
                                  <a:pt x="891" y="558"/>
                                </a:lnTo>
                                <a:lnTo>
                                  <a:pt x="893" y="534"/>
                                </a:lnTo>
                                <a:lnTo>
                                  <a:pt x="895" y="512"/>
                                </a:lnTo>
                                <a:lnTo>
                                  <a:pt x="899" y="488"/>
                                </a:lnTo>
                                <a:lnTo>
                                  <a:pt x="903" y="466"/>
                                </a:lnTo>
                                <a:lnTo>
                                  <a:pt x="908" y="444"/>
                                </a:lnTo>
                                <a:lnTo>
                                  <a:pt x="913" y="422"/>
                                </a:lnTo>
                                <a:lnTo>
                                  <a:pt x="919" y="401"/>
                                </a:lnTo>
                                <a:lnTo>
                                  <a:pt x="925" y="381"/>
                                </a:lnTo>
                                <a:lnTo>
                                  <a:pt x="931" y="363"/>
                                </a:lnTo>
                                <a:lnTo>
                                  <a:pt x="938" y="346"/>
                                </a:lnTo>
                                <a:lnTo>
                                  <a:pt x="945" y="329"/>
                                </a:lnTo>
                                <a:lnTo>
                                  <a:pt x="951" y="315"/>
                                </a:lnTo>
                                <a:lnTo>
                                  <a:pt x="959" y="300"/>
                                </a:lnTo>
                                <a:lnTo>
                                  <a:pt x="968" y="287"/>
                                </a:lnTo>
                                <a:lnTo>
                                  <a:pt x="976" y="273"/>
                                </a:lnTo>
                                <a:lnTo>
                                  <a:pt x="985" y="262"/>
                                </a:lnTo>
                                <a:lnTo>
                                  <a:pt x="996" y="251"/>
                                </a:lnTo>
                                <a:lnTo>
                                  <a:pt x="1007" y="242"/>
                                </a:lnTo>
                                <a:lnTo>
                                  <a:pt x="1013" y="238"/>
                                </a:lnTo>
                                <a:lnTo>
                                  <a:pt x="1019" y="235"/>
                                </a:lnTo>
                                <a:lnTo>
                                  <a:pt x="1025" y="234"/>
                                </a:lnTo>
                                <a:lnTo>
                                  <a:pt x="1031" y="233"/>
                                </a:lnTo>
                                <a:lnTo>
                                  <a:pt x="1052" y="237"/>
                                </a:lnTo>
                                <a:lnTo>
                                  <a:pt x="1071" y="244"/>
                                </a:lnTo>
                                <a:lnTo>
                                  <a:pt x="1088" y="251"/>
                                </a:lnTo>
                                <a:lnTo>
                                  <a:pt x="1104" y="260"/>
                                </a:lnTo>
                                <a:lnTo>
                                  <a:pt x="1117" y="270"/>
                                </a:lnTo>
                                <a:lnTo>
                                  <a:pt x="1128" y="281"/>
                                </a:lnTo>
                                <a:lnTo>
                                  <a:pt x="1139" y="293"/>
                                </a:lnTo>
                                <a:lnTo>
                                  <a:pt x="1148" y="307"/>
                                </a:lnTo>
                                <a:lnTo>
                                  <a:pt x="1156" y="321"/>
                                </a:lnTo>
                                <a:lnTo>
                                  <a:pt x="1163" y="337"/>
                                </a:lnTo>
                                <a:lnTo>
                                  <a:pt x="1169" y="354"/>
                                </a:lnTo>
                                <a:lnTo>
                                  <a:pt x="1174" y="372"/>
                                </a:lnTo>
                                <a:lnTo>
                                  <a:pt x="1183" y="409"/>
                                </a:lnTo>
                                <a:lnTo>
                                  <a:pt x="1191" y="449"/>
                                </a:lnTo>
                                <a:lnTo>
                                  <a:pt x="1200" y="492"/>
                                </a:lnTo>
                                <a:lnTo>
                                  <a:pt x="1210" y="534"/>
                                </a:lnTo>
                                <a:lnTo>
                                  <a:pt x="1221" y="579"/>
                                </a:lnTo>
                                <a:lnTo>
                                  <a:pt x="1233" y="625"/>
                                </a:lnTo>
                                <a:lnTo>
                                  <a:pt x="1241" y="649"/>
                                </a:lnTo>
                                <a:lnTo>
                                  <a:pt x="1249" y="672"/>
                                </a:lnTo>
                                <a:lnTo>
                                  <a:pt x="1258" y="697"/>
                                </a:lnTo>
                                <a:lnTo>
                                  <a:pt x="1268" y="720"/>
                                </a:lnTo>
                                <a:lnTo>
                                  <a:pt x="1279" y="745"/>
                                </a:lnTo>
                                <a:lnTo>
                                  <a:pt x="1292" y="770"/>
                                </a:lnTo>
                                <a:lnTo>
                                  <a:pt x="1305" y="794"/>
                                </a:lnTo>
                                <a:lnTo>
                                  <a:pt x="1319" y="819"/>
                                </a:lnTo>
                                <a:lnTo>
                                  <a:pt x="1334" y="844"/>
                                </a:lnTo>
                                <a:lnTo>
                                  <a:pt x="1351" y="868"/>
                                </a:lnTo>
                                <a:lnTo>
                                  <a:pt x="1369" y="894"/>
                                </a:lnTo>
                                <a:lnTo>
                                  <a:pt x="1389" y="919"/>
                                </a:lnTo>
                                <a:lnTo>
                                  <a:pt x="1410" y="944"/>
                                </a:lnTo>
                                <a:lnTo>
                                  <a:pt x="1433" y="970"/>
                                </a:lnTo>
                                <a:lnTo>
                                  <a:pt x="1457" y="995"/>
                                </a:lnTo>
                                <a:lnTo>
                                  <a:pt x="1484" y="1021"/>
                                </a:lnTo>
                                <a:lnTo>
                                  <a:pt x="1512" y="1045"/>
                                </a:lnTo>
                                <a:lnTo>
                                  <a:pt x="1542" y="1071"/>
                                </a:lnTo>
                                <a:lnTo>
                                  <a:pt x="1574" y="1097"/>
                                </a:lnTo>
                                <a:lnTo>
                                  <a:pt x="1608" y="1121"/>
                                </a:lnTo>
                                <a:lnTo>
                                  <a:pt x="1644" y="1147"/>
                                </a:lnTo>
                                <a:lnTo>
                                  <a:pt x="1683" y="1172"/>
                                </a:lnTo>
                                <a:lnTo>
                                  <a:pt x="1724" y="1196"/>
                                </a:lnTo>
                                <a:lnTo>
                                  <a:pt x="1766" y="1221"/>
                                </a:lnTo>
                                <a:lnTo>
                                  <a:pt x="1771" y="1223"/>
                                </a:lnTo>
                                <a:lnTo>
                                  <a:pt x="1775" y="1226"/>
                                </a:lnTo>
                                <a:lnTo>
                                  <a:pt x="1810" y="1242"/>
                                </a:lnTo>
                                <a:lnTo>
                                  <a:pt x="1845" y="1259"/>
                                </a:lnTo>
                                <a:lnTo>
                                  <a:pt x="1880" y="1278"/>
                                </a:lnTo>
                                <a:lnTo>
                                  <a:pt x="1916" y="1298"/>
                                </a:lnTo>
                                <a:lnTo>
                                  <a:pt x="1952" y="1320"/>
                                </a:lnTo>
                                <a:lnTo>
                                  <a:pt x="1989" y="1342"/>
                                </a:lnTo>
                                <a:lnTo>
                                  <a:pt x="2027" y="1366"/>
                                </a:lnTo>
                                <a:lnTo>
                                  <a:pt x="2065" y="1390"/>
                                </a:lnTo>
                                <a:lnTo>
                                  <a:pt x="2111" y="1423"/>
                                </a:lnTo>
                                <a:lnTo>
                                  <a:pt x="2157" y="1455"/>
                                </a:lnTo>
                                <a:lnTo>
                                  <a:pt x="2200" y="1489"/>
                                </a:lnTo>
                                <a:lnTo>
                                  <a:pt x="2244" y="1524"/>
                                </a:lnTo>
                                <a:lnTo>
                                  <a:pt x="2287" y="1558"/>
                                </a:lnTo>
                                <a:lnTo>
                                  <a:pt x="2327" y="1594"/>
                                </a:lnTo>
                                <a:lnTo>
                                  <a:pt x="2365" y="1631"/>
                                </a:lnTo>
                                <a:lnTo>
                                  <a:pt x="2402" y="1668"/>
                                </a:lnTo>
                                <a:lnTo>
                                  <a:pt x="2436" y="1704"/>
                                </a:lnTo>
                                <a:lnTo>
                                  <a:pt x="2466" y="1741"/>
                                </a:lnTo>
                                <a:lnTo>
                                  <a:pt x="2480" y="1760"/>
                                </a:lnTo>
                                <a:lnTo>
                                  <a:pt x="2494" y="1778"/>
                                </a:lnTo>
                                <a:lnTo>
                                  <a:pt x="2507" y="1796"/>
                                </a:lnTo>
                                <a:lnTo>
                                  <a:pt x="2518" y="1814"/>
                                </a:lnTo>
                                <a:lnTo>
                                  <a:pt x="2530" y="1832"/>
                                </a:lnTo>
                                <a:lnTo>
                                  <a:pt x="2540" y="1850"/>
                                </a:lnTo>
                                <a:lnTo>
                                  <a:pt x="2549" y="1868"/>
                                </a:lnTo>
                                <a:lnTo>
                                  <a:pt x="2556" y="1886"/>
                                </a:lnTo>
                                <a:lnTo>
                                  <a:pt x="2563" y="1902"/>
                                </a:lnTo>
                                <a:lnTo>
                                  <a:pt x="2570" y="1920"/>
                                </a:lnTo>
                                <a:lnTo>
                                  <a:pt x="2574" y="1937"/>
                                </a:lnTo>
                                <a:lnTo>
                                  <a:pt x="2578" y="1954"/>
                                </a:lnTo>
                                <a:lnTo>
                                  <a:pt x="2582" y="1977"/>
                                </a:lnTo>
                                <a:lnTo>
                                  <a:pt x="2586" y="2001"/>
                                </a:lnTo>
                                <a:lnTo>
                                  <a:pt x="2588" y="2025"/>
                                </a:lnTo>
                                <a:lnTo>
                                  <a:pt x="2589" y="2047"/>
                                </a:lnTo>
                                <a:lnTo>
                                  <a:pt x="2590" y="2069"/>
                                </a:lnTo>
                                <a:lnTo>
                                  <a:pt x="2590" y="2092"/>
                                </a:lnTo>
                                <a:lnTo>
                                  <a:pt x="2589" y="2114"/>
                                </a:lnTo>
                                <a:lnTo>
                                  <a:pt x="2588" y="2135"/>
                                </a:lnTo>
                                <a:lnTo>
                                  <a:pt x="2586" y="2158"/>
                                </a:lnTo>
                                <a:lnTo>
                                  <a:pt x="2583" y="2179"/>
                                </a:lnTo>
                                <a:lnTo>
                                  <a:pt x="2580" y="2199"/>
                                </a:lnTo>
                                <a:lnTo>
                                  <a:pt x="2575" y="2221"/>
                                </a:lnTo>
                                <a:lnTo>
                                  <a:pt x="2566" y="2261"/>
                                </a:lnTo>
                                <a:lnTo>
                                  <a:pt x="2555" y="2300"/>
                                </a:lnTo>
                                <a:lnTo>
                                  <a:pt x="2543" y="2336"/>
                                </a:lnTo>
                                <a:lnTo>
                                  <a:pt x="2530" y="2372"/>
                                </a:lnTo>
                                <a:lnTo>
                                  <a:pt x="2515" y="2407"/>
                                </a:lnTo>
                                <a:lnTo>
                                  <a:pt x="2499" y="2439"/>
                                </a:lnTo>
                                <a:close/>
                                <a:moveTo>
                                  <a:pt x="2408" y="2674"/>
                                </a:moveTo>
                                <a:lnTo>
                                  <a:pt x="2427" y="2690"/>
                                </a:lnTo>
                                <a:lnTo>
                                  <a:pt x="2446" y="2707"/>
                                </a:lnTo>
                                <a:lnTo>
                                  <a:pt x="2464" y="2725"/>
                                </a:lnTo>
                                <a:lnTo>
                                  <a:pt x="2480" y="2743"/>
                                </a:lnTo>
                                <a:lnTo>
                                  <a:pt x="2497" y="2763"/>
                                </a:lnTo>
                                <a:lnTo>
                                  <a:pt x="2512" y="2782"/>
                                </a:lnTo>
                                <a:lnTo>
                                  <a:pt x="2526" y="2803"/>
                                </a:lnTo>
                                <a:lnTo>
                                  <a:pt x="2540" y="2825"/>
                                </a:lnTo>
                                <a:lnTo>
                                  <a:pt x="2552" y="2846"/>
                                </a:lnTo>
                                <a:lnTo>
                                  <a:pt x="2563" y="2867"/>
                                </a:lnTo>
                                <a:lnTo>
                                  <a:pt x="2573" y="2888"/>
                                </a:lnTo>
                                <a:lnTo>
                                  <a:pt x="2583" y="2910"/>
                                </a:lnTo>
                                <a:lnTo>
                                  <a:pt x="2592" y="2931"/>
                                </a:lnTo>
                                <a:lnTo>
                                  <a:pt x="2600" y="2952"/>
                                </a:lnTo>
                                <a:lnTo>
                                  <a:pt x="2607" y="2974"/>
                                </a:lnTo>
                                <a:lnTo>
                                  <a:pt x="2613" y="2995"/>
                                </a:lnTo>
                                <a:lnTo>
                                  <a:pt x="2619" y="3016"/>
                                </a:lnTo>
                                <a:lnTo>
                                  <a:pt x="2624" y="3037"/>
                                </a:lnTo>
                                <a:lnTo>
                                  <a:pt x="2628" y="3059"/>
                                </a:lnTo>
                                <a:lnTo>
                                  <a:pt x="2631" y="3079"/>
                                </a:lnTo>
                                <a:lnTo>
                                  <a:pt x="2634" y="3100"/>
                                </a:lnTo>
                                <a:lnTo>
                                  <a:pt x="2636" y="3121"/>
                                </a:lnTo>
                                <a:lnTo>
                                  <a:pt x="2637" y="3142"/>
                                </a:lnTo>
                                <a:lnTo>
                                  <a:pt x="2638" y="3162"/>
                                </a:lnTo>
                                <a:lnTo>
                                  <a:pt x="2638" y="3182"/>
                                </a:lnTo>
                                <a:lnTo>
                                  <a:pt x="2637" y="3202"/>
                                </a:lnTo>
                                <a:lnTo>
                                  <a:pt x="2636" y="3222"/>
                                </a:lnTo>
                                <a:lnTo>
                                  <a:pt x="2635" y="3243"/>
                                </a:lnTo>
                                <a:lnTo>
                                  <a:pt x="2629" y="3282"/>
                                </a:lnTo>
                                <a:lnTo>
                                  <a:pt x="2622" y="3321"/>
                                </a:lnTo>
                                <a:lnTo>
                                  <a:pt x="2615" y="3358"/>
                                </a:lnTo>
                                <a:lnTo>
                                  <a:pt x="2605" y="3395"/>
                                </a:lnTo>
                                <a:lnTo>
                                  <a:pt x="2592" y="3432"/>
                                </a:lnTo>
                                <a:lnTo>
                                  <a:pt x="2579" y="3467"/>
                                </a:lnTo>
                                <a:lnTo>
                                  <a:pt x="2568" y="3495"/>
                                </a:lnTo>
                                <a:lnTo>
                                  <a:pt x="2555" y="3522"/>
                                </a:lnTo>
                                <a:lnTo>
                                  <a:pt x="2542" y="3548"/>
                                </a:lnTo>
                                <a:lnTo>
                                  <a:pt x="2530" y="3573"/>
                                </a:lnTo>
                                <a:lnTo>
                                  <a:pt x="2515" y="3598"/>
                                </a:lnTo>
                                <a:lnTo>
                                  <a:pt x="2502" y="3622"/>
                                </a:lnTo>
                                <a:lnTo>
                                  <a:pt x="2487" y="3645"/>
                                </a:lnTo>
                                <a:lnTo>
                                  <a:pt x="2472" y="3666"/>
                                </a:lnTo>
                                <a:lnTo>
                                  <a:pt x="2469" y="3627"/>
                                </a:lnTo>
                                <a:lnTo>
                                  <a:pt x="2466" y="3589"/>
                                </a:lnTo>
                                <a:lnTo>
                                  <a:pt x="2460" y="3551"/>
                                </a:lnTo>
                                <a:lnTo>
                                  <a:pt x="2455" y="3513"/>
                                </a:lnTo>
                                <a:lnTo>
                                  <a:pt x="2448" y="3474"/>
                                </a:lnTo>
                                <a:lnTo>
                                  <a:pt x="2440" y="3437"/>
                                </a:lnTo>
                                <a:lnTo>
                                  <a:pt x="2431" y="3401"/>
                                </a:lnTo>
                                <a:lnTo>
                                  <a:pt x="2421" y="3365"/>
                                </a:lnTo>
                                <a:lnTo>
                                  <a:pt x="2410" y="3329"/>
                                </a:lnTo>
                                <a:lnTo>
                                  <a:pt x="2399" y="3294"/>
                                </a:lnTo>
                                <a:lnTo>
                                  <a:pt x="2386" y="3259"/>
                                </a:lnTo>
                                <a:lnTo>
                                  <a:pt x="2372" y="3226"/>
                                </a:lnTo>
                                <a:lnTo>
                                  <a:pt x="2357" y="3192"/>
                                </a:lnTo>
                                <a:lnTo>
                                  <a:pt x="2343" y="3160"/>
                                </a:lnTo>
                                <a:lnTo>
                                  <a:pt x="2326" y="3128"/>
                                </a:lnTo>
                                <a:lnTo>
                                  <a:pt x="2308" y="3097"/>
                                </a:lnTo>
                                <a:lnTo>
                                  <a:pt x="2293" y="3072"/>
                                </a:lnTo>
                                <a:lnTo>
                                  <a:pt x="2278" y="3048"/>
                                </a:lnTo>
                                <a:lnTo>
                                  <a:pt x="2261" y="3023"/>
                                </a:lnTo>
                                <a:lnTo>
                                  <a:pt x="2243" y="2999"/>
                                </a:lnTo>
                                <a:lnTo>
                                  <a:pt x="2226" y="2977"/>
                                </a:lnTo>
                                <a:lnTo>
                                  <a:pt x="2207" y="2955"/>
                                </a:lnTo>
                                <a:lnTo>
                                  <a:pt x="2188" y="2933"/>
                                </a:lnTo>
                                <a:lnTo>
                                  <a:pt x="2169" y="2912"/>
                                </a:lnTo>
                                <a:lnTo>
                                  <a:pt x="2148" y="2892"/>
                                </a:lnTo>
                                <a:lnTo>
                                  <a:pt x="2128" y="2873"/>
                                </a:lnTo>
                                <a:lnTo>
                                  <a:pt x="2105" y="2854"/>
                                </a:lnTo>
                                <a:lnTo>
                                  <a:pt x="2084" y="2836"/>
                                </a:lnTo>
                                <a:lnTo>
                                  <a:pt x="2061" y="2819"/>
                                </a:lnTo>
                                <a:lnTo>
                                  <a:pt x="2037" y="2802"/>
                                </a:lnTo>
                                <a:lnTo>
                                  <a:pt x="2014" y="2786"/>
                                </a:lnTo>
                                <a:lnTo>
                                  <a:pt x="1989" y="2772"/>
                                </a:lnTo>
                                <a:lnTo>
                                  <a:pt x="1875" y="2705"/>
                                </a:lnTo>
                                <a:lnTo>
                                  <a:pt x="1770" y="2640"/>
                                </a:lnTo>
                                <a:lnTo>
                                  <a:pt x="1670" y="2576"/>
                                </a:lnTo>
                                <a:lnTo>
                                  <a:pt x="1577" y="2515"/>
                                </a:lnTo>
                                <a:lnTo>
                                  <a:pt x="1490" y="2455"/>
                                </a:lnTo>
                                <a:lnTo>
                                  <a:pt x="1409" y="2398"/>
                                </a:lnTo>
                                <a:lnTo>
                                  <a:pt x="1335" y="2342"/>
                                </a:lnTo>
                                <a:lnTo>
                                  <a:pt x="1266" y="2288"/>
                                </a:lnTo>
                                <a:lnTo>
                                  <a:pt x="1202" y="2236"/>
                                </a:lnTo>
                                <a:lnTo>
                                  <a:pt x="1144" y="2187"/>
                                </a:lnTo>
                                <a:lnTo>
                                  <a:pt x="1090" y="2140"/>
                                </a:lnTo>
                                <a:lnTo>
                                  <a:pt x="1042" y="2095"/>
                                </a:lnTo>
                                <a:lnTo>
                                  <a:pt x="997" y="2053"/>
                                </a:lnTo>
                                <a:lnTo>
                                  <a:pt x="957" y="2013"/>
                                </a:lnTo>
                                <a:lnTo>
                                  <a:pt x="921" y="1975"/>
                                </a:lnTo>
                                <a:lnTo>
                                  <a:pt x="889" y="1940"/>
                                </a:lnTo>
                                <a:lnTo>
                                  <a:pt x="848" y="1897"/>
                                </a:lnTo>
                                <a:lnTo>
                                  <a:pt x="805" y="1852"/>
                                </a:lnTo>
                                <a:lnTo>
                                  <a:pt x="781" y="1830"/>
                                </a:lnTo>
                                <a:lnTo>
                                  <a:pt x="758" y="1808"/>
                                </a:lnTo>
                                <a:lnTo>
                                  <a:pt x="733" y="1788"/>
                                </a:lnTo>
                                <a:lnTo>
                                  <a:pt x="709" y="1768"/>
                                </a:lnTo>
                                <a:lnTo>
                                  <a:pt x="683" y="1749"/>
                                </a:lnTo>
                                <a:lnTo>
                                  <a:pt x="657" y="1732"/>
                                </a:lnTo>
                                <a:lnTo>
                                  <a:pt x="631" y="1718"/>
                                </a:lnTo>
                                <a:lnTo>
                                  <a:pt x="604" y="1704"/>
                                </a:lnTo>
                                <a:lnTo>
                                  <a:pt x="591" y="1698"/>
                                </a:lnTo>
                                <a:lnTo>
                                  <a:pt x="578" y="1694"/>
                                </a:lnTo>
                                <a:lnTo>
                                  <a:pt x="564" y="1689"/>
                                </a:lnTo>
                                <a:lnTo>
                                  <a:pt x="551" y="1686"/>
                                </a:lnTo>
                                <a:lnTo>
                                  <a:pt x="537" y="1683"/>
                                </a:lnTo>
                                <a:lnTo>
                                  <a:pt x="524" y="1682"/>
                                </a:lnTo>
                                <a:lnTo>
                                  <a:pt x="510" y="1679"/>
                                </a:lnTo>
                                <a:lnTo>
                                  <a:pt x="497" y="1679"/>
                                </a:lnTo>
                                <a:lnTo>
                                  <a:pt x="482" y="1679"/>
                                </a:lnTo>
                                <a:lnTo>
                                  <a:pt x="468" y="1682"/>
                                </a:lnTo>
                                <a:lnTo>
                                  <a:pt x="453" y="1684"/>
                                </a:lnTo>
                                <a:lnTo>
                                  <a:pt x="439" y="1687"/>
                                </a:lnTo>
                                <a:lnTo>
                                  <a:pt x="425" y="1691"/>
                                </a:lnTo>
                                <a:lnTo>
                                  <a:pt x="411" y="1696"/>
                                </a:lnTo>
                                <a:lnTo>
                                  <a:pt x="398" y="1703"/>
                                </a:lnTo>
                                <a:lnTo>
                                  <a:pt x="385" y="1710"/>
                                </a:lnTo>
                                <a:lnTo>
                                  <a:pt x="365" y="1682"/>
                                </a:lnTo>
                                <a:lnTo>
                                  <a:pt x="345" y="1649"/>
                                </a:lnTo>
                                <a:lnTo>
                                  <a:pt x="322" y="1611"/>
                                </a:lnTo>
                                <a:lnTo>
                                  <a:pt x="300" y="1570"/>
                                </a:lnTo>
                                <a:lnTo>
                                  <a:pt x="290" y="1546"/>
                                </a:lnTo>
                                <a:lnTo>
                                  <a:pt x="279" y="1523"/>
                                </a:lnTo>
                                <a:lnTo>
                                  <a:pt x="269" y="1498"/>
                                </a:lnTo>
                                <a:lnTo>
                                  <a:pt x="259" y="1472"/>
                                </a:lnTo>
                                <a:lnTo>
                                  <a:pt x="248" y="1444"/>
                                </a:lnTo>
                                <a:lnTo>
                                  <a:pt x="240" y="1416"/>
                                </a:lnTo>
                                <a:lnTo>
                                  <a:pt x="231" y="1387"/>
                                </a:lnTo>
                                <a:lnTo>
                                  <a:pt x="224" y="1357"/>
                                </a:lnTo>
                                <a:lnTo>
                                  <a:pt x="216" y="1325"/>
                                </a:lnTo>
                                <a:lnTo>
                                  <a:pt x="210" y="1293"/>
                                </a:lnTo>
                                <a:lnTo>
                                  <a:pt x="205" y="1259"/>
                                </a:lnTo>
                                <a:lnTo>
                                  <a:pt x="200" y="1226"/>
                                </a:lnTo>
                                <a:lnTo>
                                  <a:pt x="197" y="1190"/>
                                </a:lnTo>
                                <a:lnTo>
                                  <a:pt x="195" y="1153"/>
                                </a:lnTo>
                                <a:lnTo>
                                  <a:pt x="194" y="1116"/>
                                </a:lnTo>
                                <a:lnTo>
                                  <a:pt x="195" y="1077"/>
                                </a:lnTo>
                                <a:lnTo>
                                  <a:pt x="196" y="1037"/>
                                </a:lnTo>
                                <a:lnTo>
                                  <a:pt x="199" y="997"/>
                                </a:lnTo>
                                <a:lnTo>
                                  <a:pt x="204" y="956"/>
                                </a:lnTo>
                                <a:lnTo>
                                  <a:pt x="210" y="913"/>
                                </a:lnTo>
                                <a:lnTo>
                                  <a:pt x="218" y="869"/>
                                </a:lnTo>
                                <a:lnTo>
                                  <a:pt x="228" y="824"/>
                                </a:lnTo>
                                <a:lnTo>
                                  <a:pt x="241" y="780"/>
                                </a:lnTo>
                                <a:lnTo>
                                  <a:pt x="254" y="733"/>
                                </a:lnTo>
                                <a:lnTo>
                                  <a:pt x="270" y="687"/>
                                </a:lnTo>
                                <a:lnTo>
                                  <a:pt x="285" y="646"/>
                                </a:lnTo>
                                <a:lnTo>
                                  <a:pt x="300" y="610"/>
                                </a:lnTo>
                                <a:lnTo>
                                  <a:pt x="316" y="579"/>
                                </a:lnTo>
                                <a:lnTo>
                                  <a:pt x="331" y="553"/>
                                </a:lnTo>
                                <a:lnTo>
                                  <a:pt x="346" y="531"/>
                                </a:lnTo>
                                <a:lnTo>
                                  <a:pt x="360" y="513"/>
                                </a:lnTo>
                                <a:lnTo>
                                  <a:pt x="374" y="497"/>
                                </a:lnTo>
                                <a:lnTo>
                                  <a:pt x="387" y="486"/>
                                </a:lnTo>
                                <a:lnTo>
                                  <a:pt x="400" y="478"/>
                                </a:lnTo>
                                <a:lnTo>
                                  <a:pt x="411" y="473"/>
                                </a:lnTo>
                                <a:lnTo>
                                  <a:pt x="422" y="469"/>
                                </a:lnTo>
                                <a:lnTo>
                                  <a:pt x="431" y="468"/>
                                </a:lnTo>
                                <a:lnTo>
                                  <a:pt x="439" y="469"/>
                                </a:lnTo>
                                <a:lnTo>
                                  <a:pt x="445" y="472"/>
                                </a:lnTo>
                                <a:lnTo>
                                  <a:pt x="450" y="475"/>
                                </a:lnTo>
                                <a:lnTo>
                                  <a:pt x="465" y="489"/>
                                </a:lnTo>
                                <a:lnTo>
                                  <a:pt x="478" y="506"/>
                                </a:lnTo>
                                <a:lnTo>
                                  <a:pt x="491" y="525"/>
                                </a:lnTo>
                                <a:lnTo>
                                  <a:pt x="505" y="548"/>
                                </a:lnTo>
                                <a:lnTo>
                                  <a:pt x="517" y="570"/>
                                </a:lnTo>
                                <a:lnTo>
                                  <a:pt x="529" y="595"/>
                                </a:lnTo>
                                <a:lnTo>
                                  <a:pt x="541" y="619"/>
                                </a:lnTo>
                                <a:lnTo>
                                  <a:pt x="552" y="645"/>
                                </a:lnTo>
                                <a:lnTo>
                                  <a:pt x="573" y="698"/>
                                </a:lnTo>
                                <a:lnTo>
                                  <a:pt x="592" y="749"/>
                                </a:lnTo>
                                <a:lnTo>
                                  <a:pt x="608" y="796"/>
                                </a:lnTo>
                                <a:lnTo>
                                  <a:pt x="621" y="837"/>
                                </a:lnTo>
                                <a:lnTo>
                                  <a:pt x="621" y="838"/>
                                </a:lnTo>
                                <a:lnTo>
                                  <a:pt x="628" y="856"/>
                                </a:lnTo>
                                <a:lnTo>
                                  <a:pt x="638" y="876"/>
                                </a:lnTo>
                                <a:lnTo>
                                  <a:pt x="650" y="898"/>
                                </a:lnTo>
                                <a:lnTo>
                                  <a:pt x="666" y="922"/>
                                </a:lnTo>
                                <a:lnTo>
                                  <a:pt x="684" y="949"/>
                                </a:lnTo>
                                <a:lnTo>
                                  <a:pt x="705" y="976"/>
                                </a:lnTo>
                                <a:lnTo>
                                  <a:pt x="728" y="1006"/>
                                </a:lnTo>
                                <a:lnTo>
                                  <a:pt x="753" y="1037"/>
                                </a:lnTo>
                                <a:lnTo>
                                  <a:pt x="781" y="1070"/>
                                </a:lnTo>
                                <a:lnTo>
                                  <a:pt x="811" y="1105"/>
                                </a:lnTo>
                                <a:lnTo>
                                  <a:pt x="844" y="1140"/>
                                </a:lnTo>
                                <a:lnTo>
                                  <a:pt x="878" y="1177"/>
                                </a:lnTo>
                                <a:lnTo>
                                  <a:pt x="951" y="1257"/>
                                </a:lnTo>
                                <a:lnTo>
                                  <a:pt x="1032" y="1341"/>
                                </a:lnTo>
                                <a:lnTo>
                                  <a:pt x="1119" y="1428"/>
                                </a:lnTo>
                                <a:lnTo>
                                  <a:pt x="1212" y="1520"/>
                                </a:lnTo>
                                <a:lnTo>
                                  <a:pt x="1308" y="1617"/>
                                </a:lnTo>
                                <a:lnTo>
                                  <a:pt x="1409" y="1714"/>
                                </a:lnTo>
                                <a:lnTo>
                                  <a:pt x="1513" y="1815"/>
                                </a:lnTo>
                                <a:lnTo>
                                  <a:pt x="1620" y="1917"/>
                                </a:lnTo>
                                <a:lnTo>
                                  <a:pt x="1727" y="2020"/>
                                </a:lnTo>
                                <a:lnTo>
                                  <a:pt x="1836" y="2124"/>
                                </a:lnTo>
                                <a:lnTo>
                                  <a:pt x="1911" y="2195"/>
                                </a:lnTo>
                                <a:lnTo>
                                  <a:pt x="1984" y="2265"/>
                                </a:lnTo>
                                <a:lnTo>
                                  <a:pt x="2058" y="2336"/>
                                </a:lnTo>
                                <a:lnTo>
                                  <a:pt x="2131" y="2405"/>
                                </a:lnTo>
                                <a:lnTo>
                                  <a:pt x="2203" y="2475"/>
                                </a:lnTo>
                                <a:lnTo>
                                  <a:pt x="2272" y="2542"/>
                                </a:lnTo>
                                <a:lnTo>
                                  <a:pt x="2342" y="2609"/>
                                </a:lnTo>
                                <a:lnTo>
                                  <a:pt x="2408" y="2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0B0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3136"/>
                        <wps:cNvSpPr>
                          <a:spLocks/>
                        </wps:cNvSpPr>
                        <wps:spPr bwMode="auto">
                          <a:xfrm>
                            <a:off x="7332" y="3881"/>
                            <a:ext cx="888" cy="1695"/>
                          </a:xfrm>
                          <a:custGeom>
                            <a:avLst/>
                            <a:gdLst>
                              <a:gd name="T0" fmla="*/ 2436 w 2665"/>
                              <a:gd name="T1" fmla="*/ 1806 h 5085"/>
                              <a:gd name="T2" fmla="*/ 2665 w 2665"/>
                              <a:gd name="T3" fmla="*/ 1014 h 5085"/>
                              <a:gd name="T4" fmla="*/ 2548 w 2665"/>
                              <a:gd name="T5" fmla="*/ 528 h 5085"/>
                              <a:gd name="T6" fmla="*/ 2420 w 2665"/>
                              <a:gd name="T7" fmla="*/ 324 h 5085"/>
                              <a:gd name="T8" fmla="*/ 2162 w 2665"/>
                              <a:gd name="T9" fmla="*/ 439 h 5085"/>
                              <a:gd name="T10" fmla="*/ 2018 w 2665"/>
                              <a:gd name="T11" fmla="*/ 372 h 5085"/>
                              <a:gd name="T12" fmla="*/ 1893 w 2665"/>
                              <a:gd name="T13" fmla="*/ 45 h 5085"/>
                              <a:gd name="T14" fmla="*/ 1693 w 2665"/>
                              <a:gd name="T15" fmla="*/ 0 h 5085"/>
                              <a:gd name="T16" fmla="*/ 1473 w 2665"/>
                              <a:gd name="T17" fmla="*/ 218 h 5085"/>
                              <a:gd name="T18" fmla="*/ 1381 w 2665"/>
                              <a:gd name="T19" fmla="*/ 546 h 5085"/>
                              <a:gd name="T20" fmla="*/ 1075 w 2665"/>
                              <a:gd name="T21" fmla="*/ 932 h 5085"/>
                              <a:gd name="T22" fmla="*/ 394 w 2665"/>
                              <a:gd name="T23" fmla="*/ 1399 h 5085"/>
                              <a:gd name="T24" fmla="*/ 98 w 2665"/>
                              <a:gd name="T25" fmla="*/ 1698 h 5085"/>
                              <a:gd name="T26" fmla="*/ 9 w 2665"/>
                              <a:gd name="T27" fmla="*/ 2040 h 5085"/>
                              <a:gd name="T28" fmla="*/ 171 w 2665"/>
                              <a:gd name="T29" fmla="*/ 2591 h 5085"/>
                              <a:gd name="T30" fmla="*/ 0 w 2665"/>
                              <a:gd name="T31" fmla="*/ 2858 h 5085"/>
                              <a:gd name="T32" fmla="*/ 23 w 2665"/>
                              <a:gd name="T33" fmla="*/ 3400 h 5085"/>
                              <a:gd name="T34" fmla="*/ 291 w 2665"/>
                              <a:gd name="T35" fmla="*/ 3829 h 5085"/>
                              <a:gd name="T36" fmla="*/ 455 w 2665"/>
                              <a:gd name="T37" fmla="*/ 4501 h 5085"/>
                              <a:gd name="T38" fmla="*/ 1058 w 2665"/>
                              <a:gd name="T39" fmla="*/ 5085 h 5085"/>
                              <a:gd name="T40" fmla="*/ 1091 w 2665"/>
                              <a:gd name="T41" fmla="*/ 4020 h 5085"/>
                              <a:gd name="T42" fmla="*/ 1599 w 2665"/>
                              <a:gd name="T43" fmla="*/ 3491 h 5085"/>
                              <a:gd name="T44" fmla="*/ 2267 w 2665"/>
                              <a:gd name="T45" fmla="*/ 2818 h 5085"/>
                              <a:gd name="T46" fmla="*/ 2412 w 2665"/>
                              <a:gd name="T47" fmla="*/ 2146 h 5085"/>
                              <a:gd name="T48" fmla="*/ 2436 w 2665"/>
                              <a:gd name="T49" fmla="*/ 1806 h 50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665" h="5085">
                                <a:moveTo>
                                  <a:pt x="2436" y="1806"/>
                                </a:moveTo>
                                <a:lnTo>
                                  <a:pt x="2665" y="1014"/>
                                </a:lnTo>
                                <a:lnTo>
                                  <a:pt x="2548" y="528"/>
                                </a:lnTo>
                                <a:lnTo>
                                  <a:pt x="2420" y="324"/>
                                </a:lnTo>
                                <a:lnTo>
                                  <a:pt x="2162" y="439"/>
                                </a:lnTo>
                                <a:lnTo>
                                  <a:pt x="2018" y="372"/>
                                </a:lnTo>
                                <a:lnTo>
                                  <a:pt x="1893" y="45"/>
                                </a:lnTo>
                                <a:lnTo>
                                  <a:pt x="1693" y="0"/>
                                </a:lnTo>
                                <a:lnTo>
                                  <a:pt x="1473" y="218"/>
                                </a:lnTo>
                                <a:lnTo>
                                  <a:pt x="1381" y="546"/>
                                </a:lnTo>
                                <a:lnTo>
                                  <a:pt x="1075" y="932"/>
                                </a:lnTo>
                                <a:lnTo>
                                  <a:pt x="394" y="1399"/>
                                </a:lnTo>
                                <a:lnTo>
                                  <a:pt x="98" y="1698"/>
                                </a:lnTo>
                                <a:lnTo>
                                  <a:pt x="9" y="2040"/>
                                </a:lnTo>
                                <a:lnTo>
                                  <a:pt x="171" y="2591"/>
                                </a:lnTo>
                                <a:lnTo>
                                  <a:pt x="0" y="2858"/>
                                </a:lnTo>
                                <a:lnTo>
                                  <a:pt x="23" y="3400"/>
                                </a:lnTo>
                                <a:lnTo>
                                  <a:pt x="291" y="3829"/>
                                </a:lnTo>
                                <a:lnTo>
                                  <a:pt x="455" y="4501"/>
                                </a:lnTo>
                                <a:lnTo>
                                  <a:pt x="1058" y="5085"/>
                                </a:lnTo>
                                <a:lnTo>
                                  <a:pt x="1091" y="4020"/>
                                </a:lnTo>
                                <a:lnTo>
                                  <a:pt x="1599" y="3491"/>
                                </a:lnTo>
                                <a:lnTo>
                                  <a:pt x="2267" y="2818"/>
                                </a:lnTo>
                                <a:lnTo>
                                  <a:pt x="2412" y="2146"/>
                                </a:lnTo>
                                <a:lnTo>
                                  <a:pt x="2436" y="18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3137"/>
                        <wps:cNvSpPr>
                          <a:spLocks noEditPoints="1"/>
                        </wps:cNvSpPr>
                        <wps:spPr bwMode="auto">
                          <a:xfrm>
                            <a:off x="7270" y="3849"/>
                            <a:ext cx="992" cy="1762"/>
                          </a:xfrm>
                          <a:custGeom>
                            <a:avLst/>
                            <a:gdLst>
                              <a:gd name="T0" fmla="*/ 854 w 2977"/>
                              <a:gd name="T1" fmla="*/ 4310 h 5286"/>
                              <a:gd name="T2" fmla="*/ 851 w 2977"/>
                              <a:gd name="T3" fmla="*/ 4150 h 5286"/>
                              <a:gd name="T4" fmla="*/ 1663 w 2977"/>
                              <a:gd name="T5" fmla="*/ 3550 h 5286"/>
                              <a:gd name="T6" fmla="*/ 2472 w 2977"/>
                              <a:gd name="T7" fmla="*/ 2465 h 5286"/>
                              <a:gd name="T8" fmla="*/ 2504 w 2977"/>
                              <a:gd name="T9" fmla="*/ 2064 h 5286"/>
                              <a:gd name="T10" fmla="*/ 2309 w 2977"/>
                              <a:gd name="T11" fmla="*/ 2063 h 5286"/>
                              <a:gd name="T12" fmla="*/ 1466 w 2977"/>
                              <a:gd name="T13" fmla="*/ 2756 h 5286"/>
                              <a:gd name="T14" fmla="*/ 872 w 2977"/>
                              <a:gd name="T15" fmla="*/ 3137 h 5286"/>
                              <a:gd name="T16" fmla="*/ 664 w 2977"/>
                              <a:gd name="T17" fmla="*/ 3544 h 5286"/>
                              <a:gd name="T18" fmla="*/ 665 w 2977"/>
                              <a:gd name="T19" fmla="*/ 4185 h 5286"/>
                              <a:gd name="T20" fmla="*/ 950 w 2977"/>
                              <a:gd name="T21" fmla="*/ 4781 h 5286"/>
                              <a:gd name="T22" fmla="*/ 1317 w 2977"/>
                              <a:gd name="T23" fmla="*/ 5109 h 5286"/>
                              <a:gd name="T24" fmla="*/ 1284 w 2977"/>
                              <a:gd name="T25" fmla="*/ 5265 h 5286"/>
                              <a:gd name="T26" fmla="*/ 1022 w 2977"/>
                              <a:gd name="T27" fmla="*/ 5180 h 5286"/>
                              <a:gd name="T28" fmla="*/ 564 w 2977"/>
                              <a:gd name="T29" fmla="*/ 4614 h 5286"/>
                              <a:gd name="T30" fmla="*/ 388 w 2977"/>
                              <a:gd name="T31" fmla="*/ 4068 h 5286"/>
                              <a:gd name="T32" fmla="*/ 69 w 2977"/>
                              <a:gd name="T33" fmla="*/ 3589 h 5286"/>
                              <a:gd name="T34" fmla="*/ 2 w 2977"/>
                              <a:gd name="T35" fmla="*/ 3153 h 5286"/>
                              <a:gd name="T36" fmla="*/ 146 w 2977"/>
                              <a:gd name="T37" fmla="*/ 2726 h 5286"/>
                              <a:gd name="T38" fmla="*/ 123 w 2977"/>
                              <a:gd name="T39" fmla="*/ 2414 h 5286"/>
                              <a:gd name="T40" fmla="*/ 82 w 2977"/>
                              <a:gd name="T41" fmla="*/ 1976 h 5286"/>
                              <a:gd name="T42" fmla="*/ 260 w 2977"/>
                              <a:gd name="T43" fmla="*/ 1603 h 5286"/>
                              <a:gd name="T44" fmla="*/ 777 w 2977"/>
                              <a:gd name="T45" fmla="*/ 1172 h 5286"/>
                              <a:gd name="T46" fmla="*/ 1222 w 2977"/>
                              <a:gd name="T47" fmla="*/ 921 h 5286"/>
                              <a:gd name="T48" fmla="*/ 1477 w 2977"/>
                              <a:gd name="T49" fmla="*/ 622 h 5286"/>
                              <a:gd name="T50" fmla="*/ 1631 w 2977"/>
                              <a:gd name="T51" fmla="*/ 153 h 5286"/>
                              <a:gd name="T52" fmla="*/ 1866 w 2977"/>
                              <a:gd name="T53" fmla="*/ 10 h 5286"/>
                              <a:gd name="T54" fmla="*/ 2096 w 2977"/>
                              <a:gd name="T55" fmla="*/ 46 h 5286"/>
                              <a:gd name="T56" fmla="*/ 2283 w 2977"/>
                              <a:gd name="T57" fmla="*/ 345 h 5286"/>
                              <a:gd name="T58" fmla="*/ 2508 w 2977"/>
                              <a:gd name="T59" fmla="*/ 242 h 5286"/>
                              <a:gd name="T60" fmla="*/ 2763 w 2977"/>
                              <a:gd name="T61" fmla="*/ 390 h 5286"/>
                              <a:gd name="T62" fmla="*/ 2973 w 2977"/>
                              <a:gd name="T63" fmla="*/ 1098 h 5286"/>
                              <a:gd name="T64" fmla="*/ 2861 w 2977"/>
                              <a:gd name="T65" fmla="*/ 1737 h 5286"/>
                              <a:gd name="T66" fmla="*/ 2723 w 2977"/>
                              <a:gd name="T67" fmla="*/ 2276 h 5286"/>
                              <a:gd name="T68" fmla="*/ 2077 w 2977"/>
                              <a:gd name="T69" fmla="*/ 3487 h 5286"/>
                              <a:gd name="T70" fmla="*/ 1003 w 2977"/>
                              <a:gd name="T71" fmla="*/ 4329 h 5286"/>
                              <a:gd name="T72" fmla="*/ 1382 w 2977"/>
                              <a:gd name="T73" fmla="*/ 1553 h 5286"/>
                              <a:gd name="T74" fmla="*/ 2037 w 2977"/>
                              <a:gd name="T75" fmla="*/ 876 h 5286"/>
                              <a:gd name="T76" fmla="*/ 2071 w 2977"/>
                              <a:gd name="T77" fmla="*/ 479 h 5286"/>
                              <a:gd name="T78" fmla="*/ 1963 w 2977"/>
                              <a:gd name="T79" fmla="*/ 243 h 5286"/>
                              <a:gd name="T80" fmla="*/ 1796 w 2977"/>
                              <a:gd name="T81" fmla="*/ 376 h 5286"/>
                              <a:gd name="T82" fmla="*/ 1622 w 2977"/>
                              <a:gd name="T83" fmla="*/ 855 h 5286"/>
                              <a:gd name="T84" fmla="*/ 1172 w 2977"/>
                              <a:gd name="T85" fmla="*/ 1231 h 5286"/>
                              <a:gd name="T86" fmla="*/ 677 w 2977"/>
                              <a:gd name="T87" fmla="*/ 1529 h 5286"/>
                              <a:gd name="T88" fmla="*/ 342 w 2977"/>
                              <a:gd name="T89" fmla="*/ 1910 h 5286"/>
                              <a:gd name="T90" fmla="*/ 322 w 2977"/>
                              <a:gd name="T91" fmla="*/ 2234 h 5286"/>
                              <a:gd name="T92" fmla="*/ 346 w 2977"/>
                              <a:gd name="T93" fmla="*/ 2851 h 5286"/>
                              <a:gd name="T94" fmla="*/ 240 w 2977"/>
                              <a:gd name="T95" fmla="*/ 3174 h 5286"/>
                              <a:gd name="T96" fmla="*/ 340 w 2977"/>
                              <a:gd name="T97" fmla="*/ 3618 h 5286"/>
                              <a:gd name="T98" fmla="*/ 494 w 2977"/>
                              <a:gd name="T99" fmla="*/ 3300 h 5286"/>
                              <a:gd name="T100" fmla="*/ 767 w 2977"/>
                              <a:gd name="T101" fmla="*/ 2911 h 5286"/>
                              <a:gd name="T102" fmla="*/ 1726 w 2977"/>
                              <a:gd name="T103" fmla="*/ 2281 h 5286"/>
                              <a:gd name="T104" fmla="*/ 2293 w 2977"/>
                              <a:gd name="T105" fmla="*/ 1778 h 5286"/>
                              <a:gd name="T106" fmla="*/ 2532 w 2977"/>
                              <a:gd name="T107" fmla="*/ 1741 h 5286"/>
                              <a:gd name="T108" fmla="*/ 2746 w 2977"/>
                              <a:gd name="T109" fmla="*/ 1404 h 5286"/>
                              <a:gd name="T110" fmla="*/ 2740 w 2977"/>
                              <a:gd name="T111" fmla="*/ 814 h 5286"/>
                              <a:gd name="T112" fmla="*/ 2545 w 2977"/>
                              <a:gd name="T113" fmla="*/ 493 h 5286"/>
                              <a:gd name="T114" fmla="*/ 2350 w 2977"/>
                              <a:gd name="T115" fmla="*/ 865 h 5286"/>
                              <a:gd name="T116" fmla="*/ 2003 w 2977"/>
                              <a:gd name="T117" fmla="*/ 1286 h 5286"/>
                              <a:gd name="T118" fmla="*/ 626 w 2977"/>
                              <a:gd name="T119" fmla="*/ 2570 h 52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977" h="5286">
                                <a:moveTo>
                                  <a:pt x="1003" y="4329"/>
                                </a:moveTo>
                                <a:lnTo>
                                  <a:pt x="992" y="4336"/>
                                </a:lnTo>
                                <a:lnTo>
                                  <a:pt x="980" y="4341"/>
                                </a:lnTo>
                                <a:lnTo>
                                  <a:pt x="969" y="4344"/>
                                </a:lnTo>
                                <a:lnTo>
                                  <a:pt x="958" y="4346"/>
                                </a:lnTo>
                                <a:lnTo>
                                  <a:pt x="947" y="4347"/>
                                </a:lnTo>
                                <a:lnTo>
                                  <a:pt x="936" y="4347"/>
                                </a:lnTo>
                                <a:lnTo>
                                  <a:pt x="923" y="4346"/>
                                </a:lnTo>
                                <a:lnTo>
                                  <a:pt x="912" y="4344"/>
                                </a:lnTo>
                                <a:lnTo>
                                  <a:pt x="902" y="4341"/>
                                </a:lnTo>
                                <a:lnTo>
                                  <a:pt x="891" y="4337"/>
                                </a:lnTo>
                                <a:lnTo>
                                  <a:pt x="881" y="4332"/>
                                </a:lnTo>
                                <a:lnTo>
                                  <a:pt x="871" y="4325"/>
                                </a:lnTo>
                                <a:lnTo>
                                  <a:pt x="862" y="4318"/>
                                </a:lnTo>
                                <a:lnTo>
                                  <a:pt x="854" y="4310"/>
                                </a:lnTo>
                                <a:lnTo>
                                  <a:pt x="846" y="4301"/>
                                </a:lnTo>
                                <a:lnTo>
                                  <a:pt x="839" y="4291"/>
                                </a:lnTo>
                                <a:lnTo>
                                  <a:pt x="833" y="4280"/>
                                </a:lnTo>
                                <a:lnTo>
                                  <a:pt x="828" y="4269"/>
                                </a:lnTo>
                                <a:lnTo>
                                  <a:pt x="825" y="4258"/>
                                </a:lnTo>
                                <a:lnTo>
                                  <a:pt x="823" y="4246"/>
                                </a:lnTo>
                                <a:lnTo>
                                  <a:pt x="822" y="4235"/>
                                </a:lnTo>
                                <a:lnTo>
                                  <a:pt x="822" y="4223"/>
                                </a:lnTo>
                                <a:lnTo>
                                  <a:pt x="823" y="4212"/>
                                </a:lnTo>
                                <a:lnTo>
                                  <a:pt x="825" y="4201"/>
                                </a:lnTo>
                                <a:lnTo>
                                  <a:pt x="827" y="4189"/>
                                </a:lnTo>
                                <a:lnTo>
                                  <a:pt x="832" y="4179"/>
                                </a:lnTo>
                                <a:lnTo>
                                  <a:pt x="837" y="4169"/>
                                </a:lnTo>
                                <a:lnTo>
                                  <a:pt x="843" y="4159"/>
                                </a:lnTo>
                                <a:lnTo>
                                  <a:pt x="851" y="4150"/>
                                </a:lnTo>
                                <a:lnTo>
                                  <a:pt x="858" y="4141"/>
                                </a:lnTo>
                                <a:lnTo>
                                  <a:pt x="867" y="4134"/>
                                </a:lnTo>
                                <a:lnTo>
                                  <a:pt x="877" y="4127"/>
                                </a:lnTo>
                                <a:lnTo>
                                  <a:pt x="897" y="4115"/>
                                </a:lnTo>
                                <a:lnTo>
                                  <a:pt x="946" y="4084"/>
                                </a:lnTo>
                                <a:lnTo>
                                  <a:pt x="1023" y="4032"/>
                                </a:lnTo>
                                <a:lnTo>
                                  <a:pt x="1124" y="3964"/>
                                </a:lnTo>
                                <a:lnTo>
                                  <a:pt x="1181" y="3924"/>
                                </a:lnTo>
                                <a:lnTo>
                                  <a:pt x="1242" y="3880"/>
                                </a:lnTo>
                                <a:lnTo>
                                  <a:pt x="1307" y="3832"/>
                                </a:lnTo>
                                <a:lnTo>
                                  <a:pt x="1374" y="3781"/>
                                </a:lnTo>
                                <a:lnTo>
                                  <a:pt x="1445" y="3728"/>
                                </a:lnTo>
                                <a:lnTo>
                                  <a:pt x="1517" y="3671"/>
                                </a:lnTo>
                                <a:lnTo>
                                  <a:pt x="1589" y="3611"/>
                                </a:lnTo>
                                <a:lnTo>
                                  <a:pt x="1663" y="3550"/>
                                </a:lnTo>
                                <a:lnTo>
                                  <a:pt x="1737" y="3486"/>
                                </a:lnTo>
                                <a:lnTo>
                                  <a:pt x="1811" y="3420"/>
                                </a:lnTo>
                                <a:lnTo>
                                  <a:pt x="1884" y="3351"/>
                                </a:lnTo>
                                <a:lnTo>
                                  <a:pt x="1954" y="3282"/>
                                </a:lnTo>
                                <a:lnTo>
                                  <a:pt x="2023" y="3210"/>
                                </a:lnTo>
                                <a:lnTo>
                                  <a:pt x="2090" y="3137"/>
                                </a:lnTo>
                                <a:lnTo>
                                  <a:pt x="2152" y="3064"/>
                                </a:lnTo>
                                <a:lnTo>
                                  <a:pt x="2212" y="2990"/>
                                </a:lnTo>
                                <a:lnTo>
                                  <a:pt x="2266" y="2915"/>
                                </a:lnTo>
                                <a:lnTo>
                                  <a:pt x="2316" y="2840"/>
                                </a:lnTo>
                                <a:lnTo>
                                  <a:pt x="2361" y="2764"/>
                                </a:lnTo>
                                <a:lnTo>
                                  <a:pt x="2399" y="2689"/>
                                </a:lnTo>
                                <a:lnTo>
                                  <a:pt x="2431" y="2614"/>
                                </a:lnTo>
                                <a:lnTo>
                                  <a:pt x="2456" y="2539"/>
                                </a:lnTo>
                                <a:lnTo>
                                  <a:pt x="2472" y="2465"/>
                                </a:lnTo>
                                <a:lnTo>
                                  <a:pt x="2481" y="2391"/>
                                </a:lnTo>
                                <a:lnTo>
                                  <a:pt x="2489" y="2367"/>
                                </a:lnTo>
                                <a:lnTo>
                                  <a:pt x="2496" y="2343"/>
                                </a:lnTo>
                                <a:lnTo>
                                  <a:pt x="2503" y="2317"/>
                                </a:lnTo>
                                <a:lnTo>
                                  <a:pt x="2509" y="2289"/>
                                </a:lnTo>
                                <a:lnTo>
                                  <a:pt x="2515" y="2262"/>
                                </a:lnTo>
                                <a:lnTo>
                                  <a:pt x="2518" y="2233"/>
                                </a:lnTo>
                                <a:lnTo>
                                  <a:pt x="2521" y="2205"/>
                                </a:lnTo>
                                <a:lnTo>
                                  <a:pt x="2522" y="2176"/>
                                </a:lnTo>
                                <a:lnTo>
                                  <a:pt x="2521" y="2148"/>
                                </a:lnTo>
                                <a:lnTo>
                                  <a:pt x="2517" y="2119"/>
                                </a:lnTo>
                                <a:lnTo>
                                  <a:pt x="2515" y="2105"/>
                                </a:lnTo>
                                <a:lnTo>
                                  <a:pt x="2512" y="2091"/>
                                </a:lnTo>
                                <a:lnTo>
                                  <a:pt x="2508" y="2077"/>
                                </a:lnTo>
                                <a:lnTo>
                                  <a:pt x="2504" y="2064"/>
                                </a:lnTo>
                                <a:lnTo>
                                  <a:pt x="2498" y="2050"/>
                                </a:lnTo>
                                <a:lnTo>
                                  <a:pt x="2493" y="2038"/>
                                </a:lnTo>
                                <a:lnTo>
                                  <a:pt x="2486" y="2025"/>
                                </a:lnTo>
                                <a:lnTo>
                                  <a:pt x="2479" y="2012"/>
                                </a:lnTo>
                                <a:lnTo>
                                  <a:pt x="2471" y="2001"/>
                                </a:lnTo>
                                <a:lnTo>
                                  <a:pt x="2462" y="1989"/>
                                </a:lnTo>
                                <a:lnTo>
                                  <a:pt x="2452" y="1977"/>
                                </a:lnTo>
                                <a:lnTo>
                                  <a:pt x="2441" y="1966"/>
                                </a:lnTo>
                                <a:lnTo>
                                  <a:pt x="2431" y="1971"/>
                                </a:lnTo>
                                <a:lnTo>
                                  <a:pt x="2420" y="1975"/>
                                </a:lnTo>
                                <a:lnTo>
                                  <a:pt x="2408" y="1982"/>
                                </a:lnTo>
                                <a:lnTo>
                                  <a:pt x="2394" y="1991"/>
                                </a:lnTo>
                                <a:lnTo>
                                  <a:pt x="2367" y="2011"/>
                                </a:lnTo>
                                <a:lnTo>
                                  <a:pt x="2338" y="2036"/>
                                </a:lnTo>
                                <a:lnTo>
                                  <a:pt x="2309" y="2063"/>
                                </a:lnTo>
                                <a:lnTo>
                                  <a:pt x="2280" y="2092"/>
                                </a:lnTo>
                                <a:lnTo>
                                  <a:pt x="2252" y="2121"/>
                                </a:lnTo>
                                <a:lnTo>
                                  <a:pt x="2224" y="2149"/>
                                </a:lnTo>
                                <a:lnTo>
                                  <a:pt x="2187" y="2187"/>
                                </a:lnTo>
                                <a:lnTo>
                                  <a:pt x="2146" y="2228"/>
                                </a:lnTo>
                                <a:lnTo>
                                  <a:pt x="2100" y="2272"/>
                                </a:lnTo>
                                <a:lnTo>
                                  <a:pt x="2050" y="2318"/>
                                </a:lnTo>
                                <a:lnTo>
                                  <a:pt x="1996" y="2366"/>
                                </a:lnTo>
                                <a:lnTo>
                                  <a:pt x="1936" y="2416"/>
                                </a:lnTo>
                                <a:lnTo>
                                  <a:pt x="1873" y="2468"/>
                                </a:lnTo>
                                <a:lnTo>
                                  <a:pt x="1803" y="2522"/>
                                </a:lnTo>
                                <a:lnTo>
                                  <a:pt x="1728" y="2578"/>
                                </a:lnTo>
                                <a:lnTo>
                                  <a:pt x="1648" y="2635"/>
                                </a:lnTo>
                                <a:lnTo>
                                  <a:pt x="1560" y="2695"/>
                                </a:lnTo>
                                <a:lnTo>
                                  <a:pt x="1466" y="2756"/>
                                </a:lnTo>
                                <a:lnTo>
                                  <a:pt x="1367" y="2820"/>
                                </a:lnTo>
                                <a:lnTo>
                                  <a:pt x="1260" y="2884"/>
                                </a:lnTo>
                                <a:lnTo>
                                  <a:pt x="1203" y="2918"/>
                                </a:lnTo>
                                <a:lnTo>
                                  <a:pt x="1146" y="2951"/>
                                </a:lnTo>
                                <a:lnTo>
                                  <a:pt x="1086" y="2985"/>
                                </a:lnTo>
                                <a:lnTo>
                                  <a:pt x="1024" y="3018"/>
                                </a:lnTo>
                                <a:lnTo>
                                  <a:pt x="1005" y="3030"/>
                                </a:lnTo>
                                <a:lnTo>
                                  <a:pt x="987" y="3041"/>
                                </a:lnTo>
                                <a:lnTo>
                                  <a:pt x="969" y="3053"/>
                                </a:lnTo>
                                <a:lnTo>
                                  <a:pt x="952" y="3065"/>
                                </a:lnTo>
                                <a:lnTo>
                                  <a:pt x="936" y="3079"/>
                                </a:lnTo>
                                <a:lnTo>
                                  <a:pt x="919" y="3092"/>
                                </a:lnTo>
                                <a:lnTo>
                                  <a:pt x="903" y="3107"/>
                                </a:lnTo>
                                <a:lnTo>
                                  <a:pt x="888" y="3121"/>
                                </a:lnTo>
                                <a:lnTo>
                                  <a:pt x="872" y="3137"/>
                                </a:lnTo>
                                <a:lnTo>
                                  <a:pt x="857" y="3154"/>
                                </a:lnTo>
                                <a:lnTo>
                                  <a:pt x="843" y="3170"/>
                                </a:lnTo>
                                <a:lnTo>
                                  <a:pt x="829" y="3188"/>
                                </a:lnTo>
                                <a:lnTo>
                                  <a:pt x="816" y="3204"/>
                                </a:lnTo>
                                <a:lnTo>
                                  <a:pt x="803" y="3222"/>
                                </a:lnTo>
                                <a:lnTo>
                                  <a:pt x="790" y="3241"/>
                                </a:lnTo>
                                <a:lnTo>
                                  <a:pt x="779" y="3260"/>
                                </a:lnTo>
                                <a:lnTo>
                                  <a:pt x="760" y="3292"/>
                                </a:lnTo>
                                <a:lnTo>
                                  <a:pt x="742" y="3325"/>
                                </a:lnTo>
                                <a:lnTo>
                                  <a:pt x="726" y="3359"/>
                                </a:lnTo>
                                <a:lnTo>
                                  <a:pt x="712" y="3395"/>
                                </a:lnTo>
                                <a:lnTo>
                                  <a:pt x="697" y="3431"/>
                                </a:lnTo>
                                <a:lnTo>
                                  <a:pt x="685" y="3468"/>
                                </a:lnTo>
                                <a:lnTo>
                                  <a:pt x="674" y="3505"/>
                                </a:lnTo>
                                <a:lnTo>
                                  <a:pt x="664" y="3544"/>
                                </a:lnTo>
                                <a:lnTo>
                                  <a:pt x="655" y="3583"/>
                                </a:lnTo>
                                <a:lnTo>
                                  <a:pt x="647" y="3623"/>
                                </a:lnTo>
                                <a:lnTo>
                                  <a:pt x="640" y="3664"/>
                                </a:lnTo>
                                <a:lnTo>
                                  <a:pt x="636" y="3705"/>
                                </a:lnTo>
                                <a:lnTo>
                                  <a:pt x="631" y="3747"/>
                                </a:lnTo>
                                <a:lnTo>
                                  <a:pt x="629" y="3789"/>
                                </a:lnTo>
                                <a:lnTo>
                                  <a:pt x="628" y="3832"/>
                                </a:lnTo>
                                <a:lnTo>
                                  <a:pt x="628" y="3874"/>
                                </a:lnTo>
                                <a:lnTo>
                                  <a:pt x="629" y="3918"/>
                                </a:lnTo>
                                <a:lnTo>
                                  <a:pt x="631" y="3963"/>
                                </a:lnTo>
                                <a:lnTo>
                                  <a:pt x="636" y="4007"/>
                                </a:lnTo>
                                <a:lnTo>
                                  <a:pt x="640" y="4052"/>
                                </a:lnTo>
                                <a:lnTo>
                                  <a:pt x="647" y="4096"/>
                                </a:lnTo>
                                <a:lnTo>
                                  <a:pt x="655" y="4140"/>
                                </a:lnTo>
                                <a:lnTo>
                                  <a:pt x="665" y="4185"/>
                                </a:lnTo>
                                <a:lnTo>
                                  <a:pt x="675" y="4229"/>
                                </a:lnTo>
                                <a:lnTo>
                                  <a:pt x="687" y="4273"/>
                                </a:lnTo>
                                <a:lnTo>
                                  <a:pt x="701" y="4317"/>
                                </a:lnTo>
                                <a:lnTo>
                                  <a:pt x="715" y="4361"/>
                                </a:lnTo>
                                <a:lnTo>
                                  <a:pt x="731" y="4403"/>
                                </a:lnTo>
                                <a:lnTo>
                                  <a:pt x="749" y="4447"/>
                                </a:lnTo>
                                <a:lnTo>
                                  <a:pt x="768" y="4489"/>
                                </a:lnTo>
                                <a:lnTo>
                                  <a:pt x="788" y="4531"/>
                                </a:lnTo>
                                <a:lnTo>
                                  <a:pt x="810" y="4573"/>
                                </a:lnTo>
                                <a:lnTo>
                                  <a:pt x="830" y="4608"/>
                                </a:lnTo>
                                <a:lnTo>
                                  <a:pt x="853" y="4644"/>
                                </a:lnTo>
                                <a:lnTo>
                                  <a:pt x="875" y="4679"/>
                                </a:lnTo>
                                <a:lnTo>
                                  <a:pt x="899" y="4714"/>
                                </a:lnTo>
                                <a:lnTo>
                                  <a:pt x="925" y="4747"/>
                                </a:lnTo>
                                <a:lnTo>
                                  <a:pt x="950" y="4781"/>
                                </a:lnTo>
                                <a:lnTo>
                                  <a:pt x="978" y="4813"/>
                                </a:lnTo>
                                <a:lnTo>
                                  <a:pt x="1006" y="4845"/>
                                </a:lnTo>
                                <a:lnTo>
                                  <a:pt x="1036" y="4876"/>
                                </a:lnTo>
                                <a:lnTo>
                                  <a:pt x="1067" y="4906"/>
                                </a:lnTo>
                                <a:lnTo>
                                  <a:pt x="1099" y="4936"/>
                                </a:lnTo>
                                <a:lnTo>
                                  <a:pt x="1133" y="4964"/>
                                </a:lnTo>
                                <a:lnTo>
                                  <a:pt x="1166" y="4992"/>
                                </a:lnTo>
                                <a:lnTo>
                                  <a:pt x="1202" y="5017"/>
                                </a:lnTo>
                                <a:lnTo>
                                  <a:pt x="1239" y="5043"/>
                                </a:lnTo>
                                <a:lnTo>
                                  <a:pt x="1277" y="5067"/>
                                </a:lnTo>
                                <a:lnTo>
                                  <a:pt x="1287" y="5073"/>
                                </a:lnTo>
                                <a:lnTo>
                                  <a:pt x="1296" y="5081"/>
                                </a:lnTo>
                                <a:lnTo>
                                  <a:pt x="1304" y="5090"/>
                                </a:lnTo>
                                <a:lnTo>
                                  <a:pt x="1311" y="5099"/>
                                </a:lnTo>
                                <a:lnTo>
                                  <a:pt x="1317" y="5109"/>
                                </a:lnTo>
                                <a:lnTo>
                                  <a:pt x="1323" y="5119"/>
                                </a:lnTo>
                                <a:lnTo>
                                  <a:pt x="1326" y="5129"/>
                                </a:lnTo>
                                <a:lnTo>
                                  <a:pt x="1330" y="5141"/>
                                </a:lnTo>
                                <a:lnTo>
                                  <a:pt x="1332" y="5152"/>
                                </a:lnTo>
                                <a:lnTo>
                                  <a:pt x="1333" y="5163"/>
                                </a:lnTo>
                                <a:lnTo>
                                  <a:pt x="1333" y="5174"/>
                                </a:lnTo>
                                <a:lnTo>
                                  <a:pt x="1332" y="5185"/>
                                </a:lnTo>
                                <a:lnTo>
                                  <a:pt x="1330" y="5198"/>
                                </a:lnTo>
                                <a:lnTo>
                                  <a:pt x="1326" y="5209"/>
                                </a:lnTo>
                                <a:lnTo>
                                  <a:pt x="1322" y="5219"/>
                                </a:lnTo>
                                <a:lnTo>
                                  <a:pt x="1315" y="5230"/>
                                </a:lnTo>
                                <a:lnTo>
                                  <a:pt x="1308" y="5240"/>
                                </a:lnTo>
                                <a:lnTo>
                                  <a:pt x="1301" y="5249"/>
                                </a:lnTo>
                                <a:lnTo>
                                  <a:pt x="1293" y="5257"/>
                                </a:lnTo>
                                <a:lnTo>
                                  <a:pt x="1284" y="5265"/>
                                </a:lnTo>
                                <a:lnTo>
                                  <a:pt x="1274" y="5271"/>
                                </a:lnTo>
                                <a:lnTo>
                                  <a:pt x="1264" y="5276"/>
                                </a:lnTo>
                                <a:lnTo>
                                  <a:pt x="1254" y="5281"/>
                                </a:lnTo>
                                <a:lnTo>
                                  <a:pt x="1242" y="5284"/>
                                </a:lnTo>
                                <a:lnTo>
                                  <a:pt x="1231" y="5285"/>
                                </a:lnTo>
                                <a:lnTo>
                                  <a:pt x="1220" y="5286"/>
                                </a:lnTo>
                                <a:lnTo>
                                  <a:pt x="1208" y="5286"/>
                                </a:lnTo>
                                <a:lnTo>
                                  <a:pt x="1196" y="5285"/>
                                </a:lnTo>
                                <a:lnTo>
                                  <a:pt x="1185" y="5283"/>
                                </a:lnTo>
                                <a:lnTo>
                                  <a:pt x="1174" y="5280"/>
                                </a:lnTo>
                                <a:lnTo>
                                  <a:pt x="1163" y="5275"/>
                                </a:lnTo>
                                <a:lnTo>
                                  <a:pt x="1153" y="5269"/>
                                </a:lnTo>
                                <a:lnTo>
                                  <a:pt x="1108" y="5240"/>
                                </a:lnTo>
                                <a:lnTo>
                                  <a:pt x="1064" y="5210"/>
                                </a:lnTo>
                                <a:lnTo>
                                  <a:pt x="1022" y="5180"/>
                                </a:lnTo>
                                <a:lnTo>
                                  <a:pt x="982" y="5147"/>
                                </a:lnTo>
                                <a:lnTo>
                                  <a:pt x="942" y="5114"/>
                                </a:lnTo>
                                <a:lnTo>
                                  <a:pt x="904" y="5079"/>
                                </a:lnTo>
                                <a:lnTo>
                                  <a:pt x="869" y="5044"/>
                                </a:lnTo>
                                <a:lnTo>
                                  <a:pt x="833" y="5007"/>
                                </a:lnTo>
                                <a:lnTo>
                                  <a:pt x="799" y="4970"/>
                                </a:lnTo>
                                <a:lnTo>
                                  <a:pt x="767" y="4932"/>
                                </a:lnTo>
                                <a:lnTo>
                                  <a:pt x="736" y="4893"/>
                                </a:lnTo>
                                <a:lnTo>
                                  <a:pt x="706" y="4853"/>
                                </a:lnTo>
                                <a:lnTo>
                                  <a:pt x="678" y="4812"/>
                                </a:lnTo>
                                <a:lnTo>
                                  <a:pt x="651" y="4771"/>
                                </a:lnTo>
                                <a:lnTo>
                                  <a:pt x="626" y="4729"/>
                                </a:lnTo>
                                <a:lnTo>
                                  <a:pt x="601" y="4687"/>
                                </a:lnTo>
                                <a:lnTo>
                                  <a:pt x="582" y="4650"/>
                                </a:lnTo>
                                <a:lnTo>
                                  <a:pt x="564" y="4614"/>
                                </a:lnTo>
                                <a:lnTo>
                                  <a:pt x="547" y="4577"/>
                                </a:lnTo>
                                <a:lnTo>
                                  <a:pt x="531" y="4540"/>
                                </a:lnTo>
                                <a:lnTo>
                                  <a:pt x="515" y="4503"/>
                                </a:lnTo>
                                <a:lnTo>
                                  <a:pt x="500" y="4466"/>
                                </a:lnTo>
                                <a:lnTo>
                                  <a:pt x="487" y="4428"/>
                                </a:lnTo>
                                <a:lnTo>
                                  <a:pt x="475" y="4390"/>
                                </a:lnTo>
                                <a:lnTo>
                                  <a:pt x="462" y="4352"/>
                                </a:lnTo>
                                <a:lnTo>
                                  <a:pt x="451" y="4314"/>
                                </a:lnTo>
                                <a:lnTo>
                                  <a:pt x="441" y="4276"/>
                                </a:lnTo>
                                <a:lnTo>
                                  <a:pt x="432" y="4236"/>
                                </a:lnTo>
                                <a:lnTo>
                                  <a:pt x="424" y="4198"/>
                                </a:lnTo>
                                <a:lnTo>
                                  <a:pt x="416" y="4159"/>
                                </a:lnTo>
                                <a:lnTo>
                                  <a:pt x="411" y="4121"/>
                                </a:lnTo>
                                <a:lnTo>
                                  <a:pt x="405" y="4082"/>
                                </a:lnTo>
                                <a:lnTo>
                                  <a:pt x="388" y="4068"/>
                                </a:lnTo>
                                <a:lnTo>
                                  <a:pt x="369" y="4053"/>
                                </a:lnTo>
                                <a:lnTo>
                                  <a:pt x="350" y="4034"/>
                                </a:lnTo>
                                <a:lnTo>
                                  <a:pt x="329" y="4012"/>
                                </a:lnTo>
                                <a:lnTo>
                                  <a:pt x="308" y="3988"/>
                                </a:lnTo>
                                <a:lnTo>
                                  <a:pt x="285" y="3962"/>
                                </a:lnTo>
                                <a:lnTo>
                                  <a:pt x="262" y="3933"/>
                                </a:lnTo>
                                <a:lnTo>
                                  <a:pt x="240" y="3902"/>
                                </a:lnTo>
                                <a:lnTo>
                                  <a:pt x="216" y="3869"/>
                                </a:lnTo>
                                <a:lnTo>
                                  <a:pt x="193" y="3834"/>
                                </a:lnTo>
                                <a:lnTo>
                                  <a:pt x="170" y="3798"/>
                                </a:lnTo>
                                <a:lnTo>
                                  <a:pt x="148" y="3759"/>
                                </a:lnTo>
                                <a:lnTo>
                                  <a:pt x="126" y="3719"/>
                                </a:lnTo>
                                <a:lnTo>
                                  <a:pt x="106" y="3677"/>
                                </a:lnTo>
                                <a:lnTo>
                                  <a:pt x="87" y="3634"/>
                                </a:lnTo>
                                <a:lnTo>
                                  <a:pt x="69" y="3589"/>
                                </a:lnTo>
                                <a:lnTo>
                                  <a:pt x="53" y="3542"/>
                                </a:lnTo>
                                <a:lnTo>
                                  <a:pt x="38" y="3494"/>
                                </a:lnTo>
                                <a:lnTo>
                                  <a:pt x="31" y="3469"/>
                                </a:lnTo>
                                <a:lnTo>
                                  <a:pt x="26" y="3444"/>
                                </a:lnTo>
                                <a:lnTo>
                                  <a:pt x="20" y="3418"/>
                                </a:lnTo>
                                <a:lnTo>
                                  <a:pt x="16" y="3393"/>
                                </a:lnTo>
                                <a:lnTo>
                                  <a:pt x="11" y="3367"/>
                                </a:lnTo>
                                <a:lnTo>
                                  <a:pt x="8" y="3341"/>
                                </a:lnTo>
                                <a:lnTo>
                                  <a:pt x="4" y="3315"/>
                                </a:lnTo>
                                <a:lnTo>
                                  <a:pt x="2" y="3288"/>
                                </a:lnTo>
                                <a:lnTo>
                                  <a:pt x="1" y="3262"/>
                                </a:lnTo>
                                <a:lnTo>
                                  <a:pt x="0" y="3235"/>
                                </a:lnTo>
                                <a:lnTo>
                                  <a:pt x="0" y="3208"/>
                                </a:lnTo>
                                <a:lnTo>
                                  <a:pt x="1" y="3180"/>
                                </a:lnTo>
                                <a:lnTo>
                                  <a:pt x="2" y="3153"/>
                                </a:lnTo>
                                <a:lnTo>
                                  <a:pt x="4" y="3125"/>
                                </a:lnTo>
                                <a:lnTo>
                                  <a:pt x="8" y="3097"/>
                                </a:lnTo>
                                <a:lnTo>
                                  <a:pt x="12" y="3069"/>
                                </a:lnTo>
                                <a:lnTo>
                                  <a:pt x="18" y="3041"/>
                                </a:lnTo>
                                <a:lnTo>
                                  <a:pt x="25" y="3013"/>
                                </a:lnTo>
                                <a:lnTo>
                                  <a:pt x="31" y="2984"/>
                                </a:lnTo>
                                <a:lnTo>
                                  <a:pt x="39" y="2956"/>
                                </a:lnTo>
                                <a:lnTo>
                                  <a:pt x="49" y="2928"/>
                                </a:lnTo>
                                <a:lnTo>
                                  <a:pt x="59" y="2899"/>
                                </a:lnTo>
                                <a:lnTo>
                                  <a:pt x="71" y="2871"/>
                                </a:lnTo>
                                <a:lnTo>
                                  <a:pt x="83" y="2841"/>
                                </a:lnTo>
                                <a:lnTo>
                                  <a:pt x="96" y="2812"/>
                                </a:lnTo>
                                <a:lnTo>
                                  <a:pt x="112" y="2784"/>
                                </a:lnTo>
                                <a:lnTo>
                                  <a:pt x="128" y="2755"/>
                                </a:lnTo>
                                <a:lnTo>
                                  <a:pt x="146" y="2726"/>
                                </a:lnTo>
                                <a:lnTo>
                                  <a:pt x="159" y="2704"/>
                                </a:lnTo>
                                <a:lnTo>
                                  <a:pt x="173" y="2682"/>
                                </a:lnTo>
                                <a:lnTo>
                                  <a:pt x="187" y="2663"/>
                                </a:lnTo>
                                <a:lnTo>
                                  <a:pt x="201" y="2644"/>
                                </a:lnTo>
                                <a:lnTo>
                                  <a:pt x="207" y="2636"/>
                                </a:lnTo>
                                <a:lnTo>
                                  <a:pt x="214" y="2630"/>
                                </a:lnTo>
                                <a:lnTo>
                                  <a:pt x="215" y="2630"/>
                                </a:lnTo>
                                <a:lnTo>
                                  <a:pt x="200" y="2602"/>
                                </a:lnTo>
                                <a:lnTo>
                                  <a:pt x="187" y="2572"/>
                                </a:lnTo>
                                <a:lnTo>
                                  <a:pt x="172" y="2542"/>
                                </a:lnTo>
                                <a:lnTo>
                                  <a:pt x="159" y="2512"/>
                                </a:lnTo>
                                <a:lnTo>
                                  <a:pt x="147" y="2481"/>
                                </a:lnTo>
                                <a:lnTo>
                                  <a:pt x="134" y="2448"/>
                                </a:lnTo>
                                <a:lnTo>
                                  <a:pt x="123" y="2414"/>
                                </a:lnTo>
                                <a:lnTo>
                                  <a:pt x="113" y="2381"/>
                                </a:lnTo>
                                <a:lnTo>
                                  <a:pt x="106" y="2355"/>
                                </a:lnTo>
                                <a:lnTo>
                                  <a:pt x="100" y="2328"/>
                                </a:lnTo>
                                <a:lnTo>
                                  <a:pt x="93" y="2301"/>
                                </a:lnTo>
                                <a:lnTo>
                                  <a:pt x="88" y="2273"/>
                                </a:lnTo>
                                <a:lnTo>
                                  <a:pt x="84" y="2245"/>
                                </a:lnTo>
                                <a:lnTo>
                                  <a:pt x="79" y="2217"/>
                                </a:lnTo>
                                <a:lnTo>
                                  <a:pt x="77" y="2188"/>
                                </a:lnTo>
                                <a:lnTo>
                                  <a:pt x="75" y="2159"/>
                                </a:lnTo>
                                <a:lnTo>
                                  <a:pt x="74" y="2130"/>
                                </a:lnTo>
                                <a:lnTo>
                                  <a:pt x="74" y="2100"/>
                                </a:lnTo>
                                <a:lnTo>
                                  <a:pt x="74" y="2069"/>
                                </a:lnTo>
                                <a:lnTo>
                                  <a:pt x="76" y="2039"/>
                                </a:lnTo>
                                <a:lnTo>
                                  <a:pt x="78" y="2008"/>
                                </a:lnTo>
                                <a:lnTo>
                                  <a:pt x="82" y="1976"/>
                                </a:lnTo>
                                <a:lnTo>
                                  <a:pt x="87" y="1945"/>
                                </a:lnTo>
                                <a:lnTo>
                                  <a:pt x="93" y="1912"/>
                                </a:lnTo>
                                <a:lnTo>
                                  <a:pt x="98" y="1889"/>
                                </a:lnTo>
                                <a:lnTo>
                                  <a:pt x="106" y="1865"/>
                                </a:lnTo>
                                <a:lnTo>
                                  <a:pt x="114" y="1842"/>
                                </a:lnTo>
                                <a:lnTo>
                                  <a:pt x="123" y="1818"/>
                                </a:lnTo>
                                <a:lnTo>
                                  <a:pt x="134" y="1795"/>
                                </a:lnTo>
                                <a:lnTo>
                                  <a:pt x="147" y="1770"/>
                                </a:lnTo>
                                <a:lnTo>
                                  <a:pt x="159" y="1747"/>
                                </a:lnTo>
                                <a:lnTo>
                                  <a:pt x="173" y="1723"/>
                                </a:lnTo>
                                <a:lnTo>
                                  <a:pt x="189" y="1698"/>
                                </a:lnTo>
                                <a:lnTo>
                                  <a:pt x="205" y="1675"/>
                                </a:lnTo>
                                <a:lnTo>
                                  <a:pt x="222" y="1651"/>
                                </a:lnTo>
                                <a:lnTo>
                                  <a:pt x="241" y="1627"/>
                                </a:lnTo>
                                <a:lnTo>
                                  <a:pt x="260" y="1603"/>
                                </a:lnTo>
                                <a:lnTo>
                                  <a:pt x="279" y="1580"/>
                                </a:lnTo>
                                <a:lnTo>
                                  <a:pt x="300" y="1556"/>
                                </a:lnTo>
                                <a:lnTo>
                                  <a:pt x="321" y="1534"/>
                                </a:lnTo>
                                <a:lnTo>
                                  <a:pt x="344" y="1510"/>
                                </a:lnTo>
                                <a:lnTo>
                                  <a:pt x="366" y="1488"/>
                                </a:lnTo>
                                <a:lnTo>
                                  <a:pt x="390" y="1464"/>
                                </a:lnTo>
                                <a:lnTo>
                                  <a:pt x="414" y="1442"/>
                                </a:lnTo>
                                <a:lnTo>
                                  <a:pt x="463" y="1398"/>
                                </a:lnTo>
                                <a:lnTo>
                                  <a:pt x="516" y="1356"/>
                                </a:lnTo>
                                <a:lnTo>
                                  <a:pt x="569" y="1313"/>
                                </a:lnTo>
                                <a:lnTo>
                                  <a:pt x="623" y="1273"/>
                                </a:lnTo>
                                <a:lnTo>
                                  <a:pt x="679" y="1235"/>
                                </a:lnTo>
                                <a:lnTo>
                                  <a:pt x="735" y="1198"/>
                                </a:lnTo>
                                <a:lnTo>
                                  <a:pt x="755" y="1184"/>
                                </a:lnTo>
                                <a:lnTo>
                                  <a:pt x="777" y="1172"/>
                                </a:lnTo>
                                <a:lnTo>
                                  <a:pt x="798" y="1158"/>
                                </a:lnTo>
                                <a:lnTo>
                                  <a:pt x="818" y="1146"/>
                                </a:lnTo>
                                <a:lnTo>
                                  <a:pt x="839" y="1134"/>
                                </a:lnTo>
                                <a:lnTo>
                                  <a:pt x="862" y="1121"/>
                                </a:lnTo>
                                <a:lnTo>
                                  <a:pt x="883" y="1109"/>
                                </a:lnTo>
                                <a:lnTo>
                                  <a:pt x="904" y="1098"/>
                                </a:lnTo>
                                <a:lnTo>
                                  <a:pt x="946" y="1075"/>
                                </a:lnTo>
                                <a:lnTo>
                                  <a:pt x="986" y="1055"/>
                                </a:lnTo>
                                <a:lnTo>
                                  <a:pt x="1025" y="1036"/>
                                </a:lnTo>
                                <a:lnTo>
                                  <a:pt x="1064" y="1019"/>
                                </a:lnTo>
                                <a:lnTo>
                                  <a:pt x="1099" y="1000"/>
                                </a:lnTo>
                                <a:lnTo>
                                  <a:pt x="1133" y="980"/>
                                </a:lnTo>
                                <a:lnTo>
                                  <a:pt x="1165" y="960"/>
                                </a:lnTo>
                                <a:lnTo>
                                  <a:pt x="1194" y="941"/>
                                </a:lnTo>
                                <a:lnTo>
                                  <a:pt x="1222" y="921"/>
                                </a:lnTo>
                                <a:lnTo>
                                  <a:pt x="1249" y="901"/>
                                </a:lnTo>
                                <a:lnTo>
                                  <a:pt x="1274" y="880"/>
                                </a:lnTo>
                                <a:lnTo>
                                  <a:pt x="1297" y="860"/>
                                </a:lnTo>
                                <a:lnTo>
                                  <a:pt x="1318" y="840"/>
                                </a:lnTo>
                                <a:lnTo>
                                  <a:pt x="1340" y="820"/>
                                </a:lnTo>
                                <a:lnTo>
                                  <a:pt x="1359" y="800"/>
                                </a:lnTo>
                                <a:lnTo>
                                  <a:pt x="1376" y="780"/>
                                </a:lnTo>
                                <a:lnTo>
                                  <a:pt x="1392" y="759"/>
                                </a:lnTo>
                                <a:lnTo>
                                  <a:pt x="1408" y="739"/>
                                </a:lnTo>
                                <a:lnTo>
                                  <a:pt x="1421" y="720"/>
                                </a:lnTo>
                                <a:lnTo>
                                  <a:pt x="1435" y="700"/>
                                </a:lnTo>
                                <a:lnTo>
                                  <a:pt x="1447" y="680"/>
                                </a:lnTo>
                                <a:lnTo>
                                  <a:pt x="1458" y="660"/>
                                </a:lnTo>
                                <a:lnTo>
                                  <a:pt x="1468" y="641"/>
                                </a:lnTo>
                                <a:lnTo>
                                  <a:pt x="1477" y="622"/>
                                </a:lnTo>
                                <a:lnTo>
                                  <a:pt x="1493" y="582"/>
                                </a:lnTo>
                                <a:lnTo>
                                  <a:pt x="1508" y="544"/>
                                </a:lnTo>
                                <a:lnTo>
                                  <a:pt x="1519" y="507"/>
                                </a:lnTo>
                                <a:lnTo>
                                  <a:pt x="1529" y="472"/>
                                </a:lnTo>
                                <a:lnTo>
                                  <a:pt x="1537" y="437"/>
                                </a:lnTo>
                                <a:lnTo>
                                  <a:pt x="1545" y="403"/>
                                </a:lnTo>
                                <a:lnTo>
                                  <a:pt x="1554" y="365"/>
                                </a:lnTo>
                                <a:lnTo>
                                  <a:pt x="1562" y="328"/>
                                </a:lnTo>
                                <a:lnTo>
                                  <a:pt x="1571" y="292"/>
                                </a:lnTo>
                                <a:lnTo>
                                  <a:pt x="1582" y="259"/>
                                </a:lnTo>
                                <a:lnTo>
                                  <a:pt x="1594" y="226"/>
                                </a:lnTo>
                                <a:lnTo>
                                  <a:pt x="1606" y="196"/>
                                </a:lnTo>
                                <a:lnTo>
                                  <a:pt x="1614" y="180"/>
                                </a:lnTo>
                                <a:lnTo>
                                  <a:pt x="1622" y="167"/>
                                </a:lnTo>
                                <a:lnTo>
                                  <a:pt x="1631" y="153"/>
                                </a:lnTo>
                                <a:lnTo>
                                  <a:pt x="1640" y="140"/>
                                </a:lnTo>
                                <a:lnTo>
                                  <a:pt x="1650" y="126"/>
                                </a:lnTo>
                                <a:lnTo>
                                  <a:pt x="1660" y="114"/>
                                </a:lnTo>
                                <a:lnTo>
                                  <a:pt x="1671" y="103"/>
                                </a:lnTo>
                                <a:lnTo>
                                  <a:pt x="1683" y="92"/>
                                </a:lnTo>
                                <a:lnTo>
                                  <a:pt x="1697" y="80"/>
                                </a:lnTo>
                                <a:lnTo>
                                  <a:pt x="1711" y="70"/>
                                </a:lnTo>
                                <a:lnTo>
                                  <a:pt x="1727" y="61"/>
                                </a:lnTo>
                                <a:lnTo>
                                  <a:pt x="1743" y="52"/>
                                </a:lnTo>
                                <a:lnTo>
                                  <a:pt x="1761" y="43"/>
                                </a:lnTo>
                                <a:lnTo>
                                  <a:pt x="1779" y="36"/>
                                </a:lnTo>
                                <a:lnTo>
                                  <a:pt x="1799" y="29"/>
                                </a:lnTo>
                                <a:lnTo>
                                  <a:pt x="1820" y="22"/>
                                </a:lnTo>
                                <a:lnTo>
                                  <a:pt x="1842" y="15"/>
                                </a:lnTo>
                                <a:lnTo>
                                  <a:pt x="1866" y="10"/>
                                </a:lnTo>
                                <a:lnTo>
                                  <a:pt x="1890" y="5"/>
                                </a:lnTo>
                                <a:lnTo>
                                  <a:pt x="1917" y="1"/>
                                </a:lnTo>
                                <a:lnTo>
                                  <a:pt x="1917" y="2"/>
                                </a:lnTo>
                                <a:lnTo>
                                  <a:pt x="1922" y="1"/>
                                </a:lnTo>
                                <a:lnTo>
                                  <a:pt x="1925" y="1"/>
                                </a:lnTo>
                                <a:lnTo>
                                  <a:pt x="1944" y="0"/>
                                </a:lnTo>
                                <a:lnTo>
                                  <a:pt x="1963" y="1"/>
                                </a:lnTo>
                                <a:lnTo>
                                  <a:pt x="1981" y="2"/>
                                </a:lnTo>
                                <a:lnTo>
                                  <a:pt x="1999" y="5"/>
                                </a:lnTo>
                                <a:lnTo>
                                  <a:pt x="2017" y="10"/>
                                </a:lnTo>
                                <a:lnTo>
                                  <a:pt x="2034" y="14"/>
                                </a:lnTo>
                                <a:lnTo>
                                  <a:pt x="2049" y="21"/>
                                </a:lnTo>
                                <a:lnTo>
                                  <a:pt x="2066" y="28"/>
                                </a:lnTo>
                                <a:lnTo>
                                  <a:pt x="2081" y="37"/>
                                </a:lnTo>
                                <a:lnTo>
                                  <a:pt x="2096" y="46"/>
                                </a:lnTo>
                                <a:lnTo>
                                  <a:pt x="2111" y="56"/>
                                </a:lnTo>
                                <a:lnTo>
                                  <a:pt x="2124" y="67"/>
                                </a:lnTo>
                                <a:lnTo>
                                  <a:pt x="2138" y="79"/>
                                </a:lnTo>
                                <a:lnTo>
                                  <a:pt x="2151" y="92"/>
                                </a:lnTo>
                                <a:lnTo>
                                  <a:pt x="2165" y="106"/>
                                </a:lnTo>
                                <a:lnTo>
                                  <a:pt x="2177" y="121"/>
                                </a:lnTo>
                                <a:lnTo>
                                  <a:pt x="2193" y="141"/>
                                </a:lnTo>
                                <a:lnTo>
                                  <a:pt x="2207" y="164"/>
                                </a:lnTo>
                                <a:lnTo>
                                  <a:pt x="2221" y="188"/>
                                </a:lnTo>
                                <a:lnTo>
                                  <a:pt x="2234" y="213"/>
                                </a:lnTo>
                                <a:lnTo>
                                  <a:pt x="2246" y="240"/>
                                </a:lnTo>
                                <a:lnTo>
                                  <a:pt x="2258" y="266"/>
                                </a:lnTo>
                                <a:lnTo>
                                  <a:pt x="2268" y="294"/>
                                </a:lnTo>
                                <a:lnTo>
                                  <a:pt x="2277" y="324"/>
                                </a:lnTo>
                                <a:lnTo>
                                  <a:pt x="2283" y="345"/>
                                </a:lnTo>
                                <a:lnTo>
                                  <a:pt x="2289" y="366"/>
                                </a:lnTo>
                                <a:lnTo>
                                  <a:pt x="2293" y="387"/>
                                </a:lnTo>
                                <a:lnTo>
                                  <a:pt x="2299" y="410"/>
                                </a:lnTo>
                                <a:lnTo>
                                  <a:pt x="2317" y="385"/>
                                </a:lnTo>
                                <a:lnTo>
                                  <a:pt x="2335" y="362"/>
                                </a:lnTo>
                                <a:lnTo>
                                  <a:pt x="2354" y="339"/>
                                </a:lnTo>
                                <a:lnTo>
                                  <a:pt x="2374" y="320"/>
                                </a:lnTo>
                                <a:lnTo>
                                  <a:pt x="2391" y="307"/>
                                </a:lnTo>
                                <a:lnTo>
                                  <a:pt x="2408" y="293"/>
                                </a:lnTo>
                                <a:lnTo>
                                  <a:pt x="2424" y="281"/>
                                </a:lnTo>
                                <a:lnTo>
                                  <a:pt x="2441" y="271"/>
                                </a:lnTo>
                                <a:lnTo>
                                  <a:pt x="2458" y="262"/>
                                </a:lnTo>
                                <a:lnTo>
                                  <a:pt x="2475" y="253"/>
                                </a:lnTo>
                                <a:lnTo>
                                  <a:pt x="2491" y="247"/>
                                </a:lnTo>
                                <a:lnTo>
                                  <a:pt x="2508" y="242"/>
                                </a:lnTo>
                                <a:lnTo>
                                  <a:pt x="2526" y="238"/>
                                </a:lnTo>
                                <a:lnTo>
                                  <a:pt x="2543" y="236"/>
                                </a:lnTo>
                                <a:lnTo>
                                  <a:pt x="2560" y="236"/>
                                </a:lnTo>
                                <a:lnTo>
                                  <a:pt x="2578" y="238"/>
                                </a:lnTo>
                                <a:lnTo>
                                  <a:pt x="2594" y="242"/>
                                </a:lnTo>
                                <a:lnTo>
                                  <a:pt x="2611" y="247"/>
                                </a:lnTo>
                                <a:lnTo>
                                  <a:pt x="2629" y="254"/>
                                </a:lnTo>
                                <a:lnTo>
                                  <a:pt x="2646" y="263"/>
                                </a:lnTo>
                                <a:lnTo>
                                  <a:pt x="2663" y="275"/>
                                </a:lnTo>
                                <a:lnTo>
                                  <a:pt x="2680" y="289"/>
                                </a:lnTo>
                                <a:lnTo>
                                  <a:pt x="2696" y="305"/>
                                </a:lnTo>
                                <a:lnTo>
                                  <a:pt x="2713" y="322"/>
                                </a:lnTo>
                                <a:lnTo>
                                  <a:pt x="2730" y="343"/>
                                </a:lnTo>
                                <a:lnTo>
                                  <a:pt x="2747" y="365"/>
                                </a:lnTo>
                                <a:lnTo>
                                  <a:pt x="2763" y="390"/>
                                </a:lnTo>
                                <a:lnTo>
                                  <a:pt x="2780" y="418"/>
                                </a:lnTo>
                                <a:lnTo>
                                  <a:pt x="2796" y="448"/>
                                </a:lnTo>
                                <a:lnTo>
                                  <a:pt x="2813" y="480"/>
                                </a:lnTo>
                                <a:lnTo>
                                  <a:pt x="2828" y="516"/>
                                </a:lnTo>
                                <a:lnTo>
                                  <a:pt x="2844" y="554"/>
                                </a:lnTo>
                                <a:lnTo>
                                  <a:pt x="2860" y="596"/>
                                </a:lnTo>
                                <a:lnTo>
                                  <a:pt x="2875" y="641"/>
                                </a:lnTo>
                                <a:lnTo>
                                  <a:pt x="2890" y="688"/>
                                </a:lnTo>
                                <a:lnTo>
                                  <a:pt x="2906" y="737"/>
                                </a:lnTo>
                                <a:lnTo>
                                  <a:pt x="2924" y="802"/>
                                </a:lnTo>
                                <a:lnTo>
                                  <a:pt x="2938" y="865"/>
                                </a:lnTo>
                                <a:lnTo>
                                  <a:pt x="2950" y="925"/>
                                </a:lnTo>
                                <a:lnTo>
                                  <a:pt x="2960" y="985"/>
                                </a:lnTo>
                                <a:lnTo>
                                  <a:pt x="2967" y="1043"/>
                                </a:lnTo>
                                <a:lnTo>
                                  <a:pt x="2973" y="1098"/>
                                </a:lnTo>
                                <a:lnTo>
                                  <a:pt x="2976" y="1153"/>
                                </a:lnTo>
                                <a:lnTo>
                                  <a:pt x="2977" y="1204"/>
                                </a:lnTo>
                                <a:lnTo>
                                  <a:pt x="2976" y="1256"/>
                                </a:lnTo>
                                <a:lnTo>
                                  <a:pt x="2974" y="1305"/>
                                </a:lnTo>
                                <a:lnTo>
                                  <a:pt x="2969" y="1352"/>
                                </a:lnTo>
                                <a:lnTo>
                                  <a:pt x="2964" y="1398"/>
                                </a:lnTo>
                                <a:lnTo>
                                  <a:pt x="2956" y="1442"/>
                                </a:lnTo>
                                <a:lnTo>
                                  <a:pt x="2948" y="1484"/>
                                </a:lnTo>
                                <a:lnTo>
                                  <a:pt x="2938" y="1526"/>
                                </a:lnTo>
                                <a:lnTo>
                                  <a:pt x="2927" y="1565"/>
                                </a:lnTo>
                                <a:lnTo>
                                  <a:pt x="2916" y="1602"/>
                                </a:lnTo>
                                <a:lnTo>
                                  <a:pt x="2903" y="1638"/>
                                </a:lnTo>
                                <a:lnTo>
                                  <a:pt x="2890" y="1673"/>
                                </a:lnTo>
                                <a:lnTo>
                                  <a:pt x="2875" y="1705"/>
                                </a:lnTo>
                                <a:lnTo>
                                  <a:pt x="2861" y="1737"/>
                                </a:lnTo>
                                <a:lnTo>
                                  <a:pt x="2845" y="1767"/>
                                </a:lnTo>
                                <a:lnTo>
                                  <a:pt x="2831" y="1795"/>
                                </a:lnTo>
                                <a:lnTo>
                                  <a:pt x="2815" y="1821"/>
                                </a:lnTo>
                                <a:lnTo>
                                  <a:pt x="2799" y="1846"/>
                                </a:lnTo>
                                <a:lnTo>
                                  <a:pt x="2784" y="1870"/>
                                </a:lnTo>
                                <a:lnTo>
                                  <a:pt x="2768" y="1891"/>
                                </a:lnTo>
                                <a:lnTo>
                                  <a:pt x="2753" y="1911"/>
                                </a:lnTo>
                                <a:lnTo>
                                  <a:pt x="2724" y="1948"/>
                                </a:lnTo>
                                <a:lnTo>
                                  <a:pt x="2697" y="1979"/>
                                </a:lnTo>
                                <a:lnTo>
                                  <a:pt x="2705" y="2019"/>
                                </a:lnTo>
                                <a:lnTo>
                                  <a:pt x="2712" y="2063"/>
                                </a:lnTo>
                                <a:lnTo>
                                  <a:pt x="2718" y="2110"/>
                                </a:lnTo>
                                <a:lnTo>
                                  <a:pt x="2721" y="2161"/>
                                </a:lnTo>
                                <a:lnTo>
                                  <a:pt x="2723" y="2216"/>
                                </a:lnTo>
                                <a:lnTo>
                                  <a:pt x="2723" y="2276"/>
                                </a:lnTo>
                                <a:lnTo>
                                  <a:pt x="2722" y="2338"/>
                                </a:lnTo>
                                <a:lnTo>
                                  <a:pt x="2719" y="2405"/>
                                </a:lnTo>
                                <a:lnTo>
                                  <a:pt x="2709" y="2491"/>
                                </a:lnTo>
                                <a:lnTo>
                                  <a:pt x="2691" y="2576"/>
                                </a:lnTo>
                                <a:lnTo>
                                  <a:pt x="2664" y="2661"/>
                                </a:lnTo>
                                <a:lnTo>
                                  <a:pt x="2629" y="2747"/>
                                </a:lnTo>
                                <a:lnTo>
                                  <a:pt x="2588" y="2832"/>
                                </a:lnTo>
                                <a:lnTo>
                                  <a:pt x="2541" y="2918"/>
                                </a:lnTo>
                                <a:lnTo>
                                  <a:pt x="2487" y="3002"/>
                                </a:lnTo>
                                <a:lnTo>
                                  <a:pt x="2428" y="3086"/>
                                </a:lnTo>
                                <a:lnTo>
                                  <a:pt x="2365" y="3169"/>
                                </a:lnTo>
                                <a:lnTo>
                                  <a:pt x="2297" y="3250"/>
                                </a:lnTo>
                                <a:lnTo>
                                  <a:pt x="2226" y="3331"/>
                                </a:lnTo>
                                <a:lnTo>
                                  <a:pt x="2152" y="3409"/>
                                </a:lnTo>
                                <a:lnTo>
                                  <a:pt x="2077" y="3487"/>
                                </a:lnTo>
                                <a:lnTo>
                                  <a:pt x="1999" y="3562"/>
                                </a:lnTo>
                                <a:lnTo>
                                  <a:pt x="1921" y="3634"/>
                                </a:lnTo>
                                <a:lnTo>
                                  <a:pt x="1841" y="3704"/>
                                </a:lnTo>
                                <a:lnTo>
                                  <a:pt x="1763" y="3773"/>
                                </a:lnTo>
                                <a:lnTo>
                                  <a:pt x="1684" y="3836"/>
                                </a:lnTo>
                                <a:lnTo>
                                  <a:pt x="1608" y="3899"/>
                                </a:lnTo>
                                <a:lnTo>
                                  <a:pt x="1533" y="3957"/>
                                </a:lnTo>
                                <a:lnTo>
                                  <a:pt x="1461" y="4012"/>
                                </a:lnTo>
                                <a:lnTo>
                                  <a:pt x="1391" y="4064"/>
                                </a:lnTo>
                                <a:lnTo>
                                  <a:pt x="1326" y="4111"/>
                                </a:lnTo>
                                <a:lnTo>
                                  <a:pt x="1265" y="4155"/>
                                </a:lnTo>
                                <a:lnTo>
                                  <a:pt x="1157" y="4229"/>
                                </a:lnTo>
                                <a:lnTo>
                                  <a:pt x="1076" y="4283"/>
                                </a:lnTo>
                                <a:lnTo>
                                  <a:pt x="1022" y="4317"/>
                                </a:lnTo>
                                <a:lnTo>
                                  <a:pt x="1003" y="4329"/>
                                </a:lnTo>
                                <a:close/>
                                <a:moveTo>
                                  <a:pt x="395" y="2459"/>
                                </a:moveTo>
                                <a:lnTo>
                                  <a:pt x="459" y="2401"/>
                                </a:lnTo>
                                <a:lnTo>
                                  <a:pt x="523" y="2342"/>
                                </a:lnTo>
                                <a:lnTo>
                                  <a:pt x="588" y="2281"/>
                                </a:lnTo>
                                <a:lnTo>
                                  <a:pt x="654" y="2221"/>
                                </a:lnTo>
                                <a:lnTo>
                                  <a:pt x="720" y="2160"/>
                                </a:lnTo>
                                <a:lnTo>
                                  <a:pt x="787" y="2100"/>
                                </a:lnTo>
                                <a:lnTo>
                                  <a:pt x="853" y="2038"/>
                                </a:lnTo>
                                <a:lnTo>
                                  <a:pt x="920" y="1976"/>
                                </a:lnTo>
                                <a:lnTo>
                                  <a:pt x="999" y="1905"/>
                                </a:lnTo>
                                <a:lnTo>
                                  <a:pt x="1078" y="1833"/>
                                </a:lnTo>
                                <a:lnTo>
                                  <a:pt x="1155" y="1761"/>
                                </a:lnTo>
                                <a:lnTo>
                                  <a:pt x="1232" y="1691"/>
                                </a:lnTo>
                                <a:lnTo>
                                  <a:pt x="1308" y="1621"/>
                                </a:lnTo>
                                <a:lnTo>
                                  <a:pt x="1382" y="1553"/>
                                </a:lnTo>
                                <a:lnTo>
                                  <a:pt x="1455" y="1486"/>
                                </a:lnTo>
                                <a:lnTo>
                                  <a:pt x="1526" y="1419"/>
                                </a:lnTo>
                                <a:lnTo>
                                  <a:pt x="1593" y="1356"/>
                                </a:lnTo>
                                <a:lnTo>
                                  <a:pt x="1659" y="1294"/>
                                </a:lnTo>
                                <a:lnTo>
                                  <a:pt x="1720" y="1235"/>
                                </a:lnTo>
                                <a:lnTo>
                                  <a:pt x="1780" y="1177"/>
                                </a:lnTo>
                                <a:lnTo>
                                  <a:pt x="1834" y="1123"/>
                                </a:lnTo>
                                <a:lnTo>
                                  <a:pt x="1886" y="1071"/>
                                </a:lnTo>
                                <a:lnTo>
                                  <a:pt x="1934" y="1023"/>
                                </a:lnTo>
                                <a:lnTo>
                                  <a:pt x="1977" y="978"/>
                                </a:lnTo>
                                <a:lnTo>
                                  <a:pt x="1991" y="958"/>
                                </a:lnTo>
                                <a:lnTo>
                                  <a:pt x="2003" y="938"/>
                                </a:lnTo>
                                <a:lnTo>
                                  <a:pt x="2016" y="917"/>
                                </a:lnTo>
                                <a:lnTo>
                                  <a:pt x="2027" y="897"/>
                                </a:lnTo>
                                <a:lnTo>
                                  <a:pt x="2037" y="876"/>
                                </a:lnTo>
                                <a:lnTo>
                                  <a:pt x="2047" y="855"/>
                                </a:lnTo>
                                <a:lnTo>
                                  <a:pt x="2055" y="832"/>
                                </a:lnTo>
                                <a:lnTo>
                                  <a:pt x="2063" y="810"/>
                                </a:lnTo>
                                <a:lnTo>
                                  <a:pt x="2068" y="786"/>
                                </a:lnTo>
                                <a:lnTo>
                                  <a:pt x="2074" y="761"/>
                                </a:lnTo>
                                <a:lnTo>
                                  <a:pt x="2078" y="734"/>
                                </a:lnTo>
                                <a:lnTo>
                                  <a:pt x="2081" y="706"/>
                                </a:lnTo>
                                <a:lnTo>
                                  <a:pt x="2083" y="675"/>
                                </a:lnTo>
                                <a:lnTo>
                                  <a:pt x="2084" y="644"/>
                                </a:lnTo>
                                <a:lnTo>
                                  <a:pt x="2083" y="609"/>
                                </a:lnTo>
                                <a:lnTo>
                                  <a:pt x="2081" y="573"/>
                                </a:lnTo>
                                <a:lnTo>
                                  <a:pt x="2080" y="549"/>
                                </a:lnTo>
                                <a:lnTo>
                                  <a:pt x="2076" y="525"/>
                                </a:lnTo>
                                <a:lnTo>
                                  <a:pt x="2074" y="502"/>
                                </a:lnTo>
                                <a:lnTo>
                                  <a:pt x="2071" y="479"/>
                                </a:lnTo>
                                <a:lnTo>
                                  <a:pt x="2066" y="456"/>
                                </a:lnTo>
                                <a:lnTo>
                                  <a:pt x="2062" y="435"/>
                                </a:lnTo>
                                <a:lnTo>
                                  <a:pt x="2056" y="412"/>
                                </a:lnTo>
                                <a:lnTo>
                                  <a:pt x="2050" y="392"/>
                                </a:lnTo>
                                <a:lnTo>
                                  <a:pt x="2044" y="373"/>
                                </a:lnTo>
                                <a:lnTo>
                                  <a:pt x="2038" y="356"/>
                                </a:lnTo>
                                <a:lnTo>
                                  <a:pt x="2031" y="339"/>
                                </a:lnTo>
                                <a:lnTo>
                                  <a:pt x="2024" y="322"/>
                                </a:lnTo>
                                <a:lnTo>
                                  <a:pt x="2017" y="308"/>
                                </a:lnTo>
                                <a:lnTo>
                                  <a:pt x="2008" y="293"/>
                                </a:lnTo>
                                <a:lnTo>
                                  <a:pt x="2000" y="281"/>
                                </a:lnTo>
                                <a:lnTo>
                                  <a:pt x="1991" y="269"/>
                                </a:lnTo>
                                <a:lnTo>
                                  <a:pt x="1980" y="256"/>
                                </a:lnTo>
                                <a:lnTo>
                                  <a:pt x="1969" y="247"/>
                                </a:lnTo>
                                <a:lnTo>
                                  <a:pt x="1963" y="243"/>
                                </a:lnTo>
                                <a:lnTo>
                                  <a:pt x="1958" y="241"/>
                                </a:lnTo>
                                <a:lnTo>
                                  <a:pt x="1951" y="238"/>
                                </a:lnTo>
                                <a:lnTo>
                                  <a:pt x="1945" y="238"/>
                                </a:lnTo>
                                <a:lnTo>
                                  <a:pt x="1923" y="243"/>
                                </a:lnTo>
                                <a:lnTo>
                                  <a:pt x="1904" y="249"/>
                                </a:lnTo>
                                <a:lnTo>
                                  <a:pt x="1886" y="255"/>
                                </a:lnTo>
                                <a:lnTo>
                                  <a:pt x="1870" y="264"/>
                                </a:lnTo>
                                <a:lnTo>
                                  <a:pt x="1857" y="274"/>
                                </a:lnTo>
                                <a:lnTo>
                                  <a:pt x="1845" y="286"/>
                                </a:lnTo>
                                <a:lnTo>
                                  <a:pt x="1833" y="298"/>
                                </a:lnTo>
                                <a:lnTo>
                                  <a:pt x="1824" y="311"/>
                                </a:lnTo>
                                <a:lnTo>
                                  <a:pt x="1815" y="326"/>
                                </a:lnTo>
                                <a:lnTo>
                                  <a:pt x="1809" y="342"/>
                                </a:lnTo>
                                <a:lnTo>
                                  <a:pt x="1802" y="358"/>
                                </a:lnTo>
                                <a:lnTo>
                                  <a:pt x="1796" y="376"/>
                                </a:lnTo>
                                <a:lnTo>
                                  <a:pt x="1785" y="414"/>
                                </a:lnTo>
                                <a:lnTo>
                                  <a:pt x="1776" y="456"/>
                                </a:lnTo>
                                <a:lnTo>
                                  <a:pt x="1766" y="498"/>
                                </a:lnTo>
                                <a:lnTo>
                                  <a:pt x="1756" y="542"/>
                                </a:lnTo>
                                <a:lnTo>
                                  <a:pt x="1744" y="588"/>
                                </a:lnTo>
                                <a:lnTo>
                                  <a:pt x="1729" y="634"/>
                                </a:lnTo>
                                <a:lnTo>
                                  <a:pt x="1720" y="659"/>
                                </a:lnTo>
                                <a:lnTo>
                                  <a:pt x="1711" y="682"/>
                                </a:lnTo>
                                <a:lnTo>
                                  <a:pt x="1702" y="707"/>
                                </a:lnTo>
                                <a:lnTo>
                                  <a:pt x="1691" y="730"/>
                                </a:lnTo>
                                <a:lnTo>
                                  <a:pt x="1680" y="755"/>
                                </a:lnTo>
                                <a:lnTo>
                                  <a:pt x="1667" y="780"/>
                                </a:lnTo>
                                <a:lnTo>
                                  <a:pt x="1653" y="805"/>
                                </a:lnTo>
                                <a:lnTo>
                                  <a:pt x="1637" y="830"/>
                                </a:lnTo>
                                <a:lnTo>
                                  <a:pt x="1622" y="855"/>
                                </a:lnTo>
                                <a:lnTo>
                                  <a:pt x="1604" y="880"/>
                                </a:lnTo>
                                <a:lnTo>
                                  <a:pt x="1585" y="905"/>
                                </a:lnTo>
                                <a:lnTo>
                                  <a:pt x="1564" y="931"/>
                                </a:lnTo>
                                <a:lnTo>
                                  <a:pt x="1541" y="957"/>
                                </a:lnTo>
                                <a:lnTo>
                                  <a:pt x="1518" y="981"/>
                                </a:lnTo>
                                <a:lnTo>
                                  <a:pt x="1492" y="1007"/>
                                </a:lnTo>
                                <a:lnTo>
                                  <a:pt x="1465" y="1033"/>
                                </a:lnTo>
                                <a:lnTo>
                                  <a:pt x="1435" y="1058"/>
                                </a:lnTo>
                                <a:lnTo>
                                  <a:pt x="1404" y="1083"/>
                                </a:lnTo>
                                <a:lnTo>
                                  <a:pt x="1371" y="1108"/>
                                </a:lnTo>
                                <a:lnTo>
                                  <a:pt x="1335" y="1133"/>
                                </a:lnTo>
                                <a:lnTo>
                                  <a:pt x="1298" y="1158"/>
                                </a:lnTo>
                                <a:lnTo>
                                  <a:pt x="1258" y="1183"/>
                                </a:lnTo>
                                <a:lnTo>
                                  <a:pt x="1216" y="1207"/>
                                </a:lnTo>
                                <a:lnTo>
                                  <a:pt x="1172" y="1231"/>
                                </a:lnTo>
                                <a:lnTo>
                                  <a:pt x="1167" y="1233"/>
                                </a:lnTo>
                                <a:lnTo>
                                  <a:pt x="1162" y="1236"/>
                                </a:lnTo>
                                <a:lnTo>
                                  <a:pt x="1127" y="1251"/>
                                </a:lnTo>
                                <a:lnTo>
                                  <a:pt x="1090" y="1269"/>
                                </a:lnTo>
                                <a:lnTo>
                                  <a:pt x="1053" y="1287"/>
                                </a:lnTo>
                                <a:lnTo>
                                  <a:pt x="1016" y="1306"/>
                                </a:lnTo>
                                <a:lnTo>
                                  <a:pt x="979" y="1328"/>
                                </a:lnTo>
                                <a:lnTo>
                                  <a:pt x="941" y="1349"/>
                                </a:lnTo>
                                <a:lnTo>
                                  <a:pt x="902" y="1372"/>
                                </a:lnTo>
                                <a:lnTo>
                                  <a:pt x="863" y="1398"/>
                                </a:lnTo>
                                <a:lnTo>
                                  <a:pt x="815" y="1430"/>
                                </a:lnTo>
                                <a:lnTo>
                                  <a:pt x="768" y="1462"/>
                                </a:lnTo>
                                <a:lnTo>
                                  <a:pt x="722" y="1496"/>
                                </a:lnTo>
                                <a:lnTo>
                                  <a:pt x="677" y="1529"/>
                                </a:lnTo>
                                <a:lnTo>
                                  <a:pt x="634" y="1565"/>
                                </a:lnTo>
                                <a:lnTo>
                                  <a:pt x="591" y="1601"/>
                                </a:lnTo>
                                <a:lnTo>
                                  <a:pt x="551" y="1637"/>
                                </a:lnTo>
                                <a:lnTo>
                                  <a:pt x="513" y="1674"/>
                                </a:lnTo>
                                <a:lnTo>
                                  <a:pt x="478" y="1710"/>
                                </a:lnTo>
                                <a:lnTo>
                                  <a:pt x="445" y="1747"/>
                                </a:lnTo>
                                <a:lnTo>
                                  <a:pt x="430" y="1766"/>
                                </a:lnTo>
                                <a:lnTo>
                                  <a:pt x="416" y="1784"/>
                                </a:lnTo>
                                <a:lnTo>
                                  <a:pt x="403" y="1803"/>
                                </a:lnTo>
                                <a:lnTo>
                                  <a:pt x="391" y="1821"/>
                                </a:lnTo>
                                <a:lnTo>
                                  <a:pt x="378" y="1839"/>
                                </a:lnTo>
                                <a:lnTo>
                                  <a:pt x="368" y="1856"/>
                                </a:lnTo>
                                <a:lnTo>
                                  <a:pt x="358" y="1874"/>
                                </a:lnTo>
                                <a:lnTo>
                                  <a:pt x="349" y="1892"/>
                                </a:lnTo>
                                <a:lnTo>
                                  <a:pt x="342" y="1910"/>
                                </a:lnTo>
                                <a:lnTo>
                                  <a:pt x="336" y="1927"/>
                                </a:lnTo>
                                <a:lnTo>
                                  <a:pt x="330" y="1945"/>
                                </a:lnTo>
                                <a:lnTo>
                                  <a:pt x="326" y="1962"/>
                                </a:lnTo>
                                <a:lnTo>
                                  <a:pt x="321" y="1985"/>
                                </a:lnTo>
                                <a:lnTo>
                                  <a:pt x="318" y="2010"/>
                                </a:lnTo>
                                <a:lnTo>
                                  <a:pt x="315" y="2033"/>
                                </a:lnTo>
                                <a:lnTo>
                                  <a:pt x="313" y="2057"/>
                                </a:lnTo>
                                <a:lnTo>
                                  <a:pt x="312" y="2079"/>
                                </a:lnTo>
                                <a:lnTo>
                                  <a:pt x="311" y="2103"/>
                                </a:lnTo>
                                <a:lnTo>
                                  <a:pt x="311" y="2125"/>
                                </a:lnTo>
                                <a:lnTo>
                                  <a:pt x="312" y="2148"/>
                                </a:lnTo>
                                <a:lnTo>
                                  <a:pt x="315" y="2169"/>
                                </a:lnTo>
                                <a:lnTo>
                                  <a:pt x="317" y="2191"/>
                                </a:lnTo>
                                <a:lnTo>
                                  <a:pt x="319" y="2213"/>
                                </a:lnTo>
                                <a:lnTo>
                                  <a:pt x="322" y="2234"/>
                                </a:lnTo>
                                <a:lnTo>
                                  <a:pt x="331" y="2276"/>
                                </a:lnTo>
                                <a:lnTo>
                                  <a:pt x="341" y="2316"/>
                                </a:lnTo>
                                <a:lnTo>
                                  <a:pt x="354" y="2354"/>
                                </a:lnTo>
                                <a:lnTo>
                                  <a:pt x="366" y="2390"/>
                                </a:lnTo>
                                <a:lnTo>
                                  <a:pt x="381" y="2426"/>
                                </a:lnTo>
                                <a:lnTo>
                                  <a:pt x="395" y="2459"/>
                                </a:lnTo>
                                <a:close/>
                                <a:moveTo>
                                  <a:pt x="485" y="2701"/>
                                </a:moveTo>
                                <a:lnTo>
                                  <a:pt x="464" y="2717"/>
                                </a:lnTo>
                                <a:lnTo>
                                  <a:pt x="445" y="2734"/>
                                </a:lnTo>
                                <a:lnTo>
                                  <a:pt x="426" y="2752"/>
                                </a:lnTo>
                                <a:lnTo>
                                  <a:pt x="409" y="2771"/>
                                </a:lnTo>
                                <a:lnTo>
                                  <a:pt x="392" y="2790"/>
                                </a:lnTo>
                                <a:lnTo>
                                  <a:pt x="375" y="2810"/>
                                </a:lnTo>
                                <a:lnTo>
                                  <a:pt x="360" y="2830"/>
                                </a:lnTo>
                                <a:lnTo>
                                  <a:pt x="346" y="2851"/>
                                </a:lnTo>
                                <a:lnTo>
                                  <a:pt x="334" y="2873"/>
                                </a:lnTo>
                                <a:lnTo>
                                  <a:pt x="321" y="2895"/>
                                </a:lnTo>
                                <a:lnTo>
                                  <a:pt x="310" y="2916"/>
                                </a:lnTo>
                                <a:lnTo>
                                  <a:pt x="300" y="2938"/>
                                </a:lnTo>
                                <a:lnTo>
                                  <a:pt x="290" y="2960"/>
                                </a:lnTo>
                                <a:lnTo>
                                  <a:pt x="282" y="2981"/>
                                </a:lnTo>
                                <a:lnTo>
                                  <a:pt x="274" y="3003"/>
                                </a:lnTo>
                                <a:lnTo>
                                  <a:pt x="268" y="3025"/>
                                </a:lnTo>
                                <a:lnTo>
                                  <a:pt x="261" y="3046"/>
                                </a:lnTo>
                                <a:lnTo>
                                  <a:pt x="255" y="3068"/>
                                </a:lnTo>
                                <a:lnTo>
                                  <a:pt x="251" y="3089"/>
                                </a:lnTo>
                                <a:lnTo>
                                  <a:pt x="247" y="3110"/>
                                </a:lnTo>
                                <a:lnTo>
                                  <a:pt x="244" y="3132"/>
                                </a:lnTo>
                                <a:lnTo>
                                  <a:pt x="242" y="3153"/>
                                </a:lnTo>
                                <a:lnTo>
                                  <a:pt x="240" y="3174"/>
                                </a:lnTo>
                                <a:lnTo>
                                  <a:pt x="238" y="3194"/>
                                </a:lnTo>
                                <a:lnTo>
                                  <a:pt x="238" y="3216"/>
                                </a:lnTo>
                                <a:lnTo>
                                  <a:pt x="238" y="3236"/>
                                </a:lnTo>
                                <a:lnTo>
                                  <a:pt x="238" y="3257"/>
                                </a:lnTo>
                                <a:lnTo>
                                  <a:pt x="240" y="3277"/>
                                </a:lnTo>
                                <a:lnTo>
                                  <a:pt x="244" y="3318"/>
                                </a:lnTo>
                                <a:lnTo>
                                  <a:pt x="250" y="3357"/>
                                </a:lnTo>
                                <a:lnTo>
                                  <a:pt x="259" y="3396"/>
                                </a:lnTo>
                                <a:lnTo>
                                  <a:pt x="268" y="3434"/>
                                </a:lnTo>
                                <a:lnTo>
                                  <a:pt x="279" y="3471"/>
                                </a:lnTo>
                                <a:lnTo>
                                  <a:pt x="292" y="3507"/>
                                </a:lnTo>
                                <a:lnTo>
                                  <a:pt x="303" y="3536"/>
                                </a:lnTo>
                                <a:lnTo>
                                  <a:pt x="315" y="3564"/>
                                </a:lnTo>
                                <a:lnTo>
                                  <a:pt x="327" y="3591"/>
                                </a:lnTo>
                                <a:lnTo>
                                  <a:pt x="340" y="3618"/>
                                </a:lnTo>
                                <a:lnTo>
                                  <a:pt x="354" y="3643"/>
                                </a:lnTo>
                                <a:lnTo>
                                  <a:pt x="367" y="3667"/>
                                </a:lnTo>
                                <a:lnTo>
                                  <a:pt x="382" y="3691"/>
                                </a:lnTo>
                                <a:lnTo>
                                  <a:pt x="396" y="3713"/>
                                </a:lnTo>
                                <a:lnTo>
                                  <a:pt x="400" y="3674"/>
                                </a:lnTo>
                                <a:lnTo>
                                  <a:pt x="405" y="3635"/>
                                </a:lnTo>
                                <a:lnTo>
                                  <a:pt x="411" y="3595"/>
                                </a:lnTo>
                                <a:lnTo>
                                  <a:pt x="417" y="3556"/>
                                </a:lnTo>
                                <a:lnTo>
                                  <a:pt x="425" y="3518"/>
                                </a:lnTo>
                                <a:lnTo>
                                  <a:pt x="434" y="3480"/>
                                </a:lnTo>
                                <a:lnTo>
                                  <a:pt x="444" y="3443"/>
                                </a:lnTo>
                                <a:lnTo>
                                  <a:pt x="456" y="3406"/>
                                </a:lnTo>
                                <a:lnTo>
                                  <a:pt x="467" y="3370"/>
                                </a:lnTo>
                                <a:lnTo>
                                  <a:pt x="480" y="3334"/>
                                </a:lnTo>
                                <a:lnTo>
                                  <a:pt x="494" y="3300"/>
                                </a:lnTo>
                                <a:lnTo>
                                  <a:pt x="508" y="3266"/>
                                </a:lnTo>
                                <a:lnTo>
                                  <a:pt x="524" y="3232"/>
                                </a:lnTo>
                                <a:lnTo>
                                  <a:pt x="541" y="3199"/>
                                </a:lnTo>
                                <a:lnTo>
                                  <a:pt x="559" y="3167"/>
                                </a:lnTo>
                                <a:lnTo>
                                  <a:pt x="576" y="3136"/>
                                </a:lnTo>
                                <a:lnTo>
                                  <a:pt x="592" y="3110"/>
                                </a:lnTo>
                                <a:lnTo>
                                  <a:pt x="609" y="3086"/>
                                </a:lnTo>
                                <a:lnTo>
                                  <a:pt x="627" y="3061"/>
                                </a:lnTo>
                                <a:lnTo>
                                  <a:pt x="645" y="3037"/>
                                </a:lnTo>
                                <a:lnTo>
                                  <a:pt x="664" y="3015"/>
                                </a:lnTo>
                                <a:lnTo>
                                  <a:pt x="683" y="2993"/>
                                </a:lnTo>
                                <a:lnTo>
                                  <a:pt x="703" y="2971"/>
                                </a:lnTo>
                                <a:lnTo>
                                  <a:pt x="723" y="2950"/>
                                </a:lnTo>
                                <a:lnTo>
                                  <a:pt x="744" y="2930"/>
                                </a:lnTo>
                                <a:lnTo>
                                  <a:pt x="767" y="2911"/>
                                </a:lnTo>
                                <a:lnTo>
                                  <a:pt x="789" y="2892"/>
                                </a:lnTo>
                                <a:lnTo>
                                  <a:pt x="811" y="2874"/>
                                </a:lnTo>
                                <a:lnTo>
                                  <a:pt x="835" y="2857"/>
                                </a:lnTo>
                                <a:lnTo>
                                  <a:pt x="860" y="2840"/>
                                </a:lnTo>
                                <a:lnTo>
                                  <a:pt x="884" y="2825"/>
                                </a:lnTo>
                                <a:lnTo>
                                  <a:pt x="910" y="2810"/>
                                </a:lnTo>
                                <a:lnTo>
                                  <a:pt x="1027" y="2745"/>
                                </a:lnTo>
                                <a:lnTo>
                                  <a:pt x="1137" y="2680"/>
                                </a:lnTo>
                                <a:lnTo>
                                  <a:pt x="1240" y="2618"/>
                                </a:lnTo>
                                <a:lnTo>
                                  <a:pt x="1336" y="2557"/>
                                </a:lnTo>
                                <a:lnTo>
                                  <a:pt x="1427" y="2499"/>
                                </a:lnTo>
                                <a:lnTo>
                                  <a:pt x="1510" y="2441"/>
                                </a:lnTo>
                                <a:lnTo>
                                  <a:pt x="1588" y="2385"/>
                                </a:lnTo>
                                <a:lnTo>
                                  <a:pt x="1660" y="2333"/>
                                </a:lnTo>
                                <a:lnTo>
                                  <a:pt x="1726" y="2281"/>
                                </a:lnTo>
                                <a:lnTo>
                                  <a:pt x="1786" y="2232"/>
                                </a:lnTo>
                                <a:lnTo>
                                  <a:pt x="1842" y="2185"/>
                                </a:lnTo>
                                <a:lnTo>
                                  <a:pt x="1893" y="2141"/>
                                </a:lnTo>
                                <a:lnTo>
                                  <a:pt x="1939" y="2098"/>
                                </a:lnTo>
                                <a:lnTo>
                                  <a:pt x="1981" y="2058"/>
                                </a:lnTo>
                                <a:lnTo>
                                  <a:pt x="2019" y="2020"/>
                                </a:lnTo>
                                <a:lnTo>
                                  <a:pt x="2053" y="1985"/>
                                </a:lnTo>
                                <a:lnTo>
                                  <a:pt x="2095" y="1942"/>
                                </a:lnTo>
                                <a:lnTo>
                                  <a:pt x="2140" y="1897"/>
                                </a:lnTo>
                                <a:lnTo>
                                  <a:pt x="2165" y="1876"/>
                                </a:lnTo>
                                <a:lnTo>
                                  <a:pt x="2189" y="1854"/>
                                </a:lnTo>
                                <a:lnTo>
                                  <a:pt x="2214" y="1833"/>
                                </a:lnTo>
                                <a:lnTo>
                                  <a:pt x="2241" y="1814"/>
                                </a:lnTo>
                                <a:lnTo>
                                  <a:pt x="2266" y="1795"/>
                                </a:lnTo>
                                <a:lnTo>
                                  <a:pt x="2293" y="1778"/>
                                </a:lnTo>
                                <a:lnTo>
                                  <a:pt x="2320" y="1763"/>
                                </a:lnTo>
                                <a:lnTo>
                                  <a:pt x="2348" y="1751"/>
                                </a:lnTo>
                                <a:lnTo>
                                  <a:pt x="2362" y="1746"/>
                                </a:lnTo>
                                <a:lnTo>
                                  <a:pt x="2375" y="1741"/>
                                </a:lnTo>
                                <a:lnTo>
                                  <a:pt x="2390" y="1737"/>
                                </a:lnTo>
                                <a:lnTo>
                                  <a:pt x="2403" y="1733"/>
                                </a:lnTo>
                                <a:lnTo>
                                  <a:pt x="2416" y="1731"/>
                                </a:lnTo>
                                <a:lnTo>
                                  <a:pt x="2431" y="1729"/>
                                </a:lnTo>
                                <a:lnTo>
                                  <a:pt x="2444" y="1728"/>
                                </a:lnTo>
                                <a:lnTo>
                                  <a:pt x="2458" y="1728"/>
                                </a:lnTo>
                                <a:lnTo>
                                  <a:pt x="2474" y="1729"/>
                                </a:lnTo>
                                <a:lnTo>
                                  <a:pt x="2488" y="1730"/>
                                </a:lnTo>
                                <a:lnTo>
                                  <a:pt x="2504" y="1733"/>
                                </a:lnTo>
                                <a:lnTo>
                                  <a:pt x="2517" y="1737"/>
                                </a:lnTo>
                                <a:lnTo>
                                  <a:pt x="2532" y="1741"/>
                                </a:lnTo>
                                <a:lnTo>
                                  <a:pt x="2545" y="1747"/>
                                </a:lnTo>
                                <a:lnTo>
                                  <a:pt x="2559" y="1753"/>
                                </a:lnTo>
                                <a:lnTo>
                                  <a:pt x="2572" y="1761"/>
                                </a:lnTo>
                                <a:lnTo>
                                  <a:pt x="2592" y="1733"/>
                                </a:lnTo>
                                <a:lnTo>
                                  <a:pt x="2615" y="1700"/>
                                </a:lnTo>
                                <a:lnTo>
                                  <a:pt x="2638" y="1661"/>
                                </a:lnTo>
                                <a:lnTo>
                                  <a:pt x="2662" y="1619"/>
                                </a:lnTo>
                                <a:lnTo>
                                  <a:pt x="2673" y="1596"/>
                                </a:lnTo>
                                <a:lnTo>
                                  <a:pt x="2685" y="1572"/>
                                </a:lnTo>
                                <a:lnTo>
                                  <a:pt x="2696" y="1547"/>
                                </a:lnTo>
                                <a:lnTo>
                                  <a:pt x="2706" y="1520"/>
                                </a:lnTo>
                                <a:lnTo>
                                  <a:pt x="2718" y="1493"/>
                                </a:lnTo>
                                <a:lnTo>
                                  <a:pt x="2728" y="1464"/>
                                </a:lnTo>
                                <a:lnTo>
                                  <a:pt x="2737" y="1435"/>
                                </a:lnTo>
                                <a:lnTo>
                                  <a:pt x="2746" y="1404"/>
                                </a:lnTo>
                                <a:lnTo>
                                  <a:pt x="2753" y="1372"/>
                                </a:lnTo>
                                <a:lnTo>
                                  <a:pt x="2760" y="1340"/>
                                </a:lnTo>
                                <a:lnTo>
                                  <a:pt x="2767" y="1305"/>
                                </a:lnTo>
                                <a:lnTo>
                                  <a:pt x="2771" y="1270"/>
                                </a:lnTo>
                                <a:lnTo>
                                  <a:pt x="2776" y="1233"/>
                                </a:lnTo>
                                <a:lnTo>
                                  <a:pt x="2779" y="1196"/>
                                </a:lnTo>
                                <a:lnTo>
                                  <a:pt x="2780" y="1158"/>
                                </a:lnTo>
                                <a:lnTo>
                                  <a:pt x="2781" y="1119"/>
                                </a:lnTo>
                                <a:lnTo>
                                  <a:pt x="2780" y="1079"/>
                                </a:lnTo>
                                <a:lnTo>
                                  <a:pt x="2778" y="1037"/>
                                </a:lnTo>
                                <a:lnTo>
                                  <a:pt x="2774" y="995"/>
                                </a:lnTo>
                                <a:lnTo>
                                  <a:pt x="2768" y="951"/>
                                </a:lnTo>
                                <a:lnTo>
                                  <a:pt x="2760" y="906"/>
                                </a:lnTo>
                                <a:lnTo>
                                  <a:pt x="2751" y="860"/>
                                </a:lnTo>
                                <a:lnTo>
                                  <a:pt x="2740" y="814"/>
                                </a:lnTo>
                                <a:lnTo>
                                  <a:pt x="2728" y="766"/>
                                </a:lnTo>
                                <a:lnTo>
                                  <a:pt x="2713" y="719"/>
                                </a:lnTo>
                                <a:lnTo>
                                  <a:pt x="2697" y="677"/>
                                </a:lnTo>
                                <a:lnTo>
                                  <a:pt x="2683" y="640"/>
                                </a:lnTo>
                                <a:lnTo>
                                  <a:pt x="2667" y="608"/>
                                </a:lnTo>
                                <a:lnTo>
                                  <a:pt x="2653" y="580"/>
                                </a:lnTo>
                                <a:lnTo>
                                  <a:pt x="2638" y="558"/>
                                </a:lnTo>
                                <a:lnTo>
                                  <a:pt x="2624" y="539"/>
                                </a:lnTo>
                                <a:lnTo>
                                  <a:pt x="2610" y="523"/>
                                </a:lnTo>
                                <a:lnTo>
                                  <a:pt x="2597" y="512"/>
                                </a:lnTo>
                                <a:lnTo>
                                  <a:pt x="2584" y="503"/>
                                </a:lnTo>
                                <a:lnTo>
                                  <a:pt x="2573" y="496"/>
                                </a:lnTo>
                                <a:lnTo>
                                  <a:pt x="2562" y="493"/>
                                </a:lnTo>
                                <a:lnTo>
                                  <a:pt x="2553" y="492"/>
                                </a:lnTo>
                                <a:lnTo>
                                  <a:pt x="2545" y="493"/>
                                </a:lnTo>
                                <a:lnTo>
                                  <a:pt x="2538" y="494"/>
                                </a:lnTo>
                                <a:lnTo>
                                  <a:pt x="2533" y="498"/>
                                </a:lnTo>
                                <a:lnTo>
                                  <a:pt x="2518" y="513"/>
                                </a:lnTo>
                                <a:lnTo>
                                  <a:pt x="2504" y="530"/>
                                </a:lnTo>
                                <a:lnTo>
                                  <a:pt x="2490" y="549"/>
                                </a:lnTo>
                                <a:lnTo>
                                  <a:pt x="2476" y="571"/>
                                </a:lnTo>
                                <a:lnTo>
                                  <a:pt x="2462" y="594"/>
                                </a:lnTo>
                                <a:lnTo>
                                  <a:pt x="2450" y="618"/>
                                </a:lnTo>
                                <a:lnTo>
                                  <a:pt x="2437" y="644"/>
                                </a:lnTo>
                                <a:lnTo>
                                  <a:pt x="2424" y="670"/>
                                </a:lnTo>
                                <a:lnTo>
                                  <a:pt x="2402" y="724"/>
                                </a:lnTo>
                                <a:lnTo>
                                  <a:pt x="2382" y="775"/>
                                </a:lnTo>
                                <a:lnTo>
                                  <a:pt x="2365" y="823"/>
                                </a:lnTo>
                                <a:lnTo>
                                  <a:pt x="2350" y="865"/>
                                </a:lnTo>
                                <a:lnTo>
                                  <a:pt x="2343" y="884"/>
                                </a:lnTo>
                                <a:lnTo>
                                  <a:pt x="2333" y="904"/>
                                </a:lnTo>
                                <a:lnTo>
                                  <a:pt x="2319" y="926"/>
                                </a:lnTo>
                                <a:lnTo>
                                  <a:pt x="2302" y="950"/>
                                </a:lnTo>
                                <a:lnTo>
                                  <a:pt x="2283" y="977"/>
                                </a:lnTo>
                                <a:lnTo>
                                  <a:pt x="2262" y="1005"/>
                                </a:lnTo>
                                <a:lnTo>
                                  <a:pt x="2237" y="1034"/>
                                </a:lnTo>
                                <a:lnTo>
                                  <a:pt x="2211" y="1065"/>
                                </a:lnTo>
                                <a:lnTo>
                                  <a:pt x="2181" y="1099"/>
                                </a:lnTo>
                                <a:lnTo>
                                  <a:pt x="2150" y="1134"/>
                                </a:lnTo>
                                <a:lnTo>
                                  <a:pt x="2117" y="1170"/>
                                </a:lnTo>
                                <a:lnTo>
                                  <a:pt x="2081" y="1207"/>
                                </a:lnTo>
                                <a:lnTo>
                                  <a:pt x="2003" y="1286"/>
                                </a:lnTo>
                                <a:lnTo>
                                  <a:pt x="1918" y="1370"/>
                                </a:lnTo>
                                <a:lnTo>
                                  <a:pt x="1828" y="1458"/>
                                </a:lnTo>
                                <a:lnTo>
                                  <a:pt x="1731" y="1549"/>
                                </a:lnTo>
                                <a:lnTo>
                                  <a:pt x="1631" y="1645"/>
                                </a:lnTo>
                                <a:lnTo>
                                  <a:pt x="1526" y="1743"/>
                                </a:lnTo>
                                <a:lnTo>
                                  <a:pt x="1417" y="1843"/>
                                </a:lnTo>
                                <a:lnTo>
                                  <a:pt x="1306" y="1945"/>
                                </a:lnTo>
                                <a:lnTo>
                                  <a:pt x="1194" y="2048"/>
                                </a:lnTo>
                                <a:lnTo>
                                  <a:pt x="1080" y="2152"/>
                                </a:lnTo>
                                <a:lnTo>
                                  <a:pt x="1003" y="2223"/>
                                </a:lnTo>
                                <a:lnTo>
                                  <a:pt x="926" y="2293"/>
                                </a:lnTo>
                                <a:lnTo>
                                  <a:pt x="850" y="2364"/>
                                </a:lnTo>
                                <a:lnTo>
                                  <a:pt x="773" y="2434"/>
                                </a:lnTo>
                                <a:lnTo>
                                  <a:pt x="698" y="2502"/>
                                </a:lnTo>
                                <a:lnTo>
                                  <a:pt x="626" y="2570"/>
                                </a:lnTo>
                                <a:lnTo>
                                  <a:pt x="554" y="2636"/>
                                </a:lnTo>
                                <a:lnTo>
                                  <a:pt x="485" y="27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3138"/>
                        <wps:cNvSpPr>
                          <a:spLocks/>
                        </wps:cNvSpPr>
                        <wps:spPr bwMode="auto">
                          <a:xfrm>
                            <a:off x="9036" y="6183"/>
                            <a:ext cx="513" cy="228"/>
                          </a:xfrm>
                          <a:custGeom>
                            <a:avLst/>
                            <a:gdLst>
                              <a:gd name="T0" fmla="*/ 1511 w 1541"/>
                              <a:gd name="T1" fmla="*/ 189 h 684"/>
                              <a:gd name="T2" fmla="*/ 1457 w 1541"/>
                              <a:gd name="T3" fmla="*/ 215 h 684"/>
                              <a:gd name="T4" fmla="*/ 1407 w 1541"/>
                              <a:gd name="T5" fmla="*/ 244 h 684"/>
                              <a:gd name="T6" fmla="*/ 1364 w 1541"/>
                              <a:gd name="T7" fmla="*/ 273 h 684"/>
                              <a:gd name="T8" fmla="*/ 1326 w 1541"/>
                              <a:gd name="T9" fmla="*/ 305 h 684"/>
                              <a:gd name="T10" fmla="*/ 1293 w 1541"/>
                              <a:gd name="T11" fmla="*/ 337 h 684"/>
                              <a:gd name="T12" fmla="*/ 1267 w 1541"/>
                              <a:gd name="T13" fmla="*/ 371 h 684"/>
                              <a:gd name="T14" fmla="*/ 1248 w 1541"/>
                              <a:gd name="T15" fmla="*/ 405 h 684"/>
                              <a:gd name="T16" fmla="*/ 1233 w 1541"/>
                              <a:gd name="T17" fmla="*/ 449 h 684"/>
                              <a:gd name="T18" fmla="*/ 1219 w 1541"/>
                              <a:gd name="T19" fmla="*/ 501 h 684"/>
                              <a:gd name="T20" fmla="*/ 1210 w 1541"/>
                              <a:gd name="T21" fmla="*/ 548 h 684"/>
                              <a:gd name="T22" fmla="*/ 1206 w 1541"/>
                              <a:gd name="T23" fmla="*/ 594 h 684"/>
                              <a:gd name="T24" fmla="*/ 1182 w 1541"/>
                              <a:gd name="T25" fmla="*/ 612 h 684"/>
                              <a:gd name="T26" fmla="*/ 1132 w 1541"/>
                              <a:gd name="T27" fmla="*/ 606 h 684"/>
                              <a:gd name="T28" fmla="*/ 1075 w 1541"/>
                              <a:gd name="T29" fmla="*/ 603 h 684"/>
                              <a:gd name="T30" fmla="*/ 1012 w 1541"/>
                              <a:gd name="T31" fmla="*/ 603 h 684"/>
                              <a:gd name="T32" fmla="*/ 945 w 1541"/>
                              <a:gd name="T33" fmla="*/ 608 h 684"/>
                              <a:gd name="T34" fmla="*/ 875 w 1541"/>
                              <a:gd name="T35" fmla="*/ 619 h 684"/>
                              <a:gd name="T36" fmla="*/ 802 w 1541"/>
                              <a:gd name="T37" fmla="*/ 638 h 684"/>
                              <a:gd name="T38" fmla="*/ 728 w 1541"/>
                              <a:gd name="T39" fmla="*/ 666 h 684"/>
                              <a:gd name="T40" fmla="*/ 659 w 1541"/>
                              <a:gd name="T41" fmla="*/ 673 h 684"/>
                              <a:gd name="T42" fmla="*/ 591 w 1541"/>
                              <a:gd name="T43" fmla="*/ 654 h 684"/>
                              <a:gd name="T44" fmla="*/ 520 w 1541"/>
                              <a:gd name="T45" fmla="*/ 641 h 684"/>
                              <a:gd name="T46" fmla="*/ 445 w 1541"/>
                              <a:gd name="T47" fmla="*/ 633 h 684"/>
                              <a:gd name="T48" fmla="*/ 364 w 1541"/>
                              <a:gd name="T49" fmla="*/ 632 h 684"/>
                              <a:gd name="T50" fmla="*/ 279 w 1541"/>
                              <a:gd name="T51" fmla="*/ 636 h 684"/>
                              <a:gd name="T52" fmla="*/ 190 w 1541"/>
                              <a:gd name="T53" fmla="*/ 649 h 684"/>
                              <a:gd name="T54" fmla="*/ 94 w 1541"/>
                              <a:gd name="T55" fmla="*/ 668 h 684"/>
                              <a:gd name="T56" fmla="*/ 21 w 1541"/>
                              <a:gd name="T57" fmla="*/ 599 h 684"/>
                              <a:gd name="T58" fmla="*/ 0 w 1541"/>
                              <a:gd name="T59" fmla="*/ 456 h 684"/>
                              <a:gd name="T60" fmla="*/ 17 w 1541"/>
                              <a:gd name="T61" fmla="*/ 336 h 684"/>
                              <a:gd name="T62" fmla="*/ 66 w 1541"/>
                              <a:gd name="T63" fmla="*/ 237 h 684"/>
                              <a:gd name="T64" fmla="*/ 143 w 1541"/>
                              <a:gd name="T65" fmla="*/ 160 h 684"/>
                              <a:gd name="T66" fmla="*/ 243 w 1541"/>
                              <a:gd name="T67" fmla="*/ 100 h 684"/>
                              <a:gd name="T68" fmla="*/ 361 w 1541"/>
                              <a:gd name="T69" fmla="*/ 56 h 684"/>
                              <a:gd name="T70" fmla="*/ 494 w 1541"/>
                              <a:gd name="T71" fmla="*/ 26 h 684"/>
                              <a:gd name="T72" fmla="*/ 635 w 1541"/>
                              <a:gd name="T73" fmla="*/ 8 h 684"/>
                              <a:gd name="T74" fmla="*/ 782 w 1541"/>
                              <a:gd name="T75" fmla="*/ 1 h 684"/>
                              <a:gd name="T76" fmla="*/ 927 w 1541"/>
                              <a:gd name="T77" fmla="*/ 1 h 684"/>
                              <a:gd name="T78" fmla="*/ 1069 w 1541"/>
                              <a:gd name="T79" fmla="*/ 8 h 684"/>
                              <a:gd name="T80" fmla="*/ 1201 w 1541"/>
                              <a:gd name="T81" fmla="*/ 19 h 684"/>
                              <a:gd name="T82" fmla="*/ 1320 w 1541"/>
                              <a:gd name="T83" fmla="*/ 32 h 684"/>
                              <a:gd name="T84" fmla="*/ 1462 w 1541"/>
                              <a:gd name="T85" fmla="*/ 54 h 684"/>
                              <a:gd name="T86" fmla="*/ 1529 w 1541"/>
                              <a:gd name="T87" fmla="*/ 93 h 684"/>
                              <a:gd name="T88" fmla="*/ 1536 w 1541"/>
                              <a:gd name="T89" fmla="*/ 149 h 6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541" h="684">
                                <a:moveTo>
                                  <a:pt x="1541" y="176"/>
                                </a:moveTo>
                                <a:lnTo>
                                  <a:pt x="1511" y="189"/>
                                </a:lnTo>
                                <a:lnTo>
                                  <a:pt x="1483" y="201"/>
                                </a:lnTo>
                                <a:lnTo>
                                  <a:pt x="1457" y="215"/>
                                </a:lnTo>
                                <a:lnTo>
                                  <a:pt x="1432" y="229"/>
                                </a:lnTo>
                                <a:lnTo>
                                  <a:pt x="1407" y="244"/>
                                </a:lnTo>
                                <a:lnTo>
                                  <a:pt x="1385" y="259"/>
                                </a:lnTo>
                                <a:lnTo>
                                  <a:pt x="1364" y="273"/>
                                </a:lnTo>
                                <a:lnTo>
                                  <a:pt x="1344" y="289"/>
                                </a:lnTo>
                                <a:lnTo>
                                  <a:pt x="1326" y="305"/>
                                </a:lnTo>
                                <a:lnTo>
                                  <a:pt x="1309" y="320"/>
                                </a:lnTo>
                                <a:lnTo>
                                  <a:pt x="1293" y="337"/>
                                </a:lnTo>
                                <a:lnTo>
                                  <a:pt x="1280" y="354"/>
                                </a:lnTo>
                                <a:lnTo>
                                  <a:pt x="1267" y="371"/>
                                </a:lnTo>
                                <a:lnTo>
                                  <a:pt x="1257" y="387"/>
                                </a:lnTo>
                                <a:lnTo>
                                  <a:pt x="1248" y="405"/>
                                </a:lnTo>
                                <a:lnTo>
                                  <a:pt x="1242" y="423"/>
                                </a:lnTo>
                                <a:lnTo>
                                  <a:pt x="1233" y="449"/>
                                </a:lnTo>
                                <a:lnTo>
                                  <a:pt x="1226" y="475"/>
                                </a:lnTo>
                                <a:lnTo>
                                  <a:pt x="1219" y="501"/>
                                </a:lnTo>
                                <a:lnTo>
                                  <a:pt x="1215" y="524"/>
                                </a:lnTo>
                                <a:lnTo>
                                  <a:pt x="1210" y="548"/>
                                </a:lnTo>
                                <a:lnTo>
                                  <a:pt x="1208" y="571"/>
                                </a:lnTo>
                                <a:lnTo>
                                  <a:pt x="1206" y="594"/>
                                </a:lnTo>
                                <a:lnTo>
                                  <a:pt x="1205" y="616"/>
                                </a:lnTo>
                                <a:lnTo>
                                  <a:pt x="1182" y="612"/>
                                </a:lnTo>
                                <a:lnTo>
                                  <a:pt x="1158" y="608"/>
                                </a:lnTo>
                                <a:lnTo>
                                  <a:pt x="1132" y="606"/>
                                </a:lnTo>
                                <a:lnTo>
                                  <a:pt x="1104" y="604"/>
                                </a:lnTo>
                                <a:lnTo>
                                  <a:pt x="1075" y="603"/>
                                </a:lnTo>
                                <a:lnTo>
                                  <a:pt x="1044" y="601"/>
                                </a:lnTo>
                                <a:lnTo>
                                  <a:pt x="1012" y="603"/>
                                </a:lnTo>
                                <a:lnTo>
                                  <a:pt x="979" y="605"/>
                                </a:lnTo>
                                <a:lnTo>
                                  <a:pt x="945" y="608"/>
                                </a:lnTo>
                                <a:lnTo>
                                  <a:pt x="910" y="613"/>
                                </a:lnTo>
                                <a:lnTo>
                                  <a:pt x="875" y="619"/>
                                </a:lnTo>
                                <a:lnTo>
                                  <a:pt x="839" y="628"/>
                                </a:lnTo>
                                <a:lnTo>
                                  <a:pt x="802" y="638"/>
                                </a:lnTo>
                                <a:lnTo>
                                  <a:pt x="765" y="652"/>
                                </a:lnTo>
                                <a:lnTo>
                                  <a:pt x="728" y="666"/>
                                </a:lnTo>
                                <a:lnTo>
                                  <a:pt x="690" y="684"/>
                                </a:lnTo>
                                <a:lnTo>
                                  <a:pt x="659" y="673"/>
                                </a:lnTo>
                                <a:lnTo>
                                  <a:pt x="625" y="663"/>
                                </a:lnTo>
                                <a:lnTo>
                                  <a:pt x="591" y="654"/>
                                </a:lnTo>
                                <a:lnTo>
                                  <a:pt x="557" y="647"/>
                                </a:lnTo>
                                <a:lnTo>
                                  <a:pt x="520" y="641"/>
                                </a:lnTo>
                                <a:lnTo>
                                  <a:pt x="483" y="636"/>
                                </a:lnTo>
                                <a:lnTo>
                                  <a:pt x="445" y="633"/>
                                </a:lnTo>
                                <a:lnTo>
                                  <a:pt x="405" y="632"/>
                                </a:lnTo>
                                <a:lnTo>
                                  <a:pt x="364" y="632"/>
                                </a:lnTo>
                                <a:lnTo>
                                  <a:pt x="322" y="633"/>
                                </a:lnTo>
                                <a:lnTo>
                                  <a:pt x="279" y="636"/>
                                </a:lnTo>
                                <a:lnTo>
                                  <a:pt x="234" y="642"/>
                                </a:lnTo>
                                <a:lnTo>
                                  <a:pt x="190" y="649"/>
                                </a:lnTo>
                                <a:lnTo>
                                  <a:pt x="143" y="658"/>
                                </a:lnTo>
                                <a:lnTo>
                                  <a:pt x="94" y="668"/>
                                </a:lnTo>
                                <a:lnTo>
                                  <a:pt x="45" y="681"/>
                                </a:lnTo>
                                <a:lnTo>
                                  <a:pt x="21" y="599"/>
                                </a:lnTo>
                                <a:lnTo>
                                  <a:pt x="5" y="524"/>
                                </a:lnTo>
                                <a:lnTo>
                                  <a:pt x="0" y="456"/>
                                </a:lnTo>
                                <a:lnTo>
                                  <a:pt x="4" y="393"/>
                                </a:lnTo>
                                <a:lnTo>
                                  <a:pt x="17" y="336"/>
                                </a:lnTo>
                                <a:lnTo>
                                  <a:pt x="37" y="284"/>
                                </a:lnTo>
                                <a:lnTo>
                                  <a:pt x="66" y="237"/>
                                </a:lnTo>
                                <a:lnTo>
                                  <a:pt x="101" y="196"/>
                                </a:lnTo>
                                <a:lnTo>
                                  <a:pt x="143" y="160"/>
                                </a:lnTo>
                                <a:lnTo>
                                  <a:pt x="191" y="128"/>
                                </a:lnTo>
                                <a:lnTo>
                                  <a:pt x="243" y="100"/>
                                </a:lnTo>
                                <a:lnTo>
                                  <a:pt x="300" y="76"/>
                                </a:lnTo>
                                <a:lnTo>
                                  <a:pt x="361" y="56"/>
                                </a:lnTo>
                                <a:lnTo>
                                  <a:pt x="426" y="39"/>
                                </a:lnTo>
                                <a:lnTo>
                                  <a:pt x="494" y="26"/>
                                </a:lnTo>
                                <a:lnTo>
                                  <a:pt x="563" y="15"/>
                                </a:lnTo>
                                <a:lnTo>
                                  <a:pt x="635" y="8"/>
                                </a:lnTo>
                                <a:lnTo>
                                  <a:pt x="708" y="3"/>
                                </a:lnTo>
                                <a:lnTo>
                                  <a:pt x="782" y="1"/>
                                </a:lnTo>
                                <a:lnTo>
                                  <a:pt x="854" y="0"/>
                                </a:lnTo>
                                <a:lnTo>
                                  <a:pt x="927" y="1"/>
                                </a:lnTo>
                                <a:lnTo>
                                  <a:pt x="999" y="4"/>
                                </a:lnTo>
                                <a:lnTo>
                                  <a:pt x="1069" y="8"/>
                                </a:lnTo>
                                <a:lnTo>
                                  <a:pt x="1136" y="13"/>
                                </a:lnTo>
                                <a:lnTo>
                                  <a:pt x="1201" y="19"/>
                                </a:lnTo>
                                <a:lnTo>
                                  <a:pt x="1263" y="26"/>
                                </a:lnTo>
                                <a:lnTo>
                                  <a:pt x="1320" y="32"/>
                                </a:lnTo>
                                <a:lnTo>
                                  <a:pt x="1373" y="40"/>
                                </a:lnTo>
                                <a:lnTo>
                                  <a:pt x="1462" y="54"/>
                                </a:lnTo>
                                <a:lnTo>
                                  <a:pt x="1526" y="64"/>
                                </a:lnTo>
                                <a:lnTo>
                                  <a:pt x="1529" y="93"/>
                                </a:lnTo>
                                <a:lnTo>
                                  <a:pt x="1533" y="122"/>
                                </a:lnTo>
                                <a:lnTo>
                                  <a:pt x="1536" y="149"/>
                                </a:lnTo>
                                <a:lnTo>
                                  <a:pt x="1541" y="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3139"/>
                        <wps:cNvSpPr>
                          <a:spLocks noEditPoints="1"/>
                        </wps:cNvSpPr>
                        <wps:spPr bwMode="auto">
                          <a:xfrm>
                            <a:off x="9035" y="3746"/>
                            <a:ext cx="209" cy="209"/>
                          </a:xfrm>
                          <a:custGeom>
                            <a:avLst/>
                            <a:gdLst>
                              <a:gd name="T0" fmla="*/ 376 w 627"/>
                              <a:gd name="T1" fmla="*/ 6 h 627"/>
                              <a:gd name="T2" fmla="*/ 449 w 627"/>
                              <a:gd name="T3" fmla="*/ 31 h 627"/>
                              <a:gd name="T4" fmla="*/ 513 w 627"/>
                              <a:gd name="T5" fmla="*/ 71 h 627"/>
                              <a:gd name="T6" fmla="*/ 564 w 627"/>
                              <a:gd name="T7" fmla="*/ 125 h 627"/>
                              <a:gd name="T8" fmla="*/ 602 w 627"/>
                              <a:gd name="T9" fmla="*/ 191 h 627"/>
                              <a:gd name="T10" fmla="*/ 624 w 627"/>
                              <a:gd name="T11" fmla="*/ 265 h 627"/>
                              <a:gd name="T12" fmla="*/ 625 w 627"/>
                              <a:gd name="T13" fmla="*/ 345 h 627"/>
                              <a:gd name="T14" fmla="*/ 608 w 627"/>
                              <a:gd name="T15" fmla="*/ 421 h 627"/>
                              <a:gd name="T16" fmla="*/ 573 w 627"/>
                              <a:gd name="T17" fmla="*/ 488 h 627"/>
                              <a:gd name="T18" fmla="*/ 524 w 627"/>
                              <a:gd name="T19" fmla="*/ 545 h 627"/>
                              <a:gd name="T20" fmla="*/ 463 w 627"/>
                              <a:gd name="T21" fmla="*/ 589 h 627"/>
                              <a:gd name="T22" fmla="*/ 392 w 627"/>
                              <a:gd name="T23" fmla="*/ 617 h 627"/>
                              <a:gd name="T24" fmla="*/ 314 w 627"/>
                              <a:gd name="T25" fmla="*/ 627 h 627"/>
                              <a:gd name="T26" fmla="*/ 235 w 627"/>
                              <a:gd name="T27" fmla="*/ 617 h 627"/>
                              <a:gd name="T28" fmla="*/ 165 w 627"/>
                              <a:gd name="T29" fmla="*/ 589 h 627"/>
                              <a:gd name="T30" fmla="*/ 103 w 627"/>
                              <a:gd name="T31" fmla="*/ 545 h 627"/>
                              <a:gd name="T32" fmla="*/ 54 w 627"/>
                              <a:gd name="T33" fmla="*/ 488 h 627"/>
                              <a:gd name="T34" fmla="*/ 19 w 627"/>
                              <a:gd name="T35" fmla="*/ 421 h 627"/>
                              <a:gd name="T36" fmla="*/ 3 w 627"/>
                              <a:gd name="T37" fmla="*/ 345 h 627"/>
                              <a:gd name="T38" fmla="*/ 4 w 627"/>
                              <a:gd name="T39" fmla="*/ 265 h 627"/>
                              <a:gd name="T40" fmla="*/ 25 w 627"/>
                              <a:gd name="T41" fmla="*/ 191 h 627"/>
                              <a:gd name="T42" fmla="*/ 63 w 627"/>
                              <a:gd name="T43" fmla="*/ 125 h 627"/>
                              <a:gd name="T44" fmla="*/ 114 w 627"/>
                              <a:gd name="T45" fmla="*/ 71 h 627"/>
                              <a:gd name="T46" fmla="*/ 178 w 627"/>
                              <a:gd name="T47" fmla="*/ 31 h 627"/>
                              <a:gd name="T48" fmla="*/ 251 w 627"/>
                              <a:gd name="T49" fmla="*/ 6 h 627"/>
                              <a:gd name="T50" fmla="*/ 314 w 627"/>
                              <a:gd name="T51" fmla="*/ 40 h 627"/>
                              <a:gd name="T52" fmla="*/ 382 w 627"/>
                              <a:gd name="T53" fmla="*/ 48 h 627"/>
                              <a:gd name="T54" fmla="*/ 444 w 627"/>
                              <a:gd name="T55" fmla="*/ 72 h 627"/>
                              <a:gd name="T56" fmla="*/ 497 w 627"/>
                              <a:gd name="T57" fmla="*/ 111 h 627"/>
                              <a:gd name="T58" fmla="*/ 541 w 627"/>
                              <a:gd name="T59" fmla="*/ 160 h 627"/>
                              <a:gd name="T60" fmla="*/ 571 w 627"/>
                              <a:gd name="T61" fmla="*/ 219 h 627"/>
                              <a:gd name="T62" fmla="*/ 586 w 627"/>
                              <a:gd name="T63" fmla="*/ 285 h 627"/>
                              <a:gd name="T64" fmla="*/ 585 w 627"/>
                              <a:gd name="T65" fmla="*/ 355 h 627"/>
                              <a:gd name="T66" fmla="*/ 566 w 627"/>
                              <a:gd name="T67" fmla="*/ 420 h 627"/>
                              <a:gd name="T68" fmla="*/ 533 w 627"/>
                              <a:gd name="T69" fmla="*/ 477 h 627"/>
                              <a:gd name="T70" fmla="*/ 487 w 627"/>
                              <a:gd name="T71" fmla="*/ 524 h 627"/>
                              <a:gd name="T72" fmla="*/ 432 w 627"/>
                              <a:gd name="T73" fmla="*/ 560 h 627"/>
                              <a:gd name="T74" fmla="*/ 369 w 627"/>
                              <a:gd name="T75" fmla="*/ 581 h 627"/>
                              <a:gd name="T76" fmla="*/ 299 w 627"/>
                              <a:gd name="T77" fmla="*/ 587 h 627"/>
                              <a:gd name="T78" fmla="*/ 232 w 627"/>
                              <a:gd name="T79" fmla="*/ 574 h 627"/>
                              <a:gd name="T80" fmla="*/ 172 w 627"/>
                              <a:gd name="T81" fmla="*/ 548 h 627"/>
                              <a:gd name="T82" fmla="*/ 120 w 627"/>
                              <a:gd name="T83" fmla="*/ 507 h 627"/>
                              <a:gd name="T84" fmla="*/ 80 w 627"/>
                              <a:gd name="T85" fmla="*/ 455 h 627"/>
                              <a:gd name="T86" fmla="*/ 53 w 627"/>
                              <a:gd name="T87" fmla="*/ 394 h 627"/>
                              <a:gd name="T88" fmla="*/ 41 w 627"/>
                              <a:gd name="T89" fmla="*/ 327 h 627"/>
                              <a:gd name="T90" fmla="*/ 46 w 627"/>
                              <a:gd name="T91" fmla="*/ 258 h 627"/>
                              <a:gd name="T92" fmla="*/ 67 w 627"/>
                              <a:gd name="T93" fmla="*/ 195 h 627"/>
                              <a:gd name="T94" fmla="*/ 103 w 627"/>
                              <a:gd name="T95" fmla="*/ 139 h 627"/>
                              <a:gd name="T96" fmla="*/ 150 w 627"/>
                              <a:gd name="T97" fmla="*/ 94 h 627"/>
                              <a:gd name="T98" fmla="*/ 207 w 627"/>
                              <a:gd name="T99" fmla="*/ 61 h 627"/>
                              <a:gd name="T100" fmla="*/ 272 w 627"/>
                              <a:gd name="T101" fmla="*/ 42 h 6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627" h="627">
                                <a:moveTo>
                                  <a:pt x="314" y="0"/>
                                </a:moveTo>
                                <a:lnTo>
                                  <a:pt x="329" y="0"/>
                                </a:lnTo>
                                <a:lnTo>
                                  <a:pt x="346" y="1"/>
                                </a:lnTo>
                                <a:lnTo>
                                  <a:pt x="362" y="3"/>
                                </a:lnTo>
                                <a:lnTo>
                                  <a:pt x="376" y="6"/>
                                </a:lnTo>
                                <a:lnTo>
                                  <a:pt x="392" y="10"/>
                                </a:lnTo>
                                <a:lnTo>
                                  <a:pt x="407" y="14"/>
                                </a:lnTo>
                                <a:lnTo>
                                  <a:pt x="421" y="19"/>
                                </a:lnTo>
                                <a:lnTo>
                                  <a:pt x="436" y="24"/>
                                </a:lnTo>
                                <a:lnTo>
                                  <a:pt x="449" y="31"/>
                                </a:lnTo>
                                <a:lnTo>
                                  <a:pt x="463" y="38"/>
                                </a:lnTo>
                                <a:lnTo>
                                  <a:pt x="476" y="46"/>
                                </a:lnTo>
                                <a:lnTo>
                                  <a:pt x="488" y="53"/>
                                </a:lnTo>
                                <a:lnTo>
                                  <a:pt x="501" y="62"/>
                                </a:lnTo>
                                <a:lnTo>
                                  <a:pt x="513" y="71"/>
                                </a:lnTo>
                                <a:lnTo>
                                  <a:pt x="524" y="81"/>
                                </a:lnTo>
                                <a:lnTo>
                                  <a:pt x="535" y="92"/>
                                </a:lnTo>
                                <a:lnTo>
                                  <a:pt x="545" y="103"/>
                                </a:lnTo>
                                <a:lnTo>
                                  <a:pt x="555" y="114"/>
                                </a:lnTo>
                                <a:lnTo>
                                  <a:pt x="564" y="125"/>
                                </a:lnTo>
                                <a:lnTo>
                                  <a:pt x="573" y="137"/>
                                </a:lnTo>
                                <a:lnTo>
                                  <a:pt x="581" y="151"/>
                                </a:lnTo>
                                <a:lnTo>
                                  <a:pt x="589" y="163"/>
                                </a:lnTo>
                                <a:lnTo>
                                  <a:pt x="596" y="178"/>
                                </a:lnTo>
                                <a:lnTo>
                                  <a:pt x="602" y="191"/>
                                </a:lnTo>
                                <a:lnTo>
                                  <a:pt x="608" y="206"/>
                                </a:lnTo>
                                <a:lnTo>
                                  <a:pt x="613" y="220"/>
                                </a:lnTo>
                                <a:lnTo>
                                  <a:pt x="617" y="235"/>
                                </a:lnTo>
                                <a:lnTo>
                                  <a:pt x="620" y="250"/>
                                </a:lnTo>
                                <a:lnTo>
                                  <a:pt x="624" y="265"/>
                                </a:lnTo>
                                <a:lnTo>
                                  <a:pt x="625" y="281"/>
                                </a:lnTo>
                                <a:lnTo>
                                  <a:pt x="627" y="297"/>
                                </a:lnTo>
                                <a:lnTo>
                                  <a:pt x="627" y="313"/>
                                </a:lnTo>
                                <a:lnTo>
                                  <a:pt x="627" y="329"/>
                                </a:lnTo>
                                <a:lnTo>
                                  <a:pt x="625" y="345"/>
                                </a:lnTo>
                                <a:lnTo>
                                  <a:pt x="624" y="360"/>
                                </a:lnTo>
                                <a:lnTo>
                                  <a:pt x="620" y="376"/>
                                </a:lnTo>
                                <a:lnTo>
                                  <a:pt x="617" y="392"/>
                                </a:lnTo>
                                <a:lnTo>
                                  <a:pt x="613" y="406"/>
                                </a:lnTo>
                                <a:lnTo>
                                  <a:pt x="608" y="421"/>
                                </a:lnTo>
                                <a:lnTo>
                                  <a:pt x="602" y="436"/>
                                </a:lnTo>
                                <a:lnTo>
                                  <a:pt x="596" y="449"/>
                                </a:lnTo>
                                <a:lnTo>
                                  <a:pt x="589" y="462"/>
                                </a:lnTo>
                                <a:lnTo>
                                  <a:pt x="581" y="476"/>
                                </a:lnTo>
                                <a:lnTo>
                                  <a:pt x="573" y="488"/>
                                </a:lnTo>
                                <a:lnTo>
                                  <a:pt x="564" y="501"/>
                                </a:lnTo>
                                <a:lnTo>
                                  <a:pt x="555" y="513"/>
                                </a:lnTo>
                                <a:lnTo>
                                  <a:pt x="545" y="524"/>
                                </a:lnTo>
                                <a:lnTo>
                                  <a:pt x="535" y="535"/>
                                </a:lnTo>
                                <a:lnTo>
                                  <a:pt x="524" y="545"/>
                                </a:lnTo>
                                <a:lnTo>
                                  <a:pt x="513" y="555"/>
                                </a:lnTo>
                                <a:lnTo>
                                  <a:pt x="501" y="564"/>
                                </a:lnTo>
                                <a:lnTo>
                                  <a:pt x="488" y="573"/>
                                </a:lnTo>
                                <a:lnTo>
                                  <a:pt x="476" y="581"/>
                                </a:lnTo>
                                <a:lnTo>
                                  <a:pt x="463" y="589"/>
                                </a:lnTo>
                                <a:lnTo>
                                  <a:pt x="449" y="596"/>
                                </a:lnTo>
                                <a:lnTo>
                                  <a:pt x="436" y="602"/>
                                </a:lnTo>
                                <a:lnTo>
                                  <a:pt x="421" y="608"/>
                                </a:lnTo>
                                <a:lnTo>
                                  <a:pt x="407" y="613"/>
                                </a:lnTo>
                                <a:lnTo>
                                  <a:pt x="392" y="617"/>
                                </a:lnTo>
                                <a:lnTo>
                                  <a:pt x="376" y="620"/>
                                </a:lnTo>
                                <a:lnTo>
                                  <a:pt x="362" y="623"/>
                                </a:lnTo>
                                <a:lnTo>
                                  <a:pt x="346" y="625"/>
                                </a:lnTo>
                                <a:lnTo>
                                  <a:pt x="329" y="626"/>
                                </a:lnTo>
                                <a:lnTo>
                                  <a:pt x="314" y="627"/>
                                </a:lnTo>
                                <a:lnTo>
                                  <a:pt x="298" y="626"/>
                                </a:lnTo>
                                <a:lnTo>
                                  <a:pt x="281" y="625"/>
                                </a:lnTo>
                                <a:lnTo>
                                  <a:pt x="266" y="623"/>
                                </a:lnTo>
                                <a:lnTo>
                                  <a:pt x="251" y="620"/>
                                </a:lnTo>
                                <a:lnTo>
                                  <a:pt x="235" y="617"/>
                                </a:lnTo>
                                <a:lnTo>
                                  <a:pt x="221" y="613"/>
                                </a:lnTo>
                                <a:lnTo>
                                  <a:pt x="206" y="608"/>
                                </a:lnTo>
                                <a:lnTo>
                                  <a:pt x="192" y="602"/>
                                </a:lnTo>
                                <a:lnTo>
                                  <a:pt x="178" y="596"/>
                                </a:lnTo>
                                <a:lnTo>
                                  <a:pt x="165" y="589"/>
                                </a:lnTo>
                                <a:lnTo>
                                  <a:pt x="151" y="581"/>
                                </a:lnTo>
                                <a:lnTo>
                                  <a:pt x="139" y="573"/>
                                </a:lnTo>
                                <a:lnTo>
                                  <a:pt x="127" y="564"/>
                                </a:lnTo>
                                <a:lnTo>
                                  <a:pt x="114" y="555"/>
                                </a:lnTo>
                                <a:lnTo>
                                  <a:pt x="103" y="545"/>
                                </a:lnTo>
                                <a:lnTo>
                                  <a:pt x="92" y="535"/>
                                </a:lnTo>
                                <a:lnTo>
                                  <a:pt x="82" y="524"/>
                                </a:lnTo>
                                <a:lnTo>
                                  <a:pt x="72" y="513"/>
                                </a:lnTo>
                                <a:lnTo>
                                  <a:pt x="63" y="501"/>
                                </a:lnTo>
                                <a:lnTo>
                                  <a:pt x="54" y="488"/>
                                </a:lnTo>
                                <a:lnTo>
                                  <a:pt x="46" y="476"/>
                                </a:lnTo>
                                <a:lnTo>
                                  <a:pt x="38" y="462"/>
                                </a:lnTo>
                                <a:lnTo>
                                  <a:pt x="32" y="449"/>
                                </a:lnTo>
                                <a:lnTo>
                                  <a:pt x="25" y="436"/>
                                </a:lnTo>
                                <a:lnTo>
                                  <a:pt x="19" y="421"/>
                                </a:lnTo>
                                <a:lnTo>
                                  <a:pt x="15" y="406"/>
                                </a:lnTo>
                                <a:lnTo>
                                  <a:pt x="10" y="392"/>
                                </a:lnTo>
                                <a:lnTo>
                                  <a:pt x="7" y="376"/>
                                </a:lnTo>
                                <a:lnTo>
                                  <a:pt x="4" y="360"/>
                                </a:lnTo>
                                <a:lnTo>
                                  <a:pt x="3" y="345"/>
                                </a:lnTo>
                                <a:lnTo>
                                  <a:pt x="1" y="329"/>
                                </a:lnTo>
                                <a:lnTo>
                                  <a:pt x="0" y="313"/>
                                </a:lnTo>
                                <a:lnTo>
                                  <a:pt x="1" y="297"/>
                                </a:lnTo>
                                <a:lnTo>
                                  <a:pt x="3" y="281"/>
                                </a:lnTo>
                                <a:lnTo>
                                  <a:pt x="4" y="265"/>
                                </a:lnTo>
                                <a:lnTo>
                                  <a:pt x="7" y="250"/>
                                </a:lnTo>
                                <a:lnTo>
                                  <a:pt x="10" y="235"/>
                                </a:lnTo>
                                <a:lnTo>
                                  <a:pt x="15" y="220"/>
                                </a:lnTo>
                                <a:lnTo>
                                  <a:pt x="19" y="206"/>
                                </a:lnTo>
                                <a:lnTo>
                                  <a:pt x="25" y="191"/>
                                </a:lnTo>
                                <a:lnTo>
                                  <a:pt x="32" y="178"/>
                                </a:lnTo>
                                <a:lnTo>
                                  <a:pt x="38" y="163"/>
                                </a:lnTo>
                                <a:lnTo>
                                  <a:pt x="46" y="151"/>
                                </a:lnTo>
                                <a:lnTo>
                                  <a:pt x="54" y="137"/>
                                </a:lnTo>
                                <a:lnTo>
                                  <a:pt x="63" y="125"/>
                                </a:lnTo>
                                <a:lnTo>
                                  <a:pt x="72" y="114"/>
                                </a:lnTo>
                                <a:lnTo>
                                  <a:pt x="82" y="103"/>
                                </a:lnTo>
                                <a:lnTo>
                                  <a:pt x="92" y="92"/>
                                </a:lnTo>
                                <a:lnTo>
                                  <a:pt x="103" y="81"/>
                                </a:lnTo>
                                <a:lnTo>
                                  <a:pt x="114" y="71"/>
                                </a:lnTo>
                                <a:lnTo>
                                  <a:pt x="127" y="62"/>
                                </a:lnTo>
                                <a:lnTo>
                                  <a:pt x="139" y="53"/>
                                </a:lnTo>
                                <a:lnTo>
                                  <a:pt x="151" y="46"/>
                                </a:lnTo>
                                <a:lnTo>
                                  <a:pt x="165" y="38"/>
                                </a:lnTo>
                                <a:lnTo>
                                  <a:pt x="178" y="31"/>
                                </a:lnTo>
                                <a:lnTo>
                                  <a:pt x="192" y="24"/>
                                </a:lnTo>
                                <a:lnTo>
                                  <a:pt x="206" y="19"/>
                                </a:lnTo>
                                <a:lnTo>
                                  <a:pt x="221" y="14"/>
                                </a:lnTo>
                                <a:lnTo>
                                  <a:pt x="235" y="10"/>
                                </a:lnTo>
                                <a:lnTo>
                                  <a:pt x="251" y="6"/>
                                </a:lnTo>
                                <a:lnTo>
                                  <a:pt x="266" y="3"/>
                                </a:lnTo>
                                <a:lnTo>
                                  <a:pt x="281" y="1"/>
                                </a:lnTo>
                                <a:lnTo>
                                  <a:pt x="298" y="0"/>
                                </a:lnTo>
                                <a:lnTo>
                                  <a:pt x="314" y="0"/>
                                </a:lnTo>
                                <a:close/>
                                <a:moveTo>
                                  <a:pt x="314" y="40"/>
                                </a:moveTo>
                                <a:lnTo>
                                  <a:pt x="328" y="40"/>
                                </a:lnTo>
                                <a:lnTo>
                                  <a:pt x="342" y="41"/>
                                </a:lnTo>
                                <a:lnTo>
                                  <a:pt x="355" y="42"/>
                                </a:lnTo>
                                <a:lnTo>
                                  <a:pt x="369" y="44"/>
                                </a:lnTo>
                                <a:lnTo>
                                  <a:pt x="382" y="48"/>
                                </a:lnTo>
                                <a:lnTo>
                                  <a:pt x="395" y="52"/>
                                </a:lnTo>
                                <a:lnTo>
                                  <a:pt x="408" y="56"/>
                                </a:lnTo>
                                <a:lnTo>
                                  <a:pt x="420" y="61"/>
                                </a:lnTo>
                                <a:lnTo>
                                  <a:pt x="432" y="67"/>
                                </a:lnTo>
                                <a:lnTo>
                                  <a:pt x="444" y="72"/>
                                </a:lnTo>
                                <a:lnTo>
                                  <a:pt x="456" y="79"/>
                                </a:lnTo>
                                <a:lnTo>
                                  <a:pt x="467" y="86"/>
                                </a:lnTo>
                                <a:lnTo>
                                  <a:pt x="477" y="94"/>
                                </a:lnTo>
                                <a:lnTo>
                                  <a:pt x="487" y="102"/>
                                </a:lnTo>
                                <a:lnTo>
                                  <a:pt x="497" y="111"/>
                                </a:lnTo>
                                <a:lnTo>
                                  <a:pt x="507" y="120"/>
                                </a:lnTo>
                                <a:lnTo>
                                  <a:pt x="516" y="130"/>
                                </a:lnTo>
                                <a:lnTo>
                                  <a:pt x="525" y="139"/>
                                </a:lnTo>
                                <a:lnTo>
                                  <a:pt x="533" y="150"/>
                                </a:lnTo>
                                <a:lnTo>
                                  <a:pt x="541" y="160"/>
                                </a:lnTo>
                                <a:lnTo>
                                  <a:pt x="548" y="171"/>
                                </a:lnTo>
                                <a:lnTo>
                                  <a:pt x="554" y="182"/>
                                </a:lnTo>
                                <a:lnTo>
                                  <a:pt x="560" y="195"/>
                                </a:lnTo>
                                <a:lnTo>
                                  <a:pt x="566" y="207"/>
                                </a:lnTo>
                                <a:lnTo>
                                  <a:pt x="571" y="219"/>
                                </a:lnTo>
                                <a:lnTo>
                                  <a:pt x="575" y="232"/>
                                </a:lnTo>
                                <a:lnTo>
                                  <a:pt x="579" y="245"/>
                                </a:lnTo>
                                <a:lnTo>
                                  <a:pt x="581" y="258"/>
                                </a:lnTo>
                                <a:lnTo>
                                  <a:pt x="585" y="272"/>
                                </a:lnTo>
                                <a:lnTo>
                                  <a:pt x="586" y="285"/>
                                </a:lnTo>
                                <a:lnTo>
                                  <a:pt x="587" y="299"/>
                                </a:lnTo>
                                <a:lnTo>
                                  <a:pt x="587" y="313"/>
                                </a:lnTo>
                                <a:lnTo>
                                  <a:pt x="587" y="327"/>
                                </a:lnTo>
                                <a:lnTo>
                                  <a:pt x="586" y="341"/>
                                </a:lnTo>
                                <a:lnTo>
                                  <a:pt x="585" y="355"/>
                                </a:lnTo>
                                <a:lnTo>
                                  <a:pt x="581" y="368"/>
                                </a:lnTo>
                                <a:lnTo>
                                  <a:pt x="579" y="382"/>
                                </a:lnTo>
                                <a:lnTo>
                                  <a:pt x="575" y="394"/>
                                </a:lnTo>
                                <a:lnTo>
                                  <a:pt x="571" y="408"/>
                                </a:lnTo>
                                <a:lnTo>
                                  <a:pt x="566" y="420"/>
                                </a:lnTo>
                                <a:lnTo>
                                  <a:pt x="560" y="432"/>
                                </a:lnTo>
                                <a:lnTo>
                                  <a:pt x="554" y="443"/>
                                </a:lnTo>
                                <a:lnTo>
                                  <a:pt x="548" y="455"/>
                                </a:lnTo>
                                <a:lnTo>
                                  <a:pt x="541" y="466"/>
                                </a:lnTo>
                                <a:lnTo>
                                  <a:pt x="533" y="477"/>
                                </a:lnTo>
                                <a:lnTo>
                                  <a:pt x="525" y="487"/>
                                </a:lnTo>
                                <a:lnTo>
                                  <a:pt x="516" y="497"/>
                                </a:lnTo>
                                <a:lnTo>
                                  <a:pt x="507" y="507"/>
                                </a:lnTo>
                                <a:lnTo>
                                  <a:pt x="497" y="516"/>
                                </a:lnTo>
                                <a:lnTo>
                                  <a:pt x="487" y="524"/>
                                </a:lnTo>
                                <a:lnTo>
                                  <a:pt x="477" y="533"/>
                                </a:lnTo>
                                <a:lnTo>
                                  <a:pt x="467" y="540"/>
                                </a:lnTo>
                                <a:lnTo>
                                  <a:pt x="456" y="548"/>
                                </a:lnTo>
                                <a:lnTo>
                                  <a:pt x="444" y="554"/>
                                </a:lnTo>
                                <a:lnTo>
                                  <a:pt x="432" y="560"/>
                                </a:lnTo>
                                <a:lnTo>
                                  <a:pt x="420" y="566"/>
                                </a:lnTo>
                                <a:lnTo>
                                  <a:pt x="408" y="570"/>
                                </a:lnTo>
                                <a:lnTo>
                                  <a:pt x="395" y="574"/>
                                </a:lnTo>
                                <a:lnTo>
                                  <a:pt x="382" y="578"/>
                                </a:lnTo>
                                <a:lnTo>
                                  <a:pt x="369" y="581"/>
                                </a:lnTo>
                                <a:lnTo>
                                  <a:pt x="355" y="583"/>
                                </a:lnTo>
                                <a:lnTo>
                                  <a:pt x="342" y="586"/>
                                </a:lnTo>
                                <a:lnTo>
                                  <a:pt x="328" y="587"/>
                                </a:lnTo>
                                <a:lnTo>
                                  <a:pt x="314" y="587"/>
                                </a:lnTo>
                                <a:lnTo>
                                  <a:pt x="299" y="587"/>
                                </a:lnTo>
                                <a:lnTo>
                                  <a:pt x="286" y="586"/>
                                </a:lnTo>
                                <a:lnTo>
                                  <a:pt x="272" y="583"/>
                                </a:lnTo>
                                <a:lnTo>
                                  <a:pt x="259" y="581"/>
                                </a:lnTo>
                                <a:lnTo>
                                  <a:pt x="245" y="578"/>
                                </a:lnTo>
                                <a:lnTo>
                                  <a:pt x="232" y="574"/>
                                </a:lnTo>
                                <a:lnTo>
                                  <a:pt x="220" y="570"/>
                                </a:lnTo>
                                <a:lnTo>
                                  <a:pt x="207" y="566"/>
                                </a:lnTo>
                                <a:lnTo>
                                  <a:pt x="195" y="560"/>
                                </a:lnTo>
                                <a:lnTo>
                                  <a:pt x="184" y="554"/>
                                </a:lnTo>
                                <a:lnTo>
                                  <a:pt x="172" y="548"/>
                                </a:lnTo>
                                <a:lnTo>
                                  <a:pt x="160" y="540"/>
                                </a:lnTo>
                                <a:lnTo>
                                  <a:pt x="150" y="533"/>
                                </a:lnTo>
                                <a:lnTo>
                                  <a:pt x="140" y="524"/>
                                </a:lnTo>
                                <a:lnTo>
                                  <a:pt x="130" y="516"/>
                                </a:lnTo>
                                <a:lnTo>
                                  <a:pt x="120" y="507"/>
                                </a:lnTo>
                                <a:lnTo>
                                  <a:pt x="111" y="497"/>
                                </a:lnTo>
                                <a:lnTo>
                                  <a:pt x="103" y="487"/>
                                </a:lnTo>
                                <a:lnTo>
                                  <a:pt x="94" y="477"/>
                                </a:lnTo>
                                <a:lnTo>
                                  <a:pt x="87" y="466"/>
                                </a:lnTo>
                                <a:lnTo>
                                  <a:pt x="80" y="455"/>
                                </a:lnTo>
                                <a:lnTo>
                                  <a:pt x="73" y="443"/>
                                </a:lnTo>
                                <a:lnTo>
                                  <a:pt x="67" y="432"/>
                                </a:lnTo>
                                <a:lnTo>
                                  <a:pt x="62" y="420"/>
                                </a:lnTo>
                                <a:lnTo>
                                  <a:pt x="57" y="408"/>
                                </a:lnTo>
                                <a:lnTo>
                                  <a:pt x="53" y="394"/>
                                </a:lnTo>
                                <a:lnTo>
                                  <a:pt x="48" y="382"/>
                                </a:lnTo>
                                <a:lnTo>
                                  <a:pt x="46" y="368"/>
                                </a:lnTo>
                                <a:lnTo>
                                  <a:pt x="44" y="355"/>
                                </a:lnTo>
                                <a:lnTo>
                                  <a:pt x="42" y="341"/>
                                </a:lnTo>
                                <a:lnTo>
                                  <a:pt x="41" y="327"/>
                                </a:lnTo>
                                <a:lnTo>
                                  <a:pt x="41" y="313"/>
                                </a:lnTo>
                                <a:lnTo>
                                  <a:pt x="41" y="299"/>
                                </a:lnTo>
                                <a:lnTo>
                                  <a:pt x="42" y="285"/>
                                </a:lnTo>
                                <a:lnTo>
                                  <a:pt x="44" y="272"/>
                                </a:lnTo>
                                <a:lnTo>
                                  <a:pt x="46" y="258"/>
                                </a:lnTo>
                                <a:lnTo>
                                  <a:pt x="48" y="245"/>
                                </a:lnTo>
                                <a:lnTo>
                                  <a:pt x="53" y="232"/>
                                </a:lnTo>
                                <a:lnTo>
                                  <a:pt x="57" y="219"/>
                                </a:lnTo>
                                <a:lnTo>
                                  <a:pt x="62" y="207"/>
                                </a:lnTo>
                                <a:lnTo>
                                  <a:pt x="67" y="195"/>
                                </a:lnTo>
                                <a:lnTo>
                                  <a:pt x="73" y="182"/>
                                </a:lnTo>
                                <a:lnTo>
                                  <a:pt x="80" y="171"/>
                                </a:lnTo>
                                <a:lnTo>
                                  <a:pt x="87" y="160"/>
                                </a:lnTo>
                                <a:lnTo>
                                  <a:pt x="94" y="150"/>
                                </a:lnTo>
                                <a:lnTo>
                                  <a:pt x="103" y="139"/>
                                </a:lnTo>
                                <a:lnTo>
                                  <a:pt x="111" y="130"/>
                                </a:lnTo>
                                <a:lnTo>
                                  <a:pt x="120" y="120"/>
                                </a:lnTo>
                                <a:lnTo>
                                  <a:pt x="130" y="111"/>
                                </a:lnTo>
                                <a:lnTo>
                                  <a:pt x="140" y="102"/>
                                </a:lnTo>
                                <a:lnTo>
                                  <a:pt x="150" y="94"/>
                                </a:lnTo>
                                <a:lnTo>
                                  <a:pt x="160" y="86"/>
                                </a:lnTo>
                                <a:lnTo>
                                  <a:pt x="172" y="79"/>
                                </a:lnTo>
                                <a:lnTo>
                                  <a:pt x="184" y="72"/>
                                </a:lnTo>
                                <a:lnTo>
                                  <a:pt x="195" y="67"/>
                                </a:lnTo>
                                <a:lnTo>
                                  <a:pt x="207" y="61"/>
                                </a:lnTo>
                                <a:lnTo>
                                  <a:pt x="220" y="56"/>
                                </a:lnTo>
                                <a:lnTo>
                                  <a:pt x="232" y="52"/>
                                </a:lnTo>
                                <a:lnTo>
                                  <a:pt x="245" y="48"/>
                                </a:lnTo>
                                <a:lnTo>
                                  <a:pt x="259" y="44"/>
                                </a:lnTo>
                                <a:lnTo>
                                  <a:pt x="272" y="42"/>
                                </a:lnTo>
                                <a:lnTo>
                                  <a:pt x="286" y="41"/>
                                </a:lnTo>
                                <a:lnTo>
                                  <a:pt x="299" y="40"/>
                                </a:lnTo>
                                <a:lnTo>
                                  <a:pt x="314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3140"/>
                        <wps:cNvSpPr>
                          <a:spLocks/>
                        </wps:cNvSpPr>
                        <wps:spPr bwMode="auto">
                          <a:xfrm>
                            <a:off x="7551" y="2381"/>
                            <a:ext cx="1725" cy="1728"/>
                          </a:xfrm>
                          <a:custGeom>
                            <a:avLst/>
                            <a:gdLst>
                              <a:gd name="T0" fmla="*/ 3593 w 5176"/>
                              <a:gd name="T1" fmla="*/ 1586 h 5184"/>
                              <a:gd name="T2" fmla="*/ 2811 w 5176"/>
                              <a:gd name="T3" fmla="*/ 2461 h 5184"/>
                              <a:gd name="T4" fmla="*/ 5176 w 5176"/>
                              <a:gd name="T5" fmla="*/ 2592 h 5184"/>
                              <a:gd name="T6" fmla="*/ 2811 w 5176"/>
                              <a:gd name="T7" fmla="*/ 2723 h 5184"/>
                              <a:gd name="T8" fmla="*/ 3593 w 5176"/>
                              <a:gd name="T9" fmla="*/ 3598 h 5184"/>
                              <a:gd name="T10" fmla="*/ 2720 w 5176"/>
                              <a:gd name="T11" fmla="*/ 2816 h 5184"/>
                              <a:gd name="T12" fmla="*/ 2588 w 5176"/>
                              <a:gd name="T13" fmla="*/ 5184 h 5184"/>
                              <a:gd name="T14" fmla="*/ 2457 w 5176"/>
                              <a:gd name="T15" fmla="*/ 2816 h 5184"/>
                              <a:gd name="T16" fmla="*/ 1582 w 5176"/>
                              <a:gd name="T17" fmla="*/ 3598 h 5184"/>
                              <a:gd name="T18" fmla="*/ 2365 w 5176"/>
                              <a:gd name="T19" fmla="*/ 2723 h 5184"/>
                              <a:gd name="T20" fmla="*/ 0 w 5176"/>
                              <a:gd name="T21" fmla="*/ 2592 h 5184"/>
                              <a:gd name="T22" fmla="*/ 2365 w 5176"/>
                              <a:gd name="T23" fmla="*/ 2461 h 5184"/>
                              <a:gd name="T24" fmla="*/ 1584 w 5176"/>
                              <a:gd name="T25" fmla="*/ 1586 h 5184"/>
                              <a:gd name="T26" fmla="*/ 2457 w 5176"/>
                              <a:gd name="T27" fmla="*/ 2368 h 5184"/>
                              <a:gd name="T28" fmla="*/ 2588 w 5176"/>
                              <a:gd name="T29" fmla="*/ 0 h 5184"/>
                              <a:gd name="T30" fmla="*/ 2720 w 5176"/>
                              <a:gd name="T31" fmla="*/ 2369 h 5184"/>
                              <a:gd name="T32" fmla="*/ 3593 w 5176"/>
                              <a:gd name="T33" fmla="*/ 1586 h 5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176" h="5184">
                                <a:moveTo>
                                  <a:pt x="3593" y="1586"/>
                                </a:moveTo>
                                <a:lnTo>
                                  <a:pt x="2811" y="2461"/>
                                </a:lnTo>
                                <a:lnTo>
                                  <a:pt x="5176" y="2592"/>
                                </a:lnTo>
                                <a:lnTo>
                                  <a:pt x="2811" y="2723"/>
                                </a:lnTo>
                                <a:lnTo>
                                  <a:pt x="3593" y="3598"/>
                                </a:lnTo>
                                <a:lnTo>
                                  <a:pt x="2720" y="2816"/>
                                </a:lnTo>
                                <a:lnTo>
                                  <a:pt x="2588" y="5184"/>
                                </a:lnTo>
                                <a:lnTo>
                                  <a:pt x="2457" y="2816"/>
                                </a:lnTo>
                                <a:lnTo>
                                  <a:pt x="1582" y="3598"/>
                                </a:lnTo>
                                <a:lnTo>
                                  <a:pt x="2365" y="2723"/>
                                </a:lnTo>
                                <a:lnTo>
                                  <a:pt x="0" y="2592"/>
                                </a:lnTo>
                                <a:lnTo>
                                  <a:pt x="2365" y="2461"/>
                                </a:lnTo>
                                <a:lnTo>
                                  <a:pt x="1584" y="1586"/>
                                </a:lnTo>
                                <a:lnTo>
                                  <a:pt x="2457" y="2368"/>
                                </a:lnTo>
                                <a:lnTo>
                                  <a:pt x="2588" y="0"/>
                                </a:lnTo>
                                <a:lnTo>
                                  <a:pt x="2720" y="2369"/>
                                </a:lnTo>
                                <a:lnTo>
                                  <a:pt x="3593" y="15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12740F" id="Group 3108" o:spid="_x0000_s1026" style="position:absolute;margin-left:67.35pt;margin-top:294.95pt;width:100.45pt;height:124.5pt;z-index:252129280" coordorigin="7270,1407" coordsize="4752,5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">
                <v:shape id="Freeform 3109" o:spid="_x0000_s1027" style="position:absolute;left:7343;top:6779;width:4631;height:479;visibility:visible;mso-wrap-style:square;v-text-anchor:top" coordsize="13895,1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5qtsUA&#10;AADcAAAADwAAAGRycy9kb3ducmV2LnhtbESPQWvCQBSE7wX/w/KEXkQ35lBK6hpKQShVCE1Lz8/s&#10;cxOSfRuza0z/fbcgeBxm5htmk0+2EyMNvnGsYL1KQBBXTjdsFHx/7ZbPIHxA1tg5JgW/5CHfzh42&#10;mGl35U8ay2BEhLDPUEEdQp9J6auaLPqV64mjd3KDxRDlYKQe8BrhtpNpkjxJiw3HhRp7equpasuL&#10;VbAoPmx7xv3C6B9T2ON4OMmDV+pxPr2+gAg0hXv41n7XCtJ0Df9n4hG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Dmq2xQAAANwAAAAPAAAAAAAAAAAAAAAAAJgCAABkcnMv&#10;ZG93bnJldi54bWxQSwUGAAAAAAQABAD1AAAAigMAAAAA&#10;" path="m12835,165r732,176l13895,647r-99,373l13622,965,13140,626r-491,-99l12631,526r-46,-1l12518,524r-78,-3l12359,519r-75,-1l12225,517r-35,-1l12170,518r-35,7l12086,535r-62,13l11955,564r-76,18l11797,601r-81,19l11634,639r-80,19l11482,676r-65,16l11361,705r-42,10l11291,722r-9,2l10397,1086,9183,1437r-941,-11l8216,1421r-73,-12l8039,1391r-121,-20l7794,1351r-113,-18l7632,1326r-40,-6l7562,1317r-19,-1l7535,1316r-11,-2l7510,1310r-16,-4l7452,1292r-49,-15l7287,1236r-129,-46l7033,1143r-108,-40l6850,1075r-28,-11l6417,921,5368,1086r-1203,33l3717,921,3192,669,2361,440,1750,252r-667,55l1061,319r-55,29l927,389r-92,48l740,488r-87,46l586,571r-40,22l533,602r-19,15l490,636r-26,23l401,714r-66,61l270,834r-54,50l178,919r-14,14l,735,175,330,558,209,1367,r808,23l2919,198r831,285l4548,680,5598,593r578,l6461,735r77,-274l6942,593r940,219l8921,834,9698,724r961,-208l11599,220r908,-99l12835,165xe" fillcolor="#8f5444" stroked="f">
                  <v:path arrowok="t" o:connecttype="custom" o:connectlocs="4522,114;4598,340;4379,209;4210,175;4172,175;4119,173;4074,172;4056,173;4028,178;3984,188;3932,200;3877,213;3827,225;3786,235;3763,241;3465,362;2747,475;2714,470;2639,457;2560,444;2530,440;2514,439;2508,438;2498,435;2467,426;2386,397;2308,368;2274,355;1789,362;1239,307;787,147;361,102;335,116;278,146;218,178;182,198;171,206;155,220;112,258;72,295;55,311;58,110;456,0;973,66;1516,227;2058,198;2179,154;2627,271;3232,241;3866,73;4278,55" o:connectangles="0,0,0,0,0,0,0,0,0,0,0,0,0,0,0,0,0,0,0,0,0,0,0,0,0,0,0,0,0,0,0,0,0,0,0,0,0,0,0,0,0,0,0,0,0,0,0,0,0,0,0"/>
                </v:shape>
                <v:shape id="Freeform 3110" o:spid="_x0000_s1028" style="position:absolute;left:10730;top:6918;width:1124;height:270;visibility:visible;mso-wrap-style:square;v-text-anchor:top" coordsize="3374,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hu18UA&#10;AADcAAAADwAAAGRycy9kb3ducmV2LnhtbESPQWvCQBSE74L/YXmCF9FNc5CSuooKLb0obZSKt9fs&#10;axLNvg27q6b/vlsQPA4z8w0zW3SmEVdyvras4GmSgCAurK65VLDfvY6fQfiArLGxTAp+ycNi3u/N&#10;MNP2xp90zUMpIoR9hgqqENpMSl9UZNBPbEscvR/rDIYoXSm1w1uEm0amSTKVBmuOCxW2tK6oOOcX&#10;o2C7CSvncvu2GdHRHI6n/OPre63UcNAtX0AE6sIjfG+/awVpmsL/mX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aG7XxQAAANwAAAAPAAAAAAAAAAAAAAAAAJgCAABkcnMv&#10;ZG93bnJldi54bWxQSwUGAAAAAAQABAD1AAAAigMAAAAA&#10;" path="m3374,536l2569,,1787,112,734,520,,785r989,23l2066,785,2808,665,3374,536xe" fillcolor="#716f61" stroked="f">
                  <v:path arrowok="t" o:connecttype="custom" o:connectlocs="1124,179;856,0;595,37;245,174;0,262;329,270;688,262;935,222;1124,179" o:connectangles="0,0,0,0,0,0,0,0,0"/>
                </v:shape>
                <v:shape id="Freeform 3111" o:spid="_x0000_s1029" style="position:absolute;left:7290;top:5727;width:4732;height:1569;visibility:visible;mso-wrap-style:square;v-text-anchor:top" coordsize="14196,4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Rp08QA&#10;AADcAAAADwAAAGRycy9kb3ducmV2LnhtbESP3WqDQBCF7wt5h2UCuatrFEoxbkJoyA+hhdb0AQZ3&#10;qlJ3VtxNND59t1Do5eH8fJx8M5pW3Kh3jWUFyygGQVxa3XCl4POyf3wG4TyyxtYyKbiTg8169pBj&#10;pu3AH3QrfCXCCLsMFdTed5mUrqzJoItsRxy8L9sb9EH2ldQ9DmHctDKJ4ydpsOFAqLGjl5rK7+Jq&#10;FAzTAfEtnV4DduuK9nzcLd+PSi3m43YFwtPo/8N/7ZNWkCQp/J4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kadPEAAAA3AAAAA8AAAAAAAAAAAAAAAAAmAIAAGRycy9k&#10;b3ducmV2LnhtbFBLBQYAAAAABAAEAPUAAACJAwAAAAA=&#10;" path="m13473,4072r-38,13l13391,4098r-49,14l13285,4125r-64,14l13151,4151r-79,12l12985,4175r-96,10l12785,4194r-116,8l12546,4208r-134,5l12266,4216r-156,1l11943,4216r-75,l11794,4215r-70,-1l11654,4214r-67,-1l11522,4213r-64,l11397,4213r-60,l11279,4213r-56,l11170,4213r-53,1l11065,4214r-49,l10969,4215r158,-58l11270,4104r132,-47l11522,4016r110,-37l11731,3946r92,-28l11907,3893r77,-21l12056,3853r68,-17l12188,3822r62,-14l12309,3796r60,-11l12429,3774r4,-2l12454,3768r24,-3l12503,3761r24,-1l12553,3759r26,l12604,3760r27,2l12659,3766r27,3l12714,3774r28,5l12770,3785r57,13l12884,3814r56,18l12996,3850r55,20l13104,3891r51,21l13204,3935r47,21l13295,3976r34,17l13359,4009r27,13l13409,4036r18,9l13443,4054r13,9l13468,4069r3,3l13472,4072r1,xm6814,4377r13,-1l6839,4374r12,-3l6864,4366r21,11l6907,4388r24,11l6954,4409r36,16l7029,4439r42,16l7117,4470r48,15l7216,4501r54,15l7326,4532r59,15l7448,4561r64,15l7579,4590r68,14l7719,4617r73,13l7867,4642r77,10l8023,4663r81,9l8186,4681r84,7l8355,4695r86,5l8529,4704r89,3l8708,4708r91,l8891,4707r93,-3l9077,4699r94,-7l9266,4684r74,-6l9413,4669r75,-10l9562,4647r75,-12l9712,4622r75,-15l9862,4591r21,-4l9906,4581r21,-5l9950,4571r13,1l9975,4574r14,l10002,4571r26,-4l10031,4566r32,-6l10097,4554r42,-5l10187,4542r57,-7l10312,4530r80,-6l10487,4519r109,-5l10723,4510r147,-4l11035,4504r189,-1l11437,4503r237,1l11940,4506r106,1l12149,4507r99,-1l12344,4504r90,-3l12523,4496r84,-4l12687,4486r77,-7l12838,4473r71,-8l12976,4457r64,-9l13100,4439r58,-10l13213,4419r52,-11l13314,4398r47,-12l13405,4375r41,-11l13485,4352r36,-12l13556,4329r31,-12l13616,4306r28,-11l13669,4283r23,-11l13714,4261r19,-11l13751,4240r28,11l13806,4260r28,7l13861,4272r15,1l13889,4274r14,1l13916,4274r14,l13943,4273r13,-2l13970,4268r12,-4l13996,4260r12,-5l14020,4249r14,-7l14046,4234r11,-8l14070,4216r11,-10l14093,4195r11,-13l14114,4169r11,-13l14136,4140r11,-17l14156,4106r12,-23l14177,4059r8,-22l14190,4013r4,-22l14196,3968r,-22l14195,3925r-3,-23l14187,3881r-6,-21l14175,3838r-8,-20l14158,3798r-10,-20l14138,3759r-13,-19l14113,3722r-12,-18l14087,3686r-28,-34l14030,3621r-29,-29l13972,3565r-27,-23l13918,3521r-5,-40l13906,3443r-8,-38l13889,3369r-10,-36l13868,3298r-12,-33l13842,3232r-13,-32l13813,3170r-17,-31l13779,3110r-20,-28l13738,3054r-21,-26l13693,3003r-24,-26l13642,2953r-28,-23l13585,2908r-30,-21l13522,2867r-33,-20l13454,2829r-37,-17l13379,2795r-40,-15l13297,2765r-43,-15l13208,2738r-47,-12l13111,2715r-53,-79l13004,2561r-55,-73l12894,2418r-55,-68l12782,2284r-29,-31l12725,2222r-30,-31l12666,2161r-30,-29l12606,2104r-31,-28l12544,2049r-31,-27l12481,1998r-32,-26l12416,1947r-33,-23l12349,1901r-33,-22l12280,1857r-35,-21l12209,1816r-37,-19l12135,1778r-39,-18l12057,1742r-41,-17l11975,1710r-42,-16l11890,1679r-42,-13l11803,1654r-45,-12l11713,1631r-47,-10l11619,1612r-48,-8l11522,1596r-50,-6l11421,1584r-52,-4l11316,1576r-54,-2l11208,1572r-56,-1l11095,1571r-59,1l10978,1574r-60,2l10856,1581r-63,4l10730,1591r-65,6l10599,1605r-67,9l10463,1624r-2,l10431,1629r-32,5l10367,1641r-34,7l10298,1656r-36,9l10225,1674r-38,10l10150,1695r-39,11l10073,1719r-41,12l9992,1744r-40,15l9911,1775r-41,15l9803,1818r-68,29l9667,1880r-68,33l9531,1950r-68,39l9429,2009r-34,20l9362,2050r-34,23l9328,2041r-2,-31l9323,1978r-6,-32l9310,1915r-7,-32l9293,1852r-13,-32l9267,1790r-17,-30l9241,1744r-9,-14l9222,1715r-11,-14l9200,1686r-13,-13l9175,1658r-13,-13l9148,1631r-14,-13l9118,1605r-16,-13l9107,1528r4,-80l9116,1357r5,-102l9127,1146r7,-114l9139,916r6,-114l9150,690r6,-105l9160,488r5,-85l9168,332r4,-53l9173,244r1,-14l9174,216r-1,-15l9169,188r-4,-15l9159,161r-6,-12l9145,137r-9,-11l9127,116r-11,-9l9104,99r-13,-6l9079,87r-14,-3l9051,80r-15,-1l9021,79r-15,1l8993,84r-14,4l8966,94r-13,5l8942,108r-11,8l8921,126r-8,11l8905,149r-6,12l8893,174r-5,14l8885,202r-1,15l8884,227r-2,28l8880,299r-3,57l8874,427r-5,79l8865,595r-5,95l8855,788r-6,102l8845,994r-6,102l8834,1194r-5,94l8824,1376r-4,78l8796,1447r-24,-6l8746,1435r-25,-6l8694,1424r-27,-6l8639,1414r-28,-5l8606,1409r-48,-6l8511,1397r-48,-6l8415,1387r-47,-5l8320,1378r-49,-3l8223,1371r-47,-2l8127,1367r-47,-1l8032,1364r-48,-1l7937,1363r-48,l7842,1363r-56,1l7731,1367r-54,2l7623,1372r-53,5l7517,1381r-52,5l7413,1391r-50,7l7314,1406r-50,7l7217,1422r-47,9l7125,1440r-45,10l7036,1460r-3,-25l7031,1407r-3,-30l7027,1344r,-34l7027,1273r1,-39l7029,1194r5,-84l7039,1024r7,-88l7055,850r8,-83l7072,688r8,-72l7088,552r6,-53l7100,459r3,-25l7104,424r1,-14l7105,395r-2,-14l7101,367r-4,-13l7091,341r-8,-12l7075,317r-9,-10l7056,297r-10,-9l7034,281r-12,-7l7008,269r-14,-5l6979,262r-15,-1l6950,261r-15,2l6922,266r-13,4l6896,276r-12,7l6873,291r-12,9l6853,310r-9,10l6836,332r-7,13l6823,358r-3,15l6817,387r-3,18l6808,453r-9,77l6789,626r-11,114l6767,866r-4,66l6760,999r-4,68l6754,1136r-48,-8l6649,1119r-65,-8l6513,1102r-76,-8l6356,1088r-85,-6l6182,1078r-45,-2l6091,1075r-45,l5999,1075r-47,1l5905,1078r-47,2l5811,1083r-46,4l5718,1092r-46,6l5626,1104r-45,8l5536,1121r-43,9l5450,1141r-10,-69l5432,998r-7,-78l5419,838r-5,-83l5410,672r-4,-81l5403,512r-2,-74l5400,368r-1,-61l5398,252r,-44l5398,174r,-21l5396,145r,-14l5394,116r-3,-14l5385,88r-5,-12l5372,64r-8,-12l5354,42r-10,-9l5333,24r-13,-6l5308,11,5295,6,5281,2,5267,r-16,l5236,r-14,2l5208,6r-13,5l5183,18r-13,6l5159,33r-10,9l5139,52r-8,12l5123,76r-5,12l5112,102r-3,14l5106,131r-1,14l5105,154r1,24l5106,217r,50l5108,329r2,71l5112,478r2,84l5118,651r5,92l5129,834r7,93l5143,1017r9,86l5157,1145r5,39l5169,1222r6,36l5157,1270r-18,14l5121,1296r-17,15l5089,1324r-16,16l5058,1354r-14,16l5030,1387r-13,17l5005,1420r-12,18l4982,1457r-10,19l4963,1497r-9,20l4946,1538r-6,21l4934,1582r-5,22l4924,1628r-3,23l4918,1677r-2,25l4916,1727r,27l4917,1782r3,28l4923,1840r4,29l4933,1899r7,31l4889,1902r-105,-57l4676,1787r-57,-30l4560,1727r-59,-29l4441,1669r-62,-29l4315,1613r-64,-27l4185,1559r-66,-24l4051,1512r-69,-22l3912,1470r-71,-18l3768,1435r-74,-15l3619,1408r-75,-9l3467,1392r-79,-4l3309,1387r-79,2l3148,1395r-82,8l2983,1415r-85,16l2813,1451r-86,24l2641,1503r-90,32l2465,1567r-82,34l2306,1633r-75,34l2161,1701r-69,33l2029,1769r-62,34l1909,1837r-55,35l1801,1906r-49,34l1705,1975r-44,34l1619,2042r-39,34l1542,2110r-35,33l1473,2176r-31,32l1413,2241r-28,31l1359,2302r-26,31l1310,2363r-21,29l1267,2420r-39,55l1194,2525r-24,34l1149,2590r-21,28l1107,2643r-6,7l1093,2656r-9,7l1074,2669r-24,11l1025,2690r-31,10l963,2710r-34,9l895,2728r-51,14l795,2755r-50,16l695,2787r-23,9l647,2807r-23,11l600,2829r-22,12l556,2854r-22,14l513,2884r-20,16l474,2917r-19,18l437,2956r-17,21l404,2999r-14,25l375,3050r-12,27l352,3106r-10,31l333,3170r-8,34l319,3240r-5,39l312,3320r-18,10l277,3341r-17,12l244,3365r-15,12l213,3390r-14,13l185,3416r-13,14l159,3444r-12,15l135,3473r-23,29l92,3534r-18,30l59,3596r-15,32l33,3660r-10,33l14,3725r-6,32l4,3788r-2,34l,3854r3,32l6,3917r6,30l19,3976r5,14l30,4003r4,14l41,4030r8,16l58,4061r10,14l78,4089r11,13l101,4114r12,12l126,4137r14,10l155,4156r14,7l185,4170r17,7l219,4181r18,5l255,4188r20,2l295,4191r21,-1l338,4188r23,-4l383,4178r24,-8l431,4161r42,33l515,4223r46,28l608,4275r49,24l709,4319r53,19l815,4355r56,15l928,4383r59,11l1046,4404r61,9l1169,4420r63,6l1295,4429r65,3l1425,4435r66,l1557,4435r67,-2l1693,4431r67,-2l1828,4425r137,-8l2100,4405r136,-11l2370,4383r75,-7l2518,4370r72,-7l2661,4357r69,-4l2799,4348r67,-4l2931,4342r62,-3l3054,4338r58,1l3168,4340r54,4l3272,4348r24,4l3319,4355r22,5l3364,4364r1,l3437,4377r82,13l3612,4400r103,9l3826,4417r118,5l4069,4428r131,3l4335,4433r140,3l4619,4437r145,-1l4911,4436r146,-3l5205,4431r145,-2l5636,4422r269,-8l6153,4405r218,-7l6554,4390r138,-7l6782,4379r32,-2xm3595,4106r-24,-3l3547,4101r-22,-4l3504,4094r-20,-3l3463,4087r-19,-4l3426,4079r-1,l3423,4078r-26,-4l3371,4069r-27,-4l3317,4061r-57,-5l3200,4051r-61,-2l3075,4048r-66,1l2941,4050r-70,4l2800,4057r-73,4l2653,4067r-75,6l2501,4079r-77,7l2345,4094r-116,10l2110,4114r-117,9l1874,4132r-117,7l1640,4143r-58,1l1526,4146r-57,l1413,4144r-55,-1l1304,4140r-52,-3l1199,4132r-51,-6l1097,4120r-48,-8l1001,4103r-46,-10l910,4082r-43,-14l825,4054r-40,-16l747,4021r-36,-19l676,3981r4,-4l709,3948r30,-28l772,3893r32,-25l838,3844r34,-22l907,3800r36,-20l980,3761r37,-17l1054,3728r38,-15l1131,3698r38,-12l1208,3674r39,-11l1288,3654r39,-9l1366,3636r39,-7l1444,3622r39,-5l1523,3612r39,-4l1600,3604r38,-2l1675,3600r37,-2l1783,3596r70,l1877,3596r25,2l1928,3599r24,1l1976,3601r25,2l2024,3604r24,3l2090,3611r38,3l2163,3619r30,4l2194,3623r40,7l2280,3641r53,14l2391,3673r63,19l2522,3714r72,24l2669,3763r77,28l2827,3819r81,31l2991,3880r83,31l3157,3942r81,31l3320,4003r36,14l3392,4030r34,14l3462,4057r34,12l3529,4082r34,12l3595,4106xm6397,3920r-58,-4l6277,3911r-65,-3l6144,3905r-70,-3l6002,3901r-73,1l5855,3905r-74,3l5709,3915r-37,3l5636,3923r-35,4l5567,3933r-35,6l5498,3946r-33,7l5433,3962r-32,9l5371,3980r-29,11l5314,4002r-2,l5276,4016r-40,13l5196,4039r-42,10l5130,4054r-24,3l5083,4060r-24,4l5035,4067r-24,2l4987,4070r-25,3l4929,4074r-35,1l4859,4075r-35,l4755,4073r-72,-5l4612,4063r-71,-8l4470,4045r-72,-12l4329,4020r-70,-13l4192,3991r-66,-16l4061,3957r-61,-18l3940,3920r-57,-19l3881,3901r-47,-17l3784,3867r-54,-21l3673,3825r-60,-22l3552,3780r-64,-24l3422,3731r-84,-31l3253,3668r-85,-32l3082,3604r-86,-31l2912,3542r-84,-30l2746,3483r-78,-27l2593,3432r-73,-24l2453,3388r-63,-18l2333,3356r-52,-13l2237,3335r-3,l2200,3330r-39,-5l2118,3321r-46,-5l2049,3314r-24,-1l1999,3312r-25,-2l1946,3308r-29,-1l1888,3306r-32,l1776,3306r-83,2l1650,3311r-43,2l1562,3316r-44,5l1472,3326r-45,6l1382,3339r-46,8l1289,3356r-46,10l1197,3377r-47,12l1104,3403r-46,14l1012,3433r-46,18l922,3469r-45,20l832,3510r-44,24l746,3558r-43,26l662,3612r-40,29l581,3673r-38,33l505,3741r-36,36l439,3807r-27,26l388,3854r-23,17l346,3883r-18,10l321,3897r-7,2l307,3900r-7,1l298,3893r-3,-7l294,3875r-3,-10l291,3855r,-11l291,3832r2,-13l295,3804r3,-17l302,3771r5,-15l313,3739r6,-16l327,3707r8,-15l345,3676r11,-15l368,3647r12,-15l393,3619r16,-14l424,3593r16,-12l452,3582r11,l481,3580r15,-4l512,3571r16,-8l534,3558r22,-10l580,3537r29,-12l641,3511r20,-8l681,3497r21,-8l725,3481r23,-9l773,3464r24,-8l822,3449r68,-21l962,3408r75,-20l1113,3369r78,-18l1272,3334r79,-14l1432,3306r79,-11l1591,3285r38,-3l1668,3278r37,-2l1742,3274r37,l1814,3273r34,1l1883,3275r32,2l1947,3280r30,4l2007,3288r8,3l2024,3291r9,1l2041,3291r,1l2045,3291r1,l2076,3289r30,l2137,3291r33,2l2201,3296r33,4l2268,3304r34,6l2336,3316r35,7l2407,3331r36,9l2515,3359r75,21l2668,3404r77,26l2824,3456r80,28l2986,3515r81,30l3149,3576r83,32l3285,3629r54,20l3393,3669r54,20l3500,3710r54,20l3609,3749r54,19l3716,3787r54,18l3824,3823r54,17l3930,3856r54,16l4036,3887r53,13l4137,3915r48,13l4232,3939r47,12l4326,3960r46,7l4419,3975r45,6l4510,3986r45,5l4601,3994r43,2l4689,3998r44,1l4776,3999r44,-1l4864,3996r42,-1l4949,3992r42,-2l5075,3982r83,-9l5240,3963r80,-11l5401,3940r79,-12l5542,3919r61,-9l5665,3901r60,-8l5785,3887r59,-7l5902,3875r58,-3l6018,3871r56,l6130,3873r54,4l6211,3880r27,3l6265,3888r27,5l6319,3899r25,7l6371,3912r26,8xm297,3901r-3,l293,3900r4,1xm6451,2283r15,5l6483,2290r16,1l6516,2290r-18,36l6483,2362r-12,36l6460,2432r-8,35l6444,2502r-4,32l6436,2567r-18,-38l6398,2491r-22,-40l6351,2412r-26,-38l6297,2335r-14,-18l6267,2298r-15,-18l6235,2261r22,-1l6278,2259r22,l6320,2260r36,3l6388,2268r26,5l6434,2279r12,3l6451,2283xm6442,1984r-23,-4l6395,1976r-26,-2l6341,1972r-29,-1l6281,1969r-32,2l6216,1973r-34,3l6147,1981r-35,6l6076,1996r-37,10l6002,2020r-37,14l5927,2052r-31,-11l5862,2031r-34,-9l5794,2015r-37,-6l5720,2004r-38,-3l5642,2000r-41,l5559,2001r-43,3l5471,2010r-44,7l5380,2026r-49,10l5282,2049r-24,-82l5242,1892r-5,-68l5241,1761r13,-57l5274,1652r29,-47l5338,1564r42,-36l5428,1496r52,-28l5537,1444r61,-20l5663,1407r68,-13l5800,1383r72,-7l5945,1371r74,-2l6091,1368r73,1l6236,1372r70,4l6373,1381r65,6l6500,1394r57,6l6610,1408r89,14l6763,1432r3,29l6770,1490r3,27l6778,1544r-30,13l6720,1569r-26,14l6669,1597r-25,15l6622,1627r-21,14l6581,1657r-18,16l6546,1688r-16,17l6517,1722r-13,17l6494,1755r-9,18l6479,1791r-9,26l6463,1843r-7,26l6452,1892r-5,24l6445,1939r-2,23l6442,1984xm6256,2945r3,15l6264,2973r5,14l6277,2999r8,11l6294,3022r11,9l6315,3040r13,6l6340,3053r13,6l6367,3062r13,2l6395,3065r14,l6424,3063r12,-2l6446,3058r11,-4l6468,3049r8,-6l6485,3037r9,-6l6502,3023r8,-8l6517,3006r5,-9l6528,2988r4,-10l6537,2968r3,-11l6543,2947r12,14l6568,2976r14,13l6596,3001r15,13l6625,3024r16,10l6657,3043r-17,48l6626,3138r-12,45l6604,3226r-8,40l6590,3305r-5,37l6582,3377r-3,33l6579,3442r2,30l6583,3500r3,27l6591,3553r5,23l6603,3599r-12,17l6579,3633r-10,18l6559,3669r-33,-12l6491,3645r-34,-10l6424,3624r-34,-8l6356,3609r-34,-7l6287,3595r-33,-4l6219,3586r-35,-2l6151,3581r-35,-1l6081,3579r-34,l6012,3579r-71,2l5871,3585r-71,7l5729,3600r-72,9l5584,3619r-73,10l5437,3640r-73,11l5290,3663r-75,10l5139,3682r-76,9l4986,3697r-78,6l4830,3706r-40,l4751,3707r-41,-1l4671,3705r-40,-2l4591,3701r-42,-4l4509,3693r-42,-6l4427,3682r-41,-8l4344,3666r-42,-9l4260,3647r-41,-11l4176,3622r-7,-2l4161,3618r-51,-13l4060,3591r-50,-15l3959,3561r-51,-17l3856,3527r-51,-17l3752,3491r-51,-18l3648,3454r-51,-19l3544,3416r-53,-20l3440,3376r-53,-20l3336,3337r-89,-34l3161,3269r-86,-31l2989,3207r-85,-31l2820,3147r-84,-27l2654,3096r-82,-24l2492,3052r-39,-9l2414,3035r-40,-8l2336,3021r-38,-6l2260,3010r-38,-4l2185,3003r-36,-3l2112,2999r-35,l2042,3000r-35,-5l1973,2991r-37,-3l1899,2986r-39,-2l1820,2984r-40,l1740,2985r-42,2l1656,2989r-43,4l1571,2997r-88,10l1396,3018r-88,15l1220,3050r-86,16l1049,3086r-83,21l886,3127r-77,22l736,3171r-24,8l689,3186r-24,8l643,3201r5,-11l656,3180r7,-12l671,3158r16,-18l704,3124r18,-16l743,3094r20,-12l784,3071r22,-10l829,3052r22,-9l875,3035r47,-13l969,3009r51,-14l1070,2981r25,-8l1120,2965r23,-9l1167,2947r22,-11l1211,2925r22,-12l1254,2898r20,-14l1293,2868r18,-18l1329,2831r25,-31l1379,2766r26,-37l1432,2691r31,-46l1498,2597r38,-50l1579,2493r23,-27l1627,2438r27,-29l1682,2381r30,-29l1743,2321r34,-29l1813,2262r36,-30l1890,2201r41,-31l1976,2140r47,-30l2073,2078r53,-30l2181,2017r58,-31l2299,1956r65,-30l2431,1896r71,-31l2576,1836r77,-30l2735,1778r76,-25l2886,1732r74,-17l3034,1702r74,-10l3179,1685r72,-5l3322,1679r70,3l3462,1686r69,7l3598,1702r67,12l3731,1727r65,15l3861,1760r62,19l3986,1799r62,21l4108,1843r59,25l4226,1892r58,26l4340,1944r55,27l4448,1998r54,26l4554,2051r99,54l4749,2157r47,27l4843,2208r45,25l4932,2256r44,23l5017,2300r41,19l5098,2337r10,11l5120,2358r12,8l5146,2374r33,18l5209,2412r28,23l5264,2459r24,27l5310,2514r21,30l5349,2576r17,33l5382,2643r14,34l5409,2711r10,36l5429,2782r9,36l5445,2852r6,35l5456,2921r4,32l5464,2986r5,58l5471,3097r1,43l5472,3174r-1,21l5471,3202r,16l5472,3232r4,14l5479,3259r6,14l5492,3285r7,12l5508,3307r9,10l5528,3326r12,8l5552,3341r13,6l5579,3351r14,3l5608,3356r14,l5637,3354r15,-3l5665,3348r13,-6l5691,3335r11,-7l5713,3319r10,-11l5732,3298r8,-11l5747,3275r5,-14l5757,3248r2,-15l5761,3219r,-7l5762,3193r,-30l5761,3124r-1,-49l5757,3019r-7,-62l5742,2889r-5,-34l5730,2818r-8,-37l5714,2744r-10,-38l5694,2668r-12,-39l5669,2591r-14,-38l5638,2515r-17,-38l5602,2440r-20,-36l5560,2368r-24,-33l5511,2301r57,-3l5622,2298r52,4l5723,2310r46,11l5813,2337r41,17l5892,2374r37,22l5963,2421r31,27l6023,2476r27,29l6076,2535r22,32l6119,2598r19,31l6156,2662r16,30l6187,2724r12,29l6210,2782r9,27l6228,2835r13,44l6249,2914r6,22l6256,2945xm7846,1654r44,l7934,1654r45,l8024,1655r45,1l8115,1657r46,2l8207,1661r46,4l8298,1668r45,3l8388,1676r46,4l8479,1686r45,6l8568,1697r3,l8624,1706r51,11l8719,1731r43,14l8800,1762r35,18l8866,1799r27,20l8919,1842r21,22l8959,1888r17,24l8989,1937r11,26l9010,1989r7,25l9023,2040r3,26l9028,2092r2,25l9028,2143r-1,24l9025,2191r-3,23l9017,2236r-4,20l9007,2277r-4,17l8993,2326r-11,24l8965,2368r-53,-13l8862,2342r-50,-12l8764,2321r-46,-9l8674,2306r-44,-6l8587,2297r-40,-4l8508,2292r-38,l8432,2294r-36,4l8361,2301r-33,7l8295,2315r-12,-8l8271,2299r-10,-5l8230,2281r-46,-18l8123,2241r-37,-12l8048,2218r-43,-11l7961,2196r-47,-9l7865,2179r-51,-8l7761,2167r-53,-4l7652,2163r-56,3l7539,2171r-59,8l7423,2191r-58,16l7307,2227r-57,25l7193,2281r-55,35l7083,2355r-54,45l6978,2451r-50,57l6881,2572r-5,6l6874,2584r-1,l6859,2608r-13,24l6832,2655r-12,24l6808,2702r-11,23l6784,2748r-11,22l6765,2759r-9,-12l6751,2735r-7,-13l6739,2709r-4,-15l6731,2680r-3,-16l6726,2647r-1,-16l6724,2609r2,-22l6728,2564r5,-23l6738,2516r7,-24l6754,2466r11,-26l6778,2445r13,2l6803,2449r14,1l6829,2450r12,-2l6854,2446r12,-4l6878,2438r11,-6l6901,2426r10,-8l6921,2409r9,-9l6938,2389r6,-12l6951,2364r6,-14l6960,2337r3,-15l6964,2309r-1,-15l6962,2281r-3,-13l6954,2254r-5,-13l6942,2228r-8,-11l6925,2206r-10,-10l6904,2187r-12,-8l6869,2166r-22,-13l6827,2139r-19,-14l6790,2111r-16,-16l6767,2087r-6,-8l6755,2071r-5,-7l6746,2057r-3,-8l6739,2040r-2,-8l6735,2023r-1,-10l6733,2003r,-11l6733,1981r1,-13l6735,1956r2,-13l6744,1915r9,-32l6755,1878r4,-7l6769,1853r14,-17l6801,1819r22,-14l6849,1790r28,-13l6909,1764r33,-11l6979,1743r38,-10l7057,1724r42,-9l7141,1707r44,-6l7230,1694r45,-6l7365,1678r90,-7l7541,1665r79,-5l7694,1658r63,-2l7808,1655r38,-1xm9190,2554r7,-5l9204,2542r8,-7l9218,2528r43,-40l9305,2450r45,-36l9395,2380r46,-34l9490,2313r47,-31l9586,2253r48,-29l9683,2197r49,-26l9782,2147r49,-24l9880,2101r48,-21l9976,2060r38,-14l10051,2032r37,-13l10124,2006r36,-12l10195,1984r34,-11l10263,1964r32,-9l10328,1947r30,-8l10389,1933r30,-6l10448,1921r28,-4l10504,1912r1,l10567,1903r62,-9l10689,1888r60,-7l10807,1876r57,-4l10919,1868r55,-3l11027,1863r53,-1l11131,1862r51,l11232,1863r48,2l11327,1869r47,3l11420,1876r45,6l11509,1889r43,7l11594,1903r41,9l11677,1921r39,10l11755,1943r38,11l11831,1966r37,14l11904,1994r36,15l11974,2023r34,17l12041,2057r33,17l12106,2093r33,19l12170,2131r30,21l12232,2173r29,22l12291,2217r29,24l12349,2265r28,25l12405,2315r28,27l12461,2368r27,27l12516,2423r26,29l12569,2482r26,30l12647,2575r53,63l12750,2706r51,69l12852,2848r50,74l12910,2934r10,11l12930,2956r12,9l12955,2972r13,7l12983,2984r14,4l13041,2997r41,9l13122,3016r38,10l13195,3037r35,13l13263,3062r30,12l13322,3088r28,14l13376,3117r24,16l13423,3149r21,17l13464,3184r19,19l13496,3218r14,17l13522,3250r13,18l13546,3286r10,18l13566,3324r9,19l13474,3304r-100,-36l13276,3237r-100,-26l13078,3187r-98,-17l12883,3154r-97,-11l12689,3135r-96,-5l12497,3129r-95,1l12308,3135r-94,7l12120,3152r-93,12l11935,3177r-92,17l11753,3212r-91,20l11572,3254r-89,22l11394,3301r-88,25l11220,3352r-87,27l11048,3407r-86,29l10795,3493r-165,58l10558,3576r-71,25l10416,3626r-69,23l10277,3672r-68,22l10142,3715r-66,20l10010,3754r-65,18l9881,3789r-62,15l9757,3817r-62,11l9636,3837r-59,8l9571,3845r-6,1l9473,3861r-92,13l9289,3884r-90,11l9109,3902r-90,6l8931,3911r-88,3l8754,3915r-87,-1l8581,3911r-87,-4l8409,3901r-85,-6l8239,3886r-84,-11l8073,3863r-83,-12l7907,3836r-82,-15l7743,3803r-80,-18l7582,3765r-80,-22l7422,3721r-79,-24l7264,3673r-78,-26l7108,3620r-79,-28l6952,3563r-77,-30l6866,3521r-11,-9l6849,3508r-4,-11l6840,3482r-2,-18l6837,3442r1,-27l6841,3385r4,-18l6848,3348r6,-20l6859,3306r7,-22l6873,3259r9,-26l6892,3205r11,-29l6915,3146r14,-32l6944,3079r17,-36l6979,3005r19,-40l7019,2923r24,-45l7067,2832r26,-48l7122,2734r23,-31l7169,2674r24,-27l7219,2623r25,-23l7271,2580r27,-19l7325,2544r28,-15l7381,2515r28,-12l7438,2492r28,-9l7495,2475r29,-7l7553,2464r28,-5l7610,2457r28,-2l7667,2454r28,l7722,2455r28,1l7777,2459r26,2l7829,2466r25,3l7879,2474r46,11l7968,2496r-22,23l7925,2542r-21,25l7883,2591r-20,27l7843,2646r-20,28l7804,2705r-19,30l7766,2767r-18,33l7729,2833r-37,70l7654,2978r-6,13l7644,3005r-3,14l7639,3033r-1,14l7641,3061r2,14l7646,3089r6,12l7657,3115r8,11l7674,3137r9,10l7694,3157r13,8l7719,3173r14,6l7747,3183r14,3l7775,3187r14,l7803,3186r14,-2l7831,3181r12,-6l7855,3168r13,-6l7879,3153r10,-10l7899,3133r8,-13l7915,3107r42,-85l8000,2943r21,-36l8042,2873r20,-34l8084,2809r21,-29l8127,2752r23,-25l8172,2703r23,-21l8219,2664r12,-9l8244,2646r12,-6l8268,2632r22,-10l8312,2613r24,-8l8360,2598r26,-6l8413,2588r28,-3l8470,2584r30,-2l8533,2584r33,2l8601,2589r37,5l8676,2600r40,7l8758,2616r-24,36l8711,2688r-22,36l8668,2761r-20,38l8628,2837r-18,39l8592,2916r-17,41l8561,2998r-15,43l8533,3083r-13,44l8510,3171r-10,44l8491,3261r-1,15l8490,3291r1,14l8493,3319r5,13l8502,3345r7,13l8517,3370r9,10l8535,3390r11,10l8557,3408r12,7l8583,3421r13,4l8611,3428r14,3l8640,3431r15,-1l8669,3426r14,-3l8695,3417r12,-5l8719,3404r12,-9l8741,3385r9,-10l8758,3363r6,-12l8770,3338r4,-14l8778,3310r5,-30l8789,3252r7,-28l8802,3198r8,-27l8818,3144r9,-27l8836,3091r9,-26l8856,3040r10,-26l8877,2989r24,-49l8927,2893r28,-47l8984,2801r30,-44l9046,2714r34,-42l9116,2632r36,-40l9190,2554xm6809,3818r78,31l6967,3878r79,29l7126,3934r80,26l7287,3984r80,24l7449,4030r82,21l7614,4072r82,17l7779,4107r84,16l7948,4138r84,13l8118,4163r89,11l8296,4184r91,7l8478,4197r90,5l8660,4204r93,1l8845,4205r94,-2l9033,4198r94,-7l9222,4184r96,-9l9415,4162r96,-13l9608,4133r65,-8l9738,4115r67,-11l9871,4089r67,-15l10007,4057r69,-19l10145,4018r71,-20l10286,3975r72,-23l10430,3927r72,-25l10576,3878r74,-27l10725,3825r169,-59l11065,3707r88,-29l11240,3650r88,-27l11418,3596r90,-24l11598,3548r92,-22l11782,3505r92,-19l11966,3470r94,-15l12154,3443r96,-9l12345,3427r95,-3l12536,3423r96,3l12729,3433r97,10l12923,3458r99,17l13119,3498r99,28l13316,3557r100,36l13514,3636r100,46l13714,3734r7,5l13730,3742r31,23l13793,3791r17,15l13827,3821r15,14l13857,3851r13,16l13883,3882r10,16l13899,3912r4,8l13905,3927r1,8l13907,3942r,6l13906,3955r-2,6l13902,3967r-3,4l13896,3973r-3,1l13888,3975r-10,l13867,3972r-13,-4l13839,3962r-15,-7l13809,3946r-33,-18l13745,3908r-30,-20l13688,3868r-14,-10l13660,3849r-14,-11l13633,3830r-6,-4l13623,3823r-13,-8l13593,3805r-20,-11l13548,3780r-28,-14l13489,3749r-33,-17l13421,3715r-51,-24l13316,3666r-58,-25l13198,3617r-63,-25l13070,3570r-66,-23l12936,3528r-34,-9l12867,3510r-34,-8l12798,3496r-34,-7l12730,3483r-35,-4l12661,3474r-34,-2l12593,3470r-33,-1l12527,3470r-32,1l12462,3473r-31,5l12400,3482r-22,5l12373,3488r-73,14l12227,3516r-74,15l12077,3548r-80,20l11910,3591r-95,26l11712,3648r-115,36l11471,3725r-141,50l11173,3831r-175,62l10805,3966r-215,82l10354,4140r-3,1l10283,4167r-68,24l10145,4214r-69,21l10008,4255r-70,19l9869,4292r-69,16l9729,4324r-70,13l9588,4349r-69,12l9448,4372r-69,9l9308,4389r-69,6l9149,4403r-88,6l8972,4413r-87,4l8799,4418r-86,l8628,4417r-83,-3l8462,4411r-82,-6l8301,4400r-80,-7l8144,4385r-75,-9l7994,4367r-71,-10l7852,4346r-68,-11l7717,4323r-65,-13l7590,4297r-60,-14l7471,4270r-54,-15l7363,4242r-50,-15l7266,4213r-46,-15l7178,4184r-39,-14l7102,4156r-32,-14l7035,4126r-32,-15l6973,4096r-26,-14l6922,4067r-22,-14l6879,4038r-18,-14l6846,4010r-15,-14l6820,3983r-10,-12l6802,3957r-7,-12l6791,3931r-3,-12l6785,3908r,-12l6787,3883r2,-12l6792,3859r5,-14l6802,3832r7,-14xe" fillcolor="#0c0c0c [3213]" stroked="f">
                  <v:path arrowok="t" o:connecttype="custom" o:connectlocs="4019,1284;2271,1459;3163,1553;4325,1485;4701,1394;4593,1036;4082,612;3408,558;3037,483;2964,58;2630,454;2364,114;2090,361;1778,8;1707,432;1327,497;437,787;108,1068;42,1379;745,1464;2231,1461;453,1381;558,1200;2092,1303;1537,1354;675,1104;107,1299;234,1163;779,1105;1563,1332;2166,775;1988,678;2167,465;2113,1017;2195,1175;1557,1235;791,1009;248,1031;674,703;1614,736;1833,1099;1879,838;2736,554;2954,781;2309,836;2307,803;2251,628;3261,716;3878,637;4328,994;3948,1064;2803,1300;2333,988;2601,901;2687,946;2830,1087;2955,1004;3170,1383;4439,1185;4544,1276;3999,1189;2665,1455" o:connectangles="0,0,0,0,0,0,0,0,0,0,0,0,0,0,0,0,0,0,0,0,0,0,0,0,0,0,0,0,0,0,0,0,0,0,0,0,0,0,0,0,0,0,0,0,0,0,0,0,0,0,0,0,0,0,0,0,0,0,0,0,0,0"/>
                  <o:lock v:ext="edit" verticies="t"/>
                </v:shape>
                <v:shape id="Freeform 3112" o:spid="_x0000_s1030" style="position:absolute;left:9531;top:6278;width:769;height:372;visibility:visible;mso-wrap-style:square;v-text-anchor:top" coordsize="2306,1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e80cMA&#10;AADcAAAADwAAAGRycy9kb3ducmV2LnhtbESP0WrCQBRE3wv+w3KFvtWNQaRJXcUYC9o303zAJXtN&#10;gtm7IbvG9O+7hYKPw8ycYTa7yXRipMG1lhUsFxEI4srqlmsF5ffn2zsI55E1dpZJwQ852G1nLxtM&#10;tX3whcbC1yJA2KWooPG+T6V0VUMG3cL2xMG72sGgD3KopR7wEeCmk3EUraXBlsNCgz0dGqpuxd0o&#10;yLt9Zig5R/lUJvejz3SGX4lSr/Np/wHC0+Sf4f/2SSuI4xX8nQlH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e80cMAAADcAAAADwAAAAAAAAAAAAAAAACYAgAAZHJzL2Rv&#10;d25yZXYueG1sUEsFBgAAAAAEAAQA9QAAAIgDAAAAAA==&#10;" path="m334,78r40,-8l414,62r41,-8l499,48r46,-7l592,35r48,-6l689,24r51,-5l791,15r54,-4l899,7,1008,3,1122,r44,l1210,r45,l1300,1r45,1l1391,3r46,2l1483,7r46,4l1574,14r45,3l1664,22r46,4l1755,32r45,6l1844,43r3,l1900,52r51,11l1995,77r43,14l2076,108r35,18l2142,145r27,20l2195,188r21,22l2235,234r17,24l2265,283r11,26l2286,335r7,25l2299,386r3,26l2304,438r2,25l2304,489r-1,24l2301,537r-3,23l2293,582r-4,20l2283,623r-4,17l2269,672r-11,24l2241,714r-53,-13l2138,688r-50,-12l2040,667r-46,-9l1950,652r-44,-6l1863,643r-40,-4l1784,638r-38,l1708,640r-36,4l1637,647r-33,7l1571,661r-12,-8l1547,645r-10,-5l1506,627r-46,-18l1399,587r-37,-12l1324,564r-43,-11l1237,542r-47,-9l1141,525r-51,-8l1037,513r-53,-4l928,509r-56,3l815,517r-59,8l699,537r-58,16l583,573r-57,25l469,627r-55,35l359,701r-54,45l254,797r-50,57l157,918r-8,12l135,954r-13,24l108,1001r-12,24l84,1048r-11,23l60,1094r-11,22l41,1105r-9,-12l27,1081r-7,-13l15,1055r-4,-15l7,1026,4,1010,2,993,1,977,,955,2,933,4,910,9,887r5,-25l21,838r9,-26l41,786r13,5l67,793r12,2l93,796r12,l117,794r13,-2l142,788r12,-4l165,778r12,-6l187,764r10,-9l206,746r8,-11l220,723r7,-13l233,696r3,-13l239,668r1,-13l239,640r-1,-13l235,614r-5,-14l225,587r-7,-13l210,563r-9,-11l191,542r-11,-9l168,525,145,512,123,499,103,485,84,471,66,457,50,441r-7,-8l37,425r-6,-8l26,410r-4,-7l19,395r-4,-9l13,378r-2,-9l10,359,9,349r,-11l9,327r1,-13l11,302r2,-13l20,261r9,-32l32,221r5,-7l42,206r7,-8l56,191r9,-8l74,177r10,-8l107,155r28,-13l165,128r34,-12l208,118r9,1l226,119r9,2l244,119r9,-1l262,117r9,-2l280,113r7,-4l296,106r8,-5l312,96r8,-5l328,85r6,-7xe" fillcolor="#ffc [661]" stroked="f">
                  <v:path arrowok="t" o:connecttype="custom" o:connectlocs="152,18;213,10;282,4;389,0;449,1;510,4;570,9;616,14;680,30;723,55;751,86;765,120;769,154;766,187;760,213;730,234;665,219;608,213;558,215;520,218;487,203;427,184;363,172;291,171;214,184;138,221;68,285;41,326;24,357;11,364;4,347;0,326;3,296;14,262;31,265;47,263;62,255;73,241;80,223;78,205;70,188;56,175;28,157;12,142;6,132;3,120;3,105;10,76;16,66;28,56;66,39;78,40;90,38;101,34;111,26" o:connectangles="0,0,0,0,0,0,0,0,0,0,0,0,0,0,0,0,0,0,0,0,0,0,0,0,0,0,0,0,0,0,0,0,0,0,0,0,0,0,0,0,0,0,0,0,0,0,0,0,0,0,0,0,0,0,0"/>
                </v:shape>
                <v:shape id="Freeform 3113" o:spid="_x0000_s1031" style="position:absolute;left:7515;top:6925;width:973;height:184;visibility:visible;mso-wrap-style:square;v-text-anchor:top" coordsize="2919,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uOosMA&#10;AADcAAAADwAAAGRycy9kb3ducmV2LnhtbESP0WoCMRRE3wv9h3CFvtWsC5V2axSxFPZBEbUfcEmu&#10;m6Wbm7BJ3fXvjSD0cZiZM8xiNbpOXKiPrWcFs2kBglh703Kj4Of0/foOIiZkg51nUnClCKvl89MC&#10;K+MHPtDlmBqRIRwrVGBTCpWUUVtyGKc+EGfv7HuHKcu+kabHIcNdJ8uimEuHLecFi4E2lvTv8c8p&#10;mH8N42Bndfchz2Fb71FvdkEr9TIZ158gEo3pP/xo10ZBWb7B/Uw+An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uOosMAAADcAAAADwAAAAAAAAAAAAAAAACYAgAAZHJzL2Rv&#10;d25yZXYueG1sUEsFBgAAAAAEAAQA9QAAAIgDAAAAAA==&#10;" path="m1372,11r42,4l1452,18r35,5l1517,27r1,l1558,34r46,11l1657,59r58,18l1778,96r68,22l1918,142r75,25l2070,195r81,28l2232,254r83,30l2398,315r83,31l2562,377r82,30l2919,510r-24,-3l2871,505r-22,-4l2828,498r-20,-3l2787,491r-19,-4l2750,483r-1,l2747,482r-26,-4l2695,473r-27,-4l2641,465r-57,-5l2524,455r-61,-2l2399,452r-66,1l2265,454r-70,4l2124,461r-73,4l1977,471r-75,6l1825,483r-77,7l1669,498r-116,10l1434,518r-117,9l1198,536r-117,7l964,547r-58,1l850,550r-57,l737,548r-55,-1l628,544r-52,-3l523,536r-51,-6l421,524r-48,-8l325,507,279,497,234,486,191,472,149,458,109,442,71,425,35,406,,385r4,-4l33,352,63,324,96,297r32,-25l162,248r34,-22l231,204r36,-20l304,165r37,-17l378,132r38,-15l455,102,493,90,532,78,571,67r41,-9l651,49r39,-9l729,33r39,-7l807,21r40,-5l886,12,924,8,962,6,999,4r37,-2l1107,r70,l1201,r25,2l1252,3r24,1l1300,5r25,2l1348,8r24,3xe" fillcolor="#716f61" stroked="f">
                  <v:path arrowok="t" o:connecttype="custom" o:connectlocs="471,5;496,8;506,9;535,15;572,26;615,39;664,56;717,75;772,95;827,116;881,136;965,170;950,168;936,166;923,163;916,162;907,160;889,157;861,154;821,152;778,152;732,153;684,156;634,160;583,164;518,170;439,176;360,182;302,183;264,184;227,183;192,181;157,177;124,173;93,166;64,158;36,148;12,136;1,127;21,108;43,91;65,76;89,62;114,50;139,39;164,30;190,22;217,16;243,11;269,7;295,4;321,2;345,1;392,0;409,1;425,1;442,2;457,4" o:connectangles="0,0,0,0,0,0,0,0,0,0,0,0,0,0,0,0,0,0,0,0,0,0,0,0,0,0,0,0,0,0,0,0,0,0,0,0,0,0,0,0,0,0,0,0,0,0,0,0,0,0,0,0,0,0,0,0,0,0"/>
                </v:shape>
                <v:shape id="Freeform 3114" o:spid="_x0000_s1032" style="position:absolute;left:9569;top:6347;width:2246;height:685;visibility:visible;mso-wrap-style:square;v-text-anchor:top" coordsize="6738,2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KIhcMA&#10;AADcAAAADwAAAGRycy9kb3ducmV2LnhtbESPQYvCMBSE78L+h/CEvciaWlDcapRFELwoaD14fDTP&#10;pti8lCRq998bYWGPw8x8wyzXvW3Fg3xoHCuYjDMQxJXTDdcKzuX2aw4iRGSNrWNS8EsB1quPwRIL&#10;7Z58pMcp1iJBOBSowMTYFVKGypDFMHYdcfKuzluMSfpaao/PBLetzLNsJi02nBYMdrQxVN1Od6vA&#10;Hr5HZb83JC/BX7L6Pt2PYqfU57D/WYCI1Mf/8F97pxXk+QzeZ9IR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KIhcMAAADcAAAADwAAAAAAAAAAAAAAAACYAgAAZHJzL2Rv&#10;d25yZXYueG1sUEsFBgAAAAAEAAQA9QAAAIgDAAAAAA==&#10;" path="m1941,1448r5,-30l1952,1390r7,-28l1965,1336r8,-27l1981,1282r9,-27l1999,1229r9,-26l2019,1178r10,-26l2040,1127r24,-49l2090,1031r28,-47l2147,939r30,-44l2209,852r34,-42l2279,770r36,-40l2353,692r7,-5l2367,680r8,-7l2381,666r43,-40l2468,588r45,-36l2558,518r46,-34l2653,451r47,-31l2749,391r48,-29l2846,335r49,-26l2945,285r49,-24l3043,239r48,-21l3139,198r38,-14l3214,170r37,-13l3287,144r36,-12l3358,122r34,-11l3426,102r32,-9l3491,85r30,-8l3552,71r30,-6l3611,59r28,-4l3667,50r1,l3730,41r62,-9l3852,26r60,-7l3970,14r57,-4l4082,6r55,-3l4190,1,4243,r51,l4345,r50,1l4443,3r47,4l4537,10r46,4l4628,20r44,7l4715,34r42,7l4798,50r42,9l4879,69r39,12l4956,92r38,12l5031,118r36,14l5103,147r34,14l5171,178r33,17l5237,212r32,19l5302,250r31,19l5363,290r32,21l5424,333r30,22l5483,379r29,24l5540,428r28,25l5596,480r28,26l5651,533r28,28l5705,590r27,30l5758,650r52,63l5863,776r50,68l5964,913r51,73l6065,1060r8,12l6083,1083r10,11l6105,1103r13,7l6131,1117r15,5l6160,1126r44,9l6245,1144r40,10l6323,1164r35,11l6393,1188r33,12l6456,1212r29,14l6513,1240r26,15l6563,1271r23,16l6607,1304r20,18l6646,1341r13,15l6673,1373r12,15l6698,1406r11,18l6719,1442r10,20l6738,1481r-101,-39l6537,1406r-98,-31l6339,1349r-98,-24l6143,1308r-97,-16l5949,1281r-97,-8l5756,1268r-96,-1l5565,1268r-94,5l5377,1280r-94,10l5190,1302r-92,13l5006,1332r-90,18l4825,1370r-90,22l4646,1414r-89,25l4469,1464r-86,26l4296,1517r-85,28l4125,1574r-167,57l3793,1689r-72,25l3650,1739r-71,25l3510,1787r-70,23l3372,1832r-67,21l3239,1873r-66,19l3108,1910r-64,17l2982,1942r-62,13l2858,1966r-59,9l2740,1983r-12,1l2636,1999r-92,13l2452,2022r-90,11l2272,2040r-90,6l2094,2049r-88,3l1917,2053r-87,-1l1744,2049r-87,-4l1572,2039r-85,-6l1402,2024r-84,-11l1236,2001r-83,-12l1070,1974r-82,-15l906,1941r-80,-18l745,1903r-80,-22l585,1859r-79,-24l427,1811r-78,-26l271,1758r-79,-28l115,1701,38,1671r-9,-12l18,1650r-6,-4l8,1635,3,1620,1,1602,,1580r1,-27l4,1523r4,-18l11,1486r6,-20l22,1444r7,-22l36,1397r9,-26l55,1343r11,-29l78,1284r14,-32l107,1217r17,-36l142,1143r19,-40l182,1061r24,-45l230,970r26,-48l285,872r23,-31l332,812r24,-27l382,761r25,-23l434,718r27,-19l488,682r28,-15l544,653r28,-12l601,630r28,-9l658,613r29,-7l716,602r28,-5l773,595r28,-2l830,592r28,l885,593r28,1l940,597r26,2l992,604r25,3l1042,612r46,11l1131,634r-22,23l1088,680r-21,25l1046,729r-20,27l1006,784r-20,28l967,843r-19,30l929,905r-18,33l892,971r-37,70l817,1116r-6,13l807,1143r-3,14l802,1171r-1,14l804,1199r2,14l809,1227r6,12l820,1253r8,11l837,1275r9,10l857,1295r13,8l882,1311r14,6l910,1321r14,3l938,1325r14,l966,1324r14,-2l994,1319r12,-6l1018,1306r13,-6l1042,1291r10,-10l1062,1271r8,-13l1078,1245r42,-85l1163,1081r21,-36l1205,1011r20,-34l1247,947r21,-29l1290,890r23,-25l1335,841r23,-21l1382,802r12,-9l1407,784r12,-6l1431,770r22,-10l1475,751r24,-8l1523,736r26,-6l1576,726r28,-3l1633,722r30,-2l1696,722r33,2l1764,727r37,5l1839,738r40,7l1921,754r-24,36l1874,826r-22,36l1831,899r-20,38l1791,975r-18,39l1755,1054r-17,41l1724,1136r-15,43l1696,1221r-13,44l1673,1309r-10,44l1654,1399r-1,15l1653,1429r1,14l1656,1457r5,13l1665,1483r7,13l1680,1508r9,10l1698,1528r11,10l1720,1546r12,7l1746,1559r13,4l1774,1566r14,3l1803,1569r15,-1l1832,1564r14,-3l1858,1555r12,-5l1882,1542r12,-9l1904,1523r9,-10l1921,1501r6,-12l1933,1476r4,-14l1941,1448xe" fillcolor="#3b3629 [1606]" stroked="f">
                  <v:fill opacity="43947f"/>
                  <v:path arrowok="t" o:connecttype="custom" o:connectlocs="660,428;688,360;760,257;808,209;916,130;1030,73;1119,41;1194,22;1284,9;1414,0;1528,5;1626,23;1712,54;1788,97;1856,151;1919,217;2024,358;2053,376;2142,400;2202,435;2236,475;2113,450;1887,423;1669,444;1461,497;1217,580;1058,631;913,662;727,683;524,680;329,654;142,604;6,551;1,508;15,457;47,381;103,281;163,228;229,202;295,198;363,208;335,262;285,347;268,400;282,429;313,442;344,434;388,361;438,289;477,257;535,241;613,246;604,313;565,407;551,481;566,510;596,524;627,515;646,488" o:connectangles="0,0,0,0,0,0,0,0,0,0,0,0,0,0,0,0,0,0,0,0,0,0,0,0,0,0,0,0,0,0,0,0,0,0,0,0,0,0,0,0,0,0,0,0,0,0,0,0,0,0,0,0,0,0,0,0,0,0,0"/>
                </v:shape>
                <v:shape id="Freeform 3115" o:spid="_x0000_s1033" style="position:absolute;left:7504;top:6286;width:2005;height:676;visibility:visible;mso-wrap-style:square;v-text-anchor:top" coordsize="6014,2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vIIcQA&#10;AADcAAAADwAAAGRycy9kb3ducmV2LnhtbESPQWvCQBSE74L/YXlCb7ppCippNlIEobRejCW0t0f2&#10;mQSzb0N21eTfdwXB4zAz3zDpZjCtuFLvGssKXhcRCOLS6oYrBT/H3XwNwnlkja1lUjCSg002naSY&#10;aHvjA11zX4kAYZeggtr7LpHSlTUZdAvbEQfvZHuDPsi+krrHW4CbVsZRtJQGGw4LNXa0rak85xej&#10;YP3XDt8RF64iuV99/Y7F5a0olHqZDR/vIDwN/hl+tD+1gjhewf1MOAI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byCHEAAAA3AAAAA8AAAAAAAAAAAAAAAAAmAIAAGRycy9k&#10;b3ducmV2LnhtbFBLBQYAAAAABAAEAPUAAACJAwAAAAA=&#10;" path="m4503,695r33,18l4566,733r28,23l4621,780r24,27l4667,835r21,30l4706,897r17,33l4739,964r14,34l4766,1032r10,36l4786,1103r9,36l4802,1173r6,35l4813,1242r4,32l4821,1307r5,58l4828,1418r1,43l4829,1495r-1,21l4828,1523r,16l4829,1553r4,14l4836,1580r6,14l4849,1606r7,12l4865,1628r9,10l4885,1647r12,8l4909,1662r13,6l4936,1672r14,3l4965,1677r14,l4994,1675r15,-3l5022,1669r13,-6l5048,1656r11,-7l5070,1640r10,-11l5089,1619r8,-11l5104,1596r5,-14l5114,1569r2,-15l5118,1540r,-7l5119,1514r,-30l5118,1445r-1,-49l5114,1340r-7,-62l5099,1210r-5,-34l5087,1139r-8,-37l5071,1065r-10,-38l5051,989r-12,-39l5026,912r-14,-38l4995,836r-17,-38l4959,761r-20,-36l4917,689r-24,-33l4868,622r57,-3l4979,619r52,4l5080,631r46,11l5170,658r41,17l5249,695r37,22l5320,742r31,27l5380,797r27,29l5433,856r22,32l5476,919r19,31l5513,983r16,30l5544,1045r12,29l5567,1103r9,27l5585,1156r13,44l5606,1235r6,22l5613,1266r3,15l5621,1294r5,14l5634,1320r8,11l5651,1343r11,9l5672,1361r13,6l5697,1374r13,6l5724,1383r13,2l5752,1386r14,l5781,1384r12,-2l5803,1379r11,-4l5825,1370r8,-6l5842,1358r9,-6l5859,1344r8,-8l5874,1327r5,-9l5885,1309r4,-10l5894,1289r3,-11l5900,1268r12,14l5925,1297r14,13l5953,1322r15,13l5982,1345r16,10l6014,1364r-17,48l5983,1459r-12,45l5961,1547r-8,40l5947,1626r-5,37l5939,1698r-3,33l5936,1763r2,30l5940,1821r3,27l5948,1874r5,23l5960,1920r-12,17l5936,1954r-10,18l5916,1990r-33,-12l5848,1966r-34,-10l5781,1945r-34,-8l5713,1930r-34,-7l5644,1916r-33,-4l5576,1907r-35,-2l5508,1902r-35,-1l5438,1900r-34,l5369,1900r-71,2l5228,1906r-71,7l5086,1921r-72,9l4941,1940r-73,10l4794,1961r-73,11l4647,1984r-75,10l4496,2003r-76,9l4343,2018r-78,6l4187,2027r-40,l4108,2028r-41,-1l4028,2026r-40,-2l3948,2022r-42,-4l3866,2014r-42,-6l3784,2003r-41,-8l3701,1987r-42,-9l3617,1968r-41,-11l3533,1943r-15,-4l3467,1926r-50,-14l3367,1897r-51,-15l3265,1865r-52,-17l3162,1831r-53,-19l3058,1794r-53,-19l2954,1756r-53,-19l2848,1717r-51,-20l2744,1677r-51,-19l2604,1624r-86,-34l2432,1559r-86,-31l2261,1497r-84,-29l2093,1441r-82,-24l1929,1393r-80,-20l1810,1364r-39,-8l1731,1348r-38,-6l1655,1336r-38,-5l1579,1327r-37,-3l1506,1321r-37,-1l1434,1320r-35,1l1364,1316r-34,-4l1293,1309r-37,-2l1217,1305r-40,l1137,1305r-40,1l1055,1308r-42,2l970,1314r-42,4l840,1328r-87,11l665,1354r-88,17l491,1387r-85,20l323,1428r-80,20l166,1470r-73,22l69,1500r-23,7l22,1515,,1522r5,-11l13,1501r7,-12l28,1479r16,-18l61,1445r18,-16l100,1415r20,-12l141,1392r22,-10l186,1373r22,-9l232,1356r47,-13l326,1330r51,-14l427,1302r25,-8l477,1286r23,-9l524,1268r22,-11l568,1246r22,-12l611,1219r20,-14l650,1189r18,-18l686,1152r25,-31l736,1087r26,-37l789,1012r31,-46l855,918r38,-50l936,814r23,-27l984,759r27,-29l1039,702r30,-29l1100,642r34,-29l1170,583r36,-30l1247,522r41,-31l1333,461r47,-30l1430,399r53,-30l1538,338r58,-31l1656,277r65,-30l1788,217r71,-31l1933,157r77,-30l2092,99r76,-25l2243,53r74,-17l2391,23r74,-10l2536,6r72,-5l2679,r70,3l2819,7r69,7l2955,23r67,12l3088,48r65,15l3218,81r62,19l3343,120r62,21l3465,164r59,25l3583,213r58,26l3697,265r55,27l3805,319r54,26l3911,372r99,54l4106,478r47,27l4200,529r45,25l4289,577r44,23l4374,621r41,19l4455,658r10,11l4477,679r12,8l4503,695xe" fillcolor="#3b3629 [1606]" stroked="f">
                  <v:fill opacity="47802f"/>
                  <v:path arrowok="t" o:connecttype="custom" o:connectlocs="1556,278;1592,356;1607,436;1610,513;1622,543;1650,558;1683,552;1703,527;1706,482;1693,367;1665,279;1642,206;1750,232;1819,296;1856,368;1872,427;1891,454;1922,462;1948,453;1963,433;1985,441;1991,501;1979,588;1983,646;1927,648;1847,635;1743,635;1574,657;1396,676;1302,673;1206,656;1106,627;985,585;839,530;643,464;539,444;455,439;366,435;222,451;31,497;7,496;47,464;126,439;189,415;237,374;312,271;378,204;477,133;620,62;797,8;963,5;1115,40;1251,97;1400,176;1489,223" o:connectangles="0,0,0,0,0,0,0,0,0,0,0,0,0,0,0,0,0,0,0,0,0,0,0,0,0,0,0,0,0,0,0,0,0,0,0,0,0,0,0,0,0,0,0,0,0,0,0,0,0,0,0,0,0,0,0"/>
                </v:shape>
                <v:shape id="Freeform 3116" o:spid="_x0000_s1034" style="position:absolute;left:10849;top:6390;width:395;height:191;visibility:visible;mso-wrap-style:square;v-text-anchor:top" coordsize="1184,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pPz8EA&#10;AADcAAAADwAAAGRycy9kb3ducmV2LnhtbERPTWvCQBC9F/wPywje6sagpUZX0YogvVULXofsmASz&#10;s2l2jGl/ffcgeHy87+W6d7XqqA2VZwOTcQKKOPe24sLA92n/+g4qCLLF2jMZ+KUA69XgZYmZ9Xf+&#10;ou4ohYohHDI0UIo0mdYhL8lhGPuGOHIX3zqUCNtC2xbvMdzVOk2SN+2w4thQYkMfJeXX480ZCD9/&#10;2/NpcpWZn+62obuJfF7mxoyG/WYBSqiXp/jhPlgDaRrXxjPxCO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aT8/BAAAA3AAAAA8AAAAAAAAAAAAAAAAAmAIAAGRycy9kb3du&#10;cmV2LnhtbFBLBQYAAAAABAAEAPUAAACGAwAAAAA=&#10;" path="m629,12l599,8,569,4,540,2,509,1,480,,452,,424,1,396,2,369,3,344,7r-26,3l293,13r-24,5l245,22r-22,6l200,35r-20,6l160,49r-19,8l123,65r-17,9l91,84,76,94,63,104,50,115,39,126,29,139r-8,12l13,163,8,177,5,190,1,205,,218r,15l2,247r4,14l10,275r7,15l25,303r9,15l44,331r11,14l67,358r15,14l96,384r16,14l130,410r18,12l167,433r20,13l208,457r23,10l254,478r24,9l302,497r26,9l354,515r27,8l409,531r28,7l465,544r30,6l524,554r30,5l585,563r30,4l645,569r29,1l703,571r29,l760,571r27,-2l814,568r27,-3l866,562r25,-4l916,553r23,-4l961,543r22,-6l1004,530r20,-8l1043,514r18,-8l1078,497r16,-10l1108,477r14,-10l1134,456r11,-11l1155,432r8,-12l1170,408r5,-14l1180,381r3,-15l1184,353r-1,-15l1182,324r-3,-14l1173,296r-6,-15l1160,268r-9,-14l1141,240r-12,-14l1116,213r-13,-14l1088,187r-17,-14l1054,161r-18,-12l1016,138,996,125,975,114,954,104,930,93,907,84,882,74,856,65,831,56,804,48,776,40,748,33,719,27,690,21,659,17,629,12xe" fillcolor="#ffc [661]" stroked="f">
                  <v:path arrowok="t" o:connecttype="custom" o:connectlocs="190,1;160,0;132,1;106,3;82,7;60,14;41,22;25,31;13,42;4,55;0,69;1,83;6,97;15,111;27,124;43,137;62,149;85,160;109,169;136,178;165,184;195,188;225,191;254,191;281,189;306,185;328,180;348,172;365,163;378,153;388,140;394,127;395,113;391,99;384,85;372,71;357,58;339,46;318,35;294,25;268,16;240,9;210,4" o:connectangles="0,0,0,0,0,0,0,0,0,0,0,0,0,0,0,0,0,0,0,0,0,0,0,0,0,0,0,0,0,0,0,0,0,0,0,0,0,0,0,0,0,0,0"/>
                </v:shape>
                <v:shape id="Freeform 3117" o:spid="_x0000_s1035" style="position:absolute;left:7921;top:6358;width:481;height:309;visibility:visible;mso-wrap-style:square;v-text-anchor:top" coordsize="1443,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nSMcMA&#10;AADcAAAADwAAAGRycy9kb3ducmV2LnhtbESPQWvCQBSE74L/YXlCb7oxQrXRVUQpeCpUBXt8Zl+T&#10;1OzbJbtq8u+7guBxmJlvmMWqNbW4UeMrywrGowQEcW51xYWC4+FzOAPhA7LG2jIp6MjDatnvLTDT&#10;9s7fdNuHQkQI+wwVlCG4TEqfl2TQj6wjjt6vbQyGKJtC6gbvEW5qmSbJuzRYcVwo0dGmpPyyvxoF&#10;u+35Z2qcOx1rmvivrmP9l06Uehu06zmIQG14hZ/tnVaQph/wOBOP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nSMcMAAADcAAAADwAAAAAAAAAAAAAAAACYAgAAZHJzL2Rv&#10;d25yZXYueG1sUEsFBgAAAAAEAAQA9QAAAIgDAAAAAA==&#10;" path="m633,105r-37,15l560,136r-36,17l490,171r-33,18l423,208r-31,19l361,247r-31,20l302,287r-28,22l248,330r-26,21l197,372r-23,23l152,417r-21,22l112,461,94,483,79,506,63,528,49,551,37,572,27,594r-9,22l11,637,6,658,2,678,,698r,21l2,738r4,19l11,775r7,18l27,808r11,16l51,837r13,14l80,863r16,11l114,884r21,9l156,901r22,7l202,914r24,5l252,923r27,3l306,927r29,1l365,928r30,-2l427,924r32,-4l492,916r33,-7l559,902r34,-7l629,886r36,-10l701,864r36,-12l774,839r37,-15l848,808r35,-15l919,776r34,-18l986,740r34,-19l1051,702r32,-20l1113,662r28,-21l1169,620r27,-21l1221,577r25,-21l1268,534r23,-23l1311,489r20,-21l1349,445r16,-22l1380,400r14,-22l1406,357r10,-23l1425,313r7,-21l1437,270r4,-20l1443,230r,-20l1441,191r-4,-19l1432,154r-7,-18l1416,120r-11,-15l1393,91,1379,78,1363,65,1347,54,1329,44r-20,-9l1287,27r-22,-6l1241,15,1217,9,1191,6,1164,3,1137,2,1108,r-30,l1048,3r-31,2l984,8r-32,5l918,18r-34,8l850,34r-36,9l778,53,742,64,706,77,670,90r-37,15xe" fillcolor="#ffc [661]" stroked="f">
                  <v:path arrowok="t" o:connecttype="custom" o:connectlocs="187,45;152,63;120,82;91,103;66,124;44,146;26,168;12,190;4,212;0,232;2,252;9,269;21,283;38,294;59,302;84,307;112,309;142,308;175,303;210,295;246,284;283,269;318,252;350,234;380,213;407,192;430,170;450,148;465,126;475,104;480,83;480,64;475,45;464,30;449,18;429,9;406,3;379,1;349,1;317,4;283,11;247,21;211,35" o:connectangles="0,0,0,0,0,0,0,0,0,0,0,0,0,0,0,0,0,0,0,0,0,0,0,0,0,0,0,0,0,0,0,0,0,0,0,0,0,0,0,0,0,0,0"/>
                </v:shape>
                <v:shape id="Freeform 3118" o:spid="_x0000_s1036" style="position:absolute;left:9511;top:2438;width:1919;height:3704;visibility:visible;mso-wrap-style:square;v-text-anchor:top" coordsize="5759,11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KGMIA&#10;AADcAAAADwAAAGRycy9kb3ducmV2LnhtbERPTWvCQBC9F/oflin0VjemUCW6ihRaSm5VQb2N2TEJ&#10;ZmfT3amm/757EDw+3vd8ObhOXSjE1rOB8SgDRVx523JtYLv5eJmCioJssfNMBv4ownLx+DDHwvor&#10;f9NlLbVKIRwLNNCI9IXWsWrIYRz5njhxJx8cSoKh1jbgNYW7TudZ9qYdtpwaGuzpvaHqvP51Bo6f&#10;0u+6Q/jZT2WCpzIv292+NOb5aVjNQAkNchff3F/WQP6a5qcz6Qjo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NkoYwgAAANwAAAAPAAAAAAAAAAAAAAAAAJgCAABkcnMvZG93&#10;bnJldi54bWxQSwUGAAAAAAQABAD1AAAAhwMAAAAA&#10;" path="m5498,10314r-34,-276l5432,9762r-30,-275l5374,9213r-27,-273l5322,8667r-21,-273l5281,8123r-18,-271l5248,7581r-12,-270l5226,7041r-7,-270l5215,6502r-1,-269l5216,5963r6,-269l5229,5426r13,-269l5257,4888r19,-269l5300,4350r27,-270l5357,3811r36,-270l5431,3273r44,-272l5523,2731r51,-271l5631,2188r62,-271l5759,1643r-165,-61l5430,1522r-165,-57l5098,1409r-165,-55l4766,1302r-167,-52l4431,1200r-167,-51l4096,1101r-169,-47l3759,1006,3421,914,3083,822,2745,730,2408,637,2239,590,2071,543,1903,494,1735,444,1567,394,1400,342,1234,290,1067,235,901,179,736,121,571,61,408,r-5,350l398,702r-5,354l386,1414r-6,357l373,2132r-8,362l356,2857r-10,364l336,3586r-11,367l313,4320r-13,369l286,5057r-16,369l254,5796r-41,199l176,6193r-34,193l113,6577,88,6764,66,6950,47,7132,33,7312,20,7489,10,7664,5,7836,1,8007,,8175r1,167l5,8506r5,163l18,8830r10,159l39,9147r14,157l66,9459r16,154l99,9767r18,152l136,10071r19,150l175,10371r20,149l238,10818r41,296l443,11099r165,-17l771,11066r165,-19l1099,11026r164,-20l1426,10984r165,-23l1753,10938r163,-24l2080,10890r163,-26l2569,10811r326,-55l3220,10701r325,-57l3871,10587r325,-57l4521,10474r326,-55l5172,10365r326,-51xe" fillcolor="#ffc [661]" stroked="f">
                  <v:path arrowok="t" o:connecttype="custom" o:connectlocs="1810,3253;1782,2979;1760,2707;1745,2437;1738,2167;1740,1898;1752,1629;1775,1360;1810,1091;1857,820;1919,548;1754,488;1588,434;1421,383;1253,335;915,243;690,181;522,131;356,78;190,20;133,234;127,590;119,952;108,1317;95,1685;71,1998;38,2192;16,2377;3,2554;0,2725;3,2889;13,3048;27,3204;45,3356;65,3506;148,3699;312,3682;475,3661;638,3637;856,3603;1181,3547;1506,3491;1832,3437" o:connectangles="0,0,0,0,0,0,0,0,0,0,0,0,0,0,0,0,0,0,0,0,0,0,0,0,0,0,0,0,0,0,0,0,0,0,0,0,0,0,0,0,0,0,0"/>
                </v:shape>
                <v:shape id="Freeform 3119" o:spid="_x0000_s1037" style="position:absolute;left:9514;top:2511;width:1794;height:3618;visibility:visible;mso-wrap-style:square;v-text-anchor:top" coordsize="5382,10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pZ7cQA&#10;AADcAAAADwAAAGRycy9kb3ducmV2LnhtbESPwWrDMBBE74H+g9hCL6GWk0AwruVQUgqF4kCcQK6L&#10;tbVNrZWR1MT++6pQyHGYmTdMsZvMIK7kfG9ZwSpJQRA3VvfcKjif3p8zED4gaxwsk4KZPOzKh0WB&#10;ubY3PtK1Dq2IEPY5KuhCGHMpfdORQZ/YkTh6X9YZDFG6VmqHtwg3g1yn6VYa7DkudDjSvqPmu/4x&#10;CrKMW9wc5krvL/TG7Krsc6mVenqcXl9ABJrCPfzf/tAK1psV/J2JR0C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6We3EAAAA3AAAAA8AAAAAAAAAAAAAAAAAmAIAAGRycy9k&#10;b3ducmV2LnhtbFBLBQYAAAAABAAEAPUAAACJAwAAAAA=&#10;" path="m3829,5185r23,1l3874,5189r21,4l3917,5197r21,6l3958,5210r20,7l3997,5226r19,10l4034,5247r18,11l4069,5270r17,14l4101,5297r15,16l4131,5327r13,17l4156,5361r13,17l4180,5396r10,19l4200,5434r8,20l4216,5474r6,20l4228,5515r4,23l4237,5559r2,24l4241,5605r,24l4241,5651r-2,24l4237,5698r-5,23l4228,5744r-6,21l4216,5788r-8,21l4199,5830r-10,21l4179,5871r-12,19l4155,5909r-13,18l4128,5945r-14,16l4098,5977r-16,16l4066,6007r-17,14l4031,6034r-18,13l3994,6058r-19,10l3955,6078r-20,8l3913,6094r-21,5l3871,6105r-23,4l3827,6113r-22,1l3781,6115r-22,l3737,6113r-23,-4l3693,6105r-21,-5l3651,6094r-21,-8l3611,6077r-19,-9l3573,6057r-18,-12l3538,6033r-16,-13l3505,6005r-16,-16l3475,5974r-14,-17l3448,5939r-13,-18l3424,5902r-10,-19l3404,5863r-9,-21l3387,5820r-6,-21l3375,5777r-6,-23l3366,5731r-3,-24l3362,5684r-2,-25l3362,5634r2,-23l3366,5586r5,-23l3376,5539r6,-22l3388,5495r9,-22l3406,5453r10,-22l3428,5412r11,-19l3451,5374r14,-18l3479,5340r15,-17l3509,5308r17,-15l3543,5279r17,-13l3579,5253r18,-11l3616,5232r20,-9l3656,5214r20,-8l3697,5201r22,-6l3740,5191r22,-4l3785,5185r22,l3829,5185xm5289,4124r3,-28l5295,4068r3,-28l5300,4012r2,-28l5306,3956r3,-28l5311,3900r-11,27l5289,3952r-12,25l5262,4002r-14,24l5233,4050r-17,23l5199,4096r-17,22l5162,4140r-19,21l5123,4181r-20,20l5082,4219r-22,18l5037,4255r-22,16l4991,4286r-24,15l4942,4314r-25,14l4892,4339r-26,11l4839,4359r-26,9l4785,4376r-27,6l4730,4387r-26,5l4676,4394r-29,1l4619,4396r-34,-2l4551,4391r-32,-5l4488,4379r-32,-9l4426,4360r-29,-12l4368,4334r-28,-14l4313,4303r-26,-18l4263,4266r-24,-20l4216,4225r-22,-24l4174,4178r-19,-26l4137,4126r-17,-27l4105,4071r-15,-29l4078,4012r-11,-30l4057,3950r-9,-31l4041,3886r-4,-33l4032,3819r-2,-34l4030,3751r1,-35l4034,3681r6,-34l4047,3612r7,-34l4064,3546r12,-32l4088,3483r15,-29l4118,3425r17,-28l4154,3369r19,-26l4194,3318r22,-24l4239,3271r24,-22l4288,3229r26,-21l4341,3190r28,-16l4397,3157r29,-15l4456,3130r32,-12l4519,3108r31,-9l4583,3091r32,-7l4649,3080r33,-4l4716,3075r35,l4785,3076r27,4l4840,3083r27,3l4893,3092r25,7l4944,3105r25,8l4993,3122r24,9l5039,3141r23,11l5083,3165r21,12l5124,3190r21,15l5164,3220r18,15l5198,3251r17,17l5231,3286r15,18l5260,3323r13,19l5287,3362r11,20l5308,3403r10,22l5327,3447r8,22l5342,3493r6,24l5353,3541r3,-28l5359,3486r4,-28l5367,3430r4,-27l5374,3375r3,-27l5382,3320r-11,-17l5361,3286r-13,-17l5336,3252r-12,-17l5310,3220r-13,-16l5282,3189r-14,-14l5252,3161r-16,-13l5220,3134r-17,-12l5185,3110r-18,-13l5149,3086r-19,-10l5111,3066r-20,-10l5071,3047r-20,-8l5029,3030r-21,-6l4986,3016r-22,-6l4942,3004r-24,-5l4895,2994r-24,-4l4848,2987r-25,-3l4799,2982r-39,-2l4720,2980r-39,1l4643,2984r-38,6l4567,2997r-37,7l4493,3015r-36,12l4423,3039r-35,16l4354,3071r-33,17l4289,3108r-31,21l4229,3150r-29,24l4173,3198r-27,26l4122,3252r-25,28l4075,3310r-22,31l4034,3373r-18,34l4000,3440r-15,36l3973,3512r-11,38l3951,3588r-7,39l3938,3668r-3,40l3934,3748r,40l3936,3827r4,39l3946,3904r8,37l3964,3978r11,36l3988,4050r15,35l4019,4117r18,33l4057,4181r20,30l4099,4240r24,28l4147,4294r26,26l4201,4343r28,23l4259,4386r30,19l4321,4422r33,16l4388,4451r35,12l4458,4473r36,8l4531,4487r38,4l4608,4492r26,l4659,4491r24,-2l4709,4487r25,-3l4758,4479r24,-6l4807,4468r23,-7l4855,4453r22,-9l4901,4435r23,-10l4946,4415r23,-11l4991,4392r22,-13l5034,4366r21,-14l5075,4338r20,-15l5115,4308r20,-17l5155,4274r18,-17l5190,4239r18,-18l5225,4202r17,-19l5259,4164r15,-20l5289,4124xm1558,173r-55,-17l1511,172r9,16l1528,203r8,16l1543,236r7,15l1555,268r6,17l1565,303r4,17l1572,337r2,17l1576,371r1,17l1577,406r,17l1576,440r-2,16l1572,472r-3,16l1565,502r-4,15l1555,532r-5,12l1543,557r-8,13l1528,581r-9,11l1511,602r-10,9l1492,620r-10,9l1471,636r-11,6l1449,649r-11,6l1425,659r-12,4l1400,666r-14,2l1373,669r-14,1l1345,670r-14,-1l1317,667r-15,-2l1288,660r-16,-4l1257,650r-14,-5l1228,638r-14,-8l1200,621r-14,-9l1172,602r-12,-10l1148,581r-13,-11l1123,557r-11,-12l1101,532r-11,-14l1079,503r-10,-14l1060,474r-9,-15l1044,443r-8,-16l1029,410r-7,-16l1016,378r-6,-18l1006,343r-4,-17l998,309r-3,-18l993,273r-1,-17l991,238r,-18l992,204r1,-15l995,173r3,-15l1001,144r5,-14l1009,117r6,-14l1020,91r6,-12l1032,68r7,-12l1046,46r8,-10l1063,27r7,-9l1057,14,1044,9,1030,5,1017,r-8,10l1002,21r-7,11l990,43,978,67r-9,24l961,118r-6,29l951,176r-3,32l948,228r2,20l951,268r3,20l956,309r5,20l965,349r6,20l978,388r6,19l991,426r9,18l1009,463r9,18l1028,498r10,17l1049,532r13,16l1074,564r12,15l1100,593r13,14l1126,620r15,12l1157,645r14,11l1187,666r16,10l1219,685r17,8l1253,700r17,6l1286,711r17,4l1320,719r17,2l1354,722r15,l1385,721r16,-1l1415,716r16,-3l1444,709r15,-5l1472,697r14,-6l1498,683r12,-9l1522,665r11,-10l1544,644r10,-13l1563,619r9,-12l1580,592r8,-15l1594,563r6,-17l1605,530r5,-18l1614,496r3,-19l1619,458r2,-19l1621,422r,-17l1620,388r-1,-17l1617,354r-3,-16l1611,320r-4,-17l1598,270r-12,-33l1573,204r-15,-31xm682,10852r25,-2l731,10848r25,-3l781,10842r-13,-3l756,10835r-11,-4l732,10826r-22,-12l688,10801r-22,-15l646,10770r-18,-20l610,10731r-16,-22l579,10687r-13,-24l554,10637r-10,-27l537,10584r-6,-28l527,10526r-2,-18l524,10492r,-17l525,10458r3,-17l530,10426r3,-17l537,10393r4,-15l546,10364r5,-15l558,10335r7,-14l572,10309r8,-13l589,10284r9,-12l608,10261r10,-10l628,10241r12,-9l651,10223r12,-8l675,10208r14,-7l702,10196r14,-6l729,10186r15,-4l758,10180r15,-2l788,10177r16,l819,10178r15,1l849,10181r16,4l879,10188r15,4l907,10198r15,6l935,10210r13,8l962,10226r12,8l987,10244r12,9l1011,10264r11,10l1032,10287r10,11l1053,10310r10,14l1072,10337r7,13l1087,10365r7,15l1101,10395r5,16l1112,10427r4,15l1121,10459r2,17l1125,10493r3,27l1129,10545r-3,26l1123,10596r-6,24l1111,10644r-8,24l1093,10689r-12,21l1068,10730r-14,19l1038,10766r-17,16l1003,10796r-20,14l963,10821r26,-3l1013,10814r26,-2l1064,10809r14,-15l1092,10778r12,-16l1115,10745r10,-19l1135,10708r8,-20l1151,10668r7,-21l1162,10626r5,-22l1170,10581r1,-22l1172,10536r-1,-23l1169,10489r-3,-20l1162,10450r-4,-19l1153,10413r-6,-19l1140,10377r-7,-18l1124,10343r-8,-17l1106,10310r-10,-16l1086,10280r-11,-15l1063,10252r-13,-14l1038,10226r-13,-12l1011,10203r-14,-11l982,10182r-14,-9l952,10166r-16,-8l920,10151r-16,-7l888,10140r-17,-5l854,10132r-17,-2l820,10127r-18,l784,10127r-17,2l749,10131r-17,3l717,10139r-17,4l684,10149r-14,6l655,10163r-14,8l626,10181r-12,9l600,10201r-12,12l577,10225r-11,12l554,10251r-10,13l535,10279r-8,14l519,10309r-7,17l505,10341r-5,18l494,10376r-4,18l486,10412r-2,19l482,10450r-1,19l481,10488r1,20l483,10529r3,25l492,10580r5,26l505,10629r9,25l524,10677r11,22l548,10720r13,20l576,10759r15,19l608,10795r17,17l643,10827r19,13l682,10852xm3592,7026r33,-1l3658,7025r34,1l3725,7027r34,3l3793,7034r33,3l3860,7043r33,5l3927,7055r33,8l3994,7071r34,9l4061,7089r33,11l4127,7111r33,11l4192,7136r33,12l4256,7163r31,14l4319,7193r30,16l4379,7225r30,17l4438,7260r28,19l4495,7298r27,19l4550,7337r26,22l4602,7380r24,21l4651,7424r25,23l4699,7471r22,23l4745,7519r21,25l4788,7569r21,26l4829,7622r20,27l4868,7676r18,28l4904,7732r18,29l4939,7790r15,30l4970,7851r15,30l4998,7912r13,32l5025,7975r11,32l5047,8040r11,32l5068,8106r9,34l5085,8173r8,35l5100,8243r5,35l5110,8313r4,36l5118,8384r2,36l5122,8455r1,35l5122,8525r,35l5120,8595r-2,34l5114,8663r-4,35l5104,8731r-5,34l5092,8799r-7,32l5076,8865r-9,32l5057,8930r-10,32l5036,8994r-12,31l5010,9056r-13,32l4982,9118r-14,30l4952,9178r-17,30l4917,9237r-18,29l4882,9294r-21,28l4841,9350r-41,54l4757,9456r-22,25l4713,9506r-23,24l4668,9554r-24,23l4620,9600r-25,22l4570,9643r-25,21l4518,9685r-27,19l4463,9723r-29,19l4405,9760r-32,17l4342,9794r-32,16l4276,9826r-35,15l4206,9855r-37,14l4131,9882r-40,12l4050,9907r-43,10l3965,9928r-46,10l3873,9947r-48,8l3777,9961r-49,3l3677,9966r-50,l3576,9964r-51,-5l3474,9954r-52,-8l3371,9936r-52,-11l3266,9910r-50,-14l3165,9878r-51,-18l3064,9838r-49,-22l2965,9792r-48,-25l2870,9739r-46,-29l2780,9679r-44,-32l2693,9612r-41,-35l2613,9540r-38,-39l2538,9461r-34,-42l2471,9377r-31,-45l2411,9286r-4,2l2405,9289r-1,1l2405,9292r3,1l2410,9294r-4,2l2391,9298r-30,4l2311,9306r-16,1l2277,9306r-18,-1l2240,9302r-20,-6l2199,9290r-22,-7l2155,9275r-22,-10l2109,9253r-22,-12l2063,9229r-23,-15l2016,9199r-22,-17l1970,9164r-21,-18l1927,9126r-22,-20l1885,9084r-19,-22l1847,9038r-17,-23l1814,8990r-15,-26l1786,8938r-13,-27l1763,8883r-9,-28l1748,8825r-5,-30l1740,8765r-1,-30l1741,8704r3,-29l1750,8646r7,-29l1766,8589r11,-28l1788,8534r13,-27l1816,8481r16,-25l1848,8431r18,-23l1885,8385r19,-22l1924,8341r21,-20l1965,8302r21,-18l2007,8267r22,-16l2050,8236r21,-13l2091,8210r20,-11l2132,8189r19,-9l2170,8173r17,-5l2204,8163r16,-3l2235,8159r43,-1l2301,8157r5,l2302,8157r-12,1l2277,8158r-9,1l2266,8159r8,-30l2282,8098r8,-30l2299,8039r10,-29l2320,7981r11,-30l2342,7923r12,-28l2367,7867r12,-28l2392,7813r14,-27l2420,7760r15,-27l2451,7708r15,-25l2482,7658r17,-25l2515,7609r17,-24l2550,7562r18,-23l2587,7517r19,-23l2625,7473r20,-21l2665,7432r21,-21l2706,7391r21,-19l2749,7354r44,-37l2838,7284r46,-33l2930,7221r23,-15l2978,7193r23,-14l3026,7167r24,-12l3075,7142r26,-11l3127,7121r25,-10l3178,7101r27,-9l3232,7084r28,-8l3288,7069r28,-7l3345,7055r29,-6l3403,7045r30,-5l3465,7036r30,-3l3527,7029r32,-2l3592,7026xm2378,9220r-16,-34l2348,9152r-15,-36l2320,9079r-13,-37l2295,9004r-11,-38l2274,8927r-10,-38l2256,8851r-8,-38l2241,8776r-5,-37l2230,8703r-3,-33l2224,8636r-3,-63l2220,8517r1,-51l2224,8418r5,-47l2235,8326r7,-46l2250,8233r-5,-1l2238,8233r-24,1l2191,8236r-23,5l2146,8246r-21,7l2104,8261r-22,8l2062,8279r-20,11l2023,8302r-18,14l1987,8329r-18,16l1952,8360r-15,17l1921,8394r-13,19l1894,8432r-13,20l1870,8472r-12,22l1848,8516r-9,23l1832,8561r-8,24l1818,8609r-5,25l1809,8658r-2,26l1805,8710r,26l1806,8762r2,26l1813,8814r6,25l1826,8864r10,24l1846,8912r12,22l1871,8957r14,22l1901,8999r16,20l1935,9039r17,18l1970,9075r19,18l2010,9109r19,16l2049,9139r21,14l2090,9165r20,12l2130,9187r21,10l2170,9206r20,7l2208,9220r19,5l2243,9230r17,2l2276,9234r16,2l2305,9234r43,-4l2372,9228r11,-3l2384,9224r-3,l2377,9223r-3,-1l2373,9222r1,-1l2378,9220xm3594,7213r59,-1l3710,7213r57,5l3824,7225r57,10l3938,7248r56,15l4050,7283r55,20l4159,7326r52,26l4264,7380r50,30l4364,7443r49,34l4460,7514r44,40l4548,7595r43,43l4631,7683r38,45l4705,7777r33,50l4770,7879r30,52l4826,7985r24,56l4871,8098r20,59l4906,8217r12,61l4929,8339r5,63l4936,8464r-1,61l4931,8587r-8,61l4912,8709r-15,59l4879,8828r-20,58l4836,8943r-26,56l4782,9055r-31,54l4718,9162r-36,50l4644,9261r-39,49l4564,9355r-44,45l4474,9443r-46,40l4379,9521r-49,37l4279,9592r-52,31l4173,9652r-54,26l4064,9702r-55,21l3953,9741r-58,14l3838,9768r-57,9l3725,9785r-53,4l3619,9792r-53,2l3516,9792r-49,-3l3419,9785r-47,-7l3326,9769r-44,-10l3238,9748r-42,-15l3155,9718r-41,-17l3075,9683r-38,-21l3000,9640r-37,-22l2928,9593r-34,-27l2861,9539r-32,-29l2797,9480r-30,-32l2737,9416r-28,-34l2681,9348r-27,-37l2627,9274r-24,-38l2578,9196r26,-22l2628,9150r24,-24l2673,9099r20,-27l2711,9043r17,-30l2743,8981r12,-32l2766,8916r9,-35l2782,8846r2,-19l2786,8809r1,-19l2789,8771r1,-19l2790,8732r-1,-20l2787,8692r-2,-20l2783,8652r-3,-19l2775,8613r-4,-21l2765,8573r-6,-19l2753,8535r-7,-19l2738,8498r-9,-19l2720,8461r-9,-17l2701,8427r-11,-17l2680,8393r-12,-16l2656,8362r-13,-15l2631,8331r-14,-13l2603,8303r-14,-13l2575,8278r-16,-13l2543,8254r-15,-11l2512,8233r-17,-10l2479,8214r-17,-8l2444,8198r14,-52l2474,8096r17,-50l2510,7997r19,-48l2551,7903r23,-46l2598,7814r26,-43l2651,7728r29,-40l2709,7650r31,-38l2774,7576r34,-35l2843,7508r37,-32l2918,7446r40,-28l2999,7391r42,-24l3085,7343r45,-21l3177,7302r47,-18l3273,7268r51,-15l3375,7241r53,-10l3482,7223r55,-5l3594,7213xm2545,9132r-14,-29l2518,9073r-14,-31l2493,9010r-12,-32l2471,8945r-10,-33l2451,8878r-9,-32l2434,8812r-7,-32l2421,8747r-5,-32l2411,8684r-3,-30l2406,8625r-4,-55l2402,8521r2,-46l2406,8432r4,-41l2416,8351r5,-40l2429,8270r15,6l2458,8284r15,8l2487,8300r14,10l2514,8319r14,10l2540,8340r25,23l2588,8387r21,26l2630,8441r18,29l2664,8501r15,31l2692,8563r10,34l2711,8630r4,17l2717,8664r2,18l2721,8699r1,35l2722,8766r-2,33l2717,8831r-6,30l2703,8892r-8,28l2683,8948r-12,26l2658,9000r-16,25l2625,9048r-18,24l2587,9093r-20,20l2545,9132xm342,7517r18,1l377,7521r16,4l410,7529r16,6l441,7541r16,8l473,7557r14,9l502,7576r13,11l529,7599r13,12l554,7624r13,14l579,7652r10,15l600,7683r10,15l619,7715r9,17l636,7750r7,18l650,7787r6,19l661,7825r4,19l670,7864r2,20l674,7906r2,20l676,7947r,21l675,7988r-2,21l670,8029r-4,20l662,8068r-5,19l651,8105r-7,18l637,8140r-8,17l621,8173r-9,16l602,8204r-11,14l580,8233r-11,12l557,8257r-13,13l531,8281r-13,10l503,8300r-13,9l474,8316r-15,6l444,8329r-17,5l411,8337r-17,3l378,8343r-18,l343,8343r-18,-2l308,8339r-18,-3l274,8331r-17,-5l241,8319r-16,-8l210,8303r-16,-9l180,8284r-15,-11l152,8262r-14,-12l125,8236r-13,-13l100,8208,89,8192,79,8177,68,8160r-9,-17l50,8126r-8,-19l34,8089r-7,-19l21,8051r-6,-20l11,8011,7,7991,4,7971,2,7949,,7928r,-21l2,7885r1,-21l5,7843r3,-20l12,7804r5,-21l22,7765r6,-19l35,7728r8,-16l51,7695r9,-16l70,7663r10,-15l91,7634r11,-13l115,7607r12,-12l139,7584r14,-10l166,7564r15,-9l195,7547r16,-7l225,7534r17,-6l258,7523r16,-3l290,7518r17,-2l325,7516r17,1xm342,7568r14,1l372,7572r15,3l401,7579r14,5l429,7590r14,6l456,7603r12,9l481,7620r12,10l505,7640r11,10l528,7661r10,13l548,7686r10,12l567,7712r9,14l584,7741r7,14l598,7771r7,16l610,7802r6,17l621,7836r3,17l627,7871r2,17l632,7906r1,19l634,7942r-1,18l632,7978r-1,18l627,8014r-2,17l621,8048r-5,17l612,8080r-7,16l599,8112r-6,14l585,8141r-8,13l568,8168r-9,12l549,8192r-10,12l529,8215r-11,10l506,8234r-12,9l482,8251r-13,7l456,8265r-13,6l429,8276r-13,5l401,8284r-14,2l372,8288r-16,1l342,8289r-16,-1l310,8285r-14,-3l281,8279r-14,-5l253,8269r-14,-7l225,8254r-13,-8l200,8238r-13,-10l175,8218r-12,-10l152,8196r-12,-11l130,8172r-10,-13l111,8145r-9,-14l94,8116r-7,-16l79,8085r-7,-16l66,8052r-5,-16l56,8019r-3,-18l50,7983r-4,-18l45,7947r-1,-19l44,7910r,-19l45,7873r2,-18l50,7837r3,-18l58,7802r4,-15l68,7770r6,-16l81,7740r7,-15l96,7711r7,-14l112,7684r10,-13l133,7660r10,-11l153,7638r12,-10l176,7619r12,-9l201,7602r12,-7l227,7588r13,-5l253,7578r15,-3l283,7572r14,-3l312,7568r14,-1l342,7568xm2213,3766r41,10l2293,3788r39,13l2370,3817r37,17l2443,3853r34,20l2512,3895r33,25l2577,3945r30,28l2637,4001r28,30l2692,4061r26,33l2743,4127r23,35l2789,4198r20,37l2827,4273r17,39l2860,4351r15,41l2887,4433r10,42l2906,4517r8,43l2918,4603r4,44l2924,4692r,45l2921,4782r-4,44l2911,4870r-8,43l2893,4955r-13,42l2867,5037r-15,39l2836,5115r-19,37l2797,5188r-21,36l2754,5258r-25,32l2703,5321r-25,30l2650,5379r-29,26l2590,5430r-31,24l2528,5475r-34,20l2461,5513r-36,16l2389,5544r-36,12l2316,5566r-38,8l2240,5579r-39,4l2161,5585r-40,-1l2081,5580r-40,-5l2001,5567r-40,-11l1923,5544r-37,-15l1851,5511r-36,-19l1780,5471r-33,-23l1714,5422r-31,-26l1652,5368r-29,-31l1595,5305r-26,-33l1543,5236r-24,-35l1497,5164r-21,-40l1457,5084r-18,-40l1422,5001r-15,-42l1395,4914r-11,-45l1374,4824r-8,-47l1360,4730r-3,-47l1356,4635r,-48l1358,4537r5,-48l1369,4442r8,-46l1388,4351r12,-43l1414,4265r16,-40l1447,4184r19,-38l1486,4110r22,-35l1532,4041r24,-31l1582,3978r27,-28l1638,3923r29,-26l1698,3875r32,-21l1762,3834r34,-18l1830,3801r36,-13l1902,3776r37,-10l1977,3760r38,-5l2054,3753r39,l2133,3755r40,5l2213,3766xm2204,3882r35,8l2274,3900r33,11l2340,3924r32,15l2404,3956r31,18l2464,3993r29,21l2521,4036r27,24l2574,4085r24,25l2622,4138r23,28l2667,4196r20,31l2706,4258r18,33l2740,4323r15,35l2768,4393r13,34l2792,4464r9,36l2809,4538r6,37l2820,4613r3,40l2824,4692r,39l2822,4770r-4,40l2813,4848r-8,38l2796,4923r-10,36l2775,4994r-13,35l2747,5063r-17,32l2714,5127r-19,30l2674,5186r-20,29l2632,5242r-24,26l2584,5293r-25,22l2532,5336r-27,20l2477,5375r-29,17l2418,5408r-30,14l2357,5435r-33,10l2292,5454r-33,7l2226,5465r-35,3l2157,5470r-36,-2l2087,5465r-36,-4l2017,5453r-34,-9l1950,5433r-33,-14l1885,5405r-31,-17l1824,5369r-29,-20l1767,5327r-28,-23l1713,5278r-26,-26l1664,5224r-24,-29l1618,5165r-20,-32l1577,5100r-17,-34l1543,5031r-16,-35l1513,4960r-13,-38l1489,4884r-10,-40l1471,4805r-7,-40l1460,4723r-3,-41l1454,4640r1,-42l1458,4555r3,-41l1467,4472r8,-39l1483,4394r11,-38l1506,4319r13,-36l1535,4248r16,-32l1569,4183r19,-30l1609,4124r21,-28l1652,4069r24,-25l1702,4021r25,-23l1754,3978r28,-19l1810,3942r31,-15l1871,3913r30,-11l1932,3892r33,-9l1998,3877r33,-4l2065,3871r34,l2134,3872r34,4l2204,3882xm2260,2823r20,6l2302,2836r19,8l2341,2853r19,10l2379,2873r18,13l2414,2898r17,13l2447,2926r17,16l2479,2957r14,16l2508,2991r13,18l2533,3027r12,19l2556,3065r11,20l2576,3105r9,22l2593,3148r6,21l2606,3192r6,21l2615,3235r5,24l2622,3281r1,24l2623,3327r,24l2621,3374r-3,24l2614,3420r-5,23l2604,3464r-7,21l2590,3505r-9,20l2573,3545r-11,17l2552,3580r-11,18l2529,3614r-14,16l2502,3644r-13,15l2474,3672r-16,13l2443,3696r-17,10l2409,3716r-17,8l2374,3732r-17,6l2337,3744r-19,4l2299,3752r-20,2l2260,3755r-20,l2219,3754r-20,-3l2179,3747r-22,-4l2137,3736r-20,-7l2098,3720r-19,-9l2060,3700r-18,-11l2025,3677r-18,-14l1992,3649r-17,-15l1960,3618r-14,-16l1931,3584r-13,-18l1905,3547r-12,-19l1882,3508r-10,-21l1862,3466r-9,-21l1845,3422r-7,-22l1832,3378r-6,-23l1821,3332r-3,-24l1816,3283r-2,-23l1814,3235r,-23l1815,3187r3,-23l1821,3140r5,-23l1832,3094r6,-21l1845,3053r9,-21l1863,3012r9,-18l1883,2976r11,-17l1907,2943r13,-16l1933,2913r14,-14l1963,2886r14,-12l1994,2863r16,-10l2026,2844r18,-8l2062,2830r18,-6l2099,2820r19,-5l2138,2813r19,-1l2177,2812r21,1l2219,2815r20,3l2260,2823xm2256,2882r18,6l2292,2894r16,7l2325,2909r17,9l2359,2927r15,10l2389,2948r16,13l2418,2973r15,14l2446,3000r12,15l2471,3029r11,16l2493,3060r10,17l2513,3094r9,18l2530,3130r8,18l2545,3167r6,18l2557,3204r4,20l2565,3243r3,20l2570,3283r1,21l2571,3324r,20l2569,3364r-2,20l2564,3404r-4,20l2555,3443r-6,17l2542,3478r-6,17l2528,3512r-9,16l2510,3543r-10,15l2489,3573r-12,13l2466,3599r-12,13l2440,3623r-13,10l2414,3643r-15,9l2384,3661r-14,7l2354,3675r-15,5l2322,3685r-17,4l2288,3691r-17,3l2254,3695r-17,l2219,3694r-18,-3l2183,3688r-18,-5l2147,3678r-18,-7l2113,3664r-17,-9l2080,3647r-16,-11l2049,3626r-15,-12l2020,3602r-14,-14l1993,3575r-14,-15l1967,3546r-11,-16l1945,3513r-10,-17l1924,3478r-8,-18l1907,3443r-8,-19l1892,3404r-7,-19l1880,3365r-5,-20l1872,3325r-3,-20l1866,3283r-1,-20l1864,3242r1,-21l1866,3199r3,-21l1872,3158r3,-20l1881,3119r5,-19l1892,3082r8,-18l1908,3047r9,-16l1926,3016r10,-15l1946,2987r12,-14l1969,2961r13,-13l1995,2937r13,-10l2022,2917r14,-8l2052,2901r15,-6l2082,2888r17,-5l2115,2879r17,-3l2148,2874r18,-1l2183,2872r18,1l2219,2876r18,3l2256,2882xm2555,925r31,12l2617,951r32,15l2679,983r29,18l2737,1020r28,20l2792,1062r27,22l2843,1107r25,25l2892,1158r23,27l2936,1212r20,29l2977,1269r17,30l3011,1329r17,31l3043,1391r13,31l3068,1455r12,32l3088,1521r8,32l3103,1587r6,34l3112,1654r2,34l3115,1721r-1,34l3112,1789r-4,33l3102,1855r-8,31l3086,1916r-10,31l3064,1975r-12,28l3038,2030r-16,24l3007,2079r-18,23l2971,2125r-20,20l2931,2165r-23,18l2886,2201r-22,16l2839,2231r-25,13l2789,2256r-27,10l2735,2274r-28,8l2679,2287r-28,4l2621,2293r-29,1l2561,2293r-30,-2l2500,2286r-30,-7l2438,2272r-31,-10l2377,2250r-31,-13l2317,2222r-29,-16l2260,2189r-27,-20l2207,2148r-26,-21l2156,2104r-24,-25l2109,2054r-22,-27l2065,1999r-20,-28l2026,1942r-19,-30l1991,1881r-16,-32l1960,1817r-14,-34l1933,1749r-11,-33l1913,1681r-9,-35l1898,1611r-6,-36l1888,1539r-4,-36l1883,1467r,-36l1885,1394r4,-36l1893,1325r7,-34l1908,1259r9,-32l1927,1197r12,-28l1952,1141r15,-26l1983,1090r16,-24l2017,1044r19,-22l2057,1003r21,-18l2100,969r24,-16l2147,939r25,-12l2198,917r26,-9l2251,901r28,-5l2308,891r29,-2l2367,889r30,1l2427,893r31,5l2490,905r32,9l2555,925xm2548,1011r28,11l2603,1033r27,14l2656,1062r26,15l2707,1094r24,17l2755,1130r22,20l2800,1170r21,21l2842,1214r19,23l2880,1261r18,25l2915,1311r17,26l2946,1363r15,27l2973,1418r13,27l2996,1473r10,29l3014,1531r7,28l3027,1588r4,30l3035,1648r2,29l3037,1707r,29l3035,1765r-5,29l3026,1822r-7,28l3011,1877r-8,26l2993,1928r-11,24l2970,1976r-14,22l2943,2020r-16,20l2911,2059r-17,18l2876,2095r-19,15l2838,2125r-20,14l2796,2152r-22,11l2752,2173r-23,9l2706,2190r-25,5l2656,2200r-24,3l2606,2206r-26,1l2553,2206r-26,-3l2500,2199r-27,-6l2446,2186r-28,-8l2392,2167r-27,-12l2340,2143r-25,-15l2290,2113r-23,-17l2243,2078r-22,-19l2200,2039r-21,-22l2158,1995r-20,-24l2120,1948r-18,-25l2086,1897r-16,-26l2055,1844r-14,-28l2029,1788r-13,-30l2005,1729r-9,-29l1987,1670r-8,-30l1974,1608r-6,-31l1965,1547r-2,-32l1961,1484r,-31l1963,1420r3,-30l1970,1360r6,-30l1983,1302r8,-26l1999,1249r12,-25l2022,1200r13,-23l2049,1156r14,-21l2079,1115r17,-18l2114,1081r19,-16l2152,1050r20,-13l2193,1026r21,-12l2238,1005r22,-7l2284,992r24,-6l2333,983r26,-2l2384,981r27,1l2437,984r28,5l2492,994r28,8l2548,1011xm3825,5243r20,1l3864,5247r19,3l3902,5254r18,6l3938,5266r17,6l3972,5280r16,8l4004,5297r16,10l4034,5318r15,11l4062,5342r14,12l4088,5368r12,14l4111,5397r11,15l4132,5428r9,16l4148,5461r8,18l4163,5496r6,18l4174,5532r4,19l4181,5572r2,19l4185,5611r,20l4185,5651r-2,21l4181,5693r-3,20l4173,5732r-4,20l4162,5771r-7,19l4148,5808r-9,18l4131,5843r-11,16l4109,5876r-11,16l4086,5908r-13,14l4060,5937r-13,13l4032,5963r-15,12l4002,5986r-16,11l3969,6006r-16,9l3935,6024r-18,7l3899,6038r-18,5l3862,6048r-19,3l3824,6054r-20,2l3784,6057r-19,-1l3744,6054r-19,-3l3706,6048r-18,-5l3671,6038r-18,-7l3636,6023r-17,-8l3602,6006r-15,-10l3571,5985r-15,-12l3543,5960r-14,-13l3517,5933r-12,-14l3493,5903r-11,-15l3472,5872r-9,-18l3454,5837r-7,-18l3440,5800r-6,-19l3429,5762r-5,-20l3421,5722r-2,-21l3418,5680r,-21l3418,5638r2,-22l3422,5596r3,-21l3430,5555r5,-19l3441,5515r8,-19l3457,5479r9,-18l3475,5443r10,-16l3496,5410r11,-16l3519,5380r14,-15l3546,5352r15,-14l3575,5326r16,-11l3607,5304r15,-9l3639,5285r17,-8l3674,5269r18,-7l3710,5257r19,-5l3748,5249r19,-4l3786,5244r20,-1l3825,5243xe" fillcolor="#a91ee7 [2414]" stroked="f">
                  <v:path arrowok="t" o:connecttype="custom" o:connectlocs="1400,1944;1154,1986;1232,1734;1595,1459;1351,1193;1694,1055;1734,1041;1358,1104;1523,1497;517,84;429,220;338,34;358,188;537,171;175,3498;316,3407;355,3604;301,3382;164,3527;1479,2420;1707,2807;1506,3229;912,3216;616,3013;740,2721;916,2452;747,2926;604,2879;795,3075;1645,2822;1094,3254;929,2898;875,2591;801,2857;875,3017;223,2677;46,2751;60,2519;211,2636;80,2755;44,2554;962,1478;680,1859;495,1370;902,1420;753,1821;494,1465;826,986;797,1242;605,1079;786,976;818,1204;627,1122;852,308;1007,685;664,627;799,297;1006,617;719,665;753,333;1394,1864;1224,2013;1178,1789" o:connectangles="0,0,0,0,0,0,0,0,0,0,0,0,0,0,0,0,0,0,0,0,0,0,0,0,0,0,0,0,0,0,0,0,0,0,0,0,0,0,0,0,0,0,0,0,0,0,0,0,0,0,0,0,0,0,0,0,0,0,0,0,0,0,0"/>
                  <o:lock v:ext="edit" verticies="t"/>
                </v:shape>
                <v:shape id="Freeform 3120" o:spid="_x0000_s1038" style="position:absolute;left:7647;top:2438;width:1931;height:3704;visibility:visible;mso-wrap-style:square;v-text-anchor:top" coordsize="5794,11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QdQMUA&#10;AADcAAAADwAAAGRycy9kb3ducmV2LnhtbESPQWsCMRSE7wX/Q3iCt5p1pUVWs4sIhR681Bb1+Ng8&#10;s6vJy3aT6tpf3xQKPQ4z8w2zqgZnxZX60HpWMJtmIIhrr1s2Cj7eXx4XIEJE1mg9k4I7BajK0cMK&#10;C+1v/EbXXTQiQTgUqKCJsSukDHVDDsPUd8TJO/neYUyyN1L3eEtwZ2WeZc/SYctpocGONg3Vl92X&#10;U2Dt02C641aa+dktzt8Hd//M90pNxsN6CSLSEP/Df+1XrSCf5/B7Jh0BW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1B1AxQAAANwAAAAPAAAAAAAAAAAAAAAAAJgCAABkcnMv&#10;ZG93bnJldi54bWxQSwUGAAAAAAQABAD1AAAAigMAAAAA&#10;" path="m5588,11113r-17,-336l5553,10442r-18,-335l5517,9773r-17,-334l5485,9105r-7,-167l5471,8771r-5,-167l5461,8437r-4,-167l5455,8103r-3,-167l5452,7769r,-167l5455,7435r3,-167l5462,7101r7,-167l5477,6767r10,-168l5498,6432r14,-168l5527,6097r18,-168l5565,5761r22,-176l5607,5408r20,-178l5645,5052r18,-178l5678,4695r16,-181l5708,4334r13,-181l5733,3973r11,-182l5755,3610r9,-182l5771,3246r6,-182l5783,2883r4,-183l5790,2519r3,-183l5794,2154r,-181l5793,1791r-3,-181l5787,1429r-4,-180l5777,1069r-7,-180l5761,710r-9,-178l5741,354,5730,177,5717,,5539,65r-177,65l5184,197r-177,67l4653,401,4300,540,3947,680,3594,820,3241,959r-354,137l2710,1163r-178,67l2355,1296r-179,65l1998,1425r-179,63l1640,1548r-180,60l1280,1666r-180,56l917,1777r-181,52l552,1880r-182,48l185,1973,,2017r16,103l33,2223r17,103l66,2429r17,103l99,2635r17,103l131,2841r17,103l164,3047r16,104l195,3255r16,103l225,3461r15,103l255,3667r26,206l307,4078r24,205l352,4490r19,205l388,4900r15,205l417,5310r11,205l438,5720r8,205l453,6130r4,204l460,6539r3,205l463,6949r-3,205l458,7359r-4,205l448,7769r-7,205l432,8179r-8,205l413,8589r-12,205l388,9000r-14,206l360,9411r-17,205l326,9822r-18,205l289,10233r5299,880xe" fillcolor="#ff6c6d [1944]" stroked="f">
                  <v:path arrowok="t" o:connecttype="custom" o:connectlocs="1851,3480;1833,3146;1823,2923;1819,2756;1817,2589;1819,2422;1825,2255;1837,2088;1855,1920;1875,1743;1892,1565;1907,1384;1918,1203;1925,1021;1930,840;1931,658;1929,476;1923,296;1913,118;1846,22;1669,88;1315,227;962,365;785,432;606,496;427,555;245,610;62,658;11,741;28,844;44,947;60,1050;75,1154;94,1291;117,1497;134,1702;146,1906;152,2111;154,2316;151,2521;144,2726;134,2931;120,3137;103,3342" o:connectangles="0,0,0,0,0,0,0,0,0,0,0,0,0,0,0,0,0,0,0,0,0,0,0,0,0,0,0,0,0,0,0,0,0,0,0,0,0,0,0,0,0,0,0,0"/>
                </v:shape>
                <v:shape id="Freeform 3121" o:spid="_x0000_s1039" style="position:absolute;left:7757;top:2545;width:1806;height:3381;visibility:visible;mso-wrap-style:square;v-text-anchor:top" coordsize="5418,10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u22cUA&#10;AADcAAAADwAAAGRycy9kb3ducmV2LnhtbESPQWvCQBSE74L/YXlCL6IbFcRGVym1ipcKWiXXR/Y1&#10;Cc2+DdnVRH+9WxA8DjPzDbNYtaYUV6pdYVnBaBiBIE6tLjhTcPrZDGYgnEfWWFomBTdysFp2OwuM&#10;tW34QNejz0SAsItRQe59FUvp0pwMuqGtiIP3a2uDPsg6k7rGJsBNKcdRNJUGCw4LOVb0mVP6d7wY&#10;Bclaf9lGH8p73+/22yz5niXnd6Xeeu3HHISn1r/Cz/ZOKxhPJvB/Jh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+7bZxQAAANwAAAAPAAAAAAAAAAAAAAAAAJgCAABkcnMv&#10;ZG93bnJldi54bWxQSwUGAAAAAAQABAD1AAAAigMAAAAA&#10;" path="m664,8867r45,3l753,8875r44,7l838,8891r41,12l920,8916r40,16l998,8949r38,19l1072,8989r36,22l1141,9036r33,26l1205,9089r30,29l1264,9148r27,31l1317,9212r24,35l1363,9281r21,36l1403,9354r17,38l1436,9431r13,40l1460,9512r10,41l1477,9595r6,42l1486,9680r1,43l1486,9767r-1,26l1482,9820r-4,26l1474,9872r-6,26l1463,9922r-8,24l1447,9970r-8,24l1429,10016r-10,23l1408,10061r-12,21l1384,10104r-13,20l1357,10144r-130,-21l1243,10104r15,-19l1272,10063r13,-20l1297,10022r12,-22l1319,9977r10,-22l1338,9931r8,-24l1353,9882r7,-25l1364,9832r4,-26l1372,9779r2,-27l1375,9714r-1,-37l1371,9640r-5,-37l1361,9567r-9,-36l1342,9496r-12,-34l1317,9428r-16,-33l1286,9363r-18,-31l1248,9302r-22,-31l1204,9243r-24,-28l1156,9189r-26,-24l1102,9140r-28,-22l1044,9098r-30,-21l981,9059r-32,-16l915,9027r-35,-13l846,9002r-37,-11l772,8983r-37,-6l696,8972r-38,-2l633,8970r-23,l587,8970r-23,2l540,8974r-22,3l494,8980r-22,4l450,8989r-23,5l406,9000r-21,7l362,9015r-21,8l321,9030r-21,9l279,9048r-20,10l240,9068r-20,12l201,9091r-19,12l164,9116r-18,12l128,9141r-16,14l95,9169r-17,15l62,9198r-15,15l31,9229r-15,16l19,9207r3,-38l25,9131r3,-37l60,9067r35,-25l129,9018r36,-22l202,8975r38,-19l279,8938r41,-15l361,8909r42,-12l444,8887r44,-8l531,8872r44,-3l620,8867r44,xm,3967r3,26l5,4018r2,26l11,4070r14,-26l41,4019r18,-24l78,3971r21,-22l122,3928r23,-21l171,3888r27,-18l226,3854r29,-16l285,3823r31,-12l349,3800r32,-9l416,3783r26,-6l466,3774r26,-2l517,3771r24,l566,3772r23,1l613,3776r22,4l658,3785r21,6l700,3798r22,7l741,3814r20,9l779,3833r18,12l813,3857r17,13l845,3884r14,14l874,3914r12,16l897,3947r11,18l917,3982r9,20l933,4021r7,20l944,4062r5,21l951,4106r1,21l952,4149r-2,23l948,4194r-4,22l939,4237r-6,22l926,4279r-9,22l908,4321r-10,20l887,4361r-12,19l861,4399r-13,18l832,4435r-15,18l800,4470r-17,16l765,4501r-19,15l726,4529r-20,14l686,4555r-23,11l642,4577r-22,9l596,4595r-23,8l548,4610r-25,6l499,4621r-35,5l431,4628r-34,1l365,4627r-33,-4l301,4618r-32,-7l240,4602r-29,-11l184,4579r-25,-15l133,4548r-24,-16l88,4512,67,4493,48,4472r2,26l52,4524r2,27l57,4576r21,16l101,4608r24,13l150,4635r25,11l202,4657r28,9l258,4673r28,6l316,4684r31,3l377,4690r31,1l440,4690r32,-4l504,4682r28,-6l560,4670r28,-7l615,4654r26,-10l667,4632r25,-12l717,4607r24,-14l764,4577r22,-15l808,4545r21,-18l849,4509r19,-19l886,4470r17,-20l920,4428r14,-21l949,4385r12,-23l973,4339r10,-24l994,4291r7,-24l1009,4242r6,-24l1019,4192r3,-25l1024,4142r,-26l1023,4090r-4,-25l1015,4041r-6,-24l1002,3994r-7,-23l985,3950r-12,-21l961,3909r-13,-20l934,3872r-15,-18l902,3838r-18,-16l865,3807r-19,-14l826,3781r-22,-13l782,3758r-24,-10l735,3739r-24,-7l686,3725r-26,-5l634,3716r-27,-4l581,3710r-28,-1l525,3710r-30,1l467,3715r-29,3l408,3724r-31,8l345,3739r-30,10l285,3761r-29,11l228,3785r-27,15l174,3814r-26,17l124,3848r-24,18l78,3884r-21,20l37,3924r-19,20l,3967xm2240,5441r46,-5l2331,5434r45,l2419,5436r43,5l2505,5448r40,9l2585,5468r39,14l2662,5497r36,18l2734,5534r35,22l2801,5579r31,26l2863,5632r29,28l2919,5691r24,32l2968,5756r21,35l3009,5828r19,38l3044,5905r15,41l3072,5987r10,44l3091,6074r6,46l3101,6166r1,47l3102,6263r-3,48l3094,6359r-7,47l3078,6453r-12,46l3053,6544r-16,44l3021,6631r-20,43l2980,6715r-22,40l2934,6794r-25,37l2882,6868r-29,35l2824,6936r-32,32l2760,6999r-34,28l2690,7055r-35,25l2618,7103r-38,22l2540,7145r-40,17l2460,7178r-42,15l2376,7204r-43,9l2290,7220r-44,5l2201,7227r-43,-1l2114,7224r-44,-3l2028,7214r-42,-9l1946,7195r-39,-12l1868,7168r-38,-16l1794,7134r-36,-19l1723,7094r-33,-23l1658,7047r-30,-26l1598,6993r-28,-28l1544,6935r-26,-31l1496,6871r-22,-33l1454,6803r-18,-37l1419,6729r-16,-38l1391,6652r-11,-40l1371,6572r-8,-43l1358,6488r-3,-44l1354,6401r1,-44l1360,6314r5,-43l1373,6228r10,-43l1394,6144r15,-40l1424,6063r18,-40l1461,5984r22,-38l1506,5909r25,-36l1557,5837r28,-34l1614,5770r30,-32l1676,5707r34,-29l1743,5650r37,-26l1817,5598r38,-23l1895,5552r40,-20l1975,5514r43,-17l2060,5482r45,-14l2149,5457r45,-9l2240,5441xm2239,5553r41,-3l2319,5548r38,l2395,5550r38,5l2469,5561r36,8l2539,5579r35,13l2606,5605r33,16l2669,5637r30,20l2728,5678r27,21l2781,5723r26,25l2830,5774r22,28l2873,5832r19,31l2910,5894r15,34l2940,5961r12,36l2963,6033r11,38l2980,6109r6,39l2989,6189r2,41l2990,6273r-2,41l2984,6357r-6,40l2970,6438r-10,40l2948,6517r-13,38l2920,6593r-16,37l2886,6666r-20,35l2846,6734r-22,33l2800,6798r-26,31l2749,6859r-27,27l2693,6913r-30,25l2633,6962r-31,22l2569,7004r-33,20l2502,7041r-34,16l2432,7071r-37,12l2358,7093r-37,8l2283,7108r-38,4l2206,7114r-39,l2128,7112r-36,-3l2055,7103r-37,-7l1983,7087r-35,-11l1914,7064r-33,-14l1849,7035r-32,-17l1787,7000r-29,-20l1730,6959r-27,-23l1679,6913r-25,-26l1630,6861r-21,-28l1588,6805r-19,-30l1551,6745r-16,-32l1521,6681r-14,-34l1496,6613r-9,-34l1478,6543r-5,-37l1468,6469r-2,-37l1465,6393r1,-38l1469,6316r6,-36l1482,6241r8,-37l1501,6169r12,-37l1527,6097r15,-35l1560,6027r18,-32l1598,5961r22,-31l1643,5900r24,-31l1693,5840r26,-28l1747,5785r30,-25l1807,5735r32,-22l1870,5690r33,-20l1938,5651r35,-18l2009,5616r37,-14l2084,5589r38,-12l2160,5568r39,-8l2239,5553xm1155,4599r19,-4l1193,4593r19,-1l1231,4592r19,l1268,4593r18,2l1304,4599r16,4l1337,4608r16,5l1370,4619r14,8l1399,4635r14,7l1427,4651r13,11l1452,4673r13,11l1476,4695r10,12l1496,4721r9,13l1513,4749r7,14l1526,4778r6,17l1537,4811r4,16l1544,4844r2,18l1548,4880r,19l1546,4917r-1,18l1542,4953r-3,18l1534,4988r-5,18l1523,5022r-8,17l1508,5055r-9,17l1490,5087r-10,15l1469,5118r-11,14l1447,5146r-14,13l1421,5172r-14,13l1393,5197r-16,11l1363,5218r-16,10l1330,5239r-16,9l1297,5255r-18,7l1261,5269r-18,5l1225,5279r-19,4l1187,5287r-20,2l1149,5290r-19,l1111,5290r-18,-1l1075,5287r-18,-4l1041,5280r-17,-4l1007,5270r-16,-6l976,5258r-16,-7l945,5242r-13,-8l919,5224r-14,-10l893,5204r-11,-11l870,5180r-11,-12l850,5156r-9,-14l832,5128r-6,-14l819,5099r-7,-15l808,5068r-5,-17l800,5036r-2,-18l797,5001r-2,-18l797,4966r1,-17l800,4932r3,-17l808,4898r4,-17l818,4864r7,-15l832,4833r8,-16l849,4802r10,-15l869,4772r11,-14l893,4744r12,-13l919,4718r13,-13l947,4693r14,-11l977,4670r15,-10l1008,4651r17,-9l1043,4634r18,-8l1079,4619r18,-7l1116,4607r19,-5l1155,4599xm1157,4642r18,-3l1192,4638r15,-1l1224,4637r17,l1257,4639r15,1l1287,4644r15,3l1317,4651r13,5l1345,4662r12,6l1371,4675r12,7l1395,4691r12,7l1417,4709r11,9l1437,4729r9,10l1455,4751r8,11l1469,4775r7,13l1482,4800r5,15l1490,4828r4,15l1497,4859r1,14l1499,4889r,16l1499,4921r-2,15l1495,4952r-3,15l1488,4983r-4,15l1478,5012r-5,15l1466,5041r-8,14l1450,5069r-9,14l1432,5095r-10,12l1412,5120r-11,12l1390,5143r-13,12l1365,5165r-12,10l1339,5184r-14,9l1311,5202r-14,6l1281,5216r-14,6l1251,5227r-16,6l1219,5237r-17,4l1186,5243r-17,2l1152,5246r-16,2l1120,5246r-17,l1089,5244r-16,-2l1057,5239r-14,-5l1028,5230r-13,-5l1001,5218r-13,-6l976,5205r-13,-8l951,5189r-11,-9l929,5171r-10,-10l908,5151r-8,-11l892,5129r-8,-13l876,5105r-7,-13l864,5079r-6,-13l855,5051r-5,-13l848,5023r-2,-15l845,4993r-1,-15l845,4963r1,-16l848,4933r2,-15l855,4904r4,-15l864,4874r5,-14l876,4846r8,-14l892,4820r8,-14l910,4793r9,-13l929,4769r11,-12l951,4746r12,-12l976,4724r13,-10l1002,4705r14,-9l1030,4687r15,-8l1060,4673r15,-7l1091,4660r17,-5l1123,4649r17,-3l1157,4642xm4413,899r50,-16l4514,871r49,-9l4611,855r48,-3l4706,851r46,1l4797,856r45,7l4884,873r43,12l4967,899r39,17l5044,936r37,21l5117,981r33,25l5182,1034r30,31l5240,1097r27,35l5291,1168r24,38l5335,1246r19,42l5370,1331r14,45l5396,1423r10,48l5412,1522r5,51l5418,1626r-1,54l5413,1734r-5,53l5400,1841r-11,53l5377,1945r-15,53l5344,2050r-19,50l5304,2149r-24,50l5256,2247r-27,47l5201,2340r-30,45l5138,2429r-32,42l5070,2512r-36,40l4997,2590r-39,37l4918,2661r-42,33l4835,2725r-44,29l4748,2781r-46,25l4656,2830r-46,20l4562,2868r-47,15l4465,2897r-48,11l4369,2916r-47,5l4276,2925r-46,l4186,2924r-45,-5l4098,2914r-41,-9l4016,2893r-41,-13l3937,2865r-38,-18l3863,2828r-34,-21l3795,2784r-32,-25l3732,2732r-29,-29l3676,2673r-25,-33l3627,2605r-22,-34l3585,2533r-18,-40l3550,2453r-15,-41l3523,2368r-10,-44l3505,2277r-5,-47l3495,2182r,-49l3496,2083r4,-50l3506,1984r8,-51l3525,1884r13,-50l3552,1785r18,-49l3589,1688r20,-48l3633,1592r24,-47l3684,1499r28,-44l3742,1411r33,-44l3807,1326r36,-42l3879,1245r38,-38l3956,1170r41,-35l4039,1101r43,-32l4126,1039r45,-28l4218,984r47,-25l4313,937r50,-20l4413,899xm4421,1024r44,-13l4508,1001r44,-8l4593,987r43,-3l4676,983r40,2l4755,989r40,6l4831,1003r37,11l4903,1027r35,14l4971,1058r32,19l5033,1097r30,23l5090,1144r27,27l5142,1199r23,29l5186,1261r20,32l5224,1328r16,37l5255,1402r12,40l5277,1483r9,42l5291,1569r5,45l5297,1660r-1,46l5294,1753r-6,47l5281,1846r-9,46l5261,1936r-13,46l5233,2027r-17,44l5199,2115r-21,42l5156,2199r-23,41l5108,2280r-27,40l5054,2358r-29,37l4994,2431r-32,34l4930,2498r-34,32l4861,2561r-36,29l4788,2617r-38,25l4712,2666r-39,22l4632,2708r-40,18l4551,2742r-43,15l4465,2768r-42,10l4382,2786r-42,4l4300,2794r-40,1l4220,2793r-38,-4l4144,2784r-37,-7l4071,2767r-34,-11l4003,2743r-32,-15l3938,2711r-30,-19l3879,2672r-28,-22l3824,2626r-24,-25l3775,2574r-22,-28l3732,2516r-20,-32l3695,2452r-16,-35l3665,2382r-13,-37l3642,2307r-9,-39l3626,2228r-6,-42l3618,2144r-1,-44l3618,2056r4,-43l3627,1969r8,-44l3644,1882r11,-43l3669,1795r14,-42l3700,1710r19,-41l3739,1627r21,-41l3784,1547r26,-40l3835,1468r28,-37l3892,1394r31,-36l3955,1324r34,-33l4022,1259r36,-31l4095,1199r37,-28l4171,1144r39,-24l4251,1097r41,-21l4335,1057r42,-17l4421,1024xm5071,15r16,-5l5102,6r16,-2l5133,1,5148,r15,l5177,r15,1l5205,4r14,2l5232,10r14,5l5258,19r12,6l5283,32r11,6l5305,46r10,9l5325,64r9,10l5343,84r9,11l5359,107r7,12l5373,131r6,13l5384,158r5,14l5392,186r4,16l5398,218r1,15l5400,250r,16l5399,283r-1,15l5396,315r-4,16l5389,346r-5,16l5379,379r-6,15l5366,409r-6,16l5352,439r-8,15l5335,469r-9,13l5316,496r-10,13l5295,522r-11,13l5272,546r-12,11l5248,568r-14,10l5221,589r-13,8l5193,606r-15,8l5164,622r-15,7l5134,634r-16,5l5102,643r-15,4l5072,650r-16,2l5042,652r-16,1l5012,652r-14,-1l4984,649r-14,-2l4957,643r-12,-4l4931,633r-12,-5l4908,622r-12,-7l4885,608r-10,-8l4865,591r-10,-10l4846,571r-8,-11l4830,549r-6,-12l4817,525r-7,-13l4806,499r-5,-14l4797,471r-4,-15l4791,441r-1,-16l4789,409r,-15l4790,377r1,-16l4793,345r4,-16l4800,313r5,-16l4809,281r6,-15l4821,250r7,-16l4836,220r8,-15l4853,191r9,-15l4872,163r10,-14l4893,136r11,-13l4917,111r12,-11l4941,89r14,-11l4968,67r13,-10l4996,50r13,-9l5025,33r15,-7l5055,20r16,-5xm5073,56r14,-4l5101,48r14,-2l5128,45r12,-1l5154,43r12,1l5178,45r13,1l5203,48r11,4l5225,55r12,5l5248,65r10,6l5268,76r9,7l5286,91r9,8l5304,107r7,9l5318,125r7,10l5332,146r5,10l5342,168r4,12l5351,192r3,13l5356,218r3,14l5360,246r1,14l5361,275r-1,13l5359,303r-3,14l5354,331r-3,14l5347,359r-4,13l5337,387r-5,13l5326,413r-13,25l5297,463r-18,24l5260,509r-10,10l5239,529r-11,9l5216,547r-11,9l5193,564r-12,8l5168,578r-13,7l5142,591r-14,4l5115,600r-14,4l5088,606r-14,3l5061,611r-14,1l5035,612r-12,-1l5011,610r-13,-1l4986,605r-11,-2l4964,599r-12,-4l4941,590r-10,-6l4921,578r-9,-6l4903,564r-9,-8l4885,548r-8,-9l4871,530r-7,-10l4857,510r-5,-11l4847,488r-5,-12l4838,464r-3,-12l4831,438r-2,-13l4828,411r-1,-13l4827,383r1,-13l4829,355r2,-13l4834,327r3,-13l4840,299r5,-13l4851,273r5,-14l4862,246r13,-26l4891,195r18,-23l4928,150r10,-11l4949,129r11,-9l4971,110r12,-8l4995,93r12,-8l5021,79r12,-7l5046,66r14,-5l5073,56xm4146,6646r49,-2l4243,6644r47,3l4335,6653r44,7l4423,6672r42,13l4508,6702r39,18l4586,6741r38,24l4661,6789r35,28l4730,6848r31,31l4792,6913r28,35l4848,6985r25,41l4898,7066r21,44l4939,7154r19,47l4974,7248r14,49l5000,7347r11,52l5018,7453r6,53l5027,7561r1,58l5027,7676r-4,58l5017,7791r-8,56l4999,7903r-12,55l4972,8012r-16,52l4938,8116r-20,50l4895,8216r-23,47l4846,8310r-27,45l4790,8397r-30,43l4727,8479r-32,38l4660,8553r-37,34l4586,8619r-38,29l4508,8676r-40,25l4425,8724r-42,21l4339,8763r-45,14l4249,8789r-47,11l4155,8805r-47,5l4060,8810r-48,-3l3964,8802r-47,-8l3871,8784r-45,-12l3783,8756r-44,-18l3698,8718r-42,-23l3617,8672r-39,-27l3541,8617r-36,-30l3472,8554r-34,-35l3407,8485r-31,-38l3348,8407r-25,-40l3298,8326r-23,-43l3253,8238r-19,-46l3218,8146r-15,-48l3190,8050r-12,-51l3170,7949r-6,-50l3160,7847r-2,-53l3159,7742r4,-54l3168,7636r9,-51l3187,7533r13,-50l3214,7434r17,-50l3250,7337r21,-47l3294,7244r24,-43l3345,7157r28,-42l3402,7074r32,-39l3466,6997r35,-36l3536,6926r37,-32l3611,6862r40,-30l3692,6805r41,-26l3776,6756r44,-23l3864,6714r45,-17l3956,6682r46,-13l4050,6659r48,-7l4146,6646xm4140,6785r41,-2l4223,6784r41,2l4303,6792r39,7l4380,6810r37,12l4454,6835r35,17l4523,6870r33,21l4587,6914r32,23l4648,6964r28,28l4703,7021r24,32l4751,7085r22,35l4795,7156r19,38l4831,7232r16,40l4862,7314r12,43l4884,7401r9,45l4901,7492r4,48l4909,7588r1,50l4909,7687r-4,50l4900,7787r-7,49l4884,7884r-11,48l4861,7978r-15,46l4830,8069r-18,44l4793,8155r-21,42l4750,8237r-24,39l4701,8313r-27,37l4647,8384r-29,33l4586,8449r-31,29l4523,8506r-34,26l4454,8555r-36,22l4383,8597r-38,18l4307,8630r-40,13l4228,8654r-40,8l4146,8668r-41,4l4063,8672r-42,-1l3980,8666r-42,-7l3899,8651r-39,-12l3821,8627r-37,-16l3747,8594r-36,-20l3676,8554r-33,-23l3610,8506r-30,-26l3550,8452r-29,-30l3494,8392r-27,-33l3442,8324r-22,-34l3399,8253r-20,-37l3360,8177r-16,-40l3328,8096r-13,-42l3304,8012r-9,-44l3287,7924r-5,-44l3278,7834r-1,-46l3278,7742r3,-47l3286,7649r8,-46l3303,7558r11,-44l3326,7471r15,-43l3357,7387r18,-42l3395,7306r22,-39l3440,7229r25,-37l3491,7156r26,-34l3547,7089r30,-32l3607,7027r32,-29l3673,6971r35,-26l3742,6922r37,-23l3816,6878r38,-18l3894,6843r39,-16l3973,6815r40,-11l4055,6796r42,-7l4140,6785xm3644,8795r27,2l3697,8801r25,4l3748,8812r26,8l3797,8829r25,10l3845,8851r23,12l3890,8878r21,15l3933,8909r20,17l3972,8945r19,19l4009,8984r17,22l4041,9028r16,24l4071,9075r14,25l4097,9126r11,25l4119,9178r8,28l4135,9234r8,28l4149,9291r4,31l4157,9352r1,30l4159,9414r,30l4157,9475r-4,29l4149,9533r-6,30l4135,9591r-8,28l4119,9644r-11,26l4096,9696r-12,23l4070,9743r-14,22l4040,9787r-16,20l4007,9827r-18,18l3970,9863r-19,16l3929,9893r-21,14l3887,9919r-24,11l3840,9940r-24,9l3792,9956r-25,5l3741,9966r-25,2l3689,9969r-27,-1l3634,9966r-27,-3l3580,9957r-27,-7l3528,9942r-26,-9l3476,9922r-25,-11l3428,9898r-24,-15l3381,9868r-22,-16l3337,9835r-20,-19l3297,9797r-19,-20l3259,9755r-17,-22l3225,9710r-15,-23l3195,9663r-13,-25l3169,9613r-12,-27l3147,9560r-9,-27l3130,9505r-7,-28l3118,9449r-5,-29l3110,9392r-1,-29l3109,9333r1,-29l3112,9276r5,-29l3121,9220r7,-28l3136,9166r9,-26l3155,9114r10,-24l3177,9066r14,-22l3205,9021r15,-21l3235,8980r17,-20l3270,8941r19,-17l3308,8907r20,-16l3350,8877r21,-14l3393,8851r23,-11l3439,8830r25,-9l3488,8813r25,-7l3539,8802r25,-5l3590,8795r27,l3644,8795xm3642,8867r23,2l3688,8872r23,5l3733,8882r22,7l3776,8897r21,9l3817,8917r21,11l3858,8941r18,13l3895,8969r16,14l3929,9000r16,17l3961,9035r14,19l3990,9074r13,20l4016,9114r11,23l4038,9159r10,23l4057,9205r8,25l4071,9254r7,25l4083,9305r4,26l4089,9358r3,26l4093,9411r-1,27l4091,9465r-4,26l4083,9517r-5,24l4071,9566r-6,23l4057,9612r-9,22l4038,9657r-11,21l4014,9698r-12,19l3989,9736r-15,17l3958,9770r-15,17l3926,9801r-18,14l3890,9828r-18,11l3852,9851r-19,10l3813,9868r-21,8l3770,9882r-22,6l3726,9891r-23,2l3680,9894r-24,-1l3633,9892r-24,-3l3586,9884r-24,-5l3539,9872r-22,-9l3495,9854r-21,-10l3453,9833r-21,-13l3412,9807r-19,-15l3374,9778r-18,-16l3340,9745r-17,-18l3307,9708r-16,-19l3277,9670r-14,-21l3251,9628r-12,-22l3228,9584r-9,-23l3209,9538r-8,-24l3194,9491r-6,-25l3183,9442r-4,-25l3177,9391r-2,-26l3175,9340r1,-25l3178,9289r4,-24l3186,9240r6,-24l3198,9193r8,-23l3214,9148r10,-21l3234,9107r13,-21l3259,9066r12,-19l3286,9029r14,-17l3316,8996r16,-16l3350,8965r16,-13l3385,8938r18,-11l3423,8916r21,-10l3464,8897r20,-8l3506,8882r22,-5l3550,8872r22,-3l3595,8868r23,-1l3642,8867xm1014,8029r20,1l1053,8031r19,3l1091,8038r18,4l1128,8048r17,5l1163,8060r15,8l1195,8077r16,9l1225,8096r15,11l1254,8118r13,13l1280,8144r12,13l1304,8171r10,14l1324,8200r9,16l1342,8233r7,15l1356,8266r6,17l1367,8301r4,18l1374,8337r3,19l1379,8375r,19l1379,8414r-2,19l1375,8452r-3,19l1367,8489r-5,18l1356,8525r-8,17l1341,8559r-8,16l1323,8591r-10,15l1301,8620r-11,15l1278,8648r-14,13l1251,8673r-13,12l1223,8695r-16,12l1192,8715r-17,9l1158,8732r-17,8l1123,8747r-18,5l1088,8757r-19,4l1049,8765r-19,2l1010,8768r-19,l971,8768r-20,-1l931,8765r-19,-4l893,8757r-18,-5l857,8747r-18,-7l822,8733r-17,-7l789,8717r-16,-9l758,8698r-14,-11l731,8675r-14,-11l704,8652r-12,-14l681,8625r-11,-14l660,8597r-9,-15l643,8566r-8,-15l629,8534r-6,-17l617,8500r-4,-16l610,8466r-3,-18l606,8430r,-19l606,8393r3,-19l611,8355r3,-18l619,8319r5,-17l630,8284r8,-17l645,8250r8,-15l663,8219r10,-16l685,8189r11,-15l708,8161r12,-14l735,8135r13,-12l763,8112r16,-12l794,8090r16,-9l827,8072r18,-8l861,8057r18,-6l898,8044r18,-4l935,8036r19,-3l975,8031r19,-1l1014,8029xm1011,8077r17,l1046,8079r17,2l1079,8084r16,4l1111,8092r15,6l1141,8104r15,6l1169,8118r14,8l1196,8135r12,10l1221,8155r12,10l1243,8177r11,11l1264,8200r9,14l1282,8226r8,13l1297,8254r7,14l1310,8283r5,15l1319,8313r5,16l1326,8345r2,16l1329,8378r1,17l1329,8412r-1,17l1326,8445r-2,16l1319,8477r-4,16l1310,8508r-6,15l1297,8537r-8,15l1281,8565r-9,14l1263,8592r-10,13l1242,8616r-11,11l1219,8638r-13,10l1194,8657r-14,10l1167,8675r-15,8l1138,8690r-15,6l1108,8702r-16,6l1076,8712r-16,3l1043,8718r-17,2l1009,8722r-17,l975,8722r-17,-1l940,8719r-17,-4l907,8712r-16,-3l875,8703r-16,-5l845,8692r-15,-7l816,8677r-14,-7l789,8661r-13,-9l764,8642r-11,-11l742,8620r-11,-11l722,8597r-11,-13l703,8572r-8,-13l688,8545r-7,-13l675,8517r-5,-14l666,8488r-4,-15l659,8458r-2,-16l656,8426r,-16l656,8394r1,-17l659,8361r3,-16l666,8329r4,-15l676,8299r6,-15l689,8270r8,-14l705,8242r9,-14l723,8216r10,-13l744,8191r11,-11l767,8169r13,-12l792,8149r13,-11l819,8129r14,-7l848,8114r15,-7l878,8100r16,-5l910,8090r16,-4l943,8082r17,-2l977,8078r17,-1l1011,8077xe" fillcolor="#e8c5f9 [1310]" stroked="f">
                  <v:path arrowok="t" o:connecttype="custom" o:connectlocs="495,3264;458,3225;188,2990;32,3014;127,1264;317,1376;132,1543;177,1559;336,1339;85,1257;1003,1942;847,2381;464,2217;687,1827;995,2049;748,2370;489,2118;398,1531;514,1651;358,1762;273,1621;434,1549;486,1685;329,1737;306,1593;1706,327;1690,837;1225,891;1319,390;1735,431;1583,881;1217,782;1431,359;1799,67;1706,213;1596,131;1705,15;1785,106;1658,201;1625,73;1616,2328;1529,2873;1084,2746;1259,2252;1625,2452;1422,2881;1094,2626;1366,2263;1386,3138;1193,3319;1040,3073;1252,2963;1355,3196;1144,3273;1082,3028;408,2698;426,2882;235,2884;254,2704;424,2738;384,2894;227,2844;298,2698" o:connectangles="0,0,0,0,0,0,0,0,0,0,0,0,0,0,0,0,0,0,0,0,0,0,0,0,0,0,0,0,0,0,0,0,0,0,0,0,0,0,0,0,0,0,0,0,0,0,0,0,0,0,0,0,0,0,0,0,0,0,0,0,0,0,0"/>
                  <o:lock v:ext="edit" verticies="t"/>
                </v:shape>
                <v:shape id="Freeform 3122" o:spid="_x0000_s1040" style="position:absolute;left:8494;top:1750;width:945;height:736;visibility:visible;mso-wrap-style:square;v-text-anchor:top" coordsize="2835,2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/oS8YA&#10;AADcAAAADwAAAGRycy9kb3ducmV2LnhtbESPQWsCMRSE7wX/Q3iCt5rVWilbo5SWgogUtCJ4e2xe&#10;N6ubl20S1/XfNwXB4zAz3zCzRWdr0ZIPlWMFo2EGgrhwuuJSwe778/EFRIjIGmvHpOBKARbz3sMM&#10;c+0uvKF2G0uRIBxyVGBibHIpQ2HIYhi6hjh5P85bjEn6UmqPlwS3tRxn2VRarDgtGGzo3VBx2p6t&#10;grY0fj2aPtd2v9x8ue6wOu4+fpUa9Lu3VxCRungP39pLrWD8NIH/M+k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/oS8YAAADcAAAADwAAAAAAAAAAAAAAAACYAgAAZHJz&#10;L2Rvd25yZXYueG1sUEsFBgAAAAAEAAQA9QAAAIsDAAAAAA==&#10;" path="m337,1572r-41,-28l255,1513r-35,-31l186,1450r-31,-34l128,1380r-26,-36l80,1306,61,1268,44,1229,31,1189,19,1147r-9,-41l5,1063,1,1019,,976,1,932,6,887r7,-44l22,797,33,753,47,708,63,663,81,618r21,-45l125,530r25,-45l177,442r30,-43l239,356r33,-41l308,273r63,-65l437,153r67,-46l574,70,646,41,720,20,795,6,871,r76,1l1026,8r78,13l1182,40r79,24l1339,94r77,33l1493,167r76,42l1644,255r74,51l1790,358r70,55l1928,471r66,60l2057,592r61,63l2175,718r55,65l2280,847r47,64l2371,975r39,62l2445,1099r50,97l2544,1295r50,99l2642,1492r48,99l2738,1689r48,99l2835,1887r-53,20l2729,1926r-53,20l2623,1966r-53,20l2518,2007r-53,19l2411,2046r-52,21l2306,2087r-53,20l2201,2128r-54,20l2094,2168r-52,21l1989,2209r-14,-47l1955,2120r-26,-41l1899,2042r-35,-32l1826,1980r-44,-28l1736,1926r-49,-23l1634,1883r-56,-19l1521,1847r-59,-15l1400,1818r-62,-13l1273,1792r-130,-21l1011,1751r-65,-10l881,1731r-64,-11l756,1708r-62,-12l635,1683r-56,-15l524,1652r-51,-16l424,1617r-45,-22l337,1572xe" fillcolor="#bfbf00 [2405]" stroked="f">
                  <v:path arrowok="t" o:connecttype="custom" o:connectlocs="99,514;73,494;52,472;34,448;20,422;10,396;3,368;0,340;0,311;4,281;11,251;21,221;34,191;50,162;69,133;91,105;103,91;146,51;191,23;240,7;290,0;342,3;394,13;446,31;498,56;548,85;597,119;643,157;686,197;725,239;760,282;790,325;815,366;832,398;865,464;897,530;929,596;927,635;892,648;857,662;822,675;786,689;751,702;716,716;681,729;658,720;643,693;621,670;594,650;562,634;526,621;487,610;446,601;381,590;315,580;272,573;231,565;193,556;158,545;126,531" o:connectangles="0,0,0,0,0,0,0,0,0,0,0,0,0,0,0,0,0,0,0,0,0,0,0,0,0,0,0,0,0,0,0,0,0,0,0,0,0,0,0,0,0,0,0,0,0,0,0,0,0,0,0,0,0,0,0,0,0,0,0,0"/>
                </v:shape>
                <v:shape id="Freeform 3123" o:spid="_x0000_s1041" style="position:absolute;left:9278;top:1488;width:764;height:862;visibility:visible;mso-wrap-style:square;v-text-anchor:top" coordsize="2294,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k39ccA&#10;AADcAAAADwAAAGRycy9kb3ducmV2LnhtbESP3UoDMRSE74W+QzgF72zWikXXpqU/CkIRtBXp5XFz&#10;3CzdnGyTuN326U2h4OUwM98w42lna9GSD5VjBbeDDARx4XTFpYLPzcvNA4gQkTXWjknBkQJMJ72r&#10;MebaHfiD2nUsRYJwyFGBibHJpQyFIYth4Bri5P04bzEm6UupPR4S3NZymGUjabHitGCwoYWhYrf+&#10;tQqe/bFdbnj7/rbdx9VjOT99f5mTUtf9bvYEIlIX/8OX9qtWMLy7h/OZdATk5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JN/XHAAAA3AAAAA8AAAAAAAAAAAAAAAAAmAIAAGRy&#10;cy9kb3ducmV2LnhtbFBLBQYAAAAABAAEAPUAAACMAwAAAAA=&#10;" path="m607,2377r-17,-38l572,2300r-16,-39l539,2222r-31,-79l478,2063r-31,-78l415,1905r-17,-38l380,1829r-18,-38l343,1753,167,1673,111,1555,66,1440,33,1326,12,1216,1,1108,,1004,10,903,28,807,55,714,90,625r44,-83l186,463r57,-73l308,322r69,-63l453,203r81,-49l619,110,708,73,801,44,897,21,996,7,1097,r103,1l1304,11r104,18l1513,56r105,37l1722,139r102,56l1926,261r100,76l2068,377r39,39l2142,457r31,43l2200,544r23,45l2243,634r15,47l2272,730r9,48l2289,827r4,50l2294,928r,51l2292,1031r-5,53l2281,1135r-8,54l2264,1242r-10,52l2242,1348r-13,54l2217,1455r-13,53l2176,1615r-28,104l2134,1772r-13,51l2108,1874r-11,50l2037,1956r-61,35l1917,2027r-58,38l1801,2103r-57,40l1688,2184r-56,41l1577,2268r-54,44l1469,2357r-52,44l1364,2447r-51,46l1262,2540r-50,48l1181,2577r-30,-10l1121,2558r-28,-7l1064,2546r-28,-5l1008,2538r-28,-1l953,2537r-28,1l897,2540r-29,5l840,2550r-29,8l781,2566r-30,11l607,2377xe" fillcolor="#bfbf00 [2405]" stroked="f">
                  <v:path arrowok="t" o:connecttype="custom" o:connectlocs="196,779;185,753;169,714;149,661;133,622;121,597;56,557;22,480;4,405;0,334;9,269;30,208;62,154;103,107;151,68;206,37;267,15;332,2;400,0;469,10;539,31;607,65;675,112;702,139;724,167;740,196;752,227;760,259;764,292;764,326;762,361;757,396;751,431;742,467;734,502;715,573;706,607;698,641;658,663;619,688;581,714;544,741;507,770;472,800;437,830;404,862;383,855;364,850;345,846;326,845;308,845;289,848;270,852;250,858" o:connectangles="0,0,0,0,0,0,0,0,0,0,0,0,0,0,0,0,0,0,0,0,0,0,0,0,0,0,0,0,0,0,0,0,0,0,0,0,0,0,0,0,0,0,0,0,0,0,0,0,0,0,0,0,0,0"/>
                </v:shape>
                <v:shape id="Freeform 3124" o:spid="_x0000_s1042" style="position:absolute;left:10286;top:2607;width:687;height:3471;visibility:visible;mso-wrap-style:square;v-text-anchor:top" coordsize="2060,10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uWe8UA&#10;AADcAAAADwAAAGRycy9kb3ducmV2LnhtbESPT2vCQBTE74V+h+UVvOmmKioxG5HSUg+21H/3R/aZ&#10;hGbfptmtWb+9WxB6HGbmN0y2CqYRF+pcbVnB8ygBQVxYXXOp4Hh4Gy5AOI+ssbFMCq7kYJU/PmSY&#10;atvzji57X4oIYZeigsr7NpXSFRUZdCPbEkfvbDuDPsqulLrDPsJNI8dJMpMGa44LFbb0UlHxvf81&#10;Cl4Peh7Wp+3PVz/9cKf3rQufZaHU4CmslyA8Bf8fvrc3WsF4MoO/M/EIy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u5Z7xQAAANwAAAAPAAAAAAAAAAAAAAAAAJgCAABkcnMv&#10;ZG93bnJldi54bWxQSwUGAAAAAAQABAD1AAAAigMAAAAA&#10;" path="m1940,9988r120,-33l1994,9665r-61,-292l1877,9082r-51,-293l1779,8496r-42,-294l1699,7909r-33,-295l1637,7319r-25,-295l1592,6728r-17,-296l1564,6136r-9,-296l1552,5543r-2,-295l1554,4951r8,-296l1573,4358r14,-296l1605,3765r23,-296l1652,3173r29,-295l1713,2583r35,-295l1787,1994r41,-294l1873,1406r48,-292l1971,822r53,-293l543,,484,323,428,646,374,969r-49,325l278,1618r-43,325l196,2268r-36,326l128,2919,99,3245,74,3571,52,3897,34,4223,20,4551,9,4877,2,5204,,5530r1,327l6,6183r9,326l27,6836r17,326l65,7489r25,326l118,8141r33,326l188,8792r42,325l276,9442r49,325l379,10090r59,324l1940,9988xe" fillcolor="#ff6 [1941]" stroked="f">
                  <v:path arrowok="t" o:connecttype="custom" o:connectlocs="687,3318;645,3124;609,2929;579,2734;556,2538;538,2341;525,2144;519,1946;517,1749;521,1552;529,1354;543,1156;561,959;583,763;610,567;641,371;675,176;161,108;125,323;93,539;65,756;43,973;25,1190;11,1408;3,1626;0,1843;2,2061;9,2278;22,2496;39,2713;63,2930;92,3147;126,3363;647,3329" o:connectangles="0,0,0,0,0,0,0,0,0,0,0,0,0,0,0,0,0,0,0,0,0,0,0,0,0,0,0,0,0,0,0,0,0,0"/>
                </v:shape>
                <v:shape id="Freeform 3125" o:spid="_x0000_s1043" style="position:absolute;left:8253;top:2654;width:685;height:3436;visibility:visible;mso-wrap-style:square;v-text-anchor:top" coordsize="2056,10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HSbMMA&#10;AADcAAAADwAAAGRycy9kb3ducmV2LnhtbESPQWvCQBSE74X+h+UVvJS6MdIkRFcpQlG8GQWvr9ln&#10;Epp9G7LbGP+9Kwg9DjPzDbNcj6YVA/WusaxgNo1AEJdWN1wpOB2/PzIQziNrbC2Tghs5WK9eX5aY&#10;a3vlAw2Fr0SAsMtRQe19l0vpypoMuqntiIN3sb1BH2RfSd3jNcBNK+MoSqTBhsNCjR1taip/iz+j&#10;4P1WZByd8cB7i6i3yc9n1qVKTd7GrwUIT6P/Dz/bO60gnqfwOBOOgF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HSbMMAAADcAAAADwAAAAAAAAAAAAAAAACYAgAAZHJzL2Rv&#10;d25yZXYueG1sUEsFBgAAAAAEAAQA9QAAAIgDAAAAAA==&#10;" path="m1636,10232r56,-320l1745,9594r48,-319l1838,8955r39,-320l1913,8316r32,-321l1972,7676r25,-321l2016,7035r16,-321l2044,6394r8,-320l2056,5753r,-320l2053,5112r-7,-320l2035,4470r-15,-319l2002,3830r-21,-320l1955,3189r-29,-319l1895,2550r-36,-320l1820,1911r-42,-319l1732,1273,1682,954,1630,636,1575,318,1516,,35,529r89,289l206,1107r74,290l347,1687r61,291l461,2269r47,292l550,2853r33,293l611,3438r23,294l650,4025r10,294l666,4612r,294l660,5200r-10,294l635,5788r-20,293l590,6376r-28,294l528,6963r-37,294l450,7550r-45,293l357,8136r-52,293l250,8720r-58,293l130,9304,66,9594,,9884r101,28l202,9940r101,27l404,9994r102,26l608,10046r101,25l810,10096r102,26l1014,10148r102,25l1217,10199r102,27l1419,10253r102,27l1622,10308r14,-76xe" fillcolor="#ff6 [1941]" stroked="f">
                  <v:path arrowok="t" o:connecttype="custom" o:connectlocs="564,3304;597,3092;625,2878;648,2665;665,2452;677,2238;684,2025;685,1811;682,1597;673,1384;660,1170;642,957;619,743;592,531;560,318;525,106;12,176;69,369;116,562;154,756;183,951;204,1146;217,1342;222,1537;220,1733;212,1929;197,2125;176,2321;150,2517;119,2712;83,2907;43,3101;0,3295;67,3313;135,3331;203,3349;270,3365;338,3383;405,3400;473,3418;540,3436" o:connectangles="0,0,0,0,0,0,0,0,0,0,0,0,0,0,0,0,0,0,0,0,0,0,0,0,0,0,0,0,0,0,0,0,0,0,0,0,0,0,0,0,0"/>
                </v:shape>
                <v:shape id="Freeform 3126" o:spid="_x0000_s1044" style="position:absolute;left:9740;top:2132;width:758;height:417;visibility:visible;mso-wrap-style:square;v-text-anchor:top" coordsize="2274,1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KxFsEA&#10;AADcAAAADwAAAGRycy9kb3ducmV2LnhtbERPz2vCMBS+D/wfwhN2W1MVRq2NIm6DHVcV9Phonk2x&#10;eSlN1nb+9cthsOPH97vYTbYVA/W+caxgkaQgiCunG64VnE8fLxkIH5A1to5JwQ952G1nTwXm2o1c&#10;0nAMtYgh7HNUYELocil9ZciiT1xHHLmb6y2GCPta6h7HGG5buUzTV2mx4dhgsKODoep+/LYK6rfB&#10;ZI9yevDqgn5xHd/Xp69Uqef5tN+ACDSFf/Gf+1MrWK7i2ngmHgG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CsRbBAAAA3AAAAA8AAAAAAAAAAAAAAAAAmAIAAGRycy9kb3du&#10;cmV2LnhtbFBLBQYAAAAABAAEAPUAAACGAwAAAAA=&#10;" path="m261,847l,704,48,663,99,621r57,-44l218,532r65,-46l351,442r73,-46l499,351r77,-44l656,266r82,-42l821,186r85,-36l991,118r85,-31l1161,62r85,-23l1330,21,1413,9r82,-8l1574,r79,3l1726,15r72,16l1867,56r64,31l1992,127r56,48l2099,232r46,65l2185,373r34,84l2250,576r18,106l2274,779r-5,86l2254,941r-25,66l2194,1065r-42,49l2100,1154r-57,33l1978,1212r-70,20l1832,1244r-81,5l1667,1251r-87,-5l1489,1237r-93,-12l1303,1208r-94,-20l1114,1164r-94,-25l928,1112r-90,-30l749,1052r-84,-31l584,991,508,959,437,929,371,900,313,873,261,847xe" fillcolor="#bfbf00 [2405]" stroked="f">
                  <v:path arrowok="t" o:connecttype="custom" o:connectlocs="0,235;33,207;73,177;117,147;166,117;219,89;274,62;330,39;387,21;443,7;498,0;551,1;599,10;644,29;683,58;715,99;740,152;756,227;756,288;743,336;717,371;681,396;636,411;584,416;527,415;465,408;403,396;340,380;279,361;222,340;169,320;124,300;87,282" o:connectangles="0,0,0,0,0,0,0,0,0,0,0,0,0,0,0,0,0,0,0,0,0,0,0,0,0,0,0,0,0,0,0,0,0"/>
                </v:shape>
                <v:shape id="Freeform 3127" o:spid="_x0000_s1045" style="position:absolute;left:8293;top:2354;width:775;height:410;visibility:visible;mso-wrap-style:square;v-text-anchor:top" coordsize="2325,1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1dC8QA&#10;AADcAAAADwAAAGRycy9kb3ducmV2LnhtbESP0WrCQBRE3wv9h+UW+lY3xqA1uooISh8KovYDLtlr&#10;EszeDbtrEvv13YLg4zAzZ5jlejCN6Mj52rKC8SgBQVxYXXOp4Oe8+/gE4QOyxsYyKbiTh/Xq9WWJ&#10;ubY9H6k7hVJECPscFVQhtLmUvqjIoB/Zljh6F+sMhihdKbXDPsJNI9MkmUqDNceFClvaVlRcTzej&#10;wB26a/Z9P2Rh9js1u5L2Wb9PlXp/GzYLEIGG8Aw/2l9aQTqZw/+Ze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tXQvEAAAA3AAAAA8AAAAAAAAAAAAAAAAAmAIAAGRycy9k&#10;b3ducmV2LnhtbFBLBQYAAAAABAAEAPUAAACJAwAAAAA=&#10;" path="m2080,599r245,-97l2314,461r-17,-39l2274,386r-28,-36l2213,318r-37,-31l2134,257r-45,-28l2039,204r-52,-24l1931,158r-57,-22l1813,117,1752,99,1689,84,1625,69,1560,56,1495,44,1430,34r-64,-9l1302,18r-63,-6l1177,8,1118,3,1060,1,1005,,954,,904,1,860,3,818,6r-37,4l749,15,689,29,632,46,574,66,519,89r-54,27l412,146r-50,33l313,214r-45,37l225,290r-40,41l148,374r-33,44l85,462,59,508,38,555,21,602,9,651,2,698,,746r3,47l12,840r15,45l48,931r28,43l110,1016r41,41l199,1096r55,36l318,1167r70,32l468,1229r101,-38l670,1153r101,-40l872,1075r101,-39l1073,997r102,-39l1276,918r100,-40l1476,839r101,-40l1678,759r101,-40l1879,679r101,-40l2080,599xe" fillcolor="#bfbf00 [2405]" stroked="f">
                  <v:path arrowok="t" o:connecttype="custom" o:connectlocs="775,167;766,141;749,117;725,96;696,76;662,60;625,45;584,33;542,23;498,15;455,8;413,4;373,1;335,0;301,0;273,2;250,5;211,15;173,30;137,49;104,71;75,97;49,125;28,154;13,185;3,217;0,249;4,280;16,311;37,339;66,366;106,389;156,410;223,385;291,359;358,333;425,306;492,280;559,253;626,227;693,200" o:connectangles="0,0,0,0,0,0,0,0,0,0,0,0,0,0,0,0,0,0,0,0,0,0,0,0,0,0,0,0,0,0,0,0,0,0,0,0,0,0,0,0,0"/>
                </v:shape>
                <v:shape id="Freeform 3128" o:spid="_x0000_s1046" style="position:absolute;left:10439;top:2293;width:799;height:505;visibility:visible;mso-wrap-style:square;v-text-anchor:top" coordsize="2397,1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YF9cEA&#10;AADcAAAADwAAAGRycy9kb3ducmV2LnhtbERPy2oCMRTdF/yHcAV3NeNYtEyNIqXSIi58dn07uU4G&#10;JzdDkur492ZR6PJw3rNFZxtxJR9qxwpGwwwEcel0zZWC42H1/AoiRGSNjWNScKcAi3nvaYaFdjfe&#10;0XUfK5FCOBSowMTYFlKG0pDFMHQtceLOzluMCfpKao+3FG4bmWfZRFqsOTUYbOndUHnZ/1oFfju+&#10;b07afK5wHfPTT/2RfU+PSg363fINRKQu/ov/3F9aQf6S5qcz6Qj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22BfXBAAAA3AAAAA8AAAAAAAAAAAAAAAAAmAIAAGRycy9kb3du&#10;cmV2LnhtbFBLBQYAAAAABAAEAPUAAACGAwAAAAA=&#10;" path="m,883l30,865,58,846,85,826r26,-21l135,784r23,-22l180,738r20,-24l218,691r17,-23l251,643r14,-25l279,593r13,-25l303,541r10,-26l322,488r9,-27l338,435r7,-28l350,379r5,-27l358,322r3,-28l364,257r,-36l364,184r-3,-37l358,110,354,73,347,37,340,r75,40l492,78r78,38l648,153r79,34l806,221r78,30l960,279r27,9l1014,297r26,8l1065,312r25,8l1115,328r24,6l1163,340r24,6l1212,352r24,5l1259,362r24,4l1305,371r23,3l1350,376r1,l1352,376r46,7l1445,390r49,9l1546,408r51,11l1651,432r53,14l1758,461r54,18l1865,498r52,21l1970,541r24,12l2020,566r25,12l2068,591r25,14l2115,619r24,15l2160,650r29,21l2217,693r27,24l2269,742r22,25l2312,794r10,14l2331,821r9,15l2348,850r7,14l2362,878r6,15l2374,907r4,15l2383,938r4,15l2389,969r4,17l2395,1003r1,16l2397,1036r,18l2397,1072r-1,19l2394,1109r-3,22l2387,1154r-5,22l2376,1200r-7,23l2362,1247r-9,25l2342,1297r-10,26l2320,1349r-13,27l2293,1403r-15,27l2262,1458r-18,29l2225,1516r-116,-38l1991,1442r-116,-36l1758,1370r-116,-35l1525,1302r-116,-34l1293,1235r-117,-33l1060,1170,945,1138,828,1106,713,1074,596,1043,481,1013,365,981,,883xe" fillcolor="#ff6 [1941]" stroked="f">
                  <v:path arrowok="t" o:connecttype="custom" o:connectlocs="19,282;45,261;67,238;84,214;97,189;107,163;115,136;119,107;121,74;119,37;113,0;190,39;269,74;329,96;355,104;380,111;404,117;428,122;450,125;466,128;515,136;568,149;622,166;665,184;689,197;713,211;739,231;764,255;777,273;785,288;791,302;796,317;798,334;799,351;798,369;794,392;787,415;777,441;764,467;748,495;664,480;547,445;431,411;315,379;199,347;0,294" o:connectangles="0,0,0,0,0,0,0,0,0,0,0,0,0,0,0,0,0,0,0,0,0,0,0,0,0,0,0,0,0,0,0,0,0,0,0,0,0,0,0,0,0,0,0,0,0,0"/>
                </v:shape>
                <v:shape id="Freeform 3129" o:spid="_x0000_s1047" style="position:absolute;left:10083;top:1740;width:815;height:578;visibility:visible;mso-wrap-style:square;v-text-anchor:top" coordsize="2443,1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BnkcQA&#10;AADcAAAADwAAAGRycy9kb3ducmV2LnhtbESPT2vCQBTE70K/w/IKXqRuFAkldZWixD9HbSs9PrKv&#10;SWj2bcyuun57VxA8DjPzG2Y6D6YRZ+pcbVnBaJiAIC6srrlU8P2Vv72DcB5ZY2OZFFzJwXz20pti&#10;pu2Fd3Te+1JECLsMFVTet5mUrqjIoBvaljh6f7Yz6KPsSqk7vES4aeQ4SVJpsOa4UGFLi4qK//3J&#10;KEjtdn2qB7/pwfPPMYT8sMR8pVT/NXx+gPAU/DP8aG+0gvFkBPcz8Qj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AZ5HEAAAA3AAAAA8AAAAAAAAAAAAAAAAAmAIAAGRycy9k&#10;b3ducmV2LnhtbFBLBQYAAAAABAAEAPUAAACJAwAAAAA=&#10;" path="m2119,1668r-61,-22l1995,1622r-64,-26l1868,1569r-63,-29l1741,1511r-63,-31l1617,1448r-61,-31l1497,1385r-57,-33l1385,1320r-54,-33l1282,1255r-48,-33l1190,1191r-5,-5l1178,1183r-27,-29l1124,1127r-28,-25l1068,1080r-14,-10l1038,1060r-15,-9l1009,1042r-16,-8l979,1027r-16,-7l948,1015r-29,-10l890,996r-29,-9l831,979r-29,-8l773,965r-29,-5l714,954r-30,-4l655,946r-29,-3l596,941r-29,-1l536,939r-29,-2l477,939r-29,l418,941r-29,2l358,945r-29,4l299,953r-30,5l240,963r-30,6l179,976r-30,6l120,990r-60,18l,1027,17,951,33,876,48,804,62,733,75,664,87,597,97,532r7,-64l110,405r3,-61l114,313r,-29l113,254r-1,-29l110,196r-2,-28l104,139r-4,-29l94,82,89,54,82,28,74,r48,24l170,49r49,23l267,96r48,22l362,142r48,21l457,186r27,12l511,209r25,12l562,233r25,11l610,254r24,10l656,274r23,9l700,292r21,9l744,310r21,9l786,327r21,9l829,344r10,4l850,353r11,2l873,357r44,6l964,369r51,9l1069,388r57,13l1185,414r61,15l1309,446r64,17l1437,484r66,22l1570,530r67,24l1703,582r65,29l1833,642r34,18l1901,677r33,18l1967,714r32,19l2031,754r31,20l2091,795r29,23l2149,839r27,23l2203,885r25,24l2252,933r24,26l2297,983r19,25l2334,1033r17,24l2365,1083r15,26l2392,1136r12,27l2415,1191r7,28l2430,1248r5,30l2439,1308r2,31l2443,1370r-2,31l2438,1434r-4,32l2427,1499r-8,32l2409,1566r-11,35l2384,1635r-15,36l2352,1708r-6,13l2342,1733r-10,-2l2321,1728r-12,-3l2298,1723r-22,-6l2253,1711r-22,-7l2209,1697r-23,-7l2164,1684r-23,-8l2119,1668xe" fillcolor="#ff6 [1941]" stroked="f">
                  <v:path arrowok="t" o:connecttype="custom" o:connectlocs="666,541;602,514;539,483;480,451;428,419;395,396;375,376;352,357;337,348;321,340;297,332;268,324;238,318;209,315;179,313;149,313;119,315;90,320;60,326;20,336;11,292;25,221;35,156;38,104;37,75;35,46;30,18;41,8;89,32;137,54;170,70;196,81;219,91;241,100;262,109;280,116;291,119;339,126;395,138;458,154;524,177;590,204;634,226;667,244;698,265;726,287;751,311;773,336;789,361;802,388;811,416;814,447;813,478;807,511;795,545;783,574;774,576;759,573;737,566;714,559" o:connectangles="0,0,0,0,0,0,0,0,0,0,0,0,0,0,0,0,0,0,0,0,0,0,0,0,0,0,0,0,0,0,0,0,0,0,0,0,0,0,0,0,0,0,0,0,0,0,0,0,0,0,0,0,0,0,0,0,0,0,0,0"/>
                </v:shape>
                <v:shape id="Freeform 3130" o:spid="_x0000_s1048" style="position:absolute;left:7807;top:1555;width:731;height:1333;visibility:visible;mso-wrap-style:square;v-text-anchor:top" coordsize="2193,3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QAtMYA&#10;AADcAAAADwAAAGRycy9kb3ducmV2LnhtbESPQWvCQBCF7wX/wzJCb3VjLKLRVVQo2nppVPA6Zsck&#10;mJ0N2VXjv3eFQo+PN+9786bz1lTiRo0rLSvo9yIQxJnVJecKDvuvjxEI55E1VpZJwYMczGedtykm&#10;2t45pdvO5yJA2CWooPC+TqR0WUEGXc/WxME728agD7LJpW7wHuCmknEUDaXBkkNDgTWtCsouu6sJ&#10;bywPj9P+ONj205/odzxMB9/X7Vqp9267mIDw1Pr/47/0RiuIP2N4jQkEkL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QAtMYAAADcAAAADwAAAAAAAAAAAAAAAACYAgAAZHJz&#10;L2Rvd25yZXYueG1sUEsFBgAAAAAEAAQA9QAAAIsDAAAAAA==&#10;" path="m1865,1586r2,25l1868,1635r1,23l1872,1682r3,23l1880,1728r4,21l1890,1771r6,20l1903,1813r7,20l1919,1853r8,20l1937,1892r10,19l1957,1929r11,18l1981,1965r12,18l2005,2000r14,17l2032,2032r15,16l2061,2064r31,30l2124,2123r34,28l2193,2177r-56,13l2083,2205r-54,17l1976,2240r-51,19l1873,2280r-49,22l1776,2327r-47,25l1683,2379r-44,28l1596,2436r-41,30l1515,2496r-37,33l1441,2561r-20,20l1400,2603r-19,21l1362,2645r-19,22l1326,2689r-17,22l1292,2734r-14,22l1262,2779r-13,23l1235,2826r-11,22l1212,2873r-10,23l1192,2920r-9,26l1174,2971r-7,26l1160,3024r-5,26l1150,3076r-2,26l1146,3128r-1,27l1145,3181r1,26l1149,3234r3,25l1157,3285r7,27l1170,3338r10,29l1193,3397r13,29l1221,3454r17,29l1257,3511r20,28l1299,3566r24,27l1348,3619r28,26l1407,3671r31,24l1471,3719r36,23l1544,3765r-168,60l1374,3826r-2,l1308,3849r-63,22l1182,3892r-64,22l1054,3935r-64,21l926,3978r-63,21l857,3991r-6,-8l844,3976r-7,-6l829,3964r-9,-5l812,3954r-10,-4l718,3911r-78,-37l567,3836r-67,-39l437,3758r-57,-40l328,3677r-47,-41l237,3594r-39,-42l163,3509r-31,-43l105,3422,81,3377,61,3331,44,3285,30,3238,19,3190r-8,-48l5,3092,1,3042,,2992r,-52l3,2887r3,-53l12,2780r7,-55l25,2669,43,2555,63,2436r16,-92l94,2249r15,-97l123,2054r5,-51l134,1953r6,-52l144,1850r3,-53l151,1743r2,-52l155,1636r,-55l155,1526r-1,-56l151,1413r-4,-57l143,1297r-7,-58l128,1180r-9,-61l109,1059,97,997,84,935,68,873,51,810,32,745,11,681r43,14l97,709r44,16l183,742r44,19l269,780r43,21l354,822r43,24l438,870r41,26l519,922r40,28l597,979r38,30l672,1041r38,34l746,1111r35,36l813,1183r29,37l870,1257r26,39l921,1335r5,11l931,1352r8,11l949,1375r10,9l970,1391r11,8l994,1405r13,4l1020,1413r14,2l1047,1415r14,l1074,1413r14,-4l1101,1405r12,-6l1126,1391r58,-39l1240,1312r53,-43l1345,1227r49,-44l1440,1138r45,-45l1529,1046r40,-47l1608,951r38,-49l1681,851r34,-50l1748,749r30,-52l1808,644r20,-38l1848,568r17,-38l1884,491r17,-40l1918,412r17,-40l1950,331r31,-80l2009,168r27,-84l2061,r18,41l2096,85r16,45l2125,177r12,48l2149,273r10,49l2166,371r5,32l2175,437r4,33l2181,503r1,29l2182,559r,26l2181,609r,4l2181,615r,15l2182,645r-11,11l2160,669r-1,l2142,688r-16,20l2109,728r-15,21l2079,771r-14,22l2050,816r-13,23l2023,863r-12,24l1999,912r-13,26l1975,965r-11,26l1954,1019r-10,28l1935,1077r-9,29l1918,1136r-8,30l1903,1198r-6,32l1891,1263r-5,33l1881,1330r-4,35l1873,1400r-2,36l1869,1472r-2,38l1865,1548r,38xe" fillcolor="#ff6 [1941]" stroked="f">
                  <v:path arrowok="t" o:connecttype="custom" o:connectlocs="624,561;632,597;646,631;664,661;687,688;712,730;624,760;546,802;480,854;448,889;421,926;401,965;387,1008;382,1052;386,1095;402,1142;433,1189;479,1232;458,1275;373,1305;286,1330;273,1320;189,1279;94,1212;35,1141;6,1063;0,980;8,890;36,717;48,617;52,527;48,432;32,332;4,227;76,254;146,290;212,336;271,394;309,449;320,461;340,471;363,470;413,437;495,364;560,284;609,202;639,137;679,28;708,59;724,134;727,186;727,210;720,223;693,257;670,296;651,340;637,389;627,443;622,503" o:connectangles="0,0,0,0,0,0,0,0,0,0,0,0,0,0,0,0,0,0,0,0,0,0,0,0,0,0,0,0,0,0,0,0,0,0,0,0,0,0,0,0,0,0,0,0,0,0,0,0,0,0,0,0,0,0,0,0,0,0,0"/>
                </v:shape>
                <v:shape id="Freeform 3131" o:spid="_x0000_s1049" style="position:absolute;left:7546;top:1407;width:3987;height:4835;visibility:visible;mso-wrap-style:square;v-text-anchor:top" coordsize="11962,14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3h9cQA&#10;AADcAAAADwAAAGRycy9kb3ducmV2LnhtbESPQWvCQBSE7wX/w/IEb3WjlSDRVSRQLB5aqoLXR/aZ&#10;DWbfxuzWxP56t1DwOMzMN8xy3dta3Kj1lWMFk3ECgrhwuuJSwfHw/joH4QOyxtoxKbiTh/Vq8LLE&#10;TLuOv+m2D6WIEPYZKjAhNJmUvjBk0Y9dQxy9s2sthijbUuoWuwi3tZwmSSotVhwXDDaUGyou+x+r&#10;YKcNfaXbjuSv2eV0/TzpPN0qNRr2mwWIQH14hv/bH1rBdPYGf2fi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N4fXEAAAA3AAAAA8AAAAAAAAAAAAAAAAAmAIAAGRycy9k&#10;b3ducmV2LnhtbFBLBQYAAAAABAAEAPUAAACJAwAAAAA=&#10;" path="m6302,3092r168,63l6637,3216r167,58l6972,3331r167,55l7306,3439r166,51l7639,3541r167,49l7972,3637r166,47l8305,3731r166,45l8638,3822r165,45l8970,3912r167,45l9304,4001r166,46l9638,4093r167,46l9972,4186r168,48l10308,4284r166,51l10642,4387r168,54l10979,4496r168,57l11315,4611r169,62l11653,4735r-80,326l11501,5382r-66,315l11374,6006r-54,305l11272,6610r-42,296l11193,7196r-31,286l11135,7764r-23,278l11094,8318r-12,271l11073,8857r-6,265l11066,9385r3,260l11075,9904r9,256l11095,10414r15,253l11127,10918r20,250l11168,11418r24,249l11217,11914r26,248l11271,12411r29,247l11331,12907r30,249l11392,13406r-107,17l11177,13439r-107,18l10961,13474r-107,18l10746,13510r-107,18l10531,13546r-108,19l10315,13583r-107,19l10100,13621r-108,18l9884,13658r-107,19l9670,13696r-220,38l9232,13772r-219,38l8794,13847r-219,37l8357,13920r-219,35l7919,13990r-218,32l7482,14053r-218,31l7046,14112r-218,27l6609,14163r-218,23l6173,14206r-2,-53l6167,14095r-4,-63l6158,13966r-4,-72l6148,13819r-5,-80l6136,13656r-15,-205l6106,13228r-16,-241l6074,12730r-7,-134l6060,12458r-7,-141l6046,12172r-5,-147l6036,11875r-4,-153l6029,11567r-3,-158l6024,11250r,-161l6024,10925r2,-166l6030,10593r4,-168l6040,10257r8,-170l6057,9917r10,-171l6079,9575r14,-172l6110,9231r18,-172l6148,8889r,-1l6172,8688r21,-203l6213,8276r18,-211l6247,7850r14,-216l6275,7416r11,-220l6296,6976r9,-220l6313,6536r5,-217l6323,6101r4,-214l6331,5675r1,-207l6334,5264r,-199l6334,4871r-1,-188l6330,4326r-5,-326l6318,3710r-5,-252l6306,3251r-4,-159xm3536,2888r13,2l3564,2890r13,l3591,2888r37,9l3666,2906r37,8l3739,2922r35,8l3809,2937r34,7l3876,2950r63,12l4000,2974r60,11l4118,2999r56,14l4228,3029r25,9l4279,3047r25,9l4327,3067r23,10l4372,3089r21,12l4413,3114r20,13l4450,3142r17,16l4484,3174r15,17l4512,3210r12,19l4535,3251r9,21l4553,3294r7,25l4566,3344r-54,21l4457,3386r-54,23l4350,3430r-55,21l4241,3473r-55,22l4133,3516r-89,35l3957,3586r-86,33l3786,3652r-85,33l3617,3718r-84,32l3449,3782r-85,32l3280,3846r-85,32l3110,3910r-86,32l2937,3974r-87,33l2760,4041r-21,2l2717,4043r-23,-2l2672,4037r-24,-5l2624,4024r-24,-9l2577,4005r-25,-13l2529,3978r-24,-15l2482,3946r-23,-16l2438,3911r-21,-19l2395,3870r-19,-21l2359,3828r-18,-24l2325,3782r-15,-24l2297,3734r-12,-25l2276,3684r-9,-24l2261,3635r-4,-25l2254,3586r,-25l2258,3536r4,-23l2270,3489r19,-45l2310,3401r23,-43l2357,3318r26,-39l2411,3242r30,-35l2473,3173r32,-32l2540,3111r36,-28l2613,3056r38,-25l2690,3007r40,-21l2772,2966r42,-18l2858,2931r44,-14l2948,2904r46,-11l3041,2884r47,-8l3136,2871r50,-5l3235,2864r49,l3335,2865r49,4l3434,2873r52,7l3536,2888xm2976,2621r-56,13l2866,2649r-54,17l2759,2684r-51,19l2656,2724r-49,22l2559,2771r-47,25l2466,2823r-44,28l2379,2880r-41,30l2298,2940r-37,33l2224,3005r-20,20l2183,3047r-19,21l2145,3089r-19,22l2109,3133r-17,22l2075,3178r-14,22l2045,3223r-13,23l2018,3270r-11,22l1995,3317r-10,23l1975,3364r-9,26l1957,3415r-7,26l1943,3468r-5,26l1933,3520r-2,26l1929,3572r-1,27l1928,3625r1,26l1932,3678r3,25l1940,3729r7,27l1953,3782r10,29l1976,3841r13,29l2004,3898r17,29l2040,3955r20,28l2082,4010r24,27l2132,4063r27,26l2190,4115r31,24l2254,4163r36,23l2328,4210r-85,30l2158,4269r-85,30l1988,4329r-85,29l1817,4386r-85,29l1646,4443r-6,-8l1634,4427r-7,-7l1620,4414r-8,-6l1603,4403r-8,-5l1585,4394r-84,-39l1423,4318r-73,-38l1283,4241r-63,-39l1163,4162r-52,-41l1064,4080r-44,-42l981,3996r-35,-43l915,3910r-27,-44l864,3821r-20,-46l827,3729r-14,-47l802,3634r-8,-48l788,3536r-4,-50l783,3436r,-52l786,3331r3,-53l795,3224r7,-55l808,3113r18,-114l846,2880r16,-92l877,2693r15,-97l906,2498r5,-51l917,2397r6,-52l927,2294r3,-53l934,2187r2,-52l938,2080r,-55l938,1970r-1,-56l934,1857r-4,-57l926,1741r-7,-58l911,1624r-9,-61l892,1503r-12,-62l867,1379r-16,-62l834,1254r-19,-65l794,1125r43,14l880,1153r44,16l966,1186r44,19l1052,1224r43,21l1137,1266r43,24l1221,1314r41,26l1302,1366r40,28l1380,1423r38,30l1455,1485r38,34l1529,1555r35,36l1596,1627r29,37l1653,1701r26,39l1704,1779r2,5l1709,1790r3,3l1714,1796r8,11l1732,1819r10,9l1753,1835r11,8l1777,1849r13,4l1803,1857r14,2l1830,1859r14,l1857,1857r14,-4l1884,1849r12,-6l1909,1835r58,-39l2023,1756r53,-43l2128,1671r49,-44l2223,1582r45,-45l2312,1490r40,-47l2391,1395r38,-49l2464,1295r34,-50l2531,1193r30,-52l2591,1088r20,-38l2631,1012r17,-38l2667,935r17,-40l2701,856r17,-40l2733,775r31,-80l2792,612r27,-84l2844,444r18,41l2879,529r16,45l2908,621r12,48l2932,717r10,49l2949,815r5,32l2958,881r4,33l2964,947r1,29l2965,1003r,26l2964,1053r,4l2964,1059r,15l2965,1089r-11,11l2943,1113r-1,l2925,1132r-16,20l2892,1172r-15,21l2862,1215r-14,22l2833,1260r-13,23l2806,1307r-12,24l2782,1356r-13,26l2758,1409r-11,26l2737,1463r-10,28l2718,1521r-9,29l2701,1580r-8,30l2686,1642r-6,32l2674,1707r-5,33l2664,1774r-4,35l2656,1844r-2,36l2652,1916r-2,38l2648,1992r,38l2650,2055r1,24l2652,2102r3,24l2658,2149r5,23l2667,2193r6,22l2679,2235r7,22l2693,2277r9,20l2710,2317r10,19l2730,2355r10,18l2751,2391r13,18l2776,2427r12,17l2802,2461r13,15l2830,2492r14,16l2875,2538r32,29l2941,2595r35,26xm8213,3381r-15,1l8184,3385r-14,5l8157,3395r-91,-24l7975,3344r-91,-26l7794,3291r-92,-27l7611,3237r-90,-28l7430,3181r-91,-28l7249,3124r-91,-29l7066,3065r-91,-31l6885,3003r-91,-31l6703,2939r55,-48l6812,2844r55,-46l6922,2753r53,-42l7030,2669r55,-40l7139,2591r55,-37l7247,2519r55,-34l7356,2454r55,-30l7465,2396r53,-26l7572,2345r58,-23l7687,2300r29,-10l7744,2281r30,-9l7801,2265r28,-7l7859,2251r28,-5l7915,2240r28,-5l7972,2231r28,-3l8028,2225r28,-2l8084,2222r26,-1l8138,2221r28,1l8193,2223r28,2l8249,2229r27,3l8303,2237r28,5l8358,2249r27,7l8411,2262r27,9l8465,2280r18,8l8501,2298r18,11l8537,2324r17,16l8572,2358r16,20l8605,2399r16,22l8636,2446r15,26l8666,2499r13,27l8691,2555r13,30l8714,2615r12,38l8736,2693r9,39l8752,2771r4,40l8758,2851r,20l8758,2890r,20l8757,2930r-4,36l8747,3002r-4,17l8738,3037r-5,16l8727,3070r-5,17l8715,3103r-8,15l8699,3134r-9,16l8680,3164r-10,15l8659,3192r-16,19l8625,3229r-19,17l8586,3262r-21,16l8541,3292r-25,14l8489,3319r-28,11l8431,3340r-32,10l8366,3358r-36,8l8293,3372r-39,4l8213,3381xm8678,3540r30,-18l8736,3503r27,-20l8789,3462r24,-21l8836,3419r22,-24l8878,3371r18,-23l8913,3325r16,-25l8943,3275r14,-25l8970,3225r11,-27l8991,3172r9,-27l9009,3118r7,-26l9023,3064r5,-28l9033,3009r3,-30l9039,2951r3,-37l9042,2878r,-37l9039,2804r-3,-37l9032,2730r-7,-36l9018,2657r75,40l9170,2735r78,38l9326,2810r79,34l9484,2878r78,30l9638,2936r27,9l9692,2954r26,8l9743,2969r25,8l9793,2985r24,6l9841,2997r24,6l9890,3009r24,5l9937,3019r24,4l9983,3028r23,3l10028,3033r1,l10030,3033r46,7l10123,3047r49,9l10224,3065r51,11l10329,3089r53,14l10436,3118r54,18l10543,3155r52,21l10648,3198r24,12l10698,3223r25,12l10746,3248r25,14l10793,3276r24,15l10838,3307r29,21l10895,3350r27,24l10947,3399r22,25l10990,3451r10,14l11009,3478r9,15l11026,3507r7,14l11040,3535r6,15l11052,3564r4,15l11061,3595r4,15l11067,3626r4,17l11073,3660r1,16l11075,3693r,18l11075,3729r-1,19l11072,3766r-3,22l11065,3811r-5,22l11054,3857r-7,23l11040,3904r-9,25l11020,3954r-10,26l10998,4006r-13,27l10971,4060r-15,27l10940,4115r-18,29l10903,4173r-116,-38l10669,4099r-116,-36l10436,4027r-116,-35l10203,3959r-116,-34l9971,3892r-117,-33l9738,3827r-115,-32l9506,3763r-115,-32l9274,3700r-115,-30l9043,3638r-46,-12l8952,3614r-46,-13l8860,3589r-44,-12l8770,3564r-46,-12l8678,3540xm8790,2183r-27,-29l8736,2127r-28,-25l8680,2080r-14,-10l8650,2060r-15,-9l8621,2042r-16,-8l8591,2027r-16,-7l8560,2015r-29,-10l8502,1996r-29,-9l8443,1979r-29,-8l8385,1965r-29,-5l8326,1954r-30,-4l8267,1946r-29,-3l8208,1941r-29,-1l8148,1939r-29,-2l8089,1939r-29,l8030,1941r-29,2l7970,1945r-29,4l7911,1953r-30,5l7852,1963r-30,6l7791,1976r-30,6l7732,1990r-60,18l7612,2027r17,-76l7645,1876r15,-72l7674,1733r13,-69l7699,1597r10,-65l7716,1468r6,-63l7725,1344r1,-31l7726,1284r-1,-30l7724,1225r-2,-29l7720,1168r-4,-29l7712,1110r-6,-28l7701,1054r-7,-26l7686,1000r48,24l7782,1049r49,23l7879,1096r48,22l7974,1142r48,21l8069,1186r27,12l8123,1209r25,12l8174,1233r25,11l8222,1254r24,10l8268,1274r23,9l8312,1292r21,9l8356,1310r21,9l8398,1327r21,9l8441,1344r10,4l8462,1353r11,2l8485,1357r44,6l8576,1369r51,9l8681,1388r57,13l8797,1414r61,15l8921,1446r64,17l9049,1484r66,22l9182,1530r67,24l9315,1582r65,29l9445,1642r34,18l9513,1677r33,18l9579,1714r32,19l9643,1754r31,20l9703,1795r29,23l9761,1839r27,23l9815,1885r25,24l9864,1933r24,26l9909,1983r19,25l9946,2033r17,24l9977,2083r15,26l10004,2136r12,27l10027,2191r7,28l10042,2248r5,30l10051,2308r2,31l10055,2370r-2,31l10050,2434r-4,32l10039,2499r-8,32l10021,2566r-11,35l9996,2635r-15,36l9964,2708r-6,13l9954,2733r-10,-2l9933,2728r-12,-3l9910,2723r-22,-6l9865,2711r-22,-7l9821,2697r-23,-7l9776,2684r-23,-8l9731,2668r-61,-22l9607,2622r-64,-26l9480,2569r-63,-29l9353,2511r-63,-31l9229,2448r-61,-31l9109,2385r-57,-33l8997,2320r-54,-33l8894,2255r-48,-33l8802,2191r-5,-5l8790,2183xm7292,2166r-56,30l7181,2228r-56,33l7069,2297r-55,36l6959,2372r-56,39l6847,2453r-55,42l6736,2539r-55,45l6626,2631r-55,48l6515,2728r-54,51l6407,2829r-24,-8l6361,2813r-22,-9l6316,2796r-22,-9l6271,2778r-22,-9l6227,2760r-13,-5l6202,2752r-12,-2l6176,2749r-13,l6151,2750r-14,2l6124,2755r-23,8l6079,2771r-22,8l6035,2787r-22,8l5991,2802r-23,8l5946,2819r-20,-41l5904,2735r-22,-45l5860,2644r-24,-47l5813,2550r-24,-49l5766,2453r-32,-63l5704,2327r-30,-61l5645,2206r-29,-58l5589,2094r-26,-51l5538,1996r,-1l5522,1964r-17,-31l5487,1903r-19,-31l5450,1843r-19,-29l5411,1785r-20,-29l5384,1716r-6,-41l5374,1636r-5,-39l5366,1558r-2,-39l5362,1482r,-36l5362,1409r,-36l5364,1337r2,-35l5368,1267r5,-33l5377,1200r5,-32l5388,1135r7,-31l5402,1072r8,-31l5419,1012r9,-30l5438,953r10,-29l5459,896r12,-26l5484,843r12,-26l5509,792r15,-24l5538,743r16,-24l5580,682r28,-35l5637,613r30,-33l5698,550r33,-28l5766,496r34,-24l5836,449r37,-20l5911,410r39,-17l5991,379r40,-13l6072,356r43,-9l6138,344r24,-3l6185,338r24,-2l6232,335r25,l6280,335r25,l6330,336r24,2l6379,341r26,3l6429,349r26,4l6480,359r25,5l6531,371r26,7l6583,386r25,8l6634,403r26,11l6686,425r25,11l6738,448r26,13l6790,474r27,15l6842,503r26,16l6895,536r26,16l6926,556r5,3l6988,596r52,37l7090,670r44,38l7176,745r38,37l7249,820r30,38l7307,896r24,40l7353,975r19,39l7388,1054r14,41l7413,1136r8,42l7428,1220r4,43l7434,1308r,45l7433,1398r-3,46l7425,1493r-6,48l7412,1591r-9,51l7394,1693r-11,54l7360,1858r-25,115l7329,1998r-5,25l7318,2047r-5,24l7308,2095r-6,24l7298,2142r-6,24xm5890,14206l591,13326r34,-373l655,12592r27,-346l704,11911r19,-323l740,11278r12,-300l762,10687r8,-281l774,10135r2,-262l774,9617r-4,-246l764,9130r-8,-234l745,8667,731,8444,715,8227,699,8012,680,7801,658,7594,636,7389,612,7185,587,6983,560,6782,531,6581,502,6379,471,6177,408,5768,341,5348,302,5110r128,-30l558,5049r127,-32l812,4984r126,-35l1065,4915r125,-36l1315,4842r125,-38l1564,4766r124,-40l1811,4686r124,-41l2057,4603r124,-41l2303,4518r244,-87l2791,4341r241,-91l3274,4157r241,-93l3755,3969r241,-95l4237,3778r110,-43l4458,3690r111,-44l4680,3602r111,-43l4901,3515r111,-44l5124,3429r111,-44l5347,3343r111,-43l5570,3258r112,-42l5794,3174r113,-40l6019,3093r5,154l6030,3451r6,248l6042,3987r6,324l6051,4665r,187l6052,5045r-1,198l6050,5446r-1,206l6045,5863r-3,214l6036,6292r-5,217l6023,6729r-8,218l6005,7167r-12,219l5980,7604r-14,216l5950,8033r-18,211l5912,8451r-21,204l5867,8853r,1l5847,9028r-19,174l5811,9375r-14,174l5785,9723r-12,173l5764,10069r-7,171l5751,10411r-4,170l5743,10749r-1,167l5741,11082r,163l5743,11407r2,159l5749,11723r4,154l5758,12029r5,149l5770,12323r7,143l5783,12605r8,135l5807,13000r17,243l5839,13468r15,208l5860,13755r5,78l5871,13905r4,69l5880,14038r4,60l5886,14154r4,52xm4833,3238r-10,-38l4811,3164r-14,-34l4783,3097r-17,-30l4749,3038r-20,-28l4709,2984r-22,-24l4664,2937r-24,-21l4614,2895r-27,-17l4560,2860r-29,-17l4501,2827r-30,-13l4439,2799r-32,-12l4373,2776r-33,-12l4304,2753r-35,-9l4233,2734r-74,-17l4083,2702r-77,-15l3927,2672r-76,-14l3773,2643r-77,-16l3619,2609r-38,-10l3544,2587r-38,-12l3470,2563r-37,-14l3397,2535r-34,-16l3328,2502r-34,-18l3262,2465r-32,-21l3199,2423r-29,-25l3141,2373r-27,-28l3087,2317r-24,-31l3039,2253r-22,-34l2997,2182r-20,-40l2961,2102r-16,-44l2930,2012r3,-60l2936,1894r5,-56l2947,1784r9,-52l2966,1683r13,-48l2992,1590r15,-44l3023,1506r18,-39l3061,1430r21,-35l3104,1363r23,-32l3152,1302r21,-23l3196,1257r23,-20l3244,1218r26,-18l3295,1184r27,-15l3349,1155r28,-13l3406,1131r30,-10l3465,1112r32,-8l3528,1097r31,-6l3592,1087r35,-5l3662,1080r36,-1l3734,1080r37,1l3808,1084r37,3l3883,1093r38,5l3959,1105r38,9l4035,1123r39,11l4112,1145r40,13l4191,1171r40,16l4271,1203r41,17l4351,1239r40,19l4430,1279r41,22l4510,1323r39,24l4587,1372r38,25l4663,1423r38,27l4738,1479r36,29l4810,1539r36,30l4880,1601r35,33l4948,1666r33,35l5013,1736r32,36l5075,1809r30,37l5134,1884r28,39l5189,1962r27,40l5241,2044r24,41l5289,2128r23,46l5338,2224r27,54l5393,2334r29,58l5452,2453r30,61l5513,2577r21,45l5556,2666r22,43l5599,2753r20,43l5640,2837r20,41l5679,2916r-53,20l5573,2955r-53,20l5467,2995r-53,19l5362,3034r-53,21l5255,3075r-52,20l5150,3115r-53,21l5045,3157r-54,20l4938,3197r-52,21l4833,3238xm11179,4264r19,-32l11215,4201r17,-32l11248,4139r14,-30l11275,4079r12,-31l11298,4019r10,-28l11318,3962r8,-28l11333,3906r6,-27l11345,3851r5,-26l11353,3799r3,-31l11357,3739r1,-29l11357,3681r-1,-28l11354,3625r-3,-27l11346,3571r-5,-27l11334,3518r-8,-24l11317,3468r-9,-25l11298,3420r-11,-24l11275,3373r-13,-23l11249,3329r-14,-20l11221,3288r-15,-21l11191,3248r-17,-19l11157,3210r-18,-18l11121,3174r-19,-17l11083,3140r-19,-17l11044,3107r-21,-15l11003,3076r-43,-29l10916,3020r-46,-26l10825,2969r-47,-22l10729,2926r-49,-20l10631,2886r-49,-16l10532,2853r-49,-15l10434,2824r-49,-13l10337,2800r-49,-10l10241,2780r18,-40l10275,2699r13,-40l10300,2620r11,-39l10319,2541r6,-38l10331,2466r2,-24l10335,2418r2,-23l10337,2371r,-23l10337,2325r-2,-23l10333,2279r-2,-22l10328,2234r-4,-21l10320,2192r-6,-23l10310,2148r-7,-20l10297,2107r-15,-41l10266,2026r-19,-39l10227,1949r-22,-37l10180,1875r-26,-36l10127,1804r-28,-31l10071,1741r-30,-30l10011,1682r-33,-29l9946,1625r-35,-27l9877,1572r-36,-26l9804,1522r-38,-25l9728,1475r-38,-24l9651,1430r-41,-21l9570,1388r-69,-33l9430,1323r-71,-29l9288,1267r-71,-25l9147,1218r-71,-21l9008,1177r-67,-18l8875,1142r-64,-15l8749,1114r-58,-11l8635,1093r-51,-8l8535,1078r-36,-15l8461,1048r-41,-17l8379,1013r-25,-10l8330,992r-25,-10l8282,970r-25,-10l8234,949r-24,-10l8187,928r-65,-29l8057,868r-65,-31l7926,805r-65,-33l7796,738r-64,-33l7668,671r-61,-34l7546,603r-58,-34l7432,536r-54,-34l7328,470r-48,-33l7236,405r-8,-5l7221,396r-8,-5l7204,388r-17,-6l7170,379r-21,-15l7127,350r-22,-15l7082,321r-5,-4l7046,297r-32,-20l6981,257r-32,-18l6916,221r-32,-16l6851,189r-32,-15l6786,160r-31,-13l6723,135r-33,-12l6658,113r-33,-10l6594,94r-33,-8l6530,80r-32,-7l6466,67r-31,-4l6402,59r-31,-3l6340,54r-30,-2l6278,52r-30,l6217,53r-31,1l6156,56r-29,3l6097,64r-29,4l6039,74r-28,6l5983,86r-28,8l5928,102r-27,9l5874,120r-27,10l5820,141r-25,11l5769,165r-25,13l5719,192r-25,13l5669,220r-23,15l5622,252r-23,16l5576,286r-22,18l5532,322r-22,19l5489,360r-21,20l5448,401r-19,22l5409,445r-20,22l5372,490r-18,23l5336,538r-17,25l5292,604r-26,44l5243,693r-23,47l5199,787r-20,49l5161,886r-16,52l5131,992r-13,55l5106,1102r-9,57l5090,1217r-6,59l5081,1338r-3,62l5034,1358r-46,-39l4941,1280r-47,-37l4846,1207r-49,-35l4748,1139r-50,-32l4647,1077r-50,-29l4546,1021r-52,-27l4443,969r-52,-22l4338,926r-51,-21l4240,890r-47,-16l4147,861r-47,-13l4054,837r-47,-10l3961,818r-46,-7l3870,806r-46,-5l3779,798r-45,-1l3689,797r-43,1l3602,801r-44,5l3517,811r-40,7l3435,827r-39,10l3357,848r-39,14l3280,876r-37,16l3241,863r-4,-30l3233,802r-5,-31l3219,716r-12,-56l3193,603r-14,-56l3161,491r-19,-54l3132,409r-10,-26l3111,356r-12,-25l3087,306r-12,-25l3061,257r-13,-24l3035,211r-15,-23l3005,168r-15,-21l2975,128r-17,-19l2943,92,2926,75,2908,59,2890,45,2872,33,2853,20r-12,-6l2827,8,2814,3,2801,1,2787,r-13,l2760,1r-13,2l2733,8r-12,4l2709,19r-11,8l2686,36r-10,9l2667,56r-7,12l2653,80r-5,12l2644,104r-2,13l2627,174r-16,56l2597,285r-16,56l2564,394r-16,54l2531,502r-18,53l2495,607r-19,52l2456,709r-21,51l2413,809r-22,49l2367,907r-25,47l2320,993r-22,39l2275,1070r-25,38l2224,1145r-26,37l2170,1218r-29,36l2112,1289r-31,34l2048,1357r-32,34l1980,1423r-36,33l1907,1487r-39,30l1855,1499r-15,-18l1826,1463r-15,-17l1791,1422r-20,-22l1750,1376r-22,-21l1707,1333r-21,-21l1665,1292r-23,-20l1613,1247r-30,-24l1553,1199r-31,-24l1491,1153r-31,-22l1427,1109r-32,-20l1362,1069r-33,-19l1296,1031r-33,-18l1229,996r-34,-17l1161,963r-35,-16l1093,932r-35,-14l1023,904,989,892,955,880,920,868,886,857,852,847,818,837r-33,-9l751,820r-33,-8l685,806r-32,-6l620,795r-32,-5l573,788r-13,1l545,790r-13,3l520,797r-14,5l495,809r-11,8l474,826r-10,9l455,846r-7,11l441,870r-5,12l431,896r-2,14l428,921r,11l428,942r2,12l432,964r3,10l438,984r4,9l470,1061r26,67l520,1195r21,66l561,1326r17,65l592,1453r14,64l618,1579r9,61l636,1702r7,60l647,1822r4,58l653,1939r2,58l654,2054r-1,56l652,2166r-4,55l644,2275r-5,53l634,2382r-6,53l615,2538r-16,101l583,2737r-15,97l545,2966r-20,129l516,3158r-8,61l502,3281r-5,60l494,3400r-2,59l493,3516r2,57l499,3629r8,55l517,3738r13,54l545,3845r19,52l588,3949r26,50l644,4050r33,49l715,4147r42,48l804,4242r51,47l911,4336r62,45l1039,4427r72,45l1189,4516r83,43l1200,4581r-72,21l1057,4622r-72,21l914,4664r-73,19l769,4703r-73,19l624,4741r-73,18l478,4777r-73,18l333,4813r-74,16l185,4846r-73,16l99,4866r-14,5l74,4876r-12,7l52,4891r-10,9l33,4910r-8,10l18,4931r-5,13l8,4956r-4,12l1,4982,,4995r,14l2,5022r7,47l17,5116r8,46l32,5209r7,46l47,5301r7,46l62,5393r67,420l193,6222r30,203l252,6627r29,201l308,7029r25,203l357,7436r23,206l400,7849r19,212l436,8276r15,220l464,8720r11,230l483,9185r5,242l492,9676r1,256l490,10198r-4,273l478,10755r-11,293l454,11352r-17,315l415,11993r-23,338l365,12683r-31,364l299,13426r-1,14l298,13454r2,13l302,13481r5,12l311,13505r7,13l326,13529r8,10l344,13548r10,9l365,13565r11,7l390,13576r12,5l417,13584r5533,919l5960,14505r10,1l5980,14506r12,l6108,14496r116,-10l6342,14476r116,-13l6575,14452r116,-13l6808,14427r116,-15l7158,14383r233,-30l7624,14320r232,-35l8089,14249r233,-37l8555,14174r233,-39l9020,14096r232,-40l9485,14015r233,-40l9834,13955r115,-20l10065,13914r116,-20l10296,13874r117,-20l10528,13834r116,-19l10760,13795r116,-19l10991,13756r117,-19l11223,13719r116,-17l11455,13684r116,-18l11582,13663r10,-3l11604,13657r10,-6l11623,13647r10,-7l11641,13633r7,-7l11656,13619r7,-9l11670,13601r4,-9l11680,13582r3,-10l11686,13561r3,-11l11691,13540r,-11l11691,13518r-1,-10l11627,12998r-61,-505l11538,12240r-28,-252l11483,11735r-24,-252l11436,11230r-20,-255l11398,10720r-16,-257l11370,10204r-10,-259l11353,9682r-2,-263l11351,9152r4,-270l11364,8610r14,-276l11395,8055r23,-282l11445,7486r33,-291l11516,6900r44,-299l11609,6296r56,-309l11728,5672r68,-320l11872,5026r82,-333l11958,4679r3,-13l11962,4652r-1,-13l11960,4627r-3,-14l11953,4601r-5,-12l11942,4577r-7,-11l11927,4556r-10,-10l11907,4537r-11,-8l11885,4522r-14,-5l11785,4483r-87,-33l11611,4417r-86,-31l11438,4354r-86,-30l11266,4294r-87,-30xe" fillcolor="#0c0c0c [3213]" stroked="f">
                  <v:path arrowok="t" o:connecttype="custom" o:connectlocs="3833,1794;3618,4497;2045,4552;2087,2544;1333,991;1290,1206;766,1245;1062,955;677,1082;751,1388;271,1227;297,501;571,598;877,337;975,377;885,709;2537,1079;2629,749;2897,852;2820,1110;3014,947;3390,1019;3689,1209;3207,1265;2765,650;2574,408;2824,452;3315,678;3251,892;2153,926;1901,776;1798,368;2077,112;2404,261;208,4317;313,1650;2006,1031;1919,3413;1583,1013;1098,828;1073,412;1477,426;1838,859;3772,1321;3688,1041;3444,760;3119,431;2515,201;2166,24;1844,107;1566,369;1078,267;916,1;723,406;398,326;143,307;189,945;305,1555;18,1782;101,4493;3084,4685;3896,4516;3986,1560" o:connectangles="0,0,0,0,0,0,0,0,0,0,0,0,0,0,0,0,0,0,0,0,0,0,0,0,0,0,0,0,0,0,0,0,0,0,0,0,0,0,0,0,0,0,0,0,0,0,0,0,0,0,0,0,0,0,0,0,0,0,0,0,0,0,0"/>
                  <o:lock v:ext="edit" verticies="t"/>
                </v:shape>
                <v:shape id="Freeform 3132" o:spid="_x0000_s1050" style="position:absolute;left:10538;top:2658;width:1094;height:1191;visibility:visible;mso-wrap-style:square;v-text-anchor:top" coordsize="3282,3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rWecMA&#10;AADcAAAADwAAAGRycy9kb3ducmV2LnhtbESPQWvCQBSE7wX/w/IEb3XXkJYSXUUsBU+WWA8eH9ln&#10;Esy+DbtrjP/eLRR6HGbmG2a1GW0nBvKhdaxhMVcgiCtnWq41nH6+Xj9AhIhssHNMGh4UYLOevKyw&#10;MO7OJQ3HWIsE4VCghibGvpAyVA1ZDHPXEyfv4rzFmKSvpfF4T3DbyUypd2mx5bTQYE+7hqrr8WY1&#10;DLZszXC+fb/lnSofPlOHz/NJ69l03C5BRBrjf/ivvTcasjyH3zPpCM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rWecMAAADcAAAADwAAAAAAAAAAAAAAAACYAgAAZHJzL2Rv&#10;d25yZXYueG1sUEsFBgAAAAAEAAQA9QAAAIgDAAAAAA==&#10;" path="m1977,550r632,413l3131,1934r151,722l3076,3269r-185,304l2135,2389r-418,309l988,2877,645,2849r49,-178l974,2085,775,1115,343,585,,110,13,,1977,550xe" fillcolor="#ff6 [1941]" stroked="f">
                  <v:path arrowok="t" o:connecttype="custom" o:connectlocs="659,183;870,321;1044,645;1094,885;1025,1090;964,1191;712,796;572,899;329,959;215,950;231,890;325,695;258,372;114,195;0,37;4,0;659,183" o:connectangles="0,0,0,0,0,0,0,0,0,0,0,0,0,0,0,0,0"/>
                </v:shape>
                <v:shape id="Freeform 3133" o:spid="_x0000_s1051" style="position:absolute;left:10338;top:2575;width:1326;height:1316;visibility:visible;mso-wrap-style:square;v-text-anchor:top" coordsize="3979,3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LhMcYA&#10;AADcAAAADwAAAGRycy9kb3ducmV2LnhtbESPQWvCQBSE7wX/w/KEXoputFVMdBURBC+lGL14e2Sf&#10;STD7NmbXmPz7bqHgcZiZb5jVpjOVaKlxpWUFk3EEgjizuuRcwfm0Hy1AOI+ssbJMCnpysFkP3laY&#10;aPvkI7Wpz0WAsEtQQeF9nUjpsoIMurGtiYN3tY1BH2STS93gM8BNJadRNJcGSw4LBda0Kyi7pQ+j&#10;IG4vP/v8+5B9nu+n40d87fsuTpV6H3bbJQhPnX+F/9sHrWD6NYO/M+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LhMcYAAADcAAAADwAAAAAAAAAAAAAAAACYAgAAZHJz&#10;L2Rvd25yZXYueG1sUEsFBgAAAAAEAAQA9QAAAIsDAAAAAA==&#10;" path="m2642,958r127,92l2885,1144r107,93l3091,1332r88,94l3260,1522r73,95l3398,1712r57,94l3505,1900r43,94l3585,2087r31,92l3640,2270r21,90l3675,2448r10,86l3691,2620r1,83l3690,2784r-6,79l3675,2939r-11,74l3651,3085r-16,68l3618,3218r-18,63l3580,3339r-20,55l3540,3447r-20,47l3501,3538,2793,2533r-9,-11l2774,2512r-10,-9l2753,2495r-12,-6l2728,2483r-13,-5l2701,2475r-13,-1l2675,2474r-14,l2648,2476r-14,5l2621,2485r-12,7l2596,2499r-12,10l2573,2520r-6,7l2550,2543r-25,26l2489,2603r-21,18l2443,2641r-26,21l2389,2685r-30,22l2326,2729r-34,24l2255,2776r-38,23l2175,2821r-41,23l2089,2865r-46,19l1996,2903r-49,18l1896,2937r-53,13l1789,2962r-56,9l1676,2979r-58,5l1559,2985r-62,-1l1436,2978r52,-86l1534,2806r41,-87l1609,2632r29,-86l1662,2458r18,-86l1692,2286r8,-85l1703,2114r-2,-85l1694,1944r-11,-84l1667,1776r-19,-83l1625,1610r-27,-81l1567,1448r-34,-80l1495,1290r-40,-79l1411,1134r-46,-75l1316,984r-52,-73l1211,838r-56,-71l1096,698r-59,-67l976,565,912,500,848,437,2642,958xm3634,3884r13,-22l3682,3803r23,-43l3731,3709r28,-59l3789,3583r29,-74l3849,3429r28,-88l3904,3248r23,-98l3947,3045r16,-108l3974,2822r5,-116l3976,2584r-10,-125l3948,2332r-27,-130l3883,2069r-47,-134l3776,1801r-72,-137l3619,1526r-99,-137l3405,1251,3276,1115,3130,979,2967,845,2785,713r-47,-17l2685,677r-61,-21l2558,635,2409,589,2243,540,2059,487,1864,434,1661,379,1452,323,1243,269,1035,217,833,168,640,123,548,102,460,83,374,65,295,48,219,33,150,20,86,9,28,,20,12,13,25,7,38,3,51,1,65,,78,,92r1,13l3,119r4,12l12,144r7,12l25,168r9,11l44,189r12,9l87,219r30,21l148,258r32,16l242,305r63,29l336,348r32,15l399,380r31,17l462,416r31,21l523,459r32,26l579,507r24,25l627,558r25,27l701,643r50,62l800,769r49,65l898,896r48,62l987,1008r38,51l1063,1111r37,54l1136,1220r33,56l1203,1332r30,58l1262,1450r27,59l1315,1570r22,61l1357,1694r18,63l1390,1821r12,65l1411,1952r6,65l1419,2084r,67l1413,2218r-8,69l1393,2355r-17,69l1356,2493r-25,69l1302,2633r-34,70l1230,2773r-45,71l1137,2914r-55,70l1074,2996r-8,12l1059,3022r-4,14l1052,3051r-3,13l1049,3079r2,13l1053,3106r4,13l1062,3132r5,12l1075,3156r8,10l1092,3176r11,9l1114,3193r12,8l1139,3207r13,4l1218,3228r65,15l1348,3253r63,8l1472,3265r62,2l1594,3267r59,-2l1711,3259r56,-6l1823,3244r54,-11l1930,3220r52,-14l2032,3190r49,-18l2128,3154r46,-19l2219,3115r44,-21l2304,3072r40,-22l2384,3027r37,-23l2456,2982r34,-23l2522,2936r31,-22l2582,2892r27,-21l2633,2850r24,-20l3396,3882r9,13l3416,3905r10,10l3438,3924r13,8l3464,3937r13,5l3491,3945r13,1l3517,3947r14,-1l3544,3944r14,-3l3571,3936r12,-5l3595,3923r11,-8l3616,3906r10,-11l3634,3884xe" fillcolor="#0a0b0c" stroked="f">
                  <v:path arrowok="t" o:connecttype="custom" o:connectlocs="1030,444;1151,602;1213,757;1230,901;1217,1029;1186,1132;928,841;909,828;887,825;865,833;850,848;805,888;751,926;681,962;596,988;499,995;536,878;567,734;556,592;511,456;439,328;346,210;1211,1295;1253,1217;1301,1083;1326,902;1294,690;1173,463;928,238;803,196;484,108;183,34;50,7;2,13;0,35;8,56;39,80;112,116;164,146;209,186;283,278;354,370;411,463;452,565;472,673;464,785;423,901;358,999;350,1022;354,1044;368,1062;406,1076;511,1089;608,1082;693,1058;768,1024;830,987;877,950;1142,1305;1163,1315;1186,1314;1205,1302" o:connectangles="0,0,0,0,0,0,0,0,0,0,0,0,0,0,0,0,0,0,0,0,0,0,0,0,0,0,0,0,0,0,0,0,0,0,0,0,0,0,0,0,0,0,0,0,0,0,0,0,0,0,0,0,0,0,0,0,0,0,0,0,0,0"/>
                  <o:lock v:ext="edit" verticies="t"/>
                </v:shape>
                <v:shape id="Freeform 3134" o:spid="_x0000_s1052" style="position:absolute;left:10910;top:3881;width:859;height:1663;visibility:visible;mso-wrap-style:square;v-text-anchor:top" coordsize="2576,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oapcMA&#10;AADcAAAADwAAAGRycy9kb3ducmV2LnhtbESP3YrCMBSE7xd8h3CEvVk0VUSlGkWEhQW98ecBDs2x&#10;qTYnpUlt3ac3guDlMDPfMMt1Z0txp9oXjhWMhgkI4szpgnMF59PvYA7CB2SNpWNS8CAP61Xva4mp&#10;di0f6H4MuYgQ9ikqMCFUqZQ+M2TRD11FHL2Lqy2GKOtc6hrbCLelHCfJVFosOC4YrGhrKLsdG6tg&#10;Jzcl5ua/vT72ZjKf0c++oUap7363WYAI1IVP+N3+0wrGkym8zs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oapcMAAADcAAAADwAAAAAAAAAAAAAAAACYAgAAZHJzL2Rv&#10;d25yZXYueG1sUEsFBgAAAAAEAAQA9QAAAIgDAAAAAA==&#10;" path="m206,1749l,971,124,498,254,301,503,418,647,357,774,40,971,r212,218l1264,539r291,385l2212,1395r284,300l2576,2031r-170,535l2568,2832r-36,529l2263,3775r-176,655l1484,4988r-9,-1043l989,3417,350,2744,222,2083,206,1749xe" stroked="f">
                  <v:path arrowok="t" o:connecttype="custom" o:connectlocs="69,583;0,324;41,166;85,100;168,139;216,119;258,13;324,0;394,73;421,180;519,308;738,465;832,565;859,677;802,856;856,944;844,1121;755,1259;696,1477;495,1663;492,1315;330,1139;117,915;74,694;69,583" o:connectangles="0,0,0,0,0,0,0,0,0,0,0,0,0,0,0,0,0,0,0,0,0,0,0,0,0"/>
                </v:shape>
                <v:shape id="Freeform 3135" o:spid="_x0000_s1053" style="position:absolute;left:10868;top:3849;width:957;height:1729;visibility:visible;mso-wrap-style:square;v-text-anchor:top" coordsize="2871,5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atQsUA&#10;AADcAAAADwAAAGRycy9kb3ducmV2LnhtbESPQWvCQBSE74X+h+UVvNWNobUSXSW0BHsrpkU8PrLP&#10;bDD7NuxuNe2v7wpCj8PMfMOsNqPtxZl86BwrmE0zEMSN0x23Cr4+q8cFiBCRNfaOScEPBdis7+9W&#10;WGh34R2d69iKBOFQoAIT41BIGRpDFsPUDcTJOzpvMSbpW6k9XhLc9jLPsrm02HFaMDjQq6HmVH9b&#10;BVV+xMPbsNvb8rmsvJnX29+PWqnJw1guQUQa43/41n7XCvKnF7ieS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lq1CxQAAANwAAAAPAAAAAAAAAAAAAAAAAJgCAABkcnMv&#10;ZG93bnJldi54bWxQSwUGAAAAAAQABAD1AAAAigMAAAAA&#10;" path="m1866,4257r11,5l1887,4267r11,4l1909,4273r12,1l1932,4274r11,l1954,4272r10,-3l1976,4266r10,-5l1995,4254r8,-6l2012,4240r8,-9l2027,4222r6,-10l2038,4201r4,-12l2044,4178r1,-11l2046,4156r-1,-11l2043,4134r-3,-11l2036,4113r-5,-10l2026,4093r-8,-9l2010,4075r-8,-8l1992,4060r-18,-11l1926,4017r-74,-52l1755,3896r-55,-41l1641,3811r-62,-47l1513,3712r-67,-54l1377,3601r-70,-60l1236,3479r-71,-65l1095,3348r-70,-69l957,3210r-66,-71l828,3067r-60,-73l712,2920r-52,-74l612,2771r-41,-75l535,2621r-29,-74l482,2473r-14,-73l461,2328r-8,-23l447,2280r-6,-26l435,2228r-4,-28l428,2172r-3,-28l425,2116r3,-28l431,2062r2,-15l437,2033r4,-13l445,2008r6,-14l457,1982r6,-12l471,1957r8,-11l488,1935r10,-11l508,1914r11,3l529,1923r13,6l554,1938r26,20l608,1983r28,27l664,2039r27,29l717,2096r36,39l792,2176r44,43l884,2265r52,49l993,2364r61,53l1122,2470r71,57l1271,2585r84,60l1445,2707r97,64l1645,2837r54,34l1755,2904r58,35l1873,2974r17,10l1908,2996r17,12l1942,3021r17,13l1974,3048r16,14l2005,3077r14,15l2033,3108r14,17l2059,3142r14,18l2085,3178r11,17l2108,3214r17,32l2142,3279r15,34l2171,3348r13,35l2195,3420r10,37l2214,3495r8,38l2228,3572r6,40l2239,3653r3,41l2243,3736r,41l2243,3818r-2,44l2237,3905r-5,43l2226,3991r-8,44l2211,4078r-11,43l2188,4165r-12,42l2161,4250r-14,42l2130,4334r-18,42l2092,4417r-20,40l2049,4497r-21,35l2006,4567r-23,34l1959,4634r-25,33l1907,4699r-28,32l1851,4761r-30,29l1791,4819r-33,28l1726,4874r-35,26l1657,4924r-37,25l1582,4971r-9,7l1562,4986r-7,8l1548,5003r-7,9l1536,5022r-4,10l1529,5042r-2,11l1524,5064r,12l1526,5087r2,11l1531,5109r5,11l1540,5131r7,10l1555,5150r7,7l1571,5165r9,6l1590,5176r11,5l1612,5184r10,3l1633,5188r11,l1655,5187r12,-2l1678,5182r11,-4l1699,5172r45,-27l1787,5117r42,-30l1869,5057r39,-32l1946,4992r36,-34l2018,4923r34,-36l2084,4850r30,-38l2145,4774r29,-39l2200,4696r26,-42l2251,4614r19,-35l2289,4543r18,-34l2324,4473r15,-37l2354,4400r14,-37l2382,4326r12,-37l2405,4252r11,-37l2425,4177r9,-37l2442,4102r8,-37l2456,4027r16,-14l2491,3999r20,-19l2532,3960r21,-24l2575,3911r24,-28l2622,3854r24,-31l2669,3789r23,-36l2714,3716r23,-39l2757,3637r20,-42l2795,3552r17,-46l2827,3459r7,-24l2841,3411r5,-25l2852,3361r4,-25l2861,3311r3,-26l2866,3258r3,-26l2870,3207r1,-27l2871,3153r-1,-27l2868,3099r-3,-28l2861,3044r-5,-28l2851,2988r-6,-28l2837,2932r-8,-28l2819,2876r-10,-28l2797,2819r-12,-28l2770,2763r-14,-29l2739,2706r-14,-23l2712,2662r-13,-19l2686,2624r-1,l2680,2617r-6,-8l2673,2609r14,-26l2702,2555r14,-30l2730,2495r13,-30l2756,2434r11,-33l2778,2369r8,-26l2793,2317r5,-27l2805,2263r4,-27l2814,2208r3,-28l2819,2152r3,-29l2823,2094r,-29l2822,2035r-3,-31l2816,1974r-3,-31l2807,1911r-5,-23l2796,1864r-8,-22l2779,1818r-10,-23l2758,1770r-12,-23l2732,1723r-13,-23l2703,1676r-17,-23l2669,1629r-17,-24l2633,1582r-21,-24l2592,1535r-21,-23l2549,1489r-23,-22l2503,1444r-47,-45l2405,1357r-50,-43l2302,1274r-53,-39l2195,1198r-40,-27l2113,1145r-41,-25l2030,1096r-39,-22l1952,1053r-38,-19l1876,1016r-34,-20l1810,977r-31,-20l1751,937r-27,-21l1698,896r-25,-20l1651,856r-20,-20l1611,816r-18,-21l1576,775r-16,-20l1546,735r-14,-19l1520,696r-11,-21l1499,656r-10,-19l1481,617r-16,-37l1453,542r-10,-36l1434,470r-8,-34l1419,403r-8,-38l1404,329r-9,-35l1386,261r-10,-33l1363,198r-6,-14l1349,170r-8,-13l1332,143r-9,-12l1312,119r-10,-13l1289,95,1277,84,1263,74r-15,-9l1232,55r-16,-8l1198,39r-19,-8l1158,24r-22,-6l1114,12,1089,7,1063,2r-4,l1055,1,1036,r-17,l1001,2,983,4,966,8r-17,4l933,18r-15,6l902,32r-14,9l873,51,858,61,845,74,832,86,819,98r-12,15l791,133r-15,21l762,178r-13,25l736,227r-12,27l714,281r-10,29l697,330r-5,22l686,372r-4,21l664,368,647,345,628,324,609,305,593,290,578,278,562,265,545,254r-17,-9l513,237r-17,-6l479,225r-17,-3l445,219r-16,-1l412,219r-17,4l378,227r-16,7l345,243r-17,11l311,266r-17,16l278,299r-17,19l244,340r-17,24l210,391r-16,29l177,452r-16,35l144,524r-15,39l112,607,96,653,81,701,62,764,46,824,32,884,22,942r-9,56l7,1053r-4,53l1,1157,,1207r2,48l4,1301r6,46l16,1389r8,42l31,1471r10,39l53,1547r11,36l76,1617r14,32l103,1679r15,31l132,1737r15,26l161,1788r15,24l190,1833r15,20l233,1889r26,30l250,1958r-8,43l235,2048r-4,49l228,2151r-2,58l226,2271r2,66l236,2420r16,84l276,2588r32,85l347,2757r45,84l442,2925r56,84l559,3091r63,82l689,3253r71,78l833,3408r74,75l983,3556r76,71l1134,3694r75,65l1283,3822r72,58l1425,3936r66,52l1555,4036r58,44l1716,4153r80,57l1848,4244r18,13xm2499,2439r-60,-58l2377,2321r-61,-60l2252,2200r-63,-60l2124,2078r-63,-61l1997,1956r-76,-73l1846,1812r-75,-72l1697,1669r-73,-69l1554,1530r-70,-67l1417,1398r-66,-64l1289,1273r-60,-61l1173,1155r-54,-54l1070,1050r-45,-48l984,957,970,937,958,916,947,896,937,876,927,856r-9,-21l910,812r-7,-22l898,766r-5,-24l890,716r-2,-28l886,659r,-32l888,594r3,-36l893,534r2,-22l899,488r4,-22l908,444r5,-22l919,401r6,-20l931,363r7,-17l945,329r6,-14l959,300r9,-13l976,273r9,-11l996,251r11,-9l1013,238r6,-3l1025,234r6,-1l1052,237r19,7l1088,251r16,9l1117,270r11,11l1139,293r9,14l1156,321r7,16l1169,354r5,18l1183,409r8,40l1200,492r10,42l1221,579r12,46l1241,649r8,23l1258,697r10,23l1279,745r13,25l1305,794r14,25l1334,844r17,24l1369,894r20,25l1410,944r23,26l1457,995r27,26l1512,1045r30,26l1574,1097r34,24l1644,1147r39,25l1724,1196r42,25l1771,1223r4,3l1810,1242r35,17l1880,1278r36,20l1952,1320r37,22l2027,1366r38,24l2111,1423r46,32l2200,1489r44,35l2287,1558r40,36l2365,1631r37,37l2436,1704r30,37l2480,1760r14,18l2507,1796r11,18l2530,1832r10,18l2549,1868r7,18l2563,1902r7,18l2574,1937r4,17l2582,1977r4,24l2588,2025r1,22l2590,2069r,23l2589,2114r-1,21l2586,2158r-3,21l2580,2199r-5,22l2566,2261r-11,39l2543,2336r-13,36l2515,2407r-16,32xm2408,2674r19,16l2446,2707r18,18l2480,2743r17,20l2512,2782r14,21l2540,2825r12,21l2563,2867r10,21l2583,2910r9,21l2600,2952r7,22l2613,2995r6,21l2624,3037r4,22l2631,3079r3,21l2636,3121r1,21l2638,3162r,20l2637,3202r-1,20l2635,3243r-6,39l2622,3321r-7,37l2605,3395r-13,37l2579,3467r-11,28l2555,3522r-13,26l2530,3573r-15,25l2502,3622r-15,23l2472,3666r-3,-39l2466,3589r-6,-38l2455,3513r-7,-39l2440,3437r-9,-36l2421,3365r-11,-36l2399,3294r-13,-35l2372,3226r-15,-34l2343,3160r-17,-32l2308,3097r-15,-25l2278,3048r-17,-25l2243,2999r-17,-22l2207,2955r-19,-22l2169,2912r-21,-20l2128,2873r-23,-19l2084,2836r-23,-17l2037,2802r-23,-16l1989,2772r-114,-67l1770,2640r-100,-64l1577,2515r-87,-60l1409,2398r-74,-56l1266,2288r-64,-52l1144,2187r-54,-47l1042,2095r-45,-42l957,2013r-36,-38l889,1940r-41,-43l805,1852r-24,-22l758,1808r-25,-20l709,1768r-26,-19l657,1732r-26,-14l604,1704r-13,-6l578,1694r-14,-5l551,1686r-14,-3l524,1682r-14,-3l497,1679r-15,l468,1682r-15,2l439,1687r-14,4l411,1696r-13,7l385,1710r-20,-28l345,1649r-23,-38l300,1570r-10,-24l279,1523r-10,-25l259,1472r-11,-28l240,1416r-9,-29l224,1357r-8,-32l210,1293r-5,-34l200,1226r-3,-36l195,1153r-1,-37l195,1077r1,-40l199,997r5,-41l210,913r8,-44l228,824r13,-44l254,733r16,-46l285,646r15,-36l316,579r15,-26l346,531r14,-18l374,497r13,-11l400,478r11,-5l422,469r9,-1l439,469r6,3l450,475r15,14l478,506r13,19l505,548r12,22l529,595r12,24l552,645r21,53l592,749r16,47l621,837r,1l628,856r10,20l650,898r16,24l684,949r21,27l728,1006r25,31l781,1070r30,35l844,1140r34,37l951,1257r81,84l1119,1428r93,92l1308,1617r101,97l1513,1815r107,102l1727,2020r109,104l1911,2195r73,70l2058,2336r73,69l2203,2475r69,67l2342,2609r66,65xe" fillcolor="#0a0b0c" stroked="f">
                  <v:path arrowok="t" o:connecttype="custom" o:connectlocs="671,1413;673,1361;412,1159;156,800;148,669;212,670;482,902;673,1030;738,1165;733,1373;636,1566;514,1670;524,1721;610,1695;763,1514;824,1337;932,1184;957,1042;913,902;922,800;939,658;884,535;704,382;544,279;478,157;434,35;353,1;277,29;221,123;137,73;54,162;1,418;54,596;84,835;378,1231;772,754;430,424;299,255;308,127;351,79;403,178;470,315;603,414;801,556;861,659;843,791;861,970;879,1074;824,1222;775,1042;679,934;332,684;193,565;122,561;67,409;100,203;159,169;213,292;436,539" o:connectangles="0,0,0,0,0,0,0,0,0,0,0,0,0,0,0,0,0,0,0,0,0,0,0,0,0,0,0,0,0,0,0,0,0,0,0,0,0,0,0,0,0,0,0,0,0,0,0,0,0,0,0,0,0,0,0,0,0,0,0"/>
                  <o:lock v:ext="edit" verticies="t"/>
                </v:shape>
                <v:shape id="Freeform 3136" o:spid="_x0000_s1054" style="position:absolute;left:7332;top:3881;width:888;height:1695;visibility:visible;mso-wrap-style:square;v-text-anchor:top" coordsize="2665,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XFzcIA&#10;AADcAAAADwAAAGRycy9kb3ducmV2LnhtbERP3WrCMBS+H/gO4QjezbRFRDrTMkSH6BB0PsBZc5aW&#10;NSelyWz16ZeLwS4/vv91OdpW3Kj3jWMF6TwBQVw53bBRcP3YPa9A+ICssXVMCu7koSwmT2vMtRv4&#10;TLdLMCKGsM9RQR1Cl0vpq5os+rnriCP35XqLIcLeSN3jEMNtK7MkWUqLDceGGjva1FR9X36sgvPb&#10;Jw/ZdvGepsvN6eCu5kgPo9RsOr6+gAg0hn/xn3uvFWSLuDaeiUdAF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JcXNwgAAANwAAAAPAAAAAAAAAAAAAAAAAJgCAABkcnMvZG93&#10;bnJldi54bWxQSwUGAAAAAAQABAD1AAAAhwMAAAAA&#10;" path="m2436,1806r229,-792l2548,528,2420,324,2162,439,2018,372,1893,45,1693,,1473,218r-92,328l1075,932,394,1399,98,1698,9,2040r162,551l,2858r23,542l291,3829r164,672l1058,5085r33,-1065l1599,3491r668,-673l2412,2146r24,-340xe" stroked="f">
                  <v:path arrowok="t" o:connecttype="custom" o:connectlocs="812,602;888,338;849,176;806,108;720,146;672,124;631,15;564,0;491,73;460,182;358,311;131,466;33,566;3,680;57,864;0,953;8,1133;97,1276;152,1500;353,1695;364,1340;533,1164;755,939;804,715;812,602" o:connectangles="0,0,0,0,0,0,0,0,0,0,0,0,0,0,0,0,0,0,0,0,0,0,0,0,0"/>
                </v:shape>
                <v:shape id="Freeform 3137" o:spid="_x0000_s1055" style="position:absolute;left:7270;top:3849;width:992;height:1762;visibility:visible;mso-wrap-style:square;v-text-anchor:top" coordsize="2977,5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26U8QA&#10;AADcAAAADwAAAGRycy9kb3ducmV2LnhtbESPT4vCMBTE74LfITzB25oqsrjVKCK2eNld1j/3Z/Ns&#10;i81LaWKt334jCB6HmfkNs1h1phItNa60rGA8ikAQZ1aXnCs4HpKPGQjnkTVWlknBgxyslv3eAmNt&#10;7/xH7d7nIkDYxaig8L6OpXRZQQbdyNbEwbvYxqAPssmlbvAe4KaSkyj6lAZLDgsF1rQpKLvub0ZB&#10;tU2S9Pcnl9f026THdnOKzrOxUsNBt56D8NT5d/jV3mkFk+kXPM+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dulPEAAAA3AAAAA8AAAAAAAAAAAAAAAAAmAIAAGRycy9k&#10;b3ducmV2LnhtbFBLBQYAAAAABAAEAPUAAACJAwAAAAA=&#10;" path="m1003,4329r-11,7l980,4341r-11,3l958,4346r-11,1l936,4347r-13,-1l912,4344r-10,-3l891,4337r-10,-5l871,4325r-9,-7l854,4310r-8,-9l839,4291r-6,-11l828,4269r-3,-11l823,4246r-1,-11l822,4223r1,-11l825,4201r2,-12l832,4179r5,-10l843,4159r8,-9l858,4141r9,-7l877,4127r20,-12l946,4084r77,-52l1124,3964r57,-40l1242,3880r65,-48l1374,3781r71,-53l1517,3671r72,-60l1663,3550r74,-64l1811,3420r73,-69l1954,3282r69,-72l2090,3137r62,-73l2212,2990r54,-75l2316,2840r45,-76l2399,2689r32,-75l2456,2539r16,-74l2481,2391r8,-24l2496,2343r7,-26l2509,2289r6,-27l2518,2233r3,-28l2522,2176r-1,-28l2517,2119r-2,-14l2512,2091r-4,-14l2504,2064r-6,-14l2493,2038r-7,-13l2479,2012r-8,-11l2462,1989r-10,-12l2441,1966r-10,5l2420,1975r-12,7l2394,1991r-27,20l2338,2036r-29,27l2280,2092r-28,29l2224,2149r-37,38l2146,2228r-46,44l2050,2318r-54,48l1936,2416r-63,52l1803,2522r-75,56l1648,2635r-88,60l1466,2756r-99,64l1260,2884r-57,34l1146,2951r-60,34l1024,3018r-19,12l987,3041r-18,12l952,3065r-16,14l919,3092r-16,15l888,3121r-16,16l857,3154r-14,16l829,3188r-13,16l803,3222r-13,19l779,3260r-19,32l742,3325r-16,34l712,3395r-15,36l685,3468r-11,37l664,3544r-9,39l647,3623r-7,41l636,3705r-5,42l629,3789r-1,43l628,3874r1,44l631,3963r5,44l640,4052r7,44l655,4140r10,45l675,4229r12,44l701,4317r14,44l731,4403r18,44l768,4489r20,42l810,4573r20,35l853,4644r22,35l899,4714r26,33l950,4781r28,32l1006,4845r30,31l1067,4906r32,30l1133,4964r33,28l1202,5017r37,26l1277,5067r10,6l1296,5081r8,9l1311,5099r6,10l1323,5119r3,10l1330,5141r2,11l1333,5163r,11l1332,5185r-2,13l1326,5209r-4,10l1315,5230r-7,10l1301,5249r-8,8l1284,5265r-10,6l1264,5276r-10,5l1242,5284r-11,1l1220,5286r-12,l1196,5285r-11,-2l1174,5280r-11,-5l1153,5269r-45,-29l1064,5210r-42,-30l982,5147r-40,-33l904,5079r-35,-35l833,5007r-34,-37l767,4932r-31,-39l706,4853r-28,-41l651,4771r-25,-42l601,4687r-19,-37l564,4614r-17,-37l531,4540r-16,-37l500,4466r-13,-38l475,4390r-13,-38l451,4314r-10,-38l432,4236r-8,-38l416,4159r-5,-38l405,4082r-17,-14l369,4053r-19,-19l329,4012r-21,-24l285,3962r-23,-29l240,3902r-24,-33l193,3834r-23,-36l148,3759r-22,-40l106,3677,87,3634,69,3589,53,3542,38,3494r-7,-25l26,3444r-6,-26l16,3393r-5,-26l8,3341,4,3315,2,3288,1,3262,,3235r,-27l1,3180r1,-27l4,3125r4,-28l12,3069r6,-28l25,3013r6,-29l39,2956r10,-28l59,2899r12,-28l83,2841r13,-29l112,2784r16,-29l146,2726r13,-22l173,2682r14,-19l201,2644r6,-8l214,2630r1,l200,2602r-13,-30l172,2542r-13,-30l147,2481r-13,-33l123,2414r-10,-33l106,2355r-6,-27l93,2301r-5,-28l84,2245r-5,-28l77,2188r-2,-29l74,2130r,-30l74,2069r2,-30l78,2008r4,-32l87,1945r6,-33l98,1889r8,-24l114,1842r9,-24l134,1795r13,-25l159,1747r14,-24l189,1698r16,-23l222,1651r19,-24l260,1603r19,-23l300,1556r21,-22l344,1510r22,-22l390,1464r24,-22l463,1398r53,-42l569,1313r54,-40l679,1235r56,-37l755,1184r22,-12l798,1158r20,-12l839,1134r23,-13l883,1109r21,-11l946,1075r40,-20l1025,1036r39,-17l1099,1000r34,-20l1165,960r29,-19l1222,921r27,-20l1274,880r23,-20l1318,840r22,-20l1359,800r17,-20l1392,759r16,-20l1421,720r14,-20l1447,680r11,-20l1468,641r9,-19l1493,582r15,-38l1519,507r10,-35l1537,437r8,-34l1554,365r8,-37l1571,292r11,-33l1594,226r12,-30l1614,180r8,-13l1631,153r9,-13l1650,126r10,-12l1671,103r12,-11l1697,80r14,-10l1727,61r16,-9l1761,43r18,-7l1799,29r21,-7l1842,15r24,-5l1890,5r27,-4l1917,2r5,-1l1925,1,1944,r19,1l1981,2r18,3l2017,10r17,4l2049,21r17,7l2081,37r15,9l2111,56r13,11l2138,79r13,13l2165,106r12,15l2193,141r14,23l2221,188r13,25l2246,240r12,26l2268,294r9,30l2283,345r6,21l2293,387r6,23l2317,385r18,-23l2354,339r20,-19l2391,307r17,-14l2424,281r17,-10l2458,262r17,-9l2491,247r17,-5l2526,238r17,-2l2560,236r18,2l2594,242r17,5l2629,254r17,9l2663,275r17,14l2696,305r17,17l2730,343r17,22l2763,390r17,28l2796,448r17,32l2828,516r16,38l2860,596r15,45l2890,688r16,49l2924,802r14,63l2950,925r10,60l2967,1043r6,55l2976,1153r1,51l2976,1256r-2,49l2969,1352r-5,46l2956,1442r-8,42l2938,1526r-11,39l2916,1602r-13,36l2890,1673r-15,32l2861,1737r-16,30l2831,1795r-16,26l2799,1846r-15,24l2768,1891r-15,20l2724,1948r-27,31l2705,2019r7,44l2718,2110r3,51l2723,2216r,60l2722,2338r-3,67l2709,2491r-18,85l2664,2661r-35,86l2588,2832r-47,86l2487,3002r-59,84l2365,3169r-68,81l2226,3331r-74,78l2077,3487r-78,75l1921,3634r-80,70l1763,3773r-79,63l1608,3899r-75,58l1461,4012r-70,52l1326,4111r-61,44l1157,4229r-81,54l1022,4317r-19,12xm395,2459r64,-58l523,2342r65,-61l654,2221r66,-61l787,2100r66,-62l920,1976r79,-71l1078,1833r77,-72l1232,1691r76,-70l1382,1553r73,-67l1526,1419r67,-63l1659,1294r61,-59l1780,1177r54,-54l1886,1071r48,-48l1977,978r14,-20l2003,938r13,-21l2027,897r10,-21l2047,855r8,-23l2063,810r5,-24l2074,761r4,-27l2081,706r2,-31l2084,644r-1,-35l2081,573r-1,-24l2076,525r-2,-23l2071,479r-5,-23l2062,435r-6,-23l2050,392r-6,-19l2038,356r-7,-17l2024,322r-7,-14l2008,293r-8,-12l1991,269r-11,-13l1969,247r-6,-4l1958,241r-7,-3l1945,238r-22,5l1904,249r-18,6l1870,264r-13,10l1845,286r-12,12l1824,311r-9,15l1809,342r-7,16l1796,376r-11,38l1776,456r-10,42l1756,542r-12,46l1729,634r-9,25l1711,682r-9,25l1691,730r-11,25l1667,780r-14,25l1637,830r-15,25l1604,880r-19,25l1564,931r-23,26l1518,981r-26,26l1465,1033r-30,25l1404,1083r-33,25l1335,1133r-37,25l1258,1183r-42,24l1172,1231r-5,2l1162,1236r-35,15l1090,1269r-37,18l1016,1306r-37,22l941,1349r-39,23l863,1398r-48,32l768,1462r-46,34l677,1529r-43,36l591,1601r-40,36l513,1674r-35,36l445,1747r-15,19l416,1784r-13,19l391,1821r-13,18l368,1856r-10,18l349,1892r-7,18l336,1927r-6,18l326,1962r-5,23l318,2010r-3,23l313,2057r-1,22l311,2103r,22l312,2148r3,21l317,2191r2,22l322,2234r9,42l341,2316r13,38l366,2390r15,36l395,2459xm485,2701r-21,16l445,2734r-19,18l409,2771r-17,19l375,2810r-15,20l346,2851r-12,22l321,2895r-11,21l300,2938r-10,22l282,2981r-8,22l268,3025r-7,21l255,3068r-4,21l247,3110r-3,22l242,3153r-2,21l238,3194r,22l238,3236r,21l240,3277r4,41l250,3357r9,39l268,3434r11,37l292,3507r11,29l315,3564r12,27l340,3618r14,25l367,3667r15,24l396,3713r4,-39l405,3635r6,-40l417,3556r8,-38l434,3480r10,-37l456,3406r11,-36l480,3334r14,-34l508,3266r16,-34l541,3199r18,-32l576,3136r16,-26l609,3086r18,-25l645,3037r19,-22l683,2993r20,-22l723,2950r21,-20l767,2911r22,-19l811,2874r24,-17l860,2840r24,-15l910,2810r117,-65l1137,2680r103,-62l1336,2557r91,-58l1510,2441r78,-56l1660,2333r66,-52l1786,2232r56,-47l1893,2141r46,-43l1981,2058r38,-38l2053,1985r42,-43l2140,1897r25,-21l2189,1854r25,-21l2241,1814r25,-19l2293,1778r27,-15l2348,1751r14,-5l2375,1741r15,-4l2403,1733r13,-2l2431,1729r13,-1l2458,1728r16,1l2488,1730r16,3l2517,1737r15,4l2545,1747r14,6l2572,1761r20,-28l2615,1700r23,-39l2662,1619r11,-23l2685,1572r11,-25l2706,1520r12,-27l2728,1464r9,-29l2746,1404r7,-32l2760,1340r7,-35l2771,1270r5,-37l2779,1196r1,-38l2781,1119r-1,-40l2778,1037r-4,-42l2768,951r-8,-45l2751,860r-11,-46l2728,766r-15,-47l2697,677r-14,-37l2667,608r-14,-28l2638,558r-14,-19l2610,523r-13,-11l2584,503r-11,-7l2562,493r-9,-1l2545,493r-7,1l2533,498r-15,15l2504,530r-14,19l2476,571r-14,23l2450,618r-13,26l2424,670r-22,54l2382,775r-17,48l2350,865r-7,19l2333,904r-14,22l2302,950r-19,27l2262,1005r-25,29l2211,1065r-30,34l2150,1134r-33,36l2081,1207r-78,79l1918,1370r-90,88l1731,1549r-100,96l1526,1743r-109,100l1306,1945r-112,103l1080,2152r-77,71l926,2293r-76,71l773,2434r-75,68l626,2570r-72,66l485,2701xe" fillcolor="#1f1a17" stroked="f">
                  <v:path arrowok="t" o:connecttype="custom" o:connectlocs="285,1437;284,1383;554,1183;824,822;834,688;769,688;489,919;291,1046;221,1181;222,1395;317,1594;439,1703;428,1755;341,1727;188,1538;129,1356;23,1196;1,1051;49,909;41,805;27,659;87,534;259,391;407,307;492,207;543,51;622,3;698,15;761,115;836,81;921,130;991,366;953,579;907,759;692,1162;334,1443;461,518;679,292;690,160;654,81;598,125;540,285;391,410;226,510;114,637;107,745;115,950;80,1058;113,1206;165,1100;256,970;575,760;764,593;844,580;915,468;913,271;848,164;783,288;667,429;209,857" o:connectangles="0,0,0,0,0,0,0,0,0,0,0,0,0,0,0,0,0,0,0,0,0,0,0,0,0,0,0,0,0,0,0,0,0,0,0,0,0,0,0,0,0,0,0,0,0,0,0,0,0,0,0,0,0,0,0,0,0,0,0,0"/>
                  <o:lock v:ext="edit" verticies="t"/>
                </v:shape>
                <v:shape id="Freeform 3138" o:spid="_x0000_s1056" style="position:absolute;left:9036;top:6183;width:513;height:228;visibility:visible;mso-wrap-style:square;v-text-anchor:top" coordsize="1541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pHzccA&#10;AADcAAAADwAAAGRycy9kb3ducmV2LnhtbESPTWvCQBCG7wX/wzKF3upGsSWkrlKEQj9AbeqhxyE7&#10;ZoPZ2ZBdNfbXOwehx+Gd95ln5svBt+pEfWwCG5iMM1DEVbAN1wZ2P2+POaiYkC22gcnAhSIsF6O7&#10;ORY2nPmbTmWqlUA4FmjApdQVWsfKkcc4Dh2xZPvQe0wy9rW2PZ4F7ls9zbJn7bFhueCwo5Wj6lAe&#10;vWh8bdw2P17WszKf7Tbrv/DxOfk15uF+eH0BlWhI/8u39rs1MH0SfXlGCK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KR83HAAAA3AAAAA8AAAAAAAAAAAAAAAAAmAIAAGRy&#10;cy9kb3ducmV2LnhtbFBLBQYAAAAABAAEAPUAAACMAwAAAAA=&#10;" path="m1541,176r-30,13l1483,201r-26,14l1432,229r-25,15l1385,259r-21,14l1344,289r-18,16l1309,320r-16,17l1280,354r-13,17l1257,387r-9,18l1242,423r-9,26l1226,475r-7,26l1215,524r-5,24l1208,571r-2,23l1205,616r-23,-4l1158,608r-26,-2l1104,604r-29,-1l1044,601r-32,2l979,605r-34,3l910,613r-35,6l839,628r-37,10l765,652r-37,14l690,684,659,673,625,663r-34,-9l557,647r-37,-6l483,636r-38,-3l405,632r-41,l322,633r-43,3l234,642r-44,7l143,658,94,668,45,681,21,599,5,524,,456,4,393,17,336,37,284,66,237r35,-41l143,160r48,-32l243,100,300,76,361,56,426,39,494,26,563,15,635,8,708,3,782,1,854,r73,1l999,4r70,4l1136,13r65,6l1263,26r57,6l1373,40r89,14l1526,64r3,29l1533,122r3,27l1541,176xe" fillcolor="#ffc [661]" stroked="f">
                  <v:path arrowok="t" o:connecttype="custom" o:connectlocs="503,63;485,72;468,81;454,91;441,102;430,112;422,124;415,135;410,150;406,167;403,183;401,198;393,204;377,202;358,201;337,201;315,203;291,206;267,213;242,222;219,224;197,218;173,214;148,211;121,211;93,212;63,216;31,223;7,200;0,152;6,112;22,79;48,53;81,33;120,19;164,9;211,3;260,0;309,0;356,3;400,6;439,11;487,18;509,31;511,50" o:connectangles="0,0,0,0,0,0,0,0,0,0,0,0,0,0,0,0,0,0,0,0,0,0,0,0,0,0,0,0,0,0,0,0,0,0,0,0,0,0,0,0,0,0,0,0,0"/>
                </v:shape>
                <v:shape id="Freeform 3139" o:spid="_x0000_s1057" style="position:absolute;left:9035;top:3746;width:209;height:209;visibility:visible;mso-wrap-style:square;v-text-anchor:top" coordsize="627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gLW8QA&#10;AADcAAAADwAAAGRycy9kb3ducmV2LnhtbESPQYvCMBSE74L/ITzBm6YVlKUaZVkoeFFYFfX4aJ5t&#10;sXmpSdTu/vqNIOxxmJlvmMWqM414kPO1ZQXpOAFBXFhdc6ngsM9HHyB8QNbYWCYFP+Rhtez3Fphp&#10;++RveuxCKSKEfYYKqhDaTEpfVGTQj21LHL2LdQZDlK6U2uEzwk0jJ0kykwZrjgsVtvRVUXHd3Y2C&#10;48m157Swv5v0eN+uQ37rDvlNqeGg+5yDCNSF//C7vdYKJtMUXmfi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IC1vEAAAA3AAAAA8AAAAAAAAAAAAAAAAAmAIAAGRycy9k&#10;b3ducmV2LnhtbFBLBQYAAAAABAAEAPUAAACJAwAAAAA=&#10;" path="m314,r15,l346,1r16,2l376,6r16,4l407,14r14,5l436,24r13,7l463,38r13,8l488,53r13,9l513,71r11,10l535,92r10,11l555,114r9,11l573,137r8,14l589,163r7,15l602,191r6,15l613,220r4,15l620,250r4,15l625,281r2,16l627,313r,16l625,345r-1,15l620,376r-3,16l613,406r-5,15l602,436r-6,13l589,462r-8,14l573,488r-9,13l555,513r-10,11l535,535r-11,10l513,555r-12,9l488,573r-12,8l463,589r-14,7l436,602r-15,6l407,613r-15,4l376,620r-14,3l346,625r-17,1l314,627r-16,-1l281,625r-15,-2l251,620r-16,-3l221,613r-15,-5l192,602r-14,-6l165,589r-14,-8l139,573r-12,-9l114,555,103,545,92,535,82,524,72,513,63,501,54,488,46,476,38,462,32,449,25,436,19,421,15,406,10,392,7,376,4,360,3,345,1,329,,313,1,297,3,281,4,265,7,250r3,-15l15,220r4,-14l25,191r7,-13l38,163r8,-12l54,137r9,-12l72,114,82,103,92,92,103,81,114,71r13,-9l139,53r12,-7l165,38r13,-7l192,24r14,-5l221,14r14,-4l251,6,266,3,281,1,298,r16,xm314,40r14,l342,41r13,1l369,44r13,4l395,52r13,4l420,61r12,6l444,72r12,7l467,86r10,8l487,102r10,9l507,120r9,10l525,139r8,11l541,160r7,11l554,182r6,13l566,207r5,12l575,232r4,13l581,258r4,14l586,285r1,14l587,313r,14l586,341r-1,14l581,368r-2,14l575,394r-4,14l566,420r-6,12l554,443r-6,12l541,466r-8,11l525,487r-9,10l507,507r-10,9l487,524r-10,9l467,540r-11,8l444,554r-12,6l420,566r-12,4l395,574r-13,4l369,581r-14,2l342,586r-14,1l314,587r-15,l286,586r-14,-3l259,581r-14,-3l232,574r-12,-4l207,566r-12,-6l184,554r-12,-6l160,540r-10,-7l140,524r-10,-8l120,507r-9,-10l103,487,94,477,87,466,80,455,73,443,67,432,62,420,57,408,53,394,48,382,46,368,44,355,42,341,41,327r,-14l41,299r1,-14l44,272r2,-14l48,245r5,-13l57,219r5,-12l67,195r6,-13l80,171r7,-11l94,150r9,-11l111,130r9,-10l130,111r10,-9l150,94r10,-8l172,79r12,-7l195,67r12,-6l220,56r12,-4l245,48r14,-4l272,42r14,-1l299,40r15,xe" stroked="f">
                  <v:path arrowok="t" o:connecttype="custom" o:connectlocs="125,2;150,10;171,24;188,42;201,64;208,88;208,115;203,140;191,163;175,182;154,196;131,206;105,209;78,206;55,196;34,182;18,163;6,140;1,115;1,88;8,64;21,42;38,24;59,10;84,2;105,13;127,16;148,24;166,37;180,53;190,73;195,95;195,118;189,140;178,159;162,175;144,187;123,194;100,196;77,191;57,183;40,169;27,152;18,131;14,109;15,86;22,65;34,46;50,31;69,20;91,14" o:connectangles="0,0,0,0,0,0,0,0,0,0,0,0,0,0,0,0,0,0,0,0,0,0,0,0,0,0,0,0,0,0,0,0,0,0,0,0,0,0,0,0,0,0,0,0,0,0,0,0,0,0,0"/>
                  <o:lock v:ext="edit" verticies="t"/>
                </v:shape>
                <v:shape id="Freeform 3140" o:spid="_x0000_s1058" style="position:absolute;left:7551;top:2381;width:1725;height:1728;visibility:visible;mso-wrap-style:square;v-text-anchor:top" coordsize="5176,5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F0McMA&#10;AADcAAAADwAAAGRycy9kb3ducmV2LnhtbESPQWsCMRSE74L/ITyhN83uUq1sjSJCoYcedOsPeGye&#10;m6WblyVJNf33jSB4HGbmG2azS3YQV/Khd6ygXBQgiFune+4UnL8/5msQISJrHByTgj8KsNtOJxus&#10;tbvxia5N7ESGcKhRgYlxrKUMrSGLYeFG4uxdnLcYs/Sd1B5vGW4HWRXFSlrsOS8YHOlgqP1pfq2C&#10;vbtIu/ZvTflK7TGVB3M+fSWlXmZp/w4iUorP8KP9qRVUywruZ/IR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8F0McMAAADcAAAADwAAAAAAAAAAAAAAAACYAgAAZHJzL2Rv&#10;d25yZXYueG1sUEsFBgAAAAAEAAQA9QAAAIgDAAAAAA==&#10;" path="m3593,1586r-782,875l5176,2592,2811,2723r782,875l2720,2816,2588,5184,2457,2816r-875,782l2365,2723,,2592,2365,2461,1584,1586r873,782l2588,r132,2369l3593,1586xe" stroked="f">
                  <v:path arrowok="t" o:connecttype="custom" o:connectlocs="1197,529;937,820;1725,864;937,908;1197,1199;906,939;863,1728;819,939;527,1199;788,908;0,864;788,820;528,529;819,789;863,0;906,790;1197,529" o:connectangles="0,0,0,0,0,0,0,0,0,0,0,0,0,0,0,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758190</wp:posOffset>
                </wp:positionH>
                <wp:positionV relativeFrom="paragraph">
                  <wp:posOffset>3434715</wp:posOffset>
                </wp:positionV>
                <wp:extent cx="5354320" cy="2235835"/>
                <wp:effectExtent l="5715" t="3810" r="2540" b="8255"/>
                <wp:wrapNone/>
                <wp:docPr id="191" name="Group 3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54320" cy="2235835"/>
                          <a:chOff x="1913" y="1706"/>
                          <a:chExt cx="8432" cy="3521"/>
                        </a:xfrm>
                      </wpg:grpSpPr>
                      <wps:wsp>
                        <wps:cNvPr id="192" name="Rectangle 3074"/>
                        <wps:cNvSpPr>
                          <a:spLocks noChangeArrowheads="1"/>
                        </wps:cNvSpPr>
                        <wps:spPr bwMode="auto">
                          <a:xfrm>
                            <a:off x="1913" y="1706"/>
                            <a:ext cx="77" cy="352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  <a:lumOff val="0"/>
                              <a:alpha val="25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Rectangle 3075"/>
                        <wps:cNvSpPr>
                          <a:spLocks noChangeArrowheads="1"/>
                        </wps:cNvSpPr>
                        <wps:spPr bwMode="auto">
                          <a:xfrm>
                            <a:off x="2105" y="1706"/>
                            <a:ext cx="76" cy="3521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60000"/>
                              <a:lumOff val="40000"/>
                              <a:alpha val="25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Rectangle 3076"/>
                        <wps:cNvSpPr>
                          <a:spLocks noChangeArrowheads="1"/>
                        </wps:cNvSpPr>
                        <wps:spPr bwMode="auto">
                          <a:xfrm>
                            <a:off x="9909" y="1706"/>
                            <a:ext cx="77" cy="3521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20000"/>
                              <a:lumOff val="80000"/>
                              <a:alpha val="25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Rectangle 3077"/>
                        <wps:cNvSpPr>
                          <a:spLocks noChangeArrowheads="1"/>
                        </wps:cNvSpPr>
                        <wps:spPr bwMode="auto">
                          <a:xfrm>
                            <a:off x="10101" y="1706"/>
                            <a:ext cx="76" cy="3521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60000"/>
                              <a:lumOff val="40000"/>
                              <a:alpha val="25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Rectangle 3078"/>
                        <wps:cNvSpPr>
                          <a:spLocks noChangeArrowheads="1"/>
                        </wps:cNvSpPr>
                        <wps:spPr bwMode="auto">
                          <a:xfrm>
                            <a:off x="10278" y="1706"/>
                            <a:ext cx="67" cy="352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40000"/>
                              <a:lumOff val="60000"/>
                              <a:alpha val="25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Rectangle 3079"/>
                        <wps:cNvSpPr>
                          <a:spLocks noChangeArrowheads="1"/>
                        </wps:cNvSpPr>
                        <wps:spPr bwMode="auto">
                          <a:xfrm>
                            <a:off x="2307" y="1713"/>
                            <a:ext cx="66" cy="2984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75000"/>
                              <a:lumOff val="0"/>
                              <a:alpha val="25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Rectangle 3080"/>
                        <wps:cNvSpPr>
                          <a:spLocks noChangeArrowheads="1"/>
                        </wps:cNvSpPr>
                        <wps:spPr bwMode="auto">
                          <a:xfrm>
                            <a:off x="2594" y="1706"/>
                            <a:ext cx="269" cy="299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40000"/>
                              <a:lumOff val="60000"/>
                              <a:alpha val="25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Rectangle 3081"/>
                        <wps:cNvSpPr>
                          <a:spLocks noChangeArrowheads="1"/>
                        </wps:cNvSpPr>
                        <wps:spPr bwMode="auto">
                          <a:xfrm>
                            <a:off x="3074" y="1706"/>
                            <a:ext cx="173" cy="2991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  <a:alpha val="25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Rectangle 3082"/>
                        <wps:cNvSpPr>
                          <a:spLocks noChangeArrowheads="1"/>
                        </wps:cNvSpPr>
                        <wps:spPr bwMode="auto">
                          <a:xfrm>
                            <a:off x="3468" y="1706"/>
                            <a:ext cx="76" cy="2991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  <a:alpha val="25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Rectangle 3083"/>
                        <wps:cNvSpPr>
                          <a:spLocks noChangeArrowheads="1"/>
                        </wps:cNvSpPr>
                        <wps:spPr bwMode="auto">
                          <a:xfrm>
                            <a:off x="3669" y="1713"/>
                            <a:ext cx="356" cy="2984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  <a:alpha val="25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Rectangle 3084"/>
                        <wps:cNvSpPr>
                          <a:spLocks noChangeArrowheads="1"/>
                        </wps:cNvSpPr>
                        <wps:spPr bwMode="auto">
                          <a:xfrm>
                            <a:off x="4149" y="1706"/>
                            <a:ext cx="67" cy="2991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75000"/>
                              <a:lumOff val="0"/>
                              <a:alpha val="25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Rectangle 3085"/>
                        <wps:cNvSpPr>
                          <a:spLocks noChangeArrowheads="1"/>
                        </wps:cNvSpPr>
                        <wps:spPr bwMode="auto">
                          <a:xfrm>
                            <a:off x="8163" y="1706"/>
                            <a:ext cx="77" cy="2991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40000"/>
                              <a:lumOff val="60000"/>
                              <a:alpha val="25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Rectangle 3086"/>
                        <wps:cNvSpPr>
                          <a:spLocks noChangeArrowheads="1"/>
                        </wps:cNvSpPr>
                        <wps:spPr bwMode="auto">
                          <a:xfrm>
                            <a:off x="8354" y="1706"/>
                            <a:ext cx="78" cy="2991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  <a:alpha val="25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Rectangle 3087"/>
                        <wps:cNvSpPr>
                          <a:spLocks noChangeArrowheads="1"/>
                        </wps:cNvSpPr>
                        <wps:spPr bwMode="auto">
                          <a:xfrm>
                            <a:off x="8556" y="1706"/>
                            <a:ext cx="268" cy="2991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60000"/>
                              <a:lumOff val="40000"/>
                              <a:alpha val="25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Rectangle 3088"/>
                        <wps:cNvSpPr>
                          <a:spLocks noChangeArrowheads="1"/>
                        </wps:cNvSpPr>
                        <wps:spPr bwMode="auto">
                          <a:xfrm>
                            <a:off x="8940" y="1706"/>
                            <a:ext cx="173" cy="2991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  <a:alpha val="25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Rectangle 3089"/>
                        <wps:cNvSpPr>
                          <a:spLocks noChangeArrowheads="1"/>
                        </wps:cNvSpPr>
                        <wps:spPr bwMode="auto">
                          <a:xfrm>
                            <a:off x="9333" y="1706"/>
                            <a:ext cx="163" cy="2991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40000"/>
                              <a:lumOff val="60000"/>
                              <a:alpha val="25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Rectangle 3090"/>
                        <wps:cNvSpPr>
                          <a:spLocks noChangeArrowheads="1"/>
                        </wps:cNvSpPr>
                        <wps:spPr bwMode="auto">
                          <a:xfrm>
                            <a:off x="9621" y="1706"/>
                            <a:ext cx="173" cy="2991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75000"/>
                              <a:lumOff val="0"/>
                              <a:alpha val="25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Rectangle 3091"/>
                        <wps:cNvSpPr>
                          <a:spLocks noChangeArrowheads="1"/>
                        </wps:cNvSpPr>
                        <wps:spPr bwMode="auto">
                          <a:xfrm>
                            <a:off x="4295" y="1706"/>
                            <a:ext cx="268" cy="2991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60000"/>
                              <a:lumOff val="40000"/>
                              <a:alpha val="25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Rectangle 3092"/>
                        <wps:cNvSpPr>
                          <a:spLocks noChangeArrowheads="1"/>
                        </wps:cNvSpPr>
                        <wps:spPr bwMode="auto">
                          <a:xfrm>
                            <a:off x="4775" y="1706"/>
                            <a:ext cx="172" cy="2991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75000"/>
                              <a:lumOff val="0"/>
                              <a:alpha val="25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Rectangle 3093"/>
                        <wps:cNvSpPr>
                          <a:spLocks noChangeArrowheads="1"/>
                        </wps:cNvSpPr>
                        <wps:spPr bwMode="auto">
                          <a:xfrm>
                            <a:off x="5168" y="1706"/>
                            <a:ext cx="76" cy="2991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  <a:alpha val="25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Rectangle 3094"/>
                        <wps:cNvSpPr>
                          <a:spLocks noChangeArrowheads="1"/>
                        </wps:cNvSpPr>
                        <wps:spPr bwMode="auto">
                          <a:xfrm>
                            <a:off x="5370" y="1713"/>
                            <a:ext cx="355" cy="2984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75000"/>
                              <a:lumOff val="0"/>
                              <a:alpha val="25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Rectangle 3095"/>
                        <wps:cNvSpPr>
                          <a:spLocks noChangeArrowheads="1"/>
                        </wps:cNvSpPr>
                        <wps:spPr bwMode="auto">
                          <a:xfrm>
                            <a:off x="6279" y="1706"/>
                            <a:ext cx="66" cy="2991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  <a:alpha val="25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Rectangle 3096"/>
                        <wps:cNvSpPr>
                          <a:spLocks noChangeArrowheads="1"/>
                        </wps:cNvSpPr>
                        <wps:spPr bwMode="auto">
                          <a:xfrm>
                            <a:off x="7821" y="1706"/>
                            <a:ext cx="269" cy="2991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100000"/>
                              <a:lumOff val="0"/>
                              <a:alpha val="25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Rectangle 3097"/>
                        <wps:cNvSpPr>
                          <a:spLocks noChangeArrowheads="1"/>
                        </wps:cNvSpPr>
                        <wps:spPr bwMode="auto">
                          <a:xfrm>
                            <a:off x="7438" y="1706"/>
                            <a:ext cx="172" cy="299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60000"/>
                              <a:lumOff val="40000"/>
                              <a:alpha val="25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Rectangle 3098"/>
                        <wps:cNvSpPr>
                          <a:spLocks noChangeArrowheads="1"/>
                        </wps:cNvSpPr>
                        <wps:spPr bwMode="auto">
                          <a:xfrm>
                            <a:off x="7141" y="1706"/>
                            <a:ext cx="75" cy="2991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60000"/>
                              <a:lumOff val="40000"/>
                              <a:alpha val="25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Rectangle 3099"/>
                        <wps:cNvSpPr>
                          <a:spLocks noChangeArrowheads="1"/>
                        </wps:cNvSpPr>
                        <wps:spPr bwMode="auto">
                          <a:xfrm>
                            <a:off x="6661" y="1713"/>
                            <a:ext cx="354" cy="2984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40000"/>
                              <a:lumOff val="60000"/>
                              <a:alpha val="25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Rectangle 3100"/>
                        <wps:cNvSpPr>
                          <a:spLocks noChangeArrowheads="1"/>
                        </wps:cNvSpPr>
                        <wps:spPr bwMode="auto">
                          <a:xfrm>
                            <a:off x="6469" y="1706"/>
                            <a:ext cx="67" cy="2991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60000"/>
                              <a:lumOff val="40000"/>
                              <a:alpha val="25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Rectangle 3101"/>
                        <wps:cNvSpPr>
                          <a:spLocks noChangeArrowheads="1"/>
                        </wps:cNvSpPr>
                        <wps:spPr bwMode="auto">
                          <a:xfrm>
                            <a:off x="5892" y="1706"/>
                            <a:ext cx="269" cy="2991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  <a:alpha val="25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731657" id="Group 3073" o:spid="_x0000_s1026" style="position:absolute;margin-left:59.7pt;margin-top:270.45pt;width:421.6pt;height:176.05pt;z-index:252127232" coordorigin="1913,1706" coordsize="8432,3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">
                <v:rect id="Rectangle 3074" o:spid="_x0000_s1027" style="position:absolute;left:1913;top:1706;width:77;height:3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lOhMIA&#10;AADcAAAADwAAAGRycy9kb3ducmV2LnhtbERP32vCMBB+F/Y/hBvsRWyqoNPOKEPYEPakDvHxaK5N&#10;t+ZSkli7/34ZDHy7j+/nrbeDbUVPPjSOFUyzHARx6XTDtYLP09tkCSJEZI2tY1LwQwG2m4fRGgvt&#10;bnyg/hhrkUI4FKjAxNgVUobSkMWQuY44cZXzFmOCvpba4y2F21bO8nwhLTacGgx2tDNUfh+vVgHO&#10;g6nQ+/5r/F6vTnx57qfnD6WeHofXFxCRhngX/7v3Os1fzeDvmXS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SU6EwgAAANwAAAAPAAAAAAAAAAAAAAAAAJgCAABkcnMvZG93&#10;bnJldi54bWxQSwUGAAAAAAQABAD1AAAAhwMAAAAA&#10;" fillcolor="#ff0b0c [2412]" stroked="f">
                  <v:fill opacity="16962f"/>
                </v:rect>
                <v:rect id="Rectangle 3075" o:spid="_x0000_s1028" style="position:absolute;left:2105;top:1706;width:76;height:3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BXE8YA&#10;AADcAAAADwAAAGRycy9kb3ducmV2LnhtbESPT2vCQBDF74V+h2UK3uqmimLTbKQI/jkVjKXobZqd&#10;JqHZ2bC7auqndwWhtxnem/d7k81704oTOd9YVvAyTEAQl1Y3XCn43C2fZyB8QNbYWiYFf+Rhnj8+&#10;ZJhqe+YtnYpQiRjCPkUFdQhdKqUvazLoh7YjjtqPdQZDXF0ltcNzDDetHCXJVBpsOBJq7GhRU/lb&#10;HE3kykC0+57xwa0+LsuvYnzZT9ZKDZ769zcQgfrwb75fb3Ss/zqG2zNxApl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RBXE8YAAADcAAAADwAAAAAAAAAAAAAAAACYAgAAZHJz&#10;L2Rvd25yZXYueG1sUEsFBgAAAAAEAAQA9QAAAIsDAAAAAA==&#10;" fillcolor="#dda8f6 [1950]" stroked="f">
                  <v:fill opacity="16962f"/>
                </v:rect>
                <v:rect id="Rectangle 3076" o:spid="_x0000_s1029" style="position:absolute;left:9909;top:1706;width:77;height:3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QWycQA&#10;AADcAAAADwAAAGRycy9kb3ducmV2LnhtbERP22rCQBB9L/Qflin0TTeWVjS6SitUChUlXvB1zE6z&#10;odnZkF1j+veuIPRtDuc603lnK9FS40vHCgb9BARx7nTJhYL97rM3AuEDssbKMSn4Iw/z2ePDFFPt&#10;LpxRuw2FiCHsU1RgQqhTKX1uyKLvu5o4cj+usRgibAqpG7zEcFvJlyQZSoslxwaDNS0M5b/bs1Ww&#10;Og7Ob4uP5fey3iSn9WptWn/IlHp+6t4nIAJ14V98d3/pOH/8Crdn4gV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EFsnEAAAA3AAAAA8AAAAAAAAAAAAAAAAAmAIAAGRycy9k&#10;b3ducmV2LnhtbFBLBQYAAAAABAAEAPUAAACJAwAAAAA=&#10;" fillcolor="#f3e2fc [670]" stroked="f">
                  <v:fill opacity="16962f"/>
                </v:rect>
                <v:rect id="Rectangle 3077" o:spid="_x0000_s1030" style="position:absolute;left:10101;top:1706;width:76;height:3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Vq/MUA&#10;AADcAAAADwAAAGRycy9kb3ducmV2LnhtbESPQWvCQBCF74L/YZlCb7qpRbGpaxAh1VPBKEVv0+w0&#10;Cc3Oht2tpv76bkHwNsN78743i6w3rTiT841lBU/jBARxaXXDlYLDPh/NQfiArLG1TAp+yUO2HA4W&#10;mGp74R2di1CJGMI+RQV1CF0qpS9rMujHtiOO2pd1BkNcXSW1w0sMN62cJMlMGmw4EmrsaF1T+V38&#10;mMiVgWj/OeeTe3u/5h/F8/U43Sj1+NCvXkEE6sPdfLve6lj/ZQr/z8QJ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tWr8xQAAANwAAAAPAAAAAAAAAAAAAAAAAJgCAABkcnMv&#10;ZG93bnJldi54bWxQSwUGAAAAAAQABAD1AAAAigMAAAAA&#10;" fillcolor="#dda8f6 [1950]" stroked="f">
                  <v:fill opacity="16962f"/>
                </v:rect>
                <v:rect id="Rectangle 3078" o:spid="_x0000_s1031" style="position:absolute;left:10278;top:1706;width:67;height:3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LuXMIA&#10;AADcAAAADwAAAGRycy9kb3ducmV2LnhtbERPS27CMBDdI3EHa5DYgUOpohIwCCqVdsOCwAFG8ZCE&#10;xOMQu2BuX1eq1N08ve+sNsG04k69qy0rmE0TEMSF1TWXCs6nj8kbCOeRNbaWScGTHGzWw8EKM20f&#10;fKR77ksRQ9hlqKDyvsukdEVFBt3UdsSRu9jeoI+wL6Xu8RHDTStfkiSVBmuODRV29F5R0eTfRoHN&#10;r+kt6Ca8HrY8v30ejk233yk1HoXtEoSn4P/Ff+4vHecvUvh9Jl4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Eu5cwgAAANwAAAAPAAAAAAAAAAAAAAAAAJgCAABkcnMvZG93&#10;bnJldi54bWxQSwUGAAAAAAQABAD1AAAAhwMAAAAA&#10;" fillcolor="#ffc1c1 [1308]" stroked="f">
                  <v:fill opacity="16962f"/>
                </v:rect>
                <v:rect id="Rectangle 3079" o:spid="_x0000_s1032" style="position:absolute;left:2307;top:1713;width:66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HnjMQA&#10;AADcAAAADwAAAGRycy9kb3ducmV2LnhtbERPS2vCQBC+F/wPywi9iG7qodXoKiKVShHEB+JxzI5J&#10;MDsbs6tGf31XKHibj+85w3FtCnGlyuWWFXx0IhDEidU5pwq2m1m7B8J5ZI2FZVJwJwfjUeNtiLG2&#10;N17Rde1TEULYxagg876MpXRJRgZdx5bEgTvayqAPsEqlrvAWwk0hu1H0KQ3mHBoyLGmaUXJaX4yC&#10;1nK3+zWH72XSSqf7x1kufs4rp9R7s54MQHiq/Uv8757rML//Bc9nwgVy9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x54zEAAAA3AAAAA8AAAAAAAAAAAAAAAAAmAIAAGRycy9k&#10;b3ducmV2LnhtbFBLBQYAAAAABAAEAPUAAACJAwAAAAA=&#10;" fillcolor="#59523e [2406]" stroked="f">
                  <v:fill opacity="16962f"/>
                </v:rect>
                <v:rect id="Rectangle 3080" o:spid="_x0000_s1033" style="position:absolute;left:2594;top:1706;width:269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HftcUA&#10;AADcAAAADwAAAGRycy9kb3ducmV2LnhtbESPzW7CQAyE70h9h5Ur9Qab/ghBYEG0UlsuHEj7AFbW&#10;JCFZb8huYfv2+IDEzdaMZz4v18l16kxDaDwbeJ5koIhLbxuuDPz+fI5noEJEtth5JgP/FGC9ehgt&#10;Mbf+wns6F7FSEsIhRwN1jH2udShrchgmvicW7eAHh1HWodJ2wIuEu06/ZNlUO2xYGmrs6aOmsi3+&#10;nAFfHKenZNv0ttvw6+l7t2/7r3djnh7TZgEqUop38+16awV/LrTyjEy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wd+1xQAAANwAAAAPAAAAAAAAAAAAAAAAAJgCAABkcnMv&#10;ZG93bnJldi54bWxQSwUGAAAAAAQABAD1AAAAigMAAAAA&#10;" fillcolor="#ffc1c1 [1308]" stroked="f">
                  <v:fill opacity="16962f"/>
                </v:rect>
                <v:rect id="Rectangle 3081" o:spid="_x0000_s1034" style="position:absolute;left:3074;top:1706;width:173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dk+sEA&#10;AADcAAAADwAAAGRycy9kb3ducmV2LnhtbERPzYrCMBC+C/sOYRa8aaqg1GoUWVhZXD2s7gMMzdjW&#10;NpOaZLW+/UYQvM3H9zuLVWcacSXnK8sKRsMEBHFudcWFgt/j5yAF4QOyxsYyKbiTh9XyrbfATNsb&#10;/9D1EAoRQ9hnqKAMoc2k9HlJBv3QtsSRO1lnMEToCqkd3mK4aeQ4SabSYMWxocSWPkrK68OfUXCe&#10;Xi52M8Fzuq+3347TvD6anVL99249BxGoCy/x0/2l4/zZDB7PxAv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HZPrBAAAA3AAAAA8AAAAAAAAAAAAAAAAAmAIAAGRycy9kb3du&#10;cmV2LnhtbFBLBQYAAAAABAAEAPUAAACGAwAAAAA=&#10;" fillcolor="#fad7a9 [1951]" stroked="f">
                  <v:fill opacity="16962f"/>
                </v:rect>
                <v:rect id="Rectangle 3082" o:spid="_x0000_s1035" style="position:absolute;left:3468;top:1706;width:76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OIKMMA&#10;AADcAAAADwAAAGRycy9kb3ducmV2LnhtbESPQWvCQBSE7wX/w/KE3urGKrWk2YgWhIK9NHrw+Jp9&#10;TaK7b0N2jfHfdwXB4zAz3zDZcrBG9NT5xrGC6SQBQVw63XClYL/bvLyD8AFZo3FMCq7kYZmPnjJM&#10;tbvwD/VFqESEsE9RQR1Cm0rpy5os+olriaP35zqLIcqukrrDS4RbI1+T5E1abDgu1NjSZ03lqThb&#10;BcfD9up+jZ6bb16tZwGL/rwolHoeD6sPEIGG8Ajf219aQSTC7Uw8Aj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OIKMMAAADcAAAADwAAAAAAAAAAAAAAAACYAgAAZHJzL2Rv&#10;d25yZXYueG1sUEsFBgAAAAAEAAQA9QAAAIgDAAAAAA==&#10;" fillcolor="#d5d4de [1940]" stroked="f">
                  <v:fill opacity="16962f"/>
                </v:rect>
                <v:rect id="Rectangle 3083" o:spid="_x0000_s1036" style="position:absolute;left:3669;top:1713;width:356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1jRcIA&#10;AADcAAAADwAAAGRycy9kb3ducmV2LnhtbESPT2sCMRTE74LfITyhN826B9HVKCJUCj35B8+Pzetm&#10;7eZlSdI1/famUPA4zMxvmM0u2U4M5EPrWMF8VoAgrp1uuVFwvbxPlyBCRNbYOSYFvxRgtx2PNlhp&#10;9+ATDefYiAzhUKECE2NfSRlqQxbDzPXE2fty3mLM0jdSe3xkuO1kWRQLabHlvGCwp4Oh+vv8YxWs&#10;ynS8H/3hPtxMt198yltaulKpt0nar0FESvEV/m9/aAVlMYe/M/kIyO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XWNFwgAAANwAAAAPAAAAAAAAAAAAAAAAAJgCAABkcnMvZG93&#10;bnJldi54bWxQSwUGAAAAAAQABAD1AAAAhwMAAAAA&#10;" fillcolor="#f7be71 [3215]" stroked="f">
                  <v:fill opacity="16962f"/>
                </v:rect>
                <v:rect id="Rectangle 3084" o:spid="_x0000_s1037" style="position:absolute;left:4149;top:1706;width:67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ngo8MA&#10;AADcAAAADwAAAGRycy9kb3ducmV2LnhtbESPT4vCMBTE7wt+h/AEL4umFlm0GkV3cZG9+ff8aJ5t&#10;sXkpSdTutzeC4HGYmd8ws0VranEj5yvLCoaDBARxbnXFhYLDft0fg/ABWWNtmRT8k4fFvPMxw0zb&#10;O2/ptguFiBD2GSooQ2gyKX1ekkE/sA1x9M7WGQxRukJqh/cIN7VMk+RLGqw4LpTY0HdJ+WV3NQq2&#10;o9aG0+E3Hf+M/uxkYq4rd/xUqtdtl1MQgdrwDr/aG60gTVJ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ngo8MAAADcAAAADwAAAAAAAAAAAAAAAACYAgAAZHJzL2Rv&#10;d25yZXYueG1sUEsFBgAAAAAEAAQA9QAAAIgDAAAAAA==&#10;" fillcolor="#f2961b [2415]" stroked="f">
                  <v:fill opacity="16962f"/>
                </v:rect>
                <v:rect id="Rectangle 3085" o:spid="_x0000_s1038" style="position:absolute;left:8163;top:1706;width:77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cycQA&#10;AADcAAAADwAAAGRycy9kb3ducmV2LnhtbESPQWvCQBSE70L/w/IKvekmCkWiq4S2Sk9iUyt4e2Sf&#10;2dDs25BdY/z3XaHgcZiZb5jlerCN6KnztWMF6SQBQVw6XXOl4PC9Gc9B+ICssXFMCm7kYb16Gi0x&#10;0+7KX9QXoRIRwj5DBSaENpPSl4Ys+olriaN3dp3FEGVXSd3hNcJtI6dJ8iot1hwXDLb0Zqj8LS5W&#10;gU7xVuze8/xof+Yfu9MhN7TdK/XyPOQLEIGG8Aj/tz+1gmkyg/uZe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qXMnEAAAA3AAAAA8AAAAAAAAAAAAAAAAAmAIAAGRycy9k&#10;b3ducmV2LnhtbFBLBQYAAAAABAAEAPUAAACJAwAAAAA=&#10;" fillcolor="#e8c5f9 [1310]" stroked="f">
                  <v:fill opacity="16962f"/>
                </v:rect>
                <v:rect id="Rectangle 3086" o:spid="_x0000_s1039" style="position:absolute;left:8354;top:1706;width:78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k/n8QA&#10;AADcAAAADwAAAGRycy9kb3ducmV2LnhtbESP0WrCQBRE3wX/YblC33RTqRJSVymCpVR9aOwHXLK3&#10;SUz2btzdavx7VxB8HGbmDLNY9aYVZ3K+tqzgdZKAIC6srrlU8HvYjFMQPiBrbC2Tgit5WC2HgwVm&#10;2l74h855KEWEsM9QQRVCl0npi4oM+ontiKP3Z53BEKUrpXZ4iXDTymmSzKXBmuNChR2tKyqa/N8o&#10;OM5PJ/s5w2O6b763jtOiOZidUi+j/uMdRKA+PMOP9pdWME3e4H4mHg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pP5/EAAAA3AAAAA8AAAAAAAAAAAAAAAAAmAIAAGRycy9k&#10;b3ducmV2LnhtbFBLBQYAAAAABAAEAPUAAACJAwAAAAA=&#10;" fillcolor="#fad7a9 [1951]" stroked="f">
                  <v:fill opacity="16962f"/>
                </v:rect>
                <v:rect id="Rectangle 3087" o:spid="_x0000_s1040" style="position:absolute;left:8556;top:1706;width:268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YqwMYA&#10;AADcAAAADwAAAGRycy9kb3ducmV2LnhtbESPQWuDQBSE74H+h+UVekvWWhSx2YQiBFrooZocenx1&#10;X1XivhV3E21+fbYQyHGYmW+Y9XY2vTjT6DrLCp5XEQji2uqOGwWH/W6ZgXAeWWNvmRT8kYPt5mGx&#10;xlzbiUs6V74RAcIuRwWt90MupatbMuhWdiAO3q8dDfogx0bqEacAN72MoyiVBjsOCy0OVLRUH6uT&#10;UXD5+ix3xzR7ST7K7x9jqYhPslDq6XF+ewXhafb38K39rhXEUQL/Z8IRkJ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YqwMYAAADcAAAADwAAAAAAAAAAAAAAAACYAgAAZHJz&#10;L2Rvd25yZXYueG1sUEsFBgAAAAAEAAQA9QAAAIsDAAAAAA==&#10;" fillcolor="#ff6 [1941]" stroked="f">
                  <v:fill opacity="16962f"/>
                </v:rect>
                <v:rect id="Rectangle 3088" o:spid="_x0000_s1041" style="position:absolute;left:8940;top:1706;width:173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kHisIA&#10;AADcAAAADwAAAGRycy9kb3ducmV2LnhtbESPzarCMBSE9xd8h3AEd9dUF9pbjSKCIm78d31ojm2x&#10;OSlN1OrTG0G4y2FmvmHG08aU4k61Kywr6HUjEMSp1QVnCo6HxW8MwnlkjaVlUvAkB9NJ62eMibYP&#10;3tF97zMRIOwSVJB7XyVSujQng65rK+LgXWxt0AdZZ1LX+AhwU8p+FA2kwYLDQo4VzXNKr/ubUTA8&#10;++N2Hq+X2p7w7xC/ti7bzJTqtJvZCISnxv+Hv+2VVtCPBvA5E46An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6QeKwgAAANwAAAAPAAAAAAAAAAAAAAAAAJgCAABkcnMvZG93&#10;bnJldi54bWxQSwUGAAAAAAQABAD1AAAAhwMAAAAA&#10;" fillcolor="#ff9d9e [1304]" stroked="f">
                  <v:fill opacity="16962f"/>
                </v:rect>
                <v:rect id="Rectangle 3089" o:spid="_x0000_s1042" style="position:absolute;left:9333;top:1706;width:163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FaysUA&#10;AADcAAAADwAAAGRycy9kb3ducmV2LnhtbESPQWvCQBSE70L/w/IKvekmHqxEVwltlZ7Eplbw9sg+&#10;s6HZtyG7xvjvu0LB4zAz3zDL9WAb0VPna8cK0kkCgrh0uuZKweF7M56D8AFZY+OYFNzIw3r1NFpi&#10;pt2Vv6gvQiUihH2GCkwIbSalLw1Z9BPXEkfv7DqLIcqukrrDa4TbRk6TZCYt1hwXDLb0Zqj8LS5W&#10;gU7xVuze8/xof+Yfu9MhN7TdK/XyPOQLEIGG8Aj/tz+1gmnyCvcz8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UVrKxQAAANwAAAAPAAAAAAAAAAAAAAAAAJgCAABkcnMv&#10;ZG93bnJldi54bWxQSwUGAAAAAAQABAD1AAAAigMAAAAA&#10;" fillcolor="#e8c5f9 [1310]" stroked="f">
                  <v:fill opacity="16962f"/>
                </v:rect>
                <v:rect id="Rectangle 3090" o:spid="_x0000_s1043" style="position:absolute;left:9621;top:1706;width:173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Ja2r8A&#10;AADcAAAADwAAAGRycy9kb3ducmV2LnhtbERPy4rCMBTdD/gP4QruxkTBVzWKDCMKrqx+wLW5tsXm&#10;piRR63z9ZDEwy8N5rzadbcSTfKgdaxgNFQjiwpmaSw2X8+5zDiJEZIONY9LwpgCbde9jhZlxLz7R&#10;M4+lSCEcMtRQxdhmUoaiIoth6FrixN2ctxgT9KU0Hl8p3DZyrNRUWqw5NVTY0ldFxT1/WA1u9kOL&#10;ya7NH2Z/PDp/V7K5fms96HfbJYhIXfwX/7kPRsNYpbXpTDoCcv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YlravwAAANwAAAAPAAAAAAAAAAAAAAAAAJgCAABkcnMvZG93bnJl&#10;di54bWxQSwUGAAAAAAQABAD1AAAAhAMAAAAA&#10;" fillcolor="#bfbf00 [2405]" stroked="f">
                  <v:fill opacity="16962f"/>
                </v:rect>
                <v:rect id="Rectangle 3091" o:spid="_x0000_s1044" style="position:absolute;left:4295;top:1706;width:268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eUAsQA&#10;AADcAAAADwAAAGRycy9kb3ducmV2LnhtbESPX2vCMBTF34V9h3AHe9N0jonrmsoQdHsSrDL07a65&#10;tsXmpiSZVj/9MhB8PJw/P042600rTuR8Y1nB8ygBQVxa3XClYLtZDKcgfEDW2FomBRfyMMsfBhmm&#10;2p55TaciVCKOsE9RQR1Cl0rpy5oM+pHtiKN3sM5giNJVUjs8x3HTynGSTKTBhiOhxo7mNZXH4tdE&#10;rgxEm58p791ydV18Fy/X3eunUk+P/cc7iEB9uIdv7S+tYJy8wf+ZeAR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XlALEAAAA3AAAAA8AAAAAAAAAAAAAAAAAmAIAAGRycy9k&#10;b3ducmV2LnhtbFBLBQYAAAAABAAEAPUAAACJAwAAAAA=&#10;" fillcolor="#dda8f6 [1950]" stroked="f">
                  <v:fill opacity="16962f"/>
                </v:rect>
                <v:rect id="Rectangle 3092" o:spid="_x0000_s1045" style="position:absolute;left:4775;top:1706;width:172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3AAb8A&#10;AADcAAAADwAAAGRycy9kb3ducmV2LnhtbERPy4rCMBTdC/5DuII7TRV8VaPIMKLgyuoHXJtrW2xu&#10;ShK1ztdPFoLLw3mvNq2pxZOcrywrGA0TEMS51RUXCi7n3WAOwgdkjbVlUvAmD5t1t7PCVNsXn+iZ&#10;hULEEPYpKihDaFIpfV6SQT+0DXHkbtYZDBG6QmqHrxhuajlOkqk0WHFsKLGhn5Lye/YwCuzsjxaT&#10;XZM99P54tO6eyPr6q1S/126XIAK14Sv+uA9awXgU58cz8QjI9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zcABvwAAANwAAAAPAAAAAAAAAAAAAAAAAJgCAABkcnMvZG93bnJl&#10;di54bWxQSwUGAAAAAAQABAD1AAAAhAMAAAAA&#10;" fillcolor="#bfbf00 [2405]" stroked="f">
                  <v:fill opacity="16962f"/>
                </v:rect>
                <v:rect id="Rectangle 3093" o:spid="_x0000_s1046" style="position:absolute;left:5168;top:1706;width:76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kJI8MA&#10;AADcAAAADwAAAGRycy9kb3ducmV2LnhtbESPQYvCMBSE74L/ITzBm6b14NZqFBEU8bKuVc+P5tkW&#10;m5fSRO3ur98sLHgcZuYbZrHqTC2e1LrKsoJ4HIEgzq2uuFBwzrajBITzyBpry6Tgmxyslv3eAlNt&#10;X/xFz5MvRICwS1FB6X2TSunykgy6sW2Ig3ezrUEfZFtI3eIrwE0tJ1E0lQYrDgslNrQpKb+fHkbB&#10;x9Wfj5vksNP2grMs+Tm64nOt1HDQrecgPHX+Hf5v77WCSRzD35lw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kJI8MAAADcAAAADwAAAAAAAAAAAAAAAACYAgAAZHJzL2Rv&#10;d25yZXYueG1sUEsFBgAAAAAEAAQA9QAAAIgDAAAAAA==&#10;" fillcolor="#ff9d9e [1304]" stroked="f">
                  <v:fill opacity="16962f"/>
                </v:rect>
                <v:rect id="Rectangle 3094" o:spid="_x0000_s1047" style="position:absolute;left:5370;top:1713;width:355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lNTsUA&#10;AADcAAAADwAAAGRycy9kb3ducmV2LnhtbESPT2vCQBTE7wW/w/KE3urGWP9FVymlBXuSRhGPz+wz&#10;G5p9G7LbmH77bkHocZiZ3zDrbW9r0VHrK8cKxqMEBHHhdMWlguPh/WkBwgdkjbVjUvBDHrabwcMa&#10;M+1u/EldHkoRIewzVGBCaDIpfWHIoh+5hjh6V9daDFG2pdQt3iLc1jJNkpm0WHFcMNjQq6HiK/+2&#10;Cs5hYt6K5QnrWdPNL88TOf3Y7ZV6HPYvKxCB+vAfvrd3WkE6TuHv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+U1OxQAAANwAAAAPAAAAAAAAAAAAAAAAAJgCAABkcnMv&#10;ZG93bnJldi54bWxQSwUGAAAAAAQABAD1AAAAigMAAAAA&#10;" fillcolor="#a91ee7 [2414]" stroked="f">
                  <v:fill opacity="16962f"/>
                </v:rect>
                <v:rect id="Rectangle 3095" o:spid="_x0000_s1048" style="position:absolute;left:6279;top:1706;width:66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+CLccA&#10;AADcAAAADwAAAGRycy9kb3ducmV2LnhtbESPT2vCQBTE70K/w/IKvdXNHxBNXaUVC7n0YLSH3h7Z&#10;Z5Im+zZkV5P203eFgsdhZn7DrLeT6cSVBtdYVhDPIxDEpdUNVwpOx/fnJQjnkTV2lknBDznYbh5m&#10;a8y0HflA18JXIkDYZaig9r7PpHRlTQbd3PbEwTvbwaAPcqikHnAMcNPJJIoW0mDDYaHGnnY1lW1x&#10;MQr2b1Hx9XFCszjn7WX5mX6v2vFXqafH6fUFhKfJ38P/7VwrSOIUbmfCEZ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/vgi3HAAAA3AAAAA8AAAAAAAAAAAAAAAAAmAIAAGRy&#10;cy9kb3ducmV2LnhtbFBLBQYAAAAABAAEAPUAAACMAwAAAAA=&#10;" fillcolor="#ff6c6d [1944]" stroked="f">
                  <v:fill opacity="16962f"/>
                </v:rect>
                <v:rect id="Rectangle 3096" o:spid="_x0000_s1049" style="position:absolute;left:7821;top:1706;width:269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Yrv8UA&#10;AADcAAAADwAAAGRycy9kb3ducmV2LnhtbESP3WrCQBSE7wt9h+UUvKsbg4hEVxGhRRAp/qB4d8ge&#10;N8Hs2ZBdTezTu0Khl8PMfMNM552txJ0aXzpWMOgnIIhzp0s2Cg77r88xCB+QNVaOScGDPMxn729T&#10;zLRreUv3XTAiQthnqKAIoc6k9HlBFn3f1cTRu7jGYoiyMVI32Ea4rWSaJCNpseS4UGBNy4Ly6+5m&#10;Ffyk14dJvteSWyPPp/aUjje/R6V6H91iAiJQF/7Df+2VVpAOhvA6E4+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Niu/xQAAANwAAAAPAAAAAAAAAAAAAAAAAJgCAABkcnMv&#10;ZG93bnJldi54bWxQSwUGAAAAAAQABAD1AAAAigMAAAAA&#10;" fillcolor="yellow [3205]" stroked="f">
                  <v:fill opacity="16962f"/>
                </v:rect>
                <v:rect id="Rectangle 3097" o:spid="_x0000_s1050" style="position:absolute;left:7438;top:1706;width:172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ai0MQA&#10;AADcAAAADwAAAGRycy9kb3ducmV2LnhtbESPQWsCMRSE74X+h/AKXkrNKih2axRRBAUpaAu9Pjav&#10;m6Wbl5DEdf33RhB6HGbmG2a+7G0rOgqxcaxgNCxAEFdON1wr+P7avs1AxISssXVMCq4UYbl4fppj&#10;qd2Fj9SdUi0yhGOJCkxKvpQyVoYsxqHzxNn7dcFiyjLUUge8ZLht5bgoptJiw3nBoKe1oervdLYK&#10;/PR90zXypz0cP81s89r5fhf2Sg1e+tUHiER9+g8/2jutYDyawP1MPg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2otDEAAAA3AAAAA8AAAAAAAAAAAAAAAAAmAIAAGRycy9k&#10;b3ducmV2LnhtbFBLBQYAAAAABAAEAPUAAACJAwAAAAA=&#10;" fillcolor="#ffa2a2 [1948]" stroked="f">
                  <v:fill opacity="16962f"/>
                </v:rect>
                <v:rect id="Rectangle 3098" o:spid="_x0000_s1051" style="position:absolute;left:7141;top:1706;width:75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0iasYA&#10;AADcAAAADwAAAGRycy9kb3ducmV2LnhtbESPQWuDQBSE74X8h+UFemtWLZVgswlBEFLooZoccnxx&#10;X1XivhV3E21/fbdQ6HGYmW+YzW42vbjT6DrLCuJVBIK4trrjRsHpWDytQTiPrLG3TAq+yMFuu3jY&#10;YKbtxCXdK9+IAGGXoYLW+yGT0tUtGXQrOxAH79OOBn2QYyP1iFOAm14mUZRKgx2HhRYHyluqr9XN&#10;KPj+eC+La7p+fnkrzxdjKU9uMlfqcTnvX0F4mv1/+K990AqSOIXfM+EI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0iasYAAADcAAAADwAAAAAAAAAAAAAAAACYAgAAZHJz&#10;L2Rvd25yZXYueG1sUEsFBgAAAAAEAAQA9QAAAIsDAAAAAA==&#10;" fillcolor="#ff6 [1941]" stroked="f">
                  <v:fill opacity="16962f"/>
                </v:rect>
                <v:rect id="Rectangle 3099" o:spid="_x0000_s1052" style="position:absolute;left:6661;top:1713;width:35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ZYaMUA&#10;AADcAAAADwAAAGRycy9kb3ducmV2LnhtbESPQWvCQBSE74L/YXlCL6Ibc6iSugkiSHuR0qhgb4/s&#10;azY0+zZkV5P++26h4HGYmW+YbTHaVtyp941jBatlAoK4crrhWsH5dFhsQPiArLF1TAp+yEORTydb&#10;zLQb+IPuZahFhLDPUIEJocuk9JUhi37pOuLofbneYoiyr6XucYhw28o0SZ6lxYbjgsGO9oaq7/Jm&#10;FXzu6fI+HM2xTsfyIl+v88aam1JPs3H3AiLQGB7h//abVpCu1vB3Jh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BlhoxQAAANwAAAAPAAAAAAAAAAAAAAAAAJgCAABkcnMv&#10;ZG93bnJldi54bWxQSwUGAAAAAAQABAD1AAAAigMAAAAA&#10;" fillcolor="#ccc6b6 [1302]" stroked="f">
                  <v:fill opacity="16962f"/>
                </v:rect>
                <v:rect id="Rectangle 3100" o:spid="_x0000_s1053" style="position:absolute;left:6469;top:1706;width:67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KnRMIA&#10;AADcAAAADwAAAGRycy9kb3ducmV2LnhtbERPTWvCQBC9F/wPywi91Y2WikRXKYK2p0KjlHobs2MS&#10;mp0Nu1tN/fWdg+Dx8b4Xq9616kwhNp4NjEcZKOLS24YrA/vd5mkGKiZki61nMvBHEVbLwcMCc+sv&#10;/EnnIlVKQjjmaKBOqcu1jmVNDuPId8TCnXxwmASGStuAFwl3rZ5k2VQ7bFgaauxoXVP5U/w66dWJ&#10;aHec8SFsP66br+L5+v3yZszjsH+dg0rUp7v45n63BiZjWStn5Ajo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QqdEwgAAANwAAAAPAAAAAAAAAAAAAAAAAJgCAABkcnMvZG93&#10;bnJldi54bWxQSwUGAAAAAAQABAD1AAAAhwMAAAAA&#10;" fillcolor="#dda8f6 [1950]" stroked="f">
                  <v:fill opacity="16962f"/>
                </v:rect>
                <v:rect id="Rectangle 3101" o:spid="_x0000_s1054" style="position:absolute;left:5892;top:1706;width:269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OOHsQA&#10;AADcAAAADwAAAGRycy9kb3ducmV2LnhtbESPT2vCQBTE7wW/w/IEb3WTgFajq4il6MGCf++P7DMJ&#10;Zt+G7JrEb98tFHocZuY3zHLdm0q01LjSsoJ4HIEgzqwuOVdwvXy9z0A4j6yxskwKXuRgvRq8LTHV&#10;tuMTtWefiwBhl6KCwvs6ldJlBRl0Y1sTB+9uG4M+yCaXusEuwE0lkyiaSoMlh4UCa9oWlD3OT6Pg&#10;4rudfk0+Drfj83Matwdz+94mSo2G/WYBwlPv/8N/7b1WkMRz+D0T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jjh7EAAAA3AAAAA8AAAAAAAAAAAAAAAAAmAIAAGRycy9k&#10;b3ducmV2LnhtbFBLBQYAAAAABAAEAPUAAACJAwAAAAA=&#10;" fillcolor="#b3aa92 [1942]" stroked="f">
                  <v:fill opacity="16962f"/>
                </v:rect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2667635</wp:posOffset>
                </wp:positionH>
                <wp:positionV relativeFrom="paragraph">
                  <wp:posOffset>5348605</wp:posOffset>
                </wp:positionV>
                <wp:extent cx="2552700" cy="328930"/>
                <wp:effectExtent l="635" t="3175" r="8890" b="1270"/>
                <wp:wrapNone/>
                <wp:docPr id="180" name="Group 3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2700" cy="328930"/>
                          <a:chOff x="4179" y="4380"/>
                          <a:chExt cx="5442" cy="838"/>
                        </a:xfrm>
                      </wpg:grpSpPr>
                      <wps:wsp>
                        <wps:cNvPr id="181" name="Freeform 3063"/>
                        <wps:cNvSpPr>
                          <a:spLocks noEditPoints="1"/>
                        </wps:cNvSpPr>
                        <wps:spPr bwMode="auto">
                          <a:xfrm>
                            <a:off x="4179" y="4755"/>
                            <a:ext cx="522" cy="415"/>
                          </a:xfrm>
                          <a:custGeom>
                            <a:avLst/>
                            <a:gdLst>
                              <a:gd name="T0" fmla="*/ 1548 w 2037"/>
                              <a:gd name="T1" fmla="*/ 1319 h 1592"/>
                              <a:gd name="T2" fmla="*/ 977 w 2037"/>
                              <a:gd name="T3" fmla="*/ 439 h 1592"/>
                              <a:gd name="T4" fmla="*/ 355 w 2037"/>
                              <a:gd name="T5" fmla="*/ 1394 h 1592"/>
                              <a:gd name="T6" fmla="*/ 480 w 2037"/>
                              <a:gd name="T7" fmla="*/ 1187 h 1592"/>
                              <a:gd name="T8" fmla="*/ 293 w 2037"/>
                              <a:gd name="T9" fmla="*/ 1178 h 1592"/>
                              <a:gd name="T10" fmla="*/ 407 w 2037"/>
                              <a:gd name="T11" fmla="*/ 1000 h 1592"/>
                              <a:gd name="T12" fmla="*/ 238 w 2037"/>
                              <a:gd name="T13" fmla="*/ 976 h 1592"/>
                              <a:gd name="T14" fmla="*/ 340 w 2037"/>
                              <a:gd name="T15" fmla="*/ 812 h 1592"/>
                              <a:gd name="T16" fmla="*/ 190 w 2037"/>
                              <a:gd name="T17" fmla="*/ 786 h 1592"/>
                              <a:gd name="T18" fmla="*/ 223 w 2037"/>
                              <a:gd name="T19" fmla="*/ 11 h 1592"/>
                              <a:gd name="T20" fmla="*/ 925 w 2037"/>
                              <a:gd name="T21" fmla="*/ 101 h 1592"/>
                              <a:gd name="T22" fmla="*/ 1489 w 2037"/>
                              <a:gd name="T23" fmla="*/ 1030 h 1592"/>
                              <a:gd name="T24" fmla="*/ 2037 w 2037"/>
                              <a:gd name="T25" fmla="*/ 101 h 1592"/>
                              <a:gd name="T26" fmla="*/ 1159 w 2037"/>
                              <a:gd name="T27" fmla="*/ 1441 h 1592"/>
                              <a:gd name="T28" fmla="*/ 1153 w 2037"/>
                              <a:gd name="T29" fmla="*/ 1473 h 1592"/>
                              <a:gd name="T30" fmla="*/ 1140 w 2037"/>
                              <a:gd name="T31" fmla="*/ 1502 h 1592"/>
                              <a:gd name="T32" fmla="*/ 1122 w 2037"/>
                              <a:gd name="T33" fmla="*/ 1530 h 1592"/>
                              <a:gd name="T34" fmla="*/ 1098 w 2037"/>
                              <a:gd name="T35" fmla="*/ 1554 h 1592"/>
                              <a:gd name="T36" fmla="*/ 1071 w 2037"/>
                              <a:gd name="T37" fmla="*/ 1572 h 1592"/>
                              <a:gd name="T38" fmla="*/ 1041 w 2037"/>
                              <a:gd name="T39" fmla="*/ 1585 h 1592"/>
                              <a:gd name="T40" fmla="*/ 1010 w 2037"/>
                              <a:gd name="T41" fmla="*/ 1591 h 1592"/>
                              <a:gd name="T42" fmla="*/ 976 w 2037"/>
                              <a:gd name="T43" fmla="*/ 1591 h 1592"/>
                              <a:gd name="T44" fmla="*/ 944 w 2037"/>
                              <a:gd name="T45" fmla="*/ 1585 h 1592"/>
                              <a:gd name="T46" fmla="*/ 915 w 2037"/>
                              <a:gd name="T47" fmla="*/ 1572 h 1592"/>
                              <a:gd name="T48" fmla="*/ 888 w 2037"/>
                              <a:gd name="T49" fmla="*/ 1554 h 1592"/>
                              <a:gd name="T50" fmla="*/ 864 w 2037"/>
                              <a:gd name="T51" fmla="*/ 1530 h 1592"/>
                              <a:gd name="T52" fmla="*/ 845 w 2037"/>
                              <a:gd name="T53" fmla="*/ 1502 h 1592"/>
                              <a:gd name="T54" fmla="*/ 833 w 2037"/>
                              <a:gd name="T55" fmla="*/ 1473 h 1592"/>
                              <a:gd name="T56" fmla="*/ 827 w 2037"/>
                              <a:gd name="T57" fmla="*/ 1441 h 1592"/>
                              <a:gd name="T58" fmla="*/ 827 w 2037"/>
                              <a:gd name="T59" fmla="*/ 1407 h 1592"/>
                              <a:gd name="T60" fmla="*/ 833 w 2037"/>
                              <a:gd name="T61" fmla="*/ 1376 h 1592"/>
                              <a:gd name="T62" fmla="*/ 845 w 2037"/>
                              <a:gd name="T63" fmla="*/ 1347 h 1592"/>
                              <a:gd name="T64" fmla="*/ 864 w 2037"/>
                              <a:gd name="T65" fmla="*/ 1321 h 1592"/>
                              <a:gd name="T66" fmla="*/ 888 w 2037"/>
                              <a:gd name="T67" fmla="*/ 1297 h 1592"/>
                              <a:gd name="T68" fmla="*/ 915 w 2037"/>
                              <a:gd name="T69" fmla="*/ 1279 h 1592"/>
                              <a:gd name="T70" fmla="*/ 944 w 2037"/>
                              <a:gd name="T71" fmla="*/ 1266 h 1592"/>
                              <a:gd name="T72" fmla="*/ 976 w 2037"/>
                              <a:gd name="T73" fmla="*/ 1261 h 1592"/>
                              <a:gd name="T74" fmla="*/ 1010 w 2037"/>
                              <a:gd name="T75" fmla="*/ 1261 h 1592"/>
                              <a:gd name="T76" fmla="*/ 1041 w 2037"/>
                              <a:gd name="T77" fmla="*/ 1266 h 1592"/>
                              <a:gd name="T78" fmla="*/ 1071 w 2037"/>
                              <a:gd name="T79" fmla="*/ 1279 h 1592"/>
                              <a:gd name="T80" fmla="*/ 1098 w 2037"/>
                              <a:gd name="T81" fmla="*/ 1297 h 1592"/>
                              <a:gd name="T82" fmla="*/ 1122 w 2037"/>
                              <a:gd name="T83" fmla="*/ 1321 h 1592"/>
                              <a:gd name="T84" fmla="*/ 1140 w 2037"/>
                              <a:gd name="T85" fmla="*/ 1347 h 1592"/>
                              <a:gd name="T86" fmla="*/ 1153 w 2037"/>
                              <a:gd name="T87" fmla="*/ 1376 h 1592"/>
                              <a:gd name="T88" fmla="*/ 1159 w 2037"/>
                              <a:gd name="T89" fmla="*/ 1407 h 1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037" h="1592">
                                <a:moveTo>
                                  <a:pt x="2037" y="101"/>
                                </a:moveTo>
                                <a:lnTo>
                                  <a:pt x="1548" y="1319"/>
                                </a:lnTo>
                                <a:lnTo>
                                  <a:pt x="1336" y="1352"/>
                                </a:lnTo>
                                <a:lnTo>
                                  <a:pt x="977" y="439"/>
                                </a:lnTo>
                                <a:lnTo>
                                  <a:pt x="735" y="1204"/>
                                </a:lnTo>
                                <a:lnTo>
                                  <a:pt x="355" y="1394"/>
                                </a:lnTo>
                                <a:lnTo>
                                  <a:pt x="322" y="1260"/>
                                </a:lnTo>
                                <a:lnTo>
                                  <a:pt x="480" y="1187"/>
                                </a:lnTo>
                                <a:lnTo>
                                  <a:pt x="455" y="1105"/>
                                </a:lnTo>
                                <a:lnTo>
                                  <a:pt x="293" y="1178"/>
                                </a:lnTo>
                                <a:lnTo>
                                  <a:pt x="264" y="1057"/>
                                </a:lnTo>
                                <a:lnTo>
                                  <a:pt x="407" y="1000"/>
                                </a:lnTo>
                                <a:lnTo>
                                  <a:pt x="382" y="924"/>
                                </a:lnTo>
                                <a:lnTo>
                                  <a:pt x="238" y="976"/>
                                </a:lnTo>
                                <a:lnTo>
                                  <a:pt x="209" y="865"/>
                                </a:lnTo>
                                <a:lnTo>
                                  <a:pt x="340" y="812"/>
                                </a:lnTo>
                                <a:lnTo>
                                  <a:pt x="314" y="735"/>
                                </a:lnTo>
                                <a:lnTo>
                                  <a:pt x="190" y="786"/>
                                </a:lnTo>
                                <a:lnTo>
                                  <a:pt x="0" y="110"/>
                                </a:lnTo>
                                <a:lnTo>
                                  <a:pt x="223" y="11"/>
                                </a:lnTo>
                                <a:lnTo>
                                  <a:pt x="610" y="962"/>
                                </a:lnTo>
                                <a:lnTo>
                                  <a:pt x="925" y="101"/>
                                </a:lnTo>
                                <a:lnTo>
                                  <a:pt x="1291" y="0"/>
                                </a:lnTo>
                                <a:lnTo>
                                  <a:pt x="1489" y="1030"/>
                                </a:lnTo>
                                <a:lnTo>
                                  <a:pt x="1839" y="14"/>
                                </a:lnTo>
                                <a:lnTo>
                                  <a:pt x="2037" y="101"/>
                                </a:lnTo>
                                <a:close/>
                                <a:moveTo>
                                  <a:pt x="1160" y="1424"/>
                                </a:moveTo>
                                <a:lnTo>
                                  <a:pt x="1159" y="1441"/>
                                </a:lnTo>
                                <a:lnTo>
                                  <a:pt x="1157" y="1457"/>
                                </a:lnTo>
                                <a:lnTo>
                                  <a:pt x="1153" y="1473"/>
                                </a:lnTo>
                                <a:lnTo>
                                  <a:pt x="1148" y="1487"/>
                                </a:lnTo>
                                <a:lnTo>
                                  <a:pt x="1140" y="1502"/>
                                </a:lnTo>
                                <a:lnTo>
                                  <a:pt x="1132" y="1516"/>
                                </a:lnTo>
                                <a:lnTo>
                                  <a:pt x="1122" y="1530"/>
                                </a:lnTo>
                                <a:lnTo>
                                  <a:pt x="1110" y="1542"/>
                                </a:lnTo>
                                <a:lnTo>
                                  <a:pt x="1098" y="1554"/>
                                </a:lnTo>
                                <a:lnTo>
                                  <a:pt x="1084" y="1564"/>
                                </a:lnTo>
                                <a:lnTo>
                                  <a:pt x="1071" y="1572"/>
                                </a:lnTo>
                                <a:lnTo>
                                  <a:pt x="1056" y="1580"/>
                                </a:lnTo>
                                <a:lnTo>
                                  <a:pt x="1041" y="1585"/>
                                </a:lnTo>
                                <a:lnTo>
                                  <a:pt x="1025" y="1589"/>
                                </a:lnTo>
                                <a:lnTo>
                                  <a:pt x="1010" y="1591"/>
                                </a:lnTo>
                                <a:lnTo>
                                  <a:pt x="992" y="1592"/>
                                </a:lnTo>
                                <a:lnTo>
                                  <a:pt x="976" y="1591"/>
                                </a:lnTo>
                                <a:lnTo>
                                  <a:pt x="959" y="1589"/>
                                </a:lnTo>
                                <a:lnTo>
                                  <a:pt x="944" y="1585"/>
                                </a:lnTo>
                                <a:lnTo>
                                  <a:pt x="929" y="1580"/>
                                </a:lnTo>
                                <a:lnTo>
                                  <a:pt x="915" y="1572"/>
                                </a:lnTo>
                                <a:lnTo>
                                  <a:pt x="901" y="1564"/>
                                </a:lnTo>
                                <a:lnTo>
                                  <a:pt x="888" y="1554"/>
                                </a:lnTo>
                                <a:lnTo>
                                  <a:pt x="875" y="1542"/>
                                </a:lnTo>
                                <a:lnTo>
                                  <a:pt x="864" y="1530"/>
                                </a:lnTo>
                                <a:lnTo>
                                  <a:pt x="853" y="1516"/>
                                </a:lnTo>
                                <a:lnTo>
                                  <a:pt x="845" y="1502"/>
                                </a:lnTo>
                                <a:lnTo>
                                  <a:pt x="838" y="1487"/>
                                </a:lnTo>
                                <a:lnTo>
                                  <a:pt x="833" y="1473"/>
                                </a:lnTo>
                                <a:lnTo>
                                  <a:pt x="829" y="1457"/>
                                </a:lnTo>
                                <a:lnTo>
                                  <a:pt x="827" y="1441"/>
                                </a:lnTo>
                                <a:lnTo>
                                  <a:pt x="827" y="1424"/>
                                </a:lnTo>
                                <a:lnTo>
                                  <a:pt x="827" y="1407"/>
                                </a:lnTo>
                                <a:lnTo>
                                  <a:pt x="829" y="1392"/>
                                </a:lnTo>
                                <a:lnTo>
                                  <a:pt x="833" y="1376"/>
                                </a:lnTo>
                                <a:lnTo>
                                  <a:pt x="838" y="1362"/>
                                </a:lnTo>
                                <a:lnTo>
                                  <a:pt x="845" y="1347"/>
                                </a:lnTo>
                                <a:lnTo>
                                  <a:pt x="853" y="1334"/>
                                </a:lnTo>
                                <a:lnTo>
                                  <a:pt x="864" y="1321"/>
                                </a:lnTo>
                                <a:lnTo>
                                  <a:pt x="875" y="1309"/>
                                </a:lnTo>
                                <a:lnTo>
                                  <a:pt x="888" y="1297"/>
                                </a:lnTo>
                                <a:lnTo>
                                  <a:pt x="901" y="1287"/>
                                </a:lnTo>
                                <a:lnTo>
                                  <a:pt x="915" y="1279"/>
                                </a:lnTo>
                                <a:lnTo>
                                  <a:pt x="929" y="1272"/>
                                </a:lnTo>
                                <a:lnTo>
                                  <a:pt x="944" y="1266"/>
                                </a:lnTo>
                                <a:lnTo>
                                  <a:pt x="959" y="1263"/>
                                </a:lnTo>
                                <a:lnTo>
                                  <a:pt x="976" y="1261"/>
                                </a:lnTo>
                                <a:lnTo>
                                  <a:pt x="992" y="1260"/>
                                </a:lnTo>
                                <a:lnTo>
                                  <a:pt x="1010" y="1261"/>
                                </a:lnTo>
                                <a:lnTo>
                                  <a:pt x="1025" y="1263"/>
                                </a:lnTo>
                                <a:lnTo>
                                  <a:pt x="1041" y="1266"/>
                                </a:lnTo>
                                <a:lnTo>
                                  <a:pt x="1056" y="1272"/>
                                </a:lnTo>
                                <a:lnTo>
                                  <a:pt x="1071" y="1279"/>
                                </a:lnTo>
                                <a:lnTo>
                                  <a:pt x="1084" y="1287"/>
                                </a:lnTo>
                                <a:lnTo>
                                  <a:pt x="1098" y="1297"/>
                                </a:lnTo>
                                <a:lnTo>
                                  <a:pt x="1110" y="1309"/>
                                </a:lnTo>
                                <a:lnTo>
                                  <a:pt x="1122" y="1321"/>
                                </a:lnTo>
                                <a:lnTo>
                                  <a:pt x="1132" y="1334"/>
                                </a:lnTo>
                                <a:lnTo>
                                  <a:pt x="1140" y="1347"/>
                                </a:lnTo>
                                <a:lnTo>
                                  <a:pt x="1148" y="1362"/>
                                </a:lnTo>
                                <a:lnTo>
                                  <a:pt x="1153" y="1376"/>
                                </a:lnTo>
                                <a:lnTo>
                                  <a:pt x="1157" y="1392"/>
                                </a:lnTo>
                                <a:lnTo>
                                  <a:pt x="1159" y="1407"/>
                                </a:lnTo>
                                <a:lnTo>
                                  <a:pt x="1160" y="1424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tx2">
                                  <a:lumMod val="75000"/>
                                  <a:lumOff val="0"/>
                                  <a:alpha val="70000"/>
                                </a:schemeClr>
                              </a:gs>
                              <a:gs pos="100000">
                                <a:schemeClr val="bg2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3064"/>
                        <wps:cNvSpPr>
                          <a:spLocks noEditPoints="1"/>
                        </wps:cNvSpPr>
                        <wps:spPr bwMode="auto">
                          <a:xfrm>
                            <a:off x="4855" y="4406"/>
                            <a:ext cx="224" cy="700"/>
                          </a:xfrm>
                          <a:custGeom>
                            <a:avLst/>
                            <a:gdLst>
                              <a:gd name="T0" fmla="*/ 450 w 610"/>
                              <a:gd name="T1" fmla="*/ 451 h 2123"/>
                              <a:gd name="T2" fmla="*/ 407 w 610"/>
                              <a:gd name="T3" fmla="*/ 486 h 2123"/>
                              <a:gd name="T4" fmla="*/ 393 w 610"/>
                              <a:gd name="T5" fmla="*/ 610 h 2123"/>
                              <a:gd name="T6" fmla="*/ 259 w 610"/>
                              <a:gd name="T7" fmla="*/ 502 h 2123"/>
                              <a:gd name="T8" fmla="*/ 217 w 610"/>
                              <a:gd name="T9" fmla="*/ 480 h 2123"/>
                              <a:gd name="T10" fmla="*/ 48 w 610"/>
                              <a:gd name="T11" fmla="*/ 477 h 2123"/>
                              <a:gd name="T12" fmla="*/ 138 w 610"/>
                              <a:gd name="T13" fmla="*/ 362 h 2123"/>
                              <a:gd name="T14" fmla="*/ 138 w 610"/>
                              <a:gd name="T15" fmla="*/ 303 h 2123"/>
                              <a:gd name="T16" fmla="*/ 175 w 610"/>
                              <a:gd name="T17" fmla="*/ 215 h 2123"/>
                              <a:gd name="T18" fmla="*/ 212 w 610"/>
                              <a:gd name="T19" fmla="*/ 181 h 2123"/>
                              <a:gd name="T20" fmla="*/ 260 w 610"/>
                              <a:gd name="T21" fmla="*/ 159 h 2123"/>
                              <a:gd name="T22" fmla="*/ 343 w 610"/>
                              <a:gd name="T23" fmla="*/ 150 h 2123"/>
                              <a:gd name="T24" fmla="*/ 393 w 610"/>
                              <a:gd name="T25" fmla="*/ 166 h 2123"/>
                              <a:gd name="T26" fmla="*/ 522 w 610"/>
                              <a:gd name="T27" fmla="*/ 110 h 2123"/>
                              <a:gd name="T28" fmla="*/ 485 w 610"/>
                              <a:gd name="T29" fmla="*/ 264 h 2123"/>
                              <a:gd name="T30" fmla="*/ 493 w 610"/>
                              <a:gd name="T31" fmla="*/ 325 h 2123"/>
                              <a:gd name="T32" fmla="*/ 564 w 610"/>
                              <a:gd name="T33" fmla="*/ 2123 h 2123"/>
                              <a:gd name="T34" fmla="*/ 564 w 610"/>
                              <a:gd name="T35" fmla="*/ 2123 h 2123"/>
                              <a:gd name="T36" fmla="*/ 402 w 610"/>
                              <a:gd name="T37" fmla="*/ 1398 h 2123"/>
                              <a:gd name="T38" fmla="*/ 386 w 610"/>
                              <a:gd name="T39" fmla="*/ 1366 h 2123"/>
                              <a:gd name="T40" fmla="*/ 360 w 610"/>
                              <a:gd name="T41" fmla="*/ 1345 h 2123"/>
                              <a:gd name="T42" fmla="*/ 321 w 610"/>
                              <a:gd name="T43" fmla="*/ 1335 h 2123"/>
                              <a:gd name="T44" fmla="*/ 275 w 610"/>
                              <a:gd name="T45" fmla="*/ 1339 h 2123"/>
                              <a:gd name="T46" fmla="*/ 242 w 610"/>
                              <a:gd name="T47" fmla="*/ 1353 h 2123"/>
                              <a:gd name="T48" fmla="*/ 220 w 610"/>
                              <a:gd name="T49" fmla="*/ 1380 h 2123"/>
                              <a:gd name="T50" fmla="*/ 212 w 610"/>
                              <a:gd name="T51" fmla="*/ 1418 h 2123"/>
                              <a:gd name="T52" fmla="*/ 215 w 610"/>
                              <a:gd name="T53" fmla="*/ 1463 h 2123"/>
                              <a:gd name="T54" fmla="*/ 230 w 610"/>
                              <a:gd name="T55" fmla="*/ 1496 h 2123"/>
                              <a:gd name="T56" fmla="*/ 258 w 610"/>
                              <a:gd name="T57" fmla="*/ 1518 h 2123"/>
                              <a:gd name="T58" fmla="*/ 297 w 610"/>
                              <a:gd name="T59" fmla="*/ 1526 h 2123"/>
                              <a:gd name="T60" fmla="*/ 343 w 610"/>
                              <a:gd name="T61" fmla="*/ 1523 h 2123"/>
                              <a:gd name="T62" fmla="*/ 375 w 610"/>
                              <a:gd name="T63" fmla="*/ 1509 h 2123"/>
                              <a:gd name="T64" fmla="*/ 396 w 610"/>
                              <a:gd name="T65" fmla="*/ 1482 h 2123"/>
                              <a:gd name="T66" fmla="*/ 405 w 610"/>
                              <a:gd name="T67" fmla="*/ 1442 h 2123"/>
                              <a:gd name="T68" fmla="*/ 403 w 610"/>
                              <a:gd name="T69" fmla="*/ 1770 h 2123"/>
                              <a:gd name="T70" fmla="*/ 384 w 610"/>
                              <a:gd name="T71" fmla="*/ 1727 h 2123"/>
                              <a:gd name="T72" fmla="*/ 350 w 610"/>
                              <a:gd name="T73" fmla="*/ 1691 h 2123"/>
                              <a:gd name="T74" fmla="*/ 305 w 610"/>
                              <a:gd name="T75" fmla="*/ 1674 h 2123"/>
                              <a:gd name="T76" fmla="*/ 256 w 610"/>
                              <a:gd name="T77" fmla="*/ 1674 h 2123"/>
                              <a:gd name="T78" fmla="*/ 213 w 610"/>
                              <a:gd name="T79" fmla="*/ 1691 h 2123"/>
                              <a:gd name="T80" fmla="*/ 178 w 610"/>
                              <a:gd name="T81" fmla="*/ 1727 h 2123"/>
                              <a:gd name="T82" fmla="*/ 160 w 610"/>
                              <a:gd name="T83" fmla="*/ 1770 h 2123"/>
                              <a:gd name="T84" fmla="*/ 160 w 610"/>
                              <a:gd name="T85" fmla="*/ 1819 h 2123"/>
                              <a:gd name="T86" fmla="*/ 178 w 610"/>
                              <a:gd name="T87" fmla="*/ 1863 h 2123"/>
                              <a:gd name="T88" fmla="*/ 213 w 610"/>
                              <a:gd name="T89" fmla="*/ 1897 h 2123"/>
                              <a:gd name="T90" fmla="*/ 256 w 610"/>
                              <a:gd name="T91" fmla="*/ 1914 h 2123"/>
                              <a:gd name="T92" fmla="*/ 305 w 610"/>
                              <a:gd name="T93" fmla="*/ 1914 h 2123"/>
                              <a:gd name="T94" fmla="*/ 350 w 610"/>
                              <a:gd name="T95" fmla="*/ 1897 h 2123"/>
                              <a:gd name="T96" fmla="*/ 384 w 610"/>
                              <a:gd name="T97" fmla="*/ 1863 h 2123"/>
                              <a:gd name="T98" fmla="*/ 403 w 610"/>
                              <a:gd name="T99" fmla="*/ 1819 h 2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610" h="2123">
                                <a:moveTo>
                                  <a:pt x="610" y="418"/>
                                </a:moveTo>
                                <a:lnTo>
                                  <a:pt x="577" y="500"/>
                                </a:lnTo>
                                <a:lnTo>
                                  <a:pt x="460" y="439"/>
                                </a:lnTo>
                                <a:lnTo>
                                  <a:pt x="450" y="451"/>
                                </a:lnTo>
                                <a:lnTo>
                                  <a:pt x="440" y="462"/>
                                </a:lnTo>
                                <a:lnTo>
                                  <a:pt x="430" y="470"/>
                                </a:lnTo>
                                <a:lnTo>
                                  <a:pt x="418" y="478"/>
                                </a:lnTo>
                                <a:lnTo>
                                  <a:pt x="407" y="486"/>
                                </a:lnTo>
                                <a:lnTo>
                                  <a:pt x="394" y="491"/>
                                </a:lnTo>
                                <a:lnTo>
                                  <a:pt x="381" y="496"/>
                                </a:lnTo>
                                <a:lnTo>
                                  <a:pt x="368" y="500"/>
                                </a:lnTo>
                                <a:lnTo>
                                  <a:pt x="393" y="610"/>
                                </a:lnTo>
                                <a:lnTo>
                                  <a:pt x="302" y="624"/>
                                </a:lnTo>
                                <a:lnTo>
                                  <a:pt x="280" y="508"/>
                                </a:lnTo>
                                <a:lnTo>
                                  <a:pt x="269" y="505"/>
                                </a:lnTo>
                                <a:lnTo>
                                  <a:pt x="259" y="502"/>
                                </a:lnTo>
                                <a:lnTo>
                                  <a:pt x="248" y="498"/>
                                </a:lnTo>
                                <a:lnTo>
                                  <a:pt x="238" y="493"/>
                                </a:lnTo>
                                <a:lnTo>
                                  <a:pt x="228" y="487"/>
                                </a:lnTo>
                                <a:lnTo>
                                  <a:pt x="217" y="480"/>
                                </a:lnTo>
                                <a:lnTo>
                                  <a:pt x="207" y="473"/>
                                </a:lnTo>
                                <a:lnTo>
                                  <a:pt x="198" y="466"/>
                                </a:lnTo>
                                <a:lnTo>
                                  <a:pt x="110" y="549"/>
                                </a:lnTo>
                                <a:lnTo>
                                  <a:pt x="48" y="477"/>
                                </a:lnTo>
                                <a:lnTo>
                                  <a:pt x="151" y="402"/>
                                </a:lnTo>
                                <a:lnTo>
                                  <a:pt x="145" y="389"/>
                                </a:lnTo>
                                <a:lnTo>
                                  <a:pt x="141" y="376"/>
                                </a:lnTo>
                                <a:lnTo>
                                  <a:pt x="138" y="362"/>
                                </a:lnTo>
                                <a:lnTo>
                                  <a:pt x="136" y="348"/>
                                </a:lnTo>
                                <a:lnTo>
                                  <a:pt x="136" y="333"/>
                                </a:lnTo>
                                <a:lnTo>
                                  <a:pt x="136" y="319"/>
                                </a:lnTo>
                                <a:lnTo>
                                  <a:pt x="138" y="303"/>
                                </a:lnTo>
                                <a:lnTo>
                                  <a:pt x="141" y="287"/>
                                </a:lnTo>
                                <a:lnTo>
                                  <a:pt x="21" y="212"/>
                                </a:lnTo>
                                <a:lnTo>
                                  <a:pt x="65" y="140"/>
                                </a:lnTo>
                                <a:lnTo>
                                  <a:pt x="175" y="215"/>
                                </a:lnTo>
                                <a:lnTo>
                                  <a:pt x="183" y="205"/>
                                </a:lnTo>
                                <a:lnTo>
                                  <a:pt x="193" y="196"/>
                                </a:lnTo>
                                <a:lnTo>
                                  <a:pt x="202" y="188"/>
                                </a:lnTo>
                                <a:lnTo>
                                  <a:pt x="212" y="181"/>
                                </a:lnTo>
                                <a:lnTo>
                                  <a:pt x="223" y="174"/>
                                </a:lnTo>
                                <a:lnTo>
                                  <a:pt x="234" y="168"/>
                                </a:lnTo>
                                <a:lnTo>
                                  <a:pt x="246" y="163"/>
                                </a:lnTo>
                                <a:lnTo>
                                  <a:pt x="260" y="159"/>
                                </a:lnTo>
                                <a:lnTo>
                                  <a:pt x="237" y="0"/>
                                </a:lnTo>
                                <a:lnTo>
                                  <a:pt x="323" y="0"/>
                                </a:lnTo>
                                <a:lnTo>
                                  <a:pt x="328" y="148"/>
                                </a:lnTo>
                                <a:lnTo>
                                  <a:pt x="343" y="150"/>
                                </a:lnTo>
                                <a:lnTo>
                                  <a:pt x="356" y="153"/>
                                </a:lnTo>
                                <a:lnTo>
                                  <a:pt x="370" y="157"/>
                                </a:lnTo>
                                <a:lnTo>
                                  <a:pt x="382" y="161"/>
                                </a:lnTo>
                                <a:lnTo>
                                  <a:pt x="393" y="166"/>
                                </a:lnTo>
                                <a:lnTo>
                                  <a:pt x="405" y="172"/>
                                </a:lnTo>
                                <a:lnTo>
                                  <a:pt x="416" y="179"/>
                                </a:lnTo>
                                <a:lnTo>
                                  <a:pt x="428" y="186"/>
                                </a:lnTo>
                                <a:lnTo>
                                  <a:pt x="522" y="110"/>
                                </a:lnTo>
                                <a:lnTo>
                                  <a:pt x="583" y="172"/>
                                </a:lnTo>
                                <a:lnTo>
                                  <a:pt x="476" y="245"/>
                                </a:lnTo>
                                <a:lnTo>
                                  <a:pt x="480" y="253"/>
                                </a:lnTo>
                                <a:lnTo>
                                  <a:pt x="485" y="264"/>
                                </a:lnTo>
                                <a:lnTo>
                                  <a:pt x="488" y="276"/>
                                </a:lnTo>
                                <a:lnTo>
                                  <a:pt x="491" y="291"/>
                                </a:lnTo>
                                <a:lnTo>
                                  <a:pt x="492" y="307"/>
                                </a:lnTo>
                                <a:lnTo>
                                  <a:pt x="493" y="325"/>
                                </a:lnTo>
                                <a:lnTo>
                                  <a:pt x="494" y="346"/>
                                </a:lnTo>
                                <a:lnTo>
                                  <a:pt x="493" y="368"/>
                                </a:lnTo>
                                <a:lnTo>
                                  <a:pt x="610" y="418"/>
                                </a:lnTo>
                                <a:close/>
                                <a:moveTo>
                                  <a:pt x="564" y="2123"/>
                                </a:moveTo>
                                <a:lnTo>
                                  <a:pt x="0" y="2050"/>
                                </a:lnTo>
                                <a:lnTo>
                                  <a:pt x="209" y="742"/>
                                </a:lnTo>
                                <a:lnTo>
                                  <a:pt x="460" y="742"/>
                                </a:lnTo>
                                <a:lnTo>
                                  <a:pt x="564" y="2123"/>
                                </a:lnTo>
                                <a:close/>
                                <a:moveTo>
                                  <a:pt x="405" y="1430"/>
                                </a:moveTo>
                                <a:lnTo>
                                  <a:pt x="405" y="1418"/>
                                </a:lnTo>
                                <a:lnTo>
                                  <a:pt x="404" y="1408"/>
                                </a:lnTo>
                                <a:lnTo>
                                  <a:pt x="402" y="1398"/>
                                </a:lnTo>
                                <a:lnTo>
                                  <a:pt x="399" y="1389"/>
                                </a:lnTo>
                                <a:lnTo>
                                  <a:pt x="396" y="1380"/>
                                </a:lnTo>
                                <a:lnTo>
                                  <a:pt x="391" y="1373"/>
                                </a:lnTo>
                                <a:lnTo>
                                  <a:pt x="386" y="1366"/>
                                </a:lnTo>
                                <a:lnTo>
                                  <a:pt x="381" y="1359"/>
                                </a:lnTo>
                                <a:lnTo>
                                  <a:pt x="375" y="1353"/>
                                </a:lnTo>
                                <a:lnTo>
                                  <a:pt x="368" y="1349"/>
                                </a:lnTo>
                                <a:lnTo>
                                  <a:pt x="360" y="1345"/>
                                </a:lnTo>
                                <a:lnTo>
                                  <a:pt x="352" y="1341"/>
                                </a:lnTo>
                                <a:lnTo>
                                  <a:pt x="343" y="1339"/>
                                </a:lnTo>
                                <a:lnTo>
                                  <a:pt x="332" y="1336"/>
                                </a:lnTo>
                                <a:lnTo>
                                  <a:pt x="321" y="1335"/>
                                </a:lnTo>
                                <a:lnTo>
                                  <a:pt x="310" y="1334"/>
                                </a:lnTo>
                                <a:lnTo>
                                  <a:pt x="297" y="1335"/>
                                </a:lnTo>
                                <a:lnTo>
                                  <a:pt x="287" y="1336"/>
                                </a:lnTo>
                                <a:lnTo>
                                  <a:pt x="275" y="1339"/>
                                </a:lnTo>
                                <a:lnTo>
                                  <a:pt x="266" y="1341"/>
                                </a:lnTo>
                                <a:lnTo>
                                  <a:pt x="258" y="1345"/>
                                </a:lnTo>
                                <a:lnTo>
                                  <a:pt x="249" y="1349"/>
                                </a:lnTo>
                                <a:lnTo>
                                  <a:pt x="242" y="1353"/>
                                </a:lnTo>
                                <a:lnTo>
                                  <a:pt x="235" y="1359"/>
                                </a:lnTo>
                                <a:lnTo>
                                  <a:pt x="230" y="1366"/>
                                </a:lnTo>
                                <a:lnTo>
                                  <a:pt x="225" y="1373"/>
                                </a:lnTo>
                                <a:lnTo>
                                  <a:pt x="220" y="1380"/>
                                </a:lnTo>
                                <a:lnTo>
                                  <a:pt x="217" y="1389"/>
                                </a:lnTo>
                                <a:lnTo>
                                  <a:pt x="215" y="1398"/>
                                </a:lnTo>
                                <a:lnTo>
                                  <a:pt x="213" y="1408"/>
                                </a:lnTo>
                                <a:lnTo>
                                  <a:pt x="212" y="1418"/>
                                </a:lnTo>
                                <a:lnTo>
                                  <a:pt x="211" y="1430"/>
                                </a:lnTo>
                                <a:lnTo>
                                  <a:pt x="212" y="1442"/>
                                </a:lnTo>
                                <a:lnTo>
                                  <a:pt x="213" y="1453"/>
                                </a:lnTo>
                                <a:lnTo>
                                  <a:pt x="215" y="1463"/>
                                </a:lnTo>
                                <a:lnTo>
                                  <a:pt x="217" y="1472"/>
                                </a:lnTo>
                                <a:lnTo>
                                  <a:pt x="220" y="1482"/>
                                </a:lnTo>
                                <a:lnTo>
                                  <a:pt x="225" y="1489"/>
                                </a:lnTo>
                                <a:lnTo>
                                  <a:pt x="230" y="1496"/>
                                </a:lnTo>
                                <a:lnTo>
                                  <a:pt x="235" y="1504"/>
                                </a:lnTo>
                                <a:lnTo>
                                  <a:pt x="242" y="1509"/>
                                </a:lnTo>
                                <a:lnTo>
                                  <a:pt x="249" y="1514"/>
                                </a:lnTo>
                                <a:lnTo>
                                  <a:pt x="258" y="1518"/>
                                </a:lnTo>
                                <a:lnTo>
                                  <a:pt x="266" y="1521"/>
                                </a:lnTo>
                                <a:lnTo>
                                  <a:pt x="275" y="1523"/>
                                </a:lnTo>
                                <a:lnTo>
                                  <a:pt x="287" y="1525"/>
                                </a:lnTo>
                                <a:lnTo>
                                  <a:pt x="297" y="1526"/>
                                </a:lnTo>
                                <a:lnTo>
                                  <a:pt x="310" y="1527"/>
                                </a:lnTo>
                                <a:lnTo>
                                  <a:pt x="321" y="1526"/>
                                </a:lnTo>
                                <a:lnTo>
                                  <a:pt x="332" y="1525"/>
                                </a:lnTo>
                                <a:lnTo>
                                  <a:pt x="343" y="1523"/>
                                </a:lnTo>
                                <a:lnTo>
                                  <a:pt x="352" y="1521"/>
                                </a:lnTo>
                                <a:lnTo>
                                  <a:pt x="360" y="1518"/>
                                </a:lnTo>
                                <a:lnTo>
                                  <a:pt x="368" y="1514"/>
                                </a:lnTo>
                                <a:lnTo>
                                  <a:pt x="375" y="1509"/>
                                </a:lnTo>
                                <a:lnTo>
                                  <a:pt x="381" y="1504"/>
                                </a:lnTo>
                                <a:lnTo>
                                  <a:pt x="386" y="1496"/>
                                </a:lnTo>
                                <a:lnTo>
                                  <a:pt x="391" y="1489"/>
                                </a:lnTo>
                                <a:lnTo>
                                  <a:pt x="396" y="1482"/>
                                </a:lnTo>
                                <a:lnTo>
                                  <a:pt x="399" y="1472"/>
                                </a:lnTo>
                                <a:lnTo>
                                  <a:pt x="402" y="1463"/>
                                </a:lnTo>
                                <a:lnTo>
                                  <a:pt x="404" y="1453"/>
                                </a:lnTo>
                                <a:lnTo>
                                  <a:pt x="405" y="1442"/>
                                </a:lnTo>
                                <a:lnTo>
                                  <a:pt x="405" y="1430"/>
                                </a:lnTo>
                                <a:close/>
                                <a:moveTo>
                                  <a:pt x="405" y="1794"/>
                                </a:moveTo>
                                <a:lnTo>
                                  <a:pt x="404" y="1782"/>
                                </a:lnTo>
                                <a:lnTo>
                                  <a:pt x="403" y="1770"/>
                                </a:lnTo>
                                <a:lnTo>
                                  <a:pt x="400" y="1759"/>
                                </a:lnTo>
                                <a:lnTo>
                                  <a:pt x="396" y="1747"/>
                                </a:lnTo>
                                <a:lnTo>
                                  <a:pt x="390" y="1737"/>
                                </a:lnTo>
                                <a:lnTo>
                                  <a:pt x="384" y="1727"/>
                                </a:lnTo>
                                <a:lnTo>
                                  <a:pt x="377" y="1716"/>
                                </a:lnTo>
                                <a:lnTo>
                                  <a:pt x="369" y="1707"/>
                                </a:lnTo>
                                <a:lnTo>
                                  <a:pt x="359" y="1699"/>
                                </a:lnTo>
                                <a:lnTo>
                                  <a:pt x="350" y="1691"/>
                                </a:lnTo>
                                <a:lnTo>
                                  <a:pt x="340" y="1685"/>
                                </a:lnTo>
                                <a:lnTo>
                                  <a:pt x="328" y="1680"/>
                                </a:lnTo>
                                <a:lnTo>
                                  <a:pt x="317" y="1676"/>
                                </a:lnTo>
                                <a:lnTo>
                                  <a:pt x="305" y="1674"/>
                                </a:lnTo>
                                <a:lnTo>
                                  <a:pt x="293" y="1672"/>
                                </a:lnTo>
                                <a:lnTo>
                                  <a:pt x="281" y="1671"/>
                                </a:lnTo>
                                <a:lnTo>
                                  <a:pt x="268" y="1672"/>
                                </a:lnTo>
                                <a:lnTo>
                                  <a:pt x="256" y="1674"/>
                                </a:lnTo>
                                <a:lnTo>
                                  <a:pt x="244" y="1676"/>
                                </a:lnTo>
                                <a:lnTo>
                                  <a:pt x="234" y="1680"/>
                                </a:lnTo>
                                <a:lnTo>
                                  <a:pt x="224" y="1685"/>
                                </a:lnTo>
                                <a:lnTo>
                                  <a:pt x="213" y="1691"/>
                                </a:lnTo>
                                <a:lnTo>
                                  <a:pt x="204" y="1699"/>
                                </a:lnTo>
                                <a:lnTo>
                                  <a:pt x="195" y="1707"/>
                                </a:lnTo>
                                <a:lnTo>
                                  <a:pt x="185" y="1716"/>
                                </a:lnTo>
                                <a:lnTo>
                                  <a:pt x="178" y="1727"/>
                                </a:lnTo>
                                <a:lnTo>
                                  <a:pt x="172" y="1737"/>
                                </a:lnTo>
                                <a:lnTo>
                                  <a:pt x="167" y="1747"/>
                                </a:lnTo>
                                <a:lnTo>
                                  <a:pt x="164" y="1759"/>
                                </a:lnTo>
                                <a:lnTo>
                                  <a:pt x="160" y="1770"/>
                                </a:lnTo>
                                <a:lnTo>
                                  <a:pt x="158" y="1782"/>
                                </a:lnTo>
                                <a:lnTo>
                                  <a:pt x="158" y="1794"/>
                                </a:lnTo>
                                <a:lnTo>
                                  <a:pt x="158" y="1808"/>
                                </a:lnTo>
                                <a:lnTo>
                                  <a:pt x="160" y="1819"/>
                                </a:lnTo>
                                <a:lnTo>
                                  <a:pt x="164" y="1830"/>
                                </a:lnTo>
                                <a:lnTo>
                                  <a:pt x="167" y="1842"/>
                                </a:lnTo>
                                <a:lnTo>
                                  <a:pt x="172" y="1852"/>
                                </a:lnTo>
                                <a:lnTo>
                                  <a:pt x="178" y="1863"/>
                                </a:lnTo>
                                <a:lnTo>
                                  <a:pt x="185" y="1872"/>
                                </a:lnTo>
                                <a:lnTo>
                                  <a:pt x="195" y="1881"/>
                                </a:lnTo>
                                <a:lnTo>
                                  <a:pt x="204" y="1890"/>
                                </a:lnTo>
                                <a:lnTo>
                                  <a:pt x="213" y="1897"/>
                                </a:lnTo>
                                <a:lnTo>
                                  <a:pt x="224" y="1903"/>
                                </a:lnTo>
                                <a:lnTo>
                                  <a:pt x="234" y="1908"/>
                                </a:lnTo>
                                <a:lnTo>
                                  <a:pt x="244" y="1912"/>
                                </a:lnTo>
                                <a:lnTo>
                                  <a:pt x="256" y="1914"/>
                                </a:lnTo>
                                <a:lnTo>
                                  <a:pt x="268" y="1917"/>
                                </a:lnTo>
                                <a:lnTo>
                                  <a:pt x="281" y="1917"/>
                                </a:lnTo>
                                <a:lnTo>
                                  <a:pt x="293" y="1917"/>
                                </a:lnTo>
                                <a:lnTo>
                                  <a:pt x="305" y="1914"/>
                                </a:lnTo>
                                <a:lnTo>
                                  <a:pt x="317" y="1912"/>
                                </a:lnTo>
                                <a:lnTo>
                                  <a:pt x="328" y="1908"/>
                                </a:lnTo>
                                <a:lnTo>
                                  <a:pt x="340" y="1903"/>
                                </a:lnTo>
                                <a:lnTo>
                                  <a:pt x="350" y="1897"/>
                                </a:lnTo>
                                <a:lnTo>
                                  <a:pt x="359" y="1890"/>
                                </a:lnTo>
                                <a:lnTo>
                                  <a:pt x="369" y="1881"/>
                                </a:lnTo>
                                <a:lnTo>
                                  <a:pt x="377" y="1872"/>
                                </a:lnTo>
                                <a:lnTo>
                                  <a:pt x="384" y="1863"/>
                                </a:lnTo>
                                <a:lnTo>
                                  <a:pt x="390" y="1852"/>
                                </a:lnTo>
                                <a:lnTo>
                                  <a:pt x="396" y="1842"/>
                                </a:lnTo>
                                <a:lnTo>
                                  <a:pt x="400" y="1830"/>
                                </a:lnTo>
                                <a:lnTo>
                                  <a:pt x="403" y="1819"/>
                                </a:lnTo>
                                <a:lnTo>
                                  <a:pt x="404" y="1808"/>
                                </a:lnTo>
                                <a:lnTo>
                                  <a:pt x="405" y="1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75000"/>
                              <a:lumOff val="0"/>
                              <a:alpha val="4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3065"/>
                        <wps:cNvSpPr>
                          <a:spLocks noEditPoints="1"/>
                        </wps:cNvSpPr>
                        <wps:spPr bwMode="auto">
                          <a:xfrm>
                            <a:off x="5198" y="4644"/>
                            <a:ext cx="358" cy="574"/>
                          </a:xfrm>
                          <a:custGeom>
                            <a:avLst/>
                            <a:gdLst>
                              <a:gd name="T0" fmla="*/ 690 w 979"/>
                              <a:gd name="T1" fmla="*/ 684 h 1803"/>
                              <a:gd name="T2" fmla="*/ 904 w 979"/>
                              <a:gd name="T3" fmla="*/ 1044 h 1803"/>
                              <a:gd name="T4" fmla="*/ 349 w 979"/>
                              <a:gd name="T5" fmla="*/ 1803 h 1803"/>
                              <a:gd name="T6" fmla="*/ 123 w 979"/>
                              <a:gd name="T7" fmla="*/ 834 h 1803"/>
                              <a:gd name="T8" fmla="*/ 58 w 979"/>
                              <a:gd name="T9" fmla="*/ 732 h 1803"/>
                              <a:gd name="T10" fmla="*/ 295 w 979"/>
                              <a:gd name="T11" fmla="*/ 56 h 1803"/>
                              <a:gd name="T12" fmla="*/ 979 w 979"/>
                              <a:gd name="T13" fmla="*/ 524 h 1803"/>
                              <a:gd name="T14" fmla="*/ 628 w 979"/>
                              <a:gd name="T15" fmla="*/ 284 h 1803"/>
                              <a:gd name="T16" fmla="*/ 620 w 979"/>
                              <a:gd name="T17" fmla="*/ 252 h 1803"/>
                              <a:gd name="T18" fmla="*/ 603 w 979"/>
                              <a:gd name="T19" fmla="*/ 227 h 1803"/>
                              <a:gd name="T20" fmla="*/ 578 w 979"/>
                              <a:gd name="T21" fmla="*/ 211 h 1803"/>
                              <a:gd name="T22" fmla="*/ 546 w 979"/>
                              <a:gd name="T23" fmla="*/ 201 h 1803"/>
                              <a:gd name="T24" fmla="*/ 507 w 979"/>
                              <a:gd name="T25" fmla="*/ 200 h 1803"/>
                              <a:gd name="T26" fmla="*/ 472 w 979"/>
                              <a:gd name="T27" fmla="*/ 206 h 1803"/>
                              <a:gd name="T28" fmla="*/ 445 w 979"/>
                              <a:gd name="T29" fmla="*/ 221 h 1803"/>
                              <a:gd name="T30" fmla="*/ 425 w 979"/>
                              <a:gd name="T31" fmla="*/ 243 h 1803"/>
                              <a:gd name="T32" fmla="*/ 414 w 979"/>
                              <a:gd name="T33" fmla="*/ 273 h 1803"/>
                              <a:gd name="T34" fmla="*/ 410 w 979"/>
                              <a:gd name="T35" fmla="*/ 310 h 1803"/>
                              <a:gd name="T36" fmla="*/ 414 w 979"/>
                              <a:gd name="T37" fmla="*/ 349 h 1803"/>
                              <a:gd name="T38" fmla="*/ 425 w 979"/>
                              <a:gd name="T39" fmla="*/ 379 h 1803"/>
                              <a:gd name="T40" fmla="*/ 445 w 979"/>
                              <a:gd name="T41" fmla="*/ 400 h 1803"/>
                              <a:gd name="T42" fmla="*/ 472 w 979"/>
                              <a:gd name="T43" fmla="*/ 415 h 1803"/>
                              <a:gd name="T44" fmla="*/ 507 w 979"/>
                              <a:gd name="T45" fmla="*/ 421 h 1803"/>
                              <a:gd name="T46" fmla="*/ 546 w 979"/>
                              <a:gd name="T47" fmla="*/ 420 h 1803"/>
                              <a:gd name="T48" fmla="*/ 578 w 979"/>
                              <a:gd name="T49" fmla="*/ 411 h 1803"/>
                              <a:gd name="T50" fmla="*/ 603 w 979"/>
                              <a:gd name="T51" fmla="*/ 394 h 1803"/>
                              <a:gd name="T52" fmla="*/ 620 w 979"/>
                              <a:gd name="T53" fmla="*/ 369 h 1803"/>
                              <a:gd name="T54" fmla="*/ 628 w 979"/>
                              <a:gd name="T55" fmla="*/ 336 h 1803"/>
                              <a:gd name="T56" fmla="*/ 581 w 979"/>
                              <a:gd name="T57" fmla="*/ 641 h 1803"/>
                              <a:gd name="T58" fmla="*/ 578 w 979"/>
                              <a:gd name="T59" fmla="*/ 611 h 1803"/>
                              <a:gd name="T60" fmla="*/ 570 w 979"/>
                              <a:gd name="T61" fmla="*/ 587 h 1803"/>
                              <a:gd name="T62" fmla="*/ 556 w 979"/>
                              <a:gd name="T63" fmla="*/ 570 h 1803"/>
                              <a:gd name="T64" fmla="*/ 535 w 979"/>
                              <a:gd name="T65" fmla="*/ 559 h 1803"/>
                              <a:gd name="T66" fmla="*/ 508 w 979"/>
                              <a:gd name="T67" fmla="*/ 554 h 1803"/>
                              <a:gd name="T68" fmla="*/ 477 w 979"/>
                              <a:gd name="T69" fmla="*/ 555 h 1803"/>
                              <a:gd name="T70" fmla="*/ 451 w 979"/>
                              <a:gd name="T71" fmla="*/ 562 h 1803"/>
                              <a:gd name="T72" fmla="*/ 431 w 979"/>
                              <a:gd name="T73" fmla="*/ 575 h 1803"/>
                              <a:gd name="T74" fmla="*/ 419 w 979"/>
                              <a:gd name="T75" fmla="*/ 594 h 1803"/>
                              <a:gd name="T76" fmla="*/ 412 w 979"/>
                              <a:gd name="T77" fmla="*/ 620 h 1803"/>
                              <a:gd name="T78" fmla="*/ 411 w 979"/>
                              <a:gd name="T79" fmla="*/ 652 h 1803"/>
                              <a:gd name="T80" fmla="*/ 416 w 979"/>
                              <a:gd name="T81" fmla="*/ 679 h 1803"/>
                              <a:gd name="T82" fmla="*/ 426 w 979"/>
                              <a:gd name="T83" fmla="*/ 699 h 1803"/>
                              <a:gd name="T84" fmla="*/ 444 w 979"/>
                              <a:gd name="T85" fmla="*/ 714 h 1803"/>
                              <a:gd name="T86" fmla="*/ 468 w 979"/>
                              <a:gd name="T87" fmla="*/ 723 h 1803"/>
                              <a:gd name="T88" fmla="*/ 498 w 979"/>
                              <a:gd name="T89" fmla="*/ 725 h 1803"/>
                              <a:gd name="T90" fmla="*/ 527 w 979"/>
                              <a:gd name="T91" fmla="*/ 723 h 1803"/>
                              <a:gd name="T92" fmla="*/ 549 w 979"/>
                              <a:gd name="T93" fmla="*/ 714 h 1803"/>
                              <a:gd name="T94" fmla="*/ 566 w 979"/>
                              <a:gd name="T95" fmla="*/ 699 h 1803"/>
                              <a:gd name="T96" fmla="*/ 576 w 979"/>
                              <a:gd name="T97" fmla="*/ 679 h 1803"/>
                              <a:gd name="T98" fmla="*/ 581 w 979"/>
                              <a:gd name="T99" fmla="*/ 652 h 18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979" h="1803">
                                <a:moveTo>
                                  <a:pt x="979" y="524"/>
                                </a:moveTo>
                                <a:lnTo>
                                  <a:pt x="958" y="664"/>
                                </a:lnTo>
                                <a:lnTo>
                                  <a:pt x="690" y="684"/>
                                </a:lnTo>
                                <a:lnTo>
                                  <a:pt x="671" y="846"/>
                                </a:lnTo>
                                <a:lnTo>
                                  <a:pt x="958" y="853"/>
                                </a:lnTo>
                                <a:lnTo>
                                  <a:pt x="904" y="1044"/>
                                </a:lnTo>
                                <a:lnTo>
                                  <a:pt x="648" y="1028"/>
                                </a:lnTo>
                                <a:lnTo>
                                  <a:pt x="547" y="1769"/>
                                </a:lnTo>
                                <a:lnTo>
                                  <a:pt x="349" y="1803"/>
                                </a:lnTo>
                                <a:lnTo>
                                  <a:pt x="324" y="1003"/>
                                </a:lnTo>
                                <a:lnTo>
                                  <a:pt x="82" y="986"/>
                                </a:lnTo>
                                <a:lnTo>
                                  <a:pt x="123" y="834"/>
                                </a:lnTo>
                                <a:lnTo>
                                  <a:pt x="322" y="838"/>
                                </a:lnTo>
                                <a:lnTo>
                                  <a:pt x="314" y="712"/>
                                </a:lnTo>
                                <a:lnTo>
                                  <a:pt x="58" y="732"/>
                                </a:lnTo>
                                <a:lnTo>
                                  <a:pt x="0" y="524"/>
                                </a:lnTo>
                                <a:lnTo>
                                  <a:pt x="308" y="524"/>
                                </a:lnTo>
                                <a:lnTo>
                                  <a:pt x="295" y="56"/>
                                </a:lnTo>
                                <a:lnTo>
                                  <a:pt x="789" y="0"/>
                                </a:lnTo>
                                <a:lnTo>
                                  <a:pt x="716" y="524"/>
                                </a:lnTo>
                                <a:lnTo>
                                  <a:pt x="979" y="524"/>
                                </a:lnTo>
                                <a:close/>
                                <a:moveTo>
                                  <a:pt x="630" y="310"/>
                                </a:moveTo>
                                <a:lnTo>
                                  <a:pt x="630" y="297"/>
                                </a:lnTo>
                                <a:lnTo>
                                  <a:pt x="628" y="284"/>
                                </a:lnTo>
                                <a:lnTo>
                                  <a:pt x="626" y="273"/>
                                </a:lnTo>
                                <a:lnTo>
                                  <a:pt x="623" y="261"/>
                                </a:lnTo>
                                <a:lnTo>
                                  <a:pt x="620" y="252"/>
                                </a:lnTo>
                                <a:lnTo>
                                  <a:pt x="615" y="243"/>
                                </a:lnTo>
                                <a:lnTo>
                                  <a:pt x="609" y="234"/>
                                </a:lnTo>
                                <a:lnTo>
                                  <a:pt x="603" y="227"/>
                                </a:lnTo>
                                <a:lnTo>
                                  <a:pt x="596" y="221"/>
                                </a:lnTo>
                                <a:lnTo>
                                  <a:pt x="588" y="216"/>
                                </a:lnTo>
                                <a:lnTo>
                                  <a:pt x="578" y="211"/>
                                </a:lnTo>
                                <a:lnTo>
                                  <a:pt x="568" y="206"/>
                                </a:lnTo>
                                <a:lnTo>
                                  <a:pt x="558" y="203"/>
                                </a:lnTo>
                                <a:lnTo>
                                  <a:pt x="546" y="201"/>
                                </a:lnTo>
                                <a:lnTo>
                                  <a:pt x="534" y="200"/>
                                </a:lnTo>
                                <a:lnTo>
                                  <a:pt x="520" y="200"/>
                                </a:lnTo>
                                <a:lnTo>
                                  <a:pt x="507" y="200"/>
                                </a:lnTo>
                                <a:lnTo>
                                  <a:pt x="494" y="201"/>
                                </a:lnTo>
                                <a:lnTo>
                                  <a:pt x="483" y="203"/>
                                </a:lnTo>
                                <a:lnTo>
                                  <a:pt x="472" y="206"/>
                                </a:lnTo>
                                <a:lnTo>
                                  <a:pt x="462" y="211"/>
                                </a:lnTo>
                                <a:lnTo>
                                  <a:pt x="453" y="216"/>
                                </a:lnTo>
                                <a:lnTo>
                                  <a:pt x="445" y="221"/>
                                </a:lnTo>
                                <a:lnTo>
                                  <a:pt x="438" y="227"/>
                                </a:lnTo>
                                <a:lnTo>
                                  <a:pt x="431" y="234"/>
                                </a:lnTo>
                                <a:lnTo>
                                  <a:pt x="425" y="243"/>
                                </a:lnTo>
                                <a:lnTo>
                                  <a:pt x="421" y="252"/>
                                </a:lnTo>
                                <a:lnTo>
                                  <a:pt x="417" y="261"/>
                                </a:lnTo>
                                <a:lnTo>
                                  <a:pt x="414" y="273"/>
                                </a:lnTo>
                                <a:lnTo>
                                  <a:pt x="412" y="284"/>
                                </a:lnTo>
                                <a:lnTo>
                                  <a:pt x="411" y="297"/>
                                </a:lnTo>
                                <a:lnTo>
                                  <a:pt x="410" y="310"/>
                                </a:lnTo>
                                <a:lnTo>
                                  <a:pt x="411" y="324"/>
                                </a:lnTo>
                                <a:lnTo>
                                  <a:pt x="412" y="336"/>
                                </a:lnTo>
                                <a:lnTo>
                                  <a:pt x="414" y="349"/>
                                </a:lnTo>
                                <a:lnTo>
                                  <a:pt x="417" y="360"/>
                                </a:lnTo>
                                <a:lnTo>
                                  <a:pt x="421" y="369"/>
                                </a:lnTo>
                                <a:lnTo>
                                  <a:pt x="425" y="379"/>
                                </a:lnTo>
                                <a:lnTo>
                                  <a:pt x="431" y="387"/>
                                </a:lnTo>
                                <a:lnTo>
                                  <a:pt x="438" y="394"/>
                                </a:lnTo>
                                <a:lnTo>
                                  <a:pt x="445" y="400"/>
                                </a:lnTo>
                                <a:lnTo>
                                  <a:pt x="453" y="407"/>
                                </a:lnTo>
                                <a:lnTo>
                                  <a:pt x="462" y="411"/>
                                </a:lnTo>
                                <a:lnTo>
                                  <a:pt x="472" y="415"/>
                                </a:lnTo>
                                <a:lnTo>
                                  <a:pt x="483" y="418"/>
                                </a:lnTo>
                                <a:lnTo>
                                  <a:pt x="494" y="420"/>
                                </a:lnTo>
                                <a:lnTo>
                                  <a:pt x="507" y="421"/>
                                </a:lnTo>
                                <a:lnTo>
                                  <a:pt x="520" y="422"/>
                                </a:lnTo>
                                <a:lnTo>
                                  <a:pt x="534" y="421"/>
                                </a:lnTo>
                                <a:lnTo>
                                  <a:pt x="546" y="420"/>
                                </a:lnTo>
                                <a:lnTo>
                                  <a:pt x="558" y="418"/>
                                </a:lnTo>
                                <a:lnTo>
                                  <a:pt x="568" y="415"/>
                                </a:lnTo>
                                <a:lnTo>
                                  <a:pt x="578" y="411"/>
                                </a:lnTo>
                                <a:lnTo>
                                  <a:pt x="588" y="407"/>
                                </a:lnTo>
                                <a:lnTo>
                                  <a:pt x="596" y="400"/>
                                </a:lnTo>
                                <a:lnTo>
                                  <a:pt x="603" y="394"/>
                                </a:lnTo>
                                <a:lnTo>
                                  <a:pt x="609" y="387"/>
                                </a:lnTo>
                                <a:lnTo>
                                  <a:pt x="615" y="379"/>
                                </a:lnTo>
                                <a:lnTo>
                                  <a:pt x="620" y="369"/>
                                </a:lnTo>
                                <a:lnTo>
                                  <a:pt x="623" y="360"/>
                                </a:lnTo>
                                <a:lnTo>
                                  <a:pt x="626" y="349"/>
                                </a:lnTo>
                                <a:lnTo>
                                  <a:pt x="628" y="336"/>
                                </a:lnTo>
                                <a:lnTo>
                                  <a:pt x="630" y="324"/>
                                </a:lnTo>
                                <a:lnTo>
                                  <a:pt x="630" y="310"/>
                                </a:lnTo>
                                <a:close/>
                                <a:moveTo>
                                  <a:pt x="581" y="641"/>
                                </a:moveTo>
                                <a:lnTo>
                                  <a:pt x="581" y="630"/>
                                </a:lnTo>
                                <a:lnTo>
                                  <a:pt x="580" y="620"/>
                                </a:lnTo>
                                <a:lnTo>
                                  <a:pt x="578" y="611"/>
                                </a:lnTo>
                                <a:lnTo>
                                  <a:pt x="576" y="602"/>
                                </a:lnTo>
                                <a:lnTo>
                                  <a:pt x="573" y="594"/>
                                </a:lnTo>
                                <a:lnTo>
                                  <a:pt x="570" y="587"/>
                                </a:lnTo>
                                <a:lnTo>
                                  <a:pt x="566" y="581"/>
                                </a:lnTo>
                                <a:lnTo>
                                  <a:pt x="561" y="575"/>
                                </a:lnTo>
                                <a:lnTo>
                                  <a:pt x="556" y="570"/>
                                </a:lnTo>
                                <a:lnTo>
                                  <a:pt x="549" y="565"/>
                                </a:lnTo>
                                <a:lnTo>
                                  <a:pt x="542" y="562"/>
                                </a:lnTo>
                                <a:lnTo>
                                  <a:pt x="535" y="559"/>
                                </a:lnTo>
                                <a:lnTo>
                                  <a:pt x="527" y="557"/>
                                </a:lnTo>
                                <a:lnTo>
                                  <a:pt x="517" y="555"/>
                                </a:lnTo>
                                <a:lnTo>
                                  <a:pt x="508" y="554"/>
                                </a:lnTo>
                                <a:lnTo>
                                  <a:pt x="498" y="554"/>
                                </a:lnTo>
                                <a:lnTo>
                                  <a:pt x="486" y="554"/>
                                </a:lnTo>
                                <a:lnTo>
                                  <a:pt x="477" y="555"/>
                                </a:lnTo>
                                <a:lnTo>
                                  <a:pt x="468" y="557"/>
                                </a:lnTo>
                                <a:lnTo>
                                  <a:pt x="458" y="559"/>
                                </a:lnTo>
                                <a:lnTo>
                                  <a:pt x="451" y="562"/>
                                </a:lnTo>
                                <a:lnTo>
                                  <a:pt x="444" y="565"/>
                                </a:lnTo>
                                <a:lnTo>
                                  <a:pt x="438" y="570"/>
                                </a:lnTo>
                                <a:lnTo>
                                  <a:pt x="431" y="575"/>
                                </a:lnTo>
                                <a:lnTo>
                                  <a:pt x="426" y="581"/>
                                </a:lnTo>
                                <a:lnTo>
                                  <a:pt x="422" y="587"/>
                                </a:lnTo>
                                <a:lnTo>
                                  <a:pt x="419" y="594"/>
                                </a:lnTo>
                                <a:lnTo>
                                  <a:pt x="416" y="602"/>
                                </a:lnTo>
                                <a:lnTo>
                                  <a:pt x="413" y="611"/>
                                </a:lnTo>
                                <a:lnTo>
                                  <a:pt x="412" y="620"/>
                                </a:lnTo>
                                <a:lnTo>
                                  <a:pt x="411" y="630"/>
                                </a:lnTo>
                                <a:lnTo>
                                  <a:pt x="410" y="641"/>
                                </a:lnTo>
                                <a:lnTo>
                                  <a:pt x="411" y="652"/>
                                </a:lnTo>
                                <a:lnTo>
                                  <a:pt x="412" y="661"/>
                                </a:lnTo>
                                <a:lnTo>
                                  <a:pt x="413" y="670"/>
                                </a:lnTo>
                                <a:lnTo>
                                  <a:pt x="416" y="679"/>
                                </a:lnTo>
                                <a:lnTo>
                                  <a:pt x="419" y="686"/>
                                </a:lnTo>
                                <a:lnTo>
                                  <a:pt x="422" y="693"/>
                                </a:lnTo>
                                <a:lnTo>
                                  <a:pt x="426" y="699"/>
                                </a:lnTo>
                                <a:lnTo>
                                  <a:pt x="431" y="704"/>
                                </a:lnTo>
                                <a:lnTo>
                                  <a:pt x="438" y="710"/>
                                </a:lnTo>
                                <a:lnTo>
                                  <a:pt x="444" y="714"/>
                                </a:lnTo>
                                <a:lnTo>
                                  <a:pt x="451" y="718"/>
                                </a:lnTo>
                                <a:lnTo>
                                  <a:pt x="458" y="720"/>
                                </a:lnTo>
                                <a:lnTo>
                                  <a:pt x="468" y="723"/>
                                </a:lnTo>
                                <a:lnTo>
                                  <a:pt x="477" y="724"/>
                                </a:lnTo>
                                <a:lnTo>
                                  <a:pt x="486" y="725"/>
                                </a:lnTo>
                                <a:lnTo>
                                  <a:pt x="498" y="725"/>
                                </a:lnTo>
                                <a:lnTo>
                                  <a:pt x="508" y="725"/>
                                </a:lnTo>
                                <a:lnTo>
                                  <a:pt x="517" y="724"/>
                                </a:lnTo>
                                <a:lnTo>
                                  <a:pt x="527" y="723"/>
                                </a:lnTo>
                                <a:lnTo>
                                  <a:pt x="535" y="720"/>
                                </a:lnTo>
                                <a:lnTo>
                                  <a:pt x="542" y="718"/>
                                </a:lnTo>
                                <a:lnTo>
                                  <a:pt x="549" y="714"/>
                                </a:lnTo>
                                <a:lnTo>
                                  <a:pt x="556" y="710"/>
                                </a:lnTo>
                                <a:lnTo>
                                  <a:pt x="561" y="704"/>
                                </a:lnTo>
                                <a:lnTo>
                                  <a:pt x="566" y="699"/>
                                </a:lnTo>
                                <a:lnTo>
                                  <a:pt x="570" y="693"/>
                                </a:lnTo>
                                <a:lnTo>
                                  <a:pt x="573" y="686"/>
                                </a:lnTo>
                                <a:lnTo>
                                  <a:pt x="576" y="679"/>
                                </a:lnTo>
                                <a:lnTo>
                                  <a:pt x="578" y="670"/>
                                </a:lnTo>
                                <a:lnTo>
                                  <a:pt x="580" y="661"/>
                                </a:lnTo>
                                <a:lnTo>
                                  <a:pt x="581" y="652"/>
                                </a:lnTo>
                                <a:lnTo>
                                  <a:pt x="581" y="6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75000"/>
                              <a:lumOff val="0"/>
                              <a:alpha val="39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3066"/>
                        <wps:cNvSpPr>
                          <a:spLocks noEditPoints="1"/>
                        </wps:cNvSpPr>
                        <wps:spPr bwMode="auto">
                          <a:xfrm>
                            <a:off x="5666" y="4406"/>
                            <a:ext cx="405" cy="772"/>
                          </a:xfrm>
                          <a:custGeom>
                            <a:avLst/>
                            <a:gdLst>
                              <a:gd name="T0" fmla="*/ 1536 w 1536"/>
                              <a:gd name="T1" fmla="*/ 2197 h 2490"/>
                              <a:gd name="T2" fmla="*/ 1535 w 1536"/>
                              <a:gd name="T3" fmla="*/ 2328 h 2490"/>
                              <a:gd name="T4" fmla="*/ 1052 w 1536"/>
                              <a:gd name="T5" fmla="*/ 2340 h 2490"/>
                              <a:gd name="T6" fmla="*/ 1092 w 1536"/>
                              <a:gd name="T7" fmla="*/ 2128 h 2490"/>
                              <a:gd name="T8" fmla="*/ 1119 w 1536"/>
                              <a:gd name="T9" fmla="*/ 1936 h 2490"/>
                              <a:gd name="T10" fmla="*/ 1133 w 1536"/>
                              <a:gd name="T11" fmla="*/ 1764 h 2490"/>
                              <a:gd name="T12" fmla="*/ 1133 w 1536"/>
                              <a:gd name="T13" fmla="*/ 1618 h 2490"/>
                              <a:gd name="T14" fmla="*/ 1115 w 1536"/>
                              <a:gd name="T15" fmla="*/ 1487 h 2490"/>
                              <a:gd name="T16" fmla="*/ 1090 w 1536"/>
                              <a:gd name="T17" fmla="*/ 1383 h 2490"/>
                              <a:gd name="T18" fmla="*/ 1063 w 1536"/>
                              <a:gd name="T19" fmla="*/ 1318 h 2490"/>
                              <a:gd name="T20" fmla="*/ 1030 w 1536"/>
                              <a:gd name="T21" fmla="*/ 1273 h 2490"/>
                              <a:gd name="T22" fmla="*/ 990 w 1536"/>
                              <a:gd name="T23" fmla="*/ 1251 h 2490"/>
                              <a:gd name="T24" fmla="*/ 929 w 1536"/>
                              <a:gd name="T25" fmla="*/ 1251 h 2490"/>
                              <a:gd name="T26" fmla="*/ 848 w 1536"/>
                              <a:gd name="T27" fmla="*/ 1272 h 2490"/>
                              <a:gd name="T28" fmla="*/ 765 w 1536"/>
                              <a:gd name="T29" fmla="*/ 1315 h 2490"/>
                              <a:gd name="T30" fmla="*/ 678 w 1536"/>
                              <a:gd name="T31" fmla="*/ 1377 h 2490"/>
                              <a:gd name="T32" fmla="*/ 196 w 1536"/>
                              <a:gd name="T33" fmla="*/ 2490 h 2490"/>
                              <a:gd name="T34" fmla="*/ 156 w 1536"/>
                              <a:gd name="T35" fmla="*/ 2208 h 2490"/>
                              <a:gd name="T36" fmla="*/ 134 w 1536"/>
                              <a:gd name="T37" fmla="*/ 1894 h 2490"/>
                              <a:gd name="T38" fmla="*/ 121 w 1536"/>
                              <a:gd name="T39" fmla="*/ 1577 h 2490"/>
                              <a:gd name="T40" fmla="*/ 100 w 1536"/>
                              <a:gd name="T41" fmla="*/ 1300 h 2490"/>
                              <a:gd name="T42" fmla="*/ 84 w 1536"/>
                              <a:gd name="T43" fmla="*/ 929 h 2490"/>
                              <a:gd name="T44" fmla="*/ 66 w 1536"/>
                              <a:gd name="T45" fmla="*/ 562 h 2490"/>
                              <a:gd name="T46" fmla="*/ 33 w 1536"/>
                              <a:gd name="T47" fmla="*/ 291 h 2490"/>
                              <a:gd name="T48" fmla="*/ 665 w 1536"/>
                              <a:gd name="T49" fmla="*/ 1199 h 2490"/>
                              <a:gd name="T50" fmla="*/ 766 w 1536"/>
                              <a:gd name="T51" fmla="*/ 1137 h 2490"/>
                              <a:gd name="T52" fmla="*/ 867 w 1536"/>
                              <a:gd name="T53" fmla="*/ 1095 h 2490"/>
                              <a:gd name="T54" fmla="*/ 968 w 1536"/>
                              <a:gd name="T55" fmla="*/ 1071 h 2490"/>
                              <a:gd name="T56" fmla="*/ 1064 w 1536"/>
                              <a:gd name="T57" fmla="*/ 1066 h 2490"/>
                              <a:gd name="T58" fmla="*/ 1139 w 1536"/>
                              <a:gd name="T59" fmla="*/ 1076 h 2490"/>
                              <a:gd name="T60" fmla="*/ 1206 w 1536"/>
                              <a:gd name="T61" fmla="*/ 1098 h 2490"/>
                              <a:gd name="T62" fmla="*/ 1268 w 1536"/>
                              <a:gd name="T63" fmla="*/ 1133 h 2490"/>
                              <a:gd name="T64" fmla="*/ 1324 w 1536"/>
                              <a:gd name="T65" fmla="*/ 1180 h 2490"/>
                              <a:gd name="T66" fmla="*/ 1373 w 1536"/>
                              <a:gd name="T67" fmla="*/ 1240 h 2490"/>
                              <a:gd name="T68" fmla="*/ 1416 w 1536"/>
                              <a:gd name="T69" fmla="*/ 1313 h 2490"/>
                              <a:gd name="T70" fmla="*/ 1452 w 1536"/>
                              <a:gd name="T71" fmla="*/ 1399 h 2490"/>
                              <a:gd name="T72" fmla="*/ 1481 w 1536"/>
                              <a:gd name="T73" fmla="*/ 1499 h 2490"/>
                              <a:gd name="T74" fmla="*/ 1507 w 1536"/>
                              <a:gd name="T75" fmla="*/ 1632 h 2490"/>
                              <a:gd name="T76" fmla="*/ 1523 w 1536"/>
                              <a:gd name="T77" fmla="*/ 1791 h 2490"/>
                              <a:gd name="T78" fmla="*/ 1534 w 1536"/>
                              <a:gd name="T79" fmla="*/ 1976 h 2490"/>
                              <a:gd name="T80" fmla="*/ 1041 w 1536"/>
                              <a:gd name="T81" fmla="*/ 1514 h 2490"/>
                              <a:gd name="T82" fmla="*/ 963 w 1536"/>
                              <a:gd name="T83" fmla="*/ 1687 h 2490"/>
                              <a:gd name="T84" fmla="*/ 899 w 1536"/>
                              <a:gd name="T85" fmla="*/ 1863 h 2490"/>
                              <a:gd name="T86" fmla="*/ 849 w 1536"/>
                              <a:gd name="T87" fmla="*/ 2040 h 2490"/>
                              <a:gd name="T88" fmla="*/ 813 w 1536"/>
                              <a:gd name="T89" fmla="*/ 2222 h 2490"/>
                              <a:gd name="T90" fmla="*/ 735 w 1536"/>
                              <a:gd name="T91" fmla="*/ 2020 h 2490"/>
                              <a:gd name="T92" fmla="*/ 804 w 1536"/>
                              <a:gd name="T93" fmla="*/ 1829 h 2490"/>
                              <a:gd name="T94" fmla="*/ 882 w 1536"/>
                              <a:gd name="T95" fmla="*/ 1653 h 2490"/>
                              <a:gd name="T96" fmla="*/ 969 w 1536"/>
                              <a:gd name="T97" fmla="*/ 1492 h 24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536" h="2490">
                                <a:moveTo>
                                  <a:pt x="1536" y="2131"/>
                                </a:moveTo>
                                <a:lnTo>
                                  <a:pt x="1536" y="2150"/>
                                </a:lnTo>
                                <a:lnTo>
                                  <a:pt x="1536" y="2172"/>
                                </a:lnTo>
                                <a:lnTo>
                                  <a:pt x="1536" y="2197"/>
                                </a:lnTo>
                                <a:lnTo>
                                  <a:pt x="1536" y="2225"/>
                                </a:lnTo>
                                <a:lnTo>
                                  <a:pt x="1536" y="2256"/>
                                </a:lnTo>
                                <a:lnTo>
                                  <a:pt x="1536" y="2290"/>
                                </a:lnTo>
                                <a:lnTo>
                                  <a:pt x="1535" y="2328"/>
                                </a:lnTo>
                                <a:lnTo>
                                  <a:pt x="1535" y="2370"/>
                                </a:lnTo>
                                <a:lnTo>
                                  <a:pt x="1027" y="2453"/>
                                </a:lnTo>
                                <a:lnTo>
                                  <a:pt x="1041" y="2396"/>
                                </a:lnTo>
                                <a:lnTo>
                                  <a:pt x="1052" y="2340"/>
                                </a:lnTo>
                                <a:lnTo>
                                  <a:pt x="1063" y="2285"/>
                                </a:lnTo>
                                <a:lnTo>
                                  <a:pt x="1074" y="2232"/>
                                </a:lnTo>
                                <a:lnTo>
                                  <a:pt x="1084" y="2179"/>
                                </a:lnTo>
                                <a:lnTo>
                                  <a:pt x="1092" y="2128"/>
                                </a:lnTo>
                                <a:lnTo>
                                  <a:pt x="1101" y="2078"/>
                                </a:lnTo>
                                <a:lnTo>
                                  <a:pt x="1108" y="2030"/>
                                </a:lnTo>
                                <a:lnTo>
                                  <a:pt x="1114" y="1983"/>
                                </a:lnTo>
                                <a:lnTo>
                                  <a:pt x="1119" y="1936"/>
                                </a:lnTo>
                                <a:lnTo>
                                  <a:pt x="1123" y="1892"/>
                                </a:lnTo>
                                <a:lnTo>
                                  <a:pt x="1128" y="1848"/>
                                </a:lnTo>
                                <a:lnTo>
                                  <a:pt x="1131" y="1805"/>
                                </a:lnTo>
                                <a:lnTo>
                                  <a:pt x="1133" y="1764"/>
                                </a:lnTo>
                                <a:lnTo>
                                  <a:pt x="1134" y="1725"/>
                                </a:lnTo>
                                <a:lnTo>
                                  <a:pt x="1135" y="1685"/>
                                </a:lnTo>
                                <a:lnTo>
                                  <a:pt x="1134" y="1651"/>
                                </a:lnTo>
                                <a:lnTo>
                                  <a:pt x="1133" y="1618"/>
                                </a:lnTo>
                                <a:lnTo>
                                  <a:pt x="1130" y="1584"/>
                                </a:lnTo>
                                <a:lnTo>
                                  <a:pt x="1126" y="1551"/>
                                </a:lnTo>
                                <a:lnTo>
                                  <a:pt x="1121" y="1519"/>
                                </a:lnTo>
                                <a:lnTo>
                                  <a:pt x="1115" y="1487"/>
                                </a:lnTo>
                                <a:lnTo>
                                  <a:pt x="1109" y="1456"/>
                                </a:lnTo>
                                <a:lnTo>
                                  <a:pt x="1103" y="1425"/>
                                </a:lnTo>
                                <a:lnTo>
                                  <a:pt x="1097" y="1403"/>
                                </a:lnTo>
                                <a:lnTo>
                                  <a:pt x="1090" y="1383"/>
                                </a:lnTo>
                                <a:lnTo>
                                  <a:pt x="1084" y="1364"/>
                                </a:lnTo>
                                <a:lnTo>
                                  <a:pt x="1078" y="1348"/>
                                </a:lnTo>
                                <a:lnTo>
                                  <a:pt x="1071" y="1332"/>
                                </a:lnTo>
                                <a:lnTo>
                                  <a:pt x="1063" y="1318"/>
                                </a:lnTo>
                                <a:lnTo>
                                  <a:pt x="1055" y="1304"/>
                                </a:lnTo>
                                <a:lnTo>
                                  <a:pt x="1048" y="1293"/>
                                </a:lnTo>
                                <a:lnTo>
                                  <a:pt x="1039" y="1283"/>
                                </a:lnTo>
                                <a:lnTo>
                                  <a:pt x="1030" y="1273"/>
                                </a:lnTo>
                                <a:lnTo>
                                  <a:pt x="1021" y="1266"/>
                                </a:lnTo>
                                <a:lnTo>
                                  <a:pt x="1011" y="1260"/>
                                </a:lnTo>
                                <a:lnTo>
                                  <a:pt x="1000" y="1254"/>
                                </a:lnTo>
                                <a:lnTo>
                                  <a:pt x="990" y="1251"/>
                                </a:lnTo>
                                <a:lnTo>
                                  <a:pt x="979" y="1249"/>
                                </a:lnTo>
                                <a:lnTo>
                                  <a:pt x="968" y="1248"/>
                                </a:lnTo>
                                <a:lnTo>
                                  <a:pt x="948" y="1249"/>
                                </a:lnTo>
                                <a:lnTo>
                                  <a:pt x="929" y="1251"/>
                                </a:lnTo>
                                <a:lnTo>
                                  <a:pt x="909" y="1254"/>
                                </a:lnTo>
                                <a:lnTo>
                                  <a:pt x="889" y="1259"/>
                                </a:lnTo>
                                <a:lnTo>
                                  <a:pt x="869" y="1265"/>
                                </a:lnTo>
                                <a:lnTo>
                                  <a:pt x="848" y="1272"/>
                                </a:lnTo>
                                <a:lnTo>
                                  <a:pt x="828" y="1280"/>
                                </a:lnTo>
                                <a:lnTo>
                                  <a:pt x="808" y="1291"/>
                                </a:lnTo>
                                <a:lnTo>
                                  <a:pt x="786" y="1302"/>
                                </a:lnTo>
                                <a:lnTo>
                                  <a:pt x="765" y="1315"/>
                                </a:lnTo>
                                <a:lnTo>
                                  <a:pt x="743" y="1328"/>
                                </a:lnTo>
                                <a:lnTo>
                                  <a:pt x="723" y="1343"/>
                                </a:lnTo>
                                <a:lnTo>
                                  <a:pt x="700" y="1359"/>
                                </a:lnTo>
                                <a:lnTo>
                                  <a:pt x="678" y="1377"/>
                                </a:lnTo>
                                <a:lnTo>
                                  <a:pt x="655" y="1396"/>
                                </a:lnTo>
                                <a:lnTo>
                                  <a:pt x="634" y="1416"/>
                                </a:lnTo>
                                <a:lnTo>
                                  <a:pt x="599" y="2414"/>
                                </a:lnTo>
                                <a:lnTo>
                                  <a:pt x="196" y="2490"/>
                                </a:lnTo>
                                <a:lnTo>
                                  <a:pt x="170" y="2384"/>
                                </a:lnTo>
                                <a:lnTo>
                                  <a:pt x="347" y="2359"/>
                                </a:lnTo>
                                <a:lnTo>
                                  <a:pt x="333" y="2181"/>
                                </a:lnTo>
                                <a:lnTo>
                                  <a:pt x="156" y="2208"/>
                                </a:lnTo>
                                <a:lnTo>
                                  <a:pt x="137" y="2113"/>
                                </a:lnTo>
                                <a:lnTo>
                                  <a:pt x="326" y="2093"/>
                                </a:lnTo>
                                <a:lnTo>
                                  <a:pt x="310" y="1872"/>
                                </a:lnTo>
                                <a:lnTo>
                                  <a:pt x="134" y="1894"/>
                                </a:lnTo>
                                <a:lnTo>
                                  <a:pt x="121" y="1797"/>
                                </a:lnTo>
                                <a:lnTo>
                                  <a:pt x="303" y="1780"/>
                                </a:lnTo>
                                <a:lnTo>
                                  <a:pt x="285" y="1551"/>
                                </a:lnTo>
                                <a:lnTo>
                                  <a:pt x="121" y="1577"/>
                                </a:lnTo>
                                <a:lnTo>
                                  <a:pt x="97" y="1474"/>
                                </a:lnTo>
                                <a:lnTo>
                                  <a:pt x="274" y="1452"/>
                                </a:lnTo>
                                <a:lnTo>
                                  <a:pt x="261" y="1266"/>
                                </a:lnTo>
                                <a:lnTo>
                                  <a:pt x="100" y="1300"/>
                                </a:lnTo>
                                <a:lnTo>
                                  <a:pt x="80" y="1184"/>
                                </a:lnTo>
                                <a:lnTo>
                                  <a:pt x="251" y="1164"/>
                                </a:lnTo>
                                <a:lnTo>
                                  <a:pt x="231" y="902"/>
                                </a:lnTo>
                                <a:lnTo>
                                  <a:pt x="84" y="929"/>
                                </a:lnTo>
                                <a:lnTo>
                                  <a:pt x="66" y="824"/>
                                </a:lnTo>
                                <a:lnTo>
                                  <a:pt x="224" y="792"/>
                                </a:lnTo>
                                <a:lnTo>
                                  <a:pt x="203" y="532"/>
                                </a:lnTo>
                                <a:lnTo>
                                  <a:pt x="66" y="562"/>
                                </a:lnTo>
                                <a:lnTo>
                                  <a:pt x="41" y="453"/>
                                </a:lnTo>
                                <a:lnTo>
                                  <a:pt x="192" y="418"/>
                                </a:lnTo>
                                <a:lnTo>
                                  <a:pt x="179" y="238"/>
                                </a:lnTo>
                                <a:lnTo>
                                  <a:pt x="33" y="291"/>
                                </a:lnTo>
                                <a:lnTo>
                                  <a:pt x="0" y="168"/>
                                </a:lnTo>
                                <a:lnTo>
                                  <a:pt x="685" y="0"/>
                                </a:lnTo>
                                <a:lnTo>
                                  <a:pt x="640" y="1217"/>
                                </a:lnTo>
                                <a:lnTo>
                                  <a:pt x="665" y="1199"/>
                                </a:lnTo>
                                <a:lnTo>
                                  <a:pt x="691" y="1182"/>
                                </a:lnTo>
                                <a:lnTo>
                                  <a:pt x="715" y="1165"/>
                                </a:lnTo>
                                <a:lnTo>
                                  <a:pt x="740" y="1151"/>
                                </a:lnTo>
                                <a:lnTo>
                                  <a:pt x="766" y="1137"/>
                                </a:lnTo>
                                <a:lnTo>
                                  <a:pt x="791" y="1125"/>
                                </a:lnTo>
                                <a:lnTo>
                                  <a:pt x="816" y="1113"/>
                                </a:lnTo>
                                <a:lnTo>
                                  <a:pt x="842" y="1103"/>
                                </a:lnTo>
                                <a:lnTo>
                                  <a:pt x="867" y="1095"/>
                                </a:lnTo>
                                <a:lnTo>
                                  <a:pt x="892" y="1086"/>
                                </a:lnTo>
                                <a:lnTo>
                                  <a:pt x="917" y="1080"/>
                                </a:lnTo>
                                <a:lnTo>
                                  <a:pt x="943" y="1075"/>
                                </a:lnTo>
                                <a:lnTo>
                                  <a:pt x="968" y="1071"/>
                                </a:lnTo>
                                <a:lnTo>
                                  <a:pt x="994" y="1068"/>
                                </a:lnTo>
                                <a:lnTo>
                                  <a:pt x="1019" y="1067"/>
                                </a:lnTo>
                                <a:lnTo>
                                  <a:pt x="1045" y="1066"/>
                                </a:lnTo>
                                <a:lnTo>
                                  <a:pt x="1064" y="1066"/>
                                </a:lnTo>
                                <a:lnTo>
                                  <a:pt x="1083" y="1068"/>
                                </a:lnTo>
                                <a:lnTo>
                                  <a:pt x="1103" y="1069"/>
                                </a:lnTo>
                                <a:lnTo>
                                  <a:pt x="1120" y="1072"/>
                                </a:lnTo>
                                <a:lnTo>
                                  <a:pt x="1139" y="1076"/>
                                </a:lnTo>
                                <a:lnTo>
                                  <a:pt x="1157" y="1080"/>
                                </a:lnTo>
                                <a:lnTo>
                                  <a:pt x="1173" y="1085"/>
                                </a:lnTo>
                                <a:lnTo>
                                  <a:pt x="1191" y="1092"/>
                                </a:lnTo>
                                <a:lnTo>
                                  <a:pt x="1206" y="1098"/>
                                </a:lnTo>
                                <a:lnTo>
                                  <a:pt x="1223" y="1105"/>
                                </a:lnTo>
                                <a:lnTo>
                                  <a:pt x="1238" y="1113"/>
                                </a:lnTo>
                                <a:lnTo>
                                  <a:pt x="1254" y="1123"/>
                                </a:lnTo>
                                <a:lnTo>
                                  <a:pt x="1268" y="1133"/>
                                </a:lnTo>
                                <a:lnTo>
                                  <a:pt x="1283" y="1143"/>
                                </a:lnTo>
                                <a:lnTo>
                                  <a:pt x="1297" y="1155"/>
                                </a:lnTo>
                                <a:lnTo>
                                  <a:pt x="1311" y="1167"/>
                                </a:lnTo>
                                <a:lnTo>
                                  <a:pt x="1324" y="1180"/>
                                </a:lnTo>
                                <a:lnTo>
                                  <a:pt x="1337" y="1194"/>
                                </a:lnTo>
                                <a:lnTo>
                                  <a:pt x="1349" y="1209"/>
                                </a:lnTo>
                                <a:lnTo>
                                  <a:pt x="1362" y="1224"/>
                                </a:lnTo>
                                <a:lnTo>
                                  <a:pt x="1373" y="1240"/>
                                </a:lnTo>
                                <a:lnTo>
                                  <a:pt x="1384" y="1258"/>
                                </a:lnTo>
                                <a:lnTo>
                                  <a:pt x="1395" y="1275"/>
                                </a:lnTo>
                                <a:lnTo>
                                  <a:pt x="1405" y="1294"/>
                                </a:lnTo>
                                <a:lnTo>
                                  <a:pt x="1416" y="1313"/>
                                </a:lnTo>
                                <a:lnTo>
                                  <a:pt x="1425" y="1333"/>
                                </a:lnTo>
                                <a:lnTo>
                                  <a:pt x="1434" y="1354"/>
                                </a:lnTo>
                                <a:lnTo>
                                  <a:pt x="1444" y="1376"/>
                                </a:lnTo>
                                <a:lnTo>
                                  <a:pt x="1452" y="1399"/>
                                </a:lnTo>
                                <a:lnTo>
                                  <a:pt x="1459" y="1422"/>
                                </a:lnTo>
                                <a:lnTo>
                                  <a:pt x="1466" y="1445"/>
                                </a:lnTo>
                                <a:lnTo>
                                  <a:pt x="1474" y="1470"/>
                                </a:lnTo>
                                <a:lnTo>
                                  <a:pt x="1481" y="1499"/>
                                </a:lnTo>
                                <a:lnTo>
                                  <a:pt x="1488" y="1531"/>
                                </a:lnTo>
                                <a:lnTo>
                                  <a:pt x="1495" y="1563"/>
                                </a:lnTo>
                                <a:lnTo>
                                  <a:pt x="1500" y="1596"/>
                                </a:lnTo>
                                <a:lnTo>
                                  <a:pt x="1507" y="1632"/>
                                </a:lnTo>
                                <a:lnTo>
                                  <a:pt x="1512" y="1669"/>
                                </a:lnTo>
                                <a:lnTo>
                                  <a:pt x="1516" y="1708"/>
                                </a:lnTo>
                                <a:lnTo>
                                  <a:pt x="1520" y="1748"/>
                                </a:lnTo>
                                <a:lnTo>
                                  <a:pt x="1523" y="1791"/>
                                </a:lnTo>
                                <a:lnTo>
                                  <a:pt x="1527" y="1835"/>
                                </a:lnTo>
                                <a:lnTo>
                                  <a:pt x="1529" y="1880"/>
                                </a:lnTo>
                                <a:lnTo>
                                  <a:pt x="1532" y="1927"/>
                                </a:lnTo>
                                <a:lnTo>
                                  <a:pt x="1534" y="1976"/>
                                </a:lnTo>
                                <a:lnTo>
                                  <a:pt x="1535" y="2025"/>
                                </a:lnTo>
                                <a:lnTo>
                                  <a:pt x="1536" y="2077"/>
                                </a:lnTo>
                                <a:lnTo>
                                  <a:pt x="1536" y="2131"/>
                                </a:lnTo>
                                <a:close/>
                                <a:moveTo>
                                  <a:pt x="1041" y="1514"/>
                                </a:moveTo>
                                <a:lnTo>
                                  <a:pt x="1020" y="1557"/>
                                </a:lnTo>
                                <a:lnTo>
                                  <a:pt x="1000" y="1600"/>
                                </a:lnTo>
                                <a:lnTo>
                                  <a:pt x="982" y="1644"/>
                                </a:lnTo>
                                <a:lnTo>
                                  <a:pt x="963" y="1687"/>
                                </a:lnTo>
                                <a:lnTo>
                                  <a:pt x="945" y="1731"/>
                                </a:lnTo>
                                <a:lnTo>
                                  <a:pt x="930" y="1774"/>
                                </a:lnTo>
                                <a:lnTo>
                                  <a:pt x="914" y="1818"/>
                                </a:lnTo>
                                <a:lnTo>
                                  <a:pt x="899" y="1863"/>
                                </a:lnTo>
                                <a:lnTo>
                                  <a:pt x="885" y="1906"/>
                                </a:lnTo>
                                <a:lnTo>
                                  <a:pt x="873" y="1951"/>
                                </a:lnTo>
                                <a:lnTo>
                                  <a:pt x="860" y="1995"/>
                                </a:lnTo>
                                <a:lnTo>
                                  <a:pt x="849" y="2040"/>
                                </a:lnTo>
                                <a:lnTo>
                                  <a:pt x="839" y="2086"/>
                                </a:lnTo>
                                <a:lnTo>
                                  <a:pt x="829" y="2130"/>
                                </a:lnTo>
                                <a:lnTo>
                                  <a:pt x="821" y="2176"/>
                                </a:lnTo>
                                <a:lnTo>
                                  <a:pt x="813" y="2222"/>
                                </a:lnTo>
                                <a:lnTo>
                                  <a:pt x="688" y="2175"/>
                                </a:lnTo>
                                <a:lnTo>
                                  <a:pt x="703" y="2122"/>
                                </a:lnTo>
                                <a:lnTo>
                                  <a:pt x="718" y="2071"/>
                                </a:lnTo>
                                <a:lnTo>
                                  <a:pt x="735" y="2020"/>
                                </a:lnTo>
                                <a:lnTo>
                                  <a:pt x="752" y="1971"/>
                                </a:lnTo>
                                <a:lnTo>
                                  <a:pt x="768" y="1923"/>
                                </a:lnTo>
                                <a:lnTo>
                                  <a:pt x="786" y="1875"/>
                                </a:lnTo>
                                <a:lnTo>
                                  <a:pt x="804" y="1829"/>
                                </a:lnTo>
                                <a:lnTo>
                                  <a:pt x="823" y="1784"/>
                                </a:lnTo>
                                <a:lnTo>
                                  <a:pt x="842" y="1739"/>
                                </a:lnTo>
                                <a:lnTo>
                                  <a:pt x="861" y="1695"/>
                                </a:lnTo>
                                <a:lnTo>
                                  <a:pt x="882" y="1653"/>
                                </a:lnTo>
                                <a:lnTo>
                                  <a:pt x="903" y="1611"/>
                                </a:lnTo>
                                <a:lnTo>
                                  <a:pt x="925" y="1571"/>
                                </a:lnTo>
                                <a:lnTo>
                                  <a:pt x="946" y="1531"/>
                                </a:lnTo>
                                <a:lnTo>
                                  <a:pt x="969" y="1492"/>
                                </a:lnTo>
                                <a:lnTo>
                                  <a:pt x="993" y="1454"/>
                                </a:lnTo>
                                <a:lnTo>
                                  <a:pt x="1041" y="1514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bg2">
                                  <a:lumMod val="100000"/>
                                  <a:lumOff val="0"/>
                                  <a:alpha val="85001"/>
                                </a:schemeClr>
                              </a:gs>
                              <a:gs pos="100000">
                                <a:schemeClr val="accent3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3067"/>
                        <wps:cNvSpPr>
                          <a:spLocks noEditPoints="1"/>
                        </wps:cNvSpPr>
                        <wps:spPr bwMode="auto">
                          <a:xfrm>
                            <a:off x="6739" y="4596"/>
                            <a:ext cx="278" cy="570"/>
                          </a:xfrm>
                          <a:custGeom>
                            <a:avLst/>
                            <a:gdLst>
                              <a:gd name="T0" fmla="*/ 690 w 978"/>
                              <a:gd name="T1" fmla="*/ 684 h 1803"/>
                              <a:gd name="T2" fmla="*/ 903 w 978"/>
                              <a:gd name="T3" fmla="*/ 1044 h 1803"/>
                              <a:gd name="T4" fmla="*/ 349 w 978"/>
                              <a:gd name="T5" fmla="*/ 1803 h 1803"/>
                              <a:gd name="T6" fmla="*/ 122 w 978"/>
                              <a:gd name="T7" fmla="*/ 834 h 1803"/>
                              <a:gd name="T8" fmla="*/ 58 w 978"/>
                              <a:gd name="T9" fmla="*/ 732 h 1803"/>
                              <a:gd name="T10" fmla="*/ 294 w 978"/>
                              <a:gd name="T11" fmla="*/ 56 h 1803"/>
                              <a:gd name="T12" fmla="*/ 978 w 978"/>
                              <a:gd name="T13" fmla="*/ 524 h 1803"/>
                              <a:gd name="T14" fmla="*/ 628 w 978"/>
                              <a:gd name="T15" fmla="*/ 284 h 1803"/>
                              <a:gd name="T16" fmla="*/ 618 w 978"/>
                              <a:gd name="T17" fmla="*/ 252 h 1803"/>
                              <a:gd name="T18" fmla="*/ 602 w 978"/>
                              <a:gd name="T19" fmla="*/ 227 h 1803"/>
                              <a:gd name="T20" fmla="*/ 578 w 978"/>
                              <a:gd name="T21" fmla="*/ 211 h 1803"/>
                              <a:gd name="T22" fmla="*/ 545 w 978"/>
                              <a:gd name="T23" fmla="*/ 201 h 1803"/>
                              <a:gd name="T24" fmla="*/ 507 w 978"/>
                              <a:gd name="T25" fmla="*/ 200 h 1803"/>
                              <a:gd name="T26" fmla="*/ 471 w 978"/>
                              <a:gd name="T27" fmla="*/ 206 h 1803"/>
                              <a:gd name="T28" fmla="*/ 444 w 978"/>
                              <a:gd name="T29" fmla="*/ 221 h 1803"/>
                              <a:gd name="T30" fmla="*/ 425 w 978"/>
                              <a:gd name="T31" fmla="*/ 243 h 1803"/>
                              <a:gd name="T32" fmla="*/ 413 w 978"/>
                              <a:gd name="T33" fmla="*/ 273 h 1803"/>
                              <a:gd name="T34" fmla="*/ 409 w 978"/>
                              <a:gd name="T35" fmla="*/ 310 h 1803"/>
                              <a:gd name="T36" fmla="*/ 413 w 978"/>
                              <a:gd name="T37" fmla="*/ 349 h 1803"/>
                              <a:gd name="T38" fmla="*/ 425 w 978"/>
                              <a:gd name="T39" fmla="*/ 379 h 1803"/>
                              <a:gd name="T40" fmla="*/ 444 w 978"/>
                              <a:gd name="T41" fmla="*/ 400 h 1803"/>
                              <a:gd name="T42" fmla="*/ 471 w 978"/>
                              <a:gd name="T43" fmla="*/ 415 h 1803"/>
                              <a:gd name="T44" fmla="*/ 507 w 978"/>
                              <a:gd name="T45" fmla="*/ 421 h 1803"/>
                              <a:gd name="T46" fmla="*/ 545 w 978"/>
                              <a:gd name="T47" fmla="*/ 420 h 1803"/>
                              <a:gd name="T48" fmla="*/ 578 w 978"/>
                              <a:gd name="T49" fmla="*/ 411 h 1803"/>
                              <a:gd name="T50" fmla="*/ 602 w 978"/>
                              <a:gd name="T51" fmla="*/ 394 h 1803"/>
                              <a:gd name="T52" fmla="*/ 618 w 978"/>
                              <a:gd name="T53" fmla="*/ 369 h 1803"/>
                              <a:gd name="T54" fmla="*/ 628 w 978"/>
                              <a:gd name="T55" fmla="*/ 336 h 1803"/>
                              <a:gd name="T56" fmla="*/ 581 w 978"/>
                              <a:gd name="T57" fmla="*/ 641 h 1803"/>
                              <a:gd name="T58" fmla="*/ 578 w 978"/>
                              <a:gd name="T59" fmla="*/ 611 h 1803"/>
                              <a:gd name="T60" fmla="*/ 570 w 978"/>
                              <a:gd name="T61" fmla="*/ 587 h 1803"/>
                              <a:gd name="T62" fmla="*/ 555 w 978"/>
                              <a:gd name="T63" fmla="*/ 570 h 1803"/>
                              <a:gd name="T64" fmla="*/ 533 w 978"/>
                              <a:gd name="T65" fmla="*/ 559 h 1803"/>
                              <a:gd name="T66" fmla="*/ 507 w 978"/>
                              <a:gd name="T67" fmla="*/ 554 h 1803"/>
                              <a:gd name="T68" fmla="*/ 475 w 978"/>
                              <a:gd name="T69" fmla="*/ 555 h 1803"/>
                              <a:gd name="T70" fmla="*/ 450 w 978"/>
                              <a:gd name="T71" fmla="*/ 562 h 1803"/>
                              <a:gd name="T72" fmla="*/ 431 w 978"/>
                              <a:gd name="T73" fmla="*/ 575 h 1803"/>
                              <a:gd name="T74" fmla="*/ 417 w 978"/>
                              <a:gd name="T75" fmla="*/ 594 h 1803"/>
                              <a:gd name="T76" fmla="*/ 410 w 978"/>
                              <a:gd name="T77" fmla="*/ 620 h 1803"/>
                              <a:gd name="T78" fmla="*/ 409 w 978"/>
                              <a:gd name="T79" fmla="*/ 652 h 1803"/>
                              <a:gd name="T80" fmla="*/ 414 w 978"/>
                              <a:gd name="T81" fmla="*/ 679 h 1803"/>
                              <a:gd name="T82" fmla="*/ 426 w 978"/>
                              <a:gd name="T83" fmla="*/ 699 h 1803"/>
                              <a:gd name="T84" fmla="*/ 443 w 978"/>
                              <a:gd name="T85" fmla="*/ 714 h 1803"/>
                              <a:gd name="T86" fmla="*/ 466 w 978"/>
                              <a:gd name="T87" fmla="*/ 723 h 1803"/>
                              <a:gd name="T88" fmla="*/ 497 w 978"/>
                              <a:gd name="T89" fmla="*/ 725 h 1803"/>
                              <a:gd name="T90" fmla="*/ 525 w 978"/>
                              <a:gd name="T91" fmla="*/ 723 h 1803"/>
                              <a:gd name="T92" fmla="*/ 548 w 978"/>
                              <a:gd name="T93" fmla="*/ 714 h 1803"/>
                              <a:gd name="T94" fmla="*/ 566 w 978"/>
                              <a:gd name="T95" fmla="*/ 699 h 1803"/>
                              <a:gd name="T96" fmla="*/ 576 w 978"/>
                              <a:gd name="T97" fmla="*/ 679 h 1803"/>
                              <a:gd name="T98" fmla="*/ 581 w 978"/>
                              <a:gd name="T99" fmla="*/ 652 h 18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978" h="1803">
                                <a:moveTo>
                                  <a:pt x="978" y="524"/>
                                </a:moveTo>
                                <a:lnTo>
                                  <a:pt x="958" y="664"/>
                                </a:lnTo>
                                <a:lnTo>
                                  <a:pt x="690" y="684"/>
                                </a:lnTo>
                                <a:lnTo>
                                  <a:pt x="669" y="846"/>
                                </a:lnTo>
                                <a:lnTo>
                                  <a:pt x="958" y="853"/>
                                </a:lnTo>
                                <a:lnTo>
                                  <a:pt x="903" y="1044"/>
                                </a:lnTo>
                                <a:lnTo>
                                  <a:pt x="647" y="1028"/>
                                </a:lnTo>
                                <a:lnTo>
                                  <a:pt x="546" y="1769"/>
                                </a:lnTo>
                                <a:lnTo>
                                  <a:pt x="349" y="1803"/>
                                </a:lnTo>
                                <a:lnTo>
                                  <a:pt x="323" y="1003"/>
                                </a:lnTo>
                                <a:lnTo>
                                  <a:pt x="82" y="986"/>
                                </a:lnTo>
                                <a:lnTo>
                                  <a:pt x="122" y="834"/>
                                </a:lnTo>
                                <a:lnTo>
                                  <a:pt x="321" y="838"/>
                                </a:lnTo>
                                <a:lnTo>
                                  <a:pt x="314" y="712"/>
                                </a:lnTo>
                                <a:lnTo>
                                  <a:pt x="58" y="732"/>
                                </a:lnTo>
                                <a:lnTo>
                                  <a:pt x="0" y="524"/>
                                </a:lnTo>
                                <a:lnTo>
                                  <a:pt x="308" y="524"/>
                                </a:lnTo>
                                <a:lnTo>
                                  <a:pt x="294" y="56"/>
                                </a:lnTo>
                                <a:lnTo>
                                  <a:pt x="787" y="0"/>
                                </a:lnTo>
                                <a:lnTo>
                                  <a:pt x="715" y="524"/>
                                </a:lnTo>
                                <a:lnTo>
                                  <a:pt x="978" y="524"/>
                                </a:lnTo>
                                <a:close/>
                                <a:moveTo>
                                  <a:pt x="630" y="310"/>
                                </a:moveTo>
                                <a:lnTo>
                                  <a:pt x="629" y="297"/>
                                </a:lnTo>
                                <a:lnTo>
                                  <a:pt x="628" y="284"/>
                                </a:lnTo>
                                <a:lnTo>
                                  <a:pt x="626" y="273"/>
                                </a:lnTo>
                                <a:lnTo>
                                  <a:pt x="623" y="261"/>
                                </a:lnTo>
                                <a:lnTo>
                                  <a:pt x="618" y="252"/>
                                </a:lnTo>
                                <a:lnTo>
                                  <a:pt x="614" y="243"/>
                                </a:lnTo>
                                <a:lnTo>
                                  <a:pt x="608" y="234"/>
                                </a:lnTo>
                                <a:lnTo>
                                  <a:pt x="602" y="227"/>
                                </a:lnTo>
                                <a:lnTo>
                                  <a:pt x="595" y="221"/>
                                </a:lnTo>
                                <a:lnTo>
                                  <a:pt x="586" y="216"/>
                                </a:lnTo>
                                <a:lnTo>
                                  <a:pt x="578" y="211"/>
                                </a:lnTo>
                                <a:lnTo>
                                  <a:pt x="568" y="206"/>
                                </a:lnTo>
                                <a:lnTo>
                                  <a:pt x="557" y="203"/>
                                </a:lnTo>
                                <a:lnTo>
                                  <a:pt x="545" y="201"/>
                                </a:lnTo>
                                <a:lnTo>
                                  <a:pt x="532" y="200"/>
                                </a:lnTo>
                                <a:lnTo>
                                  <a:pt x="520" y="200"/>
                                </a:lnTo>
                                <a:lnTo>
                                  <a:pt x="507" y="200"/>
                                </a:lnTo>
                                <a:lnTo>
                                  <a:pt x="493" y="201"/>
                                </a:lnTo>
                                <a:lnTo>
                                  <a:pt x="482" y="203"/>
                                </a:lnTo>
                                <a:lnTo>
                                  <a:pt x="471" y="206"/>
                                </a:lnTo>
                                <a:lnTo>
                                  <a:pt x="461" y="211"/>
                                </a:lnTo>
                                <a:lnTo>
                                  <a:pt x="453" y="216"/>
                                </a:lnTo>
                                <a:lnTo>
                                  <a:pt x="444" y="221"/>
                                </a:lnTo>
                                <a:lnTo>
                                  <a:pt x="437" y="227"/>
                                </a:lnTo>
                                <a:lnTo>
                                  <a:pt x="430" y="234"/>
                                </a:lnTo>
                                <a:lnTo>
                                  <a:pt x="425" y="243"/>
                                </a:lnTo>
                                <a:lnTo>
                                  <a:pt x="420" y="252"/>
                                </a:lnTo>
                                <a:lnTo>
                                  <a:pt x="416" y="261"/>
                                </a:lnTo>
                                <a:lnTo>
                                  <a:pt x="413" y="273"/>
                                </a:lnTo>
                                <a:lnTo>
                                  <a:pt x="411" y="284"/>
                                </a:lnTo>
                                <a:lnTo>
                                  <a:pt x="410" y="297"/>
                                </a:lnTo>
                                <a:lnTo>
                                  <a:pt x="409" y="310"/>
                                </a:lnTo>
                                <a:lnTo>
                                  <a:pt x="410" y="324"/>
                                </a:lnTo>
                                <a:lnTo>
                                  <a:pt x="411" y="336"/>
                                </a:lnTo>
                                <a:lnTo>
                                  <a:pt x="413" y="349"/>
                                </a:lnTo>
                                <a:lnTo>
                                  <a:pt x="416" y="360"/>
                                </a:lnTo>
                                <a:lnTo>
                                  <a:pt x="420" y="369"/>
                                </a:lnTo>
                                <a:lnTo>
                                  <a:pt x="425" y="379"/>
                                </a:lnTo>
                                <a:lnTo>
                                  <a:pt x="430" y="387"/>
                                </a:lnTo>
                                <a:lnTo>
                                  <a:pt x="437" y="394"/>
                                </a:lnTo>
                                <a:lnTo>
                                  <a:pt x="444" y="400"/>
                                </a:lnTo>
                                <a:lnTo>
                                  <a:pt x="453" y="407"/>
                                </a:lnTo>
                                <a:lnTo>
                                  <a:pt x="461" y="411"/>
                                </a:lnTo>
                                <a:lnTo>
                                  <a:pt x="471" y="415"/>
                                </a:lnTo>
                                <a:lnTo>
                                  <a:pt x="482" y="418"/>
                                </a:lnTo>
                                <a:lnTo>
                                  <a:pt x="493" y="420"/>
                                </a:lnTo>
                                <a:lnTo>
                                  <a:pt x="507" y="421"/>
                                </a:lnTo>
                                <a:lnTo>
                                  <a:pt x="520" y="422"/>
                                </a:lnTo>
                                <a:lnTo>
                                  <a:pt x="532" y="421"/>
                                </a:lnTo>
                                <a:lnTo>
                                  <a:pt x="545" y="420"/>
                                </a:lnTo>
                                <a:lnTo>
                                  <a:pt x="557" y="418"/>
                                </a:lnTo>
                                <a:lnTo>
                                  <a:pt x="568" y="415"/>
                                </a:lnTo>
                                <a:lnTo>
                                  <a:pt x="578" y="411"/>
                                </a:lnTo>
                                <a:lnTo>
                                  <a:pt x="586" y="407"/>
                                </a:lnTo>
                                <a:lnTo>
                                  <a:pt x="595" y="400"/>
                                </a:lnTo>
                                <a:lnTo>
                                  <a:pt x="602" y="394"/>
                                </a:lnTo>
                                <a:lnTo>
                                  <a:pt x="608" y="387"/>
                                </a:lnTo>
                                <a:lnTo>
                                  <a:pt x="614" y="379"/>
                                </a:lnTo>
                                <a:lnTo>
                                  <a:pt x="618" y="369"/>
                                </a:lnTo>
                                <a:lnTo>
                                  <a:pt x="623" y="360"/>
                                </a:lnTo>
                                <a:lnTo>
                                  <a:pt x="626" y="349"/>
                                </a:lnTo>
                                <a:lnTo>
                                  <a:pt x="628" y="336"/>
                                </a:lnTo>
                                <a:lnTo>
                                  <a:pt x="629" y="324"/>
                                </a:lnTo>
                                <a:lnTo>
                                  <a:pt x="630" y="310"/>
                                </a:lnTo>
                                <a:close/>
                                <a:moveTo>
                                  <a:pt x="581" y="641"/>
                                </a:moveTo>
                                <a:lnTo>
                                  <a:pt x="581" y="630"/>
                                </a:lnTo>
                                <a:lnTo>
                                  <a:pt x="580" y="620"/>
                                </a:lnTo>
                                <a:lnTo>
                                  <a:pt x="578" y="611"/>
                                </a:lnTo>
                                <a:lnTo>
                                  <a:pt x="576" y="602"/>
                                </a:lnTo>
                                <a:lnTo>
                                  <a:pt x="573" y="594"/>
                                </a:lnTo>
                                <a:lnTo>
                                  <a:pt x="570" y="587"/>
                                </a:lnTo>
                                <a:lnTo>
                                  <a:pt x="566" y="581"/>
                                </a:lnTo>
                                <a:lnTo>
                                  <a:pt x="560" y="575"/>
                                </a:lnTo>
                                <a:lnTo>
                                  <a:pt x="555" y="570"/>
                                </a:lnTo>
                                <a:lnTo>
                                  <a:pt x="548" y="565"/>
                                </a:lnTo>
                                <a:lnTo>
                                  <a:pt x="542" y="562"/>
                                </a:lnTo>
                                <a:lnTo>
                                  <a:pt x="533" y="559"/>
                                </a:lnTo>
                                <a:lnTo>
                                  <a:pt x="525" y="557"/>
                                </a:lnTo>
                                <a:lnTo>
                                  <a:pt x="517" y="555"/>
                                </a:lnTo>
                                <a:lnTo>
                                  <a:pt x="507" y="554"/>
                                </a:lnTo>
                                <a:lnTo>
                                  <a:pt x="497" y="554"/>
                                </a:lnTo>
                                <a:lnTo>
                                  <a:pt x="486" y="554"/>
                                </a:lnTo>
                                <a:lnTo>
                                  <a:pt x="475" y="555"/>
                                </a:lnTo>
                                <a:lnTo>
                                  <a:pt x="466" y="557"/>
                                </a:lnTo>
                                <a:lnTo>
                                  <a:pt x="458" y="559"/>
                                </a:lnTo>
                                <a:lnTo>
                                  <a:pt x="450" y="562"/>
                                </a:lnTo>
                                <a:lnTo>
                                  <a:pt x="443" y="565"/>
                                </a:lnTo>
                                <a:lnTo>
                                  <a:pt x="436" y="570"/>
                                </a:lnTo>
                                <a:lnTo>
                                  <a:pt x="431" y="575"/>
                                </a:lnTo>
                                <a:lnTo>
                                  <a:pt x="426" y="581"/>
                                </a:lnTo>
                                <a:lnTo>
                                  <a:pt x="422" y="587"/>
                                </a:lnTo>
                                <a:lnTo>
                                  <a:pt x="417" y="594"/>
                                </a:lnTo>
                                <a:lnTo>
                                  <a:pt x="414" y="602"/>
                                </a:lnTo>
                                <a:lnTo>
                                  <a:pt x="412" y="611"/>
                                </a:lnTo>
                                <a:lnTo>
                                  <a:pt x="410" y="620"/>
                                </a:lnTo>
                                <a:lnTo>
                                  <a:pt x="409" y="630"/>
                                </a:lnTo>
                                <a:lnTo>
                                  <a:pt x="409" y="641"/>
                                </a:lnTo>
                                <a:lnTo>
                                  <a:pt x="409" y="652"/>
                                </a:lnTo>
                                <a:lnTo>
                                  <a:pt x="410" y="661"/>
                                </a:lnTo>
                                <a:lnTo>
                                  <a:pt x="412" y="670"/>
                                </a:lnTo>
                                <a:lnTo>
                                  <a:pt x="414" y="679"/>
                                </a:lnTo>
                                <a:lnTo>
                                  <a:pt x="417" y="686"/>
                                </a:lnTo>
                                <a:lnTo>
                                  <a:pt x="422" y="693"/>
                                </a:lnTo>
                                <a:lnTo>
                                  <a:pt x="426" y="699"/>
                                </a:lnTo>
                                <a:lnTo>
                                  <a:pt x="431" y="704"/>
                                </a:lnTo>
                                <a:lnTo>
                                  <a:pt x="436" y="710"/>
                                </a:lnTo>
                                <a:lnTo>
                                  <a:pt x="443" y="714"/>
                                </a:lnTo>
                                <a:lnTo>
                                  <a:pt x="450" y="718"/>
                                </a:lnTo>
                                <a:lnTo>
                                  <a:pt x="458" y="720"/>
                                </a:lnTo>
                                <a:lnTo>
                                  <a:pt x="466" y="723"/>
                                </a:lnTo>
                                <a:lnTo>
                                  <a:pt x="475" y="724"/>
                                </a:lnTo>
                                <a:lnTo>
                                  <a:pt x="486" y="725"/>
                                </a:lnTo>
                                <a:lnTo>
                                  <a:pt x="497" y="725"/>
                                </a:lnTo>
                                <a:lnTo>
                                  <a:pt x="507" y="725"/>
                                </a:lnTo>
                                <a:lnTo>
                                  <a:pt x="517" y="724"/>
                                </a:lnTo>
                                <a:lnTo>
                                  <a:pt x="525" y="723"/>
                                </a:lnTo>
                                <a:lnTo>
                                  <a:pt x="533" y="720"/>
                                </a:lnTo>
                                <a:lnTo>
                                  <a:pt x="542" y="718"/>
                                </a:lnTo>
                                <a:lnTo>
                                  <a:pt x="548" y="714"/>
                                </a:lnTo>
                                <a:lnTo>
                                  <a:pt x="555" y="710"/>
                                </a:lnTo>
                                <a:lnTo>
                                  <a:pt x="560" y="704"/>
                                </a:lnTo>
                                <a:lnTo>
                                  <a:pt x="566" y="699"/>
                                </a:lnTo>
                                <a:lnTo>
                                  <a:pt x="570" y="693"/>
                                </a:lnTo>
                                <a:lnTo>
                                  <a:pt x="573" y="686"/>
                                </a:lnTo>
                                <a:lnTo>
                                  <a:pt x="576" y="679"/>
                                </a:lnTo>
                                <a:lnTo>
                                  <a:pt x="578" y="670"/>
                                </a:lnTo>
                                <a:lnTo>
                                  <a:pt x="580" y="661"/>
                                </a:lnTo>
                                <a:lnTo>
                                  <a:pt x="581" y="652"/>
                                </a:lnTo>
                                <a:lnTo>
                                  <a:pt x="581" y="6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  <a:lumOff val="0"/>
                              <a:alpha val="85001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3068"/>
                        <wps:cNvSpPr>
                          <a:spLocks noEditPoints="1"/>
                        </wps:cNvSpPr>
                        <wps:spPr bwMode="auto">
                          <a:xfrm>
                            <a:off x="7138" y="4380"/>
                            <a:ext cx="464" cy="770"/>
                          </a:xfrm>
                          <a:custGeom>
                            <a:avLst/>
                            <a:gdLst>
                              <a:gd name="T0" fmla="*/ 1536 w 1536"/>
                              <a:gd name="T1" fmla="*/ 2197 h 2490"/>
                              <a:gd name="T2" fmla="*/ 1535 w 1536"/>
                              <a:gd name="T3" fmla="*/ 2328 h 2490"/>
                              <a:gd name="T4" fmla="*/ 1053 w 1536"/>
                              <a:gd name="T5" fmla="*/ 2340 h 2490"/>
                              <a:gd name="T6" fmla="*/ 1093 w 1536"/>
                              <a:gd name="T7" fmla="*/ 2128 h 2490"/>
                              <a:gd name="T8" fmla="*/ 1120 w 1536"/>
                              <a:gd name="T9" fmla="*/ 1936 h 2490"/>
                              <a:gd name="T10" fmla="*/ 1133 w 1536"/>
                              <a:gd name="T11" fmla="*/ 1764 h 2490"/>
                              <a:gd name="T12" fmla="*/ 1132 w 1536"/>
                              <a:gd name="T13" fmla="*/ 1618 h 2490"/>
                              <a:gd name="T14" fmla="*/ 1116 w 1536"/>
                              <a:gd name="T15" fmla="*/ 1487 h 2490"/>
                              <a:gd name="T16" fmla="*/ 1091 w 1536"/>
                              <a:gd name="T17" fmla="*/ 1383 h 2490"/>
                              <a:gd name="T18" fmla="*/ 1064 w 1536"/>
                              <a:gd name="T19" fmla="*/ 1318 h 2490"/>
                              <a:gd name="T20" fmla="*/ 1030 w 1536"/>
                              <a:gd name="T21" fmla="*/ 1273 h 2490"/>
                              <a:gd name="T22" fmla="*/ 991 w 1536"/>
                              <a:gd name="T23" fmla="*/ 1251 h 2490"/>
                              <a:gd name="T24" fmla="*/ 929 w 1536"/>
                              <a:gd name="T25" fmla="*/ 1251 h 2490"/>
                              <a:gd name="T26" fmla="*/ 849 w 1536"/>
                              <a:gd name="T27" fmla="*/ 1272 h 2490"/>
                              <a:gd name="T28" fmla="*/ 766 w 1536"/>
                              <a:gd name="T29" fmla="*/ 1315 h 2490"/>
                              <a:gd name="T30" fmla="*/ 679 w 1536"/>
                              <a:gd name="T31" fmla="*/ 1377 h 2490"/>
                              <a:gd name="T32" fmla="*/ 196 w 1536"/>
                              <a:gd name="T33" fmla="*/ 2490 h 2490"/>
                              <a:gd name="T34" fmla="*/ 157 w 1536"/>
                              <a:gd name="T35" fmla="*/ 2208 h 2490"/>
                              <a:gd name="T36" fmla="*/ 135 w 1536"/>
                              <a:gd name="T37" fmla="*/ 1894 h 2490"/>
                              <a:gd name="T38" fmla="*/ 122 w 1536"/>
                              <a:gd name="T39" fmla="*/ 1577 h 2490"/>
                              <a:gd name="T40" fmla="*/ 101 w 1536"/>
                              <a:gd name="T41" fmla="*/ 1300 h 2490"/>
                              <a:gd name="T42" fmla="*/ 83 w 1536"/>
                              <a:gd name="T43" fmla="*/ 929 h 2490"/>
                              <a:gd name="T44" fmla="*/ 67 w 1536"/>
                              <a:gd name="T45" fmla="*/ 562 h 2490"/>
                              <a:gd name="T46" fmla="*/ 32 w 1536"/>
                              <a:gd name="T47" fmla="*/ 291 h 2490"/>
                              <a:gd name="T48" fmla="*/ 665 w 1536"/>
                              <a:gd name="T49" fmla="*/ 1199 h 2490"/>
                              <a:gd name="T50" fmla="*/ 766 w 1536"/>
                              <a:gd name="T51" fmla="*/ 1137 h 2490"/>
                              <a:gd name="T52" fmla="*/ 867 w 1536"/>
                              <a:gd name="T53" fmla="*/ 1095 h 2490"/>
                              <a:gd name="T54" fmla="*/ 969 w 1536"/>
                              <a:gd name="T55" fmla="*/ 1071 h 2490"/>
                              <a:gd name="T56" fmla="*/ 1065 w 1536"/>
                              <a:gd name="T57" fmla="*/ 1066 h 2490"/>
                              <a:gd name="T58" fmla="*/ 1139 w 1536"/>
                              <a:gd name="T59" fmla="*/ 1076 h 2490"/>
                              <a:gd name="T60" fmla="*/ 1207 w 1536"/>
                              <a:gd name="T61" fmla="*/ 1098 h 2490"/>
                              <a:gd name="T62" fmla="*/ 1269 w 1536"/>
                              <a:gd name="T63" fmla="*/ 1133 h 2490"/>
                              <a:gd name="T64" fmla="*/ 1324 w 1536"/>
                              <a:gd name="T65" fmla="*/ 1180 h 2490"/>
                              <a:gd name="T66" fmla="*/ 1374 w 1536"/>
                              <a:gd name="T67" fmla="*/ 1240 h 2490"/>
                              <a:gd name="T68" fmla="*/ 1416 w 1536"/>
                              <a:gd name="T69" fmla="*/ 1313 h 2490"/>
                              <a:gd name="T70" fmla="*/ 1451 w 1536"/>
                              <a:gd name="T71" fmla="*/ 1399 h 2490"/>
                              <a:gd name="T72" fmla="*/ 1481 w 1536"/>
                              <a:gd name="T73" fmla="*/ 1499 h 2490"/>
                              <a:gd name="T74" fmla="*/ 1506 w 1536"/>
                              <a:gd name="T75" fmla="*/ 1632 h 2490"/>
                              <a:gd name="T76" fmla="*/ 1524 w 1536"/>
                              <a:gd name="T77" fmla="*/ 1791 h 2490"/>
                              <a:gd name="T78" fmla="*/ 1533 w 1536"/>
                              <a:gd name="T79" fmla="*/ 1976 h 2490"/>
                              <a:gd name="T80" fmla="*/ 1041 w 1536"/>
                              <a:gd name="T81" fmla="*/ 1514 h 2490"/>
                              <a:gd name="T82" fmla="*/ 964 w 1536"/>
                              <a:gd name="T83" fmla="*/ 1687 h 2490"/>
                              <a:gd name="T84" fmla="*/ 899 w 1536"/>
                              <a:gd name="T85" fmla="*/ 1863 h 2490"/>
                              <a:gd name="T86" fmla="*/ 850 w 1536"/>
                              <a:gd name="T87" fmla="*/ 2040 h 2490"/>
                              <a:gd name="T88" fmla="*/ 813 w 1536"/>
                              <a:gd name="T89" fmla="*/ 2222 h 2490"/>
                              <a:gd name="T90" fmla="*/ 735 w 1536"/>
                              <a:gd name="T91" fmla="*/ 2020 h 2490"/>
                              <a:gd name="T92" fmla="*/ 804 w 1536"/>
                              <a:gd name="T93" fmla="*/ 1829 h 2490"/>
                              <a:gd name="T94" fmla="*/ 883 w 1536"/>
                              <a:gd name="T95" fmla="*/ 1653 h 2490"/>
                              <a:gd name="T96" fmla="*/ 970 w 1536"/>
                              <a:gd name="T97" fmla="*/ 1492 h 24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536" h="2490">
                                <a:moveTo>
                                  <a:pt x="1536" y="2131"/>
                                </a:moveTo>
                                <a:lnTo>
                                  <a:pt x="1536" y="2150"/>
                                </a:lnTo>
                                <a:lnTo>
                                  <a:pt x="1536" y="2172"/>
                                </a:lnTo>
                                <a:lnTo>
                                  <a:pt x="1536" y="2197"/>
                                </a:lnTo>
                                <a:lnTo>
                                  <a:pt x="1536" y="2225"/>
                                </a:lnTo>
                                <a:lnTo>
                                  <a:pt x="1535" y="2256"/>
                                </a:lnTo>
                                <a:lnTo>
                                  <a:pt x="1535" y="2290"/>
                                </a:lnTo>
                                <a:lnTo>
                                  <a:pt x="1535" y="2328"/>
                                </a:lnTo>
                                <a:lnTo>
                                  <a:pt x="1534" y="2370"/>
                                </a:lnTo>
                                <a:lnTo>
                                  <a:pt x="1028" y="2453"/>
                                </a:lnTo>
                                <a:lnTo>
                                  <a:pt x="1040" y="2396"/>
                                </a:lnTo>
                                <a:lnTo>
                                  <a:pt x="1053" y="2340"/>
                                </a:lnTo>
                                <a:lnTo>
                                  <a:pt x="1064" y="2285"/>
                                </a:lnTo>
                                <a:lnTo>
                                  <a:pt x="1074" y="2232"/>
                                </a:lnTo>
                                <a:lnTo>
                                  <a:pt x="1084" y="2179"/>
                                </a:lnTo>
                                <a:lnTo>
                                  <a:pt x="1093" y="2128"/>
                                </a:lnTo>
                                <a:lnTo>
                                  <a:pt x="1100" y="2078"/>
                                </a:lnTo>
                                <a:lnTo>
                                  <a:pt x="1108" y="2030"/>
                                </a:lnTo>
                                <a:lnTo>
                                  <a:pt x="1114" y="1983"/>
                                </a:lnTo>
                                <a:lnTo>
                                  <a:pt x="1120" y="1936"/>
                                </a:lnTo>
                                <a:lnTo>
                                  <a:pt x="1124" y="1892"/>
                                </a:lnTo>
                                <a:lnTo>
                                  <a:pt x="1128" y="1848"/>
                                </a:lnTo>
                                <a:lnTo>
                                  <a:pt x="1131" y="1805"/>
                                </a:lnTo>
                                <a:lnTo>
                                  <a:pt x="1133" y="1764"/>
                                </a:lnTo>
                                <a:lnTo>
                                  <a:pt x="1134" y="1725"/>
                                </a:lnTo>
                                <a:lnTo>
                                  <a:pt x="1134" y="1685"/>
                                </a:lnTo>
                                <a:lnTo>
                                  <a:pt x="1134" y="1651"/>
                                </a:lnTo>
                                <a:lnTo>
                                  <a:pt x="1132" y="1618"/>
                                </a:lnTo>
                                <a:lnTo>
                                  <a:pt x="1130" y="1584"/>
                                </a:lnTo>
                                <a:lnTo>
                                  <a:pt x="1126" y="1551"/>
                                </a:lnTo>
                                <a:lnTo>
                                  <a:pt x="1121" y="1519"/>
                                </a:lnTo>
                                <a:lnTo>
                                  <a:pt x="1116" y="1487"/>
                                </a:lnTo>
                                <a:lnTo>
                                  <a:pt x="1110" y="1456"/>
                                </a:lnTo>
                                <a:lnTo>
                                  <a:pt x="1102" y="1425"/>
                                </a:lnTo>
                                <a:lnTo>
                                  <a:pt x="1097" y="1403"/>
                                </a:lnTo>
                                <a:lnTo>
                                  <a:pt x="1091" y="1383"/>
                                </a:lnTo>
                                <a:lnTo>
                                  <a:pt x="1085" y="1364"/>
                                </a:lnTo>
                                <a:lnTo>
                                  <a:pt x="1078" y="1348"/>
                                </a:lnTo>
                                <a:lnTo>
                                  <a:pt x="1071" y="1332"/>
                                </a:lnTo>
                                <a:lnTo>
                                  <a:pt x="1064" y="1318"/>
                                </a:lnTo>
                                <a:lnTo>
                                  <a:pt x="1056" y="1304"/>
                                </a:lnTo>
                                <a:lnTo>
                                  <a:pt x="1047" y="1293"/>
                                </a:lnTo>
                                <a:lnTo>
                                  <a:pt x="1039" y="1283"/>
                                </a:lnTo>
                                <a:lnTo>
                                  <a:pt x="1030" y="1273"/>
                                </a:lnTo>
                                <a:lnTo>
                                  <a:pt x="1021" y="1266"/>
                                </a:lnTo>
                                <a:lnTo>
                                  <a:pt x="1011" y="1260"/>
                                </a:lnTo>
                                <a:lnTo>
                                  <a:pt x="1001" y="1254"/>
                                </a:lnTo>
                                <a:lnTo>
                                  <a:pt x="991" y="1251"/>
                                </a:lnTo>
                                <a:lnTo>
                                  <a:pt x="980" y="1249"/>
                                </a:lnTo>
                                <a:lnTo>
                                  <a:pt x="969" y="1248"/>
                                </a:lnTo>
                                <a:lnTo>
                                  <a:pt x="949" y="1249"/>
                                </a:lnTo>
                                <a:lnTo>
                                  <a:pt x="929" y="1251"/>
                                </a:lnTo>
                                <a:lnTo>
                                  <a:pt x="910" y="1254"/>
                                </a:lnTo>
                                <a:lnTo>
                                  <a:pt x="889" y="1259"/>
                                </a:lnTo>
                                <a:lnTo>
                                  <a:pt x="869" y="1265"/>
                                </a:lnTo>
                                <a:lnTo>
                                  <a:pt x="849" y="1272"/>
                                </a:lnTo>
                                <a:lnTo>
                                  <a:pt x="828" y="1280"/>
                                </a:lnTo>
                                <a:lnTo>
                                  <a:pt x="807" y="1291"/>
                                </a:lnTo>
                                <a:lnTo>
                                  <a:pt x="786" y="1302"/>
                                </a:lnTo>
                                <a:lnTo>
                                  <a:pt x="766" y="1315"/>
                                </a:lnTo>
                                <a:lnTo>
                                  <a:pt x="744" y="1328"/>
                                </a:lnTo>
                                <a:lnTo>
                                  <a:pt x="722" y="1343"/>
                                </a:lnTo>
                                <a:lnTo>
                                  <a:pt x="701" y="1359"/>
                                </a:lnTo>
                                <a:lnTo>
                                  <a:pt x="679" y="1377"/>
                                </a:lnTo>
                                <a:lnTo>
                                  <a:pt x="656" y="1396"/>
                                </a:lnTo>
                                <a:lnTo>
                                  <a:pt x="633" y="1416"/>
                                </a:lnTo>
                                <a:lnTo>
                                  <a:pt x="600" y="2414"/>
                                </a:lnTo>
                                <a:lnTo>
                                  <a:pt x="196" y="2490"/>
                                </a:lnTo>
                                <a:lnTo>
                                  <a:pt x="169" y="2384"/>
                                </a:lnTo>
                                <a:lnTo>
                                  <a:pt x="346" y="2359"/>
                                </a:lnTo>
                                <a:lnTo>
                                  <a:pt x="334" y="2181"/>
                                </a:lnTo>
                                <a:lnTo>
                                  <a:pt x="157" y="2208"/>
                                </a:lnTo>
                                <a:lnTo>
                                  <a:pt x="137" y="2113"/>
                                </a:lnTo>
                                <a:lnTo>
                                  <a:pt x="327" y="2093"/>
                                </a:lnTo>
                                <a:lnTo>
                                  <a:pt x="311" y="1872"/>
                                </a:lnTo>
                                <a:lnTo>
                                  <a:pt x="135" y="1894"/>
                                </a:lnTo>
                                <a:lnTo>
                                  <a:pt x="122" y="1797"/>
                                </a:lnTo>
                                <a:lnTo>
                                  <a:pt x="304" y="1780"/>
                                </a:lnTo>
                                <a:lnTo>
                                  <a:pt x="285" y="1551"/>
                                </a:lnTo>
                                <a:lnTo>
                                  <a:pt x="122" y="1577"/>
                                </a:lnTo>
                                <a:lnTo>
                                  <a:pt x="98" y="1474"/>
                                </a:lnTo>
                                <a:lnTo>
                                  <a:pt x="275" y="1452"/>
                                </a:lnTo>
                                <a:lnTo>
                                  <a:pt x="261" y="1266"/>
                                </a:lnTo>
                                <a:lnTo>
                                  <a:pt x="101" y="1300"/>
                                </a:lnTo>
                                <a:lnTo>
                                  <a:pt x="81" y="1184"/>
                                </a:lnTo>
                                <a:lnTo>
                                  <a:pt x="252" y="1164"/>
                                </a:lnTo>
                                <a:lnTo>
                                  <a:pt x="231" y="902"/>
                                </a:lnTo>
                                <a:lnTo>
                                  <a:pt x="83" y="929"/>
                                </a:lnTo>
                                <a:lnTo>
                                  <a:pt x="67" y="824"/>
                                </a:lnTo>
                                <a:lnTo>
                                  <a:pt x="225" y="792"/>
                                </a:lnTo>
                                <a:lnTo>
                                  <a:pt x="203" y="532"/>
                                </a:lnTo>
                                <a:lnTo>
                                  <a:pt x="67" y="562"/>
                                </a:lnTo>
                                <a:lnTo>
                                  <a:pt x="42" y="453"/>
                                </a:lnTo>
                                <a:lnTo>
                                  <a:pt x="193" y="418"/>
                                </a:lnTo>
                                <a:lnTo>
                                  <a:pt x="180" y="238"/>
                                </a:lnTo>
                                <a:lnTo>
                                  <a:pt x="32" y="291"/>
                                </a:lnTo>
                                <a:lnTo>
                                  <a:pt x="0" y="168"/>
                                </a:lnTo>
                                <a:lnTo>
                                  <a:pt x="686" y="0"/>
                                </a:lnTo>
                                <a:lnTo>
                                  <a:pt x="639" y="1217"/>
                                </a:lnTo>
                                <a:lnTo>
                                  <a:pt x="665" y="1199"/>
                                </a:lnTo>
                                <a:lnTo>
                                  <a:pt x="690" y="1182"/>
                                </a:lnTo>
                                <a:lnTo>
                                  <a:pt x="716" y="1165"/>
                                </a:lnTo>
                                <a:lnTo>
                                  <a:pt x="741" y="1151"/>
                                </a:lnTo>
                                <a:lnTo>
                                  <a:pt x="766" y="1137"/>
                                </a:lnTo>
                                <a:lnTo>
                                  <a:pt x="792" y="1125"/>
                                </a:lnTo>
                                <a:lnTo>
                                  <a:pt x="817" y="1113"/>
                                </a:lnTo>
                                <a:lnTo>
                                  <a:pt x="841" y="1103"/>
                                </a:lnTo>
                                <a:lnTo>
                                  <a:pt x="867" y="1095"/>
                                </a:lnTo>
                                <a:lnTo>
                                  <a:pt x="892" y="1086"/>
                                </a:lnTo>
                                <a:lnTo>
                                  <a:pt x="918" y="1080"/>
                                </a:lnTo>
                                <a:lnTo>
                                  <a:pt x="943" y="1075"/>
                                </a:lnTo>
                                <a:lnTo>
                                  <a:pt x="969" y="1071"/>
                                </a:lnTo>
                                <a:lnTo>
                                  <a:pt x="995" y="1068"/>
                                </a:lnTo>
                                <a:lnTo>
                                  <a:pt x="1020" y="1067"/>
                                </a:lnTo>
                                <a:lnTo>
                                  <a:pt x="1045" y="1066"/>
                                </a:lnTo>
                                <a:lnTo>
                                  <a:pt x="1065" y="1066"/>
                                </a:lnTo>
                                <a:lnTo>
                                  <a:pt x="1084" y="1068"/>
                                </a:lnTo>
                                <a:lnTo>
                                  <a:pt x="1102" y="1069"/>
                                </a:lnTo>
                                <a:lnTo>
                                  <a:pt x="1121" y="1072"/>
                                </a:lnTo>
                                <a:lnTo>
                                  <a:pt x="1139" y="1076"/>
                                </a:lnTo>
                                <a:lnTo>
                                  <a:pt x="1156" y="1080"/>
                                </a:lnTo>
                                <a:lnTo>
                                  <a:pt x="1174" y="1085"/>
                                </a:lnTo>
                                <a:lnTo>
                                  <a:pt x="1190" y="1092"/>
                                </a:lnTo>
                                <a:lnTo>
                                  <a:pt x="1207" y="1098"/>
                                </a:lnTo>
                                <a:lnTo>
                                  <a:pt x="1224" y="1105"/>
                                </a:lnTo>
                                <a:lnTo>
                                  <a:pt x="1239" y="1113"/>
                                </a:lnTo>
                                <a:lnTo>
                                  <a:pt x="1254" y="1123"/>
                                </a:lnTo>
                                <a:lnTo>
                                  <a:pt x="1269" y="1133"/>
                                </a:lnTo>
                                <a:lnTo>
                                  <a:pt x="1284" y="1143"/>
                                </a:lnTo>
                                <a:lnTo>
                                  <a:pt x="1297" y="1155"/>
                                </a:lnTo>
                                <a:lnTo>
                                  <a:pt x="1312" y="1167"/>
                                </a:lnTo>
                                <a:lnTo>
                                  <a:pt x="1324" y="1180"/>
                                </a:lnTo>
                                <a:lnTo>
                                  <a:pt x="1337" y="1194"/>
                                </a:lnTo>
                                <a:lnTo>
                                  <a:pt x="1350" y="1209"/>
                                </a:lnTo>
                                <a:lnTo>
                                  <a:pt x="1362" y="1224"/>
                                </a:lnTo>
                                <a:lnTo>
                                  <a:pt x="1374" y="1240"/>
                                </a:lnTo>
                                <a:lnTo>
                                  <a:pt x="1385" y="1258"/>
                                </a:lnTo>
                                <a:lnTo>
                                  <a:pt x="1395" y="1275"/>
                                </a:lnTo>
                                <a:lnTo>
                                  <a:pt x="1406" y="1294"/>
                                </a:lnTo>
                                <a:lnTo>
                                  <a:pt x="1416" y="1313"/>
                                </a:lnTo>
                                <a:lnTo>
                                  <a:pt x="1426" y="1333"/>
                                </a:lnTo>
                                <a:lnTo>
                                  <a:pt x="1435" y="1354"/>
                                </a:lnTo>
                                <a:lnTo>
                                  <a:pt x="1443" y="1376"/>
                                </a:lnTo>
                                <a:lnTo>
                                  <a:pt x="1451" y="1399"/>
                                </a:lnTo>
                                <a:lnTo>
                                  <a:pt x="1460" y="1422"/>
                                </a:lnTo>
                                <a:lnTo>
                                  <a:pt x="1467" y="1445"/>
                                </a:lnTo>
                                <a:lnTo>
                                  <a:pt x="1474" y="1470"/>
                                </a:lnTo>
                                <a:lnTo>
                                  <a:pt x="1481" y="1499"/>
                                </a:lnTo>
                                <a:lnTo>
                                  <a:pt x="1489" y="1531"/>
                                </a:lnTo>
                                <a:lnTo>
                                  <a:pt x="1495" y="1563"/>
                                </a:lnTo>
                                <a:lnTo>
                                  <a:pt x="1501" y="1596"/>
                                </a:lnTo>
                                <a:lnTo>
                                  <a:pt x="1506" y="1632"/>
                                </a:lnTo>
                                <a:lnTo>
                                  <a:pt x="1511" y="1669"/>
                                </a:lnTo>
                                <a:lnTo>
                                  <a:pt x="1517" y="1708"/>
                                </a:lnTo>
                                <a:lnTo>
                                  <a:pt x="1521" y="1748"/>
                                </a:lnTo>
                                <a:lnTo>
                                  <a:pt x="1524" y="1791"/>
                                </a:lnTo>
                                <a:lnTo>
                                  <a:pt x="1527" y="1835"/>
                                </a:lnTo>
                                <a:lnTo>
                                  <a:pt x="1530" y="1880"/>
                                </a:lnTo>
                                <a:lnTo>
                                  <a:pt x="1532" y="1927"/>
                                </a:lnTo>
                                <a:lnTo>
                                  <a:pt x="1533" y="1976"/>
                                </a:lnTo>
                                <a:lnTo>
                                  <a:pt x="1535" y="2025"/>
                                </a:lnTo>
                                <a:lnTo>
                                  <a:pt x="1535" y="2077"/>
                                </a:lnTo>
                                <a:lnTo>
                                  <a:pt x="1536" y="2131"/>
                                </a:lnTo>
                                <a:close/>
                                <a:moveTo>
                                  <a:pt x="1041" y="1514"/>
                                </a:moveTo>
                                <a:lnTo>
                                  <a:pt x="1021" y="1557"/>
                                </a:lnTo>
                                <a:lnTo>
                                  <a:pt x="1001" y="1600"/>
                                </a:lnTo>
                                <a:lnTo>
                                  <a:pt x="981" y="1644"/>
                                </a:lnTo>
                                <a:lnTo>
                                  <a:pt x="964" y="1687"/>
                                </a:lnTo>
                                <a:lnTo>
                                  <a:pt x="946" y="1731"/>
                                </a:lnTo>
                                <a:lnTo>
                                  <a:pt x="929" y="1774"/>
                                </a:lnTo>
                                <a:lnTo>
                                  <a:pt x="914" y="1818"/>
                                </a:lnTo>
                                <a:lnTo>
                                  <a:pt x="899" y="1863"/>
                                </a:lnTo>
                                <a:lnTo>
                                  <a:pt x="886" y="1906"/>
                                </a:lnTo>
                                <a:lnTo>
                                  <a:pt x="872" y="1951"/>
                                </a:lnTo>
                                <a:lnTo>
                                  <a:pt x="861" y="1995"/>
                                </a:lnTo>
                                <a:lnTo>
                                  <a:pt x="850" y="2040"/>
                                </a:lnTo>
                                <a:lnTo>
                                  <a:pt x="839" y="2086"/>
                                </a:lnTo>
                                <a:lnTo>
                                  <a:pt x="830" y="2130"/>
                                </a:lnTo>
                                <a:lnTo>
                                  <a:pt x="821" y="2176"/>
                                </a:lnTo>
                                <a:lnTo>
                                  <a:pt x="813" y="2222"/>
                                </a:lnTo>
                                <a:lnTo>
                                  <a:pt x="688" y="2175"/>
                                </a:lnTo>
                                <a:lnTo>
                                  <a:pt x="704" y="2122"/>
                                </a:lnTo>
                                <a:lnTo>
                                  <a:pt x="719" y="2071"/>
                                </a:lnTo>
                                <a:lnTo>
                                  <a:pt x="735" y="2020"/>
                                </a:lnTo>
                                <a:lnTo>
                                  <a:pt x="751" y="1971"/>
                                </a:lnTo>
                                <a:lnTo>
                                  <a:pt x="769" y="1923"/>
                                </a:lnTo>
                                <a:lnTo>
                                  <a:pt x="786" y="1875"/>
                                </a:lnTo>
                                <a:lnTo>
                                  <a:pt x="804" y="1829"/>
                                </a:lnTo>
                                <a:lnTo>
                                  <a:pt x="823" y="1784"/>
                                </a:lnTo>
                                <a:lnTo>
                                  <a:pt x="842" y="1739"/>
                                </a:lnTo>
                                <a:lnTo>
                                  <a:pt x="862" y="1695"/>
                                </a:lnTo>
                                <a:lnTo>
                                  <a:pt x="883" y="1653"/>
                                </a:lnTo>
                                <a:lnTo>
                                  <a:pt x="904" y="1611"/>
                                </a:lnTo>
                                <a:lnTo>
                                  <a:pt x="925" y="1571"/>
                                </a:lnTo>
                                <a:lnTo>
                                  <a:pt x="947" y="1531"/>
                                </a:lnTo>
                                <a:lnTo>
                                  <a:pt x="970" y="1492"/>
                                </a:lnTo>
                                <a:lnTo>
                                  <a:pt x="993" y="1454"/>
                                </a:lnTo>
                                <a:lnTo>
                                  <a:pt x="1041" y="1514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1">
                                  <a:lumMod val="75000"/>
                                  <a:lumOff val="0"/>
                                  <a:alpha val="85001"/>
                                </a:schemeClr>
                              </a:gs>
                              <a:gs pos="100000">
                                <a:schemeClr val="accent2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3069"/>
                        <wps:cNvSpPr>
                          <a:spLocks noEditPoints="1"/>
                        </wps:cNvSpPr>
                        <wps:spPr bwMode="auto">
                          <a:xfrm>
                            <a:off x="7786" y="4700"/>
                            <a:ext cx="379" cy="398"/>
                          </a:xfrm>
                          <a:custGeom>
                            <a:avLst/>
                            <a:gdLst>
                              <a:gd name="T0" fmla="*/ 1147 w 1355"/>
                              <a:gd name="T1" fmla="*/ 1269 h 1374"/>
                              <a:gd name="T2" fmla="*/ 840 w 1355"/>
                              <a:gd name="T3" fmla="*/ 1348 h 1374"/>
                              <a:gd name="T4" fmla="*/ 540 w 1355"/>
                              <a:gd name="T5" fmla="*/ 1374 h 1374"/>
                              <a:gd name="T6" fmla="*/ 386 w 1355"/>
                              <a:gd name="T7" fmla="*/ 1361 h 1374"/>
                              <a:gd name="T8" fmla="*/ 252 w 1355"/>
                              <a:gd name="T9" fmla="*/ 1326 h 1374"/>
                              <a:gd name="T10" fmla="*/ 135 w 1355"/>
                              <a:gd name="T11" fmla="*/ 1263 h 1374"/>
                              <a:gd name="T12" fmla="*/ 46 w 1355"/>
                              <a:gd name="T13" fmla="*/ 1161 h 1374"/>
                              <a:gd name="T14" fmla="*/ 4 w 1355"/>
                              <a:gd name="T15" fmla="*/ 1030 h 1374"/>
                              <a:gd name="T16" fmla="*/ 14 w 1355"/>
                              <a:gd name="T17" fmla="*/ 891 h 1374"/>
                              <a:gd name="T18" fmla="*/ 74 w 1355"/>
                              <a:gd name="T19" fmla="*/ 767 h 1374"/>
                              <a:gd name="T20" fmla="*/ 186 w 1355"/>
                              <a:gd name="T21" fmla="*/ 654 h 1374"/>
                              <a:gd name="T22" fmla="*/ 348 w 1355"/>
                              <a:gd name="T23" fmla="*/ 551 h 1374"/>
                              <a:gd name="T24" fmla="*/ 562 w 1355"/>
                              <a:gd name="T25" fmla="*/ 460 h 1374"/>
                              <a:gd name="T26" fmla="*/ 715 w 1355"/>
                              <a:gd name="T27" fmla="*/ 364 h 1374"/>
                              <a:gd name="T28" fmla="*/ 632 w 1355"/>
                              <a:gd name="T29" fmla="*/ 275 h 1374"/>
                              <a:gd name="T30" fmla="*/ 505 w 1355"/>
                              <a:gd name="T31" fmla="*/ 232 h 1374"/>
                              <a:gd name="T32" fmla="*/ 342 w 1355"/>
                              <a:gd name="T33" fmla="*/ 242 h 1374"/>
                              <a:gd name="T34" fmla="*/ 195 w 1355"/>
                              <a:gd name="T35" fmla="*/ 304 h 1374"/>
                              <a:gd name="T36" fmla="*/ 72 w 1355"/>
                              <a:gd name="T37" fmla="*/ 418 h 1374"/>
                              <a:gd name="T38" fmla="*/ 77 w 1355"/>
                              <a:gd name="T39" fmla="*/ 250 h 1374"/>
                              <a:gd name="T40" fmla="*/ 182 w 1355"/>
                              <a:gd name="T41" fmla="*/ 151 h 1374"/>
                              <a:gd name="T42" fmla="*/ 301 w 1355"/>
                              <a:gd name="T43" fmla="*/ 78 h 1374"/>
                              <a:gd name="T44" fmla="*/ 436 w 1355"/>
                              <a:gd name="T45" fmla="*/ 28 h 1374"/>
                              <a:gd name="T46" fmla="*/ 586 w 1355"/>
                              <a:gd name="T47" fmla="*/ 3 h 1374"/>
                              <a:gd name="T48" fmla="*/ 734 w 1355"/>
                              <a:gd name="T49" fmla="*/ 4 h 1374"/>
                              <a:gd name="T50" fmla="*/ 856 w 1355"/>
                              <a:gd name="T51" fmla="*/ 32 h 1374"/>
                              <a:gd name="T52" fmla="*/ 967 w 1355"/>
                              <a:gd name="T53" fmla="*/ 88 h 1374"/>
                              <a:gd name="T54" fmla="*/ 1065 w 1355"/>
                              <a:gd name="T55" fmla="*/ 173 h 1374"/>
                              <a:gd name="T56" fmla="*/ 1151 w 1355"/>
                              <a:gd name="T57" fmla="*/ 285 h 1374"/>
                              <a:gd name="T58" fmla="*/ 1232 w 1355"/>
                              <a:gd name="T59" fmla="*/ 440 h 1374"/>
                              <a:gd name="T60" fmla="*/ 1314 w 1355"/>
                              <a:gd name="T61" fmla="*/ 692 h 1374"/>
                              <a:gd name="T62" fmla="*/ 1352 w 1355"/>
                              <a:gd name="T63" fmla="*/ 967 h 1374"/>
                              <a:gd name="T64" fmla="*/ 1145 w 1355"/>
                              <a:gd name="T65" fmla="*/ 624 h 1374"/>
                              <a:gd name="T66" fmla="*/ 1123 w 1355"/>
                              <a:gd name="T67" fmla="*/ 574 h 1374"/>
                              <a:gd name="T68" fmla="*/ 1074 w 1355"/>
                              <a:gd name="T69" fmla="*/ 552 h 1374"/>
                              <a:gd name="T70" fmla="*/ 1009 w 1355"/>
                              <a:gd name="T71" fmla="*/ 556 h 1374"/>
                              <a:gd name="T72" fmla="*/ 968 w 1355"/>
                              <a:gd name="T73" fmla="*/ 588 h 1374"/>
                              <a:gd name="T74" fmla="*/ 953 w 1355"/>
                              <a:gd name="T75" fmla="*/ 646 h 1374"/>
                              <a:gd name="T76" fmla="*/ 968 w 1355"/>
                              <a:gd name="T77" fmla="*/ 706 h 1374"/>
                              <a:gd name="T78" fmla="*/ 1009 w 1355"/>
                              <a:gd name="T79" fmla="*/ 737 h 1374"/>
                              <a:gd name="T80" fmla="*/ 1074 w 1355"/>
                              <a:gd name="T81" fmla="*/ 741 h 1374"/>
                              <a:gd name="T82" fmla="*/ 1123 w 1355"/>
                              <a:gd name="T83" fmla="*/ 719 h 1374"/>
                              <a:gd name="T84" fmla="*/ 1145 w 1355"/>
                              <a:gd name="T85" fmla="*/ 669 h 1374"/>
                              <a:gd name="T86" fmla="*/ 826 w 1355"/>
                              <a:gd name="T87" fmla="*/ 923 h 1374"/>
                              <a:gd name="T88" fmla="*/ 813 w 1355"/>
                              <a:gd name="T89" fmla="*/ 743 h 1374"/>
                              <a:gd name="T90" fmla="*/ 786 w 1355"/>
                              <a:gd name="T91" fmla="*/ 566 h 1374"/>
                              <a:gd name="T92" fmla="*/ 632 w 1355"/>
                              <a:gd name="T93" fmla="*/ 584 h 1374"/>
                              <a:gd name="T94" fmla="*/ 481 w 1355"/>
                              <a:gd name="T95" fmla="*/ 645 h 1374"/>
                              <a:gd name="T96" fmla="*/ 513 w 1355"/>
                              <a:gd name="T97" fmla="*/ 1256 h 1374"/>
                              <a:gd name="T98" fmla="*/ 658 w 1355"/>
                              <a:gd name="T99" fmla="*/ 1248 h 1374"/>
                              <a:gd name="T100" fmla="*/ 769 w 1355"/>
                              <a:gd name="T101" fmla="*/ 1228 h 1374"/>
                              <a:gd name="T102" fmla="*/ 826 w 1355"/>
                              <a:gd name="T103" fmla="*/ 1156 h 1374"/>
                              <a:gd name="T104" fmla="*/ 828 w 1355"/>
                              <a:gd name="T105" fmla="*/ 1015 h 1374"/>
                              <a:gd name="T106" fmla="*/ 1187 w 1355"/>
                              <a:gd name="T107" fmla="*/ 951 h 1374"/>
                              <a:gd name="T108" fmla="*/ 1138 w 1355"/>
                              <a:gd name="T109" fmla="*/ 901 h 1374"/>
                              <a:gd name="T110" fmla="*/ 1066 w 1355"/>
                              <a:gd name="T111" fmla="*/ 887 h 1374"/>
                              <a:gd name="T112" fmla="*/ 1000 w 1355"/>
                              <a:gd name="T113" fmla="*/ 913 h 1374"/>
                              <a:gd name="T114" fmla="*/ 958 w 1355"/>
                              <a:gd name="T115" fmla="*/ 972 h 1374"/>
                              <a:gd name="T116" fmla="*/ 958 w 1355"/>
                              <a:gd name="T117" fmla="*/ 1047 h 1374"/>
                              <a:gd name="T118" fmla="*/ 1000 w 1355"/>
                              <a:gd name="T119" fmla="*/ 1105 h 1374"/>
                              <a:gd name="T120" fmla="*/ 1066 w 1355"/>
                              <a:gd name="T121" fmla="*/ 1132 h 1374"/>
                              <a:gd name="T122" fmla="*/ 1138 w 1355"/>
                              <a:gd name="T123" fmla="*/ 1119 h 1374"/>
                              <a:gd name="T124" fmla="*/ 1187 w 1355"/>
                              <a:gd name="T125" fmla="*/ 1068 h 13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355" h="1374">
                                <a:moveTo>
                                  <a:pt x="1355" y="1114"/>
                                </a:moveTo>
                                <a:lnTo>
                                  <a:pt x="1353" y="1187"/>
                                </a:lnTo>
                                <a:lnTo>
                                  <a:pt x="1301" y="1210"/>
                                </a:lnTo>
                                <a:lnTo>
                                  <a:pt x="1249" y="1231"/>
                                </a:lnTo>
                                <a:lnTo>
                                  <a:pt x="1198" y="1250"/>
                                </a:lnTo>
                                <a:lnTo>
                                  <a:pt x="1147" y="1269"/>
                                </a:lnTo>
                                <a:lnTo>
                                  <a:pt x="1095" y="1286"/>
                                </a:lnTo>
                                <a:lnTo>
                                  <a:pt x="1044" y="1301"/>
                                </a:lnTo>
                                <a:lnTo>
                                  <a:pt x="993" y="1315"/>
                                </a:lnTo>
                                <a:lnTo>
                                  <a:pt x="942" y="1327"/>
                                </a:lnTo>
                                <a:lnTo>
                                  <a:pt x="891" y="1339"/>
                                </a:lnTo>
                                <a:lnTo>
                                  <a:pt x="840" y="1348"/>
                                </a:lnTo>
                                <a:lnTo>
                                  <a:pt x="791" y="1356"/>
                                </a:lnTo>
                                <a:lnTo>
                                  <a:pt x="740" y="1362"/>
                                </a:lnTo>
                                <a:lnTo>
                                  <a:pt x="690" y="1368"/>
                                </a:lnTo>
                                <a:lnTo>
                                  <a:pt x="639" y="1371"/>
                                </a:lnTo>
                                <a:lnTo>
                                  <a:pt x="590" y="1373"/>
                                </a:lnTo>
                                <a:lnTo>
                                  <a:pt x="540" y="1374"/>
                                </a:lnTo>
                                <a:lnTo>
                                  <a:pt x="513" y="1374"/>
                                </a:lnTo>
                                <a:lnTo>
                                  <a:pt x="486" y="1373"/>
                                </a:lnTo>
                                <a:lnTo>
                                  <a:pt x="460" y="1371"/>
                                </a:lnTo>
                                <a:lnTo>
                                  <a:pt x="435" y="1369"/>
                                </a:lnTo>
                                <a:lnTo>
                                  <a:pt x="410" y="1366"/>
                                </a:lnTo>
                                <a:lnTo>
                                  <a:pt x="386" y="1361"/>
                                </a:lnTo>
                                <a:lnTo>
                                  <a:pt x="362" y="1357"/>
                                </a:lnTo>
                                <a:lnTo>
                                  <a:pt x="339" y="1352"/>
                                </a:lnTo>
                                <a:lnTo>
                                  <a:pt x="316" y="1347"/>
                                </a:lnTo>
                                <a:lnTo>
                                  <a:pt x="294" y="1341"/>
                                </a:lnTo>
                                <a:lnTo>
                                  <a:pt x="273" y="1333"/>
                                </a:lnTo>
                                <a:lnTo>
                                  <a:pt x="252" y="1326"/>
                                </a:lnTo>
                                <a:lnTo>
                                  <a:pt x="232" y="1318"/>
                                </a:lnTo>
                                <a:lnTo>
                                  <a:pt x="213" y="1308"/>
                                </a:lnTo>
                                <a:lnTo>
                                  <a:pt x="194" y="1299"/>
                                </a:lnTo>
                                <a:lnTo>
                                  <a:pt x="175" y="1289"/>
                                </a:lnTo>
                                <a:lnTo>
                                  <a:pt x="155" y="1276"/>
                                </a:lnTo>
                                <a:lnTo>
                                  <a:pt x="135" y="1263"/>
                                </a:lnTo>
                                <a:lnTo>
                                  <a:pt x="116" y="1248"/>
                                </a:lnTo>
                                <a:lnTo>
                                  <a:pt x="100" y="1233"/>
                                </a:lnTo>
                                <a:lnTo>
                                  <a:pt x="84" y="1216"/>
                                </a:lnTo>
                                <a:lnTo>
                                  <a:pt x="71" y="1198"/>
                                </a:lnTo>
                                <a:lnTo>
                                  <a:pt x="57" y="1181"/>
                                </a:lnTo>
                                <a:lnTo>
                                  <a:pt x="46" y="1161"/>
                                </a:lnTo>
                                <a:lnTo>
                                  <a:pt x="35" y="1141"/>
                                </a:lnTo>
                                <a:lnTo>
                                  <a:pt x="27" y="1121"/>
                                </a:lnTo>
                                <a:lnTo>
                                  <a:pt x="19" y="1100"/>
                                </a:lnTo>
                                <a:lnTo>
                                  <a:pt x="13" y="1077"/>
                                </a:lnTo>
                                <a:lnTo>
                                  <a:pt x="9" y="1054"/>
                                </a:lnTo>
                                <a:lnTo>
                                  <a:pt x="4" y="1030"/>
                                </a:lnTo>
                                <a:lnTo>
                                  <a:pt x="2" y="1005"/>
                                </a:lnTo>
                                <a:lnTo>
                                  <a:pt x="2" y="980"/>
                                </a:lnTo>
                                <a:lnTo>
                                  <a:pt x="2" y="957"/>
                                </a:lnTo>
                                <a:lnTo>
                                  <a:pt x="4" y="935"/>
                                </a:lnTo>
                                <a:lnTo>
                                  <a:pt x="9" y="913"/>
                                </a:lnTo>
                                <a:lnTo>
                                  <a:pt x="14" y="891"/>
                                </a:lnTo>
                                <a:lnTo>
                                  <a:pt x="20" y="870"/>
                                </a:lnTo>
                                <a:lnTo>
                                  <a:pt x="28" y="849"/>
                                </a:lnTo>
                                <a:lnTo>
                                  <a:pt x="38" y="828"/>
                                </a:lnTo>
                                <a:lnTo>
                                  <a:pt x="48" y="807"/>
                                </a:lnTo>
                                <a:lnTo>
                                  <a:pt x="60" y="787"/>
                                </a:lnTo>
                                <a:lnTo>
                                  <a:pt x="74" y="767"/>
                                </a:lnTo>
                                <a:lnTo>
                                  <a:pt x="88" y="747"/>
                                </a:lnTo>
                                <a:lnTo>
                                  <a:pt x="105" y="728"/>
                                </a:lnTo>
                                <a:lnTo>
                                  <a:pt x="124" y="709"/>
                                </a:lnTo>
                                <a:lnTo>
                                  <a:pt x="142" y="690"/>
                                </a:lnTo>
                                <a:lnTo>
                                  <a:pt x="163" y="671"/>
                                </a:lnTo>
                                <a:lnTo>
                                  <a:pt x="186" y="654"/>
                                </a:lnTo>
                                <a:lnTo>
                                  <a:pt x="209" y="636"/>
                                </a:lnTo>
                                <a:lnTo>
                                  <a:pt x="234" y="618"/>
                                </a:lnTo>
                                <a:lnTo>
                                  <a:pt x="260" y="601"/>
                                </a:lnTo>
                                <a:lnTo>
                                  <a:pt x="288" y="584"/>
                                </a:lnTo>
                                <a:lnTo>
                                  <a:pt x="317" y="568"/>
                                </a:lnTo>
                                <a:lnTo>
                                  <a:pt x="348" y="551"/>
                                </a:lnTo>
                                <a:lnTo>
                                  <a:pt x="380" y="535"/>
                                </a:lnTo>
                                <a:lnTo>
                                  <a:pt x="414" y="520"/>
                                </a:lnTo>
                                <a:lnTo>
                                  <a:pt x="449" y="504"/>
                                </a:lnTo>
                                <a:lnTo>
                                  <a:pt x="485" y="489"/>
                                </a:lnTo>
                                <a:lnTo>
                                  <a:pt x="522" y="474"/>
                                </a:lnTo>
                                <a:lnTo>
                                  <a:pt x="562" y="460"/>
                                </a:lnTo>
                                <a:lnTo>
                                  <a:pt x="602" y="445"/>
                                </a:lnTo>
                                <a:lnTo>
                                  <a:pt x="644" y="432"/>
                                </a:lnTo>
                                <a:lnTo>
                                  <a:pt x="688" y="418"/>
                                </a:lnTo>
                                <a:lnTo>
                                  <a:pt x="733" y="405"/>
                                </a:lnTo>
                                <a:lnTo>
                                  <a:pt x="724" y="384"/>
                                </a:lnTo>
                                <a:lnTo>
                                  <a:pt x="715" y="364"/>
                                </a:lnTo>
                                <a:lnTo>
                                  <a:pt x="705" y="347"/>
                                </a:lnTo>
                                <a:lnTo>
                                  <a:pt x="692" y="329"/>
                                </a:lnTo>
                                <a:lnTo>
                                  <a:pt x="680" y="313"/>
                                </a:lnTo>
                                <a:lnTo>
                                  <a:pt x="665" y="300"/>
                                </a:lnTo>
                                <a:lnTo>
                                  <a:pt x="650" y="286"/>
                                </a:lnTo>
                                <a:lnTo>
                                  <a:pt x="632" y="275"/>
                                </a:lnTo>
                                <a:lnTo>
                                  <a:pt x="614" y="265"/>
                                </a:lnTo>
                                <a:lnTo>
                                  <a:pt x="595" y="255"/>
                                </a:lnTo>
                                <a:lnTo>
                                  <a:pt x="574" y="248"/>
                                </a:lnTo>
                                <a:lnTo>
                                  <a:pt x="552" y="241"/>
                                </a:lnTo>
                                <a:lnTo>
                                  <a:pt x="530" y="237"/>
                                </a:lnTo>
                                <a:lnTo>
                                  <a:pt x="505" y="232"/>
                                </a:lnTo>
                                <a:lnTo>
                                  <a:pt x="480" y="231"/>
                                </a:lnTo>
                                <a:lnTo>
                                  <a:pt x="453" y="230"/>
                                </a:lnTo>
                                <a:lnTo>
                                  <a:pt x="424" y="231"/>
                                </a:lnTo>
                                <a:lnTo>
                                  <a:pt x="396" y="233"/>
                                </a:lnTo>
                                <a:lnTo>
                                  <a:pt x="369" y="237"/>
                                </a:lnTo>
                                <a:lnTo>
                                  <a:pt x="342" y="242"/>
                                </a:lnTo>
                                <a:lnTo>
                                  <a:pt x="315" y="249"/>
                                </a:lnTo>
                                <a:lnTo>
                                  <a:pt x="290" y="257"/>
                                </a:lnTo>
                                <a:lnTo>
                                  <a:pt x="265" y="267"/>
                                </a:lnTo>
                                <a:lnTo>
                                  <a:pt x="241" y="278"/>
                                </a:lnTo>
                                <a:lnTo>
                                  <a:pt x="218" y="291"/>
                                </a:lnTo>
                                <a:lnTo>
                                  <a:pt x="195" y="304"/>
                                </a:lnTo>
                                <a:lnTo>
                                  <a:pt x="172" y="320"/>
                                </a:lnTo>
                                <a:lnTo>
                                  <a:pt x="151" y="337"/>
                                </a:lnTo>
                                <a:lnTo>
                                  <a:pt x="131" y="355"/>
                                </a:lnTo>
                                <a:lnTo>
                                  <a:pt x="110" y="375"/>
                                </a:lnTo>
                                <a:lnTo>
                                  <a:pt x="90" y="395"/>
                                </a:lnTo>
                                <a:lnTo>
                                  <a:pt x="72" y="418"/>
                                </a:lnTo>
                                <a:lnTo>
                                  <a:pt x="0" y="350"/>
                                </a:lnTo>
                                <a:lnTo>
                                  <a:pt x="15" y="328"/>
                                </a:lnTo>
                                <a:lnTo>
                                  <a:pt x="29" y="307"/>
                                </a:lnTo>
                                <a:lnTo>
                                  <a:pt x="45" y="287"/>
                                </a:lnTo>
                                <a:lnTo>
                                  <a:pt x="60" y="269"/>
                                </a:lnTo>
                                <a:lnTo>
                                  <a:pt x="77" y="250"/>
                                </a:lnTo>
                                <a:lnTo>
                                  <a:pt x="92" y="231"/>
                                </a:lnTo>
                                <a:lnTo>
                                  <a:pt x="110" y="215"/>
                                </a:lnTo>
                                <a:lnTo>
                                  <a:pt x="127" y="198"/>
                                </a:lnTo>
                                <a:lnTo>
                                  <a:pt x="144" y="182"/>
                                </a:lnTo>
                                <a:lnTo>
                                  <a:pt x="163" y="166"/>
                                </a:lnTo>
                                <a:lnTo>
                                  <a:pt x="182" y="151"/>
                                </a:lnTo>
                                <a:lnTo>
                                  <a:pt x="200" y="138"/>
                                </a:lnTo>
                                <a:lnTo>
                                  <a:pt x="220" y="125"/>
                                </a:lnTo>
                                <a:lnTo>
                                  <a:pt x="240" y="112"/>
                                </a:lnTo>
                                <a:lnTo>
                                  <a:pt x="259" y="100"/>
                                </a:lnTo>
                                <a:lnTo>
                                  <a:pt x="280" y="88"/>
                                </a:lnTo>
                                <a:lnTo>
                                  <a:pt x="301" y="78"/>
                                </a:lnTo>
                                <a:lnTo>
                                  <a:pt x="322" y="67"/>
                                </a:lnTo>
                                <a:lnTo>
                                  <a:pt x="344" y="58"/>
                                </a:lnTo>
                                <a:lnTo>
                                  <a:pt x="367" y="50"/>
                                </a:lnTo>
                                <a:lnTo>
                                  <a:pt x="389" y="41"/>
                                </a:lnTo>
                                <a:lnTo>
                                  <a:pt x="412" y="35"/>
                                </a:lnTo>
                                <a:lnTo>
                                  <a:pt x="436" y="28"/>
                                </a:lnTo>
                                <a:lnTo>
                                  <a:pt x="460" y="23"/>
                                </a:lnTo>
                                <a:lnTo>
                                  <a:pt x="484" y="18"/>
                                </a:lnTo>
                                <a:lnTo>
                                  <a:pt x="509" y="12"/>
                                </a:lnTo>
                                <a:lnTo>
                                  <a:pt x="535" y="9"/>
                                </a:lnTo>
                                <a:lnTo>
                                  <a:pt x="561" y="6"/>
                                </a:lnTo>
                                <a:lnTo>
                                  <a:pt x="586" y="3"/>
                                </a:lnTo>
                                <a:lnTo>
                                  <a:pt x="613" y="2"/>
                                </a:lnTo>
                                <a:lnTo>
                                  <a:pt x="640" y="1"/>
                                </a:lnTo>
                                <a:lnTo>
                                  <a:pt x="667" y="0"/>
                                </a:lnTo>
                                <a:lnTo>
                                  <a:pt x="690" y="1"/>
                                </a:lnTo>
                                <a:lnTo>
                                  <a:pt x="712" y="2"/>
                                </a:lnTo>
                                <a:lnTo>
                                  <a:pt x="734" y="4"/>
                                </a:lnTo>
                                <a:lnTo>
                                  <a:pt x="755" y="6"/>
                                </a:lnTo>
                                <a:lnTo>
                                  <a:pt x="776" y="10"/>
                                </a:lnTo>
                                <a:lnTo>
                                  <a:pt x="797" y="15"/>
                                </a:lnTo>
                                <a:lnTo>
                                  <a:pt x="816" y="20"/>
                                </a:lnTo>
                                <a:lnTo>
                                  <a:pt x="837" y="25"/>
                                </a:lnTo>
                                <a:lnTo>
                                  <a:pt x="856" y="32"/>
                                </a:lnTo>
                                <a:lnTo>
                                  <a:pt x="875" y="39"/>
                                </a:lnTo>
                                <a:lnTo>
                                  <a:pt x="894" y="48"/>
                                </a:lnTo>
                                <a:lnTo>
                                  <a:pt x="913" y="57"/>
                                </a:lnTo>
                                <a:lnTo>
                                  <a:pt x="931" y="66"/>
                                </a:lnTo>
                                <a:lnTo>
                                  <a:pt x="949" y="77"/>
                                </a:lnTo>
                                <a:lnTo>
                                  <a:pt x="967" y="88"/>
                                </a:lnTo>
                                <a:lnTo>
                                  <a:pt x="983" y="101"/>
                                </a:lnTo>
                                <a:lnTo>
                                  <a:pt x="1001" y="113"/>
                                </a:lnTo>
                                <a:lnTo>
                                  <a:pt x="1017" y="127"/>
                                </a:lnTo>
                                <a:lnTo>
                                  <a:pt x="1033" y="141"/>
                                </a:lnTo>
                                <a:lnTo>
                                  <a:pt x="1049" y="157"/>
                                </a:lnTo>
                                <a:lnTo>
                                  <a:pt x="1065" y="173"/>
                                </a:lnTo>
                                <a:lnTo>
                                  <a:pt x="1080" y="190"/>
                                </a:lnTo>
                                <a:lnTo>
                                  <a:pt x="1095" y="208"/>
                                </a:lnTo>
                                <a:lnTo>
                                  <a:pt x="1110" y="225"/>
                                </a:lnTo>
                                <a:lnTo>
                                  <a:pt x="1123" y="245"/>
                                </a:lnTo>
                                <a:lnTo>
                                  <a:pt x="1138" y="265"/>
                                </a:lnTo>
                                <a:lnTo>
                                  <a:pt x="1151" y="285"/>
                                </a:lnTo>
                                <a:lnTo>
                                  <a:pt x="1164" y="307"/>
                                </a:lnTo>
                                <a:lnTo>
                                  <a:pt x="1177" y="329"/>
                                </a:lnTo>
                                <a:lnTo>
                                  <a:pt x="1189" y="353"/>
                                </a:lnTo>
                                <a:lnTo>
                                  <a:pt x="1202" y="377"/>
                                </a:lnTo>
                                <a:lnTo>
                                  <a:pt x="1213" y="401"/>
                                </a:lnTo>
                                <a:lnTo>
                                  <a:pt x="1232" y="440"/>
                                </a:lnTo>
                                <a:lnTo>
                                  <a:pt x="1248" y="480"/>
                                </a:lnTo>
                                <a:lnTo>
                                  <a:pt x="1264" y="522"/>
                                </a:lnTo>
                                <a:lnTo>
                                  <a:pt x="1277" y="563"/>
                                </a:lnTo>
                                <a:lnTo>
                                  <a:pt x="1291" y="606"/>
                                </a:lnTo>
                                <a:lnTo>
                                  <a:pt x="1303" y="649"/>
                                </a:lnTo>
                                <a:lnTo>
                                  <a:pt x="1314" y="692"/>
                                </a:lnTo>
                                <a:lnTo>
                                  <a:pt x="1323" y="736"/>
                                </a:lnTo>
                                <a:lnTo>
                                  <a:pt x="1331" y="781"/>
                                </a:lnTo>
                                <a:lnTo>
                                  <a:pt x="1338" y="826"/>
                                </a:lnTo>
                                <a:lnTo>
                                  <a:pt x="1344" y="873"/>
                                </a:lnTo>
                                <a:lnTo>
                                  <a:pt x="1349" y="919"/>
                                </a:lnTo>
                                <a:lnTo>
                                  <a:pt x="1352" y="967"/>
                                </a:lnTo>
                                <a:lnTo>
                                  <a:pt x="1354" y="1016"/>
                                </a:lnTo>
                                <a:lnTo>
                                  <a:pt x="1355" y="1065"/>
                                </a:lnTo>
                                <a:lnTo>
                                  <a:pt x="1355" y="1114"/>
                                </a:lnTo>
                                <a:close/>
                                <a:moveTo>
                                  <a:pt x="1147" y="646"/>
                                </a:moveTo>
                                <a:lnTo>
                                  <a:pt x="1146" y="635"/>
                                </a:lnTo>
                                <a:lnTo>
                                  <a:pt x="1145" y="624"/>
                                </a:lnTo>
                                <a:lnTo>
                                  <a:pt x="1144" y="614"/>
                                </a:lnTo>
                                <a:lnTo>
                                  <a:pt x="1141" y="605"/>
                                </a:lnTo>
                                <a:lnTo>
                                  <a:pt x="1138" y="596"/>
                                </a:lnTo>
                                <a:lnTo>
                                  <a:pt x="1133" y="588"/>
                                </a:lnTo>
                                <a:lnTo>
                                  <a:pt x="1128" y="581"/>
                                </a:lnTo>
                                <a:lnTo>
                                  <a:pt x="1123" y="574"/>
                                </a:lnTo>
                                <a:lnTo>
                                  <a:pt x="1117" y="569"/>
                                </a:lnTo>
                                <a:lnTo>
                                  <a:pt x="1110" y="563"/>
                                </a:lnTo>
                                <a:lnTo>
                                  <a:pt x="1102" y="559"/>
                                </a:lnTo>
                                <a:lnTo>
                                  <a:pt x="1093" y="556"/>
                                </a:lnTo>
                                <a:lnTo>
                                  <a:pt x="1084" y="554"/>
                                </a:lnTo>
                                <a:lnTo>
                                  <a:pt x="1074" y="552"/>
                                </a:lnTo>
                                <a:lnTo>
                                  <a:pt x="1063" y="551"/>
                                </a:lnTo>
                                <a:lnTo>
                                  <a:pt x="1052" y="550"/>
                                </a:lnTo>
                                <a:lnTo>
                                  <a:pt x="1039" y="551"/>
                                </a:lnTo>
                                <a:lnTo>
                                  <a:pt x="1029" y="552"/>
                                </a:lnTo>
                                <a:lnTo>
                                  <a:pt x="1018" y="554"/>
                                </a:lnTo>
                                <a:lnTo>
                                  <a:pt x="1009" y="556"/>
                                </a:lnTo>
                                <a:lnTo>
                                  <a:pt x="1000" y="559"/>
                                </a:lnTo>
                                <a:lnTo>
                                  <a:pt x="991" y="563"/>
                                </a:lnTo>
                                <a:lnTo>
                                  <a:pt x="984" y="569"/>
                                </a:lnTo>
                                <a:lnTo>
                                  <a:pt x="978" y="574"/>
                                </a:lnTo>
                                <a:lnTo>
                                  <a:pt x="973" y="581"/>
                                </a:lnTo>
                                <a:lnTo>
                                  <a:pt x="968" y="588"/>
                                </a:lnTo>
                                <a:lnTo>
                                  <a:pt x="964" y="596"/>
                                </a:lnTo>
                                <a:lnTo>
                                  <a:pt x="959" y="605"/>
                                </a:lnTo>
                                <a:lnTo>
                                  <a:pt x="957" y="614"/>
                                </a:lnTo>
                                <a:lnTo>
                                  <a:pt x="955" y="624"/>
                                </a:lnTo>
                                <a:lnTo>
                                  <a:pt x="954" y="635"/>
                                </a:lnTo>
                                <a:lnTo>
                                  <a:pt x="953" y="646"/>
                                </a:lnTo>
                                <a:lnTo>
                                  <a:pt x="954" y="659"/>
                                </a:lnTo>
                                <a:lnTo>
                                  <a:pt x="955" y="669"/>
                                </a:lnTo>
                                <a:lnTo>
                                  <a:pt x="957" y="680"/>
                                </a:lnTo>
                                <a:lnTo>
                                  <a:pt x="959" y="689"/>
                                </a:lnTo>
                                <a:lnTo>
                                  <a:pt x="964" y="697"/>
                                </a:lnTo>
                                <a:lnTo>
                                  <a:pt x="968" y="706"/>
                                </a:lnTo>
                                <a:lnTo>
                                  <a:pt x="973" y="713"/>
                                </a:lnTo>
                                <a:lnTo>
                                  <a:pt x="978" y="719"/>
                                </a:lnTo>
                                <a:lnTo>
                                  <a:pt x="984" y="724"/>
                                </a:lnTo>
                                <a:lnTo>
                                  <a:pt x="991" y="729"/>
                                </a:lnTo>
                                <a:lnTo>
                                  <a:pt x="1000" y="734"/>
                                </a:lnTo>
                                <a:lnTo>
                                  <a:pt x="1009" y="737"/>
                                </a:lnTo>
                                <a:lnTo>
                                  <a:pt x="1018" y="739"/>
                                </a:lnTo>
                                <a:lnTo>
                                  <a:pt x="1029" y="741"/>
                                </a:lnTo>
                                <a:lnTo>
                                  <a:pt x="1039" y="742"/>
                                </a:lnTo>
                                <a:lnTo>
                                  <a:pt x="1052" y="743"/>
                                </a:lnTo>
                                <a:lnTo>
                                  <a:pt x="1063" y="742"/>
                                </a:lnTo>
                                <a:lnTo>
                                  <a:pt x="1074" y="741"/>
                                </a:lnTo>
                                <a:lnTo>
                                  <a:pt x="1084" y="739"/>
                                </a:lnTo>
                                <a:lnTo>
                                  <a:pt x="1093" y="737"/>
                                </a:lnTo>
                                <a:lnTo>
                                  <a:pt x="1102" y="734"/>
                                </a:lnTo>
                                <a:lnTo>
                                  <a:pt x="1110" y="729"/>
                                </a:lnTo>
                                <a:lnTo>
                                  <a:pt x="1117" y="724"/>
                                </a:lnTo>
                                <a:lnTo>
                                  <a:pt x="1123" y="719"/>
                                </a:lnTo>
                                <a:lnTo>
                                  <a:pt x="1128" y="713"/>
                                </a:lnTo>
                                <a:lnTo>
                                  <a:pt x="1133" y="706"/>
                                </a:lnTo>
                                <a:lnTo>
                                  <a:pt x="1138" y="697"/>
                                </a:lnTo>
                                <a:lnTo>
                                  <a:pt x="1141" y="689"/>
                                </a:lnTo>
                                <a:lnTo>
                                  <a:pt x="1144" y="680"/>
                                </a:lnTo>
                                <a:lnTo>
                                  <a:pt x="1145" y="669"/>
                                </a:lnTo>
                                <a:lnTo>
                                  <a:pt x="1146" y="659"/>
                                </a:lnTo>
                                <a:lnTo>
                                  <a:pt x="1147" y="646"/>
                                </a:lnTo>
                                <a:close/>
                                <a:moveTo>
                                  <a:pt x="828" y="1015"/>
                                </a:moveTo>
                                <a:lnTo>
                                  <a:pt x="828" y="985"/>
                                </a:lnTo>
                                <a:lnTo>
                                  <a:pt x="827" y="954"/>
                                </a:lnTo>
                                <a:lnTo>
                                  <a:pt x="826" y="923"/>
                                </a:lnTo>
                                <a:lnTo>
                                  <a:pt x="825" y="893"/>
                                </a:lnTo>
                                <a:lnTo>
                                  <a:pt x="823" y="863"/>
                                </a:lnTo>
                                <a:lnTo>
                                  <a:pt x="822" y="833"/>
                                </a:lnTo>
                                <a:lnTo>
                                  <a:pt x="818" y="803"/>
                                </a:lnTo>
                                <a:lnTo>
                                  <a:pt x="816" y="773"/>
                                </a:lnTo>
                                <a:lnTo>
                                  <a:pt x="813" y="743"/>
                                </a:lnTo>
                                <a:lnTo>
                                  <a:pt x="810" y="714"/>
                                </a:lnTo>
                                <a:lnTo>
                                  <a:pt x="806" y="684"/>
                                </a:lnTo>
                                <a:lnTo>
                                  <a:pt x="802" y="655"/>
                                </a:lnTo>
                                <a:lnTo>
                                  <a:pt x="797" y="625"/>
                                </a:lnTo>
                                <a:lnTo>
                                  <a:pt x="792" y="596"/>
                                </a:lnTo>
                                <a:lnTo>
                                  <a:pt x="786" y="566"/>
                                </a:lnTo>
                                <a:lnTo>
                                  <a:pt x="781" y="536"/>
                                </a:lnTo>
                                <a:lnTo>
                                  <a:pt x="749" y="546"/>
                                </a:lnTo>
                                <a:lnTo>
                                  <a:pt x="719" y="555"/>
                                </a:lnTo>
                                <a:lnTo>
                                  <a:pt x="689" y="564"/>
                                </a:lnTo>
                                <a:lnTo>
                                  <a:pt x="661" y="574"/>
                                </a:lnTo>
                                <a:lnTo>
                                  <a:pt x="632" y="584"/>
                                </a:lnTo>
                                <a:lnTo>
                                  <a:pt x="605" y="594"/>
                                </a:lnTo>
                                <a:lnTo>
                                  <a:pt x="578" y="604"/>
                                </a:lnTo>
                                <a:lnTo>
                                  <a:pt x="552" y="613"/>
                                </a:lnTo>
                                <a:lnTo>
                                  <a:pt x="527" y="624"/>
                                </a:lnTo>
                                <a:lnTo>
                                  <a:pt x="504" y="635"/>
                                </a:lnTo>
                                <a:lnTo>
                                  <a:pt x="481" y="645"/>
                                </a:lnTo>
                                <a:lnTo>
                                  <a:pt x="458" y="656"/>
                                </a:lnTo>
                                <a:lnTo>
                                  <a:pt x="436" y="667"/>
                                </a:lnTo>
                                <a:lnTo>
                                  <a:pt x="416" y="678"/>
                                </a:lnTo>
                                <a:lnTo>
                                  <a:pt x="395" y="689"/>
                                </a:lnTo>
                                <a:lnTo>
                                  <a:pt x="376" y="700"/>
                                </a:lnTo>
                                <a:lnTo>
                                  <a:pt x="513" y="1256"/>
                                </a:lnTo>
                                <a:lnTo>
                                  <a:pt x="540" y="1256"/>
                                </a:lnTo>
                                <a:lnTo>
                                  <a:pt x="565" y="1254"/>
                                </a:lnTo>
                                <a:lnTo>
                                  <a:pt x="590" y="1253"/>
                                </a:lnTo>
                                <a:lnTo>
                                  <a:pt x="613" y="1252"/>
                                </a:lnTo>
                                <a:lnTo>
                                  <a:pt x="636" y="1250"/>
                                </a:lnTo>
                                <a:lnTo>
                                  <a:pt x="658" y="1248"/>
                                </a:lnTo>
                                <a:lnTo>
                                  <a:pt x="679" y="1246"/>
                                </a:lnTo>
                                <a:lnTo>
                                  <a:pt x="698" y="1243"/>
                                </a:lnTo>
                                <a:lnTo>
                                  <a:pt x="717" y="1240"/>
                                </a:lnTo>
                                <a:lnTo>
                                  <a:pt x="736" y="1237"/>
                                </a:lnTo>
                                <a:lnTo>
                                  <a:pt x="752" y="1233"/>
                                </a:lnTo>
                                <a:lnTo>
                                  <a:pt x="769" y="1228"/>
                                </a:lnTo>
                                <a:lnTo>
                                  <a:pt x="784" y="1222"/>
                                </a:lnTo>
                                <a:lnTo>
                                  <a:pt x="798" y="1217"/>
                                </a:lnTo>
                                <a:lnTo>
                                  <a:pt x="811" y="1211"/>
                                </a:lnTo>
                                <a:lnTo>
                                  <a:pt x="824" y="1205"/>
                                </a:lnTo>
                                <a:lnTo>
                                  <a:pt x="825" y="1180"/>
                                </a:lnTo>
                                <a:lnTo>
                                  <a:pt x="826" y="1156"/>
                                </a:lnTo>
                                <a:lnTo>
                                  <a:pt x="827" y="1133"/>
                                </a:lnTo>
                                <a:lnTo>
                                  <a:pt x="827" y="1109"/>
                                </a:lnTo>
                                <a:lnTo>
                                  <a:pt x="828" y="1085"/>
                                </a:lnTo>
                                <a:lnTo>
                                  <a:pt x="828" y="1061"/>
                                </a:lnTo>
                                <a:lnTo>
                                  <a:pt x="828" y="1039"/>
                                </a:lnTo>
                                <a:lnTo>
                                  <a:pt x="828" y="1015"/>
                                </a:lnTo>
                                <a:close/>
                                <a:moveTo>
                                  <a:pt x="1202" y="1010"/>
                                </a:moveTo>
                                <a:lnTo>
                                  <a:pt x="1201" y="997"/>
                                </a:lnTo>
                                <a:lnTo>
                                  <a:pt x="1200" y="985"/>
                                </a:lnTo>
                                <a:lnTo>
                                  <a:pt x="1197" y="973"/>
                                </a:lnTo>
                                <a:lnTo>
                                  <a:pt x="1192" y="963"/>
                                </a:lnTo>
                                <a:lnTo>
                                  <a:pt x="1187" y="951"/>
                                </a:lnTo>
                                <a:lnTo>
                                  <a:pt x="1181" y="941"/>
                                </a:lnTo>
                                <a:lnTo>
                                  <a:pt x="1174" y="932"/>
                                </a:lnTo>
                                <a:lnTo>
                                  <a:pt x="1165" y="922"/>
                                </a:lnTo>
                                <a:lnTo>
                                  <a:pt x="1157" y="914"/>
                                </a:lnTo>
                                <a:lnTo>
                                  <a:pt x="1147" y="907"/>
                                </a:lnTo>
                                <a:lnTo>
                                  <a:pt x="1138" y="901"/>
                                </a:lnTo>
                                <a:lnTo>
                                  <a:pt x="1126" y="895"/>
                                </a:lnTo>
                                <a:lnTo>
                                  <a:pt x="1115" y="891"/>
                                </a:lnTo>
                                <a:lnTo>
                                  <a:pt x="1103" y="888"/>
                                </a:lnTo>
                                <a:lnTo>
                                  <a:pt x="1091" y="887"/>
                                </a:lnTo>
                                <a:lnTo>
                                  <a:pt x="1078" y="886"/>
                                </a:lnTo>
                                <a:lnTo>
                                  <a:pt x="1066" y="887"/>
                                </a:lnTo>
                                <a:lnTo>
                                  <a:pt x="1054" y="888"/>
                                </a:lnTo>
                                <a:lnTo>
                                  <a:pt x="1042" y="891"/>
                                </a:lnTo>
                                <a:lnTo>
                                  <a:pt x="1031" y="894"/>
                                </a:lnTo>
                                <a:lnTo>
                                  <a:pt x="1019" y="900"/>
                                </a:lnTo>
                                <a:lnTo>
                                  <a:pt x="1010" y="906"/>
                                </a:lnTo>
                                <a:lnTo>
                                  <a:pt x="1000" y="913"/>
                                </a:lnTo>
                                <a:lnTo>
                                  <a:pt x="990" y="921"/>
                                </a:lnTo>
                                <a:lnTo>
                                  <a:pt x="982" y="930"/>
                                </a:lnTo>
                                <a:lnTo>
                                  <a:pt x="974" y="940"/>
                                </a:lnTo>
                                <a:lnTo>
                                  <a:pt x="968" y="949"/>
                                </a:lnTo>
                                <a:lnTo>
                                  <a:pt x="962" y="961"/>
                                </a:lnTo>
                                <a:lnTo>
                                  <a:pt x="958" y="972"/>
                                </a:lnTo>
                                <a:lnTo>
                                  <a:pt x="956" y="984"/>
                                </a:lnTo>
                                <a:lnTo>
                                  <a:pt x="954" y="996"/>
                                </a:lnTo>
                                <a:lnTo>
                                  <a:pt x="953" y="1010"/>
                                </a:lnTo>
                                <a:lnTo>
                                  <a:pt x="954" y="1022"/>
                                </a:lnTo>
                                <a:lnTo>
                                  <a:pt x="956" y="1035"/>
                                </a:lnTo>
                                <a:lnTo>
                                  <a:pt x="958" y="1047"/>
                                </a:lnTo>
                                <a:lnTo>
                                  <a:pt x="962" y="1058"/>
                                </a:lnTo>
                                <a:lnTo>
                                  <a:pt x="968" y="1069"/>
                                </a:lnTo>
                                <a:lnTo>
                                  <a:pt x="974" y="1079"/>
                                </a:lnTo>
                                <a:lnTo>
                                  <a:pt x="982" y="1088"/>
                                </a:lnTo>
                                <a:lnTo>
                                  <a:pt x="990" y="1097"/>
                                </a:lnTo>
                                <a:lnTo>
                                  <a:pt x="1000" y="1105"/>
                                </a:lnTo>
                                <a:lnTo>
                                  <a:pt x="1010" y="1112"/>
                                </a:lnTo>
                                <a:lnTo>
                                  <a:pt x="1019" y="1119"/>
                                </a:lnTo>
                                <a:lnTo>
                                  <a:pt x="1031" y="1124"/>
                                </a:lnTo>
                                <a:lnTo>
                                  <a:pt x="1042" y="1127"/>
                                </a:lnTo>
                                <a:lnTo>
                                  <a:pt x="1054" y="1130"/>
                                </a:lnTo>
                                <a:lnTo>
                                  <a:pt x="1066" y="1132"/>
                                </a:lnTo>
                                <a:lnTo>
                                  <a:pt x="1078" y="1132"/>
                                </a:lnTo>
                                <a:lnTo>
                                  <a:pt x="1091" y="1131"/>
                                </a:lnTo>
                                <a:lnTo>
                                  <a:pt x="1103" y="1130"/>
                                </a:lnTo>
                                <a:lnTo>
                                  <a:pt x="1115" y="1127"/>
                                </a:lnTo>
                                <a:lnTo>
                                  <a:pt x="1126" y="1123"/>
                                </a:lnTo>
                                <a:lnTo>
                                  <a:pt x="1138" y="1119"/>
                                </a:lnTo>
                                <a:lnTo>
                                  <a:pt x="1147" y="1112"/>
                                </a:lnTo>
                                <a:lnTo>
                                  <a:pt x="1157" y="1105"/>
                                </a:lnTo>
                                <a:lnTo>
                                  <a:pt x="1165" y="1097"/>
                                </a:lnTo>
                                <a:lnTo>
                                  <a:pt x="1174" y="1087"/>
                                </a:lnTo>
                                <a:lnTo>
                                  <a:pt x="1181" y="1078"/>
                                </a:lnTo>
                                <a:lnTo>
                                  <a:pt x="1187" y="1068"/>
                                </a:lnTo>
                                <a:lnTo>
                                  <a:pt x="1192" y="1057"/>
                                </a:lnTo>
                                <a:lnTo>
                                  <a:pt x="1197" y="1046"/>
                                </a:lnTo>
                                <a:lnTo>
                                  <a:pt x="1200" y="1035"/>
                                </a:lnTo>
                                <a:lnTo>
                                  <a:pt x="1201" y="1022"/>
                                </a:lnTo>
                                <a:lnTo>
                                  <a:pt x="1202" y="1010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5">
                                  <a:lumMod val="40000"/>
                                  <a:lumOff val="60000"/>
                                  <a:alpha val="95000"/>
                                </a:schemeClr>
                              </a:gs>
                              <a:gs pos="100000">
                                <a:schemeClr val="accent2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3070"/>
                        <wps:cNvSpPr>
                          <a:spLocks noEditPoints="1"/>
                        </wps:cNvSpPr>
                        <wps:spPr bwMode="auto">
                          <a:xfrm>
                            <a:off x="8342" y="4726"/>
                            <a:ext cx="380" cy="378"/>
                          </a:xfrm>
                          <a:custGeom>
                            <a:avLst/>
                            <a:gdLst>
                              <a:gd name="T0" fmla="*/ 909 w 1420"/>
                              <a:gd name="T1" fmla="*/ 1133 h 1329"/>
                              <a:gd name="T2" fmla="*/ 916 w 1420"/>
                              <a:gd name="T3" fmla="*/ 853 h 1329"/>
                              <a:gd name="T4" fmla="*/ 920 w 1420"/>
                              <a:gd name="T5" fmla="*/ 693 h 1329"/>
                              <a:gd name="T6" fmla="*/ 922 w 1420"/>
                              <a:gd name="T7" fmla="*/ 600 h 1329"/>
                              <a:gd name="T8" fmla="*/ 920 w 1420"/>
                              <a:gd name="T9" fmla="*/ 515 h 1329"/>
                              <a:gd name="T10" fmla="*/ 900 w 1420"/>
                              <a:gd name="T11" fmla="*/ 421 h 1329"/>
                              <a:gd name="T12" fmla="*/ 871 w 1420"/>
                              <a:gd name="T13" fmla="*/ 371 h 1329"/>
                              <a:gd name="T14" fmla="*/ 846 w 1420"/>
                              <a:gd name="T15" fmla="*/ 348 h 1329"/>
                              <a:gd name="T16" fmla="*/ 816 w 1420"/>
                              <a:gd name="T17" fmla="*/ 332 h 1329"/>
                              <a:gd name="T18" fmla="*/ 760 w 1420"/>
                              <a:gd name="T19" fmla="*/ 324 h 1329"/>
                              <a:gd name="T20" fmla="*/ 722 w 1420"/>
                              <a:gd name="T21" fmla="*/ 328 h 1329"/>
                              <a:gd name="T22" fmla="*/ 641 w 1420"/>
                              <a:gd name="T23" fmla="*/ 362 h 1329"/>
                              <a:gd name="T24" fmla="*/ 559 w 1420"/>
                              <a:gd name="T25" fmla="*/ 432 h 1329"/>
                              <a:gd name="T26" fmla="*/ 470 w 1420"/>
                              <a:gd name="T27" fmla="*/ 535 h 1329"/>
                              <a:gd name="T28" fmla="*/ 144 w 1420"/>
                              <a:gd name="T29" fmla="*/ 1329 h 1329"/>
                              <a:gd name="T30" fmla="*/ 464 w 1420"/>
                              <a:gd name="T31" fmla="*/ 355 h 1329"/>
                              <a:gd name="T32" fmla="*/ 568 w 1420"/>
                              <a:gd name="T33" fmla="*/ 246 h 1329"/>
                              <a:gd name="T34" fmla="*/ 678 w 1420"/>
                              <a:gd name="T35" fmla="*/ 170 h 1329"/>
                              <a:gd name="T36" fmla="*/ 749 w 1420"/>
                              <a:gd name="T37" fmla="*/ 139 h 1329"/>
                              <a:gd name="T38" fmla="*/ 807 w 1420"/>
                              <a:gd name="T39" fmla="*/ 124 h 1329"/>
                              <a:gd name="T40" fmla="*/ 867 w 1420"/>
                              <a:gd name="T41" fmla="*/ 118 h 1329"/>
                              <a:gd name="T42" fmla="*/ 941 w 1420"/>
                              <a:gd name="T43" fmla="*/ 122 h 1329"/>
                              <a:gd name="T44" fmla="*/ 1012 w 1420"/>
                              <a:gd name="T45" fmla="*/ 141 h 1329"/>
                              <a:gd name="T46" fmla="*/ 1076 w 1420"/>
                              <a:gd name="T47" fmla="*/ 175 h 1329"/>
                              <a:gd name="T48" fmla="*/ 1133 w 1420"/>
                              <a:gd name="T49" fmla="*/ 224 h 1329"/>
                              <a:gd name="T50" fmla="*/ 1183 w 1420"/>
                              <a:gd name="T51" fmla="*/ 288 h 1329"/>
                              <a:gd name="T52" fmla="*/ 1226 w 1420"/>
                              <a:gd name="T53" fmla="*/ 368 h 1329"/>
                              <a:gd name="T54" fmla="*/ 1262 w 1420"/>
                              <a:gd name="T55" fmla="*/ 463 h 1329"/>
                              <a:gd name="T56" fmla="*/ 1291 w 1420"/>
                              <a:gd name="T57" fmla="*/ 573 h 1329"/>
                              <a:gd name="T58" fmla="*/ 1199 w 1420"/>
                              <a:gd name="T59" fmla="*/ 694 h 1329"/>
                              <a:gd name="T60" fmla="*/ 1190 w 1420"/>
                              <a:gd name="T61" fmla="*/ 660 h 1329"/>
                              <a:gd name="T62" fmla="*/ 1172 w 1420"/>
                              <a:gd name="T63" fmla="*/ 635 h 1329"/>
                              <a:gd name="T64" fmla="*/ 1143 w 1420"/>
                              <a:gd name="T65" fmla="*/ 621 h 1329"/>
                              <a:gd name="T66" fmla="*/ 1103 w 1420"/>
                              <a:gd name="T67" fmla="*/ 618 h 1329"/>
                              <a:gd name="T68" fmla="*/ 1068 w 1420"/>
                              <a:gd name="T69" fmla="*/ 627 h 1329"/>
                              <a:gd name="T70" fmla="*/ 1043 w 1420"/>
                              <a:gd name="T71" fmla="*/ 646 h 1329"/>
                              <a:gd name="T72" fmla="*/ 1030 w 1420"/>
                              <a:gd name="T73" fmla="*/ 675 h 1329"/>
                              <a:gd name="T74" fmla="*/ 1027 w 1420"/>
                              <a:gd name="T75" fmla="*/ 715 h 1329"/>
                              <a:gd name="T76" fmla="*/ 1035 w 1420"/>
                              <a:gd name="T77" fmla="*/ 751 h 1329"/>
                              <a:gd name="T78" fmla="*/ 1054 w 1420"/>
                              <a:gd name="T79" fmla="*/ 776 h 1329"/>
                              <a:gd name="T80" fmla="*/ 1084 w 1420"/>
                              <a:gd name="T81" fmla="*/ 790 h 1329"/>
                              <a:gd name="T82" fmla="*/ 1124 w 1420"/>
                              <a:gd name="T83" fmla="*/ 793 h 1329"/>
                              <a:gd name="T84" fmla="*/ 1158 w 1420"/>
                              <a:gd name="T85" fmla="*/ 784 h 1329"/>
                              <a:gd name="T86" fmla="*/ 1183 w 1420"/>
                              <a:gd name="T87" fmla="*/ 765 h 1329"/>
                              <a:gd name="T88" fmla="*/ 1197 w 1420"/>
                              <a:gd name="T89" fmla="*/ 735 h 1329"/>
                              <a:gd name="T90" fmla="*/ 1248 w 1420"/>
                              <a:gd name="T91" fmla="*/ 1031 h 1329"/>
                              <a:gd name="T92" fmla="*/ 1240 w 1420"/>
                              <a:gd name="T93" fmla="*/ 990 h 1329"/>
                              <a:gd name="T94" fmla="*/ 1215 w 1420"/>
                              <a:gd name="T95" fmla="*/ 955 h 1329"/>
                              <a:gd name="T96" fmla="*/ 1179 w 1420"/>
                              <a:gd name="T97" fmla="*/ 931 h 1329"/>
                              <a:gd name="T98" fmla="*/ 1137 w 1420"/>
                              <a:gd name="T99" fmla="*/ 923 h 1329"/>
                              <a:gd name="T100" fmla="*/ 1089 w 1420"/>
                              <a:gd name="T101" fmla="*/ 930 h 1329"/>
                              <a:gd name="T102" fmla="*/ 1054 w 1420"/>
                              <a:gd name="T103" fmla="*/ 950 h 1329"/>
                              <a:gd name="T104" fmla="*/ 1033 w 1420"/>
                              <a:gd name="T105" fmla="*/ 985 h 1329"/>
                              <a:gd name="T106" fmla="*/ 1027 w 1420"/>
                              <a:gd name="T107" fmla="*/ 1031 h 1329"/>
                              <a:gd name="T108" fmla="*/ 1033 w 1420"/>
                              <a:gd name="T109" fmla="*/ 1080 h 1329"/>
                              <a:gd name="T110" fmla="*/ 1054 w 1420"/>
                              <a:gd name="T111" fmla="*/ 1114 h 1329"/>
                              <a:gd name="T112" fmla="*/ 1089 w 1420"/>
                              <a:gd name="T113" fmla="*/ 1135 h 1329"/>
                              <a:gd name="T114" fmla="*/ 1137 w 1420"/>
                              <a:gd name="T115" fmla="*/ 1142 h 1329"/>
                              <a:gd name="T116" fmla="*/ 1179 w 1420"/>
                              <a:gd name="T117" fmla="*/ 1134 h 1329"/>
                              <a:gd name="T118" fmla="*/ 1215 w 1420"/>
                              <a:gd name="T119" fmla="*/ 1111 h 1329"/>
                              <a:gd name="T120" fmla="*/ 1240 w 1420"/>
                              <a:gd name="T121" fmla="*/ 1075 h 1329"/>
                              <a:gd name="T122" fmla="*/ 1248 w 1420"/>
                              <a:gd name="T123" fmla="*/ 1031 h 13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420" h="1329">
                                <a:moveTo>
                                  <a:pt x="1420" y="1231"/>
                                </a:moveTo>
                                <a:lnTo>
                                  <a:pt x="904" y="1322"/>
                                </a:lnTo>
                                <a:lnTo>
                                  <a:pt x="907" y="1223"/>
                                </a:lnTo>
                                <a:lnTo>
                                  <a:pt x="909" y="1133"/>
                                </a:lnTo>
                                <a:lnTo>
                                  <a:pt x="911" y="1050"/>
                                </a:lnTo>
                                <a:lnTo>
                                  <a:pt x="913" y="976"/>
                                </a:lnTo>
                                <a:lnTo>
                                  <a:pt x="915" y="910"/>
                                </a:lnTo>
                                <a:lnTo>
                                  <a:pt x="916" y="853"/>
                                </a:lnTo>
                                <a:lnTo>
                                  <a:pt x="918" y="803"/>
                                </a:lnTo>
                                <a:lnTo>
                                  <a:pt x="919" y="762"/>
                                </a:lnTo>
                                <a:lnTo>
                                  <a:pt x="920" y="725"/>
                                </a:lnTo>
                                <a:lnTo>
                                  <a:pt x="920" y="693"/>
                                </a:lnTo>
                                <a:lnTo>
                                  <a:pt x="921" y="664"/>
                                </a:lnTo>
                                <a:lnTo>
                                  <a:pt x="922" y="639"/>
                                </a:lnTo>
                                <a:lnTo>
                                  <a:pt x="922" y="617"/>
                                </a:lnTo>
                                <a:lnTo>
                                  <a:pt x="922" y="600"/>
                                </a:lnTo>
                                <a:lnTo>
                                  <a:pt x="923" y="585"/>
                                </a:lnTo>
                                <a:lnTo>
                                  <a:pt x="923" y="574"/>
                                </a:lnTo>
                                <a:lnTo>
                                  <a:pt x="922" y="544"/>
                                </a:lnTo>
                                <a:lnTo>
                                  <a:pt x="920" y="515"/>
                                </a:lnTo>
                                <a:lnTo>
                                  <a:pt x="917" y="489"/>
                                </a:lnTo>
                                <a:lnTo>
                                  <a:pt x="913" y="464"/>
                                </a:lnTo>
                                <a:lnTo>
                                  <a:pt x="908" y="442"/>
                                </a:lnTo>
                                <a:lnTo>
                                  <a:pt x="900" y="421"/>
                                </a:lnTo>
                                <a:lnTo>
                                  <a:pt x="892" y="403"/>
                                </a:lnTo>
                                <a:lnTo>
                                  <a:pt x="883" y="386"/>
                                </a:lnTo>
                                <a:lnTo>
                                  <a:pt x="878" y="379"/>
                                </a:lnTo>
                                <a:lnTo>
                                  <a:pt x="871" y="371"/>
                                </a:lnTo>
                                <a:lnTo>
                                  <a:pt x="866" y="365"/>
                                </a:lnTo>
                                <a:lnTo>
                                  <a:pt x="860" y="359"/>
                                </a:lnTo>
                                <a:lnTo>
                                  <a:pt x="854" y="353"/>
                                </a:lnTo>
                                <a:lnTo>
                                  <a:pt x="846" y="348"/>
                                </a:lnTo>
                                <a:lnTo>
                                  <a:pt x="839" y="343"/>
                                </a:lnTo>
                                <a:lnTo>
                                  <a:pt x="832" y="339"/>
                                </a:lnTo>
                                <a:lnTo>
                                  <a:pt x="825" y="335"/>
                                </a:lnTo>
                                <a:lnTo>
                                  <a:pt x="816" y="332"/>
                                </a:lnTo>
                                <a:lnTo>
                                  <a:pt x="808" y="330"/>
                                </a:lnTo>
                                <a:lnTo>
                                  <a:pt x="799" y="328"/>
                                </a:lnTo>
                                <a:lnTo>
                                  <a:pt x="780" y="325"/>
                                </a:lnTo>
                                <a:lnTo>
                                  <a:pt x="760" y="324"/>
                                </a:lnTo>
                                <a:lnTo>
                                  <a:pt x="751" y="324"/>
                                </a:lnTo>
                                <a:lnTo>
                                  <a:pt x="742" y="325"/>
                                </a:lnTo>
                                <a:lnTo>
                                  <a:pt x="731" y="326"/>
                                </a:lnTo>
                                <a:lnTo>
                                  <a:pt x="722" y="328"/>
                                </a:lnTo>
                                <a:lnTo>
                                  <a:pt x="702" y="333"/>
                                </a:lnTo>
                                <a:lnTo>
                                  <a:pt x="683" y="340"/>
                                </a:lnTo>
                                <a:lnTo>
                                  <a:pt x="662" y="351"/>
                                </a:lnTo>
                                <a:lnTo>
                                  <a:pt x="641" y="362"/>
                                </a:lnTo>
                                <a:lnTo>
                                  <a:pt x="622" y="377"/>
                                </a:lnTo>
                                <a:lnTo>
                                  <a:pt x="600" y="393"/>
                                </a:lnTo>
                                <a:lnTo>
                                  <a:pt x="579" y="411"/>
                                </a:lnTo>
                                <a:lnTo>
                                  <a:pt x="559" y="432"/>
                                </a:lnTo>
                                <a:lnTo>
                                  <a:pt x="537" y="454"/>
                                </a:lnTo>
                                <a:lnTo>
                                  <a:pt x="515" y="479"/>
                                </a:lnTo>
                                <a:lnTo>
                                  <a:pt x="493" y="506"/>
                                </a:lnTo>
                                <a:lnTo>
                                  <a:pt x="470" y="535"/>
                                </a:lnTo>
                                <a:lnTo>
                                  <a:pt x="448" y="566"/>
                                </a:lnTo>
                                <a:lnTo>
                                  <a:pt x="426" y="601"/>
                                </a:lnTo>
                                <a:lnTo>
                                  <a:pt x="387" y="1297"/>
                                </a:lnTo>
                                <a:lnTo>
                                  <a:pt x="144" y="1329"/>
                                </a:lnTo>
                                <a:lnTo>
                                  <a:pt x="0" y="96"/>
                                </a:lnTo>
                                <a:lnTo>
                                  <a:pt x="459" y="0"/>
                                </a:lnTo>
                                <a:lnTo>
                                  <a:pt x="438" y="387"/>
                                </a:lnTo>
                                <a:lnTo>
                                  <a:pt x="464" y="355"/>
                                </a:lnTo>
                                <a:lnTo>
                                  <a:pt x="489" y="325"/>
                                </a:lnTo>
                                <a:lnTo>
                                  <a:pt x="515" y="297"/>
                                </a:lnTo>
                                <a:lnTo>
                                  <a:pt x="541" y="270"/>
                                </a:lnTo>
                                <a:lnTo>
                                  <a:pt x="568" y="246"/>
                                </a:lnTo>
                                <a:lnTo>
                                  <a:pt x="595" y="224"/>
                                </a:lnTo>
                                <a:lnTo>
                                  <a:pt x="622" y="204"/>
                                </a:lnTo>
                                <a:lnTo>
                                  <a:pt x="650" y="186"/>
                                </a:lnTo>
                                <a:lnTo>
                                  <a:pt x="678" y="170"/>
                                </a:lnTo>
                                <a:lnTo>
                                  <a:pt x="706" y="157"/>
                                </a:lnTo>
                                <a:lnTo>
                                  <a:pt x="720" y="150"/>
                                </a:lnTo>
                                <a:lnTo>
                                  <a:pt x="735" y="144"/>
                                </a:lnTo>
                                <a:lnTo>
                                  <a:pt x="749" y="139"/>
                                </a:lnTo>
                                <a:lnTo>
                                  <a:pt x="764" y="135"/>
                                </a:lnTo>
                                <a:lnTo>
                                  <a:pt x="778" y="131"/>
                                </a:lnTo>
                                <a:lnTo>
                                  <a:pt x="793" y="128"/>
                                </a:lnTo>
                                <a:lnTo>
                                  <a:pt x="807" y="124"/>
                                </a:lnTo>
                                <a:lnTo>
                                  <a:pt x="823" y="122"/>
                                </a:lnTo>
                                <a:lnTo>
                                  <a:pt x="837" y="120"/>
                                </a:lnTo>
                                <a:lnTo>
                                  <a:pt x="853" y="119"/>
                                </a:lnTo>
                                <a:lnTo>
                                  <a:pt x="867" y="118"/>
                                </a:lnTo>
                                <a:lnTo>
                                  <a:pt x="883" y="118"/>
                                </a:lnTo>
                                <a:lnTo>
                                  <a:pt x="902" y="118"/>
                                </a:lnTo>
                                <a:lnTo>
                                  <a:pt x="922" y="120"/>
                                </a:lnTo>
                                <a:lnTo>
                                  <a:pt x="941" y="122"/>
                                </a:lnTo>
                                <a:lnTo>
                                  <a:pt x="959" y="125"/>
                                </a:lnTo>
                                <a:lnTo>
                                  <a:pt x="978" y="130"/>
                                </a:lnTo>
                                <a:lnTo>
                                  <a:pt x="996" y="135"/>
                                </a:lnTo>
                                <a:lnTo>
                                  <a:pt x="1012" y="141"/>
                                </a:lnTo>
                                <a:lnTo>
                                  <a:pt x="1029" y="148"/>
                                </a:lnTo>
                                <a:lnTo>
                                  <a:pt x="1045" y="157"/>
                                </a:lnTo>
                                <a:lnTo>
                                  <a:pt x="1061" y="165"/>
                                </a:lnTo>
                                <a:lnTo>
                                  <a:pt x="1076" y="175"/>
                                </a:lnTo>
                                <a:lnTo>
                                  <a:pt x="1091" y="186"/>
                                </a:lnTo>
                                <a:lnTo>
                                  <a:pt x="1105" y="198"/>
                                </a:lnTo>
                                <a:lnTo>
                                  <a:pt x="1120" y="211"/>
                                </a:lnTo>
                                <a:lnTo>
                                  <a:pt x="1133" y="224"/>
                                </a:lnTo>
                                <a:lnTo>
                                  <a:pt x="1146" y="239"/>
                                </a:lnTo>
                                <a:lnTo>
                                  <a:pt x="1159" y="254"/>
                                </a:lnTo>
                                <a:lnTo>
                                  <a:pt x="1171" y="271"/>
                                </a:lnTo>
                                <a:lnTo>
                                  <a:pt x="1183" y="288"/>
                                </a:lnTo>
                                <a:lnTo>
                                  <a:pt x="1194" y="307"/>
                                </a:lnTo>
                                <a:lnTo>
                                  <a:pt x="1205" y="327"/>
                                </a:lnTo>
                                <a:lnTo>
                                  <a:pt x="1215" y="346"/>
                                </a:lnTo>
                                <a:lnTo>
                                  <a:pt x="1226" y="368"/>
                                </a:lnTo>
                                <a:lnTo>
                                  <a:pt x="1235" y="390"/>
                                </a:lnTo>
                                <a:lnTo>
                                  <a:pt x="1244" y="414"/>
                                </a:lnTo>
                                <a:lnTo>
                                  <a:pt x="1253" y="438"/>
                                </a:lnTo>
                                <a:lnTo>
                                  <a:pt x="1262" y="463"/>
                                </a:lnTo>
                                <a:lnTo>
                                  <a:pt x="1269" y="489"/>
                                </a:lnTo>
                                <a:lnTo>
                                  <a:pt x="1277" y="516"/>
                                </a:lnTo>
                                <a:lnTo>
                                  <a:pt x="1285" y="544"/>
                                </a:lnTo>
                                <a:lnTo>
                                  <a:pt x="1291" y="573"/>
                                </a:lnTo>
                                <a:lnTo>
                                  <a:pt x="1297" y="603"/>
                                </a:lnTo>
                                <a:lnTo>
                                  <a:pt x="1420" y="1231"/>
                                </a:lnTo>
                                <a:close/>
                                <a:moveTo>
                                  <a:pt x="1200" y="703"/>
                                </a:moveTo>
                                <a:lnTo>
                                  <a:pt x="1199" y="694"/>
                                </a:lnTo>
                                <a:lnTo>
                                  <a:pt x="1198" y="685"/>
                                </a:lnTo>
                                <a:lnTo>
                                  <a:pt x="1197" y="675"/>
                                </a:lnTo>
                                <a:lnTo>
                                  <a:pt x="1193" y="667"/>
                                </a:lnTo>
                                <a:lnTo>
                                  <a:pt x="1190" y="660"/>
                                </a:lnTo>
                                <a:lnTo>
                                  <a:pt x="1187" y="653"/>
                                </a:lnTo>
                                <a:lnTo>
                                  <a:pt x="1183" y="646"/>
                                </a:lnTo>
                                <a:lnTo>
                                  <a:pt x="1178" y="640"/>
                                </a:lnTo>
                                <a:lnTo>
                                  <a:pt x="1172" y="635"/>
                                </a:lnTo>
                                <a:lnTo>
                                  <a:pt x="1165" y="631"/>
                                </a:lnTo>
                                <a:lnTo>
                                  <a:pt x="1158" y="627"/>
                                </a:lnTo>
                                <a:lnTo>
                                  <a:pt x="1151" y="624"/>
                                </a:lnTo>
                                <a:lnTo>
                                  <a:pt x="1143" y="621"/>
                                </a:lnTo>
                                <a:lnTo>
                                  <a:pt x="1133" y="619"/>
                                </a:lnTo>
                                <a:lnTo>
                                  <a:pt x="1124" y="618"/>
                                </a:lnTo>
                                <a:lnTo>
                                  <a:pt x="1114" y="618"/>
                                </a:lnTo>
                                <a:lnTo>
                                  <a:pt x="1103" y="618"/>
                                </a:lnTo>
                                <a:lnTo>
                                  <a:pt x="1093" y="619"/>
                                </a:lnTo>
                                <a:lnTo>
                                  <a:pt x="1084" y="621"/>
                                </a:lnTo>
                                <a:lnTo>
                                  <a:pt x="1075" y="624"/>
                                </a:lnTo>
                                <a:lnTo>
                                  <a:pt x="1068" y="627"/>
                                </a:lnTo>
                                <a:lnTo>
                                  <a:pt x="1061" y="631"/>
                                </a:lnTo>
                                <a:lnTo>
                                  <a:pt x="1054" y="635"/>
                                </a:lnTo>
                                <a:lnTo>
                                  <a:pt x="1048" y="640"/>
                                </a:lnTo>
                                <a:lnTo>
                                  <a:pt x="1043" y="646"/>
                                </a:lnTo>
                                <a:lnTo>
                                  <a:pt x="1038" y="653"/>
                                </a:lnTo>
                                <a:lnTo>
                                  <a:pt x="1035" y="660"/>
                                </a:lnTo>
                                <a:lnTo>
                                  <a:pt x="1032" y="667"/>
                                </a:lnTo>
                                <a:lnTo>
                                  <a:pt x="1030" y="675"/>
                                </a:lnTo>
                                <a:lnTo>
                                  <a:pt x="1028" y="685"/>
                                </a:lnTo>
                                <a:lnTo>
                                  <a:pt x="1027" y="694"/>
                                </a:lnTo>
                                <a:lnTo>
                                  <a:pt x="1027" y="703"/>
                                </a:lnTo>
                                <a:lnTo>
                                  <a:pt x="1027" y="715"/>
                                </a:lnTo>
                                <a:lnTo>
                                  <a:pt x="1028" y="725"/>
                                </a:lnTo>
                                <a:lnTo>
                                  <a:pt x="1030" y="735"/>
                                </a:lnTo>
                                <a:lnTo>
                                  <a:pt x="1032" y="743"/>
                                </a:lnTo>
                                <a:lnTo>
                                  <a:pt x="1035" y="751"/>
                                </a:lnTo>
                                <a:lnTo>
                                  <a:pt x="1038" y="758"/>
                                </a:lnTo>
                                <a:lnTo>
                                  <a:pt x="1043" y="765"/>
                                </a:lnTo>
                                <a:lnTo>
                                  <a:pt x="1048" y="771"/>
                                </a:lnTo>
                                <a:lnTo>
                                  <a:pt x="1054" y="776"/>
                                </a:lnTo>
                                <a:lnTo>
                                  <a:pt x="1061" y="780"/>
                                </a:lnTo>
                                <a:lnTo>
                                  <a:pt x="1068" y="784"/>
                                </a:lnTo>
                                <a:lnTo>
                                  <a:pt x="1075" y="787"/>
                                </a:lnTo>
                                <a:lnTo>
                                  <a:pt x="1084" y="790"/>
                                </a:lnTo>
                                <a:lnTo>
                                  <a:pt x="1093" y="792"/>
                                </a:lnTo>
                                <a:lnTo>
                                  <a:pt x="1103" y="793"/>
                                </a:lnTo>
                                <a:lnTo>
                                  <a:pt x="1114" y="793"/>
                                </a:lnTo>
                                <a:lnTo>
                                  <a:pt x="1124" y="793"/>
                                </a:lnTo>
                                <a:lnTo>
                                  <a:pt x="1133" y="792"/>
                                </a:lnTo>
                                <a:lnTo>
                                  <a:pt x="1143" y="790"/>
                                </a:lnTo>
                                <a:lnTo>
                                  <a:pt x="1151" y="787"/>
                                </a:lnTo>
                                <a:lnTo>
                                  <a:pt x="1158" y="784"/>
                                </a:lnTo>
                                <a:lnTo>
                                  <a:pt x="1165" y="780"/>
                                </a:lnTo>
                                <a:lnTo>
                                  <a:pt x="1172" y="776"/>
                                </a:lnTo>
                                <a:lnTo>
                                  <a:pt x="1178" y="771"/>
                                </a:lnTo>
                                <a:lnTo>
                                  <a:pt x="1183" y="765"/>
                                </a:lnTo>
                                <a:lnTo>
                                  <a:pt x="1187" y="758"/>
                                </a:lnTo>
                                <a:lnTo>
                                  <a:pt x="1190" y="751"/>
                                </a:lnTo>
                                <a:lnTo>
                                  <a:pt x="1193" y="743"/>
                                </a:lnTo>
                                <a:lnTo>
                                  <a:pt x="1197" y="735"/>
                                </a:lnTo>
                                <a:lnTo>
                                  <a:pt x="1198" y="725"/>
                                </a:lnTo>
                                <a:lnTo>
                                  <a:pt x="1199" y="715"/>
                                </a:lnTo>
                                <a:lnTo>
                                  <a:pt x="1200" y="703"/>
                                </a:lnTo>
                                <a:close/>
                                <a:moveTo>
                                  <a:pt x="1248" y="1031"/>
                                </a:moveTo>
                                <a:lnTo>
                                  <a:pt x="1248" y="1021"/>
                                </a:lnTo>
                                <a:lnTo>
                                  <a:pt x="1246" y="1010"/>
                                </a:lnTo>
                                <a:lnTo>
                                  <a:pt x="1244" y="1000"/>
                                </a:lnTo>
                                <a:lnTo>
                                  <a:pt x="1240" y="990"/>
                                </a:lnTo>
                                <a:lnTo>
                                  <a:pt x="1236" y="980"/>
                                </a:lnTo>
                                <a:lnTo>
                                  <a:pt x="1230" y="971"/>
                                </a:lnTo>
                                <a:lnTo>
                                  <a:pt x="1223" y="963"/>
                                </a:lnTo>
                                <a:lnTo>
                                  <a:pt x="1215" y="955"/>
                                </a:lnTo>
                                <a:lnTo>
                                  <a:pt x="1207" y="947"/>
                                </a:lnTo>
                                <a:lnTo>
                                  <a:pt x="1198" y="941"/>
                                </a:lnTo>
                                <a:lnTo>
                                  <a:pt x="1188" y="936"/>
                                </a:lnTo>
                                <a:lnTo>
                                  <a:pt x="1179" y="931"/>
                                </a:lnTo>
                                <a:lnTo>
                                  <a:pt x="1169" y="928"/>
                                </a:lnTo>
                                <a:lnTo>
                                  <a:pt x="1159" y="925"/>
                                </a:lnTo>
                                <a:lnTo>
                                  <a:pt x="1148" y="923"/>
                                </a:lnTo>
                                <a:lnTo>
                                  <a:pt x="1137" y="923"/>
                                </a:lnTo>
                                <a:lnTo>
                                  <a:pt x="1124" y="923"/>
                                </a:lnTo>
                                <a:lnTo>
                                  <a:pt x="1112" y="924"/>
                                </a:lnTo>
                                <a:lnTo>
                                  <a:pt x="1099" y="927"/>
                                </a:lnTo>
                                <a:lnTo>
                                  <a:pt x="1089" y="930"/>
                                </a:lnTo>
                                <a:lnTo>
                                  <a:pt x="1078" y="934"/>
                                </a:lnTo>
                                <a:lnTo>
                                  <a:pt x="1069" y="939"/>
                                </a:lnTo>
                                <a:lnTo>
                                  <a:pt x="1061" y="944"/>
                                </a:lnTo>
                                <a:lnTo>
                                  <a:pt x="1054" y="950"/>
                                </a:lnTo>
                                <a:lnTo>
                                  <a:pt x="1047" y="958"/>
                                </a:lnTo>
                                <a:lnTo>
                                  <a:pt x="1041" y="966"/>
                                </a:lnTo>
                                <a:lnTo>
                                  <a:pt x="1037" y="975"/>
                                </a:lnTo>
                                <a:lnTo>
                                  <a:pt x="1033" y="985"/>
                                </a:lnTo>
                                <a:lnTo>
                                  <a:pt x="1030" y="995"/>
                                </a:lnTo>
                                <a:lnTo>
                                  <a:pt x="1028" y="1006"/>
                                </a:lnTo>
                                <a:lnTo>
                                  <a:pt x="1027" y="1019"/>
                                </a:lnTo>
                                <a:lnTo>
                                  <a:pt x="1027" y="1031"/>
                                </a:lnTo>
                                <a:lnTo>
                                  <a:pt x="1027" y="1045"/>
                                </a:lnTo>
                                <a:lnTo>
                                  <a:pt x="1028" y="1058"/>
                                </a:lnTo>
                                <a:lnTo>
                                  <a:pt x="1030" y="1070"/>
                                </a:lnTo>
                                <a:lnTo>
                                  <a:pt x="1033" y="1080"/>
                                </a:lnTo>
                                <a:lnTo>
                                  <a:pt x="1037" y="1090"/>
                                </a:lnTo>
                                <a:lnTo>
                                  <a:pt x="1041" y="1100"/>
                                </a:lnTo>
                                <a:lnTo>
                                  <a:pt x="1047" y="1107"/>
                                </a:lnTo>
                                <a:lnTo>
                                  <a:pt x="1054" y="1114"/>
                                </a:lnTo>
                                <a:lnTo>
                                  <a:pt x="1061" y="1122"/>
                                </a:lnTo>
                                <a:lnTo>
                                  <a:pt x="1069" y="1127"/>
                                </a:lnTo>
                                <a:lnTo>
                                  <a:pt x="1078" y="1132"/>
                                </a:lnTo>
                                <a:lnTo>
                                  <a:pt x="1089" y="1135"/>
                                </a:lnTo>
                                <a:lnTo>
                                  <a:pt x="1099" y="1138"/>
                                </a:lnTo>
                                <a:lnTo>
                                  <a:pt x="1112" y="1140"/>
                                </a:lnTo>
                                <a:lnTo>
                                  <a:pt x="1124" y="1142"/>
                                </a:lnTo>
                                <a:lnTo>
                                  <a:pt x="1137" y="1142"/>
                                </a:lnTo>
                                <a:lnTo>
                                  <a:pt x="1148" y="1142"/>
                                </a:lnTo>
                                <a:lnTo>
                                  <a:pt x="1159" y="1140"/>
                                </a:lnTo>
                                <a:lnTo>
                                  <a:pt x="1169" y="1138"/>
                                </a:lnTo>
                                <a:lnTo>
                                  <a:pt x="1179" y="1134"/>
                                </a:lnTo>
                                <a:lnTo>
                                  <a:pt x="1188" y="1130"/>
                                </a:lnTo>
                                <a:lnTo>
                                  <a:pt x="1198" y="1125"/>
                                </a:lnTo>
                                <a:lnTo>
                                  <a:pt x="1207" y="1118"/>
                                </a:lnTo>
                                <a:lnTo>
                                  <a:pt x="1215" y="1111"/>
                                </a:lnTo>
                                <a:lnTo>
                                  <a:pt x="1223" y="1103"/>
                                </a:lnTo>
                                <a:lnTo>
                                  <a:pt x="1230" y="1094"/>
                                </a:lnTo>
                                <a:lnTo>
                                  <a:pt x="1236" y="1085"/>
                                </a:lnTo>
                                <a:lnTo>
                                  <a:pt x="1240" y="1075"/>
                                </a:lnTo>
                                <a:lnTo>
                                  <a:pt x="1244" y="1066"/>
                                </a:lnTo>
                                <a:lnTo>
                                  <a:pt x="1246" y="1054"/>
                                </a:lnTo>
                                <a:lnTo>
                                  <a:pt x="1248" y="1044"/>
                                </a:lnTo>
                                <a:lnTo>
                                  <a:pt x="1248" y="10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75000"/>
                              <a:lumOff val="0"/>
                              <a:alpha val="4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3071"/>
                        <wps:cNvSpPr>
                          <a:spLocks noEditPoints="1"/>
                        </wps:cNvSpPr>
                        <wps:spPr bwMode="auto">
                          <a:xfrm>
                            <a:off x="8823" y="4756"/>
                            <a:ext cx="419" cy="398"/>
                          </a:xfrm>
                          <a:custGeom>
                            <a:avLst/>
                            <a:gdLst>
                              <a:gd name="T0" fmla="*/ 1483 w 1486"/>
                              <a:gd name="T1" fmla="*/ 637 h 1419"/>
                              <a:gd name="T2" fmla="*/ 1467 w 1486"/>
                              <a:gd name="T3" fmla="*/ 682 h 1419"/>
                              <a:gd name="T4" fmla="*/ 1437 w 1486"/>
                              <a:gd name="T5" fmla="*/ 721 h 1419"/>
                              <a:gd name="T6" fmla="*/ 1399 w 1486"/>
                              <a:gd name="T7" fmla="*/ 751 h 1419"/>
                              <a:gd name="T8" fmla="*/ 1354 w 1486"/>
                              <a:gd name="T9" fmla="*/ 768 h 1419"/>
                              <a:gd name="T10" fmla="*/ 1305 w 1486"/>
                              <a:gd name="T11" fmla="*/ 770 h 1419"/>
                              <a:gd name="T12" fmla="*/ 1257 w 1486"/>
                              <a:gd name="T13" fmla="*/ 758 h 1419"/>
                              <a:gd name="T14" fmla="*/ 1215 w 1486"/>
                              <a:gd name="T15" fmla="*/ 732 h 1419"/>
                              <a:gd name="T16" fmla="*/ 1181 w 1486"/>
                              <a:gd name="T17" fmla="*/ 696 h 1419"/>
                              <a:gd name="T18" fmla="*/ 1161 w 1486"/>
                              <a:gd name="T19" fmla="*/ 652 h 1419"/>
                              <a:gd name="T20" fmla="*/ 1153 w 1486"/>
                              <a:gd name="T21" fmla="*/ 604 h 1419"/>
                              <a:gd name="T22" fmla="*/ 1161 w 1486"/>
                              <a:gd name="T23" fmla="*/ 556 h 1419"/>
                              <a:gd name="T24" fmla="*/ 1181 w 1486"/>
                              <a:gd name="T25" fmla="*/ 513 h 1419"/>
                              <a:gd name="T26" fmla="*/ 1217 w 1486"/>
                              <a:gd name="T27" fmla="*/ 477 h 1419"/>
                              <a:gd name="T28" fmla="*/ 1258 w 1486"/>
                              <a:gd name="T29" fmla="*/ 452 h 1419"/>
                              <a:gd name="T30" fmla="*/ 1305 w 1486"/>
                              <a:gd name="T31" fmla="*/ 441 h 1419"/>
                              <a:gd name="T32" fmla="*/ 1353 w 1486"/>
                              <a:gd name="T33" fmla="*/ 443 h 1419"/>
                              <a:gd name="T34" fmla="*/ 1397 w 1486"/>
                              <a:gd name="T35" fmla="*/ 458 h 1419"/>
                              <a:gd name="T36" fmla="*/ 1436 w 1486"/>
                              <a:gd name="T37" fmla="*/ 489 h 1419"/>
                              <a:gd name="T38" fmla="*/ 1467 w 1486"/>
                              <a:gd name="T39" fmla="*/ 527 h 1419"/>
                              <a:gd name="T40" fmla="*/ 1483 w 1486"/>
                              <a:gd name="T41" fmla="*/ 572 h 1419"/>
                              <a:gd name="T42" fmla="*/ 333 w 1486"/>
                              <a:gd name="T43" fmla="*/ 699 h 1419"/>
                              <a:gd name="T44" fmla="*/ 326 w 1486"/>
                              <a:gd name="T45" fmla="*/ 748 h 1419"/>
                              <a:gd name="T46" fmla="*/ 305 w 1486"/>
                              <a:gd name="T47" fmla="*/ 792 h 1419"/>
                              <a:gd name="T48" fmla="*/ 271 w 1486"/>
                              <a:gd name="T49" fmla="*/ 828 h 1419"/>
                              <a:gd name="T50" fmla="*/ 230 w 1486"/>
                              <a:gd name="T51" fmla="*/ 853 h 1419"/>
                              <a:gd name="T52" fmla="*/ 181 w 1486"/>
                              <a:gd name="T53" fmla="*/ 864 h 1419"/>
                              <a:gd name="T54" fmla="*/ 131 w 1486"/>
                              <a:gd name="T55" fmla="*/ 861 h 1419"/>
                              <a:gd name="T56" fmla="*/ 87 w 1486"/>
                              <a:gd name="T57" fmla="*/ 845 h 1419"/>
                              <a:gd name="T58" fmla="*/ 47 w 1486"/>
                              <a:gd name="T59" fmla="*/ 816 h 1419"/>
                              <a:gd name="T60" fmla="*/ 18 w 1486"/>
                              <a:gd name="T61" fmla="*/ 778 h 1419"/>
                              <a:gd name="T62" fmla="*/ 3 w 1486"/>
                              <a:gd name="T63" fmla="*/ 732 h 1419"/>
                              <a:gd name="T64" fmla="*/ 1 w 1486"/>
                              <a:gd name="T65" fmla="*/ 683 h 1419"/>
                              <a:gd name="T66" fmla="*/ 12 w 1486"/>
                              <a:gd name="T67" fmla="*/ 637 h 1419"/>
                              <a:gd name="T68" fmla="*/ 37 w 1486"/>
                              <a:gd name="T69" fmla="*/ 596 h 1419"/>
                              <a:gd name="T70" fmla="*/ 74 w 1486"/>
                              <a:gd name="T71" fmla="*/ 562 h 1419"/>
                              <a:gd name="T72" fmla="*/ 116 w 1486"/>
                              <a:gd name="T73" fmla="*/ 541 h 1419"/>
                              <a:gd name="T74" fmla="*/ 164 w 1486"/>
                              <a:gd name="T75" fmla="*/ 535 h 1419"/>
                              <a:gd name="T76" fmla="*/ 213 w 1486"/>
                              <a:gd name="T77" fmla="*/ 541 h 1419"/>
                              <a:gd name="T78" fmla="*/ 256 w 1486"/>
                              <a:gd name="T79" fmla="*/ 562 h 1419"/>
                              <a:gd name="T80" fmla="*/ 294 w 1486"/>
                              <a:gd name="T81" fmla="*/ 596 h 1419"/>
                              <a:gd name="T82" fmla="*/ 320 w 1486"/>
                              <a:gd name="T83" fmla="*/ 637 h 1419"/>
                              <a:gd name="T84" fmla="*/ 332 w 1486"/>
                              <a:gd name="T85" fmla="*/ 683 h 1419"/>
                              <a:gd name="T86" fmla="*/ 1003 w 1486"/>
                              <a:gd name="T87" fmla="*/ 1419 h 1419"/>
                              <a:gd name="T88" fmla="*/ 130 w 1486"/>
                              <a:gd name="T89" fmla="*/ 1323 h 1419"/>
                              <a:gd name="T90" fmla="*/ 380 w 1486"/>
                              <a:gd name="T91" fmla="*/ 0 h 1419"/>
                              <a:gd name="T92" fmla="*/ 1267 w 1486"/>
                              <a:gd name="T93" fmla="*/ 177 h 14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486" h="1419">
                                <a:moveTo>
                                  <a:pt x="1486" y="604"/>
                                </a:moveTo>
                                <a:lnTo>
                                  <a:pt x="1486" y="620"/>
                                </a:lnTo>
                                <a:lnTo>
                                  <a:pt x="1483" y="637"/>
                                </a:lnTo>
                                <a:lnTo>
                                  <a:pt x="1480" y="652"/>
                                </a:lnTo>
                                <a:lnTo>
                                  <a:pt x="1475" y="667"/>
                                </a:lnTo>
                                <a:lnTo>
                                  <a:pt x="1467" y="682"/>
                                </a:lnTo>
                                <a:lnTo>
                                  <a:pt x="1459" y="696"/>
                                </a:lnTo>
                                <a:lnTo>
                                  <a:pt x="1449" y="709"/>
                                </a:lnTo>
                                <a:lnTo>
                                  <a:pt x="1437" y="721"/>
                                </a:lnTo>
                                <a:lnTo>
                                  <a:pt x="1426" y="732"/>
                                </a:lnTo>
                                <a:lnTo>
                                  <a:pt x="1412" y="743"/>
                                </a:lnTo>
                                <a:lnTo>
                                  <a:pt x="1399" y="751"/>
                                </a:lnTo>
                                <a:lnTo>
                                  <a:pt x="1384" y="758"/>
                                </a:lnTo>
                                <a:lnTo>
                                  <a:pt x="1370" y="764"/>
                                </a:lnTo>
                                <a:lnTo>
                                  <a:pt x="1354" y="768"/>
                                </a:lnTo>
                                <a:lnTo>
                                  <a:pt x="1338" y="770"/>
                                </a:lnTo>
                                <a:lnTo>
                                  <a:pt x="1321" y="771"/>
                                </a:lnTo>
                                <a:lnTo>
                                  <a:pt x="1305" y="770"/>
                                </a:lnTo>
                                <a:lnTo>
                                  <a:pt x="1288" y="768"/>
                                </a:lnTo>
                                <a:lnTo>
                                  <a:pt x="1271" y="764"/>
                                </a:lnTo>
                                <a:lnTo>
                                  <a:pt x="1257" y="758"/>
                                </a:lnTo>
                                <a:lnTo>
                                  <a:pt x="1242" y="751"/>
                                </a:lnTo>
                                <a:lnTo>
                                  <a:pt x="1228" y="743"/>
                                </a:lnTo>
                                <a:lnTo>
                                  <a:pt x="1215" y="732"/>
                                </a:lnTo>
                                <a:lnTo>
                                  <a:pt x="1202" y="721"/>
                                </a:lnTo>
                                <a:lnTo>
                                  <a:pt x="1191" y="709"/>
                                </a:lnTo>
                                <a:lnTo>
                                  <a:pt x="1181" y="696"/>
                                </a:lnTo>
                                <a:lnTo>
                                  <a:pt x="1172" y="682"/>
                                </a:lnTo>
                                <a:lnTo>
                                  <a:pt x="1166" y="667"/>
                                </a:lnTo>
                                <a:lnTo>
                                  <a:pt x="1161" y="652"/>
                                </a:lnTo>
                                <a:lnTo>
                                  <a:pt x="1157" y="637"/>
                                </a:lnTo>
                                <a:lnTo>
                                  <a:pt x="1154" y="620"/>
                                </a:lnTo>
                                <a:lnTo>
                                  <a:pt x="1153" y="604"/>
                                </a:lnTo>
                                <a:lnTo>
                                  <a:pt x="1154" y="587"/>
                                </a:lnTo>
                                <a:lnTo>
                                  <a:pt x="1157" y="572"/>
                                </a:lnTo>
                                <a:lnTo>
                                  <a:pt x="1161" y="556"/>
                                </a:lnTo>
                                <a:lnTo>
                                  <a:pt x="1166" y="541"/>
                                </a:lnTo>
                                <a:lnTo>
                                  <a:pt x="1173" y="527"/>
                                </a:lnTo>
                                <a:lnTo>
                                  <a:pt x="1181" y="513"/>
                                </a:lnTo>
                                <a:lnTo>
                                  <a:pt x="1192" y="501"/>
                                </a:lnTo>
                                <a:lnTo>
                                  <a:pt x="1204" y="489"/>
                                </a:lnTo>
                                <a:lnTo>
                                  <a:pt x="1217" y="477"/>
                                </a:lnTo>
                                <a:lnTo>
                                  <a:pt x="1230" y="467"/>
                                </a:lnTo>
                                <a:lnTo>
                                  <a:pt x="1244" y="458"/>
                                </a:lnTo>
                                <a:lnTo>
                                  <a:pt x="1258" y="452"/>
                                </a:lnTo>
                                <a:lnTo>
                                  <a:pt x="1274" y="447"/>
                                </a:lnTo>
                                <a:lnTo>
                                  <a:pt x="1289" y="443"/>
                                </a:lnTo>
                                <a:lnTo>
                                  <a:pt x="1305" y="441"/>
                                </a:lnTo>
                                <a:lnTo>
                                  <a:pt x="1321" y="440"/>
                                </a:lnTo>
                                <a:lnTo>
                                  <a:pt x="1338" y="441"/>
                                </a:lnTo>
                                <a:lnTo>
                                  <a:pt x="1353" y="443"/>
                                </a:lnTo>
                                <a:lnTo>
                                  <a:pt x="1368" y="447"/>
                                </a:lnTo>
                                <a:lnTo>
                                  <a:pt x="1382" y="452"/>
                                </a:lnTo>
                                <a:lnTo>
                                  <a:pt x="1397" y="458"/>
                                </a:lnTo>
                                <a:lnTo>
                                  <a:pt x="1410" y="467"/>
                                </a:lnTo>
                                <a:lnTo>
                                  <a:pt x="1424" y="477"/>
                                </a:lnTo>
                                <a:lnTo>
                                  <a:pt x="1436" y="489"/>
                                </a:lnTo>
                                <a:lnTo>
                                  <a:pt x="1448" y="501"/>
                                </a:lnTo>
                                <a:lnTo>
                                  <a:pt x="1458" y="513"/>
                                </a:lnTo>
                                <a:lnTo>
                                  <a:pt x="1467" y="527"/>
                                </a:lnTo>
                                <a:lnTo>
                                  <a:pt x="1473" y="541"/>
                                </a:lnTo>
                                <a:lnTo>
                                  <a:pt x="1480" y="556"/>
                                </a:lnTo>
                                <a:lnTo>
                                  <a:pt x="1483" y="572"/>
                                </a:lnTo>
                                <a:lnTo>
                                  <a:pt x="1486" y="587"/>
                                </a:lnTo>
                                <a:lnTo>
                                  <a:pt x="1486" y="604"/>
                                </a:lnTo>
                                <a:close/>
                                <a:moveTo>
                                  <a:pt x="333" y="699"/>
                                </a:moveTo>
                                <a:lnTo>
                                  <a:pt x="332" y="716"/>
                                </a:lnTo>
                                <a:lnTo>
                                  <a:pt x="330" y="732"/>
                                </a:lnTo>
                                <a:lnTo>
                                  <a:pt x="326" y="748"/>
                                </a:lnTo>
                                <a:lnTo>
                                  <a:pt x="321" y="764"/>
                                </a:lnTo>
                                <a:lnTo>
                                  <a:pt x="313" y="778"/>
                                </a:lnTo>
                                <a:lnTo>
                                  <a:pt x="305" y="792"/>
                                </a:lnTo>
                                <a:lnTo>
                                  <a:pt x="295" y="805"/>
                                </a:lnTo>
                                <a:lnTo>
                                  <a:pt x="283" y="816"/>
                                </a:lnTo>
                                <a:lnTo>
                                  <a:pt x="271" y="828"/>
                                </a:lnTo>
                                <a:lnTo>
                                  <a:pt x="257" y="837"/>
                                </a:lnTo>
                                <a:lnTo>
                                  <a:pt x="244" y="845"/>
                                </a:lnTo>
                                <a:lnTo>
                                  <a:pt x="230" y="853"/>
                                </a:lnTo>
                                <a:lnTo>
                                  <a:pt x="214" y="858"/>
                                </a:lnTo>
                                <a:lnTo>
                                  <a:pt x="197" y="861"/>
                                </a:lnTo>
                                <a:lnTo>
                                  <a:pt x="181" y="864"/>
                                </a:lnTo>
                                <a:lnTo>
                                  <a:pt x="164" y="864"/>
                                </a:lnTo>
                                <a:lnTo>
                                  <a:pt x="147" y="864"/>
                                </a:lnTo>
                                <a:lnTo>
                                  <a:pt x="131" y="861"/>
                                </a:lnTo>
                                <a:lnTo>
                                  <a:pt x="116" y="858"/>
                                </a:lnTo>
                                <a:lnTo>
                                  <a:pt x="100" y="853"/>
                                </a:lnTo>
                                <a:lnTo>
                                  <a:pt x="87" y="845"/>
                                </a:lnTo>
                                <a:lnTo>
                                  <a:pt x="72" y="837"/>
                                </a:lnTo>
                                <a:lnTo>
                                  <a:pt x="60" y="828"/>
                                </a:lnTo>
                                <a:lnTo>
                                  <a:pt x="47" y="816"/>
                                </a:lnTo>
                                <a:lnTo>
                                  <a:pt x="37" y="805"/>
                                </a:lnTo>
                                <a:lnTo>
                                  <a:pt x="27" y="792"/>
                                </a:lnTo>
                                <a:lnTo>
                                  <a:pt x="18" y="778"/>
                                </a:lnTo>
                                <a:lnTo>
                                  <a:pt x="12" y="764"/>
                                </a:lnTo>
                                <a:lnTo>
                                  <a:pt x="7" y="748"/>
                                </a:lnTo>
                                <a:lnTo>
                                  <a:pt x="3" y="732"/>
                                </a:lnTo>
                                <a:lnTo>
                                  <a:pt x="1" y="716"/>
                                </a:lnTo>
                                <a:lnTo>
                                  <a:pt x="0" y="699"/>
                                </a:lnTo>
                                <a:lnTo>
                                  <a:pt x="1" y="683"/>
                                </a:lnTo>
                                <a:lnTo>
                                  <a:pt x="3" y="667"/>
                                </a:lnTo>
                                <a:lnTo>
                                  <a:pt x="7" y="651"/>
                                </a:lnTo>
                                <a:lnTo>
                                  <a:pt x="12" y="637"/>
                                </a:lnTo>
                                <a:lnTo>
                                  <a:pt x="19" y="622"/>
                                </a:lnTo>
                                <a:lnTo>
                                  <a:pt x="28" y="609"/>
                                </a:lnTo>
                                <a:lnTo>
                                  <a:pt x="37" y="596"/>
                                </a:lnTo>
                                <a:lnTo>
                                  <a:pt x="48" y="584"/>
                                </a:lnTo>
                                <a:lnTo>
                                  <a:pt x="61" y="573"/>
                                </a:lnTo>
                                <a:lnTo>
                                  <a:pt x="74" y="562"/>
                                </a:lnTo>
                                <a:lnTo>
                                  <a:pt x="88" y="554"/>
                                </a:lnTo>
                                <a:lnTo>
                                  <a:pt x="101" y="548"/>
                                </a:lnTo>
                                <a:lnTo>
                                  <a:pt x="116" y="541"/>
                                </a:lnTo>
                                <a:lnTo>
                                  <a:pt x="131" y="538"/>
                                </a:lnTo>
                                <a:lnTo>
                                  <a:pt x="148" y="536"/>
                                </a:lnTo>
                                <a:lnTo>
                                  <a:pt x="164" y="535"/>
                                </a:lnTo>
                                <a:lnTo>
                                  <a:pt x="181" y="536"/>
                                </a:lnTo>
                                <a:lnTo>
                                  <a:pt x="196" y="538"/>
                                </a:lnTo>
                                <a:lnTo>
                                  <a:pt x="213" y="541"/>
                                </a:lnTo>
                                <a:lnTo>
                                  <a:pt x="227" y="548"/>
                                </a:lnTo>
                                <a:lnTo>
                                  <a:pt x="242" y="554"/>
                                </a:lnTo>
                                <a:lnTo>
                                  <a:pt x="256" y="562"/>
                                </a:lnTo>
                                <a:lnTo>
                                  <a:pt x="270" y="573"/>
                                </a:lnTo>
                                <a:lnTo>
                                  <a:pt x="282" y="584"/>
                                </a:lnTo>
                                <a:lnTo>
                                  <a:pt x="294" y="596"/>
                                </a:lnTo>
                                <a:lnTo>
                                  <a:pt x="304" y="609"/>
                                </a:lnTo>
                                <a:lnTo>
                                  <a:pt x="313" y="622"/>
                                </a:lnTo>
                                <a:lnTo>
                                  <a:pt x="320" y="637"/>
                                </a:lnTo>
                                <a:lnTo>
                                  <a:pt x="326" y="651"/>
                                </a:lnTo>
                                <a:lnTo>
                                  <a:pt x="330" y="667"/>
                                </a:lnTo>
                                <a:lnTo>
                                  <a:pt x="332" y="683"/>
                                </a:lnTo>
                                <a:lnTo>
                                  <a:pt x="333" y="699"/>
                                </a:lnTo>
                                <a:close/>
                                <a:moveTo>
                                  <a:pt x="1345" y="1156"/>
                                </a:moveTo>
                                <a:lnTo>
                                  <a:pt x="1003" y="1419"/>
                                </a:lnTo>
                                <a:lnTo>
                                  <a:pt x="673" y="871"/>
                                </a:lnTo>
                                <a:lnTo>
                                  <a:pt x="219" y="1402"/>
                                </a:lnTo>
                                <a:lnTo>
                                  <a:pt x="130" y="1323"/>
                                </a:lnTo>
                                <a:lnTo>
                                  <a:pt x="571" y="707"/>
                                </a:lnTo>
                                <a:lnTo>
                                  <a:pt x="216" y="107"/>
                                </a:lnTo>
                                <a:lnTo>
                                  <a:pt x="380" y="0"/>
                                </a:lnTo>
                                <a:lnTo>
                                  <a:pt x="758" y="453"/>
                                </a:lnTo>
                                <a:lnTo>
                                  <a:pt x="1061" y="25"/>
                                </a:lnTo>
                                <a:lnTo>
                                  <a:pt x="1267" y="177"/>
                                </a:lnTo>
                                <a:lnTo>
                                  <a:pt x="893" y="613"/>
                                </a:lnTo>
                                <a:lnTo>
                                  <a:pt x="1345" y="1156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5">
                                  <a:lumMod val="40000"/>
                                  <a:lumOff val="60000"/>
                                  <a:alpha val="95000"/>
                                </a:schemeClr>
                              </a:gs>
                              <a:gs pos="100000">
                                <a:schemeClr val="bg2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3072"/>
                        <wps:cNvSpPr>
                          <a:spLocks noEditPoints="1"/>
                        </wps:cNvSpPr>
                        <wps:spPr bwMode="auto">
                          <a:xfrm>
                            <a:off x="9428" y="4384"/>
                            <a:ext cx="193" cy="827"/>
                          </a:xfrm>
                          <a:custGeom>
                            <a:avLst/>
                            <a:gdLst>
                              <a:gd name="T0" fmla="*/ 59 w 529"/>
                              <a:gd name="T1" fmla="*/ 707 h 2381"/>
                              <a:gd name="T2" fmla="*/ 39 w 529"/>
                              <a:gd name="T3" fmla="*/ 546 h 2381"/>
                              <a:gd name="T4" fmla="*/ 24 w 529"/>
                              <a:gd name="T5" fmla="*/ 363 h 2381"/>
                              <a:gd name="T6" fmla="*/ 0 w 529"/>
                              <a:gd name="T7" fmla="*/ 127 h 2381"/>
                              <a:gd name="T8" fmla="*/ 495 w 529"/>
                              <a:gd name="T9" fmla="*/ 2158 h 2381"/>
                              <a:gd name="T10" fmla="*/ 485 w 529"/>
                              <a:gd name="T11" fmla="*/ 2206 h 2381"/>
                              <a:gd name="T12" fmla="*/ 468 w 529"/>
                              <a:gd name="T13" fmla="*/ 2250 h 2381"/>
                              <a:gd name="T14" fmla="*/ 442 w 529"/>
                              <a:gd name="T15" fmla="*/ 2290 h 2381"/>
                              <a:gd name="T16" fmla="*/ 407 w 529"/>
                              <a:gd name="T17" fmla="*/ 2325 h 2381"/>
                              <a:gd name="T18" fmla="*/ 367 w 529"/>
                              <a:gd name="T19" fmla="*/ 2353 h 2381"/>
                              <a:gd name="T20" fmla="*/ 325 w 529"/>
                              <a:gd name="T21" fmla="*/ 2371 h 2381"/>
                              <a:gd name="T22" fmla="*/ 277 w 529"/>
                              <a:gd name="T23" fmla="*/ 2380 h 2381"/>
                              <a:gd name="T24" fmla="*/ 228 w 529"/>
                              <a:gd name="T25" fmla="*/ 2380 h 2381"/>
                              <a:gd name="T26" fmla="*/ 181 w 529"/>
                              <a:gd name="T27" fmla="*/ 2371 h 2381"/>
                              <a:gd name="T28" fmla="*/ 137 w 529"/>
                              <a:gd name="T29" fmla="*/ 2353 h 2381"/>
                              <a:gd name="T30" fmla="*/ 98 w 529"/>
                              <a:gd name="T31" fmla="*/ 2325 h 2381"/>
                              <a:gd name="T32" fmla="*/ 62 w 529"/>
                              <a:gd name="T33" fmla="*/ 2290 h 2381"/>
                              <a:gd name="T34" fmla="*/ 34 w 529"/>
                              <a:gd name="T35" fmla="*/ 2250 h 2381"/>
                              <a:gd name="T36" fmla="*/ 16 w 529"/>
                              <a:gd name="T37" fmla="*/ 2206 h 2381"/>
                              <a:gd name="T38" fmla="*/ 7 w 529"/>
                              <a:gd name="T39" fmla="*/ 2158 h 2381"/>
                              <a:gd name="T40" fmla="*/ 7 w 529"/>
                              <a:gd name="T41" fmla="*/ 2107 h 2381"/>
                              <a:gd name="T42" fmla="*/ 16 w 529"/>
                              <a:gd name="T43" fmla="*/ 2061 h 2381"/>
                              <a:gd name="T44" fmla="*/ 34 w 529"/>
                              <a:gd name="T45" fmla="*/ 2017 h 2381"/>
                              <a:gd name="T46" fmla="*/ 62 w 529"/>
                              <a:gd name="T47" fmla="*/ 1977 h 2381"/>
                              <a:gd name="T48" fmla="*/ 97 w 529"/>
                              <a:gd name="T49" fmla="*/ 1940 h 2381"/>
                              <a:gd name="T50" fmla="*/ 136 w 529"/>
                              <a:gd name="T51" fmla="*/ 1913 h 2381"/>
                              <a:gd name="T52" fmla="*/ 180 w 529"/>
                              <a:gd name="T53" fmla="*/ 1895 h 2381"/>
                              <a:gd name="T54" fmla="*/ 228 w 529"/>
                              <a:gd name="T55" fmla="*/ 1885 h 2381"/>
                              <a:gd name="T56" fmla="*/ 277 w 529"/>
                              <a:gd name="T57" fmla="*/ 1885 h 2381"/>
                              <a:gd name="T58" fmla="*/ 325 w 529"/>
                              <a:gd name="T59" fmla="*/ 1895 h 2381"/>
                              <a:gd name="T60" fmla="*/ 367 w 529"/>
                              <a:gd name="T61" fmla="*/ 1913 h 2381"/>
                              <a:gd name="T62" fmla="*/ 407 w 529"/>
                              <a:gd name="T63" fmla="*/ 1940 h 2381"/>
                              <a:gd name="T64" fmla="*/ 442 w 529"/>
                              <a:gd name="T65" fmla="*/ 1977 h 2381"/>
                              <a:gd name="T66" fmla="*/ 468 w 529"/>
                              <a:gd name="T67" fmla="*/ 2017 h 2381"/>
                              <a:gd name="T68" fmla="*/ 485 w 529"/>
                              <a:gd name="T69" fmla="*/ 2061 h 2381"/>
                              <a:gd name="T70" fmla="*/ 495 w 529"/>
                              <a:gd name="T71" fmla="*/ 2107 h 2381"/>
                              <a:gd name="T72" fmla="*/ 338 w 529"/>
                              <a:gd name="T73" fmla="*/ 2088 h 2381"/>
                              <a:gd name="T74" fmla="*/ 326 w 529"/>
                              <a:gd name="T75" fmla="*/ 2044 h 2381"/>
                              <a:gd name="T76" fmla="*/ 298 w 529"/>
                              <a:gd name="T77" fmla="*/ 2005 h 2381"/>
                              <a:gd name="T78" fmla="*/ 261 w 529"/>
                              <a:gd name="T79" fmla="*/ 1982 h 2381"/>
                              <a:gd name="T80" fmla="*/ 217 w 529"/>
                              <a:gd name="T81" fmla="*/ 1977 h 2381"/>
                              <a:gd name="T82" fmla="*/ 177 w 529"/>
                              <a:gd name="T83" fmla="*/ 1991 h 2381"/>
                              <a:gd name="T84" fmla="*/ 144 w 529"/>
                              <a:gd name="T85" fmla="*/ 2023 h 2381"/>
                              <a:gd name="T86" fmla="*/ 124 w 529"/>
                              <a:gd name="T87" fmla="*/ 2066 h 2381"/>
                              <a:gd name="T88" fmla="*/ 120 w 529"/>
                              <a:gd name="T89" fmla="*/ 2112 h 2381"/>
                              <a:gd name="T90" fmla="*/ 132 w 529"/>
                              <a:gd name="T91" fmla="*/ 2155 h 2381"/>
                              <a:gd name="T92" fmla="*/ 158 w 529"/>
                              <a:gd name="T93" fmla="*/ 2194 h 2381"/>
                              <a:gd name="T94" fmla="*/ 195 w 529"/>
                              <a:gd name="T95" fmla="*/ 2217 h 2381"/>
                              <a:gd name="T96" fmla="*/ 240 w 529"/>
                              <a:gd name="T97" fmla="*/ 2223 h 2381"/>
                              <a:gd name="T98" fmla="*/ 281 w 529"/>
                              <a:gd name="T99" fmla="*/ 2208 h 2381"/>
                              <a:gd name="T100" fmla="*/ 315 w 529"/>
                              <a:gd name="T101" fmla="*/ 2176 h 2381"/>
                              <a:gd name="T102" fmla="*/ 334 w 529"/>
                              <a:gd name="T103" fmla="*/ 2133 h 23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529" h="2381">
                                <a:moveTo>
                                  <a:pt x="529" y="0"/>
                                </a:moveTo>
                                <a:lnTo>
                                  <a:pt x="363" y="1684"/>
                                </a:lnTo>
                                <a:lnTo>
                                  <a:pt x="156" y="1708"/>
                                </a:lnTo>
                                <a:lnTo>
                                  <a:pt x="59" y="707"/>
                                </a:lnTo>
                                <a:lnTo>
                                  <a:pt x="183" y="683"/>
                                </a:lnTo>
                                <a:lnTo>
                                  <a:pt x="183" y="599"/>
                                </a:lnTo>
                                <a:lnTo>
                                  <a:pt x="52" y="628"/>
                                </a:lnTo>
                                <a:lnTo>
                                  <a:pt x="39" y="546"/>
                                </a:lnTo>
                                <a:lnTo>
                                  <a:pt x="177" y="513"/>
                                </a:lnTo>
                                <a:lnTo>
                                  <a:pt x="170" y="425"/>
                                </a:lnTo>
                                <a:lnTo>
                                  <a:pt x="33" y="457"/>
                                </a:lnTo>
                                <a:lnTo>
                                  <a:pt x="24" y="363"/>
                                </a:lnTo>
                                <a:lnTo>
                                  <a:pt x="170" y="327"/>
                                </a:lnTo>
                                <a:lnTo>
                                  <a:pt x="163" y="245"/>
                                </a:lnTo>
                                <a:lnTo>
                                  <a:pt x="16" y="281"/>
                                </a:lnTo>
                                <a:lnTo>
                                  <a:pt x="0" y="127"/>
                                </a:lnTo>
                                <a:lnTo>
                                  <a:pt x="529" y="0"/>
                                </a:lnTo>
                                <a:close/>
                                <a:moveTo>
                                  <a:pt x="496" y="2133"/>
                                </a:moveTo>
                                <a:lnTo>
                                  <a:pt x="495" y="2146"/>
                                </a:lnTo>
                                <a:lnTo>
                                  <a:pt x="495" y="2158"/>
                                </a:lnTo>
                                <a:lnTo>
                                  <a:pt x="493" y="2171"/>
                                </a:lnTo>
                                <a:lnTo>
                                  <a:pt x="491" y="2182"/>
                                </a:lnTo>
                                <a:lnTo>
                                  <a:pt x="489" y="2194"/>
                                </a:lnTo>
                                <a:lnTo>
                                  <a:pt x="485" y="2206"/>
                                </a:lnTo>
                                <a:lnTo>
                                  <a:pt x="482" y="2216"/>
                                </a:lnTo>
                                <a:lnTo>
                                  <a:pt x="478" y="2228"/>
                                </a:lnTo>
                                <a:lnTo>
                                  <a:pt x="473" y="2239"/>
                                </a:lnTo>
                                <a:lnTo>
                                  <a:pt x="468" y="2250"/>
                                </a:lnTo>
                                <a:lnTo>
                                  <a:pt x="462" y="2260"/>
                                </a:lnTo>
                                <a:lnTo>
                                  <a:pt x="455" y="2270"/>
                                </a:lnTo>
                                <a:lnTo>
                                  <a:pt x="449" y="2280"/>
                                </a:lnTo>
                                <a:lnTo>
                                  <a:pt x="442" y="2290"/>
                                </a:lnTo>
                                <a:lnTo>
                                  <a:pt x="434" y="2299"/>
                                </a:lnTo>
                                <a:lnTo>
                                  <a:pt x="425" y="2309"/>
                                </a:lnTo>
                                <a:lnTo>
                                  <a:pt x="416" y="2317"/>
                                </a:lnTo>
                                <a:lnTo>
                                  <a:pt x="407" y="2325"/>
                                </a:lnTo>
                                <a:lnTo>
                                  <a:pt x="397" y="2334"/>
                                </a:lnTo>
                                <a:lnTo>
                                  <a:pt x="388" y="2341"/>
                                </a:lnTo>
                                <a:lnTo>
                                  <a:pt x="378" y="2347"/>
                                </a:lnTo>
                                <a:lnTo>
                                  <a:pt x="367" y="2353"/>
                                </a:lnTo>
                                <a:lnTo>
                                  <a:pt x="357" y="2359"/>
                                </a:lnTo>
                                <a:lnTo>
                                  <a:pt x="347" y="2364"/>
                                </a:lnTo>
                                <a:lnTo>
                                  <a:pt x="335" y="2368"/>
                                </a:lnTo>
                                <a:lnTo>
                                  <a:pt x="325" y="2371"/>
                                </a:lnTo>
                                <a:lnTo>
                                  <a:pt x="314" y="2374"/>
                                </a:lnTo>
                                <a:lnTo>
                                  <a:pt x="302" y="2377"/>
                                </a:lnTo>
                                <a:lnTo>
                                  <a:pt x="290" y="2379"/>
                                </a:lnTo>
                                <a:lnTo>
                                  <a:pt x="277" y="2380"/>
                                </a:lnTo>
                                <a:lnTo>
                                  <a:pt x="266" y="2381"/>
                                </a:lnTo>
                                <a:lnTo>
                                  <a:pt x="252" y="2381"/>
                                </a:lnTo>
                                <a:lnTo>
                                  <a:pt x="240" y="2381"/>
                                </a:lnTo>
                                <a:lnTo>
                                  <a:pt x="228" y="2380"/>
                                </a:lnTo>
                                <a:lnTo>
                                  <a:pt x="216" y="2379"/>
                                </a:lnTo>
                                <a:lnTo>
                                  <a:pt x="204" y="2377"/>
                                </a:lnTo>
                                <a:lnTo>
                                  <a:pt x="192" y="2374"/>
                                </a:lnTo>
                                <a:lnTo>
                                  <a:pt x="181" y="2371"/>
                                </a:lnTo>
                                <a:lnTo>
                                  <a:pt x="170" y="2368"/>
                                </a:lnTo>
                                <a:lnTo>
                                  <a:pt x="159" y="2364"/>
                                </a:lnTo>
                                <a:lnTo>
                                  <a:pt x="148" y="2359"/>
                                </a:lnTo>
                                <a:lnTo>
                                  <a:pt x="137" y="2353"/>
                                </a:lnTo>
                                <a:lnTo>
                                  <a:pt x="127" y="2347"/>
                                </a:lnTo>
                                <a:lnTo>
                                  <a:pt x="117" y="2341"/>
                                </a:lnTo>
                                <a:lnTo>
                                  <a:pt x="107" y="2334"/>
                                </a:lnTo>
                                <a:lnTo>
                                  <a:pt x="98" y="2325"/>
                                </a:lnTo>
                                <a:lnTo>
                                  <a:pt x="88" y="2317"/>
                                </a:lnTo>
                                <a:lnTo>
                                  <a:pt x="78" y="2309"/>
                                </a:lnTo>
                                <a:lnTo>
                                  <a:pt x="70" y="2299"/>
                                </a:lnTo>
                                <a:lnTo>
                                  <a:pt x="62" y="2290"/>
                                </a:lnTo>
                                <a:lnTo>
                                  <a:pt x="54" y="2280"/>
                                </a:lnTo>
                                <a:lnTo>
                                  <a:pt x="47" y="2270"/>
                                </a:lnTo>
                                <a:lnTo>
                                  <a:pt x="40" y="2260"/>
                                </a:lnTo>
                                <a:lnTo>
                                  <a:pt x="34" y="2250"/>
                                </a:lnTo>
                                <a:lnTo>
                                  <a:pt x="29" y="2239"/>
                                </a:lnTo>
                                <a:lnTo>
                                  <a:pt x="24" y="2228"/>
                                </a:lnTo>
                                <a:lnTo>
                                  <a:pt x="19" y="2216"/>
                                </a:lnTo>
                                <a:lnTo>
                                  <a:pt x="16" y="2206"/>
                                </a:lnTo>
                                <a:lnTo>
                                  <a:pt x="13" y="2194"/>
                                </a:lnTo>
                                <a:lnTo>
                                  <a:pt x="10" y="2182"/>
                                </a:lnTo>
                                <a:lnTo>
                                  <a:pt x="8" y="2171"/>
                                </a:lnTo>
                                <a:lnTo>
                                  <a:pt x="7" y="2158"/>
                                </a:lnTo>
                                <a:lnTo>
                                  <a:pt x="6" y="2146"/>
                                </a:lnTo>
                                <a:lnTo>
                                  <a:pt x="6" y="2133"/>
                                </a:lnTo>
                                <a:lnTo>
                                  <a:pt x="6" y="2120"/>
                                </a:lnTo>
                                <a:lnTo>
                                  <a:pt x="7" y="2107"/>
                                </a:lnTo>
                                <a:lnTo>
                                  <a:pt x="8" y="2096"/>
                                </a:lnTo>
                                <a:lnTo>
                                  <a:pt x="10" y="2084"/>
                                </a:lnTo>
                                <a:lnTo>
                                  <a:pt x="13" y="2072"/>
                                </a:lnTo>
                                <a:lnTo>
                                  <a:pt x="16" y="2061"/>
                                </a:lnTo>
                                <a:lnTo>
                                  <a:pt x="19" y="2049"/>
                                </a:lnTo>
                                <a:lnTo>
                                  <a:pt x="24" y="2038"/>
                                </a:lnTo>
                                <a:lnTo>
                                  <a:pt x="29" y="2027"/>
                                </a:lnTo>
                                <a:lnTo>
                                  <a:pt x="34" y="2017"/>
                                </a:lnTo>
                                <a:lnTo>
                                  <a:pt x="40" y="2007"/>
                                </a:lnTo>
                                <a:lnTo>
                                  <a:pt x="46" y="1996"/>
                                </a:lnTo>
                                <a:lnTo>
                                  <a:pt x="54" y="1986"/>
                                </a:lnTo>
                                <a:lnTo>
                                  <a:pt x="62" y="1977"/>
                                </a:lnTo>
                                <a:lnTo>
                                  <a:pt x="69" y="1967"/>
                                </a:lnTo>
                                <a:lnTo>
                                  <a:pt x="78" y="1958"/>
                                </a:lnTo>
                                <a:lnTo>
                                  <a:pt x="88" y="1949"/>
                                </a:lnTo>
                                <a:lnTo>
                                  <a:pt x="97" y="1940"/>
                                </a:lnTo>
                                <a:lnTo>
                                  <a:pt x="106" y="1933"/>
                                </a:lnTo>
                                <a:lnTo>
                                  <a:pt x="117" y="1926"/>
                                </a:lnTo>
                                <a:lnTo>
                                  <a:pt x="126" y="1919"/>
                                </a:lnTo>
                                <a:lnTo>
                                  <a:pt x="136" y="1913"/>
                                </a:lnTo>
                                <a:lnTo>
                                  <a:pt x="147" y="1907"/>
                                </a:lnTo>
                                <a:lnTo>
                                  <a:pt x="158" y="1903"/>
                                </a:lnTo>
                                <a:lnTo>
                                  <a:pt x="170" y="1899"/>
                                </a:lnTo>
                                <a:lnTo>
                                  <a:pt x="180" y="1895"/>
                                </a:lnTo>
                                <a:lnTo>
                                  <a:pt x="192" y="1892"/>
                                </a:lnTo>
                                <a:lnTo>
                                  <a:pt x="204" y="1888"/>
                                </a:lnTo>
                                <a:lnTo>
                                  <a:pt x="215" y="1886"/>
                                </a:lnTo>
                                <a:lnTo>
                                  <a:pt x="228" y="1885"/>
                                </a:lnTo>
                                <a:lnTo>
                                  <a:pt x="240" y="1884"/>
                                </a:lnTo>
                                <a:lnTo>
                                  <a:pt x="252" y="1884"/>
                                </a:lnTo>
                                <a:lnTo>
                                  <a:pt x="266" y="1884"/>
                                </a:lnTo>
                                <a:lnTo>
                                  <a:pt x="277" y="1885"/>
                                </a:lnTo>
                                <a:lnTo>
                                  <a:pt x="290" y="1886"/>
                                </a:lnTo>
                                <a:lnTo>
                                  <a:pt x="302" y="1888"/>
                                </a:lnTo>
                                <a:lnTo>
                                  <a:pt x="314" y="1892"/>
                                </a:lnTo>
                                <a:lnTo>
                                  <a:pt x="325" y="1895"/>
                                </a:lnTo>
                                <a:lnTo>
                                  <a:pt x="335" y="1899"/>
                                </a:lnTo>
                                <a:lnTo>
                                  <a:pt x="347" y="1903"/>
                                </a:lnTo>
                                <a:lnTo>
                                  <a:pt x="357" y="1907"/>
                                </a:lnTo>
                                <a:lnTo>
                                  <a:pt x="367" y="1913"/>
                                </a:lnTo>
                                <a:lnTo>
                                  <a:pt x="378" y="1919"/>
                                </a:lnTo>
                                <a:lnTo>
                                  <a:pt x="388" y="1926"/>
                                </a:lnTo>
                                <a:lnTo>
                                  <a:pt x="397" y="1933"/>
                                </a:lnTo>
                                <a:lnTo>
                                  <a:pt x="407" y="1940"/>
                                </a:lnTo>
                                <a:lnTo>
                                  <a:pt x="416" y="1949"/>
                                </a:lnTo>
                                <a:lnTo>
                                  <a:pt x="425" y="1958"/>
                                </a:lnTo>
                                <a:lnTo>
                                  <a:pt x="434" y="1967"/>
                                </a:lnTo>
                                <a:lnTo>
                                  <a:pt x="442" y="1977"/>
                                </a:lnTo>
                                <a:lnTo>
                                  <a:pt x="449" y="1986"/>
                                </a:lnTo>
                                <a:lnTo>
                                  <a:pt x="455" y="1996"/>
                                </a:lnTo>
                                <a:lnTo>
                                  <a:pt x="462" y="2007"/>
                                </a:lnTo>
                                <a:lnTo>
                                  <a:pt x="468" y="2017"/>
                                </a:lnTo>
                                <a:lnTo>
                                  <a:pt x="473" y="2027"/>
                                </a:lnTo>
                                <a:lnTo>
                                  <a:pt x="478" y="2038"/>
                                </a:lnTo>
                                <a:lnTo>
                                  <a:pt x="482" y="2049"/>
                                </a:lnTo>
                                <a:lnTo>
                                  <a:pt x="485" y="2061"/>
                                </a:lnTo>
                                <a:lnTo>
                                  <a:pt x="489" y="2072"/>
                                </a:lnTo>
                                <a:lnTo>
                                  <a:pt x="491" y="2084"/>
                                </a:lnTo>
                                <a:lnTo>
                                  <a:pt x="493" y="2096"/>
                                </a:lnTo>
                                <a:lnTo>
                                  <a:pt x="495" y="2107"/>
                                </a:lnTo>
                                <a:lnTo>
                                  <a:pt x="495" y="2120"/>
                                </a:lnTo>
                                <a:lnTo>
                                  <a:pt x="496" y="2133"/>
                                </a:lnTo>
                                <a:close/>
                                <a:moveTo>
                                  <a:pt x="338" y="2099"/>
                                </a:moveTo>
                                <a:lnTo>
                                  <a:pt x="338" y="2088"/>
                                </a:lnTo>
                                <a:lnTo>
                                  <a:pt x="336" y="2076"/>
                                </a:lnTo>
                                <a:lnTo>
                                  <a:pt x="334" y="2066"/>
                                </a:lnTo>
                                <a:lnTo>
                                  <a:pt x="330" y="2054"/>
                                </a:lnTo>
                                <a:lnTo>
                                  <a:pt x="326" y="2044"/>
                                </a:lnTo>
                                <a:lnTo>
                                  <a:pt x="320" y="2034"/>
                                </a:lnTo>
                                <a:lnTo>
                                  <a:pt x="314" y="2023"/>
                                </a:lnTo>
                                <a:lnTo>
                                  <a:pt x="306" y="2014"/>
                                </a:lnTo>
                                <a:lnTo>
                                  <a:pt x="298" y="2005"/>
                                </a:lnTo>
                                <a:lnTo>
                                  <a:pt x="290" y="1997"/>
                                </a:lnTo>
                                <a:lnTo>
                                  <a:pt x="280" y="1991"/>
                                </a:lnTo>
                                <a:lnTo>
                                  <a:pt x="271" y="1986"/>
                                </a:lnTo>
                                <a:lnTo>
                                  <a:pt x="261" y="1982"/>
                                </a:lnTo>
                                <a:lnTo>
                                  <a:pt x="250" y="1979"/>
                                </a:lnTo>
                                <a:lnTo>
                                  <a:pt x="240" y="1977"/>
                                </a:lnTo>
                                <a:lnTo>
                                  <a:pt x="229" y="1976"/>
                                </a:lnTo>
                                <a:lnTo>
                                  <a:pt x="217" y="1977"/>
                                </a:lnTo>
                                <a:lnTo>
                                  <a:pt x="207" y="1979"/>
                                </a:lnTo>
                                <a:lnTo>
                                  <a:pt x="197" y="1982"/>
                                </a:lnTo>
                                <a:lnTo>
                                  <a:pt x="186" y="1986"/>
                                </a:lnTo>
                                <a:lnTo>
                                  <a:pt x="177" y="1991"/>
                                </a:lnTo>
                                <a:lnTo>
                                  <a:pt x="168" y="1997"/>
                                </a:lnTo>
                                <a:lnTo>
                                  <a:pt x="159" y="2005"/>
                                </a:lnTo>
                                <a:lnTo>
                                  <a:pt x="151" y="2014"/>
                                </a:lnTo>
                                <a:lnTo>
                                  <a:pt x="144" y="2023"/>
                                </a:lnTo>
                                <a:lnTo>
                                  <a:pt x="137" y="2034"/>
                                </a:lnTo>
                                <a:lnTo>
                                  <a:pt x="132" y="2044"/>
                                </a:lnTo>
                                <a:lnTo>
                                  <a:pt x="127" y="2054"/>
                                </a:lnTo>
                                <a:lnTo>
                                  <a:pt x="124" y="2066"/>
                                </a:lnTo>
                                <a:lnTo>
                                  <a:pt x="122" y="2076"/>
                                </a:lnTo>
                                <a:lnTo>
                                  <a:pt x="120" y="2088"/>
                                </a:lnTo>
                                <a:lnTo>
                                  <a:pt x="120" y="2099"/>
                                </a:lnTo>
                                <a:lnTo>
                                  <a:pt x="120" y="2112"/>
                                </a:lnTo>
                                <a:lnTo>
                                  <a:pt x="122" y="2123"/>
                                </a:lnTo>
                                <a:lnTo>
                                  <a:pt x="124" y="2133"/>
                                </a:lnTo>
                                <a:lnTo>
                                  <a:pt x="127" y="2145"/>
                                </a:lnTo>
                                <a:lnTo>
                                  <a:pt x="132" y="2155"/>
                                </a:lnTo>
                                <a:lnTo>
                                  <a:pt x="137" y="2166"/>
                                </a:lnTo>
                                <a:lnTo>
                                  <a:pt x="144" y="2176"/>
                                </a:lnTo>
                                <a:lnTo>
                                  <a:pt x="151" y="2185"/>
                                </a:lnTo>
                                <a:lnTo>
                                  <a:pt x="158" y="2194"/>
                                </a:lnTo>
                                <a:lnTo>
                                  <a:pt x="166" y="2202"/>
                                </a:lnTo>
                                <a:lnTo>
                                  <a:pt x="176" y="2208"/>
                                </a:lnTo>
                                <a:lnTo>
                                  <a:pt x="185" y="2213"/>
                                </a:lnTo>
                                <a:lnTo>
                                  <a:pt x="195" y="2217"/>
                                </a:lnTo>
                                <a:lnTo>
                                  <a:pt x="206" y="2220"/>
                                </a:lnTo>
                                <a:lnTo>
                                  <a:pt x="217" y="2223"/>
                                </a:lnTo>
                                <a:lnTo>
                                  <a:pt x="229" y="2224"/>
                                </a:lnTo>
                                <a:lnTo>
                                  <a:pt x="240" y="2223"/>
                                </a:lnTo>
                                <a:lnTo>
                                  <a:pt x="251" y="2220"/>
                                </a:lnTo>
                                <a:lnTo>
                                  <a:pt x="262" y="2217"/>
                                </a:lnTo>
                                <a:lnTo>
                                  <a:pt x="271" y="2213"/>
                                </a:lnTo>
                                <a:lnTo>
                                  <a:pt x="281" y="2208"/>
                                </a:lnTo>
                                <a:lnTo>
                                  <a:pt x="290" y="2202"/>
                                </a:lnTo>
                                <a:lnTo>
                                  <a:pt x="299" y="2194"/>
                                </a:lnTo>
                                <a:lnTo>
                                  <a:pt x="307" y="2185"/>
                                </a:lnTo>
                                <a:lnTo>
                                  <a:pt x="315" y="2176"/>
                                </a:lnTo>
                                <a:lnTo>
                                  <a:pt x="321" y="2166"/>
                                </a:lnTo>
                                <a:lnTo>
                                  <a:pt x="326" y="2155"/>
                                </a:lnTo>
                                <a:lnTo>
                                  <a:pt x="330" y="2145"/>
                                </a:lnTo>
                                <a:lnTo>
                                  <a:pt x="334" y="2133"/>
                                </a:lnTo>
                                <a:lnTo>
                                  <a:pt x="336" y="2123"/>
                                </a:lnTo>
                                <a:lnTo>
                                  <a:pt x="338" y="2112"/>
                                </a:lnTo>
                                <a:lnTo>
                                  <a:pt x="338" y="20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50000"/>
                              <a:lumOff val="0"/>
                              <a:alpha val="39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D98F29" id="Group 3062" o:spid="_x0000_s1026" style="position:absolute;margin-left:210.05pt;margin-top:421.15pt;width:201pt;height:25.9pt;z-index:252126208" coordorigin="4179,4380" coordsize="5442,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">
                <v:shape id="Freeform 3063" o:spid="_x0000_s1027" style="position:absolute;left:4179;top:4755;width:522;height:415;visibility:visible;mso-wrap-style:square;v-text-anchor:top" coordsize="2037,1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bIGsEA&#10;AADcAAAADwAAAGRycy9kb3ducmV2LnhtbERPS4vCMBC+C/sfwix407Qi0q1GWRYWVi/iY/U6NNMH&#10;NpPSpFr/vREEb/PxPWex6k0trtS6yrKCeByBIM6srrhQcDz8jhIQziNrrC2Tgjs5WC0/BgtMtb3x&#10;jq57X4gQwi5FBaX3TSqly0oy6Ma2IQ5cbluDPsC2kLrFWwg3tZxE0UwarDg0lNjQT0nZZd8ZBevN&#10;Znru8u3dJSfsjhMtv+L/XKnhZ/89B+Gp92/xy/2nw/wkhucz4QK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myBrBAAAA3AAAAA8AAAAAAAAAAAAAAAAAmAIAAGRycy9kb3du&#10;cmV2LnhtbFBLBQYAAAAABAAEAPUAAACGAwAAAAA=&#10;" path="m2037,101l1548,1319r-212,33l977,439,735,1204,355,1394,322,1260r158,-73l455,1105r-162,73l264,1057r143,-57l382,924,238,976,209,865,340,812,314,735,190,786,,110,223,11,610,962,925,101,1291,r198,1030l1839,14r198,87xm1160,1424r-1,17l1157,1457r-4,16l1148,1487r-8,15l1132,1516r-10,14l1110,1542r-12,12l1084,1564r-13,8l1056,1580r-15,5l1025,1589r-15,2l992,1592r-16,-1l959,1589r-15,-4l929,1580r-14,-8l901,1564r-13,-10l875,1542r-11,-12l853,1516r-8,-14l838,1487r-5,-14l829,1457r-2,-16l827,1424r,-17l829,1392r4,-16l838,1362r7,-15l853,1334r11,-13l875,1309r13,-12l901,1287r14,-8l929,1272r15,-6l959,1263r17,-2l992,1260r18,1l1025,1263r16,3l1056,1272r15,7l1084,1287r14,10l1110,1309r12,12l1132,1334r8,13l1148,1362r5,14l1157,1392r2,15l1160,1424xe" fillcolor="#f2961b [2415]" stroked="f">
                  <v:fill opacity="45875f" color2="#dda8f6 [1950]" rotate="t" angle="90" focus="100%" type="gradient"/>
                  <v:path arrowok="t" o:connecttype="custom" o:connectlocs="397,344;250,114;91,363;123,309;75,307;104,261;61,254;87,212;49,205;57,3;237,26;382,268;522,26;297,376;295,384;292,392;288,399;281,405;274,410;267,413;259,415;250,415;242,413;234,410;228,405;221,399;217,392;213,384;212,376;212,367;213,359;217,351;221,344;228,338;234,333;242,330;250,329;259,329;267,330;274,333;281,338;288,344;292,351;295,359;297,367" o:connectangles="0,0,0,0,0,0,0,0,0,0,0,0,0,0,0,0,0,0,0,0,0,0,0,0,0,0,0,0,0,0,0,0,0,0,0,0,0,0,0,0,0,0,0,0,0"/>
                  <o:lock v:ext="edit" verticies="t"/>
                </v:shape>
                <v:shape id="Freeform 3064" o:spid="_x0000_s1028" style="position:absolute;left:4855;top:4406;width:224;height:700;visibility:visible;mso-wrap-style:square;v-text-anchor:top" coordsize="610,2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fjvsEA&#10;AADcAAAADwAAAGRycy9kb3ducmV2LnhtbERPTYvCMBC9C/6HMIK3NVVEpGsUEQUFYbGKXodmtu1u&#10;MylNbOv+eiMseJvH+5zFqjOlaKh2hWUF41EEgji1uuBMweW8+5iDcB5ZY2mZFDzIwWrZ7y0w1rbl&#10;EzWJz0QIYRejgtz7KpbSpTkZdCNbEQfu29YGfYB1JnWNbQg3pZxE0UwaLDg05FjRJqf0N7kbBV/R&#10;9GB+rlVzcMebvbUu+VtvC6WGg279CcJT59/if/deh/nzCbyeCRf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3H477BAAAA3AAAAA8AAAAAAAAAAAAAAAAAmAIAAGRycy9kb3du&#10;cmV2LnhtbFBLBQYAAAAABAAEAPUAAACGAwAAAAA=&#10;" path="m610,418r-33,82l460,439r-10,12l440,462r-10,8l418,478r-11,8l394,491r-13,5l368,500r25,110l302,624,280,508r-11,-3l259,502r-11,-4l238,493r-10,-6l217,480r-10,-7l198,466r-88,83l48,477,151,402r-6,-13l141,376r-3,-14l136,348r,-15l136,319r2,-16l141,287,21,212,65,140r110,75l183,205r10,-9l202,188r10,-7l223,174r11,-6l246,163r14,-4l237,r86,l328,148r15,2l356,153r14,4l382,161r11,5l405,172r11,7l428,186r94,-76l583,172,476,245r4,8l485,264r3,12l491,291r1,16l493,325r1,21l493,368r117,50xm564,2123l,2050,209,742r251,l564,2123xm405,1430r,-12l404,1408r-2,-10l399,1389r-3,-9l391,1373r-5,-7l381,1359r-6,-6l368,1349r-8,-4l352,1341r-9,-2l332,1336r-11,-1l310,1334r-13,1l287,1336r-12,3l266,1341r-8,4l249,1349r-7,4l235,1359r-5,7l225,1373r-5,7l217,1389r-2,9l213,1408r-1,10l211,1430r1,12l213,1453r2,10l217,1472r3,10l225,1489r5,7l235,1504r7,5l249,1514r9,4l266,1521r9,2l287,1525r10,1l310,1527r11,-1l332,1525r11,-2l352,1521r8,-3l368,1514r7,-5l381,1504r5,-8l391,1489r5,-7l399,1472r3,-9l404,1453r1,-11l405,1430xm405,1794r-1,-12l403,1770r-3,-11l396,1747r-6,-10l384,1727r-7,-11l369,1707r-10,-8l350,1691r-10,-6l328,1680r-11,-4l305,1674r-12,-2l281,1671r-13,1l256,1674r-12,2l234,1680r-10,5l213,1691r-9,8l195,1707r-10,9l178,1727r-6,10l167,1747r-3,12l160,1770r-2,12l158,1794r,14l160,1819r4,11l167,1842r5,10l178,1863r7,9l195,1881r9,9l213,1897r11,6l234,1908r10,4l256,1914r12,3l281,1917r12,l305,1914r12,-2l328,1908r12,-5l350,1897r9,-7l369,1881r8,-9l384,1863r6,-11l396,1842r4,-12l403,1819r1,-11l405,1794xe" fillcolor="#bfbf00 [2405]" stroked="f">
                  <v:fill opacity="29555f"/>
                  <v:path arrowok="t" o:connecttype="custom" o:connectlocs="165,149;149,160;144,201;95,166;80,158;18,157;51,119;51,100;64,71;78,60;95,52;126,49;144,55;192,36;178,87;181,107;207,700;207,700;148,461;142,450;132,443;118,440;101,441;89,446;81,455;78,468;79,482;84,493;95,501;109,503;126,502;138,498;145,489;149,475;148,584;141,569;129,558;112,552;94,552;78,558;65,569;59,584;59,600;65,614;78,625;94,631;112,631;129,625;141,614;148,600" o:connectangles="0,0,0,0,0,0,0,0,0,0,0,0,0,0,0,0,0,0,0,0,0,0,0,0,0,0,0,0,0,0,0,0,0,0,0,0,0,0,0,0,0,0,0,0,0,0,0,0,0,0"/>
                  <o:lock v:ext="edit" verticies="t"/>
                </v:shape>
                <v:shape id="Freeform 3065" o:spid="_x0000_s1029" style="position:absolute;left:5198;top:4644;width:358;height:574;visibility:visible;mso-wrap-style:square;v-text-anchor:top" coordsize="979,1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ugtcEA&#10;AADcAAAADwAAAGRycy9kb3ducmV2LnhtbERPS4vCMBC+L/gfwgje1lRdFqlGUVEUvKwP8Do2Y1Ns&#10;JrWJ2v33ZmHB23x8zxlPG1uKB9W+cKyg101AEGdOF5wrOB5Wn0MQPiBrLB2Tgl/yMJ20PsaYavfk&#10;HT32IRcxhH2KCkwIVSqlzwxZ9F1XEUfu4mqLIcI6l7rGZwy3pewnybe0WHBsMFjRwlB23d+tgsHX&#10;YXNfrc3Z/jS322lLZjm/GqU67WY2AhGoCW/xv3uj4/zhAP6eiRfIy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8boLXBAAAA3AAAAA8AAAAAAAAAAAAAAAAAmAIAAGRycy9kb3du&#10;cmV2LnhtbFBLBQYAAAAABAAEAPUAAACGAwAAAAA=&#10;" path="m979,524l958,664,690,684,671,846r287,7l904,1044,648,1028,547,1769r-198,34l324,1003,82,986,123,834r199,4l314,712,58,732,,524r308,l295,56,789,,716,524r263,xm630,310r,-13l628,284r-2,-11l623,261r-3,-9l615,243r-6,-9l603,227r-7,-6l588,216r-10,-5l568,206r-10,-3l546,201r-12,-1l520,200r-13,l494,201r-11,2l472,206r-10,5l453,216r-8,5l438,227r-7,7l425,243r-4,9l417,261r-3,12l412,284r-1,13l410,310r1,14l412,336r2,13l417,360r4,9l425,379r6,8l438,394r7,6l453,407r9,4l472,415r11,3l494,420r13,1l520,422r14,-1l546,420r12,-2l568,415r10,-4l588,407r8,-7l603,394r6,-7l615,379r5,-10l623,360r3,-11l628,336r2,-12l630,310xm581,641r,-11l580,620r-2,-9l576,602r-3,-8l570,587r-4,-6l561,575r-5,-5l549,565r-7,-3l535,559r-8,-2l517,555r-9,-1l498,554r-12,l477,555r-9,2l458,559r-7,3l444,565r-6,5l431,575r-5,6l422,587r-3,7l416,602r-3,9l412,620r-1,10l410,641r1,11l412,661r1,9l416,679r3,7l422,693r4,6l431,704r7,6l444,714r7,4l458,720r10,3l477,724r9,1l498,725r10,l517,724r10,-1l535,720r7,-2l549,714r7,-4l561,704r5,-5l570,693r3,-7l576,679r2,-9l580,661r1,-9l581,641xe" fillcolor="#a91ee7 [2414]" stroked="f">
                  <v:fill opacity="26214f"/>
                  <v:path arrowok="t" o:connecttype="custom" o:connectlocs="252,218;331,332;128,574;45,266;21,233;108,18;358,167;230,90;227,80;221,72;211,67;200,64;185,64;173,66;163,70;155,77;151,87;150,99;151,111;155,121;163,127;173,132;185,134;200,134;211,131;221,125;227,117;230,107;212,204;211,195;208,187;203,181;196,178;186,176;174,177;165,179;158,183;153,189;151,197;150,208;152,216;156,223;162,227;171,230;182,231;193,230;201,227;207,223;211,216;212,208" o:connectangles="0,0,0,0,0,0,0,0,0,0,0,0,0,0,0,0,0,0,0,0,0,0,0,0,0,0,0,0,0,0,0,0,0,0,0,0,0,0,0,0,0,0,0,0,0,0,0,0,0,0"/>
                  <o:lock v:ext="edit" verticies="t"/>
                </v:shape>
                <v:shape id="Freeform 3066" o:spid="_x0000_s1030" style="position:absolute;left:5666;top:4406;width:405;height:772;visibility:visible;mso-wrap-style:square;v-text-anchor:top" coordsize="1536,2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JeQsMA&#10;AADcAAAADwAAAGRycy9kb3ducmV2LnhtbERP22qDQBB9D/Qflin0JcQ1bQhiXEMIFFobArlAXgd3&#10;qlJ3Vtyt2r/vFgp5m8O5TradTCsG6l1jWcEyikEQl1Y3XCm4Xl4XCQjnkTW2lknBDznY5g+zDFNt&#10;Rz7RcPaVCCHsUlRQe9+lUrqyJoMush1x4D5tb9AH2FdS9ziGcNPK5zheS4MNh4YaO9rXVH6dv42C&#10;4/Hl3c7XXBQ8tB++OOyK8TYq9fQ47TYgPE3+Lv53v+kwP1nB3zPhAp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JeQsMAAADcAAAADwAAAAAAAAAAAAAAAACYAgAAZHJzL2Rv&#10;d25yZXYueG1sUEsFBgAAAAAEAAQA9QAAAIgDAAAAAA==&#10;" path="m1536,2131r,19l1536,2172r,25l1536,2225r,31l1536,2290r-1,38l1535,2370r-508,83l1041,2396r11,-56l1063,2285r11,-53l1084,2179r8,-51l1101,2078r7,-48l1114,1983r5,-47l1123,1892r5,-44l1131,1805r2,-41l1134,1725r1,-40l1134,1651r-1,-33l1130,1584r-4,-33l1121,1519r-6,-32l1109,1456r-6,-31l1097,1403r-7,-20l1084,1364r-6,-16l1071,1332r-8,-14l1055,1304r-7,-11l1039,1283r-9,-10l1021,1266r-10,-6l1000,1254r-10,-3l979,1249r-11,-1l948,1249r-19,2l909,1254r-20,5l869,1265r-21,7l828,1280r-20,11l786,1302r-21,13l743,1328r-20,15l700,1359r-22,18l655,1396r-21,20l599,2414r-403,76l170,2384r177,-25l333,2181r-177,27l137,2113r189,-20l310,1872r-176,22l121,1797r182,-17l285,1551r-164,26l97,1474r177,-22l261,1266r-161,34l80,1184r171,-20l231,902,84,929,66,824,224,792,203,532,66,562,41,453,192,418,179,238,33,291,,168,685,,640,1217r25,-18l691,1182r24,-17l740,1151r26,-14l791,1125r25,-12l842,1103r25,-8l892,1086r25,-6l943,1075r25,-4l994,1068r25,-1l1045,1066r19,l1083,1068r20,1l1120,1072r19,4l1157,1080r16,5l1191,1092r15,6l1223,1105r15,8l1254,1123r14,10l1283,1143r14,12l1311,1167r13,13l1337,1194r12,15l1362,1224r11,16l1384,1258r11,17l1405,1294r11,19l1425,1333r9,21l1444,1376r8,23l1459,1422r7,23l1474,1470r7,29l1488,1531r7,32l1500,1596r7,36l1512,1669r4,39l1520,1748r3,43l1527,1835r2,45l1532,1927r2,49l1535,2025r1,52l1536,2131xm1041,1514r-21,43l1000,1600r-18,44l963,1687r-18,44l930,1774r-16,44l899,1863r-14,43l873,1951r-13,44l849,2040r-10,46l829,2130r-8,46l813,2222,688,2175r15,-53l718,2071r17,-51l752,1971r16,-48l786,1875r18,-46l823,1784r19,-45l861,1695r21,-42l903,1611r22,-40l946,1531r23,-39l993,1454r48,60xe" fillcolor="#c86ef0 [3214]" stroked="f">
                  <v:fill opacity="55706f" color2="#ccc6b6 [1302]" rotate="t" angle="90" focus="100%" type="gradient"/>
                  <v:path arrowok="t" o:connecttype="custom" o:connectlocs="405,681;405,722;277,725;288,660;295,600;299,547;299,502;294,461;287,429;280,409;272,395;261,388;245,388;224,394;202,408;179,427;52,772;41,685;35,587;32,489;26,403;22,288;17,174;9,90;175,372;202,353;229,339;255,332;281,331;300,334;318,340;334,351;349,366;362,384;373,407;383,434;390,465;397,506;402,555;404,613;274,469;254,523;237,578;224,632;214,689;194,626;212,567;233,512;255,463" o:connectangles="0,0,0,0,0,0,0,0,0,0,0,0,0,0,0,0,0,0,0,0,0,0,0,0,0,0,0,0,0,0,0,0,0,0,0,0,0,0,0,0,0,0,0,0,0,0,0,0,0"/>
                  <o:lock v:ext="edit" verticies="t"/>
                </v:shape>
                <v:shape id="Freeform 3067" o:spid="_x0000_s1031" style="position:absolute;left:6739;top:4596;width:278;height:570;visibility:visible;mso-wrap-style:square;v-text-anchor:top" coordsize="978,1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j8ysEA&#10;AADcAAAADwAAAGRycy9kb3ducmV2LnhtbERPy6rCMBDdC/5DGMGdpiqK9BpFLOpd6MLHB4zN3LbY&#10;TEoTtd6vN4Lgbg7nObNFY0pxp9oVlhUM+hEI4tTqgjMF59O6NwXhPLLG0jIpeJKDxbzdmmGs7YMP&#10;dD/6TIQQdjEqyL2vYildmpNB17cVceD+bG3QB1hnUtf4COGmlMMomkiDBYeGHCta5ZRejzej4HDa&#10;ZZi45rKlZD9eXtfJZrT9V6rbaZY/IDw1/iv+uH91mD8dw/uZcIG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4/MrBAAAA3AAAAA8AAAAAAAAAAAAAAAAAmAIAAGRycy9kb3du&#10;cmV2LnhtbFBLBQYAAAAABAAEAPUAAACGAwAAAAA=&#10;" path="m978,524l958,664,690,684,669,846r289,7l903,1044,647,1028,546,1769r-197,34l323,1003,82,986,122,834r199,4l314,712,58,732,,524r308,l294,56,787,,715,524r263,xm630,310r-1,-13l628,284r-2,-11l623,261r-5,-9l614,243r-6,-9l602,227r-7,-6l586,216r-8,-5l568,206r-11,-3l545,201r-13,-1l520,200r-13,l493,201r-11,2l471,206r-10,5l453,216r-9,5l437,227r-7,7l425,243r-5,9l416,261r-3,12l411,284r-1,13l409,310r1,14l411,336r2,13l416,360r4,9l425,379r5,8l437,394r7,6l453,407r8,4l471,415r11,3l493,420r14,1l520,422r12,-1l545,420r12,-2l568,415r10,-4l586,407r9,-7l602,394r6,-7l614,379r4,-10l623,360r3,-11l628,336r1,-12l630,310xm581,641r,-11l580,620r-2,-9l576,602r-3,-8l570,587r-4,-6l560,575r-5,-5l548,565r-6,-3l533,559r-8,-2l517,555r-10,-1l497,554r-11,l475,555r-9,2l458,559r-8,3l443,565r-7,5l431,575r-5,6l422,587r-5,7l414,602r-2,9l410,620r-1,10l409,641r,11l410,661r2,9l414,679r3,7l422,693r4,6l431,704r5,6l443,714r7,4l458,720r8,3l475,724r11,1l497,725r10,l517,724r8,-1l533,720r9,-2l548,714r7,-4l560,704r6,-5l570,693r3,-7l576,679r2,-9l580,661r1,-9l581,641xe" fillcolor="#84819d [2404]" stroked="f">
                  <v:fill opacity="55769f"/>
                  <v:path arrowok="t" o:connecttype="custom" o:connectlocs="196,216;257,330;99,570;35,264;16,231;84,18;278,166;179,90;176,80;171,72;164,67;155,64;144,63;134,65;126,70;121,77;117,86;116,98;117,110;121,120;126,126;134,131;144,133;155,133;164,130;171,125;176,117;179,106;165,203;164,193;162,186;158,180;152,177;144,175;135,175;128,178;123,182;119,188;117,196;116,206;118,215;121,221;126,226;132,229;141,229;149,229;156,226;161,221;164,215;165,206" o:connectangles="0,0,0,0,0,0,0,0,0,0,0,0,0,0,0,0,0,0,0,0,0,0,0,0,0,0,0,0,0,0,0,0,0,0,0,0,0,0,0,0,0,0,0,0,0,0,0,0,0,0"/>
                  <o:lock v:ext="edit" verticies="t"/>
                </v:shape>
                <v:shape id="Freeform 3068" o:spid="_x0000_s1032" style="position:absolute;left:7138;top:4380;width:464;height:770;visibility:visible;mso-wrap-style:square;v-text-anchor:top" coordsize="1536,2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JFkccA&#10;AADcAAAADwAAAGRycy9kb3ducmV2LnhtbESPQWvCQBCF70L/wzIFb7prhGCja7CVgkJ7qFXxOGTH&#10;JDY7G7Krpv++Wyj0NsN78743i7y3jbhR52vHGiZjBYK4cKbmUsP+83U0A+EDssHGMWn4Jg/58mGw&#10;wMy4O3/QbRdKEUPYZ6ihCqHNpPRFRRb92LXEUTu7zmKIa1dK0+E9httGJkql0mLNkVBhSy8VFV+7&#10;q43c6aVvtuvDSb2lx/XmOdm/p09K6+Fjv5qDCNSHf/Pf9cbE+rMUfp+JE8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iRZHHAAAA3AAAAA8AAAAAAAAAAAAAAAAAmAIAAGRy&#10;cy9kb3ducmV2LnhtbFBLBQYAAAAABAAEAPUAAACMAwAAAAA=&#10;" path="m1536,2131r,19l1536,2172r,25l1536,2225r-1,31l1535,2290r,38l1534,2370r-506,83l1040,2396r13,-56l1064,2285r10,-53l1084,2179r9,-51l1100,2078r8,-48l1114,1983r6,-47l1124,1892r4,-44l1131,1805r2,-41l1134,1725r,-40l1134,1651r-2,-33l1130,1584r-4,-33l1121,1519r-5,-32l1110,1456r-8,-31l1097,1403r-6,-20l1085,1364r-7,-16l1071,1332r-7,-14l1056,1304r-9,-11l1039,1283r-9,-10l1021,1266r-10,-6l1001,1254r-10,-3l980,1249r-11,-1l949,1249r-20,2l910,1254r-21,5l869,1265r-20,7l828,1280r-21,11l786,1302r-20,13l744,1328r-22,15l701,1359r-22,18l656,1396r-23,20l600,2414r-404,76l169,2384r177,-25l334,2181r-177,27l137,2113r190,-20l311,1872r-176,22l122,1797r182,-17l285,1551r-163,26l98,1474r177,-22l261,1266r-160,34l81,1184r171,-20l231,902,83,929,67,824,225,792,203,532,67,562,42,453,193,418,180,238,32,291,,168,686,,639,1217r26,-18l690,1182r26,-17l741,1151r25,-14l792,1125r25,-12l841,1103r26,-8l892,1086r26,-6l943,1075r26,-4l995,1068r25,-1l1045,1066r20,l1084,1068r18,1l1121,1072r18,4l1156,1080r18,5l1190,1092r17,6l1224,1105r15,8l1254,1123r15,10l1284,1143r13,12l1312,1167r12,13l1337,1194r13,15l1362,1224r12,16l1385,1258r10,17l1406,1294r10,19l1426,1333r9,21l1443,1376r8,23l1460,1422r7,23l1474,1470r7,29l1489,1531r6,32l1501,1596r5,36l1511,1669r6,39l1521,1748r3,43l1527,1835r3,45l1532,1927r1,49l1535,2025r,52l1536,2131xm1041,1514r-20,43l1001,1600r-20,44l964,1687r-18,44l929,1774r-15,44l899,1863r-13,43l872,1951r-11,44l850,2040r-11,46l830,2130r-9,46l813,2222,688,2175r16,-53l719,2071r16,-51l751,1971r18,-48l786,1875r18,-46l823,1784r19,-45l862,1695r21,-42l904,1611r21,-40l947,1531r23,-39l993,1454r48,60xe" fillcolor="#84819d [2404]" stroked="f">
                  <v:fill opacity="55706f" color2="#ff9 [1301]" rotate="t" angle="90" focus="100%" type="gradient"/>
                  <v:path arrowok="t" o:connecttype="custom" o:connectlocs="464,679;464,720;318,724;330,658;338,599;342,545;342,500;337,460;330,428;321,408;311,394;299,387;281,387;256,393;231,407;205,426;59,770;47,683;41,586;37,488;31,402;25,287;20,174;10,90;201,371;231,352;262,339;293,331;322,330;344,333;365,340;383,350;400,365;415,383;428,406;438,433;447,464;455,505;460,554;463,611;314,468;291,522;272,576;257,631;246,687;222,625;243,566;267,511;293,461" o:connectangles="0,0,0,0,0,0,0,0,0,0,0,0,0,0,0,0,0,0,0,0,0,0,0,0,0,0,0,0,0,0,0,0,0,0,0,0,0,0,0,0,0,0,0,0,0,0,0,0,0"/>
                  <o:lock v:ext="edit" verticies="t"/>
                </v:shape>
                <v:shape id="Freeform 3069" o:spid="_x0000_s1033" style="position:absolute;left:7786;top:4700;width:379;height:398;visibility:visible;mso-wrap-style:square;v-text-anchor:top" coordsize="1355,1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pW9scA&#10;AADcAAAADwAAAGRycy9kb3ducmV2LnhtbESPQW/CMAyF75P4D5GRuEwjhcPoOgJCIATaDVi1Hb3G&#10;azoap2oCdPv1BAlpN1vv+X3P03lna3Gm1leOFYyGCQjiwumKSwXvh/VTCsIHZI21Y1LwSx7ms97D&#10;FDPtLryj8z6UIoawz1CBCaHJpPSFIYt+6BriqH271mKIa1tK3eIlhttajpPkWVqsOBIMNrQ0VBz3&#10;Jxu5Jt+m+ctjOfn5SovN4W2Vf378KTXod4tXEIG68G++X291rJ9O4PZMnE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qVvbHAAAA3AAAAA8AAAAAAAAAAAAAAAAAmAIAAGRy&#10;cy9kb3ducmV2LnhtbFBLBQYAAAAABAAEAPUAAACMAwAAAAA=&#10;" path="m1355,1114r-2,73l1301,1210r-52,21l1198,1250r-51,19l1095,1286r-51,15l993,1315r-51,12l891,1339r-51,9l791,1356r-51,6l690,1368r-51,3l590,1373r-50,1l513,1374r-27,-1l460,1371r-25,-2l410,1366r-24,-5l362,1357r-23,-5l316,1347r-22,-6l273,1333r-21,-7l232,1318r-19,-10l194,1299r-19,-10l155,1276r-20,-13l116,1248r-16,-15l84,1216,71,1198,57,1181,46,1161,35,1141r-8,-20l19,1100r-6,-23l9,1054,4,1030,2,1005r,-25l2,957,4,935,9,913r5,-22l20,870r8,-21l38,828,48,807,60,787,74,767,88,747r17,-19l124,709r18,-19l163,671r23,-17l209,636r25,-18l260,601r28,-17l317,568r31,-17l380,535r34,-15l449,504r36,-15l522,474r40,-14l602,445r42,-13l688,418r45,-13l724,384r-9,-20l705,347,692,329,680,313,665,300,650,286,632,275,614,265,595,255r-21,-7l552,241r-22,-4l505,232r-25,-1l453,230r-29,1l396,233r-27,4l342,242r-27,7l290,257r-25,10l241,278r-23,13l195,304r-23,16l151,337r-20,18l110,375,90,395,72,418,,350,15,328,29,307,45,287,60,269,77,250,92,231r18,-16l127,198r17,-16l163,166r19,-15l200,138r20,-13l240,112r19,-12l280,88,301,78,322,67r22,-9l367,50r22,-9l412,35r24,-7l460,23r24,-5l509,12,535,9,561,6,586,3,613,2,640,1,667,r23,1l712,2r22,2l755,6r21,4l797,15r19,5l837,25r19,7l875,39r19,9l913,57r18,9l949,77r18,11l983,101r18,12l1017,127r16,14l1049,157r16,16l1080,190r15,18l1110,225r13,20l1138,265r13,20l1164,307r13,22l1189,353r13,24l1213,401r19,39l1248,480r16,42l1277,563r14,43l1303,649r11,43l1323,736r8,45l1338,826r6,47l1349,919r3,48l1354,1016r1,49l1355,1114xm1147,646r-1,-11l1145,624r-1,-10l1141,605r-3,-9l1133,588r-5,-7l1123,574r-6,-5l1110,563r-8,-4l1093,556r-9,-2l1074,552r-11,-1l1052,550r-13,1l1029,552r-11,2l1009,556r-9,3l991,563r-7,6l978,574r-5,7l968,588r-4,8l959,605r-2,9l955,624r-1,11l953,646r1,13l955,669r2,11l959,689r5,8l968,706r5,7l978,719r6,5l991,729r9,5l1009,737r9,2l1029,741r10,1l1052,743r11,-1l1074,741r10,-2l1093,737r9,-3l1110,729r7,-5l1123,719r5,-6l1133,706r5,-9l1141,689r3,-9l1145,669r1,-10l1147,646xm828,1015r,-30l827,954r-1,-31l825,893r-2,-30l822,833r-4,-30l816,773r-3,-30l810,714r-4,-30l802,655r-5,-30l792,596r-6,-30l781,536r-32,10l719,555r-30,9l661,574r-29,10l605,594r-27,10l552,613r-25,11l504,635r-23,10l458,656r-22,11l416,678r-21,11l376,700r137,556l540,1256r25,-2l590,1253r23,-1l636,1250r22,-2l679,1246r19,-3l717,1240r19,-3l752,1233r17,-5l784,1222r14,-5l811,1211r13,-6l825,1180r1,-24l827,1133r,-24l828,1085r,-24l828,1039r,-24xm1202,1010r-1,-13l1200,985r-3,-12l1192,963r-5,-12l1181,941r-7,-9l1165,922r-8,-8l1147,907r-9,-6l1126,895r-11,-4l1103,888r-12,-1l1078,886r-12,1l1054,888r-12,3l1031,894r-12,6l1010,906r-10,7l990,921r-8,9l974,940r-6,9l962,961r-4,11l956,984r-2,12l953,1010r1,12l956,1035r2,12l962,1058r6,11l974,1079r8,9l990,1097r10,8l1010,1112r9,7l1031,1124r11,3l1054,1130r12,2l1078,1132r13,-1l1103,1130r12,-3l1126,1123r12,-4l1147,1112r10,-7l1165,1097r9,-10l1181,1078r6,-10l1192,1057r5,-11l1200,1035r1,-13l1202,1010xe" fillcolor="#ff9d9e [1304]" stroked="f">
                  <v:fill opacity="62259f" color2="#ff9 [1301]" rotate="t" angle="90" focus="100%" type="gradient"/>
                  <v:path arrowok="t" o:connecttype="custom" o:connectlocs="321,368;235,390;151,398;108,394;70,384;38,366;13,336;1,298;4,258;21,222;52,189;97,160;157,133;200,105;177,80;141,67;96,70;55,88;20,121;22,72;51,44;84,23;122,8;164,1;205,1;239,9;270,25;298,50;322,83;345,127;368,200;378,280;320,181;314,166;300,160;282,161;271,170;267,187;271,205;282,213;300,215;314,208;320,194;231,267;227,215;220,164;177,169;135,187;143,364;184,362;215,356;231,335;232,294;332,275;318,261;298,257;280,264;268,282;268,303;280,320;298,328;318,324;332,309" o:connectangles="0,0,0,0,0,0,0,0,0,0,0,0,0,0,0,0,0,0,0,0,0,0,0,0,0,0,0,0,0,0,0,0,0,0,0,0,0,0,0,0,0,0,0,0,0,0,0,0,0,0,0,0,0,0,0,0,0,0,0,0,0,0,0"/>
                  <o:lock v:ext="edit" verticies="t"/>
                </v:shape>
                <v:shape id="Freeform 3070" o:spid="_x0000_s1034" style="position:absolute;left:8342;top:4726;width:380;height:378;visibility:visible;mso-wrap-style:square;v-text-anchor:top" coordsize="1420,1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yuc8QA&#10;AADcAAAADwAAAGRycy9kb3ducmV2LnhtbESPQWvCQBCF7wX/wzKCt7qxVJHUVUQRCr000R8wZMck&#10;NTsbdrca++s7B8HbDO/Ne9+sNoPr1JVCbD0bmE0zUMSVty3XBk7Hw+sSVEzIFjvPZOBOETbr0csK&#10;c+tvXNC1TLWSEI45GmhS6nOtY9WQwzj1PbFoZx8cJllDrW3Am4S7Tr9l2UI7bFkaGuxp11B1KX+d&#10;gbL9qedZtUP3/h3257+vwqZDYcxkPGw/QCUa0tP8uP60gr8UWnlGJt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srnPEAAAA3AAAAA8AAAAAAAAAAAAAAAAAmAIAAGRycy9k&#10;b3ducmV2LnhtbFBLBQYAAAAABAAEAPUAAACJAwAAAAA=&#10;" path="m1420,1231r-516,91l907,1223r2,-90l911,1050r2,-74l915,910r1,-57l918,803r1,-41l920,725r,-32l921,664r1,-25l922,617r,-17l923,585r,-11l922,544r-2,-29l917,489r-4,-25l908,442r-8,-21l892,403r-9,-17l878,379r-7,-8l866,365r-6,-6l854,353r-8,-5l839,343r-7,-4l825,335r-9,-3l808,330r-9,-2l780,325r-20,-1l751,324r-9,1l731,326r-9,2l702,333r-19,7l662,351r-21,11l622,377r-22,16l579,411r-20,21l537,454r-22,25l493,506r-23,29l448,566r-22,35l387,1297r-243,32l,96,459,,438,387r26,-32l489,325r26,-28l541,270r27,-24l595,224r27,-20l650,186r28,-16l706,157r14,-7l735,144r14,-5l764,135r14,-4l793,128r14,-4l823,122r14,-2l853,119r14,-1l883,118r19,l922,120r19,2l959,125r19,5l996,135r16,6l1029,148r16,9l1061,165r15,10l1091,186r14,12l1120,211r13,13l1146,239r13,15l1171,271r12,17l1194,307r11,20l1215,346r11,22l1235,390r9,24l1253,438r9,25l1269,489r8,27l1285,544r6,29l1297,603r123,628xm1200,703r-1,-9l1198,685r-1,-10l1193,667r-3,-7l1187,653r-4,-7l1178,640r-6,-5l1165,631r-7,-4l1151,624r-8,-3l1133,619r-9,-1l1114,618r-11,l1093,619r-9,2l1075,624r-7,3l1061,631r-7,4l1048,640r-5,6l1038,653r-3,7l1032,667r-2,8l1028,685r-1,9l1027,703r,12l1028,725r2,10l1032,743r3,8l1038,758r5,7l1048,771r6,5l1061,780r7,4l1075,787r9,3l1093,792r10,1l1114,793r10,l1133,792r10,-2l1151,787r7,-3l1165,780r7,-4l1178,771r5,-6l1187,758r3,-7l1193,743r4,-8l1198,725r1,-10l1200,703xm1248,1031r,-10l1246,1010r-2,-10l1240,990r-4,-10l1230,971r-7,-8l1215,955r-8,-8l1198,941r-10,-5l1179,931r-10,-3l1159,925r-11,-2l1137,923r-13,l1112,924r-13,3l1089,930r-11,4l1069,939r-8,5l1054,950r-7,8l1041,966r-4,9l1033,985r-3,10l1028,1006r-1,13l1027,1031r,14l1028,1058r2,12l1033,1080r4,10l1041,1100r6,7l1054,1114r7,8l1069,1127r9,5l1089,1135r10,3l1112,1140r12,2l1137,1142r11,l1159,1140r10,-2l1179,1134r9,-4l1198,1125r9,-7l1215,1111r8,-8l1230,1094r6,-9l1240,1075r4,-9l1246,1054r2,-10l1248,1031xe" fillcolor="#a91ee7 [2414]" stroked="f">
                  <v:fill opacity="29555f"/>
                  <v:path arrowok="t" o:connecttype="custom" o:connectlocs="243,322;245,243;246,197;247,171;246,146;241,120;233,106;226,99;218,94;203,92;193,93;172,103;150,123;126,152;39,378;124,101;152,70;181,48;200,40;216,35;232,34;252,35;271,40;288,50;303,64;317,82;328,105;338,132;345,163;321,197;318,188;314,181;306,177;295,176;286,178;279,184;276,192;275,203;277,214;282,221;290,225;301,226;310,223;317,218;320,209;334,293;332,282;325,272;316,265;304,263;291,265;282,270;276,280;275,293;276,307;282,317;291,323;304,325;316,323;325,316;332,306;334,293" o:connectangles="0,0,0,0,0,0,0,0,0,0,0,0,0,0,0,0,0,0,0,0,0,0,0,0,0,0,0,0,0,0,0,0,0,0,0,0,0,0,0,0,0,0,0,0,0,0,0,0,0,0,0,0,0,0,0,0,0,0,0,0,0,0"/>
                  <o:lock v:ext="edit" verticies="t"/>
                </v:shape>
                <v:shape id="Freeform 3071" o:spid="_x0000_s1035" style="position:absolute;left:8823;top:4756;width:419;height:398;visibility:visible;mso-wrap-style:square;v-text-anchor:top" coordsize="1486,1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NpwcMA&#10;AADcAAAADwAAAGRycy9kb3ducmV2LnhtbERP32vCMBB+H/g/hBP2MmaqsKmdqUhB2GAw1Pl+a86m&#10;tLmUJtr2v18GA9/u4/t5m+1gG3GjzleOFcxnCQjiwumKSwXfp/3zCoQPyBobx6RgJA/bbPKwwVS7&#10;ng90O4ZSxBD2KSowIbSplL4wZNHPXEscuYvrLIYIu1LqDvsYbhu5SJJXabHi2GCwpdxQUR+vVkH9&#10;lL/4Xd4k5mPxdVjyjzyPn1Kpx+mwewMRaAh38b/7Xcf5qzX8PRMv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NpwcMAAADcAAAADwAAAAAAAAAAAAAAAACYAgAAZHJzL2Rv&#10;d25yZXYueG1sUEsFBgAAAAAEAAQA9QAAAIgDAAAAAA==&#10;" path="m1486,604r,16l1483,637r-3,15l1475,667r-8,15l1459,696r-10,13l1437,721r-11,11l1412,743r-13,8l1384,758r-14,6l1354,768r-16,2l1321,771r-16,-1l1288,768r-17,-4l1257,758r-15,-7l1228,743r-13,-11l1202,721r-11,-12l1181,696r-9,-14l1166,667r-5,-15l1157,637r-3,-17l1153,604r1,-17l1157,572r4,-16l1166,541r7,-14l1181,513r11,-12l1204,489r13,-12l1230,467r14,-9l1258,452r16,-5l1289,443r16,-2l1321,440r17,1l1353,443r15,4l1382,452r15,6l1410,467r14,10l1436,489r12,12l1458,513r9,14l1473,541r7,15l1483,572r3,15l1486,604xm333,699r-1,17l330,732r-4,16l321,764r-8,14l305,792r-10,13l283,816r-12,12l257,837r-13,8l230,853r-16,5l197,861r-16,3l164,864r-17,l131,861r-15,-3l100,853,87,845,72,837,60,828,47,816,37,805,27,792,18,778,12,764,7,748,3,732,1,716,,699,1,683,3,667,7,651r5,-14l19,622r9,-13l37,596,48,584,61,573,74,562r14,-8l101,548r15,-7l131,538r17,-2l164,535r17,1l196,538r17,3l227,548r15,6l256,562r14,11l282,584r12,12l304,609r9,13l320,637r6,14l330,667r2,16l333,699xm1345,1156r-342,263l673,871,219,1402r-89,-79l571,707,216,107,380,,758,453,1061,25r206,152l893,613r452,543xe" fillcolor="#ff9d9e [1304]" stroked="f">
                  <v:fill opacity="62259f" color2="#dda8f6 [1950]" rotate="t" angle="90" focus="100%" type="gradient"/>
                  <v:path arrowok="t" o:connecttype="custom" o:connectlocs="418,179;414,191;405,202;394,211;382,215;368,216;354,213;343,205;333,195;327,183;325,169;327,156;333,144;343,134;355,127;368,124;381,124;394,128;405,137;414,148;418,160;94,196;92,210;86,222;76,232;65,239;51,242;37,241;25,237;13,229;5,218;1,205;0,192;3,179;10,167;21,158;33,152;46,150;60,152;72,158;83,167;90,179;94,192;283,398;37,371;107,0;357,50" o:connectangles="0,0,0,0,0,0,0,0,0,0,0,0,0,0,0,0,0,0,0,0,0,0,0,0,0,0,0,0,0,0,0,0,0,0,0,0,0,0,0,0,0,0,0,0,0,0,0"/>
                  <o:lock v:ext="edit" verticies="t"/>
                </v:shape>
                <v:shape id="Freeform 3072" o:spid="_x0000_s1036" style="position:absolute;left:9428;top:4384;width:193;height:827;visibility:visible;mso-wrap-style:square;v-text-anchor:top" coordsize="529,2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T7IMQA&#10;AADcAAAADwAAAGRycy9kb3ducmV2LnhtbESPQW/CMAyF75P2HyJP2m2ko9oGhYAG0yRu0ygHjlZj&#10;2orGqZKslH8/H5C42XrP731erkfXqYFCbD0beJ1koIgrb1uuDRzK75cZqJiQLXaeycCVIqxXjw9L&#10;LKy/8C8N+1QrCeFYoIEmpb7QOlYNOYwT3xOLdvLBYZI11NoGvEi46/Q0y961w5alocGetg1V5/2f&#10;M+DzfF6+5X436HL7dQwfP9dso415fho/F6ASjeluvl3vrODPBV+ekQn0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k+yDEAAAA3AAAAA8AAAAAAAAAAAAAAAAAmAIAAGRycy9k&#10;b3ducmV2LnhtbFBLBQYAAAAABAAEAPUAAACJAwAAAAA=&#10;" path="m529,l363,1684r-207,24l59,707,183,683r,-84l52,628,39,546,177,513r-7,-88l33,457,24,363,170,327r-7,-82l16,281,,127,529,xm496,2133r-1,13l495,2158r-2,13l491,2182r-2,12l485,2206r-3,10l478,2228r-5,11l468,2250r-6,10l455,2270r-6,10l442,2290r-8,9l425,2309r-9,8l407,2325r-10,9l388,2341r-10,6l367,2353r-10,6l347,2364r-12,4l325,2371r-11,3l302,2377r-12,2l277,2380r-11,1l252,2381r-12,l228,2380r-12,-1l204,2377r-12,-3l181,2371r-11,-3l159,2364r-11,-5l137,2353r-10,-6l117,2341r-10,-7l98,2325r-10,-8l78,2309r-8,-10l62,2290r-8,-10l47,2270r-7,-10l34,2250r-5,-11l24,2228r-5,-12l16,2206r-3,-12l10,2182,8,2171,7,2158,6,2146r,-13l6,2120r1,-13l8,2096r2,-12l13,2072r3,-11l19,2049r5,-11l29,2027r5,-10l40,2007r6,-11l54,1986r8,-9l69,1967r9,-9l88,1949r9,-9l106,1933r11,-7l126,1919r10,-6l147,1907r11,-4l170,1899r10,-4l192,1892r12,-4l215,1886r13,-1l240,1884r12,l266,1884r11,1l290,1886r12,2l314,1892r11,3l335,1899r12,4l357,1907r10,6l378,1919r10,7l397,1933r10,7l416,1949r9,9l434,1967r8,10l449,1986r6,10l462,2007r6,10l473,2027r5,11l482,2049r3,12l489,2072r2,12l493,2096r2,11l495,2120r1,13xm338,2099r,-11l336,2076r-2,-10l330,2054r-4,-10l320,2034r-6,-11l306,2014r-8,-9l290,1997r-10,-6l271,1986r-10,-4l250,1979r-10,-2l229,1976r-12,1l207,1979r-10,3l186,1986r-9,5l168,1997r-9,8l151,2014r-7,9l137,2034r-5,10l127,2054r-3,12l122,2076r-2,12l120,2099r,13l122,2123r2,10l127,2145r5,10l137,2166r7,10l151,2185r7,9l166,2202r10,6l185,2213r10,4l206,2220r11,3l229,2224r11,-1l251,2220r11,-3l271,2213r10,-5l290,2202r9,-8l307,2185r8,-9l321,2166r5,-11l330,2145r4,-12l336,2123r2,-11l338,2099xe" fillcolor="#71109d [1614]" stroked="f">
                  <v:fill opacity="26214f"/>
                  <v:path arrowok="t" o:connecttype="custom" o:connectlocs="22,246;14,190;9,126;0,44;181,750;177,766;171,781;161,795;148,808;134,817;119,824;101,827;83,827;66,824;50,817;36,808;23,795;12,781;6,766;3,750;3,732;6,716;12,701;23,687;35,674;50,664;66,658;83,655;101,655;119,658;134,664;148,674;161,687;171,701;177,716;181,732;123,725;119,710;109,696;95,688;79,687;65,692;53,703;45,718;44,734;48,749;58,762;71,770;88,772;103,767;115,756;122,741" o:connectangles="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855345</wp:posOffset>
                </wp:positionH>
                <wp:positionV relativeFrom="paragraph">
                  <wp:posOffset>5226050</wp:posOffset>
                </wp:positionV>
                <wp:extent cx="1275715" cy="372110"/>
                <wp:effectExtent l="7620" t="4445" r="2540" b="4445"/>
                <wp:wrapNone/>
                <wp:docPr id="147" name="Group 3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1275715" cy="372110"/>
                          <a:chOff x="7270" y="1407"/>
                          <a:chExt cx="4752" cy="5889"/>
                        </a:xfrm>
                      </wpg:grpSpPr>
                      <wps:wsp>
                        <wps:cNvPr id="148" name="Freeform 3030"/>
                        <wps:cNvSpPr>
                          <a:spLocks/>
                        </wps:cNvSpPr>
                        <wps:spPr bwMode="auto">
                          <a:xfrm>
                            <a:off x="7343" y="6779"/>
                            <a:ext cx="4631" cy="479"/>
                          </a:xfrm>
                          <a:custGeom>
                            <a:avLst/>
                            <a:gdLst>
                              <a:gd name="T0" fmla="*/ 13567 w 13895"/>
                              <a:gd name="T1" fmla="*/ 341 h 1437"/>
                              <a:gd name="T2" fmla="*/ 13796 w 13895"/>
                              <a:gd name="T3" fmla="*/ 1020 h 1437"/>
                              <a:gd name="T4" fmla="*/ 13140 w 13895"/>
                              <a:gd name="T5" fmla="*/ 626 h 1437"/>
                              <a:gd name="T6" fmla="*/ 12631 w 13895"/>
                              <a:gd name="T7" fmla="*/ 526 h 1437"/>
                              <a:gd name="T8" fmla="*/ 12518 w 13895"/>
                              <a:gd name="T9" fmla="*/ 524 h 1437"/>
                              <a:gd name="T10" fmla="*/ 12359 w 13895"/>
                              <a:gd name="T11" fmla="*/ 519 h 1437"/>
                              <a:gd name="T12" fmla="*/ 12225 w 13895"/>
                              <a:gd name="T13" fmla="*/ 517 h 1437"/>
                              <a:gd name="T14" fmla="*/ 12170 w 13895"/>
                              <a:gd name="T15" fmla="*/ 518 h 1437"/>
                              <a:gd name="T16" fmla="*/ 12086 w 13895"/>
                              <a:gd name="T17" fmla="*/ 535 h 1437"/>
                              <a:gd name="T18" fmla="*/ 11955 w 13895"/>
                              <a:gd name="T19" fmla="*/ 564 h 1437"/>
                              <a:gd name="T20" fmla="*/ 11797 w 13895"/>
                              <a:gd name="T21" fmla="*/ 601 h 1437"/>
                              <a:gd name="T22" fmla="*/ 11634 w 13895"/>
                              <a:gd name="T23" fmla="*/ 639 h 1437"/>
                              <a:gd name="T24" fmla="*/ 11482 w 13895"/>
                              <a:gd name="T25" fmla="*/ 676 h 1437"/>
                              <a:gd name="T26" fmla="*/ 11361 w 13895"/>
                              <a:gd name="T27" fmla="*/ 705 h 1437"/>
                              <a:gd name="T28" fmla="*/ 11291 w 13895"/>
                              <a:gd name="T29" fmla="*/ 722 h 1437"/>
                              <a:gd name="T30" fmla="*/ 10397 w 13895"/>
                              <a:gd name="T31" fmla="*/ 1086 h 1437"/>
                              <a:gd name="T32" fmla="*/ 8242 w 13895"/>
                              <a:gd name="T33" fmla="*/ 1426 h 1437"/>
                              <a:gd name="T34" fmla="*/ 8143 w 13895"/>
                              <a:gd name="T35" fmla="*/ 1409 h 1437"/>
                              <a:gd name="T36" fmla="*/ 7918 w 13895"/>
                              <a:gd name="T37" fmla="*/ 1371 h 1437"/>
                              <a:gd name="T38" fmla="*/ 7681 w 13895"/>
                              <a:gd name="T39" fmla="*/ 1333 h 1437"/>
                              <a:gd name="T40" fmla="*/ 7592 w 13895"/>
                              <a:gd name="T41" fmla="*/ 1320 h 1437"/>
                              <a:gd name="T42" fmla="*/ 7543 w 13895"/>
                              <a:gd name="T43" fmla="*/ 1316 h 1437"/>
                              <a:gd name="T44" fmla="*/ 7524 w 13895"/>
                              <a:gd name="T45" fmla="*/ 1314 h 1437"/>
                              <a:gd name="T46" fmla="*/ 7494 w 13895"/>
                              <a:gd name="T47" fmla="*/ 1306 h 1437"/>
                              <a:gd name="T48" fmla="*/ 7403 w 13895"/>
                              <a:gd name="T49" fmla="*/ 1277 h 1437"/>
                              <a:gd name="T50" fmla="*/ 7158 w 13895"/>
                              <a:gd name="T51" fmla="*/ 1190 h 1437"/>
                              <a:gd name="T52" fmla="*/ 6925 w 13895"/>
                              <a:gd name="T53" fmla="*/ 1103 h 1437"/>
                              <a:gd name="T54" fmla="*/ 6822 w 13895"/>
                              <a:gd name="T55" fmla="*/ 1064 h 1437"/>
                              <a:gd name="T56" fmla="*/ 5368 w 13895"/>
                              <a:gd name="T57" fmla="*/ 1086 h 1437"/>
                              <a:gd name="T58" fmla="*/ 3717 w 13895"/>
                              <a:gd name="T59" fmla="*/ 921 h 1437"/>
                              <a:gd name="T60" fmla="*/ 2361 w 13895"/>
                              <a:gd name="T61" fmla="*/ 440 h 1437"/>
                              <a:gd name="T62" fmla="*/ 1083 w 13895"/>
                              <a:gd name="T63" fmla="*/ 307 h 1437"/>
                              <a:gd name="T64" fmla="*/ 1006 w 13895"/>
                              <a:gd name="T65" fmla="*/ 348 h 1437"/>
                              <a:gd name="T66" fmla="*/ 835 w 13895"/>
                              <a:gd name="T67" fmla="*/ 437 h 1437"/>
                              <a:gd name="T68" fmla="*/ 653 w 13895"/>
                              <a:gd name="T69" fmla="*/ 534 h 1437"/>
                              <a:gd name="T70" fmla="*/ 546 w 13895"/>
                              <a:gd name="T71" fmla="*/ 593 h 1437"/>
                              <a:gd name="T72" fmla="*/ 514 w 13895"/>
                              <a:gd name="T73" fmla="*/ 617 h 1437"/>
                              <a:gd name="T74" fmla="*/ 464 w 13895"/>
                              <a:gd name="T75" fmla="*/ 659 h 1437"/>
                              <a:gd name="T76" fmla="*/ 335 w 13895"/>
                              <a:gd name="T77" fmla="*/ 775 h 1437"/>
                              <a:gd name="T78" fmla="*/ 216 w 13895"/>
                              <a:gd name="T79" fmla="*/ 884 h 1437"/>
                              <a:gd name="T80" fmla="*/ 164 w 13895"/>
                              <a:gd name="T81" fmla="*/ 933 h 1437"/>
                              <a:gd name="T82" fmla="*/ 175 w 13895"/>
                              <a:gd name="T83" fmla="*/ 330 h 1437"/>
                              <a:gd name="T84" fmla="*/ 1367 w 13895"/>
                              <a:gd name="T85" fmla="*/ 0 h 1437"/>
                              <a:gd name="T86" fmla="*/ 2919 w 13895"/>
                              <a:gd name="T87" fmla="*/ 198 h 1437"/>
                              <a:gd name="T88" fmla="*/ 4548 w 13895"/>
                              <a:gd name="T89" fmla="*/ 680 h 1437"/>
                              <a:gd name="T90" fmla="*/ 6176 w 13895"/>
                              <a:gd name="T91" fmla="*/ 593 h 1437"/>
                              <a:gd name="T92" fmla="*/ 6538 w 13895"/>
                              <a:gd name="T93" fmla="*/ 461 h 1437"/>
                              <a:gd name="T94" fmla="*/ 7882 w 13895"/>
                              <a:gd name="T95" fmla="*/ 812 h 1437"/>
                              <a:gd name="T96" fmla="*/ 9698 w 13895"/>
                              <a:gd name="T97" fmla="*/ 724 h 1437"/>
                              <a:gd name="T98" fmla="*/ 11599 w 13895"/>
                              <a:gd name="T99" fmla="*/ 220 h 1437"/>
                              <a:gd name="T100" fmla="*/ 12835 w 13895"/>
                              <a:gd name="T101" fmla="*/ 165 h 14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3895" h="1437">
                                <a:moveTo>
                                  <a:pt x="12835" y="165"/>
                                </a:moveTo>
                                <a:lnTo>
                                  <a:pt x="13567" y="341"/>
                                </a:lnTo>
                                <a:lnTo>
                                  <a:pt x="13895" y="647"/>
                                </a:lnTo>
                                <a:lnTo>
                                  <a:pt x="13796" y="1020"/>
                                </a:lnTo>
                                <a:lnTo>
                                  <a:pt x="13622" y="965"/>
                                </a:lnTo>
                                <a:lnTo>
                                  <a:pt x="13140" y="626"/>
                                </a:lnTo>
                                <a:lnTo>
                                  <a:pt x="12649" y="527"/>
                                </a:lnTo>
                                <a:lnTo>
                                  <a:pt x="12631" y="526"/>
                                </a:lnTo>
                                <a:lnTo>
                                  <a:pt x="12585" y="525"/>
                                </a:lnTo>
                                <a:lnTo>
                                  <a:pt x="12518" y="524"/>
                                </a:lnTo>
                                <a:lnTo>
                                  <a:pt x="12440" y="521"/>
                                </a:lnTo>
                                <a:lnTo>
                                  <a:pt x="12359" y="519"/>
                                </a:lnTo>
                                <a:lnTo>
                                  <a:pt x="12284" y="518"/>
                                </a:lnTo>
                                <a:lnTo>
                                  <a:pt x="12225" y="517"/>
                                </a:lnTo>
                                <a:lnTo>
                                  <a:pt x="12190" y="516"/>
                                </a:lnTo>
                                <a:lnTo>
                                  <a:pt x="12170" y="518"/>
                                </a:lnTo>
                                <a:lnTo>
                                  <a:pt x="12135" y="525"/>
                                </a:lnTo>
                                <a:lnTo>
                                  <a:pt x="12086" y="535"/>
                                </a:lnTo>
                                <a:lnTo>
                                  <a:pt x="12024" y="548"/>
                                </a:lnTo>
                                <a:lnTo>
                                  <a:pt x="11955" y="564"/>
                                </a:lnTo>
                                <a:lnTo>
                                  <a:pt x="11879" y="582"/>
                                </a:lnTo>
                                <a:lnTo>
                                  <a:pt x="11797" y="601"/>
                                </a:lnTo>
                                <a:lnTo>
                                  <a:pt x="11716" y="620"/>
                                </a:lnTo>
                                <a:lnTo>
                                  <a:pt x="11634" y="639"/>
                                </a:lnTo>
                                <a:lnTo>
                                  <a:pt x="11554" y="658"/>
                                </a:lnTo>
                                <a:lnTo>
                                  <a:pt x="11482" y="676"/>
                                </a:lnTo>
                                <a:lnTo>
                                  <a:pt x="11417" y="692"/>
                                </a:lnTo>
                                <a:lnTo>
                                  <a:pt x="11361" y="705"/>
                                </a:lnTo>
                                <a:lnTo>
                                  <a:pt x="11319" y="715"/>
                                </a:lnTo>
                                <a:lnTo>
                                  <a:pt x="11291" y="722"/>
                                </a:lnTo>
                                <a:lnTo>
                                  <a:pt x="11282" y="724"/>
                                </a:lnTo>
                                <a:lnTo>
                                  <a:pt x="10397" y="1086"/>
                                </a:lnTo>
                                <a:lnTo>
                                  <a:pt x="9183" y="1437"/>
                                </a:lnTo>
                                <a:lnTo>
                                  <a:pt x="8242" y="1426"/>
                                </a:lnTo>
                                <a:lnTo>
                                  <a:pt x="8216" y="1421"/>
                                </a:lnTo>
                                <a:lnTo>
                                  <a:pt x="8143" y="1409"/>
                                </a:lnTo>
                                <a:lnTo>
                                  <a:pt x="8039" y="1391"/>
                                </a:lnTo>
                                <a:lnTo>
                                  <a:pt x="7918" y="1371"/>
                                </a:lnTo>
                                <a:lnTo>
                                  <a:pt x="7794" y="1351"/>
                                </a:lnTo>
                                <a:lnTo>
                                  <a:pt x="7681" y="1333"/>
                                </a:lnTo>
                                <a:lnTo>
                                  <a:pt x="7632" y="1326"/>
                                </a:lnTo>
                                <a:lnTo>
                                  <a:pt x="7592" y="1320"/>
                                </a:lnTo>
                                <a:lnTo>
                                  <a:pt x="7562" y="1317"/>
                                </a:lnTo>
                                <a:lnTo>
                                  <a:pt x="7543" y="1316"/>
                                </a:lnTo>
                                <a:lnTo>
                                  <a:pt x="7535" y="1316"/>
                                </a:lnTo>
                                <a:lnTo>
                                  <a:pt x="7524" y="1314"/>
                                </a:lnTo>
                                <a:lnTo>
                                  <a:pt x="7510" y="1310"/>
                                </a:lnTo>
                                <a:lnTo>
                                  <a:pt x="7494" y="1306"/>
                                </a:lnTo>
                                <a:lnTo>
                                  <a:pt x="7452" y="1292"/>
                                </a:lnTo>
                                <a:lnTo>
                                  <a:pt x="7403" y="1277"/>
                                </a:lnTo>
                                <a:lnTo>
                                  <a:pt x="7287" y="1236"/>
                                </a:lnTo>
                                <a:lnTo>
                                  <a:pt x="7158" y="1190"/>
                                </a:lnTo>
                                <a:lnTo>
                                  <a:pt x="7033" y="1143"/>
                                </a:lnTo>
                                <a:lnTo>
                                  <a:pt x="6925" y="1103"/>
                                </a:lnTo>
                                <a:lnTo>
                                  <a:pt x="6850" y="1075"/>
                                </a:lnTo>
                                <a:lnTo>
                                  <a:pt x="6822" y="1064"/>
                                </a:lnTo>
                                <a:lnTo>
                                  <a:pt x="6417" y="921"/>
                                </a:lnTo>
                                <a:lnTo>
                                  <a:pt x="5368" y="1086"/>
                                </a:lnTo>
                                <a:lnTo>
                                  <a:pt x="4165" y="1119"/>
                                </a:lnTo>
                                <a:lnTo>
                                  <a:pt x="3717" y="921"/>
                                </a:lnTo>
                                <a:lnTo>
                                  <a:pt x="3192" y="669"/>
                                </a:lnTo>
                                <a:lnTo>
                                  <a:pt x="2361" y="440"/>
                                </a:lnTo>
                                <a:lnTo>
                                  <a:pt x="1750" y="252"/>
                                </a:lnTo>
                                <a:lnTo>
                                  <a:pt x="1083" y="307"/>
                                </a:lnTo>
                                <a:lnTo>
                                  <a:pt x="1061" y="319"/>
                                </a:lnTo>
                                <a:lnTo>
                                  <a:pt x="1006" y="348"/>
                                </a:lnTo>
                                <a:lnTo>
                                  <a:pt x="927" y="389"/>
                                </a:lnTo>
                                <a:lnTo>
                                  <a:pt x="835" y="437"/>
                                </a:lnTo>
                                <a:lnTo>
                                  <a:pt x="740" y="488"/>
                                </a:lnTo>
                                <a:lnTo>
                                  <a:pt x="653" y="534"/>
                                </a:lnTo>
                                <a:lnTo>
                                  <a:pt x="586" y="571"/>
                                </a:lnTo>
                                <a:lnTo>
                                  <a:pt x="546" y="593"/>
                                </a:lnTo>
                                <a:lnTo>
                                  <a:pt x="533" y="602"/>
                                </a:lnTo>
                                <a:lnTo>
                                  <a:pt x="514" y="617"/>
                                </a:lnTo>
                                <a:lnTo>
                                  <a:pt x="490" y="636"/>
                                </a:lnTo>
                                <a:lnTo>
                                  <a:pt x="464" y="659"/>
                                </a:lnTo>
                                <a:lnTo>
                                  <a:pt x="401" y="714"/>
                                </a:lnTo>
                                <a:lnTo>
                                  <a:pt x="335" y="775"/>
                                </a:lnTo>
                                <a:lnTo>
                                  <a:pt x="270" y="834"/>
                                </a:lnTo>
                                <a:lnTo>
                                  <a:pt x="216" y="884"/>
                                </a:lnTo>
                                <a:lnTo>
                                  <a:pt x="178" y="919"/>
                                </a:lnTo>
                                <a:lnTo>
                                  <a:pt x="164" y="933"/>
                                </a:lnTo>
                                <a:lnTo>
                                  <a:pt x="0" y="735"/>
                                </a:lnTo>
                                <a:lnTo>
                                  <a:pt x="175" y="330"/>
                                </a:lnTo>
                                <a:lnTo>
                                  <a:pt x="558" y="209"/>
                                </a:lnTo>
                                <a:lnTo>
                                  <a:pt x="1367" y="0"/>
                                </a:lnTo>
                                <a:lnTo>
                                  <a:pt x="2175" y="23"/>
                                </a:lnTo>
                                <a:lnTo>
                                  <a:pt x="2919" y="198"/>
                                </a:lnTo>
                                <a:lnTo>
                                  <a:pt x="3750" y="483"/>
                                </a:lnTo>
                                <a:lnTo>
                                  <a:pt x="4548" y="680"/>
                                </a:lnTo>
                                <a:lnTo>
                                  <a:pt x="5598" y="593"/>
                                </a:lnTo>
                                <a:lnTo>
                                  <a:pt x="6176" y="593"/>
                                </a:lnTo>
                                <a:lnTo>
                                  <a:pt x="6461" y="735"/>
                                </a:lnTo>
                                <a:lnTo>
                                  <a:pt x="6538" y="461"/>
                                </a:lnTo>
                                <a:lnTo>
                                  <a:pt x="6942" y="593"/>
                                </a:lnTo>
                                <a:lnTo>
                                  <a:pt x="7882" y="812"/>
                                </a:lnTo>
                                <a:lnTo>
                                  <a:pt x="8921" y="834"/>
                                </a:lnTo>
                                <a:lnTo>
                                  <a:pt x="9698" y="724"/>
                                </a:lnTo>
                                <a:lnTo>
                                  <a:pt x="10659" y="516"/>
                                </a:lnTo>
                                <a:lnTo>
                                  <a:pt x="11599" y="220"/>
                                </a:lnTo>
                                <a:lnTo>
                                  <a:pt x="12507" y="121"/>
                                </a:lnTo>
                                <a:lnTo>
                                  <a:pt x="12835" y="165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3031"/>
                        <wps:cNvSpPr>
                          <a:spLocks/>
                        </wps:cNvSpPr>
                        <wps:spPr bwMode="auto">
                          <a:xfrm>
                            <a:off x="10730" y="6918"/>
                            <a:ext cx="1124" cy="270"/>
                          </a:xfrm>
                          <a:custGeom>
                            <a:avLst/>
                            <a:gdLst>
                              <a:gd name="T0" fmla="*/ 3374 w 3374"/>
                              <a:gd name="T1" fmla="*/ 536 h 808"/>
                              <a:gd name="T2" fmla="*/ 2569 w 3374"/>
                              <a:gd name="T3" fmla="*/ 0 h 808"/>
                              <a:gd name="T4" fmla="*/ 1787 w 3374"/>
                              <a:gd name="T5" fmla="*/ 112 h 808"/>
                              <a:gd name="T6" fmla="*/ 734 w 3374"/>
                              <a:gd name="T7" fmla="*/ 520 h 808"/>
                              <a:gd name="T8" fmla="*/ 0 w 3374"/>
                              <a:gd name="T9" fmla="*/ 785 h 808"/>
                              <a:gd name="T10" fmla="*/ 989 w 3374"/>
                              <a:gd name="T11" fmla="*/ 808 h 808"/>
                              <a:gd name="T12" fmla="*/ 2066 w 3374"/>
                              <a:gd name="T13" fmla="*/ 785 h 808"/>
                              <a:gd name="T14" fmla="*/ 2808 w 3374"/>
                              <a:gd name="T15" fmla="*/ 665 h 808"/>
                              <a:gd name="T16" fmla="*/ 3374 w 3374"/>
                              <a:gd name="T17" fmla="*/ 536 h 8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374" h="808">
                                <a:moveTo>
                                  <a:pt x="3374" y="536"/>
                                </a:moveTo>
                                <a:lnTo>
                                  <a:pt x="2569" y="0"/>
                                </a:lnTo>
                                <a:lnTo>
                                  <a:pt x="1787" y="112"/>
                                </a:lnTo>
                                <a:lnTo>
                                  <a:pt x="734" y="520"/>
                                </a:lnTo>
                                <a:lnTo>
                                  <a:pt x="0" y="785"/>
                                </a:lnTo>
                                <a:lnTo>
                                  <a:pt x="989" y="808"/>
                                </a:lnTo>
                                <a:lnTo>
                                  <a:pt x="2066" y="785"/>
                                </a:lnTo>
                                <a:lnTo>
                                  <a:pt x="2808" y="665"/>
                                </a:lnTo>
                                <a:lnTo>
                                  <a:pt x="3374" y="536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3032"/>
                        <wps:cNvSpPr>
                          <a:spLocks noEditPoints="1"/>
                        </wps:cNvSpPr>
                        <wps:spPr bwMode="auto">
                          <a:xfrm>
                            <a:off x="7290" y="5727"/>
                            <a:ext cx="4732" cy="1569"/>
                          </a:xfrm>
                          <a:custGeom>
                            <a:avLst/>
                            <a:gdLst>
                              <a:gd name="T0" fmla="*/ 12056 w 14196"/>
                              <a:gd name="T1" fmla="*/ 3853 h 4708"/>
                              <a:gd name="T2" fmla="*/ 6814 w 14196"/>
                              <a:gd name="T3" fmla="*/ 4377 h 4708"/>
                              <a:gd name="T4" fmla="*/ 9488 w 14196"/>
                              <a:gd name="T5" fmla="*/ 4659 h 4708"/>
                              <a:gd name="T6" fmla="*/ 12976 w 14196"/>
                              <a:gd name="T7" fmla="*/ 4457 h 4708"/>
                              <a:gd name="T8" fmla="*/ 14104 w 14196"/>
                              <a:gd name="T9" fmla="*/ 4182 h 4708"/>
                              <a:gd name="T10" fmla="*/ 13779 w 14196"/>
                              <a:gd name="T11" fmla="*/ 3110 h 4708"/>
                              <a:gd name="T12" fmla="*/ 12245 w 14196"/>
                              <a:gd name="T13" fmla="*/ 1836 h 4708"/>
                              <a:gd name="T14" fmla="*/ 10225 w 14196"/>
                              <a:gd name="T15" fmla="*/ 1674 h 4708"/>
                              <a:gd name="T16" fmla="*/ 9111 w 14196"/>
                              <a:gd name="T17" fmla="*/ 1448 h 4708"/>
                              <a:gd name="T18" fmla="*/ 8893 w 14196"/>
                              <a:gd name="T19" fmla="*/ 174 h 4708"/>
                              <a:gd name="T20" fmla="*/ 7889 w 14196"/>
                              <a:gd name="T21" fmla="*/ 1363 h 4708"/>
                              <a:gd name="T22" fmla="*/ 7091 w 14196"/>
                              <a:gd name="T23" fmla="*/ 341 h 4708"/>
                              <a:gd name="T24" fmla="*/ 6271 w 14196"/>
                              <a:gd name="T25" fmla="*/ 1082 h 4708"/>
                              <a:gd name="T26" fmla="*/ 5333 w 14196"/>
                              <a:gd name="T27" fmla="*/ 24 h 4708"/>
                              <a:gd name="T28" fmla="*/ 5121 w 14196"/>
                              <a:gd name="T29" fmla="*/ 1296 h 4708"/>
                              <a:gd name="T30" fmla="*/ 3982 w 14196"/>
                              <a:gd name="T31" fmla="*/ 1490 h 4708"/>
                              <a:gd name="T32" fmla="*/ 1310 w 14196"/>
                              <a:gd name="T33" fmla="*/ 2363 h 4708"/>
                              <a:gd name="T34" fmla="*/ 325 w 14196"/>
                              <a:gd name="T35" fmla="*/ 3204 h 4708"/>
                              <a:gd name="T36" fmla="*/ 126 w 14196"/>
                              <a:gd name="T37" fmla="*/ 4137 h 4708"/>
                              <a:gd name="T38" fmla="*/ 2236 w 14196"/>
                              <a:gd name="T39" fmla="*/ 4394 h 4708"/>
                              <a:gd name="T40" fmla="*/ 6692 w 14196"/>
                              <a:gd name="T41" fmla="*/ 4383 h 4708"/>
                              <a:gd name="T42" fmla="*/ 1358 w 14196"/>
                              <a:gd name="T43" fmla="*/ 4143 h 4708"/>
                              <a:gd name="T44" fmla="*/ 1675 w 14196"/>
                              <a:gd name="T45" fmla="*/ 3600 h 4708"/>
                              <a:gd name="T46" fmla="*/ 6277 w 14196"/>
                              <a:gd name="T47" fmla="*/ 3911 h 4708"/>
                              <a:gd name="T48" fmla="*/ 4612 w 14196"/>
                              <a:gd name="T49" fmla="*/ 4063 h 4708"/>
                              <a:gd name="T50" fmla="*/ 2025 w 14196"/>
                              <a:gd name="T51" fmla="*/ 3313 h 4708"/>
                              <a:gd name="T52" fmla="*/ 321 w 14196"/>
                              <a:gd name="T53" fmla="*/ 3897 h 4708"/>
                              <a:gd name="T54" fmla="*/ 702 w 14196"/>
                              <a:gd name="T55" fmla="*/ 3489 h 4708"/>
                              <a:gd name="T56" fmla="*/ 2336 w 14196"/>
                              <a:gd name="T57" fmla="*/ 3316 h 4708"/>
                              <a:gd name="T58" fmla="*/ 4689 w 14196"/>
                              <a:gd name="T59" fmla="*/ 3998 h 4708"/>
                              <a:gd name="T60" fmla="*/ 6498 w 14196"/>
                              <a:gd name="T61" fmla="*/ 2326 h 4708"/>
                              <a:gd name="T62" fmla="*/ 5965 w 14196"/>
                              <a:gd name="T63" fmla="*/ 2034 h 4708"/>
                              <a:gd name="T64" fmla="*/ 6500 w 14196"/>
                              <a:gd name="T65" fmla="*/ 1394 h 4708"/>
                              <a:gd name="T66" fmla="*/ 6340 w 14196"/>
                              <a:gd name="T67" fmla="*/ 3053 h 4708"/>
                              <a:gd name="T68" fmla="*/ 6586 w 14196"/>
                              <a:gd name="T69" fmla="*/ 3527 h 4708"/>
                              <a:gd name="T70" fmla="*/ 4671 w 14196"/>
                              <a:gd name="T71" fmla="*/ 3705 h 4708"/>
                              <a:gd name="T72" fmla="*/ 2374 w 14196"/>
                              <a:gd name="T73" fmla="*/ 3027 h 4708"/>
                              <a:gd name="T74" fmla="*/ 743 w 14196"/>
                              <a:gd name="T75" fmla="*/ 3094 h 4708"/>
                              <a:gd name="T76" fmla="*/ 2023 w 14196"/>
                              <a:gd name="T77" fmla="*/ 2110 h 4708"/>
                              <a:gd name="T78" fmla="*/ 4843 w 14196"/>
                              <a:gd name="T79" fmla="*/ 2208 h 4708"/>
                              <a:gd name="T80" fmla="*/ 5499 w 14196"/>
                              <a:gd name="T81" fmla="*/ 3297 h 4708"/>
                              <a:gd name="T82" fmla="*/ 5638 w 14196"/>
                              <a:gd name="T83" fmla="*/ 2515 h 4708"/>
                              <a:gd name="T84" fmla="*/ 8207 w 14196"/>
                              <a:gd name="T85" fmla="*/ 1661 h 4708"/>
                              <a:gd name="T86" fmla="*/ 8862 w 14196"/>
                              <a:gd name="T87" fmla="*/ 2342 h 4708"/>
                              <a:gd name="T88" fmla="*/ 6928 w 14196"/>
                              <a:gd name="T89" fmla="*/ 2508 h 4708"/>
                              <a:gd name="T90" fmla="*/ 6921 w 14196"/>
                              <a:gd name="T91" fmla="*/ 2409 h 4708"/>
                              <a:gd name="T92" fmla="*/ 6753 w 14196"/>
                              <a:gd name="T93" fmla="*/ 1883 h 4708"/>
                              <a:gd name="T94" fmla="*/ 9782 w 14196"/>
                              <a:gd name="T95" fmla="*/ 2147 h 4708"/>
                              <a:gd name="T96" fmla="*/ 11635 w 14196"/>
                              <a:gd name="T97" fmla="*/ 1912 h 4708"/>
                              <a:gd name="T98" fmla="*/ 12983 w 14196"/>
                              <a:gd name="T99" fmla="*/ 2984 h 4708"/>
                              <a:gd name="T100" fmla="*/ 11843 w 14196"/>
                              <a:gd name="T101" fmla="*/ 3194 h 4708"/>
                              <a:gd name="T102" fmla="*/ 8409 w 14196"/>
                              <a:gd name="T103" fmla="*/ 3901 h 4708"/>
                              <a:gd name="T104" fmla="*/ 6998 w 14196"/>
                              <a:gd name="T105" fmla="*/ 2965 h 4708"/>
                              <a:gd name="T106" fmla="*/ 7804 w 14196"/>
                              <a:gd name="T107" fmla="*/ 2705 h 4708"/>
                              <a:gd name="T108" fmla="*/ 8062 w 14196"/>
                              <a:gd name="T109" fmla="*/ 2839 h 4708"/>
                              <a:gd name="T110" fmla="*/ 8491 w 14196"/>
                              <a:gd name="T111" fmla="*/ 3261 h 4708"/>
                              <a:gd name="T112" fmla="*/ 8866 w 14196"/>
                              <a:gd name="T113" fmla="*/ 3014 h 4708"/>
                              <a:gd name="T114" fmla="*/ 9511 w 14196"/>
                              <a:gd name="T115" fmla="*/ 4149 h 4708"/>
                              <a:gd name="T116" fmla="*/ 13316 w 14196"/>
                              <a:gd name="T117" fmla="*/ 3557 h 4708"/>
                              <a:gd name="T118" fmla="*/ 13633 w 14196"/>
                              <a:gd name="T119" fmla="*/ 3830 h 4708"/>
                              <a:gd name="T120" fmla="*/ 11997 w 14196"/>
                              <a:gd name="T121" fmla="*/ 3568 h 4708"/>
                              <a:gd name="T122" fmla="*/ 7994 w 14196"/>
                              <a:gd name="T123" fmla="*/ 4367 h 47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4196" h="4708">
                                <a:moveTo>
                                  <a:pt x="13473" y="4072"/>
                                </a:moveTo>
                                <a:lnTo>
                                  <a:pt x="13435" y="4085"/>
                                </a:lnTo>
                                <a:lnTo>
                                  <a:pt x="13391" y="4098"/>
                                </a:lnTo>
                                <a:lnTo>
                                  <a:pt x="13342" y="4112"/>
                                </a:lnTo>
                                <a:lnTo>
                                  <a:pt x="13285" y="4125"/>
                                </a:lnTo>
                                <a:lnTo>
                                  <a:pt x="13221" y="4139"/>
                                </a:lnTo>
                                <a:lnTo>
                                  <a:pt x="13151" y="4151"/>
                                </a:lnTo>
                                <a:lnTo>
                                  <a:pt x="13072" y="4163"/>
                                </a:lnTo>
                                <a:lnTo>
                                  <a:pt x="12985" y="4175"/>
                                </a:lnTo>
                                <a:lnTo>
                                  <a:pt x="12889" y="4185"/>
                                </a:lnTo>
                                <a:lnTo>
                                  <a:pt x="12785" y="4194"/>
                                </a:lnTo>
                                <a:lnTo>
                                  <a:pt x="12669" y="4202"/>
                                </a:lnTo>
                                <a:lnTo>
                                  <a:pt x="12546" y="4208"/>
                                </a:lnTo>
                                <a:lnTo>
                                  <a:pt x="12412" y="4213"/>
                                </a:lnTo>
                                <a:lnTo>
                                  <a:pt x="12266" y="4216"/>
                                </a:lnTo>
                                <a:lnTo>
                                  <a:pt x="12110" y="4217"/>
                                </a:lnTo>
                                <a:lnTo>
                                  <a:pt x="11943" y="4216"/>
                                </a:lnTo>
                                <a:lnTo>
                                  <a:pt x="11868" y="4216"/>
                                </a:lnTo>
                                <a:lnTo>
                                  <a:pt x="11794" y="4215"/>
                                </a:lnTo>
                                <a:lnTo>
                                  <a:pt x="11724" y="4214"/>
                                </a:lnTo>
                                <a:lnTo>
                                  <a:pt x="11654" y="4214"/>
                                </a:lnTo>
                                <a:lnTo>
                                  <a:pt x="11587" y="4213"/>
                                </a:lnTo>
                                <a:lnTo>
                                  <a:pt x="11522" y="4213"/>
                                </a:lnTo>
                                <a:lnTo>
                                  <a:pt x="11458" y="4213"/>
                                </a:lnTo>
                                <a:lnTo>
                                  <a:pt x="11397" y="4213"/>
                                </a:lnTo>
                                <a:lnTo>
                                  <a:pt x="11337" y="4213"/>
                                </a:lnTo>
                                <a:lnTo>
                                  <a:pt x="11279" y="4213"/>
                                </a:lnTo>
                                <a:lnTo>
                                  <a:pt x="11223" y="4213"/>
                                </a:lnTo>
                                <a:lnTo>
                                  <a:pt x="11170" y="4213"/>
                                </a:lnTo>
                                <a:lnTo>
                                  <a:pt x="11117" y="4214"/>
                                </a:lnTo>
                                <a:lnTo>
                                  <a:pt x="11065" y="4214"/>
                                </a:lnTo>
                                <a:lnTo>
                                  <a:pt x="11016" y="4214"/>
                                </a:lnTo>
                                <a:lnTo>
                                  <a:pt x="10969" y="4215"/>
                                </a:lnTo>
                                <a:lnTo>
                                  <a:pt x="11127" y="4157"/>
                                </a:lnTo>
                                <a:lnTo>
                                  <a:pt x="11270" y="4104"/>
                                </a:lnTo>
                                <a:lnTo>
                                  <a:pt x="11402" y="4057"/>
                                </a:lnTo>
                                <a:lnTo>
                                  <a:pt x="11522" y="4016"/>
                                </a:lnTo>
                                <a:lnTo>
                                  <a:pt x="11632" y="3979"/>
                                </a:lnTo>
                                <a:lnTo>
                                  <a:pt x="11731" y="3946"/>
                                </a:lnTo>
                                <a:lnTo>
                                  <a:pt x="11823" y="3918"/>
                                </a:lnTo>
                                <a:lnTo>
                                  <a:pt x="11907" y="3893"/>
                                </a:lnTo>
                                <a:lnTo>
                                  <a:pt x="11984" y="3872"/>
                                </a:lnTo>
                                <a:lnTo>
                                  <a:pt x="12056" y="3853"/>
                                </a:lnTo>
                                <a:lnTo>
                                  <a:pt x="12124" y="3836"/>
                                </a:lnTo>
                                <a:lnTo>
                                  <a:pt x="12188" y="3822"/>
                                </a:lnTo>
                                <a:lnTo>
                                  <a:pt x="12250" y="3808"/>
                                </a:lnTo>
                                <a:lnTo>
                                  <a:pt x="12309" y="3796"/>
                                </a:lnTo>
                                <a:lnTo>
                                  <a:pt x="12369" y="3785"/>
                                </a:lnTo>
                                <a:lnTo>
                                  <a:pt x="12429" y="3774"/>
                                </a:lnTo>
                                <a:lnTo>
                                  <a:pt x="12433" y="3772"/>
                                </a:lnTo>
                                <a:lnTo>
                                  <a:pt x="12454" y="3768"/>
                                </a:lnTo>
                                <a:lnTo>
                                  <a:pt x="12478" y="3765"/>
                                </a:lnTo>
                                <a:lnTo>
                                  <a:pt x="12503" y="3761"/>
                                </a:lnTo>
                                <a:lnTo>
                                  <a:pt x="12527" y="3760"/>
                                </a:lnTo>
                                <a:lnTo>
                                  <a:pt x="12553" y="3759"/>
                                </a:lnTo>
                                <a:lnTo>
                                  <a:pt x="12579" y="3759"/>
                                </a:lnTo>
                                <a:lnTo>
                                  <a:pt x="12604" y="3760"/>
                                </a:lnTo>
                                <a:lnTo>
                                  <a:pt x="12631" y="3762"/>
                                </a:lnTo>
                                <a:lnTo>
                                  <a:pt x="12659" y="3766"/>
                                </a:lnTo>
                                <a:lnTo>
                                  <a:pt x="12686" y="3769"/>
                                </a:lnTo>
                                <a:lnTo>
                                  <a:pt x="12714" y="3774"/>
                                </a:lnTo>
                                <a:lnTo>
                                  <a:pt x="12742" y="3779"/>
                                </a:lnTo>
                                <a:lnTo>
                                  <a:pt x="12770" y="3785"/>
                                </a:lnTo>
                                <a:lnTo>
                                  <a:pt x="12827" y="3798"/>
                                </a:lnTo>
                                <a:lnTo>
                                  <a:pt x="12884" y="3814"/>
                                </a:lnTo>
                                <a:lnTo>
                                  <a:pt x="12940" y="3832"/>
                                </a:lnTo>
                                <a:lnTo>
                                  <a:pt x="12996" y="3850"/>
                                </a:lnTo>
                                <a:lnTo>
                                  <a:pt x="13051" y="3870"/>
                                </a:lnTo>
                                <a:lnTo>
                                  <a:pt x="13104" y="3891"/>
                                </a:lnTo>
                                <a:lnTo>
                                  <a:pt x="13155" y="3912"/>
                                </a:lnTo>
                                <a:lnTo>
                                  <a:pt x="13204" y="3935"/>
                                </a:lnTo>
                                <a:lnTo>
                                  <a:pt x="13251" y="3956"/>
                                </a:lnTo>
                                <a:lnTo>
                                  <a:pt x="13295" y="3976"/>
                                </a:lnTo>
                                <a:lnTo>
                                  <a:pt x="13329" y="3993"/>
                                </a:lnTo>
                                <a:lnTo>
                                  <a:pt x="13359" y="4009"/>
                                </a:lnTo>
                                <a:lnTo>
                                  <a:pt x="13386" y="4022"/>
                                </a:lnTo>
                                <a:lnTo>
                                  <a:pt x="13409" y="4036"/>
                                </a:lnTo>
                                <a:lnTo>
                                  <a:pt x="13427" y="4045"/>
                                </a:lnTo>
                                <a:lnTo>
                                  <a:pt x="13443" y="4054"/>
                                </a:lnTo>
                                <a:lnTo>
                                  <a:pt x="13456" y="4063"/>
                                </a:lnTo>
                                <a:lnTo>
                                  <a:pt x="13468" y="4069"/>
                                </a:lnTo>
                                <a:lnTo>
                                  <a:pt x="13471" y="4072"/>
                                </a:lnTo>
                                <a:lnTo>
                                  <a:pt x="13472" y="4072"/>
                                </a:lnTo>
                                <a:lnTo>
                                  <a:pt x="13473" y="4072"/>
                                </a:lnTo>
                                <a:close/>
                                <a:moveTo>
                                  <a:pt x="6814" y="4377"/>
                                </a:moveTo>
                                <a:lnTo>
                                  <a:pt x="6827" y="4376"/>
                                </a:lnTo>
                                <a:lnTo>
                                  <a:pt x="6839" y="4374"/>
                                </a:lnTo>
                                <a:lnTo>
                                  <a:pt x="6851" y="4371"/>
                                </a:lnTo>
                                <a:lnTo>
                                  <a:pt x="6864" y="4366"/>
                                </a:lnTo>
                                <a:lnTo>
                                  <a:pt x="6885" y="4377"/>
                                </a:lnTo>
                                <a:lnTo>
                                  <a:pt x="6907" y="4388"/>
                                </a:lnTo>
                                <a:lnTo>
                                  <a:pt x="6931" y="4399"/>
                                </a:lnTo>
                                <a:lnTo>
                                  <a:pt x="6954" y="4409"/>
                                </a:lnTo>
                                <a:lnTo>
                                  <a:pt x="6990" y="4425"/>
                                </a:lnTo>
                                <a:lnTo>
                                  <a:pt x="7029" y="4439"/>
                                </a:lnTo>
                                <a:lnTo>
                                  <a:pt x="7071" y="4455"/>
                                </a:lnTo>
                                <a:lnTo>
                                  <a:pt x="7117" y="4470"/>
                                </a:lnTo>
                                <a:lnTo>
                                  <a:pt x="7165" y="4485"/>
                                </a:lnTo>
                                <a:lnTo>
                                  <a:pt x="7216" y="4501"/>
                                </a:lnTo>
                                <a:lnTo>
                                  <a:pt x="7270" y="4516"/>
                                </a:lnTo>
                                <a:lnTo>
                                  <a:pt x="7326" y="4532"/>
                                </a:lnTo>
                                <a:lnTo>
                                  <a:pt x="7385" y="4547"/>
                                </a:lnTo>
                                <a:lnTo>
                                  <a:pt x="7448" y="4561"/>
                                </a:lnTo>
                                <a:lnTo>
                                  <a:pt x="7512" y="4576"/>
                                </a:lnTo>
                                <a:lnTo>
                                  <a:pt x="7579" y="4590"/>
                                </a:lnTo>
                                <a:lnTo>
                                  <a:pt x="7647" y="4604"/>
                                </a:lnTo>
                                <a:lnTo>
                                  <a:pt x="7719" y="4617"/>
                                </a:lnTo>
                                <a:lnTo>
                                  <a:pt x="7792" y="4630"/>
                                </a:lnTo>
                                <a:lnTo>
                                  <a:pt x="7867" y="4642"/>
                                </a:lnTo>
                                <a:lnTo>
                                  <a:pt x="7944" y="4652"/>
                                </a:lnTo>
                                <a:lnTo>
                                  <a:pt x="8023" y="4663"/>
                                </a:lnTo>
                                <a:lnTo>
                                  <a:pt x="8104" y="4672"/>
                                </a:lnTo>
                                <a:lnTo>
                                  <a:pt x="8186" y="4681"/>
                                </a:lnTo>
                                <a:lnTo>
                                  <a:pt x="8270" y="4688"/>
                                </a:lnTo>
                                <a:lnTo>
                                  <a:pt x="8355" y="4695"/>
                                </a:lnTo>
                                <a:lnTo>
                                  <a:pt x="8441" y="4700"/>
                                </a:lnTo>
                                <a:lnTo>
                                  <a:pt x="8529" y="4704"/>
                                </a:lnTo>
                                <a:lnTo>
                                  <a:pt x="8618" y="4707"/>
                                </a:lnTo>
                                <a:lnTo>
                                  <a:pt x="8708" y="4708"/>
                                </a:lnTo>
                                <a:lnTo>
                                  <a:pt x="8799" y="4708"/>
                                </a:lnTo>
                                <a:lnTo>
                                  <a:pt x="8891" y="4707"/>
                                </a:lnTo>
                                <a:lnTo>
                                  <a:pt x="8984" y="4704"/>
                                </a:lnTo>
                                <a:lnTo>
                                  <a:pt x="9077" y="4699"/>
                                </a:lnTo>
                                <a:lnTo>
                                  <a:pt x="9171" y="4692"/>
                                </a:lnTo>
                                <a:lnTo>
                                  <a:pt x="9266" y="4684"/>
                                </a:lnTo>
                                <a:lnTo>
                                  <a:pt x="9340" y="4678"/>
                                </a:lnTo>
                                <a:lnTo>
                                  <a:pt x="9413" y="4669"/>
                                </a:lnTo>
                                <a:lnTo>
                                  <a:pt x="9488" y="4659"/>
                                </a:lnTo>
                                <a:lnTo>
                                  <a:pt x="9562" y="4647"/>
                                </a:lnTo>
                                <a:lnTo>
                                  <a:pt x="9637" y="4635"/>
                                </a:lnTo>
                                <a:lnTo>
                                  <a:pt x="9712" y="4622"/>
                                </a:lnTo>
                                <a:lnTo>
                                  <a:pt x="9787" y="4607"/>
                                </a:lnTo>
                                <a:lnTo>
                                  <a:pt x="9862" y="4591"/>
                                </a:lnTo>
                                <a:lnTo>
                                  <a:pt x="9883" y="4587"/>
                                </a:lnTo>
                                <a:lnTo>
                                  <a:pt x="9906" y="4581"/>
                                </a:lnTo>
                                <a:lnTo>
                                  <a:pt x="9927" y="4576"/>
                                </a:lnTo>
                                <a:lnTo>
                                  <a:pt x="9950" y="4571"/>
                                </a:lnTo>
                                <a:lnTo>
                                  <a:pt x="9963" y="4572"/>
                                </a:lnTo>
                                <a:lnTo>
                                  <a:pt x="9975" y="4574"/>
                                </a:lnTo>
                                <a:lnTo>
                                  <a:pt x="9989" y="4574"/>
                                </a:lnTo>
                                <a:lnTo>
                                  <a:pt x="10002" y="4571"/>
                                </a:lnTo>
                                <a:lnTo>
                                  <a:pt x="10028" y="4567"/>
                                </a:lnTo>
                                <a:lnTo>
                                  <a:pt x="10031" y="4566"/>
                                </a:lnTo>
                                <a:lnTo>
                                  <a:pt x="10063" y="4560"/>
                                </a:lnTo>
                                <a:lnTo>
                                  <a:pt x="10097" y="4554"/>
                                </a:lnTo>
                                <a:lnTo>
                                  <a:pt x="10139" y="4549"/>
                                </a:lnTo>
                                <a:lnTo>
                                  <a:pt x="10187" y="4542"/>
                                </a:lnTo>
                                <a:lnTo>
                                  <a:pt x="10244" y="4535"/>
                                </a:lnTo>
                                <a:lnTo>
                                  <a:pt x="10312" y="4530"/>
                                </a:lnTo>
                                <a:lnTo>
                                  <a:pt x="10392" y="4524"/>
                                </a:lnTo>
                                <a:lnTo>
                                  <a:pt x="10487" y="4519"/>
                                </a:lnTo>
                                <a:lnTo>
                                  <a:pt x="10596" y="4514"/>
                                </a:lnTo>
                                <a:lnTo>
                                  <a:pt x="10723" y="4510"/>
                                </a:lnTo>
                                <a:lnTo>
                                  <a:pt x="10870" y="4506"/>
                                </a:lnTo>
                                <a:lnTo>
                                  <a:pt x="11035" y="4504"/>
                                </a:lnTo>
                                <a:lnTo>
                                  <a:pt x="11224" y="4503"/>
                                </a:lnTo>
                                <a:lnTo>
                                  <a:pt x="11437" y="4503"/>
                                </a:lnTo>
                                <a:lnTo>
                                  <a:pt x="11674" y="4504"/>
                                </a:lnTo>
                                <a:lnTo>
                                  <a:pt x="11940" y="4506"/>
                                </a:lnTo>
                                <a:lnTo>
                                  <a:pt x="12046" y="4507"/>
                                </a:lnTo>
                                <a:lnTo>
                                  <a:pt x="12149" y="4507"/>
                                </a:lnTo>
                                <a:lnTo>
                                  <a:pt x="12248" y="4506"/>
                                </a:lnTo>
                                <a:lnTo>
                                  <a:pt x="12344" y="4504"/>
                                </a:lnTo>
                                <a:lnTo>
                                  <a:pt x="12434" y="4501"/>
                                </a:lnTo>
                                <a:lnTo>
                                  <a:pt x="12523" y="4496"/>
                                </a:lnTo>
                                <a:lnTo>
                                  <a:pt x="12607" y="4492"/>
                                </a:lnTo>
                                <a:lnTo>
                                  <a:pt x="12687" y="4486"/>
                                </a:lnTo>
                                <a:lnTo>
                                  <a:pt x="12764" y="4479"/>
                                </a:lnTo>
                                <a:lnTo>
                                  <a:pt x="12838" y="4473"/>
                                </a:lnTo>
                                <a:lnTo>
                                  <a:pt x="12909" y="4465"/>
                                </a:lnTo>
                                <a:lnTo>
                                  <a:pt x="12976" y="4457"/>
                                </a:lnTo>
                                <a:lnTo>
                                  <a:pt x="13040" y="4448"/>
                                </a:lnTo>
                                <a:lnTo>
                                  <a:pt x="13100" y="4439"/>
                                </a:lnTo>
                                <a:lnTo>
                                  <a:pt x="13158" y="4429"/>
                                </a:lnTo>
                                <a:lnTo>
                                  <a:pt x="13213" y="4419"/>
                                </a:lnTo>
                                <a:lnTo>
                                  <a:pt x="13265" y="4408"/>
                                </a:lnTo>
                                <a:lnTo>
                                  <a:pt x="13314" y="4398"/>
                                </a:lnTo>
                                <a:lnTo>
                                  <a:pt x="13361" y="4386"/>
                                </a:lnTo>
                                <a:lnTo>
                                  <a:pt x="13405" y="4375"/>
                                </a:lnTo>
                                <a:lnTo>
                                  <a:pt x="13446" y="4364"/>
                                </a:lnTo>
                                <a:lnTo>
                                  <a:pt x="13485" y="4352"/>
                                </a:lnTo>
                                <a:lnTo>
                                  <a:pt x="13521" y="4340"/>
                                </a:lnTo>
                                <a:lnTo>
                                  <a:pt x="13556" y="4329"/>
                                </a:lnTo>
                                <a:lnTo>
                                  <a:pt x="13587" y="4317"/>
                                </a:lnTo>
                                <a:lnTo>
                                  <a:pt x="13616" y="4306"/>
                                </a:lnTo>
                                <a:lnTo>
                                  <a:pt x="13644" y="4295"/>
                                </a:lnTo>
                                <a:lnTo>
                                  <a:pt x="13669" y="4283"/>
                                </a:lnTo>
                                <a:lnTo>
                                  <a:pt x="13692" y="4272"/>
                                </a:lnTo>
                                <a:lnTo>
                                  <a:pt x="13714" y="4261"/>
                                </a:lnTo>
                                <a:lnTo>
                                  <a:pt x="13733" y="4250"/>
                                </a:lnTo>
                                <a:lnTo>
                                  <a:pt x="13751" y="4240"/>
                                </a:lnTo>
                                <a:lnTo>
                                  <a:pt x="13779" y="4251"/>
                                </a:lnTo>
                                <a:lnTo>
                                  <a:pt x="13806" y="4260"/>
                                </a:lnTo>
                                <a:lnTo>
                                  <a:pt x="13834" y="4267"/>
                                </a:lnTo>
                                <a:lnTo>
                                  <a:pt x="13861" y="4272"/>
                                </a:lnTo>
                                <a:lnTo>
                                  <a:pt x="13876" y="4273"/>
                                </a:lnTo>
                                <a:lnTo>
                                  <a:pt x="13889" y="4274"/>
                                </a:lnTo>
                                <a:lnTo>
                                  <a:pt x="13903" y="4275"/>
                                </a:lnTo>
                                <a:lnTo>
                                  <a:pt x="13916" y="4274"/>
                                </a:lnTo>
                                <a:lnTo>
                                  <a:pt x="13930" y="4274"/>
                                </a:lnTo>
                                <a:lnTo>
                                  <a:pt x="13943" y="4273"/>
                                </a:lnTo>
                                <a:lnTo>
                                  <a:pt x="13956" y="4271"/>
                                </a:lnTo>
                                <a:lnTo>
                                  <a:pt x="13970" y="4268"/>
                                </a:lnTo>
                                <a:lnTo>
                                  <a:pt x="13982" y="4264"/>
                                </a:lnTo>
                                <a:lnTo>
                                  <a:pt x="13996" y="4260"/>
                                </a:lnTo>
                                <a:lnTo>
                                  <a:pt x="14008" y="4255"/>
                                </a:lnTo>
                                <a:lnTo>
                                  <a:pt x="14020" y="4249"/>
                                </a:lnTo>
                                <a:lnTo>
                                  <a:pt x="14034" y="4242"/>
                                </a:lnTo>
                                <a:lnTo>
                                  <a:pt x="14046" y="4234"/>
                                </a:lnTo>
                                <a:lnTo>
                                  <a:pt x="14057" y="4226"/>
                                </a:lnTo>
                                <a:lnTo>
                                  <a:pt x="14070" y="4216"/>
                                </a:lnTo>
                                <a:lnTo>
                                  <a:pt x="14081" y="4206"/>
                                </a:lnTo>
                                <a:lnTo>
                                  <a:pt x="14093" y="4195"/>
                                </a:lnTo>
                                <a:lnTo>
                                  <a:pt x="14104" y="4182"/>
                                </a:lnTo>
                                <a:lnTo>
                                  <a:pt x="14114" y="4169"/>
                                </a:lnTo>
                                <a:lnTo>
                                  <a:pt x="14125" y="4156"/>
                                </a:lnTo>
                                <a:lnTo>
                                  <a:pt x="14136" y="4140"/>
                                </a:lnTo>
                                <a:lnTo>
                                  <a:pt x="14147" y="4123"/>
                                </a:lnTo>
                                <a:lnTo>
                                  <a:pt x="14156" y="4106"/>
                                </a:lnTo>
                                <a:lnTo>
                                  <a:pt x="14168" y="4083"/>
                                </a:lnTo>
                                <a:lnTo>
                                  <a:pt x="14177" y="4059"/>
                                </a:lnTo>
                                <a:lnTo>
                                  <a:pt x="14185" y="4037"/>
                                </a:lnTo>
                                <a:lnTo>
                                  <a:pt x="14190" y="4013"/>
                                </a:lnTo>
                                <a:lnTo>
                                  <a:pt x="14194" y="3991"/>
                                </a:lnTo>
                                <a:lnTo>
                                  <a:pt x="14196" y="3968"/>
                                </a:lnTo>
                                <a:lnTo>
                                  <a:pt x="14196" y="3946"/>
                                </a:lnTo>
                                <a:lnTo>
                                  <a:pt x="14195" y="3925"/>
                                </a:lnTo>
                                <a:lnTo>
                                  <a:pt x="14192" y="3902"/>
                                </a:lnTo>
                                <a:lnTo>
                                  <a:pt x="14187" y="3881"/>
                                </a:lnTo>
                                <a:lnTo>
                                  <a:pt x="14181" y="3860"/>
                                </a:lnTo>
                                <a:lnTo>
                                  <a:pt x="14175" y="3838"/>
                                </a:lnTo>
                                <a:lnTo>
                                  <a:pt x="14167" y="3818"/>
                                </a:lnTo>
                                <a:lnTo>
                                  <a:pt x="14158" y="3798"/>
                                </a:lnTo>
                                <a:lnTo>
                                  <a:pt x="14148" y="3778"/>
                                </a:lnTo>
                                <a:lnTo>
                                  <a:pt x="14138" y="3759"/>
                                </a:lnTo>
                                <a:lnTo>
                                  <a:pt x="14125" y="3740"/>
                                </a:lnTo>
                                <a:lnTo>
                                  <a:pt x="14113" y="3722"/>
                                </a:lnTo>
                                <a:lnTo>
                                  <a:pt x="14101" y="3704"/>
                                </a:lnTo>
                                <a:lnTo>
                                  <a:pt x="14087" y="3686"/>
                                </a:lnTo>
                                <a:lnTo>
                                  <a:pt x="14059" y="3652"/>
                                </a:lnTo>
                                <a:lnTo>
                                  <a:pt x="14030" y="3621"/>
                                </a:lnTo>
                                <a:lnTo>
                                  <a:pt x="14001" y="3592"/>
                                </a:lnTo>
                                <a:lnTo>
                                  <a:pt x="13972" y="3565"/>
                                </a:lnTo>
                                <a:lnTo>
                                  <a:pt x="13945" y="3542"/>
                                </a:lnTo>
                                <a:lnTo>
                                  <a:pt x="13918" y="3521"/>
                                </a:lnTo>
                                <a:lnTo>
                                  <a:pt x="13913" y="3481"/>
                                </a:lnTo>
                                <a:lnTo>
                                  <a:pt x="13906" y="3443"/>
                                </a:lnTo>
                                <a:lnTo>
                                  <a:pt x="13898" y="3405"/>
                                </a:lnTo>
                                <a:lnTo>
                                  <a:pt x="13889" y="3369"/>
                                </a:lnTo>
                                <a:lnTo>
                                  <a:pt x="13879" y="3333"/>
                                </a:lnTo>
                                <a:lnTo>
                                  <a:pt x="13868" y="3298"/>
                                </a:lnTo>
                                <a:lnTo>
                                  <a:pt x="13856" y="3265"/>
                                </a:lnTo>
                                <a:lnTo>
                                  <a:pt x="13842" y="3232"/>
                                </a:lnTo>
                                <a:lnTo>
                                  <a:pt x="13829" y="3200"/>
                                </a:lnTo>
                                <a:lnTo>
                                  <a:pt x="13813" y="3170"/>
                                </a:lnTo>
                                <a:lnTo>
                                  <a:pt x="13796" y="3139"/>
                                </a:lnTo>
                                <a:lnTo>
                                  <a:pt x="13779" y="3110"/>
                                </a:lnTo>
                                <a:lnTo>
                                  <a:pt x="13759" y="3082"/>
                                </a:lnTo>
                                <a:lnTo>
                                  <a:pt x="13738" y="3054"/>
                                </a:lnTo>
                                <a:lnTo>
                                  <a:pt x="13717" y="3028"/>
                                </a:lnTo>
                                <a:lnTo>
                                  <a:pt x="13693" y="3003"/>
                                </a:lnTo>
                                <a:lnTo>
                                  <a:pt x="13669" y="2977"/>
                                </a:lnTo>
                                <a:lnTo>
                                  <a:pt x="13642" y="2953"/>
                                </a:lnTo>
                                <a:lnTo>
                                  <a:pt x="13614" y="2930"/>
                                </a:lnTo>
                                <a:lnTo>
                                  <a:pt x="13585" y="2908"/>
                                </a:lnTo>
                                <a:lnTo>
                                  <a:pt x="13555" y="2887"/>
                                </a:lnTo>
                                <a:lnTo>
                                  <a:pt x="13522" y="2867"/>
                                </a:lnTo>
                                <a:lnTo>
                                  <a:pt x="13489" y="2847"/>
                                </a:lnTo>
                                <a:lnTo>
                                  <a:pt x="13454" y="2829"/>
                                </a:lnTo>
                                <a:lnTo>
                                  <a:pt x="13417" y="2812"/>
                                </a:lnTo>
                                <a:lnTo>
                                  <a:pt x="13379" y="2795"/>
                                </a:lnTo>
                                <a:lnTo>
                                  <a:pt x="13339" y="2780"/>
                                </a:lnTo>
                                <a:lnTo>
                                  <a:pt x="13297" y="2765"/>
                                </a:lnTo>
                                <a:lnTo>
                                  <a:pt x="13254" y="2750"/>
                                </a:lnTo>
                                <a:lnTo>
                                  <a:pt x="13208" y="2738"/>
                                </a:lnTo>
                                <a:lnTo>
                                  <a:pt x="13161" y="2726"/>
                                </a:lnTo>
                                <a:lnTo>
                                  <a:pt x="13111" y="2715"/>
                                </a:lnTo>
                                <a:lnTo>
                                  <a:pt x="13058" y="2636"/>
                                </a:lnTo>
                                <a:lnTo>
                                  <a:pt x="13004" y="2561"/>
                                </a:lnTo>
                                <a:lnTo>
                                  <a:pt x="12949" y="2488"/>
                                </a:lnTo>
                                <a:lnTo>
                                  <a:pt x="12894" y="2418"/>
                                </a:lnTo>
                                <a:lnTo>
                                  <a:pt x="12839" y="2350"/>
                                </a:lnTo>
                                <a:lnTo>
                                  <a:pt x="12782" y="2284"/>
                                </a:lnTo>
                                <a:lnTo>
                                  <a:pt x="12753" y="2253"/>
                                </a:lnTo>
                                <a:lnTo>
                                  <a:pt x="12725" y="2222"/>
                                </a:lnTo>
                                <a:lnTo>
                                  <a:pt x="12695" y="2191"/>
                                </a:lnTo>
                                <a:lnTo>
                                  <a:pt x="12666" y="2161"/>
                                </a:lnTo>
                                <a:lnTo>
                                  <a:pt x="12636" y="2132"/>
                                </a:lnTo>
                                <a:lnTo>
                                  <a:pt x="12606" y="2104"/>
                                </a:lnTo>
                                <a:lnTo>
                                  <a:pt x="12575" y="2076"/>
                                </a:lnTo>
                                <a:lnTo>
                                  <a:pt x="12544" y="2049"/>
                                </a:lnTo>
                                <a:lnTo>
                                  <a:pt x="12513" y="2022"/>
                                </a:lnTo>
                                <a:lnTo>
                                  <a:pt x="12481" y="1998"/>
                                </a:lnTo>
                                <a:lnTo>
                                  <a:pt x="12449" y="1972"/>
                                </a:lnTo>
                                <a:lnTo>
                                  <a:pt x="12416" y="1947"/>
                                </a:lnTo>
                                <a:lnTo>
                                  <a:pt x="12383" y="1924"/>
                                </a:lnTo>
                                <a:lnTo>
                                  <a:pt x="12349" y="1901"/>
                                </a:lnTo>
                                <a:lnTo>
                                  <a:pt x="12316" y="1879"/>
                                </a:lnTo>
                                <a:lnTo>
                                  <a:pt x="12280" y="1857"/>
                                </a:lnTo>
                                <a:lnTo>
                                  <a:pt x="12245" y="1836"/>
                                </a:lnTo>
                                <a:lnTo>
                                  <a:pt x="12209" y="1816"/>
                                </a:lnTo>
                                <a:lnTo>
                                  <a:pt x="12172" y="1797"/>
                                </a:lnTo>
                                <a:lnTo>
                                  <a:pt x="12135" y="1778"/>
                                </a:lnTo>
                                <a:lnTo>
                                  <a:pt x="12096" y="1760"/>
                                </a:lnTo>
                                <a:lnTo>
                                  <a:pt x="12057" y="1742"/>
                                </a:lnTo>
                                <a:lnTo>
                                  <a:pt x="12016" y="1725"/>
                                </a:lnTo>
                                <a:lnTo>
                                  <a:pt x="11975" y="1710"/>
                                </a:lnTo>
                                <a:lnTo>
                                  <a:pt x="11933" y="1694"/>
                                </a:lnTo>
                                <a:lnTo>
                                  <a:pt x="11890" y="1679"/>
                                </a:lnTo>
                                <a:lnTo>
                                  <a:pt x="11848" y="1666"/>
                                </a:lnTo>
                                <a:lnTo>
                                  <a:pt x="11803" y="1654"/>
                                </a:lnTo>
                                <a:lnTo>
                                  <a:pt x="11758" y="1642"/>
                                </a:lnTo>
                                <a:lnTo>
                                  <a:pt x="11713" y="1631"/>
                                </a:lnTo>
                                <a:lnTo>
                                  <a:pt x="11666" y="1621"/>
                                </a:lnTo>
                                <a:lnTo>
                                  <a:pt x="11619" y="1612"/>
                                </a:lnTo>
                                <a:lnTo>
                                  <a:pt x="11571" y="1604"/>
                                </a:lnTo>
                                <a:lnTo>
                                  <a:pt x="11522" y="1596"/>
                                </a:lnTo>
                                <a:lnTo>
                                  <a:pt x="11472" y="1590"/>
                                </a:lnTo>
                                <a:lnTo>
                                  <a:pt x="11421" y="1584"/>
                                </a:lnTo>
                                <a:lnTo>
                                  <a:pt x="11369" y="1580"/>
                                </a:lnTo>
                                <a:lnTo>
                                  <a:pt x="11316" y="1576"/>
                                </a:lnTo>
                                <a:lnTo>
                                  <a:pt x="11262" y="1574"/>
                                </a:lnTo>
                                <a:lnTo>
                                  <a:pt x="11208" y="1572"/>
                                </a:lnTo>
                                <a:lnTo>
                                  <a:pt x="11152" y="1571"/>
                                </a:lnTo>
                                <a:lnTo>
                                  <a:pt x="11095" y="1571"/>
                                </a:lnTo>
                                <a:lnTo>
                                  <a:pt x="11036" y="1572"/>
                                </a:lnTo>
                                <a:lnTo>
                                  <a:pt x="10978" y="1574"/>
                                </a:lnTo>
                                <a:lnTo>
                                  <a:pt x="10918" y="1576"/>
                                </a:lnTo>
                                <a:lnTo>
                                  <a:pt x="10856" y="1581"/>
                                </a:lnTo>
                                <a:lnTo>
                                  <a:pt x="10793" y="1585"/>
                                </a:lnTo>
                                <a:lnTo>
                                  <a:pt x="10730" y="1591"/>
                                </a:lnTo>
                                <a:lnTo>
                                  <a:pt x="10665" y="1597"/>
                                </a:lnTo>
                                <a:lnTo>
                                  <a:pt x="10599" y="1605"/>
                                </a:lnTo>
                                <a:lnTo>
                                  <a:pt x="10532" y="1614"/>
                                </a:lnTo>
                                <a:lnTo>
                                  <a:pt x="10463" y="1624"/>
                                </a:lnTo>
                                <a:lnTo>
                                  <a:pt x="10461" y="1624"/>
                                </a:lnTo>
                                <a:lnTo>
                                  <a:pt x="10431" y="1629"/>
                                </a:lnTo>
                                <a:lnTo>
                                  <a:pt x="10399" y="1634"/>
                                </a:lnTo>
                                <a:lnTo>
                                  <a:pt x="10367" y="1641"/>
                                </a:lnTo>
                                <a:lnTo>
                                  <a:pt x="10333" y="1648"/>
                                </a:lnTo>
                                <a:lnTo>
                                  <a:pt x="10298" y="1656"/>
                                </a:lnTo>
                                <a:lnTo>
                                  <a:pt x="10262" y="1665"/>
                                </a:lnTo>
                                <a:lnTo>
                                  <a:pt x="10225" y="1674"/>
                                </a:lnTo>
                                <a:lnTo>
                                  <a:pt x="10187" y="1684"/>
                                </a:lnTo>
                                <a:lnTo>
                                  <a:pt x="10150" y="1695"/>
                                </a:lnTo>
                                <a:lnTo>
                                  <a:pt x="10111" y="1706"/>
                                </a:lnTo>
                                <a:lnTo>
                                  <a:pt x="10073" y="1719"/>
                                </a:lnTo>
                                <a:lnTo>
                                  <a:pt x="10032" y="1731"/>
                                </a:lnTo>
                                <a:lnTo>
                                  <a:pt x="9992" y="1744"/>
                                </a:lnTo>
                                <a:lnTo>
                                  <a:pt x="9952" y="1759"/>
                                </a:lnTo>
                                <a:lnTo>
                                  <a:pt x="9911" y="1775"/>
                                </a:lnTo>
                                <a:lnTo>
                                  <a:pt x="9870" y="1790"/>
                                </a:lnTo>
                                <a:lnTo>
                                  <a:pt x="9803" y="1818"/>
                                </a:lnTo>
                                <a:lnTo>
                                  <a:pt x="9735" y="1847"/>
                                </a:lnTo>
                                <a:lnTo>
                                  <a:pt x="9667" y="1880"/>
                                </a:lnTo>
                                <a:lnTo>
                                  <a:pt x="9599" y="1913"/>
                                </a:lnTo>
                                <a:lnTo>
                                  <a:pt x="9531" y="1950"/>
                                </a:lnTo>
                                <a:lnTo>
                                  <a:pt x="9463" y="1989"/>
                                </a:lnTo>
                                <a:lnTo>
                                  <a:pt x="9429" y="2009"/>
                                </a:lnTo>
                                <a:lnTo>
                                  <a:pt x="9395" y="2029"/>
                                </a:lnTo>
                                <a:lnTo>
                                  <a:pt x="9362" y="2050"/>
                                </a:lnTo>
                                <a:lnTo>
                                  <a:pt x="9328" y="2073"/>
                                </a:lnTo>
                                <a:lnTo>
                                  <a:pt x="9328" y="2041"/>
                                </a:lnTo>
                                <a:lnTo>
                                  <a:pt x="9326" y="2010"/>
                                </a:lnTo>
                                <a:lnTo>
                                  <a:pt x="9323" y="1978"/>
                                </a:lnTo>
                                <a:lnTo>
                                  <a:pt x="9317" y="1946"/>
                                </a:lnTo>
                                <a:lnTo>
                                  <a:pt x="9310" y="1915"/>
                                </a:lnTo>
                                <a:lnTo>
                                  <a:pt x="9303" y="1883"/>
                                </a:lnTo>
                                <a:lnTo>
                                  <a:pt x="9293" y="1852"/>
                                </a:lnTo>
                                <a:lnTo>
                                  <a:pt x="9280" y="1820"/>
                                </a:lnTo>
                                <a:lnTo>
                                  <a:pt x="9267" y="1790"/>
                                </a:lnTo>
                                <a:lnTo>
                                  <a:pt x="9250" y="1760"/>
                                </a:lnTo>
                                <a:lnTo>
                                  <a:pt x="9241" y="1744"/>
                                </a:lnTo>
                                <a:lnTo>
                                  <a:pt x="9232" y="1730"/>
                                </a:lnTo>
                                <a:lnTo>
                                  <a:pt x="9222" y="1715"/>
                                </a:lnTo>
                                <a:lnTo>
                                  <a:pt x="9211" y="1701"/>
                                </a:lnTo>
                                <a:lnTo>
                                  <a:pt x="9200" y="1686"/>
                                </a:lnTo>
                                <a:lnTo>
                                  <a:pt x="9187" y="1673"/>
                                </a:lnTo>
                                <a:lnTo>
                                  <a:pt x="9175" y="1658"/>
                                </a:lnTo>
                                <a:lnTo>
                                  <a:pt x="9162" y="1645"/>
                                </a:lnTo>
                                <a:lnTo>
                                  <a:pt x="9148" y="1631"/>
                                </a:lnTo>
                                <a:lnTo>
                                  <a:pt x="9134" y="1618"/>
                                </a:lnTo>
                                <a:lnTo>
                                  <a:pt x="9118" y="1605"/>
                                </a:lnTo>
                                <a:lnTo>
                                  <a:pt x="9102" y="1592"/>
                                </a:lnTo>
                                <a:lnTo>
                                  <a:pt x="9107" y="1528"/>
                                </a:lnTo>
                                <a:lnTo>
                                  <a:pt x="9111" y="1448"/>
                                </a:lnTo>
                                <a:lnTo>
                                  <a:pt x="9116" y="1357"/>
                                </a:lnTo>
                                <a:lnTo>
                                  <a:pt x="9121" y="1255"/>
                                </a:lnTo>
                                <a:lnTo>
                                  <a:pt x="9127" y="1146"/>
                                </a:lnTo>
                                <a:lnTo>
                                  <a:pt x="9134" y="1032"/>
                                </a:lnTo>
                                <a:lnTo>
                                  <a:pt x="9139" y="916"/>
                                </a:lnTo>
                                <a:lnTo>
                                  <a:pt x="9145" y="802"/>
                                </a:lnTo>
                                <a:lnTo>
                                  <a:pt x="9150" y="690"/>
                                </a:lnTo>
                                <a:lnTo>
                                  <a:pt x="9156" y="585"/>
                                </a:lnTo>
                                <a:lnTo>
                                  <a:pt x="9160" y="488"/>
                                </a:lnTo>
                                <a:lnTo>
                                  <a:pt x="9165" y="403"/>
                                </a:lnTo>
                                <a:lnTo>
                                  <a:pt x="9168" y="332"/>
                                </a:lnTo>
                                <a:lnTo>
                                  <a:pt x="9172" y="279"/>
                                </a:lnTo>
                                <a:lnTo>
                                  <a:pt x="9173" y="244"/>
                                </a:lnTo>
                                <a:lnTo>
                                  <a:pt x="9174" y="230"/>
                                </a:lnTo>
                                <a:lnTo>
                                  <a:pt x="9174" y="216"/>
                                </a:lnTo>
                                <a:lnTo>
                                  <a:pt x="9173" y="201"/>
                                </a:lnTo>
                                <a:lnTo>
                                  <a:pt x="9169" y="188"/>
                                </a:lnTo>
                                <a:lnTo>
                                  <a:pt x="9165" y="173"/>
                                </a:lnTo>
                                <a:lnTo>
                                  <a:pt x="9159" y="161"/>
                                </a:lnTo>
                                <a:lnTo>
                                  <a:pt x="9153" y="149"/>
                                </a:lnTo>
                                <a:lnTo>
                                  <a:pt x="9145" y="137"/>
                                </a:lnTo>
                                <a:lnTo>
                                  <a:pt x="9136" y="126"/>
                                </a:lnTo>
                                <a:lnTo>
                                  <a:pt x="9127" y="116"/>
                                </a:lnTo>
                                <a:lnTo>
                                  <a:pt x="9116" y="107"/>
                                </a:lnTo>
                                <a:lnTo>
                                  <a:pt x="9104" y="99"/>
                                </a:lnTo>
                                <a:lnTo>
                                  <a:pt x="9091" y="93"/>
                                </a:lnTo>
                                <a:lnTo>
                                  <a:pt x="9079" y="87"/>
                                </a:lnTo>
                                <a:lnTo>
                                  <a:pt x="9065" y="84"/>
                                </a:lnTo>
                                <a:lnTo>
                                  <a:pt x="9051" y="80"/>
                                </a:lnTo>
                                <a:lnTo>
                                  <a:pt x="9036" y="79"/>
                                </a:lnTo>
                                <a:lnTo>
                                  <a:pt x="9021" y="79"/>
                                </a:lnTo>
                                <a:lnTo>
                                  <a:pt x="9006" y="80"/>
                                </a:lnTo>
                                <a:lnTo>
                                  <a:pt x="8993" y="84"/>
                                </a:lnTo>
                                <a:lnTo>
                                  <a:pt x="8979" y="88"/>
                                </a:lnTo>
                                <a:lnTo>
                                  <a:pt x="8966" y="94"/>
                                </a:lnTo>
                                <a:lnTo>
                                  <a:pt x="8953" y="99"/>
                                </a:lnTo>
                                <a:lnTo>
                                  <a:pt x="8942" y="108"/>
                                </a:lnTo>
                                <a:lnTo>
                                  <a:pt x="8931" y="116"/>
                                </a:lnTo>
                                <a:lnTo>
                                  <a:pt x="8921" y="126"/>
                                </a:lnTo>
                                <a:lnTo>
                                  <a:pt x="8913" y="137"/>
                                </a:lnTo>
                                <a:lnTo>
                                  <a:pt x="8905" y="149"/>
                                </a:lnTo>
                                <a:lnTo>
                                  <a:pt x="8899" y="161"/>
                                </a:lnTo>
                                <a:lnTo>
                                  <a:pt x="8893" y="174"/>
                                </a:lnTo>
                                <a:lnTo>
                                  <a:pt x="8888" y="188"/>
                                </a:lnTo>
                                <a:lnTo>
                                  <a:pt x="8885" y="202"/>
                                </a:lnTo>
                                <a:lnTo>
                                  <a:pt x="8884" y="217"/>
                                </a:lnTo>
                                <a:lnTo>
                                  <a:pt x="8884" y="227"/>
                                </a:lnTo>
                                <a:lnTo>
                                  <a:pt x="8882" y="255"/>
                                </a:lnTo>
                                <a:lnTo>
                                  <a:pt x="8880" y="299"/>
                                </a:lnTo>
                                <a:lnTo>
                                  <a:pt x="8877" y="356"/>
                                </a:lnTo>
                                <a:lnTo>
                                  <a:pt x="8874" y="427"/>
                                </a:lnTo>
                                <a:lnTo>
                                  <a:pt x="8869" y="506"/>
                                </a:lnTo>
                                <a:lnTo>
                                  <a:pt x="8865" y="595"/>
                                </a:lnTo>
                                <a:lnTo>
                                  <a:pt x="8860" y="690"/>
                                </a:lnTo>
                                <a:lnTo>
                                  <a:pt x="8855" y="788"/>
                                </a:lnTo>
                                <a:lnTo>
                                  <a:pt x="8849" y="890"/>
                                </a:lnTo>
                                <a:lnTo>
                                  <a:pt x="8845" y="994"/>
                                </a:lnTo>
                                <a:lnTo>
                                  <a:pt x="8839" y="1096"/>
                                </a:lnTo>
                                <a:lnTo>
                                  <a:pt x="8834" y="1194"/>
                                </a:lnTo>
                                <a:lnTo>
                                  <a:pt x="8829" y="1288"/>
                                </a:lnTo>
                                <a:lnTo>
                                  <a:pt x="8824" y="1376"/>
                                </a:lnTo>
                                <a:lnTo>
                                  <a:pt x="8820" y="1454"/>
                                </a:lnTo>
                                <a:lnTo>
                                  <a:pt x="8796" y="1447"/>
                                </a:lnTo>
                                <a:lnTo>
                                  <a:pt x="8772" y="1441"/>
                                </a:lnTo>
                                <a:lnTo>
                                  <a:pt x="8746" y="1435"/>
                                </a:lnTo>
                                <a:lnTo>
                                  <a:pt x="8721" y="1429"/>
                                </a:lnTo>
                                <a:lnTo>
                                  <a:pt x="8694" y="1424"/>
                                </a:lnTo>
                                <a:lnTo>
                                  <a:pt x="8667" y="1418"/>
                                </a:lnTo>
                                <a:lnTo>
                                  <a:pt x="8639" y="1414"/>
                                </a:lnTo>
                                <a:lnTo>
                                  <a:pt x="8611" y="1409"/>
                                </a:lnTo>
                                <a:lnTo>
                                  <a:pt x="8606" y="1409"/>
                                </a:lnTo>
                                <a:lnTo>
                                  <a:pt x="8558" y="1403"/>
                                </a:lnTo>
                                <a:lnTo>
                                  <a:pt x="8511" y="1397"/>
                                </a:lnTo>
                                <a:lnTo>
                                  <a:pt x="8463" y="1391"/>
                                </a:lnTo>
                                <a:lnTo>
                                  <a:pt x="8415" y="1387"/>
                                </a:lnTo>
                                <a:lnTo>
                                  <a:pt x="8368" y="1382"/>
                                </a:lnTo>
                                <a:lnTo>
                                  <a:pt x="8320" y="1378"/>
                                </a:lnTo>
                                <a:lnTo>
                                  <a:pt x="8271" y="1375"/>
                                </a:lnTo>
                                <a:lnTo>
                                  <a:pt x="8223" y="1371"/>
                                </a:lnTo>
                                <a:lnTo>
                                  <a:pt x="8176" y="1369"/>
                                </a:lnTo>
                                <a:lnTo>
                                  <a:pt x="8127" y="1367"/>
                                </a:lnTo>
                                <a:lnTo>
                                  <a:pt x="8080" y="1366"/>
                                </a:lnTo>
                                <a:lnTo>
                                  <a:pt x="8032" y="1364"/>
                                </a:lnTo>
                                <a:lnTo>
                                  <a:pt x="7984" y="1363"/>
                                </a:lnTo>
                                <a:lnTo>
                                  <a:pt x="7937" y="1363"/>
                                </a:lnTo>
                                <a:lnTo>
                                  <a:pt x="7889" y="1363"/>
                                </a:lnTo>
                                <a:lnTo>
                                  <a:pt x="7842" y="1363"/>
                                </a:lnTo>
                                <a:lnTo>
                                  <a:pt x="7786" y="1364"/>
                                </a:lnTo>
                                <a:lnTo>
                                  <a:pt x="7731" y="1367"/>
                                </a:lnTo>
                                <a:lnTo>
                                  <a:pt x="7677" y="1369"/>
                                </a:lnTo>
                                <a:lnTo>
                                  <a:pt x="7623" y="1372"/>
                                </a:lnTo>
                                <a:lnTo>
                                  <a:pt x="7570" y="1377"/>
                                </a:lnTo>
                                <a:lnTo>
                                  <a:pt x="7517" y="1381"/>
                                </a:lnTo>
                                <a:lnTo>
                                  <a:pt x="7465" y="1386"/>
                                </a:lnTo>
                                <a:lnTo>
                                  <a:pt x="7413" y="1391"/>
                                </a:lnTo>
                                <a:lnTo>
                                  <a:pt x="7363" y="1398"/>
                                </a:lnTo>
                                <a:lnTo>
                                  <a:pt x="7314" y="1406"/>
                                </a:lnTo>
                                <a:lnTo>
                                  <a:pt x="7264" y="1413"/>
                                </a:lnTo>
                                <a:lnTo>
                                  <a:pt x="7217" y="1422"/>
                                </a:lnTo>
                                <a:lnTo>
                                  <a:pt x="7170" y="1431"/>
                                </a:lnTo>
                                <a:lnTo>
                                  <a:pt x="7125" y="1440"/>
                                </a:lnTo>
                                <a:lnTo>
                                  <a:pt x="7080" y="1450"/>
                                </a:lnTo>
                                <a:lnTo>
                                  <a:pt x="7036" y="1460"/>
                                </a:lnTo>
                                <a:lnTo>
                                  <a:pt x="7033" y="1435"/>
                                </a:lnTo>
                                <a:lnTo>
                                  <a:pt x="7031" y="1407"/>
                                </a:lnTo>
                                <a:lnTo>
                                  <a:pt x="7028" y="1377"/>
                                </a:lnTo>
                                <a:lnTo>
                                  <a:pt x="7027" y="1344"/>
                                </a:lnTo>
                                <a:lnTo>
                                  <a:pt x="7027" y="1310"/>
                                </a:lnTo>
                                <a:lnTo>
                                  <a:pt x="7027" y="1273"/>
                                </a:lnTo>
                                <a:lnTo>
                                  <a:pt x="7028" y="1234"/>
                                </a:lnTo>
                                <a:lnTo>
                                  <a:pt x="7029" y="1194"/>
                                </a:lnTo>
                                <a:lnTo>
                                  <a:pt x="7034" y="1110"/>
                                </a:lnTo>
                                <a:lnTo>
                                  <a:pt x="7039" y="1024"/>
                                </a:lnTo>
                                <a:lnTo>
                                  <a:pt x="7046" y="936"/>
                                </a:lnTo>
                                <a:lnTo>
                                  <a:pt x="7055" y="850"/>
                                </a:lnTo>
                                <a:lnTo>
                                  <a:pt x="7063" y="767"/>
                                </a:lnTo>
                                <a:lnTo>
                                  <a:pt x="7072" y="688"/>
                                </a:lnTo>
                                <a:lnTo>
                                  <a:pt x="7080" y="616"/>
                                </a:lnTo>
                                <a:lnTo>
                                  <a:pt x="7088" y="552"/>
                                </a:lnTo>
                                <a:lnTo>
                                  <a:pt x="7094" y="499"/>
                                </a:lnTo>
                                <a:lnTo>
                                  <a:pt x="7100" y="459"/>
                                </a:lnTo>
                                <a:lnTo>
                                  <a:pt x="7103" y="434"/>
                                </a:lnTo>
                                <a:lnTo>
                                  <a:pt x="7104" y="424"/>
                                </a:lnTo>
                                <a:lnTo>
                                  <a:pt x="7105" y="410"/>
                                </a:lnTo>
                                <a:lnTo>
                                  <a:pt x="7105" y="395"/>
                                </a:lnTo>
                                <a:lnTo>
                                  <a:pt x="7103" y="381"/>
                                </a:lnTo>
                                <a:lnTo>
                                  <a:pt x="7101" y="367"/>
                                </a:lnTo>
                                <a:lnTo>
                                  <a:pt x="7097" y="354"/>
                                </a:lnTo>
                                <a:lnTo>
                                  <a:pt x="7091" y="341"/>
                                </a:lnTo>
                                <a:lnTo>
                                  <a:pt x="7083" y="329"/>
                                </a:lnTo>
                                <a:lnTo>
                                  <a:pt x="7075" y="317"/>
                                </a:lnTo>
                                <a:lnTo>
                                  <a:pt x="7066" y="307"/>
                                </a:lnTo>
                                <a:lnTo>
                                  <a:pt x="7056" y="297"/>
                                </a:lnTo>
                                <a:lnTo>
                                  <a:pt x="7046" y="288"/>
                                </a:lnTo>
                                <a:lnTo>
                                  <a:pt x="7034" y="281"/>
                                </a:lnTo>
                                <a:lnTo>
                                  <a:pt x="7022" y="274"/>
                                </a:lnTo>
                                <a:lnTo>
                                  <a:pt x="7008" y="269"/>
                                </a:lnTo>
                                <a:lnTo>
                                  <a:pt x="6994" y="264"/>
                                </a:lnTo>
                                <a:lnTo>
                                  <a:pt x="6979" y="262"/>
                                </a:lnTo>
                                <a:lnTo>
                                  <a:pt x="6964" y="261"/>
                                </a:lnTo>
                                <a:lnTo>
                                  <a:pt x="6950" y="261"/>
                                </a:lnTo>
                                <a:lnTo>
                                  <a:pt x="6935" y="263"/>
                                </a:lnTo>
                                <a:lnTo>
                                  <a:pt x="6922" y="266"/>
                                </a:lnTo>
                                <a:lnTo>
                                  <a:pt x="6909" y="270"/>
                                </a:lnTo>
                                <a:lnTo>
                                  <a:pt x="6896" y="276"/>
                                </a:lnTo>
                                <a:lnTo>
                                  <a:pt x="6884" y="283"/>
                                </a:lnTo>
                                <a:lnTo>
                                  <a:pt x="6873" y="291"/>
                                </a:lnTo>
                                <a:lnTo>
                                  <a:pt x="6861" y="300"/>
                                </a:lnTo>
                                <a:lnTo>
                                  <a:pt x="6853" y="310"/>
                                </a:lnTo>
                                <a:lnTo>
                                  <a:pt x="6844" y="320"/>
                                </a:lnTo>
                                <a:lnTo>
                                  <a:pt x="6836" y="332"/>
                                </a:lnTo>
                                <a:lnTo>
                                  <a:pt x="6829" y="345"/>
                                </a:lnTo>
                                <a:lnTo>
                                  <a:pt x="6823" y="358"/>
                                </a:lnTo>
                                <a:lnTo>
                                  <a:pt x="6820" y="373"/>
                                </a:lnTo>
                                <a:lnTo>
                                  <a:pt x="6817" y="387"/>
                                </a:lnTo>
                                <a:lnTo>
                                  <a:pt x="6814" y="405"/>
                                </a:lnTo>
                                <a:lnTo>
                                  <a:pt x="6808" y="453"/>
                                </a:lnTo>
                                <a:lnTo>
                                  <a:pt x="6799" y="530"/>
                                </a:lnTo>
                                <a:lnTo>
                                  <a:pt x="6789" y="626"/>
                                </a:lnTo>
                                <a:lnTo>
                                  <a:pt x="6778" y="740"/>
                                </a:lnTo>
                                <a:lnTo>
                                  <a:pt x="6767" y="866"/>
                                </a:lnTo>
                                <a:lnTo>
                                  <a:pt x="6763" y="932"/>
                                </a:lnTo>
                                <a:lnTo>
                                  <a:pt x="6760" y="999"/>
                                </a:lnTo>
                                <a:lnTo>
                                  <a:pt x="6756" y="1067"/>
                                </a:lnTo>
                                <a:lnTo>
                                  <a:pt x="6754" y="1136"/>
                                </a:lnTo>
                                <a:lnTo>
                                  <a:pt x="6706" y="1128"/>
                                </a:lnTo>
                                <a:lnTo>
                                  <a:pt x="6649" y="1119"/>
                                </a:lnTo>
                                <a:lnTo>
                                  <a:pt x="6584" y="1111"/>
                                </a:lnTo>
                                <a:lnTo>
                                  <a:pt x="6513" y="1102"/>
                                </a:lnTo>
                                <a:lnTo>
                                  <a:pt x="6437" y="1094"/>
                                </a:lnTo>
                                <a:lnTo>
                                  <a:pt x="6356" y="1088"/>
                                </a:lnTo>
                                <a:lnTo>
                                  <a:pt x="6271" y="1082"/>
                                </a:lnTo>
                                <a:lnTo>
                                  <a:pt x="6182" y="1078"/>
                                </a:lnTo>
                                <a:lnTo>
                                  <a:pt x="6137" y="1076"/>
                                </a:lnTo>
                                <a:lnTo>
                                  <a:pt x="6091" y="1075"/>
                                </a:lnTo>
                                <a:lnTo>
                                  <a:pt x="6046" y="1075"/>
                                </a:lnTo>
                                <a:lnTo>
                                  <a:pt x="5999" y="1075"/>
                                </a:lnTo>
                                <a:lnTo>
                                  <a:pt x="5952" y="1076"/>
                                </a:lnTo>
                                <a:lnTo>
                                  <a:pt x="5905" y="1078"/>
                                </a:lnTo>
                                <a:lnTo>
                                  <a:pt x="5858" y="1080"/>
                                </a:lnTo>
                                <a:lnTo>
                                  <a:pt x="5811" y="1083"/>
                                </a:lnTo>
                                <a:lnTo>
                                  <a:pt x="5765" y="1087"/>
                                </a:lnTo>
                                <a:lnTo>
                                  <a:pt x="5718" y="1092"/>
                                </a:lnTo>
                                <a:lnTo>
                                  <a:pt x="5672" y="1098"/>
                                </a:lnTo>
                                <a:lnTo>
                                  <a:pt x="5626" y="1104"/>
                                </a:lnTo>
                                <a:lnTo>
                                  <a:pt x="5581" y="1112"/>
                                </a:lnTo>
                                <a:lnTo>
                                  <a:pt x="5536" y="1121"/>
                                </a:lnTo>
                                <a:lnTo>
                                  <a:pt x="5493" y="1130"/>
                                </a:lnTo>
                                <a:lnTo>
                                  <a:pt x="5450" y="1141"/>
                                </a:lnTo>
                                <a:lnTo>
                                  <a:pt x="5440" y="1072"/>
                                </a:lnTo>
                                <a:lnTo>
                                  <a:pt x="5432" y="998"/>
                                </a:lnTo>
                                <a:lnTo>
                                  <a:pt x="5425" y="920"/>
                                </a:lnTo>
                                <a:lnTo>
                                  <a:pt x="5419" y="838"/>
                                </a:lnTo>
                                <a:lnTo>
                                  <a:pt x="5414" y="755"/>
                                </a:lnTo>
                                <a:lnTo>
                                  <a:pt x="5410" y="672"/>
                                </a:lnTo>
                                <a:lnTo>
                                  <a:pt x="5406" y="591"/>
                                </a:lnTo>
                                <a:lnTo>
                                  <a:pt x="5403" y="512"/>
                                </a:lnTo>
                                <a:lnTo>
                                  <a:pt x="5401" y="438"/>
                                </a:lnTo>
                                <a:lnTo>
                                  <a:pt x="5400" y="368"/>
                                </a:lnTo>
                                <a:lnTo>
                                  <a:pt x="5399" y="307"/>
                                </a:lnTo>
                                <a:lnTo>
                                  <a:pt x="5398" y="252"/>
                                </a:lnTo>
                                <a:lnTo>
                                  <a:pt x="5398" y="208"/>
                                </a:lnTo>
                                <a:lnTo>
                                  <a:pt x="5398" y="174"/>
                                </a:lnTo>
                                <a:lnTo>
                                  <a:pt x="5398" y="153"/>
                                </a:lnTo>
                                <a:lnTo>
                                  <a:pt x="5396" y="145"/>
                                </a:lnTo>
                                <a:lnTo>
                                  <a:pt x="5396" y="131"/>
                                </a:lnTo>
                                <a:lnTo>
                                  <a:pt x="5394" y="116"/>
                                </a:lnTo>
                                <a:lnTo>
                                  <a:pt x="5391" y="102"/>
                                </a:lnTo>
                                <a:lnTo>
                                  <a:pt x="5385" y="88"/>
                                </a:lnTo>
                                <a:lnTo>
                                  <a:pt x="5380" y="76"/>
                                </a:lnTo>
                                <a:lnTo>
                                  <a:pt x="5372" y="64"/>
                                </a:lnTo>
                                <a:lnTo>
                                  <a:pt x="5364" y="52"/>
                                </a:lnTo>
                                <a:lnTo>
                                  <a:pt x="5354" y="42"/>
                                </a:lnTo>
                                <a:lnTo>
                                  <a:pt x="5344" y="33"/>
                                </a:lnTo>
                                <a:lnTo>
                                  <a:pt x="5333" y="24"/>
                                </a:lnTo>
                                <a:lnTo>
                                  <a:pt x="5320" y="18"/>
                                </a:lnTo>
                                <a:lnTo>
                                  <a:pt x="5308" y="11"/>
                                </a:lnTo>
                                <a:lnTo>
                                  <a:pt x="5295" y="6"/>
                                </a:lnTo>
                                <a:lnTo>
                                  <a:pt x="5281" y="2"/>
                                </a:lnTo>
                                <a:lnTo>
                                  <a:pt x="5267" y="0"/>
                                </a:lnTo>
                                <a:lnTo>
                                  <a:pt x="5251" y="0"/>
                                </a:lnTo>
                                <a:lnTo>
                                  <a:pt x="5236" y="0"/>
                                </a:lnTo>
                                <a:lnTo>
                                  <a:pt x="5222" y="2"/>
                                </a:lnTo>
                                <a:lnTo>
                                  <a:pt x="5208" y="6"/>
                                </a:lnTo>
                                <a:lnTo>
                                  <a:pt x="5195" y="11"/>
                                </a:lnTo>
                                <a:lnTo>
                                  <a:pt x="5183" y="18"/>
                                </a:lnTo>
                                <a:lnTo>
                                  <a:pt x="5170" y="24"/>
                                </a:lnTo>
                                <a:lnTo>
                                  <a:pt x="5159" y="33"/>
                                </a:lnTo>
                                <a:lnTo>
                                  <a:pt x="5149" y="42"/>
                                </a:lnTo>
                                <a:lnTo>
                                  <a:pt x="5139" y="52"/>
                                </a:lnTo>
                                <a:lnTo>
                                  <a:pt x="5131" y="64"/>
                                </a:lnTo>
                                <a:lnTo>
                                  <a:pt x="5123" y="76"/>
                                </a:lnTo>
                                <a:lnTo>
                                  <a:pt x="5118" y="88"/>
                                </a:lnTo>
                                <a:lnTo>
                                  <a:pt x="5112" y="102"/>
                                </a:lnTo>
                                <a:lnTo>
                                  <a:pt x="5109" y="116"/>
                                </a:lnTo>
                                <a:lnTo>
                                  <a:pt x="5106" y="131"/>
                                </a:lnTo>
                                <a:lnTo>
                                  <a:pt x="5105" y="145"/>
                                </a:lnTo>
                                <a:lnTo>
                                  <a:pt x="5105" y="154"/>
                                </a:lnTo>
                                <a:lnTo>
                                  <a:pt x="5106" y="178"/>
                                </a:lnTo>
                                <a:lnTo>
                                  <a:pt x="5106" y="217"/>
                                </a:lnTo>
                                <a:lnTo>
                                  <a:pt x="5106" y="267"/>
                                </a:lnTo>
                                <a:lnTo>
                                  <a:pt x="5108" y="329"/>
                                </a:lnTo>
                                <a:lnTo>
                                  <a:pt x="5110" y="400"/>
                                </a:lnTo>
                                <a:lnTo>
                                  <a:pt x="5112" y="478"/>
                                </a:lnTo>
                                <a:lnTo>
                                  <a:pt x="5114" y="562"/>
                                </a:lnTo>
                                <a:lnTo>
                                  <a:pt x="5118" y="651"/>
                                </a:lnTo>
                                <a:lnTo>
                                  <a:pt x="5123" y="743"/>
                                </a:lnTo>
                                <a:lnTo>
                                  <a:pt x="5129" y="834"/>
                                </a:lnTo>
                                <a:lnTo>
                                  <a:pt x="5136" y="927"/>
                                </a:lnTo>
                                <a:lnTo>
                                  <a:pt x="5143" y="1017"/>
                                </a:lnTo>
                                <a:lnTo>
                                  <a:pt x="5152" y="1103"/>
                                </a:lnTo>
                                <a:lnTo>
                                  <a:pt x="5157" y="1145"/>
                                </a:lnTo>
                                <a:lnTo>
                                  <a:pt x="5162" y="1184"/>
                                </a:lnTo>
                                <a:lnTo>
                                  <a:pt x="5169" y="1222"/>
                                </a:lnTo>
                                <a:lnTo>
                                  <a:pt x="5175" y="1258"/>
                                </a:lnTo>
                                <a:lnTo>
                                  <a:pt x="5157" y="1270"/>
                                </a:lnTo>
                                <a:lnTo>
                                  <a:pt x="5139" y="1284"/>
                                </a:lnTo>
                                <a:lnTo>
                                  <a:pt x="5121" y="1296"/>
                                </a:lnTo>
                                <a:lnTo>
                                  <a:pt x="5104" y="1311"/>
                                </a:lnTo>
                                <a:lnTo>
                                  <a:pt x="5089" y="1324"/>
                                </a:lnTo>
                                <a:lnTo>
                                  <a:pt x="5073" y="1340"/>
                                </a:lnTo>
                                <a:lnTo>
                                  <a:pt x="5058" y="1354"/>
                                </a:lnTo>
                                <a:lnTo>
                                  <a:pt x="5044" y="1370"/>
                                </a:lnTo>
                                <a:lnTo>
                                  <a:pt x="5030" y="1387"/>
                                </a:lnTo>
                                <a:lnTo>
                                  <a:pt x="5017" y="1404"/>
                                </a:lnTo>
                                <a:lnTo>
                                  <a:pt x="5005" y="1420"/>
                                </a:lnTo>
                                <a:lnTo>
                                  <a:pt x="4993" y="1438"/>
                                </a:lnTo>
                                <a:lnTo>
                                  <a:pt x="4982" y="1457"/>
                                </a:lnTo>
                                <a:lnTo>
                                  <a:pt x="4972" y="1476"/>
                                </a:lnTo>
                                <a:lnTo>
                                  <a:pt x="4963" y="1497"/>
                                </a:lnTo>
                                <a:lnTo>
                                  <a:pt x="4954" y="1517"/>
                                </a:lnTo>
                                <a:lnTo>
                                  <a:pt x="4946" y="1538"/>
                                </a:lnTo>
                                <a:lnTo>
                                  <a:pt x="4940" y="1559"/>
                                </a:lnTo>
                                <a:lnTo>
                                  <a:pt x="4934" y="1582"/>
                                </a:lnTo>
                                <a:lnTo>
                                  <a:pt x="4929" y="1604"/>
                                </a:lnTo>
                                <a:lnTo>
                                  <a:pt x="4924" y="1628"/>
                                </a:lnTo>
                                <a:lnTo>
                                  <a:pt x="4921" y="1651"/>
                                </a:lnTo>
                                <a:lnTo>
                                  <a:pt x="4918" y="1677"/>
                                </a:lnTo>
                                <a:lnTo>
                                  <a:pt x="4916" y="1702"/>
                                </a:lnTo>
                                <a:lnTo>
                                  <a:pt x="4916" y="1727"/>
                                </a:lnTo>
                                <a:lnTo>
                                  <a:pt x="4916" y="1754"/>
                                </a:lnTo>
                                <a:lnTo>
                                  <a:pt x="4917" y="1782"/>
                                </a:lnTo>
                                <a:lnTo>
                                  <a:pt x="4920" y="1810"/>
                                </a:lnTo>
                                <a:lnTo>
                                  <a:pt x="4923" y="1840"/>
                                </a:lnTo>
                                <a:lnTo>
                                  <a:pt x="4927" y="1869"/>
                                </a:lnTo>
                                <a:lnTo>
                                  <a:pt x="4933" y="1899"/>
                                </a:lnTo>
                                <a:lnTo>
                                  <a:pt x="4940" y="1930"/>
                                </a:lnTo>
                                <a:lnTo>
                                  <a:pt x="4889" y="1902"/>
                                </a:lnTo>
                                <a:lnTo>
                                  <a:pt x="4784" y="1845"/>
                                </a:lnTo>
                                <a:lnTo>
                                  <a:pt x="4676" y="1787"/>
                                </a:lnTo>
                                <a:lnTo>
                                  <a:pt x="4619" y="1757"/>
                                </a:lnTo>
                                <a:lnTo>
                                  <a:pt x="4560" y="1727"/>
                                </a:lnTo>
                                <a:lnTo>
                                  <a:pt x="4501" y="1698"/>
                                </a:lnTo>
                                <a:lnTo>
                                  <a:pt x="4441" y="1669"/>
                                </a:lnTo>
                                <a:lnTo>
                                  <a:pt x="4379" y="1640"/>
                                </a:lnTo>
                                <a:lnTo>
                                  <a:pt x="4315" y="1613"/>
                                </a:lnTo>
                                <a:lnTo>
                                  <a:pt x="4251" y="1586"/>
                                </a:lnTo>
                                <a:lnTo>
                                  <a:pt x="4185" y="1559"/>
                                </a:lnTo>
                                <a:lnTo>
                                  <a:pt x="4119" y="1535"/>
                                </a:lnTo>
                                <a:lnTo>
                                  <a:pt x="4051" y="1512"/>
                                </a:lnTo>
                                <a:lnTo>
                                  <a:pt x="3982" y="1490"/>
                                </a:lnTo>
                                <a:lnTo>
                                  <a:pt x="3912" y="1470"/>
                                </a:lnTo>
                                <a:lnTo>
                                  <a:pt x="3841" y="1452"/>
                                </a:lnTo>
                                <a:lnTo>
                                  <a:pt x="3768" y="1435"/>
                                </a:lnTo>
                                <a:lnTo>
                                  <a:pt x="3694" y="1420"/>
                                </a:lnTo>
                                <a:lnTo>
                                  <a:pt x="3619" y="1408"/>
                                </a:lnTo>
                                <a:lnTo>
                                  <a:pt x="3544" y="1399"/>
                                </a:lnTo>
                                <a:lnTo>
                                  <a:pt x="3467" y="1392"/>
                                </a:lnTo>
                                <a:lnTo>
                                  <a:pt x="3388" y="1388"/>
                                </a:lnTo>
                                <a:lnTo>
                                  <a:pt x="3309" y="1387"/>
                                </a:lnTo>
                                <a:lnTo>
                                  <a:pt x="3230" y="1389"/>
                                </a:lnTo>
                                <a:lnTo>
                                  <a:pt x="3148" y="1395"/>
                                </a:lnTo>
                                <a:lnTo>
                                  <a:pt x="3066" y="1403"/>
                                </a:lnTo>
                                <a:lnTo>
                                  <a:pt x="2983" y="1415"/>
                                </a:lnTo>
                                <a:lnTo>
                                  <a:pt x="2898" y="1431"/>
                                </a:lnTo>
                                <a:lnTo>
                                  <a:pt x="2813" y="1451"/>
                                </a:lnTo>
                                <a:lnTo>
                                  <a:pt x="2727" y="1475"/>
                                </a:lnTo>
                                <a:lnTo>
                                  <a:pt x="2641" y="1503"/>
                                </a:lnTo>
                                <a:lnTo>
                                  <a:pt x="2551" y="1535"/>
                                </a:lnTo>
                                <a:lnTo>
                                  <a:pt x="2465" y="1567"/>
                                </a:lnTo>
                                <a:lnTo>
                                  <a:pt x="2383" y="1601"/>
                                </a:lnTo>
                                <a:lnTo>
                                  <a:pt x="2306" y="1633"/>
                                </a:lnTo>
                                <a:lnTo>
                                  <a:pt x="2231" y="1667"/>
                                </a:lnTo>
                                <a:lnTo>
                                  <a:pt x="2161" y="1701"/>
                                </a:lnTo>
                                <a:lnTo>
                                  <a:pt x="2092" y="1734"/>
                                </a:lnTo>
                                <a:lnTo>
                                  <a:pt x="2029" y="1769"/>
                                </a:lnTo>
                                <a:lnTo>
                                  <a:pt x="1967" y="1803"/>
                                </a:lnTo>
                                <a:lnTo>
                                  <a:pt x="1909" y="1837"/>
                                </a:lnTo>
                                <a:lnTo>
                                  <a:pt x="1854" y="1872"/>
                                </a:lnTo>
                                <a:lnTo>
                                  <a:pt x="1801" y="1906"/>
                                </a:lnTo>
                                <a:lnTo>
                                  <a:pt x="1752" y="1940"/>
                                </a:lnTo>
                                <a:lnTo>
                                  <a:pt x="1705" y="1975"/>
                                </a:lnTo>
                                <a:lnTo>
                                  <a:pt x="1661" y="2009"/>
                                </a:lnTo>
                                <a:lnTo>
                                  <a:pt x="1619" y="2042"/>
                                </a:lnTo>
                                <a:lnTo>
                                  <a:pt x="1580" y="2076"/>
                                </a:lnTo>
                                <a:lnTo>
                                  <a:pt x="1542" y="2110"/>
                                </a:lnTo>
                                <a:lnTo>
                                  <a:pt x="1507" y="2143"/>
                                </a:lnTo>
                                <a:lnTo>
                                  <a:pt x="1473" y="2176"/>
                                </a:lnTo>
                                <a:lnTo>
                                  <a:pt x="1442" y="2208"/>
                                </a:lnTo>
                                <a:lnTo>
                                  <a:pt x="1413" y="2241"/>
                                </a:lnTo>
                                <a:lnTo>
                                  <a:pt x="1385" y="2272"/>
                                </a:lnTo>
                                <a:lnTo>
                                  <a:pt x="1359" y="2302"/>
                                </a:lnTo>
                                <a:lnTo>
                                  <a:pt x="1333" y="2333"/>
                                </a:lnTo>
                                <a:lnTo>
                                  <a:pt x="1310" y="2363"/>
                                </a:lnTo>
                                <a:lnTo>
                                  <a:pt x="1289" y="2392"/>
                                </a:lnTo>
                                <a:lnTo>
                                  <a:pt x="1267" y="2420"/>
                                </a:lnTo>
                                <a:lnTo>
                                  <a:pt x="1228" y="2475"/>
                                </a:lnTo>
                                <a:lnTo>
                                  <a:pt x="1194" y="2525"/>
                                </a:lnTo>
                                <a:lnTo>
                                  <a:pt x="1170" y="2559"/>
                                </a:lnTo>
                                <a:lnTo>
                                  <a:pt x="1149" y="2590"/>
                                </a:lnTo>
                                <a:lnTo>
                                  <a:pt x="1128" y="2618"/>
                                </a:lnTo>
                                <a:lnTo>
                                  <a:pt x="1107" y="2643"/>
                                </a:lnTo>
                                <a:lnTo>
                                  <a:pt x="1101" y="2650"/>
                                </a:lnTo>
                                <a:lnTo>
                                  <a:pt x="1093" y="2656"/>
                                </a:lnTo>
                                <a:lnTo>
                                  <a:pt x="1084" y="2663"/>
                                </a:lnTo>
                                <a:lnTo>
                                  <a:pt x="1074" y="2669"/>
                                </a:lnTo>
                                <a:lnTo>
                                  <a:pt x="1050" y="2680"/>
                                </a:lnTo>
                                <a:lnTo>
                                  <a:pt x="1025" y="2690"/>
                                </a:lnTo>
                                <a:lnTo>
                                  <a:pt x="994" y="2700"/>
                                </a:lnTo>
                                <a:lnTo>
                                  <a:pt x="963" y="2710"/>
                                </a:lnTo>
                                <a:lnTo>
                                  <a:pt x="929" y="2719"/>
                                </a:lnTo>
                                <a:lnTo>
                                  <a:pt x="895" y="2728"/>
                                </a:lnTo>
                                <a:lnTo>
                                  <a:pt x="844" y="2742"/>
                                </a:lnTo>
                                <a:lnTo>
                                  <a:pt x="795" y="2755"/>
                                </a:lnTo>
                                <a:lnTo>
                                  <a:pt x="745" y="2771"/>
                                </a:lnTo>
                                <a:lnTo>
                                  <a:pt x="695" y="2787"/>
                                </a:lnTo>
                                <a:lnTo>
                                  <a:pt x="672" y="2796"/>
                                </a:lnTo>
                                <a:lnTo>
                                  <a:pt x="647" y="2807"/>
                                </a:lnTo>
                                <a:lnTo>
                                  <a:pt x="624" y="2818"/>
                                </a:lnTo>
                                <a:lnTo>
                                  <a:pt x="600" y="2829"/>
                                </a:lnTo>
                                <a:lnTo>
                                  <a:pt x="578" y="2841"/>
                                </a:lnTo>
                                <a:lnTo>
                                  <a:pt x="556" y="2854"/>
                                </a:lnTo>
                                <a:lnTo>
                                  <a:pt x="534" y="2868"/>
                                </a:lnTo>
                                <a:lnTo>
                                  <a:pt x="513" y="2884"/>
                                </a:lnTo>
                                <a:lnTo>
                                  <a:pt x="493" y="2900"/>
                                </a:lnTo>
                                <a:lnTo>
                                  <a:pt x="474" y="2917"/>
                                </a:lnTo>
                                <a:lnTo>
                                  <a:pt x="455" y="2935"/>
                                </a:lnTo>
                                <a:lnTo>
                                  <a:pt x="437" y="2956"/>
                                </a:lnTo>
                                <a:lnTo>
                                  <a:pt x="420" y="2977"/>
                                </a:lnTo>
                                <a:lnTo>
                                  <a:pt x="404" y="2999"/>
                                </a:lnTo>
                                <a:lnTo>
                                  <a:pt x="390" y="3024"/>
                                </a:lnTo>
                                <a:lnTo>
                                  <a:pt x="375" y="3050"/>
                                </a:lnTo>
                                <a:lnTo>
                                  <a:pt x="363" y="3077"/>
                                </a:lnTo>
                                <a:lnTo>
                                  <a:pt x="352" y="3106"/>
                                </a:lnTo>
                                <a:lnTo>
                                  <a:pt x="342" y="3137"/>
                                </a:lnTo>
                                <a:lnTo>
                                  <a:pt x="333" y="3170"/>
                                </a:lnTo>
                                <a:lnTo>
                                  <a:pt x="325" y="3204"/>
                                </a:lnTo>
                                <a:lnTo>
                                  <a:pt x="319" y="3240"/>
                                </a:lnTo>
                                <a:lnTo>
                                  <a:pt x="314" y="3279"/>
                                </a:lnTo>
                                <a:lnTo>
                                  <a:pt x="312" y="3320"/>
                                </a:lnTo>
                                <a:lnTo>
                                  <a:pt x="294" y="3330"/>
                                </a:lnTo>
                                <a:lnTo>
                                  <a:pt x="277" y="3341"/>
                                </a:lnTo>
                                <a:lnTo>
                                  <a:pt x="260" y="3353"/>
                                </a:lnTo>
                                <a:lnTo>
                                  <a:pt x="244" y="3365"/>
                                </a:lnTo>
                                <a:lnTo>
                                  <a:pt x="229" y="3377"/>
                                </a:lnTo>
                                <a:lnTo>
                                  <a:pt x="213" y="3390"/>
                                </a:lnTo>
                                <a:lnTo>
                                  <a:pt x="199" y="3403"/>
                                </a:lnTo>
                                <a:lnTo>
                                  <a:pt x="185" y="3416"/>
                                </a:lnTo>
                                <a:lnTo>
                                  <a:pt x="172" y="3430"/>
                                </a:lnTo>
                                <a:lnTo>
                                  <a:pt x="159" y="3444"/>
                                </a:lnTo>
                                <a:lnTo>
                                  <a:pt x="147" y="3459"/>
                                </a:lnTo>
                                <a:lnTo>
                                  <a:pt x="135" y="3473"/>
                                </a:lnTo>
                                <a:lnTo>
                                  <a:pt x="112" y="3502"/>
                                </a:lnTo>
                                <a:lnTo>
                                  <a:pt x="92" y="3534"/>
                                </a:lnTo>
                                <a:lnTo>
                                  <a:pt x="74" y="3564"/>
                                </a:lnTo>
                                <a:lnTo>
                                  <a:pt x="59" y="3596"/>
                                </a:lnTo>
                                <a:lnTo>
                                  <a:pt x="44" y="3628"/>
                                </a:lnTo>
                                <a:lnTo>
                                  <a:pt x="33" y="3660"/>
                                </a:lnTo>
                                <a:lnTo>
                                  <a:pt x="23" y="3693"/>
                                </a:lnTo>
                                <a:lnTo>
                                  <a:pt x="14" y="3725"/>
                                </a:lnTo>
                                <a:lnTo>
                                  <a:pt x="8" y="3757"/>
                                </a:lnTo>
                                <a:lnTo>
                                  <a:pt x="4" y="3788"/>
                                </a:lnTo>
                                <a:lnTo>
                                  <a:pt x="2" y="3822"/>
                                </a:lnTo>
                                <a:lnTo>
                                  <a:pt x="0" y="3854"/>
                                </a:lnTo>
                                <a:lnTo>
                                  <a:pt x="3" y="3886"/>
                                </a:lnTo>
                                <a:lnTo>
                                  <a:pt x="6" y="3917"/>
                                </a:lnTo>
                                <a:lnTo>
                                  <a:pt x="12" y="3947"/>
                                </a:lnTo>
                                <a:lnTo>
                                  <a:pt x="19" y="3976"/>
                                </a:lnTo>
                                <a:lnTo>
                                  <a:pt x="24" y="3990"/>
                                </a:lnTo>
                                <a:lnTo>
                                  <a:pt x="30" y="4003"/>
                                </a:lnTo>
                                <a:lnTo>
                                  <a:pt x="34" y="4017"/>
                                </a:lnTo>
                                <a:lnTo>
                                  <a:pt x="41" y="4030"/>
                                </a:lnTo>
                                <a:lnTo>
                                  <a:pt x="49" y="4046"/>
                                </a:lnTo>
                                <a:lnTo>
                                  <a:pt x="58" y="4061"/>
                                </a:lnTo>
                                <a:lnTo>
                                  <a:pt x="68" y="4075"/>
                                </a:lnTo>
                                <a:lnTo>
                                  <a:pt x="78" y="4089"/>
                                </a:lnTo>
                                <a:lnTo>
                                  <a:pt x="89" y="4102"/>
                                </a:lnTo>
                                <a:lnTo>
                                  <a:pt x="101" y="4114"/>
                                </a:lnTo>
                                <a:lnTo>
                                  <a:pt x="113" y="4126"/>
                                </a:lnTo>
                                <a:lnTo>
                                  <a:pt x="126" y="4137"/>
                                </a:lnTo>
                                <a:lnTo>
                                  <a:pt x="140" y="4147"/>
                                </a:lnTo>
                                <a:lnTo>
                                  <a:pt x="155" y="4156"/>
                                </a:lnTo>
                                <a:lnTo>
                                  <a:pt x="169" y="4163"/>
                                </a:lnTo>
                                <a:lnTo>
                                  <a:pt x="185" y="4170"/>
                                </a:lnTo>
                                <a:lnTo>
                                  <a:pt x="202" y="4177"/>
                                </a:lnTo>
                                <a:lnTo>
                                  <a:pt x="219" y="4181"/>
                                </a:lnTo>
                                <a:lnTo>
                                  <a:pt x="237" y="4186"/>
                                </a:lnTo>
                                <a:lnTo>
                                  <a:pt x="255" y="4188"/>
                                </a:lnTo>
                                <a:lnTo>
                                  <a:pt x="275" y="4190"/>
                                </a:lnTo>
                                <a:lnTo>
                                  <a:pt x="295" y="4191"/>
                                </a:lnTo>
                                <a:lnTo>
                                  <a:pt x="316" y="4190"/>
                                </a:lnTo>
                                <a:lnTo>
                                  <a:pt x="338" y="4188"/>
                                </a:lnTo>
                                <a:lnTo>
                                  <a:pt x="361" y="4184"/>
                                </a:lnTo>
                                <a:lnTo>
                                  <a:pt x="383" y="4178"/>
                                </a:lnTo>
                                <a:lnTo>
                                  <a:pt x="407" y="4170"/>
                                </a:lnTo>
                                <a:lnTo>
                                  <a:pt x="431" y="4161"/>
                                </a:lnTo>
                                <a:lnTo>
                                  <a:pt x="473" y="4194"/>
                                </a:lnTo>
                                <a:lnTo>
                                  <a:pt x="515" y="4223"/>
                                </a:lnTo>
                                <a:lnTo>
                                  <a:pt x="561" y="4251"/>
                                </a:lnTo>
                                <a:lnTo>
                                  <a:pt x="608" y="4275"/>
                                </a:lnTo>
                                <a:lnTo>
                                  <a:pt x="657" y="4299"/>
                                </a:lnTo>
                                <a:lnTo>
                                  <a:pt x="709" y="4319"/>
                                </a:lnTo>
                                <a:lnTo>
                                  <a:pt x="762" y="4338"/>
                                </a:lnTo>
                                <a:lnTo>
                                  <a:pt x="815" y="4355"/>
                                </a:lnTo>
                                <a:lnTo>
                                  <a:pt x="871" y="4370"/>
                                </a:lnTo>
                                <a:lnTo>
                                  <a:pt x="928" y="4383"/>
                                </a:lnTo>
                                <a:lnTo>
                                  <a:pt x="987" y="4394"/>
                                </a:lnTo>
                                <a:lnTo>
                                  <a:pt x="1046" y="4404"/>
                                </a:lnTo>
                                <a:lnTo>
                                  <a:pt x="1107" y="4413"/>
                                </a:lnTo>
                                <a:lnTo>
                                  <a:pt x="1169" y="4420"/>
                                </a:lnTo>
                                <a:lnTo>
                                  <a:pt x="1232" y="4426"/>
                                </a:lnTo>
                                <a:lnTo>
                                  <a:pt x="1295" y="4429"/>
                                </a:lnTo>
                                <a:lnTo>
                                  <a:pt x="1360" y="4432"/>
                                </a:lnTo>
                                <a:lnTo>
                                  <a:pt x="1425" y="4435"/>
                                </a:lnTo>
                                <a:lnTo>
                                  <a:pt x="1491" y="4435"/>
                                </a:lnTo>
                                <a:lnTo>
                                  <a:pt x="1557" y="4435"/>
                                </a:lnTo>
                                <a:lnTo>
                                  <a:pt x="1624" y="4433"/>
                                </a:lnTo>
                                <a:lnTo>
                                  <a:pt x="1693" y="4431"/>
                                </a:lnTo>
                                <a:lnTo>
                                  <a:pt x="1760" y="4429"/>
                                </a:lnTo>
                                <a:lnTo>
                                  <a:pt x="1828" y="4425"/>
                                </a:lnTo>
                                <a:lnTo>
                                  <a:pt x="1965" y="4417"/>
                                </a:lnTo>
                                <a:lnTo>
                                  <a:pt x="2100" y="4405"/>
                                </a:lnTo>
                                <a:lnTo>
                                  <a:pt x="2236" y="4394"/>
                                </a:lnTo>
                                <a:lnTo>
                                  <a:pt x="2370" y="4383"/>
                                </a:lnTo>
                                <a:lnTo>
                                  <a:pt x="2445" y="4376"/>
                                </a:lnTo>
                                <a:lnTo>
                                  <a:pt x="2518" y="4370"/>
                                </a:lnTo>
                                <a:lnTo>
                                  <a:pt x="2590" y="4363"/>
                                </a:lnTo>
                                <a:lnTo>
                                  <a:pt x="2661" y="4357"/>
                                </a:lnTo>
                                <a:lnTo>
                                  <a:pt x="2730" y="4353"/>
                                </a:lnTo>
                                <a:lnTo>
                                  <a:pt x="2799" y="4348"/>
                                </a:lnTo>
                                <a:lnTo>
                                  <a:pt x="2866" y="4344"/>
                                </a:lnTo>
                                <a:lnTo>
                                  <a:pt x="2931" y="4342"/>
                                </a:lnTo>
                                <a:lnTo>
                                  <a:pt x="2993" y="4339"/>
                                </a:lnTo>
                                <a:lnTo>
                                  <a:pt x="3054" y="4338"/>
                                </a:lnTo>
                                <a:lnTo>
                                  <a:pt x="3112" y="4339"/>
                                </a:lnTo>
                                <a:lnTo>
                                  <a:pt x="3168" y="4340"/>
                                </a:lnTo>
                                <a:lnTo>
                                  <a:pt x="3222" y="4344"/>
                                </a:lnTo>
                                <a:lnTo>
                                  <a:pt x="3272" y="4348"/>
                                </a:lnTo>
                                <a:lnTo>
                                  <a:pt x="3296" y="4352"/>
                                </a:lnTo>
                                <a:lnTo>
                                  <a:pt x="3319" y="4355"/>
                                </a:lnTo>
                                <a:lnTo>
                                  <a:pt x="3341" y="4360"/>
                                </a:lnTo>
                                <a:lnTo>
                                  <a:pt x="3364" y="4364"/>
                                </a:lnTo>
                                <a:lnTo>
                                  <a:pt x="3365" y="4364"/>
                                </a:lnTo>
                                <a:lnTo>
                                  <a:pt x="3437" y="4377"/>
                                </a:lnTo>
                                <a:lnTo>
                                  <a:pt x="3519" y="4390"/>
                                </a:lnTo>
                                <a:lnTo>
                                  <a:pt x="3612" y="4400"/>
                                </a:lnTo>
                                <a:lnTo>
                                  <a:pt x="3715" y="4409"/>
                                </a:lnTo>
                                <a:lnTo>
                                  <a:pt x="3826" y="4417"/>
                                </a:lnTo>
                                <a:lnTo>
                                  <a:pt x="3944" y="4422"/>
                                </a:lnTo>
                                <a:lnTo>
                                  <a:pt x="4069" y="4428"/>
                                </a:lnTo>
                                <a:lnTo>
                                  <a:pt x="4200" y="4431"/>
                                </a:lnTo>
                                <a:lnTo>
                                  <a:pt x="4335" y="4433"/>
                                </a:lnTo>
                                <a:lnTo>
                                  <a:pt x="4475" y="4436"/>
                                </a:lnTo>
                                <a:lnTo>
                                  <a:pt x="4619" y="4437"/>
                                </a:lnTo>
                                <a:lnTo>
                                  <a:pt x="4764" y="4436"/>
                                </a:lnTo>
                                <a:lnTo>
                                  <a:pt x="4911" y="4436"/>
                                </a:lnTo>
                                <a:lnTo>
                                  <a:pt x="5057" y="4433"/>
                                </a:lnTo>
                                <a:lnTo>
                                  <a:pt x="5205" y="4431"/>
                                </a:lnTo>
                                <a:lnTo>
                                  <a:pt x="5350" y="4429"/>
                                </a:lnTo>
                                <a:lnTo>
                                  <a:pt x="5636" y="4422"/>
                                </a:lnTo>
                                <a:lnTo>
                                  <a:pt x="5905" y="4414"/>
                                </a:lnTo>
                                <a:lnTo>
                                  <a:pt x="6153" y="4405"/>
                                </a:lnTo>
                                <a:lnTo>
                                  <a:pt x="6371" y="4398"/>
                                </a:lnTo>
                                <a:lnTo>
                                  <a:pt x="6554" y="4390"/>
                                </a:lnTo>
                                <a:lnTo>
                                  <a:pt x="6692" y="4383"/>
                                </a:lnTo>
                                <a:lnTo>
                                  <a:pt x="6782" y="4379"/>
                                </a:lnTo>
                                <a:lnTo>
                                  <a:pt x="6814" y="4377"/>
                                </a:lnTo>
                                <a:close/>
                                <a:moveTo>
                                  <a:pt x="3595" y="4106"/>
                                </a:moveTo>
                                <a:lnTo>
                                  <a:pt x="3571" y="4103"/>
                                </a:lnTo>
                                <a:lnTo>
                                  <a:pt x="3547" y="4101"/>
                                </a:lnTo>
                                <a:lnTo>
                                  <a:pt x="3525" y="4097"/>
                                </a:lnTo>
                                <a:lnTo>
                                  <a:pt x="3504" y="4094"/>
                                </a:lnTo>
                                <a:lnTo>
                                  <a:pt x="3484" y="4091"/>
                                </a:lnTo>
                                <a:lnTo>
                                  <a:pt x="3463" y="4087"/>
                                </a:lnTo>
                                <a:lnTo>
                                  <a:pt x="3444" y="4083"/>
                                </a:lnTo>
                                <a:lnTo>
                                  <a:pt x="3426" y="4079"/>
                                </a:lnTo>
                                <a:lnTo>
                                  <a:pt x="3425" y="4079"/>
                                </a:lnTo>
                                <a:lnTo>
                                  <a:pt x="3423" y="4078"/>
                                </a:lnTo>
                                <a:lnTo>
                                  <a:pt x="3397" y="4074"/>
                                </a:lnTo>
                                <a:lnTo>
                                  <a:pt x="3371" y="4069"/>
                                </a:lnTo>
                                <a:lnTo>
                                  <a:pt x="3344" y="4065"/>
                                </a:lnTo>
                                <a:lnTo>
                                  <a:pt x="3317" y="4061"/>
                                </a:lnTo>
                                <a:lnTo>
                                  <a:pt x="3260" y="4056"/>
                                </a:lnTo>
                                <a:lnTo>
                                  <a:pt x="3200" y="4051"/>
                                </a:lnTo>
                                <a:lnTo>
                                  <a:pt x="3139" y="4049"/>
                                </a:lnTo>
                                <a:lnTo>
                                  <a:pt x="3075" y="4048"/>
                                </a:lnTo>
                                <a:lnTo>
                                  <a:pt x="3009" y="4049"/>
                                </a:lnTo>
                                <a:lnTo>
                                  <a:pt x="2941" y="4050"/>
                                </a:lnTo>
                                <a:lnTo>
                                  <a:pt x="2871" y="4054"/>
                                </a:lnTo>
                                <a:lnTo>
                                  <a:pt x="2800" y="4057"/>
                                </a:lnTo>
                                <a:lnTo>
                                  <a:pt x="2727" y="4061"/>
                                </a:lnTo>
                                <a:lnTo>
                                  <a:pt x="2653" y="4067"/>
                                </a:lnTo>
                                <a:lnTo>
                                  <a:pt x="2578" y="4073"/>
                                </a:lnTo>
                                <a:lnTo>
                                  <a:pt x="2501" y="4079"/>
                                </a:lnTo>
                                <a:lnTo>
                                  <a:pt x="2424" y="4086"/>
                                </a:lnTo>
                                <a:lnTo>
                                  <a:pt x="2345" y="4094"/>
                                </a:lnTo>
                                <a:lnTo>
                                  <a:pt x="2229" y="4104"/>
                                </a:lnTo>
                                <a:lnTo>
                                  <a:pt x="2110" y="4114"/>
                                </a:lnTo>
                                <a:lnTo>
                                  <a:pt x="1993" y="4123"/>
                                </a:lnTo>
                                <a:lnTo>
                                  <a:pt x="1874" y="4132"/>
                                </a:lnTo>
                                <a:lnTo>
                                  <a:pt x="1757" y="4139"/>
                                </a:lnTo>
                                <a:lnTo>
                                  <a:pt x="1640" y="4143"/>
                                </a:lnTo>
                                <a:lnTo>
                                  <a:pt x="1582" y="4144"/>
                                </a:lnTo>
                                <a:lnTo>
                                  <a:pt x="1526" y="4146"/>
                                </a:lnTo>
                                <a:lnTo>
                                  <a:pt x="1469" y="4146"/>
                                </a:lnTo>
                                <a:lnTo>
                                  <a:pt x="1413" y="4144"/>
                                </a:lnTo>
                                <a:lnTo>
                                  <a:pt x="1358" y="4143"/>
                                </a:lnTo>
                                <a:lnTo>
                                  <a:pt x="1304" y="4140"/>
                                </a:lnTo>
                                <a:lnTo>
                                  <a:pt x="1252" y="4137"/>
                                </a:lnTo>
                                <a:lnTo>
                                  <a:pt x="1199" y="4132"/>
                                </a:lnTo>
                                <a:lnTo>
                                  <a:pt x="1148" y="4126"/>
                                </a:lnTo>
                                <a:lnTo>
                                  <a:pt x="1097" y="4120"/>
                                </a:lnTo>
                                <a:lnTo>
                                  <a:pt x="1049" y="4112"/>
                                </a:lnTo>
                                <a:lnTo>
                                  <a:pt x="1001" y="4103"/>
                                </a:lnTo>
                                <a:lnTo>
                                  <a:pt x="955" y="4093"/>
                                </a:lnTo>
                                <a:lnTo>
                                  <a:pt x="910" y="4082"/>
                                </a:lnTo>
                                <a:lnTo>
                                  <a:pt x="867" y="4068"/>
                                </a:lnTo>
                                <a:lnTo>
                                  <a:pt x="825" y="4054"/>
                                </a:lnTo>
                                <a:lnTo>
                                  <a:pt x="785" y="4038"/>
                                </a:lnTo>
                                <a:lnTo>
                                  <a:pt x="747" y="4021"/>
                                </a:lnTo>
                                <a:lnTo>
                                  <a:pt x="711" y="4002"/>
                                </a:lnTo>
                                <a:lnTo>
                                  <a:pt x="676" y="3981"/>
                                </a:lnTo>
                                <a:lnTo>
                                  <a:pt x="680" y="3977"/>
                                </a:lnTo>
                                <a:lnTo>
                                  <a:pt x="709" y="3948"/>
                                </a:lnTo>
                                <a:lnTo>
                                  <a:pt x="739" y="3920"/>
                                </a:lnTo>
                                <a:lnTo>
                                  <a:pt x="772" y="3893"/>
                                </a:lnTo>
                                <a:lnTo>
                                  <a:pt x="804" y="3868"/>
                                </a:lnTo>
                                <a:lnTo>
                                  <a:pt x="838" y="3844"/>
                                </a:lnTo>
                                <a:lnTo>
                                  <a:pt x="872" y="3822"/>
                                </a:lnTo>
                                <a:lnTo>
                                  <a:pt x="907" y="3800"/>
                                </a:lnTo>
                                <a:lnTo>
                                  <a:pt x="943" y="3780"/>
                                </a:lnTo>
                                <a:lnTo>
                                  <a:pt x="980" y="3761"/>
                                </a:lnTo>
                                <a:lnTo>
                                  <a:pt x="1017" y="3744"/>
                                </a:lnTo>
                                <a:lnTo>
                                  <a:pt x="1054" y="3728"/>
                                </a:lnTo>
                                <a:lnTo>
                                  <a:pt x="1092" y="3713"/>
                                </a:lnTo>
                                <a:lnTo>
                                  <a:pt x="1131" y="3698"/>
                                </a:lnTo>
                                <a:lnTo>
                                  <a:pt x="1169" y="3686"/>
                                </a:lnTo>
                                <a:lnTo>
                                  <a:pt x="1208" y="3674"/>
                                </a:lnTo>
                                <a:lnTo>
                                  <a:pt x="1247" y="3663"/>
                                </a:lnTo>
                                <a:lnTo>
                                  <a:pt x="1288" y="3654"/>
                                </a:lnTo>
                                <a:lnTo>
                                  <a:pt x="1327" y="3645"/>
                                </a:lnTo>
                                <a:lnTo>
                                  <a:pt x="1366" y="3636"/>
                                </a:lnTo>
                                <a:lnTo>
                                  <a:pt x="1405" y="3629"/>
                                </a:lnTo>
                                <a:lnTo>
                                  <a:pt x="1444" y="3622"/>
                                </a:lnTo>
                                <a:lnTo>
                                  <a:pt x="1483" y="3617"/>
                                </a:lnTo>
                                <a:lnTo>
                                  <a:pt x="1523" y="3612"/>
                                </a:lnTo>
                                <a:lnTo>
                                  <a:pt x="1562" y="3608"/>
                                </a:lnTo>
                                <a:lnTo>
                                  <a:pt x="1600" y="3604"/>
                                </a:lnTo>
                                <a:lnTo>
                                  <a:pt x="1638" y="3602"/>
                                </a:lnTo>
                                <a:lnTo>
                                  <a:pt x="1675" y="3600"/>
                                </a:lnTo>
                                <a:lnTo>
                                  <a:pt x="1712" y="3598"/>
                                </a:lnTo>
                                <a:lnTo>
                                  <a:pt x="1783" y="3596"/>
                                </a:lnTo>
                                <a:lnTo>
                                  <a:pt x="1853" y="3596"/>
                                </a:lnTo>
                                <a:lnTo>
                                  <a:pt x="1877" y="3596"/>
                                </a:lnTo>
                                <a:lnTo>
                                  <a:pt x="1902" y="3598"/>
                                </a:lnTo>
                                <a:lnTo>
                                  <a:pt x="1928" y="3599"/>
                                </a:lnTo>
                                <a:lnTo>
                                  <a:pt x="1952" y="3600"/>
                                </a:lnTo>
                                <a:lnTo>
                                  <a:pt x="1976" y="3601"/>
                                </a:lnTo>
                                <a:lnTo>
                                  <a:pt x="2001" y="3603"/>
                                </a:lnTo>
                                <a:lnTo>
                                  <a:pt x="2024" y="3604"/>
                                </a:lnTo>
                                <a:lnTo>
                                  <a:pt x="2048" y="3607"/>
                                </a:lnTo>
                                <a:lnTo>
                                  <a:pt x="2090" y="3611"/>
                                </a:lnTo>
                                <a:lnTo>
                                  <a:pt x="2128" y="3614"/>
                                </a:lnTo>
                                <a:lnTo>
                                  <a:pt x="2163" y="3619"/>
                                </a:lnTo>
                                <a:lnTo>
                                  <a:pt x="2193" y="3623"/>
                                </a:lnTo>
                                <a:lnTo>
                                  <a:pt x="2194" y="3623"/>
                                </a:lnTo>
                                <a:lnTo>
                                  <a:pt x="2234" y="3630"/>
                                </a:lnTo>
                                <a:lnTo>
                                  <a:pt x="2280" y="3641"/>
                                </a:lnTo>
                                <a:lnTo>
                                  <a:pt x="2333" y="3655"/>
                                </a:lnTo>
                                <a:lnTo>
                                  <a:pt x="2391" y="3673"/>
                                </a:lnTo>
                                <a:lnTo>
                                  <a:pt x="2454" y="3692"/>
                                </a:lnTo>
                                <a:lnTo>
                                  <a:pt x="2522" y="3714"/>
                                </a:lnTo>
                                <a:lnTo>
                                  <a:pt x="2594" y="3738"/>
                                </a:lnTo>
                                <a:lnTo>
                                  <a:pt x="2669" y="3763"/>
                                </a:lnTo>
                                <a:lnTo>
                                  <a:pt x="2746" y="3791"/>
                                </a:lnTo>
                                <a:lnTo>
                                  <a:pt x="2827" y="3819"/>
                                </a:lnTo>
                                <a:lnTo>
                                  <a:pt x="2908" y="3850"/>
                                </a:lnTo>
                                <a:lnTo>
                                  <a:pt x="2991" y="3880"/>
                                </a:lnTo>
                                <a:lnTo>
                                  <a:pt x="3074" y="3911"/>
                                </a:lnTo>
                                <a:lnTo>
                                  <a:pt x="3157" y="3942"/>
                                </a:lnTo>
                                <a:lnTo>
                                  <a:pt x="3238" y="3973"/>
                                </a:lnTo>
                                <a:lnTo>
                                  <a:pt x="3320" y="4003"/>
                                </a:lnTo>
                                <a:lnTo>
                                  <a:pt x="3356" y="4017"/>
                                </a:lnTo>
                                <a:lnTo>
                                  <a:pt x="3392" y="4030"/>
                                </a:lnTo>
                                <a:lnTo>
                                  <a:pt x="3426" y="4044"/>
                                </a:lnTo>
                                <a:lnTo>
                                  <a:pt x="3462" y="4057"/>
                                </a:lnTo>
                                <a:lnTo>
                                  <a:pt x="3496" y="4069"/>
                                </a:lnTo>
                                <a:lnTo>
                                  <a:pt x="3529" y="4082"/>
                                </a:lnTo>
                                <a:lnTo>
                                  <a:pt x="3563" y="4094"/>
                                </a:lnTo>
                                <a:lnTo>
                                  <a:pt x="3595" y="4106"/>
                                </a:lnTo>
                                <a:close/>
                                <a:moveTo>
                                  <a:pt x="6397" y="3920"/>
                                </a:moveTo>
                                <a:lnTo>
                                  <a:pt x="6339" y="3916"/>
                                </a:lnTo>
                                <a:lnTo>
                                  <a:pt x="6277" y="3911"/>
                                </a:lnTo>
                                <a:lnTo>
                                  <a:pt x="6212" y="3908"/>
                                </a:lnTo>
                                <a:lnTo>
                                  <a:pt x="6144" y="3905"/>
                                </a:lnTo>
                                <a:lnTo>
                                  <a:pt x="6074" y="3902"/>
                                </a:lnTo>
                                <a:lnTo>
                                  <a:pt x="6002" y="3901"/>
                                </a:lnTo>
                                <a:lnTo>
                                  <a:pt x="5929" y="3902"/>
                                </a:lnTo>
                                <a:lnTo>
                                  <a:pt x="5855" y="3905"/>
                                </a:lnTo>
                                <a:lnTo>
                                  <a:pt x="5781" y="3908"/>
                                </a:lnTo>
                                <a:lnTo>
                                  <a:pt x="5709" y="3915"/>
                                </a:lnTo>
                                <a:lnTo>
                                  <a:pt x="5672" y="3918"/>
                                </a:lnTo>
                                <a:lnTo>
                                  <a:pt x="5636" y="3923"/>
                                </a:lnTo>
                                <a:lnTo>
                                  <a:pt x="5601" y="3927"/>
                                </a:lnTo>
                                <a:lnTo>
                                  <a:pt x="5567" y="3933"/>
                                </a:lnTo>
                                <a:lnTo>
                                  <a:pt x="5532" y="3939"/>
                                </a:lnTo>
                                <a:lnTo>
                                  <a:pt x="5498" y="3946"/>
                                </a:lnTo>
                                <a:lnTo>
                                  <a:pt x="5465" y="3953"/>
                                </a:lnTo>
                                <a:lnTo>
                                  <a:pt x="5433" y="3962"/>
                                </a:lnTo>
                                <a:lnTo>
                                  <a:pt x="5401" y="3971"/>
                                </a:lnTo>
                                <a:lnTo>
                                  <a:pt x="5371" y="3980"/>
                                </a:lnTo>
                                <a:lnTo>
                                  <a:pt x="5342" y="3991"/>
                                </a:lnTo>
                                <a:lnTo>
                                  <a:pt x="5314" y="4002"/>
                                </a:lnTo>
                                <a:lnTo>
                                  <a:pt x="5312" y="4002"/>
                                </a:lnTo>
                                <a:lnTo>
                                  <a:pt x="5276" y="4016"/>
                                </a:lnTo>
                                <a:lnTo>
                                  <a:pt x="5236" y="4029"/>
                                </a:lnTo>
                                <a:lnTo>
                                  <a:pt x="5196" y="4039"/>
                                </a:lnTo>
                                <a:lnTo>
                                  <a:pt x="5154" y="4049"/>
                                </a:lnTo>
                                <a:lnTo>
                                  <a:pt x="5130" y="4054"/>
                                </a:lnTo>
                                <a:lnTo>
                                  <a:pt x="5106" y="4057"/>
                                </a:lnTo>
                                <a:lnTo>
                                  <a:pt x="5083" y="4060"/>
                                </a:lnTo>
                                <a:lnTo>
                                  <a:pt x="5059" y="4064"/>
                                </a:lnTo>
                                <a:lnTo>
                                  <a:pt x="5035" y="4067"/>
                                </a:lnTo>
                                <a:lnTo>
                                  <a:pt x="5011" y="4069"/>
                                </a:lnTo>
                                <a:lnTo>
                                  <a:pt x="4987" y="4070"/>
                                </a:lnTo>
                                <a:lnTo>
                                  <a:pt x="4962" y="4073"/>
                                </a:lnTo>
                                <a:lnTo>
                                  <a:pt x="4929" y="4074"/>
                                </a:lnTo>
                                <a:lnTo>
                                  <a:pt x="4894" y="4075"/>
                                </a:lnTo>
                                <a:lnTo>
                                  <a:pt x="4859" y="4075"/>
                                </a:lnTo>
                                <a:lnTo>
                                  <a:pt x="4824" y="4075"/>
                                </a:lnTo>
                                <a:lnTo>
                                  <a:pt x="4755" y="4073"/>
                                </a:lnTo>
                                <a:lnTo>
                                  <a:pt x="4683" y="4068"/>
                                </a:lnTo>
                                <a:lnTo>
                                  <a:pt x="4612" y="4063"/>
                                </a:lnTo>
                                <a:lnTo>
                                  <a:pt x="4541" y="4055"/>
                                </a:lnTo>
                                <a:lnTo>
                                  <a:pt x="4470" y="4045"/>
                                </a:lnTo>
                                <a:lnTo>
                                  <a:pt x="4398" y="4033"/>
                                </a:lnTo>
                                <a:lnTo>
                                  <a:pt x="4329" y="4020"/>
                                </a:lnTo>
                                <a:lnTo>
                                  <a:pt x="4259" y="4007"/>
                                </a:lnTo>
                                <a:lnTo>
                                  <a:pt x="4192" y="3991"/>
                                </a:lnTo>
                                <a:lnTo>
                                  <a:pt x="4126" y="3975"/>
                                </a:lnTo>
                                <a:lnTo>
                                  <a:pt x="4061" y="3957"/>
                                </a:lnTo>
                                <a:lnTo>
                                  <a:pt x="4000" y="3939"/>
                                </a:lnTo>
                                <a:lnTo>
                                  <a:pt x="3940" y="3920"/>
                                </a:lnTo>
                                <a:lnTo>
                                  <a:pt x="3883" y="3901"/>
                                </a:lnTo>
                                <a:lnTo>
                                  <a:pt x="3881" y="3901"/>
                                </a:lnTo>
                                <a:lnTo>
                                  <a:pt x="3834" y="3884"/>
                                </a:lnTo>
                                <a:lnTo>
                                  <a:pt x="3784" y="3867"/>
                                </a:lnTo>
                                <a:lnTo>
                                  <a:pt x="3730" y="3846"/>
                                </a:lnTo>
                                <a:lnTo>
                                  <a:pt x="3673" y="3825"/>
                                </a:lnTo>
                                <a:lnTo>
                                  <a:pt x="3613" y="3803"/>
                                </a:lnTo>
                                <a:lnTo>
                                  <a:pt x="3552" y="3780"/>
                                </a:lnTo>
                                <a:lnTo>
                                  <a:pt x="3488" y="3756"/>
                                </a:lnTo>
                                <a:lnTo>
                                  <a:pt x="3422" y="3731"/>
                                </a:lnTo>
                                <a:lnTo>
                                  <a:pt x="3338" y="3700"/>
                                </a:lnTo>
                                <a:lnTo>
                                  <a:pt x="3253" y="3668"/>
                                </a:lnTo>
                                <a:lnTo>
                                  <a:pt x="3168" y="3636"/>
                                </a:lnTo>
                                <a:lnTo>
                                  <a:pt x="3082" y="3604"/>
                                </a:lnTo>
                                <a:lnTo>
                                  <a:pt x="2996" y="3573"/>
                                </a:lnTo>
                                <a:lnTo>
                                  <a:pt x="2912" y="3542"/>
                                </a:lnTo>
                                <a:lnTo>
                                  <a:pt x="2828" y="3512"/>
                                </a:lnTo>
                                <a:lnTo>
                                  <a:pt x="2746" y="3483"/>
                                </a:lnTo>
                                <a:lnTo>
                                  <a:pt x="2668" y="3456"/>
                                </a:lnTo>
                                <a:lnTo>
                                  <a:pt x="2593" y="3432"/>
                                </a:lnTo>
                                <a:lnTo>
                                  <a:pt x="2520" y="3408"/>
                                </a:lnTo>
                                <a:lnTo>
                                  <a:pt x="2453" y="3388"/>
                                </a:lnTo>
                                <a:lnTo>
                                  <a:pt x="2390" y="3370"/>
                                </a:lnTo>
                                <a:lnTo>
                                  <a:pt x="2333" y="3356"/>
                                </a:lnTo>
                                <a:lnTo>
                                  <a:pt x="2281" y="3343"/>
                                </a:lnTo>
                                <a:lnTo>
                                  <a:pt x="2237" y="3335"/>
                                </a:lnTo>
                                <a:lnTo>
                                  <a:pt x="2234" y="3335"/>
                                </a:lnTo>
                                <a:lnTo>
                                  <a:pt x="2200" y="3330"/>
                                </a:lnTo>
                                <a:lnTo>
                                  <a:pt x="2161" y="3325"/>
                                </a:lnTo>
                                <a:lnTo>
                                  <a:pt x="2118" y="3321"/>
                                </a:lnTo>
                                <a:lnTo>
                                  <a:pt x="2072" y="3316"/>
                                </a:lnTo>
                                <a:lnTo>
                                  <a:pt x="2049" y="3314"/>
                                </a:lnTo>
                                <a:lnTo>
                                  <a:pt x="2025" y="3313"/>
                                </a:lnTo>
                                <a:lnTo>
                                  <a:pt x="1999" y="3312"/>
                                </a:lnTo>
                                <a:lnTo>
                                  <a:pt x="1974" y="3310"/>
                                </a:lnTo>
                                <a:lnTo>
                                  <a:pt x="1946" y="3308"/>
                                </a:lnTo>
                                <a:lnTo>
                                  <a:pt x="1917" y="3307"/>
                                </a:lnTo>
                                <a:lnTo>
                                  <a:pt x="1888" y="3306"/>
                                </a:lnTo>
                                <a:lnTo>
                                  <a:pt x="1856" y="3306"/>
                                </a:lnTo>
                                <a:lnTo>
                                  <a:pt x="1776" y="3306"/>
                                </a:lnTo>
                                <a:lnTo>
                                  <a:pt x="1693" y="3308"/>
                                </a:lnTo>
                                <a:lnTo>
                                  <a:pt x="1650" y="3311"/>
                                </a:lnTo>
                                <a:lnTo>
                                  <a:pt x="1607" y="3313"/>
                                </a:lnTo>
                                <a:lnTo>
                                  <a:pt x="1562" y="3316"/>
                                </a:lnTo>
                                <a:lnTo>
                                  <a:pt x="1518" y="3321"/>
                                </a:lnTo>
                                <a:lnTo>
                                  <a:pt x="1472" y="3326"/>
                                </a:lnTo>
                                <a:lnTo>
                                  <a:pt x="1427" y="3332"/>
                                </a:lnTo>
                                <a:lnTo>
                                  <a:pt x="1382" y="3339"/>
                                </a:lnTo>
                                <a:lnTo>
                                  <a:pt x="1336" y="3347"/>
                                </a:lnTo>
                                <a:lnTo>
                                  <a:pt x="1289" y="3356"/>
                                </a:lnTo>
                                <a:lnTo>
                                  <a:pt x="1243" y="3366"/>
                                </a:lnTo>
                                <a:lnTo>
                                  <a:pt x="1197" y="3377"/>
                                </a:lnTo>
                                <a:lnTo>
                                  <a:pt x="1150" y="3389"/>
                                </a:lnTo>
                                <a:lnTo>
                                  <a:pt x="1104" y="3403"/>
                                </a:lnTo>
                                <a:lnTo>
                                  <a:pt x="1058" y="3417"/>
                                </a:lnTo>
                                <a:lnTo>
                                  <a:pt x="1012" y="3433"/>
                                </a:lnTo>
                                <a:lnTo>
                                  <a:pt x="966" y="3451"/>
                                </a:lnTo>
                                <a:lnTo>
                                  <a:pt x="922" y="3469"/>
                                </a:lnTo>
                                <a:lnTo>
                                  <a:pt x="877" y="3489"/>
                                </a:lnTo>
                                <a:lnTo>
                                  <a:pt x="832" y="3510"/>
                                </a:lnTo>
                                <a:lnTo>
                                  <a:pt x="788" y="3534"/>
                                </a:lnTo>
                                <a:lnTo>
                                  <a:pt x="746" y="3558"/>
                                </a:lnTo>
                                <a:lnTo>
                                  <a:pt x="703" y="3584"/>
                                </a:lnTo>
                                <a:lnTo>
                                  <a:pt x="662" y="3612"/>
                                </a:lnTo>
                                <a:lnTo>
                                  <a:pt x="622" y="3641"/>
                                </a:lnTo>
                                <a:lnTo>
                                  <a:pt x="581" y="3673"/>
                                </a:lnTo>
                                <a:lnTo>
                                  <a:pt x="543" y="3706"/>
                                </a:lnTo>
                                <a:lnTo>
                                  <a:pt x="505" y="3741"/>
                                </a:lnTo>
                                <a:lnTo>
                                  <a:pt x="469" y="3777"/>
                                </a:lnTo>
                                <a:lnTo>
                                  <a:pt x="439" y="3807"/>
                                </a:lnTo>
                                <a:lnTo>
                                  <a:pt x="412" y="3833"/>
                                </a:lnTo>
                                <a:lnTo>
                                  <a:pt x="388" y="3854"/>
                                </a:lnTo>
                                <a:lnTo>
                                  <a:pt x="365" y="3871"/>
                                </a:lnTo>
                                <a:lnTo>
                                  <a:pt x="346" y="3883"/>
                                </a:lnTo>
                                <a:lnTo>
                                  <a:pt x="328" y="3893"/>
                                </a:lnTo>
                                <a:lnTo>
                                  <a:pt x="321" y="3897"/>
                                </a:lnTo>
                                <a:lnTo>
                                  <a:pt x="314" y="3899"/>
                                </a:lnTo>
                                <a:lnTo>
                                  <a:pt x="307" y="3900"/>
                                </a:lnTo>
                                <a:lnTo>
                                  <a:pt x="300" y="3901"/>
                                </a:lnTo>
                                <a:lnTo>
                                  <a:pt x="298" y="3893"/>
                                </a:lnTo>
                                <a:lnTo>
                                  <a:pt x="295" y="3886"/>
                                </a:lnTo>
                                <a:lnTo>
                                  <a:pt x="294" y="3875"/>
                                </a:lnTo>
                                <a:lnTo>
                                  <a:pt x="291" y="3865"/>
                                </a:lnTo>
                                <a:lnTo>
                                  <a:pt x="291" y="3855"/>
                                </a:lnTo>
                                <a:lnTo>
                                  <a:pt x="291" y="3844"/>
                                </a:lnTo>
                                <a:lnTo>
                                  <a:pt x="291" y="3832"/>
                                </a:lnTo>
                                <a:lnTo>
                                  <a:pt x="293" y="3819"/>
                                </a:lnTo>
                                <a:lnTo>
                                  <a:pt x="295" y="3804"/>
                                </a:lnTo>
                                <a:lnTo>
                                  <a:pt x="298" y="3787"/>
                                </a:lnTo>
                                <a:lnTo>
                                  <a:pt x="302" y="3771"/>
                                </a:lnTo>
                                <a:lnTo>
                                  <a:pt x="307" y="3756"/>
                                </a:lnTo>
                                <a:lnTo>
                                  <a:pt x="313" y="3739"/>
                                </a:lnTo>
                                <a:lnTo>
                                  <a:pt x="319" y="3723"/>
                                </a:lnTo>
                                <a:lnTo>
                                  <a:pt x="327" y="3707"/>
                                </a:lnTo>
                                <a:lnTo>
                                  <a:pt x="335" y="3692"/>
                                </a:lnTo>
                                <a:lnTo>
                                  <a:pt x="345" y="3676"/>
                                </a:lnTo>
                                <a:lnTo>
                                  <a:pt x="356" y="3661"/>
                                </a:lnTo>
                                <a:lnTo>
                                  <a:pt x="368" y="3647"/>
                                </a:lnTo>
                                <a:lnTo>
                                  <a:pt x="380" y="3632"/>
                                </a:lnTo>
                                <a:lnTo>
                                  <a:pt x="393" y="3619"/>
                                </a:lnTo>
                                <a:lnTo>
                                  <a:pt x="409" y="3605"/>
                                </a:lnTo>
                                <a:lnTo>
                                  <a:pt x="424" y="3593"/>
                                </a:lnTo>
                                <a:lnTo>
                                  <a:pt x="440" y="3581"/>
                                </a:lnTo>
                                <a:lnTo>
                                  <a:pt x="452" y="3582"/>
                                </a:lnTo>
                                <a:lnTo>
                                  <a:pt x="463" y="3582"/>
                                </a:lnTo>
                                <a:lnTo>
                                  <a:pt x="481" y="3580"/>
                                </a:lnTo>
                                <a:lnTo>
                                  <a:pt x="496" y="3576"/>
                                </a:lnTo>
                                <a:lnTo>
                                  <a:pt x="512" y="3571"/>
                                </a:lnTo>
                                <a:lnTo>
                                  <a:pt x="528" y="3563"/>
                                </a:lnTo>
                                <a:lnTo>
                                  <a:pt x="534" y="3558"/>
                                </a:lnTo>
                                <a:lnTo>
                                  <a:pt x="556" y="3548"/>
                                </a:lnTo>
                                <a:lnTo>
                                  <a:pt x="580" y="3537"/>
                                </a:lnTo>
                                <a:lnTo>
                                  <a:pt x="609" y="3525"/>
                                </a:lnTo>
                                <a:lnTo>
                                  <a:pt x="641" y="3511"/>
                                </a:lnTo>
                                <a:lnTo>
                                  <a:pt x="661" y="3503"/>
                                </a:lnTo>
                                <a:lnTo>
                                  <a:pt x="681" y="3497"/>
                                </a:lnTo>
                                <a:lnTo>
                                  <a:pt x="702" y="3489"/>
                                </a:lnTo>
                                <a:lnTo>
                                  <a:pt x="725" y="3481"/>
                                </a:lnTo>
                                <a:lnTo>
                                  <a:pt x="748" y="3472"/>
                                </a:lnTo>
                                <a:lnTo>
                                  <a:pt x="773" y="3464"/>
                                </a:lnTo>
                                <a:lnTo>
                                  <a:pt x="797" y="3456"/>
                                </a:lnTo>
                                <a:lnTo>
                                  <a:pt x="822" y="3449"/>
                                </a:lnTo>
                                <a:lnTo>
                                  <a:pt x="890" y="3428"/>
                                </a:lnTo>
                                <a:lnTo>
                                  <a:pt x="962" y="3408"/>
                                </a:lnTo>
                                <a:lnTo>
                                  <a:pt x="1037" y="3388"/>
                                </a:lnTo>
                                <a:lnTo>
                                  <a:pt x="1113" y="3369"/>
                                </a:lnTo>
                                <a:lnTo>
                                  <a:pt x="1191" y="3351"/>
                                </a:lnTo>
                                <a:lnTo>
                                  <a:pt x="1272" y="3334"/>
                                </a:lnTo>
                                <a:lnTo>
                                  <a:pt x="1351" y="3320"/>
                                </a:lnTo>
                                <a:lnTo>
                                  <a:pt x="1432" y="3306"/>
                                </a:lnTo>
                                <a:lnTo>
                                  <a:pt x="1511" y="3295"/>
                                </a:lnTo>
                                <a:lnTo>
                                  <a:pt x="1591" y="3285"/>
                                </a:lnTo>
                                <a:lnTo>
                                  <a:pt x="1629" y="3282"/>
                                </a:lnTo>
                                <a:lnTo>
                                  <a:pt x="1668" y="3278"/>
                                </a:lnTo>
                                <a:lnTo>
                                  <a:pt x="1705" y="3276"/>
                                </a:lnTo>
                                <a:lnTo>
                                  <a:pt x="1742" y="3274"/>
                                </a:lnTo>
                                <a:lnTo>
                                  <a:pt x="1779" y="3274"/>
                                </a:lnTo>
                                <a:lnTo>
                                  <a:pt x="1814" y="3273"/>
                                </a:lnTo>
                                <a:lnTo>
                                  <a:pt x="1848" y="3274"/>
                                </a:lnTo>
                                <a:lnTo>
                                  <a:pt x="1883" y="3275"/>
                                </a:lnTo>
                                <a:lnTo>
                                  <a:pt x="1915" y="3277"/>
                                </a:lnTo>
                                <a:lnTo>
                                  <a:pt x="1947" y="3280"/>
                                </a:lnTo>
                                <a:lnTo>
                                  <a:pt x="1977" y="3284"/>
                                </a:lnTo>
                                <a:lnTo>
                                  <a:pt x="2007" y="3288"/>
                                </a:lnTo>
                                <a:lnTo>
                                  <a:pt x="2015" y="3291"/>
                                </a:lnTo>
                                <a:lnTo>
                                  <a:pt x="2024" y="3291"/>
                                </a:lnTo>
                                <a:lnTo>
                                  <a:pt x="2033" y="3292"/>
                                </a:lnTo>
                                <a:lnTo>
                                  <a:pt x="2041" y="3291"/>
                                </a:lnTo>
                                <a:lnTo>
                                  <a:pt x="2041" y="3292"/>
                                </a:lnTo>
                                <a:lnTo>
                                  <a:pt x="2045" y="3291"/>
                                </a:lnTo>
                                <a:lnTo>
                                  <a:pt x="2046" y="3291"/>
                                </a:lnTo>
                                <a:lnTo>
                                  <a:pt x="2076" y="3289"/>
                                </a:lnTo>
                                <a:lnTo>
                                  <a:pt x="2106" y="3289"/>
                                </a:lnTo>
                                <a:lnTo>
                                  <a:pt x="2137" y="3291"/>
                                </a:lnTo>
                                <a:lnTo>
                                  <a:pt x="2170" y="3293"/>
                                </a:lnTo>
                                <a:lnTo>
                                  <a:pt x="2201" y="3296"/>
                                </a:lnTo>
                                <a:lnTo>
                                  <a:pt x="2234" y="3300"/>
                                </a:lnTo>
                                <a:lnTo>
                                  <a:pt x="2268" y="3304"/>
                                </a:lnTo>
                                <a:lnTo>
                                  <a:pt x="2302" y="3310"/>
                                </a:lnTo>
                                <a:lnTo>
                                  <a:pt x="2336" y="3316"/>
                                </a:lnTo>
                                <a:lnTo>
                                  <a:pt x="2371" y="3323"/>
                                </a:lnTo>
                                <a:lnTo>
                                  <a:pt x="2407" y="3331"/>
                                </a:lnTo>
                                <a:lnTo>
                                  <a:pt x="2443" y="3340"/>
                                </a:lnTo>
                                <a:lnTo>
                                  <a:pt x="2515" y="3359"/>
                                </a:lnTo>
                                <a:lnTo>
                                  <a:pt x="2590" y="3380"/>
                                </a:lnTo>
                                <a:lnTo>
                                  <a:pt x="2668" y="3404"/>
                                </a:lnTo>
                                <a:lnTo>
                                  <a:pt x="2745" y="3430"/>
                                </a:lnTo>
                                <a:lnTo>
                                  <a:pt x="2824" y="3456"/>
                                </a:lnTo>
                                <a:lnTo>
                                  <a:pt x="2904" y="3484"/>
                                </a:lnTo>
                                <a:lnTo>
                                  <a:pt x="2986" y="3515"/>
                                </a:lnTo>
                                <a:lnTo>
                                  <a:pt x="3067" y="3545"/>
                                </a:lnTo>
                                <a:lnTo>
                                  <a:pt x="3149" y="3576"/>
                                </a:lnTo>
                                <a:lnTo>
                                  <a:pt x="3232" y="3608"/>
                                </a:lnTo>
                                <a:lnTo>
                                  <a:pt x="3285" y="3629"/>
                                </a:lnTo>
                                <a:lnTo>
                                  <a:pt x="3339" y="3649"/>
                                </a:lnTo>
                                <a:lnTo>
                                  <a:pt x="3393" y="3669"/>
                                </a:lnTo>
                                <a:lnTo>
                                  <a:pt x="3447" y="3689"/>
                                </a:lnTo>
                                <a:lnTo>
                                  <a:pt x="3500" y="3710"/>
                                </a:lnTo>
                                <a:lnTo>
                                  <a:pt x="3554" y="3730"/>
                                </a:lnTo>
                                <a:lnTo>
                                  <a:pt x="3609" y="3749"/>
                                </a:lnTo>
                                <a:lnTo>
                                  <a:pt x="3663" y="3768"/>
                                </a:lnTo>
                                <a:lnTo>
                                  <a:pt x="3716" y="3787"/>
                                </a:lnTo>
                                <a:lnTo>
                                  <a:pt x="3770" y="3805"/>
                                </a:lnTo>
                                <a:lnTo>
                                  <a:pt x="3824" y="3823"/>
                                </a:lnTo>
                                <a:lnTo>
                                  <a:pt x="3878" y="3840"/>
                                </a:lnTo>
                                <a:lnTo>
                                  <a:pt x="3930" y="3856"/>
                                </a:lnTo>
                                <a:lnTo>
                                  <a:pt x="3984" y="3872"/>
                                </a:lnTo>
                                <a:lnTo>
                                  <a:pt x="4036" y="3887"/>
                                </a:lnTo>
                                <a:lnTo>
                                  <a:pt x="4089" y="3900"/>
                                </a:lnTo>
                                <a:lnTo>
                                  <a:pt x="4137" y="3915"/>
                                </a:lnTo>
                                <a:lnTo>
                                  <a:pt x="4185" y="3928"/>
                                </a:lnTo>
                                <a:lnTo>
                                  <a:pt x="4232" y="3939"/>
                                </a:lnTo>
                                <a:lnTo>
                                  <a:pt x="4279" y="3951"/>
                                </a:lnTo>
                                <a:lnTo>
                                  <a:pt x="4326" y="3960"/>
                                </a:lnTo>
                                <a:lnTo>
                                  <a:pt x="4372" y="3967"/>
                                </a:lnTo>
                                <a:lnTo>
                                  <a:pt x="4419" y="3975"/>
                                </a:lnTo>
                                <a:lnTo>
                                  <a:pt x="4464" y="3981"/>
                                </a:lnTo>
                                <a:lnTo>
                                  <a:pt x="4510" y="3986"/>
                                </a:lnTo>
                                <a:lnTo>
                                  <a:pt x="4555" y="3991"/>
                                </a:lnTo>
                                <a:lnTo>
                                  <a:pt x="4601" y="3994"/>
                                </a:lnTo>
                                <a:lnTo>
                                  <a:pt x="4644" y="3996"/>
                                </a:lnTo>
                                <a:lnTo>
                                  <a:pt x="4689" y="3998"/>
                                </a:lnTo>
                                <a:lnTo>
                                  <a:pt x="4733" y="3999"/>
                                </a:lnTo>
                                <a:lnTo>
                                  <a:pt x="4776" y="3999"/>
                                </a:lnTo>
                                <a:lnTo>
                                  <a:pt x="4820" y="3998"/>
                                </a:lnTo>
                                <a:lnTo>
                                  <a:pt x="4864" y="3996"/>
                                </a:lnTo>
                                <a:lnTo>
                                  <a:pt x="4906" y="3995"/>
                                </a:lnTo>
                                <a:lnTo>
                                  <a:pt x="4949" y="3992"/>
                                </a:lnTo>
                                <a:lnTo>
                                  <a:pt x="4991" y="3990"/>
                                </a:lnTo>
                                <a:lnTo>
                                  <a:pt x="5075" y="3982"/>
                                </a:lnTo>
                                <a:lnTo>
                                  <a:pt x="5158" y="3973"/>
                                </a:lnTo>
                                <a:lnTo>
                                  <a:pt x="5240" y="3963"/>
                                </a:lnTo>
                                <a:lnTo>
                                  <a:pt x="5320" y="3952"/>
                                </a:lnTo>
                                <a:lnTo>
                                  <a:pt x="5401" y="3940"/>
                                </a:lnTo>
                                <a:lnTo>
                                  <a:pt x="5480" y="3928"/>
                                </a:lnTo>
                                <a:lnTo>
                                  <a:pt x="5542" y="3919"/>
                                </a:lnTo>
                                <a:lnTo>
                                  <a:pt x="5603" y="3910"/>
                                </a:lnTo>
                                <a:lnTo>
                                  <a:pt x="5665" y="3901"/>
                                </a:lnTo>
                                <a:lnTo>
                                  <a:pt x="5725" y="3893"/>
                                </a:lnTo>
                                <a:lnTo>
                                  <a:pt x="5785" y="3887"/>
                                </a:lnTo>
                                <a:lnTo>
                                  <a:pt x="5844" y="3880"/>
                                </a:lnTo>
                                <a:lnTo>
                                  <a:pt x="5902" y="3875"/>
                                </a:lnTo>
                                <a:lnTo>
                                  <a:pt x="5960" y="3872"/>
                                </a:lnTo>
                                <a:lnTo>
                                  <a:pt x="6018" y="3871"/>
                                </a:lnTo>
                                <a:lnTo>
                                  <a:pt x="6074" y="3871"/>
                                </a:lnTo>
                                <a:lnTo>
                                  <a:pt x="6130" y="3873"/>
                                </a:lnTo>
                                <a:lnTo>
                                  <a:pt x="6184" y="3877"/>
                                </a:lnTo>
                                <a:lnTo>
                                  <a:pt x="6211" y="3880"/>
                                </a:lnTo>
                                <a:lnTo>
                                  <a:pt x="6238" y="3883"/>
                                </a:lnTo>
                                <a:lnTo>
                                  <a:pt x="6265" y="3888"/>
                                </a:lnTo>
                                <a:lnTo>
                                  <a:pt x="6292" y="3893"/>
                                </a:lnTo>
                                <a:lnTo>
                                  <a:pt x="6319" y="3899"/>
                                </a:lnTo>
                                <a:lnTo>
                                  <a:pt x="6344" y="3906"/>
                                </a:lnTo>
                                <a:lnTo>
                                  <a:pt x="6371" y="3912"/>
                                </a:lnTo>
                                <a:lnTo>
                                  <a:pt x="6397" y="3920"/>
                                </a:lnTo>
                                <a:close/>
                                <a:moveTo>
                                  <a:pt x="297" y="3901"/>
                                </a:moveTo>
                                <a:lnTo>
                                  <a:pt x="294" y="3901"/>
                                </a:lnTo>
                                <a:lnTo>
                                  <a:pt x="293" y="3900"/>
                                </a:lnTo>
                                <a:lnTo>
                                  <a:pt x="297" y="3901"/>
                                </a:lnTo>
                                <a:close/>
                                <a:moveTo>
                                  <a:pt x="6451" y="2283"/>
                                </a:moveTo>
                                <a:lnTo>
                                  <a:pt x="6466" y="2288"/>
                                </a:lnTo>
                                <a:lnTo>
                                  <a:pt x="6483" y="2290"/>
                                </a:lnTo>
                                <a:lnTo>
                                  <a:pt x="6499" y="2291"/>
                                </a:lnTo>
                                <a:lnTo>
                                  <a:pt x="6516" y="2290"/>
                                </a:lnTo>
                                <a:lnTo>
                                  <a:pt x="6498" y="2326"/>
                                </a:lnTo>
                                <a:lnTo>
                                  <a:pt x="6483" y="2362"/>
                                </a:lnTo>
                                <a:lnTo>
                                  <a:pt x="6471" y="2398"/>
                                </a:lnTo>
                                <a:lnTo>
                                  <a:pt x="6460" y="2432"/>
                                </a:lnTo>
                                <a:lnTo>
                                  <a:pt x="6452" y="2467"/>
                                </a:lnTo>
                                <a:lnTo>
                                  <a:pt x="6444" y="2502"/>
                                </a:lnTo>
                                <a:lnTo>
                                  <a:pt x="6440" y="2534"/>
                                </a:lnTo>
                                <a:lnTo>
                                  <a:pt x="6436" y="2567"/>
                                </a:lnTo>
                                <a:lnTo>
                                  <a:pt x="6418" y="2529"/>
                                </a:lnTo>
                                <a:lnTo>
                                  <a:pt x="6398" y="2491"/>
                                </a:lnTo>
                                <a:lnTo>
                                  <a:pt x="6376" y="2451"/>
                                </a:lnTo>
                                <a:lnTo>
                                  <a:pt x="6351" y="2412"/>
                                </a:lnTo>
                                <a:lnTo>
                                  <a:pt x="6325" y="2374"/>
                                </a:lnTo>
                                <a:lnTo>
                                  <a:pt x="6297" y="2335"/>
                                </a:lnTo>
                                <a:lnTo>
                                  <a:pt x="6283" y="2317"/>
                                </a:lnTo>
                                <a:lnTo>
                                  <a:pt x="6267" y="2298"/>
                                </a:lnTo>
                                <a:lnTo>
                                  <a:pt x="6252" y="2280"/>
                                </a:lnTo>
                                <a:lnTo>
                                  <a:pt x="6235" y="2261"/>
                                </a:lnTo>
                                <a:lnTo>
                                  <a:pt x="6257" y="2260"/>
                                </a:lnTo>
                                <a:lnTo>
                                  <a:pt x="6278" y="2259"/>
                                </a:lnTo>
                                <a:lnTo>
                                  <a:pt x="6300" y="2259"/>
                                </a:lnTo>
                                <a:lnTo>
                                  <a:pt x="6320" y="2260"/>
                                </a:lnTo>
                                <a:lnTo>
                                  <a:pt x="6356" y="2263"/>
                                </a:lnTo>
                                <a:lnTo>
                                  <a:pt x="6388" y="2268"/>
                                </a:lnTo>
                                <a:lnTo>
                                  <a:pt x="6414" y="2273"/>
                                </a:lnTo>
                                <a:lnTo>
                                  <a:pt x="6434" y="2279"/>
                                </a:lnTo>
                                <a:lnTo>
                                  <a:pt x="6446" y="2282"/>
                                </a:lnTo>
                                <a:lnTo>
                                  <a:pt x="6451" y="2283"/>
                                </a:lnTo>
                                <a:close/>
                                <a:moveTo>
                                  <a:pt x="6442" y="1984"/>
                                </a:moveTo>
                                <a:lnTo>
                                  <a:pt x="6419" y="1980"/>
                                </a:lnTo>
                                <a:lnTo>
                                  <a:pt x="6395" y="1976"/>
                                </a:lnTo>
                                <a:lnTo>
                                  <a:pt x="6369" y="1974"/>
                                </a:lnTo>
                                <a:lnTo>
                                  <a:pt x="6341" y="1972"/>
                                </a:lnTo>
                                <a:lnTo>
                                  <a:pt x="6312" y="1971"/>
                                </a:lnTo>
                                <a:lnTo>
                                  <a:pt x="6281" y="1969"/>
                                </a:lnTo>
                                <a:lnTo>
                                  <a:pt x="6249" y="1971"/>
                                </a:lnTo>
                                <a:lnTo>
                                  <a:pt x="6216" y="1973"/>
                                </a:lnTo>
                                <a:lnTo>
                                  <a:pt x="6182" y="1976"/>
                                </a:lnTo>
                                <a:lnTo>
                                  <a:pt x="6147" y="1981"/>
                                </a:lnTo>
                                <a:lnTo>
                                  <a:pt x="6112" y="1987"/>
                                </a:lnTo>
                                <a:lnTo>
                                  <a:pt x="6076" y="1996"/>
                                </a:lnTo>
                                <a:lnTo>
                                  <a:pt x="6039" y="2006"/>
                                </a:lnTo>
                                <a:lnTo>
                                  <a:pt x="6002" y="2020"/>
                                </a:lnTo>
                                <a:lnTo>
                                  <a:pt x="5965" y="2034"/>
                                </a:lnTo>
                                <a:lnTo>
                                  <a:pt x="5927" y="2052"/>
                                </a:lnTo>
                                <a:lnTo>
                                  <a:pt x="5896" y="2041"/>
                                </a:lnTo>
                                <a:lnTo>
                                  <a:pt x="5862" y="2031"/>
                                </a:lnTo>
                                <a:lnTo>
                                  <a:pt x="5828" y="2022"/>
                                </a:lnTo>
                                <a:lnTo>
                                  <a:pt x="5794" y="2015"/>
                                </a:lnTo>
                                <a:lnTo>
                                  <a:pt x="5757" y="2009"/>
                                </a:lnTo>
                                <a:lnTo>
                                  <a:pt x="5720" y="2004"/>
                                </a:lnTo>
                                <a:lnTo>
                                  <a:pt x="5682" y="2001"/>
                                </a:lnTo>
                                <a:lnTo>
                                  <a:pt x="5642" y="2000"/>
                                </a:lnTo>
                                <a:lnTo>
                                  <a:pt x="5601" y="2000"/>
                                </a:lnTo>
                                <a:lnTo>
                                  <a:pt x="5559" y="2001"/>
                                </a:lnTo>
                                <a:lnTo>
                                  <a:pt x="5516" y="2004"/>
                                </a:lnTo>
                                <a:lnTo>
                                  <a:pt x="5471" y="2010"/>
                                </a:lnTo>
                                <a:lnTo>
                                  <a:pt x="5427" y="2017"/>
                                </a:lnTo>
                                <a:lnTo>
                                  <a:pt x="5380" y="2026"/>
                                </a:lnTo>
                                <a:lnTo>
                                  <a:pt x="5331" y="2036"/>
                                </a:lnTo>
                                <a:lnTo>
                                  <a:pt x="5282" y="2049"/>
                                </a:lnTo>
                                <a:lnTo>
                                  <a:pt x="5258" y="1967"/>
                                </a:lnTo>
                                <a:lnTo>
                                  <a:pt x="5242" y="1892"/>
                                </a:lnTo>
                                <a:lnTo>
                                  <a:pt x="5237" y="1824"/>
                                </a:lnTo>
                                <a:lnTo>
                                  <a:pt x="5241" y="1761"/>
                                </a:lnTo>
                                <a:lnTo>
                                  <a:pt x="5254" y="1704"/>
                                </a:lnTo>
                                <a:lnTo>
                                  <a:pt x="5274" y="1652"/>
                                </a:lnTo>
                                <a:lnTo>
                                  <a:pt x="5303" y="1605"/>
                                </a:lnTo>
                                <a:lnTo>
                                  <a:pt x="5338" y="1564"/>
                                </a:lnTo>
                                <a:lnTo>
                                  <a:pt x="5380" y="1528"/>
                                </a:lnTo>
                                <a:lnTo>
                                  <a:pt x="5428" y="1496"/>
                                </a:lnTo>
                                <a:lnTo>
                                  <a:pt x="5480" y="1468"/>
                                </a:lnTo>
                                <a:lnTo>
                                  <a:pt x="5537" y="1444"/>
                                </a:lnTo>
                                <a:lnTo>
                                  <a:pt x="5598" y="1424"/>
                                </a:lnTo>
                                <a:lnTo>
                                  <a:pt x="5663" y="1407"/>
                                </a:lnTo>
                                <a:lnTo>
                                  <a:pt x="5731" y="1394"/>
                                </a:lnTo>
                                <a:lnTo>
                                  <a:pt x="5800" y="1383"/>
                                </a:lnTo>
                                <a:lnTo>
                                  <a:pt x="5872" y="1376"/>
                                </a:lnTo>
                                <a:lnTo>
                                  <a:pt x="5945" y="1371"/>
                                </a:lnTo>
                                <a:lnTo>
                                  <a:pt x="6019" y="1369"/>
                                </a:lnTo>
                                <a:lnTo>
                                  <a:pt x="6091" y="1368"/>
                                </a:lnTo>
                                <a:lnTo>
                                  <a:pt x="6164" y="1369"/>
                                </a:lnTo>
                                <a:lnTo>
                                  <a:pt x="6236" y="1372"/>
                                </a:lnTo>
                                <a:lnTo>
                                  <a:pt x="6306" y="1376"/>
                                </a:lnTo>
                                <a:lnTo>
                                  <a:pt x="6373" y="1381"/>
                                </a:lnTo>
                                <a:lnTo>
                                  <a:pt x="6438" y="1387"/>
                                </a:lnTo>
                                <a:lnTo>
                                  <a:pt x="6500" y="1394"/>
                                </a:lnTo>
                                <a:lnTo>
                                  <a:pt x="6557" y="1400"/>
                                </a:lnTo>
                                <a:lnTo>
                                  <a:pt x="6610" y="1408"/>
                                </a:lnTo>
                                <a:lnTo>
                                  <a:pt x="6699" y="1422"/>
                                </a:lnTo>
                                <a:lnTo>
                                  <a:pt x="6763" y="1432"/>
                                </a:lnTo>
                                <a:lnTo>
                                  <a:pt x="6766" y="1461"/>
                                </a:lnTo>
                                <a:lnTo>
                                  <a:pt x="6770" y="1490"/>
                                </a:lnTo>
                                <a:lnTo>
                                  <a:pt x="6773" y="1517"/>
                                </a:lnTo>
                                <a:lnTo>
                                  <a:pt x="6778" y="1544"/>
                                </a:lnTo>
                                <a:lnTo>
                                  <a:pt x="6748" y="1557"/>
                                </a:lnTo>
                                <a:lnTo>
                                  <a:pt x="6720" y="1569"/>
                                </a:lnTo>
                                <a:lnTo>
                                  <a:pt x="6694" y="1583"/>
                                </a:lnTo>
                                <a:lnTo>
                                  <a:pt x="6669" y="1597"/>
                                </a:lnTo>
                                <a:lnTo>
                                  <a:pt x="6644" y="1612"/>
                                </a:lnTo>
                                <a:lnTo>
                                  <a:pt x="6622" y="1627"/>
                                </a:lnTo>
                                <a:lnTo>
                                  <a:pt x="6601" y="1641"/>
                                </a:lnTo>
                                <a:lnTo>
                                  <a:pt x="6581" y="1657"/>
                                </a:lnTo>
                                <a:lnTo>
                                  <a:pt x="6563" y="1673"/>
                                </a:lnTo>
                                <a:lnTo>
                                  <a:pt x="6546" y="1688"/>
                                </a:lnTo>
                                <a:lnTo>
                                  <a:pt x="6530" y="1705"/>
                                </a:lnTo>
                                <a:lnTo>
                                  <a:pt x="6517" y="1722"/>
                                </a:lnTo>
                                <a:lnTo>
                                  <a:pt x="6504" y="1739"/>
                                </a:lnTo>
                                <a:lnTo>
                                  <a:pt x="6494" y="1755"/>
                                </a:lnTo>
                                <a:lnTo>
                                  <a:pt x="6485" y="1773"/>
                                </a:lnTo>
                                <a:lnTo>
                                  <a:pt x="6479" y="1791"/>
                                </a:lnTo>
                                <a:lnTo>
                                  <a:pt x="6470" y="1817"/>
                                </a:lnTo>
                                <a:lnTo>
                                  <a:pt x="6463" y="1843"/>
                                </a:lnTo>
                                <a:lnTo>
                                  <a:pt x="6456" y="1869"/>
                                </a:lnTo>
                                <a:lnTo>
                                  <a:pt x="6452" y="1892"/>
                                </a:lnTo>
                                <a:lnTo>
                                  <a:pt x="6447" y="1916"/>
                                </a:lnTo>
                                <a:lnTo>
                                  <a:pt x="6445" y="1939"/>
                                </a:lnTo>
                                <a:lnTo>
                                  <a:pt x="6443" y="1962"/>
                                </a:lnTo>
                                <a:lnTo>
                                  <a:pt x="6442" y="1984"/>
                                </a:lnTo>
                                <a:close/>
                                <a:moveTo>
                                  <a:pt x="6256" y="2945"/>
                                </a:moveTo>
                                <a:lnTo>
                                  <a:pt x="6259" y="2960"/>
                                </a:lnTo>
                                <a:lnTo>
                                  <a:pt x="6264" y="2973"/>
                                </a:lnTo>
                                <a:lnTo>
                                  <a:pt x="6269" y="2987"/>
                                </a:lnTo>
                                <a:lnTo>
                                  <a:pt x="6277" y="2999"/>
                                </a:lnTo>
                                <a:lnTo>
                                  <a:pt x="6285" y="3010"/>
                                </a:lnTo>
                                <a:lnTo>
                                  <a:pt x="6294" y="3022"/>
                                </a:lnTo>
                                <a:lnTo>
                                  <a:pt x="6305" y="3031"/>
                                </a:lnTo>
                                <a:lnTo>
                                  <a:pt x="6315" y="3040"/>
                                </a:lnTo>
                                <a:lnTo>
                                  <a:pt x="6328" y="3046"/>
                                </a:lnTo>
                                <a:lnTo>
                                  <a:pt x="6340" y="3053"/>
                                </a:lnTo>
                                <a:lnTo>
                                  <a:pt x="6353" y="3059"/>
                                </a:lnTo>
                                <a:lnTo>
                                  <a:pt x="6367" y="3062"/>
                                </a:lnTo>
                                <a:lnTo>
                                  <a:pt x="6380" y="3064"/>
                                </a:lnTo>
                                <a:lnTo>
                                  <a:pt x="6395" y="3065"/>
                                </a:lnTo>
                                <a:lnTo>
                                  <a:pt x="6409" y="3065"/>
                                </a:lnTo>
                                <a:lnTo>
                                  <a:pt x="6424" y="3063"/>
                                </a:lnTo>
                                <a:lnTo>
                                  <a:pt x="6436" y="3061"/>
                                </a:lnTo>
                                <a:lnTo>
                                  <a:pt x="6446" y="3058"/>
                                </a:lnTo>
                                <a:lnTo>
                                  <a:pt x="6457" y="3054"/>
                                </a:lnTo>
                                <a:lnTo>
                                  <a:pt x="6468" y="3049"/>
                                </a:lnTo>
                                <a:lnTo>
                                  <a:pt x="6476" y="3043"/>
                                </a:lnTo>
                                <a:lnTo>
                                  <a:pt x="6485" y="3037"/>
                                </a:lnTo>
                                <a:lnTo>
                                  <a:pt x="6494" y="3031"/>
                                </a:lnTo>
                                <a:lnTo>
                                  <a:pt x="6502" y="3023"/>
                                </a:lnTo>
                                <a:lnTo>
                                  <a:pt x="6510" y="3015"/>
                                </a:lnTo>
                                <a:lnTo>
                                  <a:pt x="6517" y="3006"/>
                                </a:lnTo>
                                <a:lnTo>
                                  <a:pt x="6522" y="2997"/>
                                </a:lnTo>
                                <a:lnTo>
                                  <a:pt x="6528" y="2988"/>
                                </a:lnTo>
                                <a:lnTo>
                                  <a:pt x="6532" y="2978"/>
                                </a:lnTo>
                                <a:lnTo>
                                  <a:pt x="6537" y="2968"/>
                                </a:lnTo>
                                <a:lnTo>
                                  <a:pt x="6540" y="2957"/>
                                </a:lnTo>
                                <a:lnTo>
                                  <a:pt x="6543" y="2947"/>
                                </a:lnTo>
                                <a:lnTo>
                                  <a:pt x="6555" y="2961"/>
                                </a:lnTo>
                                <a:lnTo>
                                  <a:pt x="6568" y="2976"/>
                                </a:lnTo>
                                <a:lnTo>
                                  <a:pt x="6582" y="2989"/>
                                </a:lnTo>
                                <a:lnTo>
                                  <a:pt x="6596" y="3001"/>
                                </a:lnTo>
                                <a:lnTo>
                                  <a:pt x="6611" y="3014"/>
                                </a:lnTo>
                                <a:lnTo>
                                  <a:pt x="6625" y="3024"/>
                                </a:lnTo>
                                <a:lnTo>
                                  <a:pt x="6641" y="3034"/>
                                </a:lnTo>
                                <a:lnTo>
                                  <a:pt x="6657" y="3043"/>
                                </a:lnTo>
                                <a:lnTo>
                                  <a:pt x="6640" y="3091"/>
                                </a:lnTo>
                                <a:lnTo>
                                  <a:pt x="6626" y="3138"/>
                                </a:lnTo>
                                <a:lnTo>
                                  <a:pt x="6614" y="3183"/>
                                </a:lnTo>
                                <a:lnTo>
                                  <a:pt x="6604" y="3226"/>
                                </a:lnTo>
                                <a:lnTo>
                                  <a:pt x="6596" y="3266"/>
                                </a:lnTo>
                                <a:lnTo>
                                  <a:pt x="6590" y="3305"/>
                                </a:lnTo>
                                <a:lnTo>
                                  <a:pt x="6585" y="3342"/>
                                </a:lnTo>
                                <a:lnTo>
                                  <a:pt x="6582" y="3377"/>
                                </a:lnTo>
                                <a:lnTo>
                                  <a:pt x="6579" y="3410"/>
                                </a:lnTo>
                                <a:lnTo>
                                  <a:pt x="6579" y="3442"/>
                                </a:lnTo>
                                <a:lnTo>
                                  <a:pt x="6581" y="3472"/>
                                </a:lnTo>
                                <a:lnTo>
                                  <a:pt x="6583" y="3500"/>
                                </a:lnTo>
                                <a:lnTo>
                                  <a:pt x="6586" y="3527"/>
                                </a:lnTo>
                                <a:lnTo>
                                  <a:pt x="6591" y="3553"/>
                                </a:lnTo>
                                <a:lnTo>
                                  <a:pt x="6596" y="3576"/>
                                </a:lnTo>
                                <a:lnTo>
                                  <a:pt x="6603" y="3599"/>
                                </a:lnTo>
                                <a:lnTo>
                                  <a:pt x="6591" y="3616"/>
                                </a:lnTo>
                                <a:lnTo>
                                  <a:pt x="6579" y="3633"/>
                                </a:lnTo>
                                <a:lnTo>
                                  <a:pt x="6569" y="3651"/>
                                </a:lnTo>
                                <a:lnTo>
                                  <a:pt x="6559" y="3669"/>
                                </a:lnTo>
                                <a:lnTo>
                                  <a:pt x="6526" y="3657"/>
                                </a:lnTo>
                                <a:lnTo>
                                  <a:pt x="6491" y="3645"/>
                                </a:lnTo>
                                <a:lnTo>
                                  <a:pt x="6457" y="3635"/>
                                </a:lnTo>
                                <a:lnTo>
                                  <a:pt x="6424" y="3624"/>
                                </a:lnTo>
                                <a:lnTo>
                                  <a:pt x="6390" y="3616"/>
                                </a:lnTo>
                                <a:lnTo>
                                  <a:pt x="6356" y="3609"/>
                                </a:lnTo>
                                <a:lnTo>
                                  <a:pt x="6322" y="3602"/>
                                </a:lnTo>
                                <a:lnTo>
                                  <a:pt x="6287" y="3595"/>
                                </a:lnTo>
                                <a:lnTo>
                                  <a:pt x="6254" y="3591"/>
                                </a:lnTo>
                                <a:lnTo>
                                  <a:pt x="6219" y="3586"/>
                                </a:lnTo>
                                <a:lnTo>
                                  <a:pt x="6184" y="3584"/>
                                </a:lnTo>
                                <a:lnTo>
                                  <a:pt x="6151" y="3581"/>
                                </a:lnTo>
                                <a:lnTo>
                                  <a:pt x="6116" y="3580"/>
                                </a:lnTo>
                                <a:lnTo>
                                  <a:pt x="6081" y="3579"/>
                                </a:lnTo>
                                <a:lnTo>
                                  <a:pt x="6047" y="3579"/>
                                </a:lnTo>
                                <a:lnTo>
                                  <a:pt x="6012" y="3579"/>
                                </a:lnTo>
                                <a:lnTo>
                                  <a:pt x="5941" y="3581"/>
                                </a:lnTo>
                                <a:lnTo>
                                  <a:pt x="5871" y="3585"/>
                                </a:lnTo>
                                <a:lnTo>
                                  <a:pt x="5800" y="3592"/>
                                </a:lnTo>
                                <a:lnTo>
                                  <a:pt x="5729" y="3600"/>
                                </a:lnTo>
                                <a:lnTo>
                                  <a:pt x="5657" y="3609"/>
                                </a:lnTo>
                                <a:lnTo>
                                  <a:pt x="5584" y="3619"/>
                                </a:lnTo>
                                <a:lnTo>
                                  <a:pt x="5511" y="3629"/>
                                </a:lnTo>
                                <a:lnTo>
                                  <a:pt x="5437" y="3640"/>
                                </a:lnTo>
                                <a:lnTo>
                                  <a:pt x="5364" y="3651"/>
                                </a:lnTo>
                                <a:lnTo>
                                  <a:pt x="5290" y="3663"/>
                                </a:lnTo>
                                <a:lnTo>
                                  <a:pt x="5215" y="3673"/>
                                </a:lnTo>
                                <a:lnTo>
                                  <a:pt x="5139" y="3682"/>
                                </a:lnTo>
                                <a:lnTo>
                                  <a:pt x="5063" y="3691"/>
                                </a:lnTo>
                                <a:lnTo>
                                  <a:pt x="4986" y="3697"/>
                                </a:lnTo>
                                <a:lnTo>
                                  <a:pt x="4908" y="3703"/>
                                </a:lnTo>
                                <a:lnTo>
                                  <a:pt x="4830" y="3706"/>
                                </a:lnTo>
                                <a:lnTo>
                                  <a:pt x="4790" y="3706"/>
                                </a:lnTo>
                                <a:lnTo>
                                  <a:pt x="4751" y="3707"/>
                                </a:lnTo>
                                <a:lnTo>
                                  <a:pt x="4710" y="3706"/>
                                </a:lnTo>
                                <a:lnTo>
                                  <a:pt x="4671" y="3705"/>
                                </a:lnTo>
                                <a:lnTo>
                                  <a:pt x="4631" y="3703"/>
                                </a:lnTo>
                                <a:lnTo>
                                  <a:pt x="4591" y="3701"/>
                                </a:lnTo>
                                <a:lnTo>
                                  <a:pt x="4549" y="3697"/>
                                </a:lnTo>
                                <a:lnTo>
                                  <a:pt x="4509" y="3693"/>
                                </a:lnTo>
                                <a:lnTo>
                                  <a:pt x="4467" y="3687"/>
                                </a:lnTo>
                                <a:lnTo>
                                  <a:pt x="4427" y="3682"/>
                                </a:lnTo>
                                <a:lnTo>
                                  <a:pt x="4386" y="3674"/>
                                </a:lnTo>
                                <a:lnTo>
                                  <a:pt x="4344" y="3666"/>
                                </a:lnTo>
                                <a:lnTo>
                                  <a:pt x="4302" y="3657"/>
                                </a:lnTo>
                                <a:lnTo>
                                  <a:pt x="4260" y="3647"/>
                                </a:lnTo>
                                <a:lnTo>
                                  <a:pt x="4219" y="3636"/>
                                </a:lnTo>
                                <a:lnTo>
                                  <a:pt x="4176" y="3622"/>
                                </a:lnTo>
                                <a:lnTo>
                                  <a:pt x="4169" y="3620"/>
                                </a:lnTo>
                                <a:lnTo>
                                  <a:pt x="4161" y="3618"/>
                                </a:lnTo>
                                <a:lnTo>
                                  <a:pt x="4110" y="3605"/>
                                </a:lnTo>
                                <a:lnTo>
                                  <a:pt x="4060" y="3591"/>
                                </a:lnTo>
                                <a:lnTo>
                                  <a:pt x="4010" y="3576"/>
                                </a:lnTo>
                                <a:lnTo>
                                  <a:pt x="3959" y="3561"/>
                                </a:lnTo>
                                <a:lnTo>
                                  <a:pt x="3908" y="3544"/>
                                </a:lnTo>
                                <a:lnTo>
                                  <a:pt x="3856" y="3527"/>
                                </a:lnTo>
                                <a:lnTo>
                                  <a:pt x="3805" y="3510"/>
                                </a:lnTo>
                                <a:lnTo>
                                  <a:pt x="3752" y="3491"/>
                                </a:lnTo>
                                <a:lnTo>
                                  <a:pt x="3701" y="3473"/>
                                </a:lnTo>
                                <a:lnTo>
                                  <a:pt x="3648" y="3454"/>
                                </a:lnTo>
                                <a:lnTo>
                                  <a:pt x="3597" y="3435"/>
                                </a:lnTo>
                                <a:lnTo>
                                  <a:pt x="3544" y="3416"/>
                                </a:lnTo>
                                <a:lnTo>
                                  <a:pt x="3491" y="3396"/>
                                </a:lnTo>
                                <a:lnTo>
                                  <a:pt x="3440" y="3376"/>
                                </a:lnTo>
                                <a:lnTo>
                                  <a:pt x="3387" y="3356"/>
                                </a:lnTo>
                                <a:lnTo>
                                  <a:pt x="3336" y="3337"/>
                                </a:lnTo>
                                <a:lnTo>
                                  <a:pt x="3247" y="3303"/>
                                </a:lnTo>
                                <a:lnTo>
                                  <a:pt x="3161" y="3269"/>
                                </a:lnTo>
                                <a:lnTo>
                                  <a:pt x="3075" y="3238"/>
                                </a:lnTo>
                                <a:lnTo>
                                  <a:pt x="2989" y="3207"/>
                                </a:lnTo>
                                <a:lnTo>
                                  <a:pt x="2904" y="3176"/>
                                </a:lnTo>
                                <a:lnTo>
                                  <a:pt x="2820" y="3147"/>
                                </a:lnTo>
                                <a:lnTo>
                                  <a:pt x="2736" y="3120"/>
                                </a:lnTo>
                                <a:lnTo>
                                  <a:pt x="2654" y="3096"/>
                                </a:lnTo>
                                <a:lnTo>
                                  <a:pt x="2572" y="3072"/>
                                </a:lnTo>
                                <a:lnTo>
                                  <a:pt x="2492" y="3052"/>
                                </a:lnTo>
                                <a:lnTo>
                                  <a:pt x="2453" y="3043"/>
                                </a:lnTo>
                                <a:lnTo>
                                  <a:pt x="2414" y="3035"/>
                                </a:lnTo>
                                <a:lnTo>
                                  <a:pt x="2374" y="3027"/>
                                </a:lnTo>
                                <a:lnTo>
                                  <a:pt x="2336" y="3021"/>
                                </a:lnTo>
                                <a:lnTo>
                                  <a:pt x="2298" y="3015"/>
                                </a:lnTo>
                                <a:lnTo>
                                  <a:pt x="2260" y="3010"/>
                                </a:lnTo>
                                <a:lnTo>
                                  <a:pt x="2222" y="3006"/>
                                </a:lnTo>
                                <a:lnTo>
                                  <a:pt x="2185" y="3003"/>
                                </a:lnTo>
                                <a:lnTo>
                                  <a:pt x="2149" y="3000"/>
                                </a:lnTo>
                                <a:lnTo>
                                  <a:pt x="2112" y="2999"/>
                                </a:lnTo>
                                <a:lnTo>
                                  <a:pt x="2077" y="2999"/>
                                </a:lnTo>
                                <a:lnTo>
                                  <a:pt x="2042" y="3000"/>
                                </a:lnTo>
                                <a:lnTo>
                                  <a:pt x="2007" y="2995"/>
                                </a:lnTo>
                                <a:lnTo>
                                  <a:pt x="1973" y="2991"/>
                                </a:lnTo>
                                <a:lnTo>
                                  <a:pt x="1936" y="2988"/>
                                </a:lnTo>
                                <a:lnTo>
                                  <a:pt x="1899" y="2986"/>
                                </a:lnTo>
                                <a:lnTo>
                                  <a:pt x="1860" y="2984"/>
                                </a:lnTo>
                                <a:lnTo>
                                  <a:pt x="1820" y="2984"/>
                                </a:lnTo>
                                <a:lnTo>
                                  <a:pt x="1780" y="2984"/>
                                </a:lnTo>
                                <a:lnTo>
                                  <a:pt x="1740" y="2985"/>
                                </a:lnTo>
                                <a:lnTo>
                                  <a:pt x="1698" y="2987"/>
                                </a:lnTo>
                                <a:lnTo>
                                  <a:pt x="1656" y="2989"/>
                                </a:lnTo>
                                <a:lnTo>
                                  <a:pt x="1613" y="2993"/>
                                </a:lnTo>
                                <a:lnTo>
                                  <a:pt x="1571" y="2997"/>
                                </a:lnTo>
                                <a:lnTo>
                                  <a:pt x="1483" y="3007"/>
                                </a:lnTo>
                                <a:lnTo>
                                  <a:pt x="1396" y="3018"/>
                                </a:lnTo>
                                <a:lnTo>
                                  <a:pt x="1308" y="3033"/>
                                </a:lnTo>
                                <a:lnTo>
                                  <a:pt x="1220" y="3050"/>
                                </a:lnTo>
                                <a:lnTo>
                                  <a:pt x="1134" y="3066"/>
                                </a:lnTo>
                                <a:lnTo>
                                  <a:pt x="1049" y="3086"/>
                                </a:lnTo>
                                <a:lnTo>
                                  <a:pt x="966" y="3107"/>
                                </a:lnTo>
                                <a:lnTo>
                                  <a:pt x="886" y="3127"/>
                                </a:lnTo>
                                <a:lnTo>
                                  <a:pt x="809" y="3149"/>
                                </a:lnTo>
                                <a:lnTo>
                                  <a:pt x="736" y="3171"/>
                                </a:lnTo>
                                <a:lnTo>
                                  <a:pt x="712" y="3179"/>
                                </a:lnTo>
                                <a:lnTo>
                                  <a:pt x="689" y="3186"/>
                                </a:lnTo>
                                <a:lnTo>
                                  <a:pt x="665" y="3194"/>
                                </a:lnTo>
                                <a:lnTo>
                                  <a:pt x="643" y="3201"/>
                                </a:lnTo>
                                <a:lnTo>
                                  <a:pt x="648" y="3190"/>
                                </a:lnTo>
                                <a:lnTo>
                                  <a:pt x="656" y="3180"/>
                                </a:lnTo>
                                <a:lnTo>
                                  <a:pt x="663" y="3168"/>
                                </a:lnTo>
                                <a:lnTo>
                                  <a:pt x="671" y="3158"/>
                                </a:lnTo>
                                <a:lnTo>
                                  <a:pt x="687" y="3140"/>
                                </a:lnTo>
                                <a:lnTo>
                                  <a:pt x="704" y="3124"/>
                                </a:lnTo>
                                <a:lnTo>
                                  <a:pt x="722" y="3108"/>
                                </a:lnTo>
                                <a:lnTo>
                                  <a:pt x="743" y="3094"/>
                                </a:lnTo>
                                <a:lnTo>
                                  <a:pt x="763" y="3082"/>
                                </a:lnTo>
                                <a:lnTo>
                                  <a:pt x="784" y="3071"/>
                                </a:lnTo>
                                <a:lnTo>
                                  <a:pt x="806" y="3061"/>
                                </a:lnTo>
                                <a:lnTo>
                                  <a:pt x="829" y="3052"/>
                                </a:lnTo>
                                <a:lnTo>
                                  <a:pt x="851" y="3043"/>
                                </a:lnTo>
                                <a:lnTo>
                                  <a:pt x="875" y="3035"/>
                                </a:lnTo>
                                <a:lnTo>
                                  <a:pt x="922" y="3022"/>
                                </a:lnTo>
                                <a:lnTo>
                                  <a:pt x="969" y="3009"/>
                                </a:lnTo>
                                <a:lnTo>
                                  <a:pt x="1020" y="2995"/>
                                </a:lnTo>
                                <a:lnTo>
                                  <a:pt x="1070" y="2981"/>
                                </a:lnTo>
                                <a:lnTo>
                                  <a:pt x="1095" y="2973"/>
                                </a:lnTo>
                                <a:lnTo>
                                  <a:pt x="1120" y="2965"/>
                                </a:lnTo>
                                <a:lnTo>
                                  <a:pt x="1143" y="2956"/>
                                </a:lnTo>
                                <a:lnTo>
                                  <a:pt x="1167" y="2947"/>
                                </a:lnTo>
                                <a:lnTo>
                                  <a:pt x="1189" y="2936"/>
                                </a:lnTo>
                                <a:lnTo>
                                  <a:pt x="1211" y="2925"/>
                                </a:lnTo>
                                <a:lnTo>
                                  <a:pt x="1233" y="2913"/>
                                </a:lnTo>
                                <a:lnTo>
                                  <a:pt x="1254" y="2898"/>
                                </a:lnTo>
                                <a:lnTo>
                                  <a:pt x="1274" y="2884"/>
                                </a:lnTo>
                                <a:lnTo>
                                  <a:pt x="1293" y="2868"/>
                                </a:lnTo>
                                <a:lnTo>
                                  <a:pt x="1311" y="2850"/>
                                </a:lnTo>
                                <a:lnTo>
                                  <a:pt x="1329" y="2831"/>
                                </a:lnTo>
                                <a:lnTo>
                                  <a:pt x="1354" y="2800"/>
                                </a:lnTo>
                                <a:lnTo>
                                  <a:pt x="1379" y="2766"/>
                                </a:lnTo>
                                <a:lnTo>
                                  <a:pt x="1405" y="2729"/>
                                </a:lnTo>
                                <a:lnTo>
                                  <a:pt x="1432" y="2691"/>
                                </a:lnTo>
                                <a:lnTo>
                                  <a:pt x="1463" y="2645"/>
                                </a:lnTo>
                                <a:lnTo>
                                  <a:pt x="1498" y="2597"/>
                                </a:lnTo>
                                <a:lnTo>
                                  <a:pt x="1536" y="2547"/>
                                </a:lnTo>
                                <a:lnTo>
                                  <a:pt x="1579" y="2493"/>
                                </a:lnTo>
                                <a:lnTo>
                                  <a:pt x="1602" y="2466"/>
                                </a:lnTo>
                                <a:lnTo>
                                  <a:pt x="1627" y="2438"/>
                                </a:lnTo>
                                <a:lnTo>
                                  <a:pt x="1654" y="2409"/>
                                </a:lnTo>
                                <a:lnTo>
                                  <a:pt x="1682" y="2381"/>
                                </a:lnTo>
                                <a:lnTo>
                                  <a:pt x="1712" y="2352"/>
                                </a:lnTo>
                                <a:lnTo>
                                  <a:pt x="1743" y="2321"/>
                                </a:lnTo>
                                <a:lnTo>
                                  <a:pt x="1777" y="2292"/>
                                </a:lnTo>
                                <a:lnTo>
                                  <a:pt x="1813" y="2262"/>
                                </a:lnTo>
                                <a:lnTo>
                                  <a:pt x="1849" y="2232"/>
                                </a:lnTo>
                                <a:lnTo>
                                  <a:pt x="1890" y="2201"/>
                                </a:lnTo>
                                <a:lnTo>
                                  <a:pt x="1931" y="2170"/>
                                </a:lnTo>
                                <a:lnTo>
                                  <a:pt x="1976" y="2140"/>
                                </a:lnTo>
                                <a:lnTo>
                                  <a:pt x="2023" y="2110"/>
                                </a:lnTo>
                                <a:lnTo>
                                  <a:pt x="2073" y="2078"/>
                                </a:lnTo>
                                <a:lnTo>
                                  <a:pt x="2126" y="2048"/>
                                </a:lnTo>
                                <a:lnTo>
                                  <a:pt x="2181" y="2017"/>
                                </a:lnTo>
                                <a:lnTo>
                                  <a:pt x="2239" y="1986"/>
                                </a:lnTo>
                                <a:lnTo>
                                  <a:pt x="2299" y="1956"/>
                                </a:lnTo>
                                <a:lnTo>
                                  <a:pt x="2364" y="1926"/>
                                </a:lnTo>
                                <a:lnTo>
                                  <a:pt x="2431" y="1896"/>
                                </a:lnTo>
                                <a:lnTo>
                                  <a:pt x="2502" y="1865"/>
                                </a:lnTo>
                                <a:lnTo>
                                  <a:pt x="2576" y="1836"/>
                                </a:lnTo>
                                <a:lnTo>
                                  <a:pt x="2653" y="1806"/>
                                </a:lnTo>
                                <a:lnTo>
                                  <a:pt x="2735" y="1778"/>
                                </a:lnTo>
                                <a:lnTo>
                                  <a:pt x="2811" y="1753"/>
                                </a:lnTo>
                                <a:lnTo>
                                  <a:pt x="2886" y="1732"/>
                                </a:lnTo>
                                <a:lnTo>
                                  <a:pt x="2960" y="1715"/>
                                </a:lnTo>
                                <a:lnTo>
                                  <a:pt x="3034" y="1702"/>
                                </a:lnTo>
                                <a:lnTo>
                                  <a:pt x="3108" y="1692"/>
                                </a:lnTo>
                                <a:lnTo>
                                  <a:pt x="3179" y="1685"/>
                                </a:lnTo>
                                <a:lnTo>
                                  <a:pt x="3251" y="1680"/>
                                </a:lnTo>
                                <a:lnTo>
                                  <a:pt x="3322" y="1679"/>
                                </a:lnTo>
                                <a:lnTo>
                                  <a:pt x="3392" y="1682"/>
                                </a:lnTo>
                                <a:lnTo>
                                  <a:pt x="3462" y="1686"/>
                                </a:lnTo>
                                <a:lnTo>
                                  <a:pt x="3531" y="1693"/>
                                </a:lnTo>
                                <a:lnTo>
                                  <a:pt x="3598" y="1702"/>
                                </a:lnTo>
                                <a:lnTo>
                                  <a:pt x="3665" y="1714"/>
                                </a:lnTo>
                                <a:lnTo>
                                  <a:pt x="3731" y="1727"/>
                                </a:lnTo>
                                <a:lnTo>
                                  <a:pt x="3796" y="1742"/>
                                </a:lnTo>
                                <a:lnTo>
                                  <a:pt x="3861" y="1760"/>
                                </a:lnTo>
                                <a:lnTo>
                                  <a:pt x="3923" y="1779"/>
                                </a:lnTo>
                                <a:lnTo>
                                  <a:pt x="3986" y="1799"/>
                                </a:lnTo>
                                <a:lnTo>
                                  <a:pt x="4048" y="1820"/>
                                </a:lnTo>
                                <a:lnTo>
                                  <a:pt x="4108" y="1843"/>
                                </a:lnTo>
                                <a:lnTo>
                                  <a:pt x="4167" y="1868"/>
                                </a:lnTo>
                                <a:lnTo>
                                  <a:pt x="4226" y="1892"/>
                                </a:lnTo>
                                <a:lnTo>
                                  <a:pt x="4284" y="1918"/>
                                </a:lnTo>
                                <a:lnTo>
                                  <a:pt x="4340" y="1944"/>
                                </a:lnTo>
                                <a:lnTo>
                                  <a:pt x="4395" y="1971"/>
                                </a:lnTo>
                                <a:lnTo>
                                  <a:pt x="4448" y="1998"/>
                                </a:lnTo>
                                <a:lnTo>
                                  <a:pt x="4502" y="2024"/>
                                </a:lnTo>
                                <a:lnTo>
                                  <a:pt x="4554" y="2051"/>
                                </a:lnTo>
                                <a:lnTo>
                                  <a:pt x="4653" y="2105"/>
                                </a:lnTo>
                                <a:lnTo>
                                  <a:pt x="4749" y="2157"/>
                                </a:lnTo>
                                <a:lnTo>
                                  <a:pt x="4796" y="2184"/>
                                </a:lnTo>
                                <a:lnTo>
                                  <a:pt x="4843" y="2208"/>
                                </a:lnTo>
                                <a:lnTo>
                                  <a:pt x="4888" y="2233"/>
                                </a:lnTo>
                                <a:lnTo>
                                  <a:pt x="4932" y="2256"/>
                                </a:lnTo>
                                <a:lnTo>
                                  <a:pt x="4976" y="2279"/>
                                </a:lnTo>
                                <a:lnTo>
                                  <a:pt x="5017" y="2300"/>
                                </a:lnTo>
                                <a:lnTo>
                                  <a:pt x="5058" y="2319"/>
                                </a:lnTo>
                                <a:lnTo>
                                  <a:pt x="5098" y="2337"/>
                                </a:lnTo>
                                <a:lnTo>
                                  <a:pt x="5108" y="2348"/>
                                </a:lnTo>
                                <a:lnTo>
                                  <a:pt x="5120" y="2358"/>
                                </a:lnTo>
                                <a:lnTo>
                                  <a:pt x="5132" y="2366"/>
                                </a:lnTo>
                                <a:lnTo>
                                  <a:pt x="5146" y="2374"/>
                                </a:lnTo>
                                <a:lnTo>
                                  <a:pt x="5179" y="2392"/>
                                </a:lnTo>
                                <a:lnTo>
                                  <a:pt x="5209" y="2412"/>
                                </a:lnTo>
                                <a:lnTo>
                                  <a:pt x="5237" y="2435"/>
                                </a:lnTo>
                                <a:lnTo>
                                  <a:pt x="5264" y="2459"/>
                                </a:lnTo>
                                <a:lnTo>
                                  <a:pt x="5288" y="2486"/>
                                </a:lnTo>
                                <a:lnTo>
                                  <a:pt x="5310" y="2514"/>
                                </a:lnTo>
                                <a:lnTo>
                                  <a:pt x="5331" y="2544"/>
                                </a:lnTo>
                                <a:lnTo>
                                  <a:pt x="5349" y="2576"/>
                                </a:lnTo>
                                <a:lnTo>
                                  <a:pt x="5366" y="2609"/>
                                </a:lnTo>
                                <a:lnTo>
                                  <a:pt x="5382" y="2643"/>
                                </a:lnTo>
                                <a:lnTo>
                                  <a:pt x="5396" y="2677"/>
                                </a:lnTo>
                                <a:lnTo>
                                  <a:pt x="5409" y="2711"/>
                                </a:lnTo>
                                <a:lnTo>
                                  <a:pt x="5419" y="2747"/>
                                </a:lnTo>
                                <a:lnTo>
                                  <a:pt x="5429" y="2782"/>
                                </a:lnTo>
                                <a:lnTo>
                                  <a:pt x="5438" y="2818"/>
                                </a:lnTo>
                                <a:lnTo>
                                  <a:pt x="5445" y="2852"/>
                                </a:lnTo>
                                <a:lnTo>
                                  <a:pt x="5451" y="2887"/>
                                </a:lnTo>
                                <a:lnTo>
                                  <a:pt x="5456" y="2921"/>
                                </a:lnTo>
                                <a:lnTo>
                                  <a:pt x="5460" y="2953"/>
                                </a:lnTo>
                                <a:lnTo>
                                  <a:pt x="5464" y="2986"/>
                                </a:lnTo>
                                <a:lnTo>
                                  <a:pt x="5469" y="3044"/>
                                </a:lnTo>
                                <a:lnTo>
                                  <a:pt x="5471" y="3097"/>
                                </a:lnTo>
                                <a:lnTo>
                                  <a:pt x="5472" y="3140"/>
                                </a:lnTo>
                                <a:lnTo>
                                  <a:pt x="5472" y="3174"/>
                                </a:lnTo>
                                <a:lnTo>
                                  <a:pt x="5471" y="3195"/>
                                </a:lnTo>
                                <a:lnTo>
                                  <a:pt x="5471" y="3202"/>
                                </a:lnTo>
                                <a:lnTo>
                                  <a:pt x="5471" y="3218"/>
                                </a:lnTo>
                                <a:lnTo>
                                  <a:pt x="5472" y="3232"/>
                                </a:lnTo>
                                <a:lnTo>
                                  <a:pt x="5476" y="3246"/>
                                </a:lnTo>
                                <a:lnTo>
                                  <a:pt x="5479" y="3259"/>
                                </a:lnTo>
                                <a:lnTo>
                                  <a:pt x="5485" y="3273"/>
                                </a:lnTo>
                                <a:lnTo>
                                  <a:pt x="5492" y="3285"/>
                                </a:lnTo>
                                <a:lnTo>
                                  <a:pt x="5499" y="3297"/>
                                </a:lnTo>
                                <a:lnTo>
                                  <a:pt x="5508" y="3307"/>
                                </a:lnTo>
                                <a:lnTo>
                                  <a:pt x="5517" y="3317"/>
                                </a:lnTo>
                                <a:lnTo>
                                  <a:pt x="5528" y="3326"/>
                                </a:lnTo>
                                <a:lnTo>
                                  <a:pt x="5540" y="3334"/>
                                </a:lnTo>
                                <a:lnTo>
                                  <a:pt x="5552" y="3341"/>
                                </a:lnTo>
                                <a:lnTo>
                                  <a:pt x="5565" y="3347"/>
                                </a:lnTo>
                                <a:lnTo>
                                  <a:pt x="5579" y="3351"/>
                                </a:lnTo>
                                <a:lnTo>
                                  <a:pt x="5593" y="3354"/>
                                </a:lnTo>
                                <a:lnTo>
                                  <a:pt x="5608" y="3356"/>
                                </a:lnTo>
                                <a:lnTo>
                                  <a:pt x="5622" y="3356"/>
                                </a:lnTo>
                                <a:lnTo>
                                  <a:pt x="5637" y="3354"/>
                                </a:lnTo>
                                <a:lnTo>
                                  <a:pt x="5652" y="3351"/>
                                </a:lnTo>
                                <a:lnTo>
                                  <a:pt x="5665" y="3348"/>
                                </a:lnTo>
                                <a:lnTo>
                                  <a:pt x="5678" y="3342"/>
                                </a:lnTo>
                                <a:lnTo>
                                  <a:pt x="5691" y="3335"/>
                                </a:lnTo>
                                <a:lnTo>
                                  <a:pt x="5702" y="3328"/>
                                </a:lnTo>
                                <a:lnTo>
                                  <a:pt x="5713" y="3319"/>
                                </a:lnTo>
                                <a:lnTo>
                                  <a:pt x="5723" y="3308"/>
                                </a:lnTo>
                                <a:lnTo>
                                  <a:pt x="5732" y="3298"/>
                                </a:lnTo>
                                <a:lnTo>
                                  <a:pt x="5740" y="3287"/>
                                </a:lnTo>
                                <a:lnTo>
                                  <a:pt x="5747" y="3275"/>
                                </a:lnTo>
                                <a:lnTo>
                                  <a:pt x="5752" y="3261"/>
                                </a:lnTo>
                                <a:lnTo>
                                  <a:pt x="5757" y="3248"/>
                                </a:lnTo>
                                <a:lnTo>
                                  <a:pt x="5759" y="3233"/>
                                </a:lnTo>
                                <a:lnTo>
                                  <a:pt x="5761" y="3219"/>
                                </a:lnTo>
                                <a:lnTo>
                                  <a:pt x="5761" y="3212"/>
                                </a:lnTo>
                                <a:lnTo>
                                  <a:pt x="5762" y="3193"/>
                                </a:lnTo>
                                <a:lnTo>
                                  <a:pt x="5762" y="3163"/>
                                </a:lnTo>
                                <a:lnTo>
                                  <a:pt x="5761" y="3124"/>
                                </a:lnTo>
                                <a:lnTo>
                                  <a:pt x="5760" y="3075"/>
                                </a:lnTo>
                                <a:lnTo>
                                  <a:pt x="5757" y="3019"/>
                                </a:lnTo>
                                <a:lnTo>
                                  <a:pt x="5750" y="2957"/>
                                </a:lnTo>
                                <a:lnTo>
                                  <a:pt x="5742" y="2889"/>
                                </a:lnTo>
                                <a:lnTo>
                                  <a:pt x="5737" y="2855"/>
                                </a:lnTo>
                                <a:lnTo>
                                  <a:pt x="5730" y="2818"/>
                                </a:lnTo>
                                <a:lnTo>
                                  <a:pt x="5722" y="2781"/>
                                </a:lnTo>
                                <a:lnTo>
                                  <a:pt x="5714" y="2744"/>
                                </a:lnTo>
                                <a:lnTo>
                                  <a:pt x="5704" y="2706"/>
                                </a:lnTo>
                                <a:lnTo>
                                  <a:pt x="5694" y="2668"/>
                                </a:lnTo>
                                <a:lnTo>
                                  <a:pt x="5682" y="2629"/>
                                </a:lnTo>
                                <a:lnTo>
                                  <a:pt x="5669" y="2591"/>
                                </a:lnTo>
                                <a:lnTo>
                                  <a:pt x="5655" y="2553"/>
                                </a:lnTo>
                                <a:lnTo>
                                  <a:pt x="5638" y="2515"/>
                                </a:lnTo>
                                <a:lnTo>
                                  <a:pt x="5621" y="2477"/>
                                </a:lnTo>
                                <a:lnTo>
                                  <a:pt x="5602" y="2440"/>
                                </a:lnTo>
                                <a:lnTo>
                                  <a:pt x="5582" y="2404"/>
                                </a:lnTo>
                                <a:lnTo>
                                  <a:pt x="5560" y="2368"/>
                                </a:lnTo>
                                <a:lnTo>
                                  <a:pt x="5536" y="2335"/>
                                </a:lnTo>
                                <a:lnTo>
                                  <a:pt x="5511" y="2301"/>
                                </a:lnTo>
                                <a:lnTo>
                                  <a:pt x="5568" y="2298"/>
                                </a:lnTo>
                                <a:lnTo>
                                  <a:pt x="5622" y="2298"/>
                                </a:lnTo>
                                <a:lnTo>
                                  <a:pt x="5674" y="2302"/>
                                </a:lnTo>
                                <a:lnTo>
                                  <a:pt x="5723" y="2310"/>
                                </a:lnTo>
                                <a:lnTo>
                                  <a:pt x="5769" y="2321"/>
                                </a:lnTo>
                                <a:lnTo>
                                  <a:pt x="5813" y="2337"/>
                                </a:lnTo>
                                <a:lnTo>
                                  <a:pt x="5854" y="2354"/>
                                </a:lnTo>
                                <a:lnTo>
                                  <a:pt x="5892" y="2374"/>
                                </a:lnTo>
                                <a:lnTo>
                                  <a:pt x="5929" y="2396"/>
                                </a:lnTo>
                                <a:lnTo>
                                  <a:pt x="5963" y="2421"/>
                                </a:lnTo>
                                <a:lnTo>
                                  <a:pt x="5994" y="2448"/>
                                </a:lnTo>
                                <a:lnTo>
                                  <a:pt x="6023" y="2476"/>
                                </a:lnTo>
                                <a:lnTo>
                                  <a:pt x="6050" y="2505"/>
                                </a:lnTo>
                                <a:lnTo>
                                  <a:pt x="6076" y="2535"/>
                                </a:lnTo>
                                <a:lnTo>
                                  <a:pt x="6098" y="2567"/>
                                </a:lnTo>
                                <a:lnTo>
                                  <a:pt x="6119" y="2598"/>
                                </a:lnTo>
                                <a:lnTo>
                                  <a:pt x="6138" y="2629"/>
                                </a:lnTo>
                                <a:lnTo>
                                  <a:pt x="6156" y="2662"/>
                                </a:lnTo>
                                <a:lnTo>
                                  <a:pt x="6172" y="2692"/>
                                </a:lnTo>
                                <a:lnTo>
                                  <a:pt x="6187" y="2724"/>
                                </a:lnTo>
                                <a:lnTo>
                                  <a:pt x="6199" y="2753"/>
                                </a:lnTo>
                                <a:lnTo>
                                  <a:pt x="6210" y="2782"/>
                                </a:lnTo>
                                <a:lnTo>
                                  <a:pt x="6219" y="2809"/>
                                </a:lnTo>
                                <a:lnTo>
                                  <a:pt x="6228" y="2835"/>
                                </a:lnTo>
                                <a:lnTo>
                                  <a:pt x="6241" y="2879"/>
                                </a:lnTo>
                                <a:lnTo>
                                  <a:pt x="6249" y="2914"/>
                                </a:lnTo>
                                <a:lnTo>
                                  <a:pt x="6255" y="2936"/>
                                </a:lnTo>
                                <a:lnTo>
                                  <a:pt x="6256" y="2945"/>
                                </a:lnTo>
                                <a:close/>
                                <a:moveTo>
                                  <a:pt x="7846" y="1654"/>
                                </a:moveTo>
                                <a:lnTo>
                                  <a:pt x="7890" y="1654"/>
                                </a:lnTo>
                                <a:lnTo>
                                  <a:pt x="7934" y="1654"/>
                                </a:lnTo>
                                <a:lnTo>
                                  <a:pt x="7979" y="1654"/>
                                </a:lnTo>
                                <a:lnTo>
                                  <a:pt x="8024" y="1655"/>
                                </a:lnTo>
                                <a:lnTo>
                                  <a:pt x="8069" y="1656"/>
                                </a:lnTo>
                                <a:lnTo>
                                  <a:pt x="8115" y="1657"/>
                                </a:lnTo>
                                <a:lnTo>
                                  <a:pt x="8161" y="1659"/>
                                </a:lnTo>
                                <a:lnTo>
                                  <a:pt x="8207" y="1661"/>
                                </a:lnTo>
                                <a:lnTo>
                                  <a:pt x="8253" y="1665"/>
                                </a:lnTo>
                                <a:lnTo>
                                  <a:pt x="8298" y="1668"/>
                                </a:lnTo>
                                <a:lnTo>
                                  <a:pt x="8343" y="1671"/>
                                </a:lnTo>
                                <a:lnTo>
                                  <a:pt x="8388" y="1676"/>
                                </a:lnTo>
                                <a:lnTo>
                                  <a:pt x="8434" y="1680"/>
                                </a:lnTo>
                                <a:lnTo>
                                  <a:pt x="8479" y="1686"/>
                                </a:lnTo>
                                <a:lnTo>
                                  <a:pt x="8524" y="1692"/>
                                </a:lnTo>
                                <a:lnTo>
                                  <a:pt x="8568" y="1697"/>
                                </a:lnTo>
                                <a:lnTo>
                                  <a:pt x="8571" y="1697"/>
                                </a:lnTo>
                                <a:lnTo>
                                  <a:pt x="8624" y="1706"/>
                                </a:lnTo>
                                <a:lnTo>
                                  <a:pt x="8675" y="1717"/>
                                </a:lnTo>
                                <a:lnTo>
                                  <a:pt x="8719" y="1731"/>
                                </a:lnTo>
                                <a:lnTo>
                                  <a:pt x="8762" y="1745"/>
                                </a:lnTo>
                                <a:lnTo>
                                  <a:pt x="8800" y="1762"/>
                                </a:lnTo>
                                <a:lnTo>
                                  <a:pt x="8835" y="1780"/>
                                </a:lnTo>
                                <a:lnTo>
                                  <a:pt x="8866" y="1799"/>
                                </a:lnTo>
                                <a:lnTo>
                                  <a:pt x="8893" y="1819"/>
                                </a:lnTo>
                                <a:lnTo>
                                  <a:pt x="8919" y="1842"/>
                                </a:lnTo>
                                <a:lnTo>
                                  <a:pt x="8940" y="1864"/>
                                </a:lnTo>
                                <a:lnTo>
                                  <a:pt x="8959" y="1888"/>
                                </a:lnTo>
                                <a:lnTo>
                                  <a:pt x="8976" y="1912"/>
                                </a:lnTo>
                                <a:lnTo>
                                  <a:pt x="8989" y="1937"/>
                                </a:lnTo>
                                <a:lnTo>
                                  <a:pt x="9000" y="1963"/>
                                </a:lnTo>
                                <a:lnTo>
                                  <a:pt x="9010" y="1989"/>
                                </a:lnTo>
                                <a:lnTo>
                                  <a:pt x="9017" y="2014"/>
                                </a:lnTo>
                                <a:lnTo>
                                  <a:pt x="9023" y="2040"/>
                                </a:lnTo>
                                <a:lnTo>
                                  <a:pt x="9026" y="2066"/>
                                </a:lnTo>
                                <a:lnTo>
                                  <a:pt x="9028" y="2092"/>
                                </a:lnTo>
                                <a:lnTo>
                                  <a:pt x="9030" y="2117"/>
                                </a:lnTo>
                                <a:lnTo>
                                  <a:pt x="9028" y="2143"/>
                                </a:lnTo>
                                <a:lnTo>
                                  <a:pt x="9027" y="2167"/>
                                </a:lnTo>
                                <a:lnTo>
                                  <a:pt x="9025" y="2191"/>
                                </a:lnTo>
                                <a:lnTo>
                                  <a:pt x="9022" y="2214"/>
                                </a:lnTo>
                                <a:lnTo>
                                  <a:pt x="9017" y="2236"/>
                                </a:lnTo>
                                <a:lnTo>
                                  <a:pt x="9013" y="2256"/>
                                </a:lnTo>
                                <a:lnTo>
                                  <a:pt x="9007" y="2277"/>
                                </a:lnTo>
                                <a:lnTo>
                                  <a:pt x="9003" y="2294"/>
                                </a:lnTo>
                                <a:lnTo>
                                  <a:pt x="8993" y="2326"/>
                                </a:lnTo>
                                <a:lnTo>
                                  <a:pt x="8982" y="2350"/>
                                </a:lnTo>
                                <a:lnTo>
                                  <a:pt x="8965" y="2368"/>
                                </a:lnTo>
                                <a:lnTo>
                                  <a:pt x="8912" y="2355"/>
                                </a:lnTo>
                                <a:lnTo>
                                  <a:pt x="8862" y="2342"/>
                                </a:lnTo>
                                <a:lnTo>
                                  <a:pt x="8812" y="2330"/>
                                </a:lnTo>
                                <a:lnTo>
                                  <a:pt x="8764" y="2321"/>
                                </a:lnTo>
                                <a:lnTo>
                                  <a:pt x="8718" y="2312"/>
                                </a:lnTo>
                                <a:lnTo>
                                  <a:pt x="8674" y="2306"/>
                                </a:lnTo>
                                <a:lnTo>
                                  <a:pt x="8630" y="2300"/>
                                </a:lnTo>
                                <a:lnTo>
                                  <a:pt x="8587" y="2297"/>
                                </a:lnTo>
                                <a:lnTo>
                                  <a:pt x="8547" y="2293"/>
                                </a:lnTo>
                                <a:lnTo>
                                  <a:pt x="8508" y="2292"/>
                                </a:lnTo>
                                <a:lnTo>
                                  <a:pt x="8470" y="2292"/>
                                </a:lnTo>
                                <a:lnTo>
                                  <a:pt x="8432" y="2294"/>
                                </a:lnTo>
                                <a:lnTo>
                                  <a:pt x="8396" y="2298"/>
                                </a:lnTo>
                                <a:lnTo>
                                  <a:pt x="8361" y="2301"/>
                                </a:lnTo>
                                <a:lnTo>
                                  <a:pt x="8328" y="2308"/>
                                </a:lnTo>
                                <a:lnTo>
                                  <a:pt x="8295" y="2315"/>
                                </a:lnTo>
                                <a:lnTo>
                                  <a:pt x="8283" y="2307"/>
                                </a:lnTo>
                                <a:lnTo>
                                  <a:pt x="8271" y="2299"/>
                                </a:lnTo>
                                <a:lnTo>
                                  <a:pt x="8261" y="2294"/>
                                </a:lnTo>
                                <a:lnTo>
                                  <a:pt x="8230" y="2281"/>
                                </a:lnTo>
                                <a:lnTo>
                                  <a:pt x="8184" y="2263"/>
                                </a:lnTo>
                                <a:lnTo>
                                  <a:pt x="8123" y="2241"/>
                                </a:lnTo>
                                <a:lnTo>
                                  <a:pt x="8086" y="2229"/>
                                </a:lnTo>
                                <a:lnTo>
                                  <a:pt x="8048" y="2218"/>
                                </a:lnTo>
                                <a:lnTo>
                                  <a:pt x="8005" y="2207"/>
                                </a:lnTo>
                                <a:lnTo>
                                  <a:pt x="7961" y="2196"/>
                                </a:lnTo>
                                <a:lnTo>
                                  <a:pt x="7914" y="2187"/>
                                </a:lnTo>
                                <a:lnTo>
                                  <a:pt x="7865" y="2179"/>
                                </a:lnTo>
                                <a:lnTo>
                                  <a:pt x="7814" y="2171"/>
                                </a:lnTo>
                                <a:lnTo>
                                  <a:pt x="7761" y="2167"/>
                                </a:lnTo>
                                <a:lnTo>
                                  <a:pt x="7708" y="2163"/>
                                </a:lnTo>
                                <a:lnTo>
                                  <a:pt x="7652" y="2163"/>
                                </a:lnTo>
                                <a:lnTo>
                                  <a:pt x="7596" y="2166"/>
                                </a:lnTo>
                                <a:lnTo>
                                  <a:pt x="7539" y="2171"/>
                                </a:lnTo>
                                <a:lnTo>
                                  <a:pt x="7480" y="2179"/>
                                </a:lnTo>
                                <a:lnTo>
                                  <a:pt x="7423" y="2191"/>
                                </a:lnTo>
                                <a:lnTo>
                                  <a:pt x="7365" y="2207"/>
                                </a:lnTo>
                                <a:lnTo>
                                  <a:pt x="7307" y="2227"/>
                                </a:lnTo>
                                <a:lnTo>
                                  <a:pt x="7250" y="2252"/>
                                </a:lnTo>
                                <a:lnTo>
                                  <a:pt x="7193" y="2281"/>
                                </a:lnTo>
                                <a:lnTo>
                                  <a:pt x="7138" y="2316"/>
                                </a:lnTo>
                                <a:lnTo>
                                  <a:pt x="7083" y="2355"/>
                                </a:lnTo>
                                <a:lnTo>
                                  <a:pt x="7029" y="2400"/>
                                </a:lnTo>
                                <a:lnTo>
                                  <a:pt x="6978" y="2451"/>
                                </a:lnTo>
                                <a:lnTo>
                                  <a:pt x="6928" y="2508"/>
                                </a:lnTo>
                                <a:lnTo>
                                  <a:pt x="6881" y="2572"/>
                                </a:lnTo>
                                <a:lnTo>
                                  <a:pt x="6876" y="2578"/>
                                </a:lnTo>
                                <a:lnTo>
                                  <a:pt x="6874" y="2584"/>
                                </a:lnTo>
                                <a:lnTo>
                                  <a:pt x="6873" y="2584"/>
                                </a:lnTo>
                                <a:lnTo>
                                  <a:pt x="6859" y="2608"/>
                                </a:lnTo>
                                <a:lnTo>
                                  <a:pt x="6846" y="2632"/>
                                </a:lnTo>
                                <a:lnTo>
                                  <a:pt x="6832" y="2655"/>
                                </a:lnTo>
                                <a:lnTo>
                                  <a:pt x="6820" y="2679"/>
                                </a:lnTo>
                                <a:lnTo>
                                  <a:pt x="6808" y="2702"/>
                                </a:lnTo>
                                <a:lnTo>
                                  <a:pt x="6797" y="2725"/>
                                </a:lnTo>
                                <a:lnTo>
                                  <a:pt x="6784" y="2748"/>
                                </a:lnTo>
                                <a:lnTo>
                                  <a:pt x="6773" y="2770"/>
                                </a:lnTo>
                                <a:lnTo>
                                  <a:pt x="6765" y="2759"/>
                                </a:lnTo>
                                <a:lnTo>
                                  <a:pt x="6756" y="2747"/>
                                </a:lnTo>
                                <a:lnTo>
                                  <a:pt x="6751" y="2735"/>
                                </a:lnTo>
                                <a:lnTo>
                                  <a:pt x="6744" y="2722"/>
                                </a:lnTo>
                                <a:lnTo>
                                  <a:pt x="6739" y="2709"/>
                                </a:lnTo>
                                <a:lnTo>
                                  <a:pt x="6735" y="2694"/>
                                </a:lnTo>
                                <a:lnTo>
                                  <a:pt x="6731" y="2680"/>
                                </a:lnTo>
                                <a:lnTo>
                                  <a:pt x="6728" y="2664"/>
                                </a:lnTo>
                                <a:lnTo>
                                  <a:pt x="6726" y="2647"/>
                                </a:lnTo>
                                <a:lnTo>
                                  <a:pt x="6725" y="2631"/>
                                </a:lnTo>
                                <a:lnTo>
                                  <a:pt x="6724" y="2609"/>
                                </a:lnTo>
                                <a:lnTo>
                                  <a:pt x="6726" y="2587"/>
                                </a:lnTo>
                                <a:lnTo>
                                  <a:pt x="6728" y="2564"/>
                                </a:lnTo>
                                <a:lnTo>
                                  <a:pt x="6733" y="2541"/>
                                </a:lnTo>
                                <a:lnTo>
                                  <a:pt x="6738" y="2516"/>
                                </a:lnTo>
                                <a:lnTo>
                                  <a:pt x="6745" y="2492"/>
                                </a:lnTo>
                                <a:lnTo>
                                  <a:pt x="6754" y="2466"/>
                                </a:lnTo>
                                <a:lnTo>
                                  <a:pt x="6765" y="2440"/>
                                </a:lnTo>
                                <a:lnTo>
                                  <a:pt x="6778" y="2445"/>
                                </a:lnTo>
                                <a:lnTo>
                                  <a:pt x="6791" y="2447"/>
                                </a:lnTo>
                                <a:lnTo>
                                  <a:pt x="6803" y="2449"/>
                                </a:lnTo>
                                <a:lnTo>
                                  <a:pt x="6817" y="2450"/>
                                </a:lnTo>
                                <a:lnTo>
                                  <a:pt x="6829" y="2450"/>
                                </a:lnTo>
                                <a:lnTo>
                                  <a:pt x="6841" y="2448"/>
                                </a:lnTo>
                                <a:lnTo>
                                  <a:pt x="6854" y="2446"/>
                                </a:lnTo>
                                <a:lnTo>
                                  <a:pt x="6866" y="2442"/>
                                </a:lnTo>
                                <a:lnTo>
                                  <a:pt x="6878" y="2438"/>
                                </a:lnTo>
                                <a:lnTo>
                                  <a:pt x="6889" y="2432"/>
                                </a:lnTo>
                                <a:lnTo>
                                  <a:pt x="6901" y="2426"/>
                                </a:lnTo>
                                <a:lnTo>
                                  <a:pt x="6911" y="2418"/>
                                </a:lnTo>
                                <a:lnTo>
                                  <a:pt x="6921" y="2409"/>
                                </a:lnTo>
                                <a:lnTo>
                                  <a:pt x="6930" y="2400"/>
                                </a:lnTo>
                                <a:lnTo>
                                  <a:pt x="6938" y="2389"/>
                                </a:lnTo>
                                <a:lnTo>
                                  <a:pt x="6944" y="2377"/>
                                </a:lnTo>
                                <a:lnTo>
                                  <a:pt x="6951" y="2364"/>
                                </a:lnTo>
                                <a:lnTo>
                                  <a:pt x="6957" y="2350"/>
                                </a:lnTo>
                                <a:lnTo>
                                  <a:pt x="6960" y="2337"/>
                                </a:lnTo>
                                <a:lnTo>
                                  <a:pt x="6963" y="2322"/>
                                </a:lnTo>
                                <a:lnTo>
                                  <a:pt x="6964" y="2309"/>
                                </a:lnTo>
                                <a:lnTo>
                                  <a:pt x="6963" y="2294"/>
                                </a:lnTo>
                                <a:lnTo>
                                  <a:pt x="6962" y="2281"/>
                                </a:lnTo>
                                <a:lnTo>
                                  <a:pt x="6959" y="2268"/>
                                </a:lnTo>
                                <a:lnTo>
                                  <a:pt x="6954" y="2254"/>
                                </a:lnTo>
                                <a:lnTo>
                                  <a:pt x="6949" y="2241"/>
                                </a:lnTo>
                                <a:lnTo>
                                  <a:pt x="6942" y="2228"/>
                                </a:lnTo>
                                <a:lnTo>
                                  <a:pt x="6934" y="2217"/>
                                </a:lnTo>
                                <a:lnTo>
                                  <a:pt x="6925" y="2206"/>
                                </a:lnTo>
                                <a:lnTo>
                                  <a:pt x="6915" y="2196"/>
                                </a:lnTo>
                                <a:lnTo>
                                  <a:pt x="6904" y="2187"/>
                                </a:lnTo>
                                <a:lnTo>
                                  <a:pt x="6892" y="2179"/>
                                </a:lnTo>
                                <a:lnTo>
                                  <a:pt x="6869" y="2166"/>
                                </a:lnTo>
                                <a:lnTo>
                                  <a:pt x="6847" y="2153"/>
                                </a:lnTo>
                                <a:lnTo>
                                  <a:pt x="6827" y="2139"/>
                                </a:lnTo>
                                <a:lnTo>
                                  <a:pt x="6808" y="2125"/>
                                </a:lnTo>
                                <a:lnTo>
                                  <a:pt x="6790" y="2111"/>
                                </a:lnTo>
                                <a:lnTo>
                                  <a:pt x="6774" y="2095"/>
                                </a:lnTo>
                                <a:lnTo>
                                  <a:pt x="6767" y="2087"/>
                                </a:lnTo>
                                <a:lnTo>
                                  <a:pt x="6761" y="2079"/>
                                </a:lnTo>
                                <a:lnTo>
                                  <a:pt x="6755" y="2071"/>
                                </a:lnTo>
                                <a:lnTo>
                                  <a:pt x="6750" y="2064"/>
                                </a:lnTo>
                                <a:lnTo>
                                  <a:pt x="6746" y="2057"/>
                                </a:lnTo>
                                <a:lnTo>
                                  <a:pt x="6743" y="2049"/>
                                </a:lnTo>
                                <a:lnTo>
                                  <a:pt x="6739" y="2040"/>
                                </a:lnTo>
                                <a:lnTo>
                                  <a:pt x="6737" y="2032"/>
                                </a:lnTo>
                                <a:lnTo>
                                  <a:pt x="6735" y="2023"/>
                                </a:lnTo>
                                <a:lnTo>
                                  <a:pt x="6734" y="2013"/>
                                </a:lnTo>
                                <a:lnTo>
                                  <a:pt x="6733" y="2003"/>
                                </a:lnTo>
                                <a:lnTo>
                                  <a:pt x="6733" y="1992"/>
                                </a:lnTo>
                                <a:lnTo>
                                  <a:pt x="6733" y="1981"/>
                                </a:lnTo>
                                <a:lnTo>
                                  <a:pt x="6734" y="1968"/>
                                </a:lnTo>
                                <a:lnTo>
                                  <a:pt x="6735" y="1956"/>
                                </a:lnTo>
                                <a:lnTo>
                                  <a:pt x="6737" y="1943"/>
                                </a:lnTo>
                                <a:lnTo>
                                  <a:pt x="6744" y="1915"/>
                                </a:lnTo>
                                <a:lnTo>
                                  <a:pt x="6753" y="1883"/>
                                </a:lnTo>
                                <a:lnTo>
                                  <a:pt x="6755" y="1878"/>
                                </a:lnTo>
                                <a:lnTo>
                                  <a:pt x="6759" y="1871"/>
                                </a:lnTo>
                                <a:lnTo>
                                  <a:pt x="6769" y="1853"/>
                                </a:lnTo>
                                <a:lnTo>
                                  <a:pt x="6783" y="1836"/>
                                </a:lnTo>
                                <a:lnTo>
                                  <a:pt x="6801" y="1819"/>
                                </a:lnTo>
                                <a:lnTo>
                                  <a:pt x="6823" y="1805"/>
                                </a:lnTo>
                                <a:lnTo>
                                  <a:pt x="6849" y="1790"/>
                                </a:lnTo>
                                <a:lnTo>
                                  <a:pt x="6877" y="1777"/>
                                </a:lnTo>
                                <a:lnTo>
                                  <a:pt x="6909" y="1764"/>
                                </a:lnTo>
                                <a:lnTo>
                                  <a:pt x="6942" y="1753"/>
                                </a:lnTo>
                                <a:lnTo>
                                  <a:pt x="6979" y="1743"/>
                                </a:lnTo>
                                <a:lnTo>
                                  <a:pt x="7017" y="1733"/>
                                </a:lnTo>
                                <a:lnTo>
                                  <a:pt x="7057" y="1724"/>
                                </a:lnTo>
                                <a:lnTo>
                                  <a:pt x="7099" y="1715"/>
                                </a:lnTo>
                                <a:lnTo>
                                  <a:pt x="7141" y="1707"/>
                                </a:lnTo>
                                <a:lnTo>
                                  <a:pt x="7185" y="1701"/>
                                </a:lnTo>
                                <a:lnTo>
                                  <a:pt x="7230" y="1694"/>
                                </a:lnTo>
                                <a:lnTo>
                                  <a:pt x="7275" y="1688"/>
                                </a:lnTo>
                                <a:lnTo>
                                  <a:pt x="7365" y="1678"/>
                                </a:lnTo>
                                <a:lnTo>
                                  <a:pt x="7455" y="1671"/>
                                </a:lnTo>
                                <a:lnTo>
                                  <a:pt x="7541" y="1665"/>
                                </a:lnTo>
                                <a:lnTo>
                                  <a:pt x="7620" y="1660"/>
                                </a:lnTo>
                                <a:lnTo>
                                  <a:pt x="7694" y="1658"/>
                                </a:lnTo>
                                <a:lnTo>
                                  <a:pt x="7757" y="1656"/>
                                </a:lnTo>
                                <a:lnTo>
                                  <a:pt x="7808" y="1655"/>
                                </a:lnTo>
                                <a:lnTo>
                                  <a:pt x="7846" y="1654"/>
                                </a:lnTo>
                                <a:close/>
                                <a:moveTo>
                                  <a:pt x="9190" y="2554"/>
                                </a:moveTo>
                                <a:lnTo>
                                  <a:pt x="9197" y="2549"/>
                                </a:lnTo>
                                <a:lnTo>
                                  <a:pt x="9204" y="2542"/>
                                </a:lnTo>
                                <a:lnTo>
                                  <a:pt x="9212" y="2535"/>
                                </a:lnTo>
                                <a:lnTo>
                                  <a:pt x="9218" y="2528"/>
                                </a:lnTo>
                                <a:lnTo>
                                  <a:pt x="9261" y="2488"/>
                                </a:lnTo>
                                <a:lnTo>
                                  <a:pt x="9305" y="2450"/>
                                </a:lnTo>
                                <a:lnTo>
                                  <a:pt x="9350" y="2414"/>
                                </a:lnTo>
                                <a:lnTo>
                                  <a:pt x="9395" y="2380"/>
                                </a:lnTo>
                                <a:lnTo>
                                  <a:pt x="9441" y="2346"/>
                                </a:lnTo>
                                <a:lnTo>
                                  <a:pt x="9490" y="2313"/>
                                </a:lnTo>
                                <a:lnTo>
                                  <a:pt x="9537" y="2282"/>
                                </a:lnTo>
                                <a:lnTo>
                                  <a:pt x="9586" y="2253"/>
                                </a:lnTo>
                                <a:lnTo>
                                  <a:pt x="9634" y="2224"/>
                                </a:lnTo>
                                <a:lnTo>
                                  <a:pt x="9683" y="2197"/>
                                </a:lnTo>
                                <a:lnTo>
                                  <a:pt x="9732" y="2171"/>
                                </a:lnTo>
                                <a:lnTo>
                                  <a:pt x="9782" y="2147"/>
                                </a:lnTo>
                                <a:lnTo>
                                  <a:pt x="9831" y="2123"/>
                                </a:lnTo>
                                <a:lnTo>
                                  <a:pt x="9880" y="2101"/>
                                </a:lnTo>
                                <a:lnTo>
                                  <a:pt x="9928" y="2080"/>
                                </a:lnTo>
                                <a:lnTo>
                                  <a:pt x="9976" y="2060"/>
                                </a:lnTo>
                                <a:lnTo>
                                  <a:pt x="10014" y="2046"/>
                                </a:lnTo>
                                <a:lnTo>
                                  <a:pt x="10051" y="2032"/>
                                </a:lnTo>
                                <a:lnTo>
                                  <a:pt x="10088" y="2019"/>
                                </a:lnTo>
                                <a:lnTo>
                                  <a:pt x="10124" y="2006"/>
                                </a:lnTo>
                                <a:lnTo>
                                  <a:pt x="10160" y="1994"/>
                                </a:lnTo>
                                <a:lnTo>
                                  <a:pt x="10195" y="1984"/>
                                </a:lnTo>
                                <a:lnTo>
                                  <a:pt x="10229" y="1973"/>
                                </a:lnTo>
                                <a:lnTo>
                                  <a:pt x="10263" y="1964"/>
                                </a:lnTo>
                                <a:lnTo>
                                  <a:pt x="10295" y="1955"/>
                                </a:lnTo>
                                <a:lnTo>
                                  <a:pt x="10328" y="1947"/>
                                </a:lnTo>
                                <a:lnTo>
                                  <a:pt x="10358" y="1939"/>
                                </a:lnTo>
                                <a:lnTo>
                                  <a:pt x="10389" y="1933"/>
                                </a:lnTo>
                                <a:lnTo>
                                  <a:pt x="10419" y="1927"/>
                                </a:lnTo>
                                <a:lnTo>
                                  <a:pt x="10448" y="1921"/>
                                </a:lnTo>
                                <a:lnTo>
                                  <a:pt x="10476" y="1917"/>
                                </a:lnTo>
                                <a:lnTo>
                                  <a:pt x="10504" y="1912"/>
                                </a:lnTo>
                                <a:lnTo>
                                  <a:pt x="10505" y="1912"/>
                                </a:lnTo>
                                <a:lnTo>
                                  <a:pt x="10567" y="1903"/>
                                </a:lnTo>
                                <a:lnTo>
                                  <a:pt x="10629" y="1894"/>
                                </a:lnTo>
                                <a:lnTo>
                                  <a:pt x="10689" y="1888"/>
                                </a:lnTo>
                                <a:lnTo>
                                  <a:pt x="10749" y="1881"/>
                                </a:lnTo>
                                <a:lnTo>
                                  <a:pt x="10807" y="1876"/>
                                </a:lnTo>
                                <a:lnTo>
                                  <a:pt x="10864" y="1872"/>
                                </a:lnTo>
                                <a:lnTo>
                                  <a:pt x="10919" y="1868"/>
                                </a:lnTo>
                                <a:lnTo>
                                  <a:pt x="10974" y="1865"/>
                                </a:lnTo>
                                <a:lnTo>
                                  <a:pt x="11027" y="1863"/>
                                </a:lnTo>
                                <a:lnTo>
                                  <a:pt x="11080" y="1862"/>
                                </a:lnTo>
                                <a:lnTo>
                                  <a:pt x="11131" y="1862"/>
                                </a:lnTo>
                                <a:lnTo>
                                  <a:pt x="11182" y="1862"/>
                                </a:lnTo>
                                <a:lnTo>
                                  <a:pt x="11232" y="1863"/>
                                </a:lnTo>
                                <a:lnTo>
                                  <a:pt x="11280" y="1865"/>
                                </a:lnTo>
                                <a:lnTo>
                                  <a:pt x="11327" y="1869"/>
                                </a:lnTo>
                                <a:lnTo>
                                  <a:pt x="11374" y="1872"/>
                                </a:lnTo>
                                <a:lnTo>
                                  <a:pt x="11420" y="1876"/>
                                </a:lnTo>
                                <a:lnTo>
                                  <a:pt x="11465" y="1882"/>
                                </a:lnTo>
                                <a:lnTo>
                                  <a:pt x="11509" y="1889"/>
                                </a:lnTo>
                                <a:lnTo>
                                  <a:pt x="11552" y="1896"/>
                                </a:lnTo>
                                <a:lnTo>
                                  <a:pt x="11594" y="1903"/>
                                </a:lnTo>
                                <a:lnTo>
                                  <a:pt x="11635" y="1912"/>
                                </a:lnTo>
                                <a:lnTo>
                                  <a:pt x="11677" y="1921"/>
                                </a:lnTo>
                                <a:lnTo>
                                  <a:pt x="11716" y="1931"/>
                                </a:lnTo>
                                <a:lnTo>
                                  <a:pt x="11755" y="1943"/>
                                </a:lnTo>
                                <a:lnTo>
                                  <a:pt x="11793" y="1954"/>
                                </a:lnTo>
                                <a:lnTo>
                                  <a:pt x="11831" y="1966"/>
                                </a:lnTo>
                                <a:lnTo>
                                  <a:pt x="11868" y="1980"/>
                                </a:lnTo>
                                <a:lnTo>
                                  <a:pt x="11904" y="1994"/>
                                </a:lnTo>
                                <a:lnTo>
                                  <a:pt x="11940" y="2009"/>
                                </a:lnTo>
                                <a:lnTo>
                                  <a:pt x="11974" y="2023"/>
                                </a:lnTo>
                                <a:lnTo>
                                  <a:pt x="12008" y="2040"/>
                                </a:lnTo>
                                <a:lnTo>
                                  <a:pt x="12041" y="2057"/>
                                </a:lnTo>
                                <a:lnTo>
                                  <a:pt x="12074" y="2074"/>
                                </a:lnTo>
                                <a:lnTo>
                                  <a:pt x="12106" y="2093"/>
                                </a:lnTo>
                                <a:lnTo>
                                  <a:pt x="12139" y="2112"/>
                                </a:lnTo>
                                <a:lnTo>
                                  <a:pt x="12170" y="2131"/>
                                </a:lnTo>
                                <a:lnTo>
                                  <a:pt x="12200" y="2152"/>
                                </a:lnTo>
                                <a:lnTo>
                                  <a:pt x="12232" y="2173"/>
                                </a:lnTo>
                                <a:lnTo>
                                  <a:pt x="12261" y="2195"/>
                                </a:lnTo>
                                <a:lnTo>
                                  <a:pt x="12291" y="2217"/>
                                </a:lnTo>
                                <a:lnTo>
                                  <a:pt x="12320" y="2241"/>
                                </a:lnTo>
                                <a:lnTo>
                                  <a:pt x="12349" y="2265"/>
                                </a:lnTo>
                                <a:lnTo>
                                  <a:pt x="12377" y="2290"/>
                                </a:lnTo>
                                <a:lnTo>
                                  <a:pt x="12405" y="2315"/>
                                </a:lnTo>
                                <a:lnTo>
                                  <a:pt x="12433" y="2342"/>
                                </a:lnTo>
                                <a:lnTo>
                                  <a:pt x="12461" y="2368"/>
                                </a:lnTo>
                                <a:lnTo>
                                  <a:pt x="12488" y="2395"/>
                                </a:lnTo>
                                <a:lnTo>
                                  <a:pt x="12516" y="2423"/>
                                </a:lnTo>
                                <a:lnTo>
                                  <a:pt x="12542" y="2452"/>
                                </a:lnTo>
                                <a:lnTo>
                                  <a:pt x="12569" y="2482"/>
                                </a:lnTo>
                                <a:lnTo>
                                  <a:pt x="12595" y="2512"/>
                                </a:lnTo>
                                <a:lnTo>
                                  <a:pt x="12647" y="2575"/>
                                </a:lnTo>
                                <a:lnTo>
                                  <a:pt x="12700" y="2638"/>
                                </a:lnTo>
                                <a:lnTo>
                                  <a:pt x="12750" y="2706"/>
                                </a:lnTo>
                                <a:lnTo>
                                  <a:pt x="12801" y="2775"/>
                                </a:lnTo>
                                <a:lnTo>
                                  <a:pt x="12852" y="2848"/>
                                </a:lnTo>
                                <a:lnTo>
                                  <a:pt x="12902" y="2922"/>
                                </a:lnTo>
                                <a:lnTo>
                                  <a:pt x="12910" y="2934"/>
                                </a:lnTo>
                                <a:lnTo>
                                  <a:pt x="12920" y="2945"/>
                                </a:lnTo>
                                <a:lnTo>
                                  <a:pt x="12930" y="2956"/>
                                </a:lnTo>
                                <a:lnTo>
                                  <a:pt x="12942" y="2965"/>
                                </a:lnTo>
                                <a:lnTo>
                                  <a:pt x="12955" y="2972"/>
                                </a:lnTo>
                                <a:lnTo>
                                  <a:pt x="12968" y="2979"/>
                                </a:lnTo>
                                <a:lnTo>
                                  <a:pt x="12983" y="2984"/>
                                </a:lnTo>
                                <a:lnTo>
                                  <a:pt x="12997" y="2988"/>
                                </a:lnTo>
                                <a:lnTo>
                                  <a:pt x="13041" y="2997"/>
                                </a:lnTo>
                                <a:lnTo>
                                  <a:pt x="13082" y="3006"/>
                                </a:lnTo>
                                <a:lnTo>
                                  <a:pt x="13122" y="3016"/>
                                </a:lnTo>
                                <a:lnTo>
                                  <a:pt x="13160" y="3026"/>
                                </a:lnTo>
                                <a:lnTo>
                                  <a:pt x="13195" y="3037"/>
                                </a:lnTo>
                                <a:lnTo>
                                  <a:pt x="13230" y="3050"/>
                                </a:lnTo>
                                <a:lnTo>
                                  <a:pt x="13263" y="3062"/>
                                </a:lnTo>
                                <a:lnTo>
                                  <a:pt x="13293" y="3074"/>
                                </a:lnTo>
                                <a:lnTo>
                                  <a:pt x="13322" y="3088"/>
                                </a:lnTo>
                                <a:lnTo>
                                  <a:pt x="13350" y="3102"/>
                                </a:lnTo>
                                <a:lnTo>
                                  <a:pt x="13376" y="3117"/>
                                </a:lnTo>
                                <a:lnTo>
                                  <a:pt x="13400" y="3133"/>
                                </a:lnTo>
                                <a:lnTo>
                                  <a:pt x="13423" y="3149"/>
                                </a:lnTo>
                                <a:lnTo>
                                  <a:pt x="13444" y="3166"/>
                                </a:lnTo>
                                <a:lnTo>
                                  <a:pt x="13464" y="3184"/>
                                </a:lnTo>
                                <a:lnTo>
                                  <a:pt x="13483" y="3203"/>
                                </a:lnTo>
                                <a:lnTo>
                                  <a:pt x="13496" y="3218"/>
                                </a:lnTo>
                                <a:lnTo>
                                  <a:pt x="13510" y="3235"/>
                                </a:lnTo>
                                <a:lnTo>
                                  <a:pt x="13522" y="3250"/>
                                </a:lnTo>
                                <a:lnTo>
                                  <a:pt x="13535" y="3268"/>
                                </a:lnTo>
                                <a:lnTo>
                                  <a:pt x="13546" y="3286"/>
                                </a:lnTo>
                                <a:lnTo>
                                  <a:pt x="13556" y="3304"/>
                                </a:lnTo>
                                <a:lnTo>
                                  <a:pt x="13566" y="3324"/>
                                </a:lnTo>
                                <a:lnTo>
                                  <a:pt x="13575" y="3343"/>
                                </a:lnTo>
                                <a:lnTo>
                                  <a:pt x="13474" y="3304"/>
                                </a:lnTo>
                                <a:lnTo>
                                  <a:pt x="13374" y="3268"/>
                                </a:lnTo>
                                <a:lnTo>
                                  <a:pt x="13276" y="3237"/>
                                </a:lnTo>
                                <a:lnTo>
                                  <a:pt x="13176" y="3211"/>
                                </a:lnTo>
                                <a:lnTo>
                                  <a:pt x="13078" y="3187"/>
                                </a:lnTo>
                                <a:lnTo>
                                  <a:pt x="12980" y="3170"/>
                                </a:lnTo>
                                <a:lnTo>
                                  <a:pt x="12883" y="3154"/>
                                </a:lnTo>
                                <a:lnTo>
                                  <a:pt x="12786" y="3143"/>
                                </a:lnTo>
                                <a:lnTo>
                                  <a:pt x="12689" y="3135"/>
                                </a:lnTo>
                                <a:lnTo>
                                  <a:pt x="12593" y="3130"/>
                                </a:lnTo>
                                <a:lnTo>
                                  <a:pt x="12497" y="3129"/>
                                </a:lnTo>
                                <a:lnTo>
                                  <a:pt x="12402" y="3130"/>
                                </a:lnTo>
                                <a:lnTo>
                                  <a:pt x="12308" y="3135"/>
                                </a:lnTo>
                                <a:lnTo>
                                  <a:pt x="12214" y="3142"/>
                                </a:lnTo>
                                <a:lnTo>
                                  <a:pt x="12120" y="3152"/>
                                </a:lnTo>
                                <a:lnTo>
                                  <a:pt x="12027" y="3164"/>
                                </a:lnTo>
                                <a:lnTo>
                                  <a:pt x="11935" y="3177"/>
                                </a:lnTo>
                                <a:lnTo>
                                  <a:pt x="11843" y="3194"/>
                                </a:lnTo>
                                <a:lnTo>
                                  <a:pt x="11753" y="3212"/>
                                </a:lnTo>
                                <a:lnTo>
                                  <a:pt x="11662" y="3232"/>
                                </a:lnTo>
                                <a:lnTo>
                                  <a:pt x="11572" y="3254"/>
                                </a:lnTo>
                                <a:lnTo>
                                  <a:pt x="11483" y="3276"/>
                                </a:lnTo>
                                <a:lnTo>
                                  <a:pt x="11394" y="3301"/>
                                </a:lnTo>
                                <a:lnTo>
                                  <a:pt x="11306" y="3326"/>
                                </a:lnTo>
                                <a:lnTo>
                                  <a:pt x="11220" y="3352"/>
                                </a:lnTo>
                                <a:lnTo>
                                  <a:pt x="11133" y="3379"/>
                                </a:lnTo>
                                <a:lnTo>
                                  <a:pt x="11048" y="3407"/>
                                </a:lnTo>
                                <a:lnTo>
                                  <a:pt x="10962" y="3436"/>
                                </a:lnTo>
                                <a:lnTo>
                                  <a:pt x="10795" y="3493"/>
                                </a:lnTo>
                                <a:lnTo>
                                  <a:pt x="10630" y="3551"/>
                                </a:lnTo>
                                <a:lnTo>
                                  <a:pt x="10558" y="3576"/>
                                </a:lnTo>
                                <a:lnTo>
                                  <a:pt x="10487" y="3601"/>
                                </a:lnTo>
                                <a:lnTo>
                                  <a:pt x="10416" y="3626"/>
                                </a:lnTo>
                                <a:lnTo>
                                  <a:pt x="10347" y="3649"/>
                                </a:lnTo>
                                <a:lnTo>
                                  <a:pt x="10277" y="3672"/>
                                </a:lnTo>
                                <a:lnTo>
                                  <a:pt x="10209" y="3694"/>
                                </a:lnTo>
                                <a:lnTo>
                                  <a:pt x="10142" y="3715"/>
                                </a:lnTo>
                                <a:lnTo>
                                  <a:pt x="10076" y="3735"/>
                                </a:lnTo>
                                <a:lnTo>
                                  <a:pt x="10010" y="3754"/>
                                </a:lnTo>
                                <a:lnTo>
                                  <a:pt x="9945" y="3772"/>
                                </a:lnTo>
                                <a:lnTo>
                                  <a:pt x="9881" y="3789"/>
                                </a:lnTo>
                                <a:lnTo>
                                  <a:pt x="9819" y="3804"/>
                                </a:lnTo>
                                <a:lnTo>
                                  <a:pt x="9757" y="3817"/>
                                </a:lnTo>
                                <a:lnTo>
                                  <a:pt x="9695" y="3828"/>
                                </a:lnTo>
                                <a:lnTo>
                                  <a:pt x="9636" y="3837"/>
                                </a:lnTo>
                                <a:lnTo>
                                  <a:pt x="9577" y="3845"/>
                                </a:lnTo>
                                <a:lnTo>
                                  <a:pt x="9571" y="3845"/>
                                </a:lnTo>
                                <a:lnTo>
                                  <a:pt x="9565" y="3846"/>
                                </a:lnTo>
                                <a:lnTo>
                                  <a:pt x="9473" y="3861"/>
                                </a:lnTo>
                                <a:lnTo>
                                  <a:pt x="9381" y="3874"/>
                                </a:lnTo>
                                <a:lnTo>
                                  <a:pt x="9289" y="3884"/>
                                </a:lnTo>
                                <a:lnTo>
                                  <a:pt x="9199" y="3895"/>
                                </a:lnTo>
                                <a:lnTo>
                                  <a:pt x="9109" y="3902"/>
                                </a:lnTo>
                                <a:lnTo>
                                  <a:pt x="9019" y="3908"/>
                                </a:lnTo>
                                <a:lnTo>
                                  <a:pt x="8931" y="3911"/>
                                </a:lnTo>
                                <a:lnTo>
                                  <a:pt x="8843" y="3914"/>
                                </a:lnTo>
                                <a:lnTo>
                                  <a:pt x="8754" y="3915"/>
                                </a:lnTo>
                                <a:lnTo>
                                  <a:pt x="8667" y="3914"/>
                                </a:lnTo>
                                <a:lnTo>
                                  <a:pt x="8581" y="3911"/>
                                </a:lnTo>
                                <a:lnTo>
                                  <a:pt x="8494" y="3907"/>
                                </a:lnTo>
                                <a:lnTo>
                                  <a:pt x="8409" y="3901"/>
                                </a:lnTo>
                                <a:lnTo>
                                  <a:pt x="8324" y="3895"/>
                                </a:lnTo>
                                <a:lnTo>
                                  <a:pt x="8239" y="3886"/>
                                </a:lnTo>
                                <a:lnTo>
                                  <a:pt x="8155" y="3875"/>
                                </a:lnTo>
                                <a:lnTo>
                                  <a:pt x="8073" y="3863"/>
                                </a:lnTo>
                                <a:lnTo>
                                  <a:pt x="7990" y="3851"/>
                                </a:lnTo>
                                <a:lnTo>
                                  <a:pt x="7907" y="3836"/>
                                </a:lnTo>
                                <a:lnTo>
                                  <a:pt x="7825" y="3821"/>
                                </a:lnTo>
                                <a:lnTo>
                                  <a:pt x="7743" y="3803"/>
                                </a:lnTo>
                                <a:lnTo>
                                  <a:pt x="7663" y="3785"/>
                                </a:lnTo>
                                <a:lnTo>
                                  <a:pt x="7582" y="3765"/>
                                </a:lnTo>
                                <a:lnTo>
                                  <a:pt x="7502" y="3743"/>
                                </a:lnTo>
                                <a:lnTo>
                                  <a:pt x="7422" y="3721"/>
                                </a:lnTo>
                                <a:lnTo>
                                  <a:pt x="7343" y="3697"/>
                                </a:lnTo>
                                <a:lnTo>
                                  <a:pt x="7264" y="3673"/>
                                </a:lnTo>
                                <a:lnTo>
                                  <a:pt x="7186" y="3647"/>
                                </a:lnTo>
                                <a:lnTo>
                                  <a:pt x="7108" y="3620"/>
                                </a:lnTo>
                                <a:lnTo>
                                  <a:pt x="7029" y="3592"/>
                                </a:lnTo>
                                <a:lnTo>
                                  <a:pt x="6952" y="3563"/>
                                </a:lnTo>
                                <a:lnTo>
                                  <a:pt x="6875" y="3533"/>
                                </a:lnTo>
                                <a:lnTo>
                                  <a:pt x="6866" y="3521"/>
                                </a:lnTo>
                                <a:lnTo>
                                  <a:pt x="6855" y="3512"/>
                                </a:lnTo>
                                <a:lnTo>
                                  <a:pt x="6849" y="3508"/>
                                </a:lnTo>
                                <a:lnTo>
                                  <a:pt x="6845" y="3497"/>
                                </a:lnTo>
                                <a:lnTo>
                                  <a:pt x="6840" y="3482"/>
                                </a:lnTo>
                                <a:lnTo>
                                  <a:pt x="6838" y="3464"/>
                                </a:lnTo>
                                <a:lnTo>
                                  <a:pt x="6837" y="3442"/>
                                </a:lnTo>
                                <a:lnTo>
                                  <a:pt x="6838" y="3415"/>
                                </a:lnTo>
                                <a:lnTo>
                                  <a:pt x="6841" y="3385"/>
                                </a:lnTo>
                                <a:lnTo>
                                  <a:pt x="6845" y="3367"/>
                                </a:lnTo>
                                <a:lnTo>
                                  <a:pt x="6848" y="3348"/>
                                </a:lnTo>
                                <a:lnTo>
                                  <a:pt x="6854" y="3328"/>
                                </a:lnTo>
                                <a:lnTo>
                                  <a:pt x="6859" y="3306"/>
                                </a:lnTo>
                                <a:lnTo>
                                  <a:pt x="6866" y="3284"/>
                                </a:lnTo>
                                <a:lnTo>
                                  <a:pt x="6873" y="3259"/>
                                </a:lnTo>
                                <a:lnTo>
                                  <a:pt x="6882" y="3233"/>
                                </a:lnTo>
                                <a:lnTo>
                                  <a:pt x="6892" y="3205"/>
                                </a:lnTo>
                                <a:lnTo>
                                  <a:pt x="6903" y="3176"/>
                                </a:lnTo>
                                <a:lnTo>
                                  <a:pt x="6915" y="3146"/>
                                </a:lnTo>
                                <a:lnTo>
                                  <a:pt x="6929" y="3114"/>
                                </a:lnTo>
                                <a:lnTo>
                                  <a:pt x="6944" y="3079"/>
                                </a:lnTo>
                                <a:lnTo>
                                  <a:pt x="6961" y="3043"/>
                                </a:lnTo>
                                <a:lnTo>
                                  <a:pt x="6979" y="3005"/>
                                </a:lnTo>
                                <a:lnTo>
                                  <a:pt x="6998" y="2965"/>
                                </a:lnTo>
                                <a:lnTo>
                                  <a:pt x="7019" y="2923"/>
                                </a:lnTo>
                                <a:lnTo>
                                  <a:pt x="7043" y="2878"/>
                                </a:lnTo>
                                <a:lnTo>
                                  <a:pt x="7067" y="2832"/>
                                </a:lnTo>
                                <a:lnTo>
                                  <a:pt x="7093" y="2784"/>
                                </a:lnTo>
                                <a:lnTo>
                                  <a:pt x="7122" y="2734"/>
                                </a:lnTo>
                                <a:lnTo>
                                  <a:pt x="7145" y="2703"/>
                                </a:lnTo>
                                <a:lnTo>
                                  <a:pt x="7169" y="2674"/>
                                </a:lnTo>
                                <a:lnTo>
                                  <a:pt x="7193" y="2647"/>
                                </a:lnTo>
                                <a:lnTo>
                                  <a:pt x="7219" y="2623"/>
                                </a:lnTo>
                                <a:lnTo>
                                  <a:pt x="7244" y="2600"/>
                                </a:lnTo>
                                <a:lnTo>
                                  <a:pt x="7271" y="2580"/>
                                </a:lnTo>
                                <a:lnTo>
                                  <a:pt x="7298" y="2561"/>
                                </a:lnTo>
                                <a:lnTo>
                                  <a:pt x="7325" y="2544"/>
                                </a:lnTo>
                                <a:lnTo>
                                  <a:pt x="7353" y="2529"/>
                                </a:lnTo>
                                <a:lnTo>
                                  <a:pt x="7381" y="2515"/>
                                </a:lnTo>
                                <a:lnTo>
                                  <a:pt x="7409" y="2503"/>
                                </a:lnTo>
                                <a:lnTo>
                                  <a:pt x="7438" y="2492"/>
                                </a:lnTo>
                                <a:lnTo>
                                  <a:pt x="7466" y="2483"/>
                                </a:lnTo>
                                <a:lnTo>
                                  <a:pt x="7495" y="2475"/>
                                </a:lnTo>
                                <a:lnTo>
                                  <a:pt x="7524" y="2468"/>
                                </a:lnTo>
                                <a:lnTo>
                                  <a:pt x="7553" y="2464"/>
                                </a:lnTo>
                                <a:lnTo>
                                  <a:pt x="7581" y="2459"/>
                                </a:lnTo>
                                <a:lnTo>
                                  <a:pt x="7610" y="2457"/>
                                </a:lnTo>
                                <a:lnTo>
                                  <a:pt x="7638" y="2455"/>
                                </a:lnTo>
                                <a:lnTo>
                                  <a:pt x="7667" y="2454"/>
                                </a:lnTo>
                                <a:lnTo>
                                  <a:pt x="7695" y="2454"/>
                                </a:lnTo>
                                <a:lnTo>
                                  <a:pt x="7722" y="2455"/>
                                </a:lnTo>
                                <a:lnTo>
                                  <a:pt x="7750" y="2456"/>
                                </a:lnTo>
                                <a:lnTo>
                                  <a:pt x="7777" y="2459"/>
                                </a:lnTo>
                                <a:lnTo>
                                  <a:pt x="7803" y="2461"/>
                                </a:lnTo>
                                <a:lnTo>
                                  <a:pt x="7829" y="2466"/>
                                </a:lnTo>
                                <a:lnTo>
                                  <a:pt x="7854" y="2469"/>
                                </a:lnTo>
                                <a:lnTo>
                                  <a:pt x="7879" y="2474"/>
                                </a:lnTo>
                                <a:lnTo>
                                  <a:pt x="7925" y="2485"/>
                                </a:lnTo>
                                <a:lnTo>
                                  <a:pt x="7968" y="2496"/>
                                </a:lnTo>
                                <a:lnTo>
                                  <a:pt x="7946" y="2519"/>
                                </a:lnTo>
                                <a:lnTo>
                                  <a:pt x="7925" y="2542"/>
                                </a:lnTo>
                                <a:lnTo>
                                  <a:pt x="7904" y="2567"/>
                                </a:lnTo>
                                <a:lnTo>
                                  <a:pt x="7883" y="2591"/>
                                </a:lnTo>
                                <a:lnTo>
                                  <a:pt x="7863" y="2618"/>
                                </a:lnTo>
                                <a:lnTo>
                                  <a:pt x="7843" y="2646"/>
                                </a:lnTo>
                                <a:lnTo>
                                  <a:pt x="7823" y="2674"/>
                                </a:lnTo>
                                <a:lnTo>
                                  <a:pt x="7804" y="2705"/>
                                </a:lnTo>
                                <a:lnTo>
                                  <a:pt x="7785" y="2735"/>
                                </a:lnTo>
                                <a:lnTo>
                                  <a:pt x="7766" y="2767"/>
                                </a:lnTo>
                                <a:lnTo>
                                  <a:pt x="7748" y="2800"/>
                                </a:lnTo>
                                <a:lnTo>
                                  <a:pt x="7729" y="2833"/>
                                </a:lnTo>
                                <a:lnTo>
                                  <a:pt x="7692" y="2903"/>
                                </a:lnTo>
                                <a:lnTo>
                                  <a:pt x="7654" y="2978"/>
                                </a:lnTo>
                                <a:lnTo>
                                  <a:pt x="7648" y="2991"/>
                                </a:lnTo>
                                <a:lnTo>
                                  <a:pt x="7644" y="3005"/>
                                </a:lnTo>
                                <a:lnTo>
                                  <a:pt x="7641" y="3019"/>
                                </a:lnTo>
                                <a:lnTo>
                                  <a:pt x="7639" y="3033"/>
                                </a:lnTo>
                                <a:lnTo>
                                  <a:pt x="7638" y="3047"/>
                                </a:lnTo>
                                <a:lnTo>
                                  <a:pt x="7641" y="3061"/>
                                </a:lnTo>
                                <a:lnTo>
                                  <a:pt x="7643" y="3075"/>
                                </a:lnTo>
                                <a:lnTo>
                                  <a:pt x="7646" y="3089"/>
                                </a:lnTo>
                                <a:lnTo>
                                  <a:pt x="7652" y="3101"/>
                                </a:lnTo>
                                <a:lnTo>
                                  <a:pt x="7657" y="3115"/>
                                </a:lnTo>
                                <a:lnTo>
                                  <a:pt x="7665" y="3126"/>
                                </a:lnTo>
                                <a:lnTo>
                                  <a:pt x="7674" y="3137"/>
                                </a:lnTo>
                                <a:lnTo>
                                  <a:pt x="7683" y="3147"/>
                                </a:lnTo>
                                <a:lnTo>
                                  <a:pt x="7694" y="3157"/>
                                </a:lnTo>
                                <a:lnTo>
                                  <a:pt x="7707" y="3165"/>
                                </a:lnTo>
                                <a:lnTo>
                                  <a:pt x="7719" y="3173"/>
                                </a:lnTo>
                                <a:lnTo>
                                  <a:pt x="7733" y="3179"/>
                                </a:lnTo>
                                <a:lnTo>
                                  <a:pt x="7747" y="3183"/>
                                </a:lnTo>
                                <a:lnTo>
                                  <a:pt x="7761" y="3186"/>
                                </a:lnTo>
                                <a:lnTo>
                                  <a:pt x="7775" y="3187"/>
                                </a:lnTo>
                                <a:lnTo>
                                  <a:pt x="7789" y="3187"/>
                                </a:lnTo>
                                <a:lnTo>
                                  <a:pt x="7803" y="3186"/>
                                </a:lnTo>
                                <a:lnTo>
                                  <a:pt x="7817" y="3184"/>
                                </a:lnTo>
                                <a:lnTo>
                                  <a:pt x="7831" y="3181"/>
                                </a:lnTo>
                                <a:lnTo>
                                  <a:pt x="7843" y="3175"/>
                                </a:lnTo>
                                <a:lnTo>
                                  <a:pt x="7855" y="3168"/>
                                </a:lnTo>
                                <a:lnTo>
                                  <a:pt x="7868" y="3162"/>
                                </a:lnTo>
                                <a:lnTo>
                                  <a:pt x="7879" y="3153"/>
                                </a:lnTo>
                                <a:lnTo>
                                  <a:pt x="7889" y="3143"/>
                                </a:lnTo>
                                <a:lnTo>
                                  <a:pt x="7899" y="3133"/>
                                </a:lnTo>
                                <a:lnTo>
                                  <a:pt x="7907" y="3120"/>
                                </a:lnTo>
                                <a:lnTo>
                                  <a:pt x="7915" y="3107"/>
                                </a:lnTo>
                                <a:lnTo>
                                  <a:pt x="7957" y="3022"/>
                                </a:lnTo>
                                <a:lnTo>
                                  <a:pt x="8000" y="2943"/>
                                </a:lnTo>
                                <a:lnTo>
                                  <a:pt x="8021" y="2907"/>
                                </a:lnTo>
                                <a:lnTo>
                                  <a:pt x="8042" y="2873"/>
                                </a:lnTo>
                                <a:lnTo>
                                  <a:pt x="8062" y="2839"/>
                                </a:lnTo>
                                <a:lnTo>
                                  <a:pt x="8084" y="2809"/>
                                </a:lnTo>
                                <a:lnTo>
                                  <a:pt x="8105" y="2780"/>
                                </a:lnTo>
                                <a:lnTo>
                                  <a:pt x="8127" y="2752"/>
                                </a:lnTo>
                                <a:lnTo>
                                  <a:pt x="8150" y="2727"/>
                                </a:lnTo>
                                <a:lnTo>
                                  <a:pt x="8172" y="2703"/>
                                </a:lnTo>
                                <a:lnTo>
                                  <a:pt x="8195" y="2682"/>
                                </a:lnTo>
                                <a:lnTo>
                                  <a:pt x="8219" y="2664"/>
                                </a:lnTo>
                                <a:lnTo>
                                  <a:pt x="8231" y="2655"/>
                                </a:lnTo>
                                <a:lnTo>
                                  <a:pt x="8244" y="2646"/>
                                </a:lnTo>
                                <a:lnTo>
                                  <a:pt x="8256" y="2640"/>
                                </a:lnTo>
                                <a:lnTo>
                                  <a:pt x="8268" y="2632"/>
                                </a:lnTo>
                                <a:lnTo>
                                  <a:pt x="8290" y="2622"/>
                                </a:lnTo>
                                <a:lnTo>
                                  <a:pt x="8312" y="2613"/>
                                </a:lnTo>
                                <a:lnTo>
                                  <a:pt x="8336" y="2605"/>
                                </a:lnTo>
                                <a:lnTo>
                                  <a:pt x="8360" y="2598"/>
                                </a:lnTo>
                                <a:lnTo>
                                  <a:pt x="8386" y="2592"/>
                                </a:lnTo>
                                <a:lnTo>
                                  <a:pt x="8413" y="2588"/>
                                </a:lnTo>
                                <a:lnTo>
                                  <a:pt x="8441" y="2585"/>
                                </a:lnTo>
                                <a:lnTo>
                                  <a:pt x="8470" y="2584"/>
                                </a:lnTo>
                                <a:lnTo>
                                  <a:pt x="8500" y="2582"/>
                                </a:lnTo>
                                <a:lnTo>
                                  <a:pt x="8533" y="2584"/>
                                </a:lnTo>
                                <a:lnTo>
                                  <a:pt x="8566" y="2586"/>
                                </a:lnTo>
                                <a:lnTo>
                                  <a:pt x="8601" y="2589"/>
                                </a:lnTo>
                                <a:lnTo>
                                  <a:pt x="8638" y="2594"/>
                                </a:lnTo>
                                <a:lnTo>
                                  <a:pt x="8676" y="2600"/>
                                </a:lnTo>
                                <a:lnTo>
                                  <a:pt x="8716" y="2607"/>
                                </a:lnTo>
                                <a:lnTo>
                                  <a:pt x="8758" y="2616"/>
                                </a:lnTo>
                                <a:lnTo>
                                  <a:pt x="8734" y="2652"/>
                                </a:lnTo>
                                <a:lnTo>
                                  <a:pt x="8711" y="2688"/>
                                </a:lnTo>
                                <a:lnTo>
                                  <a:pt x="8689" y="2724"/>
                                </a:lnTo>
                                <a:lnTo>
                                  <a:pt x="8668" y="2761"/>
                                </a:lnTo>
                                <a:lnTo>
                                  <a:pt x="8648" y="2799"/>
                                </a:lnTo>
                                <a:lnTo>
                                  <a:pt x="8628" y="2837"/>
                                </a:lnTo>
                                <a:lnTo>
                                  <a:pt x="8610" y="2876"/>
                                </a:lnTo>
                                <a:lnTo>
                                  <a:pt x="8592" y="2916"/>
                                </a:lnTo>
                                <a:lnTo>
                                  <a:pt x="8575" y="2957"/>
                                </a:lnTo>
                                <a:lnTo>
                                  <a:pt x="8561" y="2998"/>
                                </a:lnTo>
                                <a:lnTo>
                                  <a:pt x="8546" y="3041"/>
                                </a:lnTo>
                                <a:lnTo>
                                  <a:pt x="8533" y="3083"/>
                                </a:lnTo>
                                <a:lnTo>
                                  <a:pt x="8520" y="3127"/>
                                </a:lnTo>
                                <a:lnTo>
                                  <a:pt x="8510" y="3171"/>
                                </a:lnTo>
                                <a:lnTo>
                                  <a:pt x="8500" y="3215"/>
                                </a:lnTo>
                                <a:lnTo>
                                  <a:pt x="8491" y="3261"/>
                                </a:lnTo>
                                <a:lnTo>
                                  <a:pt x="8490" y="3276"/>
                                </a:lnTo>
                                <a:lnTo>
                                  <a:pt x="8490" y="3291"/>
                                </a:lnTo>
                                <a:lnTo>
                                  <a:pt x="8491" y="3305"/>
                                </a:lnTo>
                                <a:lnTo>
                                  <a:pt x="8493" y="3319"/>
                                </a:lnTo>
                                <a:lnTo>
                                  <a:pt x="8498" y="3332"/>
                                </a:lnTo>
                                <a:lnTo>
                                  <a:pt x="8502" y="3345"/>
                                </a:lnTo>
                                <a:lnTo>
                                  <a:pt x="8509" y="3358"/>
                                </a:lnTo>
                                <a:lnTo>
                                  <a:pt x="8517" y="3370"/>
                                </a:lnTo>
                                <a:lnTo>
                                  <a:pt x="8526" y="3380"/>
                                </a:lnTo>
                                <a:lnTo>
                                  <a:pt x="8535" y="3390"/>
                                </a:lnTo>
                                <a:lnTo>
                                  <a:pt x="8546" y="3400"/>
                                </a:lnTo>
                                <a:lnTo>
                                  <a:pt x="8557" y="3408"/>
                                </a:lnTo>
                                <a:lnTo>
                                  <a:pt x="8569" y="3415"/>
                                </a:lnTo>
                                <a:lnTo>
                                  <a:pt x="8583" y="3421"/>
                                </a:lnTo>
                                <a:lnTo>
                                  <a:pt x="8596" y="3425"/>
                                </a:lnTo>
                                <a:lnTo>
                                  <a:pt x="8611" y="3428"/>
                                </a:lnTo>
                                <a:lnTo>
                                  <a:pt x="8625" y="3431"/>
                                </a:lnTo>
                                <a:lnTo>
                                  <a:pt x="8640" y="3431"/>
                                </a:lnTo>
                                <a:lnTo>
                                  <a:pt x="8655" y="3430"/>
                                </a:lnTo>
                                <a:lnTo>
                                  <a:pt x="8669" y="3426"/>
                                </a:lnTo>
                                <a:lnTo>
                                  <a:pt x="8683" y="3423"/>
                                </a:lnTo>
                                <a:lnTo>
                                  <a:pt x="8695" y="3417"/>
                                </a:lnTo>
                                <a:lnTo>
                                  <a:pt x="8707" y="3412"/>
                                </a:lnTo>
                                <a:lnTo>
                                  <a:pt x="8719" y="3404"/>
                                </a:lnTo>
                                <a:lnTo>
                                  <a:pt x="8731" y="3395"/>
                                </a:lnTo>
                                <a:lnTo>
                                  <a:pt x="8741" y="3385"/>
                                </a:lnTo>
                                <a:lnTo>
                                  <a:pt x="8750" y="3375"/>
                                </a:lnTo>
                                <a:lnTo>
                                  <a:pt x="8758" y="3363"/>
                                </a:lnTo>
                                <a:lnTo>
                                  <a:pt x="8764" y="3351"/>
                                </a:lnTo>
                                <a:lnTo>
                                  <a:pt x="8770" y="3338"/>
                                </a:lnTo>
                                <a:lnTo>
                                  <a:pt x="8774" y="3324"/>
                                </a:lnTo>
                                <a:lnTo>
                                  <a:pt x="8778" y="3310"/>
                                </a:lnTo>
                                <a:lnTo>
                                  <a:pt x="8783" y="3280"/>
                                </a:lnTo>
                                <a:lnTo>
                                  <a:pt x="8789" y="3252"/>
                                </a:lnTo>
                                <a:lnTo>
                                  <a:pt x="8796" y="3224"/>
                                </a:lnTo>
                                <a:lnTo>
                                  <a:pt x="8802" y="3198"/>
                                </a:lnTo>
                                <a:lnTo>
                                  <a:pt x="8810" y="3171"/>
                                </a:lnTo>
                                <a:lnTo>
                                  <a:pt x="8818" y="3144"/>
                                </a:lnTo>
                                <a:lnTo>
                                  <a:pt x="8827" y="3117"/>
                                </a:lnTo>
                                <a:lnTo>
                                  <a:pt x="8836" y="3091"/>
                                </a:lnTo>
                                <a:lnTo>
                                  <a:pt x="8845" y="3065"/>
                                </a:lnTo>
                                <a:lnTo>
                                  <a:pt x="8856" y="3040"/>
                                </a:lnTo>
                                <a:lnTo>
                                  <a:pt x="8866" y="3014"/>
                                </a:lnTo>
                                <a:lnTo>
                                  <a:pt x="8877" y="2989"/>
                                </a:lnTo>
                                <a:lnTo>
                                  <a:pt x="8901" y="2940"/>
                                </a:lnTo>
                                <a:lnTo>
                                  <a:pt x="8927" y="2893"/>
                                </a:lnTo>
                                <a:lnTo>
                                  <a:pt x="8955" y="2846"/>
                                </a:lnTo>
                                <a:lnTo>
                                  <a:pt x="8984" y="2801"/>
                                </a:lnTo>
                                <a:lnTo>
                                  <a:pt x="9014" y="2757"/>
                                </a:lnTo>
                                <a:lnTo>
                                  <a:pt x="9046" y="2714"/>
                                </a:lnTo>
                                <a:lnTo>
                                  <a:pt x="9080" y="2672"/>
                                </a:lnTo>
                                <a:lnTo>
                                  <a:pt x="9116" y="2632"/>
                                </a:lnTo>
                                <a:lnTo>
                                  <a:pt x="9152" y="2592"/>
                                </a:lnTo>
                                <a:lnTo>
                                  <a:pt x="9190" y="2554"/>
                                </a:lnTo>
                                <a:close/>
                                <a:moveTo>
                                  <a:pt x="6809" y="3818"/>
                                </a:moveTo>
                                <a:lnTo>
                                  <a:pt x="6887" y="3849"/>
                                </a:lnTo>
                                <a:lnTo>
                                  <a:pt x="6967" y="3878"/>
                                </a:lnTo>
                                <a:lnTo>
                                  <a:pt x="7046" y="3907"/>
                                </a:lnTo>
                                <a:lnTo>
                                  <a:pt x="7126" y="3934"/>
                                </a:lnTo>
                                <a:lnTo>
                                  <a:pt x="7206" y="3960"/>
                                </a:lnTo>
                                <a:lnTo>
                                  <a:pt x="7287" y="3984"/>
                                </a:lnTo>
                                <a:lnTo>
                                  <a:pt x="7367" y="4008"/>
                                </a:lnTo>
                                <a:lnTo>
                                  <a:pt x="7449" y="4030"/>
                                </a:lnTo>
                                <a:lnTo>
                                  <a:pt x="7531" y="4051"/>
                                </a:lnTo>
                                <a:lnTo>
                                  <a:pt x="7614" y="4072"/>
                                </a:lnTo>
                                <a:lnTo>
                                  <a:pt x="7696" y="4089"/>
                                </a:lnTo>
                                <a:lnTo>
                                  <a:pt x="7779" y="4107"/>
                                </a:lnTo>
                                <a:lnTo>
                                  <a:pt x="7863" y="4123"/>
                                </a:lnTo>
                                <a:lnTo>
                                  <a:pt x="7948" y="4138"/>
                                </a:lnTo>
                                <a:lnTo>
                                  <a:pt x="8032" y="4151"/>
                                </a:lnTo>
                                <a:lnTo>
                                  <a:pt x="8118" y="4163"/>
                                </a:lnTo>
                                <a:lnTo>
                                  <a:pt x="8207" y="4174"/>
                                </a:lnTo>
                                <a:lnTo>
                                  <a:pt x="8296" y="4184"/>
                                </a:lnTo>
                                <a:lnTo>
                                  <a:pt x="8387" y="4191"/>
                                </a:lnTo>
                                <a:lnTo>
                                  <a:pt x="8478" y="4197"/>
                                </a:lnTo>
                                <a:lnTo>
                                  <a:pt x="8568" y="4202"/>
                                </a:lnTo>
                                <a:lnTo>
                                  <a:pt x="8660" y="4204"/>
                                </a:lnTo>
                                <a:lnTo>
                                  <a:pt x="8753" y="4205"/>
                                </a:lnTo>
                                <a:lnTo>
                                  <a:pt x="8845" y="4205"/>
                                </a:lnTo>
                                <a:lnTo>
                                  <a:pt x="8939" y="4203"/>
                                </a:lnTo>
                                <a:lnTo>
                                  <a:pt x="9033" y="4198"/>
                                </a:lnTo>
                                <a:lnTo>
                                  <a:pt x="9127" y="4191"/>
                                </a:lnTo>
                                <a:lnTo>
                                  <a:pt x="9222" y="4184"/>
                                </a:lnTo>
                                <a:lnTo>
                                  <a:pt x="9318" y="4175"/>
                                </a:lnTo>
                                <a:lnTo>
                                  <a:pt x="9415" y="4162"/>
                                </a:lnTo>
                                <a:lnTo>
                                  <a:pt x="9511" y="4149"/>
                                </a:lnTo>
                                <a:lnTo>
                                  <a:pt x="9608" y="4133"/>
                                </a:lnTo>
                                <a:lnTo>
                                  <a:pt x="9673" y="4125"/>
                                </a:lnTo>
                                <a:lnTo>
                                  <a:pt x="9738" y="4115"/>
                                </a:lnTo>
                                <a:lnTo>
                                  <a:pt x="9805" y="4104"/>
                                </a:lnTo>
                                <a:lnTo>
                                  <a:pt x="9871" y="4089"/>
                                </a:lnTo>
                                <a:lnTo>
                                  <a:pt x="9938" y="4074"/>
                                </a:lnTo>
                                <a:lnTo>
                                  <a:pt x="10007" y="4057"/>
                                </a:lnTo>
                                <a:lnTo>
                                  <a:pt x="10076" y="4038"/>
                                </a:lnTo>
                                <a:lnTo>
                                  <a:pt x="10145" y="4018"/>
                                </a:lnTo>
                                <a:lnTo>
                                  <a:pt x="10216" y="3998"/>
                                </a:lnTo>
                                <a:lnTo>
                                  <a:pt x="10286" y="3975"/>
                                </a:lnTo>
                                <a:lnTo>
                                  <a:pt x="10358" y="3952"/>
                                </a:lnTo>
                                <a:lnTo>
                                  <a:pt x="10430" y="3927"/>
                                </a:lnTo>
                                <a:lnTo>
                                  <a:pt x="10502" y="3902"/>
                                </a:lnTo>
                                <a:lnTo>
                                  <a:pt x="10576" y="3878"/>
                                </a:lnTo>
                                <a:lnTo>
                                  <a:pt x="10650" y="3851"/>
                                </a:lnTo>
                                <a:lnTo>
                                  <a:pt x="10725" y="3825"/>
                                </a:lnTo>
                                <a:lnTo>
                                  <a:pt x="10894" y="3766"/>
                                </a:lnTo>
                                <a:lnTo>
                                  <a:pt x="11065" y="3707"/>
                                </a:lnTo>
                                <a:lnTo>
                                  <a:pt x="11153" y="3678"/>
                                </a:lnTo>
                                <a:lnTo>
                                  <a:pt x="11240" y="3650"/>
                                </a:lnTo>
                                <a:lnTo>
                                  <a:pt x="11328" y="3623"/>
                                </a:lnTo>
                                <a:lnTo>
                                  <a:pt x="11418" y="3596"/>
                                </a:lnTo>
                                <a:lnTo>
                                  <a:pt x="11508" y="3572"/>
                                </a:lnTo>
                                <a:lnTo>
                                  <a:pt x="11598" y="3548"/>
                                </a:lnTo>
                                <a:lnTo>
                                  <a:pt x="11690" y="3526"/>
                                </a:lnTo>
                                <a:lnTo>
                                  <a:pt x="11782" y="3505"/>
                                </a:lnTo>
                                <a:lnTo>
                                  <a:pt x="11874" y="3486"/>
                                </a:lnTo>
                                <a:lnTo>
                                  <a:pt x="11966" y="3470"/>
                                </a:lnTo>
                                <a:lnTo>
                                  <a:pt x="12060" y="3455"/>
                                </a:lnTo>
                                <a:lnTo>
                                  <a:pt x="12154" y="3443"/>
                                </a:lnTo>
                                <a:lnTo>
                                  <a:pt x="12250" y="3434"/>
                                </a:lnTo>
                                <a:lnTo>
                                  <a:pt x="12345" y="3427"/>
                                </a:lnTo>
                                <a:lnTo>
                                  <a:pt x="12440" y="3424"/>
                                </a:lnTo>
                                <a:lnTo>
                                  <a:pt x="12536" y="3423"/>
                                </a:lnTo>
                                <a:lnTo>
                                  <a:pt x="12632" y="3426"/>
                                </a:lnTo>
                                <a:lnTo>
                                  <a:pt x="12729" y="3433"/>
                                </a:lnTo>
                                <a:lnTo>
                                  <a:pt x="12826" y="3443"/>
                                </a:lnTo>
                                <a:lnTo>
                                  <a:pt x="12923" y="3458"/>
                                </a:lnTo>
                                <a:lnTo>
                                  <a:pt x="13022" y="3475"/>
                                </a:lnTo>
                                <a:lnTo>
                                  <a:pt x="13119" y="3498"/>
                                </a:lnTo>
                                <a:lnTo>
                                  <a:pt x="13218" y="3526"/>
                                </a:lnTo>
                                <a:lnTo>
                                  <a:pt x="13316" y="3557"/>
                                </a:lnTo>
                                <a:lnTo>
                                  <a:pt x="13416" y="3593"/>
                                </a:lnTo>
                                <a:lnTo>
                                  <a:pt x="13514" y="3636"/>
                                </a:lnTo>
                                <a:lnTo>
                                  <a:pt x="13614" y="3682"/>
                                </a:lnTo>
                                <a:lnTo>
                                  <a:pt x="13714" y="3734"/>
                                </a:lnTo>
                                <a:lnTo>
                                  <a:pt x="13721" y="3739"/>
                                </a:lnTo>
                                <a:lnTo>
                                  <a:pt x="13730" y="3742"/>
                                </a:lnTo>
                                <a:lnTo>
                                  <a:pt x="13761" y="3765"/>
                                </a:lnTo>
                                <a:lnTo>
                                  <a:pt x="13793" y="3791"/>
                                </a:lnTo>
                                <a:lnTo>
                                  <a:pt x="13810" y="3806"/>
                                </a:lnTo>
                                <a:lnTo>
                                  <a:pt x="13827" y="3821"/>
                                </a:lnTo>
                                <a:lnTo>
                                  <a:pt x="13842" y="3835"/>
                                </a:lnTo>
                                <a:lnTo>
                                  <a:pt x="13857" y="3851"/>
                                </a:lnTo>
                                <a:lnTo>
                                  <a:pt x="13870" y="3867"/>
                                </a:lnTo>
                                <a:lnTo>
                                  <a:pt x="13883" y="3882"/>
                                </a:lnTo>
                                <a:lnTo>
                                  <a:pt x="13893" y="3898"/>
                                </a:lnTo>
                                <a:lnTo>
                                  <a:pt x="13899" y="3912"/>
                                </a:lnTo>
                                <a:lnTo>
                                  <a:pt x="13903" y="3920"/>
                                </a:lnTo>
                                <a:lnTo>
                                  <a:pt x="13905" y="3927"/>
                                </a:lnTo>
                                <a:lnTo>
                                  <a:pt x="13906" y="3935"/>
                                </a:lnTo>
                                <a:lnTo>
                                  <a:pt x="13907" y="3942"/>
                                </a:lnTo>
                                <a:lnTo>
                                  <a:pt x="13907" y="3948"/>
                                </a:lnTo>
                                <a:lnTo>
                                  <a:pt x="13906" y="3955"/>
                                </a:lnTo>
                                <a:lnTo>
                                  <a:pt x="13904" y="3961"/>
                                </a:lnTo>
                                <a:lnTo>
                                  <a:pt x="13902" y="3967"/>
                                </a:lnTo>
                                <a:lnTo>
                                  <a:pt x="13899" y="3971"/>
                                </a:lnTo>
                                <a:lnTo>
                                  <a:pt x="13896" y="3973"/>
                                </a:lnTo>
                                <a:lnTo>
                                  <a:pt x="13893" y="3974"/>
                                </a:lnTo>
                                <a:lnTo>
                                  <a:pt x="13888" y="3975"/>
                                </a:lnTo>
                                <a:lnTo>
                                  <a:pt x="13878" y="3975"/>
                                </a:lnTo>
                                <a:lnTo>
                                  <a:pt x="13867" y="3972"/>
                                </a:lnTo>
                                <a:lnTo>
                                  <a:pt x="13854" y="3968"/>
                                </a:lnTo>
                                <a:lnTo>
                                  <a:pt x="13839" y="3962"/>
                                </a:lnTo>
                                <a:lnTo>
                                  <a:pt x="13824" y="3955"/>
                                </a:lnTo>
                                <a:lnTo>
                                  <a:pt x="13809" y="3946"/>
                                </a:lnTo>
                                <a:lnTo>
                                  <a:pt x="13776" y="3928"/>
                                </a:lnTo>
                                <a:lnTo>
                                  <a:pt x="13745" y="3908"/>
                                </a:lnTo>
                                <a:lnTo>
                                  <a:pt x="13715" y="3888"/>
                                </a:lnTo>
                                <a:lnTo>
                                  <a:pt x="13688" y="3868"/>
                                </a:lnTo>
                                <a:lnTo>
                                  <a:pt x="13674" y="3858"/>
                                </a:lnTo>
                                <a:lnTo>
                                  <a:pt x="13660" y="3849"/>
                                </a:lnTo>
                                <a:lnTo>
                                  <a:pt x="13646" y="3838"/>
                                </a:lnTo>
                                <a:lnTo>
                                  <a:pt x="13633" y="3830"/>
                                </a:lnTo>
                                <a:lnTo>
                                  <a:pt x="13627" y="3826"/>
                                </a:lnTo>
                                <a:lnTo>
                                  <a:pt x="13623" y="3823"/>
                                </a:lnTo>
                                <a:lnTo>
                                  <a:pt x="13610" y="3815"/>
                                </a:lnTo>
                                <a:lnTo>
                                  <a:pt x="13593" y="3805"/>
                                </a:lnTo>
                                <a:lnTo>
                                  <a:pt x="13573" y="3794"/>
                                </a:lnTo>
                                <a:lnTo>
                                  <a:pt x="13548" y="3780"/>
                                </a:lnTo>
                                <a:lnTo>
                                  <a:pt x="13520" y="3766"/>
                                </a:lnTo>
                                <a:lnTo>
                                  <a:pt x="13489" y="3749"/>
                                </a:lnTo>
                                <a:lnTo>
                                  <a:pt x="13456" y="3732"/>
                                </a:lnTo>
                                <a:lnTo>
                                  <a:pt x="13421" y="3715"/>
                                </a:lnTo>
                                <a:lnTo>
                                  <a:pt x="13370" y="3691"/>
                                </a:lnTo>
                                <a:lnTo>
                                  <a:pt x="13316" y="3666"/>
                                </a:lnTo>
                                <a:lnTo>
                                  <a:pt x="13258" y="3641"/>
                                </a:lnTo>
                                <a:lnTo>
                                  <a:pt x="13198" y="3617"/>
                                </a:lnTo>
                                <a:lnTo>
                                  <a:pt x="13135" y="3592"/>
                                </a:lnTo>
                                <a:lnTo>
                                  <a:pt x="13070" y="3570"/>
                                </a:lnTo>
                                <a:lnTo>
                                  <a:pt x="13004" y="3547"/>
                                </a:lnTo>
                                <a:lnTo>
                                  <a:pt x="12936" y="3528"/>
                                </a:lnTo>
                                <a:lnTo>
                                  <a:pt x="12902" y="3519"/>
                                </a:lnTo>
                                <a:lnTo>
                                  <a:pt x="12867" y="3510"/>
                                </a:lnTo>
                                <a:lnTo>
                                  <a:pt x="12833" y="3502"/>
                                </a:lnTo>
                                <a:lnTo>
                                  <a:pt x="12798" y="3496"/>
                                </a:lnTo>
                                <a:lnTo>
                                  <a:pt x="12764" y="3489"/>
                                </a:lnTo>
                                <a:lnTo>
                                  <a:pt x="12730" y="3483"/>
                                </a:lnTo>
                                <a:lnTo>
                                  <a:pt x="12695" y="3479"/>
                                </a:lnTo>
                                <a:lnTo>
                                  <a:pt x="12661" y="3474"/>
                                </a:lnTo>
                                <a:lnTo>
                                  <a:pt x="12627" y="3472"/>
                                </a:lnTo>
                                <a:lnTo>
                                  <a:pt x="12593" y="3470"/>
                                </a:lnTo>
                                <a:lnTo>
                                  <a:pt x="12560" y="3469"/>
                                </a:lnTo>
                                <a:lnTo>
                                  <a:pt x="12527" y="3470"/>
                                </a:lnTo>
                                <a:lnTo>
                                  <a:pt x="12495" y="3471"/>
                                </a:lnTo>
                                <a:lnTo>
                                  <a:pt x="12462" y="3473"/>
                                </a:lnTo>
                                <a:lnTo>
                                  <a:pt x="12431" y="3478"/>
                                </a:lnTo>
                                <a:lnTo>
                                  <a:pt x="12400" y="3482"/>
                                </a:lnTo>
                                <a:lnTo>
                                  <a:pt x="12378" y="3487"/>
                                </a:lnTo>
                                <a:lnTo>
                                  <a:pt x="12373" y="3488"/>
                                </a:lnTo>
                                <a:lnTo>
                                  <a:pt x="12300" y="3502"/>
                                </a:lnTo>
                                <a:lnTo>
                                  <a:pt x="12227" y="3516"/>
                                </a:lnTo>
                                <a:lnTo>
                                  <a:pt x="12153" y="3531"/>
                                </a:lnTo>
                                <a:lnTo>
                                  <a:pt x="12077" y="3548"/>
                                </a:lnTo>
                                <a:lnTo>
                                  <a:pt x="11997" y="3568"/>
                                </a:lnTo>
                                <a:lnTo>
                                  <a:pt x="11910" y="3591"/>
                                </a:lnTo>
                                <a:lnTo>
                                  <a:pt x="11815" y="3617"/>
                                </a:lnTo>
                                <a:lnTo>
                                  <a:pt x="11712" y="3648"/>
                                </a:lnTo>
                                <a:lnTo>
                                  <a:pt x="11597" y="3684"/>
                                </a:lnTo>
                                <a:lnTo>
                                  <a:pt x="11471" y="3725"/>
                                </a:lnTo>
                                <a:lnTo>
                                  <a:pt x="11330" y="3775"/>
                                </a:lnTo>
                                <a:lnTo>
                                  <a:pt x="11173" y="3831"/>
                                </a:lnTo>
                                <a:lnTo>
                                  <a:pt x="10998" y="3893"/>
                                </a:lnTo>
                                <a:lnTo>
                                  <a:pt x="10805" y="3966"/>
                                </a:lnTo>
                                <a:lnTo>
                                  <a:pt x="10590" y="4048"/>
                                </a:lnTo>
                                <a:lnTo>
                                  <a:pt x="10354" y="4140"/>
                                </a:lnTo>
                                <a:lnTo>
                                  <a:pt x="10351" y="4141"/>
                                </a:lnTo>
                                <a:lnTo>
                                  <a:pt x="10283" y="4167"/>
                                </a:lnTo>
                                <a:lnTo>
                                  <a:pt x="10215" y="4191"/>
                                </a:lnTo>
                                <a:lnTo>
                                  <a:pt x="10145" y="4214"/>
                                </a:lnTo>
                                <a:lnTo>
                                  <a:pt x="10076" y="4235"/>
                                </a:lnTo>
                                <a:lnTo>
                                  <a:pt x="10008" y="4255"/>
                                </a:lnTo>
                                <a:lnTo>
                                  <a:pt x="9938" y="4274"/>
                                </a:lnTo>
                                <a:lnTo>
                                  <a:pt x="9869" y="4292"/>
                                </a:lnTo>
                                <a:lnTo>
                                  <a:pt x="9800" y="4308"/>
                                </a:lnTo>
                                <a:lnTo>
                                  <a:pt x="9729" y="4324"/>
                                </a:lnTo>
                                <a:lnTo>
                                  <a:pt x="9659" y="4337"/>
                                </a:lnTo>
                                <a:lnTo>
                                  <a:pt x="9588" y="4349"/>
                                </a:lnTo>
                                <a:lnTo>
                                  <a:pt x="9519" y="4361"/>
                                </a:lnTo>
                                <a:lnTo>
                                  <a:pt x="9448" y="4372"/>
                                </a:lnTo>
                                <a:lnTo>
                                  <a:pt x="9379" y="4381"/>
                                </a:lnTo>
                                <a:lnTo>
                                  <a:pt x="9308" y="4389"/>
                                </a:lnTo>
                                <a:lnTo>
                                  <a:pt x="9239" y="4395"/>
                                </a:lnTo>
                                <a:lnTo>
                                  <a:pt x="9149" y="4403"/>
                                </a:lnTo>
                                <a:lnTo>
                                  <a:pt x="9061" y="4409"/>
                                </a:lnTo>
                                <a:lnTo>
                                  <a:pt x="8972" y="4413"/>
                                </a:lnTo>
                                <a:lnTo>
                                  <a:pt x="8885" y="4417"/>
                                </a:lnTo>
                                <a:lnTo>
                                  <a:pt x="8799" y="4418"/>
                                </a:lnTo>
                                <a:lnTo>
                                  <a:pt x="8713" y="4418"/>
                                </a:lnTo>
                                <a:lnTo>
                                  <a:pt x="8628" y="4417"/>
                                </a:lnTo>
                                <a:lnTo>
                                  <a:pt x="8545" y="4414"/>
                                </a:lnTo>
                                <a:lnTo>
                                  <a:pt x="8462" y="4411"/>
                                </a:lnTo>
                                <a:lnTo>
                                  <a:pt x="8380" y="4405"/>
                                </a:lnTo>
                                <a:lnTo>
                                  <a:pt x="8301" y="4400"/>
                                </a:lnTo>
                                <a:lnTo>
                                  <a:pt x="8221" y="4393"/>
                                </a:lnTo>
                                <a:lnTo>
                                  <a:pt x="8144" y="4385"/>
                                </a:lnTo>
                                <a:lnTo>
                                  <a:pt x="8069" y="4376"/>
                                </a:lnTo>
                                <a:lnTo>
                                  <a:pt x="7994" y="4367"/>
                                </a:lnTo>
                                <a:lnTo>
                                  <a:pt x="7923" y="4357"/>
                                </a:lnTo>
                                <a:lnTo>
                                  <a:pt x="7852" y="4346"/>
                                </a:lnTo>
                                <a:lnTo>
                                  <a:pt x="7784" y="4335"/>
                                </a:lnTo>
                                <a:lnTo>
                                  <a:pt x="7717" y="4323"/>
                                </a:lnTo>
                                <a:lnTo>
                                  <a:pt x="7652" y="4310"/>
                                </a:lnTo>
                                <a:lnTo>
                                  <a:pt x="7590" y="4297"/>
                                </a:lnTo>
                                <a:lnTo>
                                  <a:pt x="7530" y="4283"/>
                                </a:lnTo>
                                <a:lnTo>
                                  <a:pt x="7471" y="4270"/>
                                </a:lnTo>
                                <a:lnTo>
                                  <a:pt x="7417" y="4255"/>
                                </a:lnTo>
                                <a:lnTo>
                                  <a:pt x="7363" y="4242"/>
                                </a:lnTo>
                                <a:lnTo>
                                  <a:pt x="7313" y="4227"/>
                                </a:lnTo>
                                <a:lnTo>
                                  <a:pt x="7266" y="4213"/>
                                </a:lnTo>
                                <a:lnTo>
                                  <a:pt x="7220" y="4198"/>
                                </a:lnTo>
                                <a:lnTo>
                                  <a:pt x="7178" y="4184"/>
                                </a:lnTo>
                                <a:lnTo>
                                  <a:pt x="7139" y="4170"/>
                                </a:lnTo>
                                <a:lnTo>
                                  <a:pt x="7102" y="4156"/>
                                </a:lnTo>
                                <a:lnTo>
                                  <a:pt x="7070" y="4142"/>
                                </a:lnTo>
                                <a:lnTo>
                                  <a:pt x="7035" y="4126"/>
                                </a:lnTo>
                                <a:lnTo>
                                  <a:pt x="7003" y="4111"/>
                                </a:lnTo>
                                <a:lnTo>
                                  <a:pt x="6973" y="4096"/>
                                </a:lnTo>
                                <a:lnTo>
                                  <a:pt x="6947" y="4082"/>
                                </a:lnTo>
                                <a:lnTo>
                                  <a:pt x="6922" y="4067"/>
                                </a:lnTo>
                                <a:lnTo>
                                  <a:pt x="6900" y="4053"/>
                                </a:lnTo>
                                <a:lnTo>
                                  <a:pt x="6879" y="4038"/>
                                </a:lnTo>
                                <a:lnTo>
                                  <a:pt x="6861" y="4024"/>
                                </a:lnTo>
                                <a:lnTo>
                                  <a:pt x="6846" y="4010"/>
                                </a:lnTo>
                                <a:lnTo>
                                  <a:pt x="6831" y="3996"/>
                                </a:lnTo>
                                <a:lnTo>
                                  <a:pt x="6820" y="3983"/>
                                </a:lnTo>
                                <a:lnTo>
                                  <a:pt x="6810" y="3971"/>
                                </a:lnTo>
                                <a:lnTo>
                                  <a:pt x="6802" y="3957"/>
                                </a:lnTo>
                                <a:lnTo>
                                  <a:pt x="6795" y="3945"/>
                                </a:lnTo>
                                <a:lnTo>
                                  <a:pt x="6791" y="3931"/>
                                </a:lnTo>
                                <a:lnTo>
                                  <a:pt x="6788" y="3919"/>
                                </a:lnTo>
                                <a:lnTo>
                                  <a:pt x="6785" y="3908"/>
                                </a:lnTo>
                                <a:lnTo>
                                  <a:pt x="6785" y="3896"/>
                                </a:lnTo>
                                <a:lnTo>
                                  <a:pt x="6787" y="3883"/>
                                </a:lnTo>
                                <a:lnTo>
                                  <a:pt x="6789" y="3871"/>
                                </a:lnTo>
                                <a:lnTo>
                                  <a:pt x="6792" y="3859"/>
                                </a:lnTo>
                                <a:lnTo>
                                  <a:pt x="6797" y="3845"/>
                                </a:lnTo>
                                <a:lnTo>
                                  <a:pt x="6802" y="3832"/>
                                </a:lnTo>
                                <a:lnTo>
                                  <a:pt x="6809" y="3818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3033"/>
                        <wps:cNvSpPr>
                          <a:spLocks/>
                        </wps:cNvSpPr>
                        <wps:spPr bwMode="auto">
                          <a:xfrm>
                            <a:off x="9531" y="6278"/>
                            <a:ext cx="769" cy="372"/>
                          </a:xfrm>
                          <a:custGeom>
                            <a:avLst/>
                            <a:gdLst>
                              <a:gd name="T0" fmla="*/ 455 w 2306"/>
                              <a:gd name="T1" fmla="*/ 54 h 1116"/>
                              <a:gd name="T2" fmla="*/ 640 w 2306"/>
                              <a:gd name="T3" fmla="*/ 29 h 1116"/>
                              <a:gd name="T4" fmla="*/ 845 w 2306"/>
                              <a:gd name="T5" fmla="*/ 11 h 1116"/>
                              <a:gd name="T6" fmla="*/ 1166 w 2306"/>
                              <a:gd name="T7" fmla="*/ 0 h 1116"/>
                              <a:gd name="T8" fmla="*/ 1345 w 2306"/>
                              <a:gd name="T9" fmla="*/ 2 h 1116"/>
                              <a:gd name="T10" fmla="*/ 1529 w 2306"/>
                              <a:gd name="T11" fmla="*/ 11 h 1116"/>
                              <a:gd name="T12" fmla="*/ 1710 w 2306"/>
                              <a:gd name="T13" fmla="*/ 26 h 1116"/>
                              <a:gd name="T14" fmla="*/ 1847 w 2306"/>
                              <a:gd name="T15" fmla="*/ 43 h 1116"/>
                              <a:gd name="T16" fmla="*/ 2038 w 2306"/>
                              <a:gd name="T17" fmla="*/ 91 h 1116"/>
                              <a:gd name="T18" fmla="*/ 2169 w 2306"/>
                              <a:gd name="T19" fmla="*/ 165 h 1116"/>
                              <a:gd name="T20" fmla="*/ 2252 w 2306"/>
                              <a:gd name="T21" fmla="*/ 258 h 1116"/>
                              <a:gd name="T22" fmla="*/ 2293 w 2306"/>
                              <a:gd name="T23" fmla="*/ 360 h 1116"/>
                              <a:gd name="T24" fmla="*/ 2306 w 2306"/>
                              <a:gd name="T25" fmla="*/ 463 h 1116"/>
                              <a:gd name="T26" fmla="*/ 2298 w 2306"/>
                              <a:gd name="T27" fmla="*/ 560 h 1116"/>
                              <a:gd name="T28" fmla="*/ 2279 w 2306"/>
                              <a:gd name="T29" fmla="*/ 640 h 1116"/>
                              <a:gd name="T30" fmla="*/ 2188 w 2306"/>
                              <a:gd name="T31" fmla="*/ 701 h 1116"/>
                              <a:gd name="T32" fmla="*/ 1994 w 2306"/>
                              <a:gd name="T33" fmla="*/ 658 h 1116"/>
                              <a:gd name="T34" fmla="*/ 1823 w 2306"/>
                              <a:gd name="T35" fmla="*/ 639 h 1116"/>
                              <a:gd name="T36" fmla="*/ 1672 w 2306"/>
                              <a:gd name="T37" fmla="*/ 644 h 1116"/>
                              <a:gd name="T38" fmla="*/ 1559 w 2306"/>
                              <a:gd name="T39" fmla="*/ 653 h 1116"/>
                              <a:gd name="T40" fmla="*/ 1460 w 2306"/>
                              <a:gd name="T41" fmla="*/ 609 h 1116"/>
                              <a:gd name="T42" fmla="*/ 1281 w 2306"/>
                              <a:gd name="T43" fmla="*/ 553 h 1116"/>
                              <a:gd name="T44" fmla="*/ 1090 w 2306"/>
                              <a:gd name="T45" fmla="*/ 517 h 1116"/>
                              <a:gd name="T46" fmla="*/ 872 w 2306"/>
                              <a:gd name="T47" fmla="*/ 512 h 1116"/>
                              <a:gd name="T48" fmla="*/ 641 w 2306"/>
                              <a:gd name="T49" fmla="*/ 553 h 1116"/>
                              <a:gd name="T50" fmla="*/ 414 w 2306"/>
                              <a:gd name="T51" fmla="*/ 662 h 1116"/>
                              <a:gd name="T52" fmla="*/ 204 w 2306"/>
                              <a:gd name="T53" fmla="*/ 854 h 1116"/>
                              <a:gd name="T54" fmla="*/ 122 w 2306"/>
                              <a:gd name="T55" fmla="*/ 978 h 1116"/>
                              <a:gd name="T56" fmla="*/ 73 w 2306"/>
                              <a:gd name="T57" fmla="*/ 1071 h 1116"/>
                              <a:gd name="T58" fmla="*/ 32 w 2306"/>
                              <a:gd name="T59" fmla="*/ 1093 h 1116"/>
                              <a:gd name="T60" fmla="*/ 11 w 2306"/>
                              <a:gd name="T61" fmla="*/ 1040 h 1116"/>
                              <a:gd name="T62" fmla="*/ 1 w 2306"/>
                              <a:gd name="T63" fmla="*/ 977 h 1116"/>
                              <a:gd name="T64" fmla="*/ 9 w 2306"/>
                              <a:gd name="T65" fmla="*/ 887 h 1116"/>
                              <a:gd name="T66" fmla="*/ 41 w 2306"/>
                              <a:gd name="T67" fmla="*/ 786 h 1116"/>
                              <a:gd name="T68" fmla="*/ 93 w 2306"/>
                              <a:gd name="T69" fmla="*/ 796 h 1116"/>
                              <a:gd name="T70" fmla="*/ 142 w 2306"/>
                              <a:gd name="T71" fmla="*/ 788 h 1116"/>
                              <a:gd name="T72" fmla="*/ 187 w 2306"/>
                              <a:gd name="T73" fmla="*/ 764 h 1116"/>
                              <a:gd name="T74" fmla="*/ 220 w 2306"/>
                              <a:gd name="T75" fmla="*/ 723 h 1116"/>
                              <a:gd name="T76" fmla="*/ 239 w 2306"/>
                              <a:gd name="T77" fmla="*/ 668 h 1116"/>
                              <a:gd name="T78" fmla="*/ 235 w 2306"/>
                              <a:gd name="T79" fmla="*/ 614 h 1116"/>
                              <a:gd name="T80" fmla="*/ 210 w 2306"/>
                              <a:gd name="T81" fmla="*/ 563 h 1116"/>
                              <a:gd name="T82" fmla="*/ 168 w 2306"/>
                              <a:gd name="T83" fmla="*/ 525 h 1116"/>
                              <a:gd name="T84" fmla="*/ 84 w 2306"/>
                              <a:gd name="T85" fmla="*/ 471 h 1116"/>
                              <a:gd name="T86" fmla="*/ 37 w 2306"/>
                              <a:gd name="T87" fmla="*/ 425 h 1116"/>
                              <a:gd name="T88" fmla="*/ 19 w 2306"/>
                              <a:gd name="T89" fmla="*/ 395 h 1116"/>
                              <a:gd name="T90" fmla="*/ 10 w 2306"/>
                              <a:gd name="T91" fmla="*/ 359 h 1116"/>
                              <a:gd name="T92" fmla="*/ 10 w 2306"/>
                              <a:gd name="T93" fmla="*/ 314 h 1116"/>
                              <a:gd name="T94" fmla="*/ 29 w 2306"/>
                              <a:gd name="T95" fmla="*/ 229 h 1116"/>
                              <a:gd name="T96" fmla="*/ 49 w 2306"/>
                              <a:gd name="T97" fmla="*/ 198 h 1116"/>
                              <a:gd name="T98" fmla="*/ 84 w 2306"/>
                              <a:gd name="T99" fmla="*/ 169 h 1116"/>
                              <a:gd name="T100" fmla="*/ 199 w 2306"/>
                              <a:gd name="T101" fmla="*/ 116 h 1116"/>
                              <a:gd name="T102" fmla="*/ 235 w 2306"/>
                              <a:gd name="T103" fmla="*/ 121 h 1116"/>
                              <a:gd name="T104" fmla="*/ 271 w 2306"/>
                              <a:gd name="T105" fmla="*/ 115 h 1116"/>
                              <a:gd name="T106" fmla="*/ 304 w 2306"/>
                              <a:gd name="T107" fmla="*/ 101 h 1116"/>
                              <a:gd name="T108" fmla="*/ 334 w 2306"/>
                              <a:gd name="T109" fmla="*/ 78 h 1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306" h="1116">
                                <a:moveTo>
                                  <a:pt x="334" y="78"/>
                                </a:moveTo>
                                <a:lnTo>
                                  <a:pt x="374" y="70"/>
                                </a:lnTo>
                                <a:lnTo>
                                  <a:pt x="414" y="62"/>
                                </a:lnTo>
                                <a:lnTo>
                                  <a:pt x="455" y="54"/>
                                </a:lnTo>
                                <a:lnTo>
                                  <a:pt x="499" y="48"/>
                                </a:lnTo>
                                <a:lnTo>
                                  <a:pt x="545" y="41"/>
                                </a:lnTo>
                                <a:lnTo>
                                  <a:pt x="592" y="35"/>
                                </a:lnTo>
                                <a:lnTo>
                                  <a:pt x="640" y="29"/>
                                </a:lnTo>
                                <a:lnTo>
                                  <a:pt x="689" y="24"/>
                                </a:lnTo>
                                <a:lnTo>
                                  <a:pt x="740" y="19"/>
                                </a:lnTo>
                                <a:lnTo>
                                  <a:pt x="791" y="15"/>
                                </a:lnTo>
                                <a:lnTo>
                                  <a:pt x="845" y="11"/>
                                </a:lnTo>
                                <a:lnTo>
                                  <a:pt x="899" y="7"/>
                                </a:lnTo>
                                <a:lnTo>
                                  <a:pt x="1008" y="3"/>
                                </a:lnTo>
                                <a:lnTo>
                                  <a:pt x="1122" y="0"/>
                                </a:lnTo>
                                <a:lnTo>
                                  <a:pt x="1166" y="0"/>
                                </a:lnTo>
                                <a:lnTo>
                                  <a:pt x="1210" y="0"/>
                                </a:lnTo>
                                <a:lnTo>
                                  <a:pt x="1255" y="0"/>
                                </a:lnTo>
                                <a:lnTo>
                                  <a:pt x="1300" y="1"/>
                                </a:lnTo>
                                <a:lnTo>
                                  <a:pt x="1345" y="2"/>
                                </a:lnTo>
                                <a:lnTo>
                                  <a:pt x="1391" y="3"/>
                                </a:lnTo>
                                <a:lnTo>
                                  <a:pt x="1437" y="5"/>
                                </a:lnTo>
                                <a:lnTo>
                                  <a:pt x="1483" y="7"/>
                                </a:lnTo>
                                <a:lnTo>
                                  <a:pt x="1529" y="11"/>
                                </a:lnTo>
                                <a:lnTo>
                                  <a:pt x="1574" y="14"/>
                                </a:lnTo>
                                <a:lnTo>
                                  <a:pt x="1619" y="17"/>
                                </a:lnTo>
                                <a:lnTo>
                                  <a:pt x="1664" y="22"/>
                                </a:lnTo>
                                <a:lnTo>
                                  <a:pt x="1710" y="26"/>
                                </a:lnTo>
                                <a:lnTo>
                                  <a:pt x="1755" y="32"/>
                                </a:lnTo>
                                <a:lnTo>
                                  <a:pt x="1800" y="38"/>
                                </a:lnTo>
                                <a:lnTo>
                                  <a:pt x="1844" y="43"/>
                                </a:lnTo>
                                <a:lnTo>
                                  <a:pt x="1847" y="43"/>
                                </a:lnTo>
                                <a:lnTo>
                                  <a:pt x="1900" y="52"/>
                                </a:lnTo>
                                <a:lnTo>
                                  <a:pt x="1951" y="63"/>
                                </a:lnTo>
                                <a:lnTo>
                                  <a:pt x="1995" y="77"/>
                                </a:lnTo>
                                <a:lnTo>
                                  <a:pt x="2038" y="91"/>
                                </a:lnTo>
                                <a:lnTo>
                                  <a:pt x="2076" y="108"/>
                                </a:lnTo>
                                <a:lnTo>
                                  <a:pt x="2111" y="126"/>
                                </a:lnTo>
                                <a:lnTo>
                                  <a:pt x="2142" y="145"/>
                                </a:lnTo>
                                <a:lnTo>
                                  <a:pt x="2169" y="165"/>
                                </a:lnTo>
                                <a:lnTo>
                                  <a:pt x="2195" y="188"/>
                                </a:lnTo>
                                <a:lnTo>
                                  <a:pt x="2216" y="210"/>
                                </a:lnTo>
                                <a:lnTo>
                                  <a:pt x="2235" y="234"/>
                                </a:lnTo>
                                <a:lnTo>
                                  <a:pt x="2252" y="258"/>
                                </a:lnTo>
                                <a:lnTo>
                                  <a:pt x="2265" y="283"/>
                                </a:lnTo>
                                <a:lnTo>
                                  <a:pt x="2276" y="309"/>
                                </a:lnTo>
                                <a:lnTo>
                                  <a:pt x="2286" y="335"/>
                                </a:lnTo>
                                <a:lnTo>
                                  <a:pt x="2293" y="360"/>
                                </a:lnTo>
                                <a:lnTo>
                                  <a:pt x="2299" y="386"/>
                                </a:lnTo>
                                <a:lnTo>
                                  <a:pt x="2302" y="412"/>
                                </a:lnTo>
                                <a:lnTo>
                                  <a:pt x="2304" y="438"/>
                                </a:lnTo>
                                <a:lnTo>
                                  <a:pt x="2306" y="463"/>
                                </a:lnTo>
                                <a:lnTo>
                                  <a:pt x="2304" y="489"/>
                                </a:lnTo>
                                <a:lnTo>
                                  <a:pt x="2303" y="513"/>
                                </a:lnTo>
                                <a:lnTo>
                                  <a:pt x="2301" y="537"/>
                                </a:lnTo>
                                <a:lnTo>
                                  <a:pt x="2298" y="560"/>
                                </a:lnTo>
                                <a:lnTo>
                                  <a:pt x="2293" y="582"/>
                                </a:lnTo>
                                <a:lnTo>
                                  <a:pt x="2289" y="602"/>
                                </a:lnTo>
                                <a:lnTo>
                                  <a:pt x="2283" y="623"/>
                                </a:lnTo>
                                <a:lnTo>
                                  <a:pt x="2279" y="640"/>
                                </a:lnTo>
                                <a:lnTo>
                                  <a:pt x="2269" y="672"/>
                                </a:lnTo>
                                <a:lnTo>
                                  <a:pt x="2258" y="696"/>
                                </a:lnTo>
                                <a:lnTo>
                                  <a:pt x="2241" y="714"/>
                                </a:lnTo>
                                <a:lnTo>
                                  <a:pt x="2188" y="701"/>
                                </a:lnTo>
                                <a:lnTo>
                                  <a:pt x="2138" y="688"/>
                                </a:lnTo>
                                <a:lnTo>
                                  <a:pt x="2088" y="676"/>
                                </a:lnTo>
                                <a:lnTo>
                                  <a:pt x="2040" y="667"/>
                                </a:lnTo>
                                <a:lnTo>
                                  <a:pt x="1994" y="658"/>
                                </a:lnTo>
                                <a:lnTo>
                                  <a:pt x="1950" y="652"/>
                                </a:lnTo>
                                <a:lnTo>
                                  <a:pt x="1906" y="646"/>
                                </a:lnTo>
                                <a:lnTo>
                                  <a:pt x="1863" y="643"/>
                                </a:lnTo>
                                <a:lnTo>
                                  <a:pt x="1823" y="639"/>
                                </a:lnTo>
                                <a:lnTo>
                                  <a:pt x="1784" y="638"/>
                                </a:lnTo>
                                <a:lnTo>
                                  <a:pt x="1746" y="638"/>
                                </a:lnTo>
                                <a:lnTo>
                                  <a:pt x="1708" y="640"/>
                                </a:lnTo>
                                <a:lnTo>
                                  <a:pt x="1672" y="644"/>
                                </a:lnTo>
                                <a:lnTo>
                                  <a:pt x="1637" y="647"/>
                                </a:lnTo>
                                <a:lnTo>
                                  <a:pt x="1604" y="654"/>
                                </a:lnTo>
                                <a:lnTo>
                                  <a:pt x="1571" y="661"/>
                                </a:lnTo>
                                <a:lnTo>
                                  <a:pt x="1559" y="653"/>
                                </a:lnTo>
                                <a:lnTo>
                                  <a:pt x="1547" y="645"/>
                                </a:lnTo>
                                <a:lnTo>
                                  <a:pt x="1537" y="640"/>
                                </a:lnTo>
                                <a:lnTo>
                                  <a:pt x="1506" y="627"/>
                                </a:lnTo>
                                <a:lnTo>
                                  <a:pt x="1460" y="609"/>
                                </a:lnTo>
                                <a:lnTo>
                                  <a:pt x="1399" y="587"/>
                                </a:lnTo>
                                <a:lnTo>
                                  <a:pt x="1362" y="575"/>
                                </a:lnTo>
                                <a:lnTo>
                                  <a:pt x="1324" y="564"/>
                                </a:lnTo>
                                <a:lnTo>
                                  <a:pt x="1281" y="553"/>
                                </a:lnTo>
                                <a:lnTo>
                                  <a:pt x="1237" y="542"/>
                                </a:lnTo>
                                <a:lnTo>
                                  <a:pt x="1190" y="533"/>
                                </a:lnTo>
                                <a:lnTo>
                                  <a:pt x="1141" y="525"/>
                                </a:lnTo>
                                <a:lnTo>
                                  <a:pt x="1090" y="517"/>
                                </a:lnTo>
                                <a:lnTo>
                                  <a:pt x="1037" y="513"/>
                                </a:lnTo>
                                <a:lnTo>
                                  <a:pt x="984" y="509"/>
                                </a:lnTo>
                                <a:lnTo>
                                  <a:pt x="928" y="509"/>
                                </a:lnTo>
                                <a:lnTo>
                                  <a:pt x="872" y="512"/>
                                </a:lnTo>
                                <a:lnTo>
                                  <a:pt x="815" y="517"/>
                                </a:lnTo>
                                <a:lnTo>
                                  <a:pt x="756" y="525"/>
                                </a:lnTo>
                                <a:lnTo>
                                  <a:pt x="699" y="537"/>
                                </a:lnTo>
                                <a:lnTo>
                                  <a:pt x="641" y="553"/>
                                </a:lnTo>
                                <a:lnTo>
                                  <a:pt x="583" y="573"/>
                                </a:lnTo>
                                <a:lnTo>
                                  <a:pt x="526" y="598"/>
                                </a:lnTo>
                                <a:lnTo>
                                  <a:pt x="469" y="627"/>
                                </a:lnTo>
                                <a:lnTo>
                                  <a:pt x="414" y="662"/>
                                </a:lnTo>
                                <a:lnTo>
                                  <a:pt x="359" y="701"/>
                                </a:lnTo>
                                <a:lnTo>
                                  <a:pt x="305" y="746"/>
                                </a:lnTo>
                                <a:lnTo>
                                  <a:pt x="254" y="797"/>
                                </a:lnTo>
                                <a:lnTo>
                                  <a:pt x="204" y="854"/>
                                </a:lnTo>
                                <a:lnTo>
                                  <a:pt x="157" y="918"/>
                                </a:lnTo>
                                <a:lnTo>
                                  <a:pt x="149" y="930"/>
                                </a:lnTo>
                                <a:lnTo>
                                  <a:pt x="135" y="954"/>
                                </a:lnTo>
                                <a:lnTo>
                                  <a:pt x="122" y="978"/>
                                </a:lnTo>
                                <a:lnTo>
                                  <a:pt x="108" y="1001"/>
                                </a:lnTo>
                                <a:lnTo>
                                  <a:pt x="96" y="1025"/>
                                </a:lnTo>
                                <a:lnTo>
                                  <a:pt x="84" y="1048"/>
                                </a:lnTo>
                                <a:lnTo>
                                  <a:pt x="73" y="1071"/>
                                </a:lnTo>
                                <a:lnTo>
                                  <a:pt x="60" y="1094"/>
                                </a:lnTo>
                                <a:lnTo>
                                  <a:pt x="49" y="1116"/>
                                </a:lnTo>
                                <a:lnTo>
                                  <a:pt x="41" y="1105"/>
                                </a:lnTo>
                                <a:lnTo>
                                  <a:pt x="32" y="1093"/>
                                </a:lnTo>
                                <a:lnTo>
                                  <a:pt x="27" y="1081"/>
                                </a:lnTo>
                                <a:lnTo>
                                  <a:pt x="20" y="1068"/>
                                </a:lnTo>
                                <a:lnTo>
                                  <a:pt x="15" y="1055"/>
                                </a:lnTo>
                                <a:lnTo>
                                  <a:pt x="11" y="1040"/>
                                </a:lnTo>
                                <a:lnTo>
                                  <a:pt x="7" y="1026"/>
                                </a:lnTo>
                                <a:lnTo>
                                  <a:pt x="4" y="1010"/>
                                </a:lnTo>
                                <a:lnTo>
                                  <a:pt x="2" y="993"/>
                                </a:lnTo>
                                <a:lnTo>
                                  <a:pt x="1" y="977"/>
                                </a:lnTo>
                                <a:lnTo>
                                  <a:pt x="0" y="955"/>
                                </a:lnTo>
                                <a:lnTo>
                                  <a:pt x="2" y="933"/>
                                </a:lnTo>
                                <a:lnTo>
                                  <a:pt x="4" y="910"/>
                                </a:lnTo>
                                <a:lnTo>
                                  <a:pt x="9" y="887"/>
                                </a:lnTo>
                                <a:lnTo>
                                  <a:pt x="14" y="862"/>
                                </a:lnTo>
                                <a:lnTo>
                                  <a:pt x="21" y="838"/>
                                </a:lnTo>
                                <a:lnTo>
                                  <a:pt x="30" y="812"/>
                                </a:lnTo>
                                <a:lnTo>
                                  <a:pt x="41" y="786"/>
                                </a:lnTo>
                                <a:lnTo>
                                  <a:pt x="54" y="791"/>
                                </a:lnTo>
                                <a:lnTo>
                                  <a:pt x="67" y="793"/>
                                </a:lnTo>
                                <a:lnTo>
                                  <a:pt x="79" y="795"/>
                                </a:lnTo>
                                <a:lnTo>
                                  <a:pt x="93" y="796"/>
                                </a:lnTo>
                                <a:lnTo>
                                  <a:pt x="105" y="796"/>
                                </a:lnTo>
                                <a:lnTo>
                                  <a:pt x="117" y="794"/>
                                </a:lnTo>
                                <a:lnTo>
                                  <a:pt x="130" y="792"/>
                                </a:lnTo>
                                <a:lnTo>
                                  <a:pt x="142" y="788"/>
                                </a:lnTo>
                                <a:lnTo>
                                  <a:pt x="154" y="784"/>
                                </a:lnTo>
                                <a:lnTo>
                                  <a:pt x="165" y="778"/>
                                </a:lnTo>
                                <a:lnTo>
                                  <a:pt x="177" y="772"/>
                                </a:lnTo>
                                <a:lnTo>
                                  <a:pt x="187" y="764"/>
                                </a:lnTo>
                                <a:lnTo>
                                  <a:pt x="197" y="755"/>
                                </a:lnTo>
                                <a:lnTo>
                                  <a:pt x="206" y="746"/>
                                </a:lnTo>
                                <a:lnTo>
                                  <a:pt x="214" y="735"/>
                                </a:lnTo>
                                <a:lnTo>
                                  <a:pt x="220" y="723"/>
                                </a:lnTo>
                                <a:lnTo>
                                  <a:pt x="227" y="710"/>
                                </a:lnTo>
                                <a:lnTo>
                                  <a:pt x="233" y="696"/>
                                </a:lnTo>
                                <a:lnTo>
                                  <a:pt x="236" y="683"/>
                                </a:lnTo>
                                <a:lnTo>
                                  <a:pt x="239" y="668"/>
                                </a:lnTo>
                                <a:lnTo>
                                  <a:pt x="240" y="655"/>
                                </a:lnTo>
                                <a:lnTo>
                                  <a:pt x="239" y="640"/>
                                </a:lnTo>
                                <a:lnTo>
                                  <a:pt x="238" y="627"/>
                                </a:lnTo>
                                <a:lnTo>
                                  <a:pt x="235" y="614"/>
                                </a:lnTo>
                                <a:lnTo>
                                  <a:pt x="230" y="600"/>
                                </a:lnTo>
                                <a:lnTo>
                                  <a:pt x="225" y="587"/>
                                </a:lnTo>
                                <a:lnTo>
                                  <a:pt x="218" y="574"/>
                                </a:lnTo>
                                <a:lnTo>
                                  <a:pt x="210" y="563"/>
                                </a:lnTo>
                                <a:lnTo>
                                  <a:pt x="201" y="552"/>
                                </a:lnTo>
                                <a:lnTo>
                                  <a:pt x="191" y="542"/>
                                </a:lnTo>
                                <a:lnTo>
                                  <a:pt x="180" y="533"/>
                                </a:lnTo>
                                <a:lnTo>
                                  <a:pt x="168" y="525"/>
                                </a:lnTo>
                                <a:lnTo>
                                  <a:pt x="145" y="512"/>
                                </a:lnTo>
                                <a:lnTo>
                                  <a:pt x="123" y="499"/>
                                </a:lnTo>
                                <a:lnTo>
                                  <a:pt x="103" y="485"/>
                                </a:lnTo>
                                <a:lnTo>
                                  <a:pt x="84" y="471"/>
                                </a:lnTo>
                                <a:lnTo>
                                  <a:pt x="66" y="457"/>
                                </a:lnTo>
                                <a:lnTo>
                                  <a:pt x="50" y="441"/>
                                </a:lnTo>
                                <a:lnTo>
                                  <a:pt x="43" y="433"/>
                                </a:lnTo>
                                <a:lnTo>
                                  <a:pt x="37" y="425"/>
                                </a:lnTo>
                                <a:lnTo>
                                  <a:pt x="31" y="417"/>
                                </a:lnTo>
                                <a:lnTo>
                                  <a:pt x="26" y="410"/>
                                </a:lnTo>
                                <a:lnTo>
                                  <a:pt x="22" y="403"/>
                                </a:lnTo>
                                <a:lnTo>
                                  <a:pt x="19" y="395"/>
                                </a:lnTo>
                                <a:lnTo>
                                  <a:pt x="15" y="386"/>
                                </a:lnTo>
                                <a:lnTo>
                                  <a:pt x="13" y="378"/>
                                </a:lnTo>
                                <a:lnTo>
                                  <a:pt x="11" y="369"/>
                                </a:lnTo>
                                <a:lnTo>
                                  <a:pt x="10" y="359"/>
                                </a:lnTo>
                                <a:lnTo>
                                  <a:pt x="9" y="349"/>
                                </a:lnTo>
                                <a:lnTo>
                                  <a:pt x="9" y="338"/>
                                </a:lnTo>
                                <a:lnTo>
                                  <a:pt x="9" y="327"/>
                                </a:lnTo>
                                <a:lnTo>
                                  <a:pt x="10" y="314"/>
                                </a:lnTo>
                                <a:lnTo>
                                  <a:pt x="11" y="302"/>
                                </a:lnTo>
                                <a:lnTo>
                                  <a:pt x="13" y="289"/>
                                </a:lnTo>
                                <a:lnTo>
                                  <a:pt x="20" y="261"/>
                                </a:lnTo>
                                <a:lnTo>
                                  <a:pt x="29" y="229"/>
                                </a:lnTo>
                                <a:lnTo>
                                  <a:pt x="32" y="221"/>
                                </a:lnTo>
                                <a:lnTo>
                                  <a:pt x="37" y="214"/>
                                </a:lnTo>
                                <a:lnTo>
                                  <a:pt x="42" y="206"/>
                                </a:lnTo>
                                <a:lnTo>
                                  <a:pt x="49" y="198"/>
                                </a:lnTo>
                                <a:lnTo>
                                  <a:pt x="56" y="191"/>
                                </a:lnTo>
                                <a:lnTo>
                                  <a:pt x="65" y="183"/>
                                </a:lnTo>
                                <a:lnTo>
                                  <a:pt x="74" y="177"/>
                                </a:lnTo>
                                <a:lnTo>
                                  <a:pt x="84" y="169"/>
                                </a:lnTo>
                                <a:lnTo>
                                  <a:pt x="107" y="155"/>
                                </a:lnTo>
                                <a:lnTo>
                                  <a:pt x="135" y="142"/>
                                </a:lnTo>
                                <a:lnTo>
                                  <a:pt x="165" y="128"/>
                                </a:lnTo>
                                <a:lnTo>
                                  <a:pt x="199" y="116"/>
                                </a:lnTo>
                                <a:lnTo>
                                  <a:pt x="208" y="118"/>
                                </a:lnTo>
                                <a:lnTo>
                                  <a:pt x="217" y="119"/>
                                </a:lnTo>
                                <a:lnTo>
                                  <a:pt x="226" y="119"/>
                                </a:lnTo>
                                <a:lnTo>
                                  <a:pt x="235" y="121"/>
                                </a:lnTo>
                                <a:lnTo>
                                  <a:pt x="244" y="119"/>
                                </a:lnTo>
                                <a:lnTo>
                                  <a:pt x="253" y="118"/>
                                </a:lnTo>
                                <a:lnTo>
                                  <a:pt x="262" y="117"/>
                                </a:lnTo>
                                <a:lnTo>
                                  <a:pt x="271" y="115"/>
                                </a:lnTo>
                                <a:lnTo>
                                  <a:pt x="280" y="113"/>
                                </a:lnTo>
                                <a:lnTo>
                                  <a:pt x="287" y="109"/>
                                </a:lnTo>
                                <a:lnTo>
                                  <a:pt x="296" y="106"/>
                                </a:lnTo>
                                <a:lnTo>
                                  <a:pt x="304" y="101"/>
                                </a:lnTo>
                                <a:lnTo>
                                  <a:pt x="312" y="96"/>
                                </a:lnTo>
                                <a:lnTo>
                                  <a:pt x="320" y="91"/>
                                </a:lnTo>
                                <a:lnTo>
                                  <a:pt x="328" y="85"/>
                                </a:lnTo>
                                <a:lnTo>
                                  <a:pt x="334" y="78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3034"/>
                        <wps:cNvSpPr>
                          <a:spLocks/>
                        </wps:cNvSpPr>
                        <wps:spPr bwMode="auto">
                          <a:xfrm>
                            <a:off x="7515" y="6925"/>
                            <a:ext cx="973" cy="184"/>
                          </a:xfrm>
                          <a:custGeom>
                            <a:avLst/>
                            <a:gdLst>
                              <a:gd name="T0" fmla="*/ 1414 w 2919"/>
                              <a:gd name="T1" fmla="*/ 15 h 550"/>
                              <a:gd name="T2" fmla="*/ 1487 w 2919"/>
                              <a:gd name="T3" fmla="*/ 23 h 550"/>
                              <a:gd name="T4" fmla="*/ 1518 w 2919"/>
                              <a:gd name="T5" fmla="*/ 27 h 550"/>
                              <a:gd name="T6" fmla="*/ 1604 w 2919"/>
                              <a:gd name="T7" fmla="*/ 45 h 550"/>
                              <a:gd name="T8" fmla="*/ 1715 w 2919"/>
                              <a:gd name="T9" fmla="*/ 77 h 550"/>
                              <a:gd name="T10" fmla="*/ 1846 w 2919"/>
                              <a:gd name="T11" fmla="*/ 118 h 550"/>
                              <a:gd name="T12" fmla="*/ 1993 w 2919"/>
                              <a:gd name="T13" fmla="*/ 167 h 550"/>
                              <a:gd name="T14" fmla="*/ 2151 w 2919"/>
                              <a:gd name="T15" fmla="*/ 223 h 550"/>
                              <a:gd name="T16" fmla="*/ 2315 w 2919"/>
                              <a:gd name="T17" fmla="*/ 284 h 550"/>
                              <a:gd name="T18" fmla="*/ 2481 w 2919"/>
                              <a:gd name="T19" fmla="*/ 346 h 550"/>
                              <a:gd name="T20" fmla="*/ 2644 w 2919"/>
                              <a:gd name="T21" fmla="*/ 407 h 550"/>
                              <a:gd name="T22" fmla="*/ 2895 w 2919"/>
                              <a:gd name="T23" fmla="*/ 507 h 550"/>
                              <a:gd name="T24" fmla="*/ 2849 w 2919"/>
                              <a:gd name="T25" fmla="*/ 501 h 550"/>
                              <a:gd name="T26" fmla="*/ 2808 w 2919"/>
                              <a:gd name="T27" fmla="*/ 495 h 550"/>
                              <a:gd name="T28" fmla="*/ 2768 w 2919"/>
                              <a:gd name="T29" fmla="*/ 487 h 550"/>
                              <a:gd name="T30" fmla="*/ 2749 w 2919"/>
                              <a:gd name="T31" fmla="*/ 483 h 550"/>
                              <a:gd name="T32" fmla="*/ 2721 w 2919"/>
                              <a:gd name="T33" fmla="*/ 478 h 550"/>
                              <a:gd name="T34" fmla="*/ 2668 w 2919"/>
                              <a:gd name="T35" fmla="*/ 469 h 550"/>
                              <a:gd name="T36" fmla="*/ 2584 w 2919"/>
                              <a:gd name="T37" fmla="*/ 460 h 550"/>
                              <a:gd name="T38" fmla="*/ 2463 w 2919"/>
                              <a:gd name="T39" fmla="*/ 453 h 550"/>
                              <a:gd name="T40" fmla="*/ 2333 w 2919"/>
                              <a:gd name="T41" fmla="*/ 453 h 550"/>
                              <a:gd name="T42" fmla="*/ 2195 w 2919"/>
                              <a:gd name="T43" fmla="*/ 458 h 550"/>
                              <a:gd name="T44" fmla="*/ 2051 w 2919"/>
                              <a:gd name="T45" fmla="*/ 465 h 550"/>
                              <a:gd name="T46" fmla="*/ 1902 w 2919"/>
                              <a:gd name="T47" fmla="*/ 477 h 550"/>
                              <a:gd name="T48" fmla="*/ 1748 w 2919"/>
                              <a:gd name="T49" fmla="*/ 490 h 550"/>
                              <a:gd name="T50" fmla="*/ 1553 w 2919"/>
                              <a:gd name="T51" fmla="*/ 508 h 550"/>
                              <a:gd name="T52" fmla="*/ 1317 w 2919"/>
                              <a:gd name="T53" fmla="*/ 527 h 550"/>
                              <a:gd name="T54" fmla="*/ 1081 w 2919"/>
                              <a:gd name="T55" fmla="*/ 543 h 550"/>
                              <a:gd name="T56" fmla="*/ 906 w 2919"/>
                              <a:gd name="T57" fmla="*/ 548 h 550"/>
                              <a:gd name="T58" fmla="*/ 793 w 2919"/>
                              <a:gd name="T59" fmla="*/ 550 h 550"/>
                              <a:gd name="T60" fmla="*/ 682 w 2919"/>
                              <a:gd name="T61" fmla="*/ 547 h 550"/>
                              <a:gd name="T62" fmla="*/ 576 w 2919"/>
                              <a:gd name="T63" fmla="*/ 541 h 550"/>
                              <a:gd name="T64" fmla="*/ 472 w 2919"/>
                              <a:gd name="T65" fmla="*/ 530 h 550"/>
                              <a:gd name="T66" fmla="*/ 373 w 2919"/>
                              <a:gd name="T67" fmla="*/ 516 h 550"/>
                              <a:gd name="T68" fmla="*/ 279 w 2919"/>
                              <a:gd name="T69" fmla="*/ 497 h 550"/>
                              <a:gd name="T70" fmla="*/ 191 w 2919"/>
                              <a:gd name="T71" fmla="*/ 472 h 550"/>
                              <a:gd name="T72" fmla="*/ 109 w 2919"/>
                              <a:gd name="T73" fmla="*/ 442 h 550"/>
                              <a:gd name="T74" fmla="*/ 35 w 2919"/>
                              <a:gd name="T75" fmla="*/ 406 h 550"/>
                              <a:gd name="T76" fmla="*/ 4 w 2919"/>
                              <a:gd name="T77" fmla="*/ 381 h 550"/>
                              <a:gd name="T78" fmla="*/ 63 w 2919"/>
                              <a:gd name="T79" fmla="*/ 324 h 550"/>
                              <a:gd name="T80" fmla="*/ 128 w 2919"/>
                              <a:gd name="T81" fmla="*/ 272 h 550"/>
                              <a:gd name="T82" fmla="*/ 196 w 2919"/>
                              <a:gd name="T83" fmla="*/ 226 h 550"/>
                              <a:gd name="T84" fmla="*/ 267 w 2919"/>
                              <a:gd name="T85" fmla="*/ 184 h 550"/>
                              <a:gd name="T86" fmla="*/ 341 w 2919"/>
                              <a:gd name="T87" fmla="*/ 148 h 550"/>
                              <a:gd name="T88" fmla="*/ 416 w 2919"/>
                              <a:gd name="T89" fmla="*/ 117 h 550"/>
                              <a:gd name="T90" fmla="*/ 493 w 2919"/>
                              <a:gd name="T91" fmla="*/ 90 h 550"/>
                              <a:gd name="T92" fmla="*/ 571 w 2919"/>
                              <a:gd name="T93" fmla="*/ 67 h 550"/>
                              <a:gd name="T94" fmla="*/ 651 w 2919"/>
                              <a:gd name="T95" fmla="*/ 49 h 550"/>
                              <a:gd name="T96" fmla="*/ 729 w 2919"/>
                              <a:gd name="T97" fmla="*/ 33 h 550"/>
                              <a:gd name="T98" fmla="*/ 807 w 2919"/>
                              <a:gd name="T99" fmla="*/ 21 h 550"/>
                              <a:gd name="T100" fmla="*/ 886 w 2919"/>
                              <a:gd name="T101" fmla="*/ 12 h 550"/>
                              <a:gd name="T102" fmla="*/ 962 w 2919"/>
                              <a:gd name="T103" fmla="*/ 6 h 550"/>
                              <a:gd name="T104" fmla="*/ 1036 w 2919"/>
                              <a:gd name="T105" fmla="*/ 2 h 550"/>
                              <a:gd name="T106" fmla="*/ 1177 w 2919"/>
                              <a:gd name="T107" fmla="*/ 0 h 550"/>
                              <a:gd name="T108" fmla="*/ 1226 w 2919"/>
                              <a:gd name="T109" fmla="*/ 2 h 550"/>
                              <a:gd name="T110" fmla="*/ 1276 w 2919"/>
                              <a:gd name="T111" fmla="*/ 4 h 550"/>
                              <a:gd name="T112" fmla="*/ 1325 w 2919"/>
                              <a:gd name="T113" fmla="*/ 7 h 550"/>
                              <a:gd name="T114" fmla="*/ 1372 w 2919"/>
                              <a:gd name="T115" fmla="*/ 11 h 5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919" h="550">
                                <a:moveTo>
                                  <a:pt x="1372" y="11"/>
                                </a:moveTo>
                                <a:lnTo>
                                  <a:pt x="1414" y="15"/>
                                </a:lnTo>
                                <a:lnTo>
                                  <a:pt x="1452" y="18"/>
                                </a:lnTo>
                                <a:lnTo>
                                  <a:pt x="1487" y="23"/>
                                </a:lnTo>
                                <a:lnTo>
                                  <a:pt x="1517" y="27"/>
                                </a:lnTo>
                                <a:lnTo>
                                  <a:pt x="1518" y="27"/>
                                </a:lnTo>
                                <a:lnTo>
                                  <a:pt x="1558" y="34"/>
                                </a:lnTo>
                                <a:lnTo>
                                  <a:pt x="1604" y="45"/>
                                </a:lnTo>
                                <a:lnTo>
                                  <a:pt x="1657" y="59"/>
                                </a:lnTo>
                                <a:lnTo>
                                  <a:pt x="1715" y="77"/>
                                </a:lnTo>
                                <a:lnTo>
                                  <a:pt x="1778" y="96"/>
                                </a:lnTo>
                                <a:lnTo>
                                  <a:pt x="1846" y="118"/>
                                </a:lnTo>
                                <a:lnTo>
                                  <a:pt x="1918" y="142"/>
                                </a:lnTo>
                                <a:lnTo>
                                  <a:pt x="1993" y="167"/>
                                </a:lnTo>
                                <a:lnTo>
                                  <a:pt x="2070" y="195"/>
                                </a:lnTo>
                                <a:lnTo>
                                  <a:pt x="2151" y="223"/>
                                </a:lnTo>
                                <a:lnTo>
                                  <a:pt x="2232" y="254"/>
                                </a:lnTo>
                                <a:lnTo>
                                  <a:pt x="2315" y="284"/>
                                </a:lnTo>
                                <a:lnTo>
                                  <a:pt x="2398" y="315"/>
                                </a:lnTo>
                                <a:lnTo>
                                  <a:pt x="2481" y="346"/>
                                </a:lnTo>
                                <a:lnTo>
                                  <a:pt x="2562" y="377"/>
                                </a:lnTo>
                                <a:lnTo>
                                  <a:pt x="2644" y="407"/>
                                </a:lnTo>
                                <a:lnTo>
                                  <a:pt x="2919" y="510"/>
                                </a:lnTo>
                                <a:lnTo>
                                  <a:pt x="2895" y="507"/>
                                </a:lnTo>
                                <a:lnTo>
                                  <a:pt x="2871" y="505"/>
                                </a:lnTo>
                                <a:lnTo>
                                  <a:pt x="2849" y="501"/>
                                </a:lnTo>
                                <a:lnTo>
                                  <a:pt x="2828" y="498"/>
                                </a:lnTo>
                                <a:lnTo>
                                  <a:pt x="2808" y="495"/>
                                </a:lnTo>
                                <a:lnTo>
                                  <a:pt x="2787" y="491"/>
                                </a:lnTo>
                                <a:lnTo>
                                  <a:pt x="2768" y="487"/>
                                </a:lnTo>
                                <a:lnTo>
                                  <a:pt x="2750" y="483"/>
                                </a:lnTo>
                                <a:lnTo>
                                  <a:pt x="2749" y="483"/>
                                </a:lnTo>
                                <a:lnTo>
                                  <a:pt x="2747" y="482"/>
                                </a:lnTo>
                                <a:lnTo>
                                  <a:pt x="2721" y="478"/>
                                </a:lnTo>
                                <a:lnTo>
                                  <a:pt x="2695" y="473"/>
                                </a:lnTo>
                                <a:lnTo>
                                  <a:pt x="2668" y="469"/>
                                </a:lnTo>
                                <a:lnTo>
                                  <a:pt x="2641" y="465"/>
                                </a:lnTo>
                                <a:lnTo>
                                  <a:pt x="2584" y="460"/>
                                </a:lnTo>
                                <a:lnTo>
                                  <a:pt x="2524" y="455"/>
                                </a:lnTo>
                                <a:lnTo>
                                  <a:pt x="2463" y="453"/>
                                </a:lnTo>
                                <a:lnTo>
                                  <a:pt x="2399" y="452"/>
                                </a:lnTo>
                                <a:lnTo>
                                  <a:pt x="2333" y="453"/>
                                </a:lnTo>
                                <a:lnTo>
                                  <a:pt x="2265" y="454"/>
                                </a:lnTo>
                                <a:lnTo>
                                  <a:pt x="2195" y="458"/>
                                </a:lnTo>
                                <a:lnTo>
                                  <a:pt x="2124" y="461"/>
                                </a:lnTo>
                                <a:lnTo>
                                  <a:pt x="2051" y="465"/>
                                </a:lnTo>
                                <a:lnTo>
                                  <a:pt x="1977" y="471"/>
                                </a:lnTo>
                                <a:lnTo>
                                  <a:pt x="1902" y="477"/>
                                </a:lnTo>
                                <a:lnTo>
                                  <a:pt x="1825" y="483"/>
                                </a:lnTo>
                                <a:lnTo>
                                  <a:pt x="1748" y="490"/>
                                </a:lnTo>
                                <a:lnTo>
                                  <a:pt x="1669" y="498"/>
                                </a:lnTo>
                                <a:lnTo>
                                  <a:pt x="1553" y="508"/>
                                </a:lnTo>
                                <a:lnTo>
                                  <a:pt x="1434" y="518"/>
                                </a:lnTo>
                                <a:lnTo>
                                  <a:pt x="1317" y="527"/>
                                </a:lnTo>
                                <a:lnTo>
                                  <a:pt x="1198" y="536"/>
                                </a:lnTo>
                                <a:lnTo>
                                  <a:pt x="1081" y="543"/>
                                </a:lnTo>
                                <a:lnTo>
                                  <a:pt x="964" y="547"/>
                                </a:lnTo>
                                <a:lnTo>
                                  <a:pt x="906" y="548"/>
                                </a:lnTo>
                                <a:lnTo>
                                  <a:pt x="850" y="550"/>
                                </a:lnTo>
                                <a:lnTo>
                                  <a:pt x="793" y="550"/>
                                </a:lnTo>
                                <a:lnTo>
                                  <a:pt x="737" y="548"/>
                                </a:lnTo>
                                <a:lnTo>
                                  <a:pt x="682" y="547"/>
                                </a:lnTo>
                                <a:lnTo>
                                  <a:pt x="628" y="544"/>
                                </a:lnTo>
                                <a:lnTo>
                                  <a:pt x="576" y="541"/>
                                </a:lnTo>
                                <a:lnTo>
                                  <a:pt x="523" y="536"/>
                                </a:lnTo>
                                <a:lnTo>
                                  <a:pt x="472" y="530"/>
                                </a:lnTo>
                                <a:lnTo>
                                  <a:pt x="421" y="524"/>
                                </a:lnTo>
                                <a:lnTo>
                                  <a:pt x="373" y="516"/>
                                </a:lnTo>
                                <a:lnTo>
                                  <a:pt x="325" y="507"/>
                                </a:lnTo>
                                <a:lnTo>
                                  <a:pt x="279" y="497"/>
                                </a:lnTo>
                                <a:lnTo>
                                  <a:pt x="234" y="486"/>
                                </a:lnTo>
                                <a:lnTo>
                                  <a:pt x="191" y="472"/>
                                </a:lnTo>
                                <a:lnTo>
                                  <a:pt x="149" y="458"/>
                                </a:lnTo>
                                <a:lnTo>
                                  <a:pt x="109" y="442"/>
                                </a:lnTo>
                                <a:lnTo>
                                  <a:pt x="71" y="425"/>
                                </a:lnTo>
                                <a:lnTo>
                                  <a:pt x="35" y="406"/>
                                </a:lnTo>
                                <a:lnTo>
                                  <a:pt x="0" y="385"/>
                                </a:lnTo>
                                <a:lnTo>
                                  <a:pt x="4" y="381"/>
                                </a:lnTo>
                                <a:lnTo>
                                  <a:pt x="33" y="352"/>
                                </a:lnTo>
                                <a:lnTo>
                                  <a:pt x="63" y="324"/>
                                </a:lnTo>
                                <a:lnTo>
                                  <a:pt x="96" y="297"/>
                                </a:lnTo>
                                <a:lnTo>
                                  <a:pt x="128" y="272"/>
                                </a:lnTo>
                                <a:lnTo>
                                  <a:pt x="162" y="248"/>
                                </a:lnTo>
                                <a:lnTo>
                                  <a:pt x="196" y="226"/>
                                </a:lnTo>
                                <a:lnTo>
                                  <a:pt x="231" y="204"/>
                                </a:lnTo>
                                <a:lnTo>
                                  <a:pt x="267" y="184"/>
                                </a:lnTo>
                                <a:lnTo>
                                  <a:pt x="304" y="165"/>
                                </a:lnTo>
                                <a:lnTo>
                                  <a:pt x="341" y="148"/>
                                </a:lnTo>
                                <a:lnTo>
                                  <a:pt x="378" y="132"/>
                                </a:lnTo>
                                <a:lnTo>
                                  <a:pt x="416" y="117"/>
                                </a:lnTo>
                                <a:lnTo>
                                  <a:pt x="455" y="102"/>
                                </a:lnTo>
                                <a:lnTo>
                                  <a:pt x="493" y="90"/>
                                </a:lnTo>
                                <a:lnTo>
                                  <a:pt x="532" y="78"/>
                                </a:lnTo>
                                <a:lnTo>
                                  <a:pt x="571" y="67"/>
                                </a:lnTo>
                                <a:lnTo>
                                  <a:pt x="612" y="58"/>
                                </a:lnTo>
                                <a:lnTo>
                                  <a:pt x="651" y="49"/>
                                </a:lnTo>
                                <a:lnTo>
                                  <a:pt x="690" y="40"/>
                                </a:lnTo>
                                <a:lnTo>
                                  <a:pt x="729" y="33"/>
                                </a:lnTo>
                                <a:lnTo>
                                  <a:pt x="768" y="26"/>
                                </a:lnTo>
                                <a:lnTo>
                                  <a:pt x="807" y="21"/>
                                </a:lnTo>
                                <a:lnTo>
                                  <a:pt x="847" y="16"/>
                                </a:lnTo>
                                <a:lnTo>
                                  <a:pt x="886" y="12"/>
                                </a:lnTo>
                                <a:lnTo>
                                  <a:pt x="924" y="8"/>
                                </a:lnTo>
                                <a:lnTo>
                                  <a:pt x="962" y="6"/>
                                </a:lnTo>
                                <a:lnTo>
                                  <a:pt x="999" y="4"/>
                                </a:lnTo>
                                <a:lnTo>
                                  <a:pt x="1036" y="2"/>
                                </a:lnTo>
                                <a:lnTo>
                                  <a:pt x="1107" y="0"/>
                                </a:lnTo>
                                <a:lnTo>
                                  <a:pt x="1177" y="0"/>
                                </a:lnTo>
                                <a:lnTo>
                                  <a:pt x="1201" y="0"/>
                                </a:lnTo>
                                <a:lnTo>
                                  <a:pt x="1226" y="2"/>
                                </a:lnTo>
                                <a:lnTo>
                                  <a:pt x="1252" y="3"/>
                                </a:lnTo>
                                <a:lnTo>
                                  <a:pt x="1276" y="4"/>
                                </a:lnTo>
                                <a:lnTo>
                                  <a:pt x="1300" y="5"/>
                                </a:lnTo>
                                <a:lnTo>
                                  <a:pt x="1325" y="7"/>
                                </a:lnTo>
                                <a:lnTo>
                                  <a:pt x="1348" y="8"/>
                                </a:lnTo>
                                <a:lnTo>
                                  <a:pt x="1372" y="11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3035"/>
                        <wps:cNvSpPr>
                          <a:spLocks/>
                        </wps:cNvSpPr>
                        <wps:spPr bwMode="auto">
                          <a:xfrm>
                            <a:off x="9569" y="6347"/>
                            <a:ext cx="2246" cy="685"/>
                          </a:xfrm>
                          <a:custGeom>
                            <a:avLst/>
                            <a:gdLst>
                              <a:gd name="T0" fmla="*/ 1981 w 6738"/>
                              <a:gd name="T1" fmla="*/ 1282 h 2053"/>
                              <a:gd name="T2" fmla="*/ 2064 w 6738"/>
                              <a:gd name="T3" fmla="*/ 1078 h 2053"/>
                              <a:gd name="T4" fmla="*/ 2279 w 6738"/>
                              <a:gd name="T5" fmla="*/ 770 h 2053"/>
                              <a:gd name="T6" fmla="*/ 2424 w 6738"/>
                              <a:gd name="T7" fmla="*/ 626 h 2053"/>
                              <a:gd name="T8" fmla="*/ 2749 w 6738"/>
                              <a:gd name="T9" fmla="*/ 391 h 2053"/>
                              <a:gd name="T10" fmla="*/ 3091 w 6738"/>
                              <a:gd name="T11" fmla="*/ 218 h 2053"/>
                              <a:gd name="T12" fmla="*/ 3358 w 6738"/>
                              <a:gd name="T13" fmla="*/ 122 h 2053"/>
                              <a:gd name="T14" fmla="*/ 3582 w 6738"/>
                              <a:gd name="T15" fmla="*/ 65 h 2053"/>
                              <a:gd name="T16" fmla="*/ 3852 w 6738"/>
                              <a:gd name="T17" fmla="*/ 26 h 2053"/>
                              <a:gd name="T18" fmla="*/ 4243 w 6738"/>
                              <a:gd name="T19" fmla="*/ 0 h 2053"/>
                              <a:gd name="T20" fmla="*/ 4583 w 6738"/>
                              <a:gd name="T21" fmla="*/ 14 h 2053"/>
                              <a:gd name="T22" fmla="*/ 4879 w 6738"/>
                              <a:gd name="T23" fmla="*/ 69 h 2053"/>
                              <a:gd name="T24" fmla="*/ 5137 w 6738"/>
                              <a:gd name="T25" fmla="*/ 161 h 2053"/>
                              <a:gd name="T26" fmla="*/ 5363 w 6738"/>
                              <a:gd name="T27" fmla="*/ 290 h 2053"/>
                              <a:gd name="T28" fmla="*/ 5568 w 6738"/>
                              <a:gd name="T29" fmla="*/ 453 h 2053"/>
                              <a:gd name="T30" fmla="*/ 5758 w 6738"/>
                              <a:gd name="T31" fmla="*/ 650 h 2053"/>
                              <a:gd name="T32" fmla="*/ 6073 w 6738"/>
                              <a:gd name="T33" fmla="*/ 1072 h 2053"/>
                              <a:gd name="T34" fmla="*/ 6160 w 6738"/>
                              <a:gd name="T35" fmla="*/ 1126 h 2053"/>
                              <a:gd name="T36" fmla="*/ 6426 w 6738"/>
                              <a:gd name="T37" fmla="*/ 1200 h 2053"/>
                              <a:gd name="T38" fmla="*/ 6607 w 6738"/>
                              <a:gd name="T39" fmla="*/ 1304 h 2053"/>
                              <a:gd name="T40" fmla="*/ 6709 w 6738"/>
                              <a:gd name="T41" fmla="*/ 1424 h 2053"/>
                              <a:gd name="T42" fmla="*/ 6339 w 6738"/>
                              <a:gd name="T43" fmla="*/ 1349 h 2053"/>
                              <a:gd name="T44" fmla="*/ 5660 w 6738"/>
                              <a:gd name="T45" fmla="*/ 1267 h 2053"/>
                              <a:gd name="T46" fmla="*/ 5006 w 6738"/>
                              <a:gd name="T47" fmla="*/ 1332 h 2053"/>
                              <a:gd name="T48" fmla="*/ 4383 w 6738"/>
                              <a:gd name="T49" fmla="*/ 1490 h 2053"/>
                              <a:gd name="T50" fmla="*/ 3650 w 6738"/>
                              <a:gd name="T51" fmla="*/ 1739 h 2053"/>
                              <a:gd name="T52" fmla="*/ 3173 w 6738"/>
                              <a:gd name="T53" fmla="*/ 1892 h 2053"/>
                              <a:gd name="T54" fmla="*/ 2740 w 6738"/>
                              <a:gd name="T55" fmla="*/ 1983 h 2053"/>
                              <a:gd name="T56" fmla="*/ 2182 w 6738"/>
                              <a:gd name="T57" fmla="*/ 2046 h 2053"/>
                              <a:gd name="T58" fmla="*/ 1572 w 6738"/>
                              <a:gd name="T59" fmla="*/ 2039 h 2053"/>
                              <a:gd name="T60" fmla="*/ 988 w 6738"/>
                              <a:gd name="T61" fmla="*/ 1959 h 2053"/>
                              <a:gd name="T62" fmla="*/ 427 w 6738"/>
                              <a:gd name="T63" fmla="*/ 1811 h 2053"/>
                              <a:gd name="T64" fmla="*/ 18 w 6738"/>
                              <a:gd name="T65" fmla="*/ 1650 h 2053"/>
                              <a:gd name="T66" fmla="*/ 4 w 6738"/>
                              <a:gd name="T67" fmla="*/ 1523 h 2053"/>
                              <a:gd name="T68" fmla="*/ 45 w 6738"/>
                              <a:gd name="T69" fmla="*/ 1371 h 2053"/>
                              <a:gd name="T70" fmla="*/ 142 w 6738"/>
                              <a:gd name="T71" fmla="*/ 1143 h 2053"/>
                              <a:gd name="T72" fmla="*/ 308 w 6738"/>
                              <a:gd name="T73" fmla="*/ 841 h 2053"/>
                              <a:gd name="T74" fmla="*/ 488 w 6738"/>
                              <a:gd name="T75" fmla="*/ 682 h 2053"/>
                              <a:gd name="T76" fmla="*/ 687 w 6738"/>
                              <a:gd name="T77" fmla="*/ 606 h 2053"/>
                              <a:gd name="T78" fmla="*/ 885 w 6738"/>
                              <a:gd name="T79" fmla="*/ 593 h 2053"/>
                              <a:gd name="T80" fmla="*/ 1088 w 6738"/>
                              <a:gd name="T81" fmla="*/ 623 h 2053"/>
                              <a:gd name="T82" fmla="*/ 1006 w 6738"/>
                              <a:gd name="T83" fmla="*/ 784 h 2053"/>
                              <a:gd name="T84" fmla="*/ 855 w 6738"/>
                              <a:gd name="T85" fmla="*/ 1041 h 2053"/>
                              <a:gd name="T86" fmla="*/ 804 w 6738"/>
                              <a:gd name="T87" fmla="*/ 1199 h 2053"/>
                              <a:gd name="T88" fmla="*/ 846 w 6738"/>
                              <a:gd name="T89" fmla="*/ 1285 h 2053"/>
                              <a:gd name="T90" fmla="*/ 938 w 6738"/>
                              <a:gd name="T91" fmla="*/ 1325 h 2053"/>
                              <a:gd name="T92" fmla="*/ 1031 w 6738"/>
                              <a:gd name="T93" fmla="*/ 1300 h 2053"/>
                              <a:gd name="T94" fmla="*/ 1163 w 6738"/>
                              <a:gd name="T95" fmla="*/ 1081 h 2053"/>
                              <a:gd name="T96" fmla="*/ 1313 w 6738"/>
                              <a:gd name="T97" fmla="*/ 865 h 2053"/>
                              <a:gd name="T98" fmla="*/ 1431 w 6738"/>
                              <a:gd name="T99" fmla="*/ 770 h 2053"/>
                              <a:gd name="T100" fmla="*/ 1604 w 6738"/>
                              <a:gd name="T101" fmla="*/ 723 h 2053"/>
                              <a:gd name="T102" fmla="*/ 1839 w 6738"/>
                              <a:gd name="T103" fmla="*/ 738 h 2053"/>
                              <a:gd name="T104" fmla="*/ 1811 w 6738"/>
                              <a:gd name="T105" fmla="*/ 937 h 2053"/>
                              <a:gd name="T106" fmla="*/ 1696 w 6738"/>
                              <a:gd name="T107" fmla="*/ 1221 h 2053"/>
                              <a:gd name="T108" fmla="*/ 1654 w 6738"/>
                              <a:gd name="T109" fmla="*/ 1443 h 2053"/>
                              <a:gd name="T110" fmla="*/ 1698 w 6738"/>
                              <a:gd name="T111" fmla="*/ 1528 h 2053"/>
                              <a:gd name="T112" fmla="*/ 1788 w 6738"/>
                              <a:gd name="T113" fmla="*/ 1569 h 2053"/>
                              <a:gd name="T114" fmla="*/ 1882 w 6738"/>
                              <a:gd name="T115" fmla="*/ 1542 h 2053"/>
                              <a:gd name="T116" fmla="*/ 1937 w 6738"/>
                              <a:gd name="T117" fmla="*/ 1462 h 20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6738" h="2053">
                                <a:moveTo>
                                  <a:pt x="1941" y="1448"/>
                                </a:moveTo>
                                <a:lnTo>
                                  <a:pt x="1946" y="1418"/>
                                </a:lnTo>
                                <a:lnTo>
                                  <a:pt x="1952" y="1390"/>
                                </a:lnTo>
                                <a:lnTo>
                                  <a:pt x="1959" y="1362"/>
                                </a:lnTo>
                                <a:lnTo>
                                  <a:pt x="1965" y="1336"/>
                                </a:lnTo>
                                <a:lnTo>
                                  <a:pt x="1973" y="1309"/>
                                </a:lnTo>
                                <a:lnTo>
                                  <a:pt x="1981" y="1282"/>
                                </a:lnTo>
                                <a:lnTo>
                                  <a:pt x="1990" y="1255"/>
                                </a:lnTo>
                                <a:lnTo>
                                  <a:pt x="1999" y="1229"/>
                                </a:lnTo>
                                <a:lnTo>
                                  <a:pt x="2008" y="1203"/>
                                </a:lnTo>
                                <a:lnTo>
                                  <a:pt x="2019" y="1178"/>
                                </a:lnTo>
                                <a:lnTo>
                                  <a:pt x="2029" y="1152"/>
                                </a:lnTo>
                                <a:lnTo>
                                  <a:pt x="2040" y="1127"/>
                                </a:lnTo>
                                <a:lnTo>
                                  <a:pt x="2064" y="1078"/>
                                </a:lnTo>
                                <a:lnTo>
                                  <a:pt x="2090" y="1031"/>
                                </a:lnTo>
                                <a:lnTo>
                                  <a:pt x="2118" y="984"/>
                                </a:lnTo>
                                <a:lnTo>
                                  <a:pt x="2147" y="939"/>
                                </a:lnTo>
                                <a:lnTo>
                                  <a:pt x="2177" y="895"/>
                                </a:lnTo>
                                <a:lnTo>
                                  <a:pt x="2209" y="852"/>
                                </a:lnTo>
                                <a:lnTo>
                                  <a:pt x="2243" y="810"/>
                                </a:lnTo>
                                <a:lnTo>
                                  <a:pt x="2279" y="770"/>
                                </a:lnTo>
                                <a:lnTo>
                                  <a:pt x="2315" y="730"/>
                                </a:lnTo>
                                <a:lnTo>
                                  <a:pt x="2353" y="692"/>
                                </a:lnTo>
                                <a:lnTo>
                                  <a:pt x="2360" y="687"/>
                                </a:lnTo>
                                <a:lnTo>
                                  <a:pt x="2367" y="680"/>
                                </a:lnTo>
                                <a:lnTo>
                                  <a:pt x="2375" y="673"/>
                                </a:lnTo>
                                <a:lnTo>
                                  <a:pt x="2381" y="666"/>
                                </a:lnTo>
                                <a:lnTo>
                                  <a:pt x="2424" y="626"/>
                                </a:lnTo>
                                <a:lnTo>
                                  <a:pt x="2468" y="588"/>
                                </a:lnTo>
                                <a:lnTo>
                                  <a:pt x="2513" y="552"/>
                                </a:lnTo>
                                <a:lnTo>
                                  <a:pt x="2558" y="518"/>
                                </a:lnTo>
                                <a:lnTo>
                                  <a:pt x="2604" y="484"/>
                                </a:lnTo>
                                <a:lnTo>
                                  <a:pt x="2653" y="451"/>
                                </a:lnTo>
                                <a:lnTo>
                                  <a:pt x="2700" y="420"/>
                                </a:lnTo>
                                <a:lnTo>
                                  <a:pt x="2749" y="391"/>
                                </a:lnTo>
                                <a:lnTo>
                                  <a:pt x="2797" y="362"/>
                                </a:lnTo>
                                <a:lnTo>
                                  <a:pt x="2846" y="335"/>
                                </a:lnTo>
                                <a:lnTo>
                                  <a:pt x="2895" y="309"/>
                                </a:lnTo>
                                <a:lnTo>
                                  <a:pt x="2945" y="285"/>
                                </a:lnTo>
                                <a:lnTo>
                                  <a:pt x="2994" y="261"/>
                                </a:lnTo>
                                <a:lnTo>
                                  <a:pt x="3043" y="239"/>
                                </a:lnTo>
                                <a:lnTo>
                                  <a:pt x="3091" y="218"/>
                                </a:lnTo>
                                <a:lnTo>
                                  <a:pt x="3139" y="198"/>
                                </a:lnTo>
                                <a:lnTo>
                                  <a:pt x="3177" y="184"/>
                                </a:lnTo>
                                <a:lnTo>
                                  <a:pt x="3214" y="170"/>
                                </a:lnTo>
                                <a:lnTo>
                                  <a:pt x="3251" y="157"/>
                                </a:lnTo>
                                <a:lnTo>
                                  <a:pt x="3287" y="144"/>
                                </a:lnTo>
                                <a:lnTo>
                                  <a:pt x="3323" y="132"/>
                                </a:lnTo>
                                <a:lnTo>
                                  <a:pt x="3358" y="122"/>
                                </a:lnTo>
                                <a:lnTo>
                                  <a:pt x="3392" y="111"/>
                                </a:lnTo>
                                <a:lnTo>
                                  <a:pt x="3426" y="102"/>
                                </a:lnTo>
                                <a:lnTo>
                                  <a:pt x="3458" y="93"/>
                                </a:lnTo>
                                <a:lnTo>
                                  <a:pt x="3491" y="85"/>
                                </a:lnTo>
                                <a:lnTo>
                                  <a:pt x="3521" y="77"/>
                                </a:lnTo>
                                <a:lnTo>
                                  <a:pt x="3552" y="71"/>
                                </a:lnTo>
                                <a:lnTo>
                                  <a:pt x="3582" y="65"/>
                                </a:lnTo>
                                <a:lnTo>
                                  <a:pt x="3611" y="59"/>
                                </a:lnTo>
                                <a:lnTo>
                                  <a:pt x="3639" y="55"/>
                                </a:lnTo>
                                <a:lnTo>
                                  <a:pt x="3667" y="50"/>
                                </a:lnTo>
                                <a:lnTo>
                                  <a:pt x="3668" y="50"/>
                                </a:lnTo>
                                <a:lnTo>
                                  <a:pt x="3730" y="41"/>
                                </a:lnTo>
                                <a:lnTo>
                                  <a:pt x="3792" y="32"/>
                                </a:lnTo>
                                <a:lnTo>
                                  <a:pt x="3852" y="26"/>
                                </a:lnTo>
                                <a:lnTo>
                                  <a:pt x="3912" y="19"/>
                                </a:lnTo>
                                <a:lnTo>
                                  <a:pt x="3970" y="14"/>
                                </a:lnTo>
                                <a:lnTo>
                                  <a:pt x="4027" y="10"/>
                                </a:lnTo>
                                <a:lnTo>
                                  <a:pt x="4082" y="6"/>
                                </a:lnTo>
                                <a:lnTo>
                                  <a:pt x="4137" y="3"/>
                                </a:lnTo>
                                <a:lnTo>
                                  <a:pt x="4190" y="1"/>
                                </a:lnTo>
                                <a:lnTo>
                                  <a:pt x="4243" y="0"/>
                                </a:lnTo>
                                <a:lnTo>
                                  <a:pt x="4294" y="0"/>
                                </a:lnTo>
                                <a:lnTo>
                                  <a:pt x="4345" y="0"/>
                                </a:lnTo>
                                <a:lnTo>
                                  <a:pt x="4395" y="1"/>
                                </a:lnTo>
                                <a:lnTo>
                                  <a:pt x="4443" y="3"/>
                                </a:lnTo>
                                <a:lnTo>
                                  <a:pt x="4490" y="7"/>
                                </a:lnTo>
                                <a:lnTo>
                                  <a:pt x="4537" y="10"/>
                                </a:lnTo>
                                <a:lnTo>
                                  <a:pt x="4583" y="14"/>
                                </a:lnTo>
                                <a:lnTo>
                                  <a:pt x="4628" y="20"/>
                                </a:lnTo>
                                <a:lnTo>
                                  <a:pt x="4672" y="27"/>
                                </a:lnTo>
                                <a:lnTo>
                                  <a:pt x="4715" y="34"/>
                                </a:lnTo>
                                <a:lnTo>
                                  <a:pt x="4757" y="41"/>
                                </a:lnTo>
                                <a:lnTo>
                                  <a:pt x="4798" y="50"/>
                                </a:lnTo>
                                <a:lnTo>
                                  <a:pt x="4840" y="59"/>
                                </a:lnTo>
                                <a:lnTo>
                                  <a:pt x="4879" y="69"/>
                                </a:lnTo>
                                <a:lnTo>
                                  <a:pt x="4918" y="81"/>
                                </a:lnTo>
                                <a:lnTo>
                                  <a:pt x="4956" y="92"/>
                                </a:lnTo>
                                <a:lnTo>
                                  <a:pt x="4994" y="104"/>
                                </a:lnTo>
                                <a:lnTo>
                                  <a:pt x="5031" y="118"/>
                                </a:lnTo>
                                <a:lnTo>
                                  <a:pt x="5067" y="132"/>
                                </a:lnTo>
                                <a:lnTo>
                                  <a:pt x="5103" y="147"/>
                                </a:lnTo>
                                <a:lnTo>
                                  <a:pt x="5137" y="161"/>
                                </a:lnTo>
                                <a:lnTo>
                                  <a:pt x="5171" y="178"/>
                                </a:lnTo>
                                <a:lnTo>
                                  <a:pt x="5204" y="195"/>
                                </a:lnTo>
                                <a:lnTo>
                                  <a:pt x="5237" y="212"/>
                                </a:lnTo>
                                <a:lnTo>
                                  <a:pt x="5269" y="231"/>
                                </a:lnTo>
                                <a:lnTo>
                                  <a:pt x="5302" y="250"/>
                                </a:lnTo>
                                <a:lnTo>
                                  <a:pt x="5333" y="269"/>
                                </a:lnTo>
                                <a:lnTo>
                                  <a:pt x="5363" y="290"/>
                                </a:lnTo>
                                <a:lnTo>
                                  <a:pt x="5395" y="311"/>
                                </a:lnTo>
                                <a:lnTo>
                                  <a:pt x="5424" y="333"/>
                                </a:lnTo>
                                <a:lnTo>
                                  <a:pt x="5454" y="355"/>
                                </a:lnTo>
                                <a:lnTo>
                                  <a:pt x="5483" y="379"/>
                                </a:lnTo>
                                <a:lnTo>
                                  <a:pt x="5512" y="403"/>
                                </a:lnTo>
                                <a:lnTo>
                                  <a:pt x="5540" y="428"/>
                                </a:lnTo>
                                <a:lnTo>
                                  <a:pt x="5568" y="453"/>
                                </a:lnTo>
                                <a:lnTo>
                                  <a:pt x="5596" y="480"/>
                                </a:lnTo>
                                <a:lnTo>
                                  <a:pt x="5624" y="506"/>
                                </a:lnTo>
                                <a:lnTo>
                                  <a:pt x="5651" y="533"/>
                                </a:lnTo>
                                <a:lnTo>
                                  <a:pt x="5679" y="561"/>
                                </a:lnTo>
                                <a:lnTo>
                                  <a:pt x="5705" y="590"/>
                                </a:lnTo>
                                <a:lnTo>
                                  <a:pt x="5732" y="620"/>
                                </a:lnTo>
                                <a:lnTo>
                                  <a:pt x="5758" y="650"/>
                                </a:lnTo>
                                <a:lnTo>
                                  <a:pt x="5810" y="713"/>
                                </a:lnTo>
                                <a:lnTo>
                                  <a:pt x="5863" y="776"/>
                                </a:lnTo>
                                <a:lnTo>
                                  <a:pt x="5913" y="844"/>
                                </a:lnTo>
                                <a:lnTo>
                                  <a:pt x="5964" y="913"/>
                                </a:lnTo>
                                <a:lnTo>
                                  <a:pt x="6015" y="986"/>
                                </a:lnTo>
                                <a:lnTo>
                                  <a:pt x="6065" y="1060"/>
                                </a:lnTo>
                                <a:lnTo>
                                  <a:pt x="6073" y="1072"/>
                                </a:lnTo>
                                <a:lnTo>
                                  <a:pt x="6083" y="1083"/>
                                </a:lnTo>
                                <a:lnTo>
                                  <a:pt x="6093" y="1094"/>
                                </a:lnTo>
                                <a:lnTo>
                                  <a:pt x="6105" y="1103"/>
                                </a:lnTo>
                                <a:lnTo>
                                  <a:pt x="6118" y="1110"/>
                                </a:lnTo>
                                <a:lnTo>
                                  <a:pt x="6131" y="1117"/>
                                </a:lnTo>
                                <a:lnTo>
                                  <a:pt x="6146" y="1122"/>
                                </a:lnTo>
                                <a:lnTo>
                                  <a:pt x="6160" y="1126"/>
                                </a:lnTo>
                                <a:lnTo>
                                  <a:pt x="6204" y="1135"/>
                                </a:lnTo>
                                <a:lnTo>
                                  <a:pt x="6245" y="1144"/>
                                </a:lnTo>
                                <a:lnTo>
                                  <a:pt x="6285" y="1154"/>
                                </a:lnTo>
                                <a:lnTo>
                                  <a:pt x="6323" y="1164"/>
                                </a:lnTo>
                                <a:lnTo>
                                  <a:pt x="6358" y="1175"/>
                                </a:lnTo>
                                <a:lnTo>
                                  <a:pt x="6393" y="1188"/>
                                </a:lnTo>
                                <a:lnTo>
                                  <a:pt x="6426" y="1200"/>
                                </a:lnTo>
                                <a:lnTo>
                                  <a:pt x="6456" y="1212"/>
                                </a:lnTo>
                                <a:lnTo>
                                  <a:pt x="6485" y="1226"/>
                                </a:lnTo>
                                <a:lnTo>
                                  <a:pt x="6513" y="1240"/>
                                </a:lnTo>
                                <a:lnTo>
                                  <a:pt x="6539" y="1255"/>
                                </a:lnTo>
                                <a:lnTo>
                                  <a:pt x="6563" y="1271"/>
                                </a:lnTo>
                                <a:lnTo>
                                  <a:pt x="6586" y="1287"/>
                                </a:lnTo>
                                <a:lnTo>
                                  <a:pt x="6607" y="1304"/>
                                </a:lnTo>
                                <a:lnTo>
                                  <a:pt x="6627" y="1322"/>
                                </a:lnTo>
                                <a:lnTo>
                                  <a:pt x="6646" y="1341"/>
                                </a:lnTo>
                                <a:lnTo>
                                  <a:pt x="6659" y="1356"/>
                                </a:lnTo>
                                <a:lnTo>
                                  <a:pt x="6673" y="1373"/>
                                </a:lnTo>
                                <a:lnTo>
                                  <a:pt x="6685" y="1388"/>
                                </a:lnTo>
                                <a:lnTo>
                                  <a:pt x="6698" y="1406"/>
                                </a:lnTo>
                                <a:lnTo>
                                  <a:pt x="6709" y="1424"/>
                                </a:lnTo>
                                <a:lnTo>
                                  <a:pt x="6719" y="1442"/>
                                </a:lnTo>
                                <a:lnTo>
                                  <a:pt x="6729" y="1462"/>
                                </a:lnTo>
                                <a:lnTo>
                                  <a:pt x="6738" y="1481"/>
                                </a:lnTo>
                                <a:lnTo>
                                  <a:pt x="6637" y="1442"/>
                                </a:lnTo>
                                <a:lnTo>
                                  <a:pt x="6537" y="1406"/>
                                </a:lnTo>
                                <a:lnTo>
                                  <a:pt x="6439" y="1375"/>
                                </a:lnTo>
                                <a:lnTo>
                                  <a:pt x="6339" y="1349"/>
                                </a:lnTo>
                                <a:lnTo>
                                  <a:pt x="6241" y="1325"/>
                                </a:lnTo>
                                <a:lnTo>
                                  <a:pt x="6143" y="1308"/>
                                </a:lnTo>
                                <a:lnTo>
                                  <a:pt x="6046" y="1292"/>
                                </a:lnTo>
                                <a:lnTo>
                                  <a:pt x="5949" y="1281"/>
                                </a:lnTo>
                                <a:lnTo>
                                  <a:pt x="5852" y="1273"/>
                                </a:lnTo>
                                <a:lnTo>
                                  <a:pt x="5756" y="1268"/>
                                </a:lnTo>
                                <a:lnTo>
                                  <a:pt x="5660" y="1267"/>
                                </a:lnTo>
                                <a:lnTo>
                                  <a:pt x="5565" y="1268"/>
                                </a:lnTo>
                                <a:lnTo>
                                  <a:pt x="5471" y="1273"/>
                                </a:lnTo>
                                <a:lnTo>
                                  <a:pt x="5377" y="1280"/>
                                </a:lnTo>
                                <a:lnTo>
                                  <a:pt x="5283" y="1290"/>
                                </a:lnTo>
                                <a:lnTo>
                                  <a:pt x="5190" y="1302"/>
                                </a:lnTo>
                                <a:lnTo>
                                  <a:pt x="5098" y="1315"/>
                                </a:lnTo>
                                <a:lnTo>
                                  <a:pt x="5006" y="1332"/>
                                </a:lnTo>
                                <a:lnTo>
                                  <a:pt x="4916" y="1350"/>
                                </a:lnTo>
                                <a:lnTo>
                                  <a:pt x="4825" y="1370"/>
                                </a:lnTo>
                                <a:lnTo>
                                  <a:pt x="4735" y="1392"/>
                                </a:lnTo>
                                <a:lnTo>
                                  <a:pt x="4646" y="1414"/>
                                </a:lnTo>
                                <a:lnTo>
                                  <a:pt x="4557" y="1439"/>
                                </a:lnTo>
                                <a:lnTo>
                                  <a:pt x="4469" y="1464"/>
                                </a:lnTo>
                                <a:lnTo>
                                  <a:pt x="4383" y="1490"/>
                                </a:lnTo>
                                <a:lnTo>
                                  <a:pt x="4296" y="1517"/>
                                </a:lnTo>
                                <a:lnTo>
                                  <a:pt x="4211" y="1545"/>
                                </a:lnTo>
                                <a:lnTo>
                                  <a:pt x="4125" y="1574"/>
                                </a:lnTo>
                                <a:lnTo>
                                  <a:pt x="3958" y="1631"/>
                                </a:lnTo>
                                <a:lnTo>
                                  <a:pt x="3793" y="1689"/>
                                </a:lnTo>
                                <a:lnTo>
                                  <a:pt x="3721" y="1714"/>
                                </a:lnTo>
                                <a:lnTo>
                                  <a:pt x="3650" y="1739"/>
                                </a:lnTo>
                                <a:lnTo>
                                  <a:pt x="3579" y="1764"/>
                                </a:lnTo>
                                <a:lnTo>
                                  <a:pt x="3510" y="1787"/>
                                </a:lnTo>
                                <a:lnTo>
                                  <a:pt x="3440" y="1810"/>
                                </a:lnTo>
                                <a:lnTo>
                                  <a:pt x="3372" y="1832"/>
                                </a:lnTo>
                                <a:lnTo>
                                  <a:pt x="3305" y="1853"/>
                                </a:lnTo>
                                <a:lnTo>
                                  <a:pt x="3239" y="1873"/>
                                </a:lnTo>
                                <a:lnTo>
                                  <a:pt x="3173" y="1892"/>
                                </a:lnTo>
                                <a:lnTo>
                                  <a:pt x="3108" y="1910"/>
                                </a:lnTo>
                                <a:lnTo>
                                  <a:pt x="3044" y="1927"/>
                                </a:lnTo>
                                <a:lnTo>
                                  <a:pt x="2982" y="1942"/>
                                </a:lnTo>
                                <a:lnTo>
                                  <a:pt x="2920" y="1955"/>
                                </a:lnTo>
                                <a:lnTo>
                                  <a:pt x="2858" y="1966"/>
                                </a:lnTo>
                                <a:lnTo>
                                  <a:pt x="2799" y="1975"/>
                                </a:lnTo>
                                <a:lnTo>
                                  <a:pt x="2740" y="1983"/>
                                </a:lnTo>
                                <a:lnTo>
                                  <a:pt x="2728" y="1984"/>
                                </a:lnTo>
                                <a:lnTo>
                                  <a:pt x="2636" y="1999"/>
                                </a:lnTo>
                                <a:lnTo>
                                  <a:pt x="2544" y="2012"/>
                                </a:lnTo>
                                <a:lnTo>
                                  <a:pt x="2452" y="2022"/>
                                </a:lnTo>
                                <a:lnTo>
                                  <a:pt x="2362" y="2033"/>
                                </a:lnTo>
                                <a:lnTo>
                                  <a:pt x="2272" y="2040"/>
                                </a:lnTo>
                                <a:lnTo>
                                  <a:pt x="2182" y="2046"/>
                                </a:lnTo>
                                <a:lnTo>
                                  <a:pt x="2094" y="2049"/>
                                </a:lnTo>
                                <a:lnTo>
                                  <a:pt x="2006" y="2052"/>
                                </a:lnTo>
                                <a:lnTo>
                                  <a:pt x="1917" y="2053"/>
                                </a:lnTo>
                                <a:lnTo>
                                  <a:pt x="1830" y="2052"/>
                                </a:lnTo>
                                <a:lnTo>
                                  <a:pt x="1744" y="2049"/>
                                </a:lnTo>
                                <a:lnTo>
                                  <a:pt x="1657" y="2045"/>
                                </a:lnTo>
                                <a:lnTo>
                                  <a:pt x="1572" y="2039"/>
                                </a:lnTo>
                                <a:lnTo>
                                  <a:pt x="1487" y="2033"/>
                                </a:lnTo>
                                <a:lnTo>
                                  <a:pt x="1402" y="2024"/>
                                </a:lnTo>
                                <a:lnTo>
                                  <a:pt x="1318" y="2013"/>
                                </a:lnTo>
                                <a:lnTo>
                                  <a:pt x="1236" y="2001"/>
                                </a:lnTo>
                                <a:lnTo>
                                  <a:pt x="1153" y="1989"/>
                                </a:lnTo>
                                <a:lnTo>
                                  <a:pt x="1070" y="1974"/>
                                </a:lnTo>
                                <a:lnTo>
                                  <a:pt x="988" y="1959"/>
                                </a:lnTo>
                                <a:lnTo>
                                  <a:pt x="906" y="1941"/>
                                </a:lnTo>
                                <a:lnTo>
                                  <a:pt x="826" y="1923"/>
                                </a:lnTo>
                                <a:lnTo>
                                  <a:pt x="745" y="1903"/>
                                </a:lnTo>
                                <a:lnTo>
                                  <a:pt x="665" y="1881"/>
                                </a:lnTo>
                                <a:lnTo>
                                  <a:pt x="585" y="1859"/>
                                </a:lnTo>
                                <a:lnTo>
                                  <a:pt x="506" y="1835"/>
                                </a:lnTo>
                                <a:lnTo>
                                  <a:pt x="427" y="1811"/>
                                </a:lnTo>
                                <a:lnTo>
                                  <a:pt x="349" y="1785"/>
                                </a:lnTo>
                                <a:lnTo>
                                  <a:pt x="271" y="1758"/>
                                </a:lnTo>
                                <a:lnTo>
                                  <a:pt x="192" y="1730"/>
                                </a:lnTo>
                                <a:lnTo>
                                  <a:pt x="115" y="1701"/>
                                </a:lnTo>
                                <a:lnTo>
                                  <a:pt x="38" y="1671"/>
                                </a:lnTo>
                                <a:lnTo>
                                  <a:pt x="29" y="1659"/>
                                </a:lnTo>
                                <a:lnTo>
                                  <a:pt x="18" y="1650"/>
                                </a:lnTo>
                                <a:lnTo>
                                  <a:pt x="12" y="1646"/>
                                </a:lnTo>
                                <a:lnTo>
                                  <a:pt x="8" y="1635"/>
                                </a:lnTo>
                                <a:lnTo>
                                  <a:pt x="3" y="1620"/>
                                </a:lnTo>
                                <a:lnTo>
                                  <a:pt x="1" y="1602"/>
                                </a:lnTo>
                                <a:lnTo>
                                  <a:pt x="0" y="1580"/>
                                </a:lnTo>
                                <a:lnTo>
                                  <a:pt x="1" y="1553"/>
                                </a:lnTo>
                                <a:lnTo>
                                  <a:pt x="4" y="1523"/>
                                </a:lnTo>
                                <a:lnTo>
                                  <a:pt x="8" y="1505"/>
                                </a:lnTo>
                                <a:lnTo>
                                  <a:pt x="11" y="1486"/>
                                </a:lnTo>
                                <a:lnTo>
                                  <a:pt x="17" y="1466"/>
                                </a:lnTo>
                                <a:lnTo>
                                  <a:pt x="22" y="1444"/>
                                </a:lnTo>
                                <a:lnTo>
                                  <a:pt x="29" y="1422"/>
                                </a:lnTo>
                                <a:lnTo>
                                  <a:pt x="36" y="1397"/>
                                </a:lnTo>
                                <a:lnTo>
                                  <a:pt x="45" y="1371"/>
                                </a:lnTo>
                                <a:lnTo>
                                  <a:pt x="55" y="1343"/>
                                </a:lnTo>
                                <a:lnTo>
                                  <a:pt x="66" y="1314"/>
                                </a:lnTo>
                                <a:lnTo>
                                  <a:pt x="78" y="1284"/>
                                </a:lnTo>
                                <a:lnTo>
                                  <a:pt x="92" y="1252"/>
                                </a:lnTo>
                                <a:lnTo>
                                  <a:pt x="107" y="1217"/>
                                </a:lnTo>
                                <a:lnTo>
                                  <a:pt x="124" y="1181"/>
                                </a:lnTo>
                                <a:lnTo>
                                  <a:pt x="142" y="1143"/>
                                </a:lnTo>
                                <a:lnTo>
                                  <a:pt x="161" y="1103"/>
                                </a:lnTo>
                                <a:lnTo>
                                  <a:pt x="182" y="1061"/>
                                </a:lnTo>
                                <a:lnTo>
                                  <a:pt x="206" y="1016"/>
                                </a:lnTo>
                                <a:lnTo>
                                  <a:pt x="230" y="970"/>
                                </a:lnTo>
                                <a:lnTo>
                                  <a:pt x="256" y="922"/>
                                </a:lnTo>
                                <a:lnTo>
                                  <a:pt x="285" y="872"/>
                                </a:lnTo>
                                <a:lnTo>
                                  <a:pt x="308" y="841"/>
                                </a:lnTo>
                                <a:lnTo>
                                  <a:pt x="332" y="812"/>
                                </a:lnTo>
                                <a:lnTo>
                                  <a:pt x="356" y="785"/>
                                </a:lnTo>
                                <a:lnTo>
                                  <a:pt x="382" y="761"/>
                                </a:lnTo>
                                <a:lnTo>
                                  <a:pt x="407" y="738"/>
                                </a:lnTo>
                                <a:lnTo>
                                  <a:pt x="434" y="718"/>
                                </a:lnTo>
                                <a:lnTo>
                                  <a:pt x="461" y="699"/>
                                </a:lnTo>
                                <a:lnTo>
                                  <a:pt x="488" y="682"/>
                                </a:lnTo>
                                <a:lnTo>
                                  <a:pt x="516" y="667"/>
                                </a:lnTo>
                                <a:lnTo>
                                  <a:pt x="544" y="653"/>
                                </a:lnTo>
                                <a:lnTo>
                                  <a:pt x="572" y="641"/>
                                </a:lnTo>
                                <a:lnTo>
                                  <a:pt x="601" y="630"/>
                                </a:lnTo>
                                <a:lnTo>
                                  <a:pt x="629" y="621"/>
                                </a:lnTo>
                                <a:lnTo>
                                  <a:pt x="658" y="613"/>
                                </a:lnTo>
                                <a:lnTo>
                                  <a:pt x="687" y="606"/>
                                </a:lnTo>
                                <a:lnTo>
                                  <a:pt x="716" y="602"/>
                                </a:lnTo>
                                <a:lnTo>
                                  <a:pt x="744" y="597"/>
                                </a:lnTo>
                                <a:lnTo>
                                  <a:pt x="773" y="595"/>
                                </a:lnTo>
                                <a:lnTo>
                                  <a:pt x="801" y="593"/>
                                </a:lnTo>
                                <a:lnTo>
                                  <a:pt x="830" y="592"/>
                                </a:lnTo>
                                <a:lnTo>
                                  <a:pt x="858" y="592"/>
                                </a:lnTo>
                                <a:lnTo>
                                  <a:pt x="885" y="593"/>
                                </a:lnTo>
                                <a:lnTo>
                                  <a:pt x="913" y="594"/>
                                </a:lnTo>
                                <a:lnTo>
                                  <a:pt x="940" y="597"/>
                                </a:lnTo>
                                <a:lnTo>
                                  <a:pt x="966" y="599"/>
                                </a:lnTo>
                                <a:lnTo>
                                  <a:pt x="992" y="604"/>
                                </a:lnTo>
                                <a:lnTo>
                                  <a:pt x="1017" y="607"/>
                                </a:lnTo>
                                <a:lnTo>
                                  <a:pt x="1042" y="612"/>
                                </a:lnTo>
                                <a:lnTo>
                                  <a:pt x="1088" y="623"/>
                                </a:lnTo>
                                <a:lnTo>
                                  <a:pt x="1131" y="634"/>
                                </a:lnTo>
                                <a:lnTo>
                                  <a:pt x="1109" y="657"/>
                                </a:lnTo>
                                <a:lnTo>
                                  <a:pt x="1088" y="680"/>
                                </a:lnTo>
                                <a:lnTo>
                                  <a:pt x="1067" y="705"/>
                                </a:lnTo>
                                <a:lnTo>
                                  <a:pt x="1046" y="729"/>
                                </a:lnTo>
                                <a:lnTo>
                                  <a:pt x="1026" y="756"/>
                                </a:lnTo>
                                <a:lnTo>
                                  <a:pt x="1006" y="784"/>
                                </a:lnTo>
                                <a:lnTo>
                                  <a:pt x="986" y="812"/>
                                </a:lnTo>
                                <a:lnTo>
                                  <a:pt x="967" y="843"/>
                                </a:lnTo>
                                <a:lnTo>
                                  <a:pt x="948" y="873"/>
                                </a:lnTo>
                                <a:lnTo>
                                  <a:pt x="929" y="905"/>
                                </a:lnTo>
                                <a:lnTo>
                                  <a:pt x="911" y="938"/>
                                </a:lnTo>
                                <a:lnTo>
                                  <a:pt x="892" y="971"/>
                                </a:lnTo>
                                <a:lnTo>
                                  <a:pt x="855" y="1041"/>
                                </a:lnTo>
                                <a:lnTo>
                                  <a:pt x="817" y="1116"/>
                                </a:lnTo>
                                <a:lnTo>
                                  <a:pt x="811" y="1129"/>
                                </a:lnTo>
                                <a:lnTo>
                                  <a:pt x="807" y="1143"/>
                                </a:lnTo>
                                <a:lnTo>
                                  <a:pt x="804" y="1157"/>
                                </a:lnTo>
                                <a:lnTo>
                                  <a:pt x="802" y="1171"/>
                                </a:lnTo>
                                <a:lnTo>
                                  <a:pt x="801" y="1185"/>
                                </a:lnTo>
                                <a:lnTo>
                                  <a:pt x="804" y="1199"/>
                                </a:lnTo>
                                <a:lnTo>
                                  <a:pt x="806" y="1213"/>
                                </a:lnTo>
                                <a:lnTo>
                                  <a:pt x="809" y="1227"/>
                                </a:lnTo>
                                <a:lnTo>
                                  <a:pt x="815" y="1239"/>
                                </a:lnTo>
                                <a:lnTo>
                                  <a:pt x="820" y="1253"/>
                                </a:lnTo>
                                <a:lnTo>
                                  <a:pt x="828" y="1264"/>
                                </a:lnTo>
                                <a:lnTo>
                                  <a:pt x="837" y="1275"/>
                                </a:lnTo>
                                <a:lnTo>
                                  <a:pt x="846" y="1285"/>
                                </a:lnTo>
                                <a:lnTo>
                                  <a:pt x="857" y="1295"/>
                                </a:lnTo>
                                <a:lnTo>
                                  <a:pt x="870" y="1303"/>
                                </a:lnTo>
                                <a:lnTo>
                                  <a:pt x="882" y="1311"/>
                                </a:lnTo>
                                <a:lnTo>
                                  <a:pt x="896" y="1317"/>
                                </a:lnTo>
                                <a:lnTo>
                                  <a:pt x="910" y="1321"/>
                                </a:lnTo>
                                <a:lnTo>
                                  <a:pt x="924" y="1324"/>
                                </a:lnTo>
                                <a:lnTo>
                                  <a:pt x="938" y="1325"/>
                                </a:lnTo>
                                <a:lnTo>
                                  <a:pt x="952" y="1325"/>
                                </a:lnTo>
                                <a:lnTo>
                                  <a:pt x="966" y="1324"/>
                                </a:lnTo>
                                <a:lnTo>
                                  <a:pt x="980" y="1322"/>
                                </a:lnTo>
                                <a:lnTo>
                                  <a:pt x="994" y="1319"/>
                                </a:lnTo>
                                <a:lnTo>
                                  <a:pt x="1006" y="1313"/>
                                </a:lnTo>
                                <a:lnTo>
                                  <a:pt x="1018" y="1306"/>
                                </a:lnTo>
                                <a:lnTo>
                                  <a:pt x="1031" y="1300"/>
                                </a:lnTo>
                                <a:lnTo>
                                  <a:pt x="1042" y="1291"/>
                                </a:lnTo>
                                <a:lnTo>
                                  <a:pt x="1052" y="1281"/>
                                </a:lnTo>
                                <a:lnTo>
                                  <a:pt x="1062" y="1271"/>
                                </a:lnTo>
                                <a:lnTo>
                                  <a:pt x="1070" y="1258"/>
                                </a:lnTo>
                                <a:lnTo>
                                  <a:pt x="1078" y="1245"/>
                                </a:lnTo>
                                <a:lnTo>
                                  <a:pt x="1120" y="1160"/>
                                </a:lnTo>
                                <a:lnTo>
                                  <a:pt x="1163" y="1081"/>
                                </a:lnTo>
                                <a:lnTo>
                                  <a:pt x="1184" y="1045"/>
                                </a:lnTo>
                                <a:lnTo>
                                  <a:pt x="1205" y="1011"/>
                                </a:lnTo>
                                <a:lnTo>
                                  <a:pt x="1225" y="977"/>
                                </a:lnTo>
                                <a:lnTo>
                                  <a:pt x="1247" y="947"/>
                                </a:lnTo>
                                <a:lnTo>
                                  <a:pt x="1268" y="918"/>
                                </a:lnTo>
                                <a:lnTo>
                                  <a:pt x="1290" y="890"/>
                                </a:lnTo>
                                <a:lnTo>
                                  <a:pt x="1313" y="865"/>
                                </a:lnTo>
                                <a:lnTo>
                                  <a:pt x="1335" y="841"/>
                                </a:lnTo>
                                <a:lnTo>
                                  <a:pt x="1358" y="820"/>
                                </a:lnTo>
                                <a:lnTo>
                                  <a:pt x="1382" y="802"/>
                                </a:lnTo>
                                <a:lnTo>
                                  <a:pt x="1394" y="793"/>
                                </a:lnTo>
                                <a:lnTo>
                                  <a:pt x="1407" y="784"/>
                                </a:lnTo>
                                <a:lnTo>
                                  <a:pt x="1419" y="778"/>
                                </a:lnTo>
                                <a:lnTo>
                                  <a:pt x="1431" y="770"/>
                                </a:lnTo>
                                <a:lnTo>
                                  <a:pt x="1453" y="760"/>
                                </a:lnTo>
                                <a:lnTo>
                                  <a:pt x="1475" y="751"/>
                                </a:lnTo>
                                <a:lnTo>
                                  <a:pt x="1499" y="743"/>
                                </a:lnTo>
                                <a:lnTo>
                                  <a:pt x="1523" y="736"/>
                                </a:lnTo>
                                <a:lnTo>
                                  <a:pt x="1549" y="730"/>
                                </a:lnTo>
                                <a:lnTo>
                                  <a:pt x="1576" y="726"/>
                                </a:lnTo>
                                <a:lnTo>
                                  <a:pt x="1604" y="723"/>
                                </a:lnTo>
                                <a:lnTo>
                                  <a:pt x="1633" y="722"/>
                                </a:lnTo>
                                <a:lnTo>
                                  <a:pt x="1663" y="720"/>
                                </a:lnTo>
                                <a:lnTo>
                                  <a:pt x="1696" y="722"/>
                                </a:lnTo>
                                <a:lnTo>
                                  <a:pt x="1729" y="724"/>
                                </a:lnTo>
                                <a:lnTo>
                                  <a:pt x="1764" y="727"/>
                                </a:lnTo>
                                <a:lnTo>
                                  <a:pt x="1801" y="732"/>
                                </a:lnTo>
                                <a:lnTo>
                                  <a:pt x="1839" y="738"/>
                                </a:lnTo>
                                <a:lnTo>
                                  <a:pt x="1879" y="745"/>
                                </a:lnTo>
                                <a:lnTo>
                                  <a:pt x="1921" y="754"/>
                                </a:lnTo>
                                <a:lnTo>
                                  <a:pt x="1897" y="790"/>
                                </a:lnTo>
                                <a:lnTo>
                                  <a:pt x="1874" y="826"/>
                                </a:lnTo>
                                <a:lnTo>
                                  <a:pt x="1852" y="862"/>
                                </a:lnTo>
                                <a:lnTo>
                                  <a:pt x="1831" y="899"/>
                                </a:lnTo>
                                <a:lnTo>
                                  <a:pt x="1811" y="937"/>
                                </a:lnTo>
                                <a:lnTo>
                                  <a:pt x="1791" y="975"/>
                                </a:lnTo>
                                <a:lnTo>
                                  <a:pt x="1773" y="1014"/>
                                </a:lnTo>
                                <a:lnTo>
                                  <a:pt x="1755" y="1054"/>
                                </a:lnTo>
                                <a:lnTo>
                                  <a:pt x="1738" y="1095"/>
                                </a:lnTo>
                                <a:lnTo>
                                  <a:pt x="1724" y="1136"/>
                                </a:lnTo>
                                <a:lnTo>
                                  <a:pt x="1709" y="1179"/>
                                </a:lnTo>
                                <a:lnTo>
                                  <a:pt x="1696" y="1221"/>
                                </a:lnTo>
                                <a:lnTo>
                                  <a:pt x="1683" y="1265"/>
                                </a:lnTo>
                                <a:lnTo>
                                  <a:pt x="1673" y="1309"/>
                                </a:lnTo>
                                <a:lnTo>
                                  <a:pt x="1663" y="1353"/>
                                </a:lnTo>
                                <a:lnTo>
                                  <a:pt x="1654" y="1399"/>
                                </a:lnTo>
                                <a:lnTo>
                                  <a:pt x="1653" y="1414"/>
                                </a:lnTo>
                                <a:lnTo>
                                  <a:pt x="1653" y="1429"/>
                                </a:lnTo>
                                <a:lnTo>
                                  <a:pt x="1654" y="1443"/>
                                </a:lnTo>
                                <a:lnTo>
                                  <a:pt x="1656" y="1457"/>
                                </a:lnTo>
                                <a:lnTo>
                                  <a:pt x="1661" y="1470"/>
                                </a:lnTo>
                                <a:lnTo>
                                  <a:pt x="1665" y="1483"/>
                                </a:lnTo>
                                <a:lnTo>
                                  <a:pt x="1672" y="1496"/>
                                </a:lnTo>
                                <a:lnTo>
                                  <a:pt x="1680" y="1508"/>
                                </a:lnTo>
                                <a:lnTo>
                                  <a:pt x="1689" y="1518"/>
                                </a:lnTo>
                                <a:lnTo>
                                  <a:pt x="1698" y="1528"/>
                                </a:lnTo>
                                <a:lnTo>
                                  <a:pt x="1709" y="1538"/>
                                </a:lnTo>
                                <a:lnTo>
                                  <a:pt x="1720" y="1546"/>
                                </a:lnTo>
                                <a:lnTo>
                                  <a:pt x="1732" y="1553"/>
                                </a:lnTo>
                                <a:lnTo>
                                  <a:pt x="1746" y="1559"/>
                                </a:lnTo>
                                <a:lnTo>
                                  <a:pt x="1759" y="1563"/>
                                </a:lnTo>
                                <a:lnTo>
                                  <a:pt x="1774" y="1566"/>
                                </a:lnTo>
                                <a:lnTo>
                                  <a:pt x="1788" y="1569"/>
                                </a:lnTo>
                                <a:lnTo>
                                  <a:pt x="1803" y="1569"/>
                                </a:lnTo>
                                <a:lnTo>
                                  <a:pt x="1818" y="1568"/>
                                </a:lnTo>
                                <a:lnTo>
                                  <a:pt x="1832" y="1564"/>
                                </a:lnTo>
                                <a:lnTo>
                                  <a:pt x="1846" y="1561"/>
                                </a:lnTo>
                                <a:lnTo>
                                  <a:pt x="1858" y="1555"/>
                                </a:lnTo>
                                <a:lnTo>
                                  <a:pt x="1870" y="1550"/>
                                </a:lnTo>
                                <a:lnTo>
                                  <a:pt x="1882" y="1542"/>
                                </a:lnTo>
                                <a:lnTo>
                                  <a:pt x="1894" y="1533"/>
                                </a:lnTo>
                                <a:lnTo>
                                  <a:pt x="1904" y="1523"/>
                                </a:lnTo>
                                <a:lnTo>
                                  <a:pt x="1913" y="1513"/>
                                </a:lnTo>
                                <a:lnTo>
                                  <a:pt x="1921" y="1501"/>
                                </a:lnTo>
                                <a:lnTo>
                                  <a:pt x="1927" y="1489"/>
                                </a:lnTo>
                                <a:lnTo>
                                  <a:pt x="1933" y="1476"/>
                                </a:lnTo>
                                <a:lnTo>
                                  <a:pt x="1937" y="1462"/>
                                </a:lnTo>
                                <a:lnTo>
                                  <a:pt x="1941" y="1448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3036"/>
                        <wps:cNvSpPr>
                          <a:spLocks/>
                        </wps:cNvSpPr>
                        <wps:spPr bwMode="auto">
                          <a:xfrm>
                            <a:off x="7504" y="6286"/>
                            <a:ext cx="2005" cy="676"/>
                          </a:xfrm>
                          <a:custGeom>
                            <a:avLst/>
                            <a:gdLst>
                              <a:gd name="T0" fmla="*/ 4667 w 6014"/>
                              <a:gd name="T1" fmla="*/ 835 h 2028"/>
                              <a:gd name="T2" fmla="*/ 4776 w 6014"/>
                              <a:gd name="T3" fmla="*/ 1068 h 2028"/>
                              <a:gd name="T4" fmla="*/ 4821 w 6014"/>
                              <a:gd name="T5" fmla="*/ 1307 h 2028"/>
                              <a:gd name="T6" fmla="*/ 4828 w 6014"/>
                              <a:gd name="T7" fmla="*/ 1539 h 2028"/>
                              <a:gd name="T8" fmla="*/ 4865 w 6014"/>
                              <a:gd name="T9" fmla="*/ 1628 h 2028"/>
                              <a:gd name="T10" fmla="*/ 4950 w 6014"/>
                              <a:gd name="T11" fmla="*/ 1675 h 2028"/>
                              <a:gd name="T12" fmla="*/ 5048 w 6014"/>
                              <a:gd name="T13" fmla="*/ 1656 h 2028"/>
                              <a:gd name="T14" fmla="*/ 5109 w 6014"/>
                              <a:gd name="T15" fmla="*/ 1582 h 2028"/>
                              <a:gd name="T16" fmla="*/ 5118 w 6014"/>
                              <a:gd name="T17" fmla="*/ 1445 h 2028"/>
                              <a:gd name="T18" fmla="*/ 5079 w 6014"/>
                              <a:gd name="T19" fmla="*/ 1102 h 2028"/>
                              <a:gd name="T20" fmla="*/ 4995 w 6014"/>
                              <a:gd name="T21" fmla="*/ 836 h 2028"/>
                              <a:gd name="T22" fmla="*/ 4925 w 6014"/>
                              <a:gd name="T23" fmla="*/ 619 h 2028"/>
                              <a:gd name="T24" fmla="*/ 5249 w 6014"/>
                              <a:gd name="T25" fmla="*/ 695 h 2028"/>
                              <a:gd name="T26" fmla="*/ 5455 w 6014"/>
                              <a:gd name="T27" fmla="*/ 888 h 2028"/>
                              <a:gd name="T28" fmla="*/ 5567 w 6014"/>
                              <a:gd name="T29" fmla="*/ 1103 h 2028"/>
                              <a:gd name="T30" fmla="*/ 5616 w 6014"/>
                              <a:gd name="T31" fmla="*/ 1281 h 2028"/>
                              <a:gd name="T32" fmla="*/ 5672 w 6014"/>
                              <a:gd name="T33" fmla="*/ 1361 h 2028"/>
                              <a:gd name="T34" fmla="*/ 5766 w 6014"/>
                              <a:gd name="T35" fmla="*/ 1386 h 2028"/>
                              <a:gd name="T36" fmla="*/ 5842 w 6014"/>
                              <a:gd name="T37" fmla="*/ 1358 h 2028"/>
                              <a:gd name="T38" fmla="*/ 5889 w 6014"/>
                              <a:gd name="T39" fmla="*/ 1299 h 2028"/>
                              <a:gd name="T40" fmla="*/ 5953 w 6014"/>
                              <a:gd name="T41" fmla="*/ 1322 h 2028"/>
                              <a:gd name="T42" fmla="*/ 5971 w 6014"/>
                              <a:gd name="T43" fmla="*/ 1504 h 2028"/>
                              <a:gd name="T44" fmla="*/ 5936 w 6014"/>
                              <a:gd name="T45" fmla="*/ 1763 h 2028"/>
                              <a:gd name="T46" fmla="*/ 5948 w 6014"/>
                              <a:gd name="T47" fmla="*/ 1937 h 2028"/>
                              <a:gd name="T48" fmla="*/ 5781 w 6014"/>
                              <a:gd name="T49" fmla="*/ 1945 h 2028"/>
                              <a:gd name="T50" fmla="*/ 5541 w 6014"/>
                              <a:gd name="T51" fmla="*/ 1905 h 2028"/>
                              <a:gd name="T52" fmla="*/ 5228 w 6014"/>
                              <a:gd name="T53" fmla="*/ 1906 h 2028"/>
                              <a:gd name="T54" fmla="*/ 4721 w 6014"/>
                              <a:gd name="T55" fmla="*/ 1972 h 2028"/>
                              <a:gd name="T56" fmla="*/ 4187 w 6014"/>
                              <a:gd name="T57" fmla="*/ 2027 h 2028"/>
                              <a:gd name="T58" fmla="*/ 3906 w 6014"/>
                              <a:gd name="T59" fmla="*/ 2018 h 2028"/>
                              <a:gd name="T60" fmla="*/ 3617 w 6014"/>
                              <a:gd name="T61" fmla="*/ 1968 h 2028"/>
                              <a:gd name="T62" fmla="*/ 3316 w 6014"/>
                              <a:gd name="T63" fmla="*/ 1882 h 2028"/>
                              <a:gd name="T64" fmla="*/ 2954 w 6014"/>
                              <a:gd name="T65" fmla="*/ 1756 h 2028"/>
                              <a:gd name="T66" fmla="*/ 2518 w 6014"/>
                              <a:gd name="T67" fmla="*/ 1590 h 2028"/>
                              <a:gd name="T68" fmla="*/ 1929 w 6014"/>
                              <a:gd name="T69" fmla="*/ 1393 h 2028"/>
                              <a:gd name="T70" fmla="*/ 1617 w 6014"/>
                              <a:gd name="T71" fmla="*/ 1331 h 2028"/>
                              <a:gd name="T72" fmla="*/ 1364 w 6014"/>
                              <a:gd name="T73" fmla="*/ 1316 h 2028"/>
                              <a:gd name="T74" fmla="*/ 1097 w 6014"/>
                              <a:gd name="T75" fmla="*/ 1306 h 2028"/>
                              <a:gd name="T76" fmla="*/ 665 w 6014"/>
                              <a:gd name="T77" fmla="*/ 1354 h 2028"/>
                              <a:gd name="T78" fmla="*/ 93 w 6014"/>
                              <a:gd name="T79" fmla="*/ 1492 h 2028"/>
                              <a:gd name="T80" fmla="*/ 20 w 6014"/>
                              <a:gd name="T81" fmla="*/ 1489 h 2028"/>
                              <a:gd name="T82" fmla="*/ 141 w 6014"/>
                              <a:gd name="T83" fmla="*/ 1392 h 2028"/>
                              <a:gd name="T84" fmla="*/ 377 w 6014"/>
                              <a:gd name="T85" fmla="*/ 1316 h 2028"/>
                              <a:gd name="T86" fmla="*/ 568 w 6014"/>
                              <a:gd name="T87" fmla="*/ 1246 h 2028"/>
                              <a:gd name="T88" fmla="*/ 711 w 6014"/>
                              <a:gd name="T89" fmla="*/ 1121 h 2028"/>
                              <a:gd name="T90" fmla="*/ 936 w 6014"/>
                              <a:gd name="T91" fmla="*/ 814 h 2028"/>
                              <a:gd name="T92" fmla="*/ 1134 w 6014"/>
                              <a:gd name="T93" fmla="*/ 613 h 2028"/>
                              <a:gd name="T94" fmla="*/ 1430 w 6014"/>
                              <a:gd name="T95" fmla="*/ 399 h 2028"/>
                              <a:gd name="T96" fmla="*/ 1859 w 6014"/>
                              <a:gd name="T97" fmla="*/ 186 h 2028"/>
                              <a:gd name="T98" fmla="*/ 2391 w 6014"/>
                              <a:gd name="T99" fmla="*/ 23 h 2028"/>
                              <a:gd name="T100" fmla="*/ 2888 w 6014"/>
                              <a:gd name="T101" fmla="*/ 14 h 2028"/>
                              <a:gd name="T102" fmla="*/ 3343 w 6014"/>
                              <a:gd name="T103" fmla="*/ 120 h 2028"/>
                              <a:gd name="T104" fmla="*/ 3752 w 6014"/>
                              <a:gd name="T105" fmla="*/ 292 h 2028"/>
                              <a:gd name="T106" fmla="*/ 4200 w 6014"/>
                              <a:gd name="T107" fmla="*/ 529 h 2028"/>
                              <a:gd name="T108" fmla="*/ 4465 w 6014"/>
                              <a:gd name="T109" fmla="*/ 669 h 20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6014" h="2028">
                                <a:moveTo>
                                  <a:pt x="4503" y="695"/>
                                </a:moveTo>
                                <a:lnTo>
                                  <a:pt x="4536" y="713"/>
                                </a:lnTo>
                                <a:lnTo>
                                  <a:pt x="4566" y="733"/>
                                </a:lnTo>
                                <a:lnTo>
                                  <a:pt x="4594" y="756"/>
                                </a:lnTo>
                                <a:lnTo>
                                  <a:pt x="4621" y="780"/>
                                </a:lnTo>
                                <a:lnTo>
                                  <a:pt x="4645" y="807"/>
                                </a:lnTo>
                                <a:lnTo>
                                  <a:pt x="4667" y="835"/>
                                </a:lnTo>
                                <a:lnTo>
                                  <a:pt x="4688" y="865"/>
                                </a:lnTo>
                                <a:lnTo>
                                  <a:pt x="4706" y="897"/>
                                </a:lnTo>
                                <a:lnTo>
                                  <a:pt x="4723" y="930"/>
                                </a:lnTo>
                                <a:lnTo>
                                  <a:pt x="4739" y="964"/>
                                </a:lnTo>
                                <a:lnTo>
                                  <a:pt x="4753" y="998"/>
                                </a:lnTo>
                                <a:lnTo>
                                  <a:pt x="4766" y="1032"/>
                                </a:lnTo>
                                <a:lnTo>
                                  <a:pt x="4776" y="1068"/>
                                </a:lnTo>
                                <a:lnTo>
                                  <a:pt x="4786" y="1103"/>
                                </a:lnTo>
                                <a:lnTo>
                                  <a:pt x="4795" y="1139"/>
                                </a:lnTo>
                                <a:lnTo>
                                  <a:pt x="4802" y="1173"/>
                                </a:lnTo>
                                <a:lnTo>
                                  <a:pt x="4808" y="1208"/>
                                </a:lnTo>
                                <a:lnTo>
                                  <a:pt x="4813" y="1242"/>
                                </a:lnTo>
                                <a:lnTo>
                                  <a:pt x="4817" y="1274"/>
                                </a:lnTo>
                                <a:lnTo>
                                  <a:pt x="4821" y="1307"/>
                                </a:lnTo>
                                <a:lnTo>
                                  <a:pt x="4826" y="1365"/>
                                </a:lnTo>
                                <a:lnTo>
                                  <a:pt x="4828" y="1418"/>
                                </a:lnTo>
                                <a:lnTo>
                                  <a:pt x="4829" y="1461"/>
                                </a:lnTo>
                                <a:lnTo>
                                  <a:pt x="4829" y="1495"/>
                                </a:lnTo>
                                <a:lnTo>
                                  <a:pt x="4828" y="1516"/>
                                </a:lnTo>
                                <a:lnTo>
                                  <a:pt x="4828" y="1523"/>
                                </a:lnTo>
                                <a:lnTo>
                                  <a:pt x="4828" y="1539"/>
                                </a:lnTo>
                                <a:lnTo>
                                  <a:pt x="4829" y="1553"/>
                                </a:lnTo>
                                <a:lnTo>
                                  <a:pt x="4833" y="1567"/>
                                </a:lnTo>
                                <a:lnTo>
                                  <a:pt x="4836" y="1580"/>
                                </a:lnTo>
                                <a:lnTo>
                                  <a:pt x="4842" y="1594"/>
                                </a:lnTo>
                                <a:lnTo>
                                  <a:pt x="4849" y="1606"/>
                                </a:lnTo>
                                <a:lnTo>
                                  <a:pt x="4856" y="1618"/>
                                </a:lnTo>
                                <a:lnTo>
                                  <a:pt x="4865" y="1628"/>
                                </a:lnTo>
                                <a:lnTo>
                                  <a:pt x="4874" y="1638"/>
                                </a:lnTo>
                                <a:lnTo>
                                  <a:pt x="4885" y="1647"/>
                                </a:lnTo>
                                <a:lnTo>
                                  <a:pt x="4897" y="1655"/>
                                </a:lnTo>
                                <a:lnTo>
                                  <a:pt x="4909" y="1662"/>
                                </a:lnTo>
                                <a:lnTo>
                                  <a:pt x="4922" y="1668"/>
                                </a:lnTo>
                                <a:lnTo>
                                  <a:pt x="4936" y="1672"/>
                                </a:lnTo>
                                <a:lnTo>
                                  <a:pt x="4950" y="1675"/>
                                </a:lnTo>
                                <a:lnTo>
                                  <a:pt x="4965" y="1677"/>
                                </a:lnTo>
                                <a:lnTo>
                                  <a:pt x="4979" y="1677"/>
                                </a:lnTo>
                                <a:lnTo>
                                  <a:pt x="4994" y="1675"/>
                                </a:lnTo>
                                <a:lnTo>
                                  <a:pt x="5009" y="1672"/>
                                </a:lnTo>
                                <a:lnTo>
                                  <a:pt x="5022" y="1669"/>
                                </a:lnTo>
                                <a:lnTo>
                                  <a:pt x="5035" y="1663"/>
                                </a:lnTo>
                                <a:lnTo>
                                  <a:pt x="5048" y="1656"/>
                                </a:lnTo>
                                <a:lnTo>
                                  <a:pt x="5059" y="1649"/>
                                </a:lnTo>
                                <a:lnTo>
                                  <a:pt x="5070" y="1640"/>
                                </a:lnTo>
                                <a:lnTo>
                                  <a:pt x="5080" y="1629"/>
                                </a:lnTo>
                                <a:lnTo>
                                  <a:pt x="5089" y="1619"/>
                                </a:lnTo>
                                <a:lnTo>
                                  <a:pt x="5097" y="1608"/>
                                </a:lnTo>
                                <a:lnTo>
                                  <a:pt x="5104" y="1596"/>
                                </a:lnTo>
                                <a:lnTo>
                                  <a:pt x="5109" y="1582"/>
                                </a:lnTo>
                                <a:lnTo>
                                  <a:pt x="5114" y="1569"/>
                                </a:lnTo>
                                <a:lnTo>
                                  <a:pt x="5116" y="1554"/>
                                </a:lnTo>
                                <a:lnTo>
                                  <a:pt x="5118" y="1540"/>
                                </a:lnTo>
                                <a:lnTo>
                                  <a:pt x="5118" y="1533"/>
                                </a:lnTo>
                                <a:lnTo>
                                  <a:pt x="5119" y="1514"/>
                                </a:lnTo>
                                <a:lnTo>
                                  <a:pt x="5119" y="1484"/>
                                </a:lnTo>
                                <a:lnTo>
                                  <a:pt x="5118" y="1445"/>
                                </a:lnTo>
                                <a:lnTo>
                                  <a:pt x="5117" y="1396"/>
                                </a:lnTo>
                                <a:lnTo>
                                  <a:pt x="5114" y="1340"/>
                                </a:lnTo>
                                <a:lnTo>
                                  <a:pt x="5107" y="1278"/>
                                </a:lnTo>
                                <a:lnTo>
                                  <a:pt x="5099" y="1210"/>
                                </a:lnTo>
                                <a:lnTo>
                                  <a:pt x="5094" y="1176"/>
                                </a:lnTo>
                                <a:lnTo>
                                  <a:pt x="5087" y="1139"/>
                                </a:lnTo>
                                <a:lnTo>
                                  <a:pt x="5079" y="1102"/>
                                </a:lnTo>
                                <a:lnTo>
                                  <a:pt x="5071" y="1065"/>
                                </a:lnTo>
                                <a:lnTo>
                                  <a:pt x="5061" y="1027"/>
                                </a:lnTo>
                                <a:lnTo>
                                  <a:pt x="5051" y="989"/>
                                </a:lnTo>
                                <a:lnTo>
                                  <a:pt x="5039" y="950"/>
                                </a:lnTo>
                                <a:lnTo>
                                  <a:pt x="5026" y="912"/>
                                </a:lnTo>
                                <a:lnTo>
                                  <a:pt x="5012" y="874"/>
                                </a:lnTo>
                                <a:lnTo>
                                  <a:pt x="4995" y="836"/>
                                </a:lnTo>
                                <a:lnTo>
                                  <a:pt x="4978" y="798"/>
                                </a:lnTo>
                                <a:lnTo>
                                  <a:pt x="4959" y="761"/>
                                </a:lnTo>
                                <a:lnTo>
                                  <a:pt x="4939" y="725"/>
                                </a:lnTo>
                                <a:lnTo>
                                  <a:pt x="4917" y="689"/>
                                </a:lnTo>
                                <a:lnTo>
                                  <a:pt x="4893" y="656"/>
                                </a:lnTo>
                                <a:lnTo>
                                  <a:pt x="4868" y="622"/>
                                </a:lnTo>
                                <a:lnTo>
                                  <a:pt x="4925" y="619"/>
                                </a:lnTo>
                                <a:lnTo>
                                  <a:pt x="4979" y="619"/>
                                </a:lnTo>
                                <a:lnTo>
                                  <a:pt x="5031" y="623"/>
                                </a:lnTo>
                                <a:lnTo>
                                  <a:pt x="5080" y="631"/>
                                </a:lnTo>
                                <a:lnTo>
                                  <a:pt x="5126" y="642"/>
                                </a:lnTo>
                                <a:lnTo>
                                  <a:pt x="5170" y="658"/>
                                </a:lnTo>
                                <a:lnTo>
                                  <a:pt x="5211" y="675"/>
                                </a:lnTo>
                                <a:lnTo>
                                  <a:pt x="5249" y="695"/>
                                </a:lnTo>
                                <a:lnTo>
                                  <a:pt x="5286" y="717"/>
                                </a:lnTo>
                                <a:lnTo>
                                  <a:pt x="5320" y="742"/>
                                </a:lnTo>
                                <a:lnTo>
                                  <a:pt x="5351" y="769"/>
                                </a:lnTo>
                                <a:lnTo>
                                  <a:pt x="5380" y="797"/>
                                </a:lnTo>
                                <a:lnTo>
                                  <a:pt x="5407" y="826"/>
                                </a:lnTo>
                                <a:lnTo>
                                  <a:pt x="5433" y="856"/>
                                </a:lnTo>
                                <a:lnTo>
                                  <a:pt x="5455" y="888"/>
                                </a:lnTo>
                                <a:lnTo>
                                  <a:pt x="5476" y="919"/>
                                </a:lnTo>
                                <a:lnTo>
                                  <a:pt x="5495" y="950"/>
                                </a:lnTo>
                                <a:lnTo>
                                  <a:pt x="5513" y="983"/>
                                </a:lnTo>
                                <a:lnTo>
                                  <a:pt x="5529" y="1013"/>
                                </a:lnTo>
                                <a:lnTo>
                                  <a:pt x="5544" y="1045"/>
                                </a:lnTo>
                                <a:lnTo>
                                  <a:pt x="5556" y="1074"/>
                                </a:lnTo>
                                <a:lnTo>
                                  <a:pt x="5567" y="1103"/>
                                </a:lnTo>
                                <a:lnTo>
                                  <a:pt x="5576" y="1130"/>
                                </a:lnTo>
                                <a:lnTo>
                                  <a:pt x="5585" y="1156"/>
                                </a:lnTo>
                                <a:lnTo>
                                  <a:pt x="5598" y="1200"/>
                                </a:lnTo>
                                <a:lnTo>
                                  <a:pt x="5606" y="1235"/>
                                </a:lnTo>
                                <a:lnTo>
                                  <a:pt x="5612" y="1257"/>
                                </a:lnTo>
                                <a:lnTo>
                                  <a:pt x="5613" y="1266"/>
                                </a:lnTo>
                                <a:lnTo>
                                  <a:pt x="5616" y="1281"/>
                                </a:lnTo>
                                <a:lnTo>
                                  <a:pt x="5621" y="1294"/>
                                </a:lnTo>
                                <a:lnTo>
                                  <a:pt x="5626" y="1308"/>
                                </a:lnTo>
                                <a:lnTo>
                                  <a:pt x="5634" y="1320"/>
                                </a:lnTo>
                                <a:lnTo>
                                  <a:pt x="5642" y="1331"/>
                                </a:lnTo>
                                <a:lnTo>
                                  <a:pt x="5651" y="1343"/>
                                </a:lnTo>
                                <a:lnTo>
                                  <a:pt x="5662" y="1352"/>
                                </a:lnTo>
                                <a:lnTo>
                                  <a:pt x="5672" y="1361"/>
                                </a:lnTo>
                                <a:lnTo>
                                  <a:pt x="5685" y="1367"/>
                                </a:lnTo>
                                <a:lnTo>
                                  <a:pt x="5697" y="1374"/>
                                </a:lnTo>
                                <a:lnTo>
                                  <a:pt x="5710" y="1380"/>
                                </a:lnTo>
                                <a:lnTo>
                                  <a:pt x="5724" y="1383"/>
                                </a:lnTo>
                                <a:lnTo>
                                  <a:pt x="5737" y="1385"/>
                                </a:lnTo>
                                <a:lnTo>
                                  <a:pt x="5752" y="1386"/>
                                </a:lnTo>
                                <a:lnTo>
                                  <a:pt x="5766" y="1386"/>
                                </a:lnTo>
                                <a:lnTo>
                                  <a:pt x="5781" y="1384"/>
                                </a:lnTo>
                                <a:lnTo>
                                  <a:pt x="5793" y="1382"/>
                                </a:lnTo>
                                <a:lnTo>
                                  <a:pt x="5803" y="1379"/>
                                </a:lnTo>
                                <a:lnTo>
                                  <a:pt x="5814" y="1375"/>
                                </a:lnTo>
                                <a:lnTo>
                                  <a:pt x="5825" y="1370"/>
                                </a:lnTo>
                                <a:lnTo>
                                  <a:pt x="5833" y="1364"/>
                                </a:lnTo>
                                <a:lnTo>
                                  <a:pt x="5842" y="1358"/>
                                </a:lnTo>
                                <a:lnTo>
                                  <a:pt x="5851" y="1352"/>
                                </a:lnTo>
                                <a:lnTo>
                                  <a:pt x="5859" y="1344"/>
                                </a:lnTo>
                                <a:lnTo>
                                  <a:pt x="5867" y="1336"/>
                                </a:lnTo>
                                <a:lnTo>
                                  <a:pt x="5874" y="1327"/>
                                </a:lnTo>
                                <a:lnTo>
                                  <a:pt x="5879" y="1318"/>
                                </a:lnTo>
                                <a:lnTo>
                                  <a:pt x="5885" y="1309"/>
                                </a:lnTo>
                                <a:lnTo>
                                  <a:pt x="5889" y="1299"/>
                                </a:lnTo>
                                <a:lnTo>
                                  <a:pt x="5894" y="1289"/>
                                </a:lnTo>
                                <a:lnTo>
                                  <a:pt x="5897" y="1278"/>
                                </a:lnTo>
                                <a:lnTo>
                                  <a:pt x="5900" y="1268"/>
                                </a:lnTo>
                                <a:lnTo>
                                  <a:pt x="5912" y="1282"/>
                                </a:lnTo>
                                <a:lnTo>
                                  <a:pt x="5925" y="1297"/>
                                </a:lnTo>
                                <a:lnTo>
                                  <a:pt x="5939" y="1310"/>
                                </a:lnTo>
                                <a:lnTo>
                                  <a:pt x="5953" y="1322"/>
                                </a:lnTo>
                                <a:lnTo>
                                  <a:pt x="5968" y="1335"/>
                                </a:lnTo>
                                <a:lnTo>
                                  <a:pt x="5982" y="1345"/>
                                </a:lnTo>
                                <a:lnTo>
                                  <a:pt x="5998" y="1355"/>
                                </a:lnTo>
                                <a:lnTo>
                                  <a:pt x="6014" y="1364"/>
                                </a:lnTo>
                                <a:lnTo>
                                  <a:pt x="5997" y="1412"/>
                                </a:lnTo>
                                <a:lnTo>
                                  <a:pt x="5983" y="1459"/>
                                </a:lnTo>
                                <a:lnTo>
                                  <a:pt x="5971" y="1504"/>
                                </a:lnTo>
                                <a:lnTo>
                                  <a:pt x="5961" y="1547"/>
                                </a:lnTo>
                                <a:lnTo>
                                  <a:pt x="5953" y="1587"/>
                                </a:lnTo>
                                <a:lnTo>
                                  <a:pt x="5947" y="1626"/>
                                </a:lnTo>
                                <a:lnTo>
                                  <a:pt x="5942" y="1663"/>
                                </a:lnTo>
                                <a:lnTo>
                                  <a:pt x="5939" y="1698"/>
                                </a:lnTo>
                                <a:lnTo>
                                  <a:pt x="5936" y="1731"/>
                                </a:lnTo>
                                <a:lnTo>
                                  <a:pt x="5936" y="1763"/>
                                </a:lnTo>
                                <a:lnTo>
                                  <a:pt x="5938" y="1793"/>
                                </a:lnTo>
                                <a:lnTo>
                                  <a:pt x="5940" y="1821"/>
                                </a:lnTo>
                                <a:lnTo>
                                  <a:pt x="5943" y="1848"/>
                                </a:lnTo>
                                <a:lnTo>
                                  <a:pt x="5948" y="1874"/>
                                </a:lnTo>
                                <a:lnTo>
                                  <a:pt x="5953" y="1897"/>
                                </a:lnTo>
                                <a:lnTo>
                                  <a:pt x="5960" y="1920"/>
                                </a:lnTo>
                                <a:lnTo>
                                  <a:pt x="5948" y="1937"/>
                                </a:lnTo>
                                <a:lnTo>
                                  <a:pt x="5936" y="1954"/>
                                </a:lnTo>
                                <a:lnTo>
                                  <a:pt x="5926" y="1972"/>
                                </a:lnTo>
                                <a:lnTo>
                                  <a:pt x="5916" y="1990"/>
                                </a:lnTo>
                                <a:lnTo>
                                  <a:pt x="5883" y="1978"/>
                                </a:lnTo>
                                <a:lnTo>
                                  <a:pt x="5848" y="1966"/>
                                </a:lnTo>
                                <a:lnTo>
                                  <a:pt x="5814" y="1956"/>
                                </a:lnTo>
                                <a:lnTo>
                                  <a:pt x="5781" y="1945"/>
                                </a:lnTo>
                                <a:lnTo>
                                  <a:pt x="5747" y="1937"/>
                                </a:lnTo>
                                <a:lnTo>
                                  <a:pt x="5713" y="1930"/>
                                </a:lnTo>
                                <a:lnTo>
                                  <a:pt x="5679" y="1923"/>
                                </a:lnTo>
                                <a:lnTo>
                                  <a:pt x="5644" y="1916"/>
                                </a:lnTo>
                                <a:lnTo>
                                  <a:pt x="5611" y="1912"/>
                                </a:lnTo>
                                <a:lnTo>
                                  <a:pt x="5576" y="1907"/>
                                </a:lnTo>
                                <a:lnTo>
                                  <a:pt x="5541" y="1905"/>
                                </a:lnTo>
                                <a:lnTo>
                                  <a:pt x="5508" y="1902"/>
                                </a:lnTo>
                                <a:lnTo>
                                  <a:pt x="5473" y="1901"/>
                                </a:lnTo>
                                <a:lnTo>
                                  <a:pt x="5438" y="1900"/>
                                </a:lnTo>
                                <a:lnTo>
                                  <a:pt x="5404" y="1900"/>
                                </a:lnTo>
                                <a:lnTo>
                                  <a:pt x="5369" y="1900"/>
                                </a:lnTo>
                                <a:lnTo>
                                  <a:pt x="5298" y="1902"/>
                                </a:lnTo>
                                <a:lnTo>
                                  <a:pt x="5228" y="1906"/>
                                </a:lnTo>
                                <a:lnTo>
                                  <a:pt x="5157" y="1913"/>
                                </a:lnTo>
                                <a:lnTo>
                                  <a:pt x="5086" y="1921"/>
                                </a:lnTo>
                                <a:lnTo>
                                  <a:pt x="5014" y="1930"/>
                                </a:lnTo>
                                <a:lnTo>
                                  <a:pt x="4941" y="1940"/>
                                </a:lnTo>
                                <a:lnTo>
                                  <a:pt x="4868" y="1950"/>
                                </a:lnTo>
                                <a:lnTo>
                                  <a:pt x="4794" y="1961"/>
                                </a:lnTo>
                                <a:lnTo>
                                  <a:pt x="4721" y="1972"/>
                                </a:lnTo>
                                <a:lnTo>
                                  <a:pt x="4647" y="1984"/>
                                </a:lnTo>
                                <a:lnTo>
                                  <a:pt x="4572" y="1994"/>
                                </a:lnTo>
                                <a:lnTo>
                                  <a:pt x="4496" y="2003"/>
                                </a:lnTo>
                                <a:lnTo>
                                  <a:pt x="4420" y="2012"/>
                                </a:lnTo>
                                <a:lnTo>
                                  <a:pt x="4343" y="2018"/>
                                </a:lnTo>
                                <a:lnTo>
                                  <a:pt x="4265" y="2024"/>
                                </a:lnTo>
                                <a:lnTo>
                                  <a:pt x="4187" y="2027"/>
                                </a:lnTo>
                                <a:lnTo>
                                  <a:pt x="4147" y="2027"/>
                                </a:lnTo>
                                <a:lnTo>
                                  <a:pt x="4108" y="2028"/>
                                </a:lnTo>
                                <a:lnTo>
                                  <a:pt x="4067" y="2027"/>
                                </a:lnTo>
                                <a:lnTo>
                                  <a:pt x="4028" y="2026"/>
                                </a:lnTo>
                                <a:lnTo>
                                  <a:pt x="3988" y="2024"/>
                                </a:lnTo>
                                <a:lnTo>
                                  <a:pt x="3948" y="2022"/>
                                </a:lnTo>
                                <a:lnTo>
                                  <a:pt x="3906" y="2018"/>
                                </a:lnTo>
                                <a:lnTo>
                                  <a:pt x="3866" y="2014"/>
                                </a:lnTo>
                                <a:lnTo>
                                  <a:pt x="3824" y="2008"/>
                                </a:lnTo>
                                <a:lnTo>
                                  <a:pt x="3784" y="2003"/>
                                </a:lnTo>
                                <a:lnTo>
                                  <a:pt x="3743" y="1995"/>
                                </a:lnTo>
                                <a:lnTo>
                                  <a:pt x="3701" y="1987"/>
                                </a:lnTo>
                                <a:lnTo>
                                  <a:pt x="3659" y="1978"/>
                                </a:lnTo>
                                <a:lnTo>
                                  <a:pt x="3617" y="1968"/>
                                </a:lnTo>
                                <a:lnTo>
                                  <a:pt x="3576" y="1957"/>
                                </a:lnTo>
                                <a:lnTo>
                                  <a:pt x="3533" y="1943"/>
                                </a:lnTo>
                                <a:lnTo>
                                  <a:pt x="3518" y="1939"/>
                                </a:lnTo>
                                <a:lnTo>
                                  <a:pt x="3467" y="1926"/>
                                </a:lnTo>
                                <a:lnTo>
                                  <a:pt x="3417" y="1912"/>
                                </a:lnTo>
                                <a:lnTo>
                                  <a:pt x="3367" y="1897"/>
                                </a:lnTo>
                                <a:lnTo>
                                  <a:pt x="3316" y="1882"/>
                                </a:lnTo>
                                <a:lnTo>
                                  <a:pt x="3265" y="1865"/>
                                </a:lnTo>
                                <a:lnTo>
                                  <a:pt x="3213" y="1848"/>
                                </a:lnTo>
                                <a:lnTo>
                                  <a:pt x="3162" y="1831"/>
                                </a:lnTo>
                                <a:lnTo>
                                  <a:pt x="3109" y="1812"/>
                                </a:lnTo>
                                <a:lnTo>
                                  <a:pt x="3058" y="1794"/>
                                </a:lnTo>
                                <a:lnTo>
                                  <a:pt x="3005" y="1775"/>
                                </a:lnTo>
                                <a:lnTo>
                                  <a:pt x="2954" y="1756"/>
                                </a:lnTo>
                                <a:lnTo>
                                  <a:pt x="2901" y="1737"/>
                                </a:lnTo>
                                <a:lnTo>
                                  <a:pt x="2848" y="1717"/>
                                </a:lnTo>
                                <a:lnTo>
                                  <a:pt x="2797" y="1697"/>
                                </a:lnTo>
                                <a:lnTo>
                                  <a:pt x="2744" y="1677"/>
                                </a:lnTo>
                                <a:lnTo>
                                  <a:pt x="2693" y="1658"/>
                                </a:lnTo>
                                <a:lnTo>
                                  <a:pt x="2604" y="1624"/>
                                </a:lnTo>
                                <a:lnTo>
                                  <a:pt x="2518" y="1590"/>
                                </a:lnTo>
                                <a:lnTo>
                                  <a:pt x="2432" y="1559"/>
                                </a:lnTo>
                                <a:lnTo>
                                  <a:pt x="2346" y="1528"/>
                                </a:lnTo>
                                <a:lnTo>
                                  <a:pt x="2261" y="1497"/>
                                </a:lnTo>
                                <a:lnTo>
                                  <a:pt x="2177" y="1468"/>
                                </a:lnTo>
                                <a:lnTo>
                                  <a:pt x="2093" y="1441"/>
                                </a:lnTo>
                                <a:lnTo>
                                  <a:pt x="2011" y="1417"/>
                                </a:lnTo>
                                <a:lnTo>
                                  <a:pt x="1929" y="1393"/>
                                </a:lnTo>
                                <a:lnTo>
                                  <a:pt x="1849" y="1373"/>
                                </a:lnTo>
                                <a:lnTo>
                                  <a:pt x="1810" y="1364"/>
                                </a:lnTo>
                                <a:lnTo>
                                  <a:pt x="1771" y="1356"/>
                                </a:lnTo>
                                <a:lnTo>
                                  <a:pt x="1731" y="1348"/>
                                </a:lnTo>
                                <a:lnTo>
                                  <a:pt x="1693" y="1342"/>
                                </a:lnTo>
                                <a:lnTo>
                                  <a:pt x="1655" y="1336"/>
                                </a:lnTo>
                                <a:lnTo>
                                  <a:pt x="1617" y="1331"/>
                                </a:lnTo>
                                <a:lnTo>
                                  <a:pt x="1579" y="1327"/>
                                </a:lnTo>
                                <a:lnTo>
                                  <a:pt x="1542" y="1324"/>
                                </a:lnTo>
                                <a:lnTo>
                                  <a:pt x="1506" y="1321"/>
                                </a:lnTo>
                                <a:lnTo>
                                  <a:pt x="1469" y="1320"/>
                                </a:lnTo>
                                <a:lnTo>
                                  <a:pt x="1434" y="1320"/>
                                </a:lnTo>
                                <a:lnTo>
                                  <a:pt x="1399" y="1321"/>
                                </a:lnTo>
                                <a:lnTo>
                                  <a:pt x="1364" y="1316"/>
                                </a:lnTo>
                                <a:lnTo>
                                  <a:pt x="1330" y="1312"/>
                                </a:lnTo>
                                <a:lnTo>
                                  <a:pt x="1293" y="1309"/>
                                </a:lnTo>
                                <a:lnTo>
                                  <a:pt x="1256" y="1307"/>
                                </a:lnTo>
                                <a:lnTo>
                                  <a:pt x="1217" y="1305"/>
                                </a:lnTo>
                                <a:lnTo>
                                  <a:pt x="1177" y="1305"/>
                                </a:lnTo>
                                <a:lnTo>
                                  <a:pt x="1137" y="1305"/>
                                </a:lnTo>
                                <a:lnTo>
                                  <a:pt x="1097" y="1306"/>
                                </a:lnTo>
                                <a:lnTo>
                                  <a:pt x="1055" y="1308"/>
                                </a:lnTo>
                                <a:lnTo>
                                  <a:pt x="1013" y="1310"/>
                                </a:lnTo>
                                <a:lnTo>
                                  <a:pt x="970" y="1314"/>
                                </a:lnTo>
                                <a:lnTo>
                                  <a:pt x="928" y="1318"/>
                                </a:lnTo>
                                <a:lnTo>
                                  <a:pt x="840" y="1328"/>
                                </a:lnTo>
                                <a:lnTo>
                                  <a:pt x="753" y="1339"/>
                                </a:lnTo>
                                <a:lnTo>
                                  <a:pt x="665" y="1354"/>
                                </a:lnTo>
                                <a:lnTo>
                                  <a:pt x="577" y="1371"/>
                                </a:lnTo>
                                <a:lnTo>
                                  <a:pt x="491" y="1387"/>
                                </a:lnTo>
                                <a:lnTo>
                                  <a:pt x="406" y="1407"/>
                                </a:lnTo>
                                <a:lnTo>
                                  <a:pt x="323" y="1428"/>
                                </a:lnTo>
                                <a:lnTo>
                                  <a:pt x="243" y="1448"/>
                                </a:lnTo>
                                <a:lnTo>
                                  <a:pt x="166" y="1470"/>
                                </a:lnTo>
                                <a:lnTo>
                                  <a:pt x="93" y="1492"/>
                                </a:lnTo>
                                <a:lnTo>
                                  <a:pt x="69" y="1500"/>
                                </a:lnTo>
                                <a:lnTo>
                                  <a:pt x="46" y="1507"/>
                                </a:lnTo>
                                <a:lnTo>
                                  <a:pt x="22" y="1515"/>
                                </a:lnTo>
                                <a:lnTo>
                                  <a:pt x="0" y="1522"/>
                                </a:lnTo>
                                <a:lnTo>
                                  <a:pt x="5" y="1511"/>
                                </a:lnTo>
                                <a:lnTo>
                                  <a:pt x="13" y="1501"/>
                                </a:lnTo>
                                <a:lnTo>
                                  <a:pt x="20" y="1489"/>
                                </a:lnTo>
                                <a:lnTo>
                                  <a:pt x="28" y="1479"/>
                                </a:lnTo>
                                <a:lnTo>
                                  <a:pt x="44" y="1461"/>
                                </a:lnTo>
                                <a:lnTo>
                                  <a:pt x="61" y="1445"/>
                                </a:lnTo>
                                <a:lnTo>
                                  <a:pt x="79" y="1429"/>
                                </a:lnTo>
                                <a:lnTo>
                                  <a:pt x="100" y="1415"/>
                                </a:lnTo>
                                <a:lnTo>
                                  <a:pt x="120" y="1403"/>
                                </a:lnTo>
                                <a:lnTo>
                                  <a:pt x="141" y="1392"/>
                                </a:lnTo>
                                <a:lnTo>
                                  <a:pt x="163" y="1382"/>
                                </a:lnTo>
                                <a:lnTo>
                                  <a:pt x="186" y="1373"/>
                                </a:lnTo>
                                <a:lnTo>
                                  <a:pt x="208" y="1364"/>
                                </a:lnTo>
                                <a:lnTo>
                                  <a:pt x="232" y="1356"/>
                                </a:lnTo>
                                <a:lnTo>
                                  <a:pt x="279" y="1343"/>
                                </a:lnTo>
                                <a:lnTo>
                                  <a:pt x="326" y="1330"/>
                                </a:lnTo>
                                <a:lnTo>
                                  <a:pt x="377" y="1316"/>
                                </a:lnTo>
                                <a:lnTo>
                                  <a:pt x="427" y="1302"/>
                                </a:lnTo>
                                <a:lnTo>
                                  <a:pt x="452" y="1294"/>
                                </a:lnTo>
                                <a:lnTo>
                                  <a:pt x="477" y="1286"/>
                                </a:lnTo>
                                <a:lnTo>
                                  <a:pt x="500" y="1277"/>
                                </a:lnTo>
                                <a:lnTo>
                                  <a:pt x="524" y="1268"/>
                                </a:lnTo>
                                <a:lnTo>
                                  <a:pt x="546" y="1257"/>
                                </a:lnTo>
                                <a:lnTo>
                                  <a:pt x="568" y="1246"/>
                                </a:lnTo>
                                <a:lnTo>
                                  <a:pt x="590" y="1234"/>
                                </a:lnTo>
                                <a:lnTo>
                                  <a:pt x="611" y="1219"/>
                                </a:lnTo>
                                <a:lnTo>
                                  <a:pt x="631" y="1205"/>
                                </a:lnTo>
                                <a:lnTo>
                                  <a:pt x="650" y="1189"/>
                                </a:lnTo>
                                <a:lnTo>
                                  <a:pt x="668" y="1171"/>
                                </a:lnTo>
                                <a:lnTo>
                                  <a:pt x="686" y="1152"/>
                                </a:lnTo>
                                <a:lnTo>
                                  <a:pt x="711" y="1121"/>
                                </a:lnTo>
                                <a:lnTo>
                                  <a:pt x="736" y="1087"/>
                                </a:lnTo>
                                <a:lnTo>
                                  <a:pt x="762" y="1050"/>
                                </a:lnTo>
                                <a:lnTo>
                                  <a:pt x="789" y="1012"/>
                                </a:lnTo>
                                <a:lnTo>
                                  <a:pt x="820" y="966"/>
                                </a:lnTo>
                                <a:lnTo>
                                  <a:pt x="855" y="918"/>
                                </a:lnTo>
                                <a:lnTo>
                                  <a:pt x="893" y="868"/>
                                </a:lnTo>
                                <a:lnTo>
                                  <a:pt x="936" y="814"/>
                                </a:lnTo>
                                <a:lnTo>
                                  <a:pt x="959" y="787"/>
                                </a:lnTo>
                                <a:lnTo>
                                  <a:pt x="984" y="759"/>
                                </a:lnTo>
                                <a:lnTo>
                                  <a:pt x="1011" y="730"/>
                                </a:lnTo>
                                <a:lnTo>
                                  <a:pt x="1039" y="702"/>
                                </a:lnTo>
                                <a:lnTo>
                                  <a:pt x="1069" y="673"/>
                                </a:lnTo>
                                <a:lnTo>
                                  <a:pt x="1100" y="642"/>
                                </a:lnTo>
                                <a:lnTo>
                                  <a:pt x="1134" y="613"/>
                                </a:lnTo>
                                <a:lnTo>
                                  <a:pt x="1170" y="583"/>
                                </a:lnTo>
                                <a:lnTo>
                                  <a:pt x="1206" y="553"/>
                                </a:lnTo>
                                <a:lnTo>
                                  <a:pt x="1247" y="522"/>
                                </a:lnTo>
                                <a:lnTo>
                                  <a:pt x="1288" y="491"/>
                                </a:lnTo>
                                <a:lnTo>
                                  <a:pt x="1333" y="461"/>
                                </a:lnTo>
                                <a:lnTo>
                                  <a:pt x="1380" y="431"/>
                                </a:lnTo>
                                <a:lnTo>
                                  <a:pt x="1430" y="399"/>
                                </a:lnTo>
                                <a:lnTo>
                                  <a:pt x="1483" y="369"/>
                                </a:lnTo>
                                <a:lnTo>
                                  <a:pt x="1538" y="338"/>
                                </a:lnTo>
                                <a:lnTo>
                                  <a:pt x="1596" y="307"/>
                                </a:lnTo>
                                <a:lnTo>
                                  <a:pt x="1656" y="277"/>
                                </a:lnTo>
                                <a:lnTo>
                                  <a:pt x="1721" y="247"/>
                                </a:lnTo>
                                <a:lnTo>
                                  <a:pt x="1788" y="217"/>
                                </a:lnTo>
                                <a:lnTo>
                                  <a:pt x="1859" y="186"/>
                                </a:lnTo>
                                <a:lnTo>
                                  <a:pt x="1933" y="157"/>
                                </a:lnTo>
                                <a:lnTo>
                                  <a:pt x="2010" y="127"/>
                                </a:lnTo>
                                <a:lnTo>
                                  <a:pt x="2092" y="99"/>
                                </a:lnTo>
                                <a:lnTo>
                                  <a:pt x="2168" y="74"/>
                                </a:lnTo>
                                <a:lnTo>
                                  <a:pt x="2243" y="53"/>
                                </a:lnTo>
                                <a:lnTo>
                                  <a:pt x="2317" y="36"/>
                                </a:lnTo>
                                <a:lnTo>
                                  <a:pt x="2391" y="23"/>
                                </a:lnTo>
                                <a:lnTo>
                                  <a:pt x="2465" y="13"/>
                                </a:lnTo>
                                <a:lnTo>
                                  <a:pt x="2536" y="6"/>
                                </a:lnTo>
                                <a:lnTo>
                                  <a:pt x="2608" y="1"/>
                                </a:lnTo>
                                <a:lnTo>
                                  <a:pt x="2679" y="0"/>
                                </a:lnTo>
                                <a:lnTo>
                                  <a:pt x="2749" y="3"/>
                                </a:lnTo>
                                <a:lnTo>
                                  <a:pt x="2819" y="7"/>
                                </a:lnTo>
                                <a:lnTo>
                                  <a:pt x="2888" y="14"/>
                                </a:lnTo>
                                <a:lnTo>
                                  <a:pt x="2955" y="23"/>
                                </a:lnTo>
                                <a:lnTo>
                                  <a:pt x="3022" y="35"/>
                                </a:lnTo>
                                <a:lnTo>
                                  <a:pt x="3088" y="48"/>
                                </a:lnTo>
                                <a:lnTo>
                                  <a:pt x="3153" y="63"/>
                                </a:lnTo>
                                <a:lnTo>
                                  <a:pt x="3218" y="81"/>
                                </a:lnTo>
                                <a:lnTo>
                                  <a:pt x="3280" y="100"/>
                                </a:lnTo>
                                <a:lnTo>
                                  <a:pt x="3343" y="120"/>
                                </a:lnTo>
                                <a:lnTo>
                                  <a:pt x="3405" y="141"/>
                                </a:lnTo>
                                <a:lnTo>
                                  <a:pt x="3465" y="164"/>
                                </a:lnTo>
                                <a:lnTo>
                                  <a:pt x="3524" y="189"/>
                                </a:lnTo>
                                <a:lnTo>
                                  <a:pt x="3583" y="213"/>
                                </a:lnTo>
                                <a:lnTo>
                                  <a:pt x="3641" y="239"/>
                                </a:lnTo>
                                <a:lnTo>
                                  <a:pt x="3697" y="265"/>
                                </a:lnTo>
                                <a:lnTo>
                                  <a:pt x="3752" y="292"/>
                                </a:lnTo>
                                <a:lnTo>
                                  <a:pt x="3805" y="319"/>
                                </a:lnTo>
                                <a:lnTo>
                                  <a:pt x="3859" y="345"/>
                                </a:lnTo>
                                <a:lnTo>
                                  <a:pt x="3911" y="372"/>
                                </a:lnTo>
                                <a:lnTo>
                                  <a:pt x="4010" y="426"/>
                                </a:lnTo>
                                <a:lnTo>
                                  <a:pt x="4106" y="478"/>
                                </a:lnTo>
                                <a:lnTo>
                                  <a:pt x="4153" y="505"/>
                                </a:lnTo>
                                <a:lnTo>
                                  <a:pt x="4200" y="529"/>
                                </a:lnTo>
                                <a:lnTo>
                                  <a:pt x="4245" y="554"/>
                                </a:lnTo>
                                <a:lnTo>
                                  <a:pt x="4289" y="577"/>
                                </a:lnTo>
                                <a:lnTo>
                                  <a:pt x="4333" y="600"/>
                                </a:lnTo>
                                <a:lnTo>
                                  <a:pt x="4374" y="621"/>
                                </a:lnTo>
                                <a:lnTo>
                                  <a:pt x="4415" y="640"/>
                                </a:lnTo>
                                <a:lnTo>
                                  <a:pt x="4455" y="658"/>
                                </a:lnTo>
                                <a:lnTo>
                                  <a:pt x="4465" y="669"/>
                                </a:lnTo>
                                <a:lnTo>
                                  <a:pt x="4477" y="679"/>
                                </a:lnTo>
                                <a:lnTo>
                                  <a:pt x="4489" y="687"/>
                                </a:lnTo>
                                <a:lnTo>
                                  <a:pt x="4503" y="695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3037"/>
                        <wps:cNvSpPr>
                          <a:spLocks/>
                        </wps:cNvSpPr>
                        <wps:spPr bwMode="auto">
                          <a:xfrm>
                            <a:off x="10849" y="6390"/>
                            <a:ext cx="395" cy="191"/>
                          </a:xfrm>
                          <a:custGeom>
                            <a:avLst/>
                            <a:gdLst>
                              <a:gd name="T0" fmla="*/ 569 w 1184"/>
                              <a:gd name="T1" fmla="*/ 4 h 571"/>
                              <a:gd name="T2" fmla="*/ 480 w 1184"/>
                              <a:gd name="T3" fmla="*/ 0 h 571"/>
                              <a:gd name="T4" fmla="*/ 396 w 1184"/>
                              <a:gd name="T5" fmla="*/ 2 h 571"/>
                              <a:gd name="T6" fmla="*/ 318 w 1184"/>
                              <a:gd name="T7" fmla="*/ 10 h 571"/>
                              <a:gd name="T8" fmla="*/ 245 w 1184"/>
                              <a:gd name="T9" fmla="*/ 22 h 571"/>
                              <a:gd name="T10" fmla="*/ 180 w 1184"/>
                              <a:gd name="T11" fmla="*/ 41 h 571"/>
                              <a:gd name="T12" fmla="*/ 123 w 1184"/>
                              <a:gd name="T13" fmla="*/ 65 h 571"/>
                              <a:gd name="T14" fmla="*/ 76 w 1184"/>
                              <a:gd name="T15" fmla="*/ 94 h 571"/>
                              <a:gd name="T16" fmla="*/ 39 w 1184"/>
                              <a:gd name="T17" fmla="*/ 126 h 571"/>
                              <a:gd name="T18" fmla="*/ 13 w 1184"/>
                              <a:gd name="T19" fmla="*/ 163 h 571"/>
                              <a:gd name="T20" fmla="*/ 1 w 1184"/>
                              <a:gd name="T21" fmla="*/ 205 h 571"/>
                              <a:gd name="T22" fmla="*/ 2 w 1184"/>
                              <a:gd name="T23" fmla="*/ 247 h 571"/>
                              <a:gd name="T24" fmla="*/ 17 w 1184"/>
                              <a:gd name="T25" fmla="*/ 290 h 571"/>
                              <a:gd name="T26" fmla="*/ 44 w 1184"/>
                              <a:gd name="T27" fmla="*/ 331 h 571"/>
                              <a:gd name="T28" fmla="*/ 82 w 1184"/>
                              <a:gd name="T29" fmla="*/ 372 h 571"/>
                              <a:gd name="T30" fmla="*/ 130 w 1184"/>
                              <a:gd name="T31" fmla="*/ 410 h 571"/>
                              <a:gd name="T32" fmla="*/ 187 w 1184"/>
                              <a:gd name="T33" fmla="*/ 446 h 571"/>
                              <a:gd name="T34" fmla="*/ 254 w 1184"/>
                              <a:gd name="T35" fmla="*/ 478 h 571"/>
                              <a:gd name="T36" fmla="*/ 328 w 1184"/>
                              <a:gd name="T37" fmla="*/ 506 h 571"/>
                              <a:gd name="T38" fmla="*/ 409 w 1184"/>
                              <a:gd name="T39" fmla="*/ 531 h 571"/>
                              <a:gd name="T40" fmla="*/ 495 w 1184"/>
                              <a:gd name="T41" fmla="*/ 550 h 571"/>
                              <a:gd name="T42" fmla="*/ 585 w 1184"/>
                              <a:gd name="T43" fmla="*/ 563 h 571"/>
                              <a:gd name="T44" fmla="*/ 674 w 1184"/>
                              <a:gd name="T45" fmla="*/ 570 h 571"/>
                              <a:gd name="T46" fmla="*/ 760 w 1184"/>
                              <a:gd name="T47" fmla="*/ 571 h 571"/>
                              <a:gd name="T48" fmla="*/ 841 w 1184"/>
                              <a:gd name="T49" fmla="*/ 565 h 571"/>
                              <a:gd name="T50" fmla="*/ 916 w 1184"/>
                              <a:gd name="T51" fmla="*/ 553 h 571"/>
                              <a:gd name="T52" fmla="*/ 983 w 1184"/>
                              <a:gd name="T53" fmla="*/ 537 h 571"/>
                              <a:gd name="T54" fmla="*/ 1043 w 1184"/>
                              <a:gd name="T55" fmla="*/ 514 h 571"/>
                              <a:gd name="T56" fmla="*/ 1094 w 1184"/>
                              <a:gd name="T57" fmla="*/ 487 h 571"/>
                              <a:gd name="T58" fmla="*/ 1134 w 1184"/>
                              <a:gd name="T59" fmla="*/ 456 h 571"/>
                              <a:gd name="T60" fmla="*/ 1163 w 1184"/>
                              <a:gd name="T61" fmla="*/ 420 h 571"/>
                              <a:gd name="T62" fmla="*/ 1180 w 1184"/>
                              <a:gd name="T63" fmla="*/ 381 h 571"/>
                              <a:gd name="T64" fmla="*/ 1183 w 1184"/>
                              <a:gd name="T65" fmla="*/ 338 h 571"/>
                              <a:gd name="T66" fmla="*/ 1173 w 1184"/>
                              <a:gd name="T67" fmla="*/ 296 h 571"/>
                              <a:gd name="T68" fmla="*/ 1151 w 1184"/>
                              <a:gd name="T69" fmla="*/ 254 h 571"/>
                              <a:gd name="T70" fmla="*/ 1116 w 1184"/>
                              <a:gd name="T71" fmla="*/ 213 h 571"/>
                              <a:gd name="T72" fmla="*/ 1071 w 1184"/>
                              <a:gd name="T73" fmla="*/ 173 h 571"/>
                              <a:gd name="T74" fmla="*/ 1016 w 1184"/>
                              <a:gd name="T75" fmla="*/ 138 h 571"/>
                              <a:gd name="T76" fmla="*/ 954 w 1184"/>
                              <a:gd name="T77" fmla="*/ 104 h 571"/>
                              <a:gd name="T78" fmla="*/ 882 w 1184"/>
                              <a:gd name="T79" fmla="*/ 74 h 571"/>
                              <a:gd name="T80" fmla="*/ 804 w 1184"/>
                              <a:gd name="T81" fmla="*/ 48 h 571"/>
                              <a:gd name="T82" fmla="*/ 719 w 1184"/>
                              <a:gd name="T83" fmla="*/ 27 h 571"/>
                              <a:gd name="T84" fmla="*/ 629 w 1184"/>
                              <a:gd name="T85" fmla="*/ 12 h 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184" h="571">
                                <a:moveTo>
                                  <a:pt x="629" y="12"/>
                                </a:moveTo>
                                <a:lnTo>
                                  <a:pt x="599" y="8"/>
                                </a:lnTo>
                                <a:lnTo>
                                  <a:pt x="569" y="4"/>
                                </a:lnTo>
                                <a:lnTo>
                                  <a:pt x="540" y="2"/>
                                </a:lnTo>
                                <a:lnTo>
                                  <a:pt x="509" y="1"/>
                                </a:lnTo>
                                <a:lnTo>
                                  <a:pt x="480" y="0"/>
                                </a:lnTo>
                                <a:lnTo>
                                  <a:pt x="452" y="0"/>
                                </a:lnTo>
                                <a:lnTo>
                                  <a:pt x="424" y="1"/>
                                </a:lnTo>
                                <a:lnTo>
                                  <a:pt x="396" y="2"/>
                                </a:lnTo>
                                <a:lnTo>
                                  <a:pt x="369" y="3"/>
                                </a:lnTo>
                                <a:lnTo>
                                  <a:pt x="344" y="7"/>
                                </a:lnTo>
                                <a:lnTo>
                                  <a:pt x="318" y="10"/>
                                </a:lnTo>
                                <a:lnTo>
                                  <a:pt x="293" y="13"/>
                                </a:lnTo>
                                <a:lnTo>
                                  <a:pt x="269" y="18"/>
                                </a:lnTo>
                                <a:lnTo>
                                  <a:pt x="245" y="22"/>
                                </a:lnTo>
                                <a:lnTo>
                                  <a:pt x="223" y="28"/>
                                </a:lnTo>
                                <a:lnTo>
                                  <a:pt x="200" y="35"/>
                                </a:lnTo>
                                <a:lnTo>
                                  <a:pt x="180" y="41"/>
                                </a:lnTo>
                                <a:lnTo>
                                  <a:pt x="160" y="49"/>
                                </a:lnTo>
                                <a:lnTo>
                                  <a:pt x="141" y="57"/>
                                </a:lnTo>
                                <a:lnTo>
                                  <a:pt x="123" y="65"/>
                                </a:lnTo>
                                <a:lnTo>
                                  <a:pt x="106" y="74"/>
                                </a:lnTo>
                                <a:lnTo>
                                  <a:pt x="91" y="84"/>
                                </a:lnTo>
                                <a:lnTo>
                                  <a:pt x="76" y="94"/>
                                </a:lnTo>
                                <a:lnTo>
                                  <a:pt x="63" y="104"/>
                                </a:lnTo>
                                <a:lnTo>
                                  <a:pt x="50" y="115"/>
                                </a:lnTo>
                                <a:lnTo>
                                  <a:pt x="39" y="126"/>
                                </a:lnTo>
                                <a:lnTo>
                                  <a:pt x="29" y="139"/>
                                </a:lnTo>
                                <a:lnTo>
                                  <a:pt x="21" y="151"/>
                                </a:lnTo>
                                <a:lnTo>
                                  <a:pt x="13" y="163"/>
                                </a:lnTo>
                                <a:lnTo>
                                  <a:pt x="8" y="177"/>
                                </a:lnTo>
                                <a:lnTo>
                                  <a:pt x="5" y="190"/>
                                </a:lnTo>
                                <a:lnTo>
                                  <a:pt x="1" y="205"/>
                                </a:lnTo>
                                <a:lnTo>
                                  <a:pt x="0" y="218"/>
                                </a:lnTo>
                                <a:lnTo>
                                  <a:pt x="0" y="233"/>
                                </a:lnTo>
                                <a:lnTo>
                                  <a:pt x="2" y="247"/>
                                </a:lnTo>
                                <a:lnTo>
                                  <a:pt x="6" y="261"/>
                                </a:lnTo>
                                <a:lnTo>
                                  <a:pt x="10" y="275"/>
                                </a:lnTo>
                                <a:lnTo>
                                  <a:pt x="17" y="290"/>
                                </a:lnTo>
                                <a:lnTo>
                                  <a:pt x="25" y="303"/>
                                </a:lnTo>
                                <a:lnTo>
                                  <a:pt x="34" y="318"/>
                                </a:lnTo>
                                <a:lnTo>
                                  <a:pt x="44" y="331"/>
                                </a:lnTo>
                                <a:lnTo>
                                  <a:pt x="55" y="345"/>
                                </a:lnTo>
                                <a:lnTo>
                                  <a:pt x="67" y="358"/>
                                </a:lnTo>
                                <a:lnTo>
                                  <a:pt x="82" y="372"/>
                                </a:lnTo>
                                <a:lnTo>
                                  <a:pt x="96" y="384"/>
                                </a:lnTo>
                                <a:lnTo>
                                  <a:pt x="112" y="398"/>
                                </a:lnTo>
                                <a:lnTo>
                                  <a:pt x="130" y="410"/>
                                </a:lnTo>
                                <a:lnTo>
                                  <a:pt x="148" y="422"/>
                                </a:lnTo>
                                <a:lnTo>
                                  <a:pt x="167" y="433"/>
                                </a:lnTo>
                                <a:lnTo>
                                  <a:pt x="187" y="446"/>
                                </a:lnTo>
                                <a:lnTo>
                                  <a:pt x="208" y="457"/>
                                </a:lnTo>
                                <a:lnTo>
                                  <a:pt x="231" y="467"/>
                                </a:lnTo>
                                <a:lnTo>
                                  <a:pt x="254" y="478"/>
                                </a:lnTo>
                                <a:lnTo>
                                  <a:pt x="278" y="487"/>
                                </a:lnTo>
                                <a:lnTo>
                                  <a:pt x="302" y="497"/>
                                </a:lnTo>
                                <a:lnTo>
                                  <a:pt x="328" y="506"/>
                                </a:lnTo>
                                <a:lnTo>
                                  <a:pt x="354" y="515"/>
                                </a:lnTo>
                                <a:lnTo>
                                  <a:pt x="381" y="523"/>
                                </a:lnTo>
                                <a:lnTo>
                                  <a:pt x="409" y="531"/>
                                </a:lnTo>
                                <a:lnTo>
                                  <a:pt x="437" y="538"/>
                                </a:lnTo>
                                <a:lnTo>
                                  <a:pt x="465" y="544"/>
                                </a:lnTo>
                                <a:lnTo>
                                  <a:pt x="495" y="550"/>
                                </a:lnTo>
                                <a:lnTo>
                                  <a:pt x="524" y="554"/>
                                </a:lnTo>
                                <a:lnTo>
                                  <a:pt x="554" y="559"/>
                                </a:lnTo>
                                <a:lnTo>
                                  <a:pt x="585" y="563"/>
                                </a:lnTo>
                                <a:lnTo>
                                  <a:pt x="615" y="567"/>
                                </a:lnTo>
                                <a:lnTo>
                                  <a:pt x="645" y="569"/>
                                </a:lnTo>
                                <a:lnTo>
                                  <a:pt x="674" y="570"/>
                                </a:lnTo>
                                <a:lnTo>
                                  <a:pt x="703" y="571"/>
                                </a:lnTo>
                                <a:lnTo>
                                  <a:pt x="732" y="571"/>
                                </a:lnTo>
                                <a:lnTo>
                                  <a:pt x="760" y="571"/>
                                </a:lnTo>
                                <a:lnTo>
                                  <a:pt x="787" y="569"/>
                                </a:lnTo>
                                <a:lnTo>
                                  <a:pt x="814" y="568"/>
                                </a:lnTo>
                                <a:lnTo>
                                  <a:pt x="841" y="565"/>
                                </a:lnTo>
                                <a:lnTo>
                                  <a:pt x="866" y="562"/>
                                </a:lnTo>
                                <a:lnTo>
                                  <a:pt x="891" y="558"/>
                                </a:lnTo>
                                <a:lnTo>
                                  <a:pt x="916" y="553"/>
                                </a:lnTo>
                                <a:lnTo>
                                  <a:pt x="939" y="549"/>
                                </a:lnTo>
                                <a:lnTo>
                                  <a:pt x="961" y="543"/>
                                </a:lnTo>
                                <a:lnTo>
                                  <a:pt x="983" y="537"/>
                                </a:lnTo>
                                <a:lnTo>
                                  <a:pt x="1004" y="530"/>
                                </a:lnTo>
                                <a:lnTo>
                                  <a:pt x="1024" y="522"/>
                                </a:lnTo>
                                <a:lnTo>
                                  <a:pt x="1043" y="514"/>
                                </a:lnTo>
                                <a:lnTo>
                                  <a:pt x="1061" y="506"/>
                                </a:lnTo>
                                <a:lnTo>
                                  <a:pt x="1078" y="497"/>
                                </a:lnTo>
                                <a:lnTo>
                                  <a:pt x="1094" y="487"/>
                                </a:lnTo>
                                <a:lnTo>
                                  <a:pt x="1108" y="477"/>
                                </a:lnTo>
                                <a:lnTo>
                                  <a:pt x="1122" y="467"/>
                                </a:lnTo>
                                <a:lnTo>
                                  <a:pt x="1134" y="456"/>
                                </a:lnTo>
                                <a:lnTo>
                                  <a:pt x="1145" y="445"/>
                                </a:lnTo>
                                <a:lnTo>
                                  <a:pt x="1155" y="432"/>
                                </a:lnTo>
                                <a:lnTo>
                                  <a:pt x="1163" y="420"/>
                                </a:lnTo>
                                <a:lnTo>
                                  <a:pt x="1170" y="408"/>
                                </a:lnTo>
                                <a:lnTo>
                                  <a:pt x="1175" y="394"/>
                                </a:lnTo>
                                <a:lnTo>
                                  <a:pt x="1180" y="381"/>
                                </a:lnTo>
                                <a:lnTo>
                                  <a:pt x="1183" y="366"/>
                                </a:lnTo>
                                <a:lnTo>
                                  <a:pt x="1184" y="353"/>
                                </a:lnTo>
                                <a:lnTo>
                                  <a:pt x="1183" y="338"/>
                                </a:lnTo>
                                <a:lnTo>
                                  <a:pt x="1182" y="324"/>
                                </a:lnTo>
                                <a:lnTo>
                                  <a:pt x="1179" y="310"/>
                                </a:lnTo>
                                <a:lnTo>
                                  <a:pt x="1173" y="296"/>
                                </a:lnTo>
                                <a:lnTo>
                                  <a:pt x="1167" y="281"/>
                                </a:lnTo>
                                <a:lnTo>
                                  <a:pt x="1160" y="268"/>
                                </a:lnTo>
                                <a:lnTo>
                                  <a:pt x="1151" y="254"/>
                                </a:lnTo>
                                <a:lnTo>
                                  <a:pt x="1141" y="240"/>
                                </a:lnTo>
                                <a:lnTo>
                                  <a:pt x="1129" y="226"/>
                                </a:lnTo>
                                <a:lnTo>
                                  <a:pt x="1116" y="213"/>
                                </a:lnTo>
                                <a:lnTo>
                                  <a:pt x="1103" y="199"/>
                                </a:lnTo>
                                <a:lnTo>
                                  <a:pt x="1088" y="187"/>
                                </a:lnTo>
                                <a:lnTo>
                                  <a:pt x="1071" y="173"/>
                                </a:lnTo>
                                <a:lnTo>
                                  <a:pt x="1054" y="161"/>
                                </a:lnTo>
                                <a:lnTo>
                                  <a:pt x="1036" y="149"/>
                                </a:lnTo>
                                <a:lnTo>
                                  <a:pt x="1016" y="138"/>
                                </a:lnTo>
                                <a:lnTo>
                                  <a:pt x="996" y="125"/>
                                </a:lnTo>
                                <a:lnTo>
                                  <a:pt x="975" y="114"/>
                                </a:lnTo>
                                <a:lnTo>
                                  <a:pt x="954" y="104"/>
                                </a:lnTo>
                                <a:lnTo>
                                  <a:pt x="930" y="93"/>
                                </a:lnTo>
                                <a:lnTo>
                                  <a:pt x="907" y="84"/>
                                </a:lnTo>
                                <a:lnTo>
                                  <a:pt x="882" y="74"/>
                                </a:lnTo>
                                <a:lnTo>
                                  <a:pt x="856" y="65"/>
                                </a:lnTo>
                                <a:lnTo>
                                  <a:pt x="831" y="56"/>
                                </a:lnTo>
                                <a:lnTo>
                                  <a:pt x="804" y="48"/>
                                </a:lnTo>
                                <a:lnTo>
                                  <a:pt x="776" y="40"/>
                                </a:lnTo>
                                <a:lnTo>
                                  <a:pt x="748" y="33"/>
                                </a:lnTo>
                                <a:lnTo>
                                  <a:pt x="719" y="27"/>
                                </a:lnTo>
                                <a:lnTo>
                                  <a:pt x="690" y="21"/>
                                </a:lnTo>
                                <a:lnTo>
                                  <a:pt x="659" y="17"/>
                                </a:lnTo>
                                <a:lnTo>
                                  <a:pt x="629" y="12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3038"/>
                        <wps:cNvSpPr>
                          <a:spLocks/>
                        </wps:cNvSpPr>
                        <wps:spPr bwMode="auto">
                          <a:xfrm>
                            <a:off x="7921" y="6358"/>
                            <a:ext cx="481" cy="309"/>
                          </a:xfrm>
                          <a:custGeom>
                            <a:avLst/>
                            <a:gdLst>
                              <a:gd name="T0" fmla="*/ 560 w 1443"/>
                              <a:gd name="T1" fmla="*/ 136 h 928"/>
                              <a:gd name="T2" fmla="*/ 457 w 1443"/>
                              <a:gd name="T3" fmla="*/ 189 h 928"/>
                              <a:gd name="T4" fmla="*/ 361 w 1443"/>
                              <a:gd name="T5" fmla="*/ 247 h 928"/>
                              <a:gd name="T6" fmla="*/ 274 w 1443"/>
                              <a:gd name="T7" fmla="*/ 309 h 928"/>
                              <a:gd name="T8" fmla="*/ 197 w 1443"/>
                              <a:gd name="T9" fmla="*/ 372 h 928"/>
                              <a:gd name="T10" fmla="*/ 131 w 1443"/>
                              <a:gd name="T11" fmla="*/ 439 h 928"/>
                              <a:gd name="T12" fmla="*/ 79 w 1443"/>
                              <a:gd name="T13" fmla="*/ 506 h 928"/>
                              <a:gd name="T14" fmla="*/ 37 w 1443"/>
                              <a:gd name="T15" fmla="*/ 572 h 928"/>
                              <a:gd name="T16" fmla="*/ 11 w 1443"/>
                              <a:gd name="T17" fmla="*/ 637 h 928"/>
                              <a:gd name="T18" fmla="*/ 0 w 1443"/>
                              <a:gd name="T19" fmla="*/ 698 h 928"/>
                              <a:gd name="T20" fmla="*/ 6 w 1443"/>
                              <a:gd name="T21" fmla="*/ 757 h 928"/>
                              <a:gd name="T22" fmla="*/ 27 w 1443"/>
                              <a:gd name="T23" fmla="*/ 808 h 928"/>
                              <a:gd name="T24" fmla="*/ 64 w 1443"/>
                              <a:gd name="T25" fmla="*/ 851 h 928"/>
                              <a:gd name="T26" fmla="*/ 114 w 1443"/>
                              <a:gd name="T27" fmla="*/ 884 h 928"/>
                              <a:gd name="T28" fmla="*/ 178 w 1443"/>
                              <a:gd name="T29" fmla="*/ 908 h 928"/>
                              <a:gd name="T30" fmla="*/ 252 w 1443"/>
                              <a:gd name="T31" fmla="*/ 923 h 928"/>
                              <a:gd name="T32" fmla="*/ 335 w 1443"/>
                              <a:gd name="T33" fmla="*/ 928 h 928"/>
                              <a:gd name="T34" fmla="*/ 427 w 1443"/>
                              <a:gd name="T35" fmla="*/ 924 h 928"/>
                              <a:gd name="T36" fmla="*/ 525 w 1443"/>
                              <a:gd name="T37" fmla="*/ 909 h 928"/>
                              <a:gd name="T38" fmla="*/ 629 w 1443"/>
                              <a:gd name="T39" fmla="*/ 886 h 928"/>
                              <a:gd name="T40" fmla="*/ 737 w 1443"/>
                              <a:gd name="T41" fmla="*/ 852 h 928"/>
                              <a:gd name="T42" fmla="*/ 848 w 1443"/>
                              <a:gd name="T43" fmla="*/ 808 h 928"/>
                              <a:gd name="T44" fmla="*/ 953 w 1443"/>
                              <a:gd name="T45" fmla="*/ 758 h 928"/>
                              <a:gd name="T46" fmla="*/ 1051 w 1443"/>
                              <a:gd name="T47" fmla="*/ 702 h 928"/>
                              <a:gd name="T48" fmla="*/ 1141 w 1443"/>
                              <a:gd name="T49" fmla="*/ 641 h 928"/>
                              <a:gd name="T50" fmla="*/ 1221 w 1443"/>
                              <a:gd name="T51" fmla="*/ 577 h 928"/>
                              <a:gd name="T52" fmla="*/ 1291 w 1443"/>
                              <a:gd name="T53" fmla="*/ 511 h 928"/>
                              <a:gd name="T54" fmla="*/ 1349 w 1443"/>
                              <a:gd name="T55" fmla="*/ 445 h 928"/>
                              <a:gd name="T56" fmla="*/ 1394 w 1443"/>
                              <a:gd name="T57" fmla="*/ 378 h 928"/>
                              <a:gd name="T58" fmla="*/ 1425 w 1443"/>
                              <a:gd name="T59" fmla="*/ 313 h 928"/>
                              <a:gd name="T60" fmla="*/ 1441 w 1443"/>
                              <a:gd name="T61" fmla="*/ 250 h 928"/>
                              <a:gd name="T62" fmla="*/ 1441 w 1443"/>
                              <a:gd name="T63" fmla="*/ 191 h 928"/>
                              <a:gd name="T64" fmla="*/ 1425 w 1443"/>
                              <a:gd name="T65" fmla="*/ 136 h 928"/>
                              <a:gd name="T66" fmla="*/ 1393 w 1443"/>
                              <a:gd name="T67" fmla="*/ 91 h 928"/>
                              <a:gd name="T68" fmla="*/ 1347 w 1443"/>
                              <a:gd name="T69" fmla="*/ 54 h 928"/>
                              <a:gd name="T70" fmla="*/ 1287 w 1443"/>
                              <a:gd name="T71" fmla="*/ 27 h 928"/>
                              <a:gd name="T72" fmla="*/ 1217 w 1443"/>
                              <a:gd name="T73" fmla="*/ 9 h 928"/>
                              <a:gd name="T74" fmla="*/ 1137 w 1443"/>
                              <a:gd name="T75" fmla="*/ 2 h 928"/>
                              <a:gd name="T76" fmla="*/ 1048 w 1443"/>
                              <a:gd name="T77" fmla="*/ 3 h 928"/>
                              <a:gd name="T78" fmla="*/ 952 w 1443"/>
                              <a:gd name="T79" fmla="*/ 13 h 928"/>
                              <a:gd name="T80" fmla="*/ 850 w 1443"/>
                              <a:gd name="T81" fmla="*/ 34 h 928"/>
                              <a:gd name="T82" fmla="*/ 742 w 1443"/>
                              <a:gd name="T83" fmla="*/ 64 h 928"/>
                              <a:gd name="T84" fmla="*/ 633 w 1443"/>
                              <a:gd name="T85" fmla="*/ 105 h 9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443" h="928">
                                <a:moveTo>
                                  <a:pt x="633" y="105"/>
                                </a:moveTo>
                                <a:lnTo>
                                  <a:pt x="596" y="120"/>
                                </a:lnTo>
                                <a:lnTo>
                                  <a:pt x="560" y="136"/>
                                </a:lnTo>
                                <a:lnTo>
                                  <a:pt x="524" y="153"/>
                                </a:lnTo>
                                <a:lnTo>
                                  <a:pt x="490" y="171"/>
                                </a:lnTo>
                                <a:lnTo>
                                  <a:pt x="457" y="189"/>
                                </a:lnTo>
                                <a:lnTo>
                                  <a:pt x="423" y="208"/>
                                </a:lnTo>
                                <a:lnTo>
                                  <a:pt x="392" y="227"/>
                                </a:lnTo>
                                <a:lnTo>
                                  <a:pt x="361" y="247"/>
                                </a:lnTo>
                                <a:lnTo>
                                  <a:pt x="330" y="267"/>
                                </a:lnTo>
                                <a:lnTo>
                                  <a:pt x="302" y="287"/>
                                </a:lnTo>
                                <a:lnTo>
                                  <a:pt x="274" y="309"/>
                                </a:lnTo>
                                <a:lnTo>
                                  <a:pt x="248" y="330"/>
                                </a:lnTo>
                                <a:lnTo>
                                  <a:pt x="222" y="351"/>
                                </a:lnTo>
                                <a:lnTo>
                                  <a:pt x="197" y="372"/>
                                </a:lnTo>
                                <a:lnTo>
                                  <a:pt x="174" y="395"/>
                                </a:lnTo>
                                <a:lnTo>
                                  <a:pt x="152" y="417"/>
                                </a:lnTo>
                                <a:lnTo>
                                  <a:pt x="131" y="439"/>
                                </a:lnTo>
                                <a:lnTo>
                                  <a:pt x="112" y="461"/>
                                </a:lnTo>
                                <a:lnTo>
                                  <a:pt x="94" y="483"/>
                                </a:lnTo>
                                <a:lnTo>
                                  <a:pt x="79" y="506"/>
                                </a:lnTo>
                                <a:lnTo>
                                  <a:pt x="63" y="528"/>
                                </a:lnTo>
                                <a:lnTo>
                                  <a:pt x="49" y="551"/>
                                </a:lnTo>
                                <a:lnTo>
                                  <a:pt x="37" y="572"/>
                                </a:lnTo>
                                <a:lnTo>
                                  <a:pt x="27" y="594"/>
                                </a:lnTo>
                                <a:lnTo>
                                  <a:pt x="18" y="616"/>
                                </a:lnTo>
                                <a:lnTo>
                                  <a:pt x="11" y="637"/>
                                </a:lnTo>
                                <a:lnTo>
                                  <a:pt x="6" y="658"/>
                                </a:lnTo>
                                <a:lnTo>
                                  <a:pt x="2" y="678"/>
                                </a:lnTo>
                                <a:lnTo>
                                  <a:pt x="0" y="698"/>
                                </a:lnTo>
                                <a:lnTo>
                                  <a:pt x="0" y="719"/>
                                </a:lnTo>
                                <a:lnTo>
                                  <a:pt x="2" y="738"/>
                                </a:lnTo>
                                <a:lnTo>
                                  <a:pt x="6" y="757"/>
                                </a:lnTo>
                                <a:lnTo>
                                  <a:pt x="11" y="775"/>
                                </a:lnTo>
                                <a:lnTo>
                                  <a:pt x="18" y="793"/>
                                </a:lnTo>
                                <a:lnTo>
                                  <a:pt x="27" y="808"/>
                                </a:lnTo>
                                <a:lnTo>
                                  <a:pt x="38" y="824"/>
                                </a:lnTo>
                                <a:lnTo>
                                  <a:pt x="51" y="837"/>
                                </a:lnTo>
                                <a:lnTo>
                                  <a:pt x="64" y="851"/>
                                </a:lnTo>
                                <a:lnTo>
                                  <a:pt x="80" y="863"/>
                                </a:lnTo>
                                <a:lnTo>
                                  <a:pt x="96" y="874"/>
                                </a:lnTo>
                                <a:lnTo>
                                  <a:pt x="114" y="884"/>
                                </a:lnTo>
                                <a:lnTo>
                                  <a:pt x="135" y="893"/>
                                </a:lnTo>
                                <a:lnTo>
                                  <a:pt x="156" y="901"/>
                                </a:lnTo>
                                <a:lnTo>
                                  <a:pt x="178" y="908"/>
                                </a:lnTo>
                                <a:lnTo>
                                  <a:pt x="202" y="914"/>
                                </a:lnTo>
                                <a:lnTo>
                                  <a:pt x="226" y="919"/>
                                </a:lnTo>
                                <a:lnTo>
                                  <a:pt x="252" y="923"/>
                                </a:lnTo>
                                <a:lnTo>
                                  <a:pt x="279" y="926"/>
                                </a:lnTo>
                                <a:lnTo>
                                  <a:pt x="306" y="927"/>
                                </a:lnTo>
                                <a:lnTo>
                                  <a:pt x="335" y="928"/>
                                </a:lnTo>
                                <a:lnTo>
                                  <a:pt x="365" y="928"/>
                                </a:lnTo>
                                <a:lnTo>
                                  <a:pt x="395" y="926"/>
                                </a:lnTo>
                                <a:lnTo>
                                  <a:pt x="427" y="924"/>
                                </a:lnTo>
                                <a:lnTo>
                                  <a:pt x="459" y="920"/>
                                </a:lnTo>
                                <a:lnTo>
                                  <a:pt x="492" y="916"/>
                                </a:lnTo>
                                <a:lnTo>
                                  <a:pt x="525" y="909"/>
                                </a:lnTo>
                                <a:lnTo>
                                  <a:pt x="559" y="902"/>
                                </a:lnTo>
                                <a:lnTo>
                                  <a:pt x="593" y="895"/>
                                </a:lnTo>
                                <a:lnTo>
                                  <a:pt x="629" y="886"/>
                                </a:lnTo>
                                <a:lnTo>
                                  <a:pt x="665" y="876"/>
                                </a:lnTo>
                                <a:lnTo>
                                  <a:pt x="701" y="864"/>
                                </a:lnTo>
                                <a:lnTo>
                                  <a:pt x="737" y="852"/>
                                </a:lnTo>
                                <a:lnTo>
                                  <a:pt x="774" y="839"/>
                                </a:lnTo>
                                <a:lnTo>
                                  <a:pt x="811" y="824"/>
                                </a:lnTo>
                                <a:lnTo>
                                  <a:pt x="848" y="808"/>
                                </a:lnTo>
                                <a:lnTo>
                                  <a:pt x="883" y="793"/>
                                </a:lnTo>
                                <a:lnTo>
                                  <a:pt x="919" y="776"/>
                                </a:lnTo>
                                <a:lnTo>
                                  <a:pt x="953" y="758"/>
                                </a:lnTo>
                                <a:lnTo>
                                  <a:pt x="986" y="740"/>
                                </a:lnTo>
                                <a:lnTo>
                                  <a:pt x="1020" y="721"/>
                                </a:lnTo>
                                <a:lnTo>
                                  <a:pt x="1051" y="702"/>
                                </a:lnTo>
                                <a:lnTo>
                                  <a:pt x="1083" y="682"/>
                                </a:lnTo>
                                <a:lnTo>
                                  <a:pt x="1113" y="662"/>
                                </a:lnTo>
                                <a:lnTo>
                                  <a:pt x="1141" y="641"/>
                                </a:lnTo>
                                <a:lnTo>
                                  <a:pt x="1169" y="620"/>
                                </a:lnTo>
                                <a:lnTo>
                                  <a:pt x="1196" y="599"/>
                                </a:lnTo>
                                <a:lnTo>
                                  <a:pt x="1221" y="577"/>
                                </a:lnTo>
                                <a:lnTo>
                                  <a:pt x="1246" y="556"/>
                                </a:lnTo>
                                <a:lnTo>
                                  <a:pt x="1268" y="534"/>
                                </a:lnTo>
                                <a:lnTo>
                                  <a:pt x="1291" y="511"/>
                                </a:lnTo>
                                <a:lnTo>
                                  <a:pt x="1311" y="489"/>
                                </a:lnTo>
                                <a:lnTo>
                                  <a:pt x="1331" y="468"/>
                                </a:lnTo>
                                <a:lnTo>
                                  <a:pt x="1349" y="445"/>
                                </a:lnTo>
                                <a:lnTo>
                                  <a:pt x="1365" y="423"/>
                                </a:lnTo>
                                <a:lnTo>
                                  <a:pt x="1380" y="400"/>
                                </a:lnTo>
                                <a:lnTo>
                                  <a:pt x="1394" y="378"/>
                                </a:lnTo>
                                <a:lnTo>
                                  <a:pt x="1406" y="357"/>
                                </a:lnTo>
                                <a:lnTo>
                                  <a:pt x="1416" y="334"/>
                                </a:lnTo>
                                <a:lnTo>
                                  <a:pt x="1425" y="313"/>
                                </a:lnTo>
                                <a:lnTo>
                                  <a:pt x="1432" y="292"/>
                                </a:lnTo>
                                <a:lnTo>
                                  <a:pt x="1437" y="270"/>
                                </a:lnTo>
                                <a:lnTo>
                                  <a:pt x="1441" y="250"/>
                                </a:lnTo>
                                <a:lnTo>
                                  <a:pt x="1443" y="230"/>
                                </a:lnTo>
                                <a:lnTo>
                                  <a:pt x="1443" y="210"/>
                                </a:lnTo>
                                <a:lnTo>
                                  <a:pt x="1441" y="191"/>
                                </a:lnTo>
                                <a:lnTo>
                                  <a:pt x="1437" y="172"/>
                                </a:lnTo>
                                <a:lnTo>
                                  <a:pt x="1432" y="154"/>
                                </a:lnTo>
                                <a:lnTo>
                                  <a:pt x="1425" y="136"/>
                                </a:lnTo>
                                <a:lnTo>
                                  <a:pt x="1416" y="120"/>
                                </a:lnTo>
                                <a:lnTo>
                                  <a:pt x="1405" y="105"/>
                                </a:lnTo>
                                <a:lnTo>
                                  <a:pt x="1393" y="91"/>
                                </a:lnTo>
                                <a:lnTo>
                                  <a:pt x="1379" y="78"/>
                                </a:lnTo>
                                <a:lnTo>
                                  <a:pt x="1363" y="65"/>
                                </a:lnTo>
                                <a:lnTo>
                                  <a:pt x="1347" y="54"/>
                                </a:lnTo>
                                <a:lnTo>
                                  <a:pt x="1329" y="44"/>
                                </a:lnTo>
                                <a:lnTo>
                                  <a:pt x="1309" y="35"/>
                                </a:lnTo>
                                <a:lnTo>
                                  <a:pt x="1287" y="27"/>
                                </a:lnTo>
                                <a:lnTo>
                                  <a:pt x="1265" y="21"/>
                                </a:lnTo>
                                <a:lnTo>
                                  <a:pt x="1241" y="15"/>
                                </a:lnTo>
                                <a:lnTo>
                                  <a:pt x="1217" y="9"/>
                                </a:lnTo>
                                <a:lnTo>
                                  <a:pt x="1191" y="6"/>
                                </a:lnTo>
                                <a:lnTo>
                                  <a:pt x="1164" y="3"/>
                                </a:lnTo>
                                <a:lnTo>
                                  <a:pt x="1137" y="2"/>
                                </a:lnTo>
                                <a:lnTo>
                                  <a:pt x="1108" y="0"/>
                                </a:lnTo>
                                <a:lnTo>
                                  <a:pt x="1078" y="0"/>
                                </a:lnTo>
                                <a:lnTo>
                                  <a:pt x="1048" y="3"/>
                                </a:lnTo>
                                <a:lnTo>
                                  <a:pt x="1017" y="5"/>
                                </a:lnTo>
                                <a:lnTo>
                                  <a:pt x="984" y="8"/>
                                </a:lnTo>
                                <a:lnTo>
                                  <a:pt x="952" y="13"/>
                                </a:lnTo>
                                <a:lnTo>
                                  <a:pt x="918" y="18"/>
                                </a:lnTo>
                                <a:lnTo>
                                  <a:pt x="884" y="26"/>
                                </a:lnTo>
                                <a:lnTo>
                                  <a:pt x="850" y="34"/>
                                </a:lnTo>
                                <a:lnTo>
                                  <a:pt x="814" y="43"/>
                                </a:lnTo>
                                <a:lnTo>
                                  <a:pt x="778" y="53"/>
                                </a:lnTo>
                                <a:lnTo>
                                  <a:pt x="742" y="64"/>
                                </a:lnTo>
                                <a:lnTo>
                                  <a:pt x="706" y="77"/>
                                </a:lnTo>
                                <a:lnTo>
                                  <a:pt x="670" y="90"/>
                                </a:lnTo>
                                <a:lnTo>
                                  <a:pt x="633" y="105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3039"/>
                        <wps:cNvSpPr>
                          <a:spLocks/>
                        </wps:cNvSpPr>
                        <wps:spPr bwMode="auto">
                          <a:xfrm>
                            <a:off x="9511" y="2438"/>
                            <a:ext cx="1919" cy="3704"/>
                          </a:xfrm>
                          <a:custGeom>
                            <a:avLst/>
                            <a:gdLst>
                              <a:gd name="T0" fmla="*/ 5432 w 5759"/>
                              <a:gd name="T1" fmla="*/ 9762 h 11114"/>
                              <a:gd name="T2" fmla="*/ 5347 w 5759"/>
                              <a:gd name="T3" fmla="*/ 8940 h 11114"/>
                              <a:gd name="T4" fmla="*/ 5281 w 5759"/>
                              <a:gd name="T5" fmla="*/ 8123 h 11114"/>
                              <a:gd name="T6" fmla="*/ 5236 w 5759"/>
                              <a:gd name="T7" fmla="*/ 7311 h 11114"/>
                              <a:gd name="T8" fmla="*/ 5215 w 5759"/>
                              <a:gd name="T9" fmla="*/ 6502 h 11114"/>
                              <a:gd name="T10" fmla="*/ 5222 w 5759"/>
                              <a:gd name="T11" fmla="*/ 5694 h 11114"/>
                              <a:gd name="T12" fmla="*/ 5257 w 5759"/>
                              <a:gd name="T13" fmla="*/ 4888 h 11114"/>
                              <a:gd name="T14" fmla="*/ 5327 w 5759"/>
                              <a:gd name="T15" fmla="*/ 4080 h 11114"/>
                              <a:gd name="T16" fmla="*/ 5431 w 5759"/>
                              <a:gd name="T17" fmla="*/ 3273 h 11114"/>
                              <a:gd name="T18" fmla="*/ 5574 w 5759"/>
                              <a:gd name="T19" fmla="*/ 2460 h 11114"/>
                              <a:gd name="T20" fmla="*/ 5759 w 5759"/>
                              <a:gd name="T21" fmla="*/ 1643 h 11114"/>
                              <a:gd name="T22" fmla="*/ 5265 w 5759"/>
                              <a:gd name="T23" fmla="*/ 1465 h 11114"/>
                              <a:gd name="T24" fmla="*/ 4766 w 5759"/>
                              <a:gd name="T25" fmla="*/ 1302 h 11114"/>
                              <a:gd name="T26" fmla="*/ 4264 w 5759"/>
                              <a:gd name="T27" fmla="*/ 1149 h 11114"/>
                              <a:gd name="T28" fmla="*/ 3759 w 5759"/>
                              <a:gd name="T29" fmla="*/ 1006 h 11114"/>
                              <a:gd name="T30" fmla="*/ 2745 w 5759"/>
                              <a:gd name="T31" fmla="*/ 730 h 11114"/>
                              <a:gd name="T32" fmla="*/ 2071 w 5759"/>
                              <a:gd name="T33" fmla="*/ 543 h 11114"/>
                              <a:gd name="T34" fmla="*/ 1567 w 5759"/>
                              <a:gd name="T35" fmla="*/ 394 h 11114"/>
                              <a:gd name="T36" fmla="*/ 1067 w 5759"/>
                              <a:gd name="T37" fmla="*/ 235 h 11114"/>
                              <a:gd name="T38" fmla="*/ 571 w 5759"/>
                              <a:gd name="T39" fmla="*/ 61 h 11114"/>
                              <a:gd name="T40" fmla="*/ 398 w 5759"/>
                              <a:gd name="T41" fmla="*/ 702 h 11114"/>
                              <a:gd name="T42" fmla="*/ 380 w 5759"/>
                              <a:gd name="T43" fmla="*/ 1771 h 11114"/>
                              <a:gd name="T44" fmla="*/ 356 w 5759"/>
                              <a:gd name="T45" fmla="*/ 2857 h 11114"/>
                              <a:gd name="T46" fmla="*/ 325 w 5759"/>
                              <a:gd name="T47" fmla="*/ 3953 h 11114"/>
                              <a:gd name="T48" fmla="*/ 286 w 5759"/>
                              <a:gd name="T49" fmla="*/ 5057 h 11114"/>
                              <a:gd name="T50" fmla="*/ 213 w 5759"/>
                              <a:gd name="T51" fmla="*/ 5995 h 11114"/>
                              <a:gd name="T52" fmla="*/ 113 w 5759"/>
                              <a:gd name="T53" fmla="*/ 6577 h 11114"/>
                              <a:gd name="T54" fmla="*/ 47 w 5759"/>
                              <a:gd name="T55" fmla="*/ 7132 h 11114"/>
                              <a:gd name="T56" fmla="*/ 10 w 5759"/>
                              <a:gd name="T57" fmla="*/ 7664 h 11114"/>
                              <a:gd name="T58" fmla="*/ 0 w 5759"/>
                              <a:gd name="T59" fmla="*/ 8175 h 11114"/>
                              <a:gd name="T60" fmla="*/ 10 w 5759"/>
                              <a:gd name="T61" fmla="*/ 8669 h 11114"/>
                              <a:gd name="T62" fmla="*/ 39 w 5759"/>
                              <a:gd name="T63" fmla="*/ 9147 h 11114"/>
                              <a:gd name="T64" fmla="*/ 82 w 5759"/>
                              <a:gd name="T65" fmla="*/ 9613 h 11114"/>
                              <a:gd name="T66" fmla="*/ 136 w 5759"/>
                              <a:gd name="T67" fmla="*/ 10071 h 11114"/>
                              <a:gd name="T68" fmla="*/ 195 w 5759"/>
                              <a:gd name="T69" fmla="*/ 10520 h 11114"/>
                              <a:gd name="T70" fmla="*/ 443 w 5759"/>
                              <a:gd name="T71" fmla="*/ 11099 h 11114"/>
                              <a:gd name="T72" fmla="*/ 936 w 5759"/>
                              <a:gd name="T73" fmla="*/ 11047 h 11114"/>
                              <a:gd name="T74" fmla="*/ 1426 w 5759"/>
                              <a:gd name="T75" fmla="*/ 10984 h 11114"/>
                              <a:gd name="T76" fmla="*/ 1916 w 5759"/>
                              <a:gd name="T77" fmla="*/ 10914 h 11114"/>
                              <a:gd name="T78" fmla="*/ 2569 w 5759"/>
                              <a:gd name="T79" fmla="*/ 10811 h 11114"/>
                              <a:gd name="T80" fmla="*/ 3545 w 5759"/>
                              <a:gd name="T81" fmla="*/ 10644 h 11114"/>
                              <a:gd name="T82" fmla="*/ 4521 w 5759"/>
                              <a:gd name="T83" fmla="*/ 10474 h 11114"/>
                              <a:gd name="T84" fmla="*/ 5498 w 5759"/>
                              <a:gd name="T85" fmla="*/ 10314 h 11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759" h="11114">
                                <a:moveTo>
                                  <a:pt x="5498" y="10314"/>
                                </a:moveTo>
                                <a:lnTo>
                                  <a:pt x="5464" y="10038"/>
                                </a:lnTo>
                                <a:lnTo>
                                  <a:pt x="5432" y="9762"/>
                                </a:lnTo>
                                <a:lnTo>
                                  <a:pt x="5402" y="9487"/>
                                </a:lnTo>
                                <a:lnTo>
                                  <a:pt x="5374" y="9213"/>
                                </a:lnTo>
                                <a:lnTo>
                                  <a:pt x="5347" y="8940"/>
                                </a:lnTo>
                                <a:lnTo>
                                  <a:pt x="5322" y="8667"/>
                                </a:lnTo>
                                <a:lnTo>
                                  <a:pt x="5301" y="8394"/>
                                </a:lnTo>
                                <a:lnTo>
                                  <a:pt x="5281" y="8123"/>
                                </a:lnTo>
                                <a:lnTo>
                                  <a:pt x="5263" y="7852"/>
                                </a:lnTo>
                                <a:lnTo>
                                  <a:pt x="5248" y="7581"/>
                                </a:lnTo>
                                <a:lnTo>
                                  <a:pt x="5236" y="7311"/>
                                </a:lnTo>
                                <a:lnTo>
                                  <a:pt x="5226" y="7041"/>
                                </a:lnTo>
                                <a:lnTo>
                                  <a:pt x="5219" y="6771"/>
                                </a:lnTo>
                                <a:lnTo>
                                  <a:pt x="5215" y="6502"/>
                                </a:lnTo>
                                <a:lnTo>
                                  <a:pt x="5214" y="6233"/>
                                </a:lnTo>
                                <a:lnTo>
                                  <a:pt x="5216" y="5963"/>
                                </a:lnTo>
                                <a:lnTo>
                                  <a:pt x="5222" y="5694"/>
                                </a:lnTo>
                                <a:lnTo>
                                  <a:pt x="5229" y="5426"/>
                                </a:lnTo>
                                <a:lnTo>
                                  <a:pt x="5242" y="5157"/>
                                </a:lnTo>
                                <a:lnTo>
                                  <a:pt x="5257" y="4888"/>
                                </a:lnTo>
                                <a:lnTo>
                                  <a:pt x="5276" y="4619"/>
                                </a:lnTo>
                                <a:lnTo>
                                  <a:pt x="5300" y="4350"/>
                                </a:lnTo>
                                <a:lnTo>
                                  <a:pt x="5327" y="4080"/>
                                </a:lnTo>
                                <a:lnTo>
                                  <a:pt x="5357" y="3811"/>
                                </a:lnTo>
                                <a:lnTo>
                                  <a:pt x="5393" y="3541"/>
                                </a:lnTo>
                                <a:lnTo>
                                  <a:pt x="5431" y="3273"/>
                                </a:lnTo>
                                <a:lnTo>
                                  <a:pt x="5475" y="3001"/>
                                </a:lnTo>
                                <a:lnTo>
                                  <a:pt x="5523" y="2731"/>
                                </a:lnTo>
                                <a:lnTo>
                                  <a:pt x="5574" y="2460"/>
                                </a:lnTo>
                                <a:lnTo>
                                  <a:pt x="5631" y="2188"/>
                                </a:lnTo>
                                <a:lnTo>
                                  <a:pt x="5693" y="1917"/>
                                </a:lnTo>
                                <a:lnTo>
                                  <a:pt x="5759" y="1643"/>
                                </a:lnTo>
                                <a:lnTo>
                                  <a:pt x="5594" y="1582"/>
                                </a:lnTo>
                                <a:lnTo>
                                  <a:pt x="5430" y="1522"/>
                                </a:lnTo>
                                <a:lnTo>
                                  <a:pt x="5265" y="1465"/>
                                </a:lnTo>
                                <a:lnTo>
                                  <a:pt x="5098" y="1409"/>
                                </a:lnTo>
                                <a:lnTo>
                                  <a:pt x="4933" y="1354"/>
                                </a:lnTo>
                                <a:lnTo>
                                  <a:pt x="4766" y="1302"/>
                                </a:lnTo>
                                <a:lnTo>
                                  <a:pt x="4599" y="1250"/>
                                </a:lnTo>
                                <a:lnTo>
                                  <a:pt x="4431" y="1200"/>
                                </a:lnTo>
                                <a:lnTo>
                                  <a:pt x="4264" y="1149"/>
                                </a:lnTo>
                                <a:lnTo>
                                  <a:pt x="4096" y="1101"/>
                                </a:lnTo>
                                <a:lnTo>
                                  <a:pt x="3927" y="1054"/>
                                </a:lnTo>
                                <a:lnTo>
                                  <a:pt x="3759" y="1006"/>
                                </a:lnTo>
                                <a:lnTo>
                                  <a:pt x="3421" y="914"/>
                                </a:lnTo>
                                <a:lnTo>
                                  <a:pt x="3083" y="822"/>
                                </a:lnTo>
                                <a:lnTo>
                                  <a:pt x="2745" y="730"/>
                                </a:lnTo>
                                <a:lnTo>
                                  <a:pt x="2408" y="637"/>
                                </a:lnTo>
                                <a:lnTo>
                                  <a:pt x="2239" y="590"/>
                                </a:lnTo>
                                <a:lnTo>
                                  <a:pt x="2071" y="543"/>
                                </a:lnTo>
                                <a:lnTo>
                                  <a:pt x="1903" y="494"/>
                                </a:lnTo>
                                <a:lnTo>
                                  <a:pt x="1735" y="444"/>
                                </a:lnTo>
                                <a:lnTo>
                                  <a:pt x="1567" y="394"/>
                                </a:lnTo>
                                <a:lnTo>
                                  <a:pt x="1400" y="342"/>
                                </a:lnTo>
                                <a:lnTo>
                                  <a:pt x="1234" y="290"/>
                                </a:lnTo>
                                <a:lnTo>
                                  <a:pt x="1067" y="235"/>
                                </a:lnTo>
                                <a:lnTo>
                                  <a:pt x="901" y="179"/>
                                </a:lnTo>
                                <a:lnTo>
                                  <a:pt x="736" y="121"/>
                                </a:lnTo>
                                <a:lnTo>
                                  <a:pt x="571" y="61"/>
                                </a:lnTo>
                                <a:lnTo>
                                  <a:pt x="408" y="0"/>
                                </a:lnTo>
                                <a:lnTo>
                                  <a:pt x="403" y="350"/>
                                </a:lnTo>
                                <a:lnTo>
                                  <a:pt x="398" y="702"/>
                                </a:lnTo>
                                <a:lnTo>
                                  <a:pt x="393" y="1056"/>
                                </a:lnTo>
                                <a:lnTo>
                                  <a:pt x="386" y="1414"/>
                                </a:lnTo>
                                <a:lnTo>
                                  <a:pt x="380" y="1771"/>
                                </a:lnTo>
                                <a:lnTo>
                                  <a:pt x="373" y="2132"/>
                                </a:lnTo>
                                <a:lnTo>
                                  <a:pt x="365" y="2494"/>
                                </a:lnTo>
                                <a:lnTo>
                                  <a:pt x="356" y="2857"/>
                                </a:lnTo>
                                <a:lnTo>
                                  <a:pt x="346" y="3221"/>
                                </a:lnTo>
                                <a:lnTo>
                                  <a:pt x="336" y="3586"/>
                                </a:lnTo>
                                <a:lnTo>
                                  <a:pt x="325" y="3953"/>
                                </a:lnTo>
                                <a:lnTo>
                                  <a:pt x="313" y="4320"/>
                                </a:lnTo>
                                <a:lnTo>
                                  <a:pt x="300" y="4689"/>
                                </a:lnTo>
                                <a:lnTo>
                                  <a:pt x="286" y="5057"/>
                                </a:lnTo>
                                <a:lnTo>
                                  <a:pt x="270" y="5426"/>
                                </a:lnTo>
                                <a:lnTo>
                                  <a:pt x="254" y="5796"/>
                                </a:lnTo>
                                <a:lnTo>
                                  <a:pt x="213" y="5995"/>
                                </a:lnTo>
                                <a:lnTo>
                                  <a:pt x="176" y="6193"/>
                                </a:lnTo>
                                <a:lnTo>
                                  <a:pt x="142" y="6386"/>
                                </a:lnTo>
                                <a:lnTo>
                                  <a:pt x="113" y="6577"/>
                                </a:lnTo>
                                <a:lnTo>
                                  <a:pt x="88" y="6764"/>
                                </a:lnTo>
                                <a:lnTo>
                                  <a:pt x="66" y="6950"/>
                                </a:lnTo>
                                <a:lnTo>
                                  <a:pt x="47" y="7132"/>
                                </a:lnTo>
                                <a:lnTo>
                                  <a:pt x="33" y="7312"/>
                                </a:lnTo>
                                <a:lnTo>
                                  <a:pt x="20" y="7489"/>
                                </a:lnTo>
                                <a:lnTo>
                                  <a:pt x="10" y="7664"/>
                                </a:lnTo>
                                <a:lnTo>
                                  <a:pt x="5" y="7836"/>
                                </a:lnTo>
                                <a:lnTo>
                                  <a:pt x="1" y="8007"/>
                                </a:lnTo>
                                <a:lnTo>
                                  <a:pt x="0" y="8175"/>
                                </a:lnTo>
                                <a:lnTo>
                                  <a:pt x="1" y="8342"/>
                                </a:lnTo>
                                <a:lnTo>
                                  <a:pt x="5" y="8506"/>
                                </a:lnTo>
                                <a:lnTo>
                                  <a:pt x="10" y="8669"/>
                                </a:lnTo>
                                <a:lnTo>
                                  <a:pt x="18" y="8830"/>
                                </a:lnTo>
                                <a:lnTo>
                                  <a:pt x="28" y="8989"/>
                                </a:lnTo>
                                <a:lnTo>
                                  <a:pt x="39" y="9147"/>
                                </a:lnTo>
                                <a:lnTo>
                                  <a:pt x="53" y="9304"/>
                                </a:lnTo>
                                <a:lnTo>
                                  <a:pt x="66" y="9459"/>
                                </a:lnTo>
                                <a:lnTo>
                                  <a:pt x="82" y="9613"/>
                                </a:lnTo>
                                <a:lnTo>
                                  <a:pt x="99" y="9767"/>
                                </a:lnTo>
                                <a:lnTo>
                                  <a:pt x="117" y="9919"/>
                                </a:lnTo>
                                <a:lnTo>
                                  <a:pt x="136" y="10071"/>
                                </a:lnTo>
                                <a:lnTo>
                                  <a:pt x="155" y="10221"/>
                                </a:lnTo>
                                <a:lnTo>
                                  <a:pt x="175" y="10371"/>
                                </a:lnTo>
                                <a:lnTo>
                                  <a:pt x="195" y="10520"/>
                                </a:lnTo>
                                <a:lnTo>
                                  <a:pt x="238" y="10818"/>
                                </a:lnTo>
                                <a:lnTo>
                                  <a:pt x="279" y="11114"/>
                                </a:lnTo>
                                <a:lnTo>
                                  <a:pt x="443" y="11099"/>
                                </a:lnTo>
                                <a:lnTo>
                                  <a:pt x="608" y="11082"/>
                                </a:lnTo>
                                <a:lnTo>
                                  <a:pt x="771" y="11066"/>
                                </a:lnTo>
                                <a:lnTo>
                                  <a:pt x="936" y="11047"/>
                                </a:lnTo>
                                <a:lnTo>
                                  <a:pt x="1099" y="11026"/>
                                </a:lnTo>
                                <a:lnTo>
                                  <a:pt x="1263" y="11006"/>
                                </a:lnTo>
                                <a:lnTo>
                                  <a:pt x="1426" y="10984"/>
                                </a:lnTo>
                                <a:lnTo>
                                  <a:pt x="1591" y="10961"/>
                                </a:lnTo>
                                <a:lnTo>
                                  <a:pt x="1753" y="10938"/>
                                </a:lnTo>
                                <a:lnTo>
                                  <a:pt x="1916" y="10914"/>
                                </a:lnTo>
                                <a:lnTo>
                                  <a:pt x="2080" y="10890"/>
                                </a:lnTo>
                                <a:lnTo>
                                  <a:pt x="2243" y="10864"/>
                                </a:lnTo>
                                <a:lnTo>
                                  <a:pt x="2569" y="10811"/>
                                </a:lnTo>
                                <a:lnTo>
                                  <a:pt x="2895" y="10756"/>
                                </a:lnTo>
                                <a:lnTo>
                                  <a:pt x="3220" y="10701"/>
                                </a:lnTo>
                                <a:lnTo>
                                  <a:pt x="3545" y="10644"/>
                                </a:lnTo>
                                <a:lnTo>
                                  <a:pt x="3871" y="10587"/>
                                </a:lnTo>
                                <a:lnTo>
                                  <a:pt x="4196" y="10530"/>
                                </a:lnTo>
                                <a:lnTo>
                                  <a:pt x="4521" y="10474"/>
                                </a:lnTo>
                                <a:lnTo>
                                  <a:pt x="4847" y="10419"/>
                                </a:lnTo>
                                <a:lnTo>
                                  <a:pt x="5172" y="10365"/>
                                </a:lnTo>
                                <a:lnTo>
                                  <a:pt x="5498" y="10314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3040"/>
                        <wps:cNvSpPr>
                          <a:spLocks noEditPoints="1"/>
                        </wps:cNvSpPr>
                        <wps:spPr bwMode="auto">
                          <a:xfrm>
                            <a:off x="9514" y="2511"/>
                            <a:ext cx="1794" cy="3618"/>
                          </a:xfrm>
                          <a:custGeom>
                            <a:avLst/>
                            <a:gdLst>
                              <a:gd name="T0" fmla="*/ 4199 w 5382"/>
                              <a:gd name="T1" fmla="*/ 5830 h 10852"/>
                              <a:gd name="T2" fmla="*/ 3461 w 5382"/>
                              <a:gd name="T3" fmla="*/ 5957 h 10852"/>
                              <a:gd name="T4" fmla="*/ 3697 w 5382"/>
                              <a:gd name="T5" fmla="*/ 5201 h 10852"/>
                              <a:gd name="T6" fmla="*/ 4785 w 5382"/>
                              <a:gd name="T7" fmla="*/ 4376 h 10852"/>
                              <a:gd name="T8" fmla="*/ 4054 w 5382"/>
                              <a:gd name="T9" fmla="*/ 3578 h 10852"/>
                              <a:gd name="T10" fmla="*/ 5083 w 5382"/>
                              <a:gd name="T11" fmla="*/ 3165 h 10852"/>
                              <a:gd name="T12" fmla="*/ 5203 w 5382"/>
                              <a:gd name="T13" fmla="*/ 3122 h 10852"/>
                              <a:gd name="T14" fmla="*/ 4075 w 5382"/>
                              <a:gd name="T15" fmla="*/ 3310 h 10852"/>
                              <a:gd name="T16" fmla="*/ 4569 w 5382"/>
                              <a:gd name="T17" fmla="*/ 4491 h 10852"/>
                              <a:gd name="T18" fmla="*/ 1550 w 5382"/>
                              <a:gd name="T19" fmla="*/ 251 h 10852"/>
                              <a:gd name="T20" fmla="*/ 1288 w 5382"/>
                              <a:gd name="T21" fmla="*/ 660 h 10852"/>
                              <a:gd name="T22" fmla="*/ 1015 w 5382"/>
                              <a:gd name="T23" fmla="*/ 103 h 10852"/>
                              <a:gd name="T24" fmla="*/ 1074 w 5382"/>
                              <a:gd name="T25" fmla="*/ 564 h 10852"/>
                              <a:gd name="T26" fmla="*/ 1610 w 5382"/>
                              <a:gd name="T27" fmla="*/ 512 h 10852"/>
                              <a:gd name="T28" fmla="*/ 524 w 5382"/>
                              <a:gd name="T29" fmla="*/ 10492 h 10852"/>
                              <a:gd name="T30" fmla="*/ 948 w 5382"/>
                              <a:gd name="T31" fmla="*/ 10218 h 10852"/>
                              <a:gd name="T32" fmla="*/ 1064 w 5382"/>
                              <a:gd name="T33" fmla="*/ 10809 h 10852"/>
                              <a:gd name="T34" fmla="*/ 904 w 5382"/>
                              <a:gd name="T35" fmla="*/ 10144 h 10852"/>
                              <a:gd name="T36" fmla="*/ 492 w 5382"/>
                              <a:gd name="T37" fmla="*/ 10580 h 10852"/>
                              <a:gd name="T38" fmla="*/ 4438 w 5382"/>
                              <a:gd name="T39" fmla="*/ 7260 h 10852"/>
                              <a:gd name="T40" fmla="*/ 5120 w 5382"/>
                              <a:gd name="T41" fmla="*/ 8420 h 10852"/>
                              <a:gd name="T42" fmla="*/ 4518 w 5382"/>
                              <a:gd name="T43" fmla="*/ 9685 h 10852"/>
                              <a:gd name="T44" fmla="*/ 2736 w 5382"/>
                              <a:gd name="T45" fmla="*/ 9647 h 10852"/>
                              <a:gd name="T46" fmla="*/ 1847 w 5382"/>
                              <a:gd name="T47" fmla="*/ 9038 h 10852"/>
                              <a:gd name="T48" fmla="*/ 2220 w 5382"/>
                              <a:gd name="T49" fmla="*/ 8160 h 10852"/>
                              <a:gd name="T50" fmla="*/ 2749 w 5382"/>
                              <a:gd name="T51" fmla="*/ 7354 h 10852"/>
                              <a:gd name="T52" fmla="*/ 2241 w 5382"/>
                              <a:gd name="T53" fmla="*/ 8776 h 10852"/>
                              <a:gd name="T54" fmla="*/ 1813 w 5382"/>
                              <a:gd name="T55" fmla="*/ 8634 h 10852"/>
                              <a:gd name="T56" fmla="*/ 2384 w 5382"/>
                              <a:gd name="T57" fmla="*/ 9224 h 10852"/>
                              <a:gd name="T58" fmla="*/ 4936 w 5382"/>
                              <a:gd name="T59" fmla="*/ 8464 h 10852"/>
                              <a:gd name="T60" fmla="*/ 3282 w 5382"/>
                              <a:gd name="T61" fmla="*/ 9759 h 10852"/>
                              <a:gd name="T62" fmla="*/ 2787 w 5382"/>
                              <a:gd name="T63" fmla="*/ 8692 h 10852"/>
                              <a:gd name="T64" fmla="*/ 2624 w 5382"/>
                              <a:gd name="T65" fmla="*/ 7771 h 10852"/>
                              <a:gd name="T66" fmla="*/ 2402 w 5382"/>
                              <a:gd name="T67" fmla="*/ 8570 h 10852"/>
                              <a:gd name="T68" fmla="*/ 2625 w 5382"/>
                              <a:gd name="T69" fmla="*/ 9048 h 10852"/>
                              <a:gd name="T70" fmla="*/ 670 w 5382"/>
                              <a:gd name="T71" fmla="*/ 8029 h 10852"/>
                              <a:gd name="T72" fmla="*/ 138 w 5382"/>
                              <a:gd name="T73" fmla="*/ 8250 h 10852"/>
                              <a:gd name="T74" fmla="*/ 181 w 5382"/>
                              <a:gd name="T75" fmla="*/ 7555 h 10852"/>
                              <a:gd name="T76" fmla="*/ 632 w 5382"/>
                              <a:gd name="T77" fmla="*/ 7906 h 10852"/>
                              <a:gd name="T78" fmla="*/ 239 w 5382"/>
                              <a:gd name="T79" fmla="*/ 8262 h 10852"/>
                              <a:gd name="T80" fmla="*/ 133 w 5382"/>
                              <a:gd name="T81" fmla="*/ 7660 h 10852"/>
                              <a:gd name="T82" fmla="*/ 2887 w 5382"/>
                              <a:gd name="T83" fmla="*/ 4433 h 10852"/>
                              <a:gd name="T84" fmla="*/ 2041 w 5382"/>
                              <a:gd name="T85" fmla="*/ 5575 h 10852"/>
                              <a:gd name="T86" fmla="*/ 1486 w 5382"/>
                              <a:gd name="T87" fmla="*/ 4110 h 10852"/>
                              <a:gd name="T88" fmla="*/ 2706 w 5382"/>
                              <a:gd name="T89" fmla="*/ 4258 h 10852"/>
                              <a:gd name="T90" fmla="*/ 2259 w 5382"/>
                              <a:gd name="T91" fmla="*/ 5461 h 10852"/>
                              <a:gd name="T92" fmla="*/ 1483 w 5382"/>
                              <a:gd name="T93" fmla="*/ 4394 h 10852"/>
                              <a:gd name="T94" fmla="*/ 2479 w 5382"/>
                              <a:gd name="T95" fmla="*/ 2957 h 10852"/>
                              <a:gd name="T96" fmla="*/ 2392 w 5382"/>
                              <a:gd name="T97" fmla="*/ 3724 h 10852"/>
                              <a:gd name="T98" fmla="*/ 1814 w 5382"/>
                              <a:gd name="T99" fmla="*/ 3235 h 10852"/>
                              <a:gd name="T100" fmla="*/ 2359 w 5382"/>
                              <a:gd name="T101" fmla="*/ 2927 h 10852"/>
                              <a:gd name="T102" fmla="*/ 2454 w 5382"/>
                              <a:gd name="T103" fmla="*/ 3612 h 10852"/>
                              <a:gd name="T104" fmla="*/ 1880 w 5382"/>
                              <a:gd name="T105" fmla="*/ 3365 h 10852"/>
                              <a:gd name="T106" fmla="*/ 2555 w 5382"/>
                              <a:gd name="T107" fmla="*/ 925 h 10852"/>
                              <a:gd name="T108" fmla="*/ 3022 w 5382"/>
                              <a:gd name="T109" fmla="*/ 2054 h 10852"/>
                              <a:gd name="T110" fmla="*/ 1991 w 5382"/>
                              <a:gd name="T111" fmla="*/ 1881 h 10852"/>
                              <a:gd name="T112" fmla="*/ 2397 w 5382"/>
                              <a:gd name="T113" fmla="*/ 890 h 10852"/>
                              <a:gd name="T114" fmla="*/ 3019 w 5382"/>
                              <a:gd name="T115" fmla="*/ 1850 h 10852"/>
                              <a:gd name="T116" fmla="*/ 2158 w 5382"/>
                              <a:gd name="T117" fmla="*/ 1995 h 10852"/>
                              <a:gd name="T118" fmla="*/ 2260 w 5382"/>
                              <a:gd name="T119" fmla="*/ 998 h 10852"/>
                              <a:gd name="T120" fmla="*/ 4183 w 5382"/>
                              <a:gd name="T121" fmla="*/ 5591 h 10852"/>
                              <a:gd name="T122" fmla="*/ 3671 w 5382"/>
                              <a:gd name="T123" fmla="*/ 6038 h 10852"/>
                              <a:gd name="T124" fmla="*/ 3533 w 5382"/>
                              <a:gd name="T125" fmla="*/ 5365 h 10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5382" h="10852">
                                <a:moveTo>
                                  <a:pt x="3829" y="5185"/>
                                </a:moveTo>
                                <a:lnTo>
                                  <a:pt x="3852" y="5186"/>
                                </a:lnTo>
                                <a:lnTo>
                                  <a:pt x="3874" y="5189"/>
                                </a:lnTo>
                                <a:lnTo>
                                  <a:pt x="3895" y="5193"/>
                                </a:lnTo>
                                <a:lnTo>
                                  <a:pt x="3917" y="5197"/>
                                </a:lnTo>
                                <a:lnTo>
                                  <a:pt x="3938" y="5203"/>
                                </a:lnTo>
                                <a:lnTo>
                                  <a:pt x="3958" y="5210"/>
                                </a:lnTo>
                                <a:lnTo>
                                  <a:pt x="3978" y="5217"/>
                                </a:lnTo>
                                <a:lnTo>
                                  <a:pt x="3997" y="5226"/>
                                </a:lnTo>
                                <a:lnTo>
                                  <a:pt x="4016" y="5236"/>
                                </a:lnTo>
                                <a:lnTo>
                                  <a:pt x="4034" y="5247"/>
                                </a:lnTo>
                                <a:lnTo>
                                  <a:pt x="4052" y="5258"/>
                                </a:lnTo>
                                <a:lnTo>
                                  <a:pt x="4069" y="5270"/>
                                </a:lnTo>
                                <a:lnTo>
                                  <a:pt x="4086" y="5284"/>
                                </a:lnTo>
                                <a:lnTo>
                                  <a:pt x="4101" y="5297"/>
                                </a:lnTo>
                                <a:lnTo>
                                  <a:pt x="4116" y="5313"/>
                                </a:lnTo>
                                <a:lnTo>
                                  <a:pt x="4131" y="5327"/>
                                </a:lnTo>
                                <a:lnTo>
                                  <a:pt x="4144" y="5344"/>
                                </a:lnTo>
                                <a:lnTo>
                                  <a:pt x="4156" y="5361"/>
                                </a:lnTo>
                                <a:lnTo>
                                  <a:pt x="4169" y="5378"/>
                                </a:lnTo>
                                <a:lnTo>
                                  <a:pt x="4180" y="5396"/>
                                </a:lnTo>
                                <a:lnTo>
                                  <a:pt x="4190" y="5415"/>
                                </a:lnTo>
                                <a:lnTo>
                                  <a:pt x="4200" y="5434"/>
                                </a:lnTo>
                                <a:lnTo>
                                  <a:pt x="4208" y="5454"/>
                                </a:lnTo>
                                <a:lnTo>
                                  <a:pt x="4216" y="5474"/>
                                </a:lnTo>
                                <a:lnTo>
                                  <a:pt x="4222" y="5494"/>
                                </a:lnTo>
                                <a:lnTo>
                                  <a:pt x="4228" y="5515"/>
                                </a:lnTo>
                                <a:lnTo>
                                  <a:pt x="4232" y="5538"/>
                                </a:lnTo>
                                <a:lnTo>
                                  <a:pt x="4237" y="5559"/>
                                </a:lnTo>
                                <a:lnTo>
                                  <a:pt x="4239" y="5583"/>
                                </a:lnTo>
                                <a:lnTo>
                                  <a:pt x="4241" y="5605"/>
                                </a:lnTo>
                                <a:lnTo>
                                  <a:pt x="4241" y="5629"/>
                                </a:lnTo>
                                <a:lnTo>
                                  <a:pt x="4241" y="5651"/>
                                </a:lnTo>
                                <a:lnTo>
                                  <a:pt x="4239" y="5675"/>
                                </a:lnTo>
                                <a:lnTo>
                                  <a:pt x="4237" y="5698"/>
                                </a:lnTo>
                                <a:lnTo>
                                  <a:pt x="4232" y="5721"/>
                                </a:lnTo>
                                <a:lnTo>
                                  <a:pt x="4228" y="5744"/>
                                </a:lnTo>
                                <a:lnTo>
                                  <a:pt x="4222" y="5765"/>
                                </a:lnTo>
                                <a:lnTo>
                                  <a:pt x="4216" y="5788"/>
                                </a:lnTo>
                                <a:lnTo>
                                  <a:pt x="4208" y="5809"/>
                                </a:lnTo>
                                <a:lnTo>
                                  <a:pt x="4199" y="5830"/>
                                </a:lnTo>
                                <a:lnTo>
                                  <a:pt x="4189" y="5851"/>
                                </a:lnTo>
                                <a:lnTo>
                                  <a:pt x="4179" y="5871"/>
                                </a:lnTo>
                                <a:lnTo>
                                  <a:pt x="4167" y="5890"/>
                                </a:lnTo>
                                <a:lnTo>
                                  <a:pt x="4155" y="5909"/>
                                </a:lnTo>
                                <a:lnTo>
                                  <a:pt x="4142" y="5927"/>
                                </a:lnTo>
                                <a:lnTo>
                                  <a:pt x="4128" y="5945"/>
                                </a:lnTo>
                                <a:lnTo>
                                  <a:pt x="4114" y="5961"/>
                                </a:lnTo>
                                <a:lnTo>
                                  <a:pt x="4098" y="5977"/>
                                </a:lnTo>
                                <a:lnTo>
                                  <a:pt x="4082" y="5993"/>
                                </a:lnTo>
                                <a:lnTo>
                                  <a:pt x="4066" y="6007"/>
                                </a:lnTo>
                                <a:lnTo>
                                  <a:pt x="4049" y="6021"/>
                                </a:lnTo>
                                <a:lnTo>
                                  <a:pt x="4031" y="6034"/>
                                </a:lnTo>
                                <a:lnTo>
                                  <a:pt x="4013" y="6047"/>
                                </a:lnTo>
                                <a:lnTo>
                                  <a:pt x="3994" y="6058"/>
                                </a:lnTo>
                                <a:lnTo>
                                  <a:pt x="3975" y="6068"/>
                                </a:lnTo>
                                <a:lnTo>
                                  <a:pt x="3955" y="6078"/>
                                </a:lnTo>
                                <a:lnTo>
                                  <a:pt x="3935" y="6086"/>
                                </a:lnTo>
                                <a:lnTo>
                                  <a:pt x="3913" y="6094"/>
                                </a:lnTo>
                                <a:lnTo>
                                  <a:pt x="3892" y="6099"/>
                                </a:lnTo>
                                <a:lnTo>
                                  <a:pt x="3871" y="6105"/>
                                </a:lnTo>
                                <a:lnTo>
                                  <a:pt x="3848" y="6109"/>
                                </a:lnTo>
                                <a:lnTo>
                                  <a:pt x="3827" y="6113"/>
                                </a:lnTo>
                                <a:lnTo>
                                  <a:pt x="3805" y="6114"/>
                                </a:lnTo>
                                <a:lnTo>
                                  <a:pt x="3781" y="6115"/>
                                </a:lnTo>
                                <a:lnTo>
                                  <a:pt x="3759" y="6115"/>
                                </a:lnTo>
                                <a:lnTo>
                                  <a:pt x="3737" y="6113"/>
                                </a:lnTo>
                                <a:lnTo>
                                  <a:pt x="3714" y="6109"/>
                                </a:lnTo>
                                <a:lnTo>
                                  <a:pt x="3693" y="6105"/>
                                </a:lnTo>
                                <a:lnTo>
                                  <a:pt x="3672" y="6100"/>
                                </a:lnTo>
                                <a:lnTo>
                                  <a:pt x="3651" y="6094"/>
                                </a:lnTo>
                                <a:lnTo>
                                  <a:pt x="3630" y="6086"/>
                                </a:lnTo>
                                <a:lnTo>
                                  <a:pt x="3611" y="6077"/>
                                </a:lnTo>
                                <a:lnTo>
                                  <a:pt x="3592" y="6068"/>
                                </a:lnTo>
                                <a:lnTo>
                                  <a:pt x="3573" y="6057"/>
                                </a:lnTo>
                                <a:lnTo>
                                  <a:pt x="3555" y="6045"/>
                                </a:lnTo>
                                <a:lnTo>
                                  <a:pt x="3538" y="6033"/>
                                </a:lnTo>
                                <a:lnTo>
                                  <a:pt x="3522" y="6020"/>
                                </a:lnTo>
                                <a:lnTo>
                                  <a:pt x="3505" y="6005"/>
                                </a:lnTo>
                                <a:lnTo>
                                  <a:pt x="3489" y="5989"/>
                                </a:lnTo>
                                <a:lnTo>
                                  <a:pt x="3475" y="5974"/>
                                </a:lnTo>
                                <a:lnTo>
                                  <a:pt x="3461" y="5957"/>
                                </a:lnTo>
                                <a:lnTo>
                                  <a:pt x="3448" y="5939"/>
                                </a:lnTo>
                                <a:lnTo>
                                  <a:pt x="3435" y="5921"/>
                                </a:lnTo>
                                <a:lnTo>
                                  <a:pt x="3424" y="5902"/>
                                </a:lnTo>
                                <a:lnTo>
                                  <a:pt x="3414" y="5883"/>
                                </a:lnTo>
                                <a:lnTo>
                                  <a:pt x="3404" y="5863"/>
                                </a:lnTo>
                                <a:lnTo>
                                  <a:pt x="3395" y="5842"/>
                                </a:lnTo>
                                <a:lnTo>
                                  <a:pt x="3387" y="5820"/>
                                </a:lnTo>
                                <a:lnTo>
                                  <a:pt x="3381" y="5799"/>
                                </a:lnTo>
                                <a:lnTo>
                                  <a:pt x="3375" y="5777"/>
                                </a:lnTo>
                                <a:lnTo>
                                  <a:pt x="3369" y="5754"/>
                                </a:lnTo>
                                <a:lnTo>
                                  <a:pt x="3366" y="5731"/>
                                </a:lnTo>
                                <a:lnTo>
                                  <a:pt x="3363" y="5707"/>
                                </a:lnTo>
                                <a:lnTo>
                                  <a:pt x="3362" y="5684"/>
                                </a:lnTo>
                                <a:lnTo>
                                  <a:pt x="3360" y="5659"/>
                                </a:lnTo>
                                <a:lnTo>
                                  <a:pt x="3362" y="5634"/>
                                </a:lnTo>
                                <a:lnTo>
                                  <a:pt x="3364" y="5611"/>
                                </a:lnTo>
                                <a:lnTo>
                                  <a:pt x="3366" y="5586"/>
                                </a:lnTo>
                                <a:lnTo>
                                  <a:pt x="3371" y="5563"/>
                                </a:lnTo>
                                <a:lnTo>
                                  <a:pt x="3376" y="5539"/>
                                </a:lnTo>
                                <a:lnTo>
                                  <a:pt x="3382" y="5517"/>
                                </a:lnTo>
                                <a:lnTo>
                                  <a:pt x="3388" y="5495"/>
                                </a:lnTo>
                                <a:lnTo>
                                  <a:pt x="3397" y="5473"/>
                                </a:lnTo>
                                <a:lnTo>
                                  <a:pt x="3406" y="5453"/>
                                </a:lnTo>
                                <a:lnTo>
                                  <a:pt x="3416" y="5431"/>
                                </a:lnTo>
                                <a:lnTo>
                                  <a:pt x="3428" y="5412"/>
                                </a:lnTo>
                                <a:lnTo>
                                  <a:pt x="3439" y="5393"/>
                                </a:lnTo>
                                <a:lnTo>
                                  <a:pt x="3451" y="5374"/>
                                </a:lnTo>
                                <a:lnTo>
                                  <a:pt x="3465" y="5356"/>
                                </a:lnTo>
                                <a:lnTo>
                                  <a:pt x="3479" y="5340"/>
                                </a:lnTo>
                                <a:lnTo>
                                  <a:pt x="3494" y="5323"/>
                                </a:lnTo>
                                <a:lnTo>
                                  <a:pt x="3509" y="5308"/>
                                </a:lnTo>
                                <a:lnTo>
                                  <a:pt x="3526" y="5293"/>
                                </a:lnTo>
                                <a:lnTo>
                                  <a:pt x="3543" y="5279"/>
                                </a:lnTo>
                                <a:lnTo>
                                  <a:pt x="3560" y="5266"/>
                                </a:lnTo>
                                <a:lnTo>
                                  <a:pt x="3579" y="5253"/>
                                </a:lnTo>
                                <a:lnTo>
                                  <a:pt x="3597" y="5242"/>
                                </a:lnTo>
                                <a:lnTo>
                                  <a:pt x="3616" y="5232"/>
                                </a:lnTo>
                                <a:lnTo>
                                  <a:pt x="3636" y="5223"/>
                                </a:lnTo>
                                <a:lnTo>
                                  <a:pt x="3656" y="5214"/>
                                </a:lnTo>
                                <a:lnTo>
                                  <a:pt x="3676" y="5206"/>
                                </a:lnTo>
                                <a:lnTo>
                                  <a:pt x="3697" y="5201"/>
                                </a:lnTo>
                                <a:lnTo>
                                  <a:pt x="3719" y="5195"/>
                                </a:lnTo>
                                <a:lnTo>
                                  <a:pt x="3740" y="5191"/>
                                </a:lnTo>
                                <a:lnTo>
                                  <a:pt x="3762" y="5187"/>
                                </a:lnTo>
                                <a:lnTo>
                                  <a:pt x="3785" y="5185"/>
                                </a:lnTo>
                                <a:lnTo>
                                  <a:pt x="3807" y="5185"/>
                                </a:lnTo>
                                <a:lnTo>
                                  <a:pt x="3829" y="5185"/>
                                </a:lnTo>
                                <a:close/>
                                <a:moveTo>
                                  <a:pt x="5289" y="4124"/>
                                </a:moveTo>
                                <a:lnTo>
                                  <a:pt x="5292" y="4096"/>
                                </a:lnTo>
                                <a:lnTo>
                                  <a:pt x="5295" y="4068"/>
                                </a:lnTo>
                                <a:lnTo>
                                  <a:pt x="5298" y="4040"/>
                                </a:lnTo>
                                <a:lnTo>
                                  <a:pt x="5300" y="4012"/>
                                </a:lnTo>
                                <a:lnTo>
                                  <a:pt x="5302" y="3984"/>
                                </a:lnTo>
                                <a:lnTo>
                                  <a:pt x="5306" y="3956"/>
                                </a:lnTo>
                                <a:lnTo>
                                  <a:pt x="5309" y="3928"/>
                                </a:lnTo>
                                <a:lnTo>
                                  <a:pt x="5311" y="3900"/>
                                </a:lnTo>
                                <a:lnTo>
                                  <a:pt x="5300" y="3927"/>
                                </a:lnTo>
                                <a:lnTo>
                                  <a:pt x="5289" y="3952"/>
                                </a:lnTo>
                                <a:lnTo>
                                  <a:pt x="5277" y="3977"/>
                                </a:lnTo>
                                <a:lnTo>
                                  <a:pt x="5262" y="4002"/>
                                </a:lnTo>
                                <a:lnTo>
                                  <a:pt x="5248" y="4026"/>
                                </a:lnTo>
                                <a:lnTo>
                                  <a:pt x="5233" y="4050"/>
                                </a:lnTo>
                                <a:lnTo>
                                  <a:pt x="5216" y="4073"/>
                                </a:lnTo>
                                <a:lnTo>
                                  <a:pt x="5199" y="4096"/>
                                </a:lnTo>
                                <a:lnTo>
                                  <a:pt x="5182" y="4118"/>
                                </a:lnTo>
                                <a:lnTo>
                                  <a:pt x="5162" y="4140"/>
                                </a:lnTo>
                                <a:lnTo>
                                  <a:pt x="5143" y="4161"/>
                                </a:lnTo>
                                <a:lnTo>
                                  <a:pt x="5123" y="4181"/>
                                </a:lnTo>
                                <a:lnTo>
                                  <a:pt x="5103" y="4201"/>
                                </a:lnTo>
                                <a:lnTo>
                                  <a:pt x="5082" y="4219"/>
                                </a:lnTo>
                                <a:lnTo>
                                  <a:pt x="5060" y="4237"/>
                                </a:lnTo>
                                <a:lnTo>
                                  <a:pt x="5037" y="4255"/>
                                </a:lnTo>
                                <a:lnTo>
                                  <a:pt x="5015" y="4271"/>
                                </a:lnTo>
                                <a:lnTo>
                                  <a:pt x="4991" y="4286"/>
                                </a:lnTo>
                                <a:lnTo>
                                  <a:pt x="4967" y="4301"/>
                                </a:lnTo>
                                <a:lnTo>
                                  <a:pt x="4942" y="4314"/>
                                </a:lnTo>
                                <a:lnTo>
                                  <a:pt x="4917" y="4328"/>
                                </a:lnTo>
                                <a:lnTo>
                                  <a:pt x="4892" y="4339"/>
                                </a:lnTo>
                                <a:lnTo>
                                  <a:pt x="4866" y="4350"/>
                                </a:lnTo>
                                <a:lnTo>
                                  <a:pt x="4839" y="4359"/>
                                </a:lnTo>
                                <a:lnTo>
                                  <a:pt x="4813" y="4368"/>
                                </a:lnTo>
                                <a:lnTo>
                                  <a:pt x="4785" y="4376"/>
                                </a:lnTo>
                                <a:lnTo>
                                  <a:pt x="4758" y="4382"/>
                                </a:lnTo>
                                <a:lnTo>
                                  <a:pt x="4730" y="4387"/>
                                </a:lnTo>
                                <a:lnTo>
                                  <a:pt x="4704" y="4392"/>
                                </a:lnTo>
                                <a:lnTo>
                                  <a:pt x="4676" y="4394"/>
                                </a:lnTo>
                                <a:lnTo>
                                  <a:pt x="4647" y="4395"/>
                                </a:lnTo>
                                <a:lnTo>
                                  <a:pt x="4619" y="4396"/>
                                </a:lnTo>
                                <a:lnTo>
                                  <a:pt x="4585" y="4394"/>
                                </a:lnTo>
                                <a:lnTo>
                                  <a:pt x="4551" y="4391"/>
                                </a:lnTo>
                                <a:lnTo>
                                  <a:pt x="4519" y="4386"/>
                                </a:lnTo>
                                <a:lnTo>
                                  <a:pt x="4488" y="4379"/>
                                </a:lnTo>
                                <a:lnTo>
                                  <a:pt x="4456" y="4370"/>
                                </a:lnTo>
                                <a:lnTo>
                                  <a:pt x="4426" y="4360"/>
                                </a:lnTo>
                                <a:lnTo>
                                  <a:pt x="4397" y="4348"/>
                                </a:lnTo>
                                <a:lnTo>
                                  <a:pt x="4368" y="4334"/>
                                </a:lnTo>
                                <a:lnTo>
                                  <a:pt x="4340" y="4320"/>
                                </a:lnTo>
                                <a:lnTo>
                                  <a:pt x="4313" y="4303"/>
                                </a:lnTo>
                                <a:lnTo>
                                  <a:pt x="4287" y="4285"/>
                                </a:lnTo>
                                <a:lnTo>
                                  <a:pt x="4263" y="4266"/>
                                </a:lnTo>
                                <a:lnTo>
                                  <a:pt x="4239" y="4246"/>
                                </a:lnTo>
                                <a:lnTo>
                                  <a:pt x="4216" y="4225"/>
                                </a:lnTo>
                                <a:lnTo>
                                  <a:pt x="4194" y="4201"/>
                                </a:lnTo>
                                <a:lnTo>
                                  <a:pt x="4174" y="4178"/>
                                </a:lnTo>
                                <a:lnTo>
                                  <a:pt x="4155" y="4152"/>
                                </a:lnTo>
                                <a:lnTo>
                                  <a:pt x="4137" y="4126"/>
                                </a:lnTo>
                                <a:lnTo>
                                  <a:pt x="4120" y="4099"/>
                                </a:lnTo>
                                <a:lnTo>
                                  <a:pt x="4105" y="4071"/>
                                </a:lnTo>
                                <a:lnTo>
                                  <a:pt x="4090" y="4042"/>
                                </a:lnTo>
                                <a:lnTo>
                                  <a:pt x="4078" y="4012"/>
                                </a:lnTo>
                                <a:lnTo>
                                  <a:pt x="4067" y="3982"/>
                                </a:lnTo>
                                <a:lnTo>
                                  <a:pt x="4057" y="3950"/>
                                </a:lnTo>
                                <a:lnTo>
                                  <a:pt x="4048" y="3919"/>
                                </a:lnTo>
                                <a:lnTo>
                                  <a:pt x="4041" y="3886"/>
                                </a:lnTo>
                                <a:lnTo>
                                  <a:pt x="4037" y="3853"/>
                                </a:lnTo>
                                <a:lnTo>
                                  <a:pt x="4032" y="3819"/>
                                </a:lnTo>
                                <a:lnTo>
                                  <a:pt x="4030" y="3785"/>
                                </a:lnTo>
                                <a:lnTo>
                                  <a:pt x="4030" y="3751"/>
                                </a:lnTo>
                                <a:lnTo>
                                  <a:pt x="4031" y="3716"/>
                                </a:lnTo>
                                <a:lnTo>
                                  <a:pt x="4034" y="3681"/>
                                </a:lnTo>
                                <a:lnTo>
                                  <a:pt x="4040" y="3647"/>
                                </a:lnTo>
                                <a:lnTo>
                                  <a:pt x="4047" y="3612"/>
                                </a:lnTo>
                                <a:lnTo>
                                  <a:pt x="4054" y="3578"/>
                                </a:lnTo>
                                <a:lnTo>
                                  <a:pt x="4064" y="3546"/>
                                </a:lnTo>
                                <a:lnTo>
                                  <a:pt x="4076" y="3514"/>
                                </a:lnTo>
                                <a:lnTo>
                                  <a:pt x="4088" y="3483"/>
                                </a:lnTo>
                                <a:lnTo>
                                  <a:pt x="4103" y="3454"/>
                                </a:lnTo>
                                <a:lnTo>
                                  <a:pt x="4118" y="3425"/>
                                </a:lnTo>
                                <a:lnTo>
                                  <a:pt x="4135" y="3397"/>
                                </a:lnTo>
                                <a:lnTo>
                                  <a:pt x="4154" y="3369"/>
                                </a:lnTo>
                                <a:lnTo>
                                  <a:pt x="4173" y="3343"/>
                                </a:lnTo>
                                <a:lnTo>
                                  <a:pt x="4194" y="3318"/>
                                </a:lnTo>
                                <a:lnTo>
                                  <a:pt x="4216" y="3294"/>
                                </a:lnTo>
                                <a:lnTo>
                                  <a:pt x="4239" y="3271"/>
                                </a:lnTo>
                                <a:lnTo>
                                  <a:pt x="4263" y="3249"/>
                                </a:lnTo>
                                <a:lnTo>
                                  <a:pt x="4288" y="3229"/>
                                </a:lnTo>
                                <a:lnTo>
                                  <a:pt x="4314" y="3208"/>
                                </a:lnTo>
                                <a:lnTo>
                                  <a:pt x="4341" y="3190"/>
                                </a:lnTo>
                                <a:lnTo>
                                  <a:pt x="4369" y="3174"/>
                                </a:lnTo>
                                <a:lnTo>
                                  <a:pt x="4397" y="3157"/>
                                </a:lnTo>
                                <a:lnTo>
                                  <a:pt x="4426" y="3142"/>
                                </a:lnTo>
                                <a:lnTo>
                                  <a:pt x="4456" y="3130"/>
                                </a:lnTo>
                                <a:lnTo>
                                  <a:pt x="4488" y="3118"/>
                                </a:lnTo>
                                <a:lnTo>
                                  <a:pt x="4519" y="3108"/>
                                </a:lnTo>
                                <a:lnTo>
                                  <a:pt x="4550" y="3099"/>
                                </a:lnTo>
                                <a:lnTo>
                                  <a:pt x="4583" y="3091"/>
                                </a:lnTo>
                                <a:lnTo>
                                  <a:pt x="4615" y="3084"/>
                                </a:lnTo>
                                <a:lnTo>
                                  <a:pt x="4649" y="3080"/>
                                </a:lnTo>
                                <a:lnTo>
                                  <a:pt x="4682" y="3076"/>
                                </a:lnTo>
                                <a:lnTo>
                                  <a:pt x="4716" y="3075"/>
                                </a:lnTo>
                                <a:lnTo>
                                  <a:pt x="4751" y="3075"/>
                                </a:lnTo>
                                <a:lnTo>
                                  <a:pt x="4785" y="3076"/>
                                </a:lnTo>
                                <a:lnTo>
                                  <a:pt x="4812" y="3080"/>
                                </a:lnTo>
                                <a:lnTo>
                                  <a:pt x="4840" y="3083"/>
                                </a:lnTo>
                                <a:lnTo>
                                  <a:pt x="4867" y="3086"/>
                                </a:lnTo>
                                <a:lnTo>
                                  <a:pt x="4893" y="3092"/>
                                </a:lnTo>
                                <a:lnTo>
                                  <a:pt x="4918" y="3099"/>
                                </a:lnTo>
                                <a:lnTo>
                                  <a:pt x="4944" y="3105"/>
                                </a:lnTo>
                                <a:lnTo>
                                  <a:pt x="4969" y="3113"/>
                                </a:lnTo>
                                <a:lnTo>
                                  <a:pt x="4993" y="3122"/>
                                </a:lnTo>
                                <a:lnTo>
                                  <a:pt x="5017" y="3131"/>
                                </a:lnTo>
                                <a:lnTo>
                                  <a:pt x="5039" y="3141"/>
                                </a:lnTo>
                                <a:lnTo>
                                  <a:pt x="5062" y="3152"/>
                                </a:lnTo>
                                <a:lnTo>
                                  <a:pt x="5083" y="3165"/>
                                </a:lnTo>
                                <a:lnTo>
                                  <a:pt x="5104" y="3177"/>
                                </a:lnTo>
                                <a:lnTo>
                                  <a:pt x="5124" y="3190"/>
                                </a:lnTo>
                                <a:lnTo>
                                  <a:pt x="5145" y="3205"/>
                                </a:lnTo>
                                <a:lnTo>
                                  <a:pt x="5164" y="3220"/>
                                </a:lnTo>
                                <a:lnTo>
                                  <a:pt x="5182" y="3235"/>
                                </a:lnTo>
                                <a:lnTo>
                                  <a:pt x="5198" y="3251"/>
                                </a:lnTo>
                                <a:lnTo>
                                  <a:pt x="5215" y="3268"/>
                                </a:lnTo>
                                <a:lnTo>
                                  <a:pt x="5231" y="3286"/>
                                </a:lnTo>
                                <a:lnTo>
                                  <a:pt x="5246" y="3304"/>
                                </a:lnTo>
                                <a:lnTo>
                                  <a:pt x="5260" y="3323"/>
                                </a:lnTo>
                                <a:lnTo>
                                  <a:pt x="5273" y="3342"/>
                                </a:lnTo>
                                <a:lnTo>
                                  <a:pt x="5287" y="3362"/>
                                </a:lnTo>
                                <a:lnTo>
                                  <a:pt x="5298" y="3382"/>
                                </a:lnTo>
                                <a:lnTo>
                                  <a:pt x="5308" y="3403"/>
                                </a:lnTo>
                                <a:lnTo>
                                  <a:pt x="5318" y="3425"/>
                                </a:lnTo>
                                <a:lnTo>
                                  <a:pt x="5327" y="3447"/>
                                </a:lnTo>
                                <a:lnTo>
                                  <a:pt x="5335" y="3469"/>
                                </a:lnTo>
                                <a:lnTo>
                                  <a:pt x="5342" y="3493"/>
                                </a:lnTo>
                                <a:lnTo>
                                  <a:pt x="5348" y="3517"/>
                                </a:lnTo>
                                <a:lnTo>
                                  <a:pt x="5353" y="3541"/>
                                </a:lnTo>
                                <a:lnTo>
                                  <a:pt x="5356" y="3513"/>
                                </a:lnTo>
                                <a:lnTo>
                                  <a:pt x="5359" y="3486"/>
                                </a:lnTo>
                                <a:lnTo>
                                  <a:pt x="5363" y="3458"/>
                                </a:lnTo>
                                <a:lnTo>
                                  <a:pt x="5367" y="3430"/>
                                </a:lnTo>
                                <a:lnTo>
                                  <a:pt x="5371" y="3403"/>
                                </a:lnTo>
                                <a:lnTo>
                                  <a:pt x="5374" y="3375"/>
                                </a:lnTo>
                                <a:lnTo>
                                  <a:pt x="5377" y="3348"/>
                                </a:lnTo>
                                <a:lnTo>
                                  <a:pt x="5382" y="3320"/>
                                </a:lnTo>
                                <a:lnTo>
                                  <a:pt x="5371" y="3303"/>
                                </a:lnTo>
                                <a:lnTo>
                                  <a:pt x="5361" y="3286"/>
                                </a:lnTo>
                                <a:lnTo>
                                  <a:pt x="5348" y="3269"/>
                                </a:lnTo>
                                <a:lnTo>
                                  <a:pt x="5336" y="3252"/>
                                </a:lnTo>
                                <a:lnTo>
                                  <a:pt x="5324" y="3235"/>
                                </a:lnTo>
                                <a:lnTo>
                                  <a:pt x="5310" y="3220"/>
                                </a:lnTo>
                                <a:lnTo>
                                  <a:pt x="5297" y="3204"/>
                                </a:lnTo>
                                <a:lnTo>
                                  <a:pt x="5282" y="3189"/>
                                </a:lnTo>
                                <a:lnTo>
                                  <a:pt x="5268" y="3175"/>
                                </a:lnTo>
                                <a:lnTo>
                                  <a:pt x="5252" y="3161"/>
                                </a:lnTo>
                                <a:lnTo>
                                  <a:pt x="5236" y="3148"/>
                                </a:lnTo>
                                <a:lnTo>
                                  <a:pt x="5220" y="3134"/>
                                </a:lnTo>
                                <a:lnTo>
                                  <a:pt x="5203" y="3122"/>
                                </a:lnTo>
                                <a:lnTo>
                                  <a:pt x="5185" y="3110"/>
                                </a:lnTo>
                                <a:lnTo>
                                  <a:pt x="5167" y="3097"/>
                                </a:lnTo>
                                <a:lnTo>
                                  <a:pt x="5149" y="3086"/>
                                </a:lnTo>
                                <a:lnTo>
                                  <a:pt x="5130" y="3076"/>
                                </a:lnTo>
                                <a:lnTo>
                                  <a:pt x="5111" y="3066"/>
                                </a:lnTo>
                                <a:lnTo>
                                  <a:pt x="5091" y="3056"/>
                                </a:lnTo>
                                <a:lnTo>
                                  <a:pt x="5071" y="3047"/>
                                </a:lnTo>
                                <a:lnTo>
                                  <a:pt x="5051" y="3039"/>
                                </a:lnTo>
                                <a:lnTo>
                                  <a:pt x="5029" y="3030"/>
                                </a:lnTo>
                                <a:lnTo>
                                  <a:pt x="5008" y="3024"/>
                                </a:lnTo>
                                <a:lnTo>
                                  <a:pt x="4986" y="3016"/>
                                </a:lnTo>
                                <a:lnTo>
                                  <a:pt x="4964" y="3010"/>
                                </a:lnTo>
                                <a:lnTo>
                                  <a:pt x="4942" y="3004"/>
                                </a:lnTo>
                                <a:lnTo>
                                  <a:pt x="4918" y="2999"/>
                                </a:lnTo>
                                <a:lnTo>
                                  <a:pt x="4895" y="2994"/>
                                </a:lnTo>
                                <a:lnTo>
                                  <a:pt x="4871" y="2990"/>
                                </a:lnTo>
                                <a:lnTo>
                                  <a:pt x="4848" y="2987"/>
                                </a:lnTo>
                                <a:lnTo>
                                  <a:pt x="4823" y="2984"/>
                                </a:lnTo>
                                <a:lnTo>
                                  <a:pt x="4799" y="2982"/>
                                </a:lnTo>
                                <a:lnTo>
                                  <a:pt x="4760" y="2980"/>
                                </a:lnTo>
                                <a:lnTo>
                                  <a:pt x="4720" y="2980"/>
                                </a:lnTo>
                                <a:lnTo>
                                  <a:pt x="4681" y="2981"/>
                                </a:lnTo>
                                <a:lnTo>
                                  <a:pt x="4643" y="2984"/>
                                </a:lnTo>
                                <a:lnTo>
                                  <a:pt x="4605" y="2990"/>
                                </a:lnTo>
                                <a:lnTo>
                                  <a:pt x="4567" y="2997"/>
                                </a:lnTo>
                                <a:lnTo>
                                  <a:pt x="4530" y="3004"/>
                                </a:lnTo>
                                <a:lnTo>
                                  <a:pt x="4493" y="3015"/>
                                </a:lnTo>
                                <a:lnTo>
                                  <a:pt x="4457" y="3027"/>
                                </a:lnTo>
                                <a:lnTo>
                                  <a:pt x="4423" y="3039"/>
                                </a:lnTo>
                                <a:lnTo>
                                  <a:pt x="4388" y="3055"/>
                                </a:lnTo>
                                <a:lnTo>
                                  <a:pt x="4354" y="3071"/>
                                </a:lnTo>
                                <a:lnTo>
                                  <a:pt x="4321" y="3088"/>
                                </a:lnTo>
                                <a:lnTo>
                                  <a:pt x="4289" y="3108"/>
                                </a:lnTo>
                                <a:lnTo>
                                  <a:pt x="4258" y="3129"/>
                                </a:lnTo>
                                <a:lnTo>
                                  <a:pt x="4229" y="3150"/>
                                </a:lnTo>
                                <a:lnTo>
                                  <a:pt x="4200" y="3174"/>
                                </a:lnTo>
                                <a:lnTo>
                                  <a:pt x="4173" y="3198"/>
                                </a:lnTo>
                                <a:lnTo>
                                  <a:pt x="4146" y="3224"/>
                                </a:lnTo>
                                <a:lnTo>
                                  <a:pt x="4122" y="3252"/>
                                </a:lnTo>
                                <a:lnTo>
                                  <a:pt x="4097" y="3280"/>
                                </a:lnTo>
                                <a:lnTo>
                                  <a:pt x="4075" y="3310"/>
                                </a:lnTo>
                                <a:lnTo>
                                  <a:pt x="4053" y="3341"/>
                                </a:lnTo>
                                <a:lnTo>
                                  <a:pt x="4034" y="3373"/>
                                </a:lnTo>
                                <a:lnTo>
                                  <a:pt x="4016" y="3407"/>
                                </a:lnTo>
                                <a:lnTo>
                                  <a:pt x="4000" y="3440"/>
                                </a:lnTo>
                                <a:lnTo>
                                  <a:pt x="3985" y="3476"/>
                                </a:lnTo>
                                <a:lnTo>
                                  <a:pt x="3973" y="3512"/>
                                </a:lnTo>
                                <a:lnTo>
                                  <a:pt x="3962" y="3550"/>
                                </a:lnTo>
                                <a:lnTo>
                                  <a:pt x="3951" y="3588"/>
                                </a:lnTo>
                                <a:lnTo>
                                  <a:pt x="3944" y="3627"/>
                                </a:lnTo>
                                <a:lnTo>
                                  <a:pt x="3938" y="3668"/>
                                </a:lnTo>
                                <a:lnTo>
                                  <a:pt x="3935" y="3708"/>
                                </a:lnTo>
                                <a:lnTo>
                                  <a:pt x="3934" y="3748"/>
                                </a:lnTo>
                                <a:lnTo>
                                  <a:pt x="3934" y="3788"/>
                                </a:lnTo>
                                <a:lnTo>
                                  <a:pt x="3936" y="3827"/>
                                </a:lnTo>
                                <a:lnTo>
                                  <a:pt x="3940" y="3866"/>
                                </a:lnTo>
                                <a:lnTo>
                                  <a:pt x="3946" y="3904"/>
                                </a:lnTo>
                                <a:lnTo>
                                  <a:pt x="3954" y="3941"/>
                                </a:lnTo>
                                <a:lnTo>
                                  <a:pt x="3964" y="3978"/>
                                </a:lnTo>
                                <a:lnTo>
                                  <a:pt x="3975" y="4014"/>
                                </a:lnTo>
                                <a:lnTo>
                                  <a:pt x="3988" y="4050"/>
                                </a:lnTo>
                                <a:lnTo>
                                  <a:pt x="4003" y="4085"/>
                                </a:lnTo>
                                <a:lnTo>
                                  <a:pt x="4019" y="4117"/>
                                </a:lnTo>
                                <a:lnTo>
                                  <a:pt x="4037" y="4150"/>
                                </a:lnTo>
                                <a:lnTo>
                                  <a:pt x="4057" y="4181"/>
                                </a:lnTo>
                                <a:lnTo>
                                  <a:pt x="4077" y="4211"/>
                                </a:lnTo>
                                <a:lnTo>
                                  <a:pt x="4099" y="4240"/>
                                </a:lnTo>
                                <a:lnTo>
                                  <a:pt x="4123" y="4268"/>
                                </a:lnTo>
                                <a:lnTo>
                                  <a:pt x="4147" y="4294"/>
                                </a:lnTo>
                                <a:lnTo>
                                  <a:pt x="4173" y="4320"/>
                                </a:lnTo>
                                <a:lnTo>
                                  <a:pt x="4201" y="4343"/>
                                </a:lnTo>
                                <a:lnTo>
                                  <a:pt x="4229" y="4366"/>
                                </a:lnTo>
                                <a:lnTo>
                                  <a:pt x="4259" y="4386"/>
                                </a:lnTo>
                                <a:lnTo>
                                  <a:pt x="4289" y="4405"/>
                                </a:lnTo>
                                <a:lnTo>
                                  <a:pt x="4321" y="4422"/>
                                </a:lnTo>
                                <a:lnTo>
                                  <a:pt x="4354" y="4438"/>
                                </a:lnTo>
                                <a:lnTo>
                                  <a:pt x="4388" y="4451"/>
                                </a:lnTo>
                                <a:lnTo>
                                  <a:pt x="4423" y="4463"/>
                                </a:lnTo>
                                <a:lnTo>
                                  <a:pt x="4458" y="4473"/>
                                </a:lnTo>
                                <a:lnTo>
                                  <a:pt x="4494" y="4481"/>
                                </a:lnTo>
                                <a:lnTo>
                                  <a:pt x="4531" y="4487"/>
                                </a:lnTo>
                                <a:lnTo>
                                  <a:pt x="4569" y="4491"/>
                                </a:lnTo>
                                <a:lnTo>
                                  <a:pt x="4608" y="4492"/>
                                </a:lnTo>
                                <a:lnTo>
                                  <a:pt x="4634" y="4492"/>
                                </a:lnTo>
                                <a:lnTo>
                                  <a:pt x="4659" y="4491"/>
                                </a:lnTo>
                                <a:lnTo>
                                  <a:pt x="4683" y="4489"/>
                                </a:lnTo>
                                <a:lnTo>
                                  <a:pt x="4709" y="4487"/>
                                </a:lnTo>
                                <a:lnTo>
                                  <a:pt x="4734" y="4484"/>
                                </a:lnTo>
                                <a:lnTo>
                                  <a:pt x="4758" y="4479"/>
                                </a:lnTo>
                                <a:lnTo>
                                  <a:pt x="4782" y="4473"/>
                                </a:lnTo>
                                <a:lnTo>
                                  <a:pt x="4807" y="4468"/>
                                </a:lnTo>
                                <a:lnTo>
                                  <a:pt x="4830" y="4461"/>
                                </a:lnTo>
                                <a:lnTo>
                                  <a:pt x="4855" y="4453"/>
                                </a:lnTo>
                                <a:lnTo>
                                  <a:pt x="4877" y="4444"/>
                                </a:lnTo>
                                <a:lnTo>
                                  <a:pt x="4901" y="4435"/>
                                </a:lnTo>
                                <a:lnTo>
                                  <a:pt x="4924" y="4425"/>
                                </a:lnTo>
                                <a:lnTo>
                                  <a:pt x="4946" y="4415"/>
                                </a:lnTo>
                                <a:lnTo>
                                  <a:pt x="4969" y="4404"/>
                                </a:lnTo>
                                <a:lnTo>
                                  <a:pt x="4991" y="4392"/>
                                </a:lnTo>
                                <a:lnTo>
                                  <a:pt x="5013" y="4379"/>
                                </a:lnTo>
                                <a:lnTo>
                                  <a:pt x="5034" y="4366"/>
                                </a:lnTo>
                                <a:lnTo>
                                  <a:pt x="5055" y="4352"/>
                                </a:lnTo>
                                <a:lnTo>
                                  <a:pt x="5075" y="4338"/>
                                </a:lnTo>
                                <a:lnTo>
                                  <a:pt x="5095" y="4323"/>
                                </a:lnTo>
                                <a:lnTo>
                                  <a:pt x="5115" y="4308"/>
                                </a:lnTo>
                                <a:lnTo>
                                  <a:pt x="5135" y="4291"/>
                                </a:lnTo>
                                <a:lnTo>
                                  <a:pt x="5155" y="4274"/>
                                </a:lnTo>
                                <a:lnTo>
                                  <a:pt x="5173" y="4257"/>
                                </a:lnTo>
                                <a:lnTo>
                                  <a:pt x="5190" y="4239"/>
                                </a:lnTo>
                                <a:lnTo>
                                  <a:pt x="5208" y="4221"/>
                                </a:lnTo>
                                <a:lnTo>
                                  <a:pt x="5225" y="4202"/>
                                </a:lnTo>
                                <a:lnTo>
                                  <a:pt x="5242" y="4183"/>
                                </a:lnTo>
                                <a:lnTo>
                                  <a:pt x="5259" y="4164"/>
                                </a:lnTo>
                                <a:lnTo>
                                  <a:pt x="5274" y="4144"/>
                                </a:lnTo>
                                <a:lnTo>
                                  <a:pt x="5289" y="4124"/>
                                </a:lnTo>
                                <a:close/>
                                <a:moveTo>
                                  <a:pt x="1558" y="173"/>
                                </a:moveTo>
                                <a:lnTo>
                                  <a:pt x="1503" y="156"/>
                                </a:lnTo>
                                <a:lnTo>
                                  <a:pt x="1511" y="172"/>
                                </a:lnTo>
                                <a:lnTo>
                                  <a:pt x="1520" y="188"/>
                                </a:lnTo>
                                <a:lnTo>
                                  <a:pt x="1528" y="203"/>
                                </a:lnTo>
                                <a:lnTo>
                                  <a:pt x="1536" y="219"/>
                                </a:lnTo>
                                <a:lnTo>
                                  <a:pt x="1543" y="236"/>
                                </a:lnTo>
                                <a:lnTo>
                                  <a:pt x="1550" y="251"/>
                                </a:lnTo>
                                <a:lnTo>
                                  <a:pt x="1555" y="268"/>
                                </a:lnTo>
                                <a:lnTo>
                                  <a:pt x="1561" y="285"/>
                                </a:lnTo>
                                <a:lnTo>
                                  <a:pt x="1565" y="303"/>
                                </a:lnTo>
                                <a:lnTo>
                                  <a:pt x="1569" y="320"/>
                                </a:lnTo>
                                <a:lnTo>
                                  <a:pt x="1572" y="337"/>
                                </a:lnTo>
                                <a:lnTo>
                                  <a:pt x="1574" y="354"/>
                                </a:lnTo>
                                <a:lnTo>
                                  <a:pt x="1576" y="371"/>
                                </a:lnTo>
                                <a:lnTo>
                                  <a:pt x="1577" y="388"/>
                                </a:lnTo>
                                <a:lnTo>
                                  <a:pt x="1577" y="406"/>
                                </a:lnTo>
                                <a:lnTo>
                                  <a:pt x="1577" y="423"/>
                                </a:lnTo>
                                <a:lnTo>
                                  <a:pt x="1576" y="440"/>
                                </a:lnTo>
                                <a:lnTo>
                                  <a:pt x="1574" y="456"/>
                                </a:lnTo>
                                <a:lnTo>
                                  <a:pt x="1572" y="472"/>
                                </a:lnTo>
                                <a:lnTo>
                                  <a:pt x="1569" y="488"/>
                                </a:lnTo>
                                <a:lnTo>
                                  <a:pt x="1565" y="502"/>
                                </a:lnTo>
                                <a:lnTo>
                                  <a:pt x="1561" y="517"/>
                                </a:lnTo>
                                <a:lnTo>
                                  <a:pt x="1555" y="532"/>
                                </a:lnTo>
                                <a:lnTo>
                                  <a:pt x="1550" y="544"/>
                                </a:lnTo>
                                <a:lnTo>
                                  <a:pt x="1543" y="557"/>
                                </a:lnTo>
                                <a:lnTo>
                                  <a:pt x="1535" y="570"/>
                                </a:lnTo>
                                <a:lnTo>
                                  <a:pt x="1528" y="581"/>
                                </a:lnTo>
                                <a:lnTo>
                                  <a:pt x="1519" y="592"/>
                                </a:lnTo>
                                <a:lnTo>
                                  <a:pt x="1511" y="602"/>
                                </a:lnTo>
                                <a:lnTo>
                                  <a:pt x="1501" y="611"/>
                                </a:lnTo>
                                <a:lnTo>
                                  <a:pt x="1492" y="620"/>
                                </a:lnTo>
                                <a:lnTo>
                                  <a:pt x="1482" y="629"/>
                                </a:lnTo>
                                <a:lnTo>
                                  <a:pt x="1471" y="636"/>
                                </a:lnTo>
                                <a:lnTo>
                                  <a:pt x="1460" y="642"/>
                                </a:lnTo>
                                <a:lnTo>
                                  <a:pt x="1449" y="649"/>
                                </a:lnTo>
                                <a:lnTo>
                                  <a:pt x="1438" y="655"/>
                                </a:lnTo>
                                <a:lnTo>
                                  <a:pt x="1425" y="659"/>
                                </a:lnTo>
                                <a:lnTo>
                                  <a:pt x="1413" y="663"/>
                                </a:lnTo>
                                <a:lnTo>
                                  <a:pt x="1400" y="666"/>
                                </a:lnTo>
                                <a:lnTo>
                                  <a:pt x="1386" y="668"/>
                                </a:lnTo>
                                <a:lnTo>
                                  <a:pt x="1373" y="669"/>
                                </a:lnTo>
                                <a:lnTo>
                                  <a:pt x="1359" y="670"/>
                                </a:lnTo>
                                <a:lnTo>
                                  <a:pt x="1345" y="670"/>
                                </a:lnTo>
                                <a:lnTo>
                                  <a:pt x="1331" y="669"/>
                                </a:lnTo>
                                <a:lnTo>
                                  <a:pt x="1317" y="667"/>
                                </a:lnTo>
                                <a:lnTo>
                                  <a:pt x="1302" y="665"/>
                                </a:lnTo>
                                <a:lnTo>
                                  <a:pt x="1288" y="660"/>
                                </a:lnTo>
                                <a:lnTo>
                                  <a:pt x="1272" y="656"/>
                                </a:lnTo>
                                <a:lnTo>
                                  <a:pt x="1257" y="650"/>
                                </a:lnTo>
                                <a:lnTo>
                                  <a:pt x="1243" y="645"/>
                                </a:lnTo>
                                <a:lnTo>
                                  <a:pt x="1228" y="638"/>
                                </a:lnTo>
                                <a:lnTo>
                                  <a:pt x="1214" y="630"/>
                                </a:lnTo>
                                <a:lnTo>
                                  <a:pt x="1200" y="621"/>
                                </a:lnTo>
                                <a:lnTo>
                                  <a:pt x="1186" y="612"/>
                                </a:lnTo>
                                <a:lnTo>
                                  <a:pt x="1172" y="602"/>
                                </a:lnTo>
                                <a:lnTo>
                                  <a:pt x="1160" y="592"/>
                                </a:lnTo>
                                <a:lnTo>
                                  <a:pt x="1148" y="581"/>
                                </a:lnTo>
                                <a:lnTo>
                                  <a:pt x="1135" y="570"/>
                                </a:lnTo>
                                <a:lnTo>
                                  <a:pt x="1123" y="557"/>
                                </a:lnTo>
                                <a:lnTo>
                                  <a:pt x="1112" y="545"/>
                                </a:lnTo>
                                <a:lnTo>
                                  <a:pt x="1101" y="532"/>
                                </a:lnTo>
                                <a:lnTo>
                                  <a:pt x="1090" y="518"/>
                                </a:lnTo>
                                <a:lnTo>
                                  <a:pt x="1079" y="503"/>
                                </a:lnTo>
                                <a:lnTo>
                                  <a:pt x="1069" y="489"/>
                                </a:lnTo>
                                <a:lnTo>
                                  <a:pt x="1060" y="474"/>
                                </a:lnTo>
                                <a:lnTo>
                                  <a:pt x="1051" y="459"/>
                                </a:lnTo>
                                <a:lnTo>
                                  <a:pt x="1044" y="443"/>
                                </a:lnTo>
                                <a:lnTo>
                                  <a:pt x="1036" y="427"/>
                                </a:lnTo>
                                <a:lnTo>
                                  <a:pt x="1029" y="410"/>
                                </a:lnTo>
                                <a:lnTo>
                                  <a:pt x="1022" y="394"/>
                                </a:lnTo>
                                <a:lnTo>
                                  <a:pt x="1016" y="378"/>
                                </a:lnTo>
                                <a:lnTo>
                                  <a:pt x="1010" y="360"/>
                                </a:lnTo>
                                <a:lnTo>
                                  <a:pt x="1006" y="343"/>
                                </a:lnTo>
                                <a:lnTo>
                                  <a:pt x="1002" y="326"/>
                                </a:lnTo>
                                <a:lnTo>
                                  <a:pt x="998" y="309"/>
                                </a:lnTo>
                                <a:lnTo>
                                  <a:pt x="995" y="291"/>
                                </a:lnTo>
                                <a:lnTo>
                                  <a:pt x="993" y="273"/>
                                </a:lnTo>
                                <a:lnTo>
                                  <a:pt x="992" y="256"/>
                                </a:lnTo>
                                <a:lnTo>
                                  <a:pt x="991" y="238"/>
                                </a:lnTo>
                                <a:lnTo>
                                  <a:pt x="991" y="220"/>
                                </a:lnTo>
                                <a:lnTo>
                                  <a:pt x="992" y="204"/>
                                </a:lnTo>
                                <a:lnTo>
                                  <a:pt x="993" y="189"/>
                                </a:lnTo>
                                <a:lnTo>
                                  <a:pt x="995" y="173"/>
                                </a:lnTo>
                                <a:lnTo>
                                  <a:pt x="998" y="158"/>
                                </a:lnTo>
                                <a:lnTo>
                                  <a:pt x="1001" y="144"/>
                                </a:lnTo>
                                <a:lnTo>
                                  <a:pt x="1006" y="130"/>
                                </a:lnTo>
                                <a:lnTo>
                                  <a:pt x="1009" y="117"/>
                                </a:lnTo>
                                <a:lnTo>
                                  <a:pt x="1015" y="103"/>
                                </a:lnTo>
                                <a:lnTo>
                                  <a:pt x="1020" y="91"/>
                                </a:lnTo>
                                <a:lnTo>
                                  <a:pt x="1026" y="79"/>
                                </a:lnTo>
                                <a:lnTo>
                                  <a:pt x="1032" y="68"/>
                                </a:lnTo>
                                <a:lnTo>
                                  <a:pt x="1039" y="56"/>
                                </a:lnTo>
                                <a:lnTo>
                                  <a:pt x="1046" y="46"/>
                                </a:lnTo>
                                <a:lnTo>
                                  <a:pt x="1054" y="36"/>
                                </a:lnTo>
                                <a:lnTo>
                                  <a:pt x="1063" y="27"/>
                                </a:lnTo>
                                <a:lnTo>
                                  <a:pt x="1070" y="18"/>
                                </a:lnTo>
                                <a:lnTo>
                                  <a:pt x="1057" y="14"/>
                                </a:lnTo>
                                <a:lnTo>
                                  <a:pt x="1044" y="9"/>
                                </a:lnTo>
                                <a:lnTo>
                                  <a:pt x="1030" y="5"/>
                                </a:lnTo>
                                <a:lnTo>
                                  <a:pt x="1017" y="0"/>
                                </a:lnTo>
                                <a:lnTo>
                                  <a:pt x="1009" y="10"/>
                                </a:lnTo>
                                <a:lnTo>
                                  <a:pt x="1002" y="21"/>
                                </a:lnTo>
                                <a:lnTo>
                                  <a:pt x="995" y="32"/>
                                </a:lnTo>
                                <a:lnTo>
                                  <a:pt x="990" y="43"/>
                                </a:lnTo>
                                <a:lnTo>
                                  <a:pt x="978" y="67"/>
                                </a:lnTo>
                                <a:lnTo>
                                  <a:pt x="969" y="91"/>
                                </a:lnTo>
                                <a:lnTo>
                                  <a:pt x="961" y="118"/>
                                </a:lnTo>
                                <a:lnTo>
                                  <a:pt x="955" y="147"/>
                                </a:lnTo>
                                <a:lnTo>
                                  <a:pt x="951" y="176"/>
                                </a:lnTo>
                                <a:lnTo>
                                  <a:pt x="948" y="208"/>
                                </a:lnTo>
                                <a:lnTo>
                                  <a:pt x="948" y="228"/>
                                </a:lnTo>
                                <a:lnTo>
                                  <a:pt x="950" y="248"/>
                                </a:lnTo>
                                <a:lnTo>
                                  <a:pt x="951" y="268"/>
                                </a:lnTo>
                                <a:lnTo>
                                  <a:pt x="954" y="288"/>
                                </a:lnTo>
                                <a:lnTo>
                                  <a:pt x="956" y="309"/>
                                </a:lnTo>
                                <a:lnTo>
                                  <a:pt x="961" y="329"/>
                                </a:lnTo>
                                <a:lnTo>
                                  <a:pt x="965" y="349"/>
                                </a:lnTo>
                                <a:lnTo>
                                  <a:pt x="971" y="369"/>
                                </a:lnTo>
                                <a:lnTo>
                                  <a:pt x="978" y="388"/>
                                </a:lnTo>
                                <a:lnTo>
                                  <a:pt x="984" y="407"/>
                                </a:lnTo>
                                <a:lnTo>
                                  <a:pt x="991" y="426"/>
                                </a:lnTo>
                                <a:lnTo>
                                  <a:pt x="1000" y="444"/>
                                </a:lnTo>
                                <a:lnTo>
                                  <a:pt x="1009" y="463"/>
                                </a:lnTo>
                                <a:lnTo>
                                  <a:pt x="1018" y="481"/>
                                </a:lnTo>
                                <a:lnTo>
                                  <a:pt x="1028" y="498"/>
                                </a:lnTo>
                                <a:lnTo>
                                  <a:pt x="1038" y="515"/>
                                </a:lnTo>
                                <a:lnTo>
                                  <a:pt x="1049" y="532"/>
                                </a:lnTo>
                                <a:lnTo>
                                  <a:pt x="1062" y="548"/>
                                </a:lnTo>
                                <a:lnTo>
                                  <a:pt x="1074" y="564"/>
                                </a:lnTo>
                                <a:lnTo>
                                  <a:pt x="1086" y="579"/>
                                </a:lnTo>
                                <a:lnTo>
                                  <a:pt x="1100" y="593"/>
                                </a:lnTo>
                                <a:lnTo>
                                  <a:pt x="1113" y="607"/>
                                </a:lnTo>
                                <a:lnTo>
                                  <a:pt x="1126" y="620"/>
                                </a:lnTo>
                                <a:lnTo>
                                  <a:pt x="1141" y="632"/>
                                </a:lnTo>
                                <a:lnTo>
                                  <a:pt x="1157" y="645"/>
                                </a:lnTo>
                                <a:lnTo>
                                  <a:pt x="1171" y="656"/>
                                </a:lnTo>
                                <a:lnTo>
                                  <a:pt x="1187" y="666"/>
                                </a:lnTo>
                                <a:lnTo>
                                  <a:pt x="1203" y="676"/>
                                </a:lnTo>
                                <a:lnTo>
                                  <a:pt x="1219" y="685"/>
                                </a:lnTo>
                                <a:lnTo>
                                  <a:pt x="1236" y="693"/>
                                </a:lnTo>
                                <a:lnTo>
                                  <a:pt x="1253" y="700"/>
                                </a:lnTo>
                                <a:lnTo>
                                  <a:pt x="1270" y="706"/>
                                </a:lnTo>
                                <a:lnTo>
                                  <a:pt x="1286" y="711"/>
                                </a:lnTo>
                                <a:lnTo>
                                  <a:pt x="1303" y="715"/>
                                </a:lnTo>
                                <a:lnTo>
                                  <a:pt x="1320" y="719"/>
                                </a:lnTo>
                                <a:lnTo>
                                  <a:pt x="1337" y="721"/>
                                </a:lnTo>
                                <a:lnTo>
                                  <a:pt x="1354" y="722"/>
                                </a:lnTo>
                                <a:lnTo>
                                  <a:pt x="1369" y="722"/>
                                </a:lnTo>
                                <a:lnTo>
                                  <a:pt x="1385" y="721"/>
                                </a:lnTo>
                                <a:lnTo>
                                  <a:pt x="1401" y="720"/>
                                </a:lnTo>
                                <a:lnTo>
                                  <a:pt x="1415" y="716"/>
                                </a:lnTo>
                                <a:lnTo>
                                  <a:pt x="1431" y="713"/>
                                </a:lnTo>
                                <a:lnTo>
                                  <a:pt x="1444" y="709"/>
                                </a:lnTo>
                                <a:lnTo>
                                  <a:pt x="1459" y="704"/>
                                </a:lnTo>
                                <a:lnTo>
                                  <a:pt x="1472" y="697"/>
                                </a:lnTo>
                                <a:lnTo>
                                  <a:pt x="1486" y="691"/>
                                </a:lnTo>
                                <a:lnTo>
                                  <a:pt x="1498" y="683"/>
                                </a:lnTo>
                                <a:lnTo>
                                  <a:pt x="1510" y="674"/>
                                </a:lnTo>
                                <a:lnTo>
                                  <a:pt x="1522" y="665"/>
                                </a:lnTo>
                                <a:lnTo>
                                  <a:pt x="1533" y="655"/>
                                </a:lnTo>
                                <a:lnTo>
                                  <a:pt x="1544" y="644"/>
                                </a:lnTo>
                                <a:lnTo>
                                  <a:pt x="1554" y="631"/>
                                </a:lnTo>
                                <a:lnTo>
                                  <a:pt x="1563" y="619"/>
                                </a:lnTo>
                                <a:lnTo>
                                  <a:pt x="1572" y="607"/>
                                </a:lnTo>
                                <a:lnTo>
                                  <a:pt x="1580" y="592"/>
                                </a:lnTo>
                                <a:lnTo>
                                  <a:pt x="1588" y="577"/>
                                </a:lnTo>
                                <a:lnTo>
                                  <a:pt x="1594" y="563"/>
                                </a:lnTo>
                                <a:lnTo>
                                  <a:pt x="1600" y="546"/>
                                </a:lnTo>
                                <a:lnTo>
                                  <a:pt x="1605" y="530"/>
                                </a:lnTo>
                                <a:lnTo>
                                  <a:pt x="1610" y="512"/>
                                </a:lnTo>
                                <a:lnTo>
                                  <a:pt x="1614" y="496"/>
                                </a:lnTo>
                                <a:lnTo>
                                  <a:pt x="1617" y="477"/>
                                </a:lnTo>
                                <a:lnTo>
                                  <a:pt x="1619" y="458"/>
                                </a:lnTo>
                                <a:lnTo>
                                  <a:pt x="1621" y="439"/>
                                </a:lnTo>
                                <a:lnTo>
                                  <a:pt x="1621" y="422"/>
                                </a:lnTo>
                                <a:lnTo>
                                  <a:pt x="1621" y="405"/>
                                </a:lnTo>
                                <a:lnTo>
                                  <a:pt x="1620" y="388"/>
                                </a:lnTo>
                                <a:lnTo>
                                  <a:pt x="1619" y="371"/>
                                </a:lnTo>
                                <a:lnTo>
                                  <a:pt x="1617" y="354"/>
                                </a:lnTo>
                                <a:lnTo>
                                  <a:pt x="1614" y="338"/>
                                </a:lnTo>
                                <a:lnTo>
                                  <a:pt x="1611" y="320"/>
                                </a:lnTo>
                                <a:lnTo>
                                  <a:pt x="1607" y="303"/>
                                </a:lnTo>
                                <a:lnTo>
                                  <a:pt x="1598" y="270"/>
                                </a:lnTo>
                                <a:lnTo>
                                  <a:pt x="1586" y="237"/>
                                </a:lnTo>
                                <a:lnTo>
                                  <a:pt x="1573" y="204"/>
                                </a:lnTo>
                                <a:lnTo>
                                  <a:pt x="1558" y="173"/>
                                </a:lnTo>
                                <a:close/>
                                <a:moveTo>
                                  <a:pt x="682" y="10852"/>
                                </a:moveTo>
                                <a:lnTo>
                                  <a:pt x="707" y="10850"/>
                                </a:lnTo>
                                <a:lnTo>
                                  <a:pt x="731" y="10848"/>
                                </a:lnTo>
                                <a:lnTo>
                                  <a:pt x="756" y="10845"/>
                                </a:lnTo>
                                <a:lnTo>
                                  <a:pt x="781" y="10842"/>
                                </a:lnTo>
                                <a:lnTo>
                                  <a:pt x="768" y="10839"/>
                                </a:lnTo>
                                <a:lnTo>
                                  <a:pt x="756" y="10835"/>
                                </a:lnTo>
                                <a:lnTo>
                                  <a:pt x="745" y="10831"/>
                                </a:lnTo>
                                <a:lnTo>
                                  <a:pt x="732" y="10826"/>
                                </a:lnTo>
                                <a:lnTo>
                                  <a:pt x="710" y="10814"/>
                                </a:lnTo>
                                <a:lnTo>
                                  <a:pt x="688" y="10801"/>
                                </a:lnTo>
                                <a:lnTo>
                                  <a:pt x="666" y="10786"/>
                                </a:lnTo>
                                <a:lnTo>
                                  <a:pt x="646" y="10770"/>
                                </a:lnTo>
                                <a:lnTo>
                                  <a:pt x="628" y="10750"/>
                                </a:lnTo>
                                <a:lnTo>
                                  <a:pt x="610" y="10731"/>
                                </a:lnTo>
                                <a:lnTo>
                                  <a:pt x="594" y="10709"/>
                                </a:lnTo>
                                <a:lnTo>
                                  <a:pt x="579" y="10687"/>
                                </a:lnTo>
                                <a:lnTo>
                                  <a:pt x="566" y="10663"/>
                                </a:lnTo>
                                <a:lnTo>
                                  <a:pt x="554" y="10637"/>
                                </a:lnTo>
                                <a:lnTo>
                                  <a:pt x="544" y="10610"/>
                                </a:lnTo>
                                <a:lnTo>
                                  <a:pt x="537" y="10584"/>
                                </a:lnTo>
                                <a:lnTo>
                                  <a:pt x="531" y="10556"/>
                                </a:lnTo>
                                <a:lnTo>
                                  <a:pt x="527" y="10526"/>
                                </a:lnTo>
                                <a:lnTo>
                                  <a:pt x="525" y="10508"/>
                                </a:lnTo>
                                <a:lnTo>
                                  <a:pt x="524" y="10492"/>
                                </a:lnTo>
                                <a:lnTo>
                                  <a:pt x="524" y="10475"/>
                                </a:lnTo>
                                <a:lnTo>
                                  <a:pt x="525" y="10458"/>
                                </a:lnTo>
                                <a:lnTo>
                                  <a:pt x="528" y="10441"/>
                                </a:lnTo>
                                <a:lnTo>
                                  <a:pt x="530" y="10426"/>
                                </a:lnTo>
                                <a:lnTo>
                                  <a:pt x="533" y="10409"/>
                                </a:lnTo>
                                <a:lnTo>
                                  <a:pt x="537" y="10393"/>
                                </a:lnTo>
                                <a:lnTo>
                                  <a:pt x="541" y="10378"/>
                                </a:lnTo>
                                <a:lnTo>
                                  <a:pt x="546" y="10364"/>
                                </a:lnTo>
                                <a:lnTo>
                                  <a:pt x="551" y="10349"/>
                                </a:lnTo>
                                <a:lnTo>
                                  <a:pt x="558" y="10335"/>
                                </a:lnTo>
                                <a:lnTo>
                                  <a:pt x="565" y="10321"/>
                                </a:lnTo>
                                <a:lnTo>
                                  <a:pt x="572" y="10309"/>
                                </a:lnTo>
                                <a:lnTo>
                                  <a:pt x="580" y="10296"/>
                                </a:lnTo>
                                <a:lnTo>
                                  <a:pt x="589" y="10284"/>
                                </a:lnTo>
                                <a:lnTo>
                                  <a:pt x="598" y="10272"/>
                                </a:lnTo>
                                <a:lnTo>
                                  <a:pt x="608" y="10261"/>
                                </a:lnTo>
                                <a:lnTo>
                                  <a:pt x="618" y="10251"/>
                                </a:lnTo>
                                <a:lnTo>
                                  <a:pt x="628" y="10241"/>
                                </a:lnTo>
                                <a:lnTo>
                                  <a:pt x="640" y="10232"/>
                                </a:lnTo>
                                <a:lnTo>
                                  <a:pt x="651" y="10223"/>
                                </a:lnTo>
                                <a:lnTo>
                                  <a:pt x="663" y="10215"/>
                                </a:lnTo>
                                <a:lnTo>
                                  <a:pt x="675" y="10208"/>
                                </a:lnTo>
                                <a:lnTo>
                                  <a:pt x="689" y="10201"/>
                                </a:lnTo>
                                <a:lnTo>
                                  <a:pt x="702" y="10196"/>
                                </a:lnTo>
                                <a:lnTo>
                                  <a:pt x="716" y="10190"/>
                                </a:lnTo>
                                <a:lnTo>
                                  <a:pt x="729" y="10186"/>
                                </a:lnTo>
                                <a:lnTo>
                                  <a:pt x="744" y="10182"/>
                                </a:lnTo>
                                <a:lnTo>
                                  <a:pt x="758" y="10180"/>
                                </a:lnTo>
                                <a:lnTo>
                                  <a:pt x="773" y="10178"/>
                                </a:lnTo>
                                <a:lnTo>
                                  <a:pt x="788" y="10177"/>
                                </a:lnTo>
                                <a:lnTo>
                                  <a:pt x="804" y="10177"/>
                                </a:lnTo>
                                <a:lnTo>
                                  <a:pt x="819" y="10178"/>
                                </a:lnTo>
                                <a:lnTo>
                                  <a:pt x="834" y="10179"/>
                                </a:lnTo>
                                <a:lnTo>
                                  <a:pt x="849" y="10181"/>
                                </a:lnTo>
                                <a:lnTo>
                                  <a:pt x="865" y="10185"/>
                                </a:lnTo>
                                <a:lnTo>
                                  <a:pt x="879" y="10188"/>
                                </a:lnTo>
                                <a:lnTo>
                                  <a:pt x="894" y="10192"/>
                                </a:lnTo>
                                <a:lnTo>
                                  <a:pt x="907" y="10198"/>
                                </a:lnTo>
                                <a:lnTo>
                                  <a:pt x="922" y="10204"/>
                                </a:lnTo>
                                <a:lnTo>
                                  <a:pt x="935" y="10210"/>
                                </a:lnTo>
                                <a:lnTo>
                                  <a:pt x="948" y="10218"/>
                                </a:lnTo>
                                <a:lnTo>
                                  <a:pt x="962" y="10226"/>
                                </a:lnTo>
                                <a:lnTo>
                                  <a:pt x="974" y="10234"/>
                                </a:lnTo>
                                <a:lnTo>
                                  <a:pt x="987" y="10244"/>
                                </a:lnTo>
                                <a:lnTo>
                                  <a:pt x="999" y="10253"/>
                                </a:lnTo>
                                <a:lnTo>
                                  <a:pt x="1011" y="10264"/>
                                </a:lnTo>
                                <a:lnTo>
                                  <a:pt x="1022" y="10274"/>
                                </a:lnTo>
                                <a:lnTo>
                                  <a:pt x="1032" y="10287"/>
                                </a:lnTo>
                                <a:lnTo>
                                  <a:pt x="1042" y="10298"/>
                                </a:lnTo>
                                <a:lnTo>
                                  <a:pt x="1053" y="10310"/>
                                </a:lnTo>
                                <a:lnTo>
                                  <a:pt x="1063" y="10324"/>
                                </a:lnTo>
                                <a:lnTo>
                                  <a:pt x="1072" y="10337"/>
                                </a:lnTo>
                                <a:lnTo>
                                  <a:pt x="1079" y="10350"/>
                                </a:lnTo>
                                <a:lnTo>
                                  <a:pt x="1087" y="10365"/>
                                </a:lnTo>
                                <a:lnTo>
                                  <a:pt x="1094" y="10380"/>
                                </a:lnTo>
                                <a:lnTo>
                                  <a:pt x="1101" y="10395"/>
                                </a:lnTo>
                                <a:lnTo>
                                  <a:pt x="1106" y="10411"/>
                                </a:lnTo>
                                <a:lnTo>
                                  <a:pt x="1112" y="10427"/>
                                </a:lnTo>
                                <a:lnTo>
                                  <a:pt x="1116" y="10442"/>
                                </a:lnTo>
                                <a:lnTo>
                                  <a:pt x="1121" y="10459"/>
                                </a:lnTo>
                                <a:lnTo>
                                  <a:pt x="1123" y="10476"/>
                                </a:lnTo>
                                <a:lnTo>
                                  <a:pt x="1125" y="10493"/>
                                </a:lnTo>
                                <a:lnTo>
                                  <a:pt x="1128" y="10520"/>
                                </a:lnTo>
                                <a:lnTo>
                                  <a:pt x="1129" y="10545"/>
                                </a:lnTo>
                                <a:lnTo>
                                  <a:pt x="1126" y="10571"/>
                                </a:lnTo>
                                <a:lnTo>
                                  <a:pt x="1123" y="10596"/>
                                </a:lnTo>
                                <a:lnTo>
                                  <a:pt x="1117" y="10620"/>
                                </a:lnTo>
                                <a:lnTo>
                                  <a:pt x="1111" y="10644"/>
                                </a:lnTo>
                                <a:lnTo>
                                  <a:pt x="1103" y="10668"/>
                                </a:lnTo>
                                <a:lnTo>
                                  <a:pt x="1093" y="10689"/>
                                </a:lnTo>
                                <a:lnTo>
                                  <a:pt x="1081" y="10710"/>
                                </a:lnTo>
                                <a:lnTo>
                                  <a:pt x="1068" y="10730"/>
                                </a:lnTo>
                                <a:lnTo>
                                  <a:pt x="1054" y="10749"/>
                                </a:lnTo>
                                <a:lnTo>
                                  <a:pt x="1038" y="10766"/>
                                </a:lnTo>
                                <a:lnTo>
                                  <a:pt x="1021" y="10782"/>
                                </a:lnTo>
                                <a:lnTo>
                                  <a:pt x="1003" y="10796"/>
                                </a:lnTo>
                                <a:lnTo>
                                  <a:pt x="983" y="10810"/>
                                </a:lnTo>
                                <a:lnTo>
                                  <a:pt x="963" y="10821"/>
                                </a:lnTo>
                                <a:lnTo>
                                  <a:pt x="989" y="10818"/>
                                </a:lnTo>
                                <a:lnTo>
                                  <a:pt x="1013" y="10814"/>
                                </a:lnTo>
                                <a:lnTo>
                                  <a:pt x="1039" y="10812"/>
                                </a:lnTo>
                                <a:lnTo>
                                  <a:pt x="1064" y="10809"/>
                                </a:lnTo>
                                <a:lnTo>
                                  <a:pt x="1078" y="10794"/>
                                </a:lnTo>
                                <a:lnTo>
                                  <a:pt x="1092" y="10778"/>
                                </a:lnTo>
                                <a:lnTo>
                                  <a:pt x="1104" y="10762"/>
                                </a:lnTo>
                                <a:lnTo>
                                  <a:pt x="1115" y="10745"/>
                                </a:lnTo>
                                <a:lnTo>
                                  <a:pt x="1125" y="10726"/>
                                </a:lnTo>
                                <a:lnTo>
                                  <a:pt x="1135" y="10708"/>
                                </a:lnTo>
                                <a:lnTo>
                                  <a:pt x="1143" y="10688"/>
                                </a:lnTo>
                                <a:lnTo>
                                  <a:pt x="1151" y="10668"/>
                                </a:lnTo>
                                <a:lnTo>
                                  <a:pt x="1158" y="10647"/>
                                </a:lnTo>
                                <a:lnTo>
                                  <a:pt x="1162" y="10626"/>
                                </a:lnTo>
                                <a:lnTo>
                                  <a:pt x="1167" y="10604"/>
                                </a:lnTo>
                                <a:lnTo>
                                  <a:pt x="1170" y="10581"/>
                                </a:lnTo>
                                <a:lnTo>
                                  <a:pt x="1171" y="10559"/>
                                </a:lnTo>
                                <a:lnTo>
                                  <a:pt x="1172" y="10536"/>
                                </a:lnTo>
                                <a:lnTo>
                                  <a:pt x="1171" y="10513"/>
                                </a:lnTo>
                                <a:lnTo>
                                  <a:pt x="1169" y="10489"/>
                                </a:lnTo>
                                <a:lnTo>
                                  <a:pt x="1166" y="10469"/>
                                </a:lnTo>
                                <a:lnTo>
                                  <a:pt x="1162" y="10450"/>
                                </a:lnTo>
                                <a:lnTo>
                                  <a:pt x="1158" y="10431"/>
                                </a:lnTo>
                                <a:lnTo>
                                  <a:pt x="1153" y="10413"/>
                                </a:lnTo>
                                <a:lnTo>
                                  <a:pt x="1147" y="10394"/>
                                </a:lnTo>
                                <a:lnTo>
                                  <a:pt x="1140" y="10377"/>
                                </a:lnTo>
                                <a:lnTo>
                                  <a:pt x="1133" y="10359"/>
                                </a:lnTo>
                                <a:lnTo>
                                  <a:pt x="1124" y="10343"/>
                                </a:lnTo>
                                <a:lnTo>
                                  <a:pt x="1116" y="10326"/>
                                </a:lnTo>
                                <a:lnTo>
                                  <a:pt x="1106" y="10310"/>
                                </a:lnTo>
                                <a:lnTo>
                                  <a:pt x="1096" y="10294"/>
                                </a:lnTo>
                                <a:lnTo>
                                  <a:pt x="1086" y="10280"/>
                                </a:lnTo>
                                <a:lnTo>
                                  <a:pt x="1075" y="10265"/>
                                </a:lnTo>
                                <a:lnTo>
                                  <a:pt x="1063" y="10252"/>
                                </a:lnTo>
                                <a:lnTo>
                                  <a:pt x="1050" y="10238"/>
                                </a:lnTo>
                                <a:lnTo>
                                  <a:pt x="1038" y="10226"/>
                                </a:lnTo>
                                <a:lnTo>
                                  <a:pt x="1025" y="10214"/>
                                </a:lnTo>
                                <a:lnTo>
                                  <a:pt x="1011" y="10203"/>
                                </a:lnTo>
                                <a:lnTo>
                                  <a:pt x="997" y="10192"/>
                                </a:lnTo>
                                <a:lnTo>
                                  <a:pt x="982" y="10182"/>
                                </a:lnTo>
                                <a:lnTo>
                                  <a:pt x="968" y="10173"/>
                                </a:lnTo>
                                <a:lnTo>
                                  <a:pt x="952" y="10166"/>
                                </a:lnTo>
                                <a:lnTo>
                                  <a:pt x="936" y="10158"/>
                                </a:lnTo>
                                <a:lnTo>
                                  <a:pt x="920" y="10151"/>
                                </a:lnTo>
                                <a:lnTo>
                                  <a:pt x="904" y="10144"/>
                                </a:lnTo>
                                <a:lnTo>
                                  <a:pt x="888" y="10140"/>
                                </a:lnTo>
                                <a:lnTo>
                                  <a:pt x="871" y="10135"/>
                                </a:lnTo>
                                <a:lnTo>
                                  <a:pt x="854" y="10132"/>
                                </a:lnTo>
                                <a:lnTo>
                                  <a:pt x="837" y="10130"/>
                                </a:lnTo>
                                <a:lnTo>
                                  <a:pt x="820" y="10127"/>
                                </a:lnTo>
                                <a:lnTo>
                                  <a:pt x="802" y="10127"/>
                                </a:lnTo>
                                <a:lnTo>
                                  <a:pt x="784" y="10127"/>
                                </a:lnTo>
                                <a:lnTo>
                                  <a:pt x="767" y="10129"/>
                                </a:lnTo>
                                <a:lnTo>
                                  <a:pt x="749" y="10131"/>
                                </a:lnTo>
                                <a:lnTo>
                                  <a:pt x="732" y="10134"/>
                                </a:lnTo>
                                <a:lnTo>
                                  <a:pt x="717" y="10139"/>
                                </a:lnTo>
                                <a:lnTo>
                                  <a:pt x="700" y="10143"/>
                                </a:lnTo>
                                <a:lnTo>
                                  <a:pt x="684" y="10149"/>
                                </a:lnTo>
                                <a:lnTo>
                                  <a:pt x="670" y="10155"/>
                                </a:lnTo>
                                <a:lnTo>
                                  <a:pt x="655" y="10163"/>
                                </a:lnTo>
                                <a:lnTo>
                                  <a:pt x="641" y="10171"/>
                                </a:lnTo>
                                <a:lnTo>
                                  <a:pt x="626" y="10181"/>
                                </a:lnTo>
                                <a:lnTo>
                                  <a:pt x="614" y="10190"/>
                                </a:lnTo>
                                <a:lnTo>
                                  <a:pt x="600" y="10201"/>
                                </a:lnTo>
                                <a:lnTo>
                                  <a:pt x="588" y="10213"/>
                                </a:lnTo>
                                <a:lnTo>
                                  <a:pt x="577" y="10225"/>
                                </a:lnTo>
                                <a:lnTo>
                                  <a:pt x="566" y="10237"/>
                                </a:lnTo>
                                <a:lnTo>
                                  <a:pt x="554" y="10251"/>
                                </a:lnTo>
                                <a:lnTo>
                                  <a:pt x="544" y="10264"/>
                                </a:lnTo>
                                <a:lnTo>
                                  <a:pt x="535" y="10279"/>
                                </a:lnTo>
                                <a:lnTo>
                                  <a:pt x="527" y="10293"/>
                                </a:lnTo>
                                <a:lnTo>
                                  <a:pt x="519" y="10309"/>
                                </a:lnTo>
                                <a:lnTo>
                                  <a:pt x="512" y="10326"/>
                                </a:lnTo>
                                <a:lnTo>
                                  <a:pt x="505" y="10341"/>
                                </a:lnTo>
                                <a:lnTo>
                                  <a:pt x="500" y="10359"/>
                                </a:lnTo>
                                <a:lnTo>
                                  <a:pt x="494" y="10376"/>
                                </a:lnTo>
                                <a:lnTo>
                                  <a:pt x="490" y="10394"/>
                                </a:lnTo>
                                <a:lnTo>
                                  <a:pt x="486" y="10412"/>
                                </a:lnTo>
                                <a:lnTo>
                                  <a:pt x="484" y="10431"/>
                                </a:lnTo>
                                <a:lnTo>
                                  <a:pt x="482" y="10450"/>
                                </a:lnTo>
                                <a:lnTo>
                                  <a:pt x="481" y="10469"/>
                                </a:lnTo>
                                <a:lnTo>
                                  <a:pt x="481" y="10488"/>
                                </a:lnTo>
                                <a:lnTo>
                                  <a:pt x="482" y="10508"/>
                                </a:lnTo>
                                <a:lnTo>
                                  <a:pt x="483" y="10529"/>
                                </a:lnTo>
                                <a:lnTo>
                                  <a:pt x="486" y="10554"/>
                                </a:lnTo>
                                <a:lnTo>
                                  <a:pt x="492" y="10580"/>
                                </a:lnTo>
                                <a:lnTo>
                                  <a:pt x="497" y="10606"/>
                                </a:lnTo>
                                <a:lnTo>
                                  <a:pt x="505" y="10629"/>
                                </a:lnTo>
                                <a:lnTo>
                                  <a:pt x="514" y="10654"/>
                                </a:lnTo>
                                <a:lnTo>
                                  <a:pt x="524" y="10677"/>
                                </a:lnTo>
                                <a:lnTo>
                                  <a:pt x="535" y="10699"/>
                                </a:lnTo>
                                <a:lnTo>
                                  <a:pt x="548" y="10720"/>
                                </a:lnTo>
                                <a:lnTo>
                                  <a:pt x="561" y="10740"/>
                                </a:lnTo>
                                <a:lnTo>
                                  <a:pt x="576" y="10759"/>
                                </a:lnTo>
                                <a:lnTo>
                                  <a:pt x="591" y="10778"/>
                                </a:lnTo>
                                <a:lnTo>
                                  <a:pt x="608" y="10795"/>
                                </a:lnTo>
                                <a:lnTo>
                                  <a:pt x="625" y="10812"/>
                                </a:lnTo>
                                <a:lnTo>
                                  <a:pt x="643" y="10827"/>
                                </a:lnTo>
                                <a:lnTo>
                                  <a:pt x="662" y="10840"/>
                                </a:lnTo>
                                <a:lnTo>
                                  <a:pt x="682" y="10852"/>
                                </a:lnTo>
                                <a:close/>
                                <a:moveTo>
                                  <a:pt x="3592" y="7026"/>
                                </a:moveTo>
                                <a:lnTo>
                                  <a:pt x="3625" y="7025"/>
                                </a:lnTo>
                                <a:lnTo>
                                  <a:pt x="3658" y="7025"/>
                                </a:lnTo>
                                <a:lnTo>
                                  <a:pt x="3692" y="7026"/>
                                </a:lnTo>
                                <a:lnTo>
                                  <a:pt x="3725" y="7027"/>
                                </a:lnTo>
                                <a:lnTo>
                                  <a:pt x="3759" y="7030"/>
                                </a:lnTo>
                                <a:lnTo>
                                  <a:pt x="3793" y="7034"/>
                                </a:lnTo>
                                <a:lnTo>
                                  <a:pt x="3826" y="7037"/>
                                </a:lnTo>
                                <a:lnTo>
                                  <a:pt x="3860" y="7043"/>
                                </a:lnTo>
                                <a:lnTo>
                                  <a:pt x="3893" y="7048"/>
                                </a:lnTo>
                                <a:lnTo>
                                  <a:pt x="3927" y="7055"/>
                                </a:lnTo>
                                <a:lnTo>
                                  <a:pt x="3960" y="7063"/>
                                </a:lnTo>
                                <a:lnTo>
                                  <a:pt x="3994" y="7071"/>
                                </a:lnTo>
                                <a:lnTo>
                                  <a:pt x="4028" y="7080"/>
                                </a:lnTo>
                                <a:lnTo>
                                  <a:pt x="4061" y="7089"/>
                                </a:lnTo>
                                <a:lnTo>
                                  <a:pt x="4094" y="7100"/>
                                </a:lnTo>
                                <a:lnTo>
                                  <a:pt x="4127" y="7111"/>
                                </a:lnTo>
                                <a:lnTo>
                                  <a:pt x="4160" y="7122"/>
                                </a:lnTo>
                                <a:lnTo>
                                  <a:pt x="4192" y="7136"/>
                                </a:lnTo>
                                <a:lnTo>
                                  <a:pt x="4225" y="7148"/>
                                </a:lnTo>
                                <a:lnTo>
                                  <a:pt x="4256" y="7163"/>
                                </a:lnTo>
                                <a:lnTo>
                                  <a:pt x="4287" y="7177"/>
                                </a:lnTo>
                                <a:lnTo>
                                  <a:pt x="4319" y="7193"/>
                                </a:lnTo>
                                <a:lnTo>
                                  <a:pt x="4349" y="7209"/>
                                </a:lnTo>
                                <a:lnTo>
                                  <a:pt x="4379" y="7225"/>
                                </a:lnTo>
                                <a:lnTo>
                                  <a:pt x="4409" y="7242"/>
                                </a:lnTo>
                                <a:lnTo>
                                  <a:pt x="4438" y="7260"/>
                                </a:lnTo>
                                <a:lnTo>
                                  <a:pt x="4466" y="7279"/>
                                </a:lnTo>
                                <a:lnTo>
                                  <a:pt x="4495" y="7298"/>
                                </a:lnTo>
                                <a:lnTo>
                                  <a:pt x="4522" y="7317"/>
                                </a:lnTo>
                                <a:lnTo>
                                  <a:pt x="4550" y="7337"/>
                                </a:lnTo>
                                <a:lnTo>
                                  <a:pt x="4576" y="7359"/>
                                </a:lnTo>
                                <a:lnTo>
                                  <a:pt x="4602" y="7380"/>
                                </a:lnTo>
                                <a:lnTo>
                                  <a:pt x="4626" y="7401"/>
                                </a:lnTo>
                                <a:lnTo>
                                  <a:pt x="4651" y="7424"/>
                                </a:lnTo>
                                <a:lnTo>
                                  <a:pt x="4676" y="7447"/>
                                </a:lnTo>
                                <a:lnTo>
                                  <a:pt x="4699" y="7471"/>
                                </a:lnTo>
                                <a:lnTo>
                                  <a:pt x="4721" y="7494"/>
                                </a:lnTo>
                                <a:lnTo>
                                  <a:pt x="4745" y="7519"/>
                                </a:lnTo>
                                <a:lnTo>
                                  <a:pt x="4766" y="7544"/>
                                </a:lnTo>
                                <a:lnTo>
                                  <a:pt x="4788" y="7569"/>
                                </a:lnTo>
                                <a:lnTo>
                                  <a:pt x="4809" y="7595"/>
                                </a:lnTo>
                                <a:lnTo>
                                  <a:pt x="4829" y="7622"/>
                                </a:lnTo>
                                <a:lnTo>
                                  <a:pt x="4849" y="7649"/>
                                </a:lnTo>
                                <a:lnTo>
                                  <a:pt x="4868" y="7676"/>
                                </a:lnTo>
                                <a:lnTo>
                                  <a:pt x="4886" y="7704"/>
                                </a:lnTo>
                                <a:lnTo>
                                  <a:pt x="4904" y="7732"/>
                                </a:lnTo>
                                <a:lnTo>
                                  <a:pt x="4922" y="7761"/>
                                </a:lnTo>
                                <a:lnTo>
                                  <a:pt x="4939" y="7790"/>
                                </a:lnTo>
                                <a:lnTo>
                                  <a:pt x="4954" y="7820"/>
                                </a:lnTo>
                                <a:lnTo>
                                  <a:pt x="4970" y="7851"/>
                                </a:lnTo>
                                <a:lnTo>
                                  <a:pt x="4985" y="7881"/>
                                </a:lnTo>
                                <a:lnTo>
                                  <a:pt x="4998" y="7912"/>
                                </a:lnTo>
                                <a:lnTo>
                                  <a:pt x="5011" y="7944"/>
                                </a:lnTo>
                                <a:lnTo>
                                  <a:pt x="5025" y="7975"/>
                                </a:lnTo>
                                <a:lnTo>
                                  <a:pt x="5036" y="8007"/>
                                </a:lnTo>
                                <a:lnTo>
                                  <a:pt x="5047" y="8040"/>
                                </a:lnTo>
                                <a:lnTo>
                                  <a:pt x="5058" y="8072"/>
                                </a:lnTo>
                                <a:lnTo>
                                  <a:pt x="5068" y="8106"/>
                                </a:lnTo>
                                <a:lnTo>
                                  <a:pt x="5077" y="8140"/>
                                </a:lnTo>
                                <a:lnTo>
                                  <a:pt x="5085" y="8173"/>
                                </a:lnTo>
                                <a:lnTo>
                                  <a:pt x="5093" y="8208"/>
                                </a:lnTo>
                                <a:lnTo>
                                  <a:pt x="5100" y="8243"/>
                                </a:lnTo>
                                <a:lnTo>
                                  <a:pt x="5105" y="8278"/>
                                </a:lnTo>
                                <a:lnTo>
                                  <a:pt x="5110" y="8313"/>
                                </a:lnTo>
                                <a:lnTo>
                                  <a:pt x="5114" y="8349"/>
                                </a:lnTo>
                                <a:lnTo>
                                  <a:pt x="5118" y="8384"/>
                                </a:lnTo>
                                <a:lnTo>
                                  <a:pt x="5120" y="8420"/>
                                </a:lnTo>
                                <a:lnTo>
                                  <a:pt x="5122" y="8455"/>
                                </a:lnTo>
                                <a:lnTo>
                                  <a:pt x="5123" y="8490"/>
                                </a:lnTo>
                                <a:lnTo>
                                  <a:pt x="5122" y="8525"/>
                                </a:lnTo>
                                <a:lnTo>
                                  <a:pt x="5122" y="8560"/>
                                </a:lnTo>
                                <a:lnTo>
                                  <a:pt x="5120" y="8595"/>
                                </a:lnTo>
                                <a:lnTo>
                                  <a:pt x="5118" y="8629"/>
                                </a:lnTo>
                                <a:lnTo>
                                  <a:pt x="5114" y="8663"/>
                                </a:lnTo>
                                <a:lnTo>
                                  <a:pt x="5110" y="8698"/>
                                </a:lnTo>
                                <a:lnTo>
                                  <a:pt x="5104" y="8731"/>
                                </a:lnTo>
                                <a:lnTo>
                                  <a:pt x="5099" y="8765"/>
                                </a:lnTo>
                                <a:lnTo>
                                  <a:pt x="5092" y="8799"/>
                                </a:lnTo>
                                <a:lnTo>
                                  <a:pt x="5085" y="8831"/>
                                </a:lnTo>
                                <a:lnTo>
                                  <a:pt x="5076" y="8865"/>
                                </a:lnTo>
                                <a:lnTo>
                                  <a:pt x="5067" y="8897"/>
                                </a:lnTo>
                                <a:lnTo>
                                  <a:pt x="5057" y="8930"/>
                                </a:lnTo>
                                <a:lnTo>
                                  <a:pt x="5047" y="8962"/>
                                </a:lnTo>
                                <a:lnTo>
                                  <a:pt x="5036" y="8994"/>
                                </a:lnTo>
                                <a:lnTo>
                                  <a:pt x="5024" y="9025"/>
                                </a:lnTo>
                                <a:lnTo>
                                  <a:pt x="5010" y="9056"/>
                                </a:lnTo>
                                <a:lnTo>
                                  <a:pt x="4997" y="9088"/>
                                </a:lnTo>
                                <a:lnTo>
                                  <a:pt x="4982" y="9118"/>
                                </a:lnTo>
                                <a:lnTo>
                                  <a:pt x="4968" y="9148"/>
                                </a:lnTo>
                                <a:lnTo>
                                  <a:pt x="4952" y="9178"/>
                                </a:lnTo>
                                <a:lnTo>
                                  <a:pt x="4935" y="9208"/>
                                </a:lnTo>
                                <a:lnTo>
                                  <a:pt x="4917" y="9237"/>
                                </a:lnTo>
                                <a:lnTo>
                                  <a:pt x="4899" y="9266"/>
                                </a:lnTo>
                                <a:lnTo>
                                  <a:pt x="4882" y="9294"/>
                                </a:lnTo>
                                <a:lnTo>
                                  <a:pt x="4861" y="9322"/>
                                </a:lnTo>
                                <a:lnTo>
                                  <a:pt x="4841" y="9350"/>
                                </a:lnTo>
                                <a:lnTo>
                                  <a:pt x="4800" y="9404"/>
                                </a:lnTo>
                                <a:lnTo>
                                  <a:pt x="4757" y="9456"/>
                                </a:lnTo>
                                <a:lnTo>
                                  <a:pt x="4735" y="9481"/>
                                </a:lnTo>
                                <a:lnTo>
                                  <a:pt x="4713" y="9506"/>
                                </a:lnTo>
                                <a:lnTo>
                                  <a:pt x="4690" y="9530"/>
                                </a:lnTo>
                                <a:lnTo>
                                  <a:pt x="4668" y="9554"/>
                                </a:lnTo>
                                <a:lnTo>
                                  <a:pt x="4644" y="9577"/>
                                </a:lnTo>
                                <a:lnTo>
                                  <a:pt x="4620" y="9600"/>
                                </a:lnTo>
                                <a:lnTo>
                                  <a:pt x="4595" y="9622"/>
                                </a:lnTo>
                                <a:lnTo>
                                  <a:pt x="4570" y="9643"/>
                                </a:lnTo>
                                <a:lnTo>
                                  <a:pt x="4545" y="9664"/>
                                </a:lnTo>
                                <a:lnTo>
                                  <a:pt x="4518" y="9685"/>
                                </a:lnTo>
                                <a:lnTo>
                                  <a:pt x="4491" y="9704"/>
                                </a:lnTo>
                                <a:lnTo>
                                  <a:pt x="4463" y="9723"/>
                                </a:lnTo>
                                <a:lnTo>
                                  <a:pt x="4434" y="9742"/>
                                </a:lnTo>
                                <a:lnTo>
                                  <a:pt x="4405" y="9760"/>
                                </a:lnTo>
                                <a:lnTo>
                                  <a:pt x="4373" y="9777"/>
                                </a:lnTo>
                                <a:lnTo>
                                  <a:pt x="4342" y="9794"/>
                                </a:lnTo>
                                <a:lnTo>
                                  <a:pt x="4310" y="9810"/>
                                </a:lnTo>
                                <a:lnTo>
                                  <a:pt x="4276" y="9826"/>
                                </a:lnTo>
                                <a:lnTo>
                                  <a:pt x="4241" y="9841"/>
                                </a:lnTo>
                                <a:lnTo>
                                  <a:pt x="4206" y="9855"/>
                                </a:lnTo>
                                <a:lnTo>
                                  <a:pt x="4169" y="9869"/>
                                </a:lnTo>
                                <a:lnTo>
                                  <a:pt x="4131" y="9882"/>
                                </a:lnTo>
                                <a:lnTo>
                                  <a:pt x="4091" y="9894"/>
                                </a:lnTo>
                                <a:lnTo>
                                  <a:pt x="4050" y="9907"/>
                                </a:lnTo>
                                <a:lnTo>
                                  <a:pt x="4007" y="9917"/>
                                </a:lnTo>
                                <a:lnTo>
                                  <a:pt x="3965" y="9928"/>
                                </a:lnTo>
                                <a:lnTo>
                                  <a:pt x="3919" y="9938"/>
                                </a:lnTo>
                                <a:lnTo>
                                  <a:pt x="3873" y="9947"/>
                                </a:lnTo>
                                <a:lnTo>
                                  <a:pt x="3825" y="9955"/>
                                </a:lnTo>
                                <a:lnTo>
                                  <a:pt x="3777" y="9961"/>
                                </a:lnTo>
                                <a:lnTo>
                                  <a:pt x="3728" y="9964"/>
                                </a:lnTo>
                                <a:lnTo>
                                  <a:pt x="3677" y="9966"/>
                                </a:lnTo>
                                <a:lnTo>
                                  <a:pt x="3627" y="9966"/>
                                </a:lnTo>
                                <a:lnTo>
                                  <a:pt x="3576" y="9964"/>
                                </a:lnTo>
                                <a:lnTo>
                                  <a:pt x="3525" y="9959"/>
                                </a:lnTo>
                                <a:lnTo>
                                  <a:pt x="3474" y="9954"/>
                                </a:lnTo>
                                <a:lnTo>
                                  <a:pt x="3422" y="9946"/>
                                </a:lnTo>
                                <a:lnTo>
                                  <a:pt x="3371" y="9936"/>
                                </a:lnTo>
                                <a:lnTo>
                                  <a:pt x="3319" y="9925"/>
                                </a:lnTo>
                                <a:lnTo>
                                  <a:pt x="3266" y="9910"/>
                                </a:lnTo>
                                <a:lnTo>
                                  <a:pt x="3216" y="9896"/>
                                </a:lnTo>
                                <a:lnTo>
                                  <a:pt x="3165" y="9878"/>
                                </a:lnTo>
                                <a:lnTo>
                                  <a:pt x="3114" y="9860"/>
                                </a:lnTo>
                                <a:lnTo>
                                  <a:pt x="3064" y="9838"/>
                                </a:lnTo>
                                <a:lnTo>
                                  <a:pt x="3015" y="9816"/>
                                </a:lnTo>
                                <a:lnTo>
                                  <a:pt x="2965" y="9792"/>
                                </a:lnTo>
                                <a:lnTo>
                                  <a:pt x="2917" y="9767"/>
                                </a:lnTo>
                                <a:lnTo>
                                  <a:pt x="2870" y="9739"/>
                                </a:lnTo>
                                <a:lnTo>
                                  <a:pt x="2824" y="9710"/>
                                </a:lnTo>
                                <a:lnTo>
                                  <a:pt x="2780" y="9679"/>
                                </a:lnTo>
                                <a:lnTo>
                                  <a:pt x="2736" y="9647"/>
                                </a:lnTo>
                                <a:lnTo>
                                  <a:pt x="2693" y="9612"/>
                                </a:lnTo>
                                <a:lnTo>
                                  <a:pt x="2652" y="9577"/>
                                </a:lnTo>
                                <a:lnTo>
                                  <a:pt x="2613" y="9540"/>
                                </a:lnTo>
                                <a:lnTo>
                                  <a:pt x="2575" y="9501"/>
                                </a:lnTo>
                                <a:lnTo>
                                  <a:pt x="2538" y="9461"/>
                                </a:lnTo>
                                <a:lnTo>
                                  <a:pt x="2504" y="9419"/>
                                </a:lnTo>
                                <a:lnTo>
                                  <a:pt x="2471" y="9377"/>
                                </a:lnTo>
                                <a:lnTo>
                                  <a:pt x="2440" y="9332"/>
                                </a:lnTo>
                                <a:lnTo>
                                  <a:pt x="2411" y="9286"/>
                                </a:lnTo>
                                <a:lnTo>
                                  <a:pt x="2407" y="9288"/>
                                </a:lnTo>
                                <a:lnTo>
                                  <a:pt x="2405" y="9289"/>
                                </a:lnTo>
                                <a:lnTo>
                                  <a:pt x="2404" y="9290"/>
                                </a:lnTo>
                                <a:lnTo>
                                  <a:pt x="2405" y="9292"/>
                                </a:lnTo>
                                <a:lnTo>
                                  <a:pt x="2408" y="9293"/>
                                </a:lnTo>
                                <a:lnTo>
                                  <a:pt x="2410" y="9294"/>
                                </a:lnTo>
                                <a:lnTo>
                                  <a:pt x="2406" y="9296"/>
                                </a:lnTo>
                                <a:lnTo>
                                  <a:pt x="2391" y="9298"/>
                                </a:lnTo>
                                <a:lnTo>
                                  <a:pt x="2361" y="9302"/>
                                </a:lnTo>
                                <a:lnTo>
                                  <a:pt x="2311" y="9306"/>
                                </a:lnTo>
                                <a:lnTo>
                                  <a:pt x="2295" y="9307"/>
                                </a:lnTo>
                                <a:lnTo>
                                  <a:pt x="2277" y="9306"/>
                                </a:lnTo>
                                <a:lnTo>
                                  <a:pt x="2259" y="9305"/>
                                </a:lnTo>
                                <a:lnTo>
                                  <a:pt x="2240" y="9302"/>
                                </a:lnTo>
                                <a:lnTo>
                                  <a:pt x="2220" y="9296"/>
                                </a:lnTo>
                                <a:lnTo>
                                  <a:pt x="2199" y="9290"/>
                                </a:lnTo>
                                <a:lnTo>
                                  <a:pt x="2177" y="9283"/>
                                </a:lnTo>
                                <a:lnTo>
                                  <a:pt x="2155" y="9275"/>
                                </a:lnTo>
                                <a:lnTo>
                                  <a:pt x="2133" y="9265"/>
                                </a:lnTo>
                                <a:lnTo>
                                  <a:pt x="2109" y="9253"/>
                                </a:lnTo>
                                <a:lnTo>
                                  <a:pt x="2087" y="9241"/>
                                </a:lnTo>
                                <a:lnTo>
                                  <a:pt x="2063" y="9229"/>
                                </a:lnTo>
                                <a:lnTo>
                                  <a:pt x="2040" y="9214"/>
                                </a:lnTo>
                                <a:lnTo>
                                  <a:pt x="2016" y="9199"/>
                                </a:lnTo>
                                <a:lnTo>
                                  <a:pt x="1994" y="9182"/>
                                </a:lnTo>
                                <a:lnTo>
                                  <a:pt x="1970" y="9164"/>
                                </a:lnTo>
                                <a:lnTo>
                                  <a:pt x="1949" y="9146"/>
                                </a:lnTo>
                                <a:lnTo>
                                  <a:pt x="1927" y="9126"/>
                                </a:lnTo>
                                <a:lnTo>
                                  <a:pt x="1905" y="9106"/>
                                </a:lnTo>
                                <a:lnTo>
                                  <a:pt x="1885" y="9084"/>
                                </a:lnTo>
                                <a:lnTo>
                                  <a:pt x="1866" y="9062"/>
                                </a:lnTo>
                                <a:lnTo>
                                  <a:pt x="1847" y="9038"/>
                                </a:lnTo>
                                <a:lnTo>
                                  <a:pt x="1830" y="9015"/>
                                </a:lnTo>
                                <a:lnTo>
                                  <a:pt x="1814" y="8990"/>
                                </a:lnTo>
                                <a:lnTo>
                                  <a:pt x="1799" y="8964"/>
                                </a:lnTo>
                                <a:lnTo>
                                  <a:pt x="1786" y="8938"/>
                                </a:lnTo>
                                <a:lnTo>
                                  <a:pt x="1773" y="8911"/>
                                </a:lnTo>
                                <a:lnTo>
                                  <a:pt x="1763" y="8883"/>
                                </a:lnTo>
                                <a:lnTo>
                                  <a:pt x="1754" y="8855"/>
                                </a:lnTo>
                                <a:lnTo>
                                  <a:pt x="1748" y="8825"/>
                                </a:lnTo>
                                <a:lnTo>
                                  <a:pt x="1743" y="8795"/>
                                </a:lnTo>
                                <a:lnTo>
                                  <a:pt x="1740" y="8765"/>
                                </a:lnTo>
                                <a:lnTo>
                                  <a:pt x="1739" y="8735"/>
                                </a:lnTo>
                                <a:lnTo>
                                  <a:pt x="1741" y="8704"/>
                                </a:lnTo>
                                <a:lnTo>
                                  <a:pt x="1744" y="8675"/>
                                </a:lnTo>
                                <a:lnTo>
                                  <a:pt x="1750" y="8646"/>
                                </a:lnTo>
                                <a:lnTo>
                                  <a:pt x="1757" y="8617"/>
                                </a:lnTo>
                                <a:lnTo>
                                  <a:pt x="1766" y="8589"/>
                                </a:lnTo>
                                <a:lnTo>
                                  <a:pt x="1777" y="8561"/>
                                </a:lnTo>
                                <a:lnTo>
                                  <a:pt x="1788" y="8534"/>
                                </a:lnTo>
                                <a:lnTo>
                                  <a:pt x="1801" y="8507"/>
                                </a:lnTo>
                                <a:lnTo>
                                  <a:pt x="1816" y="8481"/>
                                </a:lnTo>
                                <a:lnTo>
                                  <a:pt x="1832" y="8456"/>
                                </a:lnTo>
                                <a:lnTo>
                                  <a:pt x="1848" y="8431"/>
                                </a:lnTo>
                                <a:lnTo>
                                  <a:pt x="1866" y="8408"/>
                                </a:lnTo>
                                <a:lnTo>
                                  <a:pt x="1885" y="8385"/>
                                </a:lnTo>
                                <a:lnTo>
                                  <a:pt x="1904" y="8363"/>
                                </a:lnTo>
                                <a:lnTo>
                                  <a:pt x="1924" y="8341"/>
                                </a:lnTo>
                                <a:lnTo>
                                  <a:pt x="1945" y="8321"/>
                                </a:lnTo>
                                <a:lnTo>
                                  <a:pt x="1965" y="8302"/>
                                </a:lnTo>
                                <a:lnTo>
                                  <a:pt x="1986" y="8284"/>
                                </a:lnTo>
                                <a:lnTo>
                                  <a:pt x="2007" y="8267"/>
                                </a:lnTo>
                                <a:lnTo>
                                  <a:pt x="2029" y="8251"/>
                                </a:lnTo>
                                <a:lnTo>
                                  <a:pt x="2050" y="8236"/>
                                </a:lnTo>
                                <a:lnTo>
                                  <a:pt x="2071" y="8223"/>
                                </a:lnTo>
                                <a:lnTo>
                                  <a:pt x="2091" y="8210"/>
                                </a:lnTo>
                                <a:lnTo>
                                  <a:pt x="2111" y="8199"/>
                                </a:lnTo>
                                <a:lnTo>
                                  <a:pt x="2132" y="8189"/>
                                </a:lnTo>
                                <a:lnTo>
                                  <a:pt x="2151" y="8180"/>
                                </a:lnTo>
                                <a:lnTo>
                                  <a:pt x="2170" y="8173"/>
                                </a:lnTo>
                                <a:lnTo>
                                  <a:pt x="2187" y="8168"/>
                                </a:lnTo>
                                <a:lnTo>
                                  <a:pt x="2204" y="8163"/>
                                </a:lnTo>
                                <a:lnTo>
                                  <a:pt x="2220" y="8160"/>
                                </a:lnTo>
                                <a:lnTo>
                                  <a:pt x="2235" y="8159"/>
                                </a:lnTo>
                                <a:lnTo>
                                  <a:pt x="2278" y="8158"/>
                                </a:lnTo>
                                <a:lnTo>
                                  <a:pt x="2301" y="8157"/>
                                </a:lnTo>
                                <a:lnTo>
                                  <a:pt x="2306" y="8157"/>
                                </a:lnTo>
                                <a:lnTo>
                                  <a:pt x="2302" y="8157"/>
                                </a:lnTo>
                                <a:lnTo>
                                  <a:pt x="2290" y="8158"/>
                                </a:lnTo>
                                <a:lnTo>
                                  <a:pt x="2277" y="8158"/>
                                </a:lnTo>
                                <a:lnTo>
                                  <a:pt x="2268" y="8159"/>
                                </a:lnTo>
                                <a:lnTo>
                                  <a:pt x="2266" y="8159"/>
                                </a:lnTo>
                                <a:lnTo>
                                  <a:pt x="2274" y="8129"/>
                                </a:lnTo>
                                <a:lnTo>
                                  <a:pt x="2282" y="8098"/>
                                </a:lnTo>
                                <a:lnTo>
                                  <a:pt x="2290" y="8068"/>
                                </a:lnTo>
                                <a:lnTo>
                                  <a:pt x="2299" y="8039"/>
                                </a:lnTo>
                                <a:lnTo>
                                  <a:pt x="2309" y="8010"/>
                                </a:lnTo>
                                <a:lnTo>
                                  <a:pt x="2320" y="7981"/>
                                </a:lnTo>
                                <a:lnTo>
                                  <a:pt x="2331" y="7951"/>
                                </a:lnTo>
                                <a:lnTo>
                                  <a:pt x="2342" y="7923"/>
                                </a:lnTo>
                                <a:lnTo>
                                  <a:pt x="2354" y="7895"/>
                                </a:lnTo>
                                <a:lnTo>
                                  <a:pt x="2367" y="7867"/>
                                </a:lnTo>
                                <a:lnTo>
                                  <a:pt x="2379" y="7839"/>
                                </a:lnTo>
                                <a:lnTo>
                                  <a:pt x="2392" y="7813"/>
                                </a:lnTo>
                                <a:lnTo>
                                  <a:pt x="2406" y="7786"/>
                                </a:lnTo>
                                <a:lnTo>
                                  <a:pt x="2420" y="7760"/>
                                </a:lnTo>
                                <a:lnTo>
                                  <a:pt x="2435" y="7733"/>
                                </a:lnTo>
                                <a:lnTo>
                                  <a:pt x="2451" y="7708"/>
                                </a:lnTo>
                                <a:lnTo>
                                  <a:pt x="2466" y="7683"/>
                                </a:lnTo>
                                <a:lnTo>
                                  <a:pt x="2482" y="7658"/>
                                </a:lnTo>
                                <a:lnTo>
                                  <a:pt x="2499" y="7633"/>
                                </a:lnTo>
                                <a:lnTo>
                                  <a:pt x="2515" y="7609"/>
                                </a:lnTo>
                                <a:lnTo>
                                  <a:pt x="2532" y="7585"/>
                                </a:lnTo>
                                <a:lnTo>
                                  <a:pt x="2550" y="7562"/>
                                </a:lnTo>
                                <a:lnTo>
                                  <a:pt x="2568" y="7539"/>
                                </a:lnTo>
                                <a:lnTo>
                                  <a:pt x="2587" y="7517"/>
                                </a:lnTo>
                                <a:lnTo>
                                  <a:pt x="2606" y="7494"/>
                                </a:lnTo>
                                <a:lnTo>
                                  <a:pt x="2625" y="7473"/>
                                </a:lnTo>
                                <a:lnTo>
                                  <a:pt x="2645" y="7452"/>
                                </a:lnTo>
                                <a:lnTo>
                                  <a:pt x="2665" y="7432"/>
                                </a:lnTo>
                                <a:lnTo>
                                  <a:pt x="2686" y="7411"/>
                                </a:lnTo>
                                <a:lnTo>
                                  <a:pt x="2706" y="7391"/>
                                </a:lnTo>
                                <a:lnTo>
                                  <a:pt x="2727" y="7372"/>
                                </a:lnTo>
                                <a:lnTo>
                                  <a:pt x="2749" y="7354"/>
                                </a:lnTo>
                                <a:lnTo>
                                  <a:pt x="2793" y="7317"/>
                                </a:lnTo>
                                <a:lnTo>
                                  <a:pt x="2838" y="7284"/>
                                </a:lnTo>
                                <a:lnTo>
                                  <a:pt x="2884" y="7251"/>
                                </a:lnTo>
                                <a:lnTo>
                                  <a:pt x="2930" y="7221"/>
                                </a:lnTo>
                                <a:lnTo>
                                  <a:pt x="2953" y="7206"/>
                                </a:lnTo>
                                <a:lnTo>
                                  <a:pt x="2978" y="7193"/>
                                </a:lnTo>
                                <a:lnTo>
                                  <a:pt x="3001" y="7179"/>
                                </a:lnTo>
                                <a:lnTo>
                                  <a:pt x="3026" y="7167"/>
                                </a:lnTo>
                                <a:lnTo>
                                  <a:pt x="3050" y="7155"/>
                                </a:lnTo>
                                <a:lnTo>
                                  <a:pt x="3075" y="7142"/>
                                </a:lnTo>
                                <a:lnTo>
                                  <a:pt x="3101" y="7131"/>
                                </a:lnTo>
                                <a:lnTo>
                                  <a:pt x="3127" y="7121"/>
                                </a:lnTo>
                                <a:lnTo>
                                  <a:pt x="3152" y="7111"/>
                                </a:lnTo>
                                <a:lnTo>
                                  <a:pt x="3178" y="7101"/>
                                </a:lnTo>
                                <a:lnTo>
                                  <a:pt x="3205" y="7092"/>
                                </a:lnTo>
                                <a:lnTo>
                                  <a:pt x="3232" y="7084"/>
                                </a:lnTo>
                                <a:lnTo>
                                  <a:pt x="3260" y="7076"/>
                                </a:lnTo>
                                <a:lnTo>
                                  <a:pt x="3288" y="7069"/>
                                </a:lnTo>
                                <a:lnTo>
                                  <a:pt x="3316" y="7062"/>
                                </a:lnTo>
                                <a:lnTo>
                                  <a:pt x="3345" y="7055"/>
                                </a:lnTo>
                                <a:lnTo>
                                  <a:pt x="3374" y="7049"/>
                                </a:lnTo>
                                <a:lnTo>
                                  <a:pt x="3403" y="7045"/>
                                </a:lnTo>
                                <a:lnTo>
                                  <a:pt x="3433" y="7040"/>
                                </a:lnTo>
                                <a:lnTo>
                                  <a:pt x="3465" y="7036"/>
                                </a:lnTo>
                                <a:lnTo>
                                  <a:pt x="3495" y="7033"/>
                                </a:lnTo>
                                <a:lnTo>
                                  <a:pt x="3527" y="7029"/>
                                </a:lnTo>
                                <a:lnTo>
                                  <a:pt x="3559" y="7027"/>
                                </a:lnTo>
                                <a:lnTo>
                                  <a:pt x="3592" y="7026"/>
                                </a:lnTo>
                                <a:close/>
                                <a:moveTo>
                                  <a:pt x="2378" y="9220"/>
                                </a:moveTo>
                                <a:lnTo>
                                  <a:pt x="2362" y="9186"/>
                                </a:lnTo>
                                <a:lnTo>
                                  <a:pt x="2348" y="9152"/>
                                </a:lnTo>
                                <a:lnTo>
                                  <a:pt x="2333" y="9116"/>
                                </a:lnTo>
                                <a:lnTo>
                                  <a:pt x="2320" y="9079"/>
                                </a:lnTo>
                                <a:lnTo>
                                  <a:pt x="2307" y="9042"/>
                                </a:lnTo>
                                <a:lnTo>
                                  <a:pt x="2295" y="9004"/>
                                </a:lnTo>
                                <a:lnTo>
                                  <a:pt x="2284" y="8966"/>
                                </a:lnTo>
                                <a:lnTo>
                                  <a:pt x="2274" y="8927"/>
                                </a:lnTo>
                                <a:lnTo>
                                  <a:pt x="2264" y="8889"/>
                                </a:lnTo>
                                <a:lnTo>
                                  <a:pt x="2256" y="8851"/>
                                </a:lnTo>
                                <a:lnTo>
                                  <a:pt x="2248" y="8813"/>
                                </a:lnTo>
                                <a:lnTo>
                                  <a:pt x="2241" y="8776"/>
                                </a:lnTo>
                                <a:lnTo>
                                  <a:pt x="2236" y="8739"/>
                                </a:lnTo>
                                <a:lnTo>
                                  <a:pt x="2230" y="8703"/>
                                </a:lnTo>
                                <a:lnTo>
                                  <a:pt x="2227" y="8670"/>
                                </a:lnTo>
                                <a:lnTo>
                                  <a:pt x="2224" y="8636"/>
                                </a:lnTo>
                                <a:lnTo>
                                  <a:pt x="2221" y="8573"/>
                                </a:lnTo>
                                <a:lnTo>
                                  <a:pt x="2220" y="8517"/>
                                </a:lnTo>
                                <a:lnTo>
                                  <a:pt x="2221" y="8466"/>
                                </a:lnTo>
                                <a:lnTo>
                                  <a:pt x="2224" y="8418"/>
                                </a:lnTo>
                                <a:lnTo>
                                  <a:pt x="2229" y="8371"/>
                                </a:lnTo>
                                <a:lnTo>
                                  <a:pt x="2235" y="8326"/>
                                </a:lnTo>
                                <a:lnTo>
                                  <a:pt x="2242" y="8280"/>
                                </a:lnTo>
                                <a:lnTo>
                                  <a:pt x="2250" y="8233"/>
                                </a:lnTo>
                                <a:lnTo>
                                  <a:pt x="2245" y="8232"/>
                                </a:lnTo>
                                <a:lnTo>
                                  <a:pt x="2238" y="8233"/>
                                </a:lnTo>
                                <a:lnTo>
                                  <a:pt x="2214" y="8234"/>
                                </a:lnTo>
                                <a:lnTo>
                                  <a:pt x="2191" y="8236"/>
                                </a:lnTo>
                                <a:lnTo>
                                  <a:pt x="2168" y="8241"/>
                                </a:lnTo>
                                <a:lnTo>
                                  <a:pt x="2146" y="8246"/>
                                </a:lnTo>
                                <a:lnTo>
                                  <a:pt x="2125" y="8253"/>
                                </a:lnTo>
                                <a:lnTo>
                                  <a:pt x="2104" y="8261"/>
                                </a:lnTo>
                                <a:lnTo>
                                  <a:pt x="2082" y="8269"/>
                                </a:lnTo>
                                <a:lnTo>
                                  <a:pt x="2062" y="8279"/>
                                </a:lnTo>
                                <a:lnTo>
                                  <a:pt x="2042" y="8290"/>
                                </a:lnTo>
                                <a:lnTo>
                                  <a:pt x="2023" y="8302"/>
                                </a:lnTo>
                                <a:lnTo>
                                  <a:pt x="2005" y="8316"/>
                                </a:lnTo>
                                <a:lnTo>
                                  <a:pt x="1987" y="8329"/>
                                </a:lnTo>
                                <a:lnTo>
                                  <a:pt x="1969" y="8345"/>
                                </a:lnTo>
                                <a:lnTo>
                                  <a:pt x="1952" y="8360"/>
                                </a:lnTo>
                                <a:lnTo>
                                  <a:pt x="1937" y="8377"/>
                                </a:lnTo>
                                <a:lnTo>
                                  <a:pt x="1921" y="8394"/>
                                </a:lnTo>
                                <a:lnTo>
                                  <a:pt x="1908" y="8413"/>
                                </a:lnTo>
                                <a:lnTo>
                                  <a:pt x="1894" y="8432"/>
                                </a:lnTo>
                                <a:lnTo>
                                  <a:pt x="1881" y="8452"/>
                                </a:lnTo>
                                <a:lnTo>
                                  <a:pt x="1870" y="8472"/>
                                </a:lnTo>
                                <a:lnTo>
                                  <a:pt x="1858" y="8494"/>
                                </a:lnTo>
                                <a:lnTo>
                                  <a:pt x="1848" y="8516"/>
                                </a:lnTo>
                                <a:lnTo>
                                  <a:pt x="1839" y="8539"/>
                                </a:lnTo>
                                <a:lnTo>
                                  <a:pt x="1832" y="8561"/>
                                </a:lnTo>
                                <a:lnTo>
                                  <a:pt x="1824" y="8585"/>
                                </a:lnTo>
                                <a:lnTo>
                                  <a:pt x="1818" y="8609"/>
                                </a:lnTo>
                                <a:lnTo>
                                  <a:pt x="1813" y="8634"/>
                                </a:lnTo>
                                <a:lnTo>
                                  <a:pt x="1809" y="8658"/>
                                </a:lnTo>
                                <a:lnTo>
                                  <a:pt x="1807" y="8684"/>
                                </a:lnTo>
                                <a:lnTo>
                                  <a:pt x="1805" y="8710"/>
                                </a:lnTo>
                                <a:lnTo>
                                  <a:pt x="1805" y="8736"/>
                                </a:lnTo>
                                <a:lnTo>
                                  <a:pt x="1806" y="8762"/>
                                </a:lnTo>
                                <a:lnTo>
                                  <a:pt x="1808" y="8788"/>
                                </a:lnTo>
                                <a:lnTo>
                                  <a:pt x="1813" y="8814"/>
                                </a:lnTo>
                                <a:lnTo>
                                  <a:pt x="1819" y="8839"/>
                                </a:lnTo>
                                <a:lnTo>
                                  <a:pt x="1826" y="8864"/>
                                </a:lnTo>
                                <a:lnTo>
                                  <a:pt x="1836" y="8888"/>
                                </a:lnTo>
                                <a:lnTo>
                                  <a:pt x="1846" y="8912"/>
                                </a:lnTo>
                                <a:lnTo>
                                  <a:pt x="1858" y="8934"/>
                                </a:lnTo>
                                <a:lnTo>
                                  <a:pt x="1871" y="8957"/>
                                </a:lnTo>
                                <a:lnTo>
                                  <a:pt x="1885" y="8979"/>
                                </a:lnTo>
                                <a:lnTo>
                                  <a:pt x="1901" y="8999"/>
                                </a:lnTo>
                                <a:lnTo>
                                  <a:pt x="1917" y="9019"/>
                                </a:lnTo>
                                <a:lnTo>
                                  <a:pt x="1935" y="9039"/>
                                </a:lnTo>
                                <a:lnTo>
                                  <a:pt x="1952" y="9057"/>
                                </a:lnTo>
                                <a:lnTo>
                                  <a:pt x="1970" y="9075"/>
                                </a:lnTo>
                                <a:lnTo>
                                  <a:pt x="1989" y="9093"/>
                                </a:lnTo>
                                <a:lnTo>
                                  <a:pt x="2010" y="9109"/>
                                </a:lnTo>
                                <a:lnTo>
                                  <a:pt x="2029" y="9125"/>
                                </a:lnTo>
                                <a:lnTo>
                                  <a:pt x="2049" y="9139"/>
                                </a:lnTo>
                                <a:lnTo>
                                  <a:pt x="2070" y="9153"/>
                                </a:lnTo>
                                <a:lnTo>
                                  <a:pt x="2090" y="9165"/>
                                </a:lnTo>
                                <a:lnTo>
                                  <a:pt x="2110" y="9177"/>
                                </a:lnTo>
                                <a:lnTo>
                                  <a:pt x="2130" y="9187"/>
                                </a:lnTo>
                                <a:lnTo>
                                  <a:pt x="2151" y="9197"/>
                                </a:lnTo>
                                <a:lnTo>
                                  <a:pt x="2170" y="9206"/>
                                </a:lnTo>
                                <a:lnTo>
                                  <a:pt x="2190" y="9213"/>
                                </a:lnTo>
                                <a:lnTo>
                                  <a:pt x="2208" y="9220"/>
                                </a:lnTo>
                                <a:lnTo>
                                  <a:pt x="2227" y="9225"/>
                                </a:lnTo>
                                <a:lnTo>
                                  <a:pt x="2243" y="9230"/>
                                </a:lnTo>
                                <a:lnTo>
                                  <a:pt x="2260" y="9232"/>
                                </a:lnTo>
                                <a:lnTo>
                                  <a:pt x="2276" y="9234"/>
                                </a:lnTo>
                                <a:lnTo>
                                  <a:pt x="2292" y="9236"/>
                                </a:lnTo>
                                <a:lnTo>
                                  <a:pt x="2305" y="9234"/>
                                </a:lnTo>
                                <a:lnTo>
                                  <a:pt x="2348" y="9230"/>
                                </a:lnTo>
                                <a:lnTo>
                                  <a:pt x="2372" y="9228"/>
                                </a:lnTo>
                                <a:lnTo>
                                  <a:pt x="2383" y="9225"/>
                                </a:lnTo>
                                <a:lnTo>
                                  <a:pt x="2384" y="9224"/>
                                </a:lnTo>
                                <a:lnTo>
                                  <a:pt x="2381" y="9224"/>
                                </a:lnTo>
                                <a:lnTo>
                                  <a:pt x="2377" y="9223"/>
                                </a:lnTo>
                                <a:lnTo>
                                  <a:pt x="2374" y="9222"/>
                                </a:lnTo>
                                <a:lnTo>
                                  <a:pt x="2373" y="9222"/>
                                </a:lnTo>
                                <a:lnTo>
                                  <a:pt x="2374" y="9221"/>
                                </a:lnTo>
                                <a:lnTo>
                                  <a:pt x="2378" y="9220"/>
                                </a:lnTo>
                                <a:close/>
                                <a:moveTo>
                                  <a:pt x="3594" y="7213"/>
                                </a:moveTo>
                                <a:lnTo>
                                  <a:pt x="3653" y="7212"/>
                                </a:lnTo>
                                <a:lnTo>
                                  <a:pt x="3710" y="7213"/>
                                </a:lnTo>
                                <a:lnTo>
                                  <a:pt x="3767" y="7218"/>
                                </a:lnTo>
                                <a:lnTo>
                                  <a:pt x="3824" y="7225"/>
                                </a:lnTo>
                                <a:lnTo>
                                  <a:pt x="3881" y="7235"/>
                                </a:lnTo>
                                <a:lnTo>
                                  <a:pt x="3938" y="7248"/>
                                </a:lnTo>
                                <a:lnTo>
                                  <a:pt x="3994" y="7263"/>
                                </a:lnTo>
                                <a:lnTo>
                                  <a:pt x="4050" y="7283"/>
                                </a:lnTo>
                                <a:lnTo>
                                  <a:pt x="4105" y="7303"/>
                                </a:lnTo>
                                <a:lnTo>
                                  <a:pt x="4159" y="7326"/>
                                </a:lnTo>
                                <a:lnTo>
                                  <a:pt x="4211" y="7352"/>
                                </a:lnTo>
                                <a:lnTo>
                                  <a:pt x="4264" y="7380"/>
                                </a:lnTo>
                                <a:lnTo>
                                  <a:pt x="4314" y="7410"/>
                                </a:lnTo>
                                <a:lnTo>
                                  <a:pt x="4364" y="7443"/>
                                </a:lnTo>
                                <a:lnTo>
                                  <a:pt x="4413" y="7477"/>
                                </a:lnTo>
                                <a:lnTo>
                                  <a:pt x="4460" y="7514"/>
                                </a:lnTo>
                                <a:lnTo>
                                  <a:pt x="4504" y="7554"/>
                                </a:lnTo>
                                <a:lnTo>
                                  <a:pt x="4548" y="7595"/>
                                </a:lnTo>
                                <a:lnTo>
                                  <a:pt x="4591" y="7638"/>
                                </a:lnTo>
                                <a:lnTo>
                                  <a:pt x="4631" y="7683"/>
                                </a:lnTo>
                                <a:lnTo>
                                  <a:pt x="4669" y="7728"/>
                                </a:lnTo>
                                <a:lnTo>
                                  <a:pt x="4705" y="7777"/>
                                </a:lnTo>
                                <a:lnTo>
                                  <a:pt x="4738" y="7827"/>
                                </a:lnTo>
                                <a:lnTo>
                                  <a:pt x="4770" y="7879"/>
                                </a:lnTo>
                                <a:lnTo>
                                  <a:pt x="4800" y="7931"/>
                                </a:lnTo>
                                <a:lnTo>
                                  <a:pt x="4826" y="7985"/>
                                </a:lnTo>
                                <a:lnTo>
                                  <a:pt x="4850" y="8041"/>
                                </a:lnTo>
                                <a:lnTo>
                                  <a:pt x="4871" y="8098"/>
                                </a:lnTo>
                                <a:lnTo>
                                  <a:pt x="4891" y="8157"/>
                                </a:lnTo>
                                <a:lnTo>
                                  <a:pt x="4906" y="8217"/>
                                </a:lnTo>
                                <a:lnTo>
                                  <a:pt x="4918" y="8278"/>
                                </a:lnTo>
                                <a:lnTo>
                                  <a:pt x="4929" y="8339"/>
                                </a:lnTo>
                                <a:lnTo>
                                  <a:pt x="4934" y="8402"/>
                                </a:lnTo>
                                <a:lnTo>
                                  <a:pt x="4936" y="8464"/>
                                </a:lnTo>
                                <a:lnTo>
                                  <a:pt x="4935" y="8525"/>
                                </a:lnTo>
                                <a:lnTo>
                                  <a:pt x="4931" y="8587"/>
                                </a:lnTo>
                                <a:lnTo>
                                  <a:pt x="4923" y="8648"/>
                                </a:lnTo>
                                <a:lnTo>
                                  <a:pt x="4912" y="8709"/>
                                </a:lnTo>
                                <a:lnTo>
                                  <a:pt x="4897" y="8768"/>
                                </a:lnTo>
                                <a:lnTo>
                                  <a:pt x="4879" y="8828"/>
                                </a:lnTo>
                                <a:lnTo>
                                  <a:pt x="4859" y="8886"/>
                                </a:lnTo>
                                <a:lnTo>
                                  <a:pt x="4836" y="8943"/>
                                </a:lnTo>
                                <a:lnTo>
                                  <a:pt x="4810" y="8999"/>
                                </a:lnTo>
                                <a:lnTo>
                                  <a:pt x="4782" y="9055"/>
                                </a:lnTo>
                                <a:lnTo>
                                  <a:pt x="4751" y="9109"/>
                                </a:lnTo>
                                <a:lnTo>
                                  <a:pt x="4718" y="9162"/>
                                </a:lnTo>
                                <a:lnTo>
                                  <a:pt x="4682" y="9212"/>
                                </a:lnTo>
                                <a:lnTo>
                                  <a:pt x="4644" y="9261"/>
                                </a:lnTo>
                                <a:lnTo>
                                  <a:pt x="4605" y="9310"/>
                                </a:lnTo>
                                <a:lnTo>
                                  <a:pt x="4564" y="9355"/>
                                </a:lnTo>
                                <a:lnTo>
                                  <a:pt x="4520" y="9400"/>
                                </a:lnTo>
                                <a:lnTo>
                                  <a:pt x="4474" y="9443"/>
                                </a:lnTo>
                                <a:lnTo>
                                  <a:pt x="4428" y="9483"/>
                                </a:lnTo>
                                <a:lnTo>
                                  <a:pt x="4379" y="9521"/>
                                </a:lnTo>
                                <a:lnTo>
                                  <a:pt x="4330" y="9558"/>
                                </a:lnTo>
                                <a:lnTo>
                                  <a:pt x="4279" y="9592"/>
                                </a:lnTo>
                                <a:lnTo>
                                  <a:pt x="4227" y="9623"/>
                                </a:lnTo>
                                <a:lnTo>
                                  <a:pt x="4173" y="9652"/>
                                </a:lnTo>
                                <a:lnTo>
                                  <a:pt x="4119" y="9678"/>
                                </a:lnTo>
                                <a:lnTo>
                                  <a:pt x="4064" y="9702"/>
                                </a:lnTo>
                                <a:lnTo>
                                  <a:pt x="4009" y="9723"/>
                                </a:lnTo>
                                <a:lnTo>
                                  <a:pt x="3953" y="9741"/>
                                </a:lnTo>
                                <a:lnTo>
                                  <a:pt x="3895" y="9755"/>
                                </a:lnTo>
                                <a:lnTo>
                                  <a:pt x="3838" y="9768"/>
                                </a:lnTo>
                                <a:lnTo>
                                  <a:pt x="3781" y="9777"/>
                                </a:lnTo>
                                <a:lnTo>
                                  <a:pt x="3725" y="9785"/>
                                </a:lnTo>
                                <a:lnTo>
                                  <a:pt x="3672" y="9789"/>
                                </a:lnTo>
                                <a:lnTo>
                                  <a:pt x="3619" y="9792"/>
                                </a:lnTo>
                                <a:lnTo>
                                  <a:pt x="3566" y="9794"/>
                                </a:lnTo>
                                <a:lnTo>
                                  <a:pt x="3516" y="9792"/>
                                </a:lnTo>
                                <a:lnTo>
                                  <a:pt x="3467" y="9789"/>
                                </a:lnTo>
                                <a:lnTo>
                                  <a:pt x="3419" y="9785"/>
                                </a:lnTo>
                                <a:lnTo>
                                  <a:pt x="3372" y="9778"/>
                                </a:lnTo>
                                <a:lnTo>
                                  <a:pt x="3326" y="9769"/>
                                </a:lnTo>
                                <a:lnTo>
                                  <a:pt x="3282" y="9759"/>
                                </a:lnTo>
                                <a:lnTo>
                                  <a:pt x="3238" y="9748"/>
                                </a:lnTo>
                                <a:lnTo>
                                  <a:pt x="3196" y="9733"/>
                                </a:lnTo>
                                <a:lnTo>
                                  <a:pt x="3155" y="9718"/>
                                </a:lnTo>
                                <a:lnTo>
                                  <a:pt x="3114" y="9701"/>
                                </a:lnTo>
                                <a:lnTo>
                                  <a:pt x="3075" y="9683"/>
                                </a:lnTo>
                                <a:lnTo>
                                  <a:pt x="3037" y="9662"/>
                                </a:lnTo>
                                <a:lnTo>
                                  <a:pt x="3000" y="9640"/>
                                </a:lnTo>
                                <a:lnTo>
                                  <a:pt x="2963" y="9618"/>
                                </a:lnTo>
                                <a:lnTo>
                                  <a:pt x="2928" y="9593"/>
                                </a:lnTo>
                                <a:lnTo>
                                  <a:pt x="2894" y="9566"/>
                                </a:lnTo>
                                <a:lnTo>
                                  <a:pt x="2861" y="9539"/>
                                </a:lnTo>
                                <a:lnTo>
                                  <a:pt x="2829" y="9510"/>
                                </a:lnTo>
                                <a:lnTo>
                                  <a:pt x="2797" y="9480"/>
                                </a:lnTo>
                                <a:lnTo>
                                  <a:pt x="2767" y="9448"/>
                                </a:lnTo>
                                <a:lnTo>
                                  <a:pt x="2737" y="9416"/>
                                </a:lnTo>
                                <a:lnTo>
                                  <a:pt x="2709" y="9382"/>
                                </a:lnTo>
                                <a:lnTo>
                                  <a:pt x="2681" y="9348"/>
                                </a:lnTo>
                                <a:lnTo>
                                  <a:pt x="2654" y="9311"/>
                                </a:lnTo>
                                <a:lnTo>
                                  <a:pt x="2627" y="9274"/>
                                </a:lnTo>
                                <a:lnTo>
                                  <a:pt x="2603" y="9236"/>
                                </a:lnTo>
                                <a:lnTo>
                                  <a:pt x="2578" y="9196"/>
                                </a:lnTo>
                                <a:lnTo>
                                  <a:pt x="2604" y="9174"/>
                                </a:lnTo>
                                <a:lnTo>
                                  <a:pt x="2628" y="9150"/>
                                </a:lnTo>
                                <a:lnTo>
                                  <a:pt x="2652" y="9126"/>
                                </a:lnTo>
                                <a:lnTo>
                                  <a:pt x="2673" y="9099"/>
                                </a:lnTo>
                                <a:lnTo>
                                  <a:pt x="2693" y="9072"/>
                                </a:lnTo>
                                <a:lnTo>
                                  <a:pt x="2711" y="9043"/>
                                </a:lnTo>
                                <a:lnTo>
                                  <a:pt x="2728" y="9013"/>
                                </a:lnTo>
                                <a:lnTo>
                                  <a:pt x="2743" y="8981"/>
                                </a:lnTo>
                                <a:lnTo>
                                  <a:pt x="2755" y="8949"/>
                                </a:lnTo>
                                <a:lnTo>
                                  <a:pt x="2766" y="8916"/>
                                </a:lnTo>
                                <a:lnTo>
                                  <a:pt x="2775" y="8881"/>
                                </a:lnTo>
                                <a:lnTo>
                                  <a:pt x="2782" y="8846"/>
                                </a:lnTo>
                                <a:lnTo>
                                  <a:pt x="2784" y="8827"/>
                                </a:lnTo>
                                <a:lnTo>
                                  <a:pt x="2786" y="8809"/>
                                </a:lnTo>
                                <a:lnTo>
                                  <a:pt x="2787" y="8790"/>
                                </a:lnTo>
                                <a:lnTo>
                                  <a:pt x="2789" y="8771"/>
                                </a:lnTo>
                                <a:lnTo>
                                  <a:pt x="2790" y="8752"/>
                                </a:lnTo>
                                <a:lnTo>
                                  <a:pt x="2790" y="8732"/>
                                </a:lnTo>
                                <a:lnTo>
                                  <a:pt x="2789" y="8712"/>
                                </a:lnTo>
                                <a:lnTo>
                                  <a:pt x="2787" y="8692"/>
                                </a:lnTo>
                                <a:lnTo>
                                  <a:pt x="2785" y="8672"/>
                                </a:lnTo>
                                <a:lnTo>
                                  <a:pt x="2783" y="8652"/>
                                </a:lnTo>
                                <a:lnTo>
                                  <a:pt x="2780" y="8633"/>
                                </a:lnTo>
                                <a:lnTo>
                                  <a:pt x="2775" y="8613"/>
                                </a:lnTo>
                                <a:lnTo>
                                  <a:pt x="2771" y="8592"/>
                                </a:lnTo>
                                <a:lnTo>
                                  <a:pt x="2765" y="8573"/>
                                </a:lnTo>
                                <a:lnTo>
                                  <a:pt x="2759" y="8554"/>
                                </a:lnTo>
                                <a:lnTo>
                                  <a:pt x="2753" y="8535"/>
                                </a:lnTo>
                                <a:lnTo>
                                  <a:pt x="2746" y="8516"/>
                                </a:lnTo>
                                <a:lnTo>
                                  <a:pt x="2738" y="8498"/>
                                </a:lnTo>
                                <a:lnTo>
                                  <a:pt x="2729" y="8479"/>
                                </a:lnTo>
                                <a:lnTo>
                                  <a:pt x="2720" y="8461"/>
                                </a:lnTo>
                                <a:lnTo>
                                  <a:pt x="2711" y="8444"/>
                                </a:lnTo>
                                <a:lnTo>
                                  <a:pt x="2701" y="8427"/>
                                </a:lnTo>
                                <a:lnTo>
                                  <a:pt x="2690" y="8410"/>
                                </a:lnTo>
                                <a:lnTo>
                                  <a:pt x="2680" y="8393"/>
                                </a:lnTo>
                                <a:lnTo>
                                  <a:pt x="2668" y="8377"/>
                                </a:lnTo>
                                <a:lnTo>
                                  <a:pt x="2656" y="8362"/>
                                </a:lnTo>
                                <a:lnTo>
                                  <a:pt x="2643" y="8347"/>
                                </a:lnTo>
                                <a:lnTo>
                                  <a:pt x="2631" y="8331"/>
                                </a:lnTo>
                                <a:lnTo>
                                  <a:pt x="2617" y="8318"/>
                                </a:lnTo>
                                <a:lnTo>
                                  <a:pt x="2603" y="8303"/>
                                </a:lnTo>
                                <a:lnTo>
                                  <a:pt x="2589" y="8290"/>
                                </a:lnTo>
                                <a:lnTo>
                                  <a:pt x="2575" y="8278"/>
                                </a:lnTo>
                                <a:lnTo>
                                  <a:pt x="2559" y="8265"/>
                                </a:lnTo>
                                <a:lnTo>
                                  <a:pt x="2543" y="8254"/>
                                </a:lnTo>
                                <a:lnTo>
                                  <a:pt x="2528" y="8243"/>
                                </a:lnTo>
                                <a:lnTo>
                                  <a:pt x="2512" y="8233"/>
                                </a:lnTo>
                                <a:lnTo>
                                  <a:pt x="2495" y="8223"/>
                                </a:lnTo>
                                <a:lnTo>
                                  <a:pt x="2479" y="8214"/>
                                </a:lnTo>
                                <a:lnTo>
                                  <a:pt x="2462" y="8206"/>
                                </a:lnTo>
                                <a:lnTo>
                                  <a:pt x="2444" y="8198"/>
                                </a:lnTo>
                                <a:lnTo>
                                  <a:pt x="2458" y="8146"/>
                                </a:lnTo>
                                <a:lnTo>
                                  <a:pt x="2474" y="8096"/>
                                </a:lnTo>
                                <a:lnTo>
                                  <a:pt x="2491" y="8046"/>
                                </a:lnTo>
                                <a:lnTo>
                                  <a:pt x="2510" y="7997"/>
                                </a:lnTo>
                                <a:lnTo>
                                  <a:pt x="2529" y="7949"/>
                                </a:lnTo>
                                <a:lnTo>
                                  <a:pt x="2551" y="7903"/>
                                </a:lnTo>
                                <a:lnTo>
                                  <a:pt x="2574" y="7857"/>
                                </a:lnTo>
                                <a:lnTo>
                                  <a:pt x="2598" y="7814"/>
                                </a:lnTo>
                                <a:lnTo>
                                  <a:pt x="2624" y="7771"/>
                                </a:lnTo>
                                <a:lnTo>
                                  <a:pt x="2651" y="7728"/>
                                </a:lnTo>
                                <a:lnTo>
                                  <a:pt x="2680" y="7688"/>
                                </a:lnTo>
                                <a:lnTo>
                                  <a:pt x="2709" y="7650"/>
                                </a:lnTo>
                                <a:lnTo>
                                  <a:pt x="2740" y="7612"/>
                                </a:lnTo>
                                <a:lnTo>
                                  <a:pt x="2774" y="7576"/>
                                </a:lnTo>
                                <a:lnTo>
                                  <a:pt x="2808" y="7541"/>
                                </a:lnTo>
                                <a:lnTo>
                                  <a:pt x="2843" y="7508"/>
                                </a:lnTo>
                                <a:lnTo>
                                  <a:pt x="2880" y="7476"/>
                                </a:lnTo>
                                <a:lnTo>
                                  <a:pt x="2918" y="7446"/>
                                </a:lnTo>
                                <a:lnTo>
                                  <a:pt x="2958" y="7418"/>
                                </a:lnTo>
                                <a:lnTo>
                                  <a:pt x="2999" y="7391"/>
                                </a:lnTo>
                                <a:lnTo>
                                  <a:pt x="3041" y="7367"/>
                                </a:lnTo>
                                <a:lnTo>
                                  <a:pt x="3085" y="7343"/>
                                </a:lnTo>
                                <a:lnTo>
                                  <a:pt x="3130" y="7322"/>
                                </a:lnTo>
                                <a:lnTo>
                                  <a:pt x="3177" y="7302"/>
                                </a:lnTo>
                                <a:lnTo>
                                  <a:pt x="3224" y="7284"/>
                                </a:lnTo>
                                <a:lnTo>
                                  <a:pt x="3273" y="7268"/>
                                </a:lnTo>
                                <a:lnTo>
                                  <a:pt x="3324" y="7253"/>
                                </a:lnTo>
                                <a:lnTo>
                                  <a:pt x="3375" y="7241"/>
                                </a:lnTo>
                                <a:lnTo>
                                  <a:pt x="3428" y="7231"/>
                                </a:lnTo>
                                <a:lnTo>
                                  <a:pt x="3482" y="7223"/>
                                </a:lnTo>
                                <a:lnTo>
                                  <a:pt x="3537" y="7218"/>
                                </a:lnTo>
                                <a:lnTo>
                                  <a:pt x="3594" y="7213"/>
                                </a:lnTo>
                                <a:close/>
                                <a:moveTo>
                                  <a:pt x="2545" y="9132"/>
                                </a:moveTo>
                                <a:lnTo>
                                  <a:pt x="2531" y="9103"/>
                                </a:lnTo>
                                <a:lnTo>
                                  <a:pt x="2518" y="9073"/>
                                </a:lnTo>
                                <a:lnTo>
                                  <a:pt x="2504" y="9042"/>
                                </a:lnTo>
                                <a:lnTo>
                                  <a:pt x="2493" y="9010"/>
                                </a:lnTo>
                                <a:lnTo>
                                  <a:pt x="2481" y="8978"/>
                                </a:lnTo>
                                <a:lnTo>
                                  <a:pt x="2471" y="8945"/>
                                </a:lnTo>
                                <a:lnTo>
                                  <a:pt x="2461" y="8912"/>
                                </a:lnTo>
                                <a:lnTo>
                                  <a:pt x="2451" y="8878"/>
                                </a:lnTo>
                                <a:lnTo>
                                  <a:pt x="2442" y="8846"/>
                                </a:lnTo>
                                <a:lnTo>
                                  <a:pt x="2434" y="8812"/>
                                </a:lnTo>
                                <a:lnTo>
                                  <a:pt x="2427" y="8780"/>
                                </a:lnTo>
                                <a:lnTo>
                                  <a:pt x="2421" y="8747"/>
                                </a:lnTo>
                                <a:lnTo>
                                  <a:pt x="2416" y="8715"/>
                                </a:lnTo>
                                <a:lnTo>
                                  <a:pt x="2411" y="8684"/>
                                </a:lnTo>
                                <a:lnTo>
                                  <a:pt x="2408" y="8654"/>
                                </a:lnTo>
                                <a:lnTo>
                                  <a:pt x="2406" y="8625"/>
                                </a:lnTo>
                                <a:lnTo>
                                  <a:pt x="2402" y="8570"/>
                                </a:lnTo>
                                <a:lnTo>
                                  <a:pt x="2402" y="8521"/>
                                </a:lnTo>
                                <a:lnTo>
                                  <a:pt x="2404" y="8475"/>
                                </a:lnTo>
                                <a:lnTo>
                                  <a:pt x="2406" y="8432"/>
                                </a:lnTo>
                                <a:lnTo>
                                  <a:pt x="2410" y="8391"/>
                                </a:lnTo>
                                <a:lnTo>
                                  <a:pt x="2416" y="8351"/>
                                </a:lnTo>
                                <a:lnTo>
                                  <a:pt x="2421" y="8311"/>
                                </a:lnTo>
                                <a:lnTo>
                                  <a:pt x="2429" y="8270"/>
                                </a:lnTo>
                                <a:lnTo>
                                  <a:pt x="2444" y="8276"/>
                                </a:lnTo>
                                <a:lnTo>
                                  <a:pt x="2458" y="8284"/>
                                </a:lnTo>
                                <a:lnTo>
                                  <a:pt x="2473" y="8292"/>
                                </a:lnTo>
                                <a:lnTo>
                                  <a:pt x="2487" y="8300"/>
                                </a:lnTo>
                                <a:lnTo>
                                  <a:pt x="2501" y="8310"/>
                                </a:lnTo>
                                <a:lnTo>
                                  <a:pt x="2514" y="8319"/>
                                </a:lnTo>
                                <a:lnTo>
                                  <a:pt x="2528" y="8329"/>
                                </a:lnTo>
                                <a:lnTo>
                                  <a:pt x="2540" y="8340"/>
                                </a:lnTo>
                                <a:lnTo>
                                  <a:pt x="2565" y="8363"/>
                                </a:lnTo>
                                <a:lnTo>
                                  <a:pt x="2588" y="8387"/>
                                </a:lnTo>
                                <a:lnTo>
                                  <a:pt x="2609" y="8413"/>
                                </a:lnTo>
                                <a:lnTo>
                                  <a:pt x="2630" y="8441"/>
                                </a:lnTo>
                                <a:lnTo>
                                  <a:pt x="2648" y="8470"/>
                                </a:lnTo>
                                <a:lnTo>
                                  <a:pt x="2664" y="8501"/>
                                </a:lnTo>
                                <a:lnTo>
                                  <a:pt x="2679" y="8532"/>
                                </a:lnTo>
                                <a:lnTo>
                                  <a:pt x="2692" y="8563"/>
                                </a:lnTo>
                                <a:lnTo>
                                  <a:pt x="2702" y="8597"/>
                                </a:lnTo>
                                <a:lnTo>
                                  <a:pt x="2711" y="8630"/>
                                </a:lnTo>
                                <a:lnTo>
                                  <a:pt x="2715" y="8647"/>
                                </a:lnTo>
                                <a:lnTo>
                                  <a:pt x="2717" y="8664"/>
                                </a:lnTo>
                                <a:lnTo>
                                  <a:pt x="2719" y="8682"/>
                                </a:lnTo>
                                <a:lnTo>
                                  <a:pt x="2721" y="8699"/>
                                </a:lnTo>
                                <a:lnTo>
                                  <a:pt x="2722" y="8734"/>
                                </a:lnTo>
                                <a:lnTo>
                                  <a:pt x="2722" y="8766"/>
                                </a:lnTo>
                                <a:lnTo>
                                  <a:pt x="2720" y="8799"/>
                                </a:lnTo>
                                <a:lnTo>
                                  <a:pt x="2717" y="8831"/>
                                </a:lnTo>
                                <a:lnTo>
                                  <a:pt x="2711" y="8861"/>
                                </a:lnTo>
                                <a:lnTo>
                                  <a:pt x="2703" y="8892"/>
                                </a:lnTo>
                                <a:lnTo>
                                  <a:pt x="2695" y="8920"/>
                                </a:lnTo>
                                <a:lnTo>
                                  <a:pt x="2683" y="8948"/>
                                </a:lnTo>
                                <a:lnTo>
                                  <a:pt x="2671" y="8974"/>
                                </a:lnTo>
                                <a:lnTo>
                                  <a:pt x="2658" y="9000"/>
                                </a:lnTo>
                                <a:lnTo>
                                  <a:pt x="2642" y="9025"/>
                                </a:lnTo>
                                <a:lnTo>
                                  <a:pt x="2625" y="9048"/>
                                </a:lnTo>
                                <a:lnTo>
                                  <a:pt x="2607" y="9072"/>
                                </a:lnTo>
                                <a:lnTo>
                                  <a:pt x="2587" y="9093"/>
                                </a:lnTo>
                                <a:lnTo>
                                  <a:pt x="2567" y="9113"/>
                                </a:lnTo>
                                <a:lnTo>
                                  <a:pt x="2545" y="9132"/>
                                </a:lnTo>
                                <a:close/>
                                <a:moveTo>
                                  <a:pt x="342" y="7517"/>
                                </a:moveTo>
                                <a:lnTo>
                                  <a:pt x="360" y="7518"/>
                                </a:lnTo>
                                <a:lnTo>
                                  <a:pt x="377" y="7521"/>
                                </a:lnTo>
                                <a:lnTo>
                                  <a:pt x="393" y="7525"/>
                                </a:lnTo>
                                <a:lnTo>
                                  <a:pt x="410" y="7529"/>
                                </a:lnTo>
                                <a:lnTo>
                                  <a:pt x="426" y="7535"/>
                                </a:lnTo>
                                <a:lnTo>
                                  <a:pt x="441" y="7541"/>
                                </a:lnTo>
                                <a:lnTo>
                                  <a:pt x="457" y="7549"/>
                                </a:lnTo>
                                <a:lnTo>
                                  <a:pt x="473" y="7557"/>
                                </a:lnTo>
                                <a:lnTo>
                                  <a:pt x="487" y="7566"/>
                                </a:lnTo>
                                <a:lnTo>
                                  <a:pt x="502" y="7576"/>
                                </a:lnTo>
                                <a:lnTo>
                                  <a:pt x="515" y="7587"/>
                                </a:lnTo>
                                <a:lnTo>
                                  <a:pt x="529" y="7599"/>
                                </a:lnTo>
                                <a:lnTo>
                                  <a:pt x="542" y="7611"/>
                                </a:lnTo>
                                <a:lnTo>
                                  <a:pt x="554" y="7624"/>
                                </a:lnTo>
                                <a:lnTo>
                                  <a:pt x="567" y="7638"/>
                                </a:lnTo>
                                <a:lnTo>
                                  <a:pt x="579" y="7652"/>
                                </a:lnTo>
                                <a:lnTo>
                                  <a:pt x="589" y="7667"/>
                                </a:lnTo>
                                <a:lnTo>
                                  <a:pt x="600" y="7683"/>
                                </a:lnTo>
                                <a:lnTo>
                                  <a:pt x="610" y="7698"/>
                                </a:lnTo>
                                <a:lnTo>
                                  <a:pt x="619" y="7715"/>
                                </a:lnTo>
                                <a:lnTo>
                                  <a:pt x="628" y="7732"/>
                                </a:lnTo>
                                <a:lnTo>
                                  <a:pt x="636" y="7750"/>
                                </a:lnTo>
                                <a:lnTo>
                                  <a:pt x="643" y="7768"/>
                                </a:lnTo>
                                <a:lnTo>
                                  <a:pt x="650" y="7787"/>
                                </a:lnTo>
                                <a:lnTo>
                                  <a:pt x="656" y="7806"/>
                                </a:lnTo>
                                <a:lnTo>
                                  <a:pt x="661" y="7825"/>
                                </a:lnTo>
                                <a:lnTo>
                                  <a:pt x="665" y="7844"/>
                                </a:lnTo>
                                <a:lnTo>
                                  <a:pt x="670" y="7864"/>
                                </a:lnTo>
                                <a:lnTo>
                                  <a:pt x="672" y="7884"/>
                                </a:lnTo>
                                <a:lnTo>
                                  <a:pt x="674" y="7906"/>
                                </a:lnTo>
                                <a:lnTo>
                                  <a:pt x="676" y="7926"/>
                                </a:lnTo>
                                <a:lnTo>
                                  <a:pt x="676" y="7947"/>
                                </a:lnTo>
                                <a:lnTo>
                                  <a:pt x="676" y="7968"/>
                                </a:lnTo>
                                <a:lnTo>
                                  <a:pt x="675" y="7988"/>
                                </a:lnTo>
                                <a:lnTo>
                                  <a:pt x="673" y="8009"/>
                                </a:lnTo>
                                <a:lnTo>
                                  <a:pt x="670" y="8029"/>
                                </a:lnTo>
                                <a:lnTo>
                                  <a:pt x="666" y="8049"/>
                                </a:lnTo>
                                <a:lnTo>
                                  <a:pt x="662" y="8068"/>
                                </a:lnTo>
                                <a:lnTo>
                                  <a:pt x="657" y="8087"/>
                                </a:lnTo>
                                <a:lnTo>
                                  <a:pt x="651" y="8105"/>
                                </a:lnTo>
                                <a:lnTo>
                                  <a:pt x="644" y="8123"/>
                                </a:lnTo>
                                <a:lnTo>
                                  <a:pt x="637" y="8140"/>
                                </a:lnTo>
                                <a:lnTo>
                                  <a:pt x="629" y="8157"/>
                                </a:lnTo>
                                <a:lnTo>
                                  <a:pt x="621" y="8173"/>
                                </a:lnTo>
                                <a:lnTo>
                                  <a:pt x="612" y="8189"/>
                                </a:lnTo>
                                <a:lnTo>
                                  <a:pt x="602" y="8204"/>
                                </a:lnTo>
                                <a:lnTo>
                                  <a:pt x="591" y="8218"/>
                                </a:lnTo>
                                <a:lnTo>
                                  <a:pt x="580" y="8233"/>
                                </a:lnTo>
                                <a:lnTo>
                                  <a:pt x="569" y="8245"/>
                                </a:lnTo>
                                <a:lnTo>
                                  <a:pt x="557" y="8257"/>
                                </a:lnTo>
                                <a:lnTo>
                                  <a:pt x="544" y="8270"/>
                                </a:lnTo>
                                <a:lnTo>
                                  <a:pt x="531" y="8281"/>
                                </a:lnTo>
                                <a:lnTo>
                                  <a:pt x="518" y="8291"/>
                                </a:lnTo>
                                <a:lnTo>
                                  <a:pt x="503" y="8300"/>
                                </a:lnTo>
                                <a:lnTo>
                                  <a:pt x="490" y="8309"/>
                                </a:lnTo>
                                <a:lnTo>
                                  <a:pt x="474" y="8316"/>
                                </a:lnTo>
                                <a:lnTo>
                                  <a:pt x="459" y="8322"/>
                                </a:lnTo>
                                <a:lnTo>
                                  <a:pt x="444" y="8329"/>
                                </a:lnTo>
                                <a:lnTo>
                                  <a:pt x="427" y="8334"/>
                                </a:lnTo>
                                <a:lnTo>
                                  <a:pt x="411" y="8337"/>
                                </a:lnTo>
                                <a:lnTo>
                                  <a:pt x="394" y="8340"/>
                                </a:lnTo>
                                <a:lnTo>
                                  <a:pt x="378" y="8343"/>
                                </a:lnTo>
                                <a:lnTo>
                                  <a:pt x="360" y="8343"/>
                                </a:lnTo>
                                <a:lnTo>
                                  <a:pt x="343" y="8343"/>
                                </a:lnTo>
                                <a:lnTo>
                                  <a:pt x="325" y="8341"/>
                                </a:lnTo>
                                <a:lnTo>
                                  <a:pt x="308" y="8339"/>
                                </a:lnTo>
                                <a:lnTo>
                                  <a:pt x="290" y="8336"/>
                                </a:lnTo>
                                <a:lnTo>
                                  <a:pt x="274" y="8331"/>
                                </a:lnTo>
                                <a:lnTo>
                                  <a:pt x="257" y="8326"/>
                                </a:lnTo>
                                <a:lnTo>
                                  <a:pt x="241" y="8319"/>
                                </a:lnTo>
                                <a:lnTo>
                                  <a:pt x="225" y="8311"/>
                                </a:lnTo>
                                <a:lnTo>
                                  <a:pt x="210" y="8303"/>
                                </a:lnTo>
                                <a:lnTo>
                                  <a:pt x="194" y="8294"/>
                                </a:lnTo>
                                <a:lnTo>
                                  <a:pt x="180" y="8284"/>
                                </a:lnTo>
                                <a:lnTo>
                                  <a:pt x="165" y="8273"/>
                                </a:lnTo>
                                <a:lnTo>
                                  <a:pt x="152" y="8262"/>
                                </a:lnTo>
                                <a:lnTo>
                                  <a:pt x="138" y="8250"/>
                                </a:lnTo>
                                <a:lnTo>
                                  <a:pt x="125" y="8236"/>
                                </a:lnTo>
                                <a:lnTo>
                                  <a:pt x="112" y="8223"/>
                                </a:lnTo>
                                <a:lnTo>
                                  <a:pt x="100" y="8208"/>
                                </a:lnTo>
                                <a:lnTo>
                                  <a:pt x="89" y="8192"/>
                                </a:lnTo>
                                <a:lnTo>
                                  <a:pt x="79" y="8177"/>
                                </a:lnTo>
                                <a:lnTo>
                                  <a:pt x="68" y="8160"/>
                                </a:lnTo>
                                <a:lnTo>
                                  <a:pt x="59" y="8143"/>
                                </a:lnTo>
                                <a:lnTo>
                                  <a:pt x="50" y="8126"/>
                                </a:lnTo>
                                <a:lnTo>
                                  <a:pt x="42" y="8107"/>
                                </a:lnTo>
                                <a:lnTo>
                                  <a:pt x="34" y="8089"/>
                                </a:lnTo>
                                <a:lnTo>
                                  <a:pt x="27" y="8070"/>
                                </a:lnTo>
                                <a:lnTo>
                                  <a:pt x="21" y="8051"/>
                                </a:lnTo>
                                <a:lnTo>
                                  <a:pt x="15" y="8031"/>
                                </a:lnTo>
                                <a:lnTo>
                                  <a:pt x="11" y="8011"/>
                                </a:lnTo>
                                <a:lnTo>
                                  <a:pt x="7" y="7991"/>
                                </a:lnTo>
                                <a:lnTo>
                                  <a:pt x="4" y="7971"/>
                                </a:lnTo>
                                <a:lnTo>
                                  <a:pt x="2" y="7949"/>
                                </a:lnTo>
                                <a:lnTo>
                                  <a:pt x="0" y="7928"/>
                                </a:lnTo>
                                <a:lnTo>
                                  <a:pt x="0" y="7907"/>
                                </a:lnTo>
                                <a:lnTo>
                                  <a:pt x="2" y="7885"/>
                                </a:lnTo>
                                <a:lnTo>
                                  <a:pt x="3" y="7864"/>
                                </a:lnTo>
                                <a:lnTo>
                                  <a:pt x="5" y="7843"/>
                                </a:lnTo>
                                <a:lnTo>
                                  <a:pt x="8" y="7823"/>
                                </a:lnTo>
                                <a:lnTo>
                                  <a:pt x="12" y="7804"/>
                                </a:lnTo>
                                <a:lnTo>
                                  <a:pt x="17" y="7783"/>
                                </a:lnTo>
                                <a:lnTo>
                                  <a:pt x="22" y="7765"/>
                                </a:lnTo>
                                <a:lnTo>
                                  <a:pt x="28" y="7746"/>
                                </a:lnTo>
                                <a:lnTo>
                                  <a:pt x="35" y="7728"/>
                                </a:lnTo>
                                <a:lnTo>
                                  <a:pt x="43" y="7712"/>
                                </a:lnTo>
                                <a:lnTo>
                                  <a:pt x="51" y="7695"/>
                                </a:lnTo>
                                <a:lnTo>
                                  <a:pt x="60" y="7679"/>
                                </a:lnTo>
                                <a:lnTo>
                                  <a:pt x="70" y="7663"/>
                                </a:lnTo>
                                <a:lnTo>
                                  <a:pt x="80" y="7648"/>
                                </a:lnTo>
                                <a:lnTo>
                                  <a:pt x="91" y="7634"/>
                                </a:lnTo>
                                <a:lnTo>
                                  <a:pt x="102" y="7621"/>
                                </a:lnTo>
                                <a:lnTo>
                                  <a:pt x="115" y="7607"/>
                                </a:lnTo>
                                <a:lnTo>
                                  <a:pt x="127" y="7595"/>
                                </a:lnTo>
                                <a:lnTo>
                                  <a:pt x="139" y="7584"/>
                                </a:lnTo>
                                <a:lnTo>
                                  <a:pt x="153" y="7574"/>
                                </a:lnTo>
                                <a:lnTo>
                                  <a:pt x="166" y="7564"/>
                                </a:lnTo>
                                <a:lnTo>
                                  <a:pt x="181" y="7555"/>
                                </a:lnTo>
                                <a:lnTo>
                                  <a:pt x="195" y="7547"/>
                                </a:lnTo>
                                <a:lnTo>
                                  <a:pt x="211" y="7540"/>
                                </a:lnTo>
                                <a:lnTo>
                                  <a:pt x="225" y="7534"/>
                                </a:lnTo>
                                <a:lnTo>
                                  <a:pt x="242" y="7528"/>
                                </a:lnTo>
                                <a:lnTo>
                                  <a:pt x="258" y="7523"/>
                                </a:lnTo>
                                <a:lnTo>
                                  <a:pt x="274" y="7520"/>
                                </a:lnTo>
                                <a:lnTo>
                                  <a:pt x="290" y="7518"/>
                                </a:lnTo>
                                <a:lnTo>
                                  <a:pt x="307" y="7516"/>
                                </a:lnTo>
                                <a:lnTo>
                                  <a:pt x="325" y="7516"/>
                                </a:lnTo>
                                <a:lnTo>
                                  <a:pt x="342" y="7517"/>
                                </a:lnTo>
                                <a:close/>
                                <a:moveTo>
                                  <a:pt x="342" y="7568"/>
                                </a:moveTo>
                                <a:lnTo>
                                  <a:pt x="356" y="7569"/>
                                </a:lnTo>
                                <a:lnTo>
                                  <a:pt x="372" y="7572"/>
                                </a:lnTo>
                                <a:lnTo>
                                  <a:pt x="387" y="7575"/>
                                </a:lnTo>
                                <a:lnTo>
                                  <a:pt x="401" y="7579"/>
                                </a:lnTo>
                                <a:lnTo>
                                  <a:pt x="415" y="7584"/>
                                </a:lnTo>
                                <a:lnTo>
                                  <a:pt x="429" y="7590"/>
                                </a:lnTo>
                                <a:lnTo>
                                  <a:pt x="443" y="7596"/>
                                </a:lnTo>
                                <a:lnTo>
                                  <a:pt x="456" y="7603"/>
                                </a:lnTo>
                                <a:lnTo>
                                  <a:pt x="468" y="7612"/>
                                </a:lnTo>
                                <a:lnTo>
                                  <a:pt x="481" y="7620"/>
                                </a:lnTo>
                                <a:lnTo>
                                  <a:pt x="493" y="7630"/>
                                </a:lnTo>
                                <a:lnTo>
                                  <a:pt x="505" y="7640"/>
                                </a:lnTo>
                                <a:lnTo>
                                  <a:pt x="516" y="7650"/>
                                </a:lnTo>
                                <a:lnTo>
                                  <a:pt x="528" y="7661"/>
                                </a:lnTo>
                                <a:lnTo>
                                  <a:pt x="538" y="7674"/>
                                </a:lnTo>
                                <a:lnTo>
                                  <a:pt x="548" y="7686"/>
                                </a:lnTo>
                                <a:lnTo>
                                  <a:pt x="558" y="7698"/>
                                </a:lnTo>
                                <a:lnTo>
                                  <a:pt x="567" y="7712"/>
                                </a:lnTo>
                                <a:lnTo>
                                  <a:pt x="576" y="7726"/>
                                </a:lnTo>
                                <a:lnTo>
                                  <a:pt x="584" y="7741"/>
                                </a:lnTo>
                                <a:lnTo>
                                  <a:pt x="591" y="7755"/>
                                </a:lnTo>
                                <a:lnTo>
                                  <a:pt x="598" y="7771"/>
                                </a:lnTo>
                                <a:lnTo>
                                  <a:pt x="605" y="7787"/>
                                </a:lnTo>
                                <a:lnTo>
                                  <a:pt x="610" y="7802"/>
                                </a:lnTo>
                                <a:lnTo>
                                  <a:pt x="616" y="7819"/>
                                </a:lnTo>
                                <a:lnTo>
                                  <a:pt x="621" y="7836"/>
                                </a:lnTo>
                                <a:lnTo>
                                  <a:pt x="624" y="7853"/>
                                </a:lnTo>
                                <a:lnTo>
                                  <a:pt x="627" y="7871"/>
                                </a:lnTo>
                                <a:lnTo>
                                  <a:pt x="629" y="7888"/>
                                </a:lnTo>
                                <a:lnTo>
                                  <a:pt x="632" y="7906"/>
                                </a:lnTo>
                                <a:lnTo>
                                  <a:pt x="633" y="7925"/>
                                </a:lnTo>
                                <a:lnTo>
                                  <a:pt x="634" y="7942"/>
                                </a:lnTo>
                                <a:lnTo>
                                  <a:pt x="633" y="7960"/>
                                </a:lnTo>
                                <a:lnTo>
                                  <a:pt x="632" y="7978"/>
                                </a:lnTo>
                                <a:lnTo>
                                  <a:pt x="631" y="7996"/>
                                </a:lnTo>
                                <a:lnTo>
                                  <a:pt x="627" y="8014"/>
                                </a:lnTo>
                                <a:lnTo>
                                  <a:pt x="625" y="8031"/>
                                </a:lnTo>
                                <a:lnTo>
                                  <a:pt x="621" y="8048"/>
                                </a:lnTo>
                                <a:lnTo>
                                  <a:pt x="616" y="8065"/>
                                </a:lnTo>
                                <a:lnTo>
                                  <a:pt x="612" y="8080"/>
                                </a:lnTo>
                                <a:lnTo>
                                  <a:pt x="605" y="8096"/>
                                </a:lnTo>
                                <a:lnTo>
                                  <a:pt x="599" y="8112"/>
                                </a:lnTo>
                                <a:lnTo>
                                  <a:pt x="593" y="8126"/>
                                </a:lnTo>
                                <a:lnTo>
                                  <a:pt x="585" y="8141"/>
                                </a:lnTo>
                                <a:lnTo>
                                  <a:pt x="577" y="8154"/>
                                </a:lnTo>
                                <a:lnTo>
                                  <a:pt x="568" y="8168"/>
                                </a:lnTo>
                                <a:lnTo>
                                  <a:pt x="559" y="8180"/>
                                </a:lnTo>
                                <a:lnTo>
                                  <a:pt x="549" y="8192"/>
                                </a:lnTo>
                                <a:lnTo>
                                  <a:pt x="539" y="8204"/>
                                </a:lnTo>
                                <a:lnTo>
                                  <a:pt x="529" y="8215"/>
                                </a:lnTo>
                                <a:lnTo>
                                  <a:pt x="518" y="8225"/>
                                </a:lnTo>
                                <a:lnTo>
                                  <a:pt x="506" y="8234"/>
                                </a:lnTo>
                                <a:lnTo>
                                  <a:pt x="494" y="8243"/>
                                </a:lnTo>
                                <a:lnTo>
                                  <a:pt x="482" y="8251"/>
                                </a:lnTo>
                                <a:lnTo>
                                  <a:pt x="469" y="8258"/>
                                </a:lnTo>
                                <a:lnTo>
                                  <a:pt x="456" y="8265"/>
                                </a:lnTo>
                                <a:lnTo>
                                  <a:pt x="443" y="8271"/>
                                </a:lnTo>
                                <a:lnTo>
                                  <a:pt x="429" y="8276"/>
                                </a:lnTo>
                                <a:lnTo>
                                  <a:pt x="416" y="8281"/>
                                </a:lnTo>
                                <a:lnTo>
                                  <a:pt x="401" y="8284"/>
                                </a:lnTo>
                                <a:lnTo>
                                  <a:pt x="387" y="8286"/>
                                </a:lnTo>
                                <a:lnTo>
                                  <a:pt x="372" y="8288"/>
                                </a:lnTo>
                                <a:lnTo>
                                  <a:pt x="356" y="8289"/>
                                </a:lnTo>
                                <a:lnTo>
                                  <a:pt x="342" y="8289"/>
                                </a:lnTo>
                                <a:lnTo>
                                  <a:pt x="326" y="8288"/>
                                </a:lnTo>
                                <a:lnTo>
                                  <a:pt x="310" y="8285"/>
                                </a:lnTo>
                                <a:lnTo>
                                  <a:pt x="296" y="8282"/>
                                </a:lnTo>
                                <a:lnTo>
                                  <a:pt x="281" y="8279"/>
                                </a:lnTo>
                                <a:lnTo>
                                  <a:pt x="267" y="8274"/>
                                </a:lnTo>
                                <a:lnTo>
                                  <a:pt x="253" y="8269"/>
                                </a:lnTo>
                                <a:lnTo>
                                  <a:pt x="239" y="8262"/>
                                </a:lnTo>
                                <a:lnTo>
                                  <a:pt x="225" y="8254"/>
                                </a:lnTo>
                                <a:lnTo>
                                  <a:pt x="212" y="8246"/>
                                </a:lnTo>
                                <a:lnTo>
                                  <a:pt x="200" y="8238"/>
                                </a:lnTo>
                                <a:lnTo>
                                  <a:pt x="187" y="8228"/>
                                </a:lnTo>
                                <a:lnTo>
                                  <a:pt x="175" y="8218"/>
                                </a:lnTo>
                                <a:lnTo>
                                  <a:pt x="163" y="8208"/>
                                </a:lnTo>
                                <a:lnTo>
                                  <a:pt x="152" y="8196"/>
                                </a:lnTo>
                                <a:lnTo>
                                  <a:pt x="140" y="8185"/>
                                </a:lnTo>
                                <a:lnTo>
                                  <a:pt x="130" y="8172"/>
                                </a:lnTo>
                                <a:lnTo>
                                  <a:pt x="120" y="8159"/>
                                </a:lnTo>
                                <a:lnTo>
                                  <a:pt x="111" y="8145"/>
                                </a:lnTo>
                                <a:lnTo>
                                  <a:pt x="102" y="8131"/>
                                </a:lnTo>
                                <a:lnTo>
                                  <a:pt x="94" y="8116"/>
                                </a:lnTo>
                                <a:lnTo>
                                  <a:pt x="87" y="8100"/>
                                </a:lnTo>
                                <a:lnTo>
                                  <a:pt x="79" y="8085"/>
                                </a:lnTo>
                                <a:lnTo>
                                  <a:pt x="72" y="8069"/>
                                </a:lnTo>
                                <a:lnTo>
                                  <a:pt x="66" y="8052"/>
                                </a:lnTo>
                                <a:lnTo>
                                  <a:pt x="61" y="8036"/>
                                </a:lnTo>
                                <a:lnTo>
                                  <a:pt x="56" y="8019"/>
                                </a:lnTo>
                                <a:lnTo>
                                  <a:pt x="53" y="8001"/>
                                </a:lnTo>
                                <a:lnTo>
                                  <a:pt x="50" y="7983"/>
                                </a:lnTo>
                                <a:lnTo>
                                  <a:pt x="46" y="7965"/>
                                </a:lnTo>
                                <a:lnTo>
                                  <a:pt x="45" y="7947"/>
                                </a:lnTo>
                                <a:lnTo>
                                  <a:pt x="44" y="7928"/>
                                </a:lnTo>
                                <a:lnTo>
                                  <a:pt x="44" y="7910"/>
                                </a:lnTo>
                                <a:lnTo>
                                  <a:pt x="44" y="7891"/>
                                </a:lnTo>
                                <a:lnTo>
                                  <a:pt x="45" y="7873"/>
                                </a:lnTo>
                                <a:lnTo>
                                  <a:pt x="47" y="7855"/>
                                </a:lnTo>
                                <a:lnTo>
                                  <a:pt x="50" y="7837"/>
                                </a:lnTo>
                                <a:lnTo>
                                  <a:pt x="53" y="7819"/>
                                </a:lnTo>
                                <a:lnTo>
                                  <a:pt x="58" y="7802"/>
                                </a:lnTo>
                                <a:lnTo>
                                  <a:pt x="62" y="7787"/>
                                </a:lnTo>
                                <a:lnTo>
                                  <a:pt x="68" y="7770"/>
                                </a:lnTo>
                                <a:lnTo>
                                  <a:pt x="74" y="7754"/>
                                </a:lnTo>
                                <a:lnTo>
                                  <a:pt x="81" y="7740"/>
                                </a:lnTo>
                                <a:lnTo>
                                  <a:pt x="88" y="7725"/>
                                </a:lnTo>
                                <a:lnTo>
                                  <a:pt x="96" y="7711"/>
                                </a:lnTo>
                                <a:lnTo>
                                  <a:pt x="103" y="7697"/>
                                </a:lnTo>
                                <a:lnTo>
                                  <a:pt x="112" y="7684"/>
                                </a:lnTo>
                                <a:lnTo>
                                  <a:pt x="122" y="7671"/>
                                </a:lnTo>
                                <a:lnTo>
                                  <a:pt x="133" y="7660"/>
                                </a:lnTo>
                                <a:lnTo>
                                  <a:pt x="143" y="7649"/>
                                </a:lnTo>
                                <a:lnTo>
                                  <a:pt x="153" y="7638"/>
                                </a:lnTo>
                                <a:lnTo>
                                  <a:pt x="165" y="7628"/>
                                </a:lnTo>
                                <a:lnTo>
                                  <a:pt x="176" y="7619"/>
                                </a:lnTo>
                                <a:lnTo>
                                  <a:pt x="188" y="7610"/>
                                </a:lnTo>
                                <a:lnTo>
                                  <a:pt x="201" y="7602"/>
                                </a:lnTo>
                                <a:lnTo>
                                  <a:pt x="213" y="7595"/>
                                </a:lnTo>
                                <a:lnTo>
                                  <a:pt x="227" y="7588"/>
                                </a:lnTo>
                                <a:lnTo>
                                  <a:pt x="240" y="7583"/>
                                </a:lnTo>
                                <a:lnTo>
                                  <a:pt x="253" y="7578"/>
                                </a:lnTo>
                                <a:lnTo>
                                  <a:pt x="268" y="7575"/>
                                </a:lnTo>
                                <a:lnTo>
                                  <a:pt x="283" y="7572"/>
                                </a:lnTo>
                                <a:lnTo>
                                  <a:pt x="297" y="7569"/>
                                </a:lnTo>
                                <a:lnTo>
                                  <a:pt x="312" y="7568"/>
                                </a:lnTo>
                                <a:lnTo>
                                  <a:pt x="326" y="7567"/>
                                </a:lnTo>
                                <a:lnTo>
                                  <a:pt x="342" y="7568"/>
                                </a:lnTo>
                                <a:close/>
                                <a:moveTo>
                                  <a:pt x="2213" y="3766"/>
                                </a:moveTo>
                                <a:lnTo>
                                  <a:pt x="2254" y="3776"/>
                                </a:lnTo>
                                <a:lnTo>
                                  <a:pt x="2293" y="3788"/>
                                </a:lnTo>
                                <a:lnTo>
                                  <a:pt x="2332" y="3801"/>
                                </a:lnTo>
                                <a:lnTo>
                                  <a:pt x="2370" y="3817"/>
                                </a:lnTo>
                                <a:lnTo>
                                  <a:pt x="2407" y="3834"/>
                                </a:lnTo>
                                <a:lnTo>
                                  <a:pt x="2443" y="3853"/>
                                </a:lnTo>
                                <a:lnTo>
                                  <a:pt x="2477" y="3873"/>
                                </a:lnTo>
                                <a:lnTo>
                                  <a:pt x="2512" y="3895"/>
                                </a:lnTo>
                                <a:lnTo>
                                  <a:pt x="2545" y="3920"/>
                                </a:lnTo>
                                <a:lnTo>
                                  <a:pt x="2577" y="3945"/>
                                </a:lnTo>
                                <a:lnTo>
                                  <a:pt x="2607" y="3973"/>
                                </a:lnTo>
                                <a:lnTo>
                                  <a:pt x="2637" y="4001"/>
                                </a:lnTo>
                                <a:lnTo>
                                  <a:pt x="2665" y="4031"/>
                                </a:lnTo>
                                <a:lnTo>
                                  <a:pt x="2692" y="4061"/>
                                </a:lnTo>
                                <a:lnTo>
                                  <a:pt x="2718" y="4094"/>
                                </a:lnTo>
                                <a:lnTo>
                                  <a:pt x="2743" y="4127"/>
                                </a:lnTo>
                                <a:lnTo>
                                  <a:pt x="2766" y="4162"/>
                                </a:lnTo>
                                <a:lnTo>
                                  <a:pt x="2789" y="4198"/>
                                </a:lnTo>
                                <a:lnTo>
                                  <a:pt x="2809" y="4235"/>
                                </a:lnTo>
                                <a:lnTo>
                                  <a:pt x="2827" y="4273"/>
                                </a:lnTo>
                                <a:lnTo>
                                  <a:pt x="2844" y="4312"/>
                                </a:lnTo>
                                <a:lnTo>
                                  <a:pt x="2860" y="4351"/>
                                </a:lnTo>
                                <a:lnTo>
                                  <a:pt x="2875" y="4392"/>
                                </a:lnTo>
                                <a:lnTo>
                                  <a:pt x="2887" y="4433"/>
                                </a:lnTo>
                                <a:lnTo>
                                  <a:pt x="2897" y="4475"/>
                                </a:lnTo>
                                <a:lnTo>
                                  <a:pt x="2906" y="4517"/>
                                </a:lnTo>
                                <a:lnTo>
                                  <a:pt x="2914" y="4560"/>
                                </a:lnTo>
                                <a:lnTo>
                                  <a:pt x="2918" y="4603"/>
                                </a:lnTo>
                                <a:lnTo>
                                  <a:pt x="2922" y="4647"/>
                                </a:lnTo>
                                <a:lnTo>
                                  <a:pt x="2924" y="4692"/>
                                </a:lnTo>
                                <a:lnTo>
                                  <a:pt x="2924" y="4737"/>
                                </a:lnTo>
                                <a:lnTo>
                                  <a:pt x="2921" y="4782"/>
                                </a:lnTo>
                                <a:lnTo>
                                  <a:pt x="2917" y="4826"/>
                                </a:lnTo>
                                <a:lnTo>
                                  <a:pt x="2911" y="4870"/>
                                </a:lnTo>
                                <a:lnTo>
                                  <a:pt x="2903" y="4913"/>
                                </a:lnTo>
                                <a:lnTo>
                                  <a:pt x="2893" y="4955"/>
                                </a:lnTo>
                                <a:lnTo>
                                  <a:pt x="2880" y="4997"/>
                                </a:lnTo>
                                <a:lnTo>
                                  <a:pt x="2867" y="5037"/>
                                </a:lnTo>
                                <a:lnTo>
                                  <a:pt x="2852" y="5076"/>
                                </a:lnTo>
                                <a:lnTo>
                                  <a:pt x="2836" y="5115"/>
                                </a:lnTo>
                                <a:lnTo>
                                  <a:pt x="2817" y="5152"/>
                                </a:lnTo>
                                <a:lnTo>
                                  <a:pt x="2797" y="5188"/>
                                </a:lnTo>
                                <a:lnTo>
                                  <a:pt x="2776" y="5224"/>
                                </a:lnTo>
                                <a:lnTo>
                                  <a:pt x="2754" y="5258"/>
                                </a:lnTo>
                                <a:lnTo>
                                  <a:pt x="2729" y="5290"/>
                                </a:lnTo>
                                <a:lnTo>
                                  <a:pt x="2703" y="5321"/>
                                </a:lnTo>
                                <a:lnTo>
                                  <a:pt x="2678" y="5351"/>
                                </a:lnTo>
                                <a:lnTo>
                                  <a:pt x="2650" y="5379"/>
                                </a:lnTo>
                                <a:lnTo>
                                  <a:pt x="2621" y="5405"/>
                                </a:lnTo>
                                <a:lnTo>
                                  <a:pt x="2590" y="5430"/>
                                </a:lnTo>
                                <a:lnTo>
                                  <a:pt x="2559" y="5454"/>
                                </a:lnTo>
                                <a:lnTo>
                                  <a:pt x="2528" y="5475"/>
                                </a:lnTo>
                                <a:lnTo>
                                  <a:pt x="2494" y="5495"/>
                                </a:lnTo>
                                <a:lnTo>
                                  <a:pt x="2461" y="5513"/>
                                </a:lnTo>
                                <a:lnTo>
                                  <a:pt x="2425" y="5529"/>
                                </a:lnTo>
                                <a:lnTo>
                                  <a:pt x="2389" y="5544"/>
                                </a:lnTo>
                                <a:lnTo>
                                  <a:pt x="2353" y="5556"/>
                                </a:lnTo>
                                <a:lnTo>
                                  <a:pt x="2316" y="5566"/>
                                </a:lnTo>
                                <a:lnTo>
                                  <a:pt x="2278" y="5574"/>
                                </a:lnTo>
                                <a:lnTo>
                                  <a:pt x="2240" y="5579"/>
                                </a:lnTo>
                                <a:lnTo>
                                  <a:pt x="2201" y="5583"/>
                                </a:lnTo>
                                <a:lnTo>
                                  <a:pt x="2161" y="5585"/>
                                </a:lnTo>
                                <a:lnTo>
                                  <a:pt x="2121" y="5584"/>
                                </a:lnTo>
                                <a:lnTo>
                                  <a:pt x="2081" y="5580"/>
                                </a:lnTo>
                                <a:lnTo>
                                  <a:pt x="2041" y="5575"/>
                                </a:lnTo>
                                <a:lnTo>
                                  <a:pt x="2001" y="5567"/>
                                </a:lnTo>
                                <a:lnTo>
                                  <a:pt x="1961" y="5556"/>
                                </a:lnTo>
                                <a:lnTo>
                                  <a:pt x="1923" y="5544"/>
                                </a:lnTo>
                                <a:lnTo>
                                  <a:pt x="1886" y="5529"/>
                                </a:lnTo>
                                <a:lnTo>
                                  <a:pt x="1851" y="5511"/>
                                </a:lnTo>
                                <a:lnTo>
                                  <a:pt x="1815" y="5492"/>
                                </a:lnTo>
                                <a:lnTo>
                                  <a:pt x="1780" y="5471"/>
                                </a:lnTo>
                                <a:lnTo>
                                  <a:pt x="1747" y="5448"/>
                                </a:lnTo>
                                <a:lnTo>
                                  <a:pt x="1714" y="5422"/>
                                </a:lnTo>
                                <a:lnTo>
                                  <a:pt x="1683" y="5396"/>
                                </a:lnTo>
                                <a:lnTo>
                                  <a:pt x="1652" y="5368"/>
                                </a:lnTo>
                                <a:lnTo>
                                  <a:pt x="1623" y="5337"/>
                                </a:lnTo>
                                <a:lnTo>
                                  <a:pt x="1595" y="5305"/>
                                </a:lnTo>
                                <a:lnTo>
                                  <a:pt x="1569" y="5272"/>
                                </a:lnTo>
                                <a:lnTo>
                                  <a:pt x="1543" y="5236"/>
                                </a:lnTo>
                                <a:lnTo>
                                  <a:pt x="1519" y="5201"/>
                                </a:lnTo>
                                <a:lnTo>
                                  <a:pt x="1497" y="5164"/>
                                </a:lnTo>
                                <a:lnTo>
                                  <a:pt x="1476" y="5124"/>
                                </a:lnTo>
                                <a:lnTo>
                                  <a:pt x="1457" y="5084"/>
                                </a:lnTo>
                                <a:lnTo>
                                  <a:pt x="1439" y="5044"/>
                                </a:lnTo>
                                <a:lnTo>
                                  <a:pt x="1422" y="5001"/>
                                </a:lnTo>
                                <a:lnTo>
                                  <a:pt x="1407" y="4959"/>
                                </a:lnTo>
                                <a:lnTo>
                                  <a:pt x="1395" y="4914"/>
                                </a:lnTo>
                                <a:lnTo>
                                  <a:pt x="1384" y="4869"/>
                                </a:lnTo>
                                <a:lnTo>
                                  <a:pt x="1374" y="4824"/>
                                </a:lnTo>
                                <a:lnTo>
                                  <a:pt x="1366" y="4777"/>
                                </a:lnTo>
                                <a:lnTo>
                                  <a:pt x="1360" y="4730"/>
                                </a:lnTo>
                                <a:lnTo>
                                  <a:pt x="1357" y="4683"/>
                                </a:lnTo>
                                <a:lnTo>
                                  <a:pt x="1356" y="4635"/>
                                </a:lnTo>
                                <a:lnTo>
                                  <a:pt x="1356" y="4587"/>
                                </a:lnTo>
                                <a:lnTo>
                                  <a:pt x="1358" y="4537"/>
                                </a:lnTo>
                                <a:lnTo>
                                  <a:pt x="1363" y="4489"/>
                                </a:lnTo>
                                <a:lnTo>
                                  <a:pt x="1369" y="4442"/>
                                </a:lnTo>
                                <a:lnTo>
                                  <a:pt x="1377" y="4396"/>
                                </a:lnTo>
                                <a:lnTo>
                                  <a:pt x="1388" y="4351"/>
                                </a:lnTo>
                                <a:lnTo>
                                  <a:pt x="1400" y="4308"/>
                                </a:lnTo>
                                <a:lnTo>
                                  <a:pt x="1414" y="4265"/>
                                </a:lnTo>
                                <a:lnTo>
                                  <a:pt x="1430" y="4225"/>
                                </a:lnTo>
                                <a:lnTo>
                                  <a:pt x="1447" y="4184"/>
                                </a:lnTo>
                                <a:lnTo>
                                  <a:pt x="1466" y="4146"/>
                                </a:lnTo>
                                <a:lnTo>
                                  <a:pt x="1486" y="4110"/>
                                </a:lnTo>
                                <a:lnTo>
                                  <a:pt x="1508" y="4075"/>
                                </a:lnTo>
                                <a:lnTo>
                                  <a:pt x="1532" y="4041"/>
                                </a:lnTo>
                                <a:lnTo>
                                  <a:pt x="1556" y="4010"/>
                                </a:lnTo>
                                <a:lnTo>
                                  <a:pt x="1582" y="3978"/>
                                </a:lnTo>
                                <a:lnTo>
                                  <a:pt x="1609" y="3950"/>
                                </a:lnTo>
                                <a:lnTo>
                                  <a:pt x="1638" y="3923"/>
                                </a:lnTo>
                                <a:lnTo>
                                  <a:pt x="1667" y="3897"/>
                                </a:lnTo>
                                <a:lnTo>
                                  <a:pt x="1698" y="3875"/>
                                </a:lnTo>
                                <a:lnTo>
                                  <a:pt x="1730" y="3854"/>
                                </a:lnTo>
                                <a:lnTo>
                                  <a:pt x="1762" y="3834"/>
                                </a:lnTo>
                                <a:lnTo>
                                  <a:pt x="1796" y="3816"/>
                                </a:lnTo>
                                <a:lnTo>
                                  <a:pt x="1830" y="3801"/>
                                </a:lnTo>
                                <a:lnTo>
                                  <a:pt x="1866" y="3788"/>
                                </a:lnTo>
                                <a:lnTo>
                                  <a:pt x="1902" y="3776"/>
                                </a:lnTo>
                                <a:lnTo>
                                  <a:pt x="1939" y="3766"/>
                                </a:lnTo>
                                <a:lnTo>
                                  <a:pt x="1977" y="3760"/>
                                </a:lnTo>
                                <a:lnTo>
                                  <a:pt x="2015" y="3755"/>
                                </a:lnTo>
                                <a:lnTo>
                                  <a:pt x="2054" y="3753"/>
                                </a:lnTo>
                                <a:lnTo>
                                  <a:pt x="2093" y="3753"/>
                                </a:lnTo>
                                <a:lnTo>
                                  <a:pt x="2133" y="3755"/>
                                </a:lnTo>
                                <a:lnTo>
                                  <a:pt x="2173" y="3760"/>
                                </a:lnTo>
                                <a:lnTo>
                                  <a:pt x="2213" y="3766"/>
                                </a:lnTo>
                                <a:close/>
                                <a:moveTo>
                                  <a:pt x="2204" y="3882"/>
                                </a:moveTo>
                                <a:lnTo>
                                  <a:pt x="2239" y="3890"/>
                                </a:lnTo>
                                <a:lnTo>
                                  <a:pt x="2274" y="3900"/>
                                </a:lnTo>
                                <a:lnTo>
                                  <a:pt x="2307" y="3911"/>
                                </a:lnTo>
                                <a:lnTo>
                                  <a:pt x="2340" y="3924"/>
                                </a:lnTo>
                                <a:lnTo>
                                  <a:pt x="2372" y="3939"/>
                                </a:lnTo>
                                <a:lnTo>
                                  <a:pt x="2404" y="3956"/>
                                </a:lnTo>
                                <a:lnTo>
                                  <a:pt x="2435" y="3974"/>
                                </a:lnTo>
                                <a:lnTo>
                                  <a:pt x="2464" y="3993"/>
                                </a:lnTo>
                                <a:lnTo>
                                  <a:pt x="2493" y="4014"/>
                                </a:lnTo>
                                <a:lnTo>
                                  <a:pt x="2521" y="4036"/>
                                </a:lnTo>
                                <a:lnTo>
                                  <a:pt x="2548" y="4060"/>
                                </a:lnTo>
                                <a:lnTo>
                                  <a:pt x="2574" y="4085"/>
                                </a:lnTo>
                                <a:lnTo>
                                  <a:pt x="2598" y="4110"/>
                                </a:lnTo>
                                <a:lnTo>
                                  <a:pt x="2622" y="4138"/>
                                </a:lnTo>
                                <a:lnTo>
                                  <a:pt x="2645" y="4166"/>
                                </a:lnTo>
                                <a:lnTo>
                                  <a:pt x="2667" y="4196"/>
                                </a:lnTo>
                                <a:lnTo>
                                  <a:pt x="2687" y="4227"/>
                                </a:lnTo>
                                <a:lnTo>
                                  <a:pt x="2706" y="4258"/>
                                </a:lnTo>
                                <a:lnTo>
                                  <a:pt x="2724" y="4291"/>
                                </a:lnTo>
                                <a:lnTo>
                                  <a:pt x="2740" y="4323"/>
                                </a:lnTo>
                                <a:lnTo>
                                  <a:pt x="2755" y="4358"/>
                                </a:lnTo>
                                <a:lnTo>
                                  <a:pt x="2768" y="4393"/>
                                </a:lnTo>
                                <a:lnTo>
                                  <a:pt x="2781" y="4427"/>
                                </a:lnTo>
                                <a:lnTo>
                                  <a:pt x="2792" y="4464"/>
                                </a:lnTo>
                                <a:lnTo>
                                  <a:pt x="2801" y="4500"/>
                                </a:lnTo>
                                <a:lnTo>
                                  <a:pt x="2809" y="4538"/>
                                </a:lnTo>
                                <a:lnTo>
                                  <a:pt x="2815" y="4575"/>
                                </a:lnTo>
                                <a:lnTo>
                                  <a:pt x="2820" y="4613"/>
                                </a:lnTo>
                                <a:lnTo>
                                  <a:pt x="2823" y="4653"/>
                                </a:lnTo>
                                <a:lnTo>
                                  <a:pt x="2824" y="4692"/>
                                </a:lnTo>
                                <a:lnTo>
                                  <a:pt x="2824" y="4731"/>
                                </a:lnTo>
                                <a:lnTo>
                                  <a:pt x="2822" y="4770"/>
                                </a:lnTo>
                                <a:lnTo>
                                  <a:pt x="2818" y="4810"/>
                                </a:lnTo>
                                <a:lnTo>
                                  <a:pt x="2813" y="4848"/>
                                </a:lnTo>
                                <a:lnTo>
                                  <a:pt x="2805" y="4886"/>
                                </a:lnTo>
                                <a:lnTo>
                                  <a:pt x="2796" y="4923"/>
                                </a:lnTo>
                                <a:lnTo>
                                  <a:pt x="2786" y="4959"/>
                                </a:lnTo>
                                <a:lnTo>
                                  <a:pt x="2775" y="4994"/>
                                </a:lnTo>
                                <a:lnTo>
                                  <a:pt x="2762" y="5029"/>
                                </a:lnTo>
                                <a:lnTo>
                                  <a:pt x="2747" y="5063"/>
                                </a:lnTo>
                                <a:lnTo>
                                  <a:pt x="2730" y="5095"/>
                                </a:lnTo>
                                <a:lnTo>
                                  <a:pt x="2714" y="5127"/>
                                </a:lnTo>
                                <a:lnTo>
                                  <a:pt x="2695" y="5157"/>
                                </a:lnTo>
                                <a:lnTo>
                                  <a:pt x="2674" y="5186"/>
                                </a:lnTo>
                                <a:lnTo>
                                  <a:pt x="2654" y="5215"/>
                                </a:lnTo>
                                <a:lnTo>
                                  <a:pt x="2632" y="5242"/>
                                </a:lnTo>
                                <a:lnTo>
                                  <a:pt x="2608" y="5268"/>
                                </a:lnTo>
                                <a:lnTo>
                                  <a:pt x="2584" y="5293"/>
                                </a:lnTo>
                                <a:lnTo>
                                  <a:pt x="2559" y="5315"/>
                                </a:lnTo>
                                <a:lnTo>
                                  <a:pt x="2532" y="5336"/>
                                </a:lnTo>
                                <a:lnTo>
                                  <a:pt x="2505" y="5356"/>
                                </a:lnTo>
                                <a:lnTo>
                                  <a:pt x="2477" y="5375"/>
                                </a:lnTo>
                                <a:lnTo>
                                  <a:pt x="2448" y="5392"/>
                                </a:lnTo>
                                <a:lnTo>
                                  <a:pt x="2418" y="5408"/>
                                </a:lnTo>
                                <a:lnTo>
                                  <a:pt x="2388" y="5422"/>
                                </a:lnTo>
                                <a:lnTo>
                                  <a:pt x="2357" y="5435"/>
                                </a:lnTo>
                                <a:lnTo>
                                  <a:pt x="2324" y="5445"/>
                                </a:lnTo>
                                <a:lnTo>
                                  <a:pt x="2292" y="5454"/>
                                </a:lnTo>
                                <a:lnTo>
                                  <a:pt x="2259" y="5461"/>
                                </a:lnTo>
                                <a:lnTo>
                                  <a:pt x="2226" y="5465"/>
                                </a:lnTo>
                                <a:lnTo>
                                  <a:pt x="2191" y="5468"/>
                                </a:lnTo>
                                <a:lnTo>
                                  <a:pt x="2157" y="5470"/>
                                </a:lnTo>
                                <a:lnTo>
                                  <a:pt x="2121" y="5468"/>
                                </a:lnTo>
                                <a:lnTo>
                                  <a:pt x="2087" y="5465"/>
                                </a:lnTo>
                                <a:lnTo>
                                  <a:pt x="2051" y="5461"/>
                                </a:lnTo>
                                <a:lnTo>
                                  <a:pt x="2017" y="5453"/>
                                </a:lnTo>
                                <a:lnTo>
                                  <a:pt x="1983" y="5444"/>
                                </a:lnTo>
                                <a:lnTo>
                                  <a:pt x="1950" y="5433"/>
                                </a:lnTo>
                                <a:lnTo>
                                  <a:pt x="1917" y="5419"/>
                                </a:lnTo>
                                <a:lnTo>
                                  <a:pt x="1885" y="5405"/>
                                </a:lnTo>
                                <a:lnTo>
                                  <a:pt x="1854" y="5388"/>
                                </a:lnTo>
                                <a:lnTo>
                                  <a:pt x="1824" y="5369"/>
                                </a:lnTo>
                                <a:lnTo>
                                  <a:pt x="1795" y="5349"/>
                                </a:lnTo>
                                <a:lnTo>
                                  <a:pt x="1767" y="5327"/>
                                </a:lnTo>
                                <a:lnTo>
                                  <a:pt x="1739" y="5304"/>
                                </a:lnTo>
                                <a:lnTo>
                                  <a:pt x="1713" y="5278"/>
                                </a:lnTo>
                                <a:lnTo>
                                  <a:pt x="1687" y="5252"/>
                                </a:lnTo>
                                <a:lnTo>
                                  <a:pt x="1664" y="5224"/>
                                </a:lnTo>
                                <a:lnTo>
                                  <a:pt x="1640" y="5195"/>
                                </a:lnTo>
                                <a:lnTo>
                                  <a:pt x="1618" y="5165"/>
                                </a:lnTo>
                                <a:lnTo>
                                  <a:pt x="1598" y="5133"/>
                                </a:lnTo>
                                <a:lnTo>
                                  <a:pt x="1577" y="5100"/>
                                </a:lnTo>
                                <a:lnTo>
                                  <a:pt x="1560" y="5066"/>
                                </a:lnTo>
                                <a:lnTo>
                                  <a:pt x="1543" y="5031"/>
                                </a:lnTo>
                                <a:lnTo>
                                  <a:pt x="1527" y="4996"/>
                                </a:lnTo>
                                <a:lnTo>
                                  <a:pt x="1513" y="4960"/>
                                </a:lnTo>
                                <a:lnTo>
                                  <a:pt x="1500" y="4922"/>
                                </a:lnTo>
                                <a:lnTo>
                                  <a:pt x="1489" y="4884"/>
                                </a:lnTo>
                                <a:lnTo>
                                  <a:pt x="1479" y="4844"/>
                                </a:lnTo>
                                <a:lnTo>
                                  <a:pt x="1471" y="4805"/>
                                </a:lnTo>
                                <a:lnTo>
                                  <a:pt x="1464" y="4765"/>
                                </a:lnTo>
                                <a:lnTo>
                                  <a:pt x="1460" y="4723"/>
                                </a:lnTo>
                                <a:lnTo>
                                  <a:pt x="1457" y="4682"/>
                                </a:lnTo>
                                <a:lnTo>
                                  <a:pt x="1454" y="4640"/>
                                </a:lnTo>
                                <a:lnTo>
                                  <a:pt x="1455" y="4598"/>
                                </a:lnTo>
                                <a:lnTo>
                                  <a:pt x="1458" y="4555"/>
                                </a:lnTo>
                                <a:lnTo>
                                  <a:pt x="1461" y="4514"/>
                                </a:lnTo>
                                <a:lnTo>
                                  <a:pt x="1467" y="4472"/>
                                </a:lnTo>
                                <a:lnTo>
                                  <a:pt x="1475" y="4433"/>
                                </a:lnTo>
                                <a:lnTo>
                                  <a:pt x="1483" y="4394"/>
                                </a:lnTo>
                                <a:lnTo>
                                  <a:pt x="1494" y="4356"/>
                                </a:lnTo>
                                <a:lnTo>
                                  <a:pt x="1506" y="4319"/>
                                </a:lnTo>
                                <a:lnTo>
                                  <a:pt x="1519" y="4283"/>
                                </a:lnTo>
                                <a:lnTo>
                                  <a:pt x="1535" y="4248"/>
                                </a:lnTo>
                                <a:lnTo>
                                  <a:pt x="1551" y="4216"/>
                                </a:lnTo>
                                <a:lnTo>
                                  <a:pt x="1569" y="4183"/>
                                </a:lnTo>
                                <a:lnTo>
                                  <a:pt x="1588" y="4153"/>
                                </a:lnTo>
                                <a:lnTo>
                                  <a:pt x="1609" y="4124"/>
                                </a:lnTo>
                                <a:lnTo>
                                  <a:pt x="1630" y="4096"/>
                                </a:lnTo>
                                <a:lnTo>
                                  <a:pt x="1652" y="4069"/>
                                </a:lnTo>
                                <a:lnTo>
                                  <a:pt x="1676" y="4044"/>
                                </a:lnTo>
                                <a:lnTo>
                                  <a:pt x="1702" y="4021"/>
                                </a:lnTo>
                                <a:lnTo>
                                  <a:pt x="1727" y="3998"/>
                                </a:lnTo>
                                <a:lnTo>
                                  <a:pt x="1754" y="3978"/>
                                </a:lnTo>
                                <a:lnTo>
                                  <a:pt x="1782" y="3959"/>
                                </a:lnTo>
                                <a:lnTo>
                                  <a:pt x="1810" y="3942"/>
                                </a:lnTo>
                                <a:lnTo>
                                  <a:pt x="1841" y="3927"/>
                                </a:lnTo>
                                <a:lnTo>
                                  <a:pt x="1871" y="3913"/>
                                </a:lnTo>
                                <a:lnTo>
                                  <a:pt x="1901" y="3902"/>
                                </a:lnTo>
                                <a:lnTo>
                                  <a:pt x="1932" y="3892"/>
                                </a:lnTo>
                                <a:lnTo>
                                  <a:pt x="1965" y="3883"/>
                                </a:lnTo>
                                <a:lnTo>
                                  <a:pt x="1998" y="3877"/>
                                </a:lnTo>
                                <a:lnTo>
                                  <a:pt x="2031" y="3873"/>
                                </a:lnTo>
                                <a:lnTo>
                                  <a:pt x="2065" y="3871"/>
                                </a:lnTo>
                                <a:lnTo>
                                  <a:pt x="2099" y="3871"/>
                                </a:lnTo>
                                <a:lnTo>
                                  <a:pt x="2134" y="3872"/>
                                </a:lnTo>
                                <a:lnTo>
                                  <a:pt x="2168" y="3876"/>
                                </a:lnTo>
                                <a:lnTo>
                                  <a:pt x="2204" y="3882"/>
                                </a:lnTo>
                                <a:close/>
                                <a:moveTo>
                                  <a:pt x="2260" y="2823"/>
                                </a:moveTo>
                                <a:lnTo>
                                  <a:pt x="2280" y="2829"/>
                                </a:lnTo>
                                <a:lnTo>
                                  <a:pt x="2302" y="2836"/>
                                </a:lnTo>
                                <a:lnTo>
                                  <a:pt x="2321" y="2844"/>
                                </a:lnTo>
                                <a:lnTo>
                                  <a:pt x="2341" y="2853"/>
                                </a:lnTo>
                                <a:lnTo>
                                  <a:pt x="2360" y="2863"/>
                                </a:lnTo>
                                <a:lnTo>
                                  <a:pt x="2379" y="2873"/>
                                </a:lnTo>
                                <a:lnTo>
                                  <a:pt x="2397" y="2886"/>
                                </a:lnTo>
                                <a:lnTo>
                                  <a:pt x="2414" y="2898"/>
                                </a:lnTo>
                                <a:lnTo>
                                  <a:pt x="2431" y="2911"/>
                                </a:lnTo>
                                <a:lnTo>
                                  <a:pt x="2447" y="2926"/>
                                </a:lnTo>
                                <a:lnTo>
                                  <a:pt x="2464" y="2942"/>
                                </a:lnTo>
                                <a:lnTo>
                                  <a:pt x="2479" y="2957"/>
                                </a:lnTo>
                                <a:lnTo>
                                  <a:pt x="2493" y="2973"/>
                                </a:lnTo>
                                <a:lnTo>
                                  <a:pt x="2508" y="2991"/>
                                </a:lnTo>
                                <a:lnTo>
                                  <a:pt x="2521" y="3009"/>
                                </a:lnTo>
                                <a:lnTo>
                                  <a:pt x="2533" y="3027"/>
                                </a:lnTo>
                                <a:lnTo>
                                  <a:pt x="2545" y="3046"/>
                                </a:lnTo>
                                <a:lnTo>
                                  <a:pt x="2556" y="3065"/>
                                </a:lnTo>
                                <a:lnTo>
                                  <a:pt x="2567" y="3085"/>
                                </a:lnTo>
                                <a:lnTo>
                                  <a:pt x="2576" y="3105"/>
                                </a:lnTo>
                                <a:lnTo>
                                  <a:pt x="2585" y="3127"/>
                                </a:lnTo>
                                <a:lnTo>
                                  <a:pt x="2593" y="3148"/>
                                </a:lnTo>
                                <a:lnTo>
                                  <a:pt x="2599" y="3169"/>
                                </a:lnTo>
                                <a:lnTo>
                                  <a:pt x="2606" y="3192"/>
                                </a:lnTo>
                                <a:lnTo>
                                  <a:pt x="2612" y="3213"/>
                                </a:lnTo>
                                <a:lnTo>
                                  <a:pt x="2615" y="3235"/>
                                </a:lnTo>
                                <a:lnTo>
                                  <a:pt x="2620" y="3259"/>
                                </a:lnTo>
                                <a:lnTo>
                                  <a:pt x="2622" y="3281"/>
                                </a:lnTo>
                                <a:lnTo>
                                  <a:pt x="2623" y="3305"/>
                                </a:lnTo>
                                <a:lnTo>
                                  <a:pt x="2623" y="3327"/>
                                </a:lnTo>
                                <a:lnTo>
                                  <a:pt x="2623" y="3351"/>
                                </a:lnTo>
                                <a:lnTo>
                                  <a:pt x="2621" y="3374"/>
                                </a:lnTo>
                                <a:lnTo>
                                  <a:pt x="2618" y="3398"/>
                                </a:lnTo>
                                <a:lnTo>
                                  <a:pt x="2614" y="3420"/>
                                </a:lnTo>
                                <a:lnTo>
                                  <a:pt x="2609" y="3443"/>
                                </a:lnTo>
                                <a:lnTo>
                                  <a:pt x="2604" y="3464"/>
                                </a:lnTo>
                                <a:lnTo>
                                  <a:pt x="2597" y="3485"/>
                                </a:lnTo>
                                <a:lnTo>
                                  <a:pt x="2590" y="3505"/>
                                </a:lnTo>
                                <a:lnTo>
                                  <a:pt x="2581" y="3525"/>
                                </a:lnTo>
                                <a:lnTo>
                                  <a:pt x="2573" y="3545"/>
                                </a:lnTo>
                                <a:lnTo>
                                  <a:pt x="2562" y="3562"/>
                                </a:lnTo>
                                <a:lnTo>
                                  <a:pt x="2552" y="3580"/>
                                </a:lnTo>
                                <a:lnTo>
                                  <a:pt x="2541" y="3598"/>
                                </a:lnTo>
                                <a:lnTo>
                                  <a:pt x="2529" y="3614"/>
                                </a:lnTo>
                                <a:lnTo>
                                  <a:pt x="2515" y="3630"/>
                                </a:lnTo>
                                <a:lnTo>
                                  <a:pt x="2502" y="3644"/>
                                </a:lnTo>
                                <a:lnTo>
                                  <a:pt x="2489" y="3659"/>
                                </a:lnTo>
                                <a:lnTo>
                                  <a:pt x="2474" y="3672"/>
                                </a:lnTo>
                                <a:lnTo>
                                  <a:pt x="2458" y="3685"/>
                                </a:lnTo>
                                <a:lnTo>
                                  <a:pt x="2443" y="3696"/>
                                </a:lnTo>
                                <a:lnTo>
                                  <a:pt x="2426" y="3706"/>
                                </a:lnTo>
                                <a:lnTo>
                                  <a:pt x="2409" y="3716"/>
                                </a:lnTo>
                                <a:lnTo>
                                  <a:pt x="2392" y="3724"/>
                                </a:lnTo>
                                <a:lnTo>
                                  <a:pt x="2374" y="3732"/>
                                </a:lnTo>
                                <a:lnTo>
                                  <a:pt x="2357" y="3738"/>
                                </a:lnTo>
                                <a:lnTo>
                                  <a:pt x="2337" y="3744"/>
                                </a:lnTo>
                                <a:lnTo>
                                  <a:pt x="2318" y="3748"/>
                                </a:lnTo>
                                <a:lnTo>
                                  <a:pt x="2299" y="3752"/>
                                </a:lnTo>
                                <a:lnTo>
                                  <a:pt x="2279" y="3754"/>
                                </a:lnTo>
                                <a:lnTo>
                                  <a:pt x="2260" y="3755"/>
                                </a:lnTo>
                                <a:lnTo>
                                  <a:pt x="2240" y="3755"/>
                                </a:lnTo>
                                <a:lnTo>
                                  <a:pt x="2219" y="3754"/>
                                </a:lnTo>
                                <a:lnTo>
                                  <a:pt x="2199" y="3751"/>
                                </a:lnTo>
                                <a:lnTo>
                                  <a:pt x="2179" y="3747"/>
                                </a:lnTo>
                                <a:lnTo>
                                  <a:pt x="2157" y="3743"/>
                                </a:lnTo>
                                <a:lnTo>
                                  <a:pt x="2137" y="3736"/>
                                </a:lnTo>
                                <a:lnTo>
                                  <a:pt x="2117" y="3729"/>
                                </a:lnTo>
                                <a:lnTo>
                                  <a:pt x="2098" y="3720"/>
                                </a:lnTo>
                                <a:lnTo>
                                  <a:pt x="2079" y="3711"/>
                                </a:lnTo>
                                <a:lnTo>
                                  <a:pt x="2060" y="3700"/>
                                </a:lnTo>
                                <a:lnTo>
                                  <a:pt x="2042" y="3689"/>
                                </a:lnTo>
                                <a:lnTo>
                                  <a:pt x="2025" y="3677"/>
                                </a:lnTo>
                                <a:lnTo>
                                  <a:pt x="2007" y="3663"/>
                                </a:lnTo>
                                <a:lnTo>
                                  <a:pt x="1992" y="3649"/>
                                </a:lnTo>
                                <a:lnTo>
                                  <a:pt x="1975" y="3634"/>
                                </a:lnTo>
                                <a:lnTo>
                                  <a:pt x="1960" y="3618"/>
                                </a:lnTo>
                                <a:lnTo>
                                  <a:pt x="1946" y="3602"/>
                                </a:lnTo>
                                <a:lnTo>
                                  <a:pt x="1931" y="3584"/>
                                </a:lnTo>
                                <a:lnTo>
                                  <a:pt x="1918" y="3566"/>
                                </a:lnTo>
                                <a:lnTo>
                                  <a:pt x="1905" y="3547"/>
                                </a:lnTo>
                                <a:lnTo>
                                  <a:pt x="1893" y="3528"/>
                                </a:lnTo>
                                <a:lnTo>
                                  <a:pt x="1882" y="3508"/>
                                </a:lnTo>
                                <a:lnTo>
                                  <a:pt x="1872" y="3487"/>
                                </a:lnTo>
                                <a:lnTo>
                                  <a:pt x="1862" y="3466"/>
                                </a:lnTo>
                                <a:lnTo>
                                  <a:pt x="1853" y="3445"/>
                                </a:lnTo>
                                <a:lnTo>
                                  <a:pt x="1845" y="3422"/>
                                </a:lnTo>
                                <a:lnTo>
                                  <a:pt x="1838" y="3400"/>
                                </a:lnTo>
                                <a:lnTo>
                                  <a:pt x="1832" y="3378"/>
                                </a:lnTo>
                                <a:lnTo>
                                  <a:pt x="1826" y="3355"/>
                                </a:lnTo>
                                <a:lnTo>
                                  <a:pt x="1821" y="3332"/>
                                </a:lnTo>
                                <a:lnTo>
                                  <a:pt x="1818" y="3308"/>
                                </a:lnTo>
                                <a:lnTo>
                                  <a:pt x="1816" y="3283"/>
                                </a:lnTo>
                                <a:lnTo>
                                  <a:pt x="1814" y="3260"/>
                                </a:lnTo>
                                <a:lnTo>
                                  <a:pt x="1814" y="3235"/>
                                </a:lnTo>
                                <a:lnTo>
                                  <a:pt x="1814" y="3212"/>
                                </a:lnTo>
                                <a:lnTo>
                                  <a:pt x="1815" y="3187"/>
                                </a:lnTo>
                                <a:lnTo>
                                  <a:pt x="1818" y="3164"/>
                                </a:lnTo>
                                <a:lnTo>
                                  <a:pt x="1821" y="3140"/>
                                </a:lnTo>
                                <a:lnTo>
                                  <a:pt x="1826" y="3117"/>
                                </a:lnTo>
                                <a:lnTo>
                                  <a:pt x="1832" y="3094"/>
                                </a:lnTo>
                                <a:lnTo>
                                  <a:pt x="1838" y="3073"/>
                                </a:lnTo>
                                <a:lnTo>
                                  <a:pt x="1845" y="3053"/>
                                </a:lnTo>
                                <a:lnTo>
                                  <a:pt x="1854" y="3032"/>
                                </a:lnTo>
                                <a:lnTo>
                                  <a:pt x="1863" y="3012"/>
                                </a:lnTo>
                                <a:lnTo>
                                  <a:pt x="1872" y="2994"/>
                                </a:lnTo>
                                <a:lnTo>
                                  <a:pt x="1883" y="2976"/>
                                </a:lnTo>
                                <a:lnTo>
                                  <a:pt x="1894" y="2959"/>
                                </a:lnTo>
                                <a:lnTo>
                                  <a:pt x="1907" y="2943"/>
                                </a:lnTo>
                                <a:lnTo>
                                  <a:pt x="1920" y="2927"/>
                                </a:lnTo>
                                <a:lnTo>
                                  <a:pt x="1933" y="2913"/>
                                </a:lnTo>
                                <a:lnTo>
                                  <a:pt x="1947" y="2899"/>
                                </a:lnTo>
                                <a:lnTo>
                                  <a:pt x="1963" y="2886"/>
                                </a:lnTo>
                                <a:lnTo>
                                  <a:pt x="1977" y="2874"/>
                                </a:lnTo>
                                <a:lnTo>
                                  <a:pt x="1994" y="2863"/>
                                </a:lnTo>
                                <a:lnTo>
                                  <a:pt x="2010" y="2853"/>
                                </a:lnTo>
                                <a:lnTo>
                                  <a:pt x="2026" y="2844"/>
                                </a:lnTo>
                                <a:lnTo>
                                  <a:pt x="2044" y="2836"/>
                                </a:lnTo>
                                <a:lnTo>
                                  <a:pt x="2062" y="2830"/>
                                </a:lnTo>
                                <a:lnTo>
                                  <a:pt x="2080" y="2824"/>
                                </a:lnTo>
                                <a:lnTo>
                                  <a:pt x="2099" y="2820"/>
                                </a:lnTo>
                                <a:lnTo>
                                  <a:pt x="2118" y="2815"/>
                                </a:lnTo>
                                <a:lnTo>
                                  <a:pt x="2138" y="2813"/>
                                </a:lnTo>
                                <a:lnTo>
                                  <a:pt x="2157" y="2812"/>
                                </a:lnTo>
                                <a:lnTo>
                                  <a:pt x="2177" y="2812"/>
                                </a:lnTo>
                                <a:lnTo>
                                  <a:pt x="2198" y="2813"/>
                                </a:lnTo>
                                <a:lnTo>
                                  <a:pt x="2219" y="2815"/>
                                </a:lnTo>
                                <a:lnTo>
                                  <a:pt x="2239" y="2818"/>
                                </a:lnTo>
                                <a:lnTo>
                                  <a:pt x="2260" y="2823"/>
                                </a:lnTo>
                                <a:close/>
                                <a:moveTo>
                                  <a:pt x="2256" y="2882"/>
                                </a:moveTo>
                                <a:lnTo>
                                  <a:pt x="2274" y="2888"/>
                                </a:lnTo>
                                <a:lnTo>
                                  <a:pt x="2292" y="2894"/>
                                </a:lnTo>
                                <a:lnTo>
                                  <a:pt x="2308" y="2901"/>
                                </a:lnTo>
                                <a:lnTo>
                                  <a:pt x="2325" y="2909"/>
                                </a:lnTo>
                                <a:lnTo>
                                  <a:pt x="2342" y="2918"/>
                                </a:lnTo>
                                <a:lnTo>
                                  <a:pt x="2359" y="2927"/>
                                </a:lnTo>
                                <a:lnTo>
                                  <a:pt x="2374" y="2937"/>
                                </a:lnTo>
                                <a:lnTo>
                                  <a:pt x="2389" y="2948"/>
                                </a:lnTo>
                                <a:lnTo>
                                  <a:pt x="2405" y="2961"/>
                                </a:lnTo>
                                <a:lnTo>
                                  <a:pt x="2418" y="2973"/>
                                </a:lnTo>
                                <a:lnTo>
                                  <a:pt x="2433" y="2987"/>
                                </a:lnTo>
                                <a:lnTo>
                                  <a:pt x="2446" y="3000"/>
                                </a:lnTo>
                                <a:lnTo>
                                  <a:pt x="2458" y="3015"/>
                                </a:lnTo>
                                <a:lnTo>
                                  <a:pt x="2471" y="3029"/>
                                </a:lnTo>
                                <a:lnTo>
                                  <a:pt x="2482" y="3045"/>
                                </a:lnTo>
                                <a:lnTo>
                                  <a:pt x="2493" y="3060"/>
                                </a:lnTo>
                                <a:lnTo>
                                  <a:pt x="2503" y="3077"/>
                                </a:lnTo>
                                <a:lnTo>
                                  <a:pt x="2513" y="3094"/>
                                </a:lnTo>
                                <a:lnTo>
                                  <a:pt x="2522" y="3112"/>
                                </a:lnTo>
                                <a:lnTo>
                                  <a:pt x="2530" y="3130"/>
                                </a:lnTo>
                                <a:lnTo>
                                  <a:pt x="2538" y="3148"/>
                                </a:lnTo>
                                <a:lnTo>
                                  <a:pt x="2545" y="3167"/>
                                </a:lnTo>
                                <a:lnTo>
                                  <a:pt x="2551" y="3185"/>
                                </a:lnTo>
                                <a:lnTo>
                                  <a:pt x="2557" y="3204"/>
                                </a:lnTo>
                                <a:lnTo>
                                  <a:pt x="2561" y="3224"/>
                                </a:lnTo>
                                <a:lnTo>
                                  <a:pt x="2565" y="3243"/>
                                </a:lnTo>
                                <a:lnTo>
                                  <a:pt x="2568" y="3263"/>
                                </a:lnTo>
                                <a:lnTo>
                                  <a:pt x="2570" y="3283"/>
                                </a:lnTo>
                                <a:lnTo>
                                  <a:pt x="2571" y="3304"/>
                                </a:lnTo>
                                <a:lnTo>
                                  <a:pt x="2571" y="3324"/>
                                </a:lnTo>
                                <a:lnTo>
                                  <a:pt x="2571" y="3344"/>
                                </a:lnTo>
                                <a:lnTo>
                                  <a:pt x="2569" y="3364"/>
                                </a:lnTo>
                                <a:lnTo>
                                  <a:pt x="2567" y="3384"/>
                                </a:lnTo>
                                <a:lnTo>
                                  <a:pt x="2564" y="3404"/>
                                </a:lnTo>
                                <a:lnTo>
                                  <a:pt x="2560" y="3424"/>
                                </a:lnTo>
                                <a:lnTo>
                                  <a:pt x="2555" y="3443"/>
                                </a:lnTo>
                                <a:lnTo>
                                  <a:pt x="2549" y="3460"/>
                                </a:lnTo>
                                <a:lnTo>
                                  <a:pt x="2542" y="3478"/>
                                </a:lnTo>
                                <a:lnTo>
                                  <a:pt x="2536" y="3495"/>
                                </a:lnTo>
                                <a:lnTo>
                                  <a:pt x="2528" y="3512"/>
                                </a:lnTo>
                                <a:lnTo>
                                  <a:pt x="2519" y="3528"/>
                                </a:lnTo>
                                <a:lnTo>
                                  <a:pt x="2510" y="3543"/>
                                </a:lnTo>
                                <a:lnTo>
                                  <a:pt x="2500" y="3558"/>
                                </a:lnTo>
                                <a:lnTo>
                                  <a:pt x="2489" y="3573"/>
                                </a:lnTo>
                                <a:lnTo>
                                  <a:pt x="2477" y="3586"/>
                                </a:lnTo>
                                <a:lnTo>
                                  <a:pt x="2466" y="3599"/>
                                </a:lnTo>
                                <a:lnTo>
                                  <a:pt x="2454" y="3612"/>
                                </a:lnTo>
                                <a:lnTo>
                                  <a:pt x="2440" y="3623"/>
                                </a:lnTo>
                                <a:lnTo>
                                  <a:pt x="2427" y="3633"/>
                                </a:lnTo>
                                <a:lnTo>
                                  <a:pt x="2414" y="3643"/>
                                </a:lnTo>
                                <a:lnTo>
                                  <a:pt x="2399" y="3652"/>
                                </a:lnTo>
                                <a:lnTo>
                                  <a:pt x="2384" y="3661"/>
                                </a:lnTo>
                                <a:lnTo>
                                  <a:pt x="2370" y="3668"/>
                                </a:lnTo>
                                <a:lnTo>
                                  <a:pt x="2354" y="3675"/>
                                </a:lnTo>
                                <a:lnTo>
                                  <a:pt x="2339" y="3680"/>
                                </a:lnTo>
                                <a:lnTo>
                                  <a:pt x="2322" y="3685"/>
                                </a:lnTo>
                                <a:lnTo>
                                  <a:pt x="2305" y="3689"/>
                                </a:lnTo>
                                <a:lnTo>
                                  <a:pt x="2288" y="3691"/>
                                </a:lnTo>
                                <a:lnTo>
                                  <a:pt x="2271" y="3694"/>
                                </a:lnTo>
                                <a:lnTo>
                                  <a:pt x="2254" y="3695"/>
                                </a:lnTo>
                                <a:lnTo>
                                  <a:pt x="2237" y="3695"/>
                                </a:lnTo>
                                <a:lnTo>
                                  <a:pt x="2219" y="3694"/>
                                </a:lnTo>
                                <a:lnTo>
                                  <a:pt x="2201" y="3691"/>
                                </a:lnTo>
                                <a:lnTo>
                                  <a:pt x="2183" y="3688"/>
                                </a:lnTo>
                                <a:lnTo>
                                  <a:pt x="2165" y="3683"/>
                                </a:lnTo>
                                <a:lnTo>
                                  <a:pt x="2147" y="3678"/>
                                </a:lnTo>
                                <a:lnTo>
                                  <a:pt x="2129" y="3671"/>
                                </a:lnTo>
                                <a:lnTo>
                                  <a:pt x="2113" y="3664"/>
                                </a:lnTo>
                                <a:lnTo>
                                  <a:pt x="2096" y="3655"/>
                                </a:lnTo>
                                <a:lnTo>
                                  <a:pt x="2080" y="3647"/>
                                </a:lnTo>
                                <a:lnTo>
                                  <a:pt x="2064" y="3636"/>
                                </a:lnTo>
                                <a:lnTo>
                                  <a:pt x="2049" y="3626"/>
                                </a:lnTo>
                                <a:lnTo>
                                  <a:pt x="2034" y="3614"/>
                                </a:lnTo>
                                <a:lnTo>
                                  <a:pt x="2020" y="3602"/>
                                </a:lnTo>
                                <a:lnTo>
                                  <a:pt x="2006" y="3588"/>
                                </a:lnTo>
                                <a:lnTo>
                                  <a:pt x="1993" y="3575"/>
                                </a:lnTo>
                                <a:lnTo>
                                  <a:pt x="1979" y="3560"/>
                                </a:lnTo>
                                <a:lnTo>
                                  <a:pt x="1967" y="3546"/>
                                </a:lnTo>
                                <a:lnTo>
                                  <a:pt x="1956" y="3530"/>
                                </a:lnTo>
                                <a:lnTo>
                                  <a:pt x="1945" y="3513"/>
                                </a:lnTo>
                                <a:lnTo>
                                  <a:pt x="1935" y="3496"/>
                                </a:lnTo>
                                <a:lnTo>
                                  <a:pt x="1924" y="3478"/>
                                </a:lnTo>
                                <a:lnTo>
                                  <a:pt x="1916" y="3460"/>
                                </a:lnTo>
                                <a:lnTo>
                                  <a:pt x="1907" y="3443"/>
                                </a:lnTo>
                                <a:lnTo>
                                  <a:pt x="1899" y="3424"/>
                                </a:lnTo>
                                <a:lnTo>
                                  <a:pt x="1892" y="3404"/>
                                </a:lnTo>
                                <a:lnTo>
                                  <a:pt x="1885" y="3385"/>
                                </a:lnTo>
                                <a:lnTo>
                                  <a:pt x="1880" y="3365"/>
                                </a:lnTo>
                                <a:lnTo>
                                  <a:pt x="1875" y="3345"/>
                                </a:lnTo>
                                <a:lnTo>
                                  <a:pt x="1872" y="3325"/>
                                </a:lnTo>
                                <a:lnTo>
                                  <a:pt x="1869" y="3305"/>
                                </a:lnTo>
                                <a:lnTo>
                                  <a:pt x="1866" y="3283"/>
                                </a:lnTo>
                                <a:lnTo>
                                  <a:pt x="1865" y="3263"/>
                                </a:lnTo>
                                <a:lnTo>
                                  <a:pt x="1864" y="3242"/>
                                </a:lnTo>
                                <a:lnTo>
                                  <a:pt x="1865" y="3221"/>
                                </a:lnTo>
                                <a:lnTo>
                                  <a:pt x="1866" y="3199"/>
                                </a:lnTo>
                                <a:lnTo>
                                  <a:pt x="1869" y="3178"/>
                                </a:lnTo>
                                <a:lnTo>
                                  <a:pt x="1872" y="3158"/>
                                </a:lnTo>
                                <a:lnTo>
                                  <a:pt x="1875" y="3138"/>
                                </a:lnTo>
                                <a:lnTo>
                                  <a:pt x="1881" y="3119"/>
                                </a:lnTo>
                                <a:lnTo>
                                  <a:pt x="1886" y="3100"/>
                                </a:lnTo>
                                <a:lnTo>
                                  <a:pt x="1892" y="3082"/>
                                </a:lnTo>
                                <a:lnTo>
                                  <a:pt x="1900" y="3064"/>
                                </a:lnTo>
                                <a:lnTo>
                                  <a:pt x="1908" y="3047"/>
                                </a:lnTo>
                                <a:lnTo>
                                  <a:pt x="1917" y="3031"/>
                                </a:lnTo>
                                <a:lnTo>
                                  <a:pt x="1926" y="3016"/>
                                </a:lnTo>
                                <a:lnTo>
                                  <a:pt x="1936" y="3001"/>
                                </a:lnTo>
                                <a:lnTo>
                                  <a:pt x="1946" y="2987"/>
                                </a:lnTo>
                                <a:lnTo>
                                  <a:pt x="1958" y="2973"/>
                                </a:lnTo>
                                <a:lnTo>
                                  <a:pt x="1969" y="2961"/>
                                </a:lnTo>
                                <a:lnTo>
                                  <a:pt x="1982" y="2948"/>
                                </a:lnTo>
                                <a:lnTo>
                                  <a:pt x="1995" y="2937"/>
                                </a:lnTo>
                                <a:lnTo>
                                  <a:pt x="2008" y="2927"/>
                                </a:lnTo>
                                <a:lnTo>
                                  <a:pt x="2022" y="2917"/>
                                </a:lnTo>
                                <a:lnTo>
                                  <a:pt x="2036" y="2909"/>
                                </a:lnTo>
                                <a:lnTo>
                                  <a:pt x="2052" y="2901"/>
                                </a:lnTo>
                                <a:lnTo>
                                  <a:pt x="2067" y="2895"/>
                                </a:lnTo>
                                <a:lnTo>
                                  <a:pt x="2082" y="2888"/>
                                </a:lnTo>
                                <a:lnTo>
                                  <a:pt x="2099" y="2883"/>
                                </a:lnTo>
                                <a:lnTo>
                                  <a:pt x="2115" y="2879"/>
                                </a:lnTo>
                                <a:lnTo>
                                  <a:pt x="2132" y="2876"/>
                                </a:lnTo>
                                <a:lnTo>
                                  <a:pt x="2148" y="2874"/>
                                </a:lnTo>
                                <a:lnTo>
                                  <a:pt x="2166" y="2873"/>
                                </a:lnTo>
                                <a:lnTo>
                                  <a:pt x="2183" y="2872"/>
                                </a:lnTo>
                                <a:lnTo>
                                  <a:pt x="2201" y="2873"/>
                                </a:lnTo>
                                <a:lnTo>
                                  <a:pt x="2219" y="2876"/>
                                </a:lnTo>
                                <a:lnTo>
                                  <a:pt x="2237" y="2879"/>
                                </a:lnTo>
                                <a:lnTo>
                                  <a:pt x="2256" y="2882"/>
                                </a:lnTo>
                                <a:close/>
                                <a:moveTo>
                                  <a:pt x="2555" y="925"/>
                                </a:moveTo>
                                <a:lnTo>
                                  <a:pt x="2586" y="937"/>
                                </a:lnTo>
                                <a:lnTo>
                                  <a:pt x="2617" y="951"/>
                                </a:lnTo>
                                <a:lnTo>
                                  <a:pt x="2649" y="966"/>
                                </a:lnTo>
                                <a:lnTo>
                                  <a:pt x="2679" y="983"/>
                                </a:lnTo>
                                <a:lnTo>
                                  <a:pt x="2708" y="1001"/>
                                </a:lnTo>
                                <a:lnTo>
                                  <a:pt x="2737" y="1020"/>
                                </a:lnTo>
                                <a:lnTo>
                                  <a:pt x="2765" y="1040"/>
                                </a:lnTo>
                                <a:lnTo>
                                  <a:pt x="2792" y="1062"/>
                                </a:lnTo>
                                <a:lnTo>
                                  <a:pt x="2819" y="1084"/>
                                </a:lnTo>
                                <a:lnTo>
                                  <a:pt x="2843" y="1107"/>
                                </a:lnTo>
                                <a:lnTo>
                                  <a:pt x="2868" y="1132"/>
                                </a:lnTo>
                                <a:lnTo>
                                  <a:pt x="2892" y="1158"/>
                                </a:lnTo>
                                <a:lnTo>
                                  <a:pt x="2915" y="1185"/>
                                </a:lnTo>
                                <a:lnTo>
                                  <a:pt x="2936" y="1212"/>
                                </a:lnTo>
                                <a:lnTo>
                                  <a:pt x="2956" y="1241"/>
                                </a:lnTo>
                                <a:lnTo>
                                  <a:pt x="2977" y="1269"/>
                                </a:lnTo>
                                <a:lnTo>
                                  <a:pt x="2994" y="1299"/>
                                </a:lnTo>
                                <a:lnTo>
                                  <a:pt x="3011" y="1329"/>
                                </a:lnTo>
                                <a:lnTo>
                                  <a:pt x="3028" y="1360"/>
                                </a:lnTo>
                                <a:lnTo>
                                  <a:pt x="3043" y="1391"/>
                                </a:lnTo>
                                <a:lnTo>
                                  <a:pt x="3056" y="1422"/>
                                </a:lnTo>
                                <a:lnTo>
                                  <a:pt x="3068" y="1455"/>
                                </a:lnTo>
                                <a:lnTo>
                                  <a:pt x="3080" y="1487"/>
                                </a:lnTo>
                                <a:lnTo>
                                  <a:pt x="3088" y="1521"/>
                                </a:lnTo>
                                <a:lnTo>
                                  <a:pt x="3096" y="1553"/>
                                </a:lnTo>
                                <a:lnTo>
                                  <a:pt x="3103" y="1587"/>
                                </a:lnTo>
                                <a:lnTo>
                                  <a:pt x="3109" y="1621"/>
                                </a:lnTo>
                                <a:lnTo>
                                  <a:pt x="3112" y="1654"/>
                                </a:lnTo>
                                <a:lnTo>
                                  <a:pt x="3114" y="1688"/>
                                </a:lnTo>
                                <a:lnTo>
                                  <a:pt x="3115" y="1721"/>
                                </a:lnTo>
                                <a:lnTo>
                                  <a:pt x="3114" y="1755"/>
                                </a:lnTo>
                                <a:lnTo>
                                  <a:pt x="3112" y="1789"/>
                                </a:lnTo>
                                <a:lnTo>
                                  <a:pt x="3108" y="1822"/>
                                </a:lnTo>
                                <a:lnTo>
                                  <a:pt x="3102" y="1855"/>
                                </a:lnTo>
                                <a:lnTo>
                                  <a:pt x="3094" y="1886"/>
                                </a:lnTo>
                                <a:lnTo>
                                  <a:pt x="3086" y="1916"/>
                                </a:lnTo>
                                <a:lnTo>
                                  <a:pt x="3076" y="1947"/>
                                </a:lnTo>
                                <a:lnTo>
                                  <a:pt x="3064" y="1975"/>
                                </a:lnTo>
                                <a:lnTo>
                                  <a:pt x="3052" y="2003"/>
                                </a:lnTo>
                                <a:lnTo>
                                  <a:pt x="3038" y="2030"/>
                                </a:lnTo>
                                <a:lnTo>
                                  <a:pt x="3022" y="2054"/>
                                </a:lnTo>
                                <a:lnTo>
                                  <a:pt x="3007" y="2079"/>
                                </a:lnTo>
                                <a:lnTo>
                                  <a:pt x="2989" y="2102"/>
                                </a:lnTo>
                                <a:lnTo>
                                  <a:pt x="2971" y="2125"/>
                                </a:lnTo>
                                <a:lnTo>
                                  <a:pt x="2951" y="2145"/>
                                </a:lnTo>
                                <a:lnTo>
                                  <a:pt x="2931" y="2165"/>
                                </a:lnTo>
                                <a:lnTo>
                                  <a:pt x="2908" y="2183"/>
                                </a:lnTo>
                                <a:lnTo>
                                  <a:pt x="2886" y="2201"/>
                                </a:lnTo>
                                <a:lnTo>
                                  <a:pt x="2864" y="2217"/>
                                </a:lnTo>
                                <a:lnTo>
                                  <a:pt x="2839" y="2231"/>
                                </a:lnTo>
                                <a:lnTo>
                                  <a:pt x="2814" y="2244"/>
                                </a:lnTo>
                                <a:lnTo>
                                  <a:pt x="2789" y="2256"/>
                                </a:lnTo>
                                <a:lnTo>
                                  <a:pt x="2762" y="2266"/>
                                </a:lnTo>
                                <a:lnTo>
                                  <a:pt x="2735" y="2274"/>
                                </a:lnTo>
                                <a:lnTo>
                                  <a:pt x="2707" y="2282"/>
                                </a:lnTo>
                                <a:lnTo>
                                  <a:pt x="2679" y="2287"/>
                                </a:lnTo>
                                <a:lnTo>
                                  <a:pt x="2651" y="2291"/>
                                </a:lnTo>
                                <a:lnTo>
                                  <a:pt x="2621" y="2293"/>
                                </a:lnTo>
                                <a:lnTo>
                                  <a:pt x="2592" y="2294"/>
                                </a:lnTo>
                                <a:lnTo>
                                  <a:pt x="2561" y="2293"/>
                                </a:lnTo>
                                <a:lnTo>
                                  <a:pt x="2531" y="2291"/>
                                </a:lnTo>
                                <a:lnTo>
                                  <a:pt x="2500" y="2286"/>
                                </a:lnTo>
                                <a:lnTo>
                                  <a:pt x="2470" y="2279"/>
                                </a:lnTo>
                                <a:lnTo>
                                  <a:pt x="2438" y="2272"/>
                                </a:lnTo>
                                <a:lnTo>
                                  <a:pt x="2407" y="2262"/>
                                </a:lnTo>
                                <a:lnTo>
                                  <a:pt x="2377" y="2250"/>
                                </a:lnTo>
                                <a:lnTo>
                                  <a:pt x="2346" y="2237"/>
                                </a:lnTo>
                                <a:lnTo>
                                  <a:pt x="2317" y="2222"/>
                                </a:lnTo>
                                <a:lnTo>
                                  <a:pt x="2288" y="2206"/>
                                </a:lnTo>
                                <a:lnTo>
                                  <a:pt x="2260" y="2189"/>
                                </a:lnTo>
                                <a:lnTo>
                                  <a:pt x="2233" y="2169"/>
                                </a:lnTo>
                                <a:lnTo>
                                  <a:pt x="2207" y="2148"/>
                                </a:lnTo>
                                <a:lnTo>
                                  <a:pt x="2181" y="2127"/>
                                </a:lnTo>
                                <a:lnTo>
                                  <a:pt x="2156" y="2104"/>
                                </a:lnTo>
                                <a:lnTo>
                                  <a:pt x="2132" y="2079"/>
                                </a:lnTo>
                                <a:lnTo>
                                  <a:pt x="2109" y="2054"/>
                                </a:lnTo>
                                <a:lnTo>
                                  <a:pt x="2087" y="2027"/>
                                </a:lnTo>
                                <a:lnTo>
                                  <a:pt x="2065" y="1999"/>
                                </a:lnTo>
                                <a:lnTo>
                                  <a:pt x="2045" y="1971"/>
                                </a:lnTo>
                                <a:lnTo>
                                  <a:pt x="2026" y="1942"/>
                                </a:lnTo>
                                <a:lnTo>
                                  <a:pt x="2007" y="1912"/>
                                </a:lnTo>
                                <a:lnTo>
                                  <a:pt x="1991" y="1881"/>
                                </a:lnTo>
                                <a:lnTo>
                                  <a:pt x="1975" y="1849"/>
                                </a:lnTo>
                                <a:lnTo>
                                  <a:pt x="1960" y="1817"/>
                                </a:lnTo>
                                <a:lnTo>
                                  <a:pt x="1946" y="1783"/>
                                </a:lnTo>
                                <a:lnTo>
                                  <a:pt x="1933" y="1749"/>
                                </a:lnTo>
                                <a:lnTo>
                                  <a:pt x="1922" y="1716"/>
                                </a:lnTo>
                                <a:lnTo>
                                  <a:pt x="1913" y="1681"/>
                                </a:lnTo>
                                <a:lnTo>
                                  <a:pt x="1904" y="1646"/>
                                </a:lnTo>
                                <a:lnTo>
                                  <a:pt x="1898" y="1611"/>
                                </a:lnTo>
                                <a:lnTo>
                                  <a:pt x="1892" y="1575"/>
                                </a:lnTo>
                                <a:lnTo>
                                  <a:pt x="1888" y="1539"/>
                                </a:lnTo>
                                <a:lnTo>
                                  <a:pt x="1884" y="1503"/>
                                </a:lnTo>
                                <a:lnTo>
                                  <a:pt x="1883" y="1467"/>
                                </a:lnTo>
                                <a:lnTo>
                                  <a:pt x="1883" y="1431"/>
                                </a:lnTo>
                                <a:lnTo>
                                  <a:pt x="1885" y="1394"/>
                                </a:lnTo>
                                <a:lnTo>
                                  <a:pt x="1889" y="1358"/>
                                </a:lnTo>
                                <a:lnTo>
                                  <a:pt x="1893" y="1325"/>
                                </a:lnTo>
                                <a:lnTo>
                                  <a:pt x="1900" y="1291"/>
                                </a:lnTo>
                                <a:lnTo>
                                  <a:pt x="1908" y="1259"/>
                                </a:lnTo>
                                <a:lnTo>
                                  <a:pt x="1917" y="1227"/>
                                </a:lnTo>
                                <a:lnTo>
                                  <a:pt x="1927" y="1197"/>
                                </a:lnTo>
                                <a:lnTo>
                                  <a:pt x="1939" y="1169"/>
                                </a:lnTo>
                                <a:lnTo>
                                  <a:pt x="1952" y="1141"/>
                                </a:lnTo>
                                <a:lnTo>
                                  <a:pt x="1967" y="1115"/>
                                </a:lnTo>
                                <a:lnTo>
                                  <a:pt x="1983" y="1090"/>
                                </a:lnTo>
                                <a:lnTo>
                                  <a:pt x="1999" y="1066"/>
                                </a:lnTo>
                                <a:lnTo>
                                  <a:pt x="2017" y="1044"/>
                                </a:lnTo>
                                <a:lnTo>
                                  <a:pt x="2036" y="1022"/>
                                </a:lnTo>
                                <a:lnTo>
                                  <a:pt x="2057" y="1003"/>
                                </a:lnTo>
                                <a:lnTo>
                                  <a:pt x="2078" y="985"/>
                                </a:lnTo>
                                <a:lnTo>
                                  <a:pt x="2100" y="969"/>
                                </a:lnTo>
                                <a:lnTo>
                                  <a:pt x="2124" y="953"/>
                                </a:lnTo>
                                <a:lnTo>
                                  <a:pt x="2147" y="939"/>
                                </a:lnTo>
                                <a:lnTo>
                                  <a:pt x="2172" y="927"/>
                                </a:lnTo>
                                <a:lnTo>
                                  <a:pt x="2198" y="917"/>
                                </a:lnTo>
                                <a:lnTo>
                                  <a:pt x="2224" y="908"/>
                                </a:lnTo>
                                <a:lnTo>
                                  <a:pt x="2251" y="901"/>
                                </a:lnTo>
                                <a:lnTo>
                                  <a:pt x="2279" y="896"/>
                                </a:lnTo>
                                <a:lnTo>
                                  <a:pt x="2308" y="891"/>
                                </a:lnTo>
                                <a:lnTo>
                                  <a:pt x="2337" y="889"/>
                                </a:lnTo>
                                <a:lnTo>
                                  <a:pt x="2367" y="889"/>
                                </a:lnTo>
                                <a:lnTo>
                                  <a:pt x="2397" y="890"/>
                                </a:lnTo>
                                <a:lnTo>
                                  <a:pt x="2427" y="893"/>
                                </a:lnTo>
                                <a:lnTo>
                                  <a:pt x="2458" y="898"/>
                                </a:lnTo>
                                <a:lnTo>
                                  <a:pt x="2490" y="905"/>
                                </a:lnTo>
                                <a:lnTo>
                                  <a:pt x="2522" y="914"/>
                                </a:lnTo>
                                <a:lnTo>
                                  <a:pt x="2555" y="925"/>
                                </a:lnTo>
                                <a:close/>
                                <a:moveTo>
                                  <a:pt x="2548" y="1011"/>
                                </a:moveTo>
                                <a:lnTo>
                                  <a:pt x="2576" y="1022"/>
                                </a:lnTo>
                                <a:lnTo>
                                  <a:pt x="2603" y="1033"/>
                                </a:lnTo>
                                <a:lnTo>
                                  <a:pt x="2630" y="1047"/>
                                </a:lnTo>
                                <a:lnTo>
                                  <a:pt x="2656" y="1062"/>
                                </a:lnTo>
                                <a:lnTo>
                                  <a:pt x="2682" y="1077"/>
                                </a:lnTo>
                                <a:lnTo>
                                  <a:pt x="2707" y="1094"/>
                                </a:lnTo>
                                <a:lnTo>
                                  <a:pt x="2731" y="1111"/>
                                </a:lnTo>
                                <a:lnTo>
                                  <a:pt x="2755" y="1130"/>
                                </a:lnTo>
                                <a:lnTo>
                                  <a:pt x="2777" y="1150"/>
                                </a:lnTo>
                                <a:lnTo>
                                  <a:pt x="2800" y="1170"/>
                                </a:lnTo>
                                <a:lnTo>
                                  <a:pt x="2821" y="1191"/>
                                </a:lnTo>
                                <a:lnTo>
                                  <a:pt x="2842" y="1214"/>
                                </a:lnTo>
                                <a:lnTo>
                                  <a:pt x="2861" y="1237"/>
                                </a:lnTo>
                                <a:lnTo>
                                  <a:pt x="2880" y="1261"/>
                                </a:lnTo>
                                <a:lnTo>
                                  <a:pt x="2898" y="1286"/>
                                </a:lnTo>
                                <a:lnTo>
                                  <a:pt x="2915" y="1311"/>
                                </a:lnTo>
                                <a:lnTo>
                                  <a:pt x="2932" y="1337"/>
                                </a:lnTo>
                                <a:lnTo>
                                  <a:pt x="2946" y="1363"/>
                                </a:lnTo>
                                <a:lnTo>
                                  <a:pt x="2961" y="1390"/>
                                </a:lnTo>
                                <a:lnTo>
                                  <a:pt x="2973" y="1418"/>
                                </a:lnTo>
                                <a:lnTo>
                                  <a:pt x="2986" y="1445"/>
                                </a:lnTo>
                                <a:lnTo>
                                  <a:pt x="2996" y="1473"/>
                                </a:lnTo>
                                <a:lnTo>
                                  <a:pt x="3006" y="1502"/>
                                </a:lnTo>
                                <a:lnTo>
                                  <a:pt x="3014" y="1531"/>
                                </a:lnTo>
                                <a:lnTo>
                                  <a:pt x="3021" y="1559"/>
                                </a:lnTo>
                                <a:lnTo>
                                  <a:pt x="3027" y="1588"/>
                                </a:lnTo>
                                <a:lnTo>
                                  <a:pt x="3031" y="1618"/>
                                </a:lnTo>
                                <a:lnTo>
                                  <a:pt x="3035" y="1648"/>
                                </a:lnTo>
                                <a:lnTo>
                                  <a:pt x="3037" y="1677"/>
                                </a:lnTo>
                                <a:lnTo>
                                  <a:pt x="3037" y="1707"/>
                                </a:lnTo>
                                <a:lnTo>
                                  <a:pt x="3037" y="1736"/>
                                </a:lnTo>
                                <a:lnTo>
                                  <a:pt x="3035" y="1765"/>
                                </a:lnTo>
                                <a:lnTo>
                                  <a:pt x="3030" y="1794"/>
                                </a:lnTo>
                                <a:lnTo>
                                  <a:pt x="3026" y="1822"/>
                                </a:lnTo>
                                <a:lnTo>
                                  <a:pt x="3019" y="1850"/>
                                </a:lnTo>
                                <a:lnTo>
                                  <a:pt x="3011" y="1877"/>
                                </a:lnTo>
                                <a:lnTo>
                                  <a:pt x="3003" y="1903"/>
                                </a:lnTo>
                                <a:lnTo>
                                  <a:pt x="2993" y="1928"/>
                                </a:lnTo>
                                <a:lnTo>
                                  <a:pt x="2982" y="1952"/>
                                </a:lnTo>
                                <a:lnTo>
                                  <a:pt x="2970" y="1976"/>
                                </a:lnTo>
                                <a:lnTo>
                                  <a:pt x="2956" y="1998"/>
                                </a:lnTo>
                                <a:lnTo>
                                  <a:pt x="2943" y="2020"/>
                                </a:lnTo>
                                <a:lnTo>
                                  <a:pt x="2927" y="2040"/>
                                </a:lnTo>
                                <a:lnTo>
                                  <a:pt x="2911" y="2059"/>
                                </a:lnTo>
                                <a:lnTo>
                                  <a:pt x="2894" y="2077"/>
                                </a:lnTo>
                                <a:lnTo>
                                  <a:pt x="2876" y="2095"/>
                                </a:lnTo>
                                <a:lnTo>
                                  <a:pt x="2857" y="2110"/>
                                </a:lnTo>
                                <a:lnTo>
                                  <a:pt x="2838" y="2125"/>
                                </a:lnTo>
                                <a:lnTo>
                                  <a:pt x="2818" y="2139"/>
                                </a:lnTo>
                                <a:lnTo>
                                  <a:pt x="2796" y="2152"/>
                                </a:lnTo>
                                <a:lnTo>
                                  <a:pt x="2774" y="2163"/>
                                </a:lnTo>
                                <a:lnTo>
                                  <a:pt x="2752" y="2173"/>
                                </a:lnTo>
                                <a:lnTo>
                                  <a:pt x="2729" y="2182"/>
                                </a:lnTo>
                                <a:lnTo>
                                  <a:pt x="2706" y="2190"/>
                                </a:lnTo>
                                <a:lnTo>
                                  <a:pt x="2681" y="2195"/>
                                </a:lnTo>
                                <a:lnTo>
                                  <a:pt x="2656" y="2200"/>
                                </a:lnTo>
                                <a:lnTo>
                                  <a:pt x="2632" y="2203"/>
                                </a:lnTo>
                                <a:lnTo>
                                  <a:pt x="2606" y="2206"/>
                                </a:lnTo>
                                <a:lnTo>
                                  <a:pt x="2580" y="2207"/>
                                </a:lnTo>
                                <a:lnTo>
                                  <a:pt x="2553" y="2206"/>
                                </a:lnTo>
                                <a:lnTo>
                                  <a:pt x="2527" y="2203"/>
                                </a:lnTo>
                                <a:lnTo>
                                  <a:pt x="2500" y="2199"/>
                                </a:lnTo>
                                <a:lnTo>
                                  <a:pt x="2473" y="2193"/>
                                </a:lnTo>
                                <a:lnTo>
                                  <a:pt x="2446" y="2186"/>
                                </a:lnTo>
                                <a:lnTo>
                                  <a:pt x="2418" y="2178"/>
                                </a:lnTo>
                                <a:lnTo>
                                  <a:pt x="2392" y="2167"/>
                                </a:lnTo>
                                <a:lnTo>
                                  <a:pt x="2365" y="2155"/>
                                </a:lnTo>
                                <a:lnTo>
                                  <a:pt x="2340" y="2143"/>
                                </a:lnTo>
                                <a:lnTo>
                                  <a:pt x="2315" y="2128"/>
                                </a:lnTo>
                                <a:lnTo>
                                  <a:pt x="2290" y="2113"/>
                                </a:lnTo>
                                <a:lnTo>
                                  <a:pt x="2267" y="2096"/>
                                </a:lnTo>
                                <a:lnTo>
                                  <a:pt x="2243" y="2078"/>
                                </a:lnTo>
                                <a:lnTo>
                                  <a:pt x="2221" y="2059"/>
                                </a:lnTo>
                                <a:lnTo>
                                  <a:pt x="2200" y="2039"/>
                                </a:lnTo>
                                <a:lnTo>
                                  <a:pt x="2179" y="2017"/>
                                </a:lnTo>
                                <a:lnTo>
                                  <a:pt x="2158" y="1995"/>
                                </a:lnTo>
                                <a:lnTo>
                                  <a:pt x="2138" y="1971"/>
                                </a:lnTo>
                                <a:lnTo>
                                  <a:pt x="2120" y="1948"/>
                                </a:lnTo>
                                <a:lnTo>
                                  <a:pt x="2102" y="1923"/>
                                </a:lnTo>
                                <a:lnTo>
                                  <a:pt x="2086" y="1897"/>
                                </a:lnTo>
                                <a:lnTo>
                                  <a:pt x="2070" y="1871"/>
                                </a:lnTo>
                                <a:lnTo>
                                  <a:pt x="2055" y="1844"/>
                                </a:lnTo>
                                <a:lnTo>
                                  <a:pt x="2041" y="1816"/>
                                </a:lnTo>
                                <a:lnTo>
                                  <a:pt x="2029" y="1788"/>
                                </a:lnTo>
                                <a:lnTo>
                                  <a:pt x="2016" y="1758"/>
                                </a:lnTo>
                                <a:lnTo>
                                  <a:pt x="2005" y="1729"/>
                                </a:lnTo>
                                <a:lnTo>
                                  <a:pt x="1996" y="1700"/>
                                </a:lnTo>
                                <a:lnTo>
                                  <a:pt x="1987" y="1670"/>
                                </a:lnTo>
                                <a:lnTo>
                                  <a:pt x="1979" y="1640"/>
                                </a:lnTo>
                                <a:lnTo>
                                  <a:pt x="1974" y="1608"/>
                                </a:lnTo>
                                <a:lnTo>
                                  <a:pt x="1968" y="1577"/>
                                </a:lnTo>
                                <a:lnTo>
                                  <a:pt x="1965" y="1547"/>
                                </a:lnTo>
                                <a:lnTo>
                                  <a:pt x="1963" y="1515"/>
                                </a:lnTo>
                                <a:lnTo>
                                  <a:pt x="1961" y="1484"/>
                                </a:lnTo>
                                <a:lnTo>
                                  <a:pt x="1961" y="1453"/>
                                </a:lnTo>
                                <a:lnTo>
                                  <a:pt x="1963" y="1420"/>
                                </a:lnTo>
                                <a:lnTo>
                                  <a:pt x="1966" y="1390"/>
                                </a:lnTo>
                                <a:lnTo>
                                  <a:pt x="1970" y="1360"/>
                                </a:lnTo>
                                <a:lnTo>
                                  <a:pt x="1976" y="1330"/>
                                </a:lnTo>
                                <a:lnTo>
                                  <a:pt x="1983" y="1302"/>
                                </a:lnTo>
                                <a:lnTo>
                                  <a:pt x="1991" y="1276"/>
                                </a:lnTo>
                                <a:lnTo>
                                  <a:pt x="1999" y="1249"/>
                                </a:lnTo>
                                <a:lnTo>
                                  <a:pt x="2011" y="1224"/>
                                </a:lnTo>
                                <a:lnTo>
                                  <a:pt x="2022" y="1200"/>
                                </a:lnTo>
                                <a:lnTo>
                                  <a:pt x="2035" y="1177"/>
                                </a:lnTo>
                                <a:lnTo>
                                  <a:pt x="2049" y="1156"/>
                                </a:lnTo>
                                <a:lnTo>
                                  <a:pt x="2063" y="1135"/>
                                </a:lnTo>
                                <a:lnTo>
                                  <a:pt x="2079" y="1115"/>
                                </a:lnTo>
                                <a:lnTo>
                                  <a:pt x="2096" y="1097"/>
                                </a:lnTo>
                                <a:lnTo>
                                  <a:pt x="2114" y="1081"/>
                                </a:lnTo>
                                <a:lnTo>
                                  <a:pt x="2133" y="1065"/>
                                </a:lnTo>
                                <a:lnTo>
                                  <a:pt x="2152" y="1050"/>
                                </a:lnTo>
                                <a:lnTo>
                                  <a:pt x="2172" y="1037"/>
                                </a:lnTo>
                                <a:lnTo>
                                  <a:pt x="2193" y="1026"/>
                                </a:lnTo>
                                <a:lnTo>
                                  <a:pt x="2214" y="1014"/>
                                </a:lnTo>
                                <a:lnTo>
                                  <a:pt x="2238" y="1005"/>
                                </a:lnTo>
                                <a:lnTo>
                                  <a:pt x="2260" y="998"/>
                                </a:lnTo>
                                <a:lnTo>
                                  <a:pt x="2284" y="992"/>
                                </a:lnTo>
                                <a:lnTo>
                                  <a:pt x="2308" y="986"/>
                                </a:lnTo>
                                <a:lnTo>
                                  <a:pt x="2333" y="983"/>
                                </a:lnTo>
                                <a:lnTo>
                                  <a:pt x="2359" y="981"/>
                                </a:lnTo>
                                <a:lnTo>
                                  <a:pt x="2384" y="981"/>
                                </a:lnTo>
                                <a:lnTo>
                                  <a:pt x="2411" y="982"/>
                                </a:lnTo>
                                <a:lnTo>
                                  <a:pt x="2437" y="984"/>
                                </a:lnTo>
                                <a:lnTo>
                                  <a:pt x="2465" y="989"/>
                                </a:lnTo>
                                <a:lnTo>
                                  <a:pt x="2492" y="994"/>
                                </a:lnTo>
                                <a:lnTo>
                                  <a:pt x="2520" y="1002"/>
                                </a:lnTo>
                                <a:lnTo>
                                  <a:pt x="2548" y="1011"/>
                                </a:lnTo>
                                <a:close/>
                                <a:moveTo>
                                  <a:pt x="3825" y="5243"/>
                                </a:moveTo>
                                <a:lnTo>
                                  <a:pt x="3845" y="5244"/>
                                </a:lnTo>
                                <a:lnTo>
                                  <a:pt x="3864" y="5247"/>
                                </a:lnTo>
                                <a:lnTo>
                                  <a:pt x="3883" y="5250"/>
                                </a:lnTo>
                                <a:lnTo>
                                  <a:pt x="3902" y="5254"/>
                                </a:lnTo>
                                <a:lnTo>
                                  <a:pt x="3920" y="5260"/>
                                </a:lnTo>
                                <a:lnTo>
                                  <a:pt x="3938" y="5266"/>
                                </a:lnTo>
                                <a:lnTo>
                                  <a:pt x="3955" y="5272"/>
                                </a:lnTo>
                                <a:lnTo>
                                  <a:pt x="3972" y="5280"/>
                                </a:lnTo>
                                <a:lnTo>
                                  <a:pt x="3988" y="5288"/>
                                </a:lnTo>
                                <a:lnTo>
                                  <a:pt x="4004" y="5297"/>
                                </a:lnTo>
                                <a:lnTo>
                                  <a:pt x="4020" y="5307"/>
                                </a:lnTo>
                                <a:lnTo>
                                  <a:pt x="4034" y="5318"/>
                                </a:lnTo>
                                <a:lnTo>
                                  <a:pt x="4049" y="5329"/>
                                </a:lnTo>
                                <a:lnTo>
                                  <a:pt x="4062" y="5342"/>
                                </a:lnTo>
                                <a:lnTo>
                                  <a:pt x="4076" y="5354"/>
                                </a:lnTo>
                                <a:lnTo>
                                  <a:pt x="4088" y="5368"/>
                                </a:lnTo>
                                <a:lnTo>
                                  <a:pt x="4100" y="5382"/>
                                </a:lnTo>
                                <a:lnTo>
                                  <a:pt x="4111" y="5397"/>
                                </a:lnTo>
                                <a:lnTo>
                                  <a:pt x="4122" y="5412"/>
                                </a:lnTo>
                                <a:lnTo>
                                  <a:pt x="4132" y="5428"/>
                                </a:lnTo>
                                <a:lnTo>
                                  <a:pt x="4141" y="5444"/>
                                </a:lnTo>
                                <a:lnTo>
                                  <a:pt x="4148" y="5461"/>
                                </a:lnTo>
                                <a:lnTo>
                                  <a:pt x="4156" y="5479"/>
                                </a:lnTo>
                                <a:lnTo>
                                  <a:pt x="4163" y="5496"/>
                                </a:lnTo>
                                <a:lnTo>
                                  <a:pt x="4169" y="5514"/>
                                </a:lnTo>
                                <a:lnTo>
                                  <a:pt x="4174" y="5532"/>
                                </a:lnTo>
                                <a:lnTo>
                                  <a:pt x="4178" y="5551"/>
                                </a:lnTo>
                                <a:lnTo>
                                  <a:pt x="4181" y="5572"/>
                                </a:lnTo>
                                <a:lnTo>
                                  <a:pt x="4183" y="5591"/>
                                </a:lnTo>
                                <a:lnTo>
                                  <a:pt x="4185" y="5611"/>
                                </a:lnTo>
                                <a:lnTo>
                                  <a:pt x="4185" y="5631"/>
                                </a:lnTo>
                                <a:lnTo>
                                  <a:pt x="4185" y="5651"/>
                                </a:lnTo>
                                <a:lnTo>
                                  <a:pt x="4183" y="5672"/>
                                </a:lnTo>
                                <a:lnTo>
                                  <a:pt x="4181" y="5693"/>
                                </a:lnTo>
                                <a:lnTo>
                                  <a:pt x="4178" y="5713"/>
                                </a:lnTo>
                                <a:lnTo>
                                  <a:pt x="4173" y="5732"/>
                                </a:lnTo>
                                <a:lnTo>
                                  <a:pt x="4169" y="5752"/>
                                </a:lnTo>
                                <a:lnTo>
                                  <a:pt x="4162" y="5771"/>
                                </a:lnTo>
                                <a:lnTo>
                                  <a:pt x="4155" y="5790"/>
                                </a:lnTo>
                                <a:lnTo>
                                  <a:pt x="4148" y="5808"/>
                                </a:lnTo>
                                <a:lnTo>
                                  <a:pt x="4139" y="5826"/>
                                </a:lnTo>
                                <a:lnTo>
                                  <a:pt x="4131" y="5843"/>
                                </a:lnTo>
                                <a:lnTo>
                                  <a:pt x="4120" y="5859"/>
                                </a:lnTo>
                                <a:lnTo>
                                  <a:pt x="4109" y="5876"/>
                                </a:lnTo>
                                <a:lnTo>
                                  <a:pt x="4098" y="5892"/>
                                </a:lnTo>
                                <a:lnTo>
                                  <a:pt x="4086" y="5908"/>
                                </a:lnTo>
                                <a:lnTo>
                                  <a:pt x="4073" y="5922"/>
                                </a:lnTo>
                                <a:lnTo>
                                  <a:pt x="4060" y="5937"/>
                                </a:lnTo>
                                <a:lnTo>
                                  <a:pt x="4047" y="5950"/>
                                </a:lnTo>
                                <a:lnTo>
                                  <a:pt x="4032" y="5963"/>
                                </a:lnTo>
                                <a:lnTo>
                                  <a:pt x="4017" y="5975"/>
                                </a:lnTo>
                                <a:lnTo>
                                  <a:pt x="4002" y="5986"/>
                                </a:lnTo>
                                <a:lnTo>
                                  <a:pt x="3986" y="5997"/>
                                </a:lnTo>
                                <a:lnTo>
                                  <a:pt x="3969" y="6006"/>
                                </a:lnTo>
                                <a:lnTo>
                                  <a:pt x="3953" y="6015"/>
                                </a:lnTo>
                                <a:lnTo>
                                  <a:pt x="3935" y="6024"/>
                                </a:lnTo>
                                <a:lnTo>
                                  <a:pt x="3917" y="6031"/>
                                </a:lnTo>
                                <a:lnTo>
                                  <a:pt x="3899" y="6038"/>
                                </a:lnTo>
                                <a:lnTo>
                                  <a:pt x="3881" y="6043"/>
                                </a:lnTo>
                                <a:lnTo>
                                  <a:pt x="3862" y="6048"/>
                                </a:lnTo>
                                <a:lnTo>
                                  <a:pt x="3843" y="6051"/>
                                </a:lnTo>
                                <a:lnTo>
                                  <a:pt x="3824" y="6054"/>
                                </a:lnTo>
                                <a:lnTo>
                                  <a:pt x="3804" y="6056"/>
                                </a:lnTo>
                                <a:lnTo>
                                  <a:pt x="3784" y="6057"/>
                                </a:lnTo>
                                <a:lnTo>
                                  <a:pt x="3765" y="6056"/>
                                </a:lnTo>
                                <a:lnTo>
                                  <a:pt x="3744" y="6054"/>
                                </a:lnTo>
                                <a:lnTo>
                                  <a:pt x="3725" y="6051"/>
                                </a:lnTo>
                                <a:lnTo>
                                  <a:pt x="3706" y="6048"/>
                                </a:lnTo>
                                <a:lnTo>
                                  <a:pt x="3688" y="6043"/>
                                </a:lnTo>
                                <a:lnTo>
                                  <a:pt x="3671" y="6038"/>
                                </a:lnTo>
                                <a:lnTo>
                                  <a:pt x="3653" y="6031"/>
                                </a:lnTo>
                                <a:lnTo>
                                  <a:pt x="3636" y="6023"/>
                                </a:lnTo>
                                <a:lnTo>
                                  <a:pt x="3619" y="6015"/>
                                </a:lnTo>
                                <a:lnTo>
                                  <a:pt x="3602" y="6006"/>
                                </a:lnTo>
                                <a:lnTo>
                                  <a:pt x="3587" y="5996"/>
                                </a:lnTo>
                                <a:lnTo>
                                  <a:pt x="3571" y="5985"/>
                                </a:lnTo>
                                <a:lnTo>
                                  <a:pt x="3556" y="5973"/>
                                </a:lnTo>
                                <a:lnTo>
                                  <a:pt x="3543" y="5960"/>
                                </a:lnTo>
                                <a:lnTo>
                                  <a:pt x="3529" y="5947"/>
                                </a:lnTo>
                                <a:lnTo>
                                  <a:pt x="3517" y="5933"/>
                                </a:lnTo>
                                <a:lnTo>
                                  <a:pt x="3505" y="5919"/>
                                </a:lnTo>
                                <a:lnTo>
                                  <a:pt x="3493" y="5903"/>
                                </a:lnTo>
                                <a:lnTo>
                                  <a:pt x="3482" y="5888"/>
                                </a:lnTo>
                                <a:lnTo>
                                  <a:pt x="3472" y="5872"/>
                                </a:lnTo>
                                <a:lnTo>
                                  <a:pt x="3463" y="5854"/>
                                </a:lnTo>
                                <a:lnTo>
                                  <a:pt x="3454" y="5837"/>
                                </a:lnTo>
                                <a:lnTo>
                                  <a:pt x="3447" y="5819"/>
                                </a:lnTo>
                                <a:lnTo>
                                  <a:pt x="3440" y="5800"/>
                                </a:lnTo>
                                <a:lnTo>
                                  <a:pt x="3434" y="5781"/>
                                </a:lnTo>
                                <a:lnTo>
                                  <a:pt x="3429" y="5762"/>
                                </a:lnTo>
                                <a:lnTo>
                                  <a:pt x="3424" y="5742"/>
                                </a:lnTo>
                                <a:lnTo>
                                  <a:pt x="3421" y="5722"/>
                                </a:lnTo>
                                <a:lnTo>
                                  <a:pt x="3419" y="5701"/>
                                </a:lnTo>
                                <a:lnTo>
                                  <a:pt x="3418" y="5680"/>
                                </a:lnTo>
                                <a:lnTo>
                                  <a:pt x="3418" y="5659"/>
                                </a:lnTo>
                                <a:lnTo>
                                  <a:pt x="3418" y="5638"/>
                                </a:lnTo>
                                <a:lnTo>
                                  <a:pt x="3420" y="5616"/>
                                </a:lnTo>
                                <a:lnTo>
                                  <a:pt x="3422" y="5596"/>
                                </a:lnTo>
                                <a:lnTo>
                                  <a:pt x="3425" y="5575"/>
                                </a:lnTo>
                                <a:lnTo>
                                  <a:pt x="3430" y="5555"/>
                                </a:lnTo>
                                <a:lnTo>
                                  <a:pt x="3435" y="5536"/>
                                </a:lnTo>
                                <a:lnTo>
                                  <a:pt x="3441" y="5515"/>
                                </a:lnTo>
                                <a:lnTo>
                                  <a:pt x="3449" y="5496"/>
                                </a:lnTo>
                                <a:lnTo>
                                  <a:pt x="3457" y="5479"/>
                                </a:lnTo>
                                <a:lnTo>
                                  <a:pt x="3466" y="5461"/>
                                </a:lnTo>
                                <a:lnTo>
                                  <a:pt x="3475" y="5443"/>
                                </a:lnTo>
                                <a:lnTo>
                                  <a:pt x="3485" y="5427"/>
                                </a:lnTo>
                                <a:lnTo>
                                  <a:pt x="3496" y="5410"/>
                                </a:lnTo>
                                <a:lnTo>
                                  <a:pt x="3507" y="5394"/>
                                </a:lnTo>
                                <a:lnTo>
                                  <a:pt x="3519" y="5380"/>
                                </a:lnTo>
                                <a:lnTo>
                                  <a:pt x="3533" y="5365"/>
                                </a:lnTo>
                                <a:lnTo>
                                  <a:pt x="3546" y="5352"/>
                                </a:lnTo>
                                <a:lnTo>
                                  <a:pt x="3561" y="5338"/>
                                </a:lnTo>
                                <a:lnTo>
                                  <a:pt x="3575" y="5326"/>
                                </a:lnTo>
                                <a:lnTo>
                                  <a:pt x="3591" y="5315"/>
                                </a:lnTo>
                                <a:lnTo>
                                  <a:pt x="3607" y="5304"/>
                                </a:lnTo>
                                <a:lnTo>
                                  <a:pt x="3622" y="5295"/>
                                </a:lnTo>
                                <a:lnTo>
                                  <a:pt x="3639" y="5285"/>
                                </a:lnTo>
                                <a:lnTo>
                                  <a:pt x="3656" y="5277"/>
                                </a:lnTo>
                                <a:lnTo>
                                  <a:pt x="3674" y="5269"/>
                                </a:lnTo>
                                <a:lnTo>
                                  <a:pt x="3692" y="5262"/>
                                </a:lnTo>
                                <a:lnTo>
                                  <a:pt x="3710" y="5257"/>
                                </a:lnTo>
                                <a:lnTo>
                                  <a:pt x="3729" y="5252"/>
                                </a:lnTo>
                                <a:lnTo>
                                  <a:pt x="3748" y="5249"/>
                                </a:lnTo>
                                <a:lnTo>
                                  <a:pt x="3767" y="5245"/>
                                </a:lnTo>
                                <a:lnTo>
                                  <a:pt x="3786" y="5244"/>
                                </a:lnTo>
                                <a:lnTo>
                                  <a:pt x="3806" y="5243"/>
                                </a:lnTo>
                                <a:lnTo>
                                  <a:pt x="3825" y="5243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3041"/>
                        <wps:cNvSpPr>
                          <a:spLocks/>
                        </wps:cNvSpPr>
                        <wps:spPr bwMode="auto">
                          <a:xfrm>
                            <a:off x="7647" y="2438"/>
                            <a:ext cx="1931" cy="3704"/>
                          </a:xfrm>
                          <a:custGeom>
                            <a:avLst/>
                            <a:gdLst>
                              <a:gd name="T0" fmla="*/ 5553 w 5794"/>
                              <a:gd name="T1" fmla="*/ 10442 h 11113"/>
                              <a:gd name="T2" fmla="*/ 5500 w 5794"/>
                              <a:gd name="T3" fmla="*/ 9439 h 11113"/>
                              <a:gd name="T4" fmla="*/ 5471 w 5794"/>
                              <a:gd name="T5" fmla="*/ 8771 h 11113"/>
                              <a:gd name="T6" fmla="*/ 5457 w 5794"/>
                              <a:gd name="T7" fmla="*/ 8270 h 11113"/>
                              <a:gd name="T8" fmla="*/ 5452 w 5794"/>
                              <a:gd name="T9" fmla="*/ 7769 h 11113"/>
                              <a:gd name="T10" fmla="*/ 5458 w 5794"/>
                              <a:gd name="T11" fmla="*/ 7268 h 11113"/>
                              <a:gd name="T12" fmla="*/ 5477 w 5794"/>
                              <a:gd name="T13" fmla="*/ 6767 h 11113"/>
                              <a:gd name="T14" fmla="*/ 5512 w 5794"/>
                              <a:gd name="T15" fmla="*/ 6264 h 11113"/>
                              <a:gd name="T16" fmla="*/ 5565 w 5794"/>
                              <a:gd name="T17" fmla="*/ 5761 h 11113"/>
                              <a:gd name="T18" fmla="*/ 5627 w 5794"/>
                              <a:gd name="T19" fmla="*/ 5230 h 11113"/>
                              <a:gd name="T20" fmla="*/ 5678 w 5794"/>
                              <a:gd name="T21" fmla="*/ 4695 h 11113"/>
                              <a:gd name="T22" fmla="*/ 5721 w 5794"/>
                              <a:gd name="T23" fmla="*/ 4153 h 11113"/>
                              <a:gd name="T24" fmla="*/ 5755 w 5794"/>
                              <a:gd name="T25" fmla="*/ 3610 h 11113"/>
                              <a:gd name="T26" fmla="*/ 5777 w 5794"/>
                              <a:gd name="T27" fmla="*/ 3064 h 11113"/>
                              <a:gd name="T28" fmla="*/ 5790 w 5794"/>
                              <a:gd name="T29" fmla="*/ 2519 h 11113"/>
                              <a:gd name="T30" fmla="*/ 5794 w 5794"/>
                              <a:gd name="T31" fmla="*/ 1973 h 11113"/>
                              <a:gd name="T32" fmla="*/ 5787 w 5794"/>
                              <a:gd name="T33" fmla="*/ 1429 h 11113"/>
                              <a:gd name="T34" fmla="*/ 5770 w 5794"/>
                              <a:gd name="T35" fmla="*/ 889 h 11113"/>
                              <a:gd name="T36" fmla="*/ 5741 w 5794"/>
                              <a:gd name="T37" fmla="*/ 354 h 11113"/>
                              <a:gd name="T38" fmla="*/ 5539 w 5794"/>
                              <a:gd name="T39" fmla="*/ 65 h 11113"/>
                              <a:gd name="T40" fmla="*/ 5007 w 5794"/>
                              <a:gd name="T41" fmla="*/ 264 h 11113"/>
                              <a:gd name="T42" fmla="*/ 3947 w 5794"/>
                              <a:gd name="T43" fmla="*/ 680 h 11113"/>
                              <a:gd name="T44" fmla="*/ 2887 w 5794"/>
                              <a:gd name="T45" fmla="*/ 1096 h 11113"/>
                              <a:gd name="T46" fmla="*/ 2355 w 5794"/>
                              <a:gd name="T47" fmla="*/ 1296 h 11113"/>
                              <a:gd name="T48" fmla="*/ 1819 w 5794"/>
                              <a:gd name="T49" fmla="*/ 1488 h 11113"/>
                              <a:gd name="T50" fmla="*/ 1280 w 5794"/>
                              <a:gd name="T51" fmla="*/ 1666 h 11113"/>
                              <a:gd name="T52" fmla="*/ 736 w 5794"/>
                              <a:gd name="T53" fmla="*/ 1829 h 11113"/>
                              <a:gd name="T54" fmla="*/ 185 w 5794"/>
                              <a:gd name="T55" fmla="*/ 1973 h 11113"/>
                              <a:gd name="T56" fmla="*/ 33 w 5794"/>
                              <a:gd name="T57" fmla="*/ 2223 h 11113"/>
                              <a:gd name="T58" fmla="*/ 83 w 5794"/>
                              <a:gd name="T59" fmla="*/ 2532 h 11113"/>
                              <a:gd name="T60" fmla="*/ 131 w 5794"/>
                              <a:gd name="T61" fmla="*/ 2841 h 11113"/>
                              <a:gd name="T62" fmla="*/ 180 w 5794"/>
                              <a:gd name="T63" fmla="*/ 3151 h 11113"/>
                              <a:gd name="T64" fmla="*/ 225 w 5794"/>
                              <a:gd name="T65" fmla="*/ 3461 h 11113"/>
                              <a:gd name="T66" fmla="*/ 281 w 5794"/>
                              <a:gd name="T67" fmla="*/ 3873 h 11113"/>
                              <a:gd name="T68" fmla="*/ 352 w 5794"/>
                              <a:gd name="T69" fmla="*/ 4490 h 11113"/>
                              <a:gd name="T70" fmla="*/ 403 w 5794"/>
                              <a:gd name="T71" fmla="*/ 5105 h 11113"/>
                              <a:gd name="T72" fmla="*/ 438 w 5794"/>
                              <a:gd name="T73" fmla="*/ 5720 h 11113"/>
                              <a:gd name="T74" fmla="*/ 457 w 5794"/>
                              <a:gd name="T75" fmla="*/ 6334 h 11113"/>
                              <a:gd name="T76" fmla="*/ 463 w 5794"/>
                              <a:gd name="T77" fmla="*/ 6949 h 11113"/>
                              <a:gd name="T78" fmla="*/ 454 w 5794"/>
                              <a:gd name="T79" fmla="*/ 7564 h 11113"/>
                              <a:gd name="T80" fmla="*/ 432 w 5794"/>
                              <a:gd name="T81" fmla="*/ 8179 h 11113"/>
                              <a:gd name="T82" fmla="*/ 401 w 5794"/>
                              <a:gd name="T83" fmla="*/ 8794 h 11113"/>
                              <a:gd name="T84" fmla="*/ 360 w 5794"/>
                              <a:gd name="T85" fmla="*/ 9411 h 11113"/>
                              <a:gd name="T86" fmla="*/ 308 w 5794"/>
                              <a:gd name="T87" fmla="*/ 10027 h 11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5794" h="11113">
                                <a:moveTo>
                                  <a:pt x="5588" y="11113"/>
                                </a:moveTo>
                                <a:lnTo>
                                  <a:pt x="5571" y="10777"/>
                                </a:lnTo>
                                <a:lnTo>
                                  <a:pt x="5553" y="10442"/>
                                </a:lnTo>
                                <a:lnTo>
                                  <a:pt x="5535" y="10107"/>
                                </a:lnTo>
                                <a:lnTo>
                                  <a:pt x="5517" y="9773"/>
                                </a:lnTo>
                                <a:lnTo>
                                  <a:pt x="5500" y="9439"/>
                                </a:lnTo>
                                <a:lnTo>
                                  <a:pt x="5485" y="9105"/>
                                </a:lnTo>
                                <a:lnTo>
                                  <a:pt x="5478" y="8938"/>
                                </a:lnTo>
                                <a:lnTo>
                                  <a:pt x="5471" y="8771"/>
                                </a:lnTo>
                                <a:lnTo>
                                  <a:pt x="5466" y="8604"/>
                                </a:lnTo>
                                <a:lnTo>
                                  <a:pt x="5461" y="8437"/>
                                </a:lnTo>
                                <a:lnTo>
                                  <a:pt x="5457" y="8270"/>
                                </a:lnTo>
                                <a:lnTo>
                                  <a:pt x="5455" y="8103"/>
                                </a:lnTo>
                                <a:lnTo>
                                  <a:pt x="5452" y="7936"/>
                                </a:lnTo>
                                <a:lnTo>
                                  <a:pt x="5452" y="7769"/>
                                </a:lnTo>
                                <a:lnTo>
                                  <a:pt x="5452" y="7602"/>
                                </a:lnTo>
                                <a:lnTo>
                                  <a:pt x="5455" y="7435"/>
                                </a:lnTo>
                                <a:lnTo>
                                  <a:pt x="5458" y="7268"/>
                                </a:lnTo>
                                <a:lnTo>
                                  <a:pt x="5462" y="7101"/>
                                </a:lnTo>
                                <a:lnTo>
                                  <a:pt x="5469" y="6934"/>
                                </a:lnTo>
                                <a:lnTo>
                                  <a:pt x="5477" y="6767"/>
                                </a:lnTo>
                                <a:lnTo>
                                  <a:pt x="5487" y="6599"/>
                                </a:lnTo>
                                <a:lnTo>
                                  <a:pt x="5498" y="6432"/>
                                </a:lnTo>
                                <a:lnTo>
                                  <a:pt x="5512" y="6264"/>
                                </a:lnTo>
                                <a:lnTo>
                                  <a:pt x="5527" y="6097"/>
                                </a:lnTo>
                                <a:lnTo>
                                  <a:pt x="5545" y="5929"/>
                                </a:lnTo>
                                <a:lnTo>
                                  <a:pt x="5565" y="5761"/>
                                </a:lnTo>
                                <a:lnTo>
                                  <a:pt x="5587" y="5585"/>
                                </a:lnTo>
                                <a:lnTo>
                                  <a:pt x="5607" y="5408"/>
                                </a:lnTo>
                                <a:lnTo>
                                  <a:pt x="5627" y="5230"/>
                                </a:lnTo>
                                <a:lnTo>
                                  <a:pt x="5645" y="5052"/>
                                </a:lnTo>
                                <a:lnTo>
                                  <a:pt x="5663" y="4874"/>
                                </a:lnTo>
                                <a:lnTo>
                                  <a:pt x="5678" y="4695"/>
                                </a:lnTo>
                                <a:lnTo>
                                  <a:pt x="5694" y="4514"/>
                                </a:lnTo>
                                <a:lnTo>
                                  <a:pt x="5708" y="4334"/>
                                </a:lnTo>
                                <a:lnTo>
                                  <a:pt x="5721" y="4153"/>
                                </a:lnTo>
                                <a:lnTo>
                                  <a:pt x="5733" y="3973"/>
                                </a:lnTo>
                                <a:lnTo>
                                  <a:pt x="5744" y="3791"/>
                                </a:lnTo>
                                <a:lnTo>
                                  <a:pt x="5755" y="3610"/>
                                </a:lnTo>
                                <a:lnTo>
                                  <a:pt x="5764" y="3428"/>
                                </a:lnTo>
                                <a:lnTo>
                                  <a:pt x="5771" y="3246"/>
                                </a:lnTo>
                                <a:lnTo>
                                  <a:pt x="5777" y="3064"/>
                                </a:lnTo>
                                <a:lnTo>
                                  <a:pt x="5783" y="2883"/>
                                </a:lnTo>
                                <a:lnTo>
                                  <a:pt x="5787" y="2700"/>
                                </a:lnTo>
                                <a:lnTo>
                                  <a:pt x="5790" y="2519"/>
                                </a:lnTo>
                                <a:lnTo>
                                  <a:pt x="5793" y="2336"/>
                                </a:lnTo>
                                <a:lnTo>
                                  <a:pt x="5794" y="2154"/>
                                </a:lnTo>
                                <a:lnTo>
                                  <a:pt x="5794" y="1973"/>
                                </a:lnTo>
                                <a:lnTo>
                                  <a:pt x="5793" y="1791"/>
                                </a:lnTo>
                                <a:lnTo>
                                  <a:pt x="5790" y="1610"/>
                                </a:lnTo>
                                <a:lnTo>
                                  <a:pt x="5787" y="1429"/>
                                </a:lnTo>
                                <a:lnTo>
                                  <a:pt x="5783" y="1249"/>
                                </a:lnTo>
                                <a:lnTo>
                                  <a:pt x="5777" y="1069"/>
                                </a:lnTo>
                                <a:lnTo>
                                  <a:pt x="5770" y="889"/>
                                </a:lnTo>
                                <a:lnTo>
                                  <a:pt x="5761" y="710"/>
                                </a:lnTo>
                                <a:lnTo>
                                  <a:pt x="5752" y="532"/>
                                </a:lnTo>
                                <a:lnTo>
                                  <a:pt x="5741" y="354"/>
                                </a:lnTo>
                                <a:lnTo>
                                  <a:pt x="5730" y="177"/>
                                </a:lnTo>
                                <a:lnTo>
                                  <a:pt x="5717" y="0"/>
                                </a:lnTo>
                                <a:lnTo>
                                  <a:pt x="5539" y="65"/>
                                </a:lnTo>
                                <a:lnTo>
                                  <a:pt x="5362" y="130"/>
                                </a:lnTo>
                                <a:lnTo>
                                  <a:pt x="5184" y="197"/>
                                </a:lnTo>
                                <a:lnTo>
                                  <a:pt x="5007" y="264"/>
                                </a:lnTo>
                                <a:lnTo>
                                  <a:pt x="4653" y="401"/>
                                </a:lnTo>
                                <a:lnTo>
                                  <a:pt x="4300" y="540"/>
                                </a:lnTo>
                                <a:lnTo>
                                  <a:pt x="3947" y="680"/>
                                </a:lnTo>
                                <a:lnTo>
                                  <a:pt x="3594" y="820"/>
                                </a:lnTo>
                                <a:lnTo>
                                  <a:pt x="3241" y="959"/>
                                </a:lnTo>
                                <a:lnTo>
                                  <a:pt x="2887" y="1096"/>
                                </a:lnTo>
                                <a:lnTo>
                                  <a:pt x="2710" y="1163"/>
                                </a:lnTo>
                                <a:lnTo>
                                  <a:pt x="2532" y="1230"/>
                                </a:lnTo>
                                <a:lnTo>
                                  <a:pt x="2355" y="1296"/>
                                </a:lnTo>
                                <a:lnTo>
                                  <a:pt x="2176" y="1361"/>
                                </a:lnTo>
                                <a:lnTo>
                                  <a:pt x="1998" y="1425"/>
                                </a:lnTo>
                                <a:lnTo>
                                  <a:pt x="1819" y="1488"/>
                                </a:lnTo>
                                <a:lnTo>
                                  <a:pt x="1640" y="1548"/>
                                </a:lnTo>
                                <a:lnTo>
                                  <a:pt x="1460" y="1608"/>
                                </a:lnTo>
                                <a:lnTo>
                                  <a:pt x="1280" y="1666"/>
                                </a:lnTo>
                                <a:lnTo>
                                  <a:pt x="1100" y="1722"/>
                                </a:lnTo>
                                <a:lnTo>
                                  <a:pt x="917" y="1777"/>
                                </a:lnTo>
                                <a:lnTo>
                                  <a:pt x="736" y="1829"/>
                                </a:lnTo>
                                <a:lnTo>
                                  <a:pt x="552" y="1880"/>
                                </a:lnTo>
                                <a:lnTo>
                                  <a:pt x="370" y="1928"/>
                                </a:lnTo>
                                <a:lnTo>
                                  <a:pt x="185" y="1973"/>
                                </a:lnTo>
                                <a:lnTo>
                                  <a:pt x="0" y="2017"/>
                                </a:lnTo>
                                <a:lnTo>
                                  <a:pt x="16" y="2120"/>
                                </a:lnTo>
                                <a:lnTo>
                                  <a:pt x="33" y="2223"/>
                                </a:lnTo>
                                <a:lnTo>
                                  <a:pt x="50" y="2326"/>
                                </a:lnTo>
                                <a:lnTo>
                                  <a:pt x="66" y="2429"/>
                                </a:lnTo>
                                <a:lnTo>
                                  <a:pt x="83" y="2532"/>
                                </a:lnTo>
                                <a:lnTo>
                                  <a:pt x="99" y="2635"/>
                                </a:lnTo>
                                <a:lnTo>
                                  <a:pt x="116" y="2738"/>
                                </a:lnTo>
                                <a:lnTo>
                                  <a:pt x="131" y="2841"/>
                                </a:lnTo>
                                <a:lnTo>
                                  <a:pt x="148" y="2944"/>
                                </a:lnTo>
                                <a:lnTo>
                                  <a:pt x="164" y="3047"/>
                                </a:lnTo>
                                <a:lnTo>
                                  <a:pt x="180" y="3151"/>
                                </a:lnTo>
                                <a:lnTo>
                                  <a:pt x="195" y="3255"/>
                                </a:lnTo>
                                <a:lnTo>
                                  <a:pt x="211" y="3358"/>
                                </a:lnTo>
                                <a:lnTo>
                                  <a:pt x="225" y="3461"/>
                                </a:lnTo>
                                <a:lnTo>
                                  <a:pt x="240" y="3564"/>
                                </a:lnTo>
                                <a:lnTo>
                                  <a:pt x="255" y="3667"/>
                                </a:lnTo>
                                <a:lnTo>
                                  <a:pt x="281" y="3873"/>
                                </a:lnTo>
                                <a:lnTo>
                                  <a:pt x="307" y="4078"/>
                                </a:lnTo>
                                <a:lnTo>
                                  <a:pt x="331" y="4283"/>
                                </a:lnTo>
                                <a:lnTo>
                                  <a:pt x="352" y="4490"/>
                                </a:lnTo>
                                <a:lnTo>
                                  <a:pt x="371" y="4695"/>
                                </a:lnTo>
                                <a:lnTo>
                                  <a:pt x="388" y="4900"/>
                                </a:lnTo>
                                <a:lnTo>
                                  <a:pt x="403" y="5105"/>
                                </a:lnTo>
                                <a:lnTo>
                                  <a:pt x="417" y="5310"/>
                                </a:lnTo>
                                <a:lnTo>
                                  <a:pt x="428" y="5515"/>
                                </a:lnTo>
                                <a:lnTo>
                                  <a:pt x="438" y="5720"/>
                                </a:lnTo>
                                <a:lnTo>
                                  <a:pt x="446" y="5925"/>
                                </a:lnTo>
                                <a:lnTo>
                                  <a:pt x="453" y="6130"/>
                                </a:lnTo>
                                <a:lnTo>
                                  <a:pt x="457" y="6334"/>
                                </a:lnTo>
                                <a:lnTo>
                                  <a:pt x="460" y="6539"/>
                                </a:lnTo>
                                <a:lnTo>
                                  <a:pt x="463" y="6744"/>
                                </a:lnTo>
                                <a:lnTo>
                                  <a:pt x="463" y="6949"/>
                                </a:lnTo>
                                <a:lnTo>
                                  <a:pt x="460" y="7154"/>
                                </a:lnTo>
                                <a:lnTo>
                                  <a:pt x="458" y="7359"/>
                                </a:lnTo>
                                <a:lnTo>
                                  <a:pt x="454" y="7564"/>
                                </a:lnTo>
                                <a:lnTo>
                                  <a:pt x="448" y="7769"/>
                                </a:lnTo>
                                <a:lnTo>
                                  <a:pt x="441" y="7974"/>
                                </a:lnTo>
                                <a:lnTo>
                                  <a:pt x="432" y="8179"/>
                                </a:lnTo>
                                <a:lnTo>
                                  <a:pt x="424" y="8384"/>
                                </a:lnTo>
                                <a:lnTo>
                                  <a:pt x="413" y="8589"/>
                                </a:lnTo>
                                <a:lnTo>
                                  <a:pt x="401" y="8794"/>
                                </a:lnTo>
                                <a:lnTo>
                                  <a:pt x="388" y="9000"/>
                                </a:lnTo>
                                <a:lnTo>
                                  <a:pt x="374" y="9206"/>
                                </a:lnTo>
                                <a:lnTo>
                                  <a:pt x="360" y="9411"/>
                                </a:lnTo>
                                <a:lnTo>
                                  <a:pt x="343" y="9616"/>
                                </a:lnTo>
                                <a:lnTo>
                                  <a:pt x="326" y="9822"/>
                                </a:lnTo>
                                <a:lnTo>
                                  <a:pt x="308" y="10027"/>
                                </a:lnTo>
                                <a:lnTo>
                                  <a:pt x="289" y="10233"/>
                                </a:lnTo>
                                <a:lnTo>
                                  <a:pt x="5588" y="11113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3042"/>
                        <wps:cNvSpPr>
                          <a:spLocks noEditPoints="1"/>
                        </wps:cNvSpPr>
                        <wps:spPr bwMode="auto">
                          <a:xfrm>
                            <a:off x="7757" y="2545"/>
                            <a:ext cx="1806" cy="3381"/>
                          </a:xfrm>
                          <a:custGeom>
                            <a:avLst/>
                            <a:gdLst>
                              <a:gd name="T0" fmla="*/ 1485 w 5418"/>
                              <a:gd name="T1" fmla="*/ 9793 h 10144"/>
                              <a:gd name="T2" fmla="*/ 1374 w 5418"/>
                              <a:gd name="T3" fmla="*/ 9677 h 10144"/>
                              <a:gd name="T4" fmla="*/ 564 w 5418"/>
                              <a:gd name="T5" fmla="*/ 8972 h 10144"/>
                              <a:gd name="T6" fmla="*/ 95 w 5418"/>
                              <a:gd name="T7" fmla="*/ 9042 h 10144"/>
                              <a:gd name="T8" fmla="*/ 381 w 5418"/>
                              <a:gd name="T9" fmla="*/ 3791 h 10144"/>
                              <a:gd name="T10" fmla="*/ 952 w 5418"/>
                              <a:gd name="T11" fmla="*/ 4127 h 10144"/>
                              <a:gd name="T12" fmla="*/ 397 w 5418"/>
                              <a:gd name="T13" fmla="*/ 4629 h 10144"/>
                              <a:gd name="T14" fmla="*/ 532 w 5418"/>
                              <a:gd name="T15" fmla="*/ 4676 h 10144"/>
                              <a:gd name="T16" fmla="*/ 1009 w 5418"/>
                              <a:gd name="T17" fmla="*/ 4017 h 10144"/>
                              <a:gd name="T18" fmla="*/ 256 w 5418"/>
                              <a:gd name="T19" fmla="*/ 3772 h 10144"/>
                              <a:gd name="T20" fmla="*/ 3009 w 5418"/>
                              <a:gd name="T21" fmla="*/ 5828 h 10144"/>
                              <a:gd name="T22" fmla="*/ 2540 w 5418"/>
                              <a:gd name="T23" fmla="*/ 7145 h 10144"/>
                              <a:gd name="T24" fmla="*/ 1391 w 5418"/>
                              <a:gd name="T25" fmla="*/ 6652 h 10144"/>
                              <a:gd name="T26" fmla="*/ 2060 w 5418"/>
                              <a:gd name="T27" fmla="*/ 5482 h 10144"/>
                              <a:gd name="T28" fmla="*/ 2986 w 5418"/>
                              <a:gd name="T29" fmla="*/ 6148 h 10144"/>
                              <a:gd name="T30" fmla="*/ 2245 w 5418"/>
                              <a:gd name="T31" fmla="*/ 7112 h 10144"/>
                              <a:gd name="T32" fmla="*/ 1466 w 5418"/>
                              <a:gd name="T33" fmla="*/ 6355 h 10144"/>
                              <a:gd name="T34" fmla="*/ 1193 w 5418"/>
                              <a:gd name="T35" fmla="*/ 4593 h 10144"/>
                              <a:gd name="T36" fmla="*/ 1542 w 5418"/>
                              <a:gd name="T37" fmla="*/ 4953 h 10144"/>
                              <a:gd name="T38" fmla="*/ 1075 w 5418"/>
                              <a:gd name="T39" fmla="*/ 5287 h 10144"/>
                              <a:gd name="T40" fmla="*/ 818 w 5418"/>
                              <a:gd name="T41" fmla="*/ 4864 h 10144"/>
                              <a:gd name="T42" fmla="*/ 1302 w 5418"/>
                              <a:gd name="T43" fmla="*/ 4647 h 10144"/>
                              <a:gd name="T44" fmla="*/ 1458 w 5418"/>
                              <a:gd name="T45" fmla="*/ 5055 h 10144"/>
                              <a:gd name="T46" fmla="*/ 988 w 5418"/>
                              <a:gd name="T47" fmla="*/ 5212 h 10144"/>
                              <a:gd name="T48" fmla="*/ 919 w 5418"/>
                              <a:gd name="T49" fmla="*/ 4780 h 10144"/>
                              <a:gd name="T50" fmla="*/ 5117 w 5418"/>
                              <a:gd name="T51" fmla="*/ 981 h 10144"/>
                              <a:gd name="T52" fmla="*/ 5070 w 5418"/>
                              <a:gd name="T53" fmla="*/ 2512 h 10144"/>
                              <a:gd name="T54" fmla="*/ 3676 w 5418"/>
                              <a:gd name="T55" fmla="*/ 2673 h 10144"/>
                              <a:gd name="T56" fmla="*/ 3956 w 5418"/>
                              <a:gd name="T57" fmla="*/ 1170 h 10144"/>
                              <a:gd name="T58" fmla="*/ 5206 w 5418"/>
                              <a:gd name="T59" fmla="*/ 1293 h 10144"/>
                              <a:gd name="T60" fmla="*/ 4750 w 5418"/>
                              <a:gd name="T61" fmla="*/ 2642 h 10144"/>
                              <a:gd name="T62" fmla="*/ 3652 w 5418"/>
                              <a:gd name="T63" fmla="*/ 2345 h 10144"/>
                              <a:gd name="T64" fmla="*/ 4292 w 5418"/>
                              <a:gd name="T65" fmla="*/ 1076 h 10144"/>
                              <a:gd name="T66" fmla="*/ 5396 w 5418"/>
                              <a:gd name="T67" fmla="*/ 202 h 10144"/>
                              <a:gd name="T68" fmla="*/ 5118 w 5418"/>
                              <a:gd name="T69" fmla="*/ 639 h 10144"/>
                              <a:gd name="T70" fmla="*/ 4789 w 5418"/>
                              <a:gd name="T71" fmla="*/ 394 h 10144"/>
                              <a:gd name="T72" fmla="*/ 5115 w 5418"/>
                              <a:gd name="T73" fmla="*/ 46 h 10144"/>
                              <a:gd name="T74" fmla="*/ 5356 w 5418"/>
                              <a:gd name="T75" fmla="*/ 317 h 10144"/>
                              <a:gd name="T76" fmla="*/ 4975 w 5418"/>
                              <a:gd name="T77" fmla="*/ 603 h 10144"/>
                              <a:gd name="T78" fmla="*/ 4875 w 5418"/>
                              <a:gd name="T79" fmla="*/ 220 h 10144"/>
                              <a:gd name="T80" fmla="*/ 4848 w 5418"/>
                              <a:gd name="T81" fmla="*/ 6985 h 10144"/>
                              <a:gd name="T82" fmla="*/ 4586 w 5418"/>
                              <a:gd name="T83" fmla="*/ 8619 h 10144"/>
                              <a:gd name="T84" fmla="*/ 3253 w 5418"/>
                              <a:gd name="T85" fmla="*/ 8238 h 10144"/>
                              <a:gd name="T86" fmla="*/ 3776 w 5418"/>
                              <a:gd name="T87" fmla="*/ 6756 h 10144"/>
                              <a:gd name="T88" fmla="*/ 4874 w 5418"/>
                              <a:gd name="T89" fmla="*/ 7357 h 10144"/>
                              <a:gd name="T90" fmla="*/ 4267 w 5418"/>
                              <a:gd name="T91" fmla="*/ 8643 h 10144"/>
                              <a:gd name="T92" fmla="*/ 3282 w 5418"/>
                              <a:gd name="T93" fmla="*/ 7880 h 10144"/>
                              <a:gd name="T94" fmla="*/ 4097 w 5418"/>
                              <a:gd name="T95" fmla="*/ 6789 h 10144"/>
                              <a:gd name="T96" fmla="*/ 4159 w 5418"/>
                              <a:gd name="T97" fmla="*/ 9414 h 10144"/>
                              <a:gd name="T98" fmla="*/ 3580 w 5418"/>
                              <a:gd name="T99" fmla="*/ 9957 h 10144"/>
                              <a:gd name="T100" fmla="*/ 3121 w 5418"/>
                              <a:gd name="T101" fmla="*/ 9220 h 10144"/>
                              <a:gd name="T102" fmla="*/ 3755 w 5418"/>
                              <a:gd name="T103" fmla="*/ 8889 h 10144"/>
                              <a:gd name="T104" fmla="*/ 4065 w 5418"/>
                              <a:gd name="T105" fmla="*/ 9589 h 10144"/>
                              <a:gd name="T106" fmla="*/ 3432 w 5418"/>
                              <a:gd name="T107" fmla="*/ 9820 h 10144"/>
                              <a:gd name="T108" fmla="*/ 3247 w 5418"/>
                              <a:gd name="T109" fmla="*/ 9086 h 10144"/>
                              <a:gd name="T110" fmla="*/ 1225 w 5418"/>
                              <a:gd name="T111" fmla="*/ 8096 h 10144"/>
                              <a:gd name="T112" fmla="*/ 1278 w 5418"/>
                              <a:gd name="T113" fmla="*/ 8648 h 10144"/>
                              <a:gd name="T114" fmla="*/ 704 w 5418"/>
                              <a:gd name="T115" fmla="*/ 8652 h 10144"/>
                              <a:gd name="T116" fmla="*/ 763 w 5418"/>
                              <a:gd name="T117" fmla="*/ 8112 h 10144"/>
                              <a:gd name="T118" fmla="*/ 1273 w 5418"/>
                              <a:gd name="T119" fmla="*/ 8214 h 10144"/>
                              <a:gd name="T120" fmla="*/ 1152 w 5418"/>
                              <a:gd name="T121" fmla="*/ 8683 h 10144"/>
                              <a:gd name="T122" fmla="*/ 681 w 5418"/>
                              <a:gd name="T123" fmla="*/ 8532 h 10144"/>
                              <a:gd name="T124" fmla="*/ 894 w 5418"/>
                              <a:gd name="T125" fmla="*/ 8095 h 10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5418" h="10144">
                                <a:moveTo>
                                  <a:pt x="664" y="8867"/>
                                </a:moveTo>
                                <a:lnTo>
                                  <a:pt x="709" y="8870"/>
                                </a:lnTo>
                                <a:lnTo>
                                  <a:pt x="753" y="8875"/>
                                </a:lnTo>
                                <a:lnTo>
                                  <a:pt x="797" y="8882"/>
                                </a:lnTo>
                                <a:lnTo>
                                  <a:pt x="838" y="8891"/>
                                </a:lnTo>
                                <a:lnTo>
                                  <a:pt x="879" y="8903"/>
                                </a:lnTo>
                                <a:lnTo>
                                  <a:pt x="920" y="8916"/>
                                </a:lnTo>
                                <a:lnTo>
                                  <a:pt x="960" y="8932"/>
                                </a:lnTo>
                                <a:lnTo>
                                  <a:pt x="998" y="8949"/>
                                </a:lnTo>
                                <a:lnTo>
                                  <a:pt x="1036" y="8968"/>
                                </a:lnTo>
                                <a:lnTo>
                                  <a:pt x="1072" y="8989"/>
                                </a:lnTo>
                                <a:lnTo>
                                  <a:pt x="1108" y="9011"/>
                                </a:lnTo>
                                <a:lnTo>
                                  <a:pt x="1141" y="9036"/>
                                </a:lnTo>
                                <a:lnTo>
                                  <a:pt x="1174" y="9062"/>
                                </a:lnTo>
                                <a:lnTo>
                                  <a:pt x="1205" y="9089"/>
                                </a:lnTo>
                                <a:lnTo>
                                  <a:pt x="1235" y="9118"/>
                                </a:lnTo>
                                <a:lnTo>
                                  <a:pt x="1264" y="9148"/>
                                </a:lnTo>
                                <a:lnTo>
                                  <a:pt x="1291" y="9179"/>
                                </a:lnTo>
                                <a:lnTo>
                                  <a:pt x="1317" y="9212"/>
                                </a:lnTo>
                                <a:lnTo>
                                  <a:pt x="1341" y="9247"/>
                                </a:lnTo>
                                <a:lnTo>
                                  <a:pt x="1363" y="9281"/>
                                </a:lnTo>
                                <a:lnTo>
                                  <a:pt x="1384" y="9317"/>
                                </a:lnTo>
                                <a:lnTo>
                                  <a:pt x="1403" y="9354"/>
                                </a:lnTo>
                                <a:lnTo>
                                  <a:pt x="1420" y="9392"/>
                                </a:lnTo>
                                <a:lnTo>
                                  <a:pt x="1436" y="9431"/>
                                </a:lnTo>
                                <a:lnTo>
                                  <a:pt x="1449" y="9471"/>
                                </a:lnTo>
                                <a:lnTo>
                                  <a:pt x="1460" y="9512"/>
                                </a:lnTo>
                                <a:lnTo>
                                  <a:pt x="1470" y="9553"/>
                                </a:lnTo>
                                <a:lnTo>
                                  <a:pt x="1477" y="9595"/>
                                </a:lnTo>
                                <a:lnTo>
                                  <a:pt x="1483" y="9637"/>
                                </a:lnTo>
                                <a:lnTo>
                                  <a:pt x="1486" y="9680"/>
                                </a:lnTo>
                                <a:lnTo>
                                  <a:pt x="1487" y="9723"/>
                                </a:lnTo>
                                <a:lnTo>
                                  <a:pt x="1486" y="9767"/>
                                </a:lnTo>
                                <a:lnTo>
                                  <a:pt x="1485" y="9793"/>
                                </a:lnTo>
                                <a:lnTo>
                                  <a:pt x="1482" y="9820"/>
                                </a:lnTo>
                                <a:lnTo>
                                  <a:pt x="1478" y="9846"/>
                                </a:lnTo>
                                <a:lnTo>
                                  <a:pt x="1474" y="9872"/>
                                </a:lnTo>
                                <a:lnTo>
                                  <a:pt x="1468" y="9898"/>
                                </a:lnTo>
                                <a:lnTo>
                                  <a:pt x="1463" y="9922"/>
                                </a:lnTo>
                                <a:lnTo>
                                  <a:pt x="1455" y="9946"/>
                                </a:lnTo>
                                <a:lnTo>
                                  <a:pt x="1447" y="9970"/>
                                </a:lnTo>
                                <a:lnTo>
                                  <a:pt x="1439" y="9994"/>
                                </a:lnTo>
                                <a:lnTo>
                                  <a:pt x="1429" y="10016"/>
                                </a:lnTo>
                                <a:lnTo>
                                  <a:pt x="1419" y="10039"/>
                                </a:lnTo>
                                <a:lnTo>
                                  <a:pt x="1408" y="10061"/>
                                </a:lnTo>
                                <a:lnTo>
                                  <a:pt x="1396" y="10082"/>
                                </a:lnTo>
                                <a:lnTo>
                                  <a:pt x="1384" y="10104"/>
                                </a:lnTo>
                                <a:lnTo>
                                  <a:pt x="1371" y="10124"/>
                                </a:lnTo>
                                <a:lnTo>
                                  <a:pt x="1357" y="10144"/>
                                </a:lnTo>
                                <a:lnTo>
                                  <a:pt x="1227" y="10123"/>
                                </a:lnTo>
                                <a:lnTo>
                                  <a:pt x="1243" y="10104"/>
                                </a:lnTo>
                                <a:lnTo>
                                  <a:pt x="1258" y="10085"/>
                                </a:lnTo>
                                <a:lnTo>
                                  <a:pt x="1272" y="10063"/>
                                </a:lnTo>
                                <a:lnTo>
                                  <a:pt x="1285" y="10043"/>
                                </a:lnTo>
                                <a:lnTo>
                                  <a:pt x="1297" y="10022"/>
                                </a:lnTo>
                                <a:lnTo>
                                  <a:pt x="1309" y="10000"/>
                                </a:lnTo>
                                <a:lnTo>
                                  <a:pt x="1319" y="9977"/>
                                </a:lnTo>
                                <a:lnTo>
                                  <a:pt x="1329" y="9955"/>
                                </a:lnTo>
                                <a:lnTo>
                                  <a:pt x="1338" y="9931"/>
                                </a:lnTo>
                                <a:lnTo>
                                  <a:pt x="1346" y="9907"/>
                                </a:lnTo>
                                <a:lnTo>
                                  <a:pt x="1353" y="9882"/>
                                </a:lnTo>
                                <a:lnTo>
                                  <a:pt x="1360" y="9857"/>
                                </a:lnTo>
                                <a:lnTo>
                                  <a:pt x="1364" y="9832"/>
                                </a:lnTo>
                                <a:lnTo>
                                  <a:pt x="1368" y="9806"/>
                                </a:lnTo>
                                <a:lnTo>
                                  <a:pt x="1372" y="9779"/>
                                </a:lnTo>
                                <a:lnTo>
                                  <a:pt x="1374" y="9752"/>
                                </a:lnTo>
                                <a:lnTo>
                                  <a:pt x="1375" y="9714"/>
                                </a:lnTo>
                                <a:lnTo>
                                  <a:pt x="1374" y="9677"/>
                                </a:lnTo>
                                <a:lnTo>
                                  <a:pt x="1371" y="9640"/>
                                </a:lnTo>
                                <a:lnTo>
                                  <a:pt x="1366" y="9603"/>
                                </a:lnTo>
                                <a:lnTo>
                                  <a:pt x="1361" y="9567"/>
                                </a:lnTo>
                                <a:lnTo>
                                  <a:pt x="1352" y="9531"/>
                                </a:lnTo>
                                <a:lnTo>
                                  <a:pt x="1342" y="9496"/>
                                </a:lnTo>
                                <a:lnTo>
                                  <a:pt x="1330" y="9462"/>
                                </a:lnTo>
                                <a:lnTo>
                                  <a:pt x="1317" y="9428"/>
                                </a:lnTo>
                                <a:lnTo>
                                  <a:pt x="1301" y="9395"/>
                                </a:lnTo>
                                <a:lnTo>
                                  <a:pt x="1286" y="9363"/>
                                </a:lnTo>
                                <a:lnTo>
                                  <a:pt x="1268" y="9332"/>
                                </a:lnTo>
                                <a:lnTo>
                                  <a:pt x="1248" y="9302"/>
                                </a:lnTo>
                                <a:lnTo>
                                  <a:pt x="1226" y="9271"/>
                                </a:lnTo>
                                <a:lnTo>
                                  <a:pt x="1204" y="9243"/>
                                </a:lnTo>
                                <a:lnTo>
                                  <a:pt x="1180" y="9215"/>
                                </a:lnTo>
                                <a:lnTo>
                                  <a:pt x="1156" y="9189"/>
                                </a:lnTo>
                                <a:lnTo>
                                  <a:pt x="1130" y="9165"/>
                                </a:lnTo>
                                <a:lnTo>
                                  <a:pt x="1102" y="9140"/>
                                </a:lnTo>
                                <a:lnTo>
                                  <a:pt x="1074" y="9118"/>
                                </a:lnTo>
                                <a:lnTo>
                                  <a:pt x="1044" y="9098"/>
                                </a:lnTo>
                                <a:lnTo>
                                  <a:pt x="1014" y="9077"/>
                                </a:lnTo>
                                <a:lnTo>
                                  <a:pt x="981" y="9059"/>
                                </a:lnTo>
                                <a:lnTo>
                                  <a:pt x="949" y="9043"/>
                                </a:lnTo>
                                <a:lnTo>
                                  <a:pt x="915" y="9027"/>
                                </a:lnTo>
                                <a:lnTo>
                                  <a:pt x="880" y="9014"/>
                                </a:lnTo>
                                <a:lnTo>
                                  <a:pt x="846" y="9002"/>
                                </a:lnTo>
                                <a:lnTo>
                                  <a:pt x="809" y="8991"/>
                                </a:lnTo>
                                <a:lnTo>
                                  <a:pt x="772" y="8983"/>
                                </a:lnTo>
                                <a:lnTo>
                                  <a:pt x="735" y="8977"/>
                                </a:lnTo>
                                <a:lnTo>
                                  <a:pt x="696" y="8972"/>
                                </a:lnTo>
                                <a:lnTo>
                                  <a:pt x="658" y="8970"/>
                                </a:lnTo>
                                <a:lnTo>
                                  <a:pt x="633" y="8970"/>
                                </a:lnTo>
                                <a:lnTo>
                                  <a:pt x="610" y="8970"/>
                                </a:lnTo>
                                <a:lnTo>
                                  <a:pt x="587" y="8970"/>
                                </a:lnTo>
                                <a:lnTo>
                                  <a:pt x="564" y="8972"/>
                                </a:lnTo>
                                <a:lnTo>
                                  <a:pt x="540" y="8974"/>
                                </a:lnTo>
                                <a:lnTo>
                                  <a:pt x="518" y="8977"/>
                                </a:lnTo>
                                <a:lnTo>
                                  <a:pt x="494" y="8980"/>
                                </a:lnTo>
                                <a:lnTo>
                                  <a:pt x="472" y="8984"/>
                                </a:lnTo>
                                <a:lnTo>
                                  <a:pt x="450" y="8989"/>
                                </a:lnTo>
                                <a:lnTo>
                                  <a:pt x="427" y="8994"/>
                                </a:lnTo>
                                <a:lnTo>
                                  <a:pt x="406" y="9000"/>
                                </a:lnTo>
                                <a:lnTo>
                                  <a:pt x="385" y="9007"/>
                                </a:lnTo>
                                <a:lnTo>
                                  <a:pt x="362" y="9015"/>
                                </a:lnTo>
                                <a:lnTo>
                                  <a:pt x="341" y="9023"/>
                                </a:lnTo>
                                <a:lnTo>
                                  <a:pt x="321" y="9030"/>
                                </a:lnTo>
                                <a:lnTo>
                                  <a:pt x="300" y="9039"/>
                                </a:lnTo>
                                <a:lnTo>
                                  <a:pt x="279" y="9048"/>
                                </a:lnTo>
                                <a:lnTo>
                                  <a:pt x="259" y="9058"/>
                                </a:lnTo>
                                <a:lnTo>
                                  <a:pt x="240" y="9068"/>
                                </a:lnTo>
                                <a:lnTo>
                                  <a:pt x="220" y="9080"/>
                                </a:lnTo>
                                <a:lnTo>
                                  <a:pt x="201" y="9091"/>
                                </a:lnTo>
                                <a:lnTo>
                                  <a:pt x="182" y="9103"/>
                                </a:lnTo>
                                <a:lnTo>
                                  <a:pt x="164" y="9116"/>
                                </a:lnTo>
                                <a:lnTo>
                                  <a:pt x="146" y="9128"/>
                                </a:lnTo>
                                <a:lnTo>
                                  <a:pt x="128" y="9141"/>
                                </a:lnTo>
                                <a:lnTo>
                                  <a:pt x="112" y="9155"/>
                                </a:lnTo>
                                <a:lnTo>
                                  <a:pt x="95" y="9169"/>
                                </a:lnTo>
                                <a:lnTo>
                                  <a:pt x="78" y="9184"/>
                                </a:lnTo>
                                <a:lnTo>
                                  <a:pt x="62" y="9198"/>
                                </a:lnTo>
                                <a:lnTo>
                                  <a:pt x="47" y="9213"/>
                                </a:lnTo>
                                <a:lnTo>
                                  <a:pt x="31" y="9229"/>
                                </a:lnTo>
                                <a:lnTo>
                                  <a:pt x="16" y="9245"/>
                                </a:lnTo>
                                <a:lnTo>
                                  <a:pt x="19" y="9207"/>
                                </a:lnTo>
                                <a:lnTo>
                                  <a:pt x="22" y="9169"/>
                                </a:lnTo>
                                <a:lnTo>
                                  <a:pt x="25" y="9131"/>
                                </a:lnTo>
                                <a:lnTo>
                                  <a:pt x="28" y="9094"/>
                                </a:lnTo>
                                <a:lnTo>
                                  <a:pt x="60" y="9067"/>
                                </a:lnTo>
                                <a:lnTo>
                                  <a:pt x="95" y="9042"/>
                                </a:lnTo>
                                <a:lnTo>
                                  <a:pt x="129" y="9018"/>
                                </a:lnTo>
                                <a:lnTo>
                                  <a:pt x="165" y="8996"/>
                                </a:lnTo>
                                <a:lnTo>
                                  <a:pt x="202" y="8975"/>
                                </a:lnTo>
                                <a:lnTo>
                                  <a:pt x="240" y="8956"/>
                                </a:lnTo>
                                <a:lnTo>
                                  <a:pt x="279" y="8938"/>
                                </a:lnTo>
                                <a:lnTo>
                                  <a:pt x="320" y="8923"/>
                                </a:lnTo>
                                <a:lnTo>
                                  <a:pt x="361" y="8909"/>
                                </a:lnTo>
                                <a:lnTo>
                                  <a:pt x="403" y="8897"/>
                                </a:lnTo>
                                <a:lnTo>
                                  <a:pt x="444" y="8887"/>
                                </a:lnTo>
                                <a:lnTo>
                                  <a:pt x="488" y="8879"/>
                                </a:lnTo>
                                <a:lnTo>
                                  <a:pt x="531" y="8872"/>
                                </a:lnTo>
                                <a:lnTo>
                                  <a:pt x="575" y="8869"/>
                                </a:lnTo>
                                <a:lnTo>
                                  <a:pt x="620" y="8867"/>
                                </a:lnTo>
                                <a:lnTo>
                                  <a:pt x="664" y="8867"/>
                                </a:lnTo>
                                <a:close/>
                                <a:moveTo>
                                  <a:pt x="0" y="3967"/>
                                </a:moveTo>
                                <a:lnTo>
                                  <a:pt x="3" y="3993"/>
                                </a:lnTo>
                                <a:lnTo>
                                  <a:pt x="5" y="4018"/>
                                </a:lnTo>
                                <a:lnTo>
                                  <a:pt x="7" y="4044"/>
                                </a:lnTo>
                                <a:lnTo>
                                  <a:pt x="11" y="4070"/>
                                </a:lnTo>
                                <a:lnTo>
                                  <a:pt x="25" y="4044"/>
                                </a:lnTo>
                                <a:lnTo>
                                  <a:pt x="41" y="4019"/>
                                </a:lnTo>
                                <a:lnTo>
                                  <a:pt x="59" y="3995"/>
                                </a:lnTo>
                                <a:lnTo>
                                  <a:pt x="78" y="3971"/>
                                </a:lnTo>
                                <a:lnTo>
                                  <a:pt x="99" y="3949"/>
                                </a:lnTo>
                                <a:lnTo>
                                  <a:pt x="122" y="3928"/>
                                </a:lnTo>
                                <a:lnTo>
                                  <a:pt x="145" y="3907"/>
                                </a:lnTo>
                                <a:lnTo>
                                  <a:pt x="171" y="3888"/>
                                </a:lnTo>
                                <a:lnTo>
                                  <a:pt x="198" y="3870"/>
                                </a:lnTo>
                                <a:lnTo>
                                  <a:pt x="226" y="3854"/>
                                </a:lnTo>
                                <a:lnTo>
                                  <a:pt x="255" y="3838"/>
                                </a:lnTo>
                                <a:lnTo>
                                  <a:pt x="285" y="3823"/>
                                </a:lnTo>
                                <a:lnTo>
                                  <a:pt x="316" y="3811"/>
                                </a:lnTo>
                                <a:lnTo>
                                  <a:pt x="349" y="3800"/>
                                </a:lnTo>
                                <a:lnTo>
                                  <a:pt x="381" y="3791"/>
                                </a:lnTo>
                                <a:lnTo>
                                  <a:pt x="416" y="3783"/>
                                </a:lnTo>
                                <a:lnTo>
                                  <a:pt x="442" y="3777"/>
                                </a:lnTo>
                                <a:lnTo>
                                  <a:pt x="466" y="3774"/>
                                </a:lnTo>
                                <a:lnTo>
                                  <a:pt x="492" y="3772"/>
                                </a:lnTo>
                                <a:lnTo>
                                  <a:pt x="517" y="3771"/>
                                </a:lnTo>
                                <a:lnTo>
                                  <a:pt x="541" y="3771"/>
                                </a:lnTo>
                                <a:lnTo>
                                  <a:pt x="566" y="3772"/>
                                </a:lnTo>
                                <a:lnTo>
                                  <a:pt x="589" y="3773"/>
                                </a:lnTo>
                                <a:lnTo>
                                  <a:pt x="613" y="3776"/>
                                </a:lnTo>
                                <a:lnTo>
                                  <a:pt x="635" y="3780"/>
                                </a:lnTo>
                                <a:lnTo>
                                  <a:pt x="658" y="3785"/>
                                </a:lnTo>
                                <a:lnTo>
                                  <a:pt x="679" y="3791"/>
                                </a:lnTo>
                                <a:lnTo>
                                  <a:pt x="700" y="3798"/>
                                </a:lnTo>
                                <a:lnTo>
                                  <a:pt x="722" y="3805"/>
                                </a:lnTo>
                                <a:lnTo>
                                  <a:pt x="741" y="3814"/>
                                </a:lnTo>
                                <a:lnTo>
                                  <a:pt x="761" y="3823"/>
                                </a:lnTo>
                                <a:lnTo>
                                  <a:pt x="779" y="3833"/>
                                </a:lnTo>
                                <a:lnTo>
                                  <a:pt x="797" y="3845"/>
                                </a:lnTo>
                                <a:lnTo>
                                  <a:pt x="813" y="3857"/>
                                </a:lnTo>
                                <a:lnTo>
                                  <a:pt x="830" y="3870"/>
                                </a:lnTo>
                                <a:lnTo>
                                  <a:pt x="845" y="3884"/>
                                </a:lnTo>
                                <a:lnTo>
                                  <a:pt x="859" y="3898"/>
                                </a:lnTo>
                                <a:lnTo>
                                  <a:pt x="874" y="3914"/>
                                </a:lnTo>
                                <a:lnTo>
                                  <a:pt x="886" y="3930"/>
                                </a:lnTo>
                                <a:lnTo>
                                  <a:pt x="897" y="3947"/>
                                </a:lnTo>
                                <a:lnTo>
                                  <a:pt x="908" y="3965"/>
                                </a:lnTo>
                                <a:lnTo>
                                  <a:pt x="917" y="3982"/>
                                </a:lnTo>
                                <a:lnTo>
                                  <a:pt x="926" y="4002"/>
                                </a:lnTo>
                                <a:lnTo>
                                  <a:pt x="933" y="4021"/>
                                </a:lnTo>
                                <a:lnTo>
                                  <a:pt x="940" y="4041"/>
                                </a:lnTo>
                                <a:lnTo>
                                  <a:pt x="944" y="4062"/>
                                </a:lnTo>
                                <a:lnTo>
                                  <a:pt x="949" y="4083"/>
                                </a:lnTo>
                                <a:lnTo>
                                  <a:pt x="951" y="4106"/>
                                </a:lnTo>
                                <a:lnTo>
                                  <a:pt x="952" y="4127"/>
                                </a:lnTo>
                                <a:lnTo>
                                  <a:pt x="952" y="4149"/>
                                </a:lnTo>
                                <a:lnTo>
                                  <a:pt x="950" y="4172"/>
                                </a:lnTo>
                                <a:lnTo>
                                  <a:pt x="948" y="4194"/>
                                </a:lnTo>
                                <a:lnTo>
                                  <a:pt x="944" y="4216"/>
                                </a:lnTo>
                                <a:lnTo>
                                  <a:pt x="939" y="4237"/>
                                </a:lnTo>
                                <a:lnTo>
                                  <a:pt x="933" y="4259"/>
                                </a:lnTo>
                                <a:lnTo>
                                  <a:pt x="926" y="4279"/>
                                </a:lnTo>
                                <a:lnTo>
                                  <a:pt x="917" y="4301"/>
                                </a:lnTo>
                                <a:lnTo>
                                  <a:pt x="908" y="4321"/>
                                </a:lnTo>
                                <a:lnTo>
                                  <a:pt x="898" y="4341"/>
                                </a:lnTo>
                                <a:lnTo>
                                  <a:pt x="887" y="4361"/>
                                </a:lnTo>
                                <a:lnTo>
                                  <a:pt x="875" y="4380"/>
                                </a:lnTo>
                                <a:lnTo>
                                  <a:pt x="861" y="4399"/>
                                </a:lnTo>
                                <a:lnTo>
                                  <a:pt x="848" y="4417"/>
                                </a:lnTo>
                                <a:lnTo>
                                  <a:pt x="832" y="4435"/>
                                </a:lnTo>
                                <a:lnTo>
                                  <a:pt x="817" y="4453"/>
                                </a:lnTo>
                                <a:lnTo>
                                  <a:pt x="800" y="4470"/>
                                </a:lnTo>
                                <a:lnTo>
                                  <a:pt x="783" y="4486"/>
                                </a:lnTo>
                                <a:lnTo>
                                  <a:pt x="765" y="4501"/>
                                </a:lnTo>
                                <a:lnTo>
                                  <a:pt x="746" y="4516"/>
                                </a:lnTo>
                                <a:lnTo>
                                  <a:pt x="726" y="4529"/>
                                </a:lnTo>
                                <a:lnTo>
                                  <a:pt x="706" y="4543"/>
                                </a:lnTo>
                                <a:lnTo>
                                  <a:pt x="686" y="4555"/>
                                </a:lnTo>
                                <a:lnTo>
                                  <a:pt x="663" y="4566"/>
                                </a:lnTo>
                                <a:lnTo>
                                  <a:pt x="642" y="4577"/>
                                </a:lnTo>
                                <a:lnTo>
                                  <a:pt x="620" y="4586"/>
                                </a:lnTo>
                                <a:lnTo>
                                  <a:pt x="596" y="4595"/>
                                </a:lnTo>
                                <a:lnTo>
                                  <a:pt x="573" y="4603"/>
                                </a:lnTo>
                                <a:lnTo>
                                  <a:pt x="548" y="4610"/>
                                </a:lnTo>
                                <a:lnTo>
                                  <a:pt x="523" y="4616"/>
                                </a:lnTo>
                                <a:lnTo>
                                  <a:pt x="499" y="4621"/>
                                </a:lnTo>
                                <a:lnTo>
                                  <a:pt x="464" y="4626"/>
                                </a:lnTo>
                                <a:lnTo>
                                  <a:pt x="431" y="4628"/>
                                </a:lnTo>
                                <a:lnTo>
                                  <a:pt x="397" y="4629"/>
                                </a:lnTo>
                                <a:lnTo>
                                  <a:pt x="365" y="4627"/>
                                </a:lnTo>
                                <a:lnTo>
                                  <a:pt x="332" y="4623"/>
                                </a:lnTo>
                                <a:lnTo>
                                  <a:pt x="301" y="4618"/>
                                </a:lnTo>
                                <a:lnTo>
                                  <a:pt x="269" y="4611"/>
                                </a:lnTo>
                                <a:lnTo>
                                  <a:pt x="240" y="4602"/>
                                </a:lnTo>
                                <a:lnTo>
                                  <a:pt x="211" y="4591"/>
                                </a:lnTo>
                                <a:lnTo>
                                  <a:pt x="184" y="4579"/>
                                </a:lnTo>
                                <a:lnTo>
                                  <a:pt x="159" y="4564"/>
                                </a:lnTo>
                                <a:lnTo>
                                  <a:pt x="133" y="4548"/>
                                </a:lnTo>
                                <a:lnTo>
                                  <a:pt x="109" y="4532"/>
                                </a:lnTo>
                                <a:lnTo>
                                  <a:pt x="88" y="4512"/>
                                </a:lnTo>
                                <a:lnTo>
                                  <a:pt x="67" y="4493"/>
                                </a:lnTo>
                                <a:lnTo>
                                  <a:pt x="48" y="4472"/>
                                </a:lnTo>
                                <a:lnTo>
                                  <a:pt x="50" y="4498"/>
                                </a:lnTo>
                                <a:lnTo>
                                  <a:pt x="52" y="4524"/>
                                </a:lnTo>
                                <a:lnTo>
                                  <a:pt x="54" y="4551"/>
                                </a:lnTo>
                                <a:lnTo>
                                  <a:pt x="57" y="4576"/>
                                </a:lnTo>
                                <a:lnTo>
                                  <a:pt x="78" y="4592"/>
                                </a:lnTo>
                                <a:lnTo>
                                  <a:pt x="101" y="4608"/>
                                </a:lnTo>
                                <a:lnTo>
                                  <a:pt x="125" y="4621"/>
                                </a:lnTo>
                                <a:lnTo>
                                  <a:pt x="150" y="4635"/>
                                </a:lnTo>
                                <a:lnTo>
                                  <a:pt x="175" y="4646"/>
                                </a:lnTo>
                                <a:lnTo>
                                  <a:pt x="202" y="4657"/>
                                </a:lnTo>
                                <a:lnTo>
                                  <a:pt x="230" y="4666"/>
                                </a:lnTo>
                                <a:lnTo>
                                  <a:pt x="258" y="4673"/>
                                </a:lnTo>
                                <a:lnTo>
                                  <a:pt x="286" y="4679"/>
                                </a:lnTo>
                                <a:lnTo>
                                  <a:pt x="316" y="4684"/>
                                </a:lnTo>
                                <a:lnTo>
                                  <a:pt x="347" y="4687"/>
                                </a:lnTo>
                                <a:lnTo>
                                  <a:pt x="377" y="4690"/>
                                </a:lnTo>
                                <a:lnTo>
                                  <a:pt x="408" y="4691"/>
                                </a:lnTo>
                                <a:lnTo>
                                  <a:pt x="440" y="4690"/>
                                </a:lnTo>
                                <a:lnTo>
                                  <a:pt x="472" y="4686"/>
                                </a:lnTo>
                                <a:lnTo>
                                  <a:pt x="504" y="4682"/>
                                </a:lnTo>
                                <a:lnTo>
                                  <a:pt x="532" y="4676"/>
                                </a:lnTo>
                                <a:lnTo>
                                  <a:pt x="560" y="4670"/>
                                </a:lnTo>
                                <a:lnTo>
                                  <a:pt x="588" y="4663"/>
                                </a:lnTo>
                                <a:lnTo>
                                  <a:pt x="615" y="4654"/>
                                </a:lnTo>
                                <a:lnTo>
                                  <a:pt x="641" y="4644"/>
                                </a:lnTo>
                                <a:lnTo>
                                  <a:pt x="667" y="4632"/>
                                </a:lnTo>
                                <a:lnTo>
                                  <a:pt x="692" y="4620"/>
                                </a:lnTo>
                                <a:lnTo>
                                  <a:pt x="717" y="4607"/>
                                </a:lnTo>
                                <a:lnTo>
                                  <a:pt x="741" y="4593"/>
                                </a:lnTo>
                                <a:lnTo>
                                  <a:pt x="764" y="4577"/>
                                </a:lnTo>
                                <a:lnTo>
                                  <a:pt x="786" y="4562"/>
                                </a:lnTo>
                                <a:lnTo>
                                  <a:pt x="808" y="4545"/>
                                </a:lnTo>
                                <a:lnTo>
                                  <a:pt x="829" y="4527"/>
                                </a:lnTo>
                                <a:lnTo>
                                  <a:pt x="849" y="4509"/>
                                </a:lnTo>
                                <a:lnTo>
                                  <a:pt x="868" y="4490"/>
                                </a:lnTo>
                                <a:lnTo>
                                  <a:pt x="886" y="4470"/>
                                </a:lnTo>
                                <a:lnTo>
                                  <a:pt x="903" y="4450"/>
                                </a:lnTo>
                                <a:lnTo>
                                  <a:pt x="920" y="4428"/>
                                </a:lnTo>
                                <a:lnTo>
                                  <a:pt x="934" y="4407"/>
                                </a:lnTo>
                                <a:lnTo>
                                  <a:pt x="949" y="4385"/>
                                </a:lnTo>
                                <a:lnTo>
                                  <a:pt x="961" y="4362"/>
                                </a:lnTo>
                                <a:lnTo>
                                  <a:pt x="973" y="4339"/>
                                </a:lnTo>
                                <a:lnTo>
                                  <a:pt x="983" y="4315"/>
                                </a:lnTo>
                                <a:lnTo>
                                  <a:pt x="994" y="4291"/>
                                </a:lnTo>
                                <a:lnTo>
                                  <a:pt x="1001" y="4267"/>
                                </a:lnTo>
                                <a:lnTo>
                                  <a:pt x="1009" y="4242"/>
                                </a:lnTo>
                                <a:lnTo>
                                  <a:pt x="1015" y="4218"/>
                                </a:lnTo>
                                <a:lnTo>
                                  <a:pt x="1019" y="4192"/>
                                </a:lnTo>
                                <a:lnTo>
                                  <a:pt x="1022" y="4167"/>
                                </a:lnTo>
                                <a:lnTo>
                                  <a:pt x="1024" y="4142"/>
                                </a:lnTo>
                                <a:lnTo>
                                  <a:pt x="1024" y="4116"/>
                                </a:lnTo>
                                <a:lnTo>
                                  <a:pt x="1023" y="4090"/>
                                </a:lnTo>
                                <a:lnTo>
                                  <a:pt x="1019" y="4065"/>
                                </a:lnTo>
                                <a:lnTo>
                                  <a:pt x="1015" y="4041"/>
                                </a:lnTo>
                                <a:lnTo>
                                  <a:pt x="1009" y="4017"/>
                                </a:lnTo>
                                <a:lnTo>
                                  <a:pt x="1002" y="3994"/>
                                </a:lnTo>
                                <a:lnTo>
                                  <a:pt x="995" y="3971"/>
                                </a:lnTo>
                                <a:lnTo>
                                  <a:pt x="985" y="3950"/>
                                </a:lnTo>
                                <a:lnTo>
                                  <a:pt x="973" y="3929"/>
                                </a:lnTo>
                                <a:lnTo>
                                  <a:pt x="961" y="3909"/>
                                </a:lnTo>
                                <a:lnTo>
                                  <a:pt x="948" y="3889"/>
                                </a:lnTo>
                                <a:lnTo>
                                  <a:pt x="934" y="3872"/>
                                </a:lnTo>
                                <a:lnTo>
                                  <a:pt x="919" y="3854"/>
                                </a:lnTo>
                                <a:lnTo>
                                  <a:pt x="902" y="3838"/>
                                </a:lnTo>
                                <a:lnTo>
                                  <a:pt x="884" y="3822"/>
                                </a:lnTo>
                                <a:lnTo>
                                  <a:pt x="865" y="3807"/>
                                </a:lnTo>
                                <a:lnTo>
                                  <a:pt x="846" y="3793"/>
                                </a:lnTo>
                                <a:lnTo>
                                  <a:pt x="826" y="3781"/>
                                </a:lnTo>
                                <a:lnTo>
                                  <a:pt x="804" y="3768"/>
                                </a:lnTo>
                                <a:lnTo>
                                  <a:pt x="782" y="3758"/>
                                </a:lnTo>
                                <a:lnTo>
                                  <a:pt x="758" y="3748"/>
                                </a:lnTo>
                                <a:lnTo>
                                  <a:pt x="735" y="3739"/>
                                </a:lnTo>
                                <a:lnTo>
                                  <a:pt x="711" y="3732"/>
                                </a:lnTo>
                                <a:lnTo>
                                  <a:pt x="686" y="3725"/>
                                </a:lnTo>
                                <a:lnTo>
                                  <a:pt x="660" y="3720"/>
                                </a:lnTo>
                                <a:lnTo>
                                  <a:pt x="634" y="3716"/>
                                </a:lnTo>
                                <a:lnTo>
                                  <a:pt x="607" y="3712"/>
                                </a:lnTo>
                                <a:lnTo>
                                  <a:pt x="581" y="3710"/>
                                </a:lnTo>
                                <a:lnTo>
                                  <a:pt x="553" y="3709"/>
                                </a:lnTo>
                                <a:lnTo>
                                  <a:pt x="525" y="3710"/>
                                </a:lnTo>
                                <a:lnTo>
                                  <a:pt x="495" y="3711"/>
                                </a:lnTo>
                                <a:lnTo>
                                  <a:pt x="467" y="3715"/>
                                </a:lnTo>
                                <a:lnTo>
                                  <a:pt x="438" y="3718"/>
                                </a:lnTo>
                                <a:lnTo>
                                  <a:pt x="408" y="3724"/>
                                </a:lnTo>
                                <a:lnTo>
                                  <a:pt x="377" y="3732"/>
                                </a:lnTo>
                                <a:lnTo>
                                  <a:pt x="345" y="3739"/>
                                </a:lnTo>
                                <a:lnTo>
                                  <a:pt x="315" y="3749"/>
                                </a:lnTo>
                                <a:lnTo>
                                  <a:pt x="285" y="3761"/>
                                </a:lnTo>
                                <a:lnTo>
                                  <a:pt x="256" y="3772"/>
                                </a:lnTo>
                                <a:lnTo>
                                  <a:pt x="228" y="3785"/>
                                </a:lnTo>
                                <a:lnTo>
                                  <a:pt x="201" y="3800"/>
                                </a:lnTo>
                                <a:lnTo>
                                  <a:pt x="174" y="3814"/>
                                </a:lnTo>
                                <a:lnTo>
                                  <a:pt x="148" y="3831"/>
                                </a:lnTo>
                                <a:lnTo>
                                  <a:pt x="124" y="3848"/>
                                </a:lnTo>
                                <a:lnTo>
                                  <a:pt x="100" y="3866"/>
                                </a:lnTo>
                                <a:lnTo>
                                  <a:pt x="78" y="3884"/>
                                </a:lnTo>
                                <a:lnTo>
                                  <a:pt x="57" y="3904"/>
                                </a:lnTo>
                                <a:lnTo>
                                  <a:pt x="37" y="3924"/>
                                </a:lnTo>
                                <a:lnTo>
                                  <a:pt x="18" y="3944"/>
                                </a:lnTo>
                                <a:lnTo>
                                  <a:pt x="0" y="3967"/>
                                </a:lnTo>
                                <a:close/>
                                <a:moveTo>
                                  <a:pt x="2240" y="5441"/>
                                </a:moveTo>
                                <a:lnTo>
                                  <a:pt x="2286" y="5436"/>
                                </a:lnTo>
                                <a:lnTo>
                                  <a:pt x="2331" y="5434"/>
                                </a:lnTo>
                                <a:lnTo>
                                  <a:pt x="2376" y="5434"/>
                                </a:lnTo>
                                <a:lnTo>
                                  <a:pt x="2419" y="5436"/>
                                </a:lnTo>
                                <a:lnTo>
                                  <a:pt x="2462" y="5441"/>
                                </a:lnTo>
                                <a:lnTo>
                                  <a:pt x="2505" y="5448"/>
                                </a:lnTo>
                                <a:lnTo>
                                  <a:pt x="2545" y="5457"/>
                                </a:lnTo>
                                <a:lnTo>
                                  <a:pt x="2585" y="5468"/>
                                </a:lnTo>
                                <a:lnTo>
                                  <a:pt x="2624" y="5482"/>
                                </a:lnTo>
                                <a:lnTo>
                                  <a:pt x="2662" y="5497"/>
                                </a:lnTo>
                                <a:lnTo>
                                  <a:pt x="2698" y="5515"/>
                                </a:lnTo>
                                <a:lnTo>
                                  <a:pt x="2734" y="5534"/>
                                </a:lnTo>
                                <a:lnTo>
                                  <a:pt x="2769" y="5556"/>
                                </a:lnTo>
                                <a:lnTo>
                                  <a:pt x="2801" y="5579"/>
                                </a:lnTo>
                                <a:lnTo>
                                  <a:pt x="2832" y="5605"/>
                                </a:lnTo>
                                <a:lnTo>
                                  <a:pt x="2863" y="5632"/>
                                </a:lnTo>
                                <a:lnTo>
                                  <a:pt x="2892" y="5660"/>
                                </a:lnTo>
                                <a:lnTo>
                                  <a:pt x="2919" y="5691"/>
                                </a:lnTo>
                                <a:lnTo>
                                  <a:pt x="2943" y="5723"/>
                                </a:lnTo>
                                <a:lnTo>
                                  <a:pt x="2968" y="5756"/>
                                </a:lnTo>
                                <a:lnTo>
                                  <a:pt x="2989" y="5791"/>
                                </a:lnTo>
                                <a:lnTo>
                                  <a:pt x="3009" y="5828"/>
                                </a:lnTo>
                                <a:lnTo>
                                  <a:pt x="3028" y="5866"/>
                                </a:lnTo>
                                <a:lnTo>
                                  <a:pt x="3044" y="5905"/>
                                </a:lnTo>
                                <a:lnTo>
                                  <a:pt x="3059" y="5946"/>
                                </a:lnTo>
                                <a:lnTo>
                                  <a:pt x="3072" y="5987"/>
                                </a:lnTo>
                                <a:lnTo>
                                  <a:pt x="3082" y="6031"/>
                                </a:lnTo>
                                <a:lnTo>
                                  <a:pt x="3091" y="6074"/>
                                </a:lnTo>
                                <a:lnTo>
                                  <a:pt x="3097" y="6120"/>
                                </a:lnTo>
                                <a:lnTo>
                                  <a:pt x="3101" y="6166"/>
                                </a:lnTo>
                                <a:lnTo>
                                  <a:pt x="3102" y="6213"/>
                                </a:lnTo>
                                <a:lnTo>
                                  <a:pt x="3102" y="6263"/>
                                </a:lnTo>
                                <a:lnTo>
                                  <a:pt x="3099" y="6311"/>
                                </a:lnTo>
                                <a:lnTo>
                                  <a:pt x="3094" y="6359"/>
                                </a:lnTo>
                                <a:lnTo>
                                  <a:pt x="3087" y="6406"/>
                                </a:lnTo>
                                <a:lnTo>
                                  <a:pt x="3078" y="6453"/>
                                </a:lnTo>
                                <a:lnTo>
                                  <a:pt x="3066" y="6499"/>
                                </a:lnTo>
                                <a:lnTo>
                                  <a:pt x="3053" y="6544"/>
                                </a:lnTo>
                                <a:lnTo>
                                  <a:pt x="3037" y="6588"/>
                                </a:lnTo>
                                <a:lnTo>
                                  <a:pt x="3021" y="6631"/>
                                </a:lnTo>
                                <a:lnTo>
                                  <a:pt x="3001" y="6674"/>
                                </a:lnTo>
                                <a:lnTo>
                                  <a:pt x="2980" y="6715"/>
                                </a:lnTo>
                                <a:lnTo>
                                  <a:pt x="2958" y="6755"/>
                                </a:lnTo>
                                <a:lnTo>
                                  <a:pt x="2934" y="6794"/>
                                </a:lnTo>
                                <a:lnTo>
                                  <a:pt x="2909" y="6831"/>
                                </a:lnTo>
                                <a:lnTo>
                                  <a:pt x="2882" y="6868"/>
                                </a:lnTo>
                                <a:lnTo>
                                  <a:pt x="2853" y="6903"/>
                                </a:lnTo>
                                <a:lnTo>
                                  <a:pt x="2824" y="6936"/>
                                </a:lnTo>
                                <a:lnTo>
                                  <a:pt x="2792" y="6968"/>
                                </a:lnTo>
                                <a:lnTo>
                                  <a:pt x="2760" y="6999"/>
                                </a:lnTo>
                                <a:lnTo>
                                  <a:pt x="2726" y="7027"/>
                                </a:lnTo>
                                <a:lnTo>
                                  <a:pt x="2690" y="7055"/>
                                </a:lnTo>
                                <a:lnTo>
                                  <a:pt x="2655" y="7080"/>
                                </a:lnTo>
                                <a:lnTo>
                                  <a:pt x="2618" y="7103"/>
                                </a:lnTo>
                                <a:lnTo>
                                  <a:pt x="2580" y="7125"/>
                                </a:lnTo>
                                <a:lnTo>
                                  <a:pt x="2540" y="7145"/>
                                </a:lnTo>
                                <a:lnTo>
                                  <a:pt x="2500" y="7162"/>
                                </a:lnTo>
                                <a:lnTo>
                                  <a:pt x="2460" y="7178"/>
                                </a:lnTo>
                                <a:lnTo>
                                  <a:pt x="2418" y="7193"/>
                                </a:lnTo>
                                <a:lnTo>
                                  <a:pt x="2376" y="7204"/>
                                </a:lnTo>
                                <a:lnTo>
                                  <a:pt x="2333" y="7213"/>
                                </a:lnTo>
                                <a:lnTo>
                                  <a:pt x="2290" y="7220"/>
                                </a:lnTo>
                                <a:lnTo>
                                  <a:pt x="2246" y="7225"/>
                                </a:lnTo>
                                <a:lnTo>
                                  <a:pt x="2201" y="7227"/>
                                </a:lnTo>
                                <a:lnTo>
                                  <a:pt x="2158" y="7226"/>
                                </a:lnTo>
                                <a:lnTo>
                                  <a:pt x="2114" y="7224"/>
                                </a:lnTo>
                                <a:lnTo>
                                  <a:pt x="2070" y="7221"/>
                                </a:lnTo>
                                <a:lnTo>
                                  <a:pt x="2028" y="7214"/>
                                </a:lnTo>
                                <a:lnTo>
                                  <a:pt x="1986" y="7205"/>
                                </a:lnTo>
                                <a:lnTo>
                                  <a:pt x="1946" y="7195"/>
                                </a:lnTo>
                                <a:lnTo>
                                  <a:pt x="1907" y="7183"/>
                                </a:lnTo>
                                <a:lnTo>
                                  <a:pt x="1868" y="7168"/>
                                </a:lnTo>
                                <a:lnTo>
                                  <a:pt x="1830" y="7152"/>
                                </a:lnTo>
                                <a:lnTo>
                                  <a:pt x="1794" y="7134"/>
                                </a:lnTo>
                                <a:lnTo>
                                  <a:pt x="1758" y="7115"/>
                                </a:lnTo>
                                <a:lnTo>
                                  <a:pt x="1723" y="7094"/>
                                </a:lnTo>
                                <a:lnTo>
                                  <a:pt x="1690" y="7071"/>
                                </a:lnTo>
                                <a:lnTo>
                                  <a:pt x="1658" y="7047"/>
                                </a:lnTo>
                                <a:lnTo>
                                  <a:pt x="1628" y="7021"/>
                                </a:lnTo>
                                <a:lnTo>
                                  <a:pt x="1598" y="6993"/>
                                </a:lnTo>
                                <a:lnTo>
                                  <a:pt x="1570" y="6965"/>
                                </a:lnTo>
                                <a:lnTo>
                                  <a:pt x="1544" y="6935"/>
                                </a:lnTo>
                                <a:lnTo>
                                  <a:pt x="1518" y="6904"/>
                                </a:lnTo>
                                <a:lnTo>
                                  <a:pt x="1496" y="6871"/>
                                </a:lnTo>
                                <a:lnTo>
                                  <a:pt x="1474" y="6838"/>
                                </a:lnTo>
                                <a:lnTo>
                                  <a:pt x="1454" y="6803"/>
                                </a:lnTo>
                                <a:lnTo>
                                  <a:pt x="1436" y="6766"/>
                                </a:lnTo>
                                <a:lnTo>
                                  <a:pt x="1419" y="6729"/>
                                </a:lnTo>
                                <a:lnTo>
                                  <a:pt x="1403" y="6691"/>
                                </a:lnTo>
                                <a:lnTo>
                                  <a:pt x="1391" y="6652"/>
                                </a:lnTo>
                                <a:lnTo>
                                  <a:pt x="1380" y="6612"/>
                                </a:lnTo>
                                <a:lnTo>
                                  <a:pt x="1371" y="6572"/>
                                </a:lnTo>
                                <a:lnTo>
                                  <a:pt x="1363" y="6529"/>
                                </a:lnTo>
                                <a:lnTo>
                                  <a:pt x="1358" y="6488"/>
                                </a:lnTo>
                                <a:lnTo>
                                  <a:pt x="1355" y="6444"/>
                                </a:lnTo>
                                <a:lnTo>
                                  <a:pt x="1354" y="6401"/>
                                </a:lnTo>
                                <a:lnTo>
                                  <a:pt x="1355" y="6357"/>
                                </a:lnTo>
                                <a:lnTo>
                                  <a:pt x="1360" y="6314"/>
                                </a:lnTo>
                                <a:lnTo>
                                  <a:pt x="1365" y="6271"/>
                                </a:lnTo>
                                <a:lnTo>
                                  <a:pt x="1373" y="6228"/>
                                </a:lnTo>
                                <a:lnTo>
                                  <a:pt x="1383" y="6185"/>
                                </a:lnTo>
                                <a:lnTo>
                                  <a:pt x="1394" y="6144"/>
                                </a:lnTo>
                                <a:lnTo>
                                  <a:pt x="1409" y="6104"/>
                                </a:lnTo>
                                <a:lnTo>
                                  <a:pt x="1424" y="6063"/>
                                </a:lnTo>
                                <a:lnTo>
                                  <a:pt x="1442" y="6023"/>
                                </a:lnTo>
                                <a:lnTo>
                                  <a:pt x="1461" y="5984"/>
                                </a:lnTo>
                                <a:lnTo>
                                  <a:pt x="1483" y="5946"/>
                                </a:lnTo>
                                <a:lnTo>
                                  <a:pt x="1506" y="5909"/>
                                </a:lnTo>
                                <a:lnTo>
                                  <a:pt x="1531" y="5873"/>
                                </a:lnTo>
                                <a:lnTo>
                                  <a:pt x="1557" y="5837"/>
                                </a:lnTo>
                                <a:lnTo>
                                  <a:pt x="1585" y="5803"/>
                                </a:lnTo>
                                <a:lnTo>
                                  <a:pt x="1614" y="5770"/>
                                </a:lnTo>
                                <a:lnTo>
                                  <a:pt x="1644" y="5738"/>
                                </a:lnTo>
                                <a:lnTo>
                                  <a:pt x="1676" y="5707"/>
                                </a:lnTo>
                                <a:lnTo>
                                  <a:pt x="1710" y="5678"/>
                                </a:lnTo>
                                <a:lnTo>
                                  <a:pt x="1743" y="5650"/>
                                </a:lnTo>
                                <a:lnTo>
                                  <a:pt x="1780" y="5624"/>
                                </a:lnTo>
                                <a:lnTo>
                                  <a:pt x="1817" y="5598"/>
                                </a:lnTo>
                                <a:lnTo>
                                  <a:pt x="1855" y="5575"/>
                                </a:lnTo>
                                <a:lnTo>
                                  <a:pt x="1895" y="5552"/>
                                </a:lnTo>
                                <a:lnTo>
                                  <a:pt x="1935" y="5532"/>
                                </a:lnTo>
                                <a:lnTo>
                                  <a:pt x="1975" y="5514"/>
                                </a:lnTo>
                                <a:lnTo>
                                  <a:pt x="2018" y="5497"/>
                                </a:lnTo>
                                <a:lnTo>
                                  <a:pt x="2060" y="5482"/>
                                </a:lnTo>
                                <a:lnTo>
                                  <a:pt x="2105" y="5468"/>
                                </a:lnTo>
                                <a:lnTo>
                                  <a:pt x="2149" y="5457"/>
                                </a:lnTo>
                                <a:lnTo>
                                  <a:pt x="2194" y="5448"/>
                                </a:lnTo>
                                <a:lnTo>
                                  <a:pt x="2240" y="5441"/>
                                </a:lnTo>
                                <a:close/>
                                <a:moveTo>
                                  <a:pt x="2239" y="5553"/>
                                </a:moveTo>
                                <a:lnTo>
                                  <a:pt x="2280" y="5550"/>
                                </a:lnTo>
                                <a:lnTo>
                                  <a:pt x="2319" y="5548"/>
                                </a:lnTo>
                                <a:lnTo>
                                  <a:pt x="2357" y="5548"/>
                                </a:lnTo>
                                <a:lnTo>
                                  <a:pt x="2395" y="5550"/>
                                </a:lnTo>
                                <a:lnTo>
                                  <a:pt x="2433" y="5555"/>
                                </a:lnTo>
                                <a:lnTo>
                                  <a:pt x="2469" y="5561"/>
                                </a:lnTo>
                                <a:lnTo>
                                  <a:pt x="2505" y="5569"/>
                                </a:lnTo>
                                <a:lnTo>
                                  <a:pt x="2539" y="5579"/>
                                </a:lnTo>
                                <a:lnTo>
                                  <a:pt x="2574" y="5592"/>
                                </a:lnTo>
                                <a:lnTo>
                                  <a:pt x="2606" y="5605"/>
                                </a:lnTo>
                                <a:lnTo>
                                  <a:pt x="2639" y="5621"/>
                                </a:lnTo>
                                <a:lnTo>
                                  <a:pt x="2669" y="5637"/>
                                </a:lnTo>
                                <a:lnTo>
                                  <a:pt x="2699" y="5657"/>
                                </a:lnTo>
                                <a:lnTo>
                                  <a:pt x="2728" y="5678"/>
                                </a:lnTo>
                                <a:lnTo>
                                  <a:pt x="2755" y="5699"/>
                                </a:lnTo>
                                <a:lnTo>
                                  <a:pt x="2781" y="5723"/>
                                </a:lnTo>
                                <a:lnTo>
                                  <a:pt x="2807" y="5748"/>
                                </a:lnTo>
                                <a:lnTo>
                                  <a:pt x="2830" y="5774"/>
                                </a:lnTo>
                                <a:lnTo>
                                  <a:pt x="2852" y="5802"/>
                                </a:lnTo>
                                <a:lnTo>
                                  <a:pt x="2873" y="5832"/>
                                </a:lnTo>
                                <a:lnTo>
                                  <a:pt x="2892" y="5863"/>
                                </a:lnTo>
                                <a:lnTo>
                                  <a:pt x="2910" y="5894"/>
                                </a:lnTo>
                                <a:lnTo>
                                  <a:pt x="2925" y="5928"/>
                                </a:lnTo>
                                <a:lnTo>
                                  <a:pt x="2940" y="5961"/>
                                </a:lnTo>
                                <a:lnTo>
                                  <a:pt x="2952" y="5997"/>
                                </a:lnTo>
                                <a:lnTo>
                                  <a:pt x="2963" y="6033"/>
                                </a:lnTo>
                                <a:lnTo>
                                  <a:pt x="2974" y="6071"/>
                                </a:lnTo>
                                <a:lnTo>
                                  <a:pt x="2980" y="6109"/>
                                </a:lnTo>
                                <a:lnTo>
                                  <a:pt x="2986" y="6148"/>
                                </a:lnTo>
                                <a:lnTo>
                                  <a:pt x="2989" y="6189"/>
                                </a:lnTo>
                                <a:lnTo>
                                  <a:pt x="2991" y="6230"/>
                                </a:lnTo>
                                <a:lnTo>
                                  <a:pt x="2990" y="6273"/>
                                </a:lnTo>
                                <a:lnTo>
                                  <a:pt x="2988" y="6314"/>
                                </a:lnTo>
                                <a:lnTo>
                                  <a:pt x="2984" y="6357"/>
                                </a:lnTo>
                                <a:lnTo>
                                  <a:pt x="2978" y="6397"/>
                                </a:lnTo>
                                <a:lnTo>
                                  <a:pt x="2970" y="6438"/>
                                </a:lnTo>
                                <a:lnTo>
                                  <a:pt x="2960" y="6478"/>
                                </a:lnTo>
                                <a:lnTo>
                                  <a:pt x="2948" y="6517"/>
                                </a:lnTo>
                                <a:lnTo>
                                  <a:pt x="2935" y="6555"/>
                                </a:lnTo>
                                <a:lnTo>
                                  <a:pt x="2920" y="6593"/>
                                </a:lnTo>
                                <a:lnTo>
                                  <a:pt x="2904" y="6630"/>
                                </a:lnTo>
                                <a:lnTo>
                                  <a:pt x="2886" y="6666"/>
                                </a:lnTo>
                                <a:lnTo>
                                  <a:pt x="2866" y="6701"/>
                                </a:lnTo>
                                <a:lnTo>
                                  <a:pt x="2846" y="6734"/>
                                </a:lnTo>
                                <a:lnTo>
                                  <a:pt x="2824" y="6767"/>
                                </a:lnTo>
                                <a:lnTo>
                                  <a:pt x="2800" y="6798"/>
                                </a:lnTo>
                                <a:lnTo>
                                  <a:pt x="2774" y="6829"/>
                                </a:lnTo>
                                <a:lnTo>
                                  <a:pt x="2749" y="6859"/>
                                </a:lnTo>
                                <a:lnTo>
                                  <a:pt x="2722" y="6886"/>
                                </a:lnTo>
                                <a:lnTo>
                                  <a:pt x="2693" y="6913"/>
                                </a:lnTo>
                                <a:lnTo>
                                  <a:pt x="2663" y="6938"/>
                                </a:lnTo>
                                <a:lnTo>
                                  <a:pt x="2633" y="6962"/>
                                </a:lnTo>
                                <a:lnTo>
                                  <a:pt x="2602" y="6984"/>
                                </a:lnTo>
                                <a:lnTo>
                                  <a:pt x="2569" y="7004"/>
                                </a:lnTo>
                                <a:lnTo>
                                  <a:pt x="2536" y="7024"/>
                                </a:lnTo>
                                <a:lnTo>
                                  <a:pt x="2502" y="7041"/>
                                </a:lnTo>
                                <a:lnTo>
                                  <a:pt x="2468" y="7057"/>
                                </a:lnTo>
                                <a:lnTo>
                                  <a:pt x="2432" y="7071"/>
                                </a:lnTo>
                                <a:lnTo>
                                  <a:pt x="2395" y="7083"/>
                                </a:lnTo>
                                <a:lnTo>
                                  <a:pt x="2358" y="7093"/>
                                </a:lnTo>
                                <a:lnTo>
                                  <a:pt x="2321" y="7101"/>
                                </a:lnTo>
                                <a:lnTo>
                                  <a:pt x="2283" y="7108"/>
                                </a:lnTo>
                                <a:lnTo>
                                  <a:pt x="2245" y="7112"/>
                                </a:lnTo>
                                <a:lnTo>
                                  <a:pt x="2206" y="7114"/>
                                </a:lnTo>
                                <a:lnTo>
                                  <a:pt x="2167" y="7114"/>
                                </a:lnTo>
                                <a:lnTo>
                                  <a:pt x="2128" y="7112"/>
                                </a:lnTo>
                                <a:lnTo>
                                  <a:pt x="2092" y="7109"/>
                                </a:lnTo>
                                <a:lnTo>
                                  <a:pt x="2055" y="7103"/>
                                </a:lnTo>
                                <a:lnTo>
                                  <a:pt x="2018" y="7096"/>
                                </a:lnTo>
                                <a:lnTo>
                                  <a:pt x="1983" y="7087"/>
                                </a:lnTo>
                                <a:lnTo>
                                  <a:pt x="1948" y="7076"/>
                                </a:lnTo>
                                <a:lnTo>
                                  <a:pt x="1914" y="7064"/>
                                </a:lnTo>
                                <a:lnTo>
                                  <a:pt x="1881" y="7050"/>
                                </a:lnTo>
                                <a:lnTo>
                                  <a:pt x="1849" y="7035"/>
                                </a:lnTo>
                                <a:lnTo>
                                  <a:pt x="1817" y="7018"/>
                                </a:lnTo>
                                <a:lnTo>
                                  <a:pt x="1787" y="7000"/>
                                </a:lnTo>
                                <a:lnTo>
                                  <a:pt x="1758" y="6980"/>
                                </a:lnTo>
                                <a:lnTo>
                                  <a:pt x="1730" y="6959"/>
                                </a:lnTo>
                                <a:lnTo>
                                  <a:pt x="1703" y="6936"/>
                                </a:lnTo>
                                <a:lnTo>
                                  <a:pt x="1679" y="6913"/>
                                </a:lnTo>
                                <a:lnTo>
                                  <a:pt x="1654" y="6887"/>
                                </a:lnTo>
                                <a:lnTo>
                                  <a:pt x="1630" y="6861"/>
                                </a:lnTo>
                                <a:lnTo>
                                  <a:pt x="1609" y="6833"/>
                                </a:lnTo>
                                <a:lnTo>
                                  <a:pt x="1588" y="6805"/>
                                </a:lnTo>
                                <a:lnTo>
                                  <a:pt x="1569" y="6775"/>
                                </a:lnTo>
                                <a:lnTo>
                                  <a:pt x="1551" y="6745"/>
                                </a:lnTo>
                                <a:lnTo>
                                  <a:pt x="1535" y="6713"/>
                                </a:lnTo>
                                <a:lnTo>
                                  <a:pt x="1521" y="6681"/>
                                </a:lnTo>
                                <a:lnTo>
                                  <a:pt x="1507" y="6647"/>
                                </a:lnTo>
                                <a:lnTo>
                                  <a:pt x="1496" y="6613"/>
                                </a:lnTo>
                                <a:lnTo>
                                  <a:pt x="1487" y="6579"/>
                                </a:lnTo>
                                <a:lnTo>
                                  <a:pt x="1478" y="6543"/>
                                </a:lnTo>
                                <a:lnTo>
                                  <a:pt x="1473" y="6506"/>
                                </a:lnTo>
                                <a:lnTo>
                                  <a:pt x="1468" y="6469"/>
                                </a:lnTo>
                                <a:lnTo>
                                  <a:pt x="1466" y="6432"/>
                                </a:lnTo>
                                <a:lnTo>
                                  <a:pt x="1465" y="6393"/>
                                </a:lnTo>
                                <a:lnTo>
                                  <a:pt x="1466" y="6355"/>
                                </a:lnTo>
                                <a:lnTo>
                                  <a:pt x="1469" y="6316"/>
                                </a:lnTo>
                                <a:lnTo>
                                  <a:pt x="1475" y="6280"/>
                                </a:lnTo>
                                <a:lnTo>
                                  <a:pt x="1482" y="6241"/>
                                </a:lnTo>
                                <a:lnTo>
                                  <a:pt x="1490" y="6204"/>
                                </a:lnTo>
                                <a:lnTo>
                                  <a:pt x="1501" y="6169"/>
                                </a:lnTo>
                                <a:lnTo>
                                  <a:pt x="1513" y="6132"/>
                                </a:lnTo>
                                <a:lnTo>
                                  <a:pt x="1527" y="6097"/>
                                </a:lnTo>
                                <a:lnTo>
                                  <a:pt x="1542" y="6062"/>
                                </a:lnTo>
                                <a:lnTo>
                                  <a:pt x="1560" y="6027"/>
                                </a:lnTo>
                                <a:lnTo>
                                  <a:pt x="1578" y="5995"/>
                                </a:lnTo>
                                <a:lnTo>
                                  <a:pt x="1598" y="5961"/>
                                </a:lnTo>
                                <a:lnTo>
                                  <a:pt x="1620" y="5930"/>
                                </a:lnTo>
                                <a:lnTo>
                                  <a:pt x="1643" y="5900"/>
                                </a:lnTo>
                                <a:lnTo>
                                  <a:pt x="1667" y="5869"/>
                                </a:lnTo>
                                <a:lnTo>
                                  <a:pt x="1693" y="5840"/>
                                </a:lnTo>
                                <a:lnTo>
                                  <a:pt x="1719" y="5812"/>
                                </a:lnTo>
                                <a:lnTo>
                                  <a:pt x="1747" y="5785"/>
                                </a:lnTo>
                                <a:lnTo>
                                  <a:pt x="1777" y="5760"/>
                                </a:lnTo>
                                <a:lnTo>
                                  <a:pt x="1807" y="5735"/>
                                </a:lnTo>
                                <a:lnTo>
                                  <a:pt x="1839" y="5713"/>
                                </a:lnTo>
                                <a:lnTo>
                                  <a:pt x="1870" y="5690"/>
                                </a:lnTo>
                                <a:lnTo>
                                  <a:pt x="1903" y="5670"/>
                                </a:lnTo>
                                <a:lnTo>
                                  <a:pt x="1938" y="5651"/>
                                </a:lnTo>
                                <a:lnTo>
                                  <a:pt x="1973" y="5633"/>
                                </a:lnTo>
                                <a:lnTo>
                                  <a:pt x="2009" y="5616"/>
                                </a:lnTo>
                                <a:lnTo>
                                  <a:pt x="2046" y="5602"/>
                                </a:lnTo>
                                <a:lnTo>
                                  <a:pt x="2084" y="5589"/>
                                </a:lnTo>
                                <a:lnTo>
                                  <a:pt x="2122" y="5577"/>
                                </a:lnTo>
                                <a:lnTo>
                                  <a:pt x="2160" y="5568"/>
                                </a:lnTo>
                                <a:lnTo>
                                  <a:pt x="2199" y="5560"/>
                                </a:lnTo>
                                <a:lnTo>
                                  <a:pt x="2239" y="5553"/>
                                </a:lnTo>
                                <a:close/>
                                <a:moveTo>
                                  <a:pt x="1155" y="4599"/>
                                </a:moveTo>
                                <a:lnTo>
                                  <a:pt x="1174" y="4595"/>
                                </a:lnTo>
                                <a:lnTo>
                                  <a:pt x="1193" y="4593"/>
                                </a:lnTo>
                                <a:lnTo>
                                  <a:pt x="1212" y="4592"/>
                                </a:lnTo>
                                <a:lnTo>
                                  <a:pt x="1231" y="4592"/>
                                </a:lnTo>
                                <a:lnTo>
                                  <a:pt x="1250" y="4592"/>
                                </a:lnTo>
                                <a:lnTo>
                                  <a:pt x="1268" y="4593"/>
                                </a:lnTo>
                                <a:lnTo>
                                  <a:pt x="1286" y="4595"/>
                                </a:lnTo>
                                <a:lnTo>
                                  <a:pt x="1304" y="4599"/>
                                </a:lnTo>
                                <a:lnTo>
                                  <a:pt x="1320" y="4603"/>
                                </a:lnTo>
                                <a:lnTo>
                                  <a:pt x="1337" y="4608"/>
                                </a:lnTo>
                                <a:lnTo>
                                  <a:pt x="1353" y="4613"/>
                                </a:lnTo>
                                <a:lnTo>
                                  <a:pt x="1370" y="4619"/>
                                </a:lnTo>
                                <a:lnTo>
                                  <a:pt x="1384" y="4627"/>
                                </a:lnTo>
                                <a:lnTo>
                                  <a:pt x="1399" y="4635"/>
                                </a:lnTo>
                                <a:lnTo>
                                  <a:pt x="1413" y="4642"/>
                                </a:lnTo>
                                <a:lnTo>
                                  <a:pt x="1427" y="4651"/>
                                </a:lnTo>
                                <a:lnTo>
                                  <a:pt x="1440" y="4662"/>
                                </a:lnTo>
                                <a:lnTo>
                                  <a:pt x="1452" y="4673"/>
                                </a:lnTo>
                                <a:lnTo>
                                  <a:pt x="1465" y="4684"/>
                                </a:lnTo>
                                <a:lnTo>
                                  <a:pt x="1476" y="4695"/>
                                </a:lnTo>
                                <a:lnTo>
                                  <a:pt x="1486" y="4707"/>
                                </a:lnTo>
                                <a:lnTo>
                                  <a:pt x="1496" y="4721"/>
                                </a:lnTo>
                                <a:lnTo>
                                  <a:pt x="1505" y="4734"/>
                                </a:lnTo>
                                <a:lnTo>
                                  <a:pt x="1513" y="4749"/>
                                </a:lnTo>
                                <a:lnTo>
                                  <a:pt x="1520" y="4763"/>
                                </a:lnTo>
                                <a:lnTo>
                                  <a:pt x="1526" y="4778"/>
                                </a:lnTo>
                                <a:lnTo>
                                  <a:pt x="1532" y="4795"/>
                                </a:lnTo>
                                <a:lnTo>
                                  <a:pt x="1537" y="4811"/>
                                </a:lnTo>
                                <a:lnTo>
                                  <a:pt x="1541" y="4827"/>
                                </a:lnTo>
                                <a:lnTo>
                                  <a:pt x="1544" y="4844"/>
                                </a:lnTo>
                                <a:lnTo>
                                  <a:pt x="1546" y="4862"/>
                                </a:lnTo>
                                <a:lnTo>
                                  <a:pt x="1548" y="4880"/>
                                </a:lnTo>
                                <a:lnTo>
                                  <a:pt x="1548" y="4899"/>
                                </a:lnTo>
                                <a:lnTo>
                                  <a:pt x="1546" y="4917"/>
                                </a:lnTo>
                                <a:lnTo>
                                  <a:pt x="1545" y="4935"/>
                                </a:lnTo>
                                <a:lnTo>
                                  <a:pt x="1542" y="4953"/>
                                </a:lnTo>
                                <a:lnTo>
                                  <a:pt x="1539" y="4971"/>
                                </a:lnTo>
                                <a:lnTo>
                                  <a:pt x="1534" y="4988"/>
                                </a:lnTo>
                                <a:lnTo>
                                  <a:pt x="1529" y="5006"/>
                                </a:lnTo>
                                <a:lnTo>
                                  <a:pt x="1523" y="5022"/>
                                </a:lnTo>
                                <a:lnTo>
                                  <a:pt x="1515" y="5039"/>
                                </a:lnTo>
                                <a:lnTo>
                                  <a:pt x="1508" y="5055"/>
                                </a:lnTo>
                                <a:lnTo>
                                  <a:pt x="1499" y="5072"/>
                                </a:lnTo>
                                <a:lnTo>
                                  <a:pt x="1490" y="5087"/>
                                </a:lnTo>
                                <a:lnTo>
                                  <a:pt x="1480" y="5102"/>
                                </a:lnTo>
                                <a:lnTo>
                                  <a:pt x="1469" y="5118"/>
                                </a:lnTo>
                                <a:lnTo>
                                  <a:pt x="1458" y="5132"/>
                                </a:lnTo>
                                <a:lnTo>
                                  <a:pt x="1447" y="5146"/>
                                </a:lnTo>
                                <a:lnTo>
                                  <a:pt x="1433" y="5159"/>
                                </a:lnTo>
                                <a:lnTo>
                                  <a:pt x="1421" y="5172"/>
                                </a:lnTo>
                                <a:lnTo>
                                  <a:pt x="1407" y="5185"/>
                                </a:lnTo>
                                <a:lnTo>
                                  <a:pt x="1393" y="5197"/>
                                </a:lnTo>
                                <a:lnTo>
                                  <a:pt x="1377" y="5208"/>
                                </a:lnTo>
                                <a:lnTo>
                                  <a:pt x="1363" y="5218"/>
                                </a:lnTo>
                                <a:lnTo>
                                  <a:pt x="1347" y="5228"/>
                                </a:lnTo>
                                <a:lnTo>
                                  <a:pt x="1330" y="5239"/>
                                </a:lnTo>
                                <a:lnTo>
                                  <a:pt x="1314" y="5248"/>
                                </a:lnTo>
                                <a:lnTo>
                                  <a:pt x="1297" y="5255"/>
                                </a:lnTo>
                                <a:lnTo>
                                  <a:pt x="1279" y="5262"/>
                                </a:lnTo>
                                <a:lnTo>
                                  <a:pt x="1261" y="5269"/>
                                </a:lnTo>
                                <a:lnTo>
                                  <a:pt x="1243" y="5274"/>
                                </a:lnTo>
                                <a:lnTo>
                                  <a:pt x="1225" y="5279"/>
                                </a:lnTo>
                                <a:lnTo>
                                  <a:pt x="1206" y="5283"/>
                                </a:lnTo>
                                <a:lnTo>
                                  <a:pt x="1187" y="5287"/>
                                </a:lnTo>
                                <a:lnTo>
                                  <a:pt x="1167" y="5289"/>
                                </a:lnTo>
                                <a:lnTo>
                                  <a:pt x="1149" y="5290"/>
                                </a:lnTo>
                                <a:lnTo>
                                  <a:pt x="1130" y="5290"/>
                                </a:lnTo>
                                <a:lnTo>
                                  <a:pt x="1111" y="5290"/>
                                </a:lnTo>
                                <a:lnTo>
                                  <a:pt x="1093" y="5289"/>
                                </a:lnTo>
                                <a:lnTo>
                                  <a:pt x="1075" y="5287"/>
                                </a:lnTo>
                                <a:lnTo>
                                  <a:pt x="1057" y="5283"/>
                                </a:lnTo>
                                <a:lnTo>
                                  <a:pt x="1041" y="5280"/>
                                </a:lnTo>
                                <a:lnTo>
                                  <a:pt x="1024" y="5276"/>
                                </a:lnTo>
                                <a:lnTo>
                                  <a:pt x="1007" y="5270"/>
                                </a:lnTo>
                                <a:lnTo>
                                  <a:pt x="991" y="5264"/>
                                </a:lnTo>
                                <a:lnTo>
                                  <a:pt x="976" y="5258"/>
                                </a:lnTo>
                                <a:lnTo>
                                  <a:pt x="960" y="5251"/>
                                </a:lnTo>
                                <a:lnTo>
                                  <a:pt x="945" y="5242"/>
                                </a:lnTo>
                                <a:lnTo>
                                  <a:pt x="932" y="5234"/>
                                </a:lnTo>
                                <a:lnTo>
                                  <a:pt x="919" y="5224"/>
                                </a:lnTo>
                                <a:lnTo>
                                  <a:pt x="905" y="5214"/>
                                </a:lnTo>
                                <a:lnTo>
                                  <a:pt x="893" y="5204"/>
                                </a:lnTo>
                                <a:lnTo>
                                  <a:pt x="882" y="5193"/>
                                </a:lnTo>
                                <a:lnTo>
                                  <a:pt x="870" y="5180"/>
                                </a:lnTo>
                                <a:lnTo>
                                  <a:pt x="859" y="5168"/>
                                </a:lnTo>
                                <a:lnTo>
                                  <a:pt x="850" y="5156"/>
                                </a:lnTo>
                                <a:lnTo>
                                  <a:pt x="841" y="5142"/>
                                </a:lnTo>
                                <a:lnTo>
                                  <a:pt x="832" y="5128"/>
                                </a:lnTo>
                                <a:lnTo>
                                  <a:pt x="826" y="5114"/>
                                </a:lnTo>
                                <a:lnTo>
                                  <a:pt x="819" y="5099"/>
                                </a:lnTo>
                                <a:lnTo>
                                  <a:pt x="812" y="5084"/>
                                </a:lnTo>
                                <a:lnTo>
                                  <a:pt x="808" y="5068"/>
                                </a:lnTo>
                                <a:lnTo>
                                  <a:pt x="803" y="5051"/>
                                </a:lnTo>
                                <a:lnTo>
                                  <a:pt x="800" y="5036"/>
                                </a:lnTo>
                                <a:lnTo>
                                  <a:pt x="798" y="5018"/>
                                </a:lnTo>
                                <a:lnTo>
                                  <a:pt x="797" y="5001"/>
                                </a:lnTo>
                                <a:lnTo>
                                  <a:pt x="795" y="4983"/>
                                </a:lnTo>
                                <a:lnTo>
                                  <a:pt x="797" y="4966"/>
                                </a:lnTo>
                                <a:lnTo>
                                  <a:pt x="798" y="4949"/>
                                </a:lnTo>
                                <a:lnTo>
                                  <a:pt x="800" y="4932"/>
                                </a:lnTo>
                                <a:lnTo>
                                  <a:pt x="803" y="4915"/>
                                </a:lnTo>
                                <a:lnTo>
                                  <a:pt x="808" y="4898"/>
                                </a:lnTo>
                                <a:lnTo>
                                  <a:pt x="812" y="4881"/>
                                </a:lnTo>
                                <a:lnTo>
                                  <a:pt x="818" y="4864"/>
                                </a:lnTo>
                                <a:lnTo>
                                  <a:pt x="825" y="4849"/>
                                </a:lnTo>
                                <a:lnTo>
                                  <a:pt x="832" y="4833"/>
                                </a:lnTo>
                                <a:lnTo>
                                  <a:pt x="840" y="4817"/>
                                </a:lnTo>
                                <a:lnTo>
                                  <a:pt x="849" y="4802"/>
                                </a:lnTo>
                                <a:lnTo>
                                  <a:pt x="859" y="4787"/>
                                </a:lnTo>
                                <a:lnTo>
                                  <a:pt x="869" y="4772"/>
                                </a:lnTo>
                                <a:lnTo>
                                  <a:pt x="880" y="4758"/>
                                </a:lnTo>
                                <a:lnTo>
                                  <a:pt x="893" y="4744"/>
                                </a:lnTo>
                                <a:lnTo>
                                  <a:pt x="905" y="4731"/>
                                </a:lnTo>
                                <a:lnTo>
                                  <a:pt x="919" y="4718"/>
                                </a:lnTo>
                                <a:lnTo>
                                  <a:pt x="932" y="4705"/>
                                </a:lnTo>
                                <a:lnTo>
                                  <a:pt x="947" y="4693"/>
                                </a:lnTo>
                                <a:lnTo>
                                  <a:pt x="961" y="4682"/>
                                </a:lnTo>
                                <a:lnTo>
                                  <a:pt x="977" y="4670"/>
                                </a:lnTo>
                                <a:lnTo>
                                  <a:pt x="992" y="4660"/>
                                </a:lnTo>
                                <a:lnTo>
                                  <a:pt x="1008" y="4651"/>
                                </a:lnTo>
                                <a:lnTo>
                                  <a:pt x="1025" y="4642"/>
                                </a:lnTo>
                                <a:lnTo>
                                  <a:pt x="1043" y="4634"/>
                                </a:lnTo>
                                <a:lnTo>
                                  <a:pt x="1061" y="4626"/>
                                </a:lnTo>
                                <a:lnTo>
                                  <a:pt x="1079" y="4619"/>
                                </a:lnTo>
                                <a:lnTo>
                                  <a:pt x="1097" y="4612"/>
                                </a:lnTo>
                                <a:lnTo>
                                  <a:pt x="1116" y="4607"/>
                                </a:lnTo>
                                <a:lnTo>
                                  <a:pt x="1135" y="4602"/>
                                </a:lnTo>
                                <a:lnTo>
                                  <a:pt x="1155" y="4599"/>
                                </a:lnTo>
                                <a:close/>
                                <a:moveTo>
                                  <a:pt x="1157" y="4642"/>
                                </a:moveTo>
                                <a:lnTo>
                                  <a:pt x="1175" y="4639"/>
                                </a:lnTo>
                                <a:lnTo>
                                  <a:pt x="1192" y="4638"/>
                                </a:lnTo>
                                <a:lnTo>
                                  <a:pt x="1207" y="4637"/>
                                </a:lnTo>
                                <a:lnTo>
                                  <a:pt x="1224" y="4637"/>
                                </a:lnTo>
                                <a:lnTo>
                                  <a:pt x="1241" y="4637"/>
                                </a:lnTo>
                                <a:lnTo>
                                  <a:pt x="1257" y="4639"/>
                                </a:lnTo>
                                <a:lnTo>
                                  <a:pt x="1272" y="4640"/>
                                </a:lnTo>
                                <a:lnTo>
                                  <a:pt x="1287" y="4644"/>
                                </a:lnTo>
                                <a:lnTo>
                                  <a:pt x="1302" y="4647"/>
                                </a:lnTo>
                                <a:lnTo>
                                  <a:pt x="1317" y="4651"/>
                                </a:lnTo>
                                <a:lnTo>
                                  <a:pt x="1330" y="4656"/>
                                </a:lnTo>
                                <a:lnTo>
                                  <a:pt x="1345" y="4662"/>
                                </a:lnTo>
                                <a:lnTo>
                                  <a:pt x="1357" y="4668"/>
                                </a:lnTo>
                                <a:lnTo>
                                  <a:pt x="1371" y="4675"/>
                                </a:lnTo>
                                <a:lnTo>
                                  <a:pt x="1383" y="4682"/>
                                </a:lnTo>
                                <a:lnTo>
                                  <a:pt x="1395" y="4691"/>
                                </a:lnTo>
                                <a:lnTo>
                                  <a:pt x="1407" y="4698"/>
                                </a:lnTo>
                                <a:lnTo>
                                  <a:pt x="1417" y="4709"/>
                                </a:lnTo>
                                <a:lnTo>
                                  <a:pt x="1428" y="4718"/>
                                </a:lnTo>
                                <a:lnTo>
                                  <a:pt x="1437" y="4729"/>
                                </a:lnTo>
                                <a:lnTo>
                                  <a:pt x="1446" y="4739"/>
                                </a:lnTo>
                                <a:lnTo>
                                  <a:pt x="1455" y="4751"/>
                                </a:lnTo>
                                <a:lnTo>
                                  <a:pt x="1463" y="4762"/>
                                </a:lnTo>
                                <a:lnTo>
                                  <a:pt x="1469" y="4775"/>
                                </a:lnTo>
                                <a:lnTo>
                                  <a:pt x="1476" y="4788"/>
                                </a:lnTo>
                                <a:lnTo>
                                  <a:pt x="1482" y="4800"/>
                                </a:lnTo>
                                <a:lnTo>
                                  <a:pt x="1487" y="4815"/>
                                </a:lnTo>
                                <a:lnTo>
                                  <a:pt x="1490" y="4828"/>
                                </a:lnTo>
                                <a:lnTo>
                                  <a:pt x="1494" y="4843"/>
                                </a:lnTo>
                                <a:lnTo>
                                  <a:pt x="1497" y="4859"/>
                                </a:lnTo>
                                <a:lnTo>
                                  <a:pt x="1498" y="4873"/>
                                </a:lnTo>
                                <a:lnTo>
                                  <a:pt x="1499" y="4889"/>
                                </a:lnTo>
                                <a:lnTo>
                                  <a:pt x="1499" y="4905"/>
                                </a:lnTo>
                                <a:lnTo>
                                  <a:pt x="1499" y="4921"/>
                                </a:lnTo>
                                <a:lnTo>
                                  <a:pt x="1497" y="4936"/>
                                </a:lnTo>
                                <a:lnTo>
                                  <a:pt x="1495" y="4952"/>
                                </a:lnTo>
                                <a:lnTo>
                                  <a:pt x="1492" y="4967"/>
                                </a:lnTo>
                                <a:lnTo>
                                  <a:pt x="1488" y="4983"/>
                                </a:lnTo>
                                <a:lnTo>
                                  <a:pt x="1484" y="4998"/>
                                </a:lnTo>
                                <a:lnTo>
                                  <a:pt x="1478" y="5012"/>
                                </a:lnTo>
                                <a:lnTo>
                                  <a:pt x="1473" y="5027"/>
                                </a:lnTo>
                                <a:lnTo>
                                  <a:pt x="1466" y="5041"/>
                                </a:lnTo>
                                <a:lnTo>
                                  <a:pt x="1458" y="5055"/>
                                </a:lnTo>
                                <a:lnTo>
                                  <a:pt x="1450" y="5069"/>
                                </a:lnTo>
                                <a:lnTo>
                                  <a:pt x="1441" y="5083"/>
                                </a:lnTo>
                                <a:lnTo>
                                  <a:pt x="1432" y="5095"/>
                                </a:lnTo>
                                <a:lnTo>
                                  <a:pt x="1422" y="5107"/>
                                </a:lnTo>
                                <a:lnTo>
                                  <a:pt x="1412" y="5120"/>
                                </a:lnTo>
                                <a:lnTo>
                                  <a:pt x="1401" y="5132"/>
                                </a:lnTo>
                                <a:lnTo>
                                  <a:pt x="1390" y="5143"/>
                                </a:lnTo>
                                <a:lnTo>
                                  <a:pt x="1377" y="5155"/>
                                </a:lnTo>
                                <a:lnTo>
                                  <a:pt x="1365" y="5165"/>
                                </a:lnTo>
                                <a:lnTo>
                                  <a:pt x="1353" y="5175"/>
                                </a:lnTo>
                                <a:lnTo>
                                  <a:pt x="1339" y="5184"/>
                                </a:lnTo>
                                <a:lnTo>
                                  <a:pt x="1325" y="5193"/>
                                </a:lnTo>
                                <a:lnTo>
                                  <a:pt x="1311" y="5202"/>
                                </a:lnTo>
                                <a:lnTo>
                                  <a:pt x="1297" y="5208"/>
                                </a:lnTo>
                                <a:lnTo>
                                  <a:pt x="1281" y="5216"/>
                                </a:lnTo>
                                <a:lnTo>
                                  <a:pt x="1267" y="5222"/>
                                </a:lnTo>
                                <a:lnTo>
                                  <a:pt x="1251" y="5227"/>
                                </a:lnTo>
                                <a:lnTo>
                                  <a:pt x="1235" y="5233"/>
                                </a:lnTo>
                                <a:lnTo>
                                  <a:pt x="1219" y="5237"/>
                                </a:lnTo>
                                <a:lnTo>
                                  <a:pt x="1202" y="5241"/>
                                </a:lnTo>
                                <a:lnTo>
                                  <a:pt x="1186" y="5243"/>
                                </a:lnTo>
                                <a:lnTo>
                                  <a:pt x="1169" y="5245"/>
                                </a:lnTo>
                                <a:lnTo>
                                  <a:pt x="1152" y="5246"/>
                                </a:lnTo>
                                <a:lnTo>
                                  <a:pt x="1136" y="5248"/>
                                </a:lnTo>
                                <a:lnTo>
                                  <a:pt x="1120" y="5246"/>
                                </a:lnTo>
                                <a:lnTo>
                                  <a:pt x="1103" y="5246"/>
                                </a:lnTo>
                                <a:lnTo>
                                  <a:pt x="1089" y="5244"/>
                                </a:lnTo>
                                <a:lnTo>
                                  <a:pt x="1073" y="5242"/>
                                </a:lnTo>
                                <a:lnTo>
                                  <a:pt x="1057" y="5239"/>
                                </a:lnTo>
                                <a:lnTo>
                                  <a:pt x="1043" y="5234"/>
                                </a:lnTo>
                                <a:lnTo>
                                  <a:pt x="1028" y="5230"/>
                                </a:lnTo>
                                <a:lnTo>
                                  <a:pt x="1015" y="5225"/>
                                </a:lnTo>
                                <a:lnTo>
                                  <a:pt x="1001" y="5218"/>
                                </a:lnTo>
                                <a:lnTo>
                                  <a:pt x="988" y="5212"/>
                                </a:lnTo>
                                <a:lnTo>
                                  <a:pt x="976" y="5205"/>
                                </a:lnTo>
                                <a:lnTo>
                                  <a:pt x="963" y="5197"/>
                                </a:lnTo>
                                <a:lnTo>
                                  <a:pt x="951" y="5189"/>
                                </a:lnTo>
                                <a:lnTo>
                                  <a:pt x="940" y="5180"/>
                                </a:lnTo>
                                <a:lnTo>
                                  <a:pt x="929" y="5171"/>
                                </a:lnTo>
                                <a:lnTo>
                                  <a:pt x="919" y="5161"/>
                                </a:lnTo>
                                <a:lnTo>
                                  <a:pt x="908" y="5151"/>
                                </a:lnTo>
                                <a:lnTo>
                                  <a:pt x="900" y="5140"/>
                                </a:lnTo>
                                <a:lnTo>
                                  <a:pt x="892" y="5129"/>
                                </a:lnTo>
                                <a:lnTo>
                                  <a:pt x="884" y="5116"/>
                                </a:lnTo>
                                <a:lnTo>
                                  <a:pt x="876" y="5105"/>
                                </a:lnTo>
                                <a:lnTo>
                                  <a:pt x="869" y="5092"/>
                                </a:lnTo>
                                <a:lnTo>
                                  <a:pt x="864" y="5079"/>
                                </a:lnTo>
                                <a:lnTo>
                                  <a:pt x="858" y="5066"/>
                                </a:lnTo>
                                <a:lnTo>
                                  <a:pt x="855" y="5051"/>
                                </a:lnTo>
                                <a:lnTo>
                                  <a:pt x="850" y="5038"/>
                                </a:lnTo>
                                <a:lnTo>
                                  <a:pt x="848" y="5023"/>
                                </a:lnTo>
                                <a:lnTo>
                                  <a:pt x="846" y="5008"/>
                                </a:lnTo>
                                <a:lnTo>
                                  <a:pt x="845" y="4993"/>
                                </a:lnTo>
                                <a:lnTo>
                                  <a:pt x="844" y="4978"/>
                                </a:lnTo>
                                <a:lnTo>
                                  <a:pt x="845" y="4963"/>
                                </a:lnTo>
                                <a:lnTo>
                                  <a:pt x="846" y="4947"/>
                                </a:lnTo>
                                <a:lnTo>
                                  <a:pt x="848" y="4933"/>
                                </a:lnTo>
                                <a:lnTo>
                                  <a:pt x="850" y="4918"/>
                                </a:lnTo>
                                <a:lnTo>
                                  <a:pt x="855" y="4904"/>
                                </a:lnTo>
                                <a:lnTo>
                                  <a:pt x="859" y="4889"/>
                                </a:lnTo>
                                <a:lnTo>
                                  <a:pt x="864" y="4874"/>
                                </a:lnTo>
                                <a:lnTo>
                                  <a:pt x="869" y="4860"/>
                                </a:lnTo>
                                <a:lnTo>
                                  <a:pt x="876" y="4846"/>
                                </a:lnTo>
                                <a:lnTo>
                                  <a:pt x="884" y="4832"/>
                                </a:lnTo>
                                <a:lnTo>
                                  <a:pt x="892" y="4820"/>
                                </a:lnTo>
                                <a:lnTo>
                                  <a:pt x="900" y="4806"/>
                                </a:lnTo>
                                <a:lnTo>
                                  <a:pt x="910" y="4793"/>
                                </a:lnTo>
                                <a:lnTo>
                                  <a:pt x="919" y="4780"/>
                                </a:lnTo>
                                <a:lnTo>
                                  <a:pt x="929" y="4769"/>
                                </a:lnTo>
                                <a:lnTo>
                                  <a:pt x="940" y="4757"/>
                                </a:lnTo>
                                <a:lnTo>
                                  <a:pt x="951" y="4746"/>
                                </a:lnTo>
                                <a:lnTo>
                                  <a:pt x="963" y="4734"/>
                                </a:lnTo>
                                <a:lnTo>
                                  <a:pt x="976" y="4724"/>
                                </a:lnTo>
                                <a:lnTo>
                                  <a:pt x="989" y="4714"/>
                                </a:lnTo>
                                <a:lnTo>
                                  <a:pt x="1002" y="4705"/>
                                </a:lnTo>
                                <a:lnTo>
                                  <a:pt x="1016" y="4696"/>
                                </a:lnTo>
                                <a:lnTo>
                                  <a:pt x="1030" y="4687"/>
                                </a:lnTo>
                                <a:lnTo>
                                  <a:pt x="1045" y="4679"/>
                                </a:lnTo>
                                <a:lnTo>
                                  <a:pt x="1060" y="4673"/>
                                </a:lnTo>
                                <a:lnTo>
                                  <a:pt x="1075" y="4666"/>
                                </a:lnTo>
                                <a:lnTo>
                                  <a:pt x="1091" y="4660"/>
                                </a:lnTo>
                                <a:lnTo>
                                  <a:pt x="1108" y="4655"/>
                                </a:lnTo>
                                <a:lnTo>
                                  <a:pt x="1123" y="4649"/>
                                </a:lnTo>
                                <a:lnTo>
                                  <a:pt x="1140" y="4646"/>
                                </a:lnTo>
                                <a:lnTo>
                                  <a:pt x="1157" y="4642"/>
                                </a:lnTo>
                                <a:close/>
                                <a:moveTo>
                                  <a:pt x="4413" y="899"/>
                                </a:moveTo>
                                <a:lnTo>
                                  <a:pt x="4463" y="883"/>
                                </a:lnTo>
                                <a:lnTo>
                                  <a:pt x="4514" y="871"/>
                                </a:lnTo>
                                <a:lnTo>
                                  <a:pt x="4563" y="862"/>
                                </a:lnTo>
                                <a:lnTo>
                                  <a:pt x="4611" y="855"/>
                                </a:lnTo>
                                <a:lnTo>
                                  <a:pt x="4659" y="852"/>
                                </a:lnTo>
                                <a:lnTo>
                                  <a:pt x="4706" y="851"/>
                                </a:lnTo>
                                <a:lnTo>
                                  <a:pt x="4752" y="852"/>
                                </a:lnTo>
                                <a:lnTo>
                                  <a:pt x="4797" y="856"/>
                                </a:lnTo>
                                <a:lnTo>
                                  <a:pt x="4842" y="863"/>
                                </a:lnTo>
                                <a:lnTo>
                                  <a:pt x="4884" y="873"/>
                                </a:lnTo>
                                <a:lnTo>
                                  <a:pt x="4927" y="885"/>
                                </a:lnTo>
                                <a:lnTo>
                                  <a:pt x="4967" y="899"/>
                                </a:lnTo>
                                <a:lnTo>
                                  <a:pt x="5006" y="916"/>
                                </a:lnTo>
                                <a:lnTo>
                                  <a:pt x="5044" y="936"/>
                                </a:lnTo>
                                <a:lnTo>
                                  <a:pt x="5081" y="957"/>
                                </a:lnTo>
                                <a:lnTo>
                                  <a:pt x="5117" y="981"/>
                                </a:lnTo>
                                <a:lnTo>
                                  <a:pt x="5150" y="1006"/>
                                </a:lnTo>
                                <a:lnTo>
                                  <a:pt x="5182" y="1034"/>
                                </a:lnTo>
                                <a:lnTo>
                                  <a:pt x="5212" y="1065"/>
                                </a:lnTo>
                                <a:lnTo>
                                  <a:pt x="5240" y="1097"/>
                                </a:lnTo>
                                <a:lnTo>
                                  <a:pt x="5267" y="1132"/>
                                </a:lnTo>
                                <a:lnTo>
                                  <a:pt x="5291" y="1168"/>
                                </a:lnTo>
                                <a:lnTo>
                                  <a:pt x="5315" y="1206"/>
                                </a:lnTo>
                                <a:lnTo>
                                  <a:pt x="5335" y="1246"/>
                                </a:lnTo>
                                <a:lnTo>
                                  <a:pt x="5354" y="1288"/>
                                </a:lnTo>
                                <a:lnTo>
                                  <a:pt x="5370" y="1331"/>
                                </a:lnTo>
                                <a:lnTo>
                                  <a:pt x="5384" y="1376"/>
                                </a:lnTo>
                                <a:lnTo>
                                  <a:pt x="5396" y="1423"/>
                                </a:lnTo>
                                <a:lnTo>
                                  <a:pt x="5406" y="1471"/>
                                </a:lnTo>
                                <a:lnTo>
                                  <a:pt x="5412" y="1522"/>
                                </a:lnTo>
                                <a:lnTo>
                                  <a:pt x="5417" y="1573"/>
                                </a:lnTo>
                                <a:lnTo>
                                  <a:pt x="5418" y="1626"/>
                                </a:lnTo>
                                <a:lnTo>
                                  <a:pt x="5417" y="1680"/>
                                </a:lnTo>
                                <a:lnTo>
                                  <a:pt x="5413" y="1734"/>
                                </a:lnTo>
                                <a:lnTo>
                                  <a:pt x="5408" y="1787"/>
                                </a:lnTo>
                                <a:lnTo>
                                  <a:pt x="5400" y="1841"/>
                                </a:lnTo>
                                <a:lnTo>
                                  <a:pt x="5389" y="1894"/>
                                </a:lnTo>
                                <a:lnTo>
                                  <a:pt x="5377" y="1945"/>
                                </a:lnTo>
                                <a:lnTo>
                                  <a:pt x="5362" y="1998"/>
                                </a:lnTo>
                                <a:lnTo>
                                  <a:pt x="5344" y="2050"/>
                                </a:lnTo>
                                <a:lnTo>
                                  <a:pt x="5325" y="2100"/>
                                </a:lnTo>
                                <a:lnTo>
                                  <a:pt x="5304" y="2149"/>
                                </a:lnTo>
                                <a:lnTo>
                                  <a:pt x="5280" y="2199"/>
                                </a:lnTo>
                                <a:lnTo>
                                  <a:pt x="5256" y="2247"/>
                                </a:lnTo>
                                <a:lnTo>
                                  <a:pt x="5229" y="2294"/>
                                </a:lnTo>
                                <a:lnTo>
                                  <a:pt x="5201" y="2340"/>
                                </a:lnTo>
                                <a:lnTo>
                                  <a:pt x="5171" y="2385"/>
                                </a:lnTo>
                                <a:lnTo>
                                  <a:pt x="5138" y="2429"/>
                                </a:lnTo>
                                <a:lnTo>
                                  <a:pt x="5106" y="2471"/>
                                </a:lnTo>
                                <a:lnTo>
                                  <a:pt x="5070" y="2512"/>
                                </a:lnTo>
                                <a:lnTo>
                                  <a:pt x="5034" y="2552"/>
                                </a:lnTo>
                                <a:lnTo>
                                  <a:pt x="4997" y="2590"/>
                                </a:lnTo>
                                <a:lnTo>
                                  <a:pt x="4958" y="2627"/>
                                </a:lnTo>
                                <a:lnTo>
                                  <a:pt x="4918" y="2661"/>
                                </a:lnTo>
                                <a:lnTo>
                                  <a:pt x="4876" y="2694"/>
                                </a:lnTo>
                                <a:lnTo>
                                  <a:pt x="4835" y="2725"/>
                                </a:lnTo>
                                <a:lnTo>
                                  <a:pt x="4791" y="2754"/>
                                </a:lnTo>
                                <a:lnTo>
                                  <a:pt x="4748" y="2781"/>
                                </a:lnTo>
                                <a:lnTo>
                                  <a:pt x="4702" y="2806"/>
                                </a:lnTo>
                                <a:lnTo>
                                  <a:pt x="4656" y="2830"/>
                                </a:lnTo>
                                <a:lnTo>
                                  <a:pt x="4610" y="2850"/>
                                </a:lnTo>
                                <a:lnTo>
                                  <a:pt x="4562" y="2868"/>
                                </a:lnTo>
                                <a:lnTo>
                                  <a:pt x="4515" y="2883"/>
                                </a:lnTo>
                                <a:lnTo>
                                  <a:pt x="4465" y="2897"/>
                                </a:lnTo>
                                <a:lnTo>
                                  <a:pt x="4417" y="2908"/>
                                </a:lnTo>
                                <a:lnTo>
                                  <a:pt x="4369" y="2916"/>
                                </a:lnTo>
                                <a:lnTo>
                                  <a:pt x="4322" y="2921"/>
                                </a:lnTo>
                                <a:lnTo>
                                  <a:pt x="4276" y="2925"/>
                                </a:lnTo>
                                <a:lnTo>
                                  <a:pt x="4230" y="2925"/>
                                </a:lnTo>
                                <a:lnTo>
                                  <a:pt x="4186" y="2924"/>
                                </a:lnTo>
                                <a:lnTo>
                                  <a:pt x="4141" y="2919"/>
                                </a:lnTo>
                                <a:lnTo>
                                  <a:pt x="4098" y="2914"/>
                                </a:lnTo>
                                <a:lnTo>
                                  <a:pt x="4057" y="2905"/>
                                </a:lnTo>
                                <a:lnTo>
                                  <a:pt x="4016" y="2893"/>
                                </a:lnTo>
                                <a:lnTo>
                                  <a:pt x="3975" y="2880"/>
                                </a:lnTo>
                                <a:lnTo>
                                  <a:pt x="3937" y="2865"/>
                                </a:lnTo>
                                <a:lnTo>
                                  <a:pt x="3899" y="2847"/>
                                </a:lnTo>
                                <a:lnTo>
                                  <a:pt x="3863" y="2828"/>
                                </a:lnTo>
                                <a:lnTo>
                                  <a:pt x="3829" y="2807"/>
                                </a:lnTo>
                                <a:lnTo>
                                  <a:pt x="3795" y="2784"/>
                                </a:lnTo>
                                <a:lnTo>
                                  <a:pt x="3763" y="2759"/>
                                </a:lnTo>
                                <a:lnTo>
                                  <a:pt x="3732" y="2732"/>
                                </a:lnTo>
                                <a:lnTo>
                                  <a:pt x="3703" y="2703"/>
                                </a:lnTo>
                                <a:lnTo>
                                  <a:pt x="3676" y="2673"/>
                                </a:lnTo>
                                <a:lnTo>
                                  <a:pt x="3651" y="2640"/>
                                </a:lnTo>
                                <a:lnTo>
                                  <a:pt x="3627" y="2605"/>
                                </a:lnTo>
                                <a:lnTo>
                                  <a:pt x="3605" y="2571"/>
                                </a:lnTo>
                                <a:lnTo>
                                  <a:pt x="3585" y="2533"/>
                                </a:lnTo>
                                <a:lnTo>
                                  <a:pt x="3567" y="2493"/>
                                </a:lnTo>
                                <a:lnTo>
                                  <a:pt x="3550" y="2453"/>
                                </a:lnTo>
                                <a:lnTo>
                                  <a:pt x="3535" y="2412"/>
                                </a:lnTo>
                                <a:lnTo>
                                  <a:pt x="3523" y="2368"/>
                                </a:lnTo>
                                <a:lnTo>
                                  <a:pt x="3513" y="2324"/>
                                </a:lnTo>
                                <a:lnTo>
                                  <a:pt x="3505" y="2277"/>
                                </a:lnTo>
                                <a:lnTo>
                                  <a:pt x="3500" y="2230"/>
                                </a:lnTo>
                                <a:lnTo>
                                  <a:pt x="3495" y="2182"/>
                                </a:lnTo>
                                <a:lnTo>
                                  <a:pt x="3495" y="2133"/>
                                </a:lnTo>
                                <a:lnTo>
                                  <a:pt x="3496" y="2083"/>
                                </a:lnTo>
                                <a:lnTo>
                                  <a:pt x="3500" y="2033"/>
                                </a:lnTo>
                                <a:lnTo>
                                  <a:pt x="3506" y="1984"/>
                                </a:lnTo>
                                <a:lnTo>
                                  <a:pt x="3514" y="1933"/>
                                </a:lnTo>
                                <a:lnTo>
                                  <a:pt x="3525" y="1884"/>
                                </a:lnTo>
                                <a:lnTo>
                                  <a:pt x="3538" y="1834"/>
                                </a:lnTo>
                                <a:lnTo>
                                  <a:pt x="3552" y="1785"/>
                                </a:lnTo>
                                <a:lnTo>
                                  <a:pt x="3570" y="1736"/>
                                </a:lnTo>
                                <a:lnTo>
                                  <a:pt x="3589" y="1688"/>
                                </a:lnTo>
                                <a:lnTo>
                                  <a:pt x="3609" y="1640"/>
                                </a:lnTo>
                                <a:lnTo>
                                  <a:pt x="3633" y="1592"/>
                                </a:lnTo>
                                <a:lnTo>
                                  <a:pt x="3657" y="1545"/>
                                </a:lnTo>
                                <a:lnTo>
                                  <a:pt x="3684" y="1499"/>
                                </a:lnTo>
                                <a:lnTo>
                                  <a:pt x="3712" y="1455"/>
                                </a:lnTo>
                                <a:lnTo>
                                  <a:pt x="3742" y="1411"/>
                                </a:lnTo>
                                <a:lnTo>
                                  <a:pt x="3775" y="1367"/>
                                </a:lnTo>
                                <a:lnTo>
                                  <a:pt x="3807" y="1326"/>
                                </a:lnTo>
                                <a:lnTo>
                                  <a:pt x="3843" y="1284"/>
                                </a:lnTo>
                                <a:lnTo>
                                  <a:pt x="3879" y="1245"/>
                                </a:lnTo>
                                <a:lnTo>
                                  <a:pt x="3917" y="1207"/>
                                </a:lnTo>
                                <a:lnTo>
                                  <a:pt x="3956" y="1170"/>
                                </a:lnTo>
                                <a:lnTo>
                                  <a:pt x="3997" y="1135"/>
                                </a:lnTo>
                                <a:lnTo>
                                  <a:pt x="4039" y="1101"/>
                                </a:lnTo>
                                <a:lnTo>
                                  <a:pt x="4082" y="1069"/>
                                </a:lnTo>
                                <a:lnTo>
                                  <a:pt x="4126" y="1039"/>
                                </a:lnTo>
                                <a:lnTo>
                                  <a:pt x="4171" y="1011"/>
                                </a:lnTo>
                                <a:lnTo>
                                  <a:pt x="4218" y="984"/>
                                </a:lnTo>
                                <a:lnTo>
                                  <a:pt x="4265" y="959"/>
                                </a:lnTo>
                                <a:lnTo>
                                  <a:pt x="4313" y="937"/>
                                </a:lnTo>
                                <a:lnTo>
                                  <a:pt x="4363" y="917"/>
                                </a:lnTo>
                                <a:lnTo>
                                  <a:pt x="4413" y="899"/>
                                </a:lnTo>
                                <a:close/>
                                <a:moveTo>
                                  <a:pt x="4421" y="1024"/>
                                </a:moveTo>
                                <a:lnTo>
                                  <a:pt x="4465" y="1011"/>
                                </a:lnTo>
                                <a:lnTo>
                                  <a:pt x="4508" y="1001"/>
                                </a:lnTo>
                                <a:lnTo>
                                  <a:pt x="4552" y="993"/>
                                </a:lnTo>
                                <a:lnTo>
                                  <a:pt x="4593" y="987"/>
                                </a:lnTo>
                                <a:lnTo>
                                  <a:pt x="4636" y="984"/>
                                </a:lnTo>
                                <a:lnTo>
                                  <a:pt x="4676" y="983"/>
                                </a:lnTo>
                                <a:lnTo>
                                  <a:pt x="4716" y="985"/>
                                </a:lnTo>
                                <a:lnTo>
                                  <a:pt x="4755" y="989"/>
                                </a:lnTo>
                                <a:lnTo>
                                  <a:pt x="4795" y="995"/>
                                </a:lnTo>
                                <a:lnTo>
                                  <a:pt x="4831" y="1003"/>
                                </a:lnTo>
                                <a:lnTo>
                                  <a:pt x="4868" y="1014"/>
                                </a:lnTo>
                                <a:lnTo>
                                  <a:pt x="4903" y="1027"/>
                                </a:lnTo>
                                <a:lnTo>
                                  <a:pt x="4938" y="1041"/>
                                </a:lnTo>
                                <a:lnTo>
                                  <a:pt x="4971" y="1058"/>
                                </a:lnTo>
                                <a:lnTo>
                                  <a:pt x="5003" y="1077"/>
                                </a:lnTo>
                                <a:lnTo>
                                  <a:pt x="5033" y="1097"/>
                                </a:lnTo>
                                <a:lnTo>
                                  <a:pt x="5063" y="1120"/>
                                </a:lnTo>
                                <a:lnTo>
                                  <a:pt x="5090" y="1144"/>
                                </a:lnTo>
                                <a:lnTo>
                                  <a:pt x="5117" y="1171"/>
                                </a:lnTo>
                                <a:lnTo>
                                  <a:pt x="5142" y="1199"/>
                                </a:lnTo>
                                <a:lnTo>
                                  <a:pt x="5165" y="1228"/>
                                </a:lnTo>
                                <a:lnTo>
                                  <a:pt x="5186" y="1261"/>
                                </a:lnTo>
                                <a:lnTo>
                                  <a:pt x="5206" y="1293"/>
                                </a:lnTo>
                                <a:lnTo>
                                  <a:pt x="5224" y="1328"/>
                                </a:lnTo>
                                <a:lnTo>
                                  <a:pt x="5240" y="1365"/>
                                </a:lnTo>
                                <a:lnTo>
                                  <a:pt x="5255" y="1402"/>
                                </a:lnTo>
                                <a:lnTo>
                                  <a:pt x="5267" y="1442"/>
                                </a:lnTo>
                                <a:lnTo>
                                  <a:pt x="5277" y="1483"/>
                                </a:lnTo>
                                <a:lnTo>
                                  <a:pt x="5286" y="1525"/>
                                </a:lnTo>
                                <a:lnTo>
                                  <a:pt x="5291" y="1569"/>
                                </a:lnTo>
                                <a:lnTo>
                                  <a:pt x="5296" y="1614"/>
                                </a:lnTo>
                                <a:lnTo>
                                  <a:pt x="5297" y="1660"/>
                                </a:lnTo>
                                <a:lnTo>
                                  <a:pt x="5296" y="1706"/>
                                </a:lnTo>
                                <a:lnTo>
                                  <a:pt x="5294" y="1753"/>
                                </a:lnTo>
                                <a:lnTo>
                                  <a:pt x="5288" y="1800"/>
                                </a:lnTo>
                                <a:lnTo>
                                  <a:pt x="5281" y="1846"/>
                                </a:lnTo>
                                <a:lnTo>
                                  <a:pt x="5272" y="1892"/>
                                </a:lnTo>
                                <a:lnTo>
                                  <a:pt x="5261" y="1936"/>
                                </a:lnTo>
                                <a:lnTo>
                                  <a:pt x="5248" y="1982"/>
                                </a:lnTo>
                                <a:lnTo>
                                  <a:pt x="5233" y="2027"/>
                                </a:lnTo>
                                <a:lnTo>
                                  <a:pt x="5216" y="2071"/>
                                </a:lnTo>
                                <a:lnTo>
                                  <a:pt x="5199" y="2115"/>
                                </a:lnTo>
                                <a:lnTo>
                                  <a:pt x="5178" y="2157"/>
                                </a:lnTo>
                                <a:lnTo>
                                  <a:pt x="5156" y="2199"/>
                                </a:lnTo>
                                <a:lnTo>
                                  <a:pt x="5133" y="2240"/>
                                </a:lnTo>
                                <a:lnTo>
                                  <a:pt x="5108" y="2280"/>
                                </a:lnTo>
                                <a:lnTo>
                                  <a:pt x="5081" y="2320"/>
                                </a:lnTo>
                                <a:lnTo>
                                  <a:pt x="5054" y="2358"/>
                                </a:lnTo>
                                <a:lnTo>
                                  <a:pt x="5025" y="2395"/>
                                </a:lnTo>
                                <a:lnTo>
                                  <a:pt x="4994" y="2431"/>
                                </a:lnTo>
                                <a:lnTo>
                                  <a:pt x="4962" y="2465"/>
                                </a:lnTo>
                                <a:lnTo>
                                  <a:pt x="4930" y="2498"/>
                                </a:lnTo>
                                <a:lnTo>
                                  <a:pt x="4896" y="2530"/>
                                </a:lnTo>
                                <a:lnTo>
                                  <a:pt x="4861" y="2561"/>
                                </a:lnTo>
                                <a:lnTo>
                                  <a:pt x="4825" y="2590"/>
                                </a:lnTo>
                                <a:lnTo>
                                  <a:pt x="4788" y="2617"/>
                                </a:lnTo>
                                <a:lnTo>
                                  <a:pt x="4750" y="2642"/>
                                </a:lnTo>
                                <a:lnTo>
                                  <a:pt x="4712" y="2666"/>
                                </a:lnTo>
                                <a:lnTo>
                                  <a:pt x="4673" y="2688"/>
                                </a:lnTo>
                                <a:lnTo>
                                  <a:pt x="4632" y="2708"/>
                                </a:lnTo>
                                <a:lnTo>
                                  <a:pt x="4592" y="2726"/>
                                </a:lnTo>
                                <a:lnTo>
                                  <a:pt x="4551" y="2742"/>
                                </a:lnTo>
                                <a:lnTo>
                                  <a:pt x="4508" y="2757"/>
                                </a:lnTo>
                                <a:lnTo>
                                  <a:pt x="4465" y="2768"/>
                                </a:lnTo>
                                <a:lnTo>
                                  <a:pt x="4423" y="2778"/>
                                </a:lnTo>
                                <a:lnTo>
                                  <a:pt x="4382" y="2786"/>
                                </a:lnTo>
                                <a:lnTo>
                                  <a:pt x="4340" y="2790"/>
                                </a:lnTo>
                                <a:lnTo>
                                  <a:pt x="4300" y="2794"/>
                                </a:lnTo>
                                <a:lnTo>
                                  <a:pt x="4260" y="2795"/>
                                </a:lnTo>
                                <a:lnTo>
                                  <a:pt x="4220" y="2793"/>
                                </a:lnTo>
                                <a:lnTo>
                                  <a:pt x="4182" y="2789"/>
                                </a:lnTo>
                                <a:lnTo>
                                  <a:pt x="4144" y="2784"/>
                                </a:lnTo>
                                <a:lnTo>
                                  <a:pt x="4107" y="2777"/>
                                </a:lnTo>
                                <a:lnTo>
                                  <a:pt x="4071" y="2767"/>
                                </a:lnTo>
                                <a:lnTo>
                                  <a:pt x="4037" y="2756"/>
                                </a:lnTo>
                                <a:lnTo>
                                  <a:pt x="4003" y="2743"/>
                                </a:lnTo>
                                <a:lnTo>
                                  <a:pt x="3971" y="2728"/>
                                </a:lnTo>
                                <a:lnTo>
                                  <a:pt x="3938" y="2711"/>
                                </a:lnTo>
                                <a:lnTo>
                                  <a:pt x="3908" y="2692"/>
                                </a:lnTo>
                                <a:lnTo>
                                  <a:pt x="3879" y="2672"/>
                                </a:lnTo>
                                <a:lnTo>
                                  <a:pt x="3851" y="2650"/>
                                </a:lnTo>
                                <a:lnTo>
                                  <a:pt x="3824" y="2626"/>
                                </a:lnTo>
                                <a:lnTo>
                                  <a:pt x="3800" y="2601"/>
                                </a:lnTo>
                                <a:lnTo>
                                  <a:pt x="3775" y="2574"/>
                                </a:lnTo>
                                <a:lnTo>
                                  <a:pt x="3753" y="2546"/>
                                </a:lnTo>
                                <a:lnTo>
                                  <a:pt x="3732" y="2516"/>
                                </a:lnTo>
                                <a:lnTo>
                                  <a:pt x="3712" y="2484"/>
                                </a:lnTo>
                                <a:lnTo>
                                  <a:pt x="3695" y="2452"/>
                                </a:lnTo>
                                <a:lnTo>
                                  <a:pt x="3679" y="2417"/>
                                </a:lnTo>
                                <a:lnTo>
                                  <a:pt x="3665" y="2382"/>
                                </a:lnTo>
                                <a:lnTo>
                                  <a:pt x="3652" y="2345"/>
                                </a:lnTo>
                                <a:lnTo>
                                  <a:pt x="3642" y="2307"/>
                                </a:lnTo>
                                <a:lnTo>
                                  <a:pt x="3633" y="2268"/>
                                </a:lnTo>
                                <a:lnTo>
                                  <a:pt x="3626" y="2228"/>
                                </a:lnTo>
                                <a:lnTo>
                                  <a:pt x="3620" y="2186"/>
                                </a:lnTo>
                                <a:lnTo>
                                  <a:pt x="3618" y="2144"/>
                                </a:lnTo>
                                <a:lnTo>
                                  <a:pt x="3617" y="2100"/>
                                </a:lnTo>
                                <a:lnTo>
                                  <a:pt x="3618" y="2056"/>
                                </a:lnTo>
                                <a:lnTo>
                                  <a:pt x="3622" y="2013"/>
                                </a:lnTo>
                                <a:lnTo>
                                  <a:pt x="3627" y="1969"/>
                                </a:lnTo>
                                <a:lnTo>
                                  <a:pt x="3635" y="1925"/>
                                </a:lnTo>
                                <a:lnTo>
                                  <a:pt x="3644" y="1882"/>
                                </a:lnTo>
                                <a:lnTo>
                                  <a:pt x="3655" y="1839"/>
                                </a:lnTo>
                                <a:lnTo>
                                  <a:pt x="3669" y="1795"/>
                                </a:lnTo>
                                <a:lnTo>
                                  <a:pt x="3683" y="1753"/>
                                </a:lnTo>
                                <a:lnTo>
                                  <a:pt x="3700" y="1710"/>
                                </a:lnTo>
                                <a:lnTo>
                                  <a:pt x="3719" y="1669"/>
                                </a:lnTo>
                                <a:lnTo>
                                  <a:pt x="3739" y="1627"/>
                                </a:lnTo>
                                <a:lnTo>
                                  <a:pt x="3760" y="1586"/>
                                </a:lnTo>
                                <a:lnTo>
                                  <a:pt x="3784" y="1547"/>
                                </a:lnTo>
                                <a:lnTo>
                                  <a:pt x="3810" y="1507"/>
                                </a:lnTo>
                                <a:lnTo>
                                  <a:pt x="3835" y="1468"/>
                                </a:lnTo>
                                <a:lnTo>
                                  <a:pt x="3863" y="1431"/>
                                </a:lnTo>
                                <a:lnTo>
                                  <a:pt x="3892" y="1394"/>
                                </a:lnTo>
                                <a:lnTo>
                                  <a:pt x="3923" y="1358"/>
                                </a:lnTo>
                                <a:lnTo>
                                  <a:pt x="3955" y="1324"/>
                                </a:lnTo>
                                <a:lnTo>
                                  <a:pt x="3989" y="1291"/>
                                </a:lnTo>
                                <a:lnTo>
                                  <a:pt x="4022" y="1259"/>
                                </a:lnTo>
                                <a:lnTo>
                                  <a:pt x="4058" y="1228"/>
                                </a:lnTo>
                                <a:lnTo>
                                  <a:pt x="4095" y="1199"/>
                                </a:lnTo>
                                <a:lnTo>
                                  <a:pt x="4132" y="1171"/>
                                </a:lnTo>
                                <a:lnTo>
                                  <a:pt x="4171" y="1144"/>
                                </a:lnTo>
                                <a:lnTo>
                                  <a:pt x="4210" y="1120"/>
                                </a:lnTo>
                                <a:lnTo>
                                  <a:pt x="4251" y="1097"/>
                                </a:lnTo>
                                <a:lnTo>
                                  <a:pt x="4292" y="1076"/>
                                </a:lnTo>
                                <a:lnTo>
                                  <a:pt x="4335" y="1057"/>
                                </a:lnTo>
                                <a:lnTo>
                                  <a:pt x="4377" y="1040"/>
                                </a:lnTo>
                                <a:lnTo>
                                  <a:pt x="4421" y="1024"/>
                                </a:lnTo>
                                <a:close/>
                                <a:moveTo>
                                  <a:pt x="5071" y="15"/>
                                </a:moveTo>
                                <a:lnTo>
                                  <a:pt x="5087" y="10"/>
                                </a:lnTo>
                                <a:lnTo>
                                  <a:pt x="5102" y="6"/>
                                </a:lnTo>
                                <a:lnTo>
                                  <a:pt x="5118" y="4"/>
                                </a:lnTo>
                                <a:lnTo>
                                  <a:pt x="5133" y="1"/>
                                </a:lnTo>
                                <a:lnTo>
                                  <a:pt x="5148" y="0"/>
                                </a:lnTo>
                                <a:lnTo>
                                  <a:pt x="5163" y="0"/>
                                </a:lnTo>
                                <a:lnTo>
                                  <a:pt x="5177" y="0"/>
                                </a:lnTo>
                                <a:lnTo>
                                  <a:pt x="5192" y="1"/>
                                </a:lnTo>
                                <a:lnTo>
                                  <a:pt x="5205" y="4"/>
                                </a:lnTo>
                                <a:lnTo>
                                  <a:pt x="5219" y="6"/>
                                </a:lnTo>
                                <a:lnTo>
                                  <a:pt x="5232" y="10"/>
                                </a:lnTo>
                                <a:lnTo>
                                  <a:pt x="5246" y="15"/>
                                </a:lnTo>
                                <a:lnTo>
                                  <a:pt x="5258" y="19"/>
                                </a:lnTo>
                                <a:lnTo>
                                  <a:pt x="5270" y="25"/>
                                </a:lnTo>
                                <a:lnTo>
                                  <a:pt x="5283" y="32"/>
                                </a:lnTo>
                                <a:lnTo>
                                  <a:pt x="5294" y="38"/>
                                </a:lnTo>
                                <a:lnTo>
                                  <a:pt x="5305" y="46"/>
                                </a:lnTo>
                                <a:lnTo>
                                  <a:pt x="5315" y="55"/>
                                </a:lnTo>
                                <a:lnTo>
                                  <a:pt x="5325" y="64"/>
                                </a:lnTo>
                                <a:lnTo>
                                  <a:pt x="5334" y="74"/>
                                </a:lnTo>
                                <a:lnTo>
                                  <a:pt x="5343" y="84"/>
                                </a:lnTo>
                                <a:lnTo>
                                  <a:pt x="5352" y="95"/>
                                </a:lnTo>
                                <a:lnTo>
                                  <a:pt x="5359" y="107"/>
                                </a:lnTo>
                                <a:lnTo>
                                  <a:pt x="5366" y="119"/>
                                </a:lnTo>
                                <a:lnTo>
                                  <a:pt x="5373" y="131"/>
                                </a:lnTo>
                                <a:lnTo>
                                  <a:pt x="5379" y="144"/>
                                </a:lnTo>
                                <a:lnTo>
                                  <a:pt x="5384" y="158"/>
                                </a:lnTo>
                                <a:lnTo>
                                  <a:pt x="5389" y="172"/>
                                </a:lnTo>
                                <a:lnTo>
                                  <a:pt x="5392" y="186"/>
                                </a:lnTo>
                                <a:lnTo>
                                  <a:pt x="5396" y="202"/>
                                </a:lnTo>
                                <a:lnTo>
                                  <a:pt x="5398" y="218"/>
                                </a:lnTo>
                                <a:lnTo>
                                  <a:pt x="5399" y="233"/>
                                </a:lnTo>
                                <a:lnTo>
                                  <a:pt x="5400" y="250"/>
                                </a:lnTo>
                                <a:lnTo>
                                  <a:pt x="5400" y="266"/>
                                </a:lnTo>
                                <a:lnTo>
                                  <a:pt x="5399" y="283"/>
                                </a:lnTo>
                                <a:lnTo>
                                  <a:pt x="5398" y="298"/>
                                </a:lnTo>
                                <a:lnTo>
                                  <a:pt x="5396" y="315"/>
                                </a:lnTo>
                                <a:lnTo>
                                  <a:pt x="5392" y="331"/>
                                </a:lnTo>
                                <a:lnTo>
                                  <a:pt x="5389" y="346"/>
                                </a:lnTo>
                                <a:lnTo>
                                  <a:pt x="5384" y="362"/>
                                </a:lnTo>
                                <a:lnTo>
                                  <a:pt x="5379" y="379"/>
                                </a:lnTo>
                                <a:lnTo>
                                  <a:pt x="5373" y="394"/>
                                </a:lnTo>
                                <a:lnTo>
                                  <a:pt x="5366" y="409"/>
                                </a:lnTo>
                                <a:lnTo>
                                  <a:pt x="5360" y="425"/>
                                </a:lnTo>
                                <a:lnTo>
                                  <a:pt x="5352" y="439"/>
                                </a:lnTo>
                                <a:lnTo>
                                  <a:pt x="5344" y="454"/>
                                </a:lnTo>
                                <a:lnTo>
                                  <a:pt x="5335" y="469"/>
                                </a:lnTo>
                                <a:lnTo>
                                  <a:pt x="5326" y="482"/>
                                </a:lnTo>
                                <a:lnTo>
                                  <a:pt x="5316" y="496"/>
                                </a:lnTo>
                                <a:lnTo>
                                  <a:pt x="5306" y="509"/>
                                </a:lnTo>
                                <a:lnTo>
                                  <a:pt x="5295" y="522"/>
                                </a:lnTo>
                                <a:lnTo>
                                  <a:pt x="5284" y="535"/>
                                </a:lnTo>
                                <a:lnTo>
                                  <a:pt x="5272" y="546"/>
                                </a:lnTo>
                                <a:lnTo>
                                  <a:pt x="5260" y="557"/>
                                </a:lnTo>
                                <a:lnTo>
                                  <a:pt x="5248" y="568"/>
                                </a:lnTo>
                                <a:lnTo>
                                  <a:pt x="5234" y="578"/>
                                </a:lnTo>
                                <a:lnTo>
                                  <a:pt x="5221" y="589"/>
                                </a:lnTo>
                                <a:lnTo>
                                  <a:pt x="5208" y="597"/>
                                </a:lnTo>
                                <a:lnTo>
                                  <a:pt x="5193" y="606"/>
                                </a:lnTo>
                                <a:lnTo>
                                  <a:pt x="5178" y="614"/>
                                </a:lnTo>
                                <a:lnTo>
                                  <a:pt x="5164" y="622"/>
                                </a:lnTo>
                                <a:lnTo>
                                  <a:pt x="5149" y="629"/>
                                </a:lnTo>
                                <a:lnTo>
                                  <a:pt x="5134" y="634"/>
                                </a:lnTo>
                                <a:lnTo>
                                  <a:pt x="5118" y="639"/>
                                </a:lnTo>
                                <a:lnTo>
                                  <a:pt x="5102" y="643"/>
                                </a:lnTo>
                                <a:lnTo>
                                  <a:pt x="5087" y="647"/>
                                </a:lnTo>
                                <a:lnTo>
                                  <a:pt x="5072" y="650"/>
                                </a:lnTo>
                                <a:lnTo>
                                  <a:pt x="5056" y="652"/>
                                </a:lnTo>
                                <a:lnTo>
                                  <a:pt x="5042" y="652"/>
                                </a:lnTo>
                                <a:lnTo>
                                  <a:pt x="5026" y="653"/>
                                </a:lnTo>
                                <a:lnTo>
                                  <a:pt x="5012" y="652"/>
                                </a:lnTo>
                                <a:lnTo>
                                  <a:pt x="4998" y="651"/>
                                </a:lnTo>
                                <a:lnTo>
                                  <a:pt x="4984" y="649"/>
                                </a:lnTo>
                                <a:lnTo>
                                  <a:pt x="4970" y="647"/>
                                </a:lnTo>
                                <a:lnTo>
                                  <a:pt x="4957" y="643"/>
                                </a:lnTo>
                                <a:lnTo>
                                  <a:pt x="4945" y="639"/>
                                </a:lnTo>
                                <a:lnTo>
                                  <a:pt x="4931" y="633"/>
                                </a:lnTo>
                                <a:lnTo>
                                  <a:pt x="4919" y="628"/>
                                </a:lnTo>
                                <a:lnTo>
                                  <a:pt x="4908" y="622"/>
                                </a:lnTo>
                                <a:lnTo>
                                  <a:pt x="4896" y="615"/>
                                </a:lnTo>
                                <a:lnTo>
                                  <a:pt x="4885" y="608"/>
                                </a:lnTo>
                                <a:lnTo>
                                  <a:pt x="4875" y="600"/>
                                </a:lnTo>
                                <a:lnTo>
                                  <a:pt x="4865" y="591"/>
                                </a:lnTo>
                                <a:lnTo>
                                  <a:pt x="4855" y="581"/>
                                </a:lnTo>
                                <a:lnTo>
                                  <a:pt x="4846" y="571"/>
                                </a:lnTo>
                                <a:lnTo>
                                  <a:pt x="4838" y="560"/>
                                </a:lnTo>
                                <a:lnTo>
                                  <a:pt x="4830" y="549"/>
                                </a:lnTo>
                                <a:lnTo>
                                  <a:pt x="4824" y="537"/>
                                </a:lnTo>
                                <a:lnTo>
                                  <a:pt x="4817" y="525"/>
                                </a:lnTo>
                                <a:lnTo>
                                  <a:pt x="4810" y="512"/>
                                </a:lnTo>
                                <a:lnTo>
                                  <a:pt x="4806" y="499"/>
                                </a:lnTo>
                                <a:lnTo>
                                  <a:pt x="4801" y="485"/>
                                </a:lnTo>
                                <a:lnTo>
                                  <a:pt x="4797" y="471"/>
                                </a:lnTo>
                                <a:lnTo>
                                  <a:pt x="4793" y="456"/>
                                </a:lnTo>
                                <a:lnTo>
                                  <a:pt x="4791" y="441"/>
                                </a:lnTo>
                                <a:lnTo>
                                  <a:pt x="4790" y="425"/>
                                </a:lnTo>
                                <a:lnTo>
                                  <a:pt x="4789" y="409"/>
                                </a:lnTo>
                                <a:lnTo>
                                  <a:pt x="4789" y="394"/>
                                </a:lnTo>
                                <a:lnTo>
                                  <a:pt x="4790" y="377"/>
                                </a:lnTo>
                                <a:lnTo>
                                  <a:pt x="4791" y="361"/>
                                </a:lnTo>
                                <a:lnTo>
                                  <a:pt x="4793" y="345"/>
                                </a:lnTo>
                                <a:lnTo>
                                  <a:pt x="4797" y="329"/>
                                </a:lnTo>
                                <a:lnTo>
                                  <a:pt x="4800" y="313"/>
                                </a:lnTo>
                                <a:lnTo>
                                  <a:pt x="4805" y="297"/>
                                </a:lnTo>
                                <a:lnTo>
                                  <a:pt x="4809" y="281"/>
                                </a:lnTo>
                                <a:lnTo>
                                  <a:pt x="4815" y="266"/>
                                </a:lnTo>
                                <a:lnTo>
                                  <a:pt x="4821" y="250"/>
                                </a:lnTo>
                                <a:lnTo>
                                  <a:pt x="4828" y="234"/>
                                </a:lnTo>
                                <a:lnTo>
                                  <a:pt x="4836" y="220"/>
                                </a:lnTo>
                                <a:lnTo>
                                  <a:pt x="4844" y="205"/>
                                </a:lnTo>
                                <a:lnTo>
                                  <a:pt x="4853" y="191"/>
                                </a:lnTo>
                                <a:lnTo>
                                  <a:pt x="4862" y="176"/>
                                </a:lnTo>
                                <a:lnTo>
                                  <a:pt x="4872" y="163"/>
                                </a:lnTo>
                                <a:lnTo>
                                  <a:pt x="4882" y="149"/>
                                </a:lnTo>
                                <a:lnTo>
                                  <a:pt x="4893" y="136"/>
                                </a:lnTo>
                                <a:lnTo>
                                  <a:pt x="4904" y="123"/>
                                </a:lnTo>
                                <a:lnTo>
                                  <a:pt x="4917" y="111"/>
                                </a:lnTo>
                                <a:lnTo>
                                  <a:pt x="4929" y="100"/>
                                </a:lnTo>
                                <a:lnTo>
                                  <a:pt x="4941" y="89"/>
                                </a:lnTo>
                                <a:lnTo>
                                  <a:pt x="4955" y="78"/>
                                </a:lnTo>
                                <a:lnTo>
                                  <a:pt x="4968" y="67"/>
                                </a:lnTo>
                                <a:lnTo>
                                  <a:pt x="4981" y="57"/>
                                </a:lnTo>
                                <a:lnTo>
                                  <a:pt x="4996" y="50"/>
                                </a:lnTo>
                                <a:lnTo>
                                  <a:pt x="5009" y="41"/>
                                </a:lnTo>
                                <a:lnTo>
                                  <a:pt x="5025" y="33"/>
                                </a:lnTo>
                                <a:lnTo>
                                  <a:pt x="5040" y="26"/>
                                </a:lnTo>
                                <a:lnTo>
                                  <a:pt x="5055" y="20"/>
                                </a:lnTo>
                                <a:lnTo>
                                  <a:pt x="5071" y="15"/>
                                </a:lnTo>
                                <a:close/>
                                <a:moveTo>
                                  <a:pt x="5073" y="56"/>
                                </a:moveTo>
                                <a:lnTo>
                                  <a:pt x="5087" y="52"/>
                                </a:lnTo>
                                <a:lnTo>
                                  <a:pt x="5101" y="48"/>
                                </a:lnTo>
                                <a:lnTo>
                                  <a:pt x="5115" y="46"/>
                                </a:lnTo>
                                <a:lnTo>
                                  <a:pt x="5128" y="45"/>
                                </a:lnTo>
                                <a:lnTo>
                                  <a:pt x="5140" y="44"/>
                                </a:lnTo>
                                <a:lnTo>
                                  <a:pt x="5154" y="43"/>
                                </a:lnTo>
                                <a:lnTo>
                                  <a:pt x="5166" y="44"/>
                                </a:lnTo>
                                <a:lnTo>
                                  <a:pt x="5178" y="45"/>
                                </a:lnTo>
                                <a:lnTo>
                                  <a:pt x="5191" y="46"/>
                                </a:lnTo>
                                <a:lnTo>
                                  <a:pt x="5203" y="48"/>
                                </a:lnTo>
                                <a:lnTo>
                                  <a:pt x="5214" y="52"/>
                                </a:lnTo>
                                <a:lnTo>
                                  <a:pt x="5225" y="55"/>
                                </a:lnTo>
                                <a:lnTo>
                                  <a:pt x="5237" y="60"/>
                                </a:lnTo>
                                <a:lnTo>
                                  <a:pt x="5248" y="65"/>
                                </a:lnTo>
                                <a:lnTo>
                                  <a:pt x="5258" y="71"/>
                                </a:lnTo>
                                <a:lnTo>
                                  <a:pt x="5268" y="76"/>
                                </a:lnTo>
                                <a:lnTo>
                                  <a:pt x="5277" y="83"/>
                                </a:lnTo>
                                <a:lnTo>
                                  <a:pt x="5286" y="91"/>
                                </a:lnTo>
                                <a:lnTo>
                                  <a:pt x="5295" y="99"/>
                                </a:lnTo>
                                <a:lnTo>
                                  <a:pt x="5304" y="107"/>
                                </a:lnTo>
                                <a:lnTo>
                                  <a:pt x="5311" y="116"/>
                                </a:lnTo>
                                <a:lnTo>
                                  <a:pt x="5318" y="125"/>
                                </a:lnTo>
                                <a:lnTo>
                                  <a:pt x="5325" y="135"/>
                                </a:lnTo>
                                <a:lnTo>
                                  <a:pt x="5332" y="146"/>
                                </a:lnTo>
                                <a:lnTo>
                                  <a:pt x="5337" y="156"/>
                                </a:lnTo>
                                <a:lnTo>
                                  <a:pt x="5342" y="168"/>
                                </a:lnTo>
                                <a:lnTo>
                                  <a:pt x="5346" y="180"/>
                                </a:lnTo>
                                <a:lnTo>
                                  <a:pt x="5351" y="192"/>
                                </a:lnTo>
                                <a:lnTo>
                                  <a:pt x="5354" y="205"/>
                                </a:lnTo>
                                <a:lnTo>
                                  <a:pt x="5356" y="218"/>
                                </a:lnTo>
                                <a:lnTo>
                                  <a:pt x="5359" y="232"/>
                                </a:lnTo>
                                <a:lnTo>
                                  <a:pt x="5360" y="246"/>
                                </a:lnTo>
                                <a:lnTo>
                                  <a:pt x="5361" y="260"/>
                                </a:lnTo>
                                <a:lnTo>
                                  <a:pt x="5361" y="275"/>
                                </a:lnTo>
                                <a:lnTo>
                                  <a:pt x="5360" y="288"/>
                                </a:lnTo>
                                <a:lnTo>
                                  <a:pt x="5359" y="303"/>
                                </a:lnTo>
                                <a:lnTo>
                                  <a:pt x="5356" y="317"/>
                                </a:lnTo>
                                <a:lnTo>
                                  <a:pt x="5354" y="331"/>
                                </a:lnTo>
                                <a:lnTo>
                                  <a:pt x="5351" y="345"/>
                                </a:lnTo>
                                <a:lnTo>
                                  <a:pt x="5347" y="359"/>
                                </a:lnTo>
                                <a:lnTo>
                                  <a:pt x="5343" y="372"/>
                                </a:lnTo>
                                <a:lnTo>
                                  <a:pt x="5337" y="387"/>
                                </a:lnTo>
                                <a:lnTo>
                                  <a:pt x="5332" y="400"/>
                                </a:lnTo>
                                <a:lnTo>
                                  <a:pt x="5326" y="413"/>
                                </a:lnTo>
                                <a:lnTo>
                                  <a:pt x="5313" y="438"/>
                                </a:lnTo>
                                <a:lnTo>
                                  <a:pt x="5297" y="463"/>
                                </a:lnTo>
                                <a:lnTo>
                                  <a:pt x="5279" y="487"/>
                                </a:lnTo>
                                <a:lnTo>
                                  <a:pt x="5260" y="509"/>
                                </a:lnTo>
                                <a:lnTo>
                                  <a:pt x="5250" y="519"/>
                                </a:lnTo>
                                <a:lnTo>
                                  <a:pt x="5239" y="529"/>
                                </a:lnTo>
                                <a:lnTo>
                                  <a:pt x="5228" y="538"/>
                                </a:lnTo>
                                <a:lnTo>
                                  <a:pt x="5216" y="547"/>
                                </a:lnTo>
                                <a:lnTo>
                                  <a:pt x="5205" y="556"/>
                                </a:lnTo>
                                <a:lnTo>
                                  <a:pt x="5193" y="564"/>
                                </a:lnTo>
                                <a:lnTo>
                                  <a:pt x="5181" y="572"/>
                                </a:lnTo>
                                <a:lnTo>
                                  <a:pt x="5168" y="578"/>
                                </a:lnTo>
                                <a:lnTo>
                                  <a:pt x="5155" y="585"/>
                                </a:lnTo>
                                <a:lnTo>
                                  <a:pt x="5142" y="591"/>
                                </a:lnTo>
                                <a:lnTo>
                                  <a:pt x="5128" y="595"/>
                                </a:lnTo>
                                <a:lnTo>
                                  <a:pt x="5115" y="600"/>
                                </a:lnTo>
                                <a:lnTo>
                                  <a:pt x="5101" y="604"/>
                                </a:lnTo>
                                <a:lnTo>
                                  <a:pt x="5088" y="606"/>
                                </a:lnTo>
                                <a:lnTo>
                                  <a:pt x="5074" y="609"/>
                                </a:lnTo>
                                <a:lnTo>
                                  <a:pt x="5061" y="611"/>
                                </a:lnTo>
                                <a:lnTo>
                                  <a:pt x="5047" y="612"/>
                                </a:lnTo>
                                <a:lnTo>
                                  <a:pt x="5035" y="612"/>
                                </a:lnTo>
                                <a:lnTo>
                                  <a:pt x="5023" y="611"/>
                                </a:lnTo>
                                <a:lnTo>
                                  <a:pt x="5011" y="610"/>
                                </a:lnTo>
                                <a:lnTo>
                                  <a:pt x="4998" y="609"/>
                                </a:lnTo>
                                <a:lnTo>
                                  <a:pt x="4986" y="605"/>
                                </a:lnTo>
                                <a:lnTo>
                                  <a:pt x="4975" y="603"/>
                                </a:lnTo>
                                <a:lnTo>
                                  <a:pt x="4964" y="599"/>
                                </a:lnTo>
                                <a:lnTo>
                                  <a:pt x="4952" y="595"/>
                                </a:lnTo>
                                <a:lnTo>
                                  <a:pt x="4941" y="590"/>
                                </a:lnTo>
                                <a:lnTo>
                                  <a:pt x="4931" y="584"/>
                                </a:lnTo>
                                <a:lnTo>
                                  <a:pt x="4921" y="578"/>
                                </a:lnTo>
                                <a:lnTo>
                                  <a:pt x="4912" y="572"/>
                                </a:lnTo>
                                <a:lnTo>
                                  <a:pt x="4903" y="564"/>
                                </a:lnTo>
                                <a:lnTo>
                                  <a:pt x="4894" y="556"/>
                                </a:lnTo>
                                <a:lnTo>
                                  <a:pt x="4885" y="548"/>
                                </a:lnTo>
                                <a:lnTo>
                                  <a:pt x="4877" y="539"/>
                                </a:lnTo>
                                <a:lnTo>
                                  <a:pt x="4871" y="530"/>
                                </a:lnTo>
                                <a:lnTo>
                                  <a:pt x="4864" y="520"/>
                                </a:lnTo>
                                <a:lnTo>
                                  <a:pt x="4857" y="510"/>
                                </a:lnTo>
                                <a:lnTo>
                                  <a:pt x="4852" y="499"/>
                                </a:lnTo>
                                <a:lnTo>
                                  <a:pt x="4847" y="488"/>
                                </a:lnTo>
                                <a:lnTo>
                                  <a:pt x="4842" y="476"/>
                                </a:lnTo>
                                <a:lnTo>
                                  <a:pt x="4838" y="464"/>
                                </a:lnTo>
                                <a:lnTo>
                                  <a:pt x="4835" y="452"/>
                                </a:lnTo>
                                <a:lnTo>
                                  <a:pt x="4831" y="438"/>
                                </a:lnTo>
                                <a:lnTo>
                                  <a:pt x="4829" y="425"/>
                                </a:lnTo>
                                <a:lnTo>
                                  <a:pt x="4828" y="411"/>
                                </a:lnTo>
                                <a:lnTo>
                                  <a:pt x="4827" y="398"/>
                                </a:lnTo>
                                <a:lnTo>
                                  <a:pt x="4827" y="383"/>
                                </a:lnTo>
                                <a:lnTo>
                                  <a:pt x="4828" y="370"/>
                                </a:lnTo>
                                <a:lnTo>
                                  <a:pt x="4829" y="355"/>
                                </a:lnTo>
                                <a:lnTo>
                                  <a:pt x="4831" y="342"/>
                                </a:lnTo>
                                <a:lnTo>
                                  <a:pt x="4834" y="327"/>
                                </a:lnTo>
                                <a:lnTo>
                                  <a:pt x="4837" y="314"/>
                                </a:lnTo>
                                <a:lnTo>
                                  <a:pt x="4840" y="299"/>
                                </a:lnTo>
                                <a:lnTo>
                                  <a:pt x="4845" y="286"/>
                                </a:lnTo>
                                <a:lnTo>
                                  <a:pt x="4851" y="273"/>
                                </a:lnTo>
                                <a:lnTo>
                                  <a:pt x="4856" y="259"/>
                                </a:lnTo>
                                <a:lnTo>
                                  <a:pt x="4862" y="246"/>
                                </a:lnTo>
                                <a:lnTo>
                                  <a:pt x="4875" y="220"/>
                                </a:lnTo>
                                <a:lnTo>
                                  <a:pt x="4891" y="195"/>
                                </a:lnTo>
                                <a:lnTo>
                                  <a:pt x="4909" y="172"/>
                                </a:lnTo>
                                <a:lnTo>
                                  <a:pt x="4928" y="150"/>
                                </a:lnTo>
                                <a:lnTo>
                                  <a:pt x="4938" y="139"/>
                                </a:lnTo>
                                <a:lnTo>
                                  <a:pt x="4949" y="129"/>
                                </a:lnTo>
                                <a:lnTo>
                                  <a:pt x="4960" y="120"/>
                                </a:lnTo>
                                <a:lnTo>
                                  <a:pt x="4971" y="110"/>
                                </a:lnTo>
                                <a:lnTo>
                                  <a:pt x="4983" y="102"/>
                                </a:lnTo>
                                <a:lnTo>
                                  <a:pt x="4995" y="93"/>
                                </a:lnTo>
                                <a:lnTo>
                                  <a:pt x="5007" y="85"/>
                                </a:lnTo>
                                <a:lnTo>
                                  <a:pt x="5021" y="79"/>
                                </a:lnTo>
                                <a:lnTo>
                                  <a:pt x="5033" y="72"/>
                                </a:lnTo>
                                <a:lnTo>
                                  <a:pt x="5046" y="66"/>
                                </a:lnTo>
                                <a:lnTo>
                                  <a:pt x="5060" y="61"/>
                                </a:lnTo>
                                <a:lnTo>
                                  <a:pt x="5073" y="56"/>
                                </a:lnTo>
                                <a:close/>
                                <a:moveTo>
                                  <a:pt x="4146" y="6646"/>
                                </a:moveTo>
                                <a:lnTo>
                                  <a:pt x="4195" y="6644"/>
                                </a:lnTo>
                                <a:lnTo>
                                  <a:pt x="4243" y="6644"/>
                                </a:lnTo>
                                <a:lnTo>
                                  <a:pt x="4290" y="6647"/>
                                </a:lnTo>
                                <a:lnTo>
                                  <a:pt x="4335" y="6653"/>
                                </a:lnTo>
                                <a:lnTo>
                                  <a:pt x="4379" y="6660"/>
                                </a:lnTo>
                                <a:lnTo>
                                  <a:pt x="4423" y="6672"/>
                                </a:lnTo>
                                <a:lnTo>
                                  <a:pt x="4465" y="6685"/>
                                </a:lnTo>
                                <a:lnTo>
                                  <a:pt x="4508" y="6702"/>
                                </a:lnTo>
                                <a:lnTo>
                                  <a:pt x="4547" y="6720"/>
                                </a:lnTo>
                                <a:lnTo>
                                  <a:pt x="4586" y="6741"/>
                                </a:lnTo>
                                <a:lnTo>
                                  <a:pt x="4624" y="6765"/>
                                </a:lnTo>
                                <a:lnTo>
                                  <a:pt x="4661" y="6789"/>
                                </a:lnTo>
                                <a:lnTo>
                                  <a:pt x="4696" y="6817"/>
                                </a:lnTo>
                                <a:lnTo>
                                  <a:pt x="4730" y="6848"/>
                                </a:lnTo>
                                <a:lnTo>
                                  <a:pt x="4761" y="6879"/>
                                </a:lnTo>
                                <a:lnTo>
                                  <a:pt x="4792" y="6913"/>
                                </a:lnTo>
                                <a:lnTo>
                                  <a:pt x="4820" y="6948"/>
                                </a:lnTo>
                                <a:lnTo>
                                  <a:pt x="4848" y="6985"/>
                                </a:lnTo>
                                <a:lnTo>
                                  <a:pt x="4873" y="7026"/>
                                </a:lnTo>
                                <a:lnTo>
                                  <a:pt x="4898" y="7066"/>
                                </a:lnTo>
                                <a:lnTo>
                                  <a:pt x="4919" y="7110"/>
                                </a:lnTo>
                                <a:lnTo>
                                  <a:pt x="4939" y="7154"/>
                                </a:lnTo>
                                <a:lnTo>
                                  <a:pt x="4958" y="7201"/>
                                </a:lnTo>
                                <a:lnTo>
                                  <a:pt x="4974" y="7248"/>
                                </a:lnTo>
                                <a:lnTo>
                                  <a:pt x="4988" y="7297"/>
                                </a:lnTo>
                                <a:lnTo>
                                  <a:pt x="5000" y="7347"/>
                                </a:lnTo>
                                <a:lnTo>
                                  <a:pt x="5011" y="7399"/>
                                </a:lnTo>
                                <a:lnTo>
                                  <a:pt x="5018" y="7453"/>
                                </a:lnTo>
                                <a:lnTo>
                                  <a:pt x="5024" y="7506"/>
                                </a:lnTo>
                                <a:lnTo>
                                  <a:pt x="5027" y="7561"/>
                                </a:lnTo>
                                <a:lnTo>
                                  <a:pt x="5028" y="7619"/>
                                </a:lnTo>
                                <a:lnTo>
                                  <a:pt x="5027" y="7676"/>
                                </a:lnTo>
                                <a:lnTo>
                                  <a:pt x="5023" y="7734"/>
                                </a:lnTo>
                                <a:lnTo>
                                  <a:pt x="5017" y="7791"/>
                                </a:lnTo>
                                <a:lnTo>
                                  <a:pt x="5009" y="7847"/>
                                </a:lnTo>
                                <a:lnTo>
                                  <a:pt x="4999" y="7903"/>
                                </a:lnTo>
                                <a:lnTo>
                                  <a:pt x="4987" y="7958"/>
                                </a:lnTo>
                                <a:lnTo>
                                  <a:pt x="4972" y="8012"/>
                                </a:lnTo>
                                <a:lnTo>
                                  <a:pt x="4956" y="8064"/>
                                </a:lnTo>
                                <a:lnTo>
                                  <a:pt x="4938" y="8116"/>
                                </a:lnTo>
                                <a:lnTo>
                                  <a:pt x="4918" y="8166"/>
                                </a:lnTo>
                                <a:lnTo>
                                  <a:pt x="4895" y="8216"/>
                                </a:lnTo>
                                <a:lnTo>
                                  <a:pt x="4872" y="8263"/>
                                </a:lnTo>
                                <a:lnTo>
                                  <a:pt x="4846" y="8310"/>
                                </a:lnTo>
                                <a:lnTo>
                                  <a:pt x="4819" y="8355"/>
                                </a:lnTo>
                                <a:lnTo>
                                  <a:pt x="4790" y="8397"/>
                                </a:lnTo>
                                <a:lnTo>
                                  <a:pt x="4760" y="8440"/>
                                </a:lnTo>
                                <a:lnTo>
                                  <a:pt x="4727" y="8479"/>
                                </a:lnTo>
                                <a:lnTo>
                                  <a:pt x="4695" y="8517"/>
                                </a:lnTo>
                                <a:lnTo>
                                  <a:pt x="4660" y="8553"/>
                                </a:lnTo>
                                <a:lnTo>
                                  <a:pt x="4623" y="8587"/>
                                </a:lnTo>
                                <a:lnTo>
                                  <a:pt x="4586" y="8619"/>
                                </a:lnTo>
                                <a:lnTo>
                                  <a:pt x="4548" y="8648"/>
                                </a:lnTo>
                                <a:lnTo>
                                  <a:pt x="4508" y="8676"/>
                                </a:lnTo>
                                <a:lnTo>
                                  <a:pt x="4468" y="8701"/>
                                </a:lnTo>
                                <a:lnTo>
                                  <a:pt x="4425" y="8724"/>
                                </a:lnTo>
                                <a:lnTo>
                                  <a:pt x="4383" y="8745"/>
                                </a:lnTo>
                                <a:lnTo>
                                  <a:pt x="4339" y="8763"/>
                                </a:lnTo>
                                <a:lnTo>
                                  <a:pt x="4294" y="8777"/>
                                </a:lnTo>
                                <a:lnTo>
                                  <a:pt x="4249" y="8789"/>
                                </a:lnTo>
                                <a:lnTo>
                                  <a:pt x="4202" y="8800"/>
                                </a:lnTo>
                                <a:lnTo>
                                  <a:pt x="4155" y="8805"/>
                                </a:lnTo>
                                <a:lnTo>
                                  <a:pt x="4108" y="8810"/>
                                </a:lnTo>
                                <a:lnTo>
                                  <a:pt x="4060" y="8810"/>
                                </a:lnTo>
                                <a:lnTo>
                                  <a:pt x="4012" y="8807"/>
                                </a:lnTo>
                                <a:lnTo>
                                  <a:pt x="3964" y="8802"/>
                                </a:lnTo>
                                <a:lnTo>
                                  <a:pt x="3917" y="8794"/>
                                </a:lnTo>
                                <a:lnTo>
                                  <a:pt x="3871" y="8784"/>
                                </a:lnTo>
                                <a:lnTo>
                                  <a:pt x="3826" y="8772"/>
                                </a:lnTo>
                                <a:lnTo>
                                  <a:pt x="3783" y="8756"/>
                                </a:lnTo>
                                <a:lnTo>
                                  <a:pt x="3739" y="8738"/>
                                </a:lnTo>
                                <a:lnTo>
                                  <a:pt x="3698" y="8718"/>
                                </a:lnTo>
                                <a:lnTo>
                                  <a:pt x="3656" y="8695"/>
                                </a:lnTo>
                                <a:lnTo>
                                  <a:pt x="3617" y="8672"/>
                                </a:lnTo>
                                <a:lnTo>
                                  <a:pt x="3578" y="8645"/>
                                </a:lnTo>
                                <a:lnTo>
                                  <a:pt x="3541" y="8617"/>
                                </a:lnTo>
                                <a:lnTo>
                                  <a:pt x="3505" y="8587"/>
                                </a:lnTo>
                                <a:lnTo>
                                  <a:pt x="3472" y="8554"/>
                                </a:lnTo>
                                <a:lnTo>
                                  <a:pt x="3438" y="8519"/>
                                </a:lnTo>
                                <a:lnTo>
                                  <a:pt x="3407" y="8485"/>
                                </a:lnTo>
                                <a:lnTo>
                                  <a:pt x="3376" y="8447"/>
                                </a:lnTo>
                                <a:lnTo>
                                  <a:pt x="3348" y="8407"/>
                                </a:lnTo>
                                <a:lnTo>
                                  <a:pt x="3323" y="8367"/>
                                </a:lnTo>
                                <a:lnTo>
                                  <a:pt x="3298" y="8326"/>
                                </a:lnTo>
                                <a:lnTo>
                                  <a:pt x="3275" y="8283"/>
                                </a:lnTo>
                                <a:lnTo>
                                  <a:pt x="3253" y="8238"/>
                                </a:lnTo>
                                <a:lnTo>
                                  <a:pt x="3234" y="8192"/>
                                </a:lnTo>
                                <a:lnTo>
                                  <a:pt x="3218" y="8146"/>
                                </a:lnTo>
                                <a:lnTo>
                                  <a:pt x="3203" y="8098"/>
                                </a:lnTo>
                                <a:lnTo>
                                  <a:pt x="3190" y="8050"/>
                                </a:lnTo>
                                <a:lnTo>
                                  <a:pt x="3178" y="7999"/>
                                </a:lnTo>
                                <a:lnTo>
                                  <a:pt x="3170" y="7949"/>
                                </a:lnTo>
                                <a:lnTo>
                                  <a:pt x="3164" y="7899"/>
                                </a:lnTo>
                                <a:lnTo>
                                  <a:pt x="3160" y="7847"/>
                                </a:lnTo>
                                <a:lnTo>
                                  <a:pt x="3158" y="7794"/>
                                </a:lnTo>
                                <a:lnTo>
                                  <a:pt x="3159" y="7742"/>
                                </a:lnTo>
                                <a:lnTo>
                                  <a:pt x="3163" y="7688"/>
                                </a:lnTo>
                                <a:lnTo>
                                  <a:pt x="3168" y="7636"/>
                                </a:lnTo>
                                <a:lnTo>
                                  <a:pt x="3177" y="7585"/>
                                </a:lnTo>
                                <a:lnTo>
                                  <a:pt x="3187" y="7533"/>
                                </a:lnTo>
                                <a:lnTo>
                                  <a:pt x="3200" y="7483"/>
                                </a:lnTo>
                                <a:lnTo>
                                  <a:pt x="3214" y="7434"/>
                                </a:lnTo>
                                <a:lnTo>
                                  <a:pt x="3231" y="7384"/>
                                </a:lnTo>
                                <a:lnTo>
                                  <a:pt x="3250" y="7337"/>
                                </a:lnTo>
                                <a:lnTo>
                                  <a:pt x="3271" y="7290"/>
                                </a:lnTo>
                                <a:lnTo>
                                  <a:pt x="3294" y="7244"/>
                                </a:lnTo>
                                <a:lnTo>
                                  <a:pt x="3318" y="7201"/>
                                </a:lnTo>
                                <a:lnTo>
                                  <a:pt x="3345" y="7157"/>
                                </a:lnTo>
                                <a:lnTo>
                                  <a:pt x="3373" y="7115"/>
                                </a:lnTo>
                                <a:lnTo>
                                  <a:pt x="3402" y="7074"/>
                                </a:lnTo>
                                <a:lnTo>
                                  <a:pt x="3434" y="7035"/>
                                </a:lnTo>
                                <a:lnTo>
                                  <a:pt x="3466" y="6997"/>
                                </a:lnTo>
                                <a:lnTo>
                                  <a:pt x="3501" y="6961"/>
                                </a:lnTo>
                                <a:lnTo>
                                  <a:pt x="3536" y="6926"/>
                                </a:lnTo>
                                <a:lnTo>
                                  <a:pt x="3573" y="6894"/>
                                </a:lnTo>
                                <a:lnTo>
                                  <a:pt x="3611" y="6862"/>
                                </a:lnTo>
                                <a:lnTo>
                                  <a:pt x="3651" y="6832"/>
                                </a:lnTo>
                                <a:lnTo>
                                  <a:pt x="3692" y="6805"/>
                                </a:lnTo>
                                <a:lnTo>
                                  <a:pt x="3733" y="6779"/>
                                </a:lnTo>
                                <a:lnTo>
                                  <a:pt x="3776" y="6756"/>
                                </a:lnTo>
                                <a:lnTo>
                                  <a:pt x="3820" y="6733"/>
                                </a:lnTo>
                                <a:lnTo>
                                  <a:pt x="3864" y="6714"/>
                                </a:lnTo>
                                <a:lnTo>
                                  <a:pt x="3909" y="6697"/>
                                </a:lnTo>
                                <a:lnTo>
                                  <a:pt x="3956" y="6682"/>
                                </a:lnTo>
                                <a:lnTo>
                                  <a:pt x="4002" y="6669"/>
                                </a:lnTo>
                                <a:lnTo>
                                  <a:pt x="4050" y="6659"/>
                                </a:lnTo>
                                <a:lnTo>
                                  <a:pt x="4098" y="6652"/>
                                </a:lnTo>
                                <a:lnTo>
                                  <a:pt x="4146" y="6646"/>
                                </a:lnTo>
                                <a:close/>
                                <a:moveTo>
                                  <a:pt x="4140" y="6785"/>
                                </a:moveTo>
                                <a:lnTo>
                                  <a:pt x="4181" y="6783"/>
                                </a:lnTo>
                                <a:lnTo>
                                  <a:pt x="4223" y="6784"/>
                                </a:lnTo>
                                <a:lnTo>
                                  <a:pt x="4264" y="6786"/>
                                </a:lnTo>
                                <a:lnTo>
                                  <a:pt x="4303" y="6792"/>
                                </a:lnTo>
                                <a:lnTo>
                                  <a:pt x="4342" y="6799"/>
                                </a:lnTo>
                                <a:lnTo>
                                  <a:pt x="4380" y="6810"/>
                                </a:lnTo>
                                <a:lnTo>
                                  <a:pt x="4417" y="6822"/>
                                </a:lnTo>
                                <a:lnTo>
                                  <a:pt x="4454" y="6835"/>
                                </a:lnTo>
                                <a:lnTo>
                                  <a:pt x="4489" y="6852"/>
                                </a:lnTo>
                                <a:lnTo>
                                  <a:pt x="4523" y="6870"/>
                                </a:lnTo>
                                <a:lnTo>
                                  <a:pt x="4556" y="6891"/>
                                </a:lnTo>
                                <a:lnTo>
                                  <a:pt x="4587" y="6914"/>
                                </a:lnTo>
                                <a:lnTo>
                                  <a:pt x="4619" y="6937"/>
                                </a:lnTo>
                                <a:lnTo>
                                  <a:pt x="4648" y="6964"/>
                                </a:lnTo>
                                <a:lnTo>
                                  <a:pt x="4676" y="6992"/>
                                </a:lnTo>
                                <a:lnTo>
                                  <a:pt x="4703" y="7021"/>
                                </a:lnTo>
                                <a:lnTo>
                                  <a:pt x="4727" y="7053"/>
                                </a:lnTo>
                                <a:lnTo>
                                  <a:pt x="4751" y="7085"/>
                                </a:lnTo>
                                <a:lnTo>
                                  <a:pt x="4773" y="7120"/>
                                </a:lnTo>
                                <a:lnTo>
                                  <a:pt x="4795" y="7156"/>
                                </a:lnTo>
                                <a:lnTo>
                                  <a:pt x="4814" y="7194"/>
                                </a:lnTo>
                                <a:lnTo>
                                  <a:pt x="4831" y="7232"/>
                                </a:lnTo>
                                <a:lnTo>
                                  <a:pt x="4847" y="7272"/>
                                </a:lnTo>
                                <a:lnTo>
                                  <a:pt x="4862" y="7314"/>
                                </a:lnTo>
                                <a:lnTo>
                                  <a:pt x="4874" y="7357"/>
                                </a:lnTo>
                                <a:lnTo>
                                  <a:pt x="4884" y="7401"/>
                                </a:lnTo>
                                <a:lnTo>
                                  <a:pt x="4893" y="7446"/>
                                </a:lnTo>
                                <a:lnTo>
                                  <a:pt x="4901" y="7492"/>
                                </a:lnTo>
                                <a:lnTo>
                                  <a:pt x="4905" y="7540"/>
                                </a:lnTo>
                                <a:lnTo>
                                  <a:pt x="4909" y="7588"/>
                                </a:lnTo>
                                <a:lnTo>
                                  <a:pt x="4910" y="7638"/>
                                </a:lnTo>
                                <a:lnTo>
                                  <a:pt x="4909" y="7687"/>
                                </a:lnTo>
                                <a:lnTo>
                                  <a:pt x="4905" y="7737"/>
                                </a:lnTo>
                                <a:lnTo>
                                  <a:pt x="4900" y="7787"/>
                                </a:lnTo>
                                <a:lnTo>
                                  <a:pt x="4893" y="7836"/>
                                </a:lnTo>
                                <a:lnTo>
                                  <a:pt x="4884" y="7884"/>
                                </a:lnTo>
                                <a:lnTo>
                                  <a:pt x="4873" y="7932"/>
                                </a:lnTo>
                                <a:lnTo>
                                  <a:pt x="4861" y="7978"/>
                                </a:lnTo>
                                <a:lnTo>
                                  <a:pt x="4846" y="8024"/>
                                </a:lnTo>
                                <a:lnTo>
                                  <a:pt x="4830" y="8069"/>
                                </a:lnTo>
                                <a:lnTo>
                                  <a:pt x="4812" y="8113"/>
                                </a:lnTo>
                                <a:lnTo>
                                  <a:pt x="4793" y="8155"/>
                                </a:lnTo>
                                <a:lnTo>
                                  <a:pt x="4772" y="8197"/>
                                </a:lnTo>
                                <a:lnTo>
                                  <a:pt x="4750" y="8237"/>
                                </a:lnTo>
                                <a:lnTo>
                                  <a:pt x="4726" y="8276"/>
                                </a:lnTo>
                                <a:lnTo>
                                  <a:pt x="4701" y="8313"/>
                                </a:lnTo>
                                <a:lnTo>
                                  <a:pt x="4674" y="8350"/>
                                </a:lnTo>
                                <a:lnTo>
                                  <a:pt x="4647" y="8384"/>
                                </a:lnTo>
                                <a:lnTo>
                                  <a:pt x="4618" y="8417"/>
                                </a:lnTo>
                                <a:lnTo>
                                  <a:pt x="4586" y="8449"/>
                                </a:lnTo>
                                <a:lnTo>
                                  <a:pt x="4555" y="8478"/>
                                </a:lnTo>
                                <a:lnTo>
                                  <a:pt x="4523" y="8506"/>
                                </a:lnTo>
                                <a:lnTo>
                                  <a:pt x="4489" y="8532"/>
                                </a:lnTo>
                                <a:lnTo>
                                  <a:pt x="4454" y="8555"/>
                                </a:lnTo>
                                <a:lnTo>
                                  <a:pt x="4418" y="8577"/>
                                </a:lnTo>
                                <a:lnTo>
                                  <a:pt x="4383" y="8597"/>
                                </a:lnTo>
                                <a:lnTo>
                                  <a:pt x="4345" y="8615"/>
                                </a:lnTo>
                                <a:lnTo>
                                  <a:pt x="4307" y="8630"/>
                                </a:lnTo>
                                <a:lnTo>
                                  <a:pt x="4267" y="8643"/>
                                </a:lnTo>
                                <a:lnTo>
                                  <a:pt x="4228" y="8654"/>
                                </a:lnTo>
                                <a:lnTo>
                                  <a:pt x="4188" y="8662"/>
                                </a:lnTo>
                                <a:lnTo>
                                  <a:pt x="4146" y="8668"/>
                                </a:lnTo>
                                <a:lnTo>
                                  <a:pt x="4105" y="8672"/>
                                </a:lnTo>
                                <a:lnTo>
                                  <a:pt x="4063" y="8672"/>
                                </a:lnTo>
                                <a:lnTo>
                                  <a:pt x="4021" y="8671"/>
                                </a:lnTo>
                                <a:lnTo>
                                  <a:pt x="3980" y="8666"/>
                                </a:lnTo>
                                <a:lnTo>
                                  <a:pt x="3938" y="8659"/>
                                </a:lnTo>
                                <a:lnTo>
                                  <a:pt x="3899" y="8651"/>
                                </a:lnTo>
                                <a:lnTo>
                                  <a:pt x="3860" y="8639"/>
                                </a:lnTo>
                                <a:lnTo>
                                  <a:pt x="3821" y="8627"/>
                                </a:lnTo>
                                <a:lnTo>
                                  <a:pt x="3784" y="8611"/>
                                </a:lnTo>
                                <a:lnTo>
                                  <a:pt x="3747" y="8594"/>
                                </a:lnTo>
                                <a:lnTo>
                                  <a:pt x="3711" y="8574"/>
                                </a:lnTo>
                                <a:lnTo>
                                  <a:pt x="3676" y="8554"/>
                                </a:lnTo>
                                <a:lnTo>
                                  <a:pt x="3643" y="8531"/>
                                </a:lnTo>
                                <a:lnTo>
                                  <a:pt x="3610" y="8506"/>
                                </a:lnTo>
                                <a:lnTo>
                                  <a:pt x="3580" y="8480"/>
                                </a:lnTo>
                                <a:lnTo>
                                  <a:pt x="3550" y="8452"/>
                                </a:lnTo>
                                <a:lnTo>
                                  <a:pt x="3521" y="8422"/>
                                </a:lnTo>
                                <a:lnTo>
                                  <a:pt x="3494" y="8392"/>
                                </a:lnTo>
                                <a:lnTo>
                                  <a:pt x="3467" y="8359"/>
                                </a:lnTo>
                                <a:lnTo>
                                  <a:pt x="3442" y="8324"/>
                                </a:lnTo>
                                <a:lnTo>
                                  <a:pt x="3420" y="8290"/>
                                </a:lnTo>
                                <a:lnTo>
                                  <a:pt x="3399" y="8253"/>
                                </a:lnTo>
                                <a:lnTo>
                                  <a:pt x="3379" y="8216"/>
                                </a:lnTo>
                                <a:lnTo>
                                  <a:pt x="3360" y="8177"/>
                                </a:lnTo>
                                <a:lnTo>
                                  <a:pt x="3344" y="8137"/>
                                </a:lnTo>
                                <a:lnTo>
                                  <a:pt x="3328" y="8096"/>
                                </a:lnTo>
                                <a:lnTo>
                                  <a:pt x="3315" y="8054"/>
                                </a:lnTo>
                                <a:lnTo>
                                  <a:pt x="3304" y="8012"/>
                                </a:lnTo>
                                <a:lnTo>
                                  <a:pt x="3295" y="7968"/>
                                </a:lnTo>
                                <a:lnTo>
                                  <a:pt x="3287" y="7924"/>
                                </a:lnTo>
                                <a:lnTo>
                                  <a:pt x="3282" y="7880"/>
                                </a:lnTo>
                                <a:lnTo>
                                  <a:pt x="3278" y="7834"/>
                                </a:lnTo>
                                <a:lnTo>
                                  <a:pt x="3277" y="7788"/>
                                </a:lnTo>
                                <a:lnTo>
                                  <a:pt x="3278" y="7742"/>
                                </a:lnTo>
                                <a:lnTo>
                                  <a:pt x="3281" y="7695"/>
                                </a:lnTo>
                                <a:lnTo>
                                  <a:pt x="3286" y="7649"/>
                                </a:lnTo>
                                <a:lnTo>
                                  <a:pt x="3294" y="7603"/>
                                </a:lnTo>
                                <a:lnTo>
                                  <a:pt x="3303" y="7558"/>
                                </a:lnTo>
                                <a:lnTo>
                                  <a:pt x="3314" y="7514"/>
                                </a:lnTo>
                                <a:lnTo>
                                  <a:pt x="3326" y="7471"/>
                                </a:lnTo>
                                <a:lnTo>
                                  <a:pt x="3341" y="7428"/>
                                </a:lnTo>
                                <a:lnTo>
                                  <a:pt x="3357" y="7387"/>
                                </a:lnTo>
                                <a:lnTo>
                                  <a:pt x="3375" y="7345"/>
                                </a:lnTo>
                                <a:lnTo>
                                  <a:pt x="3395" y="7306"/>
                                </a:lnTo>
                                <a:lnTo>
                                  <a:pt x="3417" y="7267"/>
                                </a:lnTo>
                                <a:lnTo>
                                  <a:pt x="3440" y="7229"/>
                                </a:lnTo>
                                <a:lnTo>
                                  <a:pt x="3465" y="7192"/>
                                </a:lnTo>
                                <a:lnTo>
                                  <a:pt x="3491" y="7156"/>
                                </a:lnTo>
                                <a:lnTo>
                                  <a:pt x="3517" y="7122"/>
                                </a:lnTo>
                                <a:lnTo>
                                  <a:pt x="3547" y="7089"/>
                                </a:lnTo>
                                <a:lnTo>
                                  <a:pt x="3577" y="7057"/>
                                </a:lnTo>
                                <a:lnTo>
                                  <a:pt x="3607" y="7027"/>
                                </a:lnTo>
                                <a:lnTo>
                                  <a:pt x="3639" y="6998"/>
                                </a:lnTo>
                                <a:lnTo>
                                  <a:pt x="3673" y="6971"/>
                                </a:lnTo>
                                <a:lnTo>
                                  <a:pt x="3708" y="6945"/>
                                </a:lnTo>
                                <a:lnTo>
                                  <a:pt x="3742" y="6922"/>
                                </a:lnTo>
                                <a:lnTo>
                                  <a:pt x="3779" y="6899"/>
                                </a:lnTo>
                                <a:lnTo>
                                  <a:pt x="3816" y="6878"/>
                                </a:lnTo>
                                <a:lnTo>
                                  <a:pt x="3854" y="6860"/>
                                </a:lnTo>
                                <a:lnTo>
                                  <a:pt x="3894" y="6843"/>
                                </a:lnTo>
                                <a:lnTo>
                                  <a:pt x="3933" y="6827"/>
                                </a:lnTo>
                                <a:lnTo>
                                  <a:pt x="3973" y="6815"/>
                                </a:lnTo>
                                <a:lnTo>
                                  <a:pt x="4013" y="6804"/>
                                </a:lnTo>
                                <a:lnTo>
                                  <a:pt x="4055" y="6796"/>
                                </a:lnTo>
                                <a:lnTo>
                                  <a:pt x="4097" y="6789"/>
                                </a:lnTo>
                                <a:lnTo>
                                  <a:pt x="4140" y="6785"/>
                                </a:lnTo>
                                <a:close/>
                                <a:moveTo>
                                  <a:pt x="3644" y="8795"/>
                                </a:moveTo>
                                <a:lnTo>
                                  <a:pt x="3671" y="8797"/>
                                </a:lnTo>
                                <a:lnTo>
                                  <a:pt x="3697" y="8801"/>
                                </a:lnTo>
                                <a:lnTo>
                                  <a:pt x="3722" y="8805"/>
                                </a:lnTo>
                                <a:lnTo>
                                  <a:pt x="3748" y="8812"/>
                                </a:lnTo>
                                <a:lnTo>
                                  <a:pt x="3774" y="8820"/>
                                </a:lnTo>
                                <a:lnTo>
                                  <a:pt x="3797" y="8829"/>
                                </a:lnTo>
                                <a:lnTo>
                                  <a:pt x="3822" y="8839"/>
                                </a:lnTo>
                                <a:lnTo>
                                  <a:pt x="3845" y="8851"/>
                                </a:lnTo>
                                <a:lnTo>
                                  <a:pt x="3868" y="8863"/>
                                </a:lnTo>
                                <a:lnTo>
                                  <a:pt x="3890" y="8878"/>
                                </a:lnTo>
                                <a:lnTo>
                                  <a:pt x="3911" y="8893"/>
                                </a:lnTo>
                                <a:lnTo>
                                  <a:pt x="3933" y="8909"/>
                                </a:lnTo>
                                <a:lnTo>
                                  <a:pt x="3953" y="8926"/>
                                </a:lnTo>
                                <a:lnTo>
                                  <a:pt x="3972" y="8945"/>
                                </a:lnTo>
                                <a:lnTo>
                                  <a:pt x="3991" y="8964"/>
                                </a:lnTo>
                                <a:lnTo>
                                  <a:pt x="4009" y="8984"/>
                                </a:lnTo>
                                <a:lnTo>
                                  <a:pt x="4026" y="9006"/>
                                </a:lnTo>
                                <a:lnTo>
                                  <a:pt x="4041" y="9028"/>
                                </a:lnTo>
                                <a:lnTo>
                                  <a:pt x="4057" y="9052"/>
                                </a:lnTo>
                                <a:lnTo>
                                  <a:pt x="4071" y="9075"/>
                                </a:lnTo>
                                <a:lnTo>
                                  <a:pt x="4085" y="9100"/>
                                </a:lnTo>
                                <a:lnTo>
                                  <a:pt x="4097" y="9126"/>
                                </a:lnTo>
                                <a:lnTo>
                                  <a:pt x="4108" y="9151"/>
                                </a:lnTo>
                                <a:lnTo>
                                  <a:pt x="4119" y="9178"/>
                                </a:lnTo>
                                <a:lnTo>
                                  <a:pt x="4127" y="9206"/>
                                </a:lnTo>
                                <a:lnTo>
                                  <a:pt x="4135" y="9234"/>
                                </a:lnTo>
                                <a:lnTo>
                                  <a:pt x="4143" y="9262"/>
                                </a:lnTo>
                                <a:lnTo>
                                  <a:pt x="4149" y="9291"/>
                                </a:lnTo>
                                <a:lnTo>
                                  <a:pt x="4153" y="9322"/>
                                </a:lnTo>
                                <a:lnTo>
                                  <a:pt x="4157" y="9352"/>
                                </a:lnTo>
                                <a:lnTo>
                                  <a:pt x="4158" y="9382"/>
                                </a:lnTo>
                                <a:lnTo>
                                  <a:pt x="4159" y="9414"/>
                                </a:lnTo>
                                <a:lnTo>
                                  <a:pt x="4159" y="9444"/>
                                </a:lnTo>
                                <a:lnTo>
                                  <a:pt x="4157" y="9475"/>
                                </a:lnTo>
                                <a:lnTo>
                                  <a:pt x="4153" y="9504"/>
                                </a:lnTo>
                                <a:lnTo>
                                  <a:pt x="4149" y="9533"/>
                                </a:lnTo>
                                <a:lnTo>
                                  <a:pt x="4143" y="9563"/>
                                </a:lnTo>
                                <a:lnTo>
                                  <a:pt x="4135" y="9591"/>
                                </a:lnTo>
                                <a:lnTo>
                                  <a:pt x="4127" y="9619"/>
                                </a:lnTo>
                                <a:lnTo>
                                  <a:pt x="4119" y="9644"/>
                                </a:lnTo>
                                <a:lnTo>
                                  <a:pt x="4108" y="9670"/>
                                </a:lnTo>
                                <a:lnTo>
                                  <a:pt x="4096" y="9696"/>
                                </a:lnTo>
                                <a:lnTo>
                                  <a:pt x="4084" y="9719"/>
                                </a:lnTo>
                                <a:lnTo>
                                  <a:pt x="4070" y="9743"/>
                                </a:lnTo>
                                <a:lnTo>
                                  <a:pt x="4056" y="9765"/>
                                </a:lnTo>
                                <a:lnTo>
                                  <a:pt x="4040" y="9787"/>
                                </a:lnTo>
                                <a:lnTo>
                                  <a:pt x="4024" y="9807"/>
                                </a:lnTo>
                                <a:lnTo>
                                  <a:pt x="4007" y="9827"/>
                                </a:lnTo>
                                <a:lnTo>
                                  <a:pt x="3989" y="9845"/>
                                </a:lnTo>
                                <a:lnTo>
                                  <a:pt x="3970" y="9863"/>
                                </a:lnTo>
                                <a:lnTo>
                                  <a:pt x="3951" y="9879"/>
                                </a:lnTo>
                                <a:lnTo>
                                  <a:pt x="3929" y="9893"/>
                                </a:lnTo>
                                <a:lnTo>
                                  <a:pt x="3908" y="9907"/>
                                </a:lnTo>
                                <a:lnTo>
                                  <a:pt x="3887" y="9919"/>
                                </a:lnTo>
                                <a:lnTo>
                                  <a:pt x="3863" y="9930"/>
                                </a:lnTo>
                                <a:lnTo>
                                  <a:pt x="3840" y="9940"/>
                                </a:lnTo>
                                <a:lnTo>
                                  <a:pt x="3816" y="9949"/>
                                </a:lnTo>
                                <a:lnTo>
                                  <a:pt x="3792" y="9956"/>
                                </a:lnTo>
                                <a:lnTo>
                                  <a:pt x="3767" y="9961"/>
                                </a:lnTo>
                                <a:lnTo>
                                  <a:pt x="3741" y="9966"/>
                                </a:lnTo>
                                <a:lnTo>
                                  <a:pt x="3716" y="9968"/>
                                </a:lnTo>
                                <a:lnTo>
                                  <a:pt x="3689" y="9969"/>
                                </a:lnTo>
                                <a:lnTo>
                                  <a:pt x="3662" y="9968"/>
                                </a:lnTo>
                                <a:lnTo>
                                  <a:pt x="3634" y="9966"/>
                                </a:lnTo>
                                <a:lnTo>
                                  <a:pt x="3607" y="9963"/>
                                </a:lnTo>
                                <a:lnTo>
                                  <a:pt x="3580" y="9957"/>
                                </a:lnTo>
                                <a:lnTo>
                                  <a:pt x="3553" y="9950"/>
                                </a:lnTo>
                                <a:lnTo>
                                  <a:pt x="3528" y="9942"/>
                                </a:lnTo>
                                <a:lnTo>
                                  <a:pt x="3502" y="9933"/>
                                </a:lnTo>
                                <a:lnTo>
                                  <a:pt x="3476" y="9922"/>
                                </a:lnTo>
                                <a:lnTo>
                                  <a:pt x="3451" y="9911"/>
                                </a:lnTo>
                                <a:lnTo>
                                  <a:pt x="3428" y="9898"/>
                                </a:lnTo>
                                <a:lnTo>
                                  <a:pt x="3404" y="9883"/>
                                </a:lnTo>
                                <a:lnTo>
                                  <a:pt x="3381" y="9868"/>
                                </a:lnTo>
                                <a:lnTo>
                                  <a:pt x="3359" y="9852"/>
                                </a:lnTo>
                                <a:lnTo>
                                  <a:pt x="3337" y="9835"/>
                                </a:lnTo>
                                <a:lnTo>
                                  <a:pt x="3317" y="9816"/>
                                </a:lnTo>
                                <a:lnTo>
                                  <a:pt x="3297" y="9797"/>
                                </a:lnTo>
                                <a:lnTo>
                                  <a:pt x="3278" y="9777"/>
                                </a:lnTo>
                                <a:lnTo>
                                  <a:pt x="3259" y="9755"/>
                                </a:lnTo>
                                <a:lnTo>
                                  <a:pt x="3242" y="9733"/>
                                </a:lnTo>
                                <a:lnTo>
                                  <a:pt x="3225" y="9710"/>
                                </a:lnTo>
                                <a:lnTo>
                                  <a:pt x="3210" y="9687"/>
                                </a:lnTo>
                                <a:lnTo>
                                  <a:pt x="3195" y="9663"/>
                                </a:lnTo>
                                <a:lnTo>
                                  <a:pt x="3182" y="9638"/>
                                </a:lnTo>
                                <a:lnTo>
                                  <a:pt x="3169" y="9613"/>
                                </a:lnTo>
                                <a:lnTo>
                                  <a:pt x="3157" y="9586"/>
                                </a:lnTo>
                                <a:lnTo>
                                  <a:pt x="3147" y="9560"/>
                                </a:lnTo>
                                <a:lnTo>
                                  <a:pt x="3138" y="9533"/>
                                </a:lnTo>
                                <a:lnTo>
                                  <a:pt x="3130" y="9505"/>
                                </a:lnTo>
                                <a:lnTo>
                                  <a:pt x="3123" y="9477"/>
                                </a:lnTo>
                                <a:lnTo>
                                  <a:pt x="3118" y="9449"/>
                                </a:lnTo>
                                <a:lnTo>
                                  <a:pt x="3113" y="9420"/>
                                </a:lnTo>
                                <a:lnTo>
                                  <a:pt x="3110" y="9392"/>
                                </a:lnTo>
                                <a:lnTo>
                                  <a:pt x="3109" y="9363"/>
                                </a:lnTo>
                                <a:lnTo>
                                  <a:pt x="3109" y="9333"/>
                                </a:lnTo>
                                <a:lnTo>
                                  <a:pt x="3110" y="9304"/>
                                </a:lnTo>
                                <a:lnTo>
                                  <a:pt x="3112" y="9276"/>
                                </a:lnTo>
                                <a:lnTo>
                                  <a:pt x="3117" y="9247"/>
                                </a:lnTo>
                                <a:lnTo>
                                  <a:pt x="3121" y="9220"/>
                                </a:lnTo>
                                <a:lnTo>
                                  <a:pt x="3128" y="9192"/>
                                </a:lnTo>
                                <a:lnTo>
                                  <a:pt x="3136" y="9166"/>
                                </a:lnTo>
                                <a:lnTo>
                                  <a:pt x="3145" y="9140"/>
                                </a:lnTo>
                                <a:lnTo>
                                  <a:pt x="3155" y="9114"/>
                                </a:lnTo>
                                <a:lnTo>
                                  <a:pt x="3165" y="9090"/>
                                </a:lnTo>
                                <a:lnTo>
                                  <a:pt x="3177" y="9066"/>
                                </a:lnTo>
                                <a:lnTo>
                                  <a:pt x="3191" y="9044"/>
                                </a:lnTo>
                                <a:lnTo>
                                  <a:pt x="3205" y="9021"/>
                                </a:lnTo>
                                <a:lnTo>
                                  <a:pt x="3220" y="9000"/>
                                </a:lnTo>
                                <a:lnTo>
                                  <a:pt x="3235" y="8980"/>
                                </a:lnTo>
                                <a:lnTo>
                                  <a:pt x="3252" y="8960"/>
                                </a:lnTo>
                                <a:lnTo>
                                  <a:pt x="3270" y="8941"/>
                                </a:lnTo>
                                <a:lnTo>
                                  <a:pt x="3289" y="8924"/>
                                </a:lnTo>
                                <a:lnTo>
                                  <a:pt x="3308" y="8907"/>
                                </a:lnTo>
                                <a:lnTo>
                                  <a:pt x="3328" y="8891"/>
                                </a:lnTo>
                                <a:lnTo>
                                  <a:pt x="3350" y="8877"/>
                                </a:lnTo>
                                <a:lnTo>
                                  <a:pt x="3371" y="8863"/>
                                </a:lnTo>
                                <a:lnTo>
                                  <a:pt x="3393" y="8851"/>
                                </a:lnTo>
                                <a:lnTo>
                                  <a:pt x="3416" y="8840"/>
                                </a:lnTo>
                                <a:lnTo>
                                  <a:pt x="3439" y="8830"/>
                                </a:lnTo>
                                <a:lnTo>
                                  <a:pt x="3464" y="8821"/>
                                </a:lnTo>
                                <a:lnTo>
                                  <a:pt x="3488" y="8813"/>
                                </a:lnTo>
                                <a:lnTo>
                                  <a:pt x="3513" y="8806"/>
                                </a:lnTo>
                                <a:lnTo>
                                  <a:pt x="3539" y="8802"/>
                                </a:lnTo>
                                <a:lnTo>
                                  <a:pt x="3564" y="8797"/>
                                </a:lnTo>
                                <a:lnTo>
                                  <a:pt x="3590" y="8795"/>
                                </a:lnTo>
                                <a:lnTo>
                                  <a:pt x="3617" y="8795"/>
                                </a:lnTo>
                                <a:lnTo>
                                  <a:pt x="3644" y="8795"/>
                                </a:lnTo>
                                <a:close/>
                                <a:moveTo>
                                  <a:pt x="3642" y="8867"/>
                                </a:moveTo>
                                <a:lnTo>
                                  <a:pt x="3665" y="8869"/>
                                </a:lnTo>
                                <a:lnTo>
                                  <a:pt x="3688" y="8872"/>
                                </a:lnTo>
                                <a:lnTo>
                                  <a:pt x="3711" y="8877"/>
                                </a:lnTo>
                                <a:lnTo>
                                  <a:pt x="3733" y="8882"/>
                                </a:lnTo>
                                <a:lnTo>
                                  <a:pt x="3755" y="8889"/>
                                </a:lnTo>
                                <a:lnTo>
                                  <a:pt x="3776" y="8897"/>
                                </a:lnTo>
                                <a:lnTo>
                                  <a:pt x="3797" y="8906"/>
                                </a:lnTo>
                                <a:lnTo>
                                  <a:pt x="3817" y="8917"/>
                                </a:lnTo>
                                <a:lnTo>
                                  <a:pt x="3838" y="8928"/>
                                </a:lnTo>
                                <a:lnTo>
                                  <a:pt x="3858" y="8941"/>
                                </a:lnTo>
                                <a:lnTo>
                                  <a:pt x="3876" y="8954"/>
                                </a:lnTo>
                                <a:lnTo>
                                  <a:pt x="3895" y="8969"/>
                                </a:lnTo>
                                <a:lnTo>
                                  <a:pt x="3911" y="8983"/>
                                </a:lnTo>
                                <a:lnTo>
                                  <a:pt x="3929" y="9000"/>
                                </a:lnTo>
                                <a:lnTo>
                                  <a:pt x="3945" y="9017"/>
                                </a:lnTo>
                                <a:lnTo>
                                  <a:pt x="3961" y="9035"/>
                                </a:lnTo>
                                <a:lnTo>
                                  <a:pt x="3975" y="9054"/>
                                </a:lnTo>
                                <a:lnTo>
                                  <a:pt x="3990" y="9074"/>
                                </a:lnTo>
                                <a:lnTo>
                                  <a:pt x="4003" y="9094"/>
                                </a:lnTo>
                                <a:lnTo>
                                  <a:pt x="4016" y="9114"/>
                                </a:lnTo>
                                <a:lnTo>
                                  <a:pt x="4027" y="9137"/>
                                </a:lnTo>
                                <a:lnTo>
                                  <a:pt x="4038" y="9159"/>
                                </a:lnTo>
                                <a:lnTo>
                                  <a:pt x="4048" y="9182"/>
                                </a:lnTo>
                                <a:lnTo>
                                  <a:pt x="4057" y="9205"/>
                                </a:lnTo>
                                <a:lnTo>
                                  <a:pt x="4065" y="9230"/>
                                </a:lnTo>
                                <a:lnTo>
                                  <a:pt x="4071" y="9254"/>
                                </a:lnTo>
                                <a:lnTo>
                                  <a:pt x="4078" y="9279"/>
                                </a:lnTo>
                                <a:lnTo>
                                  <a:pt x="4083" y="9305"/>
                                </a:lnTo>
                                <a:lnTo>
                                  <a:pt x="4087" y="9331"/>
                                </a:lnTo>
                                <a:lnTo>
                                  <a:pt x="4089" y="9358"/>
                                </a:lnTo>
                                <a:lnTo>
                                  <a:pt x="4092" y="9384"/>
                                </a:lnTo>
                                <a:lnTo>
                                  <a:pt x="4093" y="9411"/>
                                </a:lnTo>
                                <a:lnTo>
                                  <a:pt x="4092" y="9438"/>
                                </a:lnTo>
                                <a:lnTo>
                                  <a:pt x="4091" y="9465"/>
                                </a:lnTo>
                                <a:lnTo>
                                  <a:pt x="4087" y="9491"/>
                                </a:lnTo>
                                <a:lnTo>
                                  <a:pt x="4083" y="9517"/>
                                </a:lnTo>
                                <a:lnTo>
                                  <a:pt x="4078" y="9541"/>
                                </a:lnTo>
                                <a:lnTo>
                                  <a:pt x="4071" y="9566"/>
                                </a:lnTo>
                                <a:lnTo>
                                  <a:pt x="4065" y="9589"/>
                                </a:lnTo>
                                <a:lnTo>
                                  <a:pt x="4057" y="9612"/>
                                </a:lnTo>
                                <a:lnTo>
                                  <a:pt x="4048" y="9634"/>
                                </a:lnTo>
                                <a:lnTo>
                                  <a:pt x="4038" y="9657"/>
                                </a:lnTo>
                                <a:lnTo>
                                  <a:pt x="4027" y="9678"/>
                                </a:lnTo>
                                <a:lnTo>
                                  <a:pt x="4014" y="9698"/>
                                </a:lnTo>
                                <a:lnTo>
                                  <a:pt x="4002" y="9717"/>
                                </a:lnTo>
                                <a:lnTo>
                                  <a:pt x="3989" y="9736"/>
                                </a:lnTo>
                                <a:lnTo>
                                  <a:pt x="3974" y="9753"/>
                                </a:lnTo>
                                <a:lnTo>
                                  <a:pt x="3958" y="9770"/>
                                </a:lnTo>
                                <a:lnTo>
                                  <a:pt x="3943" y="9787"/>
                                </a:lnTo>
                                <a:lnTo>
                                  <a:pt x="3926" y="9801"/>
                                </a:lnTo>
                                <a:lnTo>
                                  <a:pt x="3908" y="9815"/>
                                </a:lnTo>
                                <a:lnTo>
                                  <a:pt x="3890" y="9828"/>
                                </a:lnTo>
                                <a:lnTo>
                                  <a:pt x="3872" y="9839"/>
                                </a:lnTo>
                                <a:lnTo>
                                  <a:pt x="3852" y="9851"/>
                                </a:lnTo>
                                <a:lnTo>
                                  <a:pt x="3833" y="9861"/>
                                </a:lnTo>
                                <a:lnTo>
                                  <a:pt x="3813" y="9868"/>
                                </a:lnTo>
                                <a:lnTo>
                                  <a:pt x="3792" y="9876"/>
                                </a:lnTo>
                                <a:lnTo>
                                  <a:pt x="3770" y="9882"/>
                                </a:lnTo>
                                <a:lnTo>
                                  <a:pt x="3748" y="9888"/>
                                </a:lnTo>
                                <a:lnTo>
                                  <a:pt x="3726" y="9891"/>
                                </a:lnTo>
                                <a:lnTo>
                                  <a:pt x="3703" y="9893"/>
                                </a:lnTo>
                                <a:lnTo>
                                  <a:pt x="3680" y="9894"/>
                                </a:lnTo>
                                <a:lnTo>
                                  <a:pt x="3656" y="9893"/>
                                </a:lnTo>
                                <a:lnTo>
                                  <a:pt x="3633" y="9892"/>
                                </a:lnTo>
                                <a:lnTo>
                                  <a:pt x="3609" y="9889"/>
                                </a:lnTo>
                                <a:lnTo>
                                  <a:pt x="3586" y="9884"/>
                                </a:lnTo>
                                <a:lnTo>
                                  <a:pt x="3562" y="9879"/>
                                </a:lnTo>
                                <a:lnTo>
                                  <a:pt x="3539" y="9872"/>
                                </a:lnTo>
                                <a:lnTo>
                                  <a:pt x="3517" y="9863"/>
                                </a:lnTo>
                                <a:lnTo>
                                  <a:pt x="3495" y="9854"/>
                                </a:lnTo>
                                <a:lnTo>
                                  <a:pt x="3474" y="9844"/>
                                </a:lnTo>
                                <a:lnTo>
                                  <a:pt x="3453" y="9833"/>
                                </a:lnTo>
                                <a:lnTo>
                                  <a:pt x="3432" y="9820"/>
                                </a:lnTo>
                                <a:lnTo>
                                  <a:pt x="3412" y="9807"/>
                                </a:lnTo>
                                <a:lnTo>
                                  <a:pt x="3393" y="9792"/>
                                </a:lnTo>
                                <a:lnTo>
                                  <a:pt x="3374" y="9778"/>
                                </a:lnTo>
                                <a:lnTo>
                                  <a:pt x="3356" y="9762"/>
                                </a:lnTo>
                                <a:lnTo>
                                  <a:pt x="3340" y="9745"/>
                                </a:lnTo>
                                <a:lnTo>
                                  <a:pt x="3323" y="9727"/>
                                </a:lnTo>
                                <a:lnTo>
                                  <a:pt x="3307" y="9708"/>
                                </a:lnTo>
                                <a:lnTo>
                                  <a:pt x="3291" y="9689"/>
                                </a:lnTo>
                                <a:lnTo>
                                  <a:pt x="3277" y="9670"/>
                                </a:lnTo>
                                <a:lnTo>
                                  <a:pt x="3263" y="9649"/>
                                </a:lnTo>
                                <a:lnTo>
                                  <a:pt x="3251" y="9628"/>
                                </a:lnTo>
                                <a:lnTo>
                                  <a:pt x="3239" y="9606"/>
                                </a:lnTo>
                                <a:lnTo>
                                  <a:pt x="3228" y="9584"/>
                                </a:lnTo>
                                <a:lnTo>
                                  <a:pt x="3219" y="9561"/>
                                </a:lnTo>
                                <a:lnTo>
                                  <a:pt x="3209" y="9538"/>
                                </a:lnTo>
                                <a:lnTo>
                                  <a:pt x="3201" y="9514"/>
                                </a:lnTo>
                                <a:lnTo>
                                  <a:pt x="3194" y="9491"/>
                                </a:lnTo>
                                <a:lnTo>
                                  <a:pt x="3188" y="9466"/>
                                </a:lnTo>
                                <a:lnTo>
                                  <a:pt x="3183" y="9442"/>
                                </a:lnTo>
                                <a:lnTo>
                                  <a:pt x="3179" y="9417"/>
                                </a:lnTo>
                                <a:lnTo>
                                  <a:pt x="3177" y="9391"/>
                                </a:lnTo>
                                <a:lnTo>
                                  <a:pt x="3175" y="9365"/>
                                </a:lnTo>
                                <a:lnTo>
                                  <a:pt x="3175" y="9340"/>
                                </a:lnTo>
                                <a:lnTo>
                                  <a:pt x="3176" y="9315"/>
                                </a:lnTo>
                                <a:lnTo>
                                  <a:pt x="3178" y="9289"/>
                                </a:lnTo>
                                <a:lnTo>
                                  <a:pt x="3182" y="9265"/>
                                </a:lnTo>
                                <a:lnTo>
                                  <a:pt x="3186" y="9240"/>
                                </a:lnTo>
                                <a:lnTo>
                                  <a:pt x="3192" y="9216"/>
                                </a:lnTo>
                                <a:lnTo>
                                  <a:pt x="3198" y="9193"/>
                                </a:lnTo>
                                <a:lnTo>
                                  <a:pt x="3206" y="9170"/>
                                </a:lnTo>
                                <a:lnTo>
                                  <a:pt x="3214" y="9148"/>
                                </a:lnTo>
                                <a:lnTo>
                                  <a:pt x="3224" y="9127"/>
                                </a:lnTo>
                                <a:lnTo>
                                  <a:pt x="3234" y="9107"/>
                                </a:lnTo>
                                <a:lnTo>
                                  <a:pt x="3247" y="9086"/>
                                </a:lnTo>
                                <a:lnTo>
                                  <a:pt x="3259" y="9066"/>
                                </a:lnTo>
                                <a:lnTo>
                                  <a:pt x="3271" y="9047"/>
                                </a:lnTo>
                                <a:lnTo>
                                  <a:pt x="3286" y="9029"/>
                                </a:lnTo>
                                <a:lnTo>
                                  <a:pt x="3300" y="9012"/>
                                </a:lnTo>
                                <a:lnTo>
                                  <a:pt x="3316" y="8996"/>
                                </a:lnTo>
                                <a:lnTo>
                                  <a:pt x="3332" y="8980"/>
                                </a:lnTo>
                                <a:lnTo>
                                  <a:pt x="3350" y="8965"/>
                                </a:lnTo>
                                <a:lnTo>
                                  <a:pt x="3366" y="8952"/>
                                </a:lnTo>
                                <a:lnTo>
                                  <a:pt x="3385" y="8938"/>
                                </a:lnTo>
                                <a:lnTo>
                                  <a:pt x="3403" y="8927"/>
                                </a:lnTo>
                                <a:lnTo>
                                  <a:pt x="3423" y="8916"/>
                                </a:lnTo>
                                <a:lnTo>
                                  <a:pt x="3444" y="8906"/>
                                </a:lnTo>
                                <a:lnTo>
                                  <a:pt x="3464" y="8897"/>
                                </a:lnTo>
                                <a:lnTo>
                                  <a:pt x="3484" y="8889"/>
                                </a:lnTo>
                                <a:lnTo>
                                  <a:pt x="3506" y="8882"/>
                                </a:lnTo>
                                <a:lnTo>
                                  <a:pt x="3528" y="8877"/>
                                </a:lnTo>
                                <a:lnTo>
                                  <a:pt x="3550" y="8872"/>
                                </a:lnTo>
                                <a:lnTo>
                                  <a:pt x="3572" y="8869"/>
                                </a:lnTo>
                                <a:lnTo>
                                  <a:pt x="3595" y="8868"/>
                                </a:lnTo>
                                <a:lnTo>
                                  <a:pt x="3618" y="8867"/>
                                </a:lnTo>
                                <a:lnTo>
                                  <a:pt x="3642" y="8867"/>
                                </a:lnTo>
                                <a:close/>
                                <a:moveTo>
                                  <a:pt x="1014" y="8029"/>
                                </a:moveTo>
                                <a:lnTo>
                                  <a:pt x="1034" y="8030"/>
                                </a:lnTo>
                                <a:lnTo>
                                  <a:pt x="1053" y="8031"/>
                                </a:lnTo>
                                <a:lnTo>
                                  <a:pt x="1072" y="8034"/>
                                </a:lnTo>
                                <a:lnTo>
                                  <a:pt x="1091" y="8038"/>
                                </a:lnTo>
                                <a:lnTo>
                                  <a:pt x="1109" y="8042"/>
                                </a:lnTo>
                                <a:lnTo>
                                  <a:pt x="1128" y="8048"/>
                                </a:lnTo>
                                <a:lnTo>
                                  <a:pt x="1145" y="8053"/>
                                </a:lnTo>
                                <a:lnTo>
                                  <a:pt x="1163" y="8060"/>
                                </a:lnTo>
                                <a:lnTo>
                                  <a:pt x="1178" y="8068"/>
                                </a:lnTo>
                                <a:lnTo>
                                  <a:pt x="1195" y="8077"/>
                                </a:lnTo>
                                <a:lnTo>
                                  <a:pt x="1211" y="8086"/>
                                </a:lnTo>
                                <a:lnTo>
                                  <a:pt x="1225" y="8096"/>
                                </a:lnTo>
                                <a:lnTo>
                                  <a:pt x="1240" y="8107"/>
                                </a:lnTo>
                                <a:lnTo>
                                  <a:pt x="1254" y="8118"/>
                                </a:lnTo>
                                <a:lnTo>
                                  <a:pt x="1267" y="8131"/>
                                </a:lnTo>
                                <a:lnTo>
                                  <a:pt x="1280" y="8144"/>
                                </a:lnTo>
                                <a:lnTo>
                                  <a:pt x="1292" y="8157"/>
                                </a:lnTo>
                                <a:lnTo>
                                  <a:pt x="1304" y="8171"/>
                                </a:lnTo>
                                <a:lnTo>
                                  <a:pt x="1314" y="8185"/>
                                </a:lnTo>
                                <a:lnTo>
                                  <a:pt x="1324" y="8200"/>
                                </a:lnTo>
                                <a:lnTo>
                                  <a:pt x="1333" y="8216"/>
                                </a:lnTo>
                                <a:lnTo>
                                  <a:pt x="1342" y="8233"/>
                                </a:lnTo>
                                <a:lnTo>
                                  <a:pt x="1349" y="8248"/>
                                </a:lnTo>
                                <a:lnTo>
                                  <a:pt x="1356" y="8266"/>
                                </a:lnTo>
                                <a:lnTo>
                                  <a:pt x="1362" y="8283"/>
                                </a:lnTo>
                                <a:lnTo>
                                  <a:pt x="1367" y="8301"/>
                                </a:lnTo>
                                <a:lnTo>
                                  <a:pt x="1371" y="8319"/>
                                </a:lnTo>
                                <a:lnTo>
                                  <a:pt x="1374" y="8337"/>
                                </a:lnTo>
                                <a:lnTo>
                                  <a:pt x="1377" y="8356"/>
                                </a:lnTo>
                                <a:lnTo>
                                  <a:pt x="1379" y="8375"/>
                                </a:lnTo>
                                <a:lnTo>
                                  <a:pt x="1379" y="8394"/>
                                </a:lnTo>
                                <a:lnTo>
                                  <a:pt x="1379" y="8414"/>
                                </a:lnTo>
                                <a:lnTo>
                                  <a:pt x="1377" y="8433"/>
                                </a:lnTo>
                                <a:lnTo>
                                  <a:pt x="1375" y="8452"/>
                                </a:lnTo>
                                <a:lnTo>
                                  <a:pt x="1372" y="8471"/>
                                </a:lnTo>
                                <a:lnTo>
                                  <a:pt x="1367" y="8489"/>
                                </a:lnTo>
                                <a:lnTo>
                                  <a:pt x="1362" y="8507"/>
                                </a:lnTo>
                                <a:lnTo>
                                  <a:pt x="1356" y="8525"/>
                                </a:lnTo>
                                <a:lnTo>
                                  <a:pt x="1348" y="8542"/>
                                </a:lnTo>
                                <a:lnTo>
                                  <a:pt x="1341" y="8559"/>
                                </a:lnTo>
                                <a:lnTo>
                                  <a:pt x="1333" y="8575"/>
                                </a:lnTo>
                                <a:lnTo>
                                  <a:pt x="1323" y="8591"/>
                                </a:lnTo>
                                <a:lnTo>
                                  <a:pt x="1313" y="8606"/>
                                </a:lnTo>
                                <a:lnTo>
                                  <a:pt x="1301" y="8620"/>
                                </a:lnTo>
                                <a:lnTo>
                                  <a:pt x="1290" y="8635"/>
                                </a:lnTo>
                                <a:lnTo>
                                  <a:pt x="1278" y="8648"/>
                                </a:lnTo>
                                <a:lnTo>
                                  <a:pt x="1264" y="8661"/>
                                </a:lnTo>
                                <a:lnTo>
                                  <a:pt x="1251" y="8673"/>
                                </a:lnTo>
                                <a:lnTo>
                                  <a:pt x="1238" y="8685"/>
                                </a:lnTo>
                                <a:lnTo>
                                  <a:pt x="1223" y="8695"/>
                                </a:lnTo>
                                <a:lnTo>
                                  <a:pt x="1207" y="8707"/>
                                </a:lnTo>
                                <a:lnTo>
                                  <a:pt x="1192" y="8715"/>
                                </a:lnTo>
                                <a:lnTo>
                                  <a:pt x="1175" y="8724"/>
                                </a:lnTo>
                                <a:lnTo>
                                  <a:pt x="1158" y="8732"/>
                                </a:lnTo>
                                <a:lnTo>
                                  <a:pt x="1141" y="8740"/>
                                </a:lnTo>
                                <a:lnTo>
                                  <a:pt x="1123" y="8747"/>
                                </a:lnTo>
                                <a:lnTo>
                                  <a:pt x="1105" y="8752"/>
                                </a:lnTo>
                                <a:lnTo>
                                  <a:pt x="1088" y="8757"/>
                                </a:lnTo>
                                <a:lnTo>
                                  <a:pt x="1069" y="8761"/>
                                </a:lnTo>
                                <a:lnTo>
                                  <a:pt x="1049" y="8765"/>
                                </a:lnTo>
                                <a:lnTo>
                                  <a:pt x="1030" y="8767"/>
                                </a:lnTo>
                                <a:lnTo>
                                  <a:pt x="1010" y="8768"/>
                                </a:lnTo>
                                <a:lnTo>
                                  <a:pt x="991" y="8768"/>
                                </a:lnTo>
                                <a:lnTo>
                                  <a:pt x="971" y="8768"/>
                                </a:lnTo>
                                <a:lnTo>
                                  <a:pt x="951" y="8767"/>
                                </a:lnTo>
                                <a:lnTo>
                                  <a:pt x="931" y="8765"/>
                                </a:lnTo>
                                <a:lnTo>
                                  <a:pt x="912" y="8761"/>
                                </a:lnTo>
                                <a:lnTo>
                                  <a:pt x="893" y="8757"/>
                                </a:lnTo>
                                <a:lnTo>
                                  <a:pt x="875" y="8752"/>
                                </a:lnTo>
                                <a:lnTo>
                                  <a:pt x="857" y="8747"/>
                                </a:lnTo>
                                <a:lnTo>
                                  <a:pt x="839" y="8740"/>
                                </a:lnTo>
                                <a:lnTo>
                                  <a:pt x="822" y="8733"/>
                                </a:lnTo>
                                <a:lnTo>
                                  <a:pt x="805" y="8726"/>
                                </a:lnTo>
                                <a:lnTo>
                                  <a:pt x="789" y="8717"/>
                                </a:lnTo>
                                <a:lnTo>
                                  <a:pt x="773" y="8708"/>
                                </a:lnTo>
                                <a:lnTo>
                                  <a:pt x="758" y="8698"/>
                                </a:lnTo>
                                <a:lnTo>
                                  <a:pt x="744" y="8687"/>
                                </a:lnTo>
                                <a:lnTo>
                                  <a:pt x="731" y="8675"/>
                                </a:lnTo>
                                <a:lnTo>
                                  <a:pt x="717" y="8664"/>
                                </a:lnTo>
                                <a:lnTo>
                                  <a:pt x="704" y="8652"/>
                                </a:lnTo>
                                <a:lnTo>
                                  <a:pt x="692" y="8638"/>
                                </a:lnTo>
                                <a:lnTo>
                                  <a:pt x="681" y="8625"/>
                                </a:lnTo>
                                <a:lnTo>
                                  <a:pt x="670" y="8611"/>
                                </a:lnTo>
                                <a:lnTo>
                                  <a:pt x="660" y="8597"/>
                                </a:lnTo>
                                <a:lnTo>
                                  <a:pt x="651" y="8582"/>
                                </a:lnTo>
                                <a:lnTo>
                                  <a:pt x="643" y="8566"/>
                                </a:lnTo>
                                <a:lnTo>
                                  <a:pt x="635" y="8551"/>
                                </a:lnTo>
                                <a:lnTo>
                                  <a:pt x="629" y="8534"/>
                                </a:lnTo>
                                <a:lnTo>
                                  <a:pt x="623" y="8517"/>
                                </a:lnTo>
                                <a:lnTo>
                                  <a:pt x="617" y="8500"/>
                                </a:lnTo>
                                <a:lnTo>
                                  <a:pt x="613" y="8484"/>
                                </a:lnTo>
                                <a:lnTo>
                                  <a:pt x="610" y="8466"/>
                                </a:lnTo>
                                <a:lnTo>
                                  <a:pt x="607" y="8448"/>
                                </a:lnTo>
                                <a:lnTo>
                                  <a:pt x="606" y="8430"/>
                                </a:lnTo>
                                <a:lnTo>
                                  <a:pt x="606" y="8411"/>
                                </a:lnTo>
                                <a:lnTo>
                                  <a:pt x="606" y="8393"/>
                                </a:lnTo>
                                <a:lnTo>
                                  <a:pt x="609" y="8374"/>
                                </a:lnTo>
                                <a:lnTo>
                                  <a:pt x="611" y="8355"/>
                                </a:lnTo>
                                <a:lnTo>
                                  <a:pt x="614" y="8337"/>
                                </a:lnTo>
                                <a:lnTo>
                                  <a:pt x="619" y="8319"/>
                                </a:lnTo>
                                <a:lnTo>
                                  <a:pt x="624" y="8302"/>
                                </a:lnTo>
                                <a:lnTo>
                                  <a:pt x="630" y="8284"/>
                                </a:lnTo>
                                <a:lnTo>
                                  <a:pt x="638" y="8267"/>
                                </a:lnTo>
                                <a:lnTo>
                                  <a:pt x="645" y="8250"/>
                                </a:lnTo>
                                <a:lnTo>
                                  <a:pt x="653" y="8235"/>
                                </a:lnTo>
                                <a:lnTo>
                                  <a:pt x="663" y="8219"/>
                                </a:lnTo>
                                <a:lnTo>
                                  <a:pt x="673" y="8203"/>
                                </a:lnTo>
                                <a:lnTo>
                                  <a:pt x="685" y="8189"/>
                                </a:lnTo>
                                <a:lnTo>
                                  <a:pt x="696" y="8174"/>
                                </a:lnTo>
                                <a:lnTo>
                                  <a:pt x="708" y="8161"/>
                                </a:lnTo>
                                <a:lnTo>
                                  <a:pt x="720" y="8147"/>
                                </a:lnTo>
                                <a:lnTo>
                                  <a:pt x="735" y="8135"/>
                                </a:lnTo>
                                <a:lnTo>
                                  <a:pt x="748" y="8123"/>
                                </a:lnTo>
                                <a:lnTo>
                                  <a:pt x="763" y="8112"/>
                                </a:lnTo>
                                <a:lnTo>
                                  <a:pt x="779" y="8100"/>
                                </a:lnTo>
                                <a:lnTo>
                                  <a:pt x="794" y="8090"/>
                                </a:lnTo>
                                <a:lnTo>
                                  <a:pt x="810" y="8081"/>
                                </a:lnTo>
                                <a:lnTo>
                                  <a:pt x="827" y="8072"/>
                                </a:lnTo>
                                <a:lnTo>
                                  <a:pt x="845" y="8064"/>
                                </a:lnTo>
                                <a:lnTo>
                                  <a:pt x="861" y="8057"/>
                                </a:lnTo>
                                <a:lnTo>
                                  <a:pt x="879" y="8051"/>
                                </a:lnTo>
                                <a:lnTo>
                                  <a:pt x="898" y="8044"/>
                                </a:lnTo>
                                <a:lnTo>
                                  <a:pt x="916" y="8040"/>
                                </a:lnTo>
                                <a:lnTo>
                                  <a:pt x="935" y="8036"/>
                                </a:lnTo>
                                <a:lnTo>
                                  <a:pt x="954" y="8033"/>
                                </a:lnTo>
                                <a:lnTo>
                                  <a:pt x="975" y="8031"/>
                                </a:lnTo>
                                <a:lnTo>
                                  <a:pt x="994" y="8030"/>
                                </a:lnTo>
                                <a:lnTo>
                                  <a:pt x="1014" y="8029"/>
                                </a:lnTo>
                                <a:close/>
                                <a:moveTo>
                                  <a:pt x="1011" y="8077"/>
                                </a:moveTo>
                                <a:lnTo>
                                  <a:pt x="1028" y="8077"/>
                                </a:lnTo>
                                <a:lnTo>
                                  <a:pt x="1046" y="8079"/>
                                </a:lnTo>
                                <a:lnTo>
                                  <a:pt x="1063" y="8081"/>
                                </a:lnTo>
                                <a:lnTo>
                                  <a:pt x="1079" y="8084"/>
                                </a:lnTo>
                                <a:lnTo>
                                  <a:pt x="1095" y="8088"/>
                                </a:lnTo>
                                <a:lnTo>
                                  <a:pt x="1111" y="8092"/>
                                </a:lnTo>
                                <a:lnTo>
                                  <a:pt x="1126" y="8098"/>
                                </a:lnTo>
                                <a:lnTo>
                                  <a:pt x="1141" y="8104"/>
                                </a:lnTo>
                                <a:lnTo>
                                  <a:pt x="1156" y="8110"/>
                                </a:lnTo>
                                <a:lnTo>
                                  <a:pt x="1169" y="8118"/>
                                </a:lnTo>
                                <a:lnTo>
                                  <a:pt x="1183" y="8126"/>
                                </a:lnTo>
                                <a:lnTo>
                                  <a:pt x="1196" y="8135"/>
                                </a:lnTo>
                                <a:lnTo>
                                  <a:pt x="1208" y="8145"/>
                                </a:lnTo>
                                <a:lnTo>
                                  <a:pt x="1221" y="8155"/>
                                </a:lnTo>
                                <a:lnTo>
                                  <a:pt x="1233" y="8165"/>
                                </a:lnTo>
                                <a:lnTo>
                                  <a:pt x="1243" y="8177"/>
                                </a:lnTo>
                                <a:lnTo>
                                  <a:pt x="1254" y="8188"/>
                                </a:lnTo>
                                <a:lnTo>
                                  <a:pt x="1264" y="8200"/>
                                </a:lnTo>
                                <a:lnTo>
                                  <a:pt x="1273" y="8214"/>
                                </a:lnTo>
                                <a:lnTo>
                                  <a:pt x="1282" y="8226"/>
                                </a:lnTo>
                                <a:lnTo>
                                  <a:pt x="1290" y="8239"/>
                                </a:lnTo>
                                <a:lnTo>
                                  <a:pt x="1297" y="8254"/>
                                </a:lnTo>
                                <a:lnTo>
                                  <a:pt x="1304" y="8268"/>
                                </a:lnTo>
                                <a:lnTo>
                                  <a:pt x="1310" y="8283"/>
                                </a:lnTo>
                                <a:lnTo>
                                  <a:pt x="1315" y="8298"/>
                                </a:lnTo>
                                <a:lnTo>
                                  <a:pt x="1319" y="8313"/>
                                </a:lnTo>
                                <a:lnTo>
                                  <a:pt x="1324" y="8329"/>
                                </a:lnTo>
                                <a:lnTo>
                                  <a:pt x="1326" y="8345"/>
                                </a:lnTo>
                                <a:lnTo>
                                  <a:pt x="1328" y="8361"/>
                                </a:lnTo>
                                <a:lnTo>
                                  <a:pt x="1329" y="8378"/>
                                </a:lnTo>
                                <a:lnTo>
                                  <a:pt x="1330" y="8395"/>
                                </a:lnTo>
                                <a:lnTo>
                                  <a:pt x="1329" y="8412"/>
                                </a:lnTo>
                                <a:lnTo>
                                  <a:pt x="1328" y="8429"/>
                                </a:lnTo>
                                <a:lnTo>
                                  <a:pt x="1326" y="8445"/>
                                </a:lnTo>
                                <a:lnTo>
                                  <a:pt x="1324" y="8461"/>
                                </a:lnTo>
                                <a:lnTo>
                                  <a:pt x="1319" y="8477"/>
                                </a:lnTo>
                                <a:lnTo>
                                  <a:pt x="1315" y="8493"/>
                                </a:lnTo>
                                <a:lnTo>
                                  <a:pt x="1310" y="8508"/>
                                </a:lnTo>
                                <a:lnTo>
                                  <a:pt x="1304" y="8523"/>
                                </a:lnTo>
                                <a:lnTo>
                                  <a:pt x="1297" y="8537"/>
                                </a:lnTo>
                                <a:lnTo>
                                  <a:pt x="1289" y="8552"/>
                                </a:lnTo>
                                <a:lnTo>
                                  <a:pt x="1281" y="8565"/>
                                </a:lnTo>
                                <a:lnTo>
                                  <a:pt x="1272" y="8579"/>
                                </a:lnTo>
                                <a:lnTo>
                                  <a:pt x="1263" y="8592"/>
                                </a:lnTo>
                                <a:lnTo>
                                  <a:pt x="1253" y="8605"/>
                                </a:lnTo>
                                <a:lnTo>
                                  <a:pt x="1242" y="8616"/>
                                </a:lnTo>
                                <a:lnTo>
                                  <a:pt x="1231" y="8627"/>
                                </a:lnTo>
                                <a:lnTo>
                                  <a:pt x="1219" y="8638"/>
                                </a:lnTo>
                                <a:lnTo>
                                  <a:pt x="1206" y="8648"/>
                                </a:lnTo>
                                <a:lnTo>
                                  <a:pt x="1194" y="8657"/>
                                </a:lnTo>
                                <a:lnTo>
                                  <a:pt x="1180" y="8667"/>
                                </a:lnTo>
                                <a:lnTo>
                                  <a:pt x="1167" y="8675"/>
                                </a:lnTo>
                                <a:lnTo>
                                  <a:pt x="1152" y="8683"/>
                                </a:lnTo>
                                <a:lnTo>
                                  <a:pt x="1138" y="8690"/>
                                </a:lnTo>
                                <a:lnTo>
                                  <a:pt x="1123" y="8696"/>
                                </a:lnTo>
                                <a:lnTo>
                                  <a:pt x="1108" y="8702"/>
                                </a:lnTo>
                                <a:lnTo>
                                  <a:pt x="1092" y="8708"/>
                                </a:lnTo>
                                <a:lnTo>
                                  <a:pt x="1076" y="8712"/>
                                </a:lnTo>
                                <a:lnTo>
                                  <a:pt x="1060" y="8715"/>
                                </a:lnTo>
                                <a:lnTo>
                                  <a:pt x="1043" y="8718"/>
                                </a:lnTo>
                                <a:lnTo>
                                  <a:pt x="1026" y="8720"/>
                                </a:lnTo>
                                <a:lnTo>
                                  <a:pt x="1009" y="8722"/>
                                </a:lnTo>
                                <a:lnTo>
                                  <a:pt x="992" y="8722"/>
                                </a:lnTo>
                                <a:lnTo>
                                  <a:pt x="975" y="8722"/>
                                </a:lnTo>
                                <a:lnTo>
                                  <a:pt x="958" y="8721"/>
                                </a:lnTo>
                                <a:lnTo>
                                  <a:pt x="940" y="8719"/>
                                </a:lnTo>
                                <a:lnTo>
                                  <a:pt x="923" y="8715"/>
                                </a:lnTo>
                                <a:lnTo>
                                  <a:pt x="907" y="8712"/>
                                </a:lnTo>
                                <a:lnTo>
                                  <a:pt x="891" y="8709"/>
                                </a:lnTo>
                                <a:lnTo>
                                  <a:pt x="875" y="8703"/>
                                </a:lnTo>
                                <a:lnTo>
                                  <a:pt x="859" y="8698"/>
                                </a:lnTo>
                                <a:lnTo>
                                  <a:pt x="845" y="8692"/>
                                </a:lnTo>
                                <a:lnTo>
                                  <a:pt x="830" y="8685"/>
                                </a:lnTo>
                                <a:lnTo>
                                  <a:pt x="816" y="8677"/>
                                </a:lnTo>
                                <a:lnTo>
                                  <a:pt x="802" y="8670"/>
                                </a:lnTo>
                                <a:lnTo>
                                  <a:pt x="789" y="8661"/>
                                </a:lnTo>
                                <a:lnTo>
                                  <a:pt x="776" y="8652"/>
                                </a:lnTo>
                                <a:lnTo>
                                  <a:pt x="764" y="8642"/>
                                </a:lnTo>
                                <a:lnTo>
                                  <a:pt x="753" y="8631"/>
                                </a:lnTo>
                                <a:lnTo>
                                  <a:pt x="742" y="8620"/>
                                </a:lnTo>
                                <a:lnTo>
                                  <a:pt x="731" y="8609"/>
                                </a:lnTo>
                                <a:lnTo>
                                  <a:pt x="722" y="8597"/>
                                </a:lnTo>
                                <a:lnTo>
                                  <a:pt x="711" y="8584"/>
                                </a:lnTo>
                                <a:lnTo>
                                  <a:pt x="703" y="8572"/>
                                </a:lnTo>
                                <a:lnTo>
                                  <a:pt x="695" y="8559"/>
                                </a:lnTo>
                                <a:lnTo>
                                  <a:pt x="688" y="8545"/>
                                </a:lnTo>
                                <a:lnTo>
                                  <a:pt x="681" y="8532"/>
                                </a:lnTo>
                                <a:lnTo>
                                  <a:pt x="675" y="8517"/>
                                </a:lnTo>
                                <a:lnTo>
                                  <a:pt x="670" y="8503"/>
                                </a:lnTo>
                                <a:lnTo>
                                  <a:pt x="666" y="8488"/>
                                </a:lnTo>
                                <a:lnTo>
                                  <a:pt x="662" y="8473"/>
                                </a:lnTo>
                                <a:lnTo>
                                  <a:pt x="659" y="8458"/>
                                </a:lnTo>
                                <a:lnTo>
                                  <a:pt x="657" y="8442"/>
                                </a:lnTo>
                                <a:lnTo>
                                  <a:pt x="656" y="8426"/>
                                </a:lnTo>
                                <a:lnTo>
                                  <a:pt x="656" y="8410"/>
                                </a:lnTo>
                                <a:lnTo>
                                  <a:pt x="656" y="8394"/>
                                </a:lnTo>
                                <a:lnTo>
                                  <a:pt x="657" y="8377"/>
                                </a:lnTo>
                                <a:lnTo>
                                  <a:pt x="659" y="8361"/>
                                </a:lnTo>
                                <a:lnTo>
                                  <a:pt x="662" y="8345"/>
                                </a:lnTo>
                                <a:lnTo>
                                  <a:pt x="666" y="8329"/>
                                </a:lnTo>
                                <a:lnTo>
                                  <a:pt x="670" y="8314"/>
                                </a:lnTo>
                                <a:lnTo>
                                  <a:pt x="676" y="8299"/>
                                </a:lnTo>
                                <a:lnTo>
                                  <a:pt x="682" y="8284"/>
                                </a:lnTo>
                                <a:lnTo>
                                  <a:pt x="689" y="8270"/>
                                </a:lnTo>
                                <a:lnTo>
                                  <a:pt x="697" y="8256"/>
                                </a:lnTo>
                                <a:lnTo>
                                  <a:pt x="705" y="8242"/>
                                </a:lnTo>
                                <a:lnTo>
                                  <a:pt x="714" y="8228"/>
                                </a:lnTo>
                                <a:lnTo>
                                  <a:pt x="723" y="8216"/>
                                </a:lnTo>
                                <a:lnTo>
                                  <a:pt x="733" y="8203"/>
                                </a:lnTo>
                                <a:lnTo>
                                  <a:pt x="744" y="8191"/>
                                </a:lnTo>
                                <a:lnTo>
                                  <a:pt x="755" y="8180"/>
                                </a:lnTo>
                                <a:lnTo>
                                  <a:pt x="767" y="8169"/>
                                </a:lnTo>
                                <a:lnTo>
                                  <a:pt x="780" y="8157"/>
                                </a:lnTo>
                                <a:lnTo>
                                  <a:pt x="792" y="8149"/>
                                </a:lnTo>
                                <a:lnTo>
                                  <a:pt x="805" y="8138"/>
                                </a:lnTo>
                                <a:lnTo>
                                  <a:pt x="819" y="8129"/>
                                </a:lnTo>
                                <a:lnTo>
                                  <a:pt x="833" y="8122"/>
                                </a:lnTo>
                                <a:lnTo>
                                  <a:pt x="848" y="8114"/>
                                </a:lnTo>
                                <a:lnTo>
                                  <a:pt x="863" y="8107"/>
                                </a:lnTo>
                                <a:lnTo>
                                  <a:pt x="878" y="8100"/>
                                </a:lnTo>
                                <a:lnTo>
                                  <a:pt x="894" y="8095"/>
                                </a:lnTo>
                                <a:lnTo>
                                  <a:pt x="910" y="8090"/>
                                </a:lnTo>
                                <a:lnTo>
                                  <a:pt x="926" y="8086"/>
                                </a:lnTo>
                                <a:lnTo>
                                  <a:pt x="943" y="8082"/>
                                </a:lnTo>
                                <a:lnTo>
                                  <a:pt x="960" y="8080"/>
                                </a:lnTo>
                                <a:lnTo>
                                  <a:pt x="977" y="8078"/>
                                </a:lnTo>
                                <a:lnTo>
                                  <a:pt x="994" y="8077"/>
                                </a:lnTo>
                                <a:lnTo>
                                  <a:pt x="1011" y="8077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3043"/>
                        <wps:cNvSpPr>
                          <a:spLocks/>
                        </wps:cNvSpPr>
                        <wps:spPr bwMode="auto">
                          <a:xfrm>
                            <a:off x="8494" y="1750"/>
                            <a:ext cx="945" cy="736"/>
                          </a:xfrm>
                          <a:custGeom>
                            <a:avLst/>
                            <a:gdLst>
                              <a:gd name="T0" fmla="*/ 296 w 2835"/>
                              <a:gd name="T1" fmla="*/ 1544 h 2209"/>
                              <a:gd name="T2" fmla="*/ 220 w 2835"/>
                              <a:gd name="T3" fmla="*/ 1482 h 2209"/>
                              <a:gd name="T4" fmla="*/ 155 w 2835"/>
                              <a:gd name="T5" fmla="*/ 1416 h 2209"/>
                              <a:gd name="T6" fmla="*/ 102 w 2835"/>
                              <a:gd name="T7" fmla="*/ 1344 h 2209"/>
                              <a:gd name="T8" fmla="*/ 61 w 2835"/>
                              <a:gd name="T9" fmla="*/ 1268 h 2209"/>
                              <a:gd name="T10" fmla="*/ 31 w 2835"/>
                              <a:gd name="T11" fmla="*/ 1189 h 2209"/>
                              <a:gd name="T12" fmla="*/ 10 w 2835"/>
                              <a:gd name="T13" fmla="*/ 1106 h 2209"/>
                              <a:gd name="T14" fmla="*/ 1 w 2835"/>
                              <a:gd name="T15" fmla="*/ 1019 h 2209"/>
                              <a:gd name="T16" fmla="*/ 1 w 2835"/>
                              <a:gd name="T17" fmla="*/ 932 h 2209"/>
                              <a:gd name="T18" fmla="*/ 13 w 2835"/>
                              <a:gd name="T19" fmla="*/ 843 h 2209"/>
                              <a:gd name="T20" fmla="*/ 33 w 2835"/>
                              <a:gd name="T21" fmla="*/ 753 h 2209"/>
                              <a:gd name="T22" fmla="*/ 63 w 2835"/>
                              <a:gd name="T23" fmla="*/ 663 h 2209"/>
                              <a:gd name="T24" fmla="*/ 102 w 2835"/>
                              <a:gd name="T25" fmla="*/ 573 h 2209"/>
                              <a:gd name="T26" fmla="*/ 150 w 2835"/>
                              <a:gd name="T27" fmla="*/ 485 h 2209"/>
                              <a:gd name="T28" fmla="*/ 207 w 2835"/>
                              <a:gd name="T29" fmla="*/ 399 h 2209"/>
                              <a:gd name="T30" fmla="*/ 272 w 2835"/>
                              <a:gd name="T31" fmla="*/ 315 h 2209"/>
                              <a:gd name="T32" fmla="*/ 308 w 2835"/>
                              <a:gd name="T33" fmla="*/ 273 h 2209"/>
                              <a:gd name="T34" fmla="*/ 437 w 2835"/>
                              <a:gd name="T35" fmla="*/ 153 h 2209"/>
                              <a:gd name="T36" fmla="*/ 574 w 2835"/>
                              <a:gd name="T37" fmla="*/ 70 h 2209"/>
                              <a:gd name="T38" fmla="*/ 720 w 2835"/>
                              <a:gd name="T39" fmla="*/ 20 h 2209"/>
                              <a:gd name="T40" fmla="*/ 871 w 2835"/>
                              <a:gd name="T41" fmla="*/ 0 h 2209"/>
                              <a:gd name="T42" fmla="*/ 1026 w 2835"/>
                              <a:gd name="T43" fmla="*/ 8 h 2209"/>
                              <a:gd name="T44" fmla="*/ 1182 w 2835"/>
                              <a:gd name="T45" fmla="*/ 40 h 2209"/>
                              <a:gd name="T46" fmla="*/ 1339 w 2835"/>
                              <a:gd name="T47" fmla="*/ 94 h 2209"/>
                              <a:gd name="T48" fmla="*/ 1493 w 2835"/>
                              <a:gd name="T49" fmla="*/ 167 h 2209"/>
                              <a:gd name="T50" fmla="*/ 1644 w 2835"/>
                              <a:gd name="T51" fmla="*/ 255 h 2209"/>
                              <a:gd name="T52" fmla="*/ 1790 w 2835"/>
                              <a:gd name="T53" fmla="*/ 358 h 2209"/>
                              <a:gd name="T54" fmla="*/ 1928 w 2835"/>
                              <a:gd name="T55" fmla="*/ 471 h 2209"/>
                              <a:gd name="T56" fmla="*/ 2057 w 2835"/>
                              <a:gd name="T57" fmla="*/ 592 h 2209"/>
                              <a:gd name="T58" fmla="*/ 2175 w 2835"/>
                              <a:gd name="T59" fmla="*/ 718 h 2209"/>
                              <a:gd name="T60" fmla="*/ 2280 w 2835"/>
                              <a:gd name="T61" fmla="*/ 847 h 2209"/>
                              <a:gd name="T62" fmla="*/ 2371 w 2835"/>
                              <a:gd name="T63" fmla="*/ 975 h 2209"/>
                              <a:gd name="T64" fmla="*/ 2445 w 2835"/>
                              <a:gd name="T65" fmla="*/ 1099 h 2209"/>
                              <a:gd name="T66" fmla="*/ 2495 w 2835"/>
                              <a:gd name="T67" fmla="*/ 1196 h 2209"/>
                              <a:gd name="T68" fmla="*/ 2594 w 2835"/>
                              <a:gd name="T69" fmla="*/ 1394 h 2209"/>
                              <a:gd name="T70" fmla="*/ 2690 w 2835"/>
                              <a:gd name="T71" fmla="*/ 1591 h 2209"/>
                              <a:gd name="T72" fmla="*/ 2786 w 2835"/>
                              <a:gd name="T73" fmla="*/ 1788 h 2209"/>
                              <a:gd name="T74" fmla="*/ 2782 w 2835"/>
                              <a:gd name="T75" fmla="*/ 1907 h 2209"/>
                              <a:gd name="T76" fmla="*/ 2676 w 2835"/>
                              <a:gd name="T77" fmla="*/ 1946 h 2209"/>
                              <a:gd name="T78" fmla="*/ 2570 w 2835"/>
                              <a:gd name="T79" fmla="*/ 1986 h 2209"/>
                              <a:gd name="T80" fmla="*/ 2465 w 2835"/>
                              <a:gd name="T81" fmla="*/ 2026 h 2209"/>
                              <a:gd name="T82" fmla="*/ 2359 w 2835"/>
                              <a:gd name="T83" fmla="*/ 2067 h 2209"/>
                              <a:gd name="T84" fmla="*/ 2253 w 2835"/>
                              <a:gd name="T85" fmla="*/ 2107 h 2209"/>
                              <a:gd name="T86" fmla="*/ 2147 w 2835"/>
                              <a:gd name="T87" fmla="*/ 2148 h 2209"/>
                              <a:gd name="T88" fmla="*/ 2042 w 2835"/>
                              <a:gd name="T89" fmla="*/ 2189 h 2209"/>
                              <a:gd name="T90" fmla="*/ 1975 w 2835"/>
                              <a:gd name="T91" fmla="*/ 2162 h 2209"/>
                              <a:gd name="T92" fmla="*/ 1929 w 2835"/>
                              <a:gd name="T93" fmla="*/ 2079 h 2209"/>
                              <a:gd name="T94" fmla="*/ 1864 w 2835"/>
                              <a:gd name="T95" fmla="*/ 2010 h 2209"/>
                              <a:gd name="T96" fmla="*/ 1782 w 2835"/>
                              <a:gd name="T97" fmla="*/ 1952 h 2209"/>
                              <a:gd name="T98" fmla="*/ 1687 w 2835"/>
                              <a:gd name="T99" fmla="*/ 1903 h 2209"/>
                              <a:gd name="T100" fmla="*/ 1578 w 2835"/>
                              <a:gd name="T101" fmla="*/ 1864 h 2209"/>
                              <a:gd name="T102" fmla="*/ 1462 w 2835"/>
                              <a:gd name="T103" fmla="*/ 1832 h 2209"/>
                              <a:gd name="T104" fmla="*/ 1338 w 2835"/>
                              <a:gd name="T105" fmla="*/ 1805 h 2209"/>
                              <a:gd name="T106" fmla="*/ 1143 w 2835"/>
                              <a:gd name="T107" fmla="*/ 1771 h 2209"/>
                              <a:gd name="T108" fmla="*/ 946 w 2835"/>
                              <a:gd name="T109" fmla="*/ 1741 h 2209"/>
                              <a:gd name="T110" fmla="*/ 817 w 2835"/>
                              <a:gd name="T111" fmla="*/ 1720 h 2209"/>
                              <a:gd name="T112" fmla="*/ 694 w 2835"/>
                              <a:gd name="T113" fmla="*/ 1696 h 2209"/>
                              <a:gd name="T114" fmla="*/ 579 w 2835"/>
                              <a:gd name="T115" fmla="*/ 1668 h 2209"/>
                              <a:gd name="T116" fmla="*/ 473 w 2835"/>
                              <a:gd name="T117" fmla="*/ 1636 h 2209"/>
                              <a:gd name="T118" fmla="*/ 379 w 2835"/>
                              <a:gd name="T119" fmla="*/ 1595 h 2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835" h="2209">
                                <a:moveTo>
                                  <a:pt x="337" y="1572"/>
                                </a:moveTo>
                                <a:lnTo>
                                  <a:pt x="296" y="1544"/>
                                </a:lnTo>
                                <a:lnTo>
                                  <a:pt x="255" y="1513"/>
                                </a:lnTo>
                                <a:lnTo>
                                  <a:pt x="220" y="1482"/>
                                </a:lnTo>
                                <a:lnTo>
                                  <a:pt x="186" y="1450"/>
                                </a:lnTo>
                                <a:lnTo>
                                  <a:pt x="155" y="1416"/>
                                </a:lnTo>
                                <a:lnTo>
                                  <a:pt x="128" y="1380"/>
                                </a:lnTo>
                                <a:lnTo>
                                  <a:pt x="102" y="1344"/>
                                </a:lnTo>
                                <a:lnTo>
                                  <a:pt x="80" y="1306"/>
                                </a:lnTo>
                                <a:lnTo>
                                  <a:pt x="61" y="1268"/>
                                </a:lnTo>
                                <a:lnTo>
                                  <a:pt x="44" y="1229"/>
                                </a:lnTo>
                                <a:lnTo>
                                  <a:pt x="31" y="1189"/>
                                </a:lnTo>
                                <a:lnTo>
                                  <a:pt x="19" y="1147"/>
                                </a:lnTo>
                                <a:lnTo>
                                  <a:pt x="10" y="1106"/>
                                </a:lnTo>
                                <a:lnTo>
                                  <a:pt x="5" y="1063"/>
                                </a:lnTo>
                                <a:lnTo>
                                  <a:pt x="1" y="1019"/>
                                </a:lnTo>
                                <a:lnTo>
                                  <a:pt x="0" y="976"/>
                                </a:lnTo>
                                <a:lnTo>
                                  <a:pt x="1" y="932"/>
                                </a:lnTo>
                                <a:lnTo>
                                  <a:pt x="6" y="887"/>
                                </a:lnTo>
                                <a:lnTo>
                                  <a:pt x="13" y="843"/>
                                </a:lnTo>
                                <a:lnTo>
                                  <a:pt x="22" y="797"/>
                                </a:lnTo>
                                <a:lnTo>
                                  <a:pt x="33" y="753"/>
                                </a:lnTo>
                                <a:lnTo>
                                  <a:pt x="47" y="708"/>
                                </a:lnTo>
                                <a:lnTo>
                                  <a:pt x="63" y="663"/>
                                </a:lnTo>
                                <a:lnTo>
                                  <a:pt x="81" y="618"/>
                                </a:lnTo>
                                <a:lnTo>
                                  <a:pt x="102" y="573"/>
                                </a:lnTo>
                                <a:lnTo>
                                  <a:pt x="125" y="530"/>
                                </a:lnTo>
                                <a:lnTo>
                                  <a:pt x="150" y="485"/>
                                </a:lnTo>
                                <a:lnTo>
                                  <a:pt x="177" y="442"/>
                                </a:lnTo>
                                <a:lnTo>
                                  <a:pt x="207" y="399"/>
                                </a:lnTo>
                                <a:lnTo>
                                  <a:pt x="239" y="356"/>
                                </a:lnTo>
                                <a:lnTo>
                                  <a:pt x="272" y="315"/>
                                </a:lnTo>
                                <a:lnTo>
                                  <a:pt x="308" y="273"/>
                                </a:lnTo>
                                <a:lnTo>
                                  <a:pt x="371" y="208"/>
                                </a:lnTo>
                                <a:lnTo>
                                  <a:pt x="437" y="153"/>
                                </a:lnTo>
                                <a:lnTo>
                                  <a:pt x="504" y="107"/>
                                </a:lnTo>
                                <a:lnTo>
                                  <a:pt x="574" y="70"/>
                                </a:lnTo>
                                <a:lnTo>
                                  <a:pt x="646" y="41"/>
                                </a:lnTo>
                                <a:lnTo>
                                  <a:pt x="720" y="20"/>
                                </a:lnTo>
                                <a:lnTo>
                                  <a:pt x="795" y="6"/>
                                </a:lnTo>
                                <a:lnTo>
                                  <a:pt x="871" y="0"/>
                                </a:lnTo>
                                <a:lnTo>
                                  <a:pt x="947" y="1"/>
                                </a:lnTo>
                                <a:lnTo>
                                  <a:pt x="1026" y="8"/>
                                </a:lnTo>
                                <a:lnTo>
                                  <a:pt x="1104" y="21"/>
                                </a:lnTo>
                                <a:lnTo>
                                  <a:pt x="1182" y="40"/>
                                </a:lnTo>
                                <a:lnTo>
                                  <a:pt x="1261" y="64"/>
                                </a:lnTo>
                                <a:lnTo>
                                  <a:pt x="1339" y="94"/>
                                </a:lnTo>
                                <a:lnTo>
                                  <a:pt x="1416" y="127"/>
                                </a:lnTo>
                                <a:lnTo>
                                  <a:pt x="1493" y="167"/>
                                </a:lnTo>
                                <a:lnTo>
                                  <a:pt x="1569" y="209"/>
                                </a:lnTo>
                                <a:lnTo>
                                  <a:pt x="1644" y="255"/>
                                </a:lnTo>
                                <a:lnTo>
                                  <a:pt x="1718" y="306"/>
                                </a:lnTo>
                                <a:lnTo>
                                  <a:pt x="1790" y="358"/>
                                </a:lnTo>
                                <a:lnTo>
                                  <a:pt x="1860" y="413"/>
                                </a:lnTo>
                                <a:lnTo>
                                  <a:pt x="1928" y="471"/>
                                </a:lnTo>
                                <a:lnTo>
                                  <a:pt x="1994" y="531"/>
                                </a:lnTo>
                                <a:lnTo>
                                  <a:pt x="2057" y="592"/>
                                </a:lnTo>
                                <a:lnTo>
                                  <a:pt x="2118" y="655"/>
                                </a:lnTo>
                                <a:lnTo>
                                  <a:pt x="2175" y="718"/>
                                </a:lnTo>
                                <a:lnTo>
                                  <a:pt x="2230" y="783"/>
                                </a:lnTo>
                                <a:lnTo>
                                  <a:pt x="2280" y="847"/>
                                </a:lnTo>
                                <a:lnTo>
                                  <a:pt x="2327" y="911"/>
                                </a:lnTo>
                                <a:lnTo>
                                  <a:pt x="2371" y="975"/>
                                </a:lnTo>
                                <a:lnTo>
                                  <a:pt x="2410" y="1037"/>
                                </a:lnTo>
                                <a:lnTo>
                                  <a:pt x="2445" y="1099"/>
                                </a:lnTo>
                                <a:lnTo>
                                  <a:pt x="2495" y="1196"/>
                                </a:lnTo>
                                <a:lnTo>
                                  <a:pt x="2544" y="1295"/>
                                </a:lnTo>
                                <a:lnTo>
                                  <a:pt x="2594" y="1394"/>
                                </a:lnTo>
                                <a:lnTo>
                                  <a:pt x="2642" y="1492"/>
                                </a:lnTo>
                                <a:lnTo>
                                  <a:pt x="2690" y="1591"/>
                                </a:lnTo>
                                <a:lnTo>
                                  <a:pt x="2738" y="1689"/>
                                </a:lnTo>
                                <a:lnTo>
                                  <a:pt x="2786" y="1788"/>
                                </a:lnTo>
                                <a:lnTo>
                                  <a:pt x="2835" y="1887"/>
                                </a:lnTo>
                                <a:lnTo>
                                  <a:pt x="2782" y="1907"/>
                                </a:lnTo>
                                <a:lnTo>
                                  <a:pt x="2729" y="1926"/>
                                </a:lnTo>
                                <a:lnTo>
                                  <a:pt x="2676" y="1946"/>
                                </a:lnTo>
                                <a:lnTo>
                                  <a:pt x="2623" y="1966"/>
                                </a:lnTo>
                                <a:lnTo>
                                  <a:pt x="2570" y="1986"/>
                                </a:lnTo>
                                <a:lnTo>
                                  <a:pt x="2518" y="2007"/>
                                </a:lnTo>
                                <a:lnTo>
                                  <a:pt x="2465" y="2026"/>
                                </a:lnTo>
                                <a:lnTo>
                                  <a:pt x="2411" y="2046"/>
                                </a:lnTo>
                                <a:lnTo>
                                  <a:pt x="2359" y="2067"/>
                                </a:lnTo>
                                <a:lnTo>
                                  <a:pt x="2306" y="2087"/>
                                </a:lnTo>
                                <a:lnTo>
                                  <a:pt x="2253" y="2107"/>
                                </a:lnTo>
                                <a:lnTo>
                                  <a:pt x="2201" y="2128"/>
                                </a:lnTo>
                                <a:lnTo>
                                  <a:pt x="2147" y="2148"/>
                                </a:lnTo>
                                <a:lnTo>
                                  <a:pt x="2094" y="2168"/>
                                </a:lnTo>
                                <a:lnTo>
                                  <a:pt x="2042" y="2189"/>
                                </a:lnTo>
                                <a:lnTo>
                                  <a:pt x="1989" y="2209"/>
                                </a:lnTo>
                                <a:lnTo>
                                  <a:pt x="1975" y="2162"/>
                                </a:lnTo>
                                <a:lnTo>
                                  <a:pt x="1955" y="2120"/>
                                </a:lnTo>
                                <a:lnTo>
                                  <a:pt x="1929" y="2079"/>
                                </a:lnTo>
                                <a:lnTo>
                                  <a:pt x="1899" y="2042"/>
                                </a:lnTo>
                                <a:lnTo>
                                  <a:pt x="1864" y="2010"/>
                                </a:lnTo>
                                <a:lnTo>
                                  <a:pt x="1826" y="1980"/>
                                </a:lnTo>
                                <a:lnTo>
                                  <a:pt x="1782" y="1952"/>
                                </a:lnTo>
                                <a:lnTo>
                                  <a:pt x="1736" y="1926"/>
                                </a:lnTo>
                                <a:lnTo>
                                  <a:pt x="1687" y="1903"/>
                                </a:lnTo>
                                <a:lnTo>
                                  <a:pt x="1634" y="1883"/>
                                </a:lnTo>
                                <a:lnTo>
                                  <a:pt x="1578" y="1864"/>
                                </a:lnTo>
                                <a:lnTo>
                                  <a:pt x="1521" y="1847"/>
                                </a:lnTo>
                                <a:lnTo>
                                  <a:pt x="1462" y="1832"/>
                                </a:lnTo>
                                <a:lnTo>
                                  <a:pt x="1400" y="1818"/>
                                </a:lnTo>
                                <a:lnTo>
                                  <a:pt x="1338" y="1805"/>
                                </a:lnTo>
                                <a:lnTo>
                                  <a:pt x="1273" y="1792"/>
                                </a:lnTo>
                                <a:lnTo>
                                  <a:pt x="1143" y="1771"/>
                                </a:lnTo>
                                <a:lnTo>
                                  <a:pt x="1011" y="1751"/>
                                </a:lnTo>
                                <a:lnTo>
                                  <a:pt x="946" y="1741"/>
                                </a:lnTo>
                                <a:lnTo>
                                  <a:pt x="881" y="1731"/>
                                </a:lnTo>
                                <a:lnTo>
                                  <a:pt x="817" y="1720"/>
                                </a:lnTo>
                                <a:lnTo>
                                  <a:pt x="756" y="1708"/>
                                </a:lnTo>
                                <a:lnTo>
                                  <a:pt x="694" y="1696"/>
                                </a:lnTo>
                                <a:lnTo>
                                  <a:pt x="635" y="1683"/>
                                </a:lnTo>
                                <a:lnTo>
                                  <a:pt x="579" y="1668"/>
                                </a:lnTo>
                                <a:lnTo>
                                  <a:pt x="524" y="1652"/>
                                </a:lnTo>
                                <a:lnTo>
                                  <a:pt x="473" y="1636"/>
                                </a:lnTo>
                                <a:lnTo>
                                  <a:pt x="424" y="1617"/>
                                </a:lnTo>
                                <a:lnTo>
                                  <a:pt x="379" y="1595"/>
                                </a:lnTo>
                                <a:lnTo>
                                  <a:pt x="337" y="1572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3044"/>
                        <wps:cNvSpPr>
                          <a:spLocks/>
                        </wps:cNvSpPr>
                        <wps:spPr bwMode="auto">
                          <a:xfrm>
                            <a:off x="9278" y="1488"/>
                            <a:ext cx="764" cy="862"/>
                          </a:xfrm>
                          <a:custGeom>
                            <a:avLst/>
                            <a:gdLst>
                              <a:gd name="T0" fmla="*/ 590 w 2294"/>
                              <a:gd name="T1" fmla="*/ 2339 h 2588"/>
                              <a:gd name="T2" fmla="*/ 556 w 2294"/>
                              <a:gd name="T3" fmla="*/ 2261 h 2588"/>
                              <a:gd name="T4" fmla="*/ 508 w 2294"/>
                              <a:gd name="T5" fmla="*/ 2143 h 2588"/>
                              <a:gd name="T6" fmla="*/ 447 w 2294"/>
                              <a:gd name="T7" fmla="*/ 1985 h 2588"/>
                              <a:gd name="T8" fmla="*/ 398 w 2294"/>
                              <a:gd name="T9" fmla="*/ 1867 h 2588"/>
                              <a:gd name="T10" fmla="*/ 362 w 2294"/>
                              <a:gd name="T11" fmla="*/ 1791 h 2588"/>
                              <a:gd name="T12" fmla="*/ 167 w 2294"/>
                              <a:gd name="T13" fmla="*/ 1673 h 2588"/>
                              <a:gd name="T14" fmla="*/ 66 w 2294"/>
                              <a:gd name="T15" fmla="*/ 1440 h 2588"/>
                              <a:gd name="T16" fmla="*/ 12 w 2294"/>
                              <a:gd name="T17" fmla="*/ 1216 h 2588"/>
                              <a:gd name="T18" fmla="*/ 0 w 2294"/>
                              <a:gd name="T19" fmla="*/ 1004 h 2588"/>
                              <a:gd name="T20" fmla="*/ 28 w 2294"/>
                              <a:gd name="T21" fmla="*/ 807 h 2588"/>
                              <a:gd name="T22" fmla="*/ 90 w 2294"/>
                              <a:gd name="T23" fmla="*/ 625 h 2588"/>
                              <a:gd name="T24" fmla="*/ 186 w 2294"/>
                              <a:gd name="T25" fmla="*/ 463 h 2588"/>
                              <a:gd name="T26" fmla="*/ 308 w 2294"/>
                              <a:gd name="T27" fmla="*/ 322 h 2588"/>
                              <a:gd name="T28" fmla="*/ 453 w 2294"/>
                              <a:gd name="T29" fmla="*/ 203 h 2588"/>
                              <a:gd name="T30" fmla="*/ 619 w 2294"/>
                              <a:gd name="T31" fmla="*/ 110 h 2588"/>
                              <a:gd name="T32" fmla="*/ 801 w 2294"/>
                              <a:gd name="T33" fmla="*/ 44 h 2588"/>
                              <a:gd name="T34" fmla="*/ 996 w 2294"/>
                              <a:gd name="T35" fmla="*/ 7 h 2588"/>
                              <a:gd name="T36" fmla="*/ 1200 w 2294"/>
                              <a:gd name="T37" fmla="*/ 1 h 2588"/>
                              <a:gd name="T38" fmla="*/ 1408 w 2294"/>
                              <a:gd name="T39" fmla="*/ 29 h 2588"/>
                              <a:gd name="T40" fmla="*/ 1618 w 2294"/>
                              <a:gd name="T41" fmla="*/ 93 h 2588"/>
                              <a:gd name="T42" fmla="*/ 1824 w 2294"/>
                              <a:gd name="T43" fmla="*/ 195 h 2588"/>
                              <a:gd name="T44" fmla="*/ 2026 w 2294"/>
                              <a:gd name="T45" fmla="*/ 337 h 2588"/>
                              <a:gd name="T46" fmla="*/ 2107 w 2294"/>
                              <a:gd name="T47" fmla="*/ 416 h 2588"/>
                              <a:gd name="T48" fmla="*/ 2173 w 2294"/>
                              <a:gd name="T49" fmla="*/ 500 h 2588"/>
                              <a:gd name="T50" fmla="*/ 2223 w 2294"/>
                              <a:gd name="T51" fmla="*/ 589 h 2588"/>
                              <a:gd name="T52" fmla="*/ 2258 w 2294"/>
                              <a:gd name="T53" fmla="*/ 681 h 2588"/>
                              <a:gd name="T54" fmla="*/ 2281 w 2294"/>
                              <a:gd name="T55" fmla="*/ 778 h 2588"/>
                              <a:gd name="T56" fmla="*/ 2293 w 2294"/>
                              <a:gd name="T57" fmla="*/ 877 h 2588"/>
                              <a:gd name="T58" fmla="*/ 2294 w 2294"/>
                              <a:gd name="T59" fmla="*/ 979 h 2588"/>
                              <a:gd name="T60" fmla="*/ 2287 w 2294"/>
                              <a:gd name="T61" fmla="*/ 1084 h 2588"/>
                              <a:gd name="T62" fmla="*/ 2273 w 2294"/>
                              <a:gd name="T63" fmla="*/ 1189 h 2588"/>
                              <a:gd name="T64" fmla="*/ 2254 w 2294"/>
                              <a:gd name="T65" fmla="*/ 1294 h 2588"/>
                              <a:gd name="T66" fmla="*/ 2229 w 2294"/>
                              <a:gd name="T67" fmla="*/ 1402 h 2588"/>
                              <a:gd name="T68" fmla="*/ 2204 w 2294"/>
                              <a:gd name="T69" fmla="*/ 1508 h 2588"/>
                              <a:gd name="T70" fmla="*/ 2148 w 2294"/>
                              <a:gd name="T71" fmla="*/ 1719 h 2588"/>
                              <a:gd name="T72" fmla="*/ 2121 w 2294"/>
                              <a:gd name="T73" fmla="*/ 1823 h 2588"/>
                              <a:gd name="T74" fmla="*/ 2097 w 2294"/>
                              <a:gd name="T75" fmla="*/ 1924 h 2588"/>
                              <a:gd name="T76" fmla="*/ 1976 w 2294"/>
                              <a:gd name="T77" fmla="*/ 1991 h 2588"/>
                              <a:gd name="T78" fmla="*/ 1859 w 2294"/>
                              <a:gd name="T79" fmla="*/ 2065 h 2588"/>
                              <a:gd name="T80" fmla="*/ 1744 w 2294"/>
                              <a:gd name="T81" fmla="*/ 2143 h 2588"/>
                              <a:gd name="T82" fmla="*/ 1632 w 2294"/>
                              <a:gd name="T83" fmla="*/ 2225 h 2588"/>
                              <a:gd name="T84" fmla="*/ 1523 w 2294"/>
                              <a:gd name="T85" fmla="*/ 2312 h 2588"/>
                              <a:gd name="T86" fmla="*/ 1417 w 2294"/>
                              <a:gd name="T87" fmla="*/ 2401 h 2588"/>
                              <a:gd name="T88" fmla="*/ 1313 w 2294"/>
                              <a:gd name="T89" fmla="*/ 2493 h 2588"/>
                              <a:gd name="T90" fmla="*/ 1212 w 2294"/>
                              <a:gd name="T91" fmla="*/ 2588 h 2588"/>
                              <a:gd name="T92" fmla="*/ 1151 w 2294"/>
                              <a:gd name="T93" fmla="*/ 2567 h 2588"/>
                              <a:gd name="T94" fmla="*/ 1093 w 2294"/>
                              <a:gd name="T95" fmla="*/ 2551 h 2588"/>
                              <a:gd name="T96" fmla="*/ 1036 w 2294"/>
                              <a:gd name="T97" fmla="*/ 2541 h 2588"/>
                              <a:gd name="T98" fmla="*/ 980 w 2294"/>
                              <a:gd name="T99" fmla="*/ 2537 h 2588"/>
                              <a:gd name="T100" fmla="*/ 925 w 2294"/>
                              <a:gd name="T101" fmla="*/ 2538 h 2588"/>
                              <a:gd name="T102" fmla="*/ 868 w 2294"/>
                              <a:gd name="T103" fmla="*/ 2545 h 2588"/>
                              <a:gd name="T104" fmla="*/ 811 w 2294"/>
                              <a:gd name="T105" fmla="*/ 2558 h 2588"/>
                              <a:gd name="T106" fmla="*/ 751 w 2294"/>
                              <a:gd name="T107" fmla="*/ 2577 h 25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294" h="2588">
                                <a:moveTo>
                                  <a:pt x="607" y="2377"/>
                                </a:moveTo>
                                <a:lnTo>
                                  <a:pt x="590" y="2339"/>
                                </a:lnTo>
                                <a:lnTo>
                                  <a:pt x="572" y="2300"/>
                                </a:lnTo>
                                <a:lnTo>
                                  <a:pt x="556" y="2261"/>
                                </a:lnTo>
                                <a:lnTo>
                                  <a:pt x="539" y="2222"/>
                                </a:lnTo>
                                <a:lnTo>
                                  <a:pt x="508" y="2143"/>
                                </a:lnTo>
                                <a:lnTo>
                                  <a:pt x="478" y="2063"/>
                                </a:lnTo>
                                <a:lnTo>
                                  <a:pt x="447" y="1985"/>
                                </a:lnTo>
                                <a:lnTo>
                                  <a:pt x="415" y="1905"/>
                                </a:lnTo>
                                <a:lnTo>
                                  <a:pt x="398" y="1867"/>
                                </a:lnTo>
                                <a:lnTo>
                                  <a:pt x="380" y="1829"/>
                                </a:lnTo>
                                <a:lnTo>
                                  <a:pt x="362" y="1791"/>
                                </a:lnTo>
                                <a:lnTo>
                                  <a:pt x="343" y="1753"/>
                                </a:lnTo>
                                <a:lnTo>
                                  <a:pt x="167" y="1673"/>
                                </a:lnTo>
                                <a:lnTo>
                                  <a:pt x="111" y="1555"/>
                                </a:lnTo>
                                <a:lnTo>
                                  <a:pt x="66" y="1440"/>
                                </a:lnTo>
                                <a:lnTo>
                                  <a:pt x="33" y="1326"/>
                                </a:lnTo>
                                <a:lnTo>
                                  <a:pt x="12" y="1216"/>
                                </a:lnTo>
                                <a:lnTo>
                                  <a:pt x="1" y="1108"/>
                                </a:lnTo>
                                <a:lnTo>
                                  <a:pt x="0" y="1004"/>
                                </a:lnTo>
                                <a:lnTo>
                                  <a:pt x="10" y="903"/>
                                </a:lnTo>
                                <a:lnTo>
                                  <a:pt x="28" y="807"/>
                                </a:lnTo>
                                <a:lnTo>
                                  <a:pt x="55" y="714"/>
                                </a:lnTo>
                                <a:lnTo>
                                  <a:pt x="90" y="625"/>
                                </a:lnTo>
                                <a:lnTo>
                                  <a:pt x="134" y="542"/>
                                </a:lnTo>
                                <a:lnTo>
                                  <a:pt x="186" y="463"/>
                                </a:lnTo>
                                <a:lnTo>
                                  <a:pt x="243" y="390"/>
                                </a:lnTo>
                                <a:lnTo>
                                  <a:pt x="308" y="322"/>
                                </a:lnTo>
                                <a:lnTo>
                                  <a:pt x="377" y="259"/>
                                </a:lnTo>
                                <a:lnTo>
                                  <a:pt x="453" y="203"/>
                                </a:lnTo>
                                <a:lnTo>
                                  <a:pt x="534" y="154"/>
                                </a:lnTo>
                                <a:lnTo>
                                  <a:pt x="619" y="110"/>
                                </a:lnTo>
                                <a:lnTo>
                                  <a:pt x="708" y="73"/>
                                </a:lnTo>
                                <a:lnTo>
                                  <a:pt x="801" y="44"/>
                                </a:lnTo>
                                <a:lnTo>
                                  <a:pt x="897" y="21"/>
                                </a:lnTo>
                                <a:lnTo>
                                  <a:pt x="996" y="7"/>
                                </a:lnTo>
                                <a:lnTo>
                                  <a:pt x="1097" y="0"/>
                                </a:lnTo>
                                <a:lnTo>
                                  <a:pt x="1200" y="1"/>
                                </a:lnTo>
                                <a:lnTo>
                                  <a:pt x="1304" y="11"/>
                                </a:lnTo>
                                <a:lnTo>
                                  <a:pt x="1408" y="29"/>
                                </a:lnTo>
                                <a:lnTo>
                                  <a:pt x="1513" y="56"/>
                                </a:lnTo>
                                <a:lnTo>
                                  <a:pt x="1618" y="93"/>
                                </a:lnTo>
                                <a:lnTo>
                                  <a:pt x="1722" y="139"/>
                                </a:lnTo>
                                <a:lnTo>
                                  <a:pt x="1824" y="195"/>
                                </a:lnTo>
                                <a:lnTo>
                                  <a:pt x="1926" y="261"/>
                                </a:lnTo>
                                <a:lnTo>
                                  <a:pt x="2026" y="337"/>
                                </a:lnTo>
                                <a:lnTo>
                                  <a:pt x="2068" y="377"/>
                                </a:lnTo>
                                <a:lnTo>
                                  <a:pt x="2107" y="416"/>
                                </a:lnTo>
                                <a:lnTo>
                                  <a:pt x="2142" y="457"/>
                                </a:lnTo>
                                <a:lnTo>
                                  <a:pt x="2173" y="500"/>
                                </a:lnTo>
                                <a:lnTo>
                                  <a:pt x="2200" y="544"/>
                                </a:lnTo>
                                <a:lnTo>
                                  <a:pt x="2223" y="589"/>
                                </a:lnTo>
                                <a:lnTo>
                                  <a:pt x="2243" y="634"/>
                                </a:lnTo>
                                <a:lnTo>
                                  <a:pt x="2258" y="681"/>
                                </a:lnTo>
                                <a:lnTo>
                                  <a:pt x="2272" y="730"/>
                                </a:lnTo>
                                <a:lnTo>
                                  <a:pt x="2281" y="778"/>
                                </a:lnTo>
                                <a:lnTo>
                                  <a:pt x="2289" y="827"/>
                                </a:lnTo>
                                <a:lnTo>
                                  <a:pt x="2293" y="877"/>
                                </a:lnTo>
                                <a:lnTo>
                                  <a:pt x="2294" y="928"/>
                                </a:lnTo>
                                <a:lnTo>
                                  <a:pt x="2294" y="979"/>
                                </a:lnTo>
                                <a:lnTo>
                                  <a:pt x="2292" y="1031"/>
                                </a:lnTo>
                                <a:lnTo>
                                  <a:pt x="2287" y="1084"/>
                                </a:lnTo>
                                <a:lnTo>
                                  <a:pt x="2281" y="1135"/>
                                </a:lnTo>
                                <a:lnTo>
                                  <a:pt x="2273" y="1189"/>
                                </a:lnTo>
                                <a:lnTo>
                                  <a:pt x="2264" y="1242"/>
                                </a:lnTo>
                                <a:lnTo>
                                  <a:pt x="2254" y="1294"/>
                                </a:lnTo>
                                <a:lnTo>
                                  <a:pt x="2242" y="1348"/>
                                </a:lnTo>
                                <a:lnTo>
                                  <a:pt x="2229" y="1402"/>
                                </a:lnTo>
                                <a:lnTo>
                                  <a:pt x="2217" y="1455"/>
                                </a:lnTo>
                                <a:lnTo>
                                  <a:pt x="2204" y="1508"/>
                                </a:lnTo>
                                <a:lnTo>
                                  <a:pt x="2176" y="1615"/>
                                </a:lnTo>
                                <a:lnTo>
                                  <a:pt x="2148" y="1719"/>
                                </a:lnTo>
                                <a:lnTo>
                                  <a:pt x="2134" y="1772"/>
                                </a:lnTo>
                                <a:lnTo>
                                  <a:pt x="2121" y="1823"/>
                                </a:lnTo>
                                <a:lnTo>
                                  <a:pt x="2108" y="1874"/>
                                </a:lnTo>
                                <a:lnTo>
                                  <a:pt x="2097" y="1924"/>
                                </a:lnTo>
                                <a:lnTo>
                                  <a:pt x="2037" y="1956"/>
                                </a:lnTo>
                                <a:lnTo>
                                  <a:pt x="1976" y="1991"/>
                                </a:lnTo>
                                <a:lnTo>
                                  <a:pt x="1917" y="2027"/>
                                </a:lnTo>
                                <a:lnTo>
                                  <a:pt x="1859" y="2065"/>
                                </a:lnTo>
                                <a:lnTo>
                                  <a:pt x="1801" y="2103"/>
                                </a:lnTo>
                                <a:lnTo>
                                  <a:pt x="1744" y="2143"/>
                                </a:lnTo>
                                <a:lnTo>
                                  <a:pt x="1688" y="2184"/>
                                </a:lnTo>
                                <a:lnTo>
                                  <a:pt x="1632" y="2225"/>
                                </a:lnTo>
                                <a:lnTo>
                                  <a:pt x="1577" y="2268"/>
                                </a:lnTo>
                                <a:lnTo>
                                  <a:pt x="1523" y="2312"/>
                                </a:lnTo>
                                <a:lnTo>
                                  <a:pt x="1469" y="2357"/>
                                </a:lnTo>
                                <a:lnTo>
                                  <a:pt x="1417" y="2401"/>
                                </a:lnTo>
                                <a:lnTo>
                                  <a:pt x="1364" y="2447"/>
                                </a:lnTo>
                                <a:lnTo>
                                  <a:pt x="1313" y="2493"/>
                                </a:lnTo>
                                <a:lnTo>
                                  <a:pt x="1262" y="2540"/>
                                </a:lnTo>
                                <a:lnTo>
                                  <a:pt x="1212" y="2588"/>
                                </a:lnTo>
                                <a:lnTo>
                                  <a:pt x="1181" y="2577"/>
                                </a:lnTo>
                                <a:lnTo>
                                  <a:pt x="1151" y="2567"/>
                                </a:lnTo>
                                <a:lnTo>
                                  <a:pt x="1121" y="2558"/>
                                </a:lnTo>
                                <a:lnTo>
                                  <a:pt x="1093" y="2551"/>
                                </a:lnTo>
                                <a:lnTo>
                                  <a:pt x="1064" y="2546"/>
                                </a:lnTo>
                                <a:lnTo>
                                  <a:pt x="1036" y="2541"/>
                                </a:lnTo>
                                <a:lnTo>
                                  <a:pt x="1008" y="2538"/>
                                </a:lnTo>
                                <a:lnTo>
                                  <a:pt x="980" y="2537"/>
                                </a:lnTo>
                                <a:lnTo>
                                  <a:pt x="953" y="2537"/>
                                </a:lnTo>
                                <a:lnTo>
                                  <a:pt x="925" y="2538"/>
                                </a:lnTo>
                                <a:lnTo>
                                  <a:pt x="897" y="2540"/>
                                </a:lnTo>
                                <a:lnTo>
                                  <a:pt x="868" y="2545"/>
                                </a:lnTo>
                                <a:lnTo>
                                  <a:pt x="840" y="2550"/>
                                </a:lnTo>
                                <a:lnTo>
                                  <a:pt x="811" y="2558"/>
                                </a:lnTo>
                                <a:lnTo>
                                  <a:pt x="781" y="2566"/>
                                </a:lnTo>
                                <a:lnTo>
                                  <a:pt x="751" y="2577"/>
                                </a:lnTo>
                                <a:lnTo>
                                  <a:pt x="607" y="2377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3045"/>
                        <wps:cNvSpPr>
                          <a:spLocks/>
                        </wps:cNvSpPr>
                        <wps:spPr bwMode="auto">
                          <a:xfrm>
                            <a:off x="10286" y="2607"/>
                            <a:ext cx="687" cy="3471"/>
                          </a:xfrm>
                          <a:custGeom>
                            <a:avLst/>
                            <a:gdLst>
                              <a:gd name="T0" fmla="*/ 2060 w 2060"/>
                              <a:gd name="T1" fmla="*/ 9955 h 10414"/>
                              <a:gd name="T2" fmla="*/ 1933 w 2060"/>
                              <a:gd name="T3" fmla="*/ 9373 h 10414"/>
                              <a:gd name="T4" fmla="*/ 1826 w 2060"/>
                              <a:gd name="T5" fmla="*/ 8789 h 10414"/>
                              <a:gd name="T6" fmla="*/ 1737 w 2060"/>
                              <a:gd name="T7" fmla="*/ 8202 h 10414"/>
                              <a:gd name="T8" fmla="*/ 1666 w 2060"/>
                              <a:gd name="T9" fmla="*/ 7614 h 10414"/>
                              <a:gd name="T10" fmla="*/ 1612 w 2060"/>
                              <a:gd name="T11" fmla="*/ 7024 h 10414"/>
                              <a:gd name="T12" fmla="*/ 1575 w 2060"/>
                              <a:gd name="T13" fmla="*/ 6432 h 10414"/>
                              <a:gd name="T14" fmla="*/ 1555 w 2060"/>
                              <a:gd name="T15" fmla="*/ 5840 h 10414"/>
                              <a:gd name="T16" fmla="*/ 1550 w 2060"/>
                              <a:gd name="T17" fmla="*/ 5248 h 10414"/>
                              <a:gd name="T18" fmla="*/ 1562 w 2060"/>
                              <a:gd name="T19" fmla="*/ 4655 h 10414"/>
                              <a:gd name="T20" fmla="*/ 1587 w 2060"/>
                              <a:gd name="T21" fmla="*/ 4062 h 10414"/>
                              <a:gd name="T22" fmla="*/ 1628 w 2060"/>
                              <a:gd name="T23" fmla="*/ 3469 h 10414"/>
                              <a:gd name="T24" fmla="*/ 1681 w 2060"/>
                              <a:gd name="T25" fmla="*/ 2878 h 10414"/>
                              <a:gd name="T26" fmla="*/ 1748 w 2060"/>
                              <a:gd name="T27" fmla="*/ 2288 h 10414"/>
                              <a:gd name="T28" fmla="*/ 1828 w 2060"/>
                              <a:gd name="T29" fmla="*/ 1700 h 10414"/>
                              <a:gd name="T30" fmla="*/ 1921 w 2060"/>
                              <a:gd name="T31" fmla="*/ 1114 h 10414"/>
                              <a:gd name="T32" fmla="*/ 2024 w 2060"/>
                              <a:gd name="T33" fmla="*/ 529 h 10414"/>
                              <a:gd name="T34" fmla="*/ 484 w 2060"/>
                              <a:gd name="T35" fmla="*/ 323 h 10414"/>
                              <a:gd name="T36" fmla="*/ 374 w 2060"/>
                              <a:gd name="T37" fmla="*/ 969 h 10414"/>
                              <a:gd name="T38" fmla="*/ 278 w 2060"/>
                              <a:gd name="T39" fmla="*/ 1618 h 10414"/>
                              <a:gd name="T40" fmla="*/ 196 w 2060"/>
                              <a:gd name="T41" fmla="*/ 2268 h 10414"/>
                              <a:gd name="T42" fmla="*/ 128 w 2060"/>
                              <a:gd name="T43" fmla="*/ 2919 h 10414"/>
                              <a:gd name="T44" fmla="*/ 74 w 2060"/>
                              <a:gd name="T45" fmla="*/ 3571 h 10414"/>
                              <a:gd name="T46" fmla="*/ 34 w 2060"/>
                              <a:gd name="T47" fmla="*/ 4223 h 10414"/>
                              <a:gd name="T48" fmla="*/ 9 w 2060"/>
                              <a:gd name="T49" fmla="*/ 4877 h 10414"/>
                              <a:gd name="T50" fmla="*/ 0 w 2060"/>
                              <a:gd name="T51" fmla="*/ 5530 h 10414"/>
                              <a:gd name="T52" fmla="*/ 6 w 2060"/>
                              <a:gd name="T53" fmla="*/ 6183 h 10414"/>
                              <a:gd name="T54" fmla="*/ 27 w 2060"/>
                              <a:gd name="T55" fmla="*/ 6836 h 10414"/>
                              <a:gd name="T56" fmla="*/ 65 w 2060"/>
                              <a:gd name="T57" fmla="*/ 7489 h 10414"/>
                              <a:gd name="T58" fmla="*/ 118 w 2060"/>
                              <a:gd name="T59" fmla="*/ 8141 h 10414"/>
                              <a:gd name="T60" fmla="*/ 188 w 2060"/>
                              <a:gd name="T61" fmla="*/ 8792 h 10414"/>
                              <a:gd name="T62" fmla="*/ 276 w 2060"/>
                              <a:gd name="T63" fmla="*/ 9442 h 10414"/>
                              <a:gd name="T64" fmla="*/ 379 w 2060"/>
                              <a:gd name="T65" fmla="*/ 10090 h 10414"/>
                              <a:gd name="T66" fmla="*/ 1940 w 2060"/>
                              <a:gd name="T67" fmla="*/ 9988 h 104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060" h="10414">
                                <a:moveTo>
                                  <a:pt x="1940" y="9988"/>
                                </a:moveTo>
                                <a:lnTo>
                                  <a:pt x="2060" y="9955"/>
                                </a:lnTo>
                                <a:lnTo>
                                  <a:pt x="1994" y="9665"/>
                                </a:lnTo>
                                <a:lnTo>
                                  <a:pt x="1933" y="9373"/>
                                </a:lnTo>
                                <a:lnTo>
                                  <a:pt x="1877" y="9082"/>
                                </a:lnTo>
                                <a:lnTo>
                                  <a:pt x="1826" y="8789"/>
                                </a:lnTo>
                                <a:lnTo>
                                  <a:pt x="1779" y="8496"/>
                                </a:lnTo>
                                <a:lnTo>
                                  <a:pt x="1737" y="8202"/>
                                </a:lnTo>
                                <a:lnTo>
                                  <a:pt x="1699" y="7909"/>
                                </a:lnTo>
                                <a:lnTo>
                                  <a:pt x="1666" y="7614"/>
                                </a:lnTo>
                                <a:lnTo>
                                  <a:pt x="1637" y="7319"/>
                                </a:lnTo>
                                <a:lnTo>
                                  <a:pt x="1612" y="7024"/>
                                </a:lnTo>
                                <a:lnTo>
                                  <a:pt x="1592" y="6728"/>
                                </a:lnTo>
                                <a:lnTo>
                                  <a:pt x="1575" y="6432"/>
                                </a:lnTo>
                                <a:lnTo>
                                  <a:pt x="1564" y="6136"/>
                                </a:lnTo>
                                <a:lnTo>
                                  <a:pt x="1555" y="5840"/>
                                </a:lnTo>
                                <a:lnTo>
                                  <a:pt x="1552" y="5543"/>
                                </a:lnTo>
                                <a:lnTo>
                                  <a:pt x="1550" y="5248"/>
                                </a:lnTo>
                                <a:lnTo>
                                  <a:pt x="1554" y="4951"/>
                                </a:lnTo>
                                <a:lnTo>
                                  <a:pt x="1562" y="4655"/>
                                </a:lnTo>
                                <a:lnTo>
                                  <a:pt x="1573" y="4358"/>
                                </a:lnTo>
                                <a:lnTo>
                                  <a:pt x="1587" y="4062"/>
                                </a:lnTo>
                                <a:lnTo>
                                  <a:pt x="1605" y="3765"/>
                                </a:lnTo>
                                <a:lnTo>
                                  <a:pt x="1628" y="3469"/>
                                </a:lnTo>
                                <a:lnTo>
                                  <a:pt x="1652" y="3173"/>
                                </a:lnTo>
                                <a:lnTo>
                                  <a:pt x="1681" y="2878"/>
                                </a:lnTo>
                                <a:lnTo>
                                  <a:pt x="1713" y="2583"/>
                                </a:lnTo>
                                <a:lnTo>
                                  <a:pt x="1748" y="2288"/>
                                </a:lnTo>
                                <a:lnTo>
                                  <a:pt x="1787" y="1994"/>
                                </a:lnTo>
                                <a:lnTo>
                                  <a:pt x="1828" y="1700"/>
                                </a:lnTo>
                                <a:lnTo>
                                  <a:pt x="1873" y="1406"/>
                                </a:lnTo>
                                <a:lnTo>
                                  <a:pt x="1921" y="1114"/>
                                </a:lnTo>
                                <a:lnTo>
                                  <a:pt x="1971" y="822"/>
                                </a:lnTo>
                                <a:lnTo>
                                  <a:pt x="2024" y="529"/>
                                </a:lnTo>
                                <a:lnTo>
                                  <a:pt x="543" y="0"/>
                                </a:lnTo>
                                <a:lnTo>
                                  <a:pt x="484" y="323"/>
                                </a:lnTo>
                                <a:lnTo>
                                  <a:pt x="428" y="646"/>
                                </a:lnTo>
                                <a:lnTo>
                                  <a:pt x="374" y="969"/>
                                </a:lnTo>
                                <a:lnTo>
                                  <a:pt x="325" y="1294"/>
                                </a:lnTo>
                                <a:lnTo>
                                  <a:pt x="278" y="1618"/>
                                </a:lnTo>
                                <a:lnTo>
                                  <a:pt x="235" y="1943"/>
                                </a:lnTo>
                                <a:lnTo>
                                  <a:pt x="196" y="2268"/>
                                </a:lnTo>
                                <a:lnTo>
                                  <a:pt x="160" y="2594"/>
                                </a:lnTo>
                                <a:lnTo>
                                  <a:pt x="128" y="2919"/>
                                </a:lnTo>
                                <a:lnTo>
                                  <a:pt x="99" y="3245"/>
                                </a:lnTo>
                                <a:lnTo>
                                  <a:pt x="74" y="3571"/>
                                </a:lnTo>
                                <a:lnTo>
                                  <a:pt x="52" y="3897"/>
                                </a:lnTo>
                                <a:lnTo>
                                  <a:pt x="34" y="4223"/>
                                </a:lnTo>
                                <a:lnTo>
                                  <a:pt x="20" y="4551"/>
                                </a:lnTo>
                                <a:lnTo>
                                  <a:pt x="9" y="4877"/>
                                </a:lnTo>
                                <a:lnTo>
                                  <a:pt x="2" y="5204"/>
                                </a:lnTo>
                                <a:lnTo>
                                  <a:pt x="0" y="5530"/>
                                </a:lnTo>
                                <a:lnTo>
                                  <a:pt x="1" y="5857"/>
                                </a:lnTo>
                                <a:lnTo>
                                  <a:pt x="6" y="6183"/>
                                </a:lnTo>
                                <a:lnTo>
                                  <a:pt x="15" y="6509"/>
                                </a:lnTo>
                                <a:lnTo>
                                  <a:pt x="27" y="6836"/>
                                </a:lnTo>
                                <a:lnTo>
                                  <a:pt x="44" y="7162"/>
                                </a:lnTo>
                                <a:lnTo>
                                  <a:pt x="65" y="7489"/>
                                </a:lnTo>
                                <a:lnTo>
                                  <a:pt x="90" y="7815"/>
                                </a:lnTo>
                                <a:lnTo>
                                  <a:pt x="118" y="8141"/>
                                </a:lnTo>
                                <a:lnTo>
                                  <a:pt x="151" y="8467"/>
                                </a:lnTo>
                                <a:lnTo>
                                  <a:pt x="188" y="8792"/>
                                </a:lnTo>
                                <a:lnTo>
                                  <a:pt x="230" y="9117"/>
                                </a:lnTo>
                                <a:lnTo>
                                  <a:pt x="276" y="9442"/>
                                </a:lnTo>
                                <a:lnTo>
                                  <a:pt x="325" y="9767"/>
                                </a:lnTo>
                                <a:lnTo>
                                  <a:pt x="379" y="10090"/>
                                </a:lnTo>
                                <a:lnTo>
                                  <a:pt x="438" y="10414"/>
                                </a:lnTo>
                                <a:lnTo>
                                  <a:pt x="1940" y="9988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3046"/>
                        <wps:cNvSpPr>
                          <a:spLocks/>
                        </wps:cNvSpPr>
                        <wps:spPr bwMode="auto">
                          <a:xfrm>
                            <a:off x="8253" y="2654"/>
                            <a:ext cx="685" cy="3436"/>
                          </a:xfrm>
                          <a:custGeom>
                            <a:avLst/>
                            <a:gdLst>
                              <a:gd name="T0" fmla="*/ 1692 w 2056"/>
                              <a:gd name="T1" fmla="*/ 9912 h 10308"/>
                              <a:gd name="T2" fmla="*/ 1793 w 2056"/>
                              <a:gd name="T3" fmla="*/ 9275 h 10308"/>
                              <a:gd name="T4" fmla="*/ 1877 w 2056"/>
                              <a:gd name="T5" fmla="*/ 8635 h 10308"/>
                              <a:gd name="T6" fmla="*/ 1945 w 2056"/>
                              <a:gd name="T7" fmla="*/ 7995 h 10308"/>
                              <a:gd name="T8" fmla="*/ 1997 w 2056"/>
                              <a:gd name="T9" fmla="*/ 7355 h 10308"/>
                              <a:gd name="T10" fmla="*/ 2032 w 2056"/>
                              <a:gd name="T11" fmla="*/ 6714 h 10308"/>
                              <a:gd name="T12" fmla="*/ 2052 w 2056"/>
                              <a:gd name="T13" fmla="*/ 6074 h 10308"/>
                              <a:gd name="T14" fmla="*/ 2056 w 2056"/>
                              <a:gd name="T15" fmla="*/ 5433 h 10308"/>
                              <a:gd name="T16" fmla="*/ 2046 w 2056"/>
                              <a:gd name="T17" fmla="*/ 4792 h 10308"/>
                              <a:gd name="T18" fmla="*/ 2020 w 2056"/>
                              <a:gd name="T19" fmla="*/ 4151 h 10308"/>
                              <a:gd name="T20" fmla="*/ 1981 w 2056"/>
                              <a:gd name="T21" fmla="*/ 3510 h 10308"/>
                              <a:gd name="T22" fmla="*/ 1926 w 2056"/>
                              <a:gd name="T23" fmla="*/ 2870 h 10308"/>
                              <a:gd name="T24" fmla="*/ 1859 w 2056"/>
                              <a:gd name="T25" fmla="*/ 2230 h 10308"/>
                              <a:gd name="T26" fmla="*/ 1778 w 2056"/>
                              <a:gd name="T27" fmla="*/ 1592 h 10308"/>
                              <a:gd name="T28" fmla="*/ 1682 w 2056"/>
                              <a:gd name="T29" fmla="*/ 954 h 10308"/>
                              <a:gd name="T30" fmla="*/ 1575 w 2056"/>
                              <a:gd name="T31" fmla="*/ 318 h 10308"/>
                              <a:gd name="T32" fmla="*/ 35 w 2056"/>
                              <a:gd name="T33" fmla="*/ 529 h 10308"/>
                              <a:gd name="T34" fmla="*/ 206 w 2056"/>
                              <a:gd name="T35" fmla="*/ 1107 h 10308"/>
                              <a:gd name="T36" fmla="*/ 347 w 2056"/>
                              <a:gd name="T37" fmla="*/ 1687 h 10308"/>
                              <a:gd name="T38" fmla="*/ 461 w 2056"/>
                              <a:gd name="T39" fmla="*/ 2269 h 10308"/>
                              <a:gd name="T40" fmla="*/ 550 w 2056"/>
                              <a:gd name="T41" fmla="*/ 2853 h 10308"/>
                              <a:gd name="T42" fmla="*/ 611 w 2056"/>
                              <a:gd name="T43" fmla="*/ 3438 h 10308"/>
                              <a:gd name="T44" fmla="*/ 650 w 2056"/>
                              <a:gd name="T45" fmla="*/ 4025 h 10308"/>
                              <a:gd name="T46" fmla="*/ 666 w 2056"/>
                              <a:gd name="T47" fmla="*/ 4612 h 10308"/>
                              <a:gd name="T48" fmla="*/ 660 w 2056"/>
                              <a:gd name="T49" fmla="*/ 5200 h 10308"/>
                              <a:gd name="T50" fmla="*/ 635 w 2056"/>
                              <a:gd name="T51" fmla="*/ 5788 h 10308"/>
                              <a:gd name="T52" fmla="*/ 590 w 2056"/>
                              <a:gd name="T53" fmla="*/ 6376 h 10308"/>
                              <a:gd name="T54" fmla="*/ 528 w 2056"/>
                              <a:gd name="T55" fmla="*/ 6963 h 10308"/>
                              <a:gd name="T56" fmla="*/ 450 w 2056"/>
                              <a:gd name="T57" fmla="*/ 7550 h 10308"/>
                              <a:gd name="T58" fmla="*/ 357 w 2056"/>
                              <a:gd name="T59" fmla="*/ 8136 h 10308"/>
                              <a:gd name="T60" fmla="*/ 250 w 2056"/>
                              <a:gd name="T61" fmla="*/ 8720 h 10308"/>
                              <a:gd name="T62" fmla="*/ 130 w 2056"/>
                              <a:gd name="T63" fmla="*/ 9304 h 10308"/>
                              <a:gd name="T64" fmla="*/ 0 w 2056"/>
                              <a:gd name="T65" fmla="*/ 9884 h 10308"/>
                              <a:gd name="T66" fmla="*/ 202 w 2056"/>
                              <a:gd name="T67" fmla="*/ 9940 h 10308"/>
                              <a:gd name="T68" fmla="*/ 404 w 2056"/>
                              <a:gd name="T69" fmla="*/ 9994 h 10308"/>
                              <a:gd name="T70" fmla="*/ 608 w 2056"/>
                              <a:gd name="T71" fmla="*/ 10046 h 10308"/>
                              <a:gd name="T72" fmla="*/ 810 w 2056"/>
                              <a:gd name="T73" fmla="*/ 10096 h 10308"/>
                              <a:gd name="T74" fmla="*/ 1014 w 2056"/>
                              <a:gd name="T75" fmla="*/ 10148 h 10308"/>
                              <a:gd name="T76" fmla="*/ 1217 w 2056"/>
                              <a:gd name="T77" fmla="*/ 10199 h 10308"/>
                              <a:gd name="T78" fmla="*/ 1419 w 2056"/>
                              <a:gd name="T79" fmla="*/ 10253 h 10308"/>
                              <a:gd name="T80" fmla="*/ 1622 w 2056"/>
                              <a:gd name="T81" fmla="*/ 10308 h 10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056" h="10308">
                                <a:moveTo>
                                  <a:pt x="1636" y="10232"/>
                                </a:moveTo>
                                <a:lnTo>
                                  <a:pt x="1692" y="9912"/>
                                </a:lnTo>
                                <a:lnTo>
                                  <a:pt x="1745" y="9594"/>
                                </a:lnTo>
                                <a:lnTo>
                                  <a:pt x="1793" y="9275"/>
                                </a:lnTo>
                                <a:lnTo>
                                  <a:pt x="1838" y="8955"/>
                                </a:lnTo>
                                <a:lnTo>
                                  <a:pt x="1877" y="8635"/>
                                </a:lnTo>
                                <a:lnTo>
                                  <a:pt x="1913" y="8316"/>
                                </a:lnTo>
                                <a:lnTo>
                                  <a:pt x="1945" y="7995"/>
                                </a:lnTo>
                                <a:lnTo>
                                  <a:pt x="1972" y="7676"/>
                                </a:lnTo>
                                <a:lnTo>
                                  <a:pt x="1997" y="7355"/>
                                </a:lnTo>
                                <a:lnTo>
                                  <a:pt x="2016" y="7035"/>
                                </a:lnTo>
                                <a:lnTo>
                                  <a:pt x="2032" y="6714"/>
                                </a:lnTo>
                                <a:lnTo>
                                  <a:pt x="2044" y="6394"/>
                                </a:lnTo>
                                <a:lnTo>
                                  <a:pt x="2052" y="6074"/>
                                </a:lnTo>
                                <a:lnTo>
                                  <a:pt x="2056" y="5753"/>
                                </a:lnTo>
                                <a:lnTo>
                                  <a:pt x="2056" y="5433"/>
                                </a:lnTo>
                                <a:lnTo>
                                  <a:pt x="2053" y="5112"/>
                                </a:lnTo>
                                <a:lnTo>
                                  <a:pt x="2046" y="4792"/>
                                </a:lnTo>
                                <a:lnTo>
                                  <a:pt x="2035" y="4470"/>
                                </a:lnTo>
                                <a:lnTo>
                                  <a:pt x="2020" y="4151"/>
                                </a:lnTo>
                                <a:lnTo>
                                  <a:pt x="2002" y="3830"/>
                                </a:lnTo>
                                <a:lnTo>
                                  <a:pt x="1981" y="3510"/>
                                </a:lnTo>
                                <a:lnTo>
                                  <a:pt x="1955" y="3189"/>
                                </a:lnTo>
                                <a:lnTo>
                                  <a:pt x="1926" y="2870"/>
                                </a:lnTo>
                                <a:lnTo>
                                  <a:pt x="1895" y="2550"/>
                                </a:lnTo>
                                <a:lnTo>
                                  <a:pt x="1859" y="2230"/>
                                </a:lnTo>
                                <a:lnTo>
                                  <a:pt x="1820" y="1911"/>
                                </a:lnTo>
                                <a:lnTo>
                                  <a:pt x="1778" y="1592"/>
                                </a:lnTo>
                                <a:lnTo>
                                  <a:pt x="1732" y="1273"/>
                                </a:lnTo>
                                <a:lnTo>
                                  <a:pt x="1682" y="954"/>
                                </a:lnTo>
                                <a:lnTo>
                                  <a:pt x="1630" y="636"/>
                                </a:lnTo>
                                <a:lnTo>
                                  <a:pt x="1575" y="318"/>
                                </a:lnTo>
                                <a:lnTo>
                                  <a:pt x="1516" y="0"/>
                                </a:lnTo>
                                <a:lnTo>
                                  <a:pt x="35" y="529"/>
                                </a:lnTo>
                                <a:lnTo>
                                  <a:pt x="124" y="818"/>
                                </a:lnTo>
                                <a:lnTo>
                                  <a:pt x="206" y="1107"/>
                                </a:lnTo>
                                <a:lnTo>
                                  <a:pt x="280" y="1397"/>
                                </a:lnTo>
                                <a:lnTo>
                                  <a:pt x="347" y="1687"/>
                                </a:lnTo>
                                <a:lnTo>
                                  <a:pt x="408" y="1978"/>
                                </a:lnTo>
                                <a:lnTo>
                                  <a:pt x="461" y="2269"/>
                                </a:lnTo>
                                <a:lnTo>
                                  <a:pt x="508" y="2561"/>
                                </a:lnTo>
                                <a:lnTo>
                                  <a:pt x="550" y="2853"/>
                                </a:lnTo>
                                <a:lnTo>
                                  <a:pt x="583" y="3146"/>
                                </a:lnTo>
                                <a:lnTo>
                                  <a:pt x="611" y="3438"/>
                                </a:lnTo>
                                <a:lnTo>
                                  <a:pt x="634" y="3732"/>
                                </a:lnTo>
                                <a:lnTo>
                                  <a:pt x="650" y="4025"/>
                                </a:lnTo>
                                <a:lnTo>
                                  <a:pt x="660" y="4319"/>
                                </a:lnTo>
                                <a:lnTo>
                                  <a:pt x="666" y="4612"/>
                                </a:lnTo>
                                <a:lnTo>
                                  <a:pt x="666" y="4906"/>
                                </a:lnTo>
                                <a:lnTo>
                                  <a:pt x="660" y="5200"/>
                                </a:lnTo>
                                <a:lnTo>
                                  <a:pt x="650" y="5494"/>
                                </a:lnTo>
                                <a:lnTo>
                                  <a:pt x="635" y="5788"/>
                                </a:lnTo>
                                <a:lnTo>
                                  <a:pt x="615" y="6081"/>
                                </a:lnTo>
                                <a:lnTo>
                                  <a:pt x="590" y="6376"/>
                                </a:lnTo>
                                <a:lnTo>
                                  <a:pt x="562" y="6670"/>
                                </a:lnTo>
                                <a:lnTo>
                                  <a:pt x="528" y="6963"/>
                                </a:lnTo>
                                <a:lnTo>
                                  <a:pt x="491" y="7257"/>
                                </a:lnTo>
                                <a:lnTo>
                                  <a:pt x="450" y="7550"/>
                                </a:lnTo>
                                <a:lnTo>
                                  <a:pt x="405" y="7843"/>
                                </a:lnTo>
                                <a:lnTo>
                                  <a:pt x="357" y="8136"/>
                                </a:lnTo>
                                <a:lnTo>
                                  <a:pt x="305" y="8429"/>
                                </a:lnTo>
                                <a:lnTo>
                                  <a:pt x="250" y="8720"/>
                                </a:lnTo>
                                <a:lnTo>
                                  <a:pt x="192" y="9013"/>
                                </a:lnTo>
                                <a:lnTo>
                                  <a:pt x="130" y="9304"/>
                                </a:lnTo>
                                <a:lnTo>
                                  <a:pt x="66" y="9594"/>
                                </a:lnTo>
                                <a:lnTo>
                                  <a:pt x="0" y="9884"/>
                                </a:lnTo>
                                <a:lnTo>
                                  <a:pt x="101" y="9912"/>
                                </a:lnTo>
                                <a:lnTo>
                                  <a:pt x="202" y="9940"/>
                                </a:lnTo>
                                <a:lnTo>
                                  <a:pt x="303" y="9967"/>
                                </a:lnTo>
                                <a:lnTo>
                                  <a:pt x="404" y="9994"/>
                                </a:lnTo>
                                <a:lnTo>
                                  <a:pt x="506" y="10020"/>
                                </a:lnTo>
                                <a:lnTo>
                                  <a:pt x="608" y="10046"/>
                                </a:lnTo>
                                <a:lnTo>
                                  <a:pt x="709" y="10071"/>
                                </a:lnTo>
                                <a:lnTo>
                                  <a:pt x="810" y="10096"/>
                                </a:lnTo>
                                <a:lnTo>
                                  <a:pt x="912" y="10122"/>
                                </a:lnTo>
                                <a:lnTo>
                                  <a:pt x="1014" y="10148"/>
                                </a:lnTo>
                                <a:lnTo>
                                  <a:pt x="1116" y="10173"/>
                                </a:lnTo>
                                <a:lnTo>
                                  <a:pt x="1217" y="10199"/>
                                </a:lnTo>
                                <a:lnTo>
                                  <a:pt x="1319" y="10226"/>
                                </a:lnTo>
                                <a:lnTo>
                                  <a:pt x="1419" y="10253"/>
                                </a:lnTo>
                                <a:lnTo>
                                  <a:pt x="1521" y="10280"/>
                                </a:lnTo>
                                <a:lnTo>
                                  <a:pt x="1622" y="10308"/>
                                </a:lnTo>
                                <a:lnTo>
                                  <a:pt x="1636" y="10232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3047"/>
                        <wps:cNvSpPr>
                          <a:spLocks/>
                        </wps:cNvSpPr>
                        <wps:spPr bwMode="auto">
                          <a:xfrm>
                            <a:off x="9740" y="2132"/>
                            <a:ext cx="758" cy="417"/>
                          </a:xfrm>
                          <a:custGeom>
                            <a:avLst/>
                            <a:gdLst>
                              <a:gd name="T0" fmla="*/ 0 w 2274"/>
                              <a:gd name="T1" fmla="*/ 704 h 1251"/>
                              <a:gd name="T2" fmla="*/ 99 w 2274"/>
                              <a:gd name="T3" fmla="*/ 621 h 1251"/>
                              <a:gd name="T4" fmla="*/ 218 w 2274"/>
                              <a:gd name="T5" fmla="*/ 532 h 1251"/>
                              <a:gd name="T6" fmla="*/ 351 w 2274"/>
                              <a:gd name="T7" fmla="*/ 442 h 1251"/>
                              <a:gd name="T8" fmla="*/ 499 w 2274"/>
                              <a:gd name="T9" fmla="*/ 351 h 1251"/>
                              <a:gd name="T10" fmla="*/ 656 w 2274"/>
                              <a:gd name="T11" fmla="*/ 266 h 1251"/>
                              <a:gd name="T12" fmla="*/ 821 w 2274"/>
                              <a:gd name="T13" fmla="*/ 186 h 1251"/>
                              <a:gd name="T14" fmla="*/ 991 w 2274"/>
                              <a:gd name="T15" fmla="*/ 118 h 1251"/>
                              <a:gd name="T16" fmla="*/ 1161 w 2274"/>
                              <a:gd name="T17" fmla="*/ 62 h 1251"/>
                              <a:gd name="T18" fmla="*/ 1330 w 2274"/>
                              <a:gd name="T19" fmla="*/ 21 h 1251"/>
                              <a:gd name="T20" fmla="*/ 1495 w 2274"/>
                              <a:gd name="T21" fmla="*/ 1 h 1251"/>
                              <a:gd name="T22" fmla="*/ 1653 w 2274"/>
                              <a:gd name="T23" fmla="*/ 3 h 1251"/>
                              <a:gd name="T24" fmla="*/ 1798 w 2274"/>
                              <a:gd name="T25" fmla="*/ 31 h 1251"/>
                              <a:gd name="T26" fmla="*/ 1931 w 2274"/>
                              <a:gd name="T27" fmla="*/ 87 h 1251"/>
                              <a:gd name="T28" fmla="*/ 2048 w 2274"/>
                              <a:gd name="T29" fmla="*/ 175 h 1251"/>
                              <a:gd name="T30" fmla="*/ 2145 w 2274"/>
                              <a:gd name="T31" fmla="*/ 297 h 1251"/>
                              <a:gd name="T32" fmla="*/ 2219 w 2274"/>
                              <a:gd name="T33" fmla="*/ 457 h 1251"/>
                              <a:gd name="T34" fmla="*/ 2268 w 2274"/>
                              <a:gd name="T35" fmla="*/ 682 h 1251"/>
                              <a:gd name="T36" fmla="*/ 2269 w 2274"/>
                              <a:gd name="T37" fmla="*/ 865 h 1251"/>
                              <a:gd name="T38" fmla="*/ 2229 w 2274"/>
                              <a:gd name="T39" fmla="*/ 1007 h 1251"/>
                              <a:gd name="T40" fmla="*/ 2152 w 2274"/>
                              <a:gd name="T41" fmla="*/ 1114 h 1251"/>
                              <a:gd name="T42" fmla="*/ 2043 w 2274"/>
                              <a:gd name="T43" fmla="*/ 1187 h 1251"/>
                              <a:gd name="T44" fmla="*/ 1908 w 2274"/>
                              <a:gd name="T45" fmla="*/ 1232 h 1251"/>
                              <a:gd name="T46" fmla="*/ 1751 w 2274"/>
                              <a:gd name="T47" fmla="*/ 1249 h 1251"/>
                              <a:gd name="T48" fmla="*/ 1580 w 2274"/>
                              <a:gd name="T49" fmla="*/ 1246 h 1251"/>
                              <a:gd name="T50" fmla="*/ 1396 w 2274"/>
                              <a:gd name="T51" fmla="*/ 1225 h 1251"/>
                              <a:gd name="T52" fmla="*/ 1209 w 2274"/>
                              <a:gd name="T53" fmla="*/ 1188 h 1251"/>
                              <a:gd name="T54" fmla="*/ 1020 w 2274"/>
                              <a:gd name="T55" fmla="*/ 1139 h 1251"/>
                              <a:gd name="T56" fmla="*/ 838 w 2274"/>
                              <a:gd name="T57" fmla="*/ 1082 h 1251"/>
                              <a:gd name="T58" fmla="*/ 665 w 2274"/>
                              <a:gd name="T59" fmla="*/ 1021 h 1251"/>
                              <a:gd name="T60" fmla="*/ 508 w 2274"/>
                              <a:gd name="T61" fmla="*/ 959 h 1251"/>
                              <a:gd name="T62" fmla="*/ 371 w 2274"/>
                              <a:gd name="T63" fmla="*/ 900 h 1251"/>
                              <a:gd name="T64" fmla="*/ 261 w 2274"/>
                              <a:gd name="T65" fmla="*/ 847 h 12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274" h="1251">
                                <a:moveTo>
                                  <a:pt x="261" y="847"/>
                                </a:moveTo>
                                <a:lnTo>
                                  <a:pt x="0" y="704"/>
                                </a:lnTo>
                                <a:lnTo>
                                  <a:pt x="48" y="663"/>
                                </a:lnTo>
                                <a:lnTo>
                                  <a:pt x="99" y="621"/>
                                </a:lnTo>
                                <a:lnTo>
                                  <a:pt x="156" y="577"/>
                                </a:lnTo>
                                <a:lnTo>
                                  <a:pt x="218" y="532"/>
                                </a:lnTo>
                                <a:lnTo>
                                  <a:pt x="283" y="486"/>
                                </a:lnTo>
                                <a:lnTo>
                                  <a:pt x="351" y="442"/>
                                </a:lnTo>
                                <a:lnTo>
                                  <a:pt x="424" y="396"/>
                                </a:lnTo>
                                <a:lnTo>
                                  <a:pt x="499" y="351"/>
                                </a:lnTo>
                                <a:lnTo>
                                  <a:pt x="576" y="307"/>
                                </a:lnTo>
                                <a:lnTo>
                                  <a:pt x="656" y="266"/>
                                </a:lnTo>
                                <a:lnTo>
                                  <a:pt x="738" y="224"/>
                                </a:lnTo>
                                <a:lnTo>
                                  <a:pt x="821" y="186"/>
                                </a:lnTo>
                                <a:lnTo>
                                  <a:pt x="906" y="150"/>
                                </a:lnTo>
                                <a:lnTo>
                                  <a:pt x="991" y="118"/>
                                </a:lnTo>
                                <a:lnTo>
                                  <a:pt x="1076" y="87"/>
                                </a:lnTo>
                                <a:lnTo>
                                  <a:pt x="1161" y="62"/>
                                </a:lnTo>
                                <a:lnTo>
                                  <a:pt x="1246" y="39"/>
                                </a:lnTo>
                                <a:lnTo>
                                  <a:pt x="1330" y="21"/>
                                </a:lnTo>
                                <a:lnTo>
                                  <a:pt x="1413" y="9"/>
                                </a:lnTo>
                                <a:lnTo>
                                  <a:pt x="1495" y="1"/>
                                </a:lnTo>
                                <a:lnTo>
                                  <a:pt x="1574" y="0"/>
                                </a:lnTo>
                                <a:lnTo>
                                  <a:pt x="1653" y="3"/>
                                </a:lnTo>
                                <a:lnTo>
                                  <a:pt x="1726" y="15"/>
                                </a:lnTo>
                                <a:lnTo>
                                  <a:pt x="1798" y="31"/>
                                </a:lnTo>
                                <a:lnTo>
                                  <a:pt x="1867" y="56"/>
                                </a:lnTo>
                                <a:lnTo>
                                  <a:pt x="1931" y="87"/>
                                </a:lnTo>
                                <a:lnTo>
                                  <a:pt x="1992" y="127"/>
                                </a:lnTo>
                                <a:lnTo>
                                  <a:pt x="2048" y="175"/>
                                </a:lnTo>
                                <a:lnTo>
                                  <a:pt x="2099" y="232"/>
                                </a:lnTo>
                                <a:lnTo>
                                  <a:pt x="2145" y="297"/>
                                </a:lnTo>
                                <a:lnTo>
                                  <a:pt x="2185" y="373"/>
                                </a:lnTo>
                                <a:lnTo>
                                  <a:pt x="2219" y="457"/>
                                </a:lnTo>
                                <a:lnTo>
                                  <a:pt x="2250" y="576"/>
                                </a:lnTo>
                                <a:lnTo>
                                  <a:pt x="2268" y="682"/>
                                </a:lnTo>
                                <a:lnTo>
                                  <a:pt x="2274" y="779"/>
                                </a:lnTo>
                                <a:lnTo>
                                  <a:pt x="2269" y="865"/>
                                </a:lnTo>
                                <a:lnTo>
                                  <a:pt x="2254" y="941"/>
                                </a:lnTo>
                                <a:lnTo>
                                  <a:pt x="2229" y="1007"/>
                                </a:lnTo>
                                <a:lnTo>
                                  <a:pt x="2194" y="1065"/>
                                </a:lnTo>
                                <a:lnTo>
                                  <a:pt x="2152" y="1114"/>
                                </a:lnTo>
                                <a:lnTo>
                                  <a:pt x="2100" y="1154"/>
                                </a:lnTo>
                                <a:lnTo>
                                  <a:pt x="2043" y="1187"/>
                                </a:lnTo>
                                <a:lnTo>
                                  <a:pt x="1978" y="1212"/>
                                </a:lnTo>
                                <a:lnTo>
                                  <a:pt x="1908" y="1232"/>
                                </a:lnTo>
                                <a:lnTo>
                                  <a:pt x="1832" y="1244"/>
                                </a:lnTo>
                                <a:lnTo>
                                  <a:pt x="1751" y="1249"/>
                                </a:lnTo>
                                <a:lnTo>
                                  <a:pt x="1667" y="1251"/>
                                </a:lnTo>
                                <a:lnTo>
                                  <a:pt x="1580" y="1246"/>
                                </a:lnTo>
                                <a:lnTo>
                                  <a:pt x="1489" y="1237"/>
                                </a:lnTo>
                                <a:lnTo>
                                  <a:pt x="1396" y="1225"/>
                                </a:lnTo>
                                <a:lnTo>
                                  <a:pt x="1303" y="1208"/>
                                </a:lnTo>
                                <a:lnTo>
                                  <a:pt x="1209" y="1188"/>
                                </a:lnTo>
                                <a:lnTo>
                                  <a:pt x="1114" y="1164"/>
                                </a:lnTo>
                                <a:lnTo>
                                  <a:pt x="1020" y="1139"/>
                                </a:lnTo>
                                <a:lnTo>
                                  <a:pt x="928" y="1112"/>
                                </a:lnTo>
                                <a:lnTo>
                                  <a:pt x="838" y="1082"/>
                                </a:lnTo>
                                <a:lnTo>
                                  <a:pt x="749" y="1052"/>
                                </a:lnTo>
                                <a:lnTo>
                                  <a:pt x="665" y="1021"/>
                                </a:lnTo>
                                <a:lnTo>
                                  <a:pt x="584" y="991"/>
                                </a:lnTo>
                                <a:lnTo>
                                  <a:pt x="508" y="959"/>
                                </a:lnTo>
                                <a:lnTo>
                                  <a:pt x="437" y="929"/>
                                </a:lnTo>
                                <a:lnTo>
                                  <a:pt x="371" y="900"/>
                                </a:lnTo>
                                <a:lnTo>
                                  <a:pt x="313" y="873"/>
                                </a:lnTo>
                                <a:lnTo>
                                  <a:pt x="261" y="847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3048"/>
                        <wps:cNvSpPr>
                          <a:spLocks/>
                        </wps:cNvSpPr>
                        <wps:spPr bwMode="auto">
                          <a:xfrm>
                            <a:off x="8293" y="2354"/>
                            <a:ext cx="775" cy="410"/>
                          </a:xfrm>
                          <a:custGeom>
                            <a:avLst/>
                            <a:gdLst>
                              <a:gd name="T0" fmla="*/ 2325 w 2325"/>
                              <a:gd name="T1" fmla="*/ 502 h 1229"/>
                              <a:gd name="T2" fmla="*/ 2297 w 2325"/>
                              <a:gd name="T3" fmla="*/ 422 h 1229"/>
                              <a:gd name="T4" fmla="*/ 2246 w 2325"/>
                              <a:gd name="T5" fmla="*/ 350 h 1229"/>
                              <a:gd name="T6" fmla="*/ 2176 w 2325"/>
                              <a:gd name="T7" fmla="*/ 287 h 1229"/>
                              <a:gd name="T8" fmla="*/ 2089 w 2325"/>
                              <a:gd name="T9" fmla="*/ 229 h 1229"/>
                              <a:gd name="T10" fmla="*/ 1987 w 2325"/>
                              <a:gd name="T11" fmla="*/ 180 h 1229"/>
                              <a:gd name="T12" fmla="*/ 1874 w 2325"/>
                              <a:gd name="T13" fmla="*/ 136 h 1229"/>
                              <a:gd name="T14" fmla="*/ 1752 w 2325"/>
                              <a:gd name="T15" fmla="*/ 99 h 1229"/>
                              <a:gd name="T16" fmla="*/ 1625 w 2325"/>
                              <a:gd name="T17" fmla="*/ 69 h 1229"/>
                              <a:gd name="T18" fmla="*/ 1495 w 2325"/>
                              <a:gd name="T19" fmla="*/ 44 h 1229"/>
                              <a:gd name="T20" fmla="*/ 1366 w 2325"/>
                              <a:gd name="T21" fmla="*/ 25 h 1229"/>
                              <a:gd name="T22" fmla="*/ 1239 w 2325"/>
                              <a:gd name="T23" fmla="*/ 12 h 1229"/>
                              <a:gd name="T24" fmla="*/ 1118 w 2325"/>
                              <a:gd name="T25" fmla="*/ 3 h 1229"/>
                              <a:gd name="T26" fmla="*/ 1005 w 2325"/>
                              <a:gd name="T27" fmla="*/ 0 h 1229"/>
                              <a:gd name="T28" fmla="*/ 904 w 2325"/>
                              <a:gd name="T29" fmla="*/ 1 h 1229"/>
                              <a:gd name="T30" fmla="*/ 818 w 2325"/>
                              <a:gd name="T31" fmla="*/ 6 h 1229"/>
                              <a:gd name="T32" fmla="*/ 749 w 2325"/>
                              <a:gd name="T33" fmla="*/ 15 h 1229"/>
                              <a:gd name="T34" fmla="*/ 632 w 2325"/>
                              <a:gd name="T35" fmla="*/ 46 h 1229"/>
                              <a:gd name="T36" fmla="*/ 519 w 2325"/>
                              <a:gd name="T37" fmla="*/ 89 h 1229"/>
                              <a:gd name="T38" fmla="*/ 412 w 2325"/>
                              <a:gd name="T39" fmla="*/ 146 h 1229"/>
                              <a:gd name="T40" fmla="*/ 313 w 2325"/>
                              <a:gd name="T41" fmla="*/ 214 h 1229"/>
                              <a:gd name="T42" fmla="*/ 225 w 2325"/>
                              <a:gd name="T43" fmla="*/ 290 h 1229"/>
                              <a:gd name="T44" fmla="*/ 148 w 2325"/>
                              <a:gd name="T45" fmla="*/ 374 h 1229"/>
                              <a:gd name="T46" fmla="*/ 85 w 2325"/>
                              <a:gd name="T47" fmla="*/ 462 h 1229"/>
                              <a:gd name="T48" fmla="*/ 38 w 2325"/>
                              <a:gd name="T49" fmla="*/ 555 h 1229"/>
                              <a:gd name="T50" fmla="*/ 9 w 2325"/>
                              <a:gd name="T51" fmla="*/ 651 h 1229"/>
                              <a:gd name="T52" fmla="*/ 0 w 2325"/>
                              <a:gd name="T53" fmla="*/ 746 h 1229"/>
                              <a:gd name="T54" fmla="*/ 12 w 2325"/>
                              <a:gd name="T55" fmla="*/ 840 h 1229"/>
                              <a:gd name="T56" fmla="*/ 48 w 2325"/>
                              <a:gd name="T57" fmla="*/ 931 h 1229"/>
                              <a:gd name="T58" fmla="*/ 110 w 2325"/>
                              <a:gd name="T59" fmla="*/ 1016 h 1229"/>
                              <a:gd name="T60" fmla="*/ 199 w 2325"/>
                              <a:gd name="T61" fmla="*/ 1096 h 1229"/>
                              <a:gd name="T62" fmla="*/ 318 w 2325"/>
                              <a:gd name="T63" fmla="*/ 1167 h 1229"/>
                              <a:gd name="T64" fmla="*/ 468 w 2325"/>
                              <a:gd name="T65" fmla="*/ 1229 h 1229"/>
                              <a:gd name="T66" fmla="*/ 670 w 2325"/>
                              <a:gd name="T67" fmla="*/ 1153 h 1229"/>
                              <a:gd name="T68" fmla="*/ 872 w 2325"/>
                              <a:gd name="T69" fmla="*/ 1075 h 1229"/>
                              <a:gd name="T70" fmla="*/ 1073 w 2325"/>
                              <a:gd name="T71" fmla="*/ 997 h 1229"/>
                              <a:gd name="T72" fmla="*/ 1276 w 2325"/>
                              <a:gd name="T73" fmla="*/ 918 h 1229"/>
                              <a:gd name="T74" fmla="*/ 1476 w 2325"/>
                              <a:gd name="T75" fmla="*/ 839 h 1229"/>
                              <a:gd name="T76" fmla="*/ 1678 w 2325"/>
                              <a:gd name="T77" fmla="*/ 759 h 1229"/>
                              <a:gd name="T78" fmla="*/ 1879 w 2325"/>
                              <a:gd name="T79" fmla="*/ 679 h 1229"/>
                              <a:gd name="T80" fmla="*/ 2080 w 2325"/>
                              <a:gd name="T81" fmla="*/ 599 h 12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325" h="1229">
                                <a:moveTo>
                                  <a:pt x="2080" y="599"/>
                                </a:moveTo>
                                <a:lnTo>
                                  <a:pt x="2325" y="502"/>
                                </a:lnTo>
                                <a:lnTo>
                                  <a:pt x="2314" y="461"/>
                                </a:lnTo>
                                <a:lnTo>
                                  <a:pt x="2297" y="422"/>
                                </a:lnTo>
                                <a:lnTo>
                                  <a:pt x="2274" y="386"/>
                                </a:lnTo>
                                <a:lnTo>
                                  <a:pt x="2246" y="350"/>
                                </a:lnTo>
                                <a:lnTo>
                                  <a:pt x="2213" y="318"/>
                                </a:lnTo>
                                <a:lnTo>
                                  <a:pt x="2176" y="287"/>
                                </a:lnTo>
                                <a:lnTo>
                                  <a:pt x="2134" y="257"/>
                                </a:lnTo>
                                <a:lnTo>
                                  <a:pt x="2089" y="229"/>
                                </a:lnTo>
                                <a:lnTo>
                                  <a:pt x="2039" y="204"/>
                                </a:lnTo>
                                <a:lnTo>
                                  <a:pt x="1987" y="180"/>
                                </a:lnTo>
                                <a:lnTo>
                                  <a:pt x="1931" y="158"/>
                                </a:lnTo>
                                <a:lnTo>
                                  <a:pt x="1874" y="136"/>
                                </a:lnTo>
                                <a:lnTo>
                                  <a:pt x="1813" y="117"/>
                                </a:lnTo>
                                <a:lnTo>
                                  <a:pt x="1752" y="99"/>
                                </a:lnTo>
                                <a:lnTo>
                                  <a:pt x="1689" y="84"/>
                                </a:lnTo>
                                <a:lnTo>
                                  <a:pt x="1625" y="69"/>
                                </a:lnTo>
                                <a:lnTo>
                                  <a:pt x="1560" y="56"/>
                                </a:lnTo>
                                <a:lnTo>
                                  <a:pt x="1495" y="44"/>
                                </a:lnTo>
                                <a:lnTo>
                                  <a:pt x="1430" y="34"/>
                                </a:lnTo>
                                <a:lnTo>
                                  <a:pt x="1366" y="25"/>
                                </a:lnTo>
                                <a:lnTo>
                                  <a:pt x="1302" y="18"/>
                                </a:lnTo>
                                <a:lnTo>
                                  <a:pt x="1239" y="12"/>
                                </a:lnTo>
                                <a:lnTo>
                                  <a:pt x="1177" y="8"/>
                                </a:lnTo>
                                <a:lnTo>
                                  <a:pt x="1118" y="3"/>
                                </a:lnTo>
                                <a:lnTo>
                                  <a:pt x="1060" y="1"/>
                                </a:lnTo>
                                <a:lnTo>
                                  <a:pt x="1005" y="0"/>
                                </a:lnTo>
                                <a:lnTo>
                                  <a:pt x="954" y="0"/>
                                </a:lnTo>
                                <a:lnTo>
                                  <a:pt x="904" y="1"/>
                                </a:lnTo>
                                <a:lnTo>
                                  <a:pt x="860" y="3"/>
                                </a:lnTo>
                                <a:lnTo>
                                  <a:pt x="818" y="6"/>
                                </a:lnTo>
                                <a:lnTo>
                                  <a:pt x="781" y="10"/>
                                </a:lnTo>
                                <a:lnTo>
                                  <a:pt x="749" y="15"/>
                                </a:lnTo>
                                <a:lnTo>
                                  <a:pt x="689" y="29"/>
                                </a:lnTo>
                                <a:lnTo>
                                  <a:pt x="632" y="46"/>
                                </a:lnTo>
                                <a:lnTo>
                                  <a:pt x="574" y="66"/>
                                </a:lnTo>
                                <a:lnTo>
                                  <a:pt x="519" y="89"/>
                                </a:lnTo>
                                <a:lnTo>
                                  <a:pt x="465" y="116"/>
                                </a:lnTo>
                                <a:lnTo>
                                  <a:pt x="412" y="146"/>
                                </a:lnTo>
                                <a:lnTo>
                                  <a:pt x="362" y="179"/>
                                </a:lnTo>
                                <a:lnTo>
                                  <a:pt x="313" y="214"/>
                                </a:lnTo>
                                <a:lnTo>
                                  <a:pt x="268" y="251"/>
                                </a:lnTo>
                                <a:lnTo>
                                  <a:pt x="225" y="290"/>
                                </a:lnTo>
                                <a:lnTo>
                                  <a:pt x="185" y="331"/>
                                </a:lnTo>
                                <a:lnTo>
                                  <a:pt x="148" y="374"/>
                                </a:lnTo>
                                <a:lnTo>
                                  <a:pt x="115" y="418"/>
                                </a:lnTo>
                                <a:lnTo>
                                  <a:pt x="85" y="462"/>
                                </a:lnTo>
                                <a:lnTo>
                                  <a:pt x="59" y="508"/>
                                </a:lnTo>
                                <a:lnTo>
                                  <a:pt x="38" y="555"/>
                                </a:lnTo>
                                <a:lnTo>
                                  <a:pt x="21" y="602"/>
                                </a:lnTo>
                                <a:lnTo>
                                  <a:pt x="9" y="651"/>
                                </a:lnTo>
                                <a:lnTo>
                                  <a:pt x="2" y="698"/>
                                </a:lnTo>
                                <a:lnTo>
                                  <a:pt x="0" y="746"/>
                                </a:lnTo>
                                <a:lnTo>
                                  <a:pt x="3" y="793"/>
                                </a:lnTo>
                                <a:lnTo>
                                  <a:pt x="12" y="840"/>
                                </a:lnTo>
                                <a:lnTo>
                                  <a:pt x="27" y="885"/>
                                </a:lnTo>
                                <a:lnTo>
                                  <a:pt x="48" y="931"/>
                                </a:lnTo>
                                <a:lnTo>
                                  <a:pt x="76" y="974"/>
                                </a:lnTo>
                                <a:lnTo>
                                  <a:pt x="110" y="1016"/>
                                </a:lnTo>
                                <a:lnTo>
                                  <a:pt x="151" y="1057"/>
                                </a:lnTo>
                                <a:lnTo>
                                  <a:pt x="199" y="1096"/>
                                </a:lnTo>
                                <a:lnTo>
                                  <a:pt x="254" y="1132"/>
                                </a:lnTo>
                                <a:lnTo>
                                  <a:pt x="318" y="1167"/>
                                </a:lnTo>
                                <a:lnTo>
                                  <a:pt x="388" y="1199"/>
                                </a:lnTo>
                                <a:lnTo>
                                  <a:pt x="468" y="1229"/>
                                </a:lnTo>
                                <a:lnTo>
                                  <a:pt x="569" y="1191"/>
                                </a:lnTo>
                                <a:lnTo>
                                  <a:pt x="670" y="1153"/>
                                </a:lnTo>
                                <a:lnTo>
                                  <a:pt x="771" y="1113"/>
                                </a:lnTo>
                                <a:lnTo>
                                  <a:pt x="872" y="1075"/>
                                </a:lnTo>
                                <a:lnTo>
                                  <a:pt x="973" y="1036"/>
                                </a:lnTo>
                                <a:lnTo>
                                  <a:pt x="1073" y="997"/>
                                </a:lnTo>
                                <a:lnTo>
                                  <a:pt x="1175" y="958"/>
                                </a:lnTo>
                                <a:lnTo>
                                  <a:pt x="1276" y="918"/>
                                </a:lnTo>
                                <a:lnTo>
                                  <a:pt x="1376" y="878"/>
                                </a:lnTo>
                                <a:lnTo>
                                  <a:pt x="1476" y="839"/>
                                </a:lnTo>
                                <a:lnTo>
                                  <a:pt x="1577" y="799"/>
                                </a:lnTo>
                                <a:lnTo>
                                  <a:pt x="1678" y="759"/>
                                </a:lnTo>
                                <a:lnTo>
                                  <a:pt x="1779" y="719"/>
                                </a:lnTo>
                                <a:lnTo>
                                  <a:pt x="1879" y="679"/>
                                </a:lnTo>
                                <a:lnTo>
                                  <a:pt x="1980" y="639"/>
                                </a:lnTo>
                                <a:lnTo>
                                  <a:pt x="2080" y="599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3049"/>
                        <wps:cNvSpPr>
                          <a:spLocks/>
                        </wps:cNvSpPr>
                        <wps:spPr bwMode="auto">
                          <a:xfrm>
                            <a:off x="10439" y="2293"/>
                            <a:ext cx="799" cy="505"/>
                          </a:xfrm>
                          <a:custGeom>
                            <a:avLst/>
                            <a:gdLst>
                              <a:gd name="T0" fmla="*/ 58 w 2397"/>
                              <a:gd name="T1" fmla="*/ 846 h 1516"/>
                              <a:gd name="T2" fmla="*/ 135 w 2397"/>
                              <a:gd name="T3" fmla="*/ 784 h 1516"/>
                              <a:gd name="T4" fmla="*/ 200 w 2397"/>
                              <a:gd name="T5" fmla="*/ 714 h 1516"/>
                              <a:gd name="T6" fmla="*/ 251 w 2397"/>
                              <a:gd name="T7" fmla="*/ 643 h 1516"/>
                              <a:gd name="T8" fmla="*/ 292 w 2397"/>
                              <a:gd name="T9" fmla="*/ 568 h 1516"/>
                              <a:gd name="T10" fmla="*/ 322 w 2397"/>
                              <a:gd name="T11" fmla="*/ 488 h 1516"/>
                              <a:gd name="T12" fmla="*/ 345 w 2397"/>
                              <a:gd name="T13" fmla="*/ 407 h 1516"/>
                              <a:gd name="T14" fmla="*/ 358 w 2397"/>
                              <a:gd name="T15" fmla="*/ 322 h 1516"/>
                              <a:gd name="T16" fmla="*/ 364 w 2397"/>
                              <a:gd name="T17" fmla="*/ 221 h 1516"/>
                              <a:gd name="T18" fmla="*/ 358 w 2397"/>
                              <a:gd name="T19" fmla="*/ 110 h 1516"/>
                              <a:gd name="T20" fmla="*/ 340 w 2397"/>
                              <a:gd name="T21" fmla="*/ 0 h 1516"/>
                              <a:gd name="T22" fmla="*/ 570 w 2397"/>
                              <a:gd name="T23" fmla="*/ 116 h 1516"/>
                              <a:gd name="T24" fmla="*/ 806 w 2397"/>
                              <a:gd name="T25" fmla="*/ 221 h 1516"/>
                              <a:gd name="T26" fmla="*/ 987 w 2397"/>
                              <a:gd name="T27" fmla="*/ 288 h 1516"/>
                              <a:gd name="T28" fmla="*/ 1065 w 2397"/>
                              <a:gd name="T29" fmla="*/ 312 h 1516"/>
                              <a:gd name="T30" fmla="*/ 1139 w 2397"/>
                              <a:gd name="T31" fmla="*/ 334 h 1516"/>
                              <a:gd name="T32" fmla="*/ 1212 w 2397"/>
                              <a:gd name="T33" fmla="*/ 352 h 1516"/>
                              <a:gd name="T34" fmla="*/ 1283 w 2397"/>
                              <a:gd name="T35" fmla="*/ 366 h 1516"/>
                              <a:gd name="T36" fmla="*/ 1350 w 2397"/>
                              <a:gd name="T37" fmla="*/ 376 h 1516"/>
                              <a:gd name="T38" fmla="*/ 1398 w 2397"/>
                              <a:gd name="T39" fmla="*/ 383 h 1516"/>
                              <a:gd name="T40" fmla="*/ 1546 w 2397"/>
                              <a:gd name="T41" fmla="*/ 408 h 1516"/>
                              <a:gd name="T42" fmla="*/ 1704 w 2397"/>
                              <a:gd name="T43" fmla="*/ 446 h 1516"/>
                              <a:gd name="T44" fmla="*/ 1865 w 2397"/>
                              <a:gd name="T45" fmla="*/ 498 h 1516"/>
                              <a:gd name="T46" fmla="*/ 1994 w 2397"/>
                              <a:gd name="T47" fmla="*/ 553 h 1516"/>
                              <a:gd name="T48" fmla="*/ 2068 w 2397"/>
                              <a:gd name="T49" fmla="*/ 591 h 1516"/>
                              <a:gd name="T50" fmla="*/ 2139 w 2397"/>
                              <a:gd name="T51" fmla="*/ 634 h 1516"/>
                              <a:gd name="T52" fmla="*/ 2217 w 2397"/>
                              <a:gd name="T53" fmla="*/ 693 h 1516"/>
                              <a:gd name="T54" fmla="*/ 2291 w 2397"/>
                              <a:gd name="T55" fmla="*/ 767 h 1516"/>
                              <a:gd name="T56" fmla="*/ 2331 w 2397"/>
                              <a:gd name="T57" fmla="*/ 821 h 1516"/>
                              <a:gd name="T58" fmla="*/ 2355 w 2397"/>
                              <a:gd name="T59" fmla="*/ 864 h 1516"/>
                              <a:gd name="T60" fmla="*/ 2374 w 2397"/>
                              <a:gd name="T61" fmla="*/ 907 h 1516"/>
                              <a:gd name="T62" fmla="*/ 2387 w 2397"/>
                              <a:gd name="T63" fmla="*/ 953 h 1516"/>
                              <a:gd name="T64" fmla="*/ 2395 w 2397"/>
                              <a:gd name="T65" fmla="*/ 1003 h 1516"/>
                              <a:gd name="T66" fmla="*/ 2397 w 2397"/>
                              <a:gd name="T67" fmla="*/ 1054 h 1516"/>
                              <a:gd name="T68" fmla="*/ 2394 w 2397"/>
                              <a:gd name="T69" fmla="*/ 1109 h 1516"/>
                              <a:gd name="T70" fmla="*/ 2382 w 2397"/>
                              <a:gd name="T71" fmla="*/ 1176 h 1516"/>
                              <a:gd name="T72" fmla="*/ 2362 w 2397"/>
                              <a:gd name="T73" fmla="*/ 1247 h 1516"/>
                              <a:gd name="T74" fmla="*/ 2332 w 2397"/>
                              <a:gd name="T75" fmla="*/ 1323 h 1516"/>
                              <a:gd name="T76" fmla="*/ 2293 w 2397"/>
                              <a:gd name="T77" fmla="*/ 1403 h 1516"/>
                              <a:gd name="T78" fmla="*/ 2244 w 2397"/>
                              <a:gd name="T79" fmla="*/ 1487 h 1516"/>
                              <a:gd name="T80" fmla="*/ 1991 w 2397"/>
                              <a:gd name="T81" fmla="*/ 1442 h 1516"/>
                              <a:gd name="T82" fmla="*/ 1642 w 2397"/>
                              <a:gd name="T83" fmla="*/ 1335 h 1516"/>
                              <a:gd name="T84" fmla="*/ 1293 w 2397"/>
                              <a:gd name="T85" fmla="*/ 1235 h 1516"/>
                              <a:gd name="T86" fmla="*/ 945 w 2397"/>
                              <a:gd name="T87" fmla="*/ 1138 h 1516"/>
                              <a:gd name="T88" fmla="*/ 596 w 2397"/>
                              <a:gd name="T89" fmla="*/ 1043 h 1516"/>
                              <a:gd name="T90" fmla="*/ 0 w 2397"/>
                              <a:gd name="T91" fmla="*/ 883 h 15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397" h="1516">
                                <a:moveTo>
                                  <a:pt x="0" y="883"/>
                                </a:moveTo>
                                <a:lnTo>
                                  <a:pt x="30" y="865"/>
                                </a:lnTo>
                                <a:lnTo>
                                  <a:pt x="58" y="846"/>
                                </a:lnTo>
                                <a:lnTo>
                                  <a:pt x="85" y="826"/>
                                </a:lnTo>
                                <a:lnTo>
                                  <a:pt x="111" y="805"/>
                                </a:lnTo>
                                <a:lnTo>
                                  <a:pt x="135" y="784"/>
                                </a:lnTo>
                                <a:lnTo>
                                  <a:pt x="158" y="762"/>
                                </a:lnTo>
                                <a:lnTo>
                                  <a:pt x="180" y="738"/>
                                </a:lnTo>
                                <a:lnTo>
                                  <a:pt x="200" y="714"/>
                                </a:lnTo>
                                <a:lnTo>
                                  <a:pt x="218" y="691"/>
                                </a:lnTo>
                                <a:lnTo>
                                  <a:pt x="235" y="668"/>
                                </a:lnTo>
                                <a:lnTo>
                                  <a:pt x="251" y="643"/>
                                </a:lnTo>
                                <a:lnTo>
                                  <a:pt x="265" y="618"/>
                                </a:lnTo>
                                <a:lnTo>
                                  <a:pt x="279" y="593"/>
                                </a:lnTo>
                                <a:lnTo>
                                  <a:pt x="292" y="568"/>
                                </a:lnTo>
                                <a:lnTo>
                                  <a:pt x="303" y="541"/>
                                </a:lnTo>
                                <a:lnTo>
                                  <a:pt x="313" y="515"/>
                                </a:lnTo>
                                <a:lnTo>
                                  <a:pt x="322" y="488"/>
                                </a:lnTo>
                                <a:lnTo>
                                  <a:pt x="331" y="461"/>
                                </a:lnTo>
                                <a:lnTo>
                                  <a:pt x="338" y="435"/>
                                </a:lnTo>
                                <a:lnTo>
                                  <a:pt x="345" y="407"/>
                                </a:lnTo>
                                <a:lnTo>
                                  <a:pt x="350" y="379"/>
                                </a:lnTo>
                                <a:lnTo>
                                  <a:pt x="355" y="352"/>
                                </a:lnTo>
                                <a:lnTo>
                                  <a:pt x="358" y="322"/>
                                </a:lnTo>
                                <a:lnTo>
                                  <a:pt x="361" y="294"/>
                                </a:lnTo>
                                <a:lnTo>
                                  <a:pt x="364" y="257"/>
                                </a:lnTo>
                                <a:lnTo>
                                  <a:pt x="364" y="221"/>
                                </a:lnTo>
                                <a:lnTo>
                                  <a:pt x="364" y="184"/>
                                </a:lnTo>
                                <a:lnTo>
                                  <a:pt x="361" y="147"/>
                                </a:lnTo>
                                <a:lnTo>
                                  <a:pt x="358" y="110"/>
                                </a:lnTo>
                                <a:lnTo>
                                  <a:pt x="354" y="73"/>
                                </a:lnTo>
                                <a:lnTo>
                                  <a:pt x="347" y="37"/>
                                </a:lnTo>
                                <a:lnTo>
                                  <a:pt x="340" y="0"/>
                                </a:lnTo>
                                <a:lnTo>
                                  <a:pt x="415" y="40"/>
                                </a:lnTo>
                                <a:lnTo>
                                  <a:pt x="492" y="78"/>
                                </a:lnTo>
                                <a:lnTo>
                                  <a:pt x="570" y="116"/>
                                </a:lnTo>
                                <a:lnTo>
                                  <a:pt x="648" y="153"/>
                                </a:lnTo>
                                <a:lnTo>
                                  <a:pt x="727" y="187"/>
                                </a:lnTo>
                                <a:lnTo>
                                  <a:pt x="806" y="221"/>
                                </a:lnTo>
                                <a:lnTo>
                                  <a:pt x="884" y="251"/>
                                </a:lnTo>
                                <a:lnTo>
                                  <a:pt x="960" y="279"/>
                                </a:lnTo>
                                <a:lnTo>
                                  <a:pt x="987" y="288"/>
                                </a:lnTo>
                                <a:lnTo>
                                  <a:pt x="1014" y="297"/>
                                </a:lnTo>
                                <a:lnTo>
                                  <a:pt x="1040" y="305"/>
                                </a:lnTo>
                                <a:lnTo>
                                  <a:pt x="1065" y="312"/>
                                </a:lnTo>
                                <a:lnTo>
                                  <a:pt x="1090" y="320"/>
                                </a:lnTo>
                                <a:lnTo>
                                  <a:pt x="1115" y="328"/>
                                </a:lnTo>
                                <a:lnTo>
                                  <a:pt x="1139" y="334"/>
                                </a:lnTo>
                                <a:lnTo>
                                  <a:pt x="1163" y="340"/>
                                </a:lnTo>
                                <a:lnTo>
                                  <a:pt x="1187" y="346"/>
                                </a:lnTo>
                                <a:lnTo>
                                  <a:pt x="1212" y="352"/>
                                </a:lnTo>
                                <a:lnTo>
                                  <a:pt x="1236" y="357"/>
                                </a:lnTo>
                                <a:lnTo>
                                  <a:pt x="1259" y="362"/>
                                </a:lnTo>
                                <a:lnTo>
                                  <a:pt x="1283" y="366"/>
                                </a:lnTo>
                                <a:lnTo>
                                  <a:pt x="1305" y="371"/>
                                </a:lnTo>
                                <a:lnTo>
                                  <a:pt x="1328" y="374"/>
                                </a:lnTo>
                                <a:lnTo>
                                  <a:pt x="1350" y="376"/>
                                </a:lnTo>
                                <a:lnTo>
                                  <a:pt x="1351" y="376"/>
                                </a:lnTo>
                                <a:lnTo>
                                  <a:pt x="1352" y="376"/>
                                </a:lnTo>
                                <a:lnTo>
                                  <a:pt x="1398" y="383"/>
                                </a:lnTo>
                                <a:lnTo>
                                  <a:pt x="1445" y="390"/>
                                </a:lnTo>
                                <a:lnTo>
                                  <a:pt x="1494" y="399"/>
                                </a:lnTo>
                                <a:lnTo>
                                  <a:pt x="1546" y="408"/>
                                </a:lnTo>
                                <a:lnTo>
                                  <a:pt x="1597" y="419"/>
                                </a:lnTo>
                                <a:lnTo>
                                  <a:pt x="1651" y="432"/>
                                </a:lnTo>
                                <a:lnTo>
                                  <a:pt x="1704" y="446"/>
                                </a:lnTo>
                                <a:lnTo>
                                  <a:pt x="1758" y="461"/>
                                </a:lnTo>
                                <a:lnTo>
                                  <a:pt x="1812" y="479"/>
                                </a:lnTo>
                                <a:lnTo>
                                  <a:pt x="1865" y="498"/>
                                </a:lnTo>
                                <a:lnTo>
                                  <a:pt x="1917" y="519"/>
                                </a:lnTo>
                                <a:lnTo>
                                  <a:pt x="1970" y="541"/>
                                </a:lnTo>
                                <a:lnTo>
                                  <a:pt x="1994" y="553"/>
                                </a:lnTo>
                                <a:lnTo>
                                  <a:pt x="2020" y="566"/>
                                </a:lnTo>
                                <a:lnTo>
                                  <a:pt x="2045" y="578"/>
                                </a:lnTo>
                                <a:lnTo>
                                  <a:pt x="2068" y="591"/>
                                </a:lnTo>
                                <a:lnTo>
                                  <a:pt x="2093" y="605"/>
                                </a:lnTo>
                                <a:lnTo>
                                  <a:pt x="2115" y="619"/>
                                </a:lnTo>
                                <a:lnTo>
                                  <a:pt x="2139" y="634"/>
                                </a:lnTo>
                                <a:lnTo>
                                  <a:pt x="2160" y="650"/>
                                </a:lnTo>
                                <a:lnTo>
                                  <a:pt x="2189" y="671"/>
                                </a:lnTo>
                                <a:lnTo>
                                  <a:pt x="2217" y="693"/>
                                </a:lnTo>
                                <a:lnTo>
                                  <a:pt x="2244" y="717"/>
                                </a:lnTo>
                                <a:lnTo>
                                  <a:pt x="2269" y="742"/>
                                </a:lnTo>
                                <a:lnTo>
                                  <a:pt x="2291" y="767"/>
                                </a:lnTo>
                                <a:lnTo>
                                  <a:pt x="2312" y="794"/>
                                </a:lnTo>
                                <a:lnTo>
                                  <a:pt x="2322" y="808"/>
                                </a:lnTo>
                                <a:lnTo>
                                  <a:pt x="2331" y="821"/>
                                </a:lnTo>
                                <a:lnTo>
                                  <a:pt x="2340" y="836"/>
                                </a:lnTo>
                                <a:lnTo>
                                  <a:pt x="2348" y="850"/>
                                </a:lnTo>
                                <a:lnTo>
                                  <a:pt x="2355" y="864"/>
                                </a:lnTo>
                                <a:lnTo>
                                  <a:pt x="2362" y="878"/>
                                </a:lnTo>
                                <a:lnTo>
                                  <a:pt x="2368" y="893"/>
                                </a:lnTo>
                                <a:lnTo>
                                  <a:pt x="2374" y="907"/>
                                </a:lnTo>
                                <a:lnTo>
                                  <a:pt x="2378" y="922"/>
                                </a:lnTo>
                                <a:lnTo>
                                  <a:pt x="2383" y="938"/>
                                </a:lnTo>
                                <a:lnTo>
                                  <a:pt x="2387" y="953"/>
                                </a:lnTo>
                                <a:lnTo>
                                  <a:pt x="2389" y="969"/>
                                </a:lnTo>
                                <a:lnTo>
                                  <a:pt x="2393" y="986"/>
                                </a:lnTo>
                                <a:lnTo>
                                  <a:pt x="2395" y="1003"/>
                                </a:lnTo>
                                <a:lnTo>
                                  <a:pt x="2396" y="1019"/>
                                </a:lnTo>
                                <a:lnTo>
                                  <a:pt x="2397" y="1036"/>
                                </a:lnTo>
                                <a:lnTo>
                                  <a:pt x="2397" y="1054"/>
                                </a:lnTo>
                                <a:lnTo>
                                  <a:pt x="2397" y="1072"/>
                                </a:lnTo>
                                <a:lnTo>
                                  <a:pt x="2396" y="1091"/>
                                </a:lnTo>
                                <a:lnTo>
                                  <a:pt x="2394" y="1109"/>
                                </a:lnTo>
                                <a:lnTo>
                                  <a:pt x="2391" y="1131"/>
                                </a:lnTo>
                                <a:lnTo>
                                  <a:pt x="2387" y="1154"/>
                                </a:lnTo>
                                <a:lnTo>
                                  <a:pt x="2382" y="1176"/>
                                </a:lnTo>
                                <a:lnTo>
                                  <a:pt x="2376" y="1200"/>
                                </a:lnTo>
                                <a:lnTo>
                                  <a:pt x="2369" y="1223"/>
                                </a:lnTo>
                                <a:lnTo>
                                  <a:pt x="2362" y="1247"/>
                                </a:lnTo>
                                <a:lnTo>
                                  <a:pt x="2353" y="1272"/>
                                </a:lnTo>
                                <a:lnTo>
                                  <a:pt x="2342" y="1297"/>
                                </a:lnTo>
                                <a:lnTo>
                                  <a:pt x="2332" y="1323"/>
                                </a:lnTo>
                                <a:lnTo>
                                  <a:pt x="2320" y="1349"/>
                                </a:lnTo>
                                <a:lnTo>
                                  <a:pt x="2307" y="1376"/>
                                </a:lnTo>
                                <a:lnTo>
                                  <a:pt x="2293" y="1403"/>
                                </a:lnTo>
                                <a:lnTo>
                                  <a:pt x="2278" y="1430"/>
                                </a:lnTo>
                                <a:lnTo>
                                  <a:pt x="2262" y="1458"/>
                                </a:lnTo>
                                <a:lnTo>
                                  <a:pt x="2244" y="1487"/>
                                </a:lnTo>
                                <a:lnTo>
                                  <a:pt x="2225" y="1516"/>
                                </a:lnTo>
                                <a:lnTo>
                                  <a:pt x="2109" y="1478"/>
                                </a:lnTo>
                                <a:lnTo>
                                  <a:pt x="1991" y="1442"/>
                                </a:lnTo>
                                <a:lnTo>
                                  <a:pt x="1875" y="1406"/>
                                </a:lnTo>
                                <a:lnTo>
                                  <a:pt x="1758" y="1370"/>
                                </a:lnTo>
                                <a:lnTo>
                                  <a:pt x="1642" y="1335"/>
                                </a:lnTo>
                                <a:lnTo>
                                  <a:pt x="1525" y="1302"/>
                                </a:lnTo>
                                <a:lnTo>
                                  <a:pt x="1409" y="1268"/>
                                </a:lnTo>
                                <a:lnTo>
                                  <a:pt x="1293" y="1235"/>
                                </a:lnTo>
                                <a:lnTo>
                                  <a:pt x="1176" y="1202"/>
                                </a:lnTo>
                                <a:lnTo>
                                  <a:pt x="1060" y="1170"/>
                                </a:lnTo>
                                <a:lnTo>
                                  <a:pt x="945" y="1138"/>
                                </a:lnTo>
                                <a:lnTo>
                                  <a:pt x="828" y="1106"/>
                                </a:lnTo>
                                <a:lnTo>
                                  <a:pt x="713" y="1074"/>
                                </a:lnTo>
                                <a:lnTo>
                                  <a:pt x="596" y="1043"/>
                                </a:lnTo>
                                <a:lnTo>
                                  <a:pt x="481" y="1013"/>
                                </a:lnTo>
                                <a:lnTo>
                                  <a:pt x="365" y="981"/>
                                </a:lnTo>
                                <a:lnTo>
                                  <a:pt x="0" y="883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3050"/>
                        <wps:cNvSpPr>
                          <a:spLocks/>
                        </wps:cNvSpPr>
                        <wps:spPr bwMode="auto">
                          <a:xfrm>
                            <a:off x="10083" y="1740"/>
                            <a:ext cx="815" cy="578"/>
                          </a:xfrm>
                          <a:custGeom>
                            <a:avLst/>
                            <a:gdLst>
                              <a:gd name="T0" fmla="*/ 1995 w 2443"/>
                              <a:gd name="T1" fmla="*/ 1622 h 1733"/>
                              <a:gd name="T2" fmla="*/ 1805 w 2443"/>
                              <a:gd name="T3" fmla="*/ 1540 h 1733"/>
                              <a:gd name="T4" fmla="*/ 1617 w 2443"/>
                              <a:gd name="T5" fmla="*/ 1448 h 1733"/>
                              <a:gd name="T6" fmla="*/ 1440 w 2443"/>
                              <a:gd name="T7" fmla="*/ 1352 h 1733"/>
                              <a:gd name="T8" fmla="*/ 1282 w 2443"/>
                              <a:gd name="T9" fmla="*/ 1255 h 1733"/>
                              <a:gd name="T10" fmla="*/ 1185 w 2443"/>
                              <a:gd name="T11" fmla="*/ 1186 h 1733"/>
                              <a:gd name="T12" fmla="*/ 1124 w 2443"/>
                              <a:gd name="T13" fmla="*/ 1127 h 1733"/>
                              <a:gd name="T14" fmla="*/ 1054 w 2443"/>
                              <a:gd name="T15" fmla="*/ 1070 h 1733"/>
                              <a:gd name="T16" fmla="*/ 1009 w 2443"/>
                              <a:gd name="T17" fmla="*/ 1042 h 1733"/>
                              <a:gd name="T18" fmla="*/ 963 w 2443"/>
                              <a:gd name="T19" fmla="*/ 1020 h 1733"/>
                              <a:gd name="T20" fmla="*/ 890 w 2443"/>
                              <a:gd name="T21" fmla="*/ 996 h 1733"/>
                              <a:gd name="T22" fmla="*/ 802 w 2443"/>
                              <a:gd name="T23" fmla="*/ 971 h 1733"/>
                              <a:gd name="T24" fmla="*/ 714 w 2443"/>
                              <a:gd name="T25" fmla="*/ 954 h 1733"/>
                              <a:gd name="T26" fmla="*/ 626 w 2443"/>
                              <a:gd name="T27" fmla="*/ 943 h 1733"/>
                              <a:gd name="T28" fmla="*/ 536 w 2443"/>
                              <a:gd name="T29" fmla="*/ 939 h 1733"/>
                              <a:gd name="T30" fmla="*/ 448 w 2443"/>
                              <a:gd name="T31" fmla="*/ 939 h 1733"/>
                              <a:gd name="T32" fmla="*/ 358 w 2443"/>
                              <a:gd name="T33" fmla="*/ 945 h 1733"/>
                              <a:gd name="T34" fmla="*/ 269 w 2443"/>
                              <a:gd name="T35" fmla="*/ 958 h 1733"/>
                              <a:gd name="T36" fmla="*/ 179 w 2443"/>
                              <a:gd name="T37" fmla="*/ 976 h 1733"/>
                              <a:gd name="T38" fmla="*/ 60 w 2443"/>
                              <a:gd name="T39" fmla="*/ 1008 h 1733"/>
                              <a:gd name="T40" fmla="*/ 33 w 2443"/>
                              <a:gd name="T41" fmla="*/ 876 h 1733"/>
                              <a:gd name="T42" fmla="*/ 75 w 2443"/>
                              <a:gd name="T43" fmla="*/ 664 h 1733"/>
                              <a:gd name="T44" fmla="*/ 104 w 2443"/>
                              <a:gd name="T45" fmla="*/ 468 h 1733"/>
                              <a:gd name="T46" fmla="*/ 114 w 2443"/>
                              <a:gd name="T47" fmla="*/ 313 h 1733"/>
                              <a:gd name="T48" fmla="*/ 112 w 2443"/>
                              <a:gd name="T49" fmla="*/ 225 h 1733"/>
                              <a:gd name="T50" fmla="*/ 104 w 2443"/>
                              <a:gd name="T51" fmla="*/ 139 h 1733"/>
                              <a:gd name="T52" fmla="*/ 89 w 2443"/>
                              <a:gd name="T53" fmla="*/ 54 h 1733"/>
                              <a:gd name="T54" fmla="*/ 122 w 2443"/>
                              <a:gd name="T55" fmla="*/ 24 h 1733"/>
                              <a:gd name="T56" fmla="*/ 267 w 2443"/>
                              <a:gd name="T57" fmla="*/ 96 h 1733"/>
                              <a:gd name="T58" fmla="*/ 410 w 2443"/>
                              <a:gd name="T59" fmla="*/ 163 h 1733"/>
                              <a:gd name="T60" fmla="*/ 511 w 2443"/>
                              <a:gd name="T61" fmla="*/ 209 h 1733"/>
                              <a:gd name="T62" fmla="*/ 587 w 2443"/>
                              <a:gd name="T63" fmla="*/ 244 h 1733"/>
                              <a:gd name="T64" fmla="*/ 656 w 2443"/>
                              <a:gd name="T65" fmla="*/ 274 h 1733"/>
                              <a:gd name="T66" fmla="*/ 721 w 2443"/>
                              <a:gd name="T67" fmla="*/ 301 h 1733"/>
                              <a:gd name="T68" fmla="*/ 786 w 2443"/>
                              <a:gd name="T69" fmla="*/ 327 h 1733"/>
                              <a:gd name="T70" fmla="*/ 839 w 2443"/>
                              <a:gd name="T71" fmla="*/ 348 h 1733"/>
                              <a:gd name="T72" fmla="*/ 873 w 2443"/>
                              <a:gd name="T73" fmla="*/ 357 h 1733"/>
                              <a:gd name="T74" fmla="*/ 1015 w 2443"/>
                              <a:gd name="T75" fmla="*/ 378 h 1733"/>
                              <a:gd name="T76" fmla="*/ 1185 w 2443"/>
                              <a:gd name="T77" fmla="*/ 414 h 1733"/>
                              <a:gd name="T78" fmla="*/ 1373 w 2443"/>
                              <a:gd name="T79" fmla="*/ 463 h 1733"/>
                              <a:gd name="T80" fmla="*/ 1570 w 2443"/>
                              <a:gd name="T81" fmla="*/ 530 h 1733"/>
                              <a:gd name="T82" fmla="*/ 1768 w 2443"/>
                              <a:gd name="T83" fmla="*/ 611 h 1733"/>
                              <a:gd name="T84" fmla="*/ 1901 w 2443"/>
                              <a:gd name="T85" fmla="*/ 677 h 1733"/>
                              <a:gd name="T86" fmla="*/ 1999 w 2443"/>
                              <a:gd name="T87" fmla="*/ 733 h 1733"/>
                              <a:gd name="T88" fmla="*/ 2091 w 2443"/>
                              <a:gd name="T89" fmla="*/ 795 h 1733"/>
                              <a:gd name="T90" fmla="*/ 2176 w 2443"/>
                              <a:gd name="T91" fmla="*/ 862 h 1733"/>
                              <a:gd name="T92" fmla="*/ 2252 w 2443"/>
                              <a:gd name="T93" fmla="*/ 933 h 1733"/>
                              <a:gd name="T94" fmla="*/ 2316 w 2443"/>
                              <a:gd name="T95" fmla="*/ 1008 h 1733"/>
                              <a:gd name="T96" fmla="*/ 2365 w 2443"/>
                              <a:gd name="T97" fmla="*/ 1083 h 1733"/>
                              <a:gd name="T98" fmla="*/ 2404 w 2443"/>
                              <a:gd name="T99" fmla="*/ 1163 h 1733"/>
                              <a:gd name="T100" fmla="*/ 2430 w 2443"/>
                              <a:gd name="T101" fmla="*/ 1248 h 1733"/>
                              <a:gd name="T102" fmla="*/ 2441 w 2443"/>
                              <a:gd name="T103" fmla="*/ 1339 h 1733"/>
                              <a:gd name="T104" fmla="*/ 2438 w 2443"/>
                              <a:gd name="T105" fmla="*/ 1434 h 1733"/>
                              <a:gd name="T106" fmla="*/ 2419 w 2443"/>
                              <a:gd name="T107" fmla="*/ 1531 h 1733"/>
                              <a:gd name="T108" fmla="*/ 2384 w 2443"/>
                              <a:gd name="T109" fmla="*/ 1635 h 1733"/>
                              <a:gd name="T110" fmla="*/ 2346 w 2443"/>
                              <a:gd name="T111" fmla="*/ 1721 h 1733"/>
                              <a:gd name="T112" fmla="*/ 2321 w 2443"/>
                              <a:gd name="T113" fmla="*/ 1728 h 1733"/>
                              <a:gd name="T114" fmla="*/ 2276 w 2443"/>
                              <a:gd name="T115" fmla="*/ 1717 h 1733"/>
                              <a:gd name="T116" fmla="*/ 2209 w 2443"/>
                              <a:gd name="T117" fmla="*/ 1697 h 1733"/>
                              <a:gd name="T118" fmla="*/ 2141 w 2443"/>
                              <a:gd name="T119" fmla="*/ 1676 h 1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443" h="1733">
                                <a:moveTo>
                                  <a:pt x="2119" y="1668"/>
                                </a:moveTo>
                                <a:lnTo>
                                  <a:pt x="2058" y="1646"/>
                                </a:lnTo>
                                <a:lnTo>
                                  <a:pt x="1995" y="1622"/>
                                </a:lnTo>
                                <a:lnTo>
                                  <a:pt x="1931" y="1596"/>
                                </a:lnTo>
                                <a:lnTo>
                                  <a:pt x="1868" y="1569"/>
                                </a:lnTo>
                                <a:lnTo>
                                  <a:pt x="1805" y="1540"/>
                                </a:lnTo>
                                <a:lnTo>
                                  <a:pt x="1741" y="1511"/>
                                </a:lnTo>
                                <a:lnTo>
                                  <a:pt x="1678" y="1480"/>
                                </a:lnTo>
                                <a:lnTo>
                                  <a:pt x="1617" y="1448"/>
                                </a:lnTo>
                                <a:lnTo>
                                  <a:pt x="1556" y="1417"/>
                                </a:lnTo>
                                <a:lnTo>
                                  <a:pt x="1497" y="1385"/>
                                </a:lnTo>
                                <a:lnTo>
                                  <a:pt x="1440" y="1352"/>
                                </a:lnTo>
                                <a:lnTo>
                                  <a:pt x="1385" y="1320"/>
                                </a:lnTo>
                                <a:lnTo>
                                  <a:pt x="1331" y="1287"/>
                                </a:lnTo>
                                <a:lnTo>
                                  <a:pt x="1282" y="1255"/>
                                </a:lnTo>
                                <a:lnTo>
                                  <a:pt x="1234" y="1222"/>
                                </a:lnTo>
                                <a:lnTo>
                                  <a:pt x="1190" y="1191"/>
                                </a:lnTo>
                                <a:lnTo>
                                  <a:pt x="1185" y="1186"/>
                                </a:lnTo>
                                <a:lnTo>
                                  <a:pt x="1178" y="1183"/>
                                </a:lnTo>
                                <a:lnTo>
                                  <a:pt x="1151" y="1154"/>
                                </a:lnTo>
                                <a:lnTo>
                                  <a:pt x="1124" y="1127"/>
                                </a:lnTo>
                                <a:lnTo>
                                  <a:pt x="1096" y="1102"/>
                                </a:lnTo>
                                <a:lnTo>
                                  <a:pt x="1068" y="1080"/>
                                </a:lnTo>
                                <a:lnTo>
                                  <a:pt x="1054" y="1070"/>
                                </a:lnTo>
                                <a:lnTo>
                                  <a:pt x="1038" y="1060"/>
                                </a:lnTo>
                                <a:lnTo>
                                  <a:pt x="1023" y="1051"/>
                                </a:lnTo>
                                <a:lnTo>
                                  <a:pt x="1009" y="1042"/>
                                </a:lnTo>
                                <a:lnTo>
                                  <a:pt x="993" y="1034"/>
                                </a:lnTo>
                                <a:lnTo>
                                  <a:pt x="979" y="1027"/>
                                </a:lnTo>
                                <a:lnTo>
                                  <a:pt x="963" y="1020"/>
                                </a:lnTo>
                                <a:lnTo>
                                  <a:pt x="948" y="1015"/>
                                </a:lnTo>
                                <a:lnTo>
                                  <a:pt x="919" y="1005"/>
                                </a:lnTo>
                                <a:lnTo>
                                  <a:pt x="890" y="996"/>
                                </a:lnTo>
                                <a:lnTo>
                                  <a:pt x="861" y="987"/>
                                </a:lnTo>
                                <a:lnTo>
                                  <a:pt x="831" y="979"/>
                                </a:lnTo>
                                <a:lnTo>
                                  <a:pt x="802" y="971"/>
                                </a:lnTo>
                                <a:lnTo>
                                  <a:pt x="773" y="965"/>
                                </a:lnTo>
                                <a:lnTo>
                                  <a:pt x="744" y="960"/>
                                </a:lnTo>
                                <a:lnTo>
                                  <a:pt x="714" y="954"/>
                                </a:lnTo>
                                <a:lnTo>
                                  <a:pt x="684" y="950"/>
                                </a:lnTo>
                                <a:lnTo>
                                  <a:pt x="655" y="946"/>
                                </a:lnTo>
                                <a:lnTo>
                                  <a:pt x="626" y="943"/>
                                </a:lnTo>
                                <a:lnTo>
                                  <a:pt x="596" y="941"/>
                                </a:lnTo>
                                <a:lnTo>
                                  <a:pt x="567" y="940"/>
                                </a:lnTo>
                                <a:lnTo>
                                  <a:pt x="536" y="939"/>
                                </a:lnTo>
                                <a:lnTo>
                                  <a:pt x="507" y="937"/>
                                </a:lnTo>
                                <a:lnTo>
                                  <a:pt x="477" y="939"/>
                                </a:lnTo>
                                <a:lnTo>
                                  <a:pt x="448" y="939"/>
                                </a:lnTo>
                                <a:lnTo>
                                  <a:pt x="418" y="941"/>
                                </a:lnTo>
                                <a:lnTo>
                                  <a:pt x="389" y="943"/>
                                </a:lnTo>
                                <a:lnTo>
                                  <a:pt x="358" y="945"/>
                                </a:lnTo>
                                <a:lnTo>
                                  <a:pt x="329" y="949"/>
                                </a:lnTo>
                                <a:lnTo>
                                  <a:pt x="299" y="953"/>
                                </a:lnTo>
                                <a:lnTo>
                                  <a:pt x="269" y="958"/>
                                </a:lnTo>
                                <a:lnTo>
                                  <a:pt x="240" y="963"/>
                                </a:lnTo>
                                <a:lnTo>
                                  <a:pt x="210" y="969"/>
                                </a:lnTo>
                                <a:lnTo>
                                  <a:pt x="179" y="976"/>
                                </a:lnTo>
                                <a:lnTo>
                                  <a:pt x="149" y="982"/>
                                </a:lnTo>
                                <a:lnTo>
                                  <a:pt x="120" y="990"/>
                                </a:lnTo>
                                <a:lnTo>
                                  <a:pt x="60" y="1008"/>
                                </a:lnTo>
                                <a:lnTo>
                                  <a:pt x="0" y="1027"/>
                                </a:lnTo>
                                <a:lnTo>
                                  <a:pt x="17" y="951"/>
                                </a:lnTo>
                                <a:lnTo>
                                  <a:pt x="33" y="876"/>
                                </a:lnTo>
                                <a:lnTo>
                                  <a:pt x="48" y="804"/>
                                </a:lnTo>
                                <a:lnTo>
                                  <a:pt x="62" y="733"/>
                                </a:lnTo>
                                <a:lnTo>
                                  <a:pt x="75" y="664"/>
                                </a:lnTo>
                                <a:lnTo>
                                  <a:pt x="87" y="597"/>
                                </a:lnTo>
                                <a:lnTo>
                                  <a:pt x="97" y="532"/>
                                </a:lnTo>
                                <a:lnTo>
                                  <a:pt x="104" y="468"/>
                                </a:lnTo>
                                <a:lnTo>
                                  <a:pt x="110" y="405"/>
                                </a:lnTo>
                                <a:lnTo>
                                  <a:pt x="113" y="344"/>
                                </a:lnTo>
                                <a:lnTo>
                                  <a:pt x="114" y="313"/>
                                </a:lnTo>
                                <a:lnTo>
                                  <a:pt x="114" y="284"/>
                                </a:lnTo>
                                <a:lnTo>
                                  <a:pt x="113" y="254"/>
                                </a:lnTo>
                                <a:lnTo>
                                  <a:pt x="112" y="225"/>
                                </a:lnTo>
                                <a:lnTo>
                                  <a:pt x="110" y="196"/>
                                </a:lnTo>
                                <a:lnTo>
                                  <a:pt x="108" y="168"/>
                                </a:lnTo>
                                <a:lnTo>
                                  <a:pt x="104" y="139"/>
                                </a:lnTo>
                                <a:lnTo>
                                  <a:pt x="100" y="110"/>
                                </a:lnTo>
                                <a:lnTo>
                                  <a:pt x="94" y="82"/>
                                </a:lnTo>
                                <a:lnTo>
                                  <a:pt x="89" y="54"/>
                                </a:lnTo>
                                <a:lnTo>
                                  <a:pt x="82" y="28"/>
                                </a:lnTo>
                                <a:lnTo>
                                  <a:pt x="74" y="0"/>
                                </a:lnTo>
                                <a:lnTo>
                                  <a:pt x="122" y="24"/>
                                </a:lnTo>
                                <a:lnTo>
                                  <a:pt x="170" y="49"/>
                                </a:lnTo>
                                <a:lnTo>
                                  <a:pt x="219" y="72"/>
                                </a:lnTo>
                                <a:lnTo>
                                  <a:pt x="267" y="96"/>
                                </a:lnTo>
                                <a:lnTo>
                                  <a:pt x="315" y="118"/>
                                </a:lnTo>
                                <a:lnTo>
                                  <a:pt x="362" y="142"/>
                                </a:lnTo>
                                <a:lnTo>
                                  <a:pt x="410" y="163"/>
                                </a:lnTo>
                                <a:lnTo>
                                  <a:pt x="457" y="186"/>
                                </a:lnTo>
                                <a:lnTo>
                                  <a:pt x="484" y="198"/>
                                </a:lnTo>
                                <a:lnTo>
                                  <a:pt x="511" y="209"/>
                                </a:lnTo>
                                <a:lnTo>
                                  <a:pt x="536" y="221"/>
                                </a:lnTo>
                                <a:lnTo>
                                  <a:pt x="562" y="233"/>
                                </a:lnTo>
                                <a:lnTo>
                                  <a:pt x="587" y="244"/>
                                </a:lnTo>
                                <a:lnTo>
                                  <a:pt x="610" y="254"/>
                                </a:lnTo>
                                <a:lnTo>
                                  <a:pt x="634" y="264"/>
                                </a:lnTo>
                                <a:lnTo>
                                  <a:pt x="656" y="274"/>
                                </a:lnTo>
                                <a:lnTo>
                                  <a:pt x="679" y="283"/>
                                </a:lnTo>
                                <a:lnTo>
                                  <a:pt x="700" y="292"/>
                                </a:lnTo>
                                <a:lnTo>
                                  <a:pt x="721" y="301"/>
                                </a:lnTo>
                                <a:lnTo>
                                  <a:pt x="744" y="310"/>
                                </a:lnTo>
                                <a:lnTo>
                                  <a:pt x="765" y="319"/>
                                </a:lnTo>
                                <a:lnTo>
                                  <a:pt x="786" y="327"/>
                                </a:lnTo>
                                <a:lnTo>
                                  <a:pt x="807" y="336"/>
                                </a:lnTo>
                                <a:lnTo>
                                  <a:pt x="829" y="344"/>
                                </a:lnTo>
                                <a:lnTo>
                                  <a:pt x="839" y="348"/>
                                </a:lnTo>
                                <a:lnTo>
                                  <a:pt x="850" y="353"/>
                                </a:lnTo>
                                <a:lnTo>
                                  <a:pt x="861" y="355"/>
                                </a:lnTo>
                                <a:lnTo>
                                  <a:pt x="873" y="357"/>
                                </a:lnTo>
                                <a:lnTo>
                                  <a:pt x="917" y="363"/>
                                </a:lnTo>
                                <a:lnTo>
                                  <a:pt x="964" y="369"/>
                                </a:lnTo>
                                <a:lnTo>
                                  <a:pt x="1015" y="378"/>
                                </a:lnTo>
                                <a:lnTo>
                                  <a:pt x="1069" y="388"/>
                                </a:lnTo>
                                <a:lnTo>
                                  <a:pt x="1126" y="401"/>
                                </a:lnTo>
                                <a:lnTo>
                                  <a:pt x="1185" y="414"/>
                                </a:lnTo>
                                <a:lnTo>
                                  <a:pt x="1246" y="429"/>
                                </a:lnTo>
                                <a:lnTo>
                                  <a:pt x="1309" y="446"/>
                                </a:lnTo>
                                <a:lnTo>
                                  <a:pt x="1373" y="463"/>
                                </a:lnTo>
                                <a:lnTo>
                                  <a:pt x="1437" y="484"/>
                                </a:lnTo>
                                <a:lnTo>
                                  <a:pt x="1503" y="506"/>
                                </a:lnTo>
                                <a:lnTo>
                                  <a:pt x="1570" y="530"/>
                                </a:lnTo>
                                <a:lnTo>
                                  <a:pt x="1637" y="554"/>
                                </a:lnTo>
                                <a:lnTo>
                                  <a:pt x="1703" y="582"/>
                                </a:lnTo>
                                <a:lnTo>
                                  <a:pt x="1768" y="611"/>
                                </a:lnTo>
                                <a:lnTo>
                                  <a:pt x="1833" y="642"/>
                                </a:lnTo>
                                <a:lnTo>
                                  <a:pt x="1867" y="660"/>
                                </a:lnTo>
                                <a:lnTo>
                                  <a:pt x="1901" y="677"/>
                                </a:lnTo>
                                <a:lnTo>
                                  <a:pt x="1934" y="695"/>
                                </a:lnTo>
                                <a:lnTo>
                                  <a:pt x="1967" y="714"/>
                                </a:lnTo>
                                <a:lnTo>
                                  <a:pt x="1999" y="733"/>
                                </a:lnTo>
                                <a:lnTo>
                                  <a:pt x="2031" y="754"/>
                                </a:lnTo>
                                <a:lnTo>
                                  <a:pt x="2062" y="774"/>
                                </a:lnTo>
                                <a:lnTo>
                                  <a:pt x="2091" y="795"/>
                                </a:lnTo>
                                <a:lnTo>
                                  <a:pt x="2120" y="818"/>
                                </a:lnTo>
                                <a:lnTo>
                                  <a:pt x="2149" y="839"/>
                                </a:lnTo>
                                <a:lnTo>
                                  <a:pt x="2176" y="862"/>
                                </a:lnTo>
                                <a:lnTo>
                                  <a:pt x="2203" y="885"/>
                                </a:lnTo>
                                <a:lnTo>
                                  <a:pt x="2228" y="909"/>
                                </a:lnTo>
                                <a:lnTo>
                                  <a:pt x="2252" y="933"/>
                                </a:lnTo>
                                <a:lnTo>
                                  <a:pt x="2276" y="959"/>
                                </a:lnTo>
                                <a:lnTo>
                                  <a:pt x="2297" y="983"/>
                                </a:lnTo>
                                <a:lnTo>
                                  <a:pt x="2316" y="1008"/>
                                </a:lnTo>
                                <a:lnTo>
                                  <a:pt x="2334" y="1033"/>
                                </a:lnTo>
                                <a:lnTo>
                                  <a:pt x="2351" y="1057"/>
                                </a:lnTo>
                                <a:lnTo>
                                  <a:pt x="2365" y="1083"/>
                                </a:lnTo>
                                <a:lnTo>
                                  <a:pt x="2380" y="1109"/>
                                </a:lnTo>
                                <a:lnTo>
                                  <a:pt x="2392" y="1136"/>
                                </a:lnTo>
                                <a:lnTo>
                                  <a:pt x="2404" y="1163"/>
                                </a:lnTo>
                                <a:lnTo>
                                  <a:pt x="2415" y="1191"/>
                                </a:lnTo>
                                <a:lnTo>
                                  <a:pt x="2422" y="1219"/>
                                </a:lnTo>
                                <a:lnTo>
                                  <a:pt x="2430" y="1248"/>
                                </a:lnTo>
                                <a:lnTo>
                                  <a:pt x="2435" y="1278"/>
                                </a:lnTo>
                                <a:lnTo>
                                  <a:pt x="2439" y="1308"/>
                                </a:lnTo>
                                <a:lnTo>
                                  <a:pt x="2441" y="1339"/>
                                </a:lnTo>
                                <a:lnTo>
                                  <a:pt x="2443" y="1370"/>
                                </a:lnTo>
                                <a:lnTo>
                                  <a:pt x="2441" y="1401"/>
                                </a:lnTo>
                                <a:lnTo>
                                  <a:pt x="2438" y="1434"/>
                                </a:lnTo>
                                <a:lnTo>
                                  <a:pt x="2434" y="1466"/>
                                </a:lnTo>
                                <a:lnTo>
                                  <a:pt x="2427" y="1499"/>
                                </a:lnTo>
                                <a:lnTo>
                                  <a:pt x="2419" y="1531"/>
                                </a:lnTo>
                                <a:lnTo>
                                  <a:pt x="2409" y="1566"/>
                                </a:lnTo>
                                <a:lnTo>
                                  <a:pt x="2398" y="1601"/>
                                </a:lnTo>
                                <a:lnTo>
                                  <a:pt x="2384" y="1635"/>
                                </a:lnTo>
                                <a:lnTo>
                                  <a:pt x="2369" y="1671"/>
                                </a:lnTo>
                                <a:lnTo>
                                  <a:pt x="2352" y="1708"/>
                                </a:lnTo>
                                <a:lnTo>
                                  <a:pt x="2346" y="1721"/>
                                </a:lnTo>
                                <a:lnTo>
                                  <a:pt x="2342" y="1733"/>
                                </a:lnTo>
                                <a:lnTo>
                                  <a:pt x="2332" y="1731"/>
                                </a:lnTo>
                                <a:lnTo>
                                  <a:pt x="2321" y="1728"/>
                                </a:lnTo>
                                <a:lnTo>
                                  <a:pt x="2309" y="1725"/>
                                </a:lnTo>
                                <a:lnTo>
                                  <a:pt x="2298" y="1723"/>
                                </a:lnTo>
                                <a:lnTo>
                                  <a:pt x="2276" y="1717"/>
                                </a:lnTo>
                                <a:lnTo>
                                  <a:pt x="2253" y="1711"/>
                                </a:lnTo>
                                <a:lnTo>
                                  <a:pt x="2231" y="1704"/>
                                </a:lnTo>
                                <a:lnTo>
                                  <a:pt x="2209" y="1697"/>
                                </a:lnTo>
                                <a:lnTo>
                                  <a:pt x="2186" y="1690"/>
                                </a:lnTo>
                                <a:lnTo>
                                  <a:pt x="2164" y="1684"/>
                                </a:lnTo>
                                <a:lnTo>
                                  <a:pt x="2141" y="1676"/>
                                </a:lnTo>
                                <a:lnTo>
                                  <a:pt x="2119" y="1668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3051"/>
                        <wps:cNvSpPr>
                          <a:spLocks/>
                        </wps:cNvSpPr>
                        <wps:spPr bwMode="auto">
                          <a:xfrm>
                            <a:off x="7807" y="1555"/>
                            <a:ext cx="731" cy="1333"/>
                          </a:xfrm>
                          <a:custGeom>
                            <a:avLst/>
                            <a:gdLst>
                              <a:gd name="T0" fmla="*/ 1872 w 2193"/>
                              <a:gd name="T1" fmla="*/ 1682 h 3999"/>
                              <a:gd name="T2" fmla="*/ 1896 w 2193"/>
                              <a:gd name="T3" fmla="*/ 1791 h 3999"/>
                              <a:gd name="T4" fmla="*/ 1937 w 2193"/>
                              <a:gd name="T5" fmla="*/ 1892 h 3999"/>
                              <a:gd name="T6" fmla="*/ 1993 w 2193"/>
                              <a:gd name="T7" fmla="*/ 1983 h 3999"/>
                              <a:gd name="T8" fmla="*/ 2061 w 2193"/>
                              <a:gd name="T9" fmla="*/ 2064 h 3999"/>
                              <a:gd name="T10" fmla="*/ 2137 w 2193"/>
                              <a:gd name="T11" fmla="*/ 2190 h 3999"/>
                              <a:gd name="T12" fmla="*/ 1873 w 2193"/>
                              <a:gd name="T13" fmla="*/ 2280 h 3999"/>
                              <a:gd name="T14" fmla="*/ 1639 w 2193"/>
                              <a:gd name="T15" fmla="*/ 2407 h 3999"/>
                              <a:gd name="T16" fmla="*/ 1441 w 2193"/>
                              <a:gd name="T17" fmla="*/ 2561 h 3999"/>
                              <a:gd name="T18" fmla="*/ 1343 w 2193"/>
                              <a:gd name="T19" fmla="*/ 2667 h 3999"/>
                              <a:gd name="T20" fmla="*/ 1262 w 2193"/>
                              <a:gd name="T21" fmla="*/ 2779 h 3999"/>
                              <a:gd name="T22" fmla="*/ 1202 w 2193"/>
                              <a:gd name="T23" fmla="*/ 2896 h 3999"/>
                              <a:gd name="T24" fmla="*/ 1160 w 2193"/>
                              <a:gd name="T25" fmla="*/ 3024 h 3999"/>
                              <a:gd name="T26" fmla="*/ 1145 w 2193"/>
                              <a:gd name="T27" fmla="*/ 3155 h 3999"/>
                              <a:gd name="T28" fmla="*/ 1157 w 2193"/>
                              <a:gd name="T29" fmla="*/ 3285 h 3999"/>
                              <a:gd name="T30" fmla="*/ 1206 w 2193"/>
                              <a:gd name="T31" fmla="*/ 3426 h 3999"/>
                              <a:gd name="T32" fmla="*/ 1299 w 2193"/>
                              <a:gd name="T33" fmla="*/ 3566 h 3999"/>
                              <a:gd name="T34" fmla="*/ 1438 w 2193"/>
                              <a:gd name="T35" fmla="*/ 3695 h 3999"/>
                              <a:gd name="T36" fmla="*/ 1374 w 2193"/>
                              <a:gd name="T37" fmla="*/ 3826 h 3999"/>
                              <a:gd name="T38" fmla="*/ 1118 w 2193"/>
                              <a:gd name="T39" fmla="*/ 3914 h 3999"/>
                              <a:gd name="T40" fmla="*/ 857 w 2193"/>
                              <a:gd name="T41" fmla="*/ 3991 h 3999"/>
                              <a:gd name="T42" fmla="*/ 820 w 2193"/>
                              <a:gd name="T43" fmla="*/ 3959 h 3999"/>
                              <a:gd name="T44" fmla="*/ 567 w 2193"/>
                              <a:gd name="T45" fmla="*/ 3836 h 3999"/>
                              <a:gd name="T46" fmla="*/ 281 w 2193"/>
                              <a:gd name="T47" fmla="*/ 3636 h 3999"/>
                              <a:gd name="T48" fmla="*/ 105 w 2193"/>
                              <a:gd name="T49" fmla="*/ 3422 h 3999"/>
                              <a:gd name="T50" fmla="*/ 19 w 2193"/>
                              <a:gd name="T51" fmla="*/ 3190 h 3999"/>
                              <a:gd name="T52" fmla="*/ 0 w 2193"/>
                              <a:gd name="T53" fmla="*/ 2940 h 3999"/>
                              <a:gd name="T54" fmla="*/ 25 w 2193"/>
                              <a:gd name="T55" fmla="*/ 2669 h 3999"/>
                              <a:gd name="T56" fmla="*/ 109 w 2193"/>
                              <a:gd name="T57" fmla="*/ 2152 h 3999"/>
                              <a:gd name="T58" fmla="*/ 144 w 2193"/>
                              <a:gd name="T59" fmla="*/ 1850 h 3999"/>
                              <a:gd name="T60" fmla="*/ 155 w 2193"/>
                              <a:gd name="T61" fmla="*/ 1581 h 3999"/>
                              <a:gd name="T62" fmla="*/ 143 w 2193"/>
                              <a:gd name="T63" fmla="*/ 1297 h 3999"/>
                              <a:gd name="T64" fmla="*/ 97 w 2193"/>
                              <a:gd name="T65" fmla="*/ 997 h 3999"/>
                              <a:gd name="T66" fmla="*/ 11 w 2193"/>
                              <a:gd name="T67" fmla="*/ 681 h 3999"/>
                              <a:gd name="T68" fmla="*/ 227 w 2193"/>
                              <a:gd name="T69" fmla="*/ 761 h 3999"/>
                              <a:gd name="T70" fmla="*/ 438 w 2193"/>
                              <a:gd name="T71" fmla="*/ 870 h 3999"/>
                              <a:gd name="T72" fmla="*/ 635 w 2193"/>
                              <a:gd name="T73" fmla="*/ 1009 h 3999"/>
                              <a:gd name="T74" fmla="*/ 813 w 2193"/>
                              <a:gd name="T75" fmla="*/ 1183 h 3999"/>
                              <a:gd name="T76" fmla="*/ 926 w 2193"/>
                              <a:gd name="T77" fmla="*/ 1346 h 3999"/>
                              <a:gd name="T78" fmla="*/ 959 w 2193"/>
                              <a:gd name="T79" fmla="*/ 1384 h 3999"/>
                              <a:gd name="T80" fmla="*/ 1020 w 2193"/>
                              <a:gd name="T81" fmla="*/ 1413 h 3999"/>
                              <a:gd name="T82" fmla="*/ 1088 w 2193"/>
                              <a:gd name="T83" fmla="*/ 1409 h 3999"/>
                              <a:gd name="T84" fmla="*/ 1240 w 2193"/>
                              <a:gd name="T85" fmla="*/ 1312 h 3999"/>
                              <a:gd name="T86" fmla="*/ 1485 w 2193"/>
                              <a:gd name="T87" fmla="*/ 1093 h 3999"/>
                              <a:gd name="T88" fmla="*/ 1681 w 2193"/>
                              <a:gd name="T89" fmla="*/ 851 h 3999"/>
                              <a:gd name="T90" fmla="*/ 1828 w 2193"/>
                              <a:gd name="T91" fmla="*/ 606 h 3999"/>
                              <a:gd name="T92" fmla="*/ 1918 w 2193"/>
                              <a:gd name="T93" fmla="*/ 412 h 3999"/>
                              <a:gd name="T94" fmla="*/ 2036 w 2193"/>
                              <a:gd name="T95" fmla="*/ 84 h 3999"/>
                              <a:gd name="T96" fmla="*/ 2125 w 2193"/>
                              <a:gd name="T97" fmla="*/ 177 h 3999"/>
                              <a:gd name="T98" fmla="*/ 2171 w 2193"/>
                              <a:gd name="T99" fmla="*/ 403 h 3999"/>
                              <a:gd name="T100" fmla="*/ 2182 w 2193"/>
                              <a:gd name="T101" fmla="*/ 559 h 3999"/>
                              <a:gd name="T102" fmla="*/ 2181 w 2193"/>
                              <a:gd name="T103" fmla="*/ 630 h 3999"/>
                              <a:gd name="T104" fmla="*/ 2159 w 2193"/>
                              <a:gd name="T105" fmla="*/ 669 h 3999"/>
                              <a:gd name="T106" fmla="*/ 2079 w 2193"/>
                              <a:gd name="T107" fmla="*/ 771 h 3999"/>
                              <a:gd name="T108" fmla="*/ 2011 w 2193"/>
                              <a:gd name="T109" fmla="*/ 887 h 3999"/>
                              <a:gd name="T110" fmla="*/ 1954 w 2193"/>
                              <a:gd name="T111" fmla="*/ 1019 h 3999"/>
                              <a:gd name="T112" fmla="*/ 1910 w 2193"/>
                              <a:gd name="T113" fmla="*/ 1166 h 3999"/>
                              <a:gd name="T114" fmla="*/ 1881 w 2193"/>
                              <a:gd name="T115" fmla="*/ 1330 h 3999"/>
                              <a:gd name="T116" fmla="*/ 1867 w 2193"/>
                              <a:gd name="T117" fmla="*/ 1510 h 39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3" h="3999">
                                <a:moveTo>
                                  <a:pt x="1865" y="1586"/>
                                </a:moveTo>
                                <a:lnTo>
                                  <a:pt x="1867" y="1611"/>
                                </a:lnTo>
                                <a:lnTo>
                                  <a:pt x="1868" y="1635"/>
                                </a:lnTo>
                                <a:lnTo>
                                  <a:pt x="1869" y="1658"/>
                                </a:lnTo>
                                <a:lnTo>
                                  <a:pt x="1872" y="1682"/>
                                </a:lnTo>
                                <a:lnTo>
                                  <a:pt x="1875" y="1705"/>
                                </a:lnTo>
                                <a:lnTo>
                                  <a:pt x="1880" y="1728"/>
                                </a:lnTo>
                                <a:lnTo>
                                  <a:pt x="1884" y="1749"/>
                                </a:lnTo>
                                <a:lnTo>
                                  <a:pt x="1890" y="1771"/>
                                </a:lnTo>
                                <a:lnTo>
                                  <a:pt x="1896" y="1791"/>
                                </a:lnTo>
                                <a:lnTo>
                                  <a:pt x="1903" y="1813"/>
                                </a:lnTo>
                                <a:lnTo>
                                  <a:pt x="1910" y="1833"/>
                                </a:lnTo>
                                <a:lnTo>
                                  <a:pt x="1919" y="1853"/>
                                </a:lnTo>
                                <a:lnTo>
                                  <a:pt x="1927" y="1873"/>
                                </a:lnTo>
                                <a:lnTo>
                                  <a:pt x="1937" y="1892"/>
                                </a:lnTo>
                                <a:lnTo>
                                  <a:pt x="1947" y="1911"/>
                                </a:lnTo>
                                <a:lnTo>
                                  <a:pt x="1957" y="1929"/>
                                </a:lnTo>
                                <a:lnTo>
                                  <a:pt x="1968" y="1947"/>
                                </a:lnTo>
                                <a:lnTo>
                                  <a:pt x="1981" y="1965"/>
                                </a:lnTo>
                                <a:lnTo>
                                  <a:pt x="1993" y="1983"/>
                                </a:lnTo>
                                <a:lnTo>
                                  <a:pt x="2005" y="2000"/>
                                </a:lnTo>
                                <a:lnTo>
                                  <a:pt x="2019" y="2017"/>
                                </a:lnTo>
                                <a:lnTo>
                                  <a:pt x="2032" y="2032"/>
                                </a:lnTo>
                                <a:lnTo>
                                  <a:pt x="2047" y="2048"/>
                                </a:lnTo>
                                <a:lnTo>
                                  <a:pt x="2061" y="2064"/>
                                </a:lnTo>
                                <a:lnTo>
                                  <a:pt x="2092" y="2094"/>
                                </a:lnTo>
                                <a:lnTo>
                                  <a:pt x="2124" y="2123"/>
                                </a:lnTo>
                                <a:lnTo>
                                  <a:pt x="2158" y="2151"/>
                                </a:lnTo>
                                <a:lnTo>
                                  <a:pt x="2193" y="2177"/>
                                </a:lnTo>
                                <a:lnTo>
                                  <a:pt x="2137" y="2190"/>
                                </a:lnTo>
                                <a:lnTo>
                                  <a:pt x="2083" y="2205"/>
                                </a:lnTo>
                                <a:lnTo>
                                  <a:pt x="2029" y="2222"/>
                                </a:lnTo>
                                <a:lnTo>
                                  <a:pt x="1976" y="2240"/>
                                </a:lnTo>
                                <a:lnTo>
                                  <a:pt x="1925" y="2259"/>
                                </a:lnTo>
                                <a:lnTo>
                                  <a:pt x="1873" y="2280"/>
                                </a:lnTo>
                                <a:lnTo>
                                  <a:pt x="1824" y="2302"/>
                                </a:lnTo>
                                <a:lnTo>
                                  <a:pt x="1776" y="2327"/>
                                </a:lnTo>
                                <a:lnTo>
                                  <a:pt x="1729" y="2352"/>
                                </a:lnTo>
                                <a:lnTo>
                                  <a:pt x="1683" y="2379"/>
                                </a:lnTo>
                                <a:lnTo>
                                  <a:pt x="1639" y="2407"/>
                                </a:lnTo>
                                <a:lnTo>
                                  <a:pt x="1596" y="2436"/>
                                </a:lnTo>
                                <a:lnTo>
                                  <a:pt x="1555" y="2466"/>
                                </a:lnTo>
                                <a:lnTo>
                                  <a:pt x="1515" y="2496"/>
                                </a:lnTo>
                                <a:lnTo>
                                  <a:pt x="1478" y="2529"/>
                                </a:lnTo>
                                <a:lnTo>
                                  <a:pt x="1441" y="2561"/>
                                </a:lnTo>
                                <a:lnTo>
                                  <a:pt x="1421" y="2581"/>
                                </a:lnTo>
                                <a:lnTo>
                                  <a:pt x="1400" y="2603"/>
                                </a:lnTo>
                                <a:lnTo>
                                  <a:pt x="1381" y="2624"/>
                                </a:lnTo>
                                <a:lnTo>
                                  <a:pt x="1362" y="2645"/>
                                </a:lnTo>
                                <a:lnTo>
                                  <a:pt x="1343" y="2667"/>
                                </a:lnTo>
                                <a:lnTo>
                                  <a:pt x="1326" y="2689"/>
                                </a:lnTo>
                                <a:lnTo>
                                  <a:pt x="1309" y="2711"/>
                                </a:lnTo>
                                <a:lnTo>
                                  <a:pt x="1292" y="2734"/>
                                </a:lnTo>
                                <a:lnTo>
                                  <a:pt x="1278" y="2756"/>
                                </a:lnTo>
                                <a:lnTo>
                                  <a:pt x="1262" y="2779"/>
                                </a:lnTo>
                                <a:lnTo>
                                  <a:pt x="1249" y="2802"/>
                                </a:lnTo>
                                <a:lnTo>
                                  <a:pt x="1235" y="2826"/>
                                </a:lnTo>
                                <a:lnTo>
                                  <a:pt x="1224" y="2848"/>
                                </a:lnTo>
                                <a:lnTo>
                                  <a:pt x="1212" y="2873"/>
                                </a:lnTo>
                                <a:lnTo>
                                  <a:pt x="1202" y="2896"/>
                                </a:lnTo>
                                <a:lnTo>
                                  <a:pt x="1192" y="2920"/>
                                </a:lnTo>
                                <a:lnTo>
                                  <a:pt x="1183" y="2946"/>
                                </a:lnTo>
                                <a:lnTo>
                                  <a:pt x="1174" y="2971"/>
                                </a:lnTo>
                                <a:lnTo>
                                  <a:pt x="1167" y="2997"/>
                                </a:lnTo>
                                <a:lnTo>
                                  <a:pt x="1160" y="3024"/>
                                </a:lnTo>
                                <a:lnTo>
                                  <a:pt x="1155" y="3050"/>
                                </a:lnTo>
                                <a:lnTo>
                                  <a:pt x="1150" y="3076"/>
                                </a:lnTo>
                                <a:lnTo>
                                  <a:pt x="1148" y="3102"/>
                                </a:lnTo>
                                <a:lnTo>
                                  <a:pt x="1146" y="3128"/>
                                </a:lnTo>
                                <a:lnTo>
                                  <a:pt x="1145" y="3155"/>
                                </a:lnTo>
                                <a:lnTo>
                                  <a:pt x="1145" y="3181"/>
                                </a:lnTo>
                                <a:lnTo>
                                  <a:pt x="1146" y="3207"/>
                                </a:lnTo>
                                <a:lnTo>
                                  <a:pt x="1149" y="3234"/>
                                </a:lnTo>
                                <a:lnTo>
                                  <a:pt x="1152" y="3259"/>
                                </a:lnTo>
                                <a:lnTo>
                                  <a:pt x="1157" y="3285"/>
                                </a:lnTo>
                                <a:lnTo>
                                  <a:pt x="1164" y="3312"/>
                                </a:lnTo>
                                <a:lnTo>
                                  <a:pt x="1170" y="3338"/>
                                </a:lnTo>
                                <a:lnTo>
                                  <a:pt x="1180" y="3367"/>
                                </a:lnTo>
                                <a:lnTo>
                                  <a:pt x="1193" y="3397"/>
                                </a:lnTo>
                                <a:lnTo>
                                  <a:pt x="1206" y="3426"/>
                                </a:lnTo>
                                <a:lnTo>
                                  <a:pt x="1221" y="3454"/>
                                </a:lnTo>
                                <a:lnTo>
                                  <a:pt x="1238" y="3483"/>
                                </a:lnTo>
                                <a:lnTo>
                                  <a:pt x="1257" y="3511"/>
                                </a:lnTo>
                                <a:lnTo>
                                  <a:pt x="1277" y="3539"/>
                                </a:lnTo>
                                <a:lnTo>
                                  <a:pt x="1299" y="3566"/>
                                </a:lnTo>
                                <a:lnTo>
                                  <a:pt x="1323" y="3593"/>
                                </a:lnTo>
                                <a:lnTo>
                                  <a:pt x="1348" y="3619"/>
                                </a:lnTo>
                                <a:lnTo>
                                  <a:pt x="1376" y="3645"/>
                                </a:lnTo>
                                <a:lnTo>
                                  <a:pt x="1407" y="3671"/>
                                </a:lnTo>
                                <a:lnTo>
                                  <a:pt x="1438" y="3695"/>
                                </a:lnTo>
                                <a:lnTo>
                                  <a:pt x="1471" y="3719"/>
                                </a:lnTo>
                                <a:lnTo>
                                  <a:pt x="1507" y="3742"/>
                                </a:lnTo>
                                <a:lnTo>
                                  <a:pt x="1544" y="3765"/>
                                </a:lnTo>
                                <a:lnTo>
                                  <a:pt x="1376" y="3825"/>
                                </a:lnTo>
                                <a:lnTo>
                                  <a:pt x="1374" y="3826"/>
                                </a:lnTo>
                                <a:lnTo>
                                  <a:pt x="1372" y="3826"/>
                                </a:lnTo>
                                <a:lnTo>
                                  <a:pt x="1308" y="3849"/>
                                </a:lnTo>
                                <a:lnTo>
                                  <a:pt x="1245" y="3871"/>
                                </a:lnTo>
                                <a:lnTo>
                                  <a:pt x="1182" y="3892"/>
                                </a:lnTo>
                                <a:lnTo>
                                  <a:pt x="1118" y="3914"/>
                                </a:lnTo>
                                <a:lnTo>
                                  <a:pt x="1054" y="3935"/>
                                </a:lnTo>
                                <a:lnTo>
                                  <a:pt x="990" y="3956"/>
                                </a:lnTo>
                                <a:lnTo>
                                  <a:pt x="926" y="3978"/>
                                </a:lnTo>
                                <a:lnTo>
                                  <a:pt x="863" y="3999"/>
                                </a:lnTo>
                                <a:lnTo>
                                  <a:pt x="857" y="3991"/>
                                </a:lnTo>
                                <a:lnTo>
                                  <a:pt x="851" y="3983"/>
                                </a:lnTo>
                                <a:lnTo>
                                  <a:pt x="844" y="3976"/>
                                </a:lnTo>
                                <a:lnTo>
                                  <a:pt x="837" y="3970"/>
                                </a:lnTo>
                                <a:lnTo>
                                  <a:pt x="829" y="3964"/>
                                </a:lnTo>
                                <a:lnTo>
                                  <a:pt x="820" y="3959"/>
                                </a:lnTo>
                                <a:lnTo>
                                  <a:pt x="812" y="3954"/>
                                </a:lnTo>
                                <a:lnTo>
                                  <a:pt x="802" y="3950"/>
                                </a:lnTo>
                                <a:lnTo>
                                  <a:pt x="718" y="3911"/>
                                </a:lnTo>
                                <a:lnTo>
                                  <a:pt x="640" y="3874"/>
                                </a:lnTo>
                                <a:lnTo>
                                  <a:pt x="567" y="3836"/>
                                </a:lnTo>
                                <a:lnTo>
                                  <a:pt x="500" y="3797"/>
                                </a:lnTo>
                                <a:lnTo>
                                  <a:pt x="437" y="3758"/>
                                </a:lnTo>
                                <a:lnTo>
                                  <a:pt x="380" y="3718"/>
                                </a:lnTo>
                                <a:lnTo>
                                  <a:pt x="328" y="3677"/>
                                </a:lnTo>
                                <a:lnTo>
                                  <a:pt x="281" y="3636"/>
                                </a:lnTo>
                                <a:lnTo>
                                  <a:pt x="237" y="3594"/>
                                </a:lnTo>
                                <a:lnTo>
                                  <a:pt x="198" y="3552"/>
                                </a:lnTo>
                                <a:lnTo>
                                  <a:pt x="163" y="3509"/>
                                </a:lnTo>
                                <a:lnTo>
                                  <a:pt x="132" y="3466"/>
                                </a:lnTo>
                                <a:lnTo>
                                  <a:pt x="105" y="3422"/>
                                </a:lnTo>
                                <a:lnTo>
                                  <a:pt x="81" y="3377"/>
                                </a:lnTo>
                                <a:lnTo>
                                  <a:pt x="61" y="3331"/>
                                </a:lnTo>
                                <a:lnTo>
                                  <a:pt x="44" y="3285"/>
                                </a:lnTo>
                                <a:lnTo>
                                  <a:pt x="30" y="3238"/>
                                </a:lnTo>
                                <a:lnTo>
                                  <a:pt x="19" y="3190"/>
                                </a:lnTo>
                                <a:lnTo>
                                  <a:pt x="11" y="3142"/>
                                </a:lnTo>
                                <a:lnTo>
                                  <a:pt x="5" y="3092"/>
                                </a:lnTo>
                                <a:lnTo>
                                  <a:pt x="1" y="3042"/>
                                </a:lnTo>
                                <a:lnTo>
                                  <a:pt x="0" y="2992"/>
                                </a:lnTo>
                                <a:lnTo>
                                  <a:pt x="0" y="2940"/>
                                </a:lnTo>
                                <a:lnTo>
                                  <a:pt x="3" y="2887"/>
                                </a:lnTo>
                                <a:lnTo>
                                  <a:pt x="6" y="2834"/>
                                </a:lnTo>
                                <a:lnTo>
                                  <a:pt x="12" y="2780"/>
                                </a:lnTo>
                                <a:lnTo>
                                  <a:pt x="19" y="2725"/>
                                </a:lnTo>
                                <a:lnTo>
                                  <a:pt x="25" y="2669"/>
                                </a:lnTo>
                                <a:lnTo>
                                  <a:pt x="43" y="2555"/>
                                </a:lnTo>
                                <a:lnTo>
                                  <a:pt x="63" y="2436"/>
                                </a:lnTo>
                                <a:lnTo>
                                  <a:pt x="79" y="2344"/>
                                </a:lnTo>
                                <a:lnTo>
                                  <a:pt x="94" y="2249"/>
                                </a:lnTo>
                                <a:lnTo>
                                  <a:pt x="109" y="2152"/>
                                </a:lnTo>
                                <a:lnTo>
                                  <a:pt x="123" y="2054"/>
                                </a:lnTo>
                                <a:lnTo>
                                  <a:pt x="128" y="2003"/>
                                </a:lnTo>
                                <a:lnTo>
                                  <a:pt x="134" y="1953"/>
                                </a:lnTo>
                                <a:lnTo>
                                  <a:pt x="140" y="1901"/>
                                </a:lnTo>
                                <a:lnTo>
                                  <a:pt x="144" y="1850"/>
                                </a:lnTo>
                                <a:lnTo>
                                  <a:pt x="147" y="1797"/>
                                </a:lnTo>
                                <a:lnTo>
                                  <a:pt x="151" y="1743"/>
                                </a:lnTo>
                                <a:lnTo>
                                  <a:pt x="153" y="1691"/>
                                </a:lnTo>
                                <a:lnTo>
                                  <a:pt x="155" y="1636"/>
                                </a:lnTo>
                                <a:lnTo>
                                  <a:pt x="155" y="1581"/>
                                </a:lnTo>
                                <a:lnTo>
                                  <a:pt x="155" y="1526"/>
                                </a:lnTo>
                                <a:lnTo>
                                  <a:pt x="154" y="1470"/>
                                </a:lnTo>
                                <a:lnTo>
                                  <a:pt x="151" y="1413"/>
                                </a:lnTo>
                                <a:lnTo>
                                  <a:pt x="147" y="1356"/>
                                </a:lnTo>
                                <a:lnTo>
                                  <a:pt x="143" y="1297"/>
                                </a:lnTo>
                                <a:lnTo>
                                  <a:pt x="136" y="1239"/>
                                </a:lnTo>
                                <a:lnTo>
                                  <a:pt x="128" y="1180"/>
                                </a:lnTo>
                                <a:lnTo>
                                  <a:pt x="119" y="1119"/>
                                </a:lnTo>
                                <a:lnTo>
                                  <a:pt x="109" y="1059"/>
                                </a:lnTo>
                                <a:lnTo>
                                  <a:pt x="97" y="997"/>
                                </a:lnTo>
                                <a:lnTo>
                                  <a:pt x="84" y="935"/>
                                </a:lnTo>
                                <a:lnTo>
                                  <a:pt x="68" y="873"/>
                                </a:lnTo>
                                <a:lnTo>
                                  <a:pt x="51" y="810"/>
                                </a:lnTo>
                                <a:lnTo>
                                  <a:pt x="32" y="745"/>
                                </a:lnTo>
                                <a:lnTo>
                                  <a:pt x="11" y="681"/>
                                </a:lnTo>
                                <a:lnTo>
                                  <a:pt x="54" y="695"/>
                                </a:lnTo>
                                <a:lnTo>
                                  <a:pt x="97" y="709"/>
                                </a:lnTo>
                                <a:lnTo>
                                  <a:pt x="141" y="725"/>
                                </a:lnTo>
                                <a:lnTo>
                                  <a:pt x="183" y="742"/>
                                </a:lnTo>
                                <a:lnTo>
                                  <a:pt x="227" y="761"/>
                                </a:lnTo>
                                <a:lnTo>
                                  <a:pt x="269" y="780"/>
                                </a:lnTo>
                                <a:lnTo>
                                  <a:pt x="312" y="801"/>
                                </a:lnTo>
                                <a:lnTo>
                                  <a:pt x="354" y="822"/>
                                </a:lnTo>
                                <a:lnTo>
                                  <a:pt x="397" y="846"/>
                                </a:lnTo>
                                <a:lnTo>
                                  <a:pt x="438" y="870"/>
                                </a:lnTo>
                                <a:lnTo>
                                  <a:pt x="479" y="896"/>
                                </a:lnTo>
                                <a:lnTo>
                                  <a:pt x="519" y="922"/>
                                </a:lnTo>
                                <a:lnTo>
                                  <a:pt x="559" y="950"/>
                                </a:lnTo>
                                <a:lnTo>
                                  <a:pt x="597" y="979"/>
                                </a:lnTo>
                                <a:lnTo>
                                  <a:pt x="635" y="1009"/>
                                </a:lnTo>
                                <a:lnTo>
                                  <a:pt x="672" y="1041"/>
                                </a:lnTo>
                                <a:lnTo>
                                  <a:pt x="710" y="1075"/>
                                </a:lnTo>
                                <a:lnTo>
                                  <a:pt x="746" y="1111"/>
                                </a:lnTo>
                                <a:lnTo>
                                  <a:pt x="781" y="1147"/>
                                </a:lnTo>
                                <a:lnTo>
                                  <a:pt x="813" y="1183"/>
                                </a:lnTo>
                                <a:lnTo>
                                  <a:pt x="842" y="1220"/>
                                </a:lnTo>
                                <a:lnTo>
                                  <a:pt x="870" y="1257"/>
                                </a:lnTo>
                                <a:lnTo>
                                  <a:pt x="896" y="1296"/>
                                </a:lnTo>
                                <a:lnTo>
                                  <a:pt x="921" y="1335"/>
                                </a:lnTo>
                                <a:lnTo>
                                  <a:pt x="926" y="1346"/>
                                </a:lnTo>
                                <a:lnTo>
                                  <a:pt x="931" y="1352"/>
                                </a:lnTo>
                                <a:lnTo>
                                  <a:pt x="939" y="1363"/>
                                </a:lnTo>
                                <a:lnTo>
                                  <a:pt x="949" y="1375"/>
                                </a:lnTo>
                                <a:lnTo>
                                  <a:pt x="959" y="1384"/>
                                </a:lnTo>
                                <a:lnTo>
                                  <a:pt x="970" y="1391"/>
                                </a:lnTo>
                                <a:lnTo>
                                  <a:pt x="981" y="1399"/>
                                </a:lnTo>
                                <a:lnTo>
                                  <a:pt x="994" y="1405"/>
                                </a:lnTo>
                                <a:lnTo>
                                  <a:pt x="1007" y="1409"/>
                                </a:lnTo>
                                <a:lnTo>
                                  <a:pt x="1020" y="1413"/>
                                </a:lnTo>
                                <a:lnTo>
                                  <a:pt x="1034" y="1415"/>
                                </a:lnTo>
                                <a:lnTo>
                                  <a:pt x="1047" y="1415"/>
                                </a:lnTo>
                                <a:lnTo>
                                  <a:pt x="1061" y="1415"/>
                                </a:lnTo>
                                <a:lnTo>
                                  <a:pt x="1074" y="1413"/>
                                </a:lnTo>
                                <a:lnTo>
                                  <a:pt x="1088" y="1409"/>
                                </a:lnTo>
                                <a:lnTo>
                                  <a:pt x="1101" y="1405"/>
                                </a:lnTo>
                                <a:lnTo>
                                  <a:pt x="1113" y="1399"/>
                                </a:lnTo>
                                <a:lnTo>
                                  <a:pt x="1126" y="1391"/>
                                </a:lnTo>
                                <a:lnTo>
                                  <a:pt x="1184" y="1352"/>
                                </a:lnTo>
                                <a:lnTo>
                                  <a:pt x="1240" y="1312"/>
                                </a:lnTo>
                                <a:lnTo>
                                  <a:pt x="1293" y="1269"/>
                                </a:lnTo>
                                <a:lnTo>
                                  <a:pt x="1345" y="1227"/>
                                </a:lnTo>
                                <a:lnTo>
                                  <a:pt x="1394" y="1183"/>
                                </a:lnTo>
                                <a:lnTo>
                                  <a:pt x="1440" y="1138"/>
                                </a:lnTo>
                                <a:lnTo>
                                  <a:pt x="1485" y="1093"/>
                                </a:lnTo>
                                <a:lnTo>
                                  <a:pt x="1529" y="1046"/>
                                </a:lnTo>
                                <a:lnTo>
                                  <a:pt x="1569" y="999"/>
                                </a:lnTo>
                                <a:lnTo>
                                  <a:pt x="1608" y="951"/>
                                </a:lnTo>
                                <a:lnTo>
                                  <a:pt x="1646" y="902"/>
                                </a:lnTo>
                                <a:lnTo>
                                  <a:pt x="1681" y="851"/>
                                </a:lnTo>
                                <a:lnTo>
                                  <a:pt x="1715" y="801"/>
                                </a:lnTo>
                                <a:lnTo>
                                  <a:pt x="1748" y="749"/>
                                </a:lnTo>
                                <a:lnTo>
                                  <a:pt x="1778" y="697"/>
                                </a:lnTo>
                                <a:lnTo>
                                  <a:pt x="1808" y="644"/>
                                </a:lnTo>
                                <a:lnTo>
                                  <a:pt x="1828" y="606"/>
                                </a:lnTo>
                                <a:lnTo>
                                  <a:pt x="1848" y="568"/>
                                </a:lnTo>
                                <a:lnTo>
                                  <a:pt x="1865" y="530"/>
                                </a:lnTo>
                                <a:lnTo>
                                  <a:pt x="1884" y="491"/>
                                </a:lnTo>
                                <a:lnTo>
                                  <a:pt x="1901" y="451"/>
                                </a:lnTo>
                                <a:lnTo>
                                  <a:pt x="1918" y="412"/>
                                </a:lnTo>
                                <a:lnTo>
                                  <a:pt x="1935" y="372"/>
                                </a:lnTo>
                                <a:lnTo>
                                  <a:pt x="1950" y="331"/>
                                </a:lnTo>
                                <a:lnTo>
                                  <a:pt x="1981" y="251"/>
                                </a:lnTo>
                                <a:lnTo>
                                  <a:pt x="2009" y="168"/>
                                </a:lnTo>
                                <a:lnTo>
                                  <a:pt x="2036" y="84"/>
                                </a:lnTo>
                                <a:lnTo>
                                  <a:pt x="2061" y="0"/>
                                </a:lnTo>
                                <a:lnTo>
                                  <a:pt x="2079" y="41"/>
                                </a:lnTo>
                                <a:lnTo>
                                  <a:pt x="2096" y="85"/>
                                </a:lnTo>
                                <a:lnTo>
                                  <a:pt x="2112" y="130"/>
                                </a:lnTo>
                                <a:lnTo>
                                  <a:pt x="2125" y="177"/>
                                </a:lnTo>
                                <a:lnTo>
                                  <a:pt x="2137" y="225"/>
                                </a:lnTo>
                                <a:lnTo>
                                  <a:pt x="2149" y="273"/>
                                </a:lnTo>
                                <a:lnTo>
                                  <a:pt x="2159" y="322"/>
                                </a:lnTo>
                                <a:lnTo>
                                  <a:pt x="2166" y="371"/>
                                </a:lnTo>
                                <a:lnTo>
                                  <a:pt x="2171" y="403"/>
                                </a:lnTo>
                                <a:lnTo>
                                  <a:pt x="2175" y="437"/>
                                </a:lnTo>
                                <a:lnTo>
                                  <a:pt x="2179" y="470"/>
                                </a:lnTo>
                                <a:lnTo>
                                  <a:pt x="2181" y="503"/>
                                </a:lnTo>
                                <a:lnTo>
                                  <a:pt x="2182" y="532"/>
                                </a:lnTo>
                                <a:lnTo>
                                  <a:pt x="2182" y="559"/>
                                </a:lnTo>
                                <a:lnTo>
                                  <a:pt x="2182" y="585"/>
                                </a:lnTo>
                                <a:lnTo>
                                  <a:pt x="2181" y="609"/>
                                </a:lnTo>
                                <a:lnTo>
                                  <a:pt x="2181" y="613"/>
                                </a:lnTo>
                                <a:lnTo>
                                  <a:pt x="2181" y="615"/>
                                </a:lnTo>
                                <a:lnTo>
                                  <a:pt x="2181" y="630"/>
                                </a:lnTo>
                                <a:lnTo>
                                  <a:pt x="2182" y="645"/>
                                </a:lnTo>
                                <a:lnTo>
                                  <a:pt x="2171" y="656"/>
                                </a:lnTo>
                                <a:lnTo>
                                  <a:pt x="2160" y="669"/>
                                </a:lnTo>
                                <a:lnTo>
                                  <a:pt x="2159" y="669"/>
                                </a:lnTo>
                                <a:lnTo>
                                  <a:pt x="2142" y="688"/>
                                </a:lnTo>
                                <a:lnTo>
                                  <a:pt x="2126" y="708"/>
                                </a:lnTo>
                                <a:lnTo>
                                  <a:pt x="2109" y="728"/>
                                </a:lnTo>
                                <a:lnTo>
                                  <a:pt x="2094" y="749"/>
                                </a:lnTo>
                                <a:lnTo>
                                  <a:pt x="2079" y="771"/>
                                </a:lnTo>
                                <a:lnTo>
                                  <a:pt x="2065" y="793"/>
                                </a:lnTo>
                                <a:lnTo>
                                  <a:pt x="2050" y="816"/>
                                </a:lnTo>
                                <a:lnTo>
                                  <a:pt x="2037" y="839"/>
                                </a:lnTo>
                                <a:lnTo>
                                  <a:pt x="2023" y="863"/>
                                </a:lnTo>
                                <a:lnTo>
                                  <a:pt x="2011" y="887"/>
                                </a:lnTo>
                                <a:lnTo>
                                  <a:pt x="1999" y="912"/>
                                </a:lnTo>
                                <a:lnTo>
                                  <a:pt x="1986" y="938"/>
                                </a:lnTo>
                                <a:lnTo>
                                  <a:pt x="1975" y="965"/>
                                </a:lnTo>
                                <a:lnTo>
                                  <a:pt x="1964" y="991"/>
                                </a:lnTo>
                                <a:lnTo>
                                  <a:pt x="1954" y="1019"/>
                                </a:lnTo>
                                <a:lnTo>
                                  <a:pt x="1944" y="1047"/>
                                </a:lnTo>
                                <a:lnTo>
                                  <a:pt x="1935" y="1077"/>
                                </a:lnTo>
                                <a:lnTo>
                                  <a:pt x="1926" y="1106"/>
                                </a:lnTo>
                                <a:lnTo>
                                  <a:pt x="1918" y="1136"/>
                                </a:lnTo>
                                <a:lnTo>
                                  <a:pt x="1910" y="1166"/>
                                </a:lnTo>
                                <a:lnTo>
                                  <a:pt x="1903" y="1198"/>
                                </a:lnTo>
                                <a:lnTo>
                                  <a:pt x="1897" y="1230"/>
                                </a:lnTo>
                                <a:lnTo>
                                  <a:pt x="1891" y="1263"/>
                                </a:lnTo>
                                <a:lnTo>
                                  <a:pt x="1886" y="1296"/>
                                </a:lnTo>
                                <a:lnTo>
                                  <a:pt x="1881" y="1330"/>
                                </a:lnTo>
                                <a:lnTo>
                                  <a:pt x="1877" y="1365"/>
                                </a:lnTo>
                                <a:lnTo>
                                  <a:pt x="1873" y="1400"/>
                                </a:lnTo>
                                <a:lnTo>
                                  <a:pt x="1871" y="1436"/>
                                </a:lnTo>
                                <a:lnTo>
                                  <a:pt x="1869" y="1472"/>
                                </a:lnTo>
                                <a:lnTo>
                                  <a:pt x="1867" y="1510"/>
                                </a:lnTo>
                                <a:lnTo>
                                  <a:pt x="1865" y="1548"/>
                                </a:lnTo>
                                <a:lnTo>
                                  <a:pt x="1865" y="1586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3052"/>
                        <wps:cNvSpPr>
                          <a:spLocks noEditPoints="1"/>
                        </wps:cNvSpPr>
                        <wps:spPr bwMode="auto">
                          <a:xfrm>
                            <a:off x="7546" y="1407"/>
                            <a:ext cx="3987" cy="4835"/>
                          </a:xfrm>
                          <a:custGeom>
                            <a:avLst/>
                            <a:gdLst>
                              <a:gd name="T0" fmla="*/ 11501 w 11962"/>
                              <a:gd name="T1" fmla="*/ 5382 h 14506"/>
                              <a:gd name="T2" fmla="*/ 10854 w 11962"/>
                              <a:gd name="T3" fmla="*/ 13492 h 14506"/>
                              <a:gd name="T4" fmla="*/ 6136 w 11962"/>
                              <a:gd name="T5" fmla="*/ 13656 h 14506"/>
                              <a:gd name="T6" fmla="*/ 6261 w 11962"/>
                              <a:gd name="T7" fmla="*/ 7634 h 14506"/>
                              <a:gd name="T8" fmla="*/ 4000 w 11962"/>
                              <a:gd name="T9" fmla="*/ 2974 h 14506"/>
                              <a:gd name="T10" fmla="*/ 3871 w 11962"/>
                              <a:gd name="T11" fmla="*/ 3619 h 14506"/>
                              <a:gd name="T12" fmla="*/ 2297 w 11962"/>
                              <a:gd name="T13" fmla="*/ 3734 h 14506"/>
                              <a:gd name="T14" fmla="*/ 3186 w 11962"/>
                              <a:gd name="T15" fmla="*/ 2866 h 14506"/>
                              <a:gd name="T16" fmla="*/ 2032 w 11962"/>
                              <a:gd name="T17" fmla="*/ 3246 h 14506"/>
                              <a:gd name="T18" fmla="*/ 2254 w 11962"/>
                              <a:gd name="T19" fmla="*/ 4163 h 14506"/>
                              <a:gd name="T20" fmla="*/ 813 w 11962"/>
                              <a:gd name="T21" fmla="*/ 3682 h 14506"/>
                              <a:gd name="T22" fmla="*/ 892 w 11962"/>
                              <a:gd name="T23" fmla="*/ 1503 h 14506"/>
                              <a:gd name="T24" fmla="*/ 1712 w 11962"/>
                              <a:gd name="T25" fmla="*/ 1793 h 14506"/>
                              <a:gd name="T26" fmla="*/ 2631 w 11962"/>
                              <a:gd name="T27" fmla="*/ 1012 h 14506"/>
                              <a:gd name="T28" fmla="*/ 2925 w 11962"/>
                              <a:gd name="T29" fmla="*/ 1132 h 14506"/>
                              <a:gd name="T30" fmla="*/ 2655 w 11962"/>
                              <a:gd name="T31" fmla="*/ 2126 h 14506"/>
                              <a:gd name="T32" fmla="*/ 7611 w 11962"/>
                              <a:gd name="T33" fmla="*/ 3237 h 14506"/>
                              <a:gd name="T34" fmla="*/ 7887 w 11962"/>
                              <a:gd name="T35" fmla="*/ 2246 h 14506"/>
                              <a:gd name="T36" fmla="*/ 8691 w 11962"/>
                              <a:gd name="T37" fmla="*/ 2555 h 14506"/>
                              <a:gd name="T38" fmla="*/ 8461 w 11962"/>
                              <a:gd name="T39" fmla="*/ 3330 h 14506"/>
                              <a:gd name="T40" fmla="*/ 9042 w 11962"/>
                              <a:gd name="T41" fmla="*/ 2841 h 14506"/>
                              <a:gd name="T42" fmla="*/ 10172 w 11962"/>
                              <a:gd name="T43" fmla="*/ 3056 h 14506"/>
                              <a:gd name="T44" fmla="*/ 11067 w 11962"/>
                              <a:gd name="T45" fmla="*/ 3626 h 14506"/>
                              <a:gd name="T46" fmla="*/ 9623 w 11962"/>
                              <a:gd name="T47" fmla="*/ 3795 h 14506"/>
                              <a:gd name="T48" fmla="*/ 8296 w 11962"/>
                              <a:gd name="T49" fmla="*/ 1950 h 14506"/>
                              <a:gd name="T50" fmla="*/ 7724 w 11962"/>
                              <a:gd name="T51" fmla="*/ 1225 h 14506"/>
                              <a:gd name="T52" fmla="*/ 8473 w 11962"/>
                              <a:gd name="T53" fmla="*/ 1355 h 14506"/>
                              <a:gd name="T54" fmla="*/ 9946 w 11962"/>
                              <a:gd name="T55" fmla="*/ 2033 h 14506"/>
                              <a:gd name="T56" fmla="*/ 9753 w 11962"/>
                              <a:gd name="T57" fmla="*/ 2676 h 14506"/>
                              <a:gd name="T58" fmla="*/ 6461 w 11962"/>
                              <a:gd name="T59" fmla="*/ 2779 h 14506"/>
                              <a:gd name="T60" fmla="*/ 5704 w 11962"/>
                              <a:gd name="T61" fmla="*/ 2327 h 14506"/>
                              <a:gd name="T62" fmla="*/ 5395 w 11962"/>
                              <a:gd name="T63" fmla="*/ 1104 h 14506"/>
                              <a:gd name="T64" fmla="*/ 6232 w 11962"/>
                              <a:gd name="T65" fmla="*/ 335 h 14506"/>
                              <a:gd name="T66" fmla="*/ 7214 w 11962"/>
                              <a:gd name="T67" fmla="*/ 782 h 14506"/>
                              <a:gd name="T68" fmla="*/ 625 w 11962"/>
                              <a:gd name="T69" fmla="*/ 12953 h 14506"/>
                              <a:gd name="T70" fmla="*/ 938 w 11962"/>
                              <a:gd name="T71" fmla="*/ 4949 h 14506"/>
                              <a:gd name="T72" fmla="*/ 6019 w 11962"/>
                              <a:gd name="T73" fmla="*/ 3093 h 14506"/>
                              <a:gd name="T74" fmla="*/ 5757 w 11962"/>
                              <a:gd name="T75" fmla="*/ 10240 h 14506"/>
                              <a:gd name="T76" fmla="*/ 4749 w 11962"/>
                              <a:gd name="T77" fmla="*/ 3038 h 14506"/>
                              <a:gd name="T78" fmla="*/ 3294 w 11962"/>
                              <a:gd name="T79" fmla="*/ 2484 h 14506"/>
                              <a:gd name="T80" fmla="*/ 3219 w 11962"/>
                              <a:gd name="T81" fmla="*/ 1237 h 14506"/>
                              <a:gd name="T82" fmla="*/ 4430 w 11962"/>
                              <a:gd name="T83" fmla="*/ 1279 h 14506"/>
                              <a:gd name="T84" fmla="*/ 5513 w 11962"/>
                              <a:gd name="T85" fmla="*/ 2577 h 14506"/>
                              <a:gd name="T86" fmla="*/ 11318 w 11962"/>
                              <a:gd name="T87" fmla="*/ 3962 h 14506"/>
                              <a:gd name="T88" fmla="*/ 11064 w 11962"/>
                              <a:gd name="T89" fmla="*/ 3123 h 14506"/>
                              <a:gd name="T90" fmla="*/ 10333 w 11962"/>
                              <a:gd name="T91" fmla="*/ 2279 h 14506"/>
                              <a:gd name="T92" fmla="*/ 9359 w 11962"/>
                              <a:gd name="T93" fmla="*/ 1294 h 14506"/>
                              <a:gd name="T94" fmla="*/ 7546 w 11962"/>
                              <a:gd name="T95" fmla="*/ 603 h 14506"/>
                              <a:gd name="T96" fmla="*/ 6498 w 11962"/>
                              <a:gd name="T97" fmla="*/ 73 h 14506"/>
                              <a:gd name="T98" fmla="*/ 5532 w 11962"/>
                              <a:gd name="T99" fmla="*/ 322 h 14506"/>
                              <a:gd name="T100" fmla="*/ 4698 w 11962"/>
                              <a:gd name="T101" fmla="*/ 1107 h 14506"/>
                              <a:gd name="T102" fmla="*/ 3233 w 11962"/>
                              <a:gd name="T103" fmla="*/ 802 h 14506"/>
                              <a:gd name="T104" fmla="*/ 2747 w 11962"/>
                              <a:gd name="T105" fmla="*/ 3 h 14506"/>
                              <a:gd name="T106" fmla="*/ 2170 w 11962"/>
                              <a:gd name="T107" fmla="*/ 1218 h 14506"/>
                              <a:gd name="T108" fmla="*/ 1195 w 11962"/>
                              <a:gd name="T109" fmla="*/ 979 h 14506"/>
                              <a:gd name="T110" fmla="*/ 428 w 11962"/>
                              <a:gd name="T111" fmla="*/ 921 h 14506"/>
                              <a:gd name="T112" fmla="*/ 568 w 11962"/>
                              <a:gd name="T113" fmla="*/ 2834 h 14506"/>
                              <a:gd name="T114" fmla="*/ 914 w 11962"/>
                              <a:gd name="T115" fmla="*/ 4664 h 14506"/>
                              <a:gd name="T116" fmla="*/ 54 w 11962"/>
                              <a:gd name="T117" fmla="*/ 5347 h 14506"/>
                              <a:gd name="T118" fmla="*/ 302 w 11962"/>
                              <a:gd name="T119" fmla="*/ 13481 h 14506"/>
                              <a:gd name="T120" fmla="*/ 9252 w 11962"/>
                              <a:gd name="T121" fmla="*/ 14056 h 14506"/>
                              <a:gd name="T122" fmla="*/ 11689 w 11962"/>
                              <a:gd name="T123" fmla="*/ 13550 h 14506"/>
                              <a:gd name="T124" fmla="*/ 11958 w 11962"/>
                              <a:gd name="T125" fmla="*/ 4679 h 145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1962" h="14506">
                                <a:moveTo>
                                  <a:pt x="6302" y="3092"/>
                                </a:moveTo>
                                <a:lnTo>
                                  <a:pt x="6470" y="3155"/>
                                </a:lnTo>
                                <a:lnTo>
                                  <a:pt x="6637" y="3216"/>
                                </a:lnTo>
                                <a:lnTo>
                                  <a:pt x="6804" y="3274"/>
                                </a:lnTo>
                                <a:lnTo>
                                  <a:pt x="6972" y="3331"/>
                                </a:lnTo>
                                <a:lnTo>
                                  <a:pt x="7139" y="3386"/>
                                </a:lnTo>
                                <a:lnTo>
                                  <a:pt x="7306" y="3439"/>
                                </a:lnTo>
                                <a:lnTo>
                                  <a:pt x="7472" y="3490"/>
                                </a:lnTo>
                                <a:lnTo>
                                  <a:pt x="7639" y="3541"/>
                                </a:lnTo>
                                <a:lnTo>
                                  <a:pt x="7806" y="3590"/>
                                </a:lnTo>
                                <a:lnTo>
                                  <a:pt x="7972" y="3637"/>
                                </a:lnTo>
                                <a:lnTo>
                                  <a:pt x="8138" y="3684"/>
                                </a:lnTo>
                                <a:lnTo>
                                  <a:pt x="8305" y="3731"/>
                                </a:lnTo>
                                <a:lnTo>
                                  <a:pt x="8471" y="3776"/>
                                </a:lnTo>
                                <a:lnTo>
                                  <a:pt x="8638" y="3822"/>
                                </a:lnTo>
                                <a:lnTo>
                                  <a:pt x="8803" y="3867"/>
                                </a:lnTo>
                                <a:lnTo>
                                  <a:pt x="8970" y="3912"/>
                                </a:lnTo>
                                <a:lnTo>
                                  <a:pt x="9137" y="3957"/>
                                </a:lnTo>
                                <a:lnTo>
                                  <a:pt x="9304" y="4001"/>
                                </a:lnTo>
                                <a:lnTo>
                                  <a:pt x="9470" y="4047"/>
                                </a:lnTo>
                                <a:lnTo>
                                  <a:pt x="9638" y="4093"/>
                                </a:lnTo>
                                <a:lnTo>
                                  <a:pt x="9805" y="4139"/>
                                </a:lnTo>
                                <a:lnTo>
                                  <a:pt x="9972" y="4186"/>
                                </a:lnTo>
                                <a:lnTo>
                                  <a:pt x="10140" y="4234"/>
                                </a:lnTo>
                                <a:lnTo>
                                  <a:pt x="10308" y="4284"/>
                                </a:lnTo>
                                <a:lnTo>
                                  <a:pt x="10474" y="4335"/>
                                </a:lnTo>
                                <a:lnTo>
                                  <a:pt x="10642" y="4387"/>
                                </a:lnTo>
                                <a:lnTo>
                                  <a:pt x="10810" y="4441"/>
                                </a:lnTo>
                                <a:lnTo>
                                  <a:pt x="10979" y="4496"/>
                                </a:lnTo>
                                <a:lnTo>
                                  <a:pt x="11147" y="4553"/>
                                </a:lnTo>
                                <a:lnTo>
                                  <a:pt x="11315" y="4611"/>
                                </a:lnTo>
                                <a:lnTo>
                                  <a:pt x="11484" y="4673"/>
                                </a:lnTo>
                                <a:lnTo>
                                  <a:pt x="11653" y="4735"/>
                                </a:lnTo>
                                <a:lnTo>
                                  <a:pt x="11573" y="5061"/>
                                </a:lnTo>
                                <a:lnTo>
                                  <a:pt x="11501" y="5382"/>
                                </a:lnTo>
                                <a:lnTo>
                                  <a:pt x="11435" y="5697"/>
                                </a:lnTo>
                                <a:lnTo>
                                  <a:pt x="11374" y="6006"/>
                                </a:lnTo>
                                <a:lnTo>
                                  <a:pt x="11320" y="6311"/>
                                </a:lnTo>
                                <a:lnTo>
                                  <a:pt x="11272" y="6610"/>
                                </a:lnTo>
                                <a:lnTo>
                                  <a:pt x="11230" y="6906"/>
                                </a:lnTo>
                                <a:lnTo>
                                  <a:pt x="11193" y="7196"/>
                                </a:lnTo>
                                <a:lnTo>
                                  <a:pt x="11162" y="7482"/>
                                </a:lnTo>
                                <a:lnTo>
                                  <a:pt x="11135" y="7764"/>
                                </a:lnTo>
                                <a:lnTo>
                                  <a:pt x="11112" y="8042"/>
                                </a:lnTo>
                                <a:lnTo>
                                  <a:pt x="11094" y="8318"/>
                                </a:lnTo>
                                <a:lnTo>
                                  <a:pt x="11082" y="8589"/>
                                </a:lnTo>
                                <a:lnTo>
                                  <a:pt x="11073" y="8857"/>
                                </a:lnTo>
                                <a:lnTo>
                                  <a:pt x="11067" y="9122"/>
                                </a:lnTo>
                                <a:lnTo>
                                  <a:pt x="11066" y="9385"/>
                                </a:lnTo>
                                <a:lnTo>
                                  <a:pt x="11069" y="9645"/>
                                </a:lnTo>
                                <a:lnTo>
                                  <a:pt x="11075" y="9904"/>
                                </a:lnTo>
                                <a:lnTo>
                                  <a:pt x="11084" y="10160"/>
                                </a:lnTo>
                                <a:lnTo>
                                  <a:pt x="11095" y="10414"/>
                                </a:lnTo>
                                <a:lnTo>
                                  <a:pt x="11110" y="10667"/>
                                </a:lnTo>
                                <a:lnTo>
                                  <a:pt x="11127" y="10918"/>
                                </a:lnTo>
                                <a:lnTo>
                                  <a:pt x="11147" y="11168"/>
                                </a:lnTo>
                                <a:lnTo>
                                  <a:pt x="11168" y="11418"/>
                                </a:lnTo>
                                <a:lnTo>
                                  <a:pt x="11192" y="11667"/>
                                </a:lnTo>
                                <a:lnTo>
                                  <a:pt x="11217" y="11914"/>
                                </a:lnTo>
                                <a:lnTo>
                                  <a:pt x="11243" y="12162"/>
                                </a:lnTo>
                                <a:lnTo>
                                  <a:pt x="11271" y="12411"/>
                                </a:lnTo>
                                <a:lnTo>
                                  <a:pt x="11300" y="12658"/>
                                </a:lnTo>
                                <a:lnTo>
                                  <a:pt x="11331" y="12907"/>
                                </a:lnTo>
                                <a:lnTo>
                                  <a:pt x="11361" y="13156"/>
                                </a:lnTo>
                                <a:lnTo>
                                  <a:pt x="11392" y="13406"/>
                                </a:lnTo>
                                <a:lnTo>
                                  <a:pt x="11285" y="13423"/>
                                </a:lnTo>
                                <a:lnTo>
                                  <a:pt x="11177" y="13439"/>
                                </a:lnTo>
                                <a:lnTo>
                                  <a:pt x="11070" y="13457"/>
                                </a:lnTo>
                                <a:lnTo>
                                  <a:pt x="10961" y="13474"/>
                                </a:lnTo>
                                <a:lnTo>
                                  <a:pt x="10854" y="13492"/>
                                </a:lnTo>
                                <a:lnTo>
                                  <a:pt x="10746" y="13510"/>
                                </a:lnTo>
                                <a:lnTo>
                                  <a:pt x="10639" y="13528"/>
                                </a:lnTo>
                                <a:lnTo>
                                  <a:pt x="10531" y="13546"/>
                                </a:lnTo>
                                <a:lnTo>
                                  <a:pt x="10423" y="13565"/>
                                </a:lnTo>
                                <a:lnTo>
                                  <a:pt x="10315" y="13583"/>
                                </a:lnTo>
                                <a:lnTo>
                                  <a:pt x="10208" y="13602"/>
                                </a:lnTo>
                                <a:lnTo>
                                  <a:pt x="10100" y="13621"/>
                                </a:lnTo>
                                <a:lnTo>
                                  <a:pt x="9992" y="13639"/>
                                </a:lnTo>
                                <a:lnTo>
                                  <a:pt x="9884" y="13658"/>
                                </a:lnTo>
                                <a:lnTo>
                                  <a:pt x="9777" y="13677"/>
                                </a:lnTo>
                                <a:lnTo>
                                  <a:pt x="9670" y="13696"/>
                                </a:lnTo>
                                <a:lnTo>
                                  <a:pt x="9450" y="13734"/>
                                </a:lnTo>
                                <a:lnTo>
                                  <a:pt x="9232" y="13772"/>
                                </a:lnTo>
                                <a:lnTo>
                                  <a:pt x="9013" y="13810"/>
                                </a:lnTo>
                                <a:lnTo>
                                  <a:pt x="8794" y="13847"/>
                                </a:lnTo>
                                <a:lnTo>
                                  <a:pt x="8575" y="13884"/>
                                </a:lnTo>
                                <a:lnTo>
                                  <a:pt x="8357" y="13920"/>
                                </a:lnTo>
                                <a:lnTo>
                                  <a:pt x="8138" y="13955"/>
                                </a:lnTo>
                                <a:lnTo>
                                  <a:pt x="7919" y="13990"/>
                                </a:lnTo>
                                <a:lnTo>
                                  <a:pt x="7701" y="14022"/>
                                </a:lnTo>
                                <a:lnTo>
                                  <a:pt x="7482" y="14053"/>
                                </a:lnTo>
                                <a:lnTo>
                                  <a:pt x="7264" y="14084"/>
                                </a:lnTo>
                                <a:lnTo>
                                  <a:pt x="7046" y="14112"/>
                                </a:lnTo>
                                <a:lnTo>
                                  <a:pt x="6828" y="14139"/>
                                </a:lnTo>
                                <a:lnTo>
                                  <a:pt x="6609" y="14163"/>
                                </a:lnTo>
                                <a:lnTo>
                                  <a:pt x="6391" y="14186"/>
                                </a:lnTo>
                                <a:lnTo>
                                  <a:pt x="6173" y="14206"/>
                                </a:lnTo>
                                <a:lnTo>
                                  <a:pt x="6171" y="14153"/>
                                </a:lnTo>
                                <a:lnTo>
                                  <a:pt x="6167" y="14095"/>
                                </a:lnTo>
                                <a:lnTo>
                                  <a:pt x="6163" y="14032"/>
                                </a:lnTo>
                                <a:lnTo>
                                  <a:pt x="6158" y="13966"/>
                                </a:lnTo>
                                <a:lnTo>
                                  <a:pt x="6154" y="13894"/>
                                </a:lnTo>
                                <a:lnTo>
                                  <a:pt x="6148" y="13819"/>
                                </a:lnTo>
                                <a:lnTo>
                                  <a:pt x="6143" y="13739"/>
                                </a:lnTo>
                                <a:lnTo>
                                  <a:pt x="6136" y="13656"/>
                                </a:lnTo>
                                <a:lnTo>
                                  <a:pt x="6121" y="13451"/>
                                </a:lnTo>
                                <a:lnTo>
                                  <a:pt x="6106" y="13228"/>
                                </a:lnTo>
                                <a:lnTo>
                                  <a:pt x="6090" y="12987"/>
                                </a:lnTo>
                                <a:lnTo>
                                  <a:pt x="6074" y="12730"/>
                                </a:lnTo>
                                <a:lnTo>
                                  <a:pt x="6067" y="12596"/>
                                </a:lnTo>
                                <a:lnTo>
                                  <a:pt x="6060" y="12458"/>
                                </a:lnTo>
                                <a:lnTo>
                                  <a:pt x="6053" y="12317"/>
                                </a:lnTo>
                                <a:lnTo>
                                  <a:pt x="6046" y="12172"/>
                                </a:lnTo>
                                <a:lnTo>
                                  <a:pt x="6041" y="12025"/>
                                </a:lnTo>
                                <a:lnTo>
                                  <a:pt x="6036" y="11875"/>
                                </a:lnTo>
                                <a:lnTo>
                                  <a:pt x="6032" y="11722"/>
                                </a:lnTo>
                                <a:lnTo>
                                  <a:pt x="6029" y="11567"/>
                                </a:lnTo>
                                <a:lnTo>
                                  <a:pt x="6026" y="11409"/>
                                </a:lnTo>
                                <a:lnTo>
                                  <a:pt x="6024" y="11250"/>
                                </a:lnTo>
                                <a:lnTo>
                                  <a:pt x="6024" y="11089"/>
                                </a:lnTo>
                                <a:lnTo>
                                  <a:pt x="6024" y="10925"/>
                                </a:lnTo>
                                <a:lnTo>
                                  <a:pt x="6026" y="10759"/>
                                </a:lnTo>
                                <a:lnTo>
                                  <a:pt x="6030" y="10593"/>
                                </a:lnTo>
                                <a:lnTo>
                                  <a:pt x="6034" y="10425"/>
                                </a:lnTo>
                                <a:lnTo>
                                  <a:pt x="6040" y="10257"/>
                                </a:lnTo>
                                <a:lnTo>
                                  <a:pt x="6048" y="10087"/>
                                </a:lnTo>
                                <a:lnTo>
                                  <a:pt x="6057" y="9917"/>
                                </a:lnTo>
                                <a:lnTo>
                                  <a:pt x="6067" y="9746"/>
                                </a:lnTo>
                                <a:lnTo>
                                  <a:pt x="6079" y="9575"/>
                                </a:lnTo>
                                <a:lnTo>
                                  <a:pt x="6093" y="9403"/>
                                </a:lnTo>
                                <a:lnTo>
                                  <a:pt x="6110" y="9231"/>
                                </a:lnTo>
                                <a:lnTo>
                                  <a:pt x="6128" y="9059"/>
                                </a:lnTo>
                                <a:lnTo>
                                  <a:pt x="6148" y="8889"/>
                                </a:lnTo>
                                <a:lnTo>
                                  <a:pt x="6148" y="8888"/>
                                </a:lnTo>
                                <a:lnTo>
                                  <a:pt x="6172" y="8688"/>
                                </a:lnTo>
                                <a:lnTo>
                                  <a:pt x="6193" y="8485"/>
                                </a:lnTo>
                                <a:lnTo>
                                  <a:pt x="6213" y="8276"/>
                                </a:lnTo>
                                <a:lnTo>
                                  <a:pt x="6231" y="8065"/>
                                </a:lnTo>
                                <a:lnTo>
                                  <a:pt x="6247" y="7850"/>
                                </a:lnTo>
                                <a:lnTo>
                                  <a:pt x="6261" y="7634"/>
                                </a:lnTo>
                                <a:lnTo>
                                  <a:pt x="6275" y="7416"/>
                                </a:lnTo>
                                <a:lnTo>
                                  <a:pt x="6286" y="7196"/>
                                </a:lnTo>
                                <a:lnTo>
                                  <a:pt x="6296" y="6976"/>
                                </a:lnTo>
                                <a:lnTo>
                                  <a:pt x="6305" y="6756"/>
                                </a:lnTo>
                                <a:lnTo>
                                  <a:pt x="6313" y="6536"/>
                                </a:lnTo>
                                <a:lnTo>
                                  <a:pt x="6318" y="6319"/>
                                </a:lnTo>
                                <a:lnTo>
                                  <a:pt x="6323" y="6101"/>
                                </a:lnTo>
                                <a:lnTo>
                                  <a:pt x="6327" y="5887"/>
                                </a:lnTo>
                                <a:lnTo>
                                  <a:pt x="6331" y="5675"/>
                                </a:lnTo>
                                <a:lnTo>
                                  <a:pt x="6332" y="5468"/>
                                </a:lnTo>
                                <a:lnTo>
                                  <a:pt x="6334" y="5264"/>
                                </a:lnTo>
                                <a:lnTo>
                                  <a:pt x="6334" y="5065"/>
                                </a:lnTo>
                                <a:lnTo>
                                  <a:pt x="6334" y="4871"/>
                                </a:lnTo>
                                <a:lnTo>
                                  <a:pt x="6333" y="4683"/>
                                </a:lnTo>
                                <a:lnTo>
                                  <a:pt x="6330" y="4326"/>
                                </a:lnTo>
                                <a:lnTo>
                                  <a:pt x="6325" y="4000"/>
                                </a:lnTo>
                                <a:lnTo>
                                  <a:pt x="6318" y="3710"/>
                                </a:lnTo>
                                <a:lnTo>
                                  <a:pt x="6313" y="3458"/>
                                </a:lnTo>
                                <a:lnTo>
                                  <a:pt x="6306" y="3251"/>
                                </a:lnTo>
                                <a:lnTo>
                                  <a:pt x="6302" y="3092"/>
                                </a:lnTo>
                                <a:close/>
                                <a:moveTo>
                                  <a:pt x="3536" y="2888"/>
                                </a:moveTo>
                                <a:lnTo>
                                  <a:pt x="3549" y="2890"/>
                                </a:lnTo>
                                <a:lnTo>
                                  <a:pt x="3564" y="2890"/>
                                </a:lnTo>
                                <a:lnTo>
                                  <a:pt x="3577" y="2890"/>
                                </a:lnTo>
                                <a:lnTo>
                                  <a:pt x="3591" y="2888"/>
                                </a:lnTo>
                                <a:lnTo>
                                  <a:pt x="3628" y="2897"/>
                                </a:lnTo>
                                <a:lnTo>
                                  <a:pt x="3666" y="2906"/>
                                </a:lnTo>
                                <a:lnTo>
                                  <a:pt x="3703" y="2914"/>
                                </a:lnTo>
                                <a:lnTo>
                                  <a:pt x="3739" y="2922"/>
                                </a:lnTo>
                                <a:lnTo>
                                  <a:pt x="3774" y="2930"/>
                                </a:lnTo>
                                <a:lnTo>
                                  <a:pt x="3809" y="2937"/>
                                </a:lnTo>
                                <a:lnTo>
                                  <a:pt x="3843" y="2944"/>
                                </a:lnTo>
                                <a:lnTo>
                                  <a:pt x="3876" y="2950"/>
                                </a:lnTo>
                                <a:lnTo>
                                  <a:pt x="3939" y="2962"/>
                                </a:lnTo>
                                <a:lnTo>
                                  <a:pt x="4000" y="2974"/>
                                </a:lnTo>
                                <a:lnTo>
                                  <a:pt x="4060" y="2985"/>
                                </a:lnTo>
                                <a:lnTo>
                                  <a:pt x="4118" y="2999"/>
                                </a:lnTo>
                                <a:lnTo>
                                  <a:pt x="4174" y="3013"/>
                                </a:lnTo>
                                <a:lnTo>
                                  <a:pt x="4228" y="3029"/>
                                </a:lnTo>
                                <a:lnTo>
                                  <a:pt x="4253" y="3038"/>
                                </a:lnTo>
                                <a:lnTo>
                                  <a:pt x="4279" y="3047"/>
                                </a:lnTo>
                                <a:lnTo>
                                  <a:pt x="4304" y="3056"/>
                                </a:lnTo>
                                <a:lnTo>
                                  <a:pt x="4327" y="3067"/>
                                </a:lnTo>
                                <a:lnTo>
                                  <a:pt x="4350" y="3077"/>
                                </a:lnTo>
                                <a:lnTo>
                                  <a:pt x="4372" y="3089"/>
                                </a:lnTo>
                                <a:lnTo>
                                  <a:pt x="4393" y="3101"/>
                                </a:lnTo>
                                <a:lnTo>
                                  <a:pt x="4413" y="3114"/>
                                </a:lnTo>
                                <a:lnTo>
                                  <a:pt x="4433" y="3127"/>
                                </a:lnTo>
                                <a:lnTo>
                                  <a:pt x="4450" y="3142"/>
                                </a:lnTo>
                                <a:lnTo>
                                  <a:pt x="4467" y="3158"/>
                                </a:lnTo>
                                <a:lnTo>
                                  <a:pt x="4484" y="3174"/>
                                </a:lnTo>
                                <a:lnTo>
                                  <a:pt x="4499" y="3191"/>
                                </a:lnTo>
                                <a:lnTo>
                                  <a:pt x="4512" y="3210"/>
                                </a:lnTo>
                                <a:lnTo>
                                  <a:pt x="4524" y="3229"/>
                                </a:lnTo>
                                <a:lnTo>
                                  <a:pt x="4535" y="3251"/>
                                </a:lnTo>
                                <a:lnTo>
                                  <a:pt x="4544" y="3272"/>
                                </a:lnTo>
                                <a:lnTo>
                                  <a:pt x="4553" y="3294"/>
                                </a:lnTo>
                                <a:lnTo>
                                  <a:pt x="4560" y="3319"/>
                                </a:lnTo>
                                <a:lnTo>
                                  <a:pt x="4566" y="3344"/>
                                </a:lnTo>
                                <a:lnTo>
                                  <a:pt x="4512" y="3365"/>
                                </a:lnTo>
                                <a:lnTo>
                                  <a:pt x="4457" y="3386"/>
                                </a:lnTo>
                                <a:lnTo>
                                  <a:pt x="4403" y="3409"/>
                                </a:lnTo>
                                <a:lnTo>
                                  <a:pt x="4350" y="3430"/>
                                </a:lnTo>
                                <a:lnTo>
                                  <a:pt x="4295" y="3451"/>
                                </a:lnTo>
                                <a:lnTo>
                                  <a:pt x="4241" y="3473"/>
                                </a:lnTo>
                                <a:lnTo>
                                  <a:pt x="4186" y="3495"/>
                                </a:lnTo>
                                <a:lnTo>
                                  <a:pt x="4133" y="3516"/>
                                </a:lnTo>
                                <a:lnTo>
                                  <a:pt x="4044" y="3551"/>
                                </a:lnTo>
                                <a:lnTo>
                                  <a:pt x="3957" y="3586"/>
                                </a:lnTo>
                                <a:lnTo>
                                  <a:pt x="3871" y="3619"/>
                                </a:lnTo>
                                <a:lnTo>
                                  <a:pt x="3786" y="3652"/>
                                </a:lnTo>
                                <a:lnTo>
                                  <a:pt x="3701" y="3685"/>
                                </a:lnTo>
                                <a:lnTo>
                                  <a:pt x="3617" y="3718"/>
                                </a:lnTo>
                                <a:lnTo>
                                  <a:pt x="3533" y="3750"/>
                                </a:lnTo>
                                <a:lnTo>
                                  <a:pt x="3449" y="3782"/>
                                </a:lnTo>
                                <a:lnTo>
                                  <a:pt x="3364" y="3814"/>
                                </a:lnTo>
                                <a:lnTo>
                                  <a:pt x="3280" y="3846"/>
                                </a:lnTo>
                                <a:lnTo>
                                  <a:pt x="3195" y="3878"/>
                                </a:lnTo>
                                <a:lnTo>
                                  <a:pt x="3110" y="3910"/>
                                </a:lnTo>
                                <a:lnTo>
                                  <a:pt x="3024" y="3942"/>
                                </a:lnTo>
                                <a:lnTo>
                                  <a:pt x="2937" y="3974"/>
                                </a:lnTo>
                                <a:lnTo>
                                  <a:pt x="2850" y="4007"/>
                                </a:lnTo>
                                <a:lnTo>
                                  <a:pt x="2760" y="4041"/>
                                </a:lnTo>
                                <a:lnTo>
                                  <a:pt x="2739" y="4043"/>
                                </a:lnTo>
                                <a:lnTo>
                                  <a:pt x="2717" y="4043"/>
                                </a:lnTo>
                                <a:lnTo>
                                  <a:pt x="2694" y="4041"/>
                                </a:lnTo>
                                <a:lnTo>
                                  <a:pt x="2672" y="4037"/>
                                </a:lnTo>
                                <a:lnTo>
                                  <a:pt x="2648" y="4032"/>
                                </a:lnTo>
                                <a:lnTo>
                                  <a:pt x="2624" y="4024"/>
                                </a:lnTo>
                                <a:lnTo>
                                  <a:pt x="2600" y="4015"/>
                                </a:lnTo>
                                <a:lnTo>
                                  <a:pt x="2577" y="4005"/>
                                </a:lnTo>
                                <a:lnTo>
                                  <a:pt x="2552" y="3992"/>
                                </a:lnTo>
                                <a:lnTo>
                                  <a:pt x="2529" y="3978"/>
                                </a:lnTo>
                                <a:lnTo>
                                  <a:pt x="2505" y="3963"/>
                                </a:lnTo>
                                <a:lnTo>
                                  <a:pt x="2482" y="3946"/>
                                </a:lnTo>
                                <a:lnTo>
                                  <a:pt x="2459" y="3930"/>
                                </a:lnTo>
                                <a:lnTo>
                                  <a:pt x="2438" y="3911"/>
                                </a:lnTo>
                                <a:lnTo>
                                  <a:pt x="2417" y="3892"/>
                                </a:lnTo>
                                <a:lnTo>
                                  <a:pt x="2395" y="3870"/>
                                </a:lnTo>
                                <a:lnTo>
                                  <a:pt x="2376" y="3849"/>
                                </a:lnTo>
                                <a:lnTo>
                                  <a:pt x="2359" y="3828"/>
                                </a:lnTo>
                                <a:lnTo>
                                  <a:pt x="2341" y="3804"/>
                                </a:lnTo>
                                <a:lnTo>
                                  <a:pt x="2325" y="3782"/>
                                </a:lnTo>
                                <a:lnTo>
                                  <a:pt x="2310" y="3758"/>
                                </a:lnTo>
                                <a:lnTo>
                                  <a:pt x="2297" y="3734"/>
                                </a:lnTo>
                                <a:lnTo>
                                  <a:pt x="2285" y="3709"/>
                                </a:lnTo>
                                <a:lnTo>
                                  <a:pt x="2276" y="3684"/>
                                </a:lnTo>
                                <a:lnTo>
                                  <a:pt x="2267" y="3660"/>
                                </a:lnTo>
                                <a:lnTo>
                                  <a:pt x="2261" y="3635"/>
                                </a:lnTo>
                                <a:lnTo>
                                  <a:pt x="2257" y="3610"/>
                                </a:lnTo>
                                <a:lnTo>
                                  <a:pt x="2254" y="3586"/>
                                </a:lnTo>
                                <a:lnTo>
                                  <a:pt x="2254" y="3561"/>
                                </a:lnTo>
                                <a:lnTo>
                                  <a:pt x="2258" y="3536"/>
                                </a:lnTo>
                                <a:lnTo>
                                  <a:pt x="2262" y="3513"/>
                                </a:lnTo>
                                <a:lnTo>
                                  <a:pt x="2270" y="3489"/>
                                </a:lnTo>
                                <a:lnTo>
                                  <a:pt x="2289" y="3444"/>
                                </a:lnTo>
                                <a:lnTo>
                                  <a:pt x="2310" y="3401"/>
                                </a:lnTo>
                                <a:lnTo>
                                  <a:pt x="2333" y="3358"/>
                                </a:lnTo>
                                <a:lnTo>
                                  <a:pt x="2357" y="3318"/>
                                </a:lnTo>
                                <a:lnTo>
                                  <a:pt x="2383" y="3279"/>
                                </a:lnTo>
                                <a:lnTo>
                                  <a:pt x="2411" y="3242"/>
                                </a:lnTo>
                                <a:lnTo>
                                  <a:pt x="2441" y="3207"/>
                                </a:lnTo>
                                <a:lnTo>
                                  <a:pt x="2473" y="3173"/>
                                </a:lnTo>
                                <a:lnTo>
                                  <a:pt x="2505" y="3141"/>
                                </a:lnTo>
                                <a:lnTo>
                                  <a:pt x="2540" y="3111"/>
                                </a:lnTo>
                                <a:lnTo>
                                  <a:pt x="2576" y="3083"/>
                                </a:lnTo>
                                <a:lnTo>
                                  <a:pt x="2613" y="3056"/>
                                </a:lnTo>
                                <a:lnTo>
                                  <a:pt x="2651" y="3031"/>
                                </a:lnTo>
                                <a:lnTo>
                                  <a:pt x="2690" y="3007"/>
                                </a:lnTo>
                                <a:lnTo>
                                  <a:pt x="2730" y="2986"/>
                                </a:lnTo>
                                <a:lnTo>
                                  <a:pt x="2772" y="2966"/>
                                </a:lnTo>
                                <a:lnTo>
                                  <a:pt x="2814" y="2948"/>
                                </a:lnTo>
                                <a:lnTo>
                                  <a:pt x="2858" y="2931"/>
                                </a:lnTo>
                                <a:lnTo>
                                  <a:pt x="2902" y="2917"/>
                                </a:lnTo>
                                <a:lnTo>
                                  <a:pt x="2948" y="2904"/>
                                </a:lnTo>
                                <a:lnTo>
                                  <a:pt x="2994" y="2893"/>
                                </a:lnTo>
                                <a:lnTo>
                                  <a:pt x="3041" y="2884"/>
                                </a:lnTo>
                                <a:lnTo>
                                  <a:pt x="3088" y="2876"/>
                                </a:lnTo>
                                <a:lnTo>
                                  <a:pt x="3136" y="2871"/>
                                </a:lnTo>
                                <a:lnTo>
                                  <a:pt x="3186" y="2866"/>
                                </a:lnTo>
                                <a:lnTo>
                                  <a:pt x="3235" y="2864"/>
                                </a:lnTo>
                                <a:lnTo>
                                  <a:pt x="3284" y="2864"/>
                                </a:lnTo>
                                <a:lnTo>
                                  <a:pt x="3335" y="2865"/>
                                </a:lnTo>
                                <a:lnTo>
                                  <a:pt x="3384" y="2869"/>
                                </a:lnTo>
                                <a:lnTo>
                                  <a:pt x="3434" y="2873"/>
                                </a:lnTo>
                                <a:lnTo>
                                  <a:pt x="3486" y="2880"/>
                                </a:lnTo>
                                <a:lnTo>
                                  <a:pt x="3536" y="2888"/>
                                </a:lnTo>
                                <a:close/>
                                <a:moveTo>
                                  <a:pt x="2976" y="2621"/>
                                </a:moveTo>
                                <a:lnTo>
                                  <a:pt x="2920" y="2634"/>
                                </a:lnTo>
                                <a:lnTo>
                                  <a:pt x="2866" y="2649"/>
                                </a:lnTo>
                                <a:lnTo>
                                  <a:pt x="2812" y="2666"/>
                                </a:lnTo>
                                <a:lnTo>
                                  <a:pt x="2759" y="2684"/>
                                </a:lnTo>
                                <a:lnTo>
                                  <a:pt x="2708" y="2703"/>
                                </a:lnTo>
                                <a:lnTo>
                                  <a:pt x="2656" y="2724"/>
                                </a:lnTo>
                                <a:lnTo>
                                  <a:pt x="2607" y="2746"/>
                                </a:lnTo>
                                <a:lnTo>
                                  <a:pt x="2559" y="2771"/>
                                </a:lnTo>
                                <a:lnTo>
                                  <a:pt x="2512" y="2796"/>
                                </a:lnTo>
                                <a:lnTo>
                                  <a:pt x="2466" y="2823"/>
                                </a:lnTo>
                                <a:lnTo>
                                  <a:pt x="2422" y="2851"/>
                                </a:lnTo>
                                <a:lnTo>
                                  <a:pt x="2379" y="2880"/>
                                </a:lnTo>
                                <a:lnTo>
                                  <a:pt x="2338" y="2910"/>
                                </a:lnTo>
                                <a:lnTo>
                                  <a:pt x="2298" y="2940"/>
                                </a:lnTo>
                                <a:lnTo>
                                  <a:pt x="2261" y="2973"/>
                                </a:lnTo>
                                <a:lnTo>
                                  <a:pt x="2224" y="3005"/>
                                </a:lnTo>
                                <a:lnTo>
                                  <a:pt x="2204" y="3025"/>
                                </a:lnTo>
                                <a:lnTo>
                                  <a:pt x="2183" y="3047"/>
                                </a:lnTo>
                                <a:lnTo>
                                  <a:pt x="2164" y="3068"/>
                                </a:lnTo>
                                <a:lnTo>
                                  <a:pt x="2145" y="3089"/>
                                </a:lnTo>
                                <a:lnTo>
                                  <a:pt x="2126" y="3111"/>
                                </a:lnTo>
                                <a:lnTo>
                                  <a:pt x="2109" y="3133"/>
                                </a:lnTo>
                                <a:lnTo>
                                  <a:pt x="2092" y="3155"/>
                                </a:lnTo>
                                <a:lnTo>
                                  <a:pt x="2075" y="3178"/>
                                </a:lnTo>
                                <a:lnTo>
                                  <a:pt x="2061" y="3200"/>
                                </a:lnTo>
                                <a:lnTo>
                                  <a:pt x="2045" y="3223"/>
                                </a:lnTo>
                                <a:lnTo>
                                  <a:pt x="2032" y="3246"/>
                                </a:lnTo>
                                <a:lnTo>
                                  <a:pt x="2018" y="3270"/>
                                </a:lnTo>
                                <a:lnTo>
                                  <a:pt x="2007" y="3292"/>
                                </a:lnTo>
                                <a:lnTo>
                                  <a:pt x="1995" y="3317"/>
                                </a:lnTo>
                                <a:lnTo>
                                  <a:pt x="1985" y="3340"/>
                                </a:lnTo>
                                <a:lnTo>
                                  <a:pt x="1975" y="3364"/>
                                </a:lnTo>
                                <a:lnTo>
                                  <a:pt x="1966" y="3390"/>
                                </a:lnTo>
                                <a:lnTo>
                                  <a:pt x="1957" y="3415"/>
                                </a:lnTo>
                                <a:lnTo>
                                  <a:pt x="1950" y="3441"/>
                                </a:lnTo>
                                <a:lnTo>
                                  <a:pt x="1943" y="3468"/>
                                </a:lnTo>
                                <a:lnTo>
                                  <a:pt x="1938" y="3494"/>
                                </a:lnTo>
                                <a:lnTo>
                                  <a:pt x="1933" y="3520"/>
                                </a:lnTo>
                                <a:lnTo>
                                  <a:pt x="1931" y="3546"/>
                                </a:lnTo>
                                <a:lnTo>
                                  <a:pt x="1929" y="3572"/>
                                </a:lnTo>
                                <a:lnTo>
                                  <a:pt x="1928" y="3599"/>
                                </a:lnTo>
                                <a:lnTo>
                                  <a:pt x="1928" y="3625"/>
                                </a:lnTo>
                                <a:lnTo>
                                  <a:pt x="1929" y="3651"/>
                                </a:lnTo>
                                <a:lnTo>
                                  <a:pt x="1932" y="3678"/>
                                </a:lnTo>
                                <a:lnTo>
                                  <a:pt x="1935" y="3703"/>
                                </a:lnTo>
                                <a:lnTo>
                                  <a:pt x="1940" y="3729"/>
                                </a:lnTo>
                                <a:lnTo>
                                  <a:pt x="1947" y="3756"/>
                                </a:lnTo>
                                <a:lnTo>
                                  <a:pt x="1953" y="3782"/>
                                </a:lnTo>
                                <a:lnTo>
                                  <a:pt x="1963" y="3811"/>
                                </a:lnTo>
                                <a:lnTo>
                                  <a:pt x="1976" y="3841"/>
                                </a:lnTo>
                                <a:lnTo>
                                  <a:pt x="1989" y="3870"/>
                                </a:lnTo>
                                <a:lnTo>
                                  <a:pt x="2004" y="3898"/>
                                </a:lnTo>
                                <a:lnTo>
                                  <a:pt x="2021" y="3927"/>
                                </a:lnTo>
                                <a:lnTo>
                                  <a:pt x="2040" y="3955"/>
                                </a:lnTo>
                                <a:lnTo>
                                  <a:pt x="2060" y="3983"/>
                                </a:lnTo>
                                <a:lnTo>
                                  <a:pt x="2082" y="4010"/>
                                </a:lnTo>
                                <a:lnTo>
                                  <a:pt x="2106" y="4037"/>
                                </a:lnTo>
                                <a:lnTo>
                                  <a:pt x="2132" y="4063"/>
                                </a:lnTo>
                                <a:lnTo>
                                  <a:pt x="2159" y="4089"/>
                                </a:lnTo>
                                <a:lnTo>
                                  <a:pt x="2190" y="4115"/>
                                </a:lnTo>
                                <a:lnTo>
                                  <a:pt x="2221" y="4139"/>
                                </a:lnTo>
                                <a:lnTo>
                                  <a:pt x="2254" y="4163"/>
                                </a:lnTo>
                                <a:lnTo>
                                  <a:pt x="2290" y="4186"/>
                                </a:lnTo>
                                <a:lnTo>
                                  <a:pt x="2328" y="4210"/>
                                </a:lnTo>
                                <a:lnTo>
                                  <a:pt x="2243" y="4240"/>
                                </a:lnTo>
                                <a:lnTo>
                                  <a:pt x="2158" y="4269"/>
                                </a:lnTo>
                                <a:lnTo>
                                  <a:pt x="2073" y="4299"/>
                                </a:lnTo>
                                <a:lnTo>
                                  <a:pt x="1988" y="4329"/>
                                </a:lnTo>
                                <a:lnTo>
                                  <a:pt x="1903" y="4358"/>
                                </a:lnTo>
                                <a:lnTo>
                                  <a:pt x="1817" y="4386"/>
                                </a:lnTo>
                                <a:lnTo>
                                  <a:pt x="1732" y="4415"/>
                                </a:lnTo>
                                <a:lnTo>
                                  <a:pt x="1646" y="4443"/>
                                </a:lnTo>
                                <a:lnTo>
                                  <a:pt x="1640" y="4435"/>
                                </a:lnTo>
                                <a:lnTo>
                                  <a:pt x="1634" y="4427"/>
                                </a:lnTo>
                                <a:lnTo>
                                  <a:pt x="1627" y="4420"/>
                                </a:lnTo>
                                <a:lnTo>
                                  <a:pt x="1620" y="4414"/>
                                </a:lnTo>
                                <a:lnTo>
                                  <a:pt x="1612" y="4408"/>
                                </a:lnTo>
                                <a:lnTo>
                                  <a:pt x="1603" y="4403"/>
                                </a:lnTo>
                                <a:lnTo>
                                  <a:pt x="1595" y="4398"/>
                                </a:lnTo>
                                <a:lnTo>
                                  <a:pt x="1585" y="4394"/>
                                </a:lnTo>
                                <a:lnTo>
                                  <a:pt x="1501" y="4355"/>
                                </a:lnTo>
                                <a:lnTo>
                                  <a:pt x="1423" y="4318"/>
                                </a:lnTo>
                                <a:lnTo>
                                  <a:pt x="1350" y="4280"/>
                                </a:lnTo>
                                <a:lnTo>
                                  <a:pt x="1283" y="4241"/>
                                </a:lnTo>
                                <a:lnTo>
                                  <a:pt x="1220" y="4202"/>
                                </a:lnTo>
                                <a:lnTo>
                                  <a:pt x="1163" y="4162"/>
                                </a:lnTo>
                                <a:lnTo>
                                  <a:pt x="1111" y="4121"/>
                                </a:lnTo>
                                <a:lnTo>
                                  <a:pt x="1064" y="4080"/>
                                </a:lnTo>
                                <a:lnTo>
                                  <a:pt x="1020" y="4038"/>
                                </a:lnTo>
                                <a:lnTo>
                                  <a:pt x="981" y="3996"/>
                                </a:lnTo>
                                <a:lnTo>
                                  <a:pt x="946" y="3953"/>
                                </a:lnTo>
                                <a:lnTo>
                                  <a:pt x="915" y="3910"/>
                                </a:lnTo>
                                <a:lnTo>
                                  <a:pt x="888" y="3866"/>
                                </a:lnTo>
                                <a:lnTo>
                                  <a:pt x="864" y="3821"/>
                                </a:lnTo>
                                <a:lnTo>
                                  <a:pt x="844" y="3775"/>
                                </a:lnTo>
                                <a:lnTo>
                                  <a:pt x="827" y="3729"/>
                                </a:lnTo>
                                <a:lnTo>
                                  <a:pt x="813" y="3682"/>
                                </a:lnTo>
                                <a:lnTo>
                                  <a:pt x="802" y="3634"/>
                                </a:lnTo>
                                <a:lnTo>
                                  <a:pt x="794" y="3586"/>
                                </a:lnTo>
                                <a:lnTo>
                                  <a:pt x="788" y="3536"/>
                                </a:lnTo>
                                <a:lnTo>
                                  <a:pt x="784" y="3486"/>
                                </a:lnTo>
                                <a:lnTo>
                                  <a:pt x="783" y="3436"/>
                                </a:lnTo>
                                <a:lnTo>
                                  <a:pt x="783" y="3384"/>
                                </a:lnTo>
                                <a:lnTo>
                                  <a:pt x="786" y="3331"/>
                                </a:lnTo>
                                <a:lnTo>
                                  <a:pt x="789" y="3278"/>
                                </a:lnTo>
                                <a:lnTo>
                                  <a:pt x="795" y="3224"/>
                                </a:lnTo>
                                <a:lnTo>
                                  <a:pt x="802" y="3169"/>
                                </a:lnTo>
                                <a:lnTo>
                                  <a:pt x="808" y="3113"/>
                                </a:lnTo>
                                <a:lnTo>
                                  <a:pt x="826" y="2999"/>
                                </a:lnTo>
                                <a:lnTo>
                                  <a:pt x="846" y="2880"/>
                                </a:lnTo>
                                <a:lnTo>
                                  <a:pt x="862" y="2788"/>
                                </a:lnTo>
                                <a:lnTo>
                                  <a:pt x="877" y="2693"/>
                                </a:lnTo>
                                <a:lnTo>
                                  <a:pt x="892" y="2596"/>
                                </a:lnTo>
                                <a:lnTo>
                                  <a:pt x="906" y="2498"/>
                                </a:lnTo>
                                <a:lnTo>
                                  <a:pt x="911" y="2447"/>
                                </a:lnTo>
                                <a:lnTo>
                                  <a:pt x="917" y="2397"/>
                                </a:lnTo>
                                <a:lnTo>
                                  <a:pt x="923" y="2345"/>
                                </a:lnTo>
                                <a:lnTo>
                                  <a:pt x="927" y="2294"/>
                                </a:lnTo>
                                <a:lnTo>
                                  <a:pt x="930" y="2241"/>
                                </a:lnTo>
                                <a:lnTo>
                                  <a:pt x="934" y="2187"/>
                                </a:lnTo>
                                <a:lnTo>
                                  <a:pt x="936" y="2135"/>
                                </a:lnTo>
                                <a:lnTo>
                                  <a:pt x="938" y="2080"/>
                                </a:lnTo>
                                <a:lnTo>
                                  <a:pt x="938" y="2025"/>
                                </a:lnTo>
                                <a:lnTo>
                                  <a:pt x="938" y="1970"/>
                                </a:lnTo>
                                <a:lnTo>
                                  <a:pt x="937" y="1914"/>
                                </a:lnTo>
                                <a:lnTo>
                                  <a:pt x="934" y="1857"/>
                                </a:lnTo>
                                <a:lnTo>
                                  <a:pt x="930" y="1800"/>
                                </a:lnTo>
                                <a:lnTo>
                                  <a:pt x="926" y="1741"/>
                                </a:lnTo>
                                <a:lnTo>
                                  <a:pt x="919" y="1683"/>
                                </a:lnTo>
                                <a:lnTo>
                                  <a:pt x="911" y="1624"/>
                                </a:lnTo>
                                <a:lnTo>
                                  <a:pt x="902" y="1563"/>
                                </a:lnTo>
                                <a:lnTo>
                                  <a:pt x="892" y="1503"/>
                                </a:lnTo>
                                <a:lnTo>
                                  <a:pt x="880" y="1441"/>
                                </a:lnTo>
                                <a:lnTo>
                                  <a:pt x="867" y="1379"/>
                                </a:lnTo>
                                <a:lnTo>
                                  <a:pt x="851" y="1317"/>
                                </a:lnTo>
                                <a:lnTo>
                                  <a:pt x="834" y="1254"/>
                                </a:lnTo>
                                <a:lnTo>
                                  <a:pt x="815" y="1189"/>
                                </a:lnTo>
                                <a:lnTo>
                                  <a:pt x="794" y="1125"/>
                                </a:lnTo>
                                <a:lnTo>
                                  <a:pt x="837" y="1139"/>
                                </a:lnTo>
                                <a:lnTo>
                                  <a:pt x="880" y="1153"/>
                                </a:lnTo>
                                <a:lnTo>
                                  <a:pt x="924" y="1169"/>
                                </a:lnTo>
                                <a:lnTo>
                                  <a:pt x="966" y="1186"/>
                                </a:lnTo>
                                <a:lnTo>
                                  <a:pt x="1010" y="1205"/>
                                </a:lnTo>
                                <a:lnTo>
                                  <a:pt x="1052" y="1224"/>
                                </a:lnTo>
                                <a:lnTo>
                                  <a:pt x="1095" y="1245"/>
                                </a:lnTo>
                                <a:lnTo>
                                  <a:pt x="1137" y="1266"/>
                                </a:lnTo>
                                <a:lnTo>
                                  <a:pt x="1180" y="1290"/>
                                </a:lnTo>
                                <a:lnTo>
                                  <a:pt x="1221" y="1314"/>
                                </a:lnTo>
                                <a:lnTo>
                                  <a:pt x="1262" y="1340"/>
                                </a:lnTo>
                                <a:lnTo>
                                  <a:pt x="1302" y="1366"/>
                                </a:lnTo>
                                <a:lnTo>
                                  <a:pt x="1342" y="1394"/>
                                </a:lnTo>
                                <a:lnTo>
                                  <a:pt x="1380" y="1423"/>
                                </a:lnTo>
                                <a:lnTo>
                                  <a:pt x="1418" y="1453"/>
                                </a:lnTo>
                                <a:lnTo>
                                  <a:pt x="1455" y="1485"/>
                                </a:lnTo>
                                <a:lnTo>
                                  <a:pt x="1493" y="1519"/>
                                </a:lnTo>
                                <a:lnTo>
                                  <a:pt x="1529" y="1555"/>
                                </a:lnTo>
                                <a:lnTo>
                                  <a:pt x="1564" y="1591"/>
                                </a:lnTo>
                                <a:lnTo>
                                  <a:pt x="1596" y="1627"/>
                                </a:lnTo>
                                <a:lnTo>
                                  <a:pt x="1625" y="1664"/>
                                </a:lnTo>
                                <a:lnTo>
                                  <a:pt x="1653" y="1701"/>
                                </a:lnTo>
                                <a:lnTo>
                                  <a:pt x="1679" y="1740"/>
                                </a:lnTo>
                                <a:lnTo>
                                  <a:pt x="1704" y="1779"/>
                                </a:lnTo>
                                <a:lnTo>
                                  <a:pt x="1706" y="1784"/>
                                </a:lnTo>
                                <a:lnTo>
                                  <a:pt x="1709" y="1790"/>
                                </a:lnTo>
                                <a:lnTo>
                                  <a:pt x="1712" y="1793"/>
                                </a:lnTo>
                                <a:lnTo>
                                  <a:pt x="1714" y="1796"/>
                                </a:lnTo>
                                <a:lnTo>
                                  <a:pt x="1722" y="1807"/>
                                </a:lnTo>
                                <a:lnTo>
                                  <a:pt x="1732" y="1819"/>
                                </a:lnTo>
                                <a:lnTo>
                                  <a:pt x="1742" y="1828"/>
                                </a:lnTo>
                                <a:lnTo>
                                  <a:pt x="1753" y="1835"/>
                                </a:lnTo>
                                <a:lnTo>
                                  <a:pt x="1764" y="1843"/>
                                </a:lnTo>
                                <a:lnTo>
                                  <a:pt x="1777" y="1849"/>
                                </a:lnTo>
                                <a:lnTo>
                                  <a:pt x="1790" y="1853"/>
                                </a:lnTo>
                                <a:lnTo>
                                  <a:pt x="1803" y="1857"/>
                                </a:lnTo>
                                <a:lnTo>
                                  <a:pt x="1817" y="1859"/>
                                </a:lnTo>
                                <a:lnTo>
                                  <a:pt x="1830" y="1859"/>
                                </a:lnTo>
                                <a:lnTo>
                                  <a:pt x="1844" y="1859"/>
                                </a:lnTo>
                                <a:lnTo>
                                  <a:pt x="1857" y="1857"/>
                                </a:lnTo>
                                <a:lnTo>
                                  <a:pt x="1871" y="1853"/>
                                </a:lnTo>
                                <a:lnTo>
                                  <a:pt x="1884" y="1849"/>
                                </a:lnTo>
                                <a:lnTo>
                                  <a:pt x="1896" y="1843"/>
                                </a:lnTo>
                                <a:lnTo>
                                  <a:pt x="1909" y="1835"/>
                                </a:lnTo>
                                <a:lnTo>
                                  <a:pt x="1967" y="1796"/>
                                </a:lnTo>
                                <a:lnTo>
                                  <a:pt x="2023" y="1756"/>
                                </a:lnTo>
                                <a:lnTo>
                                  <a:pt x="2076" y="1713"/>
                                </a:lnTo>
                                <a:lnTo>
                                  <a:pt x="2128" y="1671"/>
                                </a:lnTo>
                                <a:lnTo>
                                  <a:pt x="2177" y="1627"/>
                                </a:lnTo>
                                <a:lnTo>
                                  <a:pt x="2223" y="1582"/>
                                </a:lnTo>
                                <a:lnTo>
                                  <a:pt x="2268" y="1537"/>
                                </a:lnTo>
                                <a:lnTo>
                                  <a:pt x="2312" y="1490"/>
                                </a:lnTo>
                                <a:lnTo>
                                  <a:pt x="2352" y="1443"/>
                                </a:lnTo>
                                <a:lnTo>
                                  <a:pt x="2391" y="1395"/>
                                </a:lnTo>
                                <a:lnTo>
                                  <a:pt x="2429" y="1346"/>
                                </a:lnTo>
                                <a:lnTo>
                                  <a:pt x="2464" y="1295"/>
                                </a:lnTo>
                                <a:lnTo>
                                  <a:pt x="2498" y="1245"/>
                                </a:lnTo>
                                <a:lnTo>
                                  <a:pt x="2531" y="1193"/>
                                </a:lnTo>
                                <a:lnTo>
                                  <a:pt x="2561" y="1141"/>
                                </a:lnTo>
                                <a:lnTo>
                                  <a:pt x="2591" y="1088"/>
                                </a:lnTo>
                                <a:lnTo>
                                  <a:pt x="2611" y="1050"/>
                                </a:lnTo>
                                <a:lnTo>
                                  <a:pt x="2631" y="1012"/>
                                </a:lnTo>
                                <a:lnTo>
                                  <a:pt x="2648" y="974"/>
                                </a:lnTo>
                                <a:lnTo>
                                  <a:pt x="2667" y="935"/>
                                </a:lnTo>
                                <a:lnTo>
                                  <a:pt x="2684" y="895"/>
                                </a:lnTo>
                                <a:lnTo>
                                  <a:pt x="2701" y="856"/>
                                </a:lnTo>
                                <a:lnTo>
                                  <a:pt x="2718" y="816"/>
                                </a:lnTo>
                                <a:lnTo>
                                  <a:pt x="2733" y="775"/>
                                </a:lnTo>
                                <a:lnTo>
                                  <a:pt x="2764" y="695"/>
                                </a:lnTo>
                                <a:lnTo>
                                  <a:pt x="2792" y="612"/>
                                </a:lnTo>
                                <a:lnTo>
                                  <a:pt x="2819" y="528"/>
                                </a:lnTo>
                                <a:lnTo>
                                  <a:pt x="2844" y="444"/>
                                </a:lnTo>
                                <a:lnTo>
                                  <a:pt x="2862" y="485"/>
                                </a:lnTo>
                                <a:lnTo>
                                  <a:pt x="2879" y="529"/>
                                </a:lnTo>
                                <a:lnTo>
                                  <a:pt x="2895" y="574"/>
                                </a:lnTo>
                                <a:lnTo>
                                  <a:pt x="2908" y="621"/>
                                </a:lnTo>
                                <a:lnTo>
                                  <a:pt x="2920" y="669"/>
                                </a:lnTo>
                                <a:lnTo>
                                  <a:pt x="2932" y="717"/>
                                </a:lnTo>
                                <a:lnTo>
                                  <a:pt x="2942" y="766"/>
                                </a:lnTo>
                                <a:lnTo>
                                  <a:pt x="2949" y="815"/>
                                </a:lnTo>
                                <a:lnTo>
                                  <a:pt x="2954" y="847"/>
                                </a:lnTo>
                                <a:lnTo>
                                  <a:pt x="2958" y="881"/>
                                </a:lnTo>
                                <a:lnTo>
                                  <a:pt x="2962" y="914"/>
                                </a:lnTo>
                                <a:lnTo>
                                  <a:pt x="2964" y="947"/>
                                </a:lnTo>
                                <a:lnTo>
                                  <a:pt x="2965" y="976"/>
                                </a:lnTo>
                                <a:lnTo>
                                  <a:pt x="2965" y="1003"/>
                                </a:lnTo>
                                <a:lnTo>
                                  <a:pt x="2965" y="1029"/>
                                </a:lnTo>
                                <a:lnTo>
                                  <a:pt x="2964" y="1053"/>
                                </a:lnTo>
                                <a:lnTo>
                                  <a:pt x="2964" y="1057"/>
                                </a:lnTo>
                                <a:lnTo>
                                  <a:pt x="2964" y="1059"/>
                                </a:lnTo>
                                <a:lnTo>
                                  <a:pt x="2964" y="1074"/>
                                </a:lnTo>
                                <a:lnTo>
                                  <a:pt x="2965" y="1089"/>
                                </a:lnTo>
                                <a:lnTo>
                                  <a:pt x="2954" y="1100"/>
                                </a:lnTo>
                                <a:lnTo>
                                  <a:pt x="2943" y="1113"/>
                                </a:lnTo>
                                <a:lnTo>
                                  <a:pt x="2942" y="1113"/>
                                </a:lnTo>
                                <a:lnTo>
                                  <a:pt x="2925" y="1132"/>
                                </a:lnTo>
                                <a:lnTo>
                                  <a:pt x="2909" y="1152"/>
                                </a:lnTo>
                                <a:lnTo>
                                  <a:pt x="2892" y="1172"/>
                                </a:lnTo>
                                <a:lnTo>
                                  <a:pt x="2877" y="1193"/>
                                </a:lnTo>
                                <a:lnTo>
                                  <a:pt x="2862" y="1215"/>
                                </a:lnTo>
                                <a:lnTo>
                                  <a:pt x="2848" y="1237"/>
                                </a:lnTo>
                                <a:lnTo>
                                  <a:pt x="2833" y="1260"/>
                                </a:lnTo>
                                <a:lnTo>
                                  <a:pt x="2820" y="1283"/>
                                </a:lnTo>
                                <a:lnTo>
                                  <a:pt x="2806" y="1307"/>
                                </a:lnTo>
                                <a:lnTo>
                                  <a:pt x="2794" y="1331"/>
                                </a:lnTo>
                                <a:lnTo>
                                  <a:pt x="2782" y="1356"/>
                                </a:lnTo>
                                <a:lnTo>
                                  <a:pt x="2769" y="1382"/>
                                </a:lnTo>
                                <a:lnTo>
                                  <a:pt x="2758" y="1409"/>
                                </a:lnTo>
                                <a:lnTo>
                                  <a:pt x="2747" y="1435"/>
                                </a:lnTo>
                                <a:lnTo>
                                  <a:pt x="2737" y="1463"/>
                                </a:lnTo>
                                <a:lnTo>
                                  <a:pt x="2727" y="1491"/>
                                </a:lnTo>
                                <a:lnTo>
                                  <a:pt x="2718" y="1521"/>
                                </a:lnTo>
                                <a:lnTo>
                                  <a:pt x="2709" y="1550"/>
                                </a:lnTo>
                                <a:lnTo>
                                  <a:pt x="2701" y="1580"/>
                                </a:lnTo>
                                <a:lnTo>
                                  <a:pt x="2693" y="1610"/>
                                </a:lnTo>
                                <a:lnTo>
                                  <a:pt x="2686" y="1642"/>
                                </a:lnTo>
                                <a:lnTo>
                                  <a:pt x="2680" y="1674"/>
                                </a:lnTo>
                                <a:lnTo>
                                  <a:pt x="2674" y="1707"/>
                                </a:lnTo>
                                <a:lnTo>
                                  <a:pt x="2669" y="1740"/>
                                </a:lnTo>
                                <a:lnTo>
                                  <a:pt x="2664" y="1774"/>
                                </a:lnTo>
                                <a:lnTo>
                                  <a:pt x="2660" y="1809"/>
                                </a:lnTo>
                                <a:lnTo>
                                  <a:pt x="2656" y="1844"/>
                                </a:lnTo>
                                <a:lnTo>
                                  <a:pt x="2654" y="1880"/>
                                </a:lnTo>
                                <a:lnTo>
                                  <a:pt x="2652" y="1916"/>
                                </a:lnTo>
                                <a:lnTo>
                                  <a:pt x="2650" y="1954"/>
                                </a:lnTo>
                                <a:lnTo>
                                  <a:pt x="2648" y="1992"/>
                                </a:lnTo>
                                <a:lnTo>
                                  <a:pt x="2648" y="2030"/>
                                </a:lnTo>
                                <a:lnTo>
                                  <a:pt x="2650" y="2055"/>
                                </a:lnTo>
                                <a:lnTo>
                                  <a:pt x="2651" y="2079"/>
                                </a:lnTo>
                                <a:lnTo>
                                  <a:pt x="2652" y="2102"/>
                                </a:lnTo>
                                <a:lnTo>
                                  <a:pt x="2655" y="2126"/>
                                </a:lnTo>
                                <a:lnTo>
                                  <a:pt x="2658" y="2149"/>
                                </a:lnTo>
                                <a:lnTo>
                                  <a:pt x="2663" y="2172"/>
                                </a:lnTo>
                                <a:lnTo>
                                  <a:pt x="2667" y="2193"/>
                                </a:lnTo>
                                <a:lnTo>
                                  <a:pt x="2673" y="2215"/>
                                </a:lnTo>
                                <a:lnTo>
                                  <a:pt x="2679" y="2235"/>
                                </a:lnTo>
                                <a:lnTo>
                                  <a:pt x="2686" y="2257"/>
                                </a:lnTo>
                                <a:lnTo>
                                  <a:pt x="2693" y="2277"/>
                                </a:lnTo>
                                <a:lnTo>
                                  <a:pt x="2702" y="2297"/>
                                </a:lnTo>
                                <a:lnTo>
                                  <a:pt x="2710" y="2317"/>
                                </a:lnTo>
                                <a:lnTo>
                                  <a:pt x="2720" y="2336"/>
                                </a:lnTo>
                                <a:lnTo>
                                  <a:pt x="2730" y="2355"/>
                                </a:lnTo>
                                <a:lnTo>
                                  <a:pt x="2740" y="2373"/>
                                </a:lnTo>
                                <a:lnTo>
                                  <a:pt x="2751" y="2391"/>
                                </a:lnTo>
                                <a:lnTo>
                                  <a:pt x="2764" y="2409"/>
                                </a:lnTo>
                                <a:lnTo>
                                  <a:pt x="2776" y="2427"/>
                                </a:lnTo>
                                <a:lnTo>
                                  <a:pt x="2788" y="2444"/>
                                </a:lnTo>
                                <a:lnTo>
                                  <a:pt x="2802" y="2461"/>
                                </a:lnTo>
                                <a:lnTo>
                                  <a:pt x="2815" y="2476"/>
                                </a:lnTo>
                                <a:lnTo>
                                  <a:pt x="2830" y="2492"/>
                                </a:lnTo>
                                <a:lnTo>
                                  <a:pt x="2844" y="2508"/>
                                </a:lnTo>
                                <a:lnTo>
                                  <a:pt x="2875" y="2538"/>
                                </a:lnTo>
                                <a:lnTo>
                                  <a:pt x="2907" y="2567"/>
                                </a:lnTo>
                                <a:lnTo>
                                  <a:pt x="2941" y="2595"/>
                                </a:lnTo>
                                <a:lnTo>
                                  <a:pt x="2976" y="2621"/>
                                </a:lnTo>
                                <a:close/>
                                <a:moveTo>
                                  <a:pt x="8213" y="3381"/>
                                </a:moveTo>
                                <a:lnTo>
                                  <a:pt x="8198" y="3382"/>
                                </a:lnTo>
                                <a:lnTo>
                                  <a:pt x="8184" y="3385"/>
                                </a:lnTo>
                                <a:lnTo>
                                  <a:pt x="8170" y="3390"/>
                                </a:lnTo>
                                <a:lnTo>
                                  <a:pt x="8157" y="3395"/>
                                </a:lnTo>
                                <a:lnTo>
                                  <a:pt x="8066" y="3371"/>
                                </a:lnTo>
                                <a:lnTo>
                                  <a:pt x="7975" y="3344"/>
                                </a:lnTo>
                                <a:lnTo>
                                  <a:pt x="7884" y="3318"/>
                                </a:lnTo>
                                <a:lnTo>
                                  <a:pt x="7794" y="3291"/>
                                </a:lnTo>
                                <a:lnTo>
                                  <a:pt x="7702" y="3264"/>
                                </a:lnTo>
                                <a:lnTo>
                                  <a:pt x="7611" y="3237"/>
                                </a:lnTo>
                                <a:lnTo>
                                  <a:pt x="7521" y="3209"/>
                                </a:lnTo>
                                <a:lnTo>
                                  <a:pt x="7430" y="3181"/>
                                </a:lnTo>
                                <a:lnTo>
                                  <a:pt x="7339" y="3153"/>
                                </a:lnTo>
                                <a:lnTo>
                                  <a:pt x="7249" y="3124"/>
                                </a:lnTo>
                                <a:lnTo>
                                  <a:pt x="7158" y="3095"/>
                                </a:lnTo>
                                <a:lnTo>
                                  <a:pt x="7066" y="3065"/>
                                </a:lnTo>
                                <a:lnTo>
                                  <a:pt x="6975" y="3034"/>
                                </a:lnTo>
                                <a:lnTo>
                                  <a:pt x="6885" y="3003"/>
                                </a:lnTo>
                                <a:lnTo>
                                  <a:pt x="6794" y="2972"/>
                                </a:lnTo>
                                <a:lnTo>
                                  <a:pt x="6703" y="2939"/>
                                </a:lnTo>
                                <a:lnTo>
                                  <a:pt x="6758" y="2891"/>
                                </a:lnTo>
                                <a:lnTo>
                                  <a:pt x="6812" y="2844"/>
                                </a:lnTo>
                                <a:lnTo>
                                  <a:pt x="6867" y="2798"/>
                                </a:lnTo>
                                <a:lnTo>
                                  <a:pt x="6922" y="2753"/>
                                </a:lnTo>
                                <a:lnTo>
                                  <a:pt x="6975" y="2711"/>
                                </a:lnTo>
                                <a:lnTo>
                                  <a:pt x="7030" y="2669"/>
                                </a:lnTo>
                                <a:lnTo>
                                  <a:pt x="7085" y="2629"/>
                                </a:lnTo>
                                <a:lnTo>
                                  <a:pt x="7139" y="2591"/>
                                </a:lnTo>
                                <a:lnTo>
                                  <a:pt x="7194" y="2554"/>
                                </a:lnTo>
                                <a:lnTo>
                                  <a:pt x="7247" y="2519"/>
                                </a:lnTo>
                                <a:lnTo>
                                  <a:pt x="7302" y="2485"/>
                                </a:lnTo>
                                <a:lnTo>
                                  <a:pt x="7356" y="2454"/>
                                </a:lnTo>
                                <a:lnTo>
                                  <a:pt x="7411" y="2424"/>
                                </a:lnTo>
                                <a:lnTo>
                                  <a:pt x="7465" y="2396"/>
                                </a:lnTo>
                                <a:lnTo>
                                  <a:pt x="7518" y="2370"/>
                                </a:lnTo>
                                <a:lnTo>
                                  <a:pt x="7572" y="2345"/>
                                </a:lnTo>
                                <a:lnTo>
                                  <a:pt x="7630" y="2322"/>
                                </a:lnTo>
                                <a:lnTo>
                                  <a:pt x="7687" y="2300"/>
                                </a:lnTo>
                                <a:lnTo>
                                  <a:pt x="7716" y="2290"/>
                                </a:lnTo>
                                <a:lnTo>
                                  <a:pt x="7744" y="2281"/>
                                </a:lnTo>
                                <a:lnTo>
                                  <a:pt x="7774" y="2272"/>
                                </a:lnTo>
                                <a:lnTo>
                                  <a:pt x="7801" y="2265"/>
                                </a:lnTo>
                                <a:lnTo>
                                  <a:pt x="7829" y="2258"/>
                                </a:lnTo>
                                <a:lnTo>
                                  <a:pt x="7859" y="2251"/>
                                </a:lnTo>
                                <a:lnTo>
                                  <a:pt x="7887" y="2246"/>
                                </a:lnTo>
                                <a:lnTo>
                                  <a:pt x="7915" y="2240"/>
                                </a:lnTo>
                                <a:lnTo>
                                  <a:pt x="7943" y="2235"/>
                                </a:lnTo>
                                <a:lnTo>
                                  <a:pt x="7972" y="2231"/>
                                </a:lnTo>
                                <a:lnTo>
                                  <a:pt x="8000" y="2228"/>
                                </a:lnTo>
                                <a:lnTo>
                                  <a:pt x="8028" y="2225"/>
                                </a:lnTo>
                                <a:lnTo>
                                  <a:pt x="8056" y="2223"/>
                                </a:lnTo>
                                <a:lnTo>
                                  <a:pt x="8084" y="2222"/>
                                </a:lnTo>
                                <a:lnTo>
                                  <a:pt x="8110" y="2221"/>
                                </a:lnTo>
                                <a:lnTo>
                                  <a:pt x="8138" y="2221"/>
                                </a:lnTo>
                                <a:lnTo>
                                  <a:pt x="8166" y="2222"/>
                                </a:lnTo>
                                <a:lnTo>
                                  <a:pt x="8193" y="2223"/>
                                </a:lnTo>
                                <a:lnTo>
                                  <a:pt x="8221" y="2225"/>
                                </a:lnTo>
                                <a:lnTo>
                                  <a:pt x="8249" y="2229"/>
                                </a:lnTo>
                                <a:lnTo>
                                  <a:pt x="8276" y="2232"/>
                                </a:lnTo>
                                <a:lnTo>
                                  <a:pt x="8303" y="2237"/>
                                </a:lnTo>
                                <a:lnTo>
                                  <a:pt x="8331" y="2242"/>
                                </a:lnTo>
                                <a:lnTo>
                                  <a:pt x="8358" y="2249"/>
                                </a:lnTo>
                                <a:lnTo>
                                  <a:pt x="8385" y="2256"/>
                                </a:lnTo>
                                <a:lnTo>
                                  <a:pt x="8411" y="2262"/>
                                </a:lnTo>
                                <a:lnTo>
                                  <a:pt x="8438" y="2271"/>
                                </a:lnTo>
                                <a:lnTo>
                                  <a:pt x="8465" y="2280"/>
                                </a:lnTo>
                                <a:lnTo>
                                  <a:pt x="8483" y="2288"/>
                                </a:lnTo>
                                <a:lnTo>
                                  <a:pt x="8501" y="2298"/>
                                </a:lnTo>
                                <a:lnTo>
                                  <a:pt x="8519" y="2309"/>
                                </a:lnTo>
                                <a:lnTo>
                                  <a:pt x="8537" y="2324"/>
                                </a:lnTo>
                                <a:lnTo>
                                  <a:pt x="8554" y="2340"/>
                                </a:lnTo>
                                <a:lnTo>
                                  <a:pt x="8572" y="2358"/>
                                </a:lnTo>
                                <a:lnTo>
                                  <a:pt x="8588" y="2378"/>
                                </a:lnTo>
                                <a:lnTo>
                                  <a:pt x="8605" y="2399"/>
                                </a:lnTo>
                                <a:lnTo>
                                  <a:pt x="8621" y="2421"/>
                                </a:lnTo>
                                <a:lnTo>
                                  <a:pt x="8636" y="2446"/>
                                </a:lnTo>
                                <a:lnTo>
                                  <a:pt x="8651" y="2472"/>
                                </a:lnTo>
                                <a:lnTo>
                                  <a:pt x="8666" y="2499"/>
                                </a:lnTo>
                                <a:lnTo>
                                  <a:pt x="8679" y="2526"/>
                                </a:lnTo>
                                <a:lnTo>
                                  <a:pt x="8691" y="2555"/>
                                </a:lnTo>
                                <a:lnTo>
                                  <a:pt x="8704" y="2585"/>
                                </a:lnTo>
                                <a:lnTo>
                                  <a:pt x="8714" y="2615"/>
                                </a:lnTo>
                                <a:lnTo>
                                  <a:pt x="8726" y="2653"/>
                                </a:lnTo>
                                <a:lnTo>
                                  <a:pt x="8736" y="2693"/>
                                </a:lnTo>
                                <a:lnTo>
                                  <a:pt x="8745" y="2732"/>
                                </a:lnTo>
                                <a:lnTo>
                                  <a:pt x="8752" y="2771"/>
                                </a:lnTo>
                                <a:lnTo>
                                  <a:pt x="8756" y="2811"/>
                                </a:lnTo>
                                <a:lnTo>
                                  <a:pt x="8758" y="2851"/>
                                </a:lnTo>
                                <a:lnTo>
                                  <a:pt x="8758" y="2871"/>
                                </a:lnTo>
                                <a:lnTo>
                                  <a:pt x="8758" y="2890"/>
                                </a:lnTo>
                                <a:lnTo>
                                  <a:pt x="8758" y="2910"/>
                                </a:lnTo>
                                <a:lnTo>
                                  <a:pt x="8757" y="2930"/>
                                </a:lnTo>
                                <a:lnTo>
                                  <a:pt x="8753" y="2966"/>
                                </a:lnTo>
                                <a:lnTo>
                                  <a:pt x="8747" y="3002"/>
                                </a:lnTo>
                                <a:lnTo>
                                  <a:pt x="8743" y="3019"/>
                                </a:lnTo>
                                <a:lnTo>
                                  <a:pt x="8738" y="3037"/>
                                </a:lnTo>
                                <a:lnTo>
                                  <a:pt x="8733" y="3053"/>
                                </a:lnTo>
                                <a:lnTo>
                                  <a:pt x="8727" y="3070"/>
                                </a:lnTo>
                                <a:lnTo>
                                  <a:pt x="8722" y="3087"/>
                                </a:lnTo>
                                <a:lnTo>
                                  <a:pt x="8715" y="3103"/>
                                </a:lnTo>
                                <a:lnTo>
                                  <a:pt x="8707" y="3118"/>
                                </a:lnTo>
                                <a:lnTo>
                                  <a:pt x="8699" y="3134"/>
                                </a:lnTo>
                                <a:lnTo>
                                  <a:pt x="8690" y="3150"/>
                                </a:lnTo>
                                <a:lnTo>
                                  <a:pt x="8680" y="3164"/>
                                </a:lnTo>
                                <a:lnTo>
                                  <a:pt x="8670" y="3179"/>
                                </a:lnTo>
                                <a:lnTo>
                                  <a:pt x="8659" y="3192"/>
                                </a:lnTo>
                                <a:lnTo>
                                  <a:pt x="8643" y="3211"/>
                                </a:lnTo>
                                <a:lnTo>
                                  <a:pt x="8625" y="3229"/>
                                </a:lnTo>
                                <a:lnTo>
                                  <a:pt x="8606" y="3246"/>
                                </a:lnTo>
                                <a:lnTo>
                                  <a:pt x="8586" y="3262"/>
                                </a:lnTo>
                                <a:lnTo>
                                  <a:pt x="8565" y="3278"/>
                                </a:lnTo>
                                <a:lnTo>
                                  <a:pt x="8541" y="3292"/>
                                </a:lnTo>
                                <a:lnTo>
                                  <a:pt x="8516" y="3306"/>
                                </a:lnTo>
                                <a:lnTo>
                                  <a:pt x="8489" y="3319"/>
                                </a:lnTo>
                                <a:lnTo>
                                  <a:pt x="8461" y="3330"/>
                                </a:lnTo>
                                <a:lnTo>
                                  <a:pt x="8431" y="3340"/>
                                </a:lnTo>
                                <a:lnTo>
                                  <a:pt x="8399" y="3350"/>
                                </a:lnTo>
                                <a:lnTo>
                                  <a:pt x="8366" y="3358"/>
                                </a:lnTo>
                                <a:lnTo>
                                  <a:pt x="8330" y="3366"/>
                                </a:lnTo>
                                <a:lnTo>
                                  <a:pt x="8293" y="3372"/>
                                </a:lnTo>
                                <a:lnTo>
                                  <a:pt x="8254" y="3376"/>
                                </a:lnTo>
                                <a:lnTo>
                                  <a:pt x="8213" y="3381"/>
                                </a:lnTo>
                                <a:close/>
                                <a:moveTo>
                                  <a:pt x="8678" y="3540"/>
                                </a:moveTo>
                                <a:lnTo>
                                  <a:pt x="8708" y="3522"/>
                                </a:lnTo>
                                <a:lnTo>
                                  <a:pt x="8736" y="3503"/>
                                </a:lnTo>
                                <a:lnTo>
                                  <a:pt x="8763" y="3483"/>
                                </a:lnTo>
                                <a:lnTo>
                                  <a:pt x="8789" y="3462"/>
                                </a:lnTo>
                                <a:lnTo>
                                  <a:pt x="8813" y="3441"/>
                                </a:lnTo>
                                <a:lnTo>
                                  <a:pt x="8836" y="3419"/>
                                </a:lnTo>
                                <a:lnTo>
                                  <a:pt x="8858" y="3395"/>
                                </a:lnTo>
                                <a:lnTo>
                                  <a:pt x="8878" y="3371"/>
                                </a:lnTo>
                                <a:lnTo>
                                  <a:pt x="8896" y="3348"/>
                                </a:lnTo>
                                <a:lnTo>
                                  <a:pt x="8913" y="3325"/>
                                </a:lnTo>
                                <a:lnTo>
                                  <a:pt x="8929" y="3300"/>
                                </a:lnTo>
                                <a:lnTo>
                                  <a:pt x="8943" y="3275"/>
                                </a:lnTo>
                                <a:lnTo>
                                  <a:pt x="8957" y="3250"/>
                                </a:lnTo>
                                <a:lnTo>
                                  <a:pt x="8970" y="3225"/>
                                </a:lnTo>
                                <a:lnTo>
                                  <a:pt x="8981" y="3198"/>
                                </a:lnTo>
                                <a:lnTo>
                                  <a:pt x="8991" y="3172"/>
                                </a:lnTo>
                                <a:lnTo>
                                  <a:pt x="9000" y="3145"/>
                                </a:lnTo>
                                <a:lnTo>
                                  <a:pt x="9009" y="3118"/>
                                </a:lnTo>
                                <a:lnTo>
                                  <a:pt x="9016" y="3092"/>
                                </a:lnTo>
                                <a:lnTo>
                                  <a:pt x="9023" y="3064"/>
                                </a:lnTo>
                                <a:lnTo>
                                  <a:pt x="9028" y="3036"/>
                                </a:lnTo>
                                <a:lnTo>
                                  <a:pt x="9033" y="3009"/>
                                </a:lnTo>
                                <a:lnTo>
                                  <a:pt x="9036" y="2979"/>
                                </a:lnTo>
                                <a:lnTo>
                                  <a:pt x="9039" y="2951"/>
                                </a:lnTo>
                                <a:lnTo>
                                  <a:pt x="9042" y="2914"/>
                                </a:lnTo>
                                <a:lnTo>
                                  <a:pt x="9042" y="2878"/>
                                </a:lnTo>
                                <a:lnTo>
                                  <a:pt x="9042" y="2841"/>
                                </a:lnTo>
                                <a:lnTo>
                                  <a:pt x="9039" y="2804"/>
                                </a:lnTo>
                                <a:lnTo>
                                  <a:pt x="9036" y="2767"/>
                                </a:lnTo>
                                <a:lnTo>
                                  <a:pt x="9032" y="2730"/>
                                </a:lnTo>
                                <a:lnTo>
                                  <a:pt x="9025" y="2694"/>
                                </a:lnTo>
                                <a:lnTo>
                                  <a:pt x="9018" y="2657"/>
                                </a:lnTo>
                                <a:lnTo>
                                  <a:pt x="9093" y="2697"/>
                                </a:lnTo>
                                <a:lnTo>
                                  <a:pt x="9170" y="2735"/>
                                </a:lnTo>
                                <a:lnTo>
                                  <a:pt x="9248" y="2773"/>
                                </a:lnTo>
                                <a:lnTo>
                                  <a:pt x="9326" y="2810"/>
                                </a:lnTo>
                                <a:lnTo>
                                  <a:pt x="9405" y="2844"/>
                                </a:lnTo>
                                <a:lnTo>
                                  <a:pt x="9484" y="2878"/>
                                </a:lnTo>
                                <a:lnTo>
                                  <a:pt x="9562" y="2908"/>
                                </a:lnTo>
                                <a:lnTo>
                                  <a:pt x="9638" y="2936"/>
                                </a:lnTo>
                                <a:lnTo>
                                  <a:pt x="9665" y="2945"/>
                                </a:lnTo>
                                <a:lnTo>
                                  <a:pt x="9692" y="2954"/>
                                </a:lnTo>
                                <a:lnTo>
                                  <a:pt x="9718" y="2962"/>
                                </a:lnTo>
                                <a:lnTo>
                                  <a:pt x="9743" y="2969"/>
                                </a:lnTo>
                                <a:lnTo>
                                  <a:pt x="9768" y="2977"/>
                                </a:lnTo>
                                <a:lnTo>
                                  <a:pt x="9793" y="2985"/>
                                </a:lnTo>
                                <a:lnTo>
                                  <a:pt x="9817" y="2991"/>
                                </a:lnTo>
                                <a:lnTo>
                                  <a:pt x="9841" y="2997"/>
                                </a:lnTo>
                                <a:lnTo>
                                  <a:pt x="9865" y="3003"/>
                                </a:lnTo>
                                <a:lnTo>
                                  <a:pt x="9890" y="3009"/>
                                </a:lnTo>
                                <a:lnTo>
                                  <a:pt x="9914" y="3014"/>
                                </a:lnTo>
                                <a:lnTo>
                                  <a:pt x="9937" y="3019"/>
                                </a:lnTo>
                                <a:lnTo>
                                  <a:pt x="9961" y="3023"/>
                                </a:lnTo>
                                <a:lnTo>
                                  <a:pt x="9983" y="3028"/>
                                </a:lnTo>
                                <a:lnTo>
                                  <a:pt x="10006" y="3031"/>
                                </a:lnTo>
                                <a:lnTo>
                                  <a:pt x="10028" y="3033"/>
                                </a:lnTo>
                                <a:lnTo>
                                  <a:pt x="10029" y="3033"/>
                                </a:lnTo>
                                <a:lnTo>
                                  <a:pt x="10030" y="3033"/>
                                </a:lnTo>
                                <a:lnTo>
                                  <a:pt x="10076" y="3040"/>
                                </a:lnTo>
                                <a:lnTo>
                                  <a:pt x="10123" y="3047"/>
                                </a:lnTo>
                                <a:lnTo>
                                  <a:pt x="10172" y="3056"/>
                                </a:lnTo>
                                <a:lnTo>
                                  <a:pt x="10224" y="3065"/>
                                </a:lnTo>
                                <a:lnTo>
                                  <a:pt x="10275" y="3076"/>
                                </a:lnTo>
                                <a:lnTo>
                                  <a:pt x="10329" y="3089"/>
                                </a:lnTo>
                                <a:lnTo>
                                  <a:pt x="10382" y="3103"/>
                                </a:lnTo>
                                <a:lnTo>
                                  <a:pt x="10436" y="3118"/>
                                </a:lnTo>
                                <a:lnTo>
                                  <a:pt x="10490" y="3136"/>
                                </a:lnTo>
                                <a:lnTo>
                                  <a:pt x="10543" y="3155"/>
                                </a:lnTo>
                                <a:lnTo>
                                  <a:pt x="10595" y="3176"/>
                                </a:lnTo>
                                <a:lnTo>
                                  <a:pt x="10648" y="3198"/>
                                </a:lnTo>
                                <a:lnTo>
                                  <a:pt x="10672" y="3210"/>
                                </a:lnTo>
                                <a:lnTo>
                                  <a:pt x="10698" y="3223"/>
                                </a:lnTo>
                                <a:lnTo>
                                  <a:pt x="10723" y="3235"/>
                                </a:lnTo>
                                <a:lnTo>
                                  <a:pt x="10746" y="3248"/>
                                </a:lnTo>
                                <a:lnTo>
                                  <a:pt x="10771" y="3262"/>
                                </a:lnTo>
                                <a:lnTo>
                                  <a:pt x="10793" y="3276"/>
                                </a:lnTo>
                                <a:lnTo>
                                  <a:pt x="10817" y="3291"/>
                                </a:lnTo>
                                <a:lnTo>
                                  <a:pt x="10838" y="3307"/>
                                </a:lnTo>
                                <a:lnTo>
                                  <a:pt x="10867" y="3328"/>
                                </a:lnTo>
                                <a:lnTo>
                                  <a:pt x="10895" y="3350"/>
                                </a:lnTo>
                                <a:lnTo>
                                  <a:pt x="10922" y="3374"/>
                                </a:lnTo>
                                <a:lnTo>
                                  <a:pt x="10947" y="3399"/>
                                </a:lnTo>
                                <a:lnTo>
                                  <a:pt x="10969" y="3424"/>
                                </a:lnTo>
                                <a:lnTo>
                                  <a:pt x="10990" y="3451"/>
                                </a:lnTo>
                                <a:lnTo>
                                  <a:pt x="11000" y="3465"/>
                                </a:lnTo>
                                <a:lnTo>
                                  <a:pt x="11009" y="3478"/>
                                </a:lnTo>
                                <a:lnTo>
                                  <a:pt x="11018" y="3493"/>
                                </a:lnTo>
                                <a:lnTo>
                                  <a:pt x="11026" y="3507"/>
                                </a:lnTo>
                                <a:lnTo>
                                  <a:pt x="11033" y="3521"/>
                                </a:lnTo>
                                <a:lnTo>
                                  <a:pt x="11040" y="3535"/>
                                </a:lnTo>
                                <a:lnTo>
                                  <a:pt x="11046" y="3550"/>
                                </a:lnTo>
                                <a:lnTo>
                                  <a:pt x="11052" y="3564"/>
                                </a:lnTo>
                                <a:lnTo>
                                  <a:pt x="11056" y="3579"/>
                                </a:lnTo>
                                <a:lnTo>
                                  <a:pt x="11061" y="3595"/>
                                </a:lnTo>
                                <a:lnTo>
                                  <a:pt x="11065" y="3610"/>
                                </a:lnTo>
                                <a:lnTo>
                                  <a:pt x="11067" y="3626"/>
                                </a:lnTo>
                                <a:lnTo>
                                  <a:pt x="11071" y="3643"/>
                                </a:lnTo>
                                <a:lnTo>
                                  <a:pt x="11073" y="3660"/>
                                </a:lnTo>
                                <a:lnTo>
                                  <a:pt x="11074" y="3676"/>
                                </a:lnTo>
                                <a:lnTo>
                                  <a:pt x="11075" y="3693"/>
                                </a:lnTo>
                                <a:lnTo>
                                  <a:pt x="11075" y="3711"/>
                                </a:lnTo>
                                <a:lnTo>
                                  <a:pt x="11075" y="3729"/>
                                </a:lnTo>
                                <a:lnTo>
                                  <a:pt x="11074" y="3748"/>
                                </a:lnTo>
                                <a:lnTo>
                                  <a:pt x="11072" y="3766"/>
                                </a:lnTo>
                                <a:lnTo>
                                  <a:pt x="11069" y="3788"/>
                                </a:lnTo>
                                <a:lnTo>
                                  <a:pt x="11065" y="3811"/>
                                </a:lnTo>
                                <a:lnTo>
                                  <a:pt x="11060" y="3833"/>
                                </a:lnTo>
                                <a:lnTo>
                                  <a:pt x="11054" y="3857"/>
                                </a:lnTo>
                                <a:lnTo>
                                  <a:pt x="11047" y="3880"/>
                                </a:lnTo>
                                <a:lnTo>
                                  <a:pt x="11040" y="3904"/>
                                </a:lnTo>
                                <a:lnTo>
                                  <a:pt x="11031" y="3929"/>
                                </a:lnTo>
                                <a:lnTo>
                                  <a:pt x="11020" y="3954"/>
                                </a:lnTo>
                                <a:lnTo>
                                  <a:pt x="11010" y="3980"/>
                                </a:lnTo>
                                <a:lnTo>
                                  <a:pt x="10998" y="4006"/>
                                </a:lnTo>
                                <a:lnTo>
                                  <a:pt x="10985" y="4033"/>
                                </a:lnTo>
                                <a:lnTo>
                                  <a:pt x="10971" y="4060"/>
                                </a:lnTo>
                                <a:lnTo>
                                  <a:pt x="10956" y="4087"/>
                                </a:lnTo>
                                <a:lnTo>
                                  <a:pt x="10940" y="4115"/>
                                </a:lnTo>
                                <a:lnTo>
                                  <a:pt x="10922" y="4144"/>
                                </a:lnTo>
                                <a:lnTo>
                                  <a:pt x="10903" y="4173"/>
                                </a:lnTo>
                                <a:lnTo>
                                  <a:pt x="10787" y="4135"/>
                                </a:lnTo>
                                <a:lnTo>
                                  <a:pt x="10669" y="4099"/>
                                </a:lnTo>
                                <a:lnTo>
                                  <a:pt x="10553" y="4063"/>
                                </a:lnTo>
                                <a:lnTo>
                                  <a:pt x="10436" y="4027"/>
                                </a:lnTo>
                                <a:lnTo>
                                  <a:pt x="10320" y="3992"/>
                                </a:lnTo>
                                <a:lnTo>
                                  <a:pt x="10203" y="3959"/>
                                </a:lnTo>
                                <a:lnTo>
                                  <a:pt x="10087" y="3925"/>
                                </a:lnTo>
                                <a:lnTo>
                                  <a:pt x="9971" y="3892"/>
                                </a:lnTo>
                                <a:lnTo>
                                  <a:pt x="9854" y="3859"/>
                                </a:lnTo>
                                <a:lnTo>
                                  <a:pt x="9738" y="3827"/>
                                </a:lnTo>
                                <a:lnTo>
                                  <a:pt x="9623" y="3795"/>
                                </a:lnTo>
                                <a:lnTo>
                                  <a:pt x="9506" y="3763"/>
                                </a:lnTo>
                                <a:lnTo>
                                  <a:pt x="9391" y="3731"/>
                                </a:lnTo>
                                <a:lnTo>
                                  <a:pt x="9274" y="3700"/>
                                </a:lnTo>
                                <a:lnTo>
                                  <a:pt x="9159" y="3670"/>
                                </a:lnTo>
                                <a:lnTo>
                                  <a:pt x="9043" y="3638"/>
                                </a:lnTo>
                                <a:lnTo>
                                  <a:pt x="8997" y="3626"/>
                                </a:lnTo>
                                <a:lnTo>
                                  <a:pt x="8952" y="3614"/>
                                </a:lnTo>
                                <a:lnTo>
                                  <a:pt x="8906" y="3601"/>
                                </a:lnTo>
                                <a:lnTo>
                                  <a:pt x="8860" y="3589"/>
                                </a:lnTo>
                                <a:lnTo>
                                  <a:pt x="8816" y="3577"/>
                                </a:lnTo>
                                <a:lnTo>
                                  <a:pt x="8770" y="3564"/>
                                </a:lnTo>
                                <a:lnTo>
                                  <a:pt x="8724" y="3552"/>
                                </a:lnTo>
                                <a:lnTo>
                                  <a:pt x="8678" y="3540"/>
                                </a:lnTo>
                                <a:close/>
                                <a:moveTo>
                                  <a:pt x="8790" y="2183"/>
                                </a:moveTo>
                                <a:lnTo>
                                  <a:pt x="8763" y="2154"/>
                                </a:lnTo>
                                <a:lnTo>
                                  <a:pt x="8736" y="2127"/>
                                </a:lnTo>
                                <a:lnTo>
                                  <a:pt x="8708" y="2102"/>
                                </a:lnTo>
                                <a:lnTo>
                                  <a:pt x="8680" y="2080"/>
                                </a:lnTo>
                                <a:lnTo>
                                  <a:pt x="8666" y="2070"/>
                                </a:lnTo>
                                <a:lnTo>
                                  <a:pt x="8650" y="2060"/>
                                </a:lnTo>
                                <a:lnTo>
                                  <a:pt x="8635" y="2051"/>
                                </a:lnTo>
                                <a:lnTo>
                                  <a:pt x="8621" y="2042"/>
                                </a:lnTo>
                                <a:lnTo>
                                  <a:pt x="8605" y="2034"/>
                                </a:lnTo>
                                <a:lnTo>
                                  <a:pt x="8591" y="2027"/>
                                </a:lnTo>
                                <a:lnTo>
                                  <a:pt x="8575" y="2020"/>
                                </a:lnTo>
                                <a:lnTo>
                                  <a:pt x="8560" y="2015"/>
                                </a:lnTo>
                                <a:lnTo>
                                  <a:pt x="8531" y="2005"/>
                                </a:lnTo>
                                <a:lnTo>
                                  <a:pt x="8502" y="1996"/>
                                </a:lnTo>
                                <a:lnTo>
                                  <a:pt x="8473" y="1987"/>
                                </a:lnTo>
                                <a:lnTo>
                                  <a:pt x="8443" y="1979"/>
                                </a:lnTo>
                                <a:lnTo>
                                  <a:pt x="8414" y="1971"/>
                                </a:lnTo>
                                <a:lnTo>
                                  <a:pt x="8385" y="1965"/>
                                </a:lnTo>
                                <a:lnTo>
                                  <a:pt x="8356" y="1960"/>
                                </a:lnTo>
                                <a:lnTo>
                                  <a:pt x="8326" y="1954"/>
                                </a:lnTo>
                                <a:lnTo>
                                  <a:pt x="8296" y="1950"/>
                                </a:lnTo>
                                <a:lnTo>
                                  <a:pt x="8267" y="1946"/>
                                </a:lnTo>
                                <a:lnTo>
                                  <a:pt x="8238" y="1943"/>
                                </a:lnTo>
                                <a:lnTo>
                                  <a:pt x="8208" y="1941"/>
                                </a:lnTo>
                                <a:lnTo>
                                  <a:pt x="8179" y="1940"/>
                                </a:lnTo>
                                <a:lnTo>
                                  <a:pt x="8148" y="1939"/>
                                </a:lnTo>
                                <a:lnTo>
                                  <a:pt x="8119" y="1937"/>
                                </a:lnTo>
                                <a:lnTo>
                                  <a:pt x="8089" y="1939"/>
                                </a:lnTo>
                                <a:lnTo>
                                  <a:pt x="8060" y="1939"/>
                                </a:lnTo>
                                <a:lnTo>
                                  <a:pt x="8030" y="1941"/>
                                </a:lnTo>
                                <a:lnTo>
                                  <a:pt x="8001" y="1943"/>
                                </a:lnTo>
                                <a:lnTo>
                                  <a:pt x="7970" y="1945"/>
                                </a:lnTo>
                                <a:lnTo>
                                  <a:pt x="7941" y="1949"/>
                                </a:lnTo>
                                <a:lnTo>
                                  <a:pt x="7911" y="1953"/>
                                </a:lnTo>
                                <a:lnTo>
                                  <a:pt x="7881" y="1958"/>
                                </a:lnTo>
                                <a:lnTo>
                                  <a:pt x="7852" y="1963"/>
                                </a:lnTo>
                                <a:lnTo>
                                  <a:pt x="7822" y="1969"/>
                                </a:lnTo>
                                <a:lnTo>
                                  <a:pt x="7791" y="1976"/>
                                </a:lnTo>
                                <a:lnTo>
                                  <a:pt x="7761" y="1982"/>
                                </a:lnTo>
                                <a:lnTo>
                                  <a:pt x="7732" y="1990"/>
                                </a:lnTo>
                                <a:lnTo>
                                  <a:pt x="7672" y="2008"/>
                                </a:lnTo>
                                <a:lnTo>
                                  <a:pt x="7612" y="2027"/>
                                </a:lnTo>
                                <a:lnTo>
                                  <a:pt x="7629" y="1951"/>
                                </a:lnTo>
                                <a:lnTo>
                                  <a:pt x="7645" y="1876"/>
                                </a:lnTo>
                                <a:lnTo>
                                  <a:pt x="7660" y="1804"/>
                                </a:lnTo>
                                <a:lnTo>
                                  <a:pt x="7674" y="1733"/>
                                </a:lnTo>
                                <a:lnTo>
                                  <a:pt x="7687" y="1664"/>
                                </a:lnTo>
                                <a:lnTo>
                                  <a:pt x="7699" y="1597"/>
                                </a:lnTo>
                                <a:lnTo>
                                  <a:pt x="7709" y="1532"/>
                                </a:lnTo>
                                <a:lnTo>
                                  <a:pt x="7716" y="1468"/>
                                </a:lnTo>
                                <a:lnTo>
                                  <a:pt x="7722" y="1405"/>
                                </a:lnTo>
                                <a:lnTo>
                                  <a:pt x="7725" y="1344"/>
                                </a:lnTo>
                                <a:lnTo>
                                  <a:pt x="7726" y="1313"/>
                                </a:lnTo>
                                <a:lnTo>
                                  <a:pt x="7726" y="1284"/>
                                </a:lnTo>
                                <a:lnTo>
                                  <a:pt x="7725" y="1254"/>
                                </a:lnTo>
                                <a:lnTo>
                                  <a:pt x="7724" y="1225"/>
                                </a:lnTo>
                                <a:lnTo>
                                  <a:pt x="7722" y="1196"/>
                                </a:lnTo>
                                <a:lnTo>
                                  <a:pt x="7720" y="1168"/>
                                </a:lnTo>
                                <a:lnTo>
                                  <a:pt x="7716" y="1139"/>
                                </a:lnTo>
                                <a:lnTo>
                                  <a:pt x="7712" y="1110"/>
                                </a:lnTo>
                                <a:lnTo>
                                  <a:pt x="7706" y="1082"/>
                                </a:lnTo>
                                <a:lnTo>
                                  <a:pt x="7701" y="1054"/>
                                </a:lnTo>
                                <a:lnTo>
                                  <a:pt x="7694" y="1028"/>
                                </a:lnTo>
                                <a:lnTo>
                                  <a:pt x="7686" y="1000"/>
                                </a:lnTo>
                                <a:lnTo>
                                  <a:pt x="7734" y="1024"/>
                                </a:lnTo>
                                <a:lnTo>
                                  <a:pt x="7782" y="1049"/>
                                </a:lnTo>
                                <a:lnTo>
                                  <a:pt x="7831" y="1072"/>
                                </a:lnTo>
                                <a:lnTo>
                                  <a:pt x="7879" y="1096"/>
                                </a:lnTo>
                                <a:lnTo>
                                  <a:pt x="7927" y="1118"/>
                                </a:lnTo>
                                <a:lnTo>
                                  <a:pt x="7974" y="1142"/>
                                </a:lnTo>
                                <a:lnTo>
                                  <a:pt x="8022" y="1163"/>
                                </a:lnTo>
                                <a:lnTo>
                                  <a:pt x="8069" y="1186"/>
                                </a:lnTo>
                                <a:lnTo>
                                  <a:pt x="8096" y="1198"/>
                                </a:lnTo>
                                <a:lnTo>
                                  <a:pt x="8123" y="1209"/>
                                </a:lnTo>
                                <a:lnTo>
                                  <a:pt x="8148" y="1221"/>
                                </a:lnTo>
                                <a:lnTo>
                                  <a:pt x="8174" y="1233"/>
                                </a:lnTo>
                                <a:lnTo>
                                  <a:pt x="8199" y="1244"/>
                                </a:lnTo>
                                <a:lnTo>
                                  <a:pt x="8222" y="1254"/>
                                </a:lnTo>
                                <a:lnTo>
                                  <a:pt x="8246" y="1264"/>
                                </a:lnTo>
                                <a:lnTo>
                                  <a:pt x="8268" y="1274"/>
                                </a:lnTo>
                                <a:lnTo>
                                  <a:pt x="8291" y="1283"/>
                                </a:lnTo>
                                <a:lnTo>
                                  <a:pt x="8312" y="1292"/>
                                </a:lnTo>
                                <a:lnTo>
                                  <a:pt x="8333" y="1301"/>
                                </a:lnTo>
                                <a:lnTo>
                                  <a:pt x="8356" y="1310"/>
                                </a:lnTo>
                                <a:lnTo>
                                  <a:pt x="8377" y="1319"/>
                                </a:lnTo>
                                <a:lnTo>
                                  <a:pt x="8398" y="1327"/>
                                </a:lnTo>
                                <a:lnTo>
                                  <a:pt x="8419" y="1336"/>
                                </a:lnTo>
                                <a:lnTo>
                                  <a:pt x="8441" y="1344"/>
                                </a:lnTo>
                                <a:lnTo>
                                  <a:pt x="8451" y="1348"/>
                                </a:lnTo>
                                <a:lnTo>
                                  <a:pt x="8462" y="1353"/>
                                </a:lnTo>
                                <a:lnTo>
                                  <a:pt x="8473" y="1355"/>
                                </a:lnTo>
                                <a:lnTo>
                                  <a:pt x="8485" y="1357"/>
                                </a:lnTo>
                                <a:lnTo>
                                  <a:pt x="8529" y="1363"/>
                                </a:lnTo>
                                <a:lnTo>
                                  <a:pt x="8576" y="1369"/>
                                </a:lnTo>
                                <a:lnTo>
                                  <a:pt x="8627" y="1378"/>
                                </a:lnTo>
                                <a:lnTo>
                                  <a:pt x="8681" y="1388"/>
                                </a:lnTo>
                                <a:lnTo>
                                  <a:pt x="8738" y="1401"/>
                                </a:lnTo>
                                <a:lnTo>
                                  <a:pt x="8797" y="1414"/>
                                </a:lnTo>
                                <a:lnTo>
                                  <a:pt x="8858" y="1429"/>
                                </a:lnTo>
                                <a:lnTo>
                                  <a:pt x="8921" y="1446"/>
                                </a:lnTo>
                                <a:lnTo>
                                  <a:pt x="8985" y="1463"/>
                                </a:lnTo>
                                <a:lnTo>
                                  <a:pt x="9049" y="1484"/>
                                </a:lnTo>
                                <a:lnTo>
                                  <a:pt x="9115" y="1506"/>
                                </a:lnTo>
                                <a:lnTo>
                                  <a:pt x="9182" y="1530"/>
                                </a:lnTo>
                                <a:lnTo>
                                  <a:pt x="9249" y="1554"/>
                                </a:lnTo>
                                <a:lnTo>
                                  <a:pt x="9315" y="1582"/>
                                </a:lnTo>
                                <a:lnTo>
                                  <a:pt x="9380" y="1611"/>
                                </a:lnTo>
                                <a:lnTo>
                                  <a:pt x="9445" y="1642"/>
                                </a:lnTo>
                                <a:lnTo>
                                  <a:pt x="9479" y="1660"/>
                                </a:lnTo>
                                <a:lnTo>
                                  <a:pt x="9513" y="1677"/>
                                </a:lnTo>
                                <a:lnTo>
                                  <a:pt x="9546" y="1695"/>
                                </a:lnTo>
                                <a:lnTo>
                                  <a:pt x="9579" y="1714"/>
                                </a:lnTo>
                                <a:lnTo>
                                  <a:pt x="9611" y="1733"/>
                                </a:lnTo>
                                <a:lnTo>
                                  <a:pt x="9643" y="1754"/>
                                </a:lnTo>
                                <a:lnTo>
                                  <a:pt x="9674" y="1774"/>
                                </a:lnTo>
                                <a:lnTo>
                                  <a:pt x="9703" y="1795"/>
                                </a:lnTo>
                                <a:lnTo>
                                  <a:pt x="9732" y="1818"/>
                                </a:lnTo>
                                <a:lnTo>
                                  <a:pt x="9761" y="1839"/>
                                </a:lnTo>
                                <a:lnTo>
                                  <a:pt x="9788" y="1862"/>
                                </a:lnTo>
                                <a:lnTo>
                                  <a:pt x="9815" y="1885"/>
                                </a:lnTo>
                                <a:lnTo>
                                  <a:pt x="9840" y="1909"/>
                                </a:lnTo>
                                <a:lnTo>
                                  <a:pt x="9864" y="1933"/>
                                </a:lnTo>
                                <a:lnTo>
                                  <a:pt x="9888" y="1959"/>
                                </a:lnTo>
                                <a:lnTo>
                                  <a:pt x="9909" y="1983"/>
                                </a:lnTo>
                                <a:lnTo>
                                  <a:pt x="9928" y="2008"/>
                                </a:lnTo>
                                <a:lnTo>
                                  <a:pt x="9946" y="2033"/>
                                </a:lnTo>
                                <a:lnTo>
                                  <a:pt x="9963" y="2057"/>
                                </a:lnTo>
                                <a:lnTo>
                                  <a:pt x="9977" y="2083"/>
                                </a:lnTo>
                                <a:lnTo>
                                  <a:pt x="9992" y="2109"/>
                                </a:lnTo>
                                <a:lnTo>
                                  <a:pt x="10004" y="2136"/>
                                </a:lnTo>
                                <a:lnTo>
                                  <a:pt x="10016" y="2163"/>
                                </a:lnTo>
                                <a:lnTo>
                                  <a:pt x="10027" y="2191"/>
                                </a:lnTo>
                                <a:lnTo>
                                  <a:pt x="10034" y="2219"/>
                                </a:lnTo>
                                <a:lnTo>
                                  <a:pt x="10042" y="2248"/>
                                </a:lnTo>
                                <a:lnTo>
                                  <a:pt x="10047" y="2278"/>
                                </a:lnTo>
                                <a:lnTo>
                                  <a:pt x="10051" y="2308"/>
                                </a:lnTo>
                                <a:lnTo>
                                  <a:pt x="10053" y="2339"/>
                                </a:lnTo>
                                <a:lnTo>
                                  <a:pt x="10055" y="2370"/>
                                </a:lnTo>
                                <a:lnTo>
                                  <a:pt x="10053" y="2401"/>
                                </a:lnTo>
                                <a:lnTo>
                                  <a:pt x="10050" y="2434"/>
                                </a:lnTo>
                                <a:lnTo>
                                  <a:pt x="10046" y="2466"/>
                                </a:lnTo>
                                <a:lnTo>
                                  <a:pt x="10039" y="2499"/>
                                </a:lnTo>
                                <a:lnTo>
                                  <a:pt x="10031" y="2531"/>
                                </a:lnTo>
                                <a:lnTo>
                                  <a:pt x="10021" y="2566"/>
                                </a:lnTo>
                                <a:lnTo>
                                  <a:pt x="10010" y="2601"/>
                                </a:lnTo>
                                <a:lnTo>
                                  <a:pt x="9996" y="2635"/>
                                </a:lnTo>
                                <a:lnTo>
                                  <a:pt x="9981" y="2671"/>
                                </a:lnTo>
                                <a:lnTo>
                                  <a:pt x="9964" y="2708"/>
                                </a:lnTo>
                                <a:lnTo>
                                  <a:pt x="9958" y="2721"/>
                                </a:lnTo>
                                <a:lnTo>
                                  <a:pt x="9954" y="2733"/>
                                </a:lnTo>
                                <a:lnTo>
                                  <a:pt x="9944" y="2731"/>
                                </a:lnTo>
                                <a:lnTo>
                                  <a:pt x="9933" y="2728"/>
                                </a:lnTo>
                                <a:lnTo>
                                  <a:pt x="9921" y="2725"/>
                                </a:lnTo>
                                <a:lnTo>
                                  <a:pt x="9910" y="2723"/>
                                </a:lnTo>
                                <a:lnTo>
                                  <a:pt x="9888" y="2717"/>
                                </a:lnTo>
                                <a:lnTo>
                                  <a:pt x="9865" y="2711"/>
                                </a:lnTo>
                                <a:lnTo>
                                  <a:pt x="9843" y="2704"/>
                                </a:lnTo>
                                <a:lnTo>
                                  <a:pt x="9821" y="2697"/>
                                </a:lnTo>
                                <a:lnTo>
                                  <a:pt x="9798" y="2690"/>
                                </a:lnTo>
                                <a:lnTo>
                                  <a:pt x="9776" y="2684"/>
                                </a:lnTo>
                                <a:lnTo>
                                  <a:pt x="9753" y="2676"/>
                                </a:lnTo>
                                <a:lnTo>
                                  <a:pt x="9731" y="2668"/>
                                </a:lnTo>
                                <a:lnTo>
                                  <a:pt x="9670" y="2646"/>
                                </a:lnTo>
                                <a:lnTo>
                                  <a:pt x="9607" y="2622"/>
                                </a:lnTo>
                                <a:lnTo>
                                  <a:pt x="9543" y="2596"/>
                                </a:lnTo>
                                <a:lnTo>
                                  <a:pt x="9480" y="2569"/>
                                </a:lnTo>
                                <a:lnTo>
                                  <a:pt x="9417" y="2540"/>
                                </a:lnTo>
                                <a:lnTo>
                                  <a:pt x="9353" y="2511"/>
                                </a:lnTo>
                                <a:lnTo>
                                  <a:pt x="9290" y="2480"/>
                                </a:lnTo>
                                <a:lnTo>
                                  <a:pt x="9229" y="2448"/>
                                </a:lnTo>
                                <a:lnTo>
                                  <a:pt x="9168" y="2417"/>
                                </a:lnTo>
                                <a:lnTo>
                                  <a:pt x="9109" y="2385"/>
                                </a:lnTo>
                                <a:lnTo>
                                  <a:pt x="9052" y="2352"/>
                                </a:lnTo>
                                <a:lnTo>
                                  <a:pt x="8997" y="2320"/>
                                </a:lnTo>
                                <a:lnTo>
                                  <a:pt x="8943" y="2287"/>
                                </a:lnTo>
                                <a:lnTo>
                                  <a:pt x="8894" y="2255"/>
                                </a:lnTo>
                                <a:lnTo>
                                  <a:pt x="8846" y="2222"/>
                                </a:lnTo>
                                <a:lnTo>
                                  <a:pt x="8802" y="2191"/>
                                </a:lnTo>
                                <a:lnTo>
                                  <a:pt x="8797" y="2186"/>
                                </a:lnTo>
                                <a:lnTo>
                                  <a:pt x="8790" y="2183"/>
                                </a:lnTo>
                                <a:close/>
                                <a:moveTo>
                                  <a:pt x="7292" y="2166"/>
                                </a:moveTo>
                                <a:lnTo>
                                  <a:pt x="7236" y="2196"/>
                                </a:lnTo>
                                <a:lnTo>
                                  <a:pt x="7181" y="2228"/>
                                </a:lnTo>
                                <a:lnTo>
                                  <a:pt x="7125" y="2261"/>
                                </a:lnTo>
                                <a:lnTo>
                                  <a:pt x="7069" y="2297"/>
                                </a:lnTo>
                                <a:lnTo>
                                  <a:pt x="7014" y="2333"/>
                                </a:lnTo>
                                <a:lnTo>
                                  <a:pt x="6959" y="2372"/>
                                </a:lnTo>
                                <a:lnTo>
                                  <a:pt x="6903" y="2411"/>
                                </a:lnTo>
                                <a:lnTo>
                                  <a:pt x="6847" y="2453"/>
                                </a:lnTo>
                                <a:lnTo>
                                  <a:pt x="6792" y="2495"/>
                                </a:lnTo>
                                <a:lnTo>
                                  <a:pt x="6736" y="2539"/>
                                </a:lnTo>
                                <a:lnTo>
                                  <a:pt x="6681" y="2584"/>
                                </a:lnTo>
                                <a:lnTo>
                                  <a:pt x="6626" y="2631"/>
                                </a:lnTo>
                                <a:lnTo>
                                  <a:pt x="6571" y="2679"/>
                                </a:lnTo>
                                <a:lnTo>
                                  <a:pt x="6515" y="2728"/>
                                </a:lnTo>
                                <a:lnTo>
                                  <a:pt x="6461" y="2779"/>
                                </a:lnTo>
                                <a:lnTo>
                                  <a:pt x="6407" y="2829"/>
                                </a:lnTo>
                                <a:lnTo>
                                  <a:pt x="6383" y="2821"/>
                                </a:lnTo>
                                <a:lnTo>
                                  <a:pt x="6361" y="2813"/>
                                </a:lnTo>
                                <a:lnTo>
                                  <a:pt x="6339" y="2804"/>
                                </a:lnTo>
                                <a:lnTo>
                                  <a:pt x="6316" y="2796"/>
                                </a:lnTo>
                                <a:lnTo>
                                  <a:pt x="6294" y="2787"/>
                                </a:lnTo>
                                <a:lnTo>
                                  <a:pt x="6271" y="2778"/>
                                </a:lnTo>
                                <a:lnTo>
                                  <a:pt x="6249" y="2769"/>
                                </a:lnTo>
                                <a:lnTo>
                                  <a:pt x="6227" y="2760"/>
                                </a:lnTo>
                                <a:lnTo>
                                  <a:pt x="6214" y="2755"/>
                                </a:lnTo>
                                <a:lnTo>
                                  <a:pt x="6202" y="2752"/>
                                </a:lnTo>
                                <a:lnTo>
                                  <a:pt x="6190" y="2750"/>
                                </a:lnTo>
                                <a:lnTo>
                                  <a:pt x="6176" y="2749"/>
                                </a:lnTo>
                                <a:lnTo>
                                  <a:pt x="6163" y="2749"/>
                                </a:lnTo>
                                <a:lnTo>
                                  <a:pt x="6151" y="2750"/>
                                </a:lnTo>
                                <a:lnTo>
                                  <a:pt x="6137" y="2752"/>
                                </a:lnTo>
                                <a:lnTo>
                                  <a:pt x="6124" y="2755"/>
                                </a:lnTo>
                                <a:lnTo>
                                  <a:pt x="6101" y="2763"/>
                                </a:lnTo>
                                <a:lnTo>
                                  <a:pt x="6079" y="2771"/>
                                </a:lnTo>
                                <a:lnTo>
                                  <a:pt x="6057" y="2779"/>
                                </a:lnTo>
                                <a:lnTo>
                                  <a:pt x="6035" y="2787"/>
                                </a:lnTo>
                                <a:lnTo>
                                  <a:pt x="6013" y="2795"/>
                                </a:lnTo>
                                <a:lnTo>
                                  <a:pt x="5991" y="2802"/>
                                </a:lnTo>
                                <a:lnTo>
                                  <a:pt x="5968" y="2810"/>
                                </a:lnTo>
                                <a:lnTo>
                                  <a:pt x="5946" y="2819"/>
                                </a:lnTo>
                                <a:lnTo>
                                  <a:pt x="5926" y="2778"/>
                                </a:lnTo>
                                <a:lnTo>
                                  <a:pt x="5904" y="2735"/>
                                </a:lnTo>
                                <a:lnTo>
                                  <a:pt x="5882" y="2690"/>
                                </a:lnTo>
                                <a:lnTo>
                                  <a:pt x="5860" y="2644"/>
                                </a:lnTo>
                                <a:lnTo>
                                  <a:pt x="5836" y="2597"/>
                                </a:lnTo>
                                <a:lnTo>
                                  <a:pt x="5813" y="2550"/>
                                </a:lnTo>
                                <a:lnTo>
                                  <a:pt x="5789" y="2501"/>
                                </a:lnTo>
                                <a:lnTo>
                                  <a:pt x="5766" y="2453"/>
                                </a:lnTo>
                                <a:lnTo>
                                  <a:pt x="5734" y="2390"/>
                                </a:lnTo>
                                <a:lnTo>
                                  <a:pt x="5704" y="2327"/>
                                </a:lnTo>
                                <a:lnTo>
                                  <a:pt x="5674" y="2266"/>
                                </a:lnTo>
                                <a:lnTo>
                                  <a:pt x="5645" y="2206"/>
                                </a:lnTo>
                                <a:lnTo>
                                  <a:pt x="5616" y="2148"/>
                                </a:lnTo>
                                <a:lnTo>
                                  <a:pt x="5589" y="2094"/>
                                </a:lnTo>
                                <a:lnTo>
                                  <a:pt x="5563" y="2043"/>
                                </a:lnTo>
                                <a:lnTo>
                                  <a:pt x="5538" y="1996"/>
                                </a:lnTo>
                                <a:lnTo>
                                  <a:pt x="5538" y="1995"/>
                                </a:lnTo>
                                <a:lnTo>
                                  <a:pt x="5522" y="1964"/>
                                </a:lnTo>
                                <a:lnTo>
                                  <a:pt x="5505" y="1933"/>
                                </a:lnTo>
                                <a:lnTo>
                                  <a:pt x="5487" y="1903"/>
                                </a:lnTo>
                                <a:lnTo>
                                  <a:pt x="5468" y="1872"/>
                                </a:lnTo>
                                <a:lnTo>
                                  <a:pt x="5450" y="1843"/>
                                </a:lnTo>
                                <a:lnTo>
                                  <a:pt x="5431" y="1814"/>
                                </a:lnTo>
                                <a:lnTo>
                                  <a:pt x="5411" y="1785"/>
                                </a:lnTo>
                                <a:lnTo>
                                  <a:pt x="5391" y="1756"/>
                                </a:lnTo>
                                <a:lnTo>
                                  <a:pt x="5384" y="1716"/>
                                </a:lnTo>
                                <a:lnTo>
                                  <a:pt x="5378" y="1675"/>
                                </a:lnTo>
                                <a:lnTo>
                                  <a:pt x="5374" y="1636"/>
                                </a:lnTo>
                                <a:lnTo>
                                  <a:pt x="5369" y="1597"/>
                                </a:lnTo>
                                <a:lnTo>
                                  <a:pt x="5366" y="1558"/>
                                </a:lnTo>
                                <a:lnTo>
                                  <a:pt x="5364" y="1519"/>
                                </a:lnTo>
                                <a:lnTo>
                                  <a:pt x="5362" y="1482"/>
                                </a:lnTo>
                                <a:lnTo>
                                  <a:pt x="5362" y="1446"/>
                                </a:lnTo>
                                <a:lnTo>
                                  <a:pt x="5362" y="1409"/>
                                </a:lnTo>
                                <a:lnTo>
                                  <a:pt x="5362" y="1373"/>
                                </a:lnTo>
                                <a:lnTo>
                                  <a:pt x="5364" y="1337"/>
                                </a:lnTo>
                                <a:lnTo>
                                  <a:pt x="5366" y="1302"/>
                                </a:lnTo>
                                <a:lnTo>
                                  <a:pt x="5368" y="1267"/>
                                </a:lnTo>
                                <a:lnTo>
                                  <a:pt x="5373" y="1234"/>
                                </a:lnTo>
                                <a:lnTo>
                                  <a:pt x="5377" y="1200"/>
                                </a:lnTo>
                                <a:lnTo>
                                  <a:pt x="5382" y="1168"/>
                                </a:lnTo>
                                <a:lnTo>
                                  <a:pt x="5388" y="1135"/>
                                </a:lnTo>
                                <a:lnTo>
                                  <a:pt x="5395" y="1104"/>
                                </a:lnTo>
                                <a:lnTo>
                                  <a:pt x="5402" y="1072"/>
                                </a:lnTo>
                                <a:lnTo>
                                  <a:pt x="5410" y="1041"/>
                                </a:lnTo>
                                <a:lnTo>
                                  <a:pt x="5419" y="1012"/>
                                </a:lnTo>
                                <a:lnTo>
                                  <a:pt x="5428" y="982"/>
                                </a:lnTo>
                                <a:lnTo>
                                  <a:pt x="5438" y="953"/>
                                </a:lnTo>
                                <a:lnTo>
                                  <a:pt x="5448" y="924"/>
                                </a:lnTo>
                                <a:lnTo>
                                  <a:pt x="5459" y="896"/>
                                </a:lnTo>
                                <a:lnTo>
                                  <a:pt x="5471" y="870"/>
                                </a:lnTo>
                                <a:lnTo>
                                  <a:pt x="5484" y="843"/>
                                </a:lnTo>
                                <a:lnTo>
                                  <a:pt x="5496" y="817"/>
                                </a:lnTo>
                                <a:lnTo>
                                  <a:pt x="5509" y="792"/>
                                </a:lnTo>
                                <a:lnTo>
                                  <a:pt x="5524" y="768"/>
                                </a:lnTo>
                                <a:lnTo>
                                  <a:pt x="5538" y="743"/>
                                </a:lnTo>
                                <a:lnTo>
                                  <a:pt x="5554" y="719"/>
                                </a:lnTo>
                                <a:lnTo>
                                  <a:pt x="5580" y="682"/>
                                </a:lnTo>
                                <a:lnTo>
                                  <a:pt x="5608" y="647"/>
                                </a:lnTo>
                                <a:lnTo>
                                  <a:pt x="5637" y="613"/>
                                </a:lnTo>
                                <a:lnTo>
                                  <a:pt x="5667" y="580"/>
                                </a:lnTo>
                                <a:lnTo>
                                  <a:pt x="5698" y="550"/>
                                </a:lnTo>
                                <a:lnTo>
                                  <a:pt x="5731" y="522"/>
                                </a:lnTo>
                                <a:lnTo>
                                  <a:pt x="5766" y="496"/>
                                </a:lnTo>
                                <a:lnTo>
                                  <a:pt x="5800" y="472"/>
                                </a:lnTo>
                                <a:lnTo>
                                  <a:pt x="5836" y="449"/>
                                </a:lnTo>
                                <a:lnTo>
                                  <a:pt x="5873" y="429"/>
                                </a:lnTo>
                                <a:lnTo>
                                  <a:pt x="5911" y="410"/>
                                </a:lnTo>
                                <a:lnTo>
                                  <a:pt x="5950" y="393"/>
                                </a:lnTo>
                                <a:lnTo>
                                  <a:pt x="5991" y="379"/>
                                </a:lnTo>
                                <a:lnTo>
                                  <a:pt x="6031" y="366"/>
                                </a:lnTo>
                                <a:lnTo>
                                  <a:pt x="6072" y="356"/>
                                </a:lnTo>
                                <a:lnTo>
                                  <a:pt x="6115" y="347"/>
                                </a:lnTo>
                                <a:lnTo>
                                  <a:pt x="6138" y="344"/>
                                </a:lnTo>
                                <a:lnTo>
                                  <a:pt x="6162" y="341"/>
                                </a:lnTo>
                                <a:lnTo>
                                  <a:pt x="6185" y="338"/>
                                </a:lnTo>
                                <a:lnTo>
                                  <a:pt x="6209" y="336"/>
                                </a:lnTo>
                                <a:lnTo>
                                  <a:pt x="6232" y="335"/>
                                </a:lnTo>
                                <a:lnTo>
                                  <a:pt x="6257" y="335"/>
                                </a:lnTo>
                                <a:lnTo>
                                  <a:pt x="6280" y="335"/>
                                </a:lnTo>
                                <a:lnTo>
                                  <a:pt x="6305" y="335"/>
                                </a:lnTo>
                                <a:lnTo>
                                  <a:pt x="6330" y="336"/>
                                </a:lnTo>
                                <a:lnTo>
                                  <a:pt x="6354" y="338"/>
                                </a:lnTo>
                                <a:lnTo>
                                  <a:pt x="6379" y="341"/>
                                </a:lnTo>
                                <a:lnTo>
                                  <a:pt x="6405" y="344"/>
                                </a:lnTo>
                                <a:lnTo>
                                  <a:pt x="6429" y="349"/>
                                </a:lnTo>
                                <a:lnTo>
                                  <a:pt x="6455" y="353"/>
                                </a:lnTo>
                                <a:lnTo>
                                  <a:pt x="6480" y="359"/>
                                </a:lnTo>
                                <a:lnTo>
                                  <a:pt x="6505" y="364"/>
                                </a:lnTo>
                                <a:lnTo>
                                  <a:pt x="6531" y="371"/>
                                </a:lnTo>
                                <a:lnTo>
                                  <a:pt x="6557" y="378"/>
                                </a:lnTo>
                                <a:lnTo>
                                  <a:pt x="6583" y="386"/>
                                </a:lnTo>
                                <a:lnTo>
                                  <a:pt x="6608" y="394"/>
                                </a:lnTo>
                                <a:lnTo>
                                  <a:pt x="6634" y="403"/>
                                </a:lnTo>
                                <a:lnTo>
                                  <a:pt x="6660" y="414"/>
                                </a:lnTo>
                                <a:lnTo>
                                  <a:pt x="6686" y="425"/>
                                </a:lnTo>
                                <a:lnTo>
                                  <a:pt x="6711" y="436"/>
                                </a:lnTo>
                                <a:lnTo>
                                  <a:pt x="6738" y="448"/>
                                </a:lnTo>
                                <a:lnTo>
                                  <a:pt x="6764" y="461"/>
                                </a:lnTo>
                                <a:lnTo>
                                  <a:pt x="6790" y="474"/>
                                </a:lnTo>
                                <a:lnTo>
                                  <a:pt x="6817" y="489"/>
                                </a:lnTo>
                                <a:lnTo>
                                  <a:pt x="6842" y="503"/>
                                </a:lnTo>
                                <a:lnTo>
                                  <a:pt x="6868" y="519"/>
                                </a:lnTo>
                                <a:lnTo>
                                  <a:pt x="6895" y="536"/>
                                </a:lnTo>
                                <a:lnTo>
                                  <a:pt x="6921" y="552"/>
                                </a:lnTo>
                                <a:lnTo>
                                  <a:pt x="6926" y="556"/>
                                </a:lnTo>
                                <a:lnTo>
                                  <a:pt x="6931" y="559"/>
                                </a:lnTo>
                                <a:lnTo>
                                  <a:pt x="6988" y="596"/>
                                </a:lnTo>
                                <a:lnTo>
                                  <a:pt x="7040" y="633"/>
                                </a:lnTo>
                                <a:lnTo>
                                  <a:pt x="7090" y="670"/>
                                </a:lnTo>
                                <a:lnTo>
                                  <a:pt x="7134" y="708"/>
                                </a:lnTo>
                                <a:lnTo>
                                  <a:pt x="7176" y="745"/>
                                </a:lnTo>
                                <a:lnTo>
                                  <a:pt x="7214" y="782"/>
                                </a:lnTo>
                                <a:lnTo>
                                  <a:pt x="7249" y="820"/>
                                </a:lnTo>
                                <a:lnTo>
                                  <a:pt x="7279" y="858"/>
                                </a:lnTo>
                                <a:lnTo>
                                  <a:pt x="7307" y="896"/>
                                </a:lnTo>
                                <a:lnTo>
                                  <a:pt x="7331" y="936"/>
                                </a:lnTo>
                                <a:lnTo>
                                  <a:pt x="7353" y="975"/>
                                </a:lnTo>
                                <a:lnTo>
                                  <a:pt x="7372" y="1014"/>
                                </a:lnTo>
                                <a:lnTo>
                                  <a:pt x="7388" y="1054"/>
                                </a:lnTo>
                                <a:lnTo>
                                  <a:pt x="7402" y="1095"/>
                                </a:lnTo>
                                <a:lnTo>
                                  <a:pt x="7413" y="1136"/>
                                </a:lnTo>
                                <a:lnTo>
                                  <a:pt x="7421" y="1178"/>
                                </a:lnTo>
                                <a:lnTo>
                                  <a:pt x="7428" y="1220"/>
                                </a:lnTo>
                                <a:lnTo>
                                  <a:pt x="7432" y="1263"/>
                                </a:lnTo>
                                <a:lnTo>
                                  <a:pt x="7434" y="1308"/>
                                </a:lnTo>
                                <a:lnTo>
                                  <a:pt x="7434" y="1353"/>
                                </a:lnTo>
                                <a:lnTo>
                                  <a:pt x="7433" y="1398"/>
                                </a:lnTo>
                                <a:lnTo>
                                  <a:pt x="7430" y="1444"/>
                                </a:lnTo>
                                <a:lnTo>
                                  <a:pt x="7425" y="1493"/>
                                </a:lnTo>
                                <a:lnTo>
                                  <a:pt x="7419" y="1541"/>
                                </a:lnTo>
                                <a:lnTo>
                                  <a:pt x="7412" y="1591"/>
                                </a:lnTo>
                                <a:lnTo>
                                  <a:pt x="7403" y="1642"/>
                                </a:lnTo>
                                <a:lnTo>
                                  <a:pt x="7394" y="1693"/>
                                </a:lnTo>
                                <a:lnTo>
                                  <a:pt x="7383" y="1747"/>
                                </a:lnTo>
                                <a:lnTo>
                                  <a:pt x="7360" y="1858"/>
                                </a:lnTo>
                                <a:lnTo>
                                  <a:pt x="7335" y="1973"/>
                                </a:lnTo>
                                <a:lnTo>
                                  <a:pt x="7329" y="1998"/>
                                </a:lnTo>
                                <a:lnTo>
                                  <a:pt x="7324" y="2023"/>
                                </a:lnTo>
                                <a:lnTo>
                                  <a:pt x="7318" y="2047"/>
                                </a:lnTo>
                                <a:lnTo>
                                  <a:pt x="7313" y="2071"/>
                                </a:lnTo>
                                <a:lnTo>
                                  <a:pt x="7308" y="2095"/>
                                </a:lnTo>
                                <a:lnTo>
                                  <a:pt x="7302" y="2119"/>
                                </a:lnTo>
                                <a:lnTo>
                                  <a:pt x="7298" y="2142"/>
                                </a:lnTo>
                                <a:lnTo>
                                  <a:pt x="7292" y="2166"/>
                                </a:lnTo>
                                <a:close/>
                                <a:moveTo>
                                  <a:pt x="5890" y="14206"/>
                                </a:moveTo>
                                <a:lnTo>
                                  <a:pt x="591" y="13326"/>
                                </a:lnTo>
                                <a:lnTo>
                                  <a:pt x="625" y="12953"/>
                                </a:lnTo>
                                <a:lnTo>
                                  <a:pt x="655" y="12592"/>
                                </a:lnTo>
                                <a:lnTo>
                                  <a:pt x="682" y="12246"/>
                                </a:lnTo>
                                <a:lnTo>
                                  <a:pt x="704" y="11911"/>
                                </a:lnTo>
                                <a:lnTo>
                                  <a:pt x="723" y="11588"/>
                                </a:lnTo>
                                <a:lnTo>
                                  <a:pt x="740" y="11278"/>
                                </a:lnTo>
                                <a:lnTo>
                                  <a:pt x="752" y="10978"/>
                                </a:lnTo>
                                <a:lnTo>
                                  <a:pt x="762" y="10687"/>
                                </a:lnTo>
                                <a:lnTo>
                                  <a:pt x="770" y="10406"/>
                                </a:lnTo>
                                <a:lnTo>
                                  <a:pt x="774" y="10135"/>
                                </a:lnTo>
                                <a:lnTo>
                                  <a:pt x="776" y="9873"/>
                                </a:lnTo>
                                <a:lnTo>
                                  <a:pt x="774" y="9617"/>
                                </a:lnTo>
                                <a:lnTo>
                                  <a:pt x="770" y="9371"/>
                                </a:lnTo>
                                <a:lnTo>
                                  <a:pt x="764" y="9130"/>
                                </a:lnTo>
                                <a:lnTo>
                                  <a:pt x="756" y="8896"/>
                                </a:lnTo>
                                <a:lnTo>
                                  <a:pt x="745" y="8667"/>
                                </a:lnTo>
                                <a:lnTo>
                                  <a:pt x="731" y="8444"/>
                                </a:lnTo>
                                <a:lnTo>
                                  <a:pt x="715" y="8227"/>
                                </a:lnTo>
                                <a:lnTo>
                                  <a:pt x="699" y="8012"/>
                                </a:lnTo>
                                <a:lnTo>
                                  <a:pt x="680" y="7801"/>
                                </a:lnTo>
                                <a:lnTo>
                                  <a:pt x="658" y="7594"/>
                                </a:lnTo>
                                <a:lnTo>
                                  <a:pt x="636" y="7389"/>
                                </a:lnTo>
                                <a:lnTo>
                                  <a:pt x="612" y="7185"/>
                                </a:lnTo>
                                <a:lnTo>
                                  <a:pt x="587" y="6983"/>
                                </a:lnTo>
                                <a:lnTo>
                                  <a:pt x="560" y="6782"/>
                                </a:lnTo>
                                <a:lnTo>
                                  <a:pt x="531" y="6581"/>
                                </a:lnTo>
                                <a:lnTo>
                                  <a:pt x="502" y="6379"/>
                                </a:lnTo>
                                <a:lnTo>
                                  <a:pt x="471" y="6177"/>
                                </a:lnTo>
                                <a:lnTo>
                                  <a:pt x="408" y="5768"/>
                                </a:lnTo>
                                <a:lnTo>
                                  <a:pt x="341" y="5348"/>
                                </a:lnTo>
                                <a:lnTo>
                                  <a:pt x="302" y="5110"/>
                                </a:lnTo>
                                <a:lnTo>
                                  <a:pt x="430" y="5080"/>
                                </a:lnTo>
                                <a:lnTo>
                                  <a:pt x="558" y="5049"/>
                                </a:lnTo>
                                <a:lnTo>
                                  <a:pt x="685" y="5017"/>
                                </a:lnTo>
                                <a:lnTo>
                                  <a:pt x="812" y="4984"/>
                                </a:lnTo>
                                <a:lnTo>
                                  <a:pt x="938" y="4949"/>
                                </a:lnTo>
                                <a:lnTo>
                                  <a:pt x="1065" y="4915"/>
                                </a:lnTo>
                                <a:lnTo>
                                  <a:pt x="1190" y="4879"/>
                                </a:lnTo>
                                <a:lnTo>
                                  <a:pt x="1315" y="4842"/>
                                </a:lnTo>
                                <a:lnTo>
                                  <a:pt x="1440" y="4804"/>
                                </a:lnTo>
                                <a:lnTo>
                                  <a:pt x="1564" y="4766"/>
                                </a:lnTo>
                                <a:lnTo>
                                  <a:pt x="1688" y="4726"/>
                                </a:lnTo>
                                <a:lnTo>
                                  <a:pt x="1811" y="4686"/>
                                </a:lnTo>
                                <a:lnTo>
                                  <a:pt x="1935" y="4645"/>
                                </a:lnTo>
                                <a:lnTo>
                                  <a:pt x="2057" y="4603"/>
                                </a:lnTo>
                                <a:lnTo>
                                  <a:pt x="2181" y="4562"/>
                                </a:lnTo>
                                <a:lnTo>
                                  <a:pt x="2303" y="4518"/>
                                </a:lnTo>
                                <a:lnTo>
                                  <a:pt x="2547" y="4431"/>
                                </a:lnTo>
                                <a:lnTo>
                                  <a:pt x="2791" y="4341"/>
                                </a:lnTo>
                                <a:lnTo>
                                  <a:pt x="3032" y="4250"/>
                                </a:lnTo>
                                <a:lnTo>
                                  <a:pt x="3274" y="4157"/>
                                </a:lnTo>
                                <a:lnTo>
                                  <a:pt x="3515" y="4064"/>
                                </a:lnTo>
                                <a:lnTo>
                                  <a:pt x="3755" y="3969"/>
                                </a:lnTo>
                                <a:lnTo>
                                  <a:pt x="3996" y="3874"/>
                                </a:lnTo>
                                <a:lnTo>
                                  <a:pt x="4237" y="3778"/>
                                </a:lnTo>
                                <a:lnTo>
                                  <a:pt x="4347" y="3735"/>
                                </a:lnTo>
                                <a:lnTo>
                                  <a:pt x="4458" y="3690"/>
                                </a:lnTo>
                                <a:lnTo>
                                  <a:pt x="4569" y="3646"/>
                                </a:lnTo>
                                <a:lnTo>
                                  <a:pt x="4680" y="3602"/>
                                </a:lnTo>
                                <a:lnTo>
                                  <a:pt x="4791" y="3559"/>
                                </a:lnTo>
                                <a:lnTo>
                                  <a:pt x="4901" y="3515"/>
                                </a:lnTo>
                                <a:lnTo>
                                  <a:pt x="5012" y="3471"/>
                                </a:lnTo>
                                <a:lnTo>
                                  <a:pt x="5124" y="3429"/>
                                </a:lnTo>
                                <a:lnTo>
                                  <a:pt x="5235" y="3385"/>
                                </a:lnTo>
                                <a:lnTo>
                                  <a:pt x="5347" y="3343"/>
                                </a:lnTo>
                                <a:lnTo>
                                  <a:pt x="5458" y="3300"/>
                                </a:lnTo>
                                <a:lnTo>
                                  <a:pt x="5570" y="3258"/>
                                </a:lnTo>
                                <a:lnTo>
                                  <a:pt x="5682" y="3216"/>
                                </a:lnTo>
                                <a:lnTo>
                                  <a:pt x="5794" y="3174"/>
                                </a:lnTo>
                                <a:lnTo>
                                  <a:pt x="5907" y="3134"/>
                                </a:lnTo>
                                <a:lnTo>
                                  <a:pt x="6019" y="3093"/>
                                </a:lnTo>
                                <a:lnTo>
                                  <a:pt x="6024" y="3247"/>
                                </a:lnTo>
                                <a:lnTo>
                                  <a:pt x="6030" y="3451"/>
                                </a:lnTo>
                                <a:lnTo>
                                  <a:pt x="6036" y="3699"/>
                                </a:lnTo>
                                <a:lnTo>
                                  <a:pt x="6042" y="3987"/>
                                </a:lnTo>
                                <a:lnTo>
                                  <a:pt x="6048" y="4311"/>
                                </a:lnTo>
                                <a:lnTo>
                                  <a:pt x="6051" y="4665"/>
                                </a:lnTo>
                                <a:lnTo>
                                  <a:pt x="6051" y="4852"/>
                                </a:lnTo>
                                <a:lnTo>
                                  <a:pt x="6052" y="5045"/>
                                </a:lnTo>
                                <a:lnTo>
                                  <a:pt x="6051" y="5243"/>
                                </a:lnTo>
                                <a:lnTo>
                                  <a:pt x="6050" y="5446"/>
                                </a:lnTo>
                                <a:lnTo>
                                  <a:pt x="6049" y="5652"/>
                                </a:lnTo>
                                <a:lnTo>
                                  <a:pt x="6045" y="5863"/>
                                </a:lnTo>
                                <a:lnTo>
                                  <a:pt x="6042" y="6077"/>
                                </a:lnTo>
                                <a:lnTo>
                                  <a:pt x="6036" y="6292"/>
                                </a:lnTo>
                                <a:lnTo>
                                  <a:pt x="6031" y="6509"/>
                                </a:lnTo>
                                <a:lnTo>
                                  <a:pt x="6023" y="6729"/>
                                </a:lnTo>
                                <a:lnTo>
                                  <a:pt x="6015" y="6947"/>
                                </a:lnTo>
                                <a:lnTo>
                                  <a:pt x="6005" y="7167"/>
                                </a:lnTo>
                                <a:lnTo>
                                  <a:pt x="5993" y="7386"/>
                                </a:lnTo>
                                <a:lnTo>
                                  <a:pt x="5980" y="7604"/>
                                </a:lnTo>
                                <a:lnTo>
                                  <a:pt x="5966" y="7820"/>
                                </a:lnTo>
                                <a:lnTo>
                                  <a:pt x="5950" y="8033"/>
                                </a:lnTo>
                                <a:lnTo>
                                  <a:pt x="5932" y="8244"/>
                                </a:lnTo>
                                <a:lnTo>
                                  <a:pt x="5912" y="8451"/>
                                </a:lnTo>
                                <a:lnTo>
                                  <a:pt x="5891" y="8655"/>
                                </a:lnTo>
                                <a:lnTo>
                                  <a:pt x="5867" y="8853"/>
                                </a:lnTo>
                                <a:lnTo>
                                  <a:pt x="5867" y="8854"/>
                                </a:lnTo>
                                <a:lnTo>
                                  <a:pt x="5847" y="9028"/>
                                </a:lnTo>
                                <a:lnTo>
                                  <a:pt x="5828" y="9202"/>
                                </a:lnTo>
                                <a:lnTo>
                                  <a:pt x="5811" y="9375"/>
                                </a:lnTo>
                                <a:lnTo>
                                  <a:pt x="5797" y="9549"/>
                                </a:lnTo>
                                <a:lnTo>
                                  <a:pt x="5785" y="9723"/>
                                </a:lnTo>
                                <a:lnTo>
                                  <a:pt x="5773" y="9896"/>
                                </a:lnTo>
                                <a:lnTo>
                                  <a:pt x="5764" y="10069"/>
                                </a:lnTo>
                                <a:lnTo>
                                  <a:pt x="5757" y="10240"/>
                                </a:lnTo>
                                <a:lnTo>
                                  <a:pt x="5751" y="10411"/>
                                </a:lnTo>
                                <a:lnTo>
                                  <a:pt x="5747" y="10581"/>
                                </a:lnTo>
                                <a:lnTo>
                                  <a:pt x="5743" y="10749"/>
                                </a:lnTo>
                                <a:lnTo>
                                  <a:pt x="5742" y="10916"/>
                                </a:lnTo>
                                <a:lnTo>
                                  <a:pt x="5741" y="11082"/>
                                </a:lnTo>
                                <a:lnTo>
                                  <a:pt x="5741" y="11245"/>
                                </a:lnTo>
                                <a:lnTo>
                                  <a:pt x="5743" y="11407"/>
                                </a:lnTo>
                                <a:lnTo>
                                  <a:pt x="5745" y="11566"/>
                                </a:lnTo>
                                <a:lnTo>
                                  <a:pt x="5749" y="11723"/>
                                </a:lnTo>
                                <a:lnTo>
                                  <a:pt x="5753" y="11877"/>
                                </a:lnTo>
                                <a:lnTo>
                                  <a:pt x="5758" y="12029"/>
                                </a:lnTo>
                                <a:lnTo>
                                  <a:pt x="5763" y="12178"/>
                                </a:lnTo>
                                <a:lnTo>
                                  <a:pt x="5770" y="12323"/>
                                </a:lnTo>
                                <a:lnTo>
                                  <a:pt x="5777" y="12466"/>
                                </a:lnTo>
                                <a:lnTo>
                                  <a:pt x="5783" y="12605"/>
                                </a:lnTo>
                                <a:lnTo>
                                  <a:pt x="5791" y="12740"/>
                                </a:lnTo>
                                <a:lnTo>
                                  <a:pt x="5807" y="13000"/>
                                </a:lnTo>
                                <a:lnTo>
                                  <a:pt x="5824" y="13243"/>
                                </a:lnTo>
                                <a:lnTo>
                                  <a:pt x="5839" y="13468"/>
                                </a:lnTo>
                                <a:lnTo>
                                  <a:pt x="5854" y="13676"/>
                                </a:lnTo>
                                <a:lnTo>
                                  <a:pt x="5860" y="13755"/>
                                </a:lnTo>
                                <a:lnTo>
                                  <a:pt x="5865" y="13833"/>
                                </a:lnTo>
                                <a:lnTo>
                                  <a:pt x="5871" y="13905"/>
                                </a:lnTo>
                                <a:lnTo>
                                  <a:pt x="5875" y="13974"/>
                                </a:lnTo>
                                <a:lnTo>
                                  <a:pt x="5880" y="14038"/>
                                </a:lnTo>
                                <a:lnTo>
                                  <a:pt x="5884" y="14098"/>
                                </a:lnTo>
                                <a:lnTo>
                                  <a:pt x="5886" y="14154"/>
                                </a:lnTo>
                                <a:lnTo>
                                  <a:pt x="5890" y="14206"/>
                                </a:lnTo>
                                <a:close/>
                                <a:moveTo>
                                  <a:pt x="4833" y="3238"/>
                                </a:moveTo>
                                <a:lnTo>
                                  <a:pt x="4823" y="3200"/>
                                </a:lnTo>
                                <a:lnTo>
                                  <a:pt x="4811" y="3164"/>
                                </a:lnTo>
                                <a:lnTo>
                                  <a:pt x="4797" y="3130"/>
                                </a:lnTo>
                                <a:lnTo>
                                  <a:pt x="4783" y="3097"/>
                                </a:lnTo>
                                <a:lnTo>
                                  <a:pt x="4766" y="3067"/>
                                </a:lnTo>
                                <a:lnTo>
                                  <a:pt x="4749" y="3038"/>
                                </a:lnTo>
                                <a:lnTo>
                                  <a:pt x="4729" y="3010"/>
                                </a:lnTo>
                                <a:lnTo>
                                  <a:pt x="4709" y="2984"/>
                                </a:lnTo>
                                <a:lnTo>
                                  <a:pt x="4687" y="2960"/>
                                </a:lnTo>
                                <a:lnTo>
                                  <a:pt x="4664" y="2937"/>
                                </a:lnTo>
                                <a:lnTo>
                                  <a:pt x="4640" y="2916"/>
                                </a:lnTo>
                                <a:lnTo>
                                  <a:pt x="4614" y="2895"/>
                                </a:lnTo>
                                <a:lnTo>
                                  <a:pt x="4587" y="2878"/>
                                </a:lnTo>
                                <a:lnTo>
                                  <a:pt x="4560" y="2860"/>
                                </a:lnTo>
                                <a:lnTo>
                                  <a:pt x="4531" y="2843"/>
                                </a:lnTo>
                                <a:lnTo>
                                  <a:pt x="4501" y="2827"/>
                                </a:lnTo>
                                <a:lnTo>
                                  <a:pt x="4471" y="2814"/>
                                </a:lnTo>
                                <a:lnTo>
                                  <a:pt x="4439" y="2799"/>
                                </a:lnTo>
                                <a:lnTo>
                                  <a:pt x="4407" y="2787"/>
                                </a:lnTo>
                                <a:lnTo>
                                  <a:pt x="4373" y="2776"/>
                                </a:lnTo>
                                <a:lnTo>
                                  <a:pt x="4340" y="2764"/>
                                </a:lnTo>
                                <a:lnTo>
                                  <a:pt x="4304" y="2753"/>
                                </a:lnTo>
                                <a:lnTo>
                                  <a:pt x="4269" y="2744"/>
                                </a:lnTo>
                                <a:lnTo>
                                  <a:pt x="4233" y="2734"/>
                                </a:lnTo>
                                <a:lnTo>
                                  <a:pt x="4159" y="2717"/>
                                </a:lnTo>
                                <a:lnTo>
                                  <a:pt x="4083" y="2702"/>
                                </a:lnTo>
                                <a:lnTo>
                                  <a:pt x="4006" y="2687"/>
                                </a:lnTo>
                                <a:lnTo>
                                  <a:pt x="3927" y="2672"/>
                                </a:lnTo>
                                <a:lnTo>
                                  <a:pt x="3851" y="2658"/>
                                </a:lnTo>
                                <a:lnTo>
                                  <a:pt x="3773" y="2643"/>
                                </a:lnTo>
                                <a:lnTo>
                                  <a:pt x="3696" y="2627"/>
                                </a:lnTo>
                                <a:lnTo>
                                  <a:pt x="3619" y="2609"/>
                                </a:lnTo>
                                <a:lnTo>
                                  <a:pt x="3581" y="2599"/>
                                </a:lnTo>
                                <a:lnTo>
                                  <a:pt x="3544" y="2587"/>
                                </a:lnTo>
                                <a:lnTo>
                                  <a:pt x="3506" y="2575"/>
                                </a:lnTo>
                                <a:lnTo>
                                  <a:pt x="3470" y="2563"/>
                                </a:lnTo>
                                <a:lnTo>
                                  <a:pt x="3433" y="2549"/>
                                </a:lnTo>
                                <a:lnTo>
                                  <a:pt x="3397" y="2535"/>
                                </a:lnTo>
                                <a:lnTo>
                                  <a:pt x="3363" y="2519"/>
                                </a:lnTo>
                                <a:lnTo>
                                  <a:pt x="3328" y="2502"/>
                                </a:lnTo>
                                <a:lnTo>
                                  <a:pt x="3294" y="2484"/>
                                </a:lnTo>
                                <a:lnTo>
                                  <a:pt x="3262" y="2465"/>
                                </a:lnTo>
                                <a:lnTo>
                                  <a:pt x="3230" y="2444"/>
                                </a:lnTo>
                                <a:lnTo>
                                  <a:pt x="3199" y="2423"/>
                                </a:lnTo>
                                <a:lnTo>
                                  <a:pt x="3170" y="2398"/>
                                </a:lnTo>
                                <a:lnTo>
                                  <a:pt x="3141" y="2373"/>
                                </a:lnTo>
                                <a:lnTo>
                                  <a:pt x="3114" y="2345"/>
                                </a:lnTo>
                                <a:lnTo>
                                  <a:pt x="3087" y="2317"/>
                                </a:lnTo>
                                <a:lnTo>
                                  <a:pt x="3063" y="2286"/>
                                </a:lnTo>
                                <a:lnTo>
                                  <a:pt x="3039" y="2253"/>
                                </a:lnTo>
                                <a:lnTo>
                                  <a:pt x="3017" y="2219"/>
                                </a:lnTo>
                                <a:lnTo>
                                  <a:pt x="2997" y="2182"/>
                                </a:lnTo>
                                <a:lnTo>
                                  <a:pt x="2977" y="2142"/>
                                </a:lnTo>
                                <a:lnTo>
                                  <a:pt x="2961" y="2102"/>
                                </a:lnTo>
                                <a:lnTo>
                                  <a:pt x="2945" y="2058"/>
                                </a:lnTo>
                                <a:lnTo>
                                  <a:pt x="2930" y="2012"/>
                                </a:lnTo>
                                <a:lnTo>
                                  <a:pt x="2933" y="1952"/>
                                </a:lnTo>
                                <a:lnTo>
                                  <a:pt x="2936" y="1894"/>
                                </a:lnTo>
                                <a:lnTo>
                                  <a:pt x="2941" y="1838"/>
                                </a:lnTo>
                                <a:lnTo>
                                  <a:pt x="2947" y="1784"/>
                                </a:lnTo>
                                <a:lnTo>
                                  <a:pt x="2956" y="1732"/>
                                </a:lnTo>
                                <a:lnTo>
                                  <a:pt x="2966" y="1683"/>
                                </a:lnTo>
                                <a:lnTo>
                                  <a:pt x="2979" y="1635"/>
                                </a:lnTo>
                                <a:lnTo>
                                  <a:pt x="2992" y="1590"/>
                                </a:lnTo>
                                <a:lnTo>
                                  <a:pt x="3007" y="1546"/>
                                </a:lnTo>
                                <a:lnTo>
                                  <a:pt x="3023" y="1506"/>
                                </a:lnTo>
                                <a:lnTo>
                                  <a:pt x="3041" y="1467"/>
                                </a:lnTo>
                                <a:lnTo>
                                  <a:pt x="3061" y="1430"/>
                                </a:lnTo>
                                <a:lnTo>
                                  <a:pt x="3082" y="1395"/>
                                </a:lnTo>
                                <a:lnTo>
                                  <a:pt x="3104" y="1363"/>
                                </a:lnTo>
                                <a:lnTo>
                                  <a:pt x="3127" y="1331"/>
                                </a:lnTo>
                                <a:lnTo>
                                  <a:pt x="3152" y="1302"/>
                                </a:lnTo>
                                <a:lnTo>
                                  <a:pt x="3173" y="1279"/>
                                </a:lnTo>
                                <a:lnTo>
                                  <a:pt x="3196" y="1257"/>
                                </a:lnTo>
                                <a:lnTo>
                                  <a:pt x="3219" y="1237"/>
                                </a:lnTo>
                                <a:lnTo>
                                  <a:pt x="3244" y="1218"/>
                                </a:lnTo>
                                <a:lnTo>
                                  <a:pt x="3270" y="1200"/>
                                </a:lnTo>
                                <a:lnTo>
                                  <a:pt x="3295" y="1184"/>
                                </a:lnTo>
                                <a:lnTo>
                                  <a:pt x="3322" y="1169"/>
                                </a:lnTo>
                                <a:lnTo>
                                  <a:pt x="3349" y="1155"/>
                                </a:lnTo>
                                <a:lnTo>
                                  <a:pt x="3377" y="1142"/>
                                </a:lnTo>
                                <a:lnTo>
                                  <a:pt x="3406" y="1131"/>
                                </a:lnTo>
                                <a:lnTo>
                                  <a:pt x="3436" y="1121"/>
                                </a:lnTo>
                                <a:lnTo>
                                  <a:pt x="3465" y="1112"/>
                                </a:lnTo>
                                <a:lnTo>
                                  <a:pt x="3497" y="1104"/>
                                </a:lnTo>
                                <a:lnTo>
                                  <a:pt x="3528" y="1097"/>
                                </a:lnTo>
                                <a:lnTo>
                                  <a:pt x="3559" y="1091"/>
                                </a:lnTo>
                                <a:lnTo>
                                  <a:pt x="3592" y="1087"/>
                                </a:lnTo>
                                <a:lnTo>
                                  <a:pt x="3627" y="1082"/>
                                </a:lnTo>
                                <a:lnTo>
                                  <a:pt x="3662" y="1080"/>
                                </a:lnTo>
                                <a:lnTo>
                                  <a:pt x="3698" y="1079"/>
                                </a:lnTo>
                                <a:lnTo>
                                  <a:pt x="3734" y="1080"/>
                                </a:lnTo>
                                <a:lnTo>
                                  <a:pt x="3771" y="1081"/>
                                </a:lnTo>
                                <a:lnTo>
                                  <a:pt x="3808" y="1084"/>
                                </a:lnTo>
                                <a:lnTo>
                                  <a:pt x="3845" y="1087"/>
                                </a:lnTo>
                                <a:lnTo>
                                  <a:pt x="3883" y="1093"/>
                                </a:lnTo>
                                <a:lnTo>
                                  <a:pt x="3921" y="1098"/>
                                </a:lnTo>
                                <a:lnTo>
                                  <a:pt x="3959" y="1105"/>
                                </a:lnTo>
                                <a:lnTo>
                                  <a:pt x="3997" y="1114"/>
                                </a:lnTo>
                                <a:lnTo>
                                  <a:pt x="4035" y="1123"/>
                                </a:lnTo>
                                <a:lnTo>
                                  <a:pt x="4074" y="1134"/>
                                </a:lnTo>
                                <a:lnTo>
                                  <a:pt x="4112" y="1145"/>
                                </a:lnTo>
                                <a:lnTo>
                                  <a:pt x="4152" y="1158"/>
                                </a:lnTo>
                                <a:lnTo>
                                  <a:pt x="4191" y="1171"/>
                                </a:lnTo>
                                <a:lnTo>
                                  <a:pt x="4231" y="1187"/>
                                </a:lnTo>
                                <a:lnTo>
                                  <a:pt x="4271" y="1203"/>
                                </a:lnTo>
                                <a:lnTo>
                                  <a:pt x="4312" y="1220"/>
                                </a:lnTo>
                                <a:lnTo>
                                  <a:pt x="4351" y="1239"/>
                                </a:lnTo>
                                <a:lnTo>
                                  <a:pt x="4391" y="1258"/>
                                </a:lnTo>
                                <a:lnTo>
                                  <a:pt x="4430" y="1279"/>
                                </a:lnTo>
                                <a:lnTo>
                                  <a:pt x="4471" y="1301"/>
                                </a:lnTo>
                                <a:lnTo>
                                  <a:pt x="4510" y="1323"/>
                                </a:lnTo>
                                <a:lnTo>
                                  <a:pt x="4549" y="1347"/>
                                </a:lnTo>
                                <a:lnTo>
                                  <a:pt x="4587" y="1372"/>
                                </a:lnTo>
                                <a:lnTo>
                                  <a:pt x="4625" y="1397"/>
                                </a:lnTo>
                                <a:lnTo>
                                  <a:pt x="4663" y="1423"/>
                                </a:lnTo>
                                <a:lnTo>
                                  <a:pt x="4701" y="1450"/>
                                </a:lnTo>
                                <a:lnTo>
                                  <a:pt x="4738" y="1479"/>
                                </a:lnTo>
                                <a:lnTo>
                                  <a:pt x="4774" y="1508"/>
                                </a:lnTo>
                                <a:lnTo>
                                  <a:pt x="4810" y="1539"/>
                                </a:lnTo>
                                <a:lnTo>
                                  <a:pt x="4846" y="1569"/>
                                </a:lnTo>
                                <a:lnTo>
                                  <a:pt x="4880" y="1601"/>
                                </a:lnTo>
                                <a:lnTo>
                                  <a:pt x="4915" y="1634"/>
                                </a:lnTo>
                                <a:lnTo>
                                  <a:pt x="4948" y="1666"/>
                                </a:lnTo>
                                <a:lnTo>
                                  <a:pt x="4981" y="1701"/>
                                </a:lnTo>
                                <a:lnTo>
                                  <a:pt x="5013" y="1736"/>
                                </a:lnTo>
                                <a:lnTo>
                                  <a:pt x="5045" y="1772"/>
                                </a:lnTo>
                                <a:lnTo>
                                  <a:pt x="5075" y="1809"/>
                                </a:lnTo>
                                <a:lnTo>
                                  <a:pt x="5105" y="1846"/>
                                </a:lnTo>
                                <a:lnTo>
                                  <a:pt x="5134" y="1884"/>
                                </a:lnTo>
                                <a:lnTo>
                                  <a:pt x="5162" y="1923"/>
                                </a:lnTo>
                                <a:lnTo>
                                  <a:pt x="5189" y="1962"/>
                                </a:lnTo>
                                <a:lnTo>
                                  <a:pt x="5216" y="2002"/>
                                </a:lnTo>
                                <a:lnTo>
                                  <a:pt x="5241" y="2044"/>
                                </a:lnTo>
                                <a:lnTo>
                                  <a:pt x="5265" y="2085"/>
                                </a:lnTo>
                                <a:lnTo>
                                  <a:pt x="5289" y="2128"/>
                                </a:lnTo>
                                <a:lnTo>
                                  <a:pt x="5312" y="2174"/>
                                </a:lnTo>
                                <a:lnTo>
                                  <a:pt x="5338" y="2224"/>
                                </a:lnTo>
                                <a:lnTo>
                                  <a:pt x="5365" y="2278"/>
                                </a:lnTo>
                                <a:lnTo>
                                  <a:pt x="5393" y="2334"/>
                                </a:lnTo>
                                <a:lnTo>
                                  <a:pt x="5422" y="2392"/>
                                </a:lnTo>
                                <a:lnTo>
                                  <a:pt x="5452" y="2453"/>
                                </a:lnTo>
                                <a:lnTo>
                                  <a:pt x="5482" y="2514"/>
                                </a:lnTo>
                                <a:lnTo>
                                  <a:pt x="5513" y="2577"/>
                                </a:lnTo>
                                <a:lnTo>
                                  <a:pt x="5534" y="2622"/>
                                </a:lnTo>
                                <a:lnTo>
                                  <a:pt x="5556" y="2666"/>
                                </a:lnTo>
                                <a:lnTo>
                                  <a:pt x="5578" y="2709"/>
                                </a:lnTo>
                                <a:lnTo>
                                  <a:pt x="5599" y="2753"/>
                                </a:lnTo>
                                <a:lnTo>
                                  <a:pt x="5619" y="2796"/>
                                </a:lnTo>
                                <a:lnTo>
                                  <a:pt x="5640" y="2837"/>
                                </a:lnTo>
                                <a:lnTo>
                                  <a:pt x="5660" y="2878"/>
                                </a:lnTo>
                                <a:lnTo>
                                  <a:pt x="5679" y="2916"/>
                                </a:lnTo>
                                <a:lnTo>
                                  <a:pt x="5626" y="2936"/>
                                </a:lnTo>
                                <a:lnTo>
                                  <a:pt x="5573" y="2955"/>
                                </a:lnTo>
                                <a:lnTo>
                                  <a:pt x="5520" y="2975"/>
                                </a:lnTo>
                                <a:lnTo>
                                  <a:pt x="5467" y="2995"/>
                                </a:lnTo>
                                <a:lnTo>
                                  <a:pt x="5414" y="3014"/>
                                </a:lnTo>
                                <a:lnTo>
                                  <a:pt x="5362" y="3034"/>
                                </a:lnTo>
                                <a:lnTo>
                                  <a:pt x="5309" y="3055"/>
                                </a:lnTo>
                                <a:lnTo>
                                  <a:pt x="5255" y="3075"/>
                                </a:lnTo>
                                <a:lnTo>
                                  <a:pt x="5203" y="3095"/>
                                </a:lnTo>
                                <a:lnTo>
                                  <a:pt x="5150" y="3115"/>
                                </a:lnTo>
                                <a:lnTo>
                                  <a:pt x="5097" y="3136"/>
                                </a:lnTo>
                                <a:lnTo>
                                  <a:pt x="5045" y="3157"/>
                                </a:lnTo>
                                <a:lnTo>
                                  <a:pt x="4991" y="3177"/>
                                </a:lnTo>
                                <a:lnTo>
                                  <a:pt x="4938" y="3197"/>
                                </a:lnTo>
                                <a:lnTo>
                                  <a:pt x="4886" y="3218"/>
                                </a:lnTo>
                                <a:lnTo>
                                  <a:pt x="4833" y="3238"/>
                                </a:lnTo>
                                <a:close/>
                                <a:moveTo>
                                  <a:pt x="11179" y="4264"/>
                                </a:moveTo>
                                <a:lnTo>
                                  <a:pt x="11198" y="4232"/>
                                </a:lnTo>
                                <a:lnTo>
                                  <a:pt x="11215" y="4201"/>
                                </a:lnTo>
                                <a:lnTo>
                                  <a:pt x="11232" y="4169"/>
                                </a:lnTo>
                                <a:lnTo>
                                  <a:pt x="11248" y="4139"/>
                                </a:lnTo>
                                <a:lnTo>
                                  <a:pt x="11262" y="4109"/>
                                </a:lnTo>
                                <a:lnTo>
                                  <a:pt x="11275" y="4079"/>
                                </a:lnTo>
                                <a:lnTo>
                                  <a:pt x="11287" y="4048"/>
                                </a:lnTo>
                                <a:lnTo>
                                  <a:pt x="11298" y="4019"/>
                                </a:lnTo>
                                <a:lnTo>
                                  <a:pt x="11308" y="3991"/>
                                </a:lnTo>
                                <a:lnTo>
                                  <a:pt x="11318" y="3962"/>
                                </a:lnTo>
                                <a:lnTo>
                                  <a:pt x="11326" y="3934"/>
                                </a:lnTo>
                                <a:lnTo>
                                  <a:pt x="11333" y="3906"/>
                                </a:lnTo>
                                <a:lnTo>
                                  <a:pt x="11339" y="3879"/>
                                </a:lnTo>
                                <a:lnTo>
                                  <a:pt x="11345" y="3851"/>
                                </a:lnTo>
                                <a:lnTo>
                                  <a:pt x="11350" y="3825"/>
                                </a:lnTo>
                                <a:lnTo>
                                  <a:pt x="11353" y="3799"/>
                                </a:lnTo>
                                <a:lnTo>
                                  <a:pt x="11356" y="3768"/>
                                </a:lnTo>
                                <a:lnTo>
                                  <a:pt x="11357" y="3739"/>
                                </a:lnTo>
                                <a:lnTo>
                                  <a:pt x="11358" y="3710"/>
                                </a:lnTo>
                                <a:lnTo>
                                  <a:pt x="11357" y="3681"/>
                                </a:lnTo>
                                <a:lnTo>
                                  <a:pt x="11356" y="3653"/>
                                </a:lnTo>
                                <a:lnTo>
                                  <a:pt x="11354" y="3625"/>
                                </a:lnTo>
                                <a:lnTo>
                                  <a:pt x="11351" y="3598"/>
                                </a:lnTo>
                                <a:lnTo>
                                  <a:pt x="11346" y="3571"/>
                                </a:lnTo>
                                <a:lnTo>
                                  <a:pt x="11341" y="3544"/>
                                </a:lnTo>
                                <a:lnTo>
                                  <a:pt x="11334" y="3518"/>
                                </a:lnTo>
                                <a:lnTo>
                                  <a:pt x="11326" y="3494"/>
                                </a:lnTo>
                                <a:lnTo>
                                  <a:pt x="11317" y="3468"/>
                                </a:lnTo>
                                <a:lnTo>
                                  <a:pt x="11308" y="3443"/>
                                </a:lnTo>
                                <a:lnTo>
                                  <a:pt x="11298" y="3420"/>
                                </a:lnTo>
                                <a:lnTo>
                                  <a:pt x="11287" y="3396"/>
                                </a:lnTo>
                                <a:lnTo>
                                  <a:pt x="11275" y="3373"/>
                                </a:lnTo>
                                <a:lnTo>
                                  <a:pt x="11262" y="3350"/>
                                </a:lnTo>
                                <a:lnTo>
                                  <a:pt x="11249" y="3329"/>
                                </a:lnTo>
                                <a:lnTo>
                                  <a:pt x="11235" y="3309"/>
                                </a:lnTo>
                                <a:lnTo>
                                  <a:pt x="11221" y="3288"/>
                                </a:lnTo>
                                <a:lnTo>
                                  <a:pt x="11206" y="3267"/>
                                </a:lnTo>
                                <a:lnTo>
                                  <a:pt x="11191" y="3248"/>
                                </a:lnTo>
                                <a:lnTo>
                                  <a:pt x="11174" y="3229"/>
                                </a:lnTo>
                                <a:lnTo>
                                  <a:pt x="11157" y="3210"/>
                                </a:lnTo>
                                <a:lnTo>
                                  <a:pt x="11139" y="3192"/>
                                </a:lnTo>
                                <a:lnTo>
                                  <a:pt x="11121" y="3174"/>
                                </a:lnTo>
                                <a:lnTo>
                                  <a:pt x="11102" y="3157"/>
                                </a:lnTo>
                                <a:lnTo>
                                  <a:pt x="11083" y="3140"/>
                                </a:lnTo>
                                <a:lnTo>
                                  <a:pt x="11064" y="3123"/>
                                </a:lnTo>
                                <a:lnTo>
                                  <a:pt x="11044" y="3107"/>
                                </a:lnTo>
                                <a:lnTo>
                                  <a:pt x="11023" y="3092"/>
                                </a:lnTo>
                                <a:lnTo>
                                  <a:pt x="11003" y="3076"/>
                                </a:lnTo>
                                <a:lnTo>
                                  <a:pt x="10960" y="3047"/>
                                </a:lnTo>
                                <a:lnTo>
                                  <a:pt x="10916" y="3020"/>
                                </a:lnTo>
                                <a:lnTo>
                                  <a:pt x="10870" y="2994"/>
                                </a:lnTo>
                                <a:lnTo>
                                  <a:pt x="10825" y="2969"/>
                                </a:lnTo>
                                <a:lnTo>
                                  <a:pt x="10778" y="2947"/>
                                </a:lnTo>
                                <a:lnTo>
                                  <a:pt x="10729" y="2926"/>
                                </a:lnTo>
                                <a:lnTo>
                                  <a:pt x="10680" y="2906"/>
                                </a:lnTo>
                                <a:lnTo>
                                  <a:pt x="10631" y="2886"/>
                                </a:lnTo>
                                <a:lnTo>
                                  <a:pt x="10582" y="2870"/>
                                </a:lnTo>
                                <a:lnTo>
                                  <a:pt x="10532" y="2853"/>
                                </a:lnTo>
                                <a:lnTo>
                                  <a:pt x="10483" y="2838"/>
                                </a:lnTo>
                                <a:lnTo>
                                  <a:pt x="10434" y="2824"/>
                                </a:lnTo>
                                <a:lnTo>
                                  <a:pt x="10385" y="2811"/>
                                </a:lnTo>
                                <a:lnTo>
                                  <a:pt x="10337" y="2800"/>
                                </a:lnTo>
                                <a:lnTo>
                                  <a:pt x="10288" y="2790"/>
                                </a:lnTo>
                                <a:lnTo>
                                  <a:pt x="10241" y="2780"/>
                                </a:lnTo>
                                <a:lnTo>
                                  <a:pt x="10259" y="2740"/>
                                </a:lnTo>
                                <a:lnTo>
                                  <a:pt x="10275" y="2699"/>
                                </a:lnTo>
                                <a:lnTo>
                                  <a:pt x="10288" y="2659"/>
                                </a:lnTo>
                                <a:lnTo>
                                  <a:pt x="10300" y="2620"/>
                                </a:lnTo>
                                <a:lnTo>
                                  <a:pt x="10311" y="2581"/>
                                </a:lnTo>
                                <a:lnTo>
                                  <a:pt x="10319" y="2541"/>
                                </a:lnTo>
                                <a:lnTo>
                                  <a:pt x="10325" y="2503"/>
                                </a:lnTo>
                                <a:lnTo>
                                  <a:pt x="10331" y="2466"/>
                                </a:lnTo>
                                <a:lnTo>
                                  <a:pt x="10333" y="2442"/>
                                </a:lnTo>
                                <a:lnTo>
                                  <a:pt x="10335" y="2418"/>
                                </a:lnTo>
                                <a:lnTo>
                                  <a:pt x="10337" y="2395"/>
                                </a:lnTo>
                                <a:lnTo>
                                  <a:pt x="10337" y="2371"/>
                                </a:lnTo>
                                <a:lnTo>
                                  <a:pt x="10337" y="2348"/>
                                </a:lnTo>
                                <a:lnTo>
                                  <a:pt x="10337" y="2325"/>
                                </a:lnTo>
                                <a:lnTo>
                                  <a:pt x="10335" y="2302"/>
                                </a:lnTo>
                                <a:lnTo>
                                  <a:pt x="10333" y="2279"/>
                                </a:lnTo>
                                <a:lnTo>
                                  <a:pt x="10331" y="2257"/>
                                </a:lnTo>
                                <a:lnTo>
                                  <a:pt x="10328" y="2234"/>
                                </a:lnTo>
                                <a:lnTo>
                                  <a:pt x="10324" y="2213"/>
                                </a:lnTo>
                                <a:lnTo>
                                  <a:pt x="10320" y="2192"/>
                                </a:lnTo>
                                <a:lnTo>
                                  <a:pt x="10314" y="2169"/>
                                </a:lnTo>
                                <a:lnTo>
                                  <a:pt x="10310" y="2148"/>
                                </a:lnTo>
                                <a:lnTo>
                                  <a:pt x="10303" y="2128"/>
                                </a:lnTo>
                                <a:lnTo>
                                  <a:pt x="10297" y="2107"/>
                                </a:lnTo>
                                <a:lnTo>
                                  <a:pt x="10282" y="2066"/>
                                </a:lnTo>
                                <a:lnTo>
                                  <a:pt x="10266" y="2026"/>
                                </a:lnTo>
                                <a:lnTo>
                                  <a:pt x="10247" y="1987"/>
                                </a:lnTo>
                                <a:lnTo>
                                  <a:pt x="10227" y="1949"/>
                                </a:lnTo>
                                <a:lnTo>
                                  <a:pt x="10205" y="1912"/>
                                </a:lnTo>
                                <a:lnTo>
                                  <a:pt x="10180" y="1875"/>
                                </a:lnTo>
                                <a:lnTo>
                                  <a:pt x="10154" y="1839"/>
                                </a:lnTo>
                                <a:lnTo>
                                  <a:pt x="10127" y="1804"/>
                                </a:lnTo>
                                <a:lnTo>
                                  <a:pt x="10099" y="1773"/>
                                </a:lnTo>
                                <a:lnTo>
                                  <a:pt x="10071" y="1741"/>
                                </a:lnTo>
                                <a:lnTo>
                                  <a:pt x="10041" y="1711"/>
                                </a:lnTo>
                                <a:lnTo>
                                  <a:pt x="10011" y="1682"/>
                                </a:lnTo>
                                <a:lnTo>
                                  <a:pt x="9978" y="1653"/>
                                </a:lnTo>
                                <a:lnTo>
                                  <a:pt x="9946" y="1625"/>
                                </a:lnTo>
                                <a:lnTo>
                                  <a:pt x="9911" y="1598"/>
                                </a:lnTo>
                                <a:lnTo>
                                  <a:pt x="9877" y="1572"/>
                                </a:lnTo>
                                <a:lnTo>
                                  <a:pt x="9841" y="1546"/>
                                </a:lnTo>
                                <a:lnTo>
                                  <a:pt x="9804" y="1522"/>
                                </a:lnTo>
                                <a:lnTo>
                                  <a:pt x="9766" y="1497"/>
                                </a:lnTo>
                                <a:lnTo>
                                  <a:pt x="9728" y="1475"/>
                                </a:lnTo>
                                <a:lnTo>
                                  <a:pt x="9690" y="1451"/>
                                </a:lnTo>
                                <a:lnTo>
                                  <a:pt x="9651" y="1430"/>
                                </a:lnTo>
                                <a:lnTo>
                                  <a:pt x="9610" y="1409"/>
                                </a:lnTo>
                                <a:lnTo>
                                  <a:pt x="9570" y="1388"/>
                                </a:lnTo>
                                <a:lnTo>
                                  <a:pt x="9501" y="1355"/>
                                </a:lnTo>
                                <a:lnTo>
                                  <a:pt x="9430" y="1323"/>
                                </a:lnTo>
                                <a:lnTo>
                                  <a:pt x="9359" y="1294"/>
                                </a:lnTo>
                                <a:lnTo>
                                  <a:pt x="9288" y="1267"/>
                                </a:lnTo>
                                <a:lnTo>
                                  <a:pt x="9217" y="1242"/>
                                </a:lnTo>
                                <a:lnTo>
                                  <a:pt x="9147" y="1218"/>
                                </a:lnTo>
                                <a:lnTo>
                                  <a:pt x="9076" y="1197"/>
                                </a:lnTo>
                                <a:lnTo>
                                  <a:pt x="9008" y="1177"/>
                                </a:lnTo>
                                <a:lnTo>
                                  <a:pt x="8941" y="1159"/>
                                </a:lnTo>
                                <a:lnTo>
                                  <a:pt x="8875" y="1142"/>
                                </a:lnTo>
                                <a:lnTo>
                                  <a:pt x="8811" y="1127"/>
                                </a:lnTo>
                                <a:lnTo>
                                  <a:pt x="8749" y="1114"/>
                                </a:lnTo>
                                <a:lnTo>
                                  <a:pt x="8691" y="1103"/>
                                </a:lnTo>
                                <a:lnTo>
                                  <a:pt x="8635" y="1093"/>
                                </a:lnTo>
                                <a:lnTo>
                                  <a:pt x="8584" y="1085"/>
                                </a:lnTo>
                                <a:lnTo>
                                  <a:pt x="8535" y="1078"/>
                                </a:lnTo>
                                <a:lnTo>
                                  <a:pt x="8499" y="1063"/>
                                </a:lnTo>
                                <a:lnTo>
                                  <a:pt x="8461" y="1048"/>
                                </a:lnTo>
                                <a:lnTo>
                                  <a:pt x="8420" y="1031"/>
                                </a:lnTo>
                                <a:lnTo>
                                  <a:pt x="8379" y="1013"/>
                                </a:lnTo>
                                <a:lnTo>
                                  <a:pt x="8354" y="1003"/>
                                </a:lnTo>
                                <a:lnTo>
                                  <a:pt x="8330" y="992"/>
                                </a:lnTo>
                                <a:lnTo>
                                  <a:pt x="8305" y="982"/>
                                </a:lnTo>
                                <a:lnTo>
                                  <a:pt x="8282" y="970"/>
                                </a:lnTo>
                                <a:lnTo>
                                  <a:pt x="8257" y="960"/>
                                </a:lnTo>
                                <a:lnTo>
                                  <a:pt x="8234" y="949"/>
                                </a:lnTo>
                                <a:lnTo>
                                  <a:pt x="8210" y="939"/>
                                </a:lnTo>
                                <a:lnTo>
                                  <a:pt x="8187" y="928"/>
                                </a:lnTo>
                                <a:lnTo>
                                  <a:pt x="8122" y="899"/>
                                </a:lnTo>
                                <a:lnTo>
                                  <a:pt x="8057" y="868"/>
                                </a:lnTo>
                                <a:lnTo>
                                  <a:pt x="7992" y="837"/>
                                </a:lnTo>
                                <a:lnTo>
                                  <a:pt x="7926" y="805"/>
                                </a:lnTo>
                                <a:lnTo>
                                  <a:pt x="7861" y="772"/>
                                </a:lnTo>
                                <a:lnTo>
                                  <a:pt x="7796" y="738"/>
                                </a:lnTo>
                                <a:lnTo>
                                  <a:pt x="7732" y="705"/>
                                </a:lnTo>
                                <a:lnTo>
                                  <a:pt x="7668" y="671"/>
                                </a:lnTo>
                                <a:lnTo>
                                  <a:pt x="7607" y="637"/>
                                </a:lnTo>
                                <a:lnTo>
                                  <a:pt x="7546" y="603"/>
                                </a:lnTo>
                                <a:lnTo>
                                  <a:pt x="7488" y="569"/>
                                </a:lnTo>
                                <a:lnTo>
                                  <a:pt x="7432" y="536"/>
                                </a:lnTo>
                                <a:lnTo>
                                  <a:pt x="7378" y="502"/>
                                </a:lnTo>
                                <a:lnTo>
                                  <a:pt x="7328" y="470"/>
                                </a:lnTo>
                                <a:lnTo>
                                  <a:pt x="7280" y="437"/>
                                </a:lnTo>
                                <a:lnTo>
                                  <a:pt x="7236" y="405"/>
                                </a:lnTo>
                                <a:lnTo>
                                  <a:pt x="7228" y="400"/>
                                </a:lnTo>
                                <a:lnTo>
                                  <a:pt x="7221" y="396"/>
                                </a:lnTo>
                                <a:lnTo>
                                  <a:pt x="7213" y="391"/>
                                </a:lnTo>
                                <a:lnTo>
                                  <a:pt x="7204" y="388"/>
                                </a:lnTo>
                                <a:lnTo>
                                  <a:pt x="7187" y="382"/>
                                </a:lnTo>
                                <a:lnTo>
                                  <a:pt x="7170" y="379"/>
                                </a:lnTo>
                                <a:lnTo>
                                  <a:pt x="7149" y="364"/>
                                </a:lnTo>
                                <a:lnTo>
                                  <a:pt x="7127" y="350"/>
                                </a:lnTo>
                                <a:lnTo>
                                  <a:pt x="7105" y="335"/>
                                </a:lnTo>
                                <a:lnTo>
                                  <a:pt x="7082" y="321"/>
                                </a:lnTo>
                                <a:lnTo>
                                  <a:pt x="7077" y="317"/>
                                </a:lnTo>
                                <a:lnTo>
                                  <a:pt x="7046" y="297"/>
                                </a:lnTo>
                                <a:lnTo>
                                  <a:pt x="7014" y="277"/>
                                </a:lnTo>
                                <a:lnTo>
                                  <a:pt x="6981" y="257"/>
                                </a:lnTo>
                                <a:lnTo>
                                  <a:pt x="6949" y="239"/>
                                </a:lnTo>
                                <a:lnTo>
                                  <a:pt x="6916" y="221"/>
                                </a:lnTo>
                                <a:lnTo>
                                  <a:pt x="6884" y="205"/>
                                </a:lnTo>
                                <a:lnTo>
                                  <a:pt x="6851" y="189"/>
                                </a:lnTo>
                                <a:lnTo>
                                  <a:pt x="6819" y="174"/>
                                </a:lnTo>
                                <a:lnTo>
                                  <a:pt x="6786" y="160"/>
                                </a:lnTo>
                                <a:lnTo>
                                  <a:pt x="6755" y="147"/>
                                </a:lnTo>
                                <a:lnTo>
                                  <a:pt x="6723" y="135"/>
                                </a:lnTo>
                                <a:lnTo>
                                  <a:pt x="6690" y="123"/>
                                </a:lnTo>
                                <a:lnTo>
                                  <a:pt x="6658" y="113"/>
                                </a:lnTo>
                                <a:lnTo>
                                  <a:pt x="6625" y="103"/>
                                </a:lnTo>
                                <a:lnTo>
                                  <a:pt x="6594" y="94"/>
                                </a:lnTo>
                                <a:lnTo>
                                  <a:pt x="6561" y="86"/>
                                </a:lnTo>
                                <a:lnTo>
                                  <a:pt x="6530" y="80"/>
                                </a:lnTo>
                                <a:lnTo>
                                  <a:pt x="6498" y="73"/>
                                </a:lnTo>
                                <a:lnTo>
                                  <a:pt x="6466" y="67"/>
                                </a:lnTo>
                                <a:lnTo>
                                  <a:pt x="6435" y="63"/>
                                </a:lnTo>
                                <a:lnTo>
                                  <a:pt x="6402" y="59"/>
                                </a:lnTo>
                                <a:lnTo>
                                  <a:pt x="6371" y="56"/>
                                </a:lnTo>
                                <a:lnTo>
                                  <a:pt x="6340" y="54"/>
                                </a:lnTo>
                                <a:lnTo>
                                  <a:pt x="6310" y="52"/>
                                </a:lnTo>
                                <a:lnTo>
                                  <a:pt x="6278" y="52"/>
                                </a:lnTo>
                                <a:lnTo>
                                  <a:pt x="6248" y="52"/>
                                </a:lnTo>
                                <a:lnTo>
                                  <a:pt x="6217" y="53"/>
                                </a:lnTo>
                                <a:lnTo>
                                  <a:pt x="6186" y="54"/>
                                </a:lnTo>
                                <a:lnTo>
                                  <a:pt x="6156" y="56"/>
                                </a:lnTo>
                                <a:lnTo>
                                  <a:pt x="6127" y="59"/>
                                </a:lnTo>
                                <a:lnTo>
                                  <a:pt x="6097" y="64"/>
                                </a:lnTo>
                                <a:lnTo>
                                  <a:pt x="6068" y="68"/>
                                </a:lnTo>
                                <a:lnTo>
                                  <a:pt x="6039" y="74"/>
                                </a:lnTo>
                                <a:lnTo>
                                  <a:pt x="6011" y="80"/>
                                </a:lnTo>
                                <a:lnTo>
                                  <a:pt x="5983" y="86"/>
                                </a:lnTo>
                                <a:lnTo>
                                  <a:pt x="5955" y="94"/>
                                </a:lnTo>
                                <a:lnTo>
                                  <a:pt x="5928" y="102"/>
                                </a:lnTo>
                                <a:lnTo>
                                  <a:pt x="5901" y="111"/>
                                </a:lnTo>
                                <a:lnTo>
                                  <a:pt x="5874" y="120"/>
                                </a:lnTo>
                                <a:lnTo>
                                  <a:pt x="5847" y="130"/>
                                </a:lnTo>
                                <a:lnTo>
                                  <a:pt x="5820" y="141"/>
                                </a:lnTo>
                                <a:lnTo>
                                  <a:pt x="5795" y="152"/>
                                </a:lnTo>
                                <a:lnTo>
                                  <a:pt x="5769" y="165"/>
                                </a:lnTo>
                                <a:lnTo>
                                  <a:pt x="5744" y="178"/>
                                </a:lnTo>
                                <a:lnTo>
                                  <a:pt x="5719" y="192"/>
                                </a:lnTo>
                                <a:lnTo>
                                  <a:pt x="5694" y="205"/>
                                </a:lnTo>
                                <a:lnTo>
                                  <a:pt x="5669" y="220"/>
                                </a:lnTo>
                                <a:lnTo>
                                  <a:pt x="5646" y="235"/>
                                </a:lnTo>
                                <a:lnTo>
                                  <a:pt x="5622" y="252"/>
                                </a:lnTo>
                                <a:lnTo>
                                  <a:pt x="5599" y="268"/>
                                </a:lnTo>
                                <a:lnTo>
                                  <a:pt x="5576" y="286"/>
                                </a:lnTo>
                                <a:lnTo>
                                  <a:pt x="5554" y="304"/>
                                </a:lnTo>
                                <a:lnTo>
                                  <a:pt x="5532" y="322"/>
                                </a:lnTo>
                                <a:lnTo>
                                  <a:pt x="5510" y="341"/>
                                </a:lnTo>
                                <a:lnTo>
                                  <a:pt x="5489" y="360"/>
                                </a:lnTo>
                                <a:lnTo>
                                  <a:pt x="5468" y="380"/>
                                </a:lnTo>
                                <a:lnTo>
                                  <a:pt x="5448" y="401"/>
                                </a:lnTo>
                                <a:lnTo>
                                  <a:pt x="5429" y="423"/>
                                </a:lnTo>
                                <a:lnTo>
                                  <a:pt x="5409" y="445"/>
                                </a:lnTo>
                                <a:lnTo>
                                  <a:pt x="5389" y="467"/>
                                </a:lnTo>
                                <a:lnTo>
                                  <a:pt x="5372" y="490"/>
                                </a:lnTo>
                                <a:lnTo>
                                  <a:pt x="5354" y="513"/>
                                </a:lnTo>
                                <a:lnTo>
                                  <a:pt x="5336" y="538"/>
                                </a:lnTo>
                                <a:lnTo>
                                  <a:pt x="5319" y="563"/>
                                </a:lnTo>
                                <a:lnTo>
                                  <a:pt x="5292" y="604"/>
                                </a:lnTo>
                                <a:lnTo>
                                  <a:pt x="5266" y="648"/>
                                </a:lnTo>
                                <a:lnTo>
                                  <a:pt x="5243" y="693"/>
                                </a:lnTo>
                                <a:lnTo>
                                  <a:pt x="5220" y="740"/>
                                </a:lnTo>
                                <a:lnTo>
                                  <a:pt x="5199" y="787"/>
                                </a:lnTo>
                                <a:lnTo>
                                  <a:pt x="5179" y="836"/>
                                </a:lnTo>
                                <a:lnTo>
                                  <a:pt x="5161" y="886"/>
                                </a:lnTo>
                                <a:lnTo>
                                  <a:pt x="5145" y="938"/>
                                </a:lnTo>
                                <a:lnTo>
                                  <a:pt x="5131" y="992"/>
                                </a:lnTo>
                                <a:lnTo>
                                  <a:pt x="5118" y="1047"/>
                                </a:lnTo>
                                <a:lnTo>
                                  <a:pt x="5106" y="1102"/>
                                </a:lnTo>
                                <a:lnTo>
                                  <a:pt x="5097" y="1159"/>
                                </a:lnTo>
                                <a:lnTo>
                                  <a:pt x="5090" y="1217"/>
                                </a:lnTo>
                                <a:lnTo>
                                  <a:pt x="5084" y="1276"/>
                                </a:lnTo>
                                <a:lnTo>
                                  <a:pt x="5081" y="1338"/>
                                </a:lnTo>
                                <a:lnTo>
                                  <a:pt x="5078" y="1400"/>
                                </a:lnTo>
                                <a:lnTo>
                                  <a:pt x="5034" y="1358"/>
                                </a:lnTo>
                                <a:lnTo>
                                  <a:pt x="4988" y="1319"/>
                                </a:lnTo>
                                <a:lnTo>
                                  <a:pt x="4941" y="1280"/>
                                </a:lnTo>
                                <a:lnTo>
                                  <a:pt x="4894" y="1243"/>
                                </a:lnTo>
                                <a:lnTo>
                                  <a:pt x="4846" y="1207"/>
                                </a:lnTo>
                                <a:lnTo>
                                  <a:pt x="4797" y="1172"/>
                                </a:lnTo>
                                <a:lnTo>
                                  <a:pt x="4748" y="1139"/>
                                </a:lnTo>
                                <a:lnTo>
                                  <a:pt x="4698" y="1107"/>
                                </a:lnTo>
                                <a:lnTo>
                                  <a:pt x="4647" y="1077"/>
                                </a:lnTo>
                                <a:lnTo>
                                  <a:pt x="4597" y="1048"/>
                                </a:lnTo>
                                <a:lnTo>
                                  <a:pt x="4546" y="1021"/>
                                </a:lnTo>
                                <a:lnTo>
                                  <a:pt x="4494" y="994"/>
                                </a:lnTo>
                                <a:lnTo>
                                  <a:pt x="4443" y="969"/>
                                </a:lnTo>
                                <a:lnTo>
                                  <a:pt x="4391" y="947"/>
                                </a:lnTo>
                                <a:lnTo>
                                  <a:pt x="4338" y="926"/>
                                </a:lnTo>
                                <a:lnTo>
                                  <a:pt x="4287" y="905"/>
                                </a:lnTo>
                                <a:lnTo>
                                  <a:pt x="4240" y="890"/>
                                </a:lnTo>
                                <a:lnTo>
                                  <a:pt x="4193" y="874"/>
                                </a:lnTo>
                                <a:lnTo>
                                  <a:pt x="4147" y="861"/>
                                </a:lnTo>
                                <a:lnTo>
                                  <a:pt x="4100" y="848"/>
                                </a:lnTo>
                                <a:lnTo>
                                  <a:pt x="4054" y="837"/>
                                </a:lnTo>
                                <a:lnTo>
                                  <a:pt x="4007" y="827"/>
                                </a:lnTo>
                                <a:lnTo>
                                  <a:pt x="3961" y="818"/>
                                </a:lnTo>
                                <a:lnTo>
                                  <a:pt x="3915" y="811"/>
                                </a:lnTo>
                                <a:lnTo>
                                  <a:pt x="3870" y="806"/>
                                </a:lnTo>
                                <a:lnTo>
                                  <a:pt x="3824" y="801"/>
                                </a:lnTo>
                                <a:lnTo>
                                  <a:pt x="3779" y="798"/>
                                </a:lnTo>
                                <a:lnTo>
                                  <a:pt x="3734" y="797"/>
                                </a:lnTo>
                                <a:lnTo>
                                  <a:pt x="3689" y="797"/>
                                </a:lnTo>
                                <a:lnTo>
                                  <a:pt x="3646" y="798"/>
                                </a:lnTo>
                                <a:lnTo>
                                  <a:pt x="3602" y="801"/>
                                </a:lnTo>
                                <a:lnTo>
                                  <a:pt x="3558" y="806"/>
                                </a:lnTo>
                                <a:lnTo>
                                  <a:pt x="3517" y="811"/>
                                </a:lnTo>
                                <a:lnTo>
                                  <a:pt x="3477" y="818"/>
                                </a:lnTo>
                                <a:lnTo>
                                  <a:pt x="3435" y="827"/>
                                </a:lnTo>
                                <a:lnTo>
                                  <a:pt x="3396" y="837"/>
                                </a:lnTo>
                                <a:lnTo>
                                  <a:pt x="3357" y="848"/>
                                </a:lnTo>
                                <a:lnTo>
                                  <a:pt x="3318" y="862"/>
                                </a:lnTo>
                                <a:lnTo>
                                  <a:pt x="3280" y="876"/>
                                </a:lnTo>
                                <a:lnTo>
                                  <a:pt x="3243" y="892"/>
                                </a:lnTo>
                                <a:lnTo>
                                  <a:pt x="3241" y="863"/>
                                </a:lnTo>
                                <a:lnTo>
                                  <a:pt x="3237" y="833"/>
                                </a:lnTo>
                                <a:lnTo>
                                  <a:pt x="3233" y="802"/>
                                </a:lnTo>
                                <a:lnTo>
                                  <a:pt x="3228" y="771"/>
                                </a:lnTo>
                                <a:lnTo>
                                  <a:pt x="3219" y="716"/>
                                </a:lnTo>
                                <a:lnTo>
                                  <a:pt x="3207" y="660"/>
                                </a:lnTo>
                                <a:lnTo>
                                  <a:pt x="3193" y="603"/>
                                </a:lnTo>
                                <a:lnTo>
                                  <a:pt x="3179" y="547"/>
                                </a:lnTo>
                                <a:lnTo>
                                  <a:pt x="3161" y="491"/>
                                </a:lnTo>
                                <a:lnTo>
                                  <a:pt x="3142" y="437"/>
                                </a:lnTo>
                                <a:lnTo>
                                  <a:pt x="3132" y="409"/>
                                </a:lnTo>
                                <a:lnTo>
                                  <a:pt x="3122" y="383"/>
                                </a:lnTo>
                                <a:lnTo>
                                  <a:pt x="3111" y="356"/>
                                </a:lnTo>
                                <a:lnTo>
                                  <a:pt x="3099" y="331"/>
                                </a:lnTo>
                                <a:lnTo>
                                  <a:pt x="3087" y="306"/>
                                </a:lnTo>
                                <a:lnTo>
                                  <a:pt x="3075" y="281"/>
                                </a:lnTo>
                                <a:lnTo>
                                  <a:pt x="3061" y="257"/>
                                </a:lnTo>
                                <a:lnTo>
                                  <a:pt x="3048" y="233"/>
                                </a:lnTo>
                                <a:lnTo>
                                  <a:pt x="3035" y="211"/>
                                </a:lnTo>
                                <a:lnTo>
                                  <a:pt x="3020" y="188"/>
                                </a:lnTo>
                                <a:lnTo>
                                  <a:pt x="3005" y="168"/>
                                </a:lnTo>
                                <a:lnTo>
                                  <a:pt x="2990" y="147"/>
                                </a:lnTo>
                                <a:lnTo>
                                  <a:pt x="2975" y="128"/>
                                </a:lnTo>
                                <a:lnTo>
                                  <a:pt x="2958" y="109"/>
                                </a:lnTo>
                                <a:lnTo>
                                  <a:pt x="2943" y="92"/>
                                </a:lnTo>
                                <a:lnTo>
                                  <a:pt x="2926" y="75"/>
                                </a:lnTo>
                                <a:lnTo>
                                  <a:pt x="2908" y="59"/>
                                </a:lnTo>
                                <a:lnTo>
                                  <a:pt x="2890" y="45"/>
                                </a:lnTo>
                                <a:lnTo>
                                  <a:pt x="2872" y="33"/>
                                </a:lnTo>
                                <a:lnTo>
                                  <a:pt x="2853" y="20"/>
                                </a:lnTo>
                                <a:lnTo>
                                  <a:pt x="2841" y="14"/>
                                </a:lnTo>
                                <a:lnTo>
                                  <a:pt x="2827" y="8"/>
                                </a:lnTo>
                                <a:lnTo>
                                  <a:pt x="2814" y="3"/>
                                </a:lnTo>
                                <a:lnTo>
                                  <a:pt x="2801" y="1"/>
                                </a:lnTo>
                                <a:lnTo>
                                  <a:pt x="2787" y="0"/>
                                </a:lnTo>
                                <a:lnTo>
                                  <a:pt x="2774" y="0"/>
                                </a:lnTo>
                                <a:lnTo>
                                  <a:pt x="2760" y="1"/>
                                </a:lnTo>
                                <a:lnTo>
                                  <a:pt x="2747" y="3"/>
                                </a:lnTo>
                                <a:lnTo>
                                  <a:pt x="2733" y="8"/>
                                </a:lnTo>
                                <a:lnTo>
                                  <a:pt x="2721" y="12"/>
                                </a:lnTo>
                                <a:lnTo>
                                  <a:pt x="2709" y="19"/>
                                </a:lnTo>
                                <a:lnTo>
                                  <a:pt x="2698" y="27"/>
                                </a:lnTo>
                                <a:lnTo>
                                  <a:pt x="2686" y="36"/>
                                </a:lnTo>
                                <a:lnTo>
                                  <a:pt x="2676" y="45"/>
                                </a:lnTo>
                                <a:lnTo>
                                  <a:pt x="2667" y="56"/>
                                </a:lnTo>
                                <a:lnTo>
                                  <a:pt x="2660" y="68"/>
                                </a:lnTo>
                                <a:lnTo>
                                  <a:pt x="2653" y="80"/>
                                </a:lnTo>
                                <a:lnTo>
                                  <a:pt x="2648" y="92"/>
                                </a:lnTo>
                                <a:lnTo>
                                  <a:pt x="2644" y="104"/>
                                </a:lnTo>
                                <a:lnTo>
                                  <a:pt x="2642" y="117"/>
                                </a:lnTo>
                                <a:lnTo>
                                  <a:pt x="2627" y="174"/>
                                </a:lnTo>
                                <a:lnTo>
                                  <a:pt x="2611" y="230"/>
                                </a:lnTo>
                                <a:lnTo>
                                  <a:pt x="2597" y="285"/>
                                </a:lnTo>
                                <a:lnTo>
                                  <a:pt x="2581" y="341"/>
                                </a:lnTo>
                                <a:lnTo>
                                  <a:pt x="2564" y="394"/>
                                </a:lnTo>
                                <a:lnTo>
                                  <a:pt x="2548" y="448"/>
                                </a:lnTo>
                                <a:lnTo>
                                  <a:pt x="2531" y="502"/>
                                </a:lnTo>
                                <a:lnTo>
                                  <a:pt x="2513" y="555"/>
                                </a:lnTo>
                                <a:lnTo>
                                  <a:pt x="2495" y="607"/>
                                </a:lnTo>
                                <a:lnTo>
                                  <a:pt x="2476" y="659"/>
                                </a:lnTo>
                                <a:lnTo>
                                  <a:pt x="2456" y="709"/>
                                </a:lnTo>
                                <a:lnTo>
                                  <a:pt x="2435" y="760"/>
                                </a:lnTo>
                                <a:lnTo>
                                  <a:pt x="2413" y="809"/>
                                </a:lnTo>
                                <a:lnTo>
                                  <a:pt x="2391" y="858"/>
                                </a:lnTo>
                                <a:lnTo>
                                  <a:pt x="2367" y="907"/>
                                </a:lnTo>
                                <a:lnTo>
                                  <a:pt x="2342" y="954"/>
                                </a:lnTo>
                                <a:lnTo>
                                  <a:pt x="2320" y="993"/>
                                </a:lnTo>
                                <a:lnTo>
                                  <a:pt x="2298" y="1032"/>
                                </a:lnTo>
                                <a:lnTo>
                                  <a:pt x="2275" y="1070"/>
                                </a:lnTo>
                                <a:lnTo>
                                  <a:pt x="2250" y="1108"/>
                                </a:lnTo>
                                <a:lnTo>
                                  <a:pt x="2224" y="1145"/>
                                </a:lnTo>
                                <a:lnTo>
                                  <a:pt x="2198" y="1182"/>
                                </a:lnTo>
                                <a:lnTo>
                                  <a:pt x="2170" y="1218"/>
                                </a:lnTo>
                                <a:lnTo>
                                  <a:pt x="2141" y="1254"/>
                                </a:lnTo>
                                <a:lnTo>
                                  <a:pt x="2112" y="1289"/>
                                </a:lnTo>
                                <a:lnTo>
                                  <a:pt x="2081" y="1323"/>
                                </a:lnTo>
                                <a:lnTo>
                                  <a:pt x="2048" y="1357"/>
                                </a:lnTo>
                                <a:lnTo>
                                  <a:pt x="2016" y="1391"/>
                                </a:lnTo>
                                <a:lnTo>
                                  <a:pt x="1980" y="1423"/>
                                </a:lnTo>
                                <a:lnTo>
                                  <a:pt x="1944" y="1456"/>
                                </a:lnTo>
                                <a:lnTo>
                                  <a:pt x="1907" y="1487"/>
                                </a:lnTo>
                                <a:lnTo>
                                  <a:pt x="1868" y="1517"/>
                                </a:lnTo>
                                <a:lnTo>
                                  <a:pt x="1855" y="1499"/>
                                </a:lnTo>
                                <a:lnTo>
                                  <a:pt x="1840" y="1481"/>
                                </a:lnTo>
                                <a:lnTo>
                                  <a:pt x="1826" y="1463"/>
                                </a:lnTo>
                                <a:lnTo>
                                  <a:pt x="1811" y="1446"/>
                                </a:lnTo>
                                <a:lnTo>
                                  <a:pt x="1791" y="1422"/>
                                </a:lnTo>
                                <a:lnTo>
                                  <a:pt x="1771" y="1400"/>
                                </a:lnTo>
                                <a:lnTo>
                                  <a:pt x="1750" y="1376"/>
                                </a:lnTo>
                                <a:lnTo>
                                  <a:pt x="1728" y="1355"/>
                                </a:lnTo>
                                <a:lnTo>
                                  <a:pt x="1707" y="1333"/>
                                </a:lnTo>
                                <a:lnTo>
                                  <a:pt x="1686" y="1312"/>
                                </a:lnTo>
                                <a:lnTo>
                                  <a:pt x="1665" y="1292"/>
                                </a:lnTo>
                                <a:lnTo>
                                  <a:pt x="1642" y="1272"/>
                                </a:lnTo>
                                <a:lnTo>
                                  <a:pt x="1613" y="1247"/>
                                </a:lnTo>
                                <a:lnTo>
                                  <a:pt x="1583" y="1223"/>
                                </a:lnTo>
                                <a:lnTo>
                                  <a:pt x="1553" y="1199"/>
                                </a:lnTo>
                                <a:lnTo>
                                  <a:pt x="1522" y="1175"/>
                                </a:lnTo>
                                <a:lnTo>
                                  <a:pt x="1491" y="1153"/>
                                </a:lnTo>
                                <a:lnTo>
                                  <a:pt x="1460" y="1131"/>
                                </a:lnTo>
                                <a:lnTo>
                                  <a:pt x="1427" y="1109"/>
                                </a:lnTo>
                                <a:lnTo>
                                  <a:pt x="1395" y="1089"/>
                                </a:lnTo>
                                <a:lnTo>
                                  <a:pt x="1362" y="1069"/>
                                </a:lnTo>
                                <a:lnTo>
                                  <a:pt x="1329" y="1050"/>
                                </a:lnTo>
                                <a:lnTo>
                                  <a:pt x="1296" y="1031"/>
                                </a:lnTo>
                                <a:lnTo>
                                  <a:pt x="1263" y="1013"/>
                                </a:lnTo>
                                <a:lnTo>
                                  <a:pt x="1229" y="996"/>
                                </a:lnTo>
                                <a:lnTo>
                                  <a:pt x="1195" y="979"/>
                                </a:lnTo>
                                <a:lnTo>
                                  <a:pt x="1161" y="963"/>
                                </a:lnTo>
                                <a:lnTo>
                                  <a:pt x="1126" y="947"/>
                                </a:lnTo>
                                <a:lnTo>
                                  <a:pt x="1093" y="932"/>
                                </a:lnTo>
                                <a:lnTo>
                                  <a:pt x="1058" y="918"/>
                                </a:lnTo>
                                <a:lnTo>
                                  <a:pt x="1023" y="904"/>
                                </a:lnTo>
                                <a:lnTo>
                                  <a:pt x="989" y="892"/>
                                </a:lnTo>
                                <a:lnTo>
                                  <a:pt x="955" y="880"/>
                                </a:lnTo>
                                <a:lnTo>
                                  <a:pt x="920" y="868"/>
                                </a:lnTo>
                                <a:lnTo>
                                  <a:pt x="886" y="857"/>
                                </a:lnTo>
                                <a:lnTo>
                                  <a:pt x="852" y="847"/>
                                </a:lnTo>
                                <a:lnTo>
                                  <a:pt x="818" y="837"/>
                                </a:lnTo>
                                <a:lnTo>
                                  <a:pt x="785" y="828"/>
                                </a:lnTo>
                                <a:lnTo>
                                  <a:pt x="751" y="820"/>
                                </a:lnTo>
                                <a:lnTo>
                                  <a:pt x="718" y="812"/>
                                </a:lnTo>
                                <a:lnTo>
                                  <a:pt x="685" y="806"/>
                                </a:lnTo>
                                <a:lnTo>
                                  <a:pt x="653" y="800"/>
                                </a:lnTo>
                                <a:lnTo>
                                  <a:pt x="620" y="795"/>
                                </a:lnTo>
                                <a:lnTo>
                                  <a:pt x="588" y="790"/>
                                </a:lnTo>
                                <a:lnTo>
                                  <a:pt x="573" y="788"/>
                                </a:lnTo>
                                <a:lnTo>
                                  <a:pt x="560" y="789"/>
                                </a:lnTo>
                                <a:lnTo>
                                  <a:pt x="545" y="790"/>
                                </a:lnTo>
                                <a:lnTo>
                                  <a:pt x="532" y="793"/>
                                </a:lnTo>
                                <a:lnTo>
                                  <a:pt x="520" y="797"/>
                                </a:lnTo>
                                <a:lnTo>
                                  <a:pt x="506" y="802"/>
                                </a:lnTo>
                                <a:lnTo>
                                  <a:pt x="495" y="809"/>
                                </a:lnTo>
                                <a:lnTo>
                                  <a:pt x="484" y="817"/>
                                </a:lnTo>
                                <a:lnTo>
                                  <a:pt x="474" y="826"/>
                                </a:lnTo>
                                <a:lnTo>
                                  <a:pt x="464" y="835"/>
                                </a:lnTo>
                                <a:lnTo>
                                  <a:pt x="455" y="846"/>
                                </a:lnTo>
                                <a:lnTo>
                                  <a:pt x="448" y="857"/>
                                </a:lnTo>
                                <a:lnTo>
                                  <a:pt x="441" y="870"/>
                                </a:lnTo>
                                <a:lnTo>
                                  <a:pt x="436" y="882"/>
                                </a:lnTo>
                                <a:lnTo>
                                  <a:pt x="431" y="896"/>
                                </a:lnTo>
                                <a:lnTo>
                                  <a:pt x="429" y="910"/>
                                </a:lnTo>
                                <a:lnTo>
                                  <a:pt x="428" y="921"/>
                                </a:lnTo>
                                <a:lnTo>
                                  <a:pt x="428" y="932"/>
                                </a:lnTo>
                                <a:lnTo>
                                  <a:pt x="428" y="942"/>
                                </a:lnTo>
                                <a:lnTo>
                                  <a:pt x="430" y="954"/>
                                </a:lnTo>
                                <a:lnTo>
                                  <a:pt x="432" y="964"/>
                                </a:lnTo>
                                <a:lnTo>
                                  <a:pt x="435" y="974"/>
                                </a:lnTo>
                                <a:lnTo>
                                  <a:pt x="438" y="984"/>
                                </a:lnTo>
                                <a:lnTo>
                                  <a:pt x="442" y="993"/>
                                </a:lnTo>
                                <a:lnTo>
                                  <a:pt x="470" y="1061"/>
                                </a:lnTo>
                                <a:lnTo>
                                  <a:pt x="496" y="1128"/>
                                </a:lnTo>
                                <a:lnTo>
                                  <a:pt x="520" y="1195"/>
                                </a:lnTo>
                                <a:lnTo>
                                  <a:pt x="541" y="1261"/>
                                </a:lnTo>
                                <a:lnTo>
                                  <a:pt x="561" y="1326"/>
                                </a:lnTo>
                                <a:lnTo>
                                  <a:pt x="578" y="1391"/>
                                </a:lnTo>
                                <a:lnTo>
                                  <a:pt x="592" y="1453"/>
                                </a:lnTo>
                                <a:lnTo>
                                  <a:pt x="606" y="1517"/>
                                </a:lnTo>
                                <a:lnTo>
                                  <a:pt x="618" y="1579"/>
                                </a:lnTo>
                                <a:lnTo>
                                  <a:pt x="627" y="1640"/>
                                </a:lnTo>
                                <a:lnTo>
                                  <a:pt x="636" y="1702"/>
                                </a:lnTo>
                                <a:lnTo>
                                  <a:pt x="643" y="1762"/>
                                </a:lnTo>
                                <a:lnTo>
                                  <a:pt x="647" y="1822"/>
                                </a:lnTo>
                                <a:lnTo>
                                  <a:pt x="651" y="1880"/>
                                </a:lnTo>
                                <a:lnTo>
                                  <a:pt x="653" y="1939"/>
                                </a:lnTo>
                                <a:lnTo>
                                  <a:pt x="655" y="1997"/>
                                </a:lnTo>
                                <a:lnTo>
                                  <a:pt x="654" y="2054"/>
                                </a:lnTo>
                                <a:lnTo>
                                  <a:pt x="653" y="2110"/>
                                </a:lnTo>
                                <a:lnTo>
                                  <a:pt x="652" y="2166"/>
                                </a:lnTo>
                                <a:lnTo>
                                  <a:pt x="648" y="2221"/>
                                </a:lnTo>
                                <a:lnTo>
                                  <a:pt x="644" y="2275"/>
                                </a:lnTo>
                                <a:lnTo>
                                  <a:pt x="639" y="2328"/>
                                </a:lnTo>
                                <a:lnTo>
                                  <a:pt x="634" y="2382"/>
                                </a:lnTo>
                                <a:lnTo>
                                  <a:pt x="628" y="2435"/>
                                </a:lnTo>
                                <a:lnTo>
                                  <a:pt x="615" y="2538"/>
                                </a:lnTo>
                                <a:lnTo>
                                  <a:pt x="599" y="2639"/>
                                </a:lnTo>
                                <a:lnTo>
                                  <a:pt x="583" y="2737"/>
                                </a:lnTo>
                                <a:lnTo>
                                  <a:pt x="568" y="2834"/>
                                </a:lnTo>
                                <a:lnTo>
                                  <a:pt x="545" y="2966"/>
                                </a:lnTo>
                                <a:lnTo>
                                  <a:pt x="525" y="3095"/>
                                </a:lnTo>
                                <a:lnTo>
                                  <a:pt x="516" y="3158"/>
                                </a:lnTo>
                                <a:lnTo>
                                  <a:pt x="508" y="3219"/>
                                </a:lnTo>
                                <a:lnTo>
                                  <a:pt x="502" y="3281"/>
                                </a:lnTo>
                                <a:lnTo>
                                  <a:pt x="497" y="3341"/>
                                </a:lnTo>
                                <a:lnTo>
                                  <a:pt x="494" y="3400"/>
                                </a:lnTo>
                                <a:lnTo>
                                  <a:pt x="492" y="3459"/>
                                </a:lnTo>
                                <a:lnTo>
                                  <a:pt x="493" y="3516"/>
                                </a:lnTo>
                                <a:lnTo>
                                  <a:pt x="495" y="3573"/>
                                </a:lnTo>
                                <a:lnTo>
                                  <a:pt x="499" y="3629"/>
                                </a:lnTo>
                                <a:lnTo>
                                  <a:pt x="507" y="3684"/>
                                </a:lnTo>
                                <a:lnTo>
                                  <a:pt x="517" y="3738"/>
                                </a:lnTo>
                                <a:lnTo>
                                  <a:pt x="530" y="3792"/>
                                </a:lnTo>
                                <a:lnTo>
                                  <a:pt x="545" y="3845"/>
                                </a:lnTo>
                                <a:lnTo>
                                  <a:pt x="564" y="3897"/>
                                </a:lnTo>
                                <a:lnTo>
                                  <a:pt x="588" y="3949"/>
                                </a:lnTo>
                                <a:lnTo>
                                  <a:pt x="614" y="3999"/>
                                </a:lnTo>
                                <a:lnTo>
                                  <a:pt x="644" y="4050"/>
                                </a:lnTo>
                                <a:lnTo>
                                  <a:pt x="677" y="4099"/>
                                </a:lnTo>
                                <a:lnTo>
                                  <a:pt x="715" y="4147"/>
                                </a:lnTo>
                                <a:lnTo>
                                  <a:pt x="757" y="4195"/>
                                </a:lnTo>
                                <a:lnTo>
                                  <a:pt x="804" y="4242"/>
                                </a:lnTo>
                                <a:lnTo>
                                  <a:pt x="855" y="4289"/>
                                </a:lnTo>
                                <a:lnTo>
                                  <a:pt x="911" y="4336"/>
                                </a:lnTo>
                                <a:lnTo>
                                  <a:pt x="973" y="4381"/>
                                </a:lnTo>
                                <a:lnTo>
                                  <a:pt x="1039" y="4427"/>
                                </a:lnTo>
                                <a:lnTo>
                                  <a:pt x="1111" y="4472"/>
                                </a:lnTo>
                                <a:lnTo>
                                  <a:pt x="1189" y="4516"/>
                                </a:lnTo>
                                <a:lnTo>
                                  <a:pt x="1272" y="4559"/>
                                </a:lnTo>
                                <a:lnTo>
                                  <a:pt x="1200" y="4581"/>
                                </a:lnTo>
                                <a:lnTo>
                                  <a:pt x="1128" y="4602"/>
                                </a:lnTo>
                                <a:lnTo>
                                  <a:pt x="1057" y="4622"/>
                                </a:lnTo>
                                <a:lnTo>
                                  <a:pt x="985" y="4643"/>
                                </a:lnTo>
                                <a:lnTo>
                                  <a:pt x="914" y="4664"/>
                                </a:lnTo>
                                <a:lnTo>
                                  <a:pt x="841" y="4683"/>
                                </a:lnTo>
                                <a:lnTo>
                                  <a:pt x="769" y="4703"/>
                                </a:lnTo>
                                <a:lnTo>
                                  <a:pt x="696" y="4722"/>
                                </a:lnTo>
                                <a:lnTo>
                                  <a:pt x="624" y="4741"/>
                                </a:lnTo>
                                <a:lnTo>
                                  <a:pt x="551" y="4759"/>
                                </a:lnTo>
                                <a:lnTo>
                                  <a:pt x="478" y="4777"/>
                                </a:lnTo>
                                <a:lnTo>
                                  <a:pt x="405" y="4795"/>
                                </a:lnTo>
                                <a:lnTo>
                                  <a:pt x="333" y="4813"/>
                                </a:lnTo>
                                <a:lnTo>
                                  <a:pt x="259" y="4829"/>
                                </a:lnTo>
                                <a:lnTo>
                                  <a:pt x="185" y="4846"/>
                                </a:lnTo>
                                <a:lnTo>
                                  <a:pt x="112" y="4862"/>
                                </a:lnTo>
                                <a:lnTo>
                                  <a:pt x="99" y="4866"/>
                                </a:lnTo>
                                <a:lnTo>
                                  <a:pt x="85" y="4871"/>
                                </a:lnTo>
                                <a:lnTo>
                                  <a:pt x="74" y="4876"/>
                                </a:lnTo>
                                <a:lnTo>
                                  <a:pt x="62" y="4883"/>
                                </a:lnTo>
                                <a:lnTo>
                                  <a:pt x="52" y="4891"/>
                                </a:lnTo>
                                <a:lnTo>
                                  <a:pt x="42" y="4900"/>
                                </a:lnTo>
                                <a:lnTo>
                                  <a:pt x="33" y="4910"/>
                                </a:lnTo>
                                <a:lnTo>
                                  <a:pt x="25" y="4920"/>
                                </a:lnTo>
                                <a:lnTo>
                                  <a:pt x="18" y="4931"/>
                                </a:lnTo>
                                <a:lnTo>
                                  <a:pt x="13" y="4944"/>
                                </a:lnTo>
                                <a:lnTo>
                                  <a:pt x="8" y="4956"/>
                                </a:lnTo>
                                <a:lnTo>
                                  <a:pt x="4" y="4968"/>
                                </a:lnTo>
                                <a:lnTo>
                                  <a:pt x="1" y="4982"/>
                                </a:lnTo>
                                <a:lnTo>
                                  <a:pt x="0" y="4995"/>
                                </a:lnTo>
                                <a:lnTo>
                                  <a:pt x="0" y="5009"/>
                                </a:lnTo>
                                <a:lnTo>
                                  <a:pt x="2" y="5022"/>
                                </a:lnTo>
                                <a:lnTo>
                                  <a:pt x="9" y="5069"/>
                                </a:lnTo>
                                <a:lnTo>
                                  <a:pt x="17" y="5116"/>
                                </a:lnTo>
                                <a:lnTo>
                                  <a:pt x="25" y="5162"/>
                                </a:lnTo>
                                <a:lnTo>
                                  <a:pt x="32" y="5209"/>
                                </a:lnTo>
                                <a:lnTo>
                                  <a:pt x="39" y="5255"/>
                                </a:lnTo>
                                <a:lnTo>
                                  <a:pt x="47" y="5301"/>
                                </a:lnTo>
                                <a:lnTo>
                                  <a:pt x="54" y="5347"/>
                                </a:lnTo>
                                <a:lnTo>
                                  <a:pt x="62" y="5393"/>
                                </a:lnTo>
                                <a:lnTo>
                                  <a:pt x="129" y="5813"/>
                                </a:lnTo>
                                <a:lnTo>
                                  <a:pt x="193" y="6222"/>
                                </a:lnTo>
                                <a:lnTo>
                                  <a:pt x="223" y="6425"/>
                                </a:lnTo>
                                <a:lnTo>
                                  <a:pt x="252" y="6627"/>
                                </a:lnTo>
                                <a:lnTo>
                                  <a:pt x="281" y="6828"/>
                                </a:lnTo>
                                <a:lnTo>
                                  <a:pt x="308" y="7029"/>
                                </a:lnTo>
                                <a:lnTo>
                                  <a:pt x="333" y="7232"/>
                                </a:lnTo>
                                <a:lnTo>
                                  <a:pt x="357" y="7436"/>
                                </a:lnTo>
                                <a:lnTo>
                                  <a:pt x="380" y="7642"/>
                                </a:lnTo>
                                <a:lnTo>
                                  <a:pt x="400" y="7849"/>
                                </a:lnTo>
                                <a:lnTo>
                                  <a:pt x="419" y="8061"/>
                                </a:lnTo>
                                <a:lnTo>
                                  <a:pt x="436" y="8276"/>
                                </a:lnTo>
                                <a:lnTo>
                                  <a:pt x="451" y="8496"/>
                                </a:lnTo>
                                <a:lnTo>
                                  <a:pt x="464" y="8720"/>
                                </a:lnTo>
                                <a:lnTo>
                                  <a:pt x="475" y="8950"/>
                                </a:lnTo>
                                <a:lnTo>
                                  <a:pt x="483" y="9185"/>
                                </a:lnTo>
                                <a:lnTo>
                                  <a:pt x="488" y="9427"/>
                                </a:lnTo>
                                <a:lnTo>
                                  <a:pt x="492" y="9676"/>
                                </a:lnTo>
                                <a:lnTo>
                                  <a:pt x="493" y="9932"/>
                                </a:lnTo>
                                <a:lnTo>
                                  <a:pt x="490" y="10198"/>
                                </a:lnTo>
                                <a:lnTo>
                                  <a:pt x="486" y="10471"/>
                                </a:lnTo>
                                <a:lnTo>
                                  <a:pt x="478" y="10755"/>
                                </a:lnTo>
                                <a:lnTo>
                                  <a:pt x="467" y="11048"/>
                                </a:lnTo>
                                <a:lnTo>
                                  <a:pt x="454" y="11352"/>
                                </a:lnTo>
                                <a:lnTo>
                                  <a:pt x="437" y="11667"/>
                                </a:lnTo>
                                <a:lnTo>
                                  <a:pt x="415" y="11993"/>
                                </a:lnTo>
                                <a:lnTo>
                                  <a:pt x="392" y="12331"/>
                                </a:lnTo>
                                <a:lnTo>
                                  <a:pt x="365" y="12683"/>
                                </a:lnTo>
                                <a:lnTo>
                                  <a:pt x="334" y="13047"/>
                                </a:lnTo>
                                <a:lnTo>
                                  <a:pt x="299" y="13426"/>
                                </a:lnTo>
                                <a:lnTo>
                                  <a:pt x="298" y="13440"/>
                                </a:lnTo>
                                <a:lnTo>
                                  <a:pt x="298" y="13454"/>
                                </a:lnTo>
                                <a:lnTo>
                                  <a:pt x="300" y="13467"/>
                                </a:lnTo>
                                <a:lnTo>
                                  <a:pt x="302" y="13481"/>
                                </a:lnTo>
                                <a:lnTo>
                                  <a:pt x="307" y="13493"/>
                                </a:lnTo>
                                <a:lnTo>
                                  <a:pt x="311" y="13505"/>
                                </a:lnTo>
                                <a:lnTo>
                                  <a:pt x="318" y="13518"/>
                                </a:lnTo>
                                <a:lnTo>
                                  <a:pt x="326" y="13529"/>
                                </a:lnTo>
                                <a:lnTo>
                                  <a:pt x="334" y="13539"/>
                                </a:lnTo>
                                <a:lnTo>
                                  <a:pt x="344" y="13548"/>
                                </a:lnTo>
                                <a:lnTo>
                                  <a:pt x="354" y="13557"/>
                                </a:lnTo>
                                <a:lnTo>
                                  <a:pt x="365" y="13565"/>
                                </a:lnTo>
                                <a:lnTo>
                                  <a:pt x="376" y="13572"/>
                                </a:lnTo>
                                <a:lnTo>
                                  <a:pt x="390" y="13576"/>
                                </a:lnTo>
                                <a:lnTo>
                                  <a:pt x="402" y="13581"/>
                                </a:lnTo>
                                <a:lnTo>
                                  <a:pt x="417" y="13584"/>
                                </a:lnTo>
                                <a:lnTo>
                                  <a:pt x="5950" y="14503"/>
                                </a:lnTo>
                                <a:lnTo>
                                  <a:pt x="5960" y="14505"/>
                                </a:lnTo>
                                <a:lnTo>
                                  <a:pt x="5970" y="14506"/>
                                </a:lnTo>
                                <a:lnTo>
                                  <a:pt x="5980" y="14506"/>
                                </a:lnTo>
                                <a:lnTo>
                                  <a:pt x="5992" y="14506"/>
                                </a:lnTo>
                                <a:lnTo>
                                  <a:pt x="6108" y="14496"/>
                                </a:lnTo>
                                <a:lnTo>
                                  <a:pt x="6224" y="14486"/>
                                </a:lnTo>
                                <a:lnTo>
                                  <a:pt x="6342" y="14476"/>
                                </a:lnTo>
                                <a:lnTo>
                                  <a:pt x="6458" y="14463"/>
                                </a:lnTo>
                                <a:lnTo>
                                  <a:pt x="6575" y="14452"/>
                                </a:lnTo>
                                <a:lnTo>
                                  <a:pt x="6691" y="14439"/>
                                </a:lnTo>
                                <a:lnTo>
                                  <a:pt x="6808" y="14427"/>
                                </a:lnTo>
                                <a:lnTo>
                                  <a:pt x="6924" y="14412"/>
                                </a:lnTo>
                                <a:lnTo>
                                  <a:pt x="7158" y="14383"/>
                                </a:lnTo>
                                <a:lnTo>
                                  <a:pt x="7391" y="14353"/>
                                </a:lnTo>
                                <a:lnTo>
                                  <a:pt x="7624" y="14320"/>
                                </a:lnTo>
                                <a:lnTo>
                                  <a:pt x="7856" y="14285"/>
                                </a:lnTo>
                                <a:lnTo>
                                  <a:pt x="8089" y="14249"/>
                                </a:lnTo>
                                <a:lnTo>
                                  <a:pt x="8322" y="14212"/>
                                </a:lnTo>
                                <a:lnTo>
                                  <a:pt x="8555" y="14174"/>
                                </a:lnTo>
                                <a:lnTo>
                                  <a:pt x="8788" y="14135"/>
                                </a:lnTo>
                                <a:lnTo>
                                  <a:pt x="9020" y="14096"/>
                                </a:lnTo>
                                <a:lnTo>
                                  <a:pt x="9252" y="14056"/>
                                </a:lnTo>
                                <a:lnTo>
                                  <a:pt x="9485" y="14015"/>
                                </a:lnTo>
                                <a:lnTo>
                                  <a:pt x="9718" y="13975"/>
                                </a:lnTo>
                                <a:lnTo>
                                  <a:pt x="9834" y="13955"/>
                                </a:lnTo>
                                <a:lnTo>
                                  <a:pt x="9949" y="13935"/>
                                </a:lnTo>
                                <a:lnTo>
                                  <a:pt x="10065" y="13914"/>
                                </a:lnTo>
                                <a:lnTo>
                                  <a:pt x="10181" y="13894"/>
                                </a:lnTo>
                                <a:lnTo>
                                  <a:pt x="10296" y="13874"/>
                                </a:lnTo>
                                <a:lnTo>
                                  <a:pt x="10413" y="13854"/>
                                </a:lnTo>
                                <a:lnTo>
                                  <a:pt x="10528" y="13834"/>
                                </a:lnTo>
                                <a:lnTo>
                                  <a:pt x="10644" y="13815"/>
                                </a:lnTo>
                                <a:lnTo>
                                  <a:pt x="10760" y="13795"/>
                                </a:lnTo>
                                <a:lnTo>
                                  <a:pt x="10876" y="13776"/>
                                </a:lnTo>
                                <a:lnTo>
                                  <a:pt x="10991" y="13756"/>
                                </a:lnTo>
                                <a:lnTo>
                                  <a:pt x="11108" y="13737"/>
                                </a:lnTo>
                                <a:lnTo>
                                  <a:pt x="11223" y="13719"/>
                                </a:lnTo>
                                <a:lnTo>
                                  <a:pt x="11339" y="13702"/>
                                </a:lnTo>
                                <a:lnTo>
                                  <a:pt x="11455" y="13684"/>
                                </a:lnTo>
                                <a:lnTo>
                                  <a:pt x="11571" y="13666"/>
                                </a:lnTo>
                                <a:lnTo>
                                  <a:pt x="11582" y="13663"/>
                                </a:lnTo>
                                <a:lnTo>
                                  <a:pt x="11592" y="13660"/>
                                </a:lnTo>
                                <a:lnTo>
                                  <a:pt x="11604" y="13657"/>
                                </a:lnTo>
                                <a:lnTo>
                                  <a:pt x="11614" y="13651"/>
                                </a:lnTo>
                                <a:lnTo>
                                  <a:pt x="11623" y="13647"/>
                                </a:lnTo>
                                <a:lnTo>
                                  <a:pt x="11633" y="13640"/>
                                </a:lnTo>
                                <a:lnTo>
                                  <a:pt x="11641" y="13633"/>
                                </a:lnTo>
                                <a:lnTo>
                                  <a:pt x="11648" y="13626"/>
                                </a:lnTo>
                                <a:lnTo>
                                  <a:pt x="11656" y="13619"/>
                                </a:lnTo>
                                <a:lnTo>
                                  <a:pt x="11663" y="13610"/>
                                </a:lnTo>
                                <a:lnTo>
                                  <a:pt x="11670" y="13601"/>
                                </a:lnTo>
                                <a:lnTo>
                                  <a:pt x="11674" y="13592"/>
                                </a:lnTo>
                                <a:lnTo>
                                  <a:pt x="11680" y="13582"/>
                                </a:lnTo>
                                <a:lnTo>
                                  <a:pt x="11683" y="13572"/>
                                </a:lnTo>
                                <a:lnTo>
                                  <a:pt x="11686" y="13561"/>
                                </a:lnTo>
                                <a:lnTo>
                                  <a:pt x="11689" y="13550"/>
                                </a:lnTo>
                                <a:lnTo>
                                  <a:pt x="11691" y="13540"/>
                                </a:lnTo>
                                <a:lnTo>
                                  <a:pt x="11691" y="13529"/>
                                </a:lnTo>
                                <a:lnTo>
                                  <a:pt x="11691" y="13518"/>
                                </a:lnTo>
                                <a:lnTo>
                                  <a:pt x="11690" y="13508"/>
                                </a:lnTo>
                                <a:lnTo>
                                  <a:pt x="11627" y="12998"/>
                                </a:lnTo>
                                <a:lnTo>
                                  <a:pt x="11566" y="12493"/>
                                </a:lnTo>
                                <a:lnTo>
                                  <a:pt x="11538" y="12240"/>
                                </a:lnTo>
                                <a:lnTo>
                                  <a:pt x="11510" y="11988"/>
                                </a:lnTo>
                                <a:lnTo>
                                  <a:pt x="11483" y="11735"/>
                                </a:lnTo>
                                <a:lnTo>
                                  <a:pt x="11459" y="11483"/>
                                </a:lnTo>
                                <a:lnTo>
                                  <a:pt x="11436" y="11230"/>
                                </a:lnTo>
                                <a:lnTo>
                                  <a:pt x="11416" y="10975"/>
                                </a:lnTo>
                                <a:lnTo>
                                  <a:pt x="11398" y="10720"/>
                                </a:lnTo>
                                <a:lnTo>
                                  <a:pt x="11382" y="10463"/>
                                </a:lnTo>
                                <a:lnTo>
                                  <a:pt x="11370" y="10204"/>
                                </a:lnTo>
                                <a:lnTo>
                                  <a:pt x="11360" y="9945"/>
                                </a:lnTo>
                                <a:lnTo>
                                  <a:pt x="11353" y="9682"/>
                                </a:lnTo>
                                <a:lnTo>
                                  <a:pt x="11351" y="9419"/>
                                </a:lnTo>
                                <a:lnTo>
                                  <a:pt x="11351" y="9152"/>
                                </a:lnTo>
                                <a:lnTo>
                                  <a:pt x="11355" y="8882"/>
                                </a:lnTo>
                                <a:lnTo>
                                  <a:pt x="11364" y="8610"/>
                                </a:lnTo>
                                <a:lnTo>
                                  <a:pt x="11378" y="8334"/>
                                </a:lnTo>
                                <a:lnTo>
                                  <a:pt x="11395" y="8055"/>
                                </a:lnTo>
                                <a:lnTo>
                                  <a:pt x="11418" y="7773"/>
                                </a:lnTo>
                                <a:lnTo>
                                  <a:pt x="11445" y="7486"/>
                                </a:lnTo>
                                <a:lnTo>
                                  <a:pt x="11478" y="7195"/>
                                </a:lnTo>
                                <a:lnTo>
                                  <a:pt x="11516" y="6900"/>
                                </a:lnTo>
                                <a:lnTo>
                                  <a:pt x="11560" y="6601"/>
                                </a:lnTo>
                                <a:lnTo>
                                  <a:pt x="11609" y="6296"/>
                                </a:lnTo>
                                <a:lnTo>
                                  <a:pt x="11665" y="5987"/>
                                </a:lnTo>
                                <a:lnTo>
                                  <a:pt x="11728" y="5672"/>
                                </a:lnTo>
                                <a:lnTo>
                                  <a:pt x="11796" y="5352"/>
                                </a:lnTo>
                                <a:lnTo>
                                  <a:pt x="11872" y="5026"/>
                                </a:lnTo>
                                <a:lnTo>
                                  <a:pt x="11954" y="4693"/>
                                </a:lnTo>
                                <a:lnTo>
                                  <a:pt x="11958" y="4679"/>
                                </a:lnTo>
                                <a:lnTo>
                                  <a:pt x="11961" y="4666"/>
                                </a:lnTo>
                                <a:lnTo>
                                  <a:pt x="11962" y="4652"/>
                                </a:lnTo>
                                <a:lnTo>
                                  <a:pt x="11961" y="4639"/>
                                </a:lnTo>
                                <a:lnTo>
                                  <a:pt x="11960" y="4627"/>
                                </a:lnTo>
                                <a:lnTo>
                                  <a:pt x="11957" y="4613"/>
                                </a:lnTo>
                                <a:lnTo>
                                  <a:pt x="11953" y="4601"/>
                                </a:lnTo>
                                <a:lnTo>
                                  <a:pt x="11948" y="4589"/>
                                </a:lnTo>
                                <a:lnTo>
                                  <a:pt x="11942" y="4577"/>
                                </a:lnTo>
                                <a:lnTo>
                                  <a:pt x="11935" y="4566"/>
                                </a:lnTo>
                                <a:lnTo>
                                  <a:pt x="11927" y="4556"/>
                                </a:lnTo>
                                <a:lnTo>
                                  <a:pt x="11917" y="4546"/>
                                </a:lnTo>
                                <a:lnTo>
                                  <a:pt x="11907" y="4537"/>
                                </a:lnTo>
                                <a:lnTo>
                                  <a:pt x="11896" y="4529"/>
                                </a:lnTo>
                                <a:lnTo>
                                  <a:pt x="11885" y="4522"/>
                                </a:lnTo>
                                <a:lnTo>
                                  <a:pt x="11871" y="4517"/>
                                </a:lnTo>
                                <a:lnTo>
                                  <a:pt x="11785" y="4483"/>
                                </a:lnTo>
                                <a:lnTo>
                                  <a:pt x="11698" y="4450"/>
                                </a:lnTo>
                                <a:lnTo>
                                  <a:pt x="11611" y="4417"/>
                                </a:lnTo>
                                <a:lnTo>
                                  <a:pt x="11525" y="4386"/>
                                </a:lnTo>
                                <a:lnTo>
                                  <a:pt x="11438" y="4354"/>
                                </a:lnTo>
                                <a:lnTo>
                                  <a:pt x="11352" y="4324"/>
                                </a:lnTo>
                                <a:lnTo>
                                  <a:pt x="11266" y="4294"/>
                                </a:lnTo>
                                <a:lnTo>
                                  <a:pt x="11179" y="4264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3053"/>
                        <wps:cNvSpPr>
                          <a:spLocks/>
                        </wps:cNvSpPr>
                        <wps:spPr bwMode="auto">
                          <a:xfrm>
                            <a:off x="10538" y="2658"/>
                            <a:ext cx="1094" cy="1191"/>
                          </a:xfrm>
                          <a:custGeom>
                            <a:avLst/>
                            <a:gdLst>
                              <a:gd name="T0" fmla="*/ 1977 w 3282"/>
                              <a:gd name="T1" fmla="*/ 550 h 3573"/>
                              <a:gd name="T2" fmla="*/ 2609 w 3282"/>
                              <a:gd name="T3" fmla="*/ 963 h 3573"/>
                              <a:gd name="T4" fmla="*/ 3131 w 3282"/>
                              <a:gd name="T5" fmla="*/ 1934 h 3573"/>
                              <a:gd name="T6" fmla="*/ 3282 w 3282"/>
                              <a:gd name="T7" fmla="*/ 2656 h 3573"/>
                              <a:gd name="T8" fmla="*/ 3076 w 3282"/>
                              <a:gd name="T9" fmla="*/ 3269 h 3573"/>
                              <a:gd name="T10" fmla="*/ 2891 w 3282"/>
                              <a:gd name="T11" fmla="*/ 3573 h 3573"/>
                              <a:gd name="T12" fmla="*/ 2135 w 3282"/>
                              <a:gd name="T13" fmla="*/ 2389 h 3573"/>
                              <a:gd name="T14" fmla="*/ 1717 w 3282"/>
                              <a:gd name="T15" fmla="*/ 2698 h 3573"/>
                              <a:gd name="T16" fmla="*/ 988 w 3282"/>
                              <a:gd name="T17" fmla="*/ 2877 h 3573"/>
                              <a:gd name="T18" fmla="*/ 645 w 3282"/>
                              <a:gd name="T19" fmla="*/ 2849 h 3573"/>
                              <a:gd name="T20" fmla="*/ 694 w 3282"/>
                              <a:gd name="T21" fmla="*/ 2671 h 3573"/>
                              <a:gd name="T22" fmla="*/ 974 w 3282"/>
                              <a:gd name="T23" fmla="*/ 2085 h 3573"/>
                              <a:gd name="T24" fmla="*/ 775 w 3282"/>
                              <a:gd name="T25" fmla="*/ 1115 h 3573"/>
                              <a:gd name="T26" fmla="*/ 343 w 3282"/>
                              <a:gd name="T27" fmla="*/ 585 h 3573"/>
                              <a:gd name="T28" fmla="*/ 0 w 3282"/>
                              <a:gd name="T29" fmla="*/ 110 h 3573"/>
                              <a:gd name="T30" fmla="*/ 13 w 3282"/>
                              <a:gd name="T31" fmla="*/ 0 h 3573"/>
                              <a:gd name="T32" fmla="*/ 1977 w 3282"/>
                              <a:gd name="T33" fmla="*/ 550 h 35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82" h="3573">
                                <a:moveTo>
                                  <a:pt x="1977" y="550"/>
                                </a:moveTo>
                                <a:lnTo>
                                  <a:pt x="2609" y="963"/>
                                </a:lnTo>
                                <a:lnTo>
                                  <a:pt x="3131" y="1934"/>
                                </a:lnTo>
                                <a:lnTo>
                                  <a:pt x="3282" y="2656"/>
                                </a:lnTo>
                                <a:lnTo>
                                  <a:pt x="3076" y="3269"/>
                                </a:lnTo>
                                <a:lnTo>
                                  <a:pt x="2891" y="3573"/>
                                </a:lnTo>
                                <a:lnTo>
                                  <a:pt x="2135" y="2389"/>
                                </a:lnTo>
                                <a:lnTo>
                                  <a:pt x="1717" y="2698"/>
                                </a:lnTo>
                                <a:lnTo>
                                  <a:pt x="988" y="2877"/>
                                </a:lnTo>
                                <a:lnTo>
                                  <a:pt x="645" y="2849"/>
                                </a:lnTo>
                                <a:lnTo>
                                  <a:pt x="694" y="2671"/>
                                </a:lnTo>
                                <a:lnTo>
                                  <a:pt x="974" y="2085"/>
                                </a:lnTo>
                                <a:lnTo>
                                  <a:pt x="775" y="1115"/>
                                </a:lnTo>
                                <a:lnTo>
                                  <a:pt x="343" y="585"/>
                                </a:lnTo>
                                <a:lnTo>
                                  <a:pt x="0" y="110"/>
                                </a:lnTo>
                                <a:lnTo>
                                  <a:pt x="13" y="0"/>
                                </a:lnTo>
                                <a:lnTo>
                                  <a:pt x="1977" y="550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3054"/>
                        <wps:cNvSpPr>
                          <a:spLocks noEditPoints="1"/>
                        </wps:cNvSpPr>
                        <wps:spPr bwMode="auto">
                          <a:xfrm>
                            <a:off x="10338" y="2575"/>
                            <a:ext cx="1326" cy="1316"/>
                          </a:xfrm>
                          <a:custGeom>
                            <a:avLst/>
                            <a:gdLst>
                              <a:gd name="T0" fmla="*/ 3091 w 3979"/>
                              <a:gd name="T1" fmla="*/ 1332 h 3947"/>
                              <a:gd name="T2" fmla="*/ 3455 w 3979"/>
                              <a:gd name="T3" fmla="*/ 1806 h 3947"/>
                              <a:gd name="T4" fmla="*/ 3640 w 3979"/>
                              <a:gd name="T5" fmla="*/ 2270 h 3947"/>
                              <a:gd name="T6" fmla="*/ 3692 w 3979"/>
                              <a:gd name="T7" fmla="*/ 2703 h 3947"/>
                              <a:gd name="T8" fmla="*/ 3651 w 3979"/>
                              <a:gd name="T9" fmla="*/ 3085 h 3947"/>
                              <a:gd name="T10" fmla="*/ 3560 w 3979"/>
                              <a:gd name="T11" fmla="*/ 3394 h 3947"/>
                              <a:gd name="T12" fmla="*/ 2784 w 3979"/>
                              <a:gd name="T13" fmla="*/ 2522 h 3947"/>
                              <a:gd name="T14" fmla="*/ 2728 w 3979"/>
                              <a:gd name="T15" fmla="*/ 2483 h 3947"/>
                              <a:gd name="T16" fmla="*/ 2661 w 3979"/>
                              <a:gd name="T17" fmla="*/ 2474 h 3947"/>
                              <a:gd name="T18" fmla="*/ 2596 w 3979"/>
                              <a:gd name="T19" fmla="*/ 2499 h 3947"/>
                              <a:gd name="T20" fmla="*/ 2550 w 3979"/>
                              <a:gd name="T21" fmla="*/ 2543 h 3947"/>
                              <a:gd name="T22" fmla="*/ 2417 w 3979"/>
                              <a:gd name="T23" fmla="*/ 2662 h 3947"/>
                              <a:gd name="T24" fmla="*/ 2255 w 3979"/>
                              <a:gd name="T25" fmla="*/ 2776 h 3947"/>
                              <a:gd name="T26" fmla="*/ 2043 w 3979"/>
                              <a:gd name="T27" fmla="*/ 2884 h 3947"/>
                              <a:gd name="T28" fmla="*/ 1789 w 3979"/>
                              <a:gd name="T29" fmla="*/ 2962 h 3947"/>
                              <a:gd name="T30" fmla="*/ 1497 w 3979"/>
                              <a:gd name="T31" fmla="*/ 2984 h 3947"/>
                              <a:gd name="T32" fmla="*/ 1609 w 3979"/>
                              <a:gd name="T33" fmla="*/ 2632 h 3947"/>
                              <a:gd name="T34" fmla="*/ 1700 w 3979"/>
                              <a:gd name="T35" fmla="*/ 2201 h 3947"/>
                              <a:gd name="T36" fmla="*/ 1667 w 3979"/>
                              <a:gd name="T37" fmla="*/ 1776 h 3947"/>
                              <a:gd name="T38" fmla="*/ 1533 w 3979"/>
                              <a:gd name="T39" fmla="*/ 1368 h 3947"/>
                              <a:gd name="T40" fmla="*/ 1316 w 3979"/>
                              <a:gd name="T41" fmla="*/ 984 h 3947"/>
                              <a:gd name="T42" fmla="*/ 1037 w 3979"/>
                              <a:gd name="T43" fmla="*/ 631 h 3947"/>
                              <a:gd name="T44" fmla="*/ 3634 w 3979"/>
                              <a:gd name="T45" fmla="*/ 3884 h 3947"/>
                              <a:gd name="T46" fmla="*/ 3759 w 3979"/>
                              <a:gd name="T47" fmla="*/ 3650 h 3947"/>
                              <a:gd name="T48" fmla="*/ 3904 w 3979"/>
                              <a:gd name="T49" fmla="*/ 3248 h 3947"/>
                              <a:gd name="T50" fmla="*/ 3979 w 3979"/>
                              <a:gd name="T51" fmla="*/ 2706 h 3947"/>
                              <a:gd name="T52" fmla="*/ 3883 w 3979"/>
                              <a:gd name="T53" fmla="*/ 2069 h 3947"/>
                              <a:gd name="T54" fmla="*/ 3520 w 3979"/>
                              <a:gd name="T55" fmla="*/ 1389 h 3947"/>
                              <a:gd name="T56" fmla="*/ 2785 w 3979"/>
                              <a:gd name="T57" fmla="*/ 713 h 3947"/>
                              <a:gd name="T58" fmla="*/ 2409 w 3979"/>
                              <a:gd name="T59" fmla="*/ 589 h 3947"/>
                              <a:gd name="T60" fmla="*/ 1452 w 3979"/>
                              <a:gd name="T61" fmla="*/ 323 h 3947"/>
                              <a:gd name="T62" fmla="*/ 548 w 3979"/>
                              <a:gd name="T63" fmla="*/ 102 h 3947"/>
                              <a:gd name="T64" fmla="*/ 150 w 3979"/>
                              <a:gd name="T65" fmla="*/ 20 h 3947"/>
                              <a:gd name="T66" fmla="*/ 7 w 3979"/>
                              <a:gd name="T67" fmla="*/ 38 h 3947"/>
                              <a:gd name="T68" fmla="*/ 1 w 3979"/>
                              <a:gd name="T69" fmla="*/ 105 h 3947"/>
                              <a:gd name="T70" fmla="*/ 25 w 3979"/>
                              <a:gd name="T71" fmla="*/ 168 h 3947"/>
                              <a:gd name="T72" fmla="*/ 117 w 3979"/>
                              <a:gd name="T73" fmla="*/ 240 h 3947"/>
                              <a:gd name="T74" fmla="*/ 336 w 3979"/>
                              <a:gd name="T75" fmla="*/ 348 h 3947"/>
                              <a:gd name="T76" fmla="*/ 493 w 3979"/>
                              <a:gd name="T77" fmla="*/ 437 h 3947"/>
                              <a:gd name="T78" fmla="*/ 627 w 3979"/>
                              <a:gd name="T79" fmla="*/ 558 h 3947"/>
                              <a:gd name="T80" fmla="*/ 849 w 3979"/>
                              <a:gd name="T81" fmla="*/ 834 h 3947"/>
                              <a:gd name="T82" fmla="*/ 1063 w 3979"/>
                              <a:gd name="T83" fmla="*/ 1111 h 3947"/>
                              <a:gd name="T84" fmla="*/ 1233 w 3979"/>
                              <a:gd name="T85" fmla="*/ 1390 h 3947"/>
                              <a:gd name="T86" fmla="*/ 1357 w 3979"/>
                              <a:gd name="T87" fmla="*/ 1694 h 3947"/>
                              <a:gd name="T88" fmla="*/ 1417 w 3979"/>
                              <a:gd name="T89" fmla="*/ 2017 h 3947"/>
                              <a:gd name="T90" fmla="*/ 1393 w 3979"/>
                              <a:gd name="T91" fmla="*/ 2355 h 3947"/>
                              <a:gd name="T92" fmla="*/ 1268 w 3979"/>
                              <a:gd name="T93" fmla="*/ 2703 h 3947"/>
                              <a:gd name="T94" fmla="*/ 1074 w 3979"/>
                              <a:gd name="T95" fmla="*/ 2996 h 3947"/>
                              <a:gd name="T96" fmla="*/ 1049 w 3979"/>
                              <a:gd name="T97" fmla="*/ 3064 h 3947"/>
                              <a:gd name="T98" fmla="*/ 1062 w 3979"/>
                              <a:gd name="T99" fmla="*/ 3132 h 3947"/>
                              <a:gd name="T100" fmla="*/ 1103 w 3979"/>
                              <a:gd name="T101" fmla="*/ 3185 h 3947"/>
                              <a:gd name="T102" fmla="*/ 1218 w 3979"/>
                              <a:gd name="T103" fmla="*/ 3228 h 3947"/>
                              <a:gd name="T104" fmla="*/ 1534 w 3979"/>
                              <a:gd name="T105" fmla="*/ 3267 h 3947"/>
                              <a:gd name="T106" fmla="*/ 1823 w 3979"/>
                              <a:gd name="T107" fmla="*/ 3244 h 3947"/>
                              <a:gd name="T108" fmla="*/ 2081 w 3979"/>
                              <a:gd name="T109" fmla="*/ 3172 h 3947"/>
                              <a:gd name="T110" fmla="*/ 2304 w 3979"/>
                              <a:gd name="T111" fmla="*/ 3072 h 3947"/>
                              <a:gd name="T112" fmla="*/ 2490 w 3979"/>
                              <a:gd name="T113" fmla="*/ 2959 h 3947"/>
                              <a:gd name="T114" fmla="*/ 2633 w 3979"/>
                              <a:gd name="T115" fmla="*/ 2850 h 3947"/>
                              <a:gd name="T116" fmla="*/ 3426 w 3979"/>
                              <a:gd name="T117" fmla="*/ 3915 h 3947"/>
                              <a:gd name="T118" fmla="*/ 3491 w 3979"/>
                              <a:gd name="T119" fmla="*/ 3945 h 3947"/>
                              <a:gd name="T120" fmla="*/ 3558 w 3979"/>
                              <a:gd name="T121" fmla="*/ 3941 h 3947"/>
                              <a:gd name="T122" fmla="*/ 3616 w 3979"/>
                              <a:gd name="T123" fmla="*/ 3906 h 39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979" h="3947">
                                <a:moveTo>
                                  <a:pt x="2642" y="958"/>
                                </a:moveTo>
                                <a:lnTo>
                                  <a:pt x="2769" y="1050"/>
                                </a:lnTo>
                                <a:lnTo>
                                  <a:pt x="2885" y="1144"/>
                                </a:lnTo>
                                <a:lnTo>
                                  <a:pt x="2992" y="1237"/>
                                </a:lnTo>
                                <a:lnTo>
                                  <a:pt x="3091" y="1332"/>
                                </a:lnTo>
                                <a:lnTo>
                                  <a:pt x="3179" y="1426"/>
                                </a:lnTo>
                                <a:lnTo>
                                  <a:pt x="3260" y="1522"/>
                                </a:lnTo>
                                <a:lnTo>
                                  <a:pt x="3333" y="1617"/>
                                </a:lnTo>
                                <a:lnTo>
                                  <a:pt x="3398" y="1712"/>
                                </a:lnTo>
                                <a:lnTo>
                                  <a:pt x="3455" y="1806"/>
                                </a:lnTo>
                                <a:lnTo>
                                  <a:pt x="3505" y="1900"/>
                                </a:lnTo>
                                <a:lnTo>
                                  <a:pt x="3548" y="1994"/>
                                </a:lnTo>
                                <a:lnTo>
                                  <a:pt x="3585" y="2087"/>
                                </a:lnTo>
                                <a:lnTo>
                                  <a:pt x="3616" y="2179"/>
                                </a:lnTo>
                                <a:lnTo>
                                  <a:pt x="3640" y="2270"/>
                                </a:lnTo>
                                <a:lnTo>
                                  <a:pt x="3661" y="2360"/>
                                </a:lnTo>
                                <a:lnTo>
                                  <a:pt x="3675" y="2448"/>
                                </a:lnTo>
                                <a:lnTo>
                                  <a:pt x="3685" y="2534"/>
                                </a:lnTo>
                                <a:lnTo>
                                  <a:pt x="3691" y="2620"/>
                                </a:lnTo>
                                <a:lnTo>
                                  <a:pt x="3692" y="2703"/>
                                </a:lnTo>
                                <a:lnTo>
                                  <a:pt x="3690" y="2784"/>
                                </a:lnTo>
                                <a:lnTo>
                                  <a:pt x="3684" y="2863"/>
                                </a:lnTo>
                                <a:lnTo>
                                  <a:pt x="3675" y="2939"/>
                                </a:lnTo>
                                <a:lnTo>
                                  <a:pt x="3664" y="3013"/>
                                </a:lnTo>
                                <a:lnTo>
                                  <a:pt x="3651" y="3085"/>
                                </a:lnTo>
                                <a:lnTo>
                                  <a:pt x="3635" y="3153"/>
                                </a:lnTo>
                                <a:lnTo>
                                  <a:pt x="3618" y="3218"/>
                                </a:lnTo>
                                <a:lnTo>
                                  <a:pt x="3600" y="3281"/>
                                </a:lnTo>
                                <a:lnTo>
                                  <a:pt x="3580" y="3339"/>
                                </a:lnTo>
                                <a:lnTo>
                                  <a:pt x="3560" y="3394"/>
                                </a:lnTo>
                                <a:lnTo>
                                  <a:pt x="3540" y="3447"/>
                                </a:lnTo>
                                <a:lnTo>
                                  <a:pt x="3520" y="3494"/>
                                </a:lnTo>
                                <a:lnTo>
                                  <a:pt x="3501" y="3538"/>
                                </a:lnTo>
                                <a:lnTo>
                                  <a:pt x="2793" y="2533"/>
                                </a:lnTo>
                                <a:lnTo>
                                  <a:pt x="2784" y="2522"/>
                                </a:lnTo>
                                <a:lnTo>
                                  <a:pt x="2774" y="2512"/>
                                </a:lnTo>
                                <a:lnTo>
                                  <a:pt x="2764" y="2503"/>
                                </a:lnTo>
                                <a:lnTo>
                                  <a:pt x="2753" y="2495"/>
                                </a:lnTo>
                                <a:lnTo>
                                  <a:pt x="2741" y="2489"/>
                                </a:lnTo>
                                <a:lnTo>
                                  <a:pt x="2728" y="2483"/>
                                </a:lnTo>
                                <a:lnTo>
                                  <a:pt x="2715" y="2478"/>
                                </a:lnTo>
                                <a:lnTo>
                                  <a:pt x="2701" y="2475"/>
                                </a:lnTo>
                                <a:lnTo>
                                  <a:pt x="2688" y="2474"/>
                                </a:lnTo>
                                <a:lnTo>
                                  <a:pt x="2675" y="2474"/>
                                </a:lnTo>
                                <a:lnTo>
                                  <a:pt x="2661" y="2474"/>
                                </a:lnTo>
                                <a:lnTo>
                                  <a:pt x="2648" y="2476"/>
                                </a:lnTo>
                                <a:lnTo>
                                  <a:pt x="2634" y="2481"/>
                                </a:lnTo>
                                <a:lnTo>
                                  <a:pt x="2621" y="2485"/>
                                </a:lnTo>
                                <a:lnTo>
                                  <a:pt x="2609" y="2492"/>
                                </a:lnTo>
                                <a:lnTo>
                                  <a:pt x="2596" y="2499"/>
                                </a:lnTo>
                                <a:lnTo>
                                  <a:pt x="2584" y="2509"/>
                                </a:lnTo>
                                <a:lnTo>
                                  <a:pt x="2573" y="2520"/>
                                </a:lnTo>
                                <a:lnTo>
                                  <a:pt x="2567" y="2527"/>
                                </a:lnTo>
                                <a:lnTo>
                                  <a:pt x="2550" y="2543"/>
                                </a:lnTo>
                                <a:lnTo>
                                  <a:pt x="2525" y="2569"/>
                                </a:lnTo>
                                <a:lnTo>
                                  <a:pt x="2489" y="2603"/>
                                </a:lnTo>
                                <a:lnTo>
                                  <a:pt x="2468" y="2621"/>
                                </a:lnTo>
                                <a:lnTo>
                                  <a:pt x="2443" y="2641"/>
                                </a:lnTo>
                                <a:lnTo>
                                  <a:pt x="2417" y="2662"/>
                                </a:lnTo>
                                <a:lnTo>
                                  <a:pt x="2389" y="2685"/>
                                </a:lnTo>
                                <a:lnTo>
                                  <a:pt x="2359" y="2707"/>
                                </a:lnTo>
                                <a:lnTo>
                                  <a:pt x="2326" y="2729"/>
                                </a:lnTo>
                                <a:lnTo>
                                  <a:pt x="2292" y="2753"/>
                                </a:lnTo>
                                <a:lnTo>
                                  <a:pt x="2255" y="2776"/>
                                </a:lnTo>
                                <a:lnTo>
                                  <a:pt x="2217" y="2799"/>
                                </a:lnTo>
                                <a:lnTo>
                                  <a:pt x="2175" y="2821"/>
                                </a:lnTo>
                                <a:lnTo>
                                  <a:pt x="2134" y="2844"/>
                                </a:lnTo>
                                <a:lnTo>
                                  <a:pt x="2089" y="2865"/>
                                </a:lnTo>
                                <a:lnTo>
                                  <a:pt x="2043" y="2884"/>
                                </a:lnTo>
                                <a:lnTo>
                                  <a:pt x="1996" y="2903"/>
                                </a:lnTo>
                                <a:lnTo>
                                  <a:pt x="1947" y="2921"/>
                                </a:lnTo>
                                <a:lnTo>
                                  <a:pt x="1896" y="2937"/>
                                </a:lnTo>
                                <a:lnTo>
                                  <a:pt x="1843" y="2950"/>
                                </a:lnTo>
                                <a:lnTo>
                                  <a:pt x="1789" y="2962"/>
                                </a:lnTo>
                                <a:lnTo>
                                  <a:pt x="1733" y="2971"/>
                                </a:lnTo>
                                <a:lnTo>
                                  <a:pt x="1676" y="2979"/>
                                </a:lnTo>
                                <a:lnTo>
                                  <a:pt x="1618" y="2984"/>
                                </a:lnTo>
                                <a:lnTo>
                                  <a:pt x="1559" y="2985"/>
                                </a:lnTo>
                                <a:lnTo>
                                  <a:pt x="1497" y="2984"/>
                                </a:lnTo>
                                <a:lnTo>
                                  <a:pt x="1436" y="2978"/>
                                </a:lnTo>
                                <a:lnTo>
                                  <a:pt x="1488" y="2892"/>
                                </a:lnTo>
                                <a:lnTo>
                                  <a:pt x="1534" y="2806"/>
                                </a:lnTo>
                                <a:lnTo>
                                  <a:pt x="1575" y="2719"/>
                                </a:lnTo>
                                <a:lnTo>
                                  <a:pt x="1609" y="2632"/>
                                </a:lnTo>
                                <a:lnTo>
                                  <a:pt x="1638" y="2546"/>
                                </a:lnTo>
                                <a:lnTo>
                                  <a:pt x="1662" y="2458"/>
                                </a:lnTo>
                                <a:lnTo>
                                  <a:pt x="1680" y="2372"/>
                                </a:lnTo>
                                <a:lnTo>
                                  <a:pt x="1692" y="2286"/>
                                </a:lnTo>
                                <a:lnTo>
                                  <a:pt x="1700" y="2201"/>
                                </a:lnTo>
                                <a:lnTo>
                                  <a:pt x="1703" y="2114"/>
                                </a:lnTo>
                                <a:lnTo>
                                  <a:pt x="1701" y="2029"/>
                                </a:lnTo>
                                <a:lnTo>
                                  <a:pt x="1694" y="1944"/>
                                </a:lnTo>
                                <a:lnTo>
                                  <a:pt x="1683" y="1860"/>
                                </a:lnTo>
                                <a:lnTo>
                                  <a:pt x="1667" y="1776"/>
                                </a:lnTo>
                                <a:lnTo>
                                  <a:pt x="1648" y="1693"/>
                                </a:lnTo>
                                <a:lnTo>
                                  <a:pt x="1625" y="1610"/>
                                </a:lnTo>
                                <a:lnTo>
                                  <a:pt x="1598" y="1529"/>
                                </a:lnTo>
                                <a:lnTo>
                                  <a:pt x="1567" y="1448"/>
                                </a:lnTo>
                                <a:lnTo>
                                  <a:pt x="1533" y="1368"/>
                                </a:lnTo>
                                <a:lnTo>
                                  <a:pt x="1495" y="1290"/>
                                </a:lnTo>
                                <a:lnTo>
                                  <a:pt x="1455" y="1211"/>
                                </a:lnTo>
                                <a:lnTo>
                                  <a:pt x="1411" y="1134"/>
                                </a:lnTo>
                                <a:lnTo>
                                  <a:pt x="1365" y="1059"/>
                                </a:lnTo>
                                <a:lnTo>
                                  <a:pt x="1316" y="984"/>
                                </a:lnTo>
                                <a:lnTo>
                                  <a:pt x="1264" y="911"/>
                                </a:lnTo>
                                <a:lnTo>
                                  <a:pt x="1211" y="838"/>
                                </a:lnTo>
                                <a:lnTo>
                                  <a:pt x="1155" y="767"/>
                                </a:lnTo>
                                <a:lnTo>
                                  <a:pt x="1096" y="698"/>
                                </a:lnTo>
                                <a:lnTo>
                                  <a:pt x="1037" y="631"/>
                                </a:lnTo>
                                <a:lnTo>
                                  <a:pt x="976" y="565"/>
                                </a:lnTo>
                                <a:lnTo>
                                  <a:pt x="912" y="500"/>
                                </a:lnTo>
                                <a:lnTo>
                                  <a:pt x="848" y="437"/>
                                </a:lnTo>
                                <a:lnTo>
                                  <a:pt x="2642" y="958"/>
                                </a:lnTo>
                                <a:close/>
                                <a:moveTo>
                                  <a:pt x="3634" y="3884"/>
                                </a:moveTo>
                                <a:lnTo>
                                  <a:pt x="3647" y="3862"/>
                                </a:lnTo>
                                <a:lnTo>
                                  <a:pt x="3682" y="3803"/>
                                </a:lnTo>
                                <a:lnTo>
                                  <a:pt x="3705" y="3760"/>
                                </a:lnTo>
                                <a:lnTo>
                                  <a:pt x="3731" y="3709"/>
                                </a:lnTo>
                                <a:lnTo>
                                  <a:pt x="3759" y="3650"/>
                                </a:lnTo>
                                <a:lnTo>
                                  <a:pt x="3789" y="3583"/>
                                </a:lnTo>
                                <a:lnTo>
                                  <a:pt x="3818" y="3509"/>
                                </a:lnTo>
                                <a:lnTo>
                                  <a:pt x="3849" y="3429"/>
                                </a:lnTo>
                                <a:lnTo>
                                  <a:pt x="3877" y="3341"/>
                                </a:lnTo>
                                <a:lnTo>
                                  <a:pt x="3904" y="3248"/>
                                </a:lnTo>
                                <a:lnTo>
                                  <a:pt x="3927" y="3150"/>
                                </a:lnTo>
                                <a:lnTo>
                                  <a:pt x="3947" y="3045"/>
                                </a:lnTo>
                                <a:lnTo>
                                  <a:pt x="3963" y="2937"/>
                                </a:lnTo>
                                <a:lnTo>
                                  <a:pt x="3974" y="2822"/>
                                </a:lnTo>
                                <a:lnTo>
                                  <a:pt x="3979" y="2706"/>
                                </a:lnTo>
                                <a:lnTo>
                                  <a:pt x="3976" y="2584"/>
                                </a:lnTo>
                                <a:lnTo>
                                  <a:pt x="3966" y="2459"/>
                                </a:lnTo>
                                <a:lnTo>
                                  <a:pt x="3948" y="2332"/>
                                </a:lnTo>
                                <a:lnTo>
                                  <a:pt x="3921" y="2202"/>
                                </a:lnTo>
                                <a:lnTo>
                                  <a:pt x="3883" y="2069"/>
                                </a:lnTo>
                                <a:lnTo>
                                  <a:pt x="3836" y="1935"/>
                                </a:lnTo>
                                <a:lnTo>
                                  <a:pt x="3776" y="1801"/>
                                </a:lnTo>
                                <a:lnTo>
                                  <a:pt x="3704" y="1664"/>
                                </a:lnTo>
                                <a:lnTo>
                                  <a:pt x="3619" y="1526"/>
                                </a:lnTo>
                                <a:lnTo>
                                  <a:pt x="3520" y="1389"/>
                                </a:lnTo>
                                <a:lnTo>
                                  <a:pt x="3405" y="1251"/>
                                </a:lnTo>
                                <a:lnTo>
                                  <a:pt x="3276" y="1115"/>
                                </a:lnTo>
                                <a:lnTo>
                                  <a:pt x="3130" y="979"/>
                                </a:lnTo>
                                <a:lnTo>
                                  <a:pt x="2967" y="845"/>
                                </a:lnTo>
                                <a:lnTo>
                                  <a:pt x="2785" y="713"/>
                                </a:lnTo>
                                <a:lnTo>
                                  <a:pt x="2738" y="696"/>
                                </a:lnTo>
                                <a:lnTo>
                                  <a:pt x="2685" y="677"/>
                                </a:lnTo>
                                <a:lnTo>
                                  <a:pt x="2624" y="656"/>
                                </a:lnTo>
                                <a:lnTo>
                                  <a:pt x="2558" y="635"/>
                                </a:lnTo>
                                <a:lnTo>
                                  <a:pt x="2409" y="589"/>
                                </a:lnTo>
                                <a:lnTo>
                                  <a:pt x="2243" y="540"/>
                                </a:lnTo>
                                <a:lnTo>
                                  <a:pt x="2059" y="487"/>
                                </a:lnTo>
                                <a:lnTo>
                                  <a:pt x="1864" y="434"/>
                                </a:lnTo>
                                <a:lnTo>
                                  <a:pt x="1661" y="379"/>
                                </a:lnTo>
                                <a:lnTo>
                                  <a:pt x="1452" y="323"/>
                                </a:lnTo>
                                <a:lnTo>
                                  <a:pt x="1243" y="269"/>
                                </a:lnTo>
                                <a:lnTo>
                                  <a:pt x="1035" y="217"/>
                                </a:lnTo>
                                <a:lnTo>
                                  <a:pt x="833" y="168"/>
                                </a:lnTo>
                                <a:lnTo>
                                  <a:pt x="640" y="123"/>
                                </a:lnTo>
                                <a:lnTo>
                                  <a:pt x="548" y="102"/>
                                </a:lnTo>
                                <a:lnTo>
                                  <a:pt x="460" y="83"/>
                                </a:lnTo>
                                <a:lnTo>
                                  <a:pt x="374" y="65"/>
                                </a:lnTo>
                                <a:lnTo>
                                  <a:pt x="295" y="48"/>
                                </a:lnTo>
                                <a:lnTo>
                                  <a:pt x="219" y="33"/>
                                </a:lnTo>
                                <a:lnTo>
                                  <a:pt x="150" y="20"/>
                                </a:lnTo>
                                <a:lnTo>
                                  <a:pt x="86" y="9"/>
                                </a:lnTo>
                                <a:lnTo>
                                  <a:pt x="28" y="0"/>
                                </a:lnTo>
                                <a:lnTo>
                                  <a:pt x="20" y="12"/>
                                </a:lnTo>
                                <a:lnTo>
                                  <a:pt x="13" y="25"/>
                                </a:lnTo>
                                <a:lnTo>
                                  <a:pt x="7" y="38"/>
                                </a:lnTo>
                                <a:lnTo>
                                  <a:pt x="3" y="51"/>
                                </a:lnTo>
                                <a:lnTo>
                                  <a:pt x="1" y="65"/>
                                </a:lnTo>
                                <a:lnTo>
                                  <a:pt x="0" y="78"/>
                                </a:lnTo>
                                <a:lnTo>
                                  <a:pt x="0" y="92"/>
                                </a:lnTo>
                                <a:lnTo>
                                  <a:pt x="1" y="105"/>
                                </a:lnTo>
                                <a:lnTo>
                                  <a:pt x="3" y="119"/>
                                </a:lnTo>
                                <a:lnTo>
                                  <a:pt x="7" y="131"/>
                                </a:lnTo>
                                <a:lnTo>
                                  <a:pt x="12" y="144"/>
                                </a:lnTo>
                                <a:lnTo>
                                  <a:pt x="19" y="156"/>
                                </a:lnTo>
                                <a:lnTo>
                                  <a:pt x="25" y="168"/>
                                </a:lnTo>
                                <a:lnTo>
                                  <a:pt x="34" y="179"/>
                                </a:lnTo>
                                <a:lnTo>
                                  <a:pt x="44" y="189"/>
                                </a:lnTo>
                                <a:lnTo>
                                  <a:pt x="56" y="198"/>
                                </a:lnTo>
                                <a:lnTo>
                                  <a:pt x="87" y="219"/>
                                </a:lnTo>
                                <a:lnTo>
                                  <a:pt x="117" y="240"/>
                                </a:lnTo>
                                <a:lnTo>
                                  <a:pt x="148" y="258"/>
                                </a:lnTo>
                                <a:lnTo>
                                  <a:pt x="180" y="274"/>
                                </a:lnTo>
                                <a:lnTo>
                                  <a:pt x="242" y="305"/>
                                </a:lnTo>
                                <a:lnTo>
                                  <a:pt x="305" y="334"/>
                                </a:lnTo>
                                <a:lnTo>
                                  <a:pt x="336" y="348"/>
                                </a:lnTo>
                                <a:lnTo>
                                  <a:pt x="368" y="363"/>
                                </a:lnTo>
                                <a:lnTo>
                                  <a:pt x="399" y="380"/>
                                </a:lnTo>
                                <a:lnTo>
                                  <a:pt x="430" y="397"/>
                                </a:lnTo>
                                <a:lnTo>
                                  <a:pt x="462" y="416"/>
                                </a:lnTo>
                                <a:lnTo>
                                  <a:pt x="493" y="437"/>
                                </a:lnTo>
                                <a:lnTo>
                                  <a:pt x="523" y="459"/>
                                </a:lnTo>
                                <a:lnTo>
                                  <a:pt x="555" y="485"/>
                                </a:lnTo>
                                <a:lnTo>
                                  <a:pt x="579" y="507"/>
                                </a:lnTo>
                                <a:lnTo>
                                  <a:pt x="603" y="532"/>
                                </a:lnTo>
                                <a:lnTo>
                                  <a:pt x="627" y="558"/>
                                </a:lnTo>
                                <a:lnTo>
                                  <a:pt x="652" y="585"/>
                                </a:lnTo>
                                <a:lnTo>
                                  <a:pt x="701" y="643"/>
                                </a:lnTo>
                                <a:lnTo>
                                  <a:pt x="751" y="705"/>
                                </a:lnTo>
                                <a:lnTo>
                                  <a:pt x="800" y="769"/>
                                </a:lnTo>
                                <a:lnTo>
                                  <a:pt x="849" y="834"/>
                                </a:lnTo>
                                <a:lnTo>
                                  <a:pt x="898" y="896"/>
                                </a:lnTo>
                                <a:lnTo>
                                  <a:pt x="946" y="958"/>
                                </a:lnTo>
                                <a:lnTo>
                                  <a:pt x="987" y="1008"/>
                                </a:lnTo>
                                <a:lnTo>
                                  <a:pt x="1025" y="1059"/>
                                </a:lnTo>
                                <a:lnTo>
                                  <a:pt x="1063" y="1111"/>
                                </a:lnTo>
                                <a:lnTo>
                                  <a:pt x="1100" y="1165"/>
                                </a:lnTo>
                                <a:lnTo>
                                  <a:pt x="1136" y="1220"/>
                                </a:lnTo>
                                <a:lnTo>
                                  <a:pt x="1169" y="1276"/>
                                </a:lnTo>
                                <a:lnTo>
                                  <a:pt x="1203" y="1332"/>
                                </a:lnTo>
                                <a:lnTo>
                                  <a:pt x="1233" y="1390"/>
                                </a:lnTo>
                                <a:lnTo>
                                  <a:pt x="1262" y="1450"/>
                                </a:lnTo>
                                <a:lnTo>
                                  <a:pt x="1289" y="1509"/>
                                </a:lnTo>
                                <a:lnTo>
                                  <a:pt x="1315" y="1570"/>
                                </a:lnTo>
                                <a:lnTo>
                                  <a:pt x="1337" y="1631"/>
                                </a:lnTo>
                                <a:lnTo>
                                  <a:pt x="1357" y="1694"/>
                                </a:lnTo>
                                <a:lnTo>
                                  <a:pt x="1375" y="1757"/>
                                </a:lnTo>
                                <a:lnTo>
                                  <a:pt x="1390" y="1821"/>
                                </a:lnTo>
                                <a:lnTo>
                                  <a:pt x="1402" y="1886"/>
                                </a:lnTo>
                                <a:lnTo>
                                  <a:pt x="1411" y="1952"/>
                                </a:lnTo>
                                <a:lnTo>
                                  <a:pt x="1417" y="2017"/>
                                </a:lnTo>
                                <a:lnTo>
                                  <a:pt x="1419" y="2084"/>
                                </a:lnTo>
                                <a:lnTo>
                                  <a:pt x="1419" y="2151"/>
                                </a:lnTo>
                                <a:lnTo>
                                  <a:pt x="1413" y="2218"/>
                                </a:lnTo>
                                <a:lnTo>
                                  <a:pt x="1405" y="2287"/>
                                </a:lnTo>
                                <a:lnTo>
                                  <a:pt x="1393" y="2355"/>
                                </a:lnTo>
                                <a:lnTo>
                                  <a:pt x="1376" y="2424"/>
                                </a:lnTo>
                                <a:lnTo>
                                  <a:pt x="1356" y="2493"/>
                                </a:lnTo>
                                <a:lnTo>
                                  <a:pt x="1331" y="2562"/>
                                </a:lnTo>
                                <a:lnTo>
                                  <a:pt x="1302" y="2633"/>
                                </a:lnTo>
                                <a:lnTo>
                                  <a:pt x="1268" y="2703"/>
                                </a:lnTo>
                                <a:lnTo>
                                  <a:pt x="1230" y="2773"/>
                                </a:lnTo>
                                <a:lnTo>
                                  <a:pt x="1185" y="2844"/>
                                </a:lnTo>
                                <a:lnTo>
                                  <a:pt x="1137" y="2914"/>
                                </a:lnTo>
                                <a:lnTo>
                                  <a:pt x="1082" y="2984"/>
                                </a:lnTo>
                                <a:lnTo>
                                  <a:pt x="1074" y="2996"/>
                                </a:lnTo>
                                <a:lnTo>
                                  <a:pt x="1066" y="3008"/>
                                </a:lnTo>
                                <a:lnTo>
                                  <a:pt x="1059" y="3022"/>
                                </a:lnTo>
                                <a:lnTo>
                                  <a:pt x="1055" y="3036"/>
                                </a:lnTo>
                                <a:lnTo>
                                  <a:pt x="1052" y="3051"/>
                                </a:lnTo>
                                <a:lnTo>
                                  <a:pt x="1049" y="3064"/>
                                </a:lnTo>
                                <a:lnTo>
                                  <a:pt x="1049" y="3079"/>
                                </a:lnTo>
                                <a:lnTo>
                                  <a:pt x="1051" y="3092"/>
                                </a:lnTo>
                                <a:lnTo>
                                  <a:pt x="1053" y="3106"/>
                                </a:lnTo>
                                <a:lnTo>
                                  <a:pt x="1057" y="3119"/>
                                </a:lnTo>
                                <a:lnTo>
                                  <a:pt x="1062" y="3132"/>
                                </a:lnTo>
                                <a:lnTo>
                                  <a:pt x="1067" y="3144"/>
                                </a:lnTo>
                                <a:lnTo>
                                  <a:pt x="1075" y="3156"/>
                                </a:lnTo>
                                <a:lnTo>
                                  <a:pt x="1083" y="3166"/>
                                </a:lnTo>
                                <a:lnTo>
                                  <a:pt x="1092" y="3176"/>
                                </a:lnTo>
                                <a:lnTo>
                                  <a:pt x="1103" y="3185"/>
                                </a:lnTo>
                                <a:lnTo>
                                  <a:pt x="1114" y="3193"/>
                                </a:lnTo>
                                <a:lnTo>
                                  <a:pt x="1126" y="3201"/>
                                </a:lnTo>
                                <a:lnTo>
                                  <a:pt x="1139" y="3207"/>
                                </a:lnTo>
                                <a:lnTo>
                                  <a:pt x="1152" y="3211"/>
                                </a:lnTo>
                                <a:lnTo>
                                  <a:pt x="1218" y="3228"/>
                                </a:lnTo>
                                <a:lnTo>
                                  <a:pt x="1283" y="3243"/>
                                </a:lnTo>
                                <a:lnTo>
                                  <a:pt x="1348" y="3253"/>
                                </a:lnTo>
                                <a:lnTo>
                                  <a:pt x="1411" y="3261"/>
                                </a:lnTo>
                                <a:lnTo>
                                  <a:pt x="1472" y="3265"/>
                                </a:lnTo>
                                <a:lnTo>
                                  <a:pt x="1534" y="3267"/>
                                </a:lnTo>
                                <a:lnTo>
                                  <a:pt x="1594" y="3267"/>
                                </a:lnTo>
                                <a:lnTo>
                                  <a:pt x="1653" y="3265"/>
                                </a:lnTo>
                                <a:lnTo>
                                  <a:pt x="1711" y="3259"/>
                                </a:lnTo>
                                <a:lnTo>
                                  <a:pt x="1767" y="3253"/>
                                </a:lnTo>
                                <a:lnTo>
                                  <a:pt x="1823" y="3244"/>
                                </a:lnTo>
                                <a:lnTo>
                                  <a:pt x="1877" y="3233"/>
                                </a:lnTo>
                                <a:lnTo>
                                  <a:pt x="1930" y="3220"/>
                                </a:lnTo>
                                <a:lnTo>
                                  <a:pt x="1982" y="3206"/>
                                </a:lnTo>
                                <a:lnTo>
                                  <a:pt x="2032" y="3190"/>
                                </a:lnTo>
                                <a:lnTo>
                                  <a:pt x="2081" y="3172"/>
                                </a:lnTo>
                                <a:lnTo>
                                  <a:pt x="2128" y="3154"/>
                                </a:lnTo>
                                <a:lnTo>
                                  <a:pt x="2174" y="3135"/>
                                </a:lnTo>
                                <a:lnTo>
                                  <a:pt x="2219" y="3115"/>
                                </a:lnTo>
                                <a:lnTo>
                                  <a:pt x="2263" y="3094"/>
                                </a:lnTo>
                                <a:lnTo>
                                  <a:pt x="2304" y="3072"/>
                                </a:lnTo>
                                <a:lnTo>
                                  <a:pt x="2344" y="3050"/>
                                </a:lnTo>
                                <a:lnTo>
                                  <a:pt x="2384" y="3027"/>
                                </a:lnTo>
                                <a:lnTo>
                                  <a:pt x="2421" y="3004"/>
                                </a:lnTo>
                                <a:lnTo>
                                  <a:pt x="2456" y="2982"/>
                                </a:lnTo>
                                <a:lnTo>
                                  <a:pt x="2490" y="2959"/>
                                </a:lnTo>
                                <a:lnTo>
                                  <a:pt x="2522" y="2936"/>
                                </a:lnTo>
                                <a:lnTo>
                                  <a:pt x="2553" y="2914"/>
                                </a:lnTo>
                                <a:lnTo>
                                  <a:pt x="2582" y="2892"/>
                                </a:lnTo>
                                <a:lnTo>
                                  <a:pt x="2609" y="2871"/>
                                </a:lnTo>
                                <a:lnTo>
                                  <a:pt x="2633" y="2850"/>
                                </a:lnTo>
                                <a:lnTo>
                                  <a:pt x="2657" y="2830"/>
                                </a:lnTo>
                                <a:lnTo>
                                  <a:pt x="3396" y="3882"/>
                                </a:lnTo>
                                <a:lnTo>
                                  <a:pt x="3405" y="3895"/>
                                </a:lnTo>
                                <a:lnTo>
                                  <a:pt x="3416" y="3905"/>
                                </a:lnTo>
                                <a:lnTo>
                                  <a:pt x="3426" y="3915"/>
                                </a:lnTo>
                                <a:lnTo>
                                  <a:pt x="3438" y="3924"/>
                                </a:lnTo>
                                <a:lnTo>
                                  <a:pt x="3451" y="3932"/>
                                </a:lnTo>
                                <a:lnTo>
                                  <a:pt x="3464" y="3937"/>
                                </a:lnTo>
                                <a:lnTo>
                                  <a:pt x="3477" y="3942"/>
                                </a:lnTo>
                                <a:lnTo>
                                  <a:pt x="3491" y="3945"/>
                                </a:lnTo>
                                <a:lnTo>
                                  <a:pt x="3504" y="3946"/>
                                </a:lnTo>
                                <a:lnTo>
                                  <a:pt x="3517" y="3947"/>
                                </a:lnTo>
                                <a:lnTo>
                                  <a:pt x="3531" y="3946"/>
                                </a:lnTo>
                                <a:lnTo>
                                  <a:pt x="3544" y="3944"/>
                                </a:lnTo>
                                <a:lnTo>
                                  <a:pt x="3558" y="3941"/>
                                </a:lnTo>
                                <a:lnTo>
                                  <a:pt x="3571" y="3936"/>
                                </a:lnTo>
                                <a:lnTo>
                                  <a:pt x="3583" y="3931"/>
                                </a:lnTo>
                                <a:lnTo>
                                  <a:pt x="3595" y="3923"/>
                                </a:lnTo>
                                <a:lnTo>
                                  <a:pt x="3606" y="3915"/>
                                </a:lnTo>
                                <a:lnTo>
                                  <a:pt x="3616" y="3906"/>
                                </a:lnTo>
                                <a:lnTo>
                                  <a:pt x="3626" y="3895"/>
                                </a:lnTo>
                                <a:lnTo>
                                  <a:pt x="3634" y="3884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3055"/>
                        <wps:cNvSpPr>
                          <a:spLocks/>
                        </wps:cNvSpPr>
                        <wps:spPr bwMode="auto">
                          <a:xfrm>
                            <a:off x="10910" y="3881"/>
                            <a:ext cx="859" cy="1663"/>
                          </a:xfrm>
                          <a:custGeom>
                            <a:avLst/>
                            <a:gdLst>
                              <a:gd name="T0" fmla="*/ 206 w 2576"/>
                              <a:gd name="T1" fmla="*/ 1749 h 4988"/>
                              <a:gd name="T2" fmla="*/ 0 w 2576"/>
                              <a:gd name="T3" fmla="*/ 971 h 4988"/>
                              <a:gd name="T4" fmla="*/ 124 w 2576"/>
                              <a:gd name="T5" fmla="*/ 498 h 4988"/>
                              <a:gd name="T6" fmla="*/ 254 w 2576"/>
                              <a:gd name="T7" fmla="*/ 301 h 4988"/>
                              <a:gd name="T8" fmla="*/ 503 w 2576"/>
                              <a:gd name="T9" fmla="*/ 418 h 4988"/>
                              <a:gd name="T10" fmla="*/ 647 w 2576"/>
                              <a:gd name="T11" fmla="*/ 357 h 4988"/>
                              <a:gd name="T12" fmla="*/ 774 w 2576"/>
                              <a:gd name="T13" fmla="*/ 40 h 4988"/>
                              <a:gd name="T14" fmla="*/ 971 w 2576"/>
                              <a:gd name="T15" fmla="*/ 0 h 4988"/>
                              <a:gd name="T16" fmla="*/ 1183 w 2576"/>
                              <a:gd name="T17" fmla="*/ 218 h 4988"/>
                              <a:gd name="T18" fmla="*/ 1264 w 2576"/>
                              <a:gd name="T19" fmla="*/ 539 h 4988"/>
                              <a:gd name="T20" fmla="*/ 1555 w 2576"/>
                              <a:gd name="T21" fmla="*/ 924 h 4988"/>
                              <a:gd name="T22" fmla="*/ 2212 w 2576"/>
                              <a:gd name="T23" fmla="*/ 1395 h 4988"/>
                              <a:gd name="T24" fmla="*/ 2496 w 2576"/>
                              <a:gd name="T25" fmla="*/ 1695 h 4988"/>
                              <a:gd name="T26" fmla="*/ 2576 w 2576"/>
                              <a:gd name="T27" fmla="*/ 2031 h 4988"/>
                              <a:gd name="T28" fmla="*/ 2406 w 2576"/>
                              <a:gd name="T29" fmla="*/ 2566 h 4988"/>
                              <a:gd name="T30" fmla="*/ 2568 w 2576"/>
                              <a:gd name="T31" fmla="*/ 2832 h 4988"/>
                              <a:gd name="T32" fmla="*/ 2532 w 2576"/>
                              <a:gd name="T33" fmla="*/ 3361 h 4988"/>
                              <a:gd name="T34" fmla="*/ 2263 w 2576"/>
                              <a:gd name="T35" fmla="*/ 3775 h 4988"/>
                              <a:gd name="T36" fmla="*/ 2087 w 2576"/>
                              <a:gd name="T37" fmla="*/ 4430 h 4988"/>
                              <a:gd name="T38" fmla="*/ 1484 w 2576"/>
                              <a:gd name="T39" fmla="*/ 4988 h 4988"/>
                              <a:gd name="T40" fmla="*/ 1475 w 2576"/>
                              <a:gd name="T41" fmla="*/ 3945 h 4988"/>
                              <a:gd name="T42" fmla="*/ 989 w 2576"/>
                              <a:gd name="T43" fmla="*/ 3417 h 4988"/>
                              <a:gd name="T44" fmla="*/ 350 w 2576"/>
                              <a:gd name="T45" fmla="*/ 2744 h 4988"/>
                              <a:gd name="T46" fmla="*/ 222 w 2576"/>
                              <a:gd name="T47" fmla="*/ 2083 h 4988"/>
                              <a:gd name="T48" fmla="*/ 206 w 2576"/>
                              <a:gd name="T49" fmla="*/ 1749 h 49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76" h="4988">
                                <a:moveTo>
                                  <a:pt x="206" y="1749"/>
                                </a:moveTo>
                                <a:lnTo>
                                  <a:pt x="0" y="971"/>
                                </a:lnTo>
                                <a:lnTo>
                                  <a:pt x="124" y="498"/>
                                </a:lnTo>
                                <a:lnTo>
                                  <a:pt x="254" y="301"/>
                                </a:lnTo>
                                <a:lnTo>
                                  <a:pt x="503" y="418"/>
                                </a:lnTo>
                                <a:lnTo>
                                  <a:pt x="647" y="357"/>
                                </a:lnTo>
                                <a:lnTo>
                                  <a:pt x="774" y="40"/>
                                </a:lnTo>
                                <a:lnTo>
                                  <a:pt x="971" y="0"/>
                                </a:lnTo>
                                <a:lnTo>
                                  <a:pt x="1183" y="218"/>
                                </a:lnTo>
                                <a:lnTo>
                                  <a:pt x="1264" y="539"/>
                                </a:lnTo>
                                <a:lnTo>
                                  <a:pt x="1555" y="924"/>
                                </a:lnTo>
                                <a:lnTo>
                                  <a:pt x="2212" y="1395"/>
                                </a:lnTo>
                                <a:lnTo>
                                  <a:pt x="2496" y="1695"/>
                                </a:lnTo>
                                <a:lnTo>
                                  <a:pt x="2576" y="2031"/>
                                </a:lnTo>
                                <a:lnTo>
                                  <a:pt x="2406" y="2566"/>
                                </a:lnTo>
                                <a:lnTo>
                                  <a:pt x="2568" y="2832"/>
                                </a:lnTo>
                                <a:lnTo>
                                  <a:pt x="2532" y="3361"/>
                                </a:lnTo>
                                <a:lnTo>
                                  <a:pt x="2263" y="3775"/>
                                </a:lnTo>
                                <a:lnTo>
                                  <a:pt x="2087" y="4430"/>
                                </a:lnTo>
                                <a:lnTo>
                                  <a:pt x="1484" y="4988"/>
                                </a:lnTo>
                                <a:lnTo>
                                  <a:pt x="1475" y="3945"/>
                                </a:lnTo>
                                <a:lnTo>
                                  <a:pt x="989" y="3417"/>
                                </a:lnTo>
                                <a:lnTo>
                                  <a:pt x="350" y="2744"/>
                                </a:lnTo>
                                <a:lnTo>
                                  <a:pt x="222" y="2083"/>
                                </a:lnTo>
                                <a:lnTo>
                                  <a:pt x="206" y="1749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3056"/>
                        <wps:cNvSpPr>
                          <a:spLocks noEditPoints="1"/>
                        </wps:cNvSpPr>
                        <wps:spPr bwMode="auto">
                          <a:xfrm>
                            <a:off x="10868" y="3849"/>
                            <a:ext cx="957" cy="1729"/>
                          </a:xfrm>
                          <a:custGeom>
                            <a:avLst/>
                            <a:gdLst>
                              <a:gd name="T0" fmla="*/ 2012 w 2871"/>
                              <a:gd name="T1" fmla="*/ 4240 h 5188"/>
                              <a:gd name="T2" fmla="*/ 2018 w 2871"/>
                              <a:gd name="T3" fmla="*/ 4084 h 5188"/>
                              <a:gd name="T4" fmla="*/ 1236 w 2871"/>
                              <a:gd name="T5" fmla="*/ 3479 h 5188"/>
                              <a:gd name="T6" fmla="*/ 468 w 2871"/>
                              <a:gd name="T7" fmla="*/ 2400 h 5188"/>
                              <a:gd name="T8" fmla="*/ 445 w 2871"/>
                              <a:gd name="T9" fmla="*/ 2008 h 5188"/>
                              <a:gd name="T10" fmla="*/ 636 w 2871"/>
                              <a:gd name="T11" fmla="*/ 2010 h 5188"/>
                              <a:gd name="T12" fmla="*/ 1445 w 2871"/>
                              <a:gd name="T13" fmla="*/ 2707 h 5188"/>
                              <a:gd name="T14" fmla="*/ 2019 w 2871"/>
                              <a:gd name="T15" fmla="*/ 3092 h 5188"/>
                              <a:gd name="T16" fmla="*/ 2214 w 2871"/>
                              <a:gd name="T17" fmla="*/ 3495 h 5188"/>
                              <a:gd name="T18" fmla="*/ 2200 w 2871"/>
                              <a:gd name="T19" fmla="*/ 4121 h 5188"/>
                              <a:gd name="T20" fmla="*/ 1907 w 2871"/>
                              <a:gd name="T21" fmla="*/ 4699 h 5188"/>
                              <a:gd name="T22" fmla="*/ 1541 w 2871"/>
                              <a:gd name="T23" fmla="*/ 5012 h 5188"/>
                              <a:gd name="T24" fmla="*/ 1571 w 2871"/>
                              <a:gd name="T25" fmla="*/ 5165 h 5188"/>
                              <a:gd name="T26" fmla="*/ 1829 w 2871"/>
                              <a:gd name="T27" fmla="*/ 5087 h 5188"/>
                              <a:gd name="T28" fmla="*/ 2289 w 2871"/>
                              <a:gd name="T29" fmla="*/ 4543 h 5188"/>
                              <a:gd name="T30" fmla="*/ 2472 w 2871"/>
                              <a:gd name="T31" fmla="*/ 4013 h 5188"/>
                              <a:gd name="T32" fmla="*/ 2795 w 2871"/>
                              <a:gd name="T33" fmla="*/ 3552 h 5188"/>
                              <a:gd name="T34" fmla="*/ 2870 w 2871"/>
                              <a:gd name="T35" fmla="*/ 3126 h 5188"/>
                              <a:gd name="T36" fmla="*/ 2739 w 2871"/>
                              <a:gd name="T37" fmla="*/ 2706 h 5188"/>
                              <a:gd name="T38" fmla="*/ 2767 w 2871"/>
                              <a:gd name="T39" fmla="*/ 2401 h 5188"/>
                              <a:gd name="T40" fmla="*/ 2816 w 2871"/>
                              <a:gd name="T41" fmla="*/ 1974 h 5188"/>
                              <a:gd name="T42" fmla="*/ 2652 w 2871"/>
                              <a:gd name="T43" fmla="*/ 1605 h 5188"/>
                              <a:gd name="T44" fmla="*/ 2113 w 2871"/>
                              <a:gd name="T45" fmla="*/ 1145 h 5188"/>
                              <a:gd name="T46" fmla="*/ 1631 w 2871"/>
                              <a:gd name="T47" fmla="*/ 836 h 5188"/>
                              <a:gd name="T48" fmla="*/ 1434 w 2871"/>
                              <a:gd name="T49" fmla="*/ 470 h 5188"/>
                              <a:gd name="T50" fmla="*/ 1302 w 2871"/>
                              <a:gd name="T51" fmla="*/ 106 h 5188"/>
                              <a:gd name="T52" fmla="*/ 1059 w 2871"/>
                              <a:gd name="T53" fmla="*/ 2 h 5188"/>
                              <a:gd name="T54" fmla="*/ 832 w 2871"/>
                              <a:gd name="T55" fmla="*/ 86 h 5188"/>
                              <a:gd name="T56" fmla="*/ 664 w 2871"/>
                              <a:gd name="T57" fmla="*/ 368 h 5188"/>
                              <a:gd name="T58" fmla="*/ 412 w 2871"/>
                              <a:gd name="T59" fmla="*/ 219 h 5188"/>
                              <a:gd name="T60" fmla="*/ 161 w 2871"/>
                              <a:gd name="T61" fmla="*/ 487 h 5188"/>
                              <a:gd name="T62" fmla="*/ 2 w 2871"/>
                              <a:gd name="T63" fmla="*/ 1255 h 5188"/>
                              <a:gd name="T64" fmla="*/ 161 w 2871"/>
                              <a:gd name="T65" fmla="*/ 1788 h 5188"/>
                              <a:gd name="T66" fmla="*/ 252 w 2871"/>
                              <a:gd name="T67" fmla="*/ 2504 h 5188"/>
                              <a:gd name="T68" fmla="*/ 1134 w 2871"/>
                              <a:gd name="T69" fmla="*/ 3694 h 5188"/>
                              <a:gd name="T70" fmla="*/ 2316 w 2871"/>
                              <a:gd name="T71" fmla="*/ 2261 h 5188"/>
                              <a:gd name="T72" fmla="*/ 1289 w 2871"/>
                              <a:gd name="T73" fmla="*/ 1273 h 5188"/>
                              <a:gd name="T74" fmla="*/ 898 w 2871"/>
                              <a:gd name="T75" fmla="*/ 766 h 5188"/>
                              <a:gd name="T76" fmla="*/ 925 w 2871"/>
                              <a:gd name="T77" fmla="*/ 381 h 5188"/>
                              <a:gd name="T78" fmla="*/ 1052 w 2871"/>
                              <a:gd name="T79" fmla="*/ 237 h 5188"/>
                              <a:gd name="T80" fmla="*/ 1210 w 2871"/>
                              <a:gd name="T81" fmla="*/ 534 h 5188"/>
                              <a:gd name="T82" fmla="*/ 1410 w 2871"/>
                              <a:gd name="T83" fmla="*/ 944 h 5188"/>
                              <a:gd name="T84" fmla="*/ 1810 w 2871"/>
                              <a:gd name="T85" fmla="*/ 1242 h 5188"/>
                              <a:gd name="T86" fmla="*/ 2402 w 2871"/>
                              <a:gd name="T87" fmla="*/ 1668 h 5188"/>
                              <a:gd name="T88" fmla="*/ 2582 w 2871"/>
                              <a:gd name="T89" fmla="*/ 1977 h 5188"/>
                              <a:gd name="T90" fmla="*/ 2530 w 2871"/>
                              <a:gd name="T91" fmla="*/ 2372 h 5188"/>
                              <a:gd name="T92" fmla="*/ 2583 w 2871"/>
                              <a:gd name="T93" fmla="*/ 2910 h 5188"/>
                              <a:gd name="T94" fmla="*/ 2636 w 2871"/>
                              <a:gd name="T95" fmla="*/ 3222 h 5188"/>
                              <a:gd name="T96" fmla="*/ 2472 w 2871"/>
                              <a:gd name="T97" fmla="*/ 3666 h 5188"/>
                              <a:gd name="T98" fmla="*/ 2326 w 2871"/>
                              <a:gd name="T99" fmla="*/ 3128 h 5188"/>
                              <a:gd name="T100" fmla="*/ 2037 w 2871"/>
                              <a:gd name="T101" fmla="*/ 2802 h 5188"/>
                              <a:gd name="T102" fmla="*/ 997 w 2871"/>
                              <a:gd name="T103" fmla="*/ 2053 h 5188"/>
                              <a:gd name="T104" fmla="*/ 578 w 2871"/>
                              <a:gd name="T105" fmla="*/ 1694 h 5188"/>
                              <a:gd name="T106" fmla="*/ 365 w 2871"/>
                              <a:gd name="T107" fmla="*/ 1682 h 5188"/>
                              <a:gd name="T108" fmla="*/ 200 w 2871"/>
                              <a:gd name="T109" fmla="*/ 1226 h 5188"/>
                              <a:gd name="T110" fmla="*/ 300 w 2871"/>
                              <a:gd name="T111" fmla="*/ 610 h 5188"/>
                              <a:gd name="T112" fmla="*/ 478 w 2871"/>
                              <a:gd name="T113" fmla="*/ 506 h 5188"/>
                              <a:gd name="T114" fmla="*/ 638 w 2871"/>
                              <a:gd name="T115" fmla="*/ 876 h 5188"/>
                              <a:gd name="T116" fmla="*/ 1308 w 2871"/>
                              <a:gd name="T117" fmla="*/ 1617 h 5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871" h="5188">
                                <a:moveTo>
                                  <a:pt x="1866" y="4257"/>
                                </a:moveTo>
                                <a:lnTo>
                                  <a:pt x="1877" y="4262"/>
                                </a:lnTo>
                                <a:lnTo>
                                  <a:pt x="1887" y="4267"/>
                                </a:lnTo>
                                <a:lnTo>
                                  <a:pt x="1898" y="4271"/>
                                </a:lnTo>
                                <a:lnTo>
                                  <a:pt x="1909" y="4273"/>
                                </a:lnTo>
                                <a:lnTo>
                                  <a:pt x="1921" y="4274"/>
                                </a:lnTo>
                                <a:lnTo>
                                  <a:pt x="1932" y="4274"/>
                                </a:lnTo>
                                <a:lnTo>
                                  <a:pt x="1943" y="4274"/>
                                </a:lnTo>
                                <a:lnTo>
                                  <a:pt x="1954" y="4272"/>
                                </a:lnTo>
                                <a:lnTo>
                                  <a:pt x="1964" y="4269"/>
                                </a:lnTo>
                                <a:lnTo>
                                  <a:pt x="1976" y="4266"/>
                                </a:lnTo>
                                <a:lnTo>
                                  <a:pt x="1986" y="4261"/>
                                </a:lnTo>
                                <a:lnTo>
                                  <a:pt x="1995" y="4254"/>
                                </a:lnTo>
                                <a:lnTo>
                                  <a:pt x="2003" y="4248"/>
                                </a:lnTo>
                                <a:lnTo>
                                  <a:pt x="2012" y="4240"/>
                                </a:lnTo>
                                <a:lnTo>
                                  <a:pt x="2020" y="4231"/>
                                </a:lnTo>
                                <a:lnTo>
                                  <a:pt x="2027" y="4222"/>
                                </a:lnTo>
                                <a:lnTo>
                                  <a:pt x="2033" y="4212"/>
                                </a:lnTo>
                                <a:lnTo>
                                  <a:pt x="2038" y="4201"/>
                                </a:lnTo>
                                <a:lnTo>
                                  <a:pt x="2042" y="4189"/>
                                </a:lnTo>
                                <a:lnTo>
                                  <a:pt x="2044" y="4178"/>
                                </a:lnTo>
                                <a:lnTo>
                                  <a:pt x="2045" y="4167"/>
                                </a:lnTo>
                                <a:lnTo>
                                  <a:pt x="2046" y="4156"/>
                                </a:lnTo>
                                <a:lnTo>
                                  <a:pt x="2045" y="4145"/>
                                </a:lnTo>
                                <a:lnTo>
                                  <a:pt x="2043" y="4134"/>
                                </a:lnTo>
                                <a:lnTo>
                                  <a:pt x="2040" y="4123"/>
                                </a:lnTo>
                                <a:lnTo>
                                  <a:pt x="2036" y="4113"/>
                                </a:lnTo>
                                <a:lnTo>
                                  <a:pt x="2031" y="4103"/>
                                </a:lnTo>
                                <a:lnTo>
                                  <a:pt x="2026" y="4093"/>
                                </a:lnTo>
                                <a:lnTo>
                                  <a:pt x="2018" y="4084"/>
                                </a:lnTo>
                                <a:lnTo>
                                  <a:pt x="2010" y="4075"/>
                                </a:lnTo>
                                <a:lnTo>
                                  <a:pt x="2002" y="4067"/>
                                </a:lnTo>
                                <a:lnTo>
                                  <a:pt x="1992" y="4060"/>
                                </a:lnTo>
                                <a:lnTo>
                                  <a:pt x="1974" y="4049"/>
                                </a:lnTo>
                                <a:lnTo>
                                  <a:pt x="1926" y="4017"/>
                                </a:lnTo>
                                <a:lnTo>
                                  <a:pt x="1852" y="3965"/>
                                </a:lnTo>
                                <a:lnTo>
                                  <a:pt x="1755" y="3896"/>
                                </a:lnTo>
                                <a:lnTo>
                                  <a:pt x="1700" y="3855"/>
                                </a:lnTo>
                                <a:lnTo>
                                  <a:pt x="1641" y="3811"/>
                                </a:lnTo>
                                <a:lnTo>
                                  <a:pt x="1579" y="3764"/>
                                </a:lnTo>
                                <a:lnTo>
                                  <a:pt x="1513" y="3712"/>
                                </a:lnTo>
                                <a:lnTo>
                                  <a:pt x="1446" y="3658"/>
                                </a:lnTo>
                                <a:lnTo>
                                  <a:pt x="1377" y="3601"/>
                                </a:lnTo>
                                <a:lnTo>
                                  <a:pt x="1307" y="3541"/>
                                </a:lnTo>
                                <a:lnTo>
                                  <a:pt x="1236" y="3479"/>
                                </a:lnTo>
                                <a:lnTo>
                                  <a:pt x="1165" y="3414"/>
                                </a:lnTo>
                                <a:lnTo>
                                  <a:pt x="1095" y="3348"/>
                                </a:lnTo>
                                <a:lnTo>
                                  <a:pt x="1025" y="3279"/>
                                </a:lnTo>
                                <a:lnTo>
                                  <a:pt x="957" y="3210"/>
                                </a:lnTo>
                                <a:lnTo>
                                  <a:pt x="891" y="3139"/>
                                </a:lnTo>
                                <a:lnTo>
                                  <a:pt x="828" y="3067"/>
                                </a:lnTo>
                                <a:lnTo>
                                  <a:pt x="768" y="2994"/>
                                </a:lnTo>
                                <a:lnTo>
                                  <a:pt x="712" y="2920"/>
                                </a:lnTo>
                                <a:lnTo>
                                  <a:pt x="660" y="2846"/>
                                </a:lnTo>
                                <a:lnTo>
                                  <a:pt x="612" y="2771"/>
                                </a:lnTo>
                                <a:lnTo>
                                  <a:pt x="571" y="2696"/>
                                </a:lnTo>
                                <a:lnTo>
                                  <a:pt x="535" y="2621"/>
                                </a:lnTo>
                                <a:lnTo>
                                  <a:pt x="506" y="2547"/>
                                </a:lnTo>
                                <a:lnTo>
                                  <a:pt x="482" y="2473"/>
                                </a:lnTo>
                                <a:lnTo>
                                  <a:pt x="468" y="2400"/>
                                </a:lnTo>
                                <a:lnTo>
                                  <a:pt x="461" y="2328"/>
                                </a:lnTo>
                                <a:lnTo>
                                  <a:pt x="453" y="2305"/>
                                </a:lnTo>
                                <a:lnTo>
                                  <a:pt x="447" y="2280"/>
                                </a:lnTo>
                                <a:lnTo>
                                  <a:pt x="441" y="2254"/>
                                </a:lnTo>
                                <a:lnTo>
                                  <a:pt x="435" y="2228"/>
                                </a:lnTo>
                                <a:lnTo>
                                  <a:pt x="431" y="2200"/>
                                </a:lnTo>
                                <a:lnTo>
                                  <a:pt x="428" y="2172"/>
                                </a:lnTo>
                                <a:lnTo>
                                  <a:pt x="425" y="2144"/>
                                </a:lnTo>
                                <a:lnTo>
                                  <a:pt x="425" y="2116"/>
                                </a:lnTo>
                                <a:lnTo>
                                  <a:pt x="428" y="2088"/>
                                </a:lnTo>
                                <a:lnTo>
                                  <a:pt x="431" y="2062"/>
                                </a:lnTo>
                                <a:lnTo>
                                  <a:pt x="433" y="2047"/>
                                </a:lnTo>
                                <a:lnTo>
                                  <a:pt x="437" y="2033"/>
                                </a:lnTo>
                                <a:lnTo>
                                  <a:pt x="441" y="2020"/>
                                </a:lnTo>
                                <a:lnTo>
                                  <a:pt x="445" y="2008"/>
                                </a:lnTo>
                                <a:lnTo>
                                  <a:pt x="451" y="1994"/>
                                </a:lnTo>
                                <a:lnTo>
                                  <a:pt x="457" y="1982"/>
                                </a:lnTo>
                                <a:lnTo>
                                  <a:pt x="463" y="1970"/>
                                </a:lnTo>
                                <a:lnTo>
                                  <a:pt x="471" y="1957"/>
                                </a:lnTo>
                                <a:lnTo>
                                  <a:pt x="479" y="1946"/>
                                </a:lnTo>
                                <a:lnTo>
                                  <a:pt x="488" y="1935"/>
                                </a:lnTo>
                                <a:lnTo>
                                  <a:pt x="498" y="1924"/>
                                </a:lnTo>
                                <a:lnTo>
                                  <a:pt x="508" y="1914"/>
                                </a:lnTo>
                                <a:lnTo>
                                  <a:pt x="519" y="1917"/>
                                </a:lnTo>
                                <a:lnTo>
                                  <a:pt x="529" y="1923"/>
                                </a:lnTo>
                                <a:lnTo>
                                  <a:pt x="542" y="1929"/>
                                </a:lnTo>
                                <a:lnTo>
                                  <a:pt x="554" y="1938"/>
                                </a:lnTo>
                                <a:lnTo>
                                  <a:pt x="580" y="1958"/>
                                </a:lnTo>
                                <a:lnTo>
                                  <a:pt x="608" y="1983"/>
                                </a:lnTo>
                                <a:lnTo>
                                  <a:pt x="636" y="2010"/>
                                </a:lnTo>
                                <a:lnTo>
                                  <a:pt x="664" y="2039"/>
                                </a:lnTo>
                                <a:lnTo>
                                  <a:pt x="691" y="2068"/>
                                </a:lnTo>
                                <a:lnTo>
                                  <a:pt x="717" y="2096"/>
                                </a:lnTo>
                                <a:lnTo>
                                  <a:pt x="753" y="2135"/>
                                </a:lnTo>
                                <a:lnTo>
                                  <a:pt x="792" y="2176"/>
                                </a:lnTo>
                                <a:lnTo>
                                  <a:pt x="836" y="2219"/>
                                </a:lnTo>
                                <a:lnTo>
                                  <a:pt x="884" y="2265"/>
                                </a:lnTo>
                                <a:lnTo>
                                  <a:pt x="936" y="2314"/>
                                </a:lnTo>
                                <a:lnTo>
                                  <a:pt x="993" y="2364"/>
                                </a:lnTo>
                                <a:lnTo>
                                  <a:pt x="1054" y="2417"/>
                                </a:lnTo>
                                <a:lnTo>
                                  <a:pt x="1122" y="2470"/>
                                </a:lnTo>
                                <a:lnTo>
                                  <a:pt x="1193" y="2527"/>
                                </a:lnTo>
                                <a:lnTo>
                                  <a:pt x="1271" y="2585"/>
                                </a:lnTo>
                                <a:lnTo>
                                  <a:pt x="1355" y="2645"/>
                                </a:lnTo>
                                <a:lnTo>
                                  <a:pt x="1445" y="2707"/>
                                </a:lnTo>
                                <a:lnTo>
                                  <a:pt x="1542" y="2771"/>
                                </a:lnTo>
                                <a:lnTo>
                                  <a:pt x="1645" y="2837"/>
                                </a:lnTo>
                                <a:lnTo>
                                  <a:pt x="1699" y="2871"/>
                                </a:lnTo>
                                <a:lnTo>
                                  <a:pt x="1755" y="2904"/>
                                </a:lnTo>
                                <a:lnTo>
                                  <a:pt x="1813" y="2939"/>
                                </a:lnTo>
                                <a:lnTo>
                                  <a:pt x="1873" y="2974"/>
                                </a:lnTo>
                                <a:lnTo>
                                  <a:pt x="1890" y="2984"/>
                                </a:lnTo>
                                <a:lnTo>
                                  <a:pt x="1908" y="2996"/>
                                </a:lnTo>
                                <a:lnTo>
                                  <a:pt x="1925" y="3008"/>
                                </a:lnTo>
                                <a:lnTo>
                                  <a:pt x="1942" y="3021"/>
                                </a:lnTo>
                                <a:lnTo>
                                  <a:pt x="1959" y="3034"/>
                                </a:lnTo>
                                <a:lnTo>
                                  <a:pt x="1974" y="3048"/>
                                </a:lnTo>
                                <a:lnTo>
                                  <a:pt x="1990" y="3062"/>
                                </a:lnTo>
                                <a:lnTo>
                                  <a:pt x="2005" y="3077"/>
                                </a:lnTo>
                                <a:lnTo>
                                  <a:pt x="2019" y="3092"/>
                                </a:lnTo>
                                <a:lnTo>
                                  <a:pt x="2033" y="3108"/>
                                </a:lnTo>
                                <a:lnTo>
                                  <a:pt x="2047" y="3125"/>
                                </a:lnTo>
                                <a:lnTo>
                                  <a:pt x="2059" y="3142"/>
                                </a:lnTo>
                                <a:lnTo>
                                  <a:pt x="2073" y="3160"/>
                                </a:lnTo>
                                <a:lnTo>
                                  <a:pt x="2085" y="3178"/>
                                </a:lnTo>
                                <a:lnTo>
                                  <a:pt x="2096" y="3195"/>
                                </a:lnTo>
                                <a:lnTo>
                                  <a:pt x="2108" y="3214"/>
                                </a:lnTo>
                                <a:lnTo>
                                  <a:pt x="2125" y="3246"/>
                                </a:lnTo>
                                <a:lnTo>
                                  <a:pt x="2142" y="3279"/>
                                </a:lnTo>
                                <a:lnTo>
                                  <a:pt x="2157" y="3313"/>
                                </a:lnTo>
                                <a:lnTo>
                                  <a:pt x="2171" y="3348"/>
                                </a:lnTo>
                                <a:lnTo>
                                  <a:pt x="2184" y="3383"/>
                                </a:lnTo>
                                <a:lnTo>
                                  <a:pt x="2195" y="3420"/>
                                </a:lnTo>
                                <a:lnTo>
                                  <a:pt x="2205" y="3457"/>
                                </a:lnTo>
                                <a:lnTo>
                                  <a:pt x="2214" y="3495"/>
                                </a:lnTo>
                                <a:lnTo>
                                  <a:pt x="2222" y="3533"/>
                                </a:lnTo>
                                <a:lnTo>
                                  <a:pt x="2228" y="3572"/>
                                </a:lnTo>
                                <a:lnTo>
                                  <a:pt x="2234" y="3612"/>
                                </a:lnTo>
                                <a:lnTo>
                                  <a:pt x="2239" y="3653"/>
                                </a:lnTo>
                                <a:lnTo>
                                  <a:pt x="2242" y="3694"/>
                                </a:lnTo>
                                <a:lnTo>
                                  <a:pt x="2243" y="3736"/>
                                </a:lnTo>
                                <a:lnTo>
                                  <a:pt x="2243" y="3777"/>
                                </a:lnTo>
                                <a:lnTo>
                                  <a:pt x="2243" y="3818"/>
                                </a:lnTo>
                                <a:lnTo>
                                  <a:pt x="2241" y="3862"/>
                                </a:lnTo>
                                <a:lnTo>
                                  <a:pt x="2237" y="3905"/>
                                </a:lnTo>
                                <a:lnTo>
                                  <a:pt x="2232" y="3948"/>
                                </a:lnTo>
                                <a:lnTo>
                                  <a:pt x="2226" y="3991"/>
                                </a:lnTo>
                                <a:lnTo>
                                  <a:pt x="2218" y="4035"/>
                                </a:lnTo>
                                <a:lnTo>
                                  <a:pt x="2211" y="4078"/>
                                </a:lnTo>
                                <a:lnTo>
                                  <a:pt x="2200" y="4121"/>
                                </a:lnTo>
                                <a:lnTo>
                                  <a:pt x="2188" y="4165"/>
                                </a:lnTo>
                                <a:lnTo>
                                  <a:pt x="2176" y="4207"/>
                                </a:lnTo>
                                <a:lnTo>
                                  <a:pt x="2161" y="4250"/>
                                </a:lnTo>
                                <a:lnTo>
                                  <a:pt x="2147" y="4292"/>
                                </a:lnTo>
                                <a:lnTo>
                                  <a:pt x="2130" y="4334"/>
                                </a:lnTo>
                                <a:lnTo>
                                  <a:pt x="2112" y="4376"/>
                                </a:lnTo>
                                <a:lnTo>
                                  <a:pt x="2092" y="4417"/>
                                </a:lnTo>
                                <a:lnTo>
                                  <a:pt x="2072" y="4457"/>
                                </a:lnTo>
                                <a:lnTo>
                                  <a:pt x="2049" y="4497"/>
                                </a:lnTo>
                                <a:lnTo>
                                  <a:pt x="2028" y="4532"/>
                                </a:lnTo>
                                <a:lnTo>
                                  <a:pt x="2006" y="4567"/>
                                </a:lnTo>
                                <a:lnTo>
                                  <a:pt x="1983" y="4601"/>
                                </a:lnTo>
                                <a:lnTo>
                                  <a:pt x="1959" y="4634"/>
                                </a:lnTo>
                                <a:lnTo>
                                  <a:pt x="1934" y="4667"/>
                                </a:lnTo>
                                <a:lnTo>
                                  <a:pt x="1907" y="4699"/>
                                </a:lnTo>
                                <a:lnTo>
                                  <a:pt x="1879" y="4731"/>
                                </a:lnTo>
                                <a:lnTo>
                                  <a:pt x="1851" y="4761"/>
                                </a:lnTo>
                                <a:lnTo>
                                  <a:pt x="1821" y="4790"/>
                                </a:lnTo>
                                <a:lnTo>
                                  <a:pt x="1791" y="4819"/>
                                </a:lnTo>
                                <a:lnTo>
                                  <a:pt x="1758" y="4847"/>
                                </a:lnTo>
                                <a:lnTo>
                                  <a:pt x="1726" y="4874"/>
                                </a:lnTo>
                                <a:lnTo>
                                  <a:pt x="1691" y="4900"/>
                                </a:lnTo>
                                <a:lnTo>
                                  <a:pt x="1657" y="4924"/>
                                </a:lnTo>
                                <a:lnTo>
                                  <a:pt x="1620" y="4949"/>
                                </a:lnTo>
                                <a:lnTo>
                                  <a:pt x="1582" y="4971"/>
                                </a:lnTo>
                                <a:lnTo>
                                  <a:pt x="1573" y="4978"/>
                                </a:lnTo>
                                <a:lnTo>
                                  <a:pt x="1562" y="4986"/>
                                </a:lnTo>
                                <a:lnTo>
                                  <a:pt x="1555" y="4994"/>
                                </a:lnTo>
                                <a:lnTo>
                                  <a:pt x="1548" y="5003"/>
                                </a:lnTo>
                                <a:lnTo>
                                  <a:pt x="1541" y="5012"/>
                                </a:lnTo>
                                <a:lnTo>
                                  <a:pt x="1536" y="5022"/>
                                </a:lnTo>
                                <a:lnTo>
                                  <a:pt x="1532" y="5032"/>
                                </a:lnTo>
                                <a:lnTo>
                                  <a:pt x="1529" y="5042"/>
                                </a:lnTo>
                                <a:lnTo>
                                  <a:pt x="1527" y="5053"/>
                                </a:lnTo>
                                <a:lnTo>
                                  <a:pt x="1524" y="5064"/>
                                </a:lnTo>
                                <a:lnTo>
                                  <a:pt x="1524" y="5076"/>
                                </a:lnTo>
                                <a:lnTo>
                                  <a:pt x="1526" y="5087"/>
                                </a:lnTo>
                                <a:lnTo>
                                  <a:pt x="1528" y="5098"/>
                                </a:lnTo>
                                <a:lnTo>
                                  <a:pt x="1531" y="5109"/>
                                </a:lnTo>
                                <a:lnTo>
                                  <a:pt x="1536" y="5120"/>
                                </a:lnTo>
                                <a:lnTo>
                                  <a:pt x="1540" y="5131"/>
                                </a:lnTo>
                                <a:lnTo>
                                  <a:pt x="1547" y="5141"/>
                                </a:lnTo>
                                <a:lnTo>
                                  <a:pt x="1555" y="5150"/>
                                </a:lnTo>
                                <a:lnTo>
                                  <a:pt x="1562" y="5157"/>
                                </a:lnTo>
                                <a:lnTo>
                                  <a:pt x="1571" y="5165"/>
                                </a:lnTo>
                                <a:lnTo>
                                  <a:pt x="1580" y="5171"/>
                                </a:lnTo>
                                <a:lnTo>
                                  <a:pt x="1590" y="5176"/>
                                </a:lnTo>
                                <a:lnTo>
                                  <a:pt x="1601" y="5181"/>
                                </a:lnTo>
                                <a:lnTo>
                                  <a:pt x="1612" y="5184"/>
                                </a:lnTo>
                                <a:lnTo>
                                  <a:pt x="1622" y="5187"/>
                                </a:lnTo>
                                <a:lnTo>
                                  <a:pt x="1633" y="5188"/>
                                </a:lnTo>
                                <a:lnTo>
                                  <a:pt x="1644" y="5188"/>
                                </a:lnTo>
                                <a:lnTo>
                                  <a:pt x="1655" y="5187"/>
                                </a:lnTo>
                                <a:lnTo>
                                  <a:pt x="1667" y="5185"/>
                                </a:lnTo>
                                <a:lnTo>
                                  <a:pt x="1678" y="5182"/>
                                </a:lnTo>
                                <a:lnTo>
                                  <a:pt x="1689" y="5178"/>
                                </a:lnTo>
                                <a:lnTo>
                                  <a:pt x="1699" y="5172"/>
                                </a:lnTo>
                                <a:lnTo>
                                  <a:pt x="1744" y="5145"/>
                                </a:lnTo>
                                <a:lnTo>
                                  <a:pt x="1787" y="5117"/>
                                </a:lnTo>
                                <a:lnTo>
                                  <a:pt x="1829" y="5087"/>
                                </a:lnTo>
                                <a:lnTo>
                                  <a:pt x="1869" y="5057"/>
                                </a:lnTo>
                                <a:lnTo>
                                  <a:pt x="1908" y="5025"/>
                                </a:lnTo>
                                <a:lnTo>
                                  <a:pt x="1946" y="4992"/>
                                </a:lnTo>
                                <a:lnTo>
                                  <a:pt x="1982" y="4958"/>
                                </a:lnTo>
                                <a:lnTo>
                                  <a:pt x="2018" y="4923"/>
                                </a:lnTo>
                                <a:lnTo>
                                  <a:pt x="2052" y="4887"/>
                                </a:lnTo>
                                <a:lnTo>
                                  <a:pt x="2084" y="4850"/>
                                </a:lnTo>
                                <a:lnTo>
                                  <a:pt x="2114" y="4812"/>
                                </a:lnTo>
                                <a:lnTo>
                                  <a:pt x="2145" y="4774"/>
                                </a:lnTo>
                                <a:lnTo>
                                  <a:pt x="2174" y="4735"/>
                                </a:lnTo>
                                <a:lnTo>
                                  <a:pt x="2200" y="4696"/>
                                </a:lnTo>
                                <a:lnTo>
                                  <a:pt x="2226" y="4654"/>
                                </a:lnTo>
                                <a:lnTo>
                                  <a:pt x="2251" y="4614"/>
                                </a:lnTo>
                                <a:lnTo>
                                  <a:pt x="2270" y="4579"/>
                                </a:lnTo>
                                <a:lnTo>
                                  <a:pt x="2289" y="4543"/>
                                </a:lnTo>
                                <a:lnTo>
                                  <a:pt x="2307" y="4509"/>
                                </a:lnTo>
                                <a:lnTo>
                                  <a:pt x="2324" y="4473"/>
                                </a:lnTo>
                                <a:lnTo>
                                  <a:pt x="2339" y="4436"/>
                                </a:lnTo>
                                <a:lnTo>
                                  <a:pt x="2354" y="4400"/>
                                </a:lnTo>
                                <a:lnTo>
                                  <a:pt x="2368" y="4363"/>
                                </a:lnTo>
                                <a:lnTo>
                                  <a:pt x="2382" y="4326"/>
                                </a:lnTo>
                                <a:lnTo>
                                  <a:pt x="2394" y="4289"/>
                                </a:lnTo>
                                <a:lnTo>
                                  <a:pt x="2405" y="4252"/>
                                </a:lnTo>
                                <a:lnTo>
                                  <a:pt x="2416" y="4215"/>
                                </a:lnTo>
                                <a:lnTo>
                                  <a:pt x="2425" y="4177"/>
                                </a:lnTo>
                                <a:lnTo>
                                  <a:pt x="2434" y="4140"/>
                                </a:lnTo>
                                <a:lnTo>
                                  <a:pt x="2442" y="4102"/>
                                </a:lnTo>
                                <a:lnTo>
                                  <a:pt x="2450" y="4065"/>
                                </a:lnTo>
                                <a:lnTo>
                                  <a:pt x="2456" y="4027"/>
                                </a:lnTo>
                                <a:lnTo>
                                  <a:pt x="2472" y="4013"/>
                                </a:lnTo>
                                <a:lnTo>
                                  <a:pt x="2491" y="3999"/>
                                </a:lnTo>
                                <a:lnTo>
                                  <a:pt x="2511" y="3980"/>
                                </a:lnTo>
                                <a:lnTo>
                                  <a:pt x="2532" y="3960"/>
                                </a:lnTo>
                                <a:lnTo>
                                  <a:pt x="2553" y="3936"/>
                                </a:lnTo>
                                <a:lnTo>
                                  <a:pt x="2575" y="3911"/>
                                </a:lnTo>
                                <a:lnTo>
                                  <a:pt x="2599" y="3883"/>
                                </a:lnTo>
                                <a:lnTo>
                                  <a:pt x="2622" y="3854"/>
                                </a:lnTo>
                                <a:lnTo>
                                  <a:pt x="2646" y="3823"/>
                                </a:lnTo>
                                <a:lnTo>
                                  <a:pt x="2669" y="3789"/>
                                </a:lnTo>
                                <a:lnTo>
                                  <a:pt x="2692" y="3753"/>
                                </a:lnTo>
                                <a:lnTo>
                                  <a:pt x="2714" y="3716"/>
                                </a:lnTo>
                                <a:lnTo>
                                  <a:pt x="2737" y="3677"/>
                                </a:lnTo>
                                <a:lnTo>
                                  <a:pt x="2757" y="3637"/>
                                </a:lnTo>
                                <a:lnTo>
                                  <a:pt x="2777" y="3595"/>
                                </a:lnTo>
                                <a:lnTo>
                                  <a:pt x="2795" y="3552"/>
                                </a:lnTo>
                                <a:lnTo>
                                  <a:pt x="2812" y="3506"/>
                                </a:lnTo>
                                <a:lnTo>
                                  <a:pt x="2827" y="3459"/>
                                </a:lnTo>
                                <a:lnTo>
                                  <a:pt x="2834" y="3435"/>
                                </a:lnTo>
                                <a:lnTo>
                                  <a:pt x="2841" y="3411"/>
                                </a:lnTo>
                                <a:lnTo>
                                  <a:pt x="2846" y="3386"/>
                                </a:lnTo>
                                <a:lnTo>
                                  <a:pt x="2852" y="3361"/>
                                </a:lnTo>
                                <a:lnTo>
                                  <a:pt x="2856" y="3336"/>
                                </a:lnTo>
                                <a:lnTo>
                                  <a:pt x="2861" y="3311"/>
                                </a:lnTo>
                                <a:lnTo>
                                  <a:pt x="2864" y="3285"/>
                                </a:lnTo>
                                <a:lnTo>
                                  <a:pt x="2866" y="3258"/>
                                </a:lnTo>
                                <a:lnTo>
                                  <a:pt x="2869" y="3232"/>
                                </a:lnTo>
                                <a:lnTo>
                                  <a:pt x="2870" y="3207"/>
                                </a:lnTo>
                                <a:lnTo>
                                  <a:pt x="2871" y="3180"/>
                                </a:lnTo>
                                <a:lnTo>
                                  <a:pt x="2871" y="3153"/>
                                </a:lnTo>
                                <a:lnTo>
                                  <a:pt x="2870" y="3126"/>
                                </a:lnTo>
                                <a:lnTo>
                                  <a:pt x="2868" y="3099"/>
                                </a:lnTo>
                                <a:lnTo>
                                  <a:pt x="2865" y="3071"/>
                                </a:lnTo>
                                <a:lnTo>
                                  <a:pt x="2861" y="3044"/>
                                </a:lnTo>
                                <a:lnTo>
                                  <a:pt x="2856" y="3016"/>
                                </a:lnTo>
                                <a:lnTo>
                                  <a:pt x="2851" y="2988"/>
                                </a:lnTo>
                                <a:lnTo>
                                  <a:pt x="2845" y="2960"/>
                                </a:lnTo>
                                <a:lnTo>
                                  <a:pt x="2837" y="2932"/>
                                </a:lnTo>
                                <a:lnTo>
                                  <a:pt x="2829" y="2904"/>
                                </a:lnTo>
                                <a:lnTo>
                                  <a:pt x="2819" y="2876"/>
                                </a:lnTo>
                                <a:lnTo>
                                  <a:pt x="2809" y="2848"/>
                                </a:lnTo>
                                <a:lnTo>
                                  <a:pt x="2797" y="2819"/>
                                </a:lnTo>
                                <a:lnTo>
                                  <a:pt x="2785" y="2791"/>
                                </a:lnTo>
                                <a:lnTo>
                                  <a:pt x="2770" y="2763"/>
                                </a:lnTo>
                                <a:lnTo>
                                  <a:pt x="2756" y="2734"/>
                                </a:lnTo>
                                <a:lnTo>
                                  <a:pt x="2739" y="2706"/>
                                </a:lnTo>
                                <a:lnTo>
                                  <a:pt x="2725" y="2683"/>
                                </a:lnTo>
                                <a:lnTo>
                                  <a:pt x="2712" y="2662"/>
                                </a:lnTo>
                                <a:lnTo>
                                  <a:pt x="2699" y="2643"/>
                                </a:lnTo>
                                <a:lnTo>
                                  <a:pt x="2686" y="2624"/>
                                </a:lnTo>
                                <a:lnTo>
                                  <a:pt x="2685" y="2624"/>
                                </a:lnTo>
                                <a:lnTo>
                                  <a:pt x="2680" y="2617"/>
                                </a:lnTo>
                                <a:lnTo>
                                  <a:pt x="2674" y="2609"/>
                                </a:lnTo>
                                <a:lnTo>
                                  <a:pt x="2673" y="2609"/>
                                </a:lnTo>
                                <a:lnTo>
                                  <a:pt x="2687" y="2583"/>
                                </a:lnTo>
                                <a:lnTo>
                                  <a:pt x="2702" y="2555"/>
                                </a:lnTo>
                                <a:lnTo>
                                  <a:pt x="2716" y="2525"/>
                                </a:lnTo>
                                <a:lnTo>
                                  <a:pt x="2730" y="2495"/>
                                </a:lnTo>
                                <a:lnTo>
                                  <a:pt x="2743" y="2465"/>
                                </a:lnTo>
                                <a:lnTo>
                                  <a:pt x="2756" y="2434"/>
                                </a:lnTo>
                                <a:lnTo>
                                  <a:pt x="2767" y="2401"/>
                                </a:lnTo>
                                <a:lnTo>
                                  <a:pt x="2778" y="2369"/>
                                </a:lnTo>
                                <a:lnTo>
                                  <a:pt x="2786" y="2343"/>
                                </a:lnTo>
                                <a:lnTo>
                                  <a:pt x="2793" y="2317"/>
                                </a:lnTo>
                                <a:lnTo>
                                  <a:pt x="2798" y="2290"/>
                                </a:lnTo>
                                <a:lnTo>
                                  <a:pt x="2805" y="2263"/>
                                </a:lnTo>
                                <a:lnTo>
                                  <a:pt x="2809" y="2236"/>
                                </a:lnTo>
                                <a:lnTo>
                                  <a:pt x="2814" y="2208"/>
                                </a:lnTo>
                                <a:lnTo>
                                  <a:pt x="2817" y="2180"/>
                                </a:lnTo>
                                <a:lnTo>
                                  <a:pt x="2819" y="2152"/>
                                </a:lnTo>
                                <a:lnTo>
                                  <a:pt x="2822" y="2123"/>
                                </a:lnTo>
                                <a:lnTo>
                                  <a:pt x="2823" y="2094"/>
                                </a:lnTo>
                                <a:lnTo>
                                  <a:pt x="2823" y="2065"/>
                                </a:lnTo>
                                <a:lnTo>
                                  <a:pt x="2822" y="2035"/>
                                </a:lnTo>
                                <a:lnTo>
                                  <a:pt x="2819" y="2004"/>
                                </a:lnTo>
                                <a:lnTo>
                                  <a:pt x="2816" y="1974"/>
                                </a:lnTo>
                                <a:lnTo>
                                  <a:pt x="2813" y="1943"/>
                                </a:lnTo>
                                <a:lnTo>
                                  <a:pt x="2807" y="1911"/>
                                </a:lnTo>
                                <a:lnTo>
                                  <a:pt x="2802" y="1888"/>
                                </a:lnTo>
                                <a:lnTo>
                                  <a:pt x="2796" y="1864"/>
                                </a:lnTo>
                                <a:lnTo>
                                  <a:pt x="2788" y="1842"/>
                                </a:lnTo>
                                <a:lnTo>
                                  <a:pt x="2779" y="1818"/>
                                </a:lnTo>
                                <a:lnTo>
                                  <a:pt x="2769" y="1795"/>
                                </a:lnTo>
                                <a:lnTo>
                                  <a:pt x="2758" y="1770"/>
                                </a:lnTo>
                                <a:lnTo>
                                  <a:pt x="2746" y="1747"/>
                                </a:lnTo>
                                <a:lnTo>
                                  <a:pt x="2732" y="1723"/>
                                </a:lnTo>
                                <a:lnTo>
                                  <a:pt x="2719" y="1700"/>
                                </a:lnTo>
                                <a:lnTo>
                                  <a:pt x="2703" y="1676"/>
                                </a:lnTo>
                                <a:lnTo>
                                  <a:pt x="2686" y="1653"/>
                                </a:lnTo>
                                <a:lnTo>
                                  <a:pt x="2669" y="1629"/>
                                </a:lnTo>
                                <a:lnTo>
                                  <a:pt x="2652" y="1605"/>
                                </a:lnTo>
                                <a:lnTo>
                                  <a:pt x="2633" y="1582"/>
                                </a:lnTo>
                                <a:lnTo>
                                  <a:pt x="2612" y="1558"/>
                                </a:lnTo>
                                <a:lnTo>
                                  <a:pt x="2592" y="1535"/>
                                </a:lnTo>
                                <a:lnTo>
                                  <a:pt x="2571" y="1512"/>
                                </a:lnTo>
                                <a:lnTo>
                                  <a:pt x="2549" y="1489"/>
                                </a:lnTo>
                                <a:lnTo>
                                  <a:pt x="2526" y="1467"/>
                                </a:lnTo>
                                <a:lnTo>
                                  <a:pt x="2503" y="1444"/>
                                </a:lnTo>
                                <a:lnTo>
                                  <a:pt x="2456" y="1399"/>
                                </a:lnTo>
                                <a:lnTo>
                                  <a:pt x="2405" y="1357"/>
                                </a:lnTo>
                                <a:lnTo>
                                  <a:pt x="2355" y="1314"/>
                                </a:lnTo>
                                <a:lnTo>
                                  <a:pt x="2302" y="1274"/>
                                </a:lnTo>
                                <a:lnTo>
                                  <a:pt x="2249" y="1235"/>
                                </a:lnTo>
                                <a:lnTo>
                                  <a:pt x="2195" y="1198"/>
                                </a:lnTo>
                                <a:lnTo>
                                  <a:pt x="2155" y="1171"/>
                                </a:lnTo>
                                <a:lnTo>
                                  <a:pt x="2113" y="1145"/>
                                </a:lnTo>
                                <a:lnTo>
                                  <a:pt x="2072" y="1120"/>
                                </a:lnTo>
                                <a:lnTo>
                                  <a:pt x="2030" y="1096"/>
                                </a:lnTo>
                                <a:lnTo>
                                  <a:pt x="1991" y="1074"/>
                                </a:lnTo>
                                <a:lnTo>
                                  <a:pt x="1952" y="1053"/>
                                </a:lnTo>
                                <a:lnTo>
                                  <a:pt x="1914" y="1034"/>
                                </a:lnTo>
                                <a:lnTo>
                                  <a:pt x="1876" y="1016"/>
                                </a:lnTo>
                                <a:lnTo>
                                  <a:pt x="1842" y="996"/>
                                </a:lnTo>
                                <a:lnTo>
                                  <a:pt x="1810" y="977"/>
                                </a:lnTo>
                                <a:lnTo>
                                  <a:pt x="1779" y="957"/>
                                </a:lnTo>
                                <a:lnTo>
                                  <a:pt x="1751" y="937"/>
                                </a:lnTo>
                                <a:lnTo>
                                  <a:pt x="1724" y="916"/>
                                </a:lnTo>
                                <a:lnTo>
                                  <a:pt x="1698" y="896"/>
                                </a:lnTo>
                                <a:lnTo>
                                  <a:pt x="1673" y="876"/>
                                </a:lnTo>
                                <a:lnTo>
                                  <a:pt x="1651" y="856"/>
                                </a:lnTo>
                                <a:lnTo>
                                  <a:pt x="1631" y="836"/>
                                </a:lnTo>
                                <a:lnTo>
                                  <a:pt x="1611" y="816"/>
                                </a:lnTo>
                                <a:lnTo>
                                  <a:pt x="1593" y="795"/>
                                </a:lnTo>
                                <a:lnTo>
                                  <a:pt x="1576" y="775"/>
                                </a:lnTo>
                                <a:lnTo>
                                  <a:pt x="1560" y="755"/>
                                </a:lnTo>
                                <a:lnTo>
                                  <a:pt x="1546" y="735"/>
                                </a:lnTo>
                                <a:lnTo>
                                  <a:pt x="1532" y="716"/>
                                </a:lnTo>
                                <a:lnTo>
                                  <a:pt x="1520" y="696"/>
                                </a:lnTo>
                                <a:lnTo>
                                  <a:pt x="1509" y="675"/>
                                </a:lnTo>
                                <a:lnTo>
                                  <a:pt x="1499" y="656"/>
                                </a:lnTo>
                                <a:lnTo>
                                  <a:pt x="1489" y="637"/>
                                </a:lnTo>
                                <a:lnTo>
                                  <a:pt x="1481" y="617"/>
                                </a:lnTo>
                                <a:lnTo>
                                  <a:pt x="1465" y="580"/>
                                </a:lnTo>
                                <a:lnTo>
                                  <a:pt x="1453" y="542"/>
                                </a:lnTo>
                                <a:lnTo>
                                  <a:pt x="1443" y="506"/>
                                </a:lnTo>
                                <a:lnTo>
                                  <a:pt x="1434" y="470"/>
                                </a:lnTo>
                                <a:lnTo>
                                  <a:pt x="1426" y="436"/>
                                </a:lnTo>
                                <a:lnTo>
                                  <a:pt x="1419" y="403"/>
                                </a:lnTo>
                                <a:lnTo>
                                  <a:pt x="1411" y="365"/>
                                </a:lnTo>
                                <a:lnTo>
                                  <a:pt x="1404" y="329"/>
                                </a:lnTo>
                                <a:lnTo>
                                  <a:pt x="1395" y="294"/>
                                </a:lnTo>
                                <a:lnTo>
                                  <a:pt x="1386" y="261"/>
                                </a:lnTo>
                                <a:lnTo>
                                  <a:pt x="1376" y="228"/>
                                </a:lnTo>
                                <a:lnTo>
                                  <a:pt x="1363" y="198"/>
                                </a:lnTo>
                                <a:lnTo>
                                  <a:pt x="1357" y="184"/>
                                </a:lnTo>
                                <a:lnTo>
                                  <a:pt x="1349" y="170"/>
                                </a:lnTo>
                                <a:lnTo>
                                  <a:pt x="1341" y="157"/>
                                </a:lnTo>
                                <a:lnTo>
                                  <a:pt x="1332" y="143"/>
                                </a:lnTo>
                                <a:lnTo>
                                  <a:pt x="1323" y="131"/>
                                </a:lnTo>
                                <a:lnTo>
                                  <a:pt x="1312" y="119"/>
                                </a:lnTo>
                                <a:lnTo>
                                  <a:pt x="1302" y="106"/>
                                </a:lnTo>
                                <a:lnTo>
                                  <a:pt x="1289" y="95"/>
                                </a:lnTo>
                                <a:lnTo>
                                  <a:pt x="1277" y="84"/>
                                </a:lnTo>
                                <a:lnTo>
                                  <a:pt x="1263" y="74"/>
                                </a:lnTo>
                                <a:lnTo>
                                  <a:pt x="1248" y="65"/>
                                </a:lnTo>
                                <a:lnTo>
                                  <a:pt x="1232" y="55"/>
                                </a:lnTo>
                                <a:lnTo>
                                  <a:pt x="1216" y="47"/>
                                </a:lnTo>
                                <a:lnTo>
                                  <a:pt x="1198" y="39"/>
                                </a:lnTo>
                                <a:lnTo>
                                  <a:pt x="1179" y="31"/>
                                </a:lnTo>
                                <a:lnTo>
                                  <a:pt x="1158" y="24"/>
                                </a:lnTo>
                                <a:lnTo>
                                  <a:pt x="1136" y="18"/>
                                </a:lnTo>
                                <a:lnTo>
                                  <a:pt x="1114" y="12"/>
                                </a:lnTo>
                                <a:lnTo>
                                  <a:pt x="1089" y="7"/>
                                </a:lnTo>
                                <a:lnTo>
                                  <a:pt x="1063" y="2"/>
                                </a:lnTo>
                                <a:lnTo>
                                  <a:pt x="1059" y="2"/>
                                </a:lnTo>
                                <a:lnTo>
                                  <a:pt x="1055" y="1"/>
                                </a:lnTo>
                                <a:lnTo>
                                  <a:pt x="1036" y="0"/>
                                </a:lnTo>
                                <a:lnTo>
                                  <a:pt x="1019" y="0"/>
                                </a:lnTo>
                                <a:lnTo>
                                  <a:pt x="1001" y="2"/>
                                </a:lnTo>
                                <a:lnTo>
                                  <a:pt x="983" y="4"/>
                                </a:lnTo>
                                <a:lnTo>
                                  <a:pt x="966" y="8"/>
                                </a:lnTo>
                                <a:lnTo>
                                  <a:pt x="949" y="12"/>
                                </a:lnTo>
                                <a:lnTo>
                                  <a:pt x="933" y="18"/>
                                </a:lnTo>
                                <a:lnTo>
                                  <a:pt x="918" y="24"/>
                                </a:lnTo>
                                <a:lnTo>
                                  <a:pt x="902" y="32"/>
                                </a:lnTo>
                                <a:lnTo>
                                  <a:pt x="888" y="41"/>
                                </a:lnTo>
                                <a:lnTo>
                                  <a:pt x="873" y="51"/>
                                </a:lnTo>
                                <a:lnTo>
                                  <a:pt x="858" y="61"/>
                                </a:lnTo>
                                <a:lnTo>
                                  <a:pt x="845" y="74"/>
                                </a:lnTo>
                                <a:lnTo>
                                  <a:pt x="832" y="86"/>
                                </a:lnTo>
                                <a:lnTo>
                                  <a:pt x="819" y="98"/>
                                </a:lnTo>
                                <a:lnTo>
                                  <a:pt x="807" y="113"/>
                                </a:lnTo>
                                <a:lnTo>
                                  <a:pt x="791" y="133"/>
                                </a:lnTo>
                                <a:lnTo>
                                  <a:pt x="776" y="154"/>
                                </a:lnTo>
                                <a:lnTo>
                                  <a:pt x="762" y="178"/>
                                </a:lnTo>
                                <a:lnTo>
                                  <a:pt x="749" y="203"/>
                                </a:lnTo>
                                <a:lnTo>
                                  <a:pt x="736" y="227"/>
                                </a:lnTo>
                                <a:lnTo>
                                  <a:pt x="724" y="254"/>
                                </a:lnTo>
                                <a:lnTo>
                                  <a:pt x="714" y="281"/>
                                </a:lnTo>
                                <a:lnTo>
                                  <a:pt x="704" y="310"/>
                                </a:lnTo>
                                <a:lnTo>
                                  <a:pt x="697" y="330"/>
                                </a:lnTo>
                                <a:lnTo>
                                  <a:pt x="692" y="352"/>
                                </a:lnTo>
                                <a:lnTo>
                                  <a:pt x="686" y="372"/>
                                </a:lnTo>
                                <a:lnTo>
                                  <a:pt x="682" y="393"/>
                                </a:lnTo>
                                <a:lnTo>
                                  <a:pt x="664" y="368"/>
                                </a:lnTo>
                                <a:lnTo>
                                  <a:pt x="647" y="345"/>
                                </a:lnTo>
                                <a:lnTo>
                                  <a:pt x="628" y="324"/>
                                </a:lnTo>
                                <a:lnTo>
                                  <a:pt x="609" y="305"/>
                                </a:lnTo>
                                <a:lnTo>
                                  <a:pt x="593" y="290"/>
                                </a:lnTo>
                                <a:lnTo>
                                  <a:pt x="578" y="278"/>
                                </a:lnTo>
                                <a:lnTo>
                                  <a:pt x="562" y="265"/>
                                </a:lnTo>
                                <a:lnTo>
                                  <a:pt x="545" y="254"/>
                                </a:lnTo>
                                <a:lnTo>
                                  <a:pt x="528" y="245"/>
                                </a:lnTo>
                                <a:lnTo>
                                  <a:pt x="513" y="237"/>
                                </a:lnTo>
                                <a:lnTo>
                                  <a:pt x="496" y="231"/>
                                </a:lnTo>
                                <a:lnTo>
                                  <a:pt x="479" y="225"/>
                                </a:lnTo>
                                <a:lnTo>
                                  <a:pt x="462" y="222"/>
                                </a:lnTo>
                                <a:lnTo>
                                  <a:pt x="445" y="219"/>
                                </a:lnTo>
                                <a:lnTo>
                                  <a:pt x="429" y="218"/>
                                </a:lnTo>
                                <a:lnTo>
                                  <a:pt x="412" y="219"/>
                                </a:lnTo>
                                <a:lnTo>
                                  <a:pt x="395" y="223"/>
                                </a:lnTo>
                                <a:lnTo>
                                  <a:pt x="378" y="227"/>
                                </a:lnTo>
                                <a:lnTo>
                                  <a:pt x="362" y="234"/>
                                </a:lnTo>
                                <a:lnTo>
                                  <a:pt x="345" y="243"/>
                                </a:lnTo>
                                <a:lnTo>
                                  <a:pt x="328" y="254"/>
                                </a:lnTo>
                                <a:lnTo>
                                  <a:pt x="311" y="266"/>
                                </a:lnTo>
                                <a:lnTo>
                                  <a:pt x="294" y="282"/>
                                </a:lnTo>
                                <a:lnTo>
                                  <a:pt x="278" y="299"/>
                                </a:lnTo>
                                <a:lnTo>
                                  <a:pt x="261" y="318"/>
                                </a:lnTo>
                                <a:lnTo>
                                  <a:pt x="244" y="340"/>
                                </a:lnTo>
                                <a:lnTo>
                                  <a:pt x="227" y="364"/>
                                </a:lnTo>
                                <a:lnTo>
                                  <a:pt x="210" y="391"/>
                                </a:lnTo>
                                <a:lnTo>
                                  <a:pt x="194" y="420"/>
                                </a:lnTo>
                                <a:lnTo>
                                  <a:pt x="177" y="452"/>
                                </a:lnTo>
                                <a:lnTo>
                                  <a:pt x="161" y="487"/>
                                </a:lnTo>
                                <a:lnTo>
                                  <a:pt x="144" y="524"/>
                                </a:lnTo>
                                <a:lnTo>
                                  <a:pt x="129" y="563"/>
                                </a:lnTo>
                                <a:lnTo>
                                  <a:pt x="112" y="607"/>
                                </a:lnTo>
                                <a:lnTo>
                                  <a:pt x="96" y="653"/>
                                </a:lnTo>
                                <a:lnTo>
                                  <a:pt x="81" y="701"/>
                                </a:lnTo>
                                <a:lnTo>
                                  <a:pt x="62" y="764"/>
                                </a:lnTo>
                                <a:lnTo>
                                  <a:pt x="46" y="824"/>
                                </a:lnTo>
                                <a:lnTo>
                                  <a:pt x="32" y="884"/>
                                </a:lnTo>
                                <a:lnTo>
                                  <a:pt x="22" y="942"/>
                                </a:lnTo>
                                <a:lnTo>
                                  <a:pt x="13" y="998"/>
                                </a:lnTo>
                                <a:lnTo>
                                  <a:pt x="7" y="1053"/>
                                </a:lnTo>
                                <a:lnTo>
                                  <a:pt x="3" y="1106"/>
                                </a:lnTo>
                                <a:lnTo>
                                  <a:pt x="1" y="1157"/>
                                </a:lnTo>
                                <a:lnTo>
                                  <a:pt x="0" y="1207"/>
                                </a:lnTo>
                                <a:lnTo>
                                  <a:pt x="2" y="1255"/>
                                </a:lnTo>
                                <a:lnTo>
                                  <a:pt x="4" y="1301"/>
                                </a:lnTo>
                                <a:lnTo>
                                  <a:pt x="10" y="1347"/>
                                </a:lnTo>
                                <a:lnTo>
                                  <a:pt x="16" y="1389"/>
                                </a:lnTo>
                                <a:lnTo>
                                  <a:pt x="24" y="1431"/>
                                </a:lnTo>
                                <a:lnTo>
                                  <a:pt x="31" y="1471"/>
                                </a:lnTo>
                                <a:lnTo>
                                  <a:pt x="41" y="1510"/>
                                </a:lnTo>
                                <a:lnTo>
                                  <a:pt x="53" y="1547"/>
                                </a:lnTo>
                                <a:lnTo>
                                  <a:pt x="64" y="1583"/>
                                </a:lnTo>
                                <a:lnTo>
                                  <a:pt x="76" y="1617"/>
                                </a:lnTo>
                                <a:lnTo>
                                  <a:pt x="90" y="1649"/>
                                </a:lnTo>
                                <a:lnTo>
                                  <a:pt x="103" y="1679"/>
                                </a:lnTo>
                                <a:lnTo>
                                  <a:pt x="118" y="1710"/>
                                </a:lnTo>
                                <a:lnTo>
                                  <a:pt x="132" y="1737"/>
                                </a:lnTo>
                                <a:lnTo>
                                  <a:pt x="147" y="1763"/>
                                </a:lnTo>
                                <a:lnTo>
                                  <a:pt x="161" y="1788"/>
                                </a:lnTo>
                                <a:lnTo>
                                  <a:pt x="176" y="1812"/>
                                </a:lnTo>
                                <a:lnTo>
                                  <a:pt x="190" y="1833"/>
                                </a:lnTo>
                                <a:lnTo>
                                  <a:pt x="205" y="1853"/>
                                </a:lnTo>
                                <a:lnTo>
                                  <a:pt x="233" y="1889"/>
                                </a:lnTo>
                                <a:lnTo>
                                  <a:pt x="259" y="1919"/>
                                </a:lnTo>
                                <a:lnTo>
                                  <a:pt x="250" y="1958"/>
                                </a:lnTo>
                                <a:lnTo>
                                  <a:pt x="242" y="2001"/>
                                </a:lnTo>
                                <a:lnTo>
                                  <a:pt x="235" y="2048"/>
                                </a:lnTo>
                                <a:lnTo>
                                  <a:pt x="231" y="2097"/>
                                </a:lnTo>
                                <a:lnTo>
                                  <a:pt x="228" y="2151"/>
                                </a:lnTo>
                                <a:lnTo>
                                  <a:pt x="226" y="2209"/>
                                </a:lnTo>
                                <a:lnTo>
                                  <a:pt x="226" y="2271"/>
                                </a:lnTo>
                                <a:lnTo>
                                  <a:pt x="228" y="2337"/>
                                </a:lnTo>
                                <a:lnTo>
                                  <a:pt x="236" y="2420"/>
                                </a:lnTo>
                                <a:lnTo>
                                  <a:pt x="252" y="2504"/>
                                </a:lnTo>
                                <a:lnTo>
                                  <a:pt x="276" y="2588"/>
                                </a:lnTo>
                                <a:lnTo>
                                  <a:pt x="308" y="2673"/>
                                </a:lnTo>
                                <a:lnTo>
                                  <a:pt x="347" y="2757"/>
                                </a:lnTo>
                                <a:lnTo>
                                  <a:pt x="392" y="2841"/>
                                </a:lnTo>
                                <a:lnTo>
                                  <a:pt x="442" y="2925"/>
                                </a:lnTo>
                                <a:lnTo>
                                  <a:pt x="498" y="3009"/>
                                </a:lnTo>
                                <a:lnTo>
                                  <a:pt x="559" y="3091"/>
                                </a:lnTo>
                                <a:lnTo>
                                  <a:pt x="622" y="3173"/>
                                </a:lnTo>
                                <a:lnTo>
                                  <a:pt x="689" y="3253"/>
                                </a:lnTo>
                                <a:lnTo>
                                  <a:pt x="760" y="3331"/>
                                </a:lnTo>
                                <a:lnTo>
                                  <a:pt x="833" y="3408"/>
                                </a:lnTo>
                                <a:lnTo>
                                  <a:pt x="907" y="3483"/>
                                </a:lnTo>
                                <a:lnTo>
                                  <a:pt x="983" y="3556"/>
                                </a:lnTo>
                                <a:lnTo>
                                  <a:pt x="1059" y="3627"/>
                                </a:lnTo>
                                <a:lnTo>
                                  <a:pt x="1134" y="3694"/>
                                </a:lnTo>
                                <a:lnTo>
                                  <a:pt x="1209" y="3759"/>
                                </a:lnTo>
                                <a:lnTo>
                                  <a:pt x="1283" y="3822"/>
                                </a:lnTo>
                                <a:lnTo>
                                  <a:pt x="1355" y="3880"/>
                                </a:lnTo>
                                <a:lnTo>
                                  <a:pt x="1425" y="3936"/>
                                </a:lnTo>
                                <a:lnTo>
                                  <a:pt x="1491" y="3988"/>
                                </a:lnTo>
                                <a:lnTo>
                                  <a:pt x="1555" y="4036"/>
                                </a:lnTo>
                                <a:lnTo>
                                  <a:pt x="1613" y="4080"/>
                                </a:lnTo>
                                <a:lnTo>
                                  <a:pt x="1716" y="4153"/>
                                </a:lnTo>
                                <a:lnTo>
                                  <a:pt x="1796" y="4210"/>
                                </a:lnTo>
                                <a:lnTo>
                                  <a:pt x="1848" y="4244"/>
                                </a:lnTo>
                                <a:lnTo>
                                  <a:pt x="1866" y="4257"/>
                                </a:lnTo>
                                <a:close/>
                                <a:moveTo>
                                  <a:pt x="2499" y="2439"/>
                                </a:moveTo>
                                <a:lnTo>
                                  <a:pt x="2439" y="2381"/>
                                </a:lnTo>
                                <a:lnTo>
                                  <a:pt x="2377" y="2321"/>
                                </a:lnTo>
                                <a:lnTo>
                                  <a:pt x="2316" y="2261"/>
                                </a:lnTo>
                                <a:lnTo>
                                  <a:pt x="2252" y="2200"/>
                                </a:lnTo>
                                <a:lnTo>
                                  <a:pt x="2189" y="2140"/>
                                </a:lnTo>
                                <a:lnTo>
                                  <a:pt x="2124" y="2078"/>
                                </a:lnTo>
                                <a:lnTo>
                                  <a:pt x="2061" y="2017"/>
                                </a:lnTo>
                                <a:lnTo>
                                  <a:pt x="1997" y="1956"/>
                                </a:lnTo>
                                <a:lnTo>
                                  <a:pt x="1921" y="1883"/>
                                </a:lnTo>
                                <a:lnTo>
                                  <a:pt x="1846" y="1812"/>
                                </a:lnTo>
                                <a:lnTo>
                                  <a:pt x="1771" y="1740"/>
                                </a:lnTo>
                                <a:lnTo>
                                  <a:pt x="1697" y="1669"/>
                                </a:lnTo>
                                <a:lnTo>
                                  <a:pt x="1624" y="1600"/>
                                </a:lnTo>
                                <a:lnTo>
                                  <a:pt x="1554" y="1530"/>
                                </a:lnTo>
                                <a:lnTo>
                                  <a:pt x="1484" y="1463"/>
                                </a:lnTo>
                                <a:lnTo>
                                  <a:pt x="1417" y="1398"/>
                                </a:lnTo>
                                <a:lnTo>
                                  <a:pt x="1351" y="1334"/>
                                </a:lnTo>
                                <a:lnTo>
                                  <a:pt x="1289" y="1273"/>
                                </a:lnTo>
                                <a:lnTo>
                                  <a:pt x="1229" y="1212"/>
                                </a:lnTo>
                                <a:lnTo>
                                  <a:pt x="1173" y="1155"/>
                                </a:lnTo>
                                <a:lnTo>
                                  <a:pt x="1119" y="1101"/>
                                </a:lnTo>
                                <a:lnTo>
                                  <a:pt x="1070" y="1050"/>
                                </a:lnTo>
                                <a:lnTo>
                                  <a:pt x="1025" y="1002"/>
                                </a:lnTo>
                                <a:lnTo>
                                  <a:pt x="984" y="957"/>
                                </a:lnTo>
                                <a:lnTo>
                                  <a:pt x="970" y="937"/>
                                </a:lnTo>
                                <a:lnTo>
                                  <a:pt x="958" y="916"/>
                                </a:lnTo>
                                <a:lnTo>
                                  <a:pt x="947" y="896"/>
                                </a:lnTo>
                                <a:lnTo>
                                  <a:pt x="937" y="876"/>
                                </a:lnTo>
                                <a:lnTo>
                                  <a:pt x="927" y="856"/>
                                </a:lnTo>
                                <a:lnTo>
                                  <a:pt x="918" y="835"/>
                                </a:lnTo>
                                <a:lnTo>
                                  <a:pt x="910" y="812"/>
                                </a:lnTo>
                                <a:lnTo>
                                  <a:pt x="903" y="790"/>
                                </a:lnTo>
                                <a:lnTo>
                                  <a:pt x="898" y="766"/>
                                </a:lnTo>
                                <a:lnTo>
                                  <a:pt x="893" y="742"/>
                                </a:lnTo>
                                <a:lnTo>
                                  <a:pt x="890" y="716"/>
                                </a:lnTo>
                                <a:lnTo>
                                  <a:pt x="888" y="688"/>
                                </a:lnTo>
                                <a:lnTo>
                                  <a:pt x="886" y="659"/>
                                </a:lnTo>
                                <a:lnTo>
                                  <a:pt x="886" y="627"/>
                                </a:lnTo>
                                <a:lnTo>
                                  <a:pt x="888" y="594"/>
                                </a:lnTo>
                                <a:lnTo>
                                  <a:pt x="891" y="558"/>
                                </a:lnTo>
                                <a:lnTo>
                                  <a:pt x="893" y="534"/>
                                </a:lnTo>
                                <a:lnTo>
                                  <a:pt x="895" y="512"/>
                                </a:lnTo>
                                <a:lnTo>
                                  <a:pt x="899" y="488"/>
                                </a:lnTo>
                                <a:lnTo>
                                  <a:pt x="903" y="466"/>
                                </a:lnTo>
                                <a:lnTo>
                                  <a:pt x="908" y="444"/>
                                </a:lnTo>
                                <a:lnTo>
                                  <a:pt x="913" y="422"/>
                                </a:lnTo>
                                <a:lnTo>
                                  <a:pt x="919" y="401"/>
                                </a:lnTo>
                                <a:lnTo>
                                  <a:pt x="925" y="381"/>
                                </a:lnTo>
                                <a:lnTo>
                                  <a:pt x="931" y="363"/>
                                </a:lnTo>
                                <a:lnTo>
                                  <a:pt x="938" y="346"/>
                                </a:lnTo>
                                <a:lnTo>
                                  <a:pt x="945" y="329"/>
                                </a:lnTo>
                                <a:lnTo>
                                  <a:pt x="951" y="315"/>
                                </a:lnTo>
                                <a:lnTo>
                                  <a:pt x="959" y="300"/>
                                </a:lnTo>
                                <a:lnTo>
                                  <a:pt x="968" y="287"/>
                                </a:lnTo>
                                <a:lnTo>
                                  <a:pt x="976" y="273"/>
                                </a:lnTo>
                                <a:lnTo>
                                  <a:pt x="985" y="262"/>
                                </a:lnTo>
                                <a:lnTo>
                                  <a:pt x="996" y="251"/>
                                </a:lnTo>
                                <a:lnTo>
                                  <a:pt x="1007" y="242"/>
                                </a:lnTo>
                                <a:lnTo>
                                  <a:pt x="1013" y="238"/>
                                </a:lnTo>
                                <a:lnTo>
                                  <a:pt x="1019" y="235"/>
                                </a:lnTo>
                                <a:lnTo>
                                  <a:pt x="1025" y="234"/>
                                </a:lnTo>
                                <a:lnTo>
                                  <a:pt x="1031" y="233"/>
                                </a:lnTo>
                                <a:lnTo>
                                  <a:pt x="1052" y="237"/>
                                </a:lnTo>
                                <a:lnTo>
                                  <a:pt x="1071" y="244"/>
                                </a:lnTo>
                                <a:lnTo>
                                  <a:pt x="1088" y="251"/>
                                </a:lnTo>
                                <a:lnTo>
                                  <a:pt x="1104" y="260"/>
                                </a:lnTo>
                                <a:lnTo>
                                  <a:pt x="1117" y="270"/>
                                </a:lnTo>
                                <a:lnTo>
                                  <a:pt x="1128" y="281"/>
                                </a:lnTo>
                                <a:lnTo>
                                  <a:pt x="1139" y="293"/>
                                </a:lnTo>
                                <a:lnTo>
                                  <a:pt x="1148" y="307"/>
                                </a:lnTo>
                                <a:lnTo>
                                  <a:pt x="1156" y="321"/>
                                </a:lnTo>
                                <a:lnTo>
                                  <a:pt x="1163" y="337"/>
                                </a:lnTo>
                                <a:lnTo>
                                  <a:pt x="1169" y="354"/>
                                </a:lnTo>
                                <a:lnTo>
                                  <a:pt x="1174" y="372"/>
                                </a:lnTo>
                                <a:lnTo>
                                  <a:pt x="1183" y="409"/>
                                </a:lnTo>
                                <a:lnTo>
                                  <a:pt x="1191" y="449"/>
                                </a:lnTo>
                                <a:lnTo>
                                  <a:pt x="1200" y="492"/>
                                </a:lnTo>
                                <a:lnTo>
                                  <a:pt x="1210" y="534"/>
                                </a:lnTo>
                                <a:lnTo>
                                  <a:pt x="1221" y="579"/>
                                </a:lnTo>
                                <a:lnTo>
                                  <a:pt x="1233" y="625"/>
                                </a:lnTo>
                                <a:lnTo>
                                  <a:pt x="1241" y="649"/>
                                </a:lnTo>
                                <a:lnTo>
                                  <a:pt x="1249" y="672"/>
                                </a:lnTo>
                                <a:lnTo>
                                  <a:pt x="1258" y="697"/>
                                </a:lnTo>
                                <a:lnTo>
                                  <a:pt x="1268" y="720"/>
                                </a:lnTo>
                                <a:lnTo>
                                  <a:pt x="1279" y="745"/>
                                </a:lnTo>
                                <a:lnTo>
                                  <a:pt x="1292" y="770"/>
                                </a:lnTo>
                                <a:lnTo>
                                  <a:pt x="1305" y="794"/>
                                </a:lnTo>
                                <a:lnTo>
                                  <a:pt x="1319" y="819"/>
                                </a:lnTo>
                                <a:lnTo>
                                  <a:pt x="1334" y="844"/>
                                </a:lnTo>
                                <a:lnTo>
                                  <a:pt x="1351" y="868"/>
                                </a:lnTo>
                                <a:lnTo>
                                  <a:pt x="1369" y="894"/>
                                </a:lnTo>
                                <a:lnTo>
                                  <a:pt x="1389" y="919"/>
                                </a:lnTo>
                                <a:lnTo>
                                  <a:pt x="1410" y="944"/>
                                </a:lnTo>
                                <a:lnTo>
                                  <a:pt x="1433" y="970"/>
                                </a:lnTo>
                                <a:lnTo>
                                  <a:pt x="1457" y="995"/>
                                </a:lnTo>
                                <a:lnTo>
                                  <a:pt x="1484" y="1021"/>
                                </a:lnTo>
                                <a:lnTo>
                                  <a:pt x="1512" y="1045"/>
                                </a:lnTo>
                                <a:lnTo>
                                  <a:pt x="1542" y="1071"/>
                                </a:lnTo>
                                <a:lnTo>
                                  <a:pt x="1574" y="1097"/>
                                </a:lnTo>
                                <a:lnTo>
                                  <a:pt x="1608" y="1121"/>
                                </a:lnTo>
                                <a:lnTo>
                                  <a:pt x="1644" y="1147"/>
                                </a:lnTo>
                                <a:lnTo>
                                  <a:pt x="1683" y="1172"/>
                                </a:lnTo>
                                <a:lnTo>
                                  <a:pt x="1724" y="1196"/>
                                </a:lnTo>
                                <a:lnTo>
                                  <a:pt x="1766" y="1221"/>
                                </a:lnTo>
                                <a:lnTo>
                                  <a:pt x="1771" y="1223"/>
                                </a:lnTo>
                                <a:lnTo>
                                  <a:pt x="1775" y="1226"/>
                                </a:lnTo>
                                <a:lnTo>
                                  <a:pt x="1810" y="1242"/>
                                </a:lnTo>
                                <a:lnTo>
                                  <a:pt x="1845" y="1259"/>
                                </a:lnTo>
                                <a:lnTo>
                                  <a:pt x="1880" y="1278"/>
                                </a:lnTo>
                                <a:lnTo>
                                  <a:pt x="1916" y="1298"/>
                                </a:lnTo>
                                <a:lnTo>
                                  <a:pt x="1952" y="1320"/>
                                </a:lnTo>
                                <a:lnTo>
                                  <a:pt x="1989" y="1342"/>
                                </a:lnTo>
                                <a:lnTo>
                                  <a:pt x="2027" y="1366"/>
                                </a:lnTo>
                                <a:lnTo>
                                  <a:pt x="2065" y="1390"/>
                                </a:lnTo>
                                <a:lnTo>
                                  <a:pt x="2111" y="1423"/>
                                </a:lnTo>
                                <a:lnTo>
                                  <a:pt x="2157" y="1455"/>
                                </a:lnTo>
                                <a:lnTo>
                                  <a:pt x="2200" y="1489"/>
                                </a:lnTo>
                                <a:lnTo>
                                  <a:pt x="2244" y="1524"/>
                                </a:lnTo>
                                <a:lnTo>
                                  <a:pt x="2287" y="1558"/>
                                </a:lnTo>
                                <a:lnTo>
                                  <a:pt x="2327" y="1594"/>
                                </a:lnTo>
                                <a:lnTo>
                                  <a:pt x="2365" y="1631"/>
                                </a:lnTo>
                                <a:lnTo>
                                  <a:pt x="2402" y="1668"/>
                                </a:lnTo>
                                <a:lnTo>
                                  <a:pt x="2436" y="1704"/>
                                </a:lnTo>
                                <a:lnTo>
                                  <a:pt x="2466" y="1741"/>
                                </a:lnTo>
                                <a:lnTo>
                                  <a:pt x="2480" y="1760"/>
                                </a:lnTo>
                                <a:lnTo>
                                  <a:pt x="2494" y="1778"/>
                                </a:lnTo>
                                <a:lnTo>
                                  <a:pt x="2507" y="1796"/>
                                </a:lnTo>
                                <a:lnTo>
                                  <a:pt x="2518" y="1814"/>
                                </a:lnTo>
                                <a:lnTo>
                                  <a:pt x="2530" y="1832"/>
                                </a:lnTo>
                                <a:lnTo>
                                  <a:pt x="2540" y="1850"/>
                                </a:lnTo>
                                <a:lnTo>
                                  <a:pt x="2549" y="1868"/>
                                </a:lnTo>
                                <a:lnTo>
                                  <a:pt x="2556" y="1886"/>
                                </a:lnTo>
                                <a:lnTo>
                                  <a:pt x="2563" y="1902"/>
                                </a:lnTo>
                                <a:lnTo>
                                  <a:pt x="2570" y="1920"/>
                                </a:lnTo>
                                <a:lnTo>
                                  <a:pt x="2574" y="1937"/>
                                </a:lnTo>
                                <a:lnTo>
                                  <a:pt x="2578" y="1954"/>
                                </a:lnTo>
                                <a:lnTo>
                                  <a:pt x="2582" y="1977"/>
                                </a:lnTo>
                                <a:lnTo>
                                  <a:pt x="2586" y="2001"/>
                                </a:lnTo>
                                <a:lnTo>
                                  <a:pt x="2588" y="2025"/>
                                </a:lnTo>
                                <a:lnTo>
                                  <a:pt x="2589" y="2047"/>
                                </a:lnTo>
                                <a:lnTo>
                                  <a:pt x="2590" y="2069"/>
                                </a:lnTo>
                                <a:lnTo>
                                  <a:pt x="2590" y="2092"/>
                                </a:lnTo>
                                <a:lnTo>
                                  <a:pt x="2589" y="2114"/>
                                </a:lnTo>
                                <a:lnTo>
                                  <a:pt x="2588" y="2135"/>
                                </a:lnTo>
                                <a:lnTo>
                                  <a:pt x="2586" y="2158"/>
                                </a:lnTo>
                                <a:lnTo>
                                  <a:pt x="2583" y="2179"/>
                                </a:lnTo>
                                <a:lnTo>
                                  <a:pt x="2580" y="2199"/>
                                </a:lnTo>
                                <a:lnTo>
                                  <a:pt x="2575" y="2221"/>
                                </a:lnTo>
                                <a:lnTo>
                                  <a:pt x="2566" y="2261"/>
                                </a:lnTo>
                                <a:lnTo>
                                  <a:pt x="2555" y="2300"/>
                                </a:lnTo>
                                <a:lnTo>
                                  <a:pt x="2543" y="2336"/>
                                </a:lnTo>
                                <a:lnTo>
                                  <a:pt x="2530" y="2372"/>
                                </a:lnTo>
                                <a:lnTo>
                                  <a:pt x="2515" y="2407"/>
                                </a:lnTo>
                                <a:lnTo>
                                  <a:pt x="2499" y="2439"/>
                                </a:lnTo>
                                <a:close/>
                                <a:moveTo>
                                  <a:pt x="2408" y="2674"/>
                                </a:moveTo>
                                <a:lnTo>
                                  <a:pt x="2427" y="2690"/>
                                </a:lnTo>
                                <a:lnTo>
                                  <a:pt x="2446" y="2707"/>
                                </a:lnTo>
                                <a:lnTo>
                                  <a:pt x="2464" y="2725"/>
                                </a:lnTo>
                                <a:lnTo>
                                  <a:pt x="2480" y="2743"/>
                                </a:lnTo>
                                <a:lnTo>
                                  <a:pt x="2497" y="2763"/>
                                </a:lnTo>
                                <a:lnTo>
                                  <a:pt x="2512" y="2782"/>
                                </a:lnTo>
                                <a:lnTo>
                                  <a:pt x="2526" y="2803"/>
                                </a:lnTo>
                                <a:lnTo>
                                  <a:pt x="2540" y="2825"/>
                                </a:lnTo>
                                <a:lnTo>
                                  <a:pt x="2552" y="2846"/>
                                </a:lnTo>
                                <a:lnTo>
                                  <a:pt x="2563" y="2867"/>
                                </a:lnTo>
                                <a:lnTo>
                                  <a:pt x="2573" y="2888"/>
                                </a:lnTo>
                                <a:lnTo>
                                  <a:pt x="2583" y="2910"/>
                                </a:lnTo>
                                <a:lnTo>
                                  <a:pt x="2592" y="2931"/>
                                </a:lnTo>
                                <a:lnTo>
                                  <a:pt x="2600" y="2952"/>
                                </a:lnTo>
                                <a:lnTo>
                                  <a:pt x="2607" y="2974"/>
                                </a:lnTo>
                                <a:lnTo>
                                  <a:pt x="2613" y="2995"/>
                                </a:lnTo>
                                <a:lnTo>
                                  <a:pt x="2619" y="3016"/>
                                </a:lnTo>
                                <a:lnTo>
                                  <a:pt x="2624" y="3037"/>
                                </a:lnTo>
                                <a:lnTo>
                                  <a:pt x="2628" y="3059"/>
                                </a:lnTo>
                                <a:lnTo>
                                  <a:pt x="2631" y="3079"/>
                                </a:lnTo>
                                <a:lnTo>
                                  <a:pt x="2634" y="3100"/>
                                </a:lnTo>
                                <a:lnTo>
                                  <a:pt x="2636" y="3121"/>
                                </a:lnTo>
                                <a:lnTo>
                                  <a:pt x="2637" y="3142"/>
                                </a:lnTo>
                                <a:lnTo>
                                  <a:pt x="2638" y="3162"/>
                                </a:lnTo>
                                <a:lnTo>
                                  <a:pt x="2638" y="3182"/>
                                </a:lnTo>
                                <a:lnTo>
                                  <a:pt x="2637" y="3202"/>
                                </a:lnTo>
                                <a:lnTo>
                                  <a:pt x="2636" y="3222"/>
                                </a:lnTo>
                                <a:lnTo>
                                  <a:pt x="2635" y="3243"/>
                                </a:lnTo>
                                <a:lnTo>
                                  <a:pt x="2629" y="3282"/>
                                </a:lnTo>
                                <a:lnTo>
                                  <a:pt x="2622" y="3321"/>
                                </a:lnTo>
                                <a:lnTo>
                                  <a:pt x="2615" y="3358"/>
                                </a:lnTo>
                                <a:lnTo>
                                  <a:pt x="2605" y="3395"/>
                                </a:lnTo>
                                <a:lnTo>
                                  <a:pt x="2592" y="3432"/>
                                </a:lnTo>
                                <a:lnTo>
                                  <a:pt x="2579" y="3467"/>
                                </a:lnTo>
                                <a:lnTo>
                                  <a:pt x="2568" y="3495"/>
                                </a:lnTo>
                                <a:lnTo>
                                  <a:pt x="2555" y="3522"/>
                                </a:lnTo>
                                <a:lnTo>
                                  <a:pt x="2542" y="3548"/>
                                </a:lnTo>
                                <a:lnTo>
                                  <a:pt x="2530" y="3573"/>
                                </a:lnTo>
                                <a:lnTo>
                                  <a:pt x="2515" y="3598"/>
                                </a:lnTo>
                                <a:lnTo>
                                  <a:pt x="2502" y="3622"/>
                                </a:lnTo>
                                <a:lnTo>
                                  <a:pt x="2487" y="3645"/>
                                </a:lnTo>
                                <a:lnTo>
                                  <a:pt x="2472" y="3666"/>
                                </a:lnTo>
                                <a:lnTo>
                                  <a:pt x="2469" y="3627"/>
                                </a:lnTo>
                                <a:lnTo>
                                  <a:pt x="2466" y="3589"/>
                                </a:lnTo>
                                <a:lnTo>
                                  <a:pt x="2460" y="3551"/>
                                </a:lnTo>
                                <a:lnTo>
                                  <a:pt x="2455" y="3513"/>
                                </a:lnTo>
                                <a:lnTo>
                                  <a:pt x="2448" y="3474"/>
                                </a:lnTo>
                                <a:lnTo>
                                  <a:pt x="2440" y="3437"/>
                                </a:lnTo>
                                <a:lnTo>
                                  <a:pt x="2431" y="3401"/>
                                </a:lnTo>
                                <a:lnTo>
                                  <a:pt x="2421" y="3365"/>
                                </a:lnTo>
                                <a:lnTo>
                                  <a:pt x="2410" y="3329"/>
                                </a:lnTo>
                                <a:lnTo>
                                  <a:pt x="2399" y="3294"/>
                                </a:lnTo>
                                <a:lnTo>
                                  <a:pt x="2386" y="3259"/>
                                </a:lnTo>
                                <a:lnTo>
                                  <a:pt x="2372" y="3226"/>
                                </a:lnTo>
                                <a:lnTo>
                                  <a:pt x="2357" y="3192"/>
                                </a:lnTo>
                                <a:lnTo>
                                  <a:pt x="2343" y="3160"/>
                                </a:lnTo>
                                <a:lnTo>
                                  <a:pt x="2326" y="3128"/>
                                </a:lnTo>
                                <a:lnTo>
                                  <a:pt x="2308" y="3097"/>
                                </a:lnTo>
                                <a:lnTo>
                                  <a:pt x="2293" y="3072"/>
                                </a:lnTo>
                                <a:lnTo>
                                  <a:pt x="2278" y="3048"/>
                                </a:lnTo>
                                <a:lnTo>
                                  <a:pt x="2261" y="3023"/>
                                </a:lnTo>
                                <a:lnTo>
                                  <a:pt x="2243" y="2999"/>
                                </a:lnTo>
                                <a:lnTo>
                                  <a:pt x="2226" y="2977"/>
                                </a:lnTo>
                                <a:lnTo>
                                  <a:pt x="2207" y="2955"/>
                                </a:lnTo>
                                <a:lnTo>
                                  <a:pt x="2188" y="2933"/>
                                </a:lnTo>
                                <a:lnTo>
                                  <a:pt x="2169" y="2912"/>
                                </a:lnTo>
                                <a:lnTo>
                                  <a:pt x="2148" y="2892"/>
                                </a:lnTo>
                                <a:lnTo>
                                  <a:pt x="2128" y="2873"/>
                                </a:lnTo>
                                <a:lnTo>
                                  <a:pt x="2105" y="2854"/>
                                </a:lnTo>
                                <a:lnTo>
                                  <a:pt x="2084" y="2836"/>
                                </a:lnTo>
                                <a:lnTo>
                                  <a:pt x="2061" y="2819"/>
                                </a:lnTo>
                                <a:lnTo>
                                  <a:pt x="2037" y="2802"/>
                                </a:lnTo>
                                <a:lnTo>
                                  <a:pt x="2014" y="2786"/>
                                </a:lnTo>
                                <a:lnTo>
                                  <a:pt x="1989" y="2772"/>
                                </a:lnTo>
                                <a:lnTo>
                                  <a:pt x="1875" y="2705"/>
                                </a:lnTo>
                                <a:lnTo>
                                  <a:pt x="1770" y="2640"/>
                                </a:lnTo>
                                <a:lnTo>
                                  <a:pt x="1670" y="2576"/>
                                </a:lnTo>
                                <a:lnTo>
                                  <a:pt x="1577" y="2515"/>
                                </a:lnTo>
                                <a:lnTo>
                                  <a:pt x="1490" y="2455"/>
                                </a:lnTo>
                                <a:lnTo>
                                  <a:pt x="1409" y="2398"/>
                                </a:lnTo>
                                <a:lnTo>
                                  <a:pt x="1335" y="2342"/>
                                </a:lnTo>
                                <a:lnTo>
                                  <a:pt x="1266" y="2288"/>
                                </a:lnTo>
                                <a:lnTo>
                                  <a:pt x="1202" y="2236"/>
                                </a:lnTo>
                                <a:lnTo>
                                  <a:pt x="1144" y="2187"/>
                                </a:lnTo>
                                <a:lnTo>
                                  <a:pt x="1090" y="2140"/>
                                </a:lnTo>
                                <a:lnTo>
                                  <a:pt x="1042" y="2095"/>
                                </a:lnTo>
                                <a:lnTo>
                                  <a:pt x="997" y="2053"/>
                                </a:lnTo>
                                <a:lnTo>
                                  <a:pt x="957" y="2013"/>
                                </a:lnTo>
                                <a:lnTo>
                                  <a:pt x="921" y="1975"/>
                                </a:lnTo>
                                <a:lnTo>
                                  <a:pt x="889" y="1940"/>
                                </a:lnTo>
                                <a:lnTo>
                                  <a:pt x="848" y="1897"/>
                                </a:lnTo>
                                <a:lnTo>
                                  <a:pt x="805" y="1852"/>
                                </a:lnTo>
                                <a:lnTo>
                                  <a:pt x="781" y="1830"/>
                                </a:lnTo>
                                <a:lnTo>
                                  <a:pt x="758" y="1808"/>
                                </a:lnTo>
                                <a:lnTo>
                                  <a:pt x="733" y="1788"/>
                                </a:lnTo>
                                <a:lnTo>
                                  <a:pt x="709" y="1768"/>
                                </a:lnTo>
                                <a:lnTo>
                                  <a:pt x="683" y="1749"/>
                                </a:lnTo>
                                <a:lnTo>
                                  <a:pt x="657" y="1732"/>
                                </a:lnTo>
                                <a:lnTo>
                                  <a:pt x="631" y="1718"/>
                                </a:lnTo>
                                <a:lnTo>
                                  <a:pt x="604" y="1704"/>
                                </a:lnTo>
                                <a:lnTo>
                                  <a:pt x="591" y="1698"/>
                                </a:lnTo>
                                <a:lnTo>
                                  <a:pt x="578" y="1694"/>
                                </a:lnTo>
                                <a:lnTo>
                                  <a:pt x="564" y="1689"/>
                                </a:lnTo>
                                <a:lnTo>
                                  <a:pt x="551" y="1686"/>
                                </a:lnTo>
                                <a:lnTo>
                                  <a:pt x="537" y="1683"/>
                                </a:lnTo>
                                <a:lnTo>
                                  <a:pt x="524" y="1682"/>
                                </a:lnTo>
                                <a:lnTo>
                                  <a:pt x="510" y="1679"/>
                                </a:lnTo>
                                <a:lnTo>
                                  <a:pt x="497" y="1679"/>
                                </a:lnTo>
                                <a:lnTo>
                                  <a:pt x="482" y="1679"/>
                                </a:lnTo>
                                <a:lnTo>
                                  <a:pt x="468" y="1682"/>
                                </a:lnTo>
                                <a:lnTo>
                                  <a:pt x="453" y="1684"/>
                                </a:lnTo>
                                <a:lnTo>
                                  <a:pt x="439" y="1687"/>
                                </a:lnTo>
                                <a:lnTo>
                                  <a:pt x="425" y="1691"/>
                                </a:lnTo>
                                <a:lnTo>
                                  <a:pt x="411" y="1696"/>
                                </a:lnTo>
                                <a:lnTo>
                                  <a:pt x="398" y="1703"/>
                                </a:lnTo>
                                <a:lnTo>
                                  <a:pt x="385" y="1710"/>
                                </a:lnTo>
                                <a:lnTo>
                                  <a:pt x="365" y="1682"/>
                                </a:lnTo>
                                <a:lnTo>
                                  <a:pt x="345" y="1649"/>
                                </a:lnTo>
                                <a:lnTo>
                                  <a:pt x="322" y="1611"/>
                                </a:lnTo>
                                <a:lnTo>
                                  <a:pt x="300" y="1570"/>
                                </a:lnTo>
                                <a:lnTo>
                                  <a:pt x="290" y="1546"/>
                                </a:lnTo>
                                <a:lnTo>
                                  <a:pt x="279" y="1523"/>
                                </a:lnTo>
                                <a:lnTo>
                                  <a:pt x="269" y="1498"/>
                                </a:lnTo>
                                <a:lnTo>
                                  <a:pt x="259" y="1472"/>
                                </a:lnTo>
                                <a:lnTo>
                                  <a:pt x="248" y="1444"/>
                                </a:lnTo>
                                <a:lnTo>
                                  <a:pt x="240" y="1416"/>
                                </a:lnTo>
                                <a:lnTo>
                                  <a:pt x="231" y="1387"/>
                                </a:lnTo>
                                <a:lnTo>
                                  <a:pt x="224" y="1357"/>
                                </a:lnTo>
                                <a:lnTo>
                                  <a:pt x="216" y="1325"/>
                                </a:lnTo>
                                <a:lnTo>
                                  <a:pt x="210" y="1293"/>
                                </a:lnTo>
                                <a:lnTo>
                                  <a:pt x="205" y="1259"/>
                                </a:lnTo>
                                <a:lnTo>
                                  <a:pt x="200" y="1226"/>
                                </a:lnTo>
                                <a:lnTo>
                                  <a:pt x="197" y="1190"/>
                                </a:lnTo>
                                <a:lnTo>
                                  <a:pt x="195" y="1153"/>
                                </a:lnTo>
                                <a:lnTo>
                                  <a:pt x="194" y="1116"/>
                                </a:lnTo>
                                <a:lnTo>
                                  <a:pt x="195" y="1077"/>
                                </a:lnTo>
                                <a:lnTo>
                                  <a:pt x="196" y="1037"/>
                                </a:lnTo>
                                <a:lnTo>
                                  <a:pt x="199" y="997"/>
                                </a:lnTo>
                                <a:lnTo>
                                  <a:pt x="204" y="956"/>
                                </a:lnTo>
                                <a:lnTo>
                                  <a:pt x="210" y="913"/>
                                </a:lnTo>
                                <a:lnTo>
                                  <a:pt x="218" y="869"/>
                                </a:lnTo>
                                <a:lnTo>
                                  <a:pt x="228" y="824"/>
                                </a:lnTo>
                                <a:lnTo>
                                  <a:pt x="241" y="780"/>
                                </a:lnTo>
                                <a:lnTo>
                                  <a:pt x="254" y="733"/>
                                </a:lnTo>
                                <a:lnTo>
                                  <a:pt x="270" y="687"/>
                                </a:lnTo>
                                <a:lnTo>
                                  <a:pt x="285" y="646"/>
                                </a:lnTo>
                                <a:lnTo>
                                  <a:pt x="300" y="610"/>
                                </a:lnTo>
                                <a:lnTo>
                                  <a:pt x="316" y="579"/>
                                </a:lnTo>
                                <a:lnTo>
                                  <a:pt x="331" y="553"/>
                                </a:lnTo>
                                <a:lnTo>
                                  <a:pt x="346" y="531"/>
                                </a:lnTo>
                                <a:lnTo>
                                  <a:pt x="360" y="513"/>
                                </a:lnTo>
                                <a:lnTo>
                                  <a:pt x="374" y="497"/>
                                </a:lnTo>
                                <a:lnTo>
                                  <a:pt x="387" y="486"/>
                                </a:lnTo>
                                <a:lnTo>
                                  <a:pt x="400" y="478"/>
                                </a:lnTo>
                                <a:lnTo>
                                  <a:pt x="411" y="473"/>
                                </a:lnTo>
                                <a:lnTo>
                                  <a:pt x="422" y="469"/>
                                </a:lnTo>
                                <a:lnTo>
                                  <a:pt x="431" y="468"/>
                                </a:lnTo>
                                <a:lnTo>
                                  <a:pt x="439" y="469"/>
                                </a:lnTo>
                                <a:lnTo>
                                  <a:pt x="445" y="472"/>
                                </a:lnTo>
                                <a:lnTo>
                                  <a:pt x="450" y="475"/>
                                </a:lnTo>
                                <a:lnTo>
                                  <a:pt x="465" y="489"/>
                                </a:lnTo>
                                <a:lnTo>
                                  <a:pt x="478" y="506"/>
                                </a:lnTo>
                                <a:lnTo>
                                  <a:pt x="491" y="525"/>
                                </a:lnTo>
                                <a:lnTo>
                                  <a:pt x="505" y="548"/>
                                </a:lnTo>
                                <a:lnTo>
                                  <a:pt x="517" y="570"/>
                                </a:lnTo>
                                <a:lnTo>
                                  <a:pt x="529" y="595"/>
                                </a:lnTo>
                                <a:lnTo>
                                  <a:pt x="541" y="619"/>
                                </a:lnTo>
                                <a:lnTo>
                                  <a:pt x="552" y="645"/>
                                </a:lnTo>
                                <a:lnTo>
                                  <a:pt x="573" y="698"/>
                                </a:lnTo>
                                <a:lnTo>
                                  <a:pt x="592" y="749"/>
                                </a:lnTo>
                                <a:lnTo>
                                  <a:pt x="608" y="796"/>
                                </a:lnTo>
                                <a:lnTo>
                                  <a:pt x="621" y="837"/>
                                </a:lnTo>
                                <a:lnTo>
                                  <a:pt x="621" y="838"/>
                                </a:lnTo>
                                <a:lnTo>
                                  <a:pt x="628" y="856"/>
                                </a:lnTo>
                                <a:lnTo>
                                  <a:pt x="638" y="876"/>
                                </a:lnTo>
                                <a:lnTo>
                                  <a:pt x="650" y="898"/>
                                </a:lnTo>
                                <a:lnTo>
                                  <a:pt x="666" y="922"/>
                                </a:lnTo>
                                <a:lnTo>
                                  <a:pt x="684" y="949"/>
                                </a:lnTo>
                                <a:lnTo>
                                  <a:pt x="705" y="976"/>
                                </a:lnTo>
                                <a:lnTo>
                                  <a:pt x="728" y="1006"/>
                                </a:lnTo>
                                <a:lnTo>
                                  <a:pt x="753" y="1037"/>
                                </a:lnTo>
                                <a:lnTo>
                                  <a:pt x="781" y="1070"/>
                                </a:lnTo>
                                <a:lnTo>
                                  <a:pt x="811" y="1105"/>
                                </a:lnTo>
                                <a:lnTo>
                                  <a:pt x="844" y="1140"/>
                                </a:lnTo>
                                <a:lnTo>
                                  <a:pt x="878" y="1177"/>
                                </a:lnTo>
                                <a:lnTo>
                                  <a:pt x="951" y="1257"/>
                                </a:lnTo>
                                <a:lnTo>
                                  <a:pt x="1032" y="1341"/>
                                </a:lnTo>
                                <a:lnTo>
                                  <a:pt x="1119" y="1428"/>
                                </a:lnTo>
                                <a:lnTo>
                                  <a:pt x="1212" y="1520"/>
                                </a:lnTo>
                                <a:lnTo>
                                  <a:pt x="1308" y="1617"/>
                                </a:lnTo>
                                <a:lnTo>
                                  <a:pt x="1409" y="1714"/>
                                </a:lnTo>
                                <a:lnTo>
                                  <a:pt x="1513" y="1815"/>
                                </a:lnTo>
                                <a:lnTo>
                                  <a:pt x="1620" y="1917"/>
                                </a:lnTo>
                                <a:lnTo>
                                  <a:pt x="1727" y="2020"/>
                                </a:lnTo>
                                <a:lnTo>
                                  <a:pt x="1836" y="2124"/>
                                </a:lnTo>
                                <a:lnTo>
                                  <a:pt x="1911" y="2195"/>
                                </a:lnTo>
                                <a:lnTo>
                                  <a:pt x="1984" y="2265"/>
                                </a:lnTo>
                                <a:lnTo>
                                  <a:pt x="2058" y="2336"/>
                                </a:lnTo>
                                <a:lnTo>
                                  <a:pt x="2131" y="2405"/>
                                </a:lnTo>
                                <a:lnTo>
                                  <a:pt x="2203" y="2475"/>
                                </a:lnTo>
                                <a:lnTo>
                                  <a:pt x="2272" y="2542"/>
                                </a:lnTo>
                                <a:lnTo>
                                  <a:pt x="2342" y="2609"/>
                                </a:lnTo>
                                <a:lnTo>
                                  <a:pt x="2408" y="2674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3057"/>
                        <wps:cNvSpPr>
                          <a:spLocks/>
                        </wps:cNvSpPr>
                        <wps:spPr bwMode="auto">
                          <a:xfrm>
                            <a:off x="7332" y="3881"/>
                            <a:ext cx="888" cy="1695"/>
                          </a:xfrm>
                          <a:custGeom>
                            <a:avLst/>
                            <a:gdLst>
                              <a:gd name="T0" fmla="*/ 2436 w 2665"/>
                              <a:gd name="T1" fmla="*/ 1806 h 5085"/>
                              <a:gd name="T2" fmla="*/ 2665 w 2665"/>
                              <a:gd name="T3" fmla="*/ 1014 h 5085"/>
                              <a:gd name="T4" fmla="*/ 2548 w 2665"/>
                              <a:gd name="T5" fmla="*/ 528 h 5085"/>
                              <a:gd name="T6" fmla="*/ 2420 w 2665"/>
                              <a:gd name="T7" fmla="*/ 324 h 5085"/>
                              <a:gd name="T8" fmla="*/ 2162 w 2665"/>
                              <a:gd name="T9" fmla="*/ 439 h 5085"/>
                              <a:gd name="T10" fmla="*/ 2018 w 2665"/>
                              <a:gd name="T11" fmla="*/ 372 h 5085"/>
                              <a:gd name="T12" fmla="*/ 1893 w 2665"/>
                              <a:gd name="T13" fmla="*/ 45 h 5085"/>
                              <a:gd name="T14" fmla="*/ 1693 w 2665"/>
                              <a:gd name="T15" fmla="*/ 0 h 5085"/>
                              <a:gd name="T16" fmla="*/ 1473 w 2665"/>
                              <a:gd name="T17" fmla="*/ 218 h 5085"/>
                              <a:gd name="T18" fmla="*/ 1381 w 2665"/>
                              <a:gd name="T19" fmla="*/ 546 h 5085"/>
                              <a:gd name="T20" fmla="*/ 1075 w 2665"/>
                              <a:gd name="T21" fmla="*/ 932 h 5085"/>
                              <a:gd name="T22" fmla="*/ 394 w 2665"/>
                              <a:gd name="T23" fmla="*/ 1399 h 5085"/>
                              <a:gd name="T24" fmla="*/ 98 w 2665"/>
                              <a:gd name="T25" fmla="*/ 1698 h 5085"/>
                              <a:gd name="T26" fmla="*/ 9 w 2665"/>
                              <a:gd name="T27" fmla="*/ 2040 h 5085"/>
                              <a:gd name="T28" fmla="*/ 171 w 2665"/>
                              <a:gd name="T29" fmla="*/ 2591 h 5085"/>
                              <a:gd name="T30" fmla="*/ 0 w 2665"/>
                              <a:gd name="T31" fmla="*/ 2858 h 5085"/>
                              <a:gd name="T32" fmla="*/ 23 w 2665"/>
                              <a:gd name="T33" fmla="*/ 3400 h 5085"/>
                              <a:gd name="T34" fmla="*/ 291 w 2665"/>
                              <a:gd name="T35" fmla="*/ 3829 h 5085"/>
                              <a:gd name="T36" fmla="*/ 455 w 2665"/>
                              <a:gd name="T37" fmla="*/ 4501 h 5085"/>
                              <a:gd name="T38" fmla="*/ 1058 w 2665"/>
                              <a:gd name="T39" fmla="*/ 5085 h 5085"/>
                              <a:gd name="T40" fmla="*/ 1091 w 2665"/>
                              <a:gd name="T41" fmla="*/ 4020 h 5085"/>
                              <a:gd name="T42" fmla="*/ 1599 w 2665"/>
                              <a:gd name="T43" fmla="*/ 3491 h 5085"/>
                              <a:gd name="T44" fmla="*/ 2267 w 2665"/>
                              <a:gd name="T45" fmla="*/ 2818 h 5085"/>
                              <a:gd name="T46" fmla="*/ 2412 w 2665"/>
                              <a:gd name="T47" fmla="*/ 2146 h 5085"/>
                              <a:gd name="T48" fmla="*/ 2436 w 2665"/>
                              <a:gd name="T49" fmla="*/ 1806 h 50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665" h="5085">
                                <a:moveTo>
                                  <a:pt x="2436" y="1806"/>
                                </a:moveTo>
                                <a:lnTo>
                                  <a:pt x="2665" y="1014"/>
                                </a:lnTo>
                                <a:lnTo>
                                  <a:pt x="2548" y="528"/>
                                </a:lnTo>
                                <a:lnTo>
                                  <a:pt x="2420" y="324"/>
                                </a:lnTo>
                                <a:lnTo>
                                  <a:pt x="2162" y="439"/>
                                </a:lnTo>
                                <a:lnTo>
                                  <a:pt x="2018" y="372"/>
                                </a:lnTo>
                                <a:lnTo>
                                  <a:pt x="1893" y="45"/>
                                </a:lnTo>
                                <a:lnTo>
                                  <a:pt x="1693" y="0"/>
                                </a:lnTo>
                                <a:lnTo>
                                  <a:pt x="1473" y="218"/>
                                </a:lnTo>
                                <a:lnTo>
                                  <a:pt x="1381" y="546"/>
                                </a:lnTo>
                                <a:lnTo>
                                  <a:pt x="1075" y="932"/>
                                </a:lnTo>
                                <a:lnTo>
                                  <a:pt x="394" y="1399"/>
                                </a:lnTo>
                                <a:lnTo>
                                  <a:pt x="98" y="1698"/>
                                </a:lnTo>
                                <a:lnTo>
                                  <a:pt x="9" y="2040"/>
                                </a:lnTo>
                                <a:lnTo>
                                  <a:pt x="171" y="2591"/>
                                </a:lnTo>
                                <a:lnTo>
                                  <a:pt x="0" y="2858"/>
                                </a:lnTo>
                                <a:lnTo>
                                  <a:pt x="23" y="3400"/>
                                </a:lnTo>
                                <a:lnTo>
                                  <a:pt x="291" y="3829"/>
                                </a:lnTo>
                                <a:lnTo>
                                  <a:pt x="455" y="4501"/>
                                </a:lnTo>
                                <a:lnTo>
                                  <a:pt x="1058" y="5085"/>
                                </a:lnTo>
                                <a:lnTo>
                                  <a:pt x="1091" y="4020"/>
                                </a:lnTo>
                                <a:lnTo>
                                  <a:pt x="1599" y="3491"/>
                                </a:lnTo>
                                <a:lnTo>
                                  <a:pt x="2267" y="2818"/>
                                </a:lnTo>
                                <a:lnTo>
                                  <a:pt x="2412" y="2146"/>
                                </a:lnTo>
                                <a:lnTo>
                                  <a:pt x="2436" y="1806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3058"/>
                        <wps:cNvSpPr>
                          <a:spLocks noEditPoints="1"/>
                        </wps:cNvSpPr>
                        <wps:spPr bwMode="auto">
                          <a:xfrm>
                            <a:off x="7270" y="3849"/>
                            <a:ext cx="992" cy="1762"/>
                          </a:xfrm>
                          <a:custGeom>
                            <a:avLst/>
                            <a:gdLst>
                              <a:gd name="T0" fmla="*/ 854 w 2977"/>
                              <a:gd name="T1" fmla="*/ 4310 h 5286"/>
                              <a:gd name="T2" fmla="*/ 851 w 2977"/>
                              <a:gd name="T3" fmla="*/ 4150 h 5286"/>
                              <a:gd name="T4" fmla="*/ 1663 w 2977"/>
                              <a:gd name="T5" fmla="*/ 3550 h 5286"/>
                              <a:gd name="T6" fmla="*/ 2472 w 2977"/>
                              <a:gd name="T7" fmla="*/ 2465 h 5286"/>
                              <a:gd name="T8" fmla="*/ 2504 w 2977"/>
                              <a:gd name="T9" fmla="*/ 2064 h 5286"/>
                              <a:gd name="T10" fmla="*/ 2309 w 2977"/>
                              <a:gd name="T11" fmla="*/ 2063 h 5286"/>
                              <a:gd name="T12" fmla="*/ 1466 w 2977"/>
                              <a:gd name="T13" fmla="*/ 2756 h 5286"/>
                              <a:gd name="T14" fmla="*/ 872 w 2977"/>
                              <a:gd name="T15" fmla="*/ 3137 h 5286"/>
                              <a:gd name="T16" fmla="*/ 664 w 2977"/>
                              <a:gd name="T17" fmla="*/ 3544 h 5286"/>
                              <a:gd name="T18" fmla="*/ 665 w 2977"/>
                              <a:gd name="T19" fmla="*/ 4185 h 5286"/>
                              <a:gd name="T20" fmla="*/ 950 w 2977"/>
                              <a:gd name="T21" fmla="*/ 4781 h 5286"/>
                              <a:gd name="T22" fmla="*/ 1317 w 2977"/>
                              <a:gd name="T23" fmla="*/ 5109 h 5286"/>
                              <a:gd name="T24" fmla="*/ 1284 w 2977"/>
                              <a:gd name="T25" fmla="*/ 5265 h 5286"/>
                              <a:gd name="T26" fmla="*/ 1022 w 2977"/>
                              <a:gd name="T27" fmla="*/ 5180 h 5286"/>
                              <a:gd name="T28" fmla="*/ 564 w 2977"/>
                              <a:gd name="T29" fmla="*/ 4614 h 5286"/>
                              <a:gd name="T30" fmla="*/ 388 w 2977"/>
                              <a:gd name="T31" fmla="*/ 4068 h 5286"/>
                              <a:gd name="T32" fmla="*/ 69 w 2977"/>
                              <a:gd name="T33" fmla="*/ 3589 h 5286"/>
                              <a:gd name="T34" fmla="*/ 2 w 2977"/>
                              <a:gd name="T35" fmla="*/ 3153 h 5286"/>
                              <a:gd name="T36" fmla="*/ 146 w 2977"/>
                              <a:gd name="T37" fmla="*/ 2726 h 5286"/>
                              <a:gd name="T38" fmla="*/ 123 w 2977"/>
                              <a:gd name="T39" fmla="*/ 2414 h 5286"/>
                              <a:gd name="T40" fmla="*/ 82 w 2977"/>
                              <a:gd name="T41" fmla="*/ 1976 h 5286"/>
                              <a:gd name="T42" fmla="*/ 260 w 2977"/>
                              <a:gd name="T43" fmla="*/ 1603 h 5286"/>
                              <a:gd name="T44" fmla="*/ 777 w 2977"/>
                              <a:gd name="T45" fmla="*/ 1172 h 5286"/>
                              <a:gd name="T46" fmla="*/ 1222 w 2977"/>
                              <a:gd name="T47" fmla="*/ 921 h 5286"/>
                              <a:gd name="T48" fmla="*/ 1477 w 2977"/>
                              <a:gd name="T49" fmla="*/ 622 h 5286"/>
                              <a:gd name="T50" fmla="*/ 1631 w 2977"/>
                              <a:gd name="T51" fmla="*/ 153 h 5286"/>
                              <a:gd name="T52" fmla="*/ 1866 w 2977"/>
                              <a:gd name="T53" fmla="*/ 10 h 5286"/>
                              <a:gd name="T54" fmla="*/ 2096 w 2977"/>
                              <a:gd name="T55" fmla="*/ 46 h 5286"/>
                              <a:gd name="T56" fmla="*/ 2283 w 2977"/>
                              <a:gd name="T57" fmla="*/ 345 h 5286"/>
                              <a:gd name="T58" fmla="*/ 2508 w 2977"/>
                              <a:gd name="T59" fmla="*/ 242 h 5286"/>
                              <a:gd name="T60" fmla="*/ 2763 w 2977"/>
                              <a:gd name="T61" fmla="*/ 390 h 5286"/>
                              <a:gd name="T62" fmla="*/ 2973 w 2977"/>
                              <a:gd name="T63" fmla="*/ 1098 h 5286"/>
                              <a:gd name="T64" fmla="*/ 2861 w 2977"/>
                              <a:gd name="T65" fmla="*/ 1737 h 5286"/>
                              <a:gd name="T66" fmla="*/ 2723 w 2977"/>
                              <a:gd name="T67" fmla="*/ 2276 h 5286"/>
                              <a:gd name="T68" fmla="*/ 2077 w 2977"/>
                              <a:gd name="T69" fmla="*/ 3487 h 5286"/>
                              <a:gd name="T70" fmla="*/ 1003 w 2977"/>
                              <a:gd name="T71" fmla="*/ 4329 h 5286"/>
                              <a:gd name="T72" fmla="*/ 1382 w 2977"/>
                              <a:gd name="T73" fmla="*/ 1553 h 5286"/>
                              <a:gd name="T74" fmla="*/ 2037 w 2977"/>
                              <a:gd name="T75" fmla="*/ 876 h 5286"/>
                              <a:gd name="T76" fmla="*/ 2071 w 2977"/>
                              <a:gd name="T77" fmla="*/ 479 h 5286"/>
                              <a:gd name="T78" fmla="*/ 1963 w 2977"/>
                              <a:gd name="T79" fmla="*/ 243 h 5286"/>
                              <a:gd name="T80" fmla="*/ 1796 w 2977"/>
                              <a:gd name="T81" fmla="*/ 376 h 5286"/>
                              <a:gd name="T82" fmla="*/ 1622 w 2977"/>
                              <a:gd name="T83" fmla="*/ 855 h 5286"/>
                              <a:gd name="T84" fmla="*/ 1172 w 2977"/>
                              <a:gd name="T85" fmla="*/ 1231 h 5286"/>
                              <a:gd name="T86" fmla="*/ 677 w 2977"/>
                              <a:gd name="T87" fmla="*/ 1529 h 5286"/>
                              <a:gd name="T88" fmla="*/ 342 w 2977"/>
                              <a:gd name="T89" fmla="*/ 1910 h 5286"/>
                              <a:gd name="T90" fmla="*/ 322 w 2977"/>
                              <a:gd name="T91" fmla="*/ 2234 h 5286"/>
                              <a:gd name="T92" fmla="*/ 346 w 2977"/>
                              <a:gd name="T93" fmla="*/ 2851 h 5286"/>
                              <a:gd name="T94" fmla="*/ 240 w 2977"/>
                              <a:gd name="T95" fmla="*/ 3174 h 5286"/>
                              <a:gd name="T96" fmla="*/ 340 w 2977"/>
                              <a:gd name="T97" fmla="*/ 3618 h 5286"/>
                              <a:gd name="T98" fmla="*/ 494 w 2977"/>
                              <a:gd name="T99" fmla="*/ 3300 h 5286"/>
                              <a:gd name="T100" fmla="*/ 767 w 2977"/>
                              <a:gd name="T101" fmla="*/ 2911 h 5286"/>
                              <a:gd name="T102" fmla="*/ 1726 w 2977"/>
                              <a:gd name="T103" fmla="*/ 2281 h 5286"/>
                              <a:gd name="T104" fmla="*/ 2293 w 2977"/>
                              <a:gd name="T105" fmla="*/ 1778 h 5286"/>
                              <a:gd name="T106" fmla="*/ 2532 w 2977"/>
                              <a:gd name="T107" fmla="*/ 1741 h 5286"/>
                              <a:gd name="T108" fmla="*/ 2746 w 2977"/>
                              <a:gd name="T109" fmla="*/ 1404 h 5286"/>
                              <a:gd name="T110" fmla="*/ 2740 w 2977"/>
                              <a:gd name="T111" fmla="*/ 814 h 5286"/>
                              <a:gd name="T112" fmla="*/ 2545 w 2977"/>
                              <a:gd name="T113" fmla="*/ 493 h 5286"/>
                              <a:gd name="T114" fmla="*/ 2350 w 2977"/>
                              <a:gd name="T115" fmla="*/ 865 h 5286"/>
                              <a:gd name="T116" fmla="*/ 2003 w 2977"/>
                              <a:gd name="T117" fmla="*/ 1286 h 5286"/>
                              <a:gd name="T118" fmla="*/ 626 w 2977"/>
                              <a:gd name="T119" fmla="*/ 2570 h 52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977" h="5286">
                                <a:moveTo>
                                  <a:pt x="1003" y="4329"/>
                                </a:moveTo>
                                <a:lnTo>
                                  <a:pt x="992" y="4336"/>
                                </a:lnTo>
                                <a:lnTo>
                                  <a:pt x="980" y="4341"/>
                                </a:lnTo>
                                <a:lnTo>
                                  <a:pt x="969" y="4344"/>
                                </a:lnTo>
                                <a:lnTo>
                                  <a:pt x="958" y="4346"/>
                                </a:lnTo>
                                <a:lnTo>
                                  <a:pt x="947" y="4347"/>
                                </a:lnTo>
                                <a:lnTo>
                                  <a:pt x="936" y="4347"/>
                                </a:lnTo>
                                <a:lnTo>
                                  <a:pt x="923" y="4346"/>
                                </a:lnTo>
                                <a:lnTo>
                                  <a:pt x="912" y="4344"/>
                                </a:lnTo>
                                <a:lnTo>
                                  <a:pt x="902" y="4341"/>
                                </a:lnTo>
                                <a:lnTo>
                                  <a:pt x="891" y="4337"/>
                                </a:lnTo>
                                <a:lnTo>
                                  <a:pt x="881" y="4332"/>
                                </a:lnTo>
                                <a:lnTo>
                                  <a:pt x="871" y="4325"/>
                                </a:lnTo>
                                <a:lnTo>
                                  <a:pt x="862" y="4318"/>
                                </a:lnTo>
                                <a:lnTo>
                                  <a:pt x="854" y="4310"/>
                                </a:lnTo>
                                <a:lnTo>
                                  <a:pt x="846" y="4301"/>
                                </a:lnTo>
                                <a:lnTo>
                                  <a:pt x="839" y="4291"/>
                                </a:lnTo>
                                <a:lnTo>
                                  <a:pt x="833" y="4280"/>
                                </a:lnTo>
                                <a:lnTo>
                                  <a:pt x="828" y="4269"/>
                                </a:lnTo>
                                <a:lnTo>
                                  <a:pt x="825" y="4258"/>
                                </a:lnTo>
                                <a:lnTo>
                                  <a:pt x="823" y="4246"/>
                                </a:lnTo>
                                <a:lnTo>
                                  <a:pt x="822" y="4235"/>
                                </a:lnTo>
                                <a:lnTo>
                                  <a:pt x="822" y="4223"/>
                                </a:lnTo>
                                <a:lnTo>
                                  <a:pt x="823" y="4212"/>
                                </a:lnTo>
                                <a:lnTo>
                                  <a:pt x="825" y="4201"/>
                                </a:lnTo>
                                <a:lnTo>
                                  <a:pt x="827" y="4189"/>
                                </a:lnTo>
                                <a:lnTo>
                                  <a:pt x="832" y="4179"/>
                                </a:lnTo>
                                <a:lnTo>
                                  <a:pt x="837" y="4169"/>
                                </a:lnTo>
                                <a:lnTo>
                                  <a:pt x="843" y="4159"/>
                                </a:lnTo>
                                <a:lnTo>
                                  <a:pt x="851" y="4150"/>
                                </a:lnTo>
                                <a:lnTo>
                                  <a:pt x="858" y="4141"/>
                                </a:lnTo>
                                <a:lnTo>
                                  <a:pt x="867" y="4134"/>
                                </a:lnTo>
                                <a:lnTo>
                                  <a:pt x="877" y="4127"/>
                                </a:lnTo>
                                <a:lnTo>
                                  <a:pt x="897" y="4115"/>
                                </a:lnTo>
                                <a:lnTo>
                                  <a:pt x="946" y="4084"/>
                                </a:lnTo>
                                <a:lnTo>
                                  <a:pt x="1023" y="4032"/>
                                </a:lnTo>
                                <a:lnTo>
                                  <a:pt x="1124" y="3964"/>
                                </a:lnTo>
                                <a:lnTo>
                                  <a:pt x="1181" y="3924"/>
                                </a:lnTo>
                                <a:lnTo>
                                  <a:pt x="1242" y="3880"/>
                                </a:lnTo>
                                <a:lnTo>
                                  <a:pt x="1307" y="3832"/>
                                </a:lnTo>
                                <a:lnTo>
                                  <a:pt x="1374" y="3781"/>
                                </a:lnTo>
                                <a:lnTo>
                                  <a:pt x="1445" y="3728"/>
                                </a:lnTo>
                                <a:lnTo>
                                  <a:pt x="1517" y="3671"/>
                                </a:lnTo>
                                <a:lnTo>
                                  <a:pt x="1589" y="3611"/>
                                </a:lnTo>
                                <a:lnTo>
                                  <a:pt x="1663" y="3550"/>
                                </a:lnTo>
                                <a:lnTo>
                                  <a:pt x="1737" y="3486"/>
                                </a:lnTo>
                                <a:lnTo>
                                  <a:pt x="1811" y="3420"/>
                                </a:lnTo>
                                <a:lnTo>
                                  <a:pt x="1884" y="3351"/>
                                </a:lnTo>
                                <a:lnTo>
                                  <a:pt x="1954" y="3282"/>
                                </a:lnTo>
                                <a:lnTo>
                                  <a:pt x="2023" y="3210"/>
                                </a:lnTo>
                                <a:lnTo>
                                  <a:pt x="2090" y="3137"/>
                                </a:lnTo>
                                <a:lnTo>
                                  <a:pt x="2152" y="3064"/>
                                </a:lnTo>
                                <a:lnTo>
                                  <a:pt x="2212" y="2990"/>
                                </a:lnTo>
                                <a:lnTo>
                                  <a:pt x="2266" y="2915"/>
                                </a:lnTo>
                                <a:lnTo>
                                  <a:pt x="2316" y="2840"/>
                                </a:lnTo>
                                <a:lnTo>
                                  <a:pt x="2361" y="2764"/>
                                </a:lnTo>
                                <a:lnTo>
                                  <a:pt x="2399" y="2689"/>
                                </a:lnTo>
                                <a:lnTo>
                                  <a:pt x="2431" y="2614"/>
                                </a:lnTo>
                                <a:lnTo>
                                  <a:pt x="2456" y="2539"/>
                                </a:lnTo>
                                <a:lnTo>
                                  <a:pt x="2472" y="2465"/>
                                </a:lnTo>
                                <a:lnTo>
                                  <a:pt x="2481" y="2391"/>
                                </a:lnTo>
                                <a:lnTo>
                                  <a:pt x="2489" y="2367"/>
                                </a:lnTo>
                                <a:lnTo>
                                  <a:pt x="2496" y="2343"/>
                                </a:lnTo>
                                <a:lnTo>
                                  <a:pt x="2503" y="2317"/>
                                </a:lnTo>
                                <a:lnTo>
                                  <a:pt x="2509" y="2289"/>
                                </a:lnTo>
                                <a:lnTo>
                                  <a:pt x="2515" y="2262"/>
                                </a:lnTo>
                                <a:lnTo>
                                  <a:pt x="2518" y="2233"/>
                                </a:lnTo>
                                <a:lnTo>
                                  <a:pt x="2521" y="2205"/>
                                </a:lnTo>
                                <a:lnTo>
                                  <a:pt x="2522" y="2176"/>
                                </a:lnTo>
                                <a:lnTo>
                                  <a:pt x="2521" y="2148"/>
                                </a:lnTo>
                                <a:lnTo>
                                  <a:pt x="2517" y="2119"/>
                                </a:lnTo>
                                <a:lnTo>
                                  <a:pt x="2515" y="2105"/>
                                </a:lnTo>
                                <a:lnTo>
                                  <a:pt x="2512" y="2091"/>
                                </a:lnTo>
                                <a:lnTo>
                                  <a:pt x="2508" y="2077"/>
                                </a:lnTo>
                                <a:lnTo>
                                  <a:pt x="2504" y="2064"/>
                                </a:lnTo>
                                <a:lnTo>
                                  <a:pt x="2498" y="2050"/>
                                </a:lnTo>
                                <a:lnTo>
                                  <a:pt x="2493" y="2038"/>
                                </a:lnTo>
                                <a:lnTo>
                                  <a:pt x="2486" y="2025"/>
                                </a:lnTo>
                                <a:lnTo>
                                  <a:pt x="2479" y="2012"/>
                                </a:lnTo>
                                <a:lnTo>
                                  <a:pt x="2471" y="2001"/>
                                </a:lnTo>
                                <a:lnTo>
                                  <a:pt x="2462" y="1989"/>
                                </a:lnTo>
                                <a:lnTo>
                                  <a:pt x="2452" y="1977"/>
                                </a:lnTo>
                                <a:lnTo>
                                  <a:pt x="2441" y="1966"/>
                                </a:lnTo>
                                <a:lnTo>
                                  <a:pt x="2431" y="1971"/>
                                </a:lnTo>
                                <a:lnTo>
                                  <a:pt x="2420" y="1975"/>
                                </a:lnTo>
                                <a:lnTo>
                                  <a:pt x="2408" y="1982"/>
                                </a:lnTo>
                                <a:lnTo>
                                  <a:pt x="2394" y="1991"/>
                                </a:lnTo>
                                <a:lnTo>
                                  <a:pt x="2367" y="2011"/>
                                </a:lnTo>
                                <a:lnTo>
                                  <a:pt x="2338" y="2036"/>
                                </a:lnTo>
                                <a:lnTo>
                                  <a:pt x="2309" y="2063"/>
                                </a:lnTo>
                                <a:lnTo>
                                  <a:pt x="2280" y="2092"/>
                                </a:lnTo>
                                <a:lnTo>
                                  <a:pt x="2252" y="2121"/>
                                </a:lnTo>
                                <a:lnTo>
                                  <a:pt x="2224" y="2149"/>
                                </a:lnTo>
                                <a:lnTo>
                                  <a:pt x="2187" y="2187"/>
                                </a:lnTo>
                                <a:lnTo>
                                  <a:pt x="2146" y="2228"/>
                                </a:lnTo>
                                <a:lnTo>
                                  <a:pt x="2100" y="2272"/>
                                </a:lnTo>
                                <a:lnTo>
                                  <a:pt x="2050" y="2318"/>
                                </a:lnTo>
                                <a:lnTo>
                                  <a:pt x="1996" y="2366"/>
                                </a:lnTo>
                                <a:lnTo>
                                  <a:pt x="1936" y="2416"/>
                                </a:lnTo>
                                <a:lnTo>
                                  <a:pt x="1873" y="2468"/>
                                </a:lnTo>
                                <a:lnTo>
                                  <a:pt x="1803" y="2522"/>
                                </a:lnTo>
                                <a:lnTo>
                                  <a:pt x="1728" y="2578"/>
                                </a:lnTo>
                                <a:lnTo>
                                  <a:pt x="1648" y="2635"/>
                                </a:lnTo>
                                <a:lnTo>
                                  <a:pt x="1560" y="2695"/>
                                </a:lnTo>
                                <a:lnTo>
                                  <a:pt x="1466" y="2756"/>
                                </a:lnTo>
                                <a:lnTo>
                                  <a:pt x="1367" y="2820"/>
                                </a:lnTo>
                                <a:lnTo>
                                  <a:pt x="1260" y="2884"/>
                                </a:lnTo>
                                <a:lnTo>
                                  <a:pt x="1203" y="2918"/>
                                </a:lnTo>
                                <a:lnTo>
                                  <a:pt x="1146" y="2951"/>
                                </a:lnTo>
                                <a:lnTo>
                                  <a:pt x="1086" y="2985"/>
                                </a:lnTo>
                                <a:lnTo>
                                  <a:pt x="1024" y="3018"/>
                                </a:lnTo>
                                <a:lnTo>
                                  <a:pt x="1005" y="3030"/>
                                </a:lnTo>
                                <a:lnTo>
                                  <a:pt x="987" y="3041"/>
                                </a:lnTo>
                                <a:lnTo>
                                  <a:pt x="969" y="3053"/>
                                </a:lnTo>
                                <a:lnTo>
                                  <a:pt x="952" y="3065"/>
                                </a:lnTo>
                                <a:lnTo>
                                  <a:pt x="936" y="3079"/>
                                </a:lnTo>
                                <a:lnTo>
                                  <a:pt x="919" y="3092"/>
                                </a:lnTo>
                                <a:lnTo>
                                  <a:pt x="903" y="3107"/>
                                </a:lnTo>
                                <a:lnTo>
                                  <a:pt x="888" y="3121"/>
                                </a:lnTo>
                                <a:lnTo>
                                  <a:pt x="872" y="3137"/>
                                </a:lnTo>
                                <a:lnTo>
                                  <a:pt x="857" y="3154"/>
                                </a:lnTo>
                                <a:lnTo>
                                  <a:pt x="843" y="3170"/>
                                </a:lnTo>
                                <a:lnTo>
                                  <a:pt x="829" y="3188"/>
                                </a:lnTo>
                                <a:lnTo>
                                  <a:pt x="816" y="3204"/>
                                </a:lnTo>
                                <a:lnTo>
                                  <a:pt x="803" y="3222"/>
                                </a:lnTo>
                                <a:lnTo>
                                  <a:pt x="790" y="3241"/>
                                </a:lnTo>
                                <a:lnTo>
                                  <a:pt x="779" y="3260"/>
                                </a:lnTo>
                                <a:lnTo>
                                  <a:pt x="760" y="3292"/>
                                </a:lnTo>
                                <a:lnTo>
                                  <a:pt x="742" y="3325"/>
                                </a:lnTo>
                                <a:lnTo>
                                  <a:pt x="726" y="3359"/>
                                </a:lnTo>
                                <a:lnTo>
                                  <a:pt x="712" y="3395"/>
                                </a:lnTo>
                                <a:lnTo>
                                  <a:pt x="697" y="3431"/>
                                </a:lnTo>
                                <a:lnTo>
                                  <a:pt x="685" y="3468"/>
                                </a:lnTo>
                                <a:lnTo>
                                  <a:pt x="674" y="3505"/>
                                </a:lnTo>
                                <a:lnTo>
                                  <a:pt x="664" y="3544"/>
                                </a:lnTo>
                                <a:lnTo>
                                  <a:pt x="655" y="3583"/>
                                </a:lnTo>
                                <a:lnTo>
                                  <a:pt x="647" y="3623"/>
                                </a:lnTo>
                                <a:lnTo>
                                  <a:pt x="640" y="3664"/>
                                </a:lnTo>
                                <a:lnTo>
                                  <a:pt x="636" y="3705"/>
                                </a:lnTo>
                                <a:lnTo>
                                  <a:pt x="631" y="3747"/>
                                </a:lnTo>
                                <a:lnTo>
                                  <a:pt x="629" y="3789"/>
                                </a:lnTo>
                                <a:lnTo>
                                  <a:pt x="628" y="3832"/>
                                </a:lnTo>
                                <a:lnTo>
                                  <a:pt x="628" y="3874"/>
                                </a:lnTo>
                                <a:lnTo>
                                  <a:pt x="629" y="3918"/>
                                </a:lnTo>
                                <a:lnTo>
                                  <a:pt x="631" y="3963"/>
                                </a:lnTo>
                                <a:lnTo>
                                  <a:pt x="636" y="4007"/>
                                </a:lnTo>
                                <a:lnTo>
                                  <a:pt x="640" y="4052"/>
                                </a:lnTo>
                                <a:lnTo>
                                  <a:pt x="647" y="4096"/>
                                </a:lnTo>
                                <a:lnTo>
                                  <a:pt x="655" y="4140"/>
                                </a:lnTo>
                                <a:lnTo>
                                  <a:pt x="665" y="4185"/>
                                </a:lnTo>
                                <a:lnTo>
                                  <a:pt x="675" y="4229"/>
                                </a:lnTo>
                                <a:lnTo>
                                  <a:pt x="687" y="4273"/>
                                </a:lnTo>
                                <a:lnTo>
                                  <a:pt x="701" y="4317"/>
                                </a:lnTo>
                                <a:lnTo>
                                  <a:pt x="715" y="4361"/>
                                </a:lnTo>
                                <a:lnTo>
                                  <a:pt x="731" y="4403"/>
                                </a:lnTo>
                                <a:lnTo>
                                  <a:pt x="749" y="4447"/>
                                </a:lnTo>
                                <a:lnTo>
                                  <a:pt x="768" y="4489"/>
                                </a:lnTo>
                                <a:lnTo>
                                  <a:pt x="788" y="4531"/>
                                </a:lnTo>
                                <a:lnTo>
                                  <a:pt x="810" y="4573"/>
                                </a:lnTo>
                                <a:lnTo>
                                  <a:pt x="830" y="4608"/>
                                </a:lnTo>
                                <a:lnTo>
                                  <a:pt x="853" y="4644"/>
                                </a:lnTo>
                                <a:lnTo>
                                  <a:pt x="875" y="4679"/>
                                </a:lnTo>
                                <a:lnTo>
                                  <a:pt x="899" y="4714"/>
                                </a:lnTo>
                                <a:lnTo>
                                  <a:pt x="925" y="4747"/>
                                </a:lnTo>
                                <a:lnTo>
                                  <a:pt x="950" y="4781"/>
                                </a:lnTo>
                                <a:lnTo>
                                  <a:pt x="978" y="4813"/>
                                </a:lnTo>
                                <a:lnTo>
                                  <a:pt x="1006" y="4845"/>
                                </a:lnTo>
                                <a:lnTo>
                                  <a:pt x="1036" y="4876"/>
                                </a:lnTo>
                                <a:lnTo>
                                  <a:pt x="1067" y="4906"/>
                                </a:lnTo>
                                <a:lnTo>
                                  <a:pt x="1099" y="4936"/>
                                </a:lnTo>
                                <a:lnTo>
                                  <a:pt x="1133" y="4964"/>
                                </a:lnTo>
                                <a:lnTo>
                                  <a:pt x="1166" y="4992"/>
                                </a:lnTo>
                                <a:lnTo>
                                  <a:pt x="1202" y="5017"/>
                                </a:lnTo>
                                <a:lnTo>
                                  <a:pt x="1239" y="5043"/>
                                </a:lnTo>
                                <a:lnTo>
                                  <a:pt x="1277" y="5067"/>
                                </a:lnTo>
                                <a:lnTo>
                                  <a:pt x="1287" y="5073"/>
                                </a:lnTo>
                                <a:lnTo>
                                  <a:pt x="1296" y="5081"/>
                                </a:lnTo>
                                <a:lnTo>
                                  <a:pt x="1304" y="5090"/>
                                </a:lnTo>
                                <a:lnTo>
                                  <a:pt x="1311" y="5099"/>
                                </a:lnTo>
                                <a:lnTo>
                                  <a:pt x="1317" y="5109"/>
                                </a:lnTo>
                                <a:lnTo>
                                  <a:pt x="1323" y="5119"/>
                                </a:lnTo>
                                <a:lnTo>
                                  <a:pt x="1326" y="5129"/>
                                </a:lnTo>
                                <a:lnTo>
                                  <a:pt x="1330" y="5141"/>
                                </a:lnTo>
                                <a:lnTo>
                                  <a:pt x="1332" y="5152"/>
                                </a:lnTo>
                                <a:lnTo>
                                  <a:pt x="1333" y="5163"/>
                                </a:lnTo>
                                <a:lnTo>
                                  <a:pt x="1333" y="5174"/>
                                </a:lnTo>
                                <a:lnTo>
                                  <a:pt x="1332" y="5185"/>
                                </a:lnTo>
                                <a:lnTo>
                                  <a:pt x="1330" y="5198"/>
                                </a:lnTo>
                                <a:lnTo>
                                  <a:pt x="1326" y="5209"/>
                                </a:lnTo>
                                <a:lnTo>
                                  <a:pt x="1322" y="5219"/>
                                </a:lnTo>
                                <a:lnTo>
                                  <a:pt x="1315" y="5230"/>
                                </a:lnTo>
                                <a:lnTo>
                                  <a:pt x="1308" y="5240"/>
                                </a:lnTo>
                                <a:lnTo>
                                  <a:pt x="1301" y="5249"/>
                                </a:lnTo>
                                <a:lnTo>
                                  <a:pt x="1293" y="5257"/>
                                </a:lnTo>
                                <a:lnTo>
                                  <a:pt x="1284" y="5265"/>
                                </a:lnTo>
                                <a:lnTo>
                                  <a:pt x="1274" y="5271"/>
                                </a:lnTo>
                                <a:lnTo>
                                  <a:pt x="1264" y="5276"/>
                                </a:lnTo>
                                <a:lnTo>
                                  <a:pt x="1254" y="5281"/>
                                </a:lnTo>
                                <a:lnTo>
                                  <a:pt x="1242" y="5284"/>
                                </a:lnTo>
                                <a:lnTo>
                                  <a:pt x="1231" y="5285"/>
                                </a:lnTo>
                                <a:lnTo>
                                  <a:pt x="1220" y="5286"/>
                                </a:lnTo>
                                <a:lnTo>
                                  <a:pt x="1208" y="5286"/>
                                </a:lnTo>
                                <a:lnTo>
                                  <a:pt x="1196" y="5285"/>
                                </a:lnTo>
                                <a:lnTo>
                                  <a:pt x="1185" y="5283"/>
                                </a:lnTo>
                                <a:lnTo>
                                  <a:pt x="1174" y="5280"/>
                                </a:lnTo>
                                <a:lnTo>
                                  <a:pt x="1163" y="5275"/>
                                </a:lnTo>
                                <a:lnTo>
                                  <a:pt x="1153" y="5269"/>
                                </a:lnTo>
                                <a:lnTo>
                                  <a:pt x="1108" y="5240"/>
                                </a:lnTo>
                                <a:lnTo>
                                  <a:pt x="1064" y="5210"/>
                                </a:lnTo>
                                <a:lnTo>
                                  <a:pt x="1022" y="5180"/>
                                </a:lnTo>
                                <a:lnTo>
                                  <a:pt x="982" y="5147"/>
                                </a:lnTo>
                                <a:lnTo>
                                  <a:pt x="942" y="5114"/>
                                </a:lnTo>
                                <a:lnTo>
                                  <a:pt x="904" y="5079"/>
                                </a:lnTo>
                                <a:lnTo>
                                  <a:pt x="869" y="5044"/>
                                </a:lnTo>
                                <a:lnTo>
                                  <a:pt x="833" y="5007"/>
                                </a:lnTo>
                                <a:lnTo>
                                  <a:pt x="799" y="4970"/>
                                </a:lnTo>
                                <a:lnTo>
                                  <a:pt x="767" y="4932"/>
                                </a:lnTo>
                                <a:lnTo>
                                  <a:pt x="736" y="4893"/>
                                </a:lnTo>
                                <a:lnTo>
                                  <a:pt x="706" y="4853"/>
                                </a:lnTo>
                                <a:lnTo>
                                  <a:pt x="678" y="4812"/>
                                </a:lnTo>
                                <a:lnTo>
                                  <a:pt x="651" y="4771"/>
                                </a:lnTo>
                                <a:lnTo>
                                  <a:pt x="626" y="4729"/>
                                </a:lnTo>
                                <a:lnTo>
                                  <a:pt x="601" y="4687"/>
                                </a:lnTo>
                                <a:lnTo>
                                  <a:pt x="582" y="4650"/>
                                </a:lnTo>
                                <a:lnTo>
                                  <a:pt x="564" y="4614"/>
                                </a:lnTo>
                                <a:lnTo>
                                  <a:pt x="547" y="4577"/>
                                </a:lnTo>
                                <a:lnTo>
                                  <a:pt x="531" y="4540"/>
                                </a:lnTo>
                                <a:lnTo>
                                  <a:pt x="515" y="4503"/>
                                </a:lnTo>
                                <a:lnTo>
                                  <a:pt x="500" y="4466"/>
                                </a:lnTo>
                                <a:lnTo>
                                  <a:pt x="487" y="4428"/>
                                </a:lnTo>
                                <a:lnTo>
                                  <a:pt x="475" y="4390"/>
                                </a:lnTo>
                                <a:lnTo>
                                  <a:pt x="462" y="4352"/>
                                </a:lnTo>
                                <a:lnTo>
                                  <a:pt x="451" y="4314"/>
                                </a:lnTo>
                                <a:lnTo>
                                  <a:pt x="441" y="4276"/>
                                </a:lnTo>
                                <a:lnTo>
                                  <a:pt x="432" y="4236"/>
                                </a:lnTo>
                                <a:lnTo>
                                  <a:pt x="424" y="4198"/>
                                </a:lnTo>
                                <a:lnTo>
                                  <a:pt x="416" y="4159"/>
                                </a:lnTo>
                                <a:lnTo>
                                  <a:pt x="411" y="4121"/>
                                </a:lnTo>
                                <a:lnTo>
                                  <a:pt x="405" y="4082"/>
                                </a:lnTo>
                                <a:lnTo>
                                  <a:pt x="388" y="4068"/>
                                </a:lnTo>
                                <a:lnTo>
                                  <a:pt x="369" y="4053"/>
                                </a:lnTo>
                                <a:lnTo>
                                  <a:pt x="350" y="4034"/>
                                </a:lnTo>
                                <a:lnTo>
                                  <a:pt x="329" y="4012"/>
                                </a:lnTo>
                                <a:lnTo>
                                  <a:pt x="308" y="3988"/>
                                </a:lnTo>
                                <a:lnTo>
                                  <a:pt x="285" y="3962"/>
                                </a:lnTo>
                                <a:lnTo>
                                  <a:pt x="262" y="3933"/>
                                </a:lnTo>
                                <a:lnTo>
                                  <a:pt x="240" y="3902"/>
                                </a:lnTo>
                                <a:lnTo>
                                  <a:pt x="216" y="3869"/>
                                </a:lnTo>
                                <a:lnTo>
                                  <a:pt x="193" y="3834"/>
                                </a:lnTo>
                                <a:lnTo>
                                  <a:pt x="170" y="3798"/>
                                </a:lnTo>
                                <a:lnTo>
                                  <a:pt x="148" y="3759"/>
                                </a:lnTo>
                                <a:lnTo>
                                  <a:pt x="126" y="3719"/>
                                </a:lnTo>
                                <a:lnTo>
                                  <a:pt x="106" y="3677"/>
                                </a:lnTo>
                                <a:lnTo>
                                  <a:pt x="87" y="3634"/>
                                </a:lnTo>
                                <a:lnTo>
                                  <a:pt x="69" y="3589"/>
                                </a:lnTo>
                                <a:lnTo>
                                  <a:pt x="53" y="3542"/>
                                </a:lnTo>
                                <a:lnTo>
                                  <a:pt x="38" y="3494"/>
                                </a:lnTo>
                                <a:lnTo>
                                  <a:pt x="31" y="3469"/>
                                </a:lnTo>
                                <a:lnTo>
                                  <a:pt x="26" y="3444"/>
                                </a:lnTo>
                                <a:lnTo>
                                  <a:pt x="20" y="3418"/>
                                </a:lnTo>
                                <a:lnTo>
                                  <a:pt x="16" y="3393"/>
                                </a:lnTo>
                                <a:lnTo>
                                  <a:pt x="11" y="3367"/>
                                </a:lnTo>
                                <a:lnTo>
                                  <a:pt x="8" y="3341"/>
                                </a:lnTo>
                                <a:lnTo>
                                  <a:pt x="4" y="3315"/>
                                </a:lnTo>
                                <a:lnTo>
                                  <a:pt x="2" y="3288"/>
                                </a:lnTo>
                                <a:lnTo>
                                  <a:pt x="1" y="3262"/>
                                </a:lnTo>
                                <a:lnTo>
                                  <a:pt x="0" y="3235"/>
                                </a:lnTo>
                                <a:lnTo>
                                  <a:pt x="0" y="3208"/>
                                </a:lnTo>
                                <a:lnTo>
                                  <a:pt x="1" y="3180"/>
                                </a:lnTo>
                                <a:lnTo>
                                  <a:pt x="2" y="3153"/>
                                </a:lnTo>
                                <a:lnTo>
                                  <a:pt x="4" y="3125"/>
                                </a:lnTo>
                                <a:lnTo>
                                  <a:pt x="8" y="3097"/>
                                </a:lnTo>
                                <a:lnTo>
                                  <a:pt x="12" y="3069"/>
                                </a:lnTo>
                                <a:lnTo>
                                  <a:pt x="18" y="3041"/>
                                </a:lnTo>
                                <a:lnTo>
                                  <a:pt x="25" y="3013"/>
                                </a:lnTo>
                                <a:lnTo>
                                  <a:pt x="31" y="2984"/>
                                </a:lnTo>
                                <a:lnTo>
                                  <a:pt x="39" y="2956"/>
                                </a:lnTo>
                                <a:lnTo>
                                  <a:pt x="49" y="2928"/>
                                </a:lnTo>
                                <a:lnTo>
                                  <a:pt x="59" y="2899"/>
                                </a:lnTo>
                                <a:lnTo>
                                  <a:pt x="71" y="2871"/>
                                </a:lnTo>
                                <a:lnTo>
                                  <a:pt x="83" y="2841"/>
                                </a:lnTo>
                                <a:lnTo>
                                  <a:pt x="96" y="2812"/>
                                </a:lnTo>
                                <a:lnTo>
                                  <a:pt x="112" y="2784"/>
                                </a:lnTo>
                                <a:lnTo>
                                  <a:pt x="128" y="2755"/>
                                </a:lnTo>
                                <a:lnTo>
                                  <a:pt x="146" y="2726"/>
                                </a:lnTo>
                                <a:lnTo>
                                  <a:pt x="159" y="2704"/>
                                </a:lnTo>
                                <a:lnTo>
                                  <a:pt x="173" y="2682"/>
                                </a:lnTo>
                                <a:lnTo>
                                  <a:pt x="187" y="2663"/>
                                </a:lnTo>
                                <a:lnTo>
                                  <a:pt x="201" y="2644"/>
                                </a:lnTo>
                                <a:lnTo>
                                  <a:pt x="207" y="2636"/>
                                </a:lnTo>
                                <a:lnTo>
                                  <a:pt x="214" y="2630"/>
                                </a:lnTo>
                                <a:lnTo>
                                  <a:pt x="215" y="2630"/>
                                </a:lnTo>
                                <a:lnTo>
                                  <a:pt x="200" y="2602"/>
                                </a:lnTo>
                                <a:lnTo>
                                  <a:pt x="187" y="2572"/>
                                </a:lnTo>
                                <a:lnTo>
                                  <a:pt x="172" y="2542"/>
                                </a:lnTo>
                                <a:lnTo>
                                  <a:pt x="159" y="2512"/>
                                </a:lnTo>
                                <a:lnTo>
                                  <a:pt x="147" y="2481"/>
                                </a:lnTo>
                                <a:lnTo>
                                  <a:pt x="134" y="2448"/>
                                </a:lnTo>
                                <a:lnTo>
                                  <a:pt x="123" y="2414"/>
                                </a:lnTo>
                                <a:lnTo>
                                  <a:pt x="113" y="2381"/>
                                </a:lnTo>
                                <a:lnTo>
                                  <a:pt x="106" y="2355"/>
                                </a:lnTo>
                                <a:lnTo>
                                  <a:pt x="100" y="2328"/>
                                </a:lnTo>
                                <a:lnTo>
                                  <a:pt x="93" y="2301"/>
                                </a:lnTo>
                                <a:lnTo>
                                  <a:pt x="88" y="2273"/>
                                </a:lnTo>
                                <a:lnTo>
                                  <a:pt x="84" y="2245"/>
                                </a:lnTo>
                                <a:lnTo>
                                  <a:pt x="79" y="2217"/>
                                </a:lnTo>
                                <a:lnTo>
                                  <a:pt x="77" y="2188"/>
                                </a:lnTo>
                                <a:lnTo>
                                  <a:pt x="75" y="2159"/>
                                </a:lnTo>
                                <a:lnTo>
                                  <a:pt x="74" y="2130"/>
                                </a:lnTo>
                                <a:lnTo>
                                  <a:pt x="74" y="2100"/>
                                </a:lnTo>
                                <a:lnTo>
                                  <a:pt x="74" y="2069"/>
                                </a:lnTo>
                                <a:lnTo>
                                  <a:pt x="76" y="2039"/>
                                </a:lnTo>
                                <a:lnTo>
                                  <a:pt x="78" y="2008"/>
                                </a:lnTo>
                                <a:lnTo>
                                  <a:pt x="82" y="1976"/>
                                </a:lnTo>
                                <a:lnTo>
                                  <a:pt x="87" y="1945"/>
                                </a:lnTo>
                                <a:lnTo>
                                  <a:pt x="93" y="1912"/>
                                </a:lnTo>
                                <a:lnTo>
                                  <a:pt x="98" y="1889"/>
                                </a:lnTo>
                                <a:lnTo>
                                  <a:pt x="106" y="1865"/>
                                </a:lnTo>
                                <a:lnTo>
                                  <a:pt x="114" y="1842"/>
                                </a:lnTo>
                                <a:lnTo>
                                  <a:pt x="123" y="1818"/>
                                </a:lnTo>
                                <a:lnTo>
                                  <a:pt x="134" y="1795"/>
                                </a:lnTo>
                                <a:lnTo>
                                  <a:pt x="147" y="1770"/>
                                </a:lnTo>
                                <a:lnTo>
                                  <a:pt x="159" y="1747"/>
                                </a:lnTo>
                                <a:lnTo>
                                  <a:pt x="173" y="1723"/>
                                </a:lnTo>
                                <a:lnTo>
                                  <a:pt x="189" y="1698"/>
                                </a:lnTo>
                                <a:lnTo>
                                  <a:pt x="205" y="1675"/>
                                </a:lnTo>
                                <a:lnTo>
                                  <a:pt x="222" y="1651"/>
                                </a:lnTo>
                                <a:lnTo>
                                  <a:pt x="241" y="1627"/>
                                </a:lnTo>
                                <a:lnTo>
                                  <a:pt x="260" y="1603"/>
                                </a:lnTo>
                                <a:lnTo>
                                  <a:pt x="279" y="1580"/>
                                </a:lnTo>
                                <a:lnTo>
                                  <a:pt x="300" y="1556"/>
                                </a:lnTo>
                                <a:lnTo>
                                  <a:pt x="321" y="1534"/>
                                </a:lnTo>
                                <a:lnTo>
                                  <a:pt x="344" y="1510"/>
                                </a:lnTo>
                                <a:lnTo>
                                  <a:pt x="366" y="1488"/>
                                </a:lnTo>
                                <a:lnTo>
                                  <a:pt x="390" y="1464"/>
                                </a:lnTo>
                                <a:lnTo>
                                  <a:pt x="414" y="1442"/>
                                </a:lnTo>
                                <a:lnTo>
                                  <a:pt x="463" y="1398"/>
                                </a:lnTo>
                                <a:lnTo>
                                  <a:pt x="516" y="1356"/>
                                </a:lnTo>
                                <a:lnTo>
                                  <a:pt x="569" y="1313"/>
                                </a:lnTo>
                                <a:lnTo>
                                  <a:pt x="623" y="1273"/>
                                </a:lnTo>
                                <a:lnTo>
                                  <a:pt x="679" y="1235"/>
                                </a:lnTo>
                                <a:lnTo>
                                  <a:pt x="735" y="1198"/>
                                </a:lnTo>
                                <a:lnTo>
                                  <a:pt x="755" y="1184"/>
                                </a:lnTo>
                                <a:lnTo>
                                  <a:pt x="777" y="1172"/>
                                </a:lnTo>
                                <a:lnTo>
                                  <a:pt x="798" y="1158"/>
                                </a:lnTo>
                                <a:lnTo>
                                  <a:pt x="818" y="1146"/>
                                </a:lnTo>
                                <a:lnTo>
                                  <a:pt x="839" y="1134"/>
                                </a:lnTo>
                                <a:lnTo>
                                  <a:pt x="862" y="1121"/>
                                </a:lnTo>
                                <a:lnTo>
                                  <a:pt x="883" y="1109"/>
                                </a:lnTo>
                                <a:lnTo>
                                  <a:pt x="904" y="1098"/>
                                </a:lnTo>
                                <a:lnTo>
                                  <a:pt x="946" y="1075"/>
                                </a:lnTo>
                                <a:lnTo>
                                  <a:pt x="986" y="1055"/>
                                </a:lnTo>
                                <a:lnTo>
                                  <a:pt x="1025" y="1036"/>
                                </a:lnTo>
                                <a:lnTo>
                                  <a:pt x="1064" y="1019"/>
                                </a:lnTo>
                                <a:lnTo>
                                  <a:pt x="1099" y="1000"/>
                                </a:lnTo>
                                <a:lnTo>
                                  <a:pt x="1133" y="980"/>
                                </a:lnTo>
                                <a:lnTo>
                                  <a:pt x="1165" y="960"/>
                                </a:lnTo>
                                <a:lnTo>
                                  <a:pt x="1194" y="941"/>
                                </a:lnTo>
                                <a:lnTo>
                                  <a:pt x="1222" y="921"/>
                                </a:lnTo>
                                <a:lnTo>
                                  <a:pt x="1249" y="901"/>
                                </a:lnTo>
                                <a:lnTo>
                                  <a:pt x="1274" y="880"/>
                                </a:lnTo>
                                <a:lnTo>
                                  <a:pt x="1297" y="860"/>
                                </a:lnTo>
                                <a:lnTo>
                                  <a:pt x="1318" y="840"/>
                                </a:lnTo>
                                <a:lnTo>
                                  <a:pt x="1340" y="820"/>
                                </a:lnTo>
                                <a:lnTo>
                                  <a:pt x="1359" y="800"/>
                                </a:lnTo>
                                <a:lnTo>
                                  <a:pt x="1376" y="780"/>
                                </a:lnTo>
                                <a:lnTo>
                                  <a:pt x="1392" y="759"/>
                                </a:lnTo>
                                <a:lnTo>
                                  <a:pt x="1408" y="739"/>
                                </a:lnTo>
                                <a:lnTo>
                                  <a:pt x="1421" y="720"/>
                                </a:lnTo>
                                <a:lnTo>
                                  <a:pt x="1435" y="700"/>
                                </a:lnTo>
                                <a:lnTo>
                                  <a:pt x="1447" y="680"/>
                                </a:lnTo>
                                <a:lnTo>
                                  <a:pt x="1458" y="660"/>
                                </a:lnTo>
                                <a:lnTo>
                                  <a:pt x="1468" y="641"/>
                                </a:lnTo>
                                <a:lnTo>
                                  <a:pt x="1477" y="622"/>
                                </a:lnTo>
                                <a:lnTo>
                                  <a:pt x="1493" y="582"/>
                                </a:lnTo>
                                <a:lnTo>
                                  <a:pt x="1508" y="544"/>
                                </a:lnTo>
                                <a:lnTo>
                                  <a:pt x="1519" y="507"/>
                                </a:lnTo>
                                <a:lnTo>
                                  <a:pt x="1529" y="472"/>
                                </a:lnTo>
                                <a:lnTo>
                                  <a:pt x="1537" y="437"/>
                                </a:lnTo>
                                <a:lnTo>
                                  <a:pt x="1545" y="403"/>
                                </a:lnTo>
                                <a:lnTo>
                                  <a:pt x="1554" y="365"/>
                                </a:lnTo>
                                <a:lnTo>
                                  <a:pt x="1562" y="328"/>
                                </a:lnTo>
                                <a:lnTo>
                                  <a:pt x="1571" y="292"/>
                                </a:lnTo>
                                <a:lnTo>
                                  <a:pt x="1582" y="259"/>
                                </a:lnTo>
                                <a:lnTo>
                                  <a:pt x="1594" y="226"/>
                                </a:lnTo>
                                <a:lnTo>
                                  <a:pt x="1606" y="196"/>
                                </a:lnTo>
                                <a:lnTo>
                                  <a:pt x="1614" y="180"/>
                                </a:lnTo>
                                <a:lnTo>
                                  <a:pt x="1622" y="167"/>
                                </a:lnTo>
                                <a:lnTo>
                                  <a:pt x="1631" y="153"/>
                                </a:lnTo>
                                <a:lnTo>
                                  <a:pt x="1640" y="140"/>
                                </a:lnTo>
                                <a:lnTo>
                                  <a:pt x="1650" y="126"/>
                                </a:lnTo>
                                <a:lnTo>
                                  <a:pt x="1660" y="114"/>
                                </a:lnTo>
                                <a:lnTo>
                                  <a:pt x="1671" y="103"/>
                                </a:lnTo>
                                <a:lnTo>
                                  <a:pt x="1683" y="92"/>
                                </a:lnTo>
                                <a:lnTo>
                                  <a:pt x="1697" y="80"/>
                                </a:lnTo>
                                <a:lnTo>
                                  <a:pt x="1711" y="70"/>
                                </a:lnTo>
                                <a:lnTo>
                                  <a:pt x="1727" y="61"/>
                                </a:lnTo>
                                <a:lnTo>
                                  <a:pt x="1743" y="52"/>
                                </a:lnTo>
                                <a:lnTo>
                                  <a:pt x="1761" y="43"/>
                                </a:lnTo>
                                <a:lnTo>
                                  <a:pt x="1779" y="36"/>
                                </a:lnTo>
                                <a:lnTo>
                                  <a:pt x="1799" y="29"/>
                                </a:lnTo>
                                <a:lnTo>
                                  <a:pt x="1820" y="22"/>
                                </a:lnTo>
                                <a:lnTo>
                                  <a:pt x="1842" y="15"/>
                                </a:lnTo>
                                <a:lnTo>
                                  <a:pt x="1866" y="10"/>
                                </a:lnTo>
                                <a:lnTo>
                                  <a:pt x="1890" y="5"/>
                                </a:lnTo>
                                <a:lnTo>
                                  <a:pt x="1917" y="1"/>
                                </a:lnTo>
                                <a:lnTo>
                                  <a:pt x="1917" y="2"/>
                                </a:lnTo>
                                <a:lnTo>
                                  <a:pt x="1922" y="1"/>
                                </a:lnTo>
                                <a:lnTo>
                                  <a:pt x="1925" y="1"/>
                                </a:lnTo>
                                <a:lnTo>
                                  <a:pt x="1944" y="0"/>
                                </a:lnTo>
                                <a:lnTo>
                                  <a:pt x="1963" y="1"/>
                                </a:lnTo>
                                <a:lnTo>
                                  <a:pt x="1981" y="2"/>
                                </a:lnTo>
                                <a:lnTo>
                                  <a:pt x="1999" y="5"/>
                                </a:lnTo>
                                <a:lnTo>
                                  <a:pt x="2017" y="10"/>
                                </a:lnTo>
                                <a:lnTo>
                                  <a:pt x="2034" y="14"/>
                                </a:lnTo>
                                <a:lnTo>
                                  <a:pt x="2049" y="21"/>
                                </a:lnTo>
                                <a:lnTo>
                                  <a:pt x="2066" y="28"/>
                                </a:lnTo>
                                <a:lnTo>
                                  <a:pt x="2081" y="37"/>
                                </a:lnTo>
                                <a:lnTo>
                                  <a:pt x="2096" y="46"/>
                                </a:lnTo>
                                <a:lnTo>
                                  <a:pt x="2111" y="56"/>
                                </a:lnTo>
                                <a:lnTo>
                                  <a:pt x="2124" y="67"/>
                                </a:lnTo>
                                <a:lnTo>
                                  <a:pt x="2138" y="79"/>
                                </a:lnTo>
                                <a:lnTo>
                                  <a:pt x="2151" y="92"/>
                                </a:lnTo>
                                <a:lnTo>
                                  <a:pt x="2165" y="106"/>
                                </a:lnTo>
                                <a:lnTo>
                                  <a:pt x="2177" y="121"/>
                                </a:lnTo>
                                <a:lnTo>
                                  <a:pt x="2193" y="141"/>
                                </a:lnTo>
                                <a:lnTo>
                                  <a:pt x="2207" y="164"/>
                                </a:lnTo>
                                <a:lnTo>
                                  <a:pt x="2221" y="188"/>
                                </a:lnTo>
                                <a:lnTo>
                                  <a:pt x="2234" y="213"/>
                                </a:lnTo>
                                <a:lnTo>
                                  <a:pt x="2246" y="240"/>
                                </a:lnTo>
                                <a:lnTo>
                                  <a:pt x="2258" y="266"/>
                                </a:lnTo>
                                <a:lnTo>
                                  <a:pt x="2268" y="294"/>
                                </a:lnTo>
                                <a:lnTo>
                                  <a:pt x="2277" y="324"/>
                                </a:lnTo>
                                <a:lnTo>
                                  <a:pt x="2283" y="345"/>
                                </a:lnTo>
                                <a:lnTo>
                                  <a:pt x="2289" y="366"/>
                                </a:lnTo>
                                <a:lnTo>
                                  <a:pt x="2293" y="387"/>
                                </a:lnTo>
                                <a:lnTo>
                                  <a:pt x="2299" y="410"/>
                                </a:lnTo>
                                <a:lnTo>
                                  <a:pt x="2317" y="385"/>
                                </a:lnTo>
                                <a:lnTo>
                                  <a:pt x="2335" y="362"/>
                                </a:lnTo>
                                <a:lnTo>
                                  <a:pt x="2354" y="339"/>
                                </a:lnTo>
                                <a:lnTo>
                                  <a:pt x="2374" y="320"/>
                                </a:lnTo>
                                <a:lnTo>
                                  <a:pt x="2391" y="307"/>
                                </a:lnTo>
                                <a:lnTo>
                                  <a:pt x="2408" y="293"/>
                                </a:lnTo>
                                <a:lnTo>
                                  <a:pt x="2424" y="281"/>
                                </a:lnTo>
                                <a:lnTo>
                                  <a:pt x="2441" y="271"/>
                                </a:lnTo>
                                <a:lnTo>
                                  <a:pt x="2458" y="262"/>
                                </a:lnTo>
                                <a:lnTo>
                                  <a:pt x="2475" y="253"/>
                                </a:lnTo>
                                <a:lnTo>
                                  <a:pt x="2491" y="247"/>
                                </a:lnTo>
                                <a:lnTo>
                                  <a:pt x="2508" y="242"/>
                                </a:lnTo>
                                <a:lnTo>
                                  <a:pt x="2526" y="238"/>
                                </a:lnTo>
                                <a:lnTo>
                                  <a:pt x="2543" y="236"/>
                                </a:lnTo>
                                <a:lnTo>
                                  <a:pt x="2560" y="236"/>
                                </a:lnTo>
                                <a:lnTo>
                                  <a:pt x="2578" y="238"/>
                                </a:lnTo>
                                <a:lnTo>
                                  <a:pt x="2594" y="242"/>
                                </a:lnTo>
                                <a:lnTo>
                                  <a:pt x="2611" y="247"/>
                                </a:lnTo>
                                <a:lnTo>
                                  <a:pt x="2629" y="254"/>
                                </a:lnTo>
                                <a:lnTo>
                                  <a:pt x="2646" y="263"/>
                                </a:lnTo>
                                <a:lnTo>
                                  <a:pt x="2663" y="275"/>
                                </a:lnTo>
                                <a:lnTo>
                                  <a:pt x="2680" y="289"/>
                                </a:lnTo>
                                <a:lnTo>
                                  <a:pt x="2696" y="305"/>
                                </a:lnTo>
                                <a:lnTo>
                                  <a:pt x="2713" y="322"/>
                                </a:lnTo>
                                <a:lnTo>
                                  <a:pt x="2730" y="343"/>
                                </a:lnTo>
                                <a:lnTo>
                                  <a:pt x="2747" y="365"/>
                                </a:lnTo>
                                <a:lnTo>
                                  <a:pt x="2763" y="390"/>
                                </a:lnTo>
                                <a:lnTo>
                                  <a:pt x="2780" y="418"/>
                                </a:lnTo>
                                <a:lnTo>
                                  <a:pt x="2796" y="448"/>
                                </a:lnTo>
                                <a:lnTo>
                                  <a:pt x="2813" y="480"/>
                                </a:lnTo>
                                <a:lnTo>
                                  <a:pt x="2828" y="516"/>
                                </a:lnTo>
                                <a:lnTo>
                                  <a:pt x="2844" y="554"/>
                                </a:lnTo>
                                <a:lnTo>
                                  <a:pt x="2860" y="596"/>
                                </a:lnTo>
                                <a:lnTo>
                                  <a:pt x="2875" y="641"/>
                                </a:lnTo>
                                <a:lnTo>
                                  <a:pt x="2890" y="688"/>
                                </a:lnTo>
                                <a:lnTo>
                                  <a:pt x="2906" y="737"/>
                                </a:lnTo>
                                <a:lnTo>
                                  <a:pt x="2924" y="802"/>
                                </a:lnTo>
                                <a:lnTo>
                                  <a:pt x="2938" y="865"/>
                                </a:lnTo>
                                <a:lnTo>
                                  <a:pt x="2950" y="925"/>
                                </a:lnTo>
                                <a:lnTo>
                                  <a:pt x="2960" y="985"/>
                                </a:lnTo>
                                <a:lnTo>
                                  <a:pt x="2967" y="1043"/>
                                </a:lnTo>
                                <a:lnTo>
                                  <a:pt x="2973" y="1098"/>
                                </a:lnTo>
                                <a:lnTo>
                                  <a:pt x="2976" y="1153"/>
                                </a:lnTo>
                                <a:lnTo>
                                  <a:pt x="2977" y="1204"/>
                                </a:lnTo>
                                <a:lnTo>
                                  <a:pt x="2976" y="1256"/>
                                </a:lnTo>
                                <a:lnTo>
                                  <a:pt x="2974" y="1305"/>
                                </a:lnTo>
                                <a:lnTo>
                                  <a:pt x="2969" y="1352"/>
                                </a:lnTo>
                                <a:lnTo>
                                  <a:pt x="2964" y="1398"/>
                                </a:lnTo>
                                <a:lnTo>
                                  <a:pt x="2956" y="1442"/>
                                </a:lnTo>
                                <a:lnTo>
                                  <a:pt x="2948" y="1484"/>
                                </a:lnTo>
                                <a:lnTo>
                                  <a:pt x="2938" y="1526"/>
                                </a:lnTo>
                                <a:lnTo>
                                  <a:pt x="2927" y="1565"/>
                                </a:lnTo>
                                <a:lnTo>
                                  <a:pt x="2916" y="1602"/>
                                </a:lnTo>
                                <a:lnTo>
                                  <a:pt x="2903" y="1638"/>
                                </a:lnTo>
                                <a:lnTo>
                                  <a:pt x="2890" y="1673"/>
                                </a:lnTo>
                                <a:lnTo>
                                  <a:pt x="2875" y="1705"/>
                                </a:lnTo>
                                <a:lnTo>
                                  <a:pt x="2861" y="1737"/>
                                </a:lnTo>
                                <a:lnTo>
                                  <a:pt x="2845" y="1767"/>
                                </a:lnTo>
                                <a:lnTo>
                                  <a:pt x="2831" y="1795"/>
                                </a:lnTo>
                                <a:lnTo>
                                  <a:pt x="2815" y="1821"/>
                                </a:lnTo>
                                <a:lnTo>
                                  <a:pt x="2799" y="1846"/>
                                </a:lnTo>
                                <a:lnTo>
                                  <a:pt x="2784" y="1870"/>
                                </a:lnTo>
                                <a:lnTo>
                                  <a:pt x="2768" y="1891"/>
                                </a:lnTo>
                                <a:lnTo>
                                  <a:pt x="2753" y="1911"/>
                                </a:lnTo>
                                <a:lnTo>
                                  <a:pt x="2724" y="1948"/>
                                </a:lnTo>
                                <a:lnTo>
                                  <a:pt x="2697" y="1979"/>
                                </a:lnTo>
                                <a:lnTo>
                                  <a:pt x="2705" y="2019"/>
                                </a:lnTo>
                                <a:lnTo>
                                  <a:pt x="2712" y="2063"/>
                                </a:lnTo>
                                <a:lnTo>
                                  <a:pt x="2718" y="2110"/>
                                </a:lnTo>
                                <a:lnTo>
                                  <a:pt x="2721" y="2161"/>
                                </a:lnTo>
                                <a:lnTo>
                                  <a:pt x="2723" y="2216"/>
                                </a:lnTo>
                                <a:lnTo>
                                  <a:pt x="2723" y="2276"/>
                                </a:lnTo>
                                <a:lnTo>
                                  <a:pt x="2722" y="2338"/>
                                </a:lnTo>
                                <a:lnTo>
                                  <a:pt x="2719" y="2405"/>
                                </a:lnTo>
                                <a:lnTo>
                                  <a:pt x="2709" y="2491"/>
                                </a:lnTo>
                                <a:lnTo>
                                  <a:pt x="2691" y="2576"/>
                                </a:lnTo>
                                <a:lnTo>
                                  <a:pt x="2664" y="2661"/>
                                </a:lnTo>
                                <a:lnTo>
                                  <a:pt x="2629" y="2747"/>
                                </a:lnTo>
                                <a:lnTo>
                                  <a:pt x="2588" y="2832"/>
                                </a:lnTo>
                                <a:lnTo>
                                  <a:pt x="2541" y="2918"/>
                                </a:lnTo>
                                <a:lnTo>
                                  <a:pt x="2487" y="3002"/>
                                </a:lnTo>
                                <a:lnTo>
                                  <a:pt x="2428" y="3086"/>
                                </a:lnTo>
                                <a:lnTo>
                                  <a:pt x="2365" y="3169"/>
                                </a:lnTo>
                                <a:lnTo>
                                  <a:pt x="2297" y="3250"/>
                                </a:lnTo>
                                <a:lnTo>
                                  <a:pt x="2226" y="3331"/>
                                </a:lnTo>
                                <a:lnTo>
                                  <a:pt x="2152" y="3409"/>
                                </a:lnTo>
                                <a:lnTo>
                                  <a:pt x="2077" y="3487"/>
                                </a:lnTo>
                                <a:lnTo>
                                  <a:pt x="1999" y="3562"/>
                                </a:lnTo>
                                <a:lnTo>
                                  <a:pt x="1921" y="3634"/>
                                </a:lnTo>
                                <a:lnTo>
                                  <a:pt x="1841" y="3704"/>
                                </a:lnTo>
                                <a:lnTo>
                                  <a:pt x="1763" y="3773"/>
                                </a:lnTo>
                                <a:lnTo>
                                  <a:pt x="1684" y="3836"/>
                                </a:lnTo>
                                <a:lnTo>
                                  <a:pt x="1608" y="3899"/>
                                </a:lnTo>
                                <a:lnTo>
                                  <a:pt x="1533" y="3957"/>
                                </a:lnTo>
                                <a:lnTo>
                                  <a:pt x="1461" y="4012"/>
                                </a:lnTo>
                                <a:lnTo>
                                  <a:pt x="1391" y="4064"/>
                                </a:lnTo>
                                <a:lnTo>
                                  <a:pt x="1326" y="4111"/>
                                </a:lnTo>
                                <a:lnTo>
                                  <a:pt x="1265" y="4155"/>
                                </a:lnTo>
                                <a:lnTo>
                                  <a:pt x="1157" y="4229"/>
                                </a:lnTo>
                                <a:lnTo>
                                  <a:pt x="1076" y="4283"/>
                                </a:lnTo>
                                <a:lnTo>
                                  <a:pt x="1022" y="4317"/>
                                </a:lnTo>
                                <a:lnTo>
                                  <a:pt x="1003" y="4329"/>
                                </a:lnTo>
                                <a:close/>
                                <a:moveTo>
                                  <a:pt x="395" y="2459"/>
                                </a:moveTo>
                                <a:lnTo>
                                  <a:pt x="459" y="2401"/>
                                </a:lnTo>
                                <a:lnTo>
                                  <a:pt x="523" y="2342"/>
                                </a:lnTo>
                                <a:lnTo>
                                  <a:pt x="588" y="2281"/>
                                </a:lnTo>
                                <a:lnTo>
                                  <a:pt x="654" y="2221"/>
                                </a:lnTo>
                                <a:lnTo>
                                  <a:pt x="720" y="2160"/>
                                </a:lnTo>
                                <a:lnTo>
                                  <a:pt x="787" y="2100"/>
                                </a:lnTo>
                                <a:lnTo>
                                  <a:pt x="853" y="2038"/>
                                </a:lnTo>
                                <a:lnTo>
                                  <a:pt x="920" y="1976"/>
                                </a:lnTo>
                                <a:lnTo>
                                  <a:pt x="999" y="1905"/>
                                </a:lnTo>
                                <a:lnTo>
                                  <a:pt x="1078" y="1833"/>
                                </a:lnTo>
                                <a:lnTo>
                                  <a:pt x="1155" y="1761"/>
                                </a:lnTo>
                                <a:lnTo>
                                  <a:pt x="1232" y="1691"/>
                                </a:lnTo>
                                <a:lnTo>
                                  <a:pt x="1308" y="1621"/>
                                </a:lnTo>
                                <a:lnTo>
                                  <a:pt x="1382" y="1553"/>
                                </a:lnTo>
                                <a:lnTo>
                                  <a:pt x="1455" y="1486"/>
                                </a:lnTo>
                                <a:lnTo>
                                  <a:pt x="1526" y="1419"/>
                                </a:lnTo>
                                <a:lnTo>
                                  <a:pt x="1593" y="1356"/>
                                </a:lnTo>
                                <a:lnTo>
                                  <a:pt x="1659" y="1294"/>
                                </a:lnTo>
                                <a:lnTo>
                                  <a:pt x="1720" y="1235"/>
                                </a:lnTo>
                                <a:lnTo>
                                  <a:pt x="1780" y="1177"/>
                                </a:lnTo>
                                <a:lnTo>
                                  <a:pt x="1834" y="1123"/>
                                </a:lnTo>
                                <a:lnTo>
                                  <a:pt x="1886" y="1071"/>
                                </a:lnTo>
                                <a:lnTo>
                                  <a:pt x="1934" y="1023"/>
                                </a:lnTo>
                                <a:lnTo>
                                  <a:pt x="1977" y="978"/>
                                </a:lnTo>
                                <a:lnTo>
                                  <a:pt x="1991" y="958"/>
                                </a:lnTo>
                                <a:lnTo>
                                  <a:pt x="2003" y="938"/>
                                </a:lnTo>
                                <a:lnTo>
                                  <a:pt x="2016" y="917"/>
                                </a:lnTo>
                                <a:lnTo>
                                  <a:pt x="2027" y="897"/>
                                </a:lnTo>
                                <a:lnTo>
                                  <a:pt x="2037" y="876"/>
                                </a:lnTo>
                                <a:lnTo>
                                  <a:pt x="2047" y="855"/>
                                </a:lnTo>
                                <a:lnTo>
                                  <a:pt x="2055" y="832"/>
                                </a:lnTo>
                                <a:lnTo>
                                  <a:pt x="2063" y="810"/>
                                </a:lnTo>
                                <a:lnTo>
                                  <a:pt x="2068" y="786"/>
                                </a:lnTo>
                                <a:lnTo>
                                  <a:pt x="2074" y="761"/>
                                </a:lnTo>
                                <a:lnTo>
                                  <a:pt x="2078" y="734"/>
                                </a:lnTo>
                                <a:lnTo>
                                  <a:pt x="2081" y="706"/>
                                </a:lnTo>
                                <a:lnTo>
                                  <a:pt x="2083" y="675"/>
                                </a:lnTo>
                                <a:lnTo>
                                  <a:pt x="2084" y="644"/>
                                </a:lnTo>
                                <a:lnTo>
                                  <a:pt x="2083" y="609"/>
                                </a:lnTo>
                                <a:lnTo>
                                  <a:pt x="2081" y="573"/>
                                </a:lnTo>
                                <a:lnTo>
                                  <a:pt x="2080" y="549"/>
                                </a:lnTo>
                                <a:lnTo>
                                  <a:pt x="2076" y="525"/>
                                </a:lnTo>
                                <a:lnTo>
                                  <a:pt x="2074" y="502"/>
                                </a:lnTo>
                                <a:lnTo>
                                  <a:pt x="2071" y="479"/>
                                </a:lnTo>
                                <a:lnTo>
                                  <a:pt x="2066" y="456"/>
                                </a:lnTo>
                                <a:lnTo>
                                  <a:pt x="2062" y="435"/>
                                </a:lnTo>
                                <a:lnTo>
                                  <a:pt x="2056" y="412"/>
                                </a:lnTo>
                                <a:lnTo>
                                  <a:pt x="2050" y="392"/>
                                </a:lnTo>
                                <a:lnTo>
                                  <a:pt x="2044" y="373"/>
                                </a:lnTo>
                                <a:lnTo>
                                  <a:pt x="2038" y="356"/>
                                </a:lnTo>
                                <a:lnTo>
                                  <a:pt x="2031" y="339"/>
                                </a:lnTo>
                                <a:lnTo>
                                  <a:pt x="2024" y="322"/>
                                </a:lnTo>
                                <a:lnTo>
                                  <a:pt x="2017" y="308"/>
                                </a:lnTo>
                                <a:lnTo>
                                  <a:pt x="2008" y="293"/>
                                </a:lnTo>
                                <a:lnTo>
                                  <a:pt x="2000" y="281"/>
                                </a:lnTo>
                                <a:lnTo>
                                  <a:pt x="1991" y="269"/>
                                </a:lnTo>
                                <a:lnTo>
                                  <a:pt x="1980" y="256"/>
                                </a:lnTo>
                                <a:lnTo>
                                  <a:pt x="1969" y="247"/>
                                </a:lnTo>
                                <a:lnTo>
                                  <a:pt x="1963" y="243"/>
                                </a:lnTo>
                                <a:lnTo>
                                  <a:pt x="1958" y="241"/>
                                </a:lnTo>
                                <a:lnTo>
                                  <a:pt x="1951" y="238"/>
                                </a:lnTo>
                                <a:lnTo>
                                  <a:pt x="1945" y="238"/>
                                </a:lnTo>
                                <a:lnTo>
                                  <a:pt x="1923" y="243"/>
                                </a:lnTo>
                                <a:lnTo>
                                  <a:pt x="1904" y="249"/>
                                </a:lnTo>
                                <a:lnTo>
                                  <a:pt x="1886" y="255"/>
                                </a:lnTo>
                                <a:lnTo>
                                  <a:pt x="1870" y="264"/>
                                </a:lnTo>
                                <a:lnTo>
                                  <a:pt x="1857" y="274"/>
                                </a:lnTo>
                                <a:lnTo>
                                  <a:pt x="1845" y="286"/>
                                </a:lnTo>
                                <a:lnTo>
                                  <a:pt x="1833" y="298"/>
                                </a:lnTo>
                                <a:lnTo>
                                  <a:pt x="1824" y="311"/>
                                </a:lnTo>
                                <a:lnTo>
                                  <a:pt x="1815" y="326"/>
                                </a:lnTo>
                                <a:lnTo>
                                  <a:pt x="1809" y="342"/>
                                </a:lnTo>
                                <a:lnTo>
                                  <a:pt x="1802" y="358"/>
                                </a:lnTo>
                                <a:lnTo>
                                  <a:pt x="1796" y="376"/>
                                </a:lnTo>
                                <a:lnTo>
                                  <a:pt x="1785" y="414"/>
                                </a:lnTo>
                                <a:lnTo>
                                  <a:pt x="1776" y="456"/>
                                </a:lnTo>
                                <a:lnTo>
                                  <a:pt x="1766" y="498"/>
                                </a:lnTo>
                                <a:lnTo>
                                  <a:pt x="1756" y="542"/>
                                </a:lnTo>
                                <a:lnTo>
                                  <a:pt x="1744" y="588"/>
                                </a:lnTo>
                                <a:lnTo>
                                  <a:pt x="1729" y="634"/>
                                </a:lnTo>
                                <a:lnTo>
                                  <a:pt x="1720" y="659"/>
                                </a:lnTo>
                                <a:lnTo>
                                  <a:pt x="1711" y="682"/>
                                </a:lnTo>
                                <a:lnTo>
                                  <a:pt x="1702" y="707"/>
                                </a:lnTo>
                                <a:lnTo>
                                  <a:pt x="1691" y="730"/>
                                </a:lnTo>
                                <a:lnTo>
                                  <a:pt x="1680" y="755"/>
                                </a:lnTo>
                                <a:lnTo>
                                  <a:pt x="1667" y="780"/>
                                </a:lnTo>
                                <a:lnTo>
                                  <a:pt x="1653" y="805"/>
                                </a:lnTo>
                                <a:lnTo>
                                  <a:pt x="1637" y="830"/>
                                </a:lnTo>
                                <a:lnTo>
                                  <a:pt x="1622" y="855"/>
                                </a:lnTo>
                                <a:lnTo>
                                  <a:pt x="1604" y="880"/>
                                </a:lnTo>
                                <a:lnTo>
                                  <a:pt x="1585" y="905"/>
                                </a:lnTo>
                                <a:lnTo>
                                  <a:pt x="1564" y="931"/>
                                </a:lnTo>
                                <a:lnTo>
                                  <a:pt x="1541" y="957"/>
                                </a:lnTo>
                                <a:lnTo>
                                  <a:pt x="1518" y="981"/>
                                </a:lnTo>
                                <a:lnTo>
                                  <a:pt x="1492" y="1007"/>
                                </a:lnTo>
                                <a:lnTo>
                                  <a:pt x="1465" y="1033"/>
                                </a:lnTo>
                                <a:lnTo>
                                  <a:pt x="1435" y="1058"/>
                                </a:lnTo>
                                <a:lnTo>
                                  <a:pt x="1404" y="1083"/>
                                </a:lnTo>
                                <a:lnTo>
                                  <a:pt x="1371" y="1108"/>
                                </a:lnTo>
                                <a:lnTo>
                                  <a:pt x="1335" y="1133"/>
                                </a:lnTo>
                                <a:lnTo>
                                  <a:pt x="1298" y="1158"/>
                                </a:lnTo>
                                <a:lnTo>
                                  <a:pt x="1258" y="1183"/>
                                </a:lnTo>
                                <a:lnTo>
                                  <a:pt x="1216" y="1207"/>
                                </a:lnTo>
                                <a:lnTo>
                                  <a:pt x="1172" y="1231"/>
                                </a:lnTo>
                                <a:lnTo>
                                  <a:pt x="1167" y="1233"/>
                                </a:lnTo>
                                <a:lnTo>
                                  <a:pt x="1162" y="1236"/>
                                </a:lnTo>
                                <a:lnTo>
                                  <a:pt x="1127" y="1251"/>
                                </a:lnTo>
                                <a:lnTo>
                                  <a:pt x="1090" y="1269"/>
                                </a:lnTo>
                                <a:lnTo>
                                  <a:pt x="1053" y="1287"/>
                                </a:lnTo>
                                <a:lnTo>
                                  <a:pt x="1016" y="1306"/>
                                </a:lnTo>
                                <a:lnTo>
                                  <a:pt x="979" y="1328"/>
                                </a:lnTo>
                                <a:lnTo>
                                  <a:pt x="941" y="1349"/>
                                </a:lnTo>
                                <a:lnTo>
                                  <a:pt x="902" y="1372"/>
                                </a:lnTo>
                                <a:lnTo>
                                  <a:pt x="863" y="1398"/>
                                </a:lnTo>
                                <a:lnTo>
                                  <a:pt x="815" y="1430"/>
                                </a:lnTo>
                                <a:lnTo>
                                  <a:pt x="768" y="1462"/>
                                </a:lnTo>
                                <a:lnTo>
                                  <a:pt x="722" y="1496"/>
                                </a:lnTo>
                                <a:lnTo>
                                  <a:pt x="677" y="1529"/>
                                </a:lnTo>
                                <a:lnTo>
                                  <a:pt x="634" y="1565"/>
                                </a:lnTo>
                                <a:lnTo>
                                  <a:pt x="591" y="1601"/>
                                </a:lnTo>
                                <a:lnTo>
                                  <a:pt x="551" y="1637"/>
                                </a:lnTo>
                                <a:lnTo>
                                  <a:pt x="513" y="1674"/>
                                </a:lnTo>
                                <a:lnTo>
                                  <a:pt x="478" y="1710"/>
                                </a:lnTo>
                                <a:lnTo>
                                  <a:pt x="445" y="1747"/>
                                </a:lnTo>
                                <a:lnTo>
                                  <a:pt x="430" y="1766"/>
                                </a:lnTo>
                                <a:lnTo>
                                  <a:pt x="416" y="1784"/>
                                </a:lnTo>
                                <a:lnTo>
                                  <a:pt x="403" y="1803"/>
                                </a:lnTo>
                                <a:lnTo>
                                  <a:pt x="391" y="1821"/>
                                </a:lnTo>
                                <a:lnTo>
                                  <a:pt x="378" y="1839"/>
                                </a:lnTo>
                                <a:lnTo>
                                  <a:pt x="368" y="1856"/>
                                </a:lnTo>
                                <a:lnTo>
                                  <a:pt x="358" y="1874"/>
                                </a:lnTo>
                                <a:lnTo>
                                  <a:pt x="349" y="1892"/>
                                </a:lnTo>
                                <a:lnTo>
                                  <a:pt x="342" y="1910"/>
                                </a:lnTo>
                                <a:lnTo>
                                  <a:pt x="336" y="1927"/>
                                </a:lnTo>
                                <a:lnTo>
                                  <a:pt x="330" y="1945"/>
                                </a:lnTo>
                                <a:lnTo>
                                  <a:pt x="326" y="1962"/>
                                </a:lnTo>
                                <a:lnTo>
                                  <a:pt x="321" y="1985"/>
                                </a:lnTo>
                                <a:lnTo>
                                  <a:pt x="318" y="2010"/>
                                </a:lnTo>
                                <a:lnTo>
                                  <a:pt x="315" y="2033"/>
                                </a:lnTo>
                                <a:lnTo>
                                  <a:pt x="313" y="2057"/>
                                </a:lnTo>
                                <a:lnTo>
                                  <a:pt x="312" y="2079"/>
                                </a:lnTo>
                                <a:lnTo>
                                  <a:pt x="311" y="2103"/>
                                </a:lnTo>
                                <a:lnTo>
                                  <a:pt x="311" y="2125"/>
                                </a:lnTo>
                                <a:lnTo>
                                  <a:pt x="312" y="2148"/>
                                </a:lnTo>
                                <a:lnTo>
                                  <a:pt x="315" y="2169"/>
                                </a:lnTo>
                                <a:lnTo>
                                  <a:pt x="317" y="2191"/>
                                </a:lnTo>
                                <a:lnTo>
                                  <a:pt x="319" y="2213"/>
                                </a:lnTo>
                                <a:lnTo>
                                  <a:pt x="322" y="2234"/>
                                </a:lnTo>
                                <a:lnTo>
                                  <a:pt x="331" y="2276"/>
                                </a:lnTo>
                                <a:lnTo>
                                  <a:pt x="341" y="2316"/>
                                </a:lnTo>
                                <a:lnTo>
                                  <a:pt x="354" y="2354"/>
                                </a:lnTo>
                                <a:lnTo>
                                  <a:pt x="366" y="2390"/>
                                </a:lnTo>
                                <a:lnTo>
                                  <a:pt x="381" y="2426"/>
                                </a:lnTo>
                                <a:lnTo>
                                  <a:pt x="395" y="2459"/>
                                </a:lnTo>
                                <a:close/>
                                <a:moveTo>
                                  <a:pt x="485" y="2701"/>
                                </a:moveTo>
                                <a:lnTo>
                                  <a:pt x="464" y="2717"/>
                                </a:lnTo>
                                <a:lnTo>
                                  <a:pt x="445" y="2734"/>
                                </a:lnTo>
                                <a:lnTo>
                                  <a:pt x="426" y="2752"/>
                                </a:lnTo>
                                <a:lnTo>
                                  <a:pt x="409" y="2771"/>
                                </a:lnTo>
                                <a:lnTo>
                                  <a:pt x="392" y="2790"/>
                                </a:lnTo>
                                <a:lnTo>
                                  <a:pt x="375" y="2810"/>
                                </a:lnTo>
                                <a:lnTo>
                                  <a:pt x="360" y="2830"/>
                                </a:lnTo>
                                <a:lnTo>
                                  <a:pt x="346" y="2851"/>
                                </a:lnTo>
                                <a:lnTo>
                                  <a:pt x="334" y="2873"/>
                                </a:lnTo>
                                <a:lnTo>
                                  <a:pt x="321" y="2895"/>
                                </a:lnTo>
                                <a:lnTo>
                                  <a:pt x="310" y="2916"/>
                                </a:lnTo>
                                <a:lnTo>
                                  <a:pt x="300" y="2938"/>
                                </a:lnTo>
                                <a:lnTo>
                                  <a:pt x="290" y="2960"/>
                                </a:lnTo>
                                <a:lnTo>
                                  <a:pt x="282" y="2981"/>
                                </a:lnTo>
                                <a:lnTo>
                                  <a:pt x="274" y="3003"/>
                                </a:lnTo>
                                <a:lnTo>
                                  <a:pt x="268" y="3025"/>
                                </a:lnTo>
                                <a:lnTo>
                                  <a:pt x="261" y="3046"/>
                                </a:lnTo>
                                <a:lnTo>
                                  <a:pt x="255" y="3068"/>
                                </a:lnTo>
                                <a:lnTo>
                                  <a:pt x="251" y="3089"/>
                                </a:lnTo>
                                <a:lnTo>
                                  <a:pt x="247" y="3110"/>
                                </a:lnTo>
                                <a:lnTo>
                                  <a:pt x="244" y="3132"/>
                                </a:lnTo>
                                <a:lnTo>
                                  <a:pt x="242" y="3153"/>
                                </a:lnTo>
                                <a:lnTo>
                                  <a:pt x="240" y="3174"/>
                                </a:lnTo>
                                <a:lnTo>
                                  <a:pt x="238" y="3194"/>
                                </a:lnTo>
                                <a:lnTo>
                                  <a:pt x="238" y="3216"/>
                                </a:lnTo>
                                <a:lnTo>
                                  <a:pt x="238" y="3236"/>
                                </a:lnTo>
                                <a:lnTo>
                                  <a:pt x="238" y="3257"/>
                                </a:lnTo>
                                <a:lnTo>
                                  <a:pt x="240" y="3277"/>
                                </a:lnTo>
                                <a:lnTo>
                                  <a:pt x="244" y="3318"/>
                                </a:lnTo>
                                <a:lnTo>
                                  <a:pt x="250" y="3357"/>
                                </a:lnTo>
                                <a:lnTo>
                                  <a:pt x="259" y="3396"/>
                                </a:lnTo>
                                <a:lnTo>
                                  <a:pt x="268" y="3434"/>
                                </a:lnTo>
                                <a:lnTo>
                                  <a:pt x="279" y="3471"/>
                                </a:lnTo>
                                <a:lnTo>
                                  <a:pt x="292" y="3507"/>
                                </a:lnTo>
                                <a:lnTo>
                                  <a:pt x="303" y="3536"/>
                                </a:lnTo>
                                <a:lnTo>
                                  <a:pt x="315" y="3564"/>
                                </a:lnTo>
                                <a:lnTo>
                                  <a:pt x="327" y="3591"/>
                                </a:lnTo>
                                <a:lnTo>
                                  <a:pt x="340" y="3618"/>
                                </a:lnTo>
                                <a:lnTo>
                                  <a:pt x="354" y="3643"/>
                                </a:lnTo>
                                <a:lnTo>
                                  <a:pt x="367" y="3667"/>
                                </a:lnTo>
                                <a:lnTo>
                                  <a:pt x="382" y="3691"/>
                                </a:lnTo>
                                <a:lnTo>
                                  <a:pt x="396" y="3713"/>
                                </a:lnTo>
                                <a:lnTo>
                                  <a:pt x="400" y="3674"/>
                                </a:lnTo>
                                <a:lnTo>
                                  <a:pt x="405" y="3635"/>
                                </a:lnTo>
                                <a:lnTo>
                                  <a:pt x="411" y="3595"/>
                                </a:lnTo>
                                <a:lnTo>
                                  <a:pt x="417" y="3556"/>
                                </a:lnTo>
                                <a:lnTo>
                                  <a:pt x="425" y="3518"/>
                                </a:lnTo>
                                <a:lnTo>
                                  <a:pt x="434" y="3480"/>
                                </a:lnTo>
                                <a:lnTo>
                                  <a:pt x="444" y="3443"/>
                                </a:lnTo>
                                <a:lnTo>
                                  <a:pt x="456" y="3406"/>
                                </a:lnTo>
                                <a:lnTo>
                                  <a:pt x="467" y="3370"/>
                                </a:lnTo>
                                <a:lnTo>
                                  <a:pt x="480" y="3334"/>
                                </a:lnTo>
                                <a:lnTo>
                                  <a:pt x="494" y="3300"/>
                                </a:lnTo>
                                <a:lnTo>
                                  <a:pt x="508" y="3266"/>
                                </a:lnTo>
                                <a:lnTo>
                                  <a:pt x="524" y="3232"/>
                                </a:lnTo>
                                <a:lnTo>
                                  <a:pt x="541" y="3199"/>
                                </a:lnTo>
                                <a:lnTo>
                                  <a:pt x="559" y="3167"/>
                                </a:lnTo>
                                <a:lnTo>
                                  <a:pt x="576" y="3136"/>
                                </a:lnTo>
                                <a:lnTo>
                                  <a:pt x="592" y="3110"/>
                                </a:lnTo>
                                <a:lnTo>
                                  <a:pt x="609" y="3086"/>
                                </a:lnTo>
                                <a:lnTo>
                                  <a:pt x="627" y="3061"/>
                                </a:lnTo>
                                <a:lnTo>
                                  <a:pt x="645" y="3037"/>
                                </a:lnTo>
                                <a:lnTo>
                                  <a:pt x="664" y="3015"/>
                                </a:lnTo>
                                <a:lnTo>
                                  <a:pt x="683" y="2993"/>
                                </a:lnTo>
                                <a:lnTo>
                                  <a:pt x="703" y="2971"/>
                                </a:lnTo>
                                <a:lnTo>
                                  <a:pt x="723" y="2950"/>
                                </a:lnTo>
                                <a:lnTo>
                                  <a:pt x="744" y="2930"/>
                                </a:lnTo>
                                <a:lnTo>
                                  <a:pt x="767" y="2911"/>
                                </a:lnTo>
                                <a:lnTo>
                                  <a:pt x="789" y="2892"/>
                                </a:lnTo>
                                <a:lnTo>
                                  <a:pt x="811" y="2874"/>
                                </a:lnTo>
                                <a:lnTo>
                                  <a:pt x="835" y="2857"/>
                                </a:lnTo>
                                <a:lnTo>
                                  <a:pt x="860" y="2840"/>
                                </a:lnTo>
                                <a:lnTo>
                                  <a:pt x="884" y="2825"/>
                                </a:lnTo>
                                <a:lnTo>
                                  <a:pt x="910" y="2810"/>
                                </a:lnTo>
                                <a:lnTo>
                                  <a:pt x="1027" y="2745"/>
                                </a:lnTo>
                                <a:lnTo>
                                  <a:pt x="1137" y="2680"/>
                                </a:lnTo>
                                <a:lnTo>
                                  <a:pt x="1240" y="2618"/>
                                </a:lnTo>
                                <a:lnTo>
                                  <a:pt x="1336" y="2557"/>
                                </a:lnTo>
                                <a:lnTo>
                                  <a:pt x="1427" y="2499"/>
                                </a:lnTo>
                                <a:lnTo>
                                  <a:pt x="1510" y="2441"/>
                                </a:lnTo>
                                <a:lnTo>
                                  <a:pt x="1588" y="2385"/>
                                </a:lnTo>
                                <a:lnTo>
                                  <a:pt x="1660" y="2333"/>
                                </a:lnTo>
                                <a:lnTo>
                                  <a:pt x="1726" y="2281"/>
                                </a:lnTo>
                                <a:lnTo>
                                  <a:pt x="1786" y="2232"/>
                                </a:lnTo>
                                <a:lnTo>
                                  <a:pt x="1842" y="2185"/>
                                </a:lnTo>
                                <a:lnTo>
                                  <a:pt x="1893" y="2141"/>
                                </a:lnTo>
                                <a:lnTo>
                                  <a:pt x="1939" y="2098"/>
                                </a:lnTo>
                                <a:lnTo>
                                  <a:pt x="1981" y="2058"/>
                                </a:lnTo>
                                <a:lnTo>
                                  <a:pt x="2019" y="2020"/>
                                </a:lnTo>
                                <a:lnTo>
                                  <a:pt x="2053" y="1985"/>
                                </a:lnTo>
                                <a:lnTo>
                                  <a:pt x="2095" y="1942"/>
                                </a:lnTo>
                                <a:lnTo>
                                  <a:pt x="2140" y="1897"/>
                                </a:lnTo>
                                <a:lnTo>
                                  <a:pt x="2165" y="1876"/>
                                </a:lnTo>
                                <a:lnTo>
                                  <a:pt x="2189" y="1854"/>
                                </a:lnTo>
                                <a:lnTo>
                                  <a:pt x="2214" y="1833"/>
                                </a:lnTo>
                                <a:lnTo>
                                  <a:pt x="2241" y="1814"/>
                                </a:lnTo>
                                <a:lnTo>
                                  <a:pt x="2266" y="1795"/>
                                </a:lnTo>
                                <a:lnTo>
                                  <a:pt x="2293" y="1778"/>
                                </a:lnTo>
                                <a:lnTo>
                                  <a:pt x="2320" y="1763"/>
                                </a:lnTo>
                                <a:lnTo>
                                  <a:pt x="2348" y="1751"/>
                                </a:lnTo>
                                <a:lnTo>
                                  <a:pt x="2362" y="1746"/>
                                </a:lnTo>
                                <a:lnTo>
                                  <a:pt x="2375" y="1741"/>
                                </a:lnTo>
                                <a:lnTo>
                                  <a:pt x="2390" y="1737"/>
                                </a:lnTo>
                                <a:lnTo>
                                  <a:pt x="2403" y="1733"/>
                                </a:lnTo>
                                <a:lnTo>
                                  <a:pt x="2416" y="1731"/>
                                </a:lnTo>
                                <a:lnTo>
                                  <a:pt x="2431" y="1729"/>
                                </a:lnTo>
                                <a:lnTo>
                                  <a:pt x="2444" y="1728"/>
                                </a:lnTo>
                                <a:lnTo>
                                  <a:pt x="2458" y="1728"/>
                                </a:lnTo>
                                <a:lnTo>
                                  <a:pt x="2474" y="1729"/>
                                </a:lnTo>
                                <a:lnTo>
                                  <a:pt x="2488" y="1730"/>
                                </a:lnTo>
                                <a:lnTo>
                                  <a:pt x="2504" y="1733"/>
                                </a:lnTo>
                                <a:lnTo>
                                  <a:pt x="2517" y="1737"/>
                                </a:lnTo>
                                <a:lnTo>
                                  <a:pt x="2532" y="1741"/>
                                </a:lnTo>
                                <a:lnTo>
                                  <a:pt x="2545" y="1747"/>
                                </a:lnTo>
                                <a:lnTo>
                                  <a:pt x="2559" y="1753"/>
                                </a:lnTo>
                                <a:lnTo>
                                  <a:pt x="2572" y="1761"/>
                                </a:lnTo>
                                <a:lnTo>
                                  <a:pt x="2592" y="1733"/>
                                </a:lnTo>
                                <a:lnTo>
                                  <a:pt x="2615" y="1700"/>
                                </a:lnTo>
                                <a:lnTo>
                                  <a:pt x="2638" y="1661"/>
                                </a:lnTo>
                                <a:lnTo>
                                  <a:pt x="2662" y="1619"/>
                                </a:lnTo>
                                <a:lnTo>
                                  <a:pt x="2673" y="1596"/>
                                </a:lnTo>
                                <a:lnTo>
                                  <a:pt x="2685" y="1572"/>
                                </a:lnTo>
                                <a:lnTo>
                                  <a:pt x="2696" y="1547"/>
                                </a:lnTo>
                                <a:lnTo>
                                  <a:pt x="2706" y="1520"/>
                                </a:lnTo>
                                <a:lnTo>
                                  <a:pt x="2718" y="1493"/>
                                </a:lnTo>
                                <a:lnTo>
                                  <a:pt x="2728" y="1464"/>
                                </a:lnTo>
                                <a:lnTo>
                                  <a:pt x="2737" y="1435"/>
                                </a:lnTo>
                                <a:lnTo>
                                  <a:pt x="2746" y="1404"/>
                                </a:lnTo>
                                <a:lnTo>
                                  <a:pt x="2753" y="1372"/>
                                </a:lnTo>
                                <a:lnTo>
                                  <a:pt x="2760" y="1340"/>
                                </a:lnTo>
                                <a:lnTo>
                                  <a:pt x="2767" y="1305"/>
                                </a:lnTo>
                                <a:lnTo>
                                  <a:pt x="2771" y="1270"/>
                                </a:lnTo>
                                <a:lnTo>
                                  <a:pt x="2776" y="1233"/>
                                </a:lnTo>
                                <a:lnTo>
                                  <a:pt x="2779" y="1196"/>
                                </a:lnTo>
                                <a:lnTo>
                                  <a:pt x="2780" y="1158"/>
                                </a:lnTo>
                                <a:lnTo>
                                  <a:pt x="2781" y="1119"/>
                                </a:lnTo>
                                <a:lnTo>
                                  <a:pt x="2780" y="1079"/>
                                </a:lnTo>
                                <a:lnTo>
                                  <a:pt x="2778" y="1037"/>
                                </a:lnTo>
                                <a:lnTo>
                                  <a:pt x="2774" y="995"/>
                                </a:lnTo>
                                <a:lnTo>
                                  <a:pt x="2768" y="951"/>
                                </a:lnTo>
                                <a:lnTo>
                                  <a:pt x="2760" y="906"/>
                                </a:lnTo>
                                <a:lnTo>
                                  <a:pt x="2751" y="860"/>
                                </a:lnTo>
                                <a:lnTo>
                                  <a:pt x="2740" y="814"/>
                                </a:lnTo>
                                <a:lnTo>
                                  <a:pt x="2728" y="766"/>
                                </a:lnTo>
                                <a:lnTo>
                                  <a:pt x="2713" y="719"/>
                                </a:lnTo>
                                <a:lnTo>
                                  <a:pt x="2697" y="677"/>
                                </a:lnTo>
                                <a:lnTo>
                                  <a:pt x="2683" y="640"/>
                                </a:lnTo>
                                <a:lnTo>
                                  <a:pt x="2667" y="608"/>
                                </a:lnTo>
                                <a:lnTo>
                                  <a:pt x="2653" y="580"/>
                                </a:lnTo>
                                <a:lnTo>
                                  <a:pt x="2638" y="558"/>
                                </a:lnTo>
                                <a:lnTo>
                                  <a:pt x="2624" y="539"/>
                                </a:lnTo>
                                <a:lnTo>
                                  <a:pt x="2610" y="523"/>
                                </a:lnTo>
                                <a:lnTo>
                                  <a:pt x="2597" y="512"/>
                                </a:lnTo>
                                <a:lnTo>
                                  <a:pt x="2584" y="503"/>
                                </a:lnTo>
                                <a:lnTo>
                                  <a:pt x="2573" y="496"/>
                                </a:lnTo>
                                <a:lnTo>
                                  <a:pt x="2562" y="493"/>
                                </a:lnTo>
                                <a:lnTo>
                                  <a:pt x="2553" y="492"/>
                                </a:lnTo>
                                <a:lnTo>
                                  <a:pt x="2545" y="493"/>
                                </a:lnTo>
                                <a:lnTo>
                                  <a:pt x="2538" y="494"/>
                                </a:lnTo>
                                <a:lnTo>
                                  <a:pt x="2533" y="498"/>
                                </a:lnTo>
                                <a:lnTo>
                                  <a:pt x="2518" y="513"/>
                                </a:lnTo>
                                <a:lnTo>
                                  <a:pt x="2504" y="530"/>
                                </a:lnTo>
                                <a:lnTo>
                                  <a:pt x="2490" y="549"/>
                                </a:lnTo>
                                <a:lnTo>
                                  <a:pt x="2476" y="571"/>
                                </a:lnTo>
                                <a:lnTo>
                                  <a:pt x="2462" y="594"/>
                                </a:lnTo>
                                <a:lnTo>
                                  <a:pt x="2450" y="618"/>
                                </a:lnTo>
                                <a:lnTo>
                                  <a:pt x="2437" y="644"/>
                                </a:lnTo>
                                <a:lnTo>
                                  <a:pt x="2424" y="670"/>
                                </a:lnTo>
                                <a:lnTo>
                                  <a:pt x="2402" y="724"/>
                                </a:lnTo>
                                <a:lnTo>
                                  <a:pt x="2382" y="775"/>
                                </a:lnTo>
                                <a:lnTo>
                                  <a:pt x="2365" y="823"/>
                                </a:lnTo>
                                <a:lnTo>
                                  <a:pt x="2350" y="865"/>
                                </a:lnTo>
                                <a:lnTo>
                                  <a:pt x="2343" y="884"/>
                                </a:lnTo>
                                <a:lnTo>
                                  <a:pt x="2333" y="904"/>
                                </a:lnTo>
                                <a:lnTo>
                                  <a:pt x="2319" y="926"/>
                                </a:lnTo>
                                <a:lnTo>
                                  <a:pt x="2302" y="950"/>
                                </a:lnTo>
                                <a:lnTo>
                                  <a:pt x="2283" y="977"/>
                                </a:lnTo>
                                <a:lnTo>
                                  <a:pt x="2262" y="1005"/>
                                </a:lnTo>
                                <a:lnTo>
                                  <a:pt x="2237" y="1034"/>
                                </a:lnTo>
                                <a:lnTo>
                                  <a:pt x="2211" y="1065"/>
                                </a:lnTo>
                                <a:lnTo>
                                  <a:pt x="2181" y="1099"/>
                                </a:lnTo>
                                <a:lnTo>
                                  <a:pt x="2150" y="1134"/>
                                </a:lnTo>
                                <a:lnTo>
                                  <a:pt x="2117" y="1170"/>
                                </a:lnTo>
                                <a:lnTo>
                                  <a:pt x="2081" y="1207"/>
                                </a:lnTo>
                                <a:lnTo>
                                  <a:pt x="2003" y="1286"/>
                                </a:lnTo>
                                <a:lnTo>
                                  <a:pt x="1918" y="1370"/>
                                </a:lnTo>
                                <a:lnTo>
                                  <a:pt x="1828" y="1458"/>
                                </a:lnTo>
                                <a:lnTo>
                                  <a:pt x="1731" y="1549"/>
                                </a:lnTo>
                                <a:lnTo>
                                  <a:pt x="1631" y="1645"/>
                                </a:lnTo>
                                <a:lnTo>
                                  <a:pt x="1526" y="1743"/>
                                </a:lnTo>
                                <a:lnTo>
                                  <a:pt x="1417" y="1843"/>
                                </a:lnTo>
                                <a:lnTo>
                                  <a:pt x="1306" y="1945"/>
                                </a:lnTo>
                                <a:lnTo>
                                  <a:pt x="1194" y="2048"/>
                                </a:lnTo>
                                <a:lnTo>
                                  <a:pt x="1080" y="2152"/>
                                </a:lnTo>
                                <a:lnTo>
                                  <a:pt x="1003" y="2223"/>
                                </a:lnTo>
                                <a:lnTo>
                                  <a:pt x="926" y="2293"/>
                                </a:lnTo>
                                <a:lnTo>
                                  <a:pt x="850" y="2364"/>
                                </a:lnTo>
                                <a:lnTo>
                                  <a:pt x="773" y="2434"/>
                                </a:lnTo>
                                <a:lnTo>
                                  <a:pt x="698" y="2502"/>
                                </a:lnTo>
                                <a:lnTo>
                                  <a:pt x="626" y="2570"/>
                                </a:lnTo>
                                <a:lnTo>
                                  <a:pt x="554" y="2636"/>
                                </a:lnTo>
                                <a:lnTo>
                                  <a:pt x="485" y="2701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3059"/>
                        <wps:cNvSpPr>
                          <a:spLocks/>
                        </wps:cNvSpPr>
                        <wps:spPr bwMode="auto">
                          <a:xfrm>
                            <a:off x="9036" y="6183"/>
                            <a:ext cx="513" cy="228"/>
                          </a:xfrm>
                          <a:custGeom>
                            <a:avLst/>
                            <a:gdLst>
                              <a:gd name="T0" fmla="*/ 1511 w 1541"/>
                              <a:gd name="T1" fmla="*/ 189 h 684"/>
                              <a:gd name="T2" fmla="*/ 1457 w 1541"/>
                              <a:gd name="T3" fmla="*/ 215 h 684"/>
                              <a:gd name="T4" fmla="*/ 1407 w 1541"/>
                              <a:gd name="T5" fmla="*/ 244 h 684"/>
                              <a:gd name="T6" fmla="*/ 1364 w 1541"/>
                              <a:gd name="T7" fmla="*/ 273 h 684"/>
                              <a:gd name="T8" fmla="*/ 1326 w 1541"/>
                              <a:gd name="T9" fmla="*/ 305 h 684"/>
                              <a:gd name="T10" fmla="*/ 1293 w 1541"/>
                              <a:gd name="T11" fmla="*/ 337 h 684"/>
                              <a:gd name="T12" fmla="*/ 1267 w 1541"/>
                              <a:gd name="T13" fmla="*/ 371 h 684"/>
                              <a:gd name="T14" fmla="*/ 1248 w 1541"/>
                              <a:gd name="T15" fmla="*/ 405 h 684"/>
                              <a:gd name="T16" fmla="*/ 1233 w 1541"/>
                              <a:gd name="T17" fmla="*/ 449 h 684"/>
                              <a:gd name="T18" fmla="*/ 1219 w 1541"/>
                              <a:gd name="T19" fmla="*/ 501 h 684"/>
                              <a:gd name="T20" fmla="*/ 1210 w 1541"/>
                              <a:gd name="T21" fmla="*/ 548 h 684"/>
                              <a:gd name="T22" fmla="*/ 1206 w 1541"/>
                              <a:gd name="T23" fmla="*/ 594 h 684"/>
                              <a:gd name="T24" fmla="*/ 1182 w 1541"/>
                              <a:gd name="T25" fmla="*/ 612 h 684"/>
                              <a:gd name="T26" fmla="*/ 1132 w 1541"/>
                              <a:gd name="T27" fmla="*/ 606 h 684"/>
                              <a:gd name="T28" fmla="*/ 1075 w 1541"/>
                              <a:gd name="T29" fmla="*/ 603 h 684"/>
                              <a:gd name="T30" fmla="*/ 1012 w 1541"/>
                              <a:gd name="T31" fmla="*/ 603 h 684"/>
                              <a:gd name="T32" fmla="*/ 945 w 1541"/>
                              <a:gd name="T33" fmla="*/ 608 h 684"/>
                              <a:gd name="T34" fmla="*/ 875 w 1541"/>
                              <a:gd name="T35" fmla="*/ 619 h 684"/>
                              <a:gd name="T36" fmla="*/ 802 w 1541"/>
                              <a:gd name="T37" fmla="*/ 638 h 684"/>
                              <a:gd name="T38" fmla="*/ 728 w 1541"/>
                              <a:gd name="T39" fmla="*/ 666 h 684"/>
                              <a:gd name="T40" fmla="*/ 659 w 1541"/>
                              <a:gd name="T41" fmla="*/ 673 h 684"/>
                              <a:gd name="T42" fmla="*/ 591 w 1541"/>
                              <a:gd name="T43" fmla="*/ 654 h 684"/>
                              <a:gd name="T44" fmla="*/ 520 w 1541"/>
                              <a:gd name="T45" fmla="*/ 641 h 684"/>
                              <a:gd name="T46" fmla="*/ 445 w 1541"/>
                              <a:gd name="T47" fmla="*/ 633 h 684"/>
                              <a:gd name="T48" fmla="*/ 364 w 1541"/>
                              <a:gd name="T49" fmla="*/ 632 h 684"/>
                              <a:gd name="T50" fmla="*/ 279 w 1541"/>
                              <a:gd name="T51" fmla="*/ 636 h 684"/>
                              <a:gd name="T52" fmla="*/ 190 w 1541"/>
                              <a:gd name="T53" fmla="*/ 649 h 684"/>
                              <a:gd name="T54" fmla="*/ 94 w 1541"/>
                              <a:gd name="T55" fmla="*/ 668 h 684"/>
                              <a:gd name="T56" fmla="*/ 21 w 1541"/>
                              <a:gd name="T57" fmla="*/ 599 h 684"/>
                              <a:gd name="T58" fmla="*/ 0 w 1541"/>
                              <a:gd name="T59" fmla="*/ 456 h 684"/>
                              <a:gd name="T60" fmla="*/ 17 w 1541"/>
                              <a:gd name="T61" fmla="*/ 336 h 684"/>
                              <a:gd name="T62" fmla="*/ 66 w 1541"/>
                              <a:gd name="T63" fmla="*/ 237 h 684"/>
                              <a:gd name="T64" fmla="*/ 143 w 1541"/>
                              <a:gd name="T65" fmla="*/ 160 h 684"/>
                              <a:gd name="T66" fmla="*/ 243 w 1541"/>
                              <a:gd name="T67" fmla="*/ 100 h 684"/>
                              <a:gd name="T68" fmla="*/ 361 w 1541"/>
                              <a:gd name="T69" fmla="*/ 56 h 684"/>
                              <a:gd name="T70" fmla="*/ 494 w 1541"/>
                              <a:gd name="T71" fmla="*/ 26 h 684"/>
                              <a:gd name="T72" fmla="*/ 635 w 1541"/>
                              <a:gd name="T73" fmla="*/ 8 h 684"/>
                              <a:gd name="T74" fmla="*/ 782 w 1541"/>
                              <a:gd name="T75" fmla="*/ 1 h 684"/>
                              <a:gd name="T76" fmla="*/ 927 w 1541"/>
                              <a:gd name="T77" fmla="*/ 1 h 684"/>
                              <a:gd name="T78" fmla="*/ 1069 w 1541"/>
                              <a:gd name="T79" fmla="*/ 8 h 684"/>
                              <a:gd name="T80" fmla="*/ 1201 w 1541"/>
                              <a:gd name="T81" fmla="*/ 19 h 684"/>
                              <a:gd name="T82" fmla="*/ 1320 w 1541"/>
                              <a:gd name="T83" fmla="*/ 32 h 684"/>
                              <a:gd name="T84" fmla="*/ 1462 w 1541"/>
                              <a:gd name="T85" fmla="*/ 54 h 684"/>
                              <a:gd name="T86" fmla="*/ 1529 w 1541"/>
                              <a:gd name="T87" fmla="*/ 93 h 684"/>
                              <a:gd name="T88" fmla="*/ 1536 w 1541"/>
                              <a:gd name="T89" fmla="*/ 149 h 6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541" h="684">
                                <a:moveTo>
                                  <a:pt x="1541" y="176"/>
                                </a:moveTo>
                                <a:lnTo>
                                  <a:pt x="1511" y="189"/>
                                </a:lnTo>
                                <a:lnTo>
                                  <a:pt x="1483" y="201"/>
                                </a:lnTo>
                                <a:lnTo>
                                  <a:pt x="1457" y="215"/>
                                </a:lnTo>
                                <a:lnTo>
                                  <a:pt x="1432" y="229"/>
                                </a:lnTo>
                                <a:lnTo>
                                  <a:pt x="1407" y="244"/>
                                </a:lnTo>
                                <a:lnTo>
                                  <a:pt x="1385" y="259"/>
                                </a:lnTo>
                                <a:lnTo>
                                  <a:pt x="1364" y="273"/>
                                </a:lnTo>
                                <a:lnTo>
                                  <a:pt x="1344" y="289"/>
                                </a:lnTo>
                                <a:lnTo>
                                  <a:pt x="1326" y="305"/>
                                </a:lnTo>
                                <a:lnTo>
                                  <a:pt x="1309" y="320"/>
                                </a:lnTo>
                                <a:lnTo>
                                  <a:pt x="1293" y="337"/>
                                </a:lnTo>
                                <a:lnTo>
                                  <a:pt x="1280" y="354"/>
                                </a:lnTo>
                                <a:lnTo>
                                  <a:pt x="1267" y="371"/>
                                </a:lnTo>
                                <a:lnTo>
                                  <a:pt x="1257" y="387"/>
                                </a:lnTo>
                                <a:lnTo>
                                  <a:pt x="1248" y="405"/>
                                </a:lnTo>
                                <a:lnTo>
                                  <a:pt x="1242" y="423"/>
                                </a:lnTo>
                                <a:lnTo>
                                  <a:pt x="1233" y="449"/>
                                </a:lnTo>
                                <a:lnTo>
                                  <a:pt x="1226" y="475"/>
                                </a:lnTo>
                                <a:lnTo>
                                  <a:pt x="1219" y="501"/>
                                </a:lnTo>
                                <a:lnTo>
                                  <a:pt x="1215" y="524"/>
                                </a:lnTo>
                                <a:lnTo>
                                  <a:pt x="1210" y="548"/>
                                </a:lnTo>
                                <a:lnTo>
                                  <a:pt x="1208" y="571"/>
                                </a:lnTo>
                                <a:lnTo>
                                  <a:pt x="1206" y="594"/>
                                </a:lnTo>
                                <a:lnTo>
                                  <a:pt x="1205" y="616"/>
                                </a:lnTo>
                                <a:lnTo>
                                  <a:pt x="1182" y="612"/>
                                </a:lnTo>
                                <a:lnTo>
                                  <a:pt x="1158" y="608"/>
                                </a:lnTo>
                                <a:lnTo>
                                  <a:pt x="1132" y="606"/>
                                </a:lnTo>
                                <a:lnTo>
                                  <a:pt x="1104" y="604"/>
                                </a:lnTo>
                                <a:lnTo>
                                  <a:pt x="1075" y="603"/>
                                </a:lnTo>
                                <a:lnTo>
                                  <a:pt x="1044" y="601"/>
                                </a:lnTo>
                                <a:lnTo>
                                  <a:pt x="1012" y="603"/>
                                </a:lnTo>
                                <a:lnTo>
                                  <a:pt x="979" y="605"/>
                                </a:lnTo>
                                <a:lnTo>
                                  <a:pt x="945" y="608"/>
                                </a:lnTo>
                                <a:lnTo>
                                  <a:pt x="910" y="613"/>
                                </a:lnTo>
                                <a:lnTo>
                                  <a:pt x="875" y="619"/>
                                </a:lnTo>
                                <a:lnTo>
                                  <a:pt x="839" y="628"/>
                                </a:lnTo>
                                <a:lnTo>
                                  <a:pt x="802" y="638"/>
                                </a:lnTo>
                                <a:lnTo>
                                  <a:pt x="765" y="652"/>
                                </a:lnTo>
                                <a:lnTo>
                                  <a:pt x="728" y="666"/>
                                </a:lnTo>
                                <a:lnTo>
                                  <a:pt x="690" y="684"/>
                                </a:lnTo>
                                <a:lnTo>
                                  <a:pt x="659" y="673"/>
                                </a:lnTo>
                                <a:lnTo>
                                  <a:pt x="625" y="663"/>
                                </a:lnTo>
                                <a:lnTo>
                                  <a:pt x="591" y="654"/>
                                </a:lnTo>
                                <a:lnTo>
                                  <a:pt x="557" y="647"/>
                                </a:lnTo>
                                <a:lnTo>
                                  <a:pt x="520" y="641"/>
                                </a:lnTo>
                                <a:lnTo>
                                  <a:pt x="483" y="636"/>
                                </a:lnTo>
                                <a:lnTo>
                                  <a:pt x="445" y="633"/>
                                </a:lnTo>
                                <a:lnTo>
                                  <a:pt x="405" y="632"/>
                                </a:lnTo>
                                <a:lnTo>
                                  <a:pt x="364" y="632"/>
                                </a:lnTo>
                                <a:lnTo>
                                  <a:pt x="322" y="633"/>
                                </a:lnTo>
                                <a:lnTo>
                                  <a:pt x="279" y="636"/>
                                </a:lnTo>
                                <a:lnTo>
                                  <a:pt x="234" y="642"/>
                                </a:lnTo>
                                <a:lnTo>
                                  <a:pt x="190" y="649"/>
                                </a:lnTo>
                                <a:lnTo>
                                  <a:pt x="143" y="658"/>
                                </a:lnTo>
                                <a:lnTo>
                                  <a:pt x="94" y="668"/>
                                </a:lnTo>
                                <a:lnTo>
                                  <a:pt x="45" y="681"/>
                                </a:lnTo>
                                <a:lnTo>
                                  <a:pt x="21" y="599"/>
                                </a:lnTo>
                                <a:lnTo>
                                  <a:pt x="5" y="524"/>
                                </a:lnTo>
                                <a:lnTo>
                                  <a:pt x="0" y="456"/>
                                </a:lnTo>
                                <a:lnTo>
                                  <a:pt x="4" y="393"/>
                                </a:lnTo>
                                <a:lnTo>
                                  <a:pt x="17" y="336"/>
                                </a:lnTo>
                                <a:lnTo>
                                  <a:pt x="37" y="284"/>
                                </a:lnTo>
                                <a:lnTo>
                                  <a:pt x="66" y="237"/>
                                </a:lnTo>
                                <a:lnTo>
                                  <a:pt x="101" y="196"/>
                                </a:lnTo>
                                <a:lnTo>
                                  <a:pt x="143" y="160"/>
                                </a:lnTo>
                                <a:lnTo>
                                  <a:pt x="191" y="128"/>
                                </a:lnTo>
                                <a:lnTo>
                                  <a:pt x="243" y="100"/>
                                </a:lnTo>
                                <a:lnTo>
                                  <a:pt x="300" y="76"/>
                                </a:lnTo>
                                <a:lnTo>
                                  <a:pt x="361" y="56"/>
                                </a:lnTo>
                                <a:lnTo>
                                  <a:pt x="426" y="39"/>
                                </a:lnTo>
                                <a:lnTo>
                                  <a:pt x="494" y="26"/>
                                </a:lnTo>
                                <a:lnTo>
                                  <a:pt x="563" y="15"/>
                                </a:lnTo>
                                <a:lnTo>
                                  <a:pt x="635" y="8"/>
                                </a:lnTo>
                                <a:lnTo>
                                  <a:pt x="708" y="3"/>
                                </a:lnTo>
                                <a:lnTo>
                                  <a:pt x="782" y="1"/>
                                </a:lnTo>
                                <a:lnTo>
                                  <a:pt x="854" y="0"/>
                                </a:lnTo>
                                <a:lnTo>
                                  <a:pt x="927" y="1"/>
                                </a:lnTo>
                                <a:lnTo>
                                  <a:pt x="999" y="4"/>
                                </a:lnTo>
                                <a:lnTo>
                                  <a:pt x="1069" y="8"/>
                                </a:lnTo>
                                <a:lnTo>
                                  <a:pt x="1136" y="13"/>
                                </a:lnTo>
                                <a:lnTo>
                                  <a:pt x="1201" y="19"/>
                                </a:lnTo>
                                <a:lnTo>
                                  <a:pt x="1263" y="26"/>
                                </a:lnTo>
                                <a:lnTo>
                                  <a:pt x="1320" y="32"/>
                                </a:lnTo>
                                <a:lnTo>
                                  <a:pt x="1373" y="40"/>
                                </a:lnTo>
                                <a:lnTo>
                                  <a:pt x="1462" y="54"/>
                                </a:lnTo>
                                <a:lnTo>
                                  <a:pt x="1526" y="64"/>
                                </a:lnTo>
                                <a:lnTo>
                                  <a:pt x="1529" y="93"/>
                                </a:lnTo>
                                <a:lnTo>
                                  <a:pt x="1533" y="122"/>
                                </a:lnTo>
                                <a:lnTo>
                                  <a:pt x="1536" y="149"/>
                                </a:lnTo>
                                <a:lnTo>
                                  <a:pt x="1541" y="176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3060"/>
                        <wps:cNvSpPr>
                          <a:spLocks noEditPoints="1"/>
                        </wps:cNvSpPr>
                        <wps:spPr bwMode="auto">
                          <a:xfrm>
                            <a:off x="9035" y="3746"/>
                            <a:ext cx="209" cy="209"/>
                          </a:xfrm>
                          <a:custGeom>
                            <a:avLst/>
                            <a:gdLst>
                              <a:gd name="T0" fmla="*/ 376 w 627"/>
                              <a:gd name="T1" fmla="*/ 6 h 627"/>
                              <a:gd name="T2" fmla="*/ 449 w 627"/>
                              <a:gd name="T3" fmla="*/ 31 h 627"/>
                              <a:gd name="T4" fmla="*/ 513 w 627"/>
                              <a:gd name="T5" fmla="*/ 71 h 627"/>
                              <a:gd name="T6" fmla="*/ 564 w 627"/>
                              <a:gd name="T7" fmla="*/ 125 h 627"/>
                              <a:gd name="T8" fmla="*/ 602 w 627"/>
                              <a:gd name="T9" fmla="*/ 191 h 627"/>
                              <a:gd name="T10" fmla="*/ 624 w 627"/>
                              <a:gd name="T11" fmla="*/ 265 h 627"/>
                              <a:gd name="T12" fmla="*/ 625 w 627"/>
                              <a:gd name="T13" fmla="*/ 345 h 627"/>
                              <a:gd name="T14" fmla="*/ 608 w 627"/>
                              <a:gd name="T15" fmla="*/ 421 h 627"/>
                              <a:gd name="T16" fmla="*/ 573 w 627"/>
                              <a:gd name="T17" fmla="*/ 488 h 627"/>
                              <a:gd name="T18" fmla="*/ 524 w 627"/>
                              <a:gd name="T19" fmla="*/ 545 h 627"/>
                              <a:gd name="T20" fmla="*/ 463 w 627"/>
                              <a:gd name="T21" fmla="*/ 589 h 627"/>
                              <a:gd name="T22" fmla="*/ 392 w 627"/>
                              <a:gd name="T23" fmla="*/ 617 h 627"/>
                              <a:gd name="T24" fmla="*/ 314 w 627"/>
                              <a:gd name="T25" fmla="*/ 627 h 627"/>
                              <a:gd name="T26" fmla="*/ 235 w 627"/>
                              <a:gd name="T27" fmla="*/ 617 h 627"/>
                              <a:gd name="T28" fmla="*/ 165 w 627"/>
                              <a:gd name="T29" fmla="*/ 589 h 627"/>
                              <a:gd name="T30" fmla="*/ 103 w 627"/>
                              <a:gd name="T31" fmla="*/ 545 h 627"/>
                              <a:gd name="T32" fmla="*/ 54 w 627"/>
                              <a:gd name="T33" fmla="*/ 488 h 627"/>
                              <a:gd name="T34" fmla="*/ 19 w 627"/>
                              <a:gd name="T35" fmla="*/ 421 h 627"/>
                              <a:gd name="T36" fmla="*/ 3 w 627"/>
                              <a:gd name="T37" fmla="*/ 345 h 627"/>
                              <a:gd name="T38" fmla="*/ 4 w 627"/>
                              <a:gd name="T39" fmla="*/ 265 h 627"/>
                              <a:gd name="T40" fmla="*/ 25 w 627"/>
                              <a:gd name="T41" fmla="*/ 191 h 627"/>
                              <a:gd name="T42" fmla="*/ 63 w 627"/>
                              <a:gd name="T43" fmla="*/ 125 h 627"/>
                              <a:gd name="T44" fmla="*/ 114 w 627"/>
                              <a:gd name="T45" fmla="*/ 71 h 627"/>
                              <a:gd name="T46" fmla="*/ 178 w 627"/>
                              <a:gd name="T47" fmla="*/ 31 h 627"/>
                              <a:gd name="T48" fmla="*/ 251 w 627"/>
                              <a:gd name="T49" fmla="*/ 6 h 627"/>
                              <a:gd name="T50" fmla="*/ 314 w 627"/>
                              <a:gd name="T51" fmla="*/ 40 h 627"/>
                              <a:gd name="T52" fmla="*/ 382 w 627"/>
                              <a:gd name="T53" fmla="*/ 48 h 627"/>
                              <a:gd name="T54" fmla="*/ 444 w 627"/>
                              <a:gd name="T55" fmla="*/ 72 h 627"/>
                              <a:gd name="T56" fmla="*/ 497 w 627"/>
                              <a:gd name="T57" fmla="*/ 111 h 627"/>
                              <a:gd name="T58" fmla="*/ 541 w 627"/>
                              <a:gd name="T59" fmla="*/ 160 h 627"/>
                              <a:gd name="T60" fmla="*/ 571 w 627"/>
                              <a:gd name="T61" fmla="*/ 219 h 627"/>
                              <a:gd name="T62" fmla="*/ 586 w 627"/>
                              <a:gd name="T63" fmla="*/ 285 h 627"/>
                              <a:gd name="T64" fmla="*/ 585 w 627"/>
                              <a:gd name="T65" fmla="*/ 355 h 627"/>
                              <a:gd name="T66" fmla="*/ 566 w 627"/>
                              <a:gd name="T67" fmla="*/ 420 h 627"/>
                              <a:gd name="T68" fmla="*/ 533 w 627"/>
                              <a:gd name="T69" fmla="*/ 477 h 627"/>
                              <a:gd name="T70" fmla="*/ 487 w 627"/>
                              <a:gd name="T71" fmla="*/ 524 h 627"/>
                              <a:gd name="T72" fmla="*/ 432 w 627"/>
                              <a:gd name="T73" fmla="*/ 560 h 627"/>
                              <a:gd name="T74" fmla="*/ 369 w 627"/>
                              <a:gd name="T75" fmla="*/ 581 h 627"/>
                              <a:gd name="T76" fmla="*/ 299 w 627"/>
                              <a:gd name="T77" fmla="*/ 587 h 627"/>
                              <a:gd name="T78" fmla="*/ 232 w 627"/>
                              <a:gd name="T79" fmla="*/ 574 h 627"/>
                              <a:gd name="T80" fmla="*/ 172 w 627"/>
                              <a:gd name="T81" fmla="*/ 548 h 627"/>
                              <a:gd name="T82" fmla="*/ 120 w 627"/>
                              <a:gd name="T83" fmla="*/ 507 h 627"/>
                              <a:gd name="T84" fmla="*/ 80 w 627"/>
                              <a:gd name="T85" fmla="*/ 455 h 627"/>
                              <a:gd name="T86" fmla="*/ 53 w 627"/>
                              <a:gd name="T87" fmla="*/ 394 h 627"/>
                              <a:gd name="T88" fmla="*/ 41 w 627"/>
                              <a:gd name="T89" fmla="*/ 327 h 627"/>
                              <a:gd name="T90" fmla="*/ 46 w 627"/>
                              <a:gd name="T91" fmla="*/ 258 h 627"/>
                              <a:gd name="T92" fmla="*/ 67 w 627"/>
                              <a:gd name="T93" fmla="*/ 195 h 627"/>
                              <a:gd name="T94" fmla="*/ 103 w 627"/>
                              <a:gd name="T95" fmla="*/ 139 h 627"/>
                              <a:gd name="T96" fmla="*/ 150 w 627"/>
                              <a:gd name="T97" fmla="*/ 94 h 627"/>
                              <a:gd name="T98" fmla="*/ 207 w 627"/>
                              <a:gd name="T99" fmla="*/ 61 h 627"/>
                              <a:gd name="T100" fmla="*/ 272 w 627"/>
                              <a:gd name="T101" fmla="*/ 42 h 6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627" h="627">
                                <a:moveTo>
                                  <a:pt x="314" y="0"/>
                                </a:moveTo>
                                <a:lnTo>
                                  <a:pt x="329" y="0"/>
                                </a:lnTo>
                                <a:lnTo>
                                  <a:pt x="346" y="1"/>
                                </a:lnTo>
                                <a:lnTo>
                                  <a:pt x="362" y="3"/>
                                </a:lnTo>
                                <a:lnTo>
                                  <a:pt x="376" y="6"/>
                                </a:lnTo>
                                <a:lnTo>
                                  <a:pt x="392" y="10"/>
                                </a:lnTo>
                                <a:lnTo>
                                  <a:pt x="407" y="14"/>
                                </a:lnTo>
                                <a:lnTo>
                                  <a:pt x="421" y="19"/>
                                </a:lnTo>
                                <a:lnTo>
                                  <a:pt x="436" y="24"/>
                                </a:lnTo>
                                <a:lnTo>
                                  <a:pt x="449" y="31"/>
                                </a:lnTo>
                                <a:lnTo>
                                  <a:pt x="463" y="38"/>
                                </a:lnTo>
                                <a:lnTo>
                                  <a:pt x="476" y="46"/>
                                </a:lnTo>
                                <a:lnTo>
                                  <a:pt x="488" y="53"/>
                                </a:lnTo>
                                <a:lnTo>
                                  <a:pt x="501" y="62"/>
                                </a:lnTo>
                                <a:lnTo>
                                  <a:pt x="513" y="71"/>
                                </a:lnTo>
                                <a:lnTo>
                                  <a:pt x="524" y="81"/>
                                </a:lnTo>
                                <a:lnTo>
                                  <a:pt x="535" y="92"/>
                                </a:lnTo>
                                <a:lnTo>
                                  <a:pt x="545" y="103"/>
                                </a:lnTo>
                                <a:lnTo>
                                  <a:pt x="555" y="114"/>
                                </a:lnTo>
                                <a:lnTo>
                                  <a:pt x="564" y="125"/>
                                </a:lnTo>
                                <a:lnTo>
                                  <a:pt x="573" y="137"/>
                                </a:lnTo>
                                <a:lnTo>
                                  <a:pt x="581" y="151"/>
                                </a:lnTo>
                                <a:lnTo>
                                  <a:pt x="589" y="163"/>
                                </a:lnTo>
                                <a:lnTo>
                                  <a:pt x="596" y="178"/>
                                </a:lnTo>
                                <a:lnTo>
                                  <a:pt x="602" y="191"/>
                                </a:lnTo>
                                <a:lnTo>
                                  <a:pt x="608" y="206"/>
                                </a:lnTo>
                                <a:lnTo>
                                  <a:pt x="613" y="220"/>
                                </a:lnTo>
                                <a:lnTo>
                                  <a:pt x="617" y="235"/>
                                </a:lnTo>
                                <a:lnTo>
                                  <a:pt x="620" y="250"/>
                                </a:lnTo>
                                <a:lnTo>
                                  <a:pt x="624" y="265"/>
                                </a:lnTo>
                                <a:lnTo>
                                  <a:pt x="625" y="281"/>
                                </a:lnTo>
                                <a:lnTo>
                                  <a:pt x="627" y="297"/>
                                </a:lnTo>
                                <a:lnTo>
                                  <a:pt x="627" y="313"/>
                                </a:lnTo>
                                <a:lnTo>
                                  <a:pt x="627" y="329"/>
                                </a:lnTo>
                                <a:lnTo>
                                  <a:pt x="625" y="345"/>
                                </a:lnTo>
                                <a:lnTo>
                                  <a:pt x="624" y="360"/>
                                </a:lnTo>
                                <a:lnTo>
                                  <a:pt x="620" y="376"/>
                                </a:lnTo>
                                <a:lnTo>
                                  <a:pt x="617" y="392"/>
                                </a:lnTo>
                                <a:lnTo>
                                  <a:pt x="613" y="406"/>
                                </a:lnTo>
                                <a:lnTo>
                                  <a:pt x="608" y="421"/>
                                </a:lnTo>
                                <a:lnTo>
                                  <a:pt x="602" y="436"/>
                                </a:lnTo>
                                <a:lnTo>
                                  <a:pt x="596" y="449"/>
                                </a:lnTo>
                                <a:lnTo>
                                  <a:pt x="589" y="462"/>
                                </a:lnTo>
                                <a:lnTo>
                                  <a:pt x="581" y="476"/>
                                </a:lnTo>
                                <a:lnTo>
                                  <a:pt x="573" y="488"/>
                                </a:lnTo>
                                <a:lnTo>
                                  <a:pt x="564" y="501"/>
                                </a:lnTo>
                                <a:lnTo>
                                  <a:pt x="555" y="513"/>
                                </a:lnTo>
                                <a:lnTo>
                                  <a:pt x="545" y="524"/>
                                </a:lnTo>
                                <a:lnTo>
                                  <a:pt x="535" y="535"/>
                                </a:lnTo>
                                <a:lnTo>
                                  <a:pt x="524" y="545"/>
                                </a:lnTo>
                                <a:lnTo>
                                  <a:pt x="513" y="555"/>
                                </a:lnTo>
                                <a:lnTo>
                                  <a:pt x="501" y="564"/>
                                </a:lnTo>
                                <a:lnTo>
                                  <a:pt x="488" y="573"/>
                                </a:lnTo>
                                <a:lnTo>
                                  <a:pt x="476" y="581"/>
                                </a:lnTo>
                                <a:lnTo>
                                  <a:pt x="463" y="589"/>
                                </a:lnTo>
                                <a:lnTo>
                                  <a:pt x="449" y="596"/>
                                </a:lnTo>
                                <a:lnTo>
                                  <a:pt x="436" y="602"/>
                                </a:lnTo>
                                <a:lnTo>
                                  <a:pt x="421" y="608"/>
                                </a:lnTo>
                                <a:lnTo>
                                  <a:pt x="407" y="613"/>
                                </a:lnTo>
                                <a:lnTo>
                                  <a:pt x="392" y="617"/>
                                </a:lnTo>
                                <a:lnTo>
                                  <a:pt x="376" y="620"/>
                                </a:lnTo>
                                <a:lnTo>
                                  <a:pt x="362" y="623"/>
                                </a:lnTo>
                                <a:lnTo>
                                  <a:pt x="346" y="625"/>
                                </a:lnTo>
                                <a:lnTo>
                                  <a:pt x="329" y="626"/>
                                </a:lnTo>
                                <a:lnTo>
                                  <a:pt x="314" y="627"/>
                                </a:lnTo>
                                <a:lnTo>
                                  <a:pt x="298" y="626"/>
                                </a:lnTo>
                                <a:lnTo>
                                  <a:pt x="281" y="625"/>
                                </a:lnTo>
                                <a:lnTo>
                                  <a:pt x="266" y="623"/>
                                </a:lnTo>
                                <a:lnTo>
                                  <a:pt x="251" y="620"/>
                                </a:lnTo>
                                <a:lnTo>
                                  <a:pt x="235" y="617"/>
                                </a:lnTo>
                                <a:lnTo>
                                  <a:pt x="221" y="613"/>
                                </a:lnTo>
                                <a:lnTo>
                                  <a:pt x="206" y="608"/>
                                </a:lnTo>
                                <a:lnTo>
                                  <a:pt x="192" y="602"/>
                                </a:lnTo>
                                <a:lnTo>
                                  <a:pt x="178" y="596"/>
                                </a:lnTo>
                                <a:lnTo>
                                  <a:pt x="165" y="589"/>
                                </a:lnTo>
                                <a:lnTo>
                                  <a:pt x="151" y="581"/>
                                </a:lnTo>
                                <a:lnTo>
                                  <a:pt x="139" y="573"/>
                                </a:lnTo>
                                <a:lnTo>
                                  <a:pt x="127" y="564"/>
                                </a:lnTo>
                                <a:lnTo>
                                  <a:pt x="114" y="555"/>
                                </a:lnTo>
                                <a:lnTo>
                                  <a:pt x="103" y="545"/>
                                </a:lnTo>
                                <a:lnTo>
                                  <a:pt x="92" y="535"/>
                                </a:lnTo>
                                <a:lnTo>
                                  <a:pt x="82" y="524"/>
                                </a:lnTo>
                                <a:lnTo>
                                  <a:pt x="72" y="513"/>
                                </a:lnTo>
                                <a:lnTo>
                                  <a:pt x="63" y="501"/>
                                </a:lnTo>
                                <a:lnTo>
                                  <a:pt x="54" y="488"/>
                                </a:lnTo>
                                <a:lnTo>
                                  <a:pt x="46" y="476"/>
                                </a:lnTo>
                                <a:lnTo>
                                  <a:pt x="38" y="462"/>
                                </a:lnTo>
                                <a:lnTo>
                                  <a:pt x="32" y="449"/>
                                </a:lnTo>
                                <a:lnTo>
                                  <a:pt x="25" y="436"/>
                                </a:lnTo>
                                <a:lnTo>
                                  <a:pt x="19" y="421"/>
                                </a:lnTo>
                                <a:lnTo>
                                  <a:pt x="15" y="406"/>
                                </a:lnTo>
                                <a:lnTo>
                                  <a:pt x="10" y="392"/>
                                </a:lnTo>
                                <a:lnTo>
                                  <a:pt x="7" y="376"/>
                                </a:lnTo>
                                <a:lnTo>
                                  <a:pt x="4" y="360"/>
                                </a:lnTo>
                                <a:lnTo>
                                  <a:pt x="3" y="345"/>
                                </a:lnTo>
                                <a:lnTo>
                                  <a:pt x="1" y="329"/>
                                </a:lnTo>
                                <a:lnTo>
                                  <a:pt x="0" y="313"/>
                                </a:lnTo>
                                <a:lnTo>
                                  <a:pt x="1" y="297"/>
                                </a:lnTo>
                                <a:lnTo>
                                  <a:pt x="3" y="281"/>
                                </a:lnTo>
                                <a:lnTo>
                                  <a:pt x="4" y="265"/>
                                </a:lnTo>
                                <a:lnTo>
                                  <a:pt x="7" y="250"/>
                                </a:lnTo>
                                <a:lnTo>
                                  <a:pt x="10" y="235"/>
                                </a:lnTo>
                                <a:lnTo>
                                  <a:pt x="15" y="220"/>
                                </a:lnTo>
                                <a:lnTo>
                                  <a:pt x="19" y="206"/>
                                </a:lnTo>
                                <a:lnTo>
                                  <a:pt x="25" y="191"/>
                                </a:lnTo>
                                <a:lnTo>
                                  <a:pt x="32" y="178"/>
                                </a:lnTo>
                                <a:lnTo>
                                  <a:pt x="38" y="163"/>
                                </a:lnTo>
                                <a:lnTo>
                                  <a:pt x="46" y="151"/>
                                </a:lnTo>
                                <a:lnTo>
                                  <a:pt x="54" y="137"/>
                                </a:lnTo>
                                <a:lnTo>
                                  <a:pt x="63" y="125"/>
                                </a:lnTo>
                                <a:lnTo>
                                  <a:pt x="72" y="114"/>
                                </a:lnTo>
                                <a:lnTo>
                                  <a:pt x="82" y="103"/>
                                </a:lnTo>
                                <a:lnTo>
                                  <a:pt x="92" y="92"/>
                                </a:lnTo>
                                <a:lnTo>
                                  <a:pt x="103" y="81"/>
                                </a:lnTo>
                                <a:lnTo>
                                  <a:pt x="114" y="71"/>
                                </a:lnTo>
                                <a:lnTo>
                                  <a:pt x="127" y="62"/>
                                </a:lnTo>
                                <a:lnTo>
                                  <a:pt x="139" y="53"/>
                                </a:lnTo>
                                <a:lnTo>
                                  <a:pt x="151" y="46"/>
                                </a:lnTo>
                                <a:lnTo>
                                  <a:pt x="165" y="38"/>
                                </a:lnTo>
                                <a:lnTo>
                                  <a:pt x="178" y="31"/>
                                </a:lnTo>
                                <a:lnTo>
                                  <a:pt x="192" y="24"/>
                                </a:lnTo>
                                <a:lnTo>
                                  <a:pt x="206" y="19"/>
                                </a:lnTo>
                                <a:lnTo>
                                  <a:pt x="221" y="14"/>
                                </a:lnTo>
                                <a:lnTo>
                                  <a:pt x="235" y="10"/>
                                </a:lnTo>
                                <a:lnTo>
                                  <a:pt x="251" y="6"/>
                                </a:lnTo>
                                <a:lnTo>
                                  <a:pt x="266" y="3"/>
                                </a:lnTo>
                                <a:lnTo>
                                  <a:pt x="281" y="1"/>
                                </a:lnTo>
                                <a:lnTo>
                                  <a:pt x="298" y="0"/>
                                </a:lnTo>
                                <a:lnTo>
                                  <a:pt x="314" y="0"/>
                                </a:lnTo>
                                <a:close/>
                                <a:moveTo>
                                  <a:pt x="314" y="40"/>
                                </a:moveTo>
                                <a:lnTo>
                                  <a:pt x="328" y="40"/>
                                </a:lnTo>
                                <a:lnTo>
                                  <a:pt x="342" y="41"/>
                                </a:lnTo>
                                <a:lnTo>
                                  <a:pt x="355" y="42"/>
                                </a:lnTo>
                                <a:lnTo>
                                  <a:pt x="369" y="44"/>
                                </a:lnTo>
                                <a:lnTo>
                                  <a:pt x="382" y="48"/>
                                </a:lnTo>
                                <a:lnTo>
                                  <a:pt x="395" y="52"/>
                                </a:lnTo>
                                <a:lnTo>
                                  <a:pt x="408" y="56"/>
                                </a:lnTo>
                                <a:lnTo>
                                  <a:pt x="420" y="61"/>
                                </a:lnTo>
                                <a:lnTo>
                                  <a:pt x="432" y="67"/>
                                </a:lnTo>
                                <a:lnTo>
                                  <a:pt x="444" y="72"/>
                                </a:lnTo>
                                <a:lnTo>
                                  <a:pt x="456" y="79"/>
                                </a:lnTo>
                                <a:lnTo>
                                  <a:pt x="467" y="86"/>
                                </a:lnTo>
                                <a:lnTo>
                                  <a:pt x="477" y="94"/>
                                </a:lnTo>
                                <a:lnTo>
                                  <a:pt x="487" y="102"/>
                                </a:lnTo>
                                <a:lnTo>
                                  <a:pt x="497" y="111"/>
                                </a:lnTo>
                                <a:lnTo>
                                  <a:pt x="507" y="120"/>
                                </a:lnTo>
                                <a:lnTo>
                                  <a:pt x="516" y="130"/>
                                </a:lnTo>
                                <a:lnTo>
                                  <a:pt x="525" y="139"/>
                                </a:lnTo>
                                <a:lnTo>
                                  <a:pt x="533" y="150"/>
                                </a:lnTo>
                                <a:lnTo>
                                  <a:pt x="541" y="160"/>
                                </a:lnTo>
                                <a:lnTo>
                                  <a:pt x="548" y="171"/>
                                </a:lnTo>
                                <a:lnTo>
                                  <a:pt x="554" y="182"/>
                                </a:lnTo>
                                <a:lnTo>
                                  <a:pt x="560" y="195"/>
                                </a:lnTo>
                                <a:lnTo>
                                  <a:pt x="566" y="207"/>
                                </a:lnTo>
                                <a:lnTo>
                                  <a:pt x="571" y="219"/>
                                </a:lnTo>
                                <a:lnTo>
                                  <a:pt x="575" y="232"/>
                                </a:lnTo>
                                <a:lnTo>
                                  <a:pt x="579" y="245"/>
                                </a:lnTo>
                                <a:lnTo>
                                  <a:pt x="581" y="258"/>
                                </a:lnTo>
                                <a:lnTo>
                                  <a:pt x="585" y="272"/>
                                </a:lnTo>
                                <a:lnTo>
                                  <a:pt x="586" y="285"/>
                                </a:lnTo>
                                <a:lnTo>
                                  <a:pt x="587" y="299"/>
                                </a:lnTo>
                                <a:lnTo>
                                  <a:pt x="587" y="313"/>
                                </a:lnTo>
                                <a:lnTo>
                                  <a:pt x="587" y="327"/>
                                </a:lnTo>
                                <a:lnTo>
                                  <a:pt x="586" y="341"/>
                                </a:lnTo>
                                <a:lnTo>
                                  <a:pt x="585" y="355"/>
                                </a:lnTo>
                                <a:lnTo>
                                  <a:pt x="581" y="368"/>
                                </a:lnTo>
                                <a:lnTo>
                                  <a:pt x="579" y="382"/>
                                </a:lnTo>
                                <a:lnTo>
                                  <a:pt x="575" y="394"/>
                                </a:lnTo>
                                <a:lnTo>
                                  <a:pt x="571" y="408"/>
                                </a:lnTo>
                                <a:lnTo>
                                  <a:pt x="566" y="420"/>
                                </a:lnTo>
                                <a:lnTo>
                                  <a:pt x="560" y="432"/>
                                </a:lnTo>
                                <a:lnTo>
                                  <a:pt x="554" y="443"/>
                                </a:lnTo>
                                <a:lnTo>
                                  <a:pt x="548" y="455"/>
                                </a:lnTo>
                                <a:lnTo>
                                  <a:pt x="541" y="466"/>
                                </a:lnTo>
                                <a:lnTo>
                                  <a:pt x="533" y="477"/>
                                </a:lnTo>
                                <a:lnTo>
                                  <a:pt x="525" y="487"/>
                                </a:lnTo>
                                <a:lnTo>
                                  <a:pt x="516" y="497"/>
                                </a:lnTo>
                                <a:lnTo>
                                  <a:pt x="507" y="507"/>
                                </a:lnTo>
                                <a:lnTo>
                                  <a:pt x="497" y="516"/>
                                </a:lnTo>
                                <a:lnTo>
                                  <a:pt x="487" y="524"/>
                                </a:lnTo>
                                <a:lnTo>
                                  <a:pt x="477" y="533"/>
                                </a:lnTo>
                                <a:lnTo>
                                  <a:pt x="467" y="540"/>
                                </a:lnTo>
                                <a:lnTo>
                                  <a:pt x="456" y="548"/>
                                </a:lnTo>
                                <a:lnTo>
                                  <a:pt x="444" y="554"/>
                                </a:lnTo>
                                <a:lnTo>
                                  <a:pt x="432" y="560"/>
                                </a:lnTo>
                                <a:lnTo>
                                  <a:pt x="420" y="566"/>
                                </a:lnTo>
                                <a:lnTo>
                                  <a:pt x="408" y="570"/>
                                </a:lnTo>
                                <a:lnTo>
                                  <a:pt x="395" y="574"/>
                                </a:lnTo>
                                <a:lnTo>
                                  <a:pt x="382" y="578"/>
                                </a:lnTo>
                                <a:lnTo>
                                  <a:pt x="369" y="581"/>
                                </a:lnTo>
                                <a:lnTo>
                                  <a:pt x="355" y="583"/>
                                </a:lnTo>
                                <a:lnTo>
                                  <a:pt x="342" y="586"/>
                                </a:lnTo>
                                <a:lnTo>
                                  <a:pt x="328" y="587"/>
                                </a:lnTo>
                                <a:lnTo>
                                  <a:pt x="314" y="587"/>
                                </a:lnTo>
                                <a:lnTo>
                                  <a:pt x="299" y="587"/>
                                </a:lnTo>
                                <a:lnTo>
                                  <a:pt x="286" y="586"/>
                                </a:lnTo>
                                <a:lnTo>
                                  <a:pt x="272" y="583"/>
                                </a:lnTo>
                                <a:lnTo>
                                  <a:pt x="259" y="581"/>
                                </a:lnTo>
                                <a:lnTo>
                                  <a:pt x="245" y="578"/>
                                </a:lnTo>
                                <a:lnTo>
                                  <a:pt x="232" y="574"/>
                                </a:lnTo>
                                <a:lnTo>
                                  <a:pt x="220" y="570"/>
                                </a:lnTo>
                                <a:lnTo>
                                  <a:pt x="207" y="566"/>
                                </a:lnTo>
                                <a:lnTo>
                                  <a:pt x="195" y="560"/>
                                </a:lnTo>
                                <a:lnTo>
                                  <a:pt x="184" y="554"/>
                                </a:lnTo>
                                <a:lnTo>
                                  <a:pt x="172" y="548"/>
                                </a:lnTo>
                                <a:lnTo>
                                  <a:pt x="160" y="540"/>
                                </a:lnTo>
                                <a:lnTo>
                                  <a:pt x="150" y="533"/>
                                </a:lnTo>
                                <a:lnTo>
                                  <a:pt x="140" y="524"/>
                                </a:lnTo>
                                <a:lnTo>
                                  <a:pt x="130" y="516"/>
                                </a:lnTo>
                                <a:lnTo>
                                  <a:pt x="120" y="507"/>
                                </a:lnTo>
                                <a:lnTo>
                                  <a:pt x="111" y="497"/>
                                </a:lnTo>
                                <a:lnTo>
                                  <a:pt x="103" y="487"/>
                                </a:lnTo>
                                <a:lnTo>
                                  <a:pt x="94" y="477"/>
                                </a:lnTo>
                                <a:lnTo>
                                  <a:pt x="87" y="466"/>
                                </a:lnTo>
                                <a:lnTo>
                                  <a:pt x="80" y="455"/>
                                </a:lnTo>
                                <a:lnTo>
                                  <a:pt x="73" y="443"/>
                                </a:lnTo>
                                <a:lnTo>
                                  <a:pt x="67" y="432"/>
                                </a:lnTo>
                                <a:lnTo>
                                  <a:pt x="62" y="420"/>
                                </a:lnTo>
                                <a:lnTo>
                                  <a:pt x="57" y="408"/>
                                </a:lnTo>
                                <a:lnTo>
                                  <a:pt x="53" y="394"/>
                                </a:lnTo>
                                <a:lnTo>
                                  <a:pt x="48" y="382"/>
                                </a:lnTo>
                                <a:lnTo>
                                  <a:pt x="46" y="368"/>
                                </a:lnTo>
                                <a:lnTo>
                                  <a:pt x="44" y="355"/>
                                </a:lnTo>
                                <a:lnTo>
                                  <a:pt x="42" y="341"/>
                                </a:lnTo>
                                <a:lnTo>
                                  <a:pt x="41" y="327"/>
                                </a:lnTo>
                                <a:lnTo>
                                  <a:pt x="41" y="313"/>
                                </a:lnTo>
                                <a:lnTo>
                                  <a:pt x="41" y="299"/>
                                </a:lnTo>
                                <a:lnTo>
                                  <a:pt x="42" y="285"/>
                                </a:lnTo>
                                <a:lnTo>
                                  <a:pt x="44" y="272"/>
                                </a:lnTo>
                                <a:lnTo>
                                  <a:pt x="46" y="258"/>
                                </a:lnTo>
                                <a:lnTo>
                                  <a:pt x="48" y="245"/>
                                </a:lnTo>
                                <a:lnTo>
                                  <a:pt x="53" y="232"/>
                                </a:lnTo>
                                <a:lnTo>
                                  <a:pt x="57" y="219"/>
                                </a:lnTo>
                                <a:lnTo>
                                  <a:pt x="62" y="207"/>
                                </a:lnTo>
                                <a:lnTo>
                                  <a:pt x="67" y="195"/>
                                </a:lnTo>
                                <a:lnTo>
                                  <a:pt x="73" y="182"/>
                                </a:lnTo>
                                <a:lnTo>
                                  <a:pt x="80" y="171"/>
                                </a:lnTo>
                                <a:lnTo>
                                  <a:pt x="87" y="160"/>
                                </a:lnTo>
                                <a:lnTo>
                                  <a:pt x="94" y="150"/>
                                </a:lnTo>
                                <a:lnTo>
                                  <a:pt x="103" y="139"/>
                                </a:lnTo>
                                <a:lnTo>
                                  <a:pt x="111" y="130"/>
                                </a:lnTo>
                                <a:lnTo>
                                  <a:pt x="120" y="120"/>
                                </a:lnTo>
                                <a:lnTo>
                                  <a:pt x="130" y="111"/>
                                </a:lnTo>
                                <a:lnTo>
                                  <a:pt x="140" y="102"/>
                                </a:lnTo>
                                <a:lnTo>
                                  <a:pt x="150" y="94"/>
                                </a:lnTo>
                                <a:lnTo>
                                  <a:pt x="160" y="86"/>
                                </a:lnTo>
                                <a:lnTo>
                                  <a:pt x="172" y="79"/>
                                </a:lnTo>
                                <a:lnTo>
                                  <a:pt x="184" y="72"/>
                                </a:lnTo>
                                <a:lnTo>
                                  <a:pt x="195" y="67"/>
                                </a:lnTo>
                                <a:lnTo>
                                  <a:pt x="207" y="61"/>
                                </a:lnTo>
                                <a:lnTo>
                                  <a:pt x="220" y="56"/>
                                </a:lnTo>
                                <a:lnTo>
                                  <a:pt x="232" y="52"/>
                                </a:lnTo>
                                <a:lnTo>
                                  <a:pt x="245" y="48"/>
                                </a:lnTo>
                                <a:lnTo>
                                  <a:pt x="259" y="44"/>
                                </a:lnTo>
                                <a:lnTo>
                                  <a:pt x="272" y="42"/>
                                </a:lnTo>
                                <a:lnTo>
                                  <a:pt x="286" y="41"/>
                                </a:lnTo>
                                <a:lnTo>
                                  <a:pt x="299" y="40"/>
                                </a:lnTo>
                                <a:lnTo>
                                  <a:pt x="314" y="40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3061"/>
                        <wps:cNvSpPr>
                          <a:spLocks/>
                        </wps:cNvSpPr>
                        <wps:spPr bwMode="auto">
                          <a:xfrm>
                            <a:off x="7551" y="2381"/>
                            <a:ext cx="1725" cy="1728"/>
                          </a:xfrm>
                          <a:custGeom>
                            <a:avLst/>
                            <a:gdLst>
                              <a:gd name="T0" fmla="*/ 3593 w 5176"/>
                              <a:gd name="T1" fmla="*/ 1586 h 5184"/>
                              <a:gd name="T2" fmla="*/ 2811 w 5176"/>
                              <a:gd name="T3" fmla="*/ 2461 h 5184"/>
                              <a:gd name="T4" fmla="*/ 5176 w 5176"/>
                              <a:gd name="T5" fmla="*/ 2592 h 5184"/>
                              <a:gd name="T6" fmla="*/ 2811 w 5176"/>
                              <a:gd name="T7" fmla="*/ 2723 h 5184"/>
                              <a:gd name="T8" fmla="*/ 3593 w 5176"/>
                              <a:gd name="T9" fmla="*/ 3598 h 5184"/>
                              <a:gd name="T10" fmla="*/ 2720 w 5176"/>
                              <a:gd name="T11" fmla="*/ 2816 h 5184"/>
                              <a:gd name="T12" fmla="*/ 2588 w 5176"/>
                              <a:gd name="T13" fmla="*/ 5184 h 5184"/>
                              <a:gd name="T14" fmla="*/ 2457 w 5176"/>
                              <a:gd name="T15" fmla="*/ 2816 h 5184"/>
                              <a:gd name="T16" fmla="*/ 1582 w 5176"/>
                              <a:gd name="T17" fmla="*/ 3598 h 5184"/>
                              <a:gd name="T18" fmla="*/ 2365 w 5176"/>
                              <a:gd name="T19" fmla="*/ 2723 h 5184"/>
                              <a:gd name="T20" fmla="*/ 0 w 5176"/>
                              <a:gd name="T21" fmla="*/ 2592 h 5184"/>
                              <a:gd name="T22" fmla="*/ 2365 w 5176"/>
                              <a:gd name="T23" fmla="*/ 2461 h 5184"/>
                              <a:gd name="T24" fmla="*/ 1584 w 5176"/>
                              <a:gd name="T25" fmla="*/ 1586 h 5184"/>
                              <a:gd name="T26" fmla="*/ 2457 w 5176"/>
                              <a:gd name="T27" fmla="*/ 2368 h 5184"/>
                              <a:gd name="T28" fmla="*/ 2588 w 5176"/>
                              <a:gd name="T29" fmla="*/ 0 h 5184"/>
                              <a:gd name="T30" fmla="*/ 2720 w 5176"/>
                              <a:gd name="T31" fmla="*/ 2369 h 5184"/>
                              <a:gd name="T32" fmla="*/ 3593 w 5176"/>
                              <a:gd name="T33" fmla="*/ 1586 h 5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176" h="5184">
                                <a:moveTo>
                                  <a:pt x="3593" y="1586"/>
                                </a:moveTo>
                                <a:lnTo>
                                  <a:pt x="2811" y="2461"/>
                                </a:lnTo>
                                <a:lnTo>
                                  <a:pt x="5176" y="2592"/>
                                </a:lnTo>
                                <a:lnTo>
                                  <a:pt x="2811" y="2723"/>
                                </a:lnTo>
                                <a:lnTo>
                                  <a:pt x="3593" y="3598"/>
                                </a:lnTo>
                                <a:lnTo>
                                  <a:pt x="2720" y="2816"/>
                                </a:lnTo>
                                <a:lnTo>
                                  <a:pt x="2588" y="5184"/>
                                </a:lnTo>
                                <a:lnTo>
                                  <a:pt x="2457" y="2816"/>
                                </a:lnTo>
                                <a:lnTo>
                                  <a:pt x="1582" y="3598"/>
                                </a:lnTo>
                                <a:lnTo>
                                  <a:pt x="2365" y="2723"/>
                                </a:lnTo>
                                <a:lnTo>
                                  <a:pt x="0" y="2592"/>
                                </a:lnTo>
                                <a:lnTo>
                                  <a:pt x="2365" y="2461"/>
                                </a:lnTo>
                                <a:lnTo>
                                  <a:pt x="1584" y="1586"/>
                                </a:lnTo>
                                <a:lnTo>
                                  <a:pt x="2457" y="2368"/>
                                </a:lnTo>
                                <a:lnTo>
                                  <a:pt x="2588" y="0"/>
                                </a:lnTo>
                                <a:lnTo>
                                  <a:pt x="2720" y="2369"/>
                                </a:lnTo>
                                <a:lnTo>
                                  <a:pt x="3593" y="1586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D25224" id="Group 3029" o:spid="_x0000_s1026" style="position:absolute;margin-left:67.35pt;margin-top:411.5pt;width:100.45pt;height:29.3pt;flip:y;z-index:252125184" coordorigin="7270,1407" coordsize="4752,5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">
                <v:shape id="Freeform 3030" o:spid="_x0000_s1027" style="position:absolute;left:7343;top:6779;width:4631;height:479;visibility:visible;mso-wrap-style:square;v-text-anchor:top" coordsize="13895,1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hl+MMA&#10;AADcAAAADwAAAGRycy9kb3ducmV2LnhtbESPQW/CMAyF75P2HyJP2m2kGzCNQkATEhMHLtDtbiWm&#10;7ZY4VZOV7t/PByRutt7ze59XmzF4NVCf2sgGnicFKGIbXcu1gc9q9/QGKmVkhz4yGfijBJv1/d0K&#10;SxcvfKThlGslIZxKNNDk3JVaJ9tQwDSJHbFo59gHzLL2tXY9XiQ8eP1SFK86YMvS0GBH24bsz+k3&#10;GMDKf1eH6QLD/Gz90Q5++0Ffxjw+jO9LUJnGfDNfr/dO8GdCK8/IBHr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hl+MMAAADcAAAADwAAAAAAAAAAAAAAAACYAgAAZHJzL2Rv&#10;d25yZXYueG1sUEsFBgAAAAAEAAQA9QAAAIgDAAAAAA==&#10;" path="m12835,165r732,176l13895,647r-99,373l13622,965,13140,626r-491,-99l12631,526r-46,-1l12518,524r-78,-3l12359,519r-75,-1l12225,517r-35,-1l12170,518r-35,7l12086,535r-62,13l11955,564r-76,18l11797,601r-81,19l11634,639r-80,19l11482,676r-65,16l11361,705r-42,10l11291,722r-9,2l10397,1086,9183,1437r-941,-11l8216,1421r-73,-12l8039,1391r-121,-20l7794,1351r-113,-18l7632,1326r-40,-6l7562,1317r-19,-1l7535,1316r-11,-2l7510,1310r-16,-4l7452,1292r-49,-15l7287,1236r-129,-46l7033,1143r-108,-40l6850,1075r-28,-11l6417,921,5368,1086r-1203,33l3717,921,3192,669,2361,440,1750,252r-667,55l1061,319r-55,29l927,389r-92,48l740,488r-87,46l586,571r-40,22l533,602r-19,15l490,636r-26,23l401,714r-66,61l270,834r-54,50l178,919r-14,14l,735,175,330,558,209,1367,r808,23l2919,198r831,285l4548,680,5598,593r578,l6461,735r77,-274l6942,593r940,219l8921,834,9698,724r961,-208l11599,220r908,-99l12835,165xe" fillcolor="#b1b5ba [1945]" stroked="f">
                  <v:fill color2="#b1b5ba [1945]" o:opacity2="35388f" rotate="t" focus="100%" type="gradient"/>
                  <v:path arrowok="t" o:connecttype="custom" o:connectlocs="4522,114;4598,340;4379,209;4210,175;4172,175;4119,173;4074,172;4056,173;4028,178;3984,188;3932,200;3877,213;3827,225;3786,235;3763,241;3465,362;2747,475;2714,470;2639,457;2560,444;2530,440;2514,439;2508,438;2498,435;2467,426;2386,397;2308,368;2274,355;1789,362;1239,307;787,147;361,102;335,116;278,146;218,178;182,198;171,206;155,220;112,258;72,295;55,311;58,110;456,0;973,66;1516,227;2058,198;2179,154;2627,271;3232,241;3866,73;4278,55" o:connectangles="0,0,0,0,0,0,0,0,0,0,0,0,0,0,0,0,0,0,0,0,0,0,0,0,0,0,0,0,0,0,0,0,0,0,0,0,0,0,0,0,0,0,0,0,0,0,0,0,0,0,0"/>
                </v:shape>
                <v:shape id="Freeform 3031" o:spid="_x0000_s1028" style="position:absolute;left:10730;top:6918;width:1124;height:270;visibility:visible;mso-wrap-style:square;v-text-anchor:top" coordsize="3374,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W3ScEA&#10;AADcAAAADwAAAGRycy9kb3ducmV2LnhtbERPS4vCMBC+C/sfwgjeNPWBrNUoPlgRb9a9eBuasSk2&#10;k24TtfvvNwuCt/n4nrNYtbYSD2p86VjBcJCAIM6dLrlQ8H3+6n+C8AFZY+WYFPySh9Xyo7PAVLsn&#10;n+iRhULEEPYpKjAh1KmUPjdk0Q9cTRy5q2sshgibQuoGnzHcVnKUJFNpseTYYLCmraH8lt2tgrU8&#10;jHf77DIyO3s2m6z+sZvZUalet13PQQRqw1v8ch90nD+Zwf8z8QK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lt0nBAAAA3AAAAA8AAAAAAAAAAAAAAAAAmAIAAGRycy9kb3du&#10;cmV2LnhtbFBLBQYAAAAABAAEAPUAAACGAwAAAAA=&#10;" path="m3374,536l2569,,1787,112,734,520,,785r989,23l2066,785,2808,665,3374,536xe" fillcolor="#b1b5ba [1945]" stroked="f">
                  <v:fill color2="#b1b5ba [1945]" o:opacity2="35388f" rotate="t" focus="100%" type="gradient"/>
                  <v:path arrowok="t" o:connecttype="custom" o:connectlocs="1124,179;856,0;595,37;245,174;0,262;329,270;688,262;935,222;1124,179" o:connectangles="0,0,0,0,0,0,0,0,0"/>
                </v:shape>
                <v:shape id="Freeform 3032" o:spid="_x0000_s1029" style="position:absolute;left:7290;top:5727;width:4732;height:1569;visibility:visible;mso-wrap-style:square;v-text-anchor:top" coordsize="14196,4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sfSMUA&#10;AADcAAAADwAAAGRycy9kb3ducmV2LnhtbESPS2sCQRCE7wH/w9BCbnFWwRBWRwlqwJzEB2huzU5n&#10;H9npWWYmuv779EHIrZuqrvp6vuxdq64UYu3ZwHiUgSIuvK25NHA6fry8gYoJ2WLrmQzcKcJyMXia&#10;Y279jfd0PaRSSQjHHA1UKXW51rGoyGEc+Y5YtG8fHCZZQ6ltwJuEu1ZPsuxVO6xZGirsaFVR8XP4&#10;dQY+p81Xd9+c69jErEmT9e4Stjtjnof9+wxUoj79mx/XWyv4U8GXZ2QCv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yx9IxQAAANwAAAAPAAAAAAAAAAAAAAAAAJgCAABkcnMv&#10;ZG93bnJldi54bWxQSwUGAAAAAAQABAD1AAAAigMAAAAA&#10;" path="m13473,4072r-38,13l13391,4098r-49,14l13285,4125r-64,14l13151,4151r-79,12l12985,4175r-96,10l12785,4194r-116,8l12546,4208r-134,5l12266,4216r-156,1l11943,4216r-75,l11794,4215r-70,-1l11654,4214r-67,-1l11522,4213r-64,l11397,4213r-60,l11279,4213r-56,l11170,4213r-53,1l11065,4214r-49,l10969,4215r158,-58l11270,4104r132,-47l11522,4016r110,-37l11731,3946r92,-28l11907,3893r77,-21l12056,3853r68,-17l12188,3822r62,-14l12309,3796r60,-11l12429,3774r4,-2l12454,3768r24,-3l12503,3761r24,-1l12553,3759r26,l12604,3760r27,2l12659,3766r27,3l12714,3774r28,5l12770,3785r57,13l12884,3814r56,18l12996,3850r55,20l13104,3891r51,21l13204,3935r47,21l13295,3976r34,17l13359,4009r27,13l13409,4036r18,9l13443,4054r13,9l13468,4069r3,3l13472,4072r1,xm6814,4377r13,-1l6839,4374r12,-3l6864,4366r21,11l6907,4388r24,11l6954,4409r36,16l7029,4439r42,16l7117,4470r48,15l7216,4501r54,15l7326,4532r59,15l7448,4561r64,15l7579,4590r68,14l7719,4617r73,13l7867,4642r77,10l8023,4663r81,9l8186,4681r84,7l8355,4695r86,5l8529,4704r89,3l8708,4708r91,l8891,4707r93,-3l9077,4699r94,-7l9266,4684r74,-6l9413,4669r75,-10l9562,4647r75,-12l9712,4622r75,-15l9862,4591r21,-4l9906,4581r21,-5l9950,4571r13,1l9975,4574r14,l10002,4571r26,-4l10031,4566r32,-6l10097,4554r42,-5l10187,4542r57,-7l10312,4530r80,-6l10487,4519r109,-5l10723,4510r147,-4l11035,4504r189,-1l11437,4503r237,1l11940,4506r106,1l12149,4507r99,-1l12344,4504r90,-3l12523,4496r84,-4l12687,4486r77,-7l12838,4473r71,-8l12976,4457r64,-9l13100,4439r58,-10l13213,4419r52,-11l13314,4398r47,-12l13405,4375r41,-11l13485,4352r36,-12l13556,4329r31,-12l13616,4306r28,-11l13669,4283r23,-11l13714,4261r19,-11l13751,4240r28,11l13806,4260r28,7l13861,4272r15,1l13889,4274r14,1l13916,4274r14,l13943,4273r13,-2l13970,4268r12,-4l13996,4260r12,-5l14020,4249r14,-7l14046,4234r11,-8l14070,4216r11,-10l14093,4195r11,-13l14114,4169r11,-13l14136,4140r11,-17l14156,4106r12,-23l14177,4059r8,-22l14190,4013r4,-22l14196,3968r,-22l14195,3925r-3,-23l14187,3881r-6,-21l14175,3838r-8,-20l14158,3798r-10,-20l14138,3759r-13,-19l14113,3722r-12,-18l14087,3686r-28,-34l14030,3621r-29,-29l13972,3565r-27,-23l13918,3521r-5,-40l13906,3443r-8,-38l13889,3369r-10,-36l13868,3298r-12,-33l13842,3232r-13,-32l13813,3170r-17,-31l13779,3110r-20,-28l13738,3054r-21,-26l13693,3003r-24,-26l13642,2953r-28,-23l13585,2908r-30,-21l13522,2867r-33,-20l13454,2829r-37,-17l13379,2795r-40,-15l13297,2765r-43,-15l13208,2738r-47,-12l13111,2715r-53,-79l13004,2561r-55,-73l12894,2418r-55,-68l12782,2284r-29,-31l12725,2222r-30,-31l12666,2161r-30,-29l12606,2104r-31,-28l12544,2049r-31,-27l12481,1998r-32,-26l12416,1947r-33,-23l12349,1901r-33,-22l12280,1857r-35,-21l12209,1816r-37,-19l12135,1778r-39,-18l12057,1742r-41,-17l11975,1710r-42,-16l11890,1679r-42,-13l11803,1654r-45,-12l11713,1631r-47,-10l11619,1612r-48,-8l11522,1596r-50,-6l11421,1584r-52,-4l11316,1576r-54,-2l11208,1572r-56,-1l11095,1571r-59,1l10978,1574r-60,2l10856,1581r-63,4l10730,1591r-65,6l10599,1605r-67,9l10463,1624r-2,l10431,1629r-32,5l10367,1641r-34,7l10298,1656r-36,9l10225,1674r-38,10l10150,1695r-39,11l10073,1719r-41,12l9992,1744r-40,15l9911,1775r-41,15l9803,1818r-68,29l9667,1880r-68,33l9531,1950r-68,39l9429,2009r-34,20l9362,2050r-34,23l9328,2041r-2,-31l9323,1978r-6,-32l9310,1915r-7,-32l9293,1852r-13,-32l9267,1790r-17,-30l9241,1744r-9,-14l9222,1715r-11,-14l9200,1686r-13,-13l9175,1658r-13,-13l9148,1631r-14,-13l9118,1605r-16,-13l9107,1528r4,-80l9116,1357r5,-102l9127,1146r7,-114l9139,916r6,-114l9150,690r6,-105l9160,488r5,-85l9168,332r4,-53l9173,244r1,-14l9174,216r-1,-15l9169,188r-4,-15l9159,161r-6,-12l9145,137r-9,-11l9127,116r-11,-9l9104,99r-13,-6l9079,87r-14,-3l9051,80r-15,-1l9021,79r-15,1l8993,84r-14,4l8966,94r-13,5l8942,108r-11,8l8921,126r-8,11l8905,149r-6,12l8893,174r-5,14l8885,202r-1,15l8884,227r-2,28l8880,299r-3,57l8874,427r-5,79l8865,595r-5,95l8855,788r-6,102l8845,994r-6,102l8834,1194r-5,94l8824,1376r-4,78l8796,1447r-24,-6l8746,1435r-25,-6l8694,1424r-27,-6l8639,1414r-28,-5l8606,1409r-48,-6l8511,1397r-48,-6l8415,1387r-47,-5l8320,1378r-49,-3l8223,1371r-47,-2l8127,1367r-47,-1l8032,1364r-48,-1l7937,1363r-48,l7842,1363r-56,1l7731,1367r-54,2l7623,1372r-53,5l7517,1381r-52,5l7413,1391r-50,7l7314,1406r-50,7l7217,1422r-47,9l7125,1440r-45,10l7036,1460r-3,-25l7031,1407r-3,-30l7027,1344r,-34l7027,1273r1,-39l7029,1194r5,-84l7039,1024r7,-88l7055,850r8,-83l7072,688r8,-72l7088,552r6,-53l7100,459r3,-25l7104,424r1,-14l7105,395r-2,-14l7101,367r-4,-13l7091,341r-8,-12l7075,317r-9,-10l7056,297r-10,-9l7034,281r-12,-7l7008,269r-14,-5l6979,262r-15,-1l6950,261r-15,2l6922,266r-13,4l6896,276r-12,7l6873,291r-12,9l6853,310r-9,10l6836,332r-7,13l6823,358r-3,15l6817,387r-3,18l6808,453r-9,77l6789,626r-11,114l6767,866r-4,66l6760,999r-4,68l6754,1136r-48,-8l6649,1119r-65,-8l6513,1102r-76,-8l6356,1088r-85,-6l6182,1078r-45,-2l6091,1075r-45,l5999,1075r-47,1l5905,1078r-47,2l5811,1083r-46,4l5718,1092r-46,6l5626,1104r-45,8l5536,1121r-43,9l5450,1141r-10,-69l5432,998r-7,-78l5419,838r-5,-83l5410,672r-4,-81l5403,512r-2,-74l5400,368r-1,-61l5398,252r,-44l5398,174r,-21l5396,145r,-14l5394,116r-3,-14l5385,88r-5,-12l5372,64r-8,-12l5354,42r-10,-9l5333,24r-13,-6l5308,11,5295,6,5281,2,5267,r-16,l5236,r-14,2l5208,6r-13,5l5183,18r-13,6l5159,33r-10,9l5139,52r-8,12l5123,76r-5,12l5112,102r-3,14l5106,131r-1,14l5105,154r1,24l5106,217r,50l5108,329r2,71l5112,478r2,84l5118,651r5,92l5129,834r7,93l5143,1017r9,86l5157,1145r5,39l5169,1222r6,36l5157,1270r-18,14l5121,1296r-17,15l5089,1324r-16,16l5058,1354r-14,16l5030,1387r-13,17l5005,1420r-12,18l4982,1457r-10,19l4963,1497r-9,20l4946,1538r-6,21l4934,1582r-5,22l4924,1628r-3,23l4918,1677r-2,25l4916,1727r,27l4917,1782r3,28l4923,1840r4,29l4933,1899r7,31l4889,1902r-105,-57l4676,1787r-57,-30l4560,1727r-59,-29l4441,1669r-62,-29l4315,1613r-64,-27l4185,1559r-66,-24l4051,1512r-69,-22l3912,1470r-71,-18l3768,1435r-74,-15l3619,1408r-75,-9l3467,1392r-79,-4l3309,1387r-79,2l3148,1395r-82,8l2983,1415r-85,16l2813,1451r-86,24l2641,1503r-90,32l2465,1567r-82,34l2306,1633r-75,34l2161,1701r-69,33l2029,1769r-62,34l1909,1837r-55,35l1801,1906r-49,34l1705,1975r-44,34l1619,2042r-39,34l1542,2110r-35,33l1473,2176r-31,32l1413,2241r-28,31l1359,2302r-26,31l1310,2363r-21,29l1267,2420r-39,55l1194,2525r-24,34l1149,2590r-21,28l1107,2643r-6,7l1093,2656r-9,7l1074,2669r-24,11l1025,2690r-31,10l963,2710r-34,9l895,2728r-51,14l795,2755r-50,16l695,2787r-23,9l647,2807r-23,11l600,2829r-22,12l556,2854r-22,14l513,2884r-20,16l474,2917r-19,18l437,2956r-17,21l404,2999r-14,25l375,3050r-12,27l352,3106r-10,31l333,3170r-8,34l319,3240r-5,39l312,3320r-18,10l277,3341r-17,12l244,3365r-15,12l213,3390r-14,13l185,3416r-13,14l159,3444r-12,15l135,3473r-23,29l92,3534r-18,30l59,3596r-15,32l33,3660r-10,33l14,3725r-6,32l4,3788r-2,34l,3854r3,32l6,3917r6,30l19,3976r5,14l30,4003r4,14l41,4030r8,16l58,4061r10,14l78,4089r11,13l101,4114r12,12l126,4137r14,10l155,4156r14,7l185,4170r17,7l219,4181r18,5l255,4188r20,2l295,4191r21,-1l338,4188r23,-4l383,4178r24,-8l431,4161r42,33l515,4223r46,28l608,4275r49,24l709,4319r53,19l815,4355r56,15l928,4383r59,11l1046,4404r61,9l1169,4420r63,6l1295,4429r65,3l1425,4435r66,l1557,4435r67,-2l1693,4431r67,-2l1828,4425r137,-8l2100,4405r136,-11l2370,4383r75,-7l2518,4370r72,-7l2661,4357r69,-4l2799,4348r67,-4l2931,4342r62,-3l3054,4338r58,1l3168,4340r54,4l3272,4348r24,4l3319,4355r22,5l3364,4364r1,l3437,4377r82,13l3612,4400r103,9l3826,4417r118,5l4069,4428r131,3l4335,4433r140,3l4619,4437r145,-1l4911,4436r146,-3l5205,4431r145,-2l5636,4422r269,-8l6153,4405r218,-7l6554,4390r138,-7l6782,4379r32,-2xm3595,4106r-24,-3l3547,4101r-22,-4l3504,4094r-20,-3l3463,4087r-19,-4l3426,4079r-1,l3423,4078r-26,-4l3371,4069r-27,-4l3317,4061r-57,-5l3200,4051r-61,-2l3075,4048r-66,1l2941,4050r-70,4l2800,4057r-73,4l2653,4067r-75,6l2501,4079r-77,7l2345,4094r-116,10l2110,4114r-117,9l1874,4132r-117,7l1640,4143r-58,1l1526,4146r-57,l1413,4144r-55,-1l1304,4140r-52,-3l1199,4132r-51,-6l1097,4120r-48,-8l1001,4103r-46,-10l910,4082r-43,-14l825,4054r-40,-16l747,4021r-36,-19l676,3981r4,-4l709,3948r30,-28l772,3893r32,-25l838,3844r34,-22l907,3800r36,-20l980,3761r37,-17l1054,3728r38,-15l1131,3698r38,-12l1208,3674r39,-11l1288,3654r39,-9l1366,3636r39,-7l1444,3622r39,-5l1523,3612r39,-4l1600,3604r38,-2l1675,3600r37,-2l1783,3596r70,l1877,3596r25,2l1928,3599r24,1l1976,3601r25,2l2024,3604r24,3l2090,3611r38,3l2163,3619r30,4l2194,3623r40,7l2280,3641r53,14l2391,3673r63,19l2522,3714r72,24l2669,3763r77,28l2827,3819r81,31l2991,3880r83,31l3157,3942r81,31l3320,4003r36,14l3392,4030r34,14l3462,4057r34,12l3529,4082r34,12l3595,4106xm6397,3920r-58,-4l6277,3911r-65,-3l6144,3905r-70,-3l6002,3901r-73,1l5855,3905r-74,3l5709,3915r-37,3l5636,3923r-35,4l5567,3933r-35,6l5498,3946r-33,7l5433,3962r-32,9l5371,3980r-29,11l5314,4002r-2,l5276,4016r-40,13l5196,4039r-42,10l5130,4054r-24,3l5083,4060r-24,4l5035,4067r-24,2l4987,4070r-25,3l4929,4074r-35,1l4859,4075r-35,l4755,4073r-72,-5l4612,4063r-71,-8l4470,4045r-72,-12l4329,4020r-70,-13l4192,3991r-66,-16l4061,3957r-61,-18l3940,3920r-57,-19l3881,3901r-47,-17l3784,3867r-54,-21l3673,3825r-60,-22l3552,3780r-64,-24l3422,3731r-84,-31l3253,3668r-85,-32l3082,3604r-86,-31l2912,3542r-84,-30l2746,3483r-78,-27l2593,3432r-73,-24l2453,3388r-63,-18l2333,3356r-52,-13l2237,3335r-3,l2200,3330r-39,-5l2118,3321r-46,-5l2049,3314r-24,-1l1999,3312r-25,-2l1946,3308r-29,-1l1888,3306r-32,l1776,3306r-83,2l1650,3311r-43,2l1562,3316r-44,5l1472,3326r-45,6l1382,3339r-46,8l1289,3356r-46,10l1197,3377r-47,12l1104,3403r-46,14l1012,3433r-46,18l922,3469r-45,20l832,3510r-44,24l746,3558r-43,26l662,3612r-40,29l581,3673r-38,33l505,3741r-36,36l439,3807r-27,26l388,3854r-23,17l346,3883r-18,10l321,3897r-7,2l307,3900r-7,1l298,3893r-3,-7l294,3875r-3,-10l291,3855r,-11l291,3832r2,-13l295,3804r3,-17l302,3771r5,-15l313,3739r6,-16l327,3707r8,-15l345,3676r11,-15l368,3647r12,-15l393,3619r16,-14l424,3593r16,-12l452,3582r11,l481,3580r15,-4l512,3571r16,-8l534,3558r22,-10l580,3537r29,-12l641,3511r20,-8l681,3497r21,-8l725,3481r23,-9l773,3464r24,-8l822,3449r68,-21l962,3408r75,-20l1113,3369r78,-18l1272,3334r79,-14l1432,3306r79,-11l1591,3285r38,-3l1668,3278r37,-2l1742,3274r37,l1814,3273r34,1l1883,3275r32,2l1947,3280r30,4l2007,3288r8,3l2024,3291r9,1l2041,3291r,1l2045,3291r1,l2076,3289r30,l2137,3291r33,2l2201,3296r33,4l2268,3304r34,6l2336,3316r35,7l2407,3331r36,9l2515,3359r75,21l2668,3404r77,26l2824,3456r80,28l2986,3515r81,30l3149,3576r83,32l3285,3629r54,20l3393,3669r54,20l3500,3710r54,20l3609,3749r54,19l3716,3787r54,18l3824,3823r54,17l3930,3856r54,16l4036,3887r53,13l4137,3915r48,13l4232,3939r47,12l4326,3960r46,7l4419,3975r45,6l4510,3986r45,5l4601,3994r43,2l4689,3998r44,1l4776,3999r44,-1l4864,3996r42,-1l4949,3992r42,-2l5075,3982r83,-9l5240,3963r80,-11l5401,3940r79,-12l5542,3919r61,-9l5665,3901r60,-8l5785,3887r59,-7l5902,3875r58,-3l6018,3871r56,l6130,3873r54,4l6211,3880r27,3l6265,3888r27,5l6319,3899r25,7l6371,3912r26,8xm297,3901r-3,l293,3900r4,1xm6451,2283r15,5l6483,2290r16,1l6516,2290r-18,36l6483,2362r-12,36l6460,2432r-8,35l6444,2502r-4,32l6436,2567r-18,-38l6398,2491r-22,-40l6351,2412r-26,-38l6297,2335r-14,-18l6267,2298r-15,-18l6235,2261r22,-1l6278,2259r22,l6320,2260r36,3l6388,2268r26,5l6434,2279r12,3l6451,2283xm6442,1984r-23,-4l6395,1976r-26,-2l6341,1972r-29,-1l6281,1969r-32,2l6216,1973r-34,3l6147,1981r-35,6l6076,1996r-37,10l6002,2020r-37,14l5927,2052r-31,-11l5862,2031r-34,-9l5794,2015r-37,-6l5720,2004r-38,-3l5642,2000r-41,l5559,2001r-43,3l5471,2010r-44,7l5380,2026r-49,10l5282,2049r-24,-82l5242,1892r-5,-68l5241,1761r13,-57l5274,1652r29,-47l5338,1564r42,-36l5428,1496r52,-28l5537,1444r61,-20l5663,1407r68,-13l5800,1383r72,-7l5945,1371r74,-2l6091,1368r73,1l6236,1372r70,4l6373,1381r65,6l6500,1394r57,6l6610,1408r89,14l6763,1432r3,29l6770,1490r3,27l6778,1544r-30,13l6720,1569r-26,14l6669,1597r-25,15l6622,1627r-21,14l6581,1657r-18,16l6546,1688r-16,17l6517,1722r-13,17l6494,1755r-9,18l6479,1791r-9,26l6463,1843r-7,26l6452,1892r-5,24l6445,1939r-2,23l6442,1984xm6256,2945r3,15l6264,2973r5,14l6277,2999r8,11l6294,3022r11,9l6315,3040r13,6l6340,3053r13,6l6367,3062r13,2l6395,3065r14,l6424,3063r12,-2l6446,3058r11,-4l6468,3049r8,-6l6485,3037r9,-6l6502,3023r8,-8l6517,3006r5,-9l6528,2988r4,-10l6537,2968r3,-11l6543,2947r12,14l6568,2976r14,13l6596,3001r15,13l6625,3024r16,10l6657,3043r-17,48l6626,3138r-12,45l6604,3226r-8,40l6590,3305r-5,37l6582,3377r-3,33l6579,3442r2,30l6583,3500r3,27l6591,3553r5,23l6603,3599r-12,17l6579,3633r-10,18l6559,3669r-33,-12l6491,3645r-34,-10l6424,3624r-34,-8l6356,3609r-34,-7l6287,3595r-33,-4l6219,3586r-35,-2l6151,3581r-35,-1l6081,3579r-34,l6012,3579r-71,2l5871,3585r-71,7l5729,3600r-72,9l5584,3619r-73,10l5437,3640r-73,11l5290,3663r-75,10l5139,3682r-76,9l4986,3697r-78,6l4830,3706r-40,l4751,3707r-41,-1l4671,3705r-40,-2l4591,3701r-42,-4l4509,3693r-42,-6l4427,3682r-41,-8l4344,3666r-42,-9l4260,3647r-41,-11l4176,3622r-7,-2l4161,3618r-51,-13l4060,3591r-50,-15l3959,3561r-51,-17l3856,3527r-51,-17l3752,3491r-51,-18l3648,3454r-51,-19l3544,3416r-53,-20l3440,3376r-53,-20l3336,3337r-89,-34l3161,3269r-86,-31l2989,3207r-85,-31l2820,3147r-84,-27l2654,3096r-82,-24l2492,3052r-39,-9l2414,3035r-40,-8l2336,3021r-38,-6l2260,3010r-38,-4l2185,3003r-36,-3l2112,2999r-35,l2042,3000r-35,-5l1973,2991r-37,-3l1899,2986r-39,-2l1820,2984r-40,l1740,2985r-42,2l1656,2989r-43,4l1571,2997r-88,10l1396,3018r-88,15l1220,3050r-86,16l1049,3086r-83,21l886,3127r-77,22l736,3171r-24,8l689,3186r-24,8l643,3201r5,-11l656,3180r7,-12l671,3158r16,-18l704,3124r18,-16l743,3094r20,-12l784,3071r22,-10l829,3052r22,-9l875,3035r47,-13l969,3009r51,-14l1070,2981r25,-8l1120,2965r23,-9l1167,2947r22,-11l1211,2925r22,-12l1254,2898r20,-14l1293,2868r18,-18l1329,2831r25,-31l1379,2766r26,-37l1432,2691r31,-46l1498,2597r38,-50l1579,2493r23,-27l1627,2438r27,-29l1682,2381r30,-29l1743,2321r34,-29l1813,2262r36,-30l1890,2201r41,-31l1976,2140r47,-30l2073,2078r53,-30l2181,2017r58,-31l2299,1956r65,-30l2431,1896r71,-31l2576,1836r77,-30l2735,1778r76,-25l2886,1732r74,-17l3034,1702r74,-10l3179,1685r72,-5l3322,1679r70,3l3462,1686r69,7l3598,1702r67,12l3731,1727r65,15l3861,1760r62,19l3986,1799r62,21l4108,1843r59,25l4226,1892r58,26l4340,1944r55,27l4448,1998r54,26l4554,2051r99,54l4749,2157r47,27l4843,2208r45,25l4932,2256r44,23l5017,2300r41,19l5098,2337r10,11l5120,2358r12,8l5146,2374r33,18l5209,2412r28,23l5264,2459r24,27l5310,2514r21,30l5349,2576r17,33l5382,2643r14,34l5409,2711r10,36l5429,2782r9,36l5445,2852r6,35l5456,2921r4,32l5464,2986r5,58l5471,3097r1,43l5472,3174r-1,21l5471,3202r,16l5472,3232r4,14l5479,3259r6,14l5492,3285r7,12l5508,3307r9,10l5528,3326r12,8l5552,3341r13,6l5579,3351r14,3l5608,3356r14,l5637,3354r15,-3l5665,3348r13,-6l5691,3335r11,-7l5713,3319r10,-11l5732,3298r8,-11l5747,3275r5,-14l5757,3248r2,-15l5761,3219r,-7l5762,3193r,-30l5761,3124r-1,-49l5757,3019r-7,-62l5742,2889r-5,-34l5730,2818r-8,-37l5714,2744r-10,-38l5694,2668r-12,-39l5669,2591r-14,-38l5638,2515r-17,-38l5602,2440r-20,-36l5560,2368r-24,-33l5511,2301r57,-3l5622,2298r52,4l5723,2310r46,11l5813,2337r41,17l5892,2374r37,22l5963,2421r31,27l6023,2476r27,29l6076,2535r22,32l6119,2598r19,31l6156,2662r16,30l6187,2724r12,29l6210,2782r9,27l6228,2835r13,44l6249,2914r6,22l6256,2945xm7846,1654r44,l7934,1654r45,l8024,1655r45,1l8115,1657r46,2l8207,1661r46,4l8298,1668r45,3l8388,1676r46,4l8479,1686r45,6l8568,1697r3,l8624,1706r51,11l8719,1731r43,14l8800,1762r35,18l8866,1799r27,20l8919,1842r21,22l8959,1888r17,24l8989,1937r11,26l9010,1989r7,25l9023,2040r3,26l9028,2092r2,25l9028,2143r-1,24l9025,2191r-3,23l9017,2236r-4,20l9007,2277r-4,17l8993,2326r-11,24l8965,2368r-53,-13l8862,2342r-50,-12l8764,2321r-46,-9l8674,2306r-44,-6l8587,2297r-40,-4l8508,2292r-38,l8432,2294r-36,4l8361,2301r-33,7l8295,2315r-12,-8l8271,2299r-10,-5l8230,2281r-46,-18l8123,2241r-37,-12l8048,2218r-43,-11l7961,2196r-47,-9l7865,2179r-51,-8l7761,2167r-53,-4l7652,2163r-56,3l7539,2171r-59,8l7423,2191r-58,16l7307,2227r-57,25l7193,2281r-55,35l7083,2355r-54,45l6978,2451r-50,57l6881,2572r-5,6l6874,2584r-1,l6859,2608r-13,24l6832,2655r-12,24l6808,2702r-11,23l6784,2748r-11,22l6765,2759r-9,-12l6751,2735r-7,-13l6739,2709r-4,-15l6731,2680r-3,-16l6726,2647r-1,-16l6724,2609r2,-22l6728,2564r5,-23l6738,2516r7,-24l6754,2466r11,-26l6778,2445r13,2l6803,2449r14,1l6829,2450r12,-2l6854,2446r12,-4l6878,2438r11,-6l6901,2426r10,-8l6921,2409r9,-9l6938,2389r6,-12l6951,2364r6,-14l6960,2337r3,-15l6964,2309r-1,-15l6962,2281r-3,-13l6954,2254r-5,-13l6942,2228r-8,-11l6925,2206r-10,-10l6904,2187r-12,-8l6869,2166r-22,-13l6827,2139r-19,-14l6790,2111r-16,-16l6767,2087r-6,-8l6755,2071r-5,-7l6746,2057r-3,-8l6739,2040r-2,-8l6735,2023r-1,-10l6733,2003r,-11l6733,1981r1,-13l6735,1956r2,-13l6744,1915r9,-32l6755,1878r4,-7l6769,1853r14,-17l6801,1819r22,-14l6849,1790r28,-13l6909,1764r33,-11l6979,1743r38,-10l7057,1724r42,-9l7141,1707r44,-6l7230,1694r45,-6l7365,1678r90,-7l7541,1665r79,-5l7694,1658r63,-2l7808,1655r38,-1xm9190,2554r7,-5l9204,2542r8,-7l9218,2528r43,-40l9305,2450r45,-36l9395,2380r46,-34l9490,2313r47,-31l9586,2253r48,-29l9683,2197r49,-26l9782,2147r49,-24l9880,2101r48,-21l9976,2060r38,-14l10051,2032r37,-13l10124,2006r36,-12l10195,1984r34,-11l10263,1964r32,-9l10328,1947r30,-8l10389,1933r30,-6l10448,1921r28,-4l10504,1912r1,l10567,1903r62,-9l10689,1888r60,-7l10807,1876r57,-4l10919,1868r55,-3l11027,1863r53,-1l11131,1862r51,l11232,1863r48,2l11327,1869r47,3l11420,1876r45,6l11509,1889r43,7l11594,1903r41,9l11677,1921r39,10l11755,1943r38,11l11831,1966r37,14l11904,1994r36,15l11974,2023r34,17l12041,2057r33,17l12106,2093r33,19l12170,2131r30,21l12232,2173r29,22l12291,2217r29,24l12349,2265r28,25l12405,2315r28,27l12461,2368r27,27l12516,2423r26,29l12569,2482r26,30l12647,2575r53,63l12750,2706r51,69l12852,2848r50,74l12910,2934r10,11l12930,2956r12,9l12955,2972r13,7l12983,2984r14,4l13041,2997r41,9l13122,3016r38,10l13195,3037r35,13l13263,3062r30,12l13322,3088r28,14l13376,3117r24,16l13423,3149r21,17l13464,3184r19,19l13496,3218r14,17l13522,3250r13,18l13546,3286r10,18l13566,3324r9,19l13474,3304r-100,-36l13276,3237r-100,-26l13078,3187r-98,-17l12883,3154r-97,-11l12689,3135r-96,-5l12497,3129r-95,1l12308,3135r-94,7l12120,3152r-93,12l11935,3177r-92,17l11753,3212r-91,20l11572,3254r-89,22l11394,3301r-88,25l11220,3352r-87,27l11048,3407r-86,29l10795,3493r-165,58l10558,3576r-71,25l10416,3626r-69,23l10277,3672r-68,22l10142,3715r-66,20l10010,3754r-65,18l9881,3789r-62,15l9757,3817r-62,11l9636,3837r-59,8l9571,3845r-6,1l9473,3861r-92,13l9289,3884r-90,11l9109,3902r-90,6l8931,3911r-88,3l8754,3915r-87,-1l8581,3911r-87,-4l8409,3901r-85,-6l8239,3886r-84,-11l8073,3863r-83,-12l7907,3836r-82,-15l7743,3803r-80,-18l7582,3765r-80,-22l7422,3721r-79,-24l7264,3673r-78,-26l7108,3620r-79,-28l6952,3563r-77,-30l6866,3521r-11,-9l6849,3508r-4,-11l6840,3482r-2,-18l6837,3442r1,-27l6841,3385r4,-18l6848,3348r6,-20l6859,3306r7,-22l6873,3259r9,-26l6892,3205r11,-29l6915,3146r14,-32l6944,3079r17,-36l6979,3005r19,-40l7019,2923r24,-45l7067,2832r26,-48l7122,2734r23,-31l7169,2674r24,-27l7219,2623r25,-23l7271,2580r27,-19l7325,2544r28,-15l7381,2515r28,-12l7438,2492r28,-9l7495,2475r29,-7l7553,2464r28,-5l7610,2457r28,-2l7667,2454r28,l7722,2455r28,1l7777,2459r26,2l7829,2466r25,3l7879,2474r46,11l7968,2496r-22,23l7925,2542r-21,25l7883,2591r-20,27l7843,2646r-20,28l7804,2705r-19,30l7766,2767r-18,33l7729,2833r-37,70l7654,2978r-6,13l7644,3005r-3,14l7639,3033r-1,14l7641,3061r2,14l7646,3089r6,12l7657,3115r8,11l7674,3137r9,10l7694,3157r13,8l7719,3173r14,6l7747,3183r14,3l7775,3187r14,l7803,3186r14,-2l7831,3181r12,-6l7855,3168r13,-6l7879,3153r10,-10l7899,3133r8,-13l7915,3107r42,-85l8000,2943r21,-36l8042,2873r20,-34l8084,2809r21,-29l8127,2752r23,-25l8172,2703r23,-21l8219,2664r12,-9l8244,2646r12,-6l8268,2632r22,-10l8312,2613r24,-8l8360,2598r26,-6l8413,2588r28,-3l8470,2584r30,-2l8533,2584r33,2l8601,2589r37,5l8676,2600r40,7l8758,2616r-24,36l8711,2688r-22,36l8668,2761r-20,38l8628,2837r-18,39l8592,2916r-17,41l8561,2998r-15,43l8533,3083r-13,44l8510,3171r-10,44l8491,3261r-1,15l8490,3291r1,14l8493,3319r5,13l8502,3345r7,13l8517,3370r9,10l8535,3390r11,10l8557,3408r12,7l8583,3421r13,4l8611,3428r14,3l8640,3431r15,-1l8669,3426r14,-3l8695,3417r12,-5l8719,3404r12,-9l8741,3385r9,-10l8758,3363r6,-12l8770,3338r4,-14l8778,3310r5,-30l8789,3252r7,-28l8802,3198r8,-27l8818,3144r9,-27l8836,3091r9,-26l8856,3040r10,-26l8877,2989r24,-49l8927,2893r28,-47l8984,2801r30,-44l9046,2714r34,-42l9116,2632r36,-40l9190,2554xm6809,3818r78,31l6967,3878r79,29l7126,3934r80,26l7287,3984r80,24l7449,4030r82,21l7614,4072r82,17l7779,4107r84,16l7948,4138r84,13l8118,4163r89,11l8296,4184r91,7l8478,4197r90,5l8660,4204r93,1l8845,4205r94,-2l9033,4198r94,-7l9222,4184r96,-9l9415,4162r96,-13l9608,4133r65,-8l9738,4115r67,-11l9871,4089r67,-15l10007,4057r69,-19l10145,4018r71,-20l10286,3975r72,-23l10430,3927r72,-25l10576,3878r74,-27l10725,3825r169,-59l11065,3707r88,-29l11240,3650r88,-27l11418,3596r90,-24l11598,3548r92,-22l11782,3505r92,-19l11966,3470r94,-15l12154,3443r96,-9l12345,3427r95,-3l12536,3423r96,3l12729,3433r97,10l12923,3458r99,17l13119,3498r99,28l13316,3557r100,36l13514,3636r100,46l13714,3734r7,5l13730,3742r31,23l13793,3791r17,15l13827,3821r15,14l13857,3851r13,16l13883,3882r10,16l13899,3912r4,8l13905,3927r1,8l13907,3942r,6l13906,3955r-2,6l13902,3967r-3,4l13896,3973r-3,1l13888,3975r-10,l13867,3972r-13,-4l13839,3962r-15,-7l13809,3946r-33,-18l13745,3908r-30,-20l13688,3868r-14,-10l13660,3849r-14,-11l13633,3830r-6,-4l13623,3823r-13,-8l13593,3805r-20,-11l13548,3780r-28,-14l13489,3749r-33,-17l13421,3715r-51,-24l13316,3666r-58,-25l13198,3617r-63,-25l13070,3570r-66,-23l12936,3528r-34,-9l12867,3510r-34,-8l12798,3496r-34,-7l12730,3483r-35,-4l12661,3474r-34,-2l12593,3470r-33,-1l12527,3470r-32,1l12462,3473r-31,5l12400,3482r-22,5l12373,3488r-73,14l12227,3516r-74,15l12077,3548r-80,20l11910,3591r-95,26l11712,3648r-115,36l11471,3725r-141,50l11173,3831r-175,62l10805,3966r-215,82l10354,4140r-3,1l10283,4167r-68,24l10145,4214r-69,21l10008,4255r-70,19l9869,4292r-69,16l9729,4324r-70,13l9588,4349r-69,12l9448,4372r-69,9l9308,4389r-69,6l9149,4403r-88,6l8972,4413r-87,4l8799,4418r-86,l8628,4417r-83,-3l8462,4411r-82,-6l8301,4400r-80,-7l8144,4385r-75,-9l7994,4367r-71,-10l7852,4346r-68,-11l7717,4323r-65,-13l7590,4297r-60,-14l7471,4270r-54,-15l7363,4242r-50,-15l7266,4213r-46,-15l7178,4184r-39,-14l7102,4156r-32,-14l7035,4126r-32,-15l6973,4096r-26,-14l6922,4067r-22,-14l6879,4038r-18,-14l6846,4010r-15,-14l6820,3983r-10,-12l6802,3957r-7,-12l6791,3931r-3,-12l6785,3908r,-12l6787,3883r2,-12l6792,3859r5,-14l6802,3832r7,-14xe" fillcolor="#b1b5ba [1945]" stroked="f">
                  <v:fill color2="#b1b5ba [1945]" o:opacity2="35388f" rotate="t" focus="100%" type="gradient"/>
                  <v:path arrowok="t" o:connecttype="custom" o:connectlocs="4019,1284;2271,1459;3163,1553;4325,1485;4701,1394;4593,1036;4082,612;3408,558;3037,483;2964,58;2630,454;2364,114;2090,361;1778,8;1707,432;1327,497;437,787;108,1068;42,1379;745,1464;2231,1461;453,1381;558,1200;2092,1303;1537,1354;675,1104;107,1299;234,1163;779,1105;1563,1332;2166,775;1988,678;2167,465;2113,1017;2195,1175;1557,1235;791,1009;248,1031;674,703;1614,736;1833,1099;1879,838;2736,554;2954,781;2309,836;2307,803;2251,628;3261,716;3878,637;4328,994;3948,1064;2803,1300;2333,988;2601,901;2687,946;2830,1087;2955,1004;3170,1383;4439,1185;4544,1276;3999,1189;2665,1455" o:connectangles="0,0,0,0,0,0,0,0,0,0,0,0,0,0,0,0,0,0,0,0,0,0,0,0,0,0,0,0,0,0,0,0,0,0,0,0,0,0,0,0,0,0,0,0,0,0,0,0,0,0,0,0,0,0,0,0,0,0,0,0,0,0"/>
                  <o:lock v:ext="edit" verticies="t"/>
                </v:shape>
                <v:shape id="Freeform 3033" o:spid="_x0000_s1030" style="position:absolute;left:9531;top:6278;width:769;height:372;visibility:visible;mso-wrap-style:square;v-text-anchor:top" coordsize="2306,1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Auv8QA&#10;AADcAAAADwAAAGRycy9kb3ducmV2LnhtbERPTWvCQBC9C/0PyxS8mY2Cxaau0haEHFTQlrbHITvN&#10;RrOzIbvG1F/vCgVv83ifM1/2thYdtb5yrGCcpCCIC6crLhV8fqxGMxA+IGusHZOCP/KwXDwM5php&#10;d+YddftQihjCPkMFJoQmk9IXhiz6xDXEkft1rcUQYVtK3eI5httaTtL0SVqsODYYbOjdUHHcn6yC&#10;Tf62/qkvxuy+v4rjYds9H1y+UWr42L++gAjUh7v4353rOH86htsz8QK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ALr/EAAAA3AAAAA8AAAAAAAAAAAAAAAAAmAIAAGRycy9k&#10;b3ducmV2LnhtbFBLBQYAAAAABAAEAPUAAACJAwAAAAA=&#10;" path="m334,78r40,-8l414,62r41,-8l499,48r46,-7l592,35r48,-6l689,24r51,-5l791,15r54,-4l899,7,1008,3,1122,r44,l1210,r45,l1300,1r45,1l1391,3r46,2l1483,7r46,4l1574,14r45,3l1664,22r46,4l1755,32r45,6l1844,43r3,l1900,52r51,11l1995,77r43,14l2076,108r35,18l2142,145r27,20l2195,188r21,22l2235,234r17,24l2265,283r11,26l2286,335r7,25l2299,386r3,26l2304,438r2,25l2304,489r-1,24l2301,537r-3,23l2293,582r-4,20l2283,623r-4,17l2269,672r-11,24l2241,714r-53,-13l2138,688r-50,-12l2040,667r-46,-9l1950,652r-44,-6l1863,643r-40,-4l1784,638r-38,l1708,640r-36,4l1637,647r-33,7l1571,661r-12,-8l1547,645r-10,-5l1506,627r-46,-18l1399,587r-37,-12l1324,564r-43,-11l1237,542r-47,-9l1141,525r-51,-8l1037,513r-53,-4l928,509r-56,3l815,517r-59,8l699,537r-58,16l583,573r-57,25l469,627r-55,35l359,701r-54,45l254,797r-50,57l157,918r-8,12l135,954r-13,24l108,1001r-12,24l84,1048r-11,23l60,1094r-11,22l41,1105r-9,-12l27,1081r-7,-13l15,1055r-4,-15l7,1026,4,1010,2,993,1,977,,955,2,933,4,910,9,887r5,-25l21,838r9,-26l41,786r13,5l67,793r12,2l93,796r12,l117,794r13,-2l142,788r12,-4l165,778r12,-6l187,764r10,-9l206,746r8,-11l220,723r7,-13l233,696r3,-13l239,668r1,-13l239,640r-1,-13l235,614r-5,-14l225,587r-7,-13l210,563r-9,-11l191,542r-11,-9l168,525,145,512,123,499,103,485,84,471,66,457,50,441r-7,-8l37,425r-6,-8l26,410r-4,-7l19,395r-4,-9l13,378r-2,-9l10,359,9,349r,-11l9,327r1,-13l11,302r2,-13l20,261r9,-32l32,221r5,-7l42,206r7,-8l56,191r9,-8l74,177r10,-8l107,155r28,-13l165,128r34,-12l208,118r9,1l226,119r9,2l244,119r9,-1l262,117r9,-2l280,113r7,-4l296,106r8,-5l312,96r8,-5l328,85r6,-7xe" fillcolor="#b1b5ba [1945]" stroked="f">
                  <v:fill color2="#b1b5ba [1945]" o:opacity2="35388f" rotate="t" focus="100%" type="gradient"/>
                  <v:path arrowok="t" o:connecttype="custom" o:connectlocs="152,18;213,10;282,4;389,0;449,1;510,4;570,9;616,14;680,30;723,55;751,86;765,120;769,154;766,187;760,213;730,234;665,219;608,213;558,215;520,218;487,203;427,184;363,172;291,171;214,184;138,221;68,285;41,326;24,357;11,364;4,347;0,326;3,296;14,262;31,265;47,263;62,255;73,241;80,223;78,205;70,188;56,175;28,157;12,142;6,132;3,120;3,105;10,76;16,66;28,56;66,39;78,40;90,38;101,34;111,26" o:connectangles="0,0,0,0,0,0,0,0,0,0,0,0,0,0,0,0,0,0,0,0,0,0,0,0,0,0,0,0,0,0,0,0,0,0,0,0,0,0,0,0,0,0,0,0,0,0,0,0,0,0,0,0,0,0,0"/>
                </v:shape>
                <v:shape id="Freeform 3034" o:spid="_x0000_s1031" style="position:absolute;left:7515;top:6925;width:973;height:184;visibility:visible;mso-wrap-style:square;v-text-anchor:top" coordsize="2919,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bUksEA&#10;AADcAAAADwAAAGRycy9kb3ducmV2LnhtbERP24rCMBB9F/yHMIJvmq64otUoIgiirOAVH4dmbMs2&#10;k9JE7fr1ZkHwbQ7nOpNZbQpxp8rllhV8dSMQxInVOacKjodlZwjCeWSNhWVS8EcOZtNmY4Kxtg/e&#10;0X3vUxFC2MWoIPO+jKV0SUYGXdeWxIG72sqgD7BKpa7wEcJNIXtRNJAGcw4NGZa0yCj53d+Mgrpc&#10;nPv2tL5sCX8GT/McbXankVLtVj0fg/BU+4/47V7pMP+7B//PhAvk9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/m1JLBAAAA3AAAAA8AAAAAAAAAAAAAAAAAmAIAAGRycy9kb3du&#10;cmV2LnhtbFBLBQYAAAAABAAEAPUAAACGAwAAAAA=&#10;" path="m1372,11r42,4l1452,18r35,5l1517,27r1,l1558,34r46,11l1657,59r58,18l1778,96r68,22l1918,142r75,25l2070,195r81,28l2232,254r83,30l2398,315r83,31l2562,377r82,30l2919,510r-24,-3l2871,505r-22,-4l2828,498r-20,-3l2787,491r-19,-4l2750,483r-1,l2747,482r-26,-4l2695,473r-27,-4l2641,465r-57,-5l2524,455r-61,-2l2399,452r-66,1l2265,454r-70,4l2124,461r-73,4l1977,471r-75,6l1825,483r-77,7l1669,498r-116,10l1434,518r-117,9l1198,536r-117,7l964,547r-58,1l850,550r-57,l737,548r-55,-1l628,544r-52,-3l523,536r-51,-6l421,524r-48,-8l325,507,279,497,234,486,191,472,149,458,109,442,71,425,35,406,,385r4,-4l33,352,63,324,96,297r32,-25l162,248r34,-22l231,204r36,-20l304,165r37,-17l378,132r38,-15l455,102,493,90,532,78,571,67r41,-9l651,49r39,-9l729,33r39,-7l807,21r40,-5l886,12,924,8,962,6,999,4r37,-2l1107,r70,l1201,r25,2l1252,3r24,1l1300,5r25,2l1348,8r24,3xe" fillcolor="#b1b5ba [1945]" stroked="f">
                  <v:fill color2="#b1b5ba [1945]" o:opacity2="35388f" rotate="t" focus="100%" type="gradient"/>
                  <v:path arrowok="t" o:connecttype="custom" o:connectlocs="471,5;496,8;506,9;535,15;572,26;615,39;664,56;717,75;772,95;827,116;881,136;965,170;950,168;936,166;923,163;916,162;907,160;889,157;861,154;821,152;778,152;732,153;684,156;634,160;583,164;518,170;439,176;360,182;302,183;264,184;227,183;192,181;157,177;124,173;93,166;64,158;36,148;12,136;1,127;21,108;43,91;65,76;89,62;114,50;139,39;164,30;190,22;217,16;243,11;269,7;295,4;321,2;345,1;392,0;409,1;425,1;442,2;457,4" o:connectangles="0,0,0,0,0,0,0,0,0,0,0,0,0,0,0,0,0,0,0,0,0,0,0,0,0,0,0,0,0,0,0,0,0,0,0,0,0,0,0,0,0,0,0,0,0,0,0,0,0,0,0,0,0,0,0,0,0,0"/>
                </v:shape>
                <v:shape id="Freeform 3035" o:spid="_x0000_s1032" style="position:absolute;left:9569;top:6347;width:2246;height:685;visibility:visible;mso-wrap-style:square;v-text-anchor:top" coordsize="6738,2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WrHcAA&#10;AADcAAAADwAAAGRycy9kb3ducmV2LnhtbERP24rCMBB9F/yHMMK+ranuBa1GUbHo2+LlA8ZmbIrN&#10;pDRR699vBMG3OZzrTOetrcSNGl86VjDoJyCIc6dLLhQcD9nnCIQPyBorx6TgQR7ms25niql2d97R&#10;bR8KEUPYp6jAhFCnUvrckEXfdzVx5M6usRgibAqpG7zHcFvJYZL8SoslxwaDNa0M5Zf91SoYn3Z6&#10;U42/y4Lb9bpemuzxd8yU+ui1iwmIQG14i1/urY7zf77g+Uy8QM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HWrHcAAAADcAAAADwAAAAAAAAAAAAAAAACYAgAAZHJzL2Rvd25y&#10;ZXYueG1sUEsFBgAAAAAEAAQA9QAAAIUDAAAAAA==&#10;" path="m1941,1448r5,-30l1952,1390r7,-28l1965,1336r8,-27l1981,1282r9,-27l1999,1229r9,-26l2019,1178r10,-26l2040,1127r24,-49l2090,1031r28,-47l2147,939r30,-44l2209,852r34,-42l2279,770r36,-40l2353,692r7,-5l2367,680r8,-7l2381,666r43,-40l2468,588r45,-36l2558,518r46,-34l2653,451r47,-31l2749,391r48,-29l2846,335r49,-26l2945,285r49,-24l3043,239r48,-21l3139,198r38,-14l3214,170r37,-13l3287,144r36,-12l3358,122r34,-11l3426,102r32,-9l3491,85r30,-8l3552,71r30,-6l3611,59r28,-4l3667,50r1,l3730,41r62,-9l3852,26r60,-7l3970,14r57,-4l4082,6r55,-3l4190,1,4243,r51,l4345,r50,1l4443,3r47,4l4537,10r46,4l4628,20r44,7l4715,34r42,7l4798,50r42,9l4879,69r39,12l4956,92r38,12l5031,118r36,14l5103,147r34,14l5171,178r33,17l5237,212r32,19l5302,250r31,19l5363,290r32,21l5424,333r30,22l5483,379r29,24l5540,428r28,25l5596,480r28,26l5651,533r28,28l5705,590r27,30l5758,650r52,63l5863,776r50,68l5964,913r51,73l6065,1060r8,12l6083,1083r10,11l6105,1103r13,7l6131,1117r15,5l6160,1126r44,9l6245,1144r40,10l6323,1164r35,11l6393,1188r33,12l6456,1212r29,14l6513,1240r26,15l6563,1271r23,16l6607,1304r20,18l6646,1341r13,15l6673,1373r12,15l6698,1406r11,18l6719,1442r10,20l6738,1481r-101,-39l6537,1406r-98,-31l6339,1349r-98,-24l6143,1308r-97,-16l5949,1281r-97,-8l5756,1268r-96,-1l5565,1268r-94,5l5377,1280r-94,10l5190,1302r-92,13l5006,1332r-90,18l4825,1370r-90,22l4646,1414r-89,25l4469,1464r-86,26l4296,1517r-85,28l4125,1574r-167,57l3793,1689r-72,25l3650,1739r-71,25l3510,1787r-70,23l3372,1832r-67,21l3239,1873r-66,19l3108,1910r-64,17l2982,1942r-62,13l2858,1966r-59,9l2740,1983r-12,1l2636,1999r-92,13l2452,2022r-90,11l2272,2040r-90,6l2094,2049r-88,3l1917,2053r-87,-1l1744,2049r-87,-4l1572,2039r-85,-6l1402,2024r-84,-11l1236,2001r-83,-12l1070,1974r-82,-15l906,1941r-80,-18l745,1903r-80,-22l585,1859r-79,-24l427,1811r-78,-26l271,1758r-79,-28l115,1701,38,1671r-9,-12l18,1650r-6,-4l8,1635,3,1620,1,1602,,1580r1,-27l4,1523r4,-18l11,1486r6,-20l22,1444r7,-22l36,1397r9,-26l55,1343r11,-29l78,1284r14,-32l107,1217r17,-36l142,1143r19,-40l182,1061r24,-45l230,970r26,-48l285,872r23,-31l332,812r24,-27l382,761r25,-23l434,718r27,-19l488,682r28,-15l544,653r28,-12l601,630r28,-9l658,613r29,-7l716,602r28,-5l773,595r28,-2l830,592r28,l885,593r28,1l940,597r26,2l992,604r25,3l1042,612r46,11l1131,634r-22,23l1088,680r-21,25l1046,729r-20,27l1006,784r-20,28l967,843r-19,30l929,905r-18,33l892,971r-37,70l817,1116r-6,13l807,1143r-3,14l802,1171r-1,14l804,1199r2,14l809,1227r6,12l820,1253r8,11l837,1275r9,10l857,1295r13,8l882,1311r14,6l910,1321r14,3l938,1325r14,l966,1324r14,-2l994,1319r12,-6l1018,1306r13,-6l1042,1291r10,-10l1062,1271r8,-13l1078,1245r42,-85l1163,1081r21,-36l1205,1011r20,-34l1247,947r21,-29l1290,890r23,-25l1335,841r23,-21l1382,802r12,-9l1407,784r12,-6l1431,770r22,-10l1475,751r24,-8l1523,736r26,-6l1576,726r28,-3l1633,722r30,-2l1696,722r33,2l1764,727r37,5l1839,738r40,7l1921,754r-24,36l1874,826r-22,36l1831,899r-20,38l1791,975r-18,39l1755,1054r-17,41l1724,1136r-15,43l1696,1221r-13,44l1673,1309r-10,44l1654,1399r-1,15l1653,1429r1,14l1656,1457r5,13l1665,1483r7,13l1680,1508r9,10l1698,1528r11,10l1720,1546r12,7l1746,1559r13,4l1774,1566r14,3l1803,1569r15,-1l1832,1564r14,-3l1858,1555r12,-5l1882,1542r12,-9l1904,1523r9,-10l1921,1501r6,-12l1933,1476r4,-14l1941,1448xe" fillcolor="#b1b5ba [1945]" stroked="f">
                  <v:fill color2="#b1b5ba [1945]" o:opacity2="35388f" rotate="t" focus="100%" type="gradient"/>
                  <v:path arrowok="t" o:connecttype="custom" o:connectlocs="660,428;688,360;760,257;808,209;916,130;1030,73;1119,41;1194,22;1284,9;1414,0;1528,5;1626,23;1712,54;1788,97;1856,151;1919,217;2024,358;2053,376;2142,400;2202,435;2236,475;2113,450;1887,423;1669,444;1461,497;1217,580;1058,631;913,662;727,683;524,680;329,654;142,604;6,551;1,508;15,457;47,381;103,281;163,228;229,202;295,198;363,208;335,262;285,347;268,400;282,429;313,442;344,434;388,361;438,289;477,257;535,241;613,246;604,313;565,407;551,481;566,510;596,524;627,515;646,488" o:connectangles="0,0,0,0,0,0,0,0,0,0,0,0,0,0,0,0,0,0,0,0,0,0,0,0,0,0,0,0,0,0,0,0,0,0,0,0,0,0,0,0,0,0,0,0,0,0,0,0,0,0,0,0,0,0,0,0,0,0,0"/>
                </v:shape>
                <v:shape id="Freeform 3036" o:spid="_x0000_s1033" style="position:absolute;left:7504;top:6286;width:2005;height:676;visibility:visible;mso-wrap-style:square;v-text-anchor:top" coordsize="6014,2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OUIMMA&#10;AADcAAAADwAAAGRycy9kb3ducmV2LnhtbERP3WrCMBS+F3yHcITdDE0n25BqFBmMORlOqw9waE7T&#10;YnPSNbHWt18GA+/Ox/d7Fqve1qKj1leOFTxNEhDEudMVGwWn4/t4BsIHZI21Y1JwIw+r5XCwwFS7&#10;Kx+oy4IRMYR9igrKEJpUSp+XZNFPXEMcucK1FkOErZG6xWsMt7WcJsmrtFhxbCixobeS8nN2sQq2&#10;Jt98dT+fZlcVH5fpaU+F/H5U6mHUr+cgAvXhLv53b3Sc//IMf8/EC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OUIMMAAADcAAAADwAAAAAAAAAAAAAAAACYAgAAZHJzL2Rv&#10;d25yZXYueG1sUEsFBgAAAAAEAAQA9QAAAIgDAAAAAA==&#10;" path="m4503,695r33,18l4566,733r28,23l4621,780r24,27l4667,835r21,30l4706,897r17,33l4739,964r14,34l4766,1032r10,36l4786,1103r9,36l4802,1173r6,35l4813,1242r4,32l4821,1307r5,58l4828,1418r1,43l4829,1495r-1,21l4828,1523r,16l4829,1553r4,14l4836,1580r6,14l4849,1606r7,12l4865,1628r9,10l4885,1647r12,8l4909,1662r13,6l4936,1672r14,3l4965,1677r14,l4994,1675r15,-3l5022,1669r13,-6l5048,1656r11,-7l5070,1640r10,-11l5089,1619r8,-11l5104,1596r5,-14l5114,1569r2,-15l5118,1540r,-7l5119,1514r,-30l5118,1445r-1,-49l5114,1340r-7,-62l5099,1210r-5,-34l5087,1139r-8,-37l5071,1065r-10,-38l5051,989r-12,-39l5026,912r-14,-38l4995,836r-17,-38l4959,761r-20,-36l4917,689r-24,-33l4868,622r57,-3l4979,619r52,4l5080,631r46,11l5170,658r41,17l5249,695r37,22l5320,742r31,27l5380,797r27,29l5433,856r22,32l5476,919r19,31l5513,983r16,30l5544,1045r12,29l5567,1103r9,27l5585,1156r13,44l5606,1235r6,22l5613,1266r3,15l5621,1294r5,14l5634,1320r8,11l5651,1343r11,9l5672,1361r13,6l5697,1374r13,6l5724,1383r13,2l5752,1386r14,l5781,1384r12,-2l5803,1379r11,-4l5825,1370r8,-6l5842,1358r9,-6l5859,1344r8,-8l5874,1327r5,-9l5885,1309r4,-10l5894,1289r3,-11l5900,1268r12,14l5925,1297r14,13l5953,1322r15,13l5982,1345r16,10l6014,1364r-17,48l5983,1459r-12,45l5961,1547r-8,40l5947,1626r-5,37l5939,1698r-3,33l5936,1763r2,30l5940,1821r3,27l5948,1874r5,23l5960,1920r-12,17l5936,1954r-10,18l5916,1990r-33,-12l5848,1966r-34,-10l5781,1945r-34,-8l5713,1930r-34,-7l5644,1916r-33,-4l5576,1907r-35,-2l5508,1902r-35,-1l5438,1900r-34,l5369,1900r-71,2l5228,1906r-71,7l5086,1921r-72,9l4941,1940r-73,10l4794,1961r-73,11l4647,1984r-75,10l4496,2003r-76,9l4343,2018r-78,6l4187,2027r-40,l4108,2028r-41,-1l4028,2026r-40,-2l3948,2022r-42,-4l3866,2014r-42,-6l3784,2003r-41,-8l3701,1987r-42,-9l3617,1968r-41,-11l3533,1943r-15,-4l3467,1926r-50,-14l3367,1897r-51,-15l3265,1865r-52,-17l3162,1831r-53,-19l3058,1794r-53,-19l2954,1756r-53,-19l2848,1717r-51,-20l2744,1677r-51,-19l2604,1624r-86,-34l2432,1559r-86,-31l2261,1497r-84,-29l2093,1441r-82,-24l1929,1393r-80,-20l1810,1364r-39,-8l1731,1348r-38,-6l1655,1336r-38,-5l1579,1327r-37,-3l1506,1321r-37,-1l1434,1320r-35,1l1364,1316r-34,-4l1293,1309r-37,-2l1217,1305r-40,l1137,1305r-40,1l1055,1308r-42,2l970,1314r-42,4l840,1328r-87,11l665,1354r-88,17l491,1387r-85,20l323,1428r-80,20l166,1470r-73,22l69,1500r-23,7l22,1515,,1522r5,-11l13,1501r7,-12l28,1479r16,-18l61,1445r18,-16l100,1415r20,-12l141,1392r22,-10l186,1373r22,-9l232,1356r47,-13l326,1330r51,-14l427,1302r25,-8l477,1286r23,-9l524,1268r22,-11l568,1246r22,-12l611,1219r20,-14l650,1189r18,-18l686,1152r25,-31l736,1087r26,-37l789,1012r31,-46l855,918r38,-50l936,814r23,-27l984,759r27,-29l1039,702r30,-29l1100,642r34,-29l1170,583r36,-30l1247,522r41,-31l1333,461r47,-30l1430,399r53,-30l1538,338r58,-31l1656,277r65,-30l1788,217r71,-31l1933,157r77,-30l2092,99r76,-25l2243,53r74,-17l2391,23r74,-10l2536,6r72,-5l2679,r70,3l2819,7r69,7l2955,23r67,12l3088,48r65,15l3218,81r62,19l3343,120r62,21l3465,164r59,25l3583,213r58,26l3697,265r55,27l3805,319r54,26l3911,372r99,54l4106,478r47,27l4200,529r45,25l4289,577r44,23l4374,621r41,19l4455,658r10,11l4477,679r12,8l4503,695xe" fillcolor="#b1b5ba [1945]" stroked="f">
                  <v:fill color2="#b1b5ba [1945]" o:opacity2="35388f" rotate="t" focus="100%" type="gradient"/>
                  <v:path arrowok="t" o:connecttype="custom" o:connectlocs="1556,278;1592,356;1607,436;1610,513;1622,543;1650,558;1683,552;1703,527;1706,482;1693,367;1665,279;1642,206;1750,232;1819,296;1856,368;1872,427;1891,454;1922,462;1948,453;1963,433;1985,441;1991,501;1979,588;1983,646;1927,648;1847,635;1743,635;1574,657;1396,676;1302,673;1206,656;1106,627;985,585;839,530;643,464;539,444;455,439;366,435;222,451;31,497;7,496;47,464;126,439;189,415;237,374;312,271;378,204;477,133;620,62;797,8;963,5;1115,40;1251,97;1400,176;1489,223" o:connectangles="0,0,0,0,0,0,0,0,0,0,0,0,0,0,0,0,0,0,0,0,0,0,0,0,0,0,0,0,0,0,0,0,0,0,0,0,0,0,0,0,0,0,0,0,0,0,0,0,0,0,0,0,0,0,0"/>
                </v:shape>
                <v:shape id="Freeform 3037" o:spid="_x0000_s1034" style="position:absolute;left:10849;top:6390;width:395;height:191;visibility:visible;mso-wrap-style:square;v-text-anchor:top" coordsize="1184,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m168MA&#10;AADcAAAADwAAAGRycy9kb3ducmV2LnhtbERPTWsCMRC9C/0PYQreNGthRbZGaUuLPSiyaw89Dpvp&#10;ZtvNZEmibv+9EQRv83ifs1wPthMn8qF1rGA2zUAQ10633Cj4OnxMFiBCRNbYOSYF/xRgvXoYLbHQ&#10;7swlnarYiBTCoUAFJsa+kDLUhiyGqeuJE/fjvMWYoG+k9nhO4baTT1k2lxZbTg0Ge3ozVP9VR6sg&#10;74ffrvneSbl/rzbezMpsu3lVavw4vDyDiDTEu/jm/tRpfp7D9Zl0gVx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m168MAAADcAAAADwAAAAAAAAAAAAAAAACYAgAAZHJzL2Rv&#10;d25yZXYueG1sUEsFBgAAAAAEAAQA9QAAAIgDAAAAAA==&#10;" path="m629,12l599,8,569,4,540,2,509,1,480,,452,,424,1,396,2,369,3,344,7r-26,3l293,13r-24,5l245,22r-22,6l200,35r-20,6l160,49r-19,8l123,65r-17,9l91,84,76,94,63,104,50,115,39,126,29,139r-8,12l13,163,8,177,5,190,1,205,,218r,15l2,247r4,14l10,275r7,15l25,303r9,15l44,331r11,14l67,358r15,14l96,384r16,14l130,410r18,12l167,433r20,13l208,457r23,10l254,478r24,9l302,497r26,9l354,515r27,8l409,531r28,7l465,544r30,6l524,554r30,5l585,563r30,4l645,569r29,1l703,571r29,l760,571r27,-2l814,568r27,-3l866,562r25,-4l916,553r23,-4l961,543r22,-6l1004,530r20,-8l1043,514r18,-8l1078,497r16,-10l1108,477r14,-10l1134,456r11,-11l1155,432r8,-12l1170,408r5,-14l1180,381r3,-15l1184,353r-1,-15l1182,324r-3,-14l1173,296r-6,-15l1160,268r-9,-14l1141,240r-12,-14l1116,213r-13,-14l1088,187r-17,-14l1054,161r-18,-12l1016,138,996,125,975,114,954,104,930,93,907,84,882,74,856,65,831,56,804,48,776,40,748,33,719,27,690,21,659,17,629,12xe" fillcolor="#b1b5ba [1945]" stroked="f">
                  <v:fill color2="#b1b5ba [1945]" o:opacity2="35388f" rotate="t" focus="100%" type="gradient"/>
                  <v:path arrowok="t" o:connecttype="custom" o:connectlocs="190,1;160,0;132,1;106,3;82,7;60,14;41,22;25,31;13,42;4,55;0,69;1,83;6,97;15,111;27,124;43,137;62,149;85,160;109,169;136,178;165,184;195,188;225,191;254,191;281,189;306,185;328,180;348,172;365,163;378,153;388,140;394,127;395,113;391,99;384,85;372,71;357,58;339,46;318,35;294,25;268,16;240,9;210,4" o:connectangles="0,0,0,0,0,0,0,0,0,0,0,0,0,0,0,0,0,0,0,0,0,0,0,0,0,0,0,0,0,0,0,0,0,0,0,0,0,0,0,0,0,0,0"/>
                </v:shape>
                <v:shape id="Freeform 3038" o:spid="_x0000_s1035" style="position:absolute;left:7921;top:6358;width:481;height:309;visibility:visible;mso-wrap-style:square;v-text-anchor:top" coordsize="1443,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KrXsMA&#10;AADcAAAADwAAAGRycy9kb3ducmV2LnhtbERPyWrDMBC9B/oPYgq9xXIDMsW1EkLSQAu5JOmhx8Ea&#10;L9QaGUuxnX59VCj0No+3TrGZbSdGGnzrWMNzkoIgLp1pudbweTksX0D4gGywc0wabuRhs35YFJgb&#10;N/GJxnOoRQxhn6OGJoQ+l9KXDVn0ieuJI1e5wWKIcKilGXCK4baTqzTNpMWWY0ODPe0aKr/PV6uh&#10;vH3tj2971f2c0sofPkhlqldaPz3O21cQgebwL/5zv5s4X2Xw+0y8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KrXsMAAADcAAAADwAAAAAAAAAAAAAAAACYAgAAZHJzL2Rv&#10;d25yZXYueG1sUEsFBgAAAAAEAAQA9QAAAIgDAAAAAA==&#10;" path="m633,105r-37,15l560,136r-36,17l490,171r-33,18l423,208r-31,19l361,247r-31,20l302,287r-28,22l248,330r-26,21l197,372r-23,23l152,417r-21,22l112,461,94,483,79,506,63,528,49,551,37,572,27,594r-9,22l11,637,6,658,2,678,,698r,21l2,738r4,19l11,775r7,18l27,808r11,16l51,837r13,14l80,863r16,11l114,884r21,9l156,901r22,7l202,914r24,5l252,923r27,3l306,927r29,1l365,928r30,-2l427,924r32,-4l492,916r33,-7l559,902r34,-7l629,886r36,-10l701,864r36,-12l774,839r37,-15l848,808r35,-15l919,776r34,-18l986,740r34,-19l1051,702r32,-20l1113,662r28,-21l1169,620r27,-21l1221,577r25,-21l1268,534r23,-23l1311,489r20,-21l1349,445r16,-22l1380,400r14,-22l1406,357r10,-23l1425,313r7,-21l1437,270r4,-20l1443,230r,-20l1441,191r-4,-19l1432,154r-7,-18l1416,120r-11,-15l1393,91,1379,78,1363,65,1347,54,1329,44r-20,-9l1287,27r-22,-6l1241,15,1217,9,1191,6,1164,3,1137,2,1108,r-30,l1048,3r-31,2l984,8r-32,5l918,18r-34,8l850,34r-36,9l778,53,742,64,706,77,670,90r-37,15xe" fillcolor="#b1b5ba [1945]" stroked="f">
                  <v:fill color2="#b1b5ba [1945]" o:opacity2="35388f" rotate="t" focus="100%" type="gradient"/>
                  <v:path arrowok="t" o:connecttype="custom" o:connectlocs="187,45;152,63;120,82;91,103;66,124;44,146;26,168;12,190;4,212;0,232;2,252;9,269;21,283;38,294;59,302;84,307;112,309;142,308;175,303;210,295;246,284;283,269;318,252;350,234;380,213;407,192;430,170;450,148;465,126;475,104;480,83;480,64;475,45;464,30;449,18;429,9;406,3;379,1;349,1;317,4;283,11;247,21;211,35" o:connectangles="0,0,0,0,0,0,0,0,0,0,0,0,0,0,0,0,0,0,0,0,0,0,0,0,0,0,0,0,0,0,0,0,0,0,0,0,0,0,0,0,0,0,0"/>
                </v:shape>
                <v:shape id="Freeform 3039" o:spid="_x0000_s1036" style="position:absolute;left:9511;top:2438;width:1919;height:3704;visibility:visible;mso-wrap-style:square;v-text-anchor:top" coordsize="5759,11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o8bcMA&#10;AADcAAAADwAAAGRycy9kb3ducmV2LnhtbERP30/CMBB+N+F/aM7EFyKdRpFMCiFGIoYnBrwf67ku&#10;rtfZlm3899aExLf78v28+XKwjejIh9qxgodJBoK4dLrmSsFhv76fgQgRWWPjmBRcKMByMbqZY65d&#10;zzvqiliJFMIhRwUmxjaXMpSGLIaJa4kT9+W8xZigr6T22Kdw28jHLJtKizWnBoMtvRkqv4uzVeA/&#10;2p+nrX3fXGbH8akzn9XB171Sd7fD6hVEpCH+i6/ujU7zn1/g75l0gV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o8bcMAAADcAAAADwAAAAAAAAAAAAAAAACYAgAAZHJzL2Rv&#10;d25yZXYueG1sUEsFBgAAAAAEAAQA9QAAAIgDAAAAAA==&#10;" path="m5498,10314r-34,-276l5432,9762r-30,-275l5374,9213r-27,-273l5322,8667r-21,-273l5281,8123r-18,-271l5248,7581r-12,-270l5226,7041r-7,-270l5215,6502r-1,-269l5216,5963r6,-269l5229,5426r13,-269l5257,4888r19,-269l5300,4350r27,-270l5357,3811r36,-270l5431,3273r44,-272l5523,2731r51,-271l5631,2188r62,-271l5759,1643r-165,-61l5430,1522r-165,-57l5098,1409r-165,-55l4766,1302r-167,-52l4431,1200r-167,-51l4096,1101r-169,-47l3759,1006,3421,914,3083,822,2745,730,2408,637,2239,590,2071,543,1903,494,1735,444,1567,394,1400,342,1234,290,1067,235,901,179,736,121,571,61,408,r-5,350l398,702r-5,354l386,1414r-6,357l373,2132r-8,362l356,2857r-10,364l336,3586r-11,367l313,4320r-13,369l286,5057r-16,369l254,5796r-41,199l176,6193r-34,193l113,6577,88,6764,66,6950,47,7132,33,7312,20,7489,10,7664,5,7836,1,8007,,8175r1,167l5,8506r5,163l18,8830r10,159l39,9147r14,157l66,9459r16,154l99,9767r18,152l136,10071r19,150l175,10371r20,149l238,10818r41,296l443,11099r165,-17l771,11066r165,-19l1099,11026r164,-20l1426,10984r165,-23l1753,10938r163,-24l2080,10890r163,-26l2569,10811r326,-55l3220,10701r325,-57l3871,10587r325,-57l4521,10474r326,-55l5172,10365r326,-51xe" fillcolor="#b1b5ba [1945]" stroked="f">
                  <v:fill color2="#b1b5ba [1945]" o:opacity2="35388f" rotate="t" focus="100%" type="gradient"/>
                  <v:path arrowok="t" o:connecttype="custom" o:connectlocs="1810,3253;1782,2979;1760,2707;1745,2437;1738,2167;1740,1898;1752,1629;1775,1360;1810,1091;1857,820;1919,548;1754,488;1588,434;1421,383;1253,335;915,243;690,181;522,131;356,78;190,20;133,234;127,590;119,952;108,1317;95,1685;71,1998;38,2192;16,2377;3,2554;0,2725;3,2889;13,3048;27,3204;45,3356;65,3506;148,3699;312,3682;475,3661;638,3637;856,3603;1181,3547;1506,3491;1832,3437" o:connectangles="0,0,0,0,0,0,0,0,0,0,0,0,0,0,0,0,0,0,0,0,0,0,0,0,0,0,0,0,0,0,0,0,0,0,0,0,0,0,0,0,0,0,0"/>
                </v:shape>
                <v:shape id="Freeform 3040" o:spid="_x0000_s1037" style="position:absolute;left:9514;top:2511;width:1794;height:3618;visibility:visible;mso-wrap-style:square;v-text-anchor:top" coordsize="5382,10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94WscA&#10;AADcAAAADwAAAGRycy9kb3ducmV2LnhtbESPQW/CMAyF75P4D5GRuI0UJMZUCAixoW1wAoa23azG&#10;aysapzQBun8/H5C42XrP732ezltXqQs1ofRsYNBPQBFn3pacG/jcrx6fQYWIbLHyTAb+KMB81nmY&#10;Ymr9lbd02cVcSQiHFA0UMdap1iEryGHo+5pYtF/fOIyyNrm2DV4l3FV6mCRP2mHJ0lBgTcuCsuPu&#10;7Ay8DDffX6exPXy0b6P1a70//bjz2phet11MQEVq4918u363gj8SWnlGJt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PeFrHAAAA3AAAAA8AAAAAAAAAAAAAAAAAmAIAAGRy&#10;cy9kb3ducmV2LnhtbFBLBQYAAAAABAAEAPUAAACMAwAAAAA=&#10;" path="m3829,5185r23,1l3874,5189r21,4l3917,5197r21,6l3958,5210r20,7l3997,5226r19,10l4034,5247r18,11l4069,5270r17,14l4101,5297r15,16l4131,5327r13,17l4156,5361r13,17l4180,5396r10,19l4200,5434r8,20l4216,5474r6,20l4228,5515r4,23l4237,5559r2,24l4241,5605r,24l4241,5651r-2,24l4237,5698r-5,23l4228,5744r-6,21l4216,5788r-8,21l4199,5830r-10,21l4179,5871r-12,19l4155,5909r-13,18l4128,5945r-14,16l4098,5977r-16,16l4066,6007r-17,14l4031,6034r-18,13l3994,6058r-19,10l3955,6078r-20,8l3913,6094r-21,5l3871,6105r-23,4l3827,6113r-22,1l3781,6115r-22,l3737,6113r-23,-4l3693,6105r-21,-5l3651,6094r-21,-8l3611,6077r-19,-9l3573,6057r-18,-12l3538,6033r-16,-13l3505,6005r-16,-16l3475,5974r-14,-17l3448,5939r-13,-18l3424,5902r-10,-19l3404,5863r-9,-21l3387,5820r-6,-21l3375,5777r-6,-23l3366,5731r-3,-24l3362,5684r-2,-25l3362,5634r2,-23l3366,5586r5,-23l3376,5539r6,-22l3388,5495r9,-22l3406,5453r10,-22l3428,5412r11,-19l3451,5374r14,-18l3479,5340r15,-17l3509,5308r17,-15l3543,5279r17,-13l3579,5253r18,-11l3616,5232r20,-9l3656,5214r20,-8l3697,5201r22,-6l3740,5191r22,-4l3785,5185r22,l3829,5185xm5289,4124r3,-28l5295,4068r3,-28l5300,4012r2,-28l5306,3956r3,-28l5311,3900r-11,27l5289,3952r-12,25l5262,4002r-14,24l5233,4050r-17,23l5199,4096r-17,22l5162,4140r-19,21l5123,4181r-20,20l5082,4219r-22,18l5037,4255r-22,16l4991,4286r-24,15l4942,4314r-25,14l4892,4339r-26,11l4839,4359r-26,9l4785,4376r-27,6l4730,4387r-26,5l4676,4394r-29,1l4619,4396r-34,-2l4551,4391r-32,-5l4488,4379r-32,-9l4426,4360r-29,-12l4368,4334r-28,-14l4313,4303r-26,-18l4263,4266r-24,-20l4216,4225r-22,-24l4174,4178r-19,-26l4137,4126r-17,-27l4105,4071r-15,-29l4078,4012r-11,-30l4057,3950r-9,-31l4041,3886r-4,-33l4032,3819r-2,-34l4030,3751r1,-35l4034,3681r6,-34l4047,3612r7,-34l4064,3546r12,-32l4088,3483r15,-29l4118,3425r17,-28l4154,3369r19,-26l4194,3318r22,-24l4239,3271r24,-22l4288,3229r26,-21l4341,3190r28,-16l4397,3157r29,-15l4456,3130r32,-12l4519,3108r31,-9l4583,3091r32,-7l4649,3080r33,-4l4716,3075r35,l4785,3076r27,4l4840,3083r27,3l4893,3092r25,7l4944,3105r25,8l4993,3122r24,9l5039,3141r23,11l5083,3165r21,12l5124,3190r21,15l5164,3220r18,15l5198,3251r17,17l5231,3286r15,18l5260,3323r13,19l5287,3362r11,20l5308,3403r10,22l5327,3447r8,22l5342,3493r6,24l5353,3541r3,-28l5359,3486r4,-28l5367,3430r4,-27l5374,3375r3,-27l5382,3320r-11,-17l5361,3286r-13,-17l5336,3252r-12,-17l5310,3220r-13,-16l5282,3189r-14,-14l5252,3161r-16,-13l5220,3134r-17,-12l5185,3110r-18,-13l5149,3086r-19,-10l5111,3066r-20,-10l5071,3047r-20,-8l5029,3030r-21,-6l4986,3016r-22,-6l4942,3004r-24,-5l4895,2994r-24,-4l4848,2987r-25,-3l4799,2982r-39,-2l4720,2980r-39,1l4643,2984r-38,6l4567,2997r-37,7l4493,3015r-36,12l4423,3039r-35,16l4354,3071r-33,17l4289,3108r-31,21l4229,3150r-29,24l4173,3198r-27,26l4122,3252r-25,28l4075,3310r-22,31l4034,3373r-18,34l4000,3440r-15,36l3973,3512r-11,38l3951,3588r-7,39l3938,3668r-3,40l3934,3748r,40l3936,3827r4,39l3946,3904r8,37l3964,3978r11,36l3988,4050r15,35l4019,4117r18,33l4057,4181r20,30l4099,4240r24,28l4147,4294r26,26l4201,4343r28,23l4259,4386r30,19l4321,4422r33,16l4388,4451r35,12l4458,4473r36,8l4531,4487r38,4l4608,4492r26,l4659,4491r24,-2l4709,4487r25,-3l4758,4479r24,-6l4807,4468r23,-7l4855,4453r22,-9l4901,4435r23,-10l4946,4415r23,-11l4991,4392r22,-13l5034,4366r21,-14l5075,4338r20,-15l5115,4308r20,-17l5155,4274r18,-17l5190,4239r18,-18l5225,4202r17,-19l5259,4164r15,-20l5289,4124xm1558,173r-55,-17l1511,172r9,16l1528,203r8,16l1543,236r7,15l1555,268r6,17l1565,303r4,17l1572,337r2,17l1576,371r1,17l1577,406r,17l1576,440r-2,16l1572,472r-3,16l1565,502r-4,15l1555,532r-5,12l1543,557r-8,13l1528,581r-9,11l1511,602r-10,9l1492,620r-10,9l1471,636r-11,6l1449,649r-11,6l1425,659r-12,4l1400,666r-14,2l1373,669r-14,1l1345,670r-14,-1l1317,667r-15,-2l1288,660r-16,-4l1257,650r-14,-5l1228,638r-14,-8l1200,621r-14,-9l1172,602r-12,-10l1148,581r-13,-11l1123,557r-11,-12l1101,532r-11,-14l1079,503r-10,-14l1060,474r-9,-15l1044,443r-8,-16l1029,410r-7,-16l1016,378r-6,-18l1006,343r-4,-17l998,309r-3,-18l993,273r-1,-17l991,238r,-18l992,204r1,-15l995,173r3,-15l1001,144r5,-14l1009,117r6,-14l1020,91r6,-12l1032,68r7,-12l1046,46r8,-10l1063,27r7,-9l1057,14,1044,9,1030,5,1017,r-8,10l1002,21r-7,11l990,43,978,67r-9,24l961,118r-6,29l951,176r-3,32l948,228r2,20l951,268r3,20l956,309r5,20l965,349r6,20l978,388r6,19l991,426r9,18l1009,463r9,18l1028,498r10,17l1049,532r13,16l1074,564r12,15l1100,593r13,14l1126,620r15,12l1157,645r14,11l1187,666r16,10l1219,685r17,8l1253,700r17,6l1286,711r17,4l1320,719r17,2l1354,722r15,l1385,721r16,-1l1415,716r16,-3l1444,709r15,-5l1472,697r14,-6l1498,683r12,-9l1522,665r11,-10l1544,644r10,-13l1563,619r9,-12l1580,592r8,-15l1594,563r6,-17l1605,530r5,-18l1614,496r3,-19l1619,458r2,-19l1621,422r,-17l1620,388r-1,-17l1617,354r-3,-16l1611,320r-4,-17l1598,270r-12,-33l1573,204r-15,-31xm682,10852r25,-2l731,10848r25,-3l781,10842r-13,-3l756,10835r-11,-4l732,10826r-22,-12l688,10801r-22,-15l646,10770r-18,-20l610,10731r-16,-22l579,10687r-13,-24l554,10637r-10,-27l537,10584r-6,-28l527,10526r-2,-18l524,10492r,-17l525,10458r3,-17l530,10426r3,-17l537,10393r4,-15l546,10364r5,-15l558,10335r7,-14l572,10309r8,-13l589,10284r9,-12l608,10261r10,-10l628,10241r12,-9l651,10223r12,-8l675,10208r14,-7l702,10196r14,-6l729,10186r15,-4l758,10180r15,-2l788,10177r16,l819,10178r15,1l849,10181r16,4l879,10188r15,4l907,10198r15,6l935,10210r13,8l962,10226r12,8l987,10244r12,9l1011,10264r11,10l1032,10287r10,11l1053,10310r10,14l1072,10337r7,13l1087,10365r7,15l1101,10395r5,16l1112,10427r4,15l1121,10459r2,17l1125,10493r3,27l1129,10545r-3,26l1123,10596r-6,24l1111,10644r-8,24l1093,10689r-12,21l1068,10730r-14,19l1038,10766r-17,16l1003,10796r-20,14l963,10821r26,-3l1013,10814r26,-2l1064,10809r14,-15l1092,10778r12,-16l1115,10745r10,-19l1135,10708r8,-20l1151,10668r7,-21l1162,10626r5,-22l1170,10581r1,-22l1172,10536r-1,-23l1169,10489r-3,-20l1162,10450r-4,-19l1153,10413r-6,-19l1140,10377r-7,-18l1124,10343r-8,-17l1106,10310r-10,-16l1086,10280r-11,-15l1063,10252r-13,-14l1038,10226r-13,-12l1011,10203r-14,-11l982,10182r-14,-9l952,10166r-16,-8l920,10151r-16,-7l888,10140r-17,-5l854,10132r-17,-2l820,10127r-18,l784,10127r-17,2l749,10131r-17,3l717,10139r-17,4l684,10149r-14,6l655,10163r-14,8l626,10181r-12,9l600,10201r-12,12l577,10225r-11,12l554,10251r-10,13l535,10279r-8,14l519,10309r-7,17l505,10341r-5,18l494,10376r-4,18l486,10412r-2,19l482,10450r-1,19l481,10488r1,20l483,10529r3,25l492,10580r5,26l505,10629r9,25l524,10677r11,22l548,10720r13,20l576,10759r15,19l608,10795r17,17l643,10827r19,13l682,10852xm3592,7026r33,-1l3658,7025r34,1l3725,7027r34,3l3793,7034r33,3l3860,7043r33,5l3927,7055r33,8l3994,7071r34,9l4061,7089r33,11l4127,7111r33,11l4192,7136r33,12l4256,7163r31,14l4319,7193r30,16l4379,7225r30,17l4438,7260r28,19l4495,7298r27,19l4550,7337r26,22l4602,7380r24,21l4651,7424r25,23l4699,7471r22,23l4745,7519r21,25l4788,7569r21,26l4829,7622r20,27l4868,7676r18,28l4904,7732r18,29l4939,7790r15,30l4970,7851r15,30l4998,7912r13,32l5025,7975r11,32l5047,8040r11,32l5068,8106r9,34l5085,8173r8,35l5100,8243r5,35l5110,8313r4,36l5118,8384r2,36l5122,8455r1,35l5122,8525r,35l5120,8595r-2,34l5114,8663r-4,35l5104,8731r-5,34l5092,8799r-7,32l5076,8865r-9,32l5057,8930r-10,32l5036,8994r-12,31l5010,9056r-13,32l4982,9118r-14,30l4952,9178r-17,30l4917,9237r-18,29l4882,9294r-21,28l4841,9350r-41,54l4757,9456r-22,25l4713,9506r-23,24l4668,9554r-24,23l4620,9600r-25,22l4570,9643r-25,21l4518,9685r-27,19l4463,9723r-29,19l4405,9760r-32,17l4342,9794r-32,16l4276,9826r-35,15l4206,9855r-37,14l4131,9882r-40,12l4050,9907r-43,10l3965,9928r-46,10l3873,9947r-48,8l3777,9961r-49,3l3677,9966r-50,l3576,9964r-51,-5l3474,9954r-52,-8l3371,9936r-52,-11l3266,9910r-50,-14l3165,9878r-51,-18l3064,9838r-49,-22l2965,9792r-48,-25l2870,9739r-46,-29l2780,9679r-44,-32l2693,9612r-41,-35l2613,9540r-38,-39l2538,9461r-34,-42l2471,9377r-31,-45l2411,9286r-4,2l2405,9289r-1,1l2405,9292r3,1l2410,9294r-4,2l2391,9298r-30,4l2311,9306r-16,1l2277,9306r-18,-1l2240,9302r-20,-6l2199,9290r-22,-7l2155,9275r-22,-10l2109,9253r-22,-12l2063,9229r-23,-15l2016,9199r-22,-17l1970,9164r-21,-18l1927,9126r-22,-20l1885,9084r-19,-22l1847,9038r-17,-23l1814,8990r-15,-26l1786,8938r-13,-27l1763,8883r-9,-28l1748,8825r-5,-30l1740,8765r-1,-30l1741,8704r3,-29l1750,8646r7,-29l1766,8589r11,-28l1788,8534r13,-27l1816,8481r16,-25l1848,8431r18,-23l1885,8385r19,-22l1924,8341r21,-20l1965,8302r21,-18l2007,8267r22,-16l2050,8236r21,-13l2091,8210r20,-11l2132,8189r19,-9l2170,8173r17,-5l2204,8163r16,-3l2235,8159r43,-1l2301,8157r5,l2302,8157r-12,1l2277,8158r-9,1l2266,8159r8,-30l2282,8098r8,-30l2299,8039r10,-29l2320,7981r11,-30l2342,7923r12,-28l2367,7867r12,-28l2392,7813r14,-27l2420,7760r15,-27l2451,7708r15,-25l2482,7658r17,-25l2515,7609r17,-24l2550,7562r18,-23l2587,7517r19,-23l2625,7473r20,-21l2665,7432r21,-21l2706,7391r21,-19l2749,7354r44,-37l2838,7284r46,-33l2930,7221r23,-15l2978,7193r23,-14l3026,7167r24,-12l3075,7142r26,-11l3127,7121r25,-10l3178,7101r27,-9l3232,7084r28,-8l3288,7069r28,-7l3345,7055r29,-6l3403,7045r30,-5l3465,7036r30,-3l3527,7029r32,-2l3592,7026xm2378,9220r-16,-34l2348,9152r-15,-36l2320,9079r-13,-37l2295,9004r-11,-38l2274,8927r-10,-38l2256,8851r-8,-38l2241,8776r-5,-37l2230,8703r-3,-33l2224,8636r-3,-63l2220,8517r1,-51l2224,8418r5,-47l2235,8326r7,-46l2250,8233r-5,-1l2238,8233r-24,1l2191,8236r-23,5l2146,8246r-21,7l2104,8261r-22,8l2062,8279r-20,11l2023,8302r-18,14l1987,8329r-18,16l1952,8360r-15,17l1921,8394r-13,19l1894,8432r-13,20l1870,8472r-12,22l1848,8516r-9,23l1832,8561r-8,24l1818,8609r-5,25l1809,8658r-2,26l1805,8710r,26l1806,8762r2,26l1813,8814r6,25l1826,8864r10,24l1846,8912r12,22l1871,8957r14,22l1901,8999r16,20l1935,9039r17,18l1970,9075r19,18l2010,9109r19,16l2049,9139r21,14l2090,9165r20,12l2130,9187r21,10l2170,9206r20,7l2208,9220r19,5l2243,9230r17,2l2276,9234r16,2l2305,9234r43,-4l2372,9228r11,-3l2384,9224r-3,l2377,9223r-3,-1l2373,9222r1,-1l2378,9220xm3594,7213r59,-1l3710,7213r57,5l3824,7225r57,10l3938,7248r56,15l4050,7283r55,20l4159,7326r52,26l4264,7380r50,30l4364,7443r49,34l4460,7514r44,40l4548,7595r43,43l4631,7683r38,45l4705,7777r33,50l4770,7879r30,52l4826,7985r24,56l4871,8098r20,59l4906,8217r12,61l4929,8339r5,63l4936,8464r-1,61l4931,8587r-8,61l4912,8709r-15,59l4879,8828r-20,58l4836,8943r-26,56l4782,9055r-31,54l4718,9162r-36,50l4644,9261r-39,49l4564,9355r-44,45l4474,9443r-46,40l4379,9521r-49,37l4279,9592r-52,31l4173,9652r-54,26l4064,9702r-55,21l3953,9741r-58,14l3838,9768r-57,9l3725,9785r-53,4l3619,9792r-53,2l3516,9792r-49,-3l3419,9785r-47,-7l3326,9769r-44,-10l3238,9748r-42,-15l3155,9718r-41,-17l3075,9683r-38,-21l3000,9640r-37,-22l2928,9593r-34,-27l2861,9539r-32,-29l2797,9480r-30,-32l2737,9416r-28,-34l2681,9348r-27,-37l2627,9274r-24,-38l2578,9196r26,-22l2628,9150r24,-24l2673,9099r20,-27l2711,9043r17,-30l2743,8981r12,-32l2766,8916r9,-35l2782,8846r2,-19l2786,8809r1,-19l2789,8771r1,-19l2790,8732r-1,-20l2787,8692r-2,-20l2783,8652r-3,-19l2775,8613r-4,-21l2765,8573r-6,-19l2753,8535r-7,-19l2738,8498r-9,-19l2720,8461r-9,-17l2701,8427r-11,-17l2680,8393r-12,-16l2656,8362r-13,-15l2631,8331r-14,-13l2603,8303r-14,-13l2575,8278r-16,-13l2543,8254r-15,-11l2512,8233r-17,-10l2479,8214r-17,-8l2444,8198r14,-52l2474,8096r17,-50l2510,7997r19,-48l2551,7903r23,-46l2598,7814r26,-43l2651,7728r29,-40l2709,7650r31,-38l2774,7576r34,-35l2843,7508r37,-32l2918,7446r40,-28l2999,7391r42,-24l3085,7343r45,-21l3177,7302r47,-18l3273,7268r51,-15l3375,7241r53,-10l3482,7223r55,-5l3594,7213xm2545,9132r-14,-29l2518,9073r-14,-31l2493,9010r-12,-32l2471,8945r-10,-33l2451,8878r-9,-32l2434,8812r-7,-32l2421,8747r-5,-32l2411,8684r-3,-30l2406,8625r-4,-55l2402,8521r2,-46l2406,8432r4,-41l2416,8351r5,-40l2429,8270r15,6l2458,8284r15,8l2487,8300r14,10l2514,8319r14,10l2540,8340r25,23l2588,8387r21,26l2630,8441r18,29l2664,8501r15,31l2692,8563r10,34l2711,8630r4,17l2717,8664r2,18l2721,8699r1,35l2722,8766r-2,33l2717,8831r-6,30l2703,8892r-8,28l2683,8948r-12,26l2658,9000r-16,25l2625,9048r-18,24l2587,9093r-20,20l2545,9132xm342,7517r18,1l377,7521r16,4l410,7529r16,6l441,7541r16,8l473,7557r14,9l502,7576r13,11l529,7599r13,12l554,7624r13,14l579,7652r10,15l600,7683r10,15l619,7715r9,17l636,7750r7,18l650,7787r6,19l661,7825r4,19l670,7864r2,20l674,7906r2,20l676,7947r,21l675,7988r-2,21l670,8029r-4,20l662,8068r-5,19l651,8105r-7,18l637,8140r-8,17l621,8173r-9,16l602,8204r-11,14l580,8233r-11,12l557,8257r-13,13l531,8281r-13,10l503,8300r-13,9l474,8316r-15,6l444,8329r-17,5l411,8337r-17,3l378,8343r-18,l343,8343r-18,-2l308,8339r-18,-3l274,8331r-17,-5l241,8319r-16,-8l210,8303r-16,-9l180,8284r-15,-11l152,8262r-14,-12l125,8236r-13,-13l100,8208,89,8192,79,8177,68,8160r-9,-17l50,8126r-8,-19l34,8089r-7,-19l21,8051r-6,-20l11,8011,7,7991,4,7971,2,7949,,7928r,-21l2,7885r1,-21l5,7843r3,-20l12,7804r5,-21l22,7765r6,-19l35,7728r8,-16l51,7695r9,-16l70,7663r10,-15l91,7634r11,-13l115,7607r12,-12l139,7584r14,-10l166,7564r15,-9l195,7547r16,-7l225,7534r17,-6l258,7523r16,-3l290,7518r17,-2l325,7516r17,1xm342,7568r14,1l372,7572r15,3l401,7579r14,5l429,7590r14,6l456,7603r12,9l481,7620r12,10l505,7640r11,10l528,7661r10,13l548,7686r10,12l567,7712r9,14l584,7741r7,14l598,7771r7,16l610,7802r6,17l621,7836r3,17l627,7871r2,17l632,7906r1,19l634,7942r-1,18l632,7978r-1,18l627,8014r-2,17l621,8048r-5,17l612,8080r-7,16l599,8112r-6,14l585,8141r-8,13l568,8168r-9,12l549,8192r-10,12l529,8215r-11,10l506,8234r-12,9l482,8251r-13,7l456,8265r-13,6l429,8276r-13,5l401,8284r-14,2l372,8288r-16,1l342,8289r-16,-1l310,8285r-14,-3l281,8279r-14,-5l253,8269r-14,-7l225,8254r-13,-8l200,8238r-13,-10l175,8218r-12,-10l152,8196r-12,-11l130,8172r-10,-13l111,8145r-9,-14l94,8116r-7,-16l79,8085r-7,-16l66,8052r-5,-16l56,8019r-3,-18l50,7983r-4,-18l45,7947r-1,-19l44,7910r,-19l45,7873r2,-18l50,7837r3,-18l58,7802r4,-15l68,7770r6,-16l81,7740r7,-15l96,7711r7,-14l112,7684r10,-13l133,7660r10,-11l153,7638r12,-10l176,7619r12,-9l201,7602r12,-7l227,7588r13,-5l253,7578r15,-3l283,7572r14,-3l312,7568r14,-1l342,7568xm2213,3766r41,10l2293,3788r39,13l2370,3817r37,17l2443,3853r34,20l2512,3895r33,25l2577,3945r30,28l2637,4001r28,30l2692,4061r26,33l2743,4127r23,35l2789,4198r20,37l2827,4273r17,39l2860,4351r15,41l2887,4433r10,42l2906,4517r8,43l2918,4603r4,44l2924,4692r,45l2921,4782r-4,44l2911,4870r-8,43l2893,4955r-13,42l2867,5037r-15,39l2836,5115r-19,37l2797,5188r-21,36l2754,5258r-25,32l2703,5321r-25,30l2650,5379r-29,26l2590,5430r-31,24l2528,5475r-34,20l2461,5513r-36,16l2389,5544r-36,12l2316,5566r-38,8l2240,5579r-39,4l2161,5585r-40,-1l2081,5580r-40,-5l2001,5567r-40,-11l1923,5544r-37,-15l1851,5511r-36,-19l1780,5471r-33,-23l1714,5422r-31,-26l1652,5368r-29,-31l1595,5305r-26,-33l1543,5236r-24,-35l1497,5164r-21,-40l1457,5084r-18,-40l1422,5001r-15,-42l1395,4914r-11,-45l1374,4824r-8,-47l1360,4730r-3,-47l1356,4635r,-48l1358,4537r5,-48l1369,4442r8,-46l1388,4351r12,-43l1414,4265r16,-40l1447,4184r19,-38l1486,4110r22,-35l1532,4041r24,-31l1582,3978r27,-28l1638,3923r29,-26l1698,3875r32,-21l1762,3834r34,-18l1830,3801r36,-13l1902,3776r37,-10l1977,3760r38,-5l2054,3753r39,l2133,3755r40,5l2213,3766xm2204,3882r35,8l2274,3900r33,11l2340,3924r32,15l2404,3956r31,18l2464,3993r29,21l2521,4036r27,24l2574,4085r24,25l2622,4138r23,28l2667,4196r20,31l2706,4258r18,33l2740,4323r15,35l2768,4393r13,34l2792,4464r9,36l2809,4538r6,37l2820,4613r3,40l2824,4692r,39l2822,4770r-4,40l2813,4848r-8,38l2796,4923r-10,36l2775,4994r-13,35l2747,5063r-17,32l2714,5127r-19,30l2674,5186r-20,29l2632,5242r-24,26l2584,5293r-25,22l2532,5336r-27,20l2477,5375r-29,17l2418,5408r-30,14l2357,5435r-33,10l2292,5454r-33,7l2226,5465r-35,3l2157,5470r-36,-2l2087,5465r-36,-4l2017,5453r-34,-9l1950,5433r-33,-14l1885,5405r-31,-17l1824,5369r-29,-20l1767,5327r-28,-23l1713,5278r-26,-26l1664,5224r-24,-29l1618,5165r-20,-32l1577,5100r-17,-34l1543,5031r-16,-35l1513,4960r-13,-38l1489,4884r-10,-40l1471,4805r-7,-40l1460,4723r-3,-41l1454,4640r1,-42l1458,4555r3,-41l1467,4472r8,-39l1483,4394r11,-38l1506,4319r13,-36l1535,4248r16,-32l1569,4183r19,-30l1609,4124r21,-28l1652,4069r24,-25l1702,4021r25,-23l1754,3978r28,-19l1810,3942r31,-15l1871,3913r30,-11l1932,3892r33,-9l1998,3877r33,-4l2065,3871r34,l2134,3872r34,4l2204,3882xm2260,2823r20,6l2302,2836r19,8l2341,2853r19,10l2379,2873r18,13l2414,2898r17,13l2447,2926r17,16l2479,2957r14,16l2508,2991r13,18l2533,3027r12,19l2556,3065r11,20l2576,3105r9,22l2593,3148r6,21l2606,3192r6,21l2615,3235r5,24l2622,3281r1,24l2623,3327r,24l2621,3374r-3,24l2614,3420r-5,23l2604,3464r-7,21l2590,3505r-9,20l2573,3545r-11,17l2552,3580r-11,18l2529,3614r-14,16l2502,3644r-13,15l2474,3672r-16,13l2443,3696r-17,10l2409,3716r-17,8l2374,3732r-17,6l2337,3744r-19,4l2299,3752r-20,2l2260,3755r-20,l2219,3754r-20,-3l2179,3747r-22,-4l2137,3736r-20,-7l2098,3720r-19,-9l2060,3700r-18,-11l2025,3677r-18,-14l1992,3649r-17,-15l1960,3618r-14,-16l1931,3584r-13,-18l1905,3547r-12,-19l1882,3508r-10,-21l1862,3466r-9,-21l1845,3422r-7,-22l1832,3378r-6,-23l1821,3332r-3,-24l1816,3283r-2,-23l1814,3235r,-23l1815,3187r3,-23l1821,3140r5,-23l1832,3094r6,-21l1845,3053r9,-21l1863,3012r9,-18l1883,2976r11,-17l1907,2943r13,-16l1933,2913r14,-14l1963,2886r14,-12l1994,2863r16,-10l2026,2844r18,-8l2062,2830r18,-6l2099,2820r19,-5l2138,2813r19,-1l2177,2812r21,1l2219,2815r20,3l2260,2823xm2256,2882r18,6l2292,2894r16,7l2325,2909r17,9l2359,2927r15,10l2389,2948r16,13l2418,2973r15,14l2446,3000r12,15l2471,3029r11,16l2493,3060r10,17l2513,3094r9,18l2530,3130r8,18l2545,3167r6,18l2557,3204r4,20l2565,3243r3,20l2570,3283r1,21l2571,3324r,20l2569,3364r-2,20l2564,3404r-4,20l2555,3443r-6,17l2542,3478r-6,17l2528,3512r-9,16l2510,3543r-10,15l2489,3573r-12,13l2466,3599r-12,13l2440,3623r-13,10l2414,3643r-15,9l2384,3661r-14,7l2354,3675r-15,5l2322,3685r-17,4l2288,3691r-17,3l2254,3695r-17,l2219,3694r-18,-3l2183,3688r-18,-5l2147,3678r-18,-7l2113,3664r-17,-9l2080,3647r-16,-11l2049,3626r-15,-12l2020,3602r-14,-14l1993,3575r-14,-15l1967,3546r-11,-16l1945,3513r-10,-17l1924,3478r-8,-18l1907,3443r-8,-19l1892,3404r-7,-19l1880,3365r-5,-20l1872,3325r-3,-20l1866,3283r-1,-20l1864,3242r1,-21l1866,3199r3,-21l1872,3158r3,-20l1881,3119r5,-19l1892,3082r8,-18l1908,3047r9,-16l1926,3016r10,-15l1946,2987r12,-14l1969,2961r13,-13l1995,2937r13,-10l2022,2917r14,-8l2052,2901r15,-6l2082,2888r17,-5l2115,2879r17,-3l2148,2874r18,-1l2183,2872r18,1l2219,2876r18,3l2256,2882xm2555,925r31,12l2617,951r32,15l2679,983r29,18l2737,1020r28,20l2792,1062r27,22l2843,1107r25,25l2892,1158r23,27l2936,1212r20,29l2977,1269r17,30l3011,1329r17,31l3043,1391r13,31l3068,1455r12,32l3088,1521r8,32l3103,1587r6,34l3112,1654r2,34l3115,1721r-1,34l3112,1789r-4,33l3102,1855r-8,31l3086,1916r-10,31l3064,1975r-12,28l3038,2030r-16,24l3007,2079r-18,23l2971,2125r-20,20l2931,2165r-23,18l2886,2201r-22,16l2839,2231r-25,13l2789,2256r-27,10l2735,2274r-28,8l2679,2287r-28,4l2621,2293r-29,1l2561,2293r-30,-2l2500,2286r-30,-7l2438,2272r-31,-10l2377,2250r-31,-13l2317,2222r-29,-16l2260,2189r-27,-20l2207,2148r-26,-21l2156,2104r-24,-25l2109,2054r-22,-27l2065,1999r-20,-28l2026,1942r-19,-30l1991,1881r-16,-32l1960,1817r-14,-34l1933,1749r-11,-33l1913,1681r-9,-35l1898,1611r-6,-36l1888,1539r-4,-36l1883,1467r,-36l1885,1394r4,-36l1893,1325r7,-34l1908,1259r9,-32l1927,1197r12,-28l1952,1141r15,-26l1983,1090r16,-24l2017,1044r19,-22l2057,1003r21,-18l2100,969r24,-16l2147,939r25,-12l2198,917r26,-9l2251,901r28,-5l2308,891r29,-2l2367,889r30,1l2427,893r31,5l2490,905r32,9l2555,925xm2548,1011r28,11l2603,1033r27,14l2656,1062r26,15l2707,1094r24,17l2755,1130r22,20l2800,1170r21,21l2842,1214r19,23l2880,1261r18,25l2915,1311r17,26l2946,1363r15,27l2973,1418r13,27l2996,1473r10,29l3014,1531r7,28l3027,1588r4,30l3035,1648r2,29l3037,1707r,29l3035,1765r-5,29l3026,1822r-7,28l3011,1877r-8,26l2993,1928r-11,24l2970,1976r-14,22l2943,2020r-16,20l2911,2059r-17,18l2876,2095r-19,15l2838,2125r-20,14l2796,2152r-22,11l2752,2173r-23,9l2706,2190r-25,5l2656,2200r-24,3l2606,2206r-26,1l2553,2206r-26,-3l2500,2199r-27,-6l2446,2186r-28,-8l2392,2167r-27,-12l2340,2143r-25,-15l2290,2113r-23,-17l2243,2078r-22,-19l2200,2039r-21,-22l2158,1995r-20,-24l2120,1948r-18,-25l2086,1897r-16,-26l2055,1844r-14,-28l2029,1788r-13,-30l2005,1729r-9,-29l1987,1670r-8,-30l1974,1608r-6,-31l1965,1547r-2,-32l1961,1484r,-31l1963,1420r3,-30l1970,1360r6,-30l1983,1302r8,-26l1999,1249r12,-25l2022,1200r13,-23l2049,1156r14,-21l2079,1115r17,-18l2114,1081r19,-16l2152,1050r20,-13l2193,1026r21,-12l2238,1005r22,-7l2284,992r24,-6l2333,983r26,-2l2384,981r27,1l2437,984r28,5l2492,994r28,8l2548,1011xm3825,5243r20,1l3864,5247r19,3l3902,5254r18,6l3938,5266r17,6l3972,5280r16,8l4004,5297r16,10l4034,5318r15,11l4062,5342r14,12l4088,5368r12,14l4111,5397r11,15l4132,5428r9,16l4148,5461r8,18l4163,5496r6,18l4174,5532r4,19l4181,5572r2,19l4185,5611r,20l4185,5651r-2,21l4181,5693r-3,20l4173,5732r-4,20l4162,5771r-7,19l4148,5808r-9,18l4131,5843r-11,16l4109,5876r-11,16l4086,5908r-13,14l4060,5937r-13,13l4032,5963r-15,12l4002,5986r-16,11l3969,6006r-16,9l3935,6024r-18,7l3899,6038r-18,5l3862,6048r-19,3l3824,6054r-20,2l3784,6057r-19,-1l3744,6054r-19,-3l3706,6048r-18,-5l3671,6038r-18,-7l3636,6023r-17,-8l3602,6006r-15,-10l3571,5985r-15,-12l3543,5960r-14,-13l3517,5933r-12,-14l3493,5903r-11,-15l3472,5872r-9,-18l3454,5837r-7,-18l3440,5800r-6,-19l3429,5762r-5,-20l3421,5722r-2,-21l3418,5680r,-21l3418,5638r2,-22l3422,5596r3,-21l3430,5555r5,-19l3441,5515r8,-19l3457,5479r9,-18l3475,5443r10,-16l3496,5410r11,-16l3519,5380r14,-15l3546,5352r15,-14l3575,5326r16,-11l3607,5304r15,-9l3639,5285r17,-8l3674,5269r18,-7l3710,5257r19,-5l3748,5249r19,-4l3786,5244r20,-1l3825,5243xe" fillcolor="#b1b5ba [1945]" stroked="f">
                  <v:fill color2="#b1b5ba [1945]" o:opacity2="35388f" rotate="t" focus="100%" type="gradient"/>
                  <v:path arrowok="t" o:connecttype="custom" o:connectlocs="1400,1944;1154,1986;1232,1734;1595,1459;1351,1193;1694,1055;1734,1041;1358,1104;1523,1497;517,84;429,220;338,34;358,188;537,171;175,3498;316,3407;355,3604;301,3382;164,3527;1479,2420;1707,2807;1506,3229;912,3216;616,3013;740,2721;916,2452;747,2926;604,2879;795,3075;1645,2822;1094,3254;929,2898;875,2591;801,2857;875,3017;223,2677;46,2751;60,2519;211,2636;80,2755;44,2554;962,1478;680,1859;495,1370;902,1420;753,1821;494,1465;826,986;797,1242;605,1079;786,976;818,1204;627,1122;852,308;1007,685;664,627;799,297;1006,617;719,665;753,333;1394,1864;1224,2013;1178,1789" o:connectangles="0,0,0,0,0,0,0,0,0,0,0,0,0,0,0,0,0,0,0,0,0,0,0,0,0,0,0,0,0,0,0,0,0,0,0,0,0,0,0,0,0,0,0,0,0,0,0,0,0,0,0,0,0,0,0,0,0,0,0,0,0,0,0"/>
                  <o:lock v:ext="edit" verticies="t"/>
                </v:shape>
                <v:shape id="Freeform 3041" o:spid="_x0000_s1038" style="position:absolute;left:7647;top:2438;width:1931;height:3704;visibility:visible;mso-wrap-style:square;v-text-anchor:top" coordsize="5794,11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whfcAA&#10;AADcAAAADwAAAGRycy9kb3ducmV2LnhtbERPzYrCMBC+C/sOYRb2pskK/lWjLILLHvRg9QHGZGyL&#10;zaQ0UbtvbwTB23x8v7NYda4WN2pD5VnD90CBIDbeVlxoOB42/SmIEJEt1p5Jwz8FWC0/egvMrL/z&#10;nm55LEQK4ZChhjLGJpMymJIchoFviBN39q3DmGBbSNviPYW7Wg6VGkuHFaeGEhtal2Qu+dVpuKjh&#10;xI6MMtfpaffb8S4eD1ur9ddn9zMHEamLb/HL/WfT/NEMns+kC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wwhfcAAAADcAAAADwAAAAAAAAAAAAAAAACYAgAAZHJzL2Rvd25y&#10;ZXYueG1sUEsFBgAAAAAEAAQA9QAAAIUDAAAAAA==&#10;" path="m5588,11113r-17,-336l5553,10442r-18,-335l5517,9773r-17,-334l5485,9105r-7,-167l5471,8771r-5,-167l5461,8437r-4,-167l5455,8103r-3,-167l5452,7769r,-167l5455,7435r3,-167l5462,7101r7,-167l5477,6767r10,-168l5498,6432r14,-168l5527,6097r18,-168l5565,5761r22,-176l5607,5408r20,-178l5645,5052r18,-178l5678,4695r16,-181l5708,4334r13,-181l5733,3973r11,-182l5755,3610r9,-182l5771,3246r6,-182l5783,2883r4,-183l5790,2519r3,-183l5794,2154r,-181l5793,1791r-3,-181l5787,1429r-4,-180l5777,1069r-7,-180l5761,710r-9,-178l5741,354,5730,177,5717,,5539,65r-177,65l5184,197r-177,67l4653,401,4300,540,3947,680,3594,820,3241,959r-354,137l2710,1163r-178,67l2355,1296r-179,65l1998,1425r-179,63l1640,1548r-180,60l1280,1666r-180,56l917,1777r-181,52l552,1880r-182,48l185,1973,,2017r16,103l33,2223r17,103l66,2429r17,103l99,2635r17,103l131,2841r17,103l164,3047r16,104l195,3255r16,103l225,3461r15,103l255,3667r26,206l307,4078r24,205l352,4490r19,205l388,4900r15,205l417,5310r11,205l438,5720r8,205l453,6130r4,204l460,6539r3,205l463,6949r-3,205l458,7359r-4,205l448,7769r-7,205l432,8179r-8,205l413,8589r-12,205l388,9000r-14,206l360,9411r-17,205l326,9822r-18,205l289,10233r5299,880xe" fillcolor="#b1b5ba [1945]" stroked="f">
                  <v:fill color2="#b1b5ba [1945]" o:opacity2="35388f" rotate="t" focus="100%" type="gradient"/>
                  <v:path arrowok="t" o:connecttype="custom" o:connectlocs="1851,3480;1833,3146;1823,2923;1819,2756;1817,2589;1819,2422;1825,2255;1837,2088;1855,1920;1875,1743;1892,1565;1907,1384;1918,1203;1925,1021;1930,840;1931,658;1929,476;1923,296;1913,118;1846,22;1669,88;1315,227;962,365;785,432;606,496;427,555;245,610;62,658;11,741;28,844;44,947;60,1050;75,1154;94,1291;117,1497;134,1702;146,1906;152,2111;154,2316;151,2521;144,2726;134,2931;120,3137;103,3342" o:connectangles="0,0,0,0,0,0,0,0,0,0,0,0,0,0,0,0,0,0,0,0,0,0,0,0,0,0,0,0,0,0,0,0,0,0,0,0,0,0,0,0,0,0,0,0"/>
                </v:shape>
                <v:shape id="Freeform 3042" o:spid="_x0000_s1039" style="position:absolute;left:7757;top:2545;width:1806;height:3381;visibility:visible;mso-wrap-style:square;v-text-anchor:top" coordsize="5418,10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aX/8YA&#10;AADcAAAADwAAAGRycy9kb3ducmV2LnhtbESPzW7CQAyE75V4h5WReiub5pBGgQWhClTUU8vPgZuV&#10;NUkg6w3ZBdK3rw+VerM145nPs8XgWnWnPjSeDbxOElDEpbcNVwb2u/VLDipEZIutZzLwQwEW89HT&#10;DAvrH/xN922slIRwKNBAHWNXaB3KmhyGie+IRTv53mGUta+07fEh4a7VaZJk2mHD0lBjR+81lZft&#10;zRlY3dLd9ZBm5+P19PW2CR95+MxyY57Hw3IKKtIQ/81/1xsr+JngyzMygZ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aX/8YAAADcAAAADwAAAAAAAAAAAAAAAACYAgAAZHJz&#10;L2Rvd25yZXYueG1sUEsFBgAAAAAEAAQA9QAAAIsDAAAAAA==&#10;" path="m664,8867r45,3l753,8875r44,7l838,8891r41,12l920,8916r40,16l998,8949r38,19l1072,8989r36,22l1141,9036r33,26l1205,9089r30,29l1264,9148r27,31l1317,9212r24,35l1363,9281r21,36l1403,9354r17,38l1436,9431r13,40l1460,9512r10,41l1477,9595r6,42l1486,9680r1,43l1486,9767r-1,26l1482,9820r-4,26l1474,9872r-6,26l1463,9922r-8,24l1447,9970r-8,24l1429,10016r-10,23l1408,10061r-12,21l1384,10104r-13,20l1357,10144r-130,-21l1243,10104r15,-19l1272,10063r13,-20l1297,10022r12,-22l1319,9977r10,-22l1338,9931r8,-24l1353,9882r7,-25l1364,9832r4,-26l1372,9779r2,-27l1375,9714r-1,-37l1371,9640r-5,-37l1361,9567r-9,-36l1342,9496r-12,-34l1317,9428r-16,-33l1286,9363r-18,-31l1248,9302r-22,-31l1204,9243r-24,-28l1156,9189r-26,-24l1102,9140r-28,-22l1044,9098r-30,-21l981,9059r-32,-16l915,9027r-35,-13l846,9002r-37,-11l772,8983r-37,-6l696,8972r-38,-2l633,8970r-23,l587,8970r-23,2l540,8974r-22,3l494,8980r-22,4l450,8989r-23,5l406,9000r-21,7l362,9015r-21,8l321,9030r-21,9l279,9048r-20,10l240,9068r-20,12l201,9091r-19,12l164,9116r-18,12l128,9141r-16,14l95,9169r-17,15l62,9198r-15,15l31,9229r-15,16l19,9207r3,-38l25,9131r3,-37l60,9067r35,-25l129,9018r36,-22l202,8975r38,-19l279,8938r41,-15l361,8909r42,-12l444,8887r44,-8l531,8872r44,-3l620,8867r44,xm,3967r3,26l5,4018r2,26l11,4070r14,-26l41,4019r18,-24l78,3971r21,-22l122,3928r23,-21l171,3888r27,-18l226,3854r29,-16l285,3823r31,-12l349,3800r32,-9l416,3783r26,-6l466,3774r26,-2l517,3771r24,l566,3772r23,1l613,3776r22,4l658,3785r21,6l700,3798r22,7l741,3814r20,9l779,3833r18,12l813,3857r17,13l845,3884r14,14l874,3914r12,16l897,3947r11,18l917,3982r9,20l933,4021r7,20l944,4062r5,21l951,4106r1,21l952,4149r-2,23l948,4194r-4,22l939,4237r-6,22l926,4279r-9,22l908,4321r-10,20l887,4361r-12,19l861,4399r-13,18l832,4435r-15,18l800,4470r-17,16l765,4501r-19,15l726,4529r-20,14l686,4555r-23,11l642,4577r-22,9l596,4595r-23,8l548,4610r-25,6l499,4621r-35,5l431,4628r-34,1l365,4627r-33,-4l301,4618r-32,-7l240,4602r-29,-11l184,4579r-25,-15l133,4548r-24,-16l88,4512,67,4493,48,4472r2,26l52,4524r2,27l57,4576r21,16l101,4608r24,13l150,4635r25,11l202,4657r28,9l258,4673r28,6l316,4684r31,3l377,4690r31,1l440,4690r32,-4l504,4682r28,-6l560,4670r28,-7l615,4654r26,-10l667,4632r25,-12l717,4607r24,-14l764,4577r22,-15l808,4545r21,-18l849,4509r19,-19l886,4470r17,-20l920,4428r14,-21l949,4385r12,-23l973,4339r10,-24l994,4291r7,-24l1009,4242r6,-24l1019,4192r3,-25l1024,4142r,-26l1023,4090r-4,-25l1015,4041r-6,-24l1002,3994r-7,-23l985,3950r-12,-21l961,3909r-13,-20l934,3872r-15,-18l902,3838r-18,-16l865,3807r-19,-14l826,3781r-22,-13l782,3758r-24,-10l735,3739r-24,-7l686,3725r-26,-5l634,3716r-27,-4l581,3710r-28,-1l525,3710r-30,1l467,3715r-29,3l408,3724r-31,8l345,3739r-30,10l285,3761r-29,11l228,3785r-27,15l174,3814r-26,17l124,3848r-24,18l78,3884r-21,20l37,3924r-19,20l,3967xm2240,5441r46,-5l2331,5434r45,l2419,5436r43,5l2505,5448r40,9l2585,5468r39,14l2662,5497r36,18l2734,5534r35,22l2801,5579r31,26l2863,5632r29,28l2919,5691r24,32l2968,5756r21,35l3009,5828r19,38l3044,5905r15,41l3072,5987r10,44l3091,6074r6,46l3101,6166r1,47l3102,6263r-3,48l3094,6359r-7,47l3078,6453r-12,46l3053,6544r-16,44l3021,6631r-20,43l2980,6715r-22,40l2934,6794r-25,37l2882,6868r-29,35l2824,6936r-32,32l2760,6999r-34,28l2690,7055r-35,25l2618,7103r-38,22l2540,7145r-40,17l2460,7178r-42,15l2376,7204r-43,9l2290,7220r-44,5l2201,7227r-43,-1l2114,7224r-44,-3l2028,7214r-42,-9l1946,7195r-39,-12l1868,7168r-38,-16l1794,7134r-36,-19l1723,7094r-33,-23l1658,7047r-30,-26l1598,6993r-28,-28l1544,6935r-26,-31l1496,6871r-22,-33l1454,6803r-18,-37l1419,6729r-16,-38l1391,6652r-11,-40l1371,6572r-8,-43l1358,6488r-3,-44l1354,6401r1,-44l1360,6314r5,-43l1373,6228r10,-43l1394,6144r15,-40l1424,6063r18,-40l1461,5984r22,-38l1506,5909r25,-36l1557,5837r28,-34l1614,5770r30,-32l1676,5707r34,-29l1743,5650r37,-26l1817,5598r38,-23l1895,5552r40,-20l1975,5514r43,-17l2060,5482r45,-14l2149,5457r45,-9l2240,5441xm2239,5553r41,-3l2319,5548r38,l2395,5550r38,5l2469,5561r36,8l2539,5579r35,13l2606,5605r33,16l2669,5637r30,20l2728,5678r27,21l2781,5723r26,25l2830,5774r22,28l2873,5832r19,31l2910,5894r15,34l2940,5961r12,36l2963,6033r11,38l2980,6109r6,39l2989,6189r2,41l2990,6273r-2,41l2984,6357r-6,40l2970,6438r-10,40l2948,6517r-13,38l2920,6593r-16,37l2886,6666r-20,35l2846,6734r-22,33l2800,6798r-26,31l2749,6859r-27,27l2693,6913r-30,25l2633,6962r-31,22l2569,7004r-33,20l2502,7041r-34,16l2432,7071r-37,12l2358,7093r-37,8l2283,7108r-38,4l2206,7114r-39,l2128,7112r-36,-3l2055,7103r-37,-7l1983,7087r-35,-11l1914,7064r-33,-14l1849,7035r-32,-17l1787,7000r-29,-20l1730,6959r-27,-23l1679,6913r-25,-26l1630,6861r-21,-28l1588,6805r-19,-30l1551,6745r-16,-32l1521,6681r-14,-34l1496,6613r-9,-34l1478,6543r-5,-37l1468,6469r-2,-37l1465,6393r1,-38l1469,6316r6,-36l1482,6241r8,-37l1501,6169r12,-37l1527,6097r15,-35l1560,6027r18,-32l1598,5961r22,-31l1643,5900r24,-31l1693,5840r26,-28l1747,5785r30,-25l1807,5735r32,-22l1870,5690r33,-20l1938,5651r35,-18l2009,5616r37,-14l2084,5589r38,-12l2160,5568r39,-8l2239,5553xm1155,4599r19,-4l1193,4593r19,-1l1231,4592r19,l1268,4593r18,2l1304,4599r16,4l1337,4608r16,5l1370,4619r14,8l1399,4635r14,7l1427,4651r13,11l1452,4673r13,11l1476,4695r10,12l1496,4721r9,13l1513,4749r7,14l1526,4778r6,17l1537,4811r4,16l1544,4844r2,18l1548,4880r,19l1546,4917r-1,18l1542,4953r-3,18l1534,4988r-5,18l1523,5022r-8,17l1508,5055r-9,17l1490,5087r-10,15l1469,5118r-11,14l1447,5146r-14,13l1421,5172r-14,13l1393,5197r-16,11l1363,5218r-16,10l1330,5239r-16,9l1297,5255r-18,7l1261,5269r-18,5l1225,5279r-19,4l1187,5287r-20,2l1149,5290r-19,l1111,5290r-18,-1l1075,5287r-18,-4l1041,5280r-17,-4l1007,5270r-16,-6l976,5258r-16,-7l945,5242r-13,-8l919,5224r-14,-10l893,5204r-11,-11l870,5180r-11,-12l850,5156r-9,-14l832,5128r-6,-14l819,5099r-7,-15l808,5068r-5,-17l800,5036r-2,-18l797,5001r-2,-18l797,4966r1,-17l800,4932r3,-17l808,4898r4,-17l818,4864r7,-15l832,4833r8,-16l849,4802r10,-15l869,4772r11,-14l893,4744r12,-13l919,4718r13,-13l947,4693r14,-11l977,4670r15,-10l1008,4651r17,-9l1043,4634r18,-8l1079,4619r18,-7l1116,4607r19,-5l1155,4599xm1157,4642r18,-3l1192,4638r15,-1l1224,4637r17,l1257,4639r15,1l1287,4644r15,3l1317,4651r13,5l1345,4662r12,6l1371,4675r12,7l1395,4691r12,7l1417,4709r11,9l1437,4729r9,10l1455,4751r8,11l1469,4775r7,13l1482,4800r5,15l1490,4828r4,15l1497,4859r1,14l1499,4889r,16l1499,4921r-2,15l1495,4952r-3,15l1488,4983r-4,15l1478,5012r-5,15l1466,5041r-8,14l1450,5069r-9,14l1432,5095r-10,12l1412,5120r-11,12l1390,5143r-13,12l1365,5165r-12,10l1339,5184r-14,9l1311,5202r-14,6l1281,5216r-14,6l1251,5227r-16,6l1219,5237r-17,4l1186,5243r-17,2l1152,5246r-16,2l1120,5246r-17,l1089,5244r-16,-2l1057,5239r-14,-5l1028,5230r-13,-5l1001,5218r-13,-6l976,5205r-13,-8l951,5189r-11,-9l929,5171r-10,-10l908,5151r-8,-11l892,5129r-8,-13l876,5105r-7,-13l864,5079r-6,-13l855,5051r-5,-13l848,5023r-2,-15l845,4993r-1,-15l845,4963r1,-16l848,4933r2,-15l855,4904r4,-15l864,4874r5,-14l876,4846r8,-14l892,4820r8,-14l910,4793r9,-13l929,4769r11,-12l951,4746r12,-12l976,4724r13,-10l1002,4705r14,-9l1030,4687r15,-8l1060,4673r15,-7l1091,4660r17,-5l1123,4649r17,-3l1157,4642xm4413,899r50,-16l4514,871r49,-9l4611,855r48,-3l4706,851r46,1l4797,856r45,7l4884,873r43,12l4967,899r39,17l5044,936r37,21l5117,981r33,25l5182,1034r30,31l5240,1097r27,35l5291,1168r24,38l5335,1246r19,42l5370,1331r14,45l5396,1423r10,48l5412,1522r5,51l5418,1626r-1,54l5413,1734r-5,53l5400,1841r-11,53l5377,1945r-15,53l5344,2050r-19,50l5304,2149r-24,50l5256,2247r-27,47l5201,2340r-30,45l5138,2429r-32,42l5070,2512r-36,40l4997,2590r-39,37l4918,2661r-42,33l4835,2725r-44,29l4748,2781r-46,25l4656,2830r-46,20l4562,2868r-47,15l4465,2897r-48,11l4369,2916r-47,5l4276,2925r-46,l4186,2924r-45,-5l4098,2914r-41,-9l4016,2893r-41,-13l3937,2865r-38,-18l3863,2828r-34,-21l3795,2784r-32,-25l3732,2732r-29,-29l3676,2673r-25,-33l3627,2605r-22,-34l3585,2533r-18,-40l3550,2453r-15,-41l3523,2368r-10,-44l3505,2277r-5,-47l3495,2182r,-49l3496,2083r4,-50l3506,1984r8,-51l3525,1884r13,-50l3552,1785r18,-49l3589,1688r20,-48l3633,1592r24,-47l3684,1499r28,-44l3742,1411r33,-44l3807,1326r36,-42l3879,1245r38,-38l3956,1170r41,-35l4039,1101r43,-32l4126,1039r45,-28l4218,984r47,-25l4313,937r50,-20l4413,899xm4421,1024r44,-13l4508,1001r44,-8l4593,987r43,-3l4676,983r40,2l4755,989r40,6l4831,1003r37,11l4903,1027r35,14l4971,1058r32,19l5033,1097r30,23l5090,1144r27,27l5142,1199r23,29l5186,1261r20,32l5224,1328r16,37l5255,1402r12,40l5277,1483r9,42l5291,1569r5,45l5297,1660r-1,46l5294,1753r-6,47l5281,1846r-9,46l5261,1936r-13,46l5233,2027r-17,44l5199,2115r-21,42l5156,2199r-23,41l5108,2280r-27,40l5054,2358r-29,37l4994,2431r-32,34l4930,2498r-34,32l4861,2561r-36,29l4788,2617r-38,25l4712,2666r-39,22l4632,2708r-40,18l4551,2742r-43,15l4465,2768r-42,10l4382,2786r-42,4l4300,2794r-40,1l4220,2793r-38,-4l4144,2784r-37,-7l4071,2767r-34,-11l4003,2743r-32,-15l3938,2711r-30,-19l3879,2672r-28,-22l3824,2626r-24,-25l3775,2574r-22,-28l3732,2516r-20,-32l3695,2452r-16,-35l3665,2382r-13,-37l3642,2307r-9,-39l3626,2228r-6,-42l3618,2144r-1,-44l3618,2056r4,-43l3627,1969r8,-44l3644,1882r11,-43l3669,1795r14,-42l3700,1710r19,-41l3739,1627r21,-41l3784,1547r26,-40l3835,1468r28,-37l3892,1394r31,-36l3955,1324r34,-33l4022,1259r36,-31l4095,1199r37,-28l4171,1144r39,-24l4251,1097r41,-21l4335,1057r42,-17l4421,1024xm5071,15r16,-5l5102,6r16,-2l5133,1,5148,r15,l5177,r15,1l5205,4r14,2l5232,10r14,5l5258,19r12,6l5283,32r11,6l5305,46r10,9l5325,64r9,10l5343,84r9,11l5359,107r7,12l5373,131r6,13l5384,158r5,14l5392,186r4,16l5398,218r1,15l5400,250r,16l5399,283r-1,15l5396,315r-4,16l5389,346r-5,16l5379,379r-6,15l5366,409r-6,16l5352,439r-8,15l5335,469r-9,13l5316,496r-10,13l5295,522r-11,13l5272,546r-12,11l5248,568r-14,10l5221,589r-13,8l5193,606r-15,8l5164,622r-15,7l5134,634r-16,5l5102,643r-15,4l5072,650r-16,2l5042,652r-16,1l5012,652r-14,-1l4984,649r-14,-2l4957,643r-12,-4l4931,633r-12,-5l4908,622r-12,-7l4885,608r-10,-8l4865,591r-10,-10l4846,571r-8,-11l4830,549r-6,-12l4817,525r-7,-13l4806,499r-5,-14l4797,471r-4,-15l4791,441r-1,-16l4789,409r,-15l4790,377r1,-16l4793,345r4,-16l4800,313r5,-16l4809,281r6,-15l4821,250r7,-16l4836,220r8,-15l4853,191r9,-15l4872,163r10,-14l4893,136r11,-13l4917,111r12,-11l4941,89r14,-11l4968,67r13,-10l4996,50r13,-9l5025,33r15,-7l5055,20r16,-5xm5073,56r14,-4l5101,48r14,-2l5128,45r12,-1l5154,43r12,1l5178,45r13,1l5203,48r11,4l5225,55r12,5l5248,65r10,6l5268,76r9,7l5286,91r9,8l5304,107r7,9l5318,125r7,10l5332,146r5,10l5342,168r4,12l5351,192r3,13l5356,218r3,14l5360,246r1,14l5361,275r-1,13l5359,303r-3,14l5354,331r-3,14l5347,359r-4,13l5337,387r-5,13l5326,413r-13,25l5297,463r-18,24l5260,509r-10,10l5239,529r-11,9l5216,547r-11,9l5193,564r-12,8l5168,578r-13,7l5142,591r-14,4l5115,600r-14,4l5088,606r-14,3l5061,611r-14,1l5035,612r-12,-1l5011,610r-13,-1l4986,605r-11,-2l4964,599r-12,-4l4941,590r-10,-6l4921,578r-9,-6l4903,564r-9,-8l4885,548r-8,-9l4871,530r-7,-10l4857,510r-5,-11l4847,488r-5,-12l4838,464r-3,-12l4831,438r-2,-13l4828,411r-1,-13l4827,383r1,-13l4829,355r2,-13l4834,327r3,-13l4840,299r5,-13l4851,273r5,-14l4862,246r13,-26l4891,195r18,-23l4928,150r10,-11l4949,129r11,-9l4971,110r12,-8l4995,93r12,-8l5021,79r12,-7l5046,66r14,-5l5073,56xm4146,6646r49,-2l4243,6644r47,3l4335,6653r44,7l4423,6672r42,13l4508,6702r39,18l4586,6741r38,24l4661,6789r35,28l4730,6848r31,31l4792,6913r28,35l4848,6985r25,41l4898,7066r21,44l4939,7154r19,47l4974,7248r14,49l5000,7347r11,52l5018,7453r6,53l5027,7561r1,58l5027,7676r-4,58l5017,7791r-8,56l4999,7903r-12,55l4972,8012r-16,52l4938,8116r-20,50l4895,8216r-23,47l4846,8310r-27,45l4790,8397r-30,43l4727,8479r-32,38l4660,8553r-37,34l4586,8619r-38,29l4508,8676r-40,25l4425,8724r-42,21l4339,8763r-45,14l4249,8789r-47,11l4155,8805r-47,5l4060,8810r-48,-3l3964,8802r-47,-8l3871,8784r-45,-12l3783,8756r-44,-18l3698,8718r-42,-23l3617,8672r-39,-27l3541,8617r-36,-30l3472,8554r-34,-35l3407,8485r-31,-38l3348,8407r-25,-40l3298,8326r-23,-43l3253,8238r-19,-46l3218,8146r-15,-48l3190,8050r-12,-51l3170,7949r-6,-50l3160,7847r-2,-53l3159,7742r4,-54l3168,7636r9,-51l3187,7533r13,-50l3214,7434r17,-50l3250,7337r21,-47l3294,7244r24,-43l3345,7157r28,-42l3402,7074r32,-39l3466,6997r35,-36l3536,6926r37,-32l3611,6862r40,-30l3692,6805r41,-26l3776,6756r44,-23l3864,6714r45,-17l3956,6682r46,-13l4050,6659r48,-7l4146,6646xm4140,6785r41,-2l4223,6784r41,2l4303,6792r39,7l4380,6810r37,12l4454,6835r35,17l4523,6870r33,21l4587,6914r32,23l4648,6964r28,28l4703,7021r24,32l4751,7085r22,35l4795,7156r19,38l4831,7232r16,40l4862,7314r12,43l4884,7401r9,45l4901,7492r4,48l4909,7588r1,50l4909,7687r-4,50l4900,7787r-7,49l4884,7884r-11,48l4861,7978r-15,46l4830,8069r-18,44l4793,8155r-21,42l4750,8237r-24,39l4701,8313r-27,37l4647,8384r-29,33l4586,8449r-31,29l4523,8506r-34,26l4454,8555r-36,22l4383,8597r-38,18l4307,8630r-40,13l4228,8654r-40,8l4146,8668r-41,4l4063,8672r-42,-1l3980,8666r-42,-7l3899,8651r-39,-12l3821,8627r-37,-16l3747,8594r-36,-20l3676,8554r-33,-23l3610,8506r-30,-26l3550,8452r-29,-30l3494,8392r-27,-33l3442,8324r-22,-34l3399,8253r-20,-37l3360,8177r-16,-40l3328,8096r-13,-42l3304,8012r-9,-44l3287,7924r-5,-44l3278,7834r-1,-46l3278,7742r3,-47l3286,7649r8,-46l3303,7558r11,-44l3326,7471r15,-43l3357,7387r18,-42l3395,7306r22,-39l3440,7229r25,-37l3491,7156r26,-34l3547,7089r30,-32l3607,7027r32,-29l3673,6971r35,-26l3742,6922r37,-23l3816,6878r38,-18l3894,6843r39,-16l3973,6815r40,-11l4055,6796r42,-7l4140,6785xm3644,8795r27,2l3697,8801r25,4l3748,8812r26,8l3797,8829r25,10l3845,8851r23,12l3890,8878r21,15l3933,8909r20,17l3972,8945r19,19l4009,8984r17,22l4041,9028r16,24l4071,9075r14,25l4097,9126r11,25l4119,9178r8,28l4135,9234r8,28l4149,9291r4,31l4157,9352r1,30l4159,9414r,30l4157,9475r-4,29l4149,9533r-6,30l4135,9591r-8,28l4119,9644r-11,26l4096,9696r-12,23l4070,9743r-14,22l4040,9787r-16,20l4007,9827r-18,18l3970,9863r-19,16l3929,9893r-21,14l3887,9919r-24,11l3840,9940r-24,9l3792,9956r-25,5l3741,9966r-25,2l3689,9969r-27,-1l3634,9966r-27,-3l3580,9957r-27,-7l3528,9942r-26,-9l3476,9922r-25,-11l3428,9898r-24,-15l3381,9868r-22,-16l3337,9835r-20,-19l3297,9797r-19,-20l3259,9755r-17,-22l3225,9710r-15,-23l3195,9663r-13,-25l3169,9613r-12,-27l3147,9560r-9,-27l3130,9505r-7,-28l3118,9449r-5,-29l3110,9392r-1,-29l3109,9333r1,-29l3112,9276r5,-29l3121,9220r7,-28l3136,9166r9,-26l3155,9114r10,-24l3177,9066r14,-22l3205,9021r15,-21l3235,8980r17,-20l3270,8941r19,-17l3308,8907r20,-16l3350,8877r21,-14l3393,8851r23,-11l3439,8830r25,-9l3488,8813r25,-7l3539,8802r25,-5l3590,8795r27,l3644,8795xm3642,8867r23,2l3688,8872r23,5l3733,8882r22,7l3776,8897r21,9l3817,8917r21,11l3858,8941r18,13l3895,8969r16,14l3929,9000r16,17l3961,9035r14,19l3990,9074r13,20l4016,9114r11,23l4038,9159r10,23l4057,9205r8,25l4071,9254r7,25l4083,9305r4,26l4089,9358r3,26l4093,9411r-1,27l4091,9465r-4,26l4083,9517r-5,24l4071,9566r-6,23l4057,9612r-9,22l4038,9657r-11,21l4014,9698r-12,19l3989,9736r-15,17l3958,9770r-15,17l3926,9801r-18,14l3890,9828r-18,11l3852,9851r-19,10l3813,9868r-21,8l3770,9882r-22,6l3726,9891r-23,2l3680,9894r-24,-1l3633,9892r-24,-3l3586,9884r-24,-5l3539,9872r-22,-9l3495,9854r-21,-10l3453,9833r-21,-13l3412,9807r-19,-15l3374,9778r-18,-16l3340,9745r-17,-18l3307,9708r-16,-19l3277,9670r-14,-21l3251,9628r-12,-22l3228,9584r-9,-23l3209,9538r-8,-24l3194,9491r-6,-25l3183,9442r-4,-25l3177,9391r-2,-26l3175,9340r1,-25l3178,9289r4,-24l3186,9240r6,-24l3198,9193r8,-23l3214,9148r10,-21l3234,9107r13,-21l3259,9066r12,-19l3286,9029r14,-17l3316,8996r16,-16l3350,8965r16,-13l3385,8938r18,-11l3423,8916r21,-10l3464,8897r20,-8l3506,8882r22,-5l3550,8872r22,-3l3595,8868r23,-1l3642,8867xm1014,8029r20,1l1053,8031r19,3l1091,8038r18,4l1128,8048r17,5l1163,8060r15,8l1195,8077r16,9l1225,8096r15,11l1254,8118r13,13l1280,8144r12,13l1304,8171r10,14l1324,8200r9,16l1342,8233r7,15l1356,8266r6,17l1367,8301r4,18l1374,8337r3,19l1379,8375r,19l1379,8414r-2,19l1375,8452r-3,19l1367,8489r-5,18l1356,8525r-8,17l1341,8559r-8,16l1323,8591r-10,15l1301,8620r-11,15l1278,8648r-14,13l1251,8673r-13,12l1223,8695r-16,12l1192,8715r-17,9l1158,8732r-17,8l1123,8747r-18,5l1088,8757r-19,4l1049,8765r-19,2l1010,8768r-19,l971,8768r-20,-1l931,8765r-19,-4l893,8757r-18,-5l857,8747r-18,-7l822,8733r-17,-7l789,8717r-16,-9l758,8698r-14,-11l731,8675r-14,-11l704,8652r-12,-14l681,8625r-11,-14l660,8597r-9,-15l643,8566r-8,-15l629,8534r-6,-17l617,8500r-4,-16l610,8466r-3,-18l606,8430r,-19l606,8393r3,-19l611,8355r3,-18l619,8319r5,-17l630,8284r8,-17l645,8250r8,-15l663,8219r10,-16l685,8189r11,-15l708,8161r12,-14l735,8135r13,-12l763,8112r16,-12l794,8090r16,-9l827,8072r18,-8l861,8057r18,-6l898,8044r18,-4l935,8036r19,-3l975,8031r19,-1l1014,8029xm1011,8077r17,l1046,8079r17,2l1079,8084r16,4l1111,8092r15,6l1141,8104r15,6l1169,8118r14,8l1196,8135r12,10l1221,8155r12,10l1243,8177r11,11l1264,8200r9,14l1282,8226r8,13l1297,8254r7,14l1310,8283r5,15l1319,8313r5,16l1326,8345r2,16l1329,8378r1,17l1329,8412r-1,17l1326,8445r-2,16l1319,8477r-4,16l1310,8508r-6,15l1297,8537r-8,15l1281,8565r-9,14l1263,8592r-10,13l1242,8616r-11,11l1219,8638r-13,10l1194,8657r-14,10l1167,8675r-15,8l1138,8690r-15,6l1108,8702r-16,6l1076,8712r-16,3l1043,8718r-17,2l1009,8722r-17,l975,8722r-17,-1l940,8719r-17,-4l907,8712r-16,-3l875,8703r-16,-5l845,8692r-15,-7l816,8677r-14,-7l789,8661r-13,-9l764,8642r-11,-11l742,8620r-11,-11l722,8597r-11,-13l703,8572r-8,-13l688,8545r-7,-13l675,8517r-5,-14l666,8488r-4,-15l659,8458r-2,-16l656,8426r,-16l656,8394r1,-17l659,8361r3,-16l666,8329r4,-15l676,8299r6,-15l689,8270r8,-14l705,8242r9,-14l723,8216r10,-13l744,8191r11,-11l767,8169r13,-12l792,8149r13,-11l819,8129r14,-7l848,8114r15,-7l878,8100r16,-5l910,8090r16,-4l943,8082r17,-2l977,8078r17,-1l1011,8077xe" fillcolor="#b1b5ba [1945]" stroked="f">
                  <v:fill color2="#b1b5ba [1945]" o:opacity2="35388f" rotate="t" focus="100%" type="gradient"/>
                  <v:path arrowok="t" o:connecttype="custom" o:connectlocs="495,3264;458,3225;188,2990;32,3014;127,1264;317,1376;132,1543;177,1559;336,1339;85,1257;1003,1942;847,2381;464,2217;687,1827;995,2049;748,2370;489,2118;398,1531;514,1651;358,1762;273,1621;434,1549;486,1685;329,1737;306,1593;1706,327;1690,837;1225,891;1319,390;1735,431;1583,881;1217,782;1431,359;1799,67;1706,213;1596,131;1705,15;1785,106;1658,201;1625,73;1616,2328;1529,2873;1084,2746;1259,2252;1625,2452;1422,2881;1094,2626;1366,2263;1386,3138;1193,3319;1040,3073;1252,2963;1355,3196;1144,3273;1082,3028;408,2698;426,2882;235,2884;254,2704;424,2738;384,2894;227,2844;298,2698" o:connectangles="0,0,0,0,0,0,0,0,0,0,0,0,0,0,0,0,0,0,0,0,0,0,0,0,0,0,0,0,0,0,0,0,0,0,0,0,0,0,0,0,0,0,0,0,0,0,0,0,0,0,0,0,0,0,0,0,0,0,0,0,0,0,0"/>
                  <o:lock v:ext="edit" verticies="t"/>
                </v:shape>
                <v:shape id="Freeform 3043" o:spid="_x0000_s1040" style="position:absolute;left:8494;top:1750;width:945;height:736;visibility:visible;mso-wrap-style:square;v-text-anchor:top" coordsize="2835,2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v+lL4A&#10;AADcAAAADwAAAGRycy9kb3ducmV2LnhtbERPTc/BQBC+S/yHzUjc2HJAyhIREnHDGxxHd7SlO9t0&#10;V9W/txLJe5snz+fMFo0pRE2Vyy0rGPQjEMSJ1TmnCv6Om94EhPPIGgvLpOBNDhbzdmuGsbYv3lN9&#10;8KkIIexiVJB5X8ZSuiQjg65vS+LA3Wxl0AdYpVJX+ArhppDDKBpJgzmHhgxLWmWUPA5Po2BS0iU6&#10;Pd64X1t9xXqMq/t5p1S30yynIDw1/l/8c291mD8awPeZcIGc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vL/pS+AAAA3AAAAA8AAAAAAAAAAAAAAAAAmAIAAGRycy9kb3ducmV2&#10;LnhtbFBLBQYAAAAABAAEAPUAAACDAwAAAAA=&#10;" path="m337,1572r-41,-28l255,1513r-35,-31l186,1450r-31,-34l128,1380r-26,-36l80,1306,61,1268,44,1229,31,1189,19,1147r-9,-41l5,1063,1,1019,,976,1,932,6,887r7,-44l22,797,33,753,47,708,63,663,81,618r21,-45l125,530r25,-45l177,442r30,-43l239,356r33,-41l308,273r63,-65l437,153r67,-46l574,70,646,41,720,20,795,6,871,r76,1l1026,8r78,13l1182,40r79,24l1339,94r77,33l1493,167r76,42l1644,255r74,51l1790,358r70,55l1928,471r66,60l2057,592r61,63l2175,718r55,65l2280,847r47,64l2371,975r39,62l2445,1099r50,97l2544,1295r50,99l2642,1492r48,99l2738,1689r48,99l2835,1887r-53,20l2729,1926r-53,20l2623,1966r-53,20l2518,2007r-53,19l2411,2046r-52,21l2306,2087r-53,20l2201,2128r-54,20l2094,2168r-52,21l1989,2209r-14,-47l1955,2120r-26,-41l1899,2042r-35,-32l1826,1980r-44,-28l1736,1926r-49,-23l1634,1883r-56,-19l1521,1847r-59,-15l1400,1818r-62,-13l1273,1792r-130,-21l1011,1751r-65,-10l881,1731r-64,-11l756,1708r-62,-12l635,1683r-56,-15l524,1652r-51,-16l424,1617r-45,-22l337,1572xe" fillcolor="#b1b5ba [1945]" stroked="f">
                  <v:fill color2="#b1b5ba [1945]" o:opacity2="35388f" rotate="t" focus="100%" type="gradient"/>
                  <v:path arrowok="t" o:connecttype="custom" o:connectlocs="99,514;73,494;52,472;34,448;20,422;10,396;3,368;0,340;0,311;4,281;11,251;21,221;34,191;50,162;69,133;91,105;103,91;146,51;191,23;240,7;290,0;342,3;394,13;446,31;498,56;548,85;597,119;643,157;686,197;725,239;760,282;790,325;815,366;832,398;865,464;897,530;929,596;927,635;892,648;857,662;822,675;786,689;751,702;716,716;681,729;658,720;643,693;621,670;594,650;562,634;526,621;487,610;446,601;381,590;315,580;272,573;231,565;193,556;158,545;126,531" o:connectangles="0,0,0,0,0,0,0,0,0,0,0,0,0,0,0,0,0,0,0,0,0,0,0,0,0,0,0,0,0,0,0,0,0,0,0,0,0,0,0,0,0,0,0,0,0,0,0,0,0,0,0,0,0,0,0,0,0,0,0,0"/>
                </v:shape>
                <v:shape id="Freeform 3044" o:spid="_x0000_s1041" style="position:absolute;left:9278;top:1488;width:764;height:862;visibility:visible;mso-wrap-style:square;v-text-anchor:top" coordsize="2294,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FP88EA&#10;AADcAAAADwAAAGRycy9kb3ducmV2LnhtbERPTYvCMBC9L/gfwgh7W1N7KG41igiCh7KsXRG8Dc3Y&#10;FptJbaKt/34jCN7m8T5nsRpMI+7UudqygukkAkFcWF1zqeDwt/2agXAeWWNjmRQ8yMFqOfpYYKpt&#10;z3u6574UIYRdigoq79tUSldUZNBNbEscuLPtDPoAu1LqDvsQbhoZR1EiDdYcGipsaVNRcclvRsHs&#10;ak7ZdxM/LOe/2c+xzZK+yJT6HA/rOQhPg3+LX+6dDvOTGJ7PhAv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BT/PBAAAA3AAAAA8AAAAAAAAAAAAAAAAAmAIAAGRycy9kb3du&#10;cmV2LnhtbFBLBQYAAAAABAAEAPUAAACGAwAAAAA=&#10;" path="m607,2377r-17,-38l572,2300r-16,-39l539,2222r-31,-79l478,2063r-31,-78l415,1905r-17,-38l380,1829r-18,-38l343,1753,167,1673,111,1555,66,1440,33,1326,12,1216,1,1108,,1004,10,903,28,807,55,714,90,625r44,-83l186,463r57,-73l308,322r69,-63l453,203r81,-49l619,110,708,73,801,44,897,21,996,7,1097,r103,1l1304,11r104,18l1513,56r105,37l1722,139r102,56l1926,261r100,76l2068,377r39,39l2142,457r31,43l2200,544r23,45l2243,634r15,47l2272,730r9,48l2289,827r4,50l2294,928r,51l2292,1031r-5,53l2281,1135r-8,54l2264,1242r-10,52l2242,1348r-13,54l2217,1455r-13,53l2176,1615r-28,104l2134,1772r-13,51l2108,1874r-11,50l2037,1956r-61,35l1917,2027r-58,38l1801,2103r-57,40l1688,2184r-56,41l1577,2268r-54,44l1469,2357r-52,44l1364,2447r-51,46l1262,2540r-50,48l1181,2577r-30,-10l1121,2558r-28,-7l1064,2546r-28,-5l1008,2538r-28,-1l953,2537r-28,1l897,2540r-29,5l840,2550r-29,8l781,2566r-30,11l607,2377xe" fillcolor="#b1b5ba [1945]" stroked="f">
                  <v:fill color2="#b1b5ba [1945]" o:opacity2="35388f" rotate="t" focus="100%" type="gradient"/>
                  <v:path arrowok="t" o:connecttype="custom" o:connectlocs="196,779;185,753;169,714;149,661;133,622;121,597;56,557;22,480;4,405;0,334;9,269;30,208;62,154;103,107;151,68;206,37;267,15;332,2;400,0;469,10;539,31;607,65;675,112;702,139;724,167;740,196;752,227;760,259;764,292;764,326;762,361;757,396;751,431;742,467;734,502;715,573;706,607;698,641;658,663;619,688;581,714;544,741;507,770;472,800;437,830;404,862;383,855;364,850;345,846;326,845;308,845;289,848;270,852;250,858" o:connectangles="0,0,0,0,0,0,0,0,0,0,0,0,0,0,0,0,0,0,0,0,0,0,0,0,0,0,0,0,0,0,0,0,0,0,0,0,0,0,0,0,0,0,0,0,0,0,0,0,0,0,0,0,0,0"/>
                </v:shape>
                <v:shape id="Freeform 3045" o:spid="_x0000_s1042" style="position:absolute;left:10286;top:2607;width:687;height:3471;visibility:visible;mso-wrap-style:square;v-text-anchor:top" coordsize="2060,10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ZfZr8A&#10;AADcAAAADwAAAGRycy9kb3ducmV2LnhtbERPTYvCMBC9C/sfwizsTdNVKVKNIiuL3sTqwePQjE2x&#10;mZQkavffbwTB2zze5yxWvW3FnXxoHCv4HmUgiCunG64VnI6/wxmIEJE1to5JwR8FWC0/BgsstHvw&#10;ge5lrEUK4VCgAhNjV0gZKkMWw8h1xIm7OG8xJuhrqT0+Urht5TjLcmmx4dRgsKMfQ9W1vFkFdNpS&#10;eZ4Yf9vw9ohuv8t7nir19dmv5yAi9fEtfrl3Os3PJ/B8Jl0gl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+5l9mvwAAANwAAAAPAAAAAAAAAAAAAAAAAJgCAABkcnMvZG93bnJl&#10;di54bWxQSwUGAAAAAAQABAD1AAAAhAMAAAAA&#10;" path="m1940,9988r120,-33l1994,9665r-61,-292l1877,9082r-51,-293l1779,8496r-42,-294l1699,7909r-33,-295l1637,7319r-25,-295l1592,6728r-17,-296l1564,6136r-9,-296l1552,5543r-2,-295l1554,4951r8,-296l1573,4358r14,-296l1605,3765r23,-296l1652,3173r29,-295l1713,2583r35,-295l1787,1994r41,-294l1873,1406r48,-292l1971,822r53,-293l543,,484,323,428,646,374,969r-49,325l278,1618r-43,325l196,2268r-36,326l128,2919,99,3245,74,3571,52,3897,34,4223,20,4551,9,4877,2,5204,,5530r1,327l6,6183r9,326l27,6836r17,326l65,7489r25,326l118,8141r33,326l188,8792r42,325l276,9442r49,325l379,10090r59,324l1940,9988xe" fillcolor="#b1b5ba [1945]" stroked="f">
                  <v:fill color2="#b1b5ba [1945]" o:opacity2="35388f" rotate="t" focus="100%" type="gradient"/>
                  <v:path arrowok="t" o:connecttype="custom" o:connectlocs="687,3318;645,3124;609,2929;579,2734;556,2538;538,2341;525,2144;519,1946;517,1749;521,1552;529,1354;543,1156;561,959;583,763;610,567;641,371;675,176;161,108;125,323;93,539;65,756;43,973;25,1190;11,1408;3,1626;0,1843;2,2061;9,2278;22,2496;39,2713;63,2930;92,3147;126,3363;647,3329" o:connectangles="0,0,0,0,0,0,0,0,0,0,0,0,0,0,0,0,0,0,0,0,0,0,0,0,0,0,0,0,0,0,0,0,0,0"/>
                </v:shape>
                <v:shape id="Freeform 3046" o:spid="_x0000_s1043" style="position:absolute;left:8253;top:2654;width:685;height:3436;visibility:visible;mso-wrap-style:square;v-text-anchor:top" coordsize="2056,10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u1c8IA&#10;AADcAAAADwAAAGRycy9kb3ducmV2LnhtbERPTWvCQBC9F/wPywi91U1FQkldRYpCkF6SFLwO2TEJ&#10;7s6G7JrE/vpuodDbPN7nbPezNWKkwXeOFbyuEhDEtdMdNwq+qtPLGwgfkDUax6TgQR72u8XTFjPt&#10;Ji5oLEMjYgj7DBW0IfSZlL5uyaJfuZ44clc3WAwRDo3UA04x3Bq5TpJUWuw4NrTY00dL9a28WwWm&#10;+M4vTWlO/ngozuvq4u7hM1fqeTkf3kEEmsO/+M+d6zg/3cDvM/EC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27VzwgAAANwAAAAPAAAAAAAAAAAAAAAAAJgCAABkcnMvZG93&#10;bnJldi54bWxQSwUGAAAAAAQABAD1AAAAhwMAAAAA&#10;" path="m1636,10232r56,-320l1745,9594r48,-319l1838,8955r39,-320l1913,8316r32,-321l1972,7676r25,-321l2016,7035r16,-321l2044,6394r8,-320l2056,5753r,-320l2053,5112r-7,-320l2035,4470r-15,-319l2002,3830r-21,-320l1955,3189r-29,-319l1895,2550r-36,-320l1820,1911r-42,-319l1732,1273,1682,954,1630,636,1575,318,1516,,35,529r89,289l206,1107r74,290l347,1687r61,291l461,2269r47,292l550,2853r33,293l611,3438r23,294l650,4025r10,294l666,4612r,294l660,5200r-10,294l635,5788r-20,293l590,6376r-28,294l528,6963r-37,294l450,7550r-45,293l357,8136r-52,293l250,8720r-58,293l130,9304,66,9594,,9884r101,28l202,9940r101,27l404,9994r102,26l608,10046r101,25l810,10096r102,26l1014,10148r102,25l1217,10199r102,27l1419,10253r102,27l1622,10308r14,-76xe" fillcolor="#b1b5ba [1945]" stroked="f">
                  <v:fill color2="#b1b5ba [1945]" o:opacity2="35388f" rotate="t" focus="100%" type="gradient"/>
                  <v:path arrowok="t" o:connecttype="custom" o:connectlocs="564,3304;597,3092;625,2878;648,2665;665,2452;677,2238;684,2025;685,1811;682,1597;673,1384;660,1170;642,957;619,743;592,531;560,318;525,106;12,176;69,369;116,562;154,756;183,951;204,1146;217,1342;222,1537;220,1733;212,1929;197,2125;176,2321;150,2517;119,2712;83,2907;43,3101;0,3295;67,3313;135,3331;203,3349;270,3365;338,3383;405,3400;473,3418;540,3436" o:connectangles="0,0,0,0,0,0,0,0,0,0,0,0,0,0,0,0,0,0,0,0,0,0,0,0,0,0,0,0,0,0,0,0,0,0,0,0,0,0,0,0,0"/>
                </v:shape>
                <v:shape id="Freeform 3047" o:spid="_x0000_s1044" style="position:absolute;left:9740;top:2132;width:758;height:417;visibility:visible;mso-wrap-style:square;v-text-anchor:top" coordsize="2274,1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FfWsMA&#10;AADcAAAADwAAAGRycy9kb3ducmV2LnhtbERPzWrCQBC+F3yHZQQvRTcVGiW6igi2PRUafYAxOybR&#10;7OySXZO0T98tFLzNx/c76+1gGtFR62vLCl5mCQjiwuqaSwWn42G6BOEDssbGMin4Jg/bzehpjZm2&#10;PX9Rl4dSxBD2GSqoQnCZlL6oyKCfWUccuYttDYYI21LqFvsYbho5T5JUGqw5NlToaF9RccvvRsGb&#10;693l+r44fibP+eH847q7TqVSk/GwW4EINISH+N/9oeP89BX+nokX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FfWsMAAADcAAAADwAAAAAAAAAAAAAAAACYAgAAZHJzL2Rv&#10;d25yZXYueG1sUEsFBgAAAAAEAAQA9QAAAIgDAAAAAA==&#10;" path="m261,847l,704,48,663,99,621r57,-44l218,532r65,-46l351,442r73,-46l499,351r77,-44l656,266r82,-42l821,186r85,-36l991,118r85,-31l1161,62r85,-23l1330,21,1413,9r82,-8l1574,r79,3l1726,15r72,16l1867,56r64,31l1992,127r56,48l2099,232r46,65l2185,373r34,84l2250,576r18,106l2274,779r-5,86l2254,941r-25,66l2194,1065r-42,49l2100,1154r-57,33l1978,1212r-70,20l1832,1244r-81,5l1667,1251r-87,-5l1489,1237r-93,-12l1303,1208r-94,-20l1114,1164r-94,-25l928,1112r-90,-30l749,1052r-84,-31l584,991,508,959,437,929,371,900,313,873,261,847xe" fillcolor="#b1b5ba [1945]" stroked="f">
                  <v:fill color2="#b1b5ba [1945]" o:opacity2="35388f" rotate="t" focus="100%" type="gradient"/>
                  <v:path arrowok="t" o:connecttype="custom" o:connectlocs="0,235;33,207;73,177;117,147;166,117;219,89;274,62;330,39;387,21;443,7;498,0;551,1;599,10;644,29;683,58;715,99;740,152;756,227;756,288;743,336;717,371;681,396;636,411;584,416;527,415;465,408;403,396;340,380;279,361;222,340;169,320;124,300;87,282" o:connectangles="0,0,0,0,0,0,0,0,0,0,0,0,0,0,0,0,0,0,0,0,0,0,0,0,0,0,0,0,0,0,0,0,0"/>
                </v:shape>
                <v:shape id="Freeform 3048" o:spid="_x0000_s1045" style="position:absolute;left:8293;top:2354;width:775;height:410;visibility:visible;mso-wrap-style:square;v-text-anchor:top" coordsize="2325,1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iTx8MA&#10;AADcAAAADwAAAGRycy9kb3ducmV2LnhtbERPS2vCQBC+F/oflin0ppsKRolZxQqFllY00Yu3ITt5&#10;YHY2ZLca/71bEHqbj+856WowrbhQ7xrLCt7GEQjiwuqGKwXHw8doDsJ5ZI2tZVJwIwer5fNTiom2&#10;V87okvtKhBB2CSqove8SKV1Rk0E3th1x4ErbG/QB9pXUPV5DuGnlJIpiabDh0FBjR5uainP+axQc&#10;tvnpu5n9ZDz9aqe7Mju+73Wk1OvLsF6A8DT4f/HD/anD/DiGv2fCB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iTx8MAAADcAAAADwAAAAAAAAAAAAAAAACYAgAAZHJzL2Rv&#10;d25yZXYueG1sUEsFBgAAAAAEAAQA9QAAAIgDAAAAAA==&#10;" path="m2080,599r245,-97l2314,461r-17,-39l2274,386r-28,-36l2213,318r-37,-31l2134,257r-45,-28l2039,204r-52,-24l1931,158r-57,-22l1813,117,1752,99,1689,84,1625,69,1560,56,1495,44,1430,34r-64,-9l1302,18r-63,-6l1177,8,1118,3,1060,1,1005,,954,,904,1,860,3,818,6r-37,4l749,15,689,29,632,46,574,66,519,89r-54,27l412,146r-50,33l313,214r-45,37l225,290r-40,41l148,374r-33,44l85,462,59,508,38,555,21,602,9,651,2,698,,746r3,47l12,840r15,45l48,931r28,43l110,1016r41,41l199,1096r55,36l318,1167r70,32l468,1229r101,-38l670,1153r101,-40l872,1075r101,-39l1073,997r102,-39l1276,918r100,-40l1476,839r101,-40l1678,759r101,-40l1879,679r101,-40l2080,599xe" fillcolor="#b1b5ba [1945]" stroked="f">
                  <v:fill color2="#b1b5ba [1945]" o:opacity2="35388f" rotate="t" focus="100%" type="gradient"/>
                  <v:path arrowok="t" o:connecttype="custom" o:connectlocs="775,167;766,141;749,117;725,96;696,76;662,60;625,45;584,33;542,23;498,15;455,8;413,4;373,1;335,0;301,0;273,2;250,5;211,15;173,30;137,49;104,71;75,97;49,125;28,154;13,185;3,217;0,249;4,280;16,311;37,339;66,366;106,389;156,410;223,385;291,359;358,333;425,306;492,280;559,253;626,227;693,200" o:connectangles="0,0,0,0,0,0,0,0,0,0,0,0,0,0,0,0,0,0,0,0,0,0,0,0,0,0,0,0,0,0,0,0,0,0,0,0,0,0,0,0,0"/>
                </v:shape>
                <v:shape id="Freeform 3049" o:spid="_x0000_s1046" style="position:absolute;left:10439;top:2293;width:799;height:505;visibility:visible;mso-wrap-style:square;v-text-anchor:top" coordsize="2397,1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lFfsEA&#10;AADcAAAADwAAAGRycy9kb3ducmV2LnhtbERPTWvCQBC9F/oflil4q5sGjBJdpQQLPXhpqvchOybR&#10;7GzcXZP477uFQm/zeJ+z2U2mEwM531pW8DZPQBBXVrdcKzh+f7yuQPiArLGzTAoe5GG3fX7aYK7t&#10;yF80lKEWMYR9jgqaEPpcSl81ZNDPbU8cubN1BkOErpba4RjDTSfTJMmkwZZjQ4M9FQ1V1/JuFBT+&#10;stp3abZs3W1cnLzGw+WGSs1epvc1iEBT+Bf/uT91nJ8t4feZeIHc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5RX7BAAAA3AAAAA8AAAAAAAAAAAAAAAAAmAIAAGRycy9kb3du&#10;cmV2LnhtbFBLBQYAAAAABAAEAPUAAACGAwAAAAA=&#10;" path="m,883l30,865,58,846,85,826r26,-21l135,784r23,-22l180,738r20,-24l218,691r17,-23l251,643r14,-25l279,593r13,-25l303,541r10,-26l322,488r9,-27l338,435r7,-28l350,379r5,-27l358,322r3,-28l364,257r,-36l364,184r-3,-37l358,110,354,73,347,37,340,r75,40l492,78r78,38l648,153r79,34l806,221r78,30l960,279r27,9l1014,297r26,8l1065,312r25,8l1115,328r24,6l1163,340r24,6l1212,352r24,5l1259,362r24,4l1305,371r23,3l1350,376r1,l1352,376r46,7l1445,390r49,9l1546,408r51,11l1651,432r53,14l1758,461r54,18l1865,498r52,21l1970,541r24,12l2020,566r25,12l2068,591r25,14l2115,619r24,15l2160,650r29,21l2217,693r27,24l2269,742r22,25l2312,794r10,14l2331,821r9,15l2348,850r7,14l2362,878r6,15l2374,907r4,15l2383,938r4,15l2389,969r4,17l2395,1003r1,16l2397,1036r,18l2397,1072r-1,19l2394,1109r-3,22l2387,1154r-5,22l2376,1200r-7,23l2362,1247r-9,25l2342,1297r-10,26l2320,1349r-13,27l2293,1403r-15,27l2262,1458r-18,29l2225,1516r-116,-38l1991,1442r-116,-36l1758,1370r-116,-35l1525,1302r-116,-34l1293,1235r-117,-33l1060,1170,945,1138,828,1106,713,1074,596,1043,481,1013,365,981,,883xe" fillcolor="#b1b5ba [1945]" stroked="f">
                  <v:fill color2="#b1b5ba [1945]" o:opacity2="35388f" rotate="t" focus="100%" type="gradient"/>
                  <v:path arrowok="t" o:connecttype="custom" o:connectlocs="19,282;45,261;67,238;84,214;97,189;107,163;115,136;119,107;121,74;119,37;113,0;190,39;269,74;329,96;355,104;380,111;404,117;428,122;450,125;466,128;515,136;568,149;622,166;665,184;689,197;713,211;739,231;764,255;777,273;785,288;791,302;796,317;798,334;799,351;798,369;794,392;787,415;777,441;764,467;748,495;664,480;547,445;431,411;315,379;199,347;0,294" o:connectangles="0,0,0,0,0,0,0,0,0,0,0,0,0,0,0,0,0,0,0,0,0,0,0,0,0,0,0,0,0,0,0,0,0,0,0,0,0,0,0,0,0,0,0,0,0,0"/>
                </v:shape>
                <v:shape id="Freeform 3050" o:spid="_x0000_s1047" style="position:absolute;left:10083;top:1740;width:815;height:578;visibility:visible;mso-wrap-style:square;v-text-anchor:top" coordsize="2443,1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kaR8MA&#10;AADcAAAADwAAAGRycy9kb3ducmV2LnhtbESPwW7CQAxE70j9h5UrcUFlAwdAKQuqkEAc4EDgA6ys&#10;m6TNekN2gcDX4wMSN1sznnmeLztXqyu1ofJsYDRMQBHn3lZcGDgd118zUCEiW6w9k4E7BVguPnpz&#10;TK2/8YGuWSyUhHBI0UAZY5NqHfKSHIahb4hF+/WtwyhrW2jb4k3CXa3HSTLRDiuWhhIbWpWU/2cX&#10;Z4BPOz4PHtOu2awpZH8D60nvjel/dj/foCJ18W1+XW+t4E+EVp6RCf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kaR8MAAADcAAAADwAAAAAAAAAAAAAAAACYAgAAZHJzL2Rv&#10;d25yZXYueG1sUEsFBgAAAAAEAAQA9QAAAIgDAAAAAA==&#10;" path="m2119,1668r-61,-22l1995,1622r-64,-26l1868,1569r-63,-29l1741,1511r-63,-31l1617,1448r-61,-31l1497,1385r-57,-33l1385,1320r-54,-33l1282,1255r-48,-33l1190,1191r-5,-5l1178,1183r-27,-29l1124,1127r-28,-25l1068,1080r-14,-10l1038,1060r-15,-9l1009,1042r-16,-8l979,1027r-16,-7l948,1015r-29,-10l890,996r-29,-9l831,979r-29,-8l773,965r-29,-5l714,954r-30,-4l655,946r-29,-3l596,941r-29,-1l536,939r-29,-2l477,939r-29,l418,941r-29,2l358,945r-29,4l299,953r-30,5l240,963r-30,6l179,976r-30,6l120,990r-60,18l,1027,17,951,33,876,48,804,62,733,75,664,87,597,97,532r7,-64l110,405r3,-61l114,313r,-29l113,254r-1,-29l110,196r-2,-28l104,139r-4,-29l94,82,89,54,82,28,74,r48,24l170,49r49,23l267,96r48,22l362,142r48,21l457,186r27,12l511,209r25,12l562,233r25,11l610,254r24,10l656,274r23,9l700,292r21,9l744,310r21,9l786,327r21,9l829,344r10,4l850,353r11,2l873,357r44,6l964,369r51,9l1069,388r57,13l1185,414r61,15l1309,446r64,17l1437,484r66,22l1570,530r67,24l1703,582r65,29l1833,642r34,18l1901,677r33,18l1967,714r32,19l2031,754r31,20l2091,795r29,23l2149,839r27,23l2203,885r25,24l2252,933r24,26l2297,983r19,25l2334,1033r17,24l2365,1083r15,26l2392,1136r12,27l2415,1191r7,28l2430,1248r5,30l2439,1308r2,31l2443,1370r-2,31l2438,1434r-4,32l2427,1499r-8,32l2409,1566r-11,35l2384,1635r-15,36l2352,1708r-6,13l2342,1733r-10,-2l2321,1728r-12,-3l2298,1723r-22,-6l2253,1711r-22,-7l2209,1697r-23,-7l2164,1684r-23,-8l2119,1668xe" fillcolor="#b1b5ba [1945]" stroked="f">
                  <v:fill color2="#b1b5ba [1945]" o:opacity2="35388f" rotate="t" focus="100%" type="gradient"/>
                  <v:path arrowok="t" o:connecttype="custom" o:connectlocs="666,541;602,514;539,483;480,451;428,419;395,396;375,376;352,357;337,348;321,340;297,332;268,324;238,318;209,315;179,313;149,313;119,315;90,320;60,326;20,336;11,292;25,221;35,156;38,104;37,75;35,46;30,18;41,8;89,32;137,54;170,70;196,81;219,91;241,100;262,109;280,116;291,119;339,126;395,138;458,154;524,177;590,204;634,226;667,244;698,265;726,287;751,311;773,336;789,361;802,388;811,416;814,447;813,478;807,511;795,545;783,574;774,576;759,573;737,566;714,559" o:connectangles="0,0,0,0,0,0,0,0,0,0,0,0,0,0,0,0,0,0,0,0,0,0,0,0,0,0,0,0,0,0,0,0,0,0,0,0,0,0,0,0,0,0,0,0,0,0,0,0,0,0,0,0,0,0,0,0,0,0,0,0"/>
                </v:shape>
                <v:shape id="Freeform 3051" o:spid="_x0000_s1048" style="position:absolute;left:7807;top:1555;width:731;height:1333;visibility:visible;mso-wrap-style:square;v-text-anchor:top" coordsize="2193,3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QUVcYA&#10;AADcAAAADwAAAGRycy9kb3ducmV2LnhtbESPQWvCQBCF7wX/wzJCL0U39iA1zRqCEPDS1moP9TbN&#10;jkkwO7tktzH+e7dQ8DbDe/O+N1k+mk4M1PvWsoLFPAFBXFndcq3g61DOXkD4gKyxs0wKruQhX08e&#10;Mky1vfAnDftQixjCPkUFTQguldJXDRn0c+uIo3ayvcEQ176WusdLDDedfE6SpTTYciQ06GjTUHXe&#10;/5rIdfbpe3d170OiNz+FfSs/2mOp1ON0LF5BBBrD3fx/vdWx/nIFf8/ECe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QUVcYAAADcAAAADwAAAAAAAAAAAAAAAACYAgAAZHJz&#10;L2Rvd25yZXYueG1sUEsFBgAAAAAEAAQA9QAAAIsDAAAAAA==&#10;" path="m1865,1586r2,25l1868,1635r1,23l1872,1682r3,23l1880,1728r4,21l1890,1771r6,20l1903,1813r7,20l1919,1853r8,20l1937,1892r10,19l1957,1929r11,18l1981,1965r12,18l2005,2000r14,17l2032,2032r15,16l2061,2064r31,30l2124,2123r34,28l2193,2177r-56,13l2083,2205r-54,17l1976,2240r-51,19l1873,2280r-49,22l1776,2327r-47,25l1683,2379r-44,28l1596,2436r-41,30l1515,2496r-37,33l1441,2561r-20,20l1400,2603r-19,21l1362,2645r-19,22l1326,2689r-17,22l1292,2734r-14,22l1262,2779r-13,23l1235,2826r-11,22l1212,2873r-10,23l1192,2920r-9,26l1174,2971r-7,26l1160,3024r-5,26l1150,3076r-2,26l1146,3128r-1,27l1145,3181r1,26l1149,3234r3,25l1157,3285r7,27l1170,3338r10,29l1193,3397r13,29l1221,3454r17,29l1257,3511r20,28l1299,3566r24,27l1348,3619r28,26l1407,3671r31,24l1471,3719r36,23l1544,3765r-168,60l1374,3826r-2,l1308,3849r-63,22l1182,3892r-64,22l1054,3935r-64,21l926,3978r-63,21l857,3991r-6,-8l844,3976r-7,-6l829,3964r-9,-5l812,3954r-10,-4l718,3911r-78,-37l567,3836r-67,-39l437,3758r-57,-40l328,3677r-47,-41l237,3594r-39,-42l163,3509r-31,-43l105,3422,81,3377,61,3331,44,3285,30,3238,19,3190r-8,-48l5,3092,1,3042,,2992r,-52l3,2887r3,-53l12,2780r7,-55l25,2669,43,2555,63,2436r16,-92l94,2249r15,-97l123,2054r5,-51l134,1953r6,-52l144,1850r3,-53l151,1743r2,-52l155,1636r,-55l155,1526r-1,-56l151,1413r-4,-57l143,1297r-7,-58l128,1180r-9,-61l109,1059,97,997,84,935,68,873,51,810,32,745,11,681r43,14l97,709r44,16l183,742r44,19l269,780r43,21l354,822r43,24l438,870r41,26l519,922r40,28l597,979r38,30l672,1041r38,34l746,1111r35,36l813,1183r29,37l870,1257r26,39l921,1335r5,11l931,1352r8,11l949,1375r10,9l970,1391r11,8l994,1405r13,4l1020,1413r14,2l1047,1415r14,l1074,1413r14,-4l1101,1405r12,-6l1126,1391r58,-39l1240,1312r53,-43l1345,1227r49,-44l1440,1138r45,-45l1529,1046r40,-47l1608,951r38,-49l1681,851r34,-50l1748,749r30,-52l1808,644r20,-38l1848,568r17,-38l1884,491r17,-40l1918,412r17,-40l1950,331r31,-80l2009,168r27,-84l2061,r18,41l2096,85r16,45l2125,177r12,48l2149,273r10,49l2166,371r5,32l2175,437r4,33l2181,503r1,29l2182,559r,26l2181,609r,4l2181,615r,15l2182,645r-11,11l2160,669r-1,l2142,688r-16,20l2109,728r-15,21l2079,771r-14,22l2050,816r-13,23l2023,863r-12,24l1999,912r-13,26l1975,965r-11,26l1954,1019r-10,28l1935,1077r-9,29l1918,1136r-8,30l1903,1198r-6,32l1891,1263r-5,33l1881,1330r-4,35l1873,1400r-2,36l1869,1472r-2,38l1865,1548r,38xe" fillcolor="#b1b5ba [1945]" stroked="f">
                  <v:fill color2="#b1b5ba [1945]" o:opacity2="35388f" rotate="t" focus="100%" type="gradient"/>
                  <v:path arrowok="t" o:connecttype="custom" o:connectlocs="624,561;632,597;646,631;664,661;687,688;712,730;624,760;546,802;480,854;448,889;421,926;401,965;387,1008;382,1052;386,1095;402,1142;433,1189;479,1232;458,1275;373,1305;286,1330;273,1320;189,1279;94,1212;35,1141;6,1063;0,980;8,890;36,717;48,617;52,527;48,432;32,332;4,227;76,254;146,290;212,336;271,394;309,449;320,461;340,471;363,470;413,437;495,364;560,284;609,202;639,137;679,28;708,59;724,134;727,186;727,210;720,223;693,257;670,296;651,340;637,389;627,443;622,503" o:connectangles="0,0,0,0,0,0,0,0,0,0,0,0,0,0,0,0,0,0,0,0,0,0,0,0,0,0,0,0,0,0,0,0,0,0,0,0,0,0,0,0,0,0,0,0,0,0,0,0,0,0,0,0,0,0,0,0,0,0,0"/>
                </v:shape>
                <v:shape id="Freeform 3052" o:spid="_x0000_s1049" style="position:absolute;left:7546;top:1407;width:3987;height:4835;visibility:visible;mso-wrap-style:square;v-text-anchor:top" coordsize="11962,14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D66r0A&#10;AADcAAAADwAAAGRycy9kb3ducmV2LnhtbERPS4vCMBC+L/gfwgje1tQVVqlGEVHZ4/rA85iMbbGZ&#10;lCar9d/vHARv8/E9Z77sfK3u1MYqsIHRMANFbIOruDBwOm4/p6BiQnZYByYDT4qwXPQ+5pi78OA9&#10;3Q+pUBLCMUcDZUpNrnW0JXmMw9AQC3cNrccksC20a/Eh4b7WX1n2rT1WLA0lNrQuyd4Of15KdnF8&#10;vl2oS78bHY/dznI6W2MG/W41A5WEeItf7h8n8ycyX56RC/Ti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7D66r0AAADcAAAADwAAAAAAAAAAAAAAAACYAgAAZHJzL2Rvd25yZXYu&#10;eG1sUEsFBgAAAAAEAAQA9QAAAIIDAAAAAA==&#10;" path="m6302,3092r168,63l6637,3216r167,58l6972,3331r167,55l7306,3439r166,51l7639,3541r167,49l7972,3637r166,47l8305,3731r166,45l8638,3822r165,45l8970,3912r167,45l9304,4001r166,46l9638,4093r167,46l9972,4186r168,48l10308,4284r166,51l10642,4387r168,54l10979,4496r168,57l11315,4611r169,62l11653,4735r-80,326l11501,5382r-66,315l11374,6006r-54,305l11272,6610r-42,296l11193,7196r-31,286l11135,7764r-23,278l11094,8318r-12,271l11073,8857r-6,265l11066,9385r3,260l11075,9904r9,256l11095,10414r15,253l11127,10918r20,250l11168,11418r24,249l11217,11914r26,248l11271,12411r29,247l11331,12907r30,249l11392,13406r-107,17l11177,13439r-107,18l10961,13474r-107,18l10746,13510r-107,18l10531,13546r-108,19l10315,13583r-107,19l10100,13621r-108,18l9884,13658r-107,19l9670,13696r-220,38l9232,13772r-219,38l8794,13847r-219,37l8357,13920r-219,35l7919,13990r-218,32l7482,14053r-218,31l7046,14112r-218,27l6609,14163r-218,23l6173,14206r-2,-53l6167,14095r-4,-63l6158,13966r-4,-72l6148,13819r-5,-80l6136,13656r-15,-205l6106,13228r-16,-241l6074,12730r-7,-134l6060,12458r-7,-141l6046,12172r-5,-147l6036,11875r-4,-153l6029,11567r-3,-158l6024,11250r,-161l6024,10925r2,-166l6030,10593r4,-168l6040,10257r8,-170l6057,9917r10,-171l6079,9575r14,-172l6110,9231r18,-172l6148,8889r,-1l6172,8688r21,-203l6213,8276r18,-211l6247,7850r14,-216l6275,7416r11,-220l6296,6976r9,-220l6313,6536r5,-217l6323,6101r4,-214l6331,5675r1,-207l6334,5264r,-199l6334,4871r-1,-188l6330,4326r-5,-326l6318,3710r-5,-252l6306,3251r-4,-159xm3536,2888r13,2l3564,2890r13,l3591,2888r37,9l3666,2906r37,8l3739,2922r35,8l3809,2937r34,7l3876,2950r63,12l4000,2974r60,11l4118,2999r56,14l4228,3029r25,9l4279,3047r25,9l4327,3067r23,10l4372,3089r21,12l4413,3114r20,13l4450,3142r17,16l4484,3174r15,17l4512,3210r12,19l4535,3251r9,21l4553,3294r7,25l4566,3344r-54,21l4457,3386r-54,23l4350,3430r-55,21l4241,3473r-55,22l4133,3516r-89,35l3957,3586r-86,33l3786,3652r-85,33l3617,3718r-84,32l3449,3782r-85,32l3280,3846r-85,32l3110,3910r-86,32l2937,3974r-87,33l2760,4041r-21,2l2717,4043r-23,-2l2672,4037r-24,-5l2624,4024r-24,-9l2577,4005r-25,-13l2529,3978r-24,-15l2482,3946r-23,-16l2438,3911r-21,-19l2395,3870r-19,-21l2359,3828r-18,-24l2325,3782r-15,-24l2297,3734r-12,-25l2276,3684r-9,-24l2261,3635r-4,-25l2254,3586r,-25l2258,3536r4,-23l2270,3489r19,-45l2310,3401r23,-43l2357,3318r26,-39l2411,3242r30,-35l2473,3173r32,-32l2540,3111r36,-28l2613,3056r38,-25l2690,3007r40,-21l2772,2966r42,-18l2858,2931r44,-14l2948,2904r46,-11l3041,2884r47,-8l3136,2871r50,-5l3235,2864r49,l3335,2865r49,4l3434,2873r52,7l3536,2888xm2976,2621r-56,13l2866,2649r-54,17l2759,2684r-51,19l2656,2724r-49,22l2559,2771r-47,25l2466,2823r-44,28l2379,2880r-41,30l2298,2940r-37,33l2224,3005r-20,20l2183,3047r-19,21l2145,3089r-19,22l2109,3133r-17,22l2075,3178r-14,22l2045,3223r-13,23l2018,3270r-11,22l1995,3317r-10,23l1975,3364r-9,26l1957,3415r-7,26l1943,3468r-5,26l1933,3520r-2,26l1929,3572r-1,27l1928,3625r1,26l1932,3678r3,25l1940,3729r7,27l1953,3782r10,29l1976,3841r13,29l2004,3898r17,29l2040,3955r20,28l2082,4010r24,27l2132,4063r27,26l2190,4115r31,24l2254,4163r36,23l2328,4210r-85,30l2158,4269r-85,30l1988,4329r-85,29l1817,4386r-85,29l1646,4443r-6,-8l1634,4427r-7,-7l1620,4414r-8,-6l1603,4403r-8,-5l1585,4394r-84,-39l1423,4318r-73,-38l1283,4241r-63,-39l1163,4162r-52,-41l1064,4080r-44,-42l981,3996r-35,-43l915,3910r-27,-44l864,3821r-20,-46l827,3729r-14,-47l802,3634r-8,-48l788,3536r-4,-50l783,3436r,-52l786,3331r3,-53l795,3224r7,-55l808,3113r18,-114l846,2880r16,-92l877,2693r15,-97l906,2498r5,-51l917,2397r6,-52l927,2294r3,-53l934,2187r2,-52l938,2080r,-55l938,1970r-1,-56l934,1857r-4,-57l926,1741r-7,-58l911,1624r-9,-61l892,1503r-12,-62l867,1379r-16,-62l834,1254r-19,-65l794,1125r43,14l880,1153r44,16l966,1186r44,19l1052,1224r43,21l1137,1266r43,24l1221,1314r41,26l1302,1366r40,28l1380,1423r38,30l1455,1485r38,34l1529,1555r35,36l1596,1627r29,37l1653,1701r26,39l1704,1779r2,5l1709,1790r3,3l1714,1796r8,11l1732,1819r10,9l1753,1835r11,8l1777,1849r13,4l1803,1857r14,2l1830,1859r14,l1857,1857r14,-4l1884,1849r12,-6l1909,1835r58,-39l2023,1756r53,-43l2128,1671r49,-44l2223,1582r45,-45l2312,1490r40,-47l2391,1395r38,-49l2464,1295r34,-50l2531,1193r30,-52l2591,1088r20,-38l2631,1012r17,-38l2667,935r17,-40l2701,856r17,-40l2733,775r31,-80l2792,612r27,-84l2844,444r18,41l2879,529r16,45l2908,621r12,48l2932,717r10,49l2949,815r5,32l2958,881r4,33l2964,947r1,29l2965,1003r,26l2964,1053r,4l2964,1059r,15l2965,1089r-11,11l2943,1113r-1,l2925,1132r-16,20l2892,1172r-15,21l2862,1215r-14,22l2833,1260r-13,23l2806,1307r-12,24l2782,1356r-13,26l2758,1409r-11,26l2737,1463r-10,28l2718,1521r-9,29l2701,1580r-8,30l2686,1642r-6,32l2674,1707r-5,33l2664,1774r-4,35l2656,1844r-2,36l2652,1916r-2,38l2648,1992r,38l2650,2055r1,24l2652,2102r3,24l2658,2149r5,23l2667,2193r6,22l2679,2235r7,22l2693,2277r9,20l2710,2317r10,19l2730,2355r10,18l2751,2391r13,18l2776,2427r12,17l2802,2461r13,15l2830,2492r14,16l2875,2538r32,29l2941,2595r35,26xm8213,3381r-15,1l8184,3385r-14,5l8157,3395r-91,-24l7975,3344r-91,-26l7794,3291r-92,-27l7611,3237r-90,-28l7430,3181r-91,-28l7249,3124r-91,-29l7066,3065r-91,-31l6885,3003r-91,-31l6703,2939r55,-48l6812,2844r55,-46l6922,2753r53,-42l7030,2669r55,-40l7139,2591r55,-37l7247,2519r55,-34l7356,2454r55,-30l7465,2396r53,-26l7572,2345r58,-23l7687,2300r29,-10l7744,2281r30,-9l7801,2265r28,-7l7859,2251r28,-5l7915,2240r28,-5l7972,2231r28,-3l8028,2225r28,-2l8084,2222r26,-1l8138,2221r28,1l8193,2223r28,2l8249,2229r27,3l8303,2237r28,5l8358,2249r27,7l8411,2262r27,9l8465,2280r18,8l8501,2298r18,11l8537,2324r17,16l8572,2358r16,20l8605,2399r16,22l8636,2446r15,26l8666,2499r13,27l8691,2555r13,30l8714,2615r12,38l8736,2693r9,39l8752,2771r4,40l8758,2851r,20l8758,2890r,20l8757,2930r-4,36l8747,3002r-4,17l8738,3037r-5,16l8727,3070r-5,17l8715,3103r-8,15l8699,3134r-9,16l8680,3164r-10,15l8659,3192r-16,19l8625,3229r-19,17l8586,3262r-21,16l8541,3292r-25,14l8489,3319r-28,11l8431,3340r-32,10l8366,3358r-36,8l8293,3372r-39,4l8213,3381xm8678,3540r30,-18l8736,3503r27,-20l8789,3462r24,-21l8836,3419r22,-24l8878,3371r18,-23l8913,3325r16,-25l8943,3275r14,-25l8970,3225r11,-27l8991,3172r9,-27l9009,3118r7,-26l9023,3064r5,-28l9033,3009r3,-30l9039,2951r3,-37l9042,2878r,-37l9039,2804r-3,-37l9032,2730r-7,-36l9018,2657r75,40l9170,2735r78,38l9326,2810r79,34l9484,2878r78,30l9638,2936r27,9l9692,2954r26,8l9743,2969r25,8l9793,2985r24,6l9841,2997r24,6l9890,3009r24,5l9937,3019r24,4l9983,3028r23,3l10028,3033r1,l10030,3033r46,7l10123,3047r49,9l10224,3065r51,11l10329,3089r53,14l10436,3118r54,18l10543,3155r52,21l10648,3198r24,12l10698,3223r25,12l10746,3248r25,14l10793,3276r24,15l10838,3307r29,21l10895,3350r27,24l10947,3399r22,25l10990,3451r10,14l11009,3478r9,15l11026,3507r7,14l11040,3535r6,15l11052,3564r4,15l11061,3595r4,15l11067,3626r4,17l11073,3660r1,16l11075,3693r,18l11075,3729r-1,19l11072,3766r-3,22l11065,3811r-5,22l11054,3857r-7,23l11040,3904r-9,25l11020,3954r-10,26l10998,4006r-13,27l10971,4060r-15,27l10940,4115r-18,29l10903,4173r-116,-38l10669,4099r-116,-36l10436,4027r-116,-35l10203,3959r-116,-34l9971,3892r-117,-33l9738,3827r-115,-32l9506,3763r-115,-32l9274,3700r-115,-30l9043,3638r-46,-12l8952,3614r-46,-13l8860,3589r-44,-12l8770,3564r-46,-12l8678,3540xm8790,2183r-27,-29l8736,2127r-28,-25l8680,2080r-14,-10l8650,2060r-15,-9l8621,2042r-16,-8l8591,2027r-16,-7l8560,2015r-29,-10l8502,1996r-29,-9l8443,1979r-29,-8l8385,1965r-29,-5l8326,1954r-30,-4l8267,1946r-29,-3l8208,1941r-29,-1l8148,1939r-29,-2l8089,1939r-29,l8030,1941r-29,2l7970,1945r-29,4l7911,1953r-30,5l7852,1963r-30,6l7791,1976r-30,6l7732,1990r-60,18l7612,2027r17,-76l7645,1876r15,-72l7674,1733r13,-69l7699,1597r10,-65l7716,1468r6,-63l7725,1344r1,-31l7726,1284r-1,-30l7724,1225r-2,-29l7720,1168r-4,-29l7712,1110r-6,-28l7701,1054r-7,-26l7686,1000r48,24l7782,1049r49,23l7879,1096r48,22l7974,1142r48,21l8069,1186r27,12l8123,1209r25,12l8174,1233r25,11l8222,1254r24,10l8268,1274r23,9l8312,1292r21,9l8356,1310r21,9l8398,1327r21,9l8441,1344r10,4l8462,1353r11,2l8485,1357r44,6l8576,1369r51,9l8681,1388r57,13l8797,1414r61,15l8921,1446r64,17l9049,1484r66,22l9182,1530r67,24l9315,1582r65,29l9445,1642r34,18l9513,1677r33,18l9579,1714r32,19l9643,1754r31,20l9703,1795r29,23l9761,1839r27,23l9815,1885r25,24l9864,1933r24,26l9909,1983r19,25l9946,2033r17,24l9977,2083r15,26l10004,2136r12,27l10027,2191r7,28l10042,2248r5,30l10051,2308r2,31l10055,2370r-2,31l10050,2434r-4,32l10039,2499r-8,32l10021,2566r-11,35l9996,2635r-15,36l9964,2708r-6,13l9954,2733r-10,-2l9933,2728r-12,-3l9910,2723r-22,-6l9865,2711r-22,-7l9821,2697r-23,-7l9776,2684r-23,-8l9731,2668r-61,-22l9607,2622r-64,-26l9480,2569r-63,-29l9353,2511r-63,-31l9229,2448r-61,-31l9109,2385r-57,-33l8997,2320r-54,-33l8894,2255r-48,-33l8802,2191r-5,-5l8790,2183xm7292,2166r-56,30l7181,2228r-56,33l7069,2297r-55,36l6959,2372r-56,39l6847,2453r-55,42l6736,2539r-55,45l6626,2631r-55,48l6515,2728r-54,51l6407,2829r-24,-8l6361,2813r-22,-9l6316,2796r-22,-9l6271,2778r-22,-9l6227,2760r-13,-5l6202,2752r-12,-2l6176,2749r-13,l6151,2750r-14,2l6124,2755r-23,8l6079,2771r-22,8l6035,2787r-22,8l5991,2802r-23,8l5946,2819r-20,-41l5904,2735r-22,-45l5860,2644r-24,-47l5813,2550r-24,-49l5766,2453r-32,-63l5704,2327r-30,-61l5645,2206r-29,-58l5589,2094r-26,-51l5538,1996r,-1l5522,1964r-17,-31l5487,1903r-19,-31l5450,1843r-19,-29l5411,1785r-20,-29l5384,1716r-6,-41l5374,1636r-5,-39l5366,1558r-2,-39l5362,1482r,-36l5362,1409r,-36l5364,1337r2,-35l5368,1267r5,-33l5377,1200r5,-32l5388,1135r7,-31l5402,1072r8,-31l5419,1012r9,-30l5438,953r10,-29l5459,896r12,-26l5484,843r12,-26l5509,792r15,-24l5538,743r16,-24l5580,682r28,-35l5637,613r30,-33l5698,550r33,-28l5766,496r34,-24l5836,449r37,-20l5911,410r39,-17l5991,379r40,-13l6072,356r43,-9l6138,344r24,-3l6185,338r24,-2l6232,335r25,l6280,335r25,l6330,336r24,2l6379,341r26,3l6429,349r26,4l6480,359r25,5l6531,371r26,7l6583,386r25,8l6634,403r26,11l6686,425r25,11l6738,448r26,13l6790,474r27,15l6842,503r26,16l6895,536r26,16l6926,556r5,3l6988,596r52,37l7090,670r44,38l7176,745r38,37l7249,820r30,38l7307,896r24,40l7353,975r19,39l7388,1054r14,41l7413,1136r8,42l7428,1220r4,43l7434,1308r,45l7433,1398r-3,46l7425,1493r-6,48l7412,1591r-9,51l7394,1693r-11,54l7360,1858r-25,115l7329,1998r-5,25l7318,2047r-5,24l7308,2095r-6,24l7298,2142r-6,24xm5890,14206l591,13326r34,-373l655,12592r27,-346l704,11911r19,-323l740,11278r12,-300l762,10687r8,-281l774,10135r2,-262l774,9617r-4,-246l764,9130r-8,-234l745,8667,731,8444,715,8227,699,8012,680,7801,658,7594,636,7389,612,7185,587,6983,560,6782,531,6581,502,6379,471,6177,408,5768,341,5348,302,5110r128,-30l558,5049r127,-32l812,4984r126,-35l1065,4915r125,-36l1315,4842r125,-38l1564,4766r124,-40l1811,4686r124,-41l2057,4603r124,-41l2303,4518r244,-87l2791,4341r241,-91l3274,4157r241,-93l3755,3969r241,-95l4237,3778r110,-43l4458,3690r111,-44l4680,3602r111,-43l4901,3515r111,-44l5124,3429r111,-44l5347,3343r111,-43l5570,3258r112,-42l5794,3174r113,-40l6019,3093r5,154l6030,3451r6,248l6042,3987r6,324l6051,4665r,187l6052,5045r-1,198l6050,5446r-1,206l6045,5863r-3,214l6036,6292r-5,217l6023,6729r-8,218l6005,7167r-12,219l5980,7604r-14,216l5950,8033r-18,211l5912,8451r-21,204l5867,8853r,1l5847,9028r-19,174l5811,9375r-14,174l5785,9723r-12,173l5764,10069r-7,171l5751,10411r-4,170l5743,10749r-1,167l5741,11082r,163l5743,11407r2,159l5749,11723r4,154l5758,12029r5,149l5770,12323r7,143l5783,12605r8,135l5807,13000r17,243l5839,13468r15,208l5860,13755r5,78l5871,13905r4,69l5880,14038r4,60l5886,14154r4,52xm4833,3238r-10,-38l4811,3164r-14,-34l4783,3097r-17,-30l4749,3038r-20,-28l4709,2984r-22,-24l4664,2937r-24,-21l4614,2895r-27,-17l4560,2860r-29,-17l4501,2827r-30,-13l4439,2799r-32,-12l4373,2776r-33,-12l4304,2753r-35,-9l4233,2734r-74,-17l4083,2702r-77,-15l3927,2672r-76,-14l3773,2643r-77,-16l3619,2609r-38,-10l3544,2587r-38,-12l3470,2563r-37,-14l3397,2535r-34,-16l3328,2502r-34,-18l3262,2465r-32,-21l3199,2423r-29,-25l3141,2373r-27,-28l3087,2317r-24,-31l3039,2253r-22,-34l2997,2182r-20,-40l2961,2102r-16,-44l2930,2012r3,-60l2936,1894r5,-56l2947,1784r9,-52l2966,1683r13,-48l2992,1590r15,-44l3023,1506r18,-39l3061,1430r21,-35l3104,1363r23,-32l3152,1302r21,-23l3196,1257r23,-20l3244,1218r26,-18l3295,1184r27,-15l3349,1155r28,-13l3406,1131r30,-10l3465,1112r32,-8l3528,1097r31,-6l3592,1087r35,-5l3662,1080r36,-1l3734,1080r37,1l3808,1084r37,3l3883,1093r38,5l3959,1105r38,9l4035,1123r39,11l4112,1145r40,13l4191,1171r40,16l4271,1203r41,17l4351,1239r40,19l4430,1279r41,22l4510,1323r39,24l4587,1372r38,25l4663,1423r38,27l4738,1479r36,29l4810,1539r36,30l4880,1601r35,33l4948,1666r33,35l5013,1736r32,36l5075,1809r30,37l5134,1884r28,39l5189,1962r27,40l5241,2044r24,41l5289,2128r23,46l5338,2224r27,54l5393,2334r29,58l5452,2453r30,61l5513,2577r21,45l5556,2666r22,43l5599,2753r20,43l5640,2837r20,41l5679,2916r-53,20l5573,2955r-53,20l5467,2995r-53,19l5362,3034r-53,21l5255,3075r-52,20l5150,3115r-53,21l5045,3157r-54,20l4938,3197r-52,21l4833,3238xm11179,4264r19,-32l11215,4201r17,-32l11248,4139r14,-30l11275,4079r12,-31l11298,4019r10,-28l11318,3962r8,-28l11333,3906r6,-27l11345,3851r5,-26l11353,3799r3,-31l11357,3739r1,-29l11357,3681r-1,-28l11354,3625r-3,-27l11346,3571r-5,-27l11334,3518r-8,-24l11317,3468r-9,-25l11298,3420r-11,-24l11275,3373r-13,-23l11249,3329r-14,-20l11221,3288r-15,-21l11191,3248r-17,-19l11157,3210r-18,-18l11121,3174r-19,-17l11083,3140r-19,-17l11044,3107r-21,-15l11003,3076r-43,-29l10916,3020r-46,-26l10825,2969r-47,-22l10729,2926r-49,-20l10631,2886r-49,-16l10532,2853r-49,-15l10434,2824r-49,-13l10337,2800r-49,-10l10241,2780r18,-40l10275,2699r13,-40l10300,2620r11,-39l10319,2541r6,-38l10331,2466r2,-24l10335,2418r2,-23l10337,2371r,-23l10337,2325r-2,-23l10333,2279r-2,-22l10328,2234r-4,-21l10320,2192r-6,-23l10310,2148r-7,-20l10297,2107r-15,-41l10266,2026r-19,-39l10227,1949r-22,-37l10180,1875r-26,-36l10127,1804r-28,-31l10071,1741r-30,-30l10011,1682r-33,-29l9946,1625r-35,-27l9877,1572r-36,-26l9804,1522r-38,-25l9728,1475r-38,-24l9651,1430r-41,-21l9570,1388r-69,-33l9430,1323r-71,-29l9288,1267r-71,-25l9147,1218r-71,-21l9008,1177r-67,-18l8875,1142r-64,-15l8749,1114r-58,-11l8635,1093r-51,-8l8535,1078r-36,-15l8461,1048r-41,-17l8379,1013r-25,-10l8330,992r-25,-10l8282,970r-25,-10l8234,949r-24,-10l8187,928r-65,-29l8057,868r-65,-31l7926,805r-65,-33l7796,738r-64,-33l7668,671r-61,-34l7546,603r-58,-34l7432,536r-54,-34l7328,470r-48,-33l7236,405r-8,-5l7221,396r-8,-5l7204,388r-17,-6l7170,379r-21,-15l7127,350r-22,-15l7082,321r-5,-4l7046,297r-32,-20l6981,257r-32,-18l6916,221r-32,-16l6851,189r-32,-15l6786,160r-31,-13l6723,135r-33,-12l6658,113r-33,-10l6594,94r-33,-8l6530,80r-32,-7l6466,67r-31,-4l6402,59r-31,-3l6340,54r-30,-2l6278,52r-30,l6217,53r-31,1l6156,56r-29,3l6097,64r-29,4l6039,74r-28,6l5983,86r-28,8l5928,102r-27,9l5874,120r-27,10l5820,141r-25,11l5769,165r-25,13l5719,192r-25,13l5669,220r-23,15l5622,252r-23,16l5576,286r-22,18l5532,322r-22,19l5489,360r-21,20l5448,401r-19,22l5409,445r-20,22l5372,490r-18,23l5336,538r-17,25l5292,604r-26,44l5243,693r-23,47l5199,787r-20,49l5161,886r-16,52l5131,992r-13,55l5106,1102r-9,57l5090,1217r-6,59l5081,1338r-3,62l5034,1358r-46,-39l4941,1280r-47,-37l4846,1207r-49,-35l4748,1139r-50,-32l4647,1077r-50,-29l4546,1021r-52,-27l4443,969r-52,-22l4338,926r-51,-21l4240,890r-47,-16l4147,861r-47,-13l4054,837r-47,-10l3961,818r-46,-7l3870,806r-46,-5l3779,798r-45,-1l3689,797r-43,1l3602,801r-44,5l3517,811r-40,7l3435,827r-39,10l3357,848r-39,14l3280,876r-37,16l3241,863r-4,-30l3233,802r-5,-31l3219,716r-12,-56l3193,603r-14,-56l3161,491r-19,-54l3132,409r-10,-26l3111,356r-12,-25l3087,306r-12,-25l3061,257r-13,-24l3035,211r-15,-23l3005,168r-15,-21l2975,128r-17,-19l2943,92,2926,75,2908,59,2890,45,2872,33,2853,20r-12,-6l2827,8,2814,3,2801,1,2787,r-13,l2760,1r-13,2l2733,8r-12,4l2709,19r-11,8l2686,36r-10,9l2667,56r-7,12l2653,80r-5,12l2644,104r-2,13l2627,174r-16,56l2597,285r-16,56l2564,394r-16,54l2531,502r-18,53l2495,607r-19,52l2456,709r-21,51l2413,809r-22,49l2367,907r-25,47l2320,993r-22,39l2275,1070r-25,38l2224,1145r-26,37l2170,1218r-29,36l2112,1289r-31,34l2048,1357r-32,34l1980,1423r-36,33l1907,1487r-39,30l1855,1499r-15,-18l1826,1463r-15,-17l1791,1422r-20,-22l1750,1376r-22,-21l1707,1333r-21,-21l1665,1292r-23,-20l1613,1247r-30,-24l1553,1199r-31,-24l1491,1153r-31,-22l1427,1109r-32,-20l1362,1069r-33,-19l1296,1031r-33,-18l1229,996r-34,-17l1161,963r-35,-16l1093,932r-35,-14l1023,904,989,892,955,880,920,868,886,857,852,847,818,837r-33,-9l751,820r-33,-8l685,806r-32,-6l620,795r-32,-5l573,788r-13,1l545,790r-13,3l520,797r-14,5l495,809r-11,8l474,826r-10,9l455,846r-7,11l441,870r-5,12l431,896r-2,14l428,921r,11l428,942r2,12l432,964r3,10l438,984r4,9l470,1061r26,67l520,1195r21,66l561,1326r17,65l592,1453r14,64l618,1579r9,61l636,1702r7,60l647,1822r4,58l653,1939r2,58l654,2054r-1,56l652,2166r-4,55l644,2275r-5,53l634,2382r-6,53l615,2538r-16,101l583,2737r-15,97l545,2966r-20,129l516,3158r-8,61l502,3281r-5,60l494,3400r-2,59l493,3516r2,57l499,3629r8,55l517,3738r13,54l545,3845r19,52l588,3949r26,50l644,4050r33,49l715,4147r42,48l804,4242r51,47l911,4336r62,45l1039,4427r72,45l1189,4516r83,43l1200,4581r-72,21l1057,4622r-72,21l914,4664r-73,19l769,4703r-73,19l624,4741r-73,18l478,4777r-73,18l333,4813r-74,16l185,4846r-73,16l99,4866r-14,5l74,4876r-12,7l52,4891r-10,9l33,4910r-8,10l18,4931r-5,13l8,4956r-4,12l1,4982,,4995r,14l2,5022r7,47l17,5116r8,46l32,5209r7,46l47,5301r7,46l62,5393r67,420l193,6222r30,203l252,6627r29,201l308,7029r25,203l357,7436r23,206l400,7849r19,212l436,8276r15,220l464,8720r11,230l483,9185r5,242l492,9676r1,256l490,10198r-4,273l478,10755r-11,293l454,11352r-17,315l415,11993r-23,338l365,12683r-31,364l299,13426r-1,14l298,13454r2,13l302,13481r5,12l311,13505r7,13l326,13529r8,10l344,13548r10,9l365,13565r11,7l390,13576r12,5l417,13584r5533,919l5960,14505r10,1l5980,14506r12,l6108,14496r116,-10l6342,14476r116,-13l6575,14452r116,-13l6808,14427r116,-15l7158,14383r233,-30l7624,14320r232,-35l8089,14249r233,-37l8555,14174r233,-39l9020,14096r232,-40l9485,14015r233,-40l9834,13955r115,-20l10065,13914r116,-20l10296,13874r117,-20l10528,13834r116,-19l10760,13795r116,-19l10991,13756r117,-19l11223,13719r116,-17l11455,13684r116,-18l11582,13663r10,-3l11604,13657r10,-6l11623,13647r10,-7l11641,13633r7,-7l11656,13619r7,-9l11670,13601r4,-9l11680,13582r3,-10l11686,13561r3,-11l11691,13540r,-11l11691,13518r-1,-10l11627,12998r-61,-505l11538,12240r-28,-252l11483,11735r-24,-252l11436,11230r-20,-255l11398,10720r-16,-257l11370,10204r-10,-259l11353,9682r-2,-263l11351,9152r4,-270l11364,8610r14,-276l11395,8055r23,-282l11445,7486r33,-291l11516,6900r44,-299l11609,6296r56,-309l11728,5672r68,-320l11872,5026r82,-333l11958,4679r3,-13l11962,4652r-1,-13l11960,4627r-3,-14l11953,4601r-5,-12l11942,4577r-7,-11l11927,4556r-10,-10l11907,4537r-11,-8l11885,4522r-14,-5l11785,4483r-87,-33l11611,4417r-86,-31l11438,4354r-86,-30l11266,4294r-87,-30xe" fillcolor="#b1b5ba [1945]" stroked="f">
                  <v:fill color2="#b1b5ba [1945]" o:opacity2="35388f" rotate="t" focus="100%" type="gradient"/>
                  <v:path arrowok="t" o:connecttype="custom" o:connectlocs="3833,1794;3618,4497;2045,4552;2087,2544;1333,991;1290,1206;766,1245;1062,955;677,1082;751,1388;271,1227;297,501;571,598;877,337;975,377;885,709;2537,1079;2629,749;2897,852;2820,1110;3014,947;3390,1019;3689,1209;3207,1265;2765,650;2574,408;2824,452;3315,678;3251,892;2153,926;1901,776;1798,368;2077,112;2404,261;208,4317;313,1650;2006,1031;1919,3413;1583,1013;1098,828;1073,412;1477,426;1838,859;3772,1321;3688,1041;3444,760;3119,431;2515,201;2166,24;1844,107;1566,369;1078,267;916,1;723,406;398,326;143,307;189,945;305,1555;18,1782;101,4493;3084,4685;3896,4516;3986,1560" o:connectangles="0,0,0,0,0,0,0,0,0,0,0,0,0,0,0,0,0,0,0,0,0,0,0,0,0,0,0,0,0,0,0,0,0,0,0,0,0,0,0,0,0,0,0,0,0,0,0,0,0,0,0,0,0,0,0,0,0,0,0,0,0,0,0"/>
                  <o:lock v:ext="edit" verticies="t"/>
                </v:shape>
                <v:shape id="Freeform 3053" o:spid="_x0000_s1050" style="position:absolute;left:10538;top:2658;width:1094;height:1191;visibility:visible;mso-wrap-style:square;v-text-anchor:top" coordsize="3282,3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oyXMMA&#10;AADcAAAADwAAAGRycy9kb3ducmV2LnhtbERPTWvCQBC9F/wPyxR6azYWUUldJRYE9VSTHPQ2ZKdJ&#10;aHY2ZFcT/31XKHibx/uc1WY0rbhR7xrLCqZRDIK4tLrhSkGR796XIJxH1thaJgV3crBZT15WmGg7&#10;8Iluma9ECGGXoILa+y6R0pU1GXSR7YgD92N7gz7AvpK6xyGEm1Z+xPFcGmw4NNTY0VdN5W92NQoO&#10;2c6O6X5WaL9dnPP2cjx8349Kvb2O6ScIT6N/iv/dex3mL6bweCZc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7oyXMMAAADcAAAADwAAAAAAAAAAAAAAAACYAgAAZHJzL2Rv&#10;d25yZXYueG1sUEsFBgAAAAAEAAQA9QAAAIgDAAAAAA==&#10;" path="m1977,550r632,413l3131,1934r151,722l3076,3269r-185,304l2135,2389r-418,309l988,2877,645,2849r49,-178l974,2085,775,1115,343,585,,110,13,,1977,550xe" fillcolor="#b1b5ba [1945]" stroked="f">
                  <v:fill color2="#b1b5ba [1945]" o:opacity2="35388f" rotate="t" focus="100%" type="gradient"/>
                  <v:path arrowok="t" o:connecttype="custom" o:connectlocs="659,183;870,321;1044,645;1094,885;1025,1090;964,1191;712,796;572,899;329,959;215,950;231,890;325,695;258,372;114,195;0,37;4,0;659,183" o:connectangles="0,0,0,0,0,0,0,0,0,0,0,0,0,0,0,0,0"/>
                </v:shape>
                <v:shape id="Freeform 3054" o:spid="_x0000_s1051" style="position:absolute;left:10338;top:2575;width:1326;height:1316;visibility:visible;mso-wrap-style:square;v-text-anchor:top" coordsize="3979,3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sr4sQA&#10;AADcAAAADwAAAGRycy9kb3ducmV2LnhtbERPTWsCMRC9F/wPYQRvNasHLVujqKBIe5CqpfQ2bMbd&#10;1c1kTVJ3669vhIK3ebzPmcxaU4krOV9aVjDoJyCIM6tLzhUc9qvnFxA+IGusLJOCX/Iwm3aeJphq&#10;2/AHXXchFzGEfYoKihDqVEqfFWTQ921NHLmjdQZDhC6X2mETw00lh0kykgZLjg0F1rQsKDvvfoyC&#10;73PzvqLRuDysb2+L0ydevtwWlep12/kriEBteIj/3Rsd54+HcH8mXi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rK+LEAAAA3AAAAA8AAAAAAAAAAAAAAAAAmAIAAGRycy9k&#10;b3ducmV2LnhtbFBLBQYAAAAABAAEAPUAAACJAwAAAAA=&#10;" path="m2642,958r127,92l2885,1144r107,93l3091,1332r88,94l3260,1522r73,95l3398,1712r57,94l3505,1900r43,94l3585,2087r31,92l3640,2270r21,90l3675,2448r10,86l3691,2620r1,83l3690,2784r-6,79l3675,2939r-11,74l3651,3085r-16,68l3618,3218r-18,63l3580,3339r-20,55l3540,3447r-20,47l3501,3538,2793,2533r-9,-11l2774,2512r-10,-9l2753,2495r-12,-6l2728,2483r-13,-5l2701,2475r-13,-1l2675,2474r-14,l2648,2476r-14,5l2621,2485r-12,7l2596,2499r-12,10l2573,2520r-6,7l2550,2543r-25,26l2489,2603r-21,18l2443,2641r-26,21l2389,2685r-30,22l2326,2729r-34,24l2255,2776r-38,23l2175,2821r-41,23l2089,2865r-46,19l1996,2903r-49,18l1896,2937r-53,13l1789,2962r-56,9l1676,2979r-58,5l1559,2985r-62,-1l1436,2978r52,-86l1534,2806r41,-87l1609,2632r29,-86l1662,2458r18,-86l1692,2286r8,-85l1703,2114r-2,-85l1694,1944r-11,-84l1667,1776r-19,-83l1625,1610r-27,-81l1567,1448r-34,-80l1495,1290r-40,-79l1411,1134r-46,-75l1316,984r-52,-73l1211,838r-56,-71l1096,698r-59,-67l976,565,912,500,848,437,2642,958xm3634,3884r13,-22l3682,3803r23,-43l3731,3709r28,-59l3789,3583r29,-74l3849,3429r28,-88l3904,3248r23,-98l3947,3045r16,-108l3974,2822r5,-116l3976,2584r-10,-125l3948,2332r-27,-130l3883,2069r-47,-134l3776,1801r-72,-137l3619,1526r-99,-137l3405,1251,3276,1115,3130,979,2967,845,2785,713r-47,-17l2685,677r-61,-21l2558,635,2409,589,2243,540,2059,487,1864,434,1661,379,1452,323,1243,269,1035,217,833,168,640,123,548,102,460,83,374,65,295,48,219,33,150,20,86,9,28,,20,12,13,25,7,38,3,51,1,65,,78,,92r1,13l3,119r4,12l12,144r7,12l25,168r9,11l44,189r12,9l87,219r30,21l148,258r32,16l242,305r63,29l336,348r32,15l399,380r31,17l462,416r31,21l523,459r32,26l579,507r24,25l627,558r25,27l701,643r50,62l800,769r49,65l898,896r48,62l987,1008r38,51l1063,1111r37,54l1136,1220r33,56l1203,1332r30,58l1262,1450r27,59l1315,1570r22,61l1357,1694r18,63l1390,1821r12,65l1411,1952r6,65l1419,2084r,67l1413,2218r-8,69l1393,2355r-17,69l1356,2493r-25,69l1302,2633r-34,70l1230,2773r-45,71l1137,2914r-55,70l1074,2996r-8,12l1059,3022r-4,14l1052,3051r-3,13l1049,3079r2,13l1053,3106r4,13l1062,3132r5,12l1075,3156r8,10l1092,3176r11,9l1114,3193r12,8l1139,3207r13,4l1218,3228r65,15l1348,3253r63,8l1472,3265r62,2l1594,3267r59,-2l1711,3259r56,-6l1823,3244r54,-11l1930,3220r52,-14l2032,3190r49,-18l2128,3154r46,-19l2219,3115r44,-21l2304,3072r40,-22l2384,3027r37,-23l2456,2982r34,-23l2522,2936r31,-22l2582,2892r27,-21l2633,2850r24,-20l3396,3882r9,13l3416,3905r10,10l3438,3924r13,8l3464,3937r13,5l3491,3945r13,1l3517,3947r14,-1l3544,3944r14,-3l3571,3936r12,-5l3595,3923r11,-8l3616,3906r10,-11l3634,3884xe" fillcolor="#b1b5ba [1945]" stroked="f">
                  <v:fill color2="#b1b5ba [1945]" o:opacity2="35388f" rotate="t" focus="100%" type="gradient"/>
                  <v:path arrowok="t" o:connecttype="custom" o:connectlocs="1030,444;1151,602;1213,757;1230,901;1217,1029;1186,1132;928,841;909,828;887,825;865,833;850,848;805,888;751,926;681,962;596,988;499,995;536,878;567,734;556,592;511,456;439,328;346,210;1211,1295;1253,1217;1301,1083;1326,902;1294,690;1173,463;928,238;803,196;484,108;183,34;50,7;2,13;0,35;8,56;39,80;112,116;164,146;209,186;283,278;354,370;411,463;452,565;472,673;464,785;423,901;358,999;350,1022;354,1044;368,1062;406,1076;511,1089;608,1082;693,1058;768,1024;830,987;877,950;1142,1305;1163,1315;1186,1314;1205,1302" o:connectangles="0,0,0,0,0,0,0,0,0,0,0,0,0,0,0,0,0,0,0,0,0,0,0,0,0,0,0,0,0,0,0,0,0,0,0,0,0,0,0,0,0,0,0,0,0,0,0,0,0,0,0,0,0,0,0,0,0,0,0,0,0,0"/>
                  <o:lock v:ext="edit" verticies="t"/>
                </v:shape>
                <v:shape id="Freeform 3055" o:spid="_x0000_s1052" style="position:absolute;left:10910;top:3881;width:859;height:1663;visibility:visible;mso-wrap-style:square;v-text-anchor:top" coordsize="2576,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lUwsEA&#10;AADcAAAADwAAAGRycy9kb3ducmV2LnhtbERPzWoCMRC+F3yHMEIvRRMtrboaRQqFHlvrAwybMbua&#10;TNZN1LVP3wiCt/n4fmex6rwTZ2pjHVjDaKhAEJfB1Gw1bH8/B1MQMSEbdIFJw5UirJa9pwUWJlz4&#10;h86bZEUO4VighiqlppAylhV5jMPQEGduF1qPKcPWStPiJYd7J8dKvUuPNeeGChv6qKg8bE5eg12P&#10;zRvvlZtdvyd72x1Jub8XrZ/73XoOIlGXHuK7+8vk+ZNXuD2TL5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5VMLBAAAA3AAAAA8AAAAAAAAAAAAAAAAAmAIAAGRycy9kb3du&#10;cmV2LnhtbFBLBQYAAAAABAAEAPUAAACGAwAAAAA=&#10;" path="m206,1749l,971,124,498,254,301,503,418,647,357,774,40,971,r212,218l1264,539r291,385l2212,1395r284,300l2576,2031r-170,535l2568,2832r-36,529l2263,3775r-176,655l1484,4988r-9,-1043l989,3417,350,2744,222,2083,206,1749xe" fillcolor="#b1b5ba [1945]" stroked="f">
                  <v:fill color2="#b1b5ba [1945]" o:opacity2="35388f" rotate="t" focus="100%" type="gradient"/>
                  <v:path arrowok="t" o:connecttype="custom" o:connectlocs="69,583;0,324;41,166;85,100;168,139;216,119;258,13;324,0;394,73;421,180;519,308;738,465;832,565;859,677;802,856;856,944;844,1121;755,1259;696,1477;495,1663;492,1315;330,1139;117,915;74,694;69,583" o:connectangles="0,0,0,0,0,0,0,0,0,0,0,0,0,0,0,0,0,0,0,0,0,0,0,0,0"/>
                </v:shape>
                <v:shape id="Freeform 3056" o:spid="_x0000_s1053" style="position:absolute;left:10868;top:3849;width:957;height:1729;visibility:visible;mso-wrap-style:square;v-text-anchor:top" coordsize="2871,5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cKr8UA&#10;AADcAAAADwAAAGRycy9kb3ducmV2LnhtbESPQWsCMRCF7wX/QxjBW82uSFu3RlFBWvRStdDrsJlu&#10;FjeTJYm7239vCoXeZnhv3vdmuR5sIzryoXasIJ9mIIhLp2uuFHxe9o8vIEJE1tg4JgU/FGC9Gj0s&#10;sdCu5xN151iJFMKhQAUmxraQMpSGLIapa4mT9u28xZhWX0ntsU/htpGzLHuSFmtOBIMt7QyV1/PN&#10;Jm7utsfT4UsvsD/6N5NvuuvtQ6nJeNi8gog0xH/z3/W7TvWf5/D7TJp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5wqvxQAAANwAAAAPAAAAAAAAAAAAAAAAAJgCAABkcnMv&#10;ZG93bnJldi54bWxQSwUGAAAAAAQABAD1AAAAigMAAAAA&#10;" path="m1866,4257r11,5l1887,4267r11,4l1909,4273r12,1l1932,4274r11,l1954,4272r10,-3l1976,4266r10,-5l1995,4254r8,-6l2012,4240r8,-9l2027,4222r6,-10l2038,4201r4,-12l2044,4178r1,-11l2046,4156r-1,-11l2043,4134r-3,-11l2036,4113r-5,-10l2026,4093r-8,-9l2010,4075r-8,-8l1992,4060r-18,-11l1926,4017r-74,-52l1755,3896r-55,-41l1641,3811r-62,-47l1513,3712r-67,-54l1377,3601r-70,-60l1236,3479r-71,-65l1095,3348r-70,-69l957,3210r-66,-71l828,3067r-60,-73l712,2920r-52,-74l612,2771r-41,-75l535,2621r-29,-74l482,2473r-14,-73l461,2328r-8,-23l447,2280r-6,-26l435,2228r-4,-28l428,2172r-3,-28l425,2116r3,-28l431,2062r2,-15l437,2033r4,-13l445,2008r6,-14l457,1982r6,-12l471,1957r8,-11l488,1935r10,-11l508,1914r11,3l529,1923r13,6l554,1938r26,20l608,1983r28,27l664,2039r27,29l717,2096r36,39l792,2176r44,43l884,2265r52,49l993,2364r61,53l1122,2470r71,57l1271,2585r84,60l1445,2707r97,64l1645,2837r54,34l1755,2904r58,35l1873,2974r17,10l1908,2996r17,12l1942,3021r17,13l1974,3048r16,14l2005,3077r14,15l2033,3108r14,17l2059,3142r14,18l2085,3178r11,17l2108,3214r17,32l2142,3279r15,34l2171,3348r13,35l2195,3420r10,37l2214,3495r8,38l2228,3572r6,40l2239,3653r3,41l2243,3736r,41l2243,3818r-2,44l2237,3905r-5,43l2226,3991r-8,44l2211,4078r-11,43l2188,4165r-12,42l2161,4250r-14,42l2130,4334r-18,42l2092,4417r-20,40l2049,4497r-21,35l2006,4567r-23,34l1959,4634r-25,33l1907,4699r-28,32l1851,4761r-30,29l1791,4819r-33,28l1726,4874r-35,26l1657,4924r-37,25l1582,4971r-9,7l1562,4986r-7,8l1548,5003r-7,9l1536,5022r-4,10l1529,5042r-2,11l1524,5064r,12l1526,5087r2,11l1531,5109r5,11l1540,5131r7,10l1555,5150r7,7l1571,5165r9,6l1590,5176r11,5l1612,5184r10,3l1633,5188r11,l1655,5187r12,-2l1678,5182r11,-4l1699,5172r45,-27l1787,5117r42,-30l1869,5057r39,-32l1946,4992r36,-34l2018,4923r34,-36l2084,4850r30,-38l2145,4774r29,-39l2200,4696r26,-42l2251,4614r19,-35l2289,4543r18,-34l2324,4473r15,-37l2354,4400r14,-37l2382,4326r12,-37l2405,4252r11,-37l2425,4177r9,-37l2442,4102r8,-37l2456,4027r16,-14l2491,3999r20,-19l2532,3960r21,-24l2575,3911r24,-28l2622,3854r24,-31l2669,3789r23,-36l2714,3716r23,-39l2757,3637r20,-42l2795,3552r17,-46l2827,3459r7,-24l2841,3411r5,-25l2852,3361r4,-25l2861,3311r3,-26l2866,3258r3,-26l2870,3207r1,-27l2871,3153r-1,-27l2868,3099r-3,-28l2861,3044r-5,-28l2851,2988r-6,-28l2837,2932r-8,-28l2819,2876r-10,-28l2797,2819r-12,-28l2770,2763r-14,-29l2739,2706r-14,-23l2712,2662r-13,-19l2686,2624r-1,l2680,2617r-6,-8l2673,2609r14,-26l2702,2555r14,-30l2730,2495r13,-30l2756,2434r11,-33l2778,2369r8,-26l2793,2317r5,-27l2805,2263r4,-27l2814,2208r3,-28l2819,2152r3,-29l2823,2094r,-29l2822,2035r-3,-31l2816,1974r-3,-31l2807,1911r-5,-23l2796,1864r-8,-22l2779,1818r-10,-23l2758,1770r-12,-23l2732,1723r-13,-23l2703,1676r-17,-23l2669,1629r-17,-24l2633,1582r-21,-24l2592,1535r-21,-23l2549,1489r-23,-22l2503,1444r-47,-45l2405,1357r-50,-43l2302,1274r-53,-39l2195,1198r-40,-27l2113,1145r-41,-25l2030,1096r-39,-22l1952,1053r-38,-19l1876,1016r-34,-20l1810,977r-31,-20l1751,937r-27,-21l1698,896r-25,-20l1651,856r-20,-20l1611,816r-18,-21l1576,775r-16,-20l1546,735r-14,-19l1520,696r-11,-21l1499,656r-10,-19l1481,617r-16,-37l1453,542r-10,-36l1434,470r-8,-34l1419,403r-8,-38l1404,329r-9,-35l1386,261r-10,-33l1363,198r-6,-14l1349,170r-8,-13l1332,143r-9,-12l1312,119r-10,-13l1289,95,1277,84,1263,74r-15,-9l1232,55r-16,-8l1198,39r-19,-8l1158,24r-22,-6l1114,12,1089,7,1063,2r-4,l1055,1,1036,r-17,l1001,2,983,4,966,8r-17,4l933,18r-15,6l902,32r-14,9l873,51,858,61,845,74,832,86,819,98r-12,15l791,133r-15,21l762,178r-13,25l736,227r-12,27l714,281r-10,29l697,330r-5,22l686,372r-4,21l664,368,647,345,628,324,609,305,593,290,578,278,562,265,545,254r-17,-9l513,237r-17,-6l479,225r-17,-3l445,219r-16,-1l412,219r-17,4l378,227r-16,7l345,243r-17,11l311,266r-17,16l278,299r-17,19l244,340r-17,24l210,391r-16,29l177,452r-16,35l144,524r-15,39l112,607,96,653,81,701,62,764,46,824,32,884,22,942r-9,56l7,1053r-4,53l1,1157,,1207r2,48l4,1301r6,46l16,1389r8,42l31,1471r10,39l53,1547r11,36l76,1617r14,32l103,1679r15,31l132,1737r15,26l161,1788r15,24l190,1833r15,20l233,1889r26,30l250,1958r-8,43l235,2048r-4,49l228,2151r-2,58l226,2271r2,66l236,2420r16,84l276,2588r32,85l347,2757r45,84l442,2925r56,84l559,3091r63,82l689,3253r71,78l833,3408r74,75l983,3556r76,71l1134,3694r75,65l1283,3822r72,58l1425,3936r66,52l1555,4036r58,44l1716,4153r80,57l1848,4244r18,13xm2499,2439r-60,-58l2377,2321r-61,-60l2252,2200r-63,-60l2124,2078r-63,-61l1997,1956r-76,-73l1846,1812r-75,-72l1697,1669r-73,-69l1554,1530r-70,-67l1417,1398r-66,-64l1289,1273r-60,-61l1173,1155r-54,-54l1070,1050r-45,-48l984,957,970,937,958,916,947,896,937,876,927,856r-9,-21l910,812r-7,-22l898,766r-5,-24l890,716r-2,-28l886,659r,-32l888,594r3,-36l893,534r2,-22l899,488r4,-22l908,444r5,-22l919,401r6,-20l931,363r7,-17l945,329r6,-14l959,300r9,-13l976,273r9,-11l996,251r11,-9l1013,238r6,-3l1025,234r6,-1l1052,237r19,7l1088,251r16,9l1117,270r11,11l1139,293r9,14l1156,321r7,16l1169,354r5,18l1183,409r8,40l1200,492r10,42l1221,579r12,46l1241,649r8,23l1258,697r10,23l1279,745r13,25l1305,794r14,25l1334,844r17,24l1369,894r20,25l1410,944r23,26l1457,995r27,26l1512,1045r30,26l1574,1097r34,24l1644,1147r39,25l1724,1196r42,25l1771,1223r4,3l1810,1242r35,17l1880,1278r36,20l1952,1320r37,22l2027,1366r38,24l2111,1423r46,32l2200,1489r44,35l2287,1558r40,36l2365,1631r37,37l2436,1704r30,37l2480,1760r14,18l2507,1796r11,18l2530,1832r10,18l2549,1868r7,18l2563,1902r7,18l2574,1937r4,17l2582,1977r4,24l2588,2025r1,22l2590,2069r,23l2589,2114r-1,21l2586,2158r-3,21l2580,2199r-5,22l2566,2261r-11,39l2543,2336r-13,36l2515,2407r-16,32xm2408,2674r19,16l2446,2707r18,18l2480,2743r17,20l2512,2782r14,21l2540,2825r12,21l2563,2867r10,21l2583,2910r9,21l2600,2952r7,22l2613,2995r6,21l2624,3037r4,22l2631,3079r3,21l2636,3121r1,21l2638,3162r,20l2637,3202r-1,20l2635,3243r-6,39l2622,3321r-7,37l2605,3395r-13,37l2579,3467r-11,28l2555,3522r-13,26l2530,3573r-15,25l2502,3622r-15,23l2472,3666r-3,-39l2466,3589r-6,-38l2455,3513r-7,-39l2440,3437r-9,-36l2421,3365r-11,-36l2399,3294r-13,-35l2372,3226r-15,-34l2343,3160r-17,-32l2308,3097r-15,-25l2278,3048r-17,-25l2243,2999r-17,-22l2207,2955r-19,-22l2169,2912r-21,-20l2128,2873r-23,-19l2084,2836r-23,-17l2037,2802r-23,-16l1989,2772r-114,-67l1770,2640r-100,-64l1577,2515r-87,-60l1409,2398r-74,-56l1266,2288r-64,-52l1144,2187r-54,-47l1042,2095r-45,-42l957,2013r-36,-38l889,1940r-41,-43l805,1852r-24,-22l758,1808r-25,-20l709,1768r-26,-19l657,1732r-26,-14l604,1704r-13,-6l578,1694r-14,-5l551,1686r-14,-3l524,1682r-14,-3l497,1679r-15,l468,1682r-15,2l439,1687r-14,4l411,1696r-13,7l385,1710r-20,-28l345,1649r-23,-38l300,1570r-10,-24l279,1523r-10,-25l259,1472r-11,-28l240,1416r-9,-29l224,1357r-8,-32l210,1293r-5,-34l200,1226r-3,-36l195,1153r-1,-37l195,1077r1,-40l199,997r5,-41l210,913r8,-44l228,824r13,-44l254,733r16,-46l285,646r15,-36l316,579r15,-26l346,531r14,-18l374,497r13,-11l400,478r11,-5l422,469r9,-1l439,469r6,3l450,475r15,14l478,506r13,19l505,548r12,22l529,595r12,24l552,645r21,53l592,749r16,47l621,837r,1l628,856r10,20l650,898r16,24l684,949r21,27l728,1006r25,31l781,1070r30,35l844,1140r34,37l951,1257r81,84l1119,1428r93,92l1308,1617r101,97l1513,1815r107,102l1727,2020r109,104l1911,2195r73,70l2058,2336r73,69l2203,2475r69,67l2342,2609r66,65xe" fillcolor="#b1b5ba [1945]" stroked="f">
                  <v:fill color2="#b1b5ba [1945]" o:opacity2="35388f" rotate="t" focus="100%" type="gradient"/>
                  <v:path arrowok="t" o:connecttype="custom" o:connectlocs="671,1413;673,1361;412,1159;156,800;148,669;212,670;482,902;673,1030;738,1165;733,1373;636,1566;514,1670;524,1721;610,1695;763,1514;824,1337;932,1184;957,1042;913,902;922,800;939,658;884,535;704,382;544,279;478,157;434,35;353,1;277,29;221,123;137,73;54,162;1,418;54,596;84,835;378,1231;772,754;430,424;299,255;308,127;351,79;403,178;470,315;603,414;801,556;861,659;843,791;861,970;879,1074;824,1222;775,1042;679,934;332,684;193,565;122,561;67,409;100,203;159,169;213,292;436,539" o:connectangles="0,0,0,0,0,0,0,0,0,0,0,0,0,0,0,0,0,0,0,0,0,0,0,0,0,0,0,0,0,0,0,0,0,0,0,0,0,0,0,0,0,0,0,0,0,0,0,0,0,0,0,0,0,0,0,0,0,0,0"/>
                  <o:lock v:ext="edit" verticies="t"/>
                </v:shape>
                <v:shape id="Freeform 3057" o:spid="_x0000_s1054" style="position:absolute;left:7332;top:3881;width:888;height:1695;visibility:visible;mso-wrap-style:square;v-text-anchor:top" coordsize="2665,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Smn8MA&#10;AADcAAAADwAAAGRycy9kb3ducmV2LnhtbERPTWvCQBC9F/oflil4q5sGrBJdxUoEoQdRe+ltzI5J&#10;NDsbdldN/fVdQfA2j/c5k1lnGnEh52vLCj76CQjiwuqaSwU/u+X7CIQPyBoby6TgjzzMpq8vE8y0&#10;vfKGLttQihjCPkMFVQhtJqUvKjLo+7YljtzBOoMhQldK7fAaw00j0yT5lAZrjg0VtrSoqDhtz0ZB&#10;zlTuT19Nnv7e1oebOw7TXH4r1Xvr5mMQgbrwFD/cKx3nDwdwfyZeIK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Smn8MAAADcAAAADwAAAAAAAAAAAAAAAACYAgAAZHJzL2Rv&#10;d25yZXYueG1sUEsFBgAAAAAEAAQA9QAAAIgDAAAAAA==&#10;" path="m2436,1806r229,-792l2548,528,2420,324,2162,439,2018,372,1893,45,1693,,1473,218r-92,328l1075,932,394,1399,98,1698,9,2040r162,551l,2858r23,542l291,3829r164,672l1058,5085r33,-1065l1599,3491r668,-673l2412,2146r24,-340xe" fillcolor="#b1b5ba [1945]" stroked="f">
                  <v:fill color2="#b1b5ba [1945]" o:opacity2="35388f" rotate="t" focus="100%" type="gradient"/>
                  <v:path arrowok="t" o:connecttype="custom" o:connectlocs="812,602;888,338;849,176;806,108;720,146;672,124;631,15;564,0;491,73;460,182;358,311;131,466;33,566;3,680;57,864;0,953;8,1133;97,1276;152,1500;353,1695;364,1340;533,1164;755,939;804,715;812,602" o:connectangles="0,0,0,0,0,0,0,0,0,0,0,0,0,0,0,0,0,0,0,0,0,0,0,0,0"/>
                </v:shape>
                <v:shape id="Freeform 3058" o:spid="_x0000_s1055" style="position:absolute;left:7270;top:3849;width:992;height:1762;visibility:visible;mso-wrap-style:square;v-text-anchor:top" coordsize="2977,5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zHOcIA&#10;AADcAAAADwAAAGRycy9kb3ducmV2LnhtbERPTUsDMRC9C/6HMAVvNqngWrZNiwgFLR50W8HjdDPd&#10;XdxMlmRs139vBKG3ebzPWa5H36sTxdQFtjCbGlDEdXAdNxb2u83tHFQSZId9YLLwQwnWq+urJZYu&#10;nPmdTpU0KodwKtFCKzKUWqe6JY9pGgbizB1D9CgZxka7iOcc7nt9Z0yhPXacG1oc6Kml+qv69hbM&#10;4ZMPW7n/2LzE7fzNVK/FIMnam8n4uAAlNMpF/O9+dnn+QwF/z+QL9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jMc5wgAAANwAAAAPAAAAAAAAAAAAAAAAAJgCAABkcnMvZG93&#10;bnJldi54bWxQSwUGAAAAAAQABAD1AAAAhwMAAAAA&#10;" path="m1003,4329r-11,7l980,4341r-11,3l958,4346r-11,1l936,4347r-13,-1l912,4344r-10,-3l891,4337r-10,-5l871,4325r-9,-7l854,4310r-8,-9l839,4291r-6,-11l828,4269r-3,-11l823,4246r-1,-11l822,4223r1,-11l825,4201r2,-12l832,4179r5,-10l843,4159r8,-9l858,4141r9,-7l877,4127r20,-12l946,4084r77,-52l1124,3964r57,-40l1242,3880r65,-48l1374,3781r71,-53l1517,3671r72,-60l1663,3550r74,-64l1811,3420r73,-69l1954,3282r69,-72l2090,3137r62,-73l2212,2990r54,-75l2316,2840r45,-76l2399,2689r32,-75l2456,2539r16,-74l2481,2391r8,-24l2496,2343r7,-26l2509,2289r6,-27l2518,2233r3,-28l2522,2176r-1,-28l2517,2119r-2,-14l2512,2091r-4,-14l2504,2064r-6,-14l2493,2038r-7,-13l2479,2012r-8,-11l2462,1989r-10,-12l2441,1966r-10,5l2420,1975r-12,7l2394,1991r-27,20l2338,2036r-29,27l2280,2092r-28,29l2224,2149r-37,38l2146,2228r-46,44l2050,2318r-54,48l1936,2416r-63,52l1803,2522r-75,56l1648,2635r-88,60l1466,2756r-99,64l1260,2884r-57,34l1146,2951r-60,34l1024,3018r-19,12l987,3041r-18,12l952,3065r-16,14l919,3092r-16,15l888,3121r-16,16l857,3154r-14,16l829,3188r-13,16l803,3222r-13,19l779,3260r-19,32l742,3325r-16,34l712,3395r-15,36l685,3468r-11,37l664,3544r-9,39l647,3623r-7,41l636,3705r-5,42l629,3789r-1,43l628,3874r1,44l631,3963r5,44l640,4052r7,44l655,4140r10,45l675,4229r12,44l701,4317r14,44l731,4403r18,44l768,4489r20,42l810,4573r20,35l853,4644r22,35l899,4714r26,33l950,4781r28,32l1006,4845r30,31l1067,4906r32,30l1133,4964r33,28l1202,5017r37,26l1277,5067r10,6l1296,5081r8,9l1311,5099r6,10l1323,5119r3,10l1330,5141r2,11l1333,5163r,11l1332,5185r-2,13l1326,5209r-4,10l1315,5230r-7,10l1301,5249r-8,8l1284,5265r-10,6l1264,5276r-10,5l1242,5284r-11,1l1220,5286r-12,l1196,5285r-11,-2l1174,5280r-11,-5l1153,5269r-45,-29l1064,5210r-42,-30l982,5147r-40,-33l904,5079r-35,-35l833,5007r-34,-37l767,4932r-31,-39l706,4853r-28,-41l651,4771r-25,-42l601,4687r-19,-37l564,4614r-17,-37l531,4540r-16,-37l500,4466r-13,-38l475,4390r-13,-38l451,4314r-10,-38l432,4236r-8,-38l416,4159r-5,-38l405,4082r-17,-14l369,4053r-19,-19l329,4012r-21,-24l285,3962r-23,-29l240,3902r-24,-33l193,3834r-23,-36l148,3759r-22,-40l106,3677,87,3634,69,3589,53,3542,38,3494r-7,-25l26,3444r-6,-26l16,3393r-5,-26l8,3341,4,3315,2,3288,1,3262,,3235r,-27l1,3180r1,-27l4,3125r4,-28l12,3069r6,-28l25,3013r6,-29l39,2956r10,-28l59,2899r12,-28l83,2841r13,-29l112,2784r16,-29l146,2726r13,-22l173,2682r14,-19l201,2644r6,-8l214,2630r1,l200,2602r-13,-30l172,2542r-13,-30l147,2481r-13,-33l123,2414r-10,-33l106,2355r-6,-27l93,2301r-5,-28l84,2245r-5,-28l77,2188r-2,-29l74,2130r,-30l74,2069r2,-30l78,2008r4,-32l87,1945r6,-33l98,1889r8,-24l114,1842r9,-24l134,1795r13,-25l159,1747r14,-24l189,1698r16,-23l222,1651r19,-24l260,1603r19,-23l300,1556r21,-22l344,1510r22,-22l390,1464r24,-22l463,1398r53,-42l569,1313r54,-40l679,1235r56,-37l755,1184r22,-12l798,1158r20,-12l839,1134r23,-13l883,1109r21,-11l946,1075r40,-20l1025,1036r39,-17l1099,1000r34,-20l1165,960r29,-19l1222,921r27,-20l1274,880r23,-20l1318,840r22,-20l1359,800r17,-20l1392,759r16,-20l1421,720r14,-20l1447,680r11,-20l1468,641r9,-19l1493,582r15,-38l1519,507r10,-35l1537,437r8,-34l1554,365r8,-37l1571,292r11,-33l1594,226r12,-30l1614,180r8,-13l1631,153r9,-13l1650,126r10,-12l1671,103r12,-11l1697,80r14,-10l1727,61r16,-9l1761,43r18,-7l1799,29r21,-7l1842,15r24,-5l1890,5r27,-4l1917,2r5,-1l1925,1,1944,r19,1l1981,2r18,3l2017,10r17,4l2049,21r17,7l2081,37r15,9l2111,56r13,11l2138,79r13,13l2165,106r12,15l2193,141r14,23l2221,188r13,25l2246,240r12,26l2268,294r9,30l2283,345r6,21l2293,387r6,23l2317,385r18,-23l2354,339r20,-19l2391,307r17,-14l2424,281r17,-10l2458,262r17,-9l2491,247r17,-5l2526,238r17,-2l2560,236r18,2l2594,242r17,5l2629,254r17,9l2663,275r17,14l2696,305r17,17l2730,343r17,22l2763,390r17,28l2796,448r17,32l2828,516r16,38l2860,596r15,45l2890,688r16,49l2924,802r14,63l2950,925r10,60l2967,1043r6,55l2976,1153r1,51l2976,1256r-2,49l2969,1352r-5,46l2956,1442r-8,42l2938,1526r-11,39l2916,1602r-13,36l2890,1673r-15,32l2861,1737r-16,30l2831,1795r-16,26l2799,1846r-15,24l2768,1891r-15,20l2724,1948r-27,31l2705,2019r7,44l2718,2110r3,51l2723,2216r,60l2722,2338r-3,67l2709,2491r-18,85l2664,2661r-35,86l2588,2832r-47,86l2487,3002r-59,84l2365,3169r-68,81l2226,3331r-74,78l2077,3487r-78,75l1921,3634r-80,70l1763,3773r-79,63l1608,3899r-75,58l1461,4012r-70,52l1326,4111r-61,44l1157,4229r-81,54l1022,4317r-19,12xm395,2459r64,-58l523,2342r65,-61l654,2221r66,-61l787,2100r66,-62l920,1976r79,-71l1078,1833r77,-72l1232,1691r76,-70l1382,1553r73,-67l1526,1419r67,-63l1659,1294r61,-59l1780,1177r54,-54l1886,1071r48,-48l1977,978r14,-20l2003,938r13,-21l2027,897r10,-21l2047,855r8,-23l2063,810r5,-24l2074,761r4,-27l2081,706r2,-31l2084,644r-1,-35l2081,573r-1,-24l2076,525r-2,-23l2071,479r-5,-23l2062,435r-6,-23l2050,392r-6,-19l2038,356r-7,-17l2024,322r-7,-14l2008,293r-8,-12l1991,269r-11,-13l1969,247r-6,-4l1958,241r-7,-3l1945,238r-22,5l1904,249r-18,6l1870,264r-13,10l1845,286r-12,12l1824,311r-9,15l1809,342r-7,16l1796,376r-11,38l1776,456r-10,42l1756,542r-12,46l1729,634r-9,25l1711,682r-9,25l1691,730r-11,25l1667,780r-14,25l1637,830r-15,25l1604,880r-19,25l1564,931r-23,26l1518,981r-26,26l1465,1033r-30,25l1404,1083r-33,25l1335,1133r-37,25l1258,1183r-42,24l1172,1231r-5,2l1162,1236r-35,15l1090,1269r-37,18l1016,1306r-37,22l941,1349r-39,23l863,1398r-48,32l768,1462r-46,34l677,1529r-43,36l591,1601r-40,36l513,1674r-35,36l445,1747r-15,19l416,1784r-13,19l391,1821r-13,18l368,1856r-10,18l349,1892r-7,18l336,1927r-6,18l326,1962r-5,23l318,2010r-3,23l313,2057r-1,22l311,2103r,22l312,2148r3,21l317,2191r2,22l322,2234r9,42l341,2316r13,38l366,2390r15,36l395,2459xm485,2701r-21,16l445,2734r-19,18l409,2771r-17,19l375,2810r-15,20l346,2851r-12,22l321,2895r-11,21l300,2938r-10,22l282,2981r-8,22l268,3025r-7,21l255,3068r-4,21l247,3110r-3,22l242,3153r-2,21l238,3194r,22l238,3236r,21l240,3277r4,41l250,3357r9,39l268,3434r11,37l292,3507r11,29l315,3564r12,27l340,3618r14,25l367,3667r15,24l396,3713r4,-39l405,3635r6,-40l417,3556r8,-38l434,3480r10,-37l456,3406r11,-36l480,3334r14,-34l508,3266r16,-34l541,3199r18,-32l576,3136r16,-26l609,3086r18,-25l645,3037r19,-22l683,2993r20,-22l723,2950r21,-20l767,2911r22,-19l811,2874r24,-17l860,2840r24,-15l910,2810r117,-65l1137,2680r103,-62l1336,2557r91,-58l1510,2441r78,-56l1660,2333r66,-52l1786,2232r56,-47l1893,2141r46,-43l1981,2058r38,-38l2053,1985r42,-43l2140,1897r25,-21l2189,1854r25,-21l2241,1814r25,-19l2293,1778r27,-15l2348,1751r14,-5l2375,1741r15,-4l2403,1733r13,-2l2431,1729r13,-1l2458,1728r16,1l2488,1730r16,3l2517,1737r15,4l2545,1747r14,6l2572,1761r20,-28l2615,1700r23,-39l2662,1619r11,-23l2685,1572r11,-25l2706,1520r12,-27l2728,1464r9,-29l2746,1404r7,-32l2760,1340r7,-35l2771,1270r5,-37l2779,1196r1,-38l2781,1119r-1,-40l2778,1037r-4,-42l2768,951r-8,-45l2751,860r-11,-46l2728,766r-15,-47l2697,677r-14,-37l2667,608r-14,-28l2638,558r-14,-19l2610,523r-13,-11l2584,503r-11,-7l2562,493r-9,-1l2545,493r-7,1l2533,498r-15,15l2504,530r-14,19l2476,571r-14,23l2450,618r-13,26l2424,670r-22,54l2382,775r-17,48l2350,865r-7,19l2333,904r-14,22l2302,950r-19,27l2262,1005r-25,29l2211,1065r-30,34l2150,1134r-33,36l2081,1207r-78,79l1918,1370r-90,88l1731,1549r-100,96l1526,1743r-109,100l1306,1945r-112,103l1080,2152r-77,71l926,2293r-76,71l773,2434r-75,68l626,2570r-72,66l485,2701xe" fillcolor="#b1b5ba [1945]" stroked="f">
                  <v:fill color2="#b1b5ba [1945]" o:opacity2="35388f" rotate="t" focus="100%" type="gradient"/>
                  <v:path arrowok="t" o:connecttype="custom" o:connectlocs="285,1437;284,1383;554,1183;824,822;834,688;769,688;489,919;291,1046;221,1181;222,1395;317,1594;439,1703;428,1755;341,1727;188,1538;129,1356;23,1196;1,1051;49,909;41,805;27,659;87,534;259,391;407,307;492,207;543,51;622,3;698,15;761,115;836,81;921,130;991,366;953,579;907,759;692,1162;334,1443;461,518;679,292;690,160;654,81;598,125;540,285;391,410;226,510;114,637;107,745;115,950;80,1058;113,1206;165,1100;256,970;575,760;764,593;844,580;915,468;913,271;848,164;783,288;667,429;209,857" o:connectangles="0,0,0,0,0,0,0,0,0,0,0,0,0,0,0,0,0,0,0,0,0,0,0,0,0,0,0,0,0,0,0,0,0,0,0,0,0,0,0,0,0,0,0,0,0,0,0,0,0,0,0,0,0,0,0,0,0,0,0,0"/>
                  <o:lock v:ext="edit" verticies="t"/>
                </v:shape>
                <v:shape id="Freeform 3059" o:spid="_x0000_s1056" style="position:absolute;left:9036;top:6183;width:513;height:228;visibility:visible;mso-wrap-style:square;v-text-anchor:top" coordsize="1541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jnq8MA&#10;AADcAAAADwAAAGRycy9kb3ducmV2LnhtbERPTWvCQBC9F/wPywi91U3UqkTXIJVCLx60wfOYHZNo&#10;djbsbjX113cLhd7m8T5nlfemFTdyvrGsIB0lIIhLqxuuFBSf7y8LED4ga2wtk4Jv8pCvB08rzLS9&#10;855uh1CJGMI+QwV1CF0mpS9rMuhHtiOO3Nk6gyFCV0nt8B7DTSvHSTKTBhuODTV29FZTeT18GQWP&#10;ya7YbXm2LU6X6Th1r/tjMumVeh72myWIQH34F/+5P3ScP5/D7zPxAr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jnq8MAAADcAAAADwAAAAAAAAAAAAAAAACYAgAAZHJzL2Rv&#10;d25yZXYueG1sUEsFBgAAAAAEAAQA9QAAAIgDAAAAAA==&#10;" path="m1541,176r-30,13l1483,201r-26,14l1432,229r-25,15l1385,259r-21,14l1344,289r-18,16l1309,320r-16,17l1280,354r-13,17l1257,387r-9,18l1242,423r-9,26l1226,475r-7,26l1215,524r-5,24l1208,571r-2,23l1205,616r-23,-4l1158,608r-26,-2l1104,604r-29,-1l1044,601r-32,2l979,605r-34,3l910,613r-35,6l839,628r-37,10l765,652r-37,14l690,684,659,673,625,663r-34,-9l557,647r-37,-6l483,636r-38,-3l405,632r-41,l322,633r-43,3l234,642r-44,7l143,658,94,668,45,681,21,599,5,524,,456,4,393,17,336,37,284,66,237r35,-41l143,160r48,-32l243,100,300,76,361,56,426,39,494,26,563,15,635,8,708,3,782,1,854,r73,1l999,4r70,4l1136,13r65,6l1263,26r57,6l1373,40r89,14l1526,64r3,29l1533,122r3,27l1541,176xe" fillcolor="#b1b5ba [1945]" stroked="f">
                  <v:fill color2="#b1b5ba [1945]" o:opacity2="35388f" rotate="t" focus="100%" type="gradient"/>
                  <v:path arrowok="t" o:connecttype="custom" o:connectlocs="503,63;485,72;468,81;454,91;441,102;430,112;422,124;415,135;410,150;406,167;403,183;401,198;393,204;377,202;358,201;337,201;315,203;291,206;267,213;242,222;219,224;197,218;173,214;148,211;121,211;93,212;63,216;31,223;7,200;0,152;6,112;22,79;48,53;81,33;120,19;164,9;211,3;260,0;309,0;356,3;400,6;439,11;487,18;509,31;511,50" o:connectangles="0,0,0,0,0,0,0,0,0,0,0,0,0,0,0,0,0,0,0,0,0,0,0,0,0,0,0,0,0,0,0,0,0,0,0,0,0,0,0,0,0,0,0,0,0"/>
                </v:shape>
                <v:shape id="Freeform 3060" o:spid="_x0000_s1057" style="position:absolute;left:9035;top:3746;width:209;height:209;visibility:visible;mso-wrap-style:square;v-text-anchor:top" coordsize="627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VjM8YA&#10;AADcAAAADwAAAGRycy9kb3ducmV2LnhtbESPT2vCQBDF7wW/wzJCb3VjoCqpqxSDRYQe/HPxNmSn&#10;SWh2Ns1uY+qn7xwEbzO8N+/9ZrkeXKN66kLt2cB0koAiLrytuTRwPm1fFqBCRLbYeCYDfxRgvRo9&#10;LTGz/soH6o+xVBLCIUMDVYxtpnUoKnIYJr4lFu3Ldw6jrF2pbYdXCXeNTpNkph3WLA0VtrSpqPg+&#10;/joD+1c/3/1cbp+zjzTNezzk26bOjXkeD+9voCIN8WG+X++s4M+FVp6RCf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AVjM8YAAADcAAAADwAAAAAAAAAAAAAAAACYAgAAZHJz&#10;L2Rvd25yZXYueG1sUEsFBgAAAAAEAAQA9QAAAIsDAAAAAA==&#10;" path="m314,r15,l346,1r16,2l376,6r16,4l407,14r14,5l436,24r13,7l463,38r13,8l488,53r13,9l513,71r11,10l535,92r10,11l555,114r9,11l573,137r8,14l589,163r7,15l602,191r6,15l613,220r4,15l620,250r4,15l625,281r2,16l627,313r,16l625,345r-1,15l620,376r-3,16l613,406r-5,15l602,436r-6,13l589,462r-8,14l573,488r-9,13l555,513r-10,11l535,535r-11,10l513,555r-12,9l488,573r-12,8l463,589r-14,7l436,602r-15,6l407,613r-15,4l376,620r-14,3l346,625r-17,1l314,627r-16,-1l281,625r-15,-2l251,620r-16,-3l221,613r-15,-5l192,602r-14,-6l165,589r-14,-8l139,573r-12,-9l114,555,103,545,92,535,82,524,72,513,63,501,54,488,46,476,38,462,32,449,25,436,19,421,15,406,10,392,7,376,4,360,3,345,1,329,,313,1,297,3,281,4,265,7,250r3,-15l15,220r4,-14l25,191r7,-13l38,163r8,-12l54,137r9,-12l72,114,82,103,92,92,103,81,114,71r13,-9l139,53r12,-7l165,38r13,-7l192,24r14,-5l221,14r14,-4l251,6,266,3,281,1,298,r16,xm314,40r14,l342,41r13,1l369,44r13,4l395,52r13,4l420,61r12,6l444,72r12,7l467,86r10,8l487,102r10,9l507,120r9,10l525,139r8,11l541,160r7,11l554,182r6,13l566,207r5,12l575,232r4,13l581,258r4,14l586,285r1,14l587,313r,14l586,341r-1,14l581,368r-2,14l575,394r-4,14l566,420r-6,12l554,443r-6,12l541,466r-8,11l525,487r-9,10l507,507r-10,9l487,524r-10,9l467,540r-11,8l444,554r-12,6l420,566r-12,4l395,574r-13,4l369,581r-14,2l342,586r-14,1l314,587r-15,l286,586r-14,-3l259,581r-14,-3l232,574r-12,-4l207,566r-12,-6l184,554r-12,-6l160,540r-10,-7l140,524r-10,-8l120,507r-9,-10l103,487,94,477,87,466,80,455,73,443,67,432,62,420,57,408,53,394,48,382,46,368,44,355,42,341,41,327r,-14l41,299r1,-14l44,272r2,-14l48,245r5,-13l57,219r5,-12l67,195r6,-13l80,171r7,-11l94,150r9,-11l111,130r9,-10l130,111r10,-9l150,94r10,-8l172,79r12,-7l195,67r12,-6l220,56r12,-4l245,48r14,-4l272,42r14,-1l299,40r15,xe" fillcolor="#b1b5ba [1945]" stroked="f">
                  <v:fill color2="#b1b5ba [1945]" o:opacity2="35388f" rotate="t" focus="100%" type="gradient"/>
                  <v:path arrowok="t" o:connecttype="custom" o:connectlocs="125,2;150,10;171,24;188,42;201,64;208,88;208,115;203,140;191,163;175,182;154,196;131,206;105,209;78,206;55,196;34,182;18,163;6,140;1,115;1,88;8,64;21,42;38,24;59,10;84,2;105,13;127,16;148,24;166,37;180,53;190,73;195,95;195,118;189,140;178,159;162,175;144,187;123,194;100,196;77,191;57,183;40,169;27,152;18,131;14,109;15,86;22,65;34,46;50,31;69,20;91,14" o:connectangles="0,0,0,0,0,0,0,0,0,0,0,0,0,0,0,0,0,0,0,0,0,0,0,0,0,0,0,0,0,0,0,0,0,0,0,0,0,0,0,0,0,0,0,0,0,0,0,0,0,0,0"/>
                  <o:lock v:ext="edit" verticies="t"/>
                </v:shape>
                <v:shape id="Freeform 3061" o:spid="_x0000_s1058" style="position:absolute;left:7551;top:2381;width:1725;height:1728;visibility:visible;mso-wrap-style:square;v-text-anchor:top" coordsize="5176,5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SnOMIA&#10;AADcAAAADwAAAGRycy9kb3ducmV2LnhtbERPTWsCMRC9C/6HMAUvUrP1UHVrFCkK9iJUxfOwmW4W&#10;k8myieu6v94UCr3N433Oct05K1pqQuVZwdskA0FceF1xqeB82r3OQYSIrNF6JgUPCrBeDQdLzLW/&#10;8ze1x1iKFMIhRwUmxjqXMhSGHIaJr4kT9+MbhzHBppS6wXsKd1ZOs+xdOqw4NRis6dNQcT3enILd&#10;lstp228PMzO+7L9Oh97aa6/U6KXbfICI1MV/8Z97r9P82QJ+n0kX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BKc4wgAAANwAAAAPAAAAAAAAAAAAAAAAAJgCAABkcnMvZG93&#10;bnJldi54bWxQSwUGAAAAAAQABAD1AAAAhwMAAAAA&#10;" path="m3593,1586r-782,875l5176,2592,2811,2723r782,875l2720,2816,2588,5184,2457,2816r-875,782l2365,2723,,2592,2365,2461,1584,1586r873,782l2588,r132,2369l3593,1586xe" fillcolor="#b1b5ba [1945]" stroked="f">
                  <v:fill color2="#b1b5ba [1945]" o:opacity2="35388f" rotate="t" focus="100%" type="gradient"/>
                  <v:path arrowok="t" o:connecttype="custom" o:connectlocs="1197,529;937,820;1725,864;937,908;1197,1199;906,939;863,1728;819,939;527,1199;788,908;0,864;788,820;528,529;819,789;863,0;906,790;1197,529" o:connectangles="0,0,0,0,0,0,0,0,0,0,0,0,0,0,0,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692150</wp:posOffset>
                </wp:positionH>
                <wp:positionV relativeFrom="paragraph">
                  <wp:posOffset>3434715</wp:posOffset>
                </wp:positionV>
                <wp:extent cx="5486400" cy="2286000"/>
                <wp:effectExtent l="15875" t="13335" r="12700" b="15240"/>
                <wp:wrapNone/>
                <wp:docPr id="146" name="Rectangle 3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0" cy="22860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chemeClr val="bg2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DD6A87" id="Rectangle 3028" o:spid="_x0000_s1026" style="position:absolute;margin-left:54.5pt;margin-top:270.45pt;width:6in;height:180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" strokecolor="#f3e2fc [670]" strokeweight="1.5pt">
                <v:fill rotate="t" focus="100%" type="gradient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2339340</wp:posOffset>
                </wp:positionH>
                <wp:positionV relativeFrom="paragraph">
                  <wp:posOffset>2395220</wp:posOffset>
                </wp:positionV>
                <wp:extent cx="589915" cy="180340"/>
                <wp:effectExtent l="0" t="2540" r="4445" b="0"/>
                <wp:wrapNone/>
                <wp:docPr id="145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91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14F" w:rsidRPr="0022737B" w:rsidRDefault="00024C6D" w:rsidP="00AA524C">
                            <w:pPr>
                              <w:pStyle w:val="Detailsstatic"/>
                            </w:pPr>
                            <w:r>
                              <w:t>Issued By: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" o:spid="_x0000_s1056" type="#_x0000_t202" style="position:absolute;margin-left:184.2pt;margin-top:188.6pt;width:46.45pt;height:14.2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" filled="f" stroked="f">
                <v:textbox inset="0,0,0,0">
                  <w:txbxContent>
                    <w:p w:rsidR="00F1214F" w:rsidRPr="0022737B" w:rsidRDefault="00024C6D" w:rsidP="00AA524C">
                      <w:pPr>
                        <w:pStyle w:val="Detailsstatic"/>
                      </w:pPr>
                      <w:r>
                        <w:t>Issued By: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3438525</wp:posOffset>
                </wp:positionH>
                <wp:positionV relativeFrom="paragraph">
                  <wp:posOffset>2183130</wp:posOffset>
                </wp:positionV>
                <wp:extent cx="2502535" cy="198120"/>
                <wp:effectExtent l="0" t="0" r="2540" b="1905"/>
                <wp:wrapNone/>
                <wp:docPr id="144" name="Text Box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253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50000">
                                    <a:srgbClr val="FFFFFF">
                                      <a:gamma/>
                                      <a:shade val="0"/>
                                      <a:invGamma/>
                                    </a:srgbClr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Style w:val="DetailsChar"/>
                              </w:rPr>
                              <w:id w:val="751556009"/>
                              <w:placeholder>
                                <w:docPart w:val="0174FE91A5884B4284264179F90DCB5A"/>
                              </w:placeholder>
                            </w:sdtPr>
                            <w:sdtEndPr>
                              <w:rPr>
                                <w:rStyle w:val="DetailsChar"/>
                              </w:rPr>
                            </w:sdtEndPr>
                            <w:sdtContent>
                              <w:p w:rsidR="004C6303" w:rsidRPr="003162F1" w:rsidRDefault="003753EF" w:rsidP="00336847">
                                <w:pPr>
                                  <w:pStyle w:val="Details"/>
                                  <w:tabs>
                                    <w:tab w:val="clear" w:pos="4590"/>
                                    <w:tab w:val="left" w:leader="underscore" w:pos="4032"/>
                                  </w:tabs>
                                  <w:ind w:right="-115"/>
                                </w:pPr>
                                <w:r w:rsidRPr="003162F1">
                                  <w:rPr>
                                    <w:rStyle w:val="DetailsChar"/>
                                  </w:rPr>
                                  <w:tab/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9" o:spid="_x0000_s1057" type="#_x0000_t202" style="position:absolute;margin-left:270.75pt;margin-top:171.9pt;width:197.05pt;height:15.6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" filled="f" stroked="f">
                <v:fill color2="black" rotate="t" focus="50%" type="gradient"/>
                <v:textbox inset="0,0,0,0">
                  <w:txbxContent>
                    <w:sdt>
                      <w:sdtPr>
                        <w:rPr>
                          <w:rStyle w:val="DetailsChar"/>
                        </w:rPr>
                        <w:id w:val="751556009"/>
                        <w:placeholder>
                          <w:docPart w:val="0174FE91A5884B4284264179F90DCB5A"/>
                        </w:placeholder>
                      </w:sdtPr>
                      <w:sdtEndPr>
                        <w:rPr>
                          <w:rStyle w:val="DetailsChar"/>
                        </w:rPr>
                      </w:sdtEndPr>
                      <w:sdtContent>
                        <w:p w:rsidR="004C6303" w:rsidRPr="003162F1" w:rsidRDefault="003753EF" w:rsidP="00336847">
                          <w:pPr>
                            <w:pStyle w:val="Details"/>
                            <w:tabs>
                              <w:tab w:val="clear" w:pos="4590"/>
                              <w:tab w:val="left" w:leader="underscore" w:pos="4032"/>
                            </w:tabs>
                            <w:ind w:right="-115"/>
                          </w:pPr>
                          <w:r w:rsidRPr="003162F1">
                            <w:rPr>
                              <w:rStyle w:val="DetailsChar"/>
                            </w:rPr>
                            <w:tab/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2321560</wp:posOffset>
                </wp:positionH>
                <wp:positionV relativeFrom="paragraph">
                  <wp:posOffset>2200910</wp:posOffset>
                </wp:positionV>
                <wp:extent cx="1127760" cy="165100"/>
                <wp:effectExtent l="0" t="0" r="0" b="0"/>
                <wp:wrapNone/>
                <wp:docPr id="143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76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6693" w:rsidRPr="0022737B" w:rsidRDefault="00024C6D" w:rsidP="00AA524C">
                            <w:pPr>
                              <w:pStyle w:val="Detailsstatic"/>
                            </w:pPr>
                            <w:r>
                              <w:t>Department/Account: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8" o:spid="_x0000_s1058" type="#_x0000_t202" style="position:absolute;margin-left:182.8pt;margin-top:173.3pt;width:88.8pt;height:13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" filled="f" stroked="f">
                <v:textbox inset="0,0,0,0">
                  <w:txbxContent>
                    <w:p w:rsidR="00A06693" w:rsidRPr="0022737B" w:rsidRDefault="00024C6D" w:rsidP="00AA524C">
                      <w:pPr>
                        <w:pStyle w:val="Detailsstatic"/>
                      </w:pPr>
                      <w:r>
                        <w:t>Department/Account: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3890645</wp:posOffset>
                </wp:positionH>
                <wp:positionV relativeFrom="paragraph">
                  <wp:posOffset>1901825</wp:posOffset>
                </wp:positionV>
                <wp:extent cx="2051685" cy="349250"/>
                <wp:effectExtent l="4445" t="4445" r="1270" b="0"/>
                <wp:wrapNone/>
                <wp:docPr id="142" name="Text Box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685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50000">
                                    <a:srgbClr val="FFFFFF">
                                      <a:gamma/>
                                      <a:shade val="0"/>
                                      <a:invGamma/>
                                    </a:srgbClr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Style w:val="DetailsChar"/>
                              </w:rPr>
                              <w:id w:val="751556010"/>
                              <w:placeholder>
                                <w:docPart w:val="0174FE91A5884B4284264179F90DCB5A"/>
                              </w:placeholder>
                            </w:sdtPr>
                            <w:sdtEndPr>
                              <w:rPr>
                                <w:rStyle w:val="DetailsChar"/>
                              </w:rPr>
                            </w:sdtEndPr>
                            <w:sdtContent>
                              <w:p w:rsidR="00650DD2" w:rsidRPr="003162F1" w:rsidRDefault="003753EF" w:rsidP="00336847">
                                <w:pPr>
                                  <w:pStyle w:val="Details"/>
                                  <w:tabs>
                                    <w:tab w:val="clear" w:pos="4590"/>
                                    <w:tab w:val="left" w:leader="underscore" w:pos="3240"/>
                                  </w:tabs>
                                  <w:ind w:right="-101"/>
                                </w:pPr>
                                <w:r w:rsidRPr="003162F1">
                                  <w:rPr>
                                    <w:rStyle w:val="DetailsChar"/>
                                  </w:rPr>
                                  <w:tab/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7" o:spid="_x0000_s1059" type="#_x0000_t202" style="position:absolute;margin-left:306.35pt;margin-top:149.75pt;width:161.55pt;height:27.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" filled="f" stroked="f">
                <v:fill color2="black" rotate="t" focus="50%" type="gradient"/>
                <v:textbox inset="0,0,0,0">
                  <w:txbxContent>
                    <w:sdt>
                      <w:sdtPr>
                        <w:rPr>
                          <w:rStyle w:val="DetailsChar"/>
                        </w:rPr>
                        <w:id w:val="751556010"/>
                        <w:placeholder>
                          <w:docPart w:val="0174FE91A5884B4284264179F90DCB5A"/>
                        </w:placeholder>
                      </w:sdtPr>
                      <w:sdtEndPr>
                        <w:rPr>
                          <w:rStyle w:val="DetailsChar"/>
                        </w:rPr>
                      </w:sdtEndPr>
                      <w:sdtContent>
                        <w:p w:rsidR="00650DD2" w:rsidRPr="003162F1" w:rsidRDefault="003753EF" w:rsidP="00336847">
                          <w:pPr>
                            <w:pStyle w:val="Details"/>
                            <w:tabs>
                              <w:tab w:val="clear" w:pos="4590"/>
                              <w:tab w:val="left" w:leader="underscore" w:pos="3240"/>
                            </w:tabs>
                            <w:ind w:right="-101"/>
                          </w:pPr>
                          <w:r w:rsidRPr="003162F1">
                            <w:rPr>
                              <w:rStyle w:val="DetailsChar"/>
                            </w:rPr>
                            <w:tab/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3494405</wp:posOffset>
                </wp:positionH>
                <wp:positionV relativeFrom="paragraph">
                  <wp:posOffset>1995170</wp:posOffset>
                </wp:positionV>
                <wp:extent cx="446405" cy="139700"/>
                <wp:effectExtent l="0" t="2540" r="2540" b="635"/>
                <wp:wrapNone/>
                <wp:docPr id="141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40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4C6D" w:rsidRPr="00024C6D" w:rsidRDefault="00024C6D" w:rsidP="00AA524C">
                            <w:pPr>
                              <w:pStyle w:val="Detailsstatic"/>
                            </w:pPr>
                            <w:r w:rsidRPr="00024C6D">
                              <w:t>Group:</w:t>
                            </w:r>
                          </w:p>
                          <w:p w:rsidR="00A06693" w:rsidRPr="0022737B" w:rsidRDefault="00A06693" w:rsidP="00AA524C">
                            <w:pPr>
                              <w:pStyle w:val="Detailsstatic"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" o:spid="_x0000_s1060" type="#_x0000_t202" style="position:absolute;margin-left:275.15pt;margin-top:157.1pt;width:35.15pt;height:11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" filled="f" stroked="f">
                <v:textbox inset="0,0,0,0">
                  <w:txbxContent>
                    <w:p w:rsidR="00024C6D" w:rsidRPr="00024C6D" w:rsidRDefault="00024C6D" w:rsidP="00AA524C">
                      <w:pPr>
                        <w:pStyle w:val="Detailsstatic"/>
                      </w:pPr>
                      <w:r w:rsidRPr="00024C6D">
                        <w:t>Group:</w:t>
                      </w:r>
                    </w:p>
                    <w:p w:rsidR="00A06693" w:rsidRPr="0022737B" w:rsidRDefault="00A06693" w:rsidP="00AA524C">
                      <w:pPr>
                        <w:pStyle w:val="Detailsstatic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2600960</wp:posOffset>
                </wp:positionH>
                <wp:positionV relativeFrom="paragraph">
                  <wp:posOffset>1884045</wp:posOffset>
                </wp:positionV>
                <wp:extent cx="971550" cy="365125"/>
                <wp:effectExtent l="635" t="0" r="0" b="635"/>
                <wp:wrapNone/>
                <wp:docPr id="140" name="Text Box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36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50000">
                                    <a:srgbClr val="FFFFFF">
                                      <a:gamma/>
                                      <a:shade val="0"/>
                                      <a:invGamma/>
                                    </a:srgbClr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Style w:val="DetailsChar"/>
                              </w:rPr>
                              <w:id w:val="751556011"/>
                              <w:placeholder>
                                <w:docPart w:val="983DEA49131243B5B9A005A6EF4E4C55"/>
                              </w:placeholder>
                              <w:showingPlcHdr/>
                              <w:date w:fullDate="2009-02-07T00:00:00Z">
                                <w:dateFormat w:val="M/d/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>
                              <w:rPr>
                                <w:rStyle w:val="DefaultParagraphFont"/>
                                <w:b/>
                              </w:rPr>
                            </w:sdtEndPr>
                            <w:sdtContent>
                              <w:p w:rsidR="00264129" w:rsidRPr="005B3C61" w:rsidRDefault="00004DEF" w:rsidP="00D56D69">
                                <w:pPr>
                                  <w:pStyle w:val="Details"/>
                                  <w:tabs>
                                    <w:tab w:val="clear" w:pos="4590"/>
                                    <w:tab w:val="left" w:leader="underscore" w:pos="1350"/>
                                  </w:tabs>
                                </w:pPr>
                                <w:r w:rsidRPr="005B3C61">
                                  <w:tab/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5" o:spid="_x0000_s1061" type="#_x0000_t202" style="position:absolute;margin-left:204.8pt;margin-top:148.35pt;width:76.5pt;height:28.7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" filled="f" stroked="f">
                <v:fill color2="black" rotate="t" focus="50%" type="gradient"/>
                <v:textbox inset="0,0,0,0">
                  <w:txbxContent>
                    <w:sdt>
                      <w:sdtPr>
                        <w:rPr>
                          <w:rStyle w:val="DetailsChar"/>
                        </w:rPr>
                        <w:id w:val="751556011"/>
                        <w:placeholder>
                          <w:docPart w:val="983DEA49131243B5B9A005A6EF4E4C55"/>
                        </w:placeholder>
                        <w:showingPlcHdr/>
                        <w:date w:fullDate="2009-02-07T00:00:00Z">
                          <w:dateFormat w:val="M/d/yyyy"/>
                          <w:lid w:val="en-US"/>
                          <w:storeMappedDataAs w:val="dateTime"/>
                          <w:calendar w:val="gregorian"/>
                        </w:date>
                      </w:sdtPr>
                      <w:sdtEndPr>
                        <w:rPr>
                          <w:rStyle w:val="DefaultParagraphFont"/>
                          <w:b/>
                        </w:rPr>
                      </w:sdtEndPr>
                      <w:sdtContent>
                        <w:p w:rsidR="00264129" w:rsidRPr="005B3C61" w:rsidRDefault="00004DEF" w:rsidP="00D56D69">
                          <w:pPr>
                            <w:pStyle w:val="Details"/>
                            <w:tabs>
                              <w:tab w:val="clear" w:pos="4590"/>
                              <w:tab w:val="left" w:leader="underscore" w:pos="1350"/>
                            </w:tabs>
                          </w:pPr>
                          <w:r w:rsidRPr="005B3C61">
                            <w:tab/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2321560</wp:posOffset>
                </wp:positionH>
                <wp:positionV relativeFrom="paragraph">
                  <wp:posOffset>1987550</wp:posOffset>
                </wp:positionV>
                <wp:extent cx="341630" cy="142240"/>
                <wp:effectExtent l="0" t="4445" r="3810" b="0"/>
                <wp:wrapNone/>
                <wp:docPr id="139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7FA7" w:rsidRPr="0022737B" w:rsidRDefault="00024C6D" w:rsidP="00AA524C">
                            <w:pPr>
                              <w:pStyle w:val="Detailsstatic"/>
                            </w:pPr>
                            <w:r>
                              <w:t>Date: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" o:spid="_x0000_s1062" type="#_x0000_t202" style="position:absolute;margin-left:182.8pt;margin-top:156.5pt;width:26.9pt;height:11.2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" filled="f" stroked="f">
                <v:textbox inset="0,0,0,0">
                  <w:txbxContent>
                    <w:p w:rsidR="002D7FA7" w:rsidRPr="0022737B" w:rsidRDefault="00024C6D" w:rsidP="00AA524C">
                      <w:pPr>
                        <w:pStyle w:val="Detailsstatic"/>
                      </w:pPr>
                      <w:r>
                        <w:t>Date: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3037205</wp:posOffset>
                </wp:positionH>
                <wp:positionV relativeFrom="paragraph">
                  <wp:posOffset>1740535</wp:posOffset>
                </wp:positionV>
                <wp:extent cx="2954020" cy="242570"/>
                <wp:effectExtent l="0" t="0" r="0" b="0"/>
                <wp:wrapNone/>
                <wp:docPr id="138" name="Text Box 3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4020" cy="242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50000">
                                    <a:srgbClr val="FFFFFF">
                                      <a:gamma/>
                                      <a:shade val="0"/>
                                      <a:invGamma/>
                                    </a:srgbClr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Style w:val="DetailsChar"/>
                              </w:rPr>
                              <w:id w:val="751556012"/>
                              <w:placeholder>
                                <w:docPart w:val="0174FE91A5884B4284264179F90DCB5A"/>
                              </w:placeholder>
                            </w:sdtPr>
                            <w:sdtEndPr>
                              <w:rPr>
                                <w:rStyle w:val="DetailsChar"/>
                              </w:rPr>
                            </w:sdtEndPr>
                            <w:sdtContent>
                              <w:p w:rsidR="003162F1" w:rsidRPr="003162F1" w:rsidRDefault="003162F1" w:rsidP="00AA524C">
                                <w:pPr>
                                  <w:pStyle w:val="Details"/>
                                  <w:tabs>
                                    <w:tab w:val="left" w:leader="underscore" w:pos="4590"/>
                                  </w:tabs>
                                </w:pPr>
                                <w:r w:rsidRPr="003162F1">
                                  <w:rPr>
                                    <w:rStyle w:val="DetailsChar"/>
                                  </w:rPr>
                                  <w:tab/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21" o:spid="_x0000_s1063" type="#_x0000_t202" style="position:absolute;margin-left:239.15pt;margin-top:137.05pt;width:232.6pt;height:19.1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" filled="f" stroked="f">
                <v:fill color2="black" rotate="t" focus="50%" type="gradient"/>
                <v:textbox inset="0,0,0,0">
                  <w:txbxContent>
                    <w:sdt>
                      <w:sdtPr>
                        <w:rPr>
                          <w:rStyle w:val="DetailsChar"/>
                        </w:rPr>
                        <w:id w:val="751556012"/>
                        <w:placeholder>
                          <w:docPart w:val="0174FE91A5884B4284264179F90DCB5A"/>
                        </w:placeholder>
                      </w:sdtPr>
                      <w:sdtEndPr>
                        <w:rPr>
                          <w:rStyle w:val="DetailsChar"/>
                        </w:rPr>
                      </w:sdtEndPr>
                      <w:sdtContent>
                        <w:p w:rsidR="003162F1" w:rsidRPr="003162F1" w:rsidRDefault="003162F1" w:rsidP="00AA524C">
                          <w:pPr>
                            <w:pStyle w:val="Details"/>
                            <w:tabs>
                              <w:tab w:val="left" w:leader="underscore" w:pos="4590"/>
                            </w:tabs>
                          </w:pPr>
                          <w:r w:rsidRPr="003162F1">
                            <w:rPr>
                              <w:rStyle w:val="DetailsChar"/>
                            </w:rPr>
                            <w:tab/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2321560</wp:posOffset>
                </wp:positionH>
                <wp:positionV relativeFrom="paragraph">
                  <wp:posOffset>1778000</wp:posOffset>
                </wp:positionV>
                <wp:extent cx="728980" cy="151130"/>
                <wp:effectExtent l="0" t="4445" r="0" b="0"/>
                <wp:wrapNone/>
                <wp:docPr id="137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98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7FA7" w:rsidRPr="0022737B" w:rsidRDefault="00024C6D" w:rsidP="00AA524C">
                            <w:pPr>
                              <w:pStyle w:val="Detailsstatic"/>
                            </w:pPr>
                            <w:r w:rsidRPr="00024C6D">
                              <w:t>Presented</w:t>
                            </w:r>
                            <w:r>
                              <w:t xml:space="preserve"> to: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" o:spid="_x0000_s1064" type="#_x0000_t202" style="position:absolute;margin-left:182.8pt;margin-top:140pt;width:57.4pt;height:11.9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" filled="f" stroked="f">
                <v:textbox inset="0,0,0,0">
                  <w:txbxContent>
                    <w:p w:rsidR="002D7FA7" w:rsidRPr="0022737B" w:rsidRDefault="00024C6D" w:rsidP="00AA524C">
                      <w:pPr>
                        <w:pStyle w:val="Detailsstatic"/>
                      </w:pPr>
                      <w:r w:rsidRPr="00024C6D">
                        <w:t>Presented</w:t>
                      </w:r>
                      <w:r>
                        <w:t xml:space="preserve"> to: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5644515</wp:posOffset>
                </wp:positionH>
                <wp:positionV relativeFrom="paragraph">
                  <wp:posOffset>697865</wp:posOffset>
                </wp:positionV>
                <wp:extent cx="459740" cy="464820"/>
                <wp:effectExtent l="15240" t="635" r="1270" b="1270"/>
                <wp:wrapNone/>
                <wp:docPr id="114" name="Group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740" cy="464820"/>
                          <a:chOff x="6505" y="5810"/>
                          <a:chExt cx="1850" cy="1909"/>
                        </a:xfrm>
                      </wpg:grpSpPr>
                      <wps:wsp>
                        <wps:cNvPr id="115" name="Freeform 185"/>
                        <wps:cNvSpPr>
                          <a:spLocks/>
                        </wps:cNvSpPr>
                        <wps:spPr bwMode="auto">
                          <a:xfrm>
                            <a:off x="7520" y="6303"/>
                            <a:ext cx="835" cy="393"/>
                          </a:xfrm>
                          <a:custGeom>
                            <a:avLst/>
                            <a:gdLst>
                              <a:gd name="T0" fmla="*/ 46 w 7278"/>
                              <a:gd name="T1" fmla="*/ 1814 h 3290"/>
                              <a:gd name="T2" fmla="*/ 199 w 7278"/>
                              <a:gd name="T3" fmla="*/ 1040 h 3290"/>
                              <a:gd name="T4" fmla="*/ 425 w 7278"/>
                              <a:gd name="T5" fmla="*/ 504 h 3290"/>
                              <a:gd name="T6" fmla="*/ 717 w 7278"/>
                              <a:gd name="T7" fmla="*/ 176 h 3290"/>
                              <a:gd name="T8" fmla="*/ 1064 w 7278"/>
                              <a:gd name="T9" fmla="*/ 22 h 3290"/>
                              <a:gd name="T10" fmla="*/ 1458 w 7278"/>
                              <a:gd name="T11" fmla="*/ 11 h 3290"/>
                              <a:gd name="T12" fmla="*/ 1889 w 7278"/>
                              <a:gd name="T13" fmla="*/ 109 h 3290"/>
                              <a:gd name="T14" fmla="*/ 2349 w 7278"/>
                              <a:gd name="T15" fmla="*/ 287 h 3290"/>
                              <a:gd name="T16" fmla="*/ 2829 w 7278"/>
                              <a:gd name="T17" fmla="*/ 510 h 3290"/>
                              <a:gd name="T18" fmla="*/ 3318 w 7278"/>
                              <a:gd name="T19" fmla="*/ 748 h 3290"/>
                              <a:gd name="T20" fmla="*/ 3810 w 7278"/>
                              <a:gd name="T21" fmla="*/ 968 h 3290"/>
                              <a:gd name="T22" fmla="*/ 4295 w 7278"/>
                              <a:gd name="T23" fmla="*/ 1138 h 3290"/>
                              <a:gd name="T24" fmla="*/ 4763 w 7278"/>
                              <a:gd name="T25" fmla="*/ 1226 h 3290"/>
                              <a:gd name="T26" fmla="*/ 5206 w 7278"/>
                              <a:gd name="T27" fmla="*/ 1200 h 3290"/>
                              <a:gd name="T28" fmla="*/ 5614 w 7278"/>
                              <a:gd name="T29" fmla="*/ 1027 h 3290"/>
                              <a:gd name="T30" fmla="*/ 5978 w 7278"/>
                              <a:gd name="T31" fmla="*/ 677 h 3290"/>
                              <a:gd name="T32" fmla="*/ 6126 w 7278"/>
                              <a:gd name="T33" fmla="*/ 506 h 3290"/>
                              <a:gd name="T34" fmla="*/ 6096 w 7278"/>
                              <a:gd name="T35" fmla="*/ 662 h 3290"/>
                              <a:gd name="T36" fmla="*/ 6066 w 7278"/>
                              <a:gd name="T37" fmla="*/ 813 h 3290"/>
                              <a:gd name="T38" fmla="*/ 6034 w 7278"/>
                              <a:gd name="T39" fmla="*/ 963 h 3290"/>
                              <a:gd name="T40" fmla="*/ 6004 w 7278"/>
                              <a:gd name="T41" fmla="*/ 1111 h 3290"/>
                              <a:gd name="T42" fmla="*/ 5974 w 7278"/>
                              <a:gd name="T43" fmla="*/ 1260 h 3290"/>
                              <a:gd name="T44" fmla="*/ 5944 w 7278"/>
                              <a:gd name="T45" fmla="*/ 1412 h 3290"/>
                              <a:gd name="T46" fmla="*/ 5913 w 7278"/>
                              <a:gd name="T47" fmla="*/ 1569 h 3290"/>
                              <a:gd name="T48" fmla="*/ 5985 w 7278"/>
                              <a:gd name="T49" fmla="*/ 1661 h 3290"/>
                              <a:gd name="T50" fmla="*/ 6156 w 7278"/>
                              <a:gd name="T51" fmla="*/ 1691 h 3290"/>
                              <a:gd name="T52" fmla="*/ 6329 w 7278"/>
                              <a:gd name="T53" fmla="*/ 1724 h 3290"/>
                              <a:gd name="T54" fmla="*/ 6502 w 7278"/>
                              <a:gd name="T55" fmla="*/ 1760 h 3290"/>
                              <a:gd name="T56" fmla="*/ 6675 w 7278"/>
                              <a:gd name="T57" fmla="*/ 1798 h 3290"/>
                              <a:gd name="T58" fmla="*/ 6847 w 7278"/>
                              <a:gd name="T59" fmla="*/ 1835 h 3290"/>
                              <a:gd name="T60" fmla="*/ 7019 w 7278"/>
                              <a:gd name="T61" fmla="*/ 1868 h 3290"/>
                              <a:gd name="T62" fmla="*/ 7192 w 7278"/>
                              <a:gd name="T63" fmla="*/ 1898 h 3290"/>
                              <a:gd name="T64" fmla="*/ 6803 w 7278"/>
                              <a:gd name="T65" fmla="*/ 2115 h 3290"/>
                              <a:gd name="T66" fmla="*/ 5931 w 7278"/>
                              <a:gd name="T67" fmla="*/ 2350 h 3290"/>
                              <a:gd name="T68" fmla="*/ 5160 w 7278"/>
                              <a:gd name="T69" fmla="*/ 2383 h 3290"/>
                              <a:gd name="T70" fmla="*/ 4482 w 7278"/>
                              <a:gd name="T71" fmla="*/ 2252 h 3290"/>
                              <a:gd name="T72" fmla="*/ 3889 w 7278"/>
                              <a:gd name="T73" fmla="*/ 2000 h 3290"/>
                              <a:gd name="T74" fmla="*/ 3374 w 7278"/>
                              <a:gd name="T75" fmla="*/ 1665 h 3290"/>
                              <a:gd name="T76" fmla="*/ 2929 w 7278"/>
                              <a:gd name="T77" fmla="*/ 1289 h 3290"/>
                              <a:gd name="T78" fmla="*/ 2547 w 7278"/>
                              <a:gd name="T79" fmla="*/ 910 h 3290"/>
                              <a:gd name="T80" fmla="*/ 2221 w 7278"/>
                              <a:gd name="T81" fmla="*/ 571 h 3290"/>
                              <a:gd name="T82" fmla="*/ 1942 w 7278"/>
                              <a:gd name="T83" fmla="*/ 309 h 3290"/>
                              <a:gd name="T84" fmla="*/ 1704 w 7278"/>
                              <a:gd name="T85" fmla="*/ 166 h 3290"/>
                              <a:gd name="T86" fmla="*/ 1500 w 7278"/>
                              <a:gd name="T87" fmla="*/ 182 h 3290"/>
                              <a:gd name="T88" fmla="*/ 1321 w 7278"/>
                              <a:gd name="T89" fmla="*/ 396 h 3290"/>
                              <a:gd name="T90" fmla="*/ 1158 w 7278"/>
                              <a:gd name="T91" fmla="*/ 849 h 3290"/>
                              <a:gd name="T92" fmla="*/ 1008 w 7278"/>
                              <a:gd name="T93" fmla="*/ 1581 h 3290"/>
                              <a:gd name="T94" fmla="*/ 860 w 7278"/>
                              <a:gd name="T95" fmla="*/ 2633 h 3290"/>
                              <a:gd name="T96" fmla="*/ 735 w 7278"/>
                              <a:gd name="T97" fmla="*/ 3229 h 3290"/>
                              <a:gd name="T98" fmla="*/ 637 w 7278"/>
                              <a:gd name="T99" fmla="*/ 3106 h 3290"/>
                              <a:gd name="T100" fmla="*/ 539 w 7278"/>
                              <a:gd name="T101" fmla="*/ 2981 h 3290"/>
                              <a:gd name="T102" fmla="*/ 441 w 7278"/>
                              <a:gd name="T103" fmla="*/ 2858 h 3290"/>
                              <a:gd name="T104" fmla="*/ 343 w 7278"/>
                              <a:gd name="T105" fmla="*/ 2734 h 3290"/>
                              <a:gd name="T106" fmla="*/ 245 w 7278"/>
                              <a:gd name="T107" fmla="*/ 2610 h 3290"/>
                              <a:gd name="T108" fmla="*/ 146 w 7278"/>
                              <a:gd name="T109" fmla="*/ 2486 h 3290"/>
                              <a:gd name="T110" fmla="*/ 48 w 7278"/>
                              <a:gd name="T111" fmla="*/ 2363 h 32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7278" h="3290">
                                <a:moveTo>
                                  <a:pt x="0" y="2300"/>
                                </a:moveTo>
                                <a:lnTo>
                                  <a:pt x="46" y="1814"/>
                                </a:lnTo>
                                <a:lnTo>
                                  <a:pt x="112" y="1395"/>
                                </a:lnTo>
                                <a:lnTo>
                                  <a:pt x="199" y="1040"/>
                                </a:lnTo>
                                <a:lnTo>
                                  <a:pt x="303" y="744"/>
                                </a:lnTo>
                                <a:lnTo>
                                  <a:pt x="425" y="504"/>
                                </a:lnTo>
                                <a:lnTo>
                                  <a:pt x="564" y="317"/>
                                </a:lnTo>
                                <a:lnTo>
                                  <a:pt x="717" y="176"/>
                                </a:lnTo>
                                <a:lnTo>
                                  <a:pt x="883" y="79"/>
                                </a:lnTo>
                                <a:lnTo>
                                  <a:pt x="1064" y="22"/>
                                </a:lnTo>
                                <a:lnTo>
                                  <a:pt x="1255" y="0"/>
                                </a:lnTo>
                                <a:lnTo>
                                  <a:pt x="1458" y="11"/>
                                </a:lnTo>
                                <a:lnTo>
                                  <a:pt x="1669" y="49"/>
                                </a:lnTo>
                                <a:lnTo>
                                  <a:pt x="1889" y="109"/>
                                </a:lnTo>
                                <a:lnTo>
                                  <a:pt x="2116" y="190"/>
                                </a:lnTo>
                                <a:lnTo>
                                  <a:pt x="2349" y="287"/>
                                </a:lnTo>
                                <a:lnTo>
                                  <a:pt x="2586" y="394"/>
                                </a:lnTo>
                                <a:lnTo>
                                  <a:pt x="2829" y="510"/>
                                </a:lnTo>
                                <a:lnTo>
                                  <a:pt x="3073" y="629"/>
                                </a:lnTo>
                                <a:lnTo>
                                  <a:pt x="3318" y="748"/>
                                </a:lnTo>
                                <a:lnTo>
                                  <a:pt x="3566" y="862"/>
                                </a:lnTo>
                                <a:lnTo>
                                  <a:pt x="3810" y="968"/>
                                </a:lnTo>
                                <a:lnTo>
                                  <a:pt x="4054" y="1061"/>
                                </a:lnTo>
                                <a:lnTo>
                                  <a:pt x="4295" y="1138"/>
                                </a:lnTo>
                                <a:lnTo>
                                  <a:pt x="4532" y="1195"/>
                                </a:lnTo>
                                <a:lnTo>
                                  <a:pt x="4763" y="1226"/>
                                </a:lnTo>
                                <a:lnTo>
                                  <a:pt x="4988" y="1229"/>
                                </a:lnTo>
                                <a:lnTo>
                                  <a:pt x="5206" y="1200"/>
                                </a:lnTo>
                                <a:lnTo>
                                  <a:pt x="5414" y="1134"/>
                                </a:lnTo>
                                <a:lnTo>
                                  <a:pt x="5614" y="1027"/>
                                </a:lnTo>
                                <a:lnTo>
                                  <a:pt x="5801" y="876"/>
                                </a:lnTo>
                                <a:lnTo>
                                  <a:pt x="5978" y="677"/>
                                </a:lnTo>
                                <a:lnTo>
                                  <a:pt x="6142" y="424"/>
                                </a:lnTo>
                                <a:lnTo>
                                  <a:pt x="6126" y="506"/>
                                </a:lnTo>
                                <a:lnTo>
                                  <a:pt x="6112" y="584"/>
                                </a:lnTo>
                                <a:lnTo>
                                  <a:pt x="6096" y="662"/>
                                </a:lnTo>
                                <a:lnTo>
                                  <a:pt x="6080" y="737"/>
                                </a:lnTo>
                                <a:lnTo>
                                  <a:pt x="6066" y="813"/>
                                </a:lnTo>
                                <a:lnTo>
                                  <a:pt x="6050" y="888"/>
                                </a:lnTo>
                                <a:lnTo>
                                  <a:pt x="6034" y="963"/>
                                </a:lnTo>
                                <a:lnTo>
                                  <a:pt x="6020" y="1037"/>
                                </a:lnTo>
                                <a:lnTo>
                                  <a:pt x="6004" y="1111"/>
                                </a:lnTo>
                                <a:lnTo>
                                  <a:pt x="5990" y="1185"/>
                                </a:lnTo>
                                <a:lnTo>
                                  <a:pt x="5974" y="1260"/>
                                </a:lnTo>
                                <a:lnTo>
                                  <a:pt x="5958" y="1336"/>
                                </a:lnTo>
                                <a:lnTo>
                                  <a:pt x="5944" y="1412"/>
                                </a:lnTo>
                                <a:lnTo>
                                  <a:pt x="5928" y="1489"/>
                                </a:lnTo>
                                <a:lnTo>
                                  <a:pt x="5913" y="1569"/>
                                </a:lnTo>
                                <a:lnTo>
                                  <a:pt x="5898" y="1649"/>
                                </a:lnTo>
                                <a:lnTo>
                                  <a:pt x="5985" y="1661"/>
                                </a:lnTo>
                                <a:lnTo>
                                  <a:pt x="6071" y="1675"/>
                                </a:lnTo>
                                <a:lnTo>
                                  <a:pt x="6156" y="1691"/>
                                </a:lnTo>
                                <a:lnTo>
                                  <a:pt x="6243" y="1707"/>
                                </a:lnTo>
                                <a:lnTo>
                                  <a:pt x="6329" y="1724"/>
                                </a:lnTo>
                                <a:lnTo>
                                  <a:pt x="6415" y="1742"/>
                                </a:lnTo>
                                <a:lnTo>
                                  <a:pt x="6502" y="1760"/>
                                </a:lnTo>
                                <a:lnTo>
                                  <a:pt x="6588" y="1780"/>
                                </a:lnTo>
                                <a:lnTo>
                                  <a:pt x="6675" y="1798"/>
                                </a:lnTo>
                                <a:lnTo>
                                  <a:pt x="6761" y="1817"/>
                                </a:lnTo>
                                <a:lnTo>
                                  <a:pt x="6847" y="1835"/>
                                </a:lnTo>
                                <a:lnTo>
                                  <a:pt x="6932" y="1852"/>
                                </a:lnTo>
                                <a:lnTo>
                                  <a:pt x="7019" y="1868"/>
                                </a:lnTo>
                                <a:lnTo>
                                  <a:pt x="7105" y="1884"/>
                                </a:lnTo>
                                <a:lnTo>
                                  <a:pt x="7192" y="1898"/>
                                </a:lnTo>
                                <a:lnTo>
                                  <a:pt x="7278" y="1910"/>
                                </a:lnTo>
                                <a:lnTo>
                                  <a:pt x="6803" y="2115"/>
                                </a:lnTo>
                                <a:lnTo>
                                  <a:pt x="6354" y="2261"/>
                                </a:lnTo>
                                <a:lnTo>
                                  <a:pt x="5931" y="2350"/>
                                </a:lnTo>
                                <a:lnTo>
                                  <a:pt x="5533" y="2389"/>
                                </a:lnTo>
                                <a:lnTo>
                                  <a:pt x="5160" y="2383"/>
                                </a:lnTo>
                                <a:lnTo>
                                  <a:pt x="4810" y="2334"/>
                                </a:lnTo>
                                <a:lnTo>
                                  <a:pt x="4482" y="2252"/>
                                </a:lnTo>
                                <a:lnTo>
                                  <a:pt x="4176" y="2139"/>
                                </a:lnTo>
                                <a:lnTo>
                                  <a:pt x="3889" y="2000"/>
                                </a:lnTo>
                                <a:lnTo>
                                  <a:pt x="3622" y="1840"/>
                                </a:lnTo>
                                <a:lnTo>
                                  <a:pt x="3374" y="1665"/>
                                </a:lnTo>
                                <a:lnTo>
                                  <a:pt x="3144" y="1480"/>
                                </a:lnTo>
                                <a:lnTo>
                                  <a:pt x="2929" y="1289"/>
                                </a:lnTo>
                                <a:lnTo>
                                  <a:pt x="2732" y="1098"/>
                                </a:lnTo>
                                <a:lnTo>
                                  <a:pt x="2547" y="910"/>
                                </a:lnTo>
                                <a:lnTo>
                                  <a:pt x="2378" y="734"/>
                                </a:lnTo>
                                <a:lnTo>
                                  <a:pt x="2221" y="571"/>
                                </a:lnTo>
                                <a:lnTo>
                                  <a:pt x="2077" y="427"/>
                                </a:lnTo>
                                <a:lnTo>
                                  <a:pt x="1942" y="309"/>
                                </a:lnTo>
                                <a:lnTo>
                                  <a:pt x="1819" y="220"/>
                                </a:lnTo>
                                <a:lnTo>
                                  <a:pt x="1704" y="166"/>
                                </a:lnTo>
                                <a:lnTo>
                                  <a:pt x="1598" y="152"/>
                                </a:lnTo>
                                <a:lnTo>
                                  <a:pt x="1500" y="182"/>
                                </a:lnTo>
                                <a:lnTo>
                                  <a:pt x="1407" y="262"/>
                                </a:lnTo>
                                <a:lnTo>
                                  <a:pt x="1321" y="396"/>
                                </a:lnTo>
                                <a:lnTo>
                                  <a:pt x="1238" y="591"/>
                                </a:lnTo>
                                <a:lnTo>
                                  <a:pt x="1158" y="849"/>
                                </a:lnTo>
                                <a:lnTo>
                                  <a:pt x="1082" y="1178"/>
                                </a:lnTo>
                                <a:lnTo>
                                  <a:pt x="1008" y="1581"/>
                                </a:lnTo>
                                <a:lnTo>
                                  <a:pt x="933" y="2064"/>
                                </a:lnTo>
                                <a:lnTo>
                                  <a:pt x="860" y="2633"/>
                                </a:lnTo>
                                <a:lnTo>
                                  <a:pt x="784" y="3290"/>
                                </a:lnTo>
                                <a:lnTo>
                                  <a:pt x="735" y="3229"/>
                                </a:lnTo>
                                <a:lnTo>
                                  <a:pt x="686" y="3167"/>
                                </a:lnTo>
                                <a:lnTo>
                                  <a:pt x="637" y="3106"/>
                                </a:lnTo>
                                <a:lnTo>
                                  <a:pt x="587" y="3043"/>
                                </a:lnTo>
                                <a:lnTo>
                                  <a:pt x="539" y="2981"/>
                                </a:lnTo>
                                <a:lnTo>
                                  <a:pt x="489" y="2920"/>
                                </a:lnTo>
                                <a:lnTo>
                                  <a:pt x="441" y="2858"/>
                                </a:lnTo>
                                <a:lnTo>
                                  <a:pt x="392" y="2795"/>
                                </a:lnTo>
                                <a:lnTo>
                                  <a:pt x="343" y="2734"/>
                                </a:lnTo>
                                <a:lnTo>
                                  <a:pt x="294" y="2672"/>
                                </a:lnTo>
                                <a:lnTo>
                                  <a:pt x="245" y="2610"/>
                                </a:lnTo>
                                <a:lnTo>
                                  <a:pt x="196" y="2548"/>
                                </a:lnTo>
                                <a:lnTo>
                                  <a:pt x="146" y="2486"/>
                                </a:lnTo>
                                <a:lnTo>
                                  <a:pt x="98" y="2424"/>
                                </a:lnTo>
                                <a:lnTo>
                                  <a:pt x="48" y="2363"/>
                                </a:lnTo>
                                <a:lnTo>
                                  <a:pt x="0" y="2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186"/>
                        <wps:cNvSpPr>
                          <a:spLocks/>
                        </wps:cNvSpPr>
                        <wps:spPr bwMode="auto">
                          <a:xfrm rot="1177767">
                            <a:off x="6505" y="6661"/>
                            <a:ext cx="918" cy="322"/>
                          </a:xfrm>
                          <a:custGeom>
                            <a:avLst/>
                            <a:gdLst>
                              <a:gd name="T0" fmla="*/ 7808 w 8004"/>
                              <a:gd name="T1" fmla="*/ 203 h 2687"/>
                              <a:gd name="T2" fmla="*/ 7445 w 8004"/>
                              <a:gd name="T3" fmla="*/ 150 h 2687"/>
                              <a:gd name="T4" fmla="*/ 6947 w 8004"/>
                              <a:gd name="T5" fmla="*/ 88 h 2687"/>
                              <a:gd name="T6" fmla="*/ 6364 w 8004"/>
                              <a:gd name="T7" fmla="*/ 34 h 2687"/>
                              <a:gd name="T8" fmla="*/ 5738 w 8004"/>
                              <a:gd name="T9" fmla="*/ 3 h 2687"/>
                              <a:gd name="T10" fmla="*/ 5116 w 8004"/>
                              <a:gd name="T11" fmla="*/ 11 h 2687"/>
                              <a:gd name="T12" fmla="*/ 4544 w 8004"/>
                              <a:gd name="T13" fmla="*/ 72 h 2687"/>
                              <a:gd name="T14" fmla="*/ 4068 w 8004"/>
                              <a:gd name="T15" fmla="*/ 202 h 2687"/>
                              <a:gd name="T16" fmla="*/ 3734 w 8004"/>
                              <a:gd name="T17" fmla="*/ 418 h 2687"/>
                              <a:gd name="T18" fmla="*/ 3588 w 8004"/>
                              <a:gd name="T19" fmla="*/ 732 h 2687"/>
                              <a:gd name="T20" fmla="*/ 3461 w 8004"/>
                              <a:gd name="T21" fmla="*/ 1010 h 2687"/>
                              <a:gd name="T22" fmla="*/ 3201 w 8004"/>
                              <a:gd name="T23" fmla="*/ 1184 h 2687"/>
                              <a:gd name="T24" fmla="*/ 2875 w 8004"/>
                              <a:gd name="T25" fmla="*/ 1309 h 2687"/>
                              <a:gd name="T26" fmla="*/ 2502 w 8004"/>
                              <a:gd name="T27" fmla="*/ 1387 h 2687"/>
                              <a:gd name="T28" fmla="*/ 2099 w 8004"/>
                              <a:gd name="T29" fmla="*/ 1425 h 2687"/>
                              <a:gd name="T30" fmla="*/ 1684 w 8004"/>
                              <a:gd name="T31" fmla="*/ 1427 h 2687"/>
                              <a:gd name="T32" fmla="*/ 1274 w 8004"/>
                              <a:gd name="T33" fmla="*/ 1396 h 2687"/>
                              <a:gd name="T34" fmla="*/ 888 w 8004"/>
                              <a:gd name="T35" fmla="*/ 1339 h 2687"/>
                              <a:gd name="T36" fmla="*/ 542 w 8004"/>
                              <a:gd name="T37" fmla="*/ 1258 h 2687"/>
                              <a:gd name="T38" fmla="*/ 256 w 8004"/>
                              <a:gd name="T39" fmla="*/ 1161 h 2687"/>
                              <a:gd name="T40" fmla="*/ 45 w 8004"/>
                              <a:gd name="T41" fmla="*/ 1049 h 2687"/>
                              <a:gd name="T42" fmla="*/ 84 w 8004"/>
                              <a:gd name="T43" fmla="*/ 1193 h 2687"/>
                              <a:gd name="T44" fmla="*/ 148 w 8004"/>
                              <a:gd name="T45" fmla="*/ 1326 h 2687"/>
                              <a:gd name="T46" fmla="*/ 233 w 8004"/>
                              <a:gd name="T47" fmla="*/ 1448 h 2687"/>
                              <a:gd name="T48" fmla="*/ 330 w 8004"/>
                              <a:gd name="T49" fmla="*/ 1556 h 2687"/>
                              <a:gd name="T50" fmla="*/ 434 w 8004"/>
                              <a:gd name="T51" fmla="*/ 1653 h 2687"/>
                              <a:gd name="T52" fmla="*/ 538 w 8004"/>
                              <a:gd name="T53" fmla="*/ 1734 h 2687"/>
                              <a:gd name="T54" fmla="*/ 665 w 8004"/>
                              <a:gd name="T55" fmla="*/ 1822 h 2687"/>
                              <a:gd name="T56" fmla="*/ 830 w 8004"/>
                              <a:gd name="T57" fmla="*/ 1915 h 2687"/>
                              <a:gd name="T58" fmla="*/ 765 w 8004"/>
                              <a:gd name="T59" fmla="*/ 2015 h 2687"/>
                              <a:gd name="T60" fmla="*/ 697 w 8004"/>
                              <a:gd name="T61" fmla="*/ 2101 h 2687"/>
                              <a:gd name="T62" fmla="*/ 629 w 8004"/>
                              <a:gd name="T63" fmla="*/ 2178 h 2687"/>
                              <a:gd name="T64" fmla="*/ 558 w 8004"/>
                              <a:gd name="T65" fmla="*/ 2248 h 2687"/>
                              <a:gd name="T66" fmla="*/ 409 w 8004"/>
                              <a:gd name="T67" fmla="*/ 2372 h 2687"/>
                              <a:gd name="T68" fmla="*/ 246 w 8004"/>
                              <a:gd name="T69" fmla="*/ 2494 h 2687"/>
                              <a:gd name="T70" fmla="*/ 65 w 8004"/>
                              <a:gd name="T71" fmla="*/ 2633 h 2687"/>
                              <a:gd name="T72" fmla="*/ 152 w 8004"/>
                              <a:gd name="T73" fmla="*/ 2684 h 2687"/>
                              <a:gd name="T74" fmla="*/ 689 w 8004"/>
                              <a:gd name="T75" fmla="*/ 2667 h 2687"/>
                              <a:gd name="T76" fmla="*/ 1134 w 8004"/>
                              <a:gd name="T77" fmla="*/ 2641 h 2687"/>
                              <a:gd name="T78" fmla="*/ 1630 w 8004"/>
                              <a:gd name="T79" fmla="*/ 2597 h 2687"/>
                              <a:gd name="T80" fmla="*/ 2145 w 8004"/>
                              <a:gd name="T81" fmla="*/ 2535 h 2687"/>
                              <a:gd name="T82" fmla="*/ 2642 w 8004"/>
                              <a:gd name="T83" fmla="*/ 2448 h 2687"/>
                              <a:gd name="T84" fmla="*/ 3088 w 8004"/>
                              <a:gd name="T85" fmla="*/ 2332 h 2687"/>
                              <a:gd name="T86" fmla="*/ 3451 w 8004"/>
                              <a:gd name="T87" fmla="*/ 2184 h 2687"/>
                              <a:gd name="T88" fmla="*/ 3696 w 8004"/>
                              <a:gd name="T89" fmla="*/ 1999 h 2687"/>
                              <a:gd name="T90" fmla="*/ 3769 w 8004"/>
                              <a:gd name="T91" fmla="*/ 1736 h 2687"/>
                              <a:gd name="T92" fmla="*/ 3807 w 8004"/>
                              <a:gd name="T93" fmla="*/ 1419 h 2687"/>
                              <a:gd name="T94" fmla="*/ 3935 w 8004"/>
                              <a:gd name="T95" fmla="*/ 1157 h 2687"/>
                              <a:gd name="T96" fmla="*/ 4147 w 8004"/>
                              <a:gd name="T97" fmla="*/ 941 h 2687"/>
                              <a:gd name="T98" fmla="*/ 4442 w 8004"/>
                              <a:gd name="T99" fmla="*/ 768 h 2687"/>
                              <a:gd name="T100" fmla="*/ 4816 w 8004"/>
                              <a:gd name="T101" fmla="*/ 629 h 2687"/>
                              <a:gd name="T102" fmla="*/ 5265 w 8004"/>
                              <a:gd name="T103" fmla="*/ 520 h 2687"/>
                              <a:gd name="T104" fmla="*/ 5786 w 8004"/>
                              <a:gd name="T105" fmla="*/ 434 h 2687"/>
                              <a:gd name="T106" fmla="*/ 6377 w 8004"/>
                              <a:gd name="T107" fmla="*/ 366 h 2687"/>
                              <a:gd name="T108" fmla="*/ 7033 w 8004"/>
                              <a:gd name="T109" fmla="*/ 307 h 26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8004" h="2687">
                                <a:moveTo>
                                  <a:pt x="8004" y="236"/>
                                </a:moveTo>
                                <a:lnTo>
                                  <a:pt x="7952" y="228"/>
                                </a:lnTo>
                                <a:lnTo>
                                  <a:pt x="7808" y="203"/>
                                </a:lnTo>
                                <a:lnTo>
                                  <a:pt x="7704" y="188"/>
                                </a:lnTo>
                                <a:lnTo>
                                  <a:pt x="7582" y="169"/>
                                </a:lnTo>
                                <a:lnTo>
                                  <a:pt x="7445" y="150"/>
                                </a:lnTo>
                                <a:lnTo>
                                  <a:pt x="7292" y="130"/>
                                </a:lnTo>
                                <a:lnTo>
                                  <a:pt x="7126" y="109"/>
                                </a:lnTo>
                                <a:lnTo>
                                  <a:pt x="6947" y="88"/>
                                </a:lnTo>
                                <a:lnTo>
                                  <a:pt x="6760" y="68"/>
                                </a:lnTo>
                                <a:lnTo>
                                  <a:pt x="6565" y="50"/>
                                </a:lnTo>
                                <a:lnTo>
                                  <a:pt x="6364" y="34"/>
                                </a:lnTo>
                                <a:lnTo>
                                  <a:pt x="6157" y="21"/>
                                </a:lnTo>
                                <a:lnTo>
                                  <a:pt x="5949" y="11"/>
                                </a:lnTo>
                                <a:lnTo>
                                  <a:pt x="5738" y="3"/>
                                </a:lnTo>
                                <a:lnTo>
                                  <a:pt x="5527" y="0"/>
                                </a:lnTo>
                                <a:lnTo>
                                  <a:pt x="5319" y="3"/>
                                </a:lnTo>
                                <a:lnTo>
                                  <a:pt x="5116" y="11"/>
                                </a:lnTo>
                                <a:lnTo>
                                  <a:pt x="4917" y="24"/>
                                </a:lnTo>
                                <a:lnTo>
                                  <a:pt x="4726" y="45"/>
                                </a:lnTo>
                                <a:lnTo>
                                  <a:pt x="4544" y="72"/>
                                </a:lnTo>
                                <a:lnTo>
                                  <a:pt x="4373" y="108"/>
                                </a:lnTo>
                                <a:lnTo>
                                  <a:pt x="4213" y="151"/>
                                </a:lnTo>
                                <a:lnTo>
                                  <a:pt x="4068" y="202"/>
                                </a:lnTo>
                                <a:lnTo>
                                  <a:pt x="3939" y="264"/>
                                </a:lnTo>
                                <a:lnTo>
                                  <a:pt x="3827" y="336"/>
                                </a:lnTo>
                                <a:lnTo>
                                  <a:pt x="3734" y="418"/>
                                </a:lnTo>
                                <a:lnTo>
                                  <a:pt x="3663" y="511"/>
                                </a:lnTo>
                                <a:lnTo>
                                  <a:pt x="3613" y="616"/>
                                </a:lnTo>
                                <a:lnTo>
                                  <a:pt x="3588" y="732"/>
                                </a:lnTo>
                                <a:lnTo>
                                  <a:pt x="3590" y="863"/>
                                </a:lnTo>
                                <a:lnTo>
                                  <a:pt x="3531" y="939"/>
                                </a:lnTo>
                                <a:lnTo>
                                  <a:pt x="3461" y="1010"/>
                                </a:lnTo>
                                <a:lnTo>
                                  <a:pt x="3383" y="1074"/>
                                </a:lnTo>
                                <a:lnTo>
                                  <a:pt x="3295" y="1132"/>
                                </a:lnTo>
                                <a:lnTo>
                                  <a:pt x="3201" y="1184"/>
                                </a:lnTo>
                                <a:lnTo>
                                  <a:pt x="3099" y="1231"/>
                                </a:lnTo>
                                <a:lnTo>
                                  <a:pt x="2989" y="1273"/>
                                </a:lnTo>
                                <a:lnTo>
                                  <a:pt x="2875" y="1309"/>
                                </a:lnTo>
                                <a:lnTo>
                                  <a:pt x="2755" y="1340"/>
                                </a:lnTo>
                                <a:lnTo>
                                  <a:pt x="2630" y="1366"/>
                                </a:lnTo>
                                <a:lnTo>
                                  <a:pt x="2502" y="1387"/>
                                </a:lnTo>
                                <a:lnTo>
                                  <a:pt x="2370" y="1404"/>
                                </a:lnTo>
                                <a:lnTo>
                                  <a:pt x="2235" y="1417"/>
                                </a:lnTo>
                                <a:lnTo>
                                  <a:pt x="2099" y="1425"/>
                                </a:lnTo>
                                <a:lnTo>
                                  <a:pt x="1961" y="1429"/>
                                </a:lnTo>
                                <a:lnTo>
                                  <a:pt x="1823" y="1430"/>
                                </a:lnTo>
                                <a:lnTo>
                                  <a:pt x="1684" y="1427"/>
                                </a:lnTo>
                                <a:lnTo>
                                  <a:pt x="1545" y="1420"/>
                                </a:lnTo>
                                <a:lnTo>
                                  <a:pt x="1409" y="1410"/>
                                </a:lnTo>
                                <a:lnTo>
                                  <a:pt x="1274" y="1396"/>
                                </a:lnTo>
                                <a:lnTo>
                                  <a:pt x="1142" y="1379"/>
                                </a:lnTo>
                                <a:lnTo>
                                  <a:pt x="1012" y="1360"/>
                                </a:lnTo>
                                <a:lnTo>
                                  <a:pt x="888" y="1339"/>
                                </a:lnTo>
                                <a:lnTo>
                                  <a:pt x="767" y="1314"/>
                                </a:lnTo>
                                <a:lnTo>
                                  <a:pt x="652" y="1286"/>
                                </a:lnTo>
                                <a:lnTo>
                                  <a:pt x="542" y="1258"/>
                                </a:lnTo>
                                <a:lnTo>
                                  <a:pt x="439" y="1227"/>
                                </a:lnTo>
                                <a:lnTo>
                                  <a:pt x="343" y="1195"/>
                                </a:lnTo>
                                <a:lnTo>
                                  <a:pt x="256" y="1161"/>
                                </a:lnTo>
                                <a:lnTo>
                                  <a:pt x="176" y="1124"/>
                                </a:lnTo>
                                <a:lnTo>
                                  <a:pt x="105" y="1087"/>
                                </a:lnTo>
                                <a:lnTo>
                                  <a:pt x="45" y="1049"/>
                                </a:lnTo>
                                <a:lnTo>
                                  <a:pt x="54" y="1099"/>
                                </a:lnTo>
                                <a:lnTo>
                                  <a:pt x="67" y="1146"/>
                                </a:lnTo>
                                <a:lnTo>
                                  <a:pt x="84" y="1193"/>
                                </a:lnTo>
                                <a:lnTo>
                                  <a:pt x="102" y="1239"/>
                                </a:lnTo>
                                <a:lnTo>
                                  <a:pt x="125" y="1284"/>
                                </a:lnTo>
                                <a:lnTo>
                                  <a:pt x="148" y="1326"/>
                                </a:lnTo>
                                <a:lnTo>
                                  <a:pt x="174" y="1368"/>
                                </a:lnTo>
                                <a:lnTo>
                                  <a:pt x="203" y="1408"/>
                                </a:lnTo>
                                <a:lnTo>
                                  <a:pt x="233" y="1448"/>
                                </a:lnTo>
                                <a:lnTo>
                                  <a:pt x="265" y="1486"/>
                                </a:lnTo>
                                <a:lnTo>
                                  <a:pt x="298" y="1522"/>
                                </a:lnTo>
                                <a:lnTo>
                                  <a:pt x="330" y="1556"/>
                                </a:lnTo>
                                <a:lnTo>
                                  <a:pt x="364" y="1590"/>
                                </a:lnTo>
                                <a:lnTo>
                                  <a:pt x="400" y="1622"/>
                                </a:lnTo>
                                <a:lnTo>
                                  <a:pt x="434" y="1653"/>
                                </a:lnTo>
                                <a:lnTo>
                                  <a:pt x="469" y="1682"/>
                                </a:lnTo>
                                <a:lnTo>
                                  <a:pt x="504" y="1709"/>
                                </a:lnTo>
                                <a:lnTo>
                                  <a:pt x="538" y="1734"/>
                                </a:lnTo>
                                <a:lnTo>
                                  <a:pt x="571" y="1759"/>
                                </a:lnTo>
                                <a:lnTo>
                                  <a:pt x="604" y="1782"/>
                                </a:lnTo>
                                <a:lnTo>
                                  <a:pt x="665" y="1822"/>
                                </a:lnTo>
                                <a:lnTo>
                                  <a:pt x="719" y="1855"/>
                                </a:lnTo>
                                <a:lnTo>
                                  <a:pt x="800" y="1901"/>
                                </a:lnTo>
                                <a:lnTo>
                                  <a:pt x="830" y="1915"/>
                                </a:lnTo>
                                <a:lnTo>
                                  <a:pt x="808" y="1950"/>
                                </a:lnTo>
                                <a:lnTo>
                                  <a:pt x="786" y="1983"/>
                                </a:lnTo>
                                <a:lnTo>
                                  <a:pt x="765" y="2015"/>
                                </a:lnTo>
                                <a:lnTo>
                                  <a:pt x="743" y="2045"/>
                                </a:lnTo>
                                <a:lnTo>
                                  <a:pt x="720" y="2074"/>
                                </a:lnTo>
                                <a:lnTo>
                                  <a:pt x="697" y="2101"/>
                                </a:lnTo>
                                <a:lnTo>
                                  <a:pt x="675" y="2129"/>
                                </a:lnTo>
                                <a:lnTo>
                                  <a:pt x="652" y="2153"/>
                                </a:lnTo>
                                <a:lnTo>
                                  <a:pt x="629" y="2178"/>
                                </a:lnTo>
                                <a:lnTo>
                                  <a:pt x="605" y="2202"/>
                                </a:lnTo>
                                <a:lnTo>
                                  <a:pt x="582" y="2226"/>
                                </a:lnTo>
                                <a:lnTo>
                                  <a:pt x="558" y="2248"/>
                                </a:lnTo>
                                <a:lnTo>
                                  <a:pt x="510" y="2291"/>
                                </a:lnTo>
                                <a:lnTo>
                                  <a:pt x="460" y="2332"/>
                                </a:lnTo>
                                <a:lnTo>
                                  <a:pt x="409" y="2372"/>
                                </a:lnTo>
                                <a:lnTo>
                                  <a:pt x="356" y="2411"/>
                                </a:lnTo>
                                <a:lnTo>
                                  <a:pt x="303" y="2452"/>
                                </a:lnTo>
                                <a:lnTo>
                                  <a:pt x="246" y="2494"/>
                                </a:lnTo>
                                <a:lnTo>
                                  <a:pt x="188" y="2539"/>
                                </a:lnTo>
                                <a:lnTo>
                                  <a:pt x="127" y="2584"/>
                                </a:lnTo>
                                <a:lnTo>
                                  <a:pt x="65" y="2633"/>
                                </a:lnTo>
                                <a:lnTo>
                                  <a:pt x="0" y="2687"/>
                                </a:lnTo>
                                <a:lnTo>
                                  <a:pt x="40" y="2687"/>
                                </a:lnTo>
                                <a:lnTo>
                                  <a:pt x="152" y="2684"/>
                                </a:lnTo>
                                <a:lnTo>
                                  <a:pt x="329" y="2680"/>
                                </a:lnTo>
                                <a:lnTo>
                                  <a:pt x="558" y="2672"/>
                                </a:lnTo>
                                <a:lnTo>
                                  <a:pt x="689" y="2667"/>
                                </a:lnTo>
                                <a:lnTo>
                                  <a:pt x="829" y="2659"/>
                                </a:lnTo>
                                <a:lnTo>
                                  <a:pt x="978" y="2651"/>
                                </a:lnTo>
                                <a:lnTo>
                                  <a:pt x="1134" y="2641"/>
                                </a:lnTo>
                                <a:lnTo>
                                  <a:pt x="1295" y="2628"/>
                                </a:lnTo>
                                <a:lnTo>
                                  <a:pt x="1461" y="2615"/>
                                </a:lnTo>
                                <a:lnTo>
                                  <a:pt x="1630" y="2597"/>
                                </a:lnTo>
                                <a:lnTo>
                                  <a:pt x="1802" y="2579"/>
                                </a:lnTo>
                                <a:lnTo>
                                  <a:pt x="1973" y="2558"/>
                                </a:lnTo>
                                <a:lnTo>
                                  <a:pt x="2145" y="2535"/>
                                </a:lnTo>
                                <a:lnTo>
                                  <a:pt x="2313" y="2508"/>
                                </a:lnTo>
                                <a:lnTo>
                                  <a:pt x="2480" y="2480"/>
                                </a:lnTo>
                                <a:lnTo>
                                  <a:pt x="2642" y="2448"/>
                                </a:lnTo>
                                <a:lnTo>
                                  <a:pt x="2798" y="2413"/>
                                </a:lnTo>
                                <a:lnTo>
                                  <a:pt x="2947" y="2374"/>
                                </a:lnTo>
                                <a:lnTo>
                                  <a:pt x="3088" y="2332"/>
                                </a:lnTo>
                                <a:lnTo>
                                  <a:pt x="3221" y="2286"/>
                                </a:lnTo>
                                <a:lnTo>
                                  <a:pt x="3342" y="2237"/>
                                </a:lnTo>
                                <a:lnTo>
                                  <a:pt x="3451" y="2184"/>
                                </a:lnTo>
                                <a:lnTo>
                                  <a:pt x="3548" y="2127"/>
                                </a:lnTo>
                                <a:lnTo>
                                  <a:pt x="3629" y="2066"/>
                                </a:lnTo>
                                <a:lnTo>
                                  <a:pt x="3696" y="1999"/>
                                </a:lnTo>
                                <a:lnTo>
                                  <a:pt x="3746" y="1930"/>
                                </a:lnTo>
                                <a:lnTo>
                                  <a:pt x="3776" y="1855"/>
                                </a:lnTo>
                                <a:lnTo>
                                  <a:pt x="3769" y="1736"/>
                                </a:lnTo>
                                <a:lnTo>
                                  <a:pt x="3772" y="1624"/>
                                </a:lnTo>
                                <a:lnTo>
                                  <a:pt x="3785" y="1518"/>
                                </a:lnTo>
                                <a:lnTo>
                                  <a:pt x="3807" y="1419"/>
                                </a:lnTo>
                                <a:lnTo>
                                  <a:pt x="3841" y="1326"/>
                                </a:lnTo>
                                <a:lnTo>
                                  <a:pt x="3883" y="1238"/>
                                </a:lnTo>
                                <a:lnTo>
                                  <a:pt x="3935" y="1157"/>
                                </a:lnTo>
                                <a:lnTo>
                                  <a:pt x="3997" y="1079"/>
                                </a:lnTo>
                                <a:lnTo>
                                  <a:pt x="4068" y="1007"/>
                                </a:lnTo>
                                <a:lnTo>
                                  <a:pt x="4147" y="941"/>
                                </a:lnTo>
                                <a:lnTo>
                                  <a:pt x="4236" y="879"/>
                                </a:lnTo>
                                <a:lnTo>
                                  <a:pt x="4336" y="821"/>
                                </a:lnTo>
                                <a:lnTo>
                                  <a:pt x="4442" y="768"/>
                                </a:lnTo>
                                <a:lnTo>
                                  <a:pt x="4558" y="718"/>
                                </a:lnTo>
                                <a:lnTo>
                                  <a:pt x="4683" y="671"/>
                                </a:lnTo>
                                <a:lnTo>
                                  <a:pt x="4816" y="629"/>
                                </a:lnTo>
                                <a:lnTo>
                                  <a:pt x="4958" y="590"/>
                                </a:lnTo>
                                <a:lnTo>
                                  <a:pt x="5107" y="553"/>
                                </a:lnTo>
                                <a:lnTo>
                                  <a:pt x="5265" y="520"/>
                                </a:lnTo>
                                <a:lnTo>
                                  <a:pt x="5430" y="489"/>
                                </a:lnTo>
                                <a:lnTo>
                                  <a:pt x="5604" y="460"/>
                                </a:lnTo>
                                <a:lnTo>
                                  <a:pt x="5786" y="434"/>
                                </a:lnTo>
                                <a:lnTo>
                                  <a:pt x="5975" y="409"/>
                                </a:lnTo>
                                <a:lnTo>
                                  <a:pt x="6173" y="387"/>
                                </a:lnTo>
                                <a:lnTo>
                                  <a:pt x="6377" y="366"/>
                                </a:lnTo>
                                <a:lnTo>
                                  <a:pt x="6587" y="345"/>
                                </a:lnTo>
                                <a:lnTo>
                                  <a:pt x="6806" y="326"/>
                                </a:lnTo>
                                <a:lnTo>
                                  <a:pt x="7033" y="307"/>
                                </a:lnTo>
                                <a:lnTo>
                                  <a:pt x="7504" y="271"/>
                                </a:lnTo>
                                <a:lnTo>
                                  <a:pt x="8004" y="2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187"/>
                        <wps:cNvSpPr>
                          <a:spLocks noEditPoints="1"/>
                        </wps:cNvSpPr>
                        <wps:spPr bwMode="auto">
                          <a:xfrm rot="-1780813">
                            <a:off x="6976" y="6134"/>
                            <a:ext cx="662" cy="849"/>
                          </a:xfrm>
                          <a:custGeom>
                            <a:avLst/>
                            <a:gdLst>
                              <a:gd name="T0" fmla="*/ 5021 w 7053"/>
                              <a:gd name="T1" fmla="*/ 7055 h 7089"/>
                              <a:gd name="T2" fmla="*/ 4475 w 7053"/>
                              <a:gd name="T3" fmla="*/ 7089 h 7089"/>
                              <a:gd name="T4" fmla="*/ 3943 w 7053"/>
                              <a:gd name="T5" fmla="*/ 7043 h 7089"/>
                              <a:gd name="T6" fmla="*/ 3429 w 7053"/>
                              <a:gd name="T7" fmla="*/ 6921 h 7089"/>
                              <a:gd name="T8" fmla="*/ 2934 w 7053"/>
                              <a:gd name="T9" fmla="*/ 6732 h 7089"/>
                              <a:gd name="T10" fmla="*/ 2463 w 7053"/>
                              <a:gd name="T11" fmla="*/ 6482 h 7089"/>
                              <a:gd name="T12" fmla="*/ 2016 w 7053"/>
                              <a:gd name="T13" fmla="*/ 6180 h 7089"/>
                              <a:gd name="T14" fmla="*/ 1600 w 7053"/>
                              <a:gd name="T15" fmla="*/ 5830 h 7089"/>
                              <a:gd name="T16" fmla="*/ 1260 w 7053"/>
                              <a:gd name="T17" fmla="*/ 5492 h 7089"/>
                              <a:gd name="T18" fmla="*/ 959 w 7053"/>
                              <a:gd name="T19" fmla="*/ 5149 h 7089"/>
                              <a:gd name="T20" fmla="*/ 686 w 7053"/>
                              <a:gd name="T21" fmla="*/ 4787 h 7089"/>
                              <a:gd name="T22" fmla="*/ 452 w 7053"/>
                              <a:gd name="T23" fmla="*/ 4408 h 7089"/>
                              <a:gd name="T24" fmla="*/ 258 w 7053"/>
                              <a:gd name="T25" fmla="*/ 4009 h 7089"/>
                              <a:gd name="T26" fmla="*/ 114 w 7053"/>
                              <a:gd name="T27" fmla="*/ 3594 h 7089"/>
                              <a:gd name="T28" fmla="*/ 27 w 7053"/>
                              <a:gd name="T29" fmla="*/ 3159 h 7089"/>
                              <a:gd name="T30" fmla="*/ 0 w 7053"/>
                              <a:gd name="T31" fmla="*/ 2709 h 7089"/>
                              <a:gd name="T32" fmla="*/ 182 w 7053"/>
                              <a:gd name="T33" fmla="*/ 1763 h 7089"/>
                              <a:gd name="T34" fmla="*/ 769 w 7053"/>
                              <a:gd name="T35" fmla="*/ 895 h 7089"/>
                              <a:gd name="T36" fmla="*/ 1652 w 7053"/>
                              <a:gd name="T37" fmla="*/ 311 h 7089"/>
                              <a:gd name="T38" fmla="*/ 2723 w 7053"/>
                              <a:gd name="T39" fmla="*/ 25 h 7089"/>
                              <a:gd name="T40" fmla="*/ 3870 w 7053"/>
                              <a:gd name="T41" fmla="*/ 55 h 7089"/>
                              <a:gd name="T42" fmla="*/ 4985 w 7053"/>
                              <a:gd name="T43" fmla="*/ 417 h 7089"/>
                              <a:gd name="T44" fmla="*/ 5956 w 7053"/>
                              <a:gd name="T45" fmla="*/ 1124 h 7089"/>
                              <a:gd name="T46" fmla="*/ 6674 w 7053"/>
                              <a:gd name="T47" fmla="*/ 2193 h 7089"/>
                              <a:gd name="T48" fmla="*/ 6966 w 7053"/>
                              <a:gd name="T49" fmla="*/ 2954 h 7089"/>
                              <a:gd name="T50" fmla="*/ 7053 w 7053"/>
                              <a:gd name="T51" fmla="*/ 3563 h 7089"/>
                              <a:gd name="T52" fmla="*/ 7006 w 7053"/>
                              <a:gd name="T53" fmla="*/ 4190 h 7089"/>
                              <a:gd name="T54" fmla="*/ 6849 w 7053"/>
                              <a:gd name="T55" fmla="*/ 4812 h 7089"/>
                              <a:gd name="T56" fmla="*/ 6601 w 7053"/>
                              <a:gd name="T57" fmla="*/ 5413 h 7089"/>
                              <a:gd name="T58" fmla="*/ 6285 w 7053"/>
                              <a:gd name="T59" fmla="*/ 5971 h 7089"/>
                              <a:gd name="T60" fmla="*/ 5922 w 7053"/>
                              <a:gd name="T61" fmla="*/ 6468 h 7089"/>
                              <a:gd name="T62" fmla="*/ 5534 w 7053"/>
                              <a:gd name="T63" fmla="*/ 6882 h 7089"/>
                              <a:gd name="T64" fmla="*/ 4962 w 7053"/>
                              <a:gd name="T65" fmla="*/ 5774 h 7089"/>
                              <a:gd name="T66" fmla="*/ 5560 w 7053"/>
                              <a:gd name="T67" fmla="*/ 5001 h 7089"/>
                              <a:gd name="T68" fmla="*/ 5917 w 7053"/>
                              <a:gd name="T69" fmla="*/ 4169 h 7089"/>
                              <a:gd name="T70" fmla="*/ 6077 w 7053"/>
                              <a:gd name="T71" fmla="*/ 3330 h 7089"/>
                              <a:gd name="T72" fmla="*/ 6078 w 7053"/>
                              <a:gd name="T73" fmla="*/ 2532 h 7089"/>
                              <a:gd name="T74" fmla="*/ 5963 w 7053"/>
                              <a:gd name="T75" fmla="*/ 1826 h 7089"/>
                              <a:gd name="T76" fmla="*/ 5769 w 7053"/>
                              <a:gd name="T77" fmla="*/ 1262 h 7089"/>
                              <a:gd name="T78" fmla="*/ 5540 w 7053"/>
                              <a:gd name="T79" fmla="*/ 888 h 7089"/>
                              <a:gd name="T80" fmla="*/ 5104 w 7053"/>
                              <a:gd name="T81" fmla="*/ 643 h 7089"/>
                              <a:gd name="T82" fmla="*/ 4405 w 7053"/>
                              <a:gd name="T83" fmla="*/ 532 h 7089"/>
                              <a:gd name="T84" fmla="*/ 3664 w 7053"/>
                              <a:gd name="T85" fmla="*/ 635 h 7089"/>
                              <a:gd name="T86" fmla="*/ 2927 w 7053"/>
                              <a:gd name="T87" fmla="*/ 918 h 7089"/>
                              <a:gd name="T88" fmla="*/ 2240 w 7053"/>
                              <a:gd name="T89" fmla="*/ 1343 h 7089"/>
                              <a:gd name="T90" fmla="*/ 1648 w 7053"/>
                              <a:gd name="T91" fmla="*/ 1873 h 7089"/>
                              <a:gd name="T92" fmla="*/ 1198 w 7053"/>
                              <a:gd name="T93" fmla="*/ 2473 h 7089"/>
                              <a:gd name="T94" fmla="*/ 934 w 7053"/>
                              <a:gd name="T95" fmla="*/ 3108 h 7089"/>
                              <a:gd name="T96" fmla="*/ 821 w 7053"/>
                              <a:gd name="T97" fmla="*/ 3804 h 7089"/>
                              <a:gd name="T98" fmla="*/ 820 w 7053"/>
                              <a:gd name="T99" fmla="*/ 4501 h 7089"/>
                              <a:gd name="T100" fmla="*/ 989 w 7053"/>
                              <a:gd name="T101" fmla="*/ 5110 h 7089"/>
                              <a:gd name="T102" fmla="*/ 1317 w 7053"/>
                              <a:gd name="T103" fmla="*/ 5614 h 7089"/>
                              <a:gd name="T104" fmla="*/ 1799 w 7053"/>
                              <a:gd name="T105" fmla="*/ 5995 h 7089"/>
                              <a:gd name="T106" fmla="*/ 2423 w 7053"/>
                              <a:gd name="T107" fmla="*/ 6237 h 7089"/>
                              <a:gd name="T108" fmla="*/ 3184 w 7053"/>
                              <a:gd name="T109" fmla="*/ 6324 h 7089"/>
                              <a:gd name="T110" fmla="*/ 4071 w 7053"/>
                              <a:gd name="T111" fmla="*/ 6236 h 70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7053" h="7089">
                                <a:moveTo>
                                  <a:pt x="5435" y="6971"/>
                                </a:moveTo>
                                <a:lnTo>
                                  <a:pt x="5297" y="7005"/>
                                </a:lnTo>
                                <a:lnTo>
                                  <a:pt x="5158" y="7032"/>
                                </a:lnTo>
                                <a:lnTo>
                                  <a:pt x="5021" y="7055"/>
                                </a:lnTo>
                                <a:lnTo>
                                  <a:pt x="4883" y="7072"/>
                                </a:lnTo>
                                <a:lnTo>
                                  <a:pt x="4746" y="7082"/>
                                </a:lnTo>
                                <a:lnTo>
                                  <a:pt x="4611" y="7089"/>
                                </a:lnTo>
                                <a:lnTo>
                                  <a:pt x="4475" y="7089"/>
                                </a:lnTo>
                                <a:lnTo>
                                  <a:pt x="4341" y="7085"/>
                                </a:lnTo>
                                <a:lnTo>
                                  <a:pt x="4208" y="7075"/>
                                </a:lnTo>
                                <a:lnTo>
                                  <a:pt x="4075" y="7061"/>
                                </a:lnTo>
                                <a:lnTo>
                                  <a:pt x="3943" y="7043"/>
                                </a:lnTo>
                                <a:lnTo>
                                  <a:pt x="3814" y="7019"/>
                                </a:lnTo>
                                <a:lnTo>
                                  <a:pt x="3684" y="6990"/>
                                </a:lnTo>
                                <a:lnTo>
                                  <a:pt x="3556" y="6958"/>
                                </a:lnTo>
                                <a:lnTo>
                                  <a:pt x="3429" y="6921"/>
                                </a:lnTo>
                                <a:lnTo>
                                  <a:pt x="3303" y="6880"/>
                                </a:lnTo>
                                <a:lnTo>
                                  <a:pt x="3179" y="6834"/>
                                </a:lnTo>
                                <a:lnTo>
                                  <a:pt x="3056" y="6785"/>
                                </a:lnTo>
                                <a:lnTo>
                                  <a:pt x="2934" y="6732"/>
                                </a:lnTo>
                                <a:lnTo>
                                  <a:pt x="2813" y="6675"/>
                                </a:lnTo>
                                <a:lnTo>
                                  <a:pt x="2696" y="6614"/>
                                </a:lnTo>
                                <a:lnTo>
                                  <a:pt x="2578" y="6550"/>
                                </a:lnTo>
                                <a:lnTo>
                                  <a:pt x="2463" y="6482"/>
                                </a:lnTo>
                                <a:lnTo>
                                  <a:pt x="2349" y="6411"/>
                                </a:lnTo>
                                <a:lnTo>
                                  <a:pt x="2236" y="6337"/>
                                </a:lnTo>
                                <a:lnTo>
                                  <a:pt x="2125" y="6260"/>
                                </a:lnTo>
                                <a:lnTo>
                                  <a:pt x="2016" y="6180"/>
                                </a:lnTo>
                                <a:lnTo>
                                  <a:pt x="1909" y="6096"/>
                                </a:lnTo>
                                <a:lnTo>
                                  <a:pt x="1804" y="6011"/>
                                </a:lnTo>
                                <a:lnTo>
                                  <a:pt x="1701" y="5922"/>
                                </a:lnTo>
                                <a:lnTo>
                                  <a:pt x="1600" y="5830"/>
                                </a:lnTo>
                                <a:lnTo>
                                  <a:pt x="1501" y="5736"/>
                                </a:lnTo>
                                <a:lnTo>
                                  <a:pt x="1419" y="5656"/>
                                </a:lnTo>
                                <a:lnTo>
                                  <a:pt x="1338" y="5575"/>
                                </a:lnTo>
                                <a:lnTo>
                                  <a:pt x="1260" y="5492"/>
                                </a:lnTo>
                                <a:lnTo>
                                  <a:pt x="1181" y="5408"/>
                                </a:lnTo>
                                <a:lnTo>
                                  <a:pt x="1105" y="5323"/>
                                </a:lnTo>
                                <a:lnTo>
                                  <a:pt x="1031" y="5237"/>
                                </a:lnTo>
                                <a:lnTo>
                                  <a:pt x="959" y="5149"/>
                                </a:lnTo>
                                <a:lnTo>
                                  <a:pt x="888" y="5061"/>
                                </a:lnTo>
                                <a:lnTo>
                                  <a:pt x="819" y="4971"/>
                                </a:lnTo>
                                <a:lnTo>
                                  <a:pt x="752" y="4880"/>
                                </a:lnTo>
                                <a:lnTo>
                                  <a:pt x="686" y="4787"/>
                                </a:lnTo>
                                <a:lnTo>
                                  <a:pt x="625" y="4694"/>
                                </a:lnTo>
                                <a:lnTo>
                                  <a:pt x="565" y="4600"/>
                                </a:lnTo>
                                <a:lnTo>
                                  <a:pt x="507" y="4504"/>
                                </a:lnTo>
                                <a:lnTo>
                                  <a:pt x="452" y="4408"/>
                                </a:lnTo>
                                <a:lnTo>
                                  <a:pt x="400" y="4311"/>
                                </a:lnTo>
                                <a:lnTo>
                                  <a:pt x="350" y="4211"/>
                                </a:lnTo>
                                <a:lnTo>
                                  <a:pt x="303" y="4112"/>
                                </a:lnTo>
                                <a:lnTo>
                                  <a:pt x="258" y="4009"/>
                                </a:lnTo>
                                <a:lnTo>
                                  <a:pt x="218" y="3907"/>
                                </a:lnTo>
                                <a:lnTo>
                                  <a:pt x="180" y="3804"/>
                                </a:lnTo>
                                <a:lnTo>
                                  <a:pt x="146" y="3699"/>
                                </a:lnTo>
                                <a:lnTo>
                                  <a:pt x="114" y="3594"/>
                                </a:lnTo>
                                <a:lnTo>
                                  <a:pt x="87" y="3487"/>
                                </a:lnTo>
                                <a:lnTo>
                                  <a:pt x="63" y="3379"/>
                                </a:lnTo>
                                <a:lnTo>
                                  <a:pt x="44" y="3269"/>
                                </a:lnTo>
                                <a:lnTo>
                                  <a:pt x="27" y="3159"/>
                                </a:lnTo>
                                <a:lnTo>
                                  <a:pt x="13" y="3048"/>
                                </a:lnTo>
                                <a:lnTo>
                                  <a:pt x="6" y="2937"/>
                                </a:lnTo>
                                <a:lnTo>
                                  <a:pt x="0" y="2823"/>
                                </a:lnTo>
                                <a:lnTo>
                                  <a:pt x="0" y="2709"/>
                                </a:lnTo>
                                <a:lnTo>
                                  <a:pt x="4" y="2592"/>
                                </a:lnTo>
                                <a:lnTo>
                                  <a:pt x="36" y="2300"/>
                                </a:lnTo>
                                <a:lnTo>
                                  <a:pt x="96" y="2024"/>
                                </a:lnTo>
                                <a:lnTo>
                                  <a:pt x="182" y="1763"/>
                                </a:lnTo>
                                <a:lnTo>
                                  <a:pt x="295" y="1521"/>
                                </a:lnTo>
                                <a:lnTo>
                                  <a:pt x="431" y="1294"/>
                                </a:lnTo>
                                <a:lnTo>
                                  <a:pt x="589" y="1086"/>
                                </a:lnTo>
                                <a:lnTo>
                                  <a:pt x="769" y="895"/>
                                </a:lnTo>
                                <a:lnTo>
                                  <a:pt x="965" y="722"/>
                                </a:lnTo>
                                <a:lnTo>
                                  <a:pt x="1180" y="566"/>
                                </a:lnTo>
                                <a:lnTo>
                                  <a:pt x="1409" y="429"/>
                                </a:lnTo>
                                <a:lnTo>
                                  <a:pt x="1652" y="311"/>
                                </a:lnTo>
                                <a:lnTo>
                                  <a:pt x="1906" y="210"/>
                                </a:lnTo>
                                <a:lnTo>
                                  <a:pt x="2171" y="130"/>
                                </a:lnTo>
                                <a:lnTo>
                                  <a:pt x="2443" y="67"/>
                                </a:lnTo>
                                <a:lnTo>
                                  <a:pt x="2723" y="25"/>
                                </a:lnTo>
                                <a:lnTo>
                                  <a:pt x="3007" y="3"/>
                                </a:lnTo>
                                <a:lnTo>
                                  <a:pt x="3294" y="0"/>
                                </a:lnTo>
                                <a:lnTo>
                                  <a:pt x="3582" y="17"/>
                                </a:lnTo>
                                <a:lnTo>
                                  <a:pt x="3870" y="55"/>
                                </a:lnTo>
                                <a:lnTo>
                                  <a:pt x="4157" y="114"/>
                                </a:lnTo>
                                <a:lnTo>
                                  <a:pt x="4438" y="194"/>
                                </a:lnTo>
                                <a:lnTo>
                                  <a:pt x="4716" y="295"/>
                                </a:lnTo>
                                <a:lnTo>
                                  <a:pt x="4985" y="417"/>
                                </a:lnTo>
                                <a:lnTo>
                                  <a:pt x="5246" y="561"/>
                                </a:lnTo>
                                <a:lnTo>
                                  <a:pt x="5496" y="726"/>
                                </a:lnTo>
                                <a:lnTo>
                                  <a:pt x="5733" y="913"/>
                                </a:lnTo>
                                <a:lnTo>
                                  <a:pt x="5956" y="1124"/>
                                </a:lnTo>
                                <a:lnTo>
                                  <a:pt x="6163" y="1357"/>
                                </a:lnTo>
                                <a:lnTo>
                                  <a:pt x="6353" y="1613"/>
                                </a:lnTo>
                                <a:lnTo>
                                  <a:pt x="6525" y="1890"/>
                                </a:lnTo>
                                <a:lnTo>
                                  <a:pt x="6674" y="2193"/>
                                </a:lnTo>
                                <a:lnTo>
                                  <a:pt x="6801" y="2518"/>
                                </a:lnTo>
                                <a:lnTo>
                                  <a:pt x="6866" y="2660"/>
                                </a:lnTo>
                                <a:lnTo>
                                  <a:pt x="6921" y="2806"/>
                                </a:lnTo>
                                <a:lnTo>
                                  <a:pt x="6966" y="2954"/>
                                </a:lnTo>
                                <a:lnTo>
                                  <a:pt x="7001" y="3103"/>
                                </a:lnTo>
                                <a:lnTo>
                                  <a:pt x="7027" y="3255"/>
                                </a:lnTo>
                                <a:lnTo>
                                  <a:pt x="7044" y="3408"/>
                                </a:lnTo>
                                <a:lnTo>
                                  <a:pt x="7053" y="3563"/>
                                </a:lnTo>
                                <a:lnTo>
                                  <a:pt x="7053" y="3719"/>
                                </a:lnTo>
                                <a:lnTo>
                                  <a:pt x="7046" y="3876"/>
                                </a:lnTo>
                                <a:lnTo>
                                  <a:pt x="7030" y="4033"/>
                                </a:lnTo>
                                <a:lnTo>
                                  <a:pt x="7006" y="4190"/>
                                </a:lnTo>
                                <a:lnTo>
                                  <a:pt x="6976" y="4346"/>
                                </a:lnTo>
                                <a:lnTo>
                                  <a:pt x="6941" y="4503"/>
                                </a:lnTo>
                                <a:lnTo>
                                  <a:pt x="6898" y="4658"/>
                                </a:lnTo>
                                <a:lnTo>
                                  <a:pt x="6849" y="4812"/>
                                </a:lnTo>
                                <a:lnTo>
                                  <a:pt x="6794" y="4965"/>
                                </a:lnTo>
                                <a:lnTo>
                                  <a:pt x="6734" y="5116"/>
                                </a:lnTo>
                                <a:lnTo>
                                  <a:pt x="6670" y="5265"/>
                                </a:lnTo>
                                <a:lnTo>
                                  <a:pt x="6601" y="5413"/>
                                </a:lnTo>
                                <a:lnTo>
                                  <a:pt x="6527" y="5557"/>
                                </a:lnTo>
                                <a:lnTo>
                                  <a:pt x="6450" y="5699"/>
                                </a:lnTo>
                                <a:lnTo>
                                  <a:pt x="6369" y="5836"/>
                                </a:lnTo>
                                <a:lnTo>
                                  <a:pt x="6285" y="5971"/>
                                </a:lnTo>
                                <a:lnTo>
                                  <a:pt x="6197" y="6101"/>
                                </a:lnTo>
                                <a:lnTo>
                                  <a:pt x="6108" y="6228"/>
                                </a:lnTo>
                                <a:lnTo>
                                  <a:pt x="6015" y="6350"/>
                                </a:lnTo>
                                <a:lnTo>
                                  <a:pt x="5922" y="6468"/>
                                </a:lnTo>
                                <a:lnTo>
                                  <a:pt x="5827" y="6579"/>
                                </a:lnTo>
                                <a:lnTo>
                                  <a:pt x="5730" y="6686"/>
                                </a:lnTo>
                                <a:lnTo>
                                  <a:pt x="5632" y="6787"/>
                                </a:lnTo>
                                <a:lnTo>
                                  <a:pt x="5534" y="6882"/>
                                </a:lnTo>
                                <a:lnTo>
                                  <a:pt x="5435" y="6971"/>
                                </a:lnTo>
                                <a:close/>
                                <a:moveTo>
                                  <a:pt x="4560" y="6122"/>
                                </a:moveTo>
                                <a:lnTo>
                                  <a:pt x="4769" y="5952"/>
                                </a:lnTo>
                                <a:lnTo>
                                  <a:pt x="4962" y="5774"/>
                                </a:lnTo>
                                <a:lnTo>
                                  <a:pt x="5136" y="5588"/>
                                </a:lnTo>
                                <a:lnTo>
                                  <a:pt x="5293" y="5398"/>
                                </a:lnTo>
                                <a:lnTo>
                                  <a:pt x="5434" y="5201"/>
                                </a:lnTo>
                                <a:lnTo>
                                  <a:pt x="5560" y="5001"/>
                                </a:lnTo>
                                <a:lnTo>
                                  <a:pt x="5670" y="4797"/>
                                </a:lnTo>
                                <a:lnTo>
                                  <a:pt x="5765" y="4588"/>
                                </a:lnTo>
                                <a:lnTo>
                                  <a:pt x="5848" y="4380"/>
                                </a:lnTo>
                                <a:lnTo>
                                  <a:pt x="5917" y="4169"/>
                                </a:lnTo>
                                <a:lnTo>
                                  <a:pt x="5975" y="3958"/>
                                </a:lnTo>
                                <a:lnTo>
                                  <a:pt x="6019" y="3747"/>
                                </a:lnTo>
                                <a:lnTo>
                                  <a:pt x="6053" y="3538"/>
                                </a:lnTo>
                                <a:lnTo>
                                  <a:pt x="6077" y="3330"/>
                                </a:lnTo>
                                <a:lnTo>
                                  <a:pt x="6091" y="3124"/>
                                </a:lnTo>
                                <a:lnTo>
                                  <a:pt x="6095" y="2922"/>
                                </a:lnTo>
                                <a:lnTo>
                                  <a:pt x="6091" y="2725"/>
                                </a:lnTo>
                                <a:lnTo>
                                  <a:pt x="6078" y="2532"/>
                                </a:lnTo>
                                <a:lnTo>
                                  <a:pt x="6059" y="2345"/>
                                </a:lnTo>
                                <a:lnTo>
                                  <a:pt x="6032" y="2164"/>
                                </a:lnTo>
                                <a:lnTo>
                                  <a:pt x="6001" y="1991"/>
                                </a:lnTo>
                                <a:lnTo>
                                  <a:pt x="5963" y="1826"/>
                                </a:lnTo>
                                <a:lnTo>
                                  <a:pt x="5920" y="1669"/>
                                </a:lnTo>
                                <a:lnTo>
                                  <a:pt x="5873" y="1522"/>
                                </a:lnTo>
                                <a:lnTo>
                                  <a:pt x="5823" y="1386"/>
                                </a:lnTo>
                                <a:lnTo>
                                  <a:pt x="5769" y="1262"/>
                                </a:lnTo>
                                <a:lnTo>
                                  <a:pt x="5714" y="1148"/>
                                </a:lnTo>
                                <a:lnTo>
                                  <a:pt x="5657" y="1048"/>
                                </a:lnTo>
                                <a:lnTo>
                                  <a:pt x="5599" y="962"/>
                                </a:lnTo>
                                <a:lnTo>
                                  <a:pt x="5540" y="888"/>
                                </a:lnTo>
                                <a:lnTo>
                                  <a:pt x="5481" y="832"/>
                                </a:lnTo>
                                <a:lnTo>
                                  <a:pt x="5425" y="790"/>
                                </a:lnTo>
                                <a:lnTo>
                                  <a:pt x="5268" y="709"/>
                                </a:lnTo>
                                <a:lnTo>
                                  <a:pt x="5104" y="643"/>
                                </a:lnTo>
                                <a:lnTo>
                                  <a:pt x="4937" y="594"/>
                                </a:lnTo>
                                <a:lnTo>
                                  <a:pt x="4763" y="558"/>
                                </a:lnTo>
                                <a:lnTo>
                                  <a:pt x="4586" y="539"/>
                                </a:lnTo>
                                <a:lnTo>
                                  <a:pt x="4405" y="532"/>
                                </a:lnTo>
                                <a:lnTo>
                                  <a:pt x="4222" y="540"/>
                                </a:lnTo>
                                <a:lnTo>
                                  <a:pt x="4037" y="559"/>
                                </a:lnTo>
                                <a:lnTo>
                                  <a:pt x="3852" y="592"/>
                                </a:lnTo>
                                <a:lnTo>
                                  <a:pt x="3664" y="635"/>
                                </a:lnTo>
                                <a:lnTo>
                                  <a:pt x="3478" y="692"/>
                                </a:lnTo>
                                <a:lnTo>
                                  <a:pt x="3293" y="757"/>
                                </a:lnTo>
                                <a:lnTo>
                                  <a:pt x="3109" y="833"/>
                                </a:lnTo>
                                <a:lnTo>
                                  <a:pt x="2927" y="918"/>
                                </a:lnTo>
                                <a:lnTo>
                                  <a:pt x="2749" y="1013"/>
                                </a:lnTo>
                                <a:lnTo>
                                  <a:pt x="2575" y="1115"/>
                                </a:lnTo>
                                <a:lnTo>
                                  <a:pt x="2405" y="1225"/>
                                </a:lnTo>
                                <a:lnTo>
                                  <a:pt x="2240" y="1343"/>
                                </a:lnTo>
                                <a:lnTo>
                                  <a:pt x="2082" y="1467"/>
                                </a:lnTo>
                                <a:lnTo>
                                  <a:pt x="1930" y="1597"/>
                                </a:lnTo>
                                <a:lnTo>
                                  <a:pt x="1786" y="1733"/>
                                </a:lnTo>
                                <a:lnTo>
                                  <a:pt x="1648" y="1873"/>
                                </a:lnTo>
                                <a:lnTo>
                                  <a:pt x="1521" y="2019"/>
                                </a:lnTo>
                                <a:lnTo>
                                  <a:pt x="1404" y="2167"/>
                                </a:lnTo>
                                <a:lnTo>
                                  <a:pt x="1295" y="2318"/>
                                </a:lnTo>
                                <a:lnTo>
                                  <a:pt x="1198" y="2473"/>
                                </a:lnTo>
                                <a:lnTo>
                                  <a:pt x="1113" y="2630"/>
                                </a:lnTo>
                                <a:lnTo>
                                  <a:pt x="1040" y="2789"/>
                                </a:lnTo>
                                <a:lnTo>
                                  <a:pt x="981" y="2948"/>
                                </a:lnTo>
                                <a:lnTo>
                                  <a:pt x="934" y="3108"/>
                                </a:lnTo>
                                <a:lnTo>
                                  <a:pt x="902" y="3268"/>
                                </a:lnTo>
                                <a:lnTo>
                                  <a:pt x="887" y="3427"/>
                                </a:lnTo>
                                <a:lnTo>
                                  <a:pt x="847" y="3616"/>
                                </a:lnTo>
                                <a:lnTo>
                                  <a:pt x="821" y="3804"/>
                                </a:lnTo>
                                <a:lnTo>
                                  <a:pt x="804" y="3984"/>
                                </a:lnTo>
                                <a:lnTo>
                                  <a:pt x="799" y="4161"/>
                                </a:lnTo>
                                <a:lnTo>
                                  <a:pt x="804" y="4334"/>
                                </a:lnTo>
                                <a:lnTo>
                                  <a:pt x="820" y="4501"/>
                                </a:lnTo>
                                <a:lnTo>
                                  <a:pt x="847" y="4662"/>
                                </a:lnTo>
                                <a:lnTo>
                                  <a:pt x="884" y="4817"/>
                                </a:lnTo>
                                <a:lnTo>
                                  <a:pt x="931" y="4967"/>
                                </a:lnTo>
                                <a:lnTo>
                                  <a:pt x="989" y="5110"/>
                                </a:lnTo>
                                <a:lnTo>
                                  <a:pt x="1057" y="5246"/>
                                </a:lnTo>
                                <a:lnTo>
                                  <a:pt x="1134" y="5375"/>
                                </a:lnTo>
                                <a:lnTo>
                                  <a:pt x="1220" y="5499"/>
                                </a:lnTo>
                                <a:lnTo>
                                  <a:pt x="1317" y="5614"/>
                                </a:lnTo>
                                <a:lnTo>
                                  <a:pt x="1423" y="5721"/>
                                </a:lnTo>
                                <a:lnTo>
                                  <a:pt x="1540" y="5821"/>
                                </a:lnTo>
                                <a:lnTo>
                                  <a:pt x="1664" y="5912"/>
                                </a:lnTo>
                                <a:lnTo>
                                  <a:pt x="1799" y="5995"/>
                                </a:lnTo>
                                <a:lnTo>
                                  <a:pt x="1942" y="6070"/>
                                </a:lnTo>
                                <a:lnTo>
                                  <a:pt x="2094" y="6135"/>
                                </a:lnTo>
                                <a:lnTo>
                                  <a:pt x="2255" y="6191"/>
                                </a:lnTo>
                                <a:lnTo>
                                  <a:pt x="2423" y="6237"/>
                                </a:lnTo>
                                <a:lnTo>
                                  <a:pt x="2601" y="6275"/>
                                </a:lnTo>
                                <a:lnTo>
                                  <a:pt x="2787" y="6301"/>
                                </a:lnTo>
                                <a:lnTo>
                                  <a:pt x="2981" y="6318"/>
                                </a:lnTo>
                                <a:lnTo>
                                  <a:pt x="3184" y="6324"/>
                                </a:lnTo>
                                <a:lnTo>
                                  <a:pt x="3395" y="6318"/>
                                </a:lnTo>
                                <a:lnTo>
                                  <a:pt x="3612" y="6303"/>
                                </a:lnTo>
                                <a:lnTo>
                                  <a:pt x="3838" y="6275"/>
                                </a:lnTo>
                                <a:lnTo>
                                  <a:pt x="4071" y="6236"/>
                                </a:lnTo>
                                <a:lnTo>
                                  <a:pt x="4312" y="6185"/>
                                </a:lnTo>
                                <a:lnTo>
                                  <a:pt x="4560" y="6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88"/>
                        <wps:cNvSpPr>
                          <a:spLocks noEditPoints="1"/>
                        </wps:cNvSpPr>
                        <wps:spPr bwMode="auto">
                          <a:xfrm>
                            <a:off x="7336" y="5810"/>
                            <a:ext cx="764" cy="851"/>
                          </a:xfrm>
                          <a:custGeom>
                            <a:avLst/>
                            <a:gdLst>
                              <a:gd name="T0" fmla="*/ 2318 w 6662"/>
                              <a:gd name="T1" fmla="*/ 6504 h 7108"/>
                              <a:gd name="T2" fmla="*/ 3305 w 6662"/>
                              <a:gd name="T3" fmla="*/ 6337 h 7108"/>
                              <a:gd name="T4" fmla="*/ 4164 w 6662"/>
                              <a:gd name="T5" fmla="*/ 5969 h 7108"/>
                              <a:gd name="T6" fmla="*/ 4879 w 6662"/>
                              <a:gd name="T7" fmla="*/ 5443 h 7108"/>
                              <a:gd name="T8" fmla="*/ 5406 w 6662"/>
                              <a:gd name="T9" fmla="*/ 4841 h 7108"/>
                              <a:gd name="T10" fmla="*/ 5779 w 6662"/>
                              <a:gd name="T11" fmla="*/ 4174 h 7108"/>
                              <a:gd name="T12" fmla="*/ 5983 w 6662"/>
                              <a:gd name="T13" fmla="*/ 3518 h 7108"/>
                              <a:gd name="T14" fmla="*/ 6031 w 6662"/>
                              <a:gd name="T15" fmla="*/ 3164 h 7108"/>
                              <a:gd name="T16" fmla="*/ 6034 w 6662"/>
                              <a:gd name="T17" fmla="*/ 2813 h 7108"/>
                              <a:gd name="T18" fmla="*/ 5974 w 6662"/>
                              <a:gd name="T19" fmla="*/ 2396 h 7108"/>
                              <a:gd name="T20" fmla="*/ 5815 w 6662"/>
                              <a:gd name="T21" fmla="*/ 1970 h 7108"/>
                              <a:gd name="T22" fmla="*/ 5554 w 6662"/>
                              <a:gd name="T23" fmla="*/ 1608 h 7108"/>
                              <a:gd name="T24" fmla="*/ 5186 w 6662"/>
                              <a:gd name="T25" fmla="*/ 1331 h 7108"/>
                              <a:gd name="T26" fmla="*/ 4807 w 6662"/>
                              <a:gd name="T27" fmla="*/ 1115 h 7108"/>
                              <a:gd name="T28" fmla="*/ 4399 w 6662"/>
                              <a:gd name="T29" fmla="*/ 922 h 7108"/>
                              <a:gd name="T30" fmla="*/ 3861 w 6662"/>
                              <a:gd name="T31" fmla="*/ 747 h 7108"/>
                              <a:gd name="T32" fmla="*/ 3238 w 6662"/>
                              <a:gd name="T33" fmla="*/ 629 h 7108"/>
                              <a:gd name="T34" fmla="*/ 2551 w 6662"/>
                              <a:gd name="T35" fmla="*/ 606 h 7108"/>
                              <a:gd name="T36" fmla="*/ 2200 w 6662"/>
                              <a:gd name="T37" fmla="*/ 654 h 7108"/>
                              <a:gd name="T38" fmla="*/ 1865 w 6662"/>
                              <a:gd name="T39" fmla="*/ 749 h 7108"/>
                              <a:gd name="T40" fmla="*/ 1554 w 6662"/>
                              <a:gd name="T41" fmla="*/ 900 h 7108"/>
                              <a:gd name="T42" fmla="*/ 1274 w 6662"/>
                              <a:gd name="T43" fmla="*/ 1112 h 7108"/>
                              <a:gd name="T44" fmla="*/ 1034 w 6662"/>
                              <a:gd name="T45" fmla="*/ 1392 h 7108"/>
                              <a:gd name="T46" fmla="*/ 842 w 6662"/>
                              <a:gd name="T47" fmla="*/ 1747 h 7108"/>
                              <a:gd name="T48" fmla="*/ 704 w 6662"/>
                              <a:gd name="T49" fmla="*/ 2183 h 7108"/>
                              <a:gd name="T50" fmla="*/ 622 w 6662"/>
                              <a:gd name="T51" fmla="*/ 2946 h 7108"/>
                              <a:gd name="T52" fmla="*/ 690 w 6662"/>
                              <a:gd name="T53" fmla="*/ 3900 h 7108"/>
                              <a:gd name="T54" fmla="*/ 928 w 6662"/>
                              <a:gd name="T55" fmla="*/ 5063 h 7108"/>
                              <a:gd name="T56" fmla="*/ 1360 w 6662"/>
                              <a:gd name="T57" fmla="*/ 6453 h 7108"/>
                              <a:gd name="T58" fmla="*/ 4911 w 6662"/>
                              <a:gd name="T59" fmla="*/ 6487 h 7108"/>
                              <a:gd name="T60" fmla="*/ 3990 w 6662"/>
                              <a:gd name="T61" fmla="*/ 6913 h 7108"/>
                              <a:gd name="T62" fmla="*/ 2911 w 6662"/>
                              <a:gd name="T63" fmla="*/ 7103 h 7108"/>
                              <a:gd name="T64" fmla="*/ 1696 w 6662"/>
                              <a:gd name="T65" fmla="*/ 7005 h 7108"/>
                              <a:gd name="T66" fmla="*/ 563 w 6662"/>
                              <a:gd name="T67" fmla="*/ 5362 h 7108"/>
                              <a:gd name="T68" fmla="*/ 179 w 6662"/>
                              <a:gd name="T69" fmla="*/ 3953 h 7108"/>
                              <a:gd name="T70" fmla="*/ 12 w 6662"/>
                              <a:gd name="T71" fmla="*/ 2799 h 7108"/>
                              <a:gd name="T72" fmla="*/ 33 w 6662"/>
                              <a:gd name="T73" fmla="*/ 1881 h 7108"/>
                              <a:gd name="T74" fmla="*/ 161 w 6662"/>
                              <a:gd name="T75" fmla="*/ 1308 h 7108"/>
                              <a:gd name="T76" fmla="*/ 334 w 6662"/>
                              <a:gd name="T77" fmla="*/ 922 h 7108"/>
                              <a:gd name="T78" fmla="*/ 559 w 6662"/>
                              <a:gd name="T79" fmla="*/ 613 h 7108"/>
                              <a:gd name="T80" fmla="*/ 827 w 6662"/>
                              <a:gd name="T81" fmla="*/ 375 h 7108"/>
                              <a:gd name="T82" fmla="*/ 1130 w 6662"/>
                              <a:gd name="T83" fmla="*/ 202 h 7108"/>
                              <a:gd name="T84" fmla="*/ 1459 w 6662"/>
                              <a:gd name="T85" fmla="*/ 85 h 7108"/>
                              <a:gd name="T86" fmla="*/ 1808 w 6662"/>
                              <a:gd name="T87" fmla="*/ 20 h 7108"/>
                              <a:gd name="T88" fmla="*/ 2382 w 6662"/>
                              <a:gd name="T89" fmla="*/ 7 h 7108"/>
                              <a:gd name="T90" fmla="*/ 3025 w 6662"/>
                              <a:gd name="T91" fmla="*/ 100 h 7108"/>
                              <a:gd name="T92" fmla="*/ 3622 w 6662"/>
                              <a:gd name="T93" fmla="*/ 270 h 7108"/>
                              <a:gd name="T94" fmla="*/ 4126 w 6662"/>
                              <a:gd name="T95" fmla="*/ 481 h 7108"/>
                              <a:gd name="T96" fmla="*/ 4580 w 6662"/>
                              <a:gd name="T97" fmla="*/ 720 h 7108"/>
                              <a:gd name="T98" fmla="*/ 5465 w 6662"/>
                              <a:gd name="T99" fmla="*/ 1240 h 7108"/>
                              <a:gd name="T100" fmla="*/ 6097 w 6662"/>
                              <a:gd name="T101" fmla="*/ 1876 h 7108"/>
                              <a:gd name="T102" fmla="*/ 6490 w 6662"/>
                              <a:gd name="T103" fmla="*/ 2595 h 7108"/>
                              <a:gd name="T104" fmla="*/ 6651 w 6662"/>
                              <a:gd name="T105" fmla="*/ 3312 h 7108"/>
                              <a:gd name="T106" fmla="*/ 6659 w 6662"/>
                              <a:gd name="T107" fmla="*/ 3663 h 7108"/>
                              <a:gd name="T108" fmla="*/ 6622 w 6662"/>
                              <a:gd name="T109" fmla="*/ 4018 h 7108"/>
                              <a:gd name="T110" fmla="*/ 6469 w 6662"/>
                              <a:gd name="T111" fmla="*/ 4593 h 7108"/>
                              <a:gd name="T112" fmla="*/ 6134 w 6662"/>
                              <a:gd name="T113" fmla="*/ 5273 h 7108"/>
                              <a:gd name="T114" fmla="*/ 5647 w 6662"/>
                              <a:gd name="T115" fmla="*/ 5893 h 7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6662" h="7108">
                                <a:moveTo>
                                  <a:pt x="1360" y="6453"/>
                                </a:moveTo>
                                <a:lnTo>
                                  <a:pt x="1501" y="6473"/>
                                </a:lnTo>
                                <a:lnTo>
                                  <a:pt x="1641" y="6489"/>
                                </a:lnTo>
                                <a:lnTo>
                                  <a:pt x="1780" y="6499"/>
                                </a:lnTo>
                                <a:lnTo>
                                  <a:pt x="1918" y="6507"/>
                                </a:lnTo>
                                <a:lnTo>
                                  <a:pt x="2052" y="6509"/>
                                </a:lnTo>
                                <a:lnTo>
                                  <a:pt x="2186" y="6508"/>
                                </a:lnTo>
                                <a:lnTo>
                                  <a:pt x="2318" y="6504"/>
                                </a:lnTo>
                                <a:lnTo>
                                  <a:pt x="2448" y="6495"/>
                                </a:lnTo>
                                <a:lnTo>
                                  <a:pt x="2576" y="6483"/>
                                </a:lnTo>
                                <a:lnTo>
                                  <a:pt x="2702" y="6466"/>
                                </a:lnTo>
                                <a:lnTo>
                                  <a:pt x="2827" y="6448"/>
                                </a:lnTo>
                                <a:lnTo>
                                  <a:pt x="2949" y="6424"/>
                                </a:lnTo>
                                <a:lnTo>
                                  <a:pt x="3070" y="6398"/>
                                </a:lnTo>
                                <a:lnTo>
                                  <a:pt x="3189" y="6369"/>
                                </a:lnTo>
                                <a:lnTo>
                                  <a:pt x="3305" y="6337"/>
                                </a:lnTo>
                                <a:lnTo>
                                  <a:pt x="3420" y="6300"/>
                                </a:lnTo>
                                <a:lnTo>
                                  <a:pt x="3533" y="6262"/>
                                </a:lnTo>
                                <a:lnTo>
                                  <a:pt x="3643" y="6220"/>
                                </a:lnTo>
                                <a:lnTo>
                                  <a:pt x="3752" y="6175"/>
                                </a:lnTo>
                                <a:lnTo>
                                  <a:pt x="3858" y="6128"/>
                                </a:lnTo>
                                <a:lnTo>
                                  <a:pt x="3962" y="6077"/>
                                </a:lnTo>
                                <a:lnTo>
                                  <a:pt x="4064" y="6025"/>
                                </a:lnTo>
                                <a:lnTo>
                                  <a:pt x="4164" y="5969"/>
                                </a:lnTo>
                                <a:lnTo>
                                  <a:pt x="4261" y="5911"/>
                                </a:lnTo>
                                <a:lnTo>
                                  <a:pt x="4356" y="5851"/>
                                </a:lnTo>
                                <a:lnTo>
                                  <a:pt x="4449" y="5788"/>
                                </a:lnTo>
                                <a:lnTo>
                                  <a:pt x="4540" y="5724"/>
                                </a:lnTo>
                                <a:lnTo>
                                  <a:pt x="4629" y="5657"/>
                                </a:lnTo>
                                <a:lnTo>
                                  <a:pt x="4714" y="5587"/>
                                </a:lnTo>
                                <a:lnTo>
                                  <a:pt x="4797" y="5517"/>
                                </a:lnTo>
                                <a:lnTo>
                                  <a:pt x="4879" y="5443"/>
                                </a:lnTo>
                                <a:lnTo>
                                  <a:pt x="4957" y="5369"/>
                                </a:lnTo>
                                <a:lnTo>
                                  <a:pt x="5028" y="5297"/>
                                </a:lnTo>
                                <a:lnTo>
                                  <a:pt x="5097" y="5225"/>
                                </a:lnTo>
                                <a:lnTo>
                                  <a:pt x="5163" y="5150"/>
                                </a:lnTo>
                                <a:lnTo>
                                  <a:pt x="5227" y="5075"/>
                                </a:lnTo>
                                <a:lnTo>
                                  <a:pt x="5290" y="4998"/>
                                </a:lnTo>
                                <a:lnTo>
                                  <a:pt x="5349" y="4919"/>
                                </a:lnTo>
                                <a:lnTo>
                                  <a:pt x="5406" y="4841"/>
                                </a:lnTo>
                                <a:lnTo>
                                  <a:pt x="5461" y="4761"/>
                                </a:lnTo>
                                <a:lnTo>
                                  <a:pt x="5513" y="4680"/>
                                </a:lnTo>
                                <a:lnTo>
                                  <a:pt x="5565" y="4597"/>
                                </a:lnTo>
                                <a:lnTo>
                                  <a:pt x="5612" y="4515"/>
                                </a:lnTo>
                                <a:lnTo>
                                  <a:pt x="5657" y="4431"/>
                                </a:lnTo>
                                <a:lnTo>
                                  <a:pt x="5701" y="4346"/>
                                </a:lnTo>
                                <a:lnTo>
                                  <a:pt x="5741" y="4261"/>
                                </a:lnTo>
                                <a:lnTo>
                                  <a:pt x="5779" y="4174"/>
                                </a:lnTo>
                                <a:lnTo>
                                  <a:pt x="5816" y="4088"/>
                                </a:lnTo>
                                <a:lnTo>
                                  <a:pt x="5849" y="4001"/>
                                </a:lnTo>
                                <a:lnTo>
                                  <a:pt x="5879" y="3914"/>
                                </a:lnTo>
                                <a:lnTo>
                                  <a:pt x="5906" y="3827"/>
                                </a:lnTo>
                                <a:lnTo>
                                  <a:pt x="5932" y="3739"/>
                                </a:lnTo>
                                <a:lnTo>
                                  <a:pt x="5955" y="3650"/>
                                </a:lnTo>
                                <a:lnTo>
                                  <a:pt x="5974" y="3563"/>
                                </a:lnTo>
                                <a:lnTo>
                                  <a:pt x="5983" y="3518"/>
                                </a:lnTo>
                                <a:lnTo>
                                  <a:pt x="5991" y="3473"/>
                                </a:lnTo>
                                <a:lnTo>
                                  <a:pt x="5999" y="3430"/>
                                </a:lnTo>
                                <a:lnTo>
                                  <a:pt x="6007" y="3386"/>
                                </a:lnTo>
                                <a:lnTo>
                                  <a:pt x="6012" y="3341"/>
                                </a:lnTo>
                                <a:lnTo>
                                  <a:pt x="6019" y="3297"/>
                                </a:lnTo>
                                <a:lnTo>
                                  <a:pt x="6023" y="3253"/>
                                </a:lnTo>
                                <a:lnTo>
                                  <a:pt x="6028" y="3209"/>
                                </a:lnTo>
                                <a:lnTo>
                                  <a:pt x="6031" y="3164"/>
                                </a:lnTo>
                                <a:lnTo>
                                  <a:pt x="6034" y="3121"/>
                                </a:lnTo>
                                <a:lnTo>
                                  <a:pt x="6036" y="3077"/>
                                </a:lnTo>
                                <a:lnTo>
                                  <a:pt x="6037" y="3032"/>
                                </a:lnTo>
                                <a:lnTo>
                                  <a:pt x="6038" y="2989"/>
                                </a:lnTo>
                                <a:lnTo>
                                  <a:pt x="6038" y="2944"/>
                                </a:lnTo>
                                <a:lnTo>
                                  <a:pt x="6037" y="2901"/>
                                </a:lnTo>
                                <a:lnTo>
                                  <a:pt x="6036" y="2858"/>
                                </a:lnTo>
                                <a:lnTo>
                                  <a:pt x="6034" y="2813"/>
                                </a:lnTo>
                                <a:lnTo>
                                  <a:pt x="6032" y="2770"/>
                                </a:lnTo>
                                <a:lnTo>
                                  <a:pt x="6028" y="2727"/>
                                </a:lnTo>
                                <a:lnTo>
                                  <a:pt x="6024" y="2684"/>
                                </a:lnTo>
                                <a:lnTo>
                                  <a:pt x="6016" y="2625"/>
                                </a:lnTo>
                                <a:lnTo>
                                  <a:pt x="6008" y="2567"/>
                                </a:lnTo>
                                <a:lnTo>
                                  <a:pt x="5998" y="2508"/>
                                </a:lnTo>
                                <a:lnTo>
                                  <a:pt x="5987" y="2452"/>
                                </a:lnTo>
                                <a:lnTo>
                                  <a:pt x="5974" y="2396"/>
                                </a:lnTo>
                                <a:lnTo>
                                  <a:pt x="5960" y="2339"/>
                                </a:lnTo>
                                <a:lnTo>
                                  <a:pt x="5943" y="2284"/>
                                </a:lnTo>
                                <a:lnTo>
                                  <a:pt x="5926" y="2229"/>
                                </a:lnTo>
                                <a:lnTo>
                                  <a:pt x="5906" y="2175"/>
                                </a:lnTo>
                                <a:lnTo>
                                  <a:pt x="5887" y="2123"/>
                                </a:lnTo>
                                <a:lnTo>
                                  <a:pt x="5864" y="2071"/>
                                </a:lnTo>
                                <a:lnTo>
                                  <a:pt x="5841" y="2020"/>
                                </a:lnTo>
                                <a:lnTo>
                                  <a:pt x="5815" y="1970"/>
                                </a:lnTo>
                                <a:lnTo>
                                  <a:pt x="5788" y="1921"/>
                                </a:lnTo>
                                <a:lnTo>
                                  <a:pt x="5760" y="1873"/>
                                </a:lnTo>
                                <a:lnTo>
                                  <a:pt x="5729" y="1826"/>
                                </a:lnTo>
                                <a:lnTo>
                                  <a:pt x="5697" y="1780"/>
                                </a:lnTo>
                                <a:lnTo>
                                  <a:pt x="5664" y="1735"/>
                                </a:lnTo>
                                <a:lnTo>
                                  <a:pt x="5629" y="1692"/>
                                </a:lnTo>
                                <a:lnTo>
                                  <a:pt x="5592" y="1650"/>
                                </a:lnTo>
                                <a:lnTo>
                                  <a:pt x="5554" y="1608"/>
                                </a:lnTo>
                                <a:lnTo>
                                  <a:pt x="5513" y="1569"/>
                                </a:lnTo>
                                <a:lnTo>
                                  <a:pt x="5472" y="1531"/>
                                </a:lnTo>
                                <a:lnTo>
                                  <a:pt x="5428" y="1493"/>
                                </a:lnTo>
                                <a:lnTo>
                                  <a:pt x="5384" y="1458"/>
                                </a:lnTo>
                                <a:lnTo>
                                  <a:pt x="5337" y="1424"/>
                                </a:lnTo>
                                <a:lnTo>
                                  <a:pt x="5288" y="1391"/>
                                </a:lnTo>
                                <a:lnTo>
                                  <a:pt x="5239" y="1360"/>
                                </a:lnTo>
                                <a:lnTo>
                                  <a:pt x="5186" y="1331"/>
                                </a:lnTo>
                                <a:lnTo>
                                  <a:pt x="5133" y="1302"/>
                                </a:lnTo>
                                <a:lnTo>
                                  <a:pt x="5076" y="1276"/>
                                </a:lnTo>
                                <a:lnTo>
                                  <a:pt x="5020" y="1251"/>
                                </a:lnTo>
                                <a:lnTo>
                                  <a:pt x="4947" y="1205"/>
                                </a:lnTo>
                                <a:lnTo>
                                  <a:pt x="4917" y="1183"/>
                                </a:lnTo>
                                <a:lnTo>
                                  <a:pt x="4883" y="1160"/>
                                </a:lnTo>
                                <a:lnTo>
                                  <a:pt x="4846" y="1137"/>
                                </a:lnTo>
                                <a:lnTo>
                                  <a:pt x="4807" y="1115"/>
                                </a:lnTo>
                                <a:lnTo>
                                  <a:pt x="4765" y="1090"/>
                                </a:lnTo>
                                <a:lnTo>
                                  <a:pt x="4720" y="1066"/>
                                </a:lnTo>
                                <a:lnTo>
                                  <a:pt x="4673" y="1043"/>
                                </a:lnTo>
                                <a:lnTo>
                                  <a:pt x="4623" y="1018"/>
                                </a:lnTo>
                                <a:lnTo>
                                  <a:pt x="4571" y="994"/>
                                </a:lnTo>
                                <a:lnTo>
                                  <a:pt x="4516" y="969"/>
                                </a:lnTo>
                                <a:lnTo>
                                  <a:pt x="4458" y="946"/>
                                </a:lnTo>
                                <a:lnTo>
                                  <a:pt x="4399" y="922"/>
                                </a:lnTo>
                                <a:lnTo>
                                  <a:pt x="4339" y="898"/>
                                </a:lnTo>
                                <a:lnTo>
                                  <a:pt x="4275" y="875"/>
                                </a:lnTo>
                                <a:lnTo>
                                  <a:pt x="4211" y="853"/>
                                </a:lnTo>
                                <a:lnTo>
                                  <a:pt x="4144" y="830"/>
                                </a:lnTo>
                                <a:lnTo>
                                  <a:pt x="4076" y="808"/>
                                </a:lnTo>
                                <a:lnTo>
                                  <a:pt x="4005" y="787"/>
                                </a:lnTo>
                                <a:lnTo>
                                  <a:pt x="3933" y="766"/>
                                </a:lnTo>
                                <a:lnTo>
                                  <a:pt x="3861" y="747"/>
                                </a:lnTo>
                                <a:lnTo>
                                  <a:pt x="3787" y="728"/>
                                </a:lnTo>
                                <a:lnTo>
                                  <a:pt x="3712" y="711"/>
                                </a:lnTo>
                                <a:lnTo>
                                  <a:pt x="3635" y="694"/>
                                </a:lnTo>
                                <a:lnTo>
                                  <a:pt x="3558" y="678"/>
                                </a:lnTo>
                                <a:lnTo>
                                  <a:pt x="3479" y="664"/>
                                </a:lnTo>
                                <a:lnTo>
                                  <a:pt x="3399" y="651"/>
                                </a:lnTo>
                                <a:lnTo>
                                  <a:pt x="3320" y="639"/>
                                </a:lnTo>
                                <a:lnTo>
                                  <a:pt x="3238" y="629"/>
                                </a:lnTo>
                                <a:lnTo>
                                  <a:pt x="3157" y="620"/>
                                </a:lnTo>
                                <a:lnTo>
                                  <a:pt x="3076" y="612"/>
                                </a:lnTo>
                                <a:lnTo>
                                  <a:pt x="2994" y="606"/>
                                </a:lnTo>
                                <a:lnTo>
                                  <a:pt x="2911" y="602"/>
                                </a:lnTo>
                                <a:lnTo>
                                  <a:pt x="2821" y="600"/>
                                </a:lnTo>
                                <a:lnTo>
                                  <a:pt x="2730" y="600"/>
                                </a:lnTo>
                                <a:lnTo>
                                  <a:pt x="2641" y="602"/>
                                </a:lnTo>
                                <a:lnTo>
                                  <a:pt x="2551" y="606"/>
                                </a:lnTo>
                                <a:lnTo>
                                  <a:pt x="2507" y="610"/>
                                </a:lnTo>
                                <a:lnTo>
                                  <a:pt x="2463" y="614"/>
                                </a:lnTo>
                                <a:lnTo>
                                  <a:pt x="2419" y="620"/>
                                </a:lnTo>
                                <a:lnTo>
                                  <a:pt x="2374" y="625"/>
                                </a:lnTo>
                                <a:lnTo>
                                  <a:pt x="2331" y="630"/>
                                </a:lnTo>
                                <a:lnTo>
                                  <a:pt x="2287" y="638"/>
                                </a:lnTo>
                                <a:lnTo>
                                  <a:pt x="2244" y="646"/>
                                </a:lnTo>
                                <a:lnTo>
                                  <a:pt x="2200" y="654"/>
                                </a:lnTo>
                                <a:lnTo>
                                  <a:pt x="2157" y="663"/>
                                </a:lnTo>
                                <a:lnTo>
                                  <a:pt x="2115" y="672"/>
                                </a:lnTo>
                                <a:lnTo>
                                  <a:pt x="2072" y="684"/>
                                </a:lnTo>
                                <a:lnTo>
                                  <a:pt x="2030" y="694"/>
                                </a:lnTo>
                                <a:lnTo>
                                  <a:pt x="1988" y="707"/>
                                </a:lnTo>
                                <a:lnTo>
                                  <a:pt x="1946" y="720"/>
                                </a:lnTo>
                                <a:lnTo>
                                  <a:pt x="1906" y="733"/>
                                </a:lnTo>
                                <a:lnTo>
                                  <a:pt x="1865" y="749"/>
                                </a:lnTo>
                                <a:lnTo>
                                  <a:pt x="1825" y="765"/>
                                </a:lnTo>
                                <a:lnTo>
                                  <a:pt x="1784" y="781"/>
                                </a:lnTo>
                                <a:lnTo>
                                  <a:pt x="1745" y="799"/>
                                </a:lnTo>
                                <a:lnTo>
                                  <a:pt x="1705" y="817"/>
                                </a:lnTo>
                                <a:lnTo>
                                  <a:pt x="1668" y="836"/>
                                </a:lnTo>
                                <a:lnTo>
                                  <a:pt x="1628" y="857"/>
                                </a:lnTo>
                                <a:lnTo>
                                  <a:pt x="1590" y="878"/>
                                </a:lnTo>
                                <a:lnTo>
                                  <a:pt x="1554" y="900"/>
                                </a:lnTo>
                                <a:lnTo>
                                  <a:pt x="1517" y="922"/>
                                </a:lnTo>
                                <a:lnTo>
                                  <a:pt x="1480" y="946"/>
                                </a:lnTo>
                                <a:lnTo>
                                  <a:pt x="1445" y="972"/>
                                </a:lnTo>
                                <a:lnTo>
                                  <a:pt x="1410" y="997"/>
                                </a:lnTo>
                                <a:lnTo>
                                  <a:pt x="1374" y="1024"/>
                                </a:lnTo>
                                <a:lnTo>
                                  <a:pt x="1340" y="1052"/>
                                </a:lnTo>
                                <a:lnTo>
                                  <a:pt x="1306" y="1082"/>
                                </a:lnTo>
                                <a:lnTo>
                                  <a:pt x="1274" y="1112"/>
                                </a:lnTo>
                                <a:lnTo>
                                  <a:pt x="1241" y="1142"/>
                                </a:lnTo>
                                <a:lnTo>
                                  <a:pt x="1209" y="1175"/>
                                </a:lnTo>
                                <a:lnTo>
                                  <a:pt x="1178" y="1208"/>
                                </a:lnTo>
                                <a:lnTo>
                                  <a:pt x="1148" y="1243"/>
                                </a:lnTo>
                                <a:lnTo>
                                  <a:pt x="1118" y="1278"/>
                                </a:lnTo>
                                <a:lnTo>
                                  <a:pt x="1089" y="1315"/>
                                </a:lnTo>
                                <a:lnTo>
                                  <a:pt x="1061" y="1353"/>
                                </a:lnTo>
                                <a:lnTo>
                                  <a:pt x="1034" y="1392"/>
                                </a:lnTo>
                                <a:lnTo>
                                  <a:pt x="1006" y="1432"/>
                                </a:lnTo>
                                <a:lnTo>
                                  <a:pt x="980" y="1473"/>
                                </a:lnTo>
                                <a:lnTo>
                                  <a:pt x="955" y="1515"/>
                                </a:lnTo>
                                <a:lnTo>
                                  <a:pt x="931" y="1560"/>
                                </a:lnTo>
                                <a:lnTo>
                                  <a:pt x="907" y="1604"/>
                                </a:lnTo>
                                <a:lnTo>
                                  <a:pt x="885" y="1650"/>
                                </a:lnTo>
                                <a:lnTo>
                                  <a:pt x="862" y="1699"/>
                                </a:lnTo>
                                <a:lnTo>
                                  <a:pt x="842" y="1747"/>
                                </a:lnTo>
                                <a:lnTo>
                                  <a:pt x="821" y="1797"/>
                                </a:lnTo>
                                <a:lnTo>
                                  <a:pt x="801" y="1848"/>
                                </a:lnTo>
                                <a:lnTo>
                                  <a:pt x="783" y="1900"/>
                                </a:lnTo>
                                <a:lnTo>
                                  <a:pt x="766" y="1954"/>
                                </a:lnTo>
                                <a:lnTo>
                                  <a:pt x="749" y="2009"/>
                                </a:lnTo>
                                <a:lnTo>
                                  <a:pt x="733" y="2067"/>
                                </a:lnTo>
                                <a:lnTo>
                                  <a:pt x="718" y="2124"/>
                                </a:lnTo>
                                <a:lnTo>
                                  <a:pt x="704" y="2183"/>
                                </a:lnTo>
                                <a:lnTo>
                                  <a:pt x="687" y="2268"/>
                                </a:lnTo>
                                <a:lnTo>
                                  <a:pt x="671" y="2358"/>
                                </a:lnTo>
                                <a:lnTo>
                                  <a:pt x="657" y="2448"/>
                                </a:lnTo>
                                <a:lnTo>
                                  <a:pt x="646" y="2542"/>
                                </a:lnTo>
                                <a:lnTo>
                                  <a:pt x="637" y="2638"/>
                                </a:lnTo>
                                <a:lnTo>
                                  <a:pt x="629" y="2737"/>
                                </a:lnTo>
                                <a:lnTo>
                                  <a:pt x="624" y="2841"/>
                                </a:lnTo>
                                <a:lnTo>
                                  <a:pt x="622" y="2946"/>
                                </a:lnTo>
                                <a:lnTo>
                                  <a:pt x="622" y="3054"/>
                                </a:lnTo>
                                <a:lnTo>
                                  <a:pt x="624" y="3166"/>
                                </a:lnTo>
                                <a:lnTo>
                                  <a:pt x="628" y="3281"/>
                                </a:lnTo>
                                <a:lnTo>
                                  <a:pt x="636" y="3397"/>
                                </a:lnTo>
                                <a:lnTo>
                                  <a:pt x="645" y="3518"/>
                                </a:lnTo>
                                <a:lnTo>
                                  <a:pt x="657" y="3642"/>
                                </a:lnTo>
                                <a:lnTo>
                                  <a:pt x="671" y="3769"/>
                                </a:lnTo>
                                <a:lnTo>
                                  <a:pt x="690" y="3900"/>
                                </a:lnTo>
                                <a:lnTo>
                                  <a:pt x="709" y="4034"/>
                                </a:lnTo>
                                <a:lnTo>
                                  <a:pt x="732" y="4170"/>
                                </a:lnTo>
                                <a:lnTo>
                                  <a:pt x="758" y="4310"/>
                                </a:lnTo>
                                <a:lnTo>
                                  <a:pt x="785" y="4454"/>
                                </a:lnTo>
                                <a:lnTo>
                                  <a:pt x="817" y="4601"/>
                                </a:lnTo>
                                <a:lnTo>
                                  <a:pt x="851" y="4752"/>
                                </a:lnTo>
                                <a:lnTo>
                                  <a:pt x="887" y="4906"/>
                                </a:lnTo>
                                <a:lnTo>
                                  <a:pt x="928" y="5063"/>
                                </a:lnTo>
                                <a:lnTo>
                                  <a:pt x="970" y="5225"/>
                                </a:lnTo>
                                <a:lnTo>
                                  <a:pt x="1016" y="5388"/>
                                </a:lnTo>
                                <a:lnTo>
                                  <a:pt x="1065" y="5557"/>
                                </a:lnTo>
                                <a:lnTo>
                                  <a:pt x="1118" y="5729"/>
                                </a:lnTo>
                                <a:lnTo>
                                  <a:pt x="1173" y="5904"/>
                                </a:lnTo>
                                <a:lnTo>
                                  <a:pt x="1232" y="6084"/>
                                </a:lnTo>
                                <a:lnTo>
                                  <a:pt x="1294" y="6267"/>
                                </a:lnTo>
                                <a:lnTo>
                                  <a:pt x="1360" y="6453"/>
                                </a:lnTo>
                                <a:close/>
                                <a:moveTo>
                                  <a:pt x="5575" y="5963"/>
                                </a:moveTo>
                                <a:lnTo>
                                  <a:pt x="5489" y="6046"/>
                                </a:lnTo>
                                <a:lnTo>
                                  <a:pt x="5400" y="6126"/>
                                </a:lnTo>
                                <a:lnTo>
                                  <a:pt x="5308" y="6203"/>
                                </a:lnTo>
                                <a:lnTo>
                                  <a:pt x="5214" y="6278"/>
                                </a:lnTo>
                                <a:lnTo>
                                  <a:pt x="5116" y="6350"/>
                                </a:lnTo>
                                <a:lnTo>
                                  <a:pt x="5015" y="6420"/>
                                </a:lnTo>
                                <a:lnTo>
                                  <a:pt x="4911" y="6487"/>
                                </a:lnTo>
                                <a:lnTo>
                                  <a:pt x="4805" y="6551"/>
                                </a:lnTo>
                                <a:lnTo>
                                  <a:pt x="4697" y="6613"/>
                                </a:lnTo>
                                <a:lnTo>
                                  <a:pt x="4585" y="6671"/>
                                </a:lnTo>
                                <a:lnTo>
                                  <a:pt x="4471" y="6726"/>
                                </a:lnTo>
                                <a:lnTo>
                                  <a:pt x="4355" y="6778"/>
                                </a:lnTo>
                                <a:lnTo>
                                  <a:pt x="4236" y="6826"/>
                                </a:lnTo>
                                <a:lnTo>
                                  <a:pt x="4114" y="6871"/>
                                </a:lnTo>
                                <a:lnTo>
                                  <a:pt x="3990" y="6913"/>
                                </a:lnTo>
                                <a:lnTo>
                                  <a:pt x="3863" y="6951"/>
                                </a:lnTo>
                                <a:lnTo>
                                  <a:pt x="3735" y="6985"/>
                                </a:lnTo>
                                <a:lnTo>
                                  <a:pt x="3602" y="7015"/>
                                </a:lnTo>
                                <a:lnTo>
                                  <a:pt x="3469" y="7041"/>
                                </a:lnTo>
                                <a:lnTo>
                                  <a:pt x="3333" y="7062"/>
                                </a:lnTo>
                                <a:lnTo>
                                  <a:pt x="3194" y="7081"/>
                                </a:lnTo>
                                <a:lnTo>
                                  <a:pt x="3054" y="7094"/>
                                </a:lnTo>
                                <a:lnTo>
                                  <a:pt x="2911" y="7103"/>
                                </a:lnTo>
                                <a:lnTo>
                                  <a:pt x="2767" y="7108"/>
                                </a:lnTo>
                                <a:lnTo>
                                  <a:pt x="2619" y="7108"/>
                                </a:lnTo>
                                <a:lnTo>
                                  <a:pt x="2471" y="7103"/>
                                </a:lnTo>
                                <a:lnTo>
                                  <a:pt x="2319" y="7094"/>
                                </a:lnTo>
                                <a:lnTo>
                                  <a:pt x="2166" y="7079"/>
                                </a:lnTo>
                                <a:lnTo>
                                  <a:pt x="2012" y="7060"/>
                                </a:lnTo>
                                <a:lnTo>
                                  <a:pt x="1855" y="7035"/>
                                </a:lnTo>
                                <a:lnTo>
                                  <a:pt x="1696" y="7005"/>
                                </a:lnTo>
                                <a:lnTo>
                                  <a:pt x="1535" y="6969"/>
                                </a:lnTo>
                                <a:lnTo>
                                  <a:pt x="1110" y="6870"/>
                                </a:lnTo>
                                <a:lnTo>
                                  <a:pt x="925" y="6385"/>
                                </a:lnTo>
                                <a:lnTo>
                                  <a:pt x="845" y="6172"/>
                                </a:lnTo>
                                <a:lnTo>
                                  <a:pt x="768" y="5962"/>
                                </a:lnTo>
                                <a:lnTo>
                                  <a:pt x="696" y="5758"/>
                                </a:lnTo>
                                <a:lnTo>
                                  <a:pt x="628" y="5559"/>
                                </a:lnTo>
                                <a:lnTo>
                                  <a:pt x="563" y="5362"/>
                                </a:lnTo>
                                <a:lnTo>
                                  <a:pt x="502" y="5171"/>
                                </a:lnTo>
                                <a:lnTo>
                                  <a:pt x="446" y="4985"/>
                                </a:lnTo>
                                <a:lnTo>
                                  <a:pt x="393" y="4802"/>
                                </a:lnTo>
                                <a:lnTo>
                                  <a:pt x="343" y="4623"/>
                                </a:lnTo>
                                <a:lnTo>
                                  <a:pt x="297" y="4449"/>
                                </a:lnTo>
                                <a:lnTo>
                                  <a:pt x="254" y="4280"/>
                                </a:lnTo>
                                <a:lnTo>
                                  <a:pt x="216" y="4114"/>
                                </a:lnTo>
                                <a:lnTo>
                                  <a:pt x="179" y="3953"/>
                                </a:lnTo>
                                <a:lnTo>
                                  <a:pt x="148" y="3794"/>
                                </a:lnTo>
                                <a:lnTo>
                                  <a:pt x="119" y="3641"/>
                                </a:lnTo>
                                <a:lnTo>
                                  <a:pt x="93" y="3490"/>
                                </a:lnTo>
                                <a:lnTo>
                                  <a:pt x="70" y="3345"/>
                                </a:lnTo>
                                <a:lnTo>
                                  <a:pt x="51" y="3202"/>
                                </a:lnTo>
                                <a:lnTo>
                                  <a:pt x="35" y="3065"/>
                                </a:lnTo>
                                <a:lnTo>
                                  <a:pt x="22" y="2930"/>
                                </a:lnTo>
                                <a:lnTo>
                                  <a:pt x="12" y="2799"/>
                                </a:lnTo>
                                <a:lnTo>
                                  <a:pt x="5" y="2672"/>
                                </a:lnTo>
                                <a:lnTo>
                                  <a:pt x="1" y="2549"/>
                                </a:lnTo>
                                <a:lnTo>
                                  <a:pt x="0" y="2428"/>
                                </a:lnTo>
                                <a:lnTo>
                                  <a:pt x="0" y="2312"/>
                                </a:lnTo>
                                <a:lnTo>
                                  <a:pt x="5" y="2199"/>
                                </a:lnTo>
                                <a:lnTo>
                                  <a:pt x="12" y="2089"/>
                                </a:lnTo>
                                <a:lnTo>
                                  <a:pt x="21" y="1983"/>
                                </a:lnTo>
                                <a:lnTo>
                                  <a:pt x="33" y="1881"/>
                                </a:lnTo>
                                <a:lnTo>
                                  <a:pt x="47" y="1781"/>
                                </a:lnTo>
                                <a:lnTo>
                                  <a:pt x="63" y="1684"/>
                                </a:lnTo>
                                <a:lnTo>
                                  <a:pt x="82" y="1591"/>
                                </a:lnTo>
                                <a:lnTo>
                                  <a:pt x="95" y="1532"/>
                                </a:lnTo>
                                <a:lnTo>
                                  <a:pt x="111" y="1475"/>
                                </a:lnTo>
                                <a:lnTo>
                                  <a:pt x="127" y="1418"/>
                                </a:lnTo>
                                <a:lnTo>
                                  <a:pt x="144" y="1362"/>
                                </a:lnTo>
                                <a:lnTo>
                                  <a:pt x="161" y="1308"/>
                                </a:lnTo>
                                <a:lnTo>
                                  <a:pt x="179" y="1256"/>
                                </a:lnTo>
                                <a:lnTo>
                                  <a:pt x="199" y="1205"/>
                                </a:lnTo>
                                <a:lnTo>
                                  <a:pt x="220" y="1154"/>
                                </a:lnTo>
                                <a:lnTo>
                                  <a:pt x="241" y="1105"/>
                                </a:lnTo>
                                <a:lnTo>
                                  <a:pt x="263" y="1058"/>
                                </a:lnTo>
                                <a:lnTo>
                                  <a:pt x="285" y="1011"/>
                                </a:lnTo>
                                <a:lnTo>
                                  <a:pt x="310" y="967"/>
                                </a:lnTo>
                                <a:lnTo>
                                  <a:pt x="334" y="922"/>
                                </a:lnTo>
                                <a:lnTo>
                                  <a:pt x="360" y="880"/>
                                </a:lnTo>
                                <a:lnTo>
                                  <a:pt x="386" y="838"/>
                                </a:lnTo>
                                <a:lnTo>
                                  <a:pt x="413" y="798"/>
                                </a:lnTo>
                                <a:lnTo>
                                  <a:pt x="441" y="758"/>
                                </a:lnTo>
                                <a:lnTo>
                                  <a:pt x="470" y="720"/>
                                </a:lnTo>
                                <a:lnTo>
                                  <a:pt x="499" y="684"/>
                                </a:lnTo>
                                <a:lnTo>
                                  <a:pt x="529" y="648"/>
                                </a:lnTo>
                                <a:lnTo>
                                  <a:pt x="559" y="613"/>
                                </a:lnTo>
                                <a:lnTo>
                                  <a:pt x="590" y="580"/>
                                </a:lnTo>
                                <a:lnTo>
                                  <a:pt x="622" y="547"/>
                                </a:lnTo>
                                <a:lnTo>
                                  <a:pt x="654" y="516"/>
                                </a:lnTo>
                                <a:lnTo>
                                  <a:pt x="688" y="486"/>
                                </a:lnTo>
                                <a:lnTo>
                                  <a:pt x="721" y="457"/>
                                </a:lnTo>
                                <a:lnTo>
                                  <a:pt x="756" y="428"/>
                                </a:lnTo>
                                <a:lnTo>
                                  <a:pt x="790" y="401"/>
                                </a:lnTo>
                                <a:lnTo>
                                  <a:pt x="827" y="375"/>
                                </a:lnTo>
                                <a:lnTo>
                                  <a:pt x="862" y="350"/>
                                </a:lnTo>
                                <a:lnTo>
                                  <a:pt x="899" y="326"/>
                                </a:lnTo>
                                <a:lnTo>
                                  <a:pt x="937" y="303"/>
                                </a:lnTo>
                                <a:lnTo>
                                  <a:pt x="974" y="280"/>
                                </a:lnTo>
                                <a:lnTo>
                                  <a:pt x="1012" y="259"/>
                                </a:lnTo>
                                <a:lnTo>
                                  <a:pt x="1051" y="238"/>
                                </a:lnTo>
                                <a:lnTo>
                                  <a:pt x="1090" y="220"/>
                                </a:lnTo>
                                <a:lnTo>
                                  <a:pt x="1130" y="202"/>
                                </a:lnTo>
                                <a:lnTo>
                                  <a:pt x="1169" y="183"/>
                                </a:lnTo>
                                <a:lnTo>
                                  <a:pt x="1209" y="166"/>
                                </a:lnTo>
                                <a:lnTo>
                                  <a:pt x="1250" y="151"/>
                                </a:lnTo>
                                <a:lnTo>
                                  <a:pt x="1292" y="136"/>
                                </a:lnTo>
                                <a:lnTo>
                                  <a:pt x="1332" y="122"/>
                                </a:lnTo>
                                <a:lnTo>
                                  <a:pt x="1374" y="109"/>
                                </a:lnTo>
                                <a:lnTo>
                                  <a:pt x="1416" y="97"/>
                                </a:lnTo>
                                <a:lnTo>
                                  <a:pt x="1459" y="85"/>
                                </a:lnTo>
                                <a:lnTo>
                                  <a:pt x="1501" y="75"/>
                                </a:lnTo>
                                <a:lnTo>
                                  <a:pt x="1544" y="64"/>
                                </a:lnTo>
                                <a:lnTo>
                                  <a:pt x="1588" y="55"/>
                                </a:lnTo>
                                <a:lnTo>
                                  <a:pt x="1631" y="46"/>
                                </a:lnTo>
                                <a:lnTo>
                                  <a:pt x="1675" y="39"/>
                                </a:lnTo>
                                <a:lnTo>
                                  <a:pt x="1719" y="31"/>
                                </a:lnTo>
                                <a:lnTo>
                                  <a:pt x="1763" y="25"/>
                                </a:lnTo>
                                <a:lnTo>
                                  <a:pt x="1808" y="20"/>
                                </a:lnTo>
                                <a:lnTo>
                                  <a:pt x="1852" y="16"/>
                                </a:lnTo>
                                <a:lnTo>
                                  <a:pt x="1897" y="10"/>
                                </a:lnTo>
                                <a:lnTo>
                                  <a:pt x="1941" y="8"/>
                                </a:lnTo>
                                <a:lnTo>
                                  <a:pt x="2030" y="3"/>
                                </a:lnTo>
                                <a:lnTo>
                                  <a:pt x="2120" y="0"/>
                                </a:lnTo>
                                <a:lnTo>
                                  <a:pt x="2211" y="0"/>
                                </a:lnTo>
                                <a:lnTo>
                                  <a:pt x="2301" y="3"/>
                                </a:lnTo>
                                <a:lnTo>
                                  <a:pt x="2382" y="7"/>
                                </a:lnTo>
                                <a:lnTo>
                                  <a:pt x="2463" y="13"/>
                                </a:lnTo>
                                <a:lnTo>
                                  <a:pt x="2545" y="21"/>
                                </a:lnTo>
                                <a:lnTo>
                                  <a:pt x="2626" y="30"/>
                                </a:lnTo>
                                <a:lnTo>
                                  <a:pt x="2707" y="41"/>
                                </a:lnTo>
                                <a:lnTo>
                                  <a:pt x="2787" y="54"/>
                                </a:lnTo>
                                <a:lnTo>
                                  <a:pt x="2867" y="68"/>
                                </a:lnTo>
                                <a:lnTo>
                                  <a:pt x="2946" y="83"/>
                                </a:lnTo>
                                <a:lnTo>
                                  <a:pt x="3025" y="100"/>
                                </a:lnTo>
                                <a:lnTo>
                                  <a:pt x="3104" y="118"/>
                                </a:lnTo>
                                <a:lnTo>
                                  <a:pt x="3181" y="136"/>
                                </a:lnTo>
                                <a:lnTo>
                                  <a:pt x="3257" y="157"/>
                                </a:lnTo>
                                <a:lnTo>
                                  <a:pt x="3333" y="178"/>
                                </a:lnTo>
                                <a:lnTo>
                                  <a:pt x="3407" y="199"/>
                                </a:lnTo>
                                <a:lnTo>
                                  <a:pt x="3481" y="223"/>
                                </a:lnTo>
                                <a:lnTo>
                                  <a:pt x="3551" y="246"/>
                                </a:lnTo>
                                <a:lnTo>
                                  <a:pt x="3622" y="270"/>
                                </a:lnTo>
                                <a:lnTo>
                                  <a:pt x="3691" y="295"/>
                                </a:lnTo>
                                <a:lnTo>
                                  <a:pt x="3759" y="321"/>
                                </a:lnTo>
                                <a:lnTo>
                                  <a:pt x="3825" y="347"/>
                                </a:lnTo>
                                <a:lnTo>
                                  <a:pt x="3889" y="373"/>
                                </a:lnTo>
                                <a:lnTo>
                                  <a:pt x="3950" y="399"/>
                                </a:lnTo>
                                <a:lnTo>
                                  <a:pt x="4011" y="426"/>
                                </a:lnTo>
                                <a:lnTo>
                                  <a:pt x="4070" y="453"/>
                                </a:lnTo>
                                <a:lnTo>
                                  <a:pt x="4126" y="481"/>
                                </a:lnTo>
                                <a:lnTo>
                                  <a:pt x="4180" y="507"/>
                                </a:lnTo>
                                <a:lnTo>
                                  <a:pt x="4231" y="534"/>
                                </a:lnTo>
                                <a:lnTo>
                                  <a:pt x="4280" y="562"/>
                                </a:lnTo>
                                <a:lnTo>
                                  <a:pt x="4326" y="588"/>
                                </a:lnTo>
                                <a:lnTo>
                                  <a:pt x="4371" y="614"/>
                                </a:lnTo>
                                <a:lnTo>
                                  <a:pt x="4413" y="640"/>
                                </a:lnTo>
                                <a:lnTo>
                                  <a:pt x="4451" y="665"/>
                                </a:lnTo>
                                <a:lnTo>
                                  <a:pt x="4580" y="720"/>
                                </a:lnTo>
                                <a:lnTo>
                                  <a:pt x="4705" y="778"/>
                                </a:lnTo>
                                <a:lnTo>
                                  <a:pt x="4825" y="838"/>
                                </a:lnTo>
                                <a:lnTo>
                                  <a:pt x="4941" y="900"/>
                                </a:lnTo>
                                <a:lnTo>
                                  <a:pt x="5054" y="964"/>
                                </a:lnTo>
                                <a:lnTo>
                                  <a:pt x="5163" y="1031"/>
                                </a:lnTo>
                                <a:lnTo>
                                  <a:pt x="5267" y="1099"/>
                                </a:lnTo>
                                <a:lnTo>
                                  <a:pt x="5368" y="1168"/>
                                </a:lnTo>
                                <a:lnTo>
                                  <a:pt x="5465" y="1240"/>
                                </a:lnTo>
                                <a:lnTo>
                                  <a:pt x="5557" y="1314"/>
                                </a:lnTo>
                                <a:lnTo>
                                  <a:pt x="5646" y="1390"/>
                                </a:lnTo>
                                <a:lnTo>
                                  <a:pt x="5731" y="1467"/>
                                </a:lnTo>
                                <a:lnTo>
                                  <a:pt x="5812" y="1546"/>
                                </a:lnTo>
                                <a:lnTo>
                                  <a:pt x="5889" y="1625"/>
                                </a:lnTo>
                                <a:lnTo>
                                  <a:pt x="5962" y="1708"/>
                                </a:lnTo>
                                <a:lnTo>
                                  <a:pt x="6032" y="1790"/>
                                </a:lnTo>
                                <a:lnTo>
                                  <a:pt x="6097" y="1876"/>
                                </a:lnTo>
                                <a:lnTo>
                                  <a:pt x="6159" y="1961"/>
                                </a:lnTo>
                                <a:lnTo>
                                  <a:pt x="6218" y="2048"/>
                                </a:lnTo>
                                <a:lnTo>
                                  <a:pt x="6271" y="2136"/>
                                </a:lnTo>
                                <a:lnTo>
                                  <a:pt x="6322" y="2227"/>
                                </a:lnTo>
                                <a:lnTo>
                                  <a:pt x="6370" y="2317"/>
                                </a:lnTo>
                                <a:lnTo>
                                  <a:pt x="6414" y="2409"/>
                                </a:lnTo>
                                <a:lnTo>
                                  <a:pt x="6453" y="2502"/>
                                </a:lnTo>
                                <a:lnTo>
                                  <a:pt x="6490" y="2595"/>
                                </a:lnTo>
                                <a:lnTo>
                                  <a:pt x="6523" y="2689"/>
                                </a:lnTo>
                                <a:lnTo>
                                  <a:pt x="6552" y="2785"/>
                                </a:lnTo>
                                <a:lnTo>
                                  <a:pt x="6578" y="2880"/>
                                </a:lnTo>
                                <a:lnTo>
                                  <a:pt x="6600" y="2977"/>
                                </a:lnTo>
                                <a:lnTo>
                                  <a:pt x="6620" y="3074"/>
                                </a:lnTo>
                                <a:lnTo>
                                  <a:pt x="6635" y="3171"/>
                                </a:lnTo>
                                <a:lnTo>
                                  <a:pt x="6647" y="3269"/>
                                </a:lnTo>
                                <a:lnTo>
                                  <a:pt x="6651" y="3312"/>
                                </a:lnTo>
                                <a:lnTo>
                                  <a:pt x="6655" y="3357"/>
                                </a:lnTo>
                                <a:lnTo>
                                  <a:pt x="6658" y="3400"/>
                                </a:lnTo>
                                <a:lnTo>
                                  <a:pt x="6660" y="3443"/>
                                </a:lnTo>
                                <a:lnTo>
                                  <a:pt x="6662" y="3488"/>
                                </a:lnTo>
                                <a:lnTo>
                                  <a:pt x="6662" y="3531"/>
                                </a:lnTo>
                                <a:lnTo>
                                  <a:pt x="6662" y="3576"/>
                                </a:lnTo>
                                <a:lnTo>
                                  <a:pt x="6660" y="3619"/>
                                </a:lnTo>
                                <a:lnTo>
                                  <a:pt x="6659" y="3663"/>
                                </a:lnTo>
                                <a:lnTo>
                                  <a:pt x="6658" y="3708"/>
                                </a:lnTo>
                                <a:lnTo>
                                  <a:pt x="6654" y="3751"/>
                                </a:lnTo>
                                <a:lnTo>
                                  <a:pt x="6651" y="3796"/>
                                </a:lnTo>
                                <a:lnTo>
                                  <a:pt x="6646" y="3840"/>
                                </a:lnTo>
                                <a:lnTo>
                                  <a:pt x="6641" y="3885"/>
                                </a:lnTo>
                                <a:lnTo>
                                  <a:pt x="6635" y="3929"/>
                                </a:lnTo>
                                <a:lnTo>
                                  <a:pt x="6629" y="3974"/>
                                </a:lnTo>
                                <a:lnTo>
                                  <a:pt x="6622" y="4018"/>
                                </a:lnTo>
                                <a:lnTo>
                                  <a:pt x="6614" y="4063"/>
                                </a:lnTo>
                                <a:lnTo>
                                  <a:pt x="6607" y="4107"/>
                                </a:lnTo>
                                <a:lnTo>
                                  <a:pt x="6597" y="4152"/>
                                </a:lnTo>
                                <a:lnTo>
                                  <a:pt x="6576" y="4240"/>
                                </a:lnTo>
                                <a:lnTo>
                                  <a:pt x="6554" y="4329"/>
                                </a:lnTo>
                                <a:lnTo>
                                  <a:pt x="6528" y="4418"/>
                                </a:lnTo>
                                <a:lnTo>
                                  <a:pt x="6501" y="4506"/>
                                </a:lnTo>
                                <a:lnTo>
                                  <a:pt x="6469" y="4593"/>
                                </a:lnTo>
                                <a:lnTo>
                                  <a:pt x="6436" y="4681"/>
                                </a:lnTo>
                                <a:lnTo>
                                  <a:pt x="6401" y="4767"/>
                                </a:lnTo>
                                <a:lnTo>
                                  <a:pt x="6363" y="4853"/>
                                </a:lnTo>
                                <a:lnTo>
                                  <a:pt x="6321" y="4939"/>
                                </a:lnTo>
                                <a:lnTo>
                                  <a:pt x="6278" y="5023"/>
                                </a:lnTo>
                                <a:lnTo>
                                  <a:pt x="6233" y="5107"/>
                                </a:lnTo>
                                <a:lnTo>
                                  <a:pt x="6185" y="5191"/>
                                </a:lnTo>
                                <a:lnTo>
                                  <a:pt x="6134" y="5273"/>
                                </a:lnTo>
                                <a:lnTo>
                                  <a:pt x="6082" y="5354"/>
                                </a:lnTo>
                                <a:lnTo>
                                  <a:pt x="6027" y="5434"/>
                                </a:lnTo>
                                <a:lnTo>
                                  <a:pt x="5969" y="5514"/>
                                </a:lnTo>
                                <a:lnTo>
                                  <a:pt x="5909" y="5591"/>
                                </a:lnTo>
                                <a:lnTo>
                                  <a:pt x="5847" y="5669"/>
                                </a:lnTo>
                                <a:lnTo>
                                  <a:pt x="5782" y="5745"/>
                                </a:lnTo>
                                <a:lnTo>
                                  <a:pt x="5715" y="5819"/>
                                </a:lnTo>
                                <a:lnTo>
                                  <a:pt x="5647" y="5893"/>
                                </a:lnTo>
                                <a:lnTo>
                                  <a:pt x="5575" y="59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189"/>
                        <wps:cNvSpPr>
                          <a:spLocks/>
                        </wps:cNvSpPr>
                        <wps:spPr bwMode="auto">
                          <a:xfrm>
                            <a:off x="7527" y="6304"/>
                            <a:ext cx="558" cy="1415"/>
                          </a:xfrm>
                          <a:custGeom>
                            <a:avLst/>
                            <a:gdLst>
                              <a:gd name="T0" fmla="*/ 558 w 558"/>
                              <a:gd name="T1" fmla="*/ 769 h 1415"/>
                              <a:gd name="T2" fmla="*/ 0 w 558"/>
                              <a:gd name="T3" fmla="*/ 0 h 1415"/>
                              <a:gd name="T4" fmla="*/ 8 w 558"/>
                              <a:gd name="T5" fmla="*/ 1415 h 1415"/>
                              <a:gd name="T6" fmla="*/ 440 w 558"/>
                              <a:gd name="T7" fmla="*/ 1216 h 1415"/>
                              <a:gd name="T8" fmla="*/ 558 w 558"/>
                              <a:gd name="T9" fmla="*/ 769 h 14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58" h="1415">
                                <a:moveTo>
                                  <a:pt x="558" y="769"/>
                                </a:moveTo>
                                <a:lnTo>
                                  <a:pt x="0" y="0"/>
                                </a:lnTo>
                                <a:lnTo>
                                  <a:pt x="8" y="1415"/>
                                </a:lnTo>
                                <a:lnTo>
                                  <a:pt x="440" y="1216"/>
                                </a:lnTo>
                                <a:lnTo>
                                  <a:pt x="558" y="7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lumMod val="40000"/>
                              <a:lumOff val="60000"/>
                              <a:alpha val="89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90"/>
                        <wps:cNvSpPr>
                          <a:spLocks/>
                        </wps:cNvSpPr>
                        <wps:spPr bwMode="auto">
                          <a:xfrm>
                            <a:off x="6875" y="6304"/>
                            <a:ext cx="665" cy="1409"/>
                          </a:xfrm>
                          <a:custGeom>
                            <a:avLst/>
                            <a:gdLst>
                              <a:gd name="T0" fmla="*/ 0 w 665"/>
                              <a:gd name="T1" fmla="*/ 671 h 1409"/>
                              <a:gd name="T2" fmla="*/ 652 w 665"/>
                              <a:gd name="T3" fmla="*/ 0 h 1409"/>
                              <a:gd name="T4" fmla="*/ 665 w 665"/>
                              <a:gd name="T5" fmla="*/ 1409 h 1409"/>
                              <a:gd name="T6" fmla="*/ 287 w 665"/>
                              <a:gd name="T7" fmla="*/ 1256 h 1409"/>
                              <a:gd name="T8" fmla="*/ 0 w 665"/>
                              <a:gd name="T9" fmla="*/ 671 h 14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65" h="1409">
                                <a:moveTo>
                                  <a:pt x="0" y="671"/>
                                </a:moveTo>
                                <a:lnTo>
                                  <a:pt x="652" y="0"/>
                                </a:lnTo>
                                <a:lnTo>
                                  <a:pt x="665" y="1409"/>
                                </a:lnTo>
                                <a:lnTo>
                                  <a:pt x="287" y="1256"/>
                                </a:lnTo>
                                <a:lnTo>
                                  <a:pt x="0" y="6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lumMod val="20000"/>
                              <a:lumOff val="80000"/>
                              <a:alpha val="89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92"/>
                        <wps:cNvSpPr>
                          <a:spLocks/>
                        </wps:cNvSpPr>
                        <wps:spPr bwMode="auto">
                          <a:xfrm>
                            <a:off x="7834" y="6990"/>
                            <a:ext cx="150" cy="196"/>
                          </a:xfrm>
                          <a:custGeom>
                            <a:avLst/>
                            <a:gdLst>
                              <a:gd name="T0" fmla="*/ 0 w 1301"/>
                              <a:gd name="T1" fmla="*/ 515 h 1641"/>
                              <a:gd name="T2" fmla="*/ 428 w 1301"/>
                              <a:gd name="T3" fmla="*/ 586 h 1641"/>
                              <a:gd name="T4" fmla="*/ 311 w 1301"/>
                              <a:gd name="T5" fmla="*/ 0 h 1641"/>
                              <a:gd name="T6" fmla="*/ 690 w 1301"/>
                              <a:gd name="T7" fmla="*/ 628 h 1641"/>
                              <a:gd name="T8" fmla="*/ 1117 w 1301"/>
                              <a:gd name="T9" fmla="*/ 696 h 1641"/>
                              <a:gd name="T10" fmla="*/ 923 w 1301"/>
                              <a:gd name="T11" fmla="*/ 1014 h 1641"/>
                              <a:gd name="T12" fmla="*/ 1301 w 1301"/>
                              <a:gd name="T13" fmla="*/ 1641 h 1641"/>
                              <a:gd name="T14" fmla="*/ 804 w 1301"/>
                              <a:gd name="T15" fmla="*/ 1209 h 1641"/>
                              <a:gd name="T16" fmla="*/ 613 w 1301"/>
                              <a:gd name="T17" fmla="*/ 1530 h 1641"/>
                              <a:gd name="T18" fmla="*/ 499 w 1301"/>
                              <a:gd name="T19" fmla="*/ 945 h 1641"/>
                              <a:gd name="T20" fmla="*/ 0 w 1301"/>
                              <a:gd name="T21" fmla="*/ 515 h 16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301" h="1641">
                                <a:moveTo>
                                  <a:pt x="0" y="515"/>
                                </a:moveTo>
                                <a:lnTo>
                                  <a:pt x="428" y="586"/>
                                </a:lnTo>
                                <a:lnTo>
                                  <a:pt x="311" y="0"/>
                                </a:lnTo>
                                <a:lnTo>
                                  <a:pt x="690" y="628"/>
                                </a:lnTo>
                                <a:lnTo>
                                  <a:pt x="1117" y="696"/>
                                </a:lnTo>
                                <a:lnTo>
                                  <a:pt x="923" y="1014"/>
                                </a:lnTo>
                                <a:lnTo>
                                  <a:pt x="1301" y="1641"/>
                                </a:lnTo>
                                <a:lnTo>
                                  <a:pt x="804" y="1209"/>
                                </a:lnTo>
                                <a:lnTo>
                                  <a:pt x="613" y="1530"/>
                                </a:lnTo>
                                <a:lnTo>
                                  <a:pt x="499" y="945"/>
                                </a:lnTo>
                                <a:lnTo>
                                  <a:pt x="0" y="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75000"/>
                              <a:lumOff val="0"/>
                              <a:alpha val="89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93"/>
                        <wps:cNvSpPr>
                          <a:spLocks/>
                        </wps:cNvSpPr>
                        <wps:spPr bwMode="auto">
                          <a:xfrm rot="-468065">
                            <a:off x="7051" y="7260"/>
                            <a:ext cx="165" cy="250"/>
                          </a:xfrm>
                          <a:custGeom>
                            <a:avLst/>
                            <a:gdLst>
                              <a:gd name="T0" fmla="*/ 0 w 1435"/>
                              <a:gd name="T1" fmla="*/ 294 h 2091"/>
                              <a:gd name="T2" fmla="*/ 79 w 1435"/>
                              <a:gd name="T3" fmla="*/ 237 h 2091"/>
                              <a:gd name="T4" fmla="*/ 160 w 1435"/>
                              <a:gd name="T5" fmla="*/ 186 h 2091"/>
                              <a:gd name="T6" fmla="*/ 244 w 1435"/>
                              <a:gd name="T7" fmla="*/ 140 h 2091"/>
                              <a:gd name="T8" fmla="*/ 329 w 1435"/>
                              <a:gd name="T9" fmla="*/ 100 h 2091"/>
                              <a:gd name="T10" fmla="*/ 443 w 1435"/>
                              <a:gd name="T11" fmla="*/ 55 h 2091"/>
                              <a:gd name="T12" fmla="*/ 553 w 1435"/>
                              <a:gd name="T13" fmla="*/ 25 h 2091"/>
                              <a:gd name="T14" fmla="*/ 657 w 1435"/>
                              <a:gd name="T15" fmla="*/ 7 h 2091"/>
                              <a:gd name="T16" fmla="*/ 759 w 1435"/>
                              <a:gd name="T17" fmla="*/ 0 h 2091"/>
                              <a:gd name="T18" fmla="*/ 856 w 1435"/>
                              <a:gd name="T19" fmla="*/ 6 h 2091"/>
                              <a:gd name="T20" fmla="*/ 947 w 1435"/>
                              <a:gd name="T21" fmla="*/ 21 h 2091"/>
                              <a:gd name="T22" fmla="*/ 1032 w 1435"/>
                              <a:gd name="T23" fmla="*/ 47 h 2091"/>
                              <a:gd name="T24" fmla="*/ 1110 w 1435"/>
                              <a:gd name="T25" fmla="*/ 84 h 2091"/>
                              <a:gd name="T26" fmla="*/ 1182 w 1435"/>
                              <a:gd name="T27" fmla="*/ 130 h 2091"/>
                              <a:gd name="T28" fmla="*/ 1245 w 1435"/>
                              <a:gd name="T29" fmla="*/ 185 h 2091"/>
                              <a:gd name="T30" fmla="*/ 1301 w 1435"/>
                              <a:gd name="T31" fmla="*/ 249 h 2091"/>
                              <a:gd name="T32" fmla="*/ 1347 w 1435"/>
                              <a:gd name="T33" fmla="*/ 320 h 2091"/>
                              <a:gd name="T34" fmla="*/ 1385 w 1435"/>
                              <a:gd name="T35" fmla="*/ 398 h 2091"/>
                              <a:gd name="T36" fmla="*/ 1413 w 1435"/>
                              <a:gd name="T37" fmla="*/ 485 h 2091"/>
                              <a:gd name="T38" fmla="*/ 1428 w 1435"/>
                              <a:gd name="T39" fmla="*/ 577 h 2091"/>
                              <a:gd name="T40" fmla="*/ 1435 w 1435"/>
                              <a:gd name="T41" fmla="*/ 675 h 2091"/>
                              <a:gd name="T42" fmla="*/ 1430 w 1435"/>
                              <a:gd name="T43" fmla="*/ 776 h 2091"/>
                              <a:gd name="T44" fmla="*/ 1418 w 1435"/>
                              <a:gd name="T45" fmla="*/ 875 h 2091"/>
                              <a:gd name="T46" fmla="*/ 1397 w 1435"/>
                              <a:gd name="T47" fmla="*/ 976 h 2091"/>
                              <a:gd name="T48" fmla="*/ 1368 w 1435"/>
                              <a:gd name="T49" fmla="*/ 1076 h 2091"/>
                              <a:gd name="T50" fmla="*/ 1333 w 1435"/>
                              <a:gd name="T51" fmla="*/ 1174 h 2091"/>
                              <a:gd name="T52" fmla="*/ 1291 w 1435"/>
                              <a:gd name="T53" fmla="*/ 1271 h 2091"/>
                              <a:gd name="T54" fmla="*/ 1242 w 1435"/>
                              <a:gd name="T55" fmla="*/ 1366 h 2091"/>
                              <a:gd name="T56" fmla="*/ 1189 w 1435"/>
                              <a:gd name="T57" fmla="*/ 1459 h 2091"/>
                              <a:gd name="T58" fmla="*/ 1129 w 1435"/>
                              <a:gd name="T59" fmla="*/ 1551 h 2091"/>
                              <a:gd name="T60" fmla="*/ 1064 w 1435"/>
                              <a:gd name="T61" fmla="*/ 1639 h 2091"/>
                              <a:gd name="T62" fmla="*/ 995 w 1435"/>
                              <a:gd name="T63" fmla="*/ 1724 h 2091"/>
                              <a:gd name="T64" fmla="*/ 920 w 1435"/>
                              <a:gd name="T65" fmla="*/ 1805 h 2091"/>
                              <a:gd name="T66" fmla="*/ 844 w 1435"/>
                              <a:gd name="T67" fmla="*/ 1882 h 2091"/>
                              <a:gd name="T68" fmla="*/ 763 w 1435"/>
                              <a:gd name="T69" fmla="*/ 1957 h 2091"/>
                              <a:gd name="T70" fmla="*/ 680 w 1435"/>
                              <a:gd name="T71" fmla="*/ 2026 h 2091"/>
                              <a:gd name="T72" fmla="*/ 594 w 1435"/>
                              <a:gd name="T73" fmla="*/ 2091 h 20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435" h="2091">
                                <a:moveTo>
                                  <a:pt x="594" y="2091"/>
                                </a:moveTo>
                                <a:lnTo>
                                  <a:pt x="0" y="294"/>
                                </a:lnTo>
                                <a:lnTo>
                                  <a:pt x="39" y="265"/>
                                </a:lnTo>
                                <a:lnTo>
                                  <a:pt x="79" y="237"/>
                                </a:lnTo>
                                <a:lnTo>
                                  <a:pt x="119" y="211"/>
                                </a:lnTo>
                                <a:lnTo>
                                  <a:pt x="160" y="186"/>
                                </a:lnTo>
                                <a:lnTo>
                                  <a:pt x="202" y="163"/>
                                </a:lnTo>
                                <a:lnTo>
                                  <a:pt x="244" y="140"/>
                                </a:lnTo>
                                <a:lnTo>
                                  <a:pt x="287" y="119"/>
                                </a:lnTo>
                                <a:lnTo>
                                  <a:pt x="329" y="100"/>
                                </a:lnTo>
                                <a:lnTo>
                                  <a:pt x="386" y="76"/>
                                </a:lnTo>
                                <a:lnTo>
                                  <a:pt x="443" y="55"/>
                                </a:lnTo>
                                <a:lnTo>
                                  <a:pt x="498" y="38"/>
                                </a:lnTo>
                                <a:lnTo>
                                  <a:pt x="553" y="25"/>
                                </a:lnTo>
                                <a:lnTo>
                                  <a:pt x="605" y="13"/>
                                </a:lnTo>
                                <a:lnTo>
                                  <a:pt x="657" y="7"/>
                                </a:lnTo>
                                <a:lnTo>
                                  <a:pt x="710" y="2"/>
                                </a:lnTo>
                                <a:lnTo>
                                  <a:pt x="759" y="0"/>
                                </a:lnTo>
                                <a:lnTo>
                                  <a:pt x="808" y="2"/>
                                </a:lnTo>
                                <a:lnTo>
                                  <a:pt x="856" y="6"/>
                                </a:lnTo>
                                <a:lnTo>
                                  <a:pt x="902" y="12"/>
                                </a:lnTo>
                                <a:lnTo>
                                  <a:pt x="947" y="21"/>
                                </a:lnTo>
                                <a:lnTo>
                                  <a:pt x="991" y="33"/>
                                </a:lnTo>
                                <a:lnTo>
                                  <a:pt x="1032" y="47"/>
                                </a:lnTo>
                                <a:lnTo>
                                  <a:pt x="1072" y="64"/>
                                </a:lnTo>
                                <a:lnTo>
                                  <a:pt x="1110" y="84"/>
                                </a:lnTo>
                                <a:lnTo>
                                  <a:pt x="1147" y="106"/>
                                </a:lnTo>
                                <a:lnTo>
                                  <a:pt x="1182" y="130"/>
                                </a:lnTo>
                                <a:lnTo>
                                  <a:pt x="1215" y="156"/>
                                </a:lnTo>
                                <a:lnTo>
                                  <a:pt x="1245" y="185"/>
                                </a:lnTo>
                                <a:lnTo>
                                  <a:pt x="1274" y="216"/>
                                </a:lnTo>
                                <a:lnTo>
                                  <a:pt x="1301" y="249"/>
                                </a:lnTo>
                                <a:lnTo>
                                  <a:pt x="1325" y="283"/>
                                </a:lnTo>
                                <a:lnTo>
                                  <a:pt x="1347" y="320"/>
                                </a:lnTo>
                                <a:lnTo>
                                  <a:pt x="1367" y="358"/>
                                </a:lnTo>
                                <a:lnTo>
                                  <a:pt x="1385" y="398"/>
                                </a:lnTo>
                                <a:lnTo>
                                  <a:pt x="1399" y="440"/>
                                </a:lnTo>
                                <a:lnTo>
                                  <a:pt x="1413" y="485"/>
                                </a:lnTo>
                                <a:lnTo>
                                  <a:pt x="1422" y="529"/>
                                </a:lnTo>
                                <a:lnTo>
                                  <a:pt x="1428" y="577"/>
                                </a:lnTo>
                                <a:lnTo>
                                  <a:pt x="1434" y="625"/>
                                </a:lnTo>
                                <a:lnTo>
                                  <a:pt x="1435" y="675"/>
                                </a:lnTo>
                                <a:lnTo>
                                  <a:pt x="1434" y="725"/>
                                </a:lnTo>
                                <a:lnTo>
                                  <a:pt x="1430" y="776"/>
                                </a:lnTo>
                                <a:lnTo>
                                  <a:pt x="1424" y="825"/>
                                </a:lnTo>
                                <a:lnTo>
                                  <a:pt x="1418" y="875"/>
                                </a:lnTo>
                                <a:lnTo>
                                  <a:pt x="1407" y="926"/>
                                </a:lnTo>
                                <a:lnTo>
                                  <a:pt x="1397" y="976"/>
                                </a:lnTo>
                                <a:lnTo>
                                  <a:pt x="1384" y="1026"/>
                                </a:lnTo>
                                <a:lnTo>
                                  <a:pt x="1368" y="1076"/>
                                </a:lnTo>
                                <a:lnTo>
                                  <a:pt x="1351" y="1125"/>
                                </a:lnTo>
                                <a:lnTo>
                                  <a:pt x="1333" y="1174"/>
                                </a:lnTo>
                                <a:lnTo>
                                  <a:pt x="1313" y="1222"/>
                                </a:lnTo>
                                <a:lnTo>
                                  <a:pt x="1291" y="1271"/>
                                </a:lnTo>
                                <a:lnTo>
                                  <a:pt x="1267" y="1319"/>
                                </a:lnTo>
                                <a:lnTo>
                                  <a:pt x="1242" y="1366"/>
                                </a:lnTo>
                                <a:lnTo>
                                  <a:pt x="1216" y="1414"/>
                                </a:lnTo>
                                <a:lnTo>
                                  <a:pt x="1189" y="1459"/>
                                </a:lnTo>
                                <a:lnTo>
                                  <a:pt x="1159" y="1505"/>
                                </a:lnTo>
                                <a:lnTo>
                                  <a:pt x="1129" y="1551"/>
                                </a:lnTo>
                                <a:lnTo>
                                  <a:pt x="1097" y="1594"/>
                                </a:lnTo>
                                <a:lnTo>
                                  <a:pt x="1064" y="1639"/>
                                </a:lnTo>
                                <a:lnTo>
                                  <a:pt x="1029" y="1682"/>
                                </a:lnTo>
                                <a:lnTo>
                                  <a:pt x="995" y="1724"/>
                                </a:lnTo>
                                <a:lnTo>
                                  <a:pt x="958" y="1765"/>
                                </a:lnTo>
                                <a:lnTo>
                                  <a:pt x="920" y="1805"/>
                                </a:lnTo>
                                <a:lnTo>
                                  <a:pt x="882" y="1844"/>
                                </a:lnTo>
                                <a:lnTo>
                                  <a:pt x="844" y="1882"/>
                                </a:lnTo>
                                <a:lnTo>
                                  <a:pt x="804" y="1920"/>
                                </a:lnTo>
                                <a:lnTo>
                                  <a:pt x="763" y="1957"/>
                                </a:lnTo>
                                <a:lnTo>
                                  <a:pt x="721" y="1992"/>
                                </a:lnTo>
                                <a:lnTo>
                                  <a:pt x="680" y="2026"/>
                                </a:lnTo>
                                <a:lnTo>
                                  <a:pt x="638" y="2059"/>
                                </a:lnTo>
                                <a:lnTo>
                                  <a:pt x="594" y="2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75000"/>
                              <a:lumOff val="0"/>
                              <a:alpha val="89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194"/>
                        <wps:cNvSpPr>
                          <a:spLocks/>
                        </wps:cNvSpPr>
                        <wps:spPr bwMode="auto">
                          <a:xfrm>
                            <a:off x="6915" y="6877"/>
                            <a:ext cx="158" cy="225"/>
                          </a:xfrm>
                          <a:custGeom>
                            <a:avLst/>
                            <a:gdLst>
                              <a:gd name="T0" fmla="*/ 506 w 1382"/>
                              <a:gd name="T1" fmla="*/ 0 h 1875"/>
                              <a:gd name="T2" fmla="*/ 623 w 1382"/>
                              <a:gd name="T3" fmla="*/ 5 h 1875"/>
                              <a:gd name="T4" fmla="*/ 764 w 1382"/>
                              <a:gd name="T5" fmla="*/ 30 h 1875"/>
                              <a:gd name="T6" fmla="*/ 894 w 1382"/>
                              <a:gd name="T7" fmla="*/ 73 h 1875"/>
                              <a:gd name="T8" fmla="*/ 1011 w 1382"/>
                              <a:gd name="T9" fmla="*/ 136 h 1875"/>
                              <a:gd name="T10" fmla="*/ 1115 w 1382"/>
                              <a:gd name="T11" fmla="*/ 215 h 1875"/>
                              <a:gd name="T12" fmla="*/ 1204 w 1382"/>
                              <a:gd name="T13" fmla="*/ 308 h 1875"/>
                              <a:gd name="T14" fmla="*/ 1277 w 1382"/>
                              <a:gd name="T15" fmla="*/ 414 h 1875"/>
                              <a:gd name="T16" fmla="*/ 1332 w 1382"/>
                              <a:gd name="T17" fmla="*/ 532 h 1875"/>
                              <a:gd name="T18" fmla="*/ 1368 w 1382"/>
                              <a:gd name="T19" fmla="*/ 659 h 1875"/>
                              <a:gd name="T20" fmla="*/ 1382 w 1382"/>
                              <a:gd name="T21" fmla="*/ 795 h 1875"/>
                              <a:gd name="T22" fmla="*/ 1374 w 1382"/>
                              <a:gd name="T23" fmla="*/ 938 h 1875"/>
                              <a:gd name="T24" fmla="*/ 1344 w 1382"/>
                              <a:gd name="T25" fmla="*/ 1080 h 1875"/>
                              <a:gd name="T26" fmla="*/ 1294 w 1382"/>
                              <a:gd name="T27" fmla="*/ 1217 h 1875"/>
                              <a:gd name="T28" fmla="*/ 1225 w 1382"/>
                              <a:gd name="T29" fmla="*/ 1345 h 1875"/>
                              <a:gd name="T30" fmla="*/ 1138 w 1382"/>
                              <a:gd name="T31" fmla="*/ 1463 h 1875"/>
                              <a:gd name="T32" fmla="*/ 1038 w 1382"/>
                              <a:gd name="T33" fmla="*/ 1569 h 1875"/>
                              <a:gd name="T34" fmla="*/ 925 w 1382"/>
                              <a:gd name="T35" fmla="*/ 1662 h 1875"/>
                              <a:gd name="T36" fmla="*/ 799 w 1382"/>
                              <a:gd name="T37" fmla="*/ 1741 h 1875"/>
                              <a:gd name="T38" fmla="*/ 666 w 1382"/>
                              <a:gd name="T39" fmla="*/ 1802 h 1875"/>
                              <a:gd name="T40" fmla="*/ 524 w 1382"/>
                              <a:gd name="T41" fmla="*/ 1847 h 1875"/>
                              <a:gd name="T42" fmla="*/ 377 w 1382"/>
                              <a:gd name="T43" fmla="*/ 1872 h 1875"/>
                              <a:gd name="T44" fmla="*/ 251 w 1382"/>
                              <a:gd name="T45" fmla="*/ 1875 h 1875"/>
                              <a:gd name="T46" fmla="*/ 172 w 1382"/>
                              <a:gd name="T47" fmla="*/ 1870 h 1875"/>
                              <a:gd name="T48" fmla="*/ 48 w 1382"/>
                              <a:gd name="T49" fmla="*/ 1403 h 1875"/>
                              <a:gd name="T50" fmla="*/ 125 w 1382"/>
                              <a:gd name="T51" fmla="*/ 1417 h 1875"/>
                              <a:gd name="T52" fmla="*/ 206 w 1382"/>
                              <a:gd name="T53" fmla="*/ 1422 h 1875"/>
                              <a:gd name="T54" fmla="*/ 307 w 1382"/>
                              <a:gd name="T55" fmla="*/ 1414 h 1875"/>
                              <a:gd name="T56" fmla="*/ 404 w 1382"/>
                              <a:gd name="T57" fmla="*/ 1394 h 1875"/>
                              <a:gd name="T58" fmla="*/ 496 w 1382"/>
                              <a:gd name="T59" fmla="*/ 1361 h 1875"/>
                              <a:gd name="T60" fmla="*/ 583 w 1382"/>
                              <a:gd name="T61" fmla="*/ 1315 h 1875"/>
                              <a:gd name="T62" fmla="*/ 665 w 1382"/>
                              <a:gd name="T63" fmla="*/ 1260 h 1875"/>
                              <a:gd name="T64" fmla="*/ 738 w 1382"/>
                              <a:gd name="T65" fmla="*/ 1194 h 1875"/>
                              <a:gd name="T66" fmla="*/ 802 w 1382"/>
                              <a:gd name="T67" fmla="*/ 1121 h 1875"/>
                              <a:gd name="T68" fmla="*/ 856 w 1382"/>
                              <a:gd name="T69" fmla="*/ 1040 h 1875"/>
                              <a:gd name="T70" fmla="*/ 898 w 1382"/>
                              <a:gd name="T71" fmla="*/ 953 h 1875"/>
                              <a:gd name="T72" fmla="*/ 926 w 1382"/>
                              <a:gd name="T73" fmla="*/ 860 h 1875"/>
                              <a:gd name="T74" fmla="*/ 942 w 1382"/>
                              <a:gd name="T75" fmla="*/ 765 h 1875"/>
                              <a:gd name="T76" fmla="*/ 942 w 1382"/>
                              <a:gd name="T77" fmla="*/ 671 h 1875"/>
                              <a:gd name="T78" fmla="*/ 928 w 1382"/>
                              <a:gd name="T79" fmla="*/ 581 h 1875"/>
                              <a:gd name="T80" fmla="*/ 899 w 1382"/>
                              <a:gd name="T81" fmla="*/ 499 h 1875"/>
                              <a:gd name="T82" fmla="*/ 858 w 1382"/>
                              <a:gd name="T83" fmla="*/ 423 h 1875"/>
                              <a:gd name="T84" fmla="*/ 807 w 1382"/>
                              <a:gd name="T85" fmla="*/ 355 h 1875"/>
                              <a:gd name="T86" fmla="*/ 743 w 1382"/>
                              <a:gd name="T87" fmla="*/ 296 h 1875"/>
                              <a:gd name="T88" fmla="*/ 671 w 1382"/>
                              <a:gd name="T89" fmla="*/ 247 h 1875"/>
                              <a:gd name="T90" fmla="*/ 590 w 1382"/>
                              <a:gd name="T91" fmla="*/ 209 h 1875"/>
                              <a:gd name="T92" fmla="*/ 501 w 1382"/>
                              <a:gd name="T93" fmla="*/ 185 h 1875"/>
                              <a:gd name="T94" fmla="*/ 405 w 1382"/>
                              <a:gd name="T95" fmla="*/ 173 h 1875"/>
                              <a:gd name="T96" fmla="*/ 341 w 1382"/>
                              <a:gd name="T97" fmla="*/ 173 h 18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382" h="1875">
                                <a:moveTo>
                                  <a:pt x="312" y="174"/>
                                </a:moveTo>
                                <a:lnTo>
                                  <a:pt x="488" y="1"/>
                                </a:lnTo>
                                <a:lnTo>
                                  <a:pt x="506" y="0"/>
                                </a:lnTo>
                                <a:lnTo>
                                  <a:pt x="524" y="0"/>
                                </a:lnTo>
                                <a:lnTo>
                                  <a:pt x="574" y="1"/>
                                </a:lnTo>
                                <a:lnTo>
                                  <a:pt x="623" y="5"/>
                                </a:lnTo>
                                <a:lnTo>
                                  <a:pt x="671" y="10"/>
                                </a:lnTo>
                                <a:lnTo>
                                  <a:pt x="718" y="20"/>
                                </a:lnTo>
                                <a:lnTo>
                                  <a:pt x="764" y="30"/>
                                </a:lnTo>
                                <a:lnTo>
                                  <a:pt x="809" y="42"/>
                                </a:lnTo>
                                <a:lnTo>
                                  <a:pt x="852" y="58"/>
                                </a:lnTo>
                                <a:lnTo>
                                  <a:pt x="894" y="73"/>
                                </a:lnTo>
                                <a:lnTo>
                                  <a:pt x="934" y="93"/>
                                </a:lnTo>
                                <a:lnTo>
                                  <a:pt x="973" y="114"/>
                                </a:lnTo>
                                <a:lnTo>
                                  <a:pt x="1011" y="136"/>
                                </a:lnTo>
                                <a:lnTo>
                                  <a:pt x="1048" y="160"/>
                                </a:lnTo>
                                <a:lnTo>
                                  <a:pt x="1082" y="186"/>
                                </a:lnTo>
                                <a:lnTo>
                                  <a:pt x="1115" y="215"/>
                                </a:lnTo>
                                <a:lnTo>
                                  <a:pt x="1146" y="244"/>
                                </a:lnTo>
                                <a:lnTo>
                                  <a:pt x="1176" y="275"/>
                                </a:lnTo>
                                <a:lnTo>
                                  <a:pt x="1204" y="308"/>
                                </a:lnTo>
                                <a:lnTo>
                                  <a:pt x="1230" y="342"/>
                                </a:lnTo>
                                <a:lnTo>
                                  <a:pt x="1255" y="377"/>
                                </a:lnTo>
                                <a:lnTo>
                                  <a:pt x="1277" y="414"/>
                                </a:lnTo>
                                <a:lnTo>
                                  <a:pt x="1298" y="452"/>
                                </a:lnTo>
                                <a:lnTo>
                                  <a:pt x="1316" y="491"/>
                                </a:lnTo>
                                <a:lnTo>
                                  <a:pt x="1332" y="532"/>
                                </a:lnTo>
                                <a:lnTo>
                                  <a:pt x="1347" y="572"/>
                                </a:lnTo>
                                <a:lnTo>
                                  <a:pt x="1358" y="616"/>
                                </a:lnTo>
                                <a:lnTo>
                                  <a:pt x="1368" y="659"/>
                                </a:lnTo>
                                <a:lnTo>
                                  <a:pt x="1374" y="703"/>
                                </a:lnTo>
                                <a:lnTo>
                                  <a:pt x="1379" y="749"/>
                                </a:lnTo>
                                <a:lnTo>
                                  <a:pt x="1382" y="795"/>
                                </a:lnTo>
                                <a:lnTo>
                                  <a:pt x="1382" y="842"/>
                                </a:lnTo>
                                <a:lnTo>
                                  <a:pt x="1379" y="889"/>
                                </a:lnTo>
                                <a:lnTo>
                                  <a:pt x="1374" y="938"/>
                                </a:lnTo>
                                <a:lnTo>
                                  <a:pt x="1366" y="986"/>
                                </a:lnTo>
                                <a:lnTo>
                                  <a:pt x="1357" y="1033"/>
                                </a:lnTo>
                                <a:lnTo>
                                  <a:pt x="1344" y="1080"/>
                                </a:lnTo>
                                <a:lnTo>
                                  <a:pt x="1330" y="1128"/>
                                </a:lnTo>
                                <a:lnTo>
                                  <a:pt x="1313" y="1172"/>
                                </a:lnTo>
                                <a:lnTo>
                                  <a:pt x="1294" y="1217"/>
                                </a:lnTo>
                                <a:lnTo>
                                  <a:pt x="1273" y="1260"/>
                                </a:lnTo>
                                <a:lnTo>
                                  <a:pt x="1250" y="1303"/>
                                </a:lnTo>
                                <a:lnTo>
                                  <a:pt x="1225" y="1345"/>
                                </a:lnTo>
                                <a:lnTo>
                                  <a:pt x="1197" y="1386"/>
                                </a:lnTo>
                                <a:lnTo>
                                  <a:pt x="1170" y="1425"/>
                                </a:lnTo>
                                <a:lnTo>
                                  <a:pt x="1138" y="1463"/>
                                </a:lnTo>
                                <a:lnTo>
                                  <a:pt x="1107" y="1500"/>
                                </a:lnTo>
                                <a:lnTo>
                                  <a:pt x="1073" y="1535"/>
                                </a:lnTo>
                                <a:lnTo>
                                  <a:pt x="1038" y="1569"/>
                                </a:lnTo>
                                <a:lnTo>
                                  <a:pt x="1002" y="1602"/>
                                </a:lnTo>
                                <a:lnTo>
                                  <a:pt x="964" y="1632"/>
                                </a:lnTo>
                                <a:lnTo>
                                  <a:pt x="925" y="1662"/>
                                </a:lnTo>
                                <a:lnTo>
                                  <a:pt x="884" y="1690"/>
                                </a:lnTo>
                                <a:lnTo>
                                  <a:pt x="843" y="1716"/>
                                </a:lnTo>
                                <a:lnTo>
                                  <a:pt x="799" y="1741"/>
                                </a:lnTo>
                                <a:lnTo>
                                  <a:pt x="756" y="1763"/>
                                </a:lnTo>
                                <a:lnTo>
                                  <a:pt x="712" y="1784"/>
                                </a:lnTo>
                                <a:lnTo>
                                  <a:pt x="666" y="1802"/>
                                </a:lnTo>
                                <a:lnTo>
                                  <a:pt x="619" y="1819"/>
                                </a:lnTo>
                                <a:lnTo>
                                  <a:pt x="572" y="1834"/>
                                </a:lnTo>
                                <a:lnTo>
                                  <a:pt x="524" y="1847"/>
                                </a:lnTo>
                                <a:lnTo>
                                  <a:pt x="476" y="1857"/>
                                </a:lnTo>
                                <a:lnTo>
                                  <a:pt x="426" y="1865"/>
                                </a:lnTo>
                                <a:lnTo>
                                  <a:pt x="377" y="1872"/>
                                </a:lnTo>
                                <a:lnTo>
                                  <a:pt x="327" y="1875"/>
                                </a:lnTo>
                                <a:lnTo>
                                  <a:pt x="277" y="1875"/>
                                </a:lnTo>
                                <a:lnTo>
                                  <a:pt x="251" y="1875"/>
                                </a:lnTo>
                                <a:lnTo>
                                  <a:pt x="225" y="1874"/>
                                </a:lnTo>
                                <a:lnTo>
                                  <a:pt x="199" y="1873"/>
                                </a:lnTo>
                                <a:lnTo>
                                  <a:pt x="172" y="1870"/>
                                </a:lnTo>
                                <a:lnTo>
                                  <a:pt x="0" y="1388"/>
                                </a:lnTo>
                                <a:lnTo>
                                  <a:pt x="24" y="1396"/>
                                </a:lnTo>
                                <a:lnTo>
                                  <a:pt x="48" y="1403"/>
                                </a:lnTo>
                                <a:lnTo>
                                  <a:pt x="74" y="1409"/>
                                </a:lnTo>
                                <a:lnTo>
                                  <a:pt x="99" y="1413"/>
                                </a:lnTo>
                                <a:lnTo>
                                  <a:pt x="125" y="1417"/>
                                </a:lnTo>
                                <a:lnTo>
                                  <a:pt x="153" y="1420"/>
                                </a:lnTo>
                                <a:lnTo>
                                  <a:pt x="179" y="1422"/>
                                </a:lnTo>
                                <a:lnTo>
                                  <a:pt x="206" y="1422"/>
                                </a:lnTo>
                                <a:lnTo>
                                  <a:pt x="240" y="1421"/>
                                </a:lnTo>
                                <a:lnTo>
                                  <a:pt x="273" y="1418"/>
                                </a:lnTo>
                                <a:lnTo>
                                  <a:pt x="307" y="1414"/>
                                </a:lnTo>
                                <a:lnTo>
                                  <a:pt x="339" y="1409"/>
                                </a:lnTo>
                                <a:lnTo>
                                  <a:pt x="371" y="1403"/>
                                </a:lnTo>
                                <a:lnTo>
                                  <a:pt x="404" y="1394"/>
                                </a:lnTo>
                                <a:lnTo>
                                  <a:pt x="435" y="1384"/>
                                </a:lnTo>
                                <a:lnTo>
                                  <a:pt x="466" y="1373"/>
                                </a:lnTo>
                                <a:lnTo>
                                  <a:pt x="496" y="1361"/>
                                </a:lnTo>
                                <a:lnTo>
                                  <a:pt x="526" y="1346"/>
                                </a:lnTo>
                                <a:lnTo>
                                  <a:pt x="556" y="1332"/>
                                </a:lnTo>
                                <a:lnTo>
                                  <a:pt x="583" y="1315"/>
                                </a:lnTo>
                                <a:lnTo>
                                  <a:pt x="612" y="1298"/>
                                </a:lnTo>
                                <a:lnTo>
                                  <a:pt x="638" y="1280"/>
                                </a:lnTo>
                                <a:lnTo>
                                  <a:pt x="665" y="1260"/>
                                </a:lnTo>
                                <a:lnTo>
                                  <a:pt x="689" y="1239"/>
                                </a:lnTo>
                                <a:lnTo>
                                  <a:pt x="714" y="1217"/>
                                </a:lnTo>
                                <a:lnTo>
                                  <a:pt x="738" y="1194"/>
                                </a:lnTo>
                                <a:lnTo>
                                  <a:pt x="760" y="1171"/>
                                </a:lnTo>
                                <a:lnTo>
                                  <a:pt x="781" y="1146"/>
                                </a:lnTo>
                                <a:lnTo>
                                  <a:pt x="802" y="1121"/>
                                </a:lnTo>
                                <a:lnTo>
                                  <a:pt x="820" y="1095"/>
                                </a:lnTo>
                                <a:lnTo>
                                  <a:pt x="839" y="1067"/>
                                </a:lnTo>
                                <a:lnTo>
                                  <a:pt x="856" y="1040"/>
                                </a:lnTo>
                                <a:lnTo>
                                  <a:pt x="871" y="1012"/>
                                </a:lnTo>
                                <a:lnTo>
                                  <a:pt x="884" y="982"/>
                                </a:lnTo>
                                <a:lnTo>
                                  <a:pt x="898" y="953"/>
                                </a:lnTo>
                                <a:lnTo>
                                  <a:pt x="909" y="923"/>
                                </a:lnTo>
                                <a:lnTo>
                                  <a:pt x="919" y="892"/>
                                </a:lnTo>
                                <a:lnTo>
                                  <a:pt x="926" y="860"/>
                                </a:lnTo>
                                <a:lnTo>
                                  <a:pt x="933" y="829"/>
                                </a:lnTo>
                                <a:lnTo>
                                  <a:pt x="938" y="796"/>
                                </a:lnTo>
                                <a:lnTo>
                                  <a:pt x="942" y="765"/>
                                </a:lnTo>
                                <a:lnTo>
                                  <a:pt x="943" y="733"/>
                                </a:lnTo>
                                <a:lnTo>
                                  <a:pt x="943" y="702"/>
                                </a:lnTo>
                                <a:lnTo>
                                  <a:pt x="942" y="671"/>
                                </a:lnTo>
                                <a:lnTo>
                                  <a:pt x="938" y="640"/>
                                </a:lnTo>
                                <a:lnTo>
                                  <a:pt x="934" y="610"/>
                                </a:lnTo>
                                <a:lnTo>
                                  <a:pt x="928" y="581"/>
                                </a:lnTo>
                                <a:lnTo>
                                  <a:pt x="920" y="554"/>
                                </a:lnTo>
                                <a:lnTo>
                                  <a:pt x="911" y="525"/>
                                </a:lnTo>
                                <a:lnTo>
                                  <a:pt x="899" y="499"/>
                                </a:lnTo>
                                <a:lnTo>
                                  <a:pt x="887" y="473"/>
                                </a:lnTo>
                                <a:lnTo>
                                  <a:pt x="874" y="448"/>
                                </a:lnTo>
                                <a:lnTo>
                                  <a:pt x="858" y="423"/>
                                </a:lnTo>
                                <a:lnTo>
                                  <a:pt x="843" y="399"/>
                                </a:lnTo>
                                <a:lnTo>
                                  <a:pt x="826" y="376"/>
                                </a:lnTo>
                                <a:lnTo>
                                  <a:pt x="807" y="355"/>
                                </a:lnTo>
                                <a:lnTo>
                                  <a:pt x="786" y="334"/>
                                </a:lnTo>
                                <a:lnTo>
                                  <a:pt x="765" y="314"/>
                                </a:lnTo>
                                <a:lnTo>
                                  <a:pt x="743" y="296"/>
                                </a:lnTo>
                                <a:lnTo>
                                  <a:pt x="721" y="279"/>
                                </a:lnTo>
                                <a:lnTo>
                                  <a:pt x="696" y="262"/>
                                </a:lnTo>
                                <a:lnTo>
                                  <a:pt x="671" y="247"/>
                                </a:lnTo>
                                <a:lnTo>
                                  <a:pt x="645" y="233"/>
                                </a:lnTo>
                                <a:lnTo>
                                  <a:pt x="617" y="221"/>
                                </a:lnTo>
                                <a:lnTo>
                                  <a:pt x="590" y="209"/>
                                </a:lnTo>
                                <a:lnTo>
                                  <a:pt x="561" y="199"/>
                                </a:lnTo>
                                <a:lnTo>
                                  <a:pt x="531" y="191"/>
                                </a:lnTo>
                                <a:lnTo>
                                  <a:pt x="501" y="185"/>
                                </a:lnTo>
                                <a:lnTo>
                                  <a:pt x="470" y="178"/>
                                </a:lnTo>
                                <a:lnTo>
                                  <a:pt x="438" y="174"/>
                                </a:lnTo>
                                <a:lnTo>
                                  <a:pt x="405" y="173"/>
                                </a:lnTo>
                                <a:lnTo>
                                  <a:pt x="371" y="172"/>
                                </a:lnTo>
                                <a:lnTo>
                                  <a:pt x="357" y="172"/>
                                </a:lnTo>
                                <a:lnTo>
                                  <a:pt x="341" y="173"/>
                                </a:lnTo>
                                <a:lnTo>
                                  <a:pt x="327" y="173"/>
                                </a:lnTo>
                                <a:lnTo>
                                  <a:pt x="312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0000"/>
                              <a:lumOff val="40000"/>
                              <a:alpha val="89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195"/>
                        <wps:cNvSpPr>
                          <a:spLocks/>
                        </wps:cNvSpPr>
                        <wps:spPr bwMode="auto">
                          <a:xfrm>
                            <a:off x="7886" y="7319"/>
                            <a:ext cx="131" cy="188"/>
                          </a:xfrm>
                          <a:custGeom>
                            <a:avLst/>
                            <a:gdLst>
                              <a:gd name="T0" fmla="*/ 1141 w 1141"/>
                              <a:gd name="T1" fmla="*/ 133 h 1573"/>
                              <a:gd name="T2" fmla="*/ 1127 w 1141"/>
                              <a:gd name="T3" fmla="*/ 125 h 1573"/>
                              <a:gd name="T4" fmla="*/ 1124 w 1141"/>
                              <a:gd name="T5" fmla="*/ 117 h 1573"/>
                              <a:gd name="T6" fmla="*/ 1124 w 1141"/>
                              <a:gd name="T7" fmla="*/ 110 h 1573"/>
                              <a:gd name="T8" fmla="*/ 1118 w 1141"/>
                              <a:gd name="T9" fmla="*/ 100 h 1573"/>
                              <a:gd name="T10" fmla="*/ 1104 w 1141"/>
                              <a:gd name="T11" fmla="*/ 89 h 1573"/>
                              <a:gd name="T12" fmla="*/ 1071 w 1141"/>
                              <a:gd name="T13" fmla="*/ 73 h 1573"/>
                              <a:gd name="T14" fmla="*/ 1014 w 1141"/>
                              <a:gd name="T15" fmla="*/ 51 h 1573"/>
                              <a:gd name="T16" fmla="*/ 926 w 1141"/>
                              <a:gd name="T17" fmla="*/ 20 h 1573"/>
                              <a:gd name="T18" fmla="*/ 868 w 1141"/>
                              <a:gd name="T19" fmla="*/ 7 h 1573"/>
                              <a:gd name="T20" fmla="*/ 804 w 1141"/>
                              <a:gd name="T21" fmla="*/ 1 h 1573"/>
                              <a:gd name="T22" fmla="*/ 735 w 1141"/>
                              <a:gd name="T23" fmla="*/ 0 h 1573"/>
                              <a:gd name="T24" fmla="*/ 661 w 1141"/>
                              <a:gd name="T25" fmla="*/ 6 h 1573"/>
                              <a:gd name="T26" fmla="*/ 586 w 1141"/>
                              <a:gd name="T27" fmla="*/ 18 h 1573"/>
                              <a:gd name="T28" fmla="*/ 508 w 1141"/>
                              <a:gd name="T29" fmla="*/ 36 h 1573"/>
                              <a:gd name="T30" fmla="*/ 431 w 1141"/>
                              <a:gd name="T31" fmla="*/ 60 h 1573"/>
                              <a:gd name="T32" fmla="*/ 356 w 1141"/>
                              <a:gd name="T33" fmla="*/ 90 h 1573"/>
                              <a:gd name="T34" fmla="*/ 284 w 1141"/>
                              <a:gd name="T35" fmla="*/ 127 h 1573"/>
                              <a:gd name="T36" fmla="*/ 218 w 1141"/>
                              <a:gd name="T37" fmla="*/ 168 h 1573"/>
                              <a:gd name="T38" fmla="*/ 157 w 1141"/>
                              <a:gd name="T39" fmla="*/ 216 h 1573"/>
                              <a:gd name="T40" fmla="*/ 105 w 1141"/>
                              <a:gd name="T41" fmla="*/ 268 h 1573"/>
                              <a:gd name="T42" fmla="*/ 61 w 1141"/>
                              <a:gd name="T43" fmla="*/ 326 h 1573"/>
                              <a:gd name="T44" fmla="*/ 28 w 1141"/>
                              <a:gd name="T45" fmla="*/ 390 h 1573"/>
                              <a:gd name="T46" fmla="*/ 7 w 1141"/>
                              <a:gd name="T47" fmla="*/ 458 h 1573"/>
                              <a:gd name="T48" fmla="*/ 0 w 1141"/>
                              <a:gd name="T49" fmla="*/ 531 h 1573"/>
                              <a:gd name="T50" fmla="*/ 4 w 1141"/>
                              <a:gd name="T51" fmla="*/ 607 h 1573"/>
                              <a:gd name="T52" fmla="*/ 16 w 1141"/>
                              <a:gd name="T53" fmla="*/ 683 h 1573"/>
                              <a:gd name="T54" fmla="*/ 34 w 1141"/>
                              <a:gd name="T55" fmla="*/ 759 h 1573"/>
                              <a:gd name="T56" fmla="*/ 59 w 1141"/>
                              <a:gd name="T57" fmla="*/ 835 h 1573"/>
                              <a:gd name="T58" fmla="*/ 92 w 1141"/>
                              <a:gd name="T59" fmla="*/ 910 h 1573"/>
                              <a:gd name="T60" fmla="*/ 129 w 1141"/>
                              <a:gd name="T61" fmla="*/ 982 h 1573"/>
                              <a:gd name="T62" fmla="*/ 172 w 1141"/>
                              <a:gd name="T63" fmla="*/ 1054 h 1573"/>
                              <a:gd name="T64" fmla="*/ 220 w 1141"/>
                              <a:gd name="T65" fmla="*/ 1123 h 1573"/>
                              <a:gd name="T66" fmla="*/ 273 w 1141"/>
                              <a:gd name="T67" fmla="*/ 1190 h 1573"/>
                              <a:gd name="T68" fmla="*/ 329 w 1141"/>
                              <a:gd name="T69" fmla="*/ 1256 h 1573"/>
                              <a:gd name="T70" fmla="*/ 391 w 1141"/>
                              <a:gd name="T71" fmla="*/ 1317 h 1573"/>
                              <a:gd name="T72" fmla="*/ 453 w 1141"/>
                              <a:gd name="T73" fmla="*/ 1376 h 1573"/>
                              <a:gd name="T74" fmla="*/ 520 w 1141"/>
                              <a:gd name="T75" fmla="*/ 1431 h 1573"/>
                              <a:gd name="T76" fmla="*/ 589 w 1141"/>
                              <a:gd name="T77" fmla="*/ 1482 h 1573"/>
                              <a:gd name="T78" fmla="*/ 660 w 1141"/>
                              <a:gd name="T79" fmla="*/ 1531 h 1573"/>
                              <a:gd name="T80" fmla="*/ 733 w 1141"/>
                              <a:gd name="T81" fmla="*/ 1573 h 15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141" h="1573">
                                <a:moveTo>
                                  <a:pt x="733" y="1573"/>
                                </a:moveTo>
                                <a:lnTo>
                                  <a:pt x="1141" y="133"/>
                                </a:lnTo>
                                <a:lnTo>
                                  <a:pt x="1131" y="129"/>
                                </a:lnTo>
                                <a:lnTo>
                                  <a:pt x="1127" y="125"/>
                                </a:lnTo>
                                <a:lnTo>
                                  <a:pt x="1125" y="121"/>
                                </a:lnTo>
                                <a:lnTo>
                                  <a:pt x="1124" y="117"/>
                                </a:lnTo>
                                <a:lnTo>
                                  <a:pt x="1124" y="113"/>
                                </a:lnTo>
                                <a:lnTo>
                                  <a:pt x="1124" y="110"/>
                                </a:lnTo>
                                <a:lnTo>
                                  <a:pt x="1122" y="106"/>
                                </a:lnTo>
                                <a:lnTo>
                                  <a:pt x="1118" y="100"/>
                                </a:lnTo>
                                <a:lnTo>
                                  <a:pt x="1113" y="95"/>
                                </a:lnTo>
                                <a:lnTo>
                                  <a:pt x="1104" y="89"/>
                                </a:lnTo>
                                <a:lnTo>
                                  <a:pt x="1091" y="81"/>
                                </a:lnTo>
                                <a:lnTo>
                                  <a:pt x="1071" y="73"/>
                                </a:lnTo>
                                <a:lnTo>
                                  <a:pt x="1046" y="62"/>
                                </a:lnTo>
                                <a:lnTo>
                                  <a:pt x="1014" y="51"/>
                                </a:lnTo>
                                <a:lnTo>
                                  <a:pt x="974" y="36"/>
                                </a:lnTo>
                                <a:lnTo>
                                  <a:pt x="926" y="20"/>
                                </a:lnTo>
                                <a:lnTo>
                                  <a:pt x="898" y="13"/>
                                </a:lnTo>
                                <a:lnTo>
                                  <a:pt x="868" y="7"/>
                                </a:lnTo>
                                <a:lnTo>
                                  <a:pt x="837" y="3"/>
                                </a:lnTo>
                                <a:lnTo>
                                  <a:pt x="804" y="1"/>
                                </a:lnTo>
                                <a:lnTo>
                                  <a:pt x="770" y="0"/>
                                </a:lnTo>
                                <a:lnTo>
                                  <a:pt x="735" y="0"/>
                                </a:lnTo>
                                <a:lnTo>
                                  <a:pt x="698" y="2"/>
                                </a:lnTo>
                                <a:lnTo>
                                  <a:pt x="661" y="6"/>
                                </a:lnTo>
                                <a:lnTo>
                                  <a:pt x="624" y="11"/>
                                </a:lnTo>
                                <a:lnTo>
                                  <a:pt x="586" y="18"/>
                                </a:lnTo>
                                <a:lnTo>
                                  <a:pt x="546" y="26"/>
                                </a:lnTo>
                                <a:lnTo>
                                  <a:pt x="508" y="36"/>
                                </a:lnTo>
                                <a:lnTo>
                                  <a:pt x="469" y="48"/>
                                </a:lnTo>
                                <a:lnTo>
                                  <a:pt x="431" y="60"/>
                                </a:lnTo>
                                <a:lnTo>
                                  <a:pt x="393" y="74"/>
                                </a:lnTo>
                                <a:lnTo>
                                  <a:pt x="356" y="90"/>
                                </a:lnTo>
                                <a:lnTo>
                                  <a:pt x="320" y="107"/>
                                </a:lnTo>
                                <a:lnTo>
                                  <a:pt x="284" y="127"/>
                                </a:lnTo>
                                <a:lnTo>
                                  <a:pt x="250" y="146"/>
                                </a:lnTo>
                                <a:lnTo>
                                  <a:pt x="218" y="168"/>
                                </a:lnTo>
                                <a:lnTo>
                                  <a:pt x="186" y="191"/>
                                </a:lnTo>
                                <a:lnTo>
                                  <a:pt x="157" y="216"/>
                                </a:lnTo>
                                <a:lnTo>
                                  <a:pt x="130" y="241"/>
                                </a:lnTo>
                                <a:lnTo>
                                  <a:pt x="105" y="268"/>
                                </a:lnTo>
                                <a:lnTo>
                                  <a:pt x="82" y="296"/>
                                </a:lnTo>
                                <a:lnTo>
                                  <a:pt x="61" y="326"/>
                                </a:lnTo>
                                <a:lnTo>
                                  <a:pt x="44" y="357"/>
                                </a:lnTo>
                                <a:lnTo>
                                  <a:pt x="28" y="390"/>
                                </a:lnTo>
                                <a:lnTo>
                                  <a:pt x="16" y="423"/>
                                </a:lnTo>
                                <a:lnTo>
                                  <a:pt x="7" y="458"/>
                                </a:lnTo>
                                <a:lnTo>
                                  <a:pt x="2" y="495"/>
                                </a:lnTo>
                                <a:lnTo>
                                  <a:pt x="0" y="531"/>
                                </a:lnTo>
                                <a:lnTo>
                                  <a:pt x="2" y="569"/>
                                </a:lnTo>
                                <a:lnTo>
                                  <a:pt x="4" y="607"/>
                                </a:lnTo>
                                <a:lnTo>
                                  <a:pt x="10" y="645"/>
                                </a:lnTo>
                                <a:lnTo>
                                  <a:pt x="16" y="683"/>
                                </a:lnTo>
                                <a:lnTo>
                                  <a:pt x="24" y="721"/>
                                </a:lnTo>
                                <a:lnTo>
                                  <a:pt x="34" y="759"/>
                                </a:lnTo>
                                <a:lnTo>
                                  <a:pt x="46" y="797"/>
                                </a:lnTo>
                                <a:lnTo>
                                  <a:pt x="59" y="835"/>
                                </a:lnTo>
                                <a:lnTo>
                                  <a:pt x="75" y="872"/>
                                </a:lnTo>
                                <a:lnTo>
                                  <a:pt x="92" y="910"/>
                                </a:lnTo>
                                <a:lnTo>
                                  <a:pt x="109" y="946"/>
                                </a:lnTo>
                                <a:lnTo>
                                  <a:pt x="129" y="982"/>
                                </a:lnTo>
                                <a:lnTo>
                                  <a:pt x="150" y="1019"/>
                                </a:lnTo>
                                <a:lnTo>
                                  <a:pt x="172" y="1054"/>
                                </a:lnTo>
                                <a:lnTo>
                                  <a:pt x="195" y="1089"/>
                                </a:lnTo>
                                <a:lnTo>
                                  <a:pt x="220" y="1123"/>
                                </a:lnTo>
                                <a:lnTo>
                                  <a:pt x="247" y="1157"/>
                                </a:lnTo>
                                <a:lnTo>
                                  <a:pt x="273" y="1190"/>
                                </a:lnTo>
                                <a:lnTo>
                                  <a:pt x="300" y="1223"/>
                                </a:lnTo>
                                <a:lnTo>
                                  <a:pt x="329" y="1256"/>
                                </a:lnTo>
                                <a:lnTo>
                                  <a:pt x="359" y="1287"/>
                                </a:lnTo>
                                <a:lnTo>
                                  <a:pt x="391" y="1317"/>
                                </a:lnTo>
                                <a:lnTo>
                                  <a:pt x="422" y="1347"/>
                                </a:lnTo>
                                <a:lnTo>
                                  <a:pt x="453" y="1376"/>
                                </a:lnTo>
                                <a:lnTo>
                                  <a:pt x="487" y="1404"/>
                                </a:lnTo>
                                <a:lnTo>
                                  <a:pt x="520" y="1431"/>
                                </a:lnTo>
                                <a:lnTo>
                                  <a:pt x="555" y="1457"/>
                                </a:lnTo>
                                <a:lnTo>
                                  <a:pt x="589" y="1482"/>
                                </a:lnTo>
                                <a:lnTo>
                                  <a:pt x="625" y="1507"/>
                                </a:lnTo>
                                <a:lnTo>
                                  <a:pt x="660" y="1531"/>
                                </a:lnTo>
                                <a:lnTo>
                                  <a:pt x="697" y="1552"/>
                                </a:lnTo>
                                <a:lnTo>
                                  <a:pt x="733" y="1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100000"/>
                              <a:lumOff val="0"/>
                              <a:alpha val="89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196"/>
                        <wps:cNvSpPr>
                          <a:spLocks/>
                        </wps:cNvSpPr>
                        <wps:spPr bwMode="auto">
                          <a:xfrm>
                            <a:off x="7599" y="6540"/>
                            <a:ext cx="281" cy="307"/>
                          </a:xfrm>
                          <a:custGeom>
                            <a:avLst/>
                            <a:gdLst>
                              <a:gd name="T0" fmla="*/ 2079 w 2443"/>
                              <a:gd name="T1" fmla="*/ 1721 h 2568"/>
                              <a:gd name="T2" fmla="*/ 2017 w 2443"/>
                              <a:gd name="T3" fmla="*/ 1854 h 2568"/>
                              <a:gd name="T4" fmla="*/ 1935 w 2443"/>
                              <a:gd name="T5" fmla="*/ 1978 h 2568"/>
                              <a:gd name="T6" fmla="*/ 1834 w 2443"/>
                              <a:gd name="T7" fmla="*/ 2085 h 2568"/>
                              <a:gd name="T8" fmla="*/ 1716 w 2443"/>
                              <a:gd name="T9" fmla="*/ 2174 h 2568"/>
                              <a:gd name="T10" fmla="*/ 1583 w 2443"/>
                              <a:gd name="T11" fmla="*/ 2246 h 2568"/>
                              <a:gd name="T12" fmla="*/ 1439 w 2443"/>
                              <a:gd name="T13" fmla="*/ 2295 h 2568"/>
                              <a:gd name="T14" fmla="*/ 1283 w 2443"/>
                              <a:gd name="T15" fmla="*/ 2321 h 2568"/>
                              <a:gd name="T16" fmla="*/ 1109 w 2443"/>
                              <a:gd name="T17" fmla="*/ 2319 h 2568"/>
                              <a:gd name="T18" fmla="*/ 928 w 2443"/>
                              <a:gd name="T19" fmla="*/ 2284 h 2568"/>
                              <a:gd name="T20" fmla="*/ 762 w 2443"/>
                              <a:gd name="T21" fmla="*/ 2216 h 2568"/>
                              <a:gd name="T22" fmla="*/ 614 w 2443"/>
                              <a:gd name="T23" fmla="*/ 2120 h 2568"/>
                              <a:gd name="T24" fmla="*/ 490 w 2443"/>
                              <a:gd name="T25" fmla="*/ 2000 h 2568"/>
                              <a:gd name="T26" fmla="*/ 390 w 2443"/>
                              <a:gd name="T27" fmla="*/ 1858 h 2568"/>
                              <a:gd name="T28" fmla="*/ 320 w 2443"/>
                              <a:gd name="T29" fmla="*/ 1699 h 2568"/>
                              <a:gd name="T30" fmla="*/ 283 w 2443"/>
                              <a:gd name="T31" fmla="*/ 1524 h 2568"/>
                              <a:gd name="T32" fmla="*/ 283 w 2443"/>
                              <a:gd name="T33" fmla="*/ 1342 h 2568"/>
                              <a:gd name="T34" fmla="*/ 320 w 2443"/>
                              <a:gd name="T35" fmla="*/ 1168 h 2568"/>
                              <a:gd name="T36" fmla="*/ 390 w 2443"/>
                              <a:gd name="T37" fmla="*/ 1010 h 2568"/>
                              <a:gd name="T38" fmla="*/ 490 w 2443"/>
                              <a:gd name="T39" fmla="*/ 867 h 2568"/>
                              <a:gd name="T40" fmla="*/ 614 w 2443"/>
                              <a:gd name="T41" fmla="*/ 746 h 2568"/>
                              <a:gd name="T42" fmla="*/ 762 w 2443"/>
                              <a:gd name="T43" fmla="*/ 651 h 2568"/>
                              <a:gd name="T44" fmla="*/ 928 w 2443"/>
                              <a:gd name="T45" fmla="*/ 583 h 2568"/>
                              <a:gd name="T46" fmla="*/ 1109 w 2443"/>
                              <a:gd name="T47" fmla="*/ 547 h 2568"/>
                              <a:gd name="T48" fmla="*/ 1235 w 2443"/>
                              <a:gd name="T49" fmla="*/ 543 h 2568"/>
                              <a:gd name="T50" fmla="*/ 807 w 2443"/>
                              <a:gd name="T51" fmla="*/ 20 h 2568"/>
                              <a:gd name="T52" fmla="*/ 630 w 2443"/>
                              <a:gd name="T53" fmla="*/ 114 h 2568"/>
                              <a:gd name="T54" fmla="*/ 470 w 2443"/>
                              <a:gd name="T55" fmla="*/ 230 h 2568"/>
                              <a:gd name="T56" fmla="*/ 330 w 2443"/>
                              <a:gd name="T57" fmla="*/ 368 h 2568"/>
                              <a:gd name="T58" fmla="*/ 211 w 2443"/>
                              <a:gd name="T59" fmla="*/ 524 h 2568"/>
                              <a:gd name="T60" fmla="*/ 117 w 2443"/>
                              <a:gd name="T61" fmla="*/ 697 h 2568"/>
                              <a:gd name="T62" fmla="*/ 49 w 2443"/>
                              <a:gd name="T63" fmla="*/ 881 h 2568"/>
                              <a:gd name="T64" fmla="*/ 9 w 2443"/>
                              <a:gd name="T65" fmla="*/ 1079 h 2568"/>
                              <a:gd name="T66" fmla="*/ 3 w 2443"/>
                              <a:gd name="T67" fmla="*/ 1302 h 2568"/>
                              <a:gd name="T68" fmla="*/ 45 w 2443"/>
                              <a:gd name="T69" fmla="*/ 1566 h 2568"/>
                              <a:gd name="T70" fmla="*/ 138 w 2443"/>
                              <a:gd name="T71" fmla="*/ 1811 h 2568"/>
                              <a:gd name="T72" fmla="*/ 276 w 2443"/>
                              <a:gd name="T73" fmla="*/ 2031 h 2568"/>
                              <a:gd name="T74" fmla="*/ 454 w 2443"/>
                              <a:gd name="T75" fmla="*/ 2221 h 2568"/>
                              <a:gd name="T76" fmla="*/ 669 w 2443"/>
                              <a:gd name="T77" fmla="*/ 2376 h 2568"/>
                              <a:gd name="T78" fmla="*/ 911 w 2443"/>
                              <a:gd name="T79" fmla="*/ 2487 h 2568"/>
                              <a:gd name="T80" fmla="*/ 1177 w 2443"/>
                              <a:gd name="T81" fmla="*/ 2553 h 2568"/>
                              <a:gd name="T82" fmla="*/ 1427 w 2443"/>
                              <a:gd name="T83" fmla="*/ 2568 h 2568"/>
                              <a:gd name="T84" fmla="*/ 1583 w 2443"/>
                              <a:gd name="T85" fmla="*/ 2555 h 2568"/>
                              <a:gd name="T86" fmla="*/ 1732 w 2443"/>
                              <a:gd name="T87" fmla="*/ 2528 h 2568"/>
                              <a:gd name="T88" fmla="*/ 1875 w 2443"/>
                              <a:gd name="T89" fmla="*/ 2483 h 2568"/>
                              <a:gd name="T90" fmla="*/ 2011 w 2443"/>
                              <a:gd name="T91" fmla="*/ 2427 h 2568"/>
                              <a:gd name="T92" fmla="*/ 2139 w 2443"/>
                              <a:gd name="T93" fmla="*/ 2356 h 2568"/>
                              <a:gd name="T94" fmla="*/ 2258 w 2443"/>
                              <a:gd name="T95" fmla="*/ 2272 h 2568"/>
                              <a:gd name="T96" fmla="*/ 2368 w 2443"/>
                              <a:gd name="T97" fmla="*/ 2178 h 25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443" h="2568">
                                <a:moveTo>
                                  <a:pt x="2443" y="2101"/>
                                </a:moveTo>
                                <a:lnTo>
                                  <a:pt x="2101" y="1649"/>
                                </a:lnTo>
                                <a:lnTo>
                                  <a:pt x="2091" y="1684"/>
                                </a:lnTo>
                                <a:lnTo>
                                  <a:pt x="2079" y="1721"/>
                                </a:lnTo>
                                <a:lnTo>
                                  <a:pt x="2066" y="1755"/>
                                </a:lnTo>
                                <a:lnTo>
                                  <a:pt x="2051" y="1789"/>
                                </a:lnTo>
                                <a:lnTo>
                                  <a:pt x="2036" y="1823"/>
                                </a:lnTo>
                                <a:lnTo>
                                  <a:pt x="2017" y="1854"/>
                                </a:lnTo>
                                <a:lnTo>
                                  <a:pt x="1999" y="1887"/>
                                </a:lnTo>
                                <a:lnTo>
                                  <a:pt x="1979" y="1917"/>
                                </a:lnTo>
                                <a:lnTo>
                                  <a:pt x="1959" y="1947"/>
                                </a:lnTo>
                                <a:lnTo>
                                  <a:pt x="1935" y="1978"/>
                                </a:lnTo>
                                <a:lnTo>
                                  <a:pt x="1911" y="2005"/>
                                </a:lnTo>
                                <a:lnTo>
                                  <a:pt x="1887" y="2033"/>
                                </a:lnTo>
                                <a:lnTo>
                                  <a:pt x="1862" y="2059"/>
                                </a:lnTo>
                                <a:lnTo>
                                  <a:pt x="1834" y="2085"/>
                                </a:lnTo>
                                <a:lnTo>
                                  <a:pt x="1807" y="2109"/>
                                </a:lnTo>
                                <a:lnTo>
                                  <a:pt x="1777" y="2132"/>
                                </a:lnTo>
                                <a:lnTo>
                                  <a:pt x="1746" y="2154"/>
                                </a:lnTo>
                                <a:lnTo>
                                  <a:pt x="1716" y="2174"/>
                                </a:lnTo>
                                <a:lnTo>
                                  <a:pt x="1684" y="2194"/>
                                </a:lnTo>
                                <a:lnTo>
                                  <a:pt x="1651" y="2213"/>
                                </a:lnTo>
                                <a:lnTo>
                                  <a:pt x="1618" y="2230"/>
                                </a:lnTo>
                                <a:lnTo>
                                  <a:pt x="1583" y="2246"/>
                                </a:lnTo>
                                <a:lnTo>
                                  <a:pt x="1547" y="2261"/>
                                </a:lnTo>
                                <a:lnTo>
                                  <a:pt x="1512" y="2274"/>
                                </a:lnTo>
                                <a:lnTo>
                                  <a:pt x="1475" y="2285"/>
                                </a:lnTo>
                                <a:lnTo>
                                  <a:pt x="1439" y="2295"/>
                                </a:lnTo>
                                <a:lnTo>
                                  <a:pt x="1401" y="2304"/>
                                </a:lnTo>
                                <a:lnTo>
                                  <a:pt x="1362" y="2312"/>
                                </a:lnTo>
                                <a:lnTo>
                                  <a:pt x="1322" y="2317"/>
                                </a:lnTo>
                                <a:lnTo>
                                  <a:pt x="1283" y="2321"/>
                                </a:lnTo>
                                <a:lnTo>
                                  <a:pt x="1244" y="2323"/>
                                </a:lnTo>
                                <a:lnTo>
                                  <a:pt x="1203" y="2325"/>
                                </a:lnTo>
                                <a:lnTo>
                                  <a:pt x="1155" y="2323"/>
                                </a:lnTo>
                                <a:lnTo>
                                  <a:pt x="1109" y="2319"/>
                                </a:lnTo>
                                <a:lnTo>
                                  <a:pt x="1062" y="2314"/>
                                </a:lnTo>
                                <a:lnTo>
                                  <a:pt x="1016" y="2306"/>
                                </a:lnTo>
                                <a:lnTo>
                                  <a:pt x="972" y="2296"/>
                                </a:lnTo>
                                <a:lnTo>
                                  <a:pt x="928" y="2284"/>
                                </a:lnTo>
                                <a:lnTo>
                                  <a:pt x="885" y="2270"/>
                                </a:lnTo>
                                <a:lnTo>
                                  <a:pt x="843" y="2254"/>
                                </a:lnTo>
                                <a:lnTo>
                                  <a:pt x="801" y="2237"/>
                                </a:lnTo>
                                <a:lnTo>
                                  <a:pt x="762" y="2216"/>
                                </a:lnTo>
                                <a:lnTo>
                                  <a:pt x="723" y="2195"/>
                                </a:lnTo>
                                <a:lnTo>
                                  <a:pt x="686" y="2171"/>
                                </a:lnTo>
                                <a:lnTo>
                                  <a:pt x="649" y="2147"/>
                                </a:lnTo>
                                <a:lnTo>
                                  <a:pt x="614" y="2120"/>
                                </a:lnTo>
                                <a:lnTo>
                                  <a:pt x="581" y="2093"/>
                                </a:lnTo>
                                <a:lnTo>
                                  <a:pt x="549" y="2063"/>
                                </a:lnTo>
                                <a:lnTo>
                                  <a:pt x="519" y="2033"/>
                                </a:lnTo>
                                <a:lnTo>
                                  <a:pt x="490" y="2000"/>
                                </a:lnTo>
                                <a:lnTo>
                                  <a:pt x="462" y="1966"/>
                                </a:lnTo>
                                <a:lnTo>
                                  <a:pt x="436" y="1932"/>
                                </a:lnTo>
                                <a:lnTo>
                                  <a:pt x="413" y="1895"/>
                                </a:lnTo>
                                <a:lnTo>
                                  <a:pt x="390" y="1858"/>
                                </a:lnTo>
                                <a:lnTo>
                                  <a:pt x="369" y="1819"/>
                                </a:lnTo>
                                <a:lnTo>
                                  <a:pt x="351" y="1780"/>
                                </a:lnTo>
                                <a:lnTo>
                                  <a:pt x="334" y="1739"/>
                                </a:lnTo>
                                <a:lnTo>
                                  <a:pt x="320" y="1699"/>
                                </a:lnTo>
                                <a:lnTo>
                                  <a:pt x="307" y="1657"/>
                                </a:lnTo>
                                <a:lnTo>
                                  <a:pt x="297" y="1613"/>
                                </a:lnTo>
                                <a:lnTo>
                                  <a:pt x="288" y="1569"/>
                                </a:lnTo>
                                <a:lnTo>
                                  <a:pt x="283" y="1524"/>
                                </a:lnTo>
                                <a:lnTo>
                                  <a:pt x="279" y="1480"/>
                                </a:lnTo>
                                <a:lnTo>
                                  <a:pt x="278" y="1434"/>
                                </a:lnTo>
                                <a:lnTo>
                                  <a:pt x="279" y="1388"/>
                                </a:lnTo>
                                <a:lnTo>
                                  <a:pt x="283" y="1342"/>
                                </a:lnTo>
                                <a:lnTo>
                                  <a:pt x="288" y="1298"/>
                                </a:lnTo>
                                <a:lnTo>
                                  <a:pt x="297" y="1255"/>
                                </a:lnTo>
                                <a:lnTo>
                                  <a:pt x="307" y="1211"/>
                                </a:lnTo>
                                <a:lnTo>
                                  <a:pt x="320" y="1168"/>
                                </a:lnTo>
                                <a:lnTo>
                                  <a:pt x="334" y="1128"/>
                                </a:lnTo>
                                <a:lnTo>
                                  <a:pt x="351" y="1087"/>
                                </a:lnTo>
                                <a:lnTo>
                                  <a:pt x="369" y="1048"/>
                                </a:lnTo>
                                <a:lnTo>
                                  <a:pt x="390" y="1010"/>
                                </a:lnTo>
                                <a:lnTo>
                                  <a:pt x="413" y="972"/>
                                </a:lnTo>
                                <a:lnTo>
                                  <a:pt x="436" y="935"/>
                                </a:lnTo>
                                <a:lnTo>
                                  <a:pt x="462" y="901"/>
                                </a:lnTo>
                                <a:lnTo>
                                  <a:pt x="490" y="867"/>
                                </a:lnTo>
                                <a:lnTo>
                                  <a:pt x="519" y="834"/>
                                </a:lnTo>
                                <a:lnTo>
                                  <a:pt x="549" y="804"/>
                                </a:lnTo>
                                <a:lnTo>
                                  <a:pt x="581" y="774"/>
                                </a:lnTo>
                                <a:lnTo>
                                  <a:pt x="614" y="746"/>
                                </a:lnTo>
                                <a:lnTo>
                                  <a:pt x="649" y="720"/>
                                </a:lnTo>
                                <a:lnTo>
                                  <a:pt x="686" y="695"/>
                                </a:lnTo>
                                <a:lnTo>
                                  <a:pt x="723" y="672"/>
                                </a:lnTo>
                                <a:lnTo>
                                  <a:pt x="762" y="651"/>
                                </a:lnTo>
                                <a:lnTo>
                                  <a:pt x="801" y="631"/>
                                </a:lnTo>
                                <a:lnTo>
                                  <a:pt x="843" y="613"/>
                                </a:lnTo>
                                <a:lnTo>
                                  <a:pt x="885" y="597"/>
                                </a:lnTo>
                                <a:lnTo>
                                  <a:pt x="928" y="583"/>
                                </a:lnTo>
                                <a:lnTo>
                                  <a:pt x="972" y="571"/>
                                </a:lnTo>
                                <a:lnTo>
                                  <a:pt x="1016" y="560"/>
                                </a:lnTo>
                                <a:lnTo>
                                  <a:pt x="1062" y="553"/>
                                </a:lnTo>
                                <a:lnTo>
                                  <a:pt x="1109" y="547"/>
                                </a:lnTo>
                                <a:lnTo>
                                  <a:pt x="1155" y="545"/>
                                </a:lnTo>
                                <a:lnTo>
                                  <a:pt x="1203" y="543"/>
                                </a:lnTo>
                                <a:lnTo>
                                  <a:pt x="1219" y="543"/>
                                </a:lnTo>
                                <a:lnTo>
                                  <a:pt x="1235" y="543"/>
                                </a:lnTo>
                                <a:lnTo>
                                  <a:pt x="1250" y="545"/>
                                </a:lnTo>
                                <a:lnTo>
                                  <a:pt x="1265" y="545"/>
                                </a:lnTo>
                                <a:lnTo>
                                  <a:pt x="852" y="0"/>
                                </a:lnTo>
                                <a:lnTo>
                                  <a:pt x="807" y="20"/>
                                </a:lnTo>
                                <a:lnTo>
                                  <a:pt x="761" y="40"/>
                                </a:lnTo>
                                <a:lnTo>
                                  <a:pt x="716" y="64"/>
                                </a:lnTo>
                                <a:lnTo>
                                  <a:pt x="672" y="88"/>
                                </a:lnTo>
                                <a:lnTo>
                                  <a:pt x="630" y="114"/>
                                </a:lnTo>
                                <a:lnTo>
                                  <a:pt x="588" y="141"/>
                                </a:lnTo>
                                <a:lnTo>
                                  <a:pt x="547" y="170"/>
                                </a:lnTo>
                                <a:lnTo>
                                  <a:pt x="508" y="199"/>
                                </a:lnTo>
                                <a:lnTo>
                                  <a:pt x="470" y="230"/>
                                </a:lnTo>
                                <a:lnTo>
                                  <a:pt x="433" y="263"/>
                                </a:lnTo>
                                <a:lnTo>
                                  <a:pt x="397" y="297"/>
                                </a:lnTo>
                                <a:lnTo>
                                  <a:pt x="363" y="333"/>
                                </a:lnTo>
                                <a:lnTo>
                                  <a:pt x="330" y="368"/>
                                </a:lnTo>
                                <a:lnTo>
                                  <a:pt x="299" y="406"/>
                                </a:lnTo>
                                <a:lnTo>
                                  <a:pt x="267" y="444"/>
                                </a:lnTo>
                                <a:lnTo>
                                  <a:pt x="238" y="483"/>
                                </a:lnTo>
                                <a:lnTo>
                                  <a:pt x="211" y="524"/>
                                </a:lnTo>
                                <a:lnTo>
                                  <a:pt x="185" y="566"/>
                                </a:lnTo>
                                <a:lnTo>
                                  <a:pt x="161" y="609"/>
                                </a:lnTo>
                                <a:lnTo>
                                  <a:pt x="138" y="652"/>
                                </a:lnTo>
                                <a:lnTo>
                                  <a:pt x="117" y="697"/>
                                </a:lnTo>
                                <a:lnTo>
                                  <a:pt x="97" y="741"/>
                                </a:lnTo>
                                <a:lnTo>
                                  <a:pt x="79" y="787"/>
                                </a:lnTo>
                                <a:lnTo>
                                  <a:pt x="63" y="834"/>
                                </a:lnTo>
                                <a:lnTo>
                                  <a:pt x="49" y="881"/>
                                </a:lnTo>
                                <a:lnTo>
                                  <a:pt x="36" y="930"/>
                                </a:lnTo>
                                <a:lnTo>
                                  <a:pt x="25" y="978"/>
                                </a:lnTo>
                                <a:lnTo>
                                  <a:pt x="16" y="1028"/>
                                </a:lnTo>
                                <a:lnTo>
                                  <a:pt x="9" y="1079"/>
                                </a:lnTo>
                                <a:lnTo>
                                  <a:pt x="4" y="1129"/>
                                </a:lnTo>
                                <a:lnTo>
                                  <a:pt x="2" y="1181"/>
                                </a:lnTo>
                                <a:lnTo>
                                  <a:pt x="0" y="1232"/>
                                </a:lnTo>
                                <a:lnTo>
                                  <a:pt x="3" y="1302"/>
                                </a:lnTo>
                                <a:lnTo>
                                  <a:pt x="8" y="1369"/>
                                </a:lnTo>
                                <a:lnTo>
                                  <a:pt x="16" y="1435"/>
                                </a:lnTo>
                                <a:lnTo>
                                  <a:pt x="29" y="1502"/>
                                </a:lnTo>
                                <a:lnTo>
                                  <a:pt x="45" y="1566"/>
                                </a:lnTo>
                                <a:lnTo>
                                  <a:pt x="63" y="1629"/>
                                </a:lnTo>
                                <a:lnTo>
                                  <a:pt x="84" y="1692"/>
                                </a:lnTo>
                                <a:lnTo>
                                  <a:pt x="109" y="1752"/>
                                </a:lnTo>
                                <a:lnTo>
                                  <a:pt x="138" y="1811"/>
                                </a:lnTo>
                                <a:lnTo>
                                  <a:pt x="168" y="1869"/>
                                </a:lnTo>
                                <a:lnTo>
                                  <a:pt x="202" y="1925"/>
                                </a:lnTo>
                                <a:lnTo>
                                  <a:pt x="237" y="1979"/>
                                </a:lnTo>
                                <a:lnTo>
                                  <a:pt x="276" y="2031"/>
                                </a:lnTo>
                                <a:lnTo>
                                  <a:pt x="317" y="2082"/>
                                </a:lnTo>
                                <a:lnTo>
                                  <a:pt x="362" y="2131"/>
                                </a:lnTo>
                                <a:lnTo>
                                  <a:pt x="407" y="2177"/>
                                </a:lnTo>
                                <a:lnTo>
                                  <a:pt x="454" y="2221"/>
                                </a:lnTo>
                                <a:lnTo>
                                  <a:pt x="505" y="2263"/>
                                </a:lnTo>
                                <a:lnTo>
                                  <a:pt x="558" y="2304"/>
                                </a:lnTo>
                                <a:lnTo>
                                  <a:pt x="613" y="2340"/>
                                </a:lnTo>
                                <a:lnTo>
                                  <a:pt x="669" y="2376"/>
                                </a:lnTo>
                                <a:lnTo>
                                  <a:pt x="727" y="2407"/>
                                </a:lnTo>
                                <a:lnTo>
                                  <a:pt x="787" y="2437"/>
                                </a:lnTo>
                                <a:lnTo>
                                  <a:pt x="848" y="2464"/>
                                </a:lnTo>
                                <a:lnTo>
                                  <a:pt x="911" y="2487"/>
                                </a:lnTo>
                                <a:lnTo>
                                  <a:pt x="975" y="2508"/>
                                </a:lnTo>
                                <a:lnTo>
                                  <a:pt x="1041" y="2526"/>
                                </a:lnTo>
                                <a:lnTo>
                                  <a:pt x="1109" y="2541"/>
                                </a:lnTo>
                                <a:lnTo>
                                  <a:pt x="1177" y="2553"/>
                                </a:lnTo>
                                <a:lnTo>
                                  <a:pt x="1246" y="2562"/>
                                </a:lnTo>
                                <a:lnTo>
                                  <a:pt x="1317" y="2567"/>
                                </a:lnTo>
                                <a:lnTo>
                                  <a:pt x="1388" y="2568"/>
                                </a:lnTo>
                                <a:lnTo>
                                  <a:pt x="1427" y="2568"/>
                                </a:lnTo>
                                <a:lnTo>
                                  <a:pt x="1466" y="2567"/>
                                </a:lnTo>
                                <a:lnTo>
                                  <a:pt x="1506" y="2564"/>
                                </a:lnTo>
                                <a:lnTo>
                                  <a:pt x="1544" y="2560"/>
                                </a:lnTo>
                                <a:lnTo>
                                  <a:pt x="1583" y="2555"/>
                                </a:lnTo>
                                <a:lnTo>
                                  <a:pt x="1621" y="2550"/>
                                </a:lnTo>
                                <a:lnTo>
                                  <a:pt x="1657" y="2543"/>
                                </a:lnTo>
                                <a:lnTo>
                                  <a:pt x="1695" y="2536"/>
                                </a:lnTo>
                                <a:lnTo>
                                  <a:pt x="1732" y="2528"/>
                                </a:lnTo>
                                <a:lnTo>
                                  <a:pt x="1769" y="2517"/>
                                </a:lnTo>
                                <a:lnTo>
                                  <a:pt x="1804" y="2507"/>
                                </a:lnTo>
                                <a:lnTo>
                                  <a:pt x="1841" y="2496"/>
                                </a:lnTo>
                                <a:lnTo>
                                  <a:pt x="1875" y="2483"/>
                                </a:lnTo>
                                <a:lnTo>
                                  <a:pt x="1910" y="2470"/>
                                </a:lnTo>
                                <a:lnTo>
                                  <a:pt x="1944" y="2457"/>
                                </a:lnTo>
                                <a:lnTo>
                                  <a:pt x="1978" y="2443"/>
                                </a:lnTo>
                                <a:lnTo>
                                  <a:pt x="2011" y="2427"/>
                                </a:lnTo>
                                <a:lnTo>
                                  <a:pt x="2045" y="2410"/>
                                </a:lnTo>
                                <a:lnTo>
                                  <a:pt x="2076" y="2393"/>
                                </a:lnTo>
                                <a:lnTo>
                                  <a:pt x="2109" y="2374"/>
                                </a:lnTo>
                                <a:lnTo>
                                  <a:pt x="2139" y="2356"/>
                                </a:lnTo>
                                <a:lnTo>
                                  <a:pt x="2171" y="2336"/>
                                </a:lnTo>
                                <a:lnTo>
                                  <a:pt x="2201" y="2316"/>
                                </a:lnTo>
                                <a:lnTo>
                                  <a:pt x="2230" y="2295"/>
                                </a:lnTo>
                                <a:lnTo>
                                  <a:pt x="2258" y="2272"/>
                                </a:lnTo>
                                <a:lnTo>
                                  <a:pt x="2287" y="2250"/>
                                </a:lnTo>
                                <a:lnTo>
                                  <a:pt x="2315" y="2226"/>
                                </a:lnTo>
                                <a:lnTo>
                                  <a:pt x="2342" y="2203"/>
                                </a:lnTo>
                                <a:lnTo>
                                  <a:pt x="2368" y="2178"/>
                                </a:lnTo>
                                <a:lnTo>
                                  <a:pt x="2393" y="2153"/>
                                </a:lnTo>
                                <a:lnTo>
                                  <a:pt x="2418" y="2127"/>
                                </a:lnTo>
                                <a:lnTo>
                                  <a:pt x="2443" y="2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100000"/>
                              <a:lumOff val="0"/>
                              <a:alpha val="89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97"/>
                        <wps:cNvSpPr>
                          <a:spLocks/>
                        </wps:cNvSpPr>
                        <wps:spPr bwMode="auto">
                          <a:xfrm>
                            <a:off x="7222" y="6933"/>
                            <a:ext cx="315" cy="526"/>
                          </a:xfrm>
                          <a:custGeom>
                            <a:avLst/>
                            <a:gdLst>
                              <a:gd name="T0" fmla="*/ 2372 w 2750"/>
                              <a:gd name="T1" fmla="*/ 4218 h 4391"/>
                              <a:gd name="T2" fmla="*/ 2588 w 2750"/>
                              <a:gd name="T3" fmla="*/ 4120 h 4391"/>
                              <a:gd name="T4" fmla="*/ 2699 w 2750"/>
                              <a:gd name="T5" fmla="*/ 4059 h 4391"/>
                              <a:gd name="T6" fmla="*/ 2739 w 2750"/>
                              <a:gd name="T7" fmla="*/ 4025 h 4391"/>
                              <a:gd name="T8" fmla="*/ 2750 w 2750"/>
                              <a:gd name="T9" fmla="*/ 3998 h 4391"/>
                              <a:gd name="T10" fmla="*/ 2582 w 2750"/>
                              <a:gd name="T11" fmla="*/ 3611 h 4391"/>
                              <a:gd name="T12" fmla="*/ 2466 w 2750"/>
                              <a:gd name="T13" fmla="*/ 3723 h 4391"/>
                              <a:gd name="T14" fmla="*/ 2377 w 2750"/>
                              <a:gd name="T15" fmla="*/ 3791 h 4391"/>
                              <a:gd name="T16" fmla="*/ 2297 w 2750"/>
                              <a:gd name="T17" fmla="*/ 3841 h 4391"/>
                              <a:gd name="T18" fmla="*/ 2204 w 2750"/>
                              <a:gd name="T19" fmla="*/ 3892 h 4391"/>
                              <a:gd name="T20" fmla="*/ 2094 w 2750"/>
                              <a:gd name="T21" fmla="*/ 3944 h 4391"/>
                              <a:gd name="T22" fmla="*/ 1865 w 2750"/>
                              <a:gd name="T23" fmla="*/ 4036 h 4391"/>
                              <a:gd name="T24" fmla="*/ 1701 w 2750"/>
                              <a:gd name="T25" fmla="*/ 4082 h 4391"/>
                              <a:gd name="T26" fmla="*/ 1526 w 2750"/>
                              <a:gd name="T27" fmla="*/ 4100 h 4391"/>
                              <a:gd name="T28" fmla="*/ 1345 w 2750"/>
                              <a:gd name="T29" fmla="*/ 4093 h 4391"/>
                              <a:gd name="T30" fmla="*/ 1166 w 2750"/>
                              <a:gd name="T31" fmla="*/ 4061 h 4391"/>
                              <a:gd name="T32" fmla="*/ 993 w 2750"/>
                              <a:gd name="T33" fmla="*/ 4002 h 4391"/>
                              <a:gd name="T34" fmla="*/ 834 w 2750"/>
                              <a:gd name="T35" fmla="*/ 3917 h 4391"/>
                              <a:gd name="T36" fmla="*/ 692 w 2750"/>
                              <a:gd name="T37" fmla="*/ 3806 h 4391"/>
                              <a:gd name="T38" fmla="*/ 576 w 2750"/>
                              <a:gd name="T39" fmla="*/ 3672 h 4391"/>
                              <a:gd name="T40" fmla="*/ 489 w 2750"/>
                              <a:gd name="T41" fmla="*/ 3510 h 4391"/>
                              <a:gd name="T42" fmla="*/ 439 w 2750"/>
                              <a:gd name="T43" fmla="*/ 3326 h 4391"/>
                              <a:gd name="T44" fmla="*/ 432 w 2750"/>
                              <a:gd name="T45" fmla="*/ 3116 h 4391"/>
                              <a:gd name="T46" fmla="*/ 459 w 2750"/>
                              <a:gd name="T47" fmla="*/ 2899 h 4391"/>
                              <a:gd name="T48" fmla="*/ 517 w 2750"/>
                              <a:gd name="T49" fmla="*/ 2680 h 4391"/>
                              <a:gd name="T50" fmla="*/ 603 w 2750"/>
                              <a:gd name="T51" fmla="*/ 2464 h 4391"/>
                              <a:gd name="T52" fmla="*/ 714 w 2750"/>
                              <a:gd name="T53" fmla="*/ 2254 h 4391"/>
                              <a:gd name="T54" fmla="*/ 851 w 2750"/>
                              <a:gd name="T55" fmla="*/ 2054 h 4391"/>
                              <a:gd name="T56" fmla="*/ 1006 w 2750"/>
                              <a:gd name="T57" fmla="*/ 1865 h 4391"/>
                              <a:gd name="T58" fmla="*/ 1182 w 2750"/>
                              <a:gd name="T59" fmla="*/ 1693 h 4391"/>
                              <a:gd name="T60" fmla="*/ 1372 w 2750"/>
                              <a:gd name="T61" fmla="*/ 1539 h 4391"/>
                              <a:gd name="T62" fmla="*/ 1576 w 2750"/>
                              <a:gd name="T63" fmla="*/ 1407 h 4391"/>
                              <a:gd name="T64" fmla="*/ 1792 w 2750"/>
                              <a:gd name="T65" fmla="*/ 1301 h 4391"/>
                              <a:gd name="T66" fmla="*/ 1970 w 2750"/>
                              <a:gd name="T67" fmla="*/ 1238 h 4391"/>
                              <a:gd name="T68" fmla="*/ 2139 w 2750"/>
                              <a:gd name="T69" fmla="*/ 1200 h 4391"/>
                              <a:gd name="T70" fmla="*/ 2311 w 2750"/>
                              <a:gd name="T71" fmla="*/ 1179 h 4391"/>
                              <a:gd name="T72" fmla="*/ 2478 w 2750"/>
                              <a:gd name="T73" fmla="*/ 1173 h 4391"/>
                              <a:gd name="T74" fmla="*/ 2630 w 2750"/>
                              <a:gd name="T75" fmla="*/ 1180 h 4391"/>
                              <a:gd name="T76" fmla="*/ 2713 w 2750"/>
                              <a:gd name="T77" fmla="*/ 0 h 4391"/>
                              <a:gd name="T78" fmla="*/ 2516 w 2750"/>
                              <a:gd name="T79" fmla="*/ 49 h 4391"/>
                              <a:gd name="T80" fmla="*/ 2277 w 2750"/>
                              <a:gd name="T81" fmla="*/ 120 h 4391"/>
                              <a:gd name="T82" fmla="*/ 2042 w 2750"/>
                              <a:gd name="T83" fmla="*/ 206 h 4391"/>
                              <a:gd name="T84" fmla="*/ 1718 w 2750"/>
                              <a:gd name="T85" fmla="*/ 366 h 4391"/>
                              <a:gd name="T86" fmla="*/ 1412 w 2750"/>
                              <a:gd name="T87" fmla="*/ 564 h 4391"/>
                              <a:gd name="T88" fmla="*/ 1125 w 2750"/>
                              <a:gd name="T89" fmla="*/ 794 h 4391"/>
                              <a:gd name="T90" fmla="*/ 864 w 2750"/>
                              <a:gd name="T91" fmla="*/ 1053 h 4391"/>
                              <a:gd name="T92" fmla="*/ 629 w 2750"/>
                              <a:gd name="T93" fmla="*/ 1335 h 4391"/>
                              <a:gd name="T94" fmla="*/ 426 w 2750"/>
                              <a:gd name="T95" fmla="*/ 1636 h 4391"/>
                              <a:gd name="T96" fmla="*/ 259 w 2750"/>
                              <a:gd name="T97" fmla="*/ 1951 h 4391"/>
                              <a:gd name="T98" fmla="*/ 129 w 2750"/>
                              <a:gd name="T99" fmla="*/ 2274 h 4391"/>
                              <a:gd name="T100" fmla="*/ 43 w 2750"/>
                              <a:gd name="T101" fmla="*/ 2602 h 4391"/>
                              <a:gd name="T102" fmla="*/ 2 w 2750"/>
                              <a:gd name="T103" fmla="*/ 2928 h 4391"/>
                              <a:gd name="T104" fmla="*/ 15 w 2750"/>
                              <a:gd name="T105" fmla="*/ 3242 h 4391"/>
                              <a:gd name="T106" fmla="*/ 98 w 2750"/>
                              <a:gd name="T107" fmla="*/ 3518 h 4391"/>
                              <a:gd name="T108" fmla="*/ 241 w 2750"/>
                              <a:gd name="T109" fmla="*/ 3757 h 4391"/>
                              <a:gd name="T110" fmla="*/ 429 w 2750"/>
                              <a:gd name="T111" fmla="*/ 3956 h 4391"/>
                              <a:gd name="T112" fmla="*/ 655 w 2750"/>
                              <a:gd name="T113" fmla="*/ 4118 h 4391"/>
                              <a:gd name="T114" fmla="*/ 907 w 2750"/>
                              <a:gd name="T115" fmla="*/ 4241 h 4391"/>
                              <a:gd name="T116" fmla="*/ 1173 w 2750"/>
                              <a:gd name="T117" fmla="*/ 4329 h 4391"/>
                              <a:gd name="T118" fmla="*/ 1441 w 2750"/>
                              <a:gd name="T119" fmla="*/ 4379 h 4391"/>
                              <a:gd name="T120" fmla="*/ 1701 w 2750"/>
                              <a:gd name="T121" fmla="*/ 4391 h 4391"/>
                              <a:gd name="T122" fmla="*/ 1942 w 2750"/>
                              <a:gd name="T123" fmla="*/ 4368 h 4391"/>
                              <a:gd name="T124" fmla="*/ 2152 w 2750"/>
                              <a:gd name="T125" fmla="*/ 4308 h 4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750" h="4391">
                                <a:moveTo>
                                  <a:pt x="2152" y="4308"/>
                                </a:moveTo>
                                <a:lnTo>
                                  <a:pt x="2271" y="4260"/>
                                </a:lnTo>
                                <a:lnTo>
                                  <a:pt x="2372" y="4218"/>
                                </a:lnTo>
                                <a:lnTo>
                                  <a:pt x="2458" y="4180"/>
                                </a:lnTo>
                                <a:lnTo>
                                  <a:pt x="2530" y="4147"/>
                                </a:lnTo>
                                <a:lnTo>
                                  <a:pt x="2588" y="4120"/>
                                </a:lnTo>
                                <a:lnTo>
                                  <a:pt x="2635" y="4096"/>
                                </a:lnTo>
                                <a:lnTo>
                                  <a:pt x="2671" y="4076"/>
                                </a:lnTo>
                                <a:lnTo>
                                  <a:pt x="2699" y="4059"/>
                                </a:lnTo>
                                <a:lnTo>
                                  <a:pt x="2717" y="4045"/>
                                </a:lnTo>
                                <a:lnTo>
                                  <a:pt x="2732" y="4034"/>
                                </a:lnTo>
                                <a:lnTo>
                                  <a:pt x="2739" y="4025"/>
                                </a:lnTo>
                                <a:lnTo>
                                  <a:pt x="2743" y="4017"/>
                                </a:lnTo>
                                <a:lnTo>
                                  <a:pt x="2746" y="4007"/>
                                </a:lnTo>
                                <a:lnTo>
                                  <a:pt x="2750" y="3998"/>
                                </a:lnTo>
                                <a:lnTo>
                                  <a:pt x="2742" y="3436"/>
                                </a:lnTo>
                                <a:lnTo>
                                  <a:pt x="2658" y="3529"/>
                                </a:lnTo>
                                <a:lnTo>
                                  <a:pt x="2582" y="3611"/>
                                </a:lnTo>
                                <a:lnTo>
                                  <a:pt x="2546" y="3649"/>
                                </a:lnTo>
                                <a:lnTo>
                                  <a:pt x="2506" y="3687"/>
                                </a:lnTo>
                                <a:lnTo>
                                  <a:pt x="2466" y="3723"/>
                                </a:lnTo>
                                <a:lnTo>
                                  <a:pt x="2423" y="3757"/>
                                </a:lnTo>
                                <a:lnTo>
                                  <a:pt x="2400" y="3774"/>
                                </a:lnTo>
                                <a:lnTo>
                                  <a:pt x="2377" y="3791"/>
                                </a:lnTo>
                                <a:lnTo>
                                  <a:pt x="2351" y="3808"/>
                                </a:lnTo>
                                <a:lnTo>
                                  <a:pt x="2325" y="3825"/>
                                </a:lnTo>
                                <a:lnTo>
                                  <a:pt x="2297" y="3841"/>
                                </a:lnTo>
                                <a:lnTo>
                                  <a:pt x="2268" y="3858"/>
                                </a:lnTo>
                                <a:lnTo>
                                  <a:pt x="2237" y="3875"/>
                                </a:lnTo>
                                <a:lnTo>
                                  <a:pt x="2204" y="3892"/>
                                </a:lnTo>
                                <a:lnTo>
                                  <a:pt x="2170" y="3909"/>
                                </a:lnTo>
                                <a:lnTo>
                                  <a:pt x="2133" y="3926"/>
                                </a:lnTo>
                                <a:lnTo>
                                  <a:pt x="2094" y="3944"/>
                                </a:lnTo>
                                <a:lnTo>
                                  <a:pt x="2054" y="3961"/>
                                </a:lnTo>
                                <a:lnTo>
                                  <a:pt x="1965" y="3998"/>
                                </a:lnTo>
                                <a:lnTo>
                                  <a:pt x="1865" y="4036"/>
                                </a:lnTo>
                                <a:lnTo>
                                  <a:pt x="1813" y="4054"/>
                                </a:lnTo>
                                <a:lnTo>
                                  <a:pt x="1758" y="4070"/>
                                </a:lnTo>
                                <a:lnTo>
                                  <a:pt x="1701" y="4082"/>
                                </a:lnTo>
                                <a:lnTo>
                                  <a:pt x="1644" y="4091"/>
                                </a:lnTo>
                                <a:lnTo>
                                  <a:pt x="1585" y="4097"/>
                                </a:lnTo>
                                <a:lnTo>
                                  <a:pt x="1526" y="4100"/>
                                </a:lnTo>
                                <a:lnTo>
                                  <a:pt x="1466" y="4101"/>
                                </a:lnTo>
                                <a:lnTo>
                                  <a:pt x="1406" y="4099"/>
                                </a:lnTo>
                                <a:lnTo>
                                  <a:pt x="1345" y="4093"/>
                                </a:lnTo>
                                <a:lnTo>
                                  <a:pt x="1285" y="4085"/>
                                </a:lnTo>
                                <a:lnTo>
                                  <a:pt x="1225" y="4074"/>
                                </a:lnTo>
                                <a:lnTo>
                                  <a:pt x="1166" y="4061"/>
                                </a:lnTo>
                                <a:lnTo>
                                  <a:pt x="1107" y="4044"/>
                                </a:lnTo>
                                <a:lnTo>
                                  <a:pt x="1050" y="4024"/>
                                </a:lnTo>
                                <a:lnTo>
                                  <a:pt x="993" y="4002"/>
                                </a:lnTo>
                                <a:lnTo>
                                  <a:pt x="938" y="3975"/>
                                </a:lnTo>
                                <a:lnTo>
                                  <a:pt x="885" y="3948"/>
                                </a:lnTo>
                                <a:lnTo>
                                  <a:pt x="834" y="3917"/>
                                </a:lnTo>
                                <a:lnTo>
                                  <a:pt x="784" y="3882"/>
                                </a:lnTo>
                                <a:lnTo>
                                  <a:pt x="737" y="3846"/>
                                </a:lnTo>
                                <a:lnTo>
                                  <a:pt x="692" y="3806"/>
                                </a:lnTo>
                                <a:lnTo>
                                  <a:pt x="650" y="3765"/>
                                </a:lnTo>
                                <a:lnTo>
                                  <a:pt x="611" y="3719"/>
                                </a:lnTo>
                                <a:lnTo>
                                  <a:pt x="576" y="3672"/>
                                </a:lnTo>
                                <a:lnTo>
                                  <a:pt x="543" y="3621"/>
                                </a:lnTo>
                                <a:lnTo>
                                  <a:pt x="514" y="3567"/>
                                </a:lnTo>
                                <a:lnTo>
                                  <a:pt x="489" y="3510"/>
                                </a:lnTo>
                                <a:lnTo>
                                  <a:pt x="468" y="3452"/>
                                </a:lnTo>
                                <a:lnTo>
                                  <a:pt x="451" y="3390"/>
                                </a:lnTo>
                                <a:lnTo>
                                  <a:pt x="439" y="3326"/>
                                </a:lnTo>
                                <a:lnTo>
                                  <a:pt x="433" y="3258"/>
                                </a:lnTo>
                                <a:lnTo>
                                  <a:pt x="430" y="3187"/>
                                </a:lnTo>
                                <a:lnTo>
                                  <a:pt x="432" y="3116"/>
                                </a:lnTo>
                                <a:lnTo>
                                  <a:pt x="437" y="3044"/>
                                </a:lnTo>
                                <a:lnTo>
                                  <a:pt x="446" y="2971"/>
                                </a:lnTo>
                                <a:lnTo>
                                  <a:pt x="459" y="2899"/>
                                </a:lnTo>
                                <a:lnTo>
                                  <a:pt x="475" y="2825"/>
                                </a:lnTo>
                                <a:lnTo>
                                  <a:pt x="494" y="2752"/>
                                </a:lnTo>
                                <a:lnTo>
                                  <a:pt x="517" y="2680"/>
                                </a:lnTo>
                                <a:lnTo>
                                  <a:pt x="543" y="2608"/>
                                </a:lnTo>
                                <a:lnTo>
                                  <a:pt x="572" y="2536"/>
                                </a:lnTo>
                                <a:lnTo>
                                  <a:pt x="603" y="2464"/>
                                </a:lnTo>
                                <a:lnTo>
                                  <a:pt x="637" y="2393"/>
                                </a:lnTo>
                                <a:lnTo>
                                  <a:pt x="675" y="2324"/>
                                </a:lnTo>
                                <a:lnTo>
                                  <a:pt x="714" y="2254"/>
                                </a:lnTo>
                                <a:lnTo>
                                  <a:pt x="758" y="2186"/>
                                </a:lnTo>
                                <a:lnTo>
                                  <a:pt x="802" y="2120"/>
                                </a:lnTo>
                                <a:lnTo>
                                  <a:pt x="851" y="2054"/>
                                </a:lnTo>
                                <a:lnTo>
                                  <a:pt x="900" y="1990"/>
                                </a:lnTo>
                                <a:lnTo>
                                  <a:pt x="953" y="1927"/>
                                </a:lnTo>
                                <a:lnTo>
                                  <a:pt x="1006" y="1865"/>
                                </a:lnTo>
                                <a:lnTo>
                                  <a:pt x="1063" y="1806"/>
                                </a:lnTo>
                                <a:lnTo>
                                  <a:pt x="1122" y="1749"/>
                                </a:lnTo>
                                <a:lnTo>
                                  <a:pt x="1182" y="1693"/>
                                </a:lnTo>
                                <a:lnTo>
                                  <a:pt x="1243" y="1640"/>
                                </a:lnTo>
                                <a:lnTo>
                                  <a:pt x="1306" y="1588"/>
                                </a:lnTo>
                                <a:lnTo>
                                  <a:pt x="1372" y="1539"/>
                                </a:lnTo>
                                <a:lnTo>
                                  <a:pt x="1438" y="1492"/>
                                </a:lnTo>
                                <a:lnTo>
                                  <a:pt x="1506" y="1449"/>
                                </a:lnTo>
                                <a:lnTo>
                                  <a:pt x="1576" y="1407"/>
                                </a:lnTo>
                                <a:lnTo>
                                  <a:pt x="1646" y="1369"/>
                                </a:lnTo>
                                <a:lnTo>
                                  <a:pt x="1718" y="1334"/>
                                </a:lnTo>
                                <a:lnTo>
                                  <a:pt x="1792" y="1301"/>
                                </a:lnTo>
                                <a:lnTo>
                                  <a:pt x="1865" y="1272"/>
                                </a:lnTo>
                                <a:lnTo>
                                  <a:pt x="1917" y="1254"/>
                                </a:lnTo>
                                <a:lnTo>
                                  <a:pt x="1970" y="1238"/>
                                </a:lnTo>
                                <a:lnTo>
                                  <a:pt x="2026" y="1224"/>
                                </a:lnTo>
                                <a:lnTo>
                                  <a:pt x="2082" y="1211"/>
                                </a:lnTo>
                                <a:lnTo>
                                  <a:pt x="2139" y="1200"/>
                                </a:lnTo>
                                <a:lnTo>
                                  <a:pt x="2196" y="1191"/>
                                </a:lnTo>
                                <a:lnTo>
                                  <a:pt x="2254" y="1184"/>
                                </a:lnTo>
                                <a:lnTo>
                                  <a:pt x="2311" y="1179"/>
                                </a:lnTo>
                                <a:lnTo>
                                  <a:pt x="2368" y="1175"/>
                                </a:lnTo>
                                <a:lnTo>
                                  <a:pt x="2424" y="1173"/>
                                </a:lnTo>
                                <a:lnTo>
                                  <a:pt x="2478" y="1173"/>
                                </a:lnTo>
                                <a:lnTo>
                                  <a:pt x="2531" y="1174"/>
                                </a:lnTo>
                                <a:lnTo>
                                  <a:pt x="2581" y="1177"/>
                                </a:lnTo>
                                <a:lnTo>
                                  <a:pt x="2630" y="1180"/>
                                </a:lnTo>
                                <a:lnTo>
                                  <a:pt x="2675" y="1187"/>
                                </a:lnTo>
                                <a:lnTo>
                                  <a:pt x="2717" y="1194"/>
                                </a:lnTo>
                                <a:lnTo>
                                  <a:pt x="2713" y="0"/>
                                </a:lnTo>
                                <a:lnTo>
                                  <a:pt x="2660" y="12"/>
                                </a:lnTo>
                                <a:lnTo>
                                  <a:pt x="2592" y="29"/>
                                </a:lnTo>
                                <a:lnTo>
                                  <a:pt x="2516" y="49"/>
                                </a:lnTo>
                                <a:lnTo>
                                  <a:pt x="2436" y="72"/>
                                </a:lnTo>
                                <a:lnTo>
                                  <a:pt x="2355" y="96"/>
                                </a:lnTo>
                                <a:lnTo>
                                  <a:pt x="2277" y="120"/>
                                </a:lnTo>
                                <a:lnTo>
                                  <a:pt x="2209" y="142"/>
                                </a:lnTo>
                                <a:lnTo>
                                  <a:pt x="2152" y="163"/>
                                </a:lnTo>
                                <a:lnTo>
                                  <a:pt x="2042" y="206"/>
                                </a:lnTo>
                                <a:lnTo>
                                  <a:pt x="1932" y="254"/>
                                </a:lnTo>
                                <a:lnTo>
                                  <a:pt x="1824" y="308"/>
                                </a:lnTo>
                                <a:lnTo>
                                  <a:pt x="1718" y="366"/>
                                </a:lnTo>
                                <a:lnTo>
                                  <a:pt x="1614" y="427"/>
                                </a:lnTo>
                                <a:lnTo>
                                  <a:pt x="1512" y="493"/>
                                </a:lnTo>
                                <a:lnTo>
                                  <a:pt x="1412" y="564"/>
                                </a:lnTo>
                                <a:lnTo>
                                  <a:pt x="1314" y="637"/>
                                </a:lnTo>
                                <a:lnTo>
                                  <a:pt x="1218" y="714"/>
                                </a:lnTo>
                                <a:lnTo>
                                  <a:pt x="1125" y="794"/>
                                </a:lnTo>
                                <a:lnTo>
                                  <a:pt x="1036" y="878"/>
                                </a:lnTo>
                                <a:lnTo>
                                  <a:pt x="949" y="964"/>
                                </a:lnTo>
                                <a:lnTo>
                                  <a:pt x="864" y="1053"/>
                                </a:lnTo>
                                <a:lnTo>
                                  <a:pt x="782" y="1145"/>
                                </a:lnTo>
                                <a:lnTo>
                                  <a:pt x="705" y="1239"/>
                                </a:lnTo>
                                <a:lnTo>
                                  <a:pt x="629" y="1335"/>
                                </a:lnTo>
                                <a:lnTo>
                                  <a:pt x="559" y="1435"/>
                                </a:lnTo>
                                <a:lnTo>
                                  <a:pt x="491" y="1534"/>
                                </a:lnTo>
                                <a:lnTo>
                                  <a:pt x="426" y="1636"/>
                                </a:lnTo>
                                <a:lnTo>
                                  <a:pt x="368" y="1740"/>
                                </a:lnTo>
                                <a:lnTo>
                                  <a:pt x="311" y="1844"/>
                                </a:lnTo>
                                <a:lnTo>
                                  <a:pt x="259" y="1951"/>
                                </a:lnTo>
                                <a:lnTo>
                                  <a:pt x="212" y="2058"/>
                                </a:lnTo>
                                <a:lnTo>
                                  <a:pt x="169" y="2165"/>
                                </a:lnTo>
                                <a:lnTo>
                                  <a:pt x="129" y="2274"/>
                                </a:lnTo>
                                <a:lnTo>
                                  <a:pt x="97" y="2383"/>
                                </a:lnTo>
                                <a:lnTo>
                                  <a:pt x="66" y="2493"/>
                                </a:lnTo>
                                <a:lnTo>
                                  <a:pt x="43" y="2602"/>
                                </a:lnTo>
                                <a:lnTo>
                                  <a:pt x="25" y="2712"/>
                                </a:lnTo>
                                <a:lnTo>
                                  <a:pt x="10" y="2820"/>
                                </a:lnTo>
                                <a:lnTo>
                                  <a:pt x="2" y="2928"/>
                                </a:lnTo>
                                <a:lnTo>
                                  <a:pt x="0" y="3036"/>
                                </a:lnTo>
                                <a:lnTo>
                                  <a:pt x="4" y="3141"/>
                                </a:lnTo>
                                <a:lnTo>
                                  <a:pt x="15" y="3242"/>
                                </a:lnTo>
                                <a:lnTo>
                                  <a:pt x="36" y="3339"/>
                                </a:lnTo>
                                <a:lnTo>
                                  <a:pt x="64" y="3431"/>
                                </a:lnTo>
                                <a:lnTo>
                                  <a:pt x="98" y="3518"/>
                                </a:lnTo>
                                <a:lnTo>
                                  <a:pt x="140" y="3602"/>
                                </a:lnTo>
                                <a:lnTo>
                                  <a:pt x="187" y="3681"/>
                                </a:lnTo>
                                <a:lnTo>
                                  <a:pt x="241" y="3757"/>
                                </a:lnTo>
                                <a:lnTo>
                                  <a:pt x="298" y="3827"/>
                                </a:lnTo>
                                <a:lnTo>
                                  <a:pt x="362" y="3894"/>
                                </a:lnTo>
                                <a:lnTo>
                                  <a:pt x="429" y="3956"/>
                                </a:lnTo>
                                <a:lnTo>
                                  <a:pt x="501" y="4015"/>
                                </a:lnTo>
                                <a:lnTo>
                                  <a:pt x="577" y="4068"/>
                                </a:lnTo>
                                <a:lnTo>
                                  <a:pt x="655" y="4118"/>
                                </a:lnTo>
                                <a:lnTo>
                                  <a:pt x="737" y="4163"/>
                                </a:lnTo>
                                <a:lnTo>
                                  <a:pt x="820" y="4205"/>
                                </a:lnTo>
                                <a:lnTo>
                                  <a:pt x="907" y="4241"/>
                                </a:lnTo>
                                <a:lnTo>
                                  <a:pt x="995" y="4275"/>
                                </a:lnTo>
                                <a:lnTo>
                                  <a:pt x="1084" y="4304"/>
                                </a:lnTo>
                                <a:lnTo>
                                  <a:pt x="1173" y="4329"/>
                                </a:lnTo>
                                <a:lnTo>
                                  <a:pt x="1262" y="4349"/>
                                </a:lnTo>
                                <a:lnTo>
                                  <a:pt x="1352" y="4366"/>
                                </a:lnTo>
                                <a:lnTo>
                                  <a:pt x="1441" y="4379"/>
                                </a:lnTo>
                                <a:lnTo>
                                  <a:pt x="1529" y="4387"/>
                                </a:lnTo>
                                <a:lnTo>
                                  <a:pt x="1616" y="4391"/>
                                </a:lnTo>
                                <a:lnTo>
                                  <a:pt x="1701" y="4391"/>
                                </a:lnTo>
                                <a:lnTo>
                                  <a:pt x="1784" y="4388"/>
                                </a:lnTo>
                                <a:lnTo>
                                  <a:pt x="1865" y="4380"/>
                                </a:lnTo>
                                <a:lnTo>
                                  <a:pt x="1942" y="4368"/>
                                </a:lnTo>
                                <a:lnTo>
                                  <a:pt x="2016" y="4353"/>
                                </a:lnTo>
                                <a:lnTo>
                                  <a:pt x="2086" y="4332"/>
                                </a:lnTo>
                                <a:lnTo>
                                  <a:pt x="2152" y="4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60000"/>
                              <a:lumOff val="40000"/>
                              <a:alpha val="89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98"/>
                        <wps:cNvSpPr>
                          <a:spLocks/>
                        </wps:cNvSpPr>
                        <wps:spPr bwMode="auto">
                          <a:xfrm>
                            <a:off x="7533" y="6933"/>
                            <a:ext cx="191" cy="489"/>
                          </a:xfrm>
                          <a:custGeom>
                            <a:avLst/>
                            <a:gdLst>
                              <a:gd name="T0" fmla="*/ 38 w 1663"/>
                              <a:gd name="T1" fmla="*/ 1243 h 4082"/>
                              <a:gd name="T2" fmla="*/ 146 w 1663"/>
                              <a:gd name="T3" fmla="*/ 1372 h 4082"/>
                              <a:gd name="T4" fmla="*/ 246 w 1663"/>
                              <a:gd name="T5" fmla="*/ 1505 h 4082"/>
                              <a:gd name="T6" fmla="*/ 338 w 1663"/>
                              <a:gd name="T7" fmla="*/ 1638 h 4082"/>
                              <a:gd name="T8" fmla="*/ 420 w 1663"/>
                              <a:gd name="T9" fmla="*/ 1776 h 4082"/>
                              <a:gd name="T10" fmla="*/ 494 w 1663"/>
                              <a:gd name="T11" fmla="*/ 1913 h 4082"/>
                              <a:gd name="T12" fmla="*/ 554 w 1663"/>
                              <a:gd name="T13" fmla="*/ 2051 h 4082"/>
                              <a:gd name="T14" fmla="*/ 604 w 1663"/>
                              <a:gd name="T15" fmla="*/ 2188 h 4082"/>
                              <a:gd name="T16" fmla="*/ 639 w 1663"/>
                              <a:gd name="T17" fmla="*/ 2325 h 4082"/>
                              <a:gd name="T18" fmla="*/ 661 w 1663"/>
                              <a:gd name="T19" fmla="*/ 2460 h 4082"/>
                              <a:gd name="T20" fmla="*/ 668 w 1663"/>
                              <a:gd name="T21" fmla="*/ 2590 h 4082"/>
                              <a:gd name="T22" fmla="*/ 659 w 1663"/>
                              <a:gd name="T23" fmla="*/ 2718 h 4082"/>
                              <a:gd name="T24" fmla="*/ 636 w 1663"/>
                              <a:gd name="T25" fmla="*/ 2834 h 4082"/>
                              <a:gd name="T26" fmla="*/ 604 w 1663"/>
                              <a:gd name="T27" fmla="*/ 2942 h 4082"/>
                              <a:gd name="T28" fmla="*/ 560 w 1663"/>
                              <a:gd name="T29" fmla="*/ 3040 h 4082"/>
                              <a:gd name="T30" fmla="*/ 507 w 1663"/>
                              <a:gd name="T31" fmla="*/ 3127 h 4082"/>
                              <a:gd name="T32" fmla="*/ 444 w 1663"/>
                              <a:gd name="T33" fmla="*/ 3205 h 4082"/>
                              <a:gd name="T34" fmla="*/ 373 w 1663"/>
                              <a:gd name="T35" fmla="*/ 3273 h 4082"/>
                              <a:gd name="T36" fmla="*/ 295 w 1663"/>
                              <a:gd name="T37" fmla="*/ 3330 h 4082"/>
                              <a:gd name="T38" fmla="*/ 210 w 1663"/>
                              <a:gd name="T39" fmla="*/ 3378 h 4082"/>
                              <a:gd name="T40" fmla="*/ 119 w 1663"/>
                              <a:gd name="T41" fmla="*/ 3414 h 4082"/>
                              <a:gd name="T42" fmla="*/ 24 w 1663"/>
                              <a:gd name="T43" fmla="*/ 3442 h 4082"/>
                              <a:gd name="T44" fmla="*/ 197 w 1663"/>
                              <a:gd name="T45" fmla="*/ 4064 h 4082"/>
                              <a:gd name="T46" fmla="*/ 431 w 1663"/>
                              <a:gd name="T47" fmla="*/ 4082 h 4082"/>
                              <a:gd name="T48" fmla="*/ 651 w 1663"/>
                              <a:gd name="T49" fmla="*/ 4068 h 4082"/>
                              <a:gd name="T50" fmla="*/ 856 w 1663"/>
                              <a:gd name="T51" fmla="*/ 4021 h 4082"/>
                              <a:gd name="T52" fmla="*/ 1044 w 1663"/>
                              <a:gd name="T53" fmla="*/ 3941 h 4082"/>
                              <a:gd name="T54" fmla="*/ 1211 w 1663"/>
                              <a:gd name="T55" fmla="*/ 3831 h 4082"/>
                              <a:gd name="T56" fmla="*/ 1355 w 1663"/>
                              <a:gd name="T57" fmla="*/ 3691 h 4082"/>
                              <a:gd name="T58" fmla="*/ 1474 w 1663"/>
                              <a:gd name="T59" fmla="*/ 3522 h 4082"/>
                              <a:gd name="T60" fmla="*/ 1567 w 1663"/>
                              <a:gd name="T61" fmla="*/ 3325 h 4082"/>
                              <a:gd name="T62" fmla="*/ 1630 w 1663"/>
                              <a:gd name="T63" fmla="*/ 3100 h 4082"/>
                              <a:gd name="T64" fmla="*/ 1660 w 1663"/>
                              <a:gd name="T65" fmla="*/ 2850 h 4082"/>
                              <a:gd name="T66" fmla="*/ 1655 w 1663"/>
                              <a:gd name="T67" fmla="*/ 2579 h 4082"/>
                              <a:gd name="T68" fmla="*/ 1610 w 1663"/>
                              <a:gd name="T69" fmla="*/ 2297 h 4082"/>
                              <a:gd name="T70" fmla="*/ 1529 w 1663"/>
                              <a:gd name="T71" fmla="*/ 2008 h 4082"/>
                              <a:gd name="T72" fmla="*/ 1415 w 1663"/>
                              <a:gd name="T73" fmla="*/ 1716 h 4082"/>
                              <a:gd name="T74" fmla="*/ 1271 w 1663"/>
                              <a:gd name="T75" fmla="*/ 1424 h 4082"/>
                              <a:gd name="T76" fmla="*/ 1099 w 1663"/>
                              <a:gd name="T77" fmla="*/ 1138 h 4082"/>
                              <a:gd name="T78" fmla="*/ 901 w 1663"/>
                              <a:gd name="T79" fmla="*/ 862 h 4082"/>
                              <a:gd name="T80" fmla="*/ 681 w 1663"/>
                              <a:gd name="T81" fmla="*/ 600 h 4082"/>
                              <a:gd name="T82" fmla="*/ 440 w 1663"/>
                              <a:gd name="T83" fmla="*/ 356 h 4082"/>
                              <a:gd name="T84" fmla="*/ 181 w 1663"/>
                              <a:gd name="T85" fmla="*/ 133 h 40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663" h="4082">
                                <a:moveTo>
                                  <a:pt x="0" y="0"/>
                                </a:moveTo>
                                <a:lnTo>
                                  <a:pt x="0" y="1201"/>
                                </a:lnTo>
                                <a:lnTo>
                                  <a:pt x="38" y="1243"/>
                                </a:lnTo>
                                <a:lnTo>
                                  <a:pt x="75" y="1286"/>
                                </a:lnTo>
                                <a:lnTo>
                                  <a:pt x="110" y="1328"/>
                                </a:lnTo>
                                <a:lnTo>
                                  <a:pt x="146" y="1372"/>
                                </a:lnTo>
                                <a:lnTo>
                                  <a:pt x="180" y="1416"/>
                                </a:lnTo>
                                <a:lnTo>
                                  <a:pt x="214" y="1460"/>
                                </a:lnTo>
                                <a:lnTo>
                                  <a:pt x="246" y="1505"/>
                                </a:lnTo>
                                <a:lnTo>
                                  <a:pt x="278" y="1549"/>
                                </a:lnTo>
                                <a:lnTo>
                                  <a:pt x="308" y="1594"/>
                                </a:lnTo>
                                <a:lnTo>
                                  <a:pt x="338" y="1638"/>
                                </a:lnTo>
                                <a:lnTo>
                                  <a:pt x="367" y="1684"/>
                                </a:lnTo>
                                <a:lnTo>
                                  <a:pt x="394" y="1730"/>
                                </a:lnTo>
                                <a:lnTo>
                                  <a:pt x="420" y="1776"/>
                                </a:lnTo>
                                <a:lnTo>
                                  <a:pt x="447" y="1822"/>
                                </a:lnTo>
                                <a:lnTo>
                                  <a:pt x="470" y="1868"/>
                                </a:lnTo>
                                <a:lnTo>
                                  <a:pt x="494" y="1913"/>
                                </a:lnTo>
                                <a:lnTo>
                                  <a:pt x="515" y="1959"/>
                                </a:lnTo>
                                <a:lnTo>
                                  <a:pt x="536" y="2005"/>
                                </a:lnTo>
                                <a:lnTo>
                                  <a:pt x="554" y="2051"/>
                                </a:lnTo>
                                <a:lnTo>
                                  <a:pt x="572" y="2097"/>
                                </a:lnTo>
                                <a:lnTo>
                                  <a:pt x="588" y="2143"/>
                                </a:lnTo>
                                <a:lnTo>
                                  <a:pt x="604" y="2188"/>
                                </a:lnTo>
                                <a:lnTo>
                                  <a:pt x="617" y="2234"/>
                                </a:lnTo>
                                <a:lnTo>
                                  <a:pt x="629" y="2280"/>
                                </a:lnTo>
                                <a:lnTo>
                                  <a:pt x="639" y="2325"/>
                                </a:lnTo>
                                <a:lnTo>
                                  <a:pt x="648" y="2370"/>
                                </a:lnTo>
                                <a:lnTo>
                                  <a:pt x="655" y="2415"/>
                                </a:lnTo>
                                <a:lnTo>
                                  <a:pt x="661" y="2460"/>
                                </a:lnTo>
                                <a:lnTo>
                                  <a:pt x="665" y="2503"/>
                                </a:lnTo>
                                <a:lnTo>
                                  <a:pt x="667" y="2547"/>
                                </a:lnTo>
                                <a:lnTo>
                                  <a:pt x="668" y="2590"/>
                                </a:lnTo>
                                <a:lnTo>
                                  <a:pt x="667" y="2634"/>
                                </a:lnTo>
                                <a:lnTo>
                                  <a:pt x="663" y="2676"/>
                                </a:lnTo>
                                <a:lnTo>
                                  <a:pt x="659" y="2718"/>
                                </a:lnTo>
                                <a:lnTo>
                                  <a:pt x="652" y="2758"/>
                                </a:lnTo>
                                <a:lnTo>
                                  <a:pt x="646" y="2796"/>
                                </a:lnTo>
                                <a:lnTo>
                                  <a:pt x="636" y="2834"/>
                                </a:lnTo>
                                <a:lnTo>
                                  <a:pt x="627" y="2872"/>
                                </a:lnTo>
                                <a:lnTo>
                                  <a:pt x="617" y="2907"/>
                                </a:lnTo>
                                <a:lnTo>
                                  <a:pt x="604" y="2942"/>
                                </a:lnTo>
                                <a:lnTo>
                                  <a:pt x="591" y="2976"/>
                                </a:lnTo>
                                <a:lnTo>
                                  <a:pt x="576" y="3008"/>
                                </a:lnTo>
                                <a:lnTo>
                                  <a:pt x="560" y="3040"/>
                                </a:lnTo>
                                <a:lnTo>
                                  <a:pt x="543" y="3070"/>
                                </a:lnTo>
                                <a:lnTo>
                                  <a:pt x="525" y="3099"/>
                                </a:lnTo>
                                <a:lnTo>
                                  <a:pt x="507" y="3127"/>
                                </a:lnTo>
                                <a:lnTo>
                                  <a:pt x="486" y="3154"/>
                                </a:lnTo>
                                <a:lnTo>
                                  <a:pt x="465" y="3180"/>
                                </a:lnTo>
                                <a:lnTo>
                                  <a:pt x="444" y="3205"/>
                                </a:lnTo>
                                <a:lnTo>
                                  <a:pt x="420" y="3228"/>
                                </a:lnTo>
                                <a:lnTo>
                                  <a:pt x="397" y="3251"/>
                                </a:lnTo>
                                <a:lnTo>
                                  <a:pt x="373" y="3273"/>
                                </a:lnTo>
                                <a:lnTo>
                                  <a:pt x="347" y="3293"/>
                                </a:lnTo>
                                <a:lnTo>
                                  <a:pt x="321" y="3312"/>
                                </a:lnTo>
                                <a:lnTo>
                                  <a:pt x="295" y="3330"/>
                                </a:lnTo>
                                <a:lnTo>
                                  <a:pt x="267" y="3346"/>
                                </a:lnTo>
                                <a:lnTo>
                                  <a:pt x="238" y="3363"/>
                                </a:lnTo>
                                <a:lnTo>
                                  <a:pt x="210" y="3378"/>
                                </a:lnTo>
                                <a:lnTo>
                                  <a:pt x="180" y="3391"/>
                                </a:lnTo>
                                <a:lnTo>
                                  <a:pt x="149" y="3404"/>
                                </a:lnTo>
                                <a:lnTo>
                                  <a:pt x="119" y="3414"/>
                                </a:lnTo>
                                <a:lnTo>
                                  <a:pt x="88" y="3425"/>
                                </a:lnTo>
                                <a:lnTo>
                                  <a:pt x="57" y="3434"/>
                                </a:lnTo>
                                <a:lnTo>
                                  <a:pt x="24" y="3442"/>
                                </a:lnTo>
                                <a:lnTo>
                                  <a:pt x="34" y="4031"/>
                                </a:lnTo>
                                <a:lnTo>
                                  <a:pt x="115" y="4050"/>
                                </a:lnTo>
                                <a:lnTo>
                                  <a:pt x="197" y="4064"/>
                                </a:lnTo>
                                <a:lnTo>
                                  <a:pt x="275" y="4073"/>
                                </a:lnTo>
                                <a:lnTo>
                                  <a:pt x="354" y="4080"/>
                                </a:lnTo>
                                <a:lnTo>
                                  <a:pt x="431" y="4082"/>
                                </a:lnTo>
                                <a:lnTo>
                                  <a:pt x="506" y="4081"/>
                                </a:lnTo>
                                <a:lnTo>
                                  <a:pt x="579" y="4076"/>
                                </a:lnTo>
                                <a:lnTo>
                                  <a:pt x="651" y="4068"/>
                                </a:lnTo>
                                <a:lnTo>
                                  <a:pt x="722" y="4055"/>
                                </a:lnTo>
                                <a:lnTo>
                                  <a:pt x="790" y="4039"/>
                                </a:lnTo>
                                <a:lnTo>
                                  <a:pt x="856" y="4021"/>
                                </a:lnTo>
                                <a:lnTo>
                                  <a:pt x="922" y="3997"/>
                                </a:lnTo>
                                <a:lnTo>
                                  <a:pt x="983" y="3971"/>
                                </a:lnTo>
                                <a:lnTo>
                                  <a:pt x="1044" y="3941"/>
                                </a:lnTo>
                                <a:lnTo>
                                  <a:pt x="1102" y="3908"/>
                                </a:lnTo>
                                <a:lnTo>
                                  <a:pt x="1157" y="3871"/>
                                </a:lnTo>
                                <a:lnTo>
                                  <a:pt x="1211" y="3831"/>
                                </a:lnTo>
                                <a:lnTo>
                                  <a:pt x="1262" y="3788"/>
                                </a:lnTo>
                                <a:lnTo>
                                  <a:pt x="1309" y="3742"/>
                                </a:lnTo>
                                <a:lnTo>
                                  <a:pt x="1355" y="3691"/>
                                </a:lnTo>
                                <a:lnTo>
                                  <a:pt x="1398" y="3638"/>
                                </a:lnTo>
                                <a:lnTo>
                                  <a:pt x="1438" y="3582"/>
                                </a:lnTo>
                                <a:lnTo>
                                  <a:pt x="1474" y="3522"/>
                                </a:lnTo>
                                <a:lnTo>
                                  <a:pt x="1508" y="3460"/>
                                </a:lnTo>
                                <a:lnTo>
                                  <a:pt x="1540" y="3393"/>
                                </a:lnTo>
                                <a:lnTo>
                                  <a:pt x="1567" y="3325"/>
                                </a:lnTo>
                                <a:lnTo>
                                  <a:pt x="1591" y="3253"/>
                                </a:lnTo>
                                <a:lnTo>
                                  <a:pt x="1612" y="3179"/>
                                </a:lnTo>
                                <a:lnTo>
                                  <a:pt x="1630" y="3100"/>
                                </a:lnTo>
                                <a:lnTo>
                                  <a:pt x="1643" y="3020"/>
                                </a:lnTo>
                                <a:lnTo>
                                  <a:pt x="1654" y="2936"/>
                                </a:lnTo>
                                <a:lnTo>
                                  <a:pt x="1660" y="2850"/>
                                </a:lnTo>
                                <a:lnTo>
                                  <a:pt x="1663" y="2761"/>
                                </a:lnTo>
                                <a:lnTo>
                                  <a:pt x="1661" y="2670"/>
                                </a:lnTo>
                                <a:lnTo>
                                  <a:pt x="1655" y="2579"/>
                                </a:lnTo>
                                <a:lnTo>
                                  <a:pt x="1644" y="2486"/>
                                </a:lnTo>
                                <a:lnTo>
                                  <a:pt x="1629" y="2391"/>
                                </a:lnTo>
                                <a:lnTo>
                                  <a:pt x="1610" y="2297"/>
                                </a:lnTo>
                                <a:lnTo>
                                  <a:pt x="1587" y="2201"/>
                                </a:lnTo>
                                <a:lnTo>
                                  <a:pt x="1561" y="2105"/>
                                </a:lnTo>
                                <a:lnTo>
                                  <a:pt x="1529" y="2008"/>
                                </a:lnTo>
                                <a:lnTo>
                                  <a:pt x="1495" y="1911"/>
                                </a:lnTo>
                                <a:lnTo>
                                  <a:pt x="1457" y="1812"/>
                                </a:lnTo>
                                <a:lnTo>
                                  <a:pt x="1415" y="1716"/>
                                </a:lnTo>
                                <a:lnTo>
                                  <a:pt x="1371" y="1617"/>
                                </a:lnTo>
                                <a:lnTo>
                                  <a:pt x="1322" y="1520"/>
                                </a:lnTo>
                                <a:lnTo>
                                  <a:pt x="1271" y="1424"/>
                                </a:lnTo>
                                <a:lnTo>
                                  <a:pt x="1218" y="1328"/>
                                </a:lnTo>
                                <a:lnTo>
                                  <a:pt x="1160" y="1232"/>
                                </a:lnTo>
                                <a:lnTo>
                                  <a:pt x="1099" y="1138"/>
                                </a:lnTo>
                                <a:lnTo>
                                  <a:pt x="1036" y="1045"/>
                                </a:lnTo>
                                <a:lnTo>
                                  <a:pt x="970" y="952"/>
                                </a:lnTo>
                                <a:lnTo>
                                  <a:pt x="901" y="862"/>
                                </a:lnTo>
                                <a:lnTo>
                                  <a:pt x="830" y="773"/>
                                </a:lnTo>
                                <a:lnTo>
                                  <a:pt x="757" y="685"/>
                                </a:lnTo>
                                <a:lnTo>
                                  <a:pt x="681" y="600"/>
                                </a:lnTo>
                                <a:lnTo>
                                  <a:pt x="602" y="516"/>
                                </a:lnTo>
                                <a:lnTo>
                                  <a:pt x="523" y="435"/>
                                </a:lnTo>
                                <a:lnTo>
                                  <a:pt x="440" y="356"/>
                                </a:lnTo>
                                <a:lnTo>
                                  <a:pt x="355" y="279"/>
                                </a:lnTo>
                                <a:lnTo>
                                  <a:pt x="269" y="204"/>
                                </a:lnTo>
                                <a:lnTo>
                                  <a:pt x="181" y="133"/>
                                </a:lnTo>
                                <a:lnTo>
                                  <a:pt x="92" y="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75000"/>
                              <a:lumOff val="0"/>
                              <a:alpha val="89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199"/>
                        <wps:cNvSpPr>
                          <a:spLocks/>
                        </wps:cNvSpPr>
                        <wps:spPr bwMode="auto">
                          <a:xfrm>
                            <a:off x="7179" y="6515"/>
                            <a:ext cx="218" cy="218"/>
                          </a:xfrm>
                          <a:custGeom>
                            <a:avLst/>
                            <a:gdLst>
                              <a:gd name="T0" fmla="*/ 1246 w 1895"/>
                              <a:gd name="T1" fmla="*/ 0 h 1816"/>
                              <a:gd name="T2" fmla="*/ 1329 w 1895"/>
                              <a:gd name="T3" fmla="*/ 13 h 1816"/>
                              <a:gd name="T4" fmla="*/ 1408 w 1895"/>
                              <a:gd name="T5" fmla="*/ 34 h 1816"/>
                              <a:gd name="T6" fmla="*/ 1483 w 1895"/>
                              <a:gd name="T7" fmla="*/ 61 h 1816"/>
                              <a:gd name="T8" fmla="*/ 1552 w 1895"/>
                              <a:gd name="T9" fmla="*/ 95 h 1816"/>
                              <a:gd name="T10" fmla="*/ 1615 w 1895"/>
                              <a:gd name="T11" fmla="*/ 137 h 1816"/>
                              <a:gd name="T12" fmla="*/ 1674 w 1895"/>
                              <a:gd name="T13" fmla="*/ 183 h 1816"/>
                              <a:gd name="T14" fmla="*/ 1725 w 1895"/>
                              <a:gd name="T15" fmla="*/ 237 h 1816"/>
                              <a:gd name="T16" fmla="*/ 1771 w 1895"/>
                              <a:gd name="T17" fmla="*/ 295 h 1816"/>
                              <a:gd name="T18" fmla="*/ 1810 w 1895"/>
                              <a:gd name="T19" fmla="*/ 357 h 1816"/>
                              <a:gd name="T20" fmla="*/ 1841 w 1895"/>
                              <a:gd name="T21" fmla="*/ 426 h 1816"/>
                              <a:gd name="T22" fmla="*/ 1866 w 1895"/>
                              <a:gd name="T23" fmla="*/ 498 h 1816"/>
                              <a:gd name="T24" fmla="*/ 1885 w 1895"/>
                              <a:gd name="T25" fmla="*/ 572 h 1816"/>
                              <a:gd name="T26" fmla="*/ 1894 w 1895"/>
                              <a:gd name="T27" fmla="*/ 652 h 1816"/>
                              <a:gd name="T28" fmla="*/ 1895 w 1895"/>
                              <a:gd name="T29" fmla="*/ 735 h 1816"/>
                              <a:gd name="T30" fmla="*/ 1888 w 1895"/>
                              <a:gd name="T31" fmla="*/ 818 h 1816"/>
                              <a:gd name="T32" fmla="*/ 1873 w 1895"/>
                              <a:gd name="T33" fmla="*/ 906 h 1816"/>
                              <a:gd name="T34" fmla="*/ 1847 w 1895"/>
                              <a:gd name="T35" fmla="*/ 999 h 1816"/>
                              <a:gd name="T36" fmla="*/ 1813 w 1895"/>
                              <a:gd name="T37" fmla="*/ 1090 h 1816"/>
                              <a:gd name="T38" fmla="*/ 1769 w 1895"/>
                              <a:gd name="T39" fmla="*/ 1177 h 1816"/>
                              <a:gd name="T40" fmla="*/ 1720 w 1895"/>
                              <a:gd name="T41" fmla="*/ 1261 h 1816"/>
                              <a:gd name="T42" fmla="*/ 1662 w 1895"/>
                              <a:gd name="T43" fmla="*/ 1340 h 1816"/>
                              <a:gd name="T44" fmla="*/ 1598 w 1895"/>
                              <a:gd name="T45" fmla="*/ 1416 h 1816"/>
                              <a:gd name="T46" fmla="*/ 1528 w 1895"/>
                              <a:gd name="T47" fmla="*/ 1485 h 1816"/>
                              <a:gd name="T48" fmla="*/ 1454 w 1895"/>
                              <a:gd name="T49" fmla="*/ 1551 h 1816"/>
                              <a:gd name="T50" fmla="*/ 1374 w 1895"/>
                              <a:gd name="T51" fmla="*/ 1610 h 1816"/>
                              <a:gd name="T52" fmla="*/ 1292 w 1895"/>
                              <a:gd name="T53" fmla="*/ 1662 h 1816"/>
                              <a:gd name="T54" fmla="*/ 1204 w 1895"/>
                              <a:gd name="T55" fmla="*/ 1706 h 1816"/>
                              <a:gd name="T56" fmla="*/ 1114 w 1895"/>
                              <a:gd name="T57" fmla="*/ 1746 h 1816"/>
                              <a:gd name="T58" fmla="*/ 1022 w 1895"/>
                              <a:gd name="T59" fmla="*/ 1776 h 1816"/>
                              <a:gd name="T60" fmla="*/ 928 w 1895"/>
                              <a:gd name="T61" fmla="*/ 1798 h 1816"/>
                              <a:gd name="T62" fmla="*/ 832 w 1895"/>
                              <a:gd name="T63" fmla="*/ 1813 h 1816"/>
                              <a:gd name="T64" fmla="*/ 735 w 1895"/>
                              <a:gd name="T65" fmla="*/ 1816 h 1816"/>
                              <a:gd name="T66" fmla="*/ 662 w 1895"/>
                              <a:gd name="T67" fmla="*/ 1814 h 1816"/>
                              <a:gd name="T68" fmla="*/ 593 w 1895"/>
                              <a:gd name="T69" fmla="*/ 1806 h 1816"/>
                              <a:gd name="T70" fmla="*/ 524 w 1895"/>
                              <a:gd name="T71" fmla="*/ 1793 h 1816"/>
                              <a:gd name="T72" fmla="*/ 460 w 1895"/>
                              <a:gd name="T73" fmla="*/ 1773 h 1816"/>
                              <a:gd name="T74" fmla="*/ 400 w 1895"/>
                              <a:gd name="T75" fmla="*/ 1750 h 1816"/>
                              <a:gd name="T76" fmla="*/ 342 w 1895"/>
                              <a:gd name="T77" fmla="*/ 1722 h 1816"/>
                              <a:gd name="T78" fmla="*/ 289 w 1895"/>
                              <a:gd name="T79" fmla="*/ 1689 h 1816"/>
                              <a:gd name="T80" fmla="*/ 239 w 1895"/>
                              <a:gd name="T81" fmla="*/ 1653 h 1816"/>
                              <a:gd name="T82" fmla="*/ 193 w 1895"/>
                              <a:gd name="T83" fmla="*/ 1611 h 1816"/>
                              <a:gd name="T84" fmla="*/ 151 w 1895"/>
                              <a:gd name="T85" fmla="*/ 1566 h 1816"/>
                              <a:gd name="T86" fmla="*/ 115 w 1895"/>
                              <a:gd name="T87" fmla="*/ 1518 h 1816"/>
                              <a:gd name="T88" fmla="*/ 82 w 1895"/>
                              <a:gd name="T89" fmla="*/ 1467 h 1816"/>
                              <a:gd name="T90" fmla="*/ 53 w 1895"/>
                              <a:gd name="T91" fmla="*/ 1412 h 1816"/>
                              <a:gd name="T92" fmla="*/ 31 w 1895"/>
                              <a:gd name="T93" fmla="*/ 1354 h 1816"/>
                              <a:gd name="T94" fmla="*/ 13 w 1895"/>
                              <a:gd name="T95" fmla="*/ 1294 h 1816"/>
                              <a:gd name="T96" fmla="*/ 0 w 1895"/>
                              <a:gd name="T97" fmla="*/ 1230 h 18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895" h="1816">
                                <a:moveTo>
                                  <a:pt x="0" y="1230"/>
                                </a:moveTo>
                                <a:lnTo>
                                  <a:pt x="1246" y="0"/>
                                </a:lnTo>
                                <a:lnTo>
                                  <a:pt x="1289" y="5"/>
                                </a:lnTo>
                                <a:lnTo>
                                  <a:pt x="1329" y="13"/>
                                </a:lnTo>
                                <a:lnTo>
                                  <a:pt x="1370" y="22"/>
                                </a:lnTo>
                                <a:lnTo>
                                  <a:pt x="1408" y="34"/>
                                </a:lnTo>
                                <a:lnTo>
                                  <a:pt x="1446" y="47"/>
                                </a:lnTo>
                                <a:lnTo>
                                  <a:pt x="1483" y="61"/>
                                </a:lnTo>
                                <a:lnTo>
                                  <a:pt x="1518" y="77"/>
                                </a:lnTo>
                                <a:lnTo>
                                  <a:pt x="1552" y="95"/>
                                </a:lnTo>
                                <a:lnTo>
                                  <a:pt x="1585" y="115"/>
                                </a:lnTo>
                                <a:lnTo>
                                  <a:pt x="1615" y="137"/>
                                </a:lnTo>
                                <a:lnTo>
                                  <a:pt x="1645" y="160"/>
                                </a:lnTo>
                                <a:lnTo>
                                  <a:pt x="1674" y="183"/>
                                </a:lnTo>
                                <a:lnTo>
                                  <a:pt x="1700" y="209"/>
                                </a:lnTo>
                                <a:lnTo>
                                  <a:pt x="1725" y="237"/>
                                </a:lnTo>
                                <a:lnTo>
                                  <a:pt x="1748" y="264"/>
                                </a:lnTo>
                                <a:lnTo>
                                  <a:pt x="1771" y="295"/>
                                </a:lnTo>
                                <a:lnTo>
                                  <a:pt x="1792" y="326"/>
                                </a:lnTo>
                                <a:lnTo>
                                  <a:pt x="1810" y="357"/>
                                </a:lnTo>
                                <a:lnTo>
                                  <a:pt x="1827" y="391"/>
                                </a:lnTo>
                                <a:lnTo>
                                  <a:pt x="1841" y="426"/>
                                </a:lnTo>
                                <a:lnTo>
                                  <a:pt x="1856" y="461"/>
                                </a:lnTo>
                                <a:lnTo>
                                  <a:pt x="1866" y="498"/>
                                </a:lnTo>
                                <a:lnTo>
                                  <a:pt x="1877" y="534"/>
                                </a:lnTo>
                                <a:lnTo>
                                  <a:pt x="1885" y="572"/>
                                </a:lnTo>
                                <a:lnTo>
                                  <a:pt x="1890" y="612"/>
                                </a:lnTo>
                                <a:lnTo>
                                  <a:pt x="1894" y="652"/>
                                </a:lnTo>
                                <a:lnTo>
                                  <a:pt x="1895" y="693"/>
                                </a:lnTo>
                                <a:lnTo>
                                  <a:pt x="1895" y="735"/>
                                </a:lnTo>
                                <a:lnTo>
                                  <a:pt x="1892" y="777"/>
                                </a:lnTo>
                                <a:lnTo>
                                  <a:pt x="1888" y="818"/>
                                </a:lnTo>
                                <a:lnTo>
                                  <a:pt x="1882" y="863"/>
                                </a:lnTo>
                                <a:lnTo>
                                  <a:pt x="1873" y="906"/>
                                </a:lnTo>
                                <a:lnTo>
                                  <a:pt x="1861" y="953"/>
                                </a:lnTo>
                                <a:lnTo>
                                  <a:pt x="1847" y="999"/>
                                </a:lnTo>
                                <a:lnTo>
                                  <a:pt x="1831" y="1045"/>
                                </a:lnTo>
                                <a:lnTo>
                                  <a:pt x="1813" y="1090"/>
                                </a:lnTo>
                                <a:lnTo>
                                  <a:pt x="1792" y="1134"/>
                                </a:lnTo>
                                <a:lnTo>
                                  <a:pt x="1769" y="1177"/>
                                </a:lnTo>
                                <a:lnTo>
                                  <a:pt x="1744" y="1219"/>
                                </a:lnTo>
                                <a:lnTo>
                                  <a:pt x="1720" y="1261"/>
                                </a:lnTo>
                                <a:lnTo>
                                  <a:pt x="1691" y="1300"/>
                                </a:lnTo>
                                <a:lnTo>
                                  <a:pt x="1662" y="1340"/>
                                </a:lnTo>
                                <a:lnTo>
                                  <a:pt x="1631" y="1379"/>
                                </a:lnTo>
                                <a:lnTo>
                                  <a:pt x="1598" y="1416"/>
                                </a:lnTo>
                                <a:lnTo>
                                  <a:pt x="1564" y="1451"/>
                                </a:lnTo>
                                <a:lnTo>
                                  <a:pt x="1528" y="1485"/>
                                </a:lnTo>
                                <a:lnTo>
                                  <a:pt x="1492" y="1519"/>
                                </a:lnTo>
                                <a:lnTo>
                                  <a:pt x="1454" y="1551"/>
                                </a:lnTo>
                                <a:lnTo>
                                  <a:pt x="1415" y="1581"/>
                                </a:lnTo>
                                <a:lnTo>
                                  <a:pt x="1374" y="1610"/>
                                </a:lnTo>
                                <a:lnTo>
                                  <a:pt x="1333" y="1636"/>
                                </a:lnTo>
                                <a:lnTo>
                                  <a:pt x="1292" y="1662"/>
                                </a:lnTo>
                                <a:lnTo>
                                  <a:pt x="1248" y="1686"/>
                                </a:lnTo>
                                <a:lnTo>
                                  <a:pt x="1204" y="1706"/>
                                </a:lnTo>
                                <a:lnTo>
                                  <a:pt x="1159" y="1727"/>
                                </a:lnTo>
                                <a:lnTo>
                                  <a:pt x="1114" y="1746"/>
                                </a:lnTo>
                                <a:lnTo>
                                  <a:pt x="1068" y="1761"/>
                                </a:lnTo>
                                <a:lnTo>
                                  <a:pt x="1022" y="1776"/>
                                </a:lnTo>
                                <a:lnTo>
                                  <a:pt x="975" y="1789"/>
                                </a:lnTo>
                                <a:lnTo>
                                  <a:pt x="928" y="1798"/>
                                </a:lnTo>
                                <a:lnTo>
                                  <a:pt x="879" y="1806"/>
                                </a:lnTo>
                                <a:lnTo>
                                  <a:pt x="832" y="1813"/>
                                </a:lnTo>
                                <a:lnTo>
                                  <a:pt x="784" y="1815"/>
                                </a:lnTo>
                                <a:lnTo>
                                  <a:pt x="735" y="1816"/>
                                </a:lnTo>
                                <a:lnTo>
                                  <a:pt x="699" y="1816"/>
                                </a:lnTo>
                                <a:lnTo>
                                  <a:pt x="662" y="1814"/>
                                </a:lnTo>
                                <a:lnTo>
                                  <a:pt x="627" y="1811"/>
                                </a:lnTo>
                                <a:lnTo>
                                  <a:pt x="593" y="1806"/>
                                </a:lnTo>
                                <a:lnTo>
                                  <a:pt x="558" y="1799"/>
                                </a:lnTo>
                                <a:lnTo>
                                  <a:pt x="524" y="1793"/>
                                </a:lnTo>
                                <a:lnTo>
                                  <a:pt x="493" y="1784"/>
                                </a:lnTo>
                                <a:lnTo>
                                  <a:pt x="460" y="1773"/>
                                </a:lnTo>
                                <a:lnTo>
                                  <a:pt x="430" y="1763"/>
                                </a:lnTo>
                                <a:lnTo>
                                  <a:pt x="400" y="1750"/>
                                </a:lnTo>
                                <a:lnTo>
                                  <a:pt x="371" y="1737"/>
                                </a:lnTo>
                                <a:lnTo>
                                  <a:pt x="342" y="1722"/>
                                </a:lnTo>
                                <a:lnTo>
                                  <a:pt x="315" y="1706"/>
                                </a:lnTo>
                                <a:lnTo>
                                  <a:pt x="289" y="1689"/>
                                </a:lnTo>
                                <a:lnTo>
                                  <a:pt x="264" y="1671"/>
                                </a:lnTo>
                                <a:lnTo>
                                  <a:pt x="239" y="1653"/>
                                </a:lnTo>
                                <a:lnTo>
                                  <a:pt x="216" y="1632"/>
                                </a:lnTo>
                                <a:lnTo>
                                  <a:pt x="193" y="1611"/>
                                </a:lnTo>
                                <a:lnTo>
                                  <a:pt x="172" y="1590"/>
                                </a:lnTo>
                                <a:lnTo>
                                  <a:pt x="151" y="1566"/>
                                </a:lnTo>
                                <a:lnTo>
                                  <a:pt x="133" y="1543"/>
                                </a:lnTo>
                                <a:lnTo>
                                  <a:pt x="115" y="1518"/>
                                </a:lnTo>
                                <a:lnTo>
                                  <a:pt x="98" y="1493"/>
                                </a:lnTo>
                                <a:lnTo>
                                  <a:pt x="82" y="1467"/>
                                </a:lnTo>
                                <a:lnTo>
                                  <a:pt x="68" y="1439"/>
                                </a:lnTo>
                                <a:lnTo>
                                  <a:pt x="53" y="1412"/>
                                </a:lnTo>
                                <a:lnTo>
                                  <a:pt x="41" y="1383"/>
                                </a:lnTo>
                                <a:lnTo>
                                  <a:pt x="31" y="1354"/>
                                </a:lnTo>
                                <a:lnTo>
                                  <a:pt x="20" y="1324"/>
                                </a:lnTo>
                                <a:lnTo>
                                  <a:pt x="13" y="1294"/>
                                </a:lnTo>
                                <a:lnTo>
                                  <a:pt x="5" y="1262"/>
                                </a:lnTo>
                                <a:lnTo>
                                  <a:pt x="0" y="1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20000"/>
                              <a:lumOff val="80000"/>
                              <a:alpha val="89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200"/>
                        <wps:cNvSpPr>
                          <a:spLocks/>
                        </wps:cNvSpPr>
                        <wps:spPr bwMode="auto">
                          <a:xfrm>
                            <a:off x="7066" y="6922"/>
                            <a:ext cx="177" cy="345"/>
                          </a:xfrm>
                          <a:custGeom>
                            <a:avLst/>
                            <a:gdLst>
                              <a:gd name="T0" fmla="*/ 364 w 1543"/>
                              <a:gd name="T1" fmla="*/ 571 h 2883"/>
                              <a:gd name="T2" fmla="*/ 814 w 1543"/>
                              <a:gd name="T3" fmla="*/ 901 h 2883"/>
                              <a:gd name="T4" fmla="*/ 1317 w 1543"/>
                              <a:gd name="T5" fmla="*/ 0 h 2883"/>
                              <a:gd name="T6" fmla="*/ 1092 w 1543"/>
                              <a:gd name="T7" fmla="*/ 1103 h 2883"/>
                              <a:gd name="T8" fmla="*/ 1543 w 1543"/>
                              <a:gd name="T9" fmla="*/ 1429 h 2883"/>
                              <a:gd name="T10" fmla="*/ 953 w 1543"/>
                              <a:gd name="T11" fmla="*/ 1780 h 2883"/>
                              <a:gd name="T12" fmla="*/ 730 w 1543"/>
                              <a:gd name="T13" fmla="*/ 2883 h 2883"/>
                              <a:gd name="T14" fmla="*/ 590 w 1543"/>
                              <a:gd name="T15" fmla="*/ 1997 h 2883"/>
                              <a:gd name="T16" fmla="*/ 0 w 1543"/>
                              <a:gd name="T17" fmla="*/ 2352 h 2883"/>
                              <a:gd name="T18" fmla="*/ 504 w 1543"/>
                              <a:gd name="T19" fmla="*/ 1454 h 2883"/>
                              <a:gd name="T20" fmla="*/ 364 w 1543"/>
                              <a:gd name="T21" fmla="*/ 571 h 28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43" h="2883">
                                <a:moveTo>
                                  <a:pt x="364" y="571"/>
                                </a:moveTo>
                                <a:lnTo>
                                  <a:pt x="814" y="901"/>
                                </a:lnTo>
                                <a:lnTo>
                                  <a:pt x="1317" y="0"/>
                                </a:lnTo>
                                <a:lnTo>
                                  <a:pt x="1092" y="1103"/>
                                </a:lnTo>
                                <a:lnTo>
                                  <a:pt x="1543" y="1429"/>
                                </a:lnTo>
                                <a:lnTo>
                                  <a:pt x="953" y="1780"/>
                                </a:lnTo>
                                <a:lnTo>
                                  <a:pt x="730" y="2883"/>
                                </a:lnTo>
                                <a:lnTo>
                                  <a:pt x="590" y="1997"/>
                                </a:lnTo>
                                <a:lnTo>
                                  <a:pt x="0" y="2352"/>
                                </a:lnTo>
                                <a:lnTo>
                                  <a:pt x="504" y="1454"/>
                                </a:lnTo>
                                <a:lnTo>
                                  <a:pt x="364" y="5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60000"/>
                              <a:lumOff val="40000"/>
                              <a:alpha val="89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203"/>
                        <wps:cNvSpPr>
                          <a:spLocks/>
                        </wps:cNvSpPr>
                        <wps:spPr bwMode="auto">
                          <a:xfrm>
                            <a:off x="7688" y="7319"/>
                            <a:ext cx="146" cy="191"/>
                          </a:xfrm>
                          <a:custGeom>
                            <a:avLst/>
                            <a:gdLst>
                              <a:gd name="T0" fmla="*/ 1265 w 1265"/>
                              <a:gd name="T1" fmla="*/ 501 h 1596"/>
                              <a:gd name="T2" fmla="*/ 850 w 1265"/>
                              <a:gd name="T3" fmla="*/ 569 h 1596"/>
                              <a:gd name="T4" fmla="*/ 963 w 1265"/>
                              <a:gd name="T5" fmla="*/ 0 h 1596"/>
                              <a:gd name="T6" fmla="*/ 595 w 1265"/>
                              <a:gd name="T7" fmla="*/ 610 h 1596"/>
                              <a:gd name="T8" fmla="*/ 180 w 1265"/>
                              <a:gd name="T9" fmla="*/ 677 h 1596"/>
                              <a:gd name="T10" fmla="*/ 369 w 1265"/>
                              <a:gd name="T11" fmla="*/ 986 h 1596"/>
                              <a:gd name="T12" fmla="*/ 0 w 1265"/>
                              <a:gd name="T13" fmla="*/ 1596 h 1596"/>
                              <a:gd name="T14" fmla="*/ 484 w 1265"/>
                              <a:gd name="T15" fmla="*/ 1176 h 1596"/>
                              <a:gd name="T16" fmla="*/ 671 w 1265"/>
                              <a:gd name="T17" fmla="*/ 1488 h 1596"/>
                              <a:gd name="T18" fmla="*/ 781 w 1265"/>
                              <a:gd name="T19" fmla="*/ 919 h 1596"/>
                              <a:gd name="T20" fmla="*/ 1265 w 1265"/>
                              <a:gd name="T21" fmla="*/ 501 h 15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265" h="1596">
                                <a:moveTo>
                                  <a:pt x="1265" y="501"/>
                                </a:moveTo>
                                <a:lnTo>
                                  <a:pt x="850" y="569"/>
                                </a:lnTo>
                                <a:lnTo>
                                  <a:pt x="963" y="0"/>
                                </a:lnTo>
                                <a:lnTo>
                                  <a:pt x="595" y="610"/>
                                </a:lnTo>
                                <a:lnTo>
                                  <a:pt x="180" y="677"/>
                                </a:lnTo>
                                <a:lnTo>
                                  <a:pt x="369" y="986"/>
                                </a:lnTo>
                                <a:lnTo>
                                  <a:pt x="0" y="1596"/>
                                </a:lnTo>
                                <a:lnTo>
                                  <a:pt x="484" y="1176"/>
                                </a:lnTo>
                                <a:lnTo>
                                  <a:pt x="671" y="1488"/>
                                </a:lnTo>
                                <a:lnTo>
                                  <a:pt x="781" y="919"/>
                                </a:lnTo>
                                <a:lnTo>
                                  <a:pt x="1265" y="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lumMod val="60000"/>
                              <a:lumOff val="40000"/>
                              <a:alpha val="89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208"/>
                        <wps:cNvSpPr>
                          <a:spLocks/>
                        </wps:cNvSpPr>
                        <wps:spPr bwMode="auto">
                          <a:xfrm>
                            <a:off x="7410" y="7470"/>
                            <a:ext cx="110" cy="118"/>
                          </a:xfrm>
                          <a:custGeom>
                            <a:avLst/>
                            <a:gdLst>
                              <a:gd name="T0" fmla="*/ 0 w 954"/>
                              <a:gd name="T1" fmla="*/ 676 h 986"/>
                              <a:gd name="T2" fmla="*/ 312 w 954"/>
                              <a:gd name="T3" fmla="*/ 634 h 986"/>
                              <a:gd name="T4" fmla="*/ 227 w 954"/>
                              <a:gd name="T5" fmla="*/ 986 h 986"/>
                              <a:gd name="T6" fmla="*/ 505 w 954"/>
                              <a:gd name="T7" fmla="*/ 609 h 986"/>
                              <a:gd name="T8" fmla="*/ 818 w 954"/>
                              <a:gd name="T9" fmla="*/ 567 h 986"/>
                              <a:gd name="T10" fmla="*/ 676 w 954"/>
                              <a:gd name="T11" fmla="*/ 377 h 986"/>
                              <a:gd name="T12" fmla="*/ 954 w 954"/>
                              <a:gd name="T13" fmla="*/ 0 h 986"/>
                              <a:gd name="T14" fmla="*/ 589 w 954"/>
                              <a:gd name="T15" fmla="*/ 259 h 986"/>
                              <a:gd name="T16" fmla="*/ 449 w 954"/>
                              <a:gd name="T17" fmla="*/ 66 h 986"/>
                              <a:gd name="T18" fmla="*/ 365 w 954"/>
                              <a:gd name="T19" fmla="*/ 418 h 986"/>
                              <a:gd name="T20" fmla="*/ 0 w 954"/>
                              <a:gd name="T21" fmla="*/ 676 h 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954" h="986">
                                <a:moveTo>
                                  <a:pt x="0" y="676"/>
                                </a:moveTo>
                                <a:lnTo>
                                  <a:pt x="312" y="634"/>
                                </a:lnTo>
                                <a:lnTo>
                                  <a:pt x="227" y="986"/>
                                </a:lnTo>
                                <a:lnTo>
                                  <a:pt x="505" y="609"/>
                                </a:lnTo>
                                <a:lnTo>
                                  <a:pt x="818" y="567"/>
                                </a:lnTo>
                                <a:lnTo>
                                  <a:pt x="676" y="377"/>
                                </a:lnTo>
                                <a:lnTo>
                                  <a:pt x="954" y="0"/>
                                </a:lnTo>
                                <a:lnTo>
                                  <a:pt x="589" y="259"/>
                                </a:lnTo>
                                <a:lnTo>
                                  <a:pt x="449" y="66"/>
                                </a:lnTo>
                                <a:lnTo>
                                  <a:pt x="365" y="418"/>
                                </a:lnTo>
                                <a:lnTo>
                                  <a:pt x="0" y="6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60000"/>
                              <a:lumOff val="40000"/>
                              <a:alpha val="89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209"/>
                        <wps:cNvSpPr>
                          <a:spLocks/>
                        </wps:cNvSpPr>
                        <wps:spPr bwMode="auto">
                          <a:xfrm>
                            <a:off x="7588" y="6799"/>
                            <a:ext cx="117" cy="154"/>
                          </a:xfrm>
                          <a:custGeom>
                            <a:avLst/>
                            <a:gdLst>
                              <a:gd name="T0" fmla="*/ 0 w 1018"/>
                              <a:gd name="T1" fmla="*/ 402 h 1283"/>
                              <a:gd name="T2" fmla="*/ 335 w 1018"/>
                              <a:gd name="T3" fmla="*/ 458 h 1283"/>
                              <a:gd name="T4" fmla="*/ 244 w 1018"/>
                              <a:gd name="T5" fmla="*/ 0 h 1283"/>
                              <a:gd name="T6" fmla="*/ 539 w 1018"/>
                              <a:gd name="T7" fmla="*/ 491 h 1283"/>
                              <a:gd name="T8" fmla="*/ 873 w 1018"/>
                              <a:gd name="T9" fmla="*/ 543 h 1283"/>
                              <a:gd name="T10" fmla="*/ 723 w 1018"/>
                              <a:gd name="T11" fmla="*/ 792 h 1283"/>
                              <a:gd name="T12" fmla="*/ 1018 w 1018"/>
                              <a:gd name="T13" fmla="*/ 1283 h 1283"/>
                              <a:gd name="T14" fmla="*/ 630 w 1018"/>
                              <a:gd name="T15" fmla="*/ 945 h 1283"/>
                              <a:gd name="T16" fmla="*/ 479 w 1018"/>
                              <a:gd name="T17" fmla="*/ 1197 h 1283"/>
                              <a:gd name="T18" fmla="*/ 390 w 1018"/>
                              <a:gd name="T19" fmla="*/ 739 h 1283"/>
                              <a:gd name="T20" fmla="*/ 0 w 1018"/>
                              <a:gd name="T21" fmla="*/ 402 h 12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018" h="1283">
                                <a:moveTo>
                                  <a:pt x="0" y="402"/>
                                </a:moveTo>
                                <a:lnTo>
                                  <a:pt x="335" y="458"/>
                                </a:lnTo>
                                <a:lnTo>
                                  <a:pt x="244" y="0"/>
                                </a:lnTo>
                                <a:lnTo>
                                  <a:pt x="539" y="491"/>
                                </a:lnTo>
                                <a:lnTo>
                                  <a:pt x="873" y="543"/>
                                </a:lnTo>
                                <a:lnTo>
                                  <a:pt x="723" y="792"/>
                                </a:lnTo>
                                <a:lnTo>
                                  <a:pt x="1018" y="1283"/>
                                </a:lnTo>
                                <a:lnTo>
                                  <a:pt x="630" y="945"/>
                                </a:lnTo>
                                <a:lnTo>
                                  <a:pt x="479" y="1197"/>
                                </a:lnTo>
                                <a:lnTo>
                                  <a:pt x="390" y="739"/>
                                </a:lnTo>
                                <a:lnTo>
                                  <a:pt x="0" y="4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  <a:alpha val="89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202"/>
                        <wps:cNvSpPr>
                          <a:spLocks/>
                        </wps:cNvSpPr>
                        <wps:spPr bwMode="auto">
                          <a:xfrm>
                            <a:off x="7336" y="6708"/>
                            <a:ext cx="162" cy="214"/>
                          </a:xfrm>
                          <a:custGeom>
                            <a:avLst/>
                            <a:gdLst>
                              <a:gd name="T0" fmla="*/ 1415 w 1415"/>
                              <a:gd name="T1" fmla="*/ 560 h 1784"/>
                              <a:gd name="T2" fmla="*/ 951 w 1415"/>
                              <a:gd name="T3" fmla="*/ 636 h 1784"/>
                              <a:gd name="T4" fmla="*/ 1076 w 1415"/>
                              <a:gd name="T5" fmla="*/ 0 h 1784"/>
                              <a:gd name="T6" fmla="*/ 665 w 1415"/>
                              <a:gd name="T7" fmla="*/ 684 h 1784"/>
                              <a:gd name="T8" fmla="*/ 202 w 1415"/>
                              <a:gd name="T9" fmla="*/ 757 h 1784"/>
                              <a:gd name="T10" fmla="*/ 413 w 1415"/>
                              <a:gd name="T11" fmla="*/ 1103 h 1784"/>
                              <a:gd name="T12" fmla="*/ 0 w 1415"/>
                              <a:gd name="T13" fmla="*/ 1784 h 1784"/>
                              <a:gd name="T14" fmla="*/ 542 w 1415"/>
                              <a:gd name="T15" fmla="*/ 1315 h 1784"/>
                              <a:gd name="T16" fmla="*/ 750 w 1415"/>
                              <a:gd name="T17" fmla="*/ 1663 h 1784"/>
                              <a:gd name="T18" fmla="*/ 874 w 1415"/>
                              <a:gd name="T19" fmla="*/ 1028 h 1784"/>
                              <a:gd name="T20" fmla="*/ 1415 w 1415"/>
                              <a:gd name="T21" fmla="*/ 560 h 1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415" h="1784">
                                <a:moveTo>
                                  <a:pt x="1415" y="560"/>
                                </a:moveTo>
                                <a:lnTo>
                                  <a:pt x="951" y="636"/>
                                </a:lnTo>
                                <a:lnTo>
                                  <a:pt x="1076" y="0"/>
                                </a:lnTo>
                                <a:lnTo>
                                  <a:pt x="665" y="684"/>
                                </a:lnTo>
                                <a:lnTo>
                                  <a:pt x="202" y="757"/>
                                </a:lnTo>
                                <a:lnTo>
                                  <a:pt x="413" y="1103"/>
                                </a:lnTo>
                                <a:lnTo>
                                  <a:pt x="0" y="1784"/>
                                </a:lnTo>
                                <a:lnTo>
                                  <a:pt x="542" y="1315"/>
                                </a:lnTo>
                                <a:lnTo>
                                  <a:pt x="750" y="1663"/>
                                </a:lnTo>
                                <a:lnTo>
                                  <a:pt x="874" y="1028"/>
                                </a:lnTo>
                                <a:lnTo>
                                  <a:pt x="1415" y="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60000"/>
                              <a:lumOff val="40000"/>
                              <a:alpha val="89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201"/>
                        <wps:cNvSpPr>
                          <a:spLocks/>
                        </wps:cNvSpPr>
                        <wps:spPr bwMode="auto">
                          <a:xfrm>
                            <a:off x="7138" y="7292"/>
                            <a:ext cx="149" cy="197"/>
                          </a:xfrm>
                          <a:custGeom>
                            <a:avLst/>
                            <a:gdLst>
                              <a:gd name="T0" fmla="*/ 0 w 1301"/>
                              <a:gd name="T1" fmla="*/ 516 h 1642"/>
                              <a:gd name="T2" fmla="*/ 427 w 1301"/>
                              <a:gd name="T3" fmla="*/ 586 h 1642"/>
                              <a:gd name="T4" fmla="*/ 312 w 1301"/>
                              <a:gd name="T5" fmla="*/ 0 h 1642"/>
                              <a:gd name="T6" fmla="*/ 690 w 1301"/>
                              <a:gd name="T7" fmla="*/ 629 h 1642"/>
                              <a:gd name="T8" fmla="*/ 1117 w 1301"/>
                              <a:gd name="T9" fmla="*/ 696 h 1642"/>
                              <a:gd name="T10" fmla="*/ 923 w 1301"/>
                              <a:gd name="T11" fmla="*/ 1014 h 1642"/>
                              <a:gd name="T12" fmla="*/ 1301 w 1301"/>
                              <a:gd name="T13" fmla="*/ 1642 h 1642"/>
                              <a:gd name="T14" fmla="*/ 804 w 1301"/>
                              <a:gd name="T15" fmla="*/ 1211 h 1642"/>
                              <a:gd name="T16" fmla="*/ 612 w 1301"/>
                              <a:gd name="T17" fmla="*/ 1530 h 1642"/>
                              <a:gd name="T18" fmla="*/ 498 w 1301"/>
                              <a:gd name="T19" fmla="*/ 946 h 1642"/>
                              <a:gd name="T20" fmla="*/ 0 w 1301"/>
                              <a:gd name="T21" fmla="*/ 516 h 16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301" h="1642">
                                <a:moveTo>
                                  <a:pt x="0" y="516"/>
                                </a:moveTo>
                                <a:lnTo>
                                  <a:pt x="427" y="586"/>
                                </a:lnTo>
                                <a:lnTo>
                                  <a:pt x="312" y="0"/>
                                </a:lnTo>
                                <a:lnTo>
                                  <a:pt x="690" y="629"/>
                                </a:lnTo>
                                <a:lnTo>
                                  <a:pt x="1117" y="696"/>
                                </a:lnTo>
                                <a:lnTo>
                                  <a:pt x="923" y="1014"/>
                                </a:lnTo>
                                <a:lnTo>
                                  <a:pt x="1301" y="1642"/>
                                </a:lnTo>
                                <a:lnTo>
                                  <a:pt x="804" y="1211"/>
                                </a:lnTo>
                                <a:lnTo>
                                  <a:pt x="612" y="1530"/>
                                </a:lnTo>
                                <a:lnTo>
                                  <a:pt x="498" y="946"/>
                                </a:lnTo>
                                <a:lnTo>
                                  <a:pt x="0" y="5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75000"/>
                              <a:lumOff val="0"/>
                              <a:alpha val="89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988"/>
                        <wps:cNvSpPr>
                          <a:spLocks/>
                        </wps:cNvSpPr>
                        <wps:spPr bwMode="auto">
                          <a:xfrm>
                            <a:off x="7719" y="6696"/>
                            <a:ext cx="180" cy="939"/>
                          </a:xfrm>
                          <a:custGeom>
                            <a:avLst/>
                            <a:gdLst>
                              <a:gd name="T0" fmla="*/ 180 w 180"/>
                              <a:gd name="T1" fmla="*/ 78 h 939"/>
                              <a:gd name="T2" fmla="*/ 61 w 180"/>
                              <a:gd name="T3" fmla="*/ 911 h 939"/>
                              <a:gd name="T4" fmla="*/ 0 w 180"/>
                              <a:gd name="T5" fmla="*/ 939 h 939"/>
                              <a:gd name="T6" fmla="*/ 85 w 180"/>
                              <a:gd name="T7" fmla="*/ 0 h 939"/>
                              <a:gd name="T8" fmla="*/ 180 w 180"/>
                              <a:gd name="T9" fmla="*/ 78 h 9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0" h="939">
                                <a:moveTo>
                                  <a:pt x="180" y="78"/>
                                </a:moveTo>
                                <a:lnTo>
                                  <a:pt x="61" y="911"/>
                                </a:lnTo>
                                <a:lnTo>
                                  <a:pt x="0" y="939"/>
                                </a:lnTo>
                                <a:lnTo>
                                  <a:pt x="85" y="0"/>
                                </a:lnTo>
                                <a:lnTo>
                                  <a:pt x="180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lumMod val="60000"/>
                              <a:lumOff val="40000"/>
                              <a:alpha val="89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206"/>
                        <wps:cNvSpPr>
                          <a:spLocks/>
                        </wps:cNvSpPr>
                        <wps:spPr bwMode="auto">
                          <a:xfrm>
                            <a:off x="7078" y="6622"/>
                            <a:ext cx="306" cy="1041"/>
                          </a:xfrm>
                          <a:custGeom>
                            <a:avLst/>
                            <a:gdLst>
                              <a:gd name="T0" fmla="*/ 0 w 306"/>
                              <a:gd name="T1" fmla="*/ 99 h 1041"/>
                              <a:gd name="T2" fmla="*/ 217 w 306"/>
                              <a:gd name="T3" fmla="*/ 1002 h 1041"/>
                              <a:gd name="T4" fmla="*/ 306 w 306"/>
                              <a:gd name="T5" fmla="*/ 1041 h 1041"/>
                              <a:gd name="T6" fmla="*/ 132 w 306"/>
                              <a:gd name="T7" fmla="*/ 0 h 1041"/>
                              <a:gd name="T8" fmla="*/ 0 w 306"/>
                              <a:gd name="T9" fmla="*/ 99 h 10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6" h="1041">
                                <a:moveTo>
                                  <a:pt x="0" y="99"/>
                                </a:moveTo>
                                <a:lnTo>
                                  <a:pt x="217" y="1002"/>
                                </a:lnTo>
                                <a:lnTo>
                                  <a:pt x="306" y="1041"/>
                                </a:lnTo>
                                <a:lnTo>
                                  <a:pt x="132" y="0"/>
                                </a:lnTo>
                                <a:lnTo>
                                  <a:pt x="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F2D29F" id="Group 2048" o:spid="_x0000_s1026" style="position:absolute;margin-left:444.45pt;margin-top:54.95pt;width:36.2pt;height:36.6pt;z-index:252109824" coordorigin="6505,5810" coordsize="1850,1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">
                <v:shape id="Freeform 185" o:spid="_x0000_s1027" style="position:absolute;left:7520;top:6303;width:835;height:393;visibility:visible;mso-wrap-style:square;v-text-anchor:top" coordsize="7278,3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+WAcEA&#10;AADcAAAADwAAAGRycy9kb3ducmV2LnhtbERPTWsCMRC9F/wPYYTealaLVVajqFDqtSqCt2Ez7q5u&#10;JjGJuv77RhB6m8f7nOm8NY24kQ+1ZQX9XgaCuLC65lLBbvv9MQYRIrLGxjIpeFCA+azzNsVc2zv/&#10;0m0TS5FCOOSooIrR5VKGoiKDoWcdceKO1huMCfpSao/3FG4aOciyL2mw5tRQoaNVRcV5czUKlsuB&#10;c7QYu5Ef7o+HePo5XC+fSr1328UERKQ2/otf7rVO8/tDeD6TLpC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0/lgHBAAAA3AAAAA8AAAAAAAAAAAAAAAAAmAIAAGRycy9kb3du&#10;cmV2LnhtbFBLBQYAAAAABAAEAPUAAACGAwAAAAA=&#10;" path="m,2300l46,1814r66,-419l199,1040,303,744,425,504,564,317,717,176,883,79,1064,22,1255,r203,11l1669,49r220,60l2116,190r233,97l2586,394r243,116l3073,629r245,119l3566,862r244,106l4054,1061r241,77l4532,1195r231,31l4988,1229r218,-29l5414,1134r200,-107l5801,876,5978,677,6142,424r-16,82l6112,584r-16,78l6080,737r-14,76l6050,888r-16,75l6020,1037r-16,74l5990,1185r-16,75l5958,1336r-14,76l5928,1489r-15,80l5898,1649r87,12l6071,1675r85,16l6243,1707r86,17l6415,1742r87,18l6588,1780r87,18l6761,1817r86,18l6932,1852r87,16l7105,1884r87,14l7278,1910r-475,205l6354,2261r-423,89l5533,2389r-373,-6l4810,2334r-328,-82l4176,2139,3889,2000,3622,1840,3374,1665,3144,1480,2929,1289,2732,1098,2547,910,2378,734,2221,571,2077,427,1942,309,1819,220,1704,166,1598,152r-98,30l1407,262r-86,134l1238,591r-80,258l1082,1178r-74,403l933,2064r-73,569l784,3290r-49,-61l686,3167r-49,-61l587,3043r-48,-62l489,2920r-48,-62l392,2795r-49,-61l294,2672r-49,-62l196,2548r-50,-62l98,2424,48,2363,,2300xe" fillcolor="#ff6c6d [1944]" stroked="f">
                  <v:path arrowok="t" o:connecttype="custom" o:connectlocs="5,217;23,124;49,60;82,21;122,3;167,1;217,13;269,34;325,61;381,89;437,116;493,136;546,146;597,143;644,123;686,81;703,60;699,79;696,97;692,115;689,133;685,151;682,169;678,187;687,198;706,202;726,206;746,210;766,215;786,219;805,223;825,227;781,253;680,281;592,285;514,269;446,239;387,199;336,154;292,109;255,68;223,37;195,20;172,22;152,47;133,101;116,189;99,315;84,386;73,371;62,356;51,341;39,327;28,312;17,297;6,282" o:connectangles="0,0,0,0,0,0,0,0,0,0,0,0,0,0,0,0,0,0,0,0,0,0,0,0,0,0,0,0,0,0,0,0,0,0,0,0,0,0,0,0,0,0,0,0,0,0,0,0,0,0,0,0,0,0,0,0"/>
                </v:shape>
                <v:shape id="Freeform 186" o:spid="_x0000_s1028" style="position:absolute;left:6505;top:6661;width:918;height:322;rotation:1286436fd;visibility:visible;mso-wrap-style:square;v-text-anchor:top" coordsize="8004,2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TNtcYA&#10;AADcAAAADwAAAGRycy9kb3ducmV2LnhtbESPT2vCQBDF7wW/wzJCL6VukoNKdBVRCm0RitqDx2F3&#10;moRmZ0N286f99F1B6G2G9+a936y3o61FT62vHCtIZwkIYu1MxYWCz8vL8xKED8gGa8ek4Ic8bDeT&#10;hzXmxg18ov4cChFD2OeooAyhyaX0uiSLfuYa4qh9udZiiGtbSNPiEMNtLbMkmUuLFceGEhval6S/&#10;z51VsOj02/tHdj3o3ZFp8dvx0zHiqcfpuFuBCDSGf/P9+tVE/HQOt2fiBHL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TNtcYAAADcAAAADwAAAAAAAAAAAAAAAACYAgAAZHJz&#10;L2Rvd25yZXYueG1sUEsFBgAAAAAEAAQA9QAAAIsDAAAAAA==&#10;" path="m8004,236r-52,-8l7808,203,7704,188,7582,169,7445,150,7292,130,7126,109,6947,88,6760,68,6565,50,6364,34,6157,21,5949,11,5738,3,5527,,5319,3r-203,8l4917,24,4726,45,4544,72r-171,36l4213,151r-145,51l3939,264r-112,72l3734,418r-71,93l3613,616r-25,116l3590,863r-59,76l3461,1010r-78,64l3295,1132r-94,52l3099,1231r-110,42l2875,1309r-120,31l2630,1366r-128,21l2370,1404r-135,13l2099,1425r-138,4l1823,1430r-139,-3l1545,1420r-136,-10l1274,1396r-132,-17l1012,1360,888,1339,767,1314,652,1286,542,1258,439,1227r-96,-32l256,1161r-80,-37l105,1087,45,1049r9,50l67,1146r17,47l102,1239r23,45l148,1326r26,42l203,1408r30,40l265,1486r33,36l330,1556r34,34l400,1622r34,31l469,1682r35,27l538,1734r33,25l604,1782r61,40l719,1855r81,46l830,1915r-22,35l786,1983r-21,32l743,2045r-23,29l697,2101r-22,28l652,2153r-23,25l605,2202r-23,24l558,2248r-48,43l460,2332r-51,40l356,2411r-53,41l246,2494r-58,45l127,2584r-62,49l,2687r40,l152,2684r177,-4l558,2672r131,-5l829,2659r149,-8l1134,2641r161,-13l1461,2615r169,-18l1802,2579r171,-21l2145,2535r168,-27l2480,2480r162,-32l2798,2413r149,-39l3088,2332r133,-46l3342,2237r109,-53l3548,2127r81,-61l3696,1999r50,-69l3776,1855r-7,-119l3772,1624r13,-106l3807,1419r34,-93l3883,1238r52,-81l3997,1079r71,-72l4147,941r89,-62l4336,821r106,-53l4558,718r125,-47l4816,629r142,-39l5107,553r158,-33l5430,489r174,-29l5786,434r189,-25l6173,387r204,-21l6587,345r219,-19l7033,307r471,-36l8004,236xe" fillcolor="#ff6c6d [1944]" stroked="f">
                  <v:path arrowok="t" o:connecttype="custom" o:connectlocs="896,24;854,18;797,11;730,4;658,0;587,1;521,9;467,24;428,50;412,88;397,121;367,142;330,157;287,166;241,171;193,171;146,167;102,160;62,151;29,139;5,126;10,143;17,159;27,174;38,186;50,198;62,208;76,218;95,229;88,241;80,252;72,261;64,269;47,284;28,299;7,316;17,322;79,320;130,316;187,311;246,304;303,293;354,279;396,262;424,240;432,208;437,170;451,139;476,113;509,92;552,75;604,62;664,52;731,44;807,37" o:connectangles="0,0,0,0,0,0,0,0,0,0,0,0,0,0,0,0,0,0,0,0,0,0,0,0,0,0,0,0,0,0,0,0,0,0,0,0,0,0,0,0,0,0,0,0,0,0,0,0,0,0,0,0,0,0,0"/>
                </v:shape>
                <v:shape id="Freeform 187" o:spid="_x0000_s1029" style="position:absolute;left:6976;top:6134;width:662;height:849;rotation:-1945123fd;visibility:visible;mso-wrap-style:square;v-text-anchor:top" coordsize="7053,7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imbcEA&#10;AADcAAAADwAAAGRycy9kb3ducmV2LnhtbERP24rCMBB9F/Yfwgj7pqkiulajLIKwiLB42fehGdti&#10;M6lJrNWvNwuCb3M415kvW1OJhpwvLSsY9BMQxJnVJecKjod17wuED8gaK8uk4E4elouPzhxTbW+8&#10;o2YfchFD2KeooAihTqX0WUEGfd/WxJE7WWcwROhyqR3eYrip5DBJxtJgybGhwJpWBWXn/dUo2J4e&#10;Y70+bkb27urdKFyaafP3q9Rnt/2egQjUhrf45f7Rcf5gAv/PxAv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opm3BAAAA3AAAAA8AAAAAAAAAAAAAAAAAmAIAAGRycy9kb3du&#10;cmV2LnhtbFBLBQYAAAAABAAEAPUAAACGAwAAAAA=&#10;" path="m5435,6971r-138,34l5158,7032r-137,23l4883,7072r-137,10l4611,7089r-136,l4341,7085r-133,-10l4075,7061r-132,-18l3814,7019r-130,-29l3556,6958r-127,-37l3303,6880r-124,-46l3056,6785r-122,-53l2813,6675r-117,-61l2578,6550r-115,-68l2349,6411r-113,-74l2125,6260r-109,-80l1909,6096r-105,-85l1701,5922r-101,-92l1501,5736r-82,-80l1338,5575r-78,-83l1181,5408r-76,-85l1031,5237r-72,-88l888,5061r-69,-90l752,4880r-66,-93l625,4694r-60,-94l507,4504r-55,-96l400,4311,350,4211r-47,-99l258,4009,218,3907,180,3804,146,3699,114,3594,87,3487,63,3379,44,3269,27,3159,13,3048,6,2937,,2823,,2709,4,2592,36,2300,96,2024r86,-261l295,1521,431,1294,589,1086,769,895,965,722,1180,566,1409,429,1652,311,1906,210r265,-80l2443,67,2723,25,3007,3,3294,r288,17l3870,55r287,59l4438,194r278,101l4985,417r261,144l5496,726r237,187l5956,1124r207,233l6353,1613r172,277l6674,2193r127,325l6866,2660r55,146l6966,2954r35,149l7027,3255r17,153l7053,3563r,156l7046,3876r-16,157l7006,4190r-30,156l6941,4503r-43,155l6849,4812r-55,153l6734,5116r-64,149l6601,5413r-74,144l6450,5699r-81,137l6285,5971r-88,130l6108,6228r-93,122l5922,6468r-95,111l5730,6686r-98,101l5534,6882r-99,89xm4560,6122r209,-170l4962,5774r174,-186l5293,5398r141,-197l5560,5001r110,-204l5765,4588r83,-208l5917,4169r58,-211l6019,3747r34,-209l6077,3330r14,-206l6095,2922r-4,-197l6078,2532r-19,-187l6032,2164r-31,-173l5963,1826r-43,-157l5873,1522r-50,-136l5769,1262r-55,-114l5657,1048r-58,-86l5540,888r-59,-56l5425,790,5268,709,5104,643,4937,594,4763,558,4586,539r-181,-7l4222,540r-185,19l3852,592r-188,43l3478,692r-185,65l3109,833r-182,85l2749,1013r-174,102l2405,1225r-165,118l2082,1467r-152,130l1786,1733r-138,140l1521,2019r-117,148l1295,2318r-97,155l1113,2630r-73,159l981,2948r-47,160l902,3268r-15,159l847,3616r-26,188l804,3984r-5,177l804,4334r16,167l847,4662r37,155l931,4967r58,143l1057,5246r77,129l1220,5499r97,115l1423,5721r117,100l1664,5912r135,83l1942,6070r152,65l2255,6191r168,46l2601,6275r186,26l2981,6318r203,6l3395,6318r217,-15l3838,6275r233,-39l4312,6185r248,-63xe" fillcolor="#ff6c6d [1944]" stroked="f">
                  <v:path arrowok="t" o:connecttype="custom" o:connectlocs="471,845;420,849;370,843;322,829;275,806;231,776;189,740;150,698;118,658;90,617;64,573;42,528;24,480;11,430;3,378;0,324;17,211;72,107;155,37;256,3;363,7;468,50;559,135;626,263;654,354;662,427;658,502;643,576;620,648;590,715;556,775;519,824;466,692;522,599;555,499;570,399;570,303;560,219;541,151;520,106;479,77;413,64;344,76;275,110;210,161;155,224;112,296;88,372;77,456;77,539;93,612;124,672;169,718;227,747;299,757;382,747" o:connectangles="0,0,0,0,0,0,0,0,0,0,0,0,0,0,0,0,0,0,0,0,0,0,0,0,0,0,0,0,0,0,0,0,0,0,0,0,0,0,0,0,0,0,0,0,0,0,0,0,0,0,0,0,0,0,0,0"/>
                  <o:lock v:ext="edit" verticies="t"/>
                </v:shape>
                <v:shape id="Freeform 188" o:spid="_x0000_s1030" style="position:absolute;left:7336;top:5810;width:764;height:851;visibility:visible;mso-wrap-style:square;v-text-anchor:top" coordsize="6662,7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ySq8QA&#10;AADcAAAADwAAAGRycy9kb3ducmV2LnhtbESPQWvCQBCF74L/YRmhN91oRUvqKtJS9CCosfU8ZMck&#10;mJ0N2a2m/75zELzN8N68981i1bla3agNlWcD41ECijj3tuLCwPfpa/gGKkRki7VnMvBHAVbLfm+B&#10;qfV3PtIti4WSEA4pGihjbFKtQ16SwzDyDbFoF986jLK2hbYt3iXc1XqSJDPtsGJpKLGhj5Lya/br&#10;DEwPyPPz5/70etj92OmVaHOekDEvg279DipSF5/mx/XWCv5YaOUZmUA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skqvEAAAA3AAAAA8AAAAAAAAAAAAAAAAAmAIAAGRycy9k&#10;b3ducmV2LnhtbFBLBQYAAAAABAAEAPUAAACJAwAAAAA=&#10;" path="m1360,6453r141,20l1641,6489r139,10l1918,6507r134,2l2186,6508r132,-4l2448,6495r128,-12l2702,6466r125,-18l2949,6424r121,-26l3189,6369r116,-32l3420,6300r113,-38l3643,6220r109,-45l3858,6128r104,-51l4064,6025r100,-56l4261,5911r95,-60l4449,5788r91,-64l4629,5657r85,-70l4797,5517r82,-74l4957,5369r71,-72l5097,5225r66,-75l5227,5075r63,-77l5349,4919r57,-78l5461,4761r52,-81l5565,4597r47,-82l5657,4431r44,-85l5741,4261r38,-87l5816,4088r33,-87l5879,3914r27,-87l5932,3739r23,-89l5974,3563r9,-45l5991,3473r8,-43l6007,3386r5,-45l6019,3297r4,-44l6028,3209r3,-45l6034,3121r2,-44l6037,3032r1,-43l6038,2944r-1,-43l6036,2858r-2,-45l6032,2770r-4,-43l6024,2684r-8,-59l6008,2567r-10,-59l5987,2452r-13,-56l5960,2339r-17,-55l5926,2229r-20,-54l5887,2123r-23,-52l5841,2020r-26,-50l5788,1921r-28,-48l5729,1826r-32,-46l5664,1735r-35,-43l5592,1650r-38,-42l5513,1569r-41,-38l5428,1493r-44,-35l5337,1424r-49,-33l5239,1360r-53,-29l5133,1302r-57,-26l5020,1251r-73,-46l4917,1183r-34,-23l4846,1137r-39,-22l4765,1090r-45,-24l4673,1043r-50,-25l4571,994r-55,-25l4458,946r-59,-24l4339,898r-64,-23l4211,853r-67,-23l4076,808r-71,-21l3933,766r-72,-19l3787,728r-75,-17l3635,694r-77,-16l3479,664r-80,-13l3320,639r-82,-10l3157,620r-81,-8l2994,606r-83,-4l2821,600r-91,l2641,602r-90,4l2507,610r-44,4l2419,620r-45,5l2331,630r-44,8l2244,646r-44,8l2157,663r-42,9l2072,684r-42,10l1988,707r-42,13l1906,733r-41,16l1825,765r-41,16l1745,799r-40,18l1668,836r-40,21l1590,878r-36,22l1517,922r-37,24l1445,972r-35,25l1374,1024r-34,28l1306,1082r-32,30l1241,1142r-32,33l1178,1208r-30,35l1118,1278r-29,37l1061,1353r-27,39l1006,1432r-26,41l955,1515r-24,45l907,1604r-22,46l862,1699r-20,48l821,1797r-20,51l783,1900r-17,54l749,2009r-16,58l718,2124r-14,59l687,2268r-16,90l657,2448r-11,94l637,2638r-8,99l624,2841r-2,105l622,3054r2,112l628,3281r8,116l645,3518r12,124l671,3769r19,131l709,4034r23,136l758,4310r27,144l817,4601r34,151l887,4906r41,157l970,5225r46,163l1065,5557r53,172l1173,5904r59,180l1294,6267r66,186xm5575,5963r-86,83l5400,6126r-92,77l5214,6278r-98,72l5015,6420r-104,67l4805,6551r-108,62l4585,6671r-114,55l4355,6778r-119,48l4114,6871r-124,42l3863,6951r-128,34l3602,7015r-133,26l3333,7062r-139,19l3054,7094r-143,9l2767,7108r-148,l2471,7103r-152,-9l2166,7079r-154,-19l1855,7035r-159,-30l1535,6969r-425,-99l925,6385,845,6172,768,5962,696,5758,628,5559,563,5362,502,5171,446,4985,393,4802,343,4623,297,4449,254,4280,216,4114,179,3953,148,3794,119,3641,93,3490,70,3345,51,3202,35,3065,22,2930,12,2799,5,2672,1,2549,,2428,,2312,5,2199r7,-110l21,1983,33,1881,47,1781r16,-97l82,1591r13,-59l111,1475r16,-57l144,1362r17,-54l179,1256r20,-51l220,1154r21,-49l263,1058r22,-47l310,967r24,-45l360,880r26,-42l413,798r28,-40l470,720r29,-36l529,648r30,-35l590,580r32,-33l654,516r34,-30l721,457r35,-29l790,401r37,-26l862,350r37,-24l937,303r37,-23l1012,259r39,-21l1090,220r40,-18l1169,183r40,-17l1250,151r42,-15l1332,122r42,-13l1416,97r43,-12l1501,75r43,-11l1588,55r43,-9l1675,39r44,-8l1763,25r45,-5l1852,16r45,-6l1941,8r89,-5l2120,r91,l2301,3r81,4l2463,13r82,8l2626,30r81,11l2787,54r80,14l2946,83r79,17l3104,118r77,18l3257,157r76,21l3407,199r74,24l3551,246r71,24l3691,295r68,26l3825,347r64,26l3950,399r61,27l4070,453r56,28l4180,507r51,27l4280,562r46,26l4371,614r42,26l4451,665r129,55l4705,778r120,60l4941,900r113,64l5163,1031r104,68l5368,1168r97,72l5557,1314r89,76l5731,1467r81,79l5889,1625r73,83l6032,1790r65,86l6159,1961r59,87l6271,2136r51,91l6370,2317r44,92l6453,2502r37,93l6523,2689r29,96l6578,2880r22,97l6620,3074r15,97l6647,3269r4,43l6655,3357r3,43l6660,3443r2,45l6662,3531r,45l6660,3619r-1,44l6658,3708r-4,43l6651,3796r-5,44l6641,3885r-6,44l6629,3974r-7,44l6614,4063r-7,44l6597,4152r-21,88l6554,4329r-26,89l6501,4506r-32,87l6436,4681r-35,86l6363,4853r-42,86l6278,5023r-45,84l6185,5191r-51,82l6082,5354r-55,80l5969,5514r-60,77l5847,5669r-65,76l5715,5819r-68,74l5575,5963xe" fillcolor="#ff6c6d [1944]" stroked="f">
                  <v:path arrowok="t" o:connecttype="custom" o:connectlocs="266,779;379,759;478,715;560,652;620,580;663,500;686,421;692,379;692,337;685,287;667,236;637,193;595,159;551,133;504,110;443,89;371,75;293,73;252,78;214,90;178,108;146,133;119,167;97,209;81,261;71,353;79,467;106,606;156,773;563,777;458,828;334,850;194,839;65,642;21,473;1,335;4,225;18,157;38,110;64,73;95,45;130,24;167,10;207,2;273,1;347,12;415,32;473,58;525,86;627,148;699,225;744,311;763,397;764,439;759,481;742,550;703,631;648,706" o:connectangles="0,0,0,0,0,0,0,0,0,0,0,0,0,0,0,0,0,0,0,0,0,0,0,0,0,0,0,0,0,0,0,0,0,0,0,0,0,0,0,0,0,0,0,0,0,0,0,0,0,0,0,0,0,0,0,0,0,0"/>
                  <o:lock v:ext="edit" verticies="t"/>
                </v:shape>
                <v:shape id="Freeform 189" o:spid="_x0000_s1031" style="position:absolute;left:7527;top:6304;width:558;height:1415;visibility:visible;mso-wrap-style:square;v-text-anchor:top" coordsize="558,1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XeUMEA&#10;AADcAAAADwAAAGRycy9kb3ducmV2LnhtbERPyWrDMBC9F/IPYgK9NbIDKa0TOYQskNzarNfBGi+J&#10;NDKWmrh/XxUKvc3jrTOb99aIO3W+cawgHSUgiAunG64UHA+blzcQPiBrNI5JwTd5mOeDpxlm2j34&#10;k+77UIkYwj5DBXUIbSalL2qy6EeuJY5c6TqLIcKukrrDRwy3Ro6T5FVabDg21NjSsqbitv+yCnZm&#10;lYb1AU/XSWrcR7sal+ZyVup52C+mIAL14V/8597qOD99h99n4gUy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5F3lDBAAAA3AAAAA8AAAAAAAAAAAAAAAAAmAIAAGRycy9kb3du&#10;cmV2LnhtbFBLBQYAAAAABAAEAPUAAACGAwAAAAA=&#10;" path="m558,769l,,8,1415,440,1216,558,769xe" fillcolor="#ff9d9e [1304]" stroked="f">
                  <v:fill opacity="58339f"/>
                  <v:path arrowok="t" o:connecttype="custom" o:connectlocs="558,769;0,0;8,1415;440,1216;558,769" o:connectangles="0,0,0,0,0"/>
                </v:shape>
                <v:shape id="Freeform 190" o:spid="_x0000_s1032" style="position:absolute;left:6875;top:6304;width:665;height:1409;visibility:visible;mso-wrap-style:square;v-text-anchor:top" coordsize="665,1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NNiMUA&#10;AADcAAAADwAAAGRycy9kb3ducmV2LnhtbESPQWvCQBCF7wX/wzJCL0U3tVAkuopYhNJTGxU8Dtkx&#10;CWZn4+5q0v76zqHQ2wzvzXvfLNeDa9WdQmw8G3ieZqCIS28brgwc9rvJHFRMyBZbz2TgmyKsV6OH&#10;JebW9/xF9yJVSkI45migTqnLtY5lTQ7j1HfEop19cJhkDZW2AXsJd62eZdmrdtiwNNTY0bam8lLc&#10;nIFYHosrnd9+wgvix+H01F+o+DTmcTxsFqASDenf/Hf9bgV/JvjyjE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o02IxQAAANwAAAAPAAAAAAAAAAAAAAAAAJgCAABkcnMv&#10;ZG93bnJldi54bWxQSwUGAAAAAAQABAD1AAAAigMAAAAA&#10;" path="m,671l652,r13,1409l287,1256,,671xe" fillcolor="#ffcece [664]" stroked="f">
                  <v:fill opacity="58339f"/>
                  <v:path arrowok="t" o:connecttype="custom" o:connectlocs="0,671;652,0;665,1409;287,1256;0,671" o:connectangles="0,0,0,0,0"/>
                </v:shape>
                <v:shape id="Freeform 192" o:spid="_x0000_s1033" style="position:absolute;left:7834;top:6990;width:150;height:196;visibility:visible;mso-wrap-style:square;v-text-anchor:top" coordsize="1301,1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3gy8QA&#10;AADcAAAADwAAAGRycy9kb3ducmV2LnhtbERP22rCQBB9F/yHZYS+6UahRaIbsUqhhIJEC/VxyE4u&#10;dHc2ZLcx7dd3CwXf5nCus92N1oiBet86VrBcJCCIS6dbrhW8X17maxA+IGs0jknBN3nYZdPJFlPt&#10;blzQcA61iCHsU1TQhNClUvqyIYt+4TriyFWutxgi7Gupe7zFcGvkKkmepMWWY0ODHR0aKj/PX1bB&#10;/tHw6VQUP8drPtTPebXOzcebUg+zcb8BEWgMd/G/+1XH+asl/D0TL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94MvEAAAA3AAAAA8AAAAAAAAAAAAAAAAAmAIAAGRycy9k&#10;b3ducmV2LnhtbFBLBQYAAAAABAAEAPUAAACJAwAAAAA=&#10;" path="m,515r428,71l311,,690,628r427,68l923,1014r378,627l804,1209,613,1530,499,945,,515xe" fillcolor="#f2961b [2415]" stroked="f">
                  <v:fill opacity="58339f"/>
                  <v:path arrowok="t" o:connecttype="custom" o:connectlocs="0,62;49,70;36,0;80,75;129,83;106,121;150,196;93,144;71,183;58,113;0,62" o:connectangles="0,0,0,0,0,0,0,0,0,0,0"/>
                </v:shape>
                <v:shape id="Freeform 193" o:spid="_x0000_s1034" style="position:absolute;left:7051;top:7260;width:165;height:250;rotation:-511252fd;visibility:visible;mso-wrap-style:square;v-text-anchor:top" coordsize="1435,2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N6OMMA&#10;AADcAAAADwAAAGRycy9kb3ducmV2LnhtbERPzWrCQBC+F3yHZQRvddcc2hpdRRShHmwx+gBDdkyi&#10;2dmQ3cS0T98tFHqbj+93luvB1qKn1leONcymCgRx7kzFhYbLef/8BsIHZIO1Y9LwRR7Wq9HTElPj&#10;HnyiPguFiCHsU9RQhtCkUvq8JIt+6hriyF1dazFE2BbStPiI4baWiVIv0mLFsaHEhrYl5fessxqy&#10;3fH4Md+/fprb966rVaf6AyutJ+NhswARaAj/4j/3u4nzkwR+n4kX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N6OMMAAADcAAAADwAAAAAAAAAAAAAAAACYAgAAZHJzL2Rv&#10;d25yZXYueG1sUEsFBgAAAAAEAAQA9QAAAIgDAAAAAA==&#10;" path="m594,2091l,294,39,265,79,237r40,-26l160,186r42,-23l244,140r43,-21l329,100,386,76,443,55,498,38,553,25,605,13,657,7,710,2,759,r49,2l856,6r46,6l947,21r44,12l1032,47r40,17l1110,84r37,22l1182,130r33,26l1245,185r29,31l1301,249r24,34l1347,320r20,38l1385,398r14,42l1413,485r9,44l1428,577r6,48l1435,675r-1,50l1430,776r-6,49l1418,875r-11,51l1397,976r-13,50l1368,1076r-17,49l1333,1174r-20,48l1291,1271r-24,48l1242,1366r-26,48l1189,1459r-30,46l1129,1551r-32,43l1064,1639r-35,43l995,1724r-37,41l920,1805r-38,39l844,1882r-40,38l763,1957r-42,35l680,2026r-42,33l594,2091xe" fillcolor="#bfbf00 [2405]" stroked="f">
                  <v:fill opacity="58339f"/>
                  <v:path arrowok="t" o:connecttype="custom" o:connectlocs="0,35;9,28;18,22;28,17;38,12;51,7;64,3;76,1;87,0;98,1;109,3;119,6;128,10;136,16;143,22;150,30;155,38;159,48;162,58;164,69;165,81;164,93;163,105;161,117;157,129;153,140;148,152;143,163;137,174;130,185;122,196;114,206;106,216;97,225;88,234;78,242;68,250" o:connectangles="0,0,0,0,0,0,0,0,0,0,0,0,0,0,0,0,0,0,0,0,0,0,0,0,0,0,0,0,0,0,0,0,0,0,0,0,0"/>
                </v:shape>
                <v:shape id="Freeform 194" o:spid="_x0000_s1035" style="position:absolute;left:6915;top:6877;width:158;height:225;visibility:visible;mso-wrap-style:square;v-text-anchor:top" coordsize="1382,1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7ptsIA&#10;AADcAAAADwAAAGRycy9kb3ducmV2LnhtbERP32vCMBB+H+x/CDfY20ztcJNqFBGEgSCoZfh4Nmca&#10;bC6lybT+90YQ9nYf38+bznvXiAt1wXpWMBxkIIgrry0bBeV+9TEGESKyxsYzKbhRgPns9WWKhfZX&#10;3tJlF41IIRwKVFDH2BZShqomh2HgW+LEnXznMCbYGak7vKZw18g8y76kQ8upocaWljVV592fU/Bt&#10;bit7/F0vqkNTmny0WW6HZJV6f+sXExCR+vgvfrp/dJqff8LjmXSB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jum2wgAAANwAAAAPAAAAAAAAAAAAAAAAAJgCAABkcnMvZG93&#10;bnJldi54bWxQSwUGAAAAAAQABAD1AAAAhwMAAAAA&#10;" path="m312,174l488,1,506,r18,l574,1r49,4l671,10r47,10l764,30r45,12l852,58r42,15l934,93r39,21l1011,136r37,24l1082,186r33,29l1146,244r30,31l1204,308r26,34l1255,377r22,37l1298,452r18,39l1332,532r15,40l1358,616r10,43l1374,703r5,46l1382,795r,47l1379,889r-5,49l1366,986r-9,47l1344,1080r-14,48l1313,1172r-19,45l1273,1260r-23,43l1225,1345r-28,41l1170,1425r-32,38l1107,1500r-34,35l1038,1569r-36,33l964,1632r-39,30l884,1690r-41,26l799,1741r-43,22l712,1784r-46,18l619,1819r-47,15l524,1847r-48,10l426,1865r-49,7l327,1875r-50,l251,1875r-26,-1l199,1873r-27,-3l,1388r24,8l48,1403r26,6l99,1413r26,4l153,1420r26,2l206,1422r34,-1l273,1418r34,-4l339,1409r32,-6l404,1394r31,-10l466,1373r30,-12l526,1346r30,-14l583,1315r29,-17l638,1280r27,-20l689,1239r25,-22l738,1194r22,-23l781,1146r21,-25l820,1095r19,-28l856,1040r15,-28l884,982r14,-29l909,923r10,-31l926,860r7,-31l938,796r4,-31l943,733r,-31l942,671r-4,-31l934,610r-6,-29l920,554r-9,-29l899,499,887,473,874,448,858,423,843,399,826,376,807,355,786,334,765,314,743,296,721,279,696,262,671,247,645,233,617,221,590,209,561,199r-30,-8l501,185r-31,-7l438,174r-33,-1l371,172r-14,l341,173r-14,l312,174xe" fillcolor="#ffa2a2 [1948]" stroked="f">
                  <v:fill opacity="58339f"/>
                  <v:path arrowok="t" o:connecttype="custom" o:connectlocs="58,0;71,1;87,4;102,9;116,16;127,26;138,37;146,50;152,64;156,79;158,95;157,113;154,130;148,146;140,161;130,176;119,188;106,199;91,209;76,216;60,222;43,225;29,225;20,224;5,168;14,170;24,171;35,170;46,167;57,163;67,158;76,151;84,143;92,135;98,125;103,114;106,103;108,92;108,81;106,70;103,60;98,51;92,43;85,36;77,30;67,25;57,22;46,21;39,21" o:connectangles="0,0,0,0,0,0,0,0,0,0,0,0,0,0,0,0,0,0,0,0,0,0,0,0,0,0,0,0,0,0,0,0,0,0,0,0,0,0,0,0,0,0,0,0,0,0,0,0,0"/>
                </v:shape>
                <v:shape id="Freeform 195" o:spid="_x0000_s1036" style="position:absolute;left:7886;top:7319;width:131;height:188;visibility:visible;mso-wrap-style:square;v-text-anchor:top" coordsize="1141,1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aLLsMA&#10;AADcAAAADwAAAGRycy9kb3ducmV2LnhtbERP22rCQBB9F/yHZQp9Ed1obxJdRaSFgiAktYpvQ3aa&#10;BLOzYXer8e9dodC3OZzrzJedacSZnK8tKxiPEhDEhdU1lwp2Xx/DKQgfkDU2lknBlTwsF/3eHFNt&#10;L5zROQ+liCHsU1RQhdCmUvqiIoN+ZFviyP1YZzBE6EqpHV5iuGnkJElepcGaY0OFLa0rKk75r1Gw&#10;dy/F+2D7lB2np+SbPb4dKNso9fjQrWYgAnXhX/zn/tRx/uQZ7s/EC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aLLsMAAADcAAAADwAAAAAAAAAAAAAAAACYAgAAZHJzL2Rv&#10;d25yZXYueG1sUEsFBgAAAAAEAAQA9QAAAIgDAAAAAA==&#10;" path="m733,1573l1141,133r-10,-4l1127,125r-2,-4l1124,117r,-4l1124,110r-2,-4l1118,100r-5,-5l1104,89r-13,-8l1071,73,1046,62,1014,51,974,36,926,20,898,13,868,7,837,3,804,1,770,,735,,698,2,661,6r-37,5l586,18r-40,8l508,36,469,48,431,60,393,74,356,90r-36,17l284,127r-34,19l218,168r-32,23l157,216r-27,25l105,268,82,296,61,326,44,357,28,390,16,423,7,458,2,495,,531r2,38l4,607r6,38l16,683r8,38l34,759r12,38l59,835r16,37l92,910r17,36l129,982r21,37l172,1054r23,35l220,1123r27,34l273,1190r27,33l329,1256r30,31l391,1317r31,30l453,1376r34,28l520,1431r35,26l589,1482r36,25l660,1531r37,21l733,1573xe" fillcolor="yellow [3205]" stroked="f">
                  <v:fill opacity="58339f"/>
                  <v:path arrowok="t" o:connecttype="custom" o:connectlocs="131,16;129,15;129,14;129,13;128,12;127,11;123,9;116,6;106,2;100,1;92,0;84,0;76,1;67,2;58,4;49,7;41,11;33,15;25,20;18,26;12,32;7,39;3,47;1,55;0,63;0,73;2,82;4,91;7,100;11,109;15,117;20,126;25,134;31,142;38,150;45,157;52,164;60,171;68,177;76,183;84,188" o:connectangles="0,0,0,0,0,0,0,0,0,0,0,0,0,0,0,0,0,0,0,0,0,0,0,0,0,0,0,0,0,0,0,0,0,0,0,0,0,0,0,0,0"/>
                </v:shape>
                <v:shape id="Freeform 196" o:spid="_x0000_s1037" style="position:absolute;left:7599;top:6540;width:281;height:307;visibility:visible;mso-wrap-style:square;v-text-anchor:top" coordsize="2443,2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CuD8IA&#10;AADcAAAADwAAAGRycy9kb3ducmV2LnhtbERP32vCMBB+F/wfwgl701TBKZ1RRBgMEWZVkL3dmrMN&#10;ay6libb7740g+HYf389brDpbiRs13jhWMB4lIIhzpw0XCk7Hz+EchA/IGivHpOCfPKyW/d4CU+1a&#10;zuh2CIWIIexTVFCGUKdS+rwki37kauLIXVxjMUTYFFI32MZwW8lJkrxLi4ZjQ4k1bUrK/w5Xq+Cy&#10;3+6y3fdVt2b/c/6drY3JyCj1NujWHyACdeElfrq/dJw/mcL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AK4PwgAAANwAAAAPAAAAAAAAAAAAAAAAAJgCAABkcnMvZG93&#10;bnJldi54bWxQSwUGAAAAAAQABAD1AAAAhwMAAAAA&#10;" path="m2443,2101l2101,1649r-10,35l2079,1721r-13,34l2051,1789r-15,34l2017,1854r-18,33l1979,1917r-20,30l1935,1978r-24,27l1887,2033r-25,26l1834,2085r-27,24l1777,2132r-31,22l1716,2174r-32,20l1651,2213r-33,17l1583,2246r-36,15l1512,2274r-37,11l1439,2295r-38,9l1362,2312r-40,5l1283,2321r-39,2l1203,2325r-48,-2l1109,2319r-47,-5l1016,2306r-44,-10l928,2284r-43,-14l843,2254r-42,-17l762,2216r-39,-21l686,2171r-37,-24l614,2120r-33,-27l549,2063r-30,-30l490,2000r-28,-34l436,1932r-23,-37l390,1858r-21,-39l351,1780r-17,-41l320,1699r-13,-42l297,1613r-9,-44l283,1524r-4,-44l278,1434r1,-46l283,1342r5,-44l297,1255r10,-44l320,1168r14,-40l351,1087r18,-39l390,1010r23,-38l436,935r26,-34l490,867r29,-33l549,804r32,-30l614,746r35,-26l686,695r37,-23l762,651r39,-20l843,613r42,-16l928,583r44,-12l1016,560r46,-7l1109,547r46,-2l1203,543r16,l1235,543r15,2l1265,545,852,,807,20,761,40,716,64,672,88r-42,26l588,141r-41,29l508,199r-38,31l433,263r-36,34l363,333r-33,35l299,406r-32,38l238,483r-27,41l185,566r-24,43l138,652r-21,45l97,741,79,787,63,834,49,881,36,930,25,978r-9,50l9,1079r-5,50l2,1181,,1232r3,70l8,1369r8,66l29,1502r16,64l63,1629r21,63l109,1752r29,59l168,1869r34,56l237,1979r39,52l317,2082r45,49l407,2177r47,44l505,2263r53,41l613,2340r56,36l727,2407r60,30l848,2464r63,23l975,2508r66,18l1109,2541r68,12l1246,2562r71,5l1388,2568r39,l1466,2567r40,-3l1544,2560r39,-5l1621,2550r36,-7l1695,2536r37,-8l1769,2517r35,-10l1841,2496r34,-13l1910,2470r34,-13l1978,2443r33,-16l2045,2410r31,-17l2109,2374r30,-18l2171,2336r30,-20l2230,2295r28,-23l2287,2250r28,-24l2342,2203r26,-25l2393,2153r25,-26l2443,2101xe" fillcolor="yellow [3205]" stroked="f">
                  <v:fill opacity="58339f"/>
                  <v:path arrowok="t" o:connecttype="custom" o:connectlocs="239,206;232,222;223,236;211,249;197,260;182,269;166,274;148,277;128,277;107,273;88,265;71,253;56,239;45,222;37,203;33,182;33,160;37,140;45,121;56,104;71,89;88,78;107,70;128,65;142,65;93,2;72,14;54,27;38,44;24,63;13,83;6,105;1,129;0,156;5,187;16,217;32,243;52,266;77,284;105,297;135,305;164,307;182,305;199,302;216,297;231,290;246,282;260,272;272,260" o:connectangles="0,0,0,0,0,0,0,0,0,0,0,0,0,0,0,0,0,0,0,0,0,0,0,0,0,0,0,0,0,0,0,0,0,0,0,0,0,0,0,0,0,0,0,0,0,0,0,0,0"/>
                </v:shape>
                <v:shape id="Freeform 197" o:spid="_x0000_s1038" style="position:absolute;left:7222;top:6933;width:315;height:526;visibility:visible;mso-wrap-style:square;v-text-anchor:top" coordsize="2750,4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WuYsUA&#10;AADcAAAADwAAAGRycy9kb3ducmV2LnhtbESPQWvCQBCF7wX/wzJCb3VjDmmJriKCtJZSSFLwOmTH&#10;JJqdjdk1Sf99t1DobYb35n1v1tvJtGKg3jWWFSwXEQji0uqGKwVfxeHpBYTzyBpby6TgmxxsN7OH&#10;NabajpzRkPtKhBB2KSqove9SKV1Zk0G3sB1x0M62N+jD2ldS9ziGcNPKOIoSabDhQKixo31N5TW/&#10;m8Cl08fz+xHHseRL9mlfk2JwN6Ue59NuBcLT5P/Nf9dvOtSPE/h9Jkw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a5ixQAAANwAAAAPAAAAAAAAAAAAAAAAAJgCAABkcnMv&#10;ZG93bnJldi54bWxQSwUGAAAAAAQABAD1AAAAigMAAAAA&#10;" path="m2152,4308r119,-48l2372,4218r86,-38l2530,4147r58,-27l2635,4096r36,-20l2699,4059r18,-14l2732,4034r7,-9l2743,4017r3,-10l2750,3998r-8,-562l2658,3529r-76,82l2546,3649r-40,38l2466,3723r-43,34l2400,3774r-23,17l2351,3808r-26,17l2297,3841r-29,17l2237,3875r-33,17l2170,3909r-37,17l2094,3944r-40,17l1965,3998r-100,38l1813,4054r-55,16l1701,4082r-57,9l1585,4097r-59,3l1466,4101r-60,-2l1345,4093r-60,-8l1225,4074r-59,-13l1107,4044r-57,-20l993,4002r-55,-27l885,3948r-51,-31l784,3882r-47,-36l692,3806r-42,-41l611,3719r-35,-47l543,3621r-29,-54l489,3510r-21,-58l451,3390r-12,-64l433,3258r-3,-71l432,3116r5,-72l446,2971r13,-72l475,2825r19,-73l517,2680r26,-72l572,2536r31,-72l637,2393r38,-69l714,2254r44,-68l802,2120r49,-66l900,1990r53,-63l1006,1865r57,-59l1122,1749r60,-56l1243,1640r63,-52l1372,1539r66,-47l1506,1449r70,-42l1646,1369r72,-35l1792,1301r73,-29l1917,1254r53,-16l2026,1224r56,-13l2139,1200r57,-9l2254,1184r57,-5l2368,1175r56,-2l2478,1173r53,1l2581,1177r49,3l2675,1187r42,7l2713,r-53,12l2592,29r-76,20l2436,72r-81,24l2277,120r-68,22l2152,163r-110,43l1932,254r-108,54l1718,366r-104,61l1512,493r-100,71l1314,637r-96,77l1125,794r-89,84l949,964r-85,89l782,1145r-77,94l629,1335r-70,100l491,1534r-65,102l368,1740r-57,104l259,1951r-47,107l169,2165r-40,109l97,2383,66,2493,43,2602,25,2712,10,2820,2,2928,,3036r4,105l15,3242r21,97l64,3431r34,87l140,3602r47,79l241,3757r57,70l362,3894r67,62l501,4015r76,53l655,4118r82,45l820,4205r87,36l995,4275r89,29l1173,4329r89,20l1352,4366r89,13l1529,4387r87,4l1701,4391r83,-3l1865,4380r77,-12l2016,4353r70,-21l2152,4308xe" fillcolor="#dda8f6 [1950]" stroked="f">
                  <v:fill opacity="58339f"/>
                  <v:path arrowok="t" o:connecttype="custom" o:connectlocs="272,505;296,494;309,486;314,482;315,479;296,433;282,446;272,454;263,460;252,466;240,472;214,483;195,489;175,491;154,490;134,486;114,479;96,469;79,456;66,440;56,420;50,398;49,373;53,347;59,321;69,295;82,270;97,246;115,223;135,203;157,184;181,169;205,156;226,148;245,144;265,141;284,141;301,141;311,0;288,6;261,14;234,25;197,44;162,68;129,95;99,126;72,160;49,196;30,234;15,272;5,312;0,351;2,388;11,421;28,450;49,474;75,493;104,508;134,519;165,525;195,526;222,523;247,516" o:connectangles="0,0,0,0,0,0,0,0,0,0,0,0,0,0,0,0,0,0,0,0,0,0,0,0,0,0,0,0,0,0,0,0,0,0,0,0,0,0,0,0,0,0,0,0,0,0,0,0,0,0,0,0,0,0,0,0,0,0,0,0,0,0,0"/>
                </v:shape>
                <v:shape id="Freeform 198" o:spid="_x0000_s1039" style="position:absolute;left:7533;top:6933;width:191;height:489;visibility:visible;mso-wrap-style:square;v-text-anchor:top" coordsize="1663,4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6YV8AA&#10;AADcAAAADwAAAGRycy9kb3ducmV2LnhtbERP32vCMBB+H/g/hBN8GZrqYEo1isiE7m2r4vORnG0x&#10;uZQms/W/N4PB3u7j+3mb3eCsuFMXGs8K5rMMBLH2puFKwfl0nK5AhIhs0HomBQ8KsNuOXjaYG9/z&#10;N93LWIkUwiFHBXWMbS5l0DU5DDPfEifu6juHMcGukqbDPoU7KxdZ9i4dNpwaamzpUJO+lT9OgS4+&#10;v976FXvbvJ6rDyrnF11YpSbjYb8GEWmI/+I/d2HS/MUSfp9JF8jt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Y6YV8AAAADcAAAADwAAAAAAAAAAAAAAAACYAgAAZHJzL2Rvd25y&#10;ZXYueG1sUEsFBgAAAAAEAAQA9QAAAIUDAAAAAA==&#10;" path="m,l,1201r38,42l75,1286r35,42l146,1372r34,44l214,1460r32,45l278,1549r30,45l338,1638r29,46l394,1730r26,46l447,1822r23,46l494,1913r21,46l536,2005r18,46l572,2097r16,46l604,2188r13,46l629,2280r10,45l648,2370r7,45l661,2460r4,43l667,2547r1,43l667,2634r-4,42l659,2718r-7,40l646,2796r-10,38l627,2872r-10,35l604,2942r-13,34l576,3008r-16,32l543,3070r-18,29l507,3127r-21,27l465,3180r-21,25l420,3228r-23,23l373,3273r-26,20l321,3312r-26,18l267,3346r-29,17l210,3378r-30,13l149,3404r-30,10l88,3425r-31,9l24,3442r10,589l115,4050r82,14l275,4073r79,7l431,4082r75,-1l579,4076r72,-8l722,4055r68,-16l856,4021r66,-24l983,3971r61,-30l1102,3908r55,-37l1211,3831r51,-43l1309,3742r46,-51l1398,3638r40,-56l1474,3522r34,-62l1540,3393r27,-68l1591,3253r21,-74l1630,3100r13,-80l1654,2936r6,-86l1663,2761r-2,-91l1655,2579r-11,-93l1629,2391r-19,-94l1587,2201r-26,-96l1529,2008r-34,-97l1457,1812r-42,-96l1371,1617r-49,-97l1271,1424r-53,-96l1160,1232r-61,-94l1036,1045,970,952,901,862,830,773,757,685,681,600,602,516,523,435,440,356,355,279,269,204,181,133,92,65,,xe" fillcolor="#a91ee7 [2414]" stroked="f">
                  <v:fill opacity="58339f"/>
                  <v:path arrowok="t" o:connecttype="custom" o:connectlocs="4,149;17,164;28,180;39,196;48,213;57,229;64,246;69,262;73,279;76,295;77,310;76,326;73,339;69,352;64,364;58,375;51,384;43,392;34,399;24,405;14,409;3,412;23,487;50,489;75,487;98,482;120,472;139,459;156,442;169,422;180,398;187,371;191,341;190,309;185,275;176,241;163,206;146,171;126,136;103,103;78,72;51,43;21,16" o:connectangles="0,0,0,0,0,0,0,0,0,0,0,0,0,0,0,0,0,0,0,0,0,0,0,0,0,0,0,0,0,0,0,0,0,0,0,0,0,0,0,0,0,0,0"/>
                </v:shape>
                <v:shape id="Freeform 199" o:spid="_x0000_s1040" style="position:absolute;left:7179;top:6515;width:218;height:218;visibility:visible;mso-wrap-style:square;v-text-anchor:top" coordsize="1895,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cIjsIA&#10;AADcAAAADwAAAGRycy9kb3ducmV2LnhtbESPQWvDMAyF74P+B6PCbquzwErJ6pZRaNlpkG69i1iN&#10;w2w52G6a/fvpMNhN4j2992m7n4NXE6U8RDbwvKpAEXfRDtwb+Po8Pm1A5YJs0UcmAz+UYb9bPGyx&#10;sfHOLU3n0isJ4dygAVfK2GidO0cB8yqOxKJdYwpYZE29tgnvEh68rqtqrQMOLA0ORzo46r7Pt2Dg&#10;I6XQ+tpP7eUwnzYv6+upd9qYx+X89gqq0Fz+zX/X71bwa6GVZ2QCv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1wiOwgAAANwAAAAPAAAAAAAAAAAAAAAAAJgCAABkcnMvZG93&#10;bnJldi54bWxQSwUGAAAAAAQABAD1AAAAhwMAAAAA&#10;" path="m,1230l1246,r43,5l1329,13r41,9l1408,34r38,13l1483,61r35,16l1552,95r33,20l1615,137r30,23l1674,183r26,26l1725,237r23,27l1771,295r21,31l1810,357r17,34l1841,426r15,35l1866,498r11,36l1885,572r5,40l1894,652r1,41l1895,735r-3,42l1888,818r-6,45l1873,906r-12,47l1847,999r-16,46l1813,1090r-21,44l1769,1177r-25,42l1720,1261r-29,39l1662,1340r-31,39l1598,1416r-34,35l1528,1485r-36,34l1454,1551r-39,30l1374,1610r-41,26l1292,1662r-44,24l1204,1706r-45,21l1114,1746r-46,15l1022,1776r-47,13l928,1798r-49,8l832,1813r-48,2l735,1816r-36,l662,1814r-35,-3l593,1806r-35,-7l524,1793r-31,-9l460,1773r-30,-10l400,1750r-29,-13l342,1722r-27,-16l289,1689r-25,-18l239,1653r-23,-21l193,1611r-21,-21l151,1566r-18,-23l115,1518,98,1493,82,1467,68,1439,53,1412,41,1383,31,1354,20,1324r-7,-30l5,1262,,1230xe" fillcolor="#ffc [661]" stroked="f">
                  <v:fill opacity="58339f"/>
                  <v:path arrowok="t" o:connecttype="custom" o:connectlocs="143,0;153,2;162,4;171,7;179,11;186,16;193,22;198,28;204,35;208,43;212,51;215,60;217,69;218,78;218,88;217,98;215,109;212,120;209,131;204,141;198,151;191,161;184,170;176,178;167,186;158,193;149,200;139,205;128,210;118,213;107,216;96,218;85,218;76,218;68,217;60,215;53,213;46,210;39,207;33,203;27,198;22,193;17,188;13,182;9,176;6,170;4,163;1,155;0,148" o:connectangles="0,0,0,0,0,0,0,0,0,0,0,0,0,0,0,0,0,0,0,0,0,0,0,0,0,0,0,0,0,0,0,0,0,0,0,0,0,0,0,0,0,0,0,0,0,0,0,0,0"/>
                </v:shape>
                <v:shape id="Freeform 200" o:spid="_x0000_s1041" style="position:absolute;left:7066;top:6922;width:177;height:345;visibility:visible;mso-wrap-style:square;v-text-anchor:top" coordsize="1543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NaV8AA&#10;AADcAAAADwAAAGRycy9kb3ducmV2LnhtbERPS4vCMBC+L/gfwgje1lSRRatRVBQ87EFdUY9DM31g&#10;MylNqvXfG0HY23x8z5ktWlOKO9WusKxg0I9AECdWF5wpOP1tv8cgnEfWWFomBU9ysJh3vmYYa/vg&#10;A92PPhMhhF2MCnLvq1hKl+Rk0PVtRRy41NYGfYB1JnWNjxBuSjmMoh9psODQkGNF65yS27ExClA3&#10;u+1lU6x+fdoQru01Pe9HSvW67XIKwlPr/8Uf906H+cMJvJ8JF8j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SNaV8AAAADcAAAADwAAAAAAAAAAAAAAAACYAgAAZHJzL2Rvd25y&#10;ZXYueG1sUEsFBgAAAAAEAAQA9QAAAIUDAAAAAA==&#10;" path="m364,571l814,901,1317,,1092,1103r451,326l953,1780,730,2883,590,1997,,2352,504,1454,364,571xe" fillcolor="#dda8f6 [1950]" stroked="f">
                  <v:fill opacity="58339f"/>
                  <v:path arrowok="t" o:connecttype="custom" o:connectlocs="42,68;93,108;151,0;125,132;177,171;109,213;84,345;68,239;0,281;58,174;42,68" o:connectangles="0,0,0,0,0,0,0,0,0,0,0"/>
                </v:shape>
                <v:shape id="Freeform 203" o:spid="_x0000_s1042" style="position:absolute;left:7688;top:7319;width:146;height:191;visibility:visible;mso-wrap-style:square;v-text-anchor:top" coordsize="1265,1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KtKMQA&#10;AADcAAAADwAAAGRycy9kb3ducmV2LnhtbESPQWvCQBCF74L/YRnBm25soZTUVUQQhYJUbaHehuyY&#10;DWZn0+xG03/fOQi9zfDevPfNfNn7Wt2ojVVgA7NpBoq4CLbi0sDnaTN5BRUTssU6MBn4pQjLxXAw&#10;x9yGOx/odkylkhCOORpwKTW51rFw5DFOQ0Ms2iW0HpOsbalti3cJ97V+yrIX7bFiaXDY0NpRcT12&#10;3kDBNtu9b3/OW72y3959dR976owZj/rVG6hEffo3P653VvCfBV+ekQn0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SrSjEAAAA3AAAAA8AAAAAAAAAAAAAAAAAmAIAAGRycy9k&#10;b3ducmV2LnhtbFBLBQYAAAAABAAEAPUAAACJAwAAAAA=&#10;" path="m1265,501l850,569,963,,595,610,180,677,369,986,,1596,484,1176r187,312l781,919,1265,501xe" fillcolor="#ff6c6d [1944]" stroked="f">
                  <v:fill opacity="58339f"/>
                  <v:path arrowok="t" o:connecttype="custom" o:connectlocs="146,60;98,68;111,0;69,73;21,81;43,118;0,191;56,141;77,178;90,110;146,60" o:connectangles="0,0,0,0,0,0,0,0,0,0,0"/>
                </v:shape>
                <v:shape id="Freeform 208" o:spid="_x0000_s1043" style="position:absolute;left:7410;top:7470;width:110;height:118;visibility:visible;mso-wrap-style:square;v-text-anchor:top" coordsize="954,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1LY8AA&#10;AADcAAAADwAAAGRycy9kb3ducmV2LnhtbERPTYvCMBC9C/6HMII3TVUUqUZRQRD0oq56HZuxLTaT&#10;0sRa//1mQdjbPN7nzJeNKURNlcstKxj0IxDEidU5pwp+ztveFITzyBoLy6TgQw6Wi3ZrjrG2bz5S&#10;ffKpCCHsYlSQeV/GUrokI4Oub0viwD1sZdAHWKVSV/gO4aaQwyiaSIM5h4YMS9pklDxPL6NgrLf1&#10;an2/jS+bfXmUZ5tfo8NHqW6nWc1AeGr8v/jr3ukwfzSAv2fCBXLx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Z1LY8AAAADcAAAADwAAAAAAAAAAAAAAAACYAgAAZHJzL2Rvd25y&#10;ZXYueG1sUEsFBgAAAAAEAAQA9QAAAIUDAAAAAA==&#10;" path="m,676l312,634,227,986,505,609,818,567,676,377,954,,589,259,449,66,365,418,,676xe" fillcolor="#dda8f6 [1950]" stroked="f">
                  <v:fill opacity="58339f"/>
                  <v:path arrowok="t" o:connecttype="custom" o:connectlocs="0,81;36,76;26,118;58,73;94,68;78,45;110,0;68,31;52,8;42,50;0,81" o:connectangles="0,0,0,0,0,0,0,0,0,0,0"/>
                </v:shape>
                <v:shape id="Freeform 209" o:spid="_x0000_s1044" style="position:absolute;left:7588;top:6799;width:117;height:154;visibility:visible;mso-wrap-style:square;v-text-anchor:top" coordsize="1018,1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Ny9MMA&#10;AADcAAAADwAAAGRycy9kb3ducmV2LnhtbERPTYvCMBC9C/sfwix4kTVVwS1do4gg6EFB3Yu3oRnb&#10;ajMpSdTqrzcLC97m8T5nMmtNLW7kfGVZwaCfgCDOra64UPB7WH6lIHxA1lhbJgUP8jCbfnQmmGl7&#10;5x3d9qEQMYR9hgrKEJpMSp+XZND3bUMcuZN1BkOErpDa4T2Gm1oOk2QsDVYcG0psaFFSftlfjYLe&#10;3Kw2Ls3HZ7o0u+/j9vg8pGulup/t/AdEoDa8xf/ulY7zR0P4eyZeIK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Ny9MMAAADcAAAADwAAAAAAAAAAAAAAAACYAgAAZHJzL2Rv&#10;d25yZXYueG1sUEsFBgAAAAAEAAQA9QAAAIgDAAAAAA==&#10;" path="m,402r335,56l244,,539,491r334,52l723,792r295,491l630,945,479,1197,390,739,,402xe" fillcolor="#b1b5ba [1945]" stroked="f">
                  <v:fill opacity="58339f"/>
                  <v:path arrowok="t" o:connecttype="custom" o:connectlocs="0,48;39,55;28,0;62,59;100,65;83,95;117,154;72,113;55,144;45,89;0,48" o:connectangles="0,0,0,0,0,0,0,0,0,0,0"/>
                </v:shape>
                <v:shape id="Freeform 202" o:spid="_x0000_s1045" style="position:absolute;left:7336;top:6708;width:162;height:214;visibility:visible;mso-wrap-style:square;v-text-anchor:top" coordsize="1415,1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bDr8EA&#10;AADcAAAADwAAAGRycy9kb3ducmV2LnhtbERPTWvCQBC9F/oflil4q5sqiI3ZSBGq5iIYq+chOyax&#10;2dmQXTX+e1cQvM3jfU4y700jLtS52rKCr2EEgriwuuZSwd/u93MKwnlkjY1lUnAjB/P0/S3BWNsr&#10;b+mS+1KEEHYxKqi8b2MpXVGRQTe0LXHgjrYz6APsSqk7vIZw08hRFE2kwZpDQ4UtLSoq/vOzUfA9&#10;WdxOK38abTLbR3KfHeSSlkoNPvqfGQhPvX+Jn+61DvPHY3g8Ey6Q6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2Ww6/BAAAA3AAAAA8AAAAAAAAAAAAAAAAAmAIAAGRycy9kb3du&#10;cmV2LnhtbFBLBQYAAAAABAAEAPUAAACGAwAAAAA=&#10;" path="m1415,560l951,636,1076,,665,684,202,757r211,346l,1784,542,1315r208,348l874,1028,1415,560xe" fillcolor="#dda8f6 [1950]" stroked="f">
                  <v:fill opacity="58339f"/>
                  <v:path arrowok="t" o:connecttype="custom" o:connectlocs="162,67;109,76;123,0;76,82;23,91;47,132;0,214;62,158;86,199;100,123;162,67" o:connectangles="0,0,0,0,0,0,0,0,0,0,0"/>
                </v:shape>
                <v:shape id="Freeform 201" o:spid="_x0000_s1046" style="position:absolute;left:7138;top:7292;width:149;height:197;visibility:visible;mso-wrap-style:square;v-text-anchor:top" coordsize="1301,1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k2hMEA&#10;AADcAAAADwAAAGRycy9kb3ducmV2LnhtbERPS2sCMRC+F/wPYYTealYtIqtRVqm0Pfo4eBw34+7i&#10;ZrIk6T7+fVMoeJuP7znrbW9q0ZLzlWUF00kCgji3uuJCweV8eFuC8AFZY22ZFAzkYbsZvawx1bbj&#10;I7WnUIgYwj5FBWUITSqlz0sy6Ce2IY7c3TqDIUJXSO2wi+GmlrMkWUiDFceGEhval5Q/Tj9GwbfP&#10;6JZ/yo/r0LrLruqK4dhlSr2O+2wFIlAfnuJ/95eO8+fv8PdMvE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ZNoTBAAAA3AAAAA8AAAAAAAAAAAAAAAAAmAIAAGRycy9kb3du&#10;cmV2LnhtbFBLBQYAAAAABAAEAPUAAACGAwAAAAA=&#10;" path="m,516r427,70l312,,690,629r427,67l923,1014r378,628l804,1211,612,1530,498,946,,516xe" fillcolor="#a91ee7 [2414]" stroked="f">
                  <v:fill opacity="58339f"/>
                  <v:path arrowok="t" o:connecttype="custom" o:connectlocs="0,62;49,70;36,0;79,75;128,84;106,122;149,197;92,145;70,184;57,113;0,62" o:connectangles="0,0,0,0,0,0,0,0,0,0,0"/>
                </v:shape>
                <v:shape id="Freeform 1988" o:spid="_x0000_s1047" style="position:absolute;left:7719;top:6696;width:180;height:939;visibility:visible;mso-wrap-style:square;v-text-anchor:top" coordsize="180,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hj8QA&#10;AADcAAAADwAAAGRycy9kb3ducmV2LnhtbERPTWvCQBC9F/oflil4q5tqWyV1laIIilCqUc9jdkzS&#10;ZGdDdo3x33eFQm/zeJ8zmXWmEi01rrCs4KUfgSBOrS44U7BPls9jEM4ja6wsk4IbOZhNHx8mGGt7&#10;5S21O5+JEMIuRgW593UspUtzMuj6tiYO3Nk2Bn2ATSZ1g9cQbio5iKJ3abDg0JBjTfOc0nJ3MQr8&#10;OWmT0Vei94ufdXQ6HsrX702pVO+p+/wA4anz/+I/90qH+cM3uD8TLp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YoY/EAAAA3AAAAA8AAAAAAAAAAAAAAAAAmAIAAGRycy9k&#10;b3ducmV2LnhtbFBLBQYAAAAABAAEAPUAAACJAwAAAAA=&#10;" path="m180,78l61,911,,939,85,r95,78xe" fillcolor="#ff6c6d [1944]" stroked="f">
                  <v:fill opacity="58339f"/>
                  <v:path arrowok="t" o:connecttype="custom" o:connectlocs="180,78;61,911;0,939;85,0;180,78" o:connectangles="0,0,0,0,0"/>
                </v:shape>
                <v:shape id="Freeform 206" o:spid="_x0000_s1048" style="position:absolute;left:7078;top:6622;width:306;height:1041;visibility:visible;mso-wrap-style:square;v-text-anchor:top" coordsize="306,1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TP6sQA&#10;AADcAAAADwAAAGRycy9kb3ducmV2LnhtbERPzWrCQBC+F/oOyxR6002NxJK6igitHqyi9gGG7DQJ&#10;zc6mu2uMPr1bEHqbj+93pvPeNKIj52vLCl6GCQjiwuqaSwVfx/fBKwgfkDU2lknBhTzMZ48PU8y1&#10;PfOeukMoRQxhn6OCKoQ2l9IXFRn0Q9sSR+7bOoMhQldK7fAcw00jR0mSSYM1x4YKW1pWVPwcTkaB&#10;6/bl+vM3XU6S7SrNPnbX8WlzVOr5qV+8gQjUh3/x3b3WcX6awd8z8QI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Uz+rEAAAA3AAAAA8AAAAAAAAAAAAAAAAAmAIAAGRycy9k&#10;b3ducmV2LnhtbFBLBQYAAAAABAAEAPUAAACJAwAAAAA=&#10;" path="m,99r217,903l306,1041,132,,,99xe" fillcolor="#ff6c6d [1944]" stroked="f">
                  <v:path arrowok="t" o:connecttype="custom" o:connectlocs="0,99;217,1002;306,1041;132,0;0,99" o:connectangles="0,0,0,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855345</wp:posOffset>
                </wp:positionH>
                <wp:positionV relativeFrom="paragraph">
                  <wp:posOffset>928370</wp:posOffset>
                </wp:positionV>
                <wp:extent cx="1275715" cy="1581150"/>
                <wp:effectExtent l="7620" t="2540" r="2540" b="6985"/>
                <wp:wrapNone/>
                <wp:docPr id="81" name="Group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5715" cy="1581150"/>
                          <a:chOff x="7270" y="1407"/>
                          <a:chExt cx="4752" cy="5889"/>
                        </a:xfrm>
                      </wpg:grpSpPr>
                      <wps:wsp>
                        <wps:cNvPr id="82" name="Freeform 1861"/>
                        <wps:cNvSpPr>
                          <a:spLocks/>
                        </wps:cNvSpPr>
                        <wps:spPr bwMode="auto">
                          <a:xfrm>
                            <a:off x="7343" y="6779"/>
                            <a:ext cx="4631" cy="479"/>
                          </a:xfrm>
                          <a:custGeom>
                            <a:avLst/>
                            <a:gdLst>
                              <a:gd name="T0" fmla="*/ 13567 w 13895"/>
                              <a:gd name="T1" fmla="*/ 341 h 1437"/>
                              <a:gd name="T2" fmla="*/ 13796 w 13895"/>
                              <a:gd name="T3" fmla="*/ 1020 h 1437"/>
                              <a:gd name="T4" fmla="*/ 13140 w 13895"/>
                              <a:gd name="T5" fmla="*/ 626 h 1437"/>
                              <a:gd name="T6" fmla="*/ 12631 w 13895"/>
                              <a:gd name="T7" fmla="*/ 526 h 1437"/>
                              <a:gd name="T8" fmla="*/ 12518 w 13895"/>
                              <a:gd name="T9" fmla="*/ 524 h 1437"/>
                              <a:gd name="T10" fmla="*/ 12359 w 13895"/>
                              <a:gd name="T11" fmla="*/ 519 h 1437"/>
                              <a:gd name="T12" fmla="*/ 12225 w 13895"/>
                              <a:gd name="T13" fmla="*/ 517 h 1437"/>
                              <a:gd name="T14" fmla="*/ 12170 w 13895"/>
                              <a:gd name="T15" fmla="*/ 518 h 1437"/>
                              <a:gd name="T16" fmla="*/ 12086 w 13895"/>
                              <a:gd name="T17" fmla="*/ 535 h 1437"/>
                              <a:gd name="T18" fmla="*/ 11955 w 13895"/>
                              <a:gd name="T19" fmla="*/ 564 h 1437"/>
                              <a:gd name="T20" fmla="*/ 11797 w 13895"/>
                              <a:gd name="T21" fmla="*/ 601 h 1437"/>
                              <a:gd name="T22" fmla="*/ 11634 w 13895"/>
                              <a:gd name="T23" fmla="*/ 639 h 1437"/>
                              <a:gd name="T24" fmla="*/ 11482 w 13895"/>
                              <a:gd name="T25" fmla="*/ 676 h 1437"/>
                              <a:gd name="T26" fmla="*/ 11361 w 13895"/>
                              <a:gd name="T27" fmla="*/ 705 h 1437"/>
                              <a:gd name="T28" fmla="*/ 11291 w 13895"/>
                              <a:gd name="T29" fmla="*/ 722 h 1437"/>
                              <a:gd name="T30" fmla="*/ 10397 w 13895"/>
                              <a:gd name="T31" fmla="*/ 1086 h 1437"/>
                              <a:gd name="T32" fmla="*/ 8242 w 13895"/>
                              <a:gd name="T33" fmla="*/ 1426 h 1437"/>
                              <a:gd name="T34" fmla="*/ 8143 w 13895"/>
                              <a:gd name="T35" fmla="*/ 1409 h 1437"/>
                              <a:gd name="T36" fmla="*/ 7918 w 13895"/>
                              <a:gd name="T37" fmla="*/ 1371 h 1437"/>
                              <a:gd name="T38" fmla="*/ 7681 w 13895"/>
                              <a:gd name="T39" fmla="*/ 1333 h 1437"/>
                              <a:gd name="T40" fmla="*/ 7592 w 13895"/>
                              <a:gd name="T41" fmla="*/ 1320 h 1437"/>
                              <a:gd name="T42" fmla="*/ 7543 w 13895"/>
                              <a:gd name="T43" fmla="*/ 1316 h 1437"/>
                              <a:gd name="T44" fmla="*/ 7524 w 13895"/>
                              <a:gd name="T45" fmla="*/ 1314 h 1437"/>
                              <a:gd name="T46" fmla="*/ 7494 w 13895"/>
                              <a:gd name="T47" fmla="*/ 1306 h 1437"/>
                              <a:gd name="T48" fmla="*/ 7403 w 13895"/>
                              <a:gd name="T49" fmla="*/ 1277 h 1437"/>
                              <a:gd name="T50" fmla="*/ 7158 w 13895"/>
                              <a:gd name="T51" fmla="*/ 1190 h 1437"/>
                              <a:gd name="T52" fmla="*/ 6925 w 13895"/>
                              <a:gd name="T53" fmla="*/ 1103 h 1437"/>
                              <a:gd name="T54" fmla="*/ 6822 w 13895"/>
                              <a:gd name="T55" fmla="*/ 1064 h 1437"/>
                              <a:gd name="T56" fmla="*/ 5368 w 13895"/>
                              <a:gd name="T57" fmla="*/ 1086 h 1437"/>
                              <a:gd name="T58" fmla="*/ 3717 w 13895"/>
                              <a:gd name="T59" fmla="*/ 921 h 1437"/>
                              <a:gd name="T60" fmla="*/ 2361 w 13895"/>
                              <a:gd name="T61" fmla="*/ 440 h 1437"/>
                              <a:gd name="T62" fmla="*/ 1083 w 13895"/>
                              <a:gd name="T63" fmla="*/ 307 h 1437"/>
                              <a:gd name="T64" fmla="*/ 1006 w 13895"/>
                              <a:gd name="T65" fmla="*/ 348 h 1437"/>
                              <a:gd name="T66" fmla="*/ 835 w 13895"/>
                              <a:gd name="T67" fmla="*/ 437 h 1437"/>
                              <a:gd name="T68" fmla="*/ 653 w 13895"/>
                              <a:gd name="T69" fmla="*/ 534 h 1437"/>
                              <a:gd name="T70" fmla="*/ 546 w 13895"/>
                              <a:gd name="T71" fmla="*/ 593 h 1437"/>
                              <a:gd name="T72" fmla="*/ 514 w 13895"/>
                              <a:gd name="T73" fmla="*/ 617 h 1437"/>
                              <a:gd name="T74" fmla="*/ 464 w 13895"/>
                              <a:gd name="T75" fmla="*/ 659 h 1437"/>
                              <a:gd name="T76" fmla="*/ 335 w 13895"/>
                              <a:gd name="T77" fmla="*/ 775 h 1437"/>
                              <a:gd name="T78" fmla="*/ 216 w 13895"/>
                              <a:gd name="T79" fmla="*/ 884 h 1437"/>
                              <a:gd name="T80" fmla="*/ 164 w 13895"/>
                              <a:gd name="T81" fmla="*/ 933 h 1437"/>
                              <a:gd name="T82" fmla="*/ 175 w 13895"/>
                              <a:gd name="T83" fmla="*/ 330 h 1437"/>
                              <a:gd name="T84" fmla="*/ 1367 w 13895"/>
                              <a:gd name="T85" fmla="*/ 0 h 1437"/>
                              <a:gd name="T86" fmla="*/ 2919 w 13895"/>
                              <a:gd name="T87" fmla="*/ 198 h 1437"/>
                              <a:gd name="T88" fmla="*/ 4548 w 13895"/>
                              <a:gd name="T89" fmla="*/ 680 h 1437"/>
                              <a:gd name="T90" fmla="*/ 6176 w 13895"/>
                              <a:gd name="T91" fmla="*/ 593 h 1437"/>
                              <a:gd name="T92" fmla="*/ 6538 w 13895"/>
                              <a:gd name="T93" fmla="*/ 461 h 1437"/>
                              <a:gd name="T94" fmla="*/ 7882 w 13895"/>
                              <a:gd name="T95" fmla="*/ 812 h 1437"/>
                              <a:gd name="T96" fmla="*/ 9698 w 13895"/>
                              <a:gd name="T97" fmla="*/ 724 h 1437"/>
                              <a:gd name="T98" fmla="*/ 11599 w 13895"/>
                              <a:gd name="T99" fmla="*/ 220 h 1437"/>
                              <a:gd name="T100" fmla="*/ 12835 w 13895"/>
                              <a:gd name="T101" fmla="*/ 165 h 14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3895" h="1437">
                                <a:moveTo>
                                  <a:pt x="12835" y="165"/>
                                </a:moveTo>
                                <a:lnTo>
                                  <a:pt x="13567" y="341"/>
                                </a:lnTo>
                                <a:lnTo>
                                  <a:pt x="13895" y="647"/>
                                </a:lnTo>
                                <a:lnTo>
                                  <a:pt x="13796" y="1020"/>
                                </a:lnTo>
                                <a:lnTo>
                                  <a:pt x="13622" y="965"/>
                                </a:lnTo>
                                <a:lnTo>
                                  <a:pt x="13140" y="626"/>
                                </a:lnTo>
                                <a:lnTo>
                                  <a:pt x="12649" y="527"/>
                                </a:lnTo>
                                <a:lnTo>
                                  <a:pt x="12631" y="526"/>
                                </a:lnTo>
                                <a:lnTo>
                                  <a:pt x="12585" y="525"/>
                                </a:lnTo>
                                <a:lnTo>
                                  <a:pt x="12518" y="524"/>
                                </a:lnTo>
                                <a:lnTo>
                                  <a:pt x="12440" y="521"/>
                                </a:lnTo>
                                <a:lnTo>
                                  <a:pt x="12359" y="519"/>
                                </a:lnTo>
                                <a:lnTo>
                                  <a:pt x="12284" y="518"/>
                                </a:lnTo>
                                <a:lnTo>
                                  <a:pt x="12225" y="517"/>
                                </a:lnTo>
                                <a:lnTo>
                                  <a:pt x="12190" y="516"/>
                                </a:lnTo>
                                <a:lnTo>
                                  <a:pt x="12170" y="518"/>
                                </a:lnTo>
                                <a:lnTo>
                                  <a:pt x="12135" y="525"/>
                                </a:lnTo>
                                <a:lnTo>
                                  <a:pt x="12086" y="535"/>
                                </a:lnTo>
                                <a:lnTo>
                                  <a:pt x="12024" y="548"/>
                                </a:lnTo>
                                <a:lnTo>
                                  <a:pt x="11955" y="564"/>
                                </a:lnTo>
                                <a:lnTo>
                                  <a:pt x="11879" y="582"/>
                                </a:lnTo>
                                <a:lnTo>
                                  <a:pt x="11797" y="601"/>
                                </a:lnTo>
                                <a:lnTo>
                                  <a:pt x="11716" y="620"/>
                                </a:lnTo>
                                <a:lnTo>
                                  <a:pt x="11634" y="639"/>
                                </a:lnTo>
                                <a:lnTo>
                                  <a:pt x="11554" y="658"/>
                                </a:lnTo>
                                <a:lnTo>
                                  <a:pt x="11482" y="676"/>
                                </a:lnTo>
                                <a:lnTo>
                                  <a:pt x="11417" y="692"/>
                                </a:lnTo>
                                <a:lnTo>
                                  <a:pt x="11361" y="705"/>
                                </a:lnTo>
                                <a:lnTo>
                                  <a:pt x="11319" y="715"/>
                                </a:lnTo>
                                <a:lnTo>
                                  <a:pt x="11291" y="722"/>
                                </a:lnTo>
                                <a:lnTo>
                                  <a:pt x="11282" y="724"/>
                                </a:lnTo>
                                <a:lnTo>
                                  <a:pt x="10397" y="1086"/>
                                </a:lnTo>
                                <a:lnTo>
                                  <a:pt x="9183" y="1437"/>
                                </a:lnTo>
                                <a:lnTo>
                                  <a:pt x="8242" y="1426"/>
                                </a:lnTo>
                                <a:lnTo>
                                  <a:pt x="8216" y="1421"/>
                                </a:lnTo>
                                <a:lnTo>
                                  <a:pt x="8143" y="1409"/>
                                </a:lnTo>
                                <a:lnTo>
                                  <a:pt x="8039" y="1391"/>
                                </a:lnTo>
                                <a:lnTo>
                                  <a:pt x="7918" y="1371"/>
                                </a:lnTo>
                                <a:lnTo>
                                  <a:pt x="7794" y="1351"/>
                                </a:lnTo>
                                <a:lnTo>
                                  <a:pt x="7681" y="1333"/>
                                </a:lnTo>
                                <a:lnTo>
                                  <a:pt x="7632" y="1326"/>
                                </a:lnTo>
                                <a:lnTo>
                                  <a:pt x="7592" y="1320"/>
                                </a:lnTo>
                                <a:lnTo>
                                  <a:pt x="7562" y="1317"/>
                                </a:lnTo>
                                <a:lnTo>
                                  <a:pt x="7543" y="1316"/>
                                </a:lnTo>
                                <a:lnTo>
                                  <a:pt x="7535" y="1316"/>
                                </a:lnTo>
                                <a:lnTo>
                                  <a:pt x="7524" y="1314"/>
                                </a:lnTo>
                                <a:lnTo>
                                  <a:pt x="7510" y="1310"/>
                                </a:lnTo>
                                <a:lnTo>
                                  <a:pt x="7494" y="1306"/>
                                </a:lnTo>
                                <a:lnTo>
                                  <a:pt x="7452" y="1292"/>
                                </a:lnTo>
                                <a:lnTo>
                                  <a:pt x="7403" y="1277"/>
                                </a:lnTo>
                                <a:lnTo>
                                  <a:pt x="7287" y="1236"/>
                                </a:lnTo>
                                <a:lnTo>
                                  <a:pt x="7158" y="1190"/>
                                </a:lnTo>
                                <a:lnTo>
                                  <a:pt x="7033" y="1143"/>
                                </a:lnTo>
                                <a:lnTo>
                                  <a:pt x="6925" y="1103"/>
                                </a:lnTo>
                                <a:lnTo>
                                  <a:pt x="6850" y="1075"/>
                                </a:lnTo>
                                <a:lnTo>
                                  <a:pt x="6822" y="1064"/>
                                </a:lnTo>
                                <a:lnTo>
                                  <a:pt x="6417" y="921"/>
                                </a:lnTo>
                                <a:lnTo>
                                  <a:pt x="5368" y="1086"/>
                                </a:lnTo>
                                <a:lnTo>
                                  <a:pt x="4165" y="1119"/>
                                </a:lnTo>
                                <a:lnTo>
                                  <a:pt x="3717" y="921"/>
                                </a:lnTo>
                                <a:lnTo>
                                  <a:pt x="3192" y="669"/>
                                </a:lnTo>
                                <a:lnTo>
                                  <a:pt x="2361" y="440"/>
                                </a:lnTo>
                                <a:lnTo>
                                  <a:pt x="1750" y="252"/>
                                </a:lnTo>
                                <a:lnTo>
                                  <a:pt x="1083" y="307"/>
                                </a:lnTo>
                                <a:lnTo>
                                  <a:pt x="1061" y="319"/>
                                </a:lnTo>
                                <a:lnTo>
                                  <a:pt x="1006" y="348"/>
                                </a:lnTo>
                                <a:lnTo>
                                  <a:pt x="927" y="389"/>
                                </a:lnTo>
                                <a:lnTo>
                                  <a:pt x="835" y="437"/>
                                </a:lnTo>
                                <a:lnTo>
                                  <a:pt x="740" y="488"/>
                                </a:lnTo>
                                <a:lnTo>
                                  <a:pt x="653" y="534"/>
                                </a:lnTo>
                                <a:lnTo>
                                  <a:pt x="586" y="571"/>
                                </a:lnTo>
                                <a:lnTo>
                                  <a:pt x="546" y="593"/>
                                </a:lnTo>
                                <a:lnTo>
                                  <a:pt x="533" y="602"/>
                                </a:lnTo>
                                <a:lnTo>
                                  <a:pt x="514" y="617"/>
                                </a:lnTo>
                                <a:lnTo>
                                  <a:pt x="490" y="636"/>
                                </a:lnTo>
                                <a:lnTo>
                                  <a:pt x="464" y="659"/>
                                </a:lnTo>
                                <a:lnTo>
                                  <a:pt x="401" y="714"/>
                                </a:lnTo>
                                <a:lnTo>
                                  <a:pt x="335" y="775"/>
                                </a:lnTo>
                                <a:lnTo>
                                  <a:pt x="270" y="834"/>
                                </a:lnTo>
                                <a:lnTo>
                                  <a:pt x="216" y="884"/>
                                </a:lnTo>
                                <a:lnTo>
                                  <a:pt x="178" y="919"/>
                                </a:lnTo>
                                <a:lnTo>
                                  <a:pt x="164" y="933"/>
                                </a:lnTo>
                                <a:lnTo>
                                  <a:pt x="0" y="735"/>
                                </a:lnTo>
                                <a:lnTo>
                                  <a:pt x="175" y="330"/>
                                </a:lnTo>
                                <a:lnTo>
                                  <a:pt x="558" y="209"/>
                                </a:lnTo>
                                <a:lnTo>
                                  <a:pt x="1367" y="0"/>
                                </a:lnTo>
                                <a:lnTo>
                                  <a:pt x="2175" y="23"/>
                                </a:lnTo>
                                <a:lnTo>
                                  <a:pt x="2919" y="198"/>
                                </a:lnTo>
                                <a:lnTo>
                                  <a:pt x="3750" y="483"/>
                                </a:lnTo>
                                <a:lnTo>
                                  <a:pt x="4548" y="680"/>
                                </a:lnTo>
                                <a:lnTo>
                                  <a:pt x="5598" y="593"/>
                                </a:lnTo>
                                <a:lnTo>
                                  <a:pt x="6176" y="593"/>
                                </a:lnTo>
                                <a:lnTo>
                                  <a:pt x="6461" y="735"/>
                                </a:lnTo>
                                <a:lnTo>
                                  <a:pt x="6538" y="461"/>
                                </a:lnTo>
                                <a:lnTo>
                                  <a:pt x="6942" y="593"/>
                                </a:lnTo>
                                <a:lnTo>
                                  <a:pt x="7882" y="812"/>
                                </a:lnTo>
                                <a:lnTo>
                                  <a:pt x="8921" y="834"/>
                                </a:lnTo>
                                <a:lnTo>
                                  <a:pt x="9698" y="724"/>
                                </a:lnTo>
                                <a:lnTo>
                                  <a:pt x="10659" y="516"/>
                                </a:lnTo>
                                <a:lnTo>
                                  <a:pt x="11599" y="220"/>
                                </a:lnTo>
                                <a:lnTo>
                                  <a:pt x="12507" y="121"/>
                                </a:lnTo>
                                <a:lnTo>
                                  <a:pt x="12835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54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1862"/>
                        <wps:cNvSpPr>
                          <a:spLocks/>
                        </wps:cNvSpPr>
                        <wps:spPr bwMode="auto">
                          <a:xfrm>
                            <a:off x="10730" y="6918"/>
                            <a:ext cx="1124" cy="270"/>
                          </a:xfrm>
                          <a:custGeom>
                            <a:avLst/>
                            <a:gdLst>
                              <a:gd name="T0" fmla="*/ 3374 w 3374"/>
                              <a:gd name="T1" fmla="*/ 536 h 808"/>
                              <a:gd name="T2" fmla="*/ 2569 w 3374"/>
                              <a:gd name="T3" fmla="*/ 0 h 808"/>
                              <a:gd name="T4" fmla="*/ 1787 w 3374"/>
                              <a:gd name="T5" fmla="*/ 112 h 808"/>
                              <a:gd name="T6" fmla="*/ 734 w 3374"/>
                              <a:gd name="T7" fmla="*/ 520 h 808"/>
                              <a:gd name="T8" fmla="*/ 0 w 3374"/>
                              <a:gd name="T9" fmla="*/ 785 h 808"/>
                              <a:gd name="T10" fmla="*/ 989 w 3374"/>
                              <a:gd name="T11" fmla="*/ 808 h 808"/>
                              <a:gd name="T12" fmla="*/ 2066 w 3374"/>
                              <a:gd name="T13" fmla="*/ 785 h 808"/>
                              <a:gd name="T14" fmla="*/ 2808 w 3374"/>
                              <a:gd name="T15" fmla="*/ 665 h 808"/>
                              <a:gd name="T16" fmla="*/ 3374 w 3374"/>
                              <a:gd name="T17" fmla="*/ 536 h 8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374" h="808">
                                <a:moveTo>
                                  <a:pt x="3374" y="536"/>
                                </a:moveTo>
                                <a:lnTo>
                                  <a:pt x="2569" y="0"/>
                                </a:lnTo>
                                <a:lnTo>
                                  <a:pt x="1787" y="112"/>
                                </a:lnTo>
                                <a:lnTo>
                                  <a:pt x="734" y="520"/>
                                </a:lnTo>
                                <a:lnTo>
                                  <a:pt x="0" y="785"/>
                                </a:lnTo>
                                <a:lnTo>
                                  <a:pt x="989" y="808"/>
                                </a:lnTo>
                                <a:lnTo>
                                  <a:pt x="2066" y="785"/>
                                </a:lnTo>
                                <a:lnTo>
                                  <a:pt x="2808" y="665"/>
                                </a:lnTo>
                                <a:lnTo>
                                  <a:pt x="3374" y="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6F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1863"/>
                        <wps:cNvSpPr>
                          <a:spLocks noEditPoints="1"/>
                        </wps:cNvSpPr>
                        <wps:spPr bwMode="auto">
                          <a:xfrm>
                            <a:off x="7290" y="5727"/>
                            <a:ext cx="4732" cy="1569"/>
                          </a:xfrm>
                          <a:custGeom>
                            <a:avLst/>
                            <a:gdLst>
                              <a:gd name="T0" fmla="*/ 12056 w 14196"/>
                              <a:gd name="T1" fmla="*/ 3853 h 4708"/>
                              <a:gd name="T2" fmla="*/ 6814 w 14196"/>
                              <a:gd name="T3" fmla="*/ 4377 h 4708"/>
                              <a:gd name="T4" fmla="*/ 9488 w 14196"/>
                              <a:gd name="T5" fmla="*/ 4659 h 4708"/>
                              <a:gd name="T6" fmla="*/ 12976 w 14196"/>
                              <a:gd name="T7" fmla="*/ 4457 h 4708"/>
                              <a:gd name="T8" fmla="*/ 14104 w 14196"/>
                              <a:gd name="T9" fmla="*/ 4182 h 4708"/>
                              <a:gd name="T10" fmla="*/ 13779 w 14196"/>
                              <a:gd name="T11" fmla="*/ 3110 h 4708"/>
                              <a:gd name="T12" fmla="*/ 12245 w 14196"/>
                              <a:gd name="T13" fmla="*/ 1836 h 4708"/>
                              <a:gd name="T14" fmla="*/ 10225 w 14196"/>
                              <a:gd name="T15" fmla="*/ 1674 h 4708"/>
                              <a:gd name="T16" fmla="*/ 9111 w 14196"/>
                              <a:gd name="T17" fmla="*/ 1448 h 4708"/>
                              <a:gd name="T18" fmla="*/ 8893 w 14196"/>
                              <a:gd name="T19" fmla="*/ 174 h 4708"/>
                              <a:gd name="T20" fmla="*/ 7889 w 14196"/>
                              <a:gd name="T21" fmla="*/ 1363 h 4708"/>
                              <a:gd name="T22" fmla="*/ 7091 w 14196"/>
                              <a:gd name="T23" fmla="*/ 341 h 4708"/>
                              <a:gd name="T24" fmla="*/ 6271 w 14196"/>
                              <a:gd name="T25" fmla="*/ 1082 h 4708"/>
                              <a:gd name="T26" fmla="*/ 5333 w 14196"/>
                              <a:gd name="T27" fmla="*/ 24 h 4708"/>
                              <a:gd name="T28" fmla="*/ 5121 w 14196"/>
                              <a:gd name="T29" fmla="*/ 1296 h 4708"/>
                              <a:gd name="T30" fmla="*/ 3982 w 14196"/>
                              <a:gd name="T31" fmla="*/ 1490 h 4708"/>
                              <a:gd name="T32" fmla="*/ 1310 w 14196"/>
                              <a:gd name="T33" fmla="*/ 2363 h 4708"/>
                              <a:gd name="T34" fmla="*/ 325 w 14196"/>
                              <a:gd name="T35" fmla="*/ 3204 h 4708"/>
                              <a:gd name="T36" fmla="*/ 126 w 14196"/>
                              <a:gd name="T37" fmla="*/ 4137 h 4708"/>
                              <a:gd name="T38" fmla="*/ 2236 w 14196"/>
                              <a:gd name="T39" fmla="*/ 4394 h 4708"/>
                              <a:gd name="T40" fmla="*/ 6692 w 14196"/>
                              <a:gd name="T41" fmla="*/ 4383 h 4708"/>
                              <a:gd name="T42" fmla="*/ 1358 w 14196"/>
                              <a:gd name="T43" fmla="*/ 4143 h 4708"/>
                              <a:gd name="T44" fmla="*/ 1675 w 14196"/>
                              <a:gd name="T45" fmla="*/ 3600 h 4708"/>
                              <a:gd name="T46" fmla="*/ 6277 w 14196"/>
                              <a:gd name="T47" fmla="*/ 3911 h 4708"/>
                              <a:gd name="T48" fmla="*/ 4612 w 14196"/>
                              <a:gd name="T49" fmla="*/ 4063 h 4708"/>
                              <a:gd name="T50" fmla="*/ 2025 w 14196"/>
                              <a:gd name="T51" fmla="*/ 3313 h 4708"/>
                              <a:gd name="T52" fmla="*/ 321 w 14196"/>
                              <a:gd name="T53" fmla="*/ 3897 h 4708"/>
                              <a:gd name="T54" fmla="*/ 702 w 14196"/>
                              <a:gd name="T55" fmla="*/ 3489 h 4708"/>
                              <a:gd name="T56" fmla="*/ 2336 w 14196"/>
                              <a:gd name="T57" fmla="*/ 3316 h 4708"/>
                              <a:gd name="T58" fmla="*/ 4689 w 14196"/>
                              <a:gd name="T59" fmla="*/ 3998 h 4708"/>
                              <a:gd name="T60" fmla="*/ 6498 w 14196"/>
                              <a:gd name="T61" fmla="*/ 2326 h 4708"/>
                              <a:gd name="T62" fmla="*/ 5965 w 14196"/>
                              <a:gd name="T63" fmla="*/ 2034 h 4708"/>
                              <a:gd name="T64" fmla="*/ 6500 w 14196"/>
                              <a:gd name="T65" fmla="*/ 1394 h 4708"/>
                              <a:gd name="T66" fmla="*/ 6340 w 14196"/>
                              <a:gd name="T67" fmla="*/ 3053 h 4708"/>
                              <a:gd name="T68" fmla="*/ 6586 w 14196"/>
                              <a:gd name="T69" fmla="*/ 3527 h 4708"/>
                              <a:gd name="T70" fmla="*/ 4671 w 14196"/>
                              <a:gd name="T71" fmla="*/ 3705 h 4708"/>
                              <a:gd name="T72" fmla="*/ 2374 w 14196"/>
                              <a:gd name="T73" fmla="*/ 3027 h 4708"/>
                              <a:gd name="T74" fmla="*/ 743 w 14196"/>
                              <a:gd name="T75" fmla="*/ 3094 h 4708"/>
                              <a:gd name="T76" fmla="*/ 2023 w 14196"/>
                              <a:gd name="T77" fmla="*/ 2110 h 4708"/>
                              <a:gd name="T78" fmla="*/ 4843 w 14196"/>
                              <a:gd name="T79" fmla="*/ 2208 h 4708"/>
                              <a:gd name="T80" fmla="*/ 5499 w 14196"/>
                              <a:gd name="T81" fmla="*/ 3297 h 4708"/>
                              <a:gd name="T82" fmla="*/ 5638 w 14196"/>
                              <a:gd name="T83" fmla="*/ 2515 h 4708"/>
                              <a:gd name="T84" fmla="*/ 8207 w 14196"/>
                              <a:gd name="T85" fmla="*/ 1661 h 4708"/>
                              <a:gd name="T86" fmla="*/ 8862 w 14196"/>
                              <a:gd name="T87" fmla="*/ 2342 h 4708"/>
                              <a:gd name="T88" fmla="*/ 6928 w 14196"/>
                              <a:gd name="T89" fmla="*/ 2508 h 4708"/>
                              <a:gd name="T90" fmla="*/ 6921 w 14196"/>
                              <a:gd name="T91" fmla="*/ 2409 h 4708"/>
                              <a:gd name="T92" fmla="*/ 6753 w 14196"/>
                              <a:gd name="T93" fmla="*/ 1883 h 4708"/>
                              <a:gd name="T94" fmla="*/ 9782 w 14196"/>
                              <a:gd name="T95" fmla="*/ 2147 h 4708"/>
                              <a:gd name="T96" fmla="*/ 11635 w 14196"/>
                              <a:gd name="T97" fmla="*/ 1912 h 4708"/>
                              <a:gd name="T98" fmla="*/ 12983 w 14196"/>
                              <a:gd name="T99" fmla="*/ 2984 h 4708"/>
                              <a:gd name="T100" fmla="*/ 11843 w 14196"/>
                              <a:gd name="T101" fmla="*/ 3194 h 4708"/>
                              <a:gd name="T102" fmla="*/ 8409 w 14196"/>
                              <a:gd name="T103" fmla="*/ 3901 h 4708"/>
                              <a:gd name="T104" fmla="*/ 6998 w 14196"/>
                              <a:gd name="T105" fmla="*/ 2965 h 4708"/>
                              <a:gd name="T106" fmla="*/ 7804 w 14196"/>
                              <a:gd name="T107" fmla="*/ 2705 h 4708"/>
                              <a:gd name="T108" fmla="*/ 8062 w 14196"/>
                              <a:gd name="T109" fmla="*/ 2839 h 4708"/>
                              <a:gd name="T110" fmla="*/ 8491 w 14196"/>
                              <a:gd name="T111" fmla="*/ 3261 h 4708"/>
                              <a:gd name="T112" fmla="*/ 8866 w 14196"/>
                              <a:gd name="T113" fmla="*/ 3014 h 4708"/>
                              <a:gd name="T114" fmla="*/ 9511 w 14196"/>
                              <a:gd name="T115" fmla="*/ 4149 h 4708"/>
                              <a:gd name="T116" fmla="*/ 13316 w 14196"/>
                              <a:gd name="T117" fmla="*/ 3557 h 4708"/>
                              <a:gd name="T118" fmla="*/ 13633 w 14196"/>
                              <a:gd name="T119" fmla="*/ 3830 h 4708"/>
                              <a:gd name="T120" fmla="*/ 11997 w 14196"/>
                              <a:gd name="T121" fmla="*/ 3568 h 4708"/>
                              <a:gd name="T122" fmla="*/ 7994 w 14196"/>
                              <a:gd name="T123" fmla="*/ 4367 h 47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4196" h="4708">
                                <a:moveTo>
                                  <a:pt x="13473" y="4072"/>
                                </a:moveTo>
                                <a:lnTo>
                                  <a:pt x="13435" y="4085"/>
                                </a:lnTo>
                                <a:lnTo>
                                  <a:pt x="13391" y="4098"/>
                                </a:lnTo>
                                <a:lnTo>
                                  <a:pt x="13342" y="4112"/>
                                </a:lnTo>
                                <a:lnTo>
                                  <a:pt x="13285" y="4125"/>
                                </a:lnTo>
                                <a:lnTo>
                                  <a:pt x="13221" y="4139"/>
                                </a:lnTo>
                                <a:lnTo>
                                  <a:pt x="13151" y="4151"/>
                                </a:lnTo>
                                <a:lnTo>
                                  <a:pt x="13072" y="4163"/>
                                </a:lnTo>
                                <a:lnTo>
                                  <a:pt x="12985" y="4175"/>
                                </a:lnTo>
                                <a:lnTo>
                                  <a:pt x="12889" y="4185"/>
                                </a:lnTo>
                                <a:lnTo>
                                  <a:pt x="12785" y="4194"/>
                                </a:lnTo>
                                <a:lnTo>
                                  <a:pt x="12669" y="4202"/>
                                </a:lnTo>
                                <a:lnTo>
                                  <a:pt x="12546" y="4208"/>
                                </a:lnTo>
                                <a:lnTo>
                                  <a:pt x="12412" y="4213"/>
                                </a:lnTo>
                                <a:lnTo>
                                  <a:pt x="12266" y="4216"/>
                                </a:lnTo>
                                <a:lnTo>
                                  <a:pt x="12110" y="4217"/>
                                </a:lnTo>
                                <a:lnTo>
                                  <a:pt x="11943" y="4216"/>
                                </a:lnTo>
                                <a:lnTo>
                                  <a:pt x="11868" y="4216"/>
                                </a:lnTo>
                                <a:lnTo>
                                  <a:pt x="11794" y="4215"/>
                                </a:lnTo>
                                <a:lnTo>
                                  <a:pt x="11724" y="4214"/>
                                </a:lnTo>
                                <a:lnTo>
                                  <a:pt x="11654" y="4214"/>
                                </a:lnTo>
                                <a:lnTo>
                                  <a:pt x="11587" y="4213"/>
                                </a:lnTo>
                                <a:lnTo>
                                  <a:pt x="11522" y="4213"/>
                                </a:lnTo>
                                <a:lnTo>
                                  <a:pt x="11458" y="4213"/>
                                </a:lnTo>
                                <a:lnTo>
                                  <a:pt x="11397" y="4213"/>
                                </a:lnTo>
                                <a:lnTo>
                                  <a:pt x="11337" y="4213"/>
                                </a:lnTo>
                                <a:lnTo>
                                  <a:pt x="11279" y="4213"/>
                                </a:lnTo>
                                <a:lnTo>
                                  <a:pt x="11223" y="4213"/>
                                </a:lnTo>
                                <a:lnTo>
                                  <a:pt x="11170" y="4213"/>
                                </a:lnTo>
                                <a:lnTo>
                                  <a:pt x="11117" y="4214"/>
                                </a:lnTo>
                                <a:lnTo>
                                  <a:pt x="11065" y="4214"/>
                                </a:lnTo>
                                <a:lnTo>
                                  <a:pt x="11016" y="4214"/>
                                </a:lnTo>
                                <a:lnTo>
                                  <a:pt x="10969" y="4215"/>
                                </a:lnTo>
                                <a:lnTo>
                                  <a:pt x="11127" y="4157"/>
                                </a:lnTo>
                                <a:lnTo>
                                  <a:pt x="11270" y="4104"/>
                                </a:lnTo>
                                <a:lnTo>
                                  <a:pt x="11402" y="4057"/>
                                </a:lnTo>
                                <a:lnTo>
                                  <a:pt x="11522" y="4016"/>
                                </a:lnTo>
                                <a:lnTo>
                                  <a:pt x="11632" y="3979"/>
                                </a:lnTo>
                                <a:lnTo>
                                  <a:pt x="11731" y="3946"/>
                                </a:lnTo>
                                <a:lnTo>
                                  <a:pt x="11823" y="3918"/>
                                </a:lnTo>
                                <a:lnTo>
                                  <a:pt x="11907" y="3893"/>
                                </a:lnTo>
                                <a:lnTo>
                                  <a:pt x="11984" y="3872"/>
                                </a:lnTo>
                                <a:lnTo>
                                  <a:pt x="12056" y="3853"/>
                                </a:lnTo>
                                <a:lnTo>
                                  <a:pt x="12124" y="3836"/>
                                </a:lnTo>
                                <a:lnTo>
                                  <a:pt x="12188" y="3822"/>
                                </a:lnTo>
                                <a:lnTo>
                                  <a:pt x="12250" y="3808"/>
                                </a:lnTo>
                                <a:lnTo>
                                  <a:pt x="12309" y="3796"/>
                                </a:lnTo>
                                <a:lnTo>
                                  <a:pt x="12369" y="3785"/>
                                </a:lnTo>
                                <a:lnTo>
                                  <a:pt x="12429" y="3774"/>
                                </a:lnTo>
                                <a:lnTo>
                                  <a:pt x="12433" y="3772"/>
                                </a:lnTo>
                                <a:lnTo>
                                  <a:pt x="12454" y="3768"/>
                                </a:lnTo>
                                <a:lnTo>
                                  <a:pt x="12478" y="3765"/>
                                </a:lnTo>
                                <a:lnTo>
                                  <a:pt x="12503" y="3761"/>
                                </a:lnTo>
                                <a:lnTo>
                                  <a:pt x="12527" y="3760"/>
                                </a:lnTo>
                                <a:lnTo>
                                  <a:pt x="12553" y="3759"/>
                                </a:lnTo>
                                <a:lnTo>
                                  <a:pt x="12579" y="3759"/>
                                </a:lnTo>
                                <a:lnTo>
                                  <a:pt x="12604" y="3760"/>
                                </a:lnTo>
                                <a:lnTo>
                                  <a:pt x="12631" y="3762"/>
                                </a:lnTo>
                                <a:lnTo>
                                  <a:pt x="12659" y="3766"/>
                                </a:lnTo>
                                <a:lnTo>
                                  <a:pt x="12686" y="3769"/>
                                </a:lnTo>
                                <a:lnTo>
                                  <a:pt x="12714" y="3774"/>
                                </a:lnTo>
                                <a:lnTo>
                                  <a:pt x="12742" y="3779"/>
                                </a:lnTo>
                                <a:lnTo>
                                  <a:pt x="12770" y="3785"/>
                                </a:lnTo>
                                <a:lnTo>
                                  <a:pt x="12827" y="3798"/>
                                </a:lnTo>
                                <a:lnTo>
                                  <a:pt x="12884" y="3814"/>
                                </a:lnTo>
                                <a:lnTo>
                                  <a:pt x="12940" y="3832"/>
                                </a:lnTo>
                                <a:lnTo>
                                  <a:pt x="12996" y="3850"/>
                                </a:lnTo>
                                <a:lnTo>
                                  <a:pt x="13051" y="3870"/>
                                </a:lnTo>
                                <a:lnTo>
                                  <a:pt x="13104" y="3891"/>
                                </a:lnTo>
                                <a:lnTo>
                                  <a:pt x="13155" y="3912"/>
                                </a:lnTo>
                                <a:lnTo>
                                  <a:pt x="13204" y="3935"/>
                                </a:lnTo>
                                <a:lnTo>
                                  <a:pt x="13251" y="3956"/>
                                </a:lnTo>
                                <a:lnTo>
                                  <a:pt x="13295" y="3976"/>
                                </a:lnTo>
                                <a:lnTo>
                                  <a:pt x="13329" y="3993"/>
                                </a:lnTo>
                                <a:lnTo>
                                  <a:pt x="13359" y="4009"/>
                                </a:lnTo>
                                <a:lnTo>
                                  <a:pt x="13386" y="4022"/>
                                </a:lnTo>
                                <a:lnTo>
                                  <a:pt x="13409" y="4036"/>
                                </a:lnTo>
                                <a:lnTo>
                                  <a:pt x="13427" y="4045"/>
                                </a:lnTo>
                                <a:lnTo>
                                  <a:pt x="13443" y="4054"/>
                                </a:lnTo>
                                <a:lnTo>
                                  <a:pt x="13456" y="4063"/>
                                </a:lnTo>
                                <a:lnTo>
                                  <a:pt x="13468" y="4069"/>
                                </a:lnTo>
                                <a:lnTo>
                                  <a:pt x="13471" y="4072"/>
                                </a:lnTo>
                                <a:lnTo>
                                  <a:pt x="13472" y="4072"/>
                                </a:lnTo>
                                <a:lnTo>
                                  <a:pt x="13473" y="4072"/>
                                </a:lnTo>
                                <a:close/>
                                <a:moveTo>
                                  <a:pt x="6814" y="4377"/>
                                </a:moveTo>
                                <a:lnTo>
                                  <a:pt x="6827" y="4376"/>
                                </a:lnTo>
                                <a:lnTo>
                                  <a:pt x="6839" y="4374"/>
                                </a:lnTo>
                                <a:lnTo>
                                  <a:pt x="6851" y="4371"/>
                                </a:lnTo>
                                <a:lnTo>
                                  <a:pt x="6864" y="4366"/>
                                </a:lnTo>
                                <a:lnTo>
                                  <a:pt x="6885" y="4377"/>
                                </a:lnTo>
                                <a:lnTo>
                                  <a:pt x="6907" y="4388"/>
                                </a:lnTo>
                                <a:lnTo>
                                  <a:pt x="6931" y="4399"/>
                                </a:lnTo>
                                <a:lnTo>
                                  <a:pt x="6954" y="4409"/>
                                </a:lnTo>
                                <a:lnTo>
                                  <a:pt x="6990" y="4425"/>
                                </a:lnTo>
                                <a:lnTo>
                                  <a:pt x="7029" y="4439"/>
                                </a:lnTo>
                                <a:lnTo>
                                  <a:pt x="7071" y="4455"/>
                                </a:lnTo>
                                <a:lnTo>
                                  <a:pt x="7117" y="4470"/>
                                </a:lnTo>
                                <a:lnTo>
                                  <a:pt x="7165" y="4485"/>
                                </a:lnTo>
                                <a:lnTo>
                                  <a:pt x="7216" y="4501"/>
                                </a:lnTo>
                                <a:lnTo>
                                  <a:pt x="7270" y="4516"/>
                                </a:lnTo>
                                <a:lnTo>
                                  <a:pt x="7326" y="4532"/>
                                </a:lnTo>
                                <a:lnTo>
                                  <a:pt x="7385" y="4547"/>
                                </a:lnTo>
                                <a:lnTo>
                                  <a:pt x="7448" y="4561"/>
                                </a:lnTo>
                                <a:lnTo>
                                  <a:pt x="7512" y="4576"/>
                                </a:lnTo>
                                <a:lnTo>
                                  <a:pt x="7579" y="4590"/>
                                </a:lnTo>
                                <a:lnTo>
                                  <a:pt x="7647" y="4604"/>
                                </a:lnTo>
                                <a:lnTo>
                                  <a:pt x="7719" y="4617"/>
                                </a:lnTo>
                                <a:lnTo>
                                  <a:pt x="7792" y="4630"/>
                                </a:lnTo>
                                <a:lnTo>
                                  <a:pt x="7867" y="4642"/>
                                </a:lnTo>
                                <a:lnTo>
                                  <a:pt x="7944" y="4652"/>
                                </a:lnTo>
                                <a:lnTo>
                                  <a:pt x="8023" y="4663"/>
                                </a:lnTo>
                                <a:lnTo>
                                  <a:pt x="8104" y="4672"/>
                                </a:lnTo>
                                <a:lnTo>
                                  <a:pt x="8186" y="4681"/>
                                </a:lnTo>
                                <a:lnTo>
                                  <a:pt x="8270" y="4688"/>
                                </a:lnTo>
                                <a:lnTo>
                                  <a:pt x="8355" y="4695"/>
                                </a:lnTo>
                                <a:lnTo>
                                  <a:pt x="8441" y="4700"/>
                                </a:lnTo>
                                <a:lnTo>
                                  <a:pt x="8529" y="4704"/>
                                </a:lnTo>
                                <a:lnTo>
                                  <a:pt x="8618" y="4707"/>
                                </a:lnTo>
                                <a:lnTo>
                                  <a:pt x="8708" y="4708"/>
                                </a:lnTo>
                                <a:lnTo>
                                  <a:pt x="8799" y="4708"/>
                                </a:lnTo>
                                <a:lnTo>
                                  <a:pt x="8891" y="4707"/>
                                </a:lnTo>
                                <a:lnTo>
                                  <a:pt x="8984" y="4704"/>
                                </a:lnTo>
                                <a:lnTo>
                                  <a:pt x="9077" y="4699"/>
                                </a:lnTo>
                                <a:lnTo>
                                  <a:pt x="9171" y="4692"/>
                                </a:lnTo>
                                <a:lnTo>
                                  <a:pt x="9266" y="4684"/>
                                </a:lnTo>
                                <a:lnTo>
                                  <a:pt x="9340" y="4678"/>
                                </a:lnTo>
                                <a:lnTo>
                                  <a:pt x="9413" y="4669"/>
                                </a:lnTo>
                                <a:lnTo>
                                  <a:pt x="9488" y="4659"/>
                                </a:lnTo>
                                <a:lnTo>
                                  <a:pt x="9562" y="4647"/>
                                </a:lnTo>
                                <a:lnTo>
                                  <a:pt x="9637" y="4635"/>
                                </a:lnTo>
                                <a:lnTo>
                                  <a:pt x="9712" y="4622"/>
                                </a:lnTo>
                                <a:lnTo>
                                  <a:pt x="9787" y="4607"/>
                                </a:lnTo>
                                <a:lnTo>
                                  <a:pt x="9862" y="4591"/>
                                </a:lnTo>
                                <a:lnTo>
                                  <a:pt x="9883" y="4587"/>
                                </a:lnTo>
                                <a:lnTo>
                                  <a:pt x="9906" y="4581"/>
                                </a:lnTo>
                                <a:lnTo>
                                  <a:pt x="9927" y="4576"/>
                                </a:lnTo>
                                <a:lnTo>
                                  <a:pt x="9950" y="4571"/>
                                </a:lnTo>
                                <a:lnTo>
                                  <a:pt x="9963" y="4572"/>
                                </a:lnTo>
                                <a:lnTo>
                                  <a:pt x="9975" y="4574"/>
                                </a:lnTo>
                                <a:lnTo>
                                  <a:pt x="9989" y="4574"/>
                                </a:lnTo>
                                <a:lnTo>
                                  <a:pt x="10002" y="4571"/>
                                </a:lnTo>
                                <a:lnTo>
                                  <a:pt x="10028" y="4567"/>
                                </a:lnTo>
                                <a:lnTo>
                                  <a:pt x="10031" y="4566"/>
                                </a:lnTo>
                                <a:lnTo>
                                  <a:pt x="10063" y="4560"/>
                                </a:lnTo>
                                <a:lnTo>
                                  <a:pt x="10097" y="4554"/>
                                </a:lnTo>
                                <a:lnTo>
                                  <a:pt x="10139" y="4549"/>
                                </a:lnTo>
                                <a:lnTo>
                                  <a:pt x="10187" y="4542"/>
                                </a:lnTo>
                                <a:lnTo>
                                  <a:pt x="10244" y="4535"/>
                                </a:lnTo>
                                <a:lnTo>
                                  <a:pt x="10312" y="4530"/>
                                </a:lnTo>
                                <a:lnTo>
                                  <a:pt x="10392" y="4524"/>
                                </a:lnTo>
                                <a:lnTo>
                                  <a:pt x="10487" y="4519"/>
                                </a:lnTo>
                                <a:lnTo>
                                  <a:pt x="10596" y="4514"/>
                                </a:lnTo>
                                <a:lnTo>
                                  <a:pt x="10723" y="4510"/>
                                </a:lnTo>
                                <a:lnTo>
                                  <a:pt x="10870" y="4506"/>
                                </a:lnTo>
                                <a:lnTo>
                                  <a:pt x="11035" y="4504"/>
                                </a:lnTo>
                                <a:lnTo>
                                  <a:pt x="11224" y="4503"/>
                                </a:lnTo>
                                <a:lnTo>
                                  <a:pt x="11437" y="4503"/>
                                </a:lnTo>
                                <a:lnTo>
                                  <a:pt x="11674" y="4504"/>
                                </a:lnTo>
                                <a:lnTo>
                                  <a:pt x="11940" y="4506"/>
                                </a:lnTo>
                                <a:lnTo>
                                  <a:pt x="12046" y="4507"/>
                                </a:lnTo>
                                <a:lnTo>
                                  <a:pt x="12149" y="4507"/>
                                </a:lnTo>
                                <a:lnTo>
                                  <a:pt x="12248" y="4506"/>
                                </a:lnTo>
                                <a:lnTo>
                                  <a:pt x="12344" y="4504"/>
                                </a:lnTo>
                                <a:lnTo>
                                  <a:pt x="12434" y="4501"/>
                                </a:lnTo>
                                <a:lnTo>
                                  <a:pt x="12523" y="4496"/>
                                </a:lnTo>
                                <a:lnTo>
                                  <a:pt x="12607" y="4492"/>
                                </a:lnTo>
                                <a:lnTo>
                                  <a:pt x="12687" y="4486"/>
                                </a:lnTo>
                                <a:lnTo>
                                  <a:pt x="12764" y="4479"/>
                                </a:lnTo>
                                <a:lnTo>
                                  <a:pt x="12838" y="4473"/>
                                </a:lnTo>
                                <a:lnTo>
                                  <a:pt x="12909" y="4465"/>
                                </a:lnTo>
                                <a:lnTo>
                                  <a:pt x="12976" y="4457"/>
                                </a:lnTo>
                                <a:lnTo>
                                  <a:pt x="13040" y="4448"/>
                                </a:lnTo>
                                <a:lnTo>
                                  <a:pt x="13100" y="4439"/>
                                </a:lnTo>
                                <a:lnTo>
                                  <a:pt x="13158" y="4429"/>
                                </a:lnTo>
                                <a:lnTo>
                                  <a:pt x="13213" y="4419"/>
                                </a:lnTo>
                                <a:lnTo>
                                  <a:pt x="13265" y="4408"/>
                                </a:lnTo>
                                <a:lnTo>
                                  <a:pt x="13314" y="4398"/>
                                </a:lnTo>
                                <a:lnTo>
                                  <a:pt x="13361" y="4386"/>
                                </a:lnTo>
                                <a:lnTo>
                                  <a:pt x="13405" y="4375"/>
                                </a:lnTo>
                                <a:lnTo>
                                  <a:pt x="13446" y="4364"/>
                                </a:lnTo>
                                <a:lnTo>
                                  <a:pt x="13485" y="4352"/>
                                </a:lnTo>
                                <a:lnTo>
                                  <a:pt x="13521" y="4340"/>
                                </a:lnTo>
                                <a:lnTo>
                                  <a:pt x="13556" y="4329"/>
                                </a:lnTo>
                                <a:lnTo>
                                  <a:pt x="13587" y="4317"/>
                                </a:lnTo>
                                <a:lnTo>
                                  <a:pt x="13616" y="4306"/>
                                </a:lnTo>
                                <a:lnTo>
                                  <a:pt x="13644" y="4295"/>
                                </a:lnTo>
                                <a:lnTo>
                                  <a:pt x="13669" y="4283"/>
                                </a:lnTo>
                                <a:lnTo>
                                  <a:pt x="13692" y="4272"/>
                                </a:lnTo>
                                <a:lnTo>
                                  <a:pt x="13714" y="4261"/>
                                </a:lnTo>
                                <a:lnTo>
                                  <a:pt x="13733" y="4250"/>
                                </a:lnTo>
                                <a:lnTo>
                                  <a:pt x="13751" y="4240"/>
                                </a:lnTo>
                                <a:lnTo>
                                  <a:pt x="13779" y="4251"/>
                                </a:lnTo>
                                <a:lnTo>
                                  <a:pt x="13806" y="4260"/>
                                </a:lnTo>
                                <a:lnTo>
                                  <a:pt x="13834" y="4267"/>
                                </a:lnTo>
                                <a:lnTo>
                                  <a:pt x="13861" y="4272"/>
                                </a:lnTo>
                                <a:lnTo>
                                  <a:pt x="13876" y="4273"/>
                                </a:lnTo>
                                <a:lnTo>
                                  <a:pt x="13889" y="4274"/>
                                </a:lnTo>
                                <a:lnTo>
                                  <a:pt x="13903" y="4275"/>
                                </a:lnTo>
                                <a:lnTo>
                                  <a:pt x="13916" y="4274"/>
                                </a:lnTo>
                                <a:lnTo>
                                  <a:pt x="13930" y="4274"/>
                                </a:lnTo>
                                <a:lnTo>
                                  <a:pt x="13943" y="4273"/>
                                </a:lnTo>
                                <a:lnTo>
                                  <a:pt x="13956" y="4271"/>
                                </a:lnTo>
                                <a:lnTo>
                                  <a:pt x="13970" y="4268"/>
                                </a:lnTo>
                                <a:lnTo>
                                  <a:pt x="13982" y="4264"/>
                                </a:lnTo>
                                <a:lnTo>
                                  <a:pt x="13996" y="4260"/>
                                </a:lnTo>
                                <a:lnTo>
                                  <a:pt x="14008" y="4255"/>
                                </a:lnTo>
                                <a:lnTo>
                                  <a:pt x="14020" y="4249"/>
                                </a:lnTo>
                                <a:lnTo>
                                  <a:pt x="14034" y="4242"/>
                                </a:lnTo>
                                <a:lnTo>
                                  <a:pt x="14046" y="4234"/>
                                </a:lnTo>
                                <a:lnTo>
                                  <a:pt x="14057" y="4226"/>
                                </a:lnTo>
                                <a:lnTo>
                                  <a:pt x="14070" y="4216"/>
                                </a:lnTo>
                                <a:lnTo>
                                  <a:pt x="14081" y="4206"/>
                                </a:lnTo>
                                <a:lnTo>
                                  <a:pt x="14093" y="4195"/>
                                </a:lnTo>
                                <a:lnTo>
                                  <a:pt x="14104" y="4182"/>
                                </a:lnTo>
                                <a:lnTo>
                                  <a:pt x="14114" y="4169"/>
                                </a:lnTo>
                                <a:lnTo>
                                  <a:pt x="14125" y="4156"/>
                                </a:lnTo>
                                <a:lnTo>
                                  <a:pt x="14136" y="4140"/>
                                </a:lnTo>
                                <a:lnTo>
                                  <a:pt x="14147" y="4123"/>
                                </a:lnTo>
                                <a:lnTo>
                                  <a:pt x="14156" y="4106"/>
                                </a:lnTo>
                                <a:lnTo>
                                  <a:pt x="14168" y="4083"/>
                                </a:lnTo>
                                <a:lnTo>
                                  <a:pt x="14177" y="4059"/>
                                </a:lnTo>
                                <a:lnTo>
                                  <a:pt x="14185" y="4037"/>
                                </a:lnTo>
                                <a:lnTo>
                                  <a:pt x="14190" y="4013"/>
                                </a:lnTo>
                                <a:lnTo>
                                  <a:pt x="14194" y="3991"/>
                                </a:lnTo>
                                <a:lnTo>
                                  <a:pt x="14196" y="3968"/>
                                </a:lnTo>
                                <a:lnTo>
                                  <a:pt x="14196" y="3946"/>
                                </a:lnTo>
                                <a:lnTo>
                                  <a:pt x="14195" y="3925"/>
                                </a:lnTo>
                                <a:lnTo>
                                  <a:pt x="14192" y="3902"/>
                                </a:lnTo>
                                <a:lnTo>
                                  <a:pt x="14187" y="3881"/>
                                </a:lnTo>
                                <a:lnTo>
                                  <a:pt x="14181" y="3860"/>
                                </a:lnTo>
                                <a:lnTo>
                                  <a:pt x="14175" y="3838"/>
                                </a:lnTo>
                                <a:lnTo>
                                  <a:pt x="14167" y="3818"/>
                                </a:lnTo>
                                <a:lnTo>
                                  <a:pt x="14158" y="3798"/>
                                </a:lnTo>
                                <a:lnTo>
                                  <a:pt x="14148" y="3778"/>
                                </a:lnTo>
                                <a:lnTo>
                                  <a:pt x="14138" y="3759"/>
                                </a:lnTo>
                                <a:lnTo>
                                  <a:pt x="14125" y="3740"/>
                                </a:lnTo>
                                <a:lnTo>
                                  <a:pt x="14113" y="3722"/>
                                </a:lnTo>
                                <a:lnTo>
                                  <a:pt x="14101" y="3704"/>
                                </a:lnTo>
                                <a:lnTo>
                                  <a:pt x="14087" y="3686"/>
                                </a:lnTo>
                                <a:lnTo>
                                  <a:pt x="14059" y="3652"/>
                                </a:lnTo>
                                <a:lnTo>
                                  <a:pt x="14030" y="3621"/>
                                </a:lnTo>
                                <a:lnTo>
                                  <a:pt x="14001" y="3592"/>
                                </a:lnTo>
                                <a:lnTo>
                                  <a:pt x="13972" y="3565"/>
                                </a:lnTo>
                                <a:lnTo>
                                  <a:pt x="13945" y="3542"/>
                                </a:lnTo>
                                <a:lnTo>
                                  <a:pt x="13918" y="3521"/>
                                </a:lnTo>
                                <a:lnTo>
                                  <a:pt x="13913" y="3481"/>
                                </a:lnTo>
                                <a:lnTo>
                                  <a:pt x="13906" y="3443"/>
                                </a:lnTo>
                                <a:lnTo>
                                  <a:pt x="13898" y="3405"/>
                                </a:lnTo>
                                <a:lnTo>
                                  <a:pt x="13889" y="3369"/>
                                </a:lnTo>
                                <a:lnTo>
                                  <a:pt x="13879" y="3333"/>
                                </a:lnTo>
                                <a:lnTo>
                                  <a:pt x="13868" y="3298"/>
                                </a:lnTo>
                                <a:lnTo>
                                  <a:pt x="13856" y="3265"/>
                                </a:lnTo>
                                <a:lnTo>
                                  <a:pt x="13842" y="3232"/>
                                </a:lnTo>
                                <a:lnTo>
                                  <a:pt x="13829" y="3200"/>
                                </a:lnTo>
                                <a:lnTo>
                                  <a:pt x="13813" y="3170"/>
                                </a:lnTo>
                                <a:lnTo>
                                  <a:pt x="13796" y="3139"/>
                                </a:lnTo>
                                <a:lnTo>
                                  <a:pt x="13779" y="3110"/>
                                </a:lnTo>
                                <a:lnTo>
                                  <a:pt x="13759" y="3082"/>
                                </a:lnTo>
                                <a:lnTo>
                                  <a:pt x="13738" y="3054"/>
                                </a:lnTo>
                                <a:lnTo>
                                  <a:pt x="13717" y="3028"/>
                                </a:lnTo>
                                <a:lnTo>
                                  <a:pt x="13693" y="3003"/>
                                </a:lnTo>
                                <a:lnTo>
                                  <a:pt x="13669" y="2977"/>
                                </a:lnTo>
                                <a:lnTo>
                                  <a:pt x="13642" y="2953"/>
                                </a:lnTo>
                                <a:lnTo>
                                  <a:pt x="13614" y="2930"/>
                                </a:lnTo>
                                <a:lnTo>
                                  <a:pt x="13585" y="2908"/>
                                </a:lnTo>
                                <a:lnTo>
                                  <a:pt x="13555" y="2887"/>
                                </a:lnTo>
                                <a:lnTo>
                                  <a:pt x="13522" y="2867"/>
                                </a:lnTo>
                                <a:lnTo>
                                  <a:pt x="13489" y="2847"/>
                                </a:lnTo>
                                <a:lnTo>
                                  <a:pt x="13454" y="2829"/>
                                </a:lnTo>
                                <a:lnTo>
                                  <a:pt x="13417" y="2812"/>
                                </a:lnTo>
                                <a:lnTo>
                                  <a:pt x="13379" y="2795"/>
                                </a:lnTo>
                                <a:lnTo>
                                  <a:pt x="13339" y="2780"/>
                                </a:lnTo>
                                <a:lnTo>
                                  <a:pt x="13297" y="2765"/>
                                </a:lnTo>
                                <a:lnTo>
                                  <a:pt x="13254" y="2750"/>
                                </a:lnTo>
                                <a:lnTo>
                                  <a:pt x="13208" y="2738"/>
                                </a:lnTo>
                                <a:lnTo>
                                  <a:pt x="13161" y="2726"/>
                                </a:lnTo>
                                <a:lnTo>
                                  <a:pt x="13111" y="2715"/>
                                </a:lnTo>
                                <a:lnTo>
                                  <a:pt x="13058" y="2636"/>
                                </a:lnTo>
                                <a:lnTo>
                                  <a:pt x="13004" y="2561"/>
                                </a:lnTo>
                                <a:lnTo>
                                  <a:pt x="12949" y="2488"/>
                                </a:lnTo>
                                <a:lnTo>
                                  <a:pt x="12894" y="2418"/>
                                </a:lnTo>
                                <a:lnTo>
                                  <a:pt x="12839" y="2350"/>
                                </a:lnTo>
                                <a:lnTo>
                                  <a:pt x="12782" y="2284"/>
                                </a:lnTo>
                                <a:lnTo>
                                  <a:pt x="12753" y="2253"/>
                                </a:lnTo>
                                <a:lnTo>
                                  <a:pt x="12725" y="2222"/>
                                </a:lnTo>
                                <a:lnTo>
                                  <a:pt x="12695" y="2191"/>
                                </a:lnTo>
                                <a:lnTo>
                                  <a:pt x="12666" y="2161"/>
                                </a:lnTo>
                                <a:lnTo>
                                  <a:pt x="12636" y="2132"/>
                                </a:lnTo>
                                <a:lnTo>
                                  <a:pt x="12606" y="2104"/>
                                </a:lnTo>
                                <a:lnTo>
                                  <a:pt x="12575" y="2076"/>
                                </a:lnTo>
                                <a:lnTo>
                                  <a:pt x="12544" y="2049"/>
                                </a:lnTo>
                                <a:lnTo>
                                  <a:pt x="12513" y="2022"/>
                                </a:lnTo>
                                <a:lnTo>
                                  <a:pt x="12481" y="1998"/>
                                </a:lnTo>
                                <a:lnTo>
                                  <a:pt x="12449" y="1972"/>
                                </a:lnTo>
                                <a:lnTo>
                                  <a:pt x="12416" y="1947"/>
                                </a:lnTo>
                                <a:lnTo>
                                  <a:pt x="12383" y="1924"/>
                                </a:lnTo>
                                <a:lnTo>
                                  <a:pt x="12349" y="1901"/>
                                </a:lnTo>
                                <a:lnTo>
                                  <a:pt x="12316" y="1879"/>
                                </a:lnTo>
                                <a:lnTo>
                                  <a:pt x="12280" y="1857"/>
                                </a:lnTo>
                                <a:lnTo>
                                  <a:pt x="12245" y="1836"/>
                                </a:lnTo>
                                <a:lnTo>
                                  <a:pt x="12209" y="1816"/>
                                </a:lnTo>
                                <a:lnTo>
                                  <a:pt x="12172" y="1797"/>
                                </a:lnTo>
                                <a:lnTo>
                                  <a:pt x="12135" y="1778"/>
                                </a:lnTo>
                                <a:lnTo>
                                  <a:pt x="12096" y="1760"/>
                                </a:lnTo>
                                <a:lnTo>
                                  <a:pt x="12057" y="1742"/>
                                </a:lnTo>
                                <a:lnTo>
                                  <a:pt x="12016" y="1725"/>
                                </a:lnTo>
                                <a:lnTo>
                                  <a:pt x="11975" y="1710"/>
                                </a:lnTo>
                                <a:lnTo>
                                  <a:pt x="11933" y="1694"/>
                                </a:lnTo>
                                <a:lnTo>
                                  <a:pt x="11890" y="1679"/>
                                </a:lnTo>
                                <a:lnTo>
                                  <a:pt x="11848" y="1666"/>
                                </a:lnTo>
                                <a:lnTo>
                                  <a:pt x="11803" y="1654"/>
                                </a:lnTo>
                                <a:lnTo>
                                  <a:pt x="11758" y="1642"/>
                                </a:lnTo>
                                <a:lnTo>
                                  <a:pt x="11713" y="1631"/>
                                </a:lnTo>
                                <a:lnTo>
                                  <a:pt x="11666" y="1621"/>
                                </a:lnTo>
                                <a:lnTo>
                                  <a:pt x="11619" y="1612"/>
                                </a:lnTo>
                                <a:lnTo>
                                  <a:pt x="11571" y="1604"/>
                                </a:lnTo>
                                <a:lnTo>
                                  <a:pt x="11522" y="1596"/>
                                </a:lnTo>
                                <a:lnTo>
                                  <a:pt x="11472" y="1590"/>
                                </a:lnTo>
                                <a:lnTo>
                                  <a:pt x="11421" y="1584"/>
                                </a:lnTo>
                                <a:lnTo>
                                  <a:pt x="11369" y="1580"/>
                                </a:lnTo>
                                <a:lnTo>
                                  <a:pt x="11316" y="1576"/>
                                </a:lnTo>
                                <a:lnTo>
                                  <a:pt x="11262" y="1574"/>
                                </a:lnTo>
                                <a:lnTo>
                                  <a:pt x="11208" y="1572"/>
                                </a:lnTo>
                                <a:lnTo>
                                  <a:pt x="11152" y="1571"/>
                                </a:lnTo>
                                <a:lnTo>
                                  <a:pt x="11095" y="1571"/>
                                </a:lnTo>
                                <a:lnTo>
                                  <a:pt x="11036" y="1572"/>
                                </a:lnTo>
                                <a:lnTo>
                                  <a:pt x="10978" y="1574"/>
                                </a:lnTo>
                                <a:lnTo>
                                  <a:pt x="10918" y="1576"/>
                                </a:lnTo>
                                <a:lnTo>
                                  <a:pt x="10856" y="1581"/>
                                </a:lnTo>
                                <a:lnTo>
                                  <a:pt x="10793" y="1585"/>
                                </a:lnTo>
                                <a:lnTo>
                                  <a:pt x="10730" y="1591"/>
                                </a:lnTo>
                                <a:lnTo>
                                  <a:pt x="10665" y="1597"/>
                                </a:lnTo>
                                <a:lnTo>
                                  <a:pt x="10599" y="1605"/>
                                </a:lnTo>
                                <a:lnTo>
                                  <a:pt x="10532" y="1614"/>
                                </a:lnTo>
                                <a:lnTo>
                                  <a:pt x="10463" y="1624"/>
                                </a:lnTo>
                                <a:lnTo>
                                  <a:pt x="10461" y="1624"/>
                                </a:lnTo>
                                <a:lnTo>
                                  <a:pt x="10431" y="1629"/>
                                </a:lnTo>
                                <a:lnTo>
                                  <a:pt x="10399" y="1634"/>
                                </a:lnTo>
                                <a:lnTo>
                                  <a:pt x="10367" y="1641"/>
                                </a:lnTo>
                                <a:lnTo>
                                  <a:pt x="10333" y="1648"/>
                                </a:lnTo>
                                <a:lnTo>
                                  <a:pt x="10298" y="1656"/>
                                </a:lnTo>
                                <a:lnTo>
                                  <a:pt x="10262" y="1665"/>
                                </a:lnTo>
                                <a:lnTo>
                                  <a:pt x="10225" y="1674"/>
                                </a:lnTo>
                                <a:lnTo>
                                  <a:pt x="10187" y="1684"/>
                                </a:lnTo>
                                <a:lnTo>
                                  <a:pt x="10150" y="1695"/>
                                </a:lnTo>
                                <a:lnTo>
                                  <a:pt x="10111" y="1706"/>
                                </a:lnTo>
                                <a:lnTo>
                                  <a:pt x="10073" y="1719"/>
                                </a:lnTo>
                                <a:lnTo>
                                  <a:pt x="10032" y="1731"/>
                                </a:lnTo>
                                <a:lnTo>
                                  <a:pt x="9992" y="1744"/>
                                </a:lnTo>
                                <a:lnTo>
                                  <a:pt x="9952" y="1759"/>
                                </a:lnTo>
                                <a:lnTo>
                                  <a:pt x="9911" y="1775"/>
                                </a:lnTo>
                                <a:lnTo>
                                  <a:pt x="9870" y="1790"/>
                                </a:lnTo>
                                <a:lnTo>
                                  <a:pt x="9803" y="1818"/>
                                </a:lnTo>
                                <a:lnTo>
                                  <a:pt x="9735" y="1847"/>
                                </a:lnTo>
                                <a:lnTo>
                                  <a:pt x="9667" y="1880"/>
                                </a:lnTo>
                                <a:lnTo>
                                  <a:pt x="9599" y="1913"/>
                                </a:lnTo>
                                <a:lnTo>
                                  <a:pt x="9531" y="1950"/>
                                </a:lnTo>
                                <a:lnTo>
                                  <a:pt x="9463" y="1989"/>
                                </a:lnTo>
                                <a:lnTo>
                                  <a:pt x="9429" y="2009"/>
                                </a:lnTo>
                                <a:lnTo>
                                  <a:pt x="9395" y="2029"/>
                                </a:lnTo>
                                <a:lnTo>
                                  <a:pt x="9362" y="2050"/>
                                </a:lnTo>
                                <a:lnTo>
                                  <a:pt x="9328" y="2073"/>
                                </a:lnTo>
                                <a:lnTo>
                                  <a:pt x="9328" y="2041"/>
                                </a:lnTo>
                                <a:lnTo>
                                  <a:pt x="9326" y="2010"/>
                                </a:lnTo>
                                <a:lnTo>
                                  <a:pt x="9323" y="1978"/>
                                </a:lnTo>
                                <a:lnTo>
                                  <a:pt x="9317" y="1946"/>
                                </a:lnTo>
                                <a:lnTo>
                                  <a:pt x="9310" y="1915"/>
                                </a:lnTo>
                                <a:lnTo>
                                  <a:pt x="9303" y="1883"/>
                                </a:lnTo>
                                <a:lnTo>
                                  <a:pt x="9293" y="1852"/>
                                </a:lnTo>
                                <a:lnTo>
                                  <a:pt x="9280" y="1820"/>
                                </a:lnTo>
                                <a:lnTo>
                                  <a:pt x="9267" y="1790"/>
                                </a:lnTo>
                                <a:lnTo>
                                  <a:pt x="9250" y="1760"/>
                                </a:lnTo>
                                <a:lnTo>
                                  <a:pt x="9241" y="1744"/>
                                </a:lnTo>
                                <a:lnTo>
                                  <a:pt x="9232" y="1730"/>
                                </a:lnTo>
                                <a:lnTo>
                                  <a:pt x="9222" y="1715"/>
                                </a:lnTo>
                                <a:lnTo>
                                  <a:pt x="9211" y="1701"/>
                                </a:lnTo>
                                <a:lnTo>
                                  <a:pt x="9200" y="1686"/>
                                </a:lnTo>
                                <a:lnTo>
                                  <a:pt x="9187" y="1673"/>
                                </a:lnTo>
                                <a:lnTo>
                                  <a:pt x="9175" y="1658"/>
                                </a:lnTo>
                                <a:lnTo>
                                  <a:pt x="9162" y="1645"/>
                                </a:lnTo>
                                <a:lnTo>
                                  <a:pt x="9148" y="1631"/>
                                </a:lnTo>
                                <a:lnTo>
                                  <a:pt x="9134" y="1618"/>
                                </a:lnTo>
                                <a:lnTo>
                                  <a:pt x="9118" y="1605"/>
                                </a:lnTo>
                                <a:lnTo>
                                  <a:pt x="9102" y="1592"/>
                                </a:lnTo>
                                <a:lnTo>
                                  <a:pt x="9107" y="1528"/>
                                </a:lnTo>
                                <a:lnTo>
                                  <a:pt x="9111" y="1448"/>
                                </a:lnTo>
                                <a:lnTo>
                                  <a:pt x="9116" y="1357"/>
                                </a:lnTo>
                                <a:lnTo>
                                  <a:pt x="9121" y="1255"/>
                                </a:lnTo>
                                <a:lnTo>
                                  <a:pt x="9127" y="1146"/>
                                </a:lnTo>
                                <a:lnTo>
                                  <a:pt x="9134" y="1032"/>
                                </a:lnTo>
                                <a:lnTo>
                                  <a:pt x="9139" y="916"/>
                                </a:lnTo>
                                <a:lnTo>
                                  <a:pt x="9145" y="802"/>
                                </a:lnTo>
                                <a:lnTo>
                                  <a:pt x="9150" y="690"/>
                                </a:lnTo>
                                <a:lnTo>
                                  <a:pt x="9156" y="585"/>
                                </a:lnTo>
                                <a:lnTo>
                                  <a:pt x="9160" y="488"/>
                                </a:lnTo>
                                <a:lnTo>
                                  <a:pt x="9165" y="403"/>
                                </a:lnTo>
                                <a:lnTo>
                                  <a:pt x="9168" y="332"/>
                                </a:lnTo>
                                <a:lnTo>
                                  <a:pt x="9172" y="279"/>
                                </a:lnTo>
                                <a:lnTo>
                                  <a:pt x="9173" y="244"/>
                                </a:lnTo>
                                <a:lnTo>
                                  <a:pt x="9174" y="230"/>
                                </a:lnTo>
                                <a:lnTo>
                                  <a:pt x="9174" y="216"/>
                                </a:lnTo>
                                <a:lnTo>
                                  <a:pt x="9173" y="201"/>
                                </a:lnTo>
                                <a:lnTo>
                                  <a:pt x="9169" y="188"/>
                                </a:lnTo>
                                <a:lnTo>
                                  <a:pt x="9165" y="173"/>
                                </a:lnTo>
                                <a:lnTo>
                                  <a:pt x="9159" y="161"/>
                                </a:lnTo>
                                <a:lnTo>
                                  <a:pt x="9153" y="149"/>
                                </a:lnTo>
                                <a:lnTo>
                                  <a:pt x="9145" y="137"/>
                                </a:lnTo>
                                <a:lnTo>
                                  <a:pt x="9136" y="126"/>
                                </a:lnTo>
                                <a:lnTo>
                                  <a:pt x="9127" y="116"/>
                                </a:lnTo>
                                <a:lnTo>
                                  <a:pt x="9116" y="107"/>
                                </a:lnTo>
                                <a:lnTo>
                                  <a:pt x="9104" y="99"/>
                                </a:lnTo>
                                <a:lnTo>
                                  <a:pt x="9091" y="93"/>
                                </a:lnTo>
                                <a:lnTo>
                                  <a:pt x="9079" y="87"/>
                                </a:lnTo>
                                <a:lnTo>
                                  <a:pt x="9065" y="84"/>
                                </a:lnTo>
                                <a:lnTo>
                                  <a:pt x="9051" y="80"/>
                                </a:lnTo>
                                <a:lnTo>
                                  <a:pt x="9036" y="79"/>
                                </a:lnTo>
                                <a:lnTo>
                                  <a:pt x="9021" y="79"/>
                                </a:lnTo>
                                <a:lnTo>
                                  <a:pt x="9006" y="80"/>
                                </a:lnTo>
                                <a:lnTo>
                                  <a:pt x="8993" y="84"/>
                                </a:lnTo>
                                <a:lnTo>
                                  <a:pt x="8979" y="88"/>
                                </a:lnTo>
                                <a:lnTo>
                                  <a:pt x="8966" y="94"/>
                                </a:lnTo>
                                <a:lnTo>
                                  <a:pt x="8953" y="99"/>
                                </a:lnTo>
                                <a:lnTo>
                                  <a:pt x="8942" y="108"/>
                                </a:lnTo>
                                <a:lnTo>
                                  <a:pt x="8931" y="116"/>
                                </a:lnTo>
                                <a:lnTo>
                                  <a:pt x="8921" y="126"/>
                                </a:lnTo>
                                <a:lnTo>
                                  <a:pt x="8913" y="137"/>
                                </a:lnTo>
                                <a:lnTo>
                                  <a:pt x="8905" y="149"/>
                                </a:lnTo>
                                <a:lnTo>
                                  <a:pt x="8899" y="161"/>
                                </a:lnTo>
                                <a:lnTo>
                                  <a:pt x="8893" y="174"/>
                                </a:lnTo>
                                <a:lnTo>
                                  <a:pt x="8888" y="188"/>
                                </a:lnTo>
                                <a:lnTo>
                                  <a:pt x="8885" y="202"/>
                                </a:lnTo>
                                <a:lnTo>
                                  <a:pt x="8884" y="217"/>
                                </a:lnTo>
                                <a:lnTo>
                                  <a:pt x="8884" y="227"/>
                                </a:lnTo>
                                <a:lnTo>
                                  <a:pt x="8882" y="255"/>
                                </a:lnTo>
                                <a:lnTo>
                                  <a:pt x="8880" y="299"/>
                                </a:lnTo>
                                <a:lnTo>
                                  <a:pt x="8877" y="356"/>
                                </a:lnTo>
                                <a:lnTo>
                                  <a:pt x="8874" y="427"/>
                                </a:lnTo>
                                <a:lnTo>
                                  <a:pt x="8869" y="506"/>
                                </a:lnTo>
                                <a:lnTo>
                                  <a:pt x="8865" y="595"/>
                                </a:lnTo>
                                <a:lnTo>
                                  <a:pt x="8860" y="690"/>
                                </a:lnTo>
                                <a:lnTo>
                                  <a:pt x="8855" y="788"/>
                                </a:lnTo>
                                <a:lnTo>
                                  <a:pt x="8849" y="890"/>
                                </a:lnTo>
                                <a:lnTo>
                                  <a:pt x="8845" y="994"/>
                                </a:lnTo>
                                <a:lnTo>
                                  <a:pt x="8839" y="1096"/>
                                </a:lnTo>
                                <a:lnTo>
                                  <a:pt x="8834" y="1194"/>
                                </a:lnTo>
                                <a:lnTo>
                                  <a:pt x="8829" y="1288"/>
                                </a:lnTo>
                                <a:lnTo>
                                  <a:pt x="8824" y="1376"/>
                                </a:lnTo>
                                <a:lnTo>
                                  <a:pt x="8820" y="1454"/>
                                </a:lnTo>
                                <a:lnTo>
                                  <a:pt x="8796" y="1447"/>
                                </a:lnTo>
                                <a:lnTo>
                                  <a:pt x="8772" y="1441"/>
                                </a:lnTo>
                                <a:lnTo>
                                  <a:pt x="8746" y="1435"/>
                                </a:lnTo>
                                <a:lnTo>
                                  <a:pt x="8721" y="1429"/>
                                </a:lnTo>
                                <a:lnTo>
                                  <a:pt x="8694" y="1424"/>
                                </a:lnTo>
                                <a:lnTo>
                                  <a:pt x="8667" y="1418"/>
                                </a:lnTo>
                                <a:lnTo>
                                  <a:pt x="8639" y="1414"/>
                                </a:lnTo>
                                <a:lnTo>
                                  <a:pt x="8611" y="1409"/>
                                </a:lnTo>
                                <a:lnTo>
                                  <a:pt x="8606" y="1409"/>
                                </a:lnTo>
                                <a:lnTo>
                                  <a:pt x="8558" y="1403"/>
                                </a:lnTo>
                                <a:lnTo>
                                  <a:pt x="8511" y="1397"/>
                                </a:lnTo>
                                <a:lnTo>
                                  <a:pt x="8463" y="1391"/>
                                </a:lnTo>
                                <a:lnTo>
                                  <a:pt x="8415" y="1387"/>
                                </a:lnTo>
                                <a:lnTo>
                                  <a:pt x="8368" y="1382"/>
                                </a:lnTo>
                                <a:lnTo>
                                  <a:pt x="8320" y="1378"/>
                                </a:lnTo>
                                <a:lnTo>
                                  <a:pt x="8271" y="1375"/>
                                </a:lnTo>
                                <a:lnTo>
                                  <a:pt x="8223" y="1371"/>
                                </a:lnTo>
                                <a:lnTo>
                                  <a:pt x="8176" y="1369"/>
                                </a:lnTo>
                                <a:lnTo>
                                  <a:pt x="8127" y="1367"/>
                                </a:lnTo>
                                <a:lnTo>
                                  <a:pt x="8080" y="1366"/>
                                </a:lnTo>
                                <a:lnTo>
                                  <a:pt x="8032" y="1364"/>
                                </a:lnTo>
                                <a:lnTo>
                                  <a:pt x="7984" y="1363"/>
                                </a:lnTo>
                                <a:lnTo>
                                  <a:pt x="7937" y="1363"/>
                                </a:lnTo>
                                <a:lnTo>
                                  <a:pt x="7889" y="1363"/>
                                </a:lnTo>
                                <a:lnTo>
                                  <a:pt x="7842" y="1363"/>
                                </a:lnTo>
                                <a:lnTo>
                                  <a:pt x="7786" y="1364"/>
                                </a:lnTo>
                                <a:lnTo>
                                  <a:pt x="7731" y="1367"/>
                                </a:lnTo>
                                <a:lnTo>
                                  <a:pt x="7677" y="1369"/>
                                </a:lnTo>
                                <a:lnTo>
                                  <a:pt x="7623" y="1372"/>
                                </a:lnTo>
                                <a:lnTo>
                                  <a:pt x="7570" y="1377"/>
                                </a:lnTo>
                                <a:lnTo>
                                  <a:pt x="7517" y="1381"/>
                                </a:lnTo>
                                <a:lnTo>
                                  <a:pt x="7465" y="1386"/>
                                </a:lnTo>
                                <a:lnTo>
                                  <a:pt x="7413" y="1391"/>
                                </a:lnTo>
                                <a:lnTo>
                                  <a:pt x="7363" y="1398"/>
                                </a:lnTo>
                                <a:lnTo>
                                  <a:pt x="7314" y="1406"/>
                                </a:lnTo>
                                <a:lnTo>
                                  <a:pt x="7264" y="1413"/>
                                </a:lnTo>
                                <a:lnTo>
                                  <a:pt x="7217" y="1422"/>
                                </a:lnTo>
                                <a:lnTo>
                                  <a:pt x="7170" y="1431"/>
                                </a:lnTo>
                                <a:lnTo>
                                  <a:pt x="7125" y="1440"/>
                                </a:lnTo>
                                <a:lnTo>
                                  <a:pt x="7080" y="1450"/>
                                </a:lnTo>
                                <a:lnTo>
                                  <a:pt x="7036" y="1460"/>
                                </a:lnTo>
                                <a:lnTo>
                                  <a:pt x="7033" y="1435"/>
                                </a:lnTo>
                                <a:lnTo>
                                  <a:pt x="7031" y="1407"/>
                                </a:lnTo>
                                <a:lnTo>
                                  <a:pt x="7028" y="1377"/>
                                </a:lnTo>
                                <a:lnTo>
                                  <a:pt x="7027" y="1344"/>
                                </a:lnTo>
                                <a:lnTo>
                                  <a:pt x="7027" y="1310"/>
                                </a:lnTo>
                                <a:lnTo>
                                  <a:pt x="7027" y="1273"/>
                                </a:lnTo>
                                <a:lnTo>
                                  <a:pt x="7028" y="1234"/>
                                </a:lnTo>
                                <a:lnTo>
                                  <a:pt x="7029" y="1194"/>
                                </a:lnTo>
                                <a:lnTo>
                                  <a:pt x="7034" y="1110"/>
                                </a:lnTo>
                                <a:lnTo>
                                  <a:pt x="7039" y="1024"/>
                                </a:lnTo>
                                <a:lnTo>
                                  <a:pt x="7046" y="936"/>
                                </a:lnTo>
                                <a:lnTo>
                                  <a:pt x="7055" y="850"/>
                                </a:lnTo>
                                <a:lnTo>
                                  <a:pt x="7063" y="767"/>
                                </a:lnTo>
                                <a:lnTo>
                                  <a:pt x="7072" y="688"/>
                                </a:lnTo>
                                <a:lnTo>
                                  <a:pt x="7080" y="616"/>
                                </a:lnTo>
                                <a:lnTo>
                                  <a:pt x="7088" y="552"/>
                                </a:lnTo>
                                <a:lnTo>
                                  <a:pt x="7094" y="499"/>
                                </a:lnTo>
                                <a:lnTo>
                                  <a:pt x="7100" y="459"/>
                                </a:lnTo>
                                <a:lnTo>
                                  <a:pt x="7103" y="434"/>
                                </a:lnTo>
                                <a:lnTo>
                                  <a:pt x="7104" y="424"/>
                                </a:lnTo>
                                <a:lnTo>
                                  <a:pt x="7105" y="410"/>
                                </a:lnTo>
                                <a:lnTo>
                                  <a:pt x="7105" y="395"/>
                                </a:lnTo>
                                <a:lnTo>
                                  <a:pt x="7103" y="381"/>
                                </a:lnTo>
                                <a:lnTo>
                                  <a:pt x="7101" y="367"/>
                                </a:lnTo>
                                <a:lnTo>
                                  <a:pt x="7097" y="354"/>
                                </a:lnTo>
                                <a:lnTo>
                                  <a:pt x="7091" y="341"/>
                                </a:lnTo>
                                <a:lnTo>
                                  <a:pt x="7083" y="329"/>
                                </a:lnTo>
                                <a:lnTo>
                                  <a:pt x="7075" y="317"/>
                                </a:lnTo>
                                <a:lnTo>
                                  <a:pt x="7066" y="307"/>
                                </a:lnTo>
                                <a:lnTo>
                                  <a:pt x="7056" y="297"/>
                                </a:lnTo>
                                <a:lnTo>
                                  <a:pt x="7046" y="288"/>
                                </a:lnTo>
                                <a:lnTo>
                                  <a:pt x="7034" y="281"/>
                                </a:lnTo>
                                <a:lnTo>
                                  <a:pt x="7022" y="274"/>
                                </a:lnTo>
                                <a:lnTo>
                                  <a:pt x="7008" y="269"/>
                                </a:lnTo>
                                <a:lnTo>
                                  <a:pt x="6994" y="264"/>
                                </a:lnTo>
                                <a:lnTo>
                                  <a:pt x="6979" y="262"/>
                                </a:lnTo>
                                <a:lnTo>
                                  <a:pt x="6964" y="261"/>
                                </a:lnTo>
                                <a:lnTo>
                                  <a:pt x="6950" y="261"/>
                                </a:lnTo>
                                <a:lnTo>
                                  <a:pt x="6935" y="263"/>
                                </a:lnTo>
                                <a:lnTo>
                                  <a:pt x="6922" y="266"/>
                                </a:lnTo>
                                <a:lnTo>
                                  <a:pt x="6909" y="270"/>
                                </a:lnTo>
                                <a:lnTo>
                                  <a:pt x="6896" y="276"/>
                                </a:lnTo>
                                <a:lnTo>
                                  <a:pt x="6884" y="283"/>
                                </a:lnTo>
                                <a:lnTo>
                                  <a:pt x="6873" y="291"/>
                                </a:lnTo>
                                <a:lnTo>
                                  <a:pt x="6861" y="300"/>
                                </a:lnTo>
                                <a:lnTo>
                                  <a:pt x="6853" y="310"/>
                                </a:lnTo>
                                <a:lnTo>
                                  <a:pt x="6844" y="320"/>
                                </a:lnTo>
                                <a:lnTo>
                                  <a:pt x="6836" y="332"/>
                                </a:lnTo>
                                <a:lnTo>
                                  <a:pt x="6829" y="345"/>
                                </a:lnTo>
                                <a:lnTo>
                                  <a:pt x="6823" y="358"/>
                                </a:lnTo>
                                <a:lnTo>
                                  <a:pt x="6820" y="373"/>
                                </a:lnTo>
                                <a:lnTo>
                                  <a:pt x="6817" y="387"/>
                                </a:lnTo>
                                <a:lnTo>
                                  <a:pt x="6814" y="405"/>
                                </a:lnTo>
                                <a:lnTo>
                                  <a:pt x="6808" y="453"/>
                                </a:lnTo>
                                <a:lnTo>
                                  <a:pt x="6799" y="530"/>
                                </a:lnTo>
                                <a:lnTo>
                                  <a:pt x="6789" y="626"/>
                                </a:lnTo>
                                <a:lnTo>
                                  <a:pt x="6778" y="740"/>
                                </a:lnTo>
                                <a:lnTo>
                                  <a:pt x="6767" y="866"/>
                                </a:lnTo>
                                <a:lnTo>
                                  <a:pt x="6763" y="932"/>
                                </a:lnTo>
                                <a:lnTo>
                                  <a:pt x="6760" y="999"/>
                                </a:lnTo>
                                <a:lnTo>
                                  <a:pt x="6756" y="1067"/>
                                </a:lnTo>
                                <a:lnTo>
                                  <a:pt x="6754" y="1136"/>
                                </a:lnTo>
                                <a:lnTo>
                                  <a:pt x="6706" y="1128"/>
                                </a:lnTo>
                                <a:lnTo>
                                  <a:pt x="6649" y="1119"/>
                                </a:lnTo>
                                <a:lnTo>
                                  <a:pt x="6584" y="1111"/>
                                </a:lnTo>
                                <a:lnTo>
                                  <a:pt x="6513" y="1102"/>
                                </a:lnTo>
                                <a:lnTo>
                                  <a:pt x="6437" y="1094"/>
                                </a:lnTo>
                                <a:lnTo>
                                  <a:pt x="6356" y="1088"/>
                                </a:lnTo>
                                <a:lnTo>
                                  <a:pt x="6271" y="1082"/>
                                </a:lnTo>
                                <a:lnTo>
                                  <a:pt x="6182" y="1078"/>
                                </a:lnTo>
                                <a:lnTo>
                                  <a:pt x="6137" y="1076"/>
                                </a:lnTo>
                                <a:lnTo>
                                  <a:pt x="6091" y="1075"/>
                                </a:lnTo>
                                <a:lnTo>
                                  <a:pt x="6046" y="1075"/>
                                </a:lnTo>
                                <a:lnTo>
                                  <a:pt x="5999" y="1075"/>
                                </a:lnTo>
                                <a:lnTo>
                                  <a:pt x="5952" y="1076"/>
                                </a:lnTo>
                                <a:lnTo>
                                  <a:pt x="5905" y="1078"/>
                                </a:lnTo>
                                <a:lnTo>
                                  <a:pt x="5858" y="1080"/>
                                </a:lnTo>
                                <a:lnTo>
                                  <a:pt x="5811" y="1083"/>
                                </a:lnTo>
                                <a:lnTo>
                                  <a:pt x="5765" y="1087"/>
                                </a:lnTo>
                                <a:lnTo>
                                  <a:pt x="5718" y="1092"/>
                                </a:lnTo>
                                <a:lnTo>
                                  <a:pt x="5672" y="1098"/>
                                </a:lnTo>
                                <a:lnTo>
                                  <a:pt x="5626" y="1104"/>
                                </a:lnTo>
                                <a:lnTo>
                                  <a:pt x="5581" y="1112"/>
                                </a:lnTo>
                                <a:lnTo>
                                  <a:pt x="5536" y="1121"/>
                                </a:lnTo>
                                <a:lnTo>
                                  <a:pt x="5493" y="1130"/>
                                </a:lnTo>
                                <a:lnTo>
                                  <a:pt x="5450" y="1141"/>
                                </a:lnTo>
                                <a:lnTo>
                                  <a:pt x="5440" y="1072"/>
                                </a:lnTo>
                                <a:lnTo>
                                  <a:pt x="5432" y="998"/>
                                </a:lnTo>
                                <a:lnTo>
                                  <a:pt x="5425" y="920"/>
                                </a:lnTo>
                                <a:lnTo>
                                  <a:pt x="5419" y="838"/>
                                </a:lnTo>
                                <a:lnTo>
                                  <a:pt x="5414" y="755"/>
                                </a:lnTo>
                                <a:lnTo>
                                  <a:pt x="5410" y="672"/>
                                </a:lnTo>
                                <a:lnTo>
                                  <a:pt x="5406" y="591"/>
                                </a:lnTo>
                                <a:lnTo>
                                  <a:pt x="5403" y="512"/>
                                </a:lnTo>
                                <a:lnTo>
                                  <a:pt x="5401" y="438"/>
                                </a:lnTo>
                                <a:lnTo>
                                  <a:pt x="5400" y="368"/>
                                </a:lnTo>
                                <a:lnTo>
                                  <a:pt x="5399" y="307"/>
                                </a:lnTo>
                                <a:lnTo>
                                  <a:pt x="5398" y="252"/>
                                </a:lnTo>
                                <a:lnTo>
                                  <a:pt x="5398" y="208"/>
                                </a:lnTo>
                                <a:lnTo>
                                  <a:pt x="5398" y="174"/>
                                </a:lnTo>
                                <a:lnTo>
                                  <a:pt x="5398" y="153"/>
                                </a:lnTo>
                                <a:lnTo>
                                  <a:pt x="5396" y="145"/>
                                </a:lnTo>
                                <a:lnTo>
                                  <a:pt x="5396" y="131"/>
                                </a:lnTo>
                                <a:lnTo>
                                  <a:pt x="5394" y="116"/>
                                </a:lnTo>
                                <a:lnTo>
                                  <a:pt x="5391" y="102"/>
                                </a:lnTo>
                                <a:lnTo>
                                  <a:pt x="5385" y="88"/>
                                </a:lnTo>
                                <a:lnTo>
                                  <a:pt x="5380" y="76"/>
                                </a:lnTo>
                                <a:lnTo>
                                  <a:pt x="5372" y="64"/>
                                </a:lnTo>
                                <a:lnTo>
                                  <a:pt x="5364" y="52"/>
                                </a:lnTo>
                                <a:lnTo>
                                  <a:pt x="5354" y="42"/>
                                </a:lnTo>
                                <a:lnTo>
                                  <a:pt x="5344" y="33"/>
                                </a:lnTo>
                                <a:lnTo>
                                  <a:pt x="5333" y="24"/>
                                </a:lnTo>
                                <a:lnTo>
                                  <a:pt x="5320" y="18"/>
                                </a:lnTo>
                                <a:lnTo>
                                  <a:pt x="5308" y="11"/>
                                </a:lnTo>
                                <a:lnTo>
                                  <a:pt x="5295" y="6"/>
                                </a:lnTo>
                                <a:lnTo>
                                  <a:pt x="5281" y="2"/>
                                </a:lnTo>
                                <a:lnTo>
                                  <a:pt x="5267" y="0"/>
                                </a:lnTo>
                                <a:lnTo>
                                  <a:pt x="5251" y="0"/>
                                </a:lnTo>
                                <a:lnTo>
                                  <a:pt x="5236" y="0"/>
                                </a:lnTo>
                                <a:lnTo>
                                  <a:pt x="5222" y="2"/>
                                </a:lnTo>
                                <a:lnTo>
                                  <a:pt x="5208" y="6"/>
                                </a:lnTo>
                                <a:lnTo>
                                  <a:pt x="5195" y="11"/>
                                </a:lnTo>
                                <a:lnTo>
                                  <a:pt x="5183" y="18"/>
                                </a:lnTo>
                                <a:lnTo>
                                  <a:pt x="5170" y="24"/>
                                </a:lnTo>
                                <a:lnTo>
                                  <a:pt x="5159" y="33"/>
                                </a:lnTo>
                                <a:lnTo>
                                  <a:pt x="5149" y="42"/>
                                </a:lnTo>
                                <a:lnTo>
                                  <a:pt x="5139" y="52"/>
                                </a:lnTo>
                                <a:lnTo>
                                  <a:pt x="5131" y="64"/>
                                </a:lnTo>
                                <a:lnTo>
                                  <a:pt x="5123" y="76"/>
                                </a:lnTo>
                                <a:lnTo>
                                  <a:pt x="5118" y="88"/>
                                </a:lnTo>
                                <a:lnTo>
                                  <a:pt x="5112" y="102"/>
                                </a:lnTo>
                                <a:lnTo>
                                  <a:pt x="5109" y="116"/>
                                </a:lnTo>
                                <a:lnTo>
                                  <a:pt x="5106" y="131"/>
                                </a:lnTo>
                                <a:lnTo>
                                  <a:pt x="5105" y="145"/>
                                </a:lnTo>
                                <a:lnTo>
                                  <a:pt x="5105" y="154"/>
                                </a:lnTo>
                                <a:lnTo>
                                  <a:pt x="5106" y="178"/>
                                </a:lnTo>
                                <a:lnTo>
                                  <a:pt x="5106" y="217"/>
                                </a:lnTo>
                                <a:lnTo>
                                  <a:pt x="5106" y="267"/>
                                </a:lnTo>
                                <a:lnTo>
                                  <a:pt x="5108" y="329"/>
                                </a:lnTo>
                                <a:lnTo>
                                  <a:pt x="5110" y="400"/>
                                </a:lnTo>
                                <a:lnTo>
                                  <a:pt x="5112" y="478"/>
                                </a:lnTo>
                                <a:lnTo>
                                  <a:pt x="5114" y="562"/>
                                </a:lnTo>
                                <a:lnTo>
                                  <a:pt x="5118" y="651"/>
                                </a:lnTo>
                                <a:lnTo>
                                  <a:pt x="5123" y="743"/>
                                </a:lnTo>
                                <a:lnTo>
                                  <a:pt x="5129" y="834"/>
                                </a:lnTo>
                                <a:lnTo>
                                  <a:pt x="5136" y="927"/>
                                </a:lnTo>
                                <a:lnTo>
                                  <a:pt x="5143" y="1017"/>
                                </a:lnTo>
                                <a:lnTo>
                                  <a:pt x="5152" y="1103"/>
                                </a:lnTo>
                                <a:lnTo>
                                  <a:pt x="5157" y="1145"/>
                                </a:lnTo>
                                <a:lnTo>
                                  <a:pt x="5162" y="1184"/>
                                </a:lnTo>
                                <a:lnTo>
                                  <a:pt x="5169" y="1222"/>
                                </a:lnTo>
                                <a:lnTo>
                                  <a:pt x="5175" y="1258"/>
                                </a:lnTo>
                                <a:lnTo>
                                  <a:pt x="5157" y="1270"/>
                                </a:lnTo>
                                <a:lnTo>
                                  <a:pt x="5139" y="1284"/>
                                </a:lnTo>
                                <a:lnTo>
                                  <a:pt x="5121" y="1296"/>
                                </a:lnTo>
                                <a:lnTo>
                                  <a:pt x="5104" y="1311"/>
                                </a:lnTo>
                                <a:lnTo>
                                  <a:pt x="5089" y="1324"/>
                                </a:lnTo>
                                <a:lnTo>
                                  <a:pt x="5073" y="1340"/>
                                </a:lnTo>
                                <a:lnTo>
                                  <a:pt x="5058" y="1354"/>
                                </a:lnTo>
                                <a:lnTo>
                                  <a:pt x="5044" y="1370"/>
                                </a:lnTo>
                                <a:lnTo>
                                  <a:pt x="5030" y="1387"/>
                                </a:lnTo>
                                <a:lnTo>
                                  <a:pt x="5017" y="1404"/>
                                </a:lnTo>
                                <a:lnTo>
                                  <a:pt x="5005" y="1420"/>
                                </a:lnTo>
                                <a:lnTo>
                                  <a:pt x="4993" y="1438"/>
                                </a:lnTo>
                                <a:lnTo>
                                  <a:pt x="4982" y="1457"/>
                                </a:lnTo>
                                <a:lnTo>
                                  <a:pt x="4972" y="1476"/>
                                </a:lnTo>
                                <a:lnTo>
                                  <a:pt x="4963" y="1497"/>
                                </a:lnTo>
                                <a:lnTo>
                                  <a:pt x="4954" y="1517"/>
                                </a:lnTo>
                                <a:lnTo>
                                  <a:pt x="4946" y="1538"/>
                                </a:lnTo>
                                <a:lnTo>
                                  <a:pt x="4940" y="1559"/>
                                </a:lnTo>
                                <a:lnTo>
                                  <a:pt x="4934" y="1582"/>
                                </a:lnTo>
                                <a:lnTo>
                                  <a:pt x="4929" y="1604"/>
                                </a:lnTo>
                                <a:lnTo>
                                  <a:pt x="4924" y="1628"/>
                                </a:lnTo>
                                <a:lnTo>
                                  <a:pt x="4921" y="1651"/>
                                </a:lnTo>
                                <a:lnTo>
                                  <a:pt x="4918" y="1677"/>
                                </a:lnTo>
                                <a:lnTo>
                                  <a:pt x="4916" y="1702"/>
                                </a:lnTo>
                                <a:lnTo>
                                  <a:pt x="4916" y="1727"/>
                                </a:lnTo>
                                <a:lnTo>
                                  <a:pt x="4916" y="1754"/>
                                </a:lnTo>
                                <a:lnTo>
                                  <a:pt x="4917" y="1782"/>
                                </a:lnTo>
                                <a:lnTo>
                                  <a:pt x="4920" y="1810"/>
                                </a:lnTo>
                                <a:lnTo>
                                  <a:pt x="4923" y="1840"/>
                                </a:lnTo>
                                <a:lnTo>
                                  <a:pt x="4927" y="1869"/>
                                </a:lnTo>
                                <a:lnTo>
                                  <a:pt x="4933" y="1899"/>
                                </a:lnTo>
                                <a:lnTo>
                                  <a:pt x="4940" y="1930"/>
                                </a:lnTo>
                                <a:lnTo>
                                  <a:pt x="4889" y="1902"/>
                                </a:lnTo>
                                <a:lnTo>
                                  <a:pt x="4784" y="1845"/>
                                </a:lnTo>
                                <a:lnTo>
                                  <a:pt x="4676" y="1787"/>
                                </a:lnTo>
                                <a:lnTo>
                                  <a:pt x="4619" y="1757"/>
                                </a:lnTo>
                                <a:lnTo>
                                  <a:pt x="4560" y="1727"/>
                                </a:lnTo>
                                <a:lnTo>
                                  <a:pt x="4501" y="1698"/>
                                </a:lnTo>
                                <a:lnTo>
                                  <a:pt x="4441" y="1669"/>
                                </a:lnTo>
                                <a:lnTo>
                                  <a:pt x="4379" y="1640"/>
                                </a:lnTo>
                                <a:lnTo>
                                  <a:pt x="4315" y="1613"/>
                                </a:lnTo>
                                <a:lnTo>
                                  <a:pt x="4251" y="1586"/>
                                </a:lnTo>
                                <a:lnTo>
                                  <a:pt x="4185" y="1559"/>
                                </a:lnTo>
                                <a:lnTo>
                                  <a:pt x="4119" y="1535"/>
                                </a:lnTo>
                                <a:lnTo>
                                  <a:pt x="4051" y="1512"/>
                                </a:lnTo>
                                <a:lnTo>
                                  <a:pt x="3982" y="1490"/>
                                </a:lnTo>
                                <a:lnTo>
                                  <a:pt x="3912" y="1470"/>
                                </a:lnTo>
                                <a:lnTo>
                                  <a:pt x="3841" y="1452"/>
                                </a:lnTo>
                                <a:lnTo>
                                  <a:pt x="3768" y="1435"/>
                                </a:lnTo>
                                <a:lnTo>
                                  <a:pt x="3694" y="1420"/>
                                </a:lnTo>
                                <a:lnTo>
                                  <a:pt x="3619" y="1408"/>
                                </a:lnTo>
                                <a:lnTo>
                                  <a:pt x="3544" y="1399"/>
                                </a:lnTo>
                                <a:lnTo>
                                  <a:pt x="3467" y="1392"/>
                                </a:lnTo>
                                <a:lnTo>
                                  <a:pt x="3388" y="1388"/>
                                </a:lnTo>
                                <a:lnTo>
                                  <a:pt x="3309" y="1387"/>
                                </a:lnTo>
                                <a:lnTo>
                                  <a:pt x="3230" y="1389"/>
                                </a:lnTo>
                                <a:lnTo>
                                  <a:pt x="3148" y="1395"/>
                                </a:lnTo>
                                <a:lnTo>
                                  <a:pt x="3066" y="1403"/>
                                </a:lnTo>
                                <a:lnTo>
                                  <a:pt x="2983" y="1415"/>
                                </a:lnTo>
                                <a:lnTo>
                                  <a:pt x="2898" y="1431"/>
                                </a:lnTo>
                                <a:lnTo>
                                  <a:pt x="2813" y="1451"/>
                                </a:lnTo>
                                <a:lnTo>
                                  <a:pt x="2727" y="1475"/>
                                </a:lnTo>
                                <a:lnTo>
                                  <a:pt x="2641" y="1503"/>
                                </a:lnTo>
                                <a:lnTo>
                                  <a:pt x="2551" y="1535"/>
                                </a:lnTo>
                                <a:lnTo>
                                  <a:pt x="2465" y="1567"/>
                                </a:lnTo>
                                <a:lnTo>
                                  <a:pt x="2383" y="1601"/>
                                </a:lnTo>
                                <a:lnTo>
                                  <a:pt x="2306" y="1633"/>
                                </a:lnTo>
                                <a:lnTo>
                                  <a:pt x="2231" y="1667"/>
                                </a:lnTo>
                                <a:lnTo>
                                  <a:pt x="2161" y="1701"/>
                                </a:lnTo>
                                <a:lnTo>
                                  <a:pt x="2092" y="1734"/>
                                </a:lnTo>
                                <a:lnTo>
                                  <a:pt x="2029" y="1769"/>
                                </a:lnTo>
                                <a:lnTo>
                                  <a:pt x="1967" y="1803"/>
                                </a:lnTo>
                                <a:lnTo>
                                  <a:pt x="1909" y="1837"/>
                                </a:lnTo>
                                <a:lnTo>
                                  <a:pt x="1854" y="1872"/>
                                </a:lnTo>
                                <a:lnTo>
                                  <a:pt x="1801" y="1906"/>
                                </a:lnTo>
                                <a:lnTo>
                                  <a:pt x="1752" y="1940"/>
                                </a:lnTo>
                                <a:lnTo>
                                  <a:pt x="1705" y="1975"/>
                                </a:lnTo>
                                <a:lnTo>
                                  <a:pt x="1661" y="2009"/>
                                </a:lnTo>
                                <a:lnTo>
                                  <a:pt x="1619" y="2042"/>
                                </a:lnTo>
                                <a:lnTo>
                                  <a:pt x="1580" y="2076"/>
                                </a:lnTo>
                                <a:lnTo>
                                  <a:pt x="1542" y="2110"/>
                                </a:lnTo>
                                <a:lnTo>
                                  <a:pt x="1507" y="2143"/>
                                </a:lnTo>
                                <a:lnTo>
                                  <a:pt x="1473" y="2176"/>
                                </a:lnTo>
                                <a:lnTo>
                                  <a:pt x="1442" y="2208"/>
                                </a:lnTo>
                                <a:lnTo>
                                  <a:pt x="1413" y="2241"/>
                                </a:lnTo>
                                <a:lnTo>
                                  <a:pt x="1385" y="2272"/>
                                </a:lnTo>
                                <a:lnTo>
                                  <a:pt x="1359" y="2302"/>
                                </a:lnTo>
                                <a:lnTo>
                                  <a:pt x="1333" y="2333"/>
                                </a:lnTo>
                                <a:lnTo>
                                  <a:pt x="1310" y="2363"/>
                                </a:lnTo>
                                <a:lnTo>
                                  <a:pt x="1289" y="2392"/>
                                </a:lnTo>
                                <a:lnTo>
                                  <a:pt x="1267" y="2420"/>
                                </a:lnTo>
                                <a:lnTo>
                                  <a:pt x="1228" y="2475"/>
                                </a:lnTo>
                                <a:lnTo>
                                  <a:pt x="1194" y="2525"/>
                                </a:lnTo>
                                <a:lnTo>
                                  <a:pt x="1170" y="2559"/>
                                </a:lnTo>
                                <a:lnTo>
                                  <a:pt x="1149" y="2590"/>
                                </a:lnTo>
                                <a:lnTo>
                                  <a:pt x="1128" y="2618"/>
                                </a:lnTo>
                                <a:lnTo>
                                  <a:pt x="1107" y="2643"/>
                                </a:lnTo>
                                <a:lnTo>
                                  <a:pt x="1101" y="2650"/>
                                </a:lnTo>
                                <a:lnTo>
                                  <a:pt x="1093" y="2656"/>
                                </a:lnTo>
                                <a:lnTo>
                                  <a:pt x="1084" y="2663"/>
                                </a:lnTo>
                                <a:lnTo>
                                  <a:pt x="1074" y="2669"/>
                                </a:lnTo>
                                <a:lnTo>
                                  <a:pt x="1050" y="2680"/>
                                </a:lnTo>
                                <a:lnTo>
                                  <a:pt x="1025" y="2690"/>
                                </a:lnTo>
                                <a:lnTo>
                                  <a:pt x="994" y="2700"/>
                                </a:lnTo>
                                <a:lnTo>
                                  <a:pt x="963" y="2710"/>
                                </a:lnTo>
                                <a:lnTo>
                                  <a:pt x="929" y="2719"/>
                                </a:lnTo>
                                <a:lnTo>
                                  <a:pt x="895" y="2728"/>
                                </a:lnTo>
                                <a:lnTo>
                                  <a:pt x="844" y="2742"/>
                                </a:lnTo>
                                <a:lnTo>
                                  <a:pt x="795" y="2755"/>
                                </a:lnTo>
                                <a:lnTo>
                                  <a:pt x="745" y="2771"/>
                                </a:lnTo>
                                <a:lnTo>
                                  <a:pt x="695" y="2787"/>
                                </a:lnTo>
                                <a:lnTo>
                                  <a:pt x="672" y="2796"/>
                                </a:lnTo>
                                <a:lnTo>
                                  <a:pt x="647" y="2807"/>
                                </a:lnTo>
                                <a:lnTo>
                                  <a:pt x="624" y="2818"/>
                                </a:lnTo>
                                <a:lnTo>
                                  <a:pt x="600" y="2829"/>
                                </a:lnTo>
                                <a:lnTo>
                                  <a:pt x="578" y="2841"/>
                                </a:lnTo>
                                <a:lnTo>
                                  <a:pt x="556" y="2854"/>
                                </a:lnTo>
                                <a:lnTo>
                                  <a:pt x="534" y="2868"/>
                                </a:lnTo>
                                <a:lnTo>
                                  <a:pt x="513" y="2884"/>
                                </a:lnTo>
                                <a:lnTo>
                                  <a:pt x="493" y="2900"/>
                                </a:lnTo>
                                <a:lnTo>
                                  <a:pt x="474" y="2917"/>
                                </a:lnTo>
                                <a:lnTo>
                                  <a:pt x="455" y="2935"/>
                                </a:lnTo>
                                <a:lnTo>
                                  <a:pt x="437" y="2956"/>
                                </a:lnTo>
                                <a:lnTo>
                                  <a:pt x="420" y="2977"/>
                                </a:lnTo>
                                <a:lnTo>
                                  <a:pt x="404" y="2999"/>
                                </a:lnTo>
                                <a:lnTo>
                                  <a:pt x="390" y="3024"/>
                                </a:lnTo>
                                <a:lnTo>
                                  <a:pt x="375" y="3050"/>
                                </a:lnTo>
                                <a:lnTo>
                                  <a:pt x="363" y="3077"/>
                                </a:lnTo>
                                <a:lnTo>
                                  <a:pt x="352" y="3106"/>
                                </a:lnTo>
                                <a:lnTo>
                                  <a:pt x="342" y="3137"/>
                                </a:lnTo>
                                <a:lnTo>
                                  <a:pt x="333" y="3170"/>
                                </a:lnTo>
                                <a:lnTo>
                                  <a:pt x="325" y="3204"/>
                                </a:lnTo>
                                <a:lnTo>
                                  <a:pt x="319" y="3240"/>
                                </a:lnTo>
                                <a:lnTo>
                                  <a:pt x="314" y="3279"/>
                                </a:lnTo>
                                <a:lnTo>
                                  <a:pt x="312" y="3320"/>
                                </a:lnTo>
                                <a:lnTo>
                                  <a:pt x="294" y="3330"/>
                                </a:lnTo>
                                <a:lnTo>
                                  <a:pt x="277" y="3341"/>
                                </a:lnTo>
                                <a:lnTo>
                                  <a:pt x="260" y="3353"/>
                                </a:lnTo>
                                <a:lnTo>
                                  <a:pt x="244" y="3365"/>
                                </a:lnTo>
                                <a:lnTo>
                                  <a:pt x="229" y="3377"/>
                                </a:lnTo>
                                <a:lnTo>
                                  <a:pt x="213" y="3390"/>
                                </a:lnTo>
                                <a:lnTo>
                                  <a:pt x="199" y="3403"/>
                                </a:lnTo>
                                <a:lnTo>
                                  <a:pt x="185" y="3416"/>
                                </a:lnTo>
                                <a:lnTo>
                                  <a:pt x="172" y="3430"/>
                                </a:lnTo>
                                <a:lnTo>
                                  <a:pt x="159" y="3444"/>
                                </a:lnTo>
                                <a:lnTo>
                                  <a:pt x="147" y="3459"/>
                                </a:lnTo>
                                <a:lnTo>
                                  <a:pt x="135" y="3473"/>
                                </a:lnTo>
                                <a:lnTo>
                                  <a:pt x="112" y="3502"/>
                                </a:lnTo>
                                <a:lnTo>
                                  <a:pt x="92" y="3534"/>
                                </a:lnTo>
                                <a:lnTo>
                                  <a:pt x="74" y="3564"/>
                                </a:lnTo>
                                <a:lnTo>
                                  <a:pt x="59" y="3596"/>
                                </a:lnTo>
                                <a:lnTo>
                                  <a:pt x="44" y="3628"/>
                                </a:lnTo>
                                <a:lnTo>
                                  <a:pt x="33" y="3660"/>
                                </a:lnTo>
                                <a:lnTo>
                                  <a:pt x="23" y="3693"/>
                                </a:lnTo>
                                <a:lnTo>
                                  <a:pt x="14" y="3725"/>
                                </a:lnTo>
                                <a:lnTo>
                                  <a:pt x="8" y="3757"/>
                                </a:lnTo>
                                <a:lnTo>
                                  <a:pt x="4" y="3788"/>
                                </a:lnTo>
                                <a:lnTo>
                                  <a:pt x="2" y="3822"/>
                                </a:lnTo>
                                <a:lnTo>
                                  <a:pt x="0" y="3854"/>
                                </a:lnTo>
                                <a:lnTo>
                                  <a:pt x="3" y="3886"/>
                                </a:lnTo>
                                <a:lnTo>
                                  <a:pt x="6" y="3917"/>
                                </a:lnTo>
                                <a:lnTo>
                                  <a:pt x="12" y="3947"/>
                                </a:lnTo>
                                <a:lnTo>
                                  <a:pt x="19" y="3976"/>
                                </a:lnTo>
                                <a:lnTo>
                                  <a:pt x="24" y="3990"/>
                                </a:lnTo>
                                <a:lnTo>
                                  <a:pt x="30" y="4003"/>
                                </a:lnTo>
                                <a:lnTo>
                                  <a:pt x="34" y="4017"/>
                                </a:lnTo>
                                <a:lnTo>
                                  <a:pt x="41" y="4030"/>
                                </a:lnTo>
                                <a:lnTo>
                                  <a:pt x="49" y="4046"/>
                                </a:lnTo>
                                <a:lnTo>
                                  <a:pt x="58" y="4061"/>
                                </a:lnTo>
                                <a:lnTo>
                                  <a:pt x="68" y="4075"/>
                                </a:lnTo>
                                <a:lnTo>
                                  <a:pt x="78" y="4089"/>
                                </a:lnTo>
                                <a:lnTo>
                                  <a:pt x="89" y="4102"/>
                                </a:lnTo>
                                <a:lnTo>
                                  <a:pt x="101" y="4114"/>
                                </a:lnTo>
                                <a:lnTo>
                                  <a:pt x="113" y="4126"/>
                                </a:lnTo>
                                <a:lnTo>
                                  <a:pt x="126" y="4137"/>
                                </a:lnTo>
                                <a:lnTo>
                                  <a:pt x="140" y="4147"/>
                                </a:lnTo>
                                <a:lnTo>
                                  <a:pt x="155" y="4156"/>
                                </a:lnTo>
                                <a:lnTo>
                                  <a:pt x="169" y="4163"/>
                                </a:lnTo>
                                <a:lnTo>
                                  <a:pt x="185" y="4170"/>
                                </a:lnTo>
                                <a:lnTo>
                                  <a:pt x="202" y="4177"/>
                                </a:lnTo>
                                <a:lnTo>
                                  <a:pt x="219" y="4181"/>
                                </a:lnTo>
                                <a:lnTo>
                                  <a:pt x="237" y="4186"/>
                                </a:lnTo>
                                <a:lnTo>
                                  <a:pt x="255" y="4188"/>
                                </a:lnTo>
                                <a:lnTo>
                                  <a:pt x="275" y="4190"/>
                                </a:lnTo>
                                <a:lnTo>
                                  <a:pt x="295" y="4191"/>
                                </a:lnTo>
                                <a:lnTo>
                                  <a:pt x="316" y="4190"/>
                                </a:lnTo>
                                <a:lnTo>
                                  <a:pt x="338" y="4188"/>
                                </a:lnTo>
                                <a:lnTo>
                                  <a:pt x="361" y="4184"/>
                                </a:lnTo>
                                <a:lnTo>
                                  <a:pt x="383" y="4178"/>
                                </a:lnTo>
                                <a:lnTo>
                                  <a:pt x="407" y="4170"/>
                                </a:lnTo>
                                <a:lnTo>
                                  <a:pt x="431" y="4161"/>
                                </a:lnTo>
                                <a:lnTo>
                                  <a:pt x="473" y="4194"/>
                                </a:lnTo>
                                <a:lnTo>
                                  <a:pt x="515" y="4223"/>
                                </a:lnTo>
                                <a:lnTo>
                                  <a:pt x="561" y="4251"/>
                                </a:lnTo>
                                <a:lnTo>
                                  <a:pt x="608" y="4275"/>
                                </a:lnTo>
                                <a:lnTo>
                                  <a:pt x="657" y="4299"/>
                                </a:lnTo>
                                <a:lnTo>
                                  <a:pt x="709" y="4319"/>
                                </a:lnTo>
                                <a:lnTo>
                                  <a:pt x="762" y="4338"/>
                                </a:lnTo>
                                <a:lnTo>
                                  <a:pt x="815" y="4355"/>
                                </a:lnTo>
                                <a:lnTo>
                                  <a:pt x="871" y="4370"/>
                                </a:lnTo>
                                <a:lnTo>
                                  <a:pt x="928" y="4383"/>
                                </a:lnTo>
                                <a:lnTo>
                                  <a:pt x="987" y="4394"/>
                                </a:lnTo>
                                <a:lnTo>
                                  <a:pt x="1046" y="4404"/>
                                </a:lnTo>
                                <a:lnTo>
                                  <a:pt x="1107" y="4413"/>
                                </a:lnTo>
                                <a:lnTo>
                                  <a:pt x="1169" y="4420"/>
                                </a:lnTo>
                                <a:lnTo>
                                  <a:pt x="1232" y="4426"/>
                                </a:lnTo>
                                <a:lnTo>
                                  <a:pt x="1295" y="4429"/>
                                </a:lnTo>
                                <a:lnTo>
                                  <a:pt x="1360" y="4432"/>
                                </a:lnTo>
                                <a:lnTo>
                                  <a:pt x="1425" y="4435"/>
                                </a:lnTo>
                                <a:lnTo>
                                  <a:pt x="1491" y="4435"/>
                                </a:lnTo>
                                <a:lnTo>
                                  <a:pt x="1557" y="4435"/>
                                </a:lnTo>
                                <a:lnTo>
                                  <a:pt x="1624" y="4433"/>
                                </a:lnTo>
                                <a:lnTo>
                                  <a:pt x="1693" y="4431"/>
                                </a:lnTo>
                                <a:lnTo>
                                  <a:pt x="1760" y="4429"/>
                                </a:lnTo>
                                <a:lnTo>
                                  <a:pt x="1828" y="4425"/>
                                </a:lnTo>
                                <a:lnTo>
                                  <a:pt x="1965" y="4417"/>
                                </a:lnTo>
                                <a:lnTo>
                                  <a:pt x="2100" y="4405"/>
                                </a:lnTo>
                                <a:lnTo>
                                  <a:pt x="2236" y="4394"/>
                                </a:lnTo>
                                <a:lnTo>
                                  <a:pt x="2370" y="4383"/>
                                </a:lnTo>
                                <a:lnTo>
                                  <a:pt x="2445" y="4376"/>
                                </a:lnTo>
                                <a:lnTo>
                                  <a:pt x="2518" y="4370"/>
                                </a:lnTo>
                                <a:lnTo>
                                  <a:pt x="2590" y="4363"/>
                                </a:lnTo>
                                <a:lnTo>
                                  <a:pt x="2661" y="4357"/>
                                </a:lnTo>
                                <a:lnTo>
                                  <a:pt x="2730" y="4353"/>
                                </a:lnTo>
                                <a:lnTo>
                                  <a:pt x="2799" y="4348"/>
                                </a:lnTo>
                                <a:lnTo>
                                  <a:pt x="2866" y="4344"/>
                                </a:lnTo>
                                <a:lnTo>
                                  <a:pt x="2931" y="4342"/>
                                </a:lnTo>
                                <a:lnTo>
                                  <a:pt x="2993" y="4339"/>
                                </a:lnTo>
                                <a:lnTo>
                                  <a:pt x="3054" y="4338"/>
                                </a:lnTo>
                                <a:lnTo>
                                  <a:pt x="3112" y="4339"/>
                                </a:lnTo>
                                <a:lnTo>
                                  <a:pt x="3168" y="4340"/>
                                </a:lnTo>
                                <a:lnTo>
                                  <a:pt x="3222" y="4344"/>
                                </a:lnTo>
                                <a:lnTo>
                                  <a:pt x="3272" y="4348"/>
                                </a:lnTo>
                                <a:lnTo>
                                  <a:pt x="3296" y="4352"/>
                                </a:lnTo>
                                <a:lnTo>
                                  <a:pt x="3319" y="4355"/>
                                </a:lnTo>
                                <a:lnTo>
                                  <a:pt x="3341" y="4360"/>
                                </a:lnTo>
                                <a:lnTo>
                                  <a:pt x="3364" y="4364"/>
                                </a:lnTo>
                                <a:lnTo>
                                  <a:pt x="3365" y="4364"/>
                                </a:lnTo>
                                <a:lnTo>
                                  <a:pt x="3437" y="4377"/>
                                </a:lnTo>
                                <a:lnTo>
                                  <a:pt x="3519" y="4390"/>
                                </a:lnTo>
                                <a:lnTo>
                                  <a:pt x="3612" y="4400"/>
                                </a:lnTo>
                                <a:lnTo>
                                  <a:pt x="3715" y="4409"/>
                                </a:lnTo>
                                <a:lnTo>
                                  <a:pt x="3826" y="4417"/>
                                </a:lnTo>
                                <a:lnTo>
                                  <a:pt x="3944" y="4422"/>
                                </a:lnTo>
                                <a:lnTo>
                                  <a:pt x="4069" y="4428"/>
                                </a:lnTo>
                                <a:lnTo>
                                  <a:pt x="4200" y="4431"/>
                                </a:lnTo>
                                <a:lnTo>
                                  <a:pt x="4335" y="4433"/>
                                </a:lnTo>
                                <a:lnTo>
                                  <a:pt x="4475" y="4436"/>
                                </a:lnTo>
                                <a:lnTo>
                                  <a:pt x="4619" y="4437"/>
                                </a:lnTo>
                                <a:lnTo>
                                  <a:pt x="4764" y="4436"/>
                                </a:lnTo>
                                <a:lnTo>
                                  <a:pt x="4911" y="4436"/>
                                </a:lnTo>
                                <a:lnTo>
                                  <a:pt x="5057" y="4433"/>
                                </a:lnTo>
                                <a:lnTo>
                                  <a:pt x="5205" y="4431"/>
                                </a:lnTo>
                                <a:lnTo>
                                  <a:pt x="5350" y="4429"/>
                                </a:lnTo>
                                <a:lnTo>
                                  <a:pt x="5636" y="4422"/>
                                </a:lnTo>
                                <a:lnTo>
                                  <a:pt x="5905" y="4414"/>
                                </a:lnTo>
                                <a:lnTo>
                                  <a:pt x="6153" y="4405"/>
                                </a:lnTo>
                                <a:lnTo>
                                  <a:pt x="6371" y="4398"/>
                                </a:lnTo>
                                <a:lnTo>
                                  <a:pt x="6554" y="4390"/>
                                </a:lnTo>
                                <a:lnTo>
                                  <a:pt x="6692" y="4383"/>
                                </a:lnTo>
                                <a:lnTo>
                                  <a:pt x="6782" y="4379"/>
                                </a:lnTo>
                                <a:lnTo>
                                  <a:pt x="6814" y="4377"/>
                                </a:lnTo>
                                <a:close/>
                                <a:moveTo>
                                  <a:pt x="3595" y="4106"/>
                                </a:moveTo>
                                <a:lnTo>
                                  <a:pt x="3571" y="4103"/>
                                </a:lnTo>
                                <a:lnTo>
                                  <a:pt x="3547" y="4101"/>
                                </a:lnTo>
                                <a:lnTo>
                                  <a:pt x="3525" y="4097"/>
                                </a:lnTo>
                                <a:lnTo>
                                  <a:pt x="3504" y="4094"/>
                                </a:lnTo>
                                <a:lnTo>
                                  <a:pt x="3484" y="4091"/>
                                </a:lnTo>
                                <a:lnTo>
                                  <a:pt x="3463" y="4087"/>
                                </a:lnTo>
                                <a:lnTo>
                                  <a:pt x="3444" y="4083"/>
                                </a:lnTo>
                                <a:lnTo>
                                  <a:pt x="3426" y="4079"/>
                                </a:lnTo>
                                <a:lnTo>
                                  <a:pt x="3425" y="4079"/>
                                </a:lnTo>
                                <a:lnTo>
                                  <a:pt x="3423" y="4078"/>
                                </a:lnTo>
                                <a:lnTo>
                                  <a:pt x="3397" y="4074"/>
                                </a:lnTo>
                                <a:lnTo>
                                  <a:pt x="3371" y="4069"/>
                                </a:lnTo>
                                <a:lnTo>
                                  <a:pt x="3344" y="4065"/>
                                </a:lnTo>
                                <a:lnTo>
                                  <a:pt x="3317" y="4061"/>
                                </a:lnTo>
                                <a:lnTo>
                                  <a:pt x="3260" y="4056"/>
                                </a:lnTo>
                                <a:lnTo>
                                  <a:pt x="3200" y="4051"/>
                                </a:lnTo>
                                <a:lnTo>
                                  <a:pt x="3139" y="4049"/>
                                </a:lnTo>
                                <a:lnTo>
                                  <a:pt x="3075" y="4048"/>
                                </a:lnTo>
                                <a:lnTo>
                                  <a:pt x="3009" y="4049"/>
                                </a:lnTo>
                                <a:lnTo>
                                  <a:pt x="2941" y="4050"/>
                                </a:lnTo>
                                <a:lnTo>
                                  <a:pt x="2871" y="4054"/>
                                </a:lnTo>
                                <a:lnTo>
                                  <a:pt x="2800" y="4057"/>
                                </a:lnTo>
                                <a:lnTo>
                                  <a:pt x="2727" y="4061"/>
                                </a:lnTo>
                                <a:lnTo>
                                  <a:pt x="2653" y="4067"/>
                                </a:lnTo>
                                <a:lnTo>
                                  <a:pt x="2578" y="4073"/>
                                </a:lnTo>
                                <a:lnTo>
                                  <a:pt x="2501" y="4079"/>
                                </a:lnTo>
                                <a:lnTo>
                                  <a:pt x="2424" y="4086"/>
                                </a:lnTo>
                                <a:lnTo>
                                  <a:pt x="2345" y="4094"/>
                                </a:lnTo>
                                <a:lnTo>
                                  <a:pt x="2229" y="4104"/>
                                </a:lnTo>
                                <a:lnTo>
                                  <a:pt x="2110" y="4114"/>
                                </a:lnTo>
                                <a:lnTo>
                                  <a:pt x="1993" y="4123"/>
                                </a:lnTo>
                                <a:lnTo>
                                  <a:pt x="1874" y="4132"/>
                                </a:lnTo>
                                <a:lnTo>
                                  <a:pt x="1757" y="4139"/>
                                </a:lnTo>
                                <a:lnTo>
                                  <a:pt x="1640" y="4143"/>
                                </a:lnTo>
                                <a:lnTo>
                                  <a:pt x="1582" y="4144"/>
                                </a:lnTo>
                                <a:lnTo>
                                  <a:pt x="1526" y="4146"/>
                                </a:lnTo>
                                <a:lnTo>
                                  <a:pt x="1469" y="4146"/>
                                </a:lnTo>
                                <a:lnTo>
                                  <a:pt x="1413" y="4144"/>
                                </a:lnTo>
                                <a:lnTo>
                                  <a:pt x="1358" y="4143"/>
                                </a:lnTo>
                                <a:lnTo>
                                  <a:pt x="1304" y="4140"/>
                                </a:lnTo>
                                <a:lnTo>
                                  <a:pt x="1252" y="4137"/>
                                </a:lnTo>
                                <a:lnTo>
                                  <a:pt x="1199" y="4132"/>
                                </a:lnTo>
                                <a:lnTo>
                                  <a:pt x="1148" y="4126"/>
                                </a:lnTo>
                                <a:lnTo>
                                  <a:pt x="1097" y="4120"/>
                                </a:lnTo>
                                <a:lnTo>
                                  <a:pt x="1049" y="4112"/>
                                </a:lnTo>
                                <a:lnTo>
                                  <a:pt x="1001" y="4103"/>
                                </a:lnTo>
                                <a:lnTo>
                                  <a:pt x="955" y="4093"/>
                                </a:lnTo>
                                <a:lnTo>
                                  <a:pt x="910" y="4082"/>
                                </a:lnTo>
                                <a:lnTo>
                                  <a:pt x="867" y="4068"/>
                                </a:lnTo>
                                <a:lnTo>
                                  <a:pt x="825" y="4054"/>
                                </a:lnTo>
                                <a:lnTo>
                                  <a:pt x="785" y="4038"/>
                                </a:lnTo>
                                <a:lnTo>
                                  <a:pt x="747" y="4021"/>
                                </a:lnTo>
                                <a:lnTo>
                                  <a:pt x="711" y="4002"/>
                                </a:lnTo>
                                <a:lnTo>
                                  <a:pt x="676" y="3981"/>
                                </a:lnTo>
                                <a:lnTo>
                                  <a:pt x="680" y="3977"/>
                                </a:lnTo>
                                <a:lnTo>
                                  <a:pt x="709" y="3948"/>
                                </a:lnTo>
                                <a:lnTo>
                                  <a:pt x="739" y="3920"/>
                                </a:lnTo>
                                <a:lnTo>
                                  <a:pt x="772" y="3893"/>
                                </a:lnTo>
                                <a:lnTo>
                                  <a:pt x="804" y="3868"/>
                                </a:lnTo>
                                <a:lnTo>
                                  <a:pt x="838" y="3844"/>
                                </a:lnTo>
                                <a:lnTo>
                                  <a:pt x="872" y="3822"/>
                                </a:lnTo>
                                <a:lnTo>
                                  <a:pt x="907" y="3800"/>
                                </a:lnTo>
                                <a:lnTo>
                                  <a:pt x="943" y="3780"/>
                                </a:lnTo>
                                <a:lnTo>
                                  <a:pt x="980" y="3761"/>
                                </a:lnTo>
                                <a:lnTo>
                                  <a:pt x="1017" y="3744"/>
                                </a:lnTo>
                                <a:lnTo>
                                  <a:pt x="1054" y="3728"/>
                                </a:lnTo>
                                <a:lnTo>
                                  <a:pt x="1092" y="3713"/>
                                </a:lnTo>
                                <a:lnTo>
                                  <a:pt x="1131" y="3698"/>
                                </a:lnTo>
                                <a:lnTo>
                                  <a:pt x="1169" y="3686"/>
                                </a:lnTo>
                                <a:lnTo>
                                  <a:pt x="1208" y="3674"/>
                                </a:lnTo>
                                <a:lnTo>
                                  <a:pt x="1247" y="3663"/>
                                </a:lnTo>
                                <a:lnTo>
                                  <a:pt x="1288" y="3654"/>
                                </a:lnTo>
                                <a:lnTo>
                                  <a:pt x="1327" y="3645"/>
                                </a:lnTo>
                                <a:lnTo>
                                  <a:pt x="1366" y="3636"/>
                                </a:lnTo>
                                <a:lnTo>
                                  <a:pt x="1405" y="3629"/>
                                </a:lnTo>
                                <a:lnTo>
                                  <a:pt x="1444" y="3622"/>
                                </a:lnTo>
                                <a:lnTo>
                                  <a:pt x="1483" y="3617"/>
                                </a:lnTo>
                                <a:lnTo>
                                  <a:pt x="1523" y="3612"/>
                                </a:lnTo>
                                <a:lnTo>
                                  <a:pt x="1562" y="3608"/>
                                </a:lnTo>
                                <a:lnTo>
                                  <a:pt x="1600" y="3604"/>
                                </a:lnTo>
                                <a:lnTo>
                                  <a:pt x="1638" y="3602"/>
                                </a:lnTo>
                                <a:lnTo>
                                  <a:pt x="1675" y="3600"/>
                                </a:lnTo>
                                <a:lnTo>
                                  <a:pt x="1712" y="3598"/>
                                </a:lnTo>
                                <a:lnTo>
                                  <a:pt x="1783" y="3596"/>
                                </a:lnTo>
                                <a:lnTo>
                                  <a:pt x="1853" y="3596"/>
                                </a:lnTo>
                                <a:lnTo>
                                  <a:pt x="1877" y="3596"/>
                                </a:lnTo>
                                <a:lnTo>
                                  <a:pt x="1902" y="3598"/>
                                </a:lnTo>
                                <a:lnTo>
                                  <a:pt x="1928" y="3599"/>
                                </a:lnTo>
                                <a:lnTo>
                                  <a:pt x="1952" y="3600"/>
                                </a:lnTo>
                                <a:lnTo>
                                  <a:pt x="1976" y="3601"/>
                                </a:lnTo>
                                <a:lnTo>
                                  <a:pt x="2001" y="3603"/>
                                </a:lnTo>
                                <a:lnTo>
                                  <a:pt x="2024" y="3604"/>
                                </a:lnTo>
                                <a:lnTo>
                                  <a:pt x="2048" y="3607"/>
                                </a:lnTo>
                                <a:lnTo>
                                  <a:pt x="2090" y="3611"/>
                                </a:lnTo>
                                <a:lnTo>
                                  <a:pt x="2128" y="3614"/>
                                </a:lnTo>
                                <a:lnTo>
                                  <a:pt x="2163" y="3619"/>
                                </a:lnTo>
                                <a:lnTo>
                                  <a:pt x="2193" y="3623"/>
                                </a:lnTo>
                                <a:lnTo>
                                  <a:pt x="2194" y="3623"/>
                                </a:lnTo>
                                <a:lnTo>
                                  <a:pt x="2234" y="3630"/>
                                </a:lnTo>
                                <a:lnTo>
                                  <a:pt x="2280" y="3641"/>
                                </a:lnTo>
                                <a:lnTo>
                                  <a:pt x="2333" y="3655"/>
                                </a:lnTo>
                                <a:lnTo>
                                  <a:pt x="2391" y="3673"/>
                                </a:lnTo>
                                <a:lnTo>
                                  <a:pt x="2454" y="3692"/>
                                </a:lnTo>
                                <a:lnTo>
                                  <a:pt x="2522" y="3714"/>
                                </a:lnTo>
                                <a:lnTo>
                                  <a:pt x="2594" y="3738"/>
                                </a:lnTo>
                                <a:lnTo>
                                  <a:pt x="2669" y="3763"/>
                                </a:lnTo>
                                <a:lnTo>
                                  <a:pt x="2746" y="3791"/>
                                </a:lnTo>
                                <a:lnTo>
                                  <a:pt x="2827" y="3819"/>
                                </a:lnTo>
                                <a:lnTo>
                                  <a:pt x="2908" y="3850"/>
                                </a:lnTo>
                                <a:lnTo>
                                  <a:pt x="2991" y="3880"/>
                                </a:lnTo>
                                <a:lnTo>
                                  <a:pt x="3074" y="3911"/>
                                </a:lnTo>
                                <a:lnTo>
                                  <a:pt x="3157" y="3942"/>
                                </a:lnTo>
                                <a:lnTo>
                                  <a:pt x="3238" y="3973"/>
                                </a:lnTo>
                                <a:lnTo>
                                  <a:pt x="3320" y="4003"/>
                                </a:lnTo>
                                <a:lnTo>
                                  <a:pt x="3356" y="4017"/>
                                </a:lnTo>
                                <a:lnTo>
                                  <a:pt x="3392" y="4030"/>
                                </a:lnTo>
                                <a:lnTo>
                                  <a:pt x="3426" y="4044"/>
                                </a:lnTo>
                                <a:lnTo>
                                  <a:pt x="3462" y="4057"/>
                                </a:lnTo>
                                <a:lnTo>
                                  <a:pt x="3496" y="4069"/>
                                </a:lnTo>
                                <a:lnTo>
                                  <a:pt x="3529" y="4082"/>
                                </a:lnTo>
                                <a:lnTo>
                                  <a:pt x="3563" y="4094"/>
                                </a:lnTo>
                                <a:lnTo>
                                  <a:pt x="3595" y="4106"/>
                                </a:lnTo>
                                <a:close/>
                                <a:moveTo>
                                  <a:pt x="6397" y="3920"/>
                                </a:moveTo>
                                <a:lnTo>
                                  <a:pt x="6339" y="3916"/>
                                </a:lnTo>
                                <a:lnTo>
                                  <a:pt x="6277" y="3911"/>
                                </a:lnTo>
                                <a:lnTo>
                                  <a:pt x="6212" y="3908"/>
                                </a:lnTo>
                                <a:lnTo>
                                  <a:pt x="6144" y="3905"/>
                                </a:lnTo>
                                <a:lnTo>
                                  <a:pt x="6074" y="3902"/>
                                </a:lnTo>
                                <a:lnTo>
                                  <a:pt x="6002" y="3901"/>
                                </a:lnTo>
                                <a:lnTo>
                                  <a:pt x="5929" y="3902"/>
                                </a:lnTo>
                                <a:lnTo>
                                  <a:pt x="5855" y="3905"/>
                                </a:lnTo>
                                <a:lnTo>
                                  <a:pt x="5781" y="3908"/>
                                </a:lnTo>
                                <a:lnTo>
                                  <a:pt x="5709" y="3915"/>
                                </a:lnTo>
                                <a:lnTo>
                                  <a:pt x="5672" y="3918"/>
                                </a:lnTo>
                                <a:lnTo>
                                  <a:pt x="5636" y="3923"/>
                                </a:lnTo>
                                <a:lnTo>
                                  <a:pt x="5601" y="3927"/>
                                </a:lnTo>
                                <a:lnTo>
                                  <a:pt x="5567" y="3933"/>
                                </a:lnTo>
                                <a:lnTo>
                                  <a:pt x="5532" y="3939"/>
                                </a:lnTo>
                                <a:lnTo>
                                  <a:pt x="5498" y="3946"/>
                                </a:lnTo>
                                <a:lnTo>
                                  <a:pt x="5465" y="3953"/>
                                </a:lnTo>
                                <a:lnTo>
                                  <a:pt x="5433" y="3962"/>
                                </a:lnTo>
                                <a:lnTo>
                                  <a:pt x="5401" y="3971"/>
                                </a:lnTo>
                                <a:lnTo>
                                  <a:pt x="5371" y="3980"/>
                                </a:lnTo>
                                <a:lnTo>
                                  <a:pt x="5342" y="3991"/>
                                </a:lnTo>
                                <a:lnTo>
                                  <a:pt x="5314" y="4002"/>
                                </a:lnTo>
                                <a:lnTo>
                                  <a:pt x="5312" y="4002"/>
                                </a:lnTo>
                                <a:lnTo>
                                  <a:pt x="5276" y="4016"/>
                                </a:lnTo>
                                <a:lnTo>
                                  <a:pt x="5236" y="4029"/>
                                </a:lnTo>
                                <a:lnTo>
                                  <a:pt x="5196" y="4039"/>
                                </a:lnTo>
                                <a:lnTo>
                                  <a:pt x="5154" y="4049"/>
                                </a:lnTo>
                                <a:lnTo>
                                  <a:pt x="5130" y="4054"/>
                                </a:lnTo>
                                <a:lnTo>
                                  <a:pt x="5106" y="4057"/>
                                </a:lnTo>
                                <a:lnTo>
                                  <a:pt x="5083" y="4060"/>
                                </a:lnTo>
                                <a:lnTo>
                                  <a:pt x="5059" y="4064"/>
                                </a:lnTo>
                                <a:lnTo>
                                  <a:pt x="5035" y="4067"/>
                                </a:lnTo>
                                <a:lnTo>
                                  <a:pt x="5011" y="4069"/>
                                </a:lnTo>
                                <a:lnTo>
                                  <a:pt x="4987" y="4070"/>
                                </a:lnTo>
                                <a:lnTo>
                                  <a:pt x="4962" y="4073"/>
                                </a:lnTo>
                                <a:lnTo>
                                  <a:pt x="4929" y="4074"/>
                                </a:lnTo>
                                <a:lnTo>
                                  <a:pt x="4894" y="4075"/>
                                </a:lnTo>
                                <a:lnTo>
                                  <a:pt x="4859" y="4075"/>
                                </a:lnTo>
                                <a:lnTo>
                                  <a:pt x="4824" y="4075"/>
                                </a:lnTo>
                                <a:lnTo>
                                  <a:pt x="4755" y="4073"/>
                                </a:lnTo>
                                <a:lnTo>
                                  <a:pt x="4683" y="4068"/>
                                </a:lnTo>
                                <a:lnTo>
                                  <a:pt x="4612" y="4063"/>
                                </a:lnTo>
                                <a:lnTo>
                                  <a:pt x="4541" y="4055"/>
                                </a:lnTo>
                                <a:lnTo>
                                  <a:pt x="4470" y="4045"/>
                                </a:lnTo>
                                <a:lnTo>
                                  <a:pt x="4398" y="4033"/>
                                </a:lnTo>
                                <a:lnTo>
                                  <a:pt x="4329" y="4020"/>
                                </a:lnTo>
                                <a:lnTo>
                                  <a:pt x="4259" y="4007"/>
                                </a:lnTo>
                                <a:lnTo>
                                  <a:pt x="4192" y="3991"/>
                                </a:lnTo>
                                <a:lnTo>
                                  <a:pt x="4126" y="3975"/>
                                </a:lnTo>
                                <a:lnTo>
                                  <a:pt x="4061" y="3957"/>
                                </a:lnTo>
                                <a:lnTo>
                                  <a:pt x="4000" y="3939"/>
                                </a:lnTo>
                                <a:lnTo>
                                  <a:pt x="3940" y="3920"/>
                                </a:lnTo>
                                <a:lnTo>
                                  <a:pt x="3883" y="3901"/>
                                </a:lnTo>
                                <a:lnTo>
                                  <a:pt x="3881" y="3901"/>
                                </a:lnTo>
                                <a:lnTo>
                                  <a:pt x="3834" y="3884"/>
                                </a:lnTo>
                                <a:lnTo>
                                  <a:pt x="3784" y="3867"/>
                                </a:lnTo>
                                <a:lnTo>
                                  <a:pt x="3730" y="3846"/>
                                </a:lnTo>
                                <a:lnTo>
                                  <a:pt x="3673" y="3825"/>
                                </a:lnTo>
                                <a:lnTo>
                                  <a:pt x="3613" y="3803"/>
                                </a:lnTo>
                                <a:lnTo>
                                  <a:pt x="3552" y="3780"/>
                                </a:lnTo>
                                <a:lnTo>
                                  <a:pt x="3488" y="3756"/>
                                </a:lnTo>
                                <a:lnTo>
                                  <a:pt x="3422" y="3731"/>
                                </a:lnTo>
                                <a:lnTo>
                                  <a:pt x="3338" y="3700"/>
                                </a:lnTo>
                                <a:lnTo>
                                  <a:pt x="3253" y="3668"/>
                                </a:lnTo>
                                <a:lnTo>
                                  <a:pt x="3168" y="3636"/>
                                </a:lnTo>
                                <a:lnTo>
                                  <a:pt x="3082" y="3604"/>
                                </a:lnTo>
                                <a:lnTo>
                                  <a:pt x="2996" y="3573"/>
                                </a:lnTo>
                                <a:lnTo>
                                  <a:pt x="2912" y="3542"/>
                                </a:lnTo>
                                <a:lnTo>
                                  <a:pt x="2828" y="3512"/>
                                </a:lnTo>
                                <a:lnTo>
                                  <a:pt x="2746" y="3483"/>
                                </a:lnTo>
                                <a:lnTo>
                                  <a:pt x="2668" y="3456"/>
                                </a:lnTo>
                                <a:lnTo>
                                  <a:pt x="2593" y="3432"/>
                                </a:lnTo>
                                <a:lnTo>
                                  <a:pt x="2520" y="3408"/>
                                </a:lnTo>
                                <a:lnTo>
                                  <a:pt x="2453" y="3388"/>
                                </a:lnTo>
                                <a:lnTo>
                                  <a:pt x="2390" y="3370"/>
                                </a:lnTo>
                                <a:lnTo>
                                  <a:pt x="2333" y="3356"/>
                                </a:lnTo>
                                <a:lnTo>
                                  <a:pt x="2281" y="3343"/>
                                </a:lnTo>
                                <a:lnTo>
                                  <a:pt x="2237" y="3335"/>
                                </a:lnTo>
                                <a:lnTo>
                                  <a:pt x="2234" y="3335"/>
                                </a:lnTo>
                                <a:lnTo>
                                  <a:pt x="2200" y="3330"/>
                                </a:lnTo>
                                <a:lnTo>
                                  <a:pt x="2161" y="3325"/>
                                </a:lnTo>
                                <a:lnTo>
                                  <a:pt x="2118" y="3321"/>
                                </a:lnTo>
                                <a:lnTo>
                                  <a:pt x="2072" y="3316"/>
                                </a:lnTo>
                                <a:lnTo>
                                  <a:pt x="2049" y="3314"/>
                                </a:lnTo>
                                <a:lnTo>
                                  <a:pt x="2025" y="3313"/>
                                </a:lnTo>
                                <a:lnTo>
                                  <a:pt x="1999" y="3312"/>
                                </a:lnTo>
                                <a:lnTo>
                                  <a:pt x="1974" y="3310"/>
                                </a:lnTo>
                                <a:lnTo>
                                  <a:pt x="1946" y="3308"/>
                                </a:lnTo>
                                <a:lnTo>
                                  <a:pt x="1917" y="3307"/>
                                </a:lnTo>
                                <a:lnTo>
                                  <a:pt x="1888" y="3306"/>
                                </a:lnTo>
                                <a:lnTo>
                                  <a:pt x="1856" y="3306"/>
                                </a:lnTo>
                                <a:lnTo>
                                  <a:pt x="1776" y="3306"/>
                                </a:lnTo>
                                <a:lnTo>
                                  <a:pt x="1693" y="3308"/>
                                </a:lnTo>
                                <a:lnTo>
                                  <a:pt x="1650" y="3311"/>
                                </a:lnTo>
                                <a:lnTo>
                                  <a:pt x="1607" y="3313"/>
                                </a:lnTo>
                                <a:lnTo>
                                  <a:pt x="1562" y="3316"/>
                                </a:lnTo>
                                <a:lnTo>
                                  <a:pt x="1518" y="3321"/>
                                </a:lnTo>
                                <a:lnTo>
                                  <a:pt x="1472" y="3326"/>
                                </a:lnTo>
                                <a:lnTo>
                                  <a:pt x="1427" y="3332"/>
                                </a:lnTo>
                                <a:lnTo>
                                  <a:pt x="1382" y="3339"/>
                                </a:lnTo>
                                <a:lnTo>
                                  <a:pt x="1336" y="3347"/>
                                </a:lnTo>
                                <a:lnTo>
                                  <a:pt x="1289" y="3356"/>
                                </a:lnTo>
                                <a:lnTo>
                                  <a:pt x="1243" y="3366"/>
                                </a:lnTo>
                                <a:lnTo>
                                  <a:pt x="1197" y="3377"/>
                                </a:lnTo>
                                <a:lnTo>
                                  <a:pt x="1150" y="3389"/>
                                </a:lnTo>
                                <a:lnTo>
                                  <a:pt x="1104" y="3403"/>
                                </a:lnTo>
                                <a:lnTo>
                                  <a:pt x="1058" y="3417"/>
                                </a:lnTo>
                                <a:lnTo>
                                  <a:pt x="1012" y="3433"/>
                                </a:lnTo>
                                <a:lnTo>
                                  <a:pt x="966" y="3451"/>
                                </a:lnTo>
                                <a:lnTo>
                                  <a:pt x="922" y="3469"/>
                                </a:lnTo>
                                <a:lnTo>
                                  <a:pt x="877" y="3489"/>
                                </a:lnTo>
                                <a:lnTo>
                                  <a:pt x="832" y="3510"/>
                                </a:lnTo>
                                <a:lnTo>
                                  <a:pt x="788" y="3534"/>
                                </a:lnTo>
                                <a:lnTo>
                                  <a:pt x="746" y="3558"/>
                                </a:lnTo>
                                <a:lnTo>
                                  <a:pt x="703" y="3584"/>
                                </a:lnTo>
                                <a:lnTo>
                                  <a:pt x="662" y="3612"/>
                                </a:lnTo>
                                <a:lnTo>
                                  <a:pt x="622" y="3641"/>
                                </a:lnTo>
                                <a:lnTo>
                                  <a:pt x="581" y="3673"/>
                                </a:lnTo>
                                <a:lnTo>
                                  <a:pt x="543" y="3706"/>
                                </a:lnTo>
                                <a:lnTo>
                                  <a:pt x="505" y="3741"/>
                                </a:lnTo>
                                <a:lnTo>
                                  <a:pt x="469" y="3777"/>
                                </a:lnTo>
                                <a:lnTo>
                                  <a:pt x="439" y="3807"/>
                                </a:lnTo>
                                <a:lnTo>
                                  <a:pt x="412" y="3833"/>
                                </a:lnTo>
                                <a:lnTo>
                                  <a:pt x="388" y="3854"/>
                                </a:lnTo>
                                <a:lnTo>
                                  <a:pt x="365" y="3871"/>
                                </a:lnTo>
                                <a:lnTo>
                                  <a:pt x="346" y="3883"/>
                                </a:lnTo>
                                <a:lnTo>
                                  <a:pt x="328" y="3893"/>
                                </a:lnTo>
                                <a:lnTo>
                                  <a:pt x="321" y="3897"/>
                                </a:lnTo>
                                <a:lnTo>
                                  <a:pt x="314" y="3899"/>
                                </a:lnTo>
                                <a:lnTo>
                                  <a:pt x="307" y="3900"/>
                                </a:lnTo>
                                <a:lnTo>
                                  <a:pt x="300" y="3901"/>
                                </a:lnTo>
                                <a:lnTo>
                                  <a:pt x="298" y="3893"/>
                                </a:lnTo>
                                <a:lnTo>
                                  <a:pt x="295" y="3886"/>
                                </a:lnTo>
                                <a:lnTo>
                                  <a:pt x="294" y="3875"/>
                                </a:lnTo>
                                <a:lnTo>
                                  <a:pt x="291" y="3865"/>
                                </a:lnTo>
                                <a:lnTo>
                                  <a:pt x="291" y="3855"/>
                                </a:lnTo>
                                <a:lnTo>
                                  <a:pt x="291" y="3844"/>
                                </a:lnTo>
                                <a:lnTo>
                                  <a:pt x="291" y="3832"/>
                                </a:lnTo>
                                <a:lnTo>
                                  <a:pt x="293" y="3819"/>
                                </a:lnTo>
                                <a:lnTo>
                                  <a:pt x="295" y="3804"/>
                                </a:lnTo>
                                <a:lnTo>
                                  <a:pt x="298" y="3787"/>
                                </a:lnTo>
                                <a:lnTo>
                                  <a:pt x="302" y="3771"/>
                                </a:lnTo>
                                <a:lnTo>
                                  <a:pt x="307" y="3756"/>
                                </a:lnTo>
                                <a:lnTo>
                                  <a:pt x="313" y="3739"/>
                                </a:lnTo>
                                <a:lnTo>
                                  <a:pt x="319" y="3723"/>
                                </a:lnTo>
                                <a:lnTo>
                                  <a:pt x="327" y="3707"/>
                                </a:lnTo>
                                <a:lnTo>
                                  <a:pt x="335" y="3692"/>
                                </a:lnTo>
                                <a:lnTo>
                                  <a:pt x="345" y="3676"/>
                                </a:lnTo>
                                <a:lnTo>
                                  <a:pt x="356" y="3661"/>
                                </a:lnTo>
                                <a:lnTo>
                                  <a:pt x="368" y="3647"/>
                                </a:lnTo>
                                <a:lnTo>
                                  <a:pt x="380" y="3632"/>
                                </a:lnTo>
                                <a:lnTo>
                                  <a:pt x="393" y="3619"/>
                                </a:lnTo>
                                <a:lnTo>
                                  <a:pt x="409" y="3605"/>
                                </a:lnTo>
                                <a:lnTo>
                                  <a:pt x="424" y="3593"/>
                                </a:lnTo>
                                <a:lnTo>
                                  <a:pt x="440" y="3581"/>
                                </a:lnTo>
                                <a:lnTo>
                                  <a:pt x="452" y="3582"/>
                                </a:lnTo>
                                <a:lnTo>
                                  <a:pt x="463" y="3582"/>
                                </a:lnTo>
                                <a:lnTo>
                                  <a:pt x="481" y="3580"/>
                                </a:lnTo>
                                <a:lnTo>
                                  <a:pt x="496" y="3576"/>
                                </a:lnTo>
                                <a:lnTo>
                                  <a:pt x="512" y="3571"/>
                                </a:lnTo>
                                <a:lnTo>
                                  <a:pt x="528" y="3563"/>
                                </a:lnTo>
                                <a:lnTo>
                                  <a:pt x="534" y="3558"/>
                                </a:lnTo>
                                <a:lnTo>
                                  <a:pt x="556" y="3548"/>
                                </a:lnTo>
                                <a:lnTo>
                                  <a:pt x="580" y="3537"/>
                                </a:lnTo>
                                <a:lnTo>
                                  <a:pt x="609" y="3525"/>
                                </a:lnTo>
                                <a:lnTo>
                                  <a:pt x="641" y="3511"/>
                                </a:lnTo>
                                <a:lnTo>
                                  <a:pt x="661" y="3503"/>
                                </a:lnTo>
                                <a:lnTo>
                                  <a:pt x="681" y="3497"/>
                                </a:lnTo>
                                <a:lnTo>
                                  <a:pt x="702" y="3489"/>
                                </a:lnTo>
                                <a:lnTo>
                                  <a:pt x="725" y="3481"/>
                                </a:lnTo>
                                <a:lnTo>
                                  <a:pt x="748" y="3472"/>
                                </a:lnTo>
                                <a:lnTo>
                                  <a:pt x="773" y="3464"/>
                                </a:lnTo>
                                <a:lnTo>
                                  <a:pt x="797" y="3456"/>
                                </a:lnTo>
                                <a:lnTo>
                                  <a:pt x="822" y="3449"/>
                                </a:lnTo>
                                <a:lnTo>
                                  <a:pt x="890" y="3428"/>
                                </a:lnTo>
                                <a:lnTo>
                                  <a:pt x="962" y="3408"/>
                                </a:lnTo>
                                <a:lnTo>
                                  <a:pt x="1037" y="3388"/>
                                </a:lnTo>
                                <a:lnTo>
                                  <a:pt x="1113" y="3369"/>
                                </a:lnTo>
                                <a:lnTo>
                                  <a:pt x="1191" y="3351"/>
                                </a:lnTo>
                                <a:lnTo>
                                  <a:pt x="1272" y="3334"/>
                                </a:lnTo>
                                <a:lnTo>
                                  <a:pt x="1351" y="3320"/>
                                </a:lnTo>
                                <a:lnTo>
                                  <a:pt x="1432" y="3306"/>
                                </a:lnTo>
                                <a:lnTo>
                                  <a:pt x="1511" y="3295"/>
                                </a:lnTo>
                                <a:lnTo>
                                  <a:pt x="1591" y="3285"/>
                                </a:lnTo>
                                <a:lnTo>
                                  <a:pt x="1629" y="3282"/>
                                </a:lnTo>
                                <a:lnTo>
                                  <a:pt x="1668" y="3278"/>
                                </a:lnTo>
                                <a:lnTo>
                                  <a:pt x="1705" y="3276"/>
                                </a:lnTo>
                                <a:lnTo>
                                  <a:pt x="1742" y="3274"/>
                                </a:lnTo>
                                <a:lnTo>
                                  <a:pt x="1779" y="3274"/>
                                </a:lnTo>
                                <a:lnTo>
                                  <a:pt x="1814" y="3273"/>
                                </a:lnTo>
                                <a:lnTo>
                                  <a:pt x="1848" y="3274"/>
                                </a:lnTo>
                                <a:lnTo>
                                  <a:pt x="1883" y="3275"/>
                                </a:lnTo>
                                <a:lnTo>
                                  <a:pt x="1915" y="3277"/>
                                </a:lnTo>
                                <a:lnTo>
                                  <a:pt x="1947" y="3280"/>
                                </a:lnTo>
                                <a:lnTo>
                                  <a:pt x="1977" y="3284"/>
                                </a:lnTo>
                                <a:lnTo>
                                  <a:pt x="2007" y="3288"/>
                                </a:lnTo>
                                <a:lnTo>
                                  <a:pt x="2015" y="3291"/>
                                </a:lnTo>
                                <a:lnTo>
                                  <a:pt x="2024" y="3291"/>
                                </a:lnTo>
                                <a:lnTo>
                                  <a:pt x="2033" y="3292"/>
                                </a:lnTo>
                                <a:lnTo>
                                  <a:pt x="2041" y="3291"/>
                                </a:lnTo>
                                <a:lnTo>
                                  <a:pt x="2041" y="3292"/>
                                </a:lnTo>
                                <a:lnTo>
                                  <a:pt x="2045" y="3291"/>
                                </a:lnTo>
                                <a:lnTo>
                                  <a:pt x="2046" y="3291"/>
                                </a:lnTo>
                                <a:lnTo>
                                  <a:pt x="2076" y="3289"/>
                                </a:lnTo>
                                <a:lnTo>
                                  <a:pt x="2106" y="3289"/>
                                </a:lnTo>
                                <a:lnTo>
                                  <a:pt x="2137" y="3291"/>
                                </a:lnTo>
                                <a:lnTo>
                                  <a:pt x="2170" y="3293"/>
                                </a:lnTo>
                                <a:lnTo>
                                  <a:pt x="2201" y="3296"/>
                                </a:lnTo>
                                <a:lnTo>
                                  <a:pt x="2234" y="3300"/>
                                </a:lnTo>
                                <a:lnTo>
                                  <a:pt x="2268" y="3304"/>
                                </a:lnTo>
                                <a:lnTo>
                                  <a:pt x="2302" y="3310"/>
                                </a:lnTo>
                                <a:lnTo>
                                  <a:pt x="2336" y="3316"/>
                                </a:lnTo>
                                <a:lnTo>
                                  <a:pt x="2371" y="3323"/>
                                </a:lnTo>
                                <a:lnTo>
                                  <a:pt x="2407" y="3331"/>
                                </a:lnTo>
                                <a:lnTo>
                                  <a:pt x="2443" y="3340"/>
                                </a:lnTo>
                                <a:lnTo>
                                  <a:pt x="2515" y="3359"/>
                                </a:lnTo>
                                <a:lnTo>
                                  <a:pt x="2590" y="3380"/>
                                </a:lnTo>
                                <a:lnTo>
                                  <a:pt x="2668" y="3404"/>
                                </a:lnTo>
                                <a:lnTo>
                                  <a:pt x="2745" y="3430"/>
                                </a:lnTo>
                                <a:lnTo>
                                  <a:pt x="2824" y="3456"/>
                                </a:lnTo>
                                <a:lnTo>
                                  <a:pt x="2904" y="3484"/>
                                </a:lnTo>
                                <a:lnTo>
                                  <a:pt x="2986" y="3515"/>
                                </a:lnTo>
                                <a:lnTo>
                                  <a:pt x="3067" y="3545"/>
                                </a:lnTo>
                                <a:lnTo>
                                  <a:pt x="3149" y="3576"/>
                                </a:lnTo>
                                <a:lnTo>
                                  <a:pt x="3232" y="3608"/>
                                </a:lnTo>
                                <a:lnTo>
                                  <a:pt x="3285" y="3629"/>
                                </a:lnTo>
                                <a:lnTo>
                                  <a:pt x="3339" y="3649"/>
                                </a:lnTo>
                                <a:lnTo>
                                  <a:pt x="3393" y="3669"/>
                                </a:lnTo>
                                <a:lnTo>
                                  <a:pt x="3447" y="3689"/>
                                </a:lnTo>
                                <a:lnTo>
                                  <a:pt x="3500" y="3710"/>
                                </a:lnTo>
                                <a:lnTo>
                                  <a:pt x="3554" y="3730"/>
                                </a:lnTo>
                                <a:lnTo>
                                  <a:pt x="3609" y="3749"/>
                                </a:lnTo>
                                <a:lnTo>
                                  <a:pt x="3663" y="3768"/>
                                </a:lnTo>
                                <a:lnTo>
                                  <a:pt x="3716" y="3787"/>
                                </a:lnTo>
                                <a:lnTo>
                                  <a:pt x="3770" y="3805"/>
                                </a:lnTo>
                                <a:lnTo>
                                  <a:pt x="3824" y="3823"/>
                                </a:lnTo>
                                <a:lnTo>
                                  <a:pt x="3878" y="3840"/>
                                </a:lnTo>
                                <a:lnTo>
                                  <a:pt x="3930" y="3856"/>
                                </a:lnTo>
                                <a:lnTo>
                                  <a:pt x="3984" y="3872"/>
                                </a:lnTo>
                                <a:lnTo>
                                  <a:pt x="4036" y="3887"/>
                                </a:lnTo>
                                <a:lnTo>
                                  <a:pt x="4089" y="3900"/>
                                </a:lnTo>
                                <a:lnTo>
                                  <a:pt x="4137" y="3915"/>
                                </a:lnTo>
                                <a:lnTo>
                                  <a:pt x="4185" y="3928"/>
                                </a:lnTo>
                                <a:lnTo>
                                  <a:pt x="4232" y="3939"/>
                                </a:lnTo>
                                <a:lnTo>
                                  <a:pt x="4279" y="3951"/>
                                </a:lnTo>
                                <a:lnTo>
                                  <a:pt x="4326" y="3960"/>
                                </a:lnTo>
                                <a:lnTo>
                                  <a:pt x="4372" y="3967"/>
                                </a:lnTo>
                                <a:lnTo>
                                  <a:pt x="4419" y="3975"/>
                                </a:lnTo>
                                <a:lnTo>
                                  <a:pt x="4464" y="3981"/>
                                </a:lnTo>
                                <a:lnTo>
                                  <a:pt x="4510" y="3986"/>
                                </a:lnTo>
                                <a:lnTo>
                                  <a:pt x="4555" y="3991"/>
                                </a:lnTo>
                                <a:lnTo>
                                  <a:pt x="4601" y="3994"/>
                                </a:lnTo>
                                <a:lnTo>
                                  <a:pt x="4644" y="3996"/>
                                </a:lnTo>
                                <a:lnTo>
                                  <a:pt x="4689" y="3998"/>
                                </a:lnTo>
                                <a:lnTo>
                                  <a:pt x="4733" y="3999"/>
                                </a:lnTo>
                                <a:lnTo>
                                  <a:pt x="4776" y="3999"/>
                                </a:lnTo>
                                <a:lnTo>
                                  <a:pt x="4820" y="3998"/>
                                </a:lnTo>
                                <a:lnTo>
                                  <a:pt x="4864" y="3996"/>
                                </a:lnTo>
                                <a:lnTo>
                                  <a:pt x="4906" y="3995"/>
                                </a:lnTo>
                                <a:lnTo>
                                  <a:pt x="4949" y="3992"/>
                                </a:lnTo>
                                <a:lnTo>
                                  <a:pt x="4991" y="3990"/>
                                </a:lnTo>
                                <a:lnTo>
                                  <a:pt x="5075" y="3982"/>
                                </a:lnTo>
                                <a:lnTo>
                                  <a:pt x="5158" y="3973"/>
                                </a:lnTo>
                                <a:lnTo>
                                  <a:pt x="5240" y="3963"/>
                                </a:lnTo>
                                <a:lnTo>
                                  <a:pt x="5320" y="3952"/>
                                </a:lnTo>
                                <a:lnTo>
                                  <a:pt x="5401" y="3940"/>
                                </a:lnTo>
                                <a:lnTo>
                                  <a:pt x="5480" y="3928"/>
                                </a:lnTo>
                                <a:lnTo>
                                  <a:pt x="5542" y="3919"/>
                                </a:lnTo>
                                <a:lnTo>
                                  <a:pt x="5603" y="3910"/>
                                </a:lnTo>
                                <a:lnTo>
                                  <a:pt x="5665" y="3901"/>
                                </a:lnTo>
                                <a:lnTo>
                                  <a:pt x="5725" y="3893"/>
                                </a:lnTo>
                                <a:lnTo>
                                  <a:pt x="5785" y="3887"/>
                                </a:lnTo>
                                <a:lnTo>
                                  <a:pt x="5844" y="3880"/>
                                </a:lnTo>
                                <a:lnTo>
                                  <a:pt x="5902" y="3875"/>
                                </a:lnTo>
                                <a:lnTo>
                                  <a:pt x="5960" y="3872"/>
                                </a:lnTo>
                                <a:lnTo>
                                  <a:pt x="6018" y="3871"/>
                                </a:lnTo>
                                <a:lnTo>
                                  <a:pt x="6074" y="3871"/>
                                </a:lnTo>
                                <a:lnTo>
                                  <a:pt x="6130" y="3873"/>
                                </a:lnTo>
                                <a:lnTo>
                                  <a:pt x="6184" y="3877"/>
                                </a:lnTo>
                                <a:lnTo>
                                  <a:pt x="6211" y="3880"/>
                                </a:lnTo>
                                <a:lnTo>
                                  <a:pt x="6238" y="3883"/>
                                </a:lnTo>
                                <a:lnTo>
                                  <a:pt x="6265" y="3888"/>
                                </a:lnTo>
                                <a:lnTo>
                                  <a:pt x="6292" y="3893"/>
                                </a:lnTo>
                                <a:lnTo>
                                  <a:pt x="6319" y="3899"/>
                                </a:lnTo>
                                <a:lnTo>
                                  <a:pt x="6344" y="3906"/>
                                </a:lnTo>
                                <a:lnTo>
                                  <a:pt x="6371" y="3912"/>
                                </a:lnTo>
                                <a:lnTo>
                                  <a:pt x="6397" y="3920"/>
                                </a:lnTo>
                                <a:close/>
                                <a:moveTo>
                                  <a:pt x="297" y="3901"/>
                                </a:moveTo>
                                <a:lnTo>
                                  <a:pt x="294" y="3901"/>
                                </a:lnTo>
                                <a:lnTo>
                                  <a:pt x="293" y="3900"/>
                                </a:lnTo>
                                <a:lnTo>
                                  <a:pt x="297" y="3901"/>
                                </a:lnTo>
                                <a:close/>
                                <a:moveTo>
                                  <a:pt x="6451" y="2283"/>
                                </a:moveTo>
                                <a:lnTo>
                                  <a:pt x="6466" y="2288"/>
                                </a:lnTo>
                                <a:lnTo>
                                  <a:pt x="6483" y="2290"/>
                                </a:lnTo>
                                <a:lnTo>
                                  <a:pt x="6499" y="2291"/>
                                </a:lnTo>
                                <a:lnTo>
                                  <a:pt x="6516" y="2290"/>
                                </a:lnTo>
                                <a:lnTo>
                                  <a:pt x="6498" y="2326"/>
                                </a:lnTo>
                                <a:lnTo>
                                  <a:pt x="6483" y="2362"/>
                                </a:lnTo>
                                <a:lnTo>
                                  <a:pt x="6471" y="2398"/>
                                </a:lnTo>
                                <a:lnTo>
                                  <a:pt x="6460" y="2432"/>
                                </a:lnTo>
                                <a:lnTo>
                                  <a:pt x="6452" y="2467"/>
                                </a:lnTo>
                                <a:lnTo>
                                  <a:pt x="6444" y="2502"/>
                                </a:lnTo>
                                <a:lnTo>
                                  <a:pt x="6440" y="2534"/>
                                </a:lnTo>
                                <a:lnTo>
                                  <a:pt x="6436" y="2567"/>
                                </a:lnTo>
                                <a:lnTo>
                                  <a:pt x="6418" y="2529"/>
                                </a:lnTo>
                                <a:lnTo>
                                  <a:pt x="6398" y="2491"/>
                                </a:lnTo>
                                <a:lnTo>
                                  <a:pt x="6376" y="2451"/>
                                </a:lnTo>
                                <a:lnTo>
                                  <a:pt x="6351" y="2412"/>
                                </a:lnTo>
                                <a:lnTo>
                                  <a:pt x="6325" y="2374"/>
                                </a:lnTo>
                                <a:lnTo>
                                  <a:pt x="6297" y="2335"/>
                                </a:lnTo>
                                <a:lnTo>
                                  <a:pt x="6283" y="2317"/>
                                </a:lnTo>
                                <a:lnTo>
                                  <a:pt x="6267" y="2298"/>
                                </a:lnTo>
                                <a:lnTo>
                                  <a:pt x="6252" y="2280"/>
                                </a:lnTo>
                                <a:lnTo>
                                  <a:pt x="6235" y="2261"/>
                                </a:lnTo>
                                <a:lnTo>
                                  <a:pt x="6257" y="2260"/>
                                </a:lnTo>
                                <a:lnTo>
                                  <a:pt x="6278" y="2259"/>
                                </a:lnTo>
                                <a:lnTo>
                                  <a:pt x="6300" y="2259"/>
                                </a:lnTo>
                                <a:lnTo>
                                  <a:pt x="6320" y="2260"/>
                                </a:lnTo>
                                <a:lnTo>
                                  <a:pt x="6356" y="2263"/>
                                </a:lnTo>
                                <a:lnTo>
                                  <a:pt x="6388" y="2268"/>
                                </a:lnTo>
                                <a:lnTo>
                                  <a:pt x="6414" y="2273"/>
                                </a:lnTo>
                                <a:lnTo>
                                  <a:pt x="6434" y="2279"/>
                                </a:lnTo>
                                <a:lnTo>
                                  <a:pt x="6446" y="2282"/>
                                </a:lnTo>
                                <a:lnTo>
                                  <a:pt x="6451" y="2283"/>
                                </a:lnTo>
                                <a:close/>
                                <a:moveTo>
                                  <a:pt x="6442" y="1984"/>
                                </a:moveTo>
                                <a:lnTo>
                                  <a:pt x="6419" y="1980"/>
                                </a:lnTo>
                                <a:lnTo>
                                  <a:pt x="6395" y="1976"/>
                                </a:lnTo>
                                <a:lnTo>
                                  <a:pt x="6369" y="1974"/>
                                </a:lnTo>
                                <a:lnTo>
                                  <a:pt x="6341" y="1972"/>
                                </a:lnTo>
                                <a:lnTo>
                                  <a:pt x="6312" y="1971"/>
                                </a:lnTo>
                                <a:lnTo>
                                  <a:pt x="6281" y="1969"/>
                                </a:lnTo>
                                <a:lnTo>
                                  <a:pt x="6249" y="1971"/>
                                </a:lnTo>
                                <a:lnTo>
                                  <a:pt x="6216" y="1973"/>
                                </a:lnTo>
                                <a:lnTo>
                                  <a:pt x="6182" y="1976"/>
                                </a:lnTo>
                                <a:lnTo>
                                  <a:pt x="6147" y="1981"/>
                                </a:lnTo>
                                <a:lnTo>
                                  <a:pt x="6112" y="1987"/>
                                </a:lnTo>
                                <a:lnTo>
                                  <a:pt x="6076" y="1996"/>
                                </a:lnTo>
                                <a:lnTo>
                                  <a:pt x="6039" y="2006"/>
                                </a:lnTo>
                                <a:lnTo>
                                  <a:pt x="6002" y="2020"/>
                                </a:lnTo>
                                <a:lnTo>
                                  <a:pt x="5965" y="2034"/>
                                </a:lnTo>
                                <a:lnTo>
                                  <a:pt x="5927" y="2052"/>
                                </a:lnTo>
                                <a:lnTo>
                                  <a:pt x="5896" y="2041"/>
                                </a:lnTo>
                                <a:lnTo>
                                  <a:pt x="5862" y="2031"/>
                                </a:lnTo>
                                <a:lnTo>
                                  <a:pt x="5828" y="2022"/>
                                </a:lnTo>
                                <a:lnTo>
                                  <a:pt x="5794" y="2015"/>
                                </a:lnTo>
                                <a:lnTo>
                                  <a:pt x="5757" y="2009"/>
                                </a:lnTo>
                                <a:lnTo>
                                  <a:pt x="5720" y="2004"/>
                                </a:lnTo>
                                <a:lnTo>
                                  <a:pt x="5682" y="2001"/>
                                </a:lnTo>
                                <a:lnTo>
                                  <a:pt x="5642" y="2000"/>
                                </a:lnTo>
                                <a:lnTo>
                                  <a:pt x="5601" y="2000"/>
                                </a:lnTo>
                                <a:lnTo>
                                  <a:pt x="5559" y="2001"/>
                                </a:lnTo>
                                <a:lnTo>
                                  <a:pt x="5516" y="2004"/>
                                </a:lnTo>
                                <a:lnTo>
                                  <a:pt x="5471" y="2010"/>
                                </a:lnTo>
                                <a:lnTo>
                                  <a:pt x="5427" y="2017"/>
                                </a:lnTo>
                                <a:lnTo>
                                  <a:pt x="5380" y="2026"/>
                                </a:lnTo>
                                <a:lnTo>
                                  <a:pt x="5331" y="2036"/>
                                </a:lnTo>
                                <a:lnTo>
                                  <a:pt x="5282" y="2049"/>
                                </a:lnTo>
                                <a:lnTo>
                                  <a:pt x="5258" y="1967"/>
                                </a:lnTo>
                                <a:lnTo>
                                  <a:pt x="5242" y="1892"/>
                                </a:lnTo>
                                <a:lnTo>
                                  <a:pt x="5237" y="1824"/>
                                </a:lnTo>
                                <a:lnTo>
                                  <a:pt x="5241" y="1761"/>
                                </a:lnTo>
                                <a:lnTo>
                                  <a:pt x="5254" y="1704"/>
                                </a:lnTo>
                                <a:lnTo>
                                  <a:pt x="5274" y="1652"/>
                                </a:lnTo>
                                <a:lnTo>
                                  <a:pt x="5303" y="1605"/>
                                </a:lnTo>
                                <a:lnTo>
                                  <a:pt x="5338" y="1564"/>
                                </a:lnTo>
                                <a:lnTo>
                                  <a:pt x="5380" y="1528"/>
                                </a:lnTo>
                                <a:lnTo>
                                  <a:pt x="5428" y="1496"/>
                                </a:lnTo>
                                <a:lnTo>
                                  <a:pt x="5480" y="1468"/>
                                </a:lnTo>
                                <a:lnTo>
                                  <a:pt x="5537" y="1444"/>
                                </a:lnTo>
                                <a:lnTo>
                                  <a:pt x="5598" y="1424"/>
                                </a:lnTo>
                                <a:lnTo>
                                  <a:pt x="5663" y="1407"/>
                                </a:lnTo>
                                <a:lnTo>
                                  <a:pt x="5731" y="1394"/>
                                </a:lnTo>
                                <a:lnTo>
                                  <a:pt x="5800" y="1383"/>
                                </a:lnTo>
                                <a:lnTo>
                                  <a:pt x="5872" y="1376"/>
                                </a:lnTo>
                                <a:lnTo>
                                  <a:pt x="5945" y="1371"/>
                                </a:lnTo>
                                <a:lnTo>
                                  <a:pt x="6019" y="1369"/>
                                </a:lnTo>
                                <a:lnTo>
                                  <a:pt x="6091" y="1368"/>
                                </a:lnTo>
                                <a:lnTo>
                                  <a:pt x="6164" y="1369"/>
                                </a:lnTo>
                                <a:lnTo>
                                  <a:pt x="6236" y="1372"/>
                                </a:lnTo>
                                <a:lnTo>
                                  <a:pt x="6306" y="1376"/>
                                </a:lnTo>
                                <a:lnTo>
                                  <a:pt x="6373" y="1381"/>
                                </a:lnTo>
                                <a:lnTo>
                                  <a:pt x="6438" y="1387"/>
                                </a:lnTo>
                                <a:lnTo>
                                  <a:pt x="6500" y="1394"/>
                                </a:lnTo>
                                <a:lnTo>
                                  <a:pt x="6557" y="1400"/>
                                </a:lnTo>
                                <a:lnTo>
                                  <a:pt x="6610" y="1408"/>
                                </a:lnTo>
                                <a:lnTo>
                                  <a:pt x="6699" y="1422"/>
                                </a:lnTo>
                                <a:lnTo>
                                  <a:pt x="6763" y="1432"/>
                                </a:lnTo>
                                <a:lnTo>
                                  <a:pt x="6766" y="1461"/>
                                </a:lnTo>
                                <a:lnTo>
                                  <a:pt x="6770" y="1490"/>
                                </a:lnTo>
                                <a:lnTo>
                                  <a:pt x="6773" y="1517"/>
                                </a:lnTo>
                                <a:lnTo>
                                  <a:pt x="6778" y="1544"/>
                                </a:lnTo>
                                <a:lnTo>
                                  <a:pt x="6748" y="1557"/>
                                </a:lnTo>
                                <a:lnTo>
                                  <a:pt x="6720" y="1569"/>
                                </a:lnTo>
                                <a:lnTo>
                                  <a:pt x="6694" y="1583"/>
                                </a:lnTo>
                                <a:lnTo>
                                  <a:pt x="6669" y="1597"/>
                                </a:lnTo>
                                <a:lnTo>
                                  <a:pt x="6644" y="1612"/>
                                </a:lnTo>
                                <a:lnTo>
                                  <a:pt x="6622" y="1627"/>
                                </a:lnTo>
                                <a:lnTo>
                                  <a:pt x="6601" y="1641"/>
                                </a:lnTo>
                                <a:lnTo>
                                  <a:pt x="6581" y="1657"/>
                                </a:lnTo>
                                <a:lnTo>
                                  <a:pt x="6563" y="1673"/>
                                </a:lnTo>
                                <a:lnTo>
                                  <a:pt x="6546" y="1688"/>
                                </a:lnTo>
                                <a:lnTo>
                                  <a:pt x="6530" y="1705"/>
                                </a:lnTo>
                                <a:lnTo>
                                  <a:pt x="6517" y="1722"/>
                                </a:lnTo>
                                <a:lnTo>
                                  <a:pt x="6504" y="1739"/>
                                </a:lnTo>
                                <a:lnTo>
                                  <a:pt x="6494" y="1755"/>
                                </a:lnTo>
                                <a:lnTo>
                                  <a:pt x="6485" y="1773"/>
                                </a:lnTo>
                                <a:lnTo>
                                  <a:pt x="6479" y="1791"/>
                                </a:lnTo>
                                <a:lnTo>
                                  <a:pt x="6470" y="1817"/>
                                </a:lnTo>
                                <a:lnTo>
                                  <a:pt x="6463" y="1843"/>
                                </a:lnTo>
                                <a:lnTo>
                                  <a:pt x="6456" y="1869"/>
                                </a:lnTo>
                                <a:lnTo>
                                  <a:pt x="6452" y="1892"/>
                                </a:lnTo>
                                <a:lnTo>
                                  <a:pt x="6447" y="1916"/>
                                </a:lnTo>
                                <a:lnTo>
                                  <a:pt x="6445" y="1939"/>
                                </a:lnTo>
                                <a:lnTo>
                                  <a:pt x="6443" y="1962"/>
                                </a:lnTo>
                                <a:lnTo>
                                  <a:pt x="6442" y="1984"/>
                                </a:lnTo>
                                <a:close/>
                                <a:moveTo>
                                  <a:pt x="6256" y="2945"/>
                                </a:moveTo>
                                <a:lnTo>
                                  <a:pt x="6259" y="2960"/>
                                </a:lnTo>
                                <a:lnTo>
                                  <a:pt x="6264" y="2973"/>
                                </a:lnTo>
                                <a:lnTo>
                                  <a:pt x="6269" y="2987"/>
                                </a:lnTo>
                                <a:lnTo>
                                  <a:pt x="6277" y="2999"/>
                                </a:lnTo>
                                <a:lnTo>
                                  <a:pt x="6285" y="3010"/>
                                </a:lnTo>
                                <a:lnTo>
                                  <a:pt x="6294" y="3022"/>
                                </a:lnTo>
                                <a:lnTo>
                                  <a:pt x="6305" y="3031"/>
                                </a:lnTo>
                                <a:lnTo>
                                  <a:pt x="6315" y="3040"/>
                                </a:lnTo>
                                <a:lnTo>
                                  <a:pt x="6328" y="3046"/>
                                </a:lnTo>
                                <a:lnTo>
                                  <a:pt x="6340" y="3053"/>
                                </a:lnTo>
                                <a:lnTo>
                                  <a:pt x="6353" y="3059"/>
                                </a:lnTo>
                                <a:lnTo>
                                  <a:pt x="6367" y="3062"/>
                                </a:lnTo>
                                <a:lnTo>
                                  <a:pt x="6380" y="3064"/>
                                </a:lnTo>
                                <a:lnTo>
                                  <a:pt x="6395" y="3065"/>
                                </a:lnTo>
                                <a:lnTo>
                                  <a:pt x="6409" y="3065"/>
                                </a:lnTo>
                                <a:lnTo>
                                  <a:pt x="6424" y="3063"/>
                                </a:lnTo>
                                <a:lnTo>
                                  <a:pt x="6436" y="3061"/>
                                </a:lnTo>
                                <a:lnTo>
                                  <a:pt x="6446" y="3058"/>
                                </a:lnTo>
                                <a:lnTo>
                                  <a:pt x="6457" y="3054"/>
                                </a:lnTo>
                                <a:lnTo>
                                  <a:pt x="6468" y="3049"/>
                                </a:lnTo>
                                <a:lnTo>
                                  <a:pt x="6476" y="3043"/>
                                </a:lnTo>
                                <a:lnTo>
                                  <a:pt x="6485" y="3037"/>
                                </a:lnTo>
                                <a:lnTo>
                                  <a:pt x="6494" y="3031"/>
                                </a:lnTo>
                                <a:lnTo>
                                  <a:pt x="6502" y="3023"/>
                                </a:lnTo>
                                <a:lnTo>
                                  <a:pt x="6510" y="3015"/>
                                </a:lnTo>
                                <a:lnTo>
                                  <a:pt x="6517" y="3006"/>
                                </a:lnTo>
                                <a:lnTo>
                                  <a:pt x="6522" y="2997"/>
                                </a:lnTo>
                                <a:lnTo>
                                  <a:pt x="6528" y="2988"/>
                                </a:lnTo>
                                <a:lnTo>
                                  <a:pt x="6532" y="2978"/>
                                </a:lnTo>
                                <a:lnTo>
                                  <a:pt x="6537" y="2968"/>
                                </a:lnTo>
                                <a:lnTo>
                                  <a:pt x="6540" y="2957"/>
                                </a:lnTo>
                                <a:lnTo>
                                  <a:pt x="6543" y="2947"/>
                                </a:lnTo>
                                <a:lnTo>
                                  <a:pt x="6555" y="2961"/>
                                </a:lnTo>
                                <a:lnTo>
                                  <a:pt x="6568" y="2976"/>
                                </a:lnTo>
                                <a:lnTo>
                                  <a:pt x="6582" y="2989"/>
                                </a:lnTo>
                                <a:lnTo>
                                  <a:pt x="6596" y="3001"/>
                                </a:lnTo>
                                <a:lnTo>
                                  <a:pt x="6611" y="3014"/>
                                </a:lnTo>
                                <a:lnTo>
                                  <a:pt x="6625" y="3024"/>
                                </a:lnTo>
                                <a:lnTo>
                                  <a:pt x="6641" y="3034"/>
                                </a:lnTo>
                                <a:lnTo>
                                  <a:pt x="6657" y="3043"/>
                                </a:lnTo>
                                <a:lnTo>
                                  <a:pt x="6640" y="3091"/>
                                </a:lnTo>
                                <a:lnTo>
                                  <a:pt x="6626" y="3138"/>
                                </a:lnTo>
                                <a:lnTo>
                                  <a:pt x="6614" y="3183"/>
                                </a:lnTo>
                                <a:lnTo>
                                  <a:pt x="6604" y="3226"/>
                                </a:lnTo>
                                <a:lnTo>
                                  <a:pt x="6596" y="3266"/>
                                </a:lnTo>
                                <a:lnTo>
                                  <a:pt x="6590" y="3305"/>
                                </a:lnTo>
                                <a:lnTo>
                                  <a:pt x="6585" y="3342"/>
                                </a:lnTo>
                                <a:lnTo>
                                  <a:pt x="6582" y="3377"/>
                                </a:lnTo>
                                <a:lnTo>
                                  <a:pt x="6579" y="3410"/>
                                </a:lnTo>
                                <a:lnTo>
                                  <a:pt x="6579" y="3442"/>
                                </a:lnTo>
                                <a:lnTo>
                                  <a:pt x="6581" y="3472"/>
                                </a:lnTo>
                                <a:lnTo>
                                  <a:pt x="6583" y="3500"/>
                                </a:lnTo>
                                <a:lnTo>
                                  <a:pt x="6586" y="3527"/>
                                </a:lnTo>
                                <a:lnTo>
                                  <a:pt x="6591" y="3553"/>
                                </a:lnTo>
                                <a:lnTo>
                                  <a:pt x="6596" y="3576"/>
                                </a:lnTo>
                                <a:lnTo>
                                  <a:pt x="6603" y="3599"/>
                                </a:lnTo>
                                <a:lnTo>
                                  <a:pt x="6591" y="3616"/>
                                </a:lnTo>
                                <a:lnTo>
                                  <a:pt x="6579" y="3633"/>
                                </a:lnTo>
                                <a:lnTo>
                                  <a:pt x="6569" y="3651"/>
                                </a:lnTo>
                                <a:lnTo>
                                  <a:pt x="6559" y="3669"/>
                                </a:lnTo>
                                <a:lnTo>
                                  <a:pt x="6526" y="3657"/>
                                </a:lnTo>
                                <a:lnTo>
                                  <a:pt x="6491" y="3645"/>
                                </a:lnTo>
                                <a:lnTo>
                                  <a:pt x="6457" y="3635"/>
                                </a:lnTo>
                                <a:lnTo>
                                  <a:pt x="6424" y="3624"/>
                                </a:lnTo>
                                <a:lnTo>
                                  <a:pt x="6390" y="3616"/>
                                </a:lnTo>
                                <a:lnTo>
                                  <a:pt x="6356" y="3609"/>
                                </a:lnTo>
                                <a:lnTo>
                                  <a:pt x="6322" y="3602"/>
                                </a:lnTo>
                                <a:lnTo>
                                  <a:pt x="6287" y="3595"/>
                                </a:lnTo>
                                <a:lnTo>
                                  <a:pt x="6254" y="3591"/>
                                </a:lnTo>
                                <a:lnTo>
                                  <a:pt x="6219" y="3586"/>
                                </a:lnTo>
                                <a:lnTo>
                                  <a:pt x="6184" y="3584"/>
                                </a:lnTo>
                                <a:lnTo>
                                  <a:pt x="6151" y="3581"/>
                                </a:lnTo>
                                <a:lnTo>
                                  <a:pt x="6116" y="3580"/>
                                </a:lnTo>
                                <a:lnTo>
                                  <a:pt x="6081" y="3579"/>
                                </a:lnTo>
                                <a:lnTo>
                                  <a:pt x="6047" y="3579"/>
                                </a:lnTo>
                                <a:lnTo>
                                  <a:pt x="6012" y="3579"/>
                                </a:lnTo>
                                <a:lnTo>
                                  <a:pt x="5941" y="3581"/>
                                </a:lnTo>
                                <a:lnTo>
                                  <a:pt x="5871" y="3585"/>
                                </a:lnTo>
                                <a:lnTo>
                                  <a:pt x="5800" y="3592"/>
                                </a:lnTo>
                                <a:lnTo>
                                  <a:pt x="5729" y="3600"/>
                                </a:lnTo>
                                <a:lnTo>
                                  <a:pt x="5657" y="3609"/>
                                </a:lnTo>
                                <a:lnTo>
                                  <a:pt x="5584" y="3619"/>
                                </a:lnTo>
                                <a:lnTo>
                                  <a:pt x="5511" y="3629"/>
                                </a:lnTo>
                                <a:lnTo>
                                  <a:pt x="5437" y="3640"/>
                                </a:lnTo>
                                <a:lnTo>
                                  <a:pt x="5364" y="3651"/>
                                </a:lnTo>
                                <a:lnTo>
                                  <a:pt x="5290" y="3663"/>
                                </a:lnTo>
                                <a:lnTo>
                                  <a:pt x="5215" y="3673"/>
                                </a:lnTo>
                                <a:lnTo>
                                  <a:pt x="5139" y="3682"/>
                                </a:lnTo>
                                <a:lnTo>
                                  <a:pt x="5063" y="3691"/>
                                </a:lnTo>
                                <a:lnTo>
                                  <a:pt x="4986" y="3697"/>
                                </a:lnTo>
                                <a:lnTo>
                                  <a:pt x="4908" y="3703"/>
                                </a:lnTo>
                                <a:lnTo>
                                  <a:pt x="4830" y="3706"/>
                                </a:lnTo>
                                <a:lnTo>
                                  <a:pt x="4790" y="3706"/>
                                </a:lnTo>
                                <a:lnTo>
                                  <a:pt x="4751" y="3707"/>
                                </a:lnTo>
                                <a:lnTo>
                                  <a:pt x="4710" y="3706"/>
                                </a:lnTo>
                                <a:lnTo>
                                  <a:pt x="4671" y="3705"/>
                                </a:lnTo>
                                <a:lnTo>
                                  <a:pt x="4631" y="3703"/>
                                </a:lnTo>
                                <a:lnTo>
                                  <a:pt x="4591" y="3701"/>
                                </a:lnTo>
                                <a:lnTo>
                                  <a:pt x="4549" y="3697"/>
                                </a:lnTo>
                                <a:lnTo>
                                  <a:pt x="4509" y="3693"/>
                                </a:lnTo>
                                <a:lnTo>
                                  <a:pt x="4467" y="3687"/>
                                </a:lnTo>
                                <a:lnTo>
                                  <a:pt x="4427" y="3682"/>
                                </a:lnTo>
                                <a:lnTo>
                                  <a:pt x="4386" y="3674"/>
                                </a:lnTo>
                                <a:lnTo>
                                  <a:pt x="4344" y="3666"/>
                                </a:lnTo>
                                <a:lnTo>
                                  <a:pt x="4302" y="3657"/>
                                </a:lnTo>
                                <a:lnTo>
                                  <a:pt x="4260" y="3647"/>
                                </a:lnTo>
                                <a:lnTo>
                                  <a:pt x="4219" y="3636"/>
                                </a:lnTo>
                                <a:lnTo>
                                  <a:pt x="4176" y="3622"/>
                                </a:lnTo>
                                <a:lnTo>
                                  <a:pt x="4169" y="3620"/>
                                </a:lnTo>
                                <a:lnTo>
                                  <a:pt x="4161" y="3618"/>
                                </a:lnTo>
                                <a:lnTo>
                                  <a:pt x="4110" y="3605"/>
                                </a:lnTo>
                                <a:lnTo>
                                  <a:pt x="4060" y="3591"/>
                                </a:lnTo>
                                <a:lnTo>
                                  <a:pt x="4010" y="3576"/>
                                </a:lnTo>
                                <a:lnTo>
                                  <a:pt x="3959" y="3561"/>
                                </a:lnTo>
                                <a:lnTo>
                                  <a:pt x="3908" y="3544"/>
                                </a:lnTo>
                                <a:lnTo>
                                  <a:pt x="3856" y="3527"/>
                                </a:lnTo>
                                <a:lnTo>
                                  <a:pt x="3805" y="3510"/>
                                </a:lnTo>
                                <a:lnTo>
                                  <a:pt x="3752" y="3491"/>
                                </a:lnTo>
                                <a:lnTo>
                                  <a:pt x="3701" y="3473"/>
                                </a:lnTo>
                                <a:lnTo>
                                  <a:pt x="3648" y="3454"/>
                                </a:lnTo>
                                <a:lnTo>
                                  <a:pt x="3597" y="3435"/>
                                </a:lnTo>
                                <a:lnTo>
                                  <a:pt x="3544" y="3416"/>
                                </a:lnTo>
                                <a:lnTo>
                                  <a:pt x="3491" y="3396"/>
                                </a:lnTo>
                                <a:lnTo>
                                  <a:pt x="3440" y="3376"/>
                                </a:lnTo>
                                <a:lnTo>
                                  <a:pt x="3387" y="3356"/>
                                </a:lnTo>
                                <a:lnTo>
                                  <a:pt x="3336" y="3337"/>
                                </a:lnTo>
                                <a:lnTo>
                                  <a:pt x="3247" y="3303"/>
                                </a:lnTo>
                                <a:lnTo>
                                  <a:pt x="3161" y="3269"/>
                                </a:lnTo>
                                <a:lnTo>
                                  <a:pt x="3075" y="3238"/>
                                </a:lnTo>
                                <a:lnTo>
                                  <a:pt x="2989" y="3207"/>
                                </a:lnTo>
                                <a:lnTo>
                                  <a:pt x="2904" y="3176"/>
                                </a:lnTo>
                                <a:lnTo>
                                  <a:pt x="2820" y="3147"/>
                                </a:lnTo>
                                <a:lnTo>
                                  <a:pt x="2736" y="3120"/>
                                </a:lnTo>
                                <a:lnTo>
                                  <a:pt x="2654" y="3096"/>
                                </a:lnTo>
                                <a:lnTo>
                                  <a:pt x="2572" y="3072"/>
                                </a:lnTo>
                                <a:lnTo>
                                  <a:pt x="2492" y="3052"/>
                                </a:lnTo>
                                <a:lnTo>
                                  <a:pt x="2453" y="3043"/>
                                </a:lnTo>
                                <a:lnTo>
                                  <a:pt x="2414" y="3035"/>
                                </a:lnTo>
                                <a:lnTo>
                                  <a:pt x="2374" y="3027"/>
                                </a:lnTo>
                                <a:lnTo>
                                  <a:pt x="2336" y="3021"/>
                                </a:lnTo>
                                <a:lnTo>
                                  <a:pt x="2298" y="3015"/>
                                </a:lnTo>
                                <a:lnTo>
                                  <a:pt x="2260" y="3010"/>
                                </a:lnTo>
                                <a:lnTo>
                                  <a:pt x="2222" y="3006"/>
                                </a:lnTo>
                                <a:lnTo>
                                  <a:pt x="2185" y="3003"/>
                                </a:lnTo>
                                <a:lnTo>
                                  <a:pt x="2149" y="3000"/>
                                </a:lnTo>
                                <a:lnTo>
                                  <a:pt x="2112" y="2999"/>
                                </a:lnTo>
                                <a:lnTo>
                                  <a:pt x="2077" y="2999"/>
                                </a:lnTo>
                                <a:lnTo>
                                  <a:pt x="2042" y="3000"/>
                                </a:lnTo>
                                <a:lnTo>
                                  <a:pt x="2007" y="2995"/>
                                </a:lnTo>
                                <a:lnTo>
                                  <a:pt x="1973" y="2991"/>
                                </a:lnTo>
                                <a:lnTo>
                                  <a:pt x="1936" y="2988"/>
                                </a:lnTo>
                                <a:lnTo>
                                  <a:pt x="1899" y="2986"/>
                                </a:lnTo>
                                <a:lnTo>
                                  <a:pt x="1860" y="2984"/>
                                </a:lnTo>
                                <a:lnTo>
                                  <a:pt x="1820" y="2984"/>
                                </a:lnTo>
                                <a:lnTo>
                                  <a:pt x="1780" y="2984"/>
                                </a:lnTo>
                                <a:lnTo>
                                  <a:pt x="1740" y="2985"/>
                                </a:lnTo>
                                <a:lnTo>
                                  <a:pt x="1698" y="2987"/>
                                </a:lnTo>
                                <a:lnTo>
                                  <a:pt x="1656" y="2989"/>
                                </a:lnTo>
                                <a:lnTo>
                                  <a:pt x="1613" y="2993"/>
                                </a:lnTo>
                                <a:lnTo>
                                  <a:pt x="1571" y="2997"/>
                                </a:lnTo>
                                <a:lnTo>
                                  <a:pt x="1483" y="3007"/>
                                </a:lnTo>
                                <a:lnTo>
                                  <a:pt x="1396" y="3018"/>
                                </a:lnTo>
                                <a:lnTo>
                                  <a:pt x="1308" y="3033"/>
                                </a:lnTo>
                                <a:lnTo>
                                  <a:pt x="1220" y="3050"/>
                                </a:lnTo>
                                <a:lnTo>
                                  <a:pt x="1134" y="3066"/>
                                </a:lnTo>
                                <a:lnTo>
                                  <a:pt x="1049" y="3086"/>
                                </a:lnTo>
                                <a:lnTo>
                                  <a:pt x="966" y="3107"/>
                                </a:lnTo>
                                <a:lnTo>
                                  <a:pt x="886" y="3127"/>
                                </a:lnTo>
                                <a:lnTo>
                                  <a:pt x="809" y="3149"/>
                                </a:lnTo>
                                <a:lnTo>
                                  <a:pt x="736" y="3171"/>
                                </a:lnTo>
                                <a:lnTo>
                                  <a:pt x="712" y="3179"/>
                                </a:lnTo>
                                <a:lnTo>
                                  <a:pt x="689" y="3186"/>
                                </a:lnTo>
                                <a:lnTo>
                                  <a:pt x="665" y="3194"/>
                                </a:lnTo>
                                <a:lnTo>
                                  <a:pt x="643" y="3201"/>
                                </a:lnTo>
                                <a:lnTo>
                                  <a:pt x="648" y="3190"/>
                                </a:lnTo>
                                <a:lnTo>
                                  <a:pt x="656" y="3180"/>
                                </a:lnTo>
                                <a:lnTo>
                                  <a:pt x="663" y="3168"/>
                                </a:lnTo>
                                <a:lnTo>
                                  <a:pt x="671" y="3158"/>
                                </a:lnTo>
                                <a:lnTo>
                                  <a:pt x="687" y="3140"/>
                                </a:lnTo>
                                <a:lnTo>
                                  <a:pt x="704" y="3124"/>
                                </a:lnTo>
                                <a:lnTo>
                                  <a:pt x="722" y="3108"/>
                                </a:lnTo>
                                <a:lnTo>
                                  <a:pt x="743" y="3094"/>
                                </a:lnTo>
                                <a:lnTo>
                                  <a:pt x="763" y="3082"/>
                                </a:lnTo>
                                <a:lnTo>
                                  <a:pt x="784" y="3071"/>
                                </a:lnTo>
                                <a:lnTo>
                                  <a:pt x="806" y="3061"/>
                                </a:lnTo>
                                <a:lnTo>
                                  <a:pt x="829" y="3052"/>
                                </a:lnTo>
                                <a:lnTo>
                                  <a:pt x="851" y="3043"/>
                                </a:lnTo>
                                <a:lnTo>
                                  <a:pt x="875" y="3035"/>
                                </a:lnTo>
                                <a:lnTo>
                                  <a:pt x="922" y="3022"/>
                                </a:lnTo>
                                <a:lnTo>
                                  <a:pt x="969" y="3009"/>
                                </a:lnTo>
                                <a:lnTo>
                                  <a:pt x="1020" y="2995"/>
                                </a:lnTo>
                                <a:lnTo>
                                  <a:pt x="1070" y="2981"/>
                                </a:lnTo>
                                <a:lnTo>
                                  <a:pt x="1095" y="2973"/>
                                </a:lnTo>
                                <a:lnTo>
                                  <a:pt x="1120" y="2965"/>
                                </a:lnTo>
                                <a:lnTo>
                                  <a:pt x="1143" y="2956"/>
                                </a:lnTo>
                                <a:lnTo>
                                  <a:pt x="1167" y="2947"/>
                                </a:lnTo>
                                <a:lnTo>
                                  <a:pt x="1189" y="2936"/>
                                </a:lnTo>
                                <a:lnTo>
                                  <a:pt x="1211" y="2925"/>
                                </a:lnTo>
                                <a:lnTo>
                                  <a:pt x="1233" y="2913"/>
                                </a:lnTo>
                                <a:lnTo>
                                  <a:pt x="1254" y="2898"/>
                                </a:lnTo>
                                <a:lnTo>
                                  <a:pt x="1274" y="2884"/>
                                </a:lnTo>
                                <a:lnTo>
                                  <a:pt x="1293" y="2868"/>
                                </a:lnTo>
                                <a:lnTo>
                                  <a:pt x="1311" y="2850"/>
                                </a:lnTo>
                                <a:lnTo>
                                  <a:pt x="1329" y="2831"/>
                                </a:lnTo>
                                <a:lnTo>
                                  <a:pt x="1354" y="2800"/>
                                </a:lnTo>
                                <a:lnTo>
                                  <a:pt x="1379" y="2766"/>
                                </a:lnTo>
                                <a:lnTo>
                                  <a:pt x="1405" y="2729"/>
                                </a:lnTo>
                                <a:lnTo>
                                  <a:pt x="1432" y="2691"/>
                                </a:lnTo>
                                <a:lnTo>
                                  <a:pt x="1463" y="2645"/>
                                </a:lnTo>
                                <a:lnTo>
                                  <a:pt x="1498" y="2597"/>
                                </a:lnTo>
                                <a:lnTo>
                                  <a:pt x="1536" y="2547"/>
                                </a:lnTo>
                                <a:lnTo>
                                  <a:pt x="1579" y="2493"/>
                                </a:lnTo>
                                <a:lnTo>
                                  <a:pt x="1602" y="2466"/>
                                </a:lnTo>
                                <a:lnTo>
                                  <a:pt x="1627" y="2438"/>
                                </a:lnTo>
                                <a:lnTo>
                                  <a:pt x="1654" y="2409"/>
                                </a:lnTo>
                                <a:lnTo>
                                  <a:pt x="1682" y="2381"/>
                                </a:lnTo>
                                <a:lnTo>
                                  <a:pt x="1712" y="2352"/>
                                </a:lnTo>
                                <a:lnTo>
                                  <a:pt x="1743" y="2321"/>
                                </a:lnTo>
                                <a:lnTo>
                                  <a:pt x="1777" y="2292"/>
                                </a:lnTo>
                                <a:lnTo>
                                  <a:pt x="1813" y="2262"/>
                                </a:lnTo>
                                <a:lnTo>
                                  <a:pt x="1849" y="2232"/>
                                </a:lnTo>
                                <a:lnTo>
                                  <a:pt x="1890" y="2201"/>
                                </a:lnTo>
                                <a:lnTo>
                                  <a:pt x="1931" y="2170"/>
                                </a:lnTo>
                                <a:lnTo>
                                  <a:pt x="1976" y="2140"/>
                                </a:lnTo>
                                <a:lnTo>
                                  <a:pt x="2023" y="2110"/>
                                </a:lnTo>
                                <a:lnTo>
                                  <a:pt x="2073" y="2078"/>
                                </a:lnTo>
                                <a:lnTo>
                                  <a:pt x="2126" y="2048"/>
                                </a:lnTo>
                                <a:lnTo>
                                  <a:pt x="2181" y="2017"/>
                                </a:lnTo>
                                <a:lnTo>
                                  <a:pt x="2239" y="1986"/>
                                </a:lnTo>
                                <a:lnTo>
                                  <a:pt x="2299" y="1956"/>
                                </a:lnTo>
                                <a:lnTo>
                                  <a:pt x="2364" y="1926"/>
                                </a:lnTo>
                                <a:lnTo>
                                  <a:pt x="2431" y="1896"/>
                                </a:lnTo>
                                <a:lnTo>
                                  <a:pt x="2502" y="1865"/>
                                </a:lnTo>
                                <a:lnTo>
                                  <a:pt x="2576" y="1836"/>
                                </a:lnTo>
                                <a:lnTo>
                                  <a:pt x="2653" y="1806"/>
                                </a:lnTo>
                                <a:lnTo>
                                  <a:pt x="2735" y="1778"/>
                                </a:lnTo>
                                <a:lnTo>
                                  <a:pt x="2811" y="1753"/>
                                </a:lnTo>
                                <a:lnTo>
                                  <a:pt x="2886" y="1732"/>
                                </a:lnTo>
                                <a:lnTo>
                                  <a:pt x="2960" y="1715"/>
                                </a:lnTo>
                                <a:lnTo>
                                  <a:pt x="3034" y="1702"/>
                                </a:lnTo>
                                <a:lnTo>
                                  <a:pt x="3108" y="1692"/>
                                </a:lnTo>
                                <a:lnTo>
                                  <a:pt x="3179" y="1685"/>
                                </a:lnTo>
                                <a:lnTo>
                                  <a:pt x="3251" y="1680"/>
                                </a:lnTo>
                                <a:lnTo>
                                  <a:pt x="3322" y="1679"/>
                                </a:lnTo>
                                <a:lnTo>
                                  <a:pt x="3392" y="1682"/>
                                </a:lnTo>
                                <a:lnTo>
                                  <a:pt x="3462" y="1686"/>
                                </a:lnTo>
                                <a:lnTo>
                                  <a:pt x="3531" y="1693"/>
                                </a:lnTo>
                                <a:lnTo>
                                  <a:pt x="3598" y="1702"/>
                                </a:lnTo>
                                <a:lnTo>
                                  <a:pt x="3665" y="1714"/>
                                </a:lnTo>
                                <a:lnTo>
                                  <a:pt x="3731" y="1727"/>
                                </a:lnTo>
                                <a:lnTo>
                                  <a:pt x="3796" y="1742"/>
                                </a:lnTo>
                                <a:lnTo>
                                  <a:pt x="3861" y="1760"/>
                                </a:lnTo>
                                <a:lnTo>
                                  <a:pt x="3923" y="1779"/>
                                </a:lnTo>
                                <a:lnTo>
                                  <a:pt x="3986" y="1799"/>
                                </a:lnTo>
                                <a:lnTo>
                                  <a:pt x="4048" y="1820"/>
                                </a:lnTo>
                                <a:lnTo>
                                  <a:pt x="4108" y="1843"/>
                                </a:lnTo>
                                <a:lnTo>
                                  <a:pt x="4167" y="1868"/>
                                </a:lnTo>
                                <a:lnTo>
                                  <a:pt x="4226" y="1892"/>
                                </a:lnTo>
                                <a:lnTo>
                                  <a:pt x="4284" y="1918"/>
                                </a:lnTo>
                                <a:lnTo>
                                  <a:pt x="4340" y="1944"/>
                                </a:lnTo>
                                <a:lnTo>
                                  <a:pt x="4395" y="1971"/>
                                </a:lnTo>
                                <a:lnTo>
                                  <a:pt x="4448" y="1998"/>
                                </a:lnTo>
                                <a:lnTo>
                                  <a:pt x="4502" y="2024"/>
                                </a:lnTo>
                                <a:lnTo>
                                  <a:pt x="4554" y="2051"/>
                                </a:lnTo>
                                <a:lnTo>
                                  <a:pt x="4653" y="2105"/>
                                </a:lnTo>
                                <a:lnTo>
                                  <a:pt x="4749" y="2157"/>
                                </a:lnTo>
                                <a:lnTo>
                                  <a:pt x="4796" y="2184"/>
                                </a:lnTo>
                                <a:lnTo>
                                  <a:pt x="4843" y="2208"/>
                                </a:lnTo>
                                <a:lnTo>
                                  <a:pt x="4888" y="2233"/>
                                </a:lnTo>
                                <a:lnTo>
                                  <a:pt x="4932" y="2256"/>
                                </a:lnTo>
                                <a:lnTo>
                                  <a:pt x="4976" y="2279"/>
                                </a:lnTo>
                                <a:lnTo>
                                  <a:pt x="5017" y="2300"/>
                                </a:lnTo>
                                <a:lnTo>
                                  <a:pt x="5058" y="2319"/>
                                </a:lnTo>
                                <a:lnTo>
                                  <a:pt x="5098" y="2337"/>
                                </a:lnTo>
                                <a:lnTo>
                                  <a:pt x="5108" y="2348"/>
                                </a:lnTo>
                                <a:lnTo>
                                  <a:pt x="5120" y="2358"/>
                                </a:lnTo>
                                <a:lnTo>
                                  <a:pt x="5132" y="2366"/>
                                </a:lnTo>
                                <a:lnTo>
                                  <a:pt x="5146" y="2374"/>
                                </a:lnTo>
                                <a:lnTo>
                                  <a:pt x="5179" y="2392"/>
                                </a:lnTo>
                                <a:lnTo>
                                  <a:pt x="5209" y="2412"/>
                                </a:lnTo>
                                <a:lnTo>
                                  <a:pt x="5237" y="2435"/>
                                </a:lnTo>
                                <a:lnTo>
                                  <a:pt x="5264" y="2459"/>
                                </a:lnTo>
                                <a:lnTo>
                                  <a:pt x="5288" y="2486"/>
                                </a:lnTo>
                                <a:lnTo>
                                  <a:pt x="5310" y="2514"/>
                                </a:lnTo>
                                <a:lnTo>
                                  <a:pt x="5331" y="2544"/>
                                </a:lnTo>
                                <a:lnTo>
                                  <a:pt x="5349" y="2576"/>
                                </a:lnTo>
                                <a:lnTo>
                                  <a:pt x="5366" y="2609"/>
                                </a:lnTo>
                                <a:lnTo>
                                  <a:pt x="5382" y="2643"/>
                                </a:lnTo>
                                <a:lnTo>
                                  <a:pt x="5396" y="2677"/>
                                </a:lnTo>
                                <a:lnTo>
                                  <a:pt x="5409" y="2711"/>
                                </a:lnTo>
                                <a:lnTo>
                                  <a:pt x="5419" y="2747"/>
                                </a:lnTo>
                                <a:lnTo>
                                  <a:pt x="5429" y="2782"/>
                                </a:lnTo>
                                <a:lnTo>
                                  <a:pt x="5438" y="2818"/>
                                </a:lnTo>
                                <a:lnTo>
                                  <a:pt x="5445" y="2852"/>
                                </a:lnTo>
                                <a:lnTo>
                                  <a:pt x="5451" y="2887"/>
                                </a:lnTo>
                                <a:lnTo>
                                  <a:pt x="5456" y="2921"/>
                                </a:lnTo>
                                <a:lnTo>
                                  <a:pt x="5460" y="2953"/>
                                </a:lnTo>
                                <a:lnTo>
                                  <a:pt x="5464" y="2986"/>
                                </a:lnTo>
                                <a:lnTo>
                                  <a:pt x="5469" y="3044"/>
                                </a:lnTo>
                                <a:lnTo>
                                  <a:pt x="5471" y="3097"/>
                                </a:lnTo>
                                <a:lnTo>
                                  <a:pt x="5472" y="3140"/>
                                </a:lnTo>
                                <a:lnTo>
                                  <a:pt x="5472" y="3174"/>
                                </a:lnTo>
                                <a:lnTo>
                                  <a:pt x="5471" y="3195"/>
                                </a:lnTo>
                                <a:lnTo>
                                  <a:pt x="5471" y="3202"/>
                                </a:lnTo>
                                <a:lnTo>
                                  <a:pt x="5471" y="3218"/>
                                </a:lnTo>
                                <a:lnTo>
                                  <a:pt x="5472" y="3232"/>
                                </a:lnTo>
                                <a:lnTo>
                                  <a:pt x="5476" y="3246"/>
                                </a:lnTo>
                                <a:lnTo>
                                  <a:pt x="5479" y="3259"/>
                                </a:lnTo>
                                <a:lnTo>
                                  <a:pt x="5485" y="3273"/>
                                </a:lnTo>
                                <a:lnTo>
                                  <a:pt x="5492" y="3285"/>
                                </a:lnTo>
                                <a:lnTo>
                                  <a:pt x="5499" y="3297"/>
                                </a:lnTo>
                                <a:lnTo>
                                  <a:pt x="5508" y="3307"/>
                                </a:lnTo>
                                <a:lnTo>
                                  <a:pt x="5517" y="3317"/>
                                </a:lnTo>
                                <a:lnTo>
                                  <a:pt x="5528" y="3326"/>
                                </a:lnTo>
                                <a:lnTo>
                                  <a:pt x="5540" y="3334"/>
                                </a:lnTo>
                                <a:lnTo>
                                  <a:pt x="5552" y="3341"/>
                                </a:lnTo>
                                <a:lnTo>
                                  <a:pt x="5565" y="3347"/>
                                </a:lnTo>
                                <a:lnTo>
                                  <a:pt x="5579" y="3351"/>
                                </a:lnTo>
                                <a:lnTo>
                                  <a:pt x="5593" y="3354"/>
                                </a:lnTo>
                                <a:lnTo>
                                  <a:pt x="5608" y="3356"/>
                                </a:lnTo>
                                <a:lnTo>
                                  <a:pt x="5622" y="3356"/>
                                </a:lnTo>
                                <a:lnTo>
                                  <a:pt x="5637" y="3354"/>
                                </a:lnTo>
                                <a:lnTo>
                                  <a:pt x="5652" y="3351"/>
                                </a:lnTo>
                                <a:lnTo>
                                  <a:pt x="5665" y="3348"/>
                                </a:lnTo>
                                <a:lnTo>
                                  <a:pt x="5678" y="3342"/>
                                </a:lnTo>
                                <a:lnTo>
                                  <a:pt x="5691" y="3335"/>
                                </a:lnTo>
                                <a:lnTo>
                                  <a:pt x="5702" y="3328"/>
                                </a:lnTo>
                                <a:lnTo>
                                  <a:pt x="5713" y="3319"/>
                                </a:lnTo>
                                <a:lnTo>
                                  <a:pt x="5723" y="3308"/>
                                </a:lnTo>
                                <a:lnTo>
                                  <a:pt x="5732" y="3298"/>
                                </a:lnTo>
                                <a:lnTo>
                                  <a:pt x="5740" y="3287"/>
                                </a:lnTo>
                                <a:lnTo>
                                  <a:pt x="5747" y="3275"/>
                                </a:lnTo>
                                <a:lnTo>
                                  <a:pt x="5752" y="3261"/>
                                </a:lnTo>
                                <a:lnTo>
                                  <a:pt x="5757" y="3248"/>
                                </a:lnTo>
                                <a:lnTo>
                                  <a:pt x="5759" y="3233"/>
                                </a:lnTo>
                                <a:lnTo>
                                  <a:pt x="5761" y="3219"/>
                                </a:lnTo>
                                <a:lnTo>
                                  <a:pt x="5761" y="3212"/>
                                </a:lnTo>
                                <a:lnTo>
                                  <a:pt x="5762" y="3193"/>
                                </a:lnTo>
                                <a:lnTo>
                                  <a:pt x="5762" y="3163"/>
                                </a:lnTo>
                                <a:lnTo>
                                  <a:pt x="5761" y="3124"/>
                                </a:lnTo>
                                <a:lnTo>
                                  <a:pt x="5760" y="3075"/>
                                </a:lnTo>
                                <a:lnTo>
                                  <a:pt x="5757" y="3019"/>
                                </a:lnTo>
                                <a:lnTo>
                                  <a:pt x="5750" y="2957"/>
                                </a:lnTo>
                                <a:lnTo>
                                  <a:pt x="5742" y="2889"/>
                                </a:lnTo>
                                <a:lnTo>
                                  <a:pt x="5737" y="2855"/>
                                </a:lnTo>
                                <a:lnTo>
                                  <a:pt x="5730" y="2818"/>
                                </a:lnTo>
                                <a:lnTo>
                                  <a:pt x="5722" y="2781"/>
                                </a:lnTo>
                                <a:lnTo>
                                  <a:pt x="5714" y="2744"/>
                                </a:lnTo>
                                <a:lnTo>
                                  <a:pt x="5704" y="2706"/>
                                </a:lnTo>
                                <a:lnTo>
                                  <a:pt x="5694" y="2668"/>
                                </a:lnTo>
                                <a:lnTo>
                                  <a:pt x="5682" y="2629"/>
                                </a:lnTo>
                                <a:lnTo>
                                  <a:pt x="5669" y="2591"/>
                                </a:lnTo>
                                <a:lnTo>
                                  <a:pt x="5655" y="2553"/>
                                </a:lnTo>
                                <a:lnTo>
                                  <a:pt x="5638" y="2515"/>
                                </a:lnTo>
                                <a:lnTo>
                                  <a:pt x="5621" y="2477"/>
                                </a:lnTo>
                                <a:lnTo>
                                  <a:pt x="5602" y="2440"/>
                                </a:lnTo>
                                <a:lnTo>
                                  <a:pt x="5582" y="2404"/>
                                </a:lnTo>
                                <a:lnTo>
                                  <a:pt x="5560" y="2368"/>
                                </a:lnTo>
                                <a:lnTo>
                                  <a:pt x="5536" y="2335"/>
                                </a:lnTo>
                                <a:lnTo>
                                  <a:pt x="5511" y="2301"/>
                                </a:lnTo>
                                <a:lnTo>
                                  <a:pt x="5568" y="2298"/>
                                </a:lnTo>
                                <a:lnTo>
                                  <a:pt x="5622" y="2298"/>
                                </a:lnTo>
                                <a:lnTo>
                                  <a:pt x="5674" y="2302"/>
                                </a:lnTo>
                                <a:lnTo>
                                  <a:pt x="5723" y="2310"/>
                                </a:lnTo>
                                <a:lnTo>
                                  <a:pt x="5769" y="2321"/>
                                </a:lnTo>
                                <a:lnTo>
                                  <a:pt x="5813" y="2337"/>
                                </a:lnTo>
                                <a:lnTo>
                                  <a:pt x="5854" y="2354"/>
                                </a:lnTo>
                                <a:lnTo>
                                  <a:pt x="5892" y="2374"/>
                                </a:lnTo>
                                <a:lnTo>
                                  <a:pt x="5929" y="2396"/>
                                </a:lnTo>
                                <a:lnTo>
                                  <a:pt x="5963" y="2421"/>
                                </a:lnTo>
                                <a:lnTo>
                                  <a:pt x="5994" y="2448"/>
                                </a:lnTo>
                                <a:lnTo>
                                  <a:pt x="6023" y="2476"/>
                                </a:lnTo>
                                <a:lnTo>
                                  <a:pt x="6050" y="2505"/>
                                </a:lnTo>
                                <a:lnTo>
                                  <a:pt x="6076" y="2535"/>
                                </a:lnTo>
                                <a:lnTo>
                                  <a:pt x="6098" y="2567"/>
                                </a:lnTo>
                                <a:lnTo>
                                  <a:pt x="6119" y="2598"/>
                                </a:lnTo>
                                <a:lnTo>
                                  <a:pt x="6138" y="2629"/>
                                </a:lnTo>
                                <a:lnTo>
                                  <a:pt x="6156" y="2662"/>
                                </a:lnTo>
                                <a:lnTo>
                                  <a:pt x="6172" y="2692"/>
                                </a:lnTo>
                                <a:lnTo>
                                  <a:pt x="6187" y="2724"/>
                                </a:lnTo>
                                <a:lnTo>
                                  <a:pt x="6199" y="2753"/>
                                </a:lnTo>
                                <a:lnTo>
                                  <a:pt x="6210" y="2782"/>
                                </a:lnTo>
                                <a:lnTo>
                                  <a:pt x="6219" y="2809"/>
                                </a:lnTo>
                                <a:lnTo>
                                  <a:pt x="6228" y="2835"/>
                                </a:lnTo>
                                <a:lnTo>
                                  <a:pt x="6241" y="2879"/>
                                </a:lnTo>
                                <a:lnTo>
                                  <a:pt x="6249" y="2914"/>
                                </a:lnTo>
                                <a:lnTo>
                                  <a:pt x="6255" y="2936"/>
                                </a:lnTo>
                                <a:lnTo>
                                  <a:pt x="6256" y="2945"/>
                                </a:lnTo>
                                <a:close/>
                                <a:moveTo>
                                  <a:pt x="7846" y="1654"/>
                                </a:moveTo>
                                <a:lnTo>
                                  <a:pt x="7890" y="1654"/>
                                </a:lnTo>
                                <a:lnTo>
                                  <a:pt x="7934" y="1654"/>
                                </a:lnTo>
                                <a:lnTo>
                                  <a:pt x="7979" y="1654"/>
                                </a:lnTo>
                                <a:lnTo>
                                  <a:pt x="8024" y="1655"/>
                                </a:lnTo>
                                <a:lnTo>
                                  <a:pt x="8069" y="1656"/>
                                </a:lnTo>
                                <a:lnTo>
                                  <a:pt x="8115" y="1657"/>
                                </a:lnTo>
                                <a:lnTo>
                                  <a:pt x="8161" y="1659"/>
                                </a:lnTo>
                                <a:lnTo>
                                  <a:pt x="8207" y="1661"/>
                                </a:lnTo>
                                <a:lnTo>
                                  <a:pt x="8253" y="1665"/>
                                </a:lnTo>
                                <a:lnTo>
                                  <a:pt x="8298" y="1668"/>
                                </a:lnTo>
                                <a:lnTo>
                                  <a:pt x="8343" y="1671"/>
                                </a:lnTo>
                                <a:lnTo>
                                  <a:pt x="8388" y="1676"/>
                                </a:lnTo>
                                <a:lnTo>
                                  <a:pt x="8434" y="1680"/>
                                </a:lnTo>
                                <a:lnTo>
                                  <a:pt x="8479" y="1686"/>
                                </a:lnTo>
                                <a:lnTo>
                                  <a:pt x="8524" y="1692"/>
                                </a:lnTo>
                                <a:lnTo>
                                  <a:pt x="8568" y="1697"/>
                                </a:lnTo>
                                <a:lnTo>
                                  <a:pt x="8571" y="1697"/>
                                </a:lnTo>
                                <a:lnTo>
                                  <a:pt x="8624" y="1706"/>
                                </a:lnTo>
                                <a:lnTo>
                                  <a:pt x="8675" y="1717"/>
                                </a:lnTo>
                                <a:lnTo>
                                  <a:pt x="8719" y="1731"/>
                                </a:lnTo>
                                <a:lnTo>
                                  <a:pt x="8762" y="1745"/>
                                </a:lnTo>
                                <a:lnTo>
                                  <a:pt x="8800" y="1762"/>
                                </a:lnTo>
                                <a:lnTo>
                                  <a:pt x="8835" y="1780"/>
                                </a:lnTo>
                                <a:lnTo>
                                  <a:pt x="8866" y="1799"/>
                                </a:lnTo>
                                <a:lnTo>
                                  <a:pt x="8893" y="1819"/>
                                </a:lnTo>
                                <a:lnTo>
                                  <a:pt x="8919" y="1842"/>
                                </a:lnTo>
                                <a:lnTo>
                                  <a:pt x="8940" y="1864"/>
                                </a:lnTo>
                                <a:lnTo>
                                  <a:pt x="8959" y="1888"/>
                                </a:lnTo>
                                <a:lnTo>
                                  <a:pt x="8976" y="1912"/>
                                </a:lnTo>
                                <a:lnTo>
                                  <a:pt x="8989" y="1937"/>
                                </a:lnTo>
                                <a:lnTo>
                                  <a:pt x="9000" y="1963"/>
                                </a:lnTo>
                                <a:lnTo>
                                  <a:pt x="9010" y="1989"/>
                                </a:lnTo>
                                <a:lnTo>
                                  <a:pt x="9017" y="2014"/>
                                </a:lnTo>
                                <a:lnTo>
                                  <a:pt x="9023" y="2040"/>
                                </a:lnTo>
                                <a:lnTo>
                                  <a:pt x="9026" y="2066"/>
                                </a:lnTo>
                                <a:lnTo>
                                  <a:pt x="9028" y="2092"/>
                                </a:lnTo>
                                <a:lnTo>
                                  <a:pt x="9030" y="2117"/>
                                </a:lnTo>
                                <a:lnTo>
                                  <a:pt x="9028" y="2143"/>
                                </a:lnTo>
                                <a:lnTo>
                                  <a:pt x="9027" y="2167"/>
                                </a:lnTo>
                                <a:lnTo>
                                  <a:pt x="9025" y="2191"/>
                                </a:lnTo>
                                <a:lnTo>
                                  <a:pt x="9022" y="2214"/>
                                </a:lnTo>
                                <a:lnTo>
                                  <a:pt x="9017" y="2236"/>
                                </a:lnTo>
                                <a:lnTo>
                                  <a:pt x="9013" y="2256"/>
                                </a:lnTo>
                                <a:lnTo>
                                  <a:pt x="9007" y="2277"/>
                                </a:lnTo>
                                <a:lnTo>
                                  <a:pt x="9003" y="2294"/>
                                </a:lnTo>
                                <a:lnTo>
                                  <a:pt x="8993" y="2326"/>
                                </a:lnTo>
                                <a:lnTo>
                                  <a:pt x="8982" y="2350"/>
                                </a:lnTo>
                                <a:lnTo>
                                  <a:pt x="8965" y="2368"/>
                                </a:lnTo>
                                <a:lnTo>
                                  <a:pt x="8912" y="2355"/>
                                </a:lnTo>
                                <a:lnTo>
                                  <a:pt x="8862" y="2342"/>
                                </a:lnTo>
                                <a:lnTo>
                                  <a:pt x="8812" y="2330"/>
                                </a:lnTo>
                                <a:lnTo>
                                  <a:pt x="8764" y="2321"/>
                                </a:lnTo>
                                <a:lnTo>
                                  <a:pt x="8718" y="2312"/>
                                </a:lnTo>
                                <a:lnTo>
                                  <a:pt x="8674" y="2306"/>
                                </a:lnTo>
                                <a:lnTo>
                                  <a:pt x="8630" y="2300"/>
                                </a:lnTo>
                                <a:lnTo>
                                  <a:pt x="8587" y="2297"/>
                                </a:lnTo>
                                <a:lnTo>
                                  <a:pt x="8547" y="2293"/>
                                </a:lnTo>
                                <a:lnTo>
                                  <a:pt x="8508" y="2292"/>
                                </a:lnTo>
                                <a:lnTo>
                                  <a:pt x="8470" y="2292"/>
                                </a:lnTo>
                                <a:lnTo>
                                  <a:pt x="8432" y="2294"/>
                                </a:lnTo>
                                <a:lnTo>
                                  <a:pt x="8396" y="2298"/>
                                </a:lnTo>
                                <a:lnTo>
                                  <a:pt x="8361" y="2301"/>
                                </a:lnTo>
                                <a:lnTo>
                                  <a:pt x="8328" y="2308"/>
                                </a:lnTo>
                                <a:lnTo>
                                  <a:pt x="8295" y="2315"/>
                                </a:lnTo>
                                <a:lnTo>
                                  <a:pt x="8283" y="2307"/>
                                </a:lnTo>
                                <a:lnTo>
                                  <a:pt x="8271" y="2299"/>
                                </a:lnTo>
                                <a:lnTo>
                                  <a:pt x="8261" y="2294"/>
                                </a:lnTo>
                                <a:lnTo>
                                  <a:pt x="8230" y="2281"/>
                                </a:lnTo>
                                <a:lnTo>
                                  <a:pt x="8184" y="2263"/>
                                </a:lnTo>
                                <a:lnTo>
                                  <a:pt x="8123" y="2241"/>
                                </a:lnTo>
                                <a:lnTo>
                                  <a:pt x="8086" y="2229"/>
                                </a:lnTo>
                                <a:lnTo>
                                  <a:pt x="8048" y="2218"/>
                                </a:lnTo>
                                <a:lnTo>
                                  <a:pt x="8005" y="2207"/>
                                </a:lnTo>
                                <a:lnTo>
                                  <a:pt x="7961" y="2196"/>
                                </a:lnTo>
                                <a:lnTo>
                                  <a:pt x="7914" y="2187"/>
                                </a:lnTo>
                                <a:lnTo>
                                  <a:pt x="7865" y="2179"/>
                                </a:lnTo>
                                <a:lnTo>
                                  <a:pt x="7814" y="2171"/>
                                </a:lnTo>
                                <a:lnTo>
                                  <a:pt x="7761" y="2167"/>
                                </a:lnTo>
                                <a:lnTo>
                                  <a:pt x="7708" y="2163"/>
                                </a:lnTo>
                                <a:lnTo>
                                  <a:pt x="7652" y="2163"/>
                                </a:lnTo>
                                <a:lnTo>
                                  <a:pt x="7596" y="2166"/>
                                </a:lnTo>
                                <a:lnTo>
                                  <a:pt x="7539" y="2171"/>
                                </a:lnTo>
                                <a:lnTo>
                                  <a:pt x="7480" y="2179"/>
                                </a:lnTo>
                                <a:lnTo>
                                  <a:pt x="7423" y="2191"/>
                                </a:lnTo>
                                <a:lnTo>
                                  <a:pt x="7365" y="2207"/>
                                </a:lnTo>
                                <a:lnTo>
                                  <a:pt x="7307" y="2227"/>
                                </a:lnTo>
                                <a:lnTo>
                                  <a:pt x="7250" y="2252"/>
                                </a:lnTo>
                                <a:lnTo>
                                  <a:pt x="7193" y="2281"/>
                                </a:lnTo>
                                <a:lnTo>
                                  <a:pt x="7138" y="2316"/>
                                </a:lnTo>
                                <a:lnTo>
                                  <a:pt x="7083" y="2355"/>
                                </a:lnTo>
                                <a:lnTo>
                                  <a:pt x="7029" y="2400"/>
                                </a:lnTo>
                                <a:lnTo>
                                  <a:pt x="6978" y="2451"/>
                                </a:lnTo>
                                <a:lnTo>
                                  <a:pt x="6928" y="2508"/>
                                </a:lnTo>
                                <a:lnTo>
                                  <a:pt x="6881" y="2572"/>
                                </a:lnTo>
                                <a:lnTo>
                                  <a:pt x="6876" y="2578"/>
                                </a:lnTo>
                                <a:lnTo>
                                  <a:pt x="6874" y="2584"/>
                                </a:lnTo>
                                <a:lnTo>
                                  <a:pt x="6873" y="2584"/>
                                </a:lnTo>
                                <a:lnTo>
                                  <a:pt x="6859" y="2608"/>
                                </a:lnTo>
                                <a:lnTo>
                                  <a:pt x="6846" y="2632"/>
                                </a:lnTo>
                                <a:lnTo>
                                  <a:pt x="6832" y="2655"/>
                                </a:lnTo>
                                <a:lnTo>
                                  <a:pt x="6820" y="2679"/>
                                </a:lnTo>
                                <a:lnTo>
                                  <a:pt x="6808" y="2702"/>
                                </a:lnTo>
                                <a:lnTo>
                                  <a:pt x="6797" y="2725"/>
                                </a:lnTo>
                                <a:lnTo>
                                  <a:pt x="6784" y="2748"/>
                                </a:lnTo>
                                <a:lnTo>
                                  <a:pt x="6773" y="2770"/>
                                </a:lnTo>
                                <a:lnTo>
                                  <a:pt x="6765" y="2759"/>
                                </a:lnTo>
                                <a:lnTo>
                                  <a:pt x="6756" y="2747"/>
                                </a:lnTo>
                                <a:lnTo>
                                  <a:pt x="6751" y="2735"/>
                                </a:lnTo>
                                <a:lnTo>
                                  <a:pt x="6744" y="2722"/>
                                </a:lnTo>
                                <a:lnTo>
                                  <a:pt x="6739" y="2709"/>
                                </a:lnTo>
                                <a:lnTo>
                                  <a:pt x="6735" y="2694"/>
                                </a:lnTo>
                                <a:lnTo>
                                  <a:pt x="6731" y="2680"/>
                                </a:lnTo>
                                <a:lnTo>
                                  <a:pt x="6728" y="2664"/>
                                </a:lnTo>
                                <a:lnTo>
                                  <a:pt x="6726" y="2647"/>
                                </a:lnTo>
                                <a:lnTo>
                                  <a:pt x="6725" y="2631"/>
                                </a:lnTo>
                                <a:lnTo>
                                  <a:pt x="6724" y="2609"/>
                                </a:lnTo>
                                <a:lnTo>
                                  <a:pt x="6726" y="2587"/>
                                </a:lnTo>
                                <a:lnTo>
                                  <a:pt x="6728" y="2564"/>
                                </a:lnTo>
                                <a:lnTo>
                                  <a:pt x="6733" y="2541"/>
                                </a:lnTo>
                                <a:lnTo>
                                  <a:pt x="6738" y="2516"/>
                                </a:lnTo>
                                <a:lnTo>
                                  <a:pt x="6745" y="2492"/>
                                </a:lnTo>
                                <a:lnTo>
                                  <a:pt x="6754" y="2466"/>
                                </a:lnTo>
                                <a:lnTo>
                                  <a:pt x="6765" y="2440"/>
                                </a:lnTo>
                                <a:lnTo>
                                  <a:pt x="6778" y="2445"/>
                                </a:lnTo>
                                <a:lnTo>
                                  <a:pt x="6791" y="2447"/>
                                </a:lnTo>
                                <a:lnTo>
                                  <a:pt x="6803" y="2449"/>
                                </a:lnTo>
                                <a:lnTo>
                                  <a:pt x="6817" y="2450"/>
                                </a:lnTo>
                                <a:lnTo>
                                  <a:pt x="6829" y="2450"/>
                                </a:lnTo>
                                <a:lnTo>
                                  <a:pt x="6841" y="2448"/>
                                </a:lnTo>
                                <a:lnTo>
                                  <a:pt x="6854" y="2446"/>
                                </a:lnTo>
                                <a:lnTo>
                                  <a:pt x="6866" y="2442"/>
                                </a:lnTo>
                                <a:lnTo>
                                  <a:pt x="6878" y="2438"/>
                                </a:lnTo>
                                <a:lnTo>
                                  <a:pt x="6889" y="2432"/>
                                </a:lnTo>
                                <a:lnTo>
                                  <a:pt x="6901" y="2426"/>
                                </a:lnTo>
                                <a:lnTo>
                                  <a:pt x="6911" y="2418"/>
                                </a:lnTo>
                                <a:lnTo>
                                  <a:pt x="6921" y="2409"/>
                                </a:lnTo>
                                <a:lnTo>
                                  <a:pt x="6930" y="2400"/>
                                </a:lnTo>
                                <a:lnTo>
                                  <a:pt x="6938" y="2389"/>
                                </a:lnTo>
                                <a:lnTo>
                                  <a:pt x="6944" y="2377"/>
                                </a:lnTo>
                                <a:lnTo>
                                  <a:pt x="6951" y="2364"/>
                                </a:lnTo>
                                <a:lnTo>
                                  <a:pt x="6957" y="2350"/>
                                </a:lnTo>
                                <a:lnTo>
                                  <a:pt x="6960" y="2337"/>
                                </a:lnTo>
                                <a:lnTo>
                                  <a:pt x="6963" y="2322"/>
                                </a:lnTo>
                                <a:lnTo>
                                  <a:pt x="6964" y="2309"/>
                                </a:lnTo>
                                <a:lnTo>
                                  <a:pt x="6963" y="2294"/>
                                </a:lnTo>
                                <a:lnTo>
                                  <a:pt x="6962" y="2281"/>
                                </a:lnTo>
                                <a:lnTo>
                                  <a:pt x="6959" y="2268"/>
                                </a:lnTo>
                                <a:lnTo>
                                  <a:pt x="6954" y="2254"/>
                                </a:lnTo>
                                <a:lnTo>
                                  <a:pt x="6949" y="2241"/>
                                </a:lnTo>
                                <a:lnTo>
                                  <a:pt x="6942" y="2228"/>
                                </a:lnTo>
                                <a:lnTo>
                                  <a:pt x="6934" y="2217"/>
                                </a:lnTo>
                                <a:lnTo>
                                  <a:pt x="6925" y="2206"/>
                                </a:lnTo>
                                <a:lnTo>
                                  <a:pt x="6915" y="2196"/>
                                </a:lnTo>
                                <a:lnTo>
                                  <a:pt x="6904" y="2187"/>
                                </a:lnTo>
                                <a:lnTo>
                                  <a:pt x="6892" y="2179"/>
                                </a:lnTo>
                                <a:lnTo>
                                  <a:pt x="6869" y="2166"/>
                                </a:lnTo>
                                <a:lnTo>
                                  <a:pt x="6847" y="2153"/>
                                </a:lnTo>
                                <a:lnTo>
                                  <a:pt x="6827" y="2139"/>
                                </a:lnTo>
                                <a:lnTo>
                                  <a:pt x="6808" y="2125"/>
                                </a:lnTo>
                                <a:lnTo>
                                  <a:pt x="6790" y="2111"/>
                                </a:lnTo>
                                <a:lnTo>
                                  <a:pt x="6774" y="2095"/>
                                </a:lnTo>
                                <a:lnTo>
                                  <a:pt x="6767" y="2087"/>
                                </a:lnTo>
                                <a:lnTo>
                                  <a:pt x="6761" y="2079"/>
                                </a:lnTo>
                                <a:lnTo>
                                  <a:pt x="6755" y="2071"/>
                                </a:lnTo>
                                <a:lnTo>
                                  <a:pt x="6750" y="2064"/>
                                </a:lnTo>
                                <a:lnTo>
                                  <a:pt x="6746" y="2057"/>
                                </a:lnTo>
                                <a:lnTo>
                                  <a:pt x="6743" y="2049"/>
                                </a:lnTo>
                                <a:lnTo>
                                  <a:pt x="6739" y="2040"/>
                                </a:lnTo>
                                <a:lnTo>
                                  <a:pt x="6737" y="2032"/>
                                </a:lnTo>
                                <a:lnTo>
                                  <a:pt x="6735" y="2023"/>
                                </a:lnTo>
                                <a:lnTo>
                                  <a:pt x="6734" y="2013"/>
                                </a:lnTo>
                                <a:lnTo>
                                  <a:pt x="6733" y="2003"/>
                                </a:lnTo>
                                <a:lnTo>
                                  <a:pt x="6733" y="1992"/>
                                </a:lnTo>
                                <a:lnTo>
                                  <a:pt x="6733" y="1981"/>
                                </a:lnTo>
                                <a:lnTo>
                                  <a:pt x="6734" y="1968"/>
                                </a:lnTo>
                                <a:lnTo>
                                  <a:pt x="6735" y="1956"/>
                                </a:lnTo>
                                <a:lnTo>
                                  <a:pt x="6737" y="1943"/>
                                </a:lnTo>
                                <a:lnTo>
                                  <a:pt x="6744" y="1915"/>
                                </a:lnTo>
                                <a:lnTo>
                                  <a:pt x="6753" y="1883"/>
                                </a:lnTo>
                                <a:lnTo>
                                  <a:pt x="6755" y="1878"/>
                                </a:lnTo>
                                <a:lnTo>
                                  <a:pt x="6759" y="1871"/>
                                </a:lnTo>
                                <a:lnTo>
                                  <a:pt x="6769" y="1853"/>
                                </a:lnTo>
                                <a:lnTo>
                                  <a:pt x="6783" y="1836"/>
                                </a:lnTo>
                                <a:lnTo>
                                  <a:pt x="6801" y="1819"/>
                                </a:lnTo>
                                <a:lnTo>
                                  <a:pt x="6823" y="1805"/>
                                </a:lnTo>
                                <a:lnTo>
                                  <a:pt x="6849" y="1790"/>
                                </a:lnTo>
                                <a:lnTo>
                                  <a:pt x="6877" y="1777"/>
                                </a:lnTo>
                                <a:lnTo>
                                  <a:pt x="6909" y="1764"/>
                                </a:lnTo>
                                <a:lnTo>
                                  <a:pt x="6942" y="1753"/>
                                </a:lnTo>
                                <a:lnTo>
                                  <a:pt x="6979" y="1743"/>
                                </a:lnTo>
                                <a:lnTo>
                                  <a:pt x="7017" y="1733"/>
                                </a:lnTo>
                                <a:lnTo>
                                  <a:pt x="7057" y="1724"/>
                                </a:lnTo>
                                <a:lnTo>
                                  <a:pt x="7099" y="1715"/>
                                </a:lnTo>
                                <a:lnTo>
                                  <a:pt x="7141" y="1707"/>
                                </a:lnTo>
                                <a:lnTo>
                                  <a:pt x="7185" y="1701"/>
                                </a:lnTo>
                                <a:lnTo>
                                  <a:pt x="7230" y="1694"/>
                                </a:lnTo>
                                <a:lnTo>
                                  <a:pt x="7275" y="1688"/>
                                </a:lnTo>
                                <a:lnTo>
                                  <a:pt x="7365" y="1678"/>
                                </a:lnTo>
                                <a:lnTo>
                                  <a:pt x="7455" y="1671"/>
                                </a:lnTo>
                                <a:lnTo>
                                  <a:pt x="7541" y="1665"/>
                                </a:lnTo>
                                <a:lnTo>
                                  <a:pt x="7620" y="1660"/>
                                </a:lnTo>
                                <a:lnTo>
                                  <a:pt x="7694" y="1658"/>
                                </a:lnTo>
                                <a:lnTo>
                                  <a:pt x="7757" y="1656"/>
                                </a:lnTo>
                                <a:lnTo>
                                  <a:pt x="7808" y="1655"/>
                                </a:lnTo>
                                <a:lnTo>
                                  <a:pt x="7846" y="1654"/>
                                </a:lnTo>
                                <a:close/>
                                <a:moveTo>
                                  <a:pt x="9190" y="2554"/>
                                </a:moveTo>
                                <a:lnTo>
                                  <a:pt x="9197" y="2549"/>
                                </a:lnTo>
                                <a:lnTo>
                                  <a:pt x="9204" y="2542"/>
                                </a:lnTo>
                                <a:lnTo>
                                  <a:pt x="9212" y="2535"/>
                                </a:lnTo>
                                <a:lnTo>
                                  <a:pt x="9218" y="2528"/>
                                </a:lnTo>
                                <a:lnTo>
                                  <a:pt x="9261" y="2488"/>
                                </a:lnTo>
                                <a:lnTo>
                                  <a:pt x="9305" y="2450"/>
                                </a:lnTo>
                                <a:lnTo>
                                  <a:pt x="9350" y="2414"/>
                                </a:lnTo>
                                <a:lnTo>
                                  <a:pt x="9395" y="2380"/>
                                </a:lnTo>
                                <a:lnTo>
                                  <a:pt x="9441" y="2346"/>
                                </a:lnTo>
                                <a:lnTo>
                                  <a:pt x="9490" y="2313"/>
                                </a:lnTo>
                                <a:lnTo>
                                  <a:pt x="9537" y="2282"/>
                                </a:lnTo>
                                <a:lnTo>
                                  <a:pt x="9586" y="2253"/>
                                </a:lnTo>
                                <a:lnTo>
                                  <a:pt x="9634" y="2224"/>
                                </a:lnTo>
                                <a:lnTo>
                                  <a:pt x="9683" y="2197"/>
                                </a:lnTo>
                                <a:lnTo>
                                  <a:pt x="9732" y="2171"/>
                                </a:lnTo>
                                <a:lnTo>
                                  <a:pt x="9782" y="2147"/>
                                </a:lnTo>
                                <a:lnTo>
                                  <a:pt x="9831" y="2123"/>
                                </a:lnTo>
                                <a:lnTo>
                                  <a:pt x="9880" y="2101"/>
                                </a:lnTo>
                                <a:lnTo>
                                  <a:pt x="9928" y="2080"/>
                                </a:lnTo>
                                <a:lnTo>
                                  <a:pt x="9976" y="2060"/>
                                </a:lnTo>
                                <a:lnTo>
                                  <a:pt x="10014" y="2046"/>
                                </a:lnTo>
                                <a:lnTo>
                                  <a:pt x="10051" y="2032"/>
                                </a:lnTo>
                                <a:lnTo>
                                  <a:pt x="10088" y="2019"/>
                                </a:lnTo>
                                <a:lnTo>
                                  <a:pt x="10124" y="2006"/>
                                </a:lnTo>
                                <a:lnTo>
                                  <a:pt x="10160" y="1994"/>
                                </a:lnTo>
                                <a:lnTo>
                                  <a:pt x="10195" y="1984"/>
                                </a:lnTo>
                                <a:lnTo>
                                  <a:pt x="10229" y="1973"/>
                                </a:lnTo>
                                <a:lnTo>
                                  <a:pt x="10263" y="1964"/>
                                </a:lnTo>
                                <a:lnTo>
                                  <a:pt x="10295" y="1955"/>
                                </a:lnTo>
                                <a:lnTo>
                                  <a:pt x="10328" y="1947"/>
                                </a:lnTo>
                                <a:lnTo>
                                  <a:pt x="10358" y="1939"/>
                                </a:lnTo>
                                <a:lnTo>
                                  <a:pt x="10389" y="1933"/>
                                </a:lnTo>
                                <a:lnTo>
                                  <a:pt x="10419" y="1927"/>
                                </a:lnTo>
                                <a:lnTo>
                                  <a:pt x="10448" y="1921"/>
                                </a:lnTo>
                                <a:lnTo>
                                  <a:pt x="10476" y="1917"/>
                                </a:lnTo>
                                <a:lnTo>
                                  <a:pt x="10504" y="1912"/>
                                </a:lnTo>
                                <a:lnTo>
                                  <a:pt x="10505" y="1912"/>
                                </a:lnTo>
                                <a:lnTo>
                                  <a:pt x="10567" y="1903"/>
                                </a:lnTo>
                                <a:lnTo>
                                  <a:pt x="10629" y="1894"/>
                                </a:lnTo>
                                <a:lnTo>
                                  <a:pt x="10689" y="1888"/>
                                </a:lnTo>
                                <a:lnTo>
                                  <a:pt x="10749" y="1881"/>
                                </a:lnTo>
                                <a:lnTo>
                                  <a:pt x="10807" y="1876"/>
                                </a:lnTo>
                                <a:lnTo>
                                  <a:pt x="10864" y="1872"/>
                                </a:lnTo>
                                <a:lnTo>
                                  <a:pt x="10919" y="1868"/>
                                </a:lnTo>
                                <a:lnTo>
                                  <a:pt x="10974" y="1865"/>
                                </a:lnTo>
                                <a:lnTo>
                                  <a:pt x="11027" y="1863"/>
                                </a:lnTo>
                                <a:lnTo>
                                  <a:pt x="11080" y="1862"/>
                                </a:lnTo>
                                <a:lnTo>
                                  <a:pt x="11131" y="1862"/>
                                </a:lnTo>
                                <a:lnTo>
                                  <a:pt x="11182" y="1862"/>
                                </a:lnTo>
                                <a:lnTo>
                                  <a:pt x="11232" y="1863"/>
                                </a:lnTo>
                                <a:lnTo>
                                  <a:pt x="11280" y="1865"/>
                                </a:lnTo>
                                <a:lnTo>
                                  <a:pt x="11327" y="1869"/>
                                </a:lnTo>
                                <a:lnTo>
                                  <a:pt x="11374" y="1872"/>
                                </a:lnTo>
                                <a:lnTo>
                                  <a:pt x="11420" y="1876"/>
                                </a:lnTo>
                                <a:lnTo>
                                  <a:pt x="11465" y="1882"/>
                                </a:lnTo>
                                <a:lnTo>
                                  <a:pt x="11509" y="1889"/>
                                </a:lnTo>
                                <a:lnTo>
                                  <a:pt x="11552" y="1896"/>
                                </a:lnTo>
                                <a:lnTo>
                                  <a:pt x="11594" y="1903"/>
                                </a:lnTo>
                                <a:lnTo>
                                  <a:pt x="11635" y="1912"/>
                                </a:lnTo>
                                <a:lnTo>
                                  <a:pt x="11677" y="1921"/>
                                </a:lnTo>
                                <a:lnTo>
                                  <a:pt x="11716" y="1931"/>
                                </a:lnTo>
                                <a:lnTo>
                                  <a:pt x="11755" y="1943"/>
                                </a:lnTo>
                                <a:lnTo>
                                  <a:pt x="11793" y="1954"/>
                                </a:lnTo>
                                <a:lnTo>
                                  <a:pt x="11831" y="1966"/>
                                </a:lnTo>
                                <a:lnTo>
                                  <a:pt x="11868" y="1980"/>
                                </a:lnTo>
                                <a:lnTo>
                                  <a:pt x="11904" y="1994"/>
                                </a:lnTo>
                                <a:lnTo>
                                  <a:pt x="11940" y="2009"/>
                                </a:lnTo>
                                <a:lnTo>
                                  <a:pt x="11974" y="2023"/>
                                </a:lnTo>
                                <a:lnTo>
                                  <a:pt x="12008" y="2040"/>
                                </a:lnTo>
                                <a:lnTo>
                                  <a:pt x="12041" y="2057"/>
                                </a:lnTo>
                                <a:lnTo>
                                  <a:pt x="12074" y="2074"/>
                                </a:lnTo>
                                <a:lnTo>
                                  <a:pt x="12106" y="2093"/>
                                </a:lnTo>
                                <a:lnTo>
                                  <a:pt x="12139" y="2112"/>
                                </a:lnTo>
                                <a:lnTo>
                                  <a:pt x="12170" y="2131"/>
                                </a:lnTo>
                                <a:lnTo>
                                  <a:pt x="12200" y="2152"/>
                                </a:lnTo>
                                <a:lnTo>
                                  <a:pt x="12232" y="2173"/>
                                </a:lnTo>
                                <a:lnTo>
                                  <a:pt x="12261" y="2195"/>
                                </a:lnTo>
                                <a:lnTo>
                                  <a:pt x="12291" y="2217"/>
                                </a:lnTo>
                                <a:lnTo>
                                  <a:pt x="12320" y="2241"/>
                                </a:lnTo>
                                <a:lnTo>
                                  <a:pt x="12349" y="2265"/>
                                </a:lnTo>
                                <a:lnTo>
                                  <a:pt x="12377" y="2290"/>
                                </a:lnTo>
                                <a:lnTo>
                                  <a:pt x="12405" y="2315"/>
                                </a:lnTo>
                                <a:lnTo>
                                  <a:pt x="12433" y="2342"/>
                                </a:lnTo>
                                <a:lnTo>
                                  <a:pt x="12461" y="2368"/>
                                </a:lnTo>
                                <a:lnTo>
                                  <a:pt x="12488" y="2395"/>
                                </a:lnTo>
                                <a:lnTo>
                                  <a:pt x="12516" y="2423"/>
                                </a:lnTo>
                                <a:lnTo>
                                  <a:pt x="12542" y="2452"/>
                                </a:lnTo>
                                <a:lnTo>
                                  <a:pt x="12569" y="2482"/>
                                </a:lnTo>
                                <a:lnTo>
                                  <a:pt x="12595" y="2512"/>
                                </a:lnTo>
                                <a:lnTo>
                                  <a:pt x="12647" y="2575"/>
                                </a:lnTo>
                                <a:lnTo>
                                  <a:pt x="12700" y="2638"/>
                                </a:lnTo>
                                <a:lnTo>
                                  <a:pt x="12750" y="2706"/>
                                </a:lnTo>
                                <a:lnTo>
                                  <a:pt x="12801" y="2775"/>
                                </a:lnTo>
                                <a:lnTo>
                                  <a:pt x="12852" y="2848"/>
                                </a:lnTo>
                                <a:lnTo>
                                  <a:pt x="12902" y="2922"/>
                                </a:lnTo>
                                <a:lnTo>
                                  <a:pt x="12910" y="2934"/>
                                </a:lnTo>
                                <a:lnTo>
                                  <a:pt x="12920" y="2945"/>
                                </a:lnTo>
                                <a:lnTo>
                                  <a:pt x="12930" y="2956"/>
                                </a:lnTo>
                                <a:lnTo>
                                  <a:pt x="12942" y="2965"/>
                                </a:lnTo>
                                <a:lnTo>
                                  <a:pt x="12955" y="2972"/>
                                </a:lnTo>
                                <a:lnTo>
                                  <a:pt x="12968" y="2979"/>
                                </a:lnTo>
                                <a:lnTo>
                                  <a:pt x="12983" y="2984"/>
                                </a:lnTo>
                                <a:lnTo>
                                  <a:pt x="12997" y="2988"/>
                                </a:lnTo>
                                <a:lnTo>
                                  <a:pt x="13041" y="2997"/>
                                </a:lnTo>
                                <a:lnTo>
                                  <a:pt x="13082" y="3006"/>
                                </a:lnTo>
                                <a:lnTo>
                                  <a:pt x="13122" y="3016"/>
                                </a:lnTo>
                                <a:lnTo>
                                  <a:pt x="13160" y="3026"/>
                                </a:lnTo>
                                <a:lnTo>
                                  <a:pt x="13195" y="3037"/>
                                </a:lnTo>
                                <a:lnTo>
                                  <a:pt x="13230" y="3050"/>
                                </a:lnTo>
                                <a:lnTo>
                                  <a:pt x="13263" y="3062"/>
                                </a:lnTo>
                                <a:lnTo>
                                  <a:pt x="13293" y="3074"/>
                                </a:lnTo>
                                <a:lnTo>
                                  <a:pt x="13322" y="3088"/>
                                </a:lnTo>
                                <a:lnTo>
                                  <a:pt x="13350" y="3102"/>
                                </a:lnTo>
                                <a:lnTo>
                                  <a:pt x="13376" y="3117"/>
                                </a:lnTo>
                                <a:lnTo>
                                  <a:pt x="13400" y="3133"/>
                                </a:lnTo>
                                <a:lnTo>
                                  <a:pt x="13423" y="3149"/>
                                </a:lnTo>
                                <a:lnTo>
                                  <a:pt x="13444" y="3166"/>
                                </a:lnTo>
                                <a:lnTo>
                                  <a:pt x="13464" y="3184"/>
                                </a:lnTo>
                                <a:lnTo>
                                  <a:pt x="13483" y="3203"/>
                                </a:lnTo>
                                <a:lnTo>
                                  <a:pt x="13496" y="3218"/>
                                </a:lnTo>
                                <a:lnTo>
                                  <a:pt x="13510" y="3235"/>
                                </a:lnTo>
                                <a:lnTo>
                                  <a:pt x="13522" y="3250"/>
                                </a:lnTo>
                                <a:lnTo>
                                  <a:pt x="13535" y="3268"/>
                                </a:lnTo>
                                <a:lnTo>
                                  <a:pt x="13546" y="3286"/>
                                </a:lnTo>
                                <a:lnTo>
                                  <a:pt x="13556" y="3304"/>
                                </a:lnTo>
                                <a:lnTo>
                                  <a:pt x="13566" y="3324"/>
                                </a:lnTo>
                                <a:lnTo>
                                  <a:pt x="13575" y="3343"/>
                                </a:lnTo>
                                <a:lnTo>
                                  <a:pt x="13474" y="3304"/>
                                </a:lnTo>
                                <a:lnTo>
                                  <a:pt x="13374" y="3268"/>
                                </a:lnTo>
                                <a:lnTo>
                                  <a:pt x="13276" y="3237"/>
                                </a:lnTo>
                                <a:lnTo>
                                  <a:pt x="13176" y="3211"/>
                                </a:lnTo>
                                <a:lnTo>
                                  <a:pt x="13078" y="3187"/>
                                </a:lnTo>
                                <a:lnTo>
                                  <a:pt x="12980" y="3170"/>
                                </a:lnTo>
                                <a:lnTo>
                                  <a:pt x="12883" y="3154"/>
                                </a:lnTo>
                                <a:lnTo>
                                  <a:pt x="12786" y="3143"/>
                                </a:lnTo>
                                <a:lnTo>
                                  <a:pt x="12689" y="3135"/>
                                </a:lnTo>
                                <a:lnTo>
                                  <a:pt x="12593" y="3130"/>
                                </a:lnTo>
                                <a:lnTo>
                                  <a:pt x="12497" y="3129"/>
                                </a:lnTo>
                                <a:lnTo>
                                  <a:pt x="12402" y="3130"/>
                                </a:lnTo>
                                <a:lnTo>
                                  <a:pt x="12308" y="3135"/>
                                </a:lnTo>
                                <a:lnTo>
                                  <a:pt x="12214" y="3142"/>
                                </a:lnTo>
                                <a:lnTo>
                                  <a:pt x="12120" y="3152"/>
                                </a:lnTo>
                                <a:lnTo>
                                  <a:pt x="12027" y="3164"/>
                                </a:lnTo>
                                <a:lnTo>
                                  <a:pt x="11935" y="3177"/>
                                </a:lnTo>
                                <a:lnTo>
                                  <a:pt x="11843" y="3194"/>
                                </a:lnTo>
                                <a:lnTo>
                                  <a:pt x="11753" y="3212"/>
                                </a:lnTo>
                                <a:lnTo>
                                  <a:pt x="11662" y="3232"/>
                                </a:lnTo>
                                <a:lnTo>
                                  <a:pt x="11572" y="3254"/>
                                </a:lnTo>
                                <a:lnTo>
                                  <a:pt x="11483" y="3276"/>
                                </a:lnTo>
                                <a:lnTo>
                                  <a:pt x="11394" y="3301"/>
                                </a:lnTo>
                                <a:lnTo>
                                  <a:pt x="11306" y="3326"/>
                                </a:lnTo>
                                <a:lnTo>
                                  <a:pt x="11220" y="3352"/>
                                </a:lnTo>
                                <a:lnTo>
                                  <a:pt x="11133" y="3379"/>
                                </a:lnTo>
                                <a:lnTo>
                                  <a:pt x="11048" y="3407"/>
                                </a:lnTo>
                                <a:lnTo>
                                  <a:pt x="10962" y="3436"/>
                                </a:lnTo>
                                <a:lnTo>
                                  <a:pt x="10795" y="3493"/>
                                </a:lnTo>
                                <a:lnTo>
                                  <a:pt x="10630" y="3551"/>
                                </a:lnTo>
                                <a:lnTo>
                                  <a:pt x="10558" y="3576"/>
                                </a:lnTo>
                                <a:lnTo>
                                  <a:pt x="10487" y="3601"/>
                                </a:lnTo>
                                <a:lnTo>
                                  <a:pt x="10416" y="3626"/>
                                </a:lnTo>
                                <a:lnTo>
                                  <a:pt x="10347" y="3649"/>
                                </a:lnTo>
                                <a:lnTo>
                                  <a:pt x="10277" y="3672"/>
                                </a:lnTo>
                                <a:lnTo>
                                  <a:pt x="10209" y="3694"/>
                                </a:lnTo>
                                <a:lnTo>
                                  <a:pt x="10142" y="3715"/>
                                </a:lnTo>
                                <a:lnTo>
                                  <a:pt x="10076" y="3735"/>
                                </a:lnTo>
                                <a:lnTo>
                                  <a:pt x="10010" y="3754"/>
                                </a:lnTo>
                                <a:lnTo>
                                  <a:pt x="9945" y="3772"/>
                                </a:lnTo>
                                <a:lnTo>
                                  <a:pt x="9881" y="3789"/>
                                </a:lnTo>
                                <a:lnTo>
                                  <a:pt x="9819" y="3804"/>
                                </a:lnTo>
                                <a:lnTo>
                                  <a:pt x="9757" y="3817"/>
                                </a:lnTo>
                                <a:lnTo>
                                  <a:pt x="9695" y="3828"/>
                                </a:lnTo>
                                <a:lnTo>
                                  <a:pt x="9636" y="3837"/>
                                </a:lnTo>
                                <a:lnTo>
                                  <a:pt x="9577" y="3845"/>
                                </a:lnTo>
                                <a:lnTo>
                                  <a:pt x="9571" y="3845"/>
                                </a:lnTo>
                                <a:lnTo>
                                  <a:pt x="9565" y="3846"/>
                                </a:lnTo>
                                <a:lnTo>
                                  <a:pt x="9473" y="3861"/>
                                </a:lnTo>
                                <a:lnTo>
                                  <a:pt x="9381" y="3874"/>
                                </a:lnTo>
                                <a:lnTo>
                                  <a:pt x="9289" y="3884"/>
                                </a:lnTo>
                                <a:lnTo>
                                  <a:pt x="9199" y="3895"/>
                                </a:lnTo>
                                <a:lnTo>
                                  <a:pt x="9109" y="3902"/>
                                </a:lnTo>
                                <a:lnTo>
                                  <a:pt x="9019" y="3908"/>
                                </a:lnTo>
                                <a:lnTo>
                                  <a:pt x="8931" y="3911"/>
                                </a:lnTo>
                                <a:lnTo>
                                  <a:pt x="8843" y="3914"/>
                                </a:lnTo>
                                <a:lnTo>
                                  <a:pt x="8754" y="3915"/>
                                </a:lnTo>
                                <a:lnTo>
                                  <a:pt x="8667" y="3914"/>
                                </a:lnTo>
                                <a:lnTo>
                                  <a:pt x="8581" y="3911"/>
                                </a:lnTo>
                                <a:lnTo>
                                  <a:pt x="8494" y="3907"/>
                                </a:lnTo>
                                <a:lnTo>
                                  <a:pt x="8409" y="3901"/>
                                </a:lnTo>
                                <a:lnTo>
                                  <a:pt x="8324" y="3895"/>
                                </a:lnTo>
                                <a:lnTo>
                                  <a:pt x="8239" y="3886"/>
                                </a:lnTo>
                                <a:lnTo>
                                  <a:pt x="8155" y="3875"/>
                                </a:lnTo>
                                <a:lnTo>
                                  <a:pt x="8073" y="3863"/>
                                </a:lnTo>
                                <a:lnTo>
                                  <a:pt x="7990" y="3851"/>
                                </a:lnTo>
                                <a:lnTo>
                                  <a:pt x="7907" y="3836"/>
                                </a:lnTo>
                                <a:lnTo>
                                  <a:pt x="7825" y="3821"/>
                                </a:lnTo>
                                <a:lnTo>
                                  <a:pt x="7743" y="3803"/>
                                </a:lnTo>
                                <a:lnTo>
                                  <a:pt x="7663" y="3785"/>
                                </a:lnTo>
                                <a:lnTo>
                                  <a:pt x="7582" y="3765"/>
                                </a:lnTo>
                                <a:lnTo>
                                  <a:pt x="7502" y="3743"/>
                                </a:lnTo>
                                <a:lnTo>
                                  <a:pt x="7422" y="3721"/>
                                </a:lnTo>
                                <a:lnTo>
                                  <a:pt x="7343" y="3697"/>
                                </a:lnTo>
                                <a:lnTo>
                                  <a:pt x="7264" y="3673"/>
                                </a:lnTo>
                                <a:lnTo>
                                  <a:pt x="7186" y="3647"/>
                                </a:lnTo>
                                <a:lnTo>
                                  <a:pt x="7108" y="3620"/>
                                </a:lnTo>
                                <a:lnTo>
                                  <a:pt x="7029" y="3592"/>
                                </a:lnTo>
                                <a:lnTo>
                                  <a:pt x="6952" y="3563"/>
                                </a:lnTo>
                                <a:lnTo>
                                  <a:pt x="6875" y="3533"/>
                                </a:lnTo>
                                <a:lnTo>
                                  <a:pt x="6866" y="3521"/>
                                </a:lnTo>
                                <a:lnTo>
                                  <a:pt x="6855" y="3512"/>
                                </a:lnTo>
                                <a:lnTo>
                                  <a:pt x="6849" y="3508"/>
                                </a:lnTo>
                                <a:lnTo>
                                  <a:pt x="6845" y="3497"/>
                                </a:lnTo>
                                <a:lnTo>
                                  <a:pt x="6840" y="3482"/>
                                </a:lnTo>
                                <a:lnTo>
                                  <a:pt x="6838" y="3464"/>
                                </a:lnTo>
                                <a:lnTo>
                                  <a:pt x="6837" y="3442"/>
                                </a:lnTo>
                                <a:lnTo>
                                  <a:pt x="6838" y="3415"/>
                                </a:lnTo>
                                <a:lnTo>
                                  <a:pt x="6841" y="3385"/>
                                </a:lnTo>
                                <a:lnTo>
                                  <a:pt x="6845" y="3367"/>
                                </a:lnTo>
                                <a:lnTo>
                                  <a:pt x="6848" y="3348"/>
                                </a:lnTo>
                                <a:lnTo>
                                  <a:pt x="6854" y="3328"/>
                                </a:lnTo>
                                <a:lnTo>
                                  <a:pt x="6859" y="3306"/>
                                </a:lnTo>
                                <a:lnTo>
                                  <a:pt x="6866" y="3284"/>
                                </a:lnTo>
                                <a:lnTo>
                                  <a:pt x="6873" y="3259"/>
                                </a:lnTo>
                                <a:lnTo>
                                  <a:pt x="6882" y="3233"/>
                                </a:lnTo>
                                <a:lnTo>
                                  <a:pt x="6892" y="3205"/>
                                </a:lnTo>
                                <a:lnTo>
                                  <a:pt x="6903" y="3176"/>
                                </a:lnTo>
                                <a:lnTo>
                                  <a:pt x="6915" y="3146"/>
                                </a:lnTo>
                                <a:lnTo>
                                  <a:pt x="6929" y="3114"/>
                                </a:lnTo>
                                <a:lnTo>
                                  <a:pt x="6944" y="3079"/>
                                </a:lnTo>
                                <a:lnTo>
                                  <a:pt x="6961" y="3043"/>
                                </a:lnTo>
                                <a:lnTo>
                                  <a:pt x="6979" y="3005"/>
                                </a:lnTo>
                                <a:lnTo>
                                  <a:pt x="6998" y="2965"/>
                                </a:lnTo>
                                <a:lnTo>
                                  <a:pt x="7019" y="2923"/>
                                </a:lnTo>
                                <a:lnTo>
                                  <a:pt x="7043" y="2878"/>
                                </a:lnTo>
                                <a:lnTo>
                                  <a:pt x="7067" y="2832"/>
                                </a:lnTo>
                                <a:lnTo>
                                  <a:pt x="7093" y="2784"/>
                                </a:lnTo>
                                <a:lnTo>
                                  <a:pt x="7122" y="2734"/>
                                </a:lnTo>
                                <a:lnTo>
                                  <a:pt x="7145" y="2703"/>
                                </a:lnTo>
                                <a:lnTo>
                                  <a:pt x="7169" y="2674"/>
                                </a:lnTo>
                                <a:lnTo>
                                  <a:pt x="7193" y="2647"/>
                                </a:lnTo>
                                <a:lnTo>
                                  <a:pt x="7219" y="2623"/>
                                </a:lnTo>
                                <a:lnTo>
                                  <a:pt x="7244" y="2600"/>
                                </a:lnTo>
                                <a:lnTo>
                                  <a:pt x="7271" y="2580"/>
                                </a:lnTo>
                                <a:lnTo>
                                  <a:pt x="7298" y="2561"/>
                                </a:lnTo>
                                <a:lnTo>
                                  <a:pt x="7325" y="2544"/>
                                </a:lnTo>
                                <a:lnTo>
                                  <a:pt x="7353" y="2529"/>
                                </a:lnTo>
                                <a:lnTo>
                                  <a:pt x="7381" y="2515"/>
                                </a:lnTo>
                                <a:lnTo>
                                  <a:pt x="7409" y="2503"/>
                                </a:lnTo>
                                <a:lnTo>
                                  <a:pt x="7438" y="2492"/>
                                </a:lnTo>
                                <a:lnTo>
                                  <a:pt x="7466" y="2483"/>
                                </a:lnTo>
                                <a:lnTo>
                                  <a:pt x="7495" y="2475"/>
                                </a:lnTo>
                                <a:lnTo>
                                  <a:pt x="7524" y="2468"/>
                                </a:lnTo>
                                <a:lnTo>
                                  <a:pt x="7553" y="2464"/>
                                </a:lnTo>
                                <a:lnTo>
                                  <a:pt x="7581" y="2459"/>
                                </a:lnTo>
                                <a:lnTo>
                                  <a:pt x="7610" y="2457"/>
                                </a:lnTo>
                                <a:lnTo>
                                  <a:pt x="7638" y="2455"/>
                                </a:lnTo>
                                <a:lnTo>
                                  <a:pt x="7667" y="2454"/>
                                </a:lnTo>
                                <a:lnTo>
                                  <a:pt x="7695" y="2454"/>
                                </a:lnTo>
                                <a:lnTo>
                                  <a:pt x="7722" y="2455"/>
                                </a:lnTo>
                                <a:lnTo>
                                  <a:pt x="7750" y="2456"/>
                                </a:lnTo>
                                <a:lnTo>
                                  <a:pt x="7777" y="2459"/>
                                </a:lnTo>
                                <a:lnTo>
                                  <a:pt x="7803" y="2461"/>
                                </a:lnTo>
                                <a:lnTo>
                                  <a:pt x="7829" y="2466"/>
                                </a:lnTo>
                                <a:lnTo>
                                  <a:pt x="7854" y="2469"/>
                                </a:lnTo>
                                <a:lnTo>
                                  <a:pt x="7879" y="2474"/>
                                </a:lnTo>
                                <a:lnTo>
                                  <a:pt x="7925" y="2485"/>
                                </a:lnTo>
                                <a:lnTo>
                                  <a:pt x="7968" y="2496"/>
                                </a:lnTo>
                                <a:lnTo>
                                  <a:pt x="7946" y="2519"/>
                                </a:lnTo>
                                <a:lnTo>
                                  <a:pt x="7925" y="2542"/>
                                </a:lnTo>
                                <a:lnTo>
                                  <a:pt x="7904" y="2567"/>
                                </a:lnTo>
                                <a:lnTo>
                                  <a:pt x="7883" y="2591"/>
                                </a:lnTo>
                                <a:lnTo>
                                  <a:pt x="7863" y="2618"/>
                                </a:lnTo>
                                <a:lnTo>
                                  <a:pt x="7843" y="2646"/>
                                </a:lnTo>
                                <a:lnTo>
                                  <a:pt x="7823" y="2674"/>
                                </a:lnTo>
                                <a:lnTo>
                                  <a:pt x="7804" y="2705"/>
                                </a:lnTo>
                                <a:lnTo>
                                  <a:pt x="7785" y="2735"/>
                                </a:lnTo>
                                <a:lnTo>
                                  <a:pt x="7766" y="2767"/>
                                </a:lnTo>
                                <a:lnTo>
                                  <a:pt x="7748" y="2800"/>
                                </a:lnTo>
                                <a:lnTo>
                                  <a:pt x="7729" y="2833"/>
                                </a:lnTo>
                                <a:lnTo>
                                  <a:pt x="7692" y="2903"/>
                                </a:lnTo>
                                <a:lnTo>
                                  <a:pt x="7654" y="2978"/>
                                </a:lnTo>
                                <a:lnTo>
                                  <a:pt x="7648" y="2991"/>
                                </a:lnTo>
                                <a:lnTo>
                                  <a:pt x="7644" y="3005"/>
                                </a:lnTo>
                                <a:lnTo>
                                  <a:pt x="7641" y="3019"/>
                                </a:lnTo>
                                <a:lnTo>
                                  <a:pt x="7639" y="3033"/>
                                </a:lnTo>
                                <a:lnTo>
                                  <a:pt x="7638" y="3047"/>
                                </a:lnTo>
                                <a:lnTo>
                                  <a:pt x="7641" y="3061"/>
                                </a:lnTo>
                                <a:lnTo>
                                  <a:pt x="7643" y="3075"/>
                                </a:lnTo>
                                <a:lnTo>
                                  <a:pt x="7646" y="3089"/>
                                </a:lnTo>
                                <a:lnTo>
                                  <a:pt x="7652" y="3101"/>
                                </a:lnTo>
                                <a:lnTo>
                                  <a:pt x="7657" y="3115"/>
                                </a:lnTo>
                                <a:lnTo>
                                  <a:pt x="7665" y="3126"/>
                                </a:lnTo>
                                <a:lnTo>
                                  <a:pt x="7674" y="3137"/>
                                </a:lnTo>
                                <a:lnTo>
                                  <a:pt x="7683" y="3147"/>
                                </a:lnTo>
                                <a:lnTo>
                                  <a:pt x="7694" y="3157"/>
                                </a:lnTo>
                                <a:lnTo>
                                  <a:pt x="7707" y="3165"/>
                                </a:lnTo>
                                <a:lnTo>
                                  <a:pt x="7719" y="3173"/>
                                </a:lnTo>
                                <a:lnTo>
                                  <a:pt x="7733" y="3179"/>
                                </a:lnTo>
                                <a:lnTo>
                                  <a:pt x="7747" y="3183"/>
                                </a:lnTo>
                                <a:lnTo>
                                  <a:pt x="7761" y="3186"/>
                                </a:lnTo>
                                <a:lnTo>
                                  <a:pt x="7775" y="3187"/>
                                </a:lnTo>
                                <a:lnTo>
                                  <a:pt x="7789" y="3187"/>
                                </a:lnTo>
                                <a:lnTo>
                                  <a:pt x="7803" y="3186"/>
                                </a:lnTo>
                                <a:lnTo>
                                  <a:pt x="7817" y="3184"/>
                                </a:lnTo>
                                <a:lnTo>
                                  <a:pt x="7831" y="3181"/>
                                </a:lnTo>
                                <a:lnTo>
                                  <a:pt x="7843" y="3175"/>
                                </a:lnTo>
                                <a:lnTo>
                                  <a:pt x="7855" y="3168"/>
                                </a:lnTo>
                                <a:lnTo>
                                  <a:pt x="7868" y="3162"/>
                                </a:lnTo>
                                <a:lnTo>
                                  <a:pt x="7879" y="3153"/>
                                </a:lnTo>
                                <a:lnTo>
                                  <a:pt x="7889" y="3143"/>
                                </a:lnTo>
                                <a:lnTo>
                                  <a:pt x="7899" y="3133"/>
                                </a:lnTo>
                                <a:lnTo>
                                  <a:pt x="7907" y="3120"/>
                                </a:lnTo>
                                <a:lnTo>
                                  <a:pt x="7915" y="3107"/>
                                </a:lnTo>
                                <a:lnTo>
                                  <a:pt x="7957" y="3022"/>
                                </a:lnTo>
                                <a:lnTo>
                                  <a:pt x="8000" y="2943"/>
                                </a:lnTo>
                                <a:lnTo>
                                  <a:pt x="8021" y="2907"/>
                                </a:lnTo>
                                <a:lnTo>
                                  <a:pt x="8042" y="2873"/>
                                </a:lnTo>
                                <a:lnTo>
                                  <a:pt x="8062" y="2839"/>
                                </a:lnTo>
                                <a:lnTo>
                                  <a:pt x="8084" y="2809"/>
                                </a:lnTo>
                                <a:lnTo>
                                  <a:pt x="8105" y="2780"/>
                                </a:lnTo>
                                <a:lnTo>
                                  <a:pt x="8127" y="2752"/>
                                </a:lnTo>
                                <a:lnTo>
                                  <a:pt x="8150" y="2727"/>
                                </a:lnTo>
                                <a:lnTo>
                                  <a:pt x="8172" y="2703"/>
                                </a:lnTo>
                                <a:lnTo>
                                  <a:pt x="8195" y="2682"/>
                                </a:lnTo>
                                <a:lnTo>
                                  <a:pt x="8219" y="2664"/>
                                </a:lnTo>
                                <a:lnTo>
                                  <a:pt x="8231" y="2655"/>
                                </a:lnTo>
                                <a:lnTo>
                                  <a:pt x="8244" y="2646"/>
                                </a:lnTo>
                                <a:lnTo>
                                  <a:pt x="8256" y="2640"/>
                                </a:lnTo>
                                <a:lnTo>
                                  <a:pt x="8268" y="2632"/>
                                </a:lnTo>
                                <a:lnTo>
                                  <a:pt x="8290" y="2622"/>
                                </a:lnTo>
                                <a:lnTo>
                                  <a:pt x="8312" y="2613"/>
                                </a:lnTo>
                                <a:lnTo>
                                  <a:pt x="8336" y="2605"/>
                                </a:lnTo>
                                <a:lnTo>
                                  <a:pt x="8360" y="2598"/>
                                </a:lnTo>
                                <a:lnTo>
                                  <a:pt x="8386" y="2592"/>
                                </a:lnTo>
                                <a:lnTo>
                                  <a:pt x="8413" y="2588"/>
                                </a:lnTo>
                                <a:lnTo>
                                  <a:pt x="8441" y="2585"/>
                                </a:lnTo>
                                <a:lnTo>
                                  <a:pt x="8470" y="2584"/>
                                </a:lnTo>
                                <a:lnTo>
                                  <a:pt x="8500" y="2582"/>
                                </a:lnTo>
                                <a:lnTo>
                                  <a:pt x="8533" y="2584"/>
                                </a:lnTo>
                                <a:lnTo>
                                  <a:pt x="8566" y="2586"/>
                                </a:lnTo>
                                <a:lnTo>
                                  <a:pt x="8601" y="2589"/>
                                </a:lnTo>
                                <a:lnTo>
                                  <a:pt x="8638" y="2594"/>
                                </a:lnTo>
                                <a:lnTo>
                                  <a:pt x="8676" y="2600"/>
                                </a:lnTo>
                                <a:lnTo>
                                  <a:pt x="8716" y="2607"/>
                                </a:lnTo>
                                <a:lnTo>
                                  <a:pt x="8758" y="2616"/>
                                </a:lnTo>
                                <a:lnTo>
                                  <a:pt x="8734" y="2652"/>
                                </a:lnTo>
                                <a:lnTo>
                                  <a:pt x="8711" y="2688"/>
                                </a:lnTo>
                                <a:lnTo>
                                  <a:pt x="8689" y="2724"/>
                                </a:lnTo>
                                <a:lnTo>
                                  <a:pt x="8668" y="2761"/>
                                </a:lnTo>
                                <a:lnTo>
                                  <a:pt x="8648" y="2799"/>
                                </a:lnTo>
                                <a:lnTo>
                                  <a:pt x="8628" y="2837"/>
                                </a:lnTo>
                                <a:lnTo>
                                  <a:pt x="8610" y="2876"/>
                                </a:lnTo>
                                <a:lnTo>
                                  <a:pt x="8592" y="2916"/>
                                </a:lnTo>
                                <a:lnTo>
                                  <a:pt x="8575" y="2957"/>
                                </a:lnTo>
                                <a:lnTo>
                                  <a:pt x="8561" y="2998"/>
                                </a:lnTo>
                                <a:lnTo>
                                  <a:pt x="8546" y="3041"/>
                                </a:lnTo>
                                <a:lnTo>
                                  <a:pt x="8533" y="3083"/>
                                </a:lnTo>
                                <a:lnTo>
                                  <a:pt x="8520" y="3127"/>
                                </a:lnTo>
                                <a:lnTo>
                                  <a:pt x="8510" y="3171"/>
                                </a:lnTo>
                                <a:lnTo>
                                  <a:pt x="8500" y="3215"/>
                                </a:lnTo>
                                <a:lnTo>
                                  <a:pt x="8491" y="3261"/>
                                </a:lnTo>
                                <a:lnTo>
                                  <a:pt x="8490" y="3276"/>
                                </a:lnTo>
                                <a:lnTo>
                                  <a:pt x="8490" y="3291"/>
                                </a:lnTo>
                                <a:lnTo>
                                  <a:pt x="8491" y="3305"/>
                                </a:lnTo>
                                <a:lnTo>
                                  <a:pt x="8493" y="3319"/>
                                </a:lnTo>
                                <a:lnTo>
                                  <a:pt x="8498" y="3332"/>
                                </a:lnTo>
                                <a:lnTo>
                                  <a:pt x="8502" y="3345"/>
                                </a:lnTo>
                                <a:lnTo>
                                  <a:pt x="8509" y="3358"/>
                                </a:lnTo>
                                <a:lnTo>
                                  <a:pt x="8517" y="3370"/>
                                </a:lnTo>
                                <a:lnTo>
                                  <a:pt x="8526" y="3380"/>
                                </a:lnTo>
                                <a:lnTo>
                                  <a:pt x="8535" y="3390"/>
                                </a:lnTo>
                                <a:lnTo>
                                  <a:pt x="8546" y="3400"/>
                                </a:lnTo>
                                <a:lnTo>
                                  <a:pt x="8557" y="3408"/>
                                </a:lnTo>
                                <a:lnTo>
                                  <a:pt x="8569" y="3415"/>
                                </a:lnTo>
                                <a:lnTo>
                                  <a:pt x="8583" y="3421"/>
                                </a:lnTo>
                                <a:lnTo>
                                  <a:pt x="8596" y="3425"/>
                                </a:lnTo>
                                <a:lnTo>
                                  <a:pt x="8611" y="3428"/>
                                </a:lnTo>
                                <a:lnTo>
                                  <a:pt x="8625" y="3431"/>
                                </a:lnTo>
                                <a:lnTo>
                                  <a:pt x="8640" y="3431"/>
                                </a:lnTo>
                                <a:lnTo>
                                  <a:pt x="8655" y="3430"/>
                                </a:lnTo>
                                <a:lnTo>
                                  <a:pt x="8669" y="3426"/>
                                </a:lnTo>
                                <a:lnTo>
                                  <a:pt x="8683" y="3423"/>
                                </a:lnTo>
                                <a:lnTo>
                                  <a:pt x="8695" y="3417"/>
                                </a:lnTo>
                                <a:lnTo>
                                  <a:pt x="8707" y="3412"/>
                                </a:lnTo>
                                <a:lnTo>
                                  <a:pt x="8719" y="3404"/>
                                </a:lnTo>
                                <a:lnTo>
                                  <a:pt x="8731" y="3395"/>
                                </a:lnTo>
                                <a:lnTo>
                                  <a:pt x="8741" y="3385"/>
                                </a:lnTo>
                                <a:lnTo>
                                  <a:pt x="8750" y="3375"/>
                                </a:lnTo>
                                <a:lnTo>
                                  <a:pt x="8758" y="3363"/>
                                </a:lnTo>
                                <a:lnTo>
                                  <a:pt x="8764" y="3351"/>
                                </a:lnTo>
                                <a:lnTo>
                                  <a:pt x="8770" y="3338"/>
                                </a:lnTo>
                                <a:lnTo>
                                  <a:pt x="8774" y="3324"/>
                                </a:lnTo>
                                <a:lnTo>
                                  <a:pt x="8778" y="3310"/>
                                </a:lnTo>
                                <a:lnTo>
                                  <a:pt x="8783" y="3280"/>
                                </a:lnTo>
                                <a:lnTo>
                                  <a:pt x="8789" y="3252"/>
                                </a:lnTo>
                                <a:lnTo>
                                  <a:pt x="8796" y="3224"/>
                                </a:lnTo>
                                <a:lnTo>
                                  <a:pt x="8802" y="3198"/>
                                </a:lnTo>
                                <a:lnTo>
                                  <a:pt x="8810" y="3171"/>
                                </a:lnTo>
                                <a:lnTo>
                                  <a:pt x="8818" y="3144"/>
                                </a:lnTo>
                                <a:lnTo>
                                  <a:pt x="8827" y="3117"/>
                                </a:lnTo>
                                <a:lnTo>
                                  <a:pt x="8836" y="3091"/>
                                </a:lnTo>
                                <a:lnTo>
                                  <a:pt x="8845" y="3065"/>
                                </a:lnTo>
                                <a:lnTo>
                                  <a:pt x="8856" y="3040"/>
                                </a:lnTo>
                                <a:lnTo>
                                  <a:pt x="8866" y="3014"/>
                                </a:lnTo>
                                <a:lnTo>
                                  <a:pt x="8877" y="2989"/>
                                </a:lnTo>
                                <a:lnTo>
                                  <a:pt x="8901" y="2940"/>
                                </a:lnTo>
                                <a:lnTo>
                                  <a:pt x="8927" y="2893"/>
                                </a:lnTo>
                                <a:lnTo>
                                  <a:pt x="8955" y="2846"/>
                                </a:lnTo>
                                <a:lnTo>
                                  <a:pt x="8984" y="2801"/>
                                </a:lnTo>
                                <a:lnTo>
                                  <a:pt x="9014" y="2757"/>
                                </a:lnTo>
                                <a:lnTo>
                                  <a:pt x="9046" y="2714"/>
                                </a:lnTo>
                                <a:lnTo>
                                  <a:pt x="9080" y="2672"/>
                                </a:lnTo>
                                <a:lnTo>
                                  <a:pt x="9116" y="2632"/>
                                </a:lnTo>
                                <a:lnTo>
                                  <a:pt x="9152" y="2592"/>
                                </a:lnTo>
                                <a:lnTo>
                                  <a:pt x="9190" y="2554"/>
                                </a:lnTo>
                                <a:close/>
                                <a:moveTo>
                                  <a:pt x="6809" y="3818"/>
                                </a:moveTo>
                                <a:lnTo>
                                  <a:pt x="6887" y="3849"/>
                                </a:lnTo>
                                <a:lnTo>
                                  <a:pt x="6967" y="3878"/>
                                </a:lnTo>
                                <a:lnTo>
                                  <a:pt x="7046" y="3907"/>
                                </a:lnTo>
                                <a:lnTo>
                                  <a:pt x="7126" y="3934"/>
                                </a:lnTo>
                                <a:lnTo>
                                  <a:pt x="7206" y="3960"/>
                                </a:lnTo>
                                <a:lnTo>
                                  <a:pt x="7287" y="3984"/>
                                </a:lnTo>
                                <a:lnTo>
                                  <a:pt x="7367" y="4008"/>
                                </a:lnTo>
                                <a:lnTo>
                                  <a:pt x="7449" y="4030"/>
                                </a:lnTo>
                                <a:lnTo>
                                  <a:pt x="7531" y="4051"/>
                                </a:lnTo>
                                <a:lnTo>
                                  <a:pt x="7614" y="4072"/>
                                </a:lnTo>
                                <a:lnTo>
                                  <a:pt x="7696" y="4089"/>
                                </a:lnTo>
                                <a:lnTo>
                                  <a:pt x="7779" y="4107"/>
                                </a:lnTo>
                                <a:lnTo>
                                  <a:pt x="7863" y="4123"/>
                                </a:lnTo>
                                <a:lnTo>
                                  <a:pt x="7948" y="4138"/>
                                </a:lnTo>
                                <a:lnTo>
                                  <a:pt x="8032" y="4151"/>
                                </a:lnTo>
                                <a:lnTo>
                                  <a:pt x="8118" y="4163"/>
                                </a:lnTo>
                                <a:lnTo>
                                  <a:pt x="8207" y="4174"/>
                                </a:lnTo>
                                <a:lnTo>
                                  <a:pt x="8296" y="4184"/>
                                </a:lnTo>
                                <a:lnTo>
                                  <a:pt x="8387" y="4191"/>
                                </a:lnTo>
                                <a:lnTo>
                                  <a:pt x="8478" y="4197"/>
                                </a:lnTo>
                                <a:lnTo>
                                  <a:pt x="8568" y="4202"/>
                                </a:lnTo>
                                <a:lnTo>
                                  <a:pt x="8660" y="4204"/>
                                </a:lnTo>
                                <a:lnTo>
                                  <a:pt x="8753" y="4205"/>
                                </a:lnTo>
                                <a:lnTo>
                                  <a:pt x="8845" y="4205"/>
                                </a:lnTo>
                                <a:lnTo>
                                  <a:pt x="8939" y="4203"/>
                                </a:lnTo>
                                <a:lnTo>
                                  <a:pt x="9033" y="4198"/>
                                </a:lnTo>
                                <a:lnTo>
                                  <a:pt x="9127" y="4191"/>
                                </a:lnTo>
                                <a:lnTo>
                                  <a:pt x="9222" y="4184"/>
                                </a:lnTo>
                                <a:lnTo>
                                  <a:pt x="9318" y="4175"/>
                                </a:lnTo>
                                <a:lnTo>
                                  <a:pt x="9415" y="4162"/>
                                </a:lnTo>
                                <a:lnTo>
                                  <a:pt x="9511" y="4149"/>
                                </a:lnTo>
                                <a:lnTo>
                                  <a:pt x="9608" y="4133"/>
                                </a:lnTo>
                                <a:lnTo>
                                  <a:pt x="9673" y="4125"/>
                                </a:lnTo>
                                <a:lnTo>
                                  <a:pt x="9738" y="4115"/>
                                </a:lnTo>
                                <a:lnTo>
                                  <a:pt x="9805" y="4104"/>
                                </a:lnTo>
                                <a:lnTo>
                                  <a:pt x="9871" y="4089"/>
                                </a:lnTo>
                                <a:lnTo>
                                  <a:pt x="9938" y="4074"/>
                                </a:lnTo>
                                <a:lnTo>
                                  <a:pt x="10007" y="4057"/>
                                </a:lnTo>
                                <a:lnTo>
                                  <a:pt x="10076" y="4038"/>
                                </a:lnTo>
                                <a:lnTo>
                                  <a:pt x="10145" y="4018"/>
                                </a:lnTo>
                                <a:lnTo>
                                  <a:pt x="10216" y="3998"/>
                                </a:lnTo>
                                <a:lnTo>
                                  <a:pt x="10286" y="3975"/>
                                </a:lnTo>
                                <a:lnTo>
                                  <a:pt x="10358" y="3952"/>
                                </a:lnTo>
                                <a:lnTo>
                                  <a:pt x="10430" y="3927"/>
                                </a:lnTo>
                                <a:lnTo>
                                  <a:pt x="10502" y="3902"/>
                                </a:lnTo>
                                <a:lnTo>
                                  <a:pt x="10576" y="3878"/>
                                </a:lnTo>
                                <a:lnTo>
                                  <a:pt x="10650" y="3851"/>
                                </a:lnTo>
                                <a:lnTo>
                                  <a:pt x="10725" y="3825"/>
                                </a:lnTo>
                                <a:lnTo>
                                  <a:pt x="10894" y="3766"/>
                                </a:lnTo>
                                <a:lnTo>
                                  <a:pt x="11065" y="3707"/>
                                </a:lnTo>
                                <a:lnTo>
                                  <a:pt x="11153" y="3678"/>
                                </a:lnTo>
                                <a:lnTo>
                                  <a:pt x="11240" y="3650"/>
                                </a:lnTo>
                                <a:lnTo>
                                  <a:pt x="11328" y="3623"/>
                                </a:lnTo>
                                <a:lnTo>
                                  <a:pt x="11418" y="3596"/>
                                </a:lnTo>
                                <a:lnTo>
                                  <a:pt x="11508" y="3572"/>
                                </a:lnTo>
                                <a:lnTo>
                                  <a:pt x="11598" y="3548"/>
                                </a:lnTo>
                                <a:lnTo>
                                  <a:pt x="11690" y="3526"/>
                                </a:lnTo>
                                <a:lnTo>
                                  <a:pt x="11782" y="3505"/>
                                </a:lnTo>
                                <a:lnTo>
                                  <a:pt x="11874" y="3486"/>
                                </a:lnTo>
                                <a:lnTo>
                                  <a:pt x="11966" y="3470"/>
                                </a:lnTo>
                                <a:lnTo>
                                  <a:pt x="12060" y="3455"/>
                                </a:lnTo>
                                <a:lnTo>
                                  <a:pt x="12154" y="3443"/>
                                </a:lnTo>
                                <a:lnTo>
                                  <a:pt x="12250" y="3434"/>
                                </a:lnTo>
                                <a:lnTo>
                                  <a:pt x="12345" y="3427"/>
                                </a:lnTo>
                                <a:lnTo>
                                  <a:pt x="12440" y="3424"/>
                                </a:lnTo>
                                <a:lnTo>
                                  <a:pt x="12536" y="3423"/>
                                </a:lnTo>
                                <a:lnTo>
                                  <a:pt x="12632" y="3426"/>
                                </a:lnTo>
                                <a:lnTo>
                                  <a:pt x="12729" y="3433"/>
                                </a:lnTo>
                                <a:lnTo>
                                  <a:pt x="12826" y="3443"/>
                                </a:lnTo>
                                <a:lnTo>
                                  <a:pt x="12923" y="3458"/>
                                </a:lnTo>
                                <a:lnTo>
                                  <a:pt x="13022" y="3475"/>
                                </a:lnTo>
                                <a:lnTo>
                                  <a:pt x="13119" y="3498"/>
                                </a:lnTo>
                                <a:lnTo>
                                  <a:pt x="13218" y="3526"/>
                                </a:lnTo>
                                <a:lnTo>
                                  <a:pt x="13316" y="3557"/>
                                </a:lnTo>
                                <a:lnTo>
                                  <a:pt x="13416" y="3593"/>
                                </a:lnTo>
                                <a:lnTo>
                                  <a:pt x="13514" y="3636"/>
                                </a:lnTo>
                                <a:lnTo>
                                  <a:pt x="13614" y="3682"/>
                                </a:lnTo>
                                <a:lnTo>
                                  <a:pt x="13714" y="3734"/>
                                </a:lnTo>
                                <a:lnTo>
                                  <a:pt x="13721" y="3739"/>
                                </a:lnTo>
                                <a:lnTo>
                                  <a:pt x="13730" y="3742"/>
                                </a:lnTo>
                                <a:lnTo>
                                  <a:pt x="13761" y="3765"/>
                                </a:lnTo>
                                <a:lnTo>
                                  <a:pt x="13793" y="3791"/>
                                </a:lnTo>
                                <a:lnTo>
                                  <a:pt x="13810" y="3806"/>
                                </a:lnTo>
                                <a:lnTo>
                                  <a:pt x="13827" y="3821"/>
                                </a:lnTo>
                                <a:lnTo>
                                  <a:pt x="13842" y="3835"/>
                                </a:lnTo>
                                <a:lnTo>
                                  <a:pt x="13857" y="3851"/>
                                </a:lnTo>
                                <a:lnTo>
                                  <a:pt x="13870" y="3867"/>
                                </a:lnTo>
                                <a:lnTo>
                                  <a:pt x="13883" y="3882"/>
                                </a:lnTo>
                                <a:lnTo>
                                  <a:pt x="13893" y="3898"/>
                                </a:lnTo>
                                <a:lnTo>
                                  <a:pt x="13899" y="3912"/>
                                </a:lnTo>
                                <a:lnTo>
                                  <a:pt x="13903" y="3920"/>
                                </a:lnTo>
                                <a:lnTo>
                                  <a:pt x="13905" y="3927"/>
                                </a:lnTo>
                                <a:lnTo>
                                  <a:pt x="13906" y="3935"/>
                                </a:lnTo>
                                <a:lnTo>
                                  <a:pt x="13907" y="3942"/>
                                </a:lnTo>
                                <a:lnTo>
                                  <a:pt x="13907" y="3948"/>
                                </a:lnTo>
                                <a:lnTo>
                                  <a:pt x="13906" y="3955"/>
                                </a:lnTo>
                                <a:lnTo>
                                  <a:pt x="13904" y="3961"/>
                                </a:lnTo>
                                <a:lnTo>
                                  <a:pt x="13902" y="3967"/>
                                </a:lnTo>
                                <a:lnTo>
                                  <a:pt x="13899" y="3971"/>
                                </a:lnTo>
                                <a:lnTo>
                                  <a:pt x="13896" y="3973"/>
                                </a:lnTo>
                                <a:lnTo>
                                  <a:pt x="13893" y="3974"/>
                                </a:lnTo>
                                <a:lnTo>
                                  <a:pt x="13888" y="3975"/>
                                </a:lnTo>
                                <a:lnTo>
                                  <a:pt x="13878" y="3975"/>
                                </a:lnTo>
                                <a:lnTo>
                                  <a:pt x="13867" y="3972"/>
                                </a:lnTo>
                                <a:lnTo>
                                  <a:pt x="13854" y="3968"/>
                                </a:lnTo>
                                <a:lnTo>
                                  <a:pt x="13839" y="3962"/>
                                </a:lnTo>
                                <a:lnTo>
                                  <a:pt x="13824" y="3955"/>
                                </a:lnTo>
                                <a:lnTo>
                                  <a:pt x="13809" y="3946"/>
                                </a:lnTo>
                                <a:lnTo>
                                  <a:pt x="13776" y="3928"/>
                                </a:lnTo>
                                <a:lnTo>
                                  <a:pt x="13745" y="3908"/>
                                </a:lnTo>
                                <a:lnTo>
                                  <a:pt x="13715" y="3888"/>
                                </a:lnTo>
                                <a:lnTo>
                                  <a:pt x="13688" y="3868"/>
                                </a:lnTo>
                                <a:lnTo>
                                  <a:pt x="13674" y="3858"/>
                                </a:lnTo>
                                <a:lnTo>
                                  <a:pt x="13660" y="3849"/>
                                </a:lnTo>
                                <a:lnTo>
                                  <a:pt x="13646" y="3838"/>
                                </a:lnTo>
                                <a:lnTo>
                                  <a:pt x="13633" y="3830"/>
                                </a:lnTo>
                                <a:lnTo>
                                  <a:pt x="13627" y="3826"/>
                                </a:lnTo>
                                <a:lnTo>
                                  <a:pt x="13623" y="3823"/>
                                </a:lnTo>
                                <a:lnTo>
                                  <a:pt x="13610" y="3815"/>
                                </a:lnTo>
                                <a:lnTo>
                                  <a:pt x="13593" y="3805"/>
                                </a:lnTo>
                                <a:lnTo>
                                  <a:pt x="13573" y="3794"/>
                                </a:lnTo>
                                <a:lnTo>
                                  <a:pt x="13548" y="3780"/>
                                </a:lnTo>
                                <a:lnTo>
                                  <a:pt x="13520" y="3766"/>
                                </a:lnTo>
                                <a:lnTo>
                                  <a:pt x="13489" y="3749"/>
                                </a:lnTo>
                                <a:lnTo>
                                  <a:pt x="13456" y="3732"/>
                                </a:lnTo>
                                <a:lnTo>
                                  <a:pt x="13421" y="3715"/>
                                </a:lnTo>
                                <a:lnTo>
                                  <a:pt x="13370" y="3691"/>
                                </a:lnTo>
                                <a:lnTo>
                                  <a:pt x="13316" y="3666"/>
                                </a:lnTo>
                                <a:lnTo>
                                  <a:pt x="13258" y="3641"/>
                                </a:lnTo>
                                <a:lnTo>
                                  <a:pt x="13198" y="3617"/>
                                </a:lnTo>
                                <a:lnTo>
                                  <a:pt x="13135" y="3592"/>
                                </a:lnTo>
                                <a:lnTo>
                                  <a:pt x="13070" y="3570"/>
                                </a:lnTo>
                                <a:lnTo>
                                  <a:pt x="13004" y="3547"/>
                                </a:lnTo>
                                <a:lnTo>
                                  <a:pt x="12936" y="3528"/>
                                </a:lnTo>
                                <a:lnTo>
                                  <a:pt x="12902" y="3519"/>
                                </a:lnTo>
                                <a:lnTo>
                                  <a:pt x="12867" y="3510"/>
                                </a:lnTo>
                                <a:lnTo>
                                  <a:pt x="12833" y="3502"/>
                                </a:lnTo>
                                <a:lnTo>
                                  <a:pt x="12798" y="3496"/>
                                </a:lnTo>
                                <a:lnTo>
                                  <a:pt x="12764" y="3489"/>
                                </a:lnTo>
                                <a:lnTo>
                                  <a:pt x="12730" y="3483"/>
                                </a:lnTo>
                                <a:lnTo>
                                  <a:pt x="12695" y="3479"/>
                                </a:lnTo>
                                <a:lnTo>
                                  <a:pt x="12661" y="3474"/>
                                </a:lnTo>
                                <a:lnTo>
                                  <a:pt x="12627" y="3472"/>
                                </a:lnTo>
                                <a:lnTo>
                                  <a:pt x="12593" y="3470"/>
                                </a:lnTo>
                                <a:lnTo>
                                  <a:pt x="12560" y="3469"/>
                                </a:lnTo>
                                <a:lnTo>
                                  <a:pt x="12527" y="3470"/>
                                </a:lnTo>
                                <a:lnTo>
                                  <a:pt x="12495" y="3471"/>
                                </a:lnTo>
                                <a:lnTo>
                                  <a:pt x="12462" y="3473"/>
                                </a:lnTo>
                                <a:lnTo>
                                  <a:pt x="12431" y="3478"/>
                                </a:lnTo>
                                <a:lnTo>
                                  <a:pt x="12400" y="3482"/>
                                </a:lnTo>
                                <a:lnTo>
                                  <a:pt x="12378" y="3487"/>
                                </a:lnTo>
                                <a:lnTo>
                                  <a:pt x="12373" y="3488"/>
                                </a:lnTo>
                                <a:lnTo>
                                  <a:pt x="12300" y="3502"/>
                                </a:lnTo>
                                <a:lnTo>
                                  <a:pt x="12227" y="3516"/>
                                </a:lnTo>
                                <a:lnTo>
                                  <a:pt x="12153" y="3531"/>
                                </a:lnTo>
                                <a:lnTo>
                                  <a:pt x="12077" y="3548"/>
                                </a:lnTo>
                                <a:lnTo>
                                  <a:pt x="11997" y="3568"/>
                                </a:lnTo>
                                <a:lnTo>
                                  <a:pt x="11910" y="3591"/>
                                </a:lnTo>
                                <a:lnTo>
                                  <a:pt x="11815" y="3617"/>
                                </a:lnTo>
                                <a:lnTo>
                                  <a:pt x="11712" y="3648"/>
                                </a:lnTo>
                                <a:lnTo>
                                  <a:pt x="11597" y="3684"/>
                                </a:lnTo>
                                <a:lnTo>
                                  <a:pt x="11471" y="3725"/>
                                </a:lnTo>
                                <a:lnTo>
                                  <a:pt x="11330" y="3775"/>
                                </a:lnTo>
                                <a:lnTo>
                                  <a:pt x="11173" y="3831"/>
                                </a:lnTo>
                                <a:lnTo>
                                  <a:pt x="10998" y="3893"/>
                                </a:lnTo>
                                <a:lnTo>
                                  <a:pt x="10805" y="3966"/>
                                </a:lnTo>
                                <a:lnTo>
                                  <a:pt x="10590" y="4048"/>
                                </a:lnTo>
                                <a:lnTo>
                                  <a:pt x="10354" y="4140"/>
                                </a:lnTo>
                                <a:lnTo>
                                  <a:pt x="10351" y="4141"/>
                                </a:lnTo>
                                <a:lnTo>
                                  <a:pt x="10283" y="4167"/>
                                </a:lnTo>
                                <a:lnTo>
                                  <a:pt x="10215" y="4191"/>
                                </a:lnTo>
                                <a:lnTo>
                                  <a:pt x="10145" y="4214"/>
                                </a:lnTo>
                                <a:lnTo>
                                  <a:pt x="10076" y="4235"/>
                                </a:lnTo>
                                <a:lnTo>
                                  <a:pt x="10008" y="4255"/>
                                </a:lnTo>
                                <a:lnTo>
                                  <a:pt x="9938" y="4274"/>
                                </a:lnTo>
                                <a:lnTo>
                                  <a:pt x="9869" y="4292"/>
                                </a:lnTo>
                                <a:lnTo>
                                  <a:pt x="9800" y="4308"/>
                                </a:lnTo>
                                <a:lnTo>
                                  <a:pt x="9729" y="4324"/>
                                </a:lnTo>
                                <a:lnTo>
                                  <a:pt x="9659" y="4337"/>
                                </a:lnTo>
                                <a:lnTo>
                                  <a:pt x="9588" y="4349"/>
                                </a:lnTo>
                                <a:lnTo>
                                  <a:pt x="9519" y="4361"/>
                                </a:lnTo>
                                <a:lnTo>
                                  <a:pt x="9448" y="4372"/>
                                </a:lnTo>
                                <a:lnTo>
                                  <a:pt x="9379" y="4381"/>
                                </a:lnTo>
                                <a:lnTo>
                                  <a:pt x="9308" y="4389"/>
                                </a:lnTo>
                                <a:lnTo>
                                  <a:pt x="9239" y="4395"/>
                                </a:lnTo>
                                <a:lnTo>
                                  <a:pt x="9149" y="4403"/>
                                </a:lnTo>
                                <a:lnTo>
                                  <a:pt x="9061" y="4409"/>
                                </a:lnTo>
                                <a:lnTo>
                                  <a:pt x="8972" y="4413"/>
                                </a:lnTo>
                                <a:lnTo>
                                  <a:pt x="8885" y="4417"/>
                                </a:lnTo>
                                <a:lnTo>
                                  <a:pt x="8799" y="4418"/>
                                </a:lnTo>
                                <a:lnTo>
                                  <a:pt x="8713" y="4418"/>
                                </a:lnTo>
                                <a:lnTo>
                                  <a:pt x="8628" y="4417"/>
                                </a:lnTo>
                                <a:lnTo>
                                  <a:pt x="8545" y="4414"/>
                                </a:lnTo>
                                <a:lnTo>
                                  <a:pt x="8462" y="4411"/>
                                </a:lnTo>
                                <a:lnTo>
                                  <a:pt x="8380" y="4405"/>
                                </a:lnTo>
                                <a:lnTo>
                                  <a:pt x="8301" y="4400"/>
                                </a:lnTo>
                                <a:lnTo>
                                  <a:pt x="8221" y="4393"/>
                                </a:lnTo>
                                <a:lnTo>
                                  <a:pt x="8144" y="4385"/>
                                </a:lnTo>
                                <a:lnTo>
                                  <a:pt x="8069" y="4376"/>
                                </a:lnTo>
                                <a:lnTo>
                                  <a:pt x="7994" y="4367"/>
                                </a:lnTo>
                                <a:lnTo>
                                  <a:pt x="7923" y="4357"/>
                                </a:lnTo>
                                <a:lnTo>
                                  <a:pt x="7852" y="4346"/>
                                </a:lnTo>
                                <a:lnTo>
                                  <a:pt x="7784" y="4335"/>
                                </a:lnTo>
                                <a:lnTo>
                                  <a:pt x="7717" y="4323"/>
                                </a:lnTo>
                                <a:lnTo>
                                  <a:pt x="7652" y="4310"/>
                                </a:lnTo>
                                <a:lnTo>
                                  <a:pt x="7590" y="4297"/>
                                </a:lnTo>
                                <a:lnTo>
                                  <a:pt x="7530" y="4283"/>
                                </a:lnTo>
                                <a:lnTo>
                                  <a:pt x="7471" y="4270"/>
                                </a:lnTo>
                                <a:lnTo>
                                  <a:pt x="7417" y="4255"/>
                                </a:lnTo>
                                <a:lnTo>
                                  <a:pt x="7363" y="4242"/>
                                </a:lnTo>
                                <a:lnTo>
                                  <a:pt x="7313" y="4227"/>
                                </a:lnTo>
                                <a:lnTo>
                                  <a:pt x="7266" y="4213"/>
                                </a:lnTo>
                                <a:lnTo>
                                  <a:pt x="7220" y="4198"/>
                                </a:lnTo>
                                <a:lnTo>
                                  <a:pt x="7178" y="4184"/>
                                </a:lnTo>
                                <a:lnTo>
                                  <a:pt x="7139" y="4170"/>
                                </a:lnTo>
                                <a:lnTo>
                                  <a:pt x="7102" y="4156"/>
                                </a:lnTo>
                                <a:lnTo>
                                  <a:pt x="7070" y="4142"/>
                                </a:lnTo>
                                <a:lnTo>
                                  <a:pt x="7035" y="4126"/>
                                </a:lnTo>
                                <a:lnTo>
                                  <a:pt x="7003" y="4111"/>
                                </a:lnTo>
                                <a:lnTo>
                                  <a:pt x="6973" y="4096"/>
                                </a:lnTo>
                                <a:lnTo>
                                  <a:pt x="6947" y="4082"/>
                                </a:lnTo>
                                <a:lnTo>
                                  <a:pt x="6922" y="4067"/>
                                </a:lnTo>
                                <a:lnTo>
                                  <a:pt x="6900" y="4053"/>
                                </a:lnTo>
                                <a:lnTo>
                                  <a:pt x="6879" y="4038"/>
                                </a:lnTo>
                                <a:lnTo>
                                  <a:pt x="6861" y="4024"/>
                                </a:lnTo>
                                <a:lnTo>
                                  <a:pt x="6846" y="4010"/>
                                </a:lnTo>
                                <a:lnTo>
                                  <a:pt x="6831" y="3996"/>
                                </a:lnTo>
                                <a:lnTo>
                                  <a:pt x="6820" y="3983"/>
                                </a:lnTo>
                                <a:lnTo>
                                  <a:pt x="6810" y="3971"/>
                                </a:lnTo>
                                <a:lnTo>
                                  <a:pt x="6802" y="3957"/>
                                </a:lnTo>
                                <a:lnTo>
                                  <a:pt x="6795" y="3945"/>
                                </a:lnTo>
                                <a:lnTo>
                                  <a:pt x="6791" y="3931"/>
                                </a:lnTo>
                                <a:lnTo>
                                  <a:pt x="6788" y="3919"/>
                                </a:lnTo>
                                <a:lnTo>
                                  <a:pt x="6785" y="3908"/>
                                </a:lnTo>
                                <a:lnTo>
                                  <a:pt x="6785" y="3896"/>
                                </a:lnTo>
                                <a:lnTo>
                                  <a:pt x="6787" y="3883"/>
                                </a:lnTo>
                                <a:lnTo>
                                  <a:pt x="6789" y="3871"/>
                                </a:lnTo>
                                <a:lnTo>
                                  <a:pt x="6792" y="3859"/>
                                </a:lnTo>
                                <a:lnTo>
                                  <a:pt x="6797" y="3845"/>
                                </a:lnTo>
                                <a:lnTo>
                                  <a:pt x="6802" y="3832"/>
                                </a:lnTo>
                                <a:lnTo>
                                  <a:pt x="6809" y="38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1864"/>
                        <wps:cNvSpPr>
                          <a:spLocks/>
                        </wps:cNvSpPr>
                        <wps:spPr bwMode="auto">
                          <a:xfrm>
                            <a:off x="9531" y="6278"/>
                            <a:ext cx="769" cy="372"/>
                          </a:xfrm>
                          <a:custGeom>
                            <a:avLst/>
                            <a:gdLst>
                              <a:gd name="T0" fmla="*/ 455 w 2306"/>
                              <a:gd name="T1" fmla="*/ 54 h 1116"/>
                              <a:gd name="T2" fmla="*/ 640 w 2306"/>
                              <a:gd name="T3" fmla="*/ 29 h 1116"/>
                              <a:gd name="T4" fmla="*/ 845 w 2306"/>
                              <a:gd name="T5" fmla="*/ 11 h 1116"/>
                              <a:gd name="T6" fmla="*/ 1166 w 2306"/>
                              <a:gd name="T7" fmla="*/ 0 h 1116"/>
                              <a:gd name="T8" fmla="*/ 1345 w 2306"/>
                              <a:gd name="T9" fmla="*/ 2 h 1116"/>
                              <a:gd name="T10" fmla="*/ 1529 w 2306"/>
                              <a:gd name="T11" fmla="*/ 11 h 1116"/>
                              <a:gd name="T12" fmla="*/ 1710 w 2306"/>
                              <a:gd name="T13" fmla="*/ 26 h 1116"/>
                              <a:gd name="T14" fmla="*/ 1847 w 2306"/>
                              <a:gd name="T15" fmla="*/ 43 h 1116"/>
                              <a:gd name="T16" fmla="*/ 2038 w 2306"/>
                              <a:gd name="T17" fmla="*/ 91 h 1116"/>
                              <a:gd name="T18" fmla="*/ 2169 w 2306"/>
                              <a:gd name="T19" fmla="*/ 165 h 1116"/>
                              <a:gd name="T20" fmla="*/ 2252 w 2306"/>
                              <a:gd name="T21" fmla="*/ 258 h 1116"/>
                              <a:gd name="T22" fmla="*/ 2293 w 2306"/>
                              <a:gd name="T23" fmla="*/ 360 h 1116"/>
                              <a:gd name="T24" fmla="*/ 2306 w 2306"/>
                              <a:gd name="T25" fmla="*/ 463 h 1116"/>
                              <a:gd name="T26" fmla="*/ 2298 w 2306"/>
                              <a:gd name="T27" fmla="*/ 560 h 1116"/>
                              <a:gd name="T28" fmla="*/ 2279 w 2306"/>
                              <a:gd name="T29" fmla="*/ 640 h 1116"/>
                              <a:gd name="T30" fmla="*/ 2188 w 2306"/>
                              <a:gd name="T31" fmla="*/ 701 h 1116"/>
                              <a:gd name="T32" fmla="*/ 1994 w 2306"/>
                              <a:gd name="T33" fmla="*/ 658 h 1116"/>
                              <a:gd name="T34" fmla="*/ 1823 w 2306"/>
                              <a:gd name="T35" fmla="*/ 639 h 1116"/>
                              <a:gd name="T36" fmla="*/ 1672 w 2306"/>
                              <a:gd name="T37" fmla="*/ 644 h 1116"/>
                              <a:gd name="T38" fmla="*/ 1559 w 2306"/>
                              <a:gd name="T39" fmla="*/ 653 h 1116"/>
                              <a:gd name="T40" fmla="*/ 1460 w 2306"/>
                              <a:gd name="T41" fmla="*/ 609 h 1116"/>
                              <a:gd name="T42" fmla="*/ 1281 w 2306"/>
                              <a:gd name="T43" fmla="*/ 553 h 1116"/>
                              <a:gd name="T44" fmla="*/ 1090 w 2306"/>
                              <a:gd name="T45" fmla="*/ 517 h 1116"/>
                              <a:gd name="T46" fmla="*/ 872 w 2306"/>
                              <a:gd name="T47" fmla="*/ 512 h 1116"/>
                              <a:gd name="T48" fmla="*/ 641 w 2306"/>
                              <a:gd name="T49" fmla="*/ 553 h 1116"/>
                              <a:gd name="T50" fmla="*/ 414 w 2306"/>
                              <a:gd name="T51" fmla="*/ 662 h 1116"/>
                              <a:gd name="T52" fmla="*/ 204 w 2306"/>
                              <a:gd name="T53" fmla="*/ 854 h 1116"/>
                              <a:gd name="T54" fmla="*/ 122 w 2306"/>
                              <a:gd name="T55" fmla="*/ 978 h 1116"/>
                              <a:gd name="T56" fmla="*/ 73 w 2306"/>
                              <a:gd name="T57" fmla="*/ 1071 h 1116"/>
                              <a:gd name="T58" fmla="*/ 32 w 2306"/>
                              <a:gd name="T59" fmla="*/ 1093 h 1116"/>
                              <a:gd name="T60" fmla="*/ 11 w 2306"/>
                              <a:gd name="T61" fmla="*/ 1040 h 1116"/>
                              <a:gd name="T62" fmla="*/ 1 w 2306"/>
                              <a:gd name="T63" fmla="*/ 977 h 1116"/>
                              <a:gd name="T64" fmla="*/ 9 w 2306"/>
                              <a:gd name="T65" fmla="*/ 887 h 1116"/>
                              <a:gd name="T66" fmla="*/ 41 w 2306"/>
                              <a:gd name="T67" fmla="*/ 786 h 1116"/>
                              <a:gd name="T68" fmla="*/ 93 w 2306"/>
                              <a:gd name="T69" fmla="*/ 796 h 1116"/>
                              <a:gd name="T70" fmla="*/ 142 w 2306"/>
                              <a:gd name="T71" fmla="*/ 788 h 1116"/>
                              <a:gd name="T72" fmla="*/ 187 w 2306"/>
                              <a:gd name="T73" fmla="*/ 764 h 1116"/>
                              <a:gd name="T74" fmla="*/ 220 w 2306"/>
                              <a:gd name="T75" fmla="*/ 723 h 1116"/>
                              <a:gd name="T76" fmla="*/ 239 w 2306"/>
                              <a:gd name="T77" fmla="*/ 668 h 1116"/>
                              <a:gd name="T78" fmla="*/ 235 w 2306"/>
                              <a:gd name="T79" fmla="*/ 614 h 1116"/>
                              <a:gd name="T80" fmla="*/ 210 w 2306"/>
                              <a:gd name="T81" fmla="*/ 563 h 1116"/>
                              <a:gd name="T82" fmla="*/ 168 w 2306"/>
                              <a:gd name="T83" fmla="*/ 525 h 1116"/>
                              <a:gd name="T84" fmla="*/ 84 w 2306"/>
                              <a:gd name="T85" fmla="*/ 471 h 1116"/>
                              <a:gd name="T86" fmla="*/ 37 w 2306"/>
                              <a:gd name="T87" fmla="*/ 425 h 1116"/>
                              <a:gd name="T88" fmla="*/ 19 w 2306"/>
                              <a:gd name="T89" fmla="*/ 395 h 1116"/>
                              <a:gd name="T90" fmla="*/ 10 w 2306"/>
                              <a:gd name="T91" fmla="*/ 359 h 1116"/>
                              <a:gd name="T92" fmla="*/ 10 w 2306"/>
                              <a:gd name="T93" fmla="*/ 314 h 1116"/>
                              <a:gd name="T94" fmla="*/ 29 w 2306"/>
                              <a:gd name="T95" fmla="*/ 229 h 1116"/>
                              <a:gd name="T96" fmla="*/ 49 w 2306"/>
                              <a:gd name="T97" fmla="*/ 198 h 1116"/>
                              <a:gd name="T98" fmla="*/ 84 w 2306"/>
                              <a:gd name="T99" fmla="*/ 169 h 1116"/>
                              <a:gd name="T100" fmla="*/ 199 w 2306"/>
                              <a:gd name="T101" fmla="*/ 116 h 1116"/>
                              <a:gd name="T102" fmla="*/ 235 w 2306"/>
                              <a:gd name="T103" fmla="*/ 121 h 1116"/>
                              <a:gd name="T104" fmla="*/ 271 w 2306"/>
                              <a:gd name="T105" fmla="*/ 115 h 1116"/>
                              <a:gd name="T106" fmla="*/ 304 w 2306"/>
                              <a:gd name="T107" fmla="*/ 101 h 1116"/>
                              <a:gd name="T108" fmla="*/ 334 w 2306"/>
                              <a:gd name="T109" fmla="*/ 78 h 1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306" h="1116">
                                <a:moveTo>
                                  <a:pt x="334" y="78"/>
                                </a:moveTo>
                                <a:lnTo>
                                  <a:pt x="374" y="70"/>
                                </a:lnTo>
                                <a:lnTo>
                                  <a:pt x="414" y="62"/>
                                </a:lnTo>
                                <a:lnTo>
                                  <a:pt x="455" y="54"/>
                                </a:lnTo>
                                <a:lnTo>
                                  <a:pt x="499" y="48"/>
                                </a:lnTo>
                                <a:lnTo>
                                  <a:pt x="545" y="41"/>
                                </a:lnTo>
                                <a:lnTo>
                                  <a:pt x="592" y="35"/>
                                </a:lnTo>
                                <a:lnTo>
                                  <a:pt x="640" y="29"/>
                                </a:lnTo>
                                <a:lnTo>
                                  <a:pt x="689" y="24"/>
                                </a:lnTo>
                                <a:lnTo>
                                  <a:pt x="740" y="19"/>
                                </a:lnTo>
                                <a:lnTo>
                                  <a:pt x="791" y="15"/>
                                </a:lnTo>
                                <a:lnTo>
                                  <a:pt x="845" y="11"/>
                                </a:lnTo>
                                <a:lnTo>
                                  <a:pt x="899" y="7"/>
                                </a:lnTo>
                                <a:lnTo>
                                  <a:pt x="1008" y="3"/>
                                </a:lnTo>
                                <a:lnTo>
                                  <a:pt x="1122" y="0"/>
                                </a:lnTo>
                                <a:lnTo>
                                  <a:pt x="1166" y="0"/>
                                </a:lnTo>
                                <a:lnTo>
                                  <a:pt x="1210" y="0"/>
                                </a:lnTo>
                                <a:lnTo>
                                  <a:pt x="1255" y="0"/>
                                </a:lnTo>
                                <a:lnTo>
                                  <a:pt x="1300" y="1"/>
                                </a:lnTo>
                                <a:lnTo>
                                  <a:pt x="1345" y="2"/>
                                </a:lnTo>
                                <a:lnTo>
                                  <a:pt x="1391" y="3"/>
                                </a:lnTo>
                                <a:lnTo>
                                  <a:pt x="1437" y="5"/>
                                </a:lnTo>
                                <a:lnTo>
                                  <a:pt x="1483" y="7"/>
                                </a:lnTo>
                                <a:lnTo>
                                  <a:pt x="1529" y="11"/>
                                </a:lnTo>
                                <a:lnTo>
                                  <a:pt x="1574" y="14"/>
                                </a:lnTo>
                                <a:lnTo>
                                  <a:pt x="1619" y="17"/>
                                </a:lnTo>
                                <a:lnTo>
                                  <a:pt x="1664" y="22"/>
                                </a:lnTo>
                                <a:lnTo>
                                  <a:pt x="1710" y="26"/>
                                </a:lnTo>
                                <a:lnTo>
                                  <a:pt x="1755" y="32"/>
                                </a:lnTo>
                                <a:lnTo>
                                  <a:pt x="1800" y="38"/>
                                </a:lnTo>
                                <a:lnTo>
                                  <a:pt x="1844" y="43"/>
                                </a:lnTo>
                                <a:lnTo>
                                  <a:pt x="1847" y="43"/>
                                </a:lnTo>
                                <a:lnTo>
                                  <a:pt x="1900" y="52"/>
                                </a:lnTo>
                                <a:lnTo>
                                  <a:pt x="1951" y="63"/>
                                </a:lnTo>
                                <a:lnTo>
                                  <a:pt x="1995" y="77"/>
                                </a:lnTo>
                                <a:lnTo>
                                  <a:pt x="2038" y="91"/>
                                </a:lnTo>
                                <a:lnTo>
                                  <a:pt x="2076" y="108"/>
                                </a:lnTo>
                                <a:lnTo>
                                  <a:pt x="2111" y="126"/>
                                </a:lnTo>
                                <a:lnTo>
                                  <a:pt x="2142" y="145"/>
                                </a:lnTo>
                                <a:lnTo>
                                  <a:pt x="2169" y="165"/>
                                </a:lnTo>
                                <a:lnTo>
                                  <a:pt x="2195" y="188"/>
                                </a:lnTo>
                                <a:lnTo>
                                  <a:pt x="2216" y="210"/>
                                </a:lnTo>
                                <a:lnTo>
                                  <a:pt x="2235" y="234"/>
                                </a:lnTo>
                                <a:lnTo>
                                  <a:pt x="2252" y="258"/>
                                </a:lnTo>
                                <a:lnTo>
                                  <a:pt x="2265" y="283"/>
                                </a:lnTo>
                                <a:lnTo>
                                  <a:pt x="2276" y="309"/>
                                </a:lnTo>
                                <a:lnTo>
                                  <a:pt x="2286" y="335"/>
                                </a:lnTo>
                                <a:lnTo>
                                  <a:pt x="2293" y="360"/>
                                </a:lnTo>
                                <a:lnTo>
                                  <a:pt x="2299" y="386"/>
                                </a:lnTo>
                                <a:lnTo>
                                  <a:pt x="2302" y="412"/>
                                </a:lnTo>
                                <a:lnTo>
                                  <a:pt x="2304" y="438"/>
                                </a:lnTo>
                                <a:lnTo>
                                  <a:pt x="2306" y="463"/>
                                </a:lnTo>
                                <a:lnTo>
                                  <a:pt x="2304" y="489"/>
                                </a:lnTo>
                                <a:lnTo>
                                  <a:pt x="2303" y="513"/>
                                </a:lnTo>
                                <a:lnTo>
                                  <a:pt x="2301" y="537"/>
                                </a:lnTo>
                                <a:lnTo>
                                  <a:pt x="2298" y="560"/>
                                </a:lnTo>
                                <a:lnTo>
                                  <a:pt x="2293" y="582"/>
                                </a:lnTo>
                                <a:lnTo>
                                  <a:pt x="2289" y="602"/>
                                </a:lnTo>
                                <a:lnTo>
                                  <a:pt x="2283" y="623"/>
                                </a:lnTo>
                                <a:lnTo>
                                  <a:pt x="2279" y="640"/>
                                </a:lnTo>
                                <a:lnTo>
                                  <a:pt x="2269" y="672"/>
                                </a:lnTo>
                                <a:lnTo>
                                  <a:pt x="2258" y="696"/>
                                </a:lnTo>
                                <a:lnTo>
                                  <a:pt x="2241" y="714"/>
                                </a:lnTo>
                                <a:lnTo>
                                  <a:pt x="2188" y="701"/>
                                </a:lnTo>
                                <a:lnTo>
                                  <a:pt x="2138" y="688"/>
                                </a:lnTo>
                                <a:lnTo>
                                  <a:pt x="2088" y="676"/>
                                </a:lnTo>
                                <a:lnTo>
                                  <a:pt x="2040" y="667"/>
                                </a:lnTo>
                                <a:lnTo>
                                  <a:pt x="1994" y="658"/>
                                </a:lnTo>
                                <a:lnTo>
                                  <a:pt x="1950" y="652"/>
                                </a:lnTo>
                                <a:lnTo>
                                  <a:pt x="1906" y="646"/>
                                </a:lnTo>
                                <a:lnTo>
                                  <a:pt x="1863" y="643"/>
                                </a:lnTo>
                                <a:lnTo>
                                  <a:pt x="1823" y="639"/>
                                </a:lnTo>
                                <a:lnTo>
                                  <a:pt x="1784" y="638"/>
                                </a:lnTo>
                                <a:lnTo>
                                  <a:pt x="1746" y="638"/>
                                </a:lnTo>
                                <a:lnTo>
                                  <a:pt x="1708" y="640"/>
                                </a:lnTo>
                                <a:lnTo>
                                  <a:pt x="1672" y="644"/>
                                </a:lnTo>
                                <a:lnTo>
                                  <a:pt x="1637" y="647"/>
                                </a:lnTo>
                                <a:lnTo>
                                  <a:pt x="1604" y="654"/>
                                </a:lnTo>
                                <a:lnTo>
                                  <a:pt x="1571" y="661"/>
                                </a:lnTo>
                                <a:lnTo>
                                  <a:pt x="1559" y="653"/>
                                </a:lnTo>
                                <a:lnTo>
                                  <a:pt x="1547" y="645"/>
                                </a:lnTo>
                                <a:lnTo>
                                  <a:pt x="1537" y="640"/>
                                </a:lnTo>
                                <a:lnTo>
                                  <a:pt x="1506" y="627"/>
                                </a:lnTo>
                                <a:lnTo>
                                  <a:pt x="1460" y="609"/>
                                </a:lnTo>
                                <a:lnTo>
                                  <a:pt x="1399" y="587"/>
                                </a:lnTo>
                                <a:lnTo>
                                  <a:pt x="1362" y="575"/>
                                </a:lnTo>
                                <a:lnTo>
                                  <a:pt x="1324" y="564"/>
                                </a:lnTo>
                                <a:lnTo>
                                  <a:pt x="1281" y="553"/>
                                </a:lnTo>
                                <a:lnTo>
                                  <a:pt x="1237" y="542"/>
                                </a:lnTo>
                                <a:lnTo>
                                  <a:pt x="1190" y="533"/>
                                </a:lnTo>
                                <a:lnTo>
                                  <a:pt x="1141" y="525"/>
                                </a:lnTo>
                                <a:lnTo>
                                  <a:pt x="1090" y="517"/>
                                </a:lnTo>
                                <a:lnTo>
                                  <a:pt x="1037" y="513"/>
                                </a:lnTo>
                                <a:lnTo>
                                  <a:pt x="984" y="509"/>
                                </a:lnTo>
                                <a:lnTo>
                                  <a:pt x="928" y="509"/>
                                </a:lnTo>
                                <a:lnTo>
                                  <a:pt x="872" y="512"/>
                                </a:lnTo>
                                <a:lnTo>
                                  <a:pt x="815" y="517"/>
                                </a:lnTo>
                                <a:lnTo>
                                  <a:pt x="756" y="525"/>
                                </a:lnTo>
                                <a:lnTo>
                                  <a:pt x="699" y="537"/>
                                </a:lnTo>
                                <a:lnTo>
                                  <a:pt x="641" y="553"/>
                                </a:lnTo>
                                <a:lnTo>
                                  <a:pt x="583" y="573"/>
                                </a:lnTo>
                                <a:lnTo>
                                  <a:pt x="526" y="598"/>
                                </a:lnTo>
                                <a:lnTo>
                                  <a:pt x="469" y="627"/>
                                </a:lnTo>
                                <a:lnTo>
                                  <a:pt x="414" y="662"/>
                                </a:lnTo>
                                <a:lnTo>
                                  <a:pt x="359" y="701"/>
                                </a:lnTo>
                                <a:lnTo>
                                  <a:pt x="305" y="746"/>
                                </a:lnTo>
                                <a:lnTo>
                                  <a:pt x="254" y="797"/>
                                </a:lnTo>
                                <a:lnTo>
                                  <a:pt x="204" y="854"/>
                                </a:lnTo>
                                <a:lnTo>
                                  <a:pt x="157" y="918"/>
                                </a:lnTo>
                                <a:lnTo>
                                  <a:pt x="149" y="930"/>
                                </a:lnTo>
                                <a:lnTo>
                                  <a:pt x="135" y="954"/>
                                </a:lnTo>
                                <a:lnTo>
                                  <a:pt x="122" y="978"/>
                                </a:lnTo>
                                <a:lnTo>
                                  <a:pt x="108" y="1001"/>
                                </a:lnTo>
                                <a:lnTo>
                                  <a:pt x="96" y="1025"/>
                                </a:lnTo>
                                <a:lnTo>
                                  <a:pt x="84" y="1048"/>
                                </a:lnTo>
                                <a:lnTo>
                                  <a:pt x="73" y="1071"/>
                                </a:lnTo>
                                <a:lnTo>
                                  <a:pt x="60" y="1094"/>
                                </a:lnTo>
                                <a:lnTo>
                                  <a:pt x="49" y="1116"/>
                                </a:lnTo>
                                <a:lnTo>
                                  <a:pt x="41" y="1105"/>
                                </a:lnTo>
                                <a:lnTo>
                                  <a:pt x="32" y="1093"/>
                                </a:lnTo>
                                <a:lnTo>
                                  <a:pt x="27" y="1081"/>
                                </a:lnTo>
                                <a:lnTo>
                                  <a:pt x="20" y="1068"/>
                                </a:lnTo>
                                <a:lnTo>
                                  <a:pt x="15" y="1055"/>
                                </a:lnTo>
                                <a:lnTo>
                                  <a:pt x="11" y="1040"/>
                                </a:lnTo>
                                <a:lnTo>
                                  <a:pt x="7" y="1026"/>
                                </a:lnTo>
                                <a:lnTo>
                                  <a:pt x="4" y="1010"/>
                                </a:lnTo>
                                <a:lnTo>
                                  <a:pt x="2" y="993"/>
                                </a:lnTo>
                                <a:lnTo>
                                  <a:pt x="1" y="977"/>
                                </a:lnTo>
                                <a:lnTo>
                                  <a:pt x="0" y="955"/>
                                </a:lnTo>
                                <a:lnTo>
                                  <a:pt x="2" y="933"/>
                                </a:lnTo>
                                <a:lnTo>
                                  <a:pt x="4" y="910"/>
                                </a:lnTo>
                                <a:lnTo>
                                  <a:pt x="9" y="887"/>
                                </a:lnTo>
                                <a:lnTo>
                                  <a:pt x="14" y="862"/>
                                </a:lnTo>
                                <a:lnTo>
                                  <a:pt x="21" y="838"/>
                                </a:lnTo>
                                <a:lnTo>
                                  <a:pt x="30" y="812"/>
                                </a:lnTo>
                                <a:lnTo>
                                  <a:pt x="41" y="786"/>
                                </a:lnTo>
                                <a:lnTo>
                                  <a:pt x="54" y="791"/>
                                </a:lnTo>
                                <a:lnTo>
                                  <a:pt x="67" y="793"/>
                                </a:lnTo>
                                <a:lnTo>
                                  <a:pt x="79" y="795"/>
                                </a:lnTo>
                                <a:lnTo>
                                  <a:pt x="93" y="796"/>
                                </a:lnTo>
                                <a:lnTo>
                                  <a:pt x="105" y="796"/>
                                </a:lnTo>
                                <a:lnTo>
                                  <a:pt x="117" y="794"/>
                                </a:lnTo>
                                <a:lnTo>
                                  <a:pt x="130" y="792"/>
                                </a:lnTo>
                                <a:lnTo>
                                  <a:pt x="142" y="788"/>
                                </a:lnTo>
                                <a:lnTo>
                                  <a:pt x="154" y="784"/>
                                </a:lnTo>
                                <a:lnTo>
                                  <a:pt x="165" y="778"/>
                                </a:lnTo>
                                <a:lnTo>
                                  <a:pt x="177" y="772"/>
                                </a:lnTo>
                                <a:lnTo>
                                  <a:pt x="187" y="764"/>
                                </a:lnTo>
                                <a:lnTo>
                                  <a:pt x="197" y="755"/>
                                </a:lnTo>
                                <a:lnTo>
                                  <a:pt x="206" y="746"/>
                                </a:lnTo>
                                <a:lnTo>
                                  <a:pt x="214" y="735"/>
                                </a:lnTo>
                                <a:lnTo>
                                  <a:pt x="220" y="723"/>
                                </a:lnTo>
                                <a:lnTo>
                                  <a:pt x="227" y="710"/>
                                </a:lnTo>
                                <a:lnTo>
                                  <a:pt x="233" y="696"/>
                                </a:lnTo>
                                <a:lnTo>
                                  <a:pt x="236" y="683"/>
                                </a:lnTo>
                                <a:lnTo>
                                  <a:pt x="239" y="668"/>
                                </a:lnTo>
                                <a:lnTo>
                                  <a:pt x="240" y="655"/>
                                </a:lnTo>
                                <a:lnTo>
                                  <a:pt x="239" y="640"/>
                                </a:lnTo>
                                <a:lnTo>
                                  <a:pt x="238" y="627"/>
                                </a:lnTo>
                                <a:lnTo>
                                  <a:pt x="235" y="614"/>
                                </a:lnTo>
                                <a:lnTo>
                                  <a:pt x="230" y="600"/>
                                </a:lnTo>
                                <a:lnTo>
                                  <a:pt x="225" y="587"/>
                                </a:lnTo>
                                <a:lnTo>
                                  <a:pt x="218" y="574"/>
                                </a:lnTo>
                                <a:lnTo>
                                  <a:pt x="210" y="563"/>
                                </a:lnTo>
                                <a:lnTo>
                                  <a:pt x="201" y="552"/>
                                </a:lnTo>
                                <a:lnTo>
                                  <a:pt x="191" y="542"/>
                                </a:lnTo>
                                <a:lnTo>
                                  <a:pt x="180" y="533"/>
                                </a:lnTo>
                                <a:lnTo>
                                  <a:pt x="168" y="525"/>
                                </a:lnTo>
                                <a:lnTo>
                                  <a:pt x="145" y="512"/>
                                </a:lnTo>
                                <a:lnTo>
                                  <a:pt x="123" y="499"/>
                                </a:lnTo>
                                <a:lnTo>
                                  <a:pt x="103" y="485"/>
                                </a:lnTo>
                                <a:lnTo>
                                  <a:pt x="84" y="471"/>
                                </a:lnTo>
                                <a:lnTo>
                                  <a:pt x="66" y="457"/>
                                </a:lnTo>
                                <a:lnTo>
                                  <a:pt x="50" y="441"/>
                                </a:lnTo>
                                <a:lnTo>
                                  <a:pt x="43" y="433"/>
                                </a:lnTo>
                                <a:lnTo>
                                  <a:pt x="37" y="425"/>
                                </a:lnTo>
                                <a:lnTo>
                                  <a:pt x="31" y="417"/>
                                </a:lnTo>
                                <a:lnTo>
                                  <a:pt x="26" y="410"/>
                                </a:lnTo>
                                <a:lnTo>
                                  <a:pt x="22" y="403"/>
                                </a:lnTo>
                                <a:lnTo>
                                  <a:pt x="19" y="395"/>
                                </a:lnTo>
                                <a:lnTo>
                                  <a:pt x="15" y="386"/>
                                </a:lnTo>
                                <a:lnTo>
                                  <a:pt x="13" y="378"/>
                                </a:lnTo>
                                <a:lnTo>
                                  <a:pt x="11" y="369"/>
                                </a:lnTo>
                                <a:lnTo>
                                  <a:pt x="10" y="359"/>
                                </a:lnTo>
                                <a:lnTo>
                                  <a:pt x="9" y="349"/>
                                </a:lnTo>
                                <a:lnTo>
                                  <a:pt x="9" y="338"/>
                                </a:lnTo>
                                <a:lnTo>
                                  <a:pt x="9" y="327"/>
                                </a:lnTo>
                                <a:lnTo>
                                  <a:pt x="10" y="314"/>
                                </a:lnTo>
                                <a:lnTo>
                                  <a:pt x="11" y="302"/>
                                </a:lnTo>
                                <a:lnTo>
                                  <a:pt x="13" y="289"/>
                                </a:lnTo>
                                <a:lnTo>
                                  <a:pt x="20" y="261"/>
                                </a:lnTo>
                                <a:lnTo>
                                  <a:pt x="29" y="229"/>
                                </a:lnTo>
                                <a:lnTo>
                                  <a:pt x="32" y="221"/>
                                </a:lnTo>
                                <a:lnTo>
                                  <a:pt x="37" y="214"/>
                                </a:lnTo>
                                <a:lnTo>
                                  <a:pt x="42" y="206"/>
                                </a:lnTo>
                                <a:lnTo>
                                  <a:pt x="49" y="198"/>
                                </a:lnTo>
                                <a:lnTo>
                                  <a:pt x="56" y="191"/>
                                </a:lnTo>
                                <a:lnTo>
                                  <a:pt x="65" y="183"/>
                                </a:lnTo>
                                <a:lnTo>
                                  <a:pt x="74" y="177"/>
                                </a:lnTo>
                                <a:lnTo>
                                  <a:pt x="84" y="169"/>
                                </a:lnTo>
                                <a:lnTo>
                                  <a:pt x="107" y="155"/>
                                </a:lnTo>
                                <a:lnTo>
                                  <a:pt x="135" y="142"/>
                                </a:lnTo>
                                <a:lnTo>
                                  <a:pt x="165" y="128"/>
                                </a:lnTo>
                                <a:lnTo>
                                  <a:pt x="199" y="116"/>
                                </a:lnTo>
                                <a:lnTo>
                                  <a:pt x="208" y="118"/>
                                </a:lnTo>
                                <a:lnTo>
                                  <a:pt x="217" y="119"/>
                                </a:lnTo>
                                <a:lnTo>
                                  <a:pt x="226" y="119"/>
                                </a:lnTo>
                                <a:lnTo>
                                  <a:pt x="235" y="121"/>
                                </a:lnTo>
                                <a:lnTo>
                                  <a:pt x="244" y="119"/>
                                </a:lnTo>
                                <a:lnTo>
                                  <a:pt x="253" y="118"/>
                                </a:lnTo>
                                <a:lnTo>
                                  <a:pt x="262" y="117"/>
                                </a:lnTo>
                                <a:lnTo>
                                  <a:pt x="271" y="115"/>
                                </a:lnTo>
                                <a:lnTo>
                                  <a:pt x="280" y="113"/>
                                </a:lnTo>
                                <a:lnTo>
                                  <a:pt x="287" y="109"/>
                                </a:lnTo>
                                <a:lnTo>
                                  <a:pt x="296" y="106"/>
                                </a:lnTo>
                                <a:lnTo>
                                  <a:pt x="304" y="101"/>
                                </a:lnTo>
                                <a:lnTo>
                                  <a:pt x="312" y="96"/>
                                </a:lnTo>
                                <a:lnTo>
                                  <a:pt x="320" y="91"/>
                                </a:lnTo>
                                <a:lnTo>
                                  <a:pt x="328" y="85"/>
                                </a:lnTo>
                                <a:lnTo>
                                  <a:pt x="334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1865"/>
                        <wps:cNvSpPr>
                          <a:spLocks/>
                        </wps:cNvSpPr>
                        <wps:spPr bwMode="auto">
                          <a:xfrm>
                            <a:off x="7515" y="6925"/>
                            <a:ext cx="973" cy="184"/>
                          </a:xfrm>
                          <a:custGeom>
                            <a:avLst/>
                            <a:gdLst>
                              <a:gd name="T0" fmla="*/ 1414 w 2919"/>
                              <a:gd name="T1" fmla="*/ 15 h 550"/>
                              <a:gd name="T2" fmla="*/ 1487 w 2919"/>
                              <a:gd name="T3" fmla="*/ 23 h 550"/>
                              <a:gd name="T4" fmla="*/ 1518 w 2919"/>
                              <a:gd name="T5" fmla="*/ 27 h 550"/>
                              <a:gd name="T6" fmla="*/ 1604 w 2919"/>
                              <a:gd name="T7" fmla="*/ 45 h 550"/>
                              <a:gd name="T8" fmla="*/ 1715 w 2919"/>
                              <a:gd name="T9" fmla="*/ 77 h 550"/>
                              <a:gd name="T10" fmla="*/ 1846 w 2919"/>
                              <a:gd name="T11" fmla="*/ 118 h 550"/>
                              <a:gd name="T12" fmla="*/ 1993 w 2919"/>
                              <a:gd name="T13" fmla="*/ 167 h 550"/>
                              <a:gd name="T14" fmla="*/ 2151 w 2919"/>
                              <a:gd name="T15" fmla="*/ 223 h 550"/>
                              <a:gd name="T16" fmla="*/ 2315 w 2919"/>
                              <a:gd name="T17" fmla="*/ 284 h 550"/>
                              <a:gd name="T18" fmla="*/ 2481 w 2919"/>
                              <a:gd name="T19" fmla="*/ 346 h 550"/>
                              <a:gd name="T20" fmla="*/ 2644 w 2919"/>
                              <a:gd name="T21" fmla="*/ 407 h 550"/>
                              <a:gd name="T22" fmla="*/ 2895 w 2919"/>
                              <a:gd name="T23" fmla="*/ 507 h 550"/>
                              <a:gd name="T24" fmla="*/ 2849 w 2919"/>
                              <a:gd name="T25" fmla="*/ 501 h 550"/>
                              <a:gd name="T26" fmla="*/ 2808 w 2919"/>
                              <a:gd name="T27" fmla="*/ 495 h 550"/>
                              <a:gd name="T28" fmla="*/ 2768 w 2919"/>
                              <a:gd name="T29" fmla="*/ 487 h 550"/>
                              <a:gd name="T30" fmla="*/ 2749 w 2919"/>
                              <a:gd name="T31" fmla="*/ 483 h 550"/>
                              <a:gd name="T32" fmla="*/ 2721 w 2919"/>
                              <a:gd name="T33" fmla="*/ 478 h 550"/>
                              <a:gd name="T34" fmla="*/ 2668 w 2919"/>
                              <a:gd name="T35" fmla="*/ 469 h 550"/>
                              <a:gd name="T36" fmla="*/ 2584 w 2919"/>
                              <a:gd name="T37" fmla="*/ 460 h 550"/>
                              <a:gd name="T38" fmla="*/ 2463 w 2919"/>
                              <a:gd name="T39" fmla="*/ 453 h 550"/>
                              <a:gd name="T40" fmla="*/ 2333 w 2919"/>
                              <a:gd name="T41" fmla="*/ 453 h 550"/>
                              <a:gd name="T42" fmla="*/ 2195 w 2919"/>
                              <a:gd name="T43" fmla="*/ 458 h 550"/>
                              <a:gd name="T44" fmla="*/ 2051 w 2919"/>
                              <a:gd name="T45" fmla="*/ 465 h 550"/>
                              <a:gd name="T46" fmla="*/ 1902 w 2919"/>
                              <a:gd name="T47" fmla="*/ 477 h 550"/>
                              <a:gd name="T48" fmla="*/ 1748 w 2919"/>
                              <a:gd name="T49" fmla="*/ 490 h 550"/>
                              <a:gd name="T50" fmla="*/ 1553 w 2919"/>
                              <a:gd name="T51" fmla="*/ 508 h 550"/>
                              <a:gd name="T52" fmla="*/ 1317 w 2919"/>
                              <a:gd name="T53" fmla="*/ 527 h 550"/>
                              <a:gd name="T54" fmla="*/ 1081 w 2919"/>
                              <a:gd name="T55" fmla="*/ 543 h 550"/>
                              <a:gd name="T56" fmla="*/ 906 w 2919"/>
                              <a:gd name="T57" fmla="*/ 548 h 550"/>
                              <a:gd name="T58" fmla="*/ 793 w 2919"/>
                              <a:gd name="T59" fmla="*/ 550 h 550"/>
                              <a:gd name="T60" fmla="*/ 682 w 2919"/>
                              <a:gd name="T61" fmla="*/ 547 h 550"/>
                              <a:gd name="T62" fmla="*/ 576 w 2919"/>
                              <a:gd name="T63" fmla="*/ 541 h 550"/>
                              <a:gd name="T64" fmla="*/ 472 w 2919"/>
                              <a:gd name="T65" fmla="*/ 530 h 550"/>
                              <a:gd name="T66" fmla="*/ 373 w 2919"/>
                              <a:gd name="T67" fmla="*/ 516 h 550"/>
                              <a:gd name="T68" fmla="*/ 279 w 2919"/>
                              <a:gd name="T69" fmla="*/ 497 h 550"/>
                              <a:gd name="T70" fmla="*/ 191 w 2919"/>
                              <a:gd name="T71" fmla="*/ 472 h 550"/>
                              <a:gd name="T72" fmla="*/ 109 w 2919"/>
                              <a:gd name="T73" fmla="*/ 442 h 550"/>
                              <a:gd name="T74" fmla="*/ 35 w 2919"/>
                              <a:gd name="T75" fmla="*/ 406 h 550"/>
                              <a:gd name="T76" fmla="*/ 4 w 2919"/>
                              <a:gd name="T77" fmla="*/ 381 h 550"/>
                              <a:gd name="T78" fmla="*/ 63 w 2919"/>
                              <a:gd name="T79" fmla="*/ 324 h 550"/>
                              <a:gd name="T80" fmla="*/ 128 w 2919"/>
                              <a:gd name="T81" fmla="*/ 272 h 550"/>
                              <a:gd name="T82" fmla="*/ 196 w 2919"/>
                              <a:gd name="T83" fmla="*/ 226 h 550"/>
                              <a:gd name="T84" fmla="*/ 267 w 2919"/>
                              <a:gd name="T85" fmla="*/ 184 h 550"/>
                              <a:gd name="T86" fmla="*/ 341 w 2919"/>
                              <a:gd name="T87" fmla="*/ 148 h 550"/>
                              <a:gd name="T88" fmla="*/ 416 w 2919"/>
                              <a:gd name="T89" fmla="*/ 117 h 550"/>
                              <a:gd name="T90" fmla="*/ 493 w 2919"/>
                              <a:gd name="T91" fmla="*/ 90 h 550"/>
                              <a:gd name="T92" fmla="*/ 571 w 2919"/>
                              <a:gd name="T93" fmla="*/ 67 h 550"/>
                              <a:gd name="T94" fmla="*/ 651 w 2919"/>
                              <a:gd name="T95" fmla="*/ 49 h 550"/>
                              <a:gd name="T96" fmla="*/ 729 w 2919"/>
                              <a:gd name="T97" fmla="*/ 33 h 550"/>
                              <a:gd name="T98" fmla="*/ 807 w 2919"/>
                              <a:gd name="T99" fmla="*/ 21 h 550"/>
                              <a:gd name="T100" fmla="*/ 886 w 2919"/>
                              <a:gd name="T101" fmla="*/ 12 h 550"/>
                              <a:gd name="T102" fmla="*/ 962 w 2919"/>
                              <a:gd name="T103" fmla="*/ 6 h 550"/>
                              <a:gd name="T104" fmla="*/ 1036 w 2919"/>
                              <a:gd name="T105" fmla="*/ 2 h 550"/>
                              <a:gd name="T106" fmla="*/ 1177 w 2919"/>
                              <a:gd name="T107" fmla="*/ 0 h 550"/>
                              <a:gd name="T108" fmla="*/ 1226 w 2919"/>
                              <a:gd name="T109" fmla="*/ 2 h 550"/>
                              <a:gd name="T110" fmla="*/ 1276 w 2919"/>
                              <a:gd name="T111" fmla="*/ 4 h 550"/>
                              <a:gd name="T112" fmla="*/ 1325 w 2919"/>
                              <a:gd name="T113" fmla="*/ 7 h 550"/>
                              <a:gd name="T114" fmla="*/ 1372 w 2919"/>
                              <a:gd name="T115" fmla="*/ 11 h 5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919" h="550">
                                <a:moveTo>
                                  <a:pt x="1372" y="11"/>
                                </a:moveTo>
                                <a:lnTo>
                                  <a:pt x="1414" y="15"/>
                                </a:lnTo>
                                <a:lnTo>
                                  <a:pt x="1452" y="18"/>
                                </a:lnTo>
                                <a:lnTo>
                                  <a:pt x="1487" y="23"/>
                                </a:lnTo>
                                <a:lnTo>
                                  <a:pt x="1517" y="27"/>
                                </a:lnTo>
                                <a:lnTo>
                                  <a:pt x="1518" y="27"/>
                                </a:lnTo>
                                <a:lnTo>
                                  <a:pt x="1558" y="34"/>
                                </a:lnTo>
                                <a:lnTo>
                                  <a:pt x="1604" y="45"/>
                                </a:lnTo>
                                <a:lnTo>
                                  <a:pt x="1657" y="59"/>
                                </a:lnTo>
                                <a:lnTo>
                                  <a:pt x="1715" y="77"/>
                                </a:lnTo>
                                <a:lnTo>
                                  <a:pt x="1778" y="96"/>
                                </a:lnTo>
                                <a:lnTo>
                                  <a:pt x="1846" y="118"/>
                                </a:lnTo>
                                <a:lnTo>
                                  <a:pt x="1918" y="142"/>
                                </a:lnTo>
                                <a:lnTo>
                                  <a:pt x="1993" y="167"/>
                                </a:lnTo>
                                <a:lnTo>
                                  <a:pt x="2070" y="195"/>
                                </a:lnTo>
                                <a:lnTo>
                                  <a:pt x="2151" y="223"/>
                                </a:lnTo>
                                <a:lnTo>
                                  <a:pt x="2232" y="254"/>
                                </a:lnTo>
                                <a:lnTo>
                                  <a:pt x="2315" y="284"/>
                                </a:lnTo>
                                <a:lnTo>
                                  <a:pt x="2398" y="315"/>
                                </a:lnTo>
                                <a:lnTo>
                                  <a:pt x="2481" y="346"/>
                                </a:lnTo>
                                <a:lnTo>
                                  <a:pt x="2562" y="377"/>
                                </a:lnTo>
                                <a:lnTo>
                                  <a:pt x="2644" y="407"/>
                                </a:lnTo>
                                <a:lnTo>
                                  <a:pt x="2919" y="510"/>
                                </a:lnTo>
                                <a:lnTo>
                                  <a:pt x="2895" y="507"/>
                                </a:lnTo>
                                <a:lnTo>
                                  <a:pt x="2871" y="505"/>
                                </a:lnTo>
                                <a:lnTo>
                                  <a:pt x="2849" y="501"/>
                                </a:lnTo>
                                <a:lnTo>
                                  <a:pt x="2828" y="498"/>
                                </a:lnTo>
                                <a:lnTo>
                                  <a:pt x="2808" y="495"/>
                                </a:lnTo>
                                <a:lnTo>
                                  <a:pt x="2787" y="491"/>
                                </a:lnTo>
                                <a:lnTo>
                                  <a:pt x="2768" y="487"/>
                                </a:lnTo>
                                <a:lnTo>
                                  <a:pt x="2750" y="483"/>
                                </a:lnTo>
                                <a:lnTo>
                                  <a:pt x="2749" y="483"/>
                                </a:lnTo>
                                <a:lnTo>
                                  <a:pt x="2747" y="482"/>
                                </a:lnTo>
                                <a:lnTo>
                                  <a:pt x="2721" y="478"/>
                                </a:lnTo>
                                <a:lnTo>
                                  <a:pt x="2695" y="473"/>
                                </a:lnTo>
                                <a:lnTo>
                                  <a:pt x="2668" y="469"/>
                                </a:lnTo>
                                <a:lnTo>
                                  <a:pt x="2641" y="465"/>
                                </a:lnTo>
                                <a:lnTo>
                                  <a:pt x="2584" y="460"/>
                                </a:lnTo>
                                <a:lnTo>
                                  <a:pt x="2524" y="455"/>
                                </a:lnTo>
                                <a:lnTo>
                                  <a:pt x="2463" y="453"/>
                                </a:lnTo>
                                <a:lnTo>
                                  <a:pt x="2399" y="452"/>
                                </a:lnTo>
                                <a:lnTo>
                                  <a:pt x="2333" y="453"/>
                                </a:lnTo>
                                <a:lnTo>
                                  <a:pt x="2265" y="454"/>
                                </a:lnTo>
                                <a:lnTo>
                                  <a:pt x="2195" y="458"/>
                                </a:lnTo>
                                <a:lnTo>
                                  <a:pt x="2124" y="461"/>
                                </a:lnTo>
                                <a:lnTo>
                                  <a:pt x="2051" y="465"/>
                                </a:lnTo>
                                <a:lnTo>
                                  <a:pt x="1977" y="471"/>
                                </a:lnTo>
                                <a:lnTo>
                                  <a:pt x="1902" y="477"/>
                                </a:lnTo>
                                <a:lnTo>
                                  <a:pt x="1825" y="483"/>
                                </a:lnTo>
                                <a:lnTo>
                                  <a:pt x="1748" y="490"/>
                                </a:lnTo>
                                <a:lnTo>
                                  <a:pt x="1669" y="498"/>
                                </a:lnTo>
                                <a:lnTo>
                                  <a:pt x="1553" y="508"/>
                                </a:lnTo>
                                <a:lnTo>
                                  <a:pt x="1434" y="518"/>
                                </a:lnTo>
                                <a:lnTo>
                                  <a:pt x="1317" y="527"/>
                                </a:lnTo>
                                <a:lnTo>
                                  <a:pt x="1198" y="536"/>
                                </a:lnTo>
                                <a:lnTo>
                                  <a:pt x="1081" y="543"/>
                                </a:lnTo>
                                <a:lnTo>
                                  <a:pt x="964" y="547"/>
                                </a:lnTo>
                                <a:lnTo>
                                  <a:pt x="906" y="548"/>
                                </a:lnTo>
                                <a:lnTo>
                                  <a:pt x="850" y="550"/>
                                </a:lnTo>
                                <a:lnTo>
                                  <a:pt x="793" y="550"/>
                                </a:lnTo>
                                <a:lnTo>
                                  <a:pt x="737" y="548"/>
                                </a:lnTo>
                                <a:lnTo>
                                  <a:pt x="682" y="547"/>
                                </a:lnTo>
                                <a:lnTo>
                                  <a:pt x="628" y="544"/>
                                </a:lnTo>
                                <a:lnTo>
                                  <a:pt x="576" y="541"/>
                                </a:lnTo>
                                <a:lnTo>
                                  <a:pt x="523" y="536"/>
                                </a:lnTo>
                                <a:lnTo>
                                  <a:pt x="472" y="530"/>
                                </a:lnTo>
                                <a:lnTo>
                                  <a:pt x="421" y="524"/>
                                </a:lnTo>
                                <a:lnTo>
                                  <a:pt x="373" y="516"/>
                                </a:lnTo>
                                <a:lnTo>
                                  <a:pt x="325" y="507"/>
                                </a:lnTo>
                                <a:lnTo>
                                  <a:pt x="279" y="497"/>
                                </a:lnTo>
                                <a:lnTo>
                                  <a:pt x="234" y="486"/>
                                </a:lnTo>
                                <a:lnTo>
                                  <a:pt x="191" y="472"/>
                                </a:lnTo>
                                <a:lnTo>
                                  <a:pt x="149" y="458"/>
                                </a:lnTo>
                                <a:lnTo>
                                  <a:pt x="109" y="442"/>
                                </a:lnTo>
                                <a:lnTo>
                                  <a:pt x="71" y="425"/>
                                </a:lnTo>
                                <a:lnTo>
                                  <a:pt x="35" y="406"/>
                                </a:lnTo>
                                <a:lnTo>
                                  <a:pt x="0" y="385"/>
                                </a:lnTo>
                                <a:lnTo>
                                  <a:pt x="4" y="381"/>
                                </a:lnTo>
                                <a:lnTo>
                                  <a:pt x="33" y="352"/>
                                </a:lnTo>
                                <a:lnTo>
                                  <a:pt x="63" y="324"/>
                                </a:lnTo>
                                <a:lnTo>
                                  <a:pt x="96" y="297"/>
                                </a:lnTo>
                                <a:lnTo>
                                  <a:pt x="128" y="272"/>
                                </a:lnTo>
                                <a:lnTo>
                                  <a:pt x="162" y="248"/>
                                </a:lnTo>
                                <a:lnTo>
                                  <a:pt x="196" y="226"/>
                                </a:lnTo>
                                <a:lnTo>
                                  <a:pt x="231" y="204"/>
                                </a:lnTo>
                                <a:lnTo>
                                  <a:pt x="267" y="184"/>
                                </a:lnTo>
                                <a:lnTo>
                                  <a:pt x="304" y="165"/>
                                </a:lnTo>
                                <a:lnTo>
                                  <a:pt x="341" y="148"/>
                                </a:lnTo>
                                <a:lnTo>
                                  <a:pt x="378" y="132"/>
                                </a:lnTo>
                                <a:lnTo>
                                  <a:pt x="416" y="117"/>
                                </a:lnTo>
                                <a:lnTo>
                                  <a:pt x="455" y="102"/>
                                </a:lnTo>
                                <a:lnTo>
                                  <a:pt x="493" y="90"/>
                                </a:lnTo>
                                <a:lnTo>
                                  <a:pt x="532" y="78"/>
                                </a:lnTo>
                                <a:lnTo>
                                  <a:pt x="571" y="67"/>
                                </a:lnTo>
                                <a:lnTo>
                                  <a:pt x="612" y="58"/>
                                </a:lnTo>
                                <a:lnTo>
                                  <a:pt x="651" y="49"/>
                                </a:lnTo>
                                <a:lnTo>
                                  <a:pt x="690" y="40"/>
                                </a:lnTo>
                                <a:lnTo>
                                  <a:pt x="729" y="33"/>
                                </a:lnTo>
                                <a:lnTo>
                                  <a:pt x="768" y="26"/>
                                </a:lnTo>
                                <a:lnTo>
                                  <a:pt x="807" y="21"/>
                                </a:lnTo>
                                <a:lnTo>
                                  <a:pt x="847" y="16"/>
                                </a:lnTo>
                                <a:lnTo>
                                  <a:pt x="886" y="12"/>
                                </a:lnTo>
                                <a:lnTo>
                                  <a:pt x="924" y="8"/>
                                </a:lnTo>
                                <a:lnTo>
                                  <a:pt x="962" y="6"/>
                                </a:lnTo>
                                <a:lnTo>
                                  <a:pt x="999" y="4"/>
                                </a:lnTo>
                                <a:lnTo>
                                  <a:pt x="1036" y="2"/>
                                </a:lnTo>
                                <a:lnTo>
                                  <a:pt x="1107" y="0"/>
                                </a:lnTo>
                                <a:lnTo>
                                  <a:pt x="1177" y="0"/>
                                </a:lnTo>
                                <a:lnTo>
                                  <a:pt x="1201" y="0"/>
                                </a:lnTo>
                                <a:lnTo>
                                  <a:pt x="1226" y="2"/>
                                </a:lnTo>
                                <a:lnTo>
                                  <a:pt x="1252" y="3"/>
                                </a:lnTo>
                                <a:lnTo>
                                  <a:pt x="1276" y="4"/>
                                </a:lnTo>
                                <a:lnTo>
                                  <a:pt x="1300" y="5"/>
                                </a:lnTo>
                                <a:lnTo>
                                  <a:pt x="1325" y="7"/>
                                </a:lnTo>
                                <a:lnTo>
                                  <a:pt x="1348" y="8"/>
                                </a:lnTo>
                                <a:lnTo>
                                  <a:pt x="1372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6F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1866"/>
                        <wps:cNvSpPr>
                          <a:spLocks/>
                        </wps:cNvSpPr>
                        <wps:spPr bwMode="auto">
                          <a:xfrm>
                            <a:off x="9569" y="6347"/>
                            <a:ext cx="2246" cy="685"/>
                          </a:xfrm>
                          <a:custGeom>
                            <a:avLst/>
                            <a:gdLst>
                              <a:gd name="T0" fmla="*/ 1981 w 6738"/>
                              <a:gd name="T1" fmla="*/ 1282 h 2053"/>
                              <a:gd name="T2" fmla="*/ 2064 w 6738"/>
                              <a:gd name="T3" fmla="*/ 1078 h 2053"/>
                              <a:gd name="T4" fmla="*/ 2279 w 6738"/>
                              <a:gd name="T5" fmla="*/ 770 h 2053"/>
                              <a:gd name="T6" fmla="*/ 2424 w 6738"/>
                              <a:gd name="T7" fmla="*/ 626 h 2053"/>
                              <a:gd name="T8" fmla="*/ 2749 w 6738"/>
                              <a:gd name="T9" fmla="*/ 391 h 2053"/>
                              <a:gd name="T10" fmla="*/ 3091 w 6738"/>
                              <a:gd name="T11" fmla="*/ 218 h 2053"/>
                              <a:gd name="T12" fmla="*/ 3358 w 6738"/>
                              <a:gd name="T13" fmla="*/ 122 h 2053"/>
                              <a:gd name="T14" fmla="*/ 3582 w 6738"/>
                              <a:gd name="T15" fmla="*/ 65 h 2053"/>
                              <a:gd name="T16" fmla="*/ 3852 w 6738"/>
                              <a:gd name="T17" fmla="*/ 26 h 2053"/>
                              <a:gd name="T18" fmla="*/ 4243 w 6738"/>
                              <a:gd name="T19" fmla="*/ 0 h 2053"/>
                              <a:gd name="T20" fmla="*/ 4583 w 6738"/>
                              <a:gd name="T21" fmla="*/ 14 h 2053"/>
                              <a:gd name="T22" fmla="*/ 4879 w 6738"/>
                              <a:gd name="T23" fmla="*/ 69 h 2053"/>
                              <a:gd name="T24" fmla="*/ 5137 w 6738"/>
                              <a:gd name="T25" fmla="*/ 161 h 2053"/>
                              <a:gd name="T26" fmla="*/ 5363 w 6738"/>
                              <a:gd name="T27" fmla="*/ 290 h 2053"/>
                              <a:gd name="T28" fmla="*/ 5568 w 6738"/>
                              <a:gd name="T29" fmla="*/ 453 h 2053"/>
                              <a:gd name="T30" fmla="*/ 5758 w 6738"/>
                              <a:gd name="T31" fmla="*/ 650 h 2053"/>
                              <a:gd name="T32" fmla="*/ 6073 w 6738"/>
                              <a:gd name="T33" fmla="*/ 1072 h 2053"/>
                              <a:gd name="T34" fmla="*/ 6160 w 6738"/>
                              <a:gd name="T35" fmla="*/ 1126 h 2053"/>
                              <a:gd name="T36" fmla="*/ 6426 w 6738"/>
                              <a:gd name="T37" fmla="*/ 1200 h 2053"/>
                              <a:gd name="T38" fmla="*/ 6607 w 6738"/>
                              <a:gd name="T39" fmla="*/ 1304 h 2053"/>
                              <a:gd name="T40" fmla="*/ 6709 w 6738"/>
                              <a:gd name="T41" fmla="*/ 1424 h 2053"/>
                              <a:gd name="T42" fmla="*/ 6339 w 6738"/>
                              <a:gd name="T43" fmla="*/ 1349 h 2053"/>
                              <a:gd name="T44" fmla="*/ 5660 w 6738"/>
                              <a:gd name="T45" fmla="*/ 1267 h 2053"/>
                              <a:gd name="T46" fmla="*/ 5006 w 6738"/>
                              <a:gd name="T47" fmla="*/ 1332 h 2053"/>
                              <a:gd name="T48" fmla="*/ 4383 w 6738"/>
                              <a:gd name="T49" fmla="*/ 1490 h 2053"/>
                              <a:gd name="T50" fmla="*/ 3650 w 6738"/>
                              <a:gd name="T51" fmla="*/ 1739 h 2053"/>
                              <a:gd name="T52" fmla="*/ 3173 w 6738"/>
                              <a:gd name="T53" fmla="*/ 1892 h 2053"/>
                              <a:gd name="T54" fmla="*/ 2740 w 6738"/>
                              <a:gd name="T55" fmla="*/ 1983 h 2053"/>
                              <a:gd name="T56" fmla="*/ 2182 w 6738"/>
                              <a:gd name="T57" fmla="*/ 2046 h 2053"/>
                              <a:gd name="T58" fmla="*/ 1572 w 6738"/>
                              <a:gd name="T59" fmla="*/ 2039 h 2053"/>
                              <a:gd name="T60" fmla="*/ 988 w 6738"/>
                              <a:gd name="T61" fmla="*/ 1959 h 2053"/>
                              <a:gd name="T62" fmla="*/ 427 w 6738"/>
                              <a:gd name="T63" fmla="*/ 1811 h 2053"/>
                              <a:gd name="T64" fmla="*/ 18 w 6738"/>
                              <a:gd name="T65" fmla="*/ 1650 h 2053"/>
                              <a:gd name="T66" fmla="*/ 4 w 6738"/>
                              <a:gd name="T67" fmla="*/ 1523 h 2053"/>
                              <a:gd name="T68" fmla="*/ 45 w 6738"/>
                              <a:gd name="T69" fmla="*/ 1371 h 2053"/>
                              <a:gd name="T70" fmla="*/ 142 w 6738"/>
                              <a:gd name="T71" fmla="*/ 1143 h 2053"/>
                              <a:gd name="T72" fmla="*/ 308 w 6738"/>
                              <a:gd name="T73" fmla="*/ 841 h 2053"/>
                              <a:gd name="T74" fmla="*/ 488 w 6738"/>
                              <a:gd name="T75" fmla="*/ 682 h 2053"/>
                              <a:gd name="T76" fmla="*/ 687 w 6738"/>
                              <a:gd name="T77" fmla="*/ 606 h 2053"/>
                              <a:gd name="T78" fmla="*/ 885 w 6738"/>
                              <a:gd name="T79" fmla="*/ 593 h 2053"/>
                              <a:gd name="T80" fmla="*/ 1088 w 6738"/>
                              <a:gd name="T81" fmla="*/ 623 h 2053"/>
                              <a:gd name="T82" fmla="*/ 1006 w 6738"/>
                              <a:gd name="T83" fmla="*/ 784 h 2053"/>
                              <a:gd name="T84" fmla="*/ 855 w 6738"/>
                              <a:gd name="T85" fmla="*/ 1041 h 2053"/>
                              <a:gd name="T86" fmla="*/ 804 w 6738"/>
                              <a:gd name="T87" fmla="*/ 1199 h 2053"/>
                              <a:gd name="T88" fmla="*/ 846 w 6738"/>
                              <a:gd name="T89" fmla="*/ 1285 h 2053"/>
                              <a:gd name="T90" fmla="*/ 938 w 6738"/>
                              <a:gd name="T91" fmla="*/ 1325 h 2053"/>
                              <a:gd name="T92" fmla="*/ 1031 w 6738"/>
                              <a:gd name="T93" fmla="*/ 1300 h 2053"/>
                              <a:gd name="T94" fmla="*/ 1163 w 6738"/>
                              <a:gd name="T95" fmla="*/ 1081 h 2053"/>
                              <a:gd name="T96" fmla="*/ 1313 w 6738"/>
                              <a:gd name="T97" fmla="*/ 865 h 2053"/>
                              <a:gd name="T98" fmla="*/ 1431 w 6738"/>
                              <a:gd name="T99" fmla="*/ 770 h 2053"/>
                              <a:gd name="T100" fmla="*/ 1604 w 6738"/>
                              <a:gd name="T101" fmla="*/ 723 h 2053"/>
                              <a:gd name="T102" fmla="*/ 1839 w 6738"/>
                              <a:gd name="T103" fmla="*/ 738 h 2053"/>
                              <a:gd name="T104" fmla="*/ 1811 w 6738"/>
                              <a:gd name="T105" fmla="*/ 937 h 2053"/>
                              <a:gd name="T106" fmla="*/ 1696 w 6738"/>
                              <a:gd name="T107" fmla="*/ 1221 h 2053"/>
                              <a:gd name="T108" fmla="*/ 1654 w 6738"/>
                              <a:gd name="T109" fmla="*/ 1443 h 2053"/>
                              <a:gd name="T110" fmla="*/ 1698 w 6738"/>
                              <a:gd name="T111" fmla="*/ 1528 h 2053"/>
                              <a:gd name="T112" fmla="*/ 1788 w 6738"/>
                              <a:gd name="T113" fmla="*/ 1569 h 2053"/>
                              <a:gd name="T114" fmla="*/ 1882 w 6738"/>
                              <a:gd name="T115" fmla="*/ 1542 h 2053"/>
                              <a:gd name="T116" fmla="*/ 1937 w 6738"/>
                              <a:gd name="T117" fmla="*/ 1462 h 20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6738" h="2053">
                                <a:moveTo>
                                  <a:pt x="1941" y="1448"/>
                                </a:moveTo>
                                <a:lnTo>
                                  <a:pt x="1946" y="1418"/>
                                </a:lnTo>
                                <a:lnTo>
                                  <a:pt x="1952" y="1390"/>
                                </a:lnTo>
                                <a:lnTo>
                                  <a:pt x="1959" y="1362"/>
                                </a:lnTo>
                                <a:lnTo>
                                  <a:pt x="1965" y="1336"/>
                                </a:lnTo>
                                <a:lnTo>
                                  <a:pt x="1973" y="1309"/>
                                </a:lnTo>
                                <a:lnTo>
                                  <a:pt x="1981" y="1282"/>
                                </a:lnTo>
                                <a:lnTo>
                                  <a:pt x="1990" y="1255"/>
                                </a:lnTo>
                                <a:lnTo>
                                  <a:pt x="1999" y="1229"/>
                                </a:lnTo>
                                <a:lnTo>
                                  <a:pt x="2008" y="1203"/>
                                </a:lnTo>
                                <a:lnTo>
                                  <a:pt x="2019" y="1178"/>
                                </a:lnTo>
                                <a:lnTo>
                                  <a:pt x="2029" y="1152"/>
                                </a:lnTo>
                                <a:lnTo>
                                  <a:pt x="2040" y="1127"/>
                                </a:lnTo>
                                <a:lnTo>
                                  <a:pt x="2064" y="1078"/>
                                </a:lnTo>
                                <a:lnTo>
                                  <a:pt x="2090" y="1031"/>
                                </a:lnTo>
                                <a:lnTo>
                                  <a:pt x="2118" y="984"/>
                                </a:lnTo>
                                <a:lnTo>
                                  <a:pt x="2147" y="939"/>
                                </a:lnTo>
                                <a:lnTo>
                                  <a:pt x="2177" y="895"/>
                                </a:lnTo>
                                <a:lnTo>
                                  <a:pt x="2209" y="852"/>
                                </a:lnTo>
                                <a:lnTo>
                                  <a:pt x="2243" y="810"/>
                                </a:lnTo>
                                <a:lnTo>
                                  <a:pt x="2279" y="770"/>
                                </a:lnTo>
                                <a:lnTo>
                                  <a:pt x="2315" y="730"/>
                                </a:lnTo>
                                <a:lnTo>
                                  <a:pt x="2353" y="692"/>
                                </a:lnTo>
                                <a:lnTo>
                                  <a:pt x="2360" y="687"/>
                                </a:lnTo>
                                <a:lnTo>
                                  <a:pt x="2367" y="680"/>
                                </a:lnTo>
                                <a:lnTo>
                                  <a:pt x="2375" y="673"/>
                                </a:lnTo>
                                <a:lnTo>
                                  <a:pt x="2381" y="666"/>
                                </a:lnTo>
                                <a:lnTo>
                                  <a:pt x="2424" y="626"/>
                                </a:lnTo>
                                <a:lnTo>
                                  <a:pt x="2468" y="588"/>
                                </a:lnTo>
                                <a:lnTo>
                                  <a:pt x="2513" y="552"/>
                                </a:lnTo>
                                <a:lnTo>
                                  <a:pt x="2558" y="518"/>
                                </a:lnTo>
                                <a:lnTo>
                                  <a:pt x="2604" y="484"/>
                                </a:lnTo>
                                <a:lnTo>
                                  <a:pt x="2653" y="451"/>
                                </a:lnTo>
                                <a:lnTo>
                                  <a:pt x="2700" y="420"/>
                                </a:lnTo>
                                <a:lnTo>
                                  <a:pt x="2749" y="391"/>
                                </a:lnTo>
                                <a:lnTo>
                                  <a:pt x="2797" y="362"/>
                                </a:lnTo>
                                <a:lnTo>
                                  <a:pt x="2846" y="335"/>
                                </a:lnTo>
                                <a:lnTo>
                                  <a:pt x="2895" y="309"/>
                                </a:lnTo>
                                <a:lnTo>
                                  <a:pt x="2945" y="285"/>
                                </a:lnTo>
                                <a:lnTo>
                                  <a:pt x="2994" y="261"/>
                                </a:lnTo>
                                <a:lnTo>
                                  <a:pt x="3043" y="239"/>
                                </a:lnTo>
                                <a:lnTo>
                                  <a:pt x="3091" y="218"/>
                                </a:lnTo>
                                <a:lnTo>
                                  <a:pt x="3139" y="198"/>
                                </a:lnTo>
                                <a:lnTo>
                                  <a:pt x="3177" y="184"/>
                                </a:lnTo>
                                <a:lnTo>
                                  <a:pt x="3214" y="170"/>
                                </a:lnTo>
                                <a:lnTo>
                                  <a:pt x="3251" y="157"/>
                                </a:lnTo>
                                <a:lnTo>
                                  <a:pt x="3287" y="144"/>
                                </a:lnTo>
                                <a:lnTo>
                                  <a:pt x="3323" y="132"/>
                                </a:lnTo>
                                <a:lnTo>
                                  <a:pt x="3358" y="122"/>
                                </a:lnTo>
                                <a:lnTo>
                                  <a:pt x="3392" y="111"/>
                                </a:lnTo>
                                <a:lnTo>
                                  <a:pt x="3426" y="102"/>
                                </a:lnTo>
                                <a:lnTo>
                                  <a:pt x="3458" y="93"/>
                                </a:lnTo>
                                <a:lnTo>
                                  <a:pt x="3491" y="85"/>
                                </a:lnTo>
                                <a:lnTo>
                                  <a:pt x="3521" y="77"/>
                                </a:lnTo>
                                <a:lnTo>
                                  <a:pt x="3552" y="71"/>
                                </a:lnTo>
                                <a:lnTo>
                                  <a:pt x="3582" y="65"/>
                                </a:lnTo>
                                <a:lnTo>
                                  <a:pt x="3611" y="59"/>
                                </a:lnTo>
                                <a:lnTo>
                                  <a:pt x="3639" y="55"/>
                                </a:lnTo>
                                <a:lnTo>
                                  <a:pt x="3667" y="50"/>
                                </a:lnTo>
                                <a:lnTo>
                                  <a:pt x="3668" y="50"/>
                                </a:lnTo>
                                <a:lnTo>
                                  <a:pt x="3730" y="41"/>
                                </a:lnTo>
                                <a:lnTo>
                                  <a:pt x="3792" y="32"/>
                                </a:lnTo>
                                <a:lnTo>
                                  <a:pt x="3852" y="26"/>
                                </a:lnTo>
                                <a:lnTo>
                                  <a:pt x="3912" y="19"/>
                                </a:lnTo>
                                <a:lnTo>
                                  <a:pt x="3970" y="14"/>
                                </a:lnTo>
                                <a:lnTo>
                                  <a:pt x="4027" y="10"/>
                                </a:lnTo>
                                <a:lnTo>
                                  <a:pt x="4082" y="6"/>
                                </a:lnTo>
                                <a:lnTo>
                                  <a:pt x="4137" y="3"/>
                                </a:lnTo>
                                <a:lnTo>
                                  <a:pt x="4190" y="1"/>
                                </a:lnTo>
                                <a:lnTo>
                                  <a:pt x="4243" y="0"/>
                                </a:lnTo>
                                <a:lnTo>
                                  <a:pt x="4294" y="0"/>
                                </a:lnTo>
                                <a:lnTo>
                                  <a:pt x="4345" y="0"/>
                                </a:lnTo>
                                <a:lnTo>
                                  <a:pt x="4395" y="1"/>
                                </a:lnTo>
                                <a:lnTo>
                                  <a:pt x="4443" y="3"/>
                                </a:lnTo>
                                <a:lnTo>
                                  <a:pt x="4490" y="7"/>
                                </a:lnTo>
                                <a:lnTo>
                                  <a:pt x="4537" y="10"/>
                                </a:lnTo>
                                <a:lnTo>
                                  <a:pt x="4583" y="14"/>
                                </a:lnTo>
                                <a:lnTo>
                                  <a:pt x="4628" y="20"/>
                                </a:lnTo>
                                <a:lnTo>
                                  <a:pt x="4672" y="27"/>
                                </a:lnTo>
                                <a:lnTo>
                                  <a:pt x="4715" y="34"/>
                                </a:lnTo>
                                <a:lnTo>
                                  <a:pt x="4757" y="41"/>
                                </a:lnTo>
                                <a:lnTo>
                                  <a:pt x="4798" y="50"/>
                                </a:lnTo>
                                <a:lnTo>
                                  <a:pt x="4840" y="59"/>
                                </a:lnTo>
                                <a:lnTo>
                                  <a:pt x="4879" y="69"/>
                                </a:lnTo>
                                <a:lnTo>
                                  <a:pt x="4918" y="81"/>
                                </a:lnTo>
                                <a:lnTo>
                                  <a:pt x="4956" y="92"/>
                                </a:lnTo>
                                <a:lnTo>
                                  <a:pt x="4994" y="104"/>
                                </a:lnTo>
                                <a:lnTo>
                                  <a:pt x="5031" y="118"/>
                                </a:lnTo>
                                <a:lnTo>
                                  <a:pt x="5067" y="132"/>
                                </a:lnTo>
                                <a:lnTo>
                                  <a:pt x="5103" y="147"/>
                                </a:lnTo>
                                <a:lnTo>
                                  <a:pt x="5137" y="161"/>
                                </a:lnTo>
                                <a:lnTo>
                                  <a:pt x="5171" y="178"/>
                                </a:lnTo>
                                <a:lnTo>
                                  <a:pt x="5204" y="195"/>
                                </a:lnTo>
                                <a:lnTo>
                                  <a:pt x="5237" y="212"/>
                                </a:lnTo>
                                <a:lnTo>
                                  <a:pt x="5269" y="231"/>
                                </a:lnTo>
                                <a:lnTo>
                                  <a:pt x="5302" y="250"/>
                                </a:lnTo>
                                <a:lnTo>
                                  <a:pt x="5333" y="269"/>
                                </a:lnTo>
                                <a:lnTo>
                                  <a:pt x="5363" y="290"/>
                                </a:lnTo>
                                <a:lnTo>
                                  <a:pt x="5395" y="311"/>
                                </a:lnTo>
                                <a:lnTo>
                                  <a:pt x="5424" y="333"/>
                                </a:lnTo>
                                <a:lnTo>
                                  <a:pt x="5454" y="355"/>
                                </a:lnTo>
                                <a:lnTo>
                                  <a:pt x="5483" y="379"/>
                                </a:lnTo>
                                <a:lnTo>
                                  <a:pt x="5512" y="403"/>
                                </a:lnTo>
                                <a:lnTo>
                                  <a:pt x="5540" y="428"/>
                                </a:lnTo>
                                <a:lnTo>
                                  <a:pt x="5568" y="453"/>
                                </a:lnTo>
                                <a:lnTo>
                                  <a:pt x="5596" y="480"/>
                                </a:lnTo>
                                <a:lnTo>
                                  <a:pt x="5624" y="506"/>
                                </a:lnTo>
                                <a:lnTo>
                                  <a:pt x="5651" y="533"/>
                                </a:lnTo>
                                <a:lnTo>
                                  <a:pt x="5679" y="561"/>
                                </a:lnTo>
                                <a:lnTo>
                                  <a:pt x="5705" y="590"/>
                                </a:lnTo>
                                <a:lnTo>
                                  <a:pt x="5732" y="620"/>
                                </a:lnTo>
                                <a:lnTo>
                                  <a:pt x="5758" y="650"/>
                                </a:lnTo>
                                <a:lnTo>
                                  <a:pt x="5810" y="713"/>
                                </a:lnTo>
                                <a:lnTo>
                                  <a:pt x="5863" y="776"/>
                                </a:lnTo>
                                <a:lnTo>
                                  <a:pt x="5913" y="844"/>
                                </a:lnTo>
                                <a:lnTo>
                                  <a:pt x="5964" y="913"/>
                                </a:lnTo>
                                <a:lnTo>
                                  <a:pt x="6015" y="986"/>
                                </a:lnTo>
                                <a:lnTo>
                                  <a:pt x="6065" y="1060"/>
                                </a:lnTo>
                                <a:lnTo>
                                  <a:pt x="6073" y="1072"/>
                                </a:lnTo>
                                <a:lnTo>
                                  <a:pt x="6083" y="1083"/>
                                </a:lnTo>
                                <a:lnTo>
                                  <a:pt x="6093" y="1094"/>
                                </a:lnTo>
                                <a:lnTo>
                                  <a:pt x="6105" y="1103"/>
                                </a:lnTo>
                                <a:lnTo>
                                  <a:pt x="6118" y="1110"/>
                                </a:lnTo>
                                <a:lnTo>
                                  <a:pt x="6131" y="1117"/>
                                </a:lnTo>
                                <a:lnTo>
                                  <a:pt x="6146" y="1122"/>
                                </a:lnTo>
                                <a:lnTo>
                                  <a:pt x="6160" y="1126"/>
                                </a:lnTo>
                                <a:lnTo>
                                  <a:pt x="6204" y="1135"/>
                                </a:lnTo>
                                <a:lnTo>
                                  <a:pt x="6245" y="1144"/>
                                </a:lnTo>
                                <a:lnTo>
                                  <a:pt x="6285" y="1154"/>
                                </a:lnTo>
                                <a:lnTo>
                                  <a:pt x="6323" y="1164"/>
                                </a:lnTo>
                                <a:lnTo>
                                  <a:pt x="6358" y="1175"/>
                                </a:lnTo>
                                <a:lnTo>
                                  <a:pt x="6393" y="1188"/>
                                </a:lnTo>
                                <a:lnTo>
                                  <a:pt x="6426" y="1200"/>
                                </a:lnTo>
                                <a:lnTo>
                                  <a:pt x="6456" y="1212"/>
                                </a:lnTo>
                                <a:lnTo>
                                  <a:pt x="6485" y="1226"/>
                                </a:lnTo>
                                <a:lnTo>
                                  <a:pt x="6513" y="1240"/>
                                </a:lnTo>
                                <a:lnTo>
                                  <a:pt x="6539" y="1255"/>
                                </a:lnTo>
                                <a:lnTo>
                                  <a:pt x="6563" y="1271"/>
                                </a:lnTo>
                                <a:lnTo>
                                  <a:pt x="6586" y="1287"/>
                                </a:lnTo>
                                <a:lnTo>
                                  <a:pt x="6607" y="1304"/>
                                </a:lnTo>
                                <a:lnTo>
                                  <a:pt x="6627" y="1322"/>
                                </a:lnTo>
                                <a:lnTo>
                                  <a:pt x="6646" y="1341"/>
                                </a:lnTo>
                                <a:lnTo>
                                  <a:pt x="6659" y="1356"/>
                                </a:lnTo>
                                <a:lnTo>
                                  <a:pt x="6673" y="1373"/>
                                </a:lnTo>
                                <a:lnTo>
                                  <a:pt x="6685" y="1388"/>
                                </a:lnTo>
                                <a:lnTo>
                                  <a:pt x="6698" y="1406"/>
                                </a:lnTo>
                                <a:lnTo>
                                  <a:pt x="6709" y="1424"/>
                                </a:lnTo>
                                <a:lnTo>
                                  <a:pt x="6719" y="1442"/>
                                </a:lnTo>
                                <a:lnTo>
                                  <a:pt x="6729" y="1462"/>
                                </a:lnTo>
                                <a:lnTo>
                                  <a:pt x="6738" y="1481"/>
                                </a:lnTo>
                                <a:lnTo>
                                  <a:pt x="6637" y="1442"/>
                                </a:lnTo>
                                <a:lnTo>
                                  <a:pt x="6537" y="1406"/>
                                </a:lnTo>
                                <a:lnTo>
                                  <a:pt x="6439" y="1375"/>
                                </a:lnTo>
                                <a:lnTo>
                                  <a:pt x="6339" y="1349"/>
                                </a:lnTo>
                                <a:lnTo>
                                  <a:pt x="6241" y="1325"/>
                                </a:lnTo>
                                <a:lnTo>
                                  <a:pt x="6143" y="1308"/>
                                </a:lnTo>
                                <a:lnTo>
                                  <a:pt x="6046" y="1292"/>
                                </a:lnTo>
                                <a:lnTo>
                                  <a:pt x="5949" y="1281"/>
                                </a:lnTo>
                                <a:lnTo>
                                  <a:pt x="5852" y="1273"/>
                                </a:lnTo>
                                <a:lnTo>
                                  <a:pt x="5756" y="1268"/>
                                </a:lnTo>
                                <a:lnTo>
                                  <a:pt x="5660" y="1267"/>
                                </a:lnTo>
                                <a:lnTo>
                                  <a:pt x="5565" y="1268"/>
                                </a:lnTo>
                                <a:lnTo>
                                  <a:pt x="5471" y="1273"/>
                                </a:lnTo>
                                <a:lnTo>
                                  <a:pt x="5377" y="1280"/>
                                </a:lnTo>
                                <a:lnTo>
                                  <a:pt x="5283" y="1290"/>
                                </a:lnTo>
                                <a:lnTo>
                                  <a:pt x="5190" y="1302"/>
                                </a:lnTo>
                                <a:lnTo>
                                  <a:pt x="5098" y="1315"/>
                                </a:lnTo>
                                <a:lnTo>
                                  <a:pt x="5006" y="1332"/>
                                </a:lnTo>
                                <a:lnTo>
                                  <a:pt x="4916" y="1350"/>
                                </a:lnTo>
                                <a:lnTo>
                                  <a:pt x="4825" y="1370"/>
                                </a:lnTo>
                                <a:lnTo>
                                  <a:pt x="4735" y="1392"/>
                                </a:lnTo>
                                <a:lnTo>
                                  <a:pt x="4646" y="1414"/>
                                </a:lnTo>
                                <a:lnTo>
                                  <a:pt x="4557" y="1439"/>
                                </a:lnTo>
                                <a:lnTo>
                                  <a:pt x="4469" y="1464"/>
                                </a:lnTo>
                                <a:lnTo>
                                  <a:pt x="4383" y="1490"/>
                                </a:lnTo>
                                <a:lnTo>
                                  <a:pt x="4296" y="1517"/>
                                </a:lnTo>
                                <a:lnTo>
                                  <a:pt x="4211" y="1545"/>
                                </a:lnTo>
                                <a:lnTo>
                                  <a:pt x="4125" y="1574"/>
                                </a:lnTo>
                                <a:lnTo>
                                  <a:pt x="3958" y="1631"/>
                                </a:lnTo>
                                <a:lnTo>
                                  <a:pt x="3793" y="1689"/>
                                </a:lnTo>
                                <a:lnTo>
                                  <a:pt x="3721" y="1714"/>
                                </a:lnTo>
                                <a:lnTo>
                                  <a:pt x="3650" y="1739"/>
                                </a:lnTo>
                                <a:lnTo>
                                  <a:pt x="3579" y="1764"/>
                                </a:lnTo>
                                <a:lnTo>
                                  <a:pt x="3510" y="1787"/>
                                </a:lnTo>
                                <a:lnTo>
                                  <a:pt x="3440" y="1810"/>
                                </a:lnTo>
                                <a:lnTo>
                                  <a:pt x="3372" y="1832"/>
                                </a:lnTo>
                                <a:lnTo>
                                  <a:pt x="3305" y="1853"/>
                                </a:lnTo>
                                <a:lnTo>
                                  <a:pt x="3239" y="1873"/>
                                </a:lnTo>
                                <a:lnTo>
                                  <a:pt x="3173" y="1892"/>
                                </a:lnTo>
                                <a:lnTo>
                                  <a:pt x="3108" y="1910"/>
                                </a:lnTo>
                                <a:lnTo>
                                  <a:pt x="3044" y="1927"/>
                                </a:lnTo>
                                <a:lnTo>
                                  <a:pt x="2982" y="1942"/>
                                </a:lnTo>
                                <a:lnTo>
                                  <a:pt x="2920" y="1955"/>
                                </a:lnTo>
                                <a:lnTo>
                                  <a:pt x="2858" y="1966"/>
                                </a:lnTo>
                                <a:lnTo>
                                  <a:pt x="2799" y="1975"/>
                                </a:lnTo>
                                <a:lnTo>
                                  <a:pt x="2740" y="1983"/>
                                </a:lnTo>
                                <a:lnTo>
                                  <a:pt x="2728" y="1984"/>
                                </a:lnTo>
                                <a:lnTo>
                                  <a:pt x="2636" y="1999"/>
                                </a:lnTo>
                                <a:lnTo>
                                  <a:pt x="2544" y="2012"/>
                                </a:lnTo>
                                <a:lnTo>
                                  <a:pt x="2452" y="2022"/>
                                </a:lnTo>
                                <a:lnTo>
                                  <a:pt x="2362" y="2033"/>
                                </a:lnTo>
                                <a:lnTo>
                                  <a:pt x="2272" y="2040"/>
                                </a:lnTo>
                                <a:lnTo>
                                  <a:pt x="2182" y="2046"/>
                                </a:lnTo>
                                <a:lnTo>
                                  <a:pt x="2094" y="2049"/>
                                </a:lnTo>
                                <a:lnTo>
                                  <a:pt x="2006" y="2052"/>
                                </a:lnTo>
                                <a:lnTo>
                                  <a:pt x="1917" y="2053"/>
                                </a:lnTo>
                                <a:lnTo>
                                  <a:pt x="1830" y="2052"/>
                                </a:lnTo>
                                <a:lnTo>
                                  <a:pt x="1744" y="2049"/>
                                </a:lnTo>
                                <a:lnTo>
                                  <a:pt x="1657" y="2045"/>
                                </a:lnTo>
                                <a:lnTo>
                                  <a:pt x="1572" y="2039"/>
                                </a:lnTo>
                                <a:lnTo>
                                  <a:pt x="1487" y="2033"/>
                                </a:lnTo>
                                <a:lnTo>
                                  <a:pt x="1402" y="2024"/>
                                </a:lnTo>
                                <a:lnTo>
                                  <a:pt x="1318" y="2013"/>
                                </a:lnTo>
                                <a:lnTo>
                                  <a:pt x="1236" y="2001"/>
                                </a:lnTo>
                                <a:lnTo>
                                  <a:pt x="1153" y="1989"/>
                                </a:lnTo>
                                <a:lnTo>
                                  <a:pt x="1070" y="1974"/>
                                </a:lnTo>
                                <a:lnTo>
                                  <a:pt x="988" y="1959"/>
                                </a:lnTo>
                                <a:lnTo>
                                  <a:pt x="906" y="1941"/>
                                </a:lnTo>
                                <a:lnTo>
                                  <a:pt x="826" y="1923"/>
                                </a:lnTo>
                                <a:lnTo>
                                  <a:pt x="745" y="1903"/>
                                </a:lnTo>
                                <a:lnTo>
                                  <a:pt x="665" y="1881"/>
                                </a:lnTo>
                                <a:lnTo>
                                  <a:pt x="585" y="1859"/>
                                </a:lnTo>
                                <a:lnTo>
                                  <a:pt x="506" y="1835"/>
                                </a:lnTo>
                                <a:lnTo>
                                  <a:pt x="427" y="1811"/>
                                </a:lnTo>
                                <a:lnTo>
                                  <a:pt x="349" y="1785"/>
                                </a:lnTo>
                                <a:lnTo>
                                  <a:pt x="271" y="1758"/>
                                </a:lnTo>
                                <a:lnTo>
                                  <a:pt x="192" y="1730"/>
                                </a:lnTo>
                                <a:lnTo>
                                  <a:pt x="115" y="1701"/>
                                </a:lnTo>
                                <a:lnTo>
                                  <a:pt x="38" y="1671"/>
                                </a:lnTo>
                                <a:lnTo>
                                  <a:pt x="29" y="1659"/>
                                </a:lnTo>
                                <a:lnTo>
                                  <a:pt x="18" y="1650"/>
                                </a:lnTo>
                                <a:lnTo>
                                  <a:pt x="12" y="1646"/>
                                </a:lnTo>
                                <a:lnTo>
                                  <a:pt x="8" y="1635"/>
                                </a:lnTo>
                                <a:lnTo>
                                  <a:pt x="3" y="1620"/>
                                </a:lnTo>
                                <a:lnTo>
                                  <a:pt x="1" y="1602"/>
                                </a:lnTo>
                                <a:lnTo>
                                  <a:pt x="0" y="1580"/>
                                </a:lnTo>
                                <a:lnTo>
                                  <a:pt x="1" y="1553"/>
                                </a:lnTo>
                                <a:lnTo>
                                  <a:pt x="4" y="1523"/>
                                </a:lnTo>
                                <a:lnTo>
                                  <a:pt x="8" y="1505"/>
                                </a:lnTo>
                                <a:lnTo>
                                  <a:pt x="11" y="1486"/>
                                </a:lnTo>
                                <a:lnTo>
                                  <a:pt x="17" y="1466"/>
                                </a:lnTo>
                                <a:lnTo>
                                  <a:pt x="22" y="1444"/>
                                </a:lnTo>
                                <a:lnTo>
                                  <a:pt x="29" y="1422"/>
                                </a:lnTo>
                                <a:lnTo>
                                  <a:pt x="36" y="1397"/>
                                </a:lnTo>
                                <a:lnTo>
                                  <a:pt x="45" y="1371"/>
                                </a:lnTo>
                                <a:lnTo>
                                  <a:pt x="55" y="1343"/>
                                </a:lnTo>
                                <a:lnTo>
                                  <a:pt x="66" y="1314"/>
                                </a:lnTo>
                                <a:lnTo>
                                  <a:pt x="78" y="1284"/>
                                </a:lnTo>
                                <a:lnTo>
                                  <a:pt x="92" y="1252"/>
                                </a:lnTo>
                                <a:lnTo>
                                  <a:pt x="107" y="1217"/>
                                </a:lnTo>
                                <a:lnTo>
                                  <a:pt x="124" y="1181"/>
                                </a:lnTo>
                                <a:lnTo>
                                  <a:pt x="142" y="1143"/>
                                </a:lnTo>
                                <a:lnTo>
                                  <a:pt x="161" y="1103"/>
                                </a:lnTo>
                                <a:lnTo>
                                  <a:pt x="182" y="1061"/>
                                </a:lnTo>
                                <a:lnTo>
                                  <a:pt x="206" y="1016"/>
                                </a:lnTo>
                                <a:lnTo>
                                  <a:pt x="230" y="970"/>
                                </a:lnTo>
                                <a:lnTo>
                                  <a:pt x="256" y="922"/>
                                </a:lnTo>
                                <a:lnTo>
                                  <a:pt x="285" y="872"/>
                                </a:lnTo>
                                <a:lnTo>
                                  <a:pt x="308" y="841"/>
                                </a:lnTo>
                                <a:lnTo>
                                  <a:pt x="332" y="812"/>
                                </a:lnTo>
                                <a:lnTo>
                                  <a:pt x="356" y="785"/>
                                </a:lnTo>
                                <a:lnTo>
                                  <a:pt x="382" y="761"/>
                                </a:lnTo>
                                <a:lnTo>
                                  <a:pt x="407" y="738"/>
                                </a:lnTo>
                                <a:lnTo>
                                  <a:pt x="434" y="718"/>
                                </a:lnTo>
                                <a:lnTo>
                                  <a:pt x="461" y="699"/>
                                </a:lnTo>
                                <a:lnTo>
                                  <a:pt x="488" y="682"/>
                                </a:lnTo>
                                <a:lnTo>
                                  <a:pt x="516" y="667"/>
                                </a:lnTo>
                                <a:lnTo>
                                  <a:pt x="544" y="653"/>
                                </a:lnTo>
                                <a:lnTo>
                                  <a:pt x="572" y="641"/>
                                </a:lnTo>
                                <a:lnTo>
                                  <a:pt x="601" y="630"/>
                                </a:lnTo>
                                <a:lnTo>
                                  <a:pt x="629" y="621"/>
                                </a:lnTo>
                                <a:lnTo>
                                  <a:pt x="658" y="613"/>
                                </a:lnTo>
                                <a:lnTo>
                                  <a:pt x="687" y="606"/>
                                </a:lnTo>
                                <a:lnTo>
                                  <a:pt x="716" y="602"/>
                                </a:lnTo>
                                <a:lnTo>
                                  <a:pt x="744" y="597"/>
                                </a:lnTo>
                                <a:lnTo>
                                  <a:pt x="773" y="595"/>
                                </a:lnTo>
                                <a:lnTo>
                                  <a:pt x="801" y="593"/>
                                </a:lnTo>
                                <a:lnTo>
                                  <a:pt x="830" y="592"/>
                                </a:lnTo>
                                <a:lnTo>
                                  <a:pt x="858" y="592"/>
                                </a:lnTo>
                                <a:lnTo>
                                  <a:pt x="885" y="593"/>
                                </a:lnTo>
                                <a:lnTo>
                                  <a:pt x="913" y="594"/>
                                </a:lnTo>
                                <a:lnTo>
                                  <a:pt x="940" y="597"/>
                                </a:lnTo>
                                <a:lnTo>
                                  <a:pt x="966" y="599"/>
                                </a:lnTo>
                                <a:lnTo>
                                  <a:pt x="992" y="604"/>
                                </a:lnTo>
                                <a:lnTo>
                                  <a:pt x="1017" y="607"/>
                                </a:lnTo>
                                <a:lnTo>
                                  <a:pt x="1042" y="612"/>
                                </a:lnTo>
                                <a:lnTo>
                                  <a:pt x="1088" y="623"/>
                                </a:lnTo>
                                <a:lnTo>
                                  <a:pt x="1131" y="634"/>
                                </a:lnTo>
                                <a:lnTo>
                                  <a:pt x="1109" y="657"/>
                                </a:lnTo>
                                <a:lnTo>
                                  <a:pt x="1088" y="680"/>
                                </a:lnTo>
                                <a:lnTo>
                                  <a:pt x="1067" y="705"/>
                                </a:lnTo>
                                <a:lnTo>
                                  <a:pt x="1046" y="729"/>
                                </a:lnTo>
                                <a:lnTo>
                                  <a:pt x="1026" y="756"/>
                                </a:lnTo>
                                <a:lnTo>
                                  <a:pt x="1006" y="784"/>
                                </a:lnTo>
                                <a:lnTo>
                                  <a:pt x="986" y="812"/>
                                </a:lnTo>
                                <a:lnTo>
                                  <a:pt x="967" y="843"/>
                                </a:lnTo>
                                <a:lnTo>
                                  <a:pt x="948" y="873"/>
                                </a:lnTo>
                                <a:lnTo>
                                  <a:pt x="929" y="905"/>
                                </a:lnTo>
                                <a:lnTo>
                                  <a:pt x="911" y="938"/>
                                </a:lnTo>
                                <a:lnTo>
                                  <a:pt x="892" y="971"/>
                                </a:lnTo>
                                <a:lnTo>
                                  <a:pt x="855" y="1041"/>
                                </a:lnTo>
                                <a:lnTo>
                                  <a:pt x="817" y="1116"/>
                                </a:lnTo>
                                <a:lnTo>
                                  <a:pt x="811" y="1129"/>
                                </a:lnTo>
                                <a:lnTo>
                                  <a:pt x="807" y="1143"/>
                                </a:lnTo>
                                <a:lnTo>
                                  <a:pt x="804" y="1157"/>
                                </a:lnTo>
                                <a:lnTo>
                                  <a:pt x="802" y="1171"/>
                                </a:lnTo>
                                <a:lnTo>
                                  <a:pt x="801" y="1185"/>
                                </a:lnTo>
                                <a:lnTo>
                                  <a:pt x="804" y="1199"/>
                                </a:lnTo>
                                <a:lnTo>
                                  <a:pt x="806" y="1213"/>
                                </a:lnTo>
                                <a:lnTo>
                                  <a:pt x="809" y="1227"/>
                                </a:lnTo>
                                <a:lnTo>
                                  <a:pt x="815" y="1239"/>
                                </a:lnTo>
                                <a:lnTo>
                                  <a:pt x="820" y="1253"/>
                                </a:lnTo>
                                <a:lnTo>
                                  <a:pt x="828" y="1264"/>
                                </a:lnTo>
                                <a:lnTo>
                                  <a:pt x="837" y="1275"/>
                                </a:lnTo>
                                <a:lnTo>
                                  <a:pt x="846" y="1285"/>
                                </a:lnTo>
                                <a:lnTo>
                                  <a:pt x="857" y="1295"/>
                                </a:lnTo>
                                <a:lnTo>
                                  <a:pt x="870" y="1303"/>
                                </a:lnTo>
                                <a:lnTo>
                                  <a:pt x="882" y="1311"/>
                                </a:lnTo>
                                <a:lnTo>
                                  <a:pt x="896" y="1317"/>
                                </a:lnTo>
                                <a:lnTo>
                                  <a:pt x="910" y="1321"/>
                                </a:lnTo>
                                <a:lnTo>
                                  <a:pt x="924" y="1324"/>
                                </a:lnTo>
                                <a:lnTo>
                                  <a:pt x="938" y="1325"/>
                                </a:lnTo>
                                <a:lnTo>
                                  <a:pt x="952" y="1325"/>
                                </a:lnTo>
                                <a:lnTo>
                                  <a:pt x="966" y="1324"/>
                                </a:lnTo>
                                <a:lnTo>
                                  <a:pt x="980" y="1322"/>
                                </a:lnTo>
                                <a:lnTo>
                                  <a:pt x="994" y="1319"/>
                                </a:lnTo>
                                <a:lnTo>
                                  <a:pt x="1006" y="1313"/>
                                </a:lnTo>
                                <a:lnTo>
                                  <a:pt x="1018" y="1306"/>
                                </a:lnTo>
                                <a:lnTo>
                                  <a:pt x="1031" y="1300"/>
                                </a:lnTo>
                                <a:lnTo>
                                  <a:pt x="1042" y="1291"/>
                                </a:lnTo>
                                <a:lnTo>
                                  <a:pt x="1052" y="1281"/>
                                </a:lnTo>
                                <a:lnTo>
                                  <a:pt x="1062" y="1271"/>
                                </a:lnTo>
                                <a:lnTo>
                                  <a:pt x="1070" y="1258"/>
                                </a:lnTo>
                                <a:lnTo>
                                  <a:pt x="1078" y="1245"/>
                                </a:lnTo>
                                <a:lnTo>
                                  <a:pt x="1120" y="1160"/>
                                </a:lnTo>
                                <a:lnTo>
                                  <a:pt x="1163" y="1081"/>
                                </a:lnTo>
                                <a:lnTo>
                                  <a:pt x="1184" y="1045"/>
                                </a:lnTo>
                                <a:lnTo>
                                  <a:pt x="1205" y="1011"/>
                                </a:lnTo>
                                <a:lnTo>
                                  <a:pt x="1225" y="977"/>
                                </a:lnTo>
                                <a:lnTo>
                                  <a:pt x="1247" y="947"/>
                                </a:lnTo>
                                <a:lnTo>
                                  <a:pt x="1268" y="918"/>
                                </a:lnTo>
                                <a:lnTo>
                                  <a:pt x="1290" y="890"/>
                                </a:lnTo>
                                <a:lnTo>
                                  <a:pt x="1313" y="865"/>
                                </a:lnTo>
                                <a:lnTo>
                                  <a:pt x="1335" y="841"/>
                                </a:lnTo>
                                <a:lnTo>
                                  <a:pt x="1358" y="820"/>
                                </a:lnTo>
                                <a:lnTo>
                                  <a:pt x="1382" y="802"/>
                                </a:lnTo>
                                <a:lnTo>
                                  <a:pt x="1394" y="793"/>
                                </a:lnTo>
                                <a:lnTo>
                                  <a:pt x="1407" y="784"/>
                                </a:lnTo>
                                <a:lnTo>
                                  <a:pt x="1419" y="778"/>
                                </a:lnTo>
                                <a:lnTo>
                                  <a:pt x="1431" y="770"/>
                                </a:lnTo>
                                <a:lnTo>
                                  <a:pt x="1453" y="760"/>
                                </a:lnTo>
                                <a:lnTo>
                                  <a:pt x="1475" y="751"/>
                                </a:lnTo>
                                <a:lnTo>
                                  <a:pt x="1499" y="743"/>
                                </a:lnTo>
                                <a:lnTo>
                                  <a:pt x="1523" y="736"/>
                                </a:lnTo>
                                <a:lnTo>
                                  <a:pt x="1549" y="730"/>
                                </a:lnTo>
                                <a:lnTo>
                                  <a:pt x="1576" y="726"/>
                                </a:lnTo>
                                <a:lnTo>
                                  <a:pt x="1604" y="723"/>
                                </a:lnTo>
                                <a:lnTo>
                                  <a:pt x="1633" y="722"/>
                                </a:lnTo>
                                <a:lnTo>
                                  <a:pt x="1663" y="720"/>
                                </a:lnTo>
                                <a:lnTo>
                                  <a:pt x="1696" y="722"/>
                                </a:lnTo>
                                <a:lnTo>
                                  <a:pt x="1729" y="724"/>
                                </a:lnTo>
                                <a:lnTo>
                                  <a:pt x="1764" y="727"/>
                                </a:lnTo>
                                <a:lnTo>
                                  <a:pt x="1801" y="732"/>
                                </a:lnTo>
                                <a:lnTo>
                                  <a:pt x="1839" y="738"/>
                                </a:lnTo>
                                <a:lnTo>
                                  <a:pt x="1879" y="745"/>
                                </a:lnTo>
                                <a:lnTo>
                                  <a:pt x="1921" y="754"/>
                                </a:lnTo>
                                <a:lnTo>
                                  <a:pt x="1897" y="790"/>
                                </a:lnTo>
                                <a:lnTo>
                                  <a:pt x="1874" y="826"/>
                                </a:lnTo>
                                <a:lnTo>
                                  <a:pt x="1852" y="862"/>
                                </a:lnTo>
                                <a:lnTo>
                                  <a:pt x="1831" y="899"/>
                                </a:lnTo>
                                <a:lnTo>
                                  <a:pt x="1811" y="937"/>
                                </a:lnTo>
                                <a:lnTo>
                                  <a:pt x="1791" y="975"/>
                                </a:lnTo>
                                <a:lnTo>
                                  <a:pt x="1773" y="1014"/>
                                </a:lnTo>
                                <a:lnTo>
                                  <a:pt x="1755" y="1054"/>
                                </a:lnTo>
                                <a:lnTo>
                                  <a:pt x="1738" y="1095"/>
                                </a:lnTo>
                                <a:lnTo>
                                  <a:pt x="1724" y="1136"/>
                                </a:lnTo>
                                <a:lnTo>
                                  <a:pt x="1709" y="1179"/>
                                </a:lnTo>
                                <a:lnTo>
                                  <a:pt x="1696" y="1221"/>
                                </a:lnTo>
                                <a:lnTo>
                                  <a:pt x="1683" y="1265"/>
                                </a:lnTo>
                                <a:lnTo>
                                  <a:pt x="1673" y="1309"/>
                                </a:lnTo>
                                <a:lnTo>
                                  <a:pt x="1663" y="1353"/>
                                </a:lnTo>
                                <a:lnTo>
                                  <a:pt x="1654" y="1399"/>
                                </a:lnTo>
                                <a:lnTo>
                                  <a:pt x="1653" y="1414"/>
                                </a:lnTo>
                                <a:lnTo>
                                  <a:pt x="1653" y="1429"/>
                                </a:lnTo>
                                <a:lnTo>
                                  <a:pt x="1654" y="1443"/>
                                </a:lnTo>
                                <a:lnTo>
                                  <a:pt x="1656" y="1457"/>
                                </a:lnTo>
                                <a:lnTo>
                                  <a:pt x="1661" y="1470"/>
                                </a:lnTo>
                                <a:lnTo>
                                  <a:pt x="1665" y="1483"/>
                                </a:lnTo>
                                <a:lnTo>
                                  <a:pt x="1672" y="1496"/>
                                </a:lnTo>
                                <a:lnTo>
                                  <a:pt x="1680" y="1508"/>
                                </a:lnTo>
                                <a:lnTo>
                                  <a:pt x="1689" y="1518"/>
                                </a:lnTo>
                                <a:lnTo>
                                  <a:pt x="1698" y="1528"/>
                                </a:lnTo>
                                <a:lnTo>
                                  <a:pt x="1709" y="1538"/>
                                </a:lnTo>
                                <a:lnTo>
                                  <a:pt x="1720" y="1546"/>
                                </a:lnTo>
                                <a:lnTo>
                                  <a:pt x="1732" y="1553"/>
                                </a:lnTo>
                                <a:lnTo>
                                  <a:pt x="1746" y="1559"/>
                                </a:lnTo>
                                <a:lnTo>
                                  <a:pt x="1759" y="1563"/>
                                </a:lnTo>
                                <a:lnTo>
                                  <a:pt x="1774" y="1566"/>
                                </a:lnTo>
                                <a:lnTo>
                                  <a:pt x="1788" y="1569"/>
                                </a:lnTo>
                                <a:lnTo>
                                  <a:pt x="1803" y="1569"/>
                                </a:lnTo>
                                <a:lnTo>
                                  <a:pt x="1818" y="1568"/>
                                </a:lnTo>
                                <a:lnTo>
                                  <a:pt x="1832" y="1564"/>
                                </a:lnTo>
                                <a:lnTo>
                                  <a:pt x="1846" y="1561"/>
                                </a:lnTo>
                                <a:lnTo>
                                  <a:pt x="1858" y="1555"/>
                                </a:lnTo>
                                <a:lnTo>
                                  <a:pt x="1870" y="1550"/>
                                </a:lnTo>
                                <a:lnTo>
                                  <a:pt x="1882" y="1542"/>
                                </a:lnTo>
                                <a:lnTo>
                                  <a:pt x="1894" y="1533"/>
                                </a:lnTo>
                                <a:lnTo>
                                  <a:pt x="1904" y="1523"/>
                                </a:lnTo>
                                <a:lnTo>
                                  <a:pt x="1913" y="1513"/>
                                </a:lnTo>
                                <a:lnTo>
                                  <a:pt x="1921" y="1501"/>
                                </a:lnTo>
                                <a:lnTo>
                                  <a:pt x="1927" y="1489"/>
                                </a:lnTo>
                                <a:lnTo>
                                  <a:pt x="1933" y="1476"/>
                                </a:lnTo>
                                <a:lnTo>
                                  <a:pt x="1937" y="1462"/>
                                </a:lnTo>
                                <a:lnTo>
                                  <a:pt x="1941" y="1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50000"/>
                              <a:lumOff val="0"/>
                              <a:alpha val="67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1867"/>
                        <wps:cNvSpPr>
                          <a:spLocks/>
                        </wps:cNvSpPr>
                        <wps:spPr bwMode="auto">
                          <a:xfrm>
                            <a:off x="7504" y="6286"/>
                            <a:ext cx="2005" cy="676"/>
                          </a:xfrm>
                          <a:custGeom>
                            <a:avLst/>
                            <a:gdLst>
                              <a:gd name="T0" fmla="*/ 4667 w 6014"/>
                              <a:gd name="T1" fmla="*/ 835 h 2028"/>
                              <a:gd name="T2" fmla="*/ 4776 w 6014"/>
                              <a:gd name="T3" fmla="*/ 1068 h 2028"/>
                              <a:gd name="T4" fmla="*/ 4821 w 6014"/>
                              <a:gd name="T5" fmla="*/ 1307 h 2028"/>
                              <a:gd name="T6" fmla="*/ 4828 w 6014"/>
                              <a:gd name="T7" fmla="*/ 1539 h 2028"/>
                              <a:gd name="T8" fmla="*/ 4865 w 6014"/>
                              <a:gd name="T9" fmla="*/ 1628 h 2028"/>
                              <a:gd name="T10" fmla="*/ 4950 w 6014"/>
                              <a:gd name="T11" fmla="*/ 1675 h 2028"/>
                              <a:gd name="T12" fmla="*/ 5048 w 6014"/>
                              <a:gd name="T13" fmla="*/ 1656 h 2028"/>
                              <a:gd name="T14" fmla="*/ 5109 w 6014"/>
                              <a:gd name="T15" fmla="*/ 1582 h 2028"/>
                              <a:gd name="T16" fmla="*/ 5118 w 6014"/>
                              <a:gd name="T17" fmla="*/ 1445 h 2028"/>
                              <a:gd name="T18" fmla="*/ 5079 w 6014"/>
                              <a:gd name="T19" fmla="*/ 1102 h 2028"/>
                              <a:gd name="T20" fmla="*/ 4995 w 6014"/>
                              <a:gd name="T21" fmla="*/ 836 h 2028"/>
                              <a:gd name="T22" fmla="*/ 4925 w 6014"/>
                              <a:gd name="T23" fmla="*/ 619 h 2028"/>
                              <a:gd name="T24" fmla="*/ 5249 w 6014"/>
                              <a:gd name="T25" fmla="*/ 695 h 2028"/>
                              <a:gd name="T26" fmla="*/ 5455 w 6014"/>
                              <a:gd name="T27" fmla="*/ 888 h 2028"/>
                              <a:gd name="T28" fmla="*/ 5567 w 6014"/>
                              <a:gd name="T29" fmla="*/ 1103 h 2028"/>
                              <a:gd name="T30" fmla="*/ 5616 w 6014"/>
                              <a:gd name="T31" fmla="*/ 1281 h 2028"/>
                              <a:gd name="T32" fmla="*/ 5672 w 6014"/>
                              <a:gd name="T33" fmla="*/ 1361 h 2028"/>
                              <a:gd name="T34" fmla="*/ 5766 w 6014"/>
                              <a:gd name="T35" fmla="*/ 1386 h 2028"/>
                              <a:gd name="T36" fmla="*/ 5842 w 6014"/>
                              <a:gd name="T37" fmla="*/ 1358 h 2028"/>
                              <a:gd name="T38" fmla="*/ 5889 w 6014"/>
                              <a:gd name="T39" fmla="*/ 1299 h 2028"/>
                              <a:gd name="T40" fmla="*/ 5953 w 6014"/>
                              <a:gd name="T41" fmla="*/ 1322 h 2028"/>
                              <a:gd name="T42" fmla="*/ 5971 w 6014"/>
                              <a:gd name="T43" fmla="*/ 1504 h 2028"/>
                              <a:gd name="T44" fmla="*/ 5936 w 6014"/>
                              <a:gd name="T45" fmla="*/ 1763 h 2028"/>
                              <a:gd name="T46" fmla="*/ 5948 w 6014"/>
                              <a:gd name="T47" fmla="*/ 1937 h 2028"/>
                              <a:gd name="T48" fmla="*/ 5781 w 6014"/>
                              <a:gd name="T49" fmla="*/ 1945 h 2028"/>
                              <a:gd name="T50" fmla="*/ 5541 w 6014"/>
                              <a:gd name="T51" fmla="*/ 1905 h 2028"/>
                              <a:gd name="T52" fmla="*/ 5228 w 6014"/>
                              <a:gd name="T53" fmla="*/ 1906 h 2028"/>
                              <a:gd name="T54" fmla="*/ 4721 w 6014"/>
                              <a:gd name="T55" fmla="*/ 1972 h 2028"/>
                              <a:gd name="T56" fmla="*/ 4187 w 6014"/>
                              <a:gd name="T57" fmla="*/ 2027 h 2028"/>
                              <a:gd name="T58" fmla="*/ 3906 w 6014"/>
                              <a:gd name="T59" fmla="*/ 2018 h 2028"/>
                              <a:gd name="T60" fmla="*/ 3617 w 6014"/>
                              <a:gd name="T61" fmla="*/ 1968 h 2028"/>
                              <a:gd name="T62" fmla="*/ 3316 w 6014"/>
                              <a:gd name="T63" fmla="*/ 1882 h 2028"/>
                              <a:gd name="T64" fmla="*/ 2954 w 6014"/>
                              <a:gd name="T65" fmla="*/ 1756 h 2028"/>
                              <a:gd name="T66" fmla="*/ 2518 w 6014"/>
                              <a:gd name="T67" fmla="*/ 1590 h 2028"/>
                              <a:gd name="T68" fmla="*/ 1929 w 6014"/>
                              <a:gd name="T69" fmla="*/ 1393 h 2028"/>
                              <a:gd name="T70" fmla="*/ 1617 w 6014"/>
                              <a:gd name="T71" fmla="*/ 1331 h 2028"/>
                              <a:gd name="T72" fmla="*/ 1364 w 6014"/>
                              <a:gd name="T73" fmla="*/ 1316 h 2028"/>
                              <a:gd name="T74" fmla="*/ 1097 w 6014"/>
                              <a:gd name="T75" fmla="*/ 1306 h 2028"/>
                              <a:gd name="T76" fmla="*/ 665 w 6014"/>
                              <a:gd name="T77" fmla="*/ 1354 h 2028"/>
                              <a:gd name="T78" fmla="*/ 93 w 6014"/>
                              <a:gd name="T79" fmla="*/ 1492 h 2028"/>
                              <a:gd name="T80" fmla="*/ 20 w 6014"/>
                              <a:gd name="T81" fmla="*/ 1489 h 2028"/>
                              <a:gd name="T82" fmla="*/ 141 w 6014"/>
                              <a:gd name="T83" fmla="*/ 1392 h 2028"/>
                              <a:gd name="T84" fmla="*/ 377 w 6014"/>
                              <a:gd name="T85" fmla="*/ 1316 h 2028"/>
                              <a:gd name="T86" fmla="*/ 568 w 6014"/>
                              <a:gd name="T87" fmla="*/ 1246 h 2028"/>
                              <a:gd name="T88" fmla="*/ 711 w 6014"/>
                              <a:gd name="T89" fmla="*/ 1121 h 2028"/>
                              <a:gd name="T90" fmla="*/ 936 w 6014"/>
                              <a:gd name="T91" fmla="*/ 814 h 2028"/>
                              <a:gd name="T92" fmla="*/ 1134 w 6014"/>
                              <a:gd name="T93" fmla="*/ 613 h 2028"/>
                              <a:gd name="T94" fmla="*/ 1430 w 6014"/>
                              <a:gd name="T95" fmla="*/ 399 h 2028"/>
                              <a:gd name="T96" fmla="*/ 1859 w 6014"/>
                              <a:gd name="T97" fmla="*/ 186 h 2028"/>
                              <a:gd name="T98" fmla="*/ 2391 w 6014"/>
                              <a:gd name="T99" fmla="*/ 23 h 2028"/>
                              <a:gd name="T100" fmla="*/ 2888 w 6014"/>
                              <a:gd name="T101" fmla="*/ 14 h 2028"/>
                              <a:gd name="T102" fmla="*/ 3343 w 6014"/>
                              <a:gd name="T103" fmla="*/ 120 h 2028"/>
                              <a:gd name="T104" fmla="*/ 3752 w 6014"/>
                              <a:gd name="T105" fmla="*/ 292 h 2028"/>
                              <a:gd name="T106" fmla="*/ 4200 w 6014"/>
                              <a:gd name="T107" fmla="*/ 529 h 2028"/>
                              <a:gd name="T108" fmla="*/ 4465 w 6014"/>
                              <a:gd name="T109" fmla="*/ 669 h 20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6014" h="2028">
                                <a:moveTo>
                                  <a:pt x="4503" y="695"/>
                                </a:moveTo>
                                <a:lnTo>
                                  <a:pt x="4536" y="713"/>
                                </a:lnTo>
                                <a:lnTo>
                                  <a:pt x="4566" y="733"/>
                                </a:lnTo>
                                <a:lnTo>
                                  <a:pt x="4594" y="756"/>
                                </a:lnTo>
                                <a:lnTo>
                                  <a:pt x="4621" y="780"/>
                                </a:lnTo>
                                <a:lnTo>
                                  <a:pt x="4645" y="807"/>
                                </a:lnTo>
                                <a:lnTo>
                                  <a:pt x="4667" y="835"/>
                                </a:lnTo>
                                <a:lnTo>
                                  <a:pt x="4688" y="865"/>
                                </a:lnTo>
                                <a:lnTo>
                                  <a:pt x="4706" y="897"/>
                                </a:lnTo>
                                <a:lnTo>
                                  <a:pt x="4723" y="930"/>
                                </a:lnTo>
                                <a:lnTo>
                                  <a:pt x="4739" y="964"/>
                                </a:lnTo>
                                <a:lnTo>
                                  <a:pt x="4753" y="998"/>
                                </a:lnTo>
                                <a:lnTo>
                                  <a:pt x="4766" y="1032"/>
                                </a:lnTo>
                                <a:lnTo>
                                  <a:pt x="4776" y="1068"/>
                                </a:lnTo>
                                <a:lnTo>
                                  <a:pt x="4786" y="1103"/>
                                </a:lnTo>
                                <a:lnTo>
                                  <a:pt x="4795" y="1139"/>
                                </a:lnTo>
                                <a:lnTo>
                                  <a:pt x="4802" y="1173"/>
                                </a:lnTo>
                                <a:lnTo>
                                  <a:pt x="4808" y="1208"/>
                                </a:lnTo>
                                <a:lnTo>
                                  <a:pt x="4813" y="1242"/>
                                </a:lnTo>
                                <a:lnTo>
                                  <a:pt x="4817" y="1274"/>
                                </a:lnTo>
                                <a:lnTo>
                                  <a:pt x="4821" y="1307"/>
                                </a:lnTo>
                                <a:lnTo>
                                  <a:pt x="4826" y="1365"/>
                                </a:lnTo>
                                <a:lnTo>
                                  <a:pt x="4828" y="1418"/>
                                </a:lnTo>
                                <a:lnTo>
                                  <a:pt x="4829" y="1461"/>
                                </a:lnTo>
                                <a:lnTo>
                                  <a:pt x="4829" y="1495"/>
                                </a:lnTo>
                                <a:lnTo>
                                  <a:pt x="4828" y="1516"/>
                                </a:lnTo>
                                <a:lnTo>
                                  <a:pt x="4828" y="1523"/>
                                </a:lnTo>
                                <a:lnTo>
                                  <a:pt x="4828" y="1539"/>
                                </a:lnTo>
                                <a:lnTo>
                                  <a:pt x="4829" y="1553"/>
                                </a:lnTo>
                                <a:lnTo>
                                  <a:pt x="4833" y="1567"/>
                                </a:lnTo>
                                <a:lnTo>
                                  <a:pt x="4836" y="1580"/>
                                </a:lnTo>
                                <a:lnTo>
                                  <a:pt x="4842" y="1594"/>
                                </a:lnTo>
                                <a:lnTo>
                                  <a:pt x="4849" y="1606"/>
                                </a:lnTo>
                                <a:lnTo>
                                  <a:pt x="4856" y="1618"/>
                                </a:lnTo>
                                <a:lnTo>
                                  <a:pt x="4865" y="1628"/>
                                </a:lnTo>
                                <a:lnTo>
                                  <a:pt x="4874" y="1638"/>
                                </a:lnTo>
                                <a:lnTo>
                                  <a:pt x="4885" y="1647"/>
                                </a:lnTo>
                                <a:lnTo>
                                  <a:pt x="4897" y="1655"/>
                                </a:lnTo>
                                <a:lnTo>
                                  <a:pt x="4909" y="1662"/>
                                </a:lnTo>
                                <a:lnTo>
                                  <a:pt x="4922" y="1668"/>
                                </a:lnTo>
                                <a:lnTo>
                                  <a:pt x="4936" y="1672"/>
                                </a:lnTo>
                                <a:lnTo>
                                  <a:pt x="4950" y="1675"/>
                                </a:lnTo>
                                <a:lnTo>
                                  <a:pt x="4965" y="1677"/>
                                </a:lnTo>
                                <a:lnTo>
                                  <a:pt x="4979" y="1677"/>
                                </a:lnTo>
                                <a:lnTo>
                                  <a:pt x="4994" y="1675"/>
                                </a:lnTo>
                                <a:lnTo>
                                  <a:pt x="5009" y="1672"/>
                                </a:lnTo>
                                <a:lnTo>
                                  <a:pt x="5022" y="1669"/>
                                </a:lnTo>
                                <a:lnTo>
                                  <a:pt x="5035" y="1663"/>
                                </a:lnTo>
                                <a:lnTo>
                                  <a:pt x="5048" y="1656"/>
                                </a:lnTo>
                                <a:lnTo>
                                  <a:pt x="5059" y="1649"/>
                                </a:lnTo>
                                <a:lnTo>
                                  <a:pt x="5070" y="1640"/>
                                </a:lnTo>
                                <a:lnTo>
                                  <a:pt x="5080" y="1629"/>
                                </a:lnTo>
                                <a:lnTo>
                                  <a:pt x="5089" y="1619"/>
                                </a:lnTo>
                                <a:lnTo>
                                  <a:pt x="5097" y="1608"/>
                                </a:lnTo>
                                <a:lnTo>
                                  <a:pt x="5104" y="1596"/>
                                </a:lnTo>
                                <a:lnTo>
                                  <a:pt x="5109" y="1582"/>
                                </a:lnTo>
                                <a:lnTo>
                                  <a:pt x="5114" y="1569"/>
                                </a:lnTo>
                                <a:lnTo>
                                  <a:pt x="5116" y="1554"/>
                                </a:lnTo>
                                <a:lnTo>
                                  <a:pt x="5118" y="1540"/>
                                </a:lnTo>
                                <a:lnTo>
                                  <a:pt x="5118" y="1533"/>
                                </a:lnTo>
                                <a:lnTo>
                                  <a:pt x="5119" y="1514"/>
                                </a:lnTo>
                                <a:lnTo>
                                  <a:pt x="5119" y="1484"/>
                                </a:lnTo>
                                <a:lnTo>
                                  <a:pt x="5118" y="1445"/>
                                </a:lnTo>
                                <a:lnTo>
                                  <a:pt x="5117" y="1396"/>
                                </a:lnTo>
                                <a:lnTo>
                                  <a:pt x="5114" y="1340"/>
                                </a:lnTo>
                                <a:lnTo>
                                  <a:pt x="5107" y="1278"/>
                                </a:lnTo>
                                <a:lnTo>
                                  <a:pt x="5099" y="1210"/>
                                </a:lnTo>
                                <a:lnTo>
                                  <a:pt x="5094" y="1176"/>
                                </a:lnTo>
                                <a:lnTo>
                                  <a:pt x="5087" y="1139"/>
                                </a:lnTo>
                                <a:lnTo>
                                  <a:pt x="5079" y="1102"/>
                                </a:lnTo>
                                <a:lnTo>
                                  <a:pt x="5071" y="1065"/>
                                </a:lnTo>
                                <a:lnTo>
                                  <a:pt x="5061" y="1027"/>
                                </a:lnTo>
                                <a:lnTo>
                                  <a:pt x="5051" y="989"/>
                                </a:lnTo>
                                <a:lnTo>
                                  <a:pt x="5039" y="950"/>
                                </a:lnTo>
                                <a:lnTo>
                                  <a:pt x="5026" y="912"/>
                                </a:lnTo>
                                <a:lnTo>
                                  <a:pt x="5012" y="874"/>
                                </a:lnTo>
                                <a:lnTo>
                                  <a:pt x="4995" y="836"/>
                                </a:lnTo>
                                <a:lnTo>
                                  <a:pt x="4978" y="798"/>
                                </a:lnTo>
                                <a:lnTo>
                                  <a:pt x="4959" y="761"/>
                                </a:lnTo>
                                <a:lnTo>
                                  <a:pt x="4939" y="725"/>
                                </a:lnTo>
                                <a:lnTo>
                                  <a:pt x="4917" y="689"/>
                                </a:lnTo>
                                <a:lnTo>
                                  <a:pt x="4893" y="656"/>
                                </a:lnTo>
                                <a:lnTo>
                                  <a:pt x="4868" y="622"/>
                                </a:lnTo>
                                <a:lnTo>
                                  <a:pt x="4925" y="619"/>
                                </a:lnTo>
                                <a:lnTo>
                                  <a:pt x="4979" y="619"/>
                                </a:lnTo>
                                <a:lnTo>
                                  <a:pt x="5031" y="623"/>
                                </a:lnTo>
                                <a:lnTo>
                                  <a:pt x="5080" y="631"/>
                                </a:lnTo>
                                <a:lnTo>
                                  <a:pt x="5126" y="642"/>
                                </a:lnTo>
                                <a:lnTo>
                                  <a:pt x="5170" y="658"/>
                                </a:lnTo>
                                <a:lnTo>
                                  <a:pt x="5211" y="675"/>
                                </a:lnTo>
                                <a:lnTo>
                                  <a:pt x="5249" y="695"/>
                                </a:lnTo>
                                <a:lnTo>
                                  <a:pt x="5286" y="717"/>
                                </a:lnTo>
                                <a:lnTo>
                                  <a:pt x="5320" y="742"/>
                                </a:lnTo>
                                <a:lnTo>
                                  <a:pt x="5351" y="769"/>
                                </a:lnTo>
                                <a:lnTo>
                                  <a:pt x="5380" y="797"/>
                                </a:lnTo>
                                <a:lnTo>
                                  <a:pt x="5407" y="826"/>
                                </a:lnTo>
                                <a:lnTo>
                                  <a:pt x="5433" y="856"/>
                                </a:lnTo>
                                <a:lnTo>
                                  <a:pt x="5455" y="888"/>
                                </a:lnTo>
                                <a:lnTo>
                                  <a:pt x="5476" y="919"/>
                                </a:lnTo>
                                <a:lnTo>
                                  <a:pt x="5495" y="950"/>
                                </a:lnTo>
                                <a:lnTo>
                                  <a:pt x="5513" y="983"/>
                                </a:lnTo>
                                <a:lnTo>
                                  <a:pt x="5529" y="1013"/>
                                </a:lnTo>
                                <a:lnTo>
                                  <a:pt x="5544" y="1045"/>
                                </a:lnTo>
                                <a:lnTo>
                                  <a:pt x="5556" y="1074"/>
                                </a:lnTo>
                                <a:lnTo>
                                  <a:pt x="5567" y="1103"/>
                                </a:lnTo>
                                <a:lnTo>
                                  <a:pt x="5576" y="1130"/>
                                </a:lnTo>
                                <a:lnTo>
                                  <a:pt x="5585" y="1156"/>
                                </a:lnTo>
                                <a:lnTo>
                                  <a:pt x="5598" y="1200"/>
                                </a:lnTo>
                                <a:lnTo>
                                  <a:pt x="5606" y="1235"/>
                                </a:lnTo>
                                <a:lnTo>
                                  <a:pt x="5612" y="1257"/>
                                </a:lnTo>
                                <a:lnTo>
                                  <a:pt x="5613" y="1266"/>
                                </a:lnTo>
                                <a:lnTo>
                                  <a:pt x="5616" y="1281"/>
                                </a:lnTo>
                                <a:lnTo>
                                  <a:pt x="5621" y="1294"/>
                                </a:lnTo>
                                <a:lnTo>
                                  <a:pt x="5626" y="1308"/>
                                </a:lnTo>
                                <a:lnTo>
                                  <a:pt x="5634" y="1320"/>
                                </a:lnTo>
                                <a:lnTo>
                                  <a:pt x="5642" y="1331"/>
                                </a:lnTo>
                                <a:lnTo>
                                  <a:pt x="5651" y="1343"/>
                                </a:lnTo>
                                <a:lnTo>
                                  <a:pt x="5662" y="1352"/>
                                </a:lnTo>
                                <a:lnTo>
                                  <a:pt x="5672" y="1361"/>
                                </a:lnTo>
                                <a:lnTo>
                                  <a:pt x="5685" y="1367"/>
                                </a:lnTo>
                                <a:lnTo>
                                  <a:pt x="5697" y="1374"/>
                                </a:lnTo>
                                <a:lnTo>
                                  <a:pt x="5710" y="1380"/>
                                </a:lnTo>
                                <a:lnTo>
                                  <a:pt x="5724" y="1383"/>
                                </a:lnTo>
                                <a:lnTo>
                                  <a:pt x="5737" y="1385"/>
                                </a:lnTo>
                                <a:lnTo>
                                  <a:pt x="5752" y="1386"/>
                                </a:lnTo>
                                <a:lnTo>
                                  <a:pt x="5766" y="1386"/>
                                </a:lnTo>
                                <a:lnTo>
                                  <a:pt x="5781" y="1384"/>
                                </a:lnTo>
                                <a:lnTo>
                                  <a:pt x="5793" y="1382"/>
                                </a:lnTo>
                                <a:lnTo>
                                  <a:pt x="5803" y="1379"/>
                                </a:lnTo>
                                <a:lnTo>
                                  <a:pt x="5814" y="1375"/>
                                </a:lnTo>
                                <a:lnTo>
                                  <a:pt x="5825" y="1370"/>
                                </a:lnTo>
                                <a:lnTo>
                                  <a:pt x="5833" y="1364"/>
                                </a:lnTo>
                                <a:lnTo>
                                  <a:pt x="5842" y="1358"/>
                                </a:lnTo>
                                <a:lnTo>
                                  <a:pt x="5851" y="1352"/>
                                </a:lnTo>
                                <a:lnTo>
                                  <a:pt x="5859" y="1344"/>
                                </a:lnTo>
                                <a:lnTo>
                                  <a:pt x="5867" y="1336"/>
                                </a:lnTo>
                                <a:lnTo>
                                  <a:pt x="5874" y="1327"/>
                                </a:lnTo>
                                <a:lnTo>
                                  <a:pt x="5879" y="1318"/>
                                </a:lnTo>
                                <a:lnTo>
                                  <a:pt x="5885" y="1309"/>
                                </a:lnTo>
                                <a:lnTo>
                                  <a:pt x="5889" y="1299"/>
                                </a:lnTo>
                                <a:lnTo>
                                  <a:pt x="5894" y="1289"/>
                                </a:lnTo>
                                <a:lnTo>
                                  <a:pt x="5897" y="1278"/>
                                </a:lnTo>
                                <a:lnTo>
                                  <a:pt x="5900" y="1268"/>
                                </a:lnTo>
                                <a:lnTo>
                                  <a:pt x="5912" y="1282"/>
                                </a:lnTo>
                                <a:lnTo>
                                  <a:pt x="5925" y="1297"/>
                                </a:lnTo>
                                <a:lnTo>
                                  <a:pt x="5939" y="1310"/>
                                </a:lnTo>
                                <a:lnTo>
                                  <a:pt x="5953" y="1322"/>
                                </a:lnTo>
                                <a:lnTo>
                                  <a:pt x="5968" y="1335"/>
                                </a:lnTo>
                                <a:lnTo>
                                  <a:pt x="5982" y="1345"/>
                                </a:lnTo>
                                <a:lnTo>
                                  <a:pt x="5998" y="1355"/>
                                </a:lnTo>
                                <a:lnTo>
                                  <a:pt x="6014" y="1364"/>
                                </a:lnTo>
                                <a:lnTo>
                                  <a:pt x="5997" y="1412"/>
                                </a:lnTo>
                                <a:lnTo>
                                  <a:pt x="5983" y="1459"/>
                                </a:lnTo>
                                <a:lnTo>
                                  <a:pt x="5971" y="1504"/>
                                </a:lnTo>
                                <a:lnTo>
                                  <a:pt x="5961" y="1547"/>
                                </a:lnTo>
                                <a:lnTo>
                                  <a:pt x="5953" y="1587"/>
                                </a:lnTo>
                                <a:lnTo>
                                  <a:pt x="5947" y="1626"/>
                                </a:lnTo>
                                <a:lnTo>
                                  <a:pt x="5942" y="1663"/>
                                </a:lnTo>
                                <a:lnTo>
                                  <a:pt x="5939" y="1698"/>
                                </a:lnTo>
                                <a:lnTo>
                                  <a:pt x="5936" y="1731"/>
                                </a:lnTo>
                                <a:lnTo>
                                  <a:pt x="5936" y="1763"/>
                                </a:lnTo>
                                <a:lnTo>
                                  <a:pt x="5938" y="1793"/>
                                </a:lnTo>
                                <a:lnTo>
                                  <a:pt x="5940" y="1821"/>
                                </a:lnTo>
                                <a:lnTo>
                                  <a:pt x="5943" y="1848"/>
                                </a:lnTo>
                                <a:lnTo>
                                  <a:pt x="5948" y="1874"/>
                                </a:lnTo>
                                <a:lnTo>
                                  <a:pt x="5953" y="1897"/>
                                </a:lnTo>
                                <a:lnTo>
                                  <a:pt x="5960" y="1920"/>
                                </a:lnTo>
                                <a:lnTo>
                                  <a:pt x="5948" y="1937"/>
                                </a:lnTo>
                                <a:lnTo>
                                  <a:pt x="5936" y="1954"/>
                                </a:lnTo>
                                <a:lnTo>
                                  <a:pt x="5926" y="1972"/>
                                </a:lnTo>
                                <a:lnTo>
                                  <a:pt x="5916" y="1990"/>
                                </a:lnTo>
                                <a:lnTo>
                                  <a:pt x="5883" y="1978"/>
                                </a:lnTo>
                                <a:lnTo>
                                  <a:pt x="5848" y="1966"/>
                                </a:lnTo>
                                <a:lnTo>
                                  <a:pt x="5814" y="1956"/>
                                </a:lnTo>
                                <a:lnTo>
                                  <a:pt x="5781" y="1945"/>
                                </a:lnTo>
                                <a:lnTo>
                                  <a:pt x="5747" y="1937"/>
                                </a:lnTo>
                                <a:lnTo>
                                  <a:pt x="5713" y="1930"/>
                                </a:lnTo>
                                <a:lnTo>
                                  <a:pt x="5679" y="1923"/>
                                </a:lnTo>
                                <a:lnTo>
                                  <a:pt x="5644" y="1916"/>
                                </a:lnTo>
                                <a:lnTo>
                                  <a:pt x="5611" y="1912"/>
                                </a:lnTo>
                                <a:lnTo>
                                  <a:pt x="5576" y="1907"/>
                                </a:lnTo>
                                <a:lnTo>
                                  <a:pt x="5541" y="1905"/>
                                </a:lnTo>
                                <a:lnTo>
                                  <a:pt x="5508" y="1902"/>
                                </a:lnTo>
                                <a:lnTo>
                                  <a:pt x="5473" y="1901"/>
                                </a:lnTo>
                                <a:lnTo>
                                  <a:pt x="5438" y="1900"/>
                                </a:lnTo>
                                <a:lnTo>
                                  <a:pt x="5404" y="1900"/>
                                </a:lnTo>
                                <a:lnTo>
                                  <a:pt x="5369" y="1900"/>
                                </a:lnTo>
                                <a:lnTo>
                                  <a:pt x="5298" y="1902"/>
                                </a:lnTo>
                                <a:lnTo>
                                  <a:pt x="5228" y="1906"/>
                                </a:lnTo>
                                <a:lnTo>
                                  <a:pt x="5157" y="1913"/>
                                </a:lnTo>
                                <a:lnTo>
                                  <a:pt x="5086" y="1921"/>
                                </a:lnTo>
                                <a:lnTo>
                                  <a:pt x="5014" y="1930"/>
                                </a:lnTo>
                                <a:lnTo>
                                  <a:pt x="4941" y="1940"/>
                                </a:lnTo>
                                <a:lnTo>
                                  <a:pt x="4868" y="1950"/>
                                </a:lnTo>
                                <a:lnTo>
                                  <a:pt x="4794" y="1961"/>
                                </a:lnTo>
                                <a:lnTo>
                                  <a:pt x="4721" y="1972"/>
                                </a:lnTo>
                                <a:lnTo>
                                  <a:pt x="4647" y="1984"/>
                                </a:lnTo>
                                <a:lnTo>
                                  <a:pt x="4572" y="1994"/>
                                </a:lnTo>
                                <a:lnTo>
                                  <a:pt x="4496" y="2003"/>
                                </a:lnTo>
                                <a:lnTo>
                                  <a:pt x="4420" y="2012"/>
                                </a:lnTo>
                                <a:lnTo>
                                  <a:pt x="4343" y="2018"/>
                                </a:lnTo>
                                <a:lnTo>
                                  <a:pt x="4265" y="2024"/>
                                </a:lnTo>
                                <a:lnTo>
                                  <a:pt x="4187" y="2027"/>
                                </a:lnTo>
                                <a:lnTo>
                                  <a:pt x="4147" y="2027"/>
                                </a:lnTo>
                                <a:lnTo>
                                  <a:pt x="4108" y="2028"/>
                                </a:lnTo>
                                <a:lnTo>
                                  <a:pt x="4067" y="2027"/>
                                </a:lnTo>
                                <a:lnTo>
                                  <a:pt x="4028" y="2026"/>
                                </a:lnTo>
                                <a:lnTo>
                                  <a:pt x="3988" y="2024"/>
                                </a:lnTo>
                                <a:lnTo>
                                  <a:pt x="3948" y="2022"/>
                                </a:lnTo>
                                <a:lnTo>
                                  <a:pt x="3906" y="2018"/>
                                </a:lnTo>
                                <a:lnTo>
                                  <a:pt x="3866" y="2014"/>
                                </a:lnTo>
                                <a:lnTo>
                                  <a:pt x="3824" y="2008"/>
                                </a:lnTo>
                                <a:lnTo>
                                  <a:pt x="3784" y="2003"/>
                                </a:lnTo>
                                <a:lnTo>
                                  <a:pt x="3743" y="1995"/>
                                </a:lnTo>
                                <a:lnTo>
                                  <a:pt x="3701" y="1987"/>
                                </a:lnTo>
                                <a:lnTo>
                                  <a:pt x="3659" y="1978"/>
                                </a:lnTo>
                                <a:lnTo>
                                  <a:pt x="3617" y="1968"/>
                                </a:lnTo>
                                <a:lnTo>
                                  <a:pt x="3576" y="1957"/>
                                </a:lnTo>
                                <a:lnTo>
                                  <a:pt x="3533" y="1943"/>
                                </a:lnTo>
                                <a:lnTo>
                                  <a:pt x="3518" y="1939"/>
                                </a:lnTo>
                                <a:lnTo>
                                  <a:pt x="3467" y="1926"/>
                                </a:lnTo>
                                <a:lnTo>
                                  <a:pt x="3417" y="1912"/>
                                </a:lnTo>
                                <a:lnTo>
                                  <a:pt x="3367" y="1897"/>
                                </a:lnTo>
                                <a:lnTo>
                                  <a:pt x="3316" y="1882"/>
                                </a:lnTo>
                                <a:lnTo>
                                  <a:pt x="3265" y="1865"/>
                                </a:lnTo>
                                <a:lnTo>
                                  <a:pt x="3213" y="1848"/>
                                </a:lnTo>
                                <a:lnTo>
                                  <a:pt x="3162" y="1831"/>
                                </a:lnTo>
                                <a:lnTo>
                                  <a:pt x="3109" y="1812"/>
                                </a:lnTo>
                                <a:lnTo>
                                  <a:pt x="3058" y="1794"/>
                                </a:lnTo>
                                <a:lnTo>
                                  <a:pt x="3005" y="1775"/>
                                </a:lnTo>
                                <a:lnTo>
                                  <a:pt x="2954" y="1756"/>
                                </a:lnTo>
                                <a:lnTo>
                                  <a:pt x="2901" y="1737"/>
                                </a:lnTo>
                                <a:lnTo>
                                  <a:pt x="2848" y="1717"/>
                                </a:lnTo>
                                <a:lnTo>
                                  <a:pt x="2797" y="1697"/>
                                </a:lnTo>
                                <a:lnTo>
                                  <a:pt x="2744" y="1677"/>
                                </a:lnTo>
                                <a:lnTo>
                                  <a:pt x="2693" y="1658"/>
                                </a:lnTo>
                                <a:lnTo>
                                  <a:pt x="2604" y="1624"/>
                                </a:lnTo>
                                <a:lnTo>
                                  <a:pt x="2518" y="1590"/>
                                </a:lnTo>
                                <a:lnTo>
                                  <a:pt x="2432" y="1559"/>
                                </a:lnTo>
                                <a:lnTo>
                                  <a:pt x="2346" y="1528"/>
                                </a:lnTo>
                                <a:lnTo>
                                  <a:pt x="2261" y="1497"/>
                                </a:lnTo>
                                <a:lnTo>
                                  <a:pt x="2177" y="1468"/>
                                </a:lnTo>
                                <a:lnTo>
                                  <a:pt x="2093" y="1441"/>
                                </a:lnTo>
                                <a:lnTo>
                                  <a:pt x="2011" y="1417"/>
                                </a:lnTo>
                                <a:lnTo>
                                  <a:pt x="1929" y="1393"/>
                                </a:lnTo>
                                <a:lnTo>
                                  <a:pt x="1849" y="1373"/>
                                </a:lnTo>
                                <a:lnTo>
                                  <a:pt x="1810" y="1364"/>
                                </a:lnTo>
                                <a:lnTo>
                                  <a:pt x="1771" y="1356"/>
                                </a:lnTo>
                                <a:lnTo>
                                  <a:pt x="1731" y="1348"/>
                                </a:lnTo>
                                <a:lnTo>
                                  <a:pt x="1693" y="1342"/>
                                </a:lnTo>
                                <a:lnTo>
                                  <a:pt x="1655" y="1336"/>
                                </a:lnTo>
                                <a:lnTo>
                                  <a:pt x="1617" y="1331"/>
                                </a:lnTo>
                                <a:lnTo>
                                  <a:pt x="1579" y="1327"/>
                                </a:lnTo>
                                <a:lnTo>
                                  <a:pt x="1542" y="1324"/>
                                </a:lnTo>
                                <a:lnTo>
                                  <a:pt x="1506" y="1321"/>
                                </a:lnTo>
                                <a:lnTo>
                                  <a:pt x="1469" y="1320"/>
                                </a:lnTo>
                                <a:lnTo>
                                  <a:pt x="1434" y="1320"/>
                                </a:lnTo>
                                <a:lnTo>
                                  <a:pt x="1399" y="1321"/>
                                </a:lnTo>
                                <a:lnTo>
                                  <a:pt x="1364" y="1316"/>
                                </a:lnTo>
                                <a:lnTo>
                                  <a:pt x="1330" y="1312"/>
                                </a:lnTo>
                                <a:lnTo>
                                  <a:pt x="1293" y="1309"/>
                                </a:lnTo>
                                <a:lnTo>
                                  <a:pt x="1256" y="1307"/>
                                </a:lnTo>
                                <a:lnTo>
                                  <a:pt x="1217" y="1305"/>
                                </a:lnTo>
                                <a:lnTo>
                                  <a:pt x="1177" y="1305"/>
                                </a:lnTo>
                                <a:lnTo>
                                  <a:pt x="1137" y="1305"/>
                                </a:lnTo>
                                <a:lnTo>
                                  <a:pt x="1097" y="1306"/>
                                </a:lnTo>
                                <a:lnTo>
                                  <a:pt x="1055" y="1308"/>
                                </a:lnTo>
                                <a:lnTo>
                                  <a:pt x="1013" y="1310"/>
                                </a:lnTo>
                                <a:lnTo>
                                  <a:pt x="970" y="1314"/>
                                </a:lnTo>
                                <a:lnTo>
                                  <a:pt x="928" y="1318"/>
                                </a:lnTo>
                                <a:lnTo>
                                  <a:pt x="840" y="1328"/>
                                </a:lnTo>
                                <a:lnTo>
                                  <a:pt x="753" y="1339"/>
                                </a:lnTo>
                                <a:lnTo>
                                  <a:pt x="665" y="1354"/>
                                </a:lnTo>
                                <a:lnTo>
                                  <a:pt x="577" y="1371"/>
                                </a:lnTo>
                                <a:lnTo>
                                  <a:pt x="491" y="1387"/>
                                </a:lnTo>
                                <a:lnTo>
                                  <a:pt x="406" y="1407"/>
                                </a:lnTo>
                                <a:lnTo>
                                  <a:pt x="323" y="1428"/>
                                </a:lnTo>
                                <a:lnTo>
                                  <a:pt x="243" y="1448"/>
                                </a:lnTo>
                                <a:lnTo>
                                  <a:pt x="166" y="1470"/>
                                </a:lnTo>
                                <a:lnTo>
                                  <a:pt x="93" y="1492"/>
                                </a:lnTo>
                                <a:lnTo>
                                  <a:pt x="69" y="1500"/>
                                </a:lnTo>
                                <a:lnTo>
                                  <a:pt x="46" y="1507"/>
                                </a:lnTo>
                                <a:lnTo>
                                  <a:pt x="22" y="1515"/>
                                </a:lnTo>
                                <a:lnTo>
                                  <a:pt x="0" y="1522"/>
                                </a:lnTo>
                                <a:lnTo>
                                  <a:pt x="5" y="1511"/>
                                </a:lnTo>
                                <a:lnTo>
                                  <a:pt x="13" y="1501"/>
                                </a:lnTo>
                                <a:lnTo>
                                  <a:pt x="20" y="1489"/>
                                </a:lnTo>
                                <a:lnTo>
                                  <a:pt x="28" y="1479"/>
                                </a:lnTo>
                                <a:lnTo>
                                  <a:pt x="44" y="1461"/>
                                </a:lnTo>
                                <a:lnTo>
                                  <a:pt x="61" y="1445"/>
                                </a:lnTo>
                                <a:lnTo>
                                  <a:pt x="79" y="1429"/>
                                </a:lnTo>
                                <a:lnTo>
                                  <a:pt x="100" y="1415"/>
                                </a:lnTo>
                                <a:lnTo>
                                  <a:pt x="120" y="1403"/>
                                </a:lnTo>
                                <a:lnTo>
                                  <a:pt x="141" y="1392"/>
                                </a:lnTo>
                                <a:lnTo>
                                  <a:pt x="163" y="1382"/>
                                </a:lnTo>
                                <a:lnTo>
                                  <a:pt x="186" y="1373"/>
                                </a:lnTo>
                                <a:lnTo>
                                  <a:pt x="208" y="1364"/>
                                </a:lnTo>
                                <a:lnTo>
                                  <a:pt x="232" y="1356"/>
                                </a:lnTo>
                                <a:lnTo>
                                  <a:pt x="279" y="1343"/>
                                </a:lnTo>
                                <a:lnTo>
                                  <a:pt x="326" y="1330"/>
                                </a:lnTo>
                                <a:lnTo>
                                  <a:pt x="377" y="1316"/>
                                </a:lnTo>
                                <a:lnTo>
                                  <a:pt x="427" y="1302"/>
                                </a:lnTo>
                                <a:lnTo>
                                  <a:pt x="452" y="1294"/>
                                </a:lnTo>
                                <a:lnTo>
                                  <a:pt x="477" y="1286"/>
                                </a:lnTo>
                                <a:lnTo>
                                  <a:pt x="500" y="1277"/>
                                </a:lnTo>
                                <a:lnTo>
                                  <a:pt x="524" y="1268"/>
                                </a:lnTo>
                                <a:lnTo>
                                  <a:pt x="546" y="1257"/>
                                </a:lnTo>
                                <a:lnTo>
                                  <a:pt x="568" y="1246"/>
                                </a:lnTo>
                                <a:lnTo>
                                  <a:pt x="590" y="1234"/>
                                </a:lnTo>
                                <a:lnTo>
                                  <a:pt x="611" y="1219"/>
                                </a:lnTo>
                                <a:lnTo>
                                  <a:pt x="631" y="1205"/>
                                </a:lnTo>
                                <a:lnTo>
                                  <a:pt x="650" y="1189"/>
                                </a:lnTo>
                                <a:lnTo>
                                  <a:pt x="668" y="1171"/>
                                </a:lnTo>
                                <a:lnTo>
                                  <a:pt x="686" y="1152"/>
                                </a:lnTo>
                                <a:lnTo>
                                  <a:pt x="711" y="1121"/>
                                </a:lnTo>
                                <a:lnTo>
                                  <a:pt x="736" y="1087"/>
                                </a:lnTo>
                                <a:lnTo>
                                  <a:pt x="762" y="1050"/>
                                </a:lnTo>
                                <a:lnTo>
                                  <a:pt x="789" y="1012"/>
                                </a:lnTo>
                                <a:lnTo>
                                  <a:pt x="820" y="966"/>
                                </a:lnTo>
                                <a:lnTo>
                                  <a:pt x="855" y="918"/>
                                </a:lnTo>
                                <a:lnTo>
                                  <a:pt x="893" y="868"/>
                                </a:lnTo>
                                <a:lnTo>
                                  <a:pt x="936" y="814"/>
                                </a:lnTo>
                                <a:lnTo>
                                  <a:pt x="959" y="787"/>
                                </a:lnTo>
                                <a:lnTo>
                                  <a:pt x="984" y="759"/>
                                </a:lnTo>
                                <a:lnTo>
                                  <a:pt x="1011" y="730"/>
                                </a:lnTo>
                                <a:lnTo>
                                  <a:pt x="1039" y="702"/>
                                </a:lnTo>
                                <a:lnTo>
                                  <a:pt x="1069" y="673"/>
                                </a:lnTo>
                                <a:lnTo>
                                  <a:pt x="1100" y="642"/>
                                </a:lnTo>
                                <a:lnTo>
                                  <a:pt x="1134" y="613"/>
                                </a:lnTo>
                                <a:lnTo>
                                  <a:pt x="1170" y="583"/>
                                </a:lnTo>
                                <a:lnTo>
                                  <a:pt x="1206" y="553"/>
                                </a:lnTo>
                                <a:lnTo>
                                  <a:pt x="1247" y="522"/>
                                </a:lnTo>
                                <a:lnTo>
                                  <a:pt x="1288" y="491"/>
                                </a:lnTo>
                                <a:lnTo>
                                  <a:pt x="1333" y="461"/>
                                </a:lnTo>
                                <a:lnTo>
                                  <a:pt x="1380" y="431"/>
                                </a:lnTo>
                                <a:lnTo>
                                  <a:pt x="1430" y="399"/>
                                </a:lnTo>
                                <a:lnTo>
                                  <a:pt x="1483" y="369"/>
                                </a:lnTo>
                                <a:lnTo>
                                  <a:pt x="1538" y="338"/>
                                </a:lnTo>
                                <a:lnTo>
                                  <a:pt x="1596" y="307"/>
                                </a:lnTo>
                                <a:lnTo>
                                  <a:pt x="1656" y="277"/>
                                </a:lnTo>
                                <a:lnTo>
                                  <a:pt x="1721" y="247"/>
                                </a:lnTo>
                                <a:lnTo>
                                  <a:pt x="1788" y="217"/>
                                </a:lnTo>
                                <a:lnTo>
                                  <a:pt x="1859" y="186"/>
                                </a:lnTo>
                                <a:lnTo>
                                  <a:pt x="1933" y="157"/>
                                </a:lnTo>
                                <a:lnTo>
                                  <a:pt x="2010" y="127"/>
                                </a:lnTo>
                                <a:lnTo>
                                  <a:pt x="2092" y="99"/>
                                </a:lnTo>
                                <a:lnTo>
                                  <a:pt x="2168" y="74"/>
                                </a:lnTo>
                                <a:lnTo>
                                  <a:pt x="2243" y="53"/>
                                </a:lnTo>
                                <a:lnTo>
                                  <a:pt x="2317" y="36"/>
                                </a:lnTo>
                                <a:lnTo>
                                  <a:pt x="2391" y="23"/>
                                </a:lnTo>
                                <a:lnTo>
                                  <a:pt x="2465" y="13"/>
                                </a:lnTo>
                                <a:lnTo>
                                  <a:pt x="2536" y="6"/>
                                </a:lnTo>
                                <a:lnTo>
                                  <a:pt x="2608" y="1"/>
                                </a:lnTo>
                                <a:lnTo>
                                  <a:pt x="2679" y="0"/>
                                </a:lnTo>
                                <a:lnTo>
                                  <a:pt x="2749" y="3"/>
                                </a:lnTo>
                                <a:lnTo>
                                  <a:pt x="2819" y="7"/>
                                </a:lnTo>
                                <a:lnTo>
                                  <a:pt x="2888" y="14"/>
                                </a:lnTo>
                                <a:lnTo>
                                  <a:pt x="2955" y="23"/>
                                </a:lnTo>
                                <a:lnTo>
                                  <a:pt x="3022" y="35"/>
                                </a:lnTo>
                                <a:lnTo>
                                  <a:pt x="3088" y="48"/>
                                </a:lnTo>
                                <a:lnTo>
                                  <a:pt x="3153" y="63"/>
                                </a:lnTo>
                                <a:lnTo>
                                  <a:pt x="3218" y="81"/>
                                </a:lnTo>
                                <a:lnTo>
                                  <a:pt x="3280" y="100"/>
                                </a:lnTo>
                                <a:lnTo>
                                  <a:pt x="3343" y="120"/>
                                </a:lnTo>
                                <a:lnTo>
                                  <a:pt x="3405" y="141"/>
                                </a:lnTo>
                                <a:lnTo>
                                  <a:pt x="3465" y="164"/>
                                </a:lnTo>
                                <a:lnTo>
                                  <a:pt x="3524" y="189"/>
                                </a:lnTo>
                                <a:lnTo>
                                  <a:pt x="3583" y="213"/>
                                </a:lnTo>
                                <a:lnTo>
                                  <a:pt x="3641" y="239"/>
                                </a:lnTo>
                                <a:lnTo>
                                  <a:pt x="3697" y="265"/>
                                </a:lnTo>
                                <a:lnTo>
                                  <a:pt x="3752" y="292"/>
                                </a:lnTo>
                                <a:lnTo>
                                  <a:pt x="3805" y="319"/>
                                </a:lnTo>
                                <a:lnTo>
                                  <a:pt x="3859" y="345"/>
                                </a:lnTo>
                                <a:lnTo>
                                  <a:pt x="3911" y="372"/>
                                </a:lnTo>
                                <a:lnTo>
                                  <a:pt x="4010" y="426"/>
                                </a:lnTo>
                                <a:lnTo>
                                  <a:pt x="4106" y="478"/>
                                </a:lnTo>
                                <a:lnTo>
                                  <a:pt x="4153" y="505"/>
                                </a:lnTo>
                                <a:lnTo>
                                  <a:pt x="4200" y="529"/>
                                </a:lnTo>
                                <a:lnTo>
                                  <a:pt x="4245" y="554"/>
                                </a:lnTo>
                                <a:lnTo>
                                  <a:pt x="4289" y="577"/>
                                </a:lnTo>
                                <a:lnTo>
                                  <a:pt x="4333" y="600"/>
                                </a:lnTo>
                                <a:lnTo>
                                  <a:pt x="4374" y="621"/>
                                </a:lnTo>
                                <a:lnTo>
                                  <a:pt x="4415" y="640"/>
                                </a:lnTo>
                                <a:lnTo>
                                  <a:pt x="4455" y="658"/>
                                </a:lnTo>
                                <a:lnTo>
                                  <a:pt x="4465" y="669"/>
                                </a:lnTo>
                                <a:lnTo>
                                  <a:pt x="4477" y="679"/>
                                </a:lnTo>
                                <a:lnTo>
                                  <a:pt x="4489" y="687"/>
                                </a:lnTo>
                                <a:lnTo>
                                  <a:pt x="4503" y="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50000"/>
                              <a:lumOff val="0"/>
                              <a:alpha val="73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1868"/>
                        <wps:cNvSpPr>
                          <a:spLocks/>
                        </wps:cNvSpPr>
                        <wps:spPr bwMode="auto">
                          <a:xfrm>
                            <a:off x="10849" y="6390"/>
                            <a:ext cx="395" cy="191"/>
                          </a:xfrm>
                          <a:custGeom>
                            <a:avLst/>
                            <a:gdLst>
                              <a:gd name="T0" fmla="*/ 569 w 1184"/>
                              <a:gd name="T1" fmla="*/ 4 h 571"/>
                              <a:gd name="T2" fmla="*/ 480 w 1184"/>
                              <a:gd name="T3" fmla="*/ 0 h 571"/>
                              <a:gd name="T4" fmla="*/ 396 w 1184"/>
                              <a:gd name="T5" fmla="*/ 2 h 571"/>
                              <a:gd name="T6" fmla="*/ 318 w 1184"/>
                              <a:gd name="T7" fmla="*/ 10 h 571"/>
                              <a:gd name="T8" fmla="*/ 245 w 1184"/>
                              <a:gd name="T9" fmla="*/ 22 h 571"/>
                              <a:gd name="T10" fmla="*/ 180 w 1184"/>
                              <a:gd name="T11" fmla="*/ 41 h 571"/>
                              <a:gd name="T12" fmla="*/ 123 w 1184"/>
                              <a:gd name="T13" fmla="*/ 65 h 571"/>
                              <a:gd name="T14" fmla="*/ 76 w 1184"/>
                              <a:gd name="T15" fmla="*/ 94 h 571"/>
                              <a:gd name="T16" fmla="*/ 39 w 1184"/>
                              <a:gd name="T17" fmla="*/ 126 h 571"/>
                              <a:gd name="T18" fmla="*/ 13 w 1184"/>
                              <a:gd name="T19" fmla="*/ 163 h 571"/>
                              <a:gd name="T20" fmla="*/ 1 w 1184"/>
                              <a:gd name="T21" fmla="*/ 205 h 571"/>
                              <a:gd name="T22" fmla="*/ 2 w 1184"/>
                              <a:gd name="T23" fmla="*/ 247 h 571"/>
                              <a:gd name="T24" fmla="*/ 17 w 1184"/>
                              <a:gd name="T25" fmla="*/ 290 h 571"/>
                              <a:gd name="T26" fmla="*/ 44 w 1184"/>
                              <a:gd name="T27" fmla="*/ 331 h 571"/>
                              <a:gd name="T28" fmla="*/ 82 w 1184"/>
                              <a:gd name="T29" fmla="*/ 372 h 571"/>
                              <a:gd name="T30" fmla="*/ 130 w 1184"/>
                              <a:gd name="T31" fmla="*/ 410 h 571"/>
                              <a:gd name="T32" fmla="*/ 187 w 1184"/>
                              <a:gd name="T33" fmla="*/ 446 h 571"/>
                              <a:gd name="T34" fmla="*/ 254 w 1184"/>
                              <a:gd name="T35" fmla="*/ 478 h 571"/>
                              <a:gd name="T36" fmla="*/ 328 w 1184"/>
                              <a:gd name="T37" fmla="*/ 506 h 571"/>
                              <a:gd name="T38" fmla="*/ 409 w 1184"/>
                              <a:gd name="T39" fmla="*/ 531 h 571"/>
                              <a:gd name="T40" fmla="*/ 495 w 1184"/>
                              <a:gd name="T41" fmla="*/ 550 h 571"/>
                              <a:gd name="T42" fmla="*/ 585 w 1184"/>
                              <a:gd name="T43" fmla="*/ 563 h 571"/>
                              <a:gd name="T44" fmla="*/ 674 w 1184"/>
                              <a:gd name="T45" fmla="*/ 570 h 571"/>
                              <a:gd name="T46" fmla="*/ 760 w 1184"/>
                              <a:gd name="T47" fmla="*/ 571 h 571"/>
                              <a:gd name="T48" fmla="*/ 841 w 1184"/>
                              <a:gd name="T49" fmla="*/ 565 h 571"/>
                              <a:gd name="T50" fmla="*/ 916 w 1184"/>
                              <a:gd name="T51" fmla="*/ 553 h 571"/>
                              <a:gd name="T52" fmla="*/ 983 w 1184"/>
                              <a:gd name="T53" fmla="*/ 537 h 571"/>
                              <a:gd name="T54" fmla="*/ 1043 w 1184"/>
                              <a:gd name="T55" fmla="*/ 514 h 571"/>
                              <a:gd name="T56" fmla="*/ 1094 w 1184"/>
                              <a:gd name="T57" fmla="*/ 487 h 571"/>
                              <a:gd name="T58" fmla="*/ 1134 w 1184"/>
                              <a:gd name="T59" fmla="*/ 456 h 571"/>
                              <a:gd name="T60" fmla="*/ 1163 w 1184"/>
                              <a:gd name="T61" fmla="*/ 420 h 571"/>
                              <a:gd name="T62" fmla="*/ 1180 w 1184"/>
                              <a:gd name="T63" fmla="*/ 381 h 571"/>
                              <a:gd name="T64" fmla="*/ 1183 w 1184"/>
                              <a:gd name="T65" fmla="*/ 338 h 571"/>
                              <a:gd name="T66" fmla="*/ 1173 w 1184"/>
                              <a:gd name="T67" fmla="*/ 296 h 571"/>
                              <a:gd name="T68" fmla="*/ 1151 w 1184"/>
                              <a:gd name="T69" fmla="*/ 254 h 571"/>
                              <a:gd name="T70" fmla="*/ 1116 w 1184"/>
                              <a:gd name="T71" fmla="*/ 213 h 571"/>
                              <a:gd name="T72" fmla="*/ 1071 w 1184"/>
                              <a:gd name="T73" fmla="*/ 173 h 571"/>
                              <a:gd name="T74" fmla="*/ 1016 w 1184"/>
                              <a:gd name="T75" fmla="*/ 138 h 571"/>
                              <a:gd name="T76" fmla="*/ 954 w 1184"/>
                              <a:gd name="T77" fmla="*/ 104 h 571"/>
                              <a:gd name="T78" fmla="*/ 882 w 1184"/>
                              <a:gd name="T79" fmla="*/ 74 h 571"/>
                              <a:gd name="T80" fmla="*/ 804 w 1184"/>
                              <a:gd name="T81" fmla="*/ 48 h 571"/>
                              <a:gd name="T82" fmla="*/ 719 w 1184"/>
                              <a:gd name="T83" fmla="*/ 27 h 571"/>
                              <a:gd name="T84" fmla="*/ 629 w 1184"/>
                              <a:gd name="T85" fmla="*/ 12 h 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184" h="571">
                                <a:moveTo>
                                  <a:pt x="629" y="12"/>
                                </a:moveTo>
                                <a:lnTo>
                                  <a:pt x="599" y="8"/>
                                </a:lnTo>
                                <a:lnTo>
                                  <a:pt x="569" y="4"/>
                                </a:lnTo>
                                <a:lnTo>
                                  <a:pt x="540" y="2"/>
                                </a:lnTo>
                                <a:lnTo>
                                  <a:pt x="509" y="1"/>
                                </a:lnTo>
                                <a:lnTo>
                                  <a:pt x="480" y="0"/>
                                </a:lnTo>
                                <a:lnTo>
                                  <a:pt x="452" y="0"/>
                                </a:lnTo>
                                <a:lnTo>
                                  <a:pt x="424" y="1"/>
                                </a:lnTo>
                                <a:lnTo>
                                  <a:pt x="396" y="2"/>
                                </a:lnTo>
                                <a:lnTo>
                                  <a:pt x="369" y="3"/>
                                </a:lnTo>
                                <a:lnTo>
                                  <a:pt x="344" y="7"/>
                                </a:lnTo>
                                <a:lnTo>
                                  <a:pt x="318" y="10"/>
                                </a:lnTo>
                                <a:lnTo>
                                  <a:pt x="293" y="13"/>
                                </a:lnTo>
                                <a:lnTo>
                                  <a:pt x="269" y="18"/>
                                </a:lnTo>
                                <a:lnTo>
                                  <a:pt x="245" y="22"/>
                                </a:lnTo>
                                <a:lnTo>
                                  <a:pt x="223" y="28"/>
                                </a:lnTo>
                                <a:lnTo>
                                  <a:pt x="200" y="35"/>
                                </a:lnTo>
                                <a:lnTo>
                                  <a:pt x="180" y="41"/>
                                </a:lnTo>
                                <a:lnTo>
                                  <a:pt x="160" y="49"/>
                                </a:lnTo>
                                <a:lnTo>
                                  <a:pt x="141" y="57"/>
                                </a:lnTo>
                                <a:lnTo>
                                  <a:pt x="123" y="65"/>
                                </a:lnTo>
                                <a:lnTo>
                                  <a:pt x="106" y="74"/>
                                </a:lnTo>
                                <a:lnTo>
                                  <a:pt x="91" y="84"/>
                                </a:lnTo>
                                <a:lnTo>
                                  <a:pt x="76" y="94"/>
                                </a:lnTo>
                                <a:lnTo>
                                  <a:pt x="63" y="104"/>
                                </a:lnTo>
                                <a:lnTo>
                                  <a:pt x="50" y="115"/>
                                </a:lnTo>
                                <a:lnTo>
                                  <a:pt x="39" y="126"/>
                                </a:lnTo>
                                <a:lnTo>
                                  <a:pt x="29" y="139"/>
                                </a:lnTo>
                                <a:lnTo>
                                  <a:pt x="21" y="151"/>
                                </a:lnTo>
                                <a:lnTo>
                                  <a:pt x="13" y="163"/>
                                </a:lnTo>
                                <a:lnTo>
                                  <a:pt x="8" y="177"/>
                                </a:lnTo>
                                <a:lnTo>
                                  <a:pt x="5" y="190"/>
                                </a:lnTo>
                                <a:lnTo>
                                  <a:pt x="1" y="205"/>
                                </a:lnTo>
                                <a:lnTo>
                                  <a:pt x="0" y="218"/>
                                </a:lnTo>
                                <a:lnTo>
                                  <a:pt x="0" y="233"/>
                                </a:lnTo>
                                <a:lnTo>
                                  <a:pt x="2" y="247"/>
                                </a:lnTo>
                                <a:lnTo>
                                  <a:pt x="6" y="261"/>
                                </a:lnTo>
                                <a:lnTo>
                                  <a:pt x="10" y="275"/>
                                </a:lnTo>
                                <a:lnTo>
                                  <a:pt x="17" y="290"/>
                                </a:lnTo>
                                <a:lnTo>
                                  <a:pt x="25" y="303"/>
                                </a:lnTo>
                                <a:lnTo>
                                  <a:pt x="34" y="318"/>
                                </a:lnTo>
                                <a:lnTo>
                                  <a:pt x="44" y="331"/>
                                </a:lnTo>
                                <a:lnTo>
                                  <a:pt x="55" y="345"/>
                                </a:lnTo>
                                <a:lnTo>
                                  <a:pt x="67" y="358"/>
                                </a:lnTo>
                                <a:lnTo>
                                  <a:pt x="82" y="372"/>
                                </a:lnTo>
                                <a:lnTo>
                                  <a:pt x="96" y="384"/>
                                </a:lnTo>
                                <a:lnTo>
                                  <a:pt x="112" y="398"/>
                                </a:lnTo>
                                <a:lnTo>
                                  <a:pt x="130" y="410"/>
                                </a:lnTo>
                                <a:lnTo>
                                  <a:pt x="148" y="422"/>
                                </a:lnTo>
                                <a:lnTo>
                                  <a:pt x="167" y="433"/>
                                </a:lnTo>
                                <a:lnTo>
                                  <a:pt x="187" y="446"/>
                                </a:lnTo>
                                <a:lnTo>
                                  <a:pt x="208" y="457"/>
                                </a:lnTo>
                                <a:lnTo>
                                  <a:pt x="231" y="467"/>
                                </a:lnTo>
                                <a:lnTo>
                                  <a:pt x="254" y="478"/>
                                </a:lnTo>
                                <a:lnTo>
                                  <a:pt x="278" y="487"/>
                                </a:lnTo>
                                <a:lnTo>
                                  <a:pt x="302" y="497"/>
                                </a:lnTo>
                                <a:lnTo>
                                  <a:pt x="328" y="506"/>
                                </a:lnTo>
                                <a:lnTo>
                                  <a:pt x="354" y="515"/>
                                </a:lnTo>
                                <a:lnTo>
                                  <a:pt x="381" y="523"/>
                                </a:lnTo>
                                <a:lnTo>
                                  <a:pt x="409" y="531"/>
                                </a:lnTo>
                                <a:lnTo>
                                  <a:pt x="437" y="538"/>
                                </a:lnTo>
                                <a:lnTo>
                                  <a:pt x="465" y="544"/>
                                </a:lnTo>
                                <a:lnTo>
                                  <a:pt x="495" y="550"/>
                                </a:lnTo>
                                <a:lnTo>
                                  <a:pt x="524" y="554"/>
                                </a:lnTo>
                                <a:lnTo>
                                  <a:pt x="554" y="559"/>
                                </a:lnTo>
                                <a:lnTo>
                                  <a:pt x="585" y="563"/>
                                </a:lnTo>
                                <a:lnTo>
                                  <a:pt x="615" y="567"/>
                                </a:lnTo>
                                <a:lnTo>
                                  <a:pt x="645" y="569"/>
                                </a:lnTo>
                                <a:lnTo>
                                  <a:pt x="674" y="570"/>
                                </a:lnTo>
                                <a:lnTo>
                                  <a:pt x="703" y="571"/>
                                </a:lnTo>
                                <a:lnTo>
                                  <a:pt x="732" y="571"/>
                                </a:lnTo>
                                <a:lnTo>
                                  <a:pt x="760" y="571"/>
                                </a:lnTo>
                                <a:lnTo>
                                  <a:pt x="787" y="569"/>
                                </a:lnTo>
                                <a:lnTo>
                                  <a:pt x="814" y="568"/>
                                </a:lnTo>
                                <a:lnTo>
                                  <a:pt x="841" y="565"/>
                                </a:lnTo>
                                <a:lnTo>
                                  <a:pt x="866" y="562"/>
                                </a:lnTo>
                                <a:lnTo>
                                  <a:pt x="891" y="558"/>
                                </a:lnTo>
                                <a:lnTo>
                                  <a:pt x="916" y="553"/>
                                </a:lnTo>
                                <a:lnTo>
                                  <a:pt x="939" y="549"/>
                                </a:lnTo>
                                <a:lnTo>
                                  <a:pt x="961" y="543"/>
                                </a:lnTo>
                                <a:lnTo>
                                  <a:pt x="983" y="537"/>
                                </a:lnTo>
                                <a:lnTo>
                                  <a:pt x="1004" y="530"/>
                                </a:lnTo>
                                <a:lnTo>
                                  <a:pt x="1024" y="522"/>
                                </a:lnTo>
                                <a:lnTo>
                                  <a:pt x="1043" y="514"/>
                                </a:lnTo>
                                <a:lnTo>
                                  <a:pt x="1061" y="506"/>
                                </a:lnTo>
                                <a:lnTo>
                                  <a:pt x="1078" y="497"/>
                                </a:lnTo>
                                <a:lnTo>
                                  <a:pt x="1094" y="487"/>
                                </a:lnTo>
                                <a:lnTo>
                                  <a:pt x="1108" y="477"/>
                                </a:lnTo>
                                <a:lnTo>
                                  <a:pt x="1122" y="467"/>
                                </a:lnTo>
                                <a:lnTo>
                                  <a:pt x="1134" y="456"/>
                                </a:lnTo>
                                <a:lnTo>
                                  <a:pt x="1145" y="445"/>
                                </a:lnTo>
                                <a:lnTo>
                                  <a:pt x="1155" y="432"/>
                                </a:lnTo>
                                <a:lnTo>
                                  <a:pt x="1163" y="420"/>
                                </a:lnTo>
                                <a:lnTo>
                                  <a:pt x="1170" y="408"/>
                                </a:lnTo>
                                <a:lnTo>
                                  <a:pt x="1175" y="394"/>
                                </a:lnTo>
                                <a:lnTo>
                                  <a:pt x="1180" y="381"/>
                                </a:lnTo>
                                <a:lnTo>
                                  <a:pt x="1183" y="366"/>
                                </a:lnTo>
                                <a:lnTo>
                                  <a:pt x="1184" y="353"/>
                                </a:lnTo>
                                <a:lnTo>
                                  <a:pt x="1183" y="338"/>
                                </a:lnTo>
                                <a:lnTo>
                                  <a:pt x="1182" y="324"/>
                                </a:lnTo>
                                <a:lnTo>
                                  <a:pt x="1179" y="310"/>
                                </a:lnTo>
                                <a:lnTo>
                                  <a:pt x="1173" y="296"/>
                                </a:lnTo>
                                <a:lnTo>
                                  <a:pt x="1167" y="281"/>
                                </a:lnTo>
                                <a:lnTo>
                                  <a:pt x="1160" y="268"/>
                                </a:lnTo>
                                <a:lnTo>
                                  <a:pt x="1151" y="254"/>
                                </a:lnTo>
                                <a:lnTo>
                                  <a:pt x="1141" y="240"/>
                                </a:lnTo>
                                <a:lnTo>
                                  <a:pt x="1129" y="226"/>
                                </a:lnTo>
                                <a:lnTo>
                                  <a:pt x="1116" y="213"/>
                                </a:lnTo>
                                <a:lnTo>
                                  <a:pt x="1103" y="199"/>
                                </a:lnTo>
                                <a:lnTo>
                                  <a:pt x="1088" y="187"/>
                                </a:lnTo>
                                <a:lnTo>
                                  <a:pt x="1071" y="173"/>
                                </a:lnTo>
                                <a:lnTo>
                                  <a:pt x="1054" y="161"/>
                                </a:lnTo>
                                <a:lnTo>
                                  <a:pt x="1036" y="149"/>
                                </a:lnTo>
                                <a:lnTo>
                                  <a:pt x="1016" y="138"/>
                                </a:lnTo>
                                <a:lnTo>
                                  <a:pt x="996" y="125"/>
                                </a:lnTo>
                                <a:lnTo>
                                  <a:pt x="975" y="114"/>
                                </a:lnTo>
                                <a:lnTo>
                                  <a:pt x="954" y="104"/>
                                </a:lnTo>
                                <a:lnTo>
                                  <a:pt x="930" y="93"/>
                                </a:lnTo>
                                <a:lnTo>
                                  <a:pt x="907" y="84"/>
                                </a:lnTo>
                                <a:lnTo>
                                  <a:pt x="882" y="74"/>
                                </a:lnTo>
                                <a:lnTo>
                                  <a:pt x="856" y="65"/>
                                </a:lnTo>
                                <a:lnTo>
                                  <a:pt x="831" y="56"/>
                                </a:lnTo>
                                <a:lnTo>
                                  <a:pt x="804" y="48"/>
                                </a:lnTo>
                                <a:lnTo>
                                  <a:pt x="776" y="40"/>
                                </a:lnTo>
                                <a:lnTo>
                                  <a:pt x="748" y="33"/>
                                </a:lnTo>
                                <a:lnTo>
                                  <a:pt x="719" y="27"/>
                                </a:lnTo>
                                <a:lnTo>
                                  <a:pt x="690" y="21"/>
                                </a:lnTo>
                                <a:lnTo>
                                  <a:pt x="659" y="17"/>
                                </a:lnTo>
                                <a:lnTo>
                                  <a:pt x="62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1869"/>
                        <wps:cNvSpPr>
                          <a:spLocks/>
                        </wps:cNvSpPr>
                        <wps:spPr bwMode="auto">
                          <a:xfrm>
                            <a:off x="7921" y="6358"/>
                            <a:ext cx="481" cy="309"/>
                          </a:xfrm>
                          <a:custGeom>
                            <a:avLst/>
                            <a:gdLst>
                              <a:gd name="T0" fmla="*/ 560 w 1443"/>
                              <a:gd name="T1" fmla="*/ 136 h 928"/>
                              <a:gd name="T2" fmla="*/ 457 w 1443"/>
                              <a:gd name="T3" fmla="*/ 189 h 928"/>
                              <a:gd name="T4" fmla="*/ 361 w 1443"/>
                              <a:gd name="T5" fmla="*/ 247 h 928"/>
                              <a:gd name="T6" fmla="*/ 274 w 1443"/>
                              <a:gd name="T7" fmla="*/ 309 h 928"/>
                              <a:gd name="T8" fmla="*/ 197 w 1443"/>
                              <a:gd name="T9" fmla="*/ 372 h 928"/>
                              <a:gd name="T10" fmla="*/ 131 w 1443"/>
                              <a:gd name="T11" fmla="*/ 439 h 928"/>
                              <a:gd name="T12" fmla="*/ 79 w 1443"/>
                              <a:gd name="T13" fmla="*/ 506 h 928"/>
                              <a:gd name="T14" fmla="*/ 37 w 1443"/>
                              <a:gd name="T15" fmla="*/ 572 h 928"/>
                              <a:gd name="T16" fmla="*/ 11 w 1443"/>
                              <a:gd name="T17" fmla="*/ 637 h 928"/>
                              <a:gd name="T18" fmla="*/ 0 w 1443"/>
                              <a:gd name="T19" fmla="*/ 698 h 928"/>
                              <a:gd name="T20" fmla="*/ 6 w 1443"/>
                              <a:gd name="T21" fmla="*/ 757 h 928"/>
                              <a:gd name="T22" fmla="*/ 27 w 1443"/>
                              <a:gd name="T23" fmla="*/ 808 h 928"/>
                              <a:gd name="T24" fmla="*/ 64 w 1443"/>
                              <a:gd name="T25" fmla="*/ 851 h 928"/>
                              <a:gd name="T26" fmla="*/ 114 w 1443"/>
                              <a:gd name="T27" fmla="*/ 884 h 928"/>
                              <a:gd name="T28" fmla="*/ 178 w 1443"/>
                              <a:gd name="T29" fmla="*/ 908 h 928"/>
                              <a:gd name="T30" fmla="*/ 252 w 1443"/>
                              <a:gd name="T31" fmla="*/ 923 h 928"/>
                              <a:gd name="T32" fmla="*/ 335 w 1443"/>
                              <a:gd name="T33" fmla="*/ 928 h 928"/>
                              <a:gd name="T34" fmla="*/ 427 w 1443"/>
                              <a:gd name="T35" fmla="*/ 924 h 928"/>
                              <a:gd name="T36" fmla="*/ 525 w 1443"/>
                              <a:gd name="T37" fmla="*/ 909 h 928"/>
                              <a:gd name="T38" fmla="*/ 629 w 1443"/>
                              <a:gd name="T39" fmla="*/ 886 h 928"/>
                              <a:gd name="T40" fmla="*/ 737 w 1443"/>
                              <a:gd name="T41" fmla="*/ 852 h 928"/>
                              <a:gd name="T42" fmla="*/ 848 w 1443"/>
                              <a:gd name="T43" fmla="*/ 808 h 928"/>
                              <a:gd name="T44" fmla="*/ 953 w 1443"/>
                              <a:gd name="T45" fmla="*/ 758 h 928"/>
                              <a:gd name="T46" fmla="*/ 1051 w 1443"/>
                              <a:gd name="T47" fmla="*/ 702 h 928"/>
                              <a:gd name="T48" fmla="*/ 1141 w 1443"/>
                              <a:gd name="T49" fmla="*/ 641 h 928"/>
                              <a:gd name="T50" fmla="*/ 1221 w 1443"/>
                              <a:gd name="T51" fmla="*/ 577 h 928"/>
                              <a:gd name="T52" fmla="*/ 1291 w 1443"/>
                              <a:gd name="T53" fmla="*/ 511 h 928"/>
                              <a:gd name="T54" fmla="*/ 1349 w 1443"/>
                              <a:gd name="T55" fmla="*/ 445 h 928"/>
                              <a:gd name="T56" fmla="*/ 1394 w 1443"/>
                              <a:gd name="T57" fmla="*/ 378 h 928"/>
                              <a:gd name="T58" fmla="*/ 1425 w 1443"/>
                              <a:gd name="T59" fmla="*/ 313 h 928"/>
                              <a:gd name="T60" fmla="*/ 1441 w 1443"/>
                              <a:gd name="T61" fmla="*/ 250 h 928"/>
                              <a:gd name="T62" fmla="*/ 1441 w 1443"/>
                              <a:gd name="T63" fmla="*/ 191 h 928"/>
                              <a:gd name="T64" fmla="*/ 1425 w 1443"/>
                              <a:gd name="T65" fmla="*/ 136 h 928"/>
                              <a:gd name="T66" fmla="*/ 1393 w 1443"/>
                              <a:gd name="T67" fmla="*/ 91 h 928"/>
                              <a:gd name="T68" fmla="*/ 1347 w 1443"/>
                              <a:gd name="T69" fmla="*/ 54 h 928"/>
                              <a:gd name="T70" fmla="*/ 1287 w 1443"/>
                              <a:gd name="T71" fmla="*/ 27 h 928"/>
                              <a:gd name="T72" fmla="*/ 1217 w 1443"/>
                              <a:gd name="T73" fmla="*/ 9 h 928"/>
                              <a:gd name="T74" fmla="*/ 1137 w 1443"/>
                              <a:gd name="T75" fmla="*/ 2 h 928"/>
                              <a:gd name="T76" fmla="*/ 1048 w 1443"/>
                              <a:gd name="T77" fmla="*/ 3 h 928"/>
                              <a:gd name="T78" fmla="*/ 952 w 1443"/>
                              <a:gd name="T79" fmla="*/ 13 h 928"/>
                              <a:gd name="T80" fmla="*/ 850 w 1443"/>
                              <a:gd name="T81" fmla="*/ 34 h 928"/>
                              <a:gd name="T82" fmla="*/ 742 w 1443"/>
                              <a:gd name="T83" fmla="*/ 64 h 928"/>
                              <a:gd name="T84" fmla="*/ 633 w 1443"/>
                              <a:gd name="T85" fmla="*/ 105 h 9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443" h="928">
                                <a:moveTo>
                                  <a:pt x="633" y="105"/>
                                </a:moveTo>
                                <a:lnTo>
                                  <a:pt x="596" y="120"/>
                                </a:lnTo>
                                <a:lnTo>
                                  <a:pt x="560" y="136"/>
                                </a:lnTo>
                                <a:lnTo>
                                  <a:pt x="524" y="153"/>
                                </a:lnTo>
                                <a:lnTo>
                                  <a:pt x="490" y="171"/>
                                </a:lnTo>
                                <a:lnTo>
                                  <a:pt x="457" y="189"/>
                                </a:lnTo>
                                <a:lnTo>
                                  <a:pt x="423" y="208"/>
                                </a:lnTo>
                                <a:lnTo>
                                  <a:pt x="392" y="227"/>
                                </a:lnTo>
                                <a:lnTo>
                                  <a:pt x="361" y="247"/>
                                </a:lnTo>
                                <a:lnTo>
                                  <a:pt x="330" y="267"/>
                                </a:lnTo>
                                <a:lnTo>
                                  <a:pt x="302" y="287"/>
                                </a:lnTo>
                                <a:lnTo>
                                  <a:pt x="274" y="309"/>
                                </a:lnTo>
                                <a:lnTo>
                                  <a:pt x="248" y="330"/>
                                </a:lnTo>
                                <a:lnTo>
                                  <a:pt x="222" y="351"/>
                                </a:lnTo>
                                <a:lnTo>
                                  <a:pt x="197" y="372"/>
                                </a:lnTo>
                                <a:lnTo>
                                  <a:pt x="174" y="395"/>
                                </a:lnTo>
                                <a:lnTo>
                                  <a:pt x="152" y="417"/>
                                </a:lnTo>
                                <a:lnTo>
                                  <a:pt x="131" y="439"/>
                                </a:lnTo>
                                <a:lnTo>
                                  <a:pt x="112" y="461"/>
                                </a:lnTo>
                                <a:lnTo>
                                  <a:pt x="94" y="483"/>
                                </a:lnTo>
                                <a:lnTo>
                                  <a:pt x="79" y="506"/>
                                </a:lnTo>
                                <a:lnTo>
                                  <a:pt x="63" y="528"/>
                                </a:lnTo>
                                <a:lnTo>
                                  <a:pt x="49" y="551"/>
                                </a:lnTo>
                                <a:lnTo>
                                  <a:pt x="37" y="572"/>
                                </a:lnTo>
                                <a:lnTo>
                                  <a:pt x="27" y="594"/>
                                </a:lnTo>
                                <a:lnTo>
                                  <a:pt x="18" y="616"/>
                                </a:lnTo>
                                <a:lnTo>
                                  <a:pt x="11" y="637"/>
                                </a:lnTo>
                                <a:lnTo>
                                  <a:pt x="6" y="658"/>
                                </a:lnTo>
                                <a:lnTo>
                                  <a:pt x="2" y="678"/>
                                </a:lnTo>
                                <a:lnTo>
                                  <a:pt x="0" y="698"/>
                                </a:lnTo>
                                <a:lnTo>
                                  <a:pt x="0" y="719"/>
                                </a:lnTo>
                                <a:lnTo>
                                  <a:pt x="2" y="738"/>
                                </a:lnTo>
                                <a:lnTo>
                                  <a:pt x="6" y="757"/>
                                </a:lnTo>
                                <a:lnTo>
                                  <a:pt x="11" y="775"/>
                                </a:lnTo>
                                <a:lnTo>
                                  <a:pt x="18" y="793"/>
                                </a:lnTo>
                                <a:lnTo>
                                  <a:pt x="27" y="808"/>
                                </a:lnTo>
                                <a:lnTo>
                                  <a:pt x="38" y="824"/>
                                </a:lnTo>
                                <a:lnTo>
                                  <a:pt x="51" y="837"/>
                                </a:lnTo>
                                <a:lnTo>
                                  <a:pt x="64" y="851"/>
                                </a:lnTo>
                                <a:lnTo>
                                  <a:pt x="80" y="863"/>
                                </a:lnTo>
                                <a:lnTo>
                                  <a:pt x="96" y="874"/>
                                </a:lnTo>
                                <a:lnTo>
                                  <a:pt x="114" y="884"/>
                                </a:lnTo>
                                <a:lnTo>
                                  <a:pt x="135" y="893"/>
                                </a:lnTo>
                                <a:lnTo>
                                  <a:pt x="156" y="901"/>
                                </a:lnTo>
                                <a:lnTo>
                                  <a:pt x="178" y="908"/>
                                </a:lnTo>
                                <a:lnTo>
                                  <a:pt x="202" y="914"/>
                                </a:lnTo>
                                <a:lnTo>
                                  <a:pt x="226" y="919"/>
                                </a:lnTo>
                                <a:lnTo>
                                  <a:pt x="252" y="923"/>
                                </a:lnTo>
                                <a:lnTo>
                                  <a:pt x="279" y="926"/>
                                </a:lnTo>
                                <a:lnTo>
                                  <a:pt x="306" y="927"/>
                                </a:lnTo>
                                <a:lnTo>
                                  <a:pt x="335" y="928"/>
                                </a:lnTo>
                                <a:lnTo>
                                  <a:pt x="365" y="928"/>
                                </a:lnTo>
                                <a:lnTo>
                                  <a:pt x="395" y="926"/>
                                </a:lnTo>
                                <a:lnTo>
                                  <a:pt x="427" y="924"/>
                                </a:lnTo>
                                <a:lnTo>
                                  <a:pt x="459" y="920"/>
                                </a:lnTo>
                                <a:lnTo>
                                  <a:pt x="492" y="916"/>
                                </a:lnTo>
                                <a:lnTo>
                                  <a:pt x="525" y="909"/>
                                </a:lnTo>
                                <a:lnTo>
                                  <a:pt x="559" y="902"/>
                                </a:lnTo>
                                <a:lnTo>
                                  <a:pt x="593" y="895"/>
                                </a:lnTo>
                                <a:lnTo>
                                  <a:pt x="629" y="886"/>
                                </a:lnTo>
                                <a:lnTo>
                                  <a:pt x="665" y="876"/>
                                </a:lnTo>
                                <a:lnTo>
                                  <a:pt x="701" y="864"/>
                                </a:lnTo>
                                <a:lnTo>
                                  <a:pt x="737" y="852"/>
                                </a:lnTo>
                                <a:lnTo>
                                  <a:pt x="774" y="839"/>
                                </a:lnTo>
                                <a:lnTo>
                                  <a:pt x="811" y="824"/>
                                </a:lnTo>
                                <a:lnTo>
                                  <a:pt x="848" y="808"/>
                                </a:lnTo>
                                <a:lnTo>
                                  <a:pt x="883" y="793"/>
                                </a:lnTo>
                                <a:lnTo>
                                  <a:pt x="919" y="776"/>
                                </a:lnTo>
                                <a:lnTo>
                                  <a:pt x="953" y="758"/>
                                </a:lnTo>
                                <a:lnTo>
                                  <a:pt x="986" y="740"/>
                                </a:lnTo>
                                <a:lnTo>
                                  <a:pt x="1020" y="721"/>
                                </a:lnTo>
                                <a:lnTo>
                                  <a:pt x="1051" y="702"/>
                                </a:lnTo>
                                <a:lnTo>
                                  <a:pt x="1083" y="682"/>
                                </a:lnTo>
                                <a:lnTo>
                                  <a:pt x="1113" y="662"/>
                                </a:lnTo>
                                <a:lnTo>
                                  <a:pt x="1141" y="641"/>
                                </a:lnTo>
                                <a:lnTo>
                                  <a:pt x="1169" y="620"/>
                                </a:lnTo>
                                <a:lnTo>
                                  <a:pt x="1196" y="599"/>
                                </a:lnTo>
                                <a:lnTo>
                                  <a:pt x="1221" y="577"/>
                                </a:lnTo>
                                <a:lnTo>
                                  <a:pt x="1246" y="556"/>
                                </a:lnTo>
                                <a:lnTo>
                                  <a:pt x="1268" y="534"/>
                                </a:lnTo>
                                <a:lnTo>
                                  <a:pt x="1291" y="511"/>
                                </a:lnTo>
                                <a:lnTo>
                                  <a:pt x="1311" y="489"/>
                                </a:lnTo>
                                <a:lnTo>
                                  <a:pt x="1331" y="468"/>
                                </a:lnTo>
                                <a:lnTo>
                                  <a:pt x="1349" y="445"/>
                                </a:lnTo>
                                <a:lnTo>
                                  <a:pt x="1365" y="423"/>
                                </a:lnTo>
                                <a:lnTo>
                                  <a:pt x="1380" y="400"/>
                                </a:lnTo>
                                <a:lnTo>
                                  <a:pt x="1394" y="378"/>
                                </a:lnTo>
                                <a:lnTo>
                                  <a:pt x="1406" y="357"/>
                                </a:lnTo>
                                <a:lnTo>
                                  <a:pt x="1416" y="334"/>
                                </a:lnTo>
                                <a:lnTo>
                                  <a:pt x="1425" y="313"/>
                                </a:lnTo>
                                <a:lnTo>
                                  <a:pt x="1432" y="292"/>
                                </a:lnTo>
                                <a:lnTo>
                                  <a:pt x="1437" y="270"/>
                                </a:lnTo>
                                <a:lnTo>
                                  <a:pt x="1441" y="250"/>
                                </a:lnTo>
                                <a:lnTo>
                                  <a:pt x="1443" y="230"/>
                                </a:lnTo>
                                <a:lnTo>
                                  <a:pt x="1443" y="210"/>
                                </a:lnTo>
                                <a:lnTo>
                                  <a:pt x="1441" y="191"/>
                                </a:lnTo>
                                <a:lnTo>
                                  <a:pt x="1437" y="172"/>
                                </a:lnTo>
                                <a:lnTo>
                                  <a:pt x="1432" y="154"/>
                                </a:lnTo>
                                <a:lnTo>
                                  <a:pt x="1425" y="136"/>
                                </a:lnTo>
                                <a:lnTo>
                                  <a:pt x="1416" y="120"/>
                                </a:lnTo>
                                <a:lnTo>
                                  <a:pt x="1405" y="105"/>
                                </a:lnTo>
                                <a:lnTo>
                                  <a:pt x="1393" y="91"/>
                                </a:lnTo>
                                <a:lnTo>
                                  <a:pt x="1379" y="78"/>
                                </a:lnTo>
                                <a:lnTo>
                                  <a:pt x="1363" y="65"/>
                                </a:lnTo>
                                <a:lnTo>
                                  <a:pt x="1347" y="54"/>
                                </a:lnTo>
                                <a:lnTo>
                                  <a:pt x="1329" y="44"/>
                                </a:lnTo>
                                <a:lnTo>
                                  <a:pt x="1309" y="35"/>
                                </a:lnTo>
                                <a:lnTo>
                                  <a:pt x="1287" y="27"/>
                                </a:lnTo>
                                <a:lnTo>
                                  <a:pt x="1265" y="21"/>
                                </a:lnTo>
                                <a:lnTo>
                                  <a:pt x="1241" y="15"/>
                                </a:lnTo>
                                <a:lnTo>
                                  <a:pt x="1217" y="9"/>
                                </a:lnTo>
                                <a:lnTo>
                                  <a:pt x="1191" y="6"/>
                                </a:lnTo>
                                <a:lnTo>
                                  <a:pt x="1164" y="3"/>
                                </a:lnTo>
                                <a:lnTo>
                                  <a:pt x="1137" y="2"/>
                                </a:lnTo>
                                <a:lnTo>
                                  <a:pt x="1108" y="0"/>
                                </a:lnTo>
                                <a:lnTo>
                                  <a:pt x="1078" y="0"/>
                                </a:lnTo>
                                <a:lnTo>
                                  <a:pt x="1048" y="3"/>
                                </a:lnTo>
                                <a:lnTo>
                                  <a:pt x="1017" y="5"/>
                                </a:lnTo>
                                <a:lnTo>
                                  <a:pt x="984" y="8"/>
                                </a:lnTo>
                                <a:lnTo>
                                  <a:pt x="952" y="13"/>
                                </a:lnTo>
                                <a:lnTo>
                                  <a:pt x="918" y="18"/>
                                </a:lnTo>
                                <a:lnTo>
                                  <a:pt x="884" y="26"/>
                                </a:lnTo>
                                <a:lnTo>
                                  <a:pt x="850" y="34"/>
                                </a:lnTo>
                                <a:lnTo>
                                  <a:pt x="814" y="43"/>
                                </a:lnTo>
                                <a:lnTo>
                                  <a:pt x="778" y="53"/>
                                </a:lnTo>
                                <a:lnTo>
                                  <a:pt x="742" y="64"/>
                                </a:lnTo>
                                <a:lnTo>
                                  <a:pt x="706" y="77"/>
                                </a:lnTo>
                                <a:lnTo>
                                  <a:pt x="670" y="90"/>
                                </a:lnTo>
                                <a:lnTo>
                                  <a:pt x="633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1870"/>
                        <wps:cNvSpPr>
                          <a:spLocks/>
                        </wps:cNvSpPr>
                        <wps:spPr bwMode="auto">
                          <a:xfrm>
                            <a:off x="9511" y="2438"/>
                            <a:ext cx="1919" cy="3704"/>
                          </a:xfrm>
                          <a:custGeom>
                            <a:avLst/>
                            <a:gdLst>
                              <a:gd name="T0" fmla="*/ 5432 w 5759"/>
                              <a:gd name="T1" fmla="*/ 9762 h 11114"/>
                              <a:gd name="T2" fmla="*/ 5347 w 5759"/>
                              <a:gd name="T3" fmla="*/ 8940 h 11114"/>
                              <a:gd name="T4" fmla="*/ 5281 w 5759"/>
                              <a:gd name="T5" fmla="*/ 8123 h 11114"/>
                              <a:gd name="T6" fmla="*/ 5236 w 5759"/>
                              <a:gd name="T7" fmla="*/ 7311 h 11114"/>
                              <a:gd name="T8" fmla="*/ 5215 w 5759"/>
                              <a:gd name="T9" fmla="*/ 6502 h 11114"/>
                              <a:gd name="T10" fmla="*/ 5222 w 5759"/>
                              <a:gd name="T11" fmla="*/ 5694 h 11114"/>
                              <a:gd name="T12" fmla="*/ 5257 w 5759"/>
                              <a:gd name="T13" fmla="*/ 4888 h 11114"/>
                              <a:gd name="T14" fmla="*/ 5327 w 5759"/>
                              <a:gd name="T15" fmla="*/ 4080 h 11114"/>
                              <a:gd name="T16" fmla="*/ 5431 w 5759"/>
                              <a:gd name="T17" fmla="*/ 3273 h 11114"/>
                              <a:gd name="T18" fmla="*/ 5574 w 5759"/>
                              <a:gd name="T19" fmla="*/ 2460 h 11114"/>
                              <a:gd name="T20" fmla="*/ 5759 w 5759"/>
                              <a:gd name="T21" fmla="*/ 1643 h 11114"/>
                              <a:gd name="T22" fmla="*/ 5265 w 5759"/>
                              <a:gd name="T23" fmla="*/ 1465 h 11114"/>
                              <a:gd name="T24" fmla="*/ 4766 w 5759"/>
                              <a:gd name="T25" fmla="*/ 1302 h 11114"/>
                              <a:gd name="T26" fmla="*/ 4264 w 5759"/>
                              <a:gd name="T27" fmla="*/ 1149 h 11114"/>
                              <a:gd name="T28" fmla="*/ 3759 w 5759"/>
                              <a:gd name="T29" fmla="*/ 1006 h 11114"/>
                              <a:gd name="T30" fmla="*/ 2745 w 5759"/>
                              <a:gd name="T31" fmla="*/ 730 h 11114"/>
                              <a:gd name="T32" fmla="*/ 2071 w 5759"/>
                              <a:gd name="T33" fmla="*/ 543 h 11114"/>
                              <a:gd name="T34" fmla="*/ 1567 w 5759"/>
                              <a:gd name="T35" fmla="*/ 394 h 11114"/>
                              <a:gd name="T36" fmla="*/ 1067 w 5759"/>
                              <a:gd name="T37" fmla="*/ 235 h 11114"/>
                              <a:gd name="T38" fmla="*/ 571 w 5759"/>
                              <a:gd name="T39" fmla="*/ 61 h 11114"/>
                              <a:gd name="T40" fmla="*/ 398 w 5759"/>
                              <a:gd name="T41" fmla="*/ 702 h 11114"/>
                              <a:gd name="T42" fmla="*/ 380 w 5759"/>
                              <a:gd name="T43" fmla="*/ 1771 h 11114"/>
                              <a:gd name="T44" fmla="*/ 356 w 5759"/>
                              <a:gd name="T45" fmla="*/ 2857 h 11114"/>
                              <a:gd name="T46" fmla="*/ 325 w 5759"/>
                              <a:gd name="T47" fmla="*/ 3953 h 11114"/>
                              <a:gd name="T48" fmla="*/ 286 w 5759"/>
                              <a:gd name="T49" fmla="*/ 5057 h 11114"/>
                              <a:gd name="T50" fmla="*/ 213 w 5759"/>
                              <a:gd name="T51" fmla="*/ 5995 h 11114"/>
                              <a:gd name="T52" fmla="*/ 113 w 5759"/>
                              <a:gd name="T53" fmla="*/ 6577 h 11114"/>
                              <a:gd name="T54" fmla="*/ 47 w 5759"/>
                              <a:gd name="T55" fmla="*/ 7132 h 11114"/>
                              <a:gd name="T56" fmla="*/ 10 w 5759"/>
                              <a:gd name="T57" fmla="*/ 7664 h 11114"/>
                              <a:gd name="T58" fmla="*/ 0 w 5759"/>
                              <a:gd name="T59" fmla="*/ 8175 h 11114"/>
                              <a:gd name="T60" fmla="*/ 10 w 5759"/>
                              <a:gd name="T61" fmla="*/ 8669 h 11114"/>
                              <a:gd name="T62" fmla="*/ 39 w 5759"/>
                              <a:gd name="T63" fmla="*/ 9147 h 11114"/>
                              <a:gd name="T64" fmla="*/ 82 w 5759"/>
                              <a:gd name="T65" fmla="*/ 9613 h 11114"/>
                              <a:gd name="T66" fmla="*/ 136 w 5759"/>
                              <a:gd name="T67" fmla="*/ 10071 h 11114"/>
                              <a:gd name="T68" fmla="*/ 195 w 5759"/>
                              <a:gd name="T69" fmla="*/ 10520 h 11114"/>
                              <a:gd name="T70" fmla="*/ 443 w 5759"/>
                              <a:gd name="T71" fmla="*/ 11099 h 11114"/>
                              <a:gd name="T72" fmla="*/ 936 w 5759"/>
                              <a:gd name="T73" fmla="*/ 11047 h 11114"/>
                              <a:gd name="T74" fmla="*/ 1426 w 5759"/>
                              <a:gd name="T75" fmla="*/ 10984 h 11114"/>
                              <a:gd name="T76" fmla="*/ 1916 w 5759"/>
                              <a:gd name="T77" fmla="*/ 10914 h 11114"/>
                              <a:gd name="T78" fmla="*/ 2569 w 5759"/>
                              <a:gd name="T79" fmla="*/ 10811 h 11114"/>
                              <a:gd name="T80" fmla="*/ 3545 w 5759"/>
                              <a:gd name="T81" fmla="*/ 10644 h 11114"/>
                              <a:gd name="T82" fmla="*/ 4521 w 5759"/>
                              <a:gd name="T83" fmla="*/ 10474 h 11114"/>
                              <a:gd name="T84" fmla="*/ 5498 w 5759"/>
                              <a:gd name="T85" fmla="*/ 10314 h 11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759" h="11114">
                                <a:moveTo>
                                  <a:pt x="5498" y="10314"/>
                                </a:moveTo>
                                <a:lnTo>
                                  <a:pt x="5464" y="10038"/>
                                </a:lnTo>
                                <a:lnTo>
                                  <a:pt x="5432" y="9762"/>
                                </a:lnTo>
                                <a:lnTo>
                                  <a:pt x="5402" y="9487"/>
                                </a:lnTo>
                                <a:lnTo>
                                  <a:pt x="5374" y="9213"/>
                                </a:lnTo>
                                <a:lnTo>
                                  <a:pt x="5347" y="8940"/>
                                </a:lnTo>
                                <a:lnTo>
                                  <a:pt x="5322" y="8667"/>
                                </a:lnTo>
                                <a:lnTo>
                                  <a:pt x="5301" y="8394"/>
                                </a:lnTo>
                                <a:lnTo>
                                  <a:pt x="5281" y="8123"/>
                                </a:lnTo>
                                <a:lnTo>
                                  <a:pt x="5263" y="7852"/>
                                </a:lnTo>
                                <a:lnTo>
                                  <a:pt x="5248" y="7581"/>
                                </a:lnTo>
                                <a:lnTo>
                                  <a:pt x="5236" y="7311"/>
                                </a:lnTo>
                                <a:lnTo>
                                  <a:pt x="5226" y="7041"/>
                                </a:lnTo>
                                <a:lnTo>
                                  <a:pt x="5219" y="6771"/>
                                </a:lnTo>
                                <a:lnTo>
                                  <a:pt x="5215" y="6502"/>
                                </a:lnTo>
                                <a:lnTo>
                                  <a:pt x="5214" y="6233"/>
                                </a:lnTo>
                                <a:lnTo>
                                  <a:pt x="5216" y="5963"/>
                                </a:lnTo>
                                <a:lnTo>
                                  <a:pt x="5222" y="5694"/>
                                </a:lnTo>
                                <a:lnTo>
                                  <a:pt x="5229" y="5426"/>
                                </a:lnTo>
                                <a:lnTo>
                                  <a:pt x="5242" y="5157"/>
                                </a:lnTo>
                                <a:lnTo>
                                  <a:pt x="5257" y="4888"/>
                                </a:lnTo>
                                <a:lnTo>
                                  <a:pt x="5276" y="4619"/>
                                </a:lnTo>
                                <a:lnTo>
                                  <a:pt x="5300" y="4350"/>
                                </a:lnTo>
                                <a:lnTo>
                                  <a:pt x="5327" y="4080"/>
                                </a:lnTo>
                                <a:lnTo>
                                  <a:pt x="5357" y="3811"/>
                                </a:lnTo>
                                <a:lnTo>
                                  <a:pt x="5393" y="3541"/>
                                </a:lnTo>
                                <a:lnTo>
                                  <a:pt x="5431" y="3273"/>
                                </a:lnTo>
                                <a:lnTo>
                                  <a:pt x="5475" y="3001"/>
                                </a:lnTo>
                                <a:lnTo>
                                  <a:pt x="5523" y="2731"/>
                                </a:lnTo>
                                <a:lnTo>
                                  <a:pt x="5574" y="2460"/>
                                </a:lnTo>
                                <a:lnTo>
                                  <a:pt x="5631" y="2188"/>
                                </a:lnTo>
                                <a:lnTo>
                                  <a:pt x="5693" y="1917"/>
                                </a:lnTo>
                                <a:lnTo>
                                  <a:pt x="5759" y="1643"/>
                                </a:lnTo>
                                <a:lnTo>
                                  <a:pt x="5594" y="1582"/>
                                </a:lnTo>
                                <a:lnTo>
                                  <a:pt x="5430" y="1522"/>
                                </a:lnTo>
                                <a:lnTo>
                                  <a:pt x="5265" y="1465"/>
                                </a:lnTo>
                                <a:lnTo>
                                  <a:pt x="5098" y="1409"/>
                                </a:lnTo>
                                <a:lnTo>
                                  <a:pt x="4933" y="1354"/>
                                </a:lnTo>
                                <a:lnTo>
                                  <a:pt x="4766" y="1302"/>
                                </a:lnTo>
                                <a:lnTo>
                                  <a:pt x="4599" y="1250"/>
                                </a:lnTo>
                                <a:lnTo>
                                  <a:pt x="4431" y="1200"/>
                                </a:lnTo>
                                <a:lnTo>
                                  <a:pt x="4264" y="1149"/>
                                </a:lnTo>
                                <a:lnTo>
                                  <a:pt x="4096" y="1101"/>
                                </a:lnTo>
                                <a:lnTo>
                                  <a:pt x="3927" y="1054"/>
                                </a:lnTo>
                                <a:lnTo>
                                  <a:pt x="3759" y="1006"/>
                                </a:lnTo>
                                <a:lnTo>
                                  <a:pt x="3421" y="914"/>
                                </a:lnTo>
                                <a:lnTo>
                                  <a:pt x="3083" y="822"/>
                                </a:lnTo>
                                <a:lnTo>
                                  <a:pt x="2745" y="730"/>
                                </a:lnTo>
                                <a:lnTo>
                                  <a:pt x="2408" y="637"/>
                                </a:lnTo>
                                <a:lnTo>
                                  <a:pt x="2239" y="590"/>
                                </a:lnTo>
                                <a:lnTo>
                                  <a:pt x="2071" y="543"/>
                                </a:lnTo>
                                <a:lnTo>
                                  <a:pt x="1903" y="494"/>
                                </a:lnTo>
                                <a:lnTo>
                                  <a:pt x="1735" y="444"/>
                                </a:lnTo>
                                <a:lnTo>
                                  <a:pt x="1567" y="394"/>
                                </a:lnTo>
                                <a:lnTo>
                                  <a:pt x="1400" y="342"/>
                                </a:lnTo>
                                <a:lnTo>
                                  <a:pt x="1234" y="290"/>
                                </a:lnTo>
                                <a:lnTo>
                                  <a:pt x="1067" y="235"/>
                                </a:lnTo>
                                <a:lnTo>
                                  <a:pt x="901" y="179"/>
                                </a:lnTo>
                                <a:lnTo>
                                  <a:pt x="736" y="121"/>
                                </a:lnTo>
                                <a:lnTo>
                                  <a:pt x="571" y="61"/>
                                </a:lnTo>
                                <a:lnTo>
                                  <a:pt x="408" y="0"/>
                                </a:lnTo>
                                <a:lnTo>
                                  <a:pt x="403" y="350"/>
                                </a:lnTo>
                                <a:lnTo>
                                  <a:pt x="398" y="702"/>
                                </a:lnTo>
                                <a:lnTo>
                                  <a:pt x="393" y="1056"/>
                                </a:lnTo>
                                <a:lnTo>
                                  <a:pt x="386" y="1414"/>
                                </a:lnTo>
                                <a:lnTo>
                                  <a:pt x="380" y="1771"/>
                                </a:lnTo>
                                <a:lnTo>
                                  <a:pt x="373" y="2132"/>
                                </a:lnTo>
                                <a:lnTo>
                                  <a:pt x="365" y="2494"/>
                                </a:lnTo>
                                <a:lnTo>
                                  <a:pt x="356" y="2857"/>
                                </a:lnTo>
                                <a:lnTo>
                                  <a:pt x="346" y="3221"/>
                                </a:lnTo>
                                <a:lnTo>
                                  <a:pt x="336" y="3586"/>
                                </a:lnTo>
                                <a:lnTo>
                                  <a:pt x="325" y="3953"/>
                                </a:lnTo>
                                <a:lnTo>
                                  <a:pt x="313" y="4320"/>
                                </a:lnTo>
                                <a:lnTo>
                                  <a:pt x="300" y="4689"/>
                                </a:lnTo>
                                <a:lnTo>
                                  <a:pt x="286" y="5057"/>
                                </a:lnTo>
                                <a:lnTo>
                                  <a:pt x="270" y="5426"/>
                                </a:lnTo>
                                <a:lnTo>
                                  <a:pt x="254" y="5796"/>
                                </a:lnTo>
                                <a:lnTo>
                                  <a:pt x="213" y="5995"/>
                                </a:lnTo>
                                <a:lnTo>
                                  <a:pt x="176" y="6193"/>
                                </a:lnTo>
                                <a:lnTo>
                                  <a:pt x="142" y="6386"/>
                                </a:lnTo>
                                <a:lnTo>
                                  <a:pt x="113" y="6577"/>
                                </a:lnTo>
                                <a:lnTo>
                                  <a:pt x="88" y="6764"/>
                                </a:lnTo>
                                <a:lnTo>
                                  <a:pt x="66" y="6950"/>
                                </a:lnTo>
                                <a:lnTo>
                                  <a:pt x="47" y="7132"/>
                                </a:lnTo>
                                <a:lnTo>
                                  <a:pt x="33" y="7312"/>
                                </a:lnTo>
                                <a:lnTo>
                                  <a:pt x="20" y="7489"/>
                                </a:lnTo>
                                <a:lnTo>
                                  <a:pt x="10" y="7664"/>
                                </a:lnTo>
                                <a:lnTo>
                                  <a:pt x="5" y="7836"/>
                                </a:lnTo>
                                <a:lnTo>
                                  <a:pt x="1" y="8007"/>
                                </a:lnTo>
                                <a:lnTo>
                                  <a:pt x="0" y="8175"/>
                                </a:lnTo>
                                <a:lnTo>
                                  <a:pt x="1" y="8342"/>
                                </a:lnTo>
                                <a:lnTo>
                                  <a:pt x="5" y="8506"/>
                                </a:lnTo>
                                <a:lnTo>
                                  <a:pt x="10" y="8669"/>
                                </a:lnTo>
                                <a:lnTo>
                                  <a:pt x="18" y="8830"/>
                                </a:lnTo>
                                <a:lnTo>
                                  <a:pt x="28" y="8989"/>
                                </a:lnTo>
                                <a:lnTo>
                                  <a:pt x="39" y="9147"/>
                                </a:lnTo>
                                <a:lnTo>
                                  <a:pt x="53" y="9304"/>
                                </a:lnTo>
                                <a:lnTo>
                                  <a:pt x="66" y="9459"/>
                                </a:lnTo>
                                <a:lnTo>
                                  <a:pt x="82" y="9613"/>
                                </a:lnTo>
                                <a:lnTo>
                                  <a:pt x="99" y="9767"/>
                                </a:lnTo>
                                <a:lnTo>
                                  <a:pt x="117" y="9919"/>
                                </a:lnTo>
                                <a:lnTo>
                                  <a:pt x="136" y="10071"/>
                                </a:lnTo>
                                <a:lnTo>
                                  <a:pt x="155" y="10221"/>
                                </a:lnTo>
                                <a:lnTo>
                                  <a:pt x="175" y="10371"/>
                                </a:lnTo>
                                <a:lnTo>
                                  <a:pt x="195" y="10520"/>
                                </a:lnTo>
                                <a:lnTo>
                                  <a:pt x="238" y="10818"/>
                                </a:lnTo>
                                <a:lnTo>
                                  <a:pt x="279" y="11114"/>
                                </a:lnTo>
                                <a:lnTo>
                                  <a:pt x="443" y="11099"/>
                                </a:lnTo>
                                <a:lnTo>
                                  <a:pt x="608" y="11082"/>
                                </a:lnTo>
                                <a:lnTo>
                                  <a:pt x="771" y="11066"/>
                                </a:lnTo>
                                <a:lnTo>
                                  <a:pt x="936" y="11047"/>
                                </a:lnTo>
                                <a:lnTo>
                                  <a:pt x="1099" y="11026"/>
                                </a:lnTo>
                                <a:lnTo>
                                  <a:pt x="1263" y="11006"/>
                                </a:lnTo>
                                <a:lnTo>
                                  <a:pt x="1426" y="10984"/>
                                </a:lnTo>
                                <a:lnTo>
                                  <a:pt x="1591" y="10961"/>
                                </a:lnTo>
                                <a:lnTo>
                                  <a:pt x="1753" y="10938"/>
                                </a:lnTo>
                                <a:lnTo>
                                  <a:pt x="1916" y="10914"/>
                                </a:lnTo>
                                <a:lnTo>
                                  <a:pt x="2080" y="10890"/>
                                </a:lnTo>
                                <a:lnTo>
                                  <a:pt x="2243" y="10864"/>
                                </a:lnTo>
                                <a:lnTo>
                                  <a:pt x="2569" y="10811"/>
                                </a:lnTo>
                                <a:lnTo>
                                  <a:pt x="2895" y="10756"/>
                                </a:lnTo>
                                <a:lnTo>
                                  <a:pt x="3220" y="10701"/>
                                </a:lnTo>
                                <a:lnTo>
                                  <a:pt x="3545" y="10644"/>
                                </a:lnTo>
                                <a:lnTo>
                                  <a:pt x="3871" y="10587"/>
                                </a:lnTo>
                                <a:lnTo>
                                  <a:pt x="4196" y="10530"/>
                                </a:lnTo>
                                <a:lnTo>
                                  <a:pt x="4521" y="10474"/>
                                </a:lnTo>
                                <a:lnTo>
                                  <a:pt x="4847" y="10419"/>
                                </a:lnTo>
                                <a:lnTo>
                                  <a:pt x="5172" y="10365"/>
                                </a:lnTo>
                                <a:lnTo>
                                  <a:pt x="5498" y="10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1871"/>
                        <wps:cNvSpPr>
                          <a:spLocks noEditPoints="1"/>
                        </wps:cNvSpPr>
                        <wps:spPr bwMode="auto">
                          <a:xfrm>
                            <a:off x="9514" y="2511"/>
                            <a:ext cx="1794" cy="3618"/>
                          </a:xfrm>
                          <a:custGeom>
                            <a:avLst/>
                            <a:gdLst>
                              <a:gd name="T0" fmla="*/ 4199 w 5382"/>
                              <a:gd name="T1" fmla="*/ 5830 h 10852"/>
                              <a:gd name="T2" fmla="*/ 3461 w 5382"/>
                              <a:gd name="T3" fmla="*/ 5957 h 10852"/>
                              <a:gd name="T4" fmla="*/ 3697 w 5382"/>
                              <a:gd name="T5" fmla="*/ 5201 h 10852"/>
                              <a:gd name="T6" fmla="*/ 4785 w 5382"/>
                              <a:gd name="T7" fmla="*/ 4376 h 10852"/>
                              <a:gd name="T8" fmla="*/ 4054 w 5382"/>
                              <a:gd name="T9" fmla="*/ 3578 h 10852"/>
                              <a:gd name="T10" fmla="*/ 5083 w 5382"/>
                              <a:gd name="T11" fmla="*/ 3165 h 10852"/>
                              <a:gd name="T12" fmla="*/ 5203 w 5382"/>
                              <a:gd name="T13" fmla="*/ 3122 h 10852"/>
                              <a:gd name="T14" fmla="*/ 4075 w 5382"/>
                              <a:gd name="T15" fmla="*/ 3310 h 10852"/>
                              <a:gd name="T16" fmla="*/ 4569 w 5382"/>
                              <a:gd name="T17" fmla="*/ 4491 h 10852"/>
                              <a:gd name="T18" fmla="*/ 1550 w 5382"/>
                              <a:gd name="T19" fmla="*/ 251 h 10852"/>
                              <a:gd name="T20" fmla="*/ 1288 w 5382"/>
                              <a:gd name="T21" fmla="*/ 660 h 10852"/>
                              <a:gd name="T22" fmla="*/ 1015 w 5382"/>
                              <a:gd name="T23" fmla="*/ 103 h 10852"/>
                              <a:gd name="T24" fmla="*/ 1074 w 5382"/>
                              <a:gd name="T25" fmla="*/ 564 h 10852"/>
                              <a:gd name="T26" fmla="*/ 1610 w 5382"/>
                              <a:gd name="T27" fmla="*/ 512 h 10852"/>
                              <a:gd name="T28" fmla="*/ 524 w 5382"/>
                              <a:gd name="T29" fmla="*/ 10492 h 10852"/>
                              <a:gd name="T30" fmla="*/ 948 w 5382"/>
                              <a:gd name="T31" fmla="*/ 10218 h 10852"/>
                              <a:gd name="T32" fmla="*/ 1064 w 5382"/>
                              <a:gd name="T33" fmla="*/ 10809 h 10852"/>
                              <a:gd name="T34" fmla="*/ 904 w 5382"/>
                              <a:gd name="T35" fmla="*/ 10144 h 10852"/>
                              <a:gd name="T36" fmla="*/ 492 w 5382"/>
                              <a:gd name="T37" fmla="*/ 10580 h 10852"/>
                              <a:gd name="T38" fmla="*/ 4438 w 5382"/>
                              <a:gd name="T39" fmla="*/ 7260 h 10852"/>
                              <a:gd name="T40" fmla="*/ 5120 w 5382"/>
                              <a:gd name="T41" fmla="*/ 8420 h 10852"/>
                              <a:gd name="T42" fmla="*/ 4518 w 5382"/>
                              <a:gd name="T43" fmla="*/ 9685 h 10852"/>
                              <a:gd name="T44" fmla="*/ 2736 w 5382"/>
                              <a:gd name="T45" fmla="*/ 9647 h 10852"/>
                              <a:gd name="T46" fmla="*/ 1847 w 5382"/>
                              <a:gd name="T47" fmla="*/ 9038 h 10852"/>
                              <a:gd name="T48" fmla="*/ 2220 w 5382"/>
                              <a:gd name="T49" fmla="*/ 8160 h 10852"/>
                              <a:gd name="T50" fmla="*/ 2749 w 5382"/>
                              <a:gd name="T51" fmla="*/ 7354 h 10852"/>
                              <a:gd name="T52" fmla="*/ 2241 w 5382"/>
                              <a:gd name="T53" fmla="*/ 8776 h 10852"/>
                              <a:gd name="T54" fmla="*/ 1813 w 5382"/>
                              <a:gd name="T55" fmla="*/ 8634 h 10852"/>
                              <a:gd name="T56" fmla="*/ 2384 w 5382"/>
                              <a:gd name="T57" fmla="*/ 9224 h 10852"/>
                              <a:gd name="T58" fmla="*/ 4936 w 5382"/>
                              <a:gd name="T59" fmla="*/ 8464 h 10852"/>
                              <a:gd name="T60" fmla="*/ 3282 w 5382"/>
                              <a:gd name="T61" fmla="*/ 9759 h 10852"/>
                              <a:gd name="T62" fmla="*/ 2787 w 5382"/>
                              <a:gd name="T63" fmla="*/ 8692 h 10852"/>
                              <a:gd name="T64" fmla="*/ 2624 w 5382"/>
                              <a:gd name="T65" fmla="*/ 7771 h 10852"/>
                              <a:gd name="T66" fmla="*/ 2402 w 5382"/>
                              <a:gd name="T67" fmla="*/ 8570 h 10852"/>
                              <a:gd name="T68" fmla="*/ 2625 w 5382"/>
                              <a:gd name="T69" fmla="*/ 9048 h 10852"/>
                              <a:gd name="T70" fmla="*/ 670 w 5382"/>
                              <a:gd name="T71" fmla="*/ 8029 h 10852"/>
                              <a:gd name="T72" fmla="*/ 138 w 5382"/>
                              <a:gd name="T73" fmla="*/ 8250 h 10852"/>
                              <a:gd name="T74" fmla="*/ 181 w 5382"/>
                              <a:gd name="T75" fmla="*/ 7555 h 10852"/>
                              <a:gd name="T76" fmla="*/ 632 w 5382"/>
                              <a:gd name="T77" fmla="*/ 7906 h 10852"/>
                              <a:gd name="T78" fmla="*/ 239 w 5382"/>
                              <a:gd name="T79" fmla="*/ 8262 h 10852"/>
                              <a:gd name="T80" fmla="*/ 133 w 5382"/>
                              <a:gd name="T81" fmla="*/ 7660 h 10852"/>
                              <a:gd name="T82" fmla="*/ 2887 w 5382"/>
                              <a:gd name="T83" fmla="*/ 4433 h 10852"/>
                              <a:gd name="T84" fmla="*/ 2041 w 5382"/>
                              <a:gd name="T85" fmla="*/ 5575 h 10852"/>
                              <a:gd name="T86" fmla="*/ 1486 w 5382"/>
                              <a:gd name="T87" fmla="*/ 4110 h 10852"/>
                              <a:gd name="T88" fmla="*/ 2706 w 5382"/>
                              <a:gd name="T89" fmla="*/ 4258 h 10852"/>
                              <a:gd name="T90" fmla="*/ 2259 w 5382"/>
                              <a:gd name="T91" fmla="*/ 5461 h 10852"/>
                              <a:gd name="T92" fmla="*/ 1483 w 5382"/>
                              <a:gd name="T93" fmla="*/ 4394 h 10852"/>
                              <a:gd name="T94" fmla="*/ 2479 w 5382"/>
                              <a:gd name="T95" fmla="*/ 2957 h 10852"/>
                              <a:gd name="T96" fmla="*/ 2392 w 5382"/>
                              <a:gd name="T97" fmla="*/ 3724 h 10852"/>
                              <a:gd name="T98" fmla="*/ 1814 w 5382"/>
                              <a:gd name="T99" fmla="*/ 3235 h 10852"/>
                              <a:gd name="T100" fmla="*/ 2359 w 5382"/>
                              <a:gd name="T101" fmla="*/ 2927 h 10852"/>
                              <a:gd name="T102" fmla="*/ 2454 w 5382"/>
                              <a:gd name="T103" fmla="*/ 3612 h 10852"/>
                              <a:gd name="T104" fmla="*/ 1880 w 5382"/>
                              <a:gd name="T105" fmla="*/ 3365 h 10852"/>
                              <a:gd name="T106" fmla="*/ 2555 w 5382"/>
                              <a:gd name="T107" fmla="*/ 925 h 10852"/>
                              <a:gd name="T108" fmla="*/ 3022 w 5382"/>
                              <a:gd name="T109" fmla="*/ 2054 h 10852"/>
                              <a:gd name="T110" fmla="*/ 1991 w 5382"/>
                              <a:gd name="T111" fmla="*/ 1881 h 10852"/>
                              <a:gd name="T112" fmla="*/ 2397 w 5382"/>
                              <a:gd name="T113" fmla="*/ 890 h 10852"/>
                              <a:gd name="T114" fmla="*/ 3019 w 5382"/>
                              <a:gd name="T115" fmla="*/ 1850 h 10852"/>
                              <a:gd name="T116" fmla="*/ 2158 w 5382"/>
                              <a:gd name="T117" fmla="*/ 1995 h 10852"/>
                              <a:gd name="T118" fmla="*/ 2260 w 5382"/>
                              <a:gd name="T119" fmla="*/ 998 h 10852"/>
                              <a:gd name="T120" fmla="*/ 4183 w 5382"/>
                              <a:gd name="T121" fmla="*/ 5591 h 10852"/>
                              <a:gd name="T122" fmla="*/ 3671 w 5382"/>
                              <a:gd name="T123" fmla="*/ 6038 h 10852"/>
                              <a:gd name="T124" fmla="*/ 3533 w 5382"/>
                              <a:gd name="T125" fmla="*/ 5365 h 10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5382" h="10852">
                                <a:moveTo>
                                  <a:pt x="3829" y="5185"/>
                                </a:moveTo>
                                <a:lnTo>
                                  <a:pt x="3852" y="5186"/>
                                </a:lnTo>
                                <a:lnTo>
                                  <a:pt x="3874" y="5189"/>
                                </a:lnTo>
                                <a:lnTo>
                                  <a:pt x="3895" y="5193"/>
                                </a:lnTo>
                                <a:lnTo>
                                  <a:pt x="3917" y="5197"/>
                                </a:lnTo>
                                <a:lnTo>
                                  <a:pt x="3938" y="5203"/>
                                </a:lnTo>
                                <a:lnTo>
                                  <a:pt x="3958" y="5210"/>
                                </a:lnTo>
                                <a:lnTo>
                                  <a:pt x="3978" y="5217"/>
                                </a:lnTo>
                                <a:lnTo>
                                  <a:pt x="3997" y="5226"/>
                                </a:lnTo>
                                <a:lnTo>
                                  <a:pt x="4016" y="5236"/>
                                </a:lnTo>
                                <a:lnTo>
                                  <a:pt x="4034" y="5247"/>
                                </a:lnTo>
                                <a:lnTo>
                                  <a:pt x="4052" y="5258"/>
                                </a:lnTo>
                                <a:lnTo>
                                  <a:pt x="4069" y="5270"/>
                                </a:lnTo>
                                <a:lnTo>
                                  <a:pt x="4086" y="5284"/>
                                </a:lnTo>
                                <a:lnTo>
                                  <a:pt x="4101" y="5297"/>
                                </a:lnTo>
                                <a:lnTo>
                                  <a:pt x="4116" y="5313"/>
                                </a:lnTo>
                                <a:lnTo>
                                  <a:pt x="4131" y="5327"/>
                                </a:lnTo>
                                <a:lnTo>
                                  <a:pt x="4144" y="5344"/>
                                </a:lnTo>
                                <a:lnTo>
                                  <a:pt x="4156" y="5361"/>
                                </a:lnTo>
                                <a:lnTo>
                                  <a:pt x="4169" y="5378"/>
                                </a:lnTo>
                                <a:lnTo>
                                  <a:pt x="4180" y="5396"/>
                                </a:lnTo>
                                <a:lnTo>
                                  <a:pt x="4190" y="5415"/>
                                </a:lnTo>
                                <a:lnTo>
                                  <a:pt x="4200" y="5434"/>
                                </a:lnTo>
                                <a:lnTo>
                                  <a:pt x="4208" y="5454"/>
                                </a:lnTo>
                                <a:lnTo>
                                  <a:pt x="4216" y="5474"/>
                                </a:lnTo>
                                <a:lnTo>
                                  <a:pt x="4222" y="5494"/>
                                </a:lnTo>
                                <a:lnTo>
                                  <a:pt x="4228" y="5515"/>
                                </a:lnTo>
                                <a:lnTo>
                                  <a:pt x="4232" y="5538"/>
                                </a:lnTo>
                                <a:lnTo>
                                  <a:pt x="4237" y="5559"/>
                                </a:lnTo>
                                <a:lnTo>
                                  <a:pt x="4239" y="5583"/>
                                </a:lnTo>
                                <a:lnTo>
                                  <a:pt x="4241" y="5605"/>
                                </a:lnTo>
                                <a:lnTo>
                                  <a:pt x="4241" y="5629"/>
                                </a:lnTo>
                                <a:lnTo>
                                  <a:pt x="4241" y="5651"/>
                                </a:lnTo>
                                <a:lnTo>
                                  <a:pt x="4239" y="5675"/>
                                </a:lnTo>
                                <a:lnTo>
                                  <a:pt x="4237" y="5698"/>
                                </a:lnTo>
                                <a:lnTo>
                                  <a:pt x="4232" y="5721"/>
                                </a:lnTo>
                                <a:lnTo>
                                  <a:pt x="4228" y="5744"/>
                                </a:lnTo>
                                <a:lnTo>
                                  <a:pt x="4222" y="5765"/>
                                </a:lnTo>
                                <a:lnTo>
                                  <a:pt x="4216" y="5788"/>
                                </a:lnTo>
                                <a:lnTo>
                                  <a:pt x="4208" y="5809"/>
                                </a:lnTo>
                                <a:lnTo>
                                  <a:pt x="4199" y="5830"/>
                                </a:lnTo>
                                <a:lnTo>
                                  <a:pt x="4189" y="5851"/>
                                </a:lnTo>
                                <a:lnTo>
                                  <a:pt x="4179" y="5871"/>
                                </a:lnTo>
                                <a:lnTo>
                                  <a:pt x="4167" y="5890"/>
                                </a:lnTo>
                                <a:lnTo>
                                  <a:pt x="4155" y="5909"/>
                                </a:lnTo>
                                <a:lnTo>
                                  <a:pt x="4142" y="5927"/>
                                </a:lnTo>
                                <a:lnTo>
                                  <a:pt x="4128" y="5945"/>
                                </a:lnTo>
                                <a:lnTo>
                                  <a:pt x="4114" y="5961"/>
                                </a:lnTo>
                                <a:lnTo>
                                  <a:pt x="4098" y="5977"/>
                                </a:lnTo>
                                <a:lnTo>
                                  <a:pt x="4082" y="5993"/>
                                </a:lnTo>
                                <a:lnTo>
                                  <a:pt x="4066" y="6007"/>
                                </a:lnTo>
                                <a:lnTo>
                                  <a:pt x="4049" y="6021"/>
                                </a:lnTo>
                                <a:lnTo>
                                  <a:pt x="4031" y="6034"/>
                                </a:lnTo>
                                <a:lnTo>
                                  <a:pt x="4013" y="6047"/>
                                </a:lnTo>
                                <a:lnTo>
                                  <a:pt x="3994" y="6058"/>
                                </a:lnTo>
                                <a:lnTo>
                                  <a:pt x="3975" y="6068"/>
                                </a:lnTo>
                                <a:lnTo>
                                  <a:pt x="3955" y="6078"/>
                                </a:lnTo>
                                <a:lnTo>
                                  <a:pt x="3935" y="6086"/>
                                </a:lnTo>
                                <a:lnTo>
                                  <a:pt x="3913" y="6094"/>
                                </a:lnTo>
                                <a:lnTo>
                                  <a:pt x="3892" y="6099"/>
                                </a:lnTo>
                                <a:lnTo>
                                  <a:pt x="3871" y="6105"/>
                                </a:lnTo>
                                <a:lnTo>
                                  <a:pt x="3848" y="6109"/>
                                </a:lnTo>
                                <a:lnTo>
                                  <a:pt x="3827" y="6113"/>
                                </a:lnTo>
                                <a:lnTo>
                                  <a:pt x="3805" y="6114"/>
                                </a:lnTo>
                                <a:lnTo>
                                  <a:pt x="3781" y="6115"/>
                                </a:lnTo>
                                <a:lnTo>
                                  <a:pt x="3759" y="6115"/>
                                </a:lnTo>
                                <a:lnTo>
                                  <a:pt x="3737" y="6113"/>
                                </a:lnTo>
                                <a:lnTo>
                                  <a:pt x="3714" y="6109"/>
                                </a:lnTo>
                                <a:lnTo>
                                  <a:pt x="3693" y="6105"/>
                                </a:lnTo>
                                <a:lnTo>
                                  <a:pt x="3672" y="6100"/>
                                </a:lnTo>
                                <a:lnTo>
                                  <a:pt x="3651" y="6094"/>
                                </a:lnTo>
                                <a:lnTo>
                                  <a:pt x="3630" y="6086"/>
                                </a:lnTo>
                                <a:lnTo>
                                  <a:pt x="3611" y="6077"/>
                                </a:lnTo>
                                <a:lnTo>
                                  <a:pt x="3592" y="6068"/>
                                </a:lnTo>
                                <a:lnTo>
                                  <a:pt x="3573" y="6057"/>
                                </a:lnTo>
                                <a:lnTo>
                                  <a:pt x="3555" y="6045"/>
                                </a:lnTo>
                                <a:lnTo>
                                  <a:pt x="3538" y="6033"/>
                                </a:lnTo>
                                <a:lnTo>
                                  <a:pt x="3522" y="6020"/>
                                </a:lnTo>
                                <a:lnTo>
                                  <a:pt x="3505" y="6005"/>
                                </a:lnTo>
                                <a:lnTo>
                                  <a:pt x="3489" y="5989"/>
                                </a:lnTo>
                                <a:lnTo>
                                  <a:pt x="3475" y="5974"/>
                                </a:lnTo>
                                <a:lnTo>
                                  <a:pt x="3461" y="5957"/>
                                </a:lnTo>
                                <a:lnTo>
                                  <a:pt x="3448" y="5939"/>
                                </a:lnTo>
                                <a:lnTo>
                                  <a:pt x="3435" y="5921"/>
                                </a:lnTo>
                                <a:lnTo>
                                  <a:pt x="3424" y="5902"/>
                                </a:lnTo>
                                <a:lnTo>
                                  <a:pt x="3414" y="5883"/>
                                </a:lnTo>
                                <a:lnTo>
                                  <a:pt x="3404" y="5863"/>
                                </a:lnTo>
                                <a:lnTo>
                                  <a:pt x="3395" y="5842"/>
                                </a:lnTo>
                                <a:lnTo>
                                  <a:pt x="3387" y="5820"/>
                                </a:lnTo>
                                <a:lnTo>
                                  <a:pt x="3381" y="5799"/>
                                </a:lnTo>
                                <a:lnTo>
                                  <a:pt x="3375" y="5777"/>
                                </a:lnTo>
                                <a:lnTo>
                                  <a:pt x="3369" y="5754"/>
                                </a:lnTo>
                                <a:lnTo>
                                  <a:pt x="3366" y="5731"/>
                                </a:lnTo>
                                <a:lnTo>
                                  <a:pt x="3363" y="5707"/>
                                </a:lnTo>
                                <a:lnTo>
                                  <a:pt x="3362" y="5684"/>
                                </a:lnTo>
                                <a:lnTo>
                                  <a:pt x="3360" y="5659"/>
                                </a:lnTo>
                                <a:lnTo>
                                  <a:pt x="3362" y="5634"/>
                                </a:lnTo>
                                <a:lnTo>
                                  <a:pt x="3364" y="5611"/>
                                </a:lnTo>
                                <a:lnTo>
                                  <a:pt x="3366" y="5586"/>
                                </a:lnTo>
                                <a:lnTo>
                                  <a:pt x="3371" y="5563"/>
                                </a:lnTo>
                                <a:lnTo>
                                  <a:pt x="3376" y="5539"/>
                                </a:lnTo>
                                <a:lnTo>
                                  <a:pt x="3382" y="5517"/>
                                </a:lnTo>
                                <a:lnTo>
                                  <a:pt x="3388" y="5495"/>
                                </a:lnTo>
                                <a:lnTo>
                                  <a:pt x="3397" y="5473"/>
                                </a:lnTo>
                                <a:lnTo>
                                  <a:pt x="3406" y="5453"/>
                                </a:lnTo>
                                <a:lnTo>
                                  <a:pt x="3416" y="5431"/>
                                </a:lnTo>
                                <a:lnTo>
                                  <a:pt x="3428" y="5412"/>
                                </a:lnTo>
                                <a:lnTo>
                                  <a:pt x="3439" y="5393"/>
                                </a:lnTo>
                                <a:lnTo>
                                  <a:pt x="3451" y="5374"/>
                                </a:lnTo>
                                <a:lnTo>
                                  <a:pt x="3465" y="5356"/>
                                </a:lnTo>
                                <a:lnTo>
                                  <a:pt x="3479" y="5340"/>
                                </a:lnTo>
                                <a:lnTo>
                                  <a:pt x="3494" y="5323"/>
                                </a:lnTo>
                                <a:lnTo>
                                  <a:pt x="3509" y="5308"/>
                                </a:lnTo>
                                <a:lnTo>
                                  <a:pt x="3526" y="5293"/>
                                </a:lnTo>
                                <a:lnTo>
                                  <a:pt x="3543" y="5279"/>
                                </a:lnTo>
                                <a:lnTo>
                                  <a:pt x="3560" y="5266"/>
                                </a:lnTo>
                                <a:lnTo>
                                  <a:pt x="3579" y="5253"/>
                                </a:lnTo>
                                <a:lnTo>
                                  <a:pt x="3597" y="5242"/>
                                </a:lnTo>
                                <a:lnTo>
                                  <a:pt x="3616" y="5232"/>
                                </a:lnTo>
                                <a:lnTo>
                                  <a:pt x="3636" y="5223"/>
                                </a:lnTo>
                                <a:lnTo>
                                  <a:pt x="3656" y="5214"/>
                                </a:lnTo>
                                <a:lnTo>
                                  <a:pt x="3676" y="5206"/>
                                </a:lnTo>
                                <a:lnTo>
                                  <a:pt x="3697" y="5201"/>
                                </a:lnTo>
                                <a:lnTo>
                                  <a:pt x="3719" y="5195"/>
                                </a:lnTo>
                                <a:lnTo>
                                  <a:pt x="3740" y="5191"/>
                                </a:lnTo>
                                <a:lnTo>
                                  <a:pt x="3762" y="5187"/>
                                </a:lnTo>
                                <a:lnTo>
                                  <a:pt x="3785" y="5185"/>
                                </a:lnTo>
                                <a:lnTo>
                                  <a:pt x="3807" y="5185"/>
                                </a:lnTo>
                                <a:lnTo>
                                  <a:pt x="3829" y="5185"/>
                                </a:lnTo>
                                <a:close/>
                                <a:moveTo>
                                  <a:pt x="5289" y="4124"/>
                                </a:moveTo>
                                <a:lnTo>
                                  <a:pt x="5292" y="4096"/>
                                </a:lnTo>
                                <a:lnTo>
                                  <a:pt x="5295" y="4068"/>
                                </a:lnTo>
                                <a:lnTo>
                                  <a:pt x="5298" y="4040"/>
                                </a:lnTo>
                                <a:lnTo>
                                  <a:pt x="5300" y="4012"/>
                                </a:lnTo>
                                <a:lnTo>
                                  <a:pt x="5302" y="3984"/>
                                </a:lnTo>
                                <a:lnTo>
                                  <a:pt x="5306" y="3956"/>
                                </a:lnTo>
                                <a:lnTo>
                                  <a:pt x="5309" y="3928"/>
                                </a:lnTo>
                                <a:lnTo>
                                  <a:pt x="5311" y="3900"/>
                                </a:lnTo>
                                <a:lnTo>
                                  <a:pt x="5300" y="3927"/>
                                </a:lnTo>
                                <a:lnTo>
                                  <a:pt x="5289" y="3952"/>
                                </a:lnTo>
                                <a:lnTo>
                                  <a:pt x="5277" y="3977"/>
                                </a:lnTo>
                                <a:lnTo>
                                  <a:pt x="5262" y="4002"/>
                                </a:lnTo>
                                <a:lnTo>
                                  <a:pt x="5248" y="4026"/>
                                </a:lnTo>
                                <a:lnTo>
                                  <a:pt x="5233" y="4050"/>
                                </a:lnTo>
                                <a:lnTo>
                                  <a:pt x="5216" y="4073"/>
                                </a:lnTo>
                                <a:lnTo>
                                  <a:pt x="5199" y="4096"/>
                                </a:lnTo>
                                <a:lnTo>
                                  <a:pt x="5182" y="4118"/>
                                </a:lnTo>
                                <a:lnTo>
                                  <a:pt x="5162" y="4140"/>
                                </a:lnTo>
                                <a:lnTo>
                                  <a:pt x="5143" y="4161"/>
                                </a:lnTo>
                                <a:lnTo>
                                  <a:pt x="5123" y="4181"/>
                                </a:lnTo>
                                <a:lnTo>
                                  <a:pt x="5103" y="4201"/>
                                </a:lnTo>
                                <a:lnTo>
                                  <a:pt x="5082" y="4219"/>
                                </a:lnTo>
                                <a:lnTo>
                                  <a:pt x="5060" y="4237"/>
                                </a:lnTo>
                                <a:lnTo>
                                  <a:pt x="5037" y="4255"/>
                                </a:lnTo>
                                <a:lnTo>
                                  <a:pt x="5015" y="4271"/>
                                </a:lnTo>
                                <a:lnTo>
                                  <a:pt x="4991" y="4286"/>
                                </a:lnTo>
                                <a:lnTo>
                                  <a:pt x="4967" y="4301"/>
                                </a:lnTo>
                                <a:lnTo>
                                  <a:pt x="4942" y="4314"/>
                                </a:lnTo>
                                <a:lnTo>
                                  <a:pt x="4917" y="4328"/>
                                </a:lnTo>
                                <a:lnTo>
                                  <a:pt x="4892" y="4339"/>
                                </a:lnTo>
                                <a:lnTo>
                                  <a:pt x="4866" y="4350"/>
                                </a:lnTo>
                                <a:lnTo>
                                  <a:pt x="4839" y="4359"/>
                                </a:lnTo>
                                <a:lnTo>
                                  <a:pt x="4813" y="4368"/>
                                </a:lnTo>
                                <a:lnTo>
                                  <a:pt x="4785" y="4376"/>
                                </a:lnTo>
                                <a:lnTo>
                                  <a:pt x="4758" y="4382"/>
                                </a:lnTo>
                                <a:lnTo>
                                  <a:pt x="4730" y="4387"/>
                                </a:lnTo>
                                <a:lnTo>
                                  <a:pt x="4704" y="4392"/>
                                </a:lnTo>
                                <a:lnTo>
                                  <a:pt x="4676" y="4394"/>
                                </a:lnTo>
                                <a:lnTo>
                                  <a:pt x="4647" y="4395"/>
                                </a:lnTo>
                                <a:lnTo>
                                  <a:pt x="4619" y="4396"/>
                                </a:lnTo>
                                <a:lnTo>
                                  <a:pt x="4585" y="4394"/>
                                </a:lnTo>
                                <a:lnTo>
                                  <a:pt x="4551" y="4391"/>
                                </a:lnTo>
                                <a:lnTo>
                                  <a:pt x="4519" y="4386"/>
                                </a:lnTo>
                                <a:lnTo>
                                  <a:pt x="4488" y="4379"/>
                                </a:lnTo>
                                <a:lnTo>
                                  <a:pt x="4456" y="4370"/>
                                </a:lnTo>
                                <a:lnTo>
                                  <a:pt x="4426" y="4360"/>
                                </a:lnTo>
                                <a:lnTo>
                                  <a:pt x="4397" y="4348"/>
                                </a:lnTo>
                                <a:lnTo>
                                  <a:pt x="4368" y="4334"/>
                                </a:lnTo>
                                <a:lnTo>
                                  <a:pt x="4340" y="4320"/>
                                </a:lnTo>
                                <a:lnTo>
                                  <a:pt x="4313" y="4303"/>
                                </a:lnTo>
                                <a:lnTo>
                                  <a:pt x="4287" y="4285"/>
                                </a:lnTo>
                                <a:lnTo>
                                  <a:pt x="4263" y="4266"/>
                                </a:lnTo>
                                <a:lnTo>
                                  <a:pt x="4239" y="4246"/>
                                </a:lnTo>
                                <a:lnTo>
                                  <a:pt x="4216" y="4225"/>
                                </a:lnTo>
                                <a:lnTo>
                                  <a:pt x="4194" y="4201"/>
                                </a:lnTo>
                                <a:lnTo>
                                  <a:pt x="4174" y="4178"/>
                                </a:lnTo>
                                <a:lnTo>
                                  <a:pt x="4155" y="4152"/>
                                </a:lnTo>
                                <a:lnTo>
                                  <a:pt x="4137" y="4126"/>
                                </a:lnTo>
                                <a:lnTo>
                                  <a:pt x="4120" y="4099"/>
                                </a:lnTo>
                                <a:lnTo>
                                  <a:pt x="4105" y="4071"/>
                                </a:lnTo>
                                <a:lnTo>
                                  <a:pt x="4090" y="4042"/>
                                </a:lnTo>
                                <a:lnTo>
                                  <a:pt x="4078" y="4012"/>
                                </a:lnTo>
                                <a:lnTo>
                                  <a:pt x="4067" y="3982"/>
                                </a:lnTo>
                                <a:lnTo>
                                  <a:pt x="4057" y="3950"/>
                                </a:lnTo>
                                <a:lnTo>
                                  <a:pt x="4048" y="3919"/>
                                </a:lnTo>
                                <a:lnTo>
                                  <a:pt x="4041" y="3886"/>
                                </a:lnTo>
                                <a:lnTo>
                                  <a:pt x="4037" y="3853"/>
                                </a:lnTo>
                                <a:lnTo>
                                  <a:pt x="4032" y="3819"/>
                                </a:lnTo>
                                <a:lnTo>
                                  <a:pt x="4030" y="3785"/>
                                </a:lnTo>
                                <a:lnTo>
                                  <a:pt x="4030" y="3751"/>
                                </a:lnTo>
                                <a:lnTo>
                                  <a:pt x="4031" y="3716"/>
                                </a:lnTo>
                                <a:lnTo>
                                  <a:pt x="4034" y="3681"/>
                                </a:lnTo>
                                <a:lnTo>
                                  <a:pt x="4040" y="3647"/>
                                </a:lnTo>
                                <a:lnTo>
                                  <a:pt x="4047" y="3612"/>
                                </a:lnTo>
                                <a:lnTo>
                                  <a:pt x="4054" y="3578"/>
                                </a:lnTo>
                                <a:lnTo>
                                  <a:pt x="4064" y="3546"/>
                                </a:lnTo>
                                <a:lnTo>
                                  <a:pt x="4076" y="3514"/>
                                </a:lnTo>
                                <a:lnTo>
                                  <a:pt x="4088" y="3483"/>
                                </a:lnTo>
                                <a:lnTo>
                                  <a:pt x="4103" y="3454"/>
                                </a:lnTo>
                                <a:lnTo>
                                  <a:pt x="4118" y="3425"/>
                                </a:lnTo>
                                <a:lnTo>
                                  <a:pt x="4135" y="3397"/>
                                </a:lnTo>
                                <a:lnTo>
                                  <a:pt x="4154" y="3369"/>
                                </a:lnTo>
                                <a:lnTo>
                                  <a:pt x="4173" y="3343"/>
                                </a:lnTo>
                                <a:lnTo>
                                  <a:pt x="4194" y="3318"/>
                                </a:lnTo>
                                <a:lnTo>
                                  <a:pt x="4216" y="3294"/>
                                </a:lnTo>
                                <a:lnTo>
                                  <a:pt x="4239" y="3271"/>
                                </a:lnTo>
                                <a:lnTo>
                                  <a:pt x="4263" y="3249"/>
                                </a:lnTo>
                                <a:lnTo>
                                  <a:pt x="4288" y="3229"/>
                                </a:lnTo>
                                <a:lnTo>
                                  <a:pt x="4314" y="3208"/>
                                </a:lnTo>
                                <a:lnTo>
                                  <a:pt x="4341" y="3190"/>
                                </a:lnTo>
                                <a:lnTo>
                                  <a:pt x="4369" y="3174"/>
                                </a:lnTo>
                                <a:lnTo>
                                  <a:pt x="4397" y="3157"/>
                                </a:lnTo>
                                <a:lnTo>
                                  <a:pt x="4426" y="3142"/>
                                </a:lnTo>
                                <a:lnTo>
                                  <a:pt x="4456" y="3130"/>
                                </a:lnTo>
                                <a:lnTo>
                                  <a:pt x="4488" y="3118"/>
                                </a:lnTo>
                                <a:lnTo>
                                  <a:pt x="4519" y="3108"/>
                                </a:lnTo>
                                <a:lnTo>
                                  <a:pt x="4550" y="3099"/>
                                </a:lnTo>
                                <a:lnTo>
                                  <a:pt x="4583" y="3091"/>
                                </a:lnTo>
                                <a:lnTo>
                                  <a:pt x="4615" y="3084"/>
                                </a:lnTo>
                                <a:lnTo>
                                  <a:pt x="4649" y="3080"/>
                                </a:lnTo>
                                <a:lnTo>
                                  <a:pt x="4682" y="3076"/>
                                </a:lnTo>
                                <a:lnTo>
                                  <a:pt x="4716" y="3075"/>
                                </a:lnTo>
                                <a:lnTo>
                                  <a:pt x="4751" y="3075"/>
                                </a:lnTo>
                                <a:lnTo>
                                  <a:pt x="4785" y="3076"/>
                                </a:lnTo>
                                <a:lnTo>
                                  <a:pt x="4812" y="3080"/>
                                </a:lnTo>
                                <a:lnTo>
                                  <a:pt x="4840" y="3083"/>
                                </a:lnTo>
                                <a:lnTo>
                                  <a:pt x="4867" y="3086"/>
                                </a:lnTo>
                                <a:lnTo>
                                  <a:pt x="4893" y="3092"/>
                                </a:lnTo>
                                <a:lnTo>
                                  <a:pt x="4918" y="3099"/>
                                </a:lnTo>
                                <a:lnTo>
                                  <a:pt x="4944" y="3105"/>
                                </a:lnTo>
                                <a:lnTo>
                                  <a:pt x="4969" y="3113"/>
                                </a:lnTo>
                                <a:lnTo>
                                  <a:pt x="4993" y="3122"/>
                                </a:lnTo>
                                <a:lnTo>
                                  <a:pt x="5017" y="3131"/>
                                </a:lnTo>
                                <a:lnTo>
                                  <a:pt x="5039" y="3141"/>
                                </a:lnTo>
                                <a:lnTo>
                                  <a:pt x="5062" y="3152"/>
                                </a:lnTo>
                                <a:lnTo>
                                  <a:pt x="5083" y="3165"/>
                                </a:lnTo>
                                <a:lnTo>
                                  <a:pt x="5104" y="3177"/>
                                </a:lnTo>
                                <a:lnTo>
                                  <a:pt x="5124" y="3190"/>
                                </a:lnTo>
                                <a:lnTo>
                                  <a:pt x="5145" y="3205"/>
                                </a:lnTo>
                                <a:lnTo>
                                  <a:pt x="5164" y="3220"/>
                                </a:lnTo>
                                <a:lnTo>
                                  <a:pt x="5182" y="3235"/>
                                </a:lnTo>
                                <a:lnTo>
                                  <a:pt x="5198" y="3251"/>
                                </a:lnTo>
                                <a:lnTo>
                                  <a:pt x="5215" y="3268"/>
                                </a:lnTo>
                                <a:lnTo>
                                  <a:pt x="5231" y="3286"/>
                                </a:lnTo>
                                <a:lnTo>
                                  <a:pt x="5246" y="3304"/>
                                </a:lnTo>
                                <a:lnTo>
                                  <a:pt x="5260" y="3323"/>
                                </a:lnTo>
                                <a:lnTo>
                                  <a:pt x="5273" y="3342"/>
                                </a:lnTo>
                                <a:lnTo>
                                  <a:pt x="5287" y="3362"/>
                                </a:lnTo>
                                <a:lnTo>
                                  <a:pt x="5298" y="3382"/>
                                </a:lnTo>
                                <a:lnTo>
                                  <a:pt x="5308" y="3403"/>
                                </a:lnTo>
                                <a:lnTo>
                                  <a:pt x="5318" y="3425"/>
                                </a:lnTo>
                                <a:lnTo>
                                  <a:pt x="5327" y="3447"/>
                                </a:lnTo>
                                <a:lnTo>
                                  <a:pt x="5335" y="3469"/>
                                </a:lnTo>
                                <a:lnTo>
                                  <a:pt x="5342" y="3493"/>
                                </a:lnTo>
                                <a:lnTo>
                                  <a:pt x="5348" y="3517"/>
                                </a:lnTo>
                                <a:lnTo>
                                  <a:pt x="5353" y="3541"/>
                                </a:lnTo>
                                <a:lnTo>
                                  <a:pt x="5356" y="3513"/>
                                </a:lnTo>
                                <a:lnTo>
                                  <a:pt x="5359" y="3486"/>
                                </a:lnTo>
                                <a:lnTo>
                                  <a:pt x="5363" y="3458"/>
                                </a:lnTo>
                                <a:lnTo>
                                  <a:pt x="5367" y="3430"/>
                                </a:lnTo>
                                <a:lnTo>
                                  <a:pt x="5371" y="3403"/>
                                </a:lnTo>
                                <a:lnTo>
                                  <a:pt x="5374" y="3375"/>
                                </a:lnTo>
                                <a:lnTo>
                                  <a:pt x="5377" y="3348"/>
                                </a:lnTo>
                                <a:lnTo>
                                  <a:pt x="5382" y="3320"/>
                                </a:lnTo>
                                <a:lnTo>
                                  <a:pt x="5371" y="3303"/>
                                </a:lnTo>
                                <a:lnTo>
                                  <a:pt x="5361" y="3286"/>
                                </a:lnTo>
                                <a:lnTo>
                                  <a:pt x="5348" y="3269"/>
                                </a:lnTo>
                                <a:lnTo>
                                  <a:pt x="5336" y="3252"/>
                                </a:lnTo>
                                <a:lnTo>
                                  <a:pt x="5324" y="3235"/>
                                </a:lnTo>
                                <a:lnTo>
                                  <a:pt x="5310" y="3220"/>
                                </a:lnTo>
                                <a:lnTo>
                                  <a:pt x="5297" y="3204"/>
                                </a:lnTo>
                                <a:lnTo>
                                  <a:pt x="5282" y="3189"/>
                                </a:lnTo>
                                <a:lnTo>
                                  <a:pt x="5268" y="3175"/>
                                </a:lnTo>
                                <a:lnTo>
                                  <a:pt x="5252" y="3161"/>
                                </a:lnTo>
                                <a:lnTo>
                                  <a:pt x="5236" y="3148"/>
                                </a:lnTo>
                                <a:lnTo>
                                  <a:pt x="5220" y="3134"/>
                                </a:lnTo>
                                <a:lnTo>
                                  <a:pt x="5203" y="3122"/>
                                </a:lnTo>
                                <a:lnTo>
                                  <a:pt x="5185" y="3110"/>
                                </a:lnTo>
                                <a:lnTo>
                                  <a:pt x="5167" y="3097"/>
                                </a:lnTo>
                                <a:lnTo>
                                  <a:pt x="5149" y="3086"/>
                                </a:lnTo>
                                <a:lnTo>
                                  <a:pt x="5130" y="3076"/>
                                </a:lnTo>
                                <a:lnTo>
                                  <a:pt x="5111" y="3066"/>
                                </a:lnTo>
                                <a:lnTo>
                                  <a:pt x="5091" y="3056"/>
                                </a:lnTo>
                                <a:lnTo>
                                  <a:pt x="5071" y="3047"/>
                                </a:lnTo>
                                <a:lnTo>
                                  <a:pt x="5051" y="3039"/>
                                </a:lnTo>
                                <a:lnTo>
                                  <a:pt x="5029" y="3030"/>
                                </a:lnTo>
                                <a:lnTo>
                                  <a:pt x="5008" y="3024"/>
                                </a:lnTo>
                                <a:lnTo>
                                  <a:pt x="4986" y="3016"/>
                                </a:lnTo>
                                <a:lnTo>
                                  <a:pt x="4964" y="3010"/>
                                </a:lnTo>
                                <a:lnTo>
                                  <a:pt x="4942" y="3004"/>
                                </a:lnTo>
                                <a:lnTo>
                                  <a:pt x="4918" y="2999"/>
                                </a:lnTo>
                                <a:lnTo>
                                  <a:pt x="4895" y="2994"/>
                                </a:lnTo>
                                <a:lnTo>
                                  <a:pt x="4871" y="2990"/>
                                </a:lnTo>
                                <a:lnTo>
                                  <a:pt x="4848" y="2987"/>
                                </a:lnTo>
                                <a:lnTo>
                                  <a:pt x="4823" y="2984"/>
                                </a:lnTo>
                                <a:lnTo>
                                  <a:pt x="4799" y="2982"/>
                                </a:lnTo>
                                <a:lnTo>
                                  <a:pt x="4760" y="2980"/>
                                </a:lnTo>
                                <a:lnTo>
                                  <a:pt x="4720" y="2980"/>
                                </a:lnTo>
                                <a:lnTo>
                                  <a:pt x="4681" y="2981"/>
                                </a:lnTo>
                                <a:lnTo>
                                  <a:pt x="4643" y="2984"/>
                                </a:lnTo>
                                <a:lnTo>
                                  <a:pt x="4605" y="2990"/>
                                </a:lnTo>
                                <a:lnTo>
                                  <a:pt x="4567" y="2997"/>
                                </a:lnTo>
                                <a:lnTo>
                                  <a:pt x="4530" y="3004"/>
                                </a:lnTo>
                                <a:lnTo>
                                  <a:pt x="4493" y="3015"/>
                                </a:lnTo>
                                <a:lnTo>
                                  <a:pt x="4457" y="3027"/>
                                </a:lnTo>
                                <a:lnTo>
                                  <a:pt x="4423" y="3039"/>
                                </a:lnTo>
                                <a:lnTo>
                                  <a:pt x="4388" y="3055"/>
                                </a:lnTo>
                                <a:lnTo>
                                  <a:pt x="4354" y="3071"/>
                                </a:lnTo>
                                <a:lnTo>
                                  <a:pt x="4321" y="3088"/>
                                </a:lnTo>
                                <a:lnTo>
                                  <a:pt x="4289" y="3108"/>
                                </a:lnTo>
                                <a:lnTo>
                                  <a:pt x="4258" y="3129"/>
                                </a:lnTo>
                                <a:lnTo>
                                  <a:pt x="4229" y="3150"/>
                                </a:lnTo>
                                <a:lnTo>
                                  <a:pt x="4200" y="3174"/>
                                </a:lnTo>
                                <a:lnTo>
                                  <a:pt x="4173" y="3198"/>
                                </a:lnTo>
                                <a:lnTo>
                                  <a:pt x="4146" y="3224"/>
                                </a:lnTo>
                                <a:lnTo>
                                  <a:pt x="4122" y="3252"/>
                                </a:lnTo>
                                <a:lnTo>
                                  <a:pt x="4097" y="3280"/>
                                </a:lnTo>
                                <a:lnTo>
                                  <a:pt x="4075" y="3310"/>
                                </a:lnTo>
                                <a:lnTo>
                                  <a:pt x="4053" y="3341"/>
                                </a:lnTo>
                                <a:lnTo>
                                  <a:pt x="4034" y="3373"/>
                                </a:lnTo>
                                <a:lnTo>
                                  <a:pt x="4016" y="3407"/>
                                </a:lnTo>
                                <a:lnTo>
                                  <a:pt x="4000" y="3440"/>
                                </a:lnTo>
                                <a:lnTo>
                                  <a:pt x="3985" y="3476"/>
                                </a:lnTo>
                                <a:lnTo>
                                  <a:pt x="3973" y="3512"/>
                                </a:lnTo>
                                <a:lnTo>
                                  <a:pt x="3962" y="3550"/>
                                </a:lnTo>
                                <a:lnTo>
                                  <a:pt x="3951" y="3588"/>
                                </a:lnTo>
                                <a:lnTo>
                                  <a:pt x="3944" y="3627"/>
                                </a:lnTo>
                                <a:lnTo>
                                  <a:pt x="3938" y="3668"/>
                                </a:lnTo>
                                <a:lnTo>
                                  <a:pt x="3935" y="3708"/>
                                </a:lnTo>
                                <a:lnTo>
                                  <a:pt x="3934" y="3748"/>
                                </a:lnTo>
                                <a:lnTo>
                                  <a:pt x="3934" y="3788"/>
                                </a:lnTo>
                                <a:lnTo>
                                  <a:pt x="3936" y="3827"/>
                                </a:lnTo>
                                <a:lnTo>
                                  <a:pt x="3940" y="3866"/>
                                </a:lnTo>
                                <a:lnTo>
                                  <a:pt x="3946" y="3904"/>
                                </a:lnTo>
                                <a:lnTo>
                                  <a:pt x="3954" y="3941"/>
                                </a:lnTo>
                                <a:lnTo>
                                  <a:pt x="3964" y="3978"/>
                                </a:lnTo>
                                <a:lnTo>
                                  <a:pt x="3975" y="4014"/>
                                </a:lnTo>
                                <a:lnTo>
                                  <a:pt x="3988" y="4050"/>
                                </a:lnTo>
                                <a:lnTo>
                                  <a:pt x="4003" y="4085"/>
                                </a:lnTo>
                                <a:lnTo>
                                  <a:pt x="4019" y="4117"/>
                                </a:lnTo>
                                <a:lnTo>
                                  <a:pt x="4037" y="4150"/>
                                </a:lnTo>
                                <a:lnTo>
                                  <a:pt x="4057" y="4181"/>
                                </a:lnTo>
                                <a:lnTo>
                                  <a:pt x="4077" y="4211"/>
                                </a:lnTo>
                                <a:lnTo>
                                  <a:pt x="4099" y="4240"/>
                                </a:lnTo>
                                <a:lnTo>
                                  <a:pt x="4123" y="4268"/>
                                </a:lnTo>
                                <a:lnTo>
                                  <a:pt x="4147" y="4294"/>
                                </a:lnTo>
                                <a:lnTo>
                                  <a:pt x="4173" y="4320"/>
                                </a:lnTo>
                                <a:lnTo>
                                  <a:pt x="4201" y="4343"/>
                                </a:lnTo>
                                <a:lnTo>
                                  <a:pt x="4229" y="4366"/>
                                </a:lnTo>
                                <a:lnTo>
                                  <a:pt x="4259" y="4386"/>
                                </a:lnTo>
                                <a:lnTo>
                                  <a:pt x="4289" y="4405"/>
                                </a:lnTo>
                                <a:lnTo>
                                  <a:pt x="4321" y="4422"/>
                                </a:lnTo>
                                <a:lnTo>
                                  <a:pt x="4354" y="4438"/>
                                </a:lnTo>
                                <a:lnTo>
                                  <a:pt x="4388" y="4451"/>
                                </a:lnTo>
                                <a:lnTo>
                                  <a:pt x="4423" y="4463"/>
                                </a:lnTo>
                                <a:lnTo>
                                  <a:pt x="4458" y="4473"/>
                                </a:lnTo>
                                <a:lnTo>
                                  <a:pt x="4494" y="4481"/>
                                </a:lnTo>
                                <a:lnTo>
                                  <a:pt x="4531" y="4487"/>
                                </a:lnTo>
                                <a:lnTo>
                                  <a:pt x="4569" y="4491"/>
                                </a:lnTo>
                                <a:lnTo>
                                  <a:pt x="4608" y="4492"/>
                                </a:lnTo>
                                <a:lnTo>
                                  <a:pt x="4634" y="4492"/>
                                </a:lnTo>
                                <a:lnTo>
                                  <a:pt x="4659" y="4491"/>
                                </a:lnTo>
                                <a:lnTo>
                                  <a:pt x="4683" y="4489"/>
                                </a:lnTo>
                                <a:lnTo>
                                  <a:pt x="4709" y="4487"/>
                                </a:lnTo>
                                <a:lnTo>
                                  <a:pt x="4734" y="4484"/>
                                </a:lnTo>
                                <a:lnTo>
                                  <a:pt x="4758" y="4479"/>
                                </a:lnTo>
                                <a:lnTo>
                                  <a:pt x="4782" y="4473"/>
                                </a:lnTo>
                                <a:lnTo>
                                  <a:pt x="4807" y="4468"/>
                                </a:lnTo>
                                <a:lnTo>
                                  <a:pt x="4830" y="4461"/>
                                </a:lnTo>
                                <a:lnTo>
                                  <a:pt x="4855" y="4453"/>
                                </a:lnTo>
                                <a:lnTo>
                                  <a:pt x="4877" y="4444"/>
                                </a:lnTo>
                                <a:lnTo>
                                  <a:pt x="4901" y="4435"/>
                                </a:lnTo>
                                <a:lnTo>
                                  <a:pt x="4924" y="4425"/>
                                </a:lnTo>
                                <a:lnTo>
                                  <a:pt x="4946" y="4415"/>
                                </a:lnTo>
                                <a:lnTo>
                                  <a:pt x="4969" y="4404"/>
                                </a:lnTo>
                                <a:lnTo>
                                  <a:pt x="4991" y="4392"/>
                                </a:lnTo>
                                <a:lnTo>
                                  <a:pt x="5013" y="4379"/>
                                </a:lnTo>
                                <a:lnTo>
                                  <a:pt x="5034" y="4366"/>
                                </a:lnTo>
                                <a:lnTo>
                                  <a:pt x="5055" y="4352"/>
                                </a:lnTo>
                                <a:lnTo>
                                  <a:pt x="5075" y="4338"/>
                                </a:lnTo>
                                <a:lnTo>
                                  <a:pt x="5095" y="4323"/>
                                </a:lnTo>
                                <a:lnTo>
                                  <a:pt x="5115" y="4308"/>
                                </a:lnTo>
                                <a:lnTo>
                                  <a:pt x="5135" y="4291"/>
                                </a:lnTo>
                                <a:lnTo>
                                  <a:pt x="5155" y="4274"/>
                                </a:lnTo>
                                <a:lnTo>
                                  <a:pt x="5173" y="4257"/>
                                </a:lnTo>
                                <a:lnTo>
                                  <a:pt x="5190" y="4239"/>
                                </a:lnTo>
                                <a:lnTo>
                                  <a:pt x="5208" y="4221"/>
                                </a:lnTo>
                                <a:lnTo>
                                  <a:pt x="5225" y="4202"/>
                                </a:lnTo>
                                <a:lnTo>
                                  <a:pt x="5242" y="4183"/>
                                </a:lnTo>
                                <a:lnTo>
                                  <a:pt x="5259" y="4164"/>
                                </a:lnTo>
                                <a:lnTo>
                                  <a:pt x="5274" y="4144"/>
                                </a:lnTo>
                                <a:lnTo>
                                  <a:pt x="5289" y="4124"/>
                                </a:lnTo>
                                <a:close/>
                                <a:moveTo>
                                  <a:pt x="1558" y="173"/>
                                </a:moveTo>
                                <a:lnTo>
                                  <a:pt x="1503" y="156"/>
                                </a:lnTo>
                                <a:lnTo>
                                  <a:pt x="1511" y="172"/>
                                </a:lnTo>
                                <a:lnTo>
                                  <a:pt x="1520" y="188"/>
                                </a:lnTo>
                                <a:lnTo>
                                  <a:pt x="1528" y="203"/>
                                </a:lnTo>
                                <a:lnTo>
                                  <a:pt x="1536" y="219"/>
                                </a:lnTo>
                                <a:lnTo>
                                  <a:pt x="1543" y="236"/>
                                </a:lnTo>
                                <a:lnTo>
                                  <a:pt x="1550" y="251"/>
                                </a:lnTo>
                                <a:lnTo>
                                  <a:pt x="1555" y="268"/>
                                </a:lnTo>
                                <a:lnTo>
                                  <a:pt x="1561" y="285"/>
                                </a:lnTo>
                                <a:lnTo>
                                  <a:pt x="1565" y="303"/>
                                </a:lnTo>
                                <a:lnTo>
                                  <a:pt x="1569" y="320"/>
                                </a:lnTo>
                                <a:lnTo>
                                  <a:pt x="1572" y="337"/>
                                </a:lnTo>
                                <a:lnTo>
                                  <a:pt x="1574" y="354"/>
                                </a:lnTo>
                                <a:lnTo>
                                  <a:pt x="1576" y="371"/>
                                </a:lnTo>
                                <a:lnTo>
                                  <a:pt x="1577" y="388"/>
                                </a:lnTo>
                                <a:lnTo>
                                  <a:pt x="1577" y="406"/>
                                </a:lnTo>
                                <a:lnTo>
                                  <a:pt x="1577" y="423"/>
                                </a:lnTo>
                                <a:lnTo>
                                  <a:pt x="1576" y="440"/>
                                </a:lnTo>
                                <a:lnTo>
                                  <a:pt x="1574" y="456"/>
                                </a:lnTo>
                                <a:lnTo>
                                  <a:pt x="1572" y="472"/>
                                </a:lnTo>
                                <a:lnTo>
                                  <a:pt x="1569" y="488"/>
                                </a:lnTo>
                                <a:lnTo>
                                  <a:pt x="1565" y="502"/>
                                </a:lnTo>
                                <a:lnTo>
                                  <a:pt x="1561" y="517"/>
                                </a:lnTo>
                                <a:lnTo>
                                  <a:pt x="1555" y="532"/>
                                </a:lnTo>
                                <a:lnTo>
                                  <a:pt x="1550" y="544"/>
                                </a:lnTo>
                                <a:lnTo>
                                  <a:pt x="1543" y="557"/>
                                </a:lnTo>
                                <a:lnTo>
                                  <a:pt x="1535" y="570"/>
                                </a:lnTo>
                                <a:lnTo>
                                  <a:pt x="1528" y="581"/>
                                </a:lnTo>
                                <a:lnTo>
                                  <a:pt x="1519" y="592"/>
                                </a:lnTo>
                                <a:lnTo>
                                  <a:pt x="1511" y="602"/>
                                </a:lnTo>
                                <a:lnTo>
                                  <a:pt x="1501" y="611"/>
                                </a:lnTo>
                                <a:lnTo>
                                  <a:pt x="1492" y="620"/>
                                </a:lnTo>
                                <a:lnTo>
                                  <a:pt x="1482" y="629"/>
                                </a:lnTo>
                                <a:lnTo>
                                  <a:pt x="1471" y="636"/>
                                </a:lnTo>
                                <a:lnTo>
                                  <a:pt x="1460" y="642"/>
                                </a:lnTo>
                                <a:lnTo>
                                  <a:pt x="1449" y="649"/>
                                </a:lnTo>
                                <a:lnTo>
                                  <a:pt x="1438" y="655"/>
                                </a:lnTo>
                                <a:lnTo>
                                  <a:pt x="1425" y="659"/>
                                </a:lnTo>
                                <a:lnTo>
                                  <a:pt x="1413" y="663"/>
                                </a:lnTo>
                                <a:lnTo>
                                  <a:pt x="1400" y="666"/>
                                </a:lnTo>
                                <a:lnTo>
                                  <a:pt x="1386" y="668"/>
                                </a:lnTo>
                                <a:lnTo>
                                  <a:pt x="1373" y="669"/>
                                </a:lnTo>
                                <a:lnTo>
                                  <a:pt x="1359" y="670"/>
                                </a:lnTo>
                                <a:lnTo>
                                  <a:pt x="1345" y="670"/>
                                </a:lnTo>
                                <a:lnTo>
                                  <a:pt x="1331" y="669"/>
                                </a:lnTo>
                                <a:lnTo>
                                  <a:pt x="1317" y="667"/>
                                </a:lnTo>
                                <a:lnTo>
                                  <a:pt x="1302" y="665"/>
                                </a:lnTo>
                                <a:lnTo>
                                  <a:pt x="1288" y="660"/>
                                </a:lnTo>
                                <a:lnTo>
                                  <a:pt x="1272" y="656"/>
                                </a:lnTo>
                                <a:lnTo>
                                  <a:pt x="1257" y="650"/>
                                </a:lnTo>
                                <a:lnTo>
                                  <a:pt x="1243" y="645"/>
                                </a:lnTo>
                                <a:lnTo>
                                  <a:pt x="1228" y="638"/>
                                </a:lnTo>
                                <a:lnTo>
                                  <a:pt x="1214" y="630"/>
                                </a:lnTo>
                                <a:lnTo>
                                  <a:pt x="1200" y="621"/>
                                </a:lnTo>
                                <a:lnTo>
                                  <a:pt x="1186" y="612"/>
                                </a:lnTo>
                                <a:lnTo>
                                  <a:pt x="1172" y="602"/>
                                </a:lnTo>
                                <a:lnTo>
                                  <a:pt x="1160" y="592"/>
                                </a:lnTo>
                                <a:lnTo>
                                  <a:pt x="1148" y="581"/>
                                </a:lnTo>
                                <a:lnTo>
                                  <a:pt x="1135" y="570"/>
                                </a:lnTo>
                                <a:lnTo>
                                  <a:pt x="1123" y="557"/>
                                </a:lnTo>
                                <a:lnTo>
                                  <a:pt x="1112" y="545"/>
                                </a:lnTo>
                                <a:lnTo>
                                  <a:pt x="1101" y="532"/>
                                </a:lnTo>
                                <a:lnTo>
                                  <a:pt x="1090" y="518"/>
                                </a:lnTo>
                                <a:lnTo>
                                  <a:pt x="1079" y="503"/>
                                </a:lnTo>
                                <a:lnTo>
                                  <a:pt x="1069" y="489"/>
                                </a:lnTo>
                                <a:lnTo>
                                  <a:pt x="1060" y="474"/>
                                </a:lnTo>
                                <a:lnTo>
                                  <a:pt x="1051" y="459"/>
                                </a:lnTo>
                                <a:lnTo>
                                  <a:pt x="1044" y="443"/>
                                </a:lnTo>
                                <a:lnTo>
                                  <a:pt x="1036" y="427"/>
                                </a:lnTo>
                                <a:lnTo>
                                  <a:pt x="1029" y="410"/>
                                </a:lnTo>
                                <a:lnTo>
                                  <a:pt x="1022" y="394"/>
                                </a:lnTo>
                                <a:lnTo>
                                  <a:pt x="1016" y="378"/>
                                </a:lnTo>
                                <a:lnTo>
                                  <a:pt x="1010" y="360"/>
                                </a:lnTo>
                                <a:lnTo>
                                  <a:pt x="1006" y="343"/>
                                </a:lnTo>
                                <a:lnTo>
                                  <a:pt x="1002" y="326"/>
                                </a:lnTo>
                                <a:lnTo>
                                  <a:pt x="998" y="309"/>
                                </a:lnTo>
                                <a:lnTo>
                                  <a:pt x="995" y="291"/>
                                </a:lnTo>
                                <a:lnTo>
                                  <a:pt x="993" y="273"/>
                                </a:lnTo>
                                <a:lnTo>
                                  <a:pt x="992" y="256"/>
                                </a:lnTo>
                                <a:lnTo>
                                  <a:pt x="991" y="238"/>
                                </a:lnTo>
                                <a:lnTo>
                                  <a:pt x="991" y="220"/>
                                </a:lnTo>
                                <a:lnTo>
                                  <a:pt x="992" y="204"/>
                                </a:lnTo>
                                <a:lnTo>
                                  <a:pt x="993" y="189"/>
                                </a:lnTo>
                                <a:lnTo>
                                  <a:pt x="995" y="173"/>
                                </a:lnTo>
                                <a:lnTo>
                                  <a:pt x="998" y="158"/>
                                </a:lnTo>
                                <a:lnTo>
                                  <a:pt x="1001" y="144"/>
                                </a:lnTo>
                                <a:lnTo>
                                  <a:pt x="1006" y="130"/>
                                </a:lnTo>
                                <a:lnTo>
                                  <a:pt x="1009" y="117"/>
                                </a:lnTo>
                                <a:lnTo>
                                  <a:pt x="1015" y="103"/>
                                </a:lnTo>
                                <a:lnTo>
                                  <a:pt x="1020" y="91"/>
                                </a:lnTo>
                                <a:lnTo>
                                  <a:pt x="1026" y="79"/>
                                </a:lnTo>
                                <a:lnTo>
                                  <a:pt x="1032" y="68"/>
                                </a:lnTo>
                                <a:lnTo>
                                  <a:pt x="1039" y="56"/>
                                </a:lnTo>
                                <a:lnTo>
                                  <a:pt x="1046" y="46"/>
                                </a:lnTo>
                                <a:lnTo>
                                  <a:pt x="1054" y="36"/>
                                </a:lnTo>
                                <a:lnTo>
                                  <a:pt x="1063" y="27"/>
                                </a:lnTo>
                                <a:lnTo>
                                  <a:pt x="1070" y="18"/>
                                </a:lnTo>
                                <a:lnTo>
                                  <a:pt x="1057" y="14"/>
                                </a:lnTo>
                                <a:lnTo>
                                  <a:pt x="1044" y="9"/>
                                </a:lnTo>
                                <a:lnTo>
                                  <a:pt x="1030" y="5"/>
                                </a:lnTo>
                                <a:lnTo>
                                  <a:pt x="1017" y="0"/>
                                </a:lnTo>
                                <a:lnTo>
                                  <a:pt x="1009" y="10"/>
                                </a:lnTo>
                                <a:lnTo>
                                  <a:pt x="1002" y="21"/>
                                </a:lnTo>
                                <a:lnTo>
                                  <a:pt x="995" y="32"/>
                                </a:lnTo>
                                <a:lnTo>
                                  <a:pt x="990" y="43"/>
                                </a:lnTo>
                                <a:lnTo>
                                  <a:pt x="978" y="67"/>
                                </a:lnTo>
                                <a:lnTo>
                                  <a:pt x="969" y="91"/>
                                </a:lnTo>
                                <a:lnTo>
                                  <a:pt x="961" y="118"/>
                                </a:lnTo>
                                <a:lnTo>
                                  <a:pt x="955" y="147"/>
                                </a:lnTo>
                                <a:lnTo>
                                  <a:pt x="951" y="176"/>
                                </a:lnTo>
                                <a:lnTo>
                                  <a:pt x="948" y="208"/>
                                </a:lnTo>
                                <a:lnTo>
                                  <a:pt x="948" y="228"/>
                                </a:lnTo>
                                <a:lnTo>
                                  <a:pt x="950" y="248"/>
                                </a:lnTo>
                                <a:lnTo>
                                  <a:pt x="951" y="268"/>
                                </a:lnTo>
                                <a:lnTo>
                                  <a:pt x="954" y="288"/>
                                </a:lnTo>
                                <a:lnTo>
                                  <a:pt x="956" y="309"/>
                                </a:lnTo>
                                <a:lnTo>
                                  <a:pt x="961" y="329"/>
                                </a:lnTo>
                                <a:lnTo>
                                  <a:pt x="965" y="349"/>
                                </a:lnTo>
                                <a:lnTo>
                                  <a:pt x="971" y="369"/>
                                </a:lnTo>
                                <a:lnTo>
                                  <a:pt x="978" y="388"/>
                                </a:lnTo>
                                <a:lnTo>
                                  <a:pt x="984" y="407"/>
                                </a:lnTo>
                                <a:lnTo>
                                  <a:pt x="991" y="426"/>
                                </a:lnTo>
                                <a:lnTo>
                                  <a:pt x="1000" y="444"/>
                                </a:lnTo>
                                <a:lnTo>
                                  <a:pt x="1009" y="463"/>
                                </a:lnTo>
                                <a:lnTo>
                                  <a:pt x="1018" y="481"/>
                                </a:lnTo>
                                <a:lnTo>
                                  <a:pt x="1028" y="498"/>
                                </a:lnTo>
                                <a:lnTo>
                                  <a:pt x="1038" y="515"/>
                                </a:lnTo>
                                <a:lnTo>
                                  <a:pt x="1049" y="532"/>
                                </a:lnTo>
                                <a:lnTo>
                                  <a:pt x="1062" y="548"/>
                                </a:lnTo>
                                <a:lnTo>
                                  <a:pt x="1074" y="564"/>
                                </a:lnTo>
                                <a:lnTo>
                                  <a:pt x="1086" y="579"/>
                                </a:lnTo>
                                <a:lnTo>
                                  <a:pt x="1100" y="593"/>
                                </a:lnTo>
                                <a:lnTo>
                                  <a:pt x="1113" y="607"/>
                                </a:lnTo>
                                <a:lnTo>
                                  <a:pt x="1126" y="620"/>
                                </a:lnTo>
                                <a:lnTo>
                                  <a:pt x="1141" y="632"/>
                                </a:lnTo>
                                <a:lnTo>
                                  <a:pt x="1157" y="645"/>
                                </a:lnTo>
                                <a:lnTo>
                                  <a:pt x="1171" y="656"/>
                                </a:lnTo>
                                <a:lnTo>
                                  <a:pt x="1187" y="666"/>
                                </a:lnTo>
                                <a:lnTo>
                                  <a:pt x="1203" y="676"/>
                                </a:lnTo>
                                <a:lnTo>
                                  <a:pt x="1219" y="685"/>
                                </a:lnTo>
                                <a:lnTo>
                                  <a:pt x="1236" y="693"/>
                                </a:lnTo>
                                <a:lnTo>
                                  <a:pt x="1253" y="700"/>
                                </a:lnTo>
                                <a:lnTo>
                                  <a:pt x="1270" y="706"/>
                                </a:lnTo>
                                <a:lnTo>
                                  <a:pt x="1286" y="711"/>
                                </a:lnTo>
                                <a:lnTo>
                                  <a:pt x="1303" y="715"/>
                                </a:lnTo>
                                <a:lnTo>
                                  <a:pt x="1320" y="719"/>
                                </a:lnTo>
                                <a:lnTo>
                                  <a:pt x="1337" y="721"/>
                                </a:lnTo>
                                <a:lnTo>
                                  <a:pt x="1354" y="722"/>
                                </a:lnTo>
                                <a:lnTo>
                                  <a:pt x="1369" y="722"/>
                                </a:lnTo>
                                <a:lnTo>
                                  <a:pt x="1385" y="721"/>
                                </a:lnTo>
                                <a:lnTo>
                                  <a:pt x="1401" y="720"/>
                                </a:lnTo>
                                <a:lnTo>
                                  <a:pt x="1415" y="716"/>
                                </a:lnTo>
                                <a:lnTo>
                                  <a:pt x="1431" y="713"/>
                                </a:lnTo>
                                <a:lnTo>
                                  <a:pt x="1444" y="709"/>
                                </a:lnTo>
                                <a:lnTo>
                                  <a:pt x="1459" y="704"/>
                                </a:lnTo>
                                <a:lnTo>
                                  <a:pt x="1472" y="697"/>
                                </a:lnTo>
                                <a:lnTo>
                                  <a:pt x="1486" y="691"/>
                                </a:lnTo>
                                <a:lnTo>
                                  <a:pt x="1498" y="683"/>
                                </a:lnTo>
                                <a:lnTo>
                                  <a:pt x="1510" y="674"/>
                                </a:lnTo>
                                <a:lnTo>
                                  <a:pt x="1522" y="665"/>
                                </a:lnTo>
                                <a:lnTo>
                                  <a:pt x="1533" y="655"/>
                                </a:lnTo>
                                <a:lnTo>
                                  <a:pt x="1544" y="644"/>
                                </a:lnTo>
                                <a:lnTo>
                                  <a:pt x="1554" y="631"/>
                                </a:lnTo>
                                <a:lnTo>
                                  <a:pt x="1563" y="619"/>
                                </a:lnTo>
                                <a:lnTo>
                                  <a:pt x="1572" y="607"/>
                                </a:lnTo>
                                <a:lnTo>
                                  <a:pt x="1580" y="592"/>
                                </a:lnTo>
                                <a:lnTo>
                                  <a:pt x="1588" y="577"/>
                                </a:lnTo>
                                <a:lnTo>
                                  <a:pt x="1594" y="563"/>
                                </a:lnTo>
                                <a:lnTo>
                                  <a:pt x="1600" y="546"/>
                                </a:lnTo>
                                <a:lnTo>
                                  <a:pt x="1605" y="530"/>
                                </a:lnTo>
                                <a:lnTo>
                                  <a:pt x="1610" y="512"/>
                                </a:lnTo>
                                <a:lnTo>
                                  <a:pt x="1614" y="496"/>
                                </a:lnTo>
                                <a:lnTo>
                                  <a:pt x="1617" y="477"/>
                                </a:lnTo>
                                <a:lnTo>
                                  <a:pt x="1619" y="458"/>
                                </a:lnTo>
                                <a:lnTo>
                                  <a:pt x="1621" y="439"/>
                                </a:lnTo>
                                <a:lnTo>
                                  <a:pt x="1621" y="422"/>
                                </a:lnTo>
                                <a:lnTo>
                                  <a:pt x="1621" y="405"/>
                                </a:lnTo>
                                <a:lnTo>
                                  <a:pt x="1620" y="388"/>
                                </a:lnTo>
                                <a:lnTo>
                                  <a:pt x="1619" y="371"/>
                                </a:lnTo>
                                <a:lnTo>
                                  <a:pt x="1617" y="354"/>
                                </a:lnTo>
                                <a:lnTo>
                                  <a:pt x="1614" y="338"/>
                                </a:lnTo>
                                <a:lnTo>
                                  <a:pt x="1611" y="320"/>
                                </a:lnTo>
                                <a:lnTo>
                                  <a:pt x="1607" y="303"/>
                                </a:lnTo>
                                <a:lnTo>
                                  <a:pt x="1598" y="270"/>
                                </a:lnTo>
                                <a:lnTo>
                                  <a:pt x="1586" y="237"/>
                                </a:lnTo>
                                <a:lnTo>
                                  <a:pt x="1573" y="204"/>
                                </a:lnTo>
                                <a:lnTo>
                                  <a:pt x="1558" y="173"/>
                                </a:lnTo>
                                <a:close/>
                                <a:moveTo>
                                  <a:pt x="682" y="10852"/>
                                </a:moveTo>
                                <a:lnTo>
                                  <a:pt x="707" y="10850"/>
                                </a:lnTo>
                                <a:lnTo>
                                  <a:pt x="731" y="10848"/>
                                </a:lnTo>
                                <a:lnTo>
                                  <a:pt x="756" y="10845"/>
                                </a:lnTo>
                                <a:lnTo>
                                  <a:pt x="781" y="10842"/>
                                </a:lnTo>
                                <a:lnTo>
                                  <a:pt x="768" y="10839"/>
                                </a:lnTo>
                                <a:lnTo>
                                  <a:pt x="756" y="10835"/>
                                </a:lnTo>
                                <a:lnTo>
                                  <a:pt x="745" y="10831"/>
                                </a:lnTo>
                                <a:lnTo>
                                  <a:pt x="732" y="10826"/>
                                </a:lnTo>
                                <a:lnTo>
                                  <a:pt x="710" y="10814"/>
                                </a:lnTo>
                                <a:lnTo>
                                  <a:pt x="688" y="10801"/>
                                </a:lnTo>
                                <a:lnTo>
                                  <a:pt x="666" y="10786"/>
                                </a:lnTo>
                                <a:lnTo>
                                  <a:pt x="646" y="10770"/>
                                </a:lnTo>
                                <a:lnTo>
                                  <a:pt x="628" y="10750"/>
                                </a:lnTo>
                                <a:lnTo>
                                  <a:pt x="610" y="10731"/>
                                </a:lnTo>
                                <a:lnTo>
                                  <a:pt x="594" y="10709"/>
                                </a:lnTo>
                                <a:lnTo>
                                  <a:pt x="579" y="10687"/>
                                </a:lnTo>
                                <a:lnTo>
                                  <a:pt x="566" y="10663"/>
                                </a:lnTo>
                                <a:lnTo>
                                  <a:pt x="554" y="10637"/>
                                </a:lnTo>
                                <a:lnTo>
                                  <a:pt x="544" y="10610"/>
                                </a:lnTo>
                                <a:lnTo>
                                  <a:pt x="537" y="10584"/>
                                </a:lnTo>
                                <a:lnTo>
                                  <a:pt x="531" y="10556"/>
                                </a:lnTo>
                                <a:lnTo>
                                  <a:pt x="527" y="10526"/>
                                </a:lnTo>
                                <a:lnTo>
                                  <a:pt x="525" y="10508"/>
                                </a:lnTo>
                                <a:lnTo>
                                  <a:pt x="524" y="10492"/>
                                </a:lnTo>
                                <a:lnTo>
                                  <a:pt x="524" y="10475"/>
                                </a:lnTo>
                                <a:lnTo>
                                  <a:pt x="525" y="10458"/>
                                </a:lnTo>
                                <a:lnTo>
                                  <a:pt x="528" y="10441"/>
                                </a:lnTo>
                                <a:lnTo>
                                  <a:pt x="530" y="10426"/>
                                </a:lnTo>
                                <a:lnTo>
                                  <a:pt x="533" y="10409"/>
                                </a:lnTo>
                                <a:lnTo>
                                  <a:pt x="537" y="10393"/>
                                </a:lnTo>
                                <a:lnTo>
                                  <a:pt x="541" y="10378"/>
                                </a:lnTo>
                                <a:lnTo>
                                  <a:pt x="546" y="10364"/>
                                </a:lnTo>
                                <a:lnTo>
                                  <a:pt x="551" y="10349"/>
                                </a:lnTo>
                                <a:lnTo>
                                  <a:pt x="558" y="10335"/>
                                </a:lnTo>
                                <a:lnTo>
                                  <a:pt x="565" y="10321"/>
                                </a:lnTo>
                                <a:lnTo>
                                  <a:pt x="572" y="10309"/>
                                </a:lnTo>
                                <a:lnTo>
                                  <a:pt x="580" y="10296"/>
                                </a:lnTo>
                                <a:lnTo>
                                  <a:pt x="589" y="10284"/>
                                </a:lnTo>
                                <a:lnTo>
                                  <a:pt x="598" y="10272"/>
                                </a:lnTo>
                                <a:lnTo>
                                  <a:pt x="608" y="10261"/>
                                </a:lnTo>
                                <a:lnTo>
                                  <a:pt x="618" y="10251"/>
                                </a:lnTo>
                                <a:lnTo>
                                  <a:pt x="628" y="10241"/>
                                </a:lnTo>
                                <a:lnTo>
                                  <a:pt x="640" y="10232"/>
                                </a:lnTo>
                                <a:lnTo>
                                  <a:pt x="651" y="10223"/>
                                </a:lnTo>
                                <a:lnTo>
                                  <a:pt x="663" y="10215"/>
                                </a:lnTo>
                                <a:lnTo>
                                  <a:pt x="675" y="10208"/>
                                </a:lnTo>
                                <a:lnTo>
                                  <a:pt x="689" y="10201"/>
                                </a:lnTo>
                                <a:lnTo>
                                  <a:pt x="702" y="10196"/>
                                </a:lnTo>
                                <a:lnTo>
                                  <a:pt x="716" y="10190"/>
                                </a:lnTo>
                                <a:lnTo>
                                  <a:pt x="729" y="10186"/>
                                </a:lnTo>
                                <a:lnTo>
                                  <a:pt x="744" y="10182"/>
                                </a:lnTo>
                                <a:lnTo>
                                  <a:pt x="758" y="10180"/>
                                </a:lnTo>
                                <a:lnTo>
                                  <a:pt x="773" y="10178"/>
                                </a:lnTo>
                                <a:lnTo>
                                  <a:pt x="788" y="10177"/>
                                </a:lnTo>
                                <a:lnTo>
                                  <a:pt x="804" y="10177"/>
                                </a:lnTo>
                                <a:lnTo>
                                  <a:pt x="819" y="10178"/>
                                </a:lnTo>
                                <a:lnTo>
                                  <a:pt x="834" y="10179"/>
                                </a:lnTo>
                                <a:lnTo>
                                  <a:pt x="849" y="10181"/>
                                </a:lnTo>
                                <a:lnTo>
                                  <a:pt x="865" y="10185"/>
                                </a:lnTo>
                                <a:lnTo>
                                  <a:pt x="879" y="10188"/>
                                </a:lnTo>
                                <a:lnTo>
                                  <a:pt x="894" y="10192"/>
                                </a:lnTo>
                                <a:lnTo>
                                  <a:pt x="907" y="10198"/>
                                </a:lnTo>
                                <a:lnTo>
                                  <a:pt x="922" y="10204"/>
                                </a:lnTo>
                                <a:lnTo>
                                  <a:pt x="935" y="10210"/>
                                </a:lnTo>
                                <a:lnTo>
                                  <a:pt x="948" y="10218"/>
                                </a:lnTo>
                                <a:lnTo>
                                  <a:pt x="962" y="10226"/>
                                </a:lnTo>
                                <a:lnTo>
                                  <a:pt x="974" y="10234"/>
                                </a:lnTo>
                                <a:lnTo>
                                  <a:pt x="987" y="10244"/>
                                </a:lnTo>
                                <a:lnTo>
                                  <a:pt x="999" y="10253"/>
                                </a:lnTo>
                                <a:lnTo>
                                  <a:pt x="1011" y="10264"/>
                                </a:lnTo>
                                <a:lnTo>
                                  <a:pt x="1022" y="10274"/>
                                </a:lnTo>
                                <a:lnTo>
                                  <a:pt x="1032" y="10287"/>
                                </a:lnTo>
                                <a:lnTo>
                                  <a:pt x="1042" y="10298"/>
                                </a:lnTo>
                                <a:lnTo>
                                  <a:pt x="1053" y="10310"/>
                                </a:lnTo>
                                <a:lnTo>
                                  <a:pt x="1063" y="10324"/>
                                </a:lnTo>
                                <a:lnTo>
                                  <a:pt x="1072" y="10337"/>
                                </a:lnTo>
                                <a:lnTo>
                                  <a:pt x="1079" y="10350"/>
                                </a:lnTo>
                                <a:lnTo>
                                  <a:pt x="1087" y="10365"/>
                                </a:lnTo>
                                <a:lnTo>
                                  <a:pt x="1094" y="10380"/>
                                </a:lnTo>
                                <a:lnTo>
                                  <a:pt x="1101" y="10395"/>
                                </a:lnTo>
                                <a:lnTo>
                                  <a:pt x="1106" y="10411"/>
                                </a:lnTo>
                                <a:lnTo>
                                  <a:pt x="1112" y="10427"/>
                                </a:lnTo>
                                <a:lnTo>
                                  <a:pt x="1116" y="10442"/>
                                </a:lnTo>
                                <a:lnTo>
                                  <a:pt x="1121" y="10459"/>
                                </a:lnTo>
                                <a:lnTo>
                                  <a:pt x="1123" y="10476"/>
                                </a:lnTo>
                                <a:lnTo>
                                  <a:pt x="1125" y="10493"/>
                                </a:lnTo>
                                <a:lnTo>
                                  <a:pt x="1128" y="10520"/>
                                </a:lnTo>
                                <a:lnTo>
                                  <a:pt x="1129" y="10545"/>
                                </a:lnTo>
                                <a:lnTo>
                                  <a:pt x="1126" y="10571"/>
                                </a:lnTo>
                                <a:lnTo>
                                  <a:pt x="1123" y="10596"/>
                                </a:lnTo>
                                <a:lnTo>
                                  <a:pt x="1117" y="10620"/>
                                </a:lnTo>
                                <a:lnTo>
                                  <a:pt x="1111" y="10644"/>
                                </a:lnTo>
                                <a:lnTo>
                                  <a:pt x="1103" y="10668"/>
                                </a:lnTo>
                                <a:lnTo>
                                  <a:pt x="1093" y="10689"/>
                                </a:lnTo>
                                <a:lnTo>
                                  <a:pt x="1081" y="10710"/>
                                </a:lnTo>
                                <a:lnTo>
                                  <a:pt x="1068" y="10730"/>
                                </a:lnTo>
                                <a:lnTo>
                                  <a:pt x="1054" y="10749"/>
                                </a:lnTo>
                                <a:lnTo>
                                  <a:pt x="1038" y="10766"/>
                                </a:lnTo>
                                <a:lnTo>
                                  <a:pt x="1021" y="10782"/>
                                </a:lnTo>
                                <a:lnTo>
                                  <a:pt x="1003" y="10796"/>
                                </a:lnTo>
                                <a:lnTo>
                                  <a:pt x="983" y="10810"/>
                                </a:lnTo>
                                <a:lnTo>
                                  <a:pt x="963" y="10821"/>
                                </a:lnTo>
                                <a:lnTo>
                                  <a:pt x="989" y="10818"/>
                                </a:lnTo>
                                <a:lnTo>
                                  <a:pt x="1013" y="10814"/>
                                </a:lnTo>
                                <a:lnTo>
                                  <a:pt x="1039" y="10812"/>
                                </a:lnTo>
                                <a:lnTo>
                                  <a:pt x="1064" y="10809"/>
                                </a:lnTo>
                                <a:lnTo>
                                  <a:pt x="1078" y="10794"/>
                                </a:lnTo>
                                <a:lnTo>
                                  <a:pt x="1092" y="10778"/>
                                </a:lnTo>
                                <a:lnTo>
                                  <a:pt x="1104" y="10762"/>
                                </a:lnTo>
                                <a:lnTo>
                                  <a:pt x="1115" y="10745"/>
                                </a:lnTo>
                                <a:lnTo>
                                  <a:pt x="1125" y="10726"/>
                                </a:lnTo>
                                <a:lnTo>
                                  <a:pt x="1135" y="10708"/>
                                </a:lnTo>
                                <a:lnTo>
                                  <a:pt x="1143" y="10688"/>
                                </a:lnTo>
                                <a:lnTo>
                                  <a:pt x="1151" y="10668"/>
                                </a:lnTo>
                                <a:lnTo>
                                  <a:pt x="1158" y="10647"/>
                                </a:lnTo>
                                <a:lnTo>
                                  <a:pt x="1162" y="10626"/>
                                </a:lnTo>
                                <a:lnTo>
                                  <a:pt x="1167" y="10604"/>
                                </a:lnTo>
                                <a:lnTo>
                                  <a:pt x="1170" y="10581"/>
                                </a:lnTo>
                                <a:lnTo>
                                  <a:pt x="1171" y="10559"/>
                                </a:lnTo>
                                <a:lnTo>
                                  <a:pt x="1172" y="10536"/>
                                </a:lnTo>
                                <a:lnTo>
                                  <a:pt x="1171" y="10513"/>
                                </a:lnTo>
                                <a:lnTo>
                                  <a:pt x="1169" y="10489"/>
                                </a:lnTo>
                                <a:lnTo>
                                  <a:pt x="1166" y="10469"/>
                                </a:lnTo>
                                <a:lnTo>
                                  <a:pt x="1162" y="10450"/>
                                </a:lnTo>
                                <a:lnTo>
                                  <a:pt x="1158" y="10431"/>
                                </a:lnTo>
                                <a:lnTo>
                                  <a:pt x="1153" y="10413"/>
                                </a:lnTo>
                                <a:lnTo>
                                  <a:pt x="1147" y="10394"/>
                                </a:lnTo>
                                <a:lnTo>
                                  <a:pt x="1140" y="10377"/>
                                </a:lnTo>
                                <a:lnTo>
                                  <a:pt x="1133" y="10359"/>
                                </a:lnTo>
                                <a:lnTo>
                                  <a:pt x="1124" y="10343"/>
                                </a:lnTo>
                                <a:lnTo>
                                  <a:pt x="1116" y="10326"/>
                                </a:lnTo>
                                <a:lnTo>
                                  <a:pt x="1106" y="10310"/>
                                </a:lnTo>
                                <a:lnTo>
                                  <a:pt x="1096" y="10294"/>
                                </a:lnTo>
                                <a:lnTo>
                                  <a:pt x="1086" y="10280"/>
                                </a:lnTo>
                                <a:lnTo>
                                  <a:pt x="1075" y="10265"/>
                                </a:lnTo>
                                <a:lnTo>
                                  <a:pt x="1063" y="10252"/>
                                </a:lnTo>
                                <a:lnTo>
                                  <a:pt x="1050" y="10238"/>
                                </a:lnTo>
                                <a:lnTo>
                                  <a:pt x="1038" y="10226"/>
                                </a:lnTo>
                                <a:lnTo>
                                  <a:pt x="1025" y="10214"/>
                                </a:lnTo>
                                <a:lnTo>
                                  <a:pt x="1011" y="10203"/>
                                </a:lnTo>
                                <a:lnTo>
                                  <a:pt x="997" y="10192"/>
                                </a:lnTo>
                                <a:lnTo>
                                  <a:pt x="982" y="10182"/>
                                </a:lnTo>
                                <a:lnTo>
                                  <a:pt x="968" y="10173"/>
                                </a:lnTo>
                                <a:lnTo>
                                  <a:pt x="952" y="10166"/>
                                </a:lnTo>
                                <a:lnTo>
                                  <a:pt x="936" y="10158"/>
                                </a:lnTo>
                                <a:lnTo>
                                  <a:pt x="920" y="10151"/>
                                </a:lnTo>
                                <a:lnTo>
                                  <a:pt x="904" y="10144"/>
                                </a:lnTo>
                                <a:lnTo>
                                  <a:pt x="888" y="10140"/>
                                </a:lnTo>
                                <a:lnTo>
                                  <a:pt x="871" y="10135"/>
                                </a:lnTo>
                                <a:lnTo>
                                  <a:pt x="854" y="10132"/>
                                </a:lnTo>
                                <a:lnTo>
                                  <a:pt x="837" y="10130"/>
                                </a:lnTo>
                                <a:lnTo>
                                  <a:pt x="820" y="10127"/>
                                </a:lnTo>
                                <a:lnTo>
                                  <a:pt x="802" y="10127"/>
                                </a:lnTo>
                                <a:lnTo>
                                  <a:pt x="784" y="10127"/>
                                </a:lnTo>
                                <a:lnTo>
                                  <a:pt x="767" y="10129"/>
                                </a:lnTo>
                                <a:lnTo>
                                  <a:pt x="749" y="10131"/>
                                </a:lnTo>
                                <a:lnTo>
                                  <a:pt x="732" y="10134"/>
                                </a:lnTo>
                                <a:lnTo>
                                  <a:pt x="717" y="10139"/>
                                </a:lnTo>
                                <a:lnTo>
                                  <a:pt x="700" y="10143"/>
                                </a:lnTo>
                                <a:lnTo>
                                  <a:pt x="684" y="10149"/>
                                </a:lnTo>
                                <a:lnTo>
                                  <a:pt x="670" y="10155"/>
                                </a:lnTo>
                                <a:lnTo>
                                  <a:pt x="655" y="10163"/>
                                </a:lnTo>
                                <a:lnTo>
                                  <a:pt x="641" y="10171"/>
                                </a:lnTo>
                                <a:lnTo>
                                  <a:pt x="626" y="10181"/>
                                </a:lnTo>
                                <a:lnTo>
                                  <a:pt x="614" y="10190"/>
                                </a:lnTo>
                                <a:lnTo>
                                  <a:pt x="600" y="10201"/>
                                </a:lnTo>
                                <a:lnTo>
                                  <a:pt x="588" y="10213"/>
                                </a:lnTo>
                                <a:lnTo>
                                  <a:pt x="577" y="10225"/>
                                </a:lnTo>
                                <a:lnTo>
                                  <a:pt x="566" y="10237"/>
                                </a:lnTo>
                                <a:lnTo>
                                  <a:pt x="554" y="10251"/>
                                </a:lnTo>
                                <a:lnTo>
                                  <a:pt x="544" y="10264"/>
                                </a:lnTo>
                                <a:lnTo>
                                  <a:pt x="535" y="10279"/>
                                </a:lnTo>
                                <a:lnTo>
                                  <a:pt x="527" y="10293"/>
                                </a:lnTo>
                                <a:lnTo>
                                  <a:pt x="519" y="10309"/>
                                </a:lnTo>
                                <a:lnTo>
                                  <a:pt x="512" y="10326"/>
                                </a:lnTo>
                                <a:lnTo>
                                  <a:pt x="505" y="10341"/>
                                </a:lnTo>
                                <a:lnTo>
                                  <a:pt x="500" y="10359"/>
                                </a:lnTo>
                                <a:lnTo>
                                  <a:pt x="494" y="10376"/>
                                </a:lnTo>
                                <a:lnTo>
                                  <a:pt x="490" y="10394"/>
                                </a:lnTo>
                                <a:lnTo>
                                  <a:pt x="486" y="10412"/>
                                </a:lnTo>
                                <a:lnTo>
                                  <a:pt x="484" y="10431"/>
                                </a:lnTo>
                                <a:lnTo>
                                  <a:pt x="482" y="10450"/>
                                </a:lnTo>
                                <a:lnTo>
                                  <a:pt x="481" y="10469"/>
                                </a:lnTo>
                                <a:lnTo>
                                  <a:pt x="481" y="10488"/>
                                </a:lnTo>
                                <a:lnTo>
                                  <a:pt x="482" y="10508"/>
                                </a:lnTo>
                                <a:lnTo>
                                  <a:pt x="483" y="10529"/>
                                </a:lnTo>
                                <a:lnTo>
                                  <a:pt x="486" y="10554"/>
                                </a:lnTo>
                                <a:lnTo>
                                  <a:pt x="492" y="10580"/>
                                </a:lnTo>
                                <a:lnTo>
                                  <a:pt x="497" y="10606"/>
                                </a:lnTo>
                                <a:lnTo>
                                  <a:pt x="505" y="10629"/>
                                </a:lnTo>
                                <a:lnTo>
                                  <a:pt x="514" y="10654"/>
                                </a:lnTo>
                                <a:lnTo>
                                  <a:pt x="524" y="10677"/>
                                </a:lnTo>
                                <a:lnTo>
                                  <a:pt x="535" y="10699"/>
                                </a:lnTo>
                                <a:lnTo>
                                  <a:pt x="548" y="10720"/>
                                </a:lnTo>
                                <a:lnTo>
                                  <a:pt x="561" y="10740"/>
                                </a:lnTo>
                                <a:lnTo>
                                  <a:pt x="576" y="10759"/>
                                </a:lnTo>
                                <a:lnTo>
                                  <a:pt x="591" y="10778"/>
                                </a:lnTo>
                                <a:lnTo>
                                  <a:pt x="608" y="10795"/>
                                </a:lnTo>
                                <a:lnTo>
                                  <a:pt x="625" y="10812"/>
                                </a:lnTo>
                                <a:lnTo>
                                  <a:pt x="643" y="10827"/>
                                </a:lnTo>
                                <a:lnTo>
                                  <a:pt x="662" y="10840"/>
                                </a:lnTo>
                                <a:lnTo>
                                  <a:pt x="682" y="10852"/>
                                </a:lnTo>
                                <a:close/>
                                <a:moveTo>
                                  <a:pt x="3592" y="7026"/>
                                </a:moveTo>
                                <a:lnTo>
                                  <a:pt x="3625" y="7025"/>
                                </a:lnTo>
                                <a:lnTo>
                                  <a:pt x="3658" y="7025"/>
                                </a:lnTo>
                                <a:lnTo>
                                  <a:pt x="3692" y="7026"/>
                                </a:lnTo>
                                <a:lnTo>
                                  <a:pt x="3725" y="7027"/>
                                </a:lnTo>
                                <a:lnTo>
                                  <a:pt x="3759" y="7030"/>
                                </a:lnTo>
                                <a:lnTo>
                                  <a:pt x="3793" y="7034"/>
                                </a:lnTo>
                                <a:lnTo>
                                  <a:pt x="3826" y="7037"/>
                                </a:lnTo>
                                <a:lnTo>
                                  <a:pt x="3860" y="7043"/>
                                </a:lnTo>
                                <a:lnTo>
                                  <a:pt x="3893" y="7048"/>
                                </a:lnTo>
                                <a:lnTo>
                                  <a:pt x="3927" y="7055"/>
                                </a:lnTo>
                                <a:lnTo>
                                  <a:pt x="3960" y="7063"/>
                                </a:lnTo>
                                <a:lnTo>
                                  <a:pt x="3994" y="7071"/>
                                </a:lnTo>
                                <a:lnTo>
                                  <a:pt x="4028" y="7080"/>
                                </a:lnTo>
                                <a:lnTo>
                                  <a:pt x="4061" y="7089"/>
                                </a:lnTo>
                                <a:lnTo>
                                  <a:pt x="4094" y="7100"/>
                                </a:lnTo>
                                <a:lnTo>
                                  <a:pt x="4127" y="7111"/>
                                </a:lnTo>
                                <a:lnTo>
                                  <a:pt x="4160" y="7122"/>
                                </a:lnTo>
                                <a:lnTo>
                                  <a:pt x="4192" y="7136"/>
                                </a:lnTo>
                                <a:lnTo>
                                  <a:pt x="4225" y="7148"/>
                                </a:lnTo>
                                <a:lnTo>
                                  <a:pt x="4256" y="7163"/>
                                </a:lnTo>
                                <a:lnTo>
                                  <a:pt x="4287" y="7177"/>
                                </a:lnTo>
                                <a:lnTo>
                                  <a:pt x="4319" y="7193"/>
                                </a:lnTo>
                                <a:lnTo>
                                  <a:pt x="4349" y="7209"/>
                                </a:lnTo>
                                <a:lnTo>
                                  <a:pt x="4379" y="7225"/>
                                </a:lnTo>
                                <a:lnTo>
                                  <a:pt x="4409" y="7242"/>
                                </a:lnTo>
                                <a:lnTo>
                                  <a:pt x="4438" y="7260"/>
                                </a:lnTo>
                                <a:lnTo>
                                  <a:pt x="4466" y="7279"/>
                                </a:lnTo>
                                <a:lnTo>
                                  <a:pt x="4495" y="7298"/>
                                </a:lnTo>
                                <a:lnTo>
                                  <a:pt x="4522" y="7317"/>
                                </a:lnTo>
                                <a:lnTo>
                                  <a:pt x="4550" y="7337"/>
                                </a:lnTo>
                                <a:lnTo>
                                  <a:pt x="4576" y="7359"/>
                                </a:lnTo>
                                <a:lnTo>
                                  <a:pt x="4602" y="7380"/>
                                </a:lnTo>
                                <a:lnTo>
                                  <a:pt x="4626" y="7401"/>
                                </a:lnTo>
                                <a:lnTo>
                                  <a:pt x="4651" y="7424"/>
                                </a:lnTo>
                                <a:lnTo>
                                  <a:pt x="4676" y="7447"/>
                                </a:lnTo>
                                <a:lnTo>
                                  <a:pt x="4699" y="7471"/>
                                </a:lnTo>
                                <a:lnTo>
                                  <a:pt x="4721" y="7494"/>
                                </a:lnTo>
                                <a:lnTo>
                                  <a:pt x="4745" y="7519"/>
                                </a:lnTo>
                                <a:lnTo>
                                  <a:pt x="4766" y="7544"/>
                                </a:lnTo>
                                <a:lnTo>
                                  <a:pt x="4788" y="7569"/>
                                </a:lnTo>
                                <a:lnTo>
                                  <a:pt x="4809" y="7595"/>
                                </a:lnTo>
                                <a:lnTo>
                                  <a:pt x="4829" y="7622"/>
                                </a:lnTo>
                                <a:lnTo>
                                  <a:pt x="4849" y="7649"/>
                                </a:lnTo>
                                <a:lnTo>
                                  <a:pt x="4868" y="7676"/>
                                </a:lnTo>
                                <a:lnTo>
                                  <a:pt x="4886" y="7704"/>
                                </a:lnTo>
                                <a:lnTo>
                                  <a:pt x="4904" y="7732"/>
                                </a:lnTo>
                                <a:lnTo>
                                  <a:pt x="4922" y="7761"/>
                                </a:lnTo>
                                <a:lnTo>
                                  <a:pt x="4939" y="7790"/>
                                </a:lnTo>
                                <a:lnTo>
                                  <a:pt x="4954" y="7820"/>
                                </a:lnTo>
                                <a:lnTo>
                                  <a:pt x="4970" y="7851"/>
                                </a:lnTo>
                                <a:lnTo>
                                  <a:pt x="4985" y="7881"/>
                                </a:lnTo>
                                <a:lnTo>
                                  <a:pt x="4998" y="7912"/>
                                </a:lnTo>
                                <a:lnTo>
                                  <a:pt x="5011" y="7944"/>
                                </a:lnTo>
                                <a:lnTo>
                                  <a:pt x="5025" y="7975"/>
                                </a:lnTo>
                                <a:lnTo>
                                  <a:pt x="5036" y="8007"/>
                                </a:lnTo>
                                <a:lnTo>
                                  <a:pt x="5047" y="8040"/>
                                </a:lnTo>
                                <a:lnTo>
                                  <a:pt x="5058" y="8072"/>
                                </a:lnTo>
                                <a:lnTo>
                                  <a:pt x="5068" y="8106"/>
                                </a:lnTo>
                                <a:lnTo>
                                  <a:pt x="5077" y="8140"/>
                                </a:lnTo>
                                <a:lnTo>
                                  <a:pt x="5085" y="8173"/>
                                </a:lnTo>
                                <a:lnTo>
                                  <a:pt x="5093" y="8208"/>
                                </a:lnTo>
                                <a:lnTo>
                                  <a:pt x="5100" y="8243"/>
                                </a:lnTo>
                                <a:lnTo>
                                  <a:pt x="5105" y="8278"/>
                                </a:lnTo>
                                <a:lnTo>
                                  <a:pt x="5110" y="8313"/>
                                </a:lnTo>
                                <a:lnTo>
                                  <a:pt x="5114" y="8349"/>
                                </a:lnTo>
                                <a:lnTo>
                                  <a:pt x="5118" y="8384"/>
                                </a:lnTo>
                                <a:lnTo>
                                  <a:pt x="5120" y="8420"/>
                                </a:lnTo>
                                <a:lnTo>
                                  <a:pt x="5122" y="8455"/>
                                </a:lnTo>
                                <a:lnTo>
                                  <a:pt x="5123" y="8490"/>
                                </a:lnTo>
                                <a:lnTo>
                                  <a:pt x="5122" y="8525"/>
                                </a:lnTo>
                                <a:lnTo>
                                  <a:pt x="5122" y="8560"/>
                                </a:lnTo>
                                <a:lnTo>
                                  <a:pt x="5120" y="8595"/>
                                </a:lnTo>
                                <a:lnTo>
                                  <a:pt x="5118" y="8629"/>
                                </a:lnTo>
                                <a:lnTo>
                                  <a:pt x="5114" y="8663"/>
                                </a:lnTo>
                                <a:lnTo>
                                  <a:pt x="5110" y="8698"/>
                                </a:lnTo>
                                <a:lnTo>
                                  <a:pt x="5104" y="8731"/>
                                </a:lnTo>
                                <a:lnTo>
                                  <a:pt x="5099" y="8765"/>
                                </a:lnTo>
                                <a:lnTo>
                                  <a:pt x="5092" y="8799"/>
                                </a:lnTo>
                                <a:lnTo>
                                  <a:pt x="5085" y="8831"/>
                                </a:lnTo>
                                <a:lnTo>
                                  <a:pt x="5076" y="8865"/>
                                </a:lnTo>
                                <a:lnTo>
                                  <a:pt x="5067" y="8897"/>
                                </a:lnTo>
                                <a:lnTo>
                                  <a:pt x="5057" y="8930"/>
                                </a:lnTo>
                                <a:lnTo>
                                  <a:pt x="5047" y="8962"/>
                                </a:lnTo>
                                <a:lnTo>
                                  <a:pt x="5036" y="8994"/>
                                </a:lnTo>
                                <a:lnTo>
                                  <a:pt x="5024" y="9025"/>
                                </a:lnTo>
                                <a:lnTo>
                                  <a:pt x="5010" y="9056"/>
                                </a:lnTo>
                                <a:lnTo>
                                  <a:pt x="4997" y="9088"/>
                                </a:lnTo>
                                <a:lnTo>
                                  <a:pt x="4982" y="9118"/>
                                </a:lnTo>
                                <a:lnTo>
                                  <a:pt x="4968" y="9148"/>
                                </a:lnTo>
                                <a:lnTo>
                                  <a:pt x="4952" y="9178"/>
                                </a:lnTo>
                                <a:lnTo>
                                  <a:pt x="4935" y="9208"/>
                                </a:lnTo>
                                <a:lnTo>
                                  <a:pt x="4917" y="9237"/>
                                </a:lnTo>
                                <a:lnTo>
                                  <a:pt x="4899" y="9266"/>
                                </a:lnTo>
                                <a:lnTo>
                                  <a:pt x="4882" y="9294"/>
                                </a:lnTo>
                                <a:lnTo>
                                  <a:pt x="4861" y="9322"/>
                                </a:lnTo>
                                <a:lnTo>
                                  <a:pt x="4841" y="9350"/>
                                </a:lnTo>
                                <a:lnTo>
                                  <a:pt x="4800" y="9404"/>
                                </a:lnTo>
                                <a:lnTo>
                                  <a:pt x="4757" y="9456"/>
                                </a:lnTo>
                                <a:lnTo>
                                  <a:pt x="4735" y="9481"/>
                                </a:lnTo>
                                <a:lnTo>
                                  <a:pt x="4713" y="9506"/>
                                </a:lnTo>
                                <a:lnTo>
                                  <a:pt x="4690" y="9530"/>
                                </a:lnTo>
                                <a:lnTo>
                                  <a:pt x="4668" y="9554"/>
                                </a:lnTo>
                                <a:lnTo>
                                  <a:pt x="4644" y="9577"/>
                                </a:lnTo>
                                <a:lnTo>
                                  <a:pt x="4620" y="9600"/>
                                </a:lnTo>
                                <a:lnTo>
                                  <a:pt x="4595" y="9622"/>
                                </a:lnTo>
                                <a:lnTo>
                                  <a:pt x="4570" y="9643"/>
                                </a:lnTo>
                                <a:lnTo>
                                  <a:pt x="4545" y="9664"/>
                                </a:lnTo>
                                <a:lnTo>
                                  <a:pt x="4518" y="9685"/>
                                </a:lnTo>
                                <a:lnTo>
                                  <a:pt x="4491" y="9704"/>
                                </a:lnTo>
                                <a:lnTo>
                                  <a:pt x="4463" y="9723"/>
                                </a:lnTo>
                                <a:lnTo>
                                  <a:pt x="4434" y="9742"/>
                                </a:lnTo>
                                <a:lnTo>
                                  <a:pt x="4405" y="9760"/>
                                </a:lnTo>
                                <a:lnTo>
                                  <a:pt x="4373" y="9777"/>
                                </a:lnTo>
                                <a:lnTo>
                                  <a:pt x="4342" y="9794"/>
                                </a:lnTo>
                                <a:lnTo>
                                  <a:pt x="4310" y="9810"/>
                                </a:lnTo>
                                <a:lnTo>
                                  <a:pt x="4276" y="9826"/>
                                </a:lnTo>
                                <a:lnTo>
                                  <a:pt x="4241" y="9841"/>
                                </a:lnTo>
                                <a:lnTo>
                                  <a:pt x="4206" y="9855"/>
                                </a:lnTo>
                                <a:lnTo>
                                  <a:pt x="4169" y="9869"/>
                                </a:lnTo>
                                <a:lnTo>
                                  <a:pt x="4131" y="9882"/>
                                </a:lnTo>
                                <a:lnTo>
                                  <a:pt x="4091" y="9894"/>
                                </a:lnTo>
                                <a:lnTo>
                                  <a:pt x="4050" y="9907"/>
                                </a:lnTo>
                                <a:lnTo>
                                  <a:pt x="4007" y="9917"/>
                                </a:lnTo>
                                <a:lnTo>
                                  <a:pt x="3965" y="9928"/>
                                </a:lnTo>
                                <a:lnTo>
                                  <a:pt x="3919" y="9938"/>
                                </a:lnTo>
                                <a:lnTo>
                                  <a:pt x="3873" y="9947"/>
                                </a:lnTo>
                                <a:lnTo>
                                  <a:pt x="3825" y="9955"/>
                                </a:lnTo>
                                <a:lnTo>
                                  <a:pt x="3777" y="9961"/>
                                </a:lnTo>
                                <a:lnTo>
                                  <a:pt x="3728" y="9964"/>
                                </a:lnTo>
                                <a:lnTo>
                                  <a:pt x="3677" y="9966"/>
                                </a:lnTo>
                                <a:lnTo>
                                  <a:pt x="3627" y="9966"/>
                                </a:lnTo>
                                <a:lnTo>
                                  <a:pt x="3576" y="9964"/>
                                </a:lnTo>
                                <a:lnTo>
                                  <a:pt x="3525" y="9959"/>
                                </a:lnTo>
                                <a:lnTo>
                                  <a:pt x="3474" y="9954"/>
                                </a:lnTo>
                                <a:lnTo>
                                  <a:pt x="3422" y="9946"/>
                                </a:lnTo>
                                <a:lnTo>
                                  <a:pt x="3371" y="9936"/>
                                </a:lnTo>
                                <a:lnTo>
                                  <a:pt x="3319" y="9925"/>
                                </a:lnTo>
                                <a:lnTo>
                                  <a:pt x="3266" y="9910"/>
                                </a:lnTo>
                                <a:lnTo>
                                  <a:pt x="3216" y="9896"/>
                                </a:lnTo>
                                <a:lnTo>
                                  <a:pt x="3165" y="9878"/>
                                </a:lnTo>
                                <a:lnTo>
                                  <a:pt x="3114" y="9860"/>
                                </a:lnTo>
                                <a:lnTo>
                                  <a:pt x="3064" y="9838"/>
                                </a:lnTo>
                                <a:lnTo>
                                  <a:pt x="3015" y="9816"/>
                                </a:lnTo>
                                <a:lnTo>
                                  <a:pt x="2965" y="9792"/>
                                </a:lnTo>
                                <a:lnTo>
                                  <a:pt x="2917" y="9767"/>
                                </a:lnTo>
                                <a:lnTo>
                                  <a:pt x="2870" y="9739"/>
                                </a:lnTo>
                                <a:lnTo>
                                  <a:pt x="2824" y="9710"/>
                                </a:lnTo>
                                <a:lnTo>
                                  <a:pt x="2780" y="9679"/>
                                </a:lnTo>
                                <a:lnTo>
                                  <a:pt x="2736" y="9647"/>
                                </a:lnTo>
                                <a:lnTo>
                                  <a:pt x="2693" y="9612"/>
                                </a:lnTo>
                                <a:lnTo>
                                  <a:pt x="2652" y="9577"/>
                                </a:lnTo>
                                <a:lnTo>
                                  <a:pt x="2613" y="9540"/>
                                </a:lnTo>
                                <a:lnTo>
                                  <a:pt x="2575" y="9501"/>
                                </a:lnTo>
                                <a:lnTo>
                                  <a:pt x="2538" y="9461"/>
                                </a:lnTo>
                                <a:lnTo>
                                  <a:pt x="2504" y="9419"/>
                                </a:lnTo>
                                <a:lnTo>
                                  <a:pt x="2471" y="9377"/>
                                </a:lnTo>
                                <a:lnTo>
                                  <a:pt x="2440" y="9332"/>
                                </a:lnTo>
                                <a:lnTo>
                                  <a:pt x="2411" y="9286"/>
                                </a:lnTo>
                                <a:lnTo>
                                  <a:pt x="2407" y="9288"/>
                                </a:lnTo>
                                <a:lnTo>
                                  <a:pt x="2405" y="9289"/>
                                </a:lnTo>
                                <a:lnTo>
                                  <a:pt x="2404" y="9290"/>
                                </a:lnTo>
                                <a:lnTo>
                                  <a:pt x="2405" y="9292"/>
                                </a:lnTo>
                                <a:lnTo>
                                  <a:pt x="2408" y="9293"/>
                                </a:lnTo>
                                <a:lnTo>
                                  <a:pt x="2410" y="9294"/>
                                </a:lnTo>
                                <a:lnTo>
                                  <a:pt x="2406" y="9296"/>
                                </a:lnTo>
                                <a:lnTo>
                                  <a:pt x="2391" y="9298"/>
                                </a:lnTo>
                                <a:lnTo>
                                  <a:pt x="2361" y="9302"/>
                                </a:lnTo>
                                <a:lnTo>
                                  <a:pt x="2311" y="9306"/>
                                </a:lnTo>
                                <a:lnTo>
                                  <a:pt x="2295" y="9307"/>
                                </a:lnTo>
                                <a:lnTo>
                                  <a:pt x="2277" y="9306"/>
                                </a:lnTo>
                                <a:lnTo>
                                  <a:pt x="2259" y="9305"/>
                                </a:lnTo>
                                <a:lnTo>
                                  <a:pt x="2240" y="9302"/>
                                </a:lnTo>
                                <a:lnTo>
                                  <a:pt x="2220" y="9296"/>
                                </a:lnTo>
                                <a:lnTo>
                                  <a:pt x="2199" y="9290"/>
                                </a:lnTo>
                                <a:lnTo>
                                  <a:pt x="2177" y="9283"/>
                                </a:lnTo>
                                <a:lnTo>
                                  <a:pt x="2155" y="9275"/>
                                </a:lnTo>
                                <a:lnTo>
                                  <a:pt x="2133" y="9265"/>
                                </a:lnTo>
                                <a:lnTo>
                                  <a:pt x="2109" y="9253"/>
                                </a:lnTo>
                                <a:lnTo>
                                  <a:pt x="2087" y="9241"/>
                                </a:lnTo>
                                <a:lnTo>
                                  <a:pt x="2063" y="9229"/>
                                </a:lnTo>
                                <a:lnTo>
                                  <a:pt x="2040" y="9214"/>
                                </a:lnTo>
                                <a:lnTo>
                                  <a:pt x="2016" y="9199"/>
                                </a:lnTo>
                                <a:lnTo>
                                  <a:pt x="1994" y="9182"/>
                                </a:lnTo>
                                <a:lnTo>
                                  <a:pt x="1970" y="9164"/>
                                </a:lnTo>
                                <a:lnTo>
                                  <a:pt x="1949" y="9146"/>
                                </a:lnTo>
                                <a:lnTo>
                                  <a:pt x="1927" y="9126"/>
                                </a:lnTo>
                                <a:lnTo>
                                  <a:pt x="1905" y="9106"/>
                                </a:lnTo>
                                <a:lnTo>
                                  <a:pt x="1885" y="9084"/>
                                </a:lnTo>
                                <a:lnTo>
                                  <a:pt x="1866" y="9062"/>
                                </a:lnTo>
                                <a:lnTo>
                                  <a:pt x="1847" y="9038"/>
                                </a:lnTo>
                                <a:lnTo>
                                  <a:pt x="1830" y="9015"/>
                                </a:lnTo>
                                <a:lnTo>
                                  <a:pt x="1814" y="8990"/>
                                </a:lnTo>
                                <a:lnTo>
                                  <a:pt x="1799" y="8964"/>
                                </a:lnTo>
                                <a:lnTo>
                                  <a:pt x="1786" y="8938"/>
                                </a:lnTo>
                                <a:lnTo>
                                  <a:pt x="1773" y="8911"/>
                                </a:lnTo>
                                <a:lnTo>
                                  <a:pt x="1763" y="8883"/>
                                </a:lnTo>
                                <a:lnTo>
                                  <a:pt x="1754" y="8855"/>
                                </a:lnTo>
                                <a:lnTo>
                                  <a:pt x="1748" y="8825"/>
                                </a:lnTo>
                                <a:lnTo>
                                  <a:pt x="1743" y="8795"/>
                                </a:lnTo>
                                <a:lnTo>
                                  <a:pt x="1740" y="8765"/>
                                </a:lnTo>
                                <a:lnTo>
                                  <a:pt x="1739" y="8735"/>
                                </a:lnTo>
                                <a:lnTo>
                                  <a:pt x="1741" y="8704"/>
                                </a:lnTo>
                                <a:lnTo>
                                  <a:pt x="1744" y="8675"/>
                                </a:lnTo>
                                <a:lnTo>
                                  <a:pt x="1750" y="8646"/>
                                </a:lnTo>
                                <a:lnTo>
                                  <a:pt x="1757" y="8617"/>
                                </a:lnTo>
                                <a:lnTo>
                                  <a:pt x="1766" y="8589"/>
                                </a:lnTo>
                                <a:lnTo>
                                  <a:pt x="1777" y="8561"/>
                                </a:lnTo>
                                <a:lnTo>
                                  <a:pt x="1788" y="8534"/>
                                </a:lnTo>
                                <a:lnTo>
                                  <a:pt x="1801" y="8507"/>
                                </a:lnTo>
                                <a:lnTo>
                                  <a:pt x="1816" y="8481"/>
                                </a:lnTo>
                                <a:lnTo>
                                  <a:pt x="1832" y="8456"/>
                                </a:lnTo>
                                <a:lnTo>
                                  <a:pt x="1848" y="8431"/>
                                </a:lnTo>
                                <a:lnTo>
                                  <a:pt x="1866" y="8408"/>
                                </a:lnTo>
                                <a:lnTo>
                                  <a:pt x="1885" y="8385"/>
                                </a:lnTo>
                                <a:lnTo>
                                  <a:pt x="1904" y="8363"/>
                                </a:lnTo>
                                <a:lnTo>
                                  <a:pt x="1924" y="8341"/>
                                </a:lnTo>
                                <a:lnTo>
                                  <a:pt x="1945" y="8321"/>
                                </a:lnTo>
                                <a:lnTo>
                                  <a:pt x="1965" y="8302"/>
                                </a:lnTo>
                                <a:lnTo>
                                  <a:pt x="1986" y="8284"/>
                                </a:lnTo>
                                <a:lnTo>
                                  <a:pt x="2007" y="8267"/>
                                </a:lnTo>
                                <a:lnTo>
                                  <a:pt x="2029" y="8251"/>
                                </a:lnTo>
                                <a:lnTo>
                                  <a:pt x="2050" y="8236"/>
                                </a:lnTo>
                                <a:lnTo>
                                  <a:pt x="2071" y="8223"/>
                                </a:lnTo>
                                <a:lnTo>
                                  <a:pt x="2091" y="8210"/>
                                </a:lnTo>
                                <a:lnTo>
                                  <a:pt x="2111" y="8199"/>
                                </a:lnTo>
                                <a:lnTo>
                                  <a:pt x="2132" y="8189"/>
                                </a:lnTo>
                                <a:lnTo>
                                  <a:pt x="2151" y="8180"/>
                                </a:lnTo>
                                <a:lnTo>
                                  <a:pt x="2170" y="8173"/>
                                </a:lnTo>
                                <a:lnTo>
                                  <a:pt x="2187" y="8168"/>
                                </a:lnTo>
                                <a:lnTo>
                                  <a:pt x="2204" y="8163"/>
                                </a:lnTo>
                                <a:lnTo>
                                  <a:pt x="2220" y="8160"/>
                                </a:lnTo>
                                <a:lnTo>
                                  <a:pt x="2235" y="8159"/>
                                </a:lnTo>
                                <a:lnTo>
                                  <a:pt x="2278" y="8158"/>
                                </a:lnTo>
                                <a:lnTo>
                                  <a:pt x="2301" y="8157"/>
                                </a:lnTo>
                                <a:lnTo>
                                  <a:pt x="2306" y="8157"/>
                                </a:lnTo>
                                <a:lnTo>
                                  <a:pt x="2302" y="8157"/>
                                </a:lnTo>
                                <a:lnTo>
                                  <a:pt x="2290" y="8158"/>
                                </a:lnTo>
                                <a:lnTo>
                                  <a:pt x="2277" y="8158"/>
                                </a:lnTo>
                                <a:lnTo>
                                  <a:pt x="2268" y="8159"/>
                                </a:lnTo>
                                <a:lnTo>
                                  <a:pt x="2266" y="8159"/>
                                </a:lnTo>
                                <a:lnTo>
                                  <a:pt x="2274" y="8129"/>
                                </a:lnTo>
                                <a:lnTo>
                                  <a:pt x="2282" y="8098"/>
                                </a:lnTo>
                                <a:lnTo>
                                  <a:pt x="2290" y="8068"/>
                                </a:lnTo>
                                <a:lnTo>
                                  <a:pt x="2299" y="8039"/>
                                </a:lnTo>
                                <a:lnTo>
                                  <a:pt x="2309" y="8010"/>
                                </a:lnTo>
                                <a:lnTo>
                                  <a:pt x="2320" y="7981"/>
                                </a:lnTo>
                                <a:lnTo>
                                  <a:pt x="2331" y="7951"/>
                                </a:lnTo>
                                <a:lnTo>
                                  <a:pt x="2342" y="7923"/>
                                </a:lnTo>
                                <a:lnTo>
                                  <a:pt x="2354" y="7895"/>
                                </a:lnTo>
                                <a:lnTo>
                                  <a:pt x="2367" y="7867"/>
                                </a:lnTo>
                                <a:lnTo>
                                  <a:pt x="2379" y="7839"/>
                                </a:lnTo>
                                <a:lnTo>
                                  <a:pt x="2392" y="7813"/>
                                </a:lnTo>
                                <a:lnTo>
                                  <a:pt x="2406" y="7786"/>
                                </a:lnTo>
                                <a:lnTo>
                                  <a:pt x="2420" y="7760"/>
                                </a:lnTo>
                                <a:lnTo>
                                  <a:pt x="2435" y="7733"/>
                                </a:lnTo>
                                <a:lnTo>
                                  <a:pt x="2451" y="7708"/>
                                </a:lnTo>
                                <a:lnTo>
                                  <a:pt x="2466" y="7683"/>
                                </a:lnTo>
                                <a:lnTo>
                                  <a:pt x="2482" y="7658"/>
                                </a:lnTo>
                                <a:lnTo>
                                  <a:pt x="2499" y="7633"/>
                                </a:lnTo>
                                <a:lnTo>
                                  <a:pt x="2515" y="7609"/>
                                </a:lnTo>
                                <a:lnTo>
                                  <a:pt x="2532" y="7585"/>
                                </a:lnTo>
                                <a:lnTo>
                                  <a:pt x="2550" y="7562"/>
                                </a:lnTo>
                                <a:lnTo>
                                  <a:pt x="2568" y="7539"/>
                                </a:lnTo>
                                <a:lnTo>
                                  <a:pt x="2587" y="7517"/>
                                </a:lnTo>
                                <a:lnTo>
                                  <a:pt x="2606" y="7494"/>
                                </a:lnTo>
                                <a:lnTo>
                                  <a:pt x="2625" y="7473"/>
                                </a:lnTo>
                                <a:lnTo>
                                  <a:pt x="2645" y="7452"/>
                                </a:lnTo>
                                <a:lnTo>
                                  <a:pt x="2665" y="7432"/>
                                </a:lnTo>
                                <a:lnTo>
                                  <a:pt x="2686" y="7411"/>
                                </a:lnTo>
                                <a:lnTo>
                                  <a:pt x="2706" y="7391"/>
                                </a:lnTo>
                                <a:lnTo>
                                  <a:pt x="2727" y="7372"/>
                                </a:lnTo>
                                <a:lnTo>
                                  <a:pt x="2749" y="7354"/>
                                </a:lnTo>
                                <a:lnTo>
                                  <a:pt x="2793" y="7317"/>
                                </a:lnTo>
                                <a:lnTo>
                                  <a:pt x="2838" y="7284"/>
                                </a:lnTo>
                                <a:lnTo>
                                  <a:pt x="2884" y="7251"/>
                                </a:lnTo>
                                <a:lnTo>
                                  <a:pt x="2930" y="7221"/>
                                </a:lnTo>
                                <a:lnTo>
                                  <a:pt x="2953" y="7206"/>
                                </a:lnTo>
                                <a:lnTo>
                                  <a:pt x="2978" y="7193"/>
                                </a:lnTo>
                                <a:lnTo>
                                  <a:pt x="3001" y="7179"/>
                                </a:lnTo>
                                <a:lnTo>
                                  <a:pt x="3026" y="7167"/>
                                </a:lnTo>
                                <a:lnTo>
                                  <a:pt x="3050" y="7155"/>
                                </a:lnTo>
                                <a:lnTo>
                                  <a:pt x="3075" y="7142"/>
                                </a:lnTo>
                                <a:lnTo>
                                  <a:pt x="3101" y="7131"/>
                                </a:lnTo>
                                <a:lnTo>
                                  <a:pt x="3127" y="7121"/>
                                </a:lnTo>
                                <a:lnTo>
                                  <a:pt x="3152" y="7111"/>
                                </a:lnTo>
                                <a:lnTo>
                                  <a:pt x="3178" y="7101"/>
                                </a:lnTo>
                                <a:lnTo>
                                  <a:pt x="3205" y="7092"/>
                                </a:lnTo>
                                <a:lnTo>
                                  <a:pt x="3232" y="7084"/>
                                </a:lnTo>
                                <a:lnTo>
                                  <a:pt x="3260" y="7076"/>
                                </a:lnTo>
                                <a:lnTo>
                                  <a:pt x="3288" y="7069"/>
                                </a:lnTo>
                                <a:lnTo>
                                  <a:pt x="3316" y="7062"/>
                                </a:lnTo>
                                <a:lnTo>
                                  <a:pt x="3345" y="7055"/>
                                </a:lnTo>
                                <a:lnTo>
                                  <a:pt x="3374" y="7049"/>
                                </a:lnTo>
                                <a:lnTo>
                                  <a:pt x="3403" y="7045"/>
                                </a:lnTo>
                                <a:lnTo>
                                  <a:pt x="3433" y="7040"/>
                                </a:lnTo>
                                <a:lnTo>
                                  <a:pt x="3465" y="7036"/>
                                </a:lnTo>
                                <a:lnTo>
                                  <a:pt x="3495" y="7033"/>
                                </a:lnTo>
                                <a:lnTo>
                                  <a:pt x="3527" y="7029"/>
                                </a:lnTo>
                                <a:lnTo>
                                  <a:pt x="3559" y="7027"/>
                                </a:lnTo>
                                <a:lnTo>
                                  <a:pt x="3592" y="7026"/>
                                </a:lnTo>
                                <a:close/>
                                <a:moveTo>
                                  <a:pt x="2378" y="9220"/>
                                </a:moveTo>
                                <a:lnTo>
                                  <a:pt x="2362" y="9186"/>
                                </a:lnTo>
                                <a:lnTo>
                                  <a:pt x="2348" y="9152"/>
                                </a:lnTo>
                                <a:lnTo>
                                  <a:pt x="2333" y="9116"/>
                                </a:lnTo>
                                <a:lnTo>
                                  <a:pt x="2320" y="9079"/>
                                </a:lnTo>
                                <a:lnTo>
                                  <a:pt x="2307" y="9042"/>
                                </a:lnTo>
                                <a:lnTo>
                                  <a:pt x="2295" y="9004"/>
                                </a:lnTo>
                                <a:lnTo>
                                  <a:pt x="2284" y="8966"/>
                                </a:lnTo>
                                <a:lnTo>
                                  <a:pt x="2274" y="8927"/>
                                </a:lnTo>
                                <a:lnTo>
                                  <a:pt x="2264" y="8889"/>
                                </a:lnTo>
                                <a:lnTo>
                                  <a:pt x="2256" y="8851"/>
                                </a:lnTo>
                                <a:lnTo>
                                  <a:pt x="2248" y="8813"/>
                                </a:lnTo>
                                <a:lnTo>
                                  <a:pt x="2241" y="8776"/>
                                </a:lnTo>
                                <a:lnTo>
                                  <a:pt x="2236" y="8739"/>
                                </a:lnTo>
                                <a:lnTo>
                                  <a:pt x="2230" y="8703"/>
                                </a:lnTo>
                                <a:lnTo>
                                  <a:pt x="2227" y="8670"/>
                                </a:lnTo>
                                <a:lnTo>
                                  <a:pt x="2224" y="8636"/>
                                </a:lnTo>
                                <a:lnTo>
                                  <a:pt x="2221" y="8573"/>
                                </a:lnTo>
                                <a:lnTo>
                                  <a:pt x="2220" y="8517"/>
                                </a:lnTo>
                                <a:lnTo>
                                  <a:pt x="2221" y="8466"/>
                                </a:lnTo>
                                <a:lnTo>
                                  <a:pt x="2224" y="8418"/>
                                </a:lnTo>
                                <a:lnTo>
                                  <a:pt x="2229" y="8371"/>
                                </a:lnTo>
                                <a:lnTo>
                                  <a:pt x="2235" y="8326"/>
                                </a:lnTo>
                                <a:lnTo>
                                  <a:pt x="2242" y="8280"/>
                                </a:lnTo>
                                <a:lnTo>
                                  <a:pt x="2250" y="8233"/>
                                </a:lnTo>
                                <a:lnTo>
                                  <a:pt x="2245" y="8232"/>
                                </a:lnTo>
                                <a:lnTo>
                                  <a:pt x="2238" y="8233"/>
                                </a:lnTo>
                                <a:lnTo>
                                  <a:pt x="2214" y="8234"/>
                                </a:lnTo>
                                <a:lnTo>
                                  <a:pt x="2191" y="8236"/>
                                </a:lnTo>
                                <a:lnTo>
                                  <a:pt x="2168" y="8241"/>
                                </a:lnTo>
                                <a:lnTo>
                                  <a:pt x="2146" y="8246"/>
                                </a:lnTo>
                                <a:lnTo>
                                  <a:pt x="2125" y="8253"/>
                                </a:lnTo>
                                <a:lnTo>
                                  <a:pt x="2104" y="8261"/>
                                </a:lnTo>
                                <a:lnTo>
                                  <a:pt x="2082" y="8269"/>
                                </a:lnTo>
                                <a:lnTo>
                                  <a:pt x="2062" y="8279"/>
                                </a:lnTo>
                                <a:lnTo>
                                  <a:pt x="2042" y="8290"/>
                                </a:lnTo>
                                <a:lnTo>
                                  <a:pt x="2023" y="8302"/>
                                </a:lnTo>
                                <a:lnTo>
                                  <a:pt x="2005" y="8316"/>
                                </a:lnTo>
                                <a:lnTo>
                                  <a:pt x="1987" y="8329"/>
                                </a:lnTo>
                                <a:lnTo>
                                  <a:pt x="1969" y="8345"/>
                                </a:lnTo>
                                <a:lnTo>
                                  <a:pt x="1952" y="8360"/>
                                </a:lnTo>
                                <a:lnTo>
                                  <a:pt x="1937" y="8377"/>
                                </a:lnTo>
                                <a:lnTo>
                                  <a:pt x="1921" y="8394"/>
                                </a:lnTo>
                                <a:lnTo>
                                  <a:pt x="1908" y="8413"/>
                                </a:lnTo>
                                <a:lnTo>
                                  <a:pt x="1894" y="8432"/>
                                </a:lnTo>
                                <a:lnTo>
                                  <a:pt x="1881" y="8452"/>
                                </a:lnTo>
                                <a:lnTo>
                                  <a:pt x="1870" y="8472"/>
                                </a:lnTo>
                                <a:lnTo>
                                  <a:pt x="1858" y="8494"/>
                                </a:lnTo>
                                <a:lnTo>
                                  <a:pt x="1848" y="8516"/>
                                </a:lnTo>
                                <a:lnTo>
                                  <a:pt x="1839" y="8539"/>
                                </a:lnTo>
                                <a:lnTo>
                                  <a:pt x="1832" y="8561"/>
                                </a:lnTo>
                                <a:lnTo>
                                  <a:pt x="1824" y="8585"/>
                                </a:lnTo>
                                <a:lnTo>
                                  <a:pt x="1818" y="8609"/>
                                </a:lnTo>
                                <a:lnTo>
                                  <a:pt x="1813" y="8634"/>
                                </a:lnTo>
                                <a:lnTo>
                                  <a:pt x="1809" y="8658"/>
                                </a:lnTo>
                                <a:lnTo>
                                  <a:pt x="1807" y="8684"/>
                                </a:lnTo>
                                <a:lnTo>
                                  <a:pt x="1805" y="8710"/>
                                </a:lnTo>
                                <a:lnTo>
                                  <a:pt x="1805" y="8736"/>
                                </a:lnTo>
                                <a:lnTo>
                                  <a:pt x="1806" y="8762"/>
                                </a:lnTo>
                                <a:lnTo>
                                  <a:pt x="1808" y="8788"/>
                                </a:lnTo>
                                <a:lnTo>
                                  <a:pt x="1813" y="8814"/>
                                </a:lnTo>
                                <a:lnTo>
                                  <a:pt x="1819" y="8839"/>
                                </a:lnTo>
                                <a:lnTo>
                                  <a:pt x="1826" y="8864"/>
                                </a:lnTo>
                                <a:lnTo>
                                  <a:pt x="1836" y="8888"/>
                                </a:lnTo>
                                <a:lnTo>
                                  <a:pt x="1846" y="8912"/>
                                </a:lnTo>
                                <a:lnTo>
                                  <a:pt x="1858" y="8934"/>
                                </a:lnTo>
                                <a:lnTo>
                                  <a:pt x="1871" y="8957"/>
                                </a:lnTo>
                                <a:lnTo>
                                  <a:pt x="1885" y="8979"/>
                                </a:lnTo>
                                <a:lnTo>
                                  <a:pt x="1901" y="8999"/>
                                </a:lnTo>
                                <a:lnTo>
                                  <a:pt x="1917" y="9019"/>
                                </a:lnTo>
                                <a:lnTo>
                                  <a:pt x="1935" y="9039"/>
                                </a:lnTo>
                                <a:lnTo>
                                  <a:pt x="1952" y="9057"/>
                                </a:lnTo>
                                <a:lnTo>
                                  <a:pt x="1970" y="9075"/>
                                </a:lnTo>
                                <a:lnTo>
                                  <a:pt x="1989" y="9093"/>
                                </a:lnTo>
                                <a:lnTo>
                                  <a:pt x="2010" y="9109"/>
                                </a:lnTo>
                                <a:lnTo>
                                  <a:pt x="2029" y="9125"/>
                                </a:lnTo>
                                <a:lnTo>
                                  <a:pt x="2049" y="9139"/>
                                </a:lnTo>
                                <a:lnTo>
                                  <a:pt x="2070" y="9153"/>
                                </a:lnTo>
                                <a:lnTo>
                                  <a:pt x="2090" y="9165"/>
                                </a:lnTo>
                                <a:lnTo>
                                  <a:pt x="2110" y="9177"/>
                                </a:lnTo>
                                <a:lnTo>
                                  <a:pt x="2130" y="9187"/>
                                </a:lnTo>
                                <a:lnTo>
                                  <a:pt x="2151" y="9197"/>
                                </a:lnTo>
                                <a:lnTo>
                                  <a:pt x="2170" y="9206"/>
                                </a:lnTo>
                                <a:lnTo>
                                  <a:pt x="2190" y="9213"/>
                                </a:lnTo>
                                <a:lnTo>
                                  <a:pt x="2208" y="9220"/>
                                </a:lnTo>
                                <a:lnTo>
                                  <a:pt x="2227" y="9225"/>
                                </a:lnTo>
                                <a:lnTo>
                                  <a:pt x="2243" y="9230"/>
                                </a:lnTo>
                                <a:lnTo>
                                  <a:pt x="2260" y="9232"/>
                                </a:lnTo>
                                <a:lnTo>
                                  <a:pt x="2276" y="9234"/>
                                </a:lnTo>
                                <a:lnTo>
                                  <a:pt x="2292" y="9236"/>
                                </a:lnTo>
                                <a:lnTo>
                                  <a:pt x="2305" y="9234"/>
                                </a:lnTo>
                                <a:lnTo>
                                  <a:pt x="2348" y="9230"/>
                                </a:lnTo>
                                <a:lnTo>
                                  <a:pt x="2372" y="9228"/>
                                </a:lnTo>
                                <a:lnTo>
                                  <a:pt x="2383" y="9225"/>
                                </a:lnTo>
                                <a:lnTo>
                                  <a:pt x="2384" y="9224"/>
                                </a:lnTo>
                                <a:lnTo>
                                  <a:pt x="2381" y="9224"/>
                                </a:lnTo>
                                <a:lnTo>
                                  <a:pt x="2377" y="9223"/>
                                </a:lnTo>
                                <a:lnTo>
                                  <a:pt x="2374" y="9222"/>
                                </a:lnTo>
                                <a:lnTo>
                                  <a:pt x="2373" y="9222"/>
                                </a:lnTo>
                                <a:lnTo>
                                  <a:pt x="2374" y="9221"/>
                                </a:lnTo>
                                <a:lnTo>
                                  <a:pt x="2378" y="9220"/>
                                </a:lnTo>
                                <a:close/>
                                <a:moveTo>
                                  <a:pt x="3594" y="7213"/>
                                </a:moveTo>
                                <a:lnTo>
                                  <a:pt x="3653" y="7212"/>
                                </a:lnTo>
                                <a:lnTo>
                                  <a:pt x="3710" y="7213"/>
                                </a:lnTo>
                                <a:lnTo>
                                  <a:pt x="3767" y="7218"/>
                                </a:lnTo>
                                <a:lnTo>
                                  <a:pt x="3824" y="7225"/>
                                </a:lnTo>
                                <a:lnTo>
                                  <a:pt x="3881" y="7235"/>
                                </a:lnTo>
                                <a:lnTo>
                                  <a:pt x="3938" y="7248"/>
                                </a:lnTo>
                                <a:lnTo>
                                  <a:pt x="3994" y="7263"/>
                                </a:lnTo>
                                <a:lnTo>
                                  <a:pt x="4050" y="7283"/>
                                </a:lnTo>
                                <a:lnTo>
                                  <a:pt x="4105" y="7303"/>
                                </a:lnTo>
                                <a:lnTo>
                                  <a:pt x="4159" y="7326"/>
                                </a:lnTo>
                                <a:lnTo>
                                  <a:pt x="4211" y="7352"/>
                                </a:lnTo>
                                <a:lnTo>
                                  <a:pt x="4264" y="7380"/>
                                </a:lnTo>
                                <a:lnTo>
                                  <a:pt x="4314" y="7410"/>
                                </a:lnTo>
                                <a:lnTo>
                                  <a:pt x="4364" y="7443"/>
                                </a:lnTo>
                                <a:lnTo>
                                  <a:pt x="4413" y="7477"/>
                                </a:lnTo>
                                <a:lnTo>
                                  <a:pt x="4460" y="7514"/>
                                </a:lnTo>
                                <a:lnTo>
                                  <a:pt x="4504" y="7554"/>
                                </a:lnTo>
                                <a:lnTo>
                                  <a:pt x="4548" y="7595"/>
                                </a:lnTo>
                                <a:lnTo>
                                  <a:pt x="4591" y="7638"/>
                                </a:lnTo>
                                <a:lnTo>
                                  <a:pt x="4631" y="7683"/>
                                </a:lnTo>
                                <a:lnTo>
                                  <a:pt x="4669" y="7728"/>
                                </a:lnTo>
                                <a:lnTo>
                                  <a:pt x="4705" y="7777"/>
                                </a:lnTo>
                                <a:lnTo>
                                  <a:pt x="4738" y="7827"/>
                                </a:lnTo>
                                <a:lnTo>
                                  <a:pt x="4770" y="7879"/>
                                </a:lnTo>
                                <a:lnTo>
                                  <a:pt x="4800" y="7931"/>
                                </a:lnTo>
                                <a:lnTo>
                                  <a:pt x="4826" y="7985"/>
                                </a:lnTo>
                                <a:lnTo>
                                  <a:pt x="4850" y="8041"/>
                                </a:lnTo>
                                <a:lnTo>
                                  <a:pt x="4871" y="8098"/>
                                </a:lnTo>
                                <a:lnTo>
                                  <a:pt x="4891" y="8157"/>
                                </a:lnTo>
                                <a:lnTo>
                                  <a:pt x="4906" y="8217"/>
                                </a:lnTo>
                                <a:lnTo>
                                  <a:pt x="4918" y="8278"/>
                                </a:lnTo>
                                <a:lnTo>
                                  <a:pt x="4929" y="8339"/>
                                </a:lnTo>
                                <a:lnTo>
                                  <a:pt x="4934" y="8402"/>
                                </a:lnTo>
                                <a:lnTo>
                                  <a:pt x="4936" y="8464"/>
                                </a:lnTo>
                                <a:lnTo>
                                  <a:pt x="4935" y="8525"/>
                                </a:lnTo>
                                <a:lnTo>
                                  <a:pt x="4931" y="8587"/>
                                </a:lnTo>
                                <a:lnTo>
                                  <a:pt x="4923" y="8648"/>
                                </a:lnTo>
                                <a:lnTo>
                                  <a:pt x="4912" y="8709"/>
                                </a:lnTo>
                                <a:lnTo>
                                  <a:pt x="4897" y="8768"/>
                                </a:lnTo>
                                <a:lnTo>
                                  <a:pt x="4879" y="8828"/>
                                </a:lnTo>
                                <a:lnTo>
                                  <a:pt x="4859" y="8886"/>
                                </a:lnTo>
                                <a:lnTo>
                                  <a:pt x="4836" y="8943"/>
                                </a:lnTo>
                                <a:lnTo>
                                  <a:pt x="4810" y="8999"/>
                                </a:lnTo>
                                <a:lnTo>
                                  <a:pt x="4782" y="9055"/>
                                </a:lnTo>
                                <a:lnTo>
                                  <a:pt x="4751" y="9109"/>
                                </a:lnTo>
                                <a:lnTo>
                                  <a:pt x="4718" y="9162"/>
                                </a:lnTo>
                                <a:lnTo>
                                  <a:pt x="4682" y="9212"/>
                                </a:lnTo>
                                <a:lnTo>
                                  <a:pt x="4644" y="9261"/>
                                </a:lnTo>
                                <a:lnTo>
                                  <a:pt x="4605" y="9310"/>
                                </a:lnTo>
                                <a:lnTo>
                                  <a:pt x="4564" y="9355"/>
                                </a:lnTo>
                                <a:lnTo>
                                  <a:pt x="4520" y="9400"/>
                                </a:lnTo>
                                <a:lnTo>
                                  <a:pt x="4474" y="9443"/>
                                </a:lnTo>
                                <a:lnTo>
                                  <a:pt x="4428" y="9483"/>
                                </a:lnTo>
                                <a:lnTo>
                                  <a:pt x="4379" y="9521"/>
                                </a:lnTo>
                                <a:lnTo>
                                  <a:pt x="4330" y="9558"/>
                                </a:lnTo>
                                <a:lnTo>
                                  <a:pt x="4279" y="9592"/>
                                </a:lnTo>
                                <a:lnTo>
                                  <a:pt x="4227" y="9623"/>
                                </a:lnTo>
                                <a:lnTo>
                                  <a:pt x="4173" y="9652"/>
                                </a:lnTo>
                                <a:lnTo>
                                  <a:pt x="4119" y="9678"/>
                                </a:lnTo>
                                <a:lnTo>
                                  <a:pt x="4064" y="9702"/>
                                </a:lnTo>
                                <a:lnTo>
                                  <a:pt x="4009" y="9723"/>
                                </a:lnTo>
                                <a:lnTo>
                                  <a:pt x="3953" y="9741"/>
                                </a:lnTo>
                                <a:lnTo>
                                  <a:pt x="3895" y="9755"/>
                                </a:lnTo>
                                <a:lnTo>
                                  <a:pt x="3838" y="9768"/>
                                </a:lnTo>
                                <a:lnTo>
                                  <a:pt x="3781" y="9777"/>
                                </a:lnTo>
                                <a:lnTo>
                                  <a:pt x="3725" y="9785"/>
                                </a:lnTo>
                                <a:lnTo>
                                  <a:pt x="3672" y="9789"/>
                                </a:lnTo>
                                <a:lnTo>
                                  <a:pt x="3619" y="9792"/>
                                </a:lnTo>
                                <a:lnTo>
                                  <a:pt x="3566" y="9794"/>
                                </a:lnTo>
                                <a:lnTo>
                                  <a:pt x="3516" y="9792"/>
                                </a:lnTo>
                                <a:lnTo>
                                  <a:pt x="3467" y="9789"/>
                                </a:lnTo>
                                <a:lnTo>
                                  <a:pt x="3419" y="9785"/>
                                </a:lnTo>
                                <a:lnTo>
                                  <a:pt x="3372" y="9778"/>
                                </a:lnTo>
                                <a:lnTo>
                                  <a:pt x="3326" y="9769"/>
                                </a:lnTo>
                                <a:lnTo>
                                  <a:pt x="3282" y="9759"/>
                                </a:lnTo>
                                <a:lnTo>
                                  <a:pt x="3238" y="9748"/>
                                </a:lnTo>
                                <a:lnTo>
                                  <a:pt x="3196" y="9733"/>
                                </a:lnTo>
                                <a:lnTo>
                                  <a:pt x="3155" y="9718"/>
                                </a:lnTo>
                                <a:lnTo>
                                  <a:pt x="3114" y="9701"/>
                                </a:lnTo>
                                <a:lnTo>
                                  <a:pt x="3075" y="9683"/>
                                </a:lnTo>
                                <a:lnTo>
                                  <a:pt x="3037" y="9662"/>
                                </a:lnTo>
                                <a:lnTo>
                                  <a:pt x="3000" y="9640"/>
                                </a:lnTo>
                                <a:lnTo>
                                  <a:pt x="2963" y="9618"/>
                                </a:lnTo>
                                <a:lnTo>
                                  <a:pt x="2928" y="9593"/>
                                </a:lnTo>
                                <a:lnTo>
                                  <a:pt x="2894" y="9566"/>
                                </a:lnTo>
                                <a:lnTo>
                                  <a:pt x="2861" y="9539"/>
                                </a:lnTo>
                                <a:lnTo>
                                  <a:pt x="2829" y="9510"/>
                                </a:lnTo>
                                <a:lnTo>
                                  <a:pt x="2797" y="9480"/>
                                </a:lnTo>
                                <a:lnTo>
                                  <a:pt x="2767" y="9448"/>
                                </a:lnTo>
                                <a:lnTo>
                                  <a:pt x="2737" y="9416"/>
                                </a:lnTo>
                                <a:lnTo>
                                  <a:pt x="2709" y="9382"/>
                                </a:lnTo>
                                <a:lnTo>
                                  <a:pt x="2681" y="9348"/>
                                </a:lnTo>
                                <a:lnTo>
                                  <a:pt x="2654" y="9311"/>
                                </a:lnTo>
                                <a:lnTo>
                                  <a:pt x="2627" y="9274"/>
                                </a:lnTo>
                                <a:lnTo>
                                  <a:pt x="2603" y="9236"/>
                                </a:lnTo>
                                <a:lnTo>
                                  <a:pt x="2578" y="9196"/>
                                </a:lnTo>
                                <a:lnTo>
                                  <a:pt x="2604" y="9174"/>
                                </a:lnTo>
                                <a:lnTo>
                                  <a:pt x="2628" y="9150"/>
                                </a:lnTo>
                                <a:lnTo>
                                  <a:pt x="2652" y="9126"/>
                                </a:lnTo>
                                <a:lnTo>
                                  <a:pt x="2673" y="9099"/>
                                </a:lnTo>
                                <a:lnTo>
                                  <a:pt x="2693" y="9072"/>
                                </a:lnTo>
                                <a:lnTo>
                                  <a:pt x="2711" y="9043"/>
                                </a:lnTo>
                                <a:lnTo>
                                  <a:pt x="2728" y="9013"/>
                                </a:lnTo>
                                <a:lnTo>
                                  <a:pt x="2743" y="8981"/>
                                </a:lnTo>
                                <a:lnTo>
                                  <a:pt x="2755" y="8949"/>
                                </a:lnTo>
                                <a:lnTo>
                                  <a:pt x="2766" y="8916"/>
                                </a:lnTo>
                                <a:lnTo>
                                  <a:pt x="2775" y="8881"/>
                                </a:lnTo>
                                <a:lnTo>
                                  <a:pt x="2782" y="8846"/>
                                </a:lnTo>
                                <a:lnTo>
                                  <a:pt x="2784" y="8827"/>
                                </a:lnTo>
                                <a:lnTo>
                                  <a:pt x="2786" y="8809"/>
                                </a:lnTo>
                                <a:lnTo>
                                  <a:pt x="2787" y="8790"/>
                                </a:lnTo>
                                <a:lnTo>
                                  <a:pt x="2789" y="8771"/>
                                </a:lnTo>
                                <a:lnTo>
                                  <a:pt x="2790" y="8752"/>
                                </a:lnTo>
                                <a:lnTo>
                                  <a:pt x="2790" y="8732"/>
                                </a:lnTo>
                                <a:lnTo>
                                  <a:pt x="2789" y="8712"/>
                                </a:lnTo>
                                <a:lnTo>
                                  <a:pt x="2787" y="8692"/>
                                </a:lnTo>
                                <a:lnTo>
                                  <a:pt x="2785" y="8672"/>
                                </a:lnTo>
                                <a:lnTo>
                                  <a:pt x="2783" y="8652"/>
                                </a:lnTo>
                                <a:lnTo>
                                  <a:pt x="2780" y="8633"/>
                                </a:lnTo>
                                <a:lnTo>
                                  <a:pt x="2775" y="8613"/>
                                </a:lnTo>
                                <a:lnTo>
                                  <a:pt x="2771" y="8592"/>
                                </a:lnTo>
                                <a:lnTo>
                                  <a:pt x="2765" y="8573"/>
                                </a:lnTo>
                                <a:lnTo>
                                  <a:pt x="2759" y="8554"/>
                                </a:lnTo>
                                <a:lnTo>
                                  <a:pt x="2753" y="8535"/>
                                </a:lnTo>
                                <a:lnTo>
                                  <a:pt x="2746" y="8516"/>
                                </a:lnTo>
                                <a:lnTo>
                                  <a:pt x="2738" y="8498"/>
                                </a:lnTo>
                                <a:lnTo>
                                  <a:pt x="2729" y="8479"/>
                                </a:lnTo>
                                <a:lnTo>
                                  <a:pt x="2720" y="8461"/>
                                </a:lnTo>
                                <a:lnTo>
                                  <a:pt x="2711" y="8444"/>
                                </a:lnTo>
                                <a:lnTo>
                                  <a:pt x="2701" y="8427"/>
                                </a:lnTo>
                                <a:lnTo>
                                  <a:pt x="2690" y="8410"/>
                                </a:lnTo>
                                <a:lnTo>
                                  <a:pt x="2680" y="8393"/>
                                </a:lnTo>
                                <a:lnTo>
                                  <a:pt x="2668" y="8377"/>
                                </a:lnTo>
                                <a:lnTo>
                                  <a:pt x="2656" y="8362"/>
                                </a:lnTo>
                                <a:lnTo>
                                  <a:pt x="2643" y="8347"/>
                                </a:lnTo>
                                <a:lnTo>
                                  <a:pt x="2631" y="8331"/>
                                </a:lnTo>
                                <a:lnTo>
                                  <a:pt x="2617" y="8318"/>
                                </a:lnTo>
                                <a:lnTo>
                                  <a:pt x="2603" y="8303"/>
                                </a:lnTo>
                                <a:lnTo>
                                  <a:pt x="2589" y="8290"/>
                                </a:lnTo>
                                <a:lnTo>
                                  <a:pt x="2575" y="8278"/>
                                </a:lnTo>
                                <a:lnTo>
                                  <a:pt x="2559" y="8265"/>
                                </a:lnTo>
                                <a:lnTo>
                                  <a:pt x="2543" y="8254"/>
                                </a:lnTo>
                                <a:lnTo>
                                  <a:pt x="2528" y="8243"/>
                                </a:lnTo>
                                <a:lnTo>
                                  <a:pt x="2512" y="8233"/>
                                </a:lnTo>
                                <a:lnTo>
                                  <a:pt x="2495" y="8223"/>
                                </a:lnTo>
                                <a:lnTo>
                                  <a:pt x="2479" y="8214"/>
                                </a:lnTo>
                                <a:lnTo>
                                  <a:pt x="2462" y="8206"/>
                                </a:lnTo>
                                <a:lnTo>
                                  <a:pt x="2444" y="8198"/>
                                </a:lnTo>
                                <a:lnTo>
                                  <a:pt x="2458" y="8146"/>
                                </a:lnTo>
                                <a:lnTo>
                                  <a:pt x="2474" y="8096"/>
                                </a:lnTo>
                                <a:lnTo>
                                  <a:pt x="2491" y="8046"/>
                                </a:lnTo>
                                <a:lnTo>
                                  <a:pt x="2510" y="7997"/>
                                </a:lnTo>
                                <a:lnTo>
                                  <a:pt x="2529" y="7949"/>
                                </a:lnTo>
                                <a:lnTo>
                                  <a:pt x="2551" y="7903"/>
                                </a:lnTo>
                                <a:lnTo>
                                  <a:pt x="2574" y="7857"/>
                                </a:lnTo>
                                <a:lnTo>
                                  <a:pt x="2598" y="7814"/>
                                </a:lnTo>
                                <a:lnTo>
                                  <a:pt x="2624" y="7771"/>
                                </a:lnTo>
                                <a:lnTo>
                                  <a:pt x="2651" y="7728"/>
                                </a:lnTo>
                                <a:lnTo>
                                  <a:pt x="2680" y="7688"/>
                                </a:lnTo>
                                <a:lnTo>
                                  <a:pt x="2709" y="7650"/>
                                </a:lnTo>
                                <a:lnTo>
                                  <a:pt x="2740" y="7612"/>
                                </a:lnTo>
                                <a:lnTo>
                                  <a:pt x="2774" y="7576"/>
                                </a:lnTo>
                                <a:lnTo>
                                  <a:pt x="2808" y="7541"/>
                                </a:lnTo>
                                <a:lnTo>
                                  <a:pt x="2843" y="7508"/>
                                </a:lnTo>
                                <a:lnTo>
                                  <a:pt x="2880" y="7476"/>
                                </a:lnTo>
                                <a:lnTo>
                                  <a:pt x="2918" y="7446"/>
                                </a:lnTo>
                                <a:lnTo>
                                  <a:pt x="2958" y="7418"/>
                                </a:lnTo>
                                <a:lnTo>
                                  <a:pt x="2999" y="7391"/>
                                </a:lnTo>
                                <a:lnTo>
                                  <a:pt x="3041" y="7367"/>
                                </a:lnTo>
                                <a:lnTo>
                                  <a:pt x="3085" y="7343"/>
                                </a:lnTo>
                                <a:lnTo>
                                  <a:pt x="3130" y="7322"/>
                                </a:lnTo>
                                <a:lnTo>
                                  <a:pt x="3177" y="7302"/>
                                </a:lnTo>
                                <a:lnTo>
                                  <a:pt x="3224" y="7284"/>
                                </a:lnTo>
                                <a:lnTo>
                                  <a:pt x="3273" y="7268"/>
                                </a:lnTo>
                                <a:lnTo>
                                  <a:pt x="3324" y="7253"/>
                                </a:lnTo>
                                <a:lnTo>
                                  <a:pt x="3375" y="7241"/>
                                </a:lnTo>
                                <a:lnTo>
                                  <a:pt x="3428" y="7231"/>
                                </a:lnTo>
                                <a:lnTo>
                                  <a:pt x="3482" y="7223"/>
                                </a:lnTo>
                                <a:lnTo>
                                  <a:pt x="3537" y="7218"/>
                                </a:lnTo>
                                <a:lnTo>
                                  <a:pt x="3594" y="7213"/>
                                </a:lnTo>
                                <a:close/>
                                <a:moveTo>
                                  <a:pt x="2545" y="9132"/>
                                </a:moveTo>
                                <a:lnTo>
                                  <a:pt x="2531" y="9103"/>
                                </a:lnTo>
                                <a:lnTo>
                                  <a:pt x="2518" y="9073"/>
                                </a:lnTo>
                                <a:lnTo>
                                  <a:pt x="2504" y="9042"/>
                                </a:lnTo>
                                <a:lnTo>
                                  <a:pt x="2493" y="9010"/>
                                </a:lnTo>
                                <a:lnTo>
                                  <a:pt x="2481" y="8978"/>
                                </a:lnTo>
                                <a:lnTo>
                                  <a:pt x="2471" y="8945"/>
                                </a:lnTo>
                                <a:lnTo>
                                  <a:pt x="2461" y="8912"/>
                                </a:lnTo>
                                <a:lnTo>
                                  <a:pt x="2451" y="8878"/>
                                </a:lnTo>
                                <a:lnTo>
                                  <a:pt x="2442" y="8846"/>
                                </a:lnTo>
                                <a:lnTo>
                                  <a:pt x="2434" y="8812"/>
                                </a:lnTo>
                                <a:lnTo>
                                  <a:pt x="2427" y="8780"/>
                                </a:lnTo>
                                <a:lnTo>
                                  <a:pt x="2421" y="8747"/>
                                </a:lnTo>
                                <a:lnTo>
                                  <a:pt x="2416" y="8715"/>
                                </a:lnTo>
                                <a:lnTo>
                                  <a:pt x="2411" y="8684"/>
                                </a:lnTo>
                                <a:lnTo>
                                  <a:pt x="2408" y="8654"/>
                                </a:lnTo>
                                <a:lnTo>
                                  <a:pt x="2406" y="8625"/>
                                </a:lnTo>
                                <a:lnTo>
                                  <a:pt x="2402" y="8570"/>
                                </a:lnTo>
                                <a:lnTo>
                                  <a:pt x="2402" y="8521"/>
                                </a:lnTo>
                                <a:lnTo>
                                  <a:pt x="2404" y="8475"/>
                                </a:lnTo>
                                <a:lnTo>
                                  <a:pt x="2406" y="8432"/>
                                </a:lnTo>
                                <a:lnTo>
                                  <a:pt x="2410" y="8391"/>
                                </a:lnTo>
                                <a:lnTo>
                                  <a:pt x="2416" y="8351"/>
                                </a:lnTo>
                                <a:lnTo>
                                  <a:pt x="2421" y="8311"/>
                                </a:lnTo>
                                <a:lnTo>
                                  <a:pt x="2429" y="8270"/>
                                </a:lnTo>
                                <a:lnTo>
                                  <a:pt x="2444" y="8276"/>
                                </a:lnTo>
                                <a:lnTo>
                                  <a:pt x="2458" y="8284"/>
                                </a:lnTo>
                                <a:lnTo>
                                  <a:pt x="2473" y="8292"/>
                                </a:lnTo>
                                <a:lnTo>
                                  <a:pt x="2487" y="8300"/>
                                </a:lnTo>
                                <a:lnTo>
                                  <a:pt x="2501" y="8310"/>
                                </a:lnTo>
                                <a:lnTo>
                                  <a:pt x="2514" y="8319"/>
                                </a:lnTo>
                                <a:lnTo>
                                  <a:pt x="2528" y="8329"/>
                                </a:lnTo>
                                <a:lnTo>
                                  <a:pt x="2540" y="8340"/>
                                </a:lnTo>
                                <a:lnTo>
                                  <a:pt x="2565" y="8363"/>
                                </a:lnTo>
                                <a:lnTo>
                                  <a:pt x="2588" y="8387"/>
                                </a:lnTo>
                                <a:lnTo>
                                  <a:pt x="2609" y="8413"/>
                                </a:lnTo>
                                <a:lnTo>
                                  <a:pt x="2630" y="8441"/>
                                </a:lnTo>
                                <a:lnTo>
                                  <a:pt x="2648" y="8470"/>
                                </a:lnTo>
                                <a:lnTo>
                                  <a:pt x="2664" y="8501"/>
                                </a:lnTo>
                                <a:lnTo>
                                  <a:pt x="2679" y="8532"/>
                                </a:lnTo>
                                <a:lnTo>
                                  <a:pt x="2692" y="8563"/>
                                </a:lnTo>
                                <a:lnTo>
                                  <a:pt x="2702" y="8597"/>
                                </a:lnTo>
                                <a:lnTo>
                                  <a:pt x="2711" y="8630"/>
                                </a:lnTo>
                                <a:lnTo>
                                  <a:pt x="2715" y="8647"/>
                                </a:lnTo>
                                <a:lnTo>
                                  <a:pt x="2717" y="8664"/>
                                </a:lnTo>
                                <a:lnTo>
                                  <a:pt x="2719" y="8682"/>
                                </a:lnTo>
                                <a:lnTo>
                                  <a:pt x="2721" y="8699"/>
                                </a:lnTo>
                                <a:lnTo>
                                  <a:pt x="2722" y="8734"/>
                                </a:lnTo>
                                <a:lnTo>
                                  <a:pt x="2722" y="8766"/>
                                </a:lnTo>
                                <a:lnTo>
                                  <a:pt x="2720" y="8799"/>
                                </a:lnTo>
                                <a:lnTo>
                                  <a:pt x="2717" y="8831"/>
                                </a:lnTo>
                                <a:lnTo>
                                  <a:pt x="2711" y="8861"/>
                                </a:lnTo>
                                <a:lnTo>
                                  <a:pt x="2703" y="8892"/>
                                </a:lnTo>
                                <a:lnTo>
                                  <a:pt x="2695" y="8920"/>
                                </a:lnTo>
                                <a:lnTo>
                                  <a:pt x="2683" y="8948"/>
                                </a:lnTo>
                                <a:lnTo>
                                  <a:pt x="2671" y="8974"/>
                                </a:lnTo>
                                <a:lnTo>
                                  <a:pt x="2658" y="9000"/>
                                </a:lnTo>
                                <a:lnTo>
                                  <a:pt x="2642" y="9025"/>
                                </a:lnTo>
                                <a:lnTo>
                                  <a:pt x="2625" y="9048"/>
                                </a:lnTo>
                                <a:lnTo>
                                  <a:pt x="2607" y="9072"/>
                                </a:lnTo>
                                <a:lnTo>
                                  <a:pt x="2587" y="9093"/>
                                </a:lnTo>
                                <a:lnTo>
                                  <a:pt x="2567" y="9113"/>
                                </a:lnTo>
                                <a:lnTo>
                                  <a:pt x="2545" y="9132"/>
                                </a:lnTo>
                                <a:close/>
                                <a:moveTo>
                                  <a:pt x="342" y="7517"/>
                                </a:moveTo>
                                <a:lnTo>
                                  <a:pt x="360" y="7518"/>
                                </a:lnTo>
                                <a:lnTo>
                                  <a:pt x="377" y="7521"/>
                                </a:lnTo>
                                <a:lnTo>
                                  <a:pt x="393" y="7525"/>
                                </a:lnTo>
                                <a:lnTo>
                                  <a:pt x="410" y="7529"/>
                                </a:lnTo>
                                <a:lnTo>
                                  <a:pt x="426" y="7535"/>
                                </a:lnTo>
                                <a:lnTo>
                                  <a:pt x="441" y="7541"/>
                                </a:lnTo>
                                <a:lnTo>
                                  <a:pt x="457" y="7549"/>
                                </a:lnTo>
                                <a:lnTo>
                                  <a:pt x="473" y="7557"/>
                                </a:lnTo>
                                <a:lnTo>
                                  <a:pt x="487" y="7566"/>
                                </a:lnTo>
                                <a:lnTo>
                                  <a:pt x="502" y="7576"/>
                                </a:lnTo>
                                <a:lnTo>
                                  <a:pt x="515" y="7587"/>
                                </a:lnTo>
                                <a:lnTo>
                                  <a:pt x="529" y="7599"/>
                                </a:lnTo>
                                <a:lnTo>
                                  <a:pt x="542" y="7611"/>
                                </a:lnTo>
                                <a:lnTo>
                                  <a:pt x="554" y="7624"/>
                                </a:lnTo>
                                <a:lnTo>
                                  <a:pt x="567" y="7638"/>
                                </a:lnTo>
                                <a:lnTo>
                                  <a:pt x="579" y="7652"/>
                                </a:lnTo>
                                <a:lnTo>
                                  <a:pt x="589" y="7667"/>
                                </a:lnTo>
                                <a:lnTo>
                                  <a:pt x="600" y="7683"/>
                                </a:lnTo>
                                <a:lnTo>
                                  <a:pt x="610" y="7698"/>
                                </a:lnTo>
                                <a:lnTo>
                                  <a:pt x="619" y="7715"/>
                                </a:lnTo>
                                <a:lnTo>
                                  <a:pt x="628" y="7732"/>
                                </a:lnTo>
                                <a:lnTo>
                                  <a:pt x="636" y="7750"/>
                                </a:lnTo>
                                <a:lnTo>
                                  <a:pt x="643" y="7768"/>
                                </a:lnTo>
                                <a:lnTo>
                                  <a:pt x="650" y="7787"/>
                                </a:lnTo>
                                <a:lnTo>
                                  <a:pt x="656" y="7806"/>
                                </a:lnTo>
                                <a:lnTo>
                                  <a:pt x="661" y="7825"/>
                                </a:lnTo>
                                <a:lnTo>
                                  <a:pt x="665" y="7844"/>
                                </a:lnTo>
                                <a:lnTo>
                                  <a:pt x="670" y="7864"/>
                                </a:lnTo>
                                <a:lnTo>
                                  <a:pt x="672" y="7884"/>
                                </a:lnTo>
                                <a:lnTo>
                                  <a:pt x="674" y="7906"/>
                                </a:lnTo>
                                <a:lnTo>
                                  <a:pt x="676" y="7926"/>
                                </a:lnTo>
                                <a:lnTo>
                                  <a:pt x="676" y="7947"/>
                                </a:lnTo>
                                <a:lnTo>
                                  <a:pt x="676" y="7968"/>
                                </a:lnTo>
                                <a:lnTo>
                                  <a:pt x="675" y="7988"/>
                                </a:lnTo>
                                <a:lnTo>
                                  <a:pt x="673" y="8009"/>
                                </a:lnTo>
                                <a:lnTo>
                                  <a:pt x="670" y="8029"/>
                                </a:lnTo>
                                <a:lnTo>
                                  <a:pt x="666" y="8049"/>
                                </a:lnTo>
                                <a:lnTo>
                                  <a:pt x="662" y="8068"/>
                                </a:lnTo>
                                <a:lnTo>
                                  <a:pt x="657" y="8087"/>
                                </a:lnTo>
                                <a:lnTo>
                                  <a:pt x="651" y="8105"/>
                                </a:lnTo>
                                <a:lnTo>
                                  <a:pt x="644" y="8123"/>
                                </a:lnTo>
                                <a:lnTo>
                                  <a:pt x="637" y="8140"/>
                                </a:lnTo>
                                <a:lnTo>
                                  <a:pt x="629" y="8157"/>
                                </a:lnTo>
                                <a:lnTo>
                                  <a:pt x="621" y="8173"/>
                                </a:lnTo>
                                <a:lnTo>
                                  <a:pt x="612" y="8189"/>
                                </a:lnTo>
                                <a:lnTo>
                                  <a:pt x="602" y="8204"/>
                                </a:lnTo>
                                <a:lnTo>
                                  <a:pt x="591" y="8218"/>
                                </a:lnTo>
                                <a:lnTo>
                                  <a:pt x="580" y="8233"/>
                                </a:lnTo>
                                <a:lnTo>
                                  <a:pt x="569" y="8245"/>
                                </a:lnTo>
                                <a:lnTo>
                                  <a:pt x="557" y="8257"/>
                                </a:lnTo>
                                <a:lnTo>
                                  <a:pt x="544" y="8270"/>
                                </a:lnTo>
                                <a:lnTo>
                                  <a:pt x="531" y="8281"/>
                                </a:lnTo>
                                <a:lnTo>
                                  <a:pt x="518" y="8291"/>
                                </a:lnTo>
                                <a:lnTo>
                                  <a:pt x="503" y="8300"/>
                                </a:lnTo>
                                <a:lnTo>
                                  <a:pt x="490" y="8309"/>
                                </a:lnTo>
                                <a:lnTo>
                                  <a:pt x="474" y="8316"/>
                                </a:lnTo>
                                <a:lnTo>
                                  <a:pt x="459" y="8322"/>
                                </a:lnTo>
                                <a:lnTo>
                                  <a:pt x="444" y="8329"/>
                                </a:lnTo>
                                <a:lnTo>
                                  <a:pt x="427" y="8334"/>
                                </a:lnTo>
                                <a:lnTo>
                                  <a:pt x="411" y="8337"/>
                                </a:lnTo>
                                <a:lnTo>
                                  <a:pt x="394" y="8340"/>
                                </a:lnTo>
                                <a:lnTo>
                                  <a:pt x="378" y="8343"/>
                                </a:lnTo>
                                <a:lnTo>
                                  <a:pt x="360" y="8343"/>
                                </a:lnTo>
                                <a:lnTo>
                                  <a:pt x="343" y="8343"/>
                                </a:lnTo>
                                <a:lnTo>
                                  <a:pt x="325" y="8341"/>
                                </a:lnTo>
                                <a:lnTo>
                                  <a:pt x="308" y="8339"/>
                                </a:lnTo>
                                <a:lnTo>
                                  <a:pt x="290" y="8336"/>
                                </a:lnTo>
                                <a:lnTo>
                                  <a:pt x="274" y="8331"/>
                                </a:lnTo>
                                <a:lnTo>
                                  <a:pt x="257" y="8326"/>
                                </a:lnTo>
                                <a:lnTo>
                                  <a:pt x="241" y="8319"/>
                                </a:lnTo>
                                <a:lnTo>
                                  <a:pt x="225" y="8311"/>
                                </a:lnTo>
                                <a:lnTo>
                                  <a:pt x="210" y="8303"/>
                                </a:lnTo>
                                <a:lnTo>
                                  <a:pt x="194" y="8294"/>
                                </a:lnTo>
                                <a:lnTo>
                                  <a:pt x="180" y="8284"/>
                                </a:lnTo>
                                <a:lnTo>
                                  <a:pt x="165" y="8273"/>
                                </a:lnTo>
                                <a:lnTo>
                                  <a:pt x="152" y="8262"/>
                                </a:lnTo>
                                <a:lnTo>
                                  <a:pt x="138" y="8250"/>
                                </a:lnTo>
                                <a:lnTo>
                                  <a:pt x="125" y="8236"/>
                                </a:lnTo>
                                <a:lnTo>
                                  <a:pt x="112" y="8223"/>
                                </a:lnTo>
                                <a:lnTo>
                                  <a:pt x="100" y="8208"/>
                                </a:lnTo>
                                <a:lnTo>
                                  <a:pt x="89" y="8192"/>
                                </a:lnTo>
                                <a:lnTo>
                                  <a:pt x="79" y="8177"/>
                                </a:lnTo>
                                <a:lnTo>
                                  <a:pt x="68" y="8160"/>
                                </a:lnTo>
                                <a:lnTo>
                                  <a:pt x="59" y="8143"/>
                                </a:lnTo>
                                <a:lnTo>
                                  <a:pt x="50" y="8126"/>
                                </a:lnTo>
                                <a:lnTo>
                                  <a:pt x="42" y="8107"/>
                                </a:lnTo>
                                <a:lnTo>
                                  <a:pt x="34" y="8089"/>
                                </a:lnTo>
                                <a:lnTo>
                                  <a:pt x="27" y="8070"/>
                                </a:lnTo>
                                <a:lnTo>
                                  <a:pt x="21" y="8051"/>
                                </a:lnTo>
                                <a:lnTo>
                                  <a:pt x="15" y="8031"/>
                                </a:lnTo>
                                <a:lnTo>
                                  <a:pt x="11" y="8011"/>
                                </a:lnTo>
                                <a:lnTo>
                                  <a:pt x="7" y="7991"/>
                                </a:lnTo>
                                <a:lnTo>
                                  <a:pt x="4" y="7971"/>
                                </a:lnTo>
                                <a:lnTo>
                                  <a:pt x="2" y="7949"/>
                                </a:lnTo>
                                <a:lnTo>
                                  <a:pt x="0" y="7928"/>
                                </a:lnTo>
                                <a:lnTo>
                                  <a:pt x="0" y="7907"/>
                                </a:lnTo>
                                <a:lnTo>
                                  <a:pt x="2" y="7885"/>
                                </a:lnTo>
                                <a:lnTo>
                                  <a:pt x="3" y="7864"/>
                                </a:lnTo>
                                <a:lnTo>
                                  <a:pt x="5" y="7843"/>
                                </a:lnTo>
                                <a:lnTo>
                                  <a:pt x="8" y="7823"/>
                                </a:lnTo>
                                <a:lnTo>
                                  <a:pt x="12" y="7804"/>
                                </a:lnTo>
                                <a:lnTo>
                                  <a:pt x="17" y="7783"/>
                                </a:lnTo>
                                <a:lnTo>
                                  <a:pt x="22" y="7765"/>
                                </a:lnTo>
                                <a:lnTo>
                                  <a:pt x="28" y="7746"/>
                                </a:lnTo>
                                <a:lnTo>
                                  <a:pt x="35" y="7728"/>
                                </a:lnTo>
                                <a:lnTo>
                                  <a:pt x="43" y="7712"/>
                                </a:lnTo>
                                <a:lnTo>
                                  <a:pt x="51" y="7695"/>
                                </a:lnTo>
                                <a:lnTo>
                                  <a:pt x="60" y="7679"/>
                                </a:lnTo>
                                <a:lnTo>
                                  <a:pt x="70" y="7663"/>
                                </a:lnTo>
                                <a:lnTo>
                                  <a:pt x="80" y="7648"/>
                                </a:lnTo>
                                <a:lnTo>
                                  <a:pt x="91" y="7634"/>
                                </a:lnTo>
                                <a:lnTo>
                                  <a:pt x="102" y="7621"/>
                                </a:lnTo>
                                <a:lnTo>
                                  <a:pt x="115" y="7607"/>
                                </a:lnTo>
                                <a:lnTo>
                                  <a:pt x="127" y="7595"/>
                                </a:lnTo>
                                <a:lnTo>
                                  <a:pt x="139" y="7584"/>
                                </a:lnTo>
                                <a:lnTo>
                                  <a:pt x="153" y="7574"/>
                                </a:lnTo>
                                <a:lnTo>
                                  <a:pt x="166" y="7564"/>
                                </a:lnTo>
                                <a:lnTo>
                                  <a:pt x="181" y="7555"/>
                                </a:lnTo>
                                <a:lnTo>
                                  <a:pt x="195" y="7547"/>
                                </a:lnTo>
                                <a:lnTo>
                                  <a:pt x="211" y="7540"/>
                                </a:lnTo>
                                <a:lnTo>
                                  <a:pt x="225" y="7534"/>
                                </a:lnTo>
                                <a:lnTo>
                                  <a:pt x="242" y="7528"/>
                                </a:lnTo>
                                <a:lnTo>
                                  <a:pt x="258" y="7523"/>
                                </a:lnTo>
                                <a:lnTo>
                                  <a:pt x="274" y="7520"/>
                                </a:lnTo>
                                <a:lnTo>
                                  <a:pt x="290" y="7518"/>
                                </a:lnTo>
                                <a:lnTo>
                                  <a:pt x="307" y="7516"/>
                                </a:lnTo>
                                <a:lnTo>
                                  <a:pt x="325" y="7516"/>
                                </a:lnTo>
                                <a:lnTo>
                                  <a:pt x="342" y="7517"/>
                                </a:lnTo>
                                <a:close/>
                                <a:moveTo>
                                  <a:pt x="342" y="7568"/>
                                </a:moveTo>
                                <a:lnTo>
                                  <a:pt x="356" y="7569"/>
                                </a:lnTo>
                                <a:lnTo>
                                  <a:pt x="372" y="7572"/>
                                </a:lnTo>
                                <a:lnTo>
                                  <a:pt x="387" y="7575"/>
                                </a:lnTo>
                                <a:lnTo>
                                  <a:pt x="401" y="7579"/>
                                </a:lnTo>
                                <a:lnTo>
                                  <a:pt x="415" y="7584"/>
                                </a:lnTo>
                                <a:lnTo>
                                  <a:pt x="429" y="7590"/>
                                </a:lnTo>
                                <a:lnTo>
                                  <a:pt x="443" y="7596"/>
                                </a:lnTo>
                                <a:lnTo>
                                  <a:pt x="456" y="7603"/>
                                </a:lnTo>
                                <a:lnTo>
                                  <a:pt x="468" y="7612"/>
                                </a:lnTo>
                                <a:lnTo>
                                  <a:pt x="481" y="7620"/>
                                </a:lnTo>
                                <a:lnTo>
                                  <a:pt x="493" y="7630"/>
                                </a:lnTo>
                                <a:lnTo>
                                  <a:pt x="505" y="7640"/>
                                </a:lnTo>
                                <a:lnTo>
                                  <a:pt x="516" y="7650"/>
                                </a:lnTo>
                                <a:lnTo>
                                  <a:pt x="528" y="7661"/>
                                </a:lnTo>
                                <a:lnTo>
                                  <a:pt x="538" y="7674"/>
                                </a:lnTo>
                                <a:lnTo>
                                  <a:pt x="548" y="7686"/>
                                </a:lnTo>
                                <a:lnTo>
                                  <a:pt x="558" y="7698"/>
                                </a:lnTo>
                                <a:lnTo>
                                  <a:pt x="567" y="7712"/>
                                </a:lnTo>
                                <a:lnTo>
                                  <a:pt x="576" y="7726"/>
                                </a:lnTo>
                                <a:lnTo>
                                  <a:pt x="584" y="7741"/>
                                </a:lnTo>
                                <a:lnTo>
                                  <a:pt x="591" y="7755"/>
                                </a:lnTo>
                                <a:lnTo>
                                  <a:pt x="598" y="7771"/>
                                </a:lnTo>
                                <a:lnTo>
                                  <a:pt x="605" y="7787"/>
                                </a:lnTo>
                                <a:lnTo>
                                  <a:pt x="610" y="7802"/>
                                </a:lnTo>
                                <a:lnTo>
                                  <a:pt x="616" y="7819"/>
                                </a:lnTo>
                                <a:lnTo>
                                  <a:pt x="621" y="7836"/>
                                </a:lnTo>
                                <a:lnTo>
                                  <a:pt x="624" y="7853"/>
                                </a:lnTo>
                                <a:lnTo>
                                  <a:pt x="627" y="7871"/>
                                </a:lnTo>
                                <a:lnTo>
                                  <a:pt x="629" y="7888"/>
                                </a:lnTo>
                                <a:lnTo>
                                  <a:pt x="632" y="7906"/>
                                </a:lnTo>
                                <a:lnTo>
                                  <a:pt x="633" y="7925"/>
                                </a:lnTo>
                                <a:lnTo>
                                  <a:pt x="634" y="7942"/>
                                </a:lnTo>
                                <a:lnTo>
                                  <a:pt x="633" y="7960"/>
                                </a:lnTo>
                                <a:lnTo>
                                  <a:pt x="632" y="7978"/>
                                </a:lnTo>
                                <a:lnTo>
                                  <a:pt x="631" y="7996"/>
                                </a:lnTo>
                                <a:lnTo>
                                  <a:pt x="627" y="8014"/>
                                </a:lnTo>
                                <a:lnTo>
                                  <a:pt x="625" y="8031"/>
                                </a:lnTo>
                                <a:lnTo>
                                  <a:pt x="621" y="8048"/>
                                </a:lnTo>
                                <a:lnTo>
                                  <a:pt x="616" y="8065"/>
                                </a:lnTo>
                                <a:lnTo>
                                  <a:pt x="612" y="8080"/>
                                </a:lnTo>
                                <a:lnTo>
                                  <a:pt x="605" y="8096"/>
                                </a:lnTo>
                                <a:lnTo>
                                  <a:pt x="599" y="8112"/>
                                </a:lnTo>
                                <a:lnTo>
                                  <a:pt x="593" y="8126"/>
                                </a:lnTo>
                                <a:lnTo>
                                  <a:pt x="585" y="8141"/>
                                </a:lnTo>
                                <a:lnTo>
                                  <a:pt x="577" y="8154"/>
                                </a:lnTo>
                                <a:lnTo>
                                  <a:pt x="568" y="8168"/>
                                </a:lnTo>
                                <a:lnTo>
                                  <a:pt x="559" y="8180"/>
                                </a:lnTo>
                                <a:lnTo>
                                  <a:pt x="549" y="8192"/>
                                </a:lnTo>
                                <a:lnTo>
                                  <a:pt x="539" y="8204"/>
                                </a:lnTo>
                                <a:lnTo>
                                  <a:pt x="529" y="8215"/>
                                </a:lnTo>
                                <a:lnTo>
                                  <a:pt x="518" y="8225"/>
                                </a:lnTo>
                                <a:lnTo>
                                  <a:pt x="506" y="8234"/>
                                </a:lnTo>
                                <a:lnTo>
                                  <a:pt x="494" y="8243"/>
                                </a:lnTo>
                                <a:lnTo>
                                  <a:pt x="482" y="8251"/>
                                </a:lnTo>
                                <a:lnTo>
                                  <a:pt x="469" y="8258"/>
                                </a:lnTo>
                                <a:lnTo>
                                  <a:pt x="456" y="8265"/>
                                </a:lnTo>
                                <a:lnTo>
                                  <a:pt x="443" y="8271"/>
                                </a:lnTo>
                                <a:lnTo>
                                  <a:pt x="429" y="8276"/>
                                </a:lnTo>
                                <a:lnTo>
                                  <a:pt x="416" y="8281"/>
                                </a:lnTo>
                                <a:lnTo>
                                  <a:pt x="401" y="8284"/>
                                </a:lnTo>
                                <a:lnTo>
                                  <a:pt x="387" y="8286"/>
                                </a:lnTo>
                                <a:lnTo>
                                  <a:pt x="372" y="8288"/>
                                </a:lnTo>
                                <a:lnTo>
                                  <a:pt x="356" y="8289"/>
                                </a:lnTo>
                                <a:lnTo>
                                  <a:pt x="342" y="8289"/>
                                </a:lnTo>
                                <a:lnTo>
                                  <a:pt x="326" y="8288"/>
                                </a:lnTo>
                                <a:lnTo>
                                  <a:pt x="310" y="8285"/>
                                </a:lnTo>
                                <a:lnTo>
                                  <a:pt x="296" y="8282"/>
                                </a:lnTo>
                                <a:lnTo>
                                  <a:pt x="281" y="8279"/>
                                </a:lnTo>
                                <a:lnTo>
                                  <a:pt x="267" y="8274"/>
                                </a:lnTo>
                                <a:lnTo>
                                  <a:pt x="253" y="8269"/>
                                </a:lnTo>
                                <a:lnTo>
                                  <a:pt x="239" y="8262"/>
                                </a:lnTo>
                                <a:lnTo>
                                  <a:pt x="225" y="8254"/>
                                </a:lnTo>
                                <a:lnTo>
                                  <a:pt x="212" y="8246"/>
                                </a:lnTo>
                                <a:lnTo>
                                  <a:pt x="200" y="8238"/>
                                </a:lnTo>
                                <a:lnTo>
                                  <a:pt x="187" y="8228"/>
                                </a:lnTo>
                                <a:lnTo>
                                  <a:pt x="175" y="8218"/>
                                </a:lnTo>
                                <a:lnTo>
                                  <a:pt x="163" y="8208"/>
                                </a:lnTo>
                                <a:lnTo>
                                  <a:pt x="152" y="8196"/>
                                </a:lnTo>
                                <a:lnTo>
                                  <a:pt x="140" y="8185"/>
                                </a:lnTo>
                                <a:lnTo>
                                  <a:pt x="130" y="8172"/>
                                </a:lnTo>
                                <a:lnTo>
                                  <a:pt x="120" y="8159"/>
                                </a:lnTo>
                                <a:lnTo>
                                  <a:pt x="111" y="8145"/>
                                </a:lnTo>
                                <a:lnTo>
                                  <a:pt x="102" y="8131"/>
                                </a:lnTo>
                                <a:lnTo>
                                  <a:pt x="94" y="8116"/>
                                </a:lnTo>
                                <a:lnTo>
                                  <a:pt x="87" y="8100"/>
                                </a:lnTo>
                                <a:lnTo>
                                  <a:pt x="79" y="8085"/>
                                </a:lnTo>
                                <a:lnTo>
                                  <a:pt x="72" y="8069"/>
                                </a:lnTo>
                                <a:lnTo>
                                  <a:pt x="66" y="8052"/>
                                </a:lnTo>
                                <a:lnTo>
                                  <a:pt x="61" y="8036"/>
                                </a:lnTo>
                                <a:lnTo>
                                  <a:pt x="56" y="8019"/>
                                </a:lnTo>
                                <a:lnTo>
                                  <a:pt x="53" y="8001"/>
                                </a:lnTo>
                                <a:lnTo>
                                  <a:pt x="50" y="7983"/>
                                </a:lnTo>
                                <a:lnTo>
                                  <a:pt x="46" y="7965"/>
                                </a:lnTo>
                                <a:lnTo>
                                  <a:pt x="45" y="7947"/>
                                </a:lnTo>
                                <a:lnTo>
                                  <a:pt x="44" y="7928"/>
                                </a:lnTo>
                                <a:lnTo>
                                  <a:pt x="44" y="7910"/>
                                </a:lnTo>
                                <a:lnTo>
                                  <a:pt x="44" y="7891"/>
                                </a:lnTo>
                                <a:lnTo>
                                  <a:pt x="45" y="7873"/>
                                </a:lnTo>
                                <a:lnTo>
                                  <a:pt x="47" y="7855"/>
                                </a:lnTo>
                                <a:lnTo>
                                  <a:pt x="50" y="7837"/>
                                </a:lnTo>
                                <a:lnTo>
                                  <a:pt x="53" y="7819"/>
                                </a:lnTo>
                                <a:lnTo>
                                  <a:pt x="58" y="7802"/>
                                </a:lnTo>
                                <a:lnTo>
                                  <a:pt x="62" y="7787"/>
                                </a:lnTo>
                                <a:lnTo>
                                  <a:pt x="68" y="7770"/>
                                </a:lnTo>
                                <a:lnTo>
                                  <a:pt x="74" y="7754"/>
                                </a:lnTo>
                                <a:lnTo>
                                  <a:pt x="81" y="7740"/>
                                </a:lnTo>
                                <a:lnTo>
                                  <a:pt x="88" y="7725"/>
                                </a:lnTo>
                                <a:lnTo>
                                  <a:pt x="96" y="7711"/>
                                </a:lnTo>
                                <a:lnTo>
                                  <a:pt x="103" y="7697"/>
                                </a:lnTo>
                                <a:lnTo>
                                  <a:pt x="112" y="7684"/>
                                </a:lnTo>
                                <a:lnTo>
                                  <a:pt x="122" y="7671"/>
                                </a:lnTo>
                                <a:lnTo>
                                  <a:pt x="133" y="7660"/>
                                </a:lnTo>
                                <a:lnTo>
                                  <a:pt x="143" y="7649"/>
                                </a:lnTo>
                                <a:lnTo>
                                  <a:pt x="153" y="7638"/>
                                </a:lnTo>
                                <a:lnTo>
                                  <a:pt x="165" y="7628"/>
                                </a:lnTo>
                                <a:lnTo>
                                  <a:pt x="176" y="7619"/>
                                </a:lnTo>
                                <a:lnTo>
                                  <a:pt x="188" y="7610"/>
                                </a:lnTo>
                                <a:lnTo>
                                  <a:pt x="201" y="7602"/>
                                </a:lnTo>
                                <a:lnTo>
                                  <a:pt x="213" y="7595"/>
                                </a:lnTo>
                                <a:lnTo>
                                  <a:pt x="227" y="7588"/>
                                </a:lnTo>
                                <a:lnTo>
                                  <a:pt x="240" y="7583"/>
                                </a:lnTo>
                                <a:lnTo>
                                  <a:pt x="253" y="7578"/>
                                </a:lnTo>
                                <a:lnTo>
                                  <a:pt x="268" y="7575"/>
                                </a:lnTo>
                                <a:lnTo>
                                  <a:pt x="283" y="7572"/>
                                </a:lnTo>
                                <a:lnTo>
                                  <a:pt x="297" y="7569"/>
                                </a:lnTo>
                                <a:lnTo>
                                  <a:pt x="312" y="7568"/>
                                </a:lnTo>
                                <a:lnTo>
                                  <a:pt x="326" y="7567"/>
                                </a:lnTo>
                                <a:lnTo>
                                  <a:pt x="342" y="7568"/>
                                </a:lnTo>
                                <a:close/>
                                <a:moveTo>
                                  <a:pt x="2213" y="3766"/>
                                </a:moveTo>
                                <a:lnTo>
                                  <a:pt x="2254" y="3776"/>
                                </a:lnTo>
                                <a:lnTo>
                                  <a:pt x="2293" y="3788"/>
                                </a:lnTo>
                                <a:lnTo>
                                  <a:pt x="2332" y="3801"/>
                                </a:lnTo>
                                <a:lnTo>
                                  <a:pt x="2370" y="3817"/>
                                </a:lnTo>
                                <a:lnTo>
                                  <a:pt x="2407" y="3834"/>
                                </a:lnTo>
                                <a:lnTo>
                                  <a:pt x="2443" y="3853"/>
                                </a:lnTo>
                                <a:lnTo>
                                  <a:pt x="2477" y="3873"/>
                                </a:lnTo>
                                <a:lnTo>
                                  <a:pt x="2512" y="3895"/>
                                </a:lnTo>
                                <a:lnTo>
                                  <a:pt x="2545" y="3920"/>
                                </a:lnTo>
                                <a:lnTo>
                                  <a:pt x="2577" y="3945"/>
                                </a:lnTo>
                                <a:lnTo>
                                  <a:pt x="2607" y="3973"/>
                                </a:lnTo>
                                <a:lnTo>
                                  <a:pt x="2637" y="4001"/>
                                </a:lnTo>
                                <a:lnTo>
                                  <a:pt x="2665" y="4031"/>
                                </a:lnTo>
                                <a:lnTo>
                                  <a:pt x="2692" y="4061"/>
                                </a:lnTo>
                                <a:lnTo>
                                  <a:pt x="2718" y="4094"/>
                                </a:lnTo>
                                <a:lnTo>
                                  <a:pt x="2743" y="4127"/>
                                </a:lnTo>
                                <a:lnTo>
                                  <a:pt x="2766" y="4162"/>
                                </a:lnTo>
                                <a:lnTo>
                                  <a:pt x="2789" y="4198"/>
                                </a:lnTo>
                                <a:lnTo>
                                  <a:pt x="2809" y="4235"/>
                                </a:lnTo>
                                <a:lnTo>
                                  <a:pt x="2827" y="4273"/>
                                </a:lnTo>
                                <a:lnTo>
                                  <a:pt x="2844" y="4312"/>
                                </a:lnTo>
                                <a:lnTo>
                                  <a:pt x="2860" y="4351"/>
                                </a:lnTo>
                                <a:lnTo>
                                  <a:pt x="2875" y="4392"/>
                                </a:lnTo>
                                <a:lnTo>
                                  <a:pt x="2887" y="4433"/>
                                </a:lnTo>
                                <a:lnTo>
                                  <a:pt x="2897" y="4475"/>
                                </a:lnTo>
                                <a:lnTo>
                                  <a:pt x="2906" y="4517"/>
                                </a:lnTo>
                                <a:lnTo>
                                  <a:pt x="2914" y="4560"/>
                                </a:lnTo>
                                <a:lnTo>
                                  <a:pt x="2918" y="4603"/>
                                </a:lnTo>
                                <a:lnTo>
                                  <a:pt x="2922" y="4647"/>
                                </a:lnTo>
                                <a:lnTo>
                                  <a:pt x="2924" y="4692"/>
                                </a:lnTo>
                                <a:lnTo>
                                  <a:pt x="2924" y="4737"/>
                                </a:lnTo>
                                <a:lnTo>
                                  <a:pt x="2921" y="4782"/>
                                </a:lnTo>
                                <a:lnTo>
                                  <a:pt x="2917" y="4826"/>
                                </a:lnTo>
                                <a:lnTo>
                                  <a:pt x="2911" y="4870"/>
                                </a:lnTo>
                                <a:lnTo>
                                  <a:pt x="2903" y="4913"/>
                                </a:lnTo>
                                <a:lnTo>
                                  <a:pt x="2893" y="4955"/>
                                </a:lnTo>
                                <a:lnTo>
                                  <a:pt x="2880" y="4997"/>
                                </a:lnTo>
                                <a:lnTo>
                                  <a:pt x="2867" y="5037"/>
                                </a:lnTo>
                                <a:lnTo>
                                  <a:pt x="2852" y="5076"/>
                                </a:lnTo>
                                <a:lnTo>
                                  <a:pt x="2836" y="5115"/>
                                </a:lnTo>
                                <a:lnTo>
                                  <a:pt x="2817" y="5152"/>
                                </a:lnTo>
                                <a:lnTo>
                                  <a:pt x="2797" y="5188"/>
                                </a:lnTo>
                                <a:lnTo>
                                  <a:pt x="2776" y="5224"/>
                                </a:lnTo>
                                <a:lnTo>
                                  <a:pt x="2754" y="5258"/>
                                </a:lnTo>
                                <a:lnTo>
                                  <a:pt x="2729" y="5290"/>
                                </a:lnTo>
                                <a:lnTo>
                                  <a:pt x="2703" y="5321"/>
                                </a:lnTo>
                                <a:lnTo>
                                  <a:pt x="2678" y="5351"/>
                                </a:lnTo>
                                <a:lnTo>
                                  <a:pt x="2650" y="5379"/>
                                </a:lnTo>
                                <a:lnTo>
                                  <a:pt x="2621" y="5405"/>
                                </a:lnTo>
                                <a:lnTo>
                                  <a:pt x="2590" y="5430"/>
                                </a:lnTo>
                                <a:lnTo>
                                  <a:pt x="2559" y="5454"/>
                                </a:lnTo>
                                <a:lnTo>
                                  <a:pt x="2528" y="5475"/>
                                </a:lnTo>
                                <a:lnTo>
                                  <a:pt x="2494" y="5495"/>
                                </a:lnTo>
                                <a:lnTo>
                                  <a:pt x="2461" y="5513"/>
                                </a:lnTo>
                                <a:lnTo>
                                  <a:pt x="2425" y="5529"/>
                                </a:lnTo>
                                <a:lnTo>
                                  <a:pt x="2389" y="5544"/>
                                </a:lnTo>
                                <a:lnTo>
                                  <a:pt x="2353" y="5556"/>
                                </a:lnTo>
                                <a:lnTo>
                                  <a:pt x="2316" y="5566"/>
                                </a:lnTo>
                                <a:lnTo>
                                  <a:pt x="2278" y="5574"/>
                                </a:lnTo>
                                <a:lnTo>
                                  <a:pt x="2240" y="5579"/>
                                </a:lnTo>
                                <a:lnTo>
                                  <a:pt x="2201" y="5583"/>
                                </a:lnTo>
                                <a:lnTo>
                                  <a:pt x="2161" y="5585"/>
                                </a:lnTo>
                                <a:lnTo>
                                  <a:pt x="2121" y="5584"/>
                                </a:lnTo>
                                <a:lnTo>
                                  <a:pt x="2081" y="5580"/>
                                </a:lnTo>
                                <a:lnTo>
                                  <a:pt x="2041" y="5575"/>
                                </a:lnTo>
                                <a:lnTo>
                                  <a:pt x="2001" y="5567"/>
                                </a:lnTo>
                                <a:lnTo>
                                  <a:pt x="1961" y="5556"/>
                                </a:lnTo>
                                <a:lnTo>
                                  <a:pt x="1923" y="5544"/>
                                </a:lnTo>
                                <a:lnTo>
                                  <a:pt x="1886" y="5529"/>
                                </a:lnTo>
                                <a:lnTo>
                                  <a:pt x="1851" y="5511"/>
                                </a:lnTo>
                                <a:lnTo>
                                  <a:pt x="1815" y="5492"/>
                                </a:lnTo>
                                <a:lnTo>
                                  <a:pt x="1780" y="5471"/>
                                </a:lnTo>
                                <a:lnTo>
                                  <a:pt x="1747" y="5448"/>
                                </a:lnTo>
                                <a:lnTo>
                                  <a:pt x="1714" y="5422"/>
                                </a:lnTo>
                                <a:lnTo>
                                  <a:pt x="1683" y="5396"/>
                                </a:lnTo>
                                <a:lnTo>
                                  <a:pt x="1652" y="5368"/>
                                </a:lnTo>
                                <a:lnTo>
                                  <a:pt x="1623" y="5337"/>
                                </a:lnTo>
                                <a:lnTo>
                                  <a:pt x="1595" y="5305"/>
                                </a:lnTo>
                                <a:lnTo>
                                  <a:pt x="1569" y="5272"/>
                                </a:lnTo>
                                <a:lnTo>
                                  <a:pt x="1543" y="5236"/>
                                </a:lnTo>
                                <a:lnTo>
                                  <a:pt x="1519" y="5201"/>
                                </a:lnTo>
                                <a:lnTo>
                                  <a:pt x="1497" y="5164"/>
                                </a:lnTo>
                                <a:lnTo>
                                  <a:pt x="1476" y="5124"/>
                                </a:lnTo>
                                <a:lnTo>
                                  <a:pt x="1457" y="5084"/>
                                </a:lnTo>
                                <a:lnTo>
                                  <a:pt x="1439" y="5044"/>
                                </a:lnTo>
                                <a:lnTo>
                                  <a:pt x="1422" y="5001"/>
                                </a:lnTo>
                                <a:lnTo>
                                  <a:pt x="1407" y="4959"/>
                                </a:lnTo>
                                <a:lnTo>
                                  <a:pt x="1395" y="4914"/>
                                </a:lnTo>
                                <a:lnTo>
                                  <a:pt x="1384" y="4869"/>
                                </a:lnTo>
                                <a:lnTo>
                                  <a:pt x="1374" y="4824"/>
                                </a:lnTo>
                                <a:lnTo>
                                  <a:pt x="1366" y="4777"/>
                                </a:lnTo>
                                <a:lnTo>
                                  <a:pt x="1360" y="4730"/>
                                </a:lnTo>
                                <a:lnTo>
                                  <a:pt x="1357" y="4683"/>
                                </a:lnTo>
                                <a:lnTo>
                                  <a:pt x="1356" y="4635"/>
                                </a:lnTo>
                                <a:lnTo>
                                  <a:pt x="1356" y="4587"/>
                                </a:lnTo>
                                <a:lnTo>
                                  <a:pt x="1358" y="4537"/>
                                </a:lnTo>
                                <a:lnTo>
                                  <a:pt x="1363" y="4489"/>
                                </a:lnTo>
                                <a:lnTo>
                                  <a:pt x="1369" y="4442"/>
                                </a:lnTo>
                                <a:lnTo>
                                  <a:pt x="1377" y="4396"/>
                                </a:lnTo>
                                <a:lnTo>
                                  <a:pt x="1388" y="4351"/>
                                </a:lnTo>
                                <a:lnTo>
                                  <a:pt x="1400" y="4308"/>
                                </a:lnTo>
                                <a:lnTo>
                                  <a:pt x="1414" y="4265"/>
                                </a:lnTo>
                                <a:lnTo>
                                  <a:pt x="1430" y="4225"/>
                                </a:lnTo>
                                <a:lnTo>
                                  <a:pt x="1447" y="4184"/>
                                </a:lnTo>
                                <a:lnTo>
                                  <a:pt x="1466" y="4146"/>
                                </a:lnTo>
                                <a:lnTo>
                                  <a:pt x="1486" y="4110"/>
                                </a:lnTo>
                                <a:lnTo>
                                  <a:pt x="1508" y="4075"/>
                                </a:lnTo>
                                <a:lnTo>
                                  <a:pt x="1532" y="4041"/>
                                </a:lnTo>
                                <a:lnTo>
                                  <a:pt x="1556" y="4010"/>
                                </a:lnTo>
                                <a:lnTo>
                                  <a:pt x="1582" y="3978"/>
                                </a:lnTo>
                                <a:lnTo>
                                  <a:pt x="1609" y="3950"/>
                                </a:lnTo>
                                <a:lnTo>
                                  <a:pt x="1638" y="3923"/>
                                </a:lnTo>
                                <a:lnTo>
                                  <a:pt x="1667" y="3897"/>
                                </a:lnTo>
                                <a:lnTo>
                                  <a:pt x="1698" y="3875"/>
                                </a:lnTo>
                                <a:lnTo>
                                  <a:pt x="1730" y="3854"/>
                                </a:lnTo>
                                <a:lnTo>
                                  <a:pt x="1762" y="3834"/>
                                </a:lnTo>
                                <a:lnTo>
                                  <a:pt x="1796" y="3816"/>
                                </a:lnTo>
                                <a:lnTo>
                                  <a:pt x="1830" y="3801"/>
                                </a:lnTo>
                                <a:lnTo>
                                  <a:pt x="1866" y="3788"/>
                                </a:lnTo>
                                <a:lnTo>
                                  <a:pt x="1902" y="3776"/>
                                </a:lnTo>
                                <a:lnTo>
                                  <a:pt x="1939" y="3766"/>
                                </a:lnTo>
                                <a:lnTo>
                                  <a:pt x="1977" y="3760"/>
                                </a:lnTo>
                                <a:lnTo>
                                  <a:pt x="2015" y="3755"/>
                                </a:lnTo>
                                <a:lnTo>
                                  <a:pt x="2054" y="3753"/>
                                </a:lnTo>
                                <a:lnTo>
                                  <a:pt x="2093" y="3753"/>
                                </a:lnTo>
                                <a:lnTo>
                                  <a:pt x="2133" y="3755"/>
                                </a:lnTo>
                                <a:lnTo>
                                  <a:pt x="2173" y="3760"/>
                                </a:lnTo>
                                <a:lnTo>
                                  <a:pt x="2213" y="3766"/>
                                </a:lnTo>
                                <a:close/>
                                <a:moveTo>
                                  <a:pt x="2204" y="3882"/>
                                </a:moveTo>
                                <a:lnTo>
                                  <a:pt x="2239" y="3890"/>
                                </a:lnTo>
                                <a:lnTo>
                                  <a:pt x="2274" y="3900"/>
                                </a:lnTo>
                                <a:lnTo>
                                  <a:pt x="2307" y="3911"/>
                                </a:lnTo>
                                <a:lnTo>
                                  <a:pt x="2340" y="3924"/>
                                </a:lnTo>
                                <a:lnTo>
                                  <a:pt x="2372" y="3939"/>
                                </a:lnTo>
                                <a:lnTo>
                                  <a:pt x="2404" y="3956"/>
                                </a:lnTo>
                                <a:lnTo>
                                  <a:pt x="2435" y="3974"/>
                                </a:lnTo>
                                <a:lnTo>
                                  <a:pt x="2464" y="3993"/>
                                </a:lnTo>
                                <a:lnTo>
                                  <a:pt x="2493" y="4014"/>
                                </a:lnTo>
                                <a:lnTo>
                                  <a:pt x="2521" y="4036"/>
                                </a:lnTo>
                                <a:lnTo>
                                  <a:pt x="2548" y="4060"/>
                                </a:lnTo>
                                <a:lnTo>
                                  <a:pt x="2574" y="4085"/>
                                </a:lnTo>
                                <a:lnTo>
                                  <a:pt x="2598" y="4110"/>
                                </a:lnTo>
                                <a:lnTo>
                                  <a:pt x="2622" y="4138"/>
                                </a:lnTo>
                                <a:lnTo>
                                  <a:pt x="2645" y="4166"/>
                                </a:lnTo>
                                <a:lnTo>
                                  <a:pt x="2667" y="4196"/>
                                </a:lnTo>
                                <a:lnTo>
                                  <a:pt x="2687" y="4227"/>
                                </a:lnTo>
                                <a:lnTo>
                                  <a:pt x="2706" y="4258"/>
                                </a:lnTo>
                                <a:lnTo>
                                  <a:pt x="2724" y="4291"/>
                                </a:lnTo>
                                <a:lnTo>
                                  <a:pt x="2740" y="4323"/>
                                </a:lnTo>
                                <a:lnTo>
                                  <a:pt x="2755" y="4358"/>
                                </a:lnTo>
                                <a:lnTo>
                                  <a:pt x="2768" y="4393"/>
                                </a:lnTo>
                                <a:lnTo>
                                  <a:pt x="2781" y="4427"/>
                                </a:lnTo>
                                <a:lnTo>
                                  <a:pt x="2792" y="4464"/>
                                </a:lnTo>
                                <a:lnTo>
                                  <a:pt x="2801" y="4500"/>
                                </a:lnTo>
                                <a:lnTo>
                                  <a:pt x="2809" y="4538"/>
                                </a:lnTo>
                                <a:lnTo>
                                  <a:pt x="2815" y="4575"/>
                                </a:lnTo>
                                <a:lnTo>
                                  <a:pt x="2820" y="4613"/>
                                </a:lnTo>
                                <a:lnTo>
                                  <a:pt x="2823" y="4653"/>
                                </a:lnTo>
                                <a:lnTo>
                                  <a:pt x="2824" y="4692"/>
                                </a:lnTo>
                                <a:lnTo>
                                  <a:pt x="2824" y="4731"/>
                                </a:lnTo>
                                <a:lnTo>
                                  <a:pt x="2822" y="4770"/>
                                </a:lnTo>
                                <a:lnTo>
                                  <a:pt x="2818" y="4810"/>
                                </a:lnTo>
                                <a:lnTo>
                                  <a:pt x="2813" y="4848"/>
                                </a:lnTo>
                                <a:lnTo>
                                  <a:pt x="2805" y="4886"/>
                                </a:lnTo>
                                <a:lnTo>
                                  <a:pt x="2796" y="4923"/>
                                </a:lnTo>
                                <a:lnTo>
                                  <a:pt x="2786" y="4959"/>
                                </a:lnTo>
                                <a:lnTo>
                                  <a:pt x="2775" y="4994"/>
                                </a:lnTo>
                                <a:lnTo>
                                  <a:pt x="2762" y="5029"/>
                                </a:lnTo>
                                <a:lnTo>
                                  <a:pt x="2747" y="5063"/>
                                </a:lnTo>
                                <a:lnTo>
                                  <a:pt x="2730" y="5095"/>
                                </a:lnTo>
                                <a:lnTo>
                                  <a:pt x="2714" y="5127"/>
                                </a:lnTo>
                                <a:lnTo>
                                  <a:pt x="2695" y="5157"/>
                                </a:lnTo>
                                <a:lnTo>
                                  <a:pt x="2674" y="5186"/>
                                </a:lnTo>
                                <a:lnTo>
                                  <a:pt x="2654" y="5215"/>
                                </a:lnTo>
                                <a:lnTo>
                                  <a:pt x="2632" y="5242"/>
                                </a:lnTo>
                                <a:lnTo>
                                  <a:pt x="2608" y="5268"/>
                                </a:lnTo>
                                <a:lnTo>
                                  <a:pt x="2584" y="5293"/>
                                </a:lnTo>
                                <a:lnTo>
                                  <a:pt x="2559" y="5315"/>
                                </a:lnTo>
                                <a:lnTo>
                                  <a:pt x="2532" y="5336"/>
                                </a:lnTo>
                                <a:lnTo>
                                  <a:pt x="2505" y="5356"/>
                                </a:lnTo>
                                <a:lnTo>
                                  <a:pt x="2477" y="5375"/>
                                </a:lnTo>
                                <a:lnTo>
                                  <a:pt x="2448" y="5392"/>
                                </a:lnTo>
                                <a:lnTo>
                                  <a:pt x="2418" y="5408"/>
                                </a:lnTo>
                                <a:lnTo>
                                  <a:pt x="2388" y="5422"/>
                                </a:lnTo>
                                <a:lnTo>
                                  <a:pt x="2357" y="5435"/>
                                </a:lnTo>
                                <a:lnTo>
                                  <a:pt x="2324" y="5445"/>
                                </a:lnTo>
                                <a:lnTo>
                                  <a:pt x="2292" y="5454"/>
                                </a:lnTo>
                                <a:lnTo>
                                  <a:pt x="2259" y="5461"/>
                                </a:lnTo>
                                <a:lnTo>
                                  <a:pt x="2226" y="5465"/>
                                </a:lnTo>
                                <a:lnTo>
                                  <a:pt x="2191" y="5468"/>
                                </a:lnTo>
                                <a:lnTo>
                                  <a:pt x="2157" y="5470"/>
                                </a:lnTo>
                                <a:lnTo>
                                  <a:pt x="2121" y="5468"/>
                                </a:lnTo>
                                <a:lnTo>
                                  <a:pt x="2087" y="5465"/>
                                </a:lnTo>
                                <a:lnTo>
                                  <a:pt x="2051" y="5461"/>
                                </a:lnTo>
                                <a:lnTo>
                                  <a:pt x="2017" y="5453"/>
                                </a:lnTo>
                                <a:lnTo>
                                  <a:pt x="1983" y="5444"/>
                                </a:lnTo>
                                <a:lnTo>
                                  <a:pt x="1950" y="5433"/>
                                </a:lnTo>
                                <a:lnTo>
                                  <a:pt x="1917" y="5419"/>
                                </a:lnTo>
                                <a:lnTo>
                                  <a:pt x="1885" y="5405"/>
                                </a:lnTo>
                                <a:lnTo>
                                  <a:pt x="1854" y="5388"/>
                                </a:lnTo>
                                <a:lnTo>
                                  <a:pt x="1824" y="5369"/>
                                </a:lnTo>
                                <a:lnTo>
                                  <a:pt x="1795" y="5349"/>
                                </a:lnTo>
                                <a:lnTo>
                                  <a:pt x="1767" y="5327"/>
                                </a:lnTo>
                                <a:lnTo>
                                  <a:pt x="1739" y="5304"/>
                                </a:lnTo>
                                <a:lnTo>
                                  <a:pt x="1713" y="5278"/>
                                </a:lnTo>
                                <a:lnTo>
                                  <a:pt x="1687" y="5252"/>
                                </a:lnTo>
                                <a:lnTo>
                                  <a:pt x="1664" y="5224"/>
                                </a:lnTo>
                                <a:lnTo>
                                  <a:pt x="1640" y="5195"/>
                                </a:lnTo>
                                <a:lnTo>
                                  <a:pt x="1618" y="5165"/>
                                </a:lnTo>
                                <a:lnTo>
                                  <a:pt x="1598" y="5133"/>
                                </a:lnTo>
                                <a:lnTo>
                                  <a:pt x="1577" y="5100"/>
                                </a:lnTo>
                                <a:lnTo>
                                  <a:pt x="1560" y="5066"/>
                                </a:lnTo>
                                <a:lnTo>
                                  <a:pt x="1543" y="5031"/>
                                </a:lnTo>
                                <a:lnTo>
                                  <a:pt x="1527" y="4996"/>
                                </a:lnTo>
                                <a:lnTo>
                                  <a:pt x="1513" y="4960"/>
                                </a:lnTo>
                                <a:lnTo>
                                  <a:pt x="1500" y="4922"/>
                                </a:lnTo>
                                <a:lnTo>
                                  <a:pt x="1489" y="4884"/>
                                </a:lnTo>
                                <a:lnTo>
                                  <a:pt x="1479" y="4844"/>
                                </a:lnTo>
                                <a:lnTo>
                                  <a:pt x="1471" y="4805"/>
                                </a:lnTo>
                                <a:lnTo>
                                  <a:pt x="1464" y="4765"/>
                                </a:lnTo>
                                <a:lnTo>
                                  <a:pt x="1460" y="4723"/>
                                </a:lnTo>
                                <a:lnTo>
                                  <a:pt x="1457" y="4682"/>
                                </a:lnTo>
                                <a:lnTo>
                                  <a:pt x="1454" y="4640"/>
                                </a:lnTo>
                                <a:lnTo>
                                  <a:pt x="1455" y="4598"/>
                                </a:lnTo>
                                <a:lnTo>
                                  <a:pt x="1458" y="4555"/>
                                </a:lnTo>
                                <a:lnTo>
                                  <a:pt x="1461" y="4514"/>
                                </a:lnTo>
                                <a:lnTo>
                                  <a:pt x="1467" y="4472"/>
                                </a:lnTo>
                                <a:lnTo>
                                  <a:pt x="1475" y="4433"/>
                                </a:lnTo>
                                <a:lnTo>
                                  <a:pt x="1483" y="4394"/>
                                </a:lnTo>
                                <a:lnTo>
                                  <a:pt x="1494" y="4356"/>
                                </a:lnTo>
                                <a:lnTo>
                                  <a:pt x="1506" y="4319"/>
                                </a:lnTo>
                                <a:lnTo>
                                  <a:pt x="1519" y="4283"/>
                                </a:lnTo>
                                <a:lnTo>
                                  <a:pt x="1535" y="4248"/>
                                </a:lnTo>
                                <a:lnTo>
                                  <a:pt x="1551" y="4216"/>
                                </a:lnTo>
                                <a:lnTo>
                                  <a:pt x="1569" y="4183"/>
                                </a:lnTo>
                                <a:lnTo>
                                  <a:pt x="1588" y="4153"/>
                                </a:lnTo>
                                <a:lnTo>
                                  <a:pt x="1609" y="4124"/>
                                </a:lnTo>
                                <a:lnTo>
                                  <a:pt x="1630" y="4096"/>
                                </a:lnTo>
                                <a:lnTo>
                                  <a:pt x="1652" y="4069"/>
                                </a:lnTo>
                                <a:lnTo>
                                  <a:pt x="1676" y="4044"/>
                                </a:lnTo>
                                <a:lnTo>
                                  <a:pt x="1702" y="4021"/>
                                </a:lnTo>
                                <a:lnTo>
                                  <a:pt x="1727" y="3998"/>
                                </a:lnTo>
                                <a:lnTo>
                                  <a:pt x="1754" y="3978"/>
                                </a:lnTo>
                                <a:lnTo>
                                  <a:pt x="1782" y="3959"/>
                                </a:lnTo>
                                <a:lnTo>
                                  <a:pt x="1810" y="3942"/>
                                </a:lnTo>
                                <a:lnTo>
                                  <a:pt x="1841" y="3927"/>
                                </a:lnTo>
                                <a:lnTo>
                                  <a:pt x="1871" y="3913"/>
                                </a:lnTo>
                                <a:lnTo>
                                  <a:pt x="1901" y="3902"/>
                                </a:lnTo>
                                <a:lnTo>
                                  <a:pt x="1932" y="3892"/>
                                </a:lnTo>
                                <a:lnTo>
                                  <a:pt x="1965" y="3883"/>
                                </a:lnTo>
                                <a:lnTo>
                                  <a:pt x="1998" y="3877"/>
                                </a:lnTo>
                                <a:lnTo>
                                  <a:pt x="2031" y="3873"/>
                                </a:lnTo>
                                <a:lnTo>
                                  <a:pt x="2065" y="3871"/>
                                </a:lnTo>
                                <a:lnTo>
                                  <a:pt x="2099" y="3871"/>
                                </a:lnTo>
                                <a:lnTo>
                                  <a:pt x="2134" y="3872"/>
                                </a:lnTo>
                                <a:lnTo>
                                  <a:pt x="2168" y="3876"/>
                                </a:lnTo>
                                <a:lnTo>
                                  <a:pt x="2204" y="3882"/>
                                </a:lnTo>
                                <a:close/>
                                <a:moveTo>
                                  <a:pt x="2260" y="2823"/>
                                </a:moveTo>
                                <a:lnTo>
                                  <a:pt x="2280" y="2829"/>
                                </a:lnTo>
                                <a:lnTo>
                                  <a:pt x="2302" y="2836"/>
                                </a:lnTo>
                                <a:lnTo>
                                  <a:pt x="2321" y="2844"/>
                                </a:lnTo>
                                <a:lnTo>
                                  <a:pt x="2341" y="2853"/>
                                </a:lnTo>
                                <a:lnTo>
                                  <a:pt x="2360" y="2863"/>
                                </a:lnTo>
                                <a:lnTo>
                                  <a:pt x="2379" y="2873"/>
                                </a:lnTo>
                                <a:lnTo>
                                  <a:pt x="2397" y="2886"/>
                                </a:lnTo>
                                <a:lnTo>
                                  <a:pt x="2414" y="2898"/>
                                </a:lnTo>
                                <a:lnTo>
                                  <a:pt x="2431" y="2911"/>
                                </a:lnTo>
                                <a:lnTo>
                                  <a:pt x="2447" y="2926"/>
                                </a:lnTo>
                                <a:lnTo>
                                  <a:pt x="2464" y="2942"/>
                                </a:lnTo>
                                <a:lnTo>
                                  <a:pt x="2479" y="2957"/>
                                </a:lnTo>
                                <a:lnTo>
                                  <a:pt x="2493" y="2973"/>
                                </a:lnTo>
                                <a:lnTo>
                                  <a:pt x="2508" y="2991"/>
                                </a:lnTo>
                                <a:lnTo>
                                  <a:pt x="2521" y="3009"/>
                                </a:lnTo>
                                <a:lnTo>
                                  <a:pt x="2533" y="3027"/>
                                </a:lnTo>
                                <a:lnTo>
                                  <a:pt x="2545" y="3046"/>
                                </a:lnTo>
                                <a:lnTo>
                                  <a:pt x="2556" y="3065"/>
                                </a:lnTo>
                                <a:lnTo>
                                  <a:pt x="2567" y="3085"/>
                                </a:lnTo>
                                <a:lnTo>
                                  <a:pt x="2576" y="3105"/>
                                </a:lnTo>
                                <a:lnTo>
                                  <a:pt x="2585" y="3127"/>
                                </a:lnTo>
                                <a:lnTo>
                                  <a:pt x="2593" y="3148"/>
                                </a:lnTo>
                                <a:lnTo>
                                  <a:pt x="2599" y="3169"/>
                                </a:lnTo>
                                <a:lnTo>
                                  <a:pt x="2606" y="3192"/>
                                </a:lnTo>
                                <a:lnTo>
                                  <a:pt x="2612" y="3213"/>
                                </a:lnTo>
                                <a:lnTo>
                                  <a:pt x="2615" y="3235"/>
                                </a:lnTo>
                                <a:lnTo>
                                  <a:pt x="2620" y="3259"/>
                                </a:lnTo>
                                <a:lnTo>
                                  <a:pt x="2622" y="3281"/>
                                </a:lnTo>
                                <a:lnTo>
                                  <a:pt x="2623" y="3305"/>
                                </a:lnTo>
                                <a:lnTo>
                                  <a:pt x="2623" y="3327"/>
                                </a:lnTo>
                                <a:lnTo>
                                  <a:pt x="2623" y="3351"/>
                                </a:lnTo>
                                <a:lnTo>
                                  <a:pt x="2621" y="3374"/>
                                </a:lnTo>
                                <a:lnTo>
                                  <a:pt x="2618" y="3398"/>
                                </a:lnTo>
                                <a:lnTo>
                                  <a:pt x="2614" y="3420"/>
                                </a:lnTo>
                                <a:lnTo>
                                  <a:pt x="2609" y="3443"/>
                                </a:lnTo>
                                <a:lnTo>
                                  <a:pt x="2604" y="3464"/>
                                </a:lnTo>
                                <a:lnTo>
                                  <a:pt x="2597" y="3485"/>
                                </a:lnTo>
                                <a:lnTo>
                                  <a:pt x="2590" y="3505"/>
                                </a:lnTo>
                                <a:lnTo>
                                  <a:pt x="2581" y="3525"/>
                                </a:lnTo>
                                <a:lnTo>
                                  <a:pt x="2573" y="3545"/>
                                </a:lnTo>
                                <a:lnTo>
                                  <a:pt x="2562" y="3562"/>
                                </a:lnTo>
                                <a:lnTo>
                                  <a:pt x="2552" y="3580"/>
                                </a:lnTo>
                                <a:lnTo>
                                  <a:pt x="2541" y="3598"/>
                                </a:lnTo>
                                <a:lnTo>
                                  <a:pt x="2529" y="3614"/>
                                </a:lnTo>
                                <a:lnTo>
                                  <a:pt x="2515" y="3630"/>
                                </a:lnTo>
                                <a:lnTo>
                                  <a:pt x="2502" y="3644"/>
                                </a:lnTo>
                                <a:lnTo>
                                  <a:pt x="2489" y="3659"/>
                                </a:lnTo>
                                <a:lnTo>
                                  <a:pt x="2474" y="3672"/>
                                </a:lnTo>
                                <a:lnTo>
                                  <a:pt x="2458" y="3685"/>
                                </a:lnTo>
                                <a:lnTo>
                                  <a:pt x="2443" y="3696"/>
                                </a:lnTo>
                                <a:lnTo>
                                  <a:pt x="2426" y="3706"/>
                                </a:lnTo>
                                <a:lnTo>
                                  <a:pt x="2409" y="3716"/>
                                </a:lnTo>
                                <a:lnTo>
                                  <a:pt x="2392" y="3724"/>
                                </a:lnTo>
                                <a:lnTo>
                                  <a:pt x="2374" y="3732"/>
                                </a:lnTo>
                                <a:lnTo>
                                  <a:pt x="2357" y="3738"/>
                                </a:lnTo>
                                <a:lnTo>
                                  <a:pt x="2337" y="3744"/>
                                </a:lnTo>
                                <a:lnTo>
                                  <a:pt x="2318" y="3748"/>
                                </a:lnTo>
                                <a:lnTo>
                                  <a:pt x="2299" y="3752"/>
                                </a:lnTo>
                                <a:lnTo>
                                  <a:pt x="2279" y="3754"/>
                                </a:lnTo>
                                <a:lnTo>
                                  <a:pt x="2260" y="3755"/>
                                </a:lnTo>
                                <a:lnTo>
                                  <a:pt x="2240" y="3755"/>
                                </a:lnTo>
                                <a:lnTo>
                                  <a:pt x="2219" y="3754"/>
                                </a:lnTo>
                                <a:lnTo>
                                  <a:pt x="2199" y="3751"/>
                                </a:lnTo>
                                <a:lnTo>
                                  <a:pt x="2179" y="3747"/>
                                </a:lnTo>
                                <a:lnTo>
                                  <a:pt x="2157" y="3743"/>
                                </a:lnTo>
                                <a:lnTo>
                                  <a:pt x="2137" y="3736"/>
                                </a:lnTo>
                                <a:lnTo>
                                  <a:pt x="2117" y="3729"/>
                                </a:lnTo>
                                <a:lnTo>
                                  <a:pt x="2098" y="3720"/>
                                </a:lnTo>
                                <a:lnTo>
                                  <a:pt x="2079" y="3711"/>
                                </a:lnTo>
                                <a:lnTo>
                                  <a:pt x="2060" y="3700"/>
                                </a:lnTo>
                                <a:lnTo>
                                  <a:pt x="2042" y="3689"/>
                                </a:lnTo>
                                <a:lnTo>
                                  <a:pt x="2025" y="3677"/>
                                </a:lnTo>
                                <a:lnTo>
                                  <a:pt x="2007" y="3663"/>
                                </a:lnTo>
                                <a:lnTo>
                                  <a:pt x="1992" y="3649"/>
                                </a:lnTo>
                                <a:lnTo>
                                  <a:pt x="1975" y="3634"/>
                                </a:lnTo>
                                <a:lnTo>
                                  <a:pt x="1960" y="3618"/>
                                </a:lnTo>
                                <a:lnTo>
                                  <a:pt x="1946" y="3602"/>
                                </a:lnTo>
                                <a:lnTo>
                                  <a:pt x="1931" y="3584"/>
                                </a:lnTo>
                                <a:lnTo>
                                  <a:pt x="1918" y="3566"/>
                                </a:lnTo>
                                <a:lnTo>
                                  <a:pt x="1905" y="3547"/>
                                </a:lnTo>
                                <a:lnTo>
                                  <a:pt x="1893" y="3528"/>
                                </a:lnTo>
                                <a:lnTo>
                                  <a:pt x="1882" y="3508"/>
                                </a:lnTo>
                                <a:lnTo>
                                  <a:pt x="1872" y="3487"/>
                                </a:lnTo>
                                <a:lnTo>
                                  <a:pt x="1862" y="3466"/>
                                </a:lnTo>
                                <a:lnTo>
                                  <a:pt x="1853" y="3445"/>
                                </a:lnTo>
                                <a:lnTo>
                                  <a:pt x="1845" y="3422"/>
                                </a:lnTo>
                                <a:lnTo>
                                  <a:pt x="1838" y="3400"/>
                                </a:lnTo>
                                <a:lnTo>
                                  <a:pt x="1832" y="3378"/>
                                </a:lnTo>
                                <a:lnTo>
                                  <a:pt x="1826" y="3355"/>
                                </a:lnTo>
                                <a:lnTo>
                                  <a:pt x="1821" y="3332"/>
                                </a:lnTo>
                                <a:lnTo>
                                  <a:pt x="1818" y="3308"/>
                                </a:lnTo>
                                <a:lnTo>
                                  <a:pt x="1816" y="3283"/>
                                </a:lnTo>
                                <a:lnTo>
                                  <a:pt x="1814" y="3260"/>
                                </a:lnTo>
                                <a:lnTo>
                                  <a:pt x="1814" y="3235"/>
                                </a:lnTo>
                                <a:lnTo>
                                  <a:pt x="1814" y="3212"/>
                                </a:lnTo>
                                <a:lnTo>
                                  <a:pt x="1815" y="3187"/>
                                </a:lnTo>
                                <a:lnTo>
                                  <a:pt x="1818" y="3164"/>
                                </a:lnTo>
                                <a:lnTo>
                                  <a:pt x="1821" y="3140"/>
                                </a:lnTo>
                                <a:lnTo>
                                  <a:pt x="1826" y="3117"/>
                                </a:lnTo>
                                <a:lnTo>
                                  <a:pt x="1832" y="3094"/>
                                </a:lnTo>
                                <a:lnTo>
                                  <a:pt x="1838" y="3073"/>
                                </a:lnTo>
                                <a:lnTo>
                                  <a:pt x="1845" y="3053"/>
                                </a:lnTo>
                                <a:lnTo>
                                  <a:pt x="1854" y="3032"/>
                                </a:lnTo>
                                <a:lnTo>
                                  <a:pt x="1863" y="3012"/>
                                </a:lnTo>
                                <a:lnTo>
                                  <a:pt x="1872" y="2994"/>
                                </a:lnTo>
                                <a:lnTo>
                                  <a:pt x="1883" y="2976"/>
                                </a:lnTo>
                                <a:lnTo>
                                  <a:pt x="1894" y="2959"/>
                                </a:lnTo>
                                <a:lnTo>
                                  <a:pt x="1907" y="2943"/>
                                </a:lnTo>
                                <a:lnTo>
                                  <a:pt x="1920" y="2927"/>
                                </a:lnTo>
                                <a:lnTo>
                                  <a:pt x="1933" y="2913"/>
                                </a:lnTo>
                                <a:lnTo>
                                  <a:pt x="1947" y="2899"/>
                                </a:lnTo>
                                <a:lnTo>
                                  <a:pt x="1963" y="2886"/>
                                </a:lnTo>
                                <a:lnTo>
                                  <a:pt x="1977" y="2874"/>
                                </a:lnTo>
                                <a:lnTo>
                                  <a:pt x="1994" y="2863"/>
                                </a:lnTo>
                                <a:lnTo>
                                  <a:pt x="2010" y="2853"/>
                                </a:lnTo>
                                <a:lnTo>
                                  <a:pt x="2026" y="2844"/>
                                </a:lnTo>
                                <a:lnTo>
                                  <a:pt x="2044" y="2836"/>
                                </a:lnTo>
                                <a:lnTo>
                                  <a:pt x="2062" y="2830"/>
                                </a:lnTo>
                                <a:lnTo>
                                  <a:pt x="2080" y="2824"/>
                                </a:lnTo>
                                <a:lnTo>
                                  <a:pt x="2099" y="2820"/>
                                </a:lnTo>
                                <a:lnTo>
                                  <a:pt x="2118" y="2815"/>
                                </a:lnTo>
                                <a:lnTo>
                                  <a:pt x="2138" y="2813"/>
                                </a:lnTo>
                                <a:lnTo>
                                  <a:pt x="2157" y="2812"/>
                                </a:lnTo>
                                <a:lnTo>
                                  <a:pt x="2177" y="2812"/>
                                </a:lnTo>
                                <a:lnTo>
                                  <a:pt x="2198" y="2813"/>
                                </a:lnTo>
                                <a:lnTo>
                                  <a:pt x="2219" y="2815"/>
                                </a:lnTo>
                                <a:lnTo>
                                  <a:pt x="2239" y="2818"/>
                                </a:lnTo>
                                <a:lnTo>
                                  <a:pt x="2260" y="2823"/>
                                </a:lnTo>
                                <a:close/>
                                <a:moveTo>
                                  <a:pt x="2256" y="2882"/>
                                </a:moveTo>
                                <a:lnTo>
                                  <a:pt x="2274" y="2888"/>
                                </a:lnTo>
                                <a:lnTo>
                                  <a:pt x="2292" y="2894"/>
                                </a:lnTo>
                                <a:lnTo>
                                  <a:pt x="2308" y="2901"/>
                                </a:lnTo>
                                <a:lnTo>
                                  <a:pt x="2325" y="2909"/>
                                </a:lnTo>
                                <a:lnTo>
                                  <a:pt x="2342" y="2918"/>
                                </a:lnTo>
                                <a:lnTo>
                                  <a:pt x="2359" y="2927"/>
                                </a:lnTo>
                                <a:lnTo>
                                  <a:pt x="2374" y="2937"/>
                                </a:lnTo>
                                <a:lnTo>
                                  <a:pt x="2389" y="2948"/>
                                </a:lnTo>
                                <a:lnTo>
                                  <a:pt x="2405" y="2961"/>
                                </a:lnTo>
                                <a:lnTo>
                                  <a:pt x="2418" y="2973"/>
                                </a:lnTo>
                                <a:lnTo>
                                  <a:pt x="2433" y="2987"/>
                                </a:lnTo>
                                <a:lnTo>
                                  <a:pt x="2446" y="3000"/>
                                </a:lnTo>
                                <a:lnTo>
                                  <a:pt x="2458" y="3015"/>
                                </a:lnTo>
                                <a:lnTo>
                                  <a:pt x="2471" y="3029"/>
                                </a:lnTo>
                                <a:lnTo>
                                  <a:pt x="2482" y="3045"/>
                                </a:lnTo>
                                <a:lnTo>
                                  <a:pt x="2493" y="3060"/>
                                </a:lnTo>
                                <a:lnTo>
                                  <a:pt x="2503" y="3077"/>
                                </a:lnTo>
                                <a:lnTo>
                                  <a:pt x="2513" y="3094"/>
                                </a:lnTo>
                                <a:lnTo>
                                  <a:pt x="2522" y="3112"/>
                                </a:lnTo>
                                <a:lnTo>
                                  <a:pt x="2530" y="3130"/>
                                </a:lnTo>
                                <a:lnTo>
                                  <a:pt x="2538" y="3148"/>
                                </a:lnTo>
                                <a:lnTo>
                                  <a:pt x="2545" y="3167"/>
                                </a:lnTo>
                                <a:lnTo>
                                  <a:pt x="2551" y="3185"/>
                                </a:lnTo>
                                <a:lnTo>
                                  <a:pt x="2557" y="3204"/>
                                </a:lnTo>
                                <a:lnTo>
                                  <a:pt x="2561" y="3224"/>
                                </a:lnTo>
                                <a:lnTo>
                                  <a:pt x="2565" y="3243"/>
                                </a:lnTo>
                                <a:lnTo>
                                  <a:pt x="2568" y="3263"/>
                                </a:lnTo>
                                <a:lnTo>
                                  <a:pt x="2570" y="3283"/>
                                </a:lnTo>
                                <a:lnTo>
                                  <a:pt x="2571" y="3304"/>
                                </a:lnTo>
                                <a:lnTo>
                                  <a:pt x="2571" y="3324"/>
                                </a:lnTo>
                                <a:lnTo>
                                  <a:pt x="2571" y="3344"/>
                                </a:lnTo>
                                <a:lnTo>
                                  <a:pt x="2569" y="3364"/>
                                </a:lnTo>
                                <a:lnTo>
                                  <a:pt x="2567" y="3384"/>
                                </a:lnTo>
                                <a:lnTo>
                                  <a:pt x="2564" y="3404"/>
                                </a:lnTo>
                                <a:lnTo>
                                  <a:pt x="2560" y="3424"/>
                                </a:lnTo>
                                <a:lnTo>
                                  <a:pt x="2555" y="3443"/>
                                </a:lnTo>
                                <a:lnTo>
                                  <a:pt x="2549" y="3460"/>
                                </a:lnTo>
                                <a:lnTo>
                                  <a:pt x="2542" y="3478"/>
                                </a:lnTo>
                                <a:lnTo>
                                  <a:pt x="2536" y="3495"/>
                                </a:lnTo>
                                <a:lnTo>
                                  <a:pt x="2528" y="3512"/>
                                </a:lnTo>
                                <a:lnTo>
                                  <a:pt x="2519" y="3528"/>
                                </a:lnTo>
                                <a:lnTo>
                                  <a:pt x="2510" y="3543"/>
                                </a:lnTo>
                                <a:lnTo>
                                  <a:pt x="2500" y="3558"/>
                                </a:lnTo>
                                <a:lnTo>
                                  <a:pt x="2489" y="3573"/>
                                </a:lnTo>
                                <a:lnTo>
                                  <a:pt x="2477" y="3586"/>
                                </a:lnTo>
                                <a:lnTo>
                                  <a:pt x="2466" y="3599"/>
                                </a:lnTo>
                                <a:lnTo>
                                  <a:pt x="2454" y="3612"/>
                                </a:lnTo>
                                <a:lnTo>
                                  <a:pt x="2440" y="3623"/>
                                </a:lnTo>
                                <a:lnTo>
                                  <a:pt x="2427" y="3633"/>
                                </a:lnTo>
                                <a:lnTo>
                                  <a:pt x="2414" y="3643"/>
                                </a:lnTo>
                                <a:lnTo>
                                  <a:pt x="2399" y="3652"/>
                                </a:lnTo>
                                <a:lnTo>
                                  <a:pt x="2384" y="3661"/>
                                </a:lnTo>
                                <a:lnTo>
                                  <a:pt x="2370" y="3668"/>
                                </a:lnTo>
                                <a:lnTo>
                                  <a:pt x="2354" y="3675"/>
                                </a:lnTo>
                                <a:lnTo>
                                  <a:pt x="2339" y="3680"/>
                                </a:lnTo>
                                <a:lnTo>
                                  <a:pt x="2322" y="3685"/>
                                </a:lnTo>
                                <a:lnTo>
                                  <a:pt x="2305" y="3689"/>
                                </a:lnTo>
                                <a:lnTo>
                                  <a:pt x="2288" y="3691"/>
                                </a:lnTo>
                                <a:lnTo>
                                  <a:pt x="2271" y="3694"/>
                                </a:lnTo>
                                <a:lnTo>
                                  <a:pt x="2254" y="3695"/>
                                </a:lnTo>
                                <a:lnTo>
                                  <a:pt x="2237" y="3695"/>
                                </a:lnTo>
                                <a:lnTo>
                                  <a:pt x="2219" y="3694"/>
                                </a:lnTo>
                                <a:lnTo>
                                  <a:pt x="2201" y="3691"/>
                                </a:lnTo>
                                <a:lnTo>
                                  <a:pt x="2183" y="3688"/>
                                </a:lnTo>
                                <a:lnTo>
                                  <a:pt x="2165" y="3683"/>
                                </a:lnTo>
                                <a:lnTo>
                                  <a:pt x="2147" y="3678"/>
                                </a:lnTo>
                                <a:lnTo>
                                  <a:pt x="2129" y="3671"/>
                                </a:lnTo>
                                <a:lnTo>
                                  <a:pt x="2113" y="3664"/>
                                </a:lnTo>
                                <a:lnTo>
                                  <a:pt x="2096" y="3655"/>
                                </a:lnTo>
                                <a:lnTo>
                                  <a:pt x="2080" y="3647"/>
                                </a:lnTo>
                                <a:lnTo>
                                  <a:pt x="2064" y="3636"/>
                                </a:lnTo>
                                <a:lnTo>
                                  <a:pt x="2049" y="3626"/>
                                </a:lnTo>
                                <a:lnTo>
                                  <a:pt x="2034" y="3614"/>
                                </a:lnTo>
                                <a:lnTo>
                                  <a:pt x="2020" y="3602"/>
                                </a:lnTo>
                                <a:lnTo>
                                  <a:pt x="2006" y="3588"/>
                                </a:lnTo>
                                <a:lnTo>
                                  <a:pt x="1993" y="3575"/>
                                </a:lnTo>
                                <a:lnTo>
                                  <a:pt x="1979" y="3560"/>
                                </a:lnTo>
                                <a:lnTo>
                                  <a:pt x="1967" y="3546"/>
                                </a:lnTo>
                                <a:lnTo>
                                  <a:pt x="1956" y="3530"/>
                                </a:lnTo>
                                <a:lnTo>
                                  <a:pt x="1945" y="3513"/>
                                </a:lnTo>
                                <a:lnTo>
                                  <a:pt x="1935" y="3496"/>
                                </a:lnTo>
                                <a:lnTo>
                                  <a:pt x="1924" y="3478"/>
                                </a:lnTo>
                                <a:lnTo>
                                  <a:pt x="1916" y="3460"/>
                                </a:lnTo>
                                <a:lnTo>
                                  <a:pt x="1907" y="3443"/>
                                </a:lnTo>
                                <a:lnTo>
                                  <a:pt x="1899" y="3424"/>
                                </a:lnTo>
                                <a:lnTo>
                                  <a:pt x="1892" y="3404"/>
                                </a:lnTo>
                                <a:lnTo>
                                  <a:pt x="1885" y="3385"/>
                                </a:lnTo>
                                <a:lnTo>
                                  <a:pt x="1880" y="3365"/>
                                </a:lnTo>
                                <a:lnTo>
                                  <a:pt x="1875" y="3345"/>
                                </a:lnTo>
                                <a:lnTo>
                                  <a:pt x="1872" y="3325"/>
                                </a:lnTo>
                                <a:lnTo>
                                  <a:pt x="1869" y="3305"/>
                                </a:lnTo>
                                <a:lnTo>
                                  <a:pt x="1866" y="3283"/>
                                </a:lnTo>
                                <a:lnTo>
                                  <a:pt x="1865" y="3263"/>
                                </a:lnTo>
                                <a:lnTo>
                                  <a:pt x="1864" y="3242"/>
                                </a:lnTo>
                                <a:lnTo>
                                  <a:pt x="1865" y="3221"/>
                                </a:lnTo>
                                <a:lnTo>
                                  <a:pt x="1866" y="3199"/>
                                </a:lnTo>
                                <a:lnTo>
                                  <a:pt x="1869" y="3178"/>
                                </a:lnTo>
                                <a:lnTo>
                                  <a:pt x="1872" y="3158"/>
                                </a:lnTo>
                                <a:lnTo>
                                  <a:pt x="1875" y="3138"/>
                                </a:lnTo>
                                <a:lnTo>
                                  <a:pt x="1881" y="3119"/>
                                </a:lnTo>
                                <a:lnTo>
                                  <a:pt x="1886" y="3100"/>
                                </a:lnTo>
                                <a:lnTo>
                                  <a:pt x="1892" y="3082"/>
                                </a:lnTo>
                                <a:lnTo>
                                  <a:pt x="1900" y="3064"/>
                                </a:lnTo>
                                <a:lnTo>
                                  <a:pt x="1908" y="3047"/>
                                </a:lnTo>
                                <a:lnTo>
                                  <a:pt x="1917" y="3031"/>
                                </a:lnTo>
                                <a:lnTo>
                                  <a:pt x="1926" y="3016"/>
                                </a:lnTo>
                                <a:lnTo>
                                  <a:pt x="1936" y="3001"/>
                                </a:lnTo>
                                <a:lnTo>
                                  <a:pt x="1946" y="2987"/>
                                </a:lnTo>
                                <a:lnTo>
                                  <a:pt x="1958" y="2973"/>
                                </a:lnTo>
                                <a:lnTo>
                                  <a:pt x="1969" y="2961"/>
                                </a:lnTo>
                                <a:lnTo>
                                  <a:pt x="1982" y="2948"/>
                                </a:lnTo>
                                <a:lnTo>
                                  <a:pt x="1995" y="2937"/>
                                </a:lnTo>
                                <a:lnTo>
                                  <a:pt x="2008" y="2927"/>
                                </a:lnTo>
                                <a:lnTo>
                                  <a:pt x="2022" y="2917"/>
                                </a:lnTo>
                                <a:lnTo>
                                  <a:pt x="2036" y="2909"/>
                                </a:lnTo>
                                <a:lnTo>
                                  <a:pt x="2052" y="2901"/>
                                </a:lnTo>
                                <a:lnTo>
                                  <a:pt x="2067" y="2895"/>
                                </a:lnTo>
                                <a:lnTo>
                                  <a:pt x="2082" y="2888"/>
                                </a:lnTo>
                                <a:lnTo>
                                  <a:pt x="2099" y="2883"/>
                                </a:lnTo>
                                <a:lnTo>
                                  <a:pt x="2115" y="2879"/>
                                </a:lnTo>
                                <a:lnTo>
                                  <a:pt x="2132" y="2876"/>
                                </a:lnTo>
                                <a:lnTo>
                                  <a:pt x="2148" y="2874"/>
                                </a:lnTo>
                                <a:lnTo>
                                  <a:pt x="2166" y="2873"/>
                                </a:lnTo>
                                <a:lnTo>
                                  <a:pt x="2183" y="2872"/>
                                </a:lnTo>
                                <a:lnTo>
                                  <a:pt x="2201" y="2873"/>
                                </a:lnTo>
                                <a:lnTo>
                                  <a:pt x="2219" y="2876"/>
                                </a:lnTo>
                                <a:lnTo>
                                  <a:pt x="2237" y="2879"/>
                                </a:lnTo>
                                <a:lnTo>
                                  <a:pt x="2256" y="2882"/>
                                </a:lnTo>
                                <a:close/>
                                <a:moveTo>
                                  <a:pt x="2555" y="925"/>
                                </a:moveTo>
                                <a:lnTo>
                                  <a:pt x="2586" y="937"/>
                                </a:lnTo>
                                <a:lnTo>
                                  <a:pt x="2617" y="951"/>
                                </a:lnTo>
                                <a:lnTo>
                                  <a:pt x="2649" y="966"/>
                                </a:lnTo>
                                <a:lnTo>
                                  <a:pt x="2679" y="983"/>
                                </a:lnTo>
                                <a:lnTo>
                                  <a:pt x="2708" y="1001"/>
                                </a:lnTo>
                                <a:lnTo>
                                  <a:pt x="2737" y="1020"/>
                                </a:lnTo>
                                <a:lnTo>
                                  <a:pt x="2765" y="1040"/>
                                </a:lnTo>
                                <a:lnTo>
                                  <a:pt x="2792" y="1062"/>
                                </a:lnTo>
                                <a:lnTo>
                                  <a:pt x="2819" y="1084"/>
                                </a:lnTo>
                                <a:lnTo>
                                  <a:pt x="2843" y="1107"/>
                                </a:lnTo>
                                <a:lnTo>
                                  <a:pt x="2868" y="1132"/>
                                </a:lnTo>
                                <a:lnTo>
                                  <a:pt x="2892" y="1158"/>
                                </a:lnTo>
                                <a:lnTo>
                                  <a:pt x="2915" y="1185"/>
                                </a:lnTo>
                                <a:lnTo>
                                  <a:pt x="2936" y="1212"/>
                                </a:lnTo>
                                <a:lnTo>
                                  <a:pt x="2956" y="1241"/>
                                </a:lnTo>
                                <a:lnTo>
                                  <a:pt x="2977" y="1269"/>
                                </a:lnTo>
                                <a:lnTo>
                                  <a:pt x="2994" y="1299"/>
                                </a:lnTo>
                                <a:lnTo>
                                  <a:pt x="3011" y="1329"/>
                                </a:lnTo>
                                <a:lnTo>
                                  <a:pt x="3028" y="1360"/>
                                </a:lnTo>
                                <a:lnTo>
                                  <a:pt x="3043" y="1391"/>
                                </a:lnTo>
                                <a:lnTo>
                                  <a:pt x="3056" y="1422"/>
                                </a:lnTo>
                                <a:lnTo>
                                  <a:pt x="3068" y="1455"/>
                                </a:lnTo>
                                <a:lnTo>
                                  <a:pt x="3080" y="1487"/>
                                </a:lnTo>
                                <a:lnTo>
                                  <a:pt x="3088" y="1521"/>
                                </a:lnTo>
                                <a:lnTo>
                                  <a:pt x="3096" y="1553"/>
                                </a:lnTo>
                                <a:lnTo>
                                  <a:pt x="3103" y="1587"/>
                                </a:lnTo>
                                <a:lnTo>
                                  <a:pt x="3109" y="1621"/>
                                </a:lnTo>
                                <a:lnTo>
                                  <a:pt x="3112" y="1654"/>
                                </a:lnTo>
                                <a:lnTo>
                                  <a:pt x="3114" y="1688"/>
                                </a:lnTo>
                                <a:lnTo>
                                  <a:pt x="3115" y="1721"/>
                                </a:lnTo>
                                <a:lnTo>
                                  <a:pt x="3114" y="1755"/>
                                </a:lnTo>
                                <a:lnTo>
                                  <a:pt x="3112" y="1789"/>
                                </a:lnTo>
                                <a:lnTo>
                                  <a:pt x="3108" y="1822"/>
                                </a:lnTo>
                                <a:lnTo>
                                  <a:pt x="3102" y="1855"/>
                                </a:lnTo>
                                <a:lnTo>
                                  <a:pt x="3094" y="1886"/>
                                </a:lnTo>
                                <a:lnTo>
                                  <a:pt x="3086" y="1916"/>
                                </a:lnTo>
                                <a:lnTo>
                                  <a:pt x="3076" y="1947"/>
                                </a:lnTo>
                                <a:lnTo>
                                  <a:pt x="3064" y="1975"/>
                                </a:lnTo>
                                <a:lnTo>
                                  <a:pt x="3052" y="2003"/>
                                </a:lnTo>
                                <a:lnTo>
                                  <a:pt x="3038" y="2030"/>
                                </a:lnTo>
                                <a:lnTo>
                                  <a:pt x="3022" y="2054"/>
                                </a:lnTo>
                                <a:lnTo>
                                  <a:pt x="3007" y="2079"/>
                                </a:lnTo>
                                <a:lnTo>
                                  <a:pt x="2989" y="2102"/>
                                </a:lnTo>
                                <a:lnTo>
                                  <a:pt x="2971" y="2125"/>
                                </a:lnTo>
                                <a:lnTo>
                                  <a:pt x="2951" y="2145"/>
                                </a:lnTo>
                                <a:lnTo>
                                  <a:pt x="2931" y="2165"/>
                                </a:lnTo>
                                <a:lnTo>
                                  <a:pt x="2908" y="2183"/>
                                </a:lnTo>
                                <a:lnTo>
                                  <a:pt x="2886" y="2201"/>
                                </a:lnTo>
                                <a:lnTo>
                                  <a:pt x="2864" y="2217"/>
                                </a:lnTo>
                                <a:lnTo>
                                  <a:pt x="2839" y="2231"/>
                                </a:lnTo>
                                <a:lnTo>
                                  <a:pt x="2814" y="2244"/>
                                </a:lnTo>
                                <a:lnTo>
                                  <a:pt x="2789" y="2256"/>
                                </a:lnTo>
                                <a:lnTo>
                                  <a:pt x="2762" y="2266"/>
                                </a:lnTo>
                                <a:lnTo>
                                  <a:pt x="2735" y="2274"/>
                                </a:lnTo>
                                <a:lnTo>
                                  <a:pt x="2707" y="2282"/>
                                </a:lnTo>
                                <a:lnTo>
                                  <a:pt x="2679" y="2287"/>
                                </a:lnTo>
                                <a:lnTo>
                                  <a:pt x="2651" y="2291"/>
                                </a:lnTo>
                                <a:lnTo>
                                  <a:pt x="2621" y="2293"/>
                                </a:lnTo>
                                <a:lnTo>
                                  <a:pt x="2592" y="2294"/>
                                </a:lnTo>
                                <a:lnTo>
                                  <a:pt x="2561" y="2293"/>
                                </a:lnTo>
                                <a:lnTo>
                                  <a:pt x="2531" y="2291"/>
                                </a:lnTo>
                                <a:lnTo>
                                  <a:pt x="2500" y="2286"/>
                                </a:lnTo>
                                <a:lnTo>
                                  <a:pt x="2470" y="2279"/>
                                </a:lnTo>
                                <a:lnTo>
                                  <a:pt x="2438" y="2272"/>
                                </a:lnTo>
                                <a:lnTo>
                                  <a:pt x="2407" y="2262"/>
                                </a:lnTo>
                                <a:lnTo>
                                  <a:pt x="2377" y="2250"/>
                                </a:lnTo>
                                <a:lnTo>
                                  <a:pt x="2346" y="2237"/>
                                </a:lnTo>
                                <a:lnTo>
                                  <a:pt x="2317" y="2222"/>
                                </a:lnTo>
                                <a:lnTo>
                                  <a:pt x="2288" y="2206"/>
                                </a:lnTo>
                                <a:lnTo>
                                  <a:pt x="2260" y="2189"/>
                                </a:lnTo>
                                <a:lnTo>
                                  <a:pt x="2233" y="2169"/>
                                </a:lnTo>
                                <a:lnTo>
                                  <a:pt x="2207" y="2148"/>
                                </a:lnTo>
                                <a:lnTo>
                                  <a:pt x="2181" y="2127"/>
                                </a:lnTo>
                                <a:lnTo>
                                  <a:pt x="2156" y="2104"/>
                                </a:lnTo>
                                <a:lnTo>
                                  <a:pt x="2132" y="2079"/>
                                </a:lnTo>
                                <a:lnTo>
                                  <a:pt x="2109" y="2054"/>
                                </a:lnTo>
                                <a:lnTo>
                                  <a:pt x="2087" y="2027"/>
                                </a:lnTo>
                                <a:lnTo>
                                  <a:pt x="2065" y="1999"/>
                                </a:lnTo>
                                <a:lnTo>
                                  <a:pt x="2045" y="1971"/>
                                </a:lnTo>
                                <a:lnTo>
                                  <a:pt x="2026" y="1942"/>
                                </a:lnTo>
                                <a:lnTo>
                                  <a:pt x="2007" y="1912"/>
                                </a:lnTo>
                                <a:lnTo>
                                  <a:pt x="1991" y="1881"/>
                                </a:lnTo>
                                <a:lnTo>
                                  <a:pt x="1975" y="1849"/>
                                </a:lnTo>
                                <a:lnTo>
                                  <a:pt x="1960" y="1817"/>
                                </a:lnTo>
                                <a:lnTo>
                                  <a:pt x="1946" y="1783"/>
                                </a:lnTo>
                                <a:lnTo>
                                  <a:pt x="1933" y="1749"/>
                                </a:lnTo>
                                <a:lnTo>
                                  <a:pt x="1922" y="1716"/>
                                </a:lnTo>
                                <a:lnTo>
                                  <a:pt x="1913" y="1681"/>
                                </a:lnTo>
                                <a:lnTo>
                                  <a:pt x="1904" y="1646"/>
                                </a:lnTo>
                                <a:lnTo>
                                  <a:pt x="1898" y="1611"/>
                                </a:lnTo>
                                <a:lnTo>
                                  <a:pt x="1892" y="1575"/>
                                </a:lnTo>
                                <a:lnTo>
                                  <a:pt x="1888" y="1539"/>
                                </a:lnTo>
                                <a:lnTo>
                                  <a:pt x="1884" y="1503"/>
                                </a:lnTo>
                                <a:lnTo>
                                  <a:pt x="1883" y="1467"/>
                                </a:lnTo>
                                <a:lnTo>
                                  <a:pt x="1883" y="1431"/>
                                </a:lnTo>
                                <a:lnTo>
                                  <a:pt x="1885" y="1394"/>
                                </a:lnTo>
                                <a:lnTo>
                                  <a:pt x="1889" y="1358"/>
                                </a:lnTo>
                                <a:lnTo>
                                  <a:pt x="1893" y="1325"/>
                                </a:lnTo>
                                <a:lnTo>
                                  <a:pt x="1900" y="1291"/>
                                </a:lnTo>
                                <a:lnTo>
                                  <a:pt x="1908" y="1259"/>
                                </a:lnTo>
                                <a:lnTo>
                                  <a:pt x="1917" y="1227"/>
                                </a:lnTo>
                                <a:lnTo>
                                  <a:pt x="1927" y="1197"/>
                                </a:lnTo>
                                <a:lnTo>
                                  <a:pt x="1939" y="1169"/>
                                </a:lnTo>
                                <a:lnTo>
                                  <a:pt x="1952" y="1141"/>
                                </a:lnTo>
                                <a:lnTo>
                                  <a:pt x="1967" y="1115"/>
                                </a:lnTo>
                                <a:lnTo>
                                  <a:pt x="1983" y="1090"/>
                                </a:lnTo>
                                <a:lnTo>
                                  <a:pt x="1999" y="1066"/>
                                </a:lnTo>
                                <a:lnTo>
                                  <a:pt x="2017" y="1044"/>
                                </a:lnTo>
                                <a:lnTo>
                                  <a:pt x="2036" y="1022"/>
                                </a:lnTo>
                                <a:lnTo>
                                  <a:pt x="2057" y="1003"/>
                                </a:lnTo>
                                <a:lnTo>
                                  <a:pt x="2078" y="985"/>
                                </a:lnTo>
                                <a:lnTo>
                                  <a:pt x="2100" y="969"/>
                                </a:lnTo>
                                <a:lnTo>
                                  <a:pt x="2124" y="953"/>
                                </a:lnTo>
                                <a:lnTo>
                                  <a:pt x="2147" y="939"/>
                                </a:lnTo>
                                <a:lnTo>
                                  <a:pt x="2172" y="927"/>
                                </a:lnTo>
                                <a:lnTo>
                                  <a:pt x="2198" y="917"/>
                                </a:lnTo>
                                <a:lnTo>
                                  <a:pt x="2224" y="908"/>
                                </a:lnTo>
                                <a:lnTo>
                                  <a:pt x="2251" y="901"/>
                                </a:lnTo>
                                <a:lnTo>
                                  <a:pt x="2279" y="896"/>
                                </a:lnTo>
                                <a:lnTo>
                                  <a:pt x="2308" y="891"/>
                                </a:lnTo>
                                <a:lnTo>
                                  <a:pt x="2337" y="889"/>
                                </a:lnTo>
                                <a:lnTo>
                                  <a:pt x="2367" y="889"/>
                                </a:lnTo>
                                <a:lnTo>
                                  <a:pt x="2397" y="890"/>
                                </a:lnTo>
                                <a:lnTo>
                                  <a:pt x="2427" y="893"/>
                                </a:lnTo>
                                <a:lnTo>
                                  <a:pt x="2458" y="898"/>
                                </a:lnTo>
                                <a:lnTo>
                                  <a:pt x="2490" y="905"/>
                                </a:lnTo>
                                <a:lnTo>
                                  <a:pt x="2522" y="914"/>
                                </a:lnTo>
                                <a:lnTo>
                                  <a:pt x="2555" y="925"/>
                                </a:lnTo>
                                <a:close/>
                                <a:moveTo>
                                  <a:pt x="2548" y="1011"/>
                                </a:moveTo>
                                <a:lnTo>
                                  <a:pt x="2576" y="1022"/>
                                </a:lnTo>
                                <a:lnTo>
                                  <a:pt x="2603" y="1033"/>
                                </a:lnTo>
                                <a:lnTo>
                                  <a:pt x="2630" y="1047"/>
                                </a:lnTo>
                                <a:lnTo>
                                  <a:pt x="2656" y="1062"/>
                                </a:lnTo>
                                <a:lnTo>
                                  <a:pt x="2682" y="1077"/>
                                </a:lnTo>
                                <a:lnTo>
                                  <a:pt x="2707" y="1094"/>
                                </a:lnTo>
                                <a:lnTo>
                                  <a:pt x="2731" y="1111"/>
                                </a:lnTo>
                                <a:lnTo>
                                  <a:pt x="2755" y="1130"/>
                                </a:lnTo>
                                <a:lnTo>
                                  <a:pt x="2777" y="1150"/>
                                </a:lnTo>
                                <a:lnTo>
                                  <a:pt x="2800" y="1170"/>
                                </a:lnTo>
                                <a:lnTo>
                                  <a:pt x="2821" y="1191"/>
                                </a:lnTo>
                                <a:lnTo>
                                  <a:pt x="2842" y="1214"/>
                                </a:lnTo>
                                <a:lnTo>
                                  <a:pt x="2861" y="1237"/>
                                </a:lnTo>
                                <a:lnTo>
                                  <a:pt x="2880" y="1261"/>
                                </a:lnTo>
                                <a:lnTo>
                                  <a:pt x="2898" y="1286"/>
                                </a:lnTo>
                                <a:lnTo>
                                  <a:pt x="2915" y="1311"/>
                                </a:lnTo>
                                <a:lnTo>
                                  <a:pt x="2932" y="1337"/>
                                </a:lnTo>
                                <a:lnTo>
                                  <a:pt x="2946" y="1363"/>
                                </a:lnTo>
                                <a:lnTo>
                                  <a:pt x="2961" y="1390"/>
                                </a:lnTo>
                                <a:lnTo>
                                  <a:pt x="2973" y="1418"/>
                                </a:lnTo>
                                <a:lnTo>
                                  <a:pt x="2986" y="1445"/>
                                </a:lnTo>
                                <a:lnTo>
                                  <a:pt x="2996" y="1473"/>
                                </a:lnTo>
                                <a:lnTo>
                                  <a:pt x="3006" y="1502"/>
                                </a:lnTo>
                                <a:lnTo>
                                  <a:pt x="3014" y="1531"/>
                                </a:lnTo>
                                <a:lnTo>
                                  <a:pt x="3021" y="1559"/>
                                </a:lnTo>
                                <a:lnTo>
                                  <a:pt x="3027" y="1588"/>
                                </a:lnTo>
                                <a:lnTo>
                                  <a:pt x="3031" y="1618"/>
                                </a:lnTo>
                                <a:lnTo>
                                  <a:pt x="3035" y="1648"/>
                                </a:lnTo>
                                <a:lnTo>
                                  <a:pt x="3037" y="1677"/>
                                </a:lnTo>
                                <a:lnTo>
                                  <a:pt x="3037" y="1707"/>
                                </a:lnTo>
                                <a:lnTo>
                                  <a:pt x="3037" y="1736"/>
                                </a:lnTo>
                                <a:lnTo>
                                  <a:pt x="3035" y="1765"/>
                                </a:lnTo>
                                <a:lnTo>
                                  <a:pt x="3030" y="1794"/>
                                </a:lnTo>
                                <a:lnTo>
                                  <a:pt x="3026" y="1822"/>
                                </a:lnTo>
                                <a:lnTo>
                                  <a:pt x="3019" y="1850"/>
                                </a:lnTo>
                                <a:lnTo>
                                  <a:pt x="3011" y="1877"/>
                                </a:lnTo>
                                <a:lnTo>
                                  <a:pt x="3003" y="1903"/>
                                </a:lnTo>
                                <a:lnTo>
                                  <a:pt x="2993" y="1928"/>
                                </a:lnTo>
                                <a:lnTo>
                                  <a:pt x="2982" y="1952"/>
                                </a:lnTo>
                                <a:lnTo>
                                  <a:pt x="2970" y="1976"/>
                                </a:lnTo>
                                <a:lnTo>
                                  <a:pt x="2956" y="1998"/>
                                </a:lnTo>
                                <a:lnTo>
                                  <a:pt x="2943" y="2020"/>
                                </a:lnTo>
                                <a:lnTo>
                                  <a:pt x="2927" y="2040"/>
                                </a:lnTo>
                                <a:lnTo>
                                  <a:pt x="2911" y="2059"/>
                                </a:lnTo>
                                <a:lnTo>
                                  <a:pt x="2894" y="2077"/>
                                </a:lnTo>
                                <a:lnTo>
                                  <a:pt x="2876" y="2095"/>
                                </a:lnTo>
                                <a:lnTo>
                                  <a:pt x="2857" y="2110"/>
                                </a:lnTo>
                                <a:lnTo>
                                  <a:pt x="2838" y="2125"/>
                                </a:lnTo>
                                <a:lnTo>
                                  <a:pt x="2818" y="2139"/>
                                </a:lnTo>
                                <a:lnTo>
                                  <a:pt x="2796" y="2152"/>
                                </a:lnTo>
                                <a:lnTo>
                                  <a:pt x="2774" y="2163"/>
                                </a:lnTo>
                                <a:lnTo>
                                  <a:pt x="2752" y="2173"/>
                                </a:lnTo>
                                <a:lnTo>
                                  <a:pt x="2729" y="2182"/>
                                </a:lnTo>
                                <a:lnTo>
                                  <a:pt x="2706" y="2190"/>
                                </a:lnTo>
                                <a:lnTo>
                                  <a:pt x="2681" y="2195"/>
                                </a:lnTo>
                                <a:lnTo>
                                  <a:pt x="2656" y="2200"/>
                                </a:lnTo>
                                <a:lnTo>
                                  <a:pt x="2632" y="2203"/>
                                </a:lnTo>
                                <a:lnTo>
                                  <a:pt x="2606" y="2206"/>
                                </a:lnTo>
                                <a:lnTo>
                                  <a:pt x="2580" y="2207"/>
                                </a:lnTo>
                                <a:lnTo>
                                  <a:pt x="2553" y="2206"/>
                                </a:lnTo>
                                <a:lnTo>
                                  <a:pt x="2527" y="2203"/>
                                </a:lnTo>
                                <a:lnTo>
                                  <a:pt x="2500" y="2199"/>
                                </a:lnTo>
                                <a:lnTo>
                                  <a:pt x="2473" y="2193"/>
                                </a:lnTo>
                                <a:lnTo>
                                  <a:pt x="2446" y="2186"/>
                                </a:lnTo>
                                <a:lnTo>
                                  <a:pt x="2418" y="2178"/>
                                </a:lnTo>
                                <a:lnTo>
                                  <a:pt x="2392" y="2167"/>
                                </a:lnTo>
                                <a:lnTo>
                                  <a:pt x="2365" y="2155"/>
                                </a:lnTo>
                                <a:lnTo>
                                  <a:pt x="2340" y="2143"/>
                                </a:lnTo>
                                <a:lnTo>
                                  <a:pt x="2315" y="2128"/>
                                </a:lnTo>
                                <a:lnTo>
                                  <a:pt x="2290" y="2113"/>
                                </a:lnTo>
                                <a:lnTo>
                                  <a:pt x="2267" y="2096"/>
                                </a:lnTo>
                                <a:lnTo>
                                  <a:pt x="2243" y="2078"/>
                                </a:lnTo>
                                <a:lnTo>
                                  <a:pt x="2221" y="2059"/>
                                </a:lnTo>
                                <a:lnTo>
                                  <a:pt x="2200" y="2039"/>
                                </a:lnTo>
                                <a:lnTo>
                                  <a:pt x="2179" y="2017"/>
                                </a:lnTo>
                                <a:lnTo>
                                  <a:pt x="2158" y="1995"/>
                                </a:lnTo>
                                <a:lnTo>
                                  <a:pt x="2138" y="1971"/>
                                </a:lnTo>
                                <a:lnTo>
                                  <a:pt x="2120" y="1948"/>
                                </a:lnTo>
                                <a:lnTo>
                                  <a:pt x="2102" y="1923"/>
                                </a:lnTo>
                                <a:lnTo>
                                  <a:pt x="2086" y="1897"/>
                                </a:lnTo>
                                <a:lnTo>
                                  <a:pt x="2070" y="1871"/>
                                </a:lnTo>
                                <a:lnTo>
                                  <a:pt x="2055" y="1844"/>
                                </a:lnTo>
                                <a:lnTo>
                                  <a:pt x="2041" y="1816"/>
                                </a:lnTo>
                                <a:lnTo>
                                  <a:pt x="2029" y="1788"/>
                                </a:lnTo>
                                <a:lnTo>
                                  <a:pt x="2016" y="1758"/>
                                </a:lnTo>
                                <a:lnTo>
                                  <a:pt x="2005" y="1729"/>
                                </a:lnTo>
                                <a:lnTo>
                                  <a:pt x="1996" y="1700"/>
                                </a:lnTo>
                                <a:lnTo>
                                  <a:pt x="1987" y="1670"/>
                                </a:lnTo>
                                <a:lnTo>
                                  <a:pt x="1979" y="1640"/>
                                </a:lnTo>
                                <a:lnTo>
                                  <a:pt x="1974" y="1608"/>
                                </a:lnTo>
                                <a:lnTo>
                                  <a:pt x="1968" y="1577"/>
                                </a:lnTo>
                                <a:lnTo>
                                  <a:pt x="1965" y="1547"/>
                                </a:lnTo>
                                <a:lnTo>
                                  <a:pt x="1963" y="1515"/>
                                </a:lnTo>
                                <a:lnTo>
                                  <a:pt x="1961" y="1484"/>
                                </a:lnTo>
                                <a:lnTo>
                                  <a:pt x="1961" y="1453"/>
                                </a:lnTo>
                                <a:lnTo>
                                  <a:pt x="1963" y="1420"/>
                                </a:lnTo>
                                <a:lnTo>
                                  <a:pt x="1966" y="1390"/>
                                </a:lnTo>
                                <a:lnTo>
                                  <a:pt x="1970" y="1360"/>
                                </a:lnTo>
                                <a:lnTo>
                                  <a:pt x="1976" y="1330"/>
                                </a:lnTo>
                                <a:lnTo>
                                  <a:pt x="1983" y="1302"/>
                                </a:lnTo>
                                <a:lnTo>
                                  <a:pt x="1991" y="1276"/>
                                </a:lnTo>
                                <a:lnTo>
                                  <a:pt x="1999" y="1249"/>
                                </a:lnTo>
                                <a:lnTo>
                                  <a:pt x="2011" y="1224"/>
                                </a:lnTo>
                                <a:lnTo>
                                  <a:pt x="2022" y="1200"/>
                                </a:lnTo>
                                <a:lnTo>
                                  <a:pt x="2035" y="1177"/>
                                </a:lnTo>
                                <a:lnTo>
                                  <a:pt x="2049" y="1156"/>
                                </a:lnTo>
                                <a:lnTo>
                                  <a:pt x="2063" y="1135"/>
                                </a:lnTo>
                                <a:lnTo>
                                  <a:pt x="2079" y="1115"/>
                                </a:lnTo>
                                <a:lnTo>
                                  <a:pt x="2096" y="1097"/>
                                </a:lnTo>
                                <a:lnTo>
                                  <a:pt x="2114" y="1081"/>
                                </a:lnTo>
                                <a:lnTo>
                                  <a:pt x="2133" y="1065"/>
                                </a:lnTo>
                                <a:lnTo>
                                  <a:pt x="2152" y="1050"/>
                                </a:lnTo>
                                <a:lnTo>
                                  <a:pt x="2172" y="1037"/>
                                </a:lnTo>
                                <a:lnTo>
                                  <a:pt x="2193" y="1026"/>
                                </a:lnTo>
                                <a:lnTo>
                                  <a:pt x="2214" y="1014"/>
                                </a:lnTo>
                                <a:lnTo>
                                  <a:pt x="2238" y="1005"/>
                                </a:lnTo>
                                <a:lnTo>
                                  <a:pt x="2260" y="998"/>
                                </a:lnTo>
                                <a:lnTo>
                                  <a:pt x="2284" y="992"/>
                                </a:lnTo>
                                <a:lnTo>
                                  <a:pt x="2308" y="986"/>
                                </a:lnTo>
                                <a:lnTo>
                                  <a:pt x="2333" y="983"/>
                                </a:lnTo>
                                <a:lnTo>
                                  <a:pt x="2359" y="981"/>
                                </a:lnTo>
                                <a:lnTo>
                                  <a:pt x="2384" y="981"/>
                                </a:lnTo>
                                <a:lnTo>
                                  <a:pt x="2411" y="982"/>
                                </a:lnTo>
                                <a:lnTo>
                                  <a:pt x="2437" y="984"/>
                                </a:lnTo>
                                <a:lnTo>
                                  <a:pt x="2465" y="989"/>
                                </a:lnTo>
                                <a:lnTo>
                                  <a:pt x="2492" y="994"/>
                                </a:lnTo>
                                <a:lnTo>
                                  <a:pt x="2520" y="1002"/>
                                </a:lnTo>
                                <a:lnTo>
                                  <a:pt x="2548" y="1011"/>
                                </a:lnTo>
                                <a:close/>
                                <a:moveTo>
                                  <a:pt x="3825" y="5243"/>
                                </a:moveTo>
                                <a:lnTo>
                                  <a:pt x="3845" y="5244"/>
                                </a:lnTo>
                                <a:lnTo>
                                  <a:pt x="3864" y="5247"/>
                                </a:lnTo>
                                <a:lnTo>
                                  <a:pt x="3883" y="5250"/>
                                </a:lnTo>
                                <a:lnTo>
                                  <a:pt x="3902" y="5254"/>
                                </a:lnTo>
                                <a:lnTo>
                                  <a:pt x="3920" y="5260"/>
                                </a:lnTo>
                                <a:lnTo>
                                  <a:pt x="3938" y="5266"/>
                                </a:lnTo>
                                <a:lnTo>
                                  <a:pt x="3955" y="5272"/>
                                </a:lnTo>
                                <a:lnTo>
                                  <a:pt x="3972" y="5280"/>
                                </a:lnTo>
                                <a:lnTo>
                                  <a:pt x="3988" y="5288"/>
                                </a:lnTo>
                                <a:lnTo>
                                  <a:pt x="4004" y="5297"/>
                                </a:lnTo>
                                <a:lnTo>
                                  <a:pt x="4020" y="5307"/>
                                </a:lnTo>
                                <a:lnTo>
                                  <a:pt x="4034" y="5318"/>
                                </a:lnTo>
                                <a:lnTo>
                                  <a:pt x="4049" y="5329"/>
                                </a:lnTo>
                                <a:lnTo>
                                  <a:pt x="4062" y="5342"/>
                                </a:lnTo>
                                <a:lnTo>
                                  <a:pt x="4076" y="5354"/>
                                </a:lnTo>
                                <a:lnTo>
                                  <a:pt x="4088" y="5368"/>
                                </a:lnTo>
                                <a:lnTo>
                                  <a:pt x="4100" y="5382"/>
                                </a:lnTo>
                                <a:lnTo>
                                  <a:pt x="4111" y="5397"/>
                                </a:lnTo>
                                <a:lnTo>
                                  <a:pt x="4122" y="5412"/>
                                </a:lnTo>
                                <a:lnTo>
                                  <a:pt x="4132" y="5428"/>
                                </a:lnTo>
                                <a:lnTo>
                                  <a:pt x="4141" y="5444"/>
                                </a:lnTo>
                                <a:lnTo>
                                  <a:pt x="4148" y="5461"/>
                                </a:lnTo>
                                <a:lnTo>
                                  <a:pt x="4156" y="5479"/>
                                </a:lnTo>
                                <a:lnTo>
                                  <a:pt x="4163" y="5496"/>
                                </a:lnTo>
                                <a:lnTo>
                                  <a:pt x="4169" y="5514"/>
                                </a:lnTo>
                                <a:lnTo>
                                  <a:pt x="4174" y="5532"/>
                                </a:lnTo>
                                <a:lnTo>
                                  <a:pt x="4178" y="5551"/>
                                </a:lnTo>
                                <a:lnTo>
                                  <a:pt x="4181" y="5572"/>
                                </a:lnTo>
                                <a:lnTo>
                                  <a:pt x="4183" y="5591"/>
                                </a:lnTo>
                                <a:lnTo>
                                  <a:pt x="4185" y="5611"/>
                                </a:lnTo>
                                <a:lnTo>
                                  <a:pt x="4185" y="5631"/>
                                </a:lnTo>
                                <a:lnTo>
                                  <a:pt x="4185" y="5651"/>
                                </a:lnTo>
                                <a:lnTo>
                                  <a:pt x="4183" y="5672"/>
                                </a:lnTo>
                                <a:lnTo>
                                  <a:pt x="4181" y="5693"/>
                                </a:lnTo>
                                <a:lnTo>
                                  <a:pt x="4178" y="5713"/>
                                </a:lnTo>
                                <a:lnTo>
                                  <a:pt x="4173" y="5732"/>
                                </a:lnTo>
                                <a:lnTo>
                                  <a:pt x="4169" y="5752"/>
                                </a:lnTo>
                                <a:lnTo>
                                  <a:pt x="4162" y="5771"/>
                                </a:lnTo>
                                <a:lnTo>
                                  <a:pt x="4155" y="5790"/>
                                </a:lnTo>
                                <a:lnTo>
                                  <a:pt x="4148" y="5808"/>
                                </a:lnTo>
                                <a:lnTo>
                                  <a:pt x="4139" y="5826"/>
                                </a:lnTo>
                                <a:lnTo>
                                  <a:pt x="4131" y="5843"/>
                                </a:lnTo>
                                <a:lnTo>
                                  <a:pt x="4120" y="5859"/>
                                </a:lnTo>
                                <a:lnTo>
                                  <a:pt x="4109" y="5876"/>
                                </a:lnTo>
                                <a:lnTo>
                                  <a:pt x="4098" y="5892"/>
                                </a:lnTo>
                                <a:lnTo>
                                  <a:pt x="4086" y="5908"/>
                                </a:lnTo>
                                <a:lnTo>
                                  <a:pt x="4073" y="5922"/>
                                </a:lnTo>
                                <a:lnTo>
                                  <a:pt x="4060" y="5937"/>
                                </a:lnTo>
                                <a:lnTo>
                                  <a:pt x="4047" y="5950"/>
                                </a:lnTo>
                                <a:lnTo>
                                  <a:pt x="4032" y="5963"/>
                                </a:lnTo>
                                <a:lnTo>
                                  <a:pt x="4017" y="5975"/>
                                </a:lnTo>
                                <a:lnTo>
                                  <a:pt x="4002" y="5986"/>
                                </a:lnTo>
                                <a:lnTo>
                                  <a:pt x="3986" y="5997"/>
                                </a:lnTo>
                                <a:lnTo>
                                  <a:pt x="3969" y="6006"/>
                                </a:lnTo>
                                <a:lnTo>
                                  <a:pt x="3953" y="6015"/>
                                </a:lnTo>
                                <a:lnTo>
                                  <a:pt x="3935" y="6024"/>
                                </a:lnTo>
                                <a:lnTo>
                                  <a:pt x="3917" y="6031"/>
                                </a:lnTo>
                                <a:lnTo>
                                  <a:pt x="3899" y="6038"/>
                                </a:lnTo>
                                <a:lnTo>
                                  <a:pt x="3881" y="6043"/>
                                </a:lnTo>
                                <a:lnTo>
                                  <a:pt x="3862" y="6048"/>
                                </a:lnTo>
                                <a:lnTo>
                                  <a:pt x="3843" y="6051"/>
                                </a:lnTo>
                                <a:lnTo>
                                  <a:pt x="3824" y="6054"/>
                                </a:lnTo>
                                <a:lnTo>
                                  <a:pt x="3804" y="6056"/>
                                </a:lnTo>
                                <a:lnTo>
                                  <a:pt x="3784" y="6057"/>
                                </a:lnTo>
                                <a:lnTo>
                                  <a:pt x="3765" y="6056"/>
                                </a:lnTo>
                                <a:lnTo>
                                  <a:pt x="3744" y="6054"/>
                                </a:lnTo>
                                <a:lnTo>
                                  <a:pt x="3725" y="6051"/>
                                </a:lnTo>
                                <a:lnTo>
                                  <a:pt x="3706" y="6048"/>
                                </a:lnTo>
                                <a:lnTo>
                                  <a:pt x="3688" y="6043"/>
                                </a:lnTo>
                                <a:lnTo>
                                  <a:pt x="3671" y="6038"/>
                                </a:lnTo>
                                <a:lnTo>
                                  <a:pt x="3653" y="6031"/>
                                </a:lnTo>
                                <a:lnTo>
                                  <a:pt x="3636" y="6023"/>
                                </a:lnTo>
                                <a:lnTo>
                                  <a:pt x="3619" y="6015"/>
                                </a:lnTo>
                                <a:lnTo>
                                  <a:pt x="3602" y="6006"/>
                                </a:lnTo>
                                <a:lnTo>
                                  <a:pt x="3587" y="5996"/>
                                </a:lnTo>
                                <a:lnTo>
                                  <a:pt x="3571" y="5985"/>
                                </a:lnTo>
                                <a:lnTo>
                                  <a:pt x="3556" y="5973"/>
                                </a:lnTo>
                                <a:lnTo>
                                  <a:pt x="3543" y="5960"/>
                                </a:lnTo>
                                <a:lnTo>
                                  <a:pt x="3529" y="5947"/>
                                </a:lnTo>
                                <a:lnTo>
                                  <a:pt x="3517" y="5933"/>
                                </a:lnTo>
                                <a:lnTo>
                                  <a:pt x="3505" y="5919"/>
                                </a:lnTo>
                                <a:lnTo>
                                  <a:pt x="3493" y="5903"/>
                                </a:lnTo>
                                <a:lnTo>
                                  <a:pt x="3482" y="5888"/>
                                </a:lnTo>
                                <a:lnTo>
                                  <a:pt x="3472" y="5872"/>
                                </a:lnTo>
                                <a:lnTo>
                                  <a:pt x="3463" y="5854"/>
                                </a:lnTo>
                                <a:lnTo>
                                  <a:pt x="3454" y="5837"/>
                                </a:lnTo>
                                <a:lnTo>
                                  <a:pt x="3447" y="5819"/>
                                </a:lnTo>
                                <a:lnTo>
                                  <a:pt x="3440" y="5800"/>
                                </a:lnTo>
                                <a:lnTo>
                                  <a:pt x="3434" y="5781"/>
                                </a:lnTo>
                                <a:lnTo>
                                  <a:pt x="3429" y="5762"/>
                                </a:lnTo>
                                <a:lnTo>
                                  <a:pt x="3424" y="5742"/>
                                </a:lnTo>
                                <a:lnTo>
                                  <a:pt x="3421" y="5722"/>
                                </a:lnTo>
                                <a:lnTo>
                                  <a:pt x="3419" y="5701"/>
                                </a:lnTo>
                                <a:lnTo>
                                  <a:pt x="3418" y="5680"/>
                                </a:lnTo>
                                <a:lnTo>
                                  <a:pt x="3418" y="5659"/>
                                </a:lnTo>
                                <a:lnTo>
                                  <a:pt x="3418" y="5638"/>
                                </a:lnTo>
                                <a:lnTo>
                                  <a:pt x="3420" y="5616"/>
                                </a:lnTo>
                                <a:lnTo>
                                  <a:pt x="3422" y="5596"/>
                                </a:lnTo>
                                <a:lnTo>
                                  <a:pt x="3425" y="5575"/>
                                </a:lnTo>
                                <a:lnTo>
                                  <a:pt x="3430" y="5555"/>
                                </a:lnTo>
                                <a:lnTo>
                                  <a:pt x="3435" y="5536"/>
                                </a:lnTo>
                                <a:lnTo>
                                  <a:pt x="3441" y="5515"/>
                                </a:lnTo>
                                <a:lnTo>
                                  <a:pt x="3449" y="5496"/>
                                </a:lnTo>
                                <a:lnTo>
                                  <a:pt x="3457" y="5479"/>
                                </a:lnTo>
                                <a:lnTo>
                                  <a:pt x="3466" y="5461"/>
                                </a:lnTo>
                                <a:lnTo>
                                  <a:pt x="3475" y="5443"/>
                                </a:lnTo>
                                <a:lnTo>
                                  <a:pt x="3485" y="5427"/>
                                </a:lnTo>
                                <a:lnTo>
                                  <a:pt x="3496" y="5410"/>
                                </a:lnTo>
                                <a:lnTo>
                                  <a:pt x="3507" y="5394"/>
                                </a:lnTo>
                                <a:lnTo>
                                  <a:pt x="3519" y="5380"/>
                                </a:lnTo>
                                <a:lnTo>
                                  <a:pt x="3533" y="5365"/>
                                </a:lnTo>
                                <a:lnTo>
                                  <a:pt x="3546" y="5352"/>
                                </a:lnTo>
                                <a:lnTo>
                                  <a:pt x="3561" y="5338"/>
                                </a:lnTo>
                                <a:lnTo>
                                  <a:pt x="3575" y="5326"/>
                                </a:lnTo>
                                <a:lnTo>
                                  <a:pt x="3591" y="5315"/>
                                </a:lnTo>
                                <a:lnTo>
                                  <a:pt x="3607" y="5304"/>
                                </a:lnTo>
                                <a:lnTo>
                                  <a:pt x="3622" y="5295"/>
                                </a:lnTo>
                                <a:lnTo>
                                  <a:pt x="3639" y="5285"/>
                                </a:lnTo>
                                <a:lnTo>
                                  <a:pt x="3656" y="5277"/>
                                </a:lnTo>
                                <a:lnTo>
                                  <a:pt x="3674" y="5269"/>
                                </a:lnTo>
                                <a:lnTo>
                                  <a:pt x="3692" y="5262"/>
                                </a:lnTo>
                                <a:lnTo>
                                  <a:pt x="3710" y="5257"/>
                                </a:lnTo>
                                <a:lnTo>
                                  <a:pt x="3729" y="5252"/>
                                </a:lnTo>
                                <a:lnTo>
                                  <a:pt x="3748" y="5249"/>
                                </a:lnTo>
                                <a:lnTo>
                                  <a:pt x="3767" y="5245"/>
                                </a:lnTo>
                                <a:lnTo>
                                  <a:pt x="3786" y="5244"/>
                                </a:lnTo>
                                <a:lnTo>
                                  <a:pt x="3806" y="5243"/>
                                </a:lnTo>
                                <a:lnTo>
                                  <a:pt x="3825" y="52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1872"/>
                        <wps:cNvSpPr>
                          <a:spLocks/>
                        </wps:cNvSpPr>
                        <wps:spPr bwMode="auto">
                          <a:xfrm>
                            <a:off x="7647" y="2438"/>
                            <a:ext cx="1931" cy="3704"/>
                          </a:xfrm>
                          <a:custGeom>
                            <a:avLst/>
                            <a:gdLst>
                              <a:gd name="T0" fmla="*/ 5553 w 5794"/>
                              <a:gd name="T1" fmla="*/ 10442 h 11113"/>
                              <a:gd name="T2" fmla="*/ 5500 w 5794"/>
                              <a:gd name="T3" fmla="*/ 9439 h 11113"/>
                              <a:gd name="T4" fmla="*/ 5471 w 5794"/>
                              <a:gd name="T5" fmla="*/ 8771 h 11113"/>
                              <a:gd name="T6" fmla="*/ 5457 w 5794"/>
                              <a:gd name="T7" fmla="*/ 8270 h 11113"/>
                              <a:gd name="T8" fmla="*/ 5452 w 5794"/>
                              <a:gd name="T9" fmla="*/ 7769 h 11113"/>
                              <a:gd name="T10" fmla="*/ 5458 w 5794"/>
                              <a:gd name="T11" fmla="*/ 7268 h 11113"/>
                              <a:gd name="T12" fmla="*/ 5477 w 5794"/>
                              <a:gd name="T13" fmla="*/ 6767 h 11113"/>
                              <a:gd name="T14" fmla="*/ 5512 w 5794"/>
                              <a:gd name="T15" fmla="*/ 6264 h 11113"/>
                              <a:gd name="T16" fmla="*/ 5565 w 5794"/>
                              <a:gd name="T17" fmla="*/ 5761 h 11113"/>
                              <a:gd name="T18" fmla="*/ 5627 w 5794"/>
                              <a:gd name="T19" fmla="*/ 5230 h 11113"/>
                              <a:gd name="T20" fmla="*/ 5678 w 5794"/>
                              <a:gd name="T21" fmla="*/ 4695 h 11113"/>
                              <a:gd name="T22" fmla="*/ 5721 w 5794"/>
                              <a:gd name="T23" fmla="*/ 4153 h 11113"/>
                              <a:gd name="T24" fmla="*/ 5755 w 5794"/>
                              <a:gd name="T25" fmla="*/ 3610 h 11113"/>
                              <a:gd name="T26" fmla="*/ 5777 w 5794"/>
                              <a:gd name="T27" fmla="*/ 3064 h 11113"/>
                              <a:gd name="T28" fmla="*/ 5790 w 5794"/>
                              <a:gd name="T29" fmla="*/ 2519 h 11113"/>
                              <a:gd name="T30" fmla="*/ 5794 w 5794"/>
                              <a:gd name="T31" fmla="*/ 1973 h 11113"/>
                              <a:gd name="T32" fmla="*/ 5787 w 5794"/>
                              <a:gd name="T33" fmla="*/ 1429 h 11113"/>
                              <a:gd name="T34" fmla="*/ 5770 w 5794"/>
                              <a:gd name="T35" fmla="*/ 889 h 11113"/>
                              <a:gd name="T36" fmla="*/ 5741 w 5794"/>
                              <a:gd name="T37" fmla="*/ 354 h 11113"/>
                              <a:gd name="T38" fmla="*/ 5539 w 5794"/>
                              <a:gd name="T39" fmla="*/ 65 h 11113"/>
                              <a:gd name="T40" fmla="*/ 5007 w 5794"/>
                              <a:gd name="T41" fmla="*/ 264 h 11113"/>
                              <a:gd name="T42" fmla="*/ 3947 w 5794"/>
                              <a:gd name="T43" fmla="*/ 680 h 11113"/>
                              <a:gd name="T44" fmla="*/ 2887 w 5794"/>
                              <a:gd name="T45" fmla="*/ 1096 h 11113"/>
                              <a:gd name="T46" fmla="*/ 2355 w 5794"/>
                              <a:gd name="T47" fmla="*/ 1296 h 11113"/>
                              <a:gd name="T48" fmla="*/ 1819 w 5794"/>
                              <a:gd name="T49" fmla="*/ 1488 h 11113"/>
                              <a:gd name="T50" fmla="*/ 1280 w 5794"/>
                              <a:gd name="T51" fmla="*/ 1666 h 11113"/>
                              <a:gd name="T52" fmla="*/ 736 w 5794"/>
                              <a:gd name="T53" fmla="*/ 1829 h 11113"/>
                              <a:gd name="T54" fmla="*/ 185 w 5794"/>
                              <a:gd name="T55" fmla="*/ 1973 h 11113"/>
                              <a:gd name="T56" fmla="*/ 33 w 5794"/>
                              <a:gd name="T57" fmla="*/ 2223 h 11113"/>
                              <a:gd name="T58" fmla="*/ 83 w 5794"/>
                              <a:gd name="T59" fmla="*/ 2532 h 11113"/>
                              <a:gd name="T60" fmla="*/ 131 w 5794"/>
                              <a:gd name="T61" fmla="*/ 2841 h 11113"/>
                              <a:gd name="T62" fmla="*/ 180 w 5794"/>
                              <a:gd name="T63" fmla="*/ 3151 h 11113"/>
                              <a:gd name="T64" fmla="*/ 225 w 5794"/>
                              <a:gd name="T65" fmla="*/ 3461 h 11113"/>
                              <a:gd name="T66" fmla="*/ 281 w 5794"/>
                              <a:gd name="T67" fmla="*/ 3873 h 11113"/>
                              <a:gd name="T68" fmla="*/ 352 w 5794"/>
                              <a:gd name="T69" fmla="*/ 4490 h 11113"/>
                              <a:gd name="T70" fmla="*/ 403 w 5794"/>
                              <a:gd name="T71" fmla="*/ 5105 h 11113"/>
                              <a:gd name="T72" fmla="*/ 438 w 5794"/>
                              <a:gd name="T73" fmla="*/ 5720 h 11113"/>
                              <a:gd name="T74" fmla="*/ 457 w 5794"/>
                              <a:gd name="T75" fmla="*/ 6334 h 11113"/>
                              <a:gd name="T76" fmla="*/ 463 w 5794"/>
                              <a:gd name="T77" fmla="*/ 6949 h 11113"/>
                              <a:gd name="T78" fmla="*/ 454 w 5794"/>
                              <a:gd name="T79" fmla="*/ 7564 h 11113"/>
                              <a:gd name="T80" fmla="*/ 432 w 5794"/>
                              <a:gd name="T81" fmla="*/ 8179 h 11113"/>
                              <a:gd name="T82" fmla="*/ 401 w 5794"/>
                              <a:gd name="T83" fmla="*/ 8794 h 11113"/>
                              <a:gd name="T84" fmla="*/ 360 w 5794"/>
                              <a:gd name="T85" fmla="*/ 9411 h 11113"/>
                              <a:gd name="T86" fmla="*/ 308 w 5794"/>
                              <a:gd name="T87" fmla="*/ 10027 h 11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5794" h="11113">
                                <a:moveTo>
                                  <a:pt x="5588" y="11113"/>
                                </a:moveTo>
                                <a:lnTo>
                                  <a:pt x="5571" y="10777"/>
                                </a:lnTo>
                                <a:lnTo>
                                  <a:pt x="5553" y="10442"/>
                                </a:lnTo>
                                <a:lnTo>
                                  <a:pt x="5535" y="10107"/>
                                </a:lnTo>
                                <a:lnTo>
                                  <a:pt x="5517" y="9773"/>
                                </a:lnTo>
                                <a:lnTo>
                                  <a:pt x="5500" y="9439"/>
                                </a:lnTo>
                                <a:lnTo>
                                  <a:pt x="5485" y="9105"/>
                                </a:lnTo>
                                <a:lnTo>
                                  <a:pt x="5478" y="8938"/>
                                </a:lnTo>
                                <a:lnTo>
                                  <a:pt x="5471" y="8771"/>
                                </a:lnTo>
                                <a:lnTo>
                                  <a:pt x="5466" y="8604"/>
                                </a:lnTo>
                                <a:lnTo>
                                  <a:pt x="5461" y="8437"/>
                                </a:lnTo>
                                <a:lnTo>
                                  <a:pt x="5457" y="8270"/>
                                </a:lnTo>
                                <a:lnTo>
                                  <a:pt x="5455" y="8103"/>
                                </a:lnTo>
                                <a:lnTo>
                                  <a:pt x="5452" y="7936"/>
                                </a:lnTo>
                                <a:lnTo>
                                  <a:pt x="5452" y="7769"/>
                                </a:lnTo>
                                <a:lnTo>
                                  <a:pt x="5452" y="7602"/>
                                </a:lnTo>
                                <a:lnTo>
                                  <a:pt x="5455" y="7435"/>
                                </a:lnTo>
                                <a:lnTo>
                                  <a:pt x="5458" y="7268"/>
                                </a:lnTo>
                                <a:lnTo>
                                  <a:pt x="5462" y="7101"/>
                                </a:lnTo>
                                <a:lnTo>
                                  <a:pt x="5469" y="6934"/>
                                </a:lnTo>
                                <a:lnTo>
                                  <a:pt x="5477" y="6767"/>
                                </a:lnTo>
                                <a:lnTo>
                                  <a:pt x="5487" y="6599"/>
                                </a:lnTo>
                                <a:lnTo>
                                  <a:pt x="5498" y="6432"/>
                                </a:lnTo>
                                <a:lnTo>
                                  <a:pt x="5512" y="6264"/>
                                </a:lnTo>
                                <a:lnTo>
                                  <a:pt x="5527" y="6097"/>
                                </a:lnTo>
                                <a:lnTo>
                                  <a:pt x="5545" y="5929"/>
                                </a:lnTo>
                                <a:lnTo>
                                  <a:pt x="5565" y="5761"/>
                                </a:lnTo>
                                <a:lnTo>
                                  <a:pt x="5587" y="5585"/>
                                </a:lnTo>
                                <a:lnTo>
                                  <a:pt x="5607" y="5408"/>
                                </a:lnTo>
                                <a:lnTo>
                                  <a:pt x="5627" y="5230"/>
                                </a:lnTo>
                                <a:lnTo>
                                  <a:pt x="5645" y="5052"/>
                                </a:lnTo>
                                <a:lnTo>
                                  <a:pt x="5663" y="4874"/>
                                </a:lnTo>
                                <a:lnTo>
                                  <a:pt x="5678" y="4695"/>
                                </a:lnTo>
                                <a:lnTo>
                                  <a:pt x="5694" y="4514"/>
                                </a:lnTo>
                                <a:lnTo>
                                  <a:pt x="5708" y="4334"/>
                                </a:lnTo>
                                <a:lnTo>
                                  <a:pt x="5721" y="4153"/>
                                </a:lnTo>
                                <a:lnTo>
                                  <a:pt x="5733" y="3973"/>
                                </a:lnTo>
                                <a:lnTo>
                                  <a:pt x="5744" y="3791"/>
                                </a:lnTo>
                                <a:lnTo>
                                  <a:pt x="5755" y="3610"/>
                                </a:lnTo>
                                <a:lnTo>
                                  <a:pt x="5764" y="3428"/>
                                </a:lnTo>
                                <a:lnTo>
                                  <a:pt x="5771" y="3246"/>
                                </a:lnTo>
                                <a:lnTo>
                                  <a:pt x="5777" y="3064"/>
                                </a:lnTo>
                                <a:lnTo>
                                  <a:pt x="5783" y="2883"/>
                                </a:lnTo>
                                <a:lnTo>
                                  <a:pt x="5787" y="2700"/>
                                </a:lnTo>
                                <a:lnTo>
                                  <a:pt x="5790" y="2519"/>
                                </a:lnTo>
                                <a:lnTo>
                                  <a:pt x="5793" y="2336"/>
                                </a:lnTo>
                                <a:lnTo>
                                  <a:pt x="5794" y="2154"/>
                                </a:lnTo>
                                <a:lnTo>
                                  <a:pt x="5794" y="1973"/>
                                </a:lnTo>
                                <a:lnTo>
                                  <a:pt x="5793" y="1791"/>
                                </a:lnTo>
                                <a:lnTo>
                                  <a:pt x="5790" y="1610"/>
                                </a:lnTo>
                                <a:lnTo>
                                  <a:pt x="5787" y="1429"/>
                                </a:lnTo>
                                <a:lnTo>
                                  <a:pt x="5783" y="1249"/>
                                </a:lnTo>
                                <a:lnTo>
                                  <a:pt x="5777" y="1069"/>
                                </a:lnTo>
                                <a:lnTo>
                                  <a:pt x="5770" y="889"/>
                                </a:lnTo>
                                <a:lnTo>
                                  <a:pt x="5761" y="710"/>
                                </a:lnTo>
                                <a:lnTo>
                                  <a:pt x="5752" y="532"/>
                                </a:lnTo>
                                <a:lnTo>
                                  <a:pt x="5741" y="354"/>
                                </a:lnTo>
                                <a:lnTo>
                                  <a:pt x="5730" y="177"/>
                                </a:lnTo>
                                <a:lnTo>
                                  <a:pt x="5717" y="0"/>
                                </a:lnTo>
                                <a:lnTo>
                                  <a:pt x="5539" y="65"/>
                                </a:lnTo>
                                <a:lnTo>
                                  <a:pt x="5362" y="130"/>
                                </a:lnTo>
                                <a:lnTo>
                                  <a:pt x="5184" y="197"/>
                                </a:lnTo>
                                <a:lnTo>
                                  <a:pt x="5007" y="264"/>
                                </a:lnTo>
                                <a:lnTo>
                                  <a:pt x="4653" y="401"/>
                                </a:lnTo>
                                <a:lnTo>
                                  <a:pt x="4300" y="540"/>
                                </a:lnTo>
                                <a:lnTo>
                                  <a:pt x="3947" y="680"/>
                                </a:lnTo>
                                <a:lnTo>
                                  <a:pt x="3594" y="820"/>
                                </a:lnTo>
                                <a:lnTo>
                                  <a:pt x="3241" y="959"/>
                                </a:lnTo>
                                <a:lnTo>
                                  <a:pt x="2887" y="1096"/>
                                </a:lnTo>
                                <a:lnTo>
                                  <a:pt x="2710" y="1163"/>
                                </a:lnTo>
                                <a:lnTo>
                                  <a:pt x="2532" y="1230"/>
                                </a:lnTo>
                                <a:lnTo>
                                  <a:pt x="2355" y="1296"/>
                                </a:lnTo>
                                <a:lnTo>
                                  <a:pt x="2176" y="1361"/>
                                </a:lnTo>
                                <a:lnTo>
                                  <a:pt x="1998" y="1425"/>
                                </a:lnTo>
                                <a:lnTo>
                                  <a:pt x="1819" y="1488"/>
                                </a:lnTo>
                                <a:lnTo>
                                  <a:pt x="1640" y="1548"/>
                                </a:lnTo>
                                <a:lnTo>
                                  <a:pt x="1460" y="1608"/>
                                </a:lnTo>
                                <a:lnTo>
                                  <a:pt x="1280" y="1666"/>
                                </a:lnTo>
                                <a:lnTo>
                                  <a:pt x="1100" y="1722"/>
                                </a:lnTo>
                                <a:lnTo>
                                  <a:pt x="917" y="1777"/>
                                </a:lnTo>
                                <a:lnTo>
                                  <a:pt x="736" y="1829"/>
                                </a:lnTo>
                                <a:lnTo>
                                  <a:pt x="552" y="1880"/>
                                </a:lnTo>
                                <a:lnTo>
                                  <a:pt x="370" y="1928"/>
                                </a:lnTo>
                                <a:lnTo>
                                  <a:pt x="185" y="1973"/>
                                </a:lnTo>
                                <a:lnTo>
                                  <a:pt x="0" y="2017"/>
                                </a:lnTo>
                                <a:lnTo>
                                  <a:pt x="16" y="2120"/>
                                </a:lnTo>
                                <a:lnTo>
                                  <a:pt x="33" y="2223"/>
                                </a:lnTo>
                                <a:lnTo>
                                  <a:pt x="50" y="2326"/>
                                </a:lnTo>
                                <a:lnTo>
                                  <a:pt x="66" y="2429"/>
                                </a:lnTo>
                                <a:lnTo>
                                  <a:pt x="83" y="2532"/>
                                </a:lnTo>
                                <a:lnTo>
                                  <a:pt x="99" y="2635"/>
                                </a:lnTo>
                                <a:lnTo>
                                  <a:pt x="116" y="2738"/>
                                </a:lnTo>
                                <a:lnTo>
                                  <a:pt x="131" y="2841"/>
                                </a:lnTo>
                                <a:lnTo>
                                  <a:pt x="148" y="2944"/>
                                </a:lnTo>
                                <a:lnTo>
                                  <a:pt x="164" y="3047"/>
                                </a:lnTo>
                                <a:lnTo>
                                  <a:pt x="180" y="3151"/>
                                </a:lnTo>
                                <a:lnTo>
                                  <a:pt x="195" y="3255"/>
                                </a:lnTo>
                                <a:lnTo>
                                  <a:pt x="211" y="3358"/>
                                </a:lnTo>
                                <a:lnTo>
                                  <a:pt x="225" y="3461"/>
                                </a:lnTo>
                                <a:lnTo>
                                  <a:pt x="240" y="3564"/>
                                </a:lnTo>
                                <a:lnTo>
                                  <a:pt x="255" y="3667"/>
                                </a:lnTo>
                                <a:lnTo>
                                  <a:pt x="281" y="3873"/>
                                </a:lnTo>
                                <a:lnTo>
                                  <a:pt x="307" y="4078"/>
                                </a:lnTo>
                                <a:lnTo>
                                  <a:pt x="331" y="4283"/>
                                </a:lnTo>
                                <a:lnTo>
                                  <a:pt x="352" y="4490"/>
                                </a:lnTo>
                                <a:lnTo>
                                  <a:pt x="371" y="4695"/>
                                </a:lnTo>
                                <a:lnTo>
                                  <a:pt x="388" y="4900"/>
                                </a:lnTo>
                                <a:lnTo>
                                  <a:pt x="403" y="5105"/>
                                </a:lnTo>
                                <a:lnTo>
                                  <a:pt x="417" y="5310"/>
                                </a:lnTo>
                                <a:lnTo>
                                  <a:pt x="428" y="5515"/>
                                </a:lnTo>
                                <a:lnTo>
                                  <a:pt x="438" y="5720"/>
                                </a:lnTo>
                                <a:lnTo>
                                  <a:pt x="446" y="5925"/>
                                </a:lnTo>
                                <a:lnTo>
                                  <a:pt x="453" y="6130"/>
                                </a:lnTo>
                                <a:lnTo>
                                  <a:pt x="457" y="6334"/>
                                </a:lnTo>
                                <a:lnTo>
                                  <a:pt x="460" y="6539"/>
                                </a:lnTo>
                                <a:lnTo>
                                  <a:pt x="463" y="6744"/>
                                </a:lnTo>
                                <a:lnTo>
                                  <a:pt x="463" y="6949"/>
                                </a:lnTo>
                                <a:lnTo>
                                  <a:pt x="460" y="7154"/>
                                </a:lnTo>
                                <a:lnTo>
                                  <a:pt x="458" y="7359"/>
                                </a:lnTo>
                                <a:lnTo>
                                  <a:pt x="454" y="7564"/>
                                </a:lnTo>
                                <a:lnTo>
                                  <a:pt x="448" y="7769"/>
                                </a:lnTo>
                                <a:lnTo>
                                  <a:pt x="441" y="7974"/>
                                </a:lnTo>
                                <a:lnTo>
                                  <a:pt x="432" y="8179"/>
                                </a:lnTo>
                                <a:lnTo>
                                  <a:pt x="424" y="8384"/>
                                </a:lnTo>
                                <a:lnTo>
                                  <a:pt x="413" y="8589"/>
                                </a:lnTo>
                                <a:lnTo>
                                  <a:pt x="401" y="8794"/>
                                </a:lnTo>
                                <a:lnTo>
                                  <a:pt x="388" y="9000"/>
                                </a:lnTo>
                                <a:lnTo>
                                  <a:pt x="374" y="9206"/>
                                </a:lnTo>
                                <a:lnTo>
                                  <a:pt x="360" y="9411"/>
                                </a:lnTo>
                                <a:lnTo>
                                  <a:pt x="343" y="9616"/>
                                </a:lnTo>
                                <a:lnTo>
                                  <a:pt x="326" y="9822"/>
                                </a:lnTo>
                                <a:lnTo>
                                  <a:pt x="308" y="10027"/>
                                </a:lnTo>
                                <a:lnTo>
                                  <a:pt x="289" y="10233"/>
                                </a:lnTo>
                                <a:lnTo>
                                  <a:pt x="5588" y="11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1873"/>
                        <wps:cNvSpPr>
                          <a:spLocks noEditPoints="1"/>
                        </wps:cNvSpPr>
                        <wps:spPr bwMode="auto">
                          <a:xfrm>
                            <a:off x="7757" y="2545"/>
                            <a:ext cx="1806" cy="3381"/>
                          </a:xfrm>
                          <a:custGeom>
                            <a:avLst/>
                            <a:gdLst>
                              <a:gd name="T0" fmla="*/ 1485 w 5418"/>
                              <a:gd name="T1" fmla="*/ 9793 h 10144"/>
                              <a:gd name="T2" fmla="*/ 1374 w 5418"/>
                              <a:gd name="T3" fmla="*/ 9677 h 10144"/>
                              <a:gd name="T4" fmla="*/ 564 w 5418"/>
                              <a:gd name="T5" fmla="*/ 8972 h 10144"/>
                              <a:gd name="T6" fmla="*/ 95 w 5418"/>
                              <a:gd name="T7" fmla="*/ 9042 h 10144"/>
                              <a:gd name="T8" fmla="*/ 381 w 5418"/>
                              <a:gd name="T9" fmla="*/ 3791 h 10144"/>
                              <a:gd name="T10" fmla="*/ 952 w 5418"/>
                              <a:gd name="T11" fmla="*/ 4127 h 10144"/>
                              <a:gd name="T12" fmla="*/ 397 w 5418"/>
                              <a:gd name="T13" fmla="*/ 4629 h 10144"/>
                              <a:gd name="T14" fmla="*/ 532 w 5418"/>
                              <a:gd name="T15" fmla="*/ 4676 h 10144"/>
                              <a:gd name="T16" fmla="*/ 1009 w 5418"/>
                              <a:gd name="T17" fmla="*/ 4017 h 10144"/>
                              <a:gd name="T18" fmla="*/ 256 w 5418"/>
                              <a:gd name="T19" fmla="*/ 3772 h 10144"/>
                              <a:gd name="T20" fmla="*/ 3009 w 5418"/>
                              <a:gd name="T21" fmla="*/ 5828 h 10144"/>
                              <a:gd name="T22" fmla="*/ 2540 w 5418"/>
                              <a:gd name="T23" fmla="*/ 7145 h 10144"/>
                              <a:gd name="T24" fmla="*/ 1391 w 5418"/>
                              <a:gd name="T25" fmla="*/ 6652 h 10144"/>
                              <a:gd name="T26" fmla="*/ 2060 w 5418"/>
                              <a:gd name="T27" fmla="*/ 5482 h 10144"/>
                              <a:gd name="T28" fmla="*/ 2986 w 5418"/>
                              <a:gd name="T29" fmla="*/ 6148 h 10144"/>
                              <a:gd name="T30" fmla="*/ 2245 w 5418"/>
                              <a:gd name="T31" fmla="*/ 7112 h 10144"/>
                              <a:gd name="T32" fmla="*/ 1466 w 5418"/>
                              <a:gd name="T33" fmla="*/ 6355 h 10144"/>
                              <a:gd name="T34" fmla="*/ 1193 w 5418"/>
                              <a:gd name="T35" fmla="*/ 4593 h 10144"/>
                              <a:gd name="T36" fmla="*/ 1542 w 5418"/>
                              <a:gd name="T37" fmla="*/ 4953 h 10144"/>
                              <a:gd name="T38" fmla="*/ 1075 w 5418"/>
                              <a:gd name="T39" fmla="*/ 5287 h 10144"/>
                              <a:gd name="T40" fmla="*/ 818 w 5418"/>
                              <a:gd name="T41" fmla="*/ 4864 h 10144"/>
                              <a:gd name="T42" fmla="*/ 1302 w 5418"/>
                              <a:gd name="T43" fmla="*/ 4647 h 10144"/>
                              <a:gd name="T44" fmla="*/ 1458 w 5418"/>
                              <a:gd name="T45" fmla="*/ 5055 h 10144"/>
                              <a:gd name="T46" fmla="*/ 988 w 5418"/>
                              <a:gd name="T47" fmla="*/ 5212 h 10144"/>
                              <a:gd name="T48" fmla="*/ 919 w 5418"/>
                              <a:gd name="T49" fmla="*/ 4780 h 10144"/>
                              <a:gd name="T50" fmla="*/ 5117 w 5418"/>
                              <a:gd name="T51" fmla="*/ 981 h 10144"/>
                              <a:gd name="T52" fmla="*/ 5070 w 5418"/>
                              <a:gd name="T53" fmla="*/ 2512 h 10144"/>
                              <a:gd name="T54" fmla="*/ 3676 w 5418"/>
                              <a:gd name="T55" fmla="*/ 2673 h 10144"/>
                              <a:gd name="T56" fmla="*/ 3956 w 5418"/>
                              <a:gd name="T57" fmla="*/ 1170 h 10144"/>
                              <a:gd name="T58" fmla="*/ 5206 w 5418"/>
                              <a:gd name="T59" fmla="*/ 1293 h 10144"/>
                              <a:gd name="T60" fmla="*/ 4750 w 5418"/>
                              <a:gd name="T61" fmla="*/ 2642 h 10144"/>
                              <a:gd name="T62" fmla="*/ 3652 w 5418"/>
                              <a:gd name="T63" fmla="*/ 2345 h 10144"/>
                              <a:gd name="T64" fmla="*/ 4292 w 5418"/>
                              <a:gd name="T65" fmla="*/ 1076 h 10144"/>
                              <a:gd name="T66" fmla="*/ 5396 w 5418"/>
                              <a:gd name="T67" fmla="*/ 202 h 10144"/>
                              <a:gd name="T68" fmla="*/ 5118 w 5418"/>
                              <a:gd name="T69" fmla="*/ 639 h 10144"/>
                              <a:gd name="T70" fmla="*/ 4789 w 5418"/>
                              <a:gd name="T71" fmla="*/ 394 h 10144"/>
                              <a:gd name="T72" fmla="*/ 5115 w 5418"/>
                              <a:gd name="T73" fmla="*/ 46 h 10144"/>
                              <a:gd name="T74" fmla="*/ 5356 w 5418"/>
                              <a:gd name="T75" fmla="*/ 317 h 10144"/>
                              <a:gd name="T76" fmla="*/ 4975 w 5418"/>
                              <a:gd name="T77" fmla="*/ 603 h 10144"/>
                              <a:gd name="T78" fmla="*/ 4875 w 5418"/>
                              <a:gd name="T79" fmla="*/ 220 h 10144"/>
                              <a:gd name="T80" fmla="*/ 4848 w 5418"/>
                              <a:gd name="T81" fmla="*/ 6985 h 10144"/>
                              <a:gd name="T82" fmla="*/ 4586 w 5418"/>
                              <a:gd name="T83" fmla="*/ 8619 h 10144"/>
                              <a:gd name="T84" fmla="*/ 3253 w 5418"/>
                              <a:gd name="T85" fmla="*/ 8238 h 10144"/>
                              <a:gd name="T86" fmla="*/ 3776 w 5418"/>
                              <a:gd name="T87" fmla="*/ 6756 h 10144"/>
                              <a:gd name="T88" fmla="*/ 4874 w 5418"/>
                              <a:gd name="T89" fmla="*/ 7357 h 10144"/>
                              <a:gd name="T90" fmla="*/ 4267 w 5418"/>
                              <a:gd name="T91" fmla="*/ 8643 h 10144"/>
                              <a:gd name="T92" fmla="*/ 3282 w 5418"/>
                              <a:gd name="T93" fmla="*/ 7880 h 10144"/>
                              <a:gd name="T94" fmla="*/ 4097 w 5418"/>
                              <a:gd name="T95" fmla="*/ 6789 h 10144"/>
                              <a:gd name="T96" fmla="*/ 4159 w 5418"/>
                              <a:gd name="T97" fmla="*/ 9414 h 10144"/>
                              <a:gd name="T98" fmla="*/ 3580 w 5418"/>
                              <a:gd name="T99" fmla="*/ 9957 h 10144"/>
                              <a:gd name="T100" fmla="*/ 3121 w 5418"/>
                              <a:gd name="T101" fmla="*/ 9220 h 10144"/>
                              <a:gd name="T102" fmla="*/ 3755 w 5418"/>
                              <a:gd name="T103" fmla="*/ 8889 h 10144"/>
                              <a:gd name="T104" fmla="*/ 4065 w 5418"/>
                              <a:gd name="T105" fmla="*/ 9589 h 10144"/>
                              <a:gd name="T106" fmla="*/ 3432 w 5418"/>
                              <a:gd name="T107" fmla="*/ 9820 h 10144"/>
                              <a:gd name="T108" fmla="*/ 3247 w 5418"/>
                              <a:gd name="T109" fmla="*/ 9086 h 10144"/>
                              <a:gd name="T110" fmla="*/ 1225 w 5418"/>
                              <a:gd name="T111" fmla="*/ 8096 h 10144"/>
                              <a:gd name="T112" fmla="*/ 1278 w 5418"/>
                              <a:gd name="T113" fmla="*/ 8648 h 10144"/>
                              <a:gd name="T114" fmla="*/ 704 w 5418"/>
                              <a:gd name="T115" fmla="*/ 8652 h 10144"/>
                              <a:gd name="T116" fmla="*/ 763 w 5418"/>
                              <a:gd name="T117" fmla="*/ 8112 h 10144"/>
                              <a:gd name="T118" fmla="*/ 1273 w 5418"/>
                              <a:gd name="T119" fmla="*/ 8214 h 10144"/>
                              <a:gd name="T120" fmla="*/ 1152 w 5418"/>
                              <a:gd name="T121" fmla="*/ 8683 h 10144"/>
                              <a:gd name="T122" fmla="*/ 681 w 5418"/>
                              <a:gd name="T123" fmla="*/ 8532 h 10144"/>
                              <a:gd name="T124" fmla="*/ 894 w 5418"/>
                              <a:gd name="T125" fmla="*/ 8095 h 10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5418" h="10144">
                                <a:moveTo>
                                  <a:pt x="664" y="8867"/>
                                </a:moveTo>
                                <a:lnTo>
                                  <a:pt x="709" y="8870"/>
                                </a:lnTo>
                                <a:lnTo>
                                  <a:pt x="753" y="8875"/>
                                </a:lnTo>
                                <a:lnTo>
                                  <a:pt x="797" y="8882"/>
                                </a:lnTo>
                                <a:lnTo>
                                  <a:pt x="838" y="8891"/>
                                </a:lnTo>
                                <a:lnTo>
                                  <a:pt x="879" y="8903"/>
                                </a:lnTo>
                                <a:lnTo>
                                  <a:pt x="920" y="8916"/>
                                </a:lnTo>
                                <a:lnTo>
                                  <a:pt x="960" y="8932"/>
                                </a:lnTo>
                                <a:lnTo>
                                  <a:pt x="998" y="8949"/>
                                </a:lnTo>
                                <a:lnTo>
                                  <a:pt x="1036" y="8968"/>
                                </a:lnTo>
                                <a:lnTo>
                                  <a:pt x="1072" y="8989"/>
                                </a:lnTo>
                                <a:lnTo>
                                  <a:pt x="1108" y="9011"/>
                                </a:lnTo>
                                <a:lnTo>
                                  <a:pt x="1141" y="9036"/>
                                </a:lnTo>
                                <a:lnTo>
                                  <a:pt x="1174" y="9062"/>
                                </a:lnTo>
                                <a:lnTo>
                                  <a:pt x="1205" y="9089"/>
                                </a:lnTo>
                                <a:lnTo>
                                  <a:pt x="1235" y="9118"/>
                                </a:lnTo>
                                <a:lnTo>
                                  <a:pt x="1264" y="9148"/>
                                </a:lnTo>
                                <a:lnTo>
                                  <a:pt x="1291" y="9179"/>
                                </a:lnTo>
                                <a:lnTo>
                                  <a:pt x="1317" y="9212"/>
                                </a:lnTo>
                                <a:lnTo>
                                  <a:pt x="1341" y="9247"/>
                                </a:lnTo>
                                <a:lnTo>
                                  <a:pt x="1363" y="9281"/>
                                </a:lnTo>
                                <a:lnTo>
                                  <a:pt x="1384" y="9317"/>
                                </a:lnTo>
                                <a:lnTo>
                                  <a:pt x="1403" y="9354"/>
                                </a:lnTo>
                                <a:lnTo>
                                  <a:pt x="1420" y="9392"/>
                                </a:lnTo>
                                <a:lnTo>
                                  <a:pt x="1436" y="9431"/>
                                </a:lnTo>
                                <a:lnTo>
                                  <a:pt x="1449" y="9471"/>
                                </a:lnTo>
                                <a:lnTo>
                                  <a:pt x="1460" y="9512"/>
                                </a:lnTo>
                                <a:lnTo>
                                  <a:pt x="1470" y="9553"/>
                                </a:lnTo>
                                <a:lnTo>
                                  <a:pt x="1477" y="9595"/>
                                </a:lnTo>
                                <a:lnTo>
                                  <a:pt x="1483" y="9637"/>
                                </a:lnTo>
                                <a:lnTo>
                                  <a:pt x="1486" y="9680"/>
                                </a:lnTo>
                                <a:lnTo>
                                  <a:pt x="1487" y="9723"/>
                                </a:lnTo>
                                <a:lnTo>
                                  <a:pt x="1486" y="9767"/>
                                </a:lnTo>
                                <a:lnTo>
                                  <a:pt x="1485" y="9793"/>
                                </a:lnTo>
                                <a:lnTo>
                                  <a:pt x="1482" y="9820"/>
                                </a:lnTo>
                                <a:lnTo>
                                  <a:pt x="1478" y="9846"/>
                                </a:lnTo>
                                <a:lnTo>
                                  <a:pt x="1474" y="9872"/>
                                </a:lnTo>
                                <a:lnTo>
                                  <a:pt x="1468" y="9898"/>
                                </a:lnTo>
                                <a:lnTo>
                                  <a:pt x="1463" y="9922"/>
                                </a:lnTo>
                                <a:lnTo>
                                  <a:pt x="1455" y="9946"/>
                                </a:lnTo>
                                <a:lnTo>
                                  <a:pt x="1447" y="9970"/>
                                </a:lnTo>
                                <a:lnTo>
                                  <a:pt x="1439" y="9994"/>
                                </a:lnTo>
                                <a:lnTo>
                                  <a:pt x="1429" y="10016"/>
                                </a:lnTo>
                                <a:lnTo>
                                  <a:pt x="1419" y="10039"/>
                                </a:lnTo>
                                <a:lnTo>
                                  <a:pt x="1408" y="10061"/>
                                </a:lnTo>
                                <a:lnTo>
                                  <a:pt x="1396" y="10082"/>
                                </a:lnTo>
                                <a:lnTo>
                                  <a:pt x="1384" y="10104"/>
                                </a:lnTo>
                                <a:lnTo>
                                  <a:pt x="1371" y="10124"/>
                                </a:lnTo>
                                <a:lnTo>
                                  <a:pt x="1357" y="10144"/>
                                </a:lnTo>
                                <a:lnTo>
                                  <a:pt x="1227" y="10123"/>
                                </a:lnTo>
                                <a:lnTo>
                                  <a:pt x="1243" y="10104"/>
                                </a:lnTo>
                                <a:lnTo>
                                  <a:pt x="1258" y="10085"/>
                                </a:lnTo>
                                <a:lnTo>
                                  <a:pt x="1272" y="10063"/>
                                </a:lnTo>
                                <a:lnTo>
                                  <a:pt x="1285" y="10043"/>
                                </a:lnTo>
                                <a:lnTo>
                                  <a:pt x="1297" y="10022"/>
                                </a:lnTo>
                                <a:lnTo>
                                  <a:pt x="1309" y="10000"/>
                                </a:lnTo>
                                <a:lnTo>
                                  <a:pt x="1319" y="9977"/>
                                </a:lnTo>
                                <a:lnTo>
                                  <a:pt x="1329" y="9955"/>
                                </a:lnTo>
                                <a:lnTo>
                                  <a:pt x="1338" y="9931"/>
                                </a:lnTo>
                                <a:lnTo>
                                  <a:pt x="1346" y="9907"/>
                                </a:lnTo>
                                <a:lnTo>
                                  <a:pt x="1353" y="9882"/>
                                </a:lnTo>
                                <a:lnTo>
                                  <a:pt x="1360" y="9857"/>
                                </a:lnTo>
                                <a:lnTo>
                                  <a:pt x="1364" y="9832"/>
                                </a:lnTo>
                                <a:lnTo>
                                  <a:pt x="1368" y="9806"/>
                                </a:lnTo>
                                <a:lnTo>
                                  <a:pt x="1372" y="9779"/>
                                </a:lnTo>
                                <a:lnTo>
                                  <a:pt x="1374" y="9752"/>
                                </a:lnTo>
                                <a:lnTo>
                                  <a:pt x="1375" y="9714"/>
                                </a:lnTo>
                                <a:lnTo>
                                  <a:pt x="1374" y="9677"/>
                                </a:lnTo>
                                <a:lnTo>
                                  <a:pt x="1371" y="9640"/>
                                </a:lnTo>
                                <a:lnTo>
                                  <a:pt x="1366" y="9603"/>
                                </a:lnTo>
                                <a:lnTo>
                                  <a:pt x="1361" y="9567"/>
                                </a:lnTo>
                                <a:lnTo>
                                  <a:pt x="1352" y="9531"/>
                                </a:lnTo>
                                <a:lnTo>
                                  <a:pt x="1342" y="9496"/>
                                </a:lnTo>
                                <a:lnTo>
                                  <a:pt x="1330" y="9462"/>
                                </a:lnTo>
                                <a:lnTo>
                                  <a:pt x="1317" y="9428"/>
                                </a:lnTo>
                                <a:lnTo>
                                  <a:pt x="1301" y="9395"/>
                                </a:lnTo>
                                <a:lnTo>
                                  <a:pt x="1286" y="9363"/>
                                </a:lnTo>
                                <a:lnTo>
                                  <a:pt x="1268" y="9332"/>
                                </a:lnTo>
                                <a:lnTo>
                                  <a:pt x="1248" y="9302"/>
                                </a:lnTo>
                                <a:lnTo>
                                  <a:pt x="1226" y="9271"/>
                                </a:lnTo>
                                <a:lnTo>
                                  <a:pt x="1204" y="9243"/>
                                </a:lnTo>
                                <a:lnTo>
                                  <a:pt x="1180" y="9215"/>
                                </a:lnTo>
                                <a:lnTo>
                                  <a:pt x="1156" y="9189"/>
                                </a:lnTo>
                                <a:lnTo>
                                  <a:pt x="1130" y="9165"/>
                                </a:lnTo>
                                <a:lnTo>
                                  <a:pt x="1102" y="9140"/>
                                </a:lnTo>
                                <a:lnTo>
                                  <a:pt x="1074" y="9118"/>
                                </a:lnTo>
                                <a:lnTo>
                                  <a:pt x="1044" y="9098"/>
                                </a:lnTo>
                                <a:lnTo>
                                  <a:pt x="1014" y="9077"/>
                                </a:lnTo>
                                <a:lnTo>
                                  <a:pt x="981" y="9059"/>
                                </a:lnTo>
                                <a:lnTo>
                                  <a:pt x="949" y="9043"/>
                                </a:lnTo>
                                <a:lnTo>
                                  <a:pt x="915" y="9027"/>
                                </a:lnTo>
                                <a:lnTo>
                                  <a:pt x="880" y="9014"/>
                                </a:lnTo>
                                <a:lnTo>
                                  <a:pt x="846" y="9002"/>
                                </a:lnTo>
                                <a:lnTo>
                                  <a:pt x="809" y="8991"/>
                                </a:lnTo>
                                <a:lnTo>
                                  <a:pt x="772" y="8983"/>
                                </a:lnTo>
                                <a:lnTo>
                                  <a:pt x="735" y="8977"/>
                                </a:lnTo>
                                <a:lnTo>
                                  <a:pt x="696" y="8972"/>
                                </a:lnTo>
                                <a:lnTo>
                                  <a:pt x="658" y="8970"/>
                                </a:lnTo>
                                <a:lnTo>
                                  <a:pt x="633" y="8970"/>
                                </a:lnTo>
                                <a:lnTo>
                                  <a:pt x="610" y="8970"/>
                                </a:lnTo>
                                <a:lnTo>
                                  <a:pt x="587" y="8970"/>
                                </a:lnTo>
                                <a:lnTo>
                                  <a:pt x="564" y="8972"/>
                                </a:lnTo>
                                <a:lnTo>
                                  <a:pt x="540" y="8974"/>
                                </a:lnTo>
                                <a:lnTo>
                                  <a:pt x="518" y="8977"/>
                                </a:lnTo>
                                <a:lnTo>
                                  <a:pt x="494" y="8980"/>
                                </a:lnTo>
                                <a:lnTo>
                                  <a:pt x="472" y="8984"/>
                                </a:lnTo>
                                <a:lnTo>
                                  <a:pt x="450" y="8989"/>
                                </a:lnTo>
                                <a:lnTo>
                                  <a:pt x="427" y="8994"/>
                                </a:lnTo>
                                <a:lnTo>
                                  <a:pt x="406" y="9000"/>
                                </a:lnTo>
                                <a:lnTo>
                                  <a:pt x="385" y="9007"/>
                                </a:lnTo>
                                <a:lnTo>
                                  <a:pt x="362" y="9015"/>
                                </a:lnTo>
                                <a:lnTo>
                                  <a:pt x="341" y="9023"/>
                                </a:lnTo>
                                <a:lnTo>
                                  <a:pt x="321" y="9030"/>
                                </a:lnTo>
                                <a:lnTo>
                                  <a:pt x="300" y="9039"/>
                                </a:lnTo>
                                <a:lnTo>
                                  <a:pt x="279" y="9048"/>
                                </a:lnTo>
                                <a:lnTo>
                                  <a:pt x="259" y="9058"/>
                                </a:lnTo>
                                <a:lnTo>
                                  <a:pt x="240" y="9068"/>
                                </a:lnTo>
                                <a:lnTo>
                                  <a:pt x="220" y="9080"/>
                                </a:lnTo>
                                <a:lnTo>
                                  <a:pt x="201" y="9091"/>
                                </a:lnTo>
                                <a:lnTo>
                                  <a:pt x="182" y="9103"/>
                                </a:lnTo>
                                <a:lnTo>
                                  <a:pt x="164" y="9116"/>
                                </a:lnTo>
                                <a:lnTo>
                                  <a:pt x="146" y="9128"/>
                                </a:lnTo>
                                <a:lnTo>
                                  <a:pt x="128" y="9141"/>
                                </a:lnTo>
                                <a:lnTo>
                                  <a:pt x="112" y="9155"/>
                                </a:lnTo>
                                <a:lnTo>
                                  <a:pt x="95" y="9169"/>
                                </a:lnTo>
                                <a:lnTo>
                                  <a:pt x="78" y="9184"/>
                                </a:lnTo>
                                <a:lnTo>
                                  <a:pt x="62" y="9198"/>
                                </a:lnTo>
                                <a:lnTo>
                                  <a:pt x="47" y="9213"/>
                                </a:lnTo>
                                <a:lnTo>
                                  <a:pt x="31" y="9229"/>
                                </a:lnTo>
                                <a:lnTo>
                                  <a:pt x="16" y="9245"/>
                                </a:lnTo>
                                <a:lnTo>
                                  <a:pt x="19" y="9207"/>
                                </a:lnTo>
                                <a:lnTo>
                                  <a:pt x="22" y="9169"/>
                                </a:lnTo>
                                <a:lnTo>
                                  <a:pt x="25" y="9131"/>
                                </a:lnTo>
                                <a:lnTo>
                                  <a:pt x="28" y="9094"/>
                                </a:lnTo>
                                <a:lnTo>
                                  <a:pt x="60" y="9067"/>
                                </a:lnTo>
                                <a:lnTo>
                                  <a:pt x="95" y="9042"/>
                                </a:lnTo>
                                <a:lnTo>
                                  <a:pt x="129" y="9018"/>
                                </a:lnTo>
                                <a:lnTo>
                                  <a:pt x="165" y="8996"/>
                                </a:lnTo>
                                <a:lnTo>
                                  <a:pt x="202" y="8975"/>
                                </a:lnTo>
                                <a:lnTo>
                                  <a:pt x="240" y="8956"/>
                                </a:lnTo>
                                <a:lnTo>
                                  <a:pt x="279" y="8938"/>
                                </a:lnTo>
                                <a:lnTo>
                                  <a:pt x="320" y="8923"/>
                                </a:lnTo>
                                <a:lnTo>
                                  <a:pt x="361" y="8909"/>
                                </a:lnTo>
                                <a:lnTo>
                                  <a:pt x="403" y="8897"/>
                                </a:lnTo>
                                <a:lnTo>
                                  <a:pt x="444" y="8887"/>
                                </a:lnTo>
                                <a:lnTo>
                                  <a:pt x="488" y="8879"/>
                                </a:lnTo>
                                <a:lnTo>
                                  <a:pt x="531" y="8872"/>
                                </a:lnTo>
                                <a:lnTo>
                                  <a:pt x="575" y="8869"/>
                                </a:lnTo>
                                <a:lnTo>
                                  <a:pt x="620" y="8867"/>
                                </a:lnTo>
                                <a:lnTo>
                                  <a:pt x="664" y="8867"/>
                                </a:lnTo>
                                <a:close/>
                                <a:moveTo>
                                  <a:pt x="0" y="3967"/>
                                </a:moveTo>
                                <a:lnTo>
                                  <a:pt x="3" y="3993"/>
                                </a:lnTo>
                                <a:lnTo>
                                  <a:pt x="5" y="4018"/>
                                </a:lnTo>
                                <a:lnTo>
                                  <a:pt x="7" y="4044"/>
                                </a:lnTo>
                                <a:lnTo>
                                  <a:pt x="11" y="4070"/>
                                </a:lnTo>
                                <a:lnTo>
                                  <a:pt x="25" y="4044"/>
                                </a:lnTo>
                                <a:lnTo>
                                  <a:pt x="41" y="4019"/>
                                </a:lnTo>
                                <a:lnTo>
                                  <a:pt x="59" y="3995"/>
                                </a:lnTo>
                                <a:lnTo>
                                  <a:pt x="78" y="3971"/>
                                </a:lnTo>
                                <a:lnTo>
                                  <a:pt x="99" y="3949"/>
                                </a:lnTo>
                                <a:lnTo>
                                  <a:pt x="122" y="3928"/>
                                </a:lnTo>
                                <a:lnTo>
                                  <a:pt x="145" y="3907"/>
                                </a:lnTo>
                                <a:lnTo>
                                  <a:pt x="171" y="3888"/>
                                </a:lnTo>
                                <a:lnTo>
                                  <a:pt x="198" y="3870"/>
                                </a:lnTo>
                                <a:lnTo>
                                  <a:pt x="226" y="3854"/>
                                </a:lnTo>
                                <a:lnTo>
                                  <a:pt x="255" y="3838"/>
                                </a:lnTo>
                                <a:lnTo>
                                  <a:pt x="285" y="3823"/>
                                </a:lnTo>
                                <a:lnTo>
                                  <a:pt x="316" y="3811"/>
                                </a:lnTo>
                                <a:lnTo>
                                  <a:pt x="349" y="3800"/>
                                </a:lnTo>
                                <a:lnTo>
                                  <a:pt x="381" y="3791"/>
                                </a:lnTo>
                                <a:lnTo>
                                  <a:pt x="416" y="3783"/>
                                </a:lnTo>
                                <a:lnTo>
                                  <a:pt x="442" y="3777"/>
                                </a:lnTo>
                                <a:lnTo>
                                  <a:pt x="466" y="3774"/>
                                </a:lnTo>
                                <a:lnTo>
                                  <a:pt x="492" y="3772"/>
                                </a:lnTo>
                                <a:lnTo>
                                  <a:pt x="517" y="3771"/>
                                </a:lnTo>
                                <a:lnTo>
                                  <a:pt x="541" y="3771"/>
                                </a:lnTo>
                                <a:lnTo>
                                  <a:pt x="566" y="3772"/>
                                </a:lnTo>
                                <a:lnTo>
                                  <a:pt x="589" y="3773"/>
                                </a:lnTo>
                                <a:lnTo>
                                  <a:pt x="613" y="3776"/>
                                </a:lnTo>
                                <a:lnTo>
                                  <a:pt x="635" y="3780"/>
                                </a:lnTo>
                                <a:lnTo>
                                  <a:pt x="658" y="3785"/>
                                </a:lnTo>
                                <a:lnTo>
                                  <a:pt x="679" y="3791"/>
                                </a:lnTo>
                                <a:lnTo>
                                  <a:pt x="700" y="3798"/>
                                </a:lnTo>
                                <a:lnTo>
                                  <a:pt x="722" y="3805"/>
                                </a:lnTo>
                                <a:lnTo>
                                  <a:pt x="741" y="3814"/>
                                </a:lnTo>
                                <a:lnTo>
                                  <a:pt x="761" y="3823"/>
                                </a:lnTo>
                                <a:lnTo>
                                  <a:pt x="779" y="3833"/>
                                </a:lnTo>
                                <a:lnTo>
                                  <a:pt x="797" y="3845"/>
                                </a:lnTo>
                                <a:lnTo>
                                  <a:pt x="813" y="3857"/>
                                </a:lnTo>
                                <a:lnTo>
                                  <a:pt x="830" y="3870"/>
                                </a:lnTo>
                                <a:lnTo>
                                  <a:pt x="845" y="3884"/>
                                </a:lnTo>
                                <a:lnTo>
                                  <a:pt x="859" y="3898"/>
                                </a:lnTo>
                                <a:lnTo>
                                  <a:pt x="874" y="3914"/>
                                </a:lnTo>
                                <a:lnTo>
                                  <a:pt x="886" y="3930"/>
                                </a:lnTo>
                                <a:lnTo>
                                  <a:pt x="897" y="3947"/>
                                </a:lnTo>
                                <a:lnTo>
                                  <a:pt x="908" y="3965"/>
                                </a:lnTo>
                                <a:lnTo>
                                  <a:pt x="917" y="3982"/>
                                </a:lnTo>
                                <a:lnTo>
                                  <a:pt x="926" y="4002"/>
                                </a:lnTo>
                                <a:lnTo>
                                  <a:pt x="933" y="4021"/>
                                </a:lnTo>
                                <a:lnTo>
                                  <a:pt x="940" y="4041"/>
                                </a:lnTo>
                                <a:lnTo>
                                  <a:pt x="944" y="4062"/>
                                </a:lnTo>
                                <a:lnTo>
                                  <a:pt x="949" y="4083"/>
                                </a:lnTo>
                                <a:lnTo>
                                  <a:pt x="951" y="4106"/>
                                </a:lnTo>
                                <a:lnTo>
                                  <a:pt x="952" y="4127"/>
                                </a:lnTo>
                                <a:lnTo>
                                  <a:pt x="952" y="4149"/>
                                </a:lnTo>
                                <a:lnTo>
                                  <a:pt x="950" y="4172"/>
                                </a:lnTo>
                                <a:lnTo>
                                  <a:pt x="948" y="4194"/>
                                </a:lnTo>
                                <a:lnTo>
                                  <a:pt x="944" y="4216"/>
                                </a:lnTo>
                                <a:lnTo>
                                  <a:pt x="939" y="4237"/>
                                </a:lnTo>
                                <a:lnTo>
                                  <a:pt x="933" y="4259"/>
                                </a:lnTo>
                                <a:lnTo>
                                  <a:pt x="926" y="4279"/>
                                </a:lnTo>
                                <a:lnTo>
                                  <a:pt x="917" y="4301"/>
                                </a:lnTo>
                                <a:lnTo>
                                  <a:pt x="908" y="4321"/>
                                </a:lnTo>
                                <a:lnTo>
                                  <a:pt x="898" y="4341"/>
                                </a:lnTo>
                                <a:lnTo>
                                  <a:pt x="887" y="4361"/>
                                </a:lnTo>
                                <a:lnTo>
                                  <a:pt x="875" y="4380"/>
                                </a:lnTo>
                                <a:lnTo>
                                  <a:pt x="861" y="4399"/>
                                </a:lnTo>
                                <a:lnTo>
                                  <a:pt x="848" y="4417"/>
                                </a:lnTo>
                                <a:lnTo>
                                  <a:pt x="832" y="4435"/>
                                </a:lnTo>
                                <a:lnTo>
                                  <a:pt x="817" y="4453"/>
                                </a:lnTo>
                                <a:lnTo>
                                  <a:pt x="800" y="4470"/>
                                </a:lnTo>
                                <a:lnTo>
                                  <a:pt x="783" y="4486"/>
                                </a:lnTo>
                                <a:lnTo>
                                  <a:pt x="765" y="4501"/>
                                </a:lnTo>
                                <a:lnTo>
                                  <a:pt x="746" y="4516"/>
                                </a:lnTo>
                                <a:lnTo>
                                  <a:pt x="726" y="4529"/>
                                </a:lnTo>
                                <a:lnTo>
                                  <a:pt x="706" y="4543"/>
                                </a:lnTo>
                                <a:lnTo>
                                  <a:pt x="686" y="4555"/>
                                </a:lnTo>
                                <a:lnTo>
                                  <a:pt x="663" y="4566"/>
                                </a:lnTo>
                                <a:lnTo>
                                  <a:pt x="642" y="4577"/>
                                </a:lnTo>
                                <a:lnTo>
                                  <a:pt x="620" y="4586"/>
                                </a:lnTo>
                                <a:lnTo>
                                  <a:pt x="596" y="4595"/>
                                </a:lnTo>
                                <a:lnTo>
                                  <a:pt x="573" y="4603"/>
                                </a:lnTo>
                                <a:lnTo>
                                  <a:pt x="548" y="4610"/>
                                </a:lnTo>
                                <a:lnTo>
                                  <a:pt x="523" y="4616"/>
                                </a:lnTo>
                                <a:lnTo>
                                  <a:pt x="499" y="4621"/>
                                </a:lnTo>
                                <a:lnTo>
                                  <a:pt x="464" y="4626"/>
                                </a:lnTo>
                                <a:lnTo>
                                  <a:pt x="431" y="4628"/>
                                </a:lnTo>
                                <a:lnTo>
                                  <a:pt x="397" y="4629"/>
                                </a:lnTo>
                                <a:lnTo>
                                  <a:pt x="365" y="4627"/>
                                </a:lnTo>
                                <a:lnTo>
                                  <a:pt x="332" y="4623"/>
                                </a:lnTo>
                                <a:lnTo>
                                  <a:pt x="301" y="4618"/>
                                </a:lnTo>
                                <a:lnTo>
                                  <a:pt x="269" y="4611"/>
                                </a:lnTo>
                                <a:lnTo>
                                  <a:pt x="240" y="4602"/>
                                </a:lnTo>
                                <a:lnTo>
                                  <a:pt x="211" y="4591"/>
                                </a:lnTo>
                                <a:lnTo>
                                  <a:pt x="184" y="4579"/>
                                </a:lnTo>
                                <a:lnTo>
                                  <a:pt x="159" y="4564"/>
                                </a:lnTo>
                                <a:lnTo>
                                  <a:pt x="133" y="4548"/>
                                </a:lnTo>
                                <a:lnTo>
                                  <a:pt x="109" y="4532"/>
                                </a:lnTo>
                                <a:lnTo>
                                  <a:pt x="88" y="4512"/>
                                </a:lnTo>
                                <a:lnTo>
                                  <a:pt x="67" y="4493"/>
                                </a:lnTo>
                                <a:lnTo>
                                  <a:pt x="48" y="4472"/>
                                </a:lnTo>
                                <a:lnTo>
                                  <a:pt x="50" y="4498"/>
                                </a:lnTo>
                                <a:lnTo>
                                  <a:pt x="52" y="4524"/>
                                </a:lnTo>
                                <a:lnTo>
                                  <a:pt x="54" y="4551"/>
                                </a:lnTo>
                                <a:lnTo>
                                  <a:pt x="57" y="4576"/>
                                </a:lnTo>
                                <a:lnTo>
                                  <a:pt x="78" y="4592"/>
                                </a:lnTo>
                                <a:lnTo>
                                  <a:pt x="101" y="4608"/>
                                </a:lnTo>
                                <a:lnTo>
                                  <a:pt x="125" y="4621"/>
                                </a:lnTo>
                                <a:lnTo>
                                  <a:pt x="150" y="4635"/>
                                </a:lnTo>
                                <a:lnTo>
                                  <a:pt x="175" y="4646"/>
                                </a:lnTo>
                                <a:lnTo>
                                  <a:pt x="202" y="4657"/>
                                </a:lnTo>
                                <a:lnTo>
                                  <a:pt x="230" y="4666"/>
                                </a:lnTo>
                                <a:lnTo>
                                  <a:pt x="258" y="4673"/>
                                </a:lnTo>
                                <a:lnTo>
                                  <a:pt x="286" y="4679"/>
                                </a:lnTo>
                                <a:lnTo>
                                  <a:pt x="316" y="4684"/>
                                </a:lnTo>
                                <a:lnTo>
                                  <a:pt x="347" y="4687"/>
                                </a:lnTo>
                                <a:lnTo>
                                  <a:pt x="377" y="4690"/>
                                </a:lnTo>
                                <a:lnTo>
                                  <a:pt x="408" y="4691"/>
                                </a:lnTo>
                                <a:lnTo>
                                  <a:pt x="440" y="4690"/>
                                </a:lnTo>
                                <a:lnTo>
                                  <a:pt x="472" y="4686"/>
                                </a:lnTo>
                                <a:lnTo>
                                  <a:pt x="504" y="4682"/>
                                </a:lnTo>
                                <a:lnTo>
                                  <a:pt x="532" y="4676"/>
                                </a:lnTo>
                                <a:lnTo>
                                  <a:pt x="560" y="4670"/>
                                </a:lnTo>
                                <a:lnTo>
                                  <a:pt x="588" y="4663"/>
                                </a:lnTo>
                                <a:lnTo>
                                  <a:pt x="615" y="4654"/>
                                </a:lnTo>
                                <a:lnTo>
                                  <a:pt x="641" y="4644"/>
                                </a:lnTo>
                                <a:lnTo>
                                  <a:pt x="667" y="4632"/>
                                </a:lnTo>
                                <a:lnTo>
                                  <a:pt x="692" y="4620"/>
                                </a:lnTo>
                                <a:lnTo>
                                  <a:pt x="717" y="4607"/>
                                </a:lnTo>
                                <a:lnTo>
                                  <a:pt x="741" y="4593"/>
                                </a:lnTo>
                                <a:lnTo>
                                  <a:pt x="764" y="4577"/>
                                </a:lnTo>
                                <a:lnTo>
                                  <a:pt x="786" y="4562"/>
                                </a:lnTo>
                                <a:lnTo>
                                  <a:pt x="808" y="4545"/>
                                </a:lnTo>
                                <a:lnTo>
                                  <a:pt x="829" y="4527"/>
                                </a:lnTo>
                                <a:lnTo>
                                  <a:pt x="849" y="4509"/>
                                </a:lnTo>
                                <a:lnTo>
                                  <a:pt x="868" y="4490"/>
                                </a:lnTo>
                                <a:lnTo>
                                  <a:pt x="886" y="4470"/>
                                </a:lnTo>
                                <a:lnTo>
                                  <a:pt x="903" y="4450"/>
                                </a:lnTo>
                                <a:lnTo>
                                  <a:pt x="920" y="4428"/>
                                </a:lnTo>
                                <a:lnTo>
                                  <a:pt x="934" y="4407"/>
                                </a:lnTo>
                                <a:lnTo>
                                  <a:pt x="949" y="4385"/>
                                </a:lnTo>
                                <a:lnTo>
                                  <a:pt x="961" y="4362"/>
                                </a:lnTo>
                                <a:lnTo>
                                  <a:pt x="973" y="4339"/>
                                </a:lnTo>
                                <a:lnTo>
                                  <a:pt x="983" y="4315"/>
                                </a:lnTo>
                                <a:lnTo>
                                  <a:pt x="994" y="4291"/>
                                </a:lnTo>
                                <a:lnTo>
                                  <a:pt x="1001" y="4267"/>
                                </a:lnTo>
                                <a:lnTo>
                                  <a:pt x="1009" y="4242"/>
                                </a:lnTo>
                                <a:lnTo>
                                  <a:pt x="1015" y="4218"/>
                                </a:lnTo>
                                <a:lnTo>
                                  <a:pt x="1019" y="4192"/>
                                </a:lnTo>
                                <a:lnTo>
                                  <a:pt x="1022" y="4167"/>
                                </a:lnTo>
                                <a:lnTo>
                                  <a:pt x="1024" y="4142"/>
                                </a:lnTo>
                                <a:lnTo>
                                  <a:pt x="1024" y="4116"/>
                                </a:lnTo>
                                <a:lnTo>
                                  <a:pt x="1023" y="4090"/>
                                </a:lnTo>
                                <a:lnTo>
                                  <a:pt x="1019" y="4065"/>
                                </a:lnTo>
                                <a:lnTo>
                                  <a:pt x="1015" y="4041"/>
                                </a:lnTo>
                                <a:lnTo>
                                  <a:pt x="1009" y="4017"/>
                                </a:lnTo>
                                <a:lnTo>
                                  <a:pt x="1002" y="3994"/>
                                </a:lnTo>
                                <a:lnTo>
                                  <a:pt x="995" y="3971"/>
                                </a:lnTo>
                                <a:lnTo>
                                  <a:pt x="985" y="3950"/>
                                </a:lnTo>
                                <a:lnTo>
                                  <a:pt x="973" y="3929"/>
                                </a:lnTo>
                                <a:lnTo>
                                  <a:pt x="961" y="3909"/>
                                </a:lnTo>
                                <a:lnTo>
                                  <a:pt x="948" y="3889"/>
                                </a:lnTo>
                                <a:lnTo>
                                  <a:pt x="934" y="3872"/>
                                </a:lnTo>
                                <a:lnTo>
                                  <a:pt x="919" y="3854"/>
                                </a:lnTo>
                                <a:lnTo>
                                  <a:pt x="902" y="3838"/>
                                </a:lnTo>
                                <a:lnTo>
                                  <a:pt x="884" y="3822"/>
                                </a:lnTo>
                                <a:lnTo>
                                  <a:pt x="865" y="3807"/>
                                </a:lnTo>
                                <a:lnTo>
                                  <a:pt x="846" y="3793"/>
                                </a:lnTo>
                                <a:lnTo>
                                  <a:pt x="826" y="3781"/>
                                </a:lnTo>
                                <a:lnTo>
                                  <a:pt x="804" y="3768"/>
                                </a:lnTo>
                                <a:lnTo>
                                  <a:pt x="782" y="3758"/>
                                </a:lnTo>
                                <a:lnTo>
                                  <a:pt x="758" y="3748"/>
                                </a:lnTo>
                                <a:lnTo>
                                  <a:pt x="735" y="3739"/>
                                </a:lnTo>
                                <a:lnTo>
                                  <a:pt x="711" y="3732"/>
                                </a:lnTo>
                                <a:lnTo>
                                  <a:pt x="686" y="3725"/>
                                </a:lnTo>
                                <a:lnTo>
                                  <a:pt x="660" y="3720"/>
                                </a:lnTo>
                                <a:lnTo>
                                  <a:pt x="634" y="3716"/>
                                </a:lnTo>
                                <a:lnTo>
                                  <a:pt x="607" y="3712"/>
                                </a:lnTo>
                                <a:lnTo>
                                  <a:pt x="581" y="3710"/>
                                </a:lnTo>
                                <a:lnTo>
                                  <a:pt x="553" y="3709"/>
                                </a:lnTo>
                                <a:lnTo>
                                  <a:pt x="525" y="3710"/>
                                </a:lnTo>
                                <a:lnTo>
                                  <a:pt x="495" y="3711"/>
                                </a:lnTo>
                                <a:lnTo>
                                  <a:pt x="467" y="3715"/>
                                </a:lnTo>
                                <a:lnTo>
                                  <a:pt x="438" y="3718"/>
                                </a:lnTo>
                                <a:lnTo>
                                  <a:pt x="408" y="3724"/>
                                </a:lnTo>
                                <a:lnTo>
                                  <a:pt x="377" y="3732"/>
                                </a:lnTo>
                                <a:lnTo>
                                  <a:pt x="345" y="3739"/>
                                </a:lnTo>
                                <a:lnTo>
                                  <a:pt x="315" y="3749"/>
                                </a:lnTo>
                                <a:lnTo>
                                  <a:pt x="285" y="3761"/>
                                </a:lnTo>
                                <a:lnTo>
                                  <a:pt x="256" y="3772"/>
                                </a:lnTo>
                                <a:lnTo>
                                  <a:pt x="228" y="3785"/>
                                </a:lnTo>
                                <a:lnTo>
                                  <a:pt x="201" y="3800"/>
                                </a:lnTo>
                                <a:lnTo>
                                  <a:pt x="174" y="3814"/>
                                </a:lnTo>
                                <a:lnTo>
                                  <a:pt x="148" y="3831"/>
                                </a:lnTo>
                                <a:lnTo>
                                  <a:pt x="124" y="3848"/>
                                </a:lnTo>
                                <a:lnTo>
                                  <a:pt x="100" y="3866"/>
                                </a:lnTo>
                                <a:lnTo>
                                  <a:pt x="78" y="3884"/>
                                </a:lnTo>
                                <a:lnTo>
                                  <a:pt x="57" y="3904"/>
                                </a:lnTo>
                                <a:lnTo>
                                  <a:pt x="37" y="3924"/>
                                </a:lnTo>
                                <a:lnTo>
                                  <a:pt x="18" y="3944"/>
                                </a:lnTo>
                                <a:lnTo>
                                  <a:pt x="0" y="3967"/>
                                </a:lnTo>
                                <a:close/>
                                <a:moveTo>
                                  <a:pt x="2240" y="5441"/>
                                </a:moveTo>
                                <a:lnTo>
                                  <a:pt x="2286" y="5436"/>
                                </a:lnTo>
                                <a:lnTo>
                                  <a:pt x="2331" y="5434"/>
                                </a:lnTo>
                                <a:lnTo>
                                  <a:pt x="2376" y="5434"/>
                                </a:lnTo>
                                <a:lnTo>
                                  <a:pt x="2419" y="5436"/>
                                </a:lnTo>
                                <a:lnTo>
                                  <a:pt x="2462" y="5441"/>
                                </a:lnTo>
                                <a:lnTo>
                                  <a:pt x="2505" y="5448"/>
                                </a:lnTo>
                                <a:lnTo>
                                  <a:pt x="2545" y="5457"/>
                                </a:lnTo>
                                <a:lnTo>
                                  <a:pt x="2585" y="5468"/>
                                </a:lnTo>
                                <a:lnTo>
                                  <a:pt x="2624" y="5482"/>
                                </a:lnTo>
                                <a:lnTo>
                                  <a:pt x="2662" y="5497"/>
                                </a:lnTo>
                                <a:lnTo>
                                  <a:pt x="2698" y="5515"/>
                                </a:lnTo>
                                <a:lnTo>
                                  <a:pt x="2734" y="5534"/>
                                </a:lnTo>
                                <a:lnTo>
                                  <a:pt x="2769" y="5556"/>
                                </a:lnTo>
                                <a:lnTo>
                                  <a:pt x="2801" y="5579"/>
                                </a:lnTo>
                                <a:lnTo>
                                  <a:pt x="2832" y="5605"/>
                                </a:lnTo>
                                <a:lnTo>
                                  <a:pt x="2863" y="5632"/>
                                </a:lnTo>
                                <a:lnTo>
                                  <a:pt x="2892" y="5660"/>
                                </a:lnTo>
                                <a:lnTo>
                                  <a:pt x="2919" y="5691"/>
                                </a:lnTo>
                                <a:lnTo>
                                  <a:pt x="2943" y="5723"/>
                                </a:lnTo>
                                <a:lnTo>
                                  <a:pt x="2968" y="5756"/>
                                </a:lnTo>
                                <a:lnTo>
                                  <a:pt x="2989" y="5791"/>
                                </a:lnTo>
                                <a:lnTo>
                                  <a:pt x="3009" y="5828"/>
                                </a:lnTo>
                                <a:lnTo>
                                  <a:pt x="3028" y="5866"/>
                                </a:lnTo>
                                <a:lnTo>
                                  <a:pt x="3044" y="5905"/>
                                </a:lnTo>
                                <a:lnTo>
                                  <a:pt x="3059" y="5946"/>
                                </a:lnTo>
                                <a:lnTo>
                                  <a:pt x="3072" y="5987"/>
                                </a:lnTo>
                                <a:lnTo>
                                  <a:pt x="3082" y="6031"/>
                                </a:lnTo>
                                <a:lnTo>
                                  <a:pt x="3091" y="6074"/>
                                </a:lnTo>
                                <a:lnTo>
                                  <a:pt x="3097" y="6120"/>
                                </a:lnTo>
                                <a:lnTo>
                                  <a:pt x="3101" y="6166"/>
                                </a:lnTo>
                                <a:lnTo>
                                  <a:pt x="3102" y="6213"/>
                                </a:lnTo>
                                <a:lnTo>
                                  <a:pt x="3102" y="6263"/>
                                </a:lnTo>
                                <a:lnTo>
                                  <a:pt x="3099" y="6311"/>
                                </a:lnTo>
                                <a:lnTo>
                                  <a:pt x="3094" y="6359"/>
                                </a:lnTo>
                                <a:lnTo>
                                  <a:pt x="3087" y="6406"/>
                                </a:lnTo>
                                <a:lnTo>
                                  <a:pt x="3078" y="6453"/>
                                </a:lnTo>
                                <a:lnTo>
                                  <a:pt x="3066" y="6499"/>
                                </a:lnTo>
                                <a:lnTo>
                                  <a:pt x="3053" y="6544"/>
                                </a:lnTo>
                                <a:lnTo>
                                  <a:pt x="3037" y="6588"/>
                                </a:lnTo>
                                <a:lnTo>
                                  <a:pt x="3021" y="6631"/>
                                </a:lnTo>
                                <a:lnTo>
                                  <a:pt x="3001" y="6674"/>
                                </a:lnTo>
                                <a:lnTo>
                                  <a:pt x="2980" y="6715"/>
                                </a:lnTo>
                                <a:lnTo>
                                  <a:pt x="2958" y="6755"/>
                                </a:lnTo>
                                <a:lnTo>
                                  <a:pt x="2934" y="6794"/>
                                </a:lnTo>
                                <a:lnTo>
                                  <a:pt x="2909" y="6831"/>
                                </a:lnTo>
                                <a:lnTo>
                                  <a:pt x="2882" y="6868"/>
                                </a:lnTo>
                                <a:lnTo>
                                  <a:pt x="2853" y="6903"/>
                                </a:lnTo>
                                <a:lnTo>
                                  <a:pt x="2824" y="6936"/>
                                </a:lnTo>
                                <a:lnTo>
                                  <a:pt x="2792" y="6968"/>
                                </a:lnTo>
                                <a:lnTo>
                                  <a:pt x="2760" y="6999"/>
                                </a:lnTo>
                                <a:lnTo>
                                  <a:pt x="2726" y="7027"/>
                                </a:lnTo>
                                <a:lnTo>
                                  <a:pt x="2690" y="7055"/>
                                </a:lnTo>
                                <a:lnTo>
                                  <a:pt x="2655" y="7080"/>
                                </a:lnTo>
                                <a:lnTo>
                                  <a:pt x="2618" y="7103"/>
                                </a:lnTo>
                                <a:lnTo>
                                  <a:pt x="2580" y="7125"/>
                                </a:lnTo>
                                <a:lnTo>
                                  <a:pt x="2540" y="7145"/>
                                </a:lnTo>
                                <a:lnTo>
                                  <a:pt x="2500" y="7162"/>
                                </a:lnTo>
                                <a:lnTo>
                                  <a:pt x="2460" y="7178"/>
                                </a:lnTo>
                                <a:lnTo>
                                  <a:pt x="2418" y="7193"/>
                                </a:lnTo>
                                <a:lnTo>
                                  <a:pt x="2376" y="7204"/>
                                </a:lnTo>
                                <a:lnTo>
                                  <a:pt x="2333" y="7213"/>
                                </a:lnTo>
                                <a:lnTo>
                                  <a:pt x="2290" y="7220"/>
                                </a:lnTo>
                                <a:lnTo>
                                  <a:pt x="2246" y="7225"/>
                                </a:lnTo>
                                <a:lnTo>
                                  <a:pt x="2201" y="7227"/>
                                </a:lnTo>
                                <a:lnTo>
                                  <a:pt x="2158" y="7226"/>
                                </a:lnTo>
                                <a:lnTo>
                                  <a:pt x="2114" y="7224"/>
                                </a:lnTo>
                                <a:lnTo>
                                  <a:pt x="2070" y="7221"/>
                                </a:lnTo>
                                <a:lnTo>
                                  <a:pt x="2028" y="7214"/>
                                </a:lnTo>
                                <a:lnTo>
                                  <a:pt x="1986" y="7205"/>
                                </a:lnTo>
                                <a:lnTo>
                                  <a:pt x="1946" y="7195"/>
                                </a:lnTo>
                                <a:lnTo>
                                  <a:pt x="1907" y="7183"/>
                                </a:lnTo>
                                <a:lnTo>
                                  <a:pt x="1868" y="7168"/>
                                </a:lnTo>
                                <a:lnTo>
                                  <a:pt x="1830" y="7152"/>
                                </a:lnTo>
                                <a:lnTo>
                                  <a:pt x="1794" y="7134"/>
                                </a:lnTo>
                                <a:lnTo>
                                  <a:pt x="1758" y="7115"/>
                                </a:lnTo>
                                <a:lnTo>
                                  <a:pt x="1723" y="7094"/>
                                </a:lnTo>
                                <a:lnTo>
                                  <a:pt x="1690" y="7071"/>
                                </a:lnTo>
                                <a:lnTo>
                                  <a:pt x="1658" y="7047"/>
                                </a:lnTo>
                                <a:lnTo>
                                  <a:pt x="1628" y="7021"/>
                                </a:lnTo>
                                <a:lnTo>
                                  <a:pt x="1598" y="6993"/>
                                </a:lnTo>
                                <a:lnTo>
                                  <a:pt x="1570" y="6965"/>
                                </a:lnTo>
                                <a:lnTo>
                                  <a:pt x="1544" y="6935"/>
                                </a:lnTo>
                                <a:lnTo>
                                  <a:pt x="1518" y="6904"/>
                                </a:lnTo>
                                <a:lnTo>
                                  <a:pt x="1496" y="6871"/>
                                </a:lnTo>
                                <a:lnTo>
                                  <a:pt x="1474" y="6838"/>
                                </a:lnTo>
                                <a:lnTo>
                                  <a:pt x="1454" y="6803"/>
                                </a:lnTo>
                                <a:lnTo>
                                  <a:pt x="1436" y="6766"/>
                                </a:lnTo>
                                <a:lnTo>
                                  <a:pt x="1419" y="6729"/>
                                </a:lnTo>
                                <a:lnTo>
                                  <a:pt x="1403" y="6691"/>
                                </a:lnTo>
                                <a:lnTo>
                                  <a:pt x="1391" y="6652"/>
                                </a:lnTo>
                                <a:lnTo>
                                  <a:pt x="1380" y="6612"/>
                                </a:lnTo>
                                <a:lnTo>
                                  <a:pt x="1371" y="6572"/>
                                </a:lnTo>
                                <a:lnTo>
                                  <a:pt x="1363" y="6529"/>
                                </a:lnTo>
                                <a:lnTo>
                                  <a:pt x="1358" y="6488"/>
                                </a:lnTo>
                                <a:lnTo>
                                  <a:pt x="1355" y="6444"/>
                                </a:lnTo>
                                <a:lnTo>
                                  <a:pt x="1354" y="6401"/>
                                </a:lnTo>
                                <a:lnTo>
                                  <a:pt x="1355" y="6357"/>
                                </a:lnTo>
                                <a:lnTo>
                                  <a:pt x="1360" y="6314"/>
                                </a:lnTo>
                                <a:lnTo>
                                  <a:pt x="1365" y="6271"/>
                                </a:lnTo>
                                <a:lnTo>
                                  <a:pt x="1373" y="6228"/>
                                </a:lnTo>
                                <a:lnTo>
                                  <a:pt x="1383" y="6185"/>
                                </a:lnTo>
                                <a:lnTo>
                                  <a:pt x="1394" y="6144"/>
                                </a:lnTo>
                                <a:lnTo>
                                  <a:pt x="1409" y="6104"/>
                                </a:lnTo>
                                <a:lnTo>
                                  <a:pt x="1424" y="6063"/>
                                </a:lnTo>
                                <a:lnTo>
                                  <a:pt x="1442" y="6023"/>
                                </a:lnTo>
                                <a:lnTo>
                                  <a:pt x="1461" y="5984"/>
                                </a:lnTo>
                                <a:lnTo>
                                  <a:pt x="1483" y="5946"/>
                                </a:lnTo>
                                <a:lnTo>
                                  <a:pt x="1506" y="5909"/>
                                </a:lnTo>
                                <a:lnTo>
                                  <a:pt x="1531" y="5873"/>
                                </a:lnTo>
                                <a:lnTo>
                                  <a:pt x="1557" y="5837"/>
                                </a:lnTo>
                                <a:lnTo>
                                  <a:pt x="1585" y="5803"/>
                                </a:lnTo>
                                <a:lnTo>
                                  <a:pt x="1614" y="5770"/>
                                </a:lnTo>
                                <a:lnTo>
                                  <a:pt x="1644" y="5738"/>
                                </a:lnTo>
                                <a:lnTo>
                                  <a:pt x="1676" y="5707"/>
                                </a:lnTo>
                                <a:lnTo>
                                  <a:pt x="1710" y="5678"/>
                                </a:lnTo>
                                <a:lnTo>
                                  <a:pt x="1743" y="5650"/>
                                </a:lnTo>
                                <a:lnTo>
                                  <a:pt x="1780" y="5624"/>
                                </a:lnTo>
                                <a:lnTo>
                                  <a:pt x="1817" y="5598"/>
                                </a:lnTo>
                                <a:lnTo>
                                  <a:pt x="1855" y="5575"/>
                                </a:lnTo>
                                <a:lnTo>
                                  <a:pt x="1895" y="5552"/>
                                </a:lnTo>
                                <a:lnTo>
                                  <a:pt x="1935" y="5532"/>
                                </a:lnTo>
                                <a:lnTo>
                                  <a:pt x="1975" y="5514"/>
                                </a:lnTo>
                                <a:lnTo>
                                  <a:pt x="2018" y="5497"/>
                                </a:lnTo>
                                <a:lnTo>
                                  <a:pt x="2060" y="5482"/>
                                </a:lnTo>
                                <a:lnTo>
                                  <a:pt x="2105" y="5468"/>
                                </a:lnTo>
                                <a:lnTo>
                                  <a:pt x="2149" y="5457"/>
                                </a:lnTo>
                                <a:lnTo>
                                  <a:pt x="2194" y="5448"/>
                                </a:lnTo>
                                <a:lnTo>
                                  <a:pt x="2240" y="5441"/>
                                </a:lnTo>
                                <a:close/>
                                <a:moveTo>
                                  <a:pt x="2239" y="5553"/>
                                </a:moveTo>
                                <a:lnTo>
                                  <a:pt x="2280" y="5550"/>
                                </a:lnTo>
                                <a:lnTo>
                                  <a:pt x="2319" y="5548"/>
                                </a:lnTo>
                                <a:lnTo>
                                  <a:pt x="2357" y="5548"/>
                                </a:lnTo>
                                <a:lnTo>
                                  <a:pt x="2395" y="5550"/>
                                </a:lnTo>
                                <a:lnTo>
                                  <a:pt x="2433" y="5555"/>
                                </a:lnTo>
                                <a:lnTo>
                                  <a:pt x="2469" y="5561"/>
                                </a:lnTo>
                                <a:lnTo>
                                  <a:pt x="2505" y="5569"/>
                                </a:lnTo>
                                <a:lnTo>
                                  <a:pt x="2539" y="5579"/>
                                </a:lnTo>
                                <a:lnTo>
                                  <a:pt x="2574" y="5592"/>
                                </a:lnTo>
                                <a:lnTo>
                                  <a:pt x="2606" y="5605"/>
                                </a:lnTo>
                                <a:lnTo>
                                  <a:pt x="2639" y="5621"/>
                                </a:lnTo>
                                <a:lnTo>
                                  <a:pt x="2669" y="5637"/>
                                </a:lnTo>
                                <a:lnTo>
                                  <a:pt x="2699" y="5657"/>
                                </a:lnTo>
                                <a:lnTo>
                                  <a:pt x="2728" y="5678"/>
                                </a:lnTo>
                                <a:lnTo>
                                  <a:pt x="2755" y="5699"/>
                                </a:lnTo>
                                <a:lnTo>
                                  <a:pt x="2781" y="5723"/>
                                </a:lnTo>
                                <a:lnTo>
                                  <a:pt x="2807" y="5748"/>
                                </a:lnTo>
                                <a:lnTo>
                                  <a:pt x="2830" y="5774"/>
                                </a:lnTo>
                                <a:lnTo>
                                  <a:pt x="2852" y="5802"/>
                                </a:lnTo>
                                <a:lnTo>
                                  <a:pt x="2873" y="5832"/>
                                </a:lnTo>
                                <a:lnTo>
                                  <a:pt x="2892" y="5863"/>
                                </a:lnTo>
                                <a:lnTo>
                                  <a:pt x="2910" y="5894"/>
                                </a:lnTo>
                                <a:lnTo>
                                  <a:pt x="2925" y="5928"/>
                                </a:lnTo>
                                <a:lnTo>
                                  <a:pt x="2940" y="5961"/>
                                </a:lnTo>
                                <a:lnTo>
                                  <a:pt x="2952" y="5997"/>
                                </a:lnTo>
                                <a:lnTo>
                                  <a:pt x="2963" y="6033"/>
                                </a:lnTo>
                                <a:lnTo>
                                  <a:pt x="2974" y="6071"/>
                                </a:lnTo>
                                <a:lnTo>
                                  <a:pt x="2980" y="6109"/>
                                </a:lnTo>
                                <a:lnTo>
                                  <a:pt x="2986" y="6148"/>
                                </a:lnTo>
                                <a:lnTo>
                                  <a:pt x="2989" y="6189"/>
                                </a:lnTo>
                                <a:lnTo>
                                  <a:pt x="2991" y="6230"/>
                                </a:lnTo>
                                <a:lnTo>
                                  <a:pt x="2990" y="6273"/>
                                </a:lnTo>
                                <a:lnTo>
                                  <a:pt x="2988" y="6314"/>
                                </a:lnTo>
                                <a:lnTo>
                                  <a:pt x="2984" y="6357"/>
                                </a:lnTo>
                                <a:lnTo>
                                  <a:pt x="2978" y="6397"/>
                                </a:lnTo>
                                <a:lnTo>
                                  <a:pt x="2970" y="6438"/>
                                </a:lnTo>
                                <a:lnTo>
                                  <a:pt x="2960" y="6478"/>
                                </a:lnTo>
                                <a:lnTo>
                                  <a:pt x="2948" y="6517"/>
                                </a:lnTo>
                                <a:lnTo>
                                  <a:pt x="2935" y="6555"/>
                                </a:lnTo>
                                <a:lnTo>
                                  <a:pt x="2920" y="6593"/>
                                </a:lnTo>
                                <a:lnTo>
                                  <a:pt x="2904" y="6630"/>
                                </a:lnTo>
                                <a:lnTo>
                                  <a:pt x="2886" y="6666"/>
                                </a:lnTo>
                                <a:lnTo>
                                  <a:pt x="2866" y="6701"/>
                                </a:lnTo>
                                <a:lnTo>
                                  <a:pt x="2846" y="6734"/>
                                </a:lnTo>
                                <a:lnTo>
                                  <a:pt x="2824" y="6767"/>
                                </a:lnTo>
                                <a:lnTo>
                                  <a:pt x="2800" y="6798"/>
                                </a:lnTo>
                                <a:lnTo>
                                  <a:pt x="2774" y="6829"/>
                                </a:lnTo>
                                <a:lnTo>
                                  <a:pt x="2749" y="6859"/>
                                </a:lnTo>
                                <a:lnTo>
                                  <a:pt x="2722" y="6886"/>
                                </a:lnTo>
                                <a:lnTo>
                                  <a:pt x="2693" y="6913"/>
                                </a:lnTo>
                                <a:lnTo>
                                  <a:pt x="2663" y="6938"/>
                                </a:lnTo>
                                <a:lnTo>
                                  <a:pt x="2633" y="6962"/>
                                </a:lnTo>
                                <a:lnTo>
                                  <a:pt x="2602" y="6984"/>
                                </a:lnTo>
                                <a:lnTo>
                                  <a:pt x="2569" y="7004"/>
                                </a:lnTo>
                                <a:lnTo>
                                  <a:pt x="2536" y="7024"/>
                                </a:lnTo>
                                <a:lnTo>
                                  <a:pt x="2502" y="7041"/>
                                </a:lnTo>
                                <a:lnTo>
                                  <a:pt x="2468" y="7057"/>
                                </a:lnTo>
                                <a:lnTo>
                                  <a:pt x="2432" y="7071"/>
                                </a:lnTo>
                                <a:lnTo>
                                  <a:pt x="2395" y="7083"/>
                                </a:lnTo>
                                <a:lnTo>
                                  <a:pt x="2358" y="7093"/>
                                </a:lnTo>
                                <a:lnTo>
                                  <a:pt x="2321" y="7101"/>
                                </a:lnTo>
                                <a:lnTo>
                                  <a:pt x="2283" y="7108"/>
                                </a:lnTo>
                                <a:lnTo>
                                  <a:pt x="2245" y="7112"/>
                                </a:lnTo>
                                <a:lnTo>
                                  <a:pt x="2206" y="7114"/>
                                </a:lnTo>
                                <a:lnTo>
                                  <a:pt x="2167" y="7114"/>
                                </a:lnTo>
                                <a:lnTo>
                                  <a:pt x="2128" y="7112"/>
                                </a:lnTo>
                                <a:lnTo>
                                  <a:pt x="2092" y="7109"/>
                                </a:lnTo>
                                <a:lnTo>
                                  <a:pt x="2055" y="7103"/>
                                </a:lnTo>
                                <a:lnTo>
                                  <a:pt x="2018" y="7096"/>
                                </a:lnTo>
                                <a:lnTo>
                                  <a:pt x="1983" y="7087"/>
                                </a:lnTo>
                                <a:lnTo>
                                  <a:pt x="1948" y="7076"/>
                                </a:lnTo>
                                <a:lnTo>
                                  <a:pt x="1914" y="7064"/>
                                </a:lnTo>
                                <a:lnTo>
                                  <a:pt x="1881" y="7050"/>
                                </a:lnTo>
                                <a:lnTo>
                                  <a:pt x="1849" y="7035"/>
                                </a:lnTo>
                                <a:lnTo>
                                  <a:pt x="1817" y="7018"/>
                                </a:lnTo>
                                <a:lnTo>
                                  <a:pt x="1787" y="7000"/>
                                </a:lnTo>
                                <a:lnTo>
                                  <a:pt x="1758" y="6980"/>
                                </a:lnTo>
                                <a:lnTo>
                                  <a:pt x="1730" y="6959"/>
                                </a:lnTo>
                                <a:lnTo>
                                  <a:pt x="1703" y="6936"/>
                                </a:lnTo>
                                <a:lnTo>
                                  <a:pt x="1679" y="6913"/>
                                </a:lnTo>
                                <a:lnTo>
                                  <a:pt x="1654" y="6887"/>
                                </a:lnTo>
                                <a:lnTo>
                                  <a:pt x="1630" y="6861"/>
                                </a:lnTo>
                                <a:lnTo>
                                  <a:pt x="1609" y="6833"/>
                                </a:lnTo>
                                <a:lnTo>
                                  <a:pt x="1588" y="6805"/>
                                </a:lnTo>
                                <a:lnTo>
                                  <a:pt x="1569" y="6775"/>
                                </a:lnTo>
                                <a:lnTo>
                                  <a:pt x="1551" y="6745"/>
                                </a:lnTo>
                                <a:lnTo>
                                  <a:pt x="1535" y="6713"/>
                                </a:lnTo>
                                <a:lnTo>
                                  <a:pt x="1521" y="6681"/>
                                </a:lnTo>
                                <a:lnTo>
                                  <a:pt x="1507" y="6647"/>
                                </a:lnTo>
                                <a:lnTo>
                                  <a:pt x="1496" y="6613"/>
                                </a:lnTo>
                                <a:lnTo>
                                  <a:pt x="1487" y="6579"/>
                                </a:lnTo>
                                <a:lnTo>
                                  <a:pt x="1478" y="6543"/>
                                </a:lnTo>
                                <a:lnTo>
                                  <a:pt x="1473" y="6506"/>
                                </a:lnTo>
                                <a:lnTo>
                                  <a:pt x="1468" y="6469"/>
                                </a:lnTo>
                                <a:lnTo>
                                  <a:pt x="1466" y="6432"/>
                                </a:lnTo>
                                <a:lnTo>
                                  <a:pt x="1465" y="6393"/>
                                </a:lnTo>
                                <a:lnTo>
                                  <a:pt x="1466" y="6355"/>
                                </a:lnTo>
                                <a:lnTo>
                                  <a:pt x="1469" y="6316"/>
                                </a:lnTo>
                                <a:lnTo>
                                  <a:pt x="1475" y="6280"/>
                                </a:lnTo>
                                <a:lnTo>
                                  <a:pt x="1482" y="6241"/>
                                </a:lnTo>
                                <a:lnTo>
                                  <a:pt x="1490" y="6204"/>
                                </a:lnTo>
                                <a:lnTo>
                                  <a:pt x="1501" y="6169"/>
                                </a:lnTo>
                                <a:lnTo>
                                  <a:pt x="1513" y="6132"/>
                                </a:lnTo>
                                <a:lnTo>
                                  <a:pt x="1527" y="6097"/>
                                </a:lnTo>
                                <a:lnTo>
                                  <a:pt x="1542" y="6062"/>
                                </a:lnTo>
                                <a:lnTo>
                                  <a:pt x="1560" y="6027"/>
                                </a:lnTo>
                                <a:lnTo>
                                  <a:pt x="1578" y="5995"/>
                                </a:lnTo>
                                <a:lnTo>
                                  <a:pt x="1598" y="5961"/>
                                </a:lnTo>
                                <a:lnTo>
                                  <a:pt x="1620" y="5930"/>
                                </a:lnTo>
                                <a:lnTo>
                                  <a:pt x="1643" y="5900"/>
                                </a:lnTo>
                                <a:lnTo>
                                  <a:pt x="1667" y="5869"/>
                                </a:lnTo>
                                <a:lnTo>
                                  <a:pt x="1693" y="5840"/>
                                </a:lnTo>
                                <a:lnTo>
                                  <a:pt x="1719" y="5812"/>
                                </a:lnTo>
                                <a:lnTo>
                                  <a:pt x="1747" y="5785"/>
                                </a:lnTo>
                                <a:lnTo>
                                  <a:pt x="1777" y="5760"/>
                                </a:lnTo>
                                <a:lnTo>
                                  <a:pt x="1807" y="5735"/>
                                </a:lnTo>
                                <a:lnTo>
                                  <a:pt x="1839" y="5713"/>
                                </a:lnTo>
                                <a:lnTo>
                                  <a:pt x="1870" y="5690"/>
                                </a:lnTo>
                                <a:lnTo>
                                  <a:pt x="1903" y="5670"/>
                                </a:lnTo>
                                <a:lnTo>
                                  <a:pt x="1938" y="5651"/>
                                </a:lnTo>
                                <a:lnTo>
                                  <a:pt x="1973" y="5633"/>
                                </a:lnTo>
                                <a:lnTo>
                                  <a:pt x="2009" y="5616"/>
                                </a:lnTo>
                                <a:lnTo>
                                  <a:pt x="2046" y="5602"/>
                                </a:lnTo>
                                <a:lnTo>
                                  <a:pt x="2084" y="5589"/>
                                </a:lnTo>
                                <a:lnTo>
                                  <a:pt x="2122" y="5577"/>
                                </a:lnTo>
                                <a:lnTo>
                                  <a:pt x="2160" y="5568"/>
                                </a:lnTo>
                                <a:lnTo>
                                  <a:pt x="2199" y="5560"/>
                                </a:lnTo>
                                <a:lnTo>
                                  <a:pt x="2239" y="5553"/>
                                </a:lnTo>
                                <a:close/>
                                <a:moveTo>
                                  <a:pt x="1155" y="4599"/>
                                </a:moveTo>
                                <a:lnTo>
                                  <a:pt x="1174" y="4595"/>
                                </a:lnTo>
                                <a:lnTo>
                                  <a:pt x="1193" y="4593"/>
                                </a:lnTo>
                                <a:lnTo>
                                  <a:pt x="1212" y="4592"/>
                                </a:lnTo>
                                <a:lnTo>
                                  <a:pt x="1231" y="4592"/>
                                </a:lnTo>
                                <a:lnTo>
                                  <a:pt x="1250" y="4592"/>
                                </a:lnTo>
                                <a:lnTo>
                                  <a:pt x="1268" y="4593"/>
                                </a:lnTo>
                                <a:lnTo>
                                  <a:pt x="1286" y="4595"/>
                                </a:lnTo>
                                <a:lnTo>
                                  <a:pt x="1304" y="4599"/>
                                </a:lnTo>
                                <a:lnTo>
                                  <a:pt x="1320" y="4603"/>
                                </a:lnTo>
                                <a:lnTo>
                                  <a:pt x="1337" y="4608"/>
                                </a:lnTo>
                                <a:lnTo>
                                  <a:pt x="1353" y="4613"/>
                                </a:lnTo>
                                <a:lnTo>
                                  <a:pt x="1370" y="4619"/>
                                </a:lnTo>
                                <a:lnTo>
                                  <a:pt x="1384" y="4627"/>
                                </a:lnTo>
                                <a:lnTo>
                                  <a:pt x="1399" y="4635"/>
                                </a:lnTo>
                                <a:lnTo>
                                  <a:pt x="1413" y="4642"/>
                                </a:lnTo>
                                <a:lnTo>
                                  <a:pt x="1427" y="4651"/>
                                </a:lnTo>
                                <a:lnTo>
                                  <a:pt x="1440" y="4662"/>
                                </a:lnTo>
                                <a:lnTo>
                                  <a:pt x="1452" y="4673"/>
                                </a:lnTo>
                                <a:lnTo>
                                  <a:pt x="1465" y="4684"/>
                                </a:lnTo>
                                <a:lnTo>
                                  <a:pt x="1476" y="4695"/>
                                </a:lnTo>
                                <a:lnTo>
                                  <a:pt x="1486" y="4707"/>
                                </a:lnTo>
                                <a:lnTo>
                                  <a:pt x="1496" y="4721"/>
                                </a:lnTo>
                                <a:lnTo>
                                  <a:pt x="1505" y="4734"/>
                                </a:lnTo>
                                <a:lnTo>
                                  <a:pt x="1513" y="4749"/>
                                </a:lnTo>
                                <a:lnTo>
                                  <a:pt x="1520" y="4763"/>
                                </a:lnTo>
                                <a:lnTo>
                                  <a:pt x="1526" y="4778"/>
                                </a:lnTo>
                                <a:lnTo>
                                  <a:pt x="1532" y="4795"/>
                                </a:lnTo>
                                <a:lnTo>
                                  <a:pt x="1537" y="4811"/>
                                </a:lnTo>
                                <a:lnTo>
                                  <a:pt x="1541" y="4827"/>
                                </a:lnTo>
                                <a:lnTo>
                                  <a:pt x="1544" y="4844"/>
                                </a:lnTo>
                                <a:lnTo>
                                  <a:pt x="1546" y="4862"/>
                                </a:lnTo>
                                <a:lnTo>
                                  <a:pt x="1548" y="4880"/>
                                </a:lnTo>
                                <a:lnTo>
                                  <a:pt x="1548" y="4899"/>
                                </a:lnTo>
                                <a:lnTo>
                                  <a:pt x="1546" y="4917"/>
                                </a:lnTo>
                                <a:lnTo>
                                  <a:pt x="1545" y="4935"/>
                                </a:lnTo>
                                <a:lnTo>
                                  <a:pt x="1542" y="4953"/>
                                </a:lnTo>
                                <a:lnTo>
                                  <a:pt x="1539" y="4971"/>
                                </a:lnTo>
                                <a:lnTo>
                                  <a:pt x="1534" y="4988"/>
                                </a:lnTo>
                                <a:lnTo>
                                  <a:pt x="1529" y="5006"/>
                                </a:lnTo>
                                <a:lnTo>
                                  <a:pt x="1523" y="5022"/>
                                </a:lnTo>
                                <a:lnTo>
                                  <a:pt x="1515" y="5039"/>
                                </a:lnTo>
                                <a:lnTo>
                                  <a:pt x="1508" y="5055"/>
                                </a:lnTo>
                                <a:lnTo>
                                  <a:pt x="1499" y="5072"/>
                                </a:lnTo>
                                <a:lnTo>
                                  <a:pt x="1490" y="5087"/>
                                </a:lnTo>
                                <a:lnTo>
                                  <a:pt x="1480" y="5102"/>
                                </a:lnTo>
                                <a:lnTo>
                                  <a:pt x="1469" y="5118"/>
                                </a:lnTo>
                                <a:lnTo>
                                  <a:pt x="1458" y="5132"/>
                                </a:lnTo>
                                <a:lnTo>
                                  <a:pt x="1447" y="5146"/>
                                </a:lnTo>
                                <a:lnTo>
                                  <a:pt x="1433" y="5159"/>
                                </a:lnTo>
                                <a:lnTo>
                                  <a:pt x="1421" y="5172"/>
                                </a:lnTo>
                                <a:lnTo>
                                  <a:pt x="1407" y="5185"/>
                                </a:lnTo>
                                <a:lnTo>
                                  <a:pt x="1393" y="5197"/>
                                </a:lnTo>
                                <a:lnTo>
                                  <a:pt x="1377" y="5208"/>
                                </a:lnTo>
                                <a:lnTo>
                                  <a:pt x="1363" y="5218"/>
                                </a:lnTo>
                                <a:lnTo>
                                  <a:pt x="1347" y="5228"/>
                                </a:lnTo>
                                <a:lnTo>
                                  <a:pt x="1330" y="5239"/>
                                </a:lnTo>
                                <a:lnTo>
                                  <a:pt x="1314" y="5248"/>
                                </a:lnTo>
                                <a:lnTo>
                                  <a:pt x="1297" y="5255"/>
                                </a:lnTo>
                                <a:lnTo>
                                  <a:pt x="1279" y="5262"/>
                                </a:lnTo>
                                <a:lnTo>
                                  <a:pt x="1261" y="5269"/>
                                </a:lnTo>
                                <a:lnTo>
                                  <a:pt x="1243" y="5274"/>
                                </a:lnTo>
                                <a:lnTo>
                                  <a:pt x="1225" y="5279"/>
                                </a:lnTo>
                                <a:lnTo>
                                  <a:pt x="1206" y="5283"/>
                                </a:lnTo>
                                <a:lnTo>
                                  <a:pt x="1187" y="5287"/>
                                </a:lnTo>
                                <a:lnTo>
                                  <a:pt x="1167" y="5289"/>
                                </a:lnTo>
                                <a:lnTo>
                                  <a:pt x="1149" y="5290"/>
                                </a:lnTo>
                                <a:lnTo>
                                  <a:pt x="1130" y="5290"/>
                                </a:lnTo>
                                <a:lnTo>
                                  <a:pt x="1111" y="5290"/>
                                </a:lnTo>
                                <a:lnTo>
                                  <a:pt x="1093" y="5289"/>
                                </a:lnTo>
                                <a:lnTo>
                                  <a:pt x="1075" y="5287"/>
                                </a:lnTo>
                                <a:lnTo>
                                  <a:pt x="1057" y="5283"/>
                                </a:lnTo>
                                <a:lnTo>
                                  <a:pt x="1041" y="5280"/>
                                </a:lnTo>
                                <a:lnTo>
                                  <a:pt x="1024" y="5276"/>
                                </a:lnTo>
                                <a:lnTo>
                                  <a:pt x="1007" y="5270"/>
                                </a:lnTo>
                                <a:lnTo>
                                  <a:pt x="991" y="5264"/>
                                </a:lnTo>
                                <a:lnTo>
                                  <a:pt x="976" y="5258"/>
                                </a:lnTo>
                                <a:lnTo>
                                  <a:pt x="960" y="5251"/>
                                </a:lnTo>
                                <a:lnTo>
                                  <a:pt x="945" y="5242"/>
                                </a:lnTo>
                                <a:lnTo>
                                  <a:pt x="932" y="5234"/>
                                </a:lnTo>
                                <a:lnTo>
                                  <a:pt x="919" y="5224"/>
                                </a:lnTo>
                                <a:lnTo>
                                  <a:pt x="905" y="5214"/>
                                </a:lnTo>
                                <a:lnTo>
                                  <a:pt x="893" y="5204"/>
                                </a:lnTo>
                                <a:lnTo>
                                  <a:pt x="882" y="5193"/>
                                </a:lnTo>
                                <a:lnTo>
                                  <a:pt x="870" y="5180"/>
                                </a:lnTo>
                                <a:lnTo>
                                  <a:pt x="859" y="5168"/>
                                </a:lnTo>
                                <a:lnTo>
                                  <a:pt x="850" y="5156"/>
                                </a:lnTo>
                                <a:lnTo>
                                  <a:pt x="841" y="5142"/>
                                </a:lnTo>
                                <a:lnTo>
                                  <a:pt x="832" y="5128"/>
                                </a:lnTo>
                                <a:lnTo>
                                  <a:pt x="826" y="5114"/>
                                </a:lnTo>
                                <a:lnTo>
                                  <a:pt x="819" y="5099"/>
                                </a:lnTo>
                                <a:lnTo>
                                  <a:pt x="812" y="5084"/>
                                </a:lnTo>
                                <a:lnTo>
                                  <a:pt x="808" y="5068"/>
                                </a:lnTo>
                                <a:lnTo>
                                  <a:pt x="803" y="5051"/>
                                </a:lnTo>
                                <a:lnTo>
                                  <a:pt x="800" y="5036"/>
                                </a:lnTo>
                                <a:lnTo>
                                  <a:pt x="798" y="5018"/>
                                </a:lnTo>
                                <a:lnTo>
                                  <a:pt x="797" y="5001"/>
                                </a:lnTo>
                                <a:lnTo>
                                  <a:pt x="795" y="4983"/>
                                </a:lnTo>
                                <a:lnTo>
                                  <a:pt x="797" y="4966"/>
                                </a:lnTo>
                                <a:lnTo>
                                  <a:pt x="798" y="4949"/>
                                </a:lnTo>
                                <a:lnTo>
                                  <a:pt x="800" y="4932"/>
                                </a:lnTo>
                                <a:lnTo>
                                  <a:pt x="803" y="4915"/>
                                </a:lnTo>
                                <a:lnTo>
                                  <a:pt x="808" y="4898"/>
                                </a:lnTo>
                                <a:lnTo>
                                  <a:pt x="812" y="4881"/>
                                </a:lnTo>
                                <a:lnTo>
                                  <a:pt x="818" y="4864"/>
                                </a:lnTo>
                                <a:lnTo>
                                  <a:pt x="825" y="4849"/>
                                </a:lnTo>
                                <a:lnTo>
                                  <a:pt x="832" y="4833"/>
                                </a:lnTo>
                                <a:lnTo>
                                  <a:pt x="840" y="4817"/>
                                </a:lnTo>
                                <a:lnTo>
                                  <a:pt x="849" y="4802"/>
                                </a:lnTo>
                                <a:lnTo>
                                  <a:pt x="859" y="4787"/>
                                </a:lnTo>
                                <a:lnTo>
                                  <a:pt x="869" y="4772"/>
                                </a:lnTo>
                                <a:lnTo>
                                  <a:pt x="880" y="4758"/>
                                </a:lnTo>
                                <a:lnTo>
                                  <a:pt x="893" y="4744"/>
                                </a:lnTo>
                                <a:lnTo>
                                  <a:pt x="905" y="4731"/>
                                </a:lnTo>
                                <a:lnTo>
                                  <a:pt x="919" y="4718"/>
                                </a:lnTo>
                                <a:lnTo>
                                  <a:pt x="932" y="4705"/>
                                </a:lnTo>
                                <a:lnTo>
                                  <a:pt x="947" y="4693"/>
                                </a:lnTo>
                                <a:lnTo>
                                  <a:pt x="961" y="4682"/>
                                </a:lnTo>
                                <a:lnTo>
                                  <a:pt x="977" y="4670"/>
                                </a:lnTo>
                                <a:lnTo>
                                  <a:pt x="992" y="4660"/>
                                </a:lnTo>
                                <a:lnTo>
                                  <a:pt x="1008" y="4651"/>
                                </a:lnTo>
                                <a:lnTo>
                                  <a:pt x="1025" y="4642"/>
                                </a:lnTo>
                                <a:lnTo>
                                  <a:pt x="1043" y="4634"/>
                                </a:lnTo>
                                <a:lnTo>
                                  <a:pt x="1061" y="4626"/>
                                </a:lnTo>
                                <a:lnTo>
                                  <a:pt x="1079" y="4619"/>
                                </a:lnTo>
                                <a:lnTo>
                                  <a:pt x="1097" y="4612"/>
                                </a:lnTo>
                                <a:lnTo>
                                  <a:pt x="1116" y="4607"/>
                                </a:lnTo>
                                <a:lnTo>
                                  <a:pt x="1135" y="4602"/>
                                </a:lnTo>
                                <a:lnTo>
                                  <a:pt x="1155" y="4599"/>
                                </a:lnTo>
                                <a:close/>
                                <a:moveTo>
                                  <a:pt x="1157" y="4642"/>
                                </a:moveTo>
                                <a:lnTo>
                                  <a:pt x="1175" y="4639"/>
                                </a:lnTo>
                                <a:lnTo>
                                  <a:pt x="1192" y="4638"/>
                                </a:lnTo>
                                <a:lnTo>
                                  <a:pt x="1207" y="4637"/>
                                </a:lnTo>
                                <a:lnTo>
                                  <a:pt x="1224" y="4637"/>
                                </a:lnTo>
                                <a:lnTo>
                                  <a:pt x="1241" y="4637"/>
                                </a:lnTo>
                                <a:lnTo>
                                  <a:pt x="1257" y="4639"/>
                                </a:lnTo>
                                <a:lnTo>
                                  <a:pt x="1272" y="4640"/>
                                </a:lnTo>
                                <a:lnTo>
                                  <a:pt x="1287" y="4644"/>
                                </a:lnTo>
                                <a:lnTo>
                                  <a:pt x="1302" y="4647"/>
                                </a:lnTo>
                                <a:lnTo>
                                  <a:pt x="1317" y="4651"/>
                                </a:lnTo>
                                <a:lnTo>
                                  <a:pt x="1330" y="4656"/>
                                </a:lnTo>
                                <a:lnTo>
                                  <a:pt x="1345" y="4662"/>
                                </a:lnTo>
                                <a:lnTo>
                                  <a:pt x="1357" y="4668"/>
                                </a:lnTo>
                                <a:lnTo>
                                  <a:pt x="1371" y="4675"/>
                                </a:lnTo>
                                <a:lnTo>
                                  <a:pt x="1383" y="4682"/>
                                </a:lnTo>
                                <a:lnTo>
                                  <a:pt x="1395" y="4691"/>
                                </a:lnTo>
                                <a:lnTo>
                                  <a:pt x="1407" y="4698"/>
                                </a:lnTo>
                                <a:lnTo>
                                  <a:pt x="1417" y="4709"/>
                                </a:lnTo>
                                <a:lnTo>
                                  <a:pt x="1428" y="4718"/>
                                </a:lnTo>
                                <a:lnTo>
                                  <a:pt x="1437" y="4729"/>
                                </a:lnTo>
                                <a:lnTo>
                                  <a:pt x="1446" y="4739"/>
                                </a:lnTo>
                                <a:lnTo>
                                  <a:pt x="1455" y="4751"/>
                                </a:lnTo>
                                <a:lnTo>
                                  <a:pt x="1463" y="4762"/>
                                </a:lnTo>
                                <a:lnTo>
                                  <a:pt x="1469" y="4775"/>
                                </a:lnTo>
                                <a:lnTo>
                                  <a:pt x="1476" y="4788"/>
                                </a:lnTo>
                                <a:lnTo>
                                  <a:pt x="1482" y="4800"/>
                                </a:lnTo>
                                <a:lnTo>
                                  <a:pt x="1487" y="4815"/>
                                </a:lnTo>
                                <a:lnTo>
                                  <a:pt x="1490" y="4828"/>
                                </a:lnTo>
                                <a:lnTo>
                                  <a:pt x="1494" y="4843"/>
                                </a:lnTo>
                                <a:lnTo>
                                  <a:pt x="1497" y="4859"/>
                                </a:lnTo>
                                <a:lnTo>
                                  <a:pt x="1498" y="4873"/>
                                </a:lnTo>
                                <a:lnTo>
                                  <a:pt x="1499" y="4889"/>
                                </a:lnTo>
                                <a:lnTo>
                                  <a:pt x="1499" y="4905"/>
                                </a:lnTo>
                                <a:lnTo>
                                  <a:pt x="1499" y="4921"/>
                                </a:lnTo>
                                <a:lnTo>
                                  <a:pt x="1497" y="4936"/>
                                </a:lnTo>
                                <a:lnTo>
                                  <a:pt x="1495" y="4952"/>
                                </a:lnTo>
                                <a:lnTo>
                                  <a:pt x="1492" y="4967"/>
                                </a:lnTo>
                                <a:lnTo>
                                  <a:pt x="1488" y="4983"/>
                                </a:lnTo>
                                <a:lnTo>
                                  <a:pt x="1484" y="4998"/>
                                </a:lnTo>
                                <a:lnTo>
                                  <a:pt x="1478" y="5012"/>
                                </a:lnTo>
                                <a:lnTo>
                                  <a:pt x="1473" y="5027"/>
                                </a:lnTo>
                                <a:lnTo>
                                  <a:pt x="1466" y="5041"/>
                                </a:lnTo>
                                <a:lnTo>
                                  <a:pt x="1458" y="5055"/>
                                </a:lnTo>
                                <a:lnTo>
                                  <a:pt x="1450" y="5069"/>
                                </a:lnTo>
                                <a:lnTo>
                                  <a:pt x="1441" y="5083"/>
                                </a:lnTo>
                                <a:lnTo>
                                  <a:pt x="1432" y="5095"/>
                                </a:lnTo>
                                <a:lnTo>
                                  <a:pt x="1422" y="5107"/>
                                </a:lnTo>
                                <a:lnTo>
                                  <a:pt x="1412" y="5120"/>
                                </a:lnTo>
                                <a:lnTo>
                                  <a:pt x="1401" y="5132"/>
                                </a:lnTo>
                                <a:lnTo>
                                  <a:pt x="1390" y="5143"/>
                                </a:lnTo>
                                <a:lnTo>
                                  <a:pt x="1377" y="5155"/>
                                </a:lnTo>
                                <a:lnTo>
                                  <a:pt x="1365" y="5165"/>
                                </a:lnTo>
                                <a:lnTo>
                                  <a:pt x="1353" y="5175"/>
                                </a:lnTo>
                                <a:lnTo>
                                  <a:pt x="1339" y="5184"/>
                                </a:lnTo>
                                <a:lnTo>
                                  <a:pt x="1325" y="5193"/>
                                </a:lnTo>
                                <a:lnTo>
                                  <a:pt x="1311" y="5202"/>
                                </a:lnTo>
                                <a:lnTo>
                                  <a:pt x="1297" y="5208"/>
                                </a:lnTo>
                                <a:lnTo>
                                  <a:pt x="1281" y="5216"/>
                                </a:lnTo>
                                <a:lnTo>
                                  <a:pt x="1267" y="5222"/>
                                </a:lnTo>
                                <a:lnTo>
                                  <a:pt x="1251" y="5227"/>
                                </a:lnTo>
                                <a:lnTo>
                                  <a:pt x="1235" y="5233"/>
                                </a:lnTo>
                                <a:lnTo>
                                  <a:pt x="1219" y="5237"/>
                                </a:lnTo>
                                <a:lnTo>
                                  <a:pt x="1202" y="5241"/>
                                </a:lnTo>
                                <a:lnTo>
                                  <a:pt x="1186" y="5243"/>
                                </a:lnTo>
                                <a:lnTo>
                                  <a:pt x="1169" y="5245"/>
                                </a:lnTo>
                                <a:lnTo>
                                  <a:pt x="1152" y="5246"/>
                                </a:lnTo>
                                <a:lnTo>
                                  <a:pt x="1136" y="5248"/>
                                </a:lnTo>
                                <a:lnTo>
                                  <a:pt x="1120" y="5246"/>
                                </a:lnTo>
                                <a:lnTo>
                                  <a:pt x="1103" y="5246"/>
                                </a:lnTo>
                                <a:lnTo>
                                  <a:pt x="1089" y="5244"/>
                                </a:lnTo>
                                <a:lnTo>
                                  <a:pt x="1073" y="5242"/>
                                </a:lnTo>
                                <a:lnTo>
                                  <a:pt x="1057" y="5239"/>
                                </a:lnTo>
                                <a:lnTo>
                                  <a:pt x="1043" y="5234"/>
                                </a:lnTo>
                                <a:lnTo>
                                  <a:pt x="1028" y="5230"/>
                                </a:lnTo>
                                <a:lnTo>
                                  <a:pt x="1015" y="5225"/>
                                </a:lnTo>
                                <a:lnTo>
                                  <a:pt x="1001" y="5218"/>
                                </a:lnTo>
                                <a:lnTo>
                                  <a:pt x="988" y="5212"/>
                                </a:lnTo>
                                <a:lnTo>
                                  <a:pt x="976" y="5205"/>
                                </a:lnTo>
                                <a:lnTo>
                                  <a:pt x="963" y="5197"/>
                                </a:lnTo>
                                <a:lnTo>
                                  <a:pt x="951" y="5189"/>
                                </a:lnTo>
                                <a:lnTo>
                                  <a:pt x="940" y="5180"/>
                                </a:lnTo>
                                <a:lnTo>
                                  <a:pt x="929" y="5171"/>
                                </a:lnTo>
                                <a:lnTo>
                                  <a:pt x="919" y="5161"/>
                                </a:lnTo>
                                <a:lnTo>
                                  <a:pt x="908" y="5151"/>
                                </a:lnTo>
                                <a:lnTo>
                                  <a:pt x="900" y="5140"/>
                                </a:lnTo>
                                <a:lnTo>
                                  <a:pt x="892" y="5129"/>
                                </a:lnTo>
                                <a:lnTo>
                                  <a:pt x="884" y="5116"/>
                                </a:lnTo>
                                <a:lnTo>
                                  <a:pt x="876" y="5105"/>
                                </a:lnTo>
                                <a:lnTo>
                                  <a:pt x="869" y="5092"/>
                                </a:lnTo>
                                <a:lnTo>
                                  <a:pt x="864" y="5079"/>
                                </a:lnTo>
                                <a:lnTo>
                                  <a:pt x="858" y="5066"/>
                                </a:lnTo>
                                <a:lnTo>
                                  <a:pt x="855" y="5051"/>
                                </a:lnTo>
                                <a:lnTo>
                                  <a:pt x="850" y="5038"/>
                                </a:lnTo>
                                <a:lnTo>
                                  <a:pt x="848" y="5023"/>
                                </a:lnTo>
                                <a:lnTo>
                                  <a:pt x="846" y="5008"/>
                                </a:lnTo>
                                <a:lnTo>
                                  <a:pt x="845" y="4993"/>
                                </a:lnTo>
                                <a:lnTo>
                                  <a:pt x="844" y="4978"/>
                                </a:lnTo>
                                <a:lnTo>
                                  <a:pt x="845" y="4963"/>
                                </a:lnTo>
                                <a:lnTo>
                                  <a:pt x="846" y="4947"/>
                                </a:lnTo>
                                <a:lnTo>
                                  <a:pt x="848" y="4933"/>
                                </a:lnTo>
                                <a:lnTo>
                                  <a:pt x="850" y="4918"/>
                                </a:lnTo>
                                <a:lnTo>
                                  <a:pt x="855" y="4904"/>
                                </a:lnTo>
                                <a:lnTo>
                                  <a:pt x="859" y="4889"/>
                                </a:lnTo>
                                <a:lnTo>
                                  <a:pt x="864" y="4874"/>
                                </a:lnTo>
                                <a:lnTo>
                                  <a:pt x="869" y="4860"/>
                                </a:lnTo>
                                <a:lnTo>
                                  <a:pt x="876" y="4846"/>
                                </a:lnTo>
                                <a:lnTo>
                                  <a:pt x="884" y="4832"/>
                                </a:lnTo>
                                <a:lnTo>
                                  <a:pt x="892" y="4820"/>
                                </a:lnTo>
                                <a:lnTo>
                                  <a:pt x="900" y="4806"/>
                                </a:lnTo>
                                <a:lnTo>
                                  <a:pt x="910" y="4793"/>
                                </a:lnTo>
                                <a:lnTo>
                                  <a:pt x="919" y="4780"/>
                                </a:lnTo>
                                <a:lnTo>
                                  <a:pt x="929" y="4769"/>
                                </a:lnTo>
                                <a:lnTo>
                                  <a:pt x="940" y="4757"/>
                                </a:lnTo>
                                <a:lnTo>
                                  <a:pt x="951" y="4746"/>
                                </a:lnTo>
                                <a:lnTo>
                                  <a:pt x="963" y="4734"/>
                                </a:lnTo>
                                <a:lnTo>
                                  <a:pt x="976" y="4724"/>
                                </a:lnTo>
                                <a:lnTo>
                                  <a:pt x="989" y="4714"/>
                                </a:lnTo>
                                <a:lnTo>
                                  <a:pt x="1002" y="4705"/>
                                </a:lnTo>
                                <a:lnTo>
                                  <a:pt x="1016" y="4696"/>
                                </a:lnTo>
                                <a:lnTo>
                                  <a:pt x="1030" y="4687"/>
                                </a:lnTo>
                                <a:lnTo>
                                  <a:pt x="1045" y="4679"/>
                                </a:lnTo>
                                <a:lnTo>
                                  <a:pt x="1060" y="4673"/>
                                </a:lnTo>
                                <a:lnTo>
                                  <a:pt x="1075" y="4666"/>
                                </a:lnTo>
                                <a:lnTo>
                                  <a:pt x="1091" y="4660"/>
                                </a:lnTo>
                                <a:lnTo>
                                  <a:pt x="1108" y="4655"/>
                                </a:lnTo>
                                <a:lnTo>
                                  <a:pt x="1123" y="4649"/>
                                </a:lnTo>
                                <a:lnTo>
                                  <a:pt x="1140" y="4646"/>
                                </a:lnTo>
                                <a:lnTo>
                                  <a:pt x="1157" y="4642"/>
                                </a:lnTo>
                                <a:close/>
                                <a:moveTo>
                                  <a:pt x="4413" y="899"/>
                                </a:moveTo>
                                <a:lnTo>
                                  <a:pt x="4463" y="883"/>
                                </a:lnTo>
                                <a:lnTo>
                                  <a:pt x="4514" y="871"/>
                                </a:lnTo>
                                <a:lnTo>
                                  <a:pt x="4563" y="862"/>
                                </a:lnTo>
                                <a:lnTo>
                                  <a:pt x="4611" y="855"/>
                                </a:lnTo>
                                <a:lnTo>
                                  <a:pt x="4659" y="852"/>
                                </a:lnTo>
                                <a:lnTo>
                                  <a:pt x="4706" y="851"/>
                                </a:lnTo>
                                <a:lnTo>
                                  <a:pt x="4752" y="852"/>
                                </a:lnTo>
                                <a:lnTo>
                                  <a:pt x="4797" y="856"/>
                                </a:lnTo>
                                <a:lnTo>
                                  <a:pt x="4842" y="863"/>
                                </a:lnTo>
                                <a:lnTo>
                                  <a:pt x="4884" y="873"/>
                                </a:lnTo>
                                <a:lnTo>
                                  <a:pt x="4927" y="885"/>
                                </a:lnTo>
                                <a:lnTo>
                                  <a:pt x="4967" y="899"/>
                                </a:lnTo>
                                <a:lnTo>
                                  <a:pt x="5006" y="916"/>
                                </a:lnTo>
                                <a:lnTo>
                                  <a:pt x="5044" y="936"/>
                                </a:lnTo>
                                <a:lnTo>
                                  <a:pt x="5081" y="957"/>
                                </a:lnTo>
                                <a:lnTo>
                                  <a:pt x="5117" y="981"/>
                                </a:lnTo>
                                <a:lnTo>
                                  <a:pt x="5150" y="1006"/>
                                </a:lnTo>
                                <a:lnTo>
                                  <a:pt x="5182" y="1034"/>
                                </a:lnTo>
                                <a:lnTo>
                                  <a:pt x="5212" y="1065"/>
                                </a:lnTo>
                                <a:lnTo>
                                  <a:pt x="5240" y="1097"/>
                                </a:lnTo>
                                <a:lnTo>
                                  <a:pt x="5267" y="1132"/>
                                </a:lnTo>
                                <a:lnTo>
                                  <a:pt x="5291" y="1168"/>
                                </a:lnTo>
                                <a:lnTo>
                                  <a:pt x="5315" y="1206"/>
                                </a:lnTo>
                                <a:lnTo>
                                  <a:pt x="5335" y="1246"/>
                                </a:lnTo>
                                <a:lnTo>
                                  <a:pt x="5354" y="1288"/>
                                </a:lnTo>
                                <a:lnTo>
                                  <a:pt x="5370" y="1331"/>
                                </a:lnTo>
                                <a:lnTo>
                                  <a:pt x="5384" y="1376"/>
                                </a:lnTo>
                                <a:lnTo>
                                  <a:pt x="5396" y="1423"/>
                                </a:lnTo>
                                <a:lnTo>
                                  <a:pt x="5406" y="1471"/>
                                </a:lnTo>
                                <a:lnTo>
                                  <a:pt x="5412" y="1522"/>
                                </a:lnTo>
                                <a:lnTo>
                                  <a:pt x="5417" y="1573"/>
                                </a:lnTo>
                                <a:lnTo>
                                  <a:pt x="5418" y="1626"/>
                                </a:lnTo>
                                <a:lnTo>
                                  <a:pt x="5417" y="1680"/>
                                </a:lnTo>
                                <a:lnTo>
                                  <a:pt x="5413" y="1734"/>
                                </a:lnTo>
                                <a:lnTo>
                                  <a:pt x="5408" y="1787"/>
                                </a:lnTo>
                                <a:lnTo>
                                  <a:pt x="5400" y="1841"/>
                                </a:lnTo>
                                <a:lnTo>
                                  <a:pt x="5389" y="1894"/>
                                </a:lnTo>
                                <a:lnTo>
                                  <a:pt x="5377" y="1945"/>
                                </a:lnTo>
                                <a:lnTo>
                                  <a:pt x="5362" y="1998"/>
                                </a:lnTo>
                                <a:lnTo>
                                  <a:pt x="5344" y="2050"/>
                                </a:lnTo>
                                <a:lnTo>
                                  <a:pt x="5325" y="2100"/>
                                </a:lnTo>
                                <a:lnTo>
                                  <a:pt x="5304" y="2149"/>
                                </a:lnTo>
                                <a:lnTo>
                                  <a:pt x="5280" y="2199"/>
                                </a:lnTo>
                                <a:lnTo>
                                  <a:pt x="5256" y="2247"/>
                                </a:lnTo>
                                <a:lnTo>
                                  <a:pt x="5229" y="2294"/>
                                </a:lnTo>
                                <a:lnTo>
                                  <a:pt x="5201" y="2340"/>
                                </a:lnTo>
                                <a:lnTo>
                                  <a:pt x="5171" y="2385"/>
                                </a:lnTo>
                                <a:lnTo>
                                  <a:pt x="5138" y="2429"/>
                                </a:lnTo>
                                <a:lnTo>
                                  <a:pt x="5106" y="2471"/>
                                </a:lnTo>
                                <a:lnTo>
                                  <a:pt x="5070" y="2512"/>
                                </a:lnTo>
                                <a:lnTo>
                                  <a:pt x="5034" y="2552"/>
                                </a:lnTo>
                                <a:lnTo>
                                  <a:pt x="4997" y="2590"/>
                                </a:lnTo>
                                <a:lnTo>
                                  <a:pt x="4958" y="2627"/>
                                </a:lnTo>
                                <a:lnTo>
                                  <a:pt x="4918" y="2661"/>
                                </a:lnTo>
                                <a:lnTo>
                                  <a:pt x="4876" y="2694"/>
                                </a:lnTo>
                                <a:lnTo>
                                  <a:pt x="4835" y="2725"/>
                                </a:lnTo>
                                <a:lnTo>
                                  <a:pt x="4791" y="2754"/>
                                </a:lnTo>
                                <a:lnTo>
                                  <a:pt x="4748" y="2781"/>
                                </a:lnTo>
                                <a:lnTo>
                                  <a:pt x="4702" y="2806"/>
                                </a:lnTo>
                                <a:lnTo>
                                  <a:pt x="4656" y="2830"/>
                                </a:lnTo>
                                <a:lnTo>
                                  <a:pt x="4610" y="2850"/>
                                </a:lnTo>
                                <a:lnTo>
                                  <a:pt x="4562" y="2868"/>
                                </a:lnTo>
                                <a:lnTo>
                                  <a:pt x="4515" y="2883"/>
                                </a:lnTo>
                                <a:lnTo>
                                  <a:pt x="4465" y="2897"/>
                                </a:lnTo>
                                <a:lnTo>
                                  <a:pt x="4417" y="2908"/>
                                </a:lnTo>
                                <a:lnTo>
                                  <a:pt x="4369" y="2916"/>
                                </a:lnTo>
                                <a:lnTo>
                                  <a:pt x="4322" y="2921"/>
                                </a:lnTo>
                                <a:lnTo>
                                  <a:pt x="4276" y="2925"/>
                                </a:lnTo>
                                <a:lnTo>
                                  <a:pt x="4230" y="2925"/>
                                </a:lnTo>
                                <a:lnTo>
                                  <a:pt x="4186" y="2924"/>
                                </a:lnTo>
                                <a:lnTo>
                                  <a:pt x="4141" y="2919"/>
                                </a:lnTo>
                                <a:lnTo>
                                  <a:pt x="4098" y="2914"/>
                                </a:lnTo>
                                <a:lnTo>
                                  <a:pt x="4057" y="2905"/>
                                </a:lnTo>
                                <a:lnTo>
                                  <a:pt x="4016" y="2893"/>
                                </a:lnTo>
                                <a:lnTo>
                                  <a:pt x="3975" y="2880"/>
                                </a:lnTo>
                                <a:lnTo>
                                  <a:pt x="3937" y="2865"/>
                                </a:lnTo>
                                <a:lnTo>
                                  <a:pt x="3899" y="2847"/>
                                </a:lnTo>
                                <a:lnTo>
                                  <a:pt x="3863" y="2828"/>
                                </a:lnTo>
                                <a:lnTo>
                                  <a:pt x="3829" y="2807"/>
                                </a:lnTo>
                                <a:lnTo>
                                  <a:pt x="3795" y="2784"/>
                                </a:lnTo>
                                <a:lnTo>
                                  <a:pt x="3763" y="2759"/>
                                </a:lnTo>
                                <a:lnTo>
                                  <a:pt x="3732" y="2732"/>
                                </a:lnTo>
                                <a:lnTo>
                                  <a:pt x="3703" y="2703"/>
                                </a:lnTo>
                                <a:lnTo>
                                  <a:pt x="3676" y="2673"/>
                                </a:lnTo>
                                <a:lnTo>
                                  <a:pt x="3651" y="2640"/>
                                </a:lnTo>
                                <a:lnTo>
                                  <a:pt x="3627" y="2605"/>
                                </a:lnTo>
                                <a:lnTo>
                                  <a:pt x="3605" y="2571"/>
                                </a:lnTo>
                                <a:lnTo>
                                  <a:pt x="3585" y="2533"/>
                                </a:lnTo>
                                <a:lnTo>
                                  <a:pt x="3567" y="2493"/>
                                </a:lnTo>
                                <a:lnTo>
                                  <a:pt x="3550" y="2453"/>
                                </a:lnTo>
                                <a:lnTo>
                                  <a:pt x="3535" y="2412"/>
                                </a:lnTo>
                                <a:lnTo>
                                  <a:pt x="3523" y="2368"/>
                                </a:lnTo>
                                <a:lnTo>
                                  <a:pt x="3513" y="2324"/>
                                </a:lnTo>
                                <a:lnTo>
                                  <a:pt x="3505" y="2277"/>
                                </a:lnTo>
                                <a:lnTo>
                                  <a:pt x="3500" y="2230"/>
                                </a:lnTo>
                                <a:lnTo>
                                  <a:pt x="3495" y="2182"/>
                                </a:lnTo>
                                <a:lnTo>
                                  <a:pt x="3495" y="2133"/>
                                </a:lnTo>
                                <a:lnTo>
                                  <a:pt x="3496" y="2083"/>
                                </a:lnTo>
                                <a:lnTo>
                                  <a:pt x="3500" y="2033"/>
                                </a:lnTo>
                                <a:lnTo>
                                  <a:pt x="3506" y="1984"/>
                                </a:lnTo>
                                <a:lnTo>
                                  <a:pt x="3514" y="1933"/>
                                </a:lnTo>
                                <a:lnTo>
                                  <a:pt x="3525" y="1884"/>
                                </a:lnTo>
                                <a:lnTo>
                                  <a:pt x="3538" y="1834"/>
                                </a:lnTo>
                                <a:lnTo>
                                  <a:pt x="3552" y="1785"/>
                                </a:lnTo>
                                <a:lnTo>
                                  <a:pt x="3570" y="1736"/>
                                </a:lnTo>
                                <a:lnTo>
                                  <a:pt x="3589" y="1688"/>
                                </a:lnTo>
                                <a:lnTo>
                                  <a:pt x="3609" y="1640"/>
                                </a:lnTo>
                                <a:lnTo>
                                  <a:pt x="3633" y="1592"/>
                                </a:lnTo>
                                <a:lnTo>
                                  <a:pt x="3657" y="1545"/>
                                </a:lnTo>
                                <a:lnTo>
                                  <a:pt x="3684" y="1499"/>
                                </a:lnTo>
                                <a:lnTo>
                                  <a:pt x="3712" y="1455"/>
                                </a:lnTo>
                                <a:lnTo>
                                  <a:pt x="3742" y="1411"/>
                                </a:lnTo>
                                <a:lnTo>
                                  <a:pt x="3775" y="1367"/>
                                </a:lnTo>
                                <a:lnTo>
                                  <a:pt x="3807" y="1326"/>
                                </a:lnTo>
                                <a:lnTo>
                                  <a:pt x="3843" y="1284"/>
                                </a:lnTo>
                                <a:lnTo>
                                  <a:pt x="3879" y="1245"/>
                                </a:lnTo>
                                <a:lnTo>
                                  <a:pt x="3917" y="1207"/>
                                </a:lnTo>
                                <a:lnTo>
                                  <a:pt x="3956" y="1170"/>
                                </a:lnTo>
                                <a:lnTo>
                                  <a:pt x="3997" y="1135"/>
                                </a:lnTo>
                                <a:lnTo>
                                  <a:pt x="4039" y="1101"/>
                                </a:lnTo>
                                <a:lnTo>
                                  <a:pt x="4082" y="1069"/>
                                </a:lnTo>
                                <a:lnTo>
                                  <a:pt x="4126" y="1039"/>
                                </a:lnTo>
                                <a:lnTo>
                                  <a:pt x="4171" y="1011"/>
                                </a:lnTo>
                                <a:lnTo>
                                  <a:pt x="4218" y="984"/>
                                </a:lnTo>
                                <a:lnTo>
                                  <a:pt x="4265" y="959"/>
                                </a:lnTo>
                                <a:lnTo>
                                  <a:pt x="4313" y="937"/>
                                </a:lnTo>
                                <a:lnTo>
                                  <a:pt x="4363" y="917"/>
                                </a:lnTo>
                                <a:lnTo>
                                  <a:pt x="4413" y="899"/>
                                </a:lnTo>
                                <a:close/>
                                <a:moveTo>
                                  <a:pt x="4421" y="1024"/>
                                </a:moveTo>
                                <a:lnTo>
                                  <a:pt x="4465" y="1011"/>
                                </a:lnTo>
                                <a:lnTo>
                                  <a:pt x="4508" y="1001"/>
                                </a:lnTo>
                                <a:lnTo>
                                  <a:pt x="4552" y="993"/>
                                </a:lnTo>
                                <a:lnTo>
                                  <a:pt x="4593" y="987"/>
                                </a:lnTo>
                                <a:lnTo>
                                  <a:pt x="4636" y="984"/>
                                </a:lnTo>
                                <a:lnTo>
                                  <a:pt x="4676" y="983"/>
                                </a:lnTo>
                                <a:lnTo>
                                  <a:pt x="4716" y="985"/>
                                </a:lnTo>
                                <a:lnTo>
                                  <a:pt x="4755" y="989"/>
                                </a:lnTo>
                                <a:lnTo>
                                  <a:pt x="4795" y="995"/>
                                </a:lnTo>
                                <a:lnTo>
                                  <a:pt x="4831" y="1003"/>
                                </a:lnTo>
                                <a:lnTo>
                                  <a:pt x="4868" y="1014"/>
                                </a:lnTo>
                                <a:lnTo>
                                  <a:pt x="4903" y="1027"/>
                                </a:lnTo>
                                <a:lnTo>
                                  <a:pt x="4938" y="1041"/>
                                </a:lnTo>
                                <a:lnTo>
                                  <a:pt x="4971" y="1058"/>
                                </a:lnTo>
                                <a:lnTo>
                                  <a:pt x="5003" y="1077"/>
                                </a:lnTo>
                                <a:lnTo>
                                  <a:pt x="5033" y="1097"/>
                                </a:lnTo>
                                <a:lnTo>
                                  <a:pt x="5063" y="1120"/>
                                </a:lnTo>
                                <a:lnTo>
                                  <a:pt x="5090" y="1144"/>
                                </a:lnTo>
                                <a:lnTo>
                                  <a:pt x="5117" y="1171"/>
                                </a:lnTo>
                                <a:lnTo>
                                  <a:pt x="5142" y="1199"/>
                                </a:lnTo>
                                <a:lnTo>
                                  <a:pt x="5165" y="1228"/>
                                </a:lnTo>
                                <a:lnTo>
                                  <a:pt x="5186" y="1261"/>
                                </a:lnTo>
                                <a:lnTo>
                                  <a:pt x="5206" y="1293"/>
                                </a:lnTo>
                                <a:lnTo>
                                  <a:pt x="5224" y="1328"/>
                                </a:lnTo>
                                <a:lnTo>
                                  <a:pt x="5240" y="1365"/>
                                </a:lnTo>
                                <a:lnTo>
                                  <a:pt x="5255" y="1402"/>
                                </a:lnTo>
                                <a:lnTo>
                                  <a:pt x="5267" y="1442"/>
                                </a:lnTo>
                                <a:lnTo>
                                  <a:pt x="5277" y="1483"/>
                                </a:lnTo>
                                <a:lnTo>
                                  <a:pt x="5286" y="1525"/>
                                </a:lnTo>
                                <a:lnTo>
                                  <a:pt x="5291" y="1569"/>
                                </a:lnTo>
                                <a:lnTo>
                                  <a:pt x="5296" y="1614"/>
                                </a:lnTo>
                                <a:lnTo>
                                  <a:pt x="5297" y="1660"/>
                                </a:lnTo>
                                <a:lnTo>
                                  <a:pt x="5296" y="1706"/>
                                </a:lnTo>
                                <a:lnTo>
                                  <a:pt x="5294" y="1753"/>
                                </a:lnTo>
                                <a:lnTo>
                                  <a:pt x="5288" y="1800"/>
                                </a:lnTo>
                                <a:lnTo>
                                  <a:pt x="5281" y="1846"/>
                                </a:lnTo>
                                <a:lnTo>
                                  <a:pt x="5272" y="1892"/>
                                </a:lnTo>
                                <a:lnTo>
                                  <a:pt x="5261" y="1936"/>
                                </a:lnTo>
                                <a:lnTo>
                                  <a:pt x="5248" y="1982"/>
                                </a:lnTo>
                                <a:lnTo>
                                  <a:pt x="5233" y="2027"/>
                                </a:lnTo>
                                <a:lnTo>
                                  <a:pt x="5216" y="2071"/>
                                </a:lnTo>
                                <a:lnTo>
                                  <a:pt x="5199" y="2115"/>
                                </a:lnTo>
                                <a:lnTo>
                                  <a:pt x="5178" y="2157"/>
                                </a:lnTo>
                                <a:lnTo>
                                  <a:pt x="5156" y="2199"/>
                                </a:lnTo>
                                <a:lnTo>
                                  <a:pt x="5133" y="2240"/>
                                </a:lnTo>
                                <a:lnTo>
                                  <a:pt x="5108" y="2280"/>
                                </a:lnTo>
                                <a:lnTo>
                                  <a:pt x="5081" y="2320"/>
                                </a:lnTo>
                                <a:lnTo>
                                  <a:pt x="5054" y="2358"/>
                                </a:lnTo>
                                <a:lnTo>
                                  <a:pt x="5025" y="2395"/>
                                </a:lnTo>
                                <a:lnTo>
                                  <a:pt x="4994" y="2431"/>
                                </a:lnTo>
                                <a:lnTo>
                                  <a:pt x="4962" y="2465"/>
                                </a:lnTo>
                                <a:lnTo>
                                  <a:pt x="4930" y="2498"/>
                                </a:lnTo>
                                <a:lnTo>
                                  <a:pt x="4896" y="2530"/>
                                </a:lnTo>
                                <a:lnTo>
                                  <a:pt x="4861" y="2561"/>
                                </a:lnTo>
                                <a:lnTo>
                                  <a:pt x="4825" y="2590"/>
                                </a:lnTo>
                                <a:lnTo>
                                  <a:pt x="4788" y="2617"/>
                                </a:lnTo>
                                <a:lnTo>
                                  <a:pt x="4750" y="2642"/>
                                </a:lnTo>
                                <a:lnTo>
                                  <a:pt x="4712" y="2666"/>
                                </a:lnTo>
                                <a:lnTo>
                                  <a:pt x="4673" y="2688"/>
                                </a:lnTo>
                                <a:lnTo>
                                  <a:pt x="4632" y="2708"/>
                                </a:lnTo>
                                <a:lnTo>
                                  <a:pt x="4592" y="2726"/>
                                </a:lnTo>
                                <a:lnTo>
                                  <a:pt x="4551" y="2742"/>
                                </a:lnTo>
                                <a:lnTo>
                                  <a:pt x="4508" y="2757"/>
                                </a:lnTo>
                                <a:lnTo>
                                  <a:pt x="4465" y="2768"/>
                                </a:lnTo>
                                <a:lnTo>
                                  <a:pt x="4423" y="2778"/>
                                </a:lnTo>
                                <a:lnTo>
                                  <a:pt x="4382" y="2786"/>
                                </a:lnTo>
                                <a:lnTo>
                                  <a:pt x="4340" y="2790"/>
                                </a:lnTo>
                                <a:lnTo>
                                  <a:pt x="4300" y="2794"/>
                                </a:lnTo>
                                <a:lnTo>
                                  <a:pt x="4260" y="2795"/>
                                </a:lnTo>
                                <a:lnTo>
                                  <a:pt x="4220" y="2793"/>
                                </a:lnTo>
                                <a:lnTo>
                                  <a:pt x="4182" y="2789"/>
                                </a:lnTo>
                                <a:lnTo>
                                  <a:pt x="4144" y="2784"/>
                                </a:lnTo>
                                <a:lnTo>
                                  <a:pt x="4107" y="2777"/>
                                </a:lnTo>
                                <a:lnTo>
                                  <a:pt x="4071" y="2767"/>
                                </a:lnTo>
                                <a:lnTo>
                                  <a:pt x="4037" y="2756"/>
                                </a:lnTo>
                                <a:lnTo>
                                  <a:pt x="4003" y="2743"/>
                                </a:lnTo>
                                <a:lnTo>
                                  <a:pt x="3971" y="2728"/>
                                </a:lnTo>
                                <a:lnTo>
                                  <a:pt x="3938" y="2711"/>
                                </a:lnTo>
                                <a:lnTo>
                                  <a:pt x="3908" y="2692"/>
                                </a:lnTo>
                                <a:lnTo>
                                  <a:pt x="3879" y="2672"/>
                                </a:lnTo>
                                <a:lnTo>
                                  <a:pt x="3851" y="2650"/>
                                </a:lnTo>
                                <a:lnTo>
                                  <a:pt x="3824" y="2626"/>
                                </a:lnTo>
                                <a:lnTo>
                                  <a:pt x="3800" y="2601"/>
                                </a:lnTo>
                                <a:lnTo>
                                  <a:pt x="3775" y="2574"/>
                                </a:lnTo>
                                <a:lnTo>
                                  <a:pt x="3753" y="2546"/>
                                </a:lnTo>
                                <a:lnTo>
                                  <a:pt x="3732" y="2516"/>
                                </a:lnTo>
                                <a:lnTo>
                                  <a:pt x="3712" y="2484"/>
                                </a:lnTo>
                                <a:lnTo>
                                  <a:pt x="3695" y="2452"/>
                                </a:lnTo>
                                <a:lnTo>
                                  <a:pt x="3679" y="2417"/>
                                </a:lnTo>
                                <a:lnTo>
                                  <a:pt x="3665" y="2382"/>
                                </a:lnTo>
                                <a:lnTo>
                                  <a:pt x="3652" y="2345"/>
                                </a:lnTo>
                                <a:lnTo>
                                  <a:pt x="3642" y="2307"/>
                                </a:lnTo>
                                <a:lnTo>
                                  <a:pt x="3633" y="2268"/>
                                </a:lnTo>
                                <a:lnTo>
                                  <a:pt x="3626" y="2228"/>
                                </a:lnTo>
                                <a:lnTo>
                                  <a:pt x="3620" y="2186"/>
                                </a:lnTo>
                                <a:lnTo>
                                  <a:pt x="3618" y="2144"/>
                                </a:lnTo>
                                <a:lnTo>
                                  <a:pt x="3617" y="2100"/>
                                </a:lnTo>
                                <a:lnTo>
                                  <a:pt x="3618" y="2056"/>
                                </a:lnTo>
                                <a:lnTo>
                                  <a:pt x="3622" y="2013"/>
                                </a:lnTo>
                                <a:lnTo>
                                  <a:pt x="3627" y="1969"/>
                                </a:lnTo>
                                <a:lnTo>
                                  <a:pt x="3635" y="1925"/>
                                </a:lnTo>
                                <a:lnTo>
                                  <a:pt x="3644" y="1882"/>
                                </a:lnTo>
                                <a:lnTo>
                                  <a:pt x="3655" y="1839"/>
                                </a:lnTo>
                                <a:lnTo>
                                  <a:pt x="3669" y="1795"/>
                                </a:lnTo>
                                <a:lnTo>
                                  <a:pt x="3683" y="1753"/>
                                </a:lnTo>
                                <a:lnTo>
                                  <a:pt x="3700" y="1710"/>
                                </a:lnTo>
                                <a:lnTo>
                                  <a:pt x="3719" y="1669"/>
                                </a:lnTo>
                                <a:lnTo>
                                  <a:pt x="3739" y="1627"/>
                                </a:lnTo>
                                <a:lnTo>
                                  <a:pt x="3760" y="1586"/>
                                </a:lnTo>
                                <a:lnTo>
                                  <a:pt x="3784" y="1547"/>
                                </a:lnTo>
                                <a:lnTo>
                                  <a:pt x="3810" y="1507"/>
                                </a:lnTo>
                                <a:lnTo>
                                  <a:pt x="3835" y="1468"/>
                                </a:lnTo>
                                <a:lnTo>
                                  <a:pt x="3863" y="1431"/>
                                </a:lnTo>
                                <a:lnTo>
                                  <a:pt x="3892" y="1394"/>
                                </a:lnTo>
                                <a:lnTo>
                                  <a:pt x="3923" y="1358"/>
                                </a:lnTo>
                                <a:lnTo>
                                  <a:pt x="3955" y="1324"/>
                                </a:lnTo>
                                <a:lnTo>
                                  <a:pt x="3989" y="1291"/>
                                </a:lnTo>
                                <a:lnTo>
                                  <a:pt x="4022" y="1259"/>
                                </a:lnTo>
                                <a:lnTo>
                                  <a:pt x="4058" y="1228"/>
                                </a:lnTo>
                                <a:lnTo>
                                  <a:pt x="4095" y="1199"/>
                                </a:lnTo>
                                <a:lnTo>
                                  <a:pt x="4132" y="1171"/>
                                </a:lnTo>
                                <a:lnTo>
                                  <a:pt x="4171" y="1144"/>
                                </a:lnTo>
                                <a:lnTo>
                                  <a:pt x="4210" y="1120"/>
                                </a:lnTo>
                                <a:lnTo>
                                  <a:pt x="4251" y="1097"/>
                                </a:lnTo>
                                <a:lnTo>
                                  <a:pt x="4292" y="1076"/>
                                </a:lnTo>
                                <a:lnTo>
                                  <a:pt x="4335" y="1057"/>
                                </a:lnTo>
                                <a:lnTo>
                                  <a:pt x="4377" y="1040"/>
                                </a:lnTo>
                                <a:lnTo>
                                  <a:pt x="4421" y="1024"/>
                                </a:lnTo>
                                <a:close/>
                                <a:moveTo>
                                  <a:pt x="5071" y="15"/>
                                </a:moveTo>
                                <a:lnTo>
                                  <a:pt x="5087" y="10"/>
                                </a:lnTo>
                                <a:lnTo>
                                  <a:pt x="5102" y="6"/>
                                </a:lnTo>
                                <a:lnTo>
                                  <a:pt x="5118" y="4"/>
                                </a:lnTo>
                                <a:lnTo>
                                  <a:pt x="5133" y="1"/>
                                </a:lnTo>
                                <a:lnTo>
                                  <a:pt x="5148" y="0"/>
                                </a:lnTo>
                                <a:lnTo>
                                  <a:pt x="5163" y="0"/>
                                </a:lnTo>
                                <a:lnTo>
                                  <a:pt x="5177" y="0"/>
                                </a:lnTo>
                                <a:lnTo>
                                  <a:pt x="5192" y="1"/>
                                </a:lnTo>
                                <a:lnTo>
                                  <a:pt x="5205" y="4"/>
                                </a:lnTo>
                                <a:lnTo>
                                  <a:pt x="5219" y="6"/>
                                </a:lnTo>
                                <a:lnTo>
                                  <a:pt x="5232" y="10"/>
                                </a:lnTo>
                                <a:lnTo>
                                  <a:pt x="5246" y="15"/>
                                </a:lnTo>
                                <a:lnTo>
                                  <a:pt x="5258" y="19"/>
                                </a:lnTo>
                                <a:lnTo>
                                  <a:pt x="5270" y="25"/>
                                </a:lnTo>
                                <a:lnTo>
                                  <a:pt x="5283" y="32"/>
                                </a:lnTo>
                                <a:lnTo>
                                  <a:pt x="5294" y="38"/>
                                </a:lnTo>
                                <a:lnTo>
                                  <a:pt x="5305" y="46"/>
                                </a:lnTo>
                                <a:lnTo>
                                  <a:pt x="5315" y="55"/>
                                </a:lnTo>
                                <a:lnTo>
                                  <a:pt x="5325" y="64"/>
                                </a:lnTo>
                                <a:lnTo>
                                  <a:pt x="5334" y="74"/>
                                </a:lnTo>
                                <a:lnTo>
                                  <a:pt x="5343" y="84"/>
                                </a:lnTo>
                                <a:lnTo>
                                  <a:pt x="5352" y="95"/>
                                </a:lnTo>
                                <a:lnTo>
                                  <a:pt x="5359" y="107"/>
                                </a:lnTo>
                                <a:lnTo>
                                  <a:pt x="5366" y="119"/>
                                </a:lnTo>
                                <a:lnTo>
                                  <a:pt x="5373" y="131"/>
                                </a:lnTo>
                                <a:lnTo>
                                  <a:pt x="5379" y="144"/>
                                </a:lnTo>
                                <a:lnTo>
                                  <a:pt x="5384" y="158"/>
                                </a:lnTo>
                                <a:lnTo>
                                  <a:pt x="5389" y="172"/>
                                </a:lnTo>
                                <a:lnTo>
                                  <a:pt x="5392" y="186"/>
                                </a:lnTo>
                                <a:lnTo>
                                  <a:pt x="5396" y="202"/>
                                </a:lnTo>
                                <a:lnTo>
                                  <a:pt x="5398" y="218"/>
                                </a:lnTo>
                                <a:lnTo>
                                  <a:pt x="5399" y="233"/>
                                </a:lnTo>
                                <a:lnTo>
                                  <a:pt x="5400" y="250"/>
                                </a:lnTo>
                                <a:lnTo>
                                  <a:pt x="5400" y="266"/>
                                </a:lnTo>
                                <a:lnTo>
                                  <a:pt x="5399" y="283"/>
                                </a:lnTo>
                                <a:lnTo>
                                  <a:pt x="5398" y="298"/>
                                </a:lnTo>
                                <a:lnTo>
                                  <a:pt x="5396" y="315"/>
                                </a:lnTo>
                                <a:lnTo>
                                  <a:pt x="5392" y="331"/>
                                </a:lnTo>
                                <a:lnTo>
                                  <a:pt x="5389" y="346"/>
                                </a:lnTo>
                                <a:lnTo>
                                  <a:pt x="5384" y="362"/>
                                </a:lnTo>
                                <a:lnTo>
                                  <a:pt x="5379" y="379"/>
                                </a:lnTo>
                                <a:lnTo>
                                  <a:pt x="5373" y="394"/>
                                </a:lnTo>
                                <a:lnTo>
                                  <a:pt x="5366" y="409"/>
                                </a:lnTo>
                                <a:lnTo>
                                  <a:pt x="5360" y="425"/>
                                </a:lnTo>
                                <a:lnTo>
                                  <a:pt x="5352" y="439"/>
                                </a:lnTo>
                                <a:lnTo>
                                  <a:pt x="5344" y="454"/>
                                </a:lnTo>
                                <a:lnTo>
                                  <a:pt x="5335" y="469"/>
                                </a:lnTo>
                                <a:lnTo>
                                  <a:pt x="5326" y="482"/>
                                </a:lnTo>
                                <a:lnTo>
                                  <a:pt x="5316" y="496"/>
                                </a:lnTo>
                                <a:lnTo>
                                  <a:pt x="5306" y="509"/>
                                </a:lnTo>
                                <a:lnTo>
                                  <a:pt x="5295" y="522"/>
                                </a:lnTo>
                                <a:lnTo>
                                  <a:pt x="5284" y="535"/>
                                </a:lnTo>
                                <a:lnTo>
                                  <a:pt x="5272" y="546"/>
                                </a:lnTo>
                                <a:lnTo>
                                  <a:pt x="5260" y="557"/>
                                </a:lnTo>
                                <a:lnTo>
                                  <a:pt x="5248" y="568"/>
                                </a:lnTo>
                                <a:lnTo>
                                  <a:pt x="5234" y="578"/>
                                </a:lnTo>
                                <a:lnTo>
                                  <a:pt x="5221" y="589"/>
                                </a:lnTo>
                                <a:lnTo>
                                  <a:pt x="5208" y="597"/>
                                </a:lnTo>
                                <a:lnTo>
                                  <a:pt x="5193" y="606"/>
                                </a:lnTo>
                                <a:lnTo>
                                  <a:pt x="5178" y="614"/>
                                </a:lnTo>
                                <a:lnTo>
                                  <a:pt x="5164" y="622"/>
                                </a:lnTo>
                                <a:lnTo>
                                  <a:pt x="5149" y="629"/>
                                </a:lnTo>
                                <a:lnTo>
                                  <a:pt x="5134" y="634"/>
                                </a:lnTo>
                                <a:lnTo>
                                  <a:pt x="5118" y="639"/>
                                </a:lnTo>
                                <a:lnTo>
                                  <a:pt x="5102" y="643"/>
                                </a:lnTo>
                                <a:lnTo>
                                  <a:pt x="5087" y="647"/>
                                </a:lnTo>
                                <a:lnTo>
                                  <a:pt x="5072" y="650"/>
                                </a:lnTo>
                                <a:lnTo>
                                  <a:pt x="5056" y="652"/>
                                </a:lnTo>
                                <a:lnTo>
                                  <a:pt x="5042" y="652"/>
                                </a:lnTo>
                                <a:lnTo>
                                  <a:pt x="5026" y="653"/>
                                </a:lnTo>
                                <a:lnTo>
                                  <a:pt x="5012" y="652"/>
                                </a:lnTo>
                                <a:lnTo>
                                  <a:pt x="4998" y="651"/>
                                </a:lnTo>
                                <a:lnTo>
                                  <a:pt x="4984" y="649"/>
                                </a:lnTo>
                                <a:lnTo>
                                  <a:pt x="4970" y="647"/>
                                </a:lnTo>
                                <a:lnTo>
                                  <a:pt x="4957" y="643"/>
                                </a:lnTo>
                                <a:lnTo>
                                  <a:pt x="4945" y="639"/>
                                </a:lnTo>
                                <a:lnTo>
                                  <a:pt x="4931" y="633"/>
                                </a:lnTo>
                                <a:lnTo>
                                  <a:pt x="4919" y="628"/>
                                </a:lnTo>
                                <a:lnTo>
                                  <a:pt x="4908" y="622"/>
                                </a:lnTo>
                                <a:lnTo>
                                  <a:pt x="4896" y="615"/>
                                </a:lnTo>
                                <a:lnTo>
                                  <a:pt x="4885" y="608"/>
                                </a:lnTo>
                                <a:lnTo>
                                  <a:pt x="4875" y="600"/>
                                </a:lnTo>
                                <a:lnTo>
                                  <a:pt x="4865" y="591"/>
                                </a:lnTo>
                                <a:lnTo>
                                  <a:pt x="4855" y="581"/>
                                </a:lnTo>
                                <a:lnTo>
                                  <a:pt x="4846" y="571"/>
                                </a:lnTo>
                                <a:lnTo>
                                  <a:pt x="4838" y="560"/>
                                </a:lnTo>
                                <a:lnTo>
                                  <a:pt x="4830" y="549"/>
                                </a:lnTo>
                                <a:lnTo>
                                  <a:pt x="4824" y="537"/>
                                </a:lnTo>
                                <a:lnTo>
                                  <a:pt x="4817" y="525"/>
                                </a:lnTo>
                                <a:lnTo>
                                  <a:pt x="4810" y="512"/>
                                </a:lnTo>
                                <a:lnTo>
                                  <a:pt x="4806" y="499"/>
                                </a:lnTo>
                                <a:lnTo>
                                  <a:pt x="4801" y="485"/>
                                </a:lnTo>
                                <a:lnTo>
                                  <a:pt x="4797" y="471"/>
                                </a:lnTo>
                                <a:lnTo>
                                  <a:pt x="4793" y="456"/>
                                </a:lnTo>
                                <a:lnTo>
                                  <a:pt x="4791" y="441"/>
                                </a:lnTo>
                                <a:lnTo>
                                  <a:pt x="4790" y="425"/>
                                </a:lnTo>
                                <a:lnTo>
                                  <a:pt x="4789" y="409"/>
                                </a:lnTo>
                                <a:lnTo>
                                  <a:pt x="4789" y="394"/>
                                </a:lnTo>
                                <a:lnTo>
                                  <a:pt x="4790" y="377"/>
                                </a:lnTo>
                                <a:lnTo>
                                  <a:pt x="4791" y="361"/>
                                </a:lnTo>
                                <a:lnTo>
                                  <a:pt x="4793" y="345"/>
                                </a:lnTo>
                                <a:lnTo>
                                  <a:pt x="4797" y="329"/>
                                </a:lnTo>
                                <a:lnTo>
                                  <a:pt x="4800" y="313"/>
                                </a:lnTo>
                                <a:lnTo>
                                  <a:pt x="4805" y="297"/>
                                </a:lnTo>
                                <a:lnTo>
                                  <a:pt x="4809" y="281"/>
                                </a:lnTo>
                                <a:lnTo>
                                  <a:pt x="4815" y="266"/>
                                </a:lnTo>
                                <a:lnTo>
                                  <a:pt x="4821" y="250"/>
                                </a:lnTo>
                                <a:lnTo>
                                  <a:pt x="4828" y="234"/>
                                </a:lnTo>
                                <a:lnTo>
                                  <a:pt x="4836" y="220"/>
                                </a:lnTo>
                                <a:lnTo>
                                  <a:pt x="4844" y="205"/>
                                </a:lnTo>
                                <a:lnTo>
                                  <a:pt x="4853" y="191"/>
                                </a:lnTo>
                                <a:lnTo>
                                  <a:pt x="4862" y="176"/>
                                </a:lnTo>
                                <a:lnTo>
                                  <a:pt x="4872" y="163"/>
                                </a:lnTo>
                                <a:lnTo>
                                  <a:pt x="4882" y="149"/>
                                </a:lnTo>
                                <a:lnTo>
                                  <a:pt x="4893" y="136"/>
                                </a:lnTo>
                                <a:lnTo>
                                  <a:pt x="4904" y="123"/>
                                </a:lnTo>
                                <a:lnTo>
                                  <a:pt x="4917" y="111"/>
                                </a:lnTo>
                                <a:lnTo>
                                  <a:pt x="4929" y="100"/>
                                </a:lnTo>
                                <a:lnTo>
                                  <a:pt x="4941" y="89"/>
                                </a:lnTo>
                                <a:lnTo>
                                  <a:pt x="4955" y="78"/>
                                </a:lnTo>
                                <a:lnTo>
                                  <a:pt x="4968" y="67"/>
                                </a:lnTo>
                                <a:lnTo>
                                  <a:pt x="4981" y="57"/>
                                </a:lnTo>
                                <a:lnTo>
                                  <a:pt x="4996" y="50"/>
                                </a:lnTo>
                                <a:lnTo>
                                  <a:pt x="5009" y="41"/>
                                </a:lnTo>
                                <a:lnTo>
                                  <a:pt x="5025" y="33"/>
                                </a:lnTo>
                                <a:lnTo>
                                  <a:pt x="5040" y="26"/>
                                </a:lnTo>
                                <a:lnTo>
                                  <a:pt x="5055" y="20"/>
                                </a:lnTo>
                                <a:lnTo>
                                  <a:pt x="5071" y="15"/>
                                </a:lnTo>
                                <a:close/>
                                <a:moveTo>
                                  <a:pt x="5073" y="56"/>
                                </a:moveTo>
                                <a:lnTo>
                                  <a:pt x="5087" y="52"/>
                                </a:lnTo>
                                <a:lnTo>
                                  <a:pt x="5101" y="48"/>
                                </a:lnTo>
                                <a:lnTo>
                                  <a:pt x="5115" y="46"/>
                                </a:lnTo>
                                <a:lnTo>
                                  <a:pt x="5128" y="45"/>
                                </a:lnTo>
                                <a:lnTo>
                                  <a:pt x="5140" y="44"/>
                                </a:lnTo>
                                <a:lnTo>
                                  <a:pt x="5154" y="43"/>
                                </a:lnTo>
                                <a:lnTo>
                                  <a:pt x="5166" y="44"/>
                                </a:lnTo>
                                <a:lnTo>
                                  <a:pt x="5178" y="45"/>
                                </a:lnTo>
                                <a:lnTo>
                                  <a:pt x="5191" y="46"/>
                                </a:lnTo>
                                <a:lnTo>
                                  <a:pt x="5203" y="48"/>
                                </a:lnTo>
                                <a:lnTo>
                                  <a:pt x="5214" y="52"/>
                                </a:lnTo>
                                <a:lnTo>
                                  <a:pt x="5225" y="55"/>
                                </a:lnTo>
                                <a:lnTo>
                                  <a:pt x="5237" y="60"/>
                                </a:lnTo>
                                <a:lnTo>
                                  <a:pt x="5248" y="65"/>
                                </a:lnTo>
                                <a:lnTo>
                                  <a:pt x="5258" y="71"/>
                                </a:lnTo>
                                <a:lnTo>
                                  <a:pt x="5268" y="76"/>
                                </a:lnTo>
                                <a:lnTo>
                                  <a:pt x="5277" y="83"/>
                                </a:lnTo>
                                <a:lnTo>
                                  <a:pt x="5286" y="91"/>
                                </a:lnTo>
                                <a:lnTo>
                                  <a:pt x="5295" y="99"/>
                                </a:lnTo>
                                <a:lnTo>
                                  <a:pt x="5304" y="107"/>
                                </a:lnTo>
                                <a:lnTo>
                                  <a:pt x="5311" y="116"/>
                                </a:lnTo>
                                <a:lnTo>
                                  <a:pt x="5318" y="125"/>
                                </a:lnTo>
                                <a:lnTo>
                                  <a:pt x="5325" y="135"/>
                                </a:lnTo>
                                <a:lnTo>
                                  <a:pt x="5332" y="146"/>
                                </a:lnTo>
                                <a:lnTo>
                                  <a:pt x="5337" y="156"/>
                                </a:lnTo>
                                <a:lnTo>
                                  <a:pt x="5342" y="168"/>
                                </a:lnTo>
                                <a:lnTo>
                                  <a:pt x="5346" y="180"/>
                                </a:lnTo>
                                <a:lnTo>
                                  <a:pt x="5351" y="192"/>
                                </a:lnTo>
                                <a:lnTo>
                                  <a:pt x="5354" y="205"/>
                                </a:lnTo>
                                <a:lnTo>
                                  <a:pt x="5356" y="218"/>
                                </a:lnTo>
                                <a:lnTo>
                                  <a:pt x="5359" y="232"/>
                                </a:lnTo>
                                <a:lnTo>
                                  <a:pt x="5360" y="246"/>
                                </a:lnTo>
                                <a:lnTo>
                                  <a:pt x="5361" y="260"/>
                                </a:lnTo>
                                <a:lnTo>
                                  <a:pt x="5361" y="275"/>
                                </a:lnTo>
                                <a:lnTo>
                                  <a:pt x="5360" y="288"/>
                                </a:lnTo>
                                <a:lnTo>
                                  <a:pt x="5359" y="303"/>
                                </a:lnTo>
                                <a:lnTo>
                                  <a:pt x="5356" y="317"/>
                                </a:lnTo>
                                <a:lnTo>
                                  <a:pt x="5354" y="331"/>
                                </a:lnTo>
                                <a:lnTo>
                                  <a:pt x="5351" y="345"/>
                                </a:lnTo>
                                <a:lnTo>
                                  <a:pt x="5347" y="359"/>
                                </a:lnTo>
                                <a:lnTo>
                                  <a:pt x="5343" y="372"/>
                                </a:lnTo>
                                <a:lnTo>
                                  <a:pt x="5337" y="387"/>
                                </a:lnTo>
                                <a:lnTo>
                                  <a:pt x="5332" y="400"/>
                                </a:lnTo>
                                <a:lnTo>
                                  <a:pt x="5326" y="413"/>
                                </a:lnTo>
                                <a:lnTo>
                                  <a:pt x="5313" y="438"/>
                                </a:lnTo>
                                <a:lnTo>
                                  <a:pt x="5297" y="463"/>
                                </a:lnTo>
                                <a:lnTo>
                                  <a:pt x="5279" y="487"/>
                                </a:lnTo>
                                <a:lnTo>
                                  <a:pt x="5260" y="509"/>
                                </a:lnTo>
                                <a:lnTo>
                                  <a:pt x="5250" y="519"/>
                                </a:lnTo>
                                <a:lnTo>
                                  <a:pt x="5239" y="529"/>
                                </a:lnTo>
                                <a:lnTo>
                                  <a:pt x="5228" y="538"/>
                                </a:lnTo>
                                <a:lnTo>
                                  <a:pt x="5216" y="547"/>
                                </a:lnTo>
                                <a:lnTo>
                                  <a:pt x="5205" y="556"/>
                                </a:lnTo>
                                <a:lnTo>
                                  <a:pt x="5193" y="564"/>
                                </a:lnTo>
                                <a:lnTo>
                                  <a:pt x="5181" y="572"/>
                                </a:lnTo>
                                <a:lnTo>
                                  <a:pt x="5168" y="578"/>
                                </a:lnTo>
                                <a:lnTo>
                                  <a:pt x="5155" y="585"/>
                                </a:lnTo>
                                <a:lnTo>
                                  <a:pt x="5142" y="591"/>
                                </a:lnTo>
                                <a:lnTo>
                                  <a:pt x="5128" y="595"/>
                                </a:lnTo>
                                <a:lnTo>
                                  <a:pt x="5115" y="600"/>
                                </a:lnTo>
                                <a:lnTo>
                                  <a:pt x="5101" y="604"/>
                                </a:lnTo>
                                <a:lnTo>
                                  <a:pt x="5088" y="606"/>
                                </a:lnTo>
                                <a:lnTo>
                                  <a:pt x="5074" y="609"/>
                                </a:lnTo>
                                <a:lnTo>
                                  <a:pt x="5061" y="611"/>
                                </a:lnTo>
                                <a:lnTo>
                                  <a:pt x="5047" y="612"/>
                                </a:lnTo>
                                <a:lnTo>
                                  <a:pt x="5035" y="612"/>
                                </a:lnTo>
                                <a:lnTo>
                                  <a:pt x="5023" y="611"/>
                                </a:lnTo>
                                <a:lnTo>
                                  <a:pt x="5011" y="610"/>
                                </a:lnTo>
                                <a:lnTo>
                                  <a:pt x="4998" y="609"/>
                                </a:lnTo>
                                <a:lnTo>
                                  <a:pt x="4986" y="605"/>
                                </a:lnTo>
                                <a:lnTo>
                                  <a:pt x="4975" y="603"/>
                                </a:lnTo>
                                <a:lnTo>
                                  <a:pt x="4964" y="599"/>
                                </a:lnTo>
                                <a:lnTo>
                                  <a:pt x="4952" y="595"/>
                                </a:lnTo>
                                <a:lnTo>
                                  <a:pt x="4941" y="590"/>
                                </a:lnTo>
                                <a:lnTo>
                                  <a:pt x="4931" y="584"/>
                                </a:lnTo>
                                <a:lnTo>
                                  <a:pt x="4921" y="578"/>
                                </a:lnTo>
                                <a:lnTo>
                                  <a:pt x="4912" y="572"/>
                                </a:lnTo>
                                <a:lnTo>
                                  <a:pt x="4903" y="564"/>
                                </a:lnTo>
                                <a:lnTo>
                                  <a:pt x="4894" y="556"/>
                                </a:lnTo>
                                <a:lnTo>
                                  <a:pt x="4885" y="548"/>
                                </a:lnTo>
                                <a:lnTo>
                                  <a:pt x="4877" y="539"/>
                                </a:lnTo>
                                <a:lnTo>
                                  <a:pt x="4871" y="530"/>
                                </a:lnTo>
                                <a:lnTo>
                                  <a:pt x="4864" y="520"/>
                                </a:lnTo>
                                <a:lnTo>
                                  <a:pt x="4857" y="510"/>
                                </a:lnTo>
                                <a:lnTo>
                                  <a:pt x="4852" y="499"/>
                                </a:lnTo>
                                <a:lnTo>
                                  <a:pt x="4847" y="488"/>
                                </a:lnTo>
                                <a:lnTo>
                                  <a:pt x="4842" y="476"/>
                                </a:lnTo>
                                <a:lnTo>
                                  <a:pt x="4838" y="464"/>
                                </a:lnTo>
                                <a:lnTo>
                                  <a:pt x="4835" y="452"/>
                                </a:lnTo>
                                <a:lnTo>
                                  <a:pt x="4831" y="438"/>
                                </a:lnTo>
                                <a:lnTo>
                                  <a:pt x="4829" y="425"/>
                                </a:lnTo>
                                <a:lnTo>
                                  <a:pt x="4828" y="411"/>
                                </a:lnTo>
                                <a:lnTo>
                                  <a:pt x="4827" y="398"/>
                                </a:lnTo>
                                <a:lnTo>
                                  <a:pt x="4827" y="383"/>
                                </a:lnTo>
                                <a:lnTo>
                                  <a:pt x="4828" y="370"/>
                                </a:lnTo>
                                <a:lnTo>
                                  <a:pt x="4829" y="355"/>
                                </a:lnTo>
                                <a:lnTo>
                                  <a:pt x="4831" y="342"/>
                                </a:lnTo>
                                <a:lnTo>
                                  <a:pt x="4834" y="327"/>
                                </a:lnTo>
                                <a:lnTo>
                                  <a:pt x="4837" y="314"/>
                                </a:lnTo>
                                <a:lnTo>
                                  <a:pt x="4840" y="299"/>
                                </a:lnTo>
                                <a:lnTo>
                                  <a:pt x="4845" y="286"/>
                                </a:lnTo>
                                <a:lnTo>
                                  <a:pt x="4851" y="273"/>
                                </a:lnTo>
                                <a:lnTo>
                                  <a:pt x="4856" y="259"/>
                                </a:lnTo>
                                <a:lnTo>
                                  <a:pt x="4862" y="246"/>
                                </a:lnTo>
                                <a:lnTo>
                                  <a:pt x="4875" y="220"/>
                                </a:lnTo>
                                <a:lnTo>
                                  <a:pt x="4891" y="195"/>
                                </a:lnTo>
                                <a:lnTo>
                                  <a:pt x="4909" y="172"/>
                                </a:lnTo>
                                <a:lnTo>
                                  <a:pt x="4928" y="150"/>
                                </a:lnTo>
                                <a:lnTo>
                                  <a:pt x="4938" y="139"/>
                                </a:lnTo>
                                <a:lnTo>
                                  <a:pt x="4949" y="129"/>
                                </a:lnTo>
                                <a:lnTo>
                                  <a:pt x="4960" y="120"/>
                                </a:lnTo>
                                <a:lnTo>
                                  <a:pt x="4971" y="110"/>
                                </a:lnTo>
                                <a:lnTo>
                                  <a:pt x="4983" y="102"/>
                                </a:lnTo>
                                <a:lnTo>
                                  <a:pt x="4995" y="93"/>
                                </a:lnTo>
                                <a:lnTo>
                                  <a:pt x="5007" y="85"/>
                                </a:lnTo>
                                <a:lnTo>
                                  <a:pt x="5021" y="79"/>
                                </a:lnTo>
                                <a:lnTo>
                                  <a:pt x="5033" y="72"/>
                                </a:lnTo>
                                <a:lnTo>
                                  <a:pt x="5046" y="66"/>
                                </a:lnTo>
                                <a:lnTo>
                                  <a:pt x="5060" y="61"/>
                                </a:lnTo>
                                <a:lnTo>
                                  <a:pt x="5073" y="56"/>
                                </a:lnTo>
                                <a:close/>
                                <a:moveTo>
                                  <a:pt x="4146" y="6646"/>
                                </a:moveTo>
                                <a:lnTo>
                                  <a:pt x="4195" y="6644"/>
                                </a:lnTo>
                                <a:lnTo>
                                  <a:pt x="4243" y="6644"/>
                                </a:lnTo>
                                <a:lnTo>
                                  <a:pt x="4290" y="6647"/>
                                </a:lnTo>
                                <a:lnTo>
                                  <a:pt x="4335" y="6653"/>
                                </a:lnTo>
                                <a:lnTo>
                                  <a:pt x="4379" y="6660"/>
                                </a:lnTo>
                                <a:lnTo>
                                  <a:pt x="4423" y="6672"/>
                                </a:lnTo>
                                <a:lnTo>
                                  <a:pt x="4465" y="6685"/>
                                </a:lnTo>
                                <a:lnTo>
                                  <a:pt x="4508" y="6702"/>
                                </a:lnTo>
                                <a:lnTo>
                                  <a:pt x="4547" y="6720"/>
                                </a:lnTo>
                                <a:lnTo>
                                  <a:pt x="4586" y="6741"/>
                                </a:lnTo>
                                <a:lnTo>
                                  <a:pt x="4624" y="6765"/>
                                </a:lnTo>
                                <a:lnTo>
                                  <a:pt x="4661" y="6789"/>
                                </a:lnTo>
                                <a:lnTo>
                                  <a:pt x="4696" y="6817"/>
                                </a:lnTo>
                                <a:lnTo>
                                  <a:pt x="4730" y="6848"/>
                                </a:lnTo>
                                <a:lnTo>
                                  <a:pt x="4761" y="6879"/>
                                </a:lnTo>
                                <a:lnTo>
                                  <a:pt x="4792" y="6913"/>
                                </a:lnTo>
                                <a:lnTo>
                                  <a:pt x="4820" y="6948"/>
                                </a:lnTo>
                                <a:lnTo>
                                  <a:pt x="4848" y="6985"/>
                                </a:lnTo>
                                <a:lnTo>
                                  <a:pt x="4873" y="7026"/>
                                </a:lnTo>
                                <a:lnTo>
                                  <a:pt x="4898" y="7066"/>
                                </a:lnTo>
                                <a:lnTo>
                                  <a:pt x="4919" y="7110"/>
                                </a:lnTo>
                                <a:lnTo>
                                  <a:pt x="4939" y="7154"/>
                                </a:lnTo>
                                <a:lnTo>
                                  <a:pt x="4958" y="7201"/>
                                </a:lnTo>
                                <a:lnTo>
                                  <a:pt x="4974" y="7248"/>
                                </a:lnTo>
                                <a:lnTo>
                                  <a:pt x="4988" y="7297"/>
                                </a:lnTo>
                                <a:lnTo>
                                  <a:pt x="5000" y="7347"/>
                                </a:lnTo>
                                <a:lnTo>
                                  <a:pt x="5011" y="7399"/>
                                </a:lnTo>
                                <a:lnTo>
                                  <a:pt x="5018" y="7453"/>
                                </a:lnTo>
                                <a:lnTo>
                                  <a:pt x="5024" y="7506"/>
                                </a:lnTo>
                                <a:lnTo>
                                  <a:pt x="5027" y="7561"/>
                                </a:lnTo>
                                <a:lnTo>
                                  <a:pt x="5028" y="7619"/>
                                </a:lnTo>
                                <a:lnTo>
                                  <a:pt x="5027" y="7676"/>
                                </a:lnTo>
                                <a:lnTo>
                                  <a:pt x="5023" y="7734"/>
                                </a:lnTo>
                                <a:lnTo>
                                  <a:pt x="5017" y="7791"/>
                                </a:lnTo>
                                <a:lnTo>
                                  <a:pt x="5009" y="7847"/>
                                </a:lnTo>
                                <a:lnTo>
                                  <a:pt x="4999" y="7903"/>
                                </a:lnTo>
                                <a:lnTo>
                                  <a:pt x="4987" y="7958"/>
                                </a:lnTo>
                                <a:lnTo>
                                  <a:pt x="4972" y="8012"/>
                                </a:lnTo>
                                <a:lnTo>
                                  <a:pt x="4956" y="8064"/>
                                </a:lnTo>
                                <a:lnTo>
                                  <a:pt x="4938" y="8116"/>
                                </a:lnTo>
                                <a:lnTo>
                                  <a:pt x="4918" y="8166"/>
                                </a:lnTo>
                                <a:lnTo>
                                  <a:pt x="4895" y="8216"/>
                                </a:lnTo>
                                <a:lnTo>
                                  <a:pt x="4872" y="8263"/>
                                </a:lnTo>
                                <a:lnTo>
                                  <a:pt x="4846" y="8310"/>
                                </a:lnTo>
                                <a:lnTo>
                                  <a:pt x="4819" y="8355"/>
                                </a:lnTo>
                                <a:lnTo>
                                  <a:pt x="4790" y="8397"/>
                                </a:lnTo>
                                <a:lnTo>
                                  <a:pt x="4760" y="8440"/>
                                </a:lnTo>
                                <a:lnTo>
                                  <a:pt x="4727" y="8479"/>
                                </a:lnTo>
                                <a:lnTo>
                                  <a:pt x="4695" y="8517"/>
                                </a:lnTo>
                                <a:lnTo>
                                  <a:pt x="4660" y="8553"/>
                                </a:lnTo>
                                <a:lnTo>
                                  <a:pt x="4623" y="8587"/>
                                </a:lnTo>
                                <a:lnTo>
                                  <a:pt x="4586" y="8619"/>
                                </a:lnTo>
                                <a:lnTo>
                                  <a:pt x="4548" y="8648"/>
                                </a:lnTo>
                                <a:lnTo>
                                  <a:pt x="4508" y="8676"/>
                                </a:lnTo>
                                <a:lnTo>
                                  <a:pt x="4468" y="8701"/>
                                </a:lnTo>
                                <a:lnTo>
                                  <a:pt x="4425" y="8724"/>
                                </a:lnTo>
                                <a:lnTo>
                                  <a:pt x="4383" y="8745"/>
                                </a:lnTo>
                                <a:lnTo>
                                  <a:pt x="4339" y="8763"/>
                                </a:lnTo>
                                <a:lnTo>
                                  <a:pt x="4294" y="8777"/>
                                </a:lnTo>
                                <a:lnTo>
                                  <a:pt x="4249" y="8789"/>
                                </a:lnTo>
                                <a:lnTo>
                                  <a:pt x="4202" y="8800"/>
                                </a:lnTo>
                                <a:lnTo>
                                  <a:pt x="4155" y="8805"/>
                                </a:lnTo>
                                <a:lnTo>
                                  <a:pt x="4108" y="8810"/>
                                </a:lnTo>
                                <a:lnTo>
                                  <a:pt x="4060" y="8810"/>
                                </a:lnTo>
                                <a:lnTo>
                                  <a:pt x="4012" y="8807"/>
                                </a:lnTo>
                                <a:lnTo>
                                  <a:pt x="3964" y="8802"/>
                                </a:lnTo>
                                <a:lnTo>
                                  <a:pt x="3917" y="8794"/>
                                </a:lnTo>
                                <a:lnTo>
                                  <a:pt x="3871" y="8784"/>
                                </a:lnTo>
                                <a:lnTo>
                                  <a:pt x="3826" y="8772"/>
                                </a:lnTo>
                                <a:lnTo>
                                  <a:pt x="3783" y="8756"/>
                                </a:lnTo>
                                <a:lnTo>
                                  <a:pt x="3739" y="8738"/>
                                </a:lnTo>
                                <a:lnTo>
                                  <a:pt x="3698" y="8718"/>
                                </a:lnTo>
                                <a:lnTo>
                                  <a:pt x="3656" y="8695"/>
                                </a:lnTo>
                                <a:lnTo>
                                  <a:pt x="3617" y="8672"/>
                                </a:lnTo>
                                <a:lnTo>
                                  <a:pt x="3578" y="8645"/>
                                </a:lnTo>
                                <a:lnTo>
                                  <a:pt x="3541" y="8617"/>
                                </a:lnTo>
                                <a:lnTo>
                                  <a:pt x="3505" y="8587"/>
                                </a:lnTo>
                                <a:lnTo>
                                  <a:pt x="3472" y="8554"/>
                                </a:lnTo>
                                <a:lnTo>
                                  <a:pt x="3438" y="8519"/>
                                </a:lnTo>
                                <a:lnTo>
                                  <a:pt x="3407" y="8485"/>
                                </a:lnTo>
                                <a:lnTo>
                                  <a:pt x="3376" y="8447"/>
                                </a:lnTo>
                                <a:lnTo>
                                  <a:pt x="3348" y="8407"/>
                                </a:lnTo>
                                <a:lnTo>
                                  <a:pt x="3323" y="8367"/>
                                </a:lnTo>
                                <a:lnTo>
                                  <a:pt x="3298" y="8326"/>
                                </a:lnTo>
                                <a:lnTo>
                                  <a:pt x="3275" y="8283"/>
                                </a:lnTo>
                                <a:lnTo>
                                  <a:pt x="3253" y="8238"/>
                                </a:lnTo>
                                <a:lnTo>
                                  <a:pt x="3234" y="8192"/>
                                </a:lnTo>
                                <a:lnTo>
                                  <a:pt x="3218" y="8146"/>
                                </a:lnTo>
                                <a:lnTo>
                                  <a:pt x="3203" y="8098"/>
                                </a:lnTo>
                                <a:lnTo>
                                  <a:pt x="3190" y="8050"/>
                                </a:lnTo>
                                <a:lnTo>
                                  <a:pt x="3178" y="7999"/>
                                </a:lnTo>
                                <a:lnTo>
                                  <a:pt x="3170" y="7949"/>
                                </a:lnTo>
                                <a:lnTo>
                                  <a:pt x="3164" y="7899"/>
                                </a:lnTo>
                                <a:lnTo>
                                  <a:pt x="3160" y="7847"/>
                                </a:lnTo>
                                <a:lnTo>
                                  <a:pt x="3158" y="7794"/>
                                </a:lnTo>
                                <a:lnTo>
                                  <a:pt x="3159" y="7742"/>
                                </a:lnTo>
                                <a:lnTo>
                                  <a:pt x="3163" y="7688"/>
                                </a:lnTo>
                                <a:lnTo>
                                  <a:pt x="3168" y="7636"/>
                                </a:lnTo>
                                <a:lnTo>
                                  <a:pt x="3177" y="7585"/>
                                </a:lnTo>
                                <a:lnTo>
                                  <a:pt x="3187" y="7533"/>
                                </a:lnTo>
                                <a:lnTo>
                                  <a:pt x="3200" y="7483"/>
                                </a:lnTo>
                                <a:lnTo>
                                  <a:pt x="3214" y="7434"/>
                                </a:lnTo>
                                <a:lnTo>
                                  <a:pt x="3231" y="7384"/>
                                </a:lnTo>
                                <a:lnTo>
                                  <a:pt x="3250" y="7337"/>
                                </a:lnTo>
                                <a:lnTo>
                                  <a:pt x="3271" y="7290"/>
                                </a:lnTo>
                                <a:lnTo>
                                  <a:pt x="3294" y="7244"/>
                                </a:lnTo>
                                <a:lnTo>
                                  <a:pt x="3318" y="7201"/>
                                </a:lnTo>
                                <a:lnTo>
                                  <a:pt x="3345" y="7157"/>
                                </a:lnTo>
                                <a:lnTo>
                                  <a:pt x="3373" y="7115"/>
                                </a:lnTo>
                                <a:lnTo>
                                  <a:pt x="3402" y="7074"/>
                                </a:lnTo>
                                <a:lnTo>
                                  <a:pt x="3434" y="7035"/>
                                </a:lnTo>
                                <a:lnTo>
                                  <a:pt x="3466" y="6997"/>
                                </a:lnTo>
                                <a:lnTo>
                                  <a:pt x="3501" y="6961"/>
                                </a:lnTo>
                                <a:lnTo>
                                  <a:pt x="3536" y="6926"/>
                                </a:lnTo>
                                <a:lnTo>
                                  <a:pt x="3573" y="6894"/>
                                </a:lnTo>
                                <a:lnTo>
                                  <a:pt x="3611" y="6862"/>
                                </a:lnTo>
                                <a:lnTo>
                                  <a:pt x="3651" y="6832"/>
                                </a:lnTo>
                                <a:lnTo>
                                  <a:pt x="3692" y="6805"/>
                                </a:lnTo>
                                <a:lnTo>
                                  <a:pt x="3733" y="6779"/>
                                </a:lnTo>
                                <a:lnTo>
                                  <a:pt x="3776" y="6756"/>
                                </a:lnTo>
                                <a:lnTo>
                                  <a:pt x="3820" y="6733"/>
                                </a:lnTo>
                                <a:lnTo>
                                  <a:pt x="3864" y="6714"/>
                                </a:lnTo>
                                <a:lnTo>
                                  <a:pt x="3909" y="6697"/>
                                </a:lnTo>
                                <a:lnTo>
                                  <a:pt x="3956" y="6682"/>
                                </a:lnTo>
                                <a:lnTo>
                                  <a:pt x="4002" y="6669"/>
                                </a:lnTo>
                                <a:lnTo>
                                  <a:pt x="4050" y="6659"/>
                                </a:lnTo>
                                <a:lnTo>
                                  <a:pt x="4098" y="6652"/>
                                </a:lnTo>
                                <a:lnTo>
                                  <a:pt x="4146" y="6646"/>
                                </a:lnTo>
                                <a:close/>
                                <a:moveTo>
                                  <a:pt x="4140" y="6785"/>
                                </a:moveTo>
                                <a:lnTo>
                                  <a:pt x="4181" y="6783"/>
                                </a:lnTo>
                                <a:lnTo>
                                  <a:pt x="4223" y="6784"/>
                                </a:lnTo>
                                <a:lnTo>
                                  <a:pt x="4264" y="6786"/>
                                </a:lnTo>
                                <a:lnTo>
                                  <a:pt x="4303" y="6792"/>
                                </a:lnTo>
                                <a:lnTo>
                                  <a:pt x="4342" y="6799"/>
                                </a:lnTo>
                                <a:lnTo>
                                  <a:pt x="4380" y="6810"/>
                                </a:lnTo>
                                <a:lnTo>
                                  <a:pt x="4417" y="6822"/>
                                </a:lnTo>
                                <a:lnTo>
                                  <a:pt x="4454" y="6835"/>
                                </a:lnTo>
                                <a:lnTo>
                                  <a:pt x="4489" y="6852"/>
                                </a:lnTo>
                                <a:lnTo>
                                  <a:pt x="4523" y="6870"/>
                                </a:lnTo>
                                <a:lnTo>
                                  <a:pt x="4556" y="6891"/>
                                </a:lnTo>
                                <a:lnTo>
                                  <a:pt x="4587" y="6914"/>
                                </a:lnTo>
                                <a:lnTo>
                                  <a:pt x="4619" y="6937"/>
                                </a:lnTo>
                                <a:lnTo>
                                  <a:pt x="4648" y="6964"/>
                                </a:lnTo>
                                <a:lnTo>
                                  <a:pt x="4676" y="6992"/>
                                </a:lnTo>
                                <a:lnTo>
                                  <a:pt x="4703" y="7021"/>
                                </a:lnTo>
                                <a:lnTo>
                                  <a:pt x="4727" y="7053"/>
                                </a:lnTo>
                                <a:lnTo>
                                  <a:pt x="4751" y="7085"/>
                                </a:lnTo>
                                <a:lnTo>
                                  <a:pt x="4773" y="7120"/>
                                </a:lnTo>
                                <a:lnTo>
                                  <a:pt x="4795" y="7156"/>
                                </a:lnTo>
                                <a:lnTo>
                                  <a:pt x="4814" y="7194"/>
                                </a:lnTo>
                                <a:lnTo>
                                  <a:pt x="4831" y="7232"/>
                                </a:lnTo>
                                <a:lnTo>
                                  <a:pt x="4847" y="7272"/>
                                </a:lnTo>
                                <a:lnTo>
                                  <a:pt x="4862" y="7314"/>
                                </a:lnTo>
                                <a:lnTo>
                                  <a:pt x="4874" y="7357"/>
                                </a:lnTo>
                                <a:lnTo>
                                  <a:pt x="4884" y="7401"/>
                                </a:lnTo>
                                <a:lnTo>
                                  <a:pt x="4893" y="7446"/>
                                </a:lnTo>
                                <a:lnTo>
                                  <a:pt x="4901" y="7492"/>
                                </a:lnTo>
                                <a:lnTo>
                                  <a:pt x="4905" y="7540"/>
                                </a:lnTo>
                                <a:lnTo>
                                  <a:pt x="4909" y="7588"/>
                                </a:lnTo>
                                <a:lnTo>
                                  <a:pt x="4910" y="7638"/>
                                </a:lnTo>
                                <a:lnTo>
                                  <a:pt x="4909" y="7687"/>
                                </a:lnTo>
                                <a:lnTo>
                                  <a:pt x="4905" y="7737"/>
                                </a:lnTo>
                                <a:lnTo>
                                  <a:pt x="4900" y="7787"/>
                                </a:lnTo>
                                <a:lnTo>
                                  <a:pt x="4893" y="7836"/>
                                </a:lnTo>
                                <a:lnTo>
                                  <a:pt x="4884" y="7884"/>
                                </a:lnTo>
                                <a:lnTo>
                                  <a:pt x="4873" y="7932"/>
                                </a:lnTo>
                                <a:lnTo>
                                  <a:pt x="4861" y="7978"/>
                                </a:lnTo>
                                <a:lnTo>
                                  <a:pt x="4846" y="8024"/>
                                </a:lnTo>
                                <a:lnTo>
                                  <a:pt x="4830" y="8069"/>
                                </a:lnTo>
                                <a:lnTo>
                                  <a:pt x="4812" y="8113"/>
                                </a:lnTo>
                                <a:lnTo>
                                  <a:pt x="4793" y="8155"/>
                                </a:lnTo>
                                <a:lnTo>
                                  <a:pt x="4772" y="8197"/>
                                </a:lnTo>
                                <a:lnTo>
                                  <a:pt x="4750" y="8237"/>
                                </a:lnTo>
                                <a:lnTo>
                                  <a:pt x="4726" y="8276"/>
                                </a:lnTo>
                                <a:lnTo>
                                  <a:pt x="4701" y="8313"/>
                                </a:lnTo>
                                <a:lnTo>
                                  <a:pt x="4674" y="8350"/>
                                </a:lnTo>
                                <a:lnTo>
                                  <a:pt x="4647" y="8384"/>
                                </a:lnTo>
                                <a:lnTo>
                                  <a:pt x="4618" y="8417"/>
                                </a:lnTo>
                                <a:lnTo>
                                  <a:pt x="4586" y="8449"/>
                                </a:lnTo>
                                <a:lnTo>
                                  <a:pt x="4555" y="8478"/>
                                </a:lnTo>
                                <a:lnTo>
                                  <a:pt x="4523" y="8506"/>
                                </a:lnTo>
                                <a:lnTo>
                                  <a:pt x="4489" y="8532"/>
                                </a:lnTo>
                                <a:lnTo>
                                  <a:pt x="4454" y="8555"/>
                                </a:lnTo>
                                <a:lnTo>
                                  <a:pt x="4418" y="8577"/>
                                </a:lnTo>
                                <a:lnTo>
                                  <a:pt x="4383" y="8597"/>
                                </a:lnTo>
                                <a:lnTo>
                                  <a:pt x="4345" y="8615"/>
                                </a:lnTo>
                                <a:lnTo>
                                  <a:pt x="4307" y="8630"/>
                                </a:lnTo>
                                <a:lnTo>
                                  <a:pt x="4267" y="8643"/>
                                </a:lnTo>
                                <a:lnTo>
                                  <a:pt x="4228" y="8654"/>
                                </a:lnTo>
                                <a:lnTo>
                                  <a:pt x="4188" y="8662"/>
                                </a:lnTo>
                                <a:lnTo>
                                  <a:pt x="4146" y="8668"/>
                                </a:lnTo>
                                <a:lnTo>
                                  <a:pt x="4105" y="8672"/>
                                </a:lnTo>
                                <a:lnTo>
                                  <a:pt x="4063" y="8672"/>
                                </a:lnTo>
                                <a:lnTo>
                                  <a:pt x="4021" y="8671"/>
                                </a:lnTo>
                                <a:lnTo>
                                  <a:pt x="3980" y="8666"/>
                                </a:lnTo>
                                <a:lnTo>
                                  <a:pt x="3938" y="8659"/>
                                </a:lnTo>
                                <a:lnTo>
                                  <a:pt x="3899" y="8651"/>
                                </a:lnTo>
                                <a:lnTo>
                                  <a:pt x="3860" y="8639"/>
                                </a:lnTo>
                                <a:lnTo>
                                  <a:pt x="3821" y="8627"/>
                                </a:lnTo>
                                <a:lnTo>
                                  <a:pt x="3784" y="8611"/>
                                </a:lnTo>
                                <a:lnTo>
                                  <a:pt x="3747" y="8594"/>
                                </a:lnTo>
                                <a:lnTo>
                                  <a:pt x="3711" y="8574"/>
                                </a:lnTo>
                                <a:lnTo>
                                  <a:pt x="3676" y="8554"/>
                                </a:lnTo>
                                <a:lnTo>
                                  <a:pt x="3643" y="8531"/>
                                </a:lnTo>
                                <a:lnTo>
                                  <a:pt x="3610" y="8506"/>
                                </a:lnTo>
                                <a:lnTo>
                                  <a:pt x="3580" y="8480"/>
                                </a:lnTo>
                                <a:lnTo>
                                  <a:pt x="3550" y="8452"/>
                                </a:lnTo>
                                <a:lnTo>
                                  <a:pt x="3521" y="8422"/>
                                </a:lnTo>
                                <a:lnTo>
                                  <a:pt x="3494" y="8392"/>
                                </a:lnTo>
                                <a:lnTo>
                                  <a:pt x="3467" y="8359"/>
                                </a:lnTo>
                                <a:lnTo>
                                  <a:pt x="3442" y="8324"/>
                                </a:lnTo>
                                <a:lnTo>
                                  <a:pt x="3420" y="8290"/>
                                </a:lnTo>
                                <a:lnTo>
                                  <a:pt x="3399" y="8253"/>
                                </a:lnTo>
                                <a:lnTo>
                                  <a:pt x="3379" y="8216"/>
                                </a:lnTo>
                                <a:lnTo>
                                  <a:pt x="3360" y="8177"/>
                                </a:lnTo>
                                <a:lnTo>
                                  <a:pt x="3344" y="8137"/>
                                </a:lnTo>
                                <a:lnTo>
                                  <a:pt x="3328" y="8096"/>
                                </a:lnTo>
                                <a:lnTo>
                                  <a:pt x="3315" y="8054"/>
                                </a:lnTo>
                                <a:lnTo>
                                  <a:pt x="3304" y="8012"/>
                                </a:lnTo>
                                <a:lnTo>
                                  <a:pt x="3295" y="7968"/>
                                </a:lnTo>
                                <a:lnTo>
                                  <a:pt x="3287" y="7924"/>
                                </a:lnTo>
                                <a:lnTo>
                                  <a:pt x="3282" y="7880"/>
                                </a:lnTo>
                                <a:lnTo>
                                  <a:pt x="3278" y="7834"/>
                                </a:lnTo>
                                <a:lnTo>
                                  <a:pt x="3277" y="7788"/>
                                </a:lnTo>
                                <a:lnTo>
                                  <a:pt x="3278" y="7742"/>
                                </a:lnTo>
                                <a:lnTo>
                                  <a:pt x="3281" y="7695"/>
                                </a:lnTo>
                                <a:lnTo>
                                  <a:pt x="3286" y="7649"/>
                                </a:lnTo>
                                <a:lnTo>
                                  <a:pt x="3294" y="7603"/>
                                </a:lnTo>
                                <a:lnTo>
                                  <a:pt x="3303" y="7558"/>
                                </a:lnTo>
                                <a:lnTo>
                                  <a:pt x="3314" y="7514"/>
                                </a:lnTo>
                                <a:lnTo>
                                  <a:pt x="3326" y="7471"/>
                                </a:lnTo>
                                <a:lnTo>
                                  <a:pt x="3341" y="7428"/>
                                </a:lnTo>
                                <a:lnTo>
                                  <a:pt x="3357" y="7387"/>
                                </a:lnTo>
                                <a:lnTo>
                                  <a:pt x="3375" y="7345"/>
                                </a:lnTo>
                                <a:lnTo>
                                  <a:pt x="3395" y="7306"/>
                                </a:lnTo>
                                <a:lnTo>
                                  <a:pt x="3417" y="7267"/>
                                </a:lnTo>
                                <a:lnTo>
                                  <a:pt x="3440" y="7229"/>
                                </a:lnTo>
                                <a:lnTo>
                                  <a:pt x="3465" y="7192"/>
                                </a:lnTo>
                                <a:lnTo>
                                  <a:pt x="3491" y="7156"/>
                                </a:lnTo>
                                <a:lnTo>
                                  <a:pt x="3517" y="7122"/>
                                </a:lnTo>
                                <a:lnTo>
                                  <a:pt x="3547" y="7089"/>
                                </a:lnTo>
                                <a:lnTo>
                                  <a:pt x="3577" y="7057"/>
                                </a:lnTo>
                                <a:lnTo>
                                  <a:pt x="3607" y="7027"/>
                                </a:lnTo>
                                <a:lnTo>
                                  <a:pt x="3639" y="6998"/>
                                </a:lnTo>
                                <a:lnTo>
                                  <a:pt x="3673" y="6971"/>
                                </a:lnTo>
                                <a:lnTo>
                                  <a:pt x="3708" y="6945"/>
                                </a:lnTo>
                                <a:lnTo>
                                  <a:pt x="3742" y="6922"/>
                                </a:lnTo>
                                <a:lnTo>
                                  <a:pt x="3779" y="6899"/>
                                </a:lnTo>
                                <a:lnTo>
                                  <a:pt x="3816" y="6878"/>
                                </a:lnTo>
                                <a:lnTo>
                                  <a:pt x="3854" y="6860"/>
                                </a:lnTo>
                                <a:lnTo>
                                  <a:pt x="3894" y="6843"/>
                                </a:lnTo>
                                <a:lnTo>
                                  <a:pt x="3933" y="6827"/>
                                </a:lnTo>
                                <a:lnTo>
                                  <a:pt x="3973" y="6815"/>
                                </a:lnTo>
                                <a:lnTo>
                                  <a:pt x="4013" y="6804"/>
                                </a:lnTo>
                                <a:lnTo>
                                  <a:pt x="4055" y="6796"/>
                                </a:lnTo>
                                <a:lnTo>
                                  <a:pt x="4097" y="6789"/>
                                </a:lnTo>
                                <a:lnTo>
                                  <a:pt x="4140" y="6785"/>
                                </a:lnTo>
                                <a:close/>
                                <a:moveTo>
                                  <a:pt x="3644" y="8795"/>
                                </a:moveTo>
                                <a:lnTo>
                                  <a:pt x="3671" y="8797"/>
                                </a:lnTo>
                                <a:lnTo>
                                  <a:pt x="3697" y="8801"/>
                                </a:lnTo>
                                <a:lnTo>
                                  <a:pt x="3722" y="8805"/>
                                </a:lnTo>
                                <a:lnTo>
                                  <a:pt x="3748" y="8812"/>
                                </a:lnTo>
                                <a:lnTo>
                                  <a:pt x="3774" y="8820"/>
                                </a:lnTo>
                                <a:lnTo>
                                  <a:pt x="3797" y="8829"/>
                                </a:lnTo>
                                <a:lnTo>
                                  <a:pt x="3822" y="8839"/>
                                </a:lnTo>
                                <a:lnTo>
                                  <a:pt x="3845" y="8851"/>
                                </a:lnTo>
                                <a:lnTo>
                                  <a:pt x="3868" y="8863"/>
                                </a:lnTo>
                                <a:lnTo>
                                  <a:pt x="3890" y="8878"/>
                                </a:lnTo>
                                <a:lnTo>
                                  <a:pt x="3911" y="8893"/>
                                </a:lnTo>
                                <a:lnTo>
                                  <a:pt x="3933" y="8909"/>
                                </a:lnTo>
                                <a:lnTo>
                                  <a:pt x="3953" y="8926"/>
                                </a:lnTo>
                                <a:lnTo>
                                  <a:pt x="3972" y="8945"/>
                                </a:lnTo>
                                <a:lnTo>
                                  <a:pt x="3991" y="8964"/>
                                </a:lnTo>
                                <a:lnTo>
                                  <a:pt x="4009" y="8984"/>
                                </a:lnTo>
                                <a:lnTo>
                                  <a:pt x="4026" y="9006"/>
                                </a:lnTo>
                                <a:lnTo>
                                  <a:pt x="4041" y="9028"/>
                                </a:lnTo>
                                <a:lnTo>
                                  <a:pt x="4057" y="9052"/>
                                </a:lnTo>
                                <a:lnTo>
                                  <a:pt x="4071" y="9075"/>
                                </a:lnTo>
                                <a:lnTo>
                                  <a:pt x="4085" y="9100"/>
                                </a:lnTo>
                                <a:lnTo>
                                  <a:pt x="4097" y="9126"/>
                                </a:lnTo>
                                <a:lnTo>
                                  <a:pt x="4108" y="9151"/>
                                </a:lnTo>
                                <a:lnTo>
                                  <a:pt x="4119" y="9178"/>
                                </a:lnTo>
                                <a:lnTo>
                                  <a:pt x="4127" y="9206"/>
                                </a:lnTo>
                                <a:lnTo>
                                  <a:pt x="4135" y="9234"/>
                                </a:lnTo>
                                <a:lnTo>
                                  <a:pt x="4143" y="9262"/>
                                </a:lnTo>
                                <a:lnTo>
                                  <a:pt x="4149" y="9291"/>
                                </a:lnTo>
                                <a:lnTo>
                                  <a:pt x="4153" y="9322"/>
                                </a:lnTo>
                                <a:lnTo>
                                  <a:pt x="4157" y="9352"/>
                                </a:lnTo>
                                <a:lnTo>
                                  <a:pt x="4158" y="9382"/>
                                </a:lnTo>
                                <a:lnTo>
                                  <a:pt x="4159" y="9414"/>
                                </a:lnTo>
                                <a:lnTo>
                                  <a:pt x="4159" y="9444"/>
                                </a:lnTo>
                                <a:lnTo>
                                  <a:pt x="4157" y="9475"/>
                                </a:lnTo>
                                <a:lnTo>
                                  <a:pt x="4153" y="9504"/>
                                </a:lnTo>
                                <a:lnTo>
                                  <a:pt x="4149" y="9533"/>
                                </a:lnTo>
                                <a:lnTo>
                                  <a:pt x="4143" y="9563"/>
                                </a:lnTo>
                                <a:lnTo>
                                  <a:pt x="4135" y="9591"/>
                                </a:lnTo>
                                <a:lnTo>
                                  <a:pt x="4127" y="9619"/>
                                </a:lnTo>
                                <a:lnTo>
                                  <a:pt x="4119" y="9644"/>
                                </a:lnTo>
                                <a:lnTo>
                                  <a:pt x="4108" y="9670"/>
                                </a:lnTo>
                                <a:lnTo>
                                  <a:pt x="4096" y="9696"/>
                                </a:lnTo>
                                <a:lnTo>
                                  <a:pt x="4084" y="9719"/>
                                </a:lnTo>
                                <a:lnTo>
                                  <a:pt x="4070" y="9743"/>
                                </a:lnTo>
                                <a:lnTo>
                                  <a:pt x="4056" y="9765"/>
                                </a:lnTo>
                                <a:lnTo>
                                  <a:pt x="4040" y="9787"/>
                                </a:lnTo>
                                <a:lnTo>
                                  <a:pt x="4024" y="9807"/>
                                </a:lnTo>
                                <a:lnTo>
                                  <a:pt x="4007" y="9827"/>
                                </a:lnTo>
                                <a:lnTo>
                                  <a:pt x="3989" y="9845"/>
                                </a:lnTo>
                                <a:lnTo>
                                  <a:pt x="3970" y="9863"/>
                                </a:lnTo>
                                <a:lnTo>
                                  <a:pt x="3951" y="9879"/>
                                </a:lnTo>
                                <a:lnTo>
                                  <a:pt x="3929" y="9893"/>
                                </a:lnTo>
                                <a:lnTo>
                                  <a:pt x="3908" y="9907"/>
                                </a:lnTo>
                                <a:lnTo>
                                  <a:pt x="3887" y="9919"/>
                                </a:lnTo>
                                <a:lnTo>
                                  <a:pt x="3863" y="9930"/>
                                </a:lnTo>
                                <a:lnTo>
                                  <a:pt x="3840" y="9940"/>
                                </a:lnTo>
                                <a:lnTo>
                                  <a:pt x="3816" y="9949"/>
                                </a:lnTo>
                                <a:lnTo>
                                  <a:pt x="3792" y="9956"/>
                                </a:lnTo>
                                <a:lnTo>
                                  <a:pt x="3767" y="9961"/>
                                </a:lnTo>
                                <a:lnTo>
                                  <a:pt x="3741" y="9966"/>
                                </a:lnTo>
                                <a:lnTo>
                                  <a:pt x="3716" y="9968"/>
                                </a:lnTo>
                                <a:lnTo>
                                  <a:pt x="3689" y="9969"/>
                                </a:lnTo>
                                <a:lnTo>
                                  <a:pt x="3662" y="9968"/>
                                </a:lnTo>
                                <a:lnTo>
                                  <a:pt x="3634" y="9966"/>
                                </a:lnTo>
                                <a:lnTo>
                                  <a:pt x="3607" y="9963"/>
                                </a:lnTo>
                                <a:lnTo>
                                  <a:pt x="3580" y="9957"/>
                                </a:lnTo>
                                <a:lnTo>
                                  <a:pt x="3553" y="9950"/>
                                </a:lnTo>
                                <a:lnTo>
                                  <a:pt x="3528" y="9942"/>
                                </a:lnTo>
                                <a:lnTo>
                                  <a:pt x="3502" y="9933"/>
                                </a:lnTo>
                                <a:lnTo>
                                  <a:pt x="3476" y="9922"/>
                                </a:lnTo>
                                <a:lnTo>
                                  <a:pt x="3451" y="9911"/>
                                </a:lnTo>
                                <a:lnTo>
                                  <a:pt x="3428" y="9898"/>
                                </a:lnTo>
                                <a:lnTo>
                                  <a:pt x="3404" y="9883"/>
                                </a:lnTo>
                                <a:lnTo>
                                  <a:pt x="3381" y="9868"/>
                                </a:lnTo>
                                <a:lnTo>
                                  <a:pt x="3359" y="9852"/>
                                </a:lnTo>
                                <a:lnTo>
                                  <a:pt x="3337" y="9835"/>
                                </a:lnTo>
                                <a:lnTo>
                                  <a:pt x="3317" y="9816"/>
                                </a:lnTo>
                                <a:lnTo>
                                  <a:pt x="3297" y="9797"/>
                                </a:lnTo>
                                <a:lnTo>
                                  <a:pt x="3278" y="9777"/>
                                </a:lnTo>
                                <a:lnTo>
                                  <a:pt x="3259" y="9755"/>
                                </a:lnTo>
                                <a:lnTo>
                                  <a:pt x="3242" y="9733"/>
                                </a:lnTo>
                                <a:lnTo>
                                  <a:pt x="3225" y="9710"/>
                                </a:lnTo>
                                <a:lnTo>
                                  <a:pt x="3210" y="9687"/>
                                </a:lnTo>
                                <a:lnTo>
                                  <a:pt x="3195" y="9663"/>
                                </a:lnTo>
                                <a:lnTo>
                                  <a:pt x="3182" y="9638"/>
                                </a:lnTo>
                                <a:lnTo>
                                  <a:pt x="3169" y="9613"/>
                                </a:lnTo>
                                <a:lnTo>
                                  <a:pt x="3157" y="9586"/>
                                </a:lnTo>
                                <a:lnTo>
                                  <a:pt x="3147" y="9560"/>
                                </a:lnTo>
                                <a:lnTo>
                                  <a:pt x="3138" y="9533"/>
                                </a:lnTo>
                                <a:lnTo>
                                  <a:pt x="3130" y="9505"/>
                                </a:lnTo>
                                <a:lnTo>
                                  <a:pt x="3123" y="9477"/>
                                </a:lnTo>
                                <a:lnTo>
                                  <a:pt x="3118" y="9449"/>
                                </a:lnTo>
                                <a:lnTo>
                                  <a:pt x="3113" y="9420"/>
                                </a:lnTo>
                                <a:lnTo>
                                  <a:pt x="3110" y="9392"/>
                                </a:lnTo>
                                <a:lnTo>
                                  <a:pt x="3109" y="9363"/>
                                </a:lnTo>
                                <a:lnTo>
                                  <a:pt x="3109" y="9333"/>
                                </a:lnTo>
                                <a:lnTo>
                                  <a:pt x="3110" y="9304"/>
                                </a:lnTo>
                                <a:lnTo>
                                  <a:pt x="3112" y="9276"/>
                                </a:lnTo>
                                <a:lnTo>
                                  <a:pt x="3117" y="9247"/>
                                </a:lnTo>
                                <a:lnTo>
                                  <a:pt x="3121" y="9220"/>
                                </a:lnTo>
                                <a:lnTo>
                                  <a:pt x="3128" y="9192"/>
                                </a:lnTo>
                                <a:lnTo>
                                  <a:pt x="3136" y="9166"/>
                                </a:lnTo>
                                <a:lnTo>
                                  <a:pt x="3145" y="9140"/>
                                </a:lnTo>
                                <a:lnTo>
                                  <a:pt x="3155" y="9114"/>
                                </a:lnTo>
                                <a:lnTo>
                                  <a:pt x="3165" y="9090"/>
                                </a:lnTo>
                                <a:lnTo>
                                  <a:pt x="3177" y="9066"/>
                                </a:lnTo>
                                <a:lnTo>
                                  <a:pt x="3191" y="9044"/>
                                </a:lnTo>
                                <a:lnTo>
                                  <a:pt x="3205" y="9021"/>
                                </a:lnTo>
                                <a:lnTo>
                                  <a:pt x="3220" y="9000"/>
                                </a:lnTo>
                                <a:lnTo>
                                  <a:pt x="3235" y="8980"/>
                                </a:lnTo>
                                <a:lnTo>
                                  <a:pt x="3252" y="8960"/>
                                </a:lnTo>
                                <a:lnTo>
                                  <a:pt x="3270" y="8941"/>
                                </a:lnTo>
                                <a:lnTo>
                                  <a:pt x="3289" y="8924"/>
                                </a:lnTo>
                                <a:lnTo>
                                  <a:pt x="3308" y="8907"/>
                                </a:lnTo>
                                <a:lnTo>
                                  <a:pt x="3328" y="8891"/>
                                </a:lnTo>
                                <a:lnTo>
                                  <a:pt x="3350" y="8877"/>
                                </a:lnTo>
                                <a:lnTo>
                                  <a:pt x="3371" y="8863"/>
                                </a:lnTo>
                                <a:lnTo>
                                  <a:pt x="3393" y="8851"/>
                                </a:lnTo>
                                <a:lnTo>
                                  <a:pt x="3416" y="8840"/>
                                </a:lnTo>
                                <a:lnTo>
                                  <a:pt x="3439" y="8830"/>
                                </a:lnTo>
                                <a:lnTo>
                                  <a:pt x="3464" y="8821"/>
                                </a:lnTo>
                                <a:lnTo>
                                  <a:pt x="3488" y="8813"/>
                                </a:lnTo>
                                <a:lnTo>
                                  <a:pt x="3513" y="8806"/>
                                </a:lnTo>
                                <a:lnTo>
                                  <a:pt x="3539" y="8802"/>
                                </a:lnTo>
                                <a:lnTo>
                                  <a:pt x="3564" y="8797"/>
                                </a:lnTo>
                                <a:lnTo>
                                  <a:pt x="3590" y="8795"/>
                                </a:lnTo>
                                <a:lnTo>
                                  <a:pt x="3617" y="8795"/>
                                </a:lnTo>
                                <a:lnTo>
                                  <a:pt x="3644" y="8795"/>
                                </a:lnTo>
                                <a:close/>
                                <a:moveTo>
                                  <a:pt x="3642" y="8867"/>
                                </a:moveTo>
                                <a:lnTo>
                                  <a:pt x="3665" y="8869"/>
                                </a:lnTo>
                                <a:lnTo>
                                  <a:pt x="3688" y="8872"/>
                                </a:lnTo>
                                <a:lnTo>
                                  <a:pt x="3711" y="8877"/>
                                </a:lnTo>
                                <a:lnTo>
                                  <a:pt x="3733" y="8882"/>
                                </a:lnTo>
                                <a:lnTo>
                                  <a:pt x="3755" y="8889"/>
                                </a:lnTo>
                                <a:lnTo>
                                  <a:pt x="3776" y="8897"/>
                                </a:lnTo>
                                <a:lnTo>
                                  <a:pt x="3797" y="8906"/>
                                </a:lnTo>
                                <a:lnTo>
                                  <a:pt x="3817" y="8917"/>
                                </a:lnTo>
                                <a:lnTo>
                                  <a:pt x="3838" y="8928"/>
                                </a:lnTo>
                                <a:lnTo>
                                  <a:pt x="3858" y="8941"/>
                                </a:lnTo>
                                <a:lnTo>
                                  <a:pt x="3876" y="8954"/>
                                </a:lnTo>
                                <a:lnTo>
                                  <a:pt x="3895" y="8969"/>
                                </a:lnTo>
                                <a:lnTo>
                                  <a:pt x="3911" y="8983"/>
                                </a:lnTo>
                                <a:lnTo>
                                  <a:pt x="3929" y="9000"/>
                                </a:lnTo>
                                <a:lnTo>
                                  <a:pt x="3945" y="9017"/>
                                </a:lnTo>
                                <a:lnTo>
                                  <a:pt x="3961" y="9035"/>
                                </a:lnTo>
                                <a:lnTo>
                                  <a:pt x="3975" y="9054"/>
                                </a:lnTo>
                                <a:lnTo>
                                  <a:pt x="3990" y="9074"/>
                                </a:lnTo>
                                <a:lnTo>
                                  <a:pt x="4003" y="9094"/>
                                </a:lnTo>
                                <a:lnTo>
                                  <a:pt x="4016" y="9114"/>
                                </a:lnTo>
                                <a:lnTo>
                                  <a:pt x="4027" y="9137"/>
                                </a:lnTo>
                                <a:lnTo>
                                  <a:pt x="4038" y="9159"/>
                                </a:lnTo>
                                <a:lnTo>
                                  <a:pt x="4048" y="9182"/>
                                </a:lnTo>
                                <a:lnTo>
                                  <a:pt x="4057" y="9205"/>
                                </a:lnTo>
                                <a:lnTo>
                                  <a:pt x="4065" y="9230"/>
                                </a:lnTo>
                                <a:lnTo>
                                  <a:pt x="4071" y="9254"/>
                                </a:lnTo>
                                <a:lnTo>
                                  <a:pt x="4078" y="9279"/>
                                </a:lnTo>
                                <a:lnTo>
                                  <a:pt x="4083" y="9305"/>
                                </a:lnTo>
                                <a:lnTo>
                                  <a:pt x="4087" y="9331"/>
                                </a:lnTo>
                                <a:lnTo>
                                  <a:pt x="4089" y="9358"/>
                                </a:lnTo>
                                <a:lnTo>
                                  <a:pt x="4092" y="9384"/>
                                </a:lnTo>
                                <a:lnTo>
                                  <a:pt x="4093" y="9411"/>
                                </a:lnTo>
                                <a:lnTo>
                                  <a:pt x="4092" y="9438"/>
                                </a:lnTo>
                                <a:lnTo>
                                  <a:pt x="4091" y="9465"/>
                                </a:lnTo>
                                <a:lnTo>
                                  <a:pt x="4087" y="9491"/>
                                </a:lnTo>
                                <a:lnTo>
                                  <a:pt x="4083" y="9517"/>
                                </a:lnTo>
                                <a:lnTo>
                                  <a:pt x="4078" y="9541"/>
                                </a:lnTo>
                                <a:lnTo>
                                  <a:pt x="4071" y="9566"/>
                                </a:lnTo>
                                <a:lnTo>
                                  <a:pt x="4065" y="9589"/>
                                </a:lnTo>
                                <a:lnTo>
                                  <a:pt x="4057" y="9612"/>
                                </a:lnTo>
                                <a:lnTo>
                                  <a:pt x="4048" y="9634"/>
                                </a:lnTo>
                                <a:lnTo>
                                  <a:pt x="4038" y="9657"/>
                                </a:lnTo>
                                <a:lnTo>
                                  <a:pt x="4027" y="9678"/>
                                </a:lnTo>
                                <a:lnTo>
                                  <a:pt x="4014" y="9698"/>
                                </a:lnTo>
                                <a:lnTo>
                                  <a:pt x="4002" y="9717"/>
                                </a:lnTo>
                                <a:lnTo>
                                  <a:pt x="3989" y="9736"/>
                                </a:lnTo>
                                <a:lnTo>
                                  <a:pt x="3974" y="9753"/>
                                </a:lnTo>
                                <a:lnTo>
                                  <a:pt x="3958" y="9770"/>
                                </a:lnTo>
                                <a:lnTo>
                                  <a:pt x="3943" y="9787"/>
                                </a:lnTo>
                                <a:lnTo>
                                  <a:pt x="3926" y="9801"/>
                                </a:lnTo>
                                <a:lnTo>
                                  <a:pt x="3908" y="9815"/>
                                </a:lnTo>
                                <a:lnTo>
                                  <a:pt x="3890" y="9828"/>
                                </a:lnTo>
                                <a:lnTo>
                                  <a:pt x="3872" y="9839"/>
                                </a:lnTo>
                                <a:lnTo>
                                  <a:pt x="3852" y="9851"/>
                                </a:lnTo>
                                <a:lnTo>
                                  <a:pt x="3833" y="9861"/>
                                </a:lnTo>
                                <a:lnTo>
                                  <a:pt x="3813" y="9868"/>
                                </a:lnTo>
                                <a:lnTo>
                                  <a:pt x="3792" y="9876"/>
                                </a:lnTo>
                                <a:lnTo>
                                  <a:pt x="3770" y="9882"/>
                                </a:lnTo>
                                <a:lnTo>
                                  <a:pt x="3748" y="9888"/>
                                </a:lnTo>
                                <a:lnTo>
                                  <a:pt x="3726" y="9891"/>
                                </a:lnTo>
                                <a:lnTo>
                                  <a:pt x="3703" y="9893"/>
                                </a:lnTo>
                                <a:lnTo>
                                  <a:pt x="3680" y="9894"/>
                                </a:lnTo>
                                <a:lnTo>
                                  <a:pt x="3656" y="9893"/>
                                </a:lnTo>
                                <a:lnTo>
                                  <a:pt x="3633" y="9892"/>
                                </a:lnTo>
                                <a:lnTo>
                                  <a:pt x="3609" y="9889"/>
                                </a:lnTo>
                                <a:lnTo>
                                  <a:pt x="3586" y="9884"/>
                                </a:lnTo>
                                <a:lnTo>
                                  <a:pt x="3562" y="9879"/>
                                </a:lnTo>
                                <a:lnTo>
                                  <a:pt x="3539" y="9872"/>
                                </a:lnTo>
                                <a:lnTo>
                                  <a:pt x="3517" y="9863"/>
                                </a:lnTo>
                                <a:lnTo>
                                  <a:pt x="3495" y="9854"/>
                                </a:lnTo>
                                <a:lnTo>
                                  <a:pt x="3474" y="9844"/>
                                </a:lnTo>
                                <a:lnTo>
                                  <a:pt x="3453" y="9833"/>
                                </a:lnTo>
                                <a:lnTo>
                                  <a:pt x="3432" y="9820"/>
                                </a:lnTo>
                                <a:lnTo>
                                  <a:pt x="3412" y="9807"/>
                                </a:lnTo>
                                <a:lnTo>
                                  <a:pt x="3393" y="9792"/>
                                </a:lnTo>
                                <a:lnTo>
                                  <a:pt x="3374" y="9778"/>
                                </a:lnTo>
                                <a:lnTo>
                                  <a:pt x="3356" y="9762"/>
                                </a:lnTo>
                                <a:lnTo>
                                  <a:pt x="3340" y="9745"/>
                                </a:lnTo>
                                <a:lnTo>
                                  <a:pt x="3323" y="9727"/>
                                </a:lnTo>
                                <a:lnTo>
                                  <a:pt x="3307" y="9708"/>
                                </a:lnTo>
                                <a:lnTo>
                                  <a:pt x="3291" y="9689"/>
                                </a:lnTo>
                                <a:lnTo>
                                  <a:pt x="3277" y="9670"/>
                                </a:lnTo>
                                <a:lnTo>
                                  <a:pt x="3263" y="9649"/>
                                </a:lnTo>
                                <a:lnTo>
                                  <a:pt x="3251" y="9628"/>
                                </a:lnTo>
                                <a:lnTo>
                                  <a:pt x="3239" y="9606"/>
                                </a:lnTo>
                                <a:lnTo>
                                  <a:pt x="3228" y="9584"/>
                                </a:lnTo>
                                <a:lnTo>
                                  <a:pt x="3219" y="9561"/>
                                </a:lnTo>
                                <a:lnTo>
                                  <a:pt x="3209" y="9538"/>
                                </a:lnTo>
                                <a:lnTo>
                                  <a:pt x="3201" y="9514"/>
                                </a:lnTo>
                                <a:lnTo>
                                  <a:pt x="3194" y="9491"/>
                                </a:lnTo>
                                <a:lnTo>
                                  <a:pt x="3188" y="9466"/>
                                </a:lnTo>
                                <a:lnTo>
                                  <a:pt x="3183" y="9442"/>
                                </a:lnTo>
                                <a:lnTo>
                                  <a:pt x="3179" y="9417"/>
                                </a:lnTo>
                                <a:lnTo>
                                  <a:pt x="3177" y="9391"/>
                                </a:lnTo>
                                <a:lnTo>
                                  <a:pt x="3175" y="9365"/>
                                </a:lnTo>
                                <a:lnTo>
                                  <a:pt x="3175" y="9340"/>
                                </a:lnTo>
                                <a:lnTo>
                                  <a:pt x="3176" y="9315"/>
                                </a:lnTo>
                                <a:lnTo>
                                  <a:pt x="3178" y="9289"/>
                                </a:lnTo>
                                <a:lnTo>
                                  <a:pt x="3182" y="9265"/>
                                </a:lnTo>
                                <a:lnTo>
                                  <a:pt x="3186" y="9240"/>
                                </a:lnTo>
                                <a:lnTo>
                                  <a:pt x="3192" y="9216"/>
                                </a:lnTo>
                                <a:lnTo>
                                  <a:pt x="3198" y="9193"/>
                                </a:lnTo>
                                <a:lnTo>
                                  <a:pt x="3206" y="9170"/>
                                </a:lnTo>
                                <a:lnTo>
                                  <a:pt x="3214" y="9148"/>
                                </a:lnTo>
                                <a:lnTo>
                                  <a:pt x="3224" y="9127"/>
                                </a:lnTo>
                                <a:lnTo>
                                  <a:pt x="3234" y="9107"/>
                                </a:lnTo>
                                <a:lnTo>
                                  <a:pt x="3247" y="9086"/>
                                </a:lnTo>
                                <a:lnTo>
                                  <a:pt x="3259" y="9066"/>
                                </a:lnTo>
                                <a:lnTo>
                                  <a:pt x="3271" y="9047"/>
                                </a:lnTo>
                                <a:lnTo>
                                  <a:pt x="3286" y="9029"/>
                                </a:lnTo>
                                <a:lnTo>
                                  <a:pt x="3300" y="9012"/>
                                </a:lnTo>
                                <a:lnTo>
                                  <a:pt x="3316" y="8996"/>
                                </a:lnTo>
                                <a:lnTo>
                                  <a:pt x="3332" y="8980"/>
                                </a:lnTo>
                                <a:lnTo>
                                  <a:pt x="3350" y="8965"/>
                                </a:lnTo>
                                <a:lnTo>
                                  <a:pt x="3366" y="8952"/>
                                </a:lnTo>
                                <a:lnTo>
                                  <a:pt x="3385" y="8938"/>
                                </a:lnTo>
                                <a:lnTo>
                                  <a:pt x="3403" y="8927"/>
                                </a:lnTo>
                                <a:lnTo>
                                  <a:pt x="3423" y="8916"/>
                                </a:lnTo>
                                <a:lnTo>
                                  <a:pt x="3444" y="8906"/>
                                </a:lnTo>
                                <a:lnTo>
                                  <a:pt x="3464" y="8897"/>
                                </a:lnTo>
                                <a:lnTo>
                                  <a:pt x="3484" y="8889"/>
                                </a:lnTo>
                                <a:lnTo>
                                  <a:pt x="3506" y="8882"/>
                                </a:lnTo>
                                <a:lnTo>
                                  <a:pt x="3528" y="8877"/>
                                </a:lnTo>
                                <a:lnTo>
                                  <a:pt x="3550" y="8872"/>
                                </a:lnTo>
                                <a:lnTo>
                                  <a:pt x="3572" y="8869"/>
                                </a:lnTo>
                                <a:lnTo>
                                  <a:pt x="3595" y="8868"/>
                                </a:lnTo>
                                <a:lnTo>
                                  <a:pt x="3618" y="8867"/>
                                </a:lnTo>
                                <a:lnTo>
                                  <a:pt x="3642" y="8867"/>
                                </a:lnTo>
                                <a:close/>
                                <a:moveTo>
                                  <a:pt x="1014" y="8029"/>
                                </a:moveTo>
                                <a:lnTo>
                                  <a:pt x="1034" y="8030"/>
                                </a:lnTo>
                                <a:lnTo>
                                  <a:pt x="1053" y="8031"/>
                                </a:lnTo>
                                <a:lnTo>
                                  <a:pt x="1072" y="8034"/>
                                </a:lnTo>
                                <a:lnTo>
                                  <a:pt x="1091" y="8038"/>
                                </a:lnTo>
                                <a:lnTo>
                                  <a:pt x="1109" y="8042"/>
                                </a:lnTo>
                                <a:lnTo>
                                  <a:pt x="1128" y="8048"/>
                                </a:lnTo>
                                <a:lnTo>
                                  <a:pt x="1145" y="8053"/>
                                </a:lnTo>
                                <a:lnTo>
                                  <a:pt x="1163" y="8060"/>
                                </a:lnTo>
                                <a:lnTo>
                                  <a:pt x="1178" y="8068"/>
                                </a:lnTo>
                                <a:lnTo>
                                  <a:pt x="1195" y="8077"/>
                                </a:lnTo>
                                <a:lnTo>
                                  <a:pt x="1211" y="8086"/>
                                </a:lnTo>
                                <a:lnTo>
                                  <a:pt x="1225" y="8096"/>
                                </a:lnTo>
                                <a:lnTo>
                                  <a:pt x="1240" y="8107"/>
                                </a:lnTo>
                                <a:lnTo>
                                  <a:pt x="1254" y="8118"/>
                                </a:lnTo>
                                <a:lnTo>
                                  <a:pt x="1267" y="8131"/>
                                </a:lnTo>
                                <a:lnTo>
                                  <a:pt x="1280" y="8144"/>
                                </a:lnTo>
                                <a:lnTo>
                                  <a:pt x="1292" y="8157"/>
                                </a:lnTo>
                                <a:lnTo>
                                  <a:pt x="1304" y="8171"/>
                                </a:lnTo>
                                <a:lnTo>
                                  <a:pt x="1314" y="8185"/>
                                </a:lnTo>
                                <a:lnTo>
                                  <a:pt x="1324" y="8200"/>
                                </a:lnTo>
                                <a:lnTo>
                                  <a:pt x="1333" y="8216"/>
                                </a:lnTo>
                                <a:lnTo>
                                  <a:pt x="1342" y="8233"/>
                                </a:lnTo>
                                <a:lnTo>
                                  <a:pt x="1349" y="8248"/>
                                </a:lnTo>
                                <a:lnTo>
                                  <a:pt x="1356" y="8266"/>
                                </a:lnTo>
                                <a:lnTo>
                                  <a:pt x="1362" y="8283"/>
                                </a:lnTo>
                                <a:lnTo>
                                  <a:pt x="1367" y="8301"/>
                                </a:lnTo>
                                <a:lnTo>
                                  <a:pt x="1371" y="8319"/>
                                </a:lnTo>
                                <a:lnTo>
                                  <a:pt x="1374" y="8337"/>
                                </a:lnTo>
                                <a:lnTo>
                                  <a:pt x="1377" y="8356"/>
                                </a:lnTo>
                                <a:lnTo>
                                  <a:pt x="1379" y="8375"/>
                                </a:lnTo>
                                <a:lnTo>
                                  <a:pt x="1379" y="8394"/>
                                </a:lnTo>
                                <a:lnTo>
                                  <a:pt x="1379" y="8414"/>
                                </a:lnTo>
                                <a:lnTo>
                                  <a:pt x="1377" y="8433"/>
                                </a:lnTo>
                                <a:lnTo>
                                  <a:pt x="1375" y="8452"/>
                                </a:lnTo>
                                <a:lnTo>
                                  <a:pt x="1372" y="8471"/>
                                </a:lnTo>
                                <a:lnTo>
                                  <a:pt x="1367" y="8489"/>
                                </a:lnTo>
                                <a:lnTo>
                                  <a:pt x="1362" y="8507"/>
                                </a:lnTo>
                                <a:lnTo>
                                  <a:pt x="1356" y="8525"/>
                                </a:lnTo>
                                <a:lnTo>
                                  <a:pt x="1348" y="8542"/>
                                </a:lnTo>
                                <a:lnTo>
                                  <a:pt x="1341" y="8559"/>
                                </a:lnTo>
                                <a:lnTo>
                                  <a:pt x="1333" y="8575"/>
                                </a:lnTo>
                                <a:lnTo>
                                  <a:pt x="1323" y="8591"/>
                                </a:lnTo>
                                <a:lnTo>
                                  <a:pt x="1313" y="8606"/>
                                </a:lnTo>
                                <a:lnTo>
                                  <a:pt x="1301" y="8620"/>
                                </a:lnTo>
                                <a:lnTo>
                                  <a:pt x="1290" y="8635"/>
                                </a:lnTo>
                                <a:lnTo>
                                  <a:pt x="1278" y="8648"/>
                                </a:lnTo>
                                <a:lnTo>
                                  <a:pt x="1264" y="8661"/>
                                </a:lnTo>
                                <a:lnTo>
                                  <a:pt x="1251" y="8673"/>
                                </a:lnTo>
                                <a:lnTo>
                                  <a:pt x="1238" y="8685"/>
                                </a:lnTo>
                                <a:lnTo>
                                  <a:pt x="1223" y="8695"/>
                                </a:lnTo>
                                <a:lnTo>
                                  <a:pt x="1207" y="8707"/>
                                </a:lnTo>
                                <a:lnTo>
                                  <a:pt x="1192" y="8715"/>
                                </a:lnTo>
                                <a:lnTo>
                                  <a:pt x="1175" y="8724"/>
                                </a:lnTo>
                                <a:lnTo>
                                  <a:pt x="1158" y="8732"/>
                                </a:lnTo>
                                <a:lnTo>
                                  <a:pt x="1141" y="8740"/>
                                </a:lnTo>
                                <a:lnTo>
                                  <a:pt x="1123" y="8747"/>
                                </a:lnTo>
                                <a:lnTo>
                                  <a:pt x="1105" y="8752"/>
                                </a:lnTo>
                                <a:lnTo>
                                  <a:pt x="1088" y="8757"/>
                                </a:lnTo>
                                <a:lnTo>
                                  <a:pt x="1069" y="8761"/>
                                </a:lnTo>
                                <a:lnTo>
                                  <a:pt x="1049" y="8765"/>
                                </a:lnTo>
                                <a:lnTo>
                                  <a:pt x="1030" y="8767"/>
                                </a:lnTo>
                                <a:lnTo>
                                  <a:pt x="1010" y="8768"/>
                                </a:lnTo>
                                <a:lnTo>
                                  <a:pt x="991" y="8768"/>
                                </a:lnTo>
                                <a:lnTo>
                                  <a:pt x="971" y="8768"/>
                                </a:lnTo>
                                <a:lnTo>
                                  <a:pt x="951" y="8767"/>
                                </a:lnTo>
                                <a:lnTo>
                                  <a:pt x="931" y="8765"/>
                                </a:lnTo>
                                <a:lnTo>
                                  <a:pt x="912" y="8761"/>
                                </a:lnTo>
                                <a:lnTo>
                                  <a:pt x="893" y="8757"/>
                                </a:lnTo>
                                <a:lnTo>
                                  <a:pt x="875" y="8752"/>
                                </a:lnTo>
                                <a:lnTo>
                                  <a:pt x="857" y="8747"/>
                                </a:lnTo>
                                <a:lnTo>
                                  <a:pt x="839" y="8740"/>
                                </a:lnTo>
                                <a:lnTo>
                                  <a:pt x="822" y="8733"/>
                                </a:lnTo>
                                <a:lnTo>
                                  <a:pt x="805" y="8726"/>
                                </a:lnTo>
                                <a:lnTo>
                                  <a:pt x="789" y="8717"/>
                                </a:lnTo>
                                <a:lnTo>
                                  <a:pt x="773" y="8708"/>
                                </a:lnTo>
                                <a:lnTo>
                                  <a:pt x="758" y="8698"/>
                                </a:lnTo>
                                <a:lnTo>
                                  <a:pt x="744" y="8687"/>
                                </a:lnTo>
                                <a:lnTo>
                                  <a:pt x="731" y="8675"/>
                                </a:lnTo>
                                <a:lnTo>
                                  <a:pt x="717" y="8664"/>
                                </a:lnTo>
                                <a:lnTo>
                                  <a:pt x="704" y="8652"/>
                                </a:lnTo>
                                <a:lnTo>
                                  <a:pt x="692" y="8638"/>
                                </a:lnTo>
                                <a:lnTo>
                                  <a:pt x="681" y="8625"/>
                                </a:lnTo>
                                <a:lnTo>
                                  <a:pt x="670" y="8611"/>
                                </a:lnTo>
                                <a:lnTo>
                                  <a:pt x="660" y="8597"/>
                                </a:lnTo>
                                <a:lnTo>
                                  <a:pt x="651" y="8582"/>
                                </a:lnTo>
                                <a:lnTo>
                                  <a:pt x="643" y="8566"/>
                                </a:lnTo>
                                <a:lnTo>
                                  <a:pt x="635" y="8551"/>
                                </a:lnTo>
                                <a:lnTo>
                                  <a:pt x="629" y="8534"/>
                                </a:lnTo>
                                <a:lnTo>
                                  <a:pt x="623" y="8517"/>
                                </a:lnTo>
                                <a:lnTo>
                                  <a:pt x="617" y="8500"/>
                                </a:lnTo>
                                <a:lnTo>
                                  <a:pt x="613" y="8484"/>
                                </a:lnTo>
                                <a:lnTo>
                                  <a:pt x="610" y="8466"/>
                                </a:lnTo>
                                <a:lnTo>
                                  <a:pt x="607" y="8448"/>
                                </a:lnTo>
                                <a:lnTo>
                                  <a:pt x="606" y="8430"/>
                                </a:lnTo>
                                <a:lnTo>
                                  <a:pt x="606" y="8411"/>
                                </a:lnTo>
                                <a:lnTo>
                                  <a:pt x="606" y="8393"/>
                                </a:lnTo>
                                <a:lnTo>
                                  <a:pt x="609" y="8374"/>
                                </a:lnTo>
                                <a:lnTo>
                                  <a:pt x="611" y="8355"/>
                                </a:lnTo>
                                <a:lnTo>
                                  <a:pt x="614" y="8337"/>
                                </a:lnTo>
                                <a:lnTo>
                                  <a:pt x="619" y="8319"/>
                                </a:lnTo>
                                <a:lnTo>
                                  <a:pt x="624" y="8302"/>
                                </a:lnTo>
                                <a:lnTo>
                                  <a:pt x="630" y="8284"/>
                                </a:lnTo>
                                <a:lnTo>
                                  <a:pt x="638" y="8267"/>
                                </a:lnTo>
                                <a:lnTo>
                                  <a:pt x="645" y="8250"/>
                                </a:lnTo>
                                <a:lnTo>
                                  <a:pt x="653" y="8235"/>
                                </a:lnTo>
                                <a:lnTo>
                                  <a:pt x="663" y="8219"/>
                                </a:lnTo>
                                <a:lnTo>
                                  <a:pt x="673" y="8203"/>
                                </a:lnTo>
                                <a:lnTo>
                                  <a:pt x="685" y="8189"/>
                                </a:lnTo>
                                <a:lnTo>
                                  <a:pt x="696" y="8174"/>
                                </a:lnTo>
                                <a:lnTo>
                                  <a:pt x="708" y="8161"/>
                                </a:lnTo>
                                <a:lnTo>
                                  <a:pt x="720" y="8147"/>
                                </a:lnTo>
                                <a:lnTo>
                                  <a:pt x="735" y="8135"/>
                                </a:lnTo>
                                <a:lnTo>
                                  <a:pt x="748" y="8123"/>
                                </a:lnTo>
                                <a:lnTo>
                                  <a:pt x="763" y="8112"/>
                                </a:lnTo>
                                <a:lnTo>
                                  <a:pt x="779" y="8100"/>
                                </a:lnTo>
                                <a:lnTo>
                                  <a:pt x="794" y="8090"/>
                                </a:lnTo>
                                <a:lnTo>
                                  <a:pt x="810" y="8081"/>
                                </a:lnTo>
                                <a:lnTo>
                                  <a:pt x="827" y="8072"/>
                                </a:lnTo>
                                <a:lnTo>
                                  <a:pt x="845" y="8064"/>
                                </a:lnTo>
                                <a:lnTo>
                                  <a:pt x="861" y="8057"/>
                                </a:lnTo>
                                <a:lnTo>
                                  <a:pt x="879" y="8051"/>
                                </a:lnTo>
                                <a:lnTo>
                                  <a:pt x="898" y="8044"/>
                                </a:lnTo>
                                <a:lnTo>
                                  <a:pt x="916" y="8040"/>
                                </a:lnTo>
                                <a:lnTo>
                                  <a:pt x="935" y="8036"/>
                                </a:lnTo>
                                <a:lnTo>
                                  <a:pt x="954" y="8033"/>
                                </a:lnTo>
                                <a:lnTo>
                                  <a:pt x="975" y="8031"/>
                                </a:lnTo>
                                <a:lnTo>
                                  <a:pt x="994" y="8030"/>
                                </a:lnTo>
                                <a:lnTo>
                                  <a:pt x="1014" y="8029"/>
                                </a:lnTo>
                                <a:close/>
                                <a:moveTo>
                                  <a:pt x="1011" y="8077"/>
                                </a:moveTo>
                                <a:lnTo>
                                  <a:pt x="1028" y="8077"/>
                                </a:lnTo>
                                <a:lnTo>
                                  <a:pt x="1046" y="8079"/>
                                </a:lnTo>
                                <a:lnTo>
                                  <a:pt x="1063" y="8081"/>
                                </a:lnTo>
                                <a:lnTo>
                                  <a:pt x="1079" y="8084"/>
                                </a:lnTo>
                                <a:lnTo>
                                  <a:pt x="1095" y="8088"/>
                                </a:lnTo>
                                <a:lnTo>
                                  <a:pt x="1111" y="8092"/>
                                </a:lnTo>
                                <a:lnTo>
                                  <a:pt x="1126" y="8098"/>
                                </a:lnTo>
                                <a:lnTo>
                                  <a:pt x="1141" y="8104"/>
                                </a:lnTo>
                                <a:lnTo>
                                  <a:pt x="1156" y="8110"/>
                                </a:lnTo>
                                <a:lnTo>
                                  <a:pt x="1169" y="8118"/>
                                </a:lnTo>
                                <a:lnTo>
                                  <a:pt x="1183" y="8126"/>
                                </a:lnTo>
                                <a:lnTo>
                                  <a:pt x="1196" y="8135"/>
                                </a:lnTo>
                                <a:lnTo>
                                  <a:pt x="1208" y="8145"/>
                                </a:lnTo>
                                <a:lnTo>
                                  <a:pt x="1221" y="8155"/>
                                </a:lnTo>
                                <a:lnTo>
                                  <a:pt x="1233" y="8165"/>
                                </a:lnTo>
                                <a:lnTo>
                                  <a:pt x="1243" y="8177"/>
                                </a:lnTo>
                                <a:lnTo>
                                  <a:pt x="1254" y="8188"/>
                                </a:lnTo>
                                <a:lnTo>
                                  <a:pt x="1264" y="8200"/>
                                </a:lnTo>
                                <a:lnTo>
                                  <a:pt x="1273" y="8214"/>
                                </a:lnTo>
                                <a:lnTo>
                                  <a:pt x="1282" y="8226"/>
                                </a:lnTo>
                                <a:lnTo>
                                  <a:pt x="1290" y="8239"/>
                                </a:lnTo>
                                <a:lnTo>
                                  <a:pt x="1297" y="8254"/>
                                </a:lnTo>
                                <a:lnTo>
                                  <a:pt x="1304" y="8268"/>
                                </a:lnTo>
                                <a:lnTo>
                                  <a:pt x="1310" y="8283"/>
                                </a:lnTo>
                                <a:lnTo>
                                  <a:pt x="1315" y="8298"/>
                                </a:lnTo>
                                <a:lnTo>
                                  <a:pt x="1319" y="8313"/>
                                </a:lnTo>
                                <a:lnTo>
                                  <a:pt x="1324" y="8329"/>
                                </a:lnTo>
                                <a:lnTo>
                                  <a:pt x="1326" y="8345"/>
                                </a:lnTo>
                                <a:lnTo>
                                  <a:pt x="1328" y="8361"/>
                                </a:lnTo>
                                <a:lnTo>
                                  <a:pt x="1329" y="8378"/>
                                </a:lnTo>
                                <a:lnTo>
                                  <a:pt x="1330" y="8395"/>
                                </a:lnTo>
                                <a:lnTo>
                                  <a:pt x="1329" y="8412"/>
                                </a:lnTo>
                                <a:lnTo>
                                  <a:pt x="1328" y="8429"/>
                                </a:lnTo>
                                <a:lnTo>
                                  <a:pt x="1326" y="8445"/>
                                </a:lnTo>
                                <a:lnTo>
                                  <a:pt x="1324" y="8461"/>
                                </a:lnTo>
                                <a:lnTo>
                                  <a:pt x="1319" y="8477"/>
                                </a:lnTo>
                                <a:lnTo>
                                  <a:pt x="1315" y="8493"/>
                                </a:lnTo>
                                <a:lnTo>
                                  <a:pt x="1310" y="8508"/>
                                </a:lnTo>
                                <a:lnTo>
                                  <a:pt x="1304" y="8523"/>
                                </a:lnTo>
                                <a:lnTo>
                                  <a:pt x="1297" y="8537"/>
                                </a:lnTo>
                                <a:lnTo>
                                  <a:pt x="1289" y="8552"/>
                                </a:lnTo>
                                <a:lnTo>
                                  <a:pt x="1281" y="8565"/>
                                </a:lnTo>
                                <a:lnTo>
                                  <a:pt x="1272" y="8579"/>
                                </a:lnTo>
                                <a:lnTo>
                                  <a:pt x="1263" y="8592"/>
                                </a:lnTo>
                                <a:lnTo>
                                  <a:pt x="1253" y="8605"/>
                                </a:lnTo>
                                <a:lnTo>
                                  <a:pt x="1242" y="8616"/>
                                </a:lnTo>
                                <a:lnTo>
                                  <a:pt x="1231" y="8627"/>
                                </a:lnTo>
                                <a:lnTo>
                                  <a:pt x="1219" y="8638"/>
                                </a:lnTo>
                                <a:lnTo>
                                  <a:pt x="1206" y="8648"/>
                                </a:lnTo>
                                <a:lnTo>
                                  <a:pt x="1194" y="8657"/>
                                </a:lnTo>
                                <a:lnTo>
                                  <a:pt x="1180" y="8667"/>
                                </a:lnTo>
                                <a:lnTo>
                                  <a:pt x="1167" y="8675"/>
                                </a:lnTo>
                                <a:lnTo>
                                  <a:pt x="1152" y="8683"/>
                                </a:lnTo>
                                <a:lnTo>
                                  <a:pt x="1138" y="8690"/>
                                </a:lnTo>
                                <a:lnTo>
                                  <a:pt x="1123" y="8696"/>
                                </a:lnTo>
                                <a:lnTo>
                                  <a:pt x="1108" y="8702"/>
                                </a:lnTo>
                                <a:lnTo>
                                  <a:pt x="1092" y="8708"/>
                                </a:lnTo>
                                <a:lnTo>
                                  <a:pt x="1076" y="8712"/>
                                </a:lnTo>
                                <a:lnTo>
                                  <a:pt x="1060" y="8715"/>
                                </a:lnTo>
                                <a:lnTo>
                                  <a:pt x="1043" y="8718"/>
                                </a:lnTo>
                                <a:lnTo>
                                  <a:pt x="1026" y="8720"/>
                                </a:lnTo>
                                <a:lnTo>
                                  <a:pt x="1009" y="8722"/>
                                </a:lnTo>
                                <a:lnTo>
                                  <a:pt x="992" y="8722"/>
                                </a:lnTo>
                                <a:lnTo>
                                  <a:pt x="975" y="8722"/>
                                </a:lnTo>
                                <a:lnTo>
                                  <a:pt x="958" y="8721"/>
                                </a:lnTo>
                                <a:lnTo>
                                  <a:pt x="940" y="8719"/>
                                </a:lnTo>
                                <a:lnTo>
                                  <a:pt x="923" y="8715"/>
                                </a:lnTo>
                                <a:lnTo>
                                  <a:pt x="907" y="8712"/>
                                </a:lnTo>
                                <a:lnTo>
                                  <a:pt x="891" y="8709"/>
                                </a:lnTo>
                                <a:lnTo>
                                  <a:pt x="875" y="8703"/>
                                </a:lnTo>
                                <a:lnTo>
                                  <a:pt x="859" y="8698"/>
                                </a:lnTo>
                                <a:lnTo>
                                  <a:pt x="845" y="8692"/>
                                </a:lnTo>
                                <a:lnTo>
                                  <a:pt x="830" y="8685"/>
                                </a:lnTo>
                                <a:lnTo>
                                  <a:pt x="816" y="8677"/>
                                </a:lnTo>
                                <a:lnTo>
                                  <a:pt x="802" y="8670"/>
                                </a:lnTo>
                                <a:lnTo>
                                  <a:pt x="789" y="8661"/>
                                </a:lnTo>
                                <a:lnTo>
                                  <a:pt x="776" y="8652"/>
                                </a:lnTo>
                                <a:lnTo>
                                  <a:pt x="764" y="8642"/>
                                </a:lnTo>
                                <a:lnTo>
                                  <a:pt x="753" y="8631"/>
                                </a:lnTo>
                                <a:lnTo>
                                  <a:pt x="742" y="8620"/>
                                </a:lnTo>
                                <a:lnTo>
                                  <a:pt x="731" y="8609"/>
                                </a:lnTo>
                                <a:lnTo>
                                  <a:pt x="722" y="8597"/>
                                </a:lnTo>
                                <a:lnTo>
                                  <a:pt x="711" y="8584"/>
                                </a:lnTo>
                                <a:lnTo>
                                  <a:pt x="703" y="8572"/>
                                </a:lnTo>
                                <a:lnTo>
                                  <a:pt x="695" y="8559"/>
                                </a:lnTo>
                                <a:lnTo>
                                  <a:pt x="688" y="8545"/>
                                </a:lnTo>
                                <a:lnTo>
                                  <a:pt x="681" y="8532"/>
                                </a:lnTo>
                                <a:lnTo>
                                  <a:pt x="675" y="8517"/>
                                </a:lnTo>
                                <a:lnTo>
                                  <a:pt x="670" y="8503"/>
                                </a:lnTo>
                                <a:lnTo>
                                  <a:pt x="666" y="8488"/>
                                </a:lnTo>
                                <a:lnTo>
                                  <a:pt x="662" y="8473"/>
                                </a:lnTo>
                                <a:lnTo>
                                  <a:pt x="659" y="8458"/>
                                </a:lnTo>
                                <a:lnTo>
                                  <a:pt x="657" y="8442"/>
                                </a:lnTo>
                                <a:lnTo>
                                  <a:pt x="656" y="8426"/>
                                </a:lnTo>
                                <a:lnTo>
                                  <a:pt x="656" y="8410"/>
                                </a:lnTo>
                                <a:lnTo>
                                  <a:pt x="656" y="8394"/>
                                </a:lnTo>
                                <a:lnTo>
                                  <a:pt x="657" y="8377"/>
                                </a:lnTo>
                                <a:lnTo>
                                  <a:pt x="659" y="8361"/>
                                </a:lnTo>
                                <a:lnTo>
                                  <a:pt x="662" y="8345"/>
                                </a:lnTo>
                                <a:lnTo>
                                  <a:pt x="666" y="8329"/>
                                </a:lnTo>
                                <a:lnTo>
                                  <a:pt x="670" y="8314"/>
                                </a:lnTo>
                                <a:lnTo>
                                  <a:pt x="676" y="8299"/>
                                </a:lnTo>
                                <a:lnTo>
                                  <a:pt x="682" y="8284"/>
                                </a:lnTo>
                                <a:lnTo>
                                  <a:pt x="689" y="8270"/>
                                </a:lnTo>
                                <a:lnTo>
                                  <a:pt x="697" y="8256"/>
                                </a:lnTo>
                                <a:lnTo>
                                  <a:pt x="705" y="8242"/>
                                </a:lnTo>
                                <a:lnTo>
                                  <a:pt x="714" y="8228"/>
                                </a:lnTo>
                                <a:lnTo>
                                  <a:pt x="723" y="8216"/>
                                </a:lnTo>
                                <a:lnTo>
                                  <a:pt x="733" y="8203"/>
                                </a:lnTo>
                                <a:lnTo>
                                  <a:pt x="744" y="8191"/>
                                </a:lnTo>
                                <a:lnTo>
                                  <a:pt x="755" y="8180"/>
                                </a:lnTo>
                                <a:lnTo>
                                  <a:pt x="767" y="8169"/>
                                </a:lnTo>
                                <a:lnTo>
                                  <a:pt x="780" y="8157"/>
                                </a:lnTo>
                                <a:lnTo>
                                  <a:pt x="792" y="8149"/>
                                </a:lnTo>
                                <a:lnTo>
                                  <a:pt x="805" y="8138"/>
                                </a:lnTo>
                                <a:lnTo>
                                  <a:pt x="819" y="8129"/>
                                </a:lnTo>
                                <a:lnTo>
                                  <a:pt x="833" y="8122"/>
                                </a:lnTo>
                                <a:lnTo>
                                  <a:pt x="848" y="8114"/>
                                </a:lnTo>
                                <a:lnTo>
                                  <a:pt x="863" y="8107"/>
                                </a:lnTo>
                                <a:lnTo>
                                  <a:pt x="878" y="8100"/>
                                </a:lnTo>
                                <a:lnTo>
                                  <a:pt x="894" y="8095"/>
                                </a:lnTo>
                                <a:lnTo>
                                  <a:pt x="910" y="8090"/>
                                </a:lnTo>
                                <a:lnTo>
                                  <a:pt x="926" y="8086"/>
                                </a:lnTo>
                                <a:lnTo>
                                  <a:pt x="943" y="8082"/>
                                </a:lnTo>
                                <a:lnTo>
                                  <a:pt x="960" y="8080"/>
                                </a:lnTo>
                                <a:lnTo>
                                  <a:pt x="977" y="8078"/>
                                </a:lnTo>
                                <a:lnTo>
                                  <a:pt x="994" y="8077"/>
                                </a:lnTo>
                                <a:lnTo>
                                  <a:pt x="1011" y="80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1874"/>
                        <wps:cNvSpPr>
                          <a:spLocks/>
                        </wps:cNvSpPr>
                        <wps:spPr bwMode="auto">
                          <a:xfrm>
                            <a:off x="8494" y="1750"/>
                            <a:ext cx="945" cy="736"/>
                          </a:xfrm>
                          <a:custGeom>
                            <a:avLst/>
                            <a:gdLst>
                              <a:gd name="T0" fmla="*/ 296 w 2835"/>
                              <a:gd name="T1" fmla="*/ 1544 h 2209"/>
                              <a:gd name="T2" fmla="*/ 220 w 2835"/>
                              <a:gd name="T3" fmla="*/ 1482 h 2209"/>
                              <a:gd name="T4" fmla="*/ 155 w 2835"/>
                              <a:gd name="T5" fmla="*/ 1416 h 2209"/>
                              <a:gd name="T6" fmla="*/ 102 w 2835"/>
                              <a:gd name="T7" fmla="*/ 1344 h 2209"/>
                              <a:gd name="T8" fmla="*/ 61 w 2835"/>
                              <a:gd name="T9" fmla="*/ 1268 h 2209"/>
                              <a:gd name="T10" fmla="*/ 31 w 2835"/>
                              <a:gd name="T11" fmla="*/ 1189 h 2209"/>
                              <a:gd name="T12" fmla="*/ 10 w 2835"/>
                              <a:gd name="T13" fmla="*/ 1106 h 2209"/>
                              <a:gd name="T14" fmla="*/ 1 w 2835"/>
                              <a:gd name="T15" fmla="*/ 1019 h 2209"/>
                              <a:gd name="T16" fmla="*/ 1 w 2835"/>
                              <a:gd name="T17" fmla="*/ 932 h 2209"/>
                              <a:gd name="T18" fmla="*/ 13 w 2835"/>
                              <a:gd name="T19" fmla="*/ 843 h 2209"/>
                              <a:gd name="T20" fmla="*/ 33 w 2835"/>
                              <a:gd name="T21" fmla="*/ 753 h 2209"/>
                              <a:gd name="T22" fmla="*/ 63 w 2835"/>
                              <a:gd name="T23" fmla="*/ 663 h 2209"/>
                              <a:gd name="T24" fmla="*/ 102 w 2835"/>
                              <a:gd name="T25" fmla="*/ 573 h 2209"/>
                              <a:gd name="T26" fmla="*/ 150 w 2835"/>
                              <a:gd name="T27" fmla="*/ 485 h 2209"/>
                              <a:gd name="T28" fmla="*/ 207 w 2835"/>
                              <a:gd name="T29" fmla="*/ 399 h 2209"/>
                              <a:gd name="T30" fmla="*/ 272 w 2835"/>
                              <a:gd name="T31" fmla="*/ 315 h 2209"/>
                              <a:gd name="T32" fmla="*/ 308 w 2835"/>
                              <a:gd name="T33" fmla="*/ 273 h 2209"/>
                              <a:gd name="T34" fmla="*/ 437 w 2835"/>
                              <a:gd name="T35" fmla="*/ 153 h 2209"/>
                              <a:gd name="T36" fmla="*/ 574 w 2835"/>
                              <a:gd name="T37" fmla="*/ 70 h 2209"/>
                              <a:gd name="T38" fmla="*/ 720 w 2835"/>
                              <a:gd name="T39" fmla="*/ 20 h 2209"/>
                              <a:gd name="T40" fmla="*/ 871 w 2835"/>
                              <a:gd name="T41" fmla="*/ 0 h 2209"/>
                              <a:gd name="T42" fmla="*/ 1026 w 2835"/>
                              <a:gd name="T43" fmla="*/ 8 h 2209"/>
                              <a:gd name="T44" fmla="*/ 1182 w 2835"/>
                              <a:gd name="T45" fmla="*/ 40 h 2209"/>
                              <a:gd name="T46" fmla="*/ 1339 w 2835"/>
                              <a:gd name="T47" fmla="*/ 94 h 2209"/>
                              <a:gd name="T48" fmla="*/ 1493 w 2835"/>
                              <a:gd name="T49" fmla="*/ 167 h 2209"/>
                              <a:gd name="T50" fmla="*/ 1644 w 2835"/>
                              <a:gd name="T51" fmla="*/ 255 h 2209"/>
                              <a:gd name="T52" fmla="*/ 1790 w 2835"/>
                              <a:gd name="T53" fmla="*/ 358 h 2209"/>
                              <a:gd name="T54" fmla="*/ 1928 w 2835"/>
                              <a:gd name="T55" fmla="*/ 471 h 2209"/>
                              <a:gd name="T56" fmla="*/ 2057 w 2835"/>
                              <a:gd name="T57" fmla="*/ 592 h 2209"/>
                              <a:gd name="T58" fmla="*/ 2175 w 2835"/>
                              <a:gd name="T59" fmla="*/ 718 h 2209"/>
                              <a:gd name="T60" fmla="*/ 2280 w 2835"/>
                              <a:gd name="T61" fmla="*/ 847 h 2209"/>
                              <a:gd name="T62" fmla="*/ 2371 w 2835"/>
                              <a:gd name="T63" fmla="*/ 975 h 2209"/>
                              <a:gd name="T64" fmla="*/ 2445 w 2835"/>
                              <a:gd name="T65" fmla="*/ 1099 h 2209"/>
                              <a:gd name="T66" fmla="*/ 2495 w 2835"/>
                              <a:gd name="T67" fmla="*/ 1196 h 2209"/>
                              <a:gd name="T68" fmla="*/ 2594 w 2835"/>
                              <a:gd name="T69" fmla="*/ 1394 h 2209"/>
                              <a:gd name="T70" fmla="*/ 2690 w 2835"/>
                              <a:gd name="T71" fmla="*/ 1591 h 2209"/>
                              <a:gd name="T72" fmla="*/ 2786 w 2835"/>
                              <a:gd name="T73" fmla="*/ 1788 h 2209"/>
                              <a:gd name="T74" fmla="*/ 2782 w 2835"/>
                              <a:gd name="T75" fmla="*/ 1907 h 2209"/>
                              <a:gd name="T76" fmla="*/ 2676 w 2835"/>
                              <a:gd name="T77" fmla="*/ 1946 h 2209"/>
                              <a:gd name="T78" fmla="*/ 2570 w 2835"/>
                              <a:gd name="T79" fmla="*/ 1986 h 2209"/>
                              <a:gd name="T80" fmla="*/ 2465 w 2835"/>
                              <a:gd name="T81" fmla="*/ 2026 h 2209"/>
                              <a:gd name="T82" fmla="*/ 2359 w 2835"/>
                              <a:gd name="T83" fmla="*/ 2067 h 2209"/>
                              <a:gd name="T84" fmla="*/ 2253 w 2835"/>
                              <a:gd name="T85" fmla="*/ 2107 h 2209"/>
                              <a:gd name="T86" fmla="*/ 2147 w 2835"/>
                              <a:gd name="T87" fmla="*/ 2148 h 2209"/>
                              <a:gd name="T88" fmla="*/ 2042 w 2835"/>
                              <a:gd name="T89" fmla="*/ 2189 h 2209"/>
                              <a:gd name="T90" fmla="*/ 1975 w 2835"/>
                              <a:gd name="T91" fmla="*/ 2162 h 2209"/>
                              <a:gd name="T92" fmla="*/ 1929 w 2835"/>
                              <a:gd name="T93" fmla="*/ 2079 h 2209"/>
                              <a:gd name="T94" fmla="*/ 1864 w 2835"/>
                              <a:gd name="T95" fmla="*/ 2010 h 2209"/>
                              <a:gd name="T96" fmla="*/ 1782 w 2835"/>
                              <a:gd name="T97" fmla="*/ 1952 h 2209"/>
                              <a:gd name="T98" fmla="*/ 1687 w 2835"/>
                              <a:gd name="T99" fmla="*/ 1903 h 2209"/>
                              <a:gd name="T100" fmla="*/ 1578 w 2835"/>
                              <a:gd name="T101" fmla="*/ 1864 h 2209"/>
                              <a:gd name="T102" fmla="*/ 1462 w 2835"/>
                              <a:gd name="T103" fmla="*/ 1832 h 2209"/>
                              <a:gd name="T104" fmla="*/ 1338 w 2835"/>
                              <a:gd name="T105" fmla="*/ 1805 h 2209"/>
                              <a:gd name="T106" fmla="*/ 1143 w 2835"/>
                              <a:gd name="T107" fmla="*/ 1771 h 2209"/>
                              <a:gd name="T108" fmla="*/ 946 w 2835"/>
                              <a:gd name="T109" fmla="*/ 1741 h 2209"/>
                              <a:gd name="T110" fmla="*/ 817 w 2835"/>
                              <a:gd name="T111" fmla="*/ 1720 h 2209"/>
                              <a:gd name="T112" fmla="*/ 694 w 2835"/>
                              <a:gd name="T113" fmla="*/ 1696 h 2209"/>
                              <a:gd name="T114" fmla="*/ 579 w 2835"/>
                              <a:gd name="T115" fmla="*/ 1668 h 2209"/>
                              <a:gd name="T116" fmla="*/ 473 w 2835"/>
                              <a:gd name="T117" fmla="*/ 1636 h 2209"/>
                              <a:gd name="T118" fmla="*/ 379 w 2835"/>
                              <a:gd name="T119" fmla="*/ 1595 h 2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835" h="2209">
                                <a:moveTo>
                                  <a:pt x="337" y="1572"/>
                                </a:moveTo>
                                <a:lnTo>
                                  <a:pt x="296" y="1544"/>
                                </a:lnTo>
                                <a:lnTo>
                                  <a:pt x="255" y="1513"/>
                                </a:lnTo>
                                <a:lnTo>
                                  <a:pt x="220" y="1482"/>
                                </a:lnTo>
                                <a:lnTo>
                                  <a:pt x="186" y="1450"/>
                                </a:lnTo>
                                <a:lnTo>
                                  <a:pt x="155" y="1416"/>
                                </a:lnTo>
                                <a:lnTo>
                                  <a:pt x="128" y="1380"/>
                                </a:lnTo>
                                <a:lnTo>
                                  <a:pt x="102" y="1344"/>
                                </a:lnTo>
                                <a:lnTo>
                                  <a:pt x="80" y="1306"/>
                                </a:lnTo>
                                <a:lnTo>
                                  <a:pt x="61" y="1268"/>
                                </a:lnTo>
                                <a:lnTo>
                                  <a:pt x="44" y="1229"/>
                                </a:lnTo>
                                <a:lnTo>
                                  <a:pt x="31" y="1189"/>
                                </a:lnTo>
                                <a:lnTo>
                                  <a:pt x="19" y="1147"/>
                                </a:lnTo>
                                <a:lnTo>
                                  <a:pt x="10" y="1106"/>
                                </a:lnTo>
                                <a:lnTo>
                                  <a:pt x="5" y="1063"/>
                                </a:lnTo>
                                <a:lnTo>
                                  <a:pt x="1" y="1019"/>
                                </a:lnTo>
                                <a:lnTo>
                                  <a:pt x="0" y="976"/>
                                </a:lnTo>
                                <a:lnTo>
                                  <a:pt x="1" y="932"/>
                                </a:lnTo>
                                <a:lnTo>
                                  <a:pt x="6" y="887"/>
                                </a:lnTo>
                                <a:lnTo>
                                  <a:pt x="13" y="843"/>
                                </a:lnTo>
                                <a:lnTo>
                                  <a:pt x="22" y="797"/>
                                </a:lnTo>
                                <a:lnTo>
                                  <a:pt x="33" y="753"/>
                                </a:lnTo>
                                <a:lnTo>
                                  <a:pt x="47" y="708"/>
                                </a:lnTo>
                                <a:lnTo>
                                  <a:pt x="63" y="663"/>
                                </a:lnTo>
                                <a:lnTo>
                                  <a:pt x="81" y="618"/>
                                </a:lnTo>
                                <a:lnTo>
                                  <a:pt x="102" y="573"/>
                                </a:lnTo>
                                <a:lnTo>
                                  <a:pt x="125" y="530"/>
                                </a:lnTo>
                                <a:lnTo>
                                  <a:pt x="150" y="485"/>
                                </a:lnTo>
                                <a:lnTo>
                                  <a:pt x="177" y="442"/>
                                </a:lnTo>
                                <a:lnTo>
                                  <a:pt x="207" y="399"/>
                                </a:lnTo>
                                <a:lnTo>
                                  <a:pt x="239" y="356"/>
                                </a:lnTo>
                                <a:lnTo>
                                  <a:pt x="272" y="315"/>
                                </a:lnTo>
                                <a:lnTo>
                                  <a:pt x="308" y="273"/>
                                </a:lnTo>
                                <a:lnTo>
                                  <a:pt x="371" y="208"/>
                                </a:lnTo>
                                <a:lnTo>
                                  <a:pt x="437" y="153"/>
                                </a:lnTo>
                                <a:lnTo>
                                  <a:pt x="504" y="107"/>
                                </a:lnTo>
                                <a:lnTo>
                                  <a:pt x="574" y="70"/>
                                </a:lnTo>
                                <a:lnTo>
                                  <a:pt x="646" y="41"/>
                                </a:lnTo>
                                <a:lnTo>
                                  <a:pt x="720" y="20"/>
                                </a:lnTo>
                                <a:lnTo>
                                  <a:pt x="795" y="6"/>
                                </a:lnTo>
                                <a:lnTo>
                                  <a:pt x="871" y="0"/>
                                </a:lnTo>
                                <a:lnTo>
                                  <a:pt x="947" y="1"/>
                                </a:lnTo>
                                <a:lnTo>
                                  <a:pt x="1026" y="8"/>
                                </a:lnTo>
                                <a:lnTo>
                                  <a:pt x="1104" y="21"/>
                                </a:lnTo>
                                <a:lnTo>
                                  <a:pt x="1182" y="40"/>
                                </a:lnTo>
                                <a:lnTo>
                                  <a:pt x="1261" y="64"/>
                                </a:lnTo>
                                <a:lnTo>
                                  <a:pt x="1339" y="94"/>
                                </a:lnTo>
                                <a:lnTo>
                                  <a:pt x="1416" y="127"/>
                                </a:lnTo>
                                <a:lnTo>
                                  <a:pt x="1493" y="167"/>
                                </a:lnTo>
                                <a:lnTo>
                                  <a:pt x="1569" y="209"/>
                                </a:lnTo>
                                <a:lnTo>
                                  <a:pt x="1644" y="255"/>
                                </a:lnTo>
                                <a:lnTo>
                                  <a:pt x="1718" y="306"/>
                                </a:lnTo>
                                <a:lnTo>
                                  <a:pt x="1790" y="358"/>
                                </a:lnTo>
                                <a:lnTo>
                                  <a:pt x="1860" y="413"/>
                                </a:lnTo>
                                <a:lnTo>
                                  <a:pt x="1928" y="471"/>
                                </a:lnTo>
                                <a:lnTo>
                                  <a:pt x="1994" y="531"/>
                                </a:lnTo>
                                <a:lnTo>
                                  <a:pt x="2057" y="592"/>
                                </a:lnTo>
                                <a:lnTo>
                                  <a:pt x="2118" y="655"/>
                                </a:lnTo>
                                <a:lnTo>
                                  <a:pt x="2175" y="718"/>
                                </a:lnTo>
                                <a:lnTo>
                                  <a:pt x="2230" y="783"/>
                                </a:lnTo>
                                <a:lnTo>
                                  <a:pt x="2280" y="847"/>
                                </a:lnTo>
                                <a:lnTo>
                                  <a:pt x="2327" y="911"/>
                                </a:lnTo>
                                <a:lnTo>
                                  <a:pt x="2371" y="975"/>
                                </a:lnTo>
                                <a:lnTo>
                                  <a:pt x="2410" y="1037"/>
                                </a:lnTo>
                                <a:lnTo>
                                  <a:pt x="2445" y="1099"/>
                                </a:lnTo>
                                <a:lnTo>
                                  <a:pt x="2495" y="1196"/>
                                </a:lnTo>
                                <a:lnTo>
                                  <a:pt x="2544" y="1295"/>
                                </a:lnTo>
                                <a:lnTo>
                                  <a:pt x="2594" y="1394"/>
                                </a:lnTo>
                                <a:lnTo>
                                  <a:pt x="2642" y="1492"/>
                                </a:lnTo>
                                <a:lnTo>
                                  <a:pt x="2690" y="1591"/>
                                </a:lnTo>
                                <a:lnTo>
                                  <a:pt x="2738" y="1689"/>
                                </a:lnTo>
                                <a:lnTo>
                                  <a:pt x="2786" y="1788"/>
                                </a:lnTo>
                                <a:lnTo>
                                  <a:pt x="2835" y="1887"/>
                                </a:lnTo>
                                <a:lnTo>
                                  <a:pt x="2782" y="1907"/>
                                </a:lnTo>
                                <a:lnTo>
                                  <a:pt x="2729" y="1926"/>
                                </a:lnTo>
                                <a:lnTo>
                                  <a:pt x="2676" y="1946"/>
                                </a:lnTo>
                                <a:lnTo>
                                  <a:pt x="2623" y="1966"/>
                                </a:lnTo>
                                <a:lnTo>
                                  <a:pt x="2570" y="1986"/>
                                </a:lnTo>
                                <a:lnTo>
                                  <a:pt x="2518" y="2007"/>
                                </a:lnTo>
                                <a:lnTo>
                                  <a:pt x="2465" y="2026"/>
                                </a:lnTo>
                                <a:lnTo>
                                  <a:pt x="2411" y="2046"/>
                                </a:lnTo>
                                <a:lnTo>
                                  <a:pt x="2359" y="2067"/>
                                </a:lnTo>
                                <a:lnTo>
                                  <a:pt x="2306" y="2087"/>
                                </a:lnTo>
                                <a:lnTo>
                                  <a:pt x="2253" y="2107"/>
                                </a:lnTo>
                                <a:lnTo>
                                  <a:pt x="2201" y="2128"/>
                                </a:lnTo>
                                <a:lnTo>
                                  <a:pt x="2147" y="2148"/>
                                </a:lnTo>
                                <a:lnTo>
                                  <a:pt x="2094" y="2168"/>
                                </a:lnTo>
                                <a:lnTo>
                                  <a:pt x="2042" y="2189"/>
                                </a:lnTo>
                                <a:lnTo>
                                  <a:pt x="1989" y="2209"/>
                                </a:lnTo>
                                <a:lnTo>
                                  <a:pt x="1975" y="2162"/>
                                </a:lnTo>
                                <a:lnTo>
                                  <a:pt x="1955" y="2120"/>
                                </a:lnTo>
                                <a:lnTo>
                                  <a:pt x="1929" y="2079"/>
                                </a:lnTo>
                                <a:lnTo>
                                  <a:pt x="1899" y="2042"/>
                                </a:lnTo>
                                <a:lnTo>
                                  <a:pt x="1864" y="2010"/>
                                </a:lnTo>
                                <a:lnTo>
                                  <a:pt x="1826" y="1980"/>
                                </a:lnTo>
                                <a:lnTo>
                                  <a:pt x="1782" y="1952"/>
                                </a:lnTo>
                                <a:lnTo>
                                  <a:pt x="1736" y="1926"/>
                                </a:lnTo>
                                <a:lnTo>
                                  <a:pt x="1687" y="1903"/>
                                </a:lnTo>
                                <a:lnTo>
                                  <a:pt x="1634" y="1883"/>
                                </a:lnTo>
                                <a:lnTo>
                                  <a:pt x="1578" y="1864"/>
                                </a:lnTo>
                                <a:lnTo>
                                  <a:pt x="1521" y="1847"/>
                                </a:lnTo>
                                <a:lnTo>
                                  <a:pt x="1462" y="1832"/>
                                </a:lnTo>
                                <a:lnTo>
                                  <a:pt x="1400" y="1818"/>
                                </a:lnTo>
                                <a:lnTo>
                                  <a:pt x="1338" y="1805"/>
                                </a:lnTo>
                                <a:lnTo>
                                  <a:pt x="1273" y="1792"/>
                                </a:lnTo>
                                <a:lnTo>
                                  <a:pt x="1143" y="1771"/>
                                </a:lnTo>
                                <a:lnTo>
                                  <a:pt x="1011" y="1751"/>
                                </a:lnTo>
                                <a:lnTo>
                                  <a:pt x="946" y="1741"/>
                                </a:lnTo>
                                <a:lnTo>
                                  <a:pt x="881" y="1731"/>
                                </a:lnTo>
                                <a:lnTo>
                                  <a:pt x="817" y="1720"/>
                                </a:lnTo>
                                <a:lnTo>
                                  <a:pt x="756" y="1708"/>
                                </a:lnTo>
                                <a:lnTo>
                                  <a:pt x="694" y="1696"/>
                                </a:lnTo>
                                <a:lnTo>
                                  <a:pt x="635" y="1683"/>
                                </a:lnTo>
                                <a:lnTo>
                                  <a:pt x="579" y="1668"/>
                                </a:lnTo>
                                <a:lnTo>
                                  <a:pt x="524" y="1652"/>
                                </a:lnTo>
                                <a:lnTo>
                                  <a:pt x="473" y="1636"/>
                                </a:lnTo>
                                <a:lnTo>
                                  <a:pt x="424" y="1617"/>
                                </a:lnTo>
                                <a:lnTo>
                                  <a:pt x="379" y="1595"/>
                                </a:lnTo>
                                <a:lnTo>
                                  <a:pt x="337" y="1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1875"/>
                        <wps:cNvSpPr>
                          <a:spLocks/>
                        </wps:cNvSpPr>
                        <wps:spPr bwMode="auto">
                          <a:xfrm>
                            <a:off x="9278" y="1488"/>
                            <a:ext cx="764" cy="862"/>
                          </a:xfrm>
                          <a:custGeom>
                            <a:avLst/>
                            <a:gdLst>
                              <a:gd name="T0" fmla="*/ 590 w 2294"/>
                              <a:gd name="T1" fmla="*/ 2339 h 2588"/>
                              <a:gd name="T2" fmla="*/ 556 w 2294"/>
                              <a:gd name="T3" fmla="*/ 2261 h 2588"/>
                              <a:gd name="T4" fmla="*/ 508 w 2294"/>
                              <a:gd name="T5" fmla="*/ 2143 h 2588"/>
                              <a:gd name="T6" fmla="*/ 447 w 2294"/>
                              <a:gd name="T7" fmla="*/ 1985 h 2588"/>
                              <a:gd name="T8" fmla="*/ 398 w 2294"/>
                              <a:gd name="T9" fmla="*/ 1867 h 2588"/>
                              <a:gd name="T10" fmla="*/ 362 w 2294"/>
                              <a:gd name="T11" fmla="*/ 1791 h 2588"/>
                              <a:gd name="T12" fmla="*/ 167 w 2294"/>
                              <a:gd name="T13" fmla="*/ 1673 h 2588"/>
                              <a:gd name="T14" fmla="*/ 66 w 2294"/>
                              <a:gd name="T15" fmla="*/ 1440 h 2588"/>
                              <a:gd name="T16" fmla="*/ 12 w 2294"/>
                              <a:gd name="T17" fmla="*/ 1216 h 2588"/>
                              <a:gd name="T18" fmla="*/ 0 w 2294"/>
                              <a:gd name="T19" fmla="*/ 1004 h 2588"/>
                              <a:gd name="T20" fmla="*/ 28 w 2294"/>
                              <a:gd name="T21" fmla="*/ 807 h 2588"/>
                              <a:gd name="T22" fmla="*/ 90 w 2294"/>
                              <a:gd name="T23" fmla="*/ 625 h 2588"/>
                              <a:gd name="T24" fmla="*/ 186 w 2294"/>
                              <a:gd name="T25" fmla="*/ 463 h 2588"/>
                              <a:gd name="T26" fmla="*/ 308 w 2294"/>
                              <a:gd name="T27" fmla="*/ 322 h 2588"/>
                              <a:gd name="T28" fmla="*/ 453 w 2294"/>
                              <a:gd name="T29" fmla="*/ 203 h 2588"/>
                              <a:gd name="T30" fmla="*/ 619 w 2294"/>
                              <a:gd name="T31" fmla="*/ 110 h 2588"/>
                              <a:gd name="T32" fmla="*/ 801 w 2294"/>
                              <a:gd name="T33" fmla="*/ 44 h 2588"/>
                              <a:gd name="T34" fmla="*/ 996 w 2294"/>
                              <a:gd name="T35" fmla="*/ 7 h 2588"/>
                              <a:gd name="T36" fmla="*/ 1200 w 2294"/>
                              <a:gd name="T37" fmla="*/ 1 h 2588"/>
                              <a:gd name="T38" fmla="*/ 1408 w 2294"/>
                              <a:gd name="T39" fmla="*/ 29 h 2588"/>
                              <a:gd name="T40" fmla="*/ 1618 w 2294"/>
                              <a:gd name="T41" fmla="*/ 93 h 2588"/>
                              <a:gd name="T42" fmla="*/ 1824 w 2294"/>
                              <a:gd name="T43" fmla="*/ 195 h 2588"/>
                              <a:gd name="T44" fmla="*/ 2026 w 2294"/>
                              <a:gd name="T45" fmla="*/ 337 h 2588"/>
                              <a:gd name="T46" fmla="*/ 2107 w 2294"/>
                              <a:gd name="T47" fmla="*/ 416 h 2588"/>
                              <a:gd name="T48" fmla="*/ 2173 w 2294"/>
                              <a:gd name="T49" fmla="*/ 500 h 2588"/>
                              <a:gd name="T50" fmla="*/ 2223 w 2294"/>
                              <a:gd name="T51" fmla="*/ 589 h 2588"/>
                              <a:gd name="T52" fmla="*/ 2258 w 2294"/>
                              <a:gd name="T53" fmla="*/ 681 h 2588"/>
                              <a:gd name="T54" fmla="*/ 2281 w 2294"/>
                              <a:gd name="T55" fmla="*/ 778 h 2588"/>
                              <a:gd name="T56" fmla="*/ 2293 w 2294"/>
                              <a:gd name="T57" fmla="*/ 877 h 2588"/>
                              <a:gd name="T58" fmla="*/ 2294 w 2294"/>
                              <a:gd name="T59" fmla="*/ 979 h 2588"/>
                              <a:gd name="T60" fmla="*/ 2287 w 2294"/>
                              <a:gd name="T61" fmla="*/ 1084 h 2588"/>
                              <a:gd name="T62" fmla="*/ 2273 w 2294"/>
                              <a:gd name="T63" fmla="*/ 1189 h 2588"/>
                              <a:gd name="T64" fmla="*/ 2254 w 2294"/>
                              <a:gd name="T65" fmla="*/ 1294 h 2588"/>
                              <a:gd name="T66" fmla="*/ 2229 w 2294"/>
                              <a:gd name="T67" fmla="*/ 1402 h 2588"/>
                              <a:gd name="T68" fmla="*/ 2204 w 2294"/>
                              <a:gd name="T69" fmla="*/ 1508 h 2588"/>
                              <a:gd name="T70" fmla="*/ 2148 w 2294"/>
                              <a:gd name="T71" fmla="*/ 1719 h 2588"/>
                              <a:gd name="T72" fmla="*/ 2121 w 2294"/>
                              <a:gd name="T73" fmla="*/ 1823 h 2588"/>
                              <a:gd name="T74" fmla="*/ 2097 w 2294"/>
                              <a:gd name="T75" fmla="*/ 1924 h 2588"/>
                              <a:gd name="T76" fmla="*/ 1976 w 2294"/>
                              <a:gd name="T77" fmla="*/ 1991 h 2588"/>
                              <a:gd name="T78" fmla="*/ 1859 w 2294"/>
                              <a:gd name="T79" fmla="*/ 2065 h 2588"/>
                              <a:gd name="T80" fmla="*/ 1744 w 2294"/>
                              <a:gd name="T81" fmla="*/ 2143 h 2588"/>
                              <a:gd name="T82" fmla="*/ 1632 w 2294"/>
                              <a:gd name="T83" fmla="*/ 2225 h 2588"/>
                              <a:gd name="T84" fmla="*/ 1523 w 2294"/>
                              <a:gd name="T85" fmla="*/ 2312 h 2588"/>
                              <a:gd name="T86" fmla="*/ 1417 w 2294"/>
                              <a:gd name="T87" fmla="*/ 2401 h 2588"/>
                              <a:gd name="T88" fmla="*/ 1313 w 2294"/>
                              <a:gd name="T89" fmla="*/ 2493 h 2588"/>
                              <a:gd name="T90" fmla="*/ 1212 w 2294"/>
                              <a:gd name="T91" fmla="*/ 2588 h 2588"/>
                              <a:gd name="T92" fmla="*/ 1151 w 2294"/>
                              <a:gd name="T93" fmla="*/ 2567 h 2588"/>
                              <a:gd name="T94" fmla="*/ 1093 w 2294"/>
                              <a:gd name="T95" fmla="*/ 2551 h 2588"/>
                              <a:gd name="T96" fmla="*/ 1036 w 2294"/>
                              <a:gd name="T97" fmla="*/ 2541 h 2588"/>
                              <a:gd name="T98" fmla="*/ 980 w 2294"/>
                              <a:gd name="T99" fmla="*/ 2537 h 2588"/>
                              <a:gd name="T100" fmla="*/ 925 w 2294"/>
                              <a:gd name="T101" fmla="*/ 2538 h 2588"/>
                              <a:gd name="T102" fmla="*/ 868 w 2294"/>
                              <a:gd name="T103" fmla="*/ 2545 h 2588"/>
                              <a:gd name="T104" fmla="*/ 811 w 2294"/>
                              <a:gd name="T105" fmla="*/ 2558 h 2588"/>
                              <a:gd name="T106" fmla="*/ 751 w 2294"/>
                              <a:gd name="T107" fmla="*/ 2577 h 25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294" h="2588">
                                <a:moveTo>
                                  <a:pt x="607" y="2377"/>
                                </a:moveTo>
                                <a:lnTo>
                                  <a:pt x="590" y="2339"/>
                                </a:lnTo>
                                <a:lnTo>
                                  <a:pt x="572" y="2300"/>
                                </a:lnTo>
                                <a:lnTo>
                                  <a:pt x="556" y="2261"/>
                                </a:lnTo>
                                <a:lnTo>
                                  <a:pt x="539" y="2222"/>
                                </a:lnTo>
                                <a:lnTo>
                                  <a:pt x="508" y="2143"/>
                                </a:lnTo>
                                <a:lnTo>
                                  <a:pt x="478" y="2063"/>
                                </a:lnTo>
                                <a:lnTo>
                                  <a:pt x="447" y="1985"/>
                                </a:lnTo>
                                <a:lnTo>
                                  <a:pt x="415" y="1905"/>
                                </a:lnTo>
                                <a:lnTo>
                                  <a:pt x="398" y="1867"/>
                                </a:lnTo>
                                <a:lnTo>
                                  <a:pt x="380" y="1829"/>
                                </a:lnTo>
                                <a:lnTo>
                                  <a:pt x="362" y="1791"/>
                                </a:lnTo>
                                <a:lnTo>
                                  <a:pt x="343" y="1753"/>
                                </a:lnTo>
                                <a:lnTo>
                                  <a:pt x="167" y="1673"/>
                                </a:lnTo>
                                <a:lnTo>
                                  <a:pt x="111" y="1555"/>
                                </a:lnTo>
                                <a:lnTo>
                                  <a:pt x="66" y="1440"/>
                                </a:lnTo>
                                <a:lnTo>
                                  <a:pt x="33" y="1326"/>
                                </a:lnTo>
                                <a:lnTo>
                                  <a:pt x="12" y="1216"/>
                                </a:lnTo>
                                <a:lnTo>
                                  <a:pt x="1" y="1108"/>
                                </a:lnTo>
                                <a:lnTo>
                                  <a:pt x="0" y="1004"/>
                                </a:lnTo>
                                <a:lnTo>
                                  <a:pt x="10" y="903"/>
                                </a:lnTo>
                                <a:lnTo>
                                  <a:pt x="28" y="807"/>
                                </a:lnTo>
                                <a:lnTo>
                                  <a:pt x="55" y="714"/>
                                </a:lnTo>
                                <a:lnTo>
                                  <a:pt x="90" y="625"/>
                                </a:lnTo>
                                <a:lnTo>
                                  <a:pt x="134" y="542"/>
                                </a:lnTo>
                                <a:lnTo>
                                  <a:pt x="186" y="463"/>
                                </a:lnTo>
                                <a:lnTo>
                                  <a:pt x="243" y="390"/>
                                </a:lnTo>
                                <a:lnTo>
                                  <a:pt x="308" y="322"/>
                                </a:lnTo>
                                <a:lnTo>
                                  <a:pt x="377" y="259"/>
                                </a:lnTo>
                                <a:lnTo>
                                  <a:pt x="453" y="203"/>
                                </a:lnTo>
                                <a:lnTo>
                                  <a:pt x="534" y="154"/>
                                </a:lnTo>
                                <a:lnTo>
                                  <a:pt x="619" y="110"/>
                                </a:lnTo>
                                <a:lnTo>
                                  <a:pt x="708" y="73"/>
                                </a:lnTo>
                                <a:lnTo>
                                  <a:pt x="801" y="44"/>
                                </a:lnTo>
                                <a:lnTo>
                                  <a:pt x="897" y="21"/>
                                </a:lnTo>
                                <a:lnTo>
                                  <a:pt x="996" y="7"/>
                                </a:lnTo>
                                <a:lnTo>
                                  <a:pt x="1097" y="0"/>
                                </a:lnTo>
                                <a:lnTo>
                                  <a:pt x="1200" y="1"/>
                                </a:lnTo>
                                <a:lnTo>
                                  <a:pt x="1304" y="11"/>
                                </a:lnTo>
                                <a:lnTo>
                                  <a:pt x="1408" y="29"/>
                                </a:lnTo>
                                <a:lnTo>
                                  <a:pt x="1513" y="56"/>
                                </a:lnTo>
                                <a:lnTo>
                                  <a:pt x="1618" y="93"/>
                                </a:lnTo>
                                <a:lnTo>
                                  <a:pt x="1722" y="139"/>
                                </a:lnTo>
                                <a:lnTo>
                                  <a:pt x="1824" y="195"/>
                                </a:lnTo>
                                <a:lnTo>
                                  <a:pt x="1926" y="261"/>
                                </a:lnTo>
                                <a:lnTo>
                                  <a:pt x="2026" y="337"/>
                                </a:lnTo>
                                <a:lnTo>
                                  <a:pt x="2068" y="377"/>
                                </a:lnTo>
                                <a:lnTo>
                                  <a:pt x="2107" y="416"/>
                                </a:lnTo>
                                <a:lnTo>
                                  <a:pt x="2142" y="457"/>
                                </a:lnTo>
                                <a:lnTo>
                                  <a:pt x="2173" y="500"/>
                                </a:lnTo>
                                <a:lnTo>
                                  <a:pt x="2200" y="544"/>
                                </a:lnTo>
                                <a:lnTo>
                                  <a:pt x="2223" y="589"/>
                                </a:lnTo>
                                <a:lnTo>
                                  <a:pt x="2243" y="634"/>
                                </a:lnTo>
                                <a:lnTo>
                                  <a:pt x="2258" y="681"/>
                                </a:lnTo>
                                <a:lnTo>
                                  <a:pt x="2272" y="730"/>
                                </a:lnTo>
                                <a:lnTo>
                                  <a:pt x="2281" y="778"/>
                                </a:lnTo>
                                <a:lnTo>
                                  <a:pt x="2289" y="827"/>
                                </a:lnTo>
                                <a:lnTo>
                                  <a:pt x="2293" y="877"/>
                                </a:lnTo>
                                <a:lnTo>
                                  <a:pt x="2294" y="928"/>
                                </a:lnTo>
                                <a:lnTo>
                                  <a:pt x="2294" y="979"/>
                                </a:lnTo>
                                <a:lnTo>
                                  <a:pt x="2292" y="1031"/>
                                </a:lnTo>
                                <a:lnTo>
                                  <a:pt x="2287" y="1084"/>
                                </a:lnTo>
                                <a:lnTo>
                                  <a:pt x="2281" y="1135"/>
                                </a:lnTo>
                                <a:lnTo>
                                  <a:pt x="2273" y="1189"/>
                                </a:lnTo>
                                <a:lnTo>
                                  <a:pt x="2264" y="1242"/>
                                </a:lnTo>
                                <a:lnTo>
                                  <a:pt x="2254" y="1294"/>
                                </a:lnTo>
                                <a:lnTo>
                                  <a:pt x="2242" y="1348"/>
                                </a:lnTo>
                                <a:lnTo>
                                  <a:pt x="2229" y="1402"/>
                                </a:lnTo>
                                <a:lnTo>
                                  <a:pt x="2217" y="1455"/>
                                </a:lnTo>
                                <a:lnTo>
                                  <a:pt x="2204" y="1508"/>
                                </a:lnTo>
                                <a:lnTo>
                                  <a:pt x="2176" y="1615"/>
                                </a:lnTo>
                                <a:lnTo>
                                  <a:pt x="2148" y="1719"/>
                                </a:lnTo>
                                <a:lnTo>
                                  <a:pt x="2134" y="1772"/>
                                </a:lnTo>
                                <a:lnTo>
                                  <a:pt x="2121" y="1823"/>
                                </a:lnTo>
                                <a:lnTo>
                                  <a:pt x="2108" y="1874"/>
                                </a:lnTo>
                                <a:lnTo>
                                  <a:pt x="2097" y="1924"/>
                                </a:lnTo>
                                <a:lnTo>
                                  <a:pt x="2037" y="1956"/>
                                </a:lnTo>
                                <a:lnTo>
                                  <a:pt x="1976" y="1991"/>
                                </a:lnTo>
                                <a:lnTo>
                                  <a:pt x="1917" y="2027"/>
                                </a:lnTo>
                                <a:lnTo>
                                  <a:pt x="1859" y="2065"/>
                                </a:lnTo>
                                <a:lnTo>
                                  <a:pt x="1801" y="2103"/>
                                </a:lnTo>
                                <a:lnTo>
                                  <a:pt x="1744" y="2143"/>
                                </a:lnTo>
                                <a:lnTo>
                                  <a:pt x="1688" y="2184"/>
                                </a:lnTo>
                                <a:lnTo>
                                  <a:pt x="1632" y="2225"/>
                                </a:lnTo>
                                <a:lnTo>
                                  <a:pt x="1577" y="2268"/>
                                </a:lnTo>
                                <a:lnTo>
                                  <a:pt x="1523" y="2312"/>
                                </a:lnTo>
                                <a:lnTo>
                                  <a:pt x="1469" y="2357"/>
                                </a:lnTo>
                                <a:lnTo>
                                  <a:pt x="1417" y="2401"/>
                                </a:lnTo>
                                <a:lnTo>
                                  <a:pt x="1364" y="2447"/>
                                </a:lnTo>
                                <a:lnTo>
                                  <a:pt x="1313" y="2493"/>
                                </a:lnTo>
                                <a:lnTo>
                                  <a:pt x="1262" y="2540"/>
                                </a:lnTo>
                                <a:lnTo>
                                  <a:pt x="1212" y="2588"/>
                                </a:lnTo>
                                <a:lnTo>
                                  <a:pt x="1181" y="2577"/>
                                </a:lnTo>
                                <a:lnTo>
                                  <a:pt x="1151" y="2567"/>
                                </a:lnTo>
                                <a:lnTo>
                                  <a:pt x="1121" y="2558"/>
                                </a:lnTo>
                                <a:lnTo>
                                  <a:pt x="1093" y="2551"/>
                                </a:lnTo>
                                <a:lnTo>
                                  <a:pt x="1064" y="2546"/>
                                </a:lnTo>
                                <a:lnTo>
                                  <a:pt x="1036" y="2541"/>
                                </a:lnTo>
                                <a:lnTo>
                                  <a:pt x="1008" y="2538"/>
                                </a:lnTo>
                                <a:lnTo>
                                  <a:pt x="980" y="2537"/>
                                </a:lnTo>
                                <a:lnTo>
                                  <a:pt x="953" y="2537"/>
                                </a:lnTo>
                                <a:lnTo>
                                  <a:pt x="925" y="2538"/>
                                </a:lnTo>
                                <a:lnTo>
                                  <a:pt x="897" y="2540"/>
                                </a:lnTo>
                                <a:lnTo>
                                  <a:pt x="868" y="2545"/>
                                </a:lnTo>
                                <a:lnTo>
                                  <a:pt x="840" y="2550"/>
                                </a:lnTo>
                                <a:lnTo>
                                  <a:pt x="811" y="2558"/>
                                </a:lnTo>
                                <a:lnTo>
                                  <a:pt x="781" y="2566"/>
                                </a:lnTo>
                                <a:lnTo>
                                  <a:pt x="751" y="2577"/>
                                </a:lnTo>
                                <a:lnTo>
                                  <a:pt x="607" y="23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1876"/>
                        <wps:cNvSpPr>
                          <a:spLocks/>
                        </wps:cNvSpPr>
                        <wps:spPr bwMode="auto">
                          <a:xfrm>
                            <a:off x="10286" y="2607"/>
                            <a:ext cx="687" cy="3471"/>
                          </a:xfrm>
                          <a:custGeom>
                            <a:avLst/>
                            <a:gdLst>
                              <a:gd name="T0" fmla="*/ 2060 w 2060"/>
                              <a:gd name="T1" fmla="*/ 9955 h 10414"/>
                              <a:gd name="T2" fmla="*/ 1933 w 2060"/>
                              <a:gd name="T3" fmla="*/ 9373 h 10414"/>
                              <a:gd name="T4" fmla="*/ 1826 w 2060"/>
                              <a:gd name="T5" fmla="*/ 8789 h 10414"/>
                              <a:gd name="T6" fmla="*/ 1737 w 2060"/>
                              <a:gd name="T7" fmla="*/ 8202 h 10414"/>
                              <a:gd name="T8" fmla="*/ 1666 w 2060"/>
                              <a:gd name="T9" fmla="*/ 7614 h 10414"/>
                              <a:gd name="T10" fmla="*/ 1612 w 2060"/>
                              <a:gd name="T11" fmla="*/ 7024 h 10414"/>
                              <a:gd name="T12" fmla="*/ 1575 w 2060"/>
                              <a:gd name="T13" fmla="*/ 6432 h 10414"/>
                              <a:gd name="T14" fmla="*/ 1555 w 2060"/>
                              <a:gd name="T15" fmla="*/ 5840 h 10414"/>
                              <a:gd name="T16" fmla="*/ 1550 w 2060"/>
                              <a:gd name="T17" fmla="*/ 5248 h 10414"/>
                              <a:gd name="T18" fmla="*/ 1562 w 2060"/>
                              <a:gd name="T19" fmla="*/ 4655 h 10414"/>
                              <a:gd name="T20" fmla="*/ 1587 w 2060"/>
                              <a:gd name="T21" fmla="*/ 4062 h 10414"/>
                              <a:gd name="T22" fmla="*/ 1628 w 2060"/>
                              <a:gd name="T23" fmla="*/ 3469 h 10414"/>
                              <a:gd name="T24" fmla="*/ 1681 w 2060"/>
                              <a:gd name="T25" fmla="*/ 2878 h 10414"/>
                              <a:gd name="T26" fmla="*/ 1748 w 2060"/>
                              <a:gd name="T27" fmla="*/ 2288 h 10414"/>
                              <a:gd name="T28" fmla="*/ 1828 w 2060"/>
                              <a:gd name="T29" fmla="*/ 1700 h 10414"/>
                              <a:gd name="T30" fmla="*/ 1921 w 2060"/>
                              <a:gd name="T31" fmla="*/ 1114 h 10414"/>
                              <a:gd name="T32" fmla="*/ 2024 w 2060"/>
                              <a:gd name="T33" fmla="*/ 529 h 10414"/>
                              <a:gd name="T34" fmla="*/ 484 w 2060"/>
                              <a:gd name="T35" fmla="*/ 323 h 10414"/>
                              <a:gd name="T36" fmla="*/ 374 w 2060"/>
                              <a:gd name="T37" fmla="*/ 969 h 10414"/>
                              <a:gd name="T38" fmla="*/ 278 w 2060"/>
                              <a:gd name="T39" fmla="*/ 1618 h 10414"/>
                              <a:gd name="T40" fmla="*/ 196 w 2060"/>
                              <a:gd name="T41" fmla="*/ 2268 h 10414"/>
                              <a:gd name="T42" fmla="*/ 128 w 2060"/>
                              <a:gd name="T43" fmla="*/ 2919 h 10414"/>
                              <a:gd name="T44" fmla="*/ 74 w 2060"/>
                              <a:gd name="T45" fmla="*/ 3571 h 10414"/>
                              <a:gd name="T46" fmla="*/ 34 w 2060"/>
                              <a:gd name="T47" fmla="*/ 4223 h 10414"/>
                              <a:gd name="T48" fmla="*/ 9 w 2060"/>
                              <a:gd name="T49" fmla="*/ 4877 h 10414"/>
                              <a:gd name="T50" fmla="*/ 0 w 2060"/>
                              <a:gd name="T51" fmla="*/ 5530 h 10414"/>
                              <a:gd name="T52" fmla="*/ 6 w 2060"/>
                              <a:gd name="T53" fmla="*/ 6183 h 10414"/>
                              <a:gd name="T54" fmla="*/ 27 w 2060"/>
                              <a:gd name="T55" fmla="*/ 6836 h 10414"/>
                              <a:gd name="T56" fmla="*/ 65 w 2060"/>
                              <a:gd name="T57" fmla="*/ 7489 h 10414"/>
                              <a:gd name="T58" fmla="*/ 118 w 2060"/>
                              <a:gd name="T59" fmla="*/ 8141 h 10414"/>
                              <a:gd name="T60" fmla="*/ 188 w 2060"/>
                              <a:gd name="T61" fmla="*/ 8792 h 10414"/>
                              <a:gd name="T62" fmla="*/ 276 w 2060"/>
                              <a:gd name="T63" fmla="*/ 9442 h 10414"/>
                              <a:gd name="T64" fmla="*/ 379 w 2060"/>
                              <a:gd name="T65" fmla="*/ 10090 h 10414"/>
                              <a:gd name="T66" fmla="*/ 1940 w 2060"/>
                              <a:gd name="T67" fmla="*/ 9988 h 104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060" h="10414">
                                <a:moveTo>
                                  <a:pt x="1940" y="9988"/>
                                </a:moveTo>
                                <a:lnTo>
                                  <a:pt x="2060" y="9955"/>
                                </a:lnTo>
                                <a:lnTo>
                                  <a:pt x="1994" y="9665"/>
                                </a:lnTo>
                                <a:lnTo>
                                  <a:pt x="1933" y="9373"/>
                                </a:lnTo>
                                <a:lnTo>
                                  <a:pt x="1877" y="9082"/>
                                </a:lnTo>
                                <a:lnTo>
                                  <a:pt x="1826" y="8789"/>
                                </a:lnTo>
                                <a:lnTo>
                                  <a:pt x="1779" y="8496"/>
                                </a:lnTo>
                                <a:lnTo>
                                  <a:pt x="1737" y="8202"/>
                                </a:lnTo>
                                <a:lnTo>
                                  <a:pt x="1699" y="7909"/>
                                </a:lnTo>
                                <a:lnTo>
                                  <a:pt x="1666" y="7614"/>
                                </a:lnTo>
                                <a:lnTo>
                                  <a:pt x="1637" y="7319"/>
                                </a:lnTo>
                                <a:lnTo>
                                  <a:pt x="1612" y="7024"/>
                                </a:lnTo>
                                <a:lnTo>
                                  <a:pt x="1592" y="6728"/>
                                </a:lnTo>
                                <a:lnTo>
                                  <a:pt x="1575" y="6432"/>
                                </a:lnTo>
                                <a:lnTo>
                                  <a:pt x="1564" y="6136"/>
                                </a:lnTo>
                                <a:lnTo>
                                  <a:pt x="1555" y="5840"/>
                                </a:lnTo>
                                <a:lnTo>
                                  <a:pt x="1552" y="5543"/>
                                </a:lnTo>
                                <a:lnTo>
                                  <a:pt x="1550" y="5248"/>
                                </a:lnTo>
                                <a:lnTo>
                                  <a:pt x="1554" y="4951"/>
                                </a:lnTo>
                                <a:lnTo>
                                  <a:pt x="1562" y="4655"/>
                                </a:lnTo>
                                <a:lnTo>
                                  <a:pt x="1573" y="4358"/>
                                </a:lnTo>
                                <a:lnTo>
                                  <a:pt x="1587" y="4062"/>
                                </a:lnTo>
                                <a:lnTo>
                                  <a:pt x="1605" y="3765"/>
                                </a:lnTo>
                                <a:lnTo>
                                  <a:pt x="1628" y="3469"/>
                                </a:lnTo>
                                <a:lnTo>
                                  <a:pt x="1652" y="3173"/>
                                </a:lnTo>
                                <a:lnTo>
                                  <a:pt x="1681" y="2878"/>
                                </a:lnTo>
                                <a:lnTo>
                                  <a:pt x="1713" y="2583"/>
                                </a:lnTo>
                                <a:lnTo>
                                  <a:pt x="1748" y="2288"/>
                                </a:lnTo>
                                <a:lnTo>
                                  <a:pt x="1787" y="1994"/>
                                </a:lnTo>
                                <a:lnTo>
                                  <a:pt x="1828" y="1700"/>
                                </a:lnTo>
                                <a:lnTo>
                                  <a:pt x="1873" y="1406"/>
                                </a:lnTo>
                                <a:lnTo>
                                  <a:pt x="1921" y="1114"/>
                                </a:lnTo>
                                <a:lnTo>
                                  <a:pt x="1971" y="822"/>
                                </a:lnTo>
                                <a:lnTo>
                                  <a:pt x="2024" y="529"/>
                                </a:lnTo>
                                <a:lnTo>
                                  <a:pt x="543" y="0"/>
                                </a:lnTo>
                                <a:lnTo>
                                  <a:pt x="484" y="323"/>
                                </a:lnTo>
                                <a:lnTo>
                                  <a:pt x="428" y="646"/>
                                </a:lnTo>
                                <a:lnTo>
                                  <a:pt x="374" y="969"/>
                                </a:lnTo>
                                <a:lnTo>
                                  <a:pt x="325" y="1294"/>
                                </a:lnTo>
                                <a:lnTo>
                                  <a:pt x="278" y="1618"/>
                                </a:lnTo>
                                <a:lnTo>
                                  <a:pt x="235" y="1943"/>
                                </a:lnTo>
                                <a:lnTo>
                                  <a:pt x="196" y="2268"/>
                                </a:lnTo>
                                <a:lnTo>
                                  <a:pt x="160" y="2594"/>
                                </a:lnTo>
                                <a:lnTo>
                                  <a:pt x="128" y="2919"/>
                                </a:lnTo>
                                <a:lnTo>
                                  <a:pt x="99" y="3245"/>
                                </a:lnTo>
                                <a:lnTo>
                                  <a:pt x="74" y="3571"/>
                                </a:lnTo>
                                <a:lnTo>
                                  <a:pt x="52" y="3897"/>
                                </a:lnTo>
                                <a:lnTo>
                                  <a:pt x="34" y="4223"/>
                                </a:lnTo>
                                <a:lnTo>
                                  <a:pt x="20" y="4551"/>
                                </a:lnTo>
                                <a:lnTo>
                                  <a:pt x="9" y="4877"/>
                                </a:lnTo>
                                <a:lnTo>
                                  <a:pt x="2" y="5204"/>
                                </a:lnTo>
                                <a:lnTo>
                                  <a:pt x="0" y="5530"/>
                                </a:lnTo>
                                <a:lnTo>
                                  <a:pt x="1" y="5857"/>
                                </a:lnTo>
                                <a:lnTo>
                                  <a:pt x="6" y="6183"/>
                                </a:lnTo>
                                <a:lnTo>
                                  <a:pt x="15" y="6509"/>
                                </a:lnTo>
                                <a:lnTo>
                                  <a:pt x="27" y="6836"/>
                                </a:lnTo>
                                <a:lnTo>
                                  <a:pt x="44" y="7162"/>
                                </a:lnTo>
                                <a:lnTo>
                                  <a:pt x="65" y="7489"/>
                                </a:lnTo>
                                <a:lnTo>
                                  <a:pt x="90" y="7815"/>
                                </a:lnTo>
                                <a:lnTo>
                                  <a:pt x="118" y="8141"/>
                                </a:lnTo>
                                <a:lnTo>
                                  <a:pt x="151" y="8467"/>
                                </a:lnTo>
                                <a:lnTo>
                                  <a:pt x="188" y="8792"/>
                                </a:lnTo>
                                <a:lnTo>
                                  <a:pt x="230" y="9117"/>
                                </a:lnTo>
                                <a:lnTo>
                                  <a:pt x="276" y="9442"/>
                                </a:lnTo>
                                <a:lnTo>
                                  <a:pt x="325" y="9767"/>
                                </a:lnTo>
                                <a:lnTo>
                                  <a:pt x="379" y="10090"/>
                                </a:lnTo>
                                <a:lnTo>
                                  <a:pt x="438" y="10414"/>
                                </a:lnTo>
                                <a:lnTo>
                                  <a:pt x="1940" y="99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1877"/>
                        <wps:cNvSpPr>
                          <a:spLocks/>
                        </wps:cNvSpPr>
                        <wps:spPr bwMode="auto">
                          <a:xfrm>
                            <a:off x="8253" y="2654"/>
                            <a:ext cx="685" cy="3436"/>
                          </a:xfrm>
                          <a:custGeom>
                            <a:avLst/>
                            <a:gdLst>
                              <a:gd name="T0" fmla="*/ 1692 w 2056"/>
                              <a:gd name="T1" fmla="*/ 9912 h 10308"/>
                              <a:gd name="T2" fmla="*/ 1793 w 2056"/>
                              <a:gd name="T3" fmla="*/ 9275 h 10308"/>
                              <a:gd name="T4" fmla="*/ 1877 w 2056"/>
                              <a:gd name="T5" fmla="*/ 8635 h 10308"/>
                              <a:gd name="T6" fmla="*/ 1945 w 2056"/>
                              <a:gd name="T7" fmla="*/ 7995 h 10308"/>
                              <a:gd name="T8" fmla="*/ 1997 w 2056"/>
                              <a:gd name="T9" fmla="*/ 7355 h 10308"/>
                              <a:gd name="T10" fmla="*/ 2032 w 2056"/>
                              <a:gd name="T11" fmla="*/ 6714 h 10308"/>
                              <a:gd name="T12" fmla="*/ 2052 w 2056"/>
                              <a:gd name="T13" fmla="*/ 6074 h 10308"/>
                              <a:gd name="T14" fmla="*/ 2056 w 2056"/>
                              <a:gd name="T15" fmla="*/ 5433 h 10308"/>
                              <a:gd name="T16" fmla="*/ 2046 w 2056"/>
                              <a:gd name="T17" fmla="*/ 4792 h 10308"/>
                              <a:gd name="T18" fmla="*/ 2020 w 2056"/>
                              <a:gd name="T19" fmla="*/ 4151 h 10308"/>
                              <a:gd name="T20" fmla="*/ 1981 w 2056"/>
                              <a:gd name="T21" fmla="*/ 3510 h 10308"/>
                              <a:gd name="T22" fmla="*/ 1926 w 2056"/>
                              <a:gd name="T23" fmla="*/ 2870 h 10308"/>
                              <a:gd name="T24" fmla="*/ 1859 w 2056"/>
                              <a:gd name="T25" fmla="*/ 2230 h 10308"/>
                              <a:gd name="T26" fmla="*/ 1778 w 2056"/>
                              <a:gd name="T27" fmla="*/ 1592 h 10308"/>
                              <a:gd name="T28" fmla="*/ 1682 w 2056"/>
                              <a:gd name="T29" fmla="*/ 954 h 10308"/>
                              <a:gd name="T30" fmla="*/ 1575 w 2056"/>
                              <a:gd name="T31" fmla="*/ 318 h 10308"/>
                              <a:gd name="T32" fmla="*/ 35 w 2056"/>
                              <a:gd name="T33" fmla="*/ 529 h 10308"/>
                              <a:gd name="T34" fmla="*/ 206 w 2056"/>
                              <a:gd name="T35" fmla="*/ 1107 h 10308"/>
                              <a:gd name="T36" fmla="*/ 347 w 2056"/>
                              <a:gd name="T37" fmla="*/ 1687 h 10308"/>
                              <a:gd name="T38" fmla="*/ 461 w 2056"/>
                              <a:gd name="T39" fmla="*/ 2269 h 10308"/>
                              <a:gd name="T40" fmla="*/ 550 w 2056"/>
                              <a:gd name="T41" fmla="*/ 2853 h 10308"/>
                              <a:gd name="T42" fmla="*/ 611 w 2056"/>
                              <a:gd name="T43" fmla="*/ 3438 h 10308"/>
                              <a:gd name="T44" fmla="*/ 650 w 2056"/>
                              <a:gd name="T45" fmla="*/ 4025 h 10308"/>
                              <a:gd name="T46" fmla="*/ 666 w 2056"/>
                              <a:gd name="T47" fmla="*/ 4612 h 10308"/>
                              <a:gd name="T48" fmla="*/ 660 w 2056"/>
                              <a:gd name="T49" fmla="*/ 5200 h 10308"/>
                              <a:gd name="T50" fmla="*/ 635 w 2056"/>
                              <a:gd name="T51" fmla="*/ 5788 h 10308"/>
                              <a:gd name="T52" fmla="*/ 590 w 2056"/>
                              <a:gd name="T53" fmla="*/ 6376 h 10308"/>
                              <a:gd name="T54" fmla="*/ 528 w 2056"/>
                              <a:gd name="T55" fmla="*/ 6963 h 10308"/>
                              <a:gd name="T56" fmla="*/ 450 w 2056"/>
                              <a:gd name="T57" fmla="*/ 7550 h 10308"/>
                              <a:gd name="T58" fmla="*/ 357 w 2056"/>
                              <a:gd name="T59" fmla="*/ 8136 h 10308"/>
                              <a:gd name="T60" fmla="*/ 250 w 2056"/>
                              <a:gd name="T61" fmla="*/ 8720 h 10308"/>
                              <a:gd name="T62" fmla="*/ 130 w 2056"/>
                              <a:gd name="T63" fmla="*/ 9304 h 10308"/>
                              <a:gd name="T64" fmla="*/ 0 w 2056"/>
                              <a:gd name="T65" fmla="*/ 9884 h 10308"/>
                              <a:gd name="T66" fmla="*/ 202 w 2056"/>
                              <a:gd name="T67" fmla="*/ 9940 h 10308"/>
                              <a:gd name="T68" fmla="*/ 404 w 2056"/>
                              <a:gd name="T69" fmla="*/ 9994 h 10308"/>
                              <a:gd name="T70" fmla="*/ 608 w 2056"/>
                              <a:gd name="T71" fmla="*/ 10046 h 10308"/>
                              <a:gd name="T72" fmla="*/ 810 w 2056"/>
                              <a:gd name="T73" fmla="*/ 10096 h 10308"/>
                              <a:gd name="T74" fmla="*/ 1014 w 2056"/>
                              <a:gd name="T75" fmla="*/ 10148 h 10308"/>
                              <a:gd name="T76" fmla="*/ 1217 w 2056"/>
                              <a:gd name="T77" fmla="*/ 10199 h 10308"/>
                              <a:gd name="T78" fmla="*/ 1419 w 2056"/>
                              <a:gd name="T79" fmla="*/ 10253 h 10308"/>
                              <a:gd name="T80" fmla="*/ 1622 w 2056"/>
                              <a:gd name="T81" fmla="*/ 10308 h 10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056" h="10308">
                                <a:moveTo>
                                  <a:pt x="1636" y="10232"/>
                                </a:moveTo>
                                <a:lnTo>
                                  <a:pt x="1692" y="9912"/>
                                </a:lnTo>
                                <a:lnTo>
                                  <a:pt x="1745" y="9594"/>
                                </a:lnTo>
                                <a:lnTo>
                                  <a:pt x="1793" y="9275"/>
                                </a:lnTo>
                                <a:lnTo>
                                  <a:pt x="1838" y="8955"/>
                                </a:lnTo>
                                <a:lnTo>
                                  <a:pt x="1877" y="8635"/>
                                </a:lnTo>
                                <a:lnTo>
                                  <a:pt x="1913" y="8316"/>
                                </a:lnTo>
                                <a:lnTo>
                                  <a:pt x="1945" y="7995"/>
                                </a:lnTo>
                                <a:lnTo>
                                  <a:pt x="1972" y="7676"/>
                                </a:lnTo>
                                <a:lnTo>
                                  <a:pt x="1997" y="7355"/>
                                </a:lnTo>
                                <a:lnTo>
                                  <a:pt x="2016" y="7035"/>
                                </a:lnTo>
                                <a:lnTo>
                                  <a:pt x="2032" y="6714"/>
                                </a:lnTo>
                                <a:lnTo>
                                  <a:pt x="2044" y="6394"/>
                                </a:lnTo>
                                <a:lnTo>
                                  <a:pt x="2052" y="6074"/>
                                </a:lnTo>
                                <a:lnTo>
                                  <a:pt x="2056" y="5753"/>
                                </a:lnTo>
                                <a:lnTo>
                                  <a:pt x="2056" y="5433"/>
                                </a:lnTo>
                                <a:lnTo>
                                  <a:pt x="2053" y="5112"/>
                                </a:lnTo>
                                <a:lnTo>
                                  <a:pt x="2046" y="4792"/>
                                </a:lnTo>
                                <a:lnTo>
                                  <a:pt x="2035" y="4470"/>
                                </a:lnTo>
                                <a:lnTo>
                                  <a:pt x="2020" y="4151"/>
                                </a:lnTo>
                                <a:lnTo>
                                  <a:pt x="2002" y="3830"/>
                                </a:lnTo>
                                <a:lnTo>
                                  <a:pt x="1981" y="3510"/>
                                </a:lnTo>
                                <a:lnTo>
                                  <a:pt x="1955" y="3189"/>
                                </a:lnTo>
                                <a:lnTo>
                                  <a:pt x="1926" y="2870"/>
                                </a:lnTo>
                                <a:lnTo>
                                  <a:pt x="1895" y="2550"/>
                                </a:lnTo>
                                <a:lnTo>
                                  <a:pt x="1859" y="2230"/>
                                </a:lnTo>
                                <a:lnTo>
                                  <a:pt x="1820" y="1911"/>
                                </a:lnTo>
                                <a:lnTo>
                                  <a:pt x="1778" y="1592"/>
                                </a:lnTo>
                                <a:lnTo>
                                  <a:pt x="1732" y="1273"/>
                                </a:lnTo>
                                <a:lnTo>
                                  <a:pt x="1682" y="954"/>
                                </a:lnTo>
                                <a:lnTo>
                                  <a:pt x="1630" y="636"/>
                                </a:lnTo>
                                <a:lnTo>
                                  <a:pt x="1575" y="318"/>
                                </a:lnTo>
                                <a:lnTo>
                                  <a:pt x="1516" y="0"/>
                                </a:lnTo>
                                <a:lnTo>
                                  <a:pt x="35" y="529"/>
                                </a:lnTo>
                                <a:lnTo>
                                  <a:pt x="124" y="818"/>
                                </a:lnTo>
                                <a:lnTo>
                                  <a:pt x="206" y="1107"/>
                                </a:lnTo>
                                <a:lnTo>
                                  <a:pt x="280" y="1397"/>
                                </a:lnTo>
                                <a:lnTo>
                                  <a:pt x="347" y="1687"/>
                                </a:lnTo>
                                <a:lnTo>
                                  <a:pt x="408" y="1978"/>
                                </a:lnTo>
                                <a:lnTo>
                                  <a:pt x="461" y="2269"/>
                                </a:lnTo>
                                <a:lnTo>
                                  <a:pt x="508" y="2561"/>
                                </a:lnTo>
                                <a:lnTo>
                                  <a:pt x="550" y="2853"/>
                                </a:lnTo>
                                <a:lnTo>
                                  <a:pt x="583" y="3146"/>
                                </a:lnTo>
                                <a:lnTo>
                                  <a:pt x="611" y="3438"/>
                                </a:lnTo>
                                <a:lnTo>
                                  <a:pt x="634" y="3732"/>
                                </a:lnTo>
                                <a:lnTo>
                                  <a:pt x="650" y="4025"/>
                                </a:lnTo>
                                <a:lnTo>
                                  <a:pt x="660" y="4319"/>
                                </a:lnTo>
                                <a:lnTo>
                                  <a:pt x="666" y="4612"/>
                                </a:lnTo>
                                <a:lnTo>
                                  <a:pt x="666" y="4906"/>
                                </a:lnTo>
                                <a:lnTo>
                                  <a:pt x="660" y="5200"/>
                                </a:lnTo>
                                <a:lnTo>
                                  <a:pt x="650" y="5494"/>
                                </a:lnTo>
                                <a:lnTo>
                                  <a:pt x="635" y="5788"/>
                                </a:lnTo>
                                <a:lnTo>
                                  <a:pt x="615" y="6081"/>
                                </a:lnTo>
                                <a:lnTo>
                                  <a:pt x="590" y="6376"/>
                                </a:lnTo>
                                <a:lnTo>
                                  <a:pt x="562" y="6670"/>
                                </a:lnTo>
                                <a:lnTo>
                                  <a:pt x="528" y="6963"/>
                                </a:lnTo>
                                <a:lnTo>
                                  <a:pt x="491" y="7257"/>
                                </a:lnTo>
                                <a:lnTo>
                                  <a:pt x="450" y="7550"/>
                                </a:lnTo>
                                <a:lnTo>
                                  <a:pt x="405" y="7843"/>
                                </a:lnTo>
                                <a:lnTo>
                                  <a:pt x="357" y="8136"/>
                                </a:lnTo>
                                <a:lnTo>
                                  <a:pt x="305" y="8429"/>
                                </a:lnTo>
                                <a:lnTo>
                                  <a:pt x="250" y="8720"/>
                                </a:lnTo>
                                <a:lnTo>
                                  <a:pt x="192" y="9013"/>
                                </a:lnTo>
                                <a:lnTo>
                                  <a:pt x="130" y="9304"/>
                                </a:lnTo>
                                <a:lnTo>
                                  <a:pt x="66" y="9594"/>
                                </a:lnTo>
                                <a:lnTo>
                                  <a:pt x="0" y="9884"/>
                                </a:lnTo>
                                <a:lnTo>
                                  <a:pt x="101" y="9912"/>
                                </a:lnTo>
                                <a:lnTo>
                                  <a:pt x="202" y="9940"/>
                                </a:lnTo>
                                <a:lnTo>
                                  <a:pt x="303" y="9967"/>
                                </a:lnTo>
                                <a:lnTo>
                                  <a:pt x="404" y="9994"/>
                                </a:lnTo>
                                <a:lnTo>
                                  <a:pt x="506" y="10020"/>
                                </a:lnTo>
                                <a:lnTo>
                                  <a:pt x="608" y="10046"/>
                                </a:lnTo>
                                <a:lnTo>
                                  <a:pt x="709" y="10071"/>
                                </a:lnTo>
                                <a:lnTo>
                                  <a:pt x="810" y="10096"/>
                                </a:lnTo>
                                <a:lnTo>
                                  <a:pt x="912" y="10122"/>
                                </a:lnTo>
                                <a:lnTo>
                                  <a:pt x="1014" y="10148"/>
                                </a:lnTo>
                                <a:lnTo>
                                  <a:pt x="1116" y="10173"/>
                                </a:lnTo>
                                <a:lnTo>
                                  <a:pt x="1217" y="10199"/>
                                </a:lnTo>
                                <a:lnTo>
                                  <a:pt x="1319" y="10226"/>
                                </a:lnTo>
                                <a:lnTo>
                                  <a:pt x="1419" y="10253"/>
                                </a:lnTo>
                                <a:lnTo>
                                  <a:pt x="1521" y="10280"/>
                                </a:lnTo>
                                <a:lnTo>
                                  <a:pt x="1622" y="10308"/>
                                </a:lnTo>
                                <a:lnTo>
                                  <a:pt x="1636" y="10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1878"/>
                        <wps:cNvSpPr>
                          <a:spLocks/>
                        </wps:cNvSpPr>
                        <wps:spPr bwMode="auto">
                          <a:xfrm>
                            <a:off x="9740" y="2132"/>
                            <a:ext cx="758" cy="417"/>
                          </a:xfrm>
                          <a:custGeom>
                            <a:avLst/>
                            <a:gdLst>
                              <a:gd name="T0" fmla="*/ 0 w 2274"/>
                              <a:gd name="T1" fmla="*/ 704 h 1251"/>
                              <a:gd name="T2" fmla="*/ 99 w 2274"/>
                              <a:gd name="T3" fmla="*/ 621 h 1251"/>
                              <a:gd name="T4" fmla="*/ 218 w 2274"/>
                              <a:gd name="T5" fmla="*/ 532 h 1251"/>
                              <a:gd name="T6" fmla="*/ 351 w 2274"/>
                              <a:gd name="T7" fmla="*/ 442 h 1251"/>
                              <a:gd name="T8" fmla="*/ 499 w 2274"/>
                              <a:gd name="T9" fmla="*/ 351 h 1251"/>
                              <a:gd name="T10" fmla="*/ 656 w 2274"/>
                              <a:gd name="T11" fmla="*/ 266 h 1251"/>
                              <a:gd name="T12" fmla="*/ 821 w 2274"/>
                              <a:gd name="T13" fmla="*/ 186 h 1251"/>
                              <a:gd name="T14" fmla="*/ 991 w 2274"/>
                              <a:gd name="T15" fmla="*/ 118 h 1251"/>
                              <a:gd name="T16" fmla="*/ 1161 w 2274"/>
                              <a:gd name="T17" fmla="*/ 62 h 1251"/>
                              <a:gd name="T18" fmla="*/ 1330 w 2274"/>
                              <a:gd name="T19" fmla="*/ 21 h 1251"/>
                              <a:gd name="T20" fmla="*/ 1495 w 2274"/>
                              <a:gd name="T21" fmla="*/ 1 h 1251"/>
                              <a:gd name="T22" fmla="*/ 1653 w 2274"/>
                              <a:gd name="T23" fmla="*/ 3 h 1251"/>
                              <a:gd name="T24" fmla="*/ 1798 w 2274"/>
                              <a:gd name="T25" fmla="*/ 31 h 1251"/>
                              <a:gd name="T26" fmla="*/ 1931 w 2274"/>
                              <a:gd name="T27" fmla="*/ 87 h 1251"/>
                              <a:gd name="T28" fmla="*/ 2048 w 2274"/>
                              <a:gd name="T29" fmla="*/ 175 h 1251"/>
                              <a:gd name="T30" fmla="*/ 2145 w 2274"/>
                              <a:gd name="T31" fmla="*/ 297 h 1251"/>
                              <a:gd name="T32" fmla="*/ 2219 w 2274"/>
                              <a:gd name="T33" fmla="*/ 457 h 1251"/>
                              <a:gd name="T34" fmla="*/ 2268 w 2274"/>
                              <a:gd name="T35" fmla="*/ 682 h 1251"/>
                              <a:gd name="T36" fmla="*/ 2269 w 2274"/>
                              <a:gd name="T37" fmla="*/ 865 h 1251"/>
                              <a:gd name="T38" fmla="*/ 2229 w 2274"/>
                              <a:gd name="T39" fmla="*/ 1007 h 1251"/>
                              <a:gd name="T40" fmla="*/ 2152 w 2274"/>
                              <a:gd name="T41" fmla="*/ 1114 h 1251"/>
                              <a:gd name="T42" fmla="*/ 2043 w 2274"/>
                              <a:gd name="T43" fmla="*/ 1187 h 1251"/>
                              <a:gd name="T44" fmla="*/ 1908 w 2274"/>
                              <a:gd name="T45" fmla="*/ 1232 h 1251"/>
                              <a:gd name="T46" fmla="*/ 1751 w 2274"/>
                              <a:gd name="T47" fmla="*/ 1249 h 1251"/>
                              <a:gd name="T48" fmla="*/ 1580 w 2274"/>
                              <a:gd name="T49" fmla="*/ 1246 h 1251"/>
                              <a:gd name="T50" fmla="*/ 1396 w 2274"/>
                              <a:gd name="T51" fmla="*/ 1225 h 1251"/>
                              <a:gd name="T52" fmla="*/ 1209 w 2274"/>
                              <a:gd name="T53" fmla="*/ 1188 h 1251"/>
                              <a:gd name="T54" fmla="*/ 1020 w 2274"/>
                              <a:gd name="T55" fmla="*/ 1139 h 1251"/>
                              <a:gd name="T56" fmla="*/ 838 w 2274"/>
                              <a:gd name="T57" fmla="*/ 1082 h 1251"/>
                              <a:gd name="T58" fmla="*/ 665 w 2274"/>
                              <a:gd name="T59" fmla="*/ 1021 h 1251"/>
                              <a:gd name="T60" fmla="*/ 508 w 2274"/>
                              <a:gd name="T61" fmla="*/ 959 h 1251"/>
                              <a:gd name="T62" fmla="*/ 371 w 2274"/>
                              <a:gd name="T63" fmla="*/ 900 h 1251"/>
                              <a:gd name="T64" fmla="*/ 261 w 2274"/>
                              <a:gd name="T65" fmla="*/ 847 h 12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274" h="1251">
                                <a:moveTo>
                                  <a:pt x="261" y="847"/>
                                </a:moveTo>
                                <a:lnTo>
                                  <a:pt x="0" y="704"/>
                                </a:lnTo>
                                <a:lnTo>
                                  <a:pt x="48" y="663"/>
                                </a:lnTo>
                                <a:lnTo>
                                  <a:pt x="99" y="621"/>
                                </a:lnTo>
                                <a:lnTo>
                                  <a:pt x="156" y="577"/>
                                </a:lnTo>
                                <a:lnTo>
                                  <a:pt x="218" y="532"/>
                                </a:lnTo>
                                <a:lnTo>
                                  <a:pt x="283" y="486"/>
                                </a:lnTo>
                                <a:lnTo>
                                  <a:pt x="351" y="442"/>
                                </a:lnTo>
                                <a:lnTo>
                                  <a:pt x="424" y="396"/>
                                </a:lnTo>
                                <a:lnTo>
                                  <a:pt x="499" y="351"/>
                                </a:lnTo>
                                <a:lnTo>
                                  <a:pt x="576" y="307"/>
                                </a:lnTo>
                                <a:lnTo>
                                  <a:pt x="656" y="266"/>
                                </a:lnTo>
                                <a:lnTo>
                                  <a:pt x="738" y="224"/>
                                </a:lnTo>
                                <a:lnTo>
                                  <a:pt x="821" y="186"/>
                                </a:lnTo>
                                <a:lnTo>
                                  <a:pt x="906" y="150"/>
                                </a:lnTo>
                                <a:lnTo>
                                  <a:pt x="991" y="118"/>
                                </a:lnTo>
                                <a:lnTo>
                                  <a:pt x="1076" y="87"/>
                                </a:lnTo>
                                <a:lnTo>
                                  <a:pt x="1161" y="62"/>
                                </a:lnTo>
                                <a:lnTo>
                                  <a:pt x="1246" y="39"/>
                                </a:lnTo>
                                <a:lnTo>
                                  <a:pt x="1330" y="21"/>
                                </a:lnTo>
                                <a:lnTo>
                                  <a:pt x="1413" y="9"/>
                                </a:lnTo>
                                <a:lnTo>
                                  <a:pt x="1495" y="1"/>
                                </a:lnTo>
                                <a:lnTo>
                                  <a:pt x="1574" y="0"/>
                                </a:lnTo>
                                <a:lnTo>
                                  <a:pt x="1653" y="3"/>
                                </a:lnTo>
                                <a:lnTo>
                                  <a:pt x="1726" y="15"/>
                                </a:lnTo>
                                <a:lnTo>
                                  <a:pt x="1798" y="31"/>
                                </a:lnTo>
                                <a:lnTo>
                                  <a:pt x="1867" y="56"/>
                                </a:lnTo>
                                <a:lnTo>
                                  <a:pt x="1931" y="87"/>
                                </a:lnTo>
                                <a:lnTo>
                                  <a:pt x="1992" y="127"/>
                                </a:lnTo>
                                <a:lnTo>
                                  <a:pt x="2048" y="175"/>
                                </a:lnTo>
                                <a:lnTo>
                                  <a:pt x="2099" y="232"/>
                                </a:lnTo>
                                <a:lnTo>
                                  <a:pt x="2145" y="297"/>
                                </a:lnTo>
                                <a:lnTo>
                                  <a:pt x="2185" y="373"/>
                                </a:lnTo>
                                <a:lnTo>
                                  <a:pt x="2219" y="457"/>
                                </a:lnTo>
                                <a:lnTo>
                                  <a:pt x="2250" y="576"/>
                                </a:lnTo>
                                <a:lnTo>
                                  <a:pt x="2268" y="682"/>
                                </a:lnTo>
                                <a:lnTo>
                                  <a:pt x="2274" y="779"/>
                                </a:lnTo>
                                <a:lnTo>
                                  <a:pt x="2269" y="865"/>
                                </a:lnTo>
                                <a:lnTo>
                                  <a:pt x="2254" y="941"/>
                                </a:lnTo>
                                <a:lnTo>
                                  <a:pt x="2229" y="1007"/>
                                </a:lnTo>
                                <a:lnTo>
                                  <a:pt x="2194" y="1065"/>
                                </a:lnTo>
                                <a:lnTo>
                                  <a:pt x="2152" y="1114"/>
                                </a:lnTo>
                                <a:lnTo>
                                  <a:pt x="2100" y="1154"/>
                                </a:lnTo>
                                <a:lnTo>
                                  <a:pt x="2043" y="1187"/>
                                </a:lnTo>
                                <a:lnTo>
                                  <a:pt x="1978" y="1212"/>
                                </a:lnTo>
                                <a:lnTo>
                                  <a:pt x="1908" y="1232"/>
                                </a:lnTo>
                                <a:lnTo>
                                  <a:pt x="1832" y="1244"/>
                                </a:lnTo>
                                <a:lnTo>
                                  <a:pt x="1751" y="1249"/>
                                </a:lnTo>
                                <a:lnTo>
                                  <a:pt x="1667" y="1251"/>
                                </a:lnTo>
                                <a:lnTo>
                                  <a:pt x="1580" y="1246"/>
                                </a:lnTo>
                                <a:lnTo>
                                  <a:pt x="1489" y="1237"/>
                                </a:lnTo>
                                <a:lnTo>
                                  <a:pt x="1396" y="1225"/>
                                </a:lnTo>
                                <a:lnTo>
                                  <a:pt x="1303" y="1208"/>
                                </a:lnTo>
                                <a:lnTo>
                                  <a:pt x="1209" y="1188"/>
                                </a:lnTo>
                                <a:lnTo>
                                  <a:pt x="1114" y="1164"/>
                                </a:lnTo>
                                <a:lnTo>
                                  <a:pt x="1020" y="1139"/>
                                </a:lnTo>
                                <a:lnTo>
                                  <a:pt x="928" y="1112"/>
                                </a:lnTo>
                                <a:lnTo>
                                  <a:pt x="838" y="1082"/>
                                </a:lnTo>
                                <a:lnTo>
                                  <a:pt x="749" y="1052"/>
                                </a:lnTo>
                                <a:lnTo>
                                  <a:pt x="665" y="1021"/>
                                </a:lnTo>
                                <a:lnTo>
                                  <a:pt x="584" y="991"/>
                                </a:lnTo>
                                <a:lnTo>
                                  <a:pt x="508" y="959"/>
                                </a:lnTo>
                                <a:lnTo>
                                  <a:pt x="437" y="929"/>
                                </a:lnTo>
                                <a:lnTo>
                                  <a:pt x="371" y="900"/>
                                </a:lnTo>
                                <a:lnTo>
                                  <a:pt x="313" y="873"/>
                                </a:lnTo>
                                <a:lnTo>
                                  <a:pt x="261" y="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1879"/>
                        <wps:cNvSpPr>
                          <a:spLocks/>
                        </wps:cNvSpPr>
                        <wps:spPr bwMode="auto">
                          <a:xfrm>
                            <a:off x="8293" y="2354"/>
                            <a:ext cx="775" cy="410"/>
                          </a:xfrm>
                          <a:custGeom>
                            <a:avLst/>
                            <a:gdLst>
                              <a:gd name="T0" fmla="*/ 2325 w 2325"/>
                              <a:gd name="T1" fmla="*/ 502 h 1229"/>
                              <a:gd name="T2" fmla="*/ 2297 w 2325"/>
                              <a:gd name="T3" fmla="*/ 422 h 1229"/>
                              <a:gd name="T4" fmla="*/ 2246 w 2325"/>
                              <a:gd name="T5" fmla="*/ 350 h 1229"/>
                              <a:gd name="T6" fmla="*/ 2176 w 2325"/>
                              <a:gd name="T7" fmla="*/ 287 h 1229"/>
                              <a:gd name="T8" fmla="*/ 2089 w 2325"/>
                              <a:gd name="T9" fmla="*/ 229 h 1229"/>
                              <a:gd name="T10" fmla="*/ 1987 w 2325"/>
                              <a:gd name="T11" fmla="*/ 180 h 1229"/>
                              <a:gd name="T12" fmla="*/ 1874 w 2325"/>
                              <a:gd name="T13" fmla="*/ 136 h 1229"/>
                              <a:gd name="T14" fmla="*/ 1752 w 2325"/>
                              <a:gd name="T15" fmla="*/ 99 h 1229"/>
                              <a:gd name="T16" fmla="*/ 1625 w 2325"/>
                              <a:gd name="T17" fmla="*/ 69 h 1229"/>
                              <a:gd name="T18" fmla="*/ 1495 w 2325"/>
                              <a:gd name="T19" fmla="*/ 44 h 1229"/>
                              <a:gd name="T20" fmla="*/ 1366 w 2325"/>
                              <a:gd name="T21" fmla="*/ 25 h 1229"/>
                              <a:gd name="T22" fmla="*/ 1239 w 2325"/>
                              <a:gd name="T23" fmla="*/ 12 h 1229"/>
                              <a:gd name="T24" fmla="*/ 1118 w 2325"/>
                              <a:gd name="T25" fmla="*/ 3 h 1229"/>
                              <a:gd name="T26" fmla="*/ 1005 w 2325"/>
                              <a:gd name="T27" fmla="*/ 0 h 1229"/>
                              <a:gd name="T28" fmla="*/ 904 w 2325"/>
                              <a:gd name="T29" fmla="*/ 1 h 1229"/>
                              <a:gd name="T30" fmla="*/ 818 w 2325"/>
                              <a:gd name="T31" fmla="*/ 6 h 1229"/>
                              <a:gd name="T32" fmla="*/ 749 w 2325"/>
                              <a:gd name="T33" fmla="*/ 15 h 1229"/>
                              <a:gd name="T34" fmla="*/ 632 w 2325"/>
                              <a:gd name="T35" fmla="*/ 46 h 1229"/>
                              <a:gd name="T36" fmla="*/ 519 w 2325"/>
                              <a:gd name="T37" fmla="*/ 89 h 1229"/>
                              <a:gd name="T38" fmla="*/ 412 w 2325"/>
                              <a:gd name="T39" fmla="*/ 146 h 1229"/>
                              <a:gd name="T40" fmla="*/ 313 w 2325"/>
                              <a:gd name="T41" fmla="*/ 214 h 1229"/>
                              <a:gd name="T42" fmla="*/ 225 w 2325"/>
                              <a:gd name="T43" fmla="*/ 290 h 1229"/>
                              <a:gd name="T44" fmla="*/ 148 w 2325"/>
                              <a:gd name="T45" fmla="*/ 374 h 1229"/>
                              <a:gd name="T46" fmla="*/ 85 w 2325"/>
                              <a:gd name="T47" fmla="*/ 462 h 1229"/>
                              <a:gd name="T48" fmla="*/ 38 w 2325"/>
                              <a:gd name="T49" fmla="*/ 555 h 1229"/>
                              <a:gd name="T50" fmla="*/ 9 w 2325"/>
                              <a:gd name="T51" fmla="*/ 651 h 1229"/>
                              <a:gd name="T52" fmla="*/ 0 w 2325"/>
                              <a:gd name="T53" fmla="*/ 746 h 1229"/>
                              <a:gd name="T54" fmla="*/ 12 w 2325"/>
                              <a:gd name="T55" fmla="*/ 840 h 1229"/>
                              <a:gd name="T56" fmla="*/ 48 w 2325"/>
                              <a:gd name="T57" fmla="*/ 931 h 1229"/>
                              <a:gd name="T58" fmla="*/ 110 w 2325"/>
                              <a:gd name="T59" fmla="*/ 1016 h 1229"/>
                              <a:gd name="T60" fmla="*/ 199 w 2325"/>
                              <a:gd name="T61" fmla="*/ 1096 h 1229"/>
                              <a:gd name="T62" fmla="*/ 318 w 2325"/>
                              <a:gd name="T63" fmla="*/ 1167 h 1229"/>
                              <a:gd name="T64" fmla="*/ 468 w 2325"/>
                              <a:gd name="T65" fmla="*/ 1229 h 1229"/>
                              <a:gd name="T66" fmla="*/ 670 w 2325"/>
                              <a:gd name="T67" fmla="*/ 1153 h 1229"/>
                              <a:gd name="T68" fmla="*/ 872 w 2325"/>
                              <a:gd name="T69" fmla="*/ 1075 h 1229"/>
                              <a:gd name="T70" fmla="*/ 1073 w 2325"/>
                              <a:gd name="T71" fmla="*/ 997 h 1229"/>
                              <a:gd name="T72" fmla="*/ 1276 w 2325"/>
                              <a:gd name="T73" fmla="*/ 918 h 1229"/>
                              <a:gd name="T74" fmla="*/ 1476 w 2325"/>
                              <a:gd name="T75" fmla="*/ 839 h 1229"/>
                              <a:gd name="T76" fmla="*/ 1678 w 2325"/>
                              <a:gd name="T77" fmla="*/ 759 h 1229"/>
                              <a:gd name="T78" fmla="*/ 1879 w 2325"/>
                              <a:gd name="T79" fmla="*/ 679 h 1229"/>
                              <a:gd name="T80" fmla="*/ 2080 w 2325"/>
                              <a:gd name="T81" fmla="*/ 599 h 12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325" h="1229">
                                <a:moveTo>
                                  <a:pt x="2080" y="599"/>
                                </a:moveTo>
                                <a:lnTo>
                                  <a:pt x="2325" y="502"/>
                                </a:lnTo>
                                <a:lnTo>
                                  <a:pt x="2314" y="461"/>
                                </a:lnTo>
                                <a:lnTo>
                                  <a:pt x="2297" y="422"/>
                                </a:lnTo>
                                <a:lnTo>
                                  <a:pt x="2274" y="386"/>
                                </a:lnTo>
                                <a:lnTo>
                                  <a:pt x="2246" y="350"/>
                                </a:lnTo>
                                <a:lnTo>
                                  <a:pt x="2213" y="318"/>
                                </a:lnTo>
                                <a:lnTo>
                                  <a:pt x="2176" y="287"/>
                                </a:lnTo>
                                <a:lnTo>
                                  <a:pt x="2134" y="257"/>
                                </a:lnTo>
                                <a:lnTo>
                                  <a:pt x="2089" y="229"/>
                                </a:lnTo>
                                <a:lnTo>
                                  <a:pt x="2039" y="204"/>
                                </a:lnTo>
                                <a:lnTo>
                                  <a:pt x="1987" y="180"/>
                                </a:lnTo>
                                <a:lnTo>
                                  <a:pt x="1931" y="158"/>
                                </a:lnTo>
                                <a:lnTo>
                                  <a:pt x="1874" y="136"/>
                                </a:lnTo>
                                <a:lnTo>
                                  <a:pt x="1813" y="117"/>
                                </a:lnTo>
                                <a:lnTo>
                                  <a:pt x="1752" y="99"/>
                                </a:lnTo>
                                <a:lnTo>
                                  <a:pt x="1689" y="84"/>
                                </a:lnTo>
                                <a:lnTo>
                                  <a:pt x="1625" y="69"/>
                                </a:lnTo>
                                <a:lnTo>
                                  <a:pt x="1560" y="56"/>
                                </a:lnTo>
                                <a:lnTo>
                                  <a:pt x="1495" y="44"/>
                                </a:lnTo>
                                <a:lnTo>
                                  <a:pt x="1430" y="34"/>
                                </a:lnTo>
                                <a:lnTo>
                                  <a:pt x="1366" y="25"/>
                                </a:lnTo>
                                <a:lnTo>
                                  <a:pt x="1302" y="18"/>
                                </a:lnTo>
                                <a:lnTo>
                                  <a:pt x="1239" y="12"/>
                                </a:lnTo>
                                <a:lnTo>
                                  <a:pt x="1177" y="8"/>
                                </a:lnTo>
                                <a:lnTo>
                                  <a:pt x="1118" y="3"/>
                                </a:lnTo>
                                <a:lnTo>
                                  <a:pt x="1060" y="1"/>
                                </a:lnTo>
                                <a:lnTo>
                                  <a:pt x="1005" y="0"/>
                                </a:lnTo>
                                <a:lnTo>
                                  <a:pt x="954" y="0"/>
                                </a:lnTo>
                                <a:lnTo>
                                  <a:pt x="904" y="1"/>
                                </a:lnTo>
                                <a:lnTo>
                                  <a:pt x="860" y="3"/>
                                </a:lnTo>
                                <a:lnTo>
                                  <a:pt x="818" y="6"/>
                                </a:lnTo>
                                <a:lnTo>
                                  <a:pt x="781" y="10"/>
                                </a:lnTo>
                                <a:lnTo>
                                  <a:pt x="749" y="15"/>
                                </a:lnTo>
                                <a:lnTo>
                                  <a:pt x="689" y="29"/>
                                </a:lnTo>
                                <a:lnTo>
                                  <a:pt x="632" y="46"/>
                                </a:lnTo>
                                <a:lnTo>
                                  <a:pt x="574" y="66"/>
                                </a:lnTo>
                                <a:lnTo>
                                  <a:pt x="519" y="89"/>
                                </a:lnTo>
                                <a:lnTo>
                                  <a:pt x="465" y="116"/>
                                </a:lnTo>
                                <a:lnTo>
                                  <a:pt x="412" y="146"/>
                                </a:lnTo>
                                <a:lnTo>
                                  <a:pt x="362" y="179"/>
                                </a:lnTo>
                                <a:lnTo>
                                  <a:pt x="313" y="214"/>
                                </a:lnTo>
                                <a:lnTo>
                                  <a:pt x="268" y="251"/>
                                </a:lnTo>
                                <a:lnTo>
                                  <a:pt x="225" y="290"/>
                                </a:lnTo>
                                <a:lnTo>
                                  <a:pt x="185" y="331"/>
                                </a:lnTo>
                                <a:lnTo>
                                  <a:pt x="148" y="374"/>
                                </a:lnTo>
                                <a:lnTo>
                                  <a:pt x="115" y="418"/>
                                </a:lnTo>
                                <a:lnTo>
                                  <a:pt x="85" y="462"/>
                                </a:lnTo>
                                <a:lnTo>
                                  <a:pt x="59" y="508"/>
                                </a:lnTo>
                                <a:lnTo>
                                  <a:pt x="38" y="555"/>
                                </a:lnTo>
                                <a:lnTo>
                                  <a:pt x="21" y="602"/>
                                </a:lnTo>
                                <a:lnTo>
                                  <a:pt x="9" y="651"/>
                                </a:lnTo>
                                <a:lnTo>
                                  <a:pt x="2" y="698"/>
                                </a:lnTo>
                                <a:lnTo>
                                  <a:pt x="0" y="746"/>
                                </a:lnTo>
                                <a:lnTo>
                                  <a:pt x="3" y="793"/>
                                </a:lnTo>
                                <a:lnTo>
                                  <a:pt x="12" y="840"/>
                                </a:lnTo>
                                <a:lnTo>
                                  <a:pt x="27" y="885"/>
                                </a:lnTo>
                                <a:lnTo>
                                  <a:pt x="48" y="931"/>
                                </a:lnTo>
                                <a:lnTo>
                                  <a:pt x="76" y="974"/>
                                </a:lnTo>
                                <a:lnTo>
                                  <a:pt x="110" y="1016"/>
                                </a:lnTo>
                                <a:lnTo>
                                  <a:pt x="151" y="1057"/>
                                </a:lnTo>
                                <a:lnTo>
                                  <a:pt x="199" y="1096"/>
                                </a:lnTo>
                                <a:lnTo>
                                  <a:pt x="254" y="1132"/>
                                </a:lnTo>
                                <a:lnTo>
                                  <a:pt x="318" y="1167"/>
                                </a:lnTo>
                                <a:lnTo>
                                  <a:pt x="388" y="1199"/>
                                </a:lnTo>
                                <a:lnTo>
                                  <a:pt x="468" y="1229"/>
                                </a:lnTo>
                                <a:lnTo>
                                  <a:pt x="569" y="1191"/>
                                </a:lnTo>
                                <a:lnTo>
                                  <a:pt x="670" y="1153"/>
                                </a:lnTo>
                                <a:lnTo>
                                  <a:pt x="771" y="1113"/>
                                </a:lnTo>
                                <a:lnTo>
                                  <a:pt x="872" y="1075"/>
                                </a:lnTo>
                                <a:lnTo>
                                  <a:pt x="973" y="1036"/>
                                </a:lnTo>
                                <a:lnTo>
                                  <a:pt x="1073" y="997"/>
                                </a:lnTo>
                                <a:lnTo>
                                  <a:pt x="1175" y="958"/>
                                </a:lnTo>
                                <a:lnTo>
                                  <a:pt x="1276" y="918"/>
                                </a:lnTo>
                                <a:lnTo>
                                  <a:pt x="1376" y="878"/>
                                </a:lnTo>
                                <a:lnTo>
                                  <a:pt x="1476" y="839"/>
                                </a:lnTo>
                                <a:lnTo>
                                  <a:pt x="1577" y="799"/>
                                </a:lnTo>
                                <a:lnTo>
                                  <a:pt x="1678" y="759"/>
                                </a:lnTo>
                                <a:lnTo>
                                  <a:pt x="1779" y="719"/>
                                </a:lnTo>
                                <a:lnTo>
                                  <a:pt x="1879" y="679"/>
                                </a:lnTo>
                                <a:lnTo>
                                  <a:pt x="1980" y="639"/>
                                </a:lnTo>
                                <a:lnTo>
                                  <a:pt x="2080" y="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1880"/>
                        <wps:cNvSpPr>
                          <a:spLocks/>
                        </wps:cNvSpPr>
                        <wps:spPr bwMode="auto">
                          <a:xfrm>
                            <a:off x="10439" y="2293"/>
                            <a:ext cx="799" cy="505"/>
                          </a:xfrm>
                          <a:custGeom>
                            <a:avLst/>
                            <a:gdLst>
                              <a:gd name="T0" fmla="*/ 58 w 2397"/>
                              <a:gd name="T1" fmla="*/ 846 h 1516"/>
                              <a:gd name="T2" fmla="*/ 135 w 2397"/>
                              <a:gd name="T3" fmla="*/ 784 h 1516"/>
                              <a:gd name="T4" fmla="*/ 200 w 2397"/>
                              <a:gd name="T5" fmla="*/ 714 h 1516"/>
                              <a:gd name="T6" fmla="*/ 251 w 2397"/>
                              <a:gd name="T7" fmla="*/ 643 h 1516"/>
                              <a:gd name="T8" fmla="*/ 292 w 2397"/>
                              <a:gd name="T9" fmla="*/ 568 h 1516"/>
                              <a:gd name="T10" fmla="*/ 322 w 2397"/>
                              <a:gd name="T11" fmla="*/ 488 h 1516"/>
                              <a:gd name="T12" fmla="*/ 345 w 2397"/>
                              <a:gd name="T13" fmla="*/ 407 h 1516"/>
                              <a:gd name="T14" fmla="*/ 358 w 2397"/>
                              <a:gd name="T15" fmla="*/ 322 h 1516"/>
                              <a:gd name="T16" fmla="*/ 364 w 2397"/>
                              <a:gd name="T17" fmla="*/ 221 h 1516"/>
                              <a:gd name="T18" fmla="*/ 358 w 2397"/>
                              <a:gd name="T19" fmla="*/ 110 h 1516"/>
                              <a:gd name="T20" fmla="*/ 340 w 2397"/>
                              <a:gd name="T21" fmla="*/ 0 h 1516"/>
                              <a:gd name="T22" fmla="*/ 570 w 2397"/>
                              <a:gd name="T23" fmla="*/ 116 h 1516"/>
                              <a:gd name="T24" fmla="*/ 806 w 2397"/>
                              <a:gd name="T25" fmla="*/ 221 h 1516"/>
                              <a:gd name="T26" fmla="*/ 987 w 2397"/>
                              <a:gd name="T27" fmla="*/ 288 h 1516"/>
                              <a:gd name="T28" fmla="*/ 1065 w 2397"/>
                              <a:gd name="T29" fmla="*/ 312 h 1516"/>
                              <a:gd name="T30" fmla="*/ 1139 w 2397"/>
                              <a:gd name="T31" fmla="*/ 334 h 1516"/>
                              <a:gd name="T32" fmla="*/ 1212 w 2397"/>
                              <a:gd name="T33" fmla="*/ 352 h 1516"/>
                              <a:gd name="T34" fmla="*/ 1283 w 2397"/>
                              <a:gd name="T35" fmla="*/ 366 h 1516"/>
                              <a:gd name="T36" fmla="*/ 1350 w 2397"/>
                              <a:gd name="T37" fmla="*/ 376 h 1516"/>
                              <a:gd name="T38" fmla="*/ 1398 w 2397"/>
                              <a:gd name="T39" fmla="*/ 383 h 1516"/>
                              <a:gd name="T40" fmla="*/ 1546 w 2397"/>
                              <a:gd name="T41" fmla="*/ 408 h 1516"/>
                              <a:gd name="T42" fmla="*/ 1704 w 2397"/>
                              <a:gd name="T43" fmla="*/ 446 h 1516"/>
                              <a:gd name="T44" fmla="*/ 1865 w 2397"/>
                              <a:gd name="T45" fmla="*/ 498 h 1516"/>
                              <a:gd name="T46" fmla="*/ 1994 w 2397"/>
                              <a:gd name="T47" fmla="*/ 553 h 1516"/>
                              <a:gd name="T48" fmla="*/ 2068 w 2397"/>
                              <a:gd name="T49" fmla="*/ 591 h 1516"/>
                              <a:gd name="T50" fmla="*/ 2139 w 2397"/>
                              <a:gd name="T51" fmla="*/ 634 h 1516"/>
                              <a:gd name="T52" fmla="*/ 2217 w 2397"/>
                              <a:gd name="T53" fmla="*/ 693 h 1516"/>
                              <a:gd name="T54" fmla="*/ 2291 w 2397"/>
                              <a:gd name="T55" fmla="*/ 767 h 1516"/>
                              <a:gd name="T56" fmla="*/ 2331 w 2397"/>
                              <a:gd name="T57" fmla="*/ 821 h 1516"/>
                              <a:gd name="T58" fmla="*/ 2355 w 2397"/>
                              <a:gd name="T59" fmla="*/ 864 h 1516"/>
                              <a:gd name="T60" fmla="*/ 2374 w 2397"/>
                              <a:gd name="T61" fmla="*/ 907 h 1516"/>
                              <a:gd name="T62" fmla="*/ 2387 w 2397"/>
                              <a:gd name="T63" fmla="*/ 953 h 1516"/>
                              <a:gd name="T64" fmla="*/ 2395 w 2397"/>
                              <a:gd name="T65" fmla="*/ 1003 h 1516"/>
                              <a:gd name="T66" fmla="*/ 2397 w 2397"/>
                              <a:gd name="T67" fmla="*/ 1054 h 1516"/>
                              <a:gd name="T68" fmla="*/ 2394 w 2397"/>
                              <a:gd name="T69" fmla="*/ 1109 h 1516"/>
                              <a:gd name="T70" fmla="*/ 2382 w 2397"/>
                              <a:gd name="T71" fmla="*/ 1176 h 1516"/>
                              <a:gd name="T72" fmla="*/ 2362 w 2397"/>
                              <a:gd name="T73" fmla="*/ 1247 h 1516"/>
                              <a:gd name="T74" fmla="*/ 2332 w 2397"/>
                              <a:gd name="T75" fmla="*/ 1323 h 1516"/>
                              <a:gd name="T76" fmla="*/ 2293 w 2397"/>
                              <a:gd name="T77" fmla="*/ 1403 h 1516"/>
                              <a:gd name="T78" fmla="*/ 2244 w 2397"/>
                              <a:gd name="T79" fmla="*/ 1487 h 1516"/>
                              <a:gd name="T80" fmla="*/ 1991 w 2397"/>
                              <a:gd name="T81" fmla="*/ 1442 h 1516"/>
                              <a:gd name="T82" fmla="*/ 1642 w 2397"/>
                              <a:gd name="T83" fmla="*/ 1335 h 1516"/>
                              <a:gd name="T84" fmla="*/ 1293 w 2397"/>
                              <a:gd name="T85" fmla="*/ 1235 h 1516"/>
                              <a:gd name="T86" fmla="*/ 945 w 2397"/>
                              <a:gd name="T87" fmla="*/ 1138 h 1516"/>
                              <a:gd name="T88" fmla="*/ 596 w 2397"/>
                              <a:gd name="T89" fmla="*/ 1043 h 1516"/>
                              <a:gd name="T90" fmla="*/ 0 w 2397"/>
                              <a:gd name="T91" fmla="*/ 883 h 15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397" h="1516">
                                <a:moveTo>
                                  <a:pt x="0" y="883"/>
                                </a:moveTo>
                                <a:lnTo>
                                  <a:pt x="30" y="865"/>
                                </a:lnTo>
                                <a:lnTo>
                                  <a:pt x="58" y="846"/>
                                </a:lnTo>
                                <a:lnTo>
                                  <a:pt x="85" y="826"/>
                                </a:lnTo>
                                <a:lnTo>
                                  <a:pt x="111" y="805"/>
                                </a:lnTo>
                                <a:lnTo>
                                  <a:pt x="135" y="784"/>
                                </a:lnTo>
                                <a:lnTo>
                                  <a:pt x="158" y="762"/>
                                </a:lnTo>
                                <a:lnTo>
                                  <a:pt x="180" y="738"/>
                                </a:lnTo>
                                <a:lnTo>
                                  <a:pt x="200" y="714"/>
                                </a:lnTo>
                                <a:lnTo>
                                  <a:pt x="218" y="691"/>
                                </a:lnTo>
                                <a:lnTo>
                                  <a:pt x="235" y="668"/>
                                </a:lnTo>
                                <a:lnTo>
                                  <a:pt x="251" y="643"/>
                                </a:lnTo>
                                <a:lnTo>
                                  <a:pt x="265" y="618"/>
                                </a:lnTo>
                                <a:lnTo>
                                  <a:pt x="279" y="593"/>
                                </a:lnTo>
                                <a:lnTo>
                                  <a:pt x="292" y="568"/>
                                </a:lnTo>
                                <a:lnTo>
                                  <a:pt x="303" y="541"/>
                                </a:lnTo>
                                <a:lnTo>
                                  <a:pt x="313" y="515"/>
                                </a:lnTo>
                                <a:lnTo>
                                  <a:pt x="322" y="488"/>
                                </a:lnTo>
                                <a:lnTo>
                                  <a:pt x="331" y="461"/>
                                </a:lnTo>
                                <a:lnTo>
                                  <a:pt x="338" y="435"/>
                                </a:lnTo>
                                <a:lnTo>
                                  <a:pt x="345" y="407"/>
                                </a:lnTo>
                                <a:lnTo>
                                  <a:pt x="350" y="379"/>
                                </a:lnTo>
                                <a:lnTo>
                                  <a:pt x="355" y="352"/>
                                </a:lnTo>
                                <a:lnTo>
                                  <a:pt x="358" y="322"/>
                                </a:lnTo>
                                <a:lnTo>
                                  <a:pt x="361" y="294"/>
                                </a:lnTo>
                                <a:lnTo>
                                  <a:pt x="364" y="257"/>
                                </a:lnTo>
                                <a:lnTo>
                                  <a:pt x="364" y="221"/>
                                </a:lnTo>
                                <a:lnTo>
                                  <a:pt x="364" y="184"/>
                                </a:lnTo>
                                <a:lnTo>
                                  <a:pt x="361" y="147"/>
                                </a:lnTo>
                                <a:lnTo>
                                  <a:pt x="358" y="110"/>
                                </a:lnTo>
                                <a:lnTo>
                                  <a:pt x="354" y="73"/>
                                </a:lnTo>
                                <a:lnTo>
                                  <a:pt x="347" y="37"/>
                                </a:lnTo>
                                <a:lnTo>
                                  <a:pt x="340" y="0"/>
                                </a:lnTo>
                                <a:lnTo>
                                  <a:pt x="415" y="40"/>
                                </a:lnTo>
                                <a:lnTo>
                                  <a:pt x="492" y="78"/>
                                </a:lnTo>
                                <a:lnTo>
                                  <a:pt x="570" y="116"/>
                                </a:lnTo>
                                <a:lnTo>
                                  <a:pt x="648" y="153"/>
                                </a:lnTo>
                                <a:lnTo>
                                  <a:pt x="727" y="187"/>
                                </a:lnTo>
                                <a:lnTo>
                                  <a:pt x="806" y="221"/>
                                </a:lnTo>
                                <a:lnTo>
                                  <a:pt x="884" y="251"/>
                                </a:lnTo>
                                <a:lnTo>
                                  <a:pt x="960" y="279"/>
                                </a:lnTo>
                                <a:lnTo>
                                  <a:pt x="987" y="288"/>
                                </a:lnTo>
                                <a:lnTo>
                                  <a:pt x="1014" y="297"/>
                                </a:lnTo>
                                <a:lnTo>
                                  <a:pt x="1040" y="305"/>
                                </a:lnTo>
                                <a:lnTo>
                                  <a:pt x="1065" y="312"/>
                                </a:lnTo>
                                <a:lnTo>
                                  <a:pt x="1090" y="320"/>
                                </a:lnTo>
                                <a:lnTo>
                                  <a:pt x="1115" y="328"/>
                                </a:lnTo>
                                <a:lnTo>
                                  <a:pt x="1139" y="334"/>
                                </a:lnTo>
                                <a:lnTo>
                                  <a:pt x="1163" y="340"/>
                                </a:lnTo>
                                <a:lnTo>
                                  <a:pt x="1187" y="346"/>
                                </a:lnTo>
                                <a:lnTo>
                                  <a:pt x="1212" y="352"/>
                                </a:lnTo>
                                <a:lnTo>
                                  <a:pt x="1236" y="357"/>
                                </a:lnTo>
                                <a:lnTo>
                                  <a:pt x="1259" y="362"/>
                                </a:lnTo>
                                <a:lnTo>
                                  <a:pt x="1283" y="366"/>
                                </a:lnTo>
                                <a:lnTo>
                                  <a:pt x="1305" y="371"/>
                                </a:lnTo>
                                <a:lnTo>
                                  <a:pt x="1328" y="374"/>
                                </a:lnTo>
                                <a:lnTo>
                                  <a:pt x="1350" y="376"/>
                                </a:lnTo>
                                <a:lnTo>
                                  <a:pt x="1351" y="376"/>
                                </a:lnTo>
                                <a:lnTo>
                                  <a:pt x="1352" y="376"/>
                                </a:lnTo>
                                <a:lnTo>
                                  <a:pt x="1398" y="383"/>
                                </a:lnTo>
                                <a:lnTo>
                                  <a:pt x="1445" y="390"/>
                                </a:lnTo>
                                <a:lnTo>
                                  <a:pt x="1494" y="399"/>
                                </a:lnTo>
                                <a:lnTo>
                                  <a:pt x="1546" y="408"/>
                                </a:lnTo>
                                <a:lnTo>
                                  <a:pt x="1597" y="419"/>
                                </a:lnTo>
                                <a:lnTo>
                                  <a:pt x="1651" y="432"/>
                                </a:lnTo>
                                <a:lnTo>
                                  <a:pt x="1704" y="446"/>
                                </a:lnTo>
                                <a:lnTo>
                                  <a:pt x="1758" y="461"/>
                                </a:lnTo>
                                <a:lnTo>
                                  <a:pt x="1812" y="479"/>
                                </a:lnTo>
                                <a:lnTo>
                                  <a:pt x="1865" y="498"/>
                                </a:lnTo>
                                <a:lnTo>
                                  <a:pt x="1917" y="519"/>
                                </a:lnTo>
                                <a:lnTo>
                                  <a:pt x="1970" y="541"/>
                                </a:lnTo>
                                <a:lnTo>
                                  <a:pt x="1994" y="553"/>
                                </a:lnTo>
                                <a:lnTo>
                                  <a:pt x="2020" y="566"/>
                                </a:lnTo>
                                <a:lnTo>
                                  <a:pt x="2045" y="578"/>
                                </a:lnTo>
                                <a:lnTo>
                                  <a:pt x="2068" y="591"/>
                                </a:lnTo>
                                <a:lnTo>
                                  <a:pt x="2093" y="605"/>
                                </a:lnTo>
                                <a:lnTo>
                                  <a:pt x="2115" y="619"/>
                                </a:lnTo>
                                <a:lnTo>
                                  <a:pt x="2139" y="634"/>
                                </a:lnTo>
                                <a:lnTo>
                                  <a:pt x="2160" y="650"/>
                                </a:lnTo>
                                <a:lnTo>
                                  <a:pt x="2189" y="671"/>
                                </a:lnTo>
                                <a:lnTo>
                                  <a:pt x="2217" y="693"/>
                                </a:lnTo>
                                <a:lnTo>
                                  <a:pt x="2244" y="717"/>
                                </a:lnTo>
                                <a:lnTo>
                                  <a:pt x="2269" y="742"/>
                                </a:lnTo>
                                <a:lnTo>
                                  <a:pt x="2291" y="767"/>
                                </a:lnTo>
                                <a:lnTo>
                                  <a:pt x="2312" y="794"/>
                                </a:lnTo>
                                <a:lnTo>
                                  <a:pt x="2322" y="808"/>
                                </a:lnTo>
                                <a:lnTo>
                                  <a:pt x="2331" y="821"/>
                                </a:lnTo>
                                <a:lnTo>
                                  <a:pt x="2340" y="836"/>
                                </a:lnTo>
                                <a:lnTo>
                                  <a:pt x="2348" y="850"/>
                                </a:lnTo>
                                <a:lnTo>
                                  <a:pt x="2355" y="864"/>
                                </a:lnTo>
                                <a:lnTo>
                                  <a:pt x="2362" y="878"/>
                                </a:lnTo>
                                <a:lnTo>
                                  <a:pt x="2368" y="893"/>
                                </a:lnTo>
                                <a:lnTo>
                                  <a:pt x="2374" y="907"/>
                                </a:lnTo>
                                <a:lnTo>
                                  <a:pt x="2378" y="922"/>
                                </a:lnTo>
                                <a:lnTo>
                                  <a:pt x="2383" y="938"/>
                                </a:lnTo>
                                <a:lnTo>
                                  <a:pt x="2387" y="953"/>
                                </a:lnTo>
                                <a:lnTo>
                                  <a:pt x="2389" y="969"/>
                                </a:lnTo>
                                <a:lnTo>
                                  <a:pt x="2393" y="986"/>
                                </a:lnTo>
                                <a:lnTo>
                                  <a:pt x="2395" y="1003"/>
                                </a:lnTo>
                                <a:lnTo>
                                  <a:pt x="2396" y="1019"/>
                                </a:lnTo>
                                <a:lnTo>
                                  <a:pt x="2397" y="1036"/>
                                </a:lnTo>
                                <a:lnTo>
                                  <a:pt x="2397" y="1054"/>
                                </a:lnTo>
                                <a:lnTo>
                                  <a:pt x="2397" y="1072"/>
                                </a:lnTo>
                                <a:lnTo>
                                  <a:pt x="2396" y="1091"/>
                                </a:lnTo>
                                <a:lnTo>
                                  <a:pt x="2394" y="1109"/>
                                </a:lnTo>
                                <a:lnTo>
                                  <a:pt x="2391" y="1131"/>
                                </a:lnTo>
                                <a:lnTo>
                                  <a:pt x="2387" y="1154"/>
                                </a:lnTo>
                                <a:lnTo>
                                  <a:pt x="2382" y="1176"/>
                                </a:lnTo>
                                <a:lnTo>
                                  <a:pt x="2376" y="1200"/>
                                </a:lnTo>
                                <a:lnTo>
                                  <a:pt x="2369" y="1223"/>
                                </a:lnTo>
                                <a:lnTo>
                                  <a:pt x="2362" y="1247"/>
                                </a:lnTo>
                                <a:lnTo>
                                  <a:pt x="2353" y="1272"/>
                                </a:lnTo>
                                <a:lnTo>
                                  <a:pt x="2342" y="1297"/>
                                </a:lnTo>
                                <a:lnTo>
                                  <a:pt x="2332" y="1323"/>
                                </a:lnTo>
                                <a:lnTo>
                                  <a:pt x="2320" y="1349"/>
                                </a:lnTo>
                                <a:lnTo>
                                  <a:pt x="2307" y="1376"/>
                                </a:lnTo>
                                <a:lnTo>
                                  <a:pt x="2293" y="1403"/>
                                </a:lnTo>
                                <a:lnTo>
                                  <a:pt x="2278" y="1430"/>
                                </a:lnTo>
                                <a:lnTo>
                                  <a:pt x="2262" y="1458"/>
                                </a:lnTo>
                                <a:lnTo>
                                  <a:pt x="2244" y="1487"/>
                                </a:lnTo>
                                <a:lnTo>
                                  <a:pt x="2225" y="1516"/>
                                </a:lnTo>
                                <a:lnTo>
                                  <a:pt x="2109" y="1478"/>
                                </a:lnTo>
                                <a:lnTo>
                                  <a:pt x="1991" y="1442"/>
                                </a:lnTo>
                                <a:lnTo>
                                  <a:pt x="1875" y="1406"/>
                                </a:lnTo>
                                <a:lnTo>
                                  <a:pt x="1758" y="1370"/>
                                </a:lnTo>
                                <a:lnTo>
                                  <a:pt x="1642" y="1335"/>
                                </a:lnTo>
                                <a:lnTo>
                                  <a:pt x="1525" y="1302"/>
                                </a:lnTo>
                                <a:lnTo>
                                  <a:pt x="1409" y="1268"/>
                                </a:lnTo>
                                <a:lnTo>
                                  <a:pt x="1293" y="1235"/>
                                </a:lnTo>
                                <a:lnTo>
                                  <a:pt x="1176" y="1202"/>
                                </a:lnTo>
                                <a:lnTo>
                                  <a:pt x="1060" y="1170"/>
                                </a:lnTo>
                                <a:lnTo>
                                  <a:pt x="945" y="1138"/>
                                </a:lnTo>
                                <a:lnTo>
                                  <a:pt x="828" y="1106"/>
                                </a:lnTo>
                                <a:lnTo>
                                  <a:pt x="713" y="1074"/>
                                </a:lnTo>
                                <a:lnTo>
                                  <a:pt x="596" y="1043"/>
                                </a:lnTo>
                                <a:lnTo>
                                  <a:pt x="481" y="1013"/>
                                </a:lnTo>
                                <a:lnTo>
                                  <a:pt x="365" y="981"/>
                                </a:lnTo>
                                <a:lnTo>
                                  <a:pt x="0" y="8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1881"/>
                        <wps:cNvSpPr>
                          <a:spLocks/>
                        </wps:cNvSpPr>
                        <wps:spPr bwMode="auto">
                          <a:xfrm>
                            <a:off x="10083" y="1740"/>
                            <a:ext cx="815" cy="578"/>
                          </a:xfrm>
                          <a:custGeom>
                            <a:avLst/>
                            <a:gdLst>
                              <a:gd name="T0" fmla="*/ 1995 w 2443"/>
                              <a:gd name="T1" fmla="*/ 1622 h 1733"/>
                              <a:gd name="T2" fmla="*/ 1805 w 2443"/>
                              <a:gd name="T3" fmla="*/ 1540 h 1733"/>
                              <a:gd name="T4" fmla="*/ 1617 w 2443"/>
                              <a:gd name="T5" fmla="*/ 1448 h 1733"/>
                              <a:gd name="T6" fmla="*/ 1440 w 2443"/>
                              <a:gd name="T7" fmla="*/ 1352 h 1733"/>
                              <a:gd name="T8" fmla="*/ 1282 w 2443"/>
                              <a:gd name="T9" fmla="*/ 1255 h 1733"/>
                              <a:gd name="T10" fmla="*/ 1185 w 2443"/>
                              <a:gd name="T11" fmla="*/ 1186 h 1733"/>
                              <a:gd name="T12" fmla="*/ 1124 w 2443"/>
                              <a:gd name="T13" fmla="*/ 1127 h 1733"/>
                              <a:gd name="T14" fmla="*/ 1054 w 2443"/>
                              <a:gd name="T15" fmla="*/ 1070 h 1733"/>
                              <a:gd name="T16" fmla="*/ 1009 w 2443"/>
                              <a:gd name="T17" fmla="*/ 1042 h 1733"/>
                              <a:gd name="T18" fmla="*/ 963 w 2443"/>
                              <a:gd name="T19" fmla="*/ 1020 h 1733"/>
                              <a:gd name="T20" fmla="*/ 890 w 2443"/>
                              <a:gd name="T21" fmla="*/ 996 h 1733"/>
                              <a:gd name="T22" fmla="*/ 802 w 2443"/>
                              <a:gd name="T23" fmla="*/ 971 h 1733"/>
                              <a:gd name="T24" fmla="*/ 714 w 2443"/>
                              <a:gd name="T25" fmla="*/ 954 h 1733"/>
                              <a:gd name="T26" fmla="*/ 626 w 2443"/>
                              <a:gd name="T27" fmla="*/ 943 h 1733"/>
                              <a:gd name="T28" fmla="*/ 536 w 2443"/>
                              <a:gd name="T29" fmla="*/ 939 h 1733"/>
                              <a:gd name="T30" fmla="*/ 448 w 2443"/>
                              <a:gd name="T31" fmla="*/ 939 h 1733"/>
                              <a:gd name="T32" fmla="*/ 358 w 2443"/>
                              <a:gd name="T33" fmla="*/ 945 h 1733"/>
                              <a:gd name="T34" fmla="*/ 269 w 2443"/>
                              <a:gd name="T35" fmla="*/ 958 h 1733"/>
                              <a:gd name="T36" fmla="*/ 179 w 2443"/>
                              <a:gd name="T37" fmla="*/ 976 h 1733"/>
                              <a:gd name="T38" fmla="*/ 60 w 2443"/>
                              <a:gd name="T39" fmla="*/ 1008 h 1733"/>
                              <a:gd name="T40" fmla="*/ 33 w 2443"/>
                              <a:gd name="T41" fmla="*/ 876 h 1733"/>
                              <a:gd name="T42" fmla="*/ 75 w 2443"/>
                              <a:gd name="T43" fmla="*/ 664 h 1733"/>
                              <a:gd name="T44" fmla="*/ 104 w 2443"/>
                              <a:gd name="T45" fmla="*/ 468 h 1733"/>
                              <a:gd name="T46" fmla="*/ 114 w 2443"/>
                              <a:gd name="T47" fmla="*/ 313 h 1733"/>
                              <a:gd name="T48" fmla="*/ 112 w 2443"/>
                              <a:gd name="T49" fmla="*/ 225 h 1733"/>
                              <a:gd name="T50" fmla="*/ 104 w 2443"/>
                              <a:gd name="T51" fmla="*/ 139 h 1733"/>
                              <a:gd name="T52" fmla="*/ 89 w 2443"/>
                              <a:gd name="T53" fmla="*/ 54 h 1733"/>
                              <a:gd name="T54" fmla="*/ 122 w 2443"/>
                              <a:gd name="T55" fmla="*/ 24 h 1733"/>
                              <a:gd name="T56" fmla="*/ 267 w 2443"/>
                              <a:gd name="T57" fmla="*/ 96 h 1733"/>
                              <a:gd name="T58" fmla="*/ 410 w 2443"/>
                              <a:gd name="T59" fmla="*/ 163 h 1733"/>
                              <a:gd name="T60" fmla="*/ 511 w 2443"/>
                              <a:gd name="T61" fmla="*/ 209 h 1733"/>
                              <a:gd name="T62" fmla="*/ 587 w 2443"/>
                              <a:gd name="T63" fmla="*/ 244 h 1733"/>
                              <a:gd name="T64" fmla="*/ 656 w 2443"/>
                              <a:gd name="T65" fmla="*/ 274 h 1733"/>
                              <a:gd name="T66" fmla="*/ 721 w 2443"/>
                              <a:gd name="T67" fmla="*/ 301 h 1733"/>
                              <a:gd name="T68" fmla="*/ 786 w 2443"/>
                              <a:gd name="T69" fmla="*/ 327 h 1733"/>
                              <a:gd name="T70" fmla="*/ 839 w 2443"/>
                              <a:gd name="T71" fmla="*/ 348 h 1733"/>
                              <a:gd name="T72" fmla="*/ 873 w 2443"/>
                              <a:gd name="T73" fmla="*/ 357 h 1733"/>
                              <a:gd name="T74" fmla="*/ 1015 w 2443"/>
                              <a:gd name="T75" fmla="*/ 378 h 1733"/>
                              <a:gd name="T76" fmla="*/ 1185 w 2443"/>
                              <a:gd name="T77" fmla="*/ 414 h 1733"/>
                              <a:gd name="T78" fmla="*/ 1373 w 2443"/>
                              <a:gd name="T79" fmla="*/ 463 h 1733"/>
                              <a:gd name="T80" fmla="*/ 1570 w 2443"/>
                              <a:gd name="T81" fmla="*/ 530 h 1733"/>
                              <a:gd name="T82" fmla="*/ 1768 w 2443"/>
                              <a:gd name="T83" fmla="*/ 611 h 1733"/>
                              <a:gd name="T84" fmla="*/ 1901 w 2443"/>
                              <a:gd name="T85" fmla="*/ 677 h 1733"/>
                              <a:gd name="T86" fmla="*/ 1999 w 2443"/>
                              <a:gd name="T87" fmla="*/ 733 h 1733"/>
                              <a:gd name="T88" fmla="*/ 2091 w 2443"/>
                              <a:gd name="T89" fmla="*/ 795 h 1733"/>
                              <a:gd name="T90" fmla="*/ 2176 w 2443"/>
                              <a:gd name="T91" fmla="*/ 862 h 1733"/>
                              <a:gd name="T92" fmla="*/ 2252 w 2443"/>
                              <a:gd name="T93" fmla="*/ 933 h 1733"/>
                              <a:gd name="T94" fmla="*/ 2316 w 2443"/>
                              <a:gd name="T95" fmla="*/ 1008 h 1733"/>
                              <a:gd name="T96" fmla="*/ 2365 w 2443"/>
                              <a:gd name="T97" fmla="*/ 1083 h 1733"/>
                              <a:gd name="T98" fmla="*/ 2404 w 2443"/>
                              <a:gd name="T99" fmla="*/ 1163 h 1733"/>
                              <a:gd name="T100" fmla="*/ 2430 w 2443"/>
                              <a:gd name="T101" fmla="*/ 1248 h 1733"/>
                              <a:gd name="T102" fmla="*/ 2441 w 2443"/>
                              <a:gd name="T103" fmla="*/ 1339 h 1733"/>
                              <a:gd name="T104" fmla="*/ 2438 w 2443"/>
                              <a:gd name="T105" fmla="*/ 1434 h 1733"/>
                              <a:gd name="T106" fmla="*/ 2419 w 2443"/>
                              <a:gd name="T107" fmla="*/ 1531 h 1733"/>
                              <a:gd name="T108" fmla="*/ 2384 w 2443"/>
                              <a:gd name="T109" fmla="*/ 1635 h 1733"/>
                              <a:gd name="T110" fmla="*/ 2346 w 2443"/>
                              <a:gd name="T111" fmla="*/ 1721 h 1733"/>
                              <a:gd name="T112" fmla="*/ 2321 w 2443"/>
                              <a:gd name="T113" fmla="*/ 1728 h 1733"/>
                              <a:gd name="T114" fmla="*/ 2276 w 2443"/>
                              <a:gd name="T115" fmla="*/ 1717 h 1733"/>
                              <a:gd name="T116" fmla="*/ 2209 w 2443"/>
                              <a:gd name="T117" fmla="*/ 1697 h 1733"/>
                              <a:gd name="T118" fmla="*/ 2141 w 2443"/>
                              <a:gd name="T119" fmla="*/ 1676 h 1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443" h="1733">
                                <a:moveTo>
                                  <a:pt x="2119" y="1668"/>
                                </a:moveTo>
                                <a:lnTo>
                                  <a:pt x="2058" y="1646"/>
                                </a:lnTo>
                                <a:lnTo>
                                  <a:pt x="1995" y="1622"/>
                                </a:lnTo>
                                <a:lnTo>
                                  <a:pt x="1931" y="1596"/>
                                </a:lnTo>
                                <a:lnTo>
                                  <a:pt x="1868" y="1569"/>
                                </a:lnTo>
                                <a:lnTo>
                                  <a:pt x="1805" y="1540"/>
                                </a:lnTo>
                                <a:lnTo>
                                  <a:pt x="1741" y="1511"/>
                                </a:lnTo>
                                <a:lnTo>
                                  <a:pt x="1678" y="1480"/>
                                </a:lnTo>
                                <a:lnTo>
                                  <a:pt x="1617" y="1448"/>
                                </a:lnTo>
                                <a:lnTo>
                                  <a:pt x="1556" y="1417"/>
                                </a:lnTo>
                                <a:lnTo>
                                  <a:pt x="1497" y="1385"/>
                                </a:lnTo>
                                <a:lnTo>
                                  <a:pt x="1440" y="1352"/>
                                </a:lnTo>
                                <a:lnTo>
                                  <a:pt x="1385" y="1320"/>
                                </a:lnTo>
                                <a:lnTo>
                                  <a:pt x="1331" y="1287"/>
                                </a:lnTo>
                                <a:lnTo>
                                  <a:pt x="1282" y="1255"/>
                                </a:lnTo>
                                <a:lnTo>
                                  <a:pt x="1234" y="1222"/>
                                </a:lnTo>
                                <a:lnTo>
                                  <a:pt x="1190" y="1191"/>
                                </a:lnTo>
                                <a:lnTo>
                                  <a:pt x="1185" y="1186"/>
                                </a:lnTo>
                                <a:lnTo>
                                  <a:pt x="1178" y="1183"/>
                                </a:lnTo>
                                <a:lnTo>
                                  <a:pt x="1151" y="1154"/>
                                </a:lnTo>
                                <a:lnTo>
                                  <a:pt x="1124" y="1127"/>
                                </a:lnTo>
                                <a:lnTo>
                                  <a:pt x="1096" y="1102"/>
                                </a:lnTo>
                                <a:lnTo>
                                  <a:pt x="1068" y="1080"/>
                                </a:lnTo>
                                <a:lnTo>
                                  <a:pt x="1054" y="1070"/>
                                </a:lnTo>
                                <a:lnTo>
                                  <a:pt x="1038" y="1060"/>
                                </a:lnTo>
                                <a:lnTo>
                                  <a:pt x="1023" y="1051"/>
                                </a:lnTo>
                                <a:lnTo>
                                  <a:pt x="1009" y="1042"/>
                                </a:lnTo>
                                <a:lnTo>
                                  <a:pt x="993" y="1034"/>
                                </a:lnTo>
                                <a:lnTo>
                                  <a:pt x="979" y="1027"/>
                                </a:lnTo>
                                <a:lnTo>
                                  <a:pt x="963" y="1020"/>
                                </a:lnTo>
                                <a:lnTo>
                                  <a:pt x="948" y="1015"/>
                                </a:lnTo>
                                <a:lnTo>
                                  <a:pt x="919" y="1005"/>
                                </a:lnTo>
                                <a:lnTo>
                                  <a:pt x="890" y="996"/>
                                </a:lnTo>
                                <a:lnTo>
                                  <a:pt x="861" y="987"/>
                                </a:lnTo>
                                <a:lnTo>
                                  <a:pt x="831" y="979"/>
                                </a:lnTo>
                                <a:lnTo>
                                  <a:pt x="802" y="971"/>
                                </a:lnTo>
                                <a:lnTo>
                                  <a:pt x="773" y="965"/>
                                </a:lnTo>
                                <a:lnTo>
                                  <a:pt x="744" y="960"/>
                                </a:lnTo>
                                <a:lnTo>
                                  <a:pt x="714" y="954"/>
                                </a:lnTo>
                                <a:lnTo>
                                  <a:pt x="684" y="950"/>
                                </a:lnTo>
                                <a:lnTo>
                                  <a:pt x="655" y="946"/>
                                </a:lnTo>
                                <a:lnTo>
                                  <a:pt x="626" y="943"/>
                                </a:lnTo>
                                <a:lnTo>
                                  <a:pt x="596" y="941"/>
                                </a:lnTo>
                                <a:lnTo>
                                  <a:pt x="567" y="940"/>
                                </a:lnTo>
                                <a:lnTo>
                                  <a:pt x="536" y="939"/>
                                </a:lnTo>
                                <a:lnTo>
                                  <a:pt x="507" y="937"/>
                                </a:lnTo>
                                <a:lnTo>
                                  <a:pt x="477" y="939"/>
                                </a:lnTo>
                                <a:lnTo>
                                  <a:pt x="448" y="939"/>
                                </a:lnTo>
                                <a:lnTo>
                                  <a:pt x="418" y="941"/>
                                </a:lnTo>
                                <a:lnTo>
                                  <a:pt x="389" y="943"/>
                                </a:lnTo>
                                <a:lnTo>
                                  <a:pt x="358" y="945"/>
                                </a:lnTo>
                                <a:lnTo>
                                  <a:pt x="329" y="949"/>
                                </a:lnTo>
                                <a:lnTo>
                                  <a:pt x="299" y="953"/>
                                </a:lnTo>
                                <a:lnTo>
                                  <a:pt x="269" y="958"/>
                                </a:lnTo>
                                <a:lnTo>
                                  <a:pt x="240" y="963"/>
                                </a:lnTo>
                                <a:lnTo>
                                  <a:pt x="210" y="969"/>
                                </a:lnTo>
                                <a:lnTo>
                                  <a:pt x="179" y="976"/>
                                </a:lnTo>
                                <a:lnTo>
                                  <a:pt x="149" y="982"/>
                                </a:lnTo>
                                <a:lnTo>
                                  <a:pt x="120" y="990"/>
                                </a:lnTo>
                                <a:lnTo>
                                  <a:pt x="60" y="1008"/>
                                </a:lnTo>
                                <a:lnTo>
                                  <a:pt x="0" y="1027"/>
                                </a:lnTo>
                                <a:lnTo>
                                  <a:pt x="17" y="951"/>
                                </a:lnTo>
                                <a:lnTo>
                                  <a:pt x="33" y="876"/>
                                </a:lnTo>
                                <a:lnTo>
                                  <a:pt x="48" y="804"/>
                                </a:lnTo>
                                <a:lnTo>
                                  <a:pt x="62" y="733"/>
                                </a:lnTo>
                                <a:lnTo>
                                  <a:pt x="75" y="664"/>
                                </a:lnTo>
                                <a:lnTo>
                                  <a:pt x="87" y="597"/>
                                </a:lnTo>
                                <a:lnTo>
                                  <a:pt x="97" y="532"/>
                                </a:lnTo>
                                <a:lnTo>
                                  <a:pt x="104" y="468"/>
                                </a:lnTo>
                                <a:lnTo>
                                  <a:pt x="110" y="405"/>
                                </a:lnTo>
                                <a:lnTo>
                                  <a:pt x="113" y="344"/>
                                </a:lnTo>
                                <a:lnTo>
                                  <a:pt x="114" y="313"/>
                                </a:lnTo>
                                <a:lnTo>
                                  <a:pt x="114" y="284"/>
                                </a:lnTo>
                                <a:lnTo>
                                  <a:pt x="113" y="254"/>
                                </a:lnTo>
                                <a:lnTo>
                                  <a:pt x="112" y="225"/>
                                </a:lnTo>
                                <a:lnTo>
                                  <a:pt x="110" y="196"/>
                                </a:lnTo>
                                <a:lnTo>
                                  <a:pt x="108" y="168"/>
                                </a:lnTo>
                                <a:lnTo>
                                  <a:pt x="104" y="139"/>
                                </a:lnTo>
                                <a:lnTo>
                                  <a:pt x="100" y="110"/>
                                </a:lnTo>
                                <a:lnTo>
                                  <a:pt x="94" y="82"/>
                                </a:lnTo>
                                <a:lnTo>
                                  <a:pt x="89" y="54"/>
                                </a:lnTo>
                                <a:lnTo>
                                  <a:pt x="82" y="28"/>
                                </a:lnTo>
                                <a:lnTo>
                                  <a:pt x="74" y="0"/>
                                </a:lnTo>
                                <a:lnTo>
                                  <a:pt x="122" y="24"/>
                                </a:lnTo>
                                <a:lnTo>
                                  <a:pt x="170" y="49"/>
                                </a:lnTo>
                                <a:lnTo>
                                  <a:pt x="219" y="72"/>
                                </a:lnTo>
                                <a:lnTo>
                                  <a:pt x="267" y="96"/>
                                </a:lnTo>
                                <a:lnTo>
                                  <a:pt x="315" y="118"/>
                                </a:lnTo>
                                <a:lnTo>
                                  <a:pt x="362" y="142"/>
                                </a:lnTo>
                                <a:lnTo>
                                  <a:pt x="410" y="163"/>
                                </a:lnTo>
                                <a:lnTo>
                                  <a:pt x="457" y="186"/>
                                </a:lnTo>
                                <a:lnTo>
                                  <a:pt x="484" y="198"/>
                                </a:lnTo>
                                <a:lnTo>
                                  <a:pt x="511" y="209"/>
                                </a:lnTo>
                                <a:lnTo>
                                  <a:pt x="536" y="221"/>
                                </a:lnTo>
                                <a:lnTo>
                                  <a:pt x="562" y="233"/>
                                </a:lnTo>
                                <a:lnTo>
                                  <a:pt x="587" y="244"/>
                                </a:lnTo>
                                <a:lnTo>
                                  <a:pt x="610" y="254"/>
                                </a:lnTo>
                                <a:lnTo>
                                  <a:pt x="634" y="264"/>
                                </a:lnTo>
                                <a:lnTo>
                                  <a:pt x="656" y="274"/>
                                </a:lnTo>
                                <a:lnTo>
                                  <a:pt x="679" y="283"/>
                                </a:lnTo>
                                <a:lnTo>
                                  <a:pt x="700" y="292"/>
                                </a:lnTo>
                                <a:lnTo>
                                  <a:pt x="721" y="301"/>
                                </a:lnTo>
                                <a:lnTo>
                                  <a:pt x="744" y="310"/>
                                </a:lnTo>
                                <a:lnTo>
                                  <a:pt x="765" y="319"/>
                                </a:lnTo>
                                <a:lnTo>
                                  <a:pt x="786" y="327"/>
                                </a:lnTo>
                                <a:lnTo>
                                  <a:pt x="807" y="336"/>
                                </a:lnTo>
                                <a:lnTo>
                                  <a:pt x="829" y="344"/>
                                </a:lnTo>
                                <a:lnTo>
                                  <a:pt x="839" y="348"/>
                                </a:lnTo>
                                <a:lnTo>
                                  <a:pt x="850" y="353"/>
                                </a:lnTo>
                                <a:lnTo>
                                  <a:pt x="861" y="355"/>
                                </a:lnTo>
                                <a:lnTo>
                                  <a:pt x="873" y="357"/>
                                </a:lnTo>
                                <a:lnTo>
                                  <a:pt x="917" y="363"/>
                                </a:lnTo>
                                <a:lnTo>
                                  <a:pt x="964" y="369"/>
                                </a:lnTo>
                                <a:lnTo>
                                  <a:pt x="1015" y="378"/>
                                </a:lnTo>
                                <a:lnTo>
                                  <a:pt x="1069" y="388"/>
                                </a:lnTo>
                                <a:lnTo>
                                  <a:pt x="1126" y="401"/>
                                </a:lnTo>
                                <a:lnTo>
                                  <a:pt x="1185" y="414"/>
                                </a:lnTo>
                                <a:lnTo>
                                  <a:pt x="1246" y="429"/>
                                </a:lnTo>
                                <a:lnTo>
                                  <a:pt x="1309" y="446"/>
                                </a:lnTo>
                                <a:lnTo>
                                  <a:pt x="1373" y="463"/>
                                </a:lnTo>
                                <a:lnTo>
                                  <a:pt x="1437" y="484"/>
                                </a:lnTo>
                                <a:lnTo>
                                  <a:pt x="1503" y="506"/>
                                </a:lnTo>
                                <a:lnTo>
                                  <a:pt x="1570" y="530"/>
                                </a:lnTo>
                                <a:lnTo>
                                  <a:pt x="1637" y="554"/>
                                </a:lnTo>
                                <a:lnTo>
                                  <a:pt x="1703" y="582"/>
                                </a:lnTo>
                                <a:lnTo>
                                  <a:pt x="1768" y="611"/>
                                </a:lnTo>
                                <a:lnTo>
                                  <a:pt x="1833" y="642"/>
                                </a:lnTo>
                                <a:lnTo>
                                  <a:pt x="1867" y="660"/>
                                </a:lnTo>
                                <a:lnTo>
                                  <a:pt x="1901" y="677"/>
                                </a:lnTo>
                                <a:lnTo>
                                  <a:pt x="1934" y="695"/>
                                </a:lnTo>
                                <a:lnTo>
                                  <a:pt x="1967" y="714"/>
                                </a:lnTo>
                                <a:lnTo>
                                  <a:pt x="1999" y="733"/>
                                </a:lnTo>
                                <a:lnTo>
                                  <a:pt x="2031" y="754"/>
                                </a:lnTo>
                                <a:lnTo>
                                  <a:pt x="2062" y="774"/>
                                </a:lnTo>
                                <a:lnTo>
                                  <a:pt x="2091" y="795"/>
                                </a:lnTo>
                                <a:lnTo>
                                  <a:pt x="2120" y="818"/>
                                </a:lnTo>
                                <a:lnTo>
                                  <a:pt x="2149" y="839"/>
                                </a:lnTo>
                                <a:lnTo>
                                  <a:pt x="2176" y="862"/>
                                </a:lnTo>
                                <a:lnTo>
                                  <a:pt x="2203" y="885"/>
                                </a:lnTo>
                                <a:lnTo>
                                  <a:pt x="2228" y="909"/>
                                </a:lnTo>
                                <a:lnTo>
                                  <a:pt x="2252" y="933"/>
                                </a:lnTo>
                                <a:lnTo>
                                  <a:pt x="2276" y="959"/>
                                </a:lnTo>
                                <a:lnTo>
                                  <a:pt x="2297" y="983"/>
                                </a:lnTo>
                                <a:lnTo>
                                  <a:pt x="2316" y="1008"/>
                                </a:lnTo>
                                <a:lnTo>
                                  <a:pt x="2334" y="1033"/>
                                </a:lnTo>
                                <a:lnTo>
                                  <a:pt x="2351" y="1057"/>
                                </a:lnTo>
                                <a:lnTo>
                                  <a:pt x="2365" y="1083"/>
                                </a:lnTo>
                                <a:lnTo>
                                  <a:pt x="2380" y="1109"/>
                                </a:lnTo>
                                <a:lnTo>
                                  <a:pt x="2392" y="1136"/>
                                </a:lnTo>
                                <a:lnTo>
                                  <a:pt x="2404" y="1163"/>
                                </a:lnTo>
                                <a:lnTo>
                                  <a:pt x="2415" y="1191"/>
                                </a:lnTo>
                                <a:lnTo>
                                  <a:pt x="2422" y="1219"/>
                                </a:lnTo>
                                <a:lnTo>
                                  <a:pt x="2430" y="1248"/>
                                </a:lnTo>
                                <a:lnTo>
                                  <a:pt x="2435" y="1278"/>
                                </a:lnTo>
                                <a:lnTo>
                                  <a:pt x="2439" y="1308"/>
                                </a:lnTo>
                                <a:lnTo>
                                  <a:pt x="2441" y="1339"/>
                                </a:lnTo>
                                <a:lnTo>
                                  <a:pt x="2443" y="1370"/>
                                </a:lnTo>
                                <a:lnTo>
                                  <a:pt x="2441" y="1401"/>
                                </a:lnTo>
                                <a:lnTo>
                                  <a:pt x="2438" y="1434"/>
                                </a:lnTo>
                                <a:lnTo>
                                  <a:pt x="2434" y="1466"/>
                                </a:lnTo>
                                <a:lnTo>
                                  <a:pt x="2427" y="1499"/>
                                </a:lnTo>
                                <a:lnTo>
                                  <a:pt x="2419" y="1531"/>
                                </a:lnTo>
                                <a:lnTo>
                                  <a:pt x="2409" y="1566"/>
                                </a:lnTo>
                                <a:lnTo>
                                  <a:pt x="2398" y="1601"/>
                                </a:lnTo>
                                <a:lnTo>
                                  <a:pt x="2384" y="1635"/>
                                </a:lnTo>
                                <a:lnTo>
                                  <a:pt x="2369" y="1671"/>
                                </a:lnTo>
                                <a:lnTo>
                                  <a:pt x="2352" y="1708"/>
                                </a:lnTo>
                                <a:lnTo>
                                  <a:pt x="2346" y="1721"/>
                                </a:lnTo>
                                <a:lnTo>
                                  <a:pt x="2342" y="1733"/>
                                </a:lnTo>
                                <a:lnTo>
                                  <a:pt x="2332" y="1731"/>
                                </a:lnTo>
                                <a:lnTo>
                                  <a:pt x="2321" y="1728"/>
                                </a:lnTo>
                                <a:lnTo>
                                  <a:pt x="2309" y="1725"/>
                                </a:lnTo>
                                <a:lnTo>
                                  <a:pt x="2298" y="1723"/>
                                </a:lnTo>
                                <a:lnTo>
                                  <a:pt x="2276" y="1717"/>
                                </a:lnTo>
                                <a:lnTo>
                                  <a:pt x="2253" y="1711"/>
                                </a:lnTo>
                                <a:lnTo>
                                  <a:pt x="2231" y="1704"/>
                                </a:lnTo>
                                <a:lnTo>
                                  <a:pt x="2209" y="1697"/>
                                </a:lnTo>
                                <a:lnTo>
                                  <a:pt x="2186" y="1690"/>
                                </a:lnTo>
                                <a:lnTo>
                                  <a:pt x="2164" y="1684"/>
                                </a:lnTo>
                                <a:lnTo>
                                  <a:pt x="2141" y="1676"/>
                                </a:lnTo>
                                <a:lnTo>
                                  <a:pt x="2119" y="1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1882"/>
                        <wps:cNvSpPr>
                          <a:spLocks/>
                        </wps:cNvSpPr>
                        <wps:spPr bwMode="auto">
                          <a:xfrm>
                            <a:off x="7807" y="1555"/>
                            <a:ext cx="731" cy="1333"/>
                          </a:xfrm>
                          <a:custGeom>
                            <a:avLst/>
                            <a:gdLst>
                              <a:gd name="T0" fmla="*/ 1872 w 2193"/>
                              <a:gd name="T1" fmla="*/ 1682 h 3999"/>
                              <a:gd name="T2" fmla="*/ 1896 w 2193"/>
                              <a:gd name="T3" fmla="*/ 1791 h 3999"/>
                              <a:gd name="T4" fmla="*/ 1937 w 2193"/>
                              <a:gd name="T5" fmla="*/ 1892 h 3999"/>
                              <a:gd name="T6" fmla="*/ 1993 w 2193"/>
                              <a:gd name="T7" fmla="*/ 1983 h 3999"/>
                              <a:gd name="T8" fmla="*/ 2061 w 2193"/>
                              <a:gd name="T9" fmla="*/ 2064 h 3999"/>
                              <a:gd name="T10" fmla="*/ 2137 w 2193"/>
                              <a:gd name="T11" fmla="*/ 2190 h 3999"/>
                              <a:gd name="T12" fmla="*/ 1873 w 2193"/>
                              <a:gd name="T13" fmla="*/ 2280 h 3999"/>
                              <a:gd name="T14" fmla="*/ 1639 w 2193"/>
                              <a:gd name="T15" fmla="*/ 2407 h 3999"/>
                              <a:gd name="T16" fmla="*/ 1441 w 2193"/>
                              <a:gd name="T17" fmla="*/ 2561 h 3999"/>
                              <a:gd name="T18" fmla="*/ 1343 w 2193"/>
                              <a:gd name="T19" fmla="*/ 2667 h 3999"/>
                              <a:gd name="T20" fmla="*/ 1262 w 2193"/>
                              <a:gd name="T21" fmla="*/ 2779 h 3999"/>
                              <a:gd name="T22" fmla="*/ 1202 w 2193"/>
                              <a:gd name="T23" fmla="*/ 2896 h 3999"/>
                              <a:gd name="T24" fmla="*/ 1160 w 2193"/>
                              <a:gd name="T25" fmla="*/ 3024 h 3999"/>
                              <a:gd name="T26" fmla="*/ 1145 w 2193"/>
                              <a:gd name="T27" fmla="*/ 3155 h 3999"/>
                              <a:gd name="T28" fmla="*/ 1157 w 2193"/>
                              <a:gd name="T29" fmla="*/ 3285 h 3999"/>
                              <a:gd name="T30" fmla="*/ 1206 w 2193"/>
                              <a:gd name="T31" fmla="*/ 3426 h 3999"/>
                              <a:gd name="T32" fmla="*/ 1299 w 2193"/>
                              <a:gd name="T33" fmla="*/ 3566 h 3999"/>
                              <a:gd name="T34" fmla="*/ 1438 w 2193"/>
                              <a:gd name="T35" fmla="*/ 3695 h 3999"/>
                              <a:gd name="T36" fmla="*/ 1374 w 2193"/>
                              <a:gd name="T37" fmla="*/ 3826 h 3999"/>
                              <a:gd name="T38" fmla="*/ 1118 w 2193"/>
                              <a:gd name="T39" fmla="*/ 3914 h 3999"/>
                              <a:gd name="T40" fmla="*/ 857 w 2193"/>
                              <a:gd name="T41" fmla="*/ 3991 h 3999"/>
                              <a:gd name="T42" fmla="*/ 820 w 2193"/>
                              <a:gd name="T43" fmla="*/ 3959 h 3999"/>
                              <a:gd name="T44" fmla="*/ 567 w 2193"/>
                              <a:gd name="T45" fmla="*/ 3836 h 3999"/>
                              <a:gd name="T46" fmla="*/ 281 w 2193"/>
                              <a:gd name="T47" fmla="*/ 3636 h 3999"/>
                              <a:gd name="T48" fmla="*/ 105 w 2193"/>
                              <a:gd name="T49" fmla="*/ 3422 h 3999"/>
                              <a:gd name="T50" fmla="*/ 19 w 2193"/>
                              <a:gd name="T51" fmla="*/ 3190 h 3999"/>
                              <a:gd name="T52" fmla="*/ 0 w 2193"/>
                              <a:gd name="T53" fmla="*/ 2940 h 3999"/>
                              <a:gd name="T54" fmla="*/ 25 w 2193"/>
                              <a:gd name="T55" fmla="*/ 2669 h 3999"/>
                              <a:gd name="T56" fmla="*/ 109 w 2193"/>
                              <a:gd name="T57" fmla="*/ 2152 h 3999"/>
                              <a:gd name="T58" fmla="*/ 144 w 2193"/>
                              <a:gd name="T59" fmla="*/ 1850 h 3999"/>
                              <a:gd name="T60" fmla="*/ 155 w 2193"/>
                              <a:gd name="T61" fmla="*/ 1581 h 3999"/>
                              <a:gd name="T62" fmla="*/ 143 w 2193"/>
                              <a:gd name="T63" fmla="*/ 1297 h 3999"/>
                              <a:gd name="T64" fmla="*/ 97 w 2193"/>
                              <a:gd name="T65" fmla="*/ 997 h 3999"/>
                              <a:gd name="T66" fmla="*/ 11 w 2193"/>
                              <a:gd name="T67" fmla="*/ 681 h 3999"/>
                              <a:gd name="T68" fmla="*/ 227 w 2193"/>
                              <a:gd name="T69" fmla="*/ 761 h 3999"/>
                              <a:gd name="T70" fmla="*/ 438 w 2193"/>
                              <a:gd name="T71" fmla="*/ 870 h 3999"/>
                              <a:gd name="T72" fmla="*/ 635 w 2193"/>
                              <a:gd name="T73" fmla="*/ 1009 h 3999"/>
                              <a:gd name="T74" fmla="*/ 813 w 2193"/>
                              <a:gd name="T75" fmla="*/ 1183 h 3999"/>
                              <a:gd name="T76" fmla="*/ 926 w 2193"/>
                              <a:gd name="T77" fmla="*/ 1346 h 3999"/>
                              <a:gd name="T78" fmla="*/ 959 w 2193"/>
                              <a:gd name="T79" fmla="*/ 1384 h 3999"/>
                              <a:gd name="T80" fmla="*/ 1020 w 2193"/>
                              <a:gd name="T81" fmla="*/ 1413 h 3999"/>
                              <a:gd name="T82" fmla="*/ 1088 w 2193"/>
                              <a:gd name="T83" fmla="*/ 1409 h 3999"/>
                              <a:gd name="T84" fmla="*/ 1240 w 2193"/>
                              <a:gd name="T85" fmla="*/ 1312 h 3999"/>
                              <a:gd name="T86" fmla="*/ 1485 w 2193"/>
                              <a:gd name="T87" fmla="*/ 1093 h 3999"/>
                              <a:gd name="T88" fmla="*/ 1681 w 2193"/>
                              <a:gd name="T89" fmla="*/ 851 h 3999"/>
                              <a:gd name="T90" fmla="*/ 1828 w 2193"/>
                              <a:gd name="T91" fmla="*/ 606 h 3999"/>
                              <a:gd name="T92" fmla="*/ 1918 w 2193"/>
                              <a:gd name="T93" fmla="*/ 412 h 3999"/>
                              <a:gd name="T94" fmla="*/ 2036 w 2193"/>
                              <a:gd name="T95" fmla="*/ 84 h 3999"/>
                              <a:gd name="T96" fmla="*/ 2125 w 2193"/>
                              <a:gd name="T97" fmla="*/ 177 h 3999"/>
                              <a:gd name="T98" fmla="*/ 2171 w 2193"/>
                              <a:gd name="T99" fmla="*/ 403 h 3999"/>
                              <a:gd name="T100" fmla="*/ 2182 w 2193"/>
                              <a:gd name="T101" fmla="*/ 559 h 3999"/>
                              <a:gd name="T102" fmla="*/ 2181 w 2193"/>
                              <a:gd name="T103" fmla="*/ 630 h 3999"/>
                              <a:gd name="T104" fmla="*/ 2159 w 2193"/>
                              <a:gd name="T105" fmla="*/ 669 h 3999"/>
                              <a:gd name="T106" fmla="*/ 2079 w 2193"/>
                              <a:gd name="T107" fmla="*/ 771 h 3999"/>
                              <a:gd name="T108" fmla="*/ 2011 w 2193"/>
                              <a:gd name="T109" fmla="*/ 887 h 3999"/>
                              <a:gd name="T110" fmla="*/ 1954 w 2193"/>
                              <a:gd name="T111" fmla="*/ 1019 h 3999"/>
                              <a:gd name="T112" fmla="*/ 1910 w 2193"/>
                              <a:gd name="T113" fmla="*/ 1166 h 3999"/>
                              <a:gd name="T114" fmla="*/ 1881 w 2193"/>
                              <a:gd name="T115" fmla="*/ 1330 h 3999"/>
                              <a:gd name="T116" fmla="*/ 1867 w 2193"/>
                              <a:gd name="T117" fmla="*/ 1510 h 39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3" h="3999">
                                <a:moveTo>
                                  <a:pt x="1865" y="1586"/>
                                </a:moveTo>
                                <a:lnTo>
                                  <a:pt x="1867" y="1611"/>
                                </a:lnTo>
                                <a:lnTo>
                                  <a:pt x="1868" y="1635"/>
                                </a:lnTo>
                                <a:lnTo>
                                  <a:pt x="1869" y="1658"/>
                                </a:lnTo>
                                <a:lnTo>
                                  <a:pt x="1872" y="1682"/>
                                </a:lnTo>
                                <a:lnTo>
                                  <a:pt x="1875" y="1705"/>
                                </a:lnTo>
                                <a:lnTo>
                                  <a:pt x="1880" y="1728"/>
                                </a:lnTo>
                                <a:lnTo>
                                  <a:pt x="1884" y="1749"/>
                                </a:lnTo>
                                <a:lnTo>
                                  <a:pt x="1890" y="1771"/>
                                </a:lnTo>
                                <a:lnTo>
                                  <a:pt x="1896" y="1791"/>
                                </a:lnTo>
                                <a:lnTo>
                                  <a:pt x="1903" y="1813"/>
                                </a:lnTo>
                                <a:lnTo>
                                  <a:pt x="1910" y="1833"/>
                                </a:lnTo>
                                <a:lnTo>
                                  <a:pt x="1919" y="1853"/>
                                </a:lnTo>
                                <a:lnTo>
                                  <a:pt x="1927" y="1873"/>
                                </a:lnTo>
                                <a:lnTo>
                                  <a:pt x="1937" y="1892"/>
                                </a:lnTo>
                                <a:lnTo>
                                  <a:pt x="1947" y="1911"/>
                                </a:lnTo>
                                <a:lnTo>
                                  <a:pt x="1957" y="1929"/>
                                </a:lnTo>
                                <a:lnTo>
                                  <a:pt x="1968" y="1947"/>
                                </a:lnTo>
                                <a:lnTo>
                                  <a:pt x="1981" y="1965"/>
                                </a:lnTo>
                                <a:lnTo>
                                  <a:pt x="1993" y="1983"/>
                                </a:lnTo>
                                <a:lnTo>
                                  <a:pt x="2005" y="2000"/>
                                </a:lnTo>
                                <a:lnTo>
                                  <a:pt x="2019" y="2017"/>
                                </a:lnTo>
                                <a:lnTo>
                                  <a:pt x="2032" y="2032"/>
                                </a:lnTo>
                                <a:lnTo>
                                  <a:pt x="2047" y="2048"/>
                                </a:lnTo>
                                <a:lnTo>
                                  <a:pt x="2061" y="2064"/>
                                </a:lnTo>
                                <a:lnTo>
                                  <a:pt x="2092" y="2094"/>
                                </a:lnTo>
                                <a:lnTo>
                                  <a:pt x="2124" y="2123"/>
                                </a:lnTo>
                                <a:lnTo>
                                  <a:pt x="2158" y="2151"/>
                                </a:lnTo>
                                <a:lnTo>
                                  <a:pt x="2193" y="2177"/>
                                </a:lnTo>
                                <a:lnTo>
                                  <a:pt x="2137" y="2190"/>
                                </a:lnTo>
                                <a:lnTo>
                                  <a:pt x="2083" y="2205"/>
                                </a:lnTo>
                                <a:lnTo>
                                  <a:pt x="2029" y="2222"/>
                                </a:lnTo>
                                <a:lnTo>
                                  <a:pt x="1976" y="2240"/>
                                </a:lnTo>
                                <a:lnTo>
                                  <a:pt x="1925" y="2259"/>
                                </a:lnTo>
                                <a:lnTo>
                                  <a:pt x="1873" y="2280"/>
                                </a:lnTo>
                                <a:lnTo>
                                  <a:pt x="1824" y="2302"/>
                                </a:lnTo>
                                <a:lnTo>
                                  <a:pt x="1776" y="2327"/>
                                </a:lnTo>
                                <a:lnTo>
                                  <a:pt x="1729" y="2352"/>
                                </a:lnTo>
                                <a:lnTo>
                                  <a:pt x="1683" y="2379"/>
                                </a:lnTo>
                                <a:lnTo>
                                  <a:pt x="1639" y="2407"/>
                                </a:lnTo>
                                <a:lnTo>
                                  <a:pt x="1596" y="2436"/>
                                </a:lnTo>
                                <a:lnTo>
                                  <a:pt x="1555" y="2466"/>
                                </a:lnTo>
                                <a:lnTo>
                                  <a:pt x="1515" y="2496"/>
                                </a:lnTo>
                                <a:lnTo>
                                  <a:pt x="1478" y="2529"/>
                                </a:lnTo>
                                <a:lnTo>
                                  <a:pt x="1441" y="2561"/>
                                </a:lnTo>
                                <a:lnTo>
                                  <a:pt x="1421" y="2581"/>
                                </a:lnTo>
                                <a:lnTo>
                                  <a:pt x="1400" y="2603"/>
                                </a:lnTo>
                                <a:lnTo>
                                  <a:pt x="1381" y="2624"/>
                                </a:lnTo>
                                <a:lnTo>
                                  <a:pt x="1362" y="2645"/>
                                </a:lnTo>
                                <a:lnTo>
                                  <a:pt x="1343" y="2667"/>
                                </a:lnTo>
                                <a:lnTo>
                                  <a:pt x="1326" y="2689"/>
                                </a:lnTo>
                                <a:lnTo>
                                  <a:pt x="1309" y="2711"/>
                                </a:lnTo>
                                <a:lnTo>
                                  <a:pt x="1292" y="2734"/>
                                </a:lnTo>
                                <a:lnTo>
                                  <a:pt x="1278" y="2756"/>
                                </a:lnTo>
                                <a:lnTo>
                                  <a:pt x="1262" y="2779"/>
                                </a:lnTo>
                                <a:lnTo>
                                  <a:pt x="1249" y="2802"/>
                                </a:lnTo>
                                <a:lnTo>
                                  <a:pt x="1235" y="2826"/>
                                </a:lnTo>
                                <a:lnTo>
                                  <a:pt x="1224" y="2848"/>
                                </a:lnTo>
                                <a:lnTo>
                                  <a:pt x="1212" y="2873"/>
                                </a:lnTo>
                                <a:lnTo>
                                  <a:pt x="1202" y="2896"/>
                                </a:lnTo>
                                <a:lnTo>
                                  <a:pt x="1192" y="2920"/>
                                </a:lnTo>
                                <a:lnTo>
                                  <a:pt x="1183" y="2946"/>
                                </a:lnTo>
                                <a:lnTo>
                                  <a:pt x="1174" y="2971"/>
                                </a:lnTo>
                                <a:lnTo>
                                  <a:pt x="1167" y="2997"/>
                                </a:lnTo>
                                <a:lnTo>
                                  <a:pt x="1160" y="3024"/>
                                </a:lnTo>
                                <a:lnTo>
                                  <a:pt x="1155" y="3050"/>
                                </a:lnTo>
                                <a:lnTo>
                                  <a:pt x="1150" y="3076"/>
                                </a:lnTo>
                                <a:lnTo>
                                  <a:pt x="1148" y="3102"/>
                                </a:lnTo>
                                <a:lnTo>
                                  <a:pt x="1146" y="3128"/>
                                </a:lnTo>
                                <a:lnTo>
                                  <a:pt x="1145" y="3155"/>
                                </a:lnTo>
                                <a:lnTo>
                                  <a:pt x="1145" y="3181"/>
                                </a:lnTo>
                                <a:lnTo>
                                  <a:pt x="1146" y="3207"/>
                                </a:lnTo>
                                <a:lnTo>
                                  <a:pt x="1149" y="3234"/>
                                </a:lnTo>
                                <a:lnTo>
                                  <a:pt x="1152" y="3259"/>
                                </a:lnTo>
                                <a:lnTo>
                                  <a:pt x="1157" y="3285"/>
                                </a:lnTo>
                                <a:lnTo>
                                  <a:pt x="1164" y="3312"/>
                                </a:lnTo>
                                <a:lnTo>
                                  <a:pt x="1170" y="3338"/>
                                </a:lnTo>
                                <a:lnTo>
                                  <a:pt x="1180" y="3367"/>
                                </a:lnTo>
                                <a:lnTo>
                                  <a:pt x="1193" y="3397"/>
                                </a:lnTo>
                                <a:lnTo>
                                  <a:pt x="1206" y="3426"/>
                                </a:lnTo>
                                <a:lnTo>
                                  <a:pt x="1221" y="3454"/>
                                </a:lnTo>
                                <a:lnTo>
                                  <a:pt x="1238" y="3483"/>
                                </a:lnTo>
                                <a:lnTo>
                                  <a:pt x="1257" y="3511"/>
                                </a:lnTo>
                                <a:lnTo>
                                  <a:pt x="1277" y="3539"/>
                                </a:lnTo>
                                <a:lnTo>
                                  <a:pt x="1299" y="3566"/>
                                </a:lnTo>
                                <a:lnTo>
                                  <a:pt x="1323" y="3593"/>
                                </a:lnTo>
                                <a:lnTo>
                                  <a:pt x="1348" y="3619"/>
                                </a:lnTo>
                                <a:lnTo>
                                  <a:pt x="1376" y="3645"/>
                                </a:lnTo>
                                <a:lnTo>
                                  <a:pt x="1407" y="3671"/>
                                </a:lnTo>
                                <a:lnTo>
                                  <a:pt x="1438" y="3695"/>
                                </a:lnTo>
                                <a:lnTo>
                                  <a:pt x="1471" y="3719"/>
                                </a:lnTo>
                                <a:lnTo>
                                  <a:pt x="1507" y="3742"/>
                                </a:lnTo>
                                <a:lnTo>
                                  <a:pt x="1544" y="3765"/>
                                </a:lnTo>
                                <a:lnTo>
                                  <a:pt x="1376" y="3825"/>
                                </a:lnTo>
                                <a:lnTo>
                                  <a:pt x="1374" y="3826"/>
                                </a:lnTo>
                                <a:lnTo>
                                  <a:pt x="1372" y="3826"/>
                                </a:lnTo>
                                <a:lnTo>
                                  <a:pt x="1308" y="3849"/>
                                </a:lnTo>
                                <a:lnTo>
                                  <a:pt x="1245" y="3871"/>
                                </a:lnTo>
                                <a:lnTo>
                                  <a:pt x="1182" y="3892"/>
                                </a:lnTo>
                                <a:lnTo>
                                  <a:pt x="1118" y="3914"/>
                                </a:lnTo>
                                <a:lnTo>
                                  <a:pt x="1054" y="3935"/>
                                </a:lnTo>
                                <a:lnTo>
                                  <a:pt x="990" y="3956"/>
                                </a:lnTo>
                                <a:lnTo>
                                  <a:pt x="926" y="3978"/>
                                </a:lnTo>
                                <a:lnTo>
                                  <a:pt x="863" y="3999"/>
                                </a:lnTo>
                                <a:lnTo>
                                  <a:pt x="857" y="3991"/>
                                </a:lnTo>
                                <a:lnTo>
                                  <a:pt x="851" y="3983"/>
                                </a:lnTo>
                                <a:lnTo>
                                  <a:pt x="844" y="3976"/>
                                </a:lnTo>
                                <a:lnTo>
                                  <a:pt x="837" y="3970"/>
                                </a:lnTo>
                                <a:lnTo>
                                  <a:pt x="829" y="3964"/>
                                </a:lnTo>
                                <a:lnTo>
                                  <a:pt x="820" y="3959"/>
                                </a:lnTo>
                                <a:lnTo>
                                  <a:pt x="812" y="3954"/>
                                </a:lnTo>
                                <a:lnTo>
                                  <a:pt x="802" y="3950"/>
                                </a:lnTo>
                                <a:lnTo>
                                  <a:pt x="718" y="3911"/>
                                </a:lnTo>
                                <a:lnTo>
                                  <a:pt x="640" y="3874"/>
                                </a:lnTo>
                                <a:lnTo>
                                  <a:pt x="567" y="3836"/>
                                </a:lnTo>
                                <a:lnTo>
                                  <a:pt x="500" y="3797"/>
                                </a:lnTo>
                                <a:lnTo>
                                  <a:pt x="437" y="3758"/>
                                </a:lnTo>
                                <a:lnTo>
                                  <a:pt x="380" y="3718"/>
                                </a:lnTo>
                                <a:lnTo>
                                  <a:pt x="328" y="3677"/>
                                </a:lnTo>
                                <a:lnTo>
                                  <a:pt x="281" y="3636"/>
                                </a:lnTo>
                                <a:lnTo>
                                  <a:pt x="237" y="3594"/>
                                </a:lnTo>
                                <a:lnTo>
                                  <a:pt x="198" y="3552"/>
                                </a:lnTo>
                                <a:lnTo>
                                  <a:pt x="163" y="3509"/>
                                </a:lnTo>
                                <a:lnTo>
                                  <a:pt x="132" y="3466"/>
                                </a:lnTo>
                                <a:lnTo>
                                  <a:pt x="105" y="3422"/>
                                </a:lnTo>
                                <a:lnTo>
                                  <a:pt x="81" y="3377"/>
                                </a:lnTo>
                                <a:lnTo>
                                  <a:pt x="61" y="3331"/>
                                </a:lnTo>
                                <a:lnTo>
                                  <a:pt x="44" y="3285"/>
                                </a:lnTo>
                                <a:lnTo>
                                  <a:pt x="30" y="3238"/>
                                </a:lnTo>
                                <a:lnTo>
                                  <a:pt x="19" y="3190"/>
                                </a:lnTo>
                                <a:lnTo>
                                  <a:pt x="11" y="3142"/>
                                </a:lnTo>
                                <a:lnTo>
                                  <a:pt x="5" y="3092"/>
                                </a:lnTo>
                                <a:lnTo>
                                  <a:pt x="1" y="3042"/>
                                </a:lnTo>
                                <a:lnTo>
                                  <a:pt x="0" y="2992"/>
                                </a:lnTo>
                                <a:lnTo>
                                  <a:pt x="0" y="2940"/>
                                </a:lnTo>
                                <a:lnTo>
                                  <a:pt x="3" y="2887"/>
                                </a:lnTo>
                                <a:lnTo>
                                  <a:pt x="6" y="2834"/>
                                </a:lnTo>
                                <a:lnTo>
                                  <a:pt x="12" y="2780"/>
                                </a:lnTo>
                                <a:lnTo>
                                  <a:pt x="19" y="2725"/>
                                </a:lnTo>
                                <a:lnTo>
                                  <a:pt x="25" y="2669"/>
                                </a:lnTo>
                                <a:lnTo>
                                  <a:pt x="43" y="2555"/>
                                </a:lnTo>
                                <a:lnTo>
                                  <a:pt x="63" y="2436"/>
                                </a:lnTo>
                                <a:lnTo>
                                  <a:pt x="79" y="2344"/>
                                </a:lnTo>
                                <a:lnTo>
                                  <a:pt x="94" y="2249"/>
                                </a:lnTo>
                                <a:lnTo>
                                  <a:pt x="109" y="2152"/>
                                </a:lnTo>
                                <a:lnTo>
                                  <a:pt x="123" y="2054"/>
                                </a:lnTo>
                                <a:lnTo>
                                  <a:pt x="128" y="2003"/>
                                </a:lnTo>
                                <a:lnTo>
                                  <a:pt x="134" y="1953"/>
                                </a:lnTo>
                                <a:lnTo>
                                  <a:pt x="140" y="1901"/>
                                </a:lnTo>
                                <a:lnTo>
                                  <a:pt x="144" y="1850"/>
                                </a:lnTo>
                                <a:lnTo>
                                  <a:pt x="147" y="1797"/>
                                </a:lnTo>
                                <a:lnTo>
                                  <a:pt x="151" y="1743"/>
                                </a:lnTo>
                                <a:lnTo>
                                  <a:pt x="153" y="1691"/>
                                </a:lnTo>
                                <a:lnTo>
                                  <a:pt x="155" y="1636"/>
                                </a:lnTo>
                                <a:lnTo>
                                  <a:pt x="155" y="1581"/>
                                </a:lnTo>
                                <a:lnTo>
                                  <a:pt x="155" y="1526"/>
                                </a:lnTo>
                                <a:lnTo>
                                  <a:pt x="154" y="1470"/>
                                </a:lnTo>
                                <a:lnTo>
                                  <a:pt x="151" y="1413"/>
                                </a:lnTo>
                                <a:lnTo>
                                  <a:pt x="147" y="1356"/>
                                </a:lnTo>
                                <a:lnTo>
                                  <a:pt x="143" y="1297"/>
                                </a:lnTo>
                                <a:lnTo>
                                  <a:pt x="136" y="1239"/>
                                </a:lnTo>
                                <a:lnTo>
                                  <a:pt x="128" y="1180"/>
                                </a:lnTo>
                                <a:lnTo>
                                  <a:pt x="119" y="1119"/>
                                </a:lnTo>
                                <a:lnTo>
                                  <a:pt x="109" y="1059"/>
                                </a:lnTo>
                                <a:lnTo>
                                  <a:pt x="97" y="997"/>
                                </a:lnTo>
                                <a:lnTo>
                                  <a:pt x="84" y="935"/>
                                </a:lnTo>
                                <a:lnTo>
                                  <a:pt x="68" y="873"/>
                                </a:lnTo>
                                <a:lnTo>
                                  <a:pt x="51" y="810"/>
                                </a:lnTo>
                                <a:lnTo>
                                  <a:pt x="32" y="745"/>
                                </a:lnTo>
                                <a:lnTo>
                                  <a:pt x="11" y="681"/>
                                </a:lnTo>
                                <a:lnTo>
                                  <a:pt x="54" y="695"/>
                                </a:lnTo>
                                <a:lnTo>
                                  <a:pt x="97" y="709"/>
                                </a:lnTo>
                                <a:lnTo>
                                  <a:pt x="141" y="725"/>
                                </a:lnTo>
                                <a:lnTo>
                                  <a:pt x="183" y="742"/>
                                </a:lnTo>
                                <a:lnTo>
                                  <a:pt x="227" y="761"/>
                                </a:lnTo>
                                <a:lnTo>
                                  <a:pt x="269" y="780"/>
                                </a:lnTo>
                                <a:lnTo>
                                  <a:pt x="312" y="801"/>
                                </a:lnTo>
                                <a:lnTo>
                                  <a:pt x="354" y="822"/>
                                </a:lnTo>
                                <a:lnTo>
                                  <a:pt x="397" y="846"/>
                                </a:lnTo>
                                <a:lnTo>
                                  <a:pt x="438" y="870"/>
                                </a:lnTo>
                                <a:lnTo>
                                  <a:pt x="479" y="896"/>
                                </a:lnTo>
                                <a:lnTo>
                                  <a:pt x="519" y="922"/>
                                </a:lnTo>
                                <a:lnTo>
                                  <a:pt x="559" y="950"/>
                                </a:lnTo>
                                <a:lnTo>
                                  <a:pt x="597" y="979"/>
                                </a:lnTo>
                                <a:lnTo>
                                  <a:pt x="635" y="1009"/>
                                </a:lnTo>
                                <a:lnTo>
                                  <a:pt x="672" y="1041"/>
                                </a:lnTo>
                                <a:lnTo>
                                  <a:pt x="710" y="1075"/>
                                </a:lnTo>
                                <a:lnTo>
                                  <a:pt x="746" y="1111"/>
                                </a:lnTo>
                                <a:lnTo>
                                  <a:pt x="781" y="1147"/>
                                </a:lnTo>
                                <a:lnTo>
                                  <a:pt x="813" y="1183"/>
                                </a:lnTo>
                                <a:lnTo>
                                  <a:pt x="842" y="1220"/>
                                </a:lnTo>
                                <a:lnTo>
                                  <a:pt x="870" y="1257"/>
                                </a:lnTo>
                                <a:lnTo>
                                  <a:pt x="896" y="1296"/>
                                </a:lnTo>
                                <a:lnTo>
                                  <a:pt x="921" y="1335"/>
                                </a:lnTo>
                                <a:lnTo>
                                  <a:pt x="926" y="1346"/>
                                </a:lnTo>
                                <a:lnTo>
                                  <a:pt x="931" y="1352"/>
                                </a:lnTo>
                                <a:lnTo>
                                  <a:pt x="939" y="1363"/>
                                </a:lnTo>
                                <a:lnTo>
                                  <a:pt x="949" y="1375"/>
                                </a:lnTo>
                                <a:lnTo>
                                  <a:pt x="959" y="1384"/>
                                </a:lnTo>
                                <a:lnTo>
                                  <a:pt x="970" y="1391"/>
                                </a:lnTo>
                                <a:lnTo>
                                  <a:pt x="981" y="1399"/>
                                </a:lnTo>
                                <a:lnTo>
                                  <a:pt x="994" y="1405"/>
                                </a:lnTo>
                                <a:lnTo>
                                  <a:pt x="1007" y="1409"/>
                                </a:lnTo>
                                <a:lnTo>
                                  <a:pt x="1020" y="1413"/>
                                </a:lnTo>
                                <a:lnTo>
                                  <a:pt x="1034" y="1415"/>
                                </a:lnTo>
                                <a:lnTo>
                                  <a:pt x="1047" y="1415"/>
                                </a:lnTo>
                                <a:lnTo>
                                  <a:pt x="1061" y="1415"/>
                                </a:lnTo>
                                <a:lnTo>
                                  <a:pt x="1074" y="1413"/>
                                </a:lnTo>
                                <a:lnTo>
                                  <a:pt x="1088" y="1409"/>
                                </a:lnTo>
                                <a:lnTo>
                                  <a:pt x="1101" y="1405"/>
                                </a:lnTo>
                                <a:lnTo>
                                  <a:pt x="1113" y="1399"/>
                                </a:lnTo>
                                <a:lnTo>
                                  <a:pt x="1126" y="1391"/>
                                </a:lnTo>
                                <a:lnTo>
                                  <a:pt x="1184" y="1352"/>
                                </a:lnTo>
                                <a:lnTo>
                                  <a:pt x="1240" y="1312"/>
                                </a:lnTo>
                                <a:lnTo>
                                  <a:pt x="1293" y="1269"/>
                                </a:lnTo>
                                <a:lnTo>
                                  <a:pt x="1345" y="1227"/>
                                </a:lnTo>
                                <a:lnTo>
                                  <a:pt x="1394" y="1183"/>
                                </a:lnTo>
                                <a:lnTo>
                                  <a:pt x="1440" y="1138"/>
                                </a:lnTo>
                                <a:lnTo>
                                  <a:pt x="1485" y="1093"/>
                                </a:lnTo>
                                <a:lnTo>
                                  <a:pt x="1529" y="1046"/>
                                </a:lnTo>
                                <a:lnTo>
                                  <a:pt x="1569" y="999"/>
                                </a:lnTo>
                                <a:lnTo>
                                  <a:pt x="1608" y="951"/>
                                </a:lnTo>
                                <a:lnTo>
                                  <a:pt x="1646" y="902"/>
                                </a:lnTo>
                                <a:lnTo>
                                  <a:pt x="1681" y="851"/>
                                </a:lnTo>
                                <a:lnTo>
                                  <a:pt x="1715" y="801"/>
                                </a:lnTo>
                                <a:lnTo>
                                  <a:pt x="1748" y="749"/>
                                </a:lnTo>
                                <a:lnTo>
                                  <a:pt x="1778" y="697"/>
                                </a:lnTo>
                                <a:lnTo>
                                  <a:pt x="1808" y="644"/>
                                </a:lnTo>
                                <a:lnTo>
                                  <a:pt x="1828" y="606"/>
                                </a:lnTo>
                                <a:lnTo>
                                  <a:pt x="1848" y="568"/>
                                </a:lnTo>
                                <a:lnTo>
                                  <a:pt x="1865" y="530"/>
                                </a:lnTo>
                                <a:lnTo>
                                  <a:pt x="1884" y="491"/>
                                </a:lnTo>
                                <a:lnTo>
                                  <a:pt x="1901" y="451"/>
                                </a:lnTo>
                                <a:lnTo>
                                  <a:pt x="1918" y="412"/>
                                </a:lnTo>
                                <a:lnTo>
                                  <a:pt x="1935" y="372"/>
                                </a:lnTo>
                                <a:lnTo>
                                  <a:pt x="1950" y="331"/>
                                </a:lnTo>
                                <a:lnTo>
                                  <a:pt x="1981" y="251"/>
                                </a:lnTo>
                                <a:lnTo>
                                  <a:pt x="2009" y="168"/>
                                </a:lnTo>
                                <a:lnTo>
                                  <a:pt x="2036" y="84"/>
                                </a:lnTo>
                                <a:lnTo>
                                  <a:pt x="2061" y="0"/>
                                </a:lnTo>
                                <a:lnTo>
                                  <a:pt x="2079" y="41"/>
                                </a:lnTo>
                                <a:lnTo>
                                  <a:pt x="2096" y="85"/>
                                </a:lnTo>
                                <a:lnTo>
                                  <a:pt x="2112" y="130"/>
                                </a:lnTo>
                                <a:lnTo>
                                  <a:pt x="2125" y="177"/>
                                </a:lnTo>
                                <a:lnTo>
                                  <a:pt x="2137" y="225"/>
                                </a:lnTo>
                                <a:lnTo>
                                  <a:pt x="2149" y="273"/>
                                </a:lnTo>
                                <a:lnTo>
                                  <a:pt x="2159" y="322"/>
                                </a:lnTo>
                                <a:lnTo>
                                  <a:pt x="2166" y="371"/>
                                </a:lnTo>
                                <a:lnTo>
                                  <a:pt x="2171" y="403"/>
                                </a:lnTo>
                                <a:lnTo>
                                  <a:pt x="2175" y="437"/>
                                </a:lnTo>
                                <a:lnTo>
                                  <a:pt x="2179" y="470"/>
                                </a:lnTo>
                                <a:lnTo>
                                  <a:pt x="2181" y="503"/>
                                </a:lnTo>
                                <a:lnTo>
                                  <a:pt x="2182" y="532"/>
                                </a:lnTo>
                                <a:lnTo>
                                  <a:pt x="2182" y="559"/>
                                </a:lnTo>
                                <a:lnTo>
                                  <a:pt x="2182" y="585"/>
                                </a:lnTo>
                                <a:lnTo>
                                  <a:pt x="2181" y="609"/>
                                </a:lnTo>
                                <a:lnTo>
                                  <a:pt x="2181" y="613"/>
                                </a:lnTo>
                                <a:lnTo>
                                  <a:pt x="2181" y="615"/>
                                </a:lnTo>
                                <a:lnTo>
                                  <a:pt x="2181" y="630"/>
                                </a:lnTo>
                                <a:lnTo>
                                  <a:pt x="2182" y="645"/>
                                </a:lnTo>
                                <a:lnTo>
                                  <a:pt x="2171" y="656"/>
                                </a:lnTo>
                                <a:lnTo>
                                  <a:pt x="2160" y="669"/>
                                </a:lnTo>
                                <a:lnTo>
                                  <a:pt x="2159" y="669"/>
                                </a:lnTo>
                                <a:lnTo>
                                  <a:pt x="2142" y="688"/>
                                </a:lnTo>
                                <a:lnTo>
                                  <a:pt x="2126" y="708"/>
                                </a:lnTo>
                                <a:lnTo>
                                  <a:pt x="2109" y="728"/>
                                </a:lnTo>
                                <a:lnTo>
                                  <a:pt x="2094" y="749"/>
                                </a:lnTo>
                                <a:lnTo>
                                  <a:pt x="2079" y="771"/>
                                </a:lnTo>
                                <a:lnTo>
                                  <a:pt x="2065" y="793"/>
                                </a:lnTo>
                                <a:lnTo>
                                  <a:pt x="2050" y="816"/>
                                </a:lnTo>
                                <a:lnTo>
                                  <a:pt x="2037" y="839"/>
                                </a:lnTo>
                                <a:lnTo>
                                  <a:pt x="2023" y="863"/>
                                </a:lnTo>
                                <a:lnTo>
                                  <a:pt x="2011" y="887"/>
                                </a:lnTo>
                                <a:lnTo>
                                  <a:pt x="1999" y="912"/>
                                </a:lnTo>
                                <a:lnTo>
                                  <a:pt x="1986" y="938"/>
                                </a:lnTo>
                                <a:lnTo>
                                  <a:pt x="1975" y="965"/>
                                </a:lnTo>
                                <a:lnTo>
                                  <a:pt x="1964" y="991"/>
                                </a:lnTo>
                                <a:lnTo>
                                  <a:pt x="1954" y="1019"/>
                                </a:lnTo>
                                <a:lnTo>
                                  <a:pt x="1944" y="1047"/>
                                </a:lnTo>
                                <a:lnTo>
                                  <a:pt x="1935" y="1077"/>
                                </a:lnTo>
                                <a:lnTo>
                                  <a:pt x="1926" y="1106"/>
                                </a:lnTo>
                                <a:lnTo>
                                  <a:pt x="1918" y="1136"/>
                                </a:lnTo>
                                <a:lnTo>
                                  <a:pt x="1910" y="1166"/>
                                </a:lnTo>
                                <a:lnTo>
                                  <a:pt x="1903" y="1198"/>
                                </a:lnTo>
                                <a:lnTo>
                                  <a:pt x="1897" y="1230"/>
                                </a:lnTo>
                                <a:lnTo>
                                  <a:pt x="1891" y="1263"/>
                                </a:lnTo>
                                <a:lnTo>
                                  <a:pt x="1886" y="1296"/>
                                </a:lnTo>
                                <a:lnTo>
                                  <a:pt x="1881" y="1330"/>
                                </a:lnTo>
                                <a:lnTo>
                                  <a:pt x="1877" y="1365"/>
                                </a:lnTo>
                                <a:lnTo>
                                  <a:pt x="1873" y="1400"/>
                                </a:lnTo>
                                <a:lnTo>
                                  <a:pt x="1871" y="1436"/>
                                </a:lnTo>
                                <a:lnTo>
                                  <a:pt x="1869" y="1472"/>
                                </a:lnTo>
                                <a:lnTo>
                                  <a:pt x="1867" y="1510"/>
                                </a:lnTo>
                                <a:lnTo>
                                  <a:pt x="1865" y="1548"/>
                                </a:lnTo>
                                <a:lnTo>
                                  <a:pt x="1865" y="15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1883"/>
                        <wps:cNvSpPr>
                          <a:spLocks noEditPoints="1"/>
                        </wps:cNvSpPr>
                        <wps:spPr bwMode="auto">
                          <a:xfrm>
                            <a:off x="7546" y="1407"/>
                            <a:ext cx="3987" cy="4835"/>
                          </a:xfrm>
                          <a:custGeom>
                            <a:avLst/>
                            <a:gdLst>
                              <a:gd name="T0" fmla="*/ 11501 w 11962"/>
                              <a:gd name="T1" fmla="*/ 5382 h 14506"/>
                              <a:gd name="T2" fmla="*/ 10854 w 11962"/>
                              <a:gd name="T3" fmla="*/ 13492 h 14506"/>
                              <a:gd name="T4" fmla="*/ 6136 w 11962"/>
                              <a:gd name="T5" fmla="*/ 13656 h 14506"/>
                              <a:gd name="T6" fmla="*/ 6261 w 11962"/>
                              <a:gd name="T7" fmla="*/ 7634 h 14506"/>
                              <a:gd name="T8" fmla="*/ 4000 w 11962"/>
                              <a:gd name="T9" fmla="*/ 2974 h 14506"/>
                              <a:gd name="T10" fmla="*/ 3871 w 11962"/>
                              <a:gd name="T11" fmla="*/ 3619 h 14506"/>
                              <a:gd name="T12" fmla="*/ 2297 w 11962"/>
                              <a:gd name="T13" fmla="*/ 3734 h 14506"/>
                              <a:gd name="T14" fmla="*/ 3186 w 11962"/>
                              <a:gd name="T15" fmla="*/ 2866 h 14506"/>
                              <a:gd name="T16" fmla="*/ 2032 w 11962"/>
                              <a:gd name="T17" fmla="*/ 3246 h 14506"/>
                              <a:gd name="T18" fmla="*/ 2254 w 11962"/>
                              <a:gd name="T19" fmla="*/ 4163 h 14506"/>
                              <a:gd name="T20" fmla="*/ 813 w 11962"/>
                              <a:gd name="T21" fmla="*/ 3682 h 14506"/>
                              <a:gd name="T22" fmla="*/ 892 w 11962"/>
                              <a:gd name="T23" fmla="*/ 1503 h 14506"/>
                              <a:gd name="T24" fmla="*/ 1712 w 11962"/>
                              <a:gd name="T25" fmla="*/ 1793 h 14506"/>
                              <a:gd name="T26" fmla="*/ 2631 w 11962"/>
                              <a:gd name="T27" fmla="*/ 1012 h 14506"/>
                              <a:gd name="T28" fmla="*/ 2925 w 11962"/>
                              <a:gd name="T29" fmla="*/ 1132 h 14506"/>
                              <a:gd name="T30" fmla="*/ 2655 w 11962"/>
                              <a:gd name="T31" fmla="*/ 2126 h 14506"/>
                              <a:gd name="T32" fmla="*/ 7611 w 11962"/>
                              <a:gd name="T33" fmla="*/ 3237 h 14506"/>
                              <a:gd name="T34" fmla="*/ 7887 w 11962"/>
                              <a:gd name="T35" fmla="*/ 2246 h 14506"/>
                              <a:gd name="T36" fmla="*/ 8691 w 11962"/>
                              <a:gd name="T37" fmla="*/ 2555 h 14506"/>
                              <a:gd name="T38" fmla="*/ 8461 w 11962"/>
                              <a:gd name="T39" fmla="*/ 3330 h 14506"/>
                              <a:gd name="T40" fmla="*/ 9042 w 11962"/>
                              <a:gd name="T41" fmla="*/ 2841 h 14506"/>
                              <a:gd name="T42" fmla="*/ 10172 w 11962"/>
                              <a:gd name="T43" fmla="*/ 3056 h 14506"/>
                              <a:gd name="T44" fmla="*/ 11067 w 11962"/>
                              <a:gd name="T45" fmla="*/ 3626 h 14506"/>
                              <a:gd name="T46" fmla="*/ 9623 w 11962"/>
                              <a:gd name="T47" fmla="*/ 3795 h 14506"/>
                              <a:gd name="T48" fmla="*/ 8296 w 11962"/>
                              <a:gd name="T49" fmla="*/ 1950 h 14506"/>
                              <a:gd name="T50" fmla="*/ 7724 w 11962"/>
                              <a:gd name="T51" fmla="*/ 1225 h 14506"/>
                              <a:gd name="T52" fmla="*/ 8473 w 11962"/>
                              <a:gd name="T53" fmla="*/ 1355 h 14506"/>
                              <a:gd name="T54" fmla="*/ 9946 w 11962"/>
                              <a:gd name="T55" fmla="*/ 2033 h 14506"/>
                              <a:gd name="T56" fmla="*/ 9753 w 11962"/>
                              <a:gd name="T57" fmla="*/ 2676 h 14506"/>
                              <a:gd name="T58" fmla="*/ 6461 w 11962"/>
                              <a:gd name="T59" fmla="*/ 2779 h 14506"/>
                              <a:gd name="T60" fmla="*/ 5704 w 11962"/>
                              <a:gd name="T61" fmla="*/ 2327 h 14506"/>
                              <a:gd name="T62" fmla="*/ 5395 w 11962"/>
                              <a:gd name="T63" fmla="*/ 1104 h 14506"/>
                              <a:gd name="T64" fmla="*/ 6232 w 11962"/>
                              <a:gd name="T65" fmla="*/ 335 h 14506"/>
                              <a:gd name="T66" fmla="*/ 7214 w 11962"/>
                              <a:gd name="T67" fmla="*/ 782 h 14506"/>
                              <a:gd name="T68" fmla="*/ 625 w 11962"/>
                              <a:gd name="T69" fmla="*/ 12953 h 14506"/>
                              <a:gd name="T70" fmla="*/ 938 w 11962"/>
                              <a:gd name="T71" fmla="*/ 4949 h 14506"/>
                              <a:gd name="T72" fmla="*/ 6019 w 11962"/>
                              <a:gd name="T73" fmla="*/ 3093 h 14506"/>
                              <a:gd name="T74" fmla="*/ 5757 w 11962"/>
                              <a:gd name="T75" fmla="*/ 10240 h 14506"/>
                              <a:gd name="T76" fmla="*/ 4749 w 11962"/>
                              <a:gd name="T77" fmla="*/ 3038 h 14506"/>
                              <a:gd name="T78" fmla="*/ 3294 w 11962"/>
                              <a:gd name="T79" fmla="*/ 2484 h 14506"/>
                              <a:gd name="T80" fmla="*/ 3219 w 11962"/>
                              <a:gd name="T81" fmla="*/ 1237 h 14506"/>
                              <a:gd name="T82" fmla="*/ 4430 w 11962"/>
                              <a:gd name="T83" fmla="*/ 1279 h 14506"/>
                              <a:gd name="T84" fmla="*/ 5513 w 11962"/>
                              <a:gd name="T85" fmla="*/ 2577 h 14506"/>
                              <a:gd name="T86" fmla="*/ 11318 w 11962"/>
                              <a:gd name="T87" fmla="*/ 3962 h 14506"/>
                              <a:gd name="T88" fmla="*/ 11064 w 11962"/>
                              <a:gd name="T89" fmla="*/ 3123 h 14506"/>
                              <a:gd name="T90" fmla="*/ 10333 w 11962"/>
                              <a:gd name="T91" fmla="*/ 2279 h 14506"/>
                              <a:gd name="T92" fmla="*/ 9359 w 11962"/>
                              <a:gd name="T93" fmla="*/ 1294 h 14506"/>
                              <a:gd name="T94" fmla="*/ 7546 w 11962"/>
                              <a:gd name="T95" fmla="*/ 603 h 14506"/>
                              <a:gd name="T96" fmla="*/ 6498 w 11962"/>
                              <a:gd name="T97" fmla="*/ 73 h 14506"/>
                              <a:gd name="T98" fmla="*/ 5532 w 11962"/>
                              <a:gd name="T99" fmla="*/ 322 h 14506"/>
                              <a:gd name="T100" fmla="*/ 4698 w 11962"/>
                              <a:gd name="T101" fmla="*/ 1107 h 14506"/>
                              <a:gd name="T102" fmla="*/ 3233 w 11962"/>
                              <a:gd name="T103" fmla="*/ 802 h 14506"/>
                              <a:gd name="T104" fmla="*/ 2747 w 11962"/>
                              <a:gd name="T105" fmla="*/ 3 h 14506"/>
                              <a:gd name="T106" fmla="*/ 2170 w 11962"/>
                              <a:gd name="T107" fmla="*/ 1218 h 14506"/>
                              <a:gd name="T108" fmla="*/ 1195 w 11962"/>
                              <a:gd name="T109" fmla="*/ 979 h 14506"/>
                              <a:gd name="T110" fmla="*/ 428 w 11962"/>
                              <a:gd name="T111" fmla="*/ 921 h 14506"/>
                              <a:gd name="T112" fmla="*/ 568 w 11962"/>
                              <a:gd name="T113" fmla="*/ 2834 h 14506"/>
                              <a:gd name="T114" fmla="*/ 914 w 11962"/>
                              <a:gd name="T115" fmla="*/ 4664 h 14506"/>
                              <a:gd name="T116" fmla="*/ 54 w 11962"/>
                              <a:gd name="T117" fmla="*/ 5347 h 14506"/>
                              <a:gd name="T118" fmla="*/ 302 w 11962"/>
                              <a:gd name="T119" fmla="*/ 13481 h 14506"/>
                              <a:gd name="T120" fmla="*/ 9252 w 11962"/>
                              <a:gd name="T121" fmla="*/ 14056 h 14506"/>
                              <a:gd name="T122" fmla="*/ 11689 w 11962"/>
                              <a:gd name="T123" fmla="*/ 13550 h 14506"/>
                              <a:gd name="T124" fmla="*/ 11958 w 11962"/>
                              <a:gd name="T125" fmla="*/ 4679 h 145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1962" h="14506">
                                <a:moveTo>
                                  <a:pt x="6302" y="3092"/>
                                </a:moveTo>
                                <a:lnTo>
                                  <a:pt x="6470" y="3155"/>
                                </a:lnTo>
                                <a:lnTo>
                                  <a:pt x="6637" y="3216"/>
                                </a:lnTo>
                                <a:lnTo>
                                  <a:pt x="6804" y="3274"/>
                                </a:lnTo>
                                <a:lnTo>
                                  <a:pt x="6972" y="3331"/>
                                </a:lnTo>
                                <a:lnTo>
                                  <a:pt x="7139" y="3386"/>
                                </a:lnTo>
                                <a:lnTo>
                                  <a:pt x="7306" y="3439"/>
                                </a:lnTo>
                                <a:lnTo>
                                  <a:pt x="7472" y="3490"/>
                                </a:lnTo>
                                <a:lnTo>
                                  <a:pt x="7639" y="3541"/>
                                </a:lnTo>
                                <a:lnTo>
                                  <a:pt x="7806" y="3590"/>
                                </a:lnTo>
                                <a:lnTo>
                                  <a:pt x="7972" y="3637"/>
                                </a:lnTo>
                                <a:lnTo>
                                  <a:pt x="8138" y="3684"/>
                                </a:lnTo>
                                <a:lnTo>
                                  <a:pt x="8305" y="3731"/>
                                </a:lnTo>
                                <a:lnTo>
                                  <a:pt x="8471" y="3776"/>
                                </a:lnTo>
                                <a:lnTo>
                                  <a:pt x="8638" y="3822"/>
                                </a:lnTo>
                                <a:lnTo>
                                  <a:pt x="8803" y="3867"/>
                                </a:lnTo>
                                <a:lnTo>
                                  <a:pt x="8970" y="3912"/>
                                </a:lnTo>
                                <a:lnTo>
                                  <a:pt x="9137" y="3957"/>
                                </a:lnTo>
                                <a:lnTo>
                                  <a:pt x="9304" y="4001"/>
                                </a:lnTo>
                                <a:lnTo>
                                  <a:pt x="9470" y="4047"/>
                                </a:lnTo>
                                <a:lnTo>
                                  <a:pt x="9638" y="4093"/>
                                </a:lnTo>
                                <a:lnTo>
                                  <a:pt x="9805" y="4139"/>
                                </a:lnTo>
                                <a:lnTo>
                                  <a:pt x="9972" y="4186"/>
                                </a:lnTo>
                                <a:lnTo>
                                  <a:pt x="10140" y="4234"/>
                                </a:lnTo>
                                <a:lnTo>
                                  <a:pt x="10308" y="4284"/>
                                </a:lnTo>
                                <a:lnTo>
                                  <a:pt x="10474" y="4335"/>
                                </a:lnTo>
                                <a:lnTo>
                                  <a:pt x="10642" y="4387"/>
                                </a:lnTo>
                                <a:lnTo>
                                  <a:pt x="10810" y="4441"/>
                                </a:lnTo>
                                <a:lnTo>
                                  <a:pt x="10979" y="4496"/>
                                </a:lnTo>
                                <a:lnTo>
                                  <a:pt x="11147" y="4553"/>
                                </a:lnTo>
                                <a:lnTo>
                                  <a:pt x="11315" y="4611"/>
                                </a:lnTo>
                                <a:lnTo>
                                  <a:pt x="11484" y="4673"/>
                                </a:lnTo>
                                <a:lnTo>
                                  <a:pt x="11653" y="4735"/>
                                </a:lnTo>
                                <a:lnTo>
                                  <a:pt x="11573" y="5061"/>
                                </a:lnTo>
                                <a:lnTo>
                                  <a:pt x="11501" y="5382"/>
                                </a:lnTo>
                                <a:lnTo>
                                  <a:pt x="11435" y="5697"/>
                                </a:lnTo>
                                <a:lnTo>
                                  <a:pt x="11374" y="6006"/>
                                </a:lnTo>
                                <a:lnTo>
                                  <a:pt x="11320" y="6311"/>
                                </a:lnTo>
                                <a:lnTo>
                                  <a:pt x="11272" y="6610"/>
                                </a:lnTo>
                                <a:lnTo>
                                  <a:pt x="11230" y="6906"/>
                                </a:lnTo>
                                <a:lnTo>
                                  <a:pt x="11193" y="7196"/>
                                </a:lnTo>
                                <a:lnTo>
                                  <a:pt x="11162" y="7482"/>
                                </a:lnTo>
                                <a:lnTo>
                                  <a:pt x="11135" y="7764"/>
                                </a:lnTo>
                                <a:lnTo>
                                  <a:pt x="11112" y="8042"/>
                                </a:lnTo>
                                <a:lnTo>
                                  <a:pt x="11094" y="8318"/>
                                </a:lnTo>
                                <a:lnTo>
                                  <a:pt x="11082" y="8589"/>
                                </a:lnTo>
                                <a:lnTo>
                                  <a:pt x="11073" y="8857"/>
                                </a:lnTo>
                                <a:lnTo>
                                  <a:pt x="11067" y="9122"/>
                                </a:lnTo>
                                <a:lnTo>
                                  <a:pt x="11066" y="9385"/>
                                </a:lnTo>
                                <a:lnTo>
                                  <a:pt x="11069" y="9645"/>
                                </a:lnTo>
                                <a:lnTo>
                                  <a:pt x="11075" y="9904"/>
                                </a:lnTo>
                                <a:lnTo>
                                  <a:pt x="11084" y="10160"/>
                                </a:lnTo>
                                <a:lnTo>
                                  <a:pt x="11095" y="10414"/>
                                </a:lnTo>
                                <a:lnTo>
                                  <a:pt x="11110" y="10667"/>
                                </a:lnTo>
                                <a:lnTo>
                                  <a:pt x="11127" y="10918"/>
                                </a:lnTo>
                                <a:lnTo>
                                  <a:pt x="11147" y="11168"/>
                                </a:lnTo>
                                <a:lnTo>
                                  <a:pt x="11168" y="11418"/>
                                </a:lnTo>
                                <a:lnTo>
                                  <a:pt x="11192" y="11667"/>
                                </a:lnTo>
                                <a:lnTo>
                                  <a:pt x="11217" y="11914"/>
                                </a:lnTo>
                                <a:lnTo>
                                  <a:pt x="11243" y="12162"/>
                                </a:lnTo>
                                <a:lnTo>
                                  <a:pt x="11271" y="12411"/>
                                </a:lnTo>
                                <a:lnTo>
                                  <a:pt x="11300" y="12658"/>
                                </a:lnTo>
                                <a:lnTo>
                                  <a:pt x="11331" y="12907"/>
                                </a:lnTo>
                                <a:lnTo>
                                  <a:pt x="11361" y="13156"/>
                                </a:lnTo>
                                <a:lnTo>
                                  <a:pt x="11392" y="13406"/>
                                </a:lnTo>
                                <a:lnTo>
                                  <a:pt x="11285" y="13423"/>
                                </a:lnTo>
                                <a:lnTo>
                                  <a:pt x="11177" y="13439"/>
                                </a:lnTo>
                                <a:lnTo>
                                  <a:pt x="11070" y="13457"/>
                                </a:lnTo>
                                <a:lnTo>
                                  <a:pt x="10961" y="13474"/>
                                </a:lnTo>
                                <a:lnTo>
                                  <a:pt x="10854" y="13492"/>
                                </a:lnTo>
                                <a:lnTo>
                                  <a:pt x="10746" y="13510"/>
                                </a:lnTo>
                                <a:lnTo>
                                  <a:pt x="10639" y="13528"/>
                                </a:lnTo>
                                <a:lnTo>
                                  <a:pt x="10531" y="13546"/>
                                </a:lnTo>
                                <a:lnTo>
                                  <a:pt x="10423" y="13565"/>
                                </a:lnTo>
                                <a:lnTo>
                                  <a:pt x="10315" y="13583"/>
                                </a:lnTo>
                                <a:lnTo>
                                  <a:pt x="10208" y="13602"/>
                                </a:lnTo>
                                <a:lnTo>
                                  <a:pt x="10100" y="13621"/>
                                </a:lnTo>
                                <a:lnTo>
                                  <a:pt x="9992" y="13639"/>
                                </a:lnTo>
                                <a:lnTo>
                                  <a:pt x="9884" y="13658"/>
                                </a:lnTo>
                                <a:lnTo>
                                  <a:pt x="9777" y="13677"/>
                                </a:lnTo>
                                <a:lnTo>
                                  <a:pt x="9670" y="13696"/>
                                </a:lnTo>
                                <a:lnTo>
                                  <a:pt x="9450" y="13734"/>
                                </a:lnTo>
                                <a:lnTo>
                                  <a:pt x="9232" y="13772"/>
                                </a:lnTo>
                                <a:lnTo>
                                  <a:pt x="9013" y="13810"/>
                                </a:lnTo>
                                <a:lnTo>
                                  <a:pt x="8794" y="13847"/>
                                </a:lnTo>
                                <a:lnTo>
                                  <a:pt x="8575" y="13884"/>
                                </a:lnTo>
                                <a:lnTo>
                                  <a:pt x="8357" y="13920"/>
                                </a:lnTo>
                                <a:lnTo>
                                  <a:pt x="8138" y="13955"/>
                                </a:lnTo>
                                <a:lnTo>
                                  <a:pt x="7919" y="13990"/>
                                </a:lnTo>
                                <a:lnTo>
                                  <a:pt x="7701" y="14022"/>
                                </a:lnTo>
                                <a:lnTo>
                                  <a:pt x="7482" y="14053"/>
                                </a:lnTo>
                                <a:lnTo>
                                  <a:pt x="7264" y="14084"/>
                                </a:lnTo>
                                <a:lnTo>
                                  <a:pt x="7046" y="14112"/>
                                </a:lnTo>
                                <a:lnTo>
                                  <a:pt x="6828" y="14139"/>
                                </a:lnTo>
                                <a:lnTo>
                                  <a:pt x="6609" y="14163"/>
                                </a:lnTo>
                                <a:lnTo>
                                  <a:pt x="6391" y="14186"/>
                                </a:lnTo>
                                <a:lnTo>
                                  <a:pt x="6173" y="14206"/>
                                </a:lnTo>
                                <a:lnTo>
                                  <a:pt x="6171" y="14153"/>
                                </a:lnTo>
                                <a:lnTo>
                                  <a:pt x="6167" y="14095"/>
                                </a:lnTo>
                                <a:lnTo>
                                  <a:pt x="6163" y="14032"/>
                                </a:lnTo>
                                <a:lnTo>
                                  <a:pt x="6158" y="13966"/>
                                </a:lnTo>
                                <a:lnTo>
                                  <a:pt x="6154" y="13894"/>
                                </a:lnTo>
                                <a:lnTo>
                                  <a:pt x="6148" y="13819"/>
                                </a:lnTo>
                                <a:lnTo>
                                  <a:pt x="6143" y="13739"/>
                                </a:lnTo>
                                <a:lnTo>
                                  <a:pt x="6136" y="13656"/>
                                </a:lnTo>
                                <a:lnTo>
                                  <a:pt x="6121" y="13451"/>
                                </a:lnTo>
                                <a:lnTo>
                                  <a:pt x="6106" y="13228"/>
                                </a:lnTo>
                                <a:lnTo>
                                  <a:pt x="6090" y="12987"/>
                                </a:lnTo>
                                <a:lnTo>
                                  <a:pt x="6074" y="12730"/>
                                </a:lnTo>
                                <a:lnTo>
                                  <a:pt x="6067" y="12596"/>
                                </a:lnTo>
                                <a:lnTo>
                                  <a:pt x="6060" y="12458"/>
                                </a:lnTo>
                                <a:lnTo>
                                  <a:pt x="6053" y="12317"/>
                                </a:lnTo>
                                <a:lnTo>
                                  <a:pt x="6046" y="12172"/>
                                </a:lnTo>
                                <a:lnTo>
                                  <a:pt x="6041" y="12025"/>
                                </a:lnTo>
                                <a:lnTo>
                                  <a:pt x="6036" y="11875"/>
                                </a:lnTo>
                                <a:lnTo>
                                  <a:pt x="6032" y="11722"/>
                                </a:lnTo>
                                <a:lnTo>
                                  <a:pt x="6029" y="11567"/>
                                </a:lnTo>
                                <a:lnTo>
                                  <a:pt x="6026" y="11409"/>
                                </a:lnTo>
                                <a:lnTo>
                                  <a:pt x="6024" y="11250"/>
                                </a:lnTo>
                                <a:lnTo>
                                  <a:pt x="6024" y="11089"/>
                                </a:lnTo>
                                <a:lnTo>
                                  <a:pt x="6024" y="10925"/>
                                </a:lnTo>
                                <a:lnTo>
                                  <a:pt x="6026" y="10759"/>
                                </a:lnTo>
                                <a:lnTo>
                                  <a:pt x="6030" y="10593"/>
                                </a:lnTo>
                                <a:lnTo>
                                  <a:pt x="6034" y="10425"/>
                                </a:lnTo>
                                <a:lnTo>
                                  <a:pt x="6040" y="10257"/>
                                </a:lnTo>
                                <a:lnTo>
                                  <a:pt x="6048" y="10087"/>
                                </a:lnTo>
                                <a:lnTo>
                                  <a:pt x="6057" y="9917"/>
                                </a:lnTo>
                                <a:lnTo>
                                  <a:pt x="6067" y="9746"/>
                                </a:lnTo>
                                <a:lnTo>
                                  <a:pt x="6079" y="9575"/>
                                </a:lnTo>
                                <a:lnTo>
                                  <a:pt x="6093" y="9403"/>
                                </a:lnTo>
                                <a:lnTo>
                                  <a:pt x="6110" y="9231"/>
                                </a:lnTo>
                                <a:lnTo>
                                  <a:pt x="6128" y="9059"/>
                                </a:lnTo>
                                <a:lnTo>
                                  <a:pt x="6148" y="8889"/>
                                </a:lnTo>
                                <a:lnTo>
                                  <a:pt x="6148" y="8888"/>
                                </a:lnTo>
                                <a:lnTo>
                                  <a:pt x="6172" y="8688"/>
                                </a:lnTo>
                                <a:lnTo>
                                  <a:pt x="6193" y="8485"/>
                                </a:lnTo>
                                <a:lnTo>
                                  <a:pt x="6213" y="8276"/>
                                </a:lnTo>
                                <a:lnTo>
                                  <a:pt x="6231" y="8065"/>
                                </a:lnTo>
                                <a:lnTo>
                                  <a:pt x="6247" y="7850"/>
                                </a:lnTo>
                                <a:lnTo>
                                  <a:pt x="6261" y="7634"/>
                                </a:lnTo>
                                <a:lnTo>
                                  <a:pt x="6275" y="7416"/>
                                </a:lnTo>
                                <a:lnTo>
                                  <a:pt x="6286" y="7196"/>
                                </a:lnTo>
                                <a:lnTo>
                                  <a:pt x="6296" y="6976"/>
                                </a:lnTo>
                                <a:lnTo>
                                  <a:pt x="6305" y="6756"/>
                                </a:lnTo>
                                <a:lnTo>
                                  <a:pt x="6313" y="6536"/>
                                </a:lnTo>
                                <a:lnTo>
                                  <a:pt x="6318" y="6319"/>
                                </a:lnTo>
                                <a:lnTo>
                                  <a:pt x="6323" y="6101"/>
                                </a:lnTo>
                                <a:lnTo>
                                  <a:pt x="6327" y="5887"/>
                                </a:lnTo>
                                <a:lnTo>
                                  <a:pt x="6331" y="5675"/>
                                </a:lnTo>
                                <a:lnTo>
                                  <a:pt x="6332" y="5468"/>
                                </a:lnTo>
                                <a:lnTo>
                                  <a:pt x="6334" y="5264"/>
                                </a:lnTo>
                                <a:lnTo>
                                  <a:pt x="6334" y="5065"/>
                                </a:lnTo>
                                <a:lnTo>
                                  <a:pt x="6334" y="4871"/>
                                </a:lnTo>
                                <a:lnTo>
                                  <a:pt x="6333" y="4683"/>
                                </a:lnTo>
                                <a:lnTo>
                                  <a:pt x="6330" y="4326"/>
                                </a:lnTo>
                                <a:lnTo>
                                  <a:pt x="6325" y="4000"/>
                                </a:lnTo>
                                <a:lnTo>
                                  <a:pt x="6318" y="3710"/>
                                </a:lnTo>
                                <a:lnTo>
                                  <a:pt x="6313" y="3458"/>
                                </a:lnTo>
                                <a:lnTo>
                                  <a:pt x="6306" y="3251"/>
                                </a:lnTo>
                                <a:lnTo>
                                  <a:pt x="6302" y="3092"/>
                                </a:lnTo>
                                <a:close/>
                                <a:moveTo>
                                  <a:pt x="3536" y="2888"/>
                                </a:moveTo>
                                <a:lnTo>
                                  <a:pt x="3549" y="2890"/>
                                </a:lnTo>
                                <a:lnTo>
                                  <a:pt x="3564" y="2890"/>
                                </a:lnTo>
                                <a:lnTo>
                                  <a:pt x="3577" y="2890"/>
                                </a:lnTo>
                                <a:lnTo>
                                  <a:pt x="3591" y="2888"/>
                                </a:lnTo>
                                <a:lnTo>
                                  <a:pt x="3628" y="2897"/>
                                </a:lnTo>
                                <a:lnTo>
                                  <a:pt x="3666" y="2906"/>
                                </a:lnTo>
                                <a:lnTo>
                                  <a:pt x="3703" y="2914"/>
                                </a:lnTo>
                                <a:lnTo>
                                  <a:pt x="3739" y="2922"/>
                                </a:lnTo>
                                <a:lnTo>
                                  <a:pt x="3774" y="2930"/>
                                </a:lnTo>
                                <a:lnTo>
                                  <a:pt x="3809" y="2937"/>
                                </a:lnTo>
                                <a:lnTo>
                                  <a:pt x="3843" y="2944"/>
                                </a:lnTo>
                                <a:lnTo>
                                  <a:pt x="3876" y="2950"/>
                                </a:lnTo>
                                <a:lnTo>
                                  <a:pt x="3939" y="2962"/>
                                </a:lnTo>
                                <a:lnTo>
                                  <a:pt x="4000" y="2974"/>
                                </a:lnTo>
                                <a:lnTo>
                                  <a:pt x="4060" y="2985"/>
                                </a:lnTo>
                                <a:lnTo>
                                  <a:pt x="4118" y="2999"/>
                                </a:lnTo>
                                <a:lnTo>
                                  <a:pt x="4174" y="3013"/>
                                </a:lnTo>
                                <a:lnTo>
                                  <a:pt x="4228" y="3029"/>
                                </a:lnTo>
                                <a:lnTo>
                                  <a:pt x="4253" y="3038"/>
                                </a:lnTo>
                                <a:lnTo>
                                  <a:pt x="4279" y="3047"/>
                                </a:lnTo>
                                <a:lnTo>
                                  <a:pt x="4304" y="3056"/>
                                </a:lnTo>
                                <a:lnTo>
                                  <a:pt x="4327" y="3067"/>
                                </a:lnTo>
                                <a:lnTo>
                                  <a:pt x="4350" y="3077"/>
                                </a:lnTo>
                                <a:lnTo>
                                  <a:pt x="4372" y="3089"/>
                                </a:lnTo>
                                <a:lnTo>
                                  <a:pt x="4393" y="3101"/>
                                </a:lnTo>
                                <a:lnTo>
                                  <a:pt x="4413" y="3114"/>
                                </a:lnTo>
                                <a:lnTo>
                                  <a:pt x="4433" y="3127"/>
                                </a:lnTo>
                                <a:lnTo>
                                  <a:pt x="4450" y="3142"/>
                                </a:lnTo>
                                <a:lnTo>
                                  <a:pt x="4467" y="3158"/>
                                </a:lnTo>
                                <a:lnTo>
                                  <a:pt x="4484" y="3174"/>
                                </a:lnTo>
                                <a:lnTo>
                                  <a:pt x="4499" y="3191"/>
                                </a:lnTo>
                                <a:lnTo>
                                  <a:pt x="4512" y="3210"/>
                                </a:lnTo>
                                <a:lnTo>
                                  <a:pt x="4524" y="3229"/>
                                </a:lnTo>
                                <a:lnTo>
                                  <a:pt x="4535" y="3251"/>
                                </a:lnTo>
                                <a:lnTo>
                                  <a:pt x="4544" y="3272"/>
                                </a:lnTo>
                                <a:lnTo>
                                  <a:pt x="4553" y="3294"/>
                                </a:lnTo>
                                <a:lnTo>
                                  <a:pt x="4560" y="3319"/>
                                </a:lnTo>
                                <a:lnTo>
                                  <a:pt x="4566" y="3344"/>
                                </a:lnTo>
                                <a:lnTo>
                                  <a:pt x="4512" y="3365"/>
                                </a:lnTo>
                                <a:lnTo>
                                  <a:pt x="4457" y="3386"/>
                                </a:lnTo>
                                <a:lnTo>
                                  <a:pt x="4403" y="3409"/>
                                </a:lnTo>
                                <a:lnTo>
                                  <a:pt x="4350" y="3430"/>
                                </a:lnTo>
                                <a:lnTo>
                                  <a:pt x="4295" y="3451"/>
                                </a:lnTo>
                                <a:lnTo>
                                  <a:pt x="4241" y="3473"/>
                                </a:lnTo>
                                <a:lnTo>
                                  <a:pt x="4186" y="3495"/>
                                </a:lnTo>
                                <a:lnTo>
                                  <a:pt x="4133" y="3516"/>
                                </a:lnTo>
                                <a:lnTo>
                                  <a:pt x="4044" y="3551"/>
                                </a:lnTo>
                                <a:lnTo>
                                  <a:pt x="3957" y="3586"/>
                                </a:lnTo>
                                <a:lnTo>
                                  <a:pt x="3871" y="3619"/>
                                </a:lnTo>
                                <a:lnTo>
                                  <a:pt x="3786" y="3652"/>
                                </a:lnTo>
                                <a:lnTo>
                                  <a:pt x="3701" y="3685"/>
                                </a:lnTo>
                                <a:lnTo>
                                  <a:pt x="3617" y="3718"/>
                                </a:lnTo>
                                <a:lnTo>
                                  <a:pt x="3533" y="3750"/>
                                </a:lnTo>
                                <a:lnTo>
                                  <a:pt x="3449" y="3782"/>
                                </a:lnTo>
                                <a:lnTo>
                                  <a:pt x="3364" y="3814"/>
                                </a:lnTo>
                                <a:lnTo>
                                  <a:pt x="3280" y="3846"/>
                                </a:lnTo>
                                <a:lnTo>
                                  <a:pt x="3195" y="3878"/>
                                </a:lnTo>
                                <a:lnTo>
                                  <a:pt x="3110" y="3910"/>
                                </a:lnTo>
                                <a:lnTo>
                                  <a:pt x="3024" y="3942"/>
                                </a:lnTo>
                                <a:lnTo>
                                  <a:pt x="2937" y="3974"/>
                                </a:lnTo>
                                <a:lnTo>
                                  <a:pt x="2850" y="4007"/>
                                </a:lnTo>
                                <a:lnTo>
                                  <a:pt x="2760" y="4041"/>
                                </a:lnTo>
                                <a:lnTo>
                                  <a:pt x="2739" y="4043"/>
                                </a:lnTo>
                                <a:lnTo>
                                  <a:pt x="2717" y="4043"/>
                                </a:lnTo>
                                <a:lnTo>
                                  <a:pt x="2694" y="4041"/>
                                </a:lnTo>
                                <a:lnTo>
                                  <a:pt x="2672" y="4037"/>
                                </a:lnTo>
                                <a:lnTo>
                                  <a:pt x="2648" y="4032"/>
                                </a:lnTo>
                                <a:lnTo>
                                  <a:pt x="2624" y="4024"/>
                                </a:lnTo>
                                <a:lnTo>
                                  <a:pt x="2600" y="4015"/>
                                </a:lnTo>
                                <a:lnTo>
                                  <a:pt x="2577" y="4005"/>
                                </a:lnTo>
                                <a:lnTo>
                                  <a:pt x="2552" y="3992"/>
                                </a:lnTo>
                                <a:lnTo>
                                  <a:pt x="2529" y="3978"/>
                                </a:lnTo>
                                <a:lnTo>
                                  <a:pt x="2505" y="3963"/>
                                </a:lnTo>
                                <a:lnTo>
                                  <a:pt x="2482" y="3946"/>
                                </a:lnTo>
                                <a:lnTo>
                                  <a:pt x="2459" y="3930"/>
                                </a:lnTo>
                                <a:lnTo>
                                  <a:pt x="2438" y="3911"/>
                                </a:lnTo>
                                <a:lnTo>
                                  <a:pt x="2417" y="3892"/>
                                </a:lnTo>
                                <a:lnTo>
                                  <a:pt x="2395" y="3870"/>
                                </a:lnTo>
                                <a:lnTo>
                                  <a:pt x="2376" y="3849"/>
                                </a:lnTo>
                                <a:lnTo>
                                  <a:pt x="2359" y="3828"/>
                                </a:lnTo>
                                <a:lnTo>
                                  <a:pt x="2341" y="3804"/>
                                </a:lnTo>
                                <a:lnTo>
                                  <a:pt x="2325" y="3782"/>
                                </a:lnTo>
                                <a:lnTo>
                                  <a:pt x="2310" y="3758"/>
                                </a:lnTo>
                                <a:lnTo>
                                  <a:pt x="2297" y="3734"/>
                                </a:lnTo>
                                <a:lnTo>
                                  <a:pt x="2285" y="3709"/>
                                </a:lnTo>
                                <a:lnTo>
                                  <a:pt x="2276" y="3684"/>
                                </a:lnTo>
                                <a:lnTo>
                                  <a:pt x="2267" y="3660"/>
                                </a:lnTo>
                                <a:lnTo>
                                  <a:pt x="2261" y="3635"/>
                                </a:lnTo>
                                <a:lnTo>
                                  <a:pt x="2257" y="3610"/>
                                </a:lnTo>
                                <a:lnTo>
                                  <a:pt x="2254" y="3586"/>
                                </a:lnTo>
                                <a:lnTo>
                                  <a:pt x="2254" y="3561"/>
                                </a:lnTo>
                                <a:lnTo>
                                  <a:pt x="2258" y="3536"/>
                                </a:lnTo>
                                <a:lnTo>
                                  <a:pt x="2262" y="3513"/>
                                </a:lnTo>
                                <a:lnTo>
                                  <a:pt x="2270" y="3489"/>
                                </a:lnTo>
                                <a:lnTo>
                                  <a:pt x="2289" y="3444"/>
                                </a:lnTo>
                                <a:lnTo>
                                  <a:pt x="2310" y="3401"/>
                                </a:lnTo>
                                <a:lnTo>
                                  <a:pt x="2333" y="3358"/>
                                </a:lnTo>
                                <a:lnTo>
                                  <a:pt x="2357" y="3318"/>
                                </a:lnTo>
                                <a:lnTo>
                                  <a:pt x="2383" y="3279"/>
                                </a:lnTo>
                                <a:lnTo>
                                  <a:pt x="2411" y="3242"/>
                                </a:lnTo>
                                <a:lnTo>
                                  <a:pt x="2441" y="3207"/>
                                </a:lnTo>
                                <a:lnTo>
                                  <a:pt x="2473" y="3173"/>
                                </a:lnTo>
                                <a:lnTo>
                                  <a:pt x="2505" y="3141"/>
                                </a:lnTo>
                                <a:lnTo>
                                  <a:pt x="2540" y="3111"/>
                                </a:lnTo>
                                <a:lnTo>
                                  <a:pt x="2576" y="3083"/>
                                </a:lnTo>
                                <a:lnTo>
                                  <a:pt x="2613" y="3056"/>
                                </a:lnTo>
                                <a:lnTo>
                                  <a:pt x="2651" y="3031"/>
                                </a:lnTo>
                                <a:lnTo>
                                  <a:pt x="2690" y="3007"/>
                                </a:lnTo>
                                <a:lnTo>
                                  <a:pt x="2730" y="2986"/>
                                </a:lnTo>
                                <a:lnTo>
                                  <a:pt x="2772" y="2966"/>
                                </a:lnTo>
                                <a:lnTo>
                                  <a:pt x="2814" y="2948"/>
                                </a:lnTo>
                                <a:lnTo>
                                  <a:pt x="2858" y="2931"/>
                                </a:lnTo>
                                <a:lnTo>
                                  <a:pt x="2902" y="2917"/>
                                </a:lnTo>
                                <a:lnTo>
                                  <a:pt x="2948" y="2904"/>
                                </a:lnTo>
                                <a:lnTo>
                                  <a:pt x="2994" y="2893"/>
                                </a:lnTo>
                                <a:lnTo>
                                  <a:pt x="3041" y="2884"/>
                                </a:lnTo>
                                <a:lnTo>
                                  <a:pt x="3088" y="2876"/>
                                </a:lnTo>
                                <a:lnTo>
                                  <a:pt x="3136" y="2871"/>
                                </a:lnTo>
                                <a:lnTo>
                                  <a:pt x="3186" y="2866"/>
                                </a:lnTo>
                                <a:lnTo>
                                  <a:pt x="3235" y="2864"/>
                                </a:lnTo>
                                <a:lnTo>
                                  <a:pt x="3284" y="2864"/>
                                </a:lnTo>
                                <a:lnTo>
                                  <a:pt x="3335" y="2865"/>
                                </a:lnTo>
                                <a:lnTo>
                                  <a:pt x="3384" y="2869"/>
                                </a:lnTo>
                                <a:lnTo>
                                  <a:pt x="3434" y="2873"/>
                                </a:lnTo>
                                <a:lnTo>
                                  <a:pt x="3486" y="2880"/>
                                </a:lnTo>
                                <a:lnTo>
                                  <a:pt x="3536" y="2888"/>
                                </a:lnTo>
                                <a:close/>
                                <a:moveTo>
                                  <a:pt x="2976" y="2621"/>
                                </a:moveTo>
                                <a:lnTo>
                                  <a:pt x="2920" y="2634"/>
                                </a:lnTo>
                                <a:lnTo>
                                  <a:pt x="2866" y="2649"/>
                                </a:lnTo>
                                <a:lnTo>
                                  <a:pt x="2812" y="2666"/>
                                </a:lnTo>
                                <a:lnTo>
                                  <a:pt x="2759" y="2684"/>
                                </a:lnTo>
                                <a:lnTo>
                                  <a:pt x="2708" y="2703"/>
                                </a:lnTo>
                                <a:lnTo>
                                  <a:pt x="2656" y="2724"/>
                                </a:lnTo>
                                <a:lnTo>
                                  <a:pt x="2607" y="2746"/>
                                </a:lnTo>
                                <a:lnTo>
                                  <a:pt x="2559" y="2771"/>
                                </a:lnTo>
                                <a:lnTo>
                                  <a:pt x="2512" y="2796"/>
                                </a:lnTo>
                                <a:lnTo>
                                  <a:pt x="2466" y="2823"/>
                                </a:lnTo>
                                <a:lnTo>
                                  <a:pt x="2422" y="2851"/>
                                </a:lnTo>
                                <a:lnTo>
                                  <a:pt x="2379" y="2880"/>
                                </a:lnTo>
                                <a:lnTo>
                                  <a:pt x="2338" y="2910"/>
                                </a:lnTo>
                                <a:lnTo>
                                  <a:pt x="2298" y="2940"/>
                                </a:lnTo>
                                <a:lnTo>
                                  <a:pt x="2261" y="2973"/>
                                </a:lnTo>
                                <a:lnTo>
                                  <a:pt x="2224" y="3005"/>
                                </a:lnTo>
                                <a:lnTo>
                                  <a:pt x="2204" y="3025"/>
                                </a:lnTo>
                                <a:lnTo>
                                  <a:pt x="2183" y="3047"/>
                                </a:lnTo>
                                <a:lnTo>
                                  <a:pt x="2164" y="3068"/>
                                </a:lnTo>
                                <a:lnTo>
                                  <a:pt x="2145" y="3089"/>
                                </a:lnTo>
                                <a:lnTo>
                                  <a:pt x="2126" y="3111"/>
                                </a:lnTo>
                                <a:lnTo>
                                  <a:pt x="2109" y="3133"/>
                                </a:lnTo>
                                <a:lnTo>
                                  <a:pt x="2092" y="3155"/>
                                </a:lnTo>
                                <a:lnTo>
                                  <a:pt x="2075" y="3178"/>
                                </a:lnTo>
                                <a:lnTo>
                                  <a:pt x="2061" y="3200"/>
                                </a:lnTo>
                                <a:lnTo>
                                  <a:pt x="2045" y="3223"/>
                                </a:lnTo>
                                <a:lnTo>
                                  <a:pt x="2032" y="3246"/>
                                </a:lnTo>
                                <a:lnTo>
                                  <a:pt x="2018" y="3270"/>
                                </a:lnTo>
                                <a:lnTo>
                                  <a:pt x="2007" y="3292"/>
                                </a:lnTo>
                                <a:lnTo>
                                  <a:pt x="1995" y="3317"/>
                                </a:lnTo>
                                <a:lnTo>
                                  <a:pt x="1985" y="3340"/>
                                </a:lnTo>
                                <a:lnTo>
                                  <a:pt x="1975" y="3364"/>
                                </a:lnTo>
                                <a:lnTo>
                                  <a:pt x="1966" y="3390"/>
                                </a:lnTo>
                                <a:lnTo>
                                  <a:pt x="1957" y="3415"/>
                                </a:lnTo>
                                <a:lnTo>
                                  <a:pt x="1950" y="3441"/>
                                </a:lnTo>
                                <a:lnTo>
                                  <a:pt x="1943" y="3468"/>
                                </a:lnTo>
                                <a:lnTo>
                                  <a:pt x="1938" y="3494"/>
                                </a:lnTo>
                                <a:lnTo>
                                  <a:pt x="1933" y="3520"/>
                                </a:lnTo>
                                <a:lnTo>
                                  <a:pt x="1931" y="3546"/>
                                </a:lnTo>
                                <a:lnTo>
                                  <a:pt x="1929" y="3572"/>
                                </a:lnTo>
                                <a:lnTo>
                                  <a:pt x="1928" y="3599"/>
                                </a:lnTo>
                                <a:lnTo>
                                  <a:pt x="1928" y="3625"/>
                                </a:lnTo>
                                <a:lnTo>
                                  <a:pt x="1929" y="3651"/>
                                </a:lnTo>
                                <a:lnTo>
                                  <a:pt x="1932" y="3678"/>
                                </a:lnTo>
                                <a:lnTo>
                                  <a:pt x="1935" y="3703"/>
                                </a:lnTo>
                                <a:lnTo>
                                  <a:pt x="1940" y="3729"/>
                                </a:lnTo>
                                <a:lnTo>
                                  <a:pt x="1947" y="3756"/>
                                </a:lnTo>
                                <a:lnTo>
                                  <a:pt x="1953" y="3782"/>
                                </a:lnTo>
                                <a:lnTo>
                                  <a:pt x="1963" y="3811"/>
                                </a:lnTo>
                                <a:lnTo>
                                  <a:pt x="1976" y="3841"/>
                                </a:lnTo>
                                <a:lnTo>
                                  <a:pt x="1989" y="3870"/>
                                </a:lnTo>
                                <a:lnTo>
                                  <a:pt x="2004" y="3898"/>
                                </a:lnTo>
                                <a:lnTo>
                                  <a:pt x="2021" y="3927"/>
                                </a:lnTo>
                                <a:lnTo>
                                  <a:pt x="2040" y="3955"/>
                                </a:lnTo>
                                <a:lnTo>
                                  <a:pt x="2060" y="3983"/>
                                </a:lnTo>
                                <a:lnTo>
                                  <a:pt x="2082" y="4010"/>
                                </a:lnTo>
                                <a:lnTo>
                                  <a:pt x="2106" y="4037"/>
                                </a:lnTo>
                                <a:lnTo>
                                  <a:pt x="2132" y="4063"/>
                                </a:lnTo>
                                <a:lnTo>
                                  <a:pt x="2159" y="4089"/>
                                </a:lnTo>
                                <a:lnTo>
                                  <a:pt x="2190" y="4115"/>
                                </a:lnTo>
                                <a:lnTo>
                                  <a:pt x="2221" y="4139"/>
                                </a:lnTo>
                                <a:lnTo>
                                  <a:pt x="2254" y="4163"/>
                                </a:lnTo>
                                <a:lnTo>
                                  <a:pt x="2290" y="4186"/>
                                </a:lnTo>
                                <a:lnTo>
                                  <a:pt x="2328" y="4210"/>
                                </a:lnTo>
                                <a:lnTo>
                                  <a:pt x="2243" y="4240"/>
                                </a:lnTo>
                                <a:lnTo>
                                  <a:pt x="2158" y="4269"/>
                                </a:lnTo>
                                <a:lnTo>
                                  <a:pt x="2073" y="4299"/>
                                </a:lnTo>
                                <a:lnTo>
                                  <a:pt x="1988" y="4329"/>
                                </a:lnTo>
                                <a:lnTo>
                                  <a:pt x="1903" y="4358"/>
                                </a:lnTo>
                                <a:lnTo>
                                  <a:pt x="1817" y="4386"/>
                                </a:lnTo>
                                <a:lnTo>
                                  <a:pt x="1732" y="4415"/>
                                </a:lnTo>
                                <a:lnTo>
                                  <a:pt x="1646" y="4443"/>
                                </a:lnTo>
                                <a:lnTo>
                                  <a:pt x="1640" y="4435"/>
                                </a:lnTo>
                                <a:lnTo>
                                  <a:pt x="1634" y="4427"/>
                                </a:lnTo>
                                <a:lnTo>
                                  <a:pt x="1627" y="4420"/>
                                </a:lnTo>
                                <a:lnTo>
                                  <a:pt x="1620" y="4414"/>
                                </a:lnTo>
                                <a:lnTo>
                                  <a:pt x="1612" y="4408"/>
                                </a:lnTo>
                                <a:lnTo>
                                  <a:pt x="1603" y="4403"/>
                                </a:lnTo>
                                <a:lnTo>
                                  <a:pt x="1595" y="4398"/>
                                </a:lnTo>
                                <a:lnTo>
                                  <a:pt x="1585" y="4394"/>
                                </a:lnTo>
                                <a:lnTo>
                                  <a:pt x="1501" y="4355"/>
                                </a:lnTo>
                                <a:lnTo>
                                  <a:pt x="1423" y="4318"/>
                                </a:lnTo>
                                <a:lnTo>
                                  <a:pt x="1350" y="4280"/>
                                </a:lnTo>
                                <a:lnTo>
                                  <a:pt x="1283" y="4241"/>
                                </a:lnTo>
                                <a:lnTo>
                                  <a:pt x="1220" y="4202"/>
                                </a:lnTo>
                                <a:lnTo>
                                  <a:pt x="1163" y="4162"/>
                                </a:lnTo>
                                <a:lnTo>
                                  <a:pt x="1111" y="4121"/>
                                </a:lnTo>
                                <a:lnTo>
                                  <a:pt x="1064" y="4080"/>
                                </a:lnTo>
                                <a:lnTo>
                                  <a:pt x="1020" y="4038"/>
                                </a:lnTo>
                                <a:lnTo>
                                  <a:pt x="981" y="3996"/>
                                </a:lnTo>
                                <a:lnTo>
                                  <a:pt x="946" y="3953"/>
                                </a:lnTo>
                                <a:lnTo>
                                  <a:pt x="915" y="3910"/>
                                </a:lnTo>
                                <a:lnTo>
                                  <a:pt x="888" y="3866"/>
                                </a:lnTo>
                                <a:lnTo>
                                  <a:pt x="864" y="3821"/>
                                </a:lnTo>
                                <a:lnTo>
                                  <a:pt x="844" y="3775"/>
                                </a:lnTo>
                                <a:lnTo>
                                  <a:pt x="827" y="3729"/>
                                </a:lnTo>
                                <a:lnTo>
                                  <a:pt x="813" y="3682"/>
                                </a:lnTo>
                                <a:lnTo>
                                  <a:pt x="802" y="3634"/>
                                </a:lnTo>
                                <a:lnTo>
                                  <a:pt x="794" y="3586"/>
                                </a:lnTo>
                                <a:lnTo>
                                  <a:pt x="788" y="3536"/>
                                </a:lnTo>
                                <a:lnTo>
                                  <a:pt x="784" y="3486"/>
                                </a:lnTo>
                                <a:lnTo>
                                  <a:pt x="783" y="3436"/>
                                </a:lnTo>
                                <a:lnTo>
                                  <a:pt x="783" y="3384"/>
                                </a:lnTo>
                                <a:lnTo>
                                  <a:pt x="786" y="3331"/>
                                </a:lnTo>
                                <a:lnTo>
                                  <a:pt x="789" y="3278"/>
                                </a:lnTo>
                                <a:lnTo>
                                  <a:pt x="795" y="3224"/>
                                </a:lnTo>
                                <a:lnTo>
                                  <a:pt x="802" y="3169"/>
                                </a:lnTo>
                                <a:lnTo>
                                  <a:pt x="808" y="3113"/>
                                </a:lnTo>
                                <a:lnTo>
                                  <a:pt x="826" y="2999"/>
                                </a:lnTo>
                                <a:lnTo>
                                  <a:pt x="846" y="2880"/>
                                </a:lnTo>
                                <a:lnTo>
                                  <a:pt x="862" y="2788"/>
                                </a:lnTo>
                                <a:lnTo>
                                  <a:pt x="877" y="2693"/>
                                </a:lnTo>
                                <a:lnTo>
                                  <a:pt x="892" y="2596"/>
                                </a:lnTo>
                                <a:lnTo>
                                  <a:pt x="906" y="2498"/>
                                </a:lnTo>
                                <a:lnTo>
                                  <a:pt x="911" y="2447"/>
                                </a:lnTo>
                                <a:lnTo>
                                  <a:pt x="917" y="2397"/>
                                </a:lnTo>
                                <a:lnTo>
                                  <a:pt x="923" y="2345"/>
                                </a:lnTo>
                                <a:lnTo>
                                  <a:pt x="927" y="2294"/>
                                </a:lnTo>
                                <a:lnTo>
                                  <a:pt x="930" y="2241"/>
                                </a:lnTo>
                                <a:lnTo>
                                  <a:pt x="934" y="2187"/>
                                </a:lnTo>
                                <a:lnTo>
                                  <a:pt x="936" y="2135"/>
                                </a:lnTo>
                                <a:lnTo>
                                  <a:pt x="938" y="2080"/>
                                </a:lnTo>
                                <a:lnTo>
                                  <a:pt x="938" y="2025"/>
                                </a:lnTo>
                                <a:lnTo>
                                  <a:pt x="938" y="1970"/>
                                </a:lnTo>
                                <a:lnTo>
                                  <a:pt x="937" y="1914"/>
                                </a:lnTo>
                                <a:lnTo>
                                  <a:pt x="934" y="1857"/>
                                </a:lnTo>
                                <a:lnTo>
                                  <a:pt x="930" y="1800"/>
                                </a:lnTo>
                                <a:lnTo>
                                  <a:pt x="926" y="1741"/>
                                </a:lnTo>
                                <a:lnTo>
                                  <a:pt x="919" y="1683"/>
                                </a:lnTo>
                                <a:lnTo>
                                  <a:pt x="911" y="1624"/>
                                </a:lnTo>
                                <a:lnTo>
                                  <a:pt x="902" y="1563"/>
                                </a:lnTo>
                                <a:lnTo>
                                  <a:pt x="892" y="1503"/>
                                </a:lnTo>
                                <a:lnTo>
                                  <a:pt x="880" y="1441"/>
                                </a:lnTo>
                                <a:lnTo>
                                  <a:pt x="867" y="1379"/>
                                </a:lnTo>
                                <a:lnTo>
                                  <a:pt x="851" y="1317"/>
                                </a:lnTo>
                                <a:lnTo>
                                  <a:pt x="834" y="1254"/>
                                </a:lnTo>
                                <a:lnTo>
                                  <a:pt x="815" y="1189"/>
                                </a:lnTo>
                                <a:lnTo>
                                  <a:pt x="794" y="1125"/>
                                </a:lnTo>
                                <a:lnTo>
                                  <a:pt x="837" y="1139"/>
                                </a:lnTo>
                                <a:lnTo>
                                  <a:pt x="880" y="1153"/>
                                </a:lnTo>
                                <a:lnTo>
                                  <a:pt x="924" y="1169"/>
                                </a:lnTo>
                                <a:lnTo>
                                  <a:pt x="966" y="1186"/>
                                </a:lnTo>
                                <a:lnTo>
                                  <a:pt x="1010" y="1205"/>
                                </a:lnTo>
                                <a:lnTo>
                                  <a:pt x="1052" y="1224"/>
                                </a:lnTo>
                                <a:lnTo>
                                  <a:pt x="1095" y="1245"/>
                                </a:lnTo>
                                <a:lnTo>
                                  <a:pt x="1137" y="1266"/>
                                </a:lnTo>
                                <a:lnTo>
                                  <a:pt x="1180" y="1290"/>
                                </a:lnTo>
                                <a:lnTo>
                                  <a:pt x="1221" y="1314"/>
                                </a:lnTo>
                                <a:lnTo>
                                  <a:pt x="1262" y="1340"/>
                                </a:lnTo>
                                <a:lnTo>
                                  <a:pt x="1302" y="1366"/>
                                </a:lnTo>
                                <a:lnTo>
                                  <a:pt x="1342" y="1394"/>
                                </a:lnTo>
                                <a:lnTo>
                                  <a:pt x="1380" y="1423"/>
                                </a:lnTo>
                                <a:lnTo>
                                  <a:pt x="1418" y="1453"/>
                                </a:lnTo>
                                <a:lnTo>
                                  <a:pt x="1455" y="1485"/>
                                </a:lnTo>
                                <a:lnTo>
                                  <a:pt x="1493" y="1519"/>
                                </a:lnTo>
                                <a:lnTo>
                                  <a:pt x="1529" y="1555"/>
                                </a:lnTo>
                                <a:lnTo>
                                  <a:pt x="1564" y="1591"/>
                                </a:lnTo>
                                <a:lnTo>
                                  <a:pt x="1596" y="1627"/>
                                </a:lnTo>
                                <a:lnTo>
                                  <a:pt x="1625" y="1664"/>
                                </a:lnTo>
                                <a:lnTo>
                                  <a:pt x="1653" y="1701"/>
                                </a:lnTo>
                                <a:lnTo>
                                  <a:pt x="1679" y="1740"/>
                                </a:lnTo>
                                <a:lnTo>
                                  <a:pt x="1704" y="1779"/>
                                </a:lnTo>
                                <a:lnTo>
                                  <a:pt x="1706" y="1784"/>
                                </a:lnTo>
                                <a:lnTo>
                                  <a:pt x="1709" y="1790"/>
                                </a:lnTo>
                                <a:lnTo>
                                  <a:pt x="1712" y="1793"/>
                                </a:lnTo>
                                <a:lnTo>
                                  <a:pt x="1714" y="1796"/>
                                </a:lnTo>
                                <a:lnTo>
                                  <a:pt x="1722" y="1807"/>
                                </a:lnTo>
                                <a:lnTo>
                                  <a:pt x="1732" y="1819"/>
                                </a:lnTo>
                                <a:lnTo>
                                  <a:pt x="1742" y="1828"/>
                                </a:lnTo>
                                <a:lnTo>
                                  <a:pt x="1753" y="1835"/>
                                </a:lnTo>
                                <a:lnTo>
                                  <a:pt x="1764" y="1843"/>
                                </a:lnTo>
                                <a:lnTo>
                                  <a:pt x="1777" y="1849"/>
                                </a:lnTo>
                                <a:lnTo>
                                  <a:pt x="1790" y="1853"/>
                                </a:lnTo>
                                <a:lnTo>
                                  <a:pt x="1803" y="1857"/>
                                </a:lnTo>
                                <a:lnTo>
                                  <a:pt x="1817" y="1859"/>
                                </a:lnTo>
                                <a:lnTo>
                                  <a:pt x="1830" y="1859"/>
                                </a:lnTo>
                                <a:lnTo>
                                  <a:pt x="1844" y="1859"/>
                                </a:lnTo>
                                <a:lnTo>
                                  <a:pt x="1857" y="1857"/>
                                </a:lnTo>
                                <a:lnTo>
                                  <a:pt x="1871" y="1853"/>
                                </a:lnTo>
                                <a:lnTo>
                                  <a:pt x="1884" y="1849"/>
                                </a:lnTo>
                                <a:lnTo>
                                  <a:pt x="1896" y="1843"/>
                                </a:lnTo>
                                <a:lnTo>
                                  <a:pt x="1909" y="1835"/>
                                </a:lnTo>
                                <a:lnTo>
                                  <a:pt x="1967" y="1796"/>
                                </a:lnTo>
                                <a:lnTo>
                                  <a:pt x="2023" y="1756"/>
                                </a:lnTo>
                                <a:lnTo>
                                  <a:pt x="2076" y="1713"/>
                                </a:lnTo>
                                <a:lnTo>
                                  <a:pt x="2128" y="1671"/>
                                </a:lnTo>
                                <a:lnTo>
                                  <a:pt x="2177" y="1627"/>
                                </a:lnTo>
                                <a:lnTo>
                                  <a:pt x="2223" y="1582"/>
                                </a:lnTo>
                                <a:lnTo>
                                  <a:pt x="2268" y="1537"/>
                                </a:lnTo>
                                <a:lnTo>
                                  <a:pt x="2312" y="1490"/>
                                </a:lnTo>
                                <a:lnTo>
                                  <a:pt x="2352" y="1443"/>
                                </a:lnTo>
                                <a:lnTo>
                                  <a:pt x="2391" y="1395"/>
                                </a:lnTo>
                                <a:lnTo>
                                  <a:pt x="2429" y="1346"/>
                                </a:lnTo>
                                <a:lnTo>
                                  <a:pt x="2464" y="1295"/>
                                </a:lnTo>
                                <a:lnTo>
                                  <a:pt x="2498" y="1245"/>
                                </a:lnTo>
                                <a:lnTo>
                                  <a:pt x="2531" y="1193"/>
                                </a:lnTo>
                                <a:lnTo>
                                  <a:pt x="2561" y="1141"/>
                                </a:lnTo>
                                <a:lnTo>
                                  <a:pt x="2591" y="1088"/>
                                </a:lnTo>
                                <a:lnTo>
                                  <a:pt x="2611" y="1050"/>
                                </a:lnTo>
                                <a:lnTo>
                                  <a:pt x="2631" y="1012"/>
                                </a:lnTo>
                                <a:lnTo>
                                  <a:pt x="2648" y="974"/>
                                </a:lnTo>
                                <a:lnTo>
                                  <a:pt x="2667" y="935"/>
                                </a:lnTo>
                                <a:lnTo>
                                  <a:pt x="2684" y="895"/>
                                </a:lnTo>
                                <a:lnTo>
                                  <a:pt x="2701" y="856"/>
                                </a:lnTo>
                                <a:lnTo>
                                  <a:pt x="2718" y="816"/>
                                </a:lnTo>
                                <a:lnTo>
                                  <a:pt x="2733" y="775"/>
                                </a:lnTo>
                                <a:lnTo>
                                  <a:pt x="2764" y="695"/>
                                </a:lnTo>
                                <a:lnTo>
                                  <a:pt x="2792" y="612"/>
                                </a:lnTo>
                                <a:lnTo>
                                  <a:pt x="2819" y="528"/>
                                </a:lnTo>
                                <a:lnTo>
                                  <a:pt x="2844" y="444"/>
                                </a:lnTo>
                                <a:lnTo>
                                  <a:pt x="2862" y="485"/>
                                </a:lnTo>
                                <a:lnTo>
                                  <a:pt x="2879" y="529"/>
                                </a:lnTo>
                                <a:lnTo>
                                  <a:pt x="2895" y="574"/>
                                </a:lnTo>
                                <a:lnTo>
                                  <a:pt x="2908" y="621"/>
                                </a:lnTo>
                                <a:lnTo>
                                  <a:pt x="2920" y="669"/>
                                </a:lnTo>
                                <a:lnTo>
                                  <a:pt x="2932" y="717"/>
                                </a:lnTo>
                                <a:lnTo>
                                  <a:pt x="2942" y="766"/>
                                </a:lnTo>
                                <a:lnTo>
                                  <a:pt x="2949" y="815"/>
                                </a:lnTo>
                                <a:lnTo>
                                  <a:pt x="2954" y="847"/>
                                </a:lnTo>
                                <a:lnTo>
                                  <a:pt x="2958" y="881"/>
                                </a:lnTo>
                                <a:lnTo>
                                  <a:pt x="2962" y="914"/>
                                </a:lnTo>
                                <a:lnTo>
                                  <a:pt x="2964" y="947"/>
                                </a:lnTo>
                                <a:lnTo>
                                  <a:pt x="2965" y="976"/>
                                </a:lnTo>
                                <a:lnTo>
                                  <a:pt x="2965" y="1003"/>
                                </a:lnTo>
                                <a:lnTo>
                                  <a:pt x="2965" y="1029"/>
                                </a:lnTo>
                                <a:lnTo>
                                  <a:pt x="2964" y="1053"/>
                                </a:lnTo>
                                <a:lnTo>
                                  <a:pt x="2964" y="1057"/>
                                </a:lnTo>
                                <a:lnTo>
                                  <a:pt x="2964" y="1059"/>
                                </a:lnTo>
                                <a:lnTo>
                                  <a:pt x="2964" y="1074"/>
                                </a:lnTo>
                                <a:lnTo>
                                  <a:pt x="2965" y="1089"/>
                                </a:lnTo>
                                <a:lnTo>
                                  <a:pt x="2954" y="1100"/>
                                </a:lnTo>
                                <a:lnTo>
                                  <a:pt x="2943" y="1113"/>
                                </a:lnTo>
                                <a:lnTo>
                                  <a:pt x="2942" y="1113"/>
                                </a:lnTo>
                                <a:lnTo>
                                  <a:pt x="2925" y="1132"/>
                                </a:lnTo>
                                <a:lnTo>
                                  <a:pt x="2909" y="1152"/>
                                </a:lnTo>
                                <a:lnTo>
                                  <a:pt x="2892" y="1172"/>
                                </a:lnTo>
                                <a:lnTo>
                                  <a:pt x="2877" y="1193"/>
                                </a:lnTo>
                                <a:lnTo>
                                  <a:pt x="2862" y="1215"/>
                                </a:lnTo>
                                <a:lnTo>
                                  <a:pt x="2848" y="1237"/>
                                </a:lnTo>
                                <a:lnTo>
                                  <a:pt x="2833" y="1260"/>
                                </a:lnTo>
                                <a:lnTo>
                                  <a:pt x="2820" y="1283"/>
                                </a:lnTo>
                                <a:lnTo>
                                  <a:pt x="2806" y="1307"/>
                                </a:lnTo>
                                <a:lnTo>
                                  <a:pt x="2794" y="1331"/>
                                </a:lnTo>
                                <a:lnTo>
                                  <a:pt x="2782" y="1356"/>
                                </a:lnTo>
                                <a:lnTo>
                                  <a:pt x="2769" y="1382"/>
                                </a:lnTo>
                                <a:lnTo>
                                  <a:pt x="2758" y="1409"/>
                                </a:lnTo>
                                <a:lnTo>
                                  <a:pt x="2747" y="1435"/>
                                </a:lnTo>
                                <a:lnTo>
                                  <a:pt x="2737" y="1463"/>
                                </a:lnTo>
                                <a:lnTo>
                                  <a:pt x="2727" y="1491"/>
                                </a:lnTo>
                                <a:lnTo>
                                  <a:pt x="2718" y="1521"/>
                                </a:lnTo>
                                <a:lnTo>
                                  <a:pt x="2709" y="1550"/>
                                </a:lnTo>
                                <a:lnTo>
                                  <a:pt x="2701" y="1580"/>
                                </a:lnTo>
                                <a:lnTo>
                                  <a:pt x="2693" y="1610"/>
                                </a:lnTo>
                                <a:lnTo>
                                  <a:pt x="2686" y="1642"/>
                                </a:lnTo>
                                <a:lnTo>
                                  <a:pt x="2680" y="1674"/>
                                </a:lnTo>
                                <a:lnTo>
                                  <a:pt x="2674" y="1707"/>
                                </a:lnTo>
                                <a:lnTo>
                                  <a:pt x="2669" y="1740"/>
                                </a:lnTo>
                                <a:lnTo>
                                  <a:pt x="2664" y="1774"/>
                                </a:lnTo>
                                <a:lnTo>
                                  <a:pt x="2660" y="1809"/>
                                </a:lnTo>
                                <a:lnTo>
                                  <a:pt x="2656" y="1844"/>
                                </a:lnTo>
                                <a:lnTo>
                                  <a:pt x="2654" y="1880"/>
                                </a:lnTo>
                                <a:lnTo>
                                  <a:pt x="2652" y="1916"/>
                                </a:lnTo>
                                <a:lnTo>
                                  <a:pt x="2650" y="1954"/>
                                </a:lnTo>
                                <a:lnTo>
                                  <a:pt x="2648" y="1992"/>
                                </a:lnTo>
                                <a:lnTo>
                                  <a:pt x="2648" y="2030"/>
                                </a:lnTo>
                                <a:lnTo>
                                  <a:pt x="2650" y="2055"/>
                                </a:lnTo>
                                <a:lnTo>
                                  <a:pt x="2651" y="2079"/>
                                </a:lnTo>
                                <a:lnTo>
                                  <a:pt x="2652" y="2102"/>
                                </a:lnTo>
                                <a:lnTo>
                                  <a:pt x="2655" y="2126"/>
                                </a:lnTo>
                                <a:lnTo>
                                  <a:pt x="2658" y="2149"/>
                                </a:lnTo>
                                <a:lnTo>
                                  <a:pt x="2663" y="2172"/>
                                </a:lnTo>
                                <a:lnTo>
                                  <a:pt x="2667" y="2193"/>
                                </a:lnTo>
                                <a:lnTo>
                                  <a:pt x="2673" y="2215"/>
                                </a:lnTo>
                                <a:lnTo>
                                  <a:pt x="2679" y="2235"/>
                                </a:lnTo>
                                <a:lnTo>
                                  <a:pt x="2686" y="2257"/>
                                </a:lnTo>
                                <a:lnTo>
                                  <a:pt x="2693" y="2277"/>
                                </a:lnTo>
                                <a:lnTo>
                                  <a:pt x="2702" y="2297"/>
                                </a:lnTo>
                                <a:lnTo>
                                  <a:pt x="2710" y="2317"/>
                                </a:lnTo>
                                <a:lnTo>
                                  <a:pt x="2720" y="2336"/>
                                </a:lnTo>
                                <a:lnTo>
                                  <a:pt x="2730" y="2355"/>
                                </a:lnTo>
                                <a:lnTo>
                                  <a:pt x="2740" y="2373"/>
                                </a:lnTo>
                                <a:lnTo>
                                  <a:pt x="2751" y="2391"/>
                                </a:lnTo>
                                <a:lnTo>
                                  <a:pt x="2764" y="2409"/>
                                </a:lnTo>
                                <a:lnTo>
                                  <a:pt x="2776" y="2427"/>
                                </a:lnTo>
                                <a:lnTo>
                                  <a:pt x="2788" y="2444"/>
                                </a:lnTo>
                                <a:lnTo>
                                  <a:pt x="2802" y="2461"/>
                                </a:lnTo>
                                <a:lnTo>
                                  <a:pt x="2815" y="2476"/>
                                </a:lnTo>
                                <a:lnTo>
                                  <a:pt x="2830" y="2492"/>
                                </a:lnTo>
                                <a:lnTo>
                                  <a:pt x="2844" y="2508"/>
                                </a:lnTo>
                                <a:lnTo>
                                  <a:pt x="2875" y="2538"/>
                                </a:lnTo>
                                <a:lnTo>
                                  <a:pt x="2907" y="2567"/>
                                </a:lnTo>
                                <a:lnTo>
                                  <a:pt x="2941" y="2595"/>
                                </a:lnTo>
                                <a:lnTo>
                                  <a:pt x="2976" y="2621"/>
                                </a:lnTo>
                                <a:close/>
                                <a:moveTo>
                                  <a:pt x="8213" y="3381"/>
                                </a:moveTo>
                                <a:lnTo>
                                  <a:pt x="8198" y="3382"/>
                                </a:lnTo>
                                <a:lnTo>
                                  <a:pt x="8184" y="3385"/>
                                </a:lnTo>
                                <a:lnTo>
                                  <a:pt x="8170" y="3390"/>
                                </a:lnTo>
                                <a:lnTo>
                                  <a:pt x="8157" y="3395"/>
                                </a:lnTo>
                                <a:lnTo>
                                  <a:pt x="8066" y="3371"/>
                                </a:lnTo>
                                <a:lnTo>
                                  <a:pt x="7975" y="3344"/>
                                </a:lnTo>
                                <a:lnTo>
                                  <a:pt x="7884" y="3318"/>
                                </a:lnTo>
                                <a:lnTo>
                                  <a:pt x="7794" y="3291"/>
                                </a:lnTo>
                                <a:lnTo>
                                  <a:pt x="7702" y="3264"/>
                                </a:lnTo>
                                <a:lnTo>
                                  <a:pt x="7611" y="3237"/>
                                </a:lnTo>
                                <a:lnTo>
                                  <a:pt x="7521" y="3209"/>
                                </a:lnTo>
                                <a:lnTo>
                                  <a:pt x="7430" y="3181"/>
                                </a:lnTo>
                                <a:lnTo>
                                  <a:pt x="7339" y="3153"/>
                                </a:lnTo>
                                <a:lnTo>
                                  <a:pt x="7249" y="3124"/>
                                </a:lnTo>
                                <a:lnTo>
                                  <a:pt x="7158" y="3095"/>
                                </a:lnTo>
                                <a:lnTo>
                                  <a:pt x="7066" y="3065"/>
                                </a:lnTo>
                                <a:lnTo>
                                  <a:pt x="6975" y="3034"/>
                                </a:lnTo>
                                <a:lnTo>
                                  <a:pt x="6885" y="3003"/>
                                </a:lnTo>
                                <a:lnTo>
                                  <a:pt x="6794" y="2972"/>
                                </a:lnTo>
                                <a:lnTo>
                                  <a:pt x="6703" y="2939"/>
                                </a:lnTo>
                                <a:lnTo>
                                  <a:pt x="6758" y="2891"/>
                                </a:lnTo>
                                <a:lnTo>
                                  <a:pt x="6812" y="2844"/>
                                </a:lnTo>
                                <a:lnTo>
                                  <a:pt x="6867" y="2798"/>
                                </a:lnTo>
                                <a:lnTo>
                                  <a:pt x="6922" y="2753"/>
                                </a:lnTo>
                                <a:lnTo>
                                  <a:pt x="6975" y="2711"/>
                                </a:lnTo>
                                <a:lnTo>
                                  <a:pt x="7030" y="2669"/>
                                </a:lnTo>
                                <a:lnTo>
                                  <a:pt x="7085" y="2629"/>
                                </a:lnTo>
                                <a:lnTo>
                                  <a:pt x="7139" y="2591"/>
                                </a:lnTo>
                                <a:lnTo>
                                  <a:pt x="7194" y="2554"/>
                                </a:lnTo>
                                <a:lnTo>
                                  <a:pt x="7247" y="2519"/>
                                </a:lnTo>
                                <a:lnTo>
                                  <a:pt x="7302" y="2485"/>
                                </a:lnTo>
                                <a:lnTo>
                                  <a:pt x="7356" y="2454"/>
                                </a:lnTo>
                                <a:lnTo>
                                  <a:pt x="7411" y="2424"/>
                                </a:lnTo>
                                <a:lnTo>
                                  <a:pt x="7465" y="2396"/>
                                </a:lnTo>
                                <a:lnTo>
                                  <a:pt x="7518" y="2370"/>
                                </a:lnTo>
                                <a:lnTo>
                                  <a:pt x="7572" y="2345"/>
                                </a:lnTo>
                                <a:lnTo>
                                  <a:pt x="7630" y="2322"/>
                                </a:lnTo>
                                <a:lnTo>
                                  <a:pt x="7687" y="2300"/>
                                </a:lnTo>
                                <a:lnTo>
                                  <a:pt x="7716" y="2290"/>
                                </a:lnTo>
                                <a:lnTo>
                                  <a:pt x="7744" y="2281"/>
                                </a:lnTo>
                                <a:lnTo>
                                  <a:pt x="7774" y="2272"/>
                                </a:lnTo>
                                <a:lnTo>
                                  <a:pt x="7801" y="2265"/>
                                </a:lnTo>
                                <a:lnTo>
                                  <a:pt x="7829" y="2258"/>
                                </a:lnTo>
                                <a:lnTo>
                                  <a:pt x="7859" y="2251"/>
                                </a:lnTo>
                                <a:lnTo>
                                  <a:pt x="7887" y="2246"/>
                                </a:lnTo>
                                <a:lnTo>
                                  <a:pt x="7915" y="2240"/>
                                </a:lnTo>
                                <a:lnTo>
                                  <a:pt x="7943" y="2235"/>
                                </a:lnTo>
                                <a:lnTo>
                                  <a:pt x="7972" y="2231"/>
                                </a:lnTo>
                                <a:lnTo>
                                  <a:pt x="8000" y="2228"/>
                                </a:lnTo>
                                <a:lnTo>
                                  <a:pt x="8028" y="2225"/>
                                </a:lnTo>
                                <a:lnTo>
                                  <a:pt x="8056" y="2223"/>
                                </a:lnTo>
                                <a:lnTo>
                                  <a:pt x="8084" y="2222"/>
                                </a:lnTo>
                                <a:lnTo>
                                  <a:pt x="8110" y="2221"/>
                                </a:lnTo>
                                <a:lnTo>
                                  <a:pt x="8138" y="2221"/>
                                </a:lnTo>
                                <a:lnTo>
                                  <a:pt x="8166" y="2222"/>
                                </a:lnTo>
                                <a:lnTo>
                                  <a:pt x="8193" y="2223"/>
                                </a:lnTo>
                                <a:lnTo>
                                  <a:pt x="8221" y="2225"/>
                                </a:lnTo>
                                <a:lnTo>
                                  <a:pt x="8249" y="2229"/>
                                </a:lnTo>
                                <a:lnTo>
                                  <a:pt x="8276" y="2232"/>
                                </a:lnTo>
                                <a:lnTo>
                                  <a:pt x="8303" y="2237"/>
                                </a:lnTo>
                                <a:lnTo>
                                  <a:pt x="8331" y="2242"/>
                                </a:lnTo>
                                <a:lnTo>
                                  <a:pt x="8358" y="2249"/>
                                </a:lnTo>
                                <a:lnTo>
                                  <a:pt x="8385" y="2256"/>
                                </a:lnTo>
                                <a:lnTo>
                                  <a:pt x="8411" y="2262"/>
                                </a:lnTo>
                                <a:lnTo>
                                  <a:pt x="8438" y="2271"/>
                                </a:lnTo>
                                <a:lnTo>
                                  <a:pt x="8465" y="2280"/>
                                </a:lnTo>
                                <a:lnTo>
                                  <a:pt x="8483" y="2288"/>
                                </a:lnTo>
                                <a:lnTo>
                                  <a:pt x="8501" y="2298"/>
                                </a:lnTo>
                                <a:lnTo>
                                  <a:pt x="8519" y="2309"/>
                                </a:lnTo>
                                <a:lnTo>
                                  <a:pt x="8537" y="2324"/>
                                </a:lnTo>
                                <a:lnTo>
                                  <a:pt x="8554" y="2340"/>
                                </a:lnTo>
                                <a:lnTo>
                                  <a:pt x="8572" y="2358"/>
                                </a:lnTo>
                                <a:lnTo>
                                  <a:pt x="8588" y="2378"/>
                                </a:lnTo>
                                <a:lnTo>
                                  <a:pt x="8605" y="2399"/>
                                </a:lnTo>
                                <a:lnTo>
                                  <a:pt x="8621" y="2421"/>
                                </a:lnTo>
                                <a:lnTo>
                                  <a:pt x="8636" y="2446"/>
                                </a:lnTo>
                                <a:lnTo>
                                  <a:pt x="8651" y="2472"/>
                                </a:lnTo>
                                <a:lnTo>
                                  <a:pt x="8666" y="2499"/>
                                </a:lnTo>
                                <a:lnTo>
                                  <a:pt x="8679" y="2526"/>
                                </a:lnTo>
                                <a:lnTo>
                                  <a:pt x="8691" y="2555"/>
                                </a:lnTo>
                                <a:lnTo>
                                  <a:pt x="8704" y="2585"/>
                                </a:lnTo>
                                <a:lnTo>
                                  <a:pt x="8714" y="2615"/>
                                </a:lnTo>
                                <a:lnTo>
                                  <a:pt x="8726" y="2653"/>
                                </a:lnTo>
                                <a:lnTo>
                                  <a:pt x="8736" y="2693"/>
                                </a:lnTo>
                                <a:lnTo>
                                  <a:pt x="8745" y="2732"/>
                                </a:lnTo>
                                <a:lnTo>
                                  <a:pt x="8752" y="2771"/>
                                </a:lnTo>
                                <a:lnTo>
                                  <a:pt x="8756" y="2811"/>
                                </a:lnTo>
                                <a:lnTo>
                                  <a:pt x="8758" y="2851"/>
                                </a:lnTo>
                                <a:lnTo>
                                  <a:pt x="8758" y="2871"/>
                                </a:lnTo>
                                <a:lnTo>
                                  <a:pt x="8758" y="2890"/>
                                </a:lnTo>
                                <a:lnTo>
                                  <a:pt x="8758" y="2910"/>
                                </a:lnTo>
                                <a:lnTo>
                                  <a:pt x="8757" y="2930"/>
                                </a:lnTo>
                                <a:lnTo>
                                  <a:pt x="8753" y="2966"/>
                                </a:lnTo>
                                <a:lnTo>
                                  <a:pt x="8747" y="3002"/>
                                </a:lnTo>
                                <a:lnTo>
                                  <a:pt x="8743" y="3019"/>
                                </a:lnTo>
                                <a:lnTo>
                                  <a:pt x="8738" y="3037"/>
                                </a:lnTo>
                                <a:lnTo>
                                  <a:pt x="8733" y="3053"/>
                                </a:lnTo>
                                <a:lnTo>
                                  <a:pt x="8727" y="3070"/>
                                </a:lnTo>
                                <a:lnTo>
                                  <a:pt x="8722" y="3087"/>
                                </a:lnTo>
                                <a:lnTo>
                                  <a:pt x="8715" y="3103"/>
                                </a:lnTo>
                                <a:lnTo>
                                  <a:pt x="8707" y="3118"/>
                                </a:lnTo>
                                <a:lnTo>
                                  <a:pt x="8699" y="3134"/>
                                </a:lnTo>
                                <a:lnTo>
                                  <a:pt x="8690" y="3150"/>
                                </a:lnTo>
                                <a:lnTo>
                                  <a:pt x="8680" y="3164"/>
                                </a:lnTo>
                                <a:lnTo>
                                  <a:pt x="8670" y="3179"/>
                                </a:lnTo>
                                <a:lnTo>
                                  <a:pt x="8659" y="3192"/>
                                </a:lnTo>
                                <a:lnTo>
                                  <a:pt x="8643" y="3211"/>
                                </a:lnTo>
                                <a:lnTo>
                                  <a:pt x="8625" y="3229"/>
                                </a:lnTo>
                                <a:lnTo>
                                  <a:pt x="8606" y="3246"/>
                                </a:lnTo>
                                <a:lnTo>
                                  <a:pt x="8586" y="3262"/>
                                </a:lnTo>
                                <a:lnTo>
                                  <a:pt x="8565" y="3278"/>
                                </a:lnTo>
                                <a:lnTo>
                                  <a:pt x="8541" y="3292"/>
                                </a:lnTo>
                                <a:lnTo>
                                  <a:pt x="8516" y="3306"/>
                                </a:lnTo>
                                <a:lnTo>
                                  <a:pt x="8489" y="3319"/>
                                </a:lnTo>
                                <a:lnTo>
                                  <a:pt x="8461" y="3330"/>
                                </a:lnTo>
                                <a:lnTo>
                                  <a:pt x="8431" y="3340"/>
                                </a:lnTo>
                                <a:lnTo>
                                  <a:pt x="8399" y="3350"/>
                                </a:lnTo>
                                <a:lnTo>
                                  <a:pt x="8366" y="3358"/>
                                </a:lnTo>
                                <a:lnTo>
                                  <a:pt x="8330" y="3366"/>
                                </a:lnTo>
                                <a:lnTo>
                                  <a:pt x="8293" y="3372"/>
                                </a:lnTo>
                                <a:lnTo>
                                  <a:pt x="8254" y="3376"/>
                                </a:lnTo>
                                <a:lnTo>
                                  <a:pt x="8213" y="3381"/>
                                </a:lnTo>
                                <a:close/>
                                <a:moveTo>
                                  <a:pt x="8678" y="3540"/>
                                </a:moveTo>
                                <a:lnTo>
                                  <a:pt x="8708" y="3522"/>
                                </a:lnTo>
                                <a:lnTo>
                                  <a:pt x="8736" y="3503"/>
                                </a:lnTo>
                                <a:lnTo>
                                  <a:pt x="8763" y="3483"/>
                                </a:lnTo>
                                <a:lnTo>
                                  <a:pt x="8789" y="3462"/>
                                </a:lnTo>
                                <a:lnTo>
                                  <a:pt x="8813" y="3441"/>
                                </a:lnTo>
                                <a:lnTo>
                                  <a:pt x="8836" y="3419"/>
                                </a:lnTo>
                                <a:lnTo>
                                  <a:pt x="8858" y="3395"/>
                                </a:lnTo>
                                <a:lnTo>
                                  <a:pt x="8878" y="3371"/>
                                </a:lnTo>
                                <a:lnTo>
                                  <a:pt x="8896" y="3348"/>
                                </a:lnTo>
                                <a:lnTo>
                                  <a:pt x="8913" y="3325"/>
                                </a:lnTo>
                                <a:lnTo>
                                  <a:pt x="8929" y="3300"/>
                                </a:lnTo>
                                <a:lnTo>
                                  <a:pt x="8943" y="3275"/>
                                </a:lnTo>
                                <a:lnTo>
                                  <a:pt x="8957" y="3250"/>
                                </a:lnTo>
                                <a:lnTo>
                                  <a:pt x="8970" y="3225"/>
                                </a:lnTo>
                                <a:lnTo>
                                  <a:pt x="8981" y="3198"/>
                                </a:lnTo>
                                <a:lnTo>
                                  <a:pt x="8991" y="3172"/>
                                </a:lnTo>
                                <a:lnTo>
                                  <a:pt x="9000" y="3145"/>
                                </a:lnTo>
                                <a:lnTo>
                                  <a:pt x="9009" y="3118"/>
                                </a:lnTo>
                                <a:lnTo>
                                  <a:pt x="9016" y="3092"/>
                                </a:lnTo>
                                <a:lnTo>
                                  <a:pt x="9023" y="3064"/>
                                </a:lnTo>
                                <a:lnTo>
                                  <a:pt x="9028" y="3036"/>
                                </a:lnTo>
                                <a:lnTo>
                                  <a:pt x="9033" y="3009"/>
                                </a:lnTo>
                                <a:lnTo>
                                  <a:pt x="9036" y="2979"/>
                                </a:lnTo>
                                <a:lnTo>
                                  <a:pt x="9039" y="2951"/>
                                </a:lnTo>
                                <a:lnTo>
                                  <a:pt x="9042" y="2914"/>
                                </a:lnTo>
                                <a:lnTo>
                                  <a:pt x="9042" y="2878"/>
                                </a:lnTo>
                                <a:lnTo>
                                  <a:pt x="9042" y="2841"/>
                                </a:lnTo>
                                <a:lnTo>
                                  <a:pt x="9039" y="2804"/>
                                </a:lnTo>
                                <a:lnTo>
                                  <a:pt x="9036" y="2767"/>
                                </a:lnTo>
                                <a:lnTo>
                                  <a:pt x="9032" y="2730"/>
                                </a:lnTo>
                                <a:lnTo>
                                  <a:pt x="9025" y="2694"/>
                                </a:lnTo>
                                <a:lnTo>
                                  <a:pt x="9018" y="2657"/>
                                </a:lnTo>
                                <a:lnTo>
                                  <a:pt x="9093" y="2697"/>
                                </a:lnTo>
                                <a:lnTo>
                                  <a:pt x="9170" y="2735"/>
                                </a:lnTo>
                                <a:lnTo>
                                  <a:pt x="9248" y="2773"/>
                                </a:lnTo>
                                <a:lnTo>
                                  <a:pt x="9326" y="2810"/>
                                </a:lnTo>
                                <a:lnTo>
                                  <a:pt x="9405" y="2844"/>
                                </a:lnTo>
                                <a:lnTo>
                                  <a:pt x="9484" y="2878"/>
                                </a:lnTo>
                                <a:lnTo>
                                  <a:pt x="9562" y="2908"/>
                                </a:lnTo>
                                <a:lnTo>
                                  <a:pt x="9638" y="2936"/>
                                </a:lnTo>
                                <a:lnTo>
                                  <a:pt x="9665" y="2945"/>
                                </a:lnTo>
                                <a:lnTo>
                                  <a:pt x="9692" y="2954"/>
                                </a:lnTo>
                                <a:lnTo>
                                  <a:pt x="9718" y="2962"/>
                                </a:lnTo>
                                <a:lnTo>
                                  <a:pt x="9743" y="2969"/>
                                </a:lnTo>
                                <a:lnTo>
                                  <a:pt x="9768" y="2977"/>
                                </a:lnTo>
                                <a:lnTo>
                                  <a:pt x="9793" y="2985"/>
                                </a:lnTo>
                                <a:lnTo>
                                  <a:pt x="9817" y="2991"/>
                                </a:lnTo>
                                <a:lnTo>
                                  <a:pt x="9841" y="2997"/>
                                </a:lnTo>
                                <a:lnTo>
                                  <a:pt x="9865" y="3003"/>
                                </a:lnTo>
                                <a:lnTo>
                                  <a:pt x="9890" y="3009"/>
                                </a:lnTo>
                                <a:lnTo>
                                  <a:pt x="9914" y="3014"/>
                                </a:lnTo>
                                <a:lnTo>
                                  <a:pt x="9937" y="3019"/>
                                </a:lnTo>
                                <a:lnTo>
                                  <a:pt x="9961" y="3023"/>
                                </a:lnTo>
                                <a:lnTo>
                                  <a:pt x="9983" y="3028"/>
                                </a:lnTo>
                                <a:lnTo>
                                  <a:pt x="10006" y="3031"/>
                                </a:lnTo>
                                <a:lnTo>
                                  <a:pt x="10028" y="3033"/>
                                </a:lnTo>
                                <a:lnTo>
                                  <a:pt x="10029" y="3033"/>
                                </a:lnTo>
                                <a:lnTo>
                                  <a:pt x="10030" y="3033"/>
                                </a:lnTo>
                                <a:lnTo>
                                  <a:pt x="10076" y="3040"/>
                                </a:lnTo>
                                <a:lnTo>
                                  <a:pt x="10123" y="3047"/>
                                </a:lnTo>
                                <a:lnTo>
                                  <a:pt x="10172" y="3056"/>
                                </a:lnTo>
                                <a:lnTo>
                                  <a:pt x="10224" y="3065"/>
                                </a:lnTo>
                                <a:lnTo>
                                  <a:pt x="10275" y="3076"/>
                                </a:lnTo>
                                <a:lnTo>
                                  <a:pt x="10329" y="3089"/>
                                </a:lnTo>
                                <a:lnTo>
                                  <a:pt x="10382" y="3103"/>
                                </a:lnTo>
                                <a:lnTo>
                                  <a:pt x="10436" y="3118"/>
                                </a:lnTo>
                                <a:lnTo>
                                  <a:pt x="10490" y="3136"/>
                                </a:lnTo>
                                <a:lnTo>
                                  <a:pt x="10543" y="3155"/>
                                </a:lnTo>
                                <a:lnTo>
                                  <a:pt x="10595" y="3176"/>
                                </a:lnTo>
                                <a:lnTo>
                                  <a:pt x="10648" y="3198"/>
                                </a:lnTo>
                                <a:lnTo>
                                  <a:pt x="10672" y="3210"/>
                                </a:lnTo>
                                <a:lnTo>
                                  <a:pt x="10698" y="3223"/>
                                </a:lnTo>
                                <a:lnTo>
                                  <a:pt x="10723" y="3235"/>
                                </a:lnTo>
                                <a:lnTo>
                                  <a:pt x="10746" y="3248"/>
                                </a:lnTo>
                                <a:lnTo>
                                  <a:pt x="10771" y="3262"/>
                                </a:lnTo>
                                <a:lnTo>
                                  <a:pt x="10793" y="3276"/>
                                </a:lnTo>
                                <a:lnTo>
                                  <a:pt x="10817" y="3291"/>
                                </a:lnTo>
                                <a:lnTo>
                                  <a:pt x="10838" y="3307"/>
                                </a:lnTo>
                                <a:lnTo>
                                  <a:pt x="10867" y="3328"/>
                                </a:lnTo>
                                <a:lnTo>
                                  <a:pt x="10895" y="3350"/>
                                </a:lnTo>
                                <a:lnTo>
                                  <a:pt x="10922" y="3374"/>
                                </a:lnTo>
                                <a:lnTo>
                                  <a:pt x="10947" y="3399"/>
                                </a:lnTo>
                                <a:lnTo>
                                  <a:pt x="10969" y="3424"/>
                                </a:lnTo>
                                <a:lnTo>
                                  <a:pt x="10990" y="3451"/>
                                </a:lnTo>
                                <a:lnTo>
                                  <a:pt x="11000" y="3465"/>
                                </a:lnTo>
                                <a:lnTo>
                                  <a:pt x="11009" y="3478"/>
                                </a:lnTo>
                                <a:lnTo>
                                  <a:pt x="11018" y="3493"/>
                                </a:lnTo>
                                <a:lnTo>
                                  <a:pt x="11026" y="3507"/>
                                </a:lnTo>
                                <a:lnTo>
                                  <a:pt x="11033" y="3521"/>
                                </a:lnTo>
                                <a:lnTo>
                                  <a:pt x="11040" y="3535"/>
                                </a:lnTo>
                                <a:lnTo>
                                  <a:pt x="11046" y="3550"/>
                                </a:lnTo>
                                <a:lnTo>
                                  <a:pt x="11052" y="3564"/>
                                </a:lnTo>
                                <a:lnTo>
                                  <a:pt x="11056" y="3579"/>
                                </a:lnTo>
                                <a:lnTo>
                                  <a:pt x="11061" y="3595"/>
                                </a:lnTo>
                                <a:lnTo>
                                  <a:pt x="11065" y="3610"/>
                                </a:lnTo>
                                <a:lnTo>
                                  <a:pt x="11067" y="3626"/>
                                </a:lnTo>
                                <a:lnTo>
                                  <a:pt x="11071" y="3643"/>
                                </a:lnTo>
                                <a:lnTo>
                                  <a:pt x="11073" y="3660"/>
                                </a:lnTo>
                                <a:lnTo>
                                  <a:pt x="11074" y="3676"/>
                                </a:lnTo>
                                <a:lnTo>
                                  <a:pt x="11075" y="3693"/>
                                </a:lnTo>
                                <a:lnTo>
                                  <a:pt x="11075" y="3711"/>
                                </a:lnTo>
                                <a:lnTo>
                                  <a:pt x="11075" y="3729"/>
                                </a:lnTo>
                                <a:lnTo>
                                  <a:pt x="11074" y="3748"/>
                                </a:lnTo>
                                <a:lnTo>
                                  <a:pt x="11072" y="3766"/>
                                </a:lnTo>
                                <a:lnTo>
                                  <a:pt x="11069" y="3788"/>
                                </a:lnTo>
                                <a:lnTo>
                                  <a:pt x="11065" y="3811"/>
                                </a:lnTo>
                                <a:lnTo>
                                  <a:pt x="11060" y="3833"/>
                                </a:lnTo>
                                <a:lnTo>
                                  <a:pt x="11054" y="3857"/>
                                </a:lnTo>
                                <a:lnTo>
                                  <a:pt x="11047" y="3880"/>
                                </a:lnTo>
                                <a:lnTo>
                                  <a:pt x="11040" y="3904"/>
                                </a:lnTo>
                                <a:lnTo>
                                  <a:pt x="11031" y="3929"/>
                                </a:lnTo>
                                <a:lnTo>
                                  <a:pt x="11020" y="3954"/>
                                </a:lnTo>
                                <a:lnTo>
                                  <a:pt x="11010" y="3980"/>
                                </a:lnTo>
                                <a:lnTo>
                                  <a:pt x="10998" y="4006"/>
                                </a:lnTo>
                                <a:lnTo>
                                  <a:pt x="10985" y="4033"/>
                                </a:lnTo>
                                <a:lnTo>
                                  <a:pt x="10971" y="4060"/>
                                </a:lnTo>
                                <a:lnTo>
                                  <a:pt x="10956" y="4087"/>
                                </a:lnTo>
                                <a:lnTo>
                                  <a:pt x="10940" y="4115"/>
                                </a:lnTo>
                                <a:lnTo>
                                  <a:pt x="10922" y="4144"/>
                                </a:lnTo>
                                <a:lnTo>
                                  <a:pt x="10903" y="4173"/>
                                </a:lnTo>
                                <a:lnTo>
                                  <a:pt x="10787" y="4135"/>
                                </a:lnTo>
                                <a:lnTo>
                                  <a:pt x="10669" y="4099"/>
                                </a:lnTo>
                                <a:lnTo>
                                  <a:pt x="10553" y="4063"/>
                                </a:lnTo>
                                <a:lnTo>
                                  <a:pt x="10436" y="4027"/>
                                </a:lnTo>
                                <a:lnTo>
                                  <a:pt x="10320" y="3992"/>
                                </a:lnTo>
                                <a:lnTo>
                                  <a:pt x="10203" y="3959"/>
                                </a:lnTo>
                                <a:lnTo>
                                  <a:pt x="10087" y="3925"/>
                                </a:lnTo>
                                <a:lnTo>
                                  <a:pt x="9971" y="3892"/>
                                </a:lnTo>
                                <a:lnTo>
                                  <a:pt x="9854" y="3859"/>
                                </a:lnTo>
                                <a:lnTo>
                                  <a:pt x="9738" y="3827"/>
                                </a:lnTo>
                                <a:lnTo>
                                  <a:pt x="9623" y="3795"/>
                                </a:lnTo>
                                <a:lnTo>
                                  <a:pt x="9506" y="3763"/>
                                </a:lnTo>
                                <a:lnTo>
                                  <a:pt x="9391" y="3731"/>
                                </a:lnTo>
                                <a:lnTo>
                                  <a:pt x="9274" y="3700"/>
                                </a:lnTo>
                                <a:lnTo>
                                  <a:pt x="9159" y="3670"/>
                                </a:lnTo>
                                <a:lnTo>
                                  <a:pt x="9043" y="3638"/>
                                </a:lnTo>
                                <a:lnTo>
                                  <a:pt x="8997" y="3626"/>
                                </a:lnTo>
                                <a:lnTo>
                                  <a:pt x="8952" y="3614"/>
                                </a:lnTo>
                                <a:lnTo>
                                  <a:pt x="8906" y="3601"/>
                                </a:lnTo>
                                <a:lnTo>
                                  <a:pt x="8860" y="3589"/>
                                </a:lnTo>
                                <a:lnTo>
                                  <a:pt x="8816" y="3577"/>
                                </a:lnTo>
                                <a:lnTo>
                                  <a:pt x="8770" y="3564"/>
                                </a:lnTo>
                                <a:lnTo>
                                  <a:pt x="8724" y="3552"/>
                                </a:lnTo>
                                <a:lnTo>
                                  <a:pt x="8678" y="3540"/>
                                </a:lnTo>
                                <a:close/>
                                <a:moveTo>
                                  <a:pt x="8790" y="2183"/>
                                </a:moveTo>
                                <a:lnTo>
                                  <a:pt x="8763" y="2154"/>
                                </a:lnTo>
                                <a:lnTo>
                                  <a:pt x="8736" y="2127"/>
                                </a:lnTo>
                                <a:lnTo>
                                  <a:pt x="8708" y="2102"/>
                                </a:lnTo>
                                <a:lnTo>
                                  <a:pt x="8680" y="2080"/>
                                </a:lnTo>
                                <a:lnTo>
                                  <a:pt x="8666" y="2070"/>
                                </a:lnTo>
                                <a:lnTo>
                                  <a:pt x="8650" y="2060"/>
                                </a:lnTo>
                                <a:lnTo>
                                  <a:pt x="8635" y="2051"/>
                                </a:lnTo>
                                <a:lnTo>
                                  <a:pt x="8621" y="2042"/>
                                </a:lnTo>
                                <a:lnTo>
                                  <a:pt x="8605" y="2034"/>
                                </a:lnTo>
                                <a:lnTo>
                                  <a:pt x="8591" y="2027"/>
                                </a:lnTo>
                                <a:lnTo>
                                  <a:pt x="8575" y="2020"/>
                                </a:lnTo>
                                <a:lnTo>
                                  <a:pt x="8560" y="2015"/>
                                </a:lnTo>
                                <a:lnTo>
                                  <a:pt x="8531" y="2005"/>
                                </a:lnTo>
                                <a:lnTo>
                                  <a:pt x="8502" y="1996"/>
                                </a:lnTo>
                                <a:lnTo>
                                  <a:pt x="8473" y="1987"/>
                                </a:lnTo>
                                <a:lnTo>
                                  <a:pt x="8443" y="1979"/>
                                </a:lnTo>
                                <a:lnTo>
                                  <a:pt x="8414" y="1971"/>
                                </a:lnTo>
                                <a:lnTo>
                                  <a:pt x="8385" y="1965"/>
                                </a:lnTo>
                                <a:lnTo>
                                  <a:pt x="8356" y="1960"/>
                                </a:lnTo>
                                <a:lnTo>
                                  <a:pt x="8326" y="1954"/>
                                </a:lnTo>
                                <a:lnTo>
                                  <a:pt x="8296" y="1950"/>
                                </a:lnTo>
                                <a:lnTo>
                                  <a:pt x="8267" y="1946"/>
                                </a:lnTo>
                                <a:lnTo>
                                  <a:pt x="8238" y="1943"/>
                                </a:lnTo>
                                <a:lnTo>
                                  <a:pt x="8208" y="1941"/>
                                </a:lnTo>
                                <a:lnTo>
                                  <a:pt x="8179" y="1940"/>
                                </a:lnTo>
                                <a:lnTo>
                                  <a:pt x="8148" y="1939"/>
                                </a:lnTo>
                                <a:lnTo>
                                  <a:pt x="8119" y="1937"/>
                                </a:lnTo>
                                <a:lnTo>
                                  <a:pt x="8089" y="1939"/>
                                </a:lnTo>
                                <a:lnTo>
                                  <a:pt x="8060" y="1939"/>
                                </a:lnTo>
                                <a:lnTo>
                                  <a:pt x="8030" y="1941"/>
                                </a:lnTo>
                                <a:lnTo>
                                  <a:pt x="8001" y="1943"/>
                                </a:lnTo>
                                <a:lnTo>
                                  <a:pt x="7970" y="1945"/>
                                </a:lnTo>
                                <a:lnTo>
                                  <a:pt x="7941" y="1949"/>
                                </a:lnTo>
                                <a:lnTo>
                                  <a:pt x="7911" y="1953"/>
                                </a:lnTo>
                                <a:lnTo>
                                  <a:pt x="7881" y="1958"/>
                                </a:lnTo>
                                <a:lnTo>
                                  <a:pt x="7852" y="1963"/>
                                </a:lnTo>
                                <a:lnTo>
                                  <a:pt x="7822" y="1969"/>
                                </a:lnTo>
                                <a:lnTo>
                                  <a:pt x="7791" y="1976"/>
                                </a:lnTo>
                                <a:lnTo>
                                  <a:pt x="7761" y="1982"/>
                                </a:lnTo>
                                <a:lnTo>
                                  <a:pt x="7732" y="1990"/>
                                </a:lnTo>
                                <a:lnTo>
                                  <a:pt x="7672" y="2008"/>
                                </a:lnTo>
                                <a:lnTo>
                                  <a:pt x="7612" y="2027"/>
                                </a:lnTo>
                                <a:lnTo>
                                  <a:pt x="7629" y="1951"/>
                                </a:lnTo>
                                <a:lnTo>
                                  <a:pt x="7645" y="1876"/>
                                </a:lnTo>
                                <a:lnTo>
                                  <a:pt x="7660" y="1804"/>
                                </a:lnTo>
                                <a:lnTo>
                                  <a:pt x="7674" y="1733"/>
                                </a:lnTo>
                                <a:lnTo>
                                  <a:pt x="7687" y="1664"/>
                                </a:lnTo>
                                <a:lnTo>
                                  <a:pt x="7699" y="1597"/>
                                </a:lnTo>
                                <a:lnTo>
                                  <a:pt x="7709" y="1532"/>
                                </a:lnTo>
                                <a:lnTo>
                                  <a:pt x="7716" y="1468"/>
                                </a:lnTo>
                                <a:lnTo>
                                  <a:pt x="7722" y="1405"/>
                                </a:lnTo>
                                <a:lnTo>
                                  <a:pt x="7725" y="1344"/>
                                </a:lnTo>
                                <a:lnTo>
                                  <a:pt x="7726" y="1313"/>
                                </a:lnTo>
                                <a:lnTo>
                                  <a:pt x="7726" y="1284"/>
                                </a:lnTo>
                                <a:lnTo>
                                  <a:pt x="7725" y="1254"/>
                                </a:lnTo>
                                <a:lnTo>
                                  <a:pt x="7724" y="1225"/>
                                </a:lnTo>
                                <a:lnTo>
                                  <a:pt x="7722" y="1196"/>
                                </a:lnTo>
                                <a:lnTo>
                                  <a:pt x="7720" y="1168"/>
                                </a:lnTo>
                                <a:lnTo>
                                  <a:pt x="7716" y="1139"/>
                                </a:lnTo>
                                <a:lnTo>
                                  <a:pt x="7712" y="1110"/>
                                </a:lnTo>
                                <a:lnTo>
                                  <a:pt x="7706" y="1082"/>
                                </a:lnTo>
                                <a:lnTo>
                                  <a:pt x="7701" y="1054"/>
                                </a:lnTo>
                                <a:lnTo>
                                  <a:pt x="7694" y="1028"/>
                                </a:lnTo>
                                <a:lnTo>
                                  <a:pt x="7686" y="1000"/>
                                </a:lnTo>
                                <a:lnTo>
                                  <a:pt x="7734" y="1024"/>
                                </a:lnTo>
                                <a:lnTo>
                                  <a:pt x="7782" y="1049"/>
                                </a:lnTo>
                                <a:lnTo>
                                  <a:pt x="7831" y="1072"/>
                                </a:lnTo>
                                <a:lnTo>
                                  <a:pt x="7879" y="1096"/>
                                </a:lnTo>
                                <a:lnTo>
                                  <a:pt x="7927" y="1118"/>
                                </a:lnTo>
                                <a:lnTo>
                                  <a:pt x="7974" y="1142"/>
                                </a:lnTo>
                                <a:lnTo>
                                  <a:pt x="8022" y="1163"/>
                                </a:lnTo>
                                <a:lnTo>
                                  <a:pt x="8069" y="1186"/>
                                </a:lnTo>
                                <a:lnTo>
                                  <a:pt x="8096" y="1198"/>
                                </a:lnTo>
                                <a:lnTo>
                                  <a:pt x="8123" y="1209"/>
                                </a:lnTo>
                                <a:lnTo>
                                  <a:pt x="8148" y="1221"/>
                                </a:lnTo>
                                <a:lnTo>
                                  <a:pt x="8174" y="1233"/>
                                </a:lnTo>
                                <a:lnTo>
                                  <a:pt x="8199" y="1244"/>
                                </a:lnTo>
                                <a:lnTo>
                                  <a:pt x="8222" y="1254"/>
                                </a:lnTo>
                                <a:lnTo>
                                  <a:pt x="8246" y="1264"/>
                                </a:lnTo>
                                <a:lnTo>
                                  <a:pt x="8268" y="1274"/>
                                </a:lnTo>
                                <a:lnTo>
                                  <a:pt x="8291" y="1283"/>
                                </a:lnTo>
                                <a:lnTo>
                                  <a:pt x="8312" y="1292"/>
                                </a:lnTo>
                                <a:lnTo>
                                  <a:pt x="8333" y="1301"/>
                                </a:lnTo>
                                <a:lnTo>
                                  <a:pt x="8356" y="1310"/>
                                </a:lnTo>
                                <a:lnTo>
                                  <a:pt x="8377" y="1319"/>
                                </a:lnTo>
                                <a:lnTo>
                                  <a:pt x="8398" y="1327"/>
                                </a:lnTo>
                                <a:lnTo>
                                  <a:pt x="8419" y="1336"/>
                                </a:lnTo>
                                <a:lnTo>
                                  <a:pt x="8441" y="1344"/>
                                </a:lnTo>
                                <a:lnTo>
                                  <a:pt x="8451" y="1348"/>
                                </a:lnTo>
                                <a:lnTo>
                                  <a:pt x="8462" y="1353"/>
                                </a:lnTo>
                                <a:lnTo>
                                  <a:pt x="8473" y="1355"/>
                                </a:lnTo>
                                <a:lnTo>
                                  <a:pt x="8485" y="1357"/>
                                </a:lnTo>
                                <a:lnTo>
                                  <a:pt x="8529" y="1363"/>
                                </a:lnTo>
                                <a:lnTo>
                                  <a:pt x="8576" y="1369"/>
                                </a:lnTo>
                                <a:lnTo>
                                  <a:pt x="8627" y="1378"/>
                                </a:lnTo>
                                <a:lnTo>
                                  <a:pt x="8681" y="1388"/>
                                </a:lnTo>
                                <a:lnTo>
                                  <a:pt x="8738" y="1401"/>
                                </a:lnTo>
                                <a:lnTo>
                                  <a:pt x="8797" y="1414"/>
                                </a:lnTo>
                                <a:lnTo>
                                  <a:pt x="8858" y="1429"/>
                                </a:lnTo>
                                <a:lnTo>
                                  <a:pt x="8921" y="1446"/>
                                </a:lnTo>
                                <a:lnTo>
                                  <a:pt x="8985" y="1463"/>
                                </a:lnTo>
                                <a:lnTo>
                                  <a:pt x="9049" y="1484"/>
                                </a:lnTo>
                                <a:lnTo>
                                  <a:pt x="9115" y="1506"/>
                                </a:lnTo>
                                <a:lnTo>
                                  <a:pt x="9182" y="1530"/>
                                </a:lnTo>
                                <a:lnTo>
                                  <a:pt x="9249" y="1554"/>
                                </a:lnTo>
                                <a:lnTo>
                                  <a:pt x="9315" y="1582"/>
                                </a:lnTo>
                                <a:lnTo>
                                  <a:pt x="9380" y="1611"/>
                                </a:lnTo>
                                <a:lnTo>
                                  <a:pt x="9445" y="1642"/>
                                </a:lnTo>
                                <a:lnTo>
                                  <a:pt x="9479" y="1660"/>
                                </a:lnTo>
                                <a:lnTo>
                                  <a:pt x="9513" y="1677"/>
                                </a:lnTo>
                                <a:lnTo>
                                  <a:pt x="9546" y="1695"/>
                                </a:lnTo>
                                <a:lnTo>
                                  <a:pt x="9579" y="1714"/>
                                </a:lnTo>
                                <a:lnTo>
                                  <a:pt x="9611" y="1733"/>
                                </a:lnTo>
                                <a:lnTo>
                                  <a:pt x="9643" y="1754"/>
                                </a:lnTo>
                                <a:lnTo>
                                  <a:pt x="9674" y="1774"/>
                                </a:lnTo>
                                <a:lnTo>
                                  <a:pt x="9703" y="1795"/>
                                </a:lnTo>
                                <a:lnTo>
                                  <a:pt x="9732" y="1818"/>
                                </a:lnTo>
                                <a:lnTo>
                                  <a:pt x="9761" y="1839"/>
                                </a:lnTo>
                                <a:lnTo>
                                  <a:pt x="9788" y="1862"/>
                                </a:lnTo>
                                <a:lnTo>
                                  <a:pt x="9815" y="1885"/>
                                </a:lnTo>
                                <a:lnTo>
                                  <a:pt x="9840" y="1909"/>
                                </a:lnTo>
                                <a:lnTo>
                                  <a:pt x="9864" y="1933"/>
                                </a:lnTo>
                                <a:lnTo>
                                  <a:pt x="9888" y="1959"/>
                                </a:lnTo>
                                <a:lnTo>
                                  <a:pt x="9909" y="1983"/>
                                </a:lnTo>
                                <a:lnTo>
                                  <a:pt x="9928" y="2008"/>
                                </a:lnTo>
                                <a:lnTo>
                                  <a:pt x="9946" y="2033"/>
                                </a:lnTo>
                                <a:lnTo>
                                  <a:pt x="9963" y="2057"/>
                                </a:lnTo>
                                <a:lnTo>
                                  <a:pt x="9977" y="2083"/>
                                </a:lnTo>
                                <a:lnTo>
                                  <a:pt x="9992" y="2109"/>
                                </a:lnTo>
                                <a:lnTo>
                                  <a:pt x="10004" y="2136"/>
                                </a:lnTo>
                                <a:lnTo>
                                  <a:pt x="10016" y="2163"/>
                                </a:lnTo>
                                <a:lnTo>
                                  <a:pt x="10027" y="2191"/>
                                </a:lnTo>
                                <a:lnTo>
                                  <a:pt x="10034" y="2219"/>
                                </a:lnTo>
                                <a:lnTo>
                                  <a:pt x="10042" y="2248"/>
                                </a:lnTo>
                                <a:lnTo>
                                  <a:pt x="10047" y="2278"/>
                                </a:lnTo>
                                <a:lnTo>
                                  <a:pt x="10051" y="2308"/>
                                </a:lnTo>
                                <a:lnTo>
                                  <a:pt x="10053" y="2339"/>
                                </a:lnTo>
                                <a:lnTo>
                                  <a:pt x="10055" y="2370"/>
                                </a:lnTo>
                                <a:lnTo>
                                  <a:pt x="10053" y="2401"/>
                                </a:lnTo>
                                <a:lnTo>
                                  <a:pt x="10050" y="2434"/>
                                </a:lnTo>
                                <a:lnTo>
                                  <a:pt x="10046" y="2466"/>
                                </a:lnTo>
                                <a:lnTo>
                                  <a:pt x="10039" y="2499"/>
                                </a:lnTo>
                                <a:lnTo>
                                  <a:pt x="10031" y="2531"/>
                                </a:lnTo>
                                <a:lnTo>
                                  <a:pt x="10021" y="2566"/>
                                </a:lnTo>
                                <a:lnTo>
                                  <a:pt x="10010" y="2601"/>
                                </a:lnTo>
                                <a:lnTo>
                                  <a:pt x="9996" y="2635"/>
                                </a:lnTo>
                                <a:lnTo>
                                  <a:pt x="9981" y="2671"/>
                                </a:lnTo>
                                <a:lnTo>
                                  <a:pt x="9964" y="2708"/>
                                </a:lnTo>
                                <a:lnTo>
                                  <a:pt x="9958" y="2721"/>
                                </a:lnTo>
                                <a:lnTo>
                                  <a:pt x="9954" y="2733"/>
                                </a:lnTo>
                                <a:lnTo>
                                  <a:pt x="9944" y="2731"/>
                                </a:lnTo>
                                <a:lnTo>
                                  <a:pt x="9933" y="2728"/>
                                </a:lnTo>
                                <a:lnTo>
                                  <a:pt x="9921" y="2725"/>
                                </a:lnTo>
                                <a:lnTo>
                                  <a:pt x="9910" y="2723"/>
                                </a:lnTo>
                                <a:lnTo>
                                  <a:pt x="9888" y="2717"/>
                                </a:lnTo>
                                <a:lnTo>
                                  <a:pt x="9865" y="2711"/>
                                </a:lnTo>
                                <a:lnTo>
                                  <a:pt x="9843" y="2704"/>
                                </a:lnTo>
                                <a:lnTo>
                                  <a:pt x="9821" y="2697"/>
                                </a:lnTo>
                                <a:lnTo>
                                  <a:pt x="9798" y="2690"/>
                                </a:lnTo>
                                <a:lnTo>
                                  <a:pt x="9776" y="2684"/>
                                </a:lnTo>
                                <a:lnTo>
                                  <a:pt x="9753" y="2676"/>
                                </a:lnTo>
                                <a:lnTo>
                                  <a:pt x="9731" y="2668"/>
                                </a:lnTo>
                                <a:lnTo>
                                  <a:pt x="9670" y="2646"/>
                                </a:lnTo>
                                <a:lnTo>
                                  <a:pt x="9607" y="2622"/>
                                </a:lnTo>
                                <a:lnTo>
                                  <a:pt x="9543" y="2596"/>
                                </a:lnTo>
                                <a:lnTo>
                                  <a:pt x="9480" y="2569"/>
                                </a:lnTo>
                                <a:lnTo>
                                  <a:pt x="9417" y="2540"/>
                                </a:lnTo>
                                <a:lnTo>
                                  <a:pt x="9353" y="2511"/>
                                </a:lnTo>
                                <a:lnTo>
                                  <a:pt x="9290" y="2480"/>
                                </a:lnTo>
                                <a:lnTo>
                                  <a:pt x="9229" y="2448"/>
                                </a:lnTo>
                                <a:lnTo>
                                  <a:pt x="9168" y="2417"/>
                                </a:lnTo>
                                <a:lnTo>
                                  <a:pt x="9109" y="2385"/>
                                </a:lnTo>
                                <a:lnTo>
                                  <a:pt x="9052" y="2352"/>
                                </a:lnTo>
                                <a:lnTo>
                                  <a:pt x="8997" y="2320"/>
                                </a:lnTo>
                                <a:lnTo>
                                  <a:pt x="8943" y="2287"/>
                                </a:lnTo>
                                <a:lnTo>
                                  <a:pt x="8894" y="2255"/>
                                </a:lnTo>
                                <a:lnTo>
                                  <a:pt x="8846" y="2222"/>
                                </a:lnTo>
                                <a:lnTo>
                                  <a:pt x="8802" y="2191"/>
                                </a:lnTo>
                                <a:lnTo>
                                  <a:pt x="8797" y="2186"/>
                                </a:lnTo>
                                <a:lnTo>
                                  <a:pt x="8790" y="2183"/>
                                </a:lnTo>
                                <a:close/>
                                <a:moveTo>
                                  <a:pt x="7292" y="2166"/>
                                </a:moveTo>
                                <a:lnTo>
                                  <a:pt x="7236" y="2196"/>
                                </a:lnTo>
                                <a:lnTo>
                                  <a:pt x="7181" y="2228"/>
                                </a:lnTo>
                                <a:lnTo>
                                  <a:pt x="7125" y="2261"/>
                                </a:lnTo>
                                <a:lnTo>
                                  <a:pt x="7069" y="2297"/>
                                </a:lnTo>
                                <a:lnTo>
                                  <a:pt x="7014" y="2333"/>
                                </a:lnTo>
                                <a:lnTo>
                                  <a:pt x="6959" y="2372"/>
                                </a:lnTo>
                                <a:lnTo>
                                  <a:pt x="6903" y="2411"/>
                                </a:lnTo>
                                <a:lnTo>
                                  <a:pt x="6847" y="2453"/>
                                </a:lnTo>
                                <a:lnTo>
                                  <a:pt x="6792" y="2495"/>
                                </a:lnTo>
                                <a:lnTo>
                                  <a:pt x="6736" y="2539"/>
                                </a:lnTo>
                                <a:lnTo>
                                  <a:pt x="6681" y="2584"/>
                                </a:lnTo>
                                <a:lnTo>
                                  <a:pt x="6626" y="2631"/>
                                </a:lnTo>
                                <a:lnTo>
                                  <a:pt x="6571" y="2679"/>
                                </a:lnTo>
                                <a:lnTo>
                                  <a:pt x="6515" y="2728"/>
                                </a:lnTo>
                                <a:lnTo>
                                  <a:pt x="6461" y="2779"/>
                                </a:lnTo>
                                <a:lnTo>
                                  <a:pt x="6407" y="2829"/>
                                </a:lnTo>
                                <a:lnTo>
                                  <a:pt x="6383" y="2821"/>
                                </a:lnTo>
                                <a:lnTo>
                                  <a:pt x="6361" y="2813"/>
                                </a:lnTo>
                                <a:lnTo>
                                  <a:pt x="6339" y="2804"/>
                                </a:lnTo>
                                <a:lnTo>
                                  <a:pt x="6316" y="2796"/>
                                </a:lnTo>
                                <a:lnTo>
                                  <a:pt x="6294" y="2787"/>
                                </a:lnTo>
                                <a:lnTo>
                                  <a:pt x="6271" y="2778"/>
                                </a:lnTo>
                                <a:lnTo>
                                  <a:pt x="6249" y="2769"/>
                                </a:lnTo>
                                <a:lnTo>
                                  <a:pt x="6227" y="2760"/>
                                </a:lnTo>
                                <a:lnTo>
                                  <a:pt x="6214" y="2755"/>
                                </a:lnTo>
                                <a:lnTo>
                                  <a:pt x="6202" y="2752"/>
                                </a:lnTo>
                                <a:lnTo>
                                  <a:pt x="6190" y="2750"/>
                                </a:lnTo>
                                <a:lnTo>
                                  <a:pt x="6176" y="2749"/>
                                </a:lnTo>
                                <a:lnTo>
                                  <a:pt x="6163" y="2749"/>
                                </a:lnTo>
                                <a:lnTo>
                                  <a:pt x="6151" y="2750"/>
                                </a:lnTo>
                                <a:lnTo>
                                  <a:pt x="6137" y="2752"/>
                                </a:lnTo>
                                <a:lnTo>
                                  <a:pt x="6124" y="2755"/>
                                </a:lnTo>
                                <a:lnTo>
                                  <a:pt x="6101" y="2763"/>
                                </a:lnTo>
                                <a:lnTo>
                                  <a:pt x="6079" y="2771"/>
                                </a:lnTo>
                                <a:lnTo>
                                  <a:pt x="6057" y="2779"/>
                                </a:lnTo>
                                <a:lnTo>
                                  <a:pt x="6035" y="2787"/>
                                </a:lnTo>
                                <a:lnTo>
                                  <a:pt x="6013" y="2795"/>
                                </a:lnTo>
                                <a:lnTo>
                                  <a:pt x="5991" y="2802"/>
                                </a:lnTo>
                                <a:lnTo>
                                  <a:pt x="5968" y="2810"/>
                                </a:lnTo>
                                <a:lnTo>
                                  <a:pt x="5946" y="2819"/>
                                </a:lnTo>
                                <a:lnTo>
                                  <a:pt x="5926" y="2778"/>
                                </a:lnTo>
                                <a:lnTo>
                                  <a:pt x="5904" y="2735"/>
                                </a:lnTo>
                                <a:lnTo>
                                  <a:pt x="5882" y="2690"/>
                                </a:lnTo>
                                <a:lnTo>
                                  <a:pt x="5860" y="2644"/>
                                </a:lnTo>
                                <a:lnTo>
                                  <a:pt x="5836" y="2597"/>
                                </a:lnTo>
                                <a:lnTo>
                                  <a:pt x="5813" y="2550"/>
                                </a:lnTo>
                                <a:lnTo>
                                  <a:pt x="5789" y="2501"/>
                                </a:lnTo>
                                <a:lnTo>
                                  <a:pt x="5766" y="2453"/>
                                </a:lnTo>
                                <a:lnTo>
                                  <a:pt x="5734" y="2390"/>
                                </a:lnTo>
                                <a:lnTo>
                                  <a:pt x="5704" y="2327"/>
                                </a:lnTo>
                                <a:lnTo>
                                  <a:pt x="5674" y="2266"/>
                                </a:lnTo>
                                <a:lnTo>
                                  <a:pt x="5645" y="2206"/>
                                </a:lnTo>
                                <a:lnTo>
                                  <a:pt x="5616" y="2148"/>
                                </a:lnTo>
                                <a:lnTo>
                                  <a:pt x="5589" y="2094"/>
                                </a:lnTo>
                                <a:lnTo>
                                  <a:pt x="5563" y="2043"/>
                                </a:lnTo>
                                <a:lnTo>
                                  <a:pt x="5538" y="1996"/>
                                </a:lnTo>
                                <a:lnTo>
                                  <a:pt x="5538" y="1995"/>
                                </a:lnTo>
                                <a:lnTo>
                                  <a:pt x="5522" y="1964"/>
                                </a:lnTo>
                                <a:lnTo>
                                  <a:pt x="5505" y="1933"/>
                                </a:lnTo>
                                <a:lnTo>
                                  <a:pt x="5487" y="1903"/>
                                </a:lnTo>
                                <a:lnTo>
                                  <a:pt x="5468" y="1872"/>
                                </a:lnTo>
                                <a:lnTo>
                                  <a:pt x="5450" y="1843"/>
                                </a:lnTo>
                                <a:lnTo>
                                  <a:pt x="5431" y="1814"/>
                                </a:lnTo>
                                <a:lnTo>
                                  <a:pt x="5411" y="1785"/>
                                </a:lnTo>
                                <a:lnTo>
                                  <a:pt x="5391" y="1756"/>
                                </a:lnTo>
                                <a:lnTo>
                                  <a:pt x="5384" y="1716"/>
                                </a:lnTo>
                                <a:lnTo>
                                  <a:pt x="5378" y="1675"/>
                                </a:lnTo>
                                <a:lnTo>
                                  <a:pt x="5374" y="1636"/>
                                </a:lnTo>
                                <a:lnTo>
                                  <a:pt x="5369" y="1597"/>
                                </a:lnTo>
                                <a:lnTo>
                                  <a:pt x="5366" y="1558"/>
                                </a:lnTo>
                                <a:lnTo>
                                  <a:pt x="5364" y="1519"/>
                                </a:lnTo>
                                <a:lnTo>
                                  <a:pt x="5362" y="1482"/>
                                </a:lnTo>
                                <a:lnTo>
                                  <a:pt x="5362" y="1446"/>
                                </a:lnTo>
                                <a:lnTo>
                                  <a:pt x="5362" y="1409"/>
                                </a:lnTo>
                                <a:lnTo>
                                  <a:pt x="5362" y="1373"/>
                                </a:lnTo>
                                <a:lnTo>
                                  <a:pt x="5364" y="1337"/>
                                </a:lnTo>
                                <a:lnTo>
                                  <a:pt x="5366" y="1302"/>
                                </a:lnTo>
                                <a:lnTo>
                                  <a:pt x="5368" y="1267"/>
                                </a:lnTo>
                                <a:lnTo>
                                  <a:pt x="5373" y="1234"/>
                                </a:lnTo>
                                <a:lnTo>
                                  <a:pt x="5377" y="1200"/>
                                </a:lnTo>
                                <a:lnTo>
                                  <a:pt x="5382" y="1168"/>
                                </a:lnTo>
                                <a:lnTo>
                                  <a:pt x="5388" y="1135"/>
                                </a:lnTo>
                                <a:lnTo>
                                  <a:pt x="5395" y="1104"/>
                                </a:lnTo>
                                <a:lnTo>
                                  <a:pt x="5402" y="1072"/>
                                </a:lnTo>
                                <a:lnTo>
                                  <a:pt x="5410" y="1041"/>
                                </a:lnTo>
                                <a:lnTo>
                                  <a:pt x="5419" y="1012"/>
                                </a:lnTo>
                                <a:lnTo>
                                  <a:pt x="5428" y="982"/>
                                </a:lnTo>
                                <a:lnTo>
                                  <a:pt x="5438" y="953"/>
                                </a:lnTo>
                                <a:lnTo>
                                  <a:pt x="5448" y="924"/>
                                </a:lnTo>
                                <a:lnTo>
                                  <a:pt x="5459" y="896"/>
                                </a:lnTo>
                                <a:lnTo>
                                  <a:pt x="5471" y="870"/>
                                </a:lnTo>
                                <a:lnTo>
                                  <a:pt x="5484" y="843"/>
                                </a:lnTo>
                                <a:lnTo>
                                  <a:pt x="5496" y="817"/>
                                </a:lnTo>
                                <a:lnTo>
                                  <a:pt x="5509" y="792"/>
                                </a:lnTo>
                                <a:lnTo>
                                  <a:pt x="5524" y="768"/>
                                </a:lnTo>
                                <a:lnTo>
                                  <a:pt x="5538" y="743"/>
                                </a:lnTo>
                                <a:lnTo>
                                  <a:pt x="5554" y="719"/>
                                </a:lnTo>
                                <a:lnTo>
                                  <a:pt x="5580" y="682"/>
                                </a:lnTo>
                                <a:lnTo>
                                  <a:pt x="5608" y="647"/>
                                </a:lnTo>
                                <a:lnTo>
                                  <a:pt x="5637" y="613"/>
                                </a:lnTo>
                                <a:lnTo>
                                  <a:pt x="5667" y="580"/>
                                </a:lnTo>
                                <a:lnTo>
                                  <a:pt x="5698" y="550"/>
                                </a:lnTo>
                                <a:lnTo>
                                  <a:pt x="5731" y="522"/>
                                </a:lnTo>
                                <a:lnTo>
                                  <a:pt x="5766" y="496"/>
                                </a:lnTo>
                                <a:lnTo>
                                  <a:pt x="5800" y="472"/>
                                </a:lnTo>
                                <a:lnTo>
                                  <a:pt x="5836" y="449"/>
                                </a:lnTo>
                                <a:lnTo>
                                  <a:pt x="5873" y="429"/>
                                </a:lnTo>
                                <a:lnTo>
                                  <a:pt x="5911" y="410"/>
                                </a:lnTo>
                                <a:lnTo>
                                  <a:pt x="5950" y="393"/>
                                </a:lnTo>
                                <a:lnTo>
                                  <a:pt x="5991" y="379"/>
                                </a:lnTo>
                                <a:lnTo>
                                  <a:pt x="6031" y="366"/>
                                </a:lnTo>
                                <a:lnTo>
                                  <a:pt x="6072" y="356"/>
                                </a:lnTo>
                                <a:lnTo>
                                  <a:pt x="6115" y="347"/>
                                </a:lnTo>
                                <a:lnTo>
                                  <a:pt x="6138" y="344"/>
                                </a:lnTo>
                                <a:lnTo>
                                  <a:pt x="6162" y="341"/>
                                </a:lnTo>
                                <a:lnTo>
                                  <a:pt x="6185" y="338"/>
                                </a:lnTo>
                                <a:lnTo>
                                  <a:pt x="6209" y="336"/>
                                </a:lnTo>
                                <a:lnTo>
                                  <a:pt x="6232" y="335"/>
                                </a:lnTo>
                                <a:lnTo>
                                  <a:pt x="6257" y="335"/>
                                </a:lnTo>
                                <a:lnTo>
                                  <a:pt x="6280" y="335"/>
                                </a:lnTo>
                                <a:lnTo>
                                  <a:pt x="6305" y="335"/>
                                </a:lnTo>
                                <a:lnTo>
                                  <a:pt x="6330" y="336"/>
                                </a:lnTo>
                                <a:lnTo>
                                  <a:pt x="6354" y="338"/>
                                </a:lnTo>
                                <a:lnTo>
                                  <a:pt x="6379" y="341"/>
                                </a:lnTo>
                                <a:lnTo>
                                  <a:pt x="6405" y="344"/>
                                </a:lnTo>
                                <a:lnTo>
                                  <a:pt x="6429" y="349"/>
                                </a:lnTo>
                                <a:lnTo>
                                  <a:pt x="6455" y="353"/>
                                </a:lnTo>
                                <a:lnTo>
                                  <a:pt x="6480" y="359"/>
                                </a:lnTo>
                                <a:lnTo>
                                  <a:pt x="6505" y="364"/>
                                </a:lnTo>
                                <a:lnTo>
                                  <a:pt x="6531" y="371"/>
                                </a:lnTo>
                                <a:lnTo>
                                  <a:pt x="6557" y="378"/>
                                </a:lnTo>
                                <a:lnTo>
                                  <a:pt x="6583" y="386"/>
                                </a:lnTo>
                                <a:lnTo>
                                  <a:pt x="6608" y="394"/>
                                </a:lnTo>
                                <a:lnTo>
                                  <a:pt x="6634" y="403"/>
                                </a:lnTo>
                                <a:lnTo>
                                  <a:pt x="6660" y="414"/>
                                </a:lnTo>
                                <a:lnTo>
                                  <a:pt x="6686" y="425"/>
                                </a:lnTo>
                                <a:lnTo>
                                  <a:pt x="6711" y="436"/>
                                </a:lnTo>
                                <a:lnTo>
                                  <a:pt x="6738" y="448"/>
                                </a:lnTo>
                                <a:lnTo>
                                  <a:pt x="6764" y="461"/>
                                </a:lnTo>
                                <a:lnTo>
                                  <a:pt x="6790" y="474"/>
                                </a:lnTo>
                                <a:lnTo>
                                  <a:pt x="6817" y="489"/>
                                </a:lnTo>
                                <a:lnTo>
                                  <a:pt x="6842" y="503"/>
                                </a:lnTo>
                                <a:lnTo>
                                  <a:pt x="6868" y="519"/>
                                </a:lnTo>
                                <a:lnTo>
                                  <a:pt x="6895" y="536"/>
                                </a:lnTo>
                                <a:lnTo>
                                  <a:pt x="6921" y="552"/>
                                </a:lnTo>
                                <a:lnTo>
                                  <a:pt x="6926" y="556"/>
                                </a:lnTo>
                                <a:lnTo>
                                  <a:pt x="6931" y="559"/>
                                </a:lnTo>
                                <a:lnTo>
                                  <a:pt x="6988" y="596"/>
                                </a:lnTo>
                                <a:lnTo>
                                  <a:pt x="7040" y="633"/>
                                </a:lnTo>
                                <a:lnTo>
                                  <a:pt x="7090" y="670"/>
                                </a:lnTo>
                                <a:lnTo>
                                  <a:pt x="7134" y="708"/>
                                </a:lnTo>
                                <a:lnTo>
                                  <a:pt x="7176" y="745"/>
                                </a:lnTo>
                                <a:lnTo>
                                  <a:pt x="7214" y="782"/>
                                </a:lnTo>
                                <a:lnTo>
                                  <a:pt x="7249" y="820"/>
                                </a:lnTo>
                                <a:lnTo>
                                  <a:pt x="7279" y="858"/>
                                </a:lnTo>
                                <a:lnTo>
                                  <a:pt x="7307" y="896"/>
                                </a:lnTo>
                                <a:lnTo>
                                  <a:pt x="7331" y="936"/>
                                </a:lnTo>
                                <a:lnTo>
                                  <a:pt x="7353" y="975"/>
                                </a:lnTo>
                                <a:lnTo>
                                  <a:pt x="7372" y="1014"/>
                                </a:lnTo>
                                <a:lnTo>
                                  <a:pt x="7388" y="1054"/>
                                </a:lnTo>
                                <a:lnTo>
                                  <a:pt x="7402" y="1095"/>
                                </a:lnTo>
                                <a:lnTo>
                                  <a:pt x="7413" y="1136"/>
                                </a:lnTo>
                                <a:lnTo>
                                  <a:pt x="7421" y="1178"/>
                                </a:lnTo>
                                <a:lnTo>
                                  <a:pt x="7428" y="1220"/>
                                </a:lnTo>
                                <a:lnTo>
                                  <a:pt x="7432" y="1263"/>
                                </a:lnTo>
                                <a:lnTo>
                                  <a:pt x="7434" y="1308"/>
                                </a:lnTo>
                                <a:lnTo>
                                  <a:pt x="7434" y="1353"/>
                                </a:lnTo>
                                <a:lnTo>
                                  <a:pt x="7433" y="1398"/>
                                </a:lnTo>
                                <a:lnTo>
                                  <a:pt x="7430" y="1444"/>
                                </a:lnTo>
                                <a:lnTo>
                                  <a:pt x="7425" y="1493"/>
                                </a:lnTo>
                                <a:lnTo>
                                  <a:pt x="7419" y="1541"/>
                                </a:lnTo>
                                <a:lnTo>
                                  <a:pt x="7412" y="1591"/>
                                </a:lnTo>
                                <a:lnTo>
                                  <a:pt x="7403" y="1642"/>
                                </a:lnTo>
                                <a:lnTo>
                                  <a:pt x="7394" y="1693"/>
                                </a:lnTo>
                                <a:lnTo>
                                  <a:pt x="7383" y="1747"/>
                                </a:lnTo>
                                <a:lnTo>
                                  <a:pt x="7360" y="1858"/>
                                </a:lnTo>
                                <a:lnTo>
                                  <a:pt x="7335" y="1973"/>
                                </a:lnTo>
                                <a:lnTo>
                                  <a:pt x="7329" y="1998"/>
                                </a:lnTo>
                                <a:lnTo>
                                  <a:pt x="7324" y="2023"/>
                                </a:lnTo>
                                <a:lnTo>
                                  <a:pt x="7318" y="2047"/>
                                </a:lnTo>
                                <a:lnTo>
                                  <a:pt x="7313" y="2071"/>
                                </a:lnTo>
                                <a:lnTo>
                                  <a:pt x="7308" y="2095"/>
                                </a:lnTo>
                                <a:lnTo>
                                  <a:pt x="7302" y="2119"/>
                                </a:lnTo>
                                <a:lnTo>
                                  <a:pt x="7298" y="2142"/>
                                </a:lnTo>
                                <a:lnTo>
                                  <a:pt x="7292" y="2166"/>
                                </a:lnTo>
                                <a:close/>
                                <a:moveTo>
                                  <a:pt x="5890" y="14206"/>
                                </a:moveTo>
                                <a:lnTo>
                                  <a:pt x="591" y="13326"/>
                                </a:lnTo>
                                <a:lnTo>
                                  <a:pt x="625" y="12953"/>
                                </a:lnTo>
                                <a:lnTo>
                                  <a:pt x="655" y="12592"/>
                                </a:lnTo>
                                <a:lnTo>
                                  <a:pt x="682" y="12246"/>
                                </a:lnTo>
                                <a:lnTo>
                                  <a:pt x="704" y="11911"/>
                                </a:lnTo>
                                <a:lnTo>
                                  <a:pt x="723" y="11588"/>
                                </a:lnTo>
                                <a:lnTo>
                                  <a:pt x="740" y="11278"/>
                                </a:lnTo>
                                <a:lnTo>
                                  <a:pt x="752" y="10978"/>
                                </a:lnTo>
                                <a:lnTo>
                                  <a:pt x="762" y="10687"/>
                                </a:lnTo>
                                <a:lnTo>
                                  <a:pt x="770" y="10406"/>
                                </a:lnTo>
                                <a:lnTo>
                                  <a:pt x="774" y="10135"/>
                                </a:lnTo>
                                <a:lnTo>
                                  <a:pt x="776" y="9873"/>
                                </a:lnTo>
                                <a:lnTo>
                                  <a:pt x="774" y="9617"/>
                                </a:lnTo>
                                <a:lnTo>
                                  <a:pt x="770" y="9371"/>
                                </a:lnTo>
                                <a:lnTo>
                                  <a:pt x="764" y="9130"/>
                                </a:lnTo>
                                <a:lnTo>
                                  <a:pt x="756" y="8896"/>
                                </a:lnTo>
                                <a:lnTo>
                                  <a:pt x="745" y="8667"/>
                                </a:lnTo>
                                <a:lnTo>
                                  <a:pt x="731" y="8444"/>
                                </a:lnTo>
                                <a:lnTo>
                                  <a:pt x="715" y="8227"/>
                                </a:lnTo>
                                <a:lnTo>
                                  <a:pt x="699" y="8012"/>
                                </a:lnTo>
                                <a:lnTo>
                                  <a:pt x="680" y="7801"/>
                                </a:lnTo>
                                <a:lnTo>
                                  <a:pt x="658" y="7594"/>
                                </a:lnTo>
                                <a:lnTo>
                                  <a:pt x="636" y="7389"/>
                                </a:lnTo>
                                <a:lnTo>
                                  <a:pt x="612" y="7185"/>
                                </a:lnTo>
                                <a:lnTo>
                                  <a:pt x="587" y="6983"/>
                                </a:lnTo>
                                <a:lnTo>
                                  <a:pt x="560" y="6782"/>
                                </a:lnTo>
                                <a:lnTo>
                                  <a:pt x="531" y="6581"/>
                                </a:lnTo>
                                <a:lnTo>
                                  <a:pt x="502" y="6379"/>
                                </a:lnTo>
                                <a:lnTo>
                                  <a:pt x="471" y="6177"/>
                                </a:lnTo>
                                <a:lnTo>
                                  <a:pt x="408" y="5768"/>
                                </a:lnTo>
                                <a:lnTo>
                                  <a:pt x="341" y="5348"/>
                                </a:lnTo>
                                <a:lnTo>
                                  <a:pt x="302" y="5110"/>
                                </a:lnTo>
                                <a:lnTo>
                                  <a:pt x="430" y="5080"/>
                                </a:lnTo>
                                <a:lnTo>
                                  <a:pt x="558" y="5049"/>
                                </a:lnTo>
                                <a:lnTo>
                                  <a:pt x="685" y="5017"/>
                                </a:lnTo>
                                <a:lnTo>
                                  <a:pt x="812" y="4984"/>
                                </a:lnTo>
                                <a:lnTo>
                                  <a:pt x="938" y="4949"/>
                                </a:lnTo>
                                <a:lnTo>
                                  <a:pt x="1065" y="4915"/>
                                </a:lnTo>
                                <a:lnTo>
                                  <a:pt x="1190" y="4879"/>
                                </a:lnTo>
                                <a:lnTo>
                                  <a:pt x="1315" y="4842"/>
                                </a:lnTo>
                                <a:lnTo>
                                  <a:pt x="1440" y="4804"/>
                                </a:lnTo>
                                <a:lnTo>
                                  <a:pt x="1564" y="4766"/>
                                </a:lnTo>
                                <a:lnTo>
                                  <a:pt x="1688" y="4726"/>
                                </a:lnTo>
                                <a:lnTo>
                                  <a:pt x="1811" y="4686"/>
                                </a:lnTo>
                                <a:lnTo>
                                  <a:pt x="1935" y="4645"/>
                                </a:lnTo>
                                <a:lnTo>
                                  <a:pt x="2057" y="4603"/>
                                </a:lnTo>
                                <a:lnTo>
                                  <a:pt x="2181" y="4562"/>
                                </a:lnTo>
                                <a:lnTo>
                                  <a:pt x="2303" y="4518"/>
                                </a:lnTo>
                                <a:lnTo>
                                  <a:pt x="2547" y="4431"/>
                                </a:lnTo>
                                <a:lnTo>
                                  <a:pt x="2791" y="4341"/>
                                </a:lnTo>
                                <a:lnTo>
                                  <a:pt x="3032" y="4250"/>
                                </a:lnTo>
                                <a:lnTo>
                                  <a:pt x="3274" y="4157"/>
                                </a:lnTo>
                                <a:lnTo>
                                  <a:pt x="3515" y="4064"/>
                                </a:lnTo>
                                <a:lnTo>
                                  <a:pt x="3755" y="3969"/>
                                </a:lnTo>
                                <a:lnTo>
                                  <a:pt x="3996" y="3874"/>
                                </a:lnTo>
                                <a:lnTo>
                                  <a:pt x="4237" y="3778"/>
                                </a:lnTo>
                                <a:lnTo>
                                  <a:pt x="4347" y="3735"/>
                                </a:lnTo>
                                <a:lnTo>
                                  <a:pt x="4458" y="3690"/>
                                </a:lnTo>
                                <a:lnTo>
                                  <a:pt x="4569" y="3646"/>
                                </a:lnTo>
                                <a:lnTo>
                                  <a:pt x="4680" y="3602"/>
                                </a:lnTo>
                                <a:lnTo>
                                  <a:pt x="4791" y="3559"/>
                                </a:lnTo>
                                <a:lnTo>
                                  <a:pt x="4901" y="3515"/>
                                </a:lnTo>
                                <a:lnTo>
                                  <a:pt x="5012" y="3471"/>
                                </a:lnTo>
                                <a:lnTo>
                                  <a:pt x="5124" y="3429"/>
                                </a:lnTo>
                                <a:lnTo>
                                  <a:pt x="5235" y="3385"/>
                                </a:lnTo>
                                <a:lnTo>
                                  <a:pt x="5347" y="3343"/>
                                </a:lnTo>
                                <a:lnTo>
                                  <a:pt x="5458" y="3300"/>
                                </a:lnTo>
                                <a:lnTo>
                                  <a:pt x="5570" y="3258"/>
                                </a:lnTo>
                                <a:lnTo>
                                  <a:pt x="5682" y="3216"/>
                                </a:lnTo>
                                <a:lnTo>
                                  <a:pt x="5794" y="3174"/>
                                </a:lnTo>
                                <a:lnTo>
                                  <a:pt x="5907" y="3134"/>
                                </a:lnTo>
                                <a:lnTo>
                                  <a:pt x="6019" y="3093"/>
                                </a:lnTo>
                                <a:lnTo>
                                  <a:pt x="6024" y="3247"/>
                                </a:lnTo>
                                <a:lnTo>
                                  <a:pt x="6030" y="3451"/>
                                </a:lnTo>
                                <a:lnTo>
                                  <a:pt x="6036" y="3699"/>
                                </a:lnTo>
                                <a:lnTo>
                                  <a:pt x="6042" y="3987"/>
                                </a:lnTo>
                                <a:lnTo>
                                  <a:pt x="6048" y="4311"/>
                                </a:lnTo>
                                <a:lnTo>
                                  <a:pt x="6051" y="4665"/>
                                </a:lnTo>
                                <a:lnTo>
                                  <a:pt x="6051" y="4852"/>
                                </a:lnTo>
                                <a:lnTo>
                                  <a:pt x="6052" y="5045"/>
                                </a:lnTo>
                                <a:lnTo>
                                  <a:pt x="6051" y="5243"/>
                                </a:lnTo>
                                <a:lnTo>
                                  <a:pt x="6050" y="5446"/>
                                </a:lnTo>
                                <a:lnTo>
                                  <a:pt x="6049" y="5652"/>
                                </a:lnTo>
                                <a:lnTo>
                                  <a:pt x="6045" y="5863"/>
                                </a:lnTo>
                                <a:lnTo>
                                  <a:pt x="6042" y="6077"/>
                                </a:lnTo>
                                <a:lnTo>
                                  <a:pt x="6036" y="6292"/>
                                </a:lnTo>
                                <a:lnTo>
                                  <a:pt x="6031" y="6509"/>
                                </a:lnTo>
                                <a:lnTo>
                                  <a:pt x="6023" y="6729"/>
                                </a:lnTo>
                                <a:lnTo>
                                  <a:pt x="6015" y="6947"/>
                                </a:lnTo>
                                <a:lnTo>
                                  <a:pt x="6005" y="7167"/>
                                </a:lnTo>
                                <a:lnTo>
                                  <a:pt x="5993" y="7386"/>
                                </a:lnTo>
                                <a:lnTo>
                                  <a:pt x="5980" y="7604"/>
                                </a:lnTo>
                                <a:lnTo>
                                  <a:pt x="5966" y="7820"/>
                                </a:lnTo>
                                <a:lnTo>
                                  <a:pt x="5950" y="8033"/>
                                </a:lnTo>
                                <a:lnTo>
                                  <a:pt x="5932" y="8244"/>
                                </a:lnTo>
                                <a:lnTo>
                                  <a:pt x="5912" y="8451"/>
                                </a:lnTo>
                                <a:lnTo>
                                  <a:pt x="5891" y="8655"/>
                                </a:lnTo>
                                <a:lnTo>
                                  <a:pt x="5867" y="8853"/>
                                </a:lnTo>
                                <a:lnTo>
                                  <a:pt x="5867" y="8854"/>
                                </a:lnTo>
                                <a:lnTo>
                                  <a:pt x="5847" y="9028"/>
                                </a:lnTo>
                                <a:lnTo>
                                  <a:pt x="5828" y="9202"/>
                                </a:lnTo>
                                <a:lnTo>
                                  <a:pt x="5811" y="9375"/>
                                </a:lnTo>
                                <a:lnTo>
                                  <a:pt x="5797" y="9549"/>
                                </a:lnTo>
                                <a:lnTo>
                                  <a:pt x="5785" y="9723"/>
                                </a:lnTo>
                                <a:lnTo>
                                  <a:pt x="5773" y="9896"/>
                                </a:lnTo>
                                <a:lnTo>
                                  <a:pt x="5764" y="10069"/>
                                </a:lnTo>
                                <a:lnTo>
                                  <a:pt x="5757" y="10240"/>
                                </a:lnTo>
                                <a:lnTo>
                                  <a:pt x="5751" y="10411"/>
                                </a:lnTo>
                                <a:lnTo>
                                  <a:pt x="5747" y="10581"/>
                                </a:lnTo>
                                <a:lnTo>
                                  <a:pt x="5743" y="10749"/>
                                </a:lnTo>
                                <a:lnTo>
                                  <a:pt x="5742" y="10916"/>
                                </a:lnTo>
                                <a:lnTo>
                                  <a:pt x="5741" y="11082"/>
                                </a:lnTo>
                                <a:lnTo>
                                  <a:pt x="5741" y="11245"/>
                                </a:lnTo>
                                <a:lnTo>
                                  <a:pt x="5743" y="11407"/>
                                </a:lnTo>
                                <a:lnTo>
                                  <a:pt x="5745" y="11566"/>
                                </a:lnTo>
                                <a:lnTo>
                                  <a:pt x="5749" y="11723"/>
                                </a:lnTo>
                                <a:lnTo>
                                  <a:pt x="5753" y="11877"/>
                                </a:lnTo>
                                <a:lnTo>
                                  <a:pt x="5758" y="12029"/>
                                </a:lnTo>
                                <a:lnTo>
                                  <a:pt x="5763" y="12178"/>
                                </a:lnTo>
                                <a:lnTo>
                                  <a:pt x="5770" y="12323"/>
                                </a:lnTo>
                                <a:lnTo>
                                  <a:pt x="5777" y="12466"/>
                                </a:lnTo>
                                <a:lnTo>
                                  <a:pt x="5783" y="12605"/>
                                </a:lnTo>
                                <a:lnTo>
                                  <a:pt x="5791" y="12740"/>
                                </a:lnTo>
                                <a:lnTo>
                                  <a:pt x="5807" y="13000"/>
                                </a:lnTo>
                                <a:lnTo>
                                  <a:pt x="5824" y="13243"/>
                                </a:lnTo>
                                <a:lnTo>
                                  <a:pt x="5839" y="13468"/>
                                </a:lnTo>
                                <a:lnTo>
                                  <a:pt x="5854" y="13676"/>
                                </a:lnTo>
                                <a:lnTo>
                                  <a:pt x="5860" y="13755"/>
                                </a:lnTo>
                                <a:lnTo>
                                  <a:pt x="5865" y="13833"/>
                                </a:lnTo>
                                <a:lnTo>
                                  <a:pt x="5871" y="13905"/>
                                </a:lnTo>
                                <a:lnTo>
                                  <a:pt x="5875" y="13974"/>
                                </a:lnTo>
                                <a:lnTo>
                                  <a:pt x="5880" y="14038"/>
                                </a:lnTo>
                                <a:lnTo>
                                  <a:pt x="5884" y="14098"/>
                                </a:lnTo>
                                <a:lnTo>
                                  <a:pt x="5886" y="14154"/>
                                </a:lnTo>
                                <a:lnTo>
                                  <a:pt x="5890" y="14206"/>
                                </a:lnTo>
                                <a:close/>
                                <a:moveTo>
                                  <a:pt x="4833" y="3238"/>
                                </a:moveTo>
                                <a:lnTo>
                                  <a:pt x="4823" y="3200"/>
                                </a:lnTo>
                                <a:lnTo>
                                  <a:pt x="4811" y="3164"/>
                                </a:lnTo>
                                <a:lnTo>
                                  <a:pt x="4797" y="3130"/>
                                </a:lnTo>
                                <a:lnTo>
                                  <a:pt x="4783" y="3097"/>
                                </a:lnTo>
                                <a:lnTo>
                                  <a:pt x="4766" y="3067"/>
                                </a:lnTo>
                                <a:lnTo>
                                  <a:pt x="4749" y="3038"/>
                                </a:lnTo>
                                <a:lnTo>
                                  <a:pt x="4729" y="3010"/>
                                </a:lnTo>
                                <a:lnTo>
                                  <a:pt x="4709" y="2984"/>
                                </a:lnTo>
                                <a:lnTo>
                                  <a:pt x="4687" y="2960"/>
                                </a:lnTo>
                                <a:lnTo>
                                  <a:pt x="4664" y="2937"/>
                                </a:lnTo>
                                <a:lnTo>
                                  <a:pt x="4640" y="2916"/>
                                </a:lnTo>
                                <a:lnTo>
                                  <a:pt x="4614" y="2895"/>
                                </a:lnTo>
                                <a:lnTo>
                                  <a:pt x="4587" y="2878"/>
                                </a:lnTo>
                                <a:lnTo>
                                  <a:pt x="4560" y="2860"/>
                                </a:lnTo>
                                <a:lnTo>
                                  <a:pt x="4531" y="2843"/>
                                </a:lnTo>
                                <a:lnTo>
                                  <a:pt x="4501" y="2827"/>
                                </a:lnTo>
                                <a:lnTo>
                                  <a:pt x="4471" y="2814"/>
                                </a:lnTo>
                                <a:lnTo>
                                  <a:pt x="4439" y="2799"/>
                                </a:lnTo>
                                <a:lnTo>
                                  <a:pt x="4407" y="2787"/>
                                </a:lnTo>
                                <a:lnTo>
                                  <a:pt x="4373" y="2776"/>
                                </a:lnTo>
                                <a:lnTo>
                                  <a:pt x="4340" y="2764"/>
                                </a:lnTo>
                                <a:lnTo>
                                  <a:pt x="4304" y="2753"/>
                                </a:lnTo>
                                <a:lnTo>
                                  <a:pt x="4269" y="2744"/>
                                </a:lnTo>
                                <a:lnTo>
                                  <a:pt x="4233" y="2734"/>
                                </a:lnTo>
                                <a:lnTo>
                                  <a:pt x="4159" y="2717"/>
                                </a:lnTo>
                                <a:lnTo>
                                  <a:pt x="4083" y="2702"/>
                                </a:lnTo>
                                <a:lnTo>
                                  <a:pt x="4006" y="2687"/>
                                </a:lnTo>
                                <a:lnTo>
                                  <a:pt x="3927" y="2672"/>
                                </a:lnTo>
                                <a:lnTo>
                                  <a:pt x="3851" y="2658"/>
                                </a:lnTo>
                                <a:lnTo>
                                  <a:pt x="3773" y="2643"/>
                                </a:lnTo>
                                <a:lnTo>
                                  <a:pt x="3696" y="2627"/>
                                </a:lnTo>
                                <a:lnTo>
                                  <a:pt x="3619" y="2609"/>
                                </a:lnTo>
                                <a:lnTo>
                                  <a:pt x="3581" y="2599"/>
                                </a:lnTo>
                                <a:lnTo>
                                  <a:pt x="3544" y="2587"/>
                                </a:lnTo>
                                <a:lnTo>
                                  <a:pt x="3506" y="2575"/>
                                </a:lnTo>
                                <a:lnTo>
                                  <a:pt x="3470" y="2563"/>
                                </a:lnTo>
                                <a:lnTo>
                                  <a:pt x="3433" y="2549"/>
                                </a:lnTo>
                                <a:lnTo>
                                  <a:pt x="3397" y="2535"/>
                                </a:lnTo>
                                <a:lnTo>
                                  <a:pt x="3363" y="2519"/>
                                </a:lnTo>
                                <a:lnTo>
                                  <a:pt x="3328" y="2502"/>
                                </a:lnTo>
                                <a:lnTo>
                                  <a:pt x="3294" y="2484"/>
                                </a:lnTo>
                                <a:lnTo>
                                  <a:pt x="3262" y="2465"/>
                                </a:lnTo>
                                <a:lnTo>
                                  <a:pt x="3230" y="2444"/>
                                </a:lnTo>
                                <a:lnTo>
                                  <a:pt x="3199" y="2423"/>
                                </a:lnTo>
                                <a:lnTo>
                                  <a:pt x="3170" y="2398"/>
                                </a:lnTo>
                                <a:lnTo>
                                  <a:pt x="3141" y="2373"/>
                                </a:lnTo>
                                <a:lnTo>
                                  <a:pt x="3114" y="2345"/>
                                </a:lnTo>
                                <a:lnTo>
                                  <a:pt x="3087" y="2317"/>
                                </a:lnTo>
                                <a:lnTo>
                                  <a:pt x="3063" y="2286"/>
                                </a:lnTo>
                                <a:lnTo>
                                  <a:pt x="3039" y="2253"/>
                                </a:lnTo>
                                <a:lnTo>
                                  <a:pt x="3017" y="2219"/>
                                </a:lnTo>
                                <a:lnTo>
                                  <a:pt x="2997" y="2182"/>
                                </a:lnTo>
                                <a:lnTo>
                                  <a:pt x="2977" y="2142"/>
                                </a:lnTo>
                                <a:lnTo>
                                  <a:pt x="2961" y="2102"/>
                                </a:lnTo>
                                <a:lnTo>
                                  <a:pt x="2945" y="2058"/>
                                </a:lnTo>
                                <a:lnTo>
                                  <a:pt x="2930" y="2012"/>
                                </a:lnTo>
                                <a:lnTo>
                                  <a:pt x="2933" y="1952"/>
                                </a:lnTo>
                                <a:lnTo>
                                  <a:pt x="2936" y="1894"/>
                                </a:lnTo>
                                <a:lnTo>
                                  <a:pt x="2941" y="1838"/>
                                </a:lnTo>
                                <a:lnTo>
                                  <a:pt x="2947" y="1784"/>
                                </a:lnTo>
                                <a:lnTo>
                                  <a:pt x="2956" y="1732"/>
                                </a:lnTo>
                                <a:lnTo>
                                  <a:pt x="2966" y="1683"/>
                                </a:lnTo>
                                <a:lnTo>
                                  <a:pt x="2979" y="1635"/>
                                </a:lnTo>
                                <a:lnTo>
                                  <a:pt x="2992" y="1590"/>
                                </a:lnTo>
                                <a:lnTo>
                                  <a:pt x="3007" y="1546"/>
                                </a:lnTo>
                                <a:lnTo>
                                  <a:pt x="3023" y="1506"/>
                                </a:lnTo>
                                <a:lnTo>
                                  <a:pt x="3041" y="1467"/>
                                </a:lnTo>
                                <a:lnTo>
                                  <a:pt x="3061" y="1430"/>
                                </a:lnTo>
                                <a:lnTo>
                                  <a:pt x="3082" y="1395"/>
                                </a:lnTo>
                                <a:lnTo>
                                  <a:pt x="3104" y="1363"/>
                                </a:lnTo>
                                <a:lnTo>
                                  <a:pt x="3127" y="1331"/>
                                </a:lnTo>
                                <a:lnTo>
                                  <a:pt x="3152" y="1302"/>
                                </a:lnTo>
                                <a:lnTo>
                                  <a:pt x="3173" y="1279"/>
                                </a:lnTo>
                                <a:lnTo>
                                  <a:pt x="3196" y="1257"/>
                                </a:lnTo>
                                <a:lnTo>
                                  <a:pt x="3219" y="1237"/>
                                </a:lnTo>
                                <a:lnTo>
                                  <a:pt x="3244" y="1218"/>
                                </a:lnTo>
                                <a:lnTo>
                                  <a:pt x="3270" y="1200"/>
                                </a:lnTo>
                                <a:lnTo>
                                  <a:pt x="3295" y="1184"/>
                                </a:lnTo>
                                <a:lnTo>
                                  <a:pt x="3322" y="1169"/>
                                </a:lnTo>
                                <a:lnTo>
                                  <a:pt x="3349" y="1155"/>
                                </a:lnTo>
                                <a:lnTo>
                                  <a:pt x="3377" y="1142"/>
                                </a:lnTo>
                                <a:lnTo>
                                  <a:pt x="3406" y="1131"/>
                                </a:lnTo>
                                <a:lnTo>
                                  <a:pt x="3436" y="1121"/>
                                </a:lnTo>
                                <a:lnTo>
                                  <a:pt x="3465" y="1112"/>
                                </a:lnTo>
                                <a:lnTo>
                                  <a:pt x="3497" y="1104"/>
                                </a:lnTo>
                                <a:lnTo>
                                  <a:pt x="3528" y="1097"/>
                                </a:lnTo>
                                <a:lnTo>
                                  <a:pt x="3559" y="1091"/>
                                </a:lnTo>
                                <a:lnTo>
                                  <a:pt x="3592" y="1087"/>
                                </a:lnTo>
                                <a:lnTo>
                                  <a:pt x="3627" y="1082"/>
                                </a:lnTo>
                                <a:lnTo>
                                  <a:pt x="3662" y="1080"/>
                                </a:lnTo>
                                <a:lnTo>
                                  <a:pt x="3698" y="1079"/>
                                </a:lnTo>
                                <a:lnTo>
                                  <a:pt x="3734" y="1080"/>
                                </a:lnTo>
                                <a:lnTo>
                                  <a:pt x="3771" y="1081"/>
                                </a:lnTo>
                                <a:lnTo>
                                  <a:pt x="3808" y="1084"/>
                                </a:lnTo>
                                <a:lnTo>
                                  <a:pt x="3845" y="1087"/>
                                </a:lnTo>
                                <a:lnTo>
                                  <a:pt x="3883" y="1093"/>
                                </a:lnTo>
                                <a:lnTo>
                                  <a:pt x="3921" y="1098"/>
                                </a:lnTo>
                                <a:lnTo>
                                  <a:pt x="3959" y="1105"/>
                                </a:lnTo>
                                <a:lnTo>
                                  <a:pt x="3997" y="1114"/>
                                </a:lnTo>
                                <a:lnTo>
                                  <a:pt x="4035" y="1123"/>
                                </a:lnTo>
                                <a:lnTo>
                                  <a:pt x="4074" y="1134"/>
                                </a:lnTo>
                                <a:lnTo>
                                  <a:pt x="4112" y="1145"/>
                                </a:lnTo>
                                <a:lnTo>
                                  <a:pt x="4152" y="1158"/>
                                </a:lnTo>
                                <a:lnTo>
                                  <a:pt x="4191" y="1171"/>
                                </a:lnTo>
                                <a:lnTo>
                                  <a:pt x="4231" y="1187"/>
                                </a:lnTo>
                                <a:lnTo>
                                  <a:pt x="4271" y="1203"/>
                                </a:lnTo>
                                <a:lnTo>
                                  <a:pt x="4312" y="1220"/>
                                </a:lnTo>
                                <a:lnTo>
                                  <a:pt x="4351" y="1239"/>
                                </a:lnTo>
                                <a:lnTo>
                                  <a:pt x="4391" y="1258"/>
                                </a:lnTo>
                                <a:lnTo>
                                  <a:pt x="4430" y="1279"/>
                                </a:lnTo>
                                <a:lnTo>
                                  <a:pt x="4471" y="1301"/>
                                </a:lnTo>
                                <a:lnTo>
                                  <a:pt x="4510" y="1323"/>
                                </a:lnTo>
                                <a:lnTo>
                                  <a:pt x="4549" y="1347"/>
                                </a:lnTo>
                                <a:lnTo>
                                  <a:pt x="4587" y="1372"/>
                                </a:lnTo>
                                <a:lnTo>
                                  <a:pt x="4625" y="1397"/>
                                </a:lnTo>
                                <a:lnTo>
                                  <a:pt x="4663" y="1423"/>
                                </a:lnTo>
                                <a:lnTo>
                                  <a:pt x="4701" y="1450"/>
                                </a:lnTo>
                                <a:lnTo>
                                  <a:pt x="4738" y="1479"/>
                                </a:lnTo>
                                <a:lnTo>
                                  <a:pt x="4774" y="1508"/>
                                </a:lnTo>
                                <a:lnTo>
                                  <a:pt x="4810" y="1539"/>
                                </a:lnTo>
                                <a:lnTo>
                                  <a:pt x="4846" y="1569"/>
                                </a:lnTo>
                                <a:lnTo>
                                  <a:pt x="4880" y="1601"/>
                                </a:lnTo>
                                <a:lnTo>
                                  <a:pt x="4915" y="1634"/>
                                </a:lnTo>
                                <a:lnTo>
                                  <a:pt x="4948" y="1666"/>
                                </a:lnTo>
                                <a:lnTo>
                                  <a:pt x="4981" y="1701"/>
                                </a:lnTo>
                                <a:lnTo>
                                  <a:pt x="5013" y="1736"/>
                                </a:lnTo>
                                <a:lnTo>
                                  <a:pt x="5045" y="1772"/>
                                </a:lnTo>
                                <a:lnTo>
                                  <a:pt x="5075" y="1809"/>
                                </a:lnTo>
                                <a:lnTo>
                                  <a:pt x="5105" y="1846"/>
                                </a:lnTo>
                                <a:lnTo>
                                  <a:pt x="5134" y="1884"/>
                                </a:lnTo>
                                <a:lnTo>
                                  <a:pt x="5162" y="1923"/>
                                </a:lnTo>
                                <a:lnTo>
                                  <a:pt x="5189" y="1962"/>
                                </a:lnTo>
                                <a:lnTo>
                                  <a:pt x="5216" y="2002"/>
                                </a:lnTo>
                                <a:lnTo>
                                  <a:pt x="5241" y="2044"/>
                                </a:lnTo>
                                <a:lnTo>
                                  <a:pt x="5265" y="2085"/>
                                </a:lnTo>
                                <a:lnTo>
                                  <a:pt x="5289" y="2128"/>
                                </a:lnTo>
                                <a:lnTo>
                                  <a:pt x="5312" y="2174"/>
                                </a:lnTo>
                                <a:lnTo>
                                  <a:pt x="5338" y="2224"/>
                                </a:lnTo>
                                <a:lnTo>
                                  <a:pt x="5365" y="2278"/>
                                </a:lnTo>
                                <a:lnTo>
                                  <a:pt x="5393" y="2334"/>
                                </a:lnTo>
                                <a:lnTo>
                                  <a:pt x="5422" y="2392"/>
                                </a:lnTo>
                                <a:lnTo>
                                  <a:pt x="5452" y="2453"/>
                                </a:lnTo>
                                <a:lnTo>
                                  <a:pt x="5482" y="2514"/>
                                </a:lnTo>
                                <a:lnTo>
                                  <a:pt x="5513" y="2577"/>
                                </a:lnTo>
                                <a:lnTo>
                                  <a:pt x="5534" y="2622"/>
                                </a:lnTo>
                                <a:lnTo>
                                  <a:pt x="5556" y="2666"/>
                                </a:lnTo>
                                <a:lnTo>
                                  <a:pt x="5578" y="2709"/>
                                </a:lnTo>
                                <a:lnTo>
                                  <a:pt x="5599" y="2753"/>
                                </a:lnTo>
                                <a:lnTo>
                                  <a:pt x="5619" y="2796"/>
                                </a:lnTo>
                                <a:lnTo>
                                  <a:pt x="5640" y="2837"/>
                                </a:lnTo>
                                <a:lnTo>
                                  <a:pt x="5660" y="2878"/>
                                </a:lnTo>
                                <a:lnTo>
                                  <a:pt x="5679" y="2916"/>
                                </a:lnTo>
                                <a:lnTo>
                                  <a:pt x="5626" y="2936"/>
                                </a:lnTo>
                                <a:lnTo>
                                  <a:pt x="5573" y="2955"/>
                                </a:lnTo>
                                <a:lnTo>
                                  <a:pt x="5520" y="2975"/>
                                </a:lnTo>
                                <a:lnTo>
                                  <a:pt x="5467" y="2995"/>
                                </a:lnTo>
                                <a:lnTo>
                                  <a:pt x="5414" y="3014"/>
                                </a:lnTo>
                                <a:lnTo>
                                  <a:pt x="5362" y="3034"/>
                                </a:lnTo>
                                <a:lnTo>
                                  <a:pt x="5309" y="3055"/>
                                </a:lnTo>
                                <a:lnTo>
                                  <a:pt x="5255" y="3075"/>
                                </a:lnTo>
                                <a:lnTo>
                                  <a:pt x="5203" y="3095"/>
                                </a:lnTo>
                                <a:lnTo>
                                  <a:pt x="5150" y="3115"/>
                                </a:lnTo>
                                <a:lnTo>
                                  <a:pt x="5097" y="3136"/>
                                </a:lnTo>
                                <a:lnTo>
                                  <a:pt x="5045" y="3157"/>
                                </a:lnTo>
                                <a:lnTo>
                                  <a:pt x="4991" y="3177"/>
                                </a:lnTo>
                                <a:lnTo>
                                  <a:pt x="4938" y="3197"/>
                                </a:lnTo>
                                <a:lnTo>
                                  <a:pt x="4886" y="3218"/>
                                </a:lnTo>
                                <a:lnTo>
                                  <a:pt x="4833" y="3238"/>
                                </a:lnTo>
                                <a:close/>
                                <a:moveTo>
                                  <a:pt x="11179" y="4264"/>
                                </a:moveTo>
                                <a:lnTo>
                                  <a:pt x="11198" y="4232"/>
                                </a:lnTo>
                                <a:lnTo>
                                  <a:pt x="11215" y="4201"/>
                                </a:lnTo>
                                <a:lnTo>
                                  <a:pt x="11232" y="4169"/>
                                </a:lnTo>
                                <a:lnTo>
                                  <a:pt x="11248" y="4139"/>
                                </a:lnTo>
                                <a:lnTo>
                                  <a:pt x="11262" y="4109"/>
                                </a:lnTo>
                                <a:lnTo>
                                  <a:pt x="11275" y="4079"/>
                                </a:lnTo>
                                <a:lnTo>
                                  <a:pt x="11287" y="4048"/>
                                </a:lnTo>
                                <a:lnTo>
                                  <a:pt x="11298" y="4019"/>
                                </a:lnTo>
                                <a:lnTo>
                                  <a:pt x="11308" y="3991"/>
                                </a:lnTo>
                                <a:lnTo>
                                  <a:pt x="11318" y="3962"/>
                                </a:lnTo>
                                <a:lnTo>
                                  <a:pt x="11326" y="3934"/>
                                </a:lnTo>
                                <a:lnTo>
                                  <a:pt x="11333" y="3906"/>
                                </a:lnTo>
                                <a:lnTo>
                                  <a:pt x="11339" y="3879"/>
                                </a:lnTo>
                                <a:lnTo>
                                  <a:pt x="11345" y="3851"/>
                                </a:lnTo>
                                <a:lnTo>
                                  <a:pt x="11350" y="3825"/>
                                </a:lnTo>
                                <a:lnTo>
                                  <a:pt x="11353" y="3799"/>
                                </a:lnTo>
                                <a:lnTo>
                                  <a:pt x="11356" y="3768"/>
                                </a:lnTo>
                                <a:lnTo>
                                  <a:pt x="11357" y="3739"/>
                                </a:lnTo>
                                <a:lnTo>
                                  <a:pt x="11358" y="3710"/>
                                </a:lnTo>
                                <a:lnTo>
                                  <a:pt x="11357" y="3681"/>
                                </a:lnTo>
                                <a:lnTo>
                                  <a:pt x="11356" y="3653"/>
                                </a:lnTo>
                                <a:lnTo>
                                  <a:pt x="11354" y="3625"/>
                                </a:lnTo>
                                <a:lnTo>
                                  <a:pt x="11351" y="3598"/>
                                </a:lnTo>
                                <a:lnTo>
                                  <a:pt x="11346" y="3571"/>
                                </a:lnTo>
                                <a:lnTo>
                                  <a:pt x="11341" y="3544"/>
                                </a:lnTo>
                                <a:lnTo>
                                  <a:pt x="11334" y="3518"/>
                                </a:lnTo>
                                <a:lnTo>
                                  <a:pt x="11326" y="3494"/>
                                </a:lnTo>
                                <a:lnTo>
                                  <a:pt x="11317" y="3468"/>
                                </a:lnTo>
                                <a:lnTo>
                                  <a:pt x="11308" y="3443"/>
                                </a:lnTo>
                                <a:lnTo>
                                  <a:pt x="11298" y="3420"/>
                                </a:lnTo>
                                <a:lnTo>
                                  <a:pt x="11287" y="3396"/>
                                </a:lnTo>
                                <a:lnTo>
                                  <a:pt x="11275" y="3373"/>
                                </a:lnTo>
                                <a:lnTo>
                                  <a:pt x="11262" y="3350"/>
                                </a:lnTo>
                                <a:lnTo>
                                  <a:pt x="11249" y="3329"/>
                                </a:lnTo>
                                <a:lnTo>
                                  <a:pt x="11235" y="3309"/>
                                </a:lnTo>
                                <a:lnTo>
                                  <a:pt x="11221" y="3288"/>
                                </a:lnTo>
                                <a:lnTo>
                                  <a:pt x="11206" y="3267"/>
                                </a:lnTo>
                                <a:lnTo>
                                  <a:pt x="11191" y="3248"/>
                                </a:lnTo>
                                <a:lnTo>
                                  <a:pt x="11174" y="3229"/>
                                </a:lnTo>
                                <a:lnTo>
                                  <a:pt x="11157" y="3210"/>
                                </a:lnTo>
                                <a:lnTo>
                                  <a:pt x="11139" y="3192"/>
                                </a:lnTo>
                                <a:lnTo>
                                  <a:pt x="11121" y="3174"/>
                                </a:lnTo>
                                <a:lnTo>
                                  <a:pt x="11102" y="3157"/>
                                </a:lnTo>
                                <a:lnTo>
                                  <a:pt x="11083" y="3140"/>
                                </a:lnTo>
                                <a:lnTo>
                                  <a:pt x="11064" y="3123"/>
                                </a:lnTo>
                                <a:lnTo>
                                  <a:pt x="11044" y="3107"/>
                                </a:lnTo>
                                <a:lnTo>
                                  <a:pt x="11023" y="3092"/>
                                </a:lnTo>
                                <a:lnTo>
                                  <a:pt x="11003" y="3076"/>
                                </a:lnTo>
                                <a:lnTo>
                                  <a:pt x="10960" y="3047"/>
                                </a:lnTo>
                                <a:lnTo>
                                  <a:pt x="10916" y="3020"/>
                                </a:lnTo>
                                <a:lnTo>
                                  <a:pt x="10870" y="2994"/>
                                </a:lnTo>
                                <a:lnTo>
                                  <a:pt x="10825" y="2969"/>
                                </a:lnTo>
                                <a:lnTo>
                                  <a:pt x="10778" y="2947"/>
                                </a:lnTo>
                                <a:lnTo>
                                  <a:pt x="10729" y="2926"/>
                                </a:lnTo>
                                <a:lnTo>
                                  <a:pt x="10680" y="2906"/>
                                </a:lnTo>
                                <a:lnTo>
                                  <a:pt x="10631" y="2886"/>
                                </a:lnTo>
                                <a:lnTo>
                                  <a:pt x="10582" y="2870"/>
                                </a:lnTo>
                                <a:lnTo>
                                  <a:pt x="10532" y="2853"/>
                                </a:lnTo>
                                <a:lnTo>
                                  <a:pt x="10483" y="2838"/>
                                </a:lnTo>
                                <a:lnTo>
                                  <a:pt x="10434" y="2824"/>
                                </a:lnTo>
                                <a:lnTo>
                                  <a:pt x="10385" y="2811"/>
                                </a:lnTo>
                                <a:lnTo>
                                  <a:pt x="10337" y="2800"/>
                                </a:lnTo>
                                <a:lnTo>
                                  <a:pt x="10288" y="2790"/>
                                </a:lnTo>
                                <a:lnTo>
                                  <a:pt x="10241" y="2780"/>
                                </a:lnTo>
                                <a:lnTo>
                                  <a:pt x="10259" y="2740"/>
                                </a:lnTo>
                                <a:lnTo>
                                  <a:pt x="10275" y="2699"/>
                                </a:lnTo>
                                <a:lnTo>
                                  <a:pt x="10288" y="2659"/>
                                </a:lnTo>
                                <a:lnTo>
                                  <a:pt x="10300" y="2620"/>
                                </a:lnTo>
                                <a:lnTo>
                                  <a:pt x="10311" y="2581"/>
                                </a:lnTo>
                                <a:lnTo>
                                  <a:pt x="10319" y="2541"/>
                                </a:lnTo>
                                <a:lnTo>
                                  <a:pt x="10325" y="2503"/>
                                </a:lnTo>
                                <a:lnTo>
                                  <a:pt x="10331" y="2466"/>
                                </a:lnTo>
                                <a:lnTo>
                                  <a:pt x="10333" y="2442"/>
                                </a:lnTo>
                                <a:lnTo>
                                  <a:pt x="10335" y="2418"/>
                                </a:lnTo>
                                <a:lnTo>
                                  <a:pt x="10337" y="2395"/>
                                </a:lnTo>
                                <a:lnTo>
                                  <a:pt x="10337" y="2371"/>
                                </a:lnTo>
                                <a:lnTo>
                                  <a:pt x="10337" y="2348"/>
                                </a:lnTo>
                                <a:lnTo>
                                  <a:pt x="10337" y="2325"/>
                                </a:lnTo>
                                <a:lnTo>
                                  <a:pt x="10335" y="2302"/>
                                </a:lnTo>
                                <a:lnTo>
                                  <a:pt x="10333" y="2279"/>
                                </a:lnTo>
                                <a:lnTo>
                                  <a:pt x="10331" y="2257"/>
                                </a:lnTo>
                                <a:lnTo>
                                  <a:pt x="10328" y="2234"/>
                                </a:lnTo>
                                <a:lnTo>
                                  <a:pt x="10324" y="2213"/>
                                </a:lnTo>
                                <a:lnTo>
                                  <a:pt x="10320" y="2192"/>
                                </a:lnTo>
                                <a:lnTo>
                                  <a:pt x="10314" y="2169"/>
                                </a:lnTo>
                                <a:lnTo>
                                  <a:pt x="10310" y="2148"/>
                                </a:lnTo>
                                <a:lnTo>
                                  <a:pt x="10303" y="2128"/>
                                </a:lnTo>
                                <a:lnTo>
                                  <a:pt x="10297" y="2107"/>
                                </a:lnTo>
                                <a:lnTo>
                                  <a:pt x="10282" y="2066"/>
                                </a:lnTo>
                                <a:lnTo>
                                  <a:pt x="10266" y="2026"/>
                                </a:lnTo>
                                <a:lnTo>
                                  <a:pt x="10247" y="1987"/>
                                </a:lnTo>
                                <a:lnTo>
                                  <a:pt x="10227" y="1949"/>
                                </a:lnTo>
                                <a:lnTo>
                                  <a:pt x="10205" y="1912"/>
                                </a:lnTo>
                                <a:lnTo>
                                  <a:pt x="10180" y="1875"/>
                                </a:lnTo>
                                <a:lnTo>
                                  <a:pt x="10154" y="1839"/>
                                </a:lnTo>
                                <a:lnTo>
                                  <a:pt x="10127" y="1804"/>
                                </a:lnTo>
                                <a:lnTo>
                                  <a:pt x="10099" y="1773"/>
                                </a:lnTo>
                                <a:lnTo>
                                  <a:pt x="10071" y="1741"/>
                                </a:lnTo>
                                <a:lnTo>
                                  <a:pt x="10041" y="1711"/>
                                </a:lnTo>
                                <a:lnTo>
                                  <a:pt x="10011" y="1682"/>
                                </a:lnTo>
                                <a:lnTo>
                                  <a:pt x="9978" y="1653"/>
                                </a:lnTo>
                                <a:lnTo>
                                  <a:pt x="9946" y="1625"/>
                                </a:lnTo>
                                <a:lnTo>
                                  <a:pt x="9911" y="1598"/>
                                </a:lnTo>
                                <a:lnTo>
                                  <a:pt x="9877" y="1572"/>
                                </a:lnTo>
                                <a:lnTo>
                                  <a:pt x="9841" y="1546"/>
                                </a:lnTo>
                                <a:lnTo>
                                  <a:pt x="9804" y="1522"/>
                                </a:lnTo>
                                <a:lnTo>
                                  <a:pt x="9766" y="1497"/>
                                </a:lnTo>
                                <a:lnTo>
                                  <a:pt x="9728" y="1475"/>
                                </a:lnTo>
                                <a:lnTo>
                                  <a:pt x="9690" y="1451"/>
                                </a:lnTo>
                                <a:lnTo>
                                  <a:pt x="9651" y="1430"/>
                                </a:lnTo>
                                <a:lnTo>
                                  <a:pt x="9610" y="1409"/>
                                </a:lnTo>
                                <a:lnTo>
                                  <a:pt x="9570" y="1388"/>
                                </a:lnTo>
                                <a:lnTo>
                                  <a:pt x="9501" y="1355"/>
                                </a:lnTo>
                                <a:lnTo>
                                  <a:pt x="9430" y="1323"/>
                                </a:lnTo>
                                <a:lnTo>
                                  <a:pt x="9359" y="1294"/>
                                </a:lnTo>
                                <a:lnTo>
                                  <a:pt x="9288" y="1267"/>
                                </a:lnTo>
                                <a:lnTo>
                                  <a:pt x="9217" y="1242"/>
                                </a:lnTo>
                                <a:lnTo>
                                  <a:pt x="9147" y="1218"/>
                                </a:lnTo>
                                <a:lnTo>
                                  <a:pt x="9076" y="1197"/>
                                </a:lnTo>
                                <a:lnTo>
                                  <a:pt x="9008" y="1177"/>
                                </a:lnTo>
                                <a:lnTo>
                                  <a:pt x="8941" y="1159"/>
                                </a:lnTo>
                                <a:lnTo>
                                  <a:pt x="8875" y="1142"/>
                                </a:lnTo>
                                <a:lnTo>
                                  <a:pt x="8811" y="1127"/>
                                </a:lnTo>
                                <a:lnTo>
                                  <a:pt x="8749" y="1114"/>
                                </a:lnTo>
                                <a:lnTo>
                                  <a:pt x="8691" y="1103"/>
                                </a:lnTo>
                                <a:lnTo>
                                  <a:pt x="8635" y="1093"/>
                                </a:lnTo>
                                <a:lnTo>
                                  <a:pt x="8584" y="1085"/>
                                </a:lnTo>
                                <a:lnTo>
                                  <a:pt x="8535" y="1078"/>
                                </a:lnTo>
                                <a:lnTo>
                                  <a:pt x="8499" y="1063"/>
                                </a:lnTo>
                                <a:lnTo>
                                  <a:pt x="8461" y="1048"/>
                                </a:lnTo>
                                <a:lnTo>
                                  <a:pt x="8420" y="1031"/>
                                </a:lnTo>
                                <a:lnTo>
                                  <a:pt x="8379" y="1013"/>
                                </a:lnTo>
                                <a:lnTo>
                                  <a:pt x="8354" y="1003"/>
                                </a:lnTo>
                                <a:lnTo>
                                  <a:pt x="8330" y="992"/>
                                </a:lnTo>
                                <a:lnTo>
                                  <a:pt x="8305" y="982"/>
                                </a:lnTo>
                                <a:lnTo>
                                  <a:pt x="8282" y="970"/>
                                </a:lnTo>
                                <a:lnTo>
                                  <a:pt x="8257" y="960"/>
                                </a:lnTo>
                                <a:lnTo>
                                  <a:pt x="8234" y="949"/>
                                </a:lnTo>
                                <a:lnTo>
                                  <a:pt x="8210" y="939"/>
                                </a:lnTo>
                                <a:lnTo>
                                  <a:pt x="8187" y="928"/>
                                </a:lnTo>
                                <a:lnTo>
                                  <a:pt x="8122" y="899"/>
                                </a:lnTo>
                                <a:lnTo>
                                  <a:pt x="8057" y="868"/>
                                </a:lnTo>
                                <a:lnTo>
                                  <a:pt x="7992" y="837"/>
                                </a:lnTo>
                                <a:lnTo>
                                  <a:pt x="7926" y="805"/>
                                </a:lnTo>
                                <a:lnTo>
                                  <a:pt x="7861" y="772"/>
                                </a:lnTo>
                                <a:lnTo>
                                  <a:pt x="7796" y="738"/>
                                </a:lnTo>
                                <a:lnTo>
                                  <a:pt x="7732" y="705"/>
                                </a:lnTo>
                                <a:lnTo>
                                  <a:pt x="7668" y="671"/>
                                </a:lnTo>
                                <a:lnTo>
                                  <a:pt x="7607" y="637"/>
                                </a:lnTo>
                                <a:lnTo>
                                  <a:pt x="7546" y="603"/>
                                </a:lnTo>
                                <a:lnTo>
                                  <a:pt x="7488" y="569"/>
                                </a:lnTo>
                                <a:lnTo>
                                  <a:pt x="7432" y="536"/>
                                </a:lnTo>
                                <a:lnTo>
                                  <a:pt x="7378" y="502"/>
                                </a:lnTo>
                                <a:lnTo>
                                  <a:pt x="7328" y="470"/>
                                </a:lnTo>
                                <a:lnTo>
                                  <a:pt x="7280" y="437"/>
                                </a:lnTo>
                                <a:lnTo>
                                  <a:pt x="7236" y="405"/>
                                </a:lnTo>
                                <a:lnTo>
                                  <a:pt x="7228" y="400"/>
                                </a:lnTo>
                                <a:lnTo>
                                  <a:pt x="7221" y="396"/>
                                </a:lnTo>
                                <a:lnTo>
                                  <a:pt x="7213" y="391"/>
                                </a:lnTo>
                                <a:lnTo>
                                  <a:pt x="7204" y="388"/>
                                </a:lnTo>
                                <a:lnTo>
                                  <a:pt x="7187" y="382"/>
                                </a:lnTo>
                                <a:lnTo>
                                  <a:pt x="7170" y="379"/>
                                </a:lnTo>
                                <a:lnTo>
                                  <a:pt x="7149" y="364"/>
                                </a:lnTo>
                                <a:lnTo>
                                  <a:pt x="7127" y="350"/>
                                </a:lnTo>
                                <a:lnTo>
                                  <a:pt x="7105" y="335"/>
                                </a:lnTo>
                                <a:lnTo>
                                  <a:pt x="7082" y="321"/>
                                </a:lnTo>
                                <a:lnTo>
                                  <a:pt x="7077" y="317"/>
                                </a:lnTo>
                                <a:lnTo>
                                  <a:pt x="7046" y="297"/>
                                </a:lnTo>
                                <a:lnTo>
                                  <a:pt x="7014" y="277"/>
                                </a:lnTo>
                                <a:lnTo>
                                  <a:pt x="6981" y="257"/>
                                </a:lnTo>
                                <a:lnTo>
                                  <a:pt x="6949" y="239"/>
                                </a:lnTo>
                                <a:lnTo>
                                  <a:pt x="6916" y="221"/>
                                </a:lnTo>
                                <a:lnTo>
                                  <a:pt x="6884" y="205"/>
                                </a:lnTo>
                                <a:lnTo>
                                  <a:pt x="6851" y="189"/>
                                </a:lnTo>
                                <a:lnTo>
                                  <a:pt x="6819" y="174"/>
                                </a:lnTo>
                                <a:lnTo>
                                  <a:pt x="6786" y="160"/>
                                </a:lnTo>
                                <a:lnTo>
                                  <a:pt x="6755" y="147"/>
                                </a:lnTo>
                                <a:lnTo>
                                  <a:pt x="6723" y="135"/>
                                </a:lnTo>
                                <a:lnTo>
                                  <a:pt x="6690" y="123"/>
                                </a:lnTo>
                                <a:lnTo>
                                  <a:pt x="6658" y="113"/>
                                </a:lnTo>
                                <a:lnTo>
                                  <a:pt x="6625" y="103"/>
                                </a:lnTo>
                                <a:lnTo>
                                  <a:pt x="6594" y="94"/>
                                </a:lnTo>
                                <a:lnTo>
                                  <a:pt x="6561" y="86"/>
                                </a:lnTo>
                                <a:lnTo>
                                  <a:pt x="6530" y="80"/>
                                </a:lnTo>
                                <a:lnTo>
                                  <a:pt x="6498" y="73"/>
                                </a:lnTo>
                                <a:lnTo>
                                  <a:pt x="6466" y="67"/>
                                </a:lnTo>
                                <a:lnTo>
                                  <a:pt x="6435" y="63"/>
                                </a:lnTo>
                                <a:lnTo>
                                  <a:pt x="6402" y="59"/>
                                </a:lnTo>
                                <a:lnTo>
                                  <a:pt x="6371" y="56"/>
                                </a:lnTo>
                                <a:lnTo>
                                  <a:pt x="6340" y="54"/>
                                </a:lnTo>
                                <a:lnTo>
                                  <a:pt x="6310" y="52"/>
                                </a:lnTo>
                                <a:lnTo>
                                  <a:pt x="6278" y="52"/>
                                </a:lnTo>
                                <a:lnTo>
                                  <a:pt x="6248" y="52"/>
                                </a:lnTo>
                                <a:lnTo>
                                  <a:pt x="6217" y="53"/>
                                </a:lnTo>
                                <a:lnTo>
                                  <a:pt x="6186" y="54"/>
                                </a:lnTo>
                                <a:lnTo>
                                  <a:pt x="6156" y="56"/>
                                </a:lnTo>
                                <a:lnTo>
                                  <a:pt x="6127" y="59"/>
                                </a:lnTo>
                                <a:lnTo>
                                  <a:pt x="6097" y="64"/>
                                </a:lnTo>
                                <a:lnTo>
                                  <a:pt x="6068" y="68"/>
                                </a:lnTo>
                                <a:lnTo>
                                  <a:pt x="6039" y="74"/>
                                </a:lnTo>
                                <a:lnTo>
                                  <a:pt x="6011" y="80"/>
                                </a:lnTo>
                                <a:lnTo>
                                  <a:pt x="5983" y="86"/>
                                </a:lnTo>
                                <a:lnTo>
                                  <a:pt x="5955" y="94"/>
                                </a:lnTo>
                                <a:lnTo>
                                  <a:pt x="5928" y="102"/>
                                </a:lnTo>
                                <a:lnTo>
                                  <a:pt x="5901" y="111"/>
                                </a:lnTo>
                                <a:lnTo>
                                  <a:pt x="5874" y="120"/>
                                </a:lnTo>
                                <a:lnTo>
                                  <a:pt x="5847" y="130"/>
                                </a:lnTo>
                                <a:lnTo>
                                  <a:pt x="5820" y="141"/>
                                </a:lnTo>
                                <a:lnTo>
                                  <a:pt x="5795" y="152"/>
                                </a:lnTo>
                                <a:lnTo>
                                  <a:pt x="5769" y="165"/>
                                </a:lnTo>
                                <a:lnTo>
                                  <a:pt x="5744" y="178"/>
                                </a:lnTo>
                                <a:lnTo>
                                  <a:pt x="5719" y="192"/>
                                </a:lnTo>
                                <a:lnTo>
                                  <a:pt x="5694" y="205"/>
                                </a:lnTo>
                                <a:lnTo>
                                  <a:pt x="5669" y="220"/>
                                </a:lnTo>
                                <a:lnTo>
                                  <a:pt x="5646" y="235"/>
                                </a:lnTo>
                                <a:lnTo>
                                  <a:pt x="5622" y="252"/>
                                </a:lnTo>
                                <a:lnTo>
                                  <a:pt x="5599" y="268"/>
                                </a:lnTo>
                                <a:lnTo>
                                  <a:pt x="5576" y="286"/>
                                </a:lnTo>
                                <a:lnTo>
                                  <a:pt x="5554" y="304"/>
                                </a:lnTo>
                                <a:lnTo>
                                  <a:pt x="5532" y="322"/>
                                </a:lnTo>
                                <a:lnTo>
                                  <a:pt x="5510" y="341"/>
                                </a:lnTo>
                                <a:lnTo>
                                  <a:pt x="5489" y="360"/>
                                </a:lnTo>
                                <a:lnTo>
                                  <a:pt x="5468" y="380"/>
                                </a:lnTo>
                                <a:lnTo>
                                  <a:pt x="5448" y="401"/>
                                </a:lnTo>
                                <a:lnTo>
                                  <a:pt x="5429" y="423"/>
                                </a:lnTo>
                                <a:lnTo>
                                  <a:pt x="5409" y="445"/>
                                </a:lnTo>
                                <a:lnTo>
                                  <a:pt x="5389" y="467"/>
                                </a:lnTo>
                                <a:lnTo>
                                  <a:pt x="5372" y="490"/>
                                </a:lnTo>
                                <a:lnTo>
                                  <a:pt x="5354" y="513"/>
                                </a:lnTo>
                                <a:lnTo>
                                  <a:pt x="5336" y="538"/>
                                </a:lnTo>
                                <a:lnTo>
                                  <a:pt x="5319" y="563"/>
                                </a:lnTo>
                                <a:lnTo>
                                  <a:pt x="5292" y="604"/>
                                </a:lnTo>
                                <a:lnTo>
                                  <a:pt x="5266" y="648"/>
                                </a:lnTo>
                                <a:lnTo>
                                  <a:pt x="5243" y="693"/>
                                </a:lnTo>
                                <a:lnTo>
                                  <a:pt x="5220" y="740"/>
                                </a:lnTo>
                                <a:lnTo>
                                  <a:pt x="5199" y="787"/>
                                </a:lnTo>
                                <a:lnTo>
                                  <a:pt x="5179" y="836"/>
                                </a:lnTo>
                                <a:lnTo>
                                  <a:pt x="5161" y="886"/>
                                </a:lnTo>
                                <a:lnTo>
                                  <a:pt x="5145" y="938"/>
                                </a:lnTo>
                                <a:lnTo>
                                  <a:pt x="5131" y="992"/>
                                </a:lnTo>
                                <a:lnTo>
                                  <a:pt x="5118" y="1047"/>
                                </a:lnTo>
                                <a:lnTo>
                                  <a:pt x="5106" y="1102"/>
                                </a:lnTo>
                                <a:lnTo>
                                  <a:pt x="5097" y="1159"/>
                                </a:lnTo>
                                <a:lnTo>
                                  <a:pt x="5090" y="1217"/>
                                </a:lnTo>
                                <a:lnTo>
                                  <a:pt x="5084" y="1276"/>
                                </a:lnTo>
                                <a:lnTo>
                                  <a:pt x="5081" y="1338"/>
                                </a:lnTo>
                                <a:lnTo>
                                  <a:pt x="5078" y="1400"/>
                                </a:lnTo>
                                <a:lnTo>
                                  <a:pt x="5034" y="1358"/>
                                </a:lnTo>
                                <a:lnTo>
                                  <a:pt x="4988" y="1319"/>
                                </a:lnTo>
                                <a:lnTo>
                                  <a:pt x="4941" y="1280"/>
                                </a:lnTo>
                                <a:lnTo>
                                  <a:pt x="4894" y="1243"/>
                                </a:lnTo>
                                <a:lnTo>
                                  <a:pt x="4846" y="1207"/>
                                </a:lnTo>
                                <a:lnTo>
                                  <a:pt x="4797" y="1172"/>
                                </a:lnTo>
                                <a:lnTo>
                                  <a:pt x="4748" y="1139"/>
                                </a:lnTo>
                                <a:lnTo>
                                  <a:pt x="4698" y="1107"/>
                                </a:lnTo>
                                <a:lnTo>
                                  <a:pt x="4647" y="1077"/>
                                </a:lnTo>
                                <a:lnTo>
                                  <a:pt x="4597" y="1048"/>
                                </a:lnTo>
                                <a:lnTo>
                                  <a:pt x="4546" y="1021"/>
                                </a:lnTo>
                                <a:lnTo>
                                  <a:pt x="4494" y="994"/>
                                </a:lnTo>
                                <a:lnTo>
                                  <a:pt x="4443" y="969"/>
                                </a:lnTo>
                                <a:lnTo>
                                  <a:pt x="4391" y="947"/>
                                </a:lnTo>
                                <a:lnTo>
                                  <a:pt x="4338" y="926"/>
                                </a:lnTo>
                                <a:lnTo>
                                  <a:pt x="4287" y="905"/>
                                </a:lnTo>
                                <a:lnTo>
                                  <a:pt x="4240" y="890"/>
                                </a:lnTo>
                                <a:lnTo>
                                  <a:pt x="4193" y="874"/>
                                </a:lnTo>
                                <a:lnTo>
                                  <a:pt x="4147" y="861"/>
                                </a:lnTo>
                                <a:lnTo>
                                  <a:pt x="4100" y="848"/>
                                </a:lnTo>
                                <a:lnTo>
                                  <a:pt x="4054" y="837"/>
                                </a:lnTo>
                                <a:lnTo>
                                  <a:pt x="4007" y="827"/>
                                </a:lnTo>
                                <a:lnTo>
                                  <a:pt x="3961" y="818"/>
                                </a:lnTo>
                                <a:lnTo>
                                  <a:pt x="3915" y="811"/>
                                </a:lnTo>
                                <a:lnTo>
                                  <a:pt x="3870" y="806"/>
                                </a:lnTo>
                                <a:lnTo>
                                  <a:pt x="3824" y="801"/>
                                </a:lnTo>
                                <a:lnTo>
                                  <a:pt x="3779" y="798"/>
                                </a:lnTo>
                                <a:lnTo>
                                  <a:pt x="3734" y="797"/>
                                </a:lnTo>
                                <a:lnTo>
                                  <a:pt x="3689" y="797"/>
                                </a:lnTo>
                                <a:lnTo>
                                  <a:pt x="3646" y="798"/>
                                </a:lnTo>
                                <a:lnTo>
                                  <a:pt x="3602" y="801"/>
                                </a:lnTo>
                                <a:lnTo>
                                  <a:pt x="3558" y="806"/>
                                </a:lnTo>
                                <a:lnTo>
                                  <a:pt x="3517" y="811"/>
                                </a:lnTo>
                                <a:lnTo>
                                  <a:pt x="3477" y="818"/>
                                </a:lnTo>
                                <a:lnTo>
                                  <a:pt x="3435" y="827"/>
                                </a:lnTo>
                                <a:lnTo>
                                  <a:pt x="3396" y="837"/>
                                </a:lnTo>
                                <a:lnTo>
                                  <a:pt x="3357" y="848"/>
                                </a:lnTo>
                                <a:lnTo>
                                  <a:pt x="3318" y="862"/>
                                </a:lnTo>
                                <a:lnTo>
                                  <a:pt x="3280" y="876"/>
                                </a:lnTo>
                                <a:lnTo>
                                  <a:pt x="3243" y="892"/>
                                </a:lnTo>
                                <a:lnTo>
                                  <a:pt x="3241" y="863"/>
                                </a:lnTo>
                                <a:lnTo>
                                  <a:pt x="3237" y="833"/>
                                </a:lnTo>
                                <a:lnTo>
                                  <a:pt x="3233" y="802"/>
                                </a:lnTo>
                                <a:lnTo>
                                  <a:pt x="3228" y="771"/>
                                </a:lnTo>
                                <a:lnTo>
                                  <a:pt x="3219" y="716"/>
                                </a:lnTo>
                                <a:lnTo>
                                  <a:pt x="3207" y="660"/>
                                </a:lnTo>
                                <a:lnTo>
                                  <a:pt x="3193" y="603"/>
                                </a:lnTo>
                                <a:lnTo>
                                  <a:pt x="3179" y="547"/>
                                </a:lnTo>
                                <a:lnTo>
                                  <a:pt x="3161" y="491"/>
                                </a:lnTo>
                                <a:lnTo>
                                  <a:pt x="3142" y="437"/>
                                </a:lnTo>
                                <a:lnTo>
                                  <a:pt x="3132" y="409"/>
                                </a:lnTo>
                                <a:lnTo>
                                  <a:pt x="3122" y="383"/>
                                </a:lnTo>
                                <a:lnTo>
                                  <a:pt x="3111" y="356"/>
                                </a:lnTo>
                                <a:lnTo>
                                  <a:pt x="3099" y="331"/>
                                </a:lnTo>
                                <a:lnTo>
                                  <a:pt x="3087" y="306"/>
                                </a:lnTo>
                                <a:lnTo>
                                  <a:pt x="3075" y="281"/>
                                </a:lnTo>
                                <a:lnTo>
                                  <a:pt x="3061" y="257"/>
                                </a:lnTo>
                                <a:lnTo>
                                  <a:pt x="3048" y="233"/>
                                </a:lnTo>
                                <a:lnTo>
                                  <a:pt x="3035" y="211"/>
                                </a:lnTo>
                                <a:lnTo>
                                  <a:pt x="3020" y="188"/>
                                </a:lnTo>
                                <a:lnTo>
                                  <a:pt x="3005" y="168"/>
                                </a:lnTo>
                                <a:lnTo>
                                  <a:pt x="2990" y="147"/>
                                </a:lnTo>
                                <a:lnTo>
                                  <a:pt x="2975" y="128"/>
                                </a:lnTo>
                                <a:lnTo>
                                  <a:pt x="2958" y="109"/>
                                </a:lnTo>
                                <a:lnTo>
                                  <a:pt x="2943" y="92"/>
                                </a:lnTo>
                                <a:lnTo>
                                  <a:pt x="2926" y="75"/>
                                </a:lnTo>
                                <a:lnTo>
                                  <a:pt x="2908" y="59"/>
                                </a:lnTo>
                                <a:lnTo>
                                  <a:pt x="2890" y="45"/>
                                </a:lnTo>
                                <a:lnTo>
                                  <a:pt x="2872" y="33"/>
                                </a:lnTo>
                                <a:lnTo>
                                  <a:pt x="2853" y="20"/>
                                </a:lnTo>
                                <a:lnTo>
                                  <a:pt x="2841" y="14"/>
                                </a:lnTo>
                                <a:lnTo>
                                  <a:pt x="2827" y="8"/>
                                </a:lnTo>
                                <a:lnTo>
                                  <a:pt x="2814" y="3"/>
                                </a:lnTo>
                                <a:lnTo>
                                  <a:pt x="2801" y="1"/>
                                </a:lnTo>
                                <a:lnTo>
                                  <a:pt x="2787" y="0"/>
                                </a:lnTo>
                                <a:lnTo>
                                  <a:pt x="2774" y="0"/>
                                </a:lnTo>
                                <a:lnTo>
                                  <a:pt x="2760" y="1"/>
                                </a:lnTo>
                                <a:lnTo>
                                  <a:pt x="2747" y="3"/>
                                </a:lnTo>
                                <a:lnTo>
                                  <a:pt x="2733" y="8"/>
                                </a:lnTo>
                                <a:lnTo>
                                  <a:pt x="2721" y="12"/>
                                </a:lnTo>
                                <a:lnTo>
                                  <a:pt x="2709" y="19"/>
                                </a:lnTo>
                                <a:lnTo>
                                  <a:pt x="2698" y="27"/>
                                </a:lnTo>
                                <a:lnTo>
                                  <a:pt x="2686" y="36"/>
                                </a:lnTo>
                                <a:lnTo>
                                  <a:pt x="2676" y="45"/>
                                </a:lnTo>
                                <a:lnTo>
                                  <a:pt x="2667" y="56"/>
                                </a:lnTo>
                                <a:lnTo>
                                  <a:pt x="2660" y="68"/>
                                </a:lnTo>
                                <a:lnTo>
                                  <a:pt x="2653" y="80"/>
                                </a:lnTo>
                                <a:lnTo>
                                  <a:pt x="2648" y="92"/>
                                </a:lnTo>
                                <a:lnTo>
                                  <a:pt x="2644" y="104"/>
                                </a:lnTo>
                                <a:lnTo>
                                  <a:pt x="2642" y="117"/>
                                </a:lnTo>
                                <a:lnTo>
                                  <a:pt x="2627" y="174"/>
                                </a:lnTo>
                                <a:lnTo>
                                  <a:pt x="2611" y="230"/>
                                </a:lnTo>
                                <a:lnTo>
                                  <a:pt x="2597" y="285"/>
                                </a:lnTo>
                                <a:lnTo>
                                  <a:pt x="2581" y="341"/>
                                </a:lnTo>
                                <a:lnTo>
                                  <a:pt x="2564" y="394"/>
                                </a:lnTo>
                                <a:lnTo>
                                  <a:pt x="2548" y="448"/>
                                </a:lnTo>
                                <a:lnTo>
                                  <a:pt x="2531" y="502"/>
                                </a:lnTo>
                                <a:lnTo>
                                  <a:pt x="2513" y="555"/>
                                </a:lnTo>
                                <a:lnTo>
                                  <a:pt x="2495" y="607"/>
                                </a:lnTo>
                                <a:lnTo>
                                  <a:pt x="2476" y="659"/>
                                </a:lnTo>
                                <a:lnTo>
                                  <a:pt x="2456" y="709"/>
                                </a:lnTo>
                                <a:lnTo>
                                  <a:pt x="2435" y="760"/>
                                </a:lnTo>
                                <a:lnTo>
                                  <a:pt x="2413" y="809"/>
                                </a:lnTo>
                                <a:lnTo>
                                  <a:pt x="2391" y="858"/>
                                </a:lnTo>
                                <a:lnTo>
                                  <a:pt x="2367" y="907"/>
                                </a:lnTo>
                                <a:lnTo>
                                  <a:pt x="2342" y="954"/>
                                </a:lnTo>
                                <a:lnTo>
                                  <a:pt x="2320" y="993"/>
                                </a:lnTo>
                                <a:lnTo>
                                  <a:pt x="2298" y="1032"/>
                                </a:lnTo>
                                <a:lnTo>
                                  <a:pt x="2275" y="1070"/>
                                </a:lnTo>
                                <a:lnTo>
                                  <a:pt x="2250" y="1108"/>
                                </a:lnTo>
                                <a:lnTo>
                                  <a:pt x="2224" y="1145"/>
                                </a:lnTo>
                                <a:lnTo>
                                  <a:pt x="2198" y="1182"/>
                                </a:lnTo>
                                <a:lnTo>
                                  <a:pt x="2170" y="1218"/>
                                </a:lnTo>
                                <a:lnTo>
                                  <a:pt x="2141" y="1254"/>
                                </a:lnTo>
                                <a:lnTo>
                                  <a:pt x="2112" y="1289"/>
                                </a:lnTo>
                                <a:lnTo>
                                  <a:pt x="2081" y="1323"/>
                                </a:lnTo>
                                <a:lnTo>
                                  <a:pt x="2048" y="1357"/>
                                </a:lnTo>
                                <a:lnTo>
                                  <a:pt x="2016" y="1391"/>
                                </a:lnTo>
                                <a:lnTo>
                                  <a:pt x="1980" y="1423"/>
                                </a:lnTo>
                                <a:lnTo>
                                  <a:pt x="1944" y="1456"/>
                                </a:lnTo>
                                <a:lnTo>
                                  <a:pt x="1907" y="1487"/>
                                </a:lnTo>
                                <a:lnTo>
                                  <a:pt x="1868" y="1517"/>
                                </a:lnTo>
                                <a:lnTo>
                                  <a:pt x="1855" y="1499"/>
                                </a:lnTo>
                                <a:lnTo>
                                  <a:pt x="1840" y="1481"/>
                                </a:lnTo>
                                <a:lnTo>
                                  <a:pt x="1826" y="1463"/>
                                </a:lnTo>
                                <a:lnTo>
                                  <a:pt x="1811" y="1446"/>
                                </a:lnTo>
                                <a:lnTo>
                                  <a:pt x="1791" y="1422"/>
                                </a:lnTo>
                                <a:lnTo>
                                  <a:pt x="1771" y="1400"/>
                                </a:lnTo>
                                <a:lnTo>
                                  <a:pt x="1750" y="1376"/>
                                </a:lnTo>
                                <a:lnTo>
                                  <a:pt x="1728" y="1355"/>
                                </a:lnTo>
                                <a:lnTo>
                                  <a:pt x="1707" y="1333"/>
                                </a:lnTo>
                                <a:lnTo>
                                  <a:pt x="1686" y="1312"/>
                                </a:lnTo>
                                <a:lnTo>
                                  <a:pt x="1665" y="1292"/>
                                </a:lnTo>
                                <a:lnTo>
                                  <a:pt x="1642" y="1272"/>
                                </a:lnTo>
                                <a:lnTo>
                                  <a:pt x="1613" y="1247"/>
                                </a:lnTo>
                                <a:lnTo>
                                  <a:pt x="1583" y="1223"/>
                                </a:lnTo>
                                <a:lnTo>
                                  <a:pt x="1553" y="1199"/>
                                </a:lnTo>
                                <a:lnTo>
                                  <a:pt x="1522" y="1175"/>
                                </a:lnTo>
                                <a:lnTo>
                                  <a:pt x="1491" y="1153"/>
                                </a:lnTo>
                                <a:lnTo>
                                  <a:pt x="1460" y="1131"/>
                                </a:lnTo>
                                <a:lnTo>
                                  <a:pt x="1427" y="1109"/>
                                </a:lnTo>
                                <a:lnTo>
                                  <a:pt x="1395" y="1089"/>
                                </a:lnTo>
                                <a:lnTo>
                                  <a:pt x="1362" y="1069"/>
                                </a:lnTo>
                                <a:lnTo>
                                  <a:pt x="1329" y="1050"/>
                                </a:lnTo>
                                <a:lnTo>
                                  <a:pt x="1296" y="1031"/>
                                </a:lnTo>
                                <a:lnTo>
                                  <a:pt x="1263" y="1013"/>
                                </a:lnTo>
                                <a:lnTo>
                                  <a:pt x="1229" y="996"/>
                                </a:lnTo>
                                <a:lnTo>
                                  <a:pt x="1195" y="979"/>
                                </a:lnTo>
                                <a:lnTo>
                                  <a:pt x="1161" y="963"/>
                                </a:lnTo>
                                <a:lnTo>
                                  <a:pt x="1126" y="947"/>
                                </a:lnTo>
                                <a:lnTo>
                                  <a:pt x="1093" y="932"/>
                                </a:lnTo>
                                <a:lnTo>
                                  <a:pt x="1058" y="918"/>
                                </a:lnTo>
                                <a:lnTo>
                                  <a:pt x="1023" y="904"/>
                                </a:lnTo>
                                <a:lnTo>
                                  <a:pt x="989" y="892"/>
                                </a:lnTo>
                                <a:lnTo>
                                  <a:pt x="955" y="880"/>
                                </a:lnTo>
                                <a:lnTo>
                                  <a:pt x="920" y="868"/>
                                </a:lnTo>
                                <a:lnTo>
                                  <a:pt x="886" y="857"/>
                                </a:lnTo>
                                <a:lnTo>
                                  <a:pt x="852" y="847"/>
                                </a:lnTo>
                                <a:lnTo>
                                  <a:pt x="818" y="837"/>
                                </a:lnTo>
                                <a:lnTo>
                                  <a:pt x="785" y="828"/>
                                </a:lnTo>
                                <a:lnTo>
                                  <a:pt x="751" y="820"/>
                                </a:lnTo>
                                <a:lnTo>
                                  <a:pt x="718" y="812"/>
                                </a:lnTo>
                                <a:lnTo>
                                  <a:pt x="685" y="806"/>
                                </a:lnTo>
                                <a:lnTo>
                                  <a:pt x="653" y="800"/>
                                </a:lnTo>
                                <a:lnTo>
                                  <a:pt x="620" y="795"/>
                                </a:lnTo>
                                <a:lnTo>
                                  <a:pt x="588" y="790"/>
                                </a:lnTo>
                                <a:lnTo>
                                  <a:pt x="573" y="788"/>
                                </a:lnTo>
                                <a:lnTo>
                                  <a:pt x="560" y="789"/>
                                </a:lnTo>
                                <a:lnTo>
                                  <a:pt x="545" y="790"/>
                                </a:lnTo>
                                <a:lnTo>
                                  <a:pt x="532" y="793"/>
                                </a:lnTo>
                                <a:lnTo>
                                  <a:pt x="520" y="797"/>
                                </a:lnTo>
                                <a:lnTo>
                                  <a:pt x="506" y="802"/>
                                </a:lnTo>
                                <a:lnTo>
                                  <a:pt x="495" y="809"/>
                                </a:lnTo>
                                <a:lnTo>
                                  <a:pt x="484" y="817"/>
                                </a:lnTo>
                                <a:lnTo>
                                  <a:pt x="474" y="826"/>
                                </a:lnTo>
                                <a:lnTo>
                                  <a:pt x="464" y="835"/>
                                </a:lnTo>
                                <a:lnTo>
                                  <a:pt x="455" y="846"/>
                                </a:lnTo>
                                <a:lnTo>
                                  <a:pt x="448" y="857"/>
                                </a:lnTo>
                                <a:lnTo>
                                  <a:pt x="441" y="870"/>
                                </a:lnTo>
                                <a:lnTo>
                                  <a:pt x="436" y="882"/>
                                </a:lnTo>
                                <a:lnTo>
                                  <a:pt x="431" y="896"/>
                                </a:lnTo>
                                <a:lnTo>
                                  <a:pt x="429" y="910"/>
                                </a:lnTo>
                                <a:lnTo>
                                  <a:pt x="428" y="921"/>
                                </a:lnTo>
                                <a:lnTo>
                                  <a:pt x="428" y="932"/>
                                </a:lnTo>
                                <a:lnTo>
                                  <a:pt x="428" y="942"/>
                                </a:lnTo>
                                <a:lnTo>
                                  <a:pt x="430" y="954"/>
                                </a:lnTo>
                                <a:lnTo>
                                  <a:pt x="432" y="964"/>
                                </a:lnTo>
                                <a:lnTo>
                                  <a:pt x="435" y="974"/>
                                </a:lnTo>
                                <a:lnTo>
                                  <a:pt x="438" y="984"/>
                                </a:lnTo>
                                <a:lnTo>
                                  <a:pt x="442" y="993"/>
                                </a:lnTo>
                                <a:lnTo>
                                  <a:pt x="470" y="1061"/>
                                </a:lnTo>
                                <a:lnTo>
                                  <a:pt x="496" y="1128"/>
                                </a:lnTo>
                                <a:lnTo>
                                  <a:pt x="520" y="1195"/>
                                </a:lnTo>
                                <a:lnTo>
                                  <a:pt x="541" y="1261"/>
                                </a:lnTo>
                                <a:lnTo>
                                  <a:pt x="561" y="1326"/>
                                </a:lnTo>
                                <a:lnTo>
                                  <a:pt x="578" y="1391"/>
                                </a:lnTo>
                                <a:lnTo>
                                  <a:pt x="592" y="1453"/>
                                </a:lnTo>
                                <a:lnTo>
                                  <a:pt x="606" y="1517"/>
                                </a:lnTo>
                                <a:lnTo>
                                  <a:pt x="618" y="1579"/>
                                </a:lnTo>
                                <a:lnTo>
                                  <a:pt x="627" y="1640"/>
                                </a:lnTo>
                                <a:lnTo>
                                  <a:pt x="636" y="1702"/>
                                </a:lnTo>
                                <a:lnTo>
                                  <a:pt x="643" y="1762"/>
                                </a:lnTo>
                                <a:lnTo>
                                  <a:pt x="647" y="1822"/>
                                </a:lnTo>
                                <a:lnTo>
                                  <a:pt x="651" y="1880"/>
                                </a:lnTo>
                                <a:lnTo>
                                  <a:pt x="653" y="1939"/>
                                </a:lnTo>
                                <a:lnTo>
                                  <a:pt x="655" y="1997"/>
                                </a:lnTo>
                                <a:lnTo>
                                  <a:pt x="654" y="2054"/>
                                </a:lnTo>
                                <a:lnTo>
                                  <a:pt x="653" y="2110"/>
                                </a:lnTo>
                                <a:lnTo>
                                  <a:pt x="652" y="2166"/>
                                </a:lnTo>
                                <a:lnTo>
                                  <a:pt x="648" y="2221"/>
                                </a:lnTo>
                                <a:lnTo>
                                  <a:pt x="644" y="2275"/>
                                </a:lnTo>
                                <a:lnTo>
                                  <a:pt x="639" y="2328"/>
                                </a:lnTo>
                                <a:lnTo>
                                  <a:pt x="634" y="2382"/>
                                </a:lnTo>
                                <a:lnTo>
                                  <a:pt x="628" y="2435"/>
                                </a:lnTo>
                                <a:lnTo>
                                  <a:pt x="615" y="2538"/>
                                </a:lnTo>
                                <a:lnTo>
                                  <a:pt x="599" y="2639"/>
                                </a:lnTo>
                                <a:lnTo>
                                  <a:pt x="583" y="2737"/>
                                </a:lnTo>
                                <a:lnTo>
                                  <a:pt x="568" y="2834"/>
                                </a:lnTo>
                                <a:lnTo>
                                  <a:pt x="545" y="2966"/>
                                </a:lnTo>
                                <a:lnTo>
                                  <a:pt x="525" y="3095"/>
                                </a:lnTo>
                                <a:lnTo>
                                  <a:pt x="516" y="3158"/>
                                </a:lnTo>
                                <a:lnTo>
                                  <a:pt x="508" y="3219"/>
                                </a:lnTo>
                                <a:lnTo>
                                  <a:pt x="502" y="3281"/>
                                </a:lnTo>
                                <a:lnTo>
                                  <a:pt x="497" y="3341"/>
                                </a:lnTo>
                                <a:lnTo>
                                  <a:pt x="494" y="3400"/>
                                </a:lnTo>
                                <a:lnTo>
                                  <a:pt x="492" y="3459"/>
                                </a:lnTo>
                                <a:lnTo>
                                  <a:pt x="493" y="3516"/>
                                </a:lnTo>
                                <a:lnTo>
                                  <a:pt x="495" y="3573"/>
                                </a:lnTo>
                                <a:lnTo>
                                  <a:pt x="499" y="3629"/>
                                </a:lnTo>
                                <a:lnTo>
                                  <a:pt x="507" y="3684"/>
                                </a:lnTo>
                                <a:lnTo>
                                  <a:pt x="517" y="3738"/>
                                </a:lnTo>
                                <a:lnTo>
                                  <a:pt x="530" y="3792"/>
                                </a:lnTo>
                                <a:lnTo>
                                  <a:pt x="545" y="3845"/>
                                </a:lnTo>
                                <a:lnTo>
                                  <a:pt x="564" y="3897"/>
                                </a:lnTo>
                                <a:lnTo>
                                  <a:pt x="588" y="3949"/>
                                </a:lnTo>
                                <a:lnTo>
                                  <a:pt x="614" y="3999"/>
                                </a:lnTo>
                                <a:lnTo>
                                  <a:pt x="644" y="4050"/>
                                </a:lnTo>
                                <a:lnTo>
                                  <a:pt x="677" y="4099"/>
                                </a:lnTo>
                                <a:lnTo>
                                  <a:pt x="715" y="4147"/>
                                </a:lnTo>
                                <a:lnTo>
                                  <a:pt x="757" y="4195"/>
                                </a:lnTo>
                                <a:lnTo>
                                  <a:pt x="804" y="4242"/>
                                </a:lnTo>
                                <a:lnTo>
                                  <a:pt x="855" y="4289"/>
                                </a:lnTo>
                                <a:lnTo>
                                  <a:pt x="911" y="4336"/>
                                </a:lnTo>
                                <a:lnTo>
                                  <a:pt x="973" y="4381"/>
                                </a:lnTo>
                                <a:lnTo>
                                  <a:pt x="1039" y="4427"/>
                                </a:lnTo>
                                <a:lnTo>
                                  <a:pt x="1111" y="4472"/>
                                </a:lnTo>
                                <a:lnTo>
                                  <a:pt x="1189" y="4516"/>
                                </a:lnTo>
                                <a:lnTo>
                                  <a:pt x="1272" y="4559"/>
                                </a:lnTo>
                                <a:lnTo>
                                  <a:pt x="1200" y="4581"/>
                                </a:lnTo>
                                <a:lnTo>
                                  <a:pt x="1128" y="4602"/>
                                </a:lnTo>
                                <a:lnTo>
                                  <a:pt x="1057" y="4622"/>
                                </a:lnTo>
                                <a:lnTo>
                                  <a:pt x="985" y="4643"/>
                                </a:lnTo>
                                <a:lnTo>
                                  <a:pt x="914" y="4664"/>
                                </a:lnTo>
                                <a:lnTo>
                                  <a:pt x="841" y="4683"/>
                                </a:lnTo>
                                <a:lnTo>
                                  <a:pt x="769" y="4703"/>
                                </a:lnTo>
                                <a:lnTo>
                                  <a:pt x="696" y="4722"/>
                                </a:lnTo>
                                <a:lnTo>
                                  <a:pt x="624" y="4741"/>
                                </a:lnTo>
                                <a:lnTo>
                                  <a:pt x="551" y="4759"/>
                                </a:lnTo>
                                <a:lnTo>
                                  <a:pt x="478" y="4777"/>
                                </a:lnTo>
                                <a:lnTo>
                                  <a:pt x="405" y="4795"/>
                                </a:lnTo>
                                <a:lnTo>
                                  <a:pt x="333" y="4813"/>
                                </a:lnTo>
                                <a:lnTo>
                                  <a:pt x="259" y="4829"/>
                                </a:lnTo>
                                <a:lnTo>
                                  <a:pt x="185" y="4846"/>
                                </a:lnTo>
                                <a:lnTo>
                                  <a:pt x="112" y="4862"/>
                                </a:lnTo>
                                <a:lnTo>
                                  <a:pt x="99" y="4866"/>
                                </a:lnTo>
                                <a:lnTo>
                                  <a:pt x="85" y="4871"/>
                                </a:lnTo>
                                <a:lnTo>
                                  <a:pt x="74" y="4876"/>
                                </a:lnTo>
                                <a:lnTo>
                                  <a:pt x="62" y="4883"/>
                                </a:lnTo>
                                <a:lnTo>
                                  <a:pt x="52" y="4891"/>
                                </a:lnTo>
                                <a:lnTo>
                                  <a:pt x="42" y="4900"/>
                                </a:lnTo>
                                <a:lnTo>
                                  <a:pt x="33" y="4910"/>
                                </a:lnTo>
                                <a:lnTo>
                                  <a:pt x="25" y="4920"/>
                                </a:lnTo>
                                <a:lnTo>
                                  <a:pt x="18" y="4931"/>
                                </a:lnTo>
                                <a:lnTo>
                                  <a:pt x="13" y="4944"/>
                                </a:lnTo>
                                <a:lnTo>
                                  <a:pt x="8" y="4956"/>
                                </a:lnTo>
                                <a:lnTo>
                                  <a:pt x="4" y="4968"/>
                                </a:lnTo>
                                <a:lnTo>
                                  <a:pt x="1" y="4982"/>
                                </a:lnTo>
                                <a:lnTo>
                                  <a:pt x="0" y="4995"/>
                                </a:lnTo>
                                <a:lnTo>
                                  <a:pt x="0" y="5009"/>
                                </a:lnTo>
                                <a:lnTo>
                                  <a:pt x="2" y="5022"/>
                                </a:lnTo>
                                <a:lnTo>
                                  <a:pt x="9" y="5069"/>
                                </a:lnTo>
                                <a:lnTo>
                                  <a:pt x="17" y="5116"/>
                                </a:lnTo>
                                <a:lnTo>
                                  <a:pt x="25" y="5162"/>
                                </a:lnTo>
                                <a:lnTo>
                                  <a:pt x="32" y="5209"/>
                                </a:lnTo>
                                <a:lnTo>
                                  <a:pt x="39" y="5255"/>
                                </a:lnTo>
                                <a:lnTo>
                                  <a:pt x="47" y="5301"/>
                                </a:lnTo>
                                <a:lnTo>
                                  <a:pt x="54" y="5347"/>
                                </a:lnTo>
                                <a:lnTo>
                                  <a:pt x="62" y="5393"/>
                                </a:lnTo>
                                <a:lnTo>
                                  <a:pt x="129" y="5813"/>
                                </a:lnTo>
                                <a:lnTo>
                                  <a:pt x="193" y="6222"/>
                                </a:lnTo>
                                <a:lnTo>
                                  <a:pt x="223" y="6425"/>
                                </a:lnTo>
                                <a:lnTo>
                                  <a:pt x="252" y="6627"/>
                                </a:lnTo>
                                <a:lnTo>
                                  <a:pt x="281" y="6828"/>
                                </a:lnTo>
                                <a:lnTo>
                                  <a:pt x="308" y="7029"/>
                                </a:lnTo>
                                <a:lnTo>
                                  <a:pt x="333" y="7232"/>
                                </a:lnTo>
                                <a:lnTo>
                                  <a:pt x="357" y="7436"/>
                                </a:lnTo>
                                <a:lnTo>
                                  <a:pt x="380" y="7642"/>
                                </a:lnTo>
                                <a:lnTo>
                                  <a:pt x="400" y="7849"/>
                                </a:lnTo>
                                <a:lnTo>
                                  <a:pt x="419" y="8061"/>
                                </a:lnTo>
                                <a:lnTo>
                                  <a:pt x="436" y="8276"/>
                                </a:lnTo>
                                <a:lnTo>
                                  <a:pt x="451" y="8496"/>
                                </a:lnTo>
                                <a:lnTo>
                                  <a:pt x="464" y="8720"/>
                                </a:lnTo>
                                <a:lnTo>
                                  <a:pt x="475" y="8950"/>
                                </a:lnTo>
                                <a:lnTo>
                                  <a:pt x="483" y="9185"/>
                                </a:lnTo>
                                <a:lnTo>
                                  <a:pt x="488" y="9427"/>
                                </a:lnTo>
                                <a:lnTo>
                                  <a:pt x="492" y="9676"/>
                                </a:lnTo>
                                <a:lnTo>
                                  <a:pt x="493" y="9932"/>
                                </a:lnTo>
                                <a:lnTo>
                                  <a:pt x="490" y="10198"/>
                                </a:lnTo>
                                <a:lnTo>
                                  <a:pt x="486" y="10471"/>
                                </a:lnTo>
                                <a:lnTo>
                                  <a:pt x="478" y="10755"/>
                                </a:lnTo>
                                <a:lnTo>
                                  <a:pt x="467" y="11048"/>
                                </a:lnTo>
                                <a:lnTo>
                                  <a:pt x="454" y="11352"/>
                                </a:lnTo>
                                <a:lnTo>
                                  <a:pt x="437" y="11667"/>
                                </a:lnTo>
                                <a:lnTo>
                                  <a:pt x="415" y="11993"/>
                                </a:lnTo>
                                <a:lnTo>
                                  <a:pt x="392" y="12331"/>
                                </a:lnTo>
                                <a:lnTo>
                                  <a:pt x="365" y="12683"/>
                                </a:lnTo>
                                <a:lnTo>
                                  <a:pt x="334" y="13047"/>
                                </a:lnTo>
                                <a:lnTo>
                                  <a:pt x="299" y="13426"/>
                                </a:lnTo>
                                <a:lnTo>
                                  <a:pt x="298" y="13440"/>
                                </a:lnTo>
                                <a:lnTo>
                                  <a:pt x="298" y="13454"/>
                                </a:lnTo>
                                <a:lnTo>
                                  <a:pt x="300" y="13467"/>
                                </a:lnTo>
                                <a:lnTo>
                                  <a:pt x="302" y="13481"/>
                                </a:lnTo>
                                <a:lnTo>
                                  <a:pt x="307" y="13493"/>
                                </a:lnTo>
                                <a:lnTo>
                                  <a:pt x="311" y="13505"/>
                                </a:lnTo>
                                <a:lnTo>
                                  <a:pt x="318" y="13518"/>
                                </a:lnTo>
                                <a:lnTo>
                                  <a:pt x="326" y="13529"/>
                                </a:lnTo>
                                <a:lnTo>
                                  <a:pt x="334" y="13539"/>
                                </a:lnTo>
                                <a:lnTo>
                                  <a:pt x="344" y="13548"/>
                                </a:lnTo>
                                <a:lnTo>
                                  <a:pt x="354" y="13557"/>
                                </a:lnTo>
                                <a:lnTo>
                                  <a:pt x="365" y="13565"/>
                                </a:lnTo>
                                <a:lnTo>
                                  <a:pt x="376" y="13572"/>
                                </a:lnTo>
                                <a:lnTo>
                                  <a:pt x="390" y="13576"/>
                                </a:lnTo>
                                <a:lnTo>
                                  <a:pt x="402" y="13581"/>
                                </a:lnTo>
                                <a:lnTo>
                                  <a:pt x="417" y="13584"/>
                                </a:lnTo>
                                <a:lnTo>
                                  <a:pt x="5950" y="14503"/>
                                </a:lnTo>
                                <a:lnTo>
                                  <a:pt x="5960" y="14505"/>
                                </a:lnTo>
                                <a:lnTo>
                                  <a:pt x="5970" y="14506"/>
                                </a:lnTo>
                                <a:lnTo>
                                  <a:pt x="5980" y="14506"/>
                                </a:lnTo>
                                <a:lnTo>
                                  <a:pt x="5992" y="14506"/>
                                </a:lnTo>
                                <a:lnTo>
                                  <a:pt x="6108" y="14496"/>
                                </a:lnTo>
                                <a:lnTo>
                                  <a:pt x="6224" y="14486"/>
                                </a:lnTo>
                                <a:lnTo>
                                  <a:pt x="6342" y="14476"/>
                                </a:lnTo>
                                <a:lnTo>
                                  <a:pt x="6458" y="14463"/>
                                </a:lnTo>
                                <a:lnTo>
                                  <a:pt x="6575" y="14452"/>
                                </a:lnTo>
                                <a:lnTo>
                                  <a:pt x="6691" y="14439"/>
                                </a:lnTo>
                                <a:lnTo>
                                  <a:pt x="6808" y="14427"/>
                                </a:lnTo>
                                <a:lnTo>
                                  <a:pt x="6924" y="14412"/>
                                </a:lnTo>
                                <a:lnTo>
                                  <a:pt x="7158" y="14383"/>
                                </a:lnTo>
                                <a:lnTo>
                                  <a:pt x="7391" y="14353"/>
                                </a:lnTo>
                                <a:lnTo>
                                  <a:pt x="7624" y="14320"/>
                                </a:lnTo>
                                <a:lnTo>
                                  <a:pt x="7856" y="14285"/>
                                </a:lnTo>
                                <a:lnTo>
                                  <a:pt x="8089" y="14249"/>
                                </a:lnTo>
                                <a:lnTo>
                                  <a:pt x="8322" y="14212"/>
                                </a:lnTo>
                                <a:lnTo>
                                  <a:pt x="8555" y="14174"/>
                                </a:lnTo>
                                <a:lnTo>
                                  <a:pt x="8788" y="14135"/>
                                </a:lnTo>
                                <a:lnTo>
                                  <a:pt x="9020" y="14096"/>
                                </a:lnTo>
                                <a:lnTo>
                                  <a:pt x="9252" y="14056"/>
                                </a:lnTo>
                                <a:lnTo>
                                  <a:pt x="9485" y="14015"/>
                                </a:lnTo>
                                <a:lnTo>
                                  <a:pt x="9718" y="13975"/>
                                </a:lnTo>
                                <a:lnTo>
                                  <a:pt x="9834" y="13955"/>
                                </a:lnTo>
                                <a:lnTo>
                                  <a:pt x="9949" y="13935"/>
                                </a:lnTo>
                                <a:lnTo>
                                  <a:pt x="10065" y="13914"/>
                                </a:lnTo>
                                <a:lnTo>
                                  <a:pt x="10181" y="13894"/>
                                </a:lnTo>
                                <a:lnTo>
                                  <a:pt x="10296" y="13874"/>
                                </a:lnTo>
                                <a:lnTo>
                                  <a:pt x="10413" y="13854"/>
                                </a:lnTo>
                                <a:lnTo>
                                  <a:pt x="10528" y="13834"/>
                                </a:lnTo>
                                <a:lnTo>
                                  <a:pt x="10644" y="13815"/>
                                </a:lnTo>
                                <a:lnTo>
                                  <a:pt x="10760" y="13795"/>
                                </a:lnTo>
                                <a:lnTo>
                                  <a:pt x="10876" y="13776"/>
                                </a:lnTo>
                                <a:lnTo>
                                  <a:pt x="10991" y="13756"/>
                                </a:lnTo>
                                <a:lnTo>
                                  <a:pt x="11108" y="13737"/>
                                </a:lnTo>
                                <a:lnTo>
                                  <a:pt x="11223" y="13719"/>
                                </a:lnTo>
                                <a:lnTo>
                                  <a:pt x="11339" y="13702"/>
                                </a:lnTo>
                                <a:lnTo>
                                  <a:pt x="11455" y="13684"/>
                                </a:lnTo>
                                <a:lnTo>
                                  <a:pt x="11571" y="13666"/>
                                </a:lnTo>
                                <a:lnTo>
                                  <a:pt x="11582" y="13663"/>
                                </a:lnTo>
                                <a:lnTo>
                                  <a:pt x="11592" y="13660"/>
                                </a:lnTo>
                                <a:lnTo>
                                  <a:pt x="11604" y="13657"/>
                                </a:lnTo>
                                <a:lnTo>
                                  <a:pt x="11614" y="13651"/>
                                </a:lnTo>
                                <a:lnTo>
                                  <a:pt x="11623" y="13647"/>
                                </a:lnTo>
                                <a:lnTo>
                                  <a:pt x="11633" y="13640"/>
                                </a:lnTo>
                                <a:lnTo>
                                  <a:pt x="11641" y="13633"/>
                                </a:lnTo>
                                <a:lnTo>
                                  <a:pt x="11648" y="13626"/>
                                </a:lnTo>
                                <a:lnTo>
                                  <a:pt x="11656" y="13619"/>
                                </a:lnTo>
                                <a:lnTo>
                                  <a:pt x="11663" y="13610"/>
                                </a:lnTo>
                                <a:lnTo>
                                  <a:pt x="11670" y="13601"/>
                                </a:lnTo>
                                <a:lnTo>
                                  <a:pt x="11674" y="13592"/>
                                </a:lnTo>
                                <a:lnTo>
                                  <a:pt x="11680" y="13582"/>
                                </a:lnTo>
                                <a:lnTo>
                                  <a:pt x="11683" y="13572"/>
                                </a:lnTo>
                                <a:lnTo>
                                  <a:pt x="11686" y="13561"/>
                                </a:lnTo>
                                <a:lnTo>
                                  <a:pt x="11689" y="13550"/>
                                </a:lnTo>
                                <a:lnTo>
                                  <a:pt x="11691" y="13540"/>
                                </a:lnTo>
                                <a:lnTo>
                                  <a:pt x="11691" y="13529"/>
                                </a:lnTo>
                                <a:lnTo>
                                  <a:pt x="11691" y="13518"/>
                                </a:lnTo>
                                <a:lnTo>
                                  <a:pt x="11690" y="13508"/>
                                </a:lnTo>
                                <a:lnTo>
                                  <a:pt x="11627" y="12998"/>
                                </a:lnTo>
                                <a:lnTo>
                                  <a:pt x="11566" y="12493"/>
                                </a:lnTo>
                                <a:lnTo>
                                  <a:pt x="11538" y="12240"/>
                                </a:lnTo>
                                <a:lnTo>
                                  <a:pt x="11510" y="11988"/>
                                </a:lnTo>
                                <a:lnTo>
                                  <a:pt x="11483" y="11735"/>
                                </a:lnTo>
                                <a:lnTo>
                                  <a:pt x="11459" y="11483"/>
                                </a:lnTo>
                                <a:lnTo>
                                  <a:pt x="11436" y="11230"/>
                                </a:lnTo>
                                <a:lnTo>
                                  <a:pt x="11416" y="10975"/>
                                </a:lnTo>
                                <a:lnTo>
                                  <a:pt x="11398" y="10720"/>
                                </a:lnTo>
                                <a:lnTo>
                                  <a:pt x="11382" y="10463"/>
                                </a:lnTo>
                                <a:lnTo>
                                  <a:pt x="11370" y="10204"/>
                                </a:lnTo>
                                <a:lnTo>
                                  <a:pt x="11360" y="9945"/>
                                </a:lnTo>
                                <a:lnTo>
                                  <a:pt x="11353" y="9682"/>
                                </a:lnTo>
                                <a:lnTo>
                                  <a:pt x="11351" y="9419"/>
                                </a:lnTo>
                                <a:lnTo>
                                  <a:pt x="11351" y="9152"/>
                                </a:lnTo>
                                <a:lnTo>
                                  <a:pt x="11355" y="8882"/>
                                </a:lnTo>
                                <a:lnTo>
                                  <a:pt x="11364" y="8610"/>
                                </a:lnTo>
                                <a:lnTo>
                                  <a:pt x="11378" y="8334"/>
                                </a:lnTo>
                                <a:lnTo>
                                  <a:pt x="11395" y="8055"/>
                                </a:lnTo>
                                <a:lnTo>
                                  <a:pt x="11418" y="7773"/>
                                </a:lnTo>
                                <a:lnTo>
                                  <a:pt x="11445" y="7486"/>
                                </a:lnTo>
                                <a:lnTo>
                                  <a:pt x="11478" y="7195"/>
                                </a:lnTo>
                                <a:lnTo>
                                  <a:pt x="11516" y="6900"/>
                                </a:lnTo>
                                <a:lnTo>
                                  <a:pt x="11560" y="6601"/>
                                </a:lnTo>
                                <a:lnTo>
                                  <a:pt x="11609" y="6296"/>
                                </a:lnTo>
                                <a:lnTo>
                                  <a:pt x="11665" y="5987"/>
                                </a:lnTo>
                                <a:lnTo>
                                  <a:pt x="11728" y="5672"/>
                                </a:lnTo>
                                <a:lnTo>
                                  <a:pt x="11796" y="5352"/>
                                </a:lnTo>
                                <a:lnTo>
                                  <a:pt x="11872" y="5026"/>
                                </a:lnTo>
                                <a:lnTo>
                                  <a:pt x="11954" y="4693"/>
                                </a:lnTo>
                                <a:lnTo>
                                  <a:pt x="11958" y="4679"/>
                                </a:lnTo>
                                <a:lnTo>
                                  <a:pt x="11961" y="4666"/>
                                </a:lnTo>
                                <a:lnTo>
                                  <a:pt x="11962" y="4652"/>
                                </a:lnTo>
                                <a:lnTo>
                                  <a:pt x="11961" y="4639"/>
                                </a:lnTo>
                                <a:lnTo>
                                  <a:pt x="11960" y="4627"/>
                                </a:lnTo>
                                <a:lnTo>
                                  <a:pt x="11957" y="4613"/>
                                </a:lnTo>
                                <a:lnTo>
                                  <a:pt x="11953" y="4601"/>
                                </a:lnTo>
                                <a:lnTo>
                                  <a:pt x="11948" y="4589"/>
                                </a:lnTo>
                                <a:lnTo>
                                  <a:pt x="11942" y="4577"/>
                                </a:lnTo>
                                <a:lnTo>
                                  <a:pt x="11935" y="4566"/>
                                </a:lnTo>
                                <a:lnTo>
                                  <a:pt x="11927" y="4556"/>
                                </a:lnTo>
                                <a:lnTo>
                                  <a:pt x="11917" y="4546"/>
                                </a:lnTo>
                                <a:lnTo>
                                  <a:pt x="11907" y="4537"/>
                                </a:lnTo>
                                <a:lnTo>
                                  <a:pt x="11896" y="4529"/>
                                </a:lnTo>
                                <a:lnTo>
                                  <a:pt x="11885" y="4522"/>
                                </a:lnTo>
                                <a:lnTo>
                                  <a:pt x="11871" y="4517"/>
                                </a:lnTo>
                                <a:lnTo>
                                  <a:pt x="11785" y="4483"/>
                                </a:lnTo>
                                <a:lnTo>
                                  <a:pt x="11698" y="4450"/>
                                </a:lnTo>
                                <a:lnTo>
                                  <a:pt x="11611" y="4417"/>
                                </a:lnTo>
                                <a:lnTo>
                                  <a:pt x="11525" y="4386"/>
                                </a:lnTo>
                                <a:lnTo>
                                  <a:pt x="11438" y="4354"/>
                                </a:lnTo>
                                <a:lnTo>
                                  <a:pt x="11352" y="4324"/>
                                </a:lnTo>
                                <a:lnTo>
                                  <a:pt x="11266" y="4294"/>
                                </a:lnTo>
                                <a:lnTo>
                                  <a:pt x="11179" y="4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1884"/>
                        <wps:cNvSpPr>
                          <a:spLocks/>
                        </wps:cNvSpPr>
                        <wps:spPr bwMode="auto">
                          <a:xfrm>
                            <a:off x="10538" y="2658"/>
                            <a:ext cx="1094" cy="1191"/>
                          </a:xfrm>
                          <a:custGeom>
                            <a:avLst/>
                            <a:gdLst>
                              <a:gd name="T0" fmla="*/ 1977 w 3282"/>
                              <a:gd name="T1" fmla="*/ 550 h 3573"/>
                              <a:gd name="T2" fmla="*/ 2609 w 3282"/>
                              <a:gd name="T3" fmla="*/ 963 h 3573"/>
                              <a:gd name="T4" fmla="*/ 3131 w 3282"/>
                              <a:gd name="T5" fmla="*/ 1934 h 3573"/>
                              <a:gd name="T6" fmla="*/ 3282 w 3282"/>
                              <a:gd name="T7" fmla="*/ 2656 h 3573"/>
                              <a:gd name="T8" fmla="*/ 3076 w 3282"/>
                              <a:gd name="T9" fmla="*/ 3269 h 3573"/>
                              <a:gd name="T10" fmla="*/ 2891 w 3282"/>
                              <a:gd name="T11" fmla="*/ 3573 h 3573"/>
                              <a:gd name="T12" fmla="*/ 2135 w 3282"/>
                              <a:gd name="T13" fmla="*/ 2389 h 3573"/>
                              <a:gd name="T14" fmla="*/ 1717 w 3282"/>
                              <a:gd name="T15" fmla="*/ 2698 h 3573"/>
                              <a:gd name="T16" fmla="*/ 988 w 3282"/>
                              <a:gd name="T17" fmla="*/ 2877 h 3573"/>
                              <a:gd name="T18" fmla="*/ 645 w 3282"/>
                              <a:gd name="T19" fmla="*/ 2849 h 3573"/>
                              <a:gd name="T20" fmla="*/ 694 w 3282"/>
                              <a:gd name="T21" fmla="*/ 2671 h 3573"/>
                              <a:gd name="T22" fmla="*/ 974 w 3282"/>
                              <a:gd name="T23" fmla="*/ 2085 h 3573"/>
                              <a:gd name="T24" fmla="*/ 775 w 3282"/>
                              <a:gd name="T25" fmla="*/ 1115 h 3573"/>
                              <a:gd name="T26" fmla="*/ 343 w 3282"/>
                              <a:gd name="T27" fmla="*/ 585 h 3573"/>
                              <a:gd name="T28" fmla="*/ 0 w 3282"/>
                              <a:gd name="T29" fmla="*/ 110 h 3573"/>
                              <a:gd name="T30" fmla="*/ 13 w 3282"/>
                              <a:gd name="T31" fmla="*/ 0 h 3573"/>
                              <a:gd name="T32" fmla="*/ 1977 w 3282"/>
                              <a:gd name="T33" fmla="*/ 550 h 35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82" h="3573">
                                <a:moveTo>
                                  <a:pt x="1977" y="550"/>
                                </a:moveTo>
                                <a:lnTo>
                                  <a:pt x="2609" y="963"/>
                                </a:lnTo>
                                <a:lnTo>
                                  <a:pt x="3131" y="1934"/>
                                </a:lnTo>
                                <a:lnTo>
                                  <a:pt x="3282" y="2656"/>
                                </a:lnTo>
                                <a:lnTo>
                                  <a:pt x="3076" y="3269"/>
                                </a:lnTo>
                                <a:lnTo>
                                  <a:pt x="2891" y="3573"/>
                                </a:lnTo>
                                <a:lnTo>
                                  <a:pt x="2135" y="2389"/>
                                </a:lnTo>
                                <a:lnTo>
                                  <a:pt x="1717" y="2698"/>
                                </a:lnTo>
                                <a:lnTo>
                                  <a:pt x="988" y="2877"/>
                                </a:lnTo>
                                <a:lnTo>
                                  <a:pt x="645" y="2849"/>
                                </a:lnTo>
                                <a:lnTo>
                                  <a:pt x="694" y="2671"/>
                                </a:lnTo>
                                <a:lnTo>
                                  <a:pt x="974" y="2085"/>
                                </a:lnTo>
                                <a:lnTo>
                                  <a:pt x="775" y="1115"/>
                                </a:lnTo>
                                <a:lnTo>
                                  <a:pt x="343" y="585"/>
                                </a:lnTo>
                                <a:lnTo>
                                  <a:pt x="0" y="110"/>
                                </a:lnTo>
                                <a:lnTo>
                                  <a:pt x="13" y="0"/>
                                </a:lnTo>
                                <a:lnTo>
                                  <a:pt x="1977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1885"/>
                        <wps:cNvSpPr>
                          <a:spLocks noEditPoints="1"/>
                        </wps:cNvSpPr>
                        <wps:spPr bwMode="auto">
                          <a:xfrm>
                            <a:off x="10338" y="2575"/>
                            <a:ext cx="1326" cy="1316"/>
                          </a:xfrm>
                          <a:custGeom>
                            <a:avLst/>
                            <a:gdLst>
                              <a:gd name="T0" fmla="*/ 3091 w 3979"/>
                              <a:gd name="T1" fmla="*/ 1332 h 3947"/>
                              <a:gd name="T2" fmla="*/ 3455 w 3979"/>
                              <a:gd name="T3" fmla="*/ 1806 h 3947"/>
                              <a:gd name="T4" fmla="*/ 3640 w 3979"/>
                              <a:gd name="T5" fmla="*/ 2270 h 3947"/>
                              <a:gd name="T6" fmla="*/ 3692 w 3979"/>
                              <a:gd name="T7" fmla="*/ 2703 h 3947"/>
                              <a:gd name="T8" fmla="*/ 3651 w 3979"/>
                              <a:gd name="T9" fmla="*/ 3085 h 3947"/>
                              <a:gd name="T10" fmla="*/ 3560 w 3979"/>
                              <a:gd name="T11" fmla="*/ 3394 h 3947"/>
                              <a:gd name="T12" fmla="*/ 2784 w 3979"/>
                              <a:gd name="T13" fmla="*/ 2522 h 3947"/>
                              <a:gd name="T14" fmla="*/ 2728 w 3979"/>
                              <a:gd name="T15" fmla="*/ 2483 h 3947"/>
                              <a:gd name="T16" fmla="*/ 2661 w 3979"/>
                              <a:gd name="T17" fmla="*/ 2474 h 3947"/>
                              <a:gd name="T18" fmla="*/ 2596 w 3979"/>
                              <a:gd name="T19" fmla="*/ 2499 h 3947"/>
                              <a:gd name="T20" fmla="*/ 2550 w 3979"/>
                              <a:gd name="T21" fmla="*/ 2543 h 3947"/>
                              <a:gd name="T22" fmla="*/ 2417 w 3979"/>
                              <a:gd name="T23" fmla="*/ 2662 h 3947"/>
                              <a:gd name="T24" fmla="*/ 2255 w 3979"/>
                              <a:gd name="T25" fmla="*/ 2776 h 3947"/>
                              <a:gd name="T26" fmla="*/ 2043 w 3979"/>
                              <a:gd name="T27" fmla="*/ 2884 h 3947"/>
                              <a:gd name="T28" fmla="*/ 1789 w 3979"/>
                              <a:gd name="T29" fmla="*/ 2962 h 3947"/>
                              <a:gd name="T30" fmla="*/ 1497 w 3979"/>
                              <a:gd name="T31" fmla="*/ 2984 h 3947"/>
                              <a:gd name="T32" fmla="*/ 1609 w 3979"/>
                              <a:gd name="T33" fmla="*/ 2632 h 3947"/>
                              <a:gd name="T34" fmla="*/ 1700 w 3979"/>
                              <a:gd name="T35" fmla="*/ 2201 h 3947"/>
                              <a:gd name="T36" fmla="*/ 1667 w 3979"/>
                              <a:gd name="T37" fmla="*/ 1776 h 3947"/>
                              <a:gd name="T38" fmla="*/ 1533 w 3979"/>
                              <a:gd name="T39" fmla="*/ 1368 h 3947"/>
                              <a:gd name="T40" fmla="*/ 1316 w 3979"/>
                              <a:gd name="T41" fmla="*/ 984 h 3947"/>
                              <a:gd name="T42" fmla="*/ 1037 w 3979"/>
                              <a:gd name="T43" fmla="*/ 631 h 3947"/>
                              <a:gd name="T44" fmla="*/ 3634 w 3979"/>
                              <a:gd name="T45" fmla="*/ 3884 h 3947"/>
                              <a:gd name="T46" fmla="*/ 3759 w 3979"/>
                              <a:gd name="T47" fmla="*/ 3650 h 3947"/>
                              <a:gd name="T48" fmla="*/ 3904 w 3979"/>
                              <a:gd name="T49" fmla="*/ 3248 h 3947"/>
                              <a:gd name="T50" fmla="*/ 3979 w 3979"/>
                              <a:gd name="T51" fmla="*/ 2706 h 3947"/>
                              <a:gd name="T52" fmla="*/ 3883 w 3979"/>
                              <a:gd name="T53" fmla="*/ 2069 h 3947"/>
                              <a:gd name="T54" fmla="*/ 3520 w 3979"/>
                              <a:gd name="T55" fmla="*/ 1389 h 3947"/>
                              <a:gd name="T56" fmla="*/ 2785 w 3979"/>
                              <a:gd name="T57" fmla="*/ 713 h 3947"/>
                              <a:gd name="T58" fmla="*/ 2409 w 3979"/>
                              <a:gd name="T59" fmla="*/ 589 h 3947"/>
                              <a:gd name="T60" fmla="*/ 1452 w 3979"/>
                              <a:gd name="T61" fmla="*/ 323 h 3947"/>
                              <a:gd name="T62" fmla="*/ 548 w 3979"/>
                              <a:gd name="T63" fmla="*/ 102 h 3947"/>
                              <a:gd name="T64" fmla="*/ 150 w 3979"/>
                              <a:gd name="T65" fmla="*/ 20 h 3947"/>
                              <a:gd name="T66" fmla="*/ 7 w 3979"/>
                              <a:gd name="T67" fmla="*/ 38 h 3947"/>
                              <a:gd name="T68" fmla="*/ 1 w 3979"/>
                              <a:gd name="T69" fmla="*/ 105 h 3947"/>
                              <a:gd name="T70" fmla="*/ 25 w 3979"/>
                              <a:gd name="T71" fmla="*/ 168 h 3947"/>
                              <a:gd name="T72" fmla="*/ 117 w 3979"/>
                              <a:gd name="T73" fmla="*/ 240 h 3947"/>
                              <a:gd name="T74" fmla="*/ 336 w 3979"/>
                              <a:gd name="T75" fmla="*/ 348 h 3947"/>
                              <a:gd name="T76" fmla="*/ 493 w 3979"/>
                              <a:gd name="T77" fmla="*/ 437 h 3947"/>
                              <a:gd name="T78" fmla="*/ 627 w 3979"/>
                              <a:gd name="T79" fmla="*/ 558 h 3947"/>
                              <a:gd name="T80" fmla="*/ 849 w 3979"/>
                              <a:gd name="T81" fmla="*/ 834 h 3947"/>
                              <a:gd name="T82" fmla="*/ 1063 w 3979"/>
                              <a:gd name="T83" fmla="*/ 1111 h 3947"/>
                              <a:gd name="T84" fmla="*/ 1233 w 3979"/>
                              <a:gd name="T85" fmla="*/ 1390 h 3947"/>
                              <a:gd name="T86" fmla="*/ 1357 w 3979"/>
                              <a:gd name="T87" fmla="*/ 1694 h 3947"/>
                              <a:gd name="T88" fmla="*/ 1417 w 3979"/>
                              <a:gd name="T89" fmla="*/ 2017 h 3947"/>
                              <a:gd name="T90" fmla="*/ 1393 w 3979"/>
                              <a:gd name="T91" fmla="*/ 2355 h 3947"/>
                              <a:gd name="T92" fmla="*/ 1268 w 3979"/>
                              <a:gd name="T93" fmla="*/ 2703 h 3947"/>
                              <a:gd name="T94" fmla="*/ 1074 w 3979"/>
                              <a:gd name="T95" fmla="*/ 2996 h 3947"/>
                              <a:gd name="T96" fmla="*/ 1049 w 3979"/>
                              <a:gd name="T97" fmla="*/ 3064 h 3947"/>
                              <a:gd name="T98" fmla="*/ 1062 w 3979"/>
                              <a:gd name="T99" fmla="*/ 3132 h 3947"/>
                              <a:gd name="T100" fmla="*/ 1103 w 3979"/>
                              <a:gd name="T101" fmla="*/ 3185 h 3947"/>
                              <a:gd name="T102" fmla="*/ 1218 w 3979"/>
                              <a:gd name="T103" fmla="*/ 3228 h 3947"/>
                              <a:gd name="T104" fmla="*/ 1534 w 3979"/>
                              <a:gd name="T105" fmla="*/ 3267 h 3947"/>
                              <a:gd name="T106" fmla="*/ 1823 w 3979"/>
                              <a:gd name="T107" fmla="*/ 3244 h 3947"/>
                              <a:gd name="T108" fmla="*/ 2081 w 3979"/>
                              <a:gd name="T109" fmla="*/ 3172 h 3947"/>
                              <a:gd name="T110" fmla="*/ 2304 w 3979"/>
                              <a:gd name="T111" fmla="*/ 3072 h 3947"/>
                              <a:gd name="T112" fmla="*/ 2490 w 3979"/>
                              <a:gd name="T113" fmla="*/ 2959 h 3947"/>
                              <a:gd name="T114" fmla="*/ 2633 w 3979"/>
                              <a:gd name="T115" fmla="*/ 2850 h 3947"/>
                              <a:gd name="T116" fmla="*/ 3426 w 3979"/>
                              <a:gd name="T117" fmla="*/ 3915 h 3947"/>
                              <a:gd name="T118" fmla="*/ 3491 w 3979"/>
                              <a:gd name="T119" fmla="*/ 3945 h 3947"/>
                              <a:gd name="T120" fmla="*/ 3558 w 3979"/>
                              <a:gd name="T121" fmla="*/ 3941 h 3947"/>
                              <a:gd name="T122" fmla="*/ 3616 w 3979"/>
                              <a:gd name="T123" fmla="*/ 3906 h 39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979" h="3947">
                                <a:moveTo>
                                  <a:pt x="2642" y="958"/>
                                </a:moveTo>
                                <a:lnTo>
                                  <a:pt x="2769" y="1050"/>
                                </a:lnTo>
                                <a:lnTo>
                                  <a:pt x="2885" y="1144"/>
                                </a:lnTo>
                                <a:lnTo>
                                  <a:pt x="2992" y="1237"/>
                                </a:lnTo>
                                <a:lnTo>
                                  <a:pt x="3091" y="1332"/>
                                </a:lnTo>
                                <a:lnTo>
                                  <a:pt x="3179" y="1426"/>
                                </a:lnTo>
                                <a:lnTo>
                                  <a:pt x="3260" y="1522"/>
                                </a:lnTo>
                                <a:lnTo>
                                  <a:pt x="3333" y="1617"/>
                                </a:lnTo>
                                <a:lnTo>
                                  <a:pt x="3398" y="1712"/>
                                </a:lnTo>
                                <a:lnTo>
                                  <a:pt x="3455" y="1806"/>
                                </a:lnTo>
                                <a:lnTo>
                                  <a:pt x="3505" y="1900"/>
                                </a:lnTo>
                                <a:lnTo>
                                  <a:pt x="3548" y="1994"/>
                                </a:lnTo>
                                <a:lnTo>
                                  <a:pt x="3585" y="2087"/>
                                </a:lnTo>
                                <a:lnTo>
                                  <a:pt x="3616" y="2179"/>
                                </a:lnTo>
                                <a:lnTo>
                                  <a:pt x="3640" y="2270"/>
                                </a:lnTo>
                                <a:lnTo>
                                  <a:pt x="3661" y="2360"/>
                                </a:lnTo>
                                <a:lnTo>
                                  <a:pt x="3675" y="2448"/>
                                </a:lnTo>
                                <a:lnTo>
                                  <a:pt x="3685" y="2534"/>
                                </a:lnTo>
                                <a:lnTo>
                                  <a:pt x="3691" y="2620"/>
                                </a:lnTo>
                                <a:lnTo>
                                  <a:pt x="3692" y="2703"/>
                                </a:lnTo>
                                <a:lnTo>
                                  <a:pt x="3690" y="2784"/>
                                </a:lnTo>
                                <a:lnTo>
                                  <a:pt x="3684" y="2863"/>
                                </a:lnTo>
                                <a:lnTo>
                                  <a:pt x="3675" y="2939"/>
                                </a:lnTo>
                                <a:lnTo>
                                  <a:pt x="3664" y="3013"/>
                                </a:lnTo>
                                <a:lnTo>
                                  <a:pt x="3651" y="3085"/>
                                </a:lnTo>
                                <a:lnTo>
                                  <a:pt x="3635" y="3153"/>
                                </a:lnTo>
                                <a:lnTo>
                                  <a:pt x="3618" y="3218"/>
                                </a:lnTo>
                                <a:lnTo>
                                  <a:pt x="3600" y="3281"/>
                                </a:lnTo>
                                <a:lnTo>
                                  <a:pt x="3580" y="3339"/>
                                </a:lnTo>
                                <a:lnTo>
                                  <a:pt x="3560" y="3394"/>
                                </a:lnTo>
                                <a:lnTo>
                                  <a:pt x="3540" y="3447"/>
                                </a:lnTo>
                                <a:lnTo>
                                  <a:pt x="3520" y="3494"/>
                                </a:lnTo>
                                <a:lnTo>
                                  <a:pt x="3501" y="3538"/>
                                </a:lnTo>
                                <a:lnTo>
                                  <a:pt x="2793" y="2533"/>
                                </a:lnTo>
                                <a:lnTo>
                                  <a:pt x="2784" y="2522"/>
                                </a:lnTo>
                                <a:lnTo>
                                  <a:pt x="2774" y="2512"/>
                                </a:lnTo>
                                <a:lnTo>
                                  <a:pt x="2764" y="2503"/>
                                </a:lnTo>
                                <a:lnTo>
                                  <a:pt x="2753" y="2495"/>
                                </a:lnTo>
                                <a:lnTo>
                                  <a:pt x="2741" y="2489"/>
                                </a:lnTo>
                                <a:lnTo>
                                  <a:pt x="2728" y="2483"/>
                                </a:lnTo>
                                <a:lnTo>
                                  <a:pt x="2715" y="2478"/>
                                </a:lnTo>
                                <a:lnTo>
                                  <a:pt x="2701" y="2475"/>
                                </a:lnTo>
                                <a:lnTo>
                                  <a:pt x="2688" y="2474"/>
                                </a:lnTo>
                                <a:lnTo>
                                  <a:pt x="2675" y="2474"/>
                                </a:lnTo>
                                <a:lnTo>
                                  <a:pt x="2661" y="2474"/>
                                </a:lnTo>
                                <a:lnTo>
                                  <a:pt x="2648" y="2476"/>
                                </a:lnTo>
                                <a:lnTo>
                                  <a:pt x="2634" y="2481"/>
                                </a:lnTo>
                                <a:lnTo>
                                  <a:pt x="2621" y="2485"/>
                                </a:lnTo>
                                <a:lnTo>
                                  <a:pt x="2609" y="2492"/>
                                </a:lnTo>
                                <a:lnTo>
                                  <a:pt x="2596" y="2499"/>
                                </a:lnTo>
                                <a:lnTo>
                                  <a:pt x="2584" y="2509"/>
                                </a:lnTo>
                                <a:lnTo>
                                  <a:pt x="2573" y="2520"/>
                                </a:lnTo>
                                <a:lnTo>
                                  <a:pt x="2567" y="2527"/>
                                </a:lnTo>
                                <a:lnTo>
                                  <a:pt x="2550" y="2543"/>
                                </a:lnTo>
                                <a:lnTo>
                                  <a:pt x="2525" y="2569"/>
                                </a:lnTo>
                                <a:lnTo>
                                  <a:pt x="2489" y="2603"/>
                                </a:lnTo>
                                <a:lnTo>
                                  <a:pt x="2468" y="2621"/>
                                </a:lnTo>
                                <a:lnTo>
                                  <a:pt x="2443" y="2641"/>
                                </a:lnTo>
                                <a:lnTo>
                                  <a:pt x="2417" y="2662"/>
                                </a:lnTo>
                                <a:lnTo>
                                  <a:pt x="2389" y="2685"/>
                                </a:lnTo>
                                <a:lnTo>
                                  <a:pt x="2359" y="2707"/>
                                </a:lnTo>
                                <a:lnTo>
                                  <a:pt x="2326" y="2729"/>
                                </a:lnTo>
                                <a:lnTo>
                                  <a:pt x="2292" y="2753"/>
                                </a:lnTo>
                                <a:lnTo>
                                  <a:pt x="2255" y="2776"/>
                                </a:lnTo>
                                <a:lnTo>
                                  <a:pt x="2217" y="2799"/>
                                </a:lnTo>
                                <a:lnTo>
                                  <a:pt x="2175" y="2821"/>
                                </a:lnTo>
                                <a:lnTo>
                                  <a:pt x="2134" y="2844"/>
                                </a:lnTo>
                                <a:lnTo>
                                  <a:pt x="2089" y="2865"/>
                                </a:lnTo>
                                <a:lnTo>
                                  <a:pt x="2043" y="2884"/>
                                </a:lnTo>
                                <a:lnTo>
                                  <a:pt x="1996" y="2903"/>
                                </a:lnTo>
                                <a:lnTo>
                                  <a:pt x="1947" y="2921"/>
                                </a:lnTo>
                                <a:lnTo>
                                  <a:pt x="1896" y="2937"/>
                                </a:lnTo>
                                <a:lnTo>
                                  <a:pt x="1843" y="2950"/>
                                </a:lnTo>
                                <a:lnTo>
                                  <a:pt x="1789" y="2962"/>
                                </a:lnTo>
                                <a:lnTo>
                                  <a:pt x="1733" y="2971"/>
                                </a:lnTo>
                                <a:lnTo>
                                  <a:pt x="1676" y="2979"/>
                                </a:lnTo>
                                <a:lnTo>
                                  <a:pt x="1618" y="2984"/>
                                </a:lnTo>
                                <a:lnTo>
                                  <a:pt x="1559" y="2985"/>
                                </a:lnTo>
                                <a:lnTo>
                                  <a:pt x="1497" y="2984"/>
                                </a:lnTo>
                                <a:lnTo>
                                  <a:pt x="1436" y="2978"/>
                                </a:lnTo>
                                <a:lnTo>
                                  <a:pt x="1488" y="2892"/>
                                </a:lnTo>
                                <a:lnTo>
                                  <a:pt x="1534" y="2806"/>
                                </a:lnTo>
                                <a:lnTo>
                                  <a:pt x="1575" y="2719"/>
                                </a:lnTo>
                                <a:lnTo>
                                  <a:pt x="1609" y="2632"/>
                                </a:lnTo>
                                <a:lnTo>
                                  <a:pt x="1638" y="2546"/>
                                </a:lnTo>
                                <a:lnTo>
                                  <a:pt x="1662" y="2458"/>
                                </a:lnTo>
                                <a:lnTo>
                                  <a:pt x="1680" y="2372"/>
                                </a:lnTo>
                                <a:lnTo>
                                  <a:pt x="1692" y="2286"/>
                                </a:lnTo>
                                <a:lnTo>
                                  <a:pt x="1700" y="2201"/>
                                </a:lnTo>
                                <a:lnTo>
                                  <a:pt x="1703" y="2114"/>
                                </a:lnTo>
                                <a:lnTo>
                                  <a:pt x="1701" y="2029"/>
                                </a:lnTo>
                                <a:lnTo>
                                  <a:pt x="1694" y="1944"/>
                                </a:lnTo>
                                <a:lnTo>
                                  <a:pt x="1683" y="1860"/>
                                </a:lnTo>
                                <a:lnTo>
                                  <a:pt x="1667" y="1776"/>
                                </a:lnTo>
                                <a:lnTo>
                                  <a:pt x="1648" y="1693"/>
                                </a:lnTo>
                                <a:lnTo>
                                  <a:pt x="1625" y="1610"/>
                                </a:lnTo>
                                <a:lnTo>
                                  <a:pt x="1598" y="1529"/>
                                </a:lnTo>
                                <a:lnTo>
                                  <a:pt x="1567" y="1448"/>
                                </a:lnTo>
                                <a:lnTo>
                                  <a:pt x="1533" y="1368"/>
                                </a:lnTo>
                                <a:lnTo>
                                  <a:pt x="1495" y="1290"/>
                                </a:lnTo>
                                <a:lnTo>
                                  <a:pt x="1455" y="1211"/>
                                </a:lnTo>
                                <a:lnTo>
                                  <a:pt x="1411" y="1134"/>
                                </a:lnTo>
                                <a:lnTo>
                                  <a:pt x="1365" y="1059"/>
                                </a:lnTo>
                                <a:lnTo>
                                  <a:pt x="1316" y="984"/>
                                </a:lnTo>
                                <a:lnTo>
                                  <a:pt x="1264" y="911"/>
                                </a:lnTo>
                                <a:lnTo>
                                  <a:pt x="1211" y="838"/>
                                </a:lnTo>
                                <a:lnTo>
                                  <a:pt x="1155" y="767"/>
                                </a:lnTo>
                                <a:lnTo>
                                  <a:pt x="1096" y="698"/>
                                </a:lnTo>
                                <a:lnTo>
                                  <a:pt x="1037" y="631"/>
                                </a:lnTo>
                                <a:lnTo>
                                  <a:pt x="976" y="565"/>
                                </a:lnTo>
                                <a:lnTo>
                                  <a:pt x="912" y="500"/>
                                </a:lnTo>
                                <a:lnTo>
                                  <a:pt x="848" y="437"/>
                                </a:lnTo>
                                <a:lnTo>
                                  <a:pt x="2642" y="958"/>
                                </a:lnTo>
                                <a:close/>
                                <a:moveTo>
                                  <a:pt x="3634" y="3884"/>
                                </a:moveTo>
                                <a:lnTo>
                                  <a:pt x="3647" y="3862"/>
                                </a:lnTo>
                                <a:lnTo>
                                  <a:pt x="3682" y="3803"/>
                                </a:lnTo>
                                <a:lnTo>
                                  <a:pt x="3705" y="3760"/>
                                </a:lnTo>
                                <a:lnTo>
                                  <a:pt x="3731" y="3709"/>
                                </a:lnTo>
                                <a:lnTo>
                                  <a:pt x="3759" y="3650"/>
                                </a:lnTo>
                                <a:lnTo>
                                  <a:pt x="3789" y="3583"/>
                                </a:lnTo>
                                <a:lnTo>
                                  <a:pt x="3818" y="3509"/>
                                </a:lnTo>
                                <a:lnTo>
                                  <a:pt x="3849" y="3429"/>
                                </a:lnTo>
                                <a:lnTo>
                                  <a:pt x="3877" y="3341"/>
                                </a:lnTo>
                                <a:lnTo>
                                  <a:pt x="3904" y="3248"/>
                                </a:lnTo>
                                <a:lnTo>
                                  <a:pt x="3927" y="3150"/>
                                </a:lnTo>
                                <a:lnTo>
                                  <a:pt x="3947" y="3045"/>
                                </a:lnTo>
                                <a:lnTo>
                                  <a:pt x="3963" y="2937"/>
                                </a:lnTo>
                                <a:lnTo>
                                  <a:pt x="3974" y="2822"/>
                                </a:lnTo>
                                <a:lnTo>
                                  <a:pt x="3979" y="2706"/>
                                </a:lnTo>
                                <a:lnTo>
                                  <a:pt x="3976" y="2584"/>
                                </a:lnTo>
                                <a:lnTo>
                                  <a:pt x="3966" y="2459"/>
                                </a:lnTo>
                                <a:lnTo>
                                  <a:pt x="3948" y="2332"/>
                                </a:lnTo>
                                <a:lnTo>
                                  <a:pt x="3921" y="2202"/>
                                </a:lnTo>
                                <a:lnTo>
                                  <a:pt x="3883" y="2069"/>
                                </a:lnTo>
                                <a:lnTo>
                                  <a:pt x="3836" y="1935"/>
                                </a:lnTo>
                                <a:lnTo>
                                  <a:pt x="3776" y="1801"/>
                                </a:lnTo>
                                <a:lnTo>
                                  <a:pt x="3704" y="1664"/>
                                </a:lnTo>
                                <a:lnTo>
                                  <a:pt x="3619" y="1526"/>
                                </a:lnTo>
                                <a:lnTo>
                                  <a:pt x="3520" y="1389"/>
                                </a:lnTo>
                                <a:lnTo>
                                  <a:pt x="3405" y="1251"/>
                                </a:lnTo>
                                <a:lnTo>
                                  <a:pt x="3276" y="1115"/>
                                </a:lnTo>
                                <a:lnTo>
                                  <a:pt x="3130" y="979"/>
                                </a:lnTo>
                                <a:lnTo>
                                  <a:pt x="2967" y="845"/>
                                </a:lnTo>
                                <a:lnTo>
                                  <a:pt x="2785" y="713"/>
                                </a:lnTo>
                                <a:lnTo>
                                  <a:pt x="2738" y="696"/>
                                </a:lnTo>
                                <a:lnTo>
                                  <a:pt x="2685" y="677"/>
                                </a:lnTo>
                                <a:lnTo>
                                  <a:pt x="2624" y="656"/>
                                </a:lnTo>
                                <a:lnTo>
                                  <a:pt x="2558" y="635"/>
                                </a:lnTo>
                                <a:lnTo>
                                  <a:pt x="2409" y="589"/>
                                </a:lnTo>
                                <a:lnTo>
                                  <a:pt x="2243" y="540"/>
                                </a:lnTo>
                                <a:lnTo>
                                  <a:pt x="2059" y="487"/>
                                </a:lnTo>
                                <a:lnTo>
                                  <a:pt x="1864" y="434"/>
                                </a:lnTo>
                                <a:lnTo>
                                  <a:pt x="1661" y="379"/>
                                </a:lnTo>
                                <a:lnTo>
                                  <a:pt x="1452" y="323"/>
                                </a:lnTo>
                                <a:lnTo>
                                  <a:pt x="1243" y="269"/>
                                </a:lnTo>
                                <a:lnTo>
                                  <a:pt x="1035" y="217"/>
                                </a:lnTo>
                                <a:lnTo>
                                  <a:pt x="833" y="168"/>
                                </a:lnTo>
                                <a:lnTo>
                                  <a:pt x="640" y="123"/>
                                </a:lnTo>
                                <a:lnTo>
                                  <a:pt x="548" y="102"/>
                                </a:lnTo>
                                <a:lnTo>
                                  <a:pt x="460" y="83"/>
                                </a:lnTo>
                                <a:lnTo>
                                  <a:pt x="374" y="65"/>
                                </a:lnTo>
                                <a:lnTo>
                                  <a:pt x="295" y="48"/>
                                </a:lnTo>
                                <a:lnTo>
                                  <a:pt x="219" y="33"/>
                                </a:lnTo>
                                <a:lnTo>
                                  <a:pt x="150" y="20"/>
                                </a:lnTo>
                                <a:lnTo>
                                  <a:pt x="86" y="9"/>
                                </a:lnTo>
                                <a:lnTo>
                                  <a:pt x="28" y="0"/>
                                </a:lnTo>
                                <a:lnTo>
                                  <a:pt x="20" y="12"/>
                                </a:lnTo>
                                <a:lnTo>
                                  <a:pt x="13" y="25"/>
                                </a:lnTo>
                                <a:lnTo>
                                  <a:pt x="7" y="38"/>
                                </a:lnTo>
                                <a:lnTo>
                                  <a:pt x="3" y="51"/>
                                </a:lnTo>
                                <a:lnTo>
                                  <a:pt x="1" y="65"/>
                                </a:lnTo>
                                <a:lnTo>
                                  <a:pt x="0" y="78"/>
                                </a:lnTo>
                                <a:lnTo>
                                  <a:pt x="0" y="92"/>
                                </a:lnTo>
                                <a:lnTo>
                                  <a:pt x="1" y="105"/>
                                </a:lnTo>
                                <a:lnTo>
                                  <a:pt x="3" y="119"/>
                                </a:lnTo>
                                <a:lnTo>
                                  <a:pt x="7" y="131"/>
                                </a:lnTo>
                                <a:lnTo>
                                  <a:pt x="12" y="144"/>
                                </a:lnTo>
                                <a:lnTo>
                                  <a:pt x="19" y="156"/>
                                </a:lnTo>
                                <a:lnTo>
                                  <a:pt x="25" y="168"/>
                                </a:lnTo>
                                <a:lnTo>
                                  <a:pt x="34" y="179"/>
                                </a:lnTo>
                                <a:lnTo>
                                  <a:pt x="44" y="189"/>
                                </a:lnTo>
                                <a:lnTo>
                                  <a:pt x="56" y="198"/>
                                </a:lnTo>
                                <a:lnTo>
                                  <a:pt x="87" y="219"/>
                                </a:lnTo>
                                <a:lnTo>
                                  <a:pt x="117" y="240"/>
                                </a:lnTo>
                                <a:lnTo>
                                  <a:pt x="148" y="258"/>
                                </a:lnTo>
                                <a:lnTo>
                                  <a:pt x="180" y="274"/>
                                </a:lnTo>
                                <a:lnTo>
                                  <a:pt x="242" y="305"/>
                                </a:lnTo>
                                <a:lnTo>
                                  <a:pt x="305" y="334"/>
                                </a:lnTo>
                                <a:lnTo>
                                  <a:pt x="336" y="348"/>
                                </a:lnTo>
                                <a:lnTo>
                                  <a:pt x="368" y="363"/>
                                </a:lnTo>
                                <a:lnTo>
                                  <a:pt x="399" y="380"/>
                                </a:lnTo>
                                <a:lnTo>
                                  <a:pt x="430" y="397"/>
                                </a:lnTo>
                                <a:lnTo>
                                  <a:pt x="462" y="416"/>
                                </a:lnTo>
                                <a:lnTo>
                                  <a:pt x="493" y="437"/>
                                </a:lnTo>
                                <a:lnTo>
                                  <a:pt x="523" y="459"/>
                                </a:lnTo>
                                <a:lnTo>
                                  <a:pt x="555" y="485"/>
                                </a:lnTo>
                                <a:lnTo>
                                  <a:pt x="579" y="507"/>
                                </a:lnTo>
                                <a:lnTo>
                                  <a:pt x="603" y="532"/>
                                </a:lnTo>
                                <a:lnTo>
                                  <a:pt x="627" y="558"/>
                                </a:lnTo>
                                <a:lnTo>
                                  <a:pt x="652" y="585"/>
                                </a:lnTo>
                                <a:lnTo>
                                  <a:pt x="701" y="643"/>
                                </a:lnTo>
                                <a:lnTo>
                                  <a:pt x="751" y="705"/>
                                </a:lnTo>
                                <a:lnTo>
                                  <a:pt x="800" y="769"/>
                                </a:lnTo>
                                <a:lnTo>
                                  <a:pt x="849" y="834"/>
                                </a:lnTo>
                                <a:lnTo>
                                  <a:pt x="898" y="896"/>
                                </a:lnTo>
                                <a:lnTo>
                                  <a:pt x="946" y="958"/>
                                </a:lnTo>
                                <a:lnTo>
                                  <a:pt x="987" y="1008"/>
                                </a:lnTo>
                                <a:lnTo>
                                  <a:pt x="1025" y="1059"/>
                                </a:lnTo>
                                <a:lnTo>
                                  <a:pt x="1063" y="1111"/>
                                </a:lnTo>
                                <a:lnTo>
                                  <a:pt x="1100" y="1165"/>
                                </a:lnTo>
                                <a:lnTo>
                                  <a:pt x="1136" y="1220"/>
                                </a:lnTo>
                                <a:lnTo>
                                  <a:pt x="1169" y="1276"/>
                                </a:lnTo>
                                <a:lnTo>
                                  <a:pt x="1203" y="1332"/>
                                </a:lnTo>
                                <a:lnTo>
                                  <a:pt x="1233" y="1390"/>
                                </a:lnTo>
                                <a:lnTo>
                                  <a:pt x="1262" y="1450"/>
                                </a:lnTo>
                                <a:lnTo>
                                  <a:pt x="1289" y="1509"/>
                                </a:lnTo>
                                <a:lnTo>
                                  <a:pt x="1315" y="1570"/>
                                </a:lnTo>
                                <a:lnTo>
                                  <a:pt x="1337" y="1631"/>
                                </a:lnTo>
                                <a:lnTo>
                                  <a:pt x="1357" y="1694"/>
                                </a:lnTo>
                                <a:lnTo>
                                  <a:pt x="1375" y="1757"/>
                                </a:lnTo>
                                <a:lnTo>
                                  <a:pt x="1390" y="1821"/>
                                </a:lnTo>
                                <a:lnTo>
                                  <a:pt x="1402" y="1886"/>
                                </a:lnTo>
                                <a:lnTo>
                                  <a:pt x="1411" y="1952"/>
                                </a:lnTo>
                                <a:lnTo>
                                  <a:pt x="1417" y="2017"/>
                                </a:lnTo>
                                <a:lnTo>
                                  <a:pt x="1419" y="2084"/>
                                </a:lnTo>
                                <a:lnTo>
                                  <a:pt x="1419" y="2151"/>
                                </a:lnTo>
                                <a:lnTo>
                                  <a:pt x="1413" y="2218"/>
                                </a:lnTo>
                                <a:lnTo>
                                  <a:pt x="1405" y="2287"/>
                                </a:lnTo>
                                <a:lnTo>
                                  <a:pt x="1393" y="2355"/>
                                </a:lnTo>
                                <a:lnTo>
                                  <a:pt x="1376" y="2424"/>
                                </a:lnTo>
                                <a:lnTo>
                                  <a:pt x="1356" y="2493"/>
                                </a:lnTo>
                                <a:lnTo>
                                  <a:pt x="1331" y="2562"/>
                                </a:lnTo>
                                <a:lnTo>
                                  <a:pt x="1302" y="2633"/>
                                </a:lnTo>
                                <a:lnTo>
                                  <a:pt x="1268" y="2703"/>
                                </a:lnTo>
                                <a:lnTo>
                                  <a:pt x="1230" y="2773"/>
                                </a:lnTo>
                                <a:lnTo>
                                  <a:pt x="1185" y="2844"/>
                                </a:lnTo>
                                <a:lnTo>
                                  <a:pt x="1137" y="2914"/>
                                </a:lnTo>
                                <a:lnTo>
                                  <a:pt x="1082" y="2984"/>
                                </a:lnTo>
                                <a:lnTo>
                                  <a:pt x="1074" y="2996"/>
                                </a:lnTo>
                                <a:lnTo>
                                  <a:pt x="1066" y="3008"/>
                                </a:lnTo>
                                <a:lnTo>
                                  <a:pt x="1059" y="3022"/>
                                </a:lnTo>
                                <a:lnTo>
                                  <a:pt x="1055" y="3036"/>
                                </a:lnTo>
                                <a:lnTo>
                                  <a:pt x="1052" y="3051"/>
                                </a:lnTo>
                                <a:lnTo>
                                  <a:pt x="1049" y="3064"/>
                                </a:lnTo>
                                <a:lnTo>
                                  <a:pt x="1049" y="3079"/>
                                </a:lnTo>
                                <a:lnTo>
                                  <a:pt x="1051" y="3092"/>
                                </a:lnTo>
                                <a:lnTo>
                                  <a:pt x="1053" y="3106"/>
                                </a:lnTo>
                                <a:lnTo>
                                  <a:pt x="1057" y="3119"/>
                                </a:lnTo>
                                <a:lnTo>
                                  <a:pt x="1062" y="3132"/>
                                </a:lnTo>
                                <a:lnTo>
                                  <a:pt x="1067" y="3144"/>
                                </a:lnTo>
                                <a:lnTo>
                                  <a:pt x="1075" y="3156"/>
                                </a:lnTo>
                                <a:lnTo>
                                  <a:pt x="1083" y="3166"/>
                                </a:lnTo>
                                <a:lnTo>
                                  <a:pt x="1092" y="3176"/>
                                </a:lnTo>
                                <a:lnTo>
                                  <a:pt x="1103" y="3185"/>
                                </a:lnTo>
                                <a:lnTo>
                                  <a:pt x="1114" y="3193"/>
                                </a:lnTo>
                                <a:lnTo>
                                  <a:pt x="1126" y="3201"/>
                                </a:lnTo>
                                <a:lnTo>
                                  <a:pt x="1139" y="3207"/>
                                </a:lnTo>
                                <a:lnTo>
                                  <a:pt x="1152" y="3211"/>
                                </a:lnTo>
                                <a:lnTo>
                                  <a:pt x="1218" y="3228"/>
                                </a:lnTo>
                                <a:lnTo>
                                  <a:pt x="1283" y="3243"/>
                                </a:lnTo>
                                <a:lnTo>
                                  <a:pt x="1348" y="3253"/>
                                </a:lnTo>
                                <a:lnTo>
                                  <a:pt x="1411" y="3261"/>
                                </a:lnTo>
                                <a:lnTo>
                                  <a:pt x="1472" y="3265"/>
                                </a:lnTo>
                                <a:lnTo>
                                  <a:pt x="1534" y="3267"/>
                                </a:lnTo>
                                <a:lnTo>
                                  <a:pt x="1594" y="3267"/>
                                </a:lnTo>
                                <a:lnTo>
                                  <a:pt x="1653" y="3265"/>
                                </a:lnTo>
                                <a:lnTo>
                                  <a:pt x="1711" y="3259"/>
                                </a:lnTo>
                                <a:lnTo>
                                  <a:pt x="1767" y="3253"/>
                                </a:lnTo>
                                <a:lnTo>
                                  <a:pt x="1823" y="3244"/>
                                </a:lnTo>
                                <a:lnTo>
                                  <a:pt x="1877" y="3233"/>
                                </a:lnTo>
                                <a:lnTo>
                                  <a:pt x="1930" y="3220"/>
                                </a:lnTo>
                                <a:lnTo>
                                  <a:pt x="1982" y="3206"/>
                                </a:lnTo>
                                <a:lnTo>
                                  <a:pt x="2032" y="3190"/>
                                </a:lnTo>
                                <a:lnTo>
                                  <a:pt x="2081" y="3172"/>
                                </a:lnTo>
                                <a:lnTo>
                                  <a:pt x="2128" y="3154"/>
                                </a:lnTo>
                                <a:lnTo>
                                  <a:pt x="2174" y="3135"/>
                                </a:lnTo>
                                <a:lnTo>
                                  <a:pt x="2219" y="3115"/>
                                </a:lnTo>
                                <a:lnTo>
                                  <a:pt x="2263" y="3094"/>
                                </a:lnTo>
                                <a:lnTo>
                                  <a:pt x="2304" y="3072"/>
                                </a:lnTo>
                                <a:lnTo>
                                  <a:pt x="2344" y="3050"/>
                                </a:lnTo>
                                <a:lnTo>
                                  <a:pt x="2384" y="3027"/>
                                </a:lnTo>
                                <a:lnTo>
                                  <a:pt x="2421" y="3004"/>
                                </a:lnTo>
                                <a:lnTo>
                                  <a:pt x="2456" y="2982"/>
                                </a:lnTo>
                                <a:lnTo>
                                  <a:pt x="2490" y="2959"/>
                                </a:lnTo>
                                <a:lnTo>
                                  <a:pt x="2522" y="2936"/>
                                </a:lnTo>
                                <a:lnTo>
                                  <a:pt x="2553" y="2914"/>
                                </a:lnTo>
                                <a:lnTo>
                                  <a:pt x="2582" y="2892"/>
                                </a:lnTo>
                                <a:lnTo>
                                  <a:pt x="2609" y="2871"/>
                                </a:lnTo>
                                <a:lnTo>
                                  <a:pt x="2633" y="2850"/>
                                </a:lnTo>
                                <a:lnTo>
                                  <a:pt x="2657" y="2830"/>
                                </a:lnTo>
                                <a:lnTo>
                                  <a:pt x="3396" y="3882"/>
                                </a:lnTo>
                                <a:lnTo>
                                  <a:pt x="3405" y="3895"/>
                                </a:lnTo>
                                <a:lnTo>
                                  <a:pt x="3416" y="3905"/>
                                </a:lnTo>
                                <a:lnTo>
                                  <a:pt x="3426" y="3915"/>
                                </a:lnTo>
                                <a:lnTo>
                                  <a:pt x="3438" y="3924"/>
                                </a:lnTo>
                                <a:lnTo>
                                  <a:pt x="3451" y="3932"/>
                                </a:lnTo>
                                <a:lnTo>
                                  <a:pt x="3464" y="3937"/>
                                </a:lnTo>
                                <a:lnTo>
                                  <a:pt x="3477" y="3942"/>
                                </a:lnTo>
                                <a:lnTo>
                                  <a:pt x="3491" y="3945"/>
                                </a:lnTo>
                                <a:lnTo>
                                  <a:pt x="3504" y="3946"/>
                                </a:lnTo>
                                <a:lnTo>
                                  <a:pt x="3517" y="3947"/>
                                </a:lnTo>
                                <a:lnTo>
                                  <a:pt x="3531" y="3946"/>
                                </a:lnTo>
                                <a:lnTo>
                                  <a:pt x="3544" y="3944"/>
                                </a:lnTo>
                                <a:lnTo>
                                  <a:pt x="3558" y="3941"/>
                                </a:lnTo>
                                <a:lnTo>
                                  <a:pt x="3571" y="3936"/>
                                </a:lnTo>
                                <a:lnTo>
                                  <a:pt x="3583" y="3931"/>
                                </a:lnTo>
                                <a:lnTo>
                                  <a:pt x="3595" y="3923"/>
                                </a:lnTo>
                                <a:lnTo>
                                  <a:pt x="3606" y="3915"/>
                                </a:lnTo>
                                <a:lnTo>
                                  <a:pt x="3616" y="3906"/>
                                </a:lnTo>
                                <a:lnTo>
                                  <a:pt x="3626" y="3895"/>
                                </a:lnTo>
                                <a:lnTo>
                                  <a:pt x="3634" y="38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0B0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1886"/>
                        <wps:cNvSpPr>
                          <a:spLocks/>
                        </wps:cNvSpPr>
                        <wps:spPr bwMode="auto">
                          <a:xfrm>
                            <a:off x="10910" y="3881"/>
                            <a:ext cx="859" cy="1663"/>
                          </a:xfrm>
                          <a:custGeom>
                            <a:avLst/>
                            <a:gdLst>
                              <a:gd name="T0" fmla="*/ 206 w 2576"/>
                              <a:gd name="T1" fmla="*/ 1749 h 4988"/>
                              <a:gd name="T2" fmla="*/ 0 w 2576"/>
                              <a:gd name="T3" fmla="*/ 971 h 4988"/>
                              <a:gd name="T4" fmla="*/ 124 w 2576"/>
                              <a:gd name="T5" fmla="*/ 498 h 4988"/>
                              <a:gd name="T6" fmla="*/ 254 w 2576"/>
                              <a:gd name="T7" fmla="*/ 301 h 4988"/>
                              <a:gd name="T8" fmla="*/ 503 w 2576"/>
                              <a:gd name="T9" fmla="*/ 418 h 4988"/>
                              <a:gd name="T10" fmla="*/ 647 w 2576"/>
                              <a:gd name="T11" fmla="*/ 357 h 4988"/>
                              <a:gd name="T12" fmla="*/ 774 w 2576"/>
                              <a:gd name="T13" fmla="*/ 40 h 4988"/>
                              <a:gd name="T14" fmla="*/ 971 w 2576"/>
                              <a:gd name="T15" fmla="*/ 0 h 4988"/>
                              <a:gd name="T16" fmla="*/ 1183 w 2576"/>
                              <a:gd name="T17" fmla="*/ 218 h 4988"/>
                              <a:gd name="T18" fmla="*/ 1264 w 2576"/>
                              <a:gd name="T19" fmla="*/ 539 h 4988"/>
                              <a:gd name="T20" fmla="*/ 1555 w 2576"/>
                              <a:gd name="T21" fmla="*/ 924 h 4988"/>
                              <a:gd name="T22" fmla="*/ 2212 w 2576"/>
                              <a:gd name="T23" fmla="*/ 1395 h 4988"/>
                              <a:gd name="T24" fmla="*/ 2496 w 2576"/>
                              <a:gd name="T25" fmla="*/ 1695 h 4988"/>
                              <a:gd name="T26" fmla="*/ 2576 w 2576"/>
                              <a:gd name="T27" fmla="*/ 2031 h 4988"/>
                              <a:gd name="T28" fmla="*/ 2406 w 2576"/>
                              <a:gd name="T29" fmla="*/ 2566 h 4988"/>
                              <a:gd name="T30" fmla="*/ 2568 w 2576"/>
                              <a:gd name="T31" fmla="*/ 2832 h 4988"/>
                              <a:gd name="T32" fmla="*/ 2532 w 2576"/>
                              <a:gd name="T33" fmla="*/ 3361 h 4988"/>
                              <a:gd name="T34" fmla="*/ 2263 w 2576"/>
                              <a:gd name="T35" fmla="*/ 3775 h 4988"/>
                              <a:gd name="T36" fmla="*/ 2087 w 2576"/>
                              <a:gd name="T37" fmla="*/ 4430 h 4988"/>
                              <a:gd name="T38" fmla="*/ 1484 w 2576"/>
                              <a:gd name="T39" fmla="*/ 4988 h 4988"/>
                              <a:gd name="T40" fmla="*/ 1475 w 2576"/>
                              <a:gd name="T41" fmla="*/ 3945 h 4988"/>
                              <a:gd name="T42" fmla="*/ 989 w 2576"/>
                              <a:gd name="T43" fmla="*/ 3417 h 4988"/>
                              <a:gd name="T44" fmla="*/ 350 w 2576"/>
                              <a:gd name="T45" fmla="*/ 2744 h 4988"/>
                              <a:gd name="T46" fmla="*/ 222 w 2576"/>
                              <a:gd name="T47" fmla="*/ 2083 h 4988"/>
                              <a:gd name="T48" fmla="*/ 206 w 2576"/>
                              <a:gd name="T49" fmla="*/ 1749 h 49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76" h="4988">
                                <a:moveTo>
                                  <a:pt x="206" y="1749"/>
                                </a:moveTo>
                                <a:lnTo>
                                  <a:pt x="0" y="971"/>
                                </a:lnTo>
                                <a:lnTo>
                                  <a:pt x="124" y="498"/>
                                </a:lnTo>
                                <a:lnTo>
                                  <a:pt x="254" y="301"/>
                                </a:lnTo>
                                <a:lnTo>
                                  <a:pt x="503" y="418"/>
                                </a:lnTo>
                                <a:lnTo>
                                  <a:pt x="647" y="357"/>
                                </a:lnTo>
                                <a:lnTo>
                                  <a:pt x="774" y="40"/>
                                </a:lnTo>
                                <a:lnTo>
                                  <a:pt x="971" y="0"/>
                                </a:lnTo>
                                <a:lnTo>
                                  <a:pt x="1183" y="218"/>
                                </a:lnTo>
                                <a:lnTo>
                                  <a:pt x="1264" y="539"/>
                                </a:lnTo>
                                <a:lnTo>
                                  <a:pt x="1555" y="924"/>
                                </a:lnTo>
                                <a:lnTo>
                                  <a:pt x="2212" y="1395"/>
                                </a:lnTo>
                                <a:lnTo>
                                  <a:pt x="2496" y="1695"/>
                                </a:lnTo>
                                <a:lnTo>
                                  <a:pt x="2576" y="2031"/>
                                </a:lnTo>
                                <a:lnTo>
                                  <a:pt x="2406" y="2566"/>
                                </a:lnTo>
                                <a:lnTo>
                                  <a:pt x="2568" y="2832"/>
                                </a:lnTo>
                                <a:lnTo>
                                  <a:pt x="2532" y="3361"/>
                                </a:lnTo>
                                <a:lnTo>
                                  <a:pt x="2263" y="3775"/>
                                </a:lnTo>
                                <a:lnTo>
                                  <a:pt x="2087" y="4430"/>
                                </a:lnTo>
                                <a:lnTo>
                                  <a:pt x="1484" y="4988"/>
                                </a:lnTo>
                                <a:lnTo>
                                  <a:pt x="1475" y="3945"/>
                                </a:lnTo>
                                <a:lnTo>
                                  <a:pt x="989" y="3417"/>
                                </a:lnTo>
                                <a:lnTo>
                                  <a:pt x="350" y="2744"/>
                                </a:lnTo>
                                <a:lnTo>
                                  <a:pt x="222" y="2083"/>
                                </a:lnTo>
                                <a:lnTo>
                                  <a:pt x="206" y="17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1887"/>
                        <wps:cNvSpPr>
                          <a:spLocks noEditPoints="1"/>
                        </wps:cNvSpPr>
                        <wps:spPr bwMode="auto">
                          <a:xfrm>
                            <a:off x="10868" y="3849"/>
                            <a:ext cx="957" cy="1729"/>
                          </a:xfrm>
                          <a:custGeom>
                            <a:avLst/>
                            <a:gdLst>
                              <a:gd name="T0" fmla="*/ 2012 w 2871"/>
                              <a:gd name="T1" fmla="*/ 4240 h 5188"/>
                              <a:gd name="T2" fmla="*/ 2018 w 2871"/>
                              <a:gd name="T3" fmla="*/ 4084 h 5188"/>
                              <a:gd name="T4" fmla="*/ 1236 w 2871"/>
                              <a:gd name="T5" fmla="*/ 3479 h 5188"/>
                              <a:gd name="T6" fmla="*/ 468 w 2871"/>
                              <a:gd name="T7" fmla="*/ 2400 h 5188"/>
                              <a:gd name="T8" fmla="*/ 445 w 2871"/>
                              <a:gd name="T9" fmla="*/ 2008 h 5188"/>
                              <a:gd name="T10" fmla="*/ 636 w 2871"/>
                              <a:gd name="T11" fmla="*/ 2010 h 5188"/>
                              <a:gd name="T12" fmla="*/ 1445 w 2871"/>
                              <a:gd name="T13" fmla="*/ 2707 h 5188"/>
                              <a:gd name="T14" fmla="*/ 2019 w 2871"/>
                              <a:gd name="T15" fmla="*/ 3092 h 5188"/>
                              <a:gd name="T16" fmla="*/ 2214 w 2871"/>
                              <a:gd name="T17" fmla="*/ 3495 h 5188"/>
                              <a:gd name="T18" fmla="*/ 2200 w 2871"/>
                              <a:gd name="T19" fmla="*/ 4121 h 5188"/>
                              <a:gd name="T20" fmla="*/ 1907 w 2871"/>
                              <a:gd name="T21" fmla="*/ 4699 h 5188"/>
                              <a:gd name="T22" fmla="*/ 1541 w 2871"/>
                              <a:gd name="T23" fmla="*/ 5012 h 5188"/>
                              <a:gd name="T24" fmla="*/ 1571 w 2871"/>
                              <a:gd name="T25" fmla="*/ 5165 h 5188"/>
                              <a:gd name="T26" fmla="*/ 1829 w 2871"/>
                              <a:gd name="T27" fmla="*/ 5087 h 5188"/>
                              <a:gd name="T28" fmla="*/ 2289 w 2871"/>
                              <a:gd name="T29" fmla="*/ 4543 h 5188"/>
                              <a:gd name="T30" fmla="*/ 2472 w 2871"/>
                              <a:gd name="T31" fmla="*/ 4013 h 5188"/>
                              <a:gd name="T32" fmla="*/ 2795 w 2871"/>
                              <a:gd name="T33" fmla="*/ 3552 h 5188"/>
                              <a:gd name="T34" fmla="*/ 2870 w 2871"/>
                              <a:gd name="T35" fmla="*/ 3126 h 5188"/>
                              <a:gd name="T36" fmla="*/ 2739 w 2871"/>
                              <a:gd name="T37" fmla="*/ 2706 h 5188"/>
                              <a:gd name="T38" fmla="*/ 2767 w 2871"/>
                              <a:gd name="T39" fmla="*/ 2401 h 5188"/>
                              <a:gd name="T40" fmla="*/ 2816 w 2871"/>
                              <a:gd name="T41" fmla="*/ 1974 h 5188"/>
                              <a:gd name="T42" fmla="*/ 2652 w 2871"/>
                              <a:gd name="T43" fmla="*/ 1605 h 5188"/>
                              <a:gd name="T44" fmla="*/ 2113 w 2871"/>
                              <a:gd name="T45" fmla="*/ 1145 h 5188"/>
                              <a:gd name="T46" fmla="*/ 1631 w 2871"/>
                              <a:gd name="T47" fmla="*/ 836 h 5188"/>
                              <a:gd name="T48" fmla="*/ 1434 w 2871"/>
                              <a:gd name="T49" fmla="*/ 470 h 5188"/>
                              <a:gd name="T50" fmla="*/ 1302 w 2871"/>
                              <a:gd name="T51" fmla="*/ 106 h 5188"/>
                              <a:gd name="T52" fmla="*/ 1059 w 2871"/>
                              <a:gd name="T53" fmla="*/ 2 h 5188"/>
                              <a:gd name="T54" fmla="*/ 832 w 2871"/>
                              <a:gd name="T55" fmla="*/ 86 h 5188"/>
                              <a:gd name="T56" fmla="*/ 664 w 2871"/>
                              <a:gd name="T57" fmla="*/ 368 h 5188"/>
                              <a:gd name="T58" fmla="*/ 412 w 2871"/>
                              <a:gd name="T59" fmla="*/ 219 h 5188"/>
                              <a:gd name="T60" fmla="*/ 161 w 2871"/>
                              <a:gd name="T61" fmla="*/ 487 h 5188"/>
                              <a:gd name="T62" fmla="*/ 2 w 2871"/>
                              <a:gd name="T63" fmla="*/ 1255 h 5188"/>
                              <a:gd name="T64" fmla="*/ 161 w 2871"/>
                              <a:gd name="T65" fmla="*/ 1788 h 5188"/>
                              <a:gd name="T66" fmla="*/ 252 w 2871"/>
                              <a:gd name="T67" fmla="*/ 2504 h 5188"/>
                              <a:gd name="T68" fmla="*/ 1134 w 2871"/>
                              <a:gd name="T69" fmla="*/ 3694 h 5188"/>
                              <a:gd name="T70" fmla="*/ 2316 w 2871"/>
                              <a:gd name="T71" fmla="*/ 2261 h 5188"/>
                              <a:gd name="T72" fmla="*/ 1289 w 2871"/>
                              <a:gd name="T73" fmla="*/ 1273 h 5188"/>
                              <a:gd name="T74" fmla="*/ 898 w 2871"/>
                              <a:gd name="T75" fmla="*/ 766 h 5188"/>
                              <a:gd name="T76" fmla="*/ 925 w 2871"/>
                              <a:gd name="T77" fmla="*/ 381 h 5188"/>
                              <a:gd name="T78" fmla="*/ 1052 w 2871"/>
                              <a:gd name="T79" fmla="*/ 237 h 5188"/>
                              <a:gd name="T80" fmla="*/ 1210 w 2871"/>
                              <a:gd name="T81" fmla="*/ 534 h 5188"/>
                              <a:gd name="T82" fmla="*/ 1410 w 2871"/>
                              <a:gd name="T83" fmla="*/ 944 h 5188"/>
                              <a:gd name="T84" fmla="*/ 1810 w 2871"/>
                              <a:gd name="T85" fmla="*/ 1242 h 5188"/>
                              <a:gd name="T86" fmla="*/ 2402 w 2871"/>
                              <a:gd name="T87" fmla="*/ 1668 h 5188"/>
                              <a:gd name="T88" fmla="*/ 2582 w 2871"/>
                              <a:gd name="T89" fmla="*/ 1977 h 5188"/>
                              <a:gd name="T90" fmla="*/ 2530 w 2871"/>
                              <a:gd name="T91" fmla="*/ 2372 h 5188"/>
                              <a:gd name="T92" fmla="*/ 2583 w 2871"/>
                              <a:gd name="T93" fmla="*/ 2910 h 5188"/>
                              <a:gd name="T94" fmla="*/ 2636 w 2871"/>
                              <a:gd name="T95" fmla="*/ 3222 h 5188"/>
                              <a:gd name="T96" fmla="*/ 2472 w 2871"/>
                              <a:gd name="T97" fmla="*/ 3666 h 5188"/>
                              <a:gd name="T98" fmla="*/ 2326 w 2871"/>
                              <a:gd name="T99" fmla="*/ 3128 h 5188"/>
                              <a:gd name="T100" fmla="*/ 2037 w 2871"/>
                              <a:gd name="T101" fmla="*/ 2802 h 5188"/>
                              <a:gd name="T102" fmla="*/ 997 w 2871"/>
                              <a:gd name="T103" fmla="*/ 2053 h 5188"/>
                              <a:gd name="T104" fmla="*/ 578 w 2871"/>
                              <a:gd name="T105" fmla="*/ 1694 h 5188"/>
                              <a:gd name="T106" fmla="*/ 365 w 2871"/>
                              <a:gd name="T107" fmla="*/ 1682 h 5188"/>
                              <a:gd name="T108" fmla="*/ 200 w 2871"/>
                              <a:gd name="T109" fmla="*/ 1226 h 5188"/>
                              <a:gd name="T110" fmla="*/ 300 w 2871"/>
                              <a:gd name="T111" fmla="*/ 610 h 5188"/>
                              <a:gd name="T112" fmla="*/ 478 w 2871"/>
                              <a:gd name="T113" fmla="*/ 506 h 5188"/>
                              <a:gd name="T114" fmla="*/ 638 w 2871"/>
                              <a:gd name="T115" fmla="*/ 876 h 5188"/>
                              <a:gd name="T116" fmla="*/ 1308 w 2871"/>
                              <a:gd name="T117" fmla="*/ 1617 h 5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871" h="5188">
                                <a:moveTo>
                                  <a:pt x="1866" y="4257"/>
                                </a:moveTo>
                                <a:lnTo>
                                  <a:pt x="1877" y="4262"/>
                                </a:lnTo>
                                <a:lnTo>
                                  <a:pt x="1887" y="4267"/>
                                </a:lnTo>
                                <a:lnTo>
                                  <a:pt x="1898" y="4271"/>
                                </a:lnTo>
                                <a:lnTo>
                                  <a:pt x="1909" y="4273"/>
                                </a:lnTo>
                                <a:lnTo>
                                  <a:pt x="1921" y="4274"/>
                                </a:lnTo>
                                <a:lnTo>
                                  <a:pt x="1932" y="4274"/>
                                </a:lnTo>
                                <a:lnTo>
                                  <a:pt x="1943" y="4274"/>
                                </a:lnTo>
                                <a:lnTo>
                                  <a:pt x="1954" y="4272"/>
                                </a:lnTo>
                                <a:lnTo>
                                  <a:pt x="1964" y="4269"/>
                                </a:lnTo>
                                <a:lnTo>
                                  <a:pt x="1976" y="4266"/>
                                </a:lnTo>
                                <a:lnTo>
                                  <a:pt x="1986" y="4261"/>
                                </a:lnTo>
                                <a:lnTo>
                                  <a:pt x="1995" y="4254"/>
                                </a:lnTo>
                                <a:lnTo>
                                  <a:pt x="2003" y="4248"/>
                                </a:lnTo>
                                <a:lnTo>
                                  <a:pt x="2012" y="4240"/>
                                </a:lnTo>
                                <a:lnTo>
                                  <a:pt x="2020" y="4231"/>
                                </a:lnTo>
                                <a:lnTo>
                                  <a:pt x="2027" y="4222"/>
                                </a:lnTo>
                                <a:lnTo>
                                  <a:pt x="2033" y="4212"/>
                                </a:lnTo>
                                <a:lnTo>
                                  <a:pt x="2038" y="4201"/>
                                </a:lnTo>
                                <a:lnTo>
                                  <a:pt x="2042" y="4189"/>
                                </a:lnTo>
                                <a:lnTo>
                                  <a:pt x="2044" y="4178"/>
                                </a:lnTo>
                                <a:lnTo>
                                  <a:pt x="2045" y="4167"/>
                                </a:lnTo>
                                <a:lnTo>
                                  <a:pt x="2046" y="4156"/>
                                </a:lnTo>
                                <a:lnTo>
                                  <a:pt x="2045" y="4145"/>
                                </a:lnTo>
                                <a:lnTo>
                                  <a:pt x="2043" y="4134"/>
                                </a:lnTo>
                                <a:lnTo>
                                  <a:pt x="2040" y="4123"/>
                                </a:lnTo>
                                <a:lnTo>
                                  <a:pt x="2036" y="4113"/>
                                </a:lnTo>
                                <a:lnTo>
                                  <a:pt x="2031" y="4103"/>
                                </a:lnTo>
                                <a:lnTo>
                                  <a:pt x="2026" y="4093"/>
                                </a:lnTo>
                                <a:lnTo>
                                  <a:pt x="2018" y="4084"/>
                                </a:lnTo>
                                <a:lnTo>
                                  <a:pt x="2010" y="4075"/>
                                </a:lnTo>
                                <a:lnTo>
                                  <a:pt x="2002" y="4067"/>
                                </a:lnTo>
                                <a:lnTo>
                                  <a:pt x="1992" y="4060"/>
                                </a:lnTo>
                                <a:lnTo>
                                  <a:pt x="1974" y="4049"/>
                                </a:lnTo>
                                <a:lnTo>
                                  <a:pt x="1926" y="4017"/>
                                </a:lnTo>
                                <a:lnTo>
                                  <a:pt x="1852" y="3965"/>
                                </a:lnTo>
                                <a:lnTo>
                                  <a:pt x="1755" y="3896"/>
                                </a:lnTo>
                                <a:lnTo>
                                  <a:pt x="1700" y="3855"/>
                                </a:lnTo>
                                <a:lnTo>
                                  <a:pt x="1641" y="3811"/>
                                </a:lnTo>
                                <a:lnTo>
                                  <a:pt x="1579" y="3764"/>
                                </a:lnTo>
                                <a:lnTo>
                                  <a:pt x="1513" y="3712"/>
                                </a:lnTo>
                                <a:lnTo>
                                  <a:pt x="1446" y="3658"/>
                                </a:lnTo>
                                <a:lnTo>
                                  <a:pt x="1377" y="3601"/>
                                </a:lnTo>
                                <a:lnTo>
                                  <a:pt x="1307" y="3541"/>
                                </a:lnTo>
                                <a:lnTo>
                                  <a:pt x="1236" y="3479"/>
                                </a:lnTo>
                                <a:lnTo>
                                  <a:pt x="1165" y="3414"/>
                                </a:lnTo>
                                <a:lnTo>
                                  <a:pt x="1095" y="3348"/>
                                </a:lnTo>
                                <a:lnTo>
                                  <a:pt x="1025" y="3279"/>
                                </a:lnTo>
                                <a:lnTo>
                                  <a:pt x="957" y="3210"/>
                                </a:lnTo>
                                <a:lnTo>
                                  <a:pt x="891" y="3139"/>
                                </a:lnTo>
                                <a:lnTo>
                                  <a:pt x="828" y="3067"/>
                                </a:lnTo>
                                <a:lnTo>
                                  <a:pt x="768" y="2994"/>
                                </a:lnTo>
                                <a:lnTo>
                                  <a:pt x="712" y="2920"/>
                                </a:lnTo>
                                <a:lnTo>
                                  <a:pt x="660" y="2846"/>
                                </a:lnTo>
                                <a:lnTo>
                                  <a:pt x="612" y="2771"/>
                                </a:lnTo>
                                <a:lnTo>
                                  <a:pt x="571" y="2696"/>
                                </a:lnTo>
                                <a:lnTo>
                                  <a:pt x="535" y="2621"/>
                                </a:lnTo>
                                <a:lnTo>
                                  <a:pt x="506" y="2547"/>
                                </a:lnTo>
                                <a:lnTo>
                                  <a:pt x="482" y="2473"/>
                                </a:lnTo>
                                <a:lnTo>
                                  <a:pt x="468" y="2400"/>
                                </a:lnTo>
                                <a:lnTo>
                                  <a:pt x="461" y="2328"/>
                                </a:lnTo>
                                <a:lnTo>
                                  <a:pt x="453" y="2305"/>
                                </a:lnTo>
                                <a:lnTo>
                                  <a:pt x="447" y="2280"/>
                                </a:lnTo>
                                <a:lnTo>
                                  <a:pt x="441" y="2254"/>
                                </a:lnTo>
                                <a:lnTo>
                                  <a:pt x="435" y="2228"/>
                                </a:lnTo>
                                <a:lnTo>
                                  <a:pt x="431" y="2200"/>
                                </a:lnTo>
                                <a:lnTo>
                                  <a:pt x="428" y="2172"/>
                                </a:lnTo>
                                <a:lnTo>
                                  <a:pt x="425" y="2144"/>
                                </a:lnTo>
                                <a:lnTo>
                                  <a:pt x="425" y="2116"/>
                                </a:lnTo>
                                <a:lnTo>
                                  <a:pt x="428" y="2088"/>
                                </a:lnTo>
                                <a:lnTo>
                                  <a:pt x="431" y="2062"/>
                                </a:lnTo>
                                <a:lnTo>
                                  <a:pt x="433" y="2047"/>
                                </a:lnTo>
                                <a:lnTo>
                                  <a:pt x="437" y="2033"/>
                                </a:lnTo>
                                <a:lnTo>
                                  <a:pt x="441" y="2020"/>
                                </a:lnTo>
                                <a:lnTo>
                                  <a:pt x="445" y="2008"/>
                                </a:lnTo>
                                <a:lnTo>
                                  <a:pt x="451" y="1994"/>
                                </a:lnTo>
                                <a:lnTo>
                                  <a:pt x="457" y="1982"/>
                                </a:lnTo>
                                <a:lnTo>
                                  <a:pt x="463" y="1970"/>
                                </a:lnTo>
                                <a:lnTo>
                                  <a:pt x="471" y="1957"/>
                                </a:lnTo>
                                <a:lnTo>
                                  <a:pt x="479" y="1946"/>
                                </a:lnTo>
                                <a:lnTo>
                                  <a:pt x="488" y="1935"/>
                                </a:lnTo>
                                <a:lnTo>
                                  <a:pt x="498" y="1924"/>
                                </a:lnTo>
                                <a:lnTo>
                                  <a:pt x="508" y="1914"/>
                                </a:lnTo>
                                <a:lnTo>
                                  <a:pt x="519" y="1917"/>
                                </a:lnTo>
                                <a:lnTo>
                                  <a:pt x="529" y="1923"/>
                                </a:lnTo>
                                <a:lnTo>
                                  <a:pt x="542" y="1929"/>
                                </a:lnTo>
                                <a:lnTo>
                                  <a:pt x="554" y="1938"/>
                                </a:lnTo>
                                <a:lnTo>
                                  <a:pt x="580" y="1958"/>
                                </a:lnTo>
                                <a:lnTo>
                                  <a:pt x="608" y="1983"/>
                                </a:lnTo>
                                <a:lnTo>
                                  <a:pt x="636" y="2010"/>
                                </a:lnTo>
                                <a:lnTo>
                                  <a:pt x="664" y="2039"/>
                                </a:lnTo>
                                <a:lnTo>
                                  <a:pt x="691" y="2068"/>
                                </a:lnTo>
                                <a:lnTo>
                                  <a:pt x="717" y="2096"/>
                                </a:lnTo>
                                <a:lnTo>
                                  <a:pt x="753" y="2135"/>
                                </a:lnTo>
                                <a:lnTo>
                                  <a:pt x="792" y="2176"/>
                                </a:lnTo>
                                <a:lnTo>
                                  <a:pt x="836" y="2219"/>
                                </a:lnTo>
                                <a:lnTo>
                                  <a:pt x="884" y="2265"/>
                                </a:lnTo>
                                <a:lnTo>
                                  <a:pt x="936" y="2314"/>
                                </a:lnTo>
                                <a:lnTo>
                                  <a:pt x="993" y="2364"/>
                                </a:lnTo>
                                <a:lnTo>
                                  <a:pt x="1054" y="2417"/>
                                </a:lnTo>
                                <a:lnTo>
                                  <a:pt x="1122" y="2470"/>
                                </a:lnTo>
                                <a:lnTo>
                                  <a:pt x="1193" y="2527"/>
                                </a:lnTo>
                                <a:lnTo>
                                  <a:pt x="1271" y="2585"/>
                                </a:lnTo>
                                <a:lnTo>
                                  <a:pt x="1355" y="2645"/>
                                </a:lnTo>
                                <a:lnTo>
                                  <a:pt x="1445" y="2707"/>
                                </a:lnTo>
                                <a:lnTo>
                                  <a:pt x="1542" y="2771"/>
                                </a:lnTo>
                                <a:lnTo>
                                  <a:pt x="1645" y="2837"/>
                                </a:lnTo>
                                <a:lnTo>
                                  <a:pt x="1699" y="2871"/>
                                </a:lnTo>
                                <a:lnTo>
                                  <a:pt x="1755" y="2904"/>
                                </a:lnTo>
                                <a:lnTo>
                                  <a:pt x="1813" y="2939"/>
                                </a:lnTo>
                                <a:lnTo>
                                  <a:pt x="1873" y="2974"/>
                                </a:lnTo>
                                <a:lnTo>
                                  <a:pt x="1890" y="2984"/>
                                </a:lnTo>
                                <a:lnTo>
                                  <a:pt x="1908" y="2996"/>
                                </a:lnTo>
                                <a:lnTo>
                                  <a:pt x="1925" y="3008"/>
                                </a:lnTo>
                                <a:lnTo>
                                  <a:pt x="1942" y="3021"/>
                                </a:lnTo>
                                <a:lnTo>
                                  <a:pt x="1959" y="3034"/>
                                </a:lnTo>
                                <a:lnTo>
                                  <a:pt x="1974" y="3048"/>
                                </a:lnTo>
                                <a:lnTo>
                                  <a:pt x="1990" y="3062"/>
                                </a:lnTo>
                                <a:lnTo>
                                  <a:pt x="2005" y="3077"/>
                                </a:lnTo>
                                <a:lnTo>
                                  <a:pt x="2019" y="3092"/>
                                </a:lnTo>
                                <a:lnTo>
                                  <a:pt x="2033" y="3108"/>
                                </a:lnTo>
                                <a:lnTo>
                                  <a:pt x="2047" y="3125"/>
                                </a:lnTo>
                                <a:lnTo>
                                  <a:pt x="2059" y="3142"/>
                                </a:lnTo>
                                <a:lnTo>
                                  <a:pt x="2073" y="3160"/>
                                </a:lnTo>
                                <a:lnTo>
                                  <a:pt x="2085" y="3178"/>
                                </a:lnTo>
                                <a:lnTo>
                                  <a:pt x="2096" y="3195"/>
                                </a:lnTo>
                                <a:lnTo>
                                  <a:pt x="2108" y="3214"/>
                                </a:lnTo>
                                <a:lnTo>
                                  <a:pt x="2125" y="3246"/>
                                </a:lnTo>
                                <a:lnTo>
                                  <a:pt x="2142" y="3279"/>
                                </a:lnTo>
                                <a:lnTo>
                                  <a:pt x="2157" y="3313"/>
                                </a:lnTo>
                                <a:lnTo>
                                  <a:pt x="2171" y="3348"/>
                                </a:lnTo>
                                <a:lnTo>
                                  <a:pt x="2184" y="3383"/>
                                </a:lnTo>
                                <a:lnTo>
                                  <a:pt x="2195" y="3420"/>
                                </a:lnTo>
                                <a:lnTo>
                                  <a:pt x="2205" y="3457"/>
                                </a:lnTo>
                                <a:lnTo>
                                  <a:pt x="2214" y="3495"/>
                                </a:lnTo>
                                <a:lnTo>
                                  <a:pt x="2222" y="3533"/>
                                </a:lnTo>
                                <a:lnTo>
                                  <a:pt x="2228" y="3572"/>
                                </a:lnTo>
                                <a:lnTo>
                                  <a:pt x="2234" y="3612"/>
                                </a:lnTo>
                                <a:lnTo>
                                  <a:pt x="2239" y="3653"/>
                                </a:lnTo>
                                <a:lnTo>
                                  <a:pt x="2242" y="3694"/>
                                </a:lnTo>
                                <a:lnTo>
                                  <a:pt x="2243" y="3736"/>
                                </a:lnTo>
                                <a:lnTo>
                                  <a:pt x="2243" y="3777"/>
                                </a:lnTo>
                                <a:lnTo>
                                  <a:pt x="2243" y="3818"/>
                                </a:lnTo>
                                <a:lnTo>
                                  <a:pt x="2241" y="3862"/>
                                </a:lnTo>
                                <a:lnTo>
                                  <a:pt x="2237" y="3905"/>
                                </a:lnTo>
                                <a:lnTo>
                                  <a:pt x="2232" y="3948"/>
                                </a:lnTo>
                                <a:lnTo>
                                  <a:pt x="2226" y="3991"/>
                                </a:lnTo>
                                <a:lnTo>
                                  <a:pt x="2218" y="4035"/>
                                </a:lnTo>
                                <a:lnTo>
                                  <a:pt x="2211" y="4078"/>
                                </a:lnTo>
                                <a:lnTo>
                                  <a:pt x="2200" y="4121"/>
                                </a:lnTo>
                                <a:lnTo>
                                  <a:pt x="2188" y="4165"/>
                                </a:lnTo>
                                <a:lnTo>
                                  <a:pt x="2176" y="4207"/>
                                </a:lnTo>
                                <a:lnTo>
                                  <a:pt x="2161" y="4250"/>
                                </a:lnTo>
                                <a:lnTo>
                                  <a:pt x="2147" y="4292"/>
                                </a:lnTo>
                                <a:lnTo>
                                  <a:pt x="2130" y="4334"/>
                                </a:lnTo>
                                <a:lnTo>
                                  <a:pt x="2112" y="4376"/>
                                </a:lnTo>
                                <a:lnTo>
                                  <a:pt x="2092" y="4417"/>
                                </a:lnTo>
                                <a:lnTo>
                                  <a:pt x="2072" y="4457"/>
                                </a:lnTo>
                                <a:lnTo>
                                  <a:pt x="2049" y="4497"/>
                                </a:lnTo>
                                <a:lnTo>
                                  <a:pt x="2028" y="4532"/>
                                </a:lnTo>
                                <a:lnTo>
                                  <a:pt x="2006" y="4567"/>
                                </a:lnTo>
                                <a:lnTo>
                                  <a:pt x="1983" y="4601"/>
                                </a:lnTo>
                                <a:lnTo>
                                  <a:pt x="1959" y="4634"/>
                                </a:lnTo>
                                <a:lnTo>
                                  <a:pt x="1934" y="4667"/>
                                </a:lnTo>
                                <a:lnTo>
                                  <a:pt x="1907" y="4699"/>
                                </a:lnTo>
                                <a:lnTo>
                                  <a:pt x="1879" y="4731"/>
                                </a:lnTo>
                                <a:lnTo>
                                  <a:pt x="1851" y="4761"/>
                                </a:lnTo>
                                <a:lnTo>
                                  <a:pt x="1821" y="4790"/>
                                </a:lnTo>
                                <a:lnTo>
                                  <a:pt x="1791" y="4819"/>
                                </a:lnTo>
                                <a:lnTo>
                                  <a:pt x="1758" y="4847"/>
                                </a:lnTo>
                                <a:lnTo>
                                  <a:pt x="1726" y="4874"/>
                                </a:lnTo>
                                <a:lnTo>
                                  <a:pt x="1691" y="4900"/>
                                </a:lnTo>
                                <a:lnTo>
                                  <a:pt x="1657" y="4924"/>
                                </a:lnTo>
                                <a:lnTo>
                                  <a:pt x="1620" y="4949"/>
                                </a:lnTo>
                                <a:lnTo>
                                  <a:pt x="1582" y="4971"/>
                                </a:lnTo>
                                <a:lnTo>
                                  <a:pt x="1573" y="4978"/>
                                </a:lnTo>
                                <a:lnTo>
                                  <a:pt x="1562" y="4986"/>
                                </a:lnTo>
                                <a:lnTo>
                                  <a:pt x="1555" y="4994"/>
                                </a:lnTo>
                                <a:lnTo>
                                  <a:pt x="1548" y="5003"/>
                                </a:lnTo>
                                <a:lnTo>
                                  <a:pt x="1541" y="5012"/>
                                </a:lnTo>
                                <a:lnTo>
                                  <a:pt x="1536" y="5022"/>
                                </a:lnTo>
                                <a:lnTo>
                                  <a:pt x="1532" y="5032"/>
                                </a:lnTo>
                                <a:lnTo>
                                  <a:pt x="1529" y="5042"/>
                                </a:lnTo>
                                <a:lnTo>
                                  <a:pt x="1527" y="5053"/>
                                </a:lnTo>
                                <a:lnTo>
                                  <a:pt x="1524" y="5064"/>
                                </a:lnTo>
                                <a:lnTo>
                                  <a:pt x="1524" y="5076"/>
                                </a:lnTo>
                                <a:lnTo>
                                  <a:pt x="1526" y="5087"/>
                                </a:lnTo>
                                <a:lnTo>
                                  <a:pt x="1528" y="5098"/>
                                </a:lnTo>
                                <a:lnTo>
                                  <a:pt x="1531" y="5109"/>
                                </a:lnTo>
                                <a:lnTo>
                                  <a:pt x="1536" y="5120"/>
                                </a:lnTo>
                                <a:lnTo>
                                  <a:pt x="1540" y="5131"/>
                                </a:lnTo>
                                <a:lnTo>
                                  <a:pt x="1547" y="5141"/>
                                </a:lnTo>
                                <a:lnTo>
                                  <a:pt x="1555" y="5150"/>
                                </a:lnTo>
                                <a:lnTo>
                                  <a:pt x="1562" y="5157"/>
                                </a:lnTo>
                                <a:lnTo>
                                  <a:pt x="1571" y="5165"/>
                                </a:lnTo>
                                <a:lnTo>
                                  <a:pt x="1580" y="5171"/>
                                </a:lnTo>
                                <a:lnTo>
                                  <a:pt x="1590" y="5176"/>
                                </a:lnTo>
                                <a:lnTo>
                                  <a:pt x="1601" y="5181"/>
                                </a:lnTo>
                                <a:lnTo>
                                  <a:pt x="1612" y="5184"/>
                                </a:lnTo>
                                <a:lnTo>
                                  <a:pt x="1622" y="5187"/>
                                </a:lnTo>
                                <a:lnTo>
                                  <a:pt x="1633" y="5188"/>
                                </a:lnTo>
                                <a:lnTo>
                                  <a:pt x="1644" y="5188"/>
                                </a:lnTo>
                                <a:lnTo>
                                  <a:pt x="1655" y="5187"/>
                                </a:lnTo>
                                <a:lnTo>
                                  <a:pt x="1667" y="5185"/>
                                </a:lnTo>
                                <a:lnTo>
                                  <a:pt x="1678" y="5182"/>
                                </a:lnTo>
                                <a:lnTo>
                                  <a:pt x="1689" y="5178"/>
                                </a:lnTo>
                                <a:lnTo>
                                  <a:pt x="1699" y="5172"/>
                                </a:lnTo>
                                <a:lnTo>
                                  <a:pt x="1744" y="5145"/>
                                </a:lnTo>
                                <a:lnTo>
                                  <a:pt x="1787" y="5117"/>
                                </a:lnTo>
                                <a:lnTo>
                                  <a:pt x="1829" y="5087"/>
                                </a:lnTo>
                                <a:lnTo>
                                  <a:pt x="1869" y="5057"/>
                                </a:lnTo>
                                <a:lnTo>
                                  <a:pt x="1908" y="5025"/>
                                </a:lnTo>
                                <a:lnTo>
                                  <a:pt x="1946" y="4992"/>
                                </a:lnTo>
                                <a:lnTo>
                                  <a:pt x="1982" y="4958"/>
                                </a:lnTo>
                                <a:lnTo>
                                  <a:pt x="2018" y="4923"/>
                                </a:lnTo>
                                <a:lnTo>
                                  <a:pt x="2052" y="4887"/>
                                </a:lnTo>
                                <a:lnTo>
                                  <a:pt x="2084" y="4850"/>
                                </a:lnTo>
                                <a:lnTo>
                                  <a:pt x="2114" y="4812"/>
                                </a:lnTo>
                                <a:lnTo>
                                  <a:pt x="2145" y="4774"/>
                                </a:lnTo>
                                <a:lnTo>
                                  <a:pt x="2174" y="4735"/>
                                </a:lnTo>
                                <a:lnTo>
                                  <a:pt x="2200" y="4696"/>
                                </a:lnTo>
                                <a:lnTo>
                                  <a:pt x="2226" y="4654"/>
                                </a:lnTo>
                                <a:lnTo>
                                  <a:pt x="2251" y="4614"/>
                                </a:lnTo>
                                <a:lnTo>
                                  <a:pt x="2270" y="4579"/>
                                </a:lnTo>
                                <a:lnTo>
                                  <a:pt x="2289" y="4543"/>
                                </a:lnTo>
                                <a:lnTo>
                                  <a:pt x="2307" y="4509"/>
                                </a:lnTo>
                                <a:lnTo>
                                  <a:pt x="2324" y="4473"/>
                                </a:lnTo>
                                <a:lnTo>
                                  <a:pt x="2339" y="4436"/>
                                </a:lnTo>
                                <a:lnTo>
                                  <a:pt x="2354" y="4400"/>
                                </a:lnTo>
                                <a:lnTo>
                                  <a:pt x="2368" y="4363"/>
                                </a:lnTo>
                                <a:lnTo>
                                  <a:pt x="2382" y="4326"/>
                                </a:lnTo>
                                <a:lnTo>
                                  <a:pt x="2394" y="4289"/>
                                </a:lnTo>
                                <a:lnTo>
                                  <a:pt x="2405" y="4252"/>
                                </a:lnTo>
                                <a:lnTo>
                                  <a:pt x="2416" y="4215"/>
                                </a:lnTo>
                                <a:lnTo>
                                  <a:pt x="2425" y="4177"/>
                                </a:lnTo>
                                <a:lnTo>
                                  <a:pt x="2434" y="4140"/>
                                </a:lnTo>
                                <a:lnTo>
                                  <a:pt x="2442" y="4102"/>
                                </a:lnTo>
                                <a:lnTo>
                                  <a:pt x="2450" y="4065"/>
                                </a:lnTo>
                                <a:lnTo>
                                  <a:pt x="2456" y="4027"/>
                                </a:lnTo>
                                <a:lnTo>
                                  <a:pt x="2472" y="4013"/>
                                </a:lnTo>
                                <a:lnTo>
                                  <a:pt x="2491" y="3999"/>
                                </a:lnTo>
                                <a:lnTo>
                                  <a:pt x="2511" y="3980"/>
                                </a:lnTo>
                                <a:lnTo>
                                  <a:pt x="2532" y="3960"/>
                                </a:lnTo>
                                <a:lnTo>
                                  <a:pt x="2553" y="3936"/>
                                </a:lnTo>
                                <a:lnTo>
                                  <a:pt x="2575" y="3911"/>
                                </a:lnTo>
                                <a:lnTo>
                                  <a:pt x="2599" y="3883"/>
                                </a:lnTo>
                                <a:lnTo>
                                  <a:pt x="2622" y="3854"/>
                                </a:lnTo>
                                <a:lnTo>
                                  <a:pt x="2646" y="3823"/>
                                </a:lnTo>
                                <a:lnTo>
                                  <a:pt x="2669" y="3789"/>
                                </a:lnTo>
                                <a:lnTo>
                                  <a:pt x="2692" y="3753"/>
                                </a:lnTo>
                                <a:lnTo>
                                  <a:pt x="2714" y="3716"/>
                                </a:lnTo>
                                <a:lnTo>
                                  <a:pt x="2737" y="3677"/>
                                </a:lnTo>
                                <a:lnTo>
                                  <a:pt x="2757" y="3637"/>
                                </a:lnTo>
                                <a:lnTo>
                                  <a:pt x="2777" y="3595"/>
                                </a:lnTo>
                                <a:lnTo>
                                  <a:pt x="2795" y="3552"/>
                                </a:lnTo>
                                <a:lnTo>
                                  <a:pt x="2812" y="3506"/>
                                </a:lnTo>
                                <a:lnTo>
                                  <a:pt x="2827" y="3459"/>
                                </a:lnTo>
                                <a:lnTo>
                                  <a:pt x="2834" y="3435"/>
                                </a:lnTo>
                                <a:lnTo>
                                  <a:pt x="2841" y="3411"/>
                                </a:lnTo>
                                <a:lnTo>
                                  <a:pt x="2846" y="3386"/>
                                </a:lnTo>
                                <a:lnTo>
                                  <a:pt x="2852" y="3361"/>
                                </a:lnTo>
                                <a:lnTo>
                                  <a:pt x="2856" y="3336"/>
                                </a:lnTo>
                                <a:lnTo>
                                  <a:pt x="2861" y="3311"/>
                                </a:lnTo>
                                <a:lnTo>
                                  <a:pt x="2864" y="3285"/>
                                </a:lnTo>
                                <a:lnTo>
                                  <a:pt x="2866" y="3258"/>
                                </a:lnTo>
                                <a:lnTo>
                                  <a:pt x="2869" y="3232"/>
                                </a:lnTo>
                                <a:lnTo>
                                  <a:pt x="2870" y="3207"/>
                                </a:lnTo>
                                <a:lnTo>
                                  <a:pt x="2871" y="3180"/>
                                </a:lnTo>
                                <a:lnTo>
                                  <a:pt x="2871" y="3153"/>
                                </a:lnTo>
                                <a:lnTo>
                                  <a:pt x="2870" y="3126"/>
                                </a:lnTo>
                                <a:lnTo>
                                  <a:pt x="2868" y="3099"/>
                                </a:lnTo>
                                <a:lnTo>
                                  <a:pt x="2865" y="3071"/>
                                </a:lnTo>
                                <a:lnTo>
                                  <a:pt x="2861" y="3044"/>
                                </a:lnTo>
                                <a:lnTo>
                                  <a:pt x="2856" y="3016"/>
                                </a:lnTo>
                                <a:lnTo>
                                  <a:pt x="2851" y="2988"/>
                                </a:lnTo>
                                <a:lnTo>
                                  <a:pt x="2845" y="2960"/>
                                </a:lnTo>
                                <a:lnTo>
                                  <a:pt x="2837" y="2932"/>
                                </a:lnTo>
                                <a:lnTo>
                                  <a:pt x="2829" y="2904"/>
                                </a:lnTo>
                                <a:lnTo>
                                  <a:pt x="2819" y="2876"/>
                                </a:lnTo>
                                <a:lnTo>
                                  <a:pt x="2809" y="2848"/>
                                </a:lnTo>
                                <a:lnTo>
                                  <a:pt x="2797" y="2819"/>
                                </a:lnTo>
                                <a:lnTo>
                                  <a:pt x="2785" y="2791"/>
                                </a:lnTo>
                                <a:lnTo>
                                  <a:pt x="2770" y="2763"/>
                                </a:lnTo>
                                <a:lnTo>
                                  <a:pt x="2756" y="2734"/>
                                </a:lnTo>
                                <a:lnTo>
                                  <a:pt x="2739" y="2706"/>
                                </a:lnTo>
                                <a:lnTo>
                                  <a:pt x="2725" y="2683"/>
                                </a:lnTo>
                                <a:lnTo>
                                  <a:pt x="2712" y="2662"/>
                                </a:lnTo>
                                <a:lnTo>
                                  <a:pt x="2699" y="2643"/>
                                </a:lnTo>
                                <a:lnTo>
                                  <a:pt x="2686" y="2624"/>
                                </a:lnTo>
                                <a:lnTo>
                                  <a:pt x="2685" y="2624"/>
                                </a:lnTo>
                                <a:lnTo>
                                  <a:pt x="2680" y="2617"/>
                                </a:lnTo>
                                <a:lnTo>
                                  <a:pt x="2674" y="2609"/>
                                </a:lnTo>
                                <a:lnTo>
                                  <a:pt x="2673" y="2609"/>
                                </a:lnTo>
                                <a:lnTo>
                                  <a:pt x="2687" y="2583"/>
                                </a:lnTo>
                                <a:lnTo>
                                  <a:pt x="2702" y="2555"/>
                                </a:lnTo>
                                <a:lnTo>
                                  <a:pt x="2716" y="2525"/>
                                </a:lnTo>
                                <a:lnTo>
                                  <a:pt x="2730" y="2495"/>
                                </a:lnTo>
                                <a:lnTo>
                                  <a:pt x="2743" y="2465"/>
                                </a:lnTo>
                                <a:lnTo>
                                  <a:pt x="2756" y="2434"/>
                                </a:lnTo>
                                <a:lnTo>
                                  <a:pt x="2767" y="2401"/>
                                </a:lnTo>
                                <a:lnTo>
                                  <a:pt x="2778" y="2369"/>
                                </a:lnTo>
                                <a:lnTo>
                                  <a:pt x="2786" y="2343"/>
                                </a:lnTo>
                                <a:lnTo>
                                  <a:pt x="2793" y="2317"/>
                                </a:lnTo>
                                <a:lnTo>
                                  <a:pt x="2798" y="2290"/>
                                </a:lnTo>
                                <a:lnTo>
                                  <a:pt x="2805" y="2263"/>
                                </a:lnTo>
                                <a:lnTo>
                                  <a:pt x="2809" y="2236"/>
                                </a:lnTo>
                                <a:lnTo>
                                  <a:pt x="2814" y="2208"/>
                                </a:lnTo>
                                <a:lnTo>
                                  <a:pt x="2817" y="2180"/>
                                </a:lnTo>
                                <a:lnTo>
                                  <a:pt x="2819" y="2152"/>
                                </a:lnTo>
                                <a:lnTo>
                                  <a:pt x="2822" y="2123"/>
                                </a:lnTo>
                                <a:lnTo>
                                  <a:pt x="2823" y="2094"/>
                                </a:lnTo>
                                <a:lnTo>
                                  <a:pt x="2823" y="2065"/>
                                </a:lnTo>
                                <a:lnTo>
                                  <a:pt x="2822" y="2035"/>
                                </a:lnTo>
                                <a:lnTo>
                                  <a:pt x="2819" y="2004"/>
                                </a:lnTo>
                                <a:lnTo>
                                  <a:pt x="2816" y="1974"/>
                                </a:lnTo>
                                <a:lnTo>
                                  <a:pt x="2813" y="1943"/>
                                </a:lnTo>
                                <a:lnTo>
                                  <a:pt x="2807" y="1911"/>
                                </a:lnTo>
                                <a:lnTo>
                                  <a:pt x="2802" y="1888"/>
                                </a:lnTo>
                                <a:lnTo>
                                  <a:pt x="2796" y="1864"/>
                                </a:lnTo>
                                <a:lnTo>
                                  <a:pt x="2788" y="1842"/>
                                </a:lnTo>
                                <a:lnTo>
                                  <a:pt x="2779" y="1818"/>
                                </a:lnTo>
                                <a:lnTo>
                                  <a:pt x="2769" y="1795"/>
                                </a:lnTo>
                                <a:lnTo>
                                  <a:pt x="2758" y="1770"/>
                                </a:lnTo>
                                <a:lnTo>
                                  <a:pt x="2746" y="1747"/>
                                </a:lnTo>
                                <a:lnTo>
                                  <a:pt x="2732" y="1723"/>
                                </a:lnTo>
                                <a:lnTo>
                                  <a:pt x="2719" y="1700"/>
                                </a:lnTo>
                                <a:lnTo>
                                  <a:pt x="2703" y="1676"/>
                                </a:lnTo>
                                <a:lnTo>
                                  <a:pt x="2686" y="1653"/>
                                </a:lnTo>
                                <a:lnTo>
                                  <a:pt x="2669" y="1629"/>
                                </a:lnTo>
                                <a:lnTo>
                                  <a:pt x="2652" y="1605"/>
                                </a:lnTo>
                                <a:lnTo>
                                  <a:pt x="2633" y="1582"/>
                                </a:lnTo>
                                <a:lnTo>
                                  <a:pt x="2612" y="1558"/>
                                </a:lnTo>
                                <a:lnTo>
                                  <a:pt x="2592" y="1535"/>
                                </a:lnTo>
                                <a:lnTo>
                                  <a:pt x="2571" y="1512"/>
                                </a:lnTo>
                                <a:lnTo>
                                  <a:pt x="2549" y="1489"/>
                                </a:lnTo>
                                <a:lnTo>
                                  <a:pt x="2526" y="1467"/>
                                </a:lnTo>
                                <a:lnTo>
                                  <a:pt x="2503" y="1444"/>
                                </a:lnTo>
                                <a:lnTo>
                                  <a:pt x="2456" y="1399"/>
                                </a:lnTo>
                                <a:lnTo>
                                  <a:pt x="2405" y="1357"/>
                                </a:lnTo>
                                <a:lnTo>
                                  <a:pt x="2355" y="1314"/>
                                </a:lnTo>
                                <a:lnTo>
                                  <a:pt x="2302" y="1274"/>
                                </a:lnTo>
                                <a:lnTo>
                                  <a:pt x="2249" y="1235"/>
                                </a:lnTo>
                                <a:lnTo>
                                  <a:pt x="2195" y="1198"/>
                                </a:lnTo>
                                <a:lnTo>
                                  <a:pt x="2155" y="1171"/>
                                </a:lnTo>
                                <a:lnTo>
                                  <a:pt x="2113" y="1145"/>
                                </a:lnTo>
                                <a:lnTo>
                                  <a:pt x="2072" y="1120"/>
                                </a:lnTo>
                                <a:lnTo>
                                  <a:pt x="2030" y="1096"/>
                                </a:lnTo>
                                <a:lnTo>
                                  <a:pt x="1991" y="1074"/>
                                </a:lnTo>
                                <a:lnTo>
                                  <a:pt x="1952" y="1053"/>
                                </a:lnTo>
                                <a:lnTo>
                                  <a:pt x="1914" y="1034"/>
                                </a:lnTo>
                                <a:lnTo>
                                  <a:pt x="1876" y="1016"/>
                                </a:lnTo>
                                <a:lnTo>
                                  <a:pt x="1842" y="996"/>
                                </a:lnTo>
                                <a:lnTo>
                                  <a:pt x="1810" y="977"/>
                                </a:lnTo>
                                <a:lnTo>
                                  <a:pt x="1779" y="957"/>
                                </a:lnTo>
                                <a:lnTo>
                                  <a:pt x="1751" y="937"/>
                                </a:lnTo>
                                <a:lnTo>
                                  <a:pt x="1724" y="916"/>
                                </a:lnTo>
                                <a:lnTo>
                                  <a:pt x="1698" y="896"/>
                                </a:lnTo>
                                <a:lnTo>
                                  <a:pt x="1673" y="876"/>
                                </a:lnTo>
                                <a:lnTo>
                                  <a:pt x="1651" y="856"/>
                                </a:lnTo>
                                <a:lnTo>
                                  <a:pt x="1631" y="836"/>
                                </a:lnTo>
                                <a:lnTo>
                                  <a:pt x="1611" y="816"/>
                                </a:lnTo>
                                <a:lnTo>
                                  <a:pt x="1593" y="795"/>
                                </a:lnTo>
                                <a:lnTo>
                                  <a:pt x="1576" y="775"/>
                                </a:lnTo>
                                <a:lnTo>
                                  <a:pt x="1560" y="755"/>
                                </a:lnTo>
                                <a:lnTo>
                                  <a:pt x="1546" y="735"/>
                                </a:lnTo>
                                <a:lnTo>
                                  <a:pt x="1532" y="716"/>
                                </a:lnTo>
                                <a:lnTo>
                                  <a:pt x="1520" y="696"/>
                                </a:lnTo>
                                <a:lnTo>
                                  <a:pt x="1509" y="675"/>
                                </a:lnTo>
                                <a:lnTo>
                                  <a:pt x="1499" y="656"/>
                                </a:lnTo>
                                <a:lnTo>
                                  <a:pt x="1489" y="637"/>
                                </a:lnTo>
                                <a:lnTo>
                                  <a:pt x="1481" y="617"/>
                                </a:lnTo>
                                <a:lnTo>
                                  <a:pt x="1465" y="580"/>
                                </a:lnTo>
                                <a:lnTo>
                                  <a:pt x="1453" y="542"/>
                                </a:lnTo>
                                <a:lnTo>
                                  <a:pt x="1443" y="506"/>
                                </a:lnTo>
                                <a:lnTo>
                                  <a:pt x="1434" y="470"/>
                                </a:lnTo>
                                <a:lnTo>
                                  <a:pt x="1426" y="436"/>
                                </a:lnTo>
                                <a:lnTo>
                                  <a:pt x="1419" y="403"/>
                                </a:lnTo>
                                <a:lnTo>
                                  <a:pt x="1411" y="365"/>
                                </a:lnTo>
                                <a:lnTo>
                                  <a:pt x="1404" y="329"/>
                                </a:lnTo>
                                <a:lnTo>
                                  <a:pt x="1395" y="294"/>
                                </a:lnTo>
                                <a:lnTo>
                                  <a:pt x="1386" y="261"/>
                                </a:lnTo>
                                <a:lnTo>
                                  <a:pt x="1376" y="228"/>
                                </a:lnTo>
                                <a:lnTo>
                                  <a:pt x="1363" y="198"/>
                                </a:lnTo>
                                <a:lnTo>
                                  <a:pt x="1357" y="184"/>
                                </a:lnTo>
                                <a:lnTo>
                                  <a:pt x="1349" y="170"/>
                                </a:lnTo>
                                <a:lnTo>
                                  <a:pt x="1341" y="157"/>
                                </a:lnTo>
                                <a:lnTo>
                                  <a:pt x="1332" y="143"/>
                                </a:lnTo>
                                <a:lnTo>
                                  <a:pt x="1323" y="131"/>
                                </a:lnTo>
                                <a:lnTo>
                                  <a:pt x="1312" y="119"/>
                                </a:lnTo>
                                <a:lnTo>
                                  <a:pt x="1302" y="106"/>
                                </a:lnTo>
                                <a:lnTo>
                                  <a:pt x="1289" y="95"/>
                                </a:lnTo>
                                <a:lnTo>
                                  <a:pt x="1277" y="84"/>
                                </a:lnTo>
                                <a:lnTo>
                                  <a:pt x="1263" y="74"/>
                                </a:lnTo>
                                <a:lnTo>
                                  <a:pt x="1248" y="65"/>
                                </a:lnTo>
                                <a:lnTo>
                                  <a:pt x="1232" y="55"/>
                                </a:lnTo>
                                <a:lnTo>
                                  <a:pt x="1216" y="47"/>
                                </a:lnTo>
                                <a:lnTo>
                                  <a:pt x="1198" y="39"/>
                                </a:lnTo>
                                <a:lnTo>
                                  <a:pt x="1179" y="31"/>
                                </a:lnTo>
                                <a:lnTo>
                                  <a:pt x="1158" y="24"/>
                                </a:lnTo>
                                <a:lnTo>
                                  <a:pt x="1136" y="18"/>
                                </a:lnTo>
                                <a:lnTo>
                                  <a:pt x="1114" y="12"/>
                                </a:lnTo>
                                <a:lnTo>
                                  <a:pt x="1089" y="7"/>
                                </a:lnTo>
                                <a:lnTo>
                                  <a:pt x="1063" y="2"/>
                                </a:lnTo>
                                <a:lnTo>
                                  <a:pt x="1059" y="2"/>
                                </a:lnTo>
                                <a:lnTo>
                                  <a:pt x="1055" y="1"/>
                                </a:lnTo>
                                <a:lnTo>
                                  <a:pt x="1036" y="0"/>
                                </a:lnTo>
                                <a:lnTo>
                                  <a:pt x="1019" y="0"/>
                                </a:lnTo>
                                <a:lnTo>
                                  <a:pt x="1001" y="2"/>
                                </a:lnTo>
                                <a:lnTo>
                                  <a:pt x="983" y="4"/>
                                </a:lnTo>
                                <a:lnTo>
                                  <a:pt x="966" y="8"/>
                                </a:lnTo>
                                <a:lnTo>
                                  <a:pt x="949" y="12"/>
                                </a:lnTo>
                                <a:lnTo>
                                  <a:pt x="933" y="18"/>
                                </a:lnTo>
                                <a:lnTo>
                                  <a:pt x="918" y="24"/>
                                </a:lnTo>
                                <a:lnTo>
                                  <a:pt x="902" y="32"/>
                                </a:lnTo>
                                <a:lnTo>
                                  <a:pt x="888" y="41"/>
                                </a:lnTo>
                                <a:lnTo>
                                  <a:pt x="873" y="51"/>
                                </a:lnTo>
                                <a:lnTo>
                                  <a:pt x="858" y="61"/>
                                </a:lnTo>
                                <a:lnTo>
                                  <a:pt x="845" y="74"/>
                                </a:lnTo>
                                <a:lnTo>
                                  <a:pt x="832" y="86"/>
                                </a:lnTo>
                                <a:lnTo>
                                  <a:pt x="819" y="98"/>
                                </a:lnTo>
                                <a:lnTo>
                                  <a:pt x="807" y="113"/>
                                </a:lnTo>
                                <a:lnTo>
                                  <a:pt x="791" y="133"/>
                                </a:lnTo>
                                <a:lnTo>
                                  <a:pt x="776" y="154"/>
                                </a:lnTo>
                                <a:lnTo>
                                  <a:pt x="762" y="178"/>
                                </a:lnTo>
                                <a:lnTo>
                                  <a:pt x="749" y="203"/>
                                </a:lnTo>
                                <a:lnTo>
                                  <a:pt x="736" y="227"/>
                                </a:lnTo>
                                <a:lnTo>
                                  <a:pt x="724" y="254"/>
                                </a:lnTo>
                                <a:lnTo>
                                  <a:pt x="714" y="281"/>
                                </a:lnTo>
                                <a:lnTo>
                                  <a:pt x="704" y="310"/>
                                </a:lnTo>
                                <a:lnTo>
                                  <a:pt x="697" y="330"/>
                                </a:lnTo>
                                <a:lnTo>
                                  <a:pt x="692" y="352"/>
                                </a:lnTo>
                                <a:lnTo>
                                  <a:pt x="686" y="372"/>
                                </a:lnTo>
                                <a:lnTo>
                                  <a:pt x="682" y="393"/>
                                </a:lnTo>
                                <a:lnTo>
                                  <a:pt x="664" y="368"/>
                                </a:lnTo>
                                <a:lnTo>
                                  <a:pt x="647" y="345"/>
                                </a:lnTo>
                                <a:lnTo>
                                  <a:pt x="628" y="324"/>
                                </a:lnTo>
                                <a:lnTo>
                                  <a:pt x="609" y="305"/>
                                </a:lnTo>
                                <a:lnTo>
                                  <a:pt x="593" y="290"/>
                                </a:lnTo>
                                <a:lnTo>
                                  <a:pt x="578" y="278"/>
                                </a:lnTo>
                                <a:lnTo>
                                  <a:pt x="562" y="265"/>
                                </a:lnTo>
                                <a:lnTo>
                                  <a:pt x="545" y="254"/>
                                </a:lnTo>
                                <a:lnTo>
                                  <a:pt x="528" y="245"/>
                                </a:lnTo>
                                <a:lnTo>
                                  <a:pt x="513" y="237"/>
                                </a:lnTo>
                                <a:lnTo>
                                  <a:pt x="496" y="231"/>
                                </a:lnTo>
                                <a:lnTo>
                                  <a:pt x="479" y="225"/>
                                </a:lnTo>
                                <a:lnTo>
                                  <a:pt x="462" y="222"/>
                                </a:lnTo>
                                <a:lnTo>
                                  <a:pt x="445" y="219"/>
                                </a:lnTo>
                                <a:lnTo>
                                  <a:pt x="429" y="218"/>
                                </a:lnTo>
                                <a:lnTo>
                                  <a:pt x="412" y="219"/>
                                </a:lnTo>
                                <a:lnTo>
                                  <a:pt x="395" y="223"/>
                                </a:lnTo>
                                <a:lnTo>
                                  <a:pt x="378" y="227"/>
                                </a:lnTo>
                                <a:lnTo>
                                  <a:pt x="362" y="234"/>
                                </a:lnTo>
                                <a:lnTo>
                                  <a:pt x="345" y="243"/>
                                </a:lnTo>
                                <a:lnTo>
                                  <a:pt x="328" y="254"/>
                                </a:lnTo>
                                <a:lnTo>
                                  <a:pt x="311" y="266"/>
                                </a:lnTo>
                                <a:lnTo>
                                  <a:pt x="294" y="282"/>
                                </a:lnTo>
                                <a:lnTo>
                                  <a:pt x="278" y="299"/>
                                </a:lnTo>
                                <a:lnTo>
                                  <a:pt x="261" y="318"/>
                                </a:lnTo>
                                <a:lnTo>
                                  <a:pt x="244" y="340"/>
                                </a:lnTo>
                                <a:lnTo>
                                  <a:pt x="227" y="364"/>
                                </a:lnTo>
                                <a:lnTo>
                                  <a:pt x="210" y="391"/>
                                </a:lnTo>
                                <a:lnTo>
                                  <a:pt x="194" y="420"/>
                                </a:lnTo>
                                <a:lnTo>
                                  <a:pt x="177" y="452"/>
                                </a:lnTo>
                                <a:lnTo>
                                  <a:pt x="161" y="487"/>
                                </a:lnTo>
                                <a:lnTo>
                                  <a:pt x="144" y="524"/>
                                </a:lnTo>
                                <a:lnTo>
                                  <a:pt x="129" y="563"/>
                                </a:lnTo>
                                <a:lnTo>
                                  <a:pt x="112" y="607"/>
                                </a:lnTo>
                                <a:lnTo>
                                  <a:pt x="96" y="653"/>
                                </a:lnTo>
                                <a:lnTo>
                                  <a:pt x="81" y="701"/>
                                </a:lnTo>
                                <a:lnTo>
                                  <a:pt x="62" y="764"/>
                                </a:lnTo>
                                <a:lnTo>
                                  <a:pt x="46" y="824"/>
                                </a:lnTo>
                                <a:lnTo>
                                  <a:pt x="32" y="884"/>
                                </a:lnTo>
                                <a:lnTo>
                                  <a:pt x="22" y="942"/>
                                </a:lnTo>
                                <a:lnTo>
                                  <a:pt x="13" y="998"/>
                                </a:lnTo>
                                <a:lnTo>
                                  <a:pt x="7" y="1053"/>
                                </a:lnTo>
                                <a:lnTo>
                                  <a:pt x="3" y="1106"/>
                                </a:lnTo>
                                <a:lnTo>
                                  <a:pt x="1" y="1157"/>
                                </a:lnTo>
                                <a:lnTo>
                                  <a:pt x="0" y="1207"/>
                                </a:lnTo>
                                <a:lnTo>
                                  <a:pt x="2" y="1255"/>
                                </a:lnTo>
                                <a:lnTo>
                                  <a:pt x="4" y="1301"/>
                                </a:lnTo>
                                <a:lnTo>
                                  <a:pt x="10" y="1347"/>
                                </a:lnTo>
                                <a:lnTo>
                                  <a:pt x="16" y="1389"/>
                                </a:lnTo>
                                <a:lnTo>
                                  <a:pt x="24" y="1431"/>
                                </a:lnTo>
                                <a:lnTo>
                                  <a:pt x="31" y="1471"/>
                                </a:lnTo>
                                <a:lnTo>
                                  <a:pt x="41" y="1510"/>
                                </a:lnTo>
                                <a:lnTo>
                                  <a:pt x="53" y="1547"/>
                                </a:lnTo>
                                <a:lnTo>
                                  <a:pt x="64" y="1583"/>
                                </a:lnTo>
                                <a:lnTo>
                                  <a:pt x="76" y="1617"/>
                                </a:lnTo>
                                <a:lnTo>
                                  <a:pt x="90" y="1649"/>
                                </a:lnTo>
                                <a:lnTo>
                                  <a:pt x="103" y="1679"/>
                                </a:lnTo>
                                <a:lnTo>
                                  <a:pt x="118" y="1710"/>
                                </a:lnTo>
                                <a:lnTo>
                                  <a:pt x="132" y="1737"/>
                                </a:lnTo>
                                <a:lnTo>
                                  <a:pt x="147" y="1763"/>
                                </a:lnTo>
                                <a:lnTo>
                                  <a:pt x="161" y="1788"/>
                                </a:lnTo>
                                <a:lnTo>
                                  <a:pt x="176" y="1812"/>
                                </a:lnTo>
                                <a:lnTo>
                                  <a:pt x="190" y="1833"/>
                                </a:lnTo>
                                <a:lnTo>
                                  <a:pt x="205" y="1853"/>
                                </a:lnTo>
                                <a:lnTo>
                                  <a:pt x="233" y="1889"/>
                                </a:lnTo>
                                <a:lnTo>
                                  <a:pt x="259" y="1919"/>
                                </a:lnTo>
                                <a:lnTo>
                                  <a:pt x="250" y="1958"/>
                                </a:lnTo>
                                <a:lnTo>
                                  <a:pt x="242" y="2001"/>
                                </a:lnTo>
                                <a:lnTo>
                                  <a:pt x="235" y="2048"/>
                                </a:lnTo>
                                <a:lnTo>
                                  <a:pt x="231" y="2097"/>
                                </a:lnTo>
                                <a:lnTo>
                                  <a:pt x="228" y="2151"/>
                                </a:lnTo>
                                <a:lnTo>
                                  <a:pt x="226" y="2209"/>
                                </a:lnTo>
                                <a:lnTo>
                                  <a:pt x="226" y="2271"/>
                                </a:lnTo>
                                <a:lnTo>
                                  <a:pt x="228" y="2337"/>
                                </a:lnTo>
                                <a:lnTo>
                                  <a:pt x="236" y="2420"/>
                                </a:lnTo>
                                <a:lnTo>
                                  <a:pt x="252" y="2504"/>
                                </a:lnTo>
                                <a:lnTo>
                                  <a:pt x="276" y="2588"/>
                                </a:lnTo>
                                <a:lnTo>
                                  <a:pt x="308" y="2673"/>
                                </a:lnTo>
                                <a:lnTo>
                                  <a:pt x="347" y="2757"/>
                                </a:lnTo>
                                <a:lnTo>
                                  <a:pt x="392" y="2841"/>
                                </a:lnTo>
                                <a:lnTo>
                                  <a:pt x="442" y="2925"/>
                                </a:lnTo>
                                <a:lnTo>
                                  <a:pt x="498" y="3009"/>
                                </a:lnTo>
                                <a:lnTo>
                                  <a:pt x="559" y="3091"/>
                                </a:lnTo>
                                <a:lnTo>
                                  <a:pt x="622" y="3173"/>
                                </a:lnTo>
                                <a:lnTo>
                                  <a:pt x="689" y="3253"/>
                                </a:lnTo>
                                <a:lnTo>
                                  <a:pt x="760" y="3331"/>
                                </a:lnTo>
                                <a:lnTo>
                                  <a:pt x="833" y="3408"/>
                                </a:lnTo>
                                <a:lnTo>
                                  <a:pt x="907" y="3483"/>
                                </a:lnTo>
                                <a:lnTo>
                                  <a:pt x="983" y="3556"/>
                                </a:lnTo>
                                <a:lnTo>
                                  <a:pt x="1059" y="3627"/>
                                </a:lnTo>
                                <a:lnTo>
                                  <a:pt x="1134" y="3694"/>
                                </a:lnTo>
                                <a:lnTo>
                                  <a:pt x="1209" y="3759"/>
                                </a:lnTo>
                                <a:lnTo>
                                  <a:pt x="1283" y="3822"/>
                                </a:lnTo>
                                <a:lnTo>
                                  <a:pt x="1355" y="3880"/>
                                </a:lnTo>
                                <a:lnTo>
                                  <a:pt x="1425" y="3936"/>
                                </a:lnTo>
                                <a:lnTo>
                                  <a:pt x="1491" y="3988"/>
                                </a:lnTo>
                                <a:lnTo>
                                  <a:pt x="1555" y="4036"/>
                                </a:lnTo>
                                <a:lnTo>
                                  <a:pt x="1613" y="4080"/>
                                </a:lnTo>
                                <a:lnTo>
                                  <a:pt x="1716" y="4153"/>
                                </a:lnTo>
                                <a:lnTo>
                                  <a:pt x="1796" y="4210"/>
                                </a:lnTo>
                                <a:lnTo>
                                  <a:pt x="1848" y="4244"/>
                                </a:lnTo>
                                <a:lnTo>
                                  <a:pt x="1866" y="4257"/>
                                </a:lnTo>
                                <a:close/>
                                <a:moveTo>
                                  <a:pt x="2499" y="2439"/>
                                </a:moveTo>
                                <a:lnTo>
                                  <a:pt x="2439" y="2381"/>
                                </a:lnTo>
                                <a:lnTo>
                                  <a:pt x="2377" y="2321"/>
                                </a:lnTo>
                                <a:lnTo>
                                  <a:pt x="2316" y="2261"/>
                                </a:lnTo>
                                <a:lnTo>
                                  <a:pt x="2252" y="2200"/>
                                </a:lnTo>
                                <a:lnTo>
                                  <a:pt x="2189" y="2140"/>
                                </a:lnTo>
                                <a:lnTo>
                                  <a:pt x="2124" y="2078"/>
                                </a:lnTo>
                                <a:lnTo>
                                  <a:pt x="2061" y="2017"/>
                                </a:lnTo>
                                <a:lnTo>
                                  <a:pt x="1997" y="1956"/>
                                </a:lnTo>
                                <a:lnTo>
                                  <a:pt x="1921" y="1883"/>
                                </a:lnTo>
                                <a:lnTo>
                                  <a:pt x="1846" y="1812"/>
                                </a:lnTo>
                                <a:lnTo>
                                  <a:pt x="1771" y="1740"/>
                                </a:lnTo>
                                <a:lnTo>
                                  <a:pt x="1697" y="1669"/>
                                </a:lnTo>
                                <a:lnTo>
                                  <a:pt x="1624" y="1600"/>
                                </a:lnTo>
                                <a:lnTo>
                                  <a:pt x="1554" y="1530"/>
                                </a:lnTo>
                                <a:lnTo>
                                  <a:pt x="1484" y="1463"/>
                                </a:lnTo>
                                <a:lnTo>
                                  <a:pt x="1417" y="1398"/>
                                </a:lnTo>
                                <a:lnTo>
                                  <a:pt x="1351" y="1334"/>
                                </a:lnTo>
                                <a:lnTo>
                                  <a:pt x="1289" y="1273"/>
                                </a:lnTo>
                                <a:lnTo>
                                  <a:pt x="1229" y="1212"/>
                                </a:lnTo>
                                <a:lnTo>
                                  <a:pt x="1173" y="1155"/>
                                </a:lnTo>
                                <a:lnTo>
                                  <a:pt x="1119" y="1101"/>
                                </a:lnTo>
                                <a:lnTo>
                                  <a:pt x="1070" y="1050"/>
                                </a:lnTo>
                                <a:lnTo>
                                  <a:pt x="1025" y="1002"/>
                                </a:lnTo>
                                <a:lnTo>
                                  <a:pt x="984" y="957"/>
                                </a:lnTo>
                                <a:lnTo>
                                  <a:pt x="970" y="937"/>
                                </a:lnTo>
                                <a:lnTo>
                                  <a:pt x="958" y="916"/>
                                </a:lnTo>
                                <a:lnTo>
                                  <a:pt x="947" y="896"/>
                                </a:lnTo>
                                <a:lnTo>
                                  <a:pt x="937" y="876"/>
                                </a:lnTo>
                                <a:lnTo>
                                  <a:pt x="927" y="856"/>
                                </a:lnTo>
                                <a:lnTo>
                                  <a:pt x="918" y="835"/>
                                </a:lnTo>
                                <a:lnTo>
                                  <a:pt x="910" y="812"/>
                                </a:lnTo>
                                <a:lnTo>
                                  <a:pt x="903" y="790"/>
                                </a:lnTo>
                                <a:lnTo>
                                  <a:pt x="898" y="766"/>
                                </a:lnTo>
                                <a:lnTo>
                                  <a:pt x="893" y="742"/>
                                </a:lnTo>
                                <a:lnTo>
                                  <a:pt x="890" y="716"/>
                                </a:lnTo>
                                <a:lnTo>
                                  <a:pt x="888" y="688"/>
                                </a:lnTo>
                                <a:lnTo>
                                  <a:pt x="886" y="659"/>
                                </a:lnTo>
                                <a:lnTo>
                                  <a:pt x="886" y="627"/>
                                </a:lnTo>
                                <a:lnTo>
                                  <a:pt x="888" y="594"/>
                                </a:lnTo>
                                <a:lnTo>
                                  <a:pt x="891" y="558"/>
                                </a:lnTo>
                                <a:lnTo>
                                  <a:pt x="893" y="534"/>
                                </a:lnTo>
                                <a:lnTo>
                                  <a:pt x="895" y="512"/>
                                </a:lnTo>
                                <a:lnTo>
                                  <a:pt x="899" y="488"/>
                                </a:lnTo>
                                <a:lnTo>
                                  <a:pt x="903" y="466"/>
                                </a:lnTo>
                                <a:lnTo>
                                  <a:pt x="908" y="444"/>
                                </a:lnTo>
                                <a:lnTo>
                                  <a:pt x="913" y="422"/>
                                </a:lnTo>
                                <a:lnTo>
                                  <a:pt x="919" y="401"/>
                                </a:lnTo>
                                <a:lnTo>
                                  <a:pt x="925" y="381"/>
                                </a:lnTo>
                                <a:lnTo>
                                  <a:pt x="931" y="363"/>
                                </a:lnTo>
                                <a:lnTo>
                                  <a:pt x="938" y="346"/>
                                </a:lnTo>
                                <a:lnTo>
                                  <a:pt x="945" y="329"/>
                                </a:lnTo>
                                <a:lnTo>
                                  <a:pt x="951" y="315"/>
                                </a:lnTo>
                                <a:lnTo>
                                  <a:pt x="959" y="300"/>
                                </a:lnTo>
                                <a:lnTo>
                                  <a:pt x="968" y="287"/>
                                </a:lnTo>
                                <a:lnTo>
                                  <a:pt x="976" y="273"/>
                                </a:lnTo>
                                <a:lnTo>
                                  <a:pt x="985" y="262"/>
                                </a:lnTo>
                                <a:lnTo>
                                  <a:pt x="996" y="251"/>
                                </a:lnTo>
                                <a:lnTo>
                                  <a:pt x="1007" y="242"/>
                                </a:lnTo>
                                <a:lnTo>
                                  <a:pt x="1013" y="238"/>
                                </a:lnTo>
                                <a:lnTo>
                                  <a:pt x="1019" y="235"/>
                                </a:lnTo>
                                <a:lnTo>
                                  <a:pt x="1025" y="234"/>
                                </a:lnTo>
                                <a:lnTo>
                                  <a:pt x="1031" y="233"/>
                                </a:lnTo>
                                <a:lnTo>
                                  <a:pt x="1052" y="237"/>
                                </a:lnTo>
                                <a:lnTo>
                                  <a:pt x="1071" y="244"/>
                                </a:lnTo>
                                <a:lnTo>
                                  <a:pt x="1088" y="251"/>
                                </a:lnTo>
                                <a:lnTo>
                                  <a:pt x="1104" y="260"/>
                                </a:lnTo>
                                <a:lnTo>
                                  <a:pt x="1117" y="270"/>
                                </a:lnTo>
                                <a:lnTo>
                                  <a:pt x="1128" y="281"/>
                                </a:lnTo>
                                <a:lnTo>
                                  <a:pt x="1139" y="293"/>
                                </a:lnTo>
                                <a:lnTo>
                                  <a:pt x="1148" y="307"/>
                                </a:lnTo>
                                <a:lnTo>
                                  <a:pt x="1156" y="321"/>
                                </a:lnTo>
                                <a:lnTo>
                                  <a:pt x="1163" y="337"/>
                                </a:lnTo>
                                <a:lnTo>
                                  <a:pt x="1169" y="354"/>
                                </a:lnTo>
                                <a:lnTo>
                                  <a:pt x="1174" y="372"/>
                                </a:lnTo>
                                <a:lnTo>
                                  <a:pt x="1183" y="409"/>
                                </a:lnTo>
                                <a:lnTo>
                                  <a:pt x="1191" y="449"/>
                                </a:lnTo>
                                <a:lnTo>
                                  <a:pt x="1200" y="492"/>
                                </a:lnTo>
                                <a:lnTo>
                                  <a:pt x="1210" y="534"/>
                                </a:lnTo>
                                <a:lnTo>
                                  <a:pt x="1221" y="579"/>
                                </a:lnTo>
                                <a:lnTo>
                                  <a:pt x="1233" y="625"/>
                                </a:lnTo>
                                <a:lnTo>
                                  <a:pt x="1241" y="649"/>
                                </a:lnTo>
                                <a:lnTo>
                                  <a:pt x="1249" y="672"/>
                                </a:lnTo>
                                <a:lnTo>
                                  <a:pt x="1258" y="697"/>
                                </a:lnTo>
                                <a:lnTo>
                                  <a:pt x="1268" y="720"/>
                                </a:lnTo>
                                <a:lnTo>
                                  <a:pt x="1279" y="745"/>
                                </a:lnTo>
                                <a:lnTo>
                                  <a:pt x="1292" y="770"/>
                                </a:lnTo>
                                <a:lnTo>
                                  <a:pt x="1305" y="794"/>
                                </a:lnTo>
                                <a:lnTo>
                                  <a:pt x="1319" y="819"/>
                                </a:lnTo>
                                <a:lnTo>
                                  <a:pt x="1334" y="844"/>
                                </a:lnTo>
                                <a:lnTo>
                                  <a:pt x="1351" y="868"/>
                                </a:lnTo>
                                <a:lnTo>
                                  <a:pt x="1369" y="894"/>
                                </a:lnTo>
                                <a:lnTo>
                                  <a:pt x="1389" y="919"/>
                                </a:lnTo>
                                <a:lnTo>
                                  <a:pt x="1410" y="944"/>
                                </a:lnTo>
                                <a:lnTo>
                                  <a:pt x="1433" y="970"/>
                                </a:lnTo>
                                <a:lnTo>
                                  <a:pt x="1457" y="995"/>
                                </a:lnTo>
                                <a:lnTo>
                                  <a:pt x="1484" y="1021"/>
                                </a:lnTo>
                                <a:lnTo>
                                  <a:pt x="1512" y="1045"/>
                                </a:lnTo>
                                <a:lnTo>
                                  <a:pt x="1542" y="1071"/>
                                </a:lnTo>
                                <a:lnTo>
                                  <a:pt x="1574" y="1097"/>
                                </a:lnTo>
                                <a:lnTo>
                                  <a:pt x="1608" y="1121"/>
                                </a:lnTo>
                                <a:lnTo>
                                  <a:pt x="1644" y="1147"/>
                                </a:lnTo>
                                <a:lnTo>
                                  <a:pt x="1683" y="1172"/>
                                </a:lnTo>
                                <a:lnTo>
                                  <a:pt x="1724" y="1196"/>
                                </a:lnTo>
                                <a:lnTo>
                                  <a:pt x="1766" y="1221"/>
                                </a:lnTo>
                                <a:lnTo>
                                  <a:pt x="1771" y="1223"/>
                                </a:lnTo>
                                <a:lnTo>
                                  <a:pt x="1775" y="1226"/>
                                </a:lnTo>
                                <a:lnTo>
                                  <a:pt x="1810" y="1242"/>
                                </a:lnTo>
                                <a:lnTo>
                                  <a:pt x="1845" y="1259"/>
                                </a:lnTo>
                                <a:lnTo>
                                  <a:pt x="1880" y="1278"/>
                                </a:lnTo>
                                <a:lnTo>
                                  <a:pt x="1916" y="1298"/>
                                </a:lnTo>
                                <a:lnTo>
                                  <a:pt x="1952" y="1320"/>
                                </a:lnTo>
                                <a:lnTo>
                                  <a:pt x="1989" y="1342"/>
                                </a:lnTo>
                                <a:lnTo>
                                  <a:pt x="2027" y="1366"/>
                                </a:lnTo>
                                <a:lnTo>
                                  <a:pt x="2065" y="1390"/>
                                </a:lnTo>
                                <a:lnTo>
                                  <a:pt x="2111" y="1423"/>
                                </a:lnTo>
                                <a:lnTo>
                                  <a:pt x="2157" y="1455"/>
                                </a:lnTo>
                                <a:lnTo>
                                  <a:pt x="2200" y="1489"/>
                                </a:lnTo>
                                <a:lnTo>
                                  <a:pt x="2244" y="1524"/>
                                </a:lnTo>
                                <a:lnTo>
                                  <a:pt x="2287" y="1558"/>
                                </a:lnTo>
                                <a:lnTo>
                                  <a:pt x="2327" y="1594"/>
                                </a:lnTo>
                                <a:lnTo>
                                  <a:pt x="2365" y="1631"/>
                                </a:lnTo>
                                <a:lnTo>
                                  <a:pt x="2402" y="1668"/>
                                </a:lnTo>
                                <a:lnTo>
                                  <a:pt x="2436" y="1704"/>
                                </a:lnTo>
                                <a:lnTo>
                                  <a:pt x="2466" y="1741"/>
                                </a:lnTo>
                                <a:lnTo>
                                  <a:pt x="2480" y="1760"/>
                                </a:lnTo>
                                <a:lnTo>
                                  <a:pt x="2494" y="1778"/>
                                </a:lnTo>
                                <a:lnTo>
                                  <a:pt x="2507" y="1796"/>
                                </a:lnTo>
                                <a:lnTo>
                                  <a:pt x="2518" y="1814"/>
                                </a:lnTo>
                                <a:lnTo>
                                  <a:pt x="2530" y="1832"/>
                                </a:lnTo>
                                <a:lnTo>
                                  <a:pt x="2540" y="1850"/>
                                </a:lnTo>
                                <a:lnTo>
                                  <a:pt x="2549" y="1868"/>
                                </a:lnTo>
                                <a:lnTo>
                                  <a:pt x="2556" y="1886"/>
                                </a:lnTo>
                                <a:lnTo>
                                  <a:pt x="2563" y="1902"/>
                                </a:lnTo>
                                <a:lnTo>
                                  <a:pt x="2570" y="1920"/>
                                </a:lnTo>
                                <a:lnTo>
                                  <a:pt x="2574" y="1937"/>
                                </a:lnTo>
                                <a:lnTo>
                                  <a:pt x="2578" y="1954"/>
                                </a:lnTo>
                                <a:lnTo>
                                  <a:pt x="2582" y="1977"/>
                                </a:lnTo>
                                <a:lnTo>
                                  <a:pt x="2586" y="2001"/>
                                </a:lnTo>
                                <a:lnTo>
                                  <a:pt x="2588" y="2025"/>
                                </a:lnTo>
                                <a:lnTo>
                                  <a:pt x="2589" y="2047"/>
                                </a:lnTo>
                                <a:lnTo>
                                  <a:pt x="2590" y="2069"/>
                                </a:lnTo>
                                <a:lnTo>
                                  <a:pt x="2590" y="2092"/>
                                </a:lnTo>
                                <a:lnTo>
                                  <a:pt x="2589" y="2114"/>
                                </a:lnTo>
                                <a:lnTo>
                                  <a:pt x="2588" y="2135"/>
                                </a:lnTo>
                                <a:lnTo>
                                  <a:pt x="2586" y="2158"/>
                                </a:lnTo>
                                <a:lnTo>
                                  <a:pt x="2583" y="2179"/>
                                </a:lnTo>
                                <a:lnTo>
                                  <a:pt x="2580" y="2199"/>
                                </a:lnTo>
                                <a:lnTo>
                                  <a:pt x="2575" y="2221"/>
                                </a:lnTo>
                                <a:lnTo>
                                  <a:pt x="2566" y="2261"/>
                                </a:lnTo>
                                <a:lnTo>
                                  <a:pt x="2555" y="2300"/>
                                </a:lnTo>
                                <a:lnTo>
                                  <a:pt x="2543" y="2336"/>
                                </a:lnTo>
                                <a:lnTo>
                                  <a:pt x="2530" y="2372"/>
                                </a:lnTo>
                                <a:lnTo>
                                  <a:pt x="2515" y="2407"/>
                                </a:lnTo>
                                <a:lnTo>
                                  <a:pt x="2499" y="2439"/>
                                </a:lnTo>
                                <a:close/>
                                <a:moveTo>
                                  <a:pt x="2408" y="2674"/>
                                </a:moveTo>
                                <a:lnTo>
                                  <a:pt x="2427" y="2690"/>
                                </a:lnTo>
                                <a:lnTo>
                                  <a:pt x="2446" y="2707"/>
                                </a:lnTo>
                                <a:lnTo>
                                  <a:pt x="2464" y="2725"/>
                                </a:lnTo>
                                <a:lnTo>
                                  <a:pt x="2480" y="2743"/>
                                </a:lnTo>
                                <a:lnTo>
                                  <a:pt x="2497" y="2763"/>
                                </a:lnTo>
                                <a:lnTo>
                                  <a:pt x="2512" y="2782"/>
                                </a:lnTo>
                                <a:lnTo>
                                  <a:pt x="2526" y="2803"/>
                                </a:lnTo>
                                <a:lnTo>
                                  <a:pt x="2540" y="2825"/>
                                </a:lnTo>
                                <a:lnTo>
                                  <a:pt x="2552" y="2846"/>
                                </a:lnTo>
                                <a:lnTo>
                                  <a:pt x="2563" y="2867"/>
                                </a:lnTo>
                                <a:lnTo>
                                  <a:pt x="2573" y="2888"/>
                                </a:lnTo>
                                <a:lnTo>
                                  <a:pt x="2583" y="2910"/>
                                </a:lnTo>
                                <a:lnTo>
                                  <a:pt x="2592" y="2931"/>
                                </a:lnTo>
                                <a:lnTo>
                                  <a:pt x="2600" y="2952"/>
                                </a:lnTo>
                                <a:lnTo>
                                  <a:pt x="2607" y="2974"/>
                                </a:lnTo>
                                <a:lnTo>
                                  <a:pt x="2613" y="2995"/>
                                </a:lnTo>
                                <a:lnTo>
                                  <a:pt x="2619" y="3016"/>
                                </a:lnTo>
                                <a:lnTo>
                                  <a:pt x="2624" y="3037"/>
                                </a:lnTo>
                                <a:lnTo>
                                  <a:pt x="2628" y="3059"/>
                                </a:lnTo>
                                <a:lnTo>
                                  <a:pt x="2631" y="3079"/>
                                </a:lnTo>
                                <a:lnTo>
                                  <a:pt x="2634" y="3100"/>
                                </a:lnTo>
                                <a:lnTo>
                                  <a:pt x="2636" y="3121"/>
                                </a:lnTo>
                                <a:lnTo>
                                  <a:pt x="2637" y="3142"/>
                                </a:lnTo>
                                <a:lnTo>
                                  <a:pt x="2638" y="3162"/>
                                </a:lnTo>
                                <a:lnTo>
                                  <a:pt x="2638" y="3182"/>
                                </a:lnTo>
                                <a:lnTo>
                                  <a:pt x="2637" y="3202"/>
                                </a:lnTo>
                                <a:lnTo>
                                  <a:pt x="2636" y="3222"/>
                                </a:lnTo>
                                <a:lnTo>
                                  <a:pt x="2635" y="3243"/>
                                </a:lnTo>
                                <a:lnTo>
                                  <a:pt x="2629" y="3282"/>
                                </a:lnTo>
                                <a:lnTo>
                                  <a:pt x="2622" y="3321"/>
                                </a:lnTo>
                                <a:lnTo>
                                  <a:pt x="2615" y="3358"/>
                                </a:lnTo>
                                <a:lnTo>
                                  <a:pt x="2605" y="3395"/>
                                </a:lnTo>
                                <a:lnTo>
                                  <a:pt x="2592" y="3432"/>
                                </a:lnTo>
                                <a:lnTo>
                                  <a:pt x="2579" y="3467"/>
                                </a:lnTo>
                                <a:lnTo>
                                  <a:pt x="2568" y="3495"/>
                                </a:lnTo>
                                <a:lnTo>
                                  <a:pt x="2555" y="3522"/>
                                </a:lnTo>
                                <a:lnTo>
                                  <a:pt x="2542" y="3548"/>
                                </a:lnTo>
                                <a:lnTo>
                                  <a:pt x="2530" y="3573"/>
                                </a:lnTo>
                                <a:lnTo>
                                  <a:pt x="2515" y="3598"/>
                                </a:lnTo>
                                <a:lnTo>
                                  <a:pt x="2502" y="3622"/>
                                </a:lnTo>
                                <a:lnTo>
                                  <a:pt x="2487" y="3645"/>
                                </a:lnTo>
                                <a:lnTo>
                                  <a:pt x="2472" y="3666"/>
                                </a:lnTo>
                                <a:lnTo>
                                  <a:pt x="2469" y="3627"/>
                                </a:lnTo>
                                <a:lnTo>
                                  <a:pt x="2466" y="3589"/>
                                </a:lnTo>
                                <a:lnTo>
                                  <a:pt x="2460" y="3551"/>
                                </a:lnTo>
                                <a:lnTo>
                                  <a:pt x="2455" y="3513"/>
                                </a:lnTo>
                                <a:lnTo>
                                  <a:pt x="2448" y="3474"/>
                                </a:lnTo>
                                <a:lnTo>
                                  <a:pt x="2440" y="3437"/>
                                </a:lnTo>
                                <a:lnTo>
                                  <a:pt x="2431" y="3401"/>
                                </a:lnTo>
                                <a:lnTo>
                                  <a:pt x="2421" y="3365"/>
                                </a:lnTo>
                                <a:lnTo>
                                  <a:pt x="2410" y="3329"/>
                                </a:lnTo>
                                <a:lnTo>
                                  <a:pt x="2399" y="3294"/>
                                </a:lnTo>
                                <a:lnTo>
                                  <a:pt x="2386" y="3259"/>
                                </a:lnTo>
                                <a:lnTo>
                                  <a:pt x="2372" y="3226"/>
                                </a:lnTo>
                                <a:lnTo>
                                  <a:pt x="2357" y="3192"/>
                                </a:lnTo>
                                <a:lnTo>
                                  <a:pt x="2343" y="3160"/>
                                </a:lnTo>
                                <a:lnTo>
                                  <a:pt x="2326" y="3128"/>
                                </a:lnTo>
                                <a:lnTo>
                                  <a:pt x="2308" y="3097"/>
                                </a:lnTo>
                                <a:lnTo>
                                  <a:pt x="2293" y="3072"/>
                                </a:lnTo>
                                <a:lnTo>
                                  <a:pt x="2278" y="3048"/>
                                </a:lnTo>
                                <a:lnTo>
                                  <a:pt x="2261" y="3023"/>
                                </a:lnTo>
                                <a:lnTo>
                                  <a:pt x="2243" y="2999"/>
                                </a:lnTo>
                                <a:lnTo>
                                  <a:pt x="2226" y="2977"/>
                                </a:lnTo>
                                <a:lnTo>
                                  <a:pt x="2207" y="2955"/>
                                </a:lnTo>
                                <a:lnTo>
                                  <a:pt x="2188" y="2933"/>
                                </a:lnTo>
                                <a:lnTo>
                                  <a:pt x="2169" y="2912"/>
                                </a:lnTo>
                                <a:lnTo>
                                  <a:pt x="2148" y="2892"/>
                                </a:lnTo>
                                <a:lnTo>
                                  <a:pt x="2128" y="2873"/>
                                </a:lnTo>
                                <a:lnTo>
                                  <a:pt x="2105" y="2854"/>
                                </a:lnTo>
                                <a:lnTo>
                                  <a:pt x="2084" y="2836"/>
                                </a:lnTo>
                                <a:lnTo>
                                  <a:pt x="2061" y="2819"/>
                                </a:lnTo>
                                <a:lnTo>
                                  <a:pt x="2037" y="2802"/>
                                </a:lnTo>
                                <a:lnTo>
                                  <a:pt x="2014" y="2786"/>
                                </a:lnTo>
                                <a:lnTo>
                                  <a:pt x="1989" y="2772"/>
                                </a:lnTo>
                                <a:lnTo>
                                  <a:pt x="1875" y="2705"/>
                                </a:lnTo>
                                <a:lnTo>
                                  <a:pt x="1770" y="2640"/>
                                </a:lnTo>
                                <a:lnTo>
                                  <a:pt x="1670" y="2576"/>
                                </a:lnTo>
                                <a:lnTo>
                                  <a:pt x="1577" y="2515"/>
                                </a:lnTo>
                                <a:lnTo>
                                  <a:pt x="1490" y="2455"/>
                                </a:lnTo>
                                <a:lnTo>
                                  <a:pt x="1409" y="2398"/>
                                </a:lnTo>
                                <a:lnTo>
                                  <a:pt x="1335" y="2342"/>
                                </a:lnTo>
                                <a:lnTo>
                                  <a:pt x="1266" y="2288"/>
                                </a:lnTo>
                                <a:lnTo>
                                  <a:pt x="1202" y="2236"/>
                                </a:lnTo>
                                <a:lnTo>
                                  <a:pt x="1144" y="2187"/>
                                </a:lnTo>
                                <a:lnTo>
                                  <a:pt x="1090" y="2140"/>
                                </a:lnTo>
                                <a:lnTo>
                                  <a:pt x="1042" y="2095"/>
                                </a:lnTo>
                                <a:lnTo>
                                  <a:pt x="997" y="2053"/>
                                </a:lnTo>
                                <a:lnTo>
                                  <a:pt x="957" y="2013"/>
                                </a:lnTo>
                                <a:lnTo>
                                  <a:pt x="921" y="1975"/>
                                </a:lnTo>
                                <a:lnTo>
                                  <a:pt x="889" y="1940"/>
                                </a:lnTo>
                                <a:lnTo>
                                  <a:pt x="848" y="1897"/>
                                </a:lnTo>
                                <a:lnTo>
                                  <a:pt x="805" y="1852"/>
                                </a:lnTo>
                                <a:lnTo>
                                  <a:pt x="781" y="1830"/>
                                </a:lnTo>
                                <a:lnTo>
                                  <a:pt x="758" y="1808"/>
                                </a:lnTo>
                                <a:lnTo>
                                  <a:pt x="733" y="1788"/>
                                </a:lnTo>
                                <a:lnTo>
                                  <a:pt x="709" y="1768"/>
                                </a:lnTo>
                                <a:lnTo>
                                  <a:pt x="683" y="1749"/>
                                </a:lnTo>
                                <a:lnTo>
                                  <a:pt x="657" y="1732"/>
                                </a:lnTo>
                                <a:lnTo>
                                  <a:pt x="631" y="1718"/>
                                </a:lnTo>
                                <a:lnTo>
                                  <a:pt x="604" y="1704"/>
                                </a:lnTo>
                                <a:lnTo>
                                  <a:pt x="591" y="1698"/>
                                </a:lnTo>
                                <a:lnTo>
                                  <a:pt x="578" y="1694"/>
                                </a:lnTo>
                                <a:lnTo>
                                  <a:pt x="564" y="1689"/>
                                </a:lnTo>
                                <a:lnTo>
                                  <a:pt x="551" y="1686"/>
                                </a:lnTo>
                                <a:lnTo>
                                  <a:pt x="537" y="1683"/>
                                </a:lnTo>
                                <a:lnTo>
                                  <a:pt x="524" y="1682"/>
                                </a:lnTo>
                                <a:lnTo>
                                  <a:pt x="510" y="1679"/>
                                </a:lnTo>
                                <a:lnTo>
                                  <a:pt x="497" y="1679"/>
                                </a:lnTo>
                                <a:lnTo>
                                  <a:pt x="482" y="1679"/>
                                </a:lnTo>
                                <a:lnTo>
                                  <a:pt x="468" y="1682"/>
                                </a:lnTo>
                                <a:lnTo>
                                  <a:pt x="453" y="1684"/>
                                </a:lnTo>
                                <a:lnTo>
                                  <a:pt x="439" y="1687"/>
                                </a:lnTo>
                                <a:lnTo>
                                  <a:pt x="425" y="1691"/>
                                </a:lnTo>
                                <a:lnTo>
                                  <a:pt x="411" y="1696"/>
                                </a:lnTo>
                                <a:lnTo>
                                  <a:pt x="398" y="1703"/>
                                </a:lnTo>
                                <a:lnTo>
                                  <a:pt x="385" y="1710"/>
                                </a:lnTo>
                                <a:lnTo>
                                  <a:pt x="365" y="1682"/>
                                </a:lnTo>
                                <a:lnTo>
                                  <a:pt x="345" y="1649"/>
                                </a:lnTo>
                                <a:lnTo>
                                  <a:pt x="322" y="1611"/>
                                </a:lnTo>
                                <a:lnTo>
                                  <a:pt x="300" y="1570"/>
                                </a:lnTo>
                                <a:lnTo>
                                  <a:pt x="290" y="1546"/>
                                </a:lnTo>
                                <a:lnTo>
                                  <a:pt x="279" y="1523"/>
                                </a:lnTo>
                                <a:lnTo>
                                  <a:pt x="269" y="1498"/>
                                </a:lnTo>
                                <a:lnTo>
                                  <a:pt x="259" y="1472"/>
                                </a:lnTo>
                                <a:lnTo>
                                  <a:pt x="248" y="1444"/>
                                </a:lnTo>
                                <a:lnTo>
                                  <a:pt x="240" y="1416"/>
                                </a:lnTo>
                                <a:lnTo>
                                  <a:pt x="231" y="1387"/>
                                </a:lnTo>
                                <a:lnTo>
                                  <a:pt x="224" y="1357"/>
                                </a:lnTo>
                                <a:lnTo>
                                  <a:pt x="216" y="1325"/>
                                </a:lnTo>
                                <a:lnTo>
                                  <a:pt x="210" y="1293"/>
                                </a:lnTo>
                                <a:lnTo>
                                  <a:pt x="205" y="1259"/>
                                </a:lnTo>
                                <a:lnTo>
                                  <a:pt x="200" y="1226"/>
                                </a:lnTo>
                                <a:lnTo>
                                  <a:pt x="197" y="1190"/>
                                </a:lnTo>
                                <a:lnTo>
                                  <a:pt x="195" y="1153"/>
                                </a:lnTo>
                                <a:lnTo>
                                  <a:pt x="194" y="1116"/>
                                </a:lnTo>
                                <a:lnTo>
                                  <a:pt x="195" y="1077"/>
                                </a:lnTo>
                                <a:lnTo>
                                  <a:pt x="196" y="1037"/>
                                </a:lnTo>
                                <a:lnTo>
                                  <a:pt x="199" y="997"/>
                                </a:lnTo>
                                <a:lnTo>
                                  <a:pt x="204" y="956"/>
                                </a:lnTo>
                                <a:lnTo>
                                  <a:pt x="210" y="913"/>
                                </a:lnTo>
                                <a:lnTo>
                                  <a:pt x="218" y="869"/>
                                </a:lnTo>
                                <a:lnTo>
                                  <a:pt x="228" y="824"/>
                                </a:lnTo>
                                <a:lnTo>
                                  <a:pt x="241" y="780"/>
                                </a:lnTo>
                                <a:lnTo>
                                  <a:pt x="254" y="733"/>
                                </a:lnTo>
                                <a:lnTo>
                                  <a:pt x="270" y="687"/>
                                </a:lnTo>
                                <a:lnTo>
                                  <a:pt x="285" y="646"/>
                                </a:lnTo>
                                <a:lnTo>
                                  <a:pt x="300" y="610"/>
                                </a:lnTo>
                                <a:lnTo>
                                  <a:pt x="316" y="579"/>
                                </a:lnTo>
                                <a:lnTo>
                                  <a:pt x="331" y="553"/>
                                </a:lnTo>
                                <a:lnTo>
                                  <a:pt x="346" y="531"/>
                                </a:lnTo>
                                <a:lnTo>
                                  <a:pt x="360" y="513"/>
                                </a:lnTo>
                                <a:lnTo>
                                  <a:pt x="374" y="497"/>
                                </a:lnTo>
                                <a:lnTo>
                                  <a:pt x="387" y="486"/>
                                </a:lnTo>
                                <a:lnTo>
                                  <a:pt x="400" y="478"/>
                                </a:lnTo>
                                <a:lnTo>
                                  <a:pt x="411" y="473"/>
                                </a:lnTo>
                                <a:lnTo>
                                  <a:pt x="422" y="469"/>
                                </a:lnTo>
                                <a:lnTo>
                                  <a:pt x="431" y="468"/>
                                </a:lnTo>
                                <a:lnTo>
                                  <a:pt x="439" y="469"/>
                                </a:lnTo>
                                <a:lnTo>
                                  <a:pt x="445" y="472"/>
                                </a:lnTo>
                                <a:lnTo>
                                  <a:pt x="450" y="475"/>
                                </a:lnTo>
                                <a:lnTo>
                                  <a:pt x="465" y="489"/>
                                </a:lnTo>
                                <a:lnTo>
                                  <a:pt x="478" y="506"/>
                                </a:lnTo>
                                <a:lnTo>
                                  <a:pt x="491" y="525"/>
                                </a:lnTo>
                                <a:lnTo>
                                  <a:pt x="505" y="548"/>
                                </a:lnTo>
                                <a:lnTo>
                                  <a:pt x="517" y="570"/>
                                </a:lnTo>
                                <a:lnTo>
                                  <a:pt x="529" y="595"/>
                                </a:lnTo>
                                <a:lnTo>
                                  <a:pt x="541" y="619"/>
                                </a:lnTo>
                                <a:lnTo>
                                  <a:pt x="552" y="645"/>
                                </a:lnTo>
                                <a:lnTo>
                                  <a:pt x="573" y="698"/>
                                </a:lnTo>
                                <a:lnTo>
                                  <a:pt x="592" y="749"/>
                                </a:lnTo>
                                <a:lnTo>
                                  <a:pt x="608" y="796"/>
                                </a:lnTo>
                                <a:lnTo>
                                  <a:pt x="621" y="837"/>
                                </a:lnTo>
                                <a:lnTo>
                                  <a:pt x="621" y="838"/>
                                </a:lnTo>
                                <a:lnTo>
                                  <a:pt x="628" y="856"/>
                                </a:lnTo>
                                <a:lnTo>
                                  <a:pt x="638" y="876"/>
                                </a:lnTo>
                                <a:lnTo>
                                  <a:pt x="650" y="898"/>
                                </a:lnTo>
                                <a:lnTo>
                                  <a:pt x="666" y="922"/>
                                </a:lnTo>
                                <a:lnTo>
                                  <a:pt x="684" y="949"/>
                                </a:lnTo>
                                <a:lnTo>
                                  <a:pt x="705" y="976"/>
                                </a:lnTo>
                                <a:lnTo>
                                  <a:pt x="728" y="1006"/>
                                </a:lnTo>
                                <a:lnTo>
                                  <a:pt x="753" y="1037"/>
                                </a:lnTo>
                                <a:lnTo>
                                  <a:pt x="781" y="1070"/>
                                </a:lnTo>
                                <a:lnTo>
                                  <a:pt x="811" y="1105"/>
                                </a:lnTo>
                                <a:lnTo>
                                  <a:pt x="844" y="1140"/>
                                </a:lnTo>
                                <a:lnTo>
                                  <a:pt x="878" y="1177"/>
                                </a:lnTo>
                                <a:lnTo>
                                  <a:pt x="951" y="1257"/>
                                </a:lnTo>
                                <a:lnTo>
                                  <a:pt x="1032" y="1341"/>
                                </a:lnTo>
                                <a:lnTo>
                                  <a:pt x="1119" y="1428"/>
                                </a:lnTo>
                                <a:lnTo>
                                  <a:pt x="1212" y="1520"/>
                                </a:lnTo>
                                <a:lnTo>
                                  <a:pt x="1308" y="1617"/>
                                </a:lnTo>
                                <a:lnTo>
                                  <a:pt x="1409" y="1714"/>
                                </a:lnTo>
                                <a:lnTo>
                                  <a:pt x="1513" y="1815"/>
                                </a:lnTo>
                                <a:lnTo>
                                  <a:pt x="1620" y="1917"/>
                                </a:lnTo>
                                <a:lnTo>
                                  <a:pt x="1727" y="2020"/>
                                </a:lnTo>
                                <a:lnTo>
                                  <a:pt x="1836" y="2124"/>
                                </a:lnTo>
                                <a:lnTo>
                                  <a:pt x="1911" y="2195"/>
                                </a:lnTo>
                                <a:lnTo>
                                  <a:pt x="1984" y="2265"/>
                                </a:lnTo>
                                <a:lnTo>
                                  <a:pt x="2058" y="2336"/>
                                </a:lnTo>
                                <a:lnTo>
                                  <a:pt x="2131" y="2405"/>
                                </a:lnTo>
                                <a:lnTo>
                                  <a:pt x="2203" y="2475"/>
                                </a:lnTo>
                                <a:lnTo>
                                  <a:pt x="2272" y="2542"/>
                                </a:lnTo>
                                <a:lnTo>
                                  <a:pt x="2342" y="2609"/>
                                </a:lnTo>
                                <a:lnTo>
                                  <a:pt x="2408" y="2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0B0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1888"/>
                        <wps:cNvSpPr>
                          <a:spLocks/>
                        </wps:cNvSpPr>
                        <wps:spPr bwMode="auto">
                          <a:xfrm>
                            <a:off x="7332" y="3881"/>
                            <a:ext cx="888" cy="1695"/>
                          </a:xfrm>
                          <a:custGeom>
                            <a:avLst/>
                            <a:gdLst>
                              <a:gd name="T0" fmla="*/ 2436 w 2665"/>
                              <a:gd name="T1" fmla="*/ 1806 h 5085"/>
                              <a:gd name="T2" fmla="*/ 2665 w 2665"/>
                              <a:gd name="T3" fmla="*/ 1014 h 5085"/>
                              <a:gd name="T4" fmla="*/ 2548 w 2665"/>
                              <a:gd name="T5" fmla="*/ 528 h 5085"/>
                              <a:gd name="T6" fmla="*/ 2420 w 2665"/>
                              <a:gd name="T7" fmla="*/ 324 h 5085"/>
                              <a:gd name="T8" fmla="*/ 2162 w 2665"/>
                              <a:gd name="T9" fmla="*/ 439 h 5085"/>
                              <a:gd name="T10" fmla="*/ 2018 w 2665"/>
                              <a:gd name="T11" fmla="*/ 372 h 5085"/>
                              <a:gd name="T12" fmla="*/ 1893 w 2665"/>
                              <a:gd name="T13" fmla="*/ 45 h 5085"/>
                              <a:gd name="T14" fmla="*/ 1693 w 2665"/>
                              <a:gd name="T15" fmla="*/ 0 h 5085"/>
                              <a:gd name="T16" fmla="*/ 1473 w 2665"/>
                              <a:gd name="T17" fmla="*/ 218 h 5085"/>
                              <a:gd name="T18" fmla="*/ 1381 w 2665"/>
                              <a:gd name="T19" fmla="*/ 546 h 5085"/>
                              <a:gd name="T20" fmla="*/ 1075 w 2665"/>
                              <a:gd name="T21" fmla="*/ 932 h 5085"/>
                              <a:gd name="T22" fmla="*/ 394 w 2665"/>
                              <a:gd name="T23" fmla="*/ 1399 h 5085"/>
                              <a:gd name="T24" fmla="*/ 98 w 2665"/>
                              <a:gd name="T25" fmla="*/ 1698 h 5085"/>
                              <a:gd name="T26" fmla="*/ 9 w 2665"/>
                              <a:gd name="T27" fmla="*/ 2040 h 5085"/>
                              <a:gd name="T28" fmla="*/ 171 w 2665"/>
                              <a:gd name="T29" fmla="*/ 2591 h 5085"/>
                              <a:gd name="T30" fmla="*/ 0 w 2665"/>
                              <a:gd name="T31" fmla="*/ 2858 h 5085"/>
                              <a:gd name="T32" fmla="*/ 23 w 2665"/>
                              <a:gd name="T33" fmla="*/ 3400 h 5085"/>
                              <a:gd name="T34" fmla="*/ 291 w 2665"/>
                              <a:gd name="T35" fmla="*/ 3829 h 5085"/>
                              <a:gd name="T36" fmla="*/ 455 w 2665"/>
                              <a:gd name="T37" fmla="*/ 4501 h 5085"/>
                              <a:gd name="T38" fmla="*/ 1058 w 2665"/>
                              <a:gd name="T39" fmla="*/ 5085 h 5085"/>
                              <a:gd name="T40" fmla="*/ 1091 w 2665"/>
                              <a:gd name="T41" fmla="*/ 4020 h 5085"/>
                              <a:gd name="T42" fmla="*/ 1599 w 2665"/>
                              <a:gd name="T43" fmla="*/ 3491 h 5085"/>
                              <a:gd name="T44" fmla="*/ 2267 w 2665"/>
                              <a:gd name="T45" fmla="*/ 2818 h 5085"/>
                              <a:gd name="T46" fmla="*/ 2412 w 2665"/>
                              <a:gd name="T47" fmla="*/ 2146 h 5085"/>
                              <a:gd name="T48" fmla="*/ 2436 w 2665"/>
                              <a:gd name="T49" fmla="*/ 1806 h 50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665" h="5085">
                                <a:moveTo>
                                  <a:pt x="2436" y="1806"/>
                                </a:moveTo>
                                <a:lnTo>
                                  <a:pt x="2665" y="1014"/>
                                </a:lnTo>
                                <a:lnTo>
                                  <a:pt x="2548" y="528"/>
                                </a:lnTo>
                                <a:lnTo>
                                  <a:pt x="2420" y="324"/>
                                </a:lnTo>
                                <a:lnTo>
                                  <a:pt x="2162" y="439"/>
                                </a:lnTo>
                                <a:lnTo>
                                  <a:pt x="2018" y="372"/>
                                </a:lnTo>
                                <a:lnTo>
                                  <a:pt x="1893" y="45"/>
                                </a:lnTo>
                                <a:lnTo>
                                  <a:pt x="1693" y="0"/>
                                </a:lnTo>
                                <a:lnTo>
                                  <a:pt x="1473" y="218"/>
                                </a:lnTo>
                                <a:lnTo>
                                  <a:pt x="1381" y="546"/>
                                </a:lnTo>
                                <a:lnTo>
                                  <a:pt x="1075" y="932"/>
                                </a:lnTo>
                                <a:lnTo>
                                  <a:pt x="394" y="1399"/>
                                </a:lnTo>
                                <a:lnTo>
                                  <a:pt x="98" y="1698"/>
                                </a:lnTo>
                                <a:lnTo>
                                  <a:pt x="9" y="2040"/>
                                </a:lnTo>
                                <a:lnTo>
                                  <a:pt x="171" y="2591"/>
                                </a:lnTo>
                                <a:lnTo>
                                  <a:pt x="0" y="2858"/>
                                </a:lnTo>
                                <a:lnTo>
                                  <a:pt x="23" y="3400"/>
                                </a:lnTo>
                                <a:lnTo>
                                  <a:pt x="291" y="3829"/>
                                </a:lnTo>
                                <a:lnTo>
                                  <a:pt x="455" y="4501"/>
                                </a:lnTo>
                                <a:lnTo>
                                  <a:pt x="1058" y="5085"/>
                                </a:lnTo>
                                <a:lnTo>
                                  <a:pt x="1091" y="4020"/>
                                </a:lnTo>
                                <a:lnTo>
                                  <a:pt x="1599" y="3491"/>
                                </a:lnTo>
                                <a:lnTo>
                                  <a:pt x="2267" y="2818"/>
                                </a:lnTo>
                                <a:lnTo>
                                  <a:pt x="2412" y="2146"/>
                                </a:lnTo>
                                <a:lnTo>
                                  <a:pt x="2436" y="18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1889"/>
                        <wps:cNvSpPr>
                          <a:spLocks noEditPoints="1"/>
                        </wps:cNvSpPr>
                        <wps:spPr bwMode="auto">
                          <a:xfrm>
                            <a:off x="7270" y="3849"/>
                            <a:ext cx="992" cy="1762"/>
                          </a:xfrm>
                          <a:custGeom>
                            <a:avLst/>
                            <a:gdLst>
                              <a:gd name="T0" fmla="*/ 854 w 2977"/>
                              <a:gd name="T1" fmla="*/ 4310 h 5286"/>
                              <a:gd name="T2" fmla="*/ 851 w 2977"/>
                              <a:gd name="T3" fmla="*/ 4150 h 5286"/>
                              <a:gd name="T4" fmla="*/ 1663 w 2977"/>
                              <a:gd name="T5" fmla="*/ 3550 h 5286"/>
                              <a:gd name="T6" fmla="*/ 2472 w 2977"/>
                              <a:gd name="T7" fmla="*/ 2465 h 5286"/>
                              <a:gd name="T8" fmla="*/ 2504 w 2977"/>
                              <a:gd name="T9" fmla="*/ 2064 h 5286"/>
                              <a:gd name="T10" fmla="*/ 2309 w 2977"/>
                              <a:gd name="T11" fmla="*/ 2063 h 5286"/>
                              <a:gd name="T12" fmla="*/ 1466 w 2977"/>
                              <a:gd name="T13" fmla="*/ 2756 h 5286"/>
                              <a:gd name="T14" fmla="*/ 872 w 2977"/>
                              <a:gd name="T15" fmla="*/ 3137 h 5286"/>
                              <a:gd name="T16" fmla="*/ 664 w 2977"/>
                              <a:gd name="T17" fmla="*/ 3544 h 5286"/>
                              <a:gd name="T18" fmla="*/ 665 w 2977"/>
                              <a:gd name="T19" fmla="*/ 4185 h 5286"/>
                              <a:gd name="T20" fmla="*/ 950 w 2977"/>
                              <a:gd name="T21" fmla="*/ 4781 h 5286"/>
                              <a:gd name="T22" fmla="*/ 1317 w 2977"/>
                              <a:gd name="T23" fmla="*/ 5109 h 5286"/>
                              <a:gd name="T24" fmla="*/ 1284 w 2977"/>
                              <a:gd name="T25" fmla="*/ 5265 h 5286"/>
                              <a:gd name="T26" fmla="*/ 1022 w 2977"/>
                              <a:gd name="T27" fmla="*/ 5180 h 5286"/>
                              <a:gd name="T28" fmla="*/ 564 w 2977"/>
                              <a:gd name="T29" fmla="*/ 4614 h 5286"/>
                              <a:gd name="T30" fmla="*/ 388 w 2977"/>
                              <a:gd name="T31" fmla="*/ 4068 h 5286"/>
                              <a:gd name="T32" fmla="*/ 69 w 2977"/>
                              <a:gd name="T33" fmla="*/ 3589 h 5286"/>
                              <a:gd name="T34" fmla="*/ 2 w 2977"/>
                              <a:gd name="T35" fmla="*/ 3153 h 5286"/>
                              <a:gd name="T36" fmla="*/ 146 w 2977"/>
                              <a:gd name="T37" fmla="*/ 2726 h 5286"/>
                              <a:gd name="T38" fmla="*/ 123 w 2977"/>
                              <a:gd name="T39" fmla="*/ 2414 h 5286"/>
                              <a:gd name="T40" fmla="*/ 82 w 2977"/>
                              <a:gd name="T41" fmla="*/ 1976 h 5286"/>
                              <a:gd name="T42" fmla="*/ 260 w 2977"/>
                              <a:gd name="T43" fmla="*/ 1603 h 5286"/>
                              <a:gd name="T44" fmla="*/ 777 w 2977"/>
                              <a:gd name="T45" fmla="*/ 1172 h 5286"/>
                              <a:gd name="T46" fmla="*/ 1222 w 2977"/>
                              <a:gd name="T47" fmla="*/ 921 h 5286"/>
                              <a:gd name="T48" fmla="*/ 1477 w 2977"/>
                              <a:gd name="T49" fmla="*/ 622 h 5286"/>
                              <a:gd name="T50" fmla="*/ 1631 w 2977"/>
                              <a:gd name="T51" fmla="*/ 153 h 5286"/>
                              <a:gd name="T52" fmla="*/ 1866 w 2977"/>
                              <a:gd name="T53" fmla="*/ 10 h 5286"/>
                              <a:gd name="T54" fmla="*/ 2096 w 2977"/>
                              <a:gd name="T55" fmla="*/ 46 h 5286"/>
                              <a:gd name="T56" fmla="*/ 2283 w 2977"/>
                              <a:gd name="T57" fmla="*/ 345 h 5286"/>
                              <a:gd name="T58" fmla="*/ 2508 w 2977"/>
                              <a:gd name="T59" fmla="*/ 242 h 5286"/>
                              <a:gd name="T60" fmla="*/ 2763 w 2977"/>
                              <a:gd name="T61" fmla="*/ 390 h 5286"/>
                              <a:gd name="T62" fmla="*/ 2973 w 2977"/>
                              <a:gd name="T63" fmla="*/ 1098 h 5286"/>
                              <a:gd name="T64" fmla="*/ 2861 w 2977"/>
                              <a:gd name="T65" fmla="*/ 1737 h 5286"/>
                              <a:gd name="T66" fmla="*/ 2723 w 2977"/>
                              <a:gd name="T67" fmla="*/ 2276 h 5286"/>
                              <a:gd name="T68" fmla="*/ 2077 w 2977"/>
                              <a:gd name="T69" fmla="*/ 3487 h 5286"/>
                              <a:gd name="T70" fmla="*/ 1003 w 2977"/>
                              <a:gd name="T71" fmla="*/ 4329 h 5286"/>
                              <a:gd name="T72" fmla="*/ 1382 w 2977"/>
                              <a:gd name="T73" fmla="*/ 1553 h 5286"/>
                              <a:gd name="T74" fmla="*/ 2037 w 2977"/>
                              <a:gd name="T75" fmla="*/ 876 h 5286"/>
                              <a:gd name="T76" fmla="*/ 2071 w 2977"/>
                              <a:gd name="T77" fmla="*/ 479 h 5286"/>
                              <a:gd name="T78" fmla="*/ 1963 w 2977"/>
                              <a:gd name="T79" fmla="*/ 243 h 5286"/>
                              <a:gd name="T80" fmla="*/ 1796 w 2977"/>
                              <a:gd name="T81" fmla="*/ 376 h 5286"/>
                              <a:gd name="T82" fmla="*/ 1622 w 2977"/>
                              <a:gd name="T83" fmla="*/ 855 h 5286"/>
                              <a:gd name="T84" fmla="*/ 1172 w 2977"/>
                              <a:gd name="T85" fmla="*/ 1231 h 5286"/>
                              <a:gd name="T86" fmla="*/ 677 w 2977"/>
                              <a:gd name="T87" fmla="*/ 1529 h 5286"/>
                              <a:gd name="T88" fmla="*/ 342 w 2977"/>
                              <a:gd name="T89" fmla="*/ 1910 h 5286"/>
                              <a:gd name="T90" fmla="*/ 322 w 2977"/>
                              <a:gd name="T91" fmla="*/ 2234 h 5286"/>
                              <a:gd name="T92" fmla="*/ 346 w 2977"/>
                              <a:gd name="T93" fmla="*/ 2851 h 5286"/>
                              <a:gd name="T94" fmla="*/ 240 w 2977"/>
                              <a:gd name="T95" fmla="*/ 3174 h 5286"/>
                              <a:gd name="T96" fmla="*/ 340 w 2977"/>
                              <a:gd name="T97" fmla="*/ 3618 h 5286"/>
                              <a:gd name="T98" fmla="*/ 494 w 2977"/>
                              <a:gd name="T99" fmla="*/ 3300 h 5286"/>
                              <a:gd name="T100" fmla="*/ 767 w 2977"/>
                              <a:gd name="T101" fmla="*/ 2911 h 5286"/>
                              <a:gd name="T102" fmla="*/ 1726 w 2977"/>
                              <a:gd name="T103" fmla="*/ 2281 h 5286"/>
                              <a:gd name="T104" fmla="*/ 2293 w 2977"/>
                              <a:gd name="T105" fmla="*/ 1778 h 5286"/>
                              <a:gd name="T106" fmla="*/ 2532 w 2977"/>
                              <a:gd name="T107" fmla="*/ 1741 h 5286"/>
                              <a:gd name="T108" fmla="*/ 2746 w 2977"/>
                              <a:gd name="T109" fmla="*/ 1404 h 5286"/>
                              <a:gd name="T110" fmla="*/ 2740 w 2977"/>
                              <a:gd name="T111" fmla="*/ 814 h 5286"/>
                              <a:gd name="T112" fmla="*/ 2545 w 2977"/>
                              <a:gd name="T113" fmla="*/ 493 h 5286"/>
                              <a:gd name="T114" fmla="*/ 2350 w 2977"/>
                              <a:gd name="T115" fmla="*/ 865 h 5286"/>
                              <a:gd name="T116" fmla="*/ 2003 w 2977"/>
                              <a:gd name="T117" fmla="*/ 1286 h 5286"/>
                              <a:gd name="T118" fmla="*/ 626 w 2977"/>
                              <a:gd name="T119" fmla="*/ 2570 h 52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977" h="5286">
                                <a:moveTo>
                                  <a:pt x="1003" y="4329"/>
                                </a:moveTo>
                                <a:lnTo>
                                  <a:pt x="992" y="4336"/>
                                </a:lnTo>
                                <a:lnTo>
                                  <a:pt x="980" y="4341"/>
                                </a:lnTo>
                                <a:lnTo>
                                  <a:pt x="969" y="4344"/>
                                </a:lnTo>
                                <a:lnTo>
                                  <a:pt x="958" y="4346"/>
                                </a:lnTo>
                                <a:lnTo>
                                  <a:pt x="947" y="4347"/>
                                </a:lnTo>
                                <a:lnTo>
                                  <a:pt x="936" y="4347"/>
                                </a:lnTo>
                                <a:lnTo>
                                  <a:pt x="923" y="4346"/>
                                </a:lnTo>
                                <a:lnTo>
                                  <a:pt x="912" y="4344"/>
                                </a:lnTo>
                                <a:lnTo>
                                  <a:pt x="902" y="4341"/>
                                </a:lnTo>
                                <a:lnTo>
                                  <a:pt x="891" y="4337"/>
                                </a:lnTo>
                                <a:lnTo>
                                  <a:pt x="881" y="4332"/>
                                </a:lnTo>
                                <a:lnTo>
                                  <a:pt x="871" y="4325"/>
                                </a:lnTo>
                                <a:lnTo>
                                  <a:pt x="862" y="4318"/>
                                </a:lnTo>
                                <a:lnTo>
                                  <a:pt x="854" y="4310"/>
                                </a:lnTo>
                                <a:lnTo>
                                  <a:pt x="846" y="4301"/>
                                </a:lnTo>
                                <a:lnTo>
                                  <a:pt x="839" y="4291"/>
                                </a:lnTo>
                                <a:lnTo>
                                  <a:pt x="833" y="4280"/>
                                </a:lnTo>
                                <a:lnTo>
                                  <a:pt x="828" y="4269"/>
                                </a:lnTo>
                                <a:lnTo>
                                  <a:pt x="825" y="4258"/>
                                </a:lnTo>
                                <a:lnTo>
                                  <a:pt x="823" y="4246"/>
                                </a:lnTo>
                                <a:lnTo>
                                  <a:pt x="822" y="4235"/>
                                </a:lnTo>
                                <a:lnTo>
                                  <a:pt x="822" y="4223"/>
                                </a:lnTo>
                                <a:lnTo>
                                  <a:pt x="823" y="4212"/>
                                </a:lnTo>
                                <a:lnTo>
                                  <a:pt x="825" y="4201"/>
                                </a:lnTo>
                                <a:lnTo>
                                  <a:pt x="827" y="4189"/>
                                </a:lnTo>
                                <a:lnTo>
                                  <a:pt x="832" y="4179"/>
                                </a:lnTo>
                                <a:lnTo>
                                  <a:pt x="837" y="4169"/>
                                </a:lnTo>
                                <a:lnTo>
                                  <a:pt x="843" y="4159"/>
                                </a:lnTo>
                                <a:lnTo>
                                  <a:pt x="851" y="4150"/>
                                </a:lnTo>
                                <a:lnTo>
                                  <a:pt x="858" y="4141"/>
                                </a:lnTo>
                                <a:lnTo>
                                  <a:pt x="867" y="4134"/>
                                </a:lnTo>
                                <a:lnTo>
                                  <a:pt x="877" y="4127"/>
                                </a:lnTo>
                                <a:lnTo>
                                  <a:pt x="897" y="4115"/>
                                </a:lnTo>
                                <a:lnTo>
                                  <a:pt x="946" y="4084"/>
                                </a:lnTo>
                                <a:lnTo>
                                  <a:pt x="1023" y="4032"/>
                                </a:lnTo>
                                <a:lnTo>
                                  <a:pt x="1124" y="3964"/>
                                </a:lnTo>
                                <a:lnTo>
                                  <a:pt x="1181" y="3924"/>
                                </a:lnTo>
                                <a:lnTo>
                                  <a:pt x="1242" y="3880"/>
                                </a:lnTo>
                                <a:lnTo>
                                  <a:pt x="1307" y="3832"/>
                                </a:lnTo>
                                <a:lnTo>
                                  <a:pt x="1374" y="3781"/>
                                </a:lnTo>
                                <a:lnTo>
                                  <a:pt x="1445" y="3728"/>
                                </a:lnTo>
                                <a:lnTo>
                                  <a:pt x="1517" y="3671"/>
                                </a:lnTo>
                                <a:lnTo>
                                  <a:pt x="1589" y="3611"/>
                                </a:lnTo>
                                <a:lnTo>
                                  <a:pt x="1663" y="3550"/>
                                </a:lnTo>
                                <a:lnTo>
                                  <a:pt x="1737" y="3486"/>
                                </a:lnTo>
                                <a:lnTo>
                                  <a:pt x="1811" y="3420"/>
                                </a:lnTo>
                                <a:lnTo>
                                  <a:pt x="1884" y="3351"/>
                                </a:lnTo>
                                <a:lnTo>
                                  <a:pt x="1954" y="3282"/>
                                </a:lnTo>
                                <a:lnTo>
                                  <a:pt x="2023" y="3210"/>
                                </a:lnTo>
                                <a:lnTo>
                                  <a:pt x="2090" y="3137"/>
                                </a:lnTo>
                                <a:lnTo>
                                  <a:pt x="2152" y="3064"/>
                                </a:lnTo>
                                <a:lnTo>
                                  <a:pt x="2212" y="2990"/>
                                </a:lnTo>
                                <a:lnTo>
                                  <a:pt x="2266" y="2915"/>
                                </a:lnTo>
                                <a:lnTo>
                                  <a:pt x="2316" y="2840"/>
                                </a:lnTo>
                                <a:lnTo>
                                  <a:pt x="2361" y="2764"/>
                                </a:lnTo>
                                <a:lnTo>
                                  <a:pt x="2399" y="2689"/>
                                </a:lnTo>
                                <a:lnTo>
                                  <a:pt x="2431" y="2614"/>
                                </a:lnTo>
                                <a:lnTo>
                                  <a:pt x="2456" y="2539"/>
                                </a:lnTo>
                                <a:lnTo>
                                  <a:pt x="2472" y="2465"/>
                                </a:lnTo>
                                <a:lnTo>
                                  <a:pt x="2481" y="2391"/>
                                </a:lnTo>
                                <a:lnTo>
                                  <a:pt x="2489" y="2367"/>
                                </a:lnTo>
                                <a:lnTo>
                                  <a:pt x="2496" y="2343"/>
                                </a:lnTo>
                                <a:lnTo>
                                  <a:pt x="2503" y="2317"/>
                                </a:lnTo>
                                <a:lnTo>
                                  <a:pt x="2509" y="2289"/>
                                </a:lnTo>
                                <a:lnTo>
                                  <a:pt x="2515" y="2262"/>
                                </a:lnTo>
                                <a:lnTo>
                                  <a:pt x="2518" y="2233"/>
                                </a:lnTo>
                                <a:lnTo>
                                  <a:pt x="2521" y="2205"/>
                                </a:lnTo>
                                <a:lnTo>
                                  <a:pt x="2522" y="2176"/>
                                </a:lnTo>
                                <a:lnTo>
                                  <a:pt x="2521" y="2148"/>
                                </a:lnTo>
                                <a:lnTo>
                                  <a:pt x="2517" y="2119"/>
                                </a:lnTo>
                                <a:lnTo>
                                  <a:pt x="2515" y="2105"/>
                                </a:lnTo>
                                <a:lnTo>
                                  <a:pt x="2512" y="2091"/>
                                </a:lnTo>
                                <a:lnTo>
                                  <a:pt x="2508" y="2077"/>
                                </a:lnTo>
                                <a:lnTo>
                                  <a:pt x="2504" y="2064"/>
                                </a:lnTo>
                                <a:lnTo>
                                  <a:pt x="2498" y="2050"/>
                                </a:lnTo>
                                <a:lnTo>
                                  <a:pt x="2493" y="2038"/>
                                </a:lnTo>
                                <a:lnTo>
                                  <a:pt x="2486" y="2025"/>
                                </a:lnTo>
                                <a:lnTo>
                                  <a:pt x="2479" y="2012"/>
                                </a:lnTo>
                                <a:lnTo>
                                  <a:pt x="2471" y="2001"/>
                                </a:lnTo>
                                <a:lnTo>
                                  <a:pt x="2462" y="1989"/>
                                </a:lnTo>
                                <a:lnTo>
                                  <a:pt x="2452" y="1977"/>
                                </a:lnTo>
                                <a:lnTo>
                                  <a:pt x="2441" y="1966"/>
                                </a:lnTo>
                                <a:lnTo>
                                  <a:pt x="2431" y="1971"/>
                                </a:lnTo>
                                <a:lnTo>
                                  <a:pt x="2420" y="1975"/>
                                </a:lnTo>
                                <a:lnTo>
                                  <a:pt x="2408" y="1982"/>
                                </a:lnTo>
                                <a:lnTo>
                                  <a:pt x="2394" y="1991"/>
                                </a:lnTo>
                                <a:lnTo>
                                  <a:pt x="2367" y="2011"/>
                                </a:lnTo>
                                <a:lnTo>
                                  <a:pt x="2338" y="2036"/>
                                </a:lnTo>
                                <a:lnTo>
                                  <a:pt x="2309" y="2063"/>
                                </a:lnTo>
                                <a:lnTo>
                                  <a:pt x="2280" y="2092"/>
                                </a:lnTo>
                                <a:lnTo>
                                  <a:pt x="2252" y="2121"/>
                                </a:lnTo>
                                <a:lnTo>
                                  <a:pt x="2224" y="2149"/>
                                </a:lnTo>
                                <a:lnTo>
                                  <a:pt x="2187" y="2187"/>
                                </a:lnTo>
                                <a:lnTo>
                                  <a:pt x="2146" y="2228"/>
                                </a:lnTo>
                                <a:lnTo>
                                  <a:pt x="2100" y="2272"/>
                                </a:lnTo>
                                <a:lnTo>
                                  <a:pt x="2050" y="2318"/>
                                </a:lnTo>
                                <a:lnTo>
                                  <a:pt x="1996" y="2366"/>
                                </a:lnTo>
                                <a:lnTo>
                                  <a:pt x="1936" y="2416"/>
                                </a:lnTo>
                                <a:lnTo>
                                  <a:pt x="1873" y="2468"/>
                                </a:lnTo>
                                <a:lnTo>
                                  <a:pt x="1803" y="2522"/>
                                </a:lnTo>
                                <a:lnTo>
                                  <a:pt x="1728" y="2578"/>
                                </a:lnTo>
                                <a:lnTo>
                                  <a:pt x="1648" y="2635"/>
                                </a:lnTo>
                                <a:lnTo>
                                  <a:pt x="1560" y="2695"/>
                                </a:lnTo>
                                <a:lnTo>
                                  <a:pt x="1466" y="2756"/>
                                </a:lnTo>
                                <a:lnTo>
                                  <a:pt x="1367" y="2820"/>
                                </a:lnTo>
                                <a:lnTo>
                                  <a:pt x="1260" y="2884"/>
                                </a:lnTo>
                                <a:lnTo>
                                  <a:pt x="1203" y="2918"/>
                                </a:lnTo>
                                <a:lnTo>
                                  <a:pt x="1146" y="2951"/>
                                </a:lnTo>
                                <a:lnTo>
                                  <a:pt x="1086" y="2985"/>
                                </a:lnTo>
                                <a:lnTo>
                                  <a:pt x="1024" y="3018"/>
                                </a:lnTo>
                                <a:lnTo>
                                  <a:pt x="1005" y="3030"/>
                                </a:lnTo>
                                <a:lnTo>
                                  <a:pt x="987" y="3041"/>
                                </a:lnTo>
                                <a:lnTo>
                                  <a:pt x="969" y="3053"/>
                                </a:lnTo>
                                <a:lnTo>
                                  <a:pt x="952" y="3065"/>
                                </a:lnTo>
                                <a:lnTo>
                                  <a:pt x="936" y="3079"/>
                                </a:lnTo>
                                <a:lnTo>
                                  <a:pt x="919" y="3092"/>
                                </a:lnTo>
                                <a:lnTo>
                                  <a:pt x="903" y="3107"/>
                                </a:lnTo>
                                <a:lnTo>
                                  <a:pt x="888" y="3121"/>
                                </a:lnTo>
                                <a:lnTo>
                                  <a:pt x="872" y="3137"/>
                                </a:lnTo>
                                <a:lnTo>
                                  <a:pt x="857" y="3154"/>
                                </a:lnTo>
                                <a:lnTo>
                                  <a:pt x="843" y="3170"/>
                                </a:lnTo>
                                <a:lnTo>
                                  <a:pt x="829" y="3188"/>
                                </a:lnTo>
                                <a:lnTo>
                                  <a:pt x="816" y="3204"/>
                                </a:lnTo>
                                <a:lnTo>
                                  <a:pt x="803" y="3222"/>
                                </a:lnTo>
                                <a:lnTo>
                                  <a:pt x="790" y="3241"/>
                                </a:lnTo>
                                <a:lnTo>
                                  <a:pt x="779" y="3260"/>
                                </a:lnTo>
                                <a:lnTo>
                                  <a:pt x="760" y="3292"/>
                                </a:lnTo>
                                <a:lnTo>
                                  <a:pt x="742" y="3325"/>
                                </a:lnTo>
                                <a:lnTo>
                                  <a:pt x="726" y="3359"/>
                                </a:lnTo>
                                <a:lnTo>
                                  <a:pt x="712" y="3395"/>
                                </a:lnTo>
                                <a:lnTo>
                                  <a:pt x="697" y="3431"/>
                                </a:lnTo>
                                <a:lnTo>
                                  <a:pt x="685" y="3468"/>
                                </a:lnTo>
                                <a:lnTo>
                                  <a:pt x="674" y="3505"/>
                                </a:lnTo>
                                <a:lnTo>
                                  <a:pt x="664" y="3544"/>
                                </a:lnTo>
                                <a:lnTo>
                                  <a:pt x="655" y="3583"/>
                                </a:lnTo>
                                <a:lnTo>
                                  <a:pt x="647" y="3623"/>
                                </a:lnTo>
                                <a:lnTo>
                                  <a:pt x="640" y="3664"/>
                                </a:lnTo>
                                <a:lnTo>
                                  <a:pt x="636" y="3705"/>
                                </a:lnTo>
                                <a:lnTo>
                                  <a:pt x="631" y="3747"/>
                                </a:lnTo>
                                <a:lnTo>
                                  <a:pt x="629" y="3789"/>
                                </a:lnTo>
                                <a:lnTo>
                                  <a:pt x="628" y="3832"/>
                                </a:lnTo>
                                <a:lnTo>
                                  <a:pt x="628" y="3874"/>
                                </a:lnTo>
                                <a:lnTo>
                                  <a:pt x="629" y="3918"/>
                                </a:lnTo>
                                <a:lnTo>
                                  <a:pt x="631" y="3963"/>
                                </a:lnTo>
                                <a:lnTo>
                                  <a:pt x="636" y="4007"/>
                                </a:lnTo>
                                <a:lnTo>
                                  <a:pt x="640" y="4052"/>
                                </a:lnTo>
                                <a:lnTo>
                                  <a:pt x="647" y="4096"/>
                                </a:lnTo>
                                <a:lnTo>
                                  <a:pt x="655" y="4140"/>
                                </a:lnTo>
                                <a:lnTo>
                                  <a:pt x="665" y="4185"/>
                                </a:lnTo>
                                <a:lnTo>
                                  <a:pt x="675" y="4229"/>
                                </a:lnTo>
                                <a:lnTo>
                                  <a:pt x="687" y="4273"/>
                                </a:lnTo>
                                <a:lnTo>
                                  <a:pt x="701" y="4317"/>
                                </a:lnTo>
                                <a:lnTo>
                                  <a:pt x="715" y="4361"/>
                                </a:lnTo>
                                <a:lnTo>
                                  <a:pt x="731" y="4403"/>
                                </a:lnTo>
                                <a:lnTo>
                                  <a:pt x="749" y="4447"/>
                                </a:lnTo>
                                <a:lnTo>
                                  <a:pt x="768" y="4489"/>
                                </a:lnTo>
                                <a:lnTo>
                                  <a:pt x="788" y="4531"/>
                                </a:lnTo>
                                <a:lnTo>
                                  <a:pt x="810" y="4573"/>
                                </a:lnTo>
                                <a:lnTo>
                                  <a:pt x="830" y="4608"/>
                                </a:lnTo>
                                <a:lnTo>
                                  <a:pt x="853" y="4644"/>
                                </a:lnTo>
                                <a:lnTo>
                                  <a:pt x="875" y="4679"/>
                                </a:lnTo>
                                <a:lnTo>
                                  <a:pt x="899" y="4714"/>
                                </a:lnTo>
                                <a:lnTo>
                                  <a:pt x="925" y="4747"/>
                                </a:lnTo>
                                <a:lnTo>
                                  <a:pt x="950" y="4781"/>
                                </a:lnTo>
                                <a:lnTo>
                                  <a:pt x="978" y="4813"/>
                                </a:lnTo>
                                <a:lnTo>
                                  <a:pt x="1006" y="4845"/>
                                </a:lnTo>
                                <a:lnTo>
                                  <a:pt x="1036" y="4876"/>
                                </a:lnTo>
                                <a:lnTo>
                                  <a:pt x="1067" y="4906"/>
                                </a:lnTo>
                                <a:lnTo>
                                  <a:pt x="1099" y="4936"/>
                                </a:lnTo>
                                <a:lnTo>
                                  <a:pt x="1133" y="4964"/>
                                </a:lnTo>
                                <a:lnTo>
                                  <a:pt x="1166" y="4992"/>
                                </a:lnTo>
                                <a:lnTo>
                                  <a:pt x="1202" y="5017"/>
                                </a:lnTo>
                                <a:lnTo>
                                  <a:pt x="1239" y="5043"/>
                                </a:lnTo>
                                <a:lnTo>
                                  <a:pt x="1277" y="5067"/>
                                </a:lnTo>
                                <a:lnTo>
                                  <a:pt x="1287" y="5073"/>
                                </a:lnTo>
                                <a:lnTo>
                                  <a:pt x="1296" y="5081"/>
                                </a:lnTo>
                                <a:lnTo>
                                  <a:pt x="1304" y="5090"/>
                                </a:lnTo>
                                <a:lnTo>
                                  <a:pt x="1311" y="5099"/>
                                </a:lnTo>
                                <a:lnTo>
                                  <a:pt x="1317" y="5109"/>
                                </a:lnTo>
                                <a:lnTo>
                                  <a:pt x="1323" y="5119"/>
                                </a:lnTo>
                                <a:lnTo>
                                  <a:pt x="1326" y="5129"/>
                                </a:lnTo>
                                <a:lnTo>
                                  <a:pt x="1330" y="5141"/>
                                </a:lnTo>
                                <a:lnTo>
                                  <a:pt x="1332" y="5152"/>
                                </a:lnTo>
                                <a:lnTo>
                                  <a:pt x="1333" y="5163"/>
                                </a:lnTo>
                                <a:lnTo>
                                  <a:pt x="1333" y="5174"/>
                                </a:lnTo>
                                <a:lnTo>
                                  <a:pt x="1332" y="5185"/>
                                </a:lnTo>
                                <a:lnTo>
                                  <a:pt x="1330" y="5198"/>
                                </a:lnTo>
                                <a:lnTo>
                                  <a:pt x="1326" y="5209"/>
                                </a:lnTo>
                                <a:lnTo>
                                  <a:pt x="1322" y="5219"/>
                                </a:lnTo>
                                <a:lnTo>
                                  <a:pt x="1315" y="5230"/>
                                </a:lnTo>
                                <a:lnTo>
                                  <a:pt x="1308" y="5240"/>
                                </a:lnTo>
                                <a:lnTo>
                                  <a:pt x="1301" y="5249"/>
                                </a:lnTo>
                                <a:lnTo>
                                  <a:pt x="1293" y="5257"/>
                                </a:lnTo>
                                <a:lnTo>
                                  <a:pt x="1284" y="5265"/>
                                </a:lnTo>
                                <a:lnTo>
                                  <a:pt x="1274" y="5271"/>
                                </a:lnTo>
                                <a:lnTo>
                                  <a:pt x="1264" y="5276"/>
                                </a:lnTo>
                                <a:lnTo>
                                  <a:pt x="1254" y="5281"/>
                                </a:lnTo>
                                <a:lnTo>
                                  <a:pt x="1242" y="5284"/>
                                </a:lnTo>
                                <a:lnTo>
                                  <a:pt x="1231" y="5285"/>
                                </a:lnTo>
                                <a:lnTo>
                                  <a:pt x="1220" y="5286"/>
                                </a:lnTo>
                                <a:lnTo>
                                  <a:pt x="1208" y="5286"/>
                                </a:lnTo>
                                <a:lnTo>
                                  <a:pt x="1196" y="5285"/>
                                </a:lnTo>
                                <a:lnTo>
                                  <a:pt x="1185" y="5283"/>
                                </a:lnTo>
                                <a:lnTo>
                                  <a:pt x="1174" y="5280"/>
                                </a:lnTo>
                                <a:lnTo>
                                  <a:pt x="1163" y="5275"/>
                                </a:lnTo>
                                <a:lnTo>
                                  <a:pt x="1153" y="5269"/>
                                </a:lnTo>
                                <a:lnTo>
                                  <a:pt x="1108" y="5240"/>
                                </a:lnTo>
                                <a:lnTo>
                                  <a:pt x="1064" y="5210"/>
                                </a:lnTo>
                                <a:lnTo>
                                  <a:pt x="1022" y="5180"/>
                                </a:lnTo>
                                <a:lnTo>
                                  <a:pt x="982" y="5147"/>
                                </a:lnTo>
                                <a:lnTo>
                                  <a:pt x="942" y="5114"/>
                                </a:lnTo>
                                <a:lnTo>
                                  <a:pt x="904" y="5079"/>
                                </a:lnTo>
                                <a:lnTo>
                                  <a:pt x="869" y="5044"/>
                                </a:lnTo>
                                <a:lnTo>
                                  <a:pt x="833" y="5007"/>
                                </a:lnTo>
                                <a:lnTo>
                                  <a:pt x="799" y="4970"/>
                                </a:lnTo>
                                <a:lnTo>
                                  <a:pt x="767" y="4932"/>
                                </a:lnTo>
                                <a:lnTo>
                                  <a:pt x="736" y="4893"/>
                                </a:lnTo>
                                <a:lnTo>
                                  <a:pt x="706" y="4853"/>
                                </a:lnTo>
                                <a:lnTo>
                                  <a:pt x="678" y="4812"/>
                                </a:lnTo>
                                <a:lnTo>
                                  <a:pt x="651" y="4771"/>
                                </a:lnTo>
                                <a:lnTo>
                                  <a:pt x="626" y="4729"/>
                                </a:lnTo>
                                <a:lnTo>
                                  <a:pt x="601" y="4687"/>
                                </a:lnTo>
                                <a:lnTo>
                                  <a:pt x="582" y="4650"/>
                                </a:lnTo>
                                <a:lnTo>
                                  <a:pt x="564" y="4614"/>
                                </a:lnTo>
                                <a:lnTo>
                                  <a:pt x="547" y="4577"/>
                                </a:lnTo>
                                <a:lnTo>
                                  <a:pt x="531" y="4540"/>
                                </a:lnTo>
                                <a:lnTo>
                                  <a:pt x="515" y="4503"/>
                                </a:lnTo>
                                <a:lnTo>
                                  <a:pt x="500" y="4466"/>
                                </a:lnTo>
                                <a:lnTo>
                                  <a:pt x="487" y="4428"/>
                                </a:lnTo>
                                <a:lnTo>
                                  <a:pt x="475" y="4390"/>
                                </a:lnTo>
                                <a:lnTo>
                                  <a:pt x="462" y="4352"/>
                                </a:lnTo>
                                <a:lnTo>
                                  <a:pt x="451" y="4314"/>
                                </a:lnTo>
                                <a:lnTo>
                                  <a:pt x="441" y="4276"/>
                                </a:lnTo>
                                <a:lnTo>
                                  <a:pt x="432" y="4236"/>
                                </a:lnTo>
                                <a:lnTo>
                                  <a:pt x="424" y="4198"/>
                                </a:lnTo>
                                <a:lnTo>
                                  <a:pt x="416" y="4159"/>
                                </a:lnTo>
                                <a:lnTo>
                                  <a:pt x="411" y="4121"/>
                                </a:lnTo>
                                <a:lnTo>
                                  <a:pt x="405" y="4082"/>
                                </a:lnTo>
                                <a:lnTo>
                                  <a:pt x="388" y="4068"/>
                                </a:lnTo>
                                <a:lnTo>
                                  <a:pt x="369" y="4053"/>
                                </a:lnTo>
                                <a:lnTo>
                                  <a:pt x="350" y="4034"/>
                                </a:lnTo>
                                <a:lnTo>
                                  <a:pt x="329" y="4012"/>
                                </a:lnTo>
                                <a:lnTo>
                                  <a:pt x="308" y="3988"/>
                                </a:lnTo>
                                <a:lnTo>
                                  <a:pt x="285" y="3962"/>
                                </a:lnTo>
                                <a:lnTo>
                                  <a:pt x="262" y="3933"/>
                                </a:lnTo>
                                <a:lnTo>
                                  <a:pt x="240" y="3902"/>
                                </a:lnTo>
                                <a:lnTo>
                                  <a:pt x="216" y="3869"/>
                                </a:lnTo>
                                <a:lnTo>
                                  <a:pt x="193" y="3834"/>
                                </a:lnTo>
                                <a:lnTo>
                                  <a:pt x="170" y="3798"/>
                                </a:lnTo>
                                <a:lnTo>
                                  <a:pt x="148" y="3759"/>
                                </a:lnTo>
                                <a:lnTo>
                                  <a:pt x="126" y="3719"/>
                                </a:lnTo>
                                <a:lnTo>
                                  <a:pt x="106" y="3677"/>
                                </a:lnTo>
                                <a:lnTo>
                                  <a:pt x="87" y="3634"/>
                                </a:lnTo>
                                <a:lnTo>
                                  <a:pt x="69" y="3589"/>
                                </a:lnTo>
                                <a:lnTo>
                                  <a:pt x="53" y="3542"/>
                                </a:lnTo>
                                <a:lnTo>
                                  <a:pt x="38" y="3494"/>
                                </a:lnTo>
                                <a:lnTo>
                                  <a:pt x="31" y="3469"/>
                                </a:lnTo>
                                <a:lnTo>
                                  <a:pt x="26" y="3444"/>
                                </a:lnTo>
                                <a:lnTo>
                                  <a:pt x="20" y="3418"/>
                                </a:lnTo>
                                <a:lnTo>
                                  <a:pt x="16" y="3393"/>
                                </a:lnTo>
                                <a:lnTo>
                                  <a:pt x="11" y="3367"/>
                                </a:lnTo>
                                <a:lnTo>
                                  <a:pt x="8" y="3341"/>
                                </a:lnTo>
                                <a:lnTo>
                                  <a:pt x="4" y="3315"/>
                                </a:lnTo>
                                <a:lnTo>
                                  <a:pt x="2" y="3288"/>
                                </a:lnTo>
                                <a:lnTo>
                                  <a:pt x="1" y="3262"/>
                                </a:lnTo>
                                <a:lnTo>
                                  <a:pt x="0" y="3235"/>
                                </a:lnTo>
                                <a:lnTo>
                                  <a:pt x="0" y="3208"/>
                                </a:lnTo>
                                <a:lnTo>
                                  <a:pt x="1" y="3180"/>
                                </a:lnTo>
                                <a:lnTo>
                                  <a:pt x="2" y="3153"/>
                                </a:lnTo>
                                <a:lnTo>
                                  <a:pt x="4" y="3125"/>
                                </a:lnTo>
                                <a:lnTo>
                                  <a:pt x="8" y="3097"/>
                                </a:lnTo>
                                <a:lnTo>
                                  <a:pt x="12" y="3069"/>
                                </a:lnTo>
                                <a:lnTo>
                                  <a:pt x="18" y="3041"/>
                                </a:lnTo>
                                <a:lnTo>
                                  <a:pt x="25" y="3013"/>
                                </a:lnTo>
                                <a:lnTo>
                                  <a:pt x="31" y="2984"/>
                                </a:lnTo>
                                <a:lnTo>
                                  <a:pt x="39" y="2956"/>
                                </a:lnTo>
                                <a:lnTo>
                                  <a:pt x="49" y="2928"/>
                                </a:lnTo>
                                <a:lnTo>
                                  <a:pt x="59" y="2899"/>
                                </a:lnTo>
                                <a:lnTo>
                                  <a:pt x="71" y="2871"/>
                                </a:lnTo>
                                <a:lnTo>
                                  <a:pt x="83" y="2841"/>
                                </a:lnTo>
                                <a:lnTo>
                                  <a:pt x="96" y="2812"/>
                                </a:lnTo>
                                <a:lnTo>
                                  <a:pt x="112" y="2784"/>
                                </a:lnTo>
                                <a:lnTo>
                                  <a:pt x="128" y="2755"/>
                                </a:lnTo>
                                <a:lnTo>
                                  <a:pt x="146" y="2726"/>
                                </a:lnTo>
                                <a:lnTo>
                                  <a:pt x="159" y="2704"/>
                                </a:lnTo>
                                <a:lnTo>
                                  <a:pt x="173" y="2682"/>
                                </a:lnTo>
                                <a:lnTo>
                                  <a:pt x="187" y="2663"/>
                                </a:lnTo>
                                <a:lnTo>
                                  <a:pt x="201" y="2644"/>
                                </a:lnTo>
                                <a:lnTo>
                                  <a:pt x="207" y="2636"/>
                                </a:lnTo>
                                <a:lnTo>
                                  <a:pt x="214" y="2630"/>
                                </a:lnTo>
                                <a:lnTo>
                                  <a:pt x="215" y="2630"/>
                                </a:lnTo>
                                <a:lnTo>
                                  <a:pt x="200" y="2602"/>
                                </a:lnTo>
                                <a:lnTo>
                                  <a:pt x="187" y="2572"/>
                                </a:lnTo>
                                <a:lnTo>
                                  <a:pt x="172" y="2542"/>
                                </a:lnTo>
                                <a:lnTo>
                                  <a:pt x="159" y="2512"/>
                                </a:lnTo>
                                <a:lnTo>
                                  <a:pt x="147" y="2481"/>
                                </a:lnTo>
                                <a:lnTo>
                                  <a:pt x="134" y="2448"/>
                                </a:lnTo>
                                <a:lnTo>
                                  <a:pt x="123" y="2414"/>
                                </a:lnTo>
                                <a:lnTo>
                                  <a:pt x="113" y="2381"/>
                                </a:lnTo>
                                <a:lnTo>
                                  <a:pt x="106" y="2355"/>
                                </a:lnTo>
                                <a:lnTo>
                                  <a:pt x="100" y="2328"/>
                                </a:lnTo>
                                <a:lnTo>
                                  <a:pt x="93" y="2301"/>
                                </a:lnTo>
                                <a:lnTo>
                                  <a:pt x="88" y="2273"/>
                                </a:lnTo>
                                <a:lnTo>
                                  <a:pt x="84" y="2245"/>
                                </a:lnTo>
                                <a:lnTo>
                                  <a:pt x="79" y="2217"/>
                                </a:lnTo>
                                <a:lnTo>
                                  <a:pt x="77" y="2188"/>
                                </a:lnTo>
                                <a:lnTo>
                                  <a:pt x="75" y="2159"/>
                                </a:lnTo>
                                <a:lnTo>
                                  <a:pt x="74" y="2130"/>
                                </a:lnTo>
                                <a:lnTo>
                                  <a:pt x="74" y="2100"/>
                                </a:lnTo>
                                <a:lnTo>
                                  <a:pt x="74" y="2069"/>
                                </a:lnTo>
                                <a:lnTo>
                                  <a:pt x="76" y="2039"/>
                                </a:lnTo>
                                <a:lnTo>
                                  <a:pt x="78" y="2008"/>
                                </a:lnTo>
                                <a:lnTo>
                                  <a:pt x="82" y="1976"/>
                                </a:lnTo>
                                <a:lnTo>
                                  <a:pt x="87" y="1945"/>
                                </a:lnTo>
                                <a:lnTo>
                                  <a:pt x="93" y="1912"/>
                                </a:lnTo>
                                <a:lnTo>
                                  <a:pt x="98" y="1889"/>
                                </a:lnTo>
                                <a:lnTo>
                                  <a:pt x="106" y="1865"/>
                                </a:lnTo>
                                <a:lnTo>
                                  <a:pt x="114" y="1842"/>
                                </a:lnTo>
                                <a:lnTo>
                                  <a:pt x="123" y="1818"/>
                                </a:lnTo>
                                <a:lnTo>
                                  <a:pt x="134" y="1795"/>
                                </a:lnTo>
                                <a:lnTo>
                                  <a:pt x="147" y="1770"/>
                                </a:lnTo>
                                <a:lnTo>
                                  <a:pt x="159" y="1747"/>
                                </a:lnTo>
                                <a:lnTo>
                                  <a:pt x="173" y="1723"/>
                                </a:lnTo>
                                <a:lnTo>
                                  <a:pt x="189" y="1698"/>
                                </a:lnTo>
                                <a:lnTo>
                                  <a:pt x="205" y="1675"/>
                                </a:lnTo>
                                <a:lnTo>
                                  <a:pt x="222" y="1651"/>
                                </a:lnTo>
                                <a:lnTo>
                                  <a:pt x="241" y="1627"/>
                                </a:lnTo>
                                <a:lnTo>
                                  <a:pt x="260" y="1603"/>
                                </a:lnTo>
                                <a:lnTo>
                                  <a:pt x="279" y="1580"/>
                                </a:lnTo>
                                <a:lnTo>
                                  <a:pt x="300" y="1556"/>
                                </a:lnTo>
                                <a:lnTo>
                                  <a:pt x="321" y="1534"/>
                                </a:lnTo>
                                <a:lnTo>
                                  <a:pt x="344" y="1510"/>
                                </a:lnTo>
                                <a:lnTo>
                                  <a:pt x="366" y="1488"/>
                                </a:lnTo>
                                <a:lnTo>
                                  <a:pt x="390" y="1464"/>
                                </a:lnTo>
                                <a:lnTo>
                                  <a:pt x="414" y="1442"/>
                                </a:lnTo>
                                <a:lnTo>
                                  <a:pt x="463" y="1398"/>
                                </a:lnTo>
                                <a:lnTo>
                                  <a:pt x="516" y="1356"/>
                                </a:lnTo>
                                <a:lnTo>
                                  <a:pt x="569" y="1313"/>
                                </a:lnTo>
                                <a:lnTo>
                                  <a:pt x="623" y="1273"/>
                                </a:lnTo>
                                <a:lnTo>
                                  <a:pt x="679" y="1235"/>
                                </a:lnTo>
                                <a:lnTo>
                                  <a:pt x="735" y="1198"/>
                                </a:lnTo>
                                <a:lnTo>
                                  <a:pt x="755" y="1184"/>
                                </a:lnTo>
                                <a:lnTo>
                                  <a:pt x="777" y="1172"/>
                                </a:lnTo>
                                <a:lnTo>
                                  <a:pt x="798" y="1158"/>
                                </a:lnTo>
                                <a:lnTo>
                                  <a:pt x="818" y="1146"/>
                                </a:lnTo>
                                <a:lnTo>
                                  <a:pt x="839" y="1134"/>
                                </a:lnTo>
                                <a:lnTo>
                                  <a:pt x="862" y="1121"/>
                                </a:lnTo>
                                <a:lnTo>
                                  <a:pt x="883" y="1109"/>
                                </a:lnTo>
                                <a:lnTo>
                                  <a:pt x="904" y="1098"/>
                                </a:lnTo>
                                <a:lnTo>
                                  <a:pt x="946" y="1075"/>
                                </a:lnTo>
                                <a:lnTo>
                                  <a:pt x="986" y="1055"/>
                                </a:lnTo>
                                <a:lnTo>
                                  <a:pt x="1025" y="1036"/>
                                </a:lnTo>
                                <a:lnTo>
                                  <a:pt x="1064" y="1019"/>
                                </a:lnTo>
                                <a:lnTo>
                                  <a:pt x="1099" y="1000"/>
                                </a:lnTo>
                                <a:lnTo>
                                  <a:pt x="1133" y="980"/>
                                </a:lnTo>
                                <a:lnTo>
                                  <a:pt x="1165" y="960"/>
                                </a:lnTo>
                                <a:lnTo>
                                  <a:pt x="1194" y="941"/>
                                </a:lnTo>
                                <a:lnTo>
                                  <a:pt x="1222" y="921"/>
                                </a:lnTo>
                                <a:lnTo>
                                  <a:pt x="1249" y="901"/>
                                </a:lnTo>
                                <a:lnTo>
                                  <a:pt x="1274" y="880"/>
                                </a:lnTo>
                                <a:lnTo>
                                  <a:pt x="1297" y="860"/>
                                </a:lnTo>
                                <a:lnTo>
                                  <a:pt x="1318" y="840"/>
                                </a:lnTo>
                                <a:lnTo>
                                  <a:pt x="1340" y="820"/>
                                </a:lnTo>
                                <a:lnTo>
                                  <a:pt x="1359" y="800"/>
                                </a:lnTo>
                                <a:lnTo>
                                  <a:pt x="1376" y="780"/>
                                </a:lnTo>
                                <a:lnTo>
                                  <a:pt x="1392" y="759"/>
                                </a:lnTo>
                                <a:lnTo>
                                  <a:pt x="1408" y="739"/>
                                </a:lnTo>
                                <a:lnTo>
                                  <a:pt x="1421" y="720"/>
                                </a:lnTo>
                                <a:lnTo>
                                  <a:pt x="1435" y="700"/>
                                </a:lnTo>
                                <a:lnTo>
                                  <a:pt x="1447" y="680"/>
                                </a:lnTo>
                                <a:lnTo>
                                  <a:pt x="1458" y="660"/>
                                </a:lnTo>
                                <a:lnTo>
                                  <a:pt x="1468" y="641"/>
                                </a:lnTo>
                                <a:lnTo>
                                  <a:pt x="1477" y="622"/>
                                </a:lnTo>
                                <a:lnTo>
                                  <a:pt x="1493" y="582"/>
                                </a:lnTo>
                                <a:lnTo>
                                  <a:pt x="1508" y="544"/>
                                </a:lnTo>
                                <a:lnTo>
                                  <a:pt x="1519" y="507"/>
                                </a:lnTo>
                                <a:lnTo>
                                  <a:pt x="1529" y="472"/>
                                </a:lnTo>
                                <a:lnTo>
                                  <a:pt x="1537" y="437"/>
                                </a:lnTo>
                                <a:lnTo>
                                  <a:pt x="1545" y="403"/>
                                </a:lnTo>
                                <a:lnTo>
                                  <a:pt x="1554" y="365"/>
                                </a:lnTo>
                                <a:lnTo>
                                  <a:pt x="1562" y="328"/>
                                </a:lnTo>
                                <a:lnTo>
                                  <a:pt x="1571" y="292"/>
                                </a:lnTo>
                                <a:lnTo>
                                  <a:pt x="1582" y="259"/>
                                </a:lnTo>
                                <a:lnTo>
                                  <a:pt x="1594" y="226"/>
                                </a:lnTo>
                                <a:lnTo>
                                  <a:pt x="1606" y="196"/>
                                </a:lnTo>
                                <a:lnTo>
                                  <a:pt x="1614" y="180"/>
                                </a:lnTo>
                                <a:lnTo>
                                  <a:pt x="1622" y="167"/>
                                </a:lnTo>
                                <a:lnTo>
                                  <a:pt x="1631" y="153"/>
                                </a:lnTo>
                                <a:lnTo>
                                  <a:pt x="1640" y="140"/>
                                </a:lnTo>
                                <a:lnTo>
                                  <a:pt x="1650" y="126"/>
                                </a:lnTo>
                                <a:lnTo>
                                  <a:pt x="1660" y="114"/>
                                </a:lnTo>
                                <a:lnTo>
                                  <a:pt x="1671" y="103"/>
                                </a:lnTo>
                                <a:lnTo>
                                  <a:pt x="1683" y="92"/>
                                </a:lnTo>
                                <a:lnTo>
                                  <a:pt x="1697" y="80"/>
                                </a:lnTo>
                                <a:lnTo>
                                  <a:pt x="1711" y="70"/>
                                </a:lnTo>
                                <a:lnTo>
                                  <a:pt x="1727" y="61"/>
                                </a:lnTo>
                                <a:lnTo>
                                  <a:pt x="1743" y="52"/>
                                </a:lnTo>
                                <a:lnTo>
                                  <a:pt x="1761" y="43"/>
                                </a:lnTo>
                                <a:lnTo>
                                  <a:pt x="1779" y="36"/>
                                </a:lnTo>
                                <a:lnTo>
                                  <a:pt x="1799" y="29"/>
                                </a:lnTo>
                                <a:lnTo>
                                  <a:pt x="1820" y="22"/>
                                </a:lnTo>
                                <a:lnTo>
                                  <a:pt x="1842" y="15"/>
                                </a:lnTo>
                                <a:lnTo>
                                  <a:pt x="1866" y="10"/>
                                </a:lnTo>
                                <a:lnTo>
                                  <a:pt x="1890" y="5"/>
                                </a:lnTo>
                                <a:lnTo>
                                  <a:pt x="1917" y="1"/>
                                </a:lnTo>
                                <a:lnTo>
                                  <a:pt x="1917" y="2"/>
                                </a:lnTo>
                                <a:lnTo>
                                  <a:pt x="1922" y="1"/>
                                </a:lnTo>
                                <a:lnTo>
                                  <a:pt x="1925" y="1"/>
                                </a:lnTo>
                                <a:lnTo>
                                  <a:pt x="1944" y="0"/>
                                </a:lnTo>
                                <a:lnTo>
                                  <a:pt x="1963" y="1"/>
                                </a:lnTo>
                                <a:lnTo>
                                  <a:pt x="1981" y="2"/>
                                </a:lnTo>
                                <a:lnTo>
                                  <a:pt x="1999" y="5"/>
                                </a:lnTo>
                                <a:lnTo>
                                  <a:pt x="2017" y="10"/>
                                </a:lnTo>
                                <a:lnTo>
                                  <a:pt x="2034" y="14"/>
                                </a:lnTo>
                                <a:lnTo>
                                  <a:pt x="2049" y="21"/>
                                </a:lnTo>
                                <a:lnTo>
                                  <a:pt x="2066" y="28"/>
                                </a:lnTo>
                                <a:lnTo>
                                  <a:pt x="2081" y="37"/>
                                </a:lnTo>
                                <a:lnTo>
                                  <a:pt x="2096" y="46"/>
                                </a:lnTo>
                                <a:lnTo>
                                  <a:pt x="2111" y="56"/>
                                </a:lnTo>
                                <a:lnTo>
                                  <a:pt x="2124" y="67"/>
                                </a:lnTo>
                                <a:lnTo>
                                  <a:pt x="2138" y="79"/>
                                </a:lnTo>
                                <a:lnTo>
                                  <a:pt x="2151" y="92"/>
                                </a:lnTo>
                                <a:lnTo>
                                  <a:pt x="2165" y="106"/>
                                </a:lnTo>
                                <a:lnTo>
                                  <a:pt x="2177" y="121"/>
                                </a:lnTo>
                                <a:lnTo>
                                  <a:pt x="2193" y="141"/>
                                </a:lnTo>
                                <a:lnTo>
                                  <a:pt x="2207" y="164"/>
                                </a:lnTo>
                                <a:lnTo>
                                  <a:pt x="2221" y="188"/>
                                </a:lnTo>
                                <a:lnTo>
                                  <a:pt x="2234" y="213"/>
                                </a:lnTo>
                                <a:lnTo>
                                  <a:pt x="2246" y="240"/>
                                </a:lnTo>
                                <a:lnTo>
                                  <a:pt x="2258" y="266"/>
                                </a:lnTo>
                                <a:lnTo>
                                  <a:pt x="2268" y="294"/>
                                </a:lnTo>
                                <a:lnTo>
                                  <a:pt x="2277" y="324"/>
                                </a:lnTo>
                                <a:lnTo>
                                  <a:pt x="2283" y="345"/>
                                </a:lnTo>
                                <a:lnTo>
                                  <a:pt x="2289" y="366"/>
                                </a:lnTo>
                                <a:lnTo>
                                  <a:pt x="2293" y="387"/>
                                </a:lnTo>
                                <a:lnTo>
                                  <a:pt x="2299" y="410"/>
                                </a:lnTo>
                                <a:lnTo>
                                  <a:pt x="2317" y="385"/>
                                </a:lnTo>
                                <a:lnTo>
                                  <a:pt x="2335" y="362"/>
                                </a:lnTo>
                                <a:lnTo>
                                  <a:pt x="2354" y="339"/>
                                </a:lnTo>
                                <a:lnTo>
                                  <a:pt x="2374" y="320"/>
                                </a:lnTo>
                                <a:lnTo>
                                  <a:pt x="2391" y="307"/>
                                </a:lnTo>
                                <a:lnTo>
                                  <a:pt x="2408" y="293"/>
                                </a:lnTo>
                                <a:lnTo>
                                  <a:pt x="2424" y="281"/>
                                </a:lnTo>
                                <a:lnTo>
                                  <a:pt x="2441" y="271"/>
                                </a:lnTo>
                                <a:lnTo>
                                  <a:pt x="2458" y="262"/>
                                </a:lnTo>
                                <a:lnTo>
                                  <a:pt x="2475" y="253"/>
                                </a:lnTo>
                                <a:lnTo>
                                  <a:pt x="2491" y="247"/>
                                </a:lnTo>
                                <a:lnTo>
                                  <a:pt x="2508" y="242"/>
                                </a:lnTo>
                                <a:lnTo>
                                  <a:pt x="2526" y="238"/>
                                </a:lnTo>
                                <a:lnTo>
                                  <a:pt x="2543" y="236"/>
                                </a:lnTo>
                                <a:lnTo>
                                  <a:pt x="2560" y="236"/>
                                </a:lnTo>
                                <a:lnTo>
                                  <a:pt x="2578" y="238"/>
                                </a:lnTo>
                                <a:lnTo>
                                  <a:pt x="2594" y="242"/>
                                </a:lnTo>
                                <a:lnTo>
                                  <a:pt x="2611" y="247"/>
                                </a:lnTo>
                                <a:lnTo>
                                  <a:pt x="2629" y="254"/>
                                </a:lnTo>
                                <a:lnTo>
                                  <a:pt x="2646" y="263"/>
                                </a:lnTo>
                                <a:lnTo>
                                  <a:pt x="2663" y="275"/>
                                </a:lnTo>
                                <a:lnTo>
                                  <a:pt x="2680" y="289"/>
                                </a:lnTo>
                                <a:lnTo>
                                  <a:pt x="2696" y="305"/>
                                </a:lnTo>
                                <a:lnTo>
                                  <a:pt x="2713" y="322"/>
                                </a:lnTo>
                                <a:lnTo>
                                  <a:pt x="2730" y="343"/>
                                </a:lnTo>
                                <a:lnTo>
                                  <a:pt x="2747" y="365"/>
                                </a:lnTo>
                                <a:lnTo>
                                  <a:pt x="2763" y="390"/>
                                </a:lnTo>
                                <a:lnTo>
                                  <a:pt x="2780" y="418"/>
                                </a:lnTo>
                                <a:lnTo>
                                  <a:pt x="2796" y="448"/>
                                </a:lnTo>
                                <a:lnTo>
                                  <a:pt x="2813" y="480"/>
                                </a:lnTo>
                                <a:lnTo>
                                  <a:pt x="2828" y="516"/>
                                </a:lnTo>
                                <a:lnTo>
                                  <a:pt x="2844" y="554"/>
                                </a:lnTo>
                                <a:lnTo>
                                  <a:pt x="2860" y="596"/>
                                </a:lnTo>
                                <a:lnTo>
                                  <a:pt x="2875" y="641"/>
                                </a:lnTo>
                                <a:lnTo>
                                  <a:pt x="2890" y="688"/>
                                </a:lnTo>
                                <a:lnTo>
                                  <a:pt x="2906" y="737"/>
                                </a:lnTo>
                                <a:lnTo>
                                  <a:pt x="2924" y="802"/>
                                </a:lnTo>
                                <a:lnTo>
                                  <a:pt x="2938" y="865"/>
                                </a:lnTo>
                                <a:lnTo>
                                  <a:pt x="2950" y="925"/>
                                </a:lnTo>
                                <a:lnTo>
                                  <a:pt x="2960" y="985"/>
                                </a:lnTo>
                                <a:lnTo>
                                  <a:pt x="2967" y="1043"/>
                                </a:lnTo>
                                <a:lnTo>
                                  <a:pt x="2973" y="1098"/>
                                </a:lnTo>
                                <a:lnTo>
                                  <a:pt x="2976" y="1153"/>
                                </a:lnTo>
                                <a:lnTo>
                                  <a:pt x="2977" y="1204"/>
                                </a:lnTo>
                                <a:lnTo>
                                  <a:pt x="2976" y="1256"/>
                                </a:lnTo>
                                <a:lnTo>
                                  <a:pt x="2974" y="1305"/>
                                </a:lnTo>
                                <a:lnTo>
                                  <a:pt x="2969" y="1352"/>
                                </a:lnTo>
                                <a:lnTo>
                                  <a:pt x="2964" y="1398"/>
                                </a:lnTo>
                                <a:lnTo>
                                  <a:pt x="2956" y="1442"/>
                                </a:lnTo>
                                <a:lnTo>
                                  <a:pt x="2948" y="1484"/>
                                </a:lnTo>
                                <a:lnTo>
                                  <a:pt x="2938" y="1526"/>
                                </a:lnTo>
                                <a:lnTo>
                                  <a:pt x="2927" y="1565"/>
                                </a:lnTo>
                                <a:lnTo>
                                  <a:pt x="2916" y="1602"/>
                                </a:lnTo>
                                <a:lnTo>
                                  <a:pt x="2903" y="1638"/>
                                </a:lnTo>
                                <a:lnTo>
                                  <a:pt x="2890" y="1673"/>
                                </a:lnTo>
                                <a:lnTo>
                                  <a:pt x="2875" y="1705"/>
                                </a:lnTo>
                                <a:lnTo>
                                  <a:pt x="2861" y="1737"/>
                                </a:lnTo>
                                <a:lnTo>
                                  <a:pt x="2845" y="1767"/>
                                </a:lnTo>
                                <a:lnTo>
                                  <a:pt x="2831" y="1795"/>
                                </a:lnTo>
                                <a:lnTo>
                                  <a:pt x="2815" y="1821"/>
                                </a:lnTo>
                                <a:lnTo>
                                  <a:pt x="2799" y="1846"/>
                                </a:lnTo>
                                <a:lnTo>
                                  <a:pt x="2784" y="1870"/>
                                </a:lnTo>
                                <a:lnTo>
                                  <a:pt x="2768" y="1891"/>
                                </a:lnTo>
                                <a:lnTo>
                                  <a:pt x="2753" y="1911"/>
                                </a:lnTo>
                                <a:lnTo>
                                  <a:pt x="2724" y="1948"/>
                                </a:lnTo>
                                <a:lnTo>
                                  <a:pt x="2697" y="1979"/>
                                </a:lnTo>
                                <a:lnTo>
                                  <a:pt x="2705" y="2019"/>
                                </a:lnTo>
                                <a:lnTo>
                                  <a:pt x="2712" y="2063"/>
                                </a:lnTo>
                                <a:lnTo>
                                  <a:pt x="2718" y="2110"/>
                                </a:lnTo>
                                <a:lnTo>
                                  <a:pt x="2721" y="2161"/>
                                </a:lnTo>
                                <a:lnTo>
                                  <a:pt x="2723" y="2216"/>
                                </a:lnTo>
                                <a:lnTo>
                                  <a:pt x="2723" y="2276"/>
                                </a:lnTo>
                                <a:lnTo>
                                  <a:pt x="2722" y="2338"/>
                                </a:lnTo>
                                <a:lnTo>
                                  <a:pt x="2719" y="2405"/>
                                </a:lnTo>
                                <a:lnTo>
                                  <a:pt x="2709" y="2491"/>
                                </a:lnTo>
                                <a:lnTo>
                                  <a:pt x="2691" y="2576"/>
                                </a:lnTo>
                                <a:lnTo>
                                  <a:pt x="2664" y="2661"/>
                                </a:lnTo>
                                <a:lnTo>
                                  <a:pt x="2629" y="2747"/>
                                </a:lnTo>
                                <a:lnTo>
                                  <a:pt x="2588" y="2832"/>
                                </a:lnTo>
                                <a:lnTo>
                                  <a:pt x="2541" y="2918"/>
                                </a:lnTo>
                                <a:lnTo>
                                  <a:pt x="2487" y="3002"/>
                                </a:lnTo>
                                <a:lnTo>
                                  <a:pt x="2428" y="3086"/>
                                </a:lnTo>
                                <a:lnTo>
                                  <a:pt x="2365" y="3169"/>
                                </a:lnTo>
                                <a:lnTo>
                                  <a:pt x="2297" y="3250"/>
                                </a:lnTo>
                                <a:lnTo>
                                  <a:pt x="2226" y="3331"/>
                                </a:lnTo>
                                <a:lnTo>
                                  <a:pt x="2152" y="3409"/>
                                </a:lnTo>
                                <a:lnTo>
                                  <a:pt x="2077" y="3487"/>
                                </a:lnTo>
                                <a:lnTo>
                                  <a:pt x="1999" y="3562"/>
                                </a:lnTo>
                                <a:lnTo>
                                  <a:pt x="1921" y="3634"/>
                                </a:lnTo>
                                <a:lnTo>
                                  <a:pt x="1841" y="3704"/>
                                </a:lnTo>
                                <a:lnTo>
                                  <a:pt x="1763" y="3773"/>
                                </a:lnTo>
                                <a:lnTo>
                                  <a:pt x="1684" y="3836"/>
                                </a:lnTo>
                                <a:lnTo>
                                  <a:pt x="1608" y="3899"/>
                                </a:lnTo>
                                <a:lnTo>
                                  <a:pt x="1533" y="3957"/>
                                </a:lnTo>
                                <a:lnTo>
                                  <a:pt x="1461" y="4012"/>
                                </a:lnTo>
                                <a:lnTo>
                                  <a:pt x="1391" y="4064"/>
                                </a:lnTo>
                                <a:lnTo>
                                  <a:pt x="1326" y="4111"/>
                                </a:lnTo>
                                <a:lnTo>
                                  <a:pt x="1265" y="4155"/>
                                </a:lnTo>
                                <a:lnTo>
                                  <a:pt x="1157" y="4229"/>
                                </a:lnTo>
                                <a:lnTo>
                                  <a:pt x="1076" y="4283"/>
                                </a:lnTo>
                                <a:lnTo>
                                  <a:pt x="1022" y="4317"/>
                                </a:lnTo>
                                <a:lnTo>
                                  <a:pt x="1003" y="4329"/>
                                </a:lnTo>
                                <a:close/>
                                <a:moveTo>
                                  <a:pt x="395" y="2459"/>
                                </a:moveTo>
                                <a:lnTo>
                                  <a:pt x="459" y="2401"/>
                                </a:lnTo>
                                <a:lnTo>
                                  <a:pt x="523" y="2342"/>
                                </a:lnTo>
                                <a:lnTo>
                                  <a:pt x="588" y="2281"/>
                                </a:lnTo>
                                <a:lnTo>
                                  <a:pt x="654" y="2221"/>
                                </a:lnTo>
                                <a:lnTo>
                                  <a:pt x="720" y="2160"/>
                                </a:lnTo>
                                <a:lnTo>
                                  <a:pt x="787" y="2100"/>
                                </a:lnTo>
                                <a:lnTo>
                                  <a:pt x="853" y="2038"/>
                                </a:lnTo>
                                <a:lnTo>
                                  <a:pt x="920" y="1976"/>
                                </a:lnTo>
                                <a:lnTo>
                                  <a:pt x="999" y="1905"/>
                                </a:lnTo>
                                <a:lnTo>
                                  <a:pt x="1078" y="1833"/>
                                </a:lnTo>
                                <a:lnTo>
                                  <a:pt x="1155" y="1761"/>
                                </a:lnTo>
                                <a:lnTo>
                                  <a:pt x="1232" y="1691"/>
                                </a:lnTo>
                                <a:lnTo>
                                  <a:pt x="1308" y="1621"/>
                                </a:lnTo>
                                <a:lnTo>
                                  <a:pt x="1382" y="1553"/>
                                </a:lnTo>
                                <a:lnTo>
                                  <a:pt x="1455" y="1486"/>
                                </a:lnTo>
                                <a:lnTo>
                                  <a:pt x="1526" y="1419"/>
                                </a:lnTo>
                                <a:lnTo>
                                  <a:pt x="1593" y="1356"/>
                                </a:lnTo>
                                <a:lnTo>
                                  <a:pt x="1659" y="1294"/>
                                </a:lnTo>
                                <a:lnTo>
                                  <a:pt x="1720" y="1235"/>
                                </a:lnTo>
                                <a:lnTo>
                                  <a:pt x="1780" y="1177"/>
                                </a:lnTo>
                                <a:lnTo>
                                  <a:pt x="1834" y="1123"/>
                                </a:lnTo>
                                <a:lnTo>
                                  <a:pt x="1886" y="1071"/>
                                </a:lnTo>
                                <a:lnTo>
                                  <a:pt x="1934" y="1023"/>
                                </a:lnTo>
                                <a:lnTo>
                                  <a:pt x="1977" y="978"/>
                                </a:lnTo>
                                <a:lnTo>
                                  <a:pt x="1991" y="958"/>
                                </a:lnTo>
                                <a:lnTo>
                                  <a:pt x="2003" y="938"/>
                                </a:lnTo>
                                <a:lnTo>
                                  <a:pt x="2016" y="917"/>
                                </a:lnTo>
                                <a:lnTo>
                                  <a:pt x="2027" y="897"/>
                                </a:lnTo>
                                <a:lnTo>
                                  <a:pt x="2037" y="876"/>
                                </a:lnTo>
                                <a:lnTo>
                                  <a:pt x="2047" y="855"/>
                                </a:lnTo>
                                <a:lnTo>
                                  <a:pt x="2055" y="832"/>
                                </a:lnTo>
                                <a:lnTo>
                                  <a:pt x="2063" y="810"/>
                                </a:lnTo>
                                <a:lnTo>
                                  <a:pt x="2068" y="786"/>
                                </a:lnTo>
                                <a:lnTo>
                                  <a:pt x="2074" y="761"/>
                                </a:lnTo>
                                <a:lnTo>
                                  <a:pt x="2078" y="734"/>
                                </a:lnTo>
                                <a:lnTo>
                                  <a:pt x="2081" y="706"/>
                                </a:lnTo>
                                <a:lnTo>
                                  <a:pt x="2083" y="675"/>
                                </a:lnTo>
                                <a:lnTo>
                                  <a:pt x="2084" y="644"/>
                                </a:lnTo>
                                <a:lnTo>
                                  <a:pt x="2083" y="609"/>
                                </a:lnTo>
                                <a:lnTo>
                                  <a:pt x="2081" y="573"/>
                                </a:lnTo>
                                <a:lnTo>
                                  <a:pt x="2080" y="549"/>
                                </a:lnTo>
                                <a:lnTo>
                                  <a:pt x="2076" y="525"/>
                                </a:lnTo>
                                <a:lnTo>
                                  <a:pt x="2074" y="502"/>
                                </a:lnTo>
                                <a:lnTo>
                                  <a:pt x="2071" y="479"/>
                                </a:lnTo>
                                <a:lnTo>
                                  <a:pt x="2066" y="456"/>
                                </a:lnTo>
                                <a:lnTo>
                                  <a:pt x="2062" y="435"/>
                                </a:lnTo>
                                <a:lnTo>
                                  <a:pt x="2056" y="412"/>
                                </a:lnTo>
                                <a:lnTo>
                                  <a:pt x="2050" y="392"/>
                                </a:lnTo>
                                <a:lnTo>
                                  <a:pt x="2044" y="373"/>
                                </a:lnTo>
                                <a:lnTo>
                                  <a:pt x="2038" y="356"/>
                                </a:lnTo>
                                <a:lnTo>
                                  <a:pt x="2031" y="339"/>
                                </a:lnTo>
                                <a:lnTo>
                                  <a:pt x="2024" y="322"/>
                                </a:lnTo>
                                <a:lnTo>
                                  <a:pt x="2017" y="308"/>
                                </a:lnTo>
                                <a:lnTo>
                                  <a:pt x="2008" y="293"/>
                                </a:lnTo>
                                <a:lnTo>
                                  <a:pt x="2000" y="281"/>
                                </a:lnTo>
                                <a:lnTo>
                                  <a:pt x="1991" y="269"/>
                                </a:lnTo>
                                <a:lnTo>
                                  <a:pt x="1980" y="256"/>
                                </a:lnTo>
                                <a:lnTo>
                                  <a:pt x="1969" y="247"/>
                                </a:lnTo>
                                <a:lnTo>
                                  <a:pt x="1963" y="243"/>
                                </a:lnTo>
                                <a:lnTo>
                                  <a:pt x="1958" y="241"/>
                                </a:lnTo>
                                <a:lnTo>
                                  <a:pt x="1951" y="238"/>
                                </a:lnTo>
                                <a:lnTo>
                                  <a:pt x="1945" y="238"/>
                                </a:lnTo>
                                <a:lnTo>
                                  <a:pt x="1923" y="243"/>
                                </a:lnTo>
                                <a:lnTo>
                                  <a:pt x="1904" y="249"/>
                                </a:lnTo>
                                <a:lnTo>
                                  <a:pt x="1886" y="255"/>
                                </a:lnTo>
                                <a:lnTo>
                                  <a:pt x="1870" y="264"/>
                                </a:lnTo>
                                <a:lnTo>
                                  <a:pt x="1857" y="274"/>
                                </a:lnTo>
                                <a:lnTo>
                                  <a:pt x="1845" y="286"/>
                                </a:lnTo>
                                <a:lnTo>
                                  <a:pt x="1833" y="298"/>
                                </a:lnTo>
                                <a:lnTo>
                                  <a:pt x="1824" y="311"/>
                                </a:lnTo>
                                <a:lnTo>
                                  <a:pt x="1815" y="326"/>
                                </a:lnTo>
                                <a:lnTo>
                                  <a:pt x="1809" y="342"/>
                                </a:lnTo>
                                <a:lnTo>
                                  <a:pt x="1802" y="358"/>
                                </a:lnTo>
                                <a:lnTo>
                                  <a:pt x="1796" y="376"/>
                                </a:lnTo>
                                <a:lnTo>
                                  <a:pt x="1785" y="414"/>
                                </a:lnTo>
                                <a:lnTo>
                                  <a:pt x="1776" y="456"/>
                                </a:lnTo>
                                <a:lnTo>
                                  <a:pt x="1766" y="498"/>
                                </a:lnTo>
                                <a:lnTo>
                                  <a:pt x="1756" y="542"/>
                                </a:lnTo>
                                <a:lnTo>
                                  <a:pt x="1744" y="588"/>
                                </a:lnTo>
                                <a:lnTo>
                                  <a:pt x="1729" y="634"/>
                                </a:lnTo>
                                <a:lnTo>
                                  <a:pt x="1720" y="659"/>
                                </a:lnTo>
                                <a:lnTo>
                                  <a:pt x="1711" y="682"/>
                                </a:lnTo>
                                <a:lnTo>
                                  <a:pt x="1702" y="707"/>
                                </a:lnTo>
                                <a:lnTo>
                                  <a:pt x="1691" y="730"/>
                                </a:lnTo>
                                <a:lnTo>
                                  <a:pt x="1680" y="755"/>
                                </a:lnTo>
                                <a:lnTo>
                                  <a:pt x="1667" y="780"/>
                                </a:lnTo>
                                <a:lnTo>
                                  <a:pt x="1653" y="805"/>
                                </a:lnTo>
                                <a:lnTo>
                                  <a:pt x="1637" y="830"/>
                                </a:lnTo>
                                <a:lnTo>
                                  <a:pt x="1622" y="855"/>
                                </a:lnTo>
                                <a:lnTo>
                                  <a:pt x="1604" y="880"/>
                                </a:lnTo>
                                <a:lnTo>
                                  <a:pt x="1585" y="905"/>
                                </a:lnTo>
                                <a:lnTo>
                                  <a:pt x="1564" y="931"/>
                                </a:lnTo>
                                <a:lnTo>
                                  <a:pt x="1541" y="957"/>
                                </a:lnTo>
                                <a:lnTo>
                                  <a:pt x="1518" y="981"/>
                                </a:lnTo>
                                <a:lnTo>
                                  <a:pt x="1492" y="1007"/>
                                </a:lnTo>
                                <a:lnTo>
                                  <a:pt x="1465" y="1033"/>
                                </a:lnTo>
                                <a:lnTo>
                                  <a:pt x="1435" y="1058"/>
                                </a:lnTo>
                                <a:lnTo>
                                  <a:pt x="1404" y="1083"/>
                                </a:lnTo>
                                <a:lnTo>
                                  <a:pt x="1371" y="1108"/>
                                </a:lnTo>
                                <a:lnTo>
                                  <a:pt x="1335" y="1133"/>
                                </a:lnTo>
                                <a:lnTo>
                                  <a:pt x="1298" y="1158"/>
                                </a:lnTo>
                                <a:lnTo>
                                  <a:pt x="1258" y="1183"/>
                                </a:lnTo>
                                <a:lnTo>
                                  <a:pt x="1216" y="1207"/>
                                </a:lnTo>
                                <a:lnTo>
                                  <a:pt x="1172" y="1231"/>
                                </a:lnTo>
                                <a:lnTo>
                                  <a:pt x="1167" y="1233"/>
                                </a:lnTo>
                                <a:lnTo>
                                  <a:pt x="1162" y="1236"/>
                                </a:lnTo>
                                <a:lnTo>
                                  <a:pt x="1127" y="1251"/>
                                </a:lnTo>
                                <a:lnTo>
                                  <a:pt x="1090" y="1269"/>
                                </a:lnTo>
                                <a:lnTo>
                                  <a:pt x="1053" y="1287"/>
                                </a:lnTo>
                                <a:lnTo>
                                  <a:pt x="1016" y="1306"/>
                                </a:lnTo>
                                <a:lnTo>
                                  <a:pt x="979" y="1328"/>
                                </a:lnTo>
                                <a:lnTo>
                                  <a:pt x="941" y="1349"/>
                                </a:lnTo>
                                <a:lnTo>
                                  <a:pt x="902" y="1372"/>
                                </a:lnTo>
                                <a:lnTo>
                                  <a:pt x="863" y="1398"/>
                                </a:lnTo>
                                <a:lnTo>
                                  <a:pt x="815" y="1430"/>
                                </a:lnTo>
                                <a:lnTo>
                                  <a:pt x="768" y="1462"/>
                                </a:lnTo>
                                <a:lnTo>
                                  <a:pt x="722" y="1496"/>
                                </a:lnTo>
                                <a:lnTo>
                                  <a:pt x="677" y="1529"/>
                                </a:lnTo>
                                <a:lnTo>
                                  <a:pt x="634" y="1565"/>
                                </a:lnTo>
                                <a:lnTo>
                                  <a:pt x="591" y="1601"/>
                                </a:lnTo>
                                <a:lnTo>
                                  <a:pt x="551" y="1637"/>
                                </a:lnTo>
                                <a:lnTo>
                                  <a:pt x="513" y="1674"/>
                                </a:lnTo>
                                <a:lnTo>
                                  <a:pt x="478" y="1710"/>
                                </a:lnTo>
                                <a:lnTo>
                                  <a:pt x="445" y="1747"/>
                                </a:lnTo>
                                <a:lnTo>
                                  <a:pt x="430" y="1766"/>
                                </a:lnTo>
                                <a:lnTo>
                                  <a:pt x="416" y="1784"/>
                                </a:lnTo>
                                <a:lnTo>
                                  <a:pt x="403" y="1803"/>
                                </a:lnTo>
                                <a:lnTo>
                                  <a:pt x="391" y="1821"/>
                                </a:lnTo>
                                <a:lnTo>
                                  <a:pt x="378" y="1839"/>
                                </a:lnTo>
                                <a:lnTo>
                                  <a:pt x="368" y="1856"/>
                                </a:lnTo>
                                <a:lnTo>
                                  <a:pt x="358" y="1874"/>
                                </a:lnTo>
                                <a:lnTo>
                                  <a:pt x="349" y="1892"/>
                                </a:lnTo>
                                <a:lnTo>
                                  <a:pt x="342" y="1910"/>
                                </a:lnTo>
                                <a:lnTo>
                                  <a:pt x="336" y="1927"/>
                                </a:lnTo>
                                <a:lnTo>
                                  <a:pt x="330" y="1945"/>
                                </a:lnTo>
                                <a:lnTo>
                                  <a:pt x="326" y="1962"/>
                                </a:lnTo>
                                <a:lnTo>
                                  <a:pt x="321" y="1985"/>
                                </a:lnTo>
                                <a:lnTo>
                                  <a:pt x="318" y="2010"/>
                                </a:lnTo>
                                <a:lnTo>
                                  <a:pt x="315" y="2033"/>
                                </a:lnTo>
                                <a:lnTo>
                                  <a:pt x="313" y="2057"/>
                                </a:lnTo>
                                <a:lnTo>
                                  <a:pt x="312" y="2079"/>
                                </a:lnTo>
                                <a:lnTo>
                                  <a:pt x="311" y="2103"/>
                                </a:lnTo>
                                <a:lnTo>
                                  <a:pt x="311" y="2125"/>
                                </a:lnTo>
                                <a:lnTo>
                                  <a:pt x="312" y="2148"/>
                                </a:lnTo>
                                <a:lnTo>
                                  <a:pt x="315" y="2169"/>
                                </a:lnTo>
                                <a:lnTo>
                                  <a:pt x="317" y="2191"/>
                                </a:lnTo>
                                <a:lnTo>
                                  <a:pt x="319" y="2213"/>
                                </a:lnTo>
                                <a:lnTo>
                                  <a:pt x="322" y="2234"/>
                                </a:lnTo>
                                <a:lnTo>
                                  <a:pt x="331" y="2276"/>
                                </a:lnTo>
                                <a:lnTo>
                                  <a:pt x="341" y="2316"/>
                                </a:lnTo>
                                <a:lnTo>
                                  <a:pt x="354" y="2354"/>
                                </a:lnTo>
                                <a:lnTo>
                                  <a:pt x="366" y="2390"/>
                                </a:lnTo>
                                <a:lnTo>
                                  <a:pt x="381" y="2426"/>
                                </a:lnTo>
                                <a:lnTo>
                                  <a:pt x="395" y="2459"/>
                                </a:lnTo>
                                <a:close/>
                                <a:moveTo>
                                  <a:pt x="485" y="2701"/>
                                </a:moveTo>
                                <a:lnTo>
                                  <a:pt x="464" y="2717"/>
                                </a:lnTo>
                                <a:lnTo>
                                  <a:pt x="445" y="2734"/>
                                </a:lnTo>
                                <a:lnTo>
                                  <a:pt x="426" y="2752"/>
                                </a:lnTo>
                                <a:lnTo>
                                  <a:pt x="409" y="2771"/>
                                </a:lnTo>
                                <a:lnTo>
                                  <a:pt x="392" y="2790"/>
                                </a:lnTo>
                                <a:lnTo>
                                  <a:pt x="375" y="2810"/>
                                </a:lnTo>
                                <a:lnTo>
                                  <a:pt x="360" y="2830"/>
                                </a:lnTo>
                                <a:lnTo>
                                  <a:pt x="346" y="2851"/>
                                </a:lnTo>
                                <a:lnTo>
                                  <a:pt x="334" y="2873"/>
                                </a:lnTo>
                                <a:lnTo>
                                  <a:pt x="321" y="2895"/>
                                </a:lnTo>
                                <a:lnTo>
                                  <a:pt x="310" y="2916"/>
                                </a:lnTo>
                                <a:lnTo>
                                  <a:pt x="300" y="2938"/>
                                </a:lnTo>
                                <a:lnTo>
                                  <a:pt x="290" y="2960"/>
                                </a:lnTo>
                                <a:lnTo>
                                  <a:pt x="282" y="2981"/>
                                </a:lnTo>
                                <a:lnTo>
                                  <a:pt x="274" y="3003"/>
                                </a:lnTo>
                                <a:lnTo>
                                  <a:pt x="268" y="3025"/>
                                </a:lnTo>
                                <a:lnTo>
                                  <a:pt x="261" y="3046"/>
                                </a:lnTo>
                                <a:lnTo>
                                  <a:pt x="255" y="3068"/>
                                </a:lnTo>
                                <a:lnTo>
                                  <a:pt x="251" y="3089"/>
                                </a:lnTo>
                                <a:lnTo>
                                  <a:pt x="247" y="3110"/>
                                </a:lnTo>
                                <a:lnTo>
                                  <a:pt x="244" y="3132"/>
                                </a:lnTo>
                                <a:lnTo>
                                  <a:pt x="242" y="3153"/>
                                </a:lnTo>
                                <a:lnTo>
                                  <a:pt x="240" y="3174"/>
                                </a:lnTo>
                                <a:lnTo>
                                  <a:pt x="238" y="3194"/>
                                </a:lnTo>
                                <a:lnTo>
                                  <a:pt x="238" y="3216"/>
                                </a:lnTo>
                                <a:lnTo>
                                  <a:pt x="238" y="3236"/>
                                </a:lnTo>
                                <a:lnTo>
                                  <a:pt x="238" y="3257"/>
                                </a:lnTo>
                                <a:lnTo>
                                  <a:pt x="240" y="3277"/>
                                </a:lnTo>
                                <a:lnTo>
                                  <a:pt x="244" y="3318"/>
                                </a:lnTo>
                                <a:lnTo>
                                  <a:pt x="250" y="3357"/>
                                </a:lnTo>
                                <a:lnTo>
                                  <a:pt x="259" y="3396"/>
                                </a:lnTo>
                                <a:lnTo>
                                  <a:pt x="268" y="3434"/>
                                </a:lnTo>
                                <a:lnTo>
                                  <a:pt x="279" y="3471"/>
                                </a:lnTo>
                                <a:lnTo>
                                  <a:pt x="292" y="3507"/>
                                </a:lnTo>
                                <a:lnTo>
                                  <a:pt x="303" y="3536"/>
                                </a:lnTo>
                                <a:lnTo>
                                  <a:pt x="315" y="3564"/>
                                </a:lnTo>
                                <a:lnTo>
                                  <a:pt x="327" y="3591"/>
                                </a:lnTo>
                                <a:lnTo>
                                  <a:pt x="340" y="3618"/>
                                </a:lnTo>
                                <a:lnTo>
                                  <a:pt x="354" y="3643"/>
                                </a:lnTo>
                                <a:lnTo>
                                  <a:pt x="367" y="3667"/>
                                </a:lnTo>
                                <a:lnTo>
                                  <a:pt x="382" y="3691"/>
                                </a:lnTo>
                                <a:lnTo>
                                  <a:pt x="396" y="3713"/>
                                </a:lnTo>
                                <a:lnTo>
                                  <a:pt x="400" y="3674"/>
                                </a:lnTo>
                                <a:lnTo>
                                  <a:pt x="405" y="3635"/>
                                </a:lnTo>
                                <a:lnTo>
                                  <a:pt x="411" y="3595"/>
                                </a:lnTo>
                                <a:lnTo>
                                  <a:pt x="417" y="3556"/>
                                </a:lnTo>
                                <a:lnTo>
                                  <a:pt x="425" y="3518"/>
                                </a:lnTo>
                                <a:lnTo>
                                  <a:pt x="434" y="3480"/>
                                </a:lnTo>
                                <a:lnTo>
                                  <a:pt x="444" y="3443"/>
                                </a:lnTo>
                                <a:lnTo>
                                  <a:pt x="456" y="3406"/>
                                </a:lnTo>
                                <a:lnTo>
                                  <a:pt x="467" y="3370"/>
                                </a:lnTo>
                                <a:lnTo>
                                  <a:pt x="480" y="3334"/>
                                </a:lnTo>
                                <a:lnTo>
                                  <a:pt x="494" y="3300"/>
                                </a:lnTo>
                                <a:lnTo>
                                  <a:pt x="508" y="3266"/>
                                </a:lnTo>
                                <a:lnTo>
                                  <a:pt x="524" y="3232"/>
                                </a:lnTo>
                                <a:lnTo>
                                  <a:pt x="541" y="3199"/>
                                </a:lnTo>
                                <a:lnTo>
                                  <a:pt x="559" y="3167"/>
                                </a:lnTo>
                                <a:lnTo>
                                  <a:pt x="576" y="3136"/>
                                </a:lnTo>
                                <a:lnTo>
                                  <a:pt x="592" y="3110"/>
                                </a:lnTo>
                                <a:lnTo>
                                  <a:pt x="609" y="3086"/>
                                </a:lnTo>
                                <a:lnTo>
                                  <a:pt x="627" y="3061"/>
                                </a:lnTo>
                                <a:lnTo>
                                  <a:pt x="645" y="3037"/>
                                </a:lnTo>
                                <a:lnTo>
                                  <a:pt x="664" y="3015"/>
                                </a:lnTo>
                                <a:lnTo>
                                  <a:pt x="683" y="2993"/>
                                </a:lnTo>
                                <a:lnTo>
                                  <a:pt x="703" y="2971"/>
                                </a:lnTo>
                                <a:lnTo>
                                  <a:pt x="723" y="2950"/>
                                </a:lnTo>
                                <a:lnTo>
                                  <a:pt x="744" y="2930"/>
                                </a:lnTo>
                                <a:lnTo>
                                  <a:pt x="767" y="2911"/>
                                </a:lnTo>
                                <a:lnTo>
                                  <a:pt x="789" y="2892"/>
                                </a:lnTo>
                                <a:lnTo>
                                  <a:pt x="811" y="2874"/>
                                </a:lnTo>
                                <a:lnTo>
                                  <a:pt x="835" y="2857"/>
                                </a:lnTo>
                                <a:lnTo>
                                  <a:pt x="860" y="2840"/>
                                </a:lnTo>
                                <a:lnTo>
                                  <a:pt x="884" y="2825"/>
                                </a:lnTo>
                                <a:lnTo>
                                  <a:pt x="910" y="2810"/>
                                </a:lnTo>
                                <a:lnTo>
                                  <a:pt x="1027" y="2745"/>
                                </a:lnTo>
                                <a:lnTo>
                                  <a:pt x="1137" y="2680"/>
                                </a:lnTo>
                                <a:lnTo>
                                  <a:pt x="1240" y="2618"/>
                                </a:lnTo>
                                <a:lnTo>
                                  <a:pt x="1336" y="2557"/>
                                </a:lnTo>
                                <a:lnTo>
                                  <a:pt x="1427" y="2499"/>
                                </a:lnTo>
                                <a:lnTo>
                                  <a:pt x="1510" y="2441"/>
                                </a:lnTo>
                                <a:lnTo>
                                  <a:pt x="1588" y="2385"/>
                                </a:lnTo>
                                <a:lnTo>
                                  <a:pt x="1660" y="2333"/>
                                </a:lnTo>
                                <a:lnTo>
                                  <a:pt x="1726" y="2281"/>
                                </a:lnTo>
                                <a:lnTo>
                                  <a:pt x="1786" y="2232"/>
                                </a:lnTo>
                                <a:lnTo>
                                  <a:pt x="1842" y="2185"/>
                                </a:lnTo>
                                <a:lnTo>
                                  <a:pt x="1893" y="2141"/>
                                </a:lnTo>
                                <a:lnTo>
                                  <a:pt x="1939" y="2098"/>
                                </a:lnTo>
                                <a:lnTo>
                                  <a:pt x="1981" y="2058"/>
                                </a:lnTo>
                                <a:lnTo>
                                  <a:pt x="2019" y="2020"/>
                                </a:lnTo>
                                <a:lnTo>
                                  <a:pt x="2053" y="1985"/>
                                </a:lnTo>
                                <a:lnTo>
                                  <a:pt x="2095" y="1942"/>
                                </a:lnTo>
                                <a:lnTo>
                                  <a:pt x="2140" y="1897"/>
                                </a:lnTo>
                                <a:lnTo>
                                  <a:pt x="2165" y="1876"/>
                                </a:lnTo>
                                <a:lnTo>
                                  <a:pt x="2189" y="1854"/>
                                </a:lnTo>
                                <a:lnTo>
                                  <a:pt x="2214" y="1833"/>
                                </a:lnTo>
                                <a:lnTo>
                                  <a:pt x="2241" y="1814"/>
                                </a:lnTo>
                                <a:lnTo>
                                  <a:pt x="2266" y="1795"/>
                                </a:lnTo>
                                <a:lnTo>
                                  <a:pt x="2293" y="1778"/>
                                </a:lnTo>
                                <a:lnTo>
                                  <a:pt x="2320" y="1763"/>
                                </a:lnTo>
                                <a:lnTo>
                                  <a:pt x="2348" y="1751"/>
                                </a:lnTo>
                                <a:lnTo>
                                  <a:pt x="2362" y="1746"/>
                                </a:lnTo>
                                <a:lnTo>
                                  <a:pt x="2375" y="1741"/>
                                </a:lnTo>
                                <a:lnTo>
                                  <a:pt x="2390" y="1737"/>
                                </a:lnTo>
                                <a:lnTo>
                                  <a:pt x="2403" y="1733"/>
                                </a:lnTo>
                                <a:lnTo>
                                  <a:pt x="2416" y="1731"/>
                                </a:lnTo>
                                <a:lnTo>
                                  <a:pt x="2431" y="1729"/>
                                </a:lnTo>
                                <a:lnTo>
                                  <a:pt x="2444" y="1728"/>
                                </a:lnTo>
                                <a:lnTo>
                                  <a:pt x="2458" y="1728"/>
                                </a:lnTo>
                                <a:lnTo>
                                  <a:pt x="2474" y="1729"/>
                                </a:lnTo>
                                <a:lnTo>
                                  <a:pt x="2488" y="1730"/>
                                </a:lnTo>
                                <a:lnTo>
                                  <a:pt x="2504" y="1733"/>
                                </a:lnTo>
                                <a:lnTo>
                                  <a:pt x="2517" y="1737"/>
                                </a:lnTo>
                                <a:lnTo>
                                  <a:pt x="2532" y="1741"/>
                                </a:lnTo>
                                <a:lnTo>
                                  <a:pt x="2545" y="1747"/>
                                </a:lnTo>
                                <a:lnTo>
                                  <a:pt x="2559" y="1753"/>
                                </a:lnTo>
                                <a:lnTo>
                                  <a:pt x="2572" y="1761"/>
                                </a:lnTo>
                                <a:lnTo>
                                  <a:pt x="2592" y="1733"/>
                                </a:lnTo>
                                <a:lnTo>
                                  <a:pt x="2615" y="1700"/>
                                </a:lnTo>
                                <a:lnTo>
                                  <a:pt x="2638" y="1661"/>
                                </a:lnTo>
                                <a:lnTo>
                                  <a:pt x="2662" y="1619"/>
                                </a:lnTo>
                                <a:lnTo>
                                  <a:pt x="2673" y="1596"/>
                                </a:lnTo>
                                <a:lnTo>
                                  <a:pt x="2685" y="1572"/>
                                </a:lnTo>
                                <a:lnTo>
                                  <a:pt x="2696" y="1547"/>
                                </a:lnTo>
                                <a:lnTo>
                                  <a:pt x="2706" y="1520"/>
                                </a:lnTo>
                                <a:lnTo>
                                  <a:pt x="2718" y="1493"/>
                                </a:lnTo>
                                <a:lnTo>
                                  <a:pt x="2728" y="1464"/>
                                </a:lnTo>
                                <a:lnTo>
                                  <a:pt x="2737" y="1435"/>
                                </a:lnTo>
                                <a:lnTo>
                                  <a:pt x="2746" y="1404"/>
                                </a:lnTo>
                                <a:lnTo>
                                  <a:pt x="2753" y="1372"/>
                                </a:lnTo>
                                <a:lnTo>
                                  <a:pt x="2760" y="1340"/>
                                </a:lnTo>
                                <a:lnTo>
                                  <a:pt x="2767" y="1305"/>
                                </a:lnTo>
                                <a:lnTo>
                                  <a:pt x="2771" y="1270"/>
                                </a:lnTo>
                                <a:lnTo>
                                  <a:pt x="2776" y="1233"/>
                                </a:lnTo>
                                <a:lnTo>
                                  <a:pt x="2779" y="1196"/>
                                </a:lnTo>
                                <a:lnTo>
                                  <a:pt x="2780" y="1158"/>
                                </a:lnTo>
                                <a:lnTo>
                                  <a:pt x="2781" y="1119"/>
                                </a:lnTo>
                                <a:lnTo>
                                  <a:pt x="2780" y="1079"/>
                                </a:lnTo>
                                <a:lnTo>
                                  <a:pt x="2778" y="1037"/>
                                </a:lnTo>
                                <a:lnTo>
                                  <a:pt x="2774" y="995"/>
                                </a:lnTo>
                                <a:lnTo>
                                  <a:pt x="2768" y="951"/>
                                </a:lnTo>
                                <a:lnTo>
                                  <a:pt x="2760" y="906"/>
                                </a:lnTo>
                                <a:lnTo>
                                  <a:pt x="2751" y="860"/>
                                </a:lnTo>
                                <a:lnTo>
                                  <a:pt x="2740" y="814"/>
                                </a:lnTo>
                                <a:lnTo>
                                  <a:pt x="2728" y="766"/>
                                </a:lnTo>
                                <a:lnTo>
                                  <a:pt x="2713" y="719"/>
                                </a:lnTo>
                                <a:lnTo>
                                  <a:pt x="2697" y="677"/>
                                </a:lnTo>
                                <a:lnTo>
                                  <a:pt x="2683" y="640"/>
                                </a:lnTo>
                                <a:lnTo>
                                  <a:pt x="2667" y="608"/>
                                </a:lnTo>
                                <a:lnTo>
                                  <a:pt x="2653" y="580"/>
                                </a:lnTo>
                                <a:lnTo>
                                  <a:pt x="2638" y="558"/>
                                </a:lnTo>
                                <a:lnTo>
                                  <a:pt x="2624" y="539"/>
                                </a:lnTo>
                                <a:lnTo>
                                  <a:pt x="2610" y="523"/>
                                </a:lnTo>
                                <a:lnTo>
                                  <a:pt x="2597" y="512"/>
                                </a:lnTo>
                                <a:lnTo>
                                  <a:pt x="2584" y="503"/>
                                </a:lnTo>
                                <a:lnTo>
                                  <a:pt x="2573" y="496"/>
                                </a:lnTo>
                                <a:lnTo>
                                  <a:pt x="2562" y="493"/>
                                </a:lnTo>
                                <a:lnTo>
                                  <a:pt x="2553" y="492"/>
                                </a:lnTo>
                                <a:lnTo>
                                  <a:pt x="2545" y="493"/>
                                </a:lnTo>
                                <a:lnTo>
                                  <a:pt x="2538" y="494"/>
                                </a:lnTo>
                                <a:lnTo>
                                  <a:pt x="2533" y="498"/>
                                </a:lnTo>
                                <a:lnTo>
                                  <a:pt x="2518" y="513"/>
                                </a:lnTo>
                                <a:lnTo>
                                  <a:pt x="2504" y="530"/>
                                </a:lnTo>
                                <a:lnTo>
                                  <a:pt x="2490" y="549"/>
                                </a:lnTo>
                                <a:lnTo>
                                  <a:pt x="2476" y="571"/>
                                </a:lnTo>
                                <a:lnTo>
                                  <a:pt x="2462" y="594"/>
                                </a:lnTo>
                                <a:lnTo>
                                  <a:pt x="2450" y="618"/>
                                </a:lnTo>
                                <a:lnTo>
                                  <a:pt x="2437" y="644"/>
                                </a:lnTo>
                                <a:lnTo>
                                  <a:pt x="2424" y="670"/>
                                </a:lnTo>
                                <a:lnTo>
                                  <a:pt x="2402" y="724"/>
                                </a:lnTo>
                                <a:lnTo>
                                  <a:pt x="2382" y="775"/>
                                </a:lnTo>
                                <a:lnTo>
                                  <a:pt x="2365" y="823"/>
                                </a:lnTo>
                                <a:lnTo>
                                  <a:pt x="2350" y="865"/>
                                </a:lnTo>
                                <a:lnTo>
                                  <a:pt x="2343" y="884"/>
                                </a:lnTo>
                                <a:lnTo>
                                  <a:pt x="2333" y="904"/>
                                </a:lnTo>
                                <a:lnTo>
                                  <a:pt x="2319" y="926"/>
                                </a:lnTo>
                                <a:lnTo>
                                  <a:pt x="2302" y="950"/>
                                </a:lnTo>
                                <a:lnTo>
                                  <a:pt x="2283" y="977"/>
                                </a:lnTo>
                                <a:lnTo>
                                  <a:pt x="2262" y="1005"/>
                                </a:lnTo>
                                <a:lnTo>
                                  <a:pt x="2237" y="1034"/>
                                </a:lnTo>
                                <a:lnTo>
                                  <a:pt x="2211" y="1065"/>
                                </a:lnTo>
                                <a:lnTo>
                                  <a:pt x="2181" y="1099"/>
                                </a:lnTo>
                                <a:lnTo>
                                  <a:pt x="2150" y="1134"/>
                                </a:lnTo>
                                <a:lnTo>
                                  <a:pt x="2117" y="1170"/>
                                </a:lnTo>
                                <a:lnTo>
                                  <a:pt x="2081" y="1207"/>
                                </a:lnTo>
                                <a:lnTo>
                                  <a:pt x="2003" y="1286"/>
                                </a:lnTo>
                                <a:lnTo>
                                  <a:pt x="1918" y="1370"/>
                                </a:lnTo>
                                <a:lnTo>
                                  <a:pt x="1828" y="1458"/>
                                </a:lnTo>
                                <a:lnTo>
                                  <a:pt x="1731" y="1549"/>
                                </a:lnTo>
                                <a:lnTo>
                                  <a:pt x="1631" y="1645"/>
                                </a:lnTo>
                                <a:lnTo>
                                  <a:pt x="1526" y="1743"/>
                                </a:lnTo>
                                <a:lnTo>
                                  <a:pt x="1417" y="1843"/>
                                </a:lnTo>
                                <a:lnTo>
                                  <a:pt x="1306" y="1945"/>
                                </a:lnTo>
                                <a:lnTo>
                                  <a:pt x="1194" y="2048"/>
                                </a:lnTo>
                                <a:lnTo>
                                  <a:pt x="1080" y="2152"/>
                                </a:lnTo>
                                <a:lnTo>
                                  <a:pt x="1003" y="2223"/>
                                </a:lnTo>
                                <a:lnTo>
                                  <a:pt x="926" y="2293"/>
                                </a:lnTo>
                                <a:lnTo>
                                  <a:pt x="850" y="2364"/>
                                </a:lnTo>
                                <a:lnTo>
                                  <a:pt x="773" y="2434"/>
                                </a:lnTo>
                                <a:lnTo>
                                  <a:pt x="698" y="2502"/>
                                </a:lnTo>
                                <a:lnTo>
                                  <a:pt x="626" y="2570"/>
                                </a:lnTo>
                                <a:lnTo>
                                  <a:pt x="554" y="2636"/>
                                </a:lnTo>
                                <a:lnTo>
                                  <a:pt x="485" y="27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1890"/>
                        <wps:cNvSpPr>
                          <a:spLocks/>
                        </wps:cNvSpPr>
                        <wps:spPr bwMode="auto">
                          <a:xfrm>
                            <a:off x="9036" y="6183"/>
                            <a:ext cx="513" cy="228"/>
                          </a:xfrm>
                          <a:custGeom>
                            <a:avLst/>
                            <a:gdLst>
                              <a:gd name="T0" fmla="*/ 1511 w 1541"/>
                              <a:gd name="T1" fmla="*/ 189 h 684"/>
                              <a:gd name="T2" fmla="*/ 1457 w 1541"/>
                              <a:gd name="T3" fmla="*/ 215 h 684"/>
                              <a:gd name="T4" fmla="*/ 1407 w 1541"/>
                              <a:gd name="T5" fmla="*/ 244 h 684"/>
                              <a:gd name="T6" fmla="*/ 1364 w 1541"/>
                              <a:gd name="T7" fmla="*/ 273 h 684"/>
                              <a:gd name="T8" fmla="*/ 1326 w 1541"/>
                              <a:gd name="T9" fmla="*/ 305 h 684"/>
                              <a:gd name="T10" fmla="*/ 1293 w 1541"/>
                              <a:gd name="T11" fmla="*/ 337 h 684"/>
                              <a:gd name="T12" fmla="*/ 1267 w 1541"/>
                              <a:gd name="T13" fmla="*/ 371 h 684"/>
                              <a:gd name="T14" fmla="*/ 1248 w 1541"/>
                              <a:gd name="T15" fmla="*/ 405 h 684"/>
                              <a:gd name="T16" fmla="*/ 1233 w 1541"/>
                              <a:gd name="T17" fmla="*/ 449 h 684"/>
                              <a:gd name="T18" fmla="*/ 1219 w 1541"/>
                              <a:gd name="T19" fmla="*/ 501 h 684"/>
                              <a:gd name="T20" fmla="*/ 1210 w 1541"/>
                              <a:gd name="T21" fmla="*/ 548 h 684"/>
                              <a:gd name="T22" fmla="*/ 1206 w 1541"/>
                              <a:gd name="T23" fmla="*/ 594 h 684"/>
                              <a:gd name="T24" fmla="*/ 1182 w 1541"/>
                              <a:gd name="T25" fmla="*/ 612 h 684"/>
                              <a:gd name="T26" fmla="*/ 1132 w 1541"/>
                              <a:gd name="T27" fmla="*/ 606 h 684"/>
                              <a:gd name="T28" fmla="*/ 1075 w 1541"/>
                              <a:gd name="T29" fmla="*/ 603 h 684"/>
                              <a:gd name="T30" fmla="*/ 1012 w 1541"/>
                              <a:gd name="T31" fmla="*/ 603 h 684"/>
                              <a:gd name="T32" fmla="*/ 945 w 1541"/>
                              <a:gd name="T33" fmla="*/ 608 h 684"/>
                              <a:gd name="T34" fmla="*/ 875 w 1541"/>
                              <a:gd name="T35" fmla="*/ 619 h 684"/>
                              <a:gd name="T36" fmla="*/ 802 w 1541"/>
                              <a:gd name="T37" fmla="*/ 638 h 684"/>
                              <a:gd name="T38" fmla="*/ 728 w 1541"/>
                              <a:gd name="T39" fmla="*/ 666 h 684"/>
                              <a:gd name="T40" fmla="*/ 659 w 1541"/>
                              <a:gd name="T41" fmla="*/ 673 h 684"/>
                              <a:gd name="T42" fmla="*/ 591 w 1541"/>
                              <a:gd name="T43" fmla="*/ 654 h 684"/>
                              <a:gd name="T44" fmla="*/ 520 w 1541"/>
                              <a:gd name="T45" fmla="*/ 641 h 684"/>
                              <a:gd name="T46" fmla="*/ 445 w 1541"/>
                              <a:gd name="T47" fmla="*/ 633 h 684"/>
                              <a:gd name="T48" fmla="*/ 364 w 1541"/>
                              <a:gd name="T49" fmla="*/ 632 h 684"/>
                              <a:gd name="T50" fmla="*/ 279 w 1541"/>
                              <a:gd name="T51" fmla="*/ 636 h 684"/>
                              <a:gd name="T52" fmla="*/ 190 w 1541"/>
                              <a:gd name="T53" fmla="*/ 649 h 684"/>
                              <a:gd name="T54" fmla="*/ 94 w 1541"/>
                              <a:gd name="T55" fmla="*/ 668 h 684"/>
                              <a:gd name="T56" fmla="*/ 21 w 1541"/>
                              <a:gd name="T57" fmla="*/ 599 h 684"/>
                              <a:gd name="T58" fmla="*/ 0 w 1541"/>
                              <a:gd name="T59" fmla="*/ 456 h 684"/>
                              <a:gd name="T60" fmla="*/ 17 w 1541"/>
                              <a:gd name="T61" fmla="*/ 336 h 684"/>
                              <a:gd name="T62" fmla="*/ 66 w 1541"/>
                              <a:gd name="T63" fmla="*/ 237 h 684"/>
                              <a:gd name="T64" fmla="*/ 143 w 1541"/>
                              <a:gd name="T65" fmla="*/ 160 h 684"/>
                              <a:gd name="T66" fmla="*/ 243 w 1541"/>
                              <a:gd name="T67" fmla="*/ 100 h 684"/>
                              <a:gd name="T68" fmla="*/ 361 w 1541"/>
                              <a:gd name="T69" fmla="*/ 56 h 684"/>
                              <a:gd name="T70" fmla="*/ 494 w 1541"/>
                              <a:gd name="T71" fmla="*/ 26 h 684"/>
                              <a:gd name="T72" fmla="*/ 635 w 1541"/>
                              <a:gd name="T73" fmla="*/ 8 h 684"/>
                              <a:gd name="T74" fmla="*/ 782 w 1541"/>
                              <a:gd name="T75" fmla="*/ 1 h 684"/>
                              <a:gd name="T76" fmla="*/ 927 w 1541"/>
                              <a:gd name="T77" fmla="*/ 1 h 684"/>
                              <a:gd name="T78" fmla="*/ 1069 w 1541"/>
                              <a:gd name="T79" fmla="*/ 8 h 684"/>
                              <a:gd name="T80" fmla="*/ 1201 w 1541"/>
                              <a:gd name="T81" fmla="*/ 19 h 684"/>
                              <a:gd name="T82" fmla="*/ 1320 w 1541"/>
                              <a:gd name="T83" fmla="*/ 32 h 684"/>
                              <a:gd name="T84" fmla="*/ 1462 w 1541"/>
                              <a:gd name="T85" fmla="*/ 54 h 684"/>
                              <a:gd name="T86" fmla="*/ 1529 w 1541"/>
                              <a:gd name="T87" fmla="*/ 93 h 684"/>
                              <a:gd name="T88" fmla="*/ 1536 w 1541"/>
                              <a:gd name="T89" fmla="*/ 149 h 6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541" h="684">
                                <a:moveTo>
                                  <a:pt x="1541" y="176"/>
                                </a:moveTo>
                                <a:lnTo>
                                  <a:pt x="1511" y="189"/>
                                </a:lnTo>
                                <a:lnTo>
                                  <a:pt x="1483" y="201"/>
                                </a:lnTo>
                                <a:lnTo>
                                  <a:pt x="1457" y="215"/>
                                </a:lnTo>
                                <a:lnTo>
                                  <a:pt x="1432" y="229"/>
                                </a:lnTo>
                                <a:lnTo>
                                  <a:pt x="1407" y="244"/>
                                </a:lnTo>
                                <a:lnTo>
                                  <a:pt x="1385" y="259"/>
                                </a:lnTo>
                                <a:lnTo>
                                  <a:pt x="1364" y="273"/>
                                </a:lnTo>
                                <a:lnTo>
                                  <a:pt x="1344" y="289"/>
                                </a:lnTo>
                                <a:lnTo>
                                  <a:pt x="1326" y="305"/>
                                </a:lnTo>
                                <a:lnTo>
                                  <a:pt x="1309" y="320"/>
                                </a:lnTo>
                                <a:lnTo>
                                  <a:pt x="1293" y="337"/>
                                </a:lnTo>
                                <a:lnTo>
                                  <a:pt x="1280" y="354"/>
                                </a:lnTo>
                                <a:lnTo>
                                  <a:pt x="1267" y="371"/>
                                </a:lnTo>
                                <a:lnTo>
                                  <a:pt x="1257" y="387"/>
                                </a:lnTo>
                                <a:lnTo>
                                  <a:pt x="1248" y="405"/>
                                </a:lnTo>
                                <a:lnTo>
                                  <a:pt x="1242" y="423"/>
                                </a:lnTo>
                                <a:lnTo>
                                  <a:pt x="1233" y="449"/>
                                </a:lnTo>
                                <a:lnTo>
                                  <a:pt x="1226" y="475"/>
                                </a:lnTo>
                                <a:lnTo>
                                  <a:pt x="1219" y="501"/>
                                </a:lnTo>
                                <a:lnTo>
                                  <a:pt x="1215" y="524"/>
                                </a:lnTo>
                                <a:lnTo>
                                  <a:pt x="1210" y="548"/>
                                </a:lnTo>
                                <a:lnTo>
                                  <a:pt x="1208" y="571"/>
                                </a:lnTo>
                                <a:lnTo>
                                  <a:pt x="1206" y="594"/>
                                </a:lnTo>
                                <a:lnTo>
                                  <a:pt x="1205" y="616"/>
                                </a:lnTo>
                                <a:lnTo>
                                  <a:pt x="1182" y="612"/>
                                </a:lnTo>
                                <a:lnTo>
                                  <a:pt x="1158" y="608"/>
                                </a:lnTo>
                                <a:lnTo>
                                  <a:pt x="1132" y="606"/>
                                </a:lnTo>
                                <a:lnTo>
                                  <a:pt x="1104" y="604"/>
                                </a:lnTo>
                                <a:lnTo>
                                  <a:pt x="1075" y="603"/>
                                </a:lnTo>
                                <a:lnTo>
                                  <a:pt x="1044" y="601"/>
                                </a:lnTo>
                                <a:lnTo>
                                  <a:pt x="1012" y="603"/>
                                </a:lnTo>
                                <a:lnTo>
                                  <a:pt x="979" y="605"/>
                                </a:lnTo>
                                <a:lnTo>
                                  <a:pt x="945" y="608"/>
                                </a:lnTo>
                                <a:lnTo>
                                  <a:pt x="910" y="613"/>
                                </a:lnTo>
                                <a:lnTo>
                                  <a:pt x="875" y="619"/>
                                </a:lnTo>
                                <a:lnTo>
                                  <a:pt x="839" y="628"/>
                                </a:lnTo>
                                <a:lnTo>
                                  <a:pt x="802" y="638"/>
                                </a:lnTo>
                                <a:lnTo>
                                  <a:pt x="765" y="652"/>
                                </a:lnTo>
                                <a:lnTo>
                                  <a:pt x="728" y="666"/>
                                </a:lnTo>
                                <a:lnTo>
                                  <a:pt x="690" y="684"/>
                                </a:lnTo>
                                <a:lnTo>
                                  <a:pt x="659" y="673"/>
                                </a:lnTo>
                                <a:lnTo>
                                  <a:pt x="625" y="663"/>
                                </a:lnTo>
                                <a:lnTo>
                                  <a:pt x="591" y="654"/>
                                </a:lnTo>
                                <a:lnTo>
                                  <a:pt x="557" y="647"/>
                                </a:lnTo>
                                <a:lnTo>
                                  <a:pt x="520" y="641"/>
                                </a:lnTo>
                                <a:lnTo>
                                  <a:pt x="483" y="636"/>
                                </a:lnTo>
                                <a:lnTo>
                                  <a:pt x="445" y="633"/>
                                </a:lnTo>
                                <a:lnTo>
                                  <a:pt x="405" y="632"/>
                                </a:lnTo>
                                <a:lnTo>
                                  <a:pt x="364" y="632"/>
                                </a:lnTo>
                                <a:lnTo>
                                  <a:pt x="322" y="633"/>
                                </a:lnTo>
                                <a:lnTo>
                                  <a:pt x="279" y="636"/>
                                </a:lnTo>
                                <a:lnTo>
                                  <a:pt x="234" y="642"/>
                                </a:lnTo>
                                <a:lnTo>
                                  <a:pt x="190" y="649"/>
                                </a:lnTo>
                                <a:lnTo>
                                  <a:pt x="143" y="658"/>
                                </a:lnTo>
                                <a:lnTo>
                                  <a:pt x="94" y="668"/>
                                </a:lnTo>
                                <a:lnTo>
                                  <a:pt x="45" y="681"/>
                                </a:lnTo>
                                <a:lnTo>
                                  <a:pt x="21" y="599"/>
                                </a:lnTo>
                                <a:lnTo>
                                  <a:pt x="5" y="524"/>
                                </a:lnTo>
                                <a:lnTo>
                                  <a:pt x="0" y="456"/>
                                </a:lnTo>
                                <a:lnTo>
                                  <a:pt x="4" y="393"/>
                                </a:lnTo>
                                <a:lnTo>
                                  <a:pt x="17" y="336"/>
                                </a:lnTo>
                                <a:lnTo>
                                  <a:pt x="37" y="284"/>
                                </a:lnTo>
                                <a:lnTo>
                                  <a:pt x="66" y="237"/>
                                </a:lnTo>
                                <a:lnTo>
                                  <a:pt x="101" y="196"/>
                                </a:lnTo>
                                <a:lnTo>
                                  <a:pt x="143" y="160"/>
                                </a:lnTo>
                                <a:lnTo>
                                  <a:pt x="191" y="128"/>
                                </a:lnTo>
                                <a:lnTo>
                                  <a:pt x="243" y="100"/>
                                </a:lnTo>
                                <a:lnTo>
                                  <a:pt x="300" y="76"/>
                                </a:lnTo>
                                <a:lnTo>
                                  <a:pt x="361" y="56"/>
                                </a:lnTo>
                                <a:lnTo>
                                  <a:pt x="426" y="39"/>
                                </a:lnTo>
                                <a:lnTo>
                                  <a:pt x="494" y="26"/>
                                </a:lnTo>
                                <a:lnTo>
                                  <a:pt x="563" y="15"/>
                                </a:lnTo>
                                <a:lnTo>
                                  <a:pt x="635" y="8"/>
                                </a:lnTo>
                                <a:lnTo>
                                  <a:pt x="708" y="3"/>
                                </a:lnTo>
                                <a:lnTo>
                                  <a:pt x="782" y="1"/>
                                </a:lnTo>
                                <a:lnTo>
                                  <a:pt x="854" y="0"/>
                                </a:lnTo>
                                <a:lnTo>
                                  <a:pt x="927" y="1"/>
                                </a:lnTo>
                                <a:lnTo>
                                  <a:pt x="999" y="4"/>
                                </a:lnTo>
                                <a:lnTo>
                                  <a:pt x="1069" y="8"/>
                                </a:lnTo>
                                <a:lnTo>
                                  <a:pt x="1136" y="13"/>
                                </a:lnTo>
                                <a:lnTo>
                                  <a:pt x="1201" y="19"/>
                                </a:lnTo>
                                <a:lnTo>
                                  <a:pt x="1263" y="26"/>
                                </a:lnTo>
                                <a:lnTo>
                                  <a:pt x="1320" y="32"/>
                                </a:lnTo>
                                <a:lnTo>
                                  <a:pt x="1373" y="40"/>
                                </a:lnTo>
                                <a:lnTo>
                                  <a:pt x="1462" y="54"/>
                                </a:lnTo>
                                <a:lnTo>
                                  <a:pt x="1526" y="64"/>
                                </a:lnTo>
                                <a:lnTo>
                                  <a:pt x="1529" y="93"/>
                                </a:lnTo>
                                <a:lnTo>
                                  <a:pt x="1533" y="122"/>
                                </a:lnTo>
                                <a:lnTo>
                                  <a:pt x="1536" y="149"/>
                                </a:lnTo>
                                <a:lnTo>
                                  <a:pt x="1541" y="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1891"/>
                        <wps:cNvSpPr>
                          <a:spLocks noEditPoints="1"/>
                        </wps:cNvSpPr>
                        <wps:spPr bwMode="auto">
                          <a:xfrm>
                            <a:off x="9035" y="3746"/>
                            <a:ext cx="209" cy="209"/>
                          </a:xfrm>
                          <a:custGeom>
                            <a:avLst/>
                            <a:gdLst>
                              <a:gd name="T0" fmla="*/ 376 w 627"/>
                              <a:gd name="T1" fmla="*/ 6 h 627"/>
                              <a:gd name="T2" fmla="*/ 449 w 627"/>
                              <a:gd name="T3" fmla="*/ 31 h 627"/>
                              <a:gd name="T4" fmla="*/ 513 w 627"/>
                              <a:gd name="T5" fmla="*/ 71 h 627"/>
                              <a:gd name="T6" fmla="*/ 564 w 627"/>
                              <a:gd name="T7" fmla="*/ 125 h 627"/>
                              <a:gd name="T8" fmla="*/ 602 w 627"/>
                              <a:gd name="T9" fmla="*/ 191 h 627"/>
                              <a:gd name="T10" fmla="*/ 624 w 627"/>
                              <a:gd name="T11" fmla="*/ 265 h 627"/>
                              <a:gd name="T12" fmla="*/ 625 w 627"/>
                              <a:gd name="T13" fmla="*/ 345 h 627"/>
                              <a:gd name="T14" fmla="*/ 608 w 627"/>
                              <a:gd name="T15" fmla="*/ 421 h 627"/>
                              <a:gd name="T16" fmla="*/ 573 w 627"/>
                              <a:gd name="T17" fmla="*/ 488 h 627"/>
                              <a:gd name="T18" fmla="*/ 524 w 627"/>
                              <a:gd name="T19" fmla="*/ 545 h 627"/>
                              <a:gd name="T20" fmla="*/ 463 w 627"/>
                              <a:gd name="T21" fmla="*/ 589 h 627"/>
                              <a:gd name="T22" fmla="*/ 392 w 627"/>
                              <a:gd name="T23" fmla="*/ 617 h 627"/>
                              <a:gd name="T24" fmla="*/ 314 w 627"/>
                              <a:gd name="T25" fmla="*/ 627 h 627"/>
                              <a:gd name="T26" fmla="*/ 235 w 627"/>
                              <a:gd name="T27" fmla="*/ 617 h 627"/>
                              <a:gd name="T28" fmla="*/ 165 w 627"/>
                              <a:gd name="T29" fmla="*/ 589 h 627"/>
                              <a:gd name="T30" fmla="*/ 103 w 627"/>
                              <a:gd name="T31" fmla="*/ 545 h 627"/>
                              <a:gd name="T32" fmla="*/ 54 w 627"/>
                              <a:gd name="T33" fmla="*/ 488 h 627"/>
                              <a:gd name="T34" fmla="*/ 19 w 627"/>
                              <a:gd name="T35" fmla="*/ 421 h 627"/>
                              <a:gd name="T36" fmla="*/ 3 w 627"/>
                              <a:gd name="T37" fmla="*/ 345 h 627"/>
                              <a:gd name="T38" fmla="*/ 4 w 627"/>
                              <a:gd name="T39" fmla="*/ 265 h 627"/>
                              <a:gd name="T40" fmla="*/ 25 w 627"/>
                              <a:gd name="T41" fmla="*/ 191 h 627"/>
                              <a:gd name="T42" fmla="*/ 63 w 627"/>
                              <a:gd name="T43" fmla="*/ 125 h 627"/>
                              <a:gd name="T44" fmla="*/ 114 w 627"/>
                              <a:gd name="T45" fmla="*/ 71 h 627"/>
                              <a:gd name="T46" fmla="*/ 178 w 627"/>
                              <a:gd name="T47" fmla="*/ 31 h 627"/>
                              <a:gd name="T48" fmla="*/ 251 w 627"/>
                              <a:gd name="T49" fmla="*/ 6 h 627"/>
                              <a:gd name="T50" fmla="*/ 314 w 627"/>
                              <a:gd name="T51" fmla="*/ 40 h 627"/>
                              <a:gd name="T52" fmla="*/ 382 w 627"/>
                              <a:gd name="T53" fmla="*/ 48 h 627"/>
                              <a:gd name="T54" fmla="*/ 444 w 627"/>
                              <a:gd name="T55" fmla="*/ 72 h 627"/>
                              <a:gd name="T56" fmla="*/ 497 w 627"/>
                              <a:gd name="T57" fmla="*/ 111 h 627"/>
                              <a:gd name="T58" fmla="*/ 541 w 627"/>
                              <a:gd name="T59" fmla="*/ 160 h 627"/>
                              <a:gd name="T60" fmla="*/ 571 w 627"/>
                              <a:gd name="T61" fmla="*/ 219 h 627"/>
                              <a:gd name="T62" fmla="*/ 586 w 627"/>
                              <a:gd name="T63" fmla="*/ 285 h 627"/>
                              <a:gd name="T64" fmla="*/ 585 w 627"/>
                              <a:gd name="T65" fmla="*/ 355 h 627"/>
                              <a:gd name="T66" fmla="*/ 566 w 627"/>
                              <a:gd name="T67" fmla="*/ 420 h 627"/>
                              <a:gd name="T68" fmla="*/ 533 w 627"/>
                              <a:gd name="T69" fmla="*/ 477 h 627"/>
                              <a:gd name="T70" fmla="*/ 487 w 627"/>
                              <a:gd name="T71" fmla="*/ 524 h 627"/>
                              <a:gd name="T72" fmla="*/ 432 w 627"/>
                              <a:gd name="T73" fmla="*/ 560 h 627"/>
                              <a:gd name="T74" fmla="*/ 369 w 627"/>
                              <a:gd name="T75" fmla="*/ 581 h 627"/>
                              <a:gd name="T76" fmla="*/ 299 w 627"/>
                              <a:gd name="T77" fmla="*/ 587 h 627"/>
                              <a:gd name="T78" fmla="*/ 232 w 627"/>
                              <a:gd name="T79" fmla="*/ 574 h 627"/>
                              <a:gd name="T80" fmla="*/ 172 w 627"/>
                              <a:gd name="T81" fmla="*/ 548 h 627"/>
                              <a:gd name="T82" fmla="*/ 120 w 627"/>
                              <a:gd name="T83" fmla="*/ 507 h 627"/>
                              <a:gd name="T84" fmla="*/ 80 w 627"/>
                              <a:gd name="T85" fmla="*/ 455 h 627"/>
                              <a:gd name="T86" fmla="*/ 53 w 627"/>
                              <a:gd name="T87" fmla="*/ 394 h 627"/>
                              <a:gd name="T88" fmla="*/ 41 w 627"/>
                              <a:gd name="T89" fmla="*/ 327 h 627"/>
                              <a:gd name="T90" fmla="*/ 46 w 627"/>
                              <a:gd name="T91" fmla="*/ 258 h 627"/>
                              <a:gd name="T92" fmla="*/ 67 w 627"/>
                              <a:gd name="T93" fmla="*/ 195 h 627"/>
                              <a:gd name="T94" fmla="*/ 103 w 627"/>
                              <a:gd name="T95" fmla="*/ 139 h 627"/>
                              <a:gd name="T96" fmla="*/ 150 w 627"/>
                              <a:gd name="T97" fmla="*/ 94 h 627"/>
                              <a:gd name="T98" fmla="*/ 207 w 627"/>
                              <a:gd name="T99" fmla="*/ 61 h 627"/>
                              <a:gd name="T100" fmla="*/ 272 w 627"/>
                              <a:gd name="T101" fmla="*/ 42 h 6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627" h="627">
                                <a:moveTo>
                                  <a:pt x="314" y="0"/>
                                </a:moveTo>
                                <a:lnTo>
                                  <a:pt x="329" y="0"/>
                                </a:lnTo>
                                <a:lnTo>
                                  <a:pt x="346" y="1"/>
                                </a:lnTo>
                                <a:lnTo>
                                  <a:pt x="362" y="3"/>
                                </a:lnTo>
                                <a:lnTo>
                                  <a:pt x="376" y="6"/>
                                </a:lnTo>
                                <a:lnTo>
                                  <a:pt x="392" y="10"/>
                                </a:lnTo>
                                <a:lnTo>
                                  <a:pt x="407" y="14"/>
                                </a:lnTo>
                                <a:lnTo>
                                  <a:pt x="421" y="19"/>
                                </a:lnTo>
                                <a:lnTo>
                                  <a:pt x="436" y="24"/>
                                </a:lnTo>
                                <a:lnTo>
                                  <a:pt x="449" y="31"/>
                                </a:lnTo>
                                <a:lnTo>
                                  <a:pt x="463" y="38"/>
                                </a:lnTo>
                                <a:lnTo>
                                  <a:pt x="476" y="46"/>
                                </a:lnTo>
                                <a:lnTo>
                                  <a:pt x="488" y="53"/>
                                </a:lnTo>
                                <a:lnTo>
                                  <a:pt x="501" y="62"/>
                                </a:lnTo>
                                <a:lnTo>
                                  <a:pt x="513" y="71"/>
                                </a:lnTo>
                                <a:lnTo>
                                  <a:pt x="524" y="81"/>
                                </a:lnTo>
                                <a:lnTo>
                                  <a:pt x="535" y="92"/>
                                </a:lnTo>
                                <a:lnTo>
                                  <a:pt x="545" y="103"/>
                                </a:lnTo>
                                <a:lnTo>
                                  <a:pt x="555" y="114"/>
                                </a:lnTo>
                                <a:lnTo>
                                  <a:pt x="564" y="125"/>
                                </a:lnTo>
                                <a:lnTo>
                                  <a:pt x="573" y="137"/>
                                </a:lnTo>
                                <a:lnTo>
                                  <a:pt x="581" y="151"/>
                                </a:lnTo>
                                <a:lnTo>
                                  <a:pt x="589" y="163"/>
                                </a:lnTo>
                                <a:lnTo>
                                  <a:pt x="596" y="178"/>
                                </a:lnTo>
                                <a:lnTo>
                                  <a:pt x="602" y="191"/>
                                </a:lnTo>
                                <a:lnTo>
                                  <a:pt x="608" y="206"/>
                                </a:lnTo>
                                <a:lnTo>
                                  <a:pt x="613" y="220"/>
                                </a:lnTo>
                                <a:lnTo>
                                  <a:pt x="617" y="235"/>
                                </a:lnTo>
                                <a:lnTo>
                                  <a:pt x="620" y="250"/>
                                </a:lnTo>
                                <a:lnTo>
                                  <a:pt x="624" y="265"/>
                                </a:lnTo>
                                <a:lnTo>
                                  <a:pt x="625" y="281"/>
                                </a:lnTo>
                                <a:lnTo>
                                  <a:pt x="627" y="297"/>
                                </a:lnTo>
                                <a:lnTo>
                                  <a:pt x="627" y="313"/>
                                </a:lnTo>
                                <a:lnTo>
                                  <a:pt x="627" y="329"/>
                                </a:lnTo>
                                <a:lnTo>
                                  <a:pt x="625" y="345"/>
                                </a:lnTo>
                                <a:lnTo>
                                  <a:pt x="624" y="360"/>
                                </a:lnTo>
                                <a:lnTo>
                                  <a:pt x="620" y="376"/>
                                </a:lnTo>
                                <a:lnTo>
                                  <a:pt x="617" y="392"/>
                                </a:lnTo>
                                <a:lnTo>
                                  <a:pt x="613" y="406"/>
                                </a:lnTo>
                                <a:lnTo>
                                  <a:pt x="608" y="421"/>
                                </a:lnTo>
                                <a:lnTo>
                                  <a:pt x="602" y="436"/>
                                </a:lnTo>
                                <a:lnTo>
                                  <a:pt x="596" y="449"/>
                                </a:lnTo>
                                <a:lnTo>
                                  <a:pt x="589" y="462"/>
                                </a:lnTo>
                                <a:lnTo>
                                  <a:pt x="581" y="476"/>
                                </a:lnTo>
                                <a:lnTo>
                                  <a:pt x="573" y="488"/>
                                </a:lnTo>
                                <a:lnTo>
                                  <a:pt x="564" y="501"/>
                                </a:lnTo>
                                <a:lnTo>
                                  <a:pt x="555" y="513"/>
                                </a:lnTo>
                                <a:lnTo>
                                  <a:pt x="545" y="524"/>
                                </a:lnTo>
                                <a:lnTo>
                                  <a:pt x="535" y="535"/>
                                </a:lnTo>
                                <a:lnTo>
                                  <a:pt x="524" y="545"/>
                                </a:lnTo>
                                <a:lnTo>
                                  <a:pt x="513" y="555"/>
                                </a:lnTo>
                                <a:lnTo>
                                  <a:pt x="501" y="564"/>
                                </a:lnTo>
                                <a:lnTo>
                                  <a:pt x="488" y="573"/>
                                </a:lnTo>
                                <a:lnTo>
                                  <a:pt x="476" y="581"/>
                                </a:lnTo>
                                <a:lnTo>
                                  <a:pt x="463" y="589"/>
                                </a:lnTo>
                                <a:lnTo>
                                  <a:pt x="449" y="596"/>
                                </a:lnTo>
                                <a:lnTo>
                                  <a:pt x="436" y="602"/>
                                </a:lnTo>
                                <a:lnTo>
                                  <a:pt x="421" y="608"/>
                                </a:lnTo>
                                <a:lnTo>
                                  <a:pt x="407" y="613"/>
                                </a:lnTo>
                                <a:lnTo>
                                  <a:pt x="392" y="617"/>
                                </a:lnTo>
                                <a:lnTo>
                                  <a:pt x="376" y="620"/>
                                </a:lnTo>
                                <a:lnTo>
                                  <a:pt x="362" y="623"/>
                                </a:lnTo>
                                <a:lnTo>
                                  <a:pt x="346" y="625"/>
                                </a:lnTo>
                                <a:lnTo>
                                  <a:pt x="329" y="626"/>
                                </a:lnTo>
                                <a:lnTo>
                                  <a:pt x="314" y="627"/>
                                </a:lnTo>
                                <a:lnTo>
                                  <a:pt x="298" y="626"/>
                                </a:lnTo>
                                <a:lnTo>
                                  <a:pt x="281" y="625"/>
                                </a:lnTo>
                                <a:lnTo>
                                  <a:pt x="266" y="623"/>
                                </a:lnTo>
                                <a:lnTo>
                                  <a:pt x="251" y="620"/>
                                </a:lnTo>
                                <a:lnTo>
                                  <a:pt x="235" y="617"/>
                                </a:lnTo>
                                <a:lnTo>
                                  <a:pt x="221" y="613"/>
                                </a:lnTo>
                                <a:lnTo>
                                  <a:pt x="206" y="608"/>
                                </a:lnTo>
                                <a:lnTo>
                                  <a:pt x="192" y="602"/>
                                </a:lnTo>
                                <a:lnTo>
                                  <a:pt x="178" y="596"/>
                                </a:lnTo>
                                <a:lnTo>
                                  <a:pt x="165" y="589"/>
                                </a:lnTo>
                                <a:lnTo>
                                  <a:pt x="151" y="581"/>
                                </a:lnTo>
                                <a:lnTo>
                                  <a:pt x="139" y="573"/>
                                </a:lnTo>
                                <a:lnTo>
                                  <a:pt x="127" y="564"/>
                                </a:lnTo>
                                <a:lnTo>
                                  <a:pt x="114" y="555"/>
                                </a:lnTo>
                                <a:lnTo>
                                  <a:pt x="103" y="545"/>
                                </a:lnTo>
                                <a:lnTo>
                                  <a:pt x="92" y="535"/>
                                </a:lnTo>
                                <a:lnTo>
                                  <a:pt x="82" y="524"/>
                                </a:lnTo>
                                <a:lnTo>
                                  <a:pt x="72" y="513"/>
                                </a:lnTo>
                                <a:lnTo>
                                  <a:pt x="63" y="501"/>
                                </a:lnTo>
                                <a:lnTo>
                                  <a:pt x="54" y="488"/>
                                </a:lnTo>
                                <a:lnTo>
                                  <a:pt x="46" y="476"/>
                                </a:lnTo>
                                <a:lnTo>
                                  <a:pt x="38" y="462"/>
                                </a:lnTo>
                                <a:lnTo>
                                  <a:pt x="32" y="449"/>
                                </a:lnTo>
                                <a:lnTo>
                                  <a:pt x="25" y="436"/>
                                </a:lnTo>
                                <a:lnTo>
                                  <a:pt x="19" y="421"/>
                                </a:lnTo>
                                <a:lnTo>
                                  <a:pt x="15" y="406"/>
                                </a:lnTo>
                                <a:lnTo>
                                  <a:pt x="10" y="392"/>
                                </a:lnTo>
                                <a:lnTo>
                                  <a:pt x="7" y="376"/>
                                </a:lnTo>
                                <a:lnTo>
                                  <a:pt x="4" y="360"/>
                                </a:lnTo>
                                <a:lnTo>
                                  <a:pt x="3" y="345"/>
                                </a:lnTo>
                                <a:lnTo>
                                  <a:pt x="1" y="329"/>
                                </a:lnTo>
                                <a:lnTo>
                                  <a:pt x="0" y="313"/>
                                </a:lnTo>
                                <a:lnTo>
                                  <a:pt x="1" y="297"/>
                                </a:lnTo>
                                <a:lnTo>
                                  <a:pt x="3" y="281"/>
                                </a:lnTo>
                                <a:lnTo>
                                  <a:pt x="4" y="265"/>
                                </a:lnTo>
                                <a:lnTo>
                                  <a:pt x="7" y="250"/>
                                </a:lnTo>
                                <a:lnTo>
                                  <a:pt x="10" y="235"/>
                                </a:lnTo>
                                <a:lnTo>
                                  <a:pt x="15" y="220"/>
                                </a:lnTo>
                                <a:lnTo>
                                  <a:pt x="19" y="206"/>
                                </a:lnTo>
                                <a:lnTo>
                                  <a:pt x="25" y="191"/>
                                </a:lnTo>
                                <a:lnTo>
                                  <a:pt x="32" y="178"/>
                                </a:lnTo>
                                <a:lnTo>
                                  <a:pt x="38" y="163"/>
                                </a:lnTo>
                                <a:lnTo>
                                  <a:pt x="46" y="151"/>
                                </a:lnTo>
                                <a:lnTo>
                                  <a:pt x="54" y="137"/>
                                </a:lnTo>
                                <a:lnTo>
                                  <a:pt x="63" y="125"/>
                                </a:lnTo>
                                <a:lnTo>
                                  <a:pt x="72" y="114"/>
                                </a:lnTo>
                                <a:lnTo>
                                  <a:pt x="82" y="103"/>
                                </a:lnTo>
                                <a:lnTo>
                                  <a:pt x="92" y="92"/>
                                </a:lnTo>
                                <a:lnTo>
                                  <a:pt x="103" y="81"/>
                                </a:lnTo>
                                <a:lnTo>
                                  <a:pt x="114" y="71"/>
                                </a:lnTo>
                                <a:lnTo>
                                  <a:pt x="127" y="62"/>
                                </a:lnTo>
                                <a:lnTo>
                                  <a:pt x="139" y="53"/>
                                </a:lnTo>
                                <a:lnTo>
                                  <a:pt x="151" y="46"/>
                                </a:lnTo>
                                <a:lnTo>
                                  <a:pt x="165" y="38"/>
                                </a:lnTo>
                                <a:lnTo>
                                  <a:pt x="178" y="31"/>
                                </a:lnTo>
                                <a:lnTo>
                                  <a:pt x="192" y="24"/>
                                </a:lnTo>
                                <a:lnTo>
                                  <a:pt x="206" y="19"/>
                                </a:lnTo>
                                <a:lnTo>
                                  <a:pt x="221" y="14"/>
                                </a:lnTo>
                                <a:lnTo>
                                  <a:pt x="235" y="10"/>
                                </a:lnTo>
                                <a:lnTo>
                                  <a:pt x="251" y="6"/>
                                </a:lnTo>
                                <a:lnTo>
                                  <a:pt x="266" y="3"/>
                                </a:lnTo>
                                <a:lnTo>
                                  <a:pt x="281" y="1"/>
                                </a:lnTo>
                                <a:lnTo>
                                  <a:pt x="298" y="0"/>
                                </a:lnTo>
                                <a:lnTo>
                                  <a:pt x="314" y="0"/>
                                </a:lnTo>
                                <a:close/>
                                <a:moveTo>
                                  <a:pt x="314" y="40"/>
                                </a:moveTo>
                                <a:lnTo>
                                  <a:pt x="328" y="40"/>
                                </a:lnTo>
                                <a:lnTo>
                                  <a:pt x="342" y="41"/>
                                </a:lnTo>
                                <a:lnTo>
                                  <a:pt x="355" y="42"/>
                                </a:lnTo>
                                <a:lnTo>
                                  <a:pt x="369" y="44"/>
                                </a:lnTo>
                                <a:lnTo>
                                  <a:pt x="382" y="48"/>
                                </a:lnTo>
                                <a:lnTo>
                                  <a:pt x="395" y="52"/>
                                </a:lnTo>
                                <a:lnTo>
                                  <a:pt x="408" y="56"/>
                                </a:lnTo>
                                <a:lnTo>
                                  <a:pt x="420" y="61"/>
                                </a:lnTo>
                                <a:lnTo>
                                  <a:pt x="432" y="67"/>
                                </a:lnTo>
                                <a:lnTo>
                                  <a:pt x="444" y="72"/>
                                </a:lnTo>
                                <a:lnTo>
                                  <a:pt x="456" y="79"/>
                                </a:lnTo>
                                <a:lnTo>
                                  <a:pt x="467" y="86"/>
                                </a:lnTo>
                                <a:lnTo>
                                  <a:pt x="477" y="94"/>
                                </a:lnTo>
                                <a:lnTo>
                                  <a:pt x="487" y="102"/>
                                </a:lnTo>
                                <a:lnTo>
                                  <a:pt x="497" y="111"/>
                                </a:lnTo>
                                <a:lnTo>
                                  <a:pt x="507" y="120"/>
                                </a:lnTo>
                                <a:lnTo>
                                  <a:pt x="516" y="130"/>
                                </a:lnTo>
                                <a:lnTo>
                                  <a:pt x="525" y="139"/>
                                </a:lnTo>
                                <a:lnTo>
                                  <a:pt x="533" y="150"/>
                                </a:lnTo>
                                <a:lnTo>
                                  <a:pt x="541" y="160"/>
                                </a:lnTo>
                                <a:lnTo>
                                  <a:pt x="548" y="171"/>
                                </a:lnTo>
                                <a:lnTo>
                                  <a:pt x="554" y="182"/>
                                </a:lnTo>
                                <a:lnTo>
                                  <a:pt x="560" y="195"/>
                                </a:lnTo>
                                <a:lnTo>
                                  <a:pt x="566" y="207"/>
                                </a:lnTo>
                                <a:lnTo>
                                  <a:pt x="571" y="219"/>
                                </a:lnTo>
                                <a:lnTo>
                                  <a:pt x="575" y="232"/>
                                </a:lnTo>
                                <a:lnTo>
                                  <a:pt x="579" y="245"/>
                                </a:lnTo>
                                <a:lnTo>
                                  <a:pt x="581" y="258"/>
                                </a:lnTo>
                                <a:lnTo>
                                  <a:pt x="585" y="272"/>
                                </a:lnTo>
                                <a:lnTo>
                                  <a:pt x="586" y="285"/>
                                </a:lnTo>
                                <a:lnTo>
                                  <a:pt x="587" y="299"/>
                                </a:lnTo>
                                <a:lnTo>
                                  <a:pt x="587" y="313"/>
                                </a:lnTo>
                                <a:lnTo>
                                  <a:pt x="587" y="327"/>
                                </a:lnTo>
                                <a:lnTo>
                                  <a:pt x="586" y="341"/>
                                </a:lnTo>
                                <a:lnTo>
                                  <a:pt x="585" y="355"/>
                                </a:lnTo>
                                <a:lnTo>
                                  <a:pt x="581" y="368"/>
                                </a:lnTo>
                                <a:lnTo>
                                  <a:pt x="579" y="382"/>
                                </a:lnTo>
                                <a:lnTo>
                                  <a:pt x="575" y="394"/>
                                </a:lnTo>
                                <a:lnTo>
                                  <a:pt x="571" y="408"/>
                                </a:lnTo>
                                <a:lnTo>
                                  <a:pt x="566" y="420"/>
                                </a:lnTo>
                                <a:lnTo>
                                  <a:pt x="560" y="432"/>
                                </a:lnTo>
                                <a:lnTo>
                                  <a:pt x="554" y="443"/>
                                </a:lnTo>
                                <a:lnTo>
                                  <a:pt x="548" y="455"/>
                                </a:lnTo>
                                <a:lnTo>
                                  <a:pt x="541" y="466"/>
                                </a:lnTo>
                                <a:lnTo>
                                  <a:pt x="533" y="477"/>
                                </a:lnTo>
                                <a:lnTo>
                                  <a:pt x="525" y="487"/>
                                </a:lnTo>
                                <a:lnTo>
                                  <a:pt x="516" y="497"/>
                                </a:lnTo>
                                <a:lnTo>
                                  <a:pt x="507" y="507"/>
                                </a:lnTo>
                                <a:lnTo>
                                  <a:pt x="497" y="516"/>
                                </a:lnTo>
                                <a:lnTo>
                                  <a:pt x="487" y="524"/>
                                </a:lnTo>
                                <a:lnTo>
                                  <a:pt x="477" y="533"/>
                                </a:lnTo>
                                <a:lnTo>
                                  <a:pt x="467" y="540"/>
                                </a:lnTo>
                                <a:lnTo>
                                  <a:pt x="456" y="548"/>
                                </a:lnTo>
                                <a:lnTo>
                                  <a:pt x="444" y="554"/>
                                </a:lnTo>
                                <a:lnTo>
                                  <a:pt x="432" y="560"/>
                                </a:lnTo>
                                <a:lnTo>
                                  <a:pt x="420" y="566"/>
                                </a:lnTo>
                                <a:lnTo>
                                  <a:pt x="408" y="570"/>
                                </a:lnTo>
                                <a:lnTo>
                                  <a:pt x="395" y="574"/>
                                </a:lnTo>
                                <a:lnTo>
                                  <a:pt x="382" y="578"/>
                                </a:lnTo>
                                <a:lnTo>
                                  <a:pt x="369" y="581"/>
                                </a:lnTo>
                                <a:lnTo>
                                  <a:pt x="355" y="583"/>
                                </a:lnTo>
                                <a:lnTo>
                                  <a:pt x="342" y="586"/>
                                </a:lnTo>
                                <a:lnTo>
                                  <a:pt x="328" y="587"/>
                                </a:lnTo>
                                <a:lnTo>
                                  <a:pt x="314" y="587"/>
                                </a:lnTo>
                                <a:lnTo>
                                  <a:pt x="299" y="587"/>
                                </a:lnTo>
                                <a:lnTo>
                                  <a:pt x="286" y="586"/>
                                </a:lnTo>
                                <a:lnTo>
                                  <a:pt x="272" y="583"/>
                                </a:lnTo>
                                <a:lnTo>
                                  <a:pt x="259" y="581"/>
                                </a:lnTo>
                                <a:lnTo>
                                  <a:pt x="245" y="578"/>
                                </a:lnTo>
                                <a:lnTo>
                                  <a:pt x="232" y="574"/>
                                </a:lnTo>
                                <a:lnTo>
                                  <a:pt x="220" y="570"/>
                                </a:lnTo>
                                <a:lnTo>
                                  <a:pt x="207" y="566"/>
                                </a:lnTo>
                                <a:lnTo>
                                  <a:pt x="195" y="560"/>
                                </a:lnTo>
                                <a:lnTo>
                                  <a:pt x="184" y="554"/>
                                </a:lnTo>
                                <a:lnTo>
                                  <a:pt x="172" y="548"/>
                                </a:lnTo>
                                <a:lnTo>
                                  <a:pt x="160" y="540"/>
                                </a:lnTo>
                                <a:lnTo>
                                  <a:pt x="150" y="533"/>
                                </a:lnTo>
                                <a:lnTo>
                                  <a:pt x="140" y="524"/>
                                </a:lnTo>
                                <a:lnTo>
                                  <a:pt x="130" y="516"/>
                                </a:lnTo>
                                <a:lnTo>
                                  <a:pt x="120" y="507"/>
                                </a:lnTo>
                                <a:lnTo>
                                  <a:pt x="111" y="497"/>
                                </a:lnTo>
                                <a:lnTo>
                                  <a:pt x="103" y="487"/>
                                </a:lnTo>
                                <a:lnTo>
                                  <a:pt x="94" y="477"/>
                                </a:lnTo>
                                <a:lnTo>
                                  <a:pt x="87" y="466"/>
                                </a:lnTo>
                                <a:lnTo>
                                  <a:pt x="80" y="455"/>
                                </a:lnTo>
                                <a:lnTo>
                                  <a:pt x="73" y="443"/>
                                </a:lnTo>
                                <a:lnTo>
                                  <a:pt x="67" y="432"/>
                                </a:lnTo>
                                <a:lnTo>
                                  <a:pt x="62" y="420"/>
                                </a:lnTo>
                                <a:lnTo>
                                  <a:pt x="57" y="408"/>
                                </a:lnTo>
                                <a:lnTo>
                                  <a:pt x="53" y="394"/>
                                </a:lnTo>
                                <a:lnTo>
                                  <a:pt x="48" y="382"/>
                                </a:lnTo>
                                <a:lnTo>
                                  <a:pt x="46" y="368"/>
                                </a:lnTo>
                                <a:lnTo>
                                  <a:pt x="44" y="355"/>
                                </a:lnTo>
                                <a:lnTo>
                                  <a:pt x="42" y="341"/>
                                </a:lnTo>
                                <a:lnTo>
                                  <a:pt x="41" y="327"/>
                                </a:lnTo>
                                <a:lnTo>
                                  <a:pt x="41" y="313"/>
                                </a:lnTo>
                                <a:lnTo>
                                  <a:pt x="41" y="299"/>
                                </a:lnTo>
                                <a:lnTo>
                                  <a:pt x="42" y="285"/>
                                </a:lnTo>
                                <a:lnTo>
                                  <a:pt x="44" y="272"/>
                                </a:lnTo>
                                <a:lnTo>
                                  <a:pt x="46" y="258"/>
                                </a:lnTo>
                                <a:lnTo>
                                  <a:pt x="48" y="245"/>
                                </a:lnTo>
                                <a:lnTo>
                                  <a:pt x="53" y="232"/>
                                </a:lnTo>
                                <a:lnTo>
                                  <a:pt x="57" y="219"/>
                                </a:lnTo>
                                <a:lnTo>
                                  <a:pt x="62" y="207"/>
                                </a:lnTo>
                                <a:lnTo>
                                  <a:pt x="67" y="195"/>
                                </a:lnTo>
                                <a:lnTo>
                                  <a:pt x="73" y="182"/>
                                </a:lnTo>
                                <a:lnTo>
                                  <a:pt x="80" y="171"/>
                                </a:lnTo>
                                <a:lnTo>
                                  <a:pt x="87" y="160"/>
                                </a:lnTo>
                                <a:lnTo>
                                  <a:pt x="94" y="150"/>
                                </a:lnTo>
                                <a:lnTo>
                                  <a:pt x="103" y="139"/>
                                </a:lnTo>
                                <a:lnTo>
                                  <a:pt x="111" y="130"/>
                                </a:lnTo>
                                <a:lnTo>
                                  <a:pt x="120" y="120"/>
                                </a:lnTo>
                                <a:lnTo>
                                  <a:pt x="130" y="111"/>
                                </a:lnTo>
                                <a:lnTo>
                                  <a:pt x="140" y="102"/>
                                </a:lnTo>
                                <a:lnTo>
                                  <a:pt x="150" y="94"/>
                                </a:lnTo>
                                <a:lnTo>
                                  <a:pt x="160" y="86"/>
                                </a:lnTo>
                                <a:lnTo>
                                  <a:pt x="172" y="79"/>
                                </a:lnTo>
                                <a:lnTo>
                                  <a:pt x="184" y="72"/>
                                </a:lnTo>
                                <a:lnTo>
                                  <a:pt x="195" y="67"/>
                                </a:lnTo>
                                <a:lnTo>
                                  <a:pt x="207" y="61"/>
                                </a:lnTo>
                                <a:lnTo>
                                  <a:pt x="220" y="56"/>
                                </a:lnTo>
                                <a:lnTo>
                                  <a:pt x="232" y="52"/>
                                </a:lnTo>
                                <a:lnTo>
                                  <a:pt x="245" y="48"/>
                                </a:lnTo>
                                <a:lnTo>
                                  <a:pt x="259" y="44"/>
                                </a:lnTo>
                                <a:lnTo>
                                  <a:pt x="272" y="42"/>
                                </a:lnTo>
                                <a:lnTo>
                                  <a:pt x="286" y="41"/>
                                </a:lnTo>
                                <a:lnTo>
                                  <a:pt x="299" y="40"/>
                                </a:lnTo>
                                <a:lnTo>
                                  <a:pt x="314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1892"/>
                        <wps:cNvSpPr>
                          <a:spLocks/>
                        </wps:cNvSpPr>
                        <wps:spPr bwMode="auto">
                          <a:xfrm>
                            <a:off x="7551" y="2381"/>
                            <a:ext cx="1725" cy="1728"/>
                          </a:xfrm>
                          <a:custGeom>
                            <a:avLst/>
                            <a:gdLst>
                              <a:gd name="T0" fmla="*/ 3593 w 5176"/>
                              <a:gd name="T1" fmla="*/ 1586 h 5184"/>
                              <a:gd name="T2" fmla="*/ 2811 w 5176"/>
                              <a:gd name="T3" fmla="*/ 2461 h 5184"/>
                              <a:gd name="T4" fmla="*/ 5176 w 5176"/>
                              <a:gd name="T5" fmla="*/ 2592 h 5184"/>
                              <a:gd name="T6" fmla="*/ 2811 w 5176"/>
                              <a:gd name="T7" fmla="*/ 2723 h 5184"/>
                              <a:gd name="T8" fmla="*/ 3593 w 5176"/>
                              <a:gd name="T9" fmla="*/ 3598 h 5184"/>
                              <a:gd name="T10" fmla="*/ 2720 w 5176"/>
                              <a:gd name="T11" fmla="*/ 2816 h 5184"/>
                              <a:gd name="T12" fmla="*/ 2588 w 5176"/>
                              <a:gd name="T13" fmla="*/ 5184 h 5184"/>
                              <a:gd name="T14" fmla="*/ 2457 w 5176"/>
                              <a:gd name="T15" fmla="*/ 2816 h 5184"/>
                              <a:gd name="T16" fmla="*/ 1582 w 5176"/>
                              <a:gd name="T17" fmla="*/ 3598 h 5184"/>
                              <a:gd name="T18" fmla="*/ 2365 w 5176"/>
                              <a:gd name="T19" fmla="*/ 2723 h 5184"/>
                              <a:gd name="T20" fmla="*/ 0 w 5176"/>
                              <a:gd name="T21" fmla="*/ 2592 h 5184"/>
                              <a:gd name="T22" fmla="*/ 2365 w 5176"/>
                              <a:gd name="T23" fmla="*/ 2461 h 5184"/>
                              <a:gd name="T24" fmla="*/ 1584 w 5176"/>
                              <a:gd name="T25" fmla="*/ 1586 h 5184"/>
                              <a:gd name="T26" fmla="*/ 2457 w 5176"/>
                              <a:gd name="T27" fmla="*/ 2368 h 5184"/>
                              <a:gd name="T28" fmla="*/ 2588 w 5176"/>
                              <a:gd name="T29" fmla="*/ 0 h 5184"/>
                              <a:gd name="T30" fmla="*/ 2720 w 5176"/>
                              <a:gd name="T31" fmla="*/ 2369 h 5184"/>
                              <a:gd name="T32" fmla="*/ 3593 w 5176"/>
                              <a:gd name="T33" fmla="*/ 1586 h 5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176" h="5184">
                                <a:moveTo>
                                  <a:pt x="3593" y="1586"/>
                                </a:moveTo>
                                <a:lnTo>
                                  <a:pt x="2811" y="2461"/>
                                </a:lnTo>
                                <a:lnTo>
                                  <a:pt x="5176" y="2592"/>
                                </a:lnTo>
                                <a:lnTo>
                                  <a:pt x="2811" y="2723"/>
                                </a:lnTo>
                                <a:lnTo>
                                  <a:pt x="3593" y="3598"/>
                                </a:lnTo>
                                <a:lnTo>
                                  <a:pt x="2720" y="2816"/>
                                </a:lnTo>
                                <a:lnTo>
                                  <a:pt x="2588" y="5184"/>
                                </a:lnTo>
                                <a:lnTo>
                                  <a:pt x="2457" y="2816"/>
                                </a:lnTo>
                                <a:lnTo>
                                  <a:pt x="1582" y="3598"/>
                                </a:lnTo>
                                <a:lnTo>
                                  <a:pt x="2365" y="2723"/>
                                </a:lnTo>
                                <a:lnTo>
                                  <a:pt x="0" y="2592"/>
                                </a:lnTo>
                                <a:lnTo>
                                  <a:pt x="2365" y="2461"/>
                                </a:lnTo>
                                <a:lnTo>
                                  <a:pt x="1584" y="1586"/>
                                </a:lnTo>
                                <a:lnTo>
                                  <a:pt x="2457" y="2368"/>
                                </a:lnTo>
                                <a:lnTo>
                                  <a:pt x="2588" y="0"/>
                                </a:lnTo>
                                <a:lnTo>
                                  <a:pt x="2720" y="2369"/>
                                </a:lnTo>
                                <a:lnTo>
                                  <a:pt x="3593" y="15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250FD7" id="Group 1860" o:spid="_x0000_s1026" style="position:absolute;margin-left:67.35pt;margin-top:73.1pt;width:100.45pt;height:124.5pt;z-index:252108800" coordorigin="7270,1407" coordsize="4752,5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">
                <v:shape id="Freeform 1861" o:spid="_x0000_s1027" style="position:absolute;left:7343;top:6779;width:4631;height:479;visibility:visible;mso-wrap-style:square;v-text-anchor:top" coordsize="13895,1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SexMIA&#10;AADbAAAADwAAAGRycy9kb3ducmV2LnhtbESPQYvCMBSE7wv+h/CEvYimehCpjSKCIK4g6y6en80z&#10;LTYvtYm1/nsjLOxxmJlvmGzZ2Uq01PjSsYLxKAFBnDtdslHw+7MZzkD4gKyxckwKnuRhueh9ZJhq&#10;9+Bvao/BiAhhn6KCIoQ6ldLnBVn0I1cTR+/iGoshysZI3eAjwm0lJ0kylRZLjgsF1rQuKL8e71bB&#10;4LCz1xt+DYw+mYM9t/uL3HulPvvdag4iUBf+w3/trVYwm8D7S/w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VJ7EwgAAANsAAAAPAAAAAAAAAAAAAAAAAJgCAABkcnMvZG93&#10;bnJldi54bWxQSwUGAAAAAAQABAD1AAAAhwMAAAAA&#10;" path="m12835,165r732,176l13895,647r-99,373l13622,965,13140,626r-491,-99l12631,526r-46,-1l12518,524r-78,-3l12359,519r-75,-1l12225,517r-35,-1l12170,518r-35,7l12086,535r-62,13l11955,564r-76,18l11797,601r-81,19l11634,639r-80,19l11482,676r-65,16l11361,705r-42,10l11291,722r-9,2l10397,1086,9183,1437r-941,-11l8216,1421r-73,-12l8039,1391r-121,-20l7794,1351r-113,-18l7632,1326r-40,-6l7562,1317r-19,-1l7535,1316r-11,-2l7510,1310r-16,-4l7452,1292r-49,-15l7287,1236r-129,-46l7033,1143r-108,-40l6850,1075r-28,-11l6417,921,5368,1086r-1203,33l3717,921,3192,669,2361,440,1750,252r-667,55l1061,319r-55,29l927,389r-92,48l740,488r-87,46l586,571r-40,22l533,602r-19,15l490,636r-26,23l401,714r-66,61l270,834r-54,50l178,919r-14,14l,735,175,330,558,209,1367,r808,23l2919,198r831,285l4548,680,5598,593r578,l6461,735r77,-274l6942,593r940,219l8921,834,9698,724r961,-208l11599,220r908,-99l12835,165xe" fillcolor="#8f5444" stroked="f">
                  <v:path arrowok="t" o:connecttype="custom" o:connectlocs="4522,114;4598,340;4379,209;4210,175;4172,175;4119,173;4074,172;4056,173;4028,178;3984,188;3932,200;3877,213;3827,225;3786,235;3763,241;3465,362;2747,475;2714,470;2639,457;2560,444;2530,440;2514,439;2508,438;2498,435;2467,426;2386,397;2308,368;2274,355;1789,362;1239,307;787,147;361,102;335,116;278,146;218,178;182,198;171,206;155,220;112,258;72,295;55,311;58,110;456,0;973,66;1516,227;2058,198;2179,154;2627,271;3232,241;3866,73;4278,55" o:connectangles="0,0,0,0,0,0,0,0,0,0,0,0,0,0,0,0,0,0,0,0,0,0,0,0,0,0,0,0,0,0,0,0,0,0,0,0,0,0,0,0,0,0,0,0,0,0,0,0,0,0,0"/>
                </v:shape>
                <v:shape id="Freeform 1862" o:spid="_x0000_s1028" style="position:absolute;left:10730;top:6918;width:1124;height:270;visibility:visible;mso-wrap-style:square;v-text-anchor:top" coordsize="3374,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dAqcUA&#10;AADbAAAADwAAAGRycy9kb3ducmV2LnhtbESPQWsCMRSE7wX/Q3hCL0WztVBkNYoVKr0odRXF23Pz&#10;3F27eVmSVNd/3xQEj8PMfMOMp62pxYWcrywreO0nIIhzqysuFGw3n70hCB+QNdaWScGNPEwnnacx&#10;ptpeeU2XLBQiQtinqKAMoUml9HlJBn3fNsTRO1lnMETpCqkdXiPc1HKQJO/SYMVxocSG5iXlP9mv&#10;UbBahg/nMrtYvtDB7A/n7Ht3nCv13G1nIxCB2vAI39tfWsHwDf6/xB8gJ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F0CpxQAAANsAAAAPAAAAAAAAAAAAAAAAAJgCAABkcnMv&#10;ZG93bnJldi54bWxQSwUGAAAAAAQABAD1AAAAigMAAAAA&#10;" path="m3374,536l2569,,1787,112,734,520,,785r989,23l2066,785,2808,665,3374,536xe" fillcolor="#716f61" stroked="f">
                  <v:path arrowok="t" o:connecttype="custom" o:connectlocs="1124,179;856,0;595,37;245,174;0,262;329,270;688,262;935,222;1124,179" o:connectangles="0,0,0,0,0,0,0,0,0"/>
                </v:shape>
                <v:shape id="Freeform 1863" o:spid="_x0000_s1029" style="position:absolute;left:7290;top:5727;width:4732;height:1569;visibility:visible;mso-wrap-style:square;v-text-anchor:top" coordsize="14196,4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98wMMA&#10;AADbAAAADwAAAGRycy9kb3ducmV2LnhtbESP3WrCQBCF7wu+wzJC7+ombSkSXUWUGikt1OgDDNkx&#10;CWZnQ3ZNYp6+Wyj08nB+Ps5yPZhadNS6yrKCeBaBIM6trrhQcD69P81BOI+ssbZMCu7kYL2aPCwx&#10;0bbnI3WZL0QYYZeggtL7JpHS5SUZdDPbEAfvYluDPsi2kLrFPoybWj5H0Zs0WHEglNjQtqT8mt2M&#10;gn7cI369jJ8Bu3FZ/ZHu4u9UqcfpsFmA8DT4//Bf+6AVzF/h90v4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r98wMMAAADbAAAADwAAAAAAAAAAAAAAAACYAgAAZHJzL2Rv&#10;d25yZXYueG1sUEsFBgAAAAAEAAQA9QAAAIgDAAAAAA==&#10;" path="m13473,4072r-38,13l13391,4098r-49,14l13285,4125r-64,14l13151,4151r-79,12l12985,4175r-96,10l12785,4194r-116,8l12546,4208r-134,5l12266,4216r-156,1l11943,4216r-75,l11794,4215r-70,-1l11654,4214r-67,-1l11522,4213r-64,l11397,4213r-60,l11279,4213r-56,l11170,4213r-53,1l11065,4214r-49,l10969,4215r158,-58l11270,4104r132,-47l11522,4016r110,-37l11731,3946r92,-28l11907,3893r77,-21l12056,3853r68,-17l12188,3822r62,-14l12309,3796r60,-11l12429,3774r4,-2l12454,3768r24,-3l12503,3761r24,-1l12553,3759r26,l12604,3760r27,2l12659,3766r27,3l12714,3774r28,5l12770,3785r57,13l12884,3814r56,18l12996,3850r55,20l13104,3891r51,21l13204,3935r47,21l13295,3976r34,17l13359,4009r27,13l13409,4036r18,9l13443,4054r13,9l13468,4069r3,3l13472,4072r1,xm6814,4377r13,-1l6839,4374r12,-3l6864,4366r21,11l6907,4388r24,11l6954,4409r36,16l7029,4439r42,16l7117,4470r48,15l7216,4501r54,15l7326,4532r59,15l7448,4561r64,15l7579,4590r68,14l7719,4617r73,13l7867,4642r77,10l8023,4663r81,9l8186,4681r84,7l8355,4695r86,5l8529,4704r89,3l8708,4708r91,l8891,4707r93,-3l9077,4699r94,-7l9266,4684r74,-6l9413,4669r75,-10l9562,4647r75,-12l9712,4622r75,-15l9862,4591r21,-4l9906,4581r21,-5l9950,4571r13,1l9975,4574r14,l10002,4571r26,-4l10031,4566r32,-6l10097,4554r42,-5l10187,4542r57,-7l10312,4530r80,-6l10487,4519r109,-5l10723,4510r147,-4l11035,4504r189,-1l11437,4503r237,1l11940,4506r106,1l12149,4507r99,-1l12344,4504r90,-3l12523,4496r84,-4l12687,4486r77,-7l12838,4473r71,-8l12976,4457r64,-9l13100,4439r58,-10l13213,4419r52,-11l13314,4398r47,-12l13405,4375r41,-11l13485,4352r36,-12l13556,4329r31,-12l13616,4306r28,-11l13669,4283r23,-11l13714,4261r19,-11l13751,4240r28,11l13806,4260r28,7l13861,4272r15,1l13889,4274r14,1l13916,4274r14,l13943,4273r13,-2l13970,4268r12,-4l13996,4260r12,-5l14020,4249r14,-7l14046,4234r11,-8l14070,4216r11,-10l14093,4195r11,-13l14114,4169r11,-13l14136,4140r11,-17l14156,4106r12,-23l14177,4059r8,-22l14190,4013r4,-22l14196,3968r,-22l14195,3925r-3,-23l14187,3881r-6,-21l14175,3838r-8,-20l14158,3798r-10,-20l14138,3759r-13,-19l14113,3722r-12,-18l14087,3686r-28,-34l14030,3621r-29,-29l13972,3565r-27,-23l13918,3521r-5,-40l13906,3443r-8,-38l13889,3369r-10,-36l13868,3298r-12,-33l13842,3232r-13,-32l13813,3170r-17,-31l13779,3110r-20,-28l13738,3054r-21,-26l13693,3003r-24,-26l13642,2953r-28,-23l13585,2908r-30,-21l13522,2867r-33,-20l13454,2829r-37,-17l13379,2795r-40,-15l13297,2765r-43,-15l13208,2738r-47,-12l13111,2715r-53,-79l13004,2561r-55,-73l12894,2418r-55,-68l12782,2284r-29,-31l12725,2222r-30,-31l12666,2161r-30,-29l12606,2104r-31,-28l12544,2049r-31,-27l12481,1998r-32,-26l12416,1947r-33,-23l12349,1901r-33,-22l12280,1857r-35,-21l12209,1816r-37,-19l12135,1778r-39,-18l12057,1742r-41,-17l11975,1710r-42,-16l11890,1679r-42,-13l11803,1654r-45,-12l11713,1631r-47,-10l11619,1612r-48,-8l11522,1596r-50,-6l11421,1584r-52,-4l11316,1576r-54,-2l11208,1572r-56,-1l11095,1571r-59,1l10978,1574r-60,2l10856,1581r-63,4l10730,1591r-65,6l10599,1605r-67,9l10463,1624r-2,l10431,1629r-32,5l10367,1641r-34,7l10298,1656r-36,9l10225,1674r-38,10l10150,1695r-39,11l10073,1719r-41,12l9992,1744r-40,15l9911,1775r-41,15l9803,1818r-68,29l9667,1880r-68,33l9531,1950r-68,39l9429,2009r-34,20l9362,2050r-34,23l9328,2041r-2,-31l9323,1978r-6,-32l9310,1915r-7,-32l9293,1852r-13,-32l9267,1790r-17,-30l9241,1744r-9,-14l9222,1715r-11,-14l9200,1686r-13,-13l9175,1658r-13,-13l9148,1631r-14,-13l9118,1605r-16,-13l9107,1528r4,-80l9116,1357r5,-102l9127,1146r7,-114l9139,916r6,-114l9150,690r6,-105l9160,488r5,-85l9168,332r4,-53l9173,244r1,-14l9174,216r-1,-15l9169,188r-4,-15l9159,161r-6,-12l9145,137r-9,-11l9127,116r-11,-9l9104,99r-13,-6l9079,87r-14,-3l9051,80r-15,-1l9021,79r-15,1l8993,84r-14,4l8966,94r-13,5l8942,108r-11,8l8921,126r-8,11l8905,149r-6,12l8893,174r-5,14l8885,202r-1,15l8884,227r-2,28l8880,299r-3,57l8874,427r-5,79l8865,595r-5,95l8855,788r-6,102l8845,994r-6,102l8834,1194r-5,94l8824,1376r-4,78l8796,1447r-24,-6l8746,1435r-25,-6l8694,1424r-27,-6l8639,1414r-28,-5l8606,1409r-48,-6l8511,1397r-48,-6l8415,1387r-47,-5l8320,1378r-49,-3l8223,1371r-47,-2l8127,1367r-47,-1l8032,1364r-48,-1l7937,1363r-48,l7842,1363r-56,1l7731,1367r-54,2l7623,1372r-53,5l7517,1381r-52,5l7413,1391r-50,7l7314,1406r-50,7l7217,1422r-47,9l7125,1440r-45,10l7036,1460r-3,-25l7031,1407r-3,-30l7027,1344r,-34l7027,1273r1,-39l7029,1194r5,-84l7039,1024r7,-88l7055,850r8,-83l7072,688r8,-72l7088,552r6,-53l7100,459r3,-25l7104,424r1,-14l7105,395r-2,-14l7101,367r-4,-13l7091,341r-8,-12l7075,317r-9,-10l7056,297r-10,-9l7034,281r-12,-7l7008,269r-14,-5l6979,262r-15,-1l6950,261r-15,2l6922,266r-13,4l6896,276r-12,7l6873,291r-12,9l6853,310r-9,10l6836,332r-7,13l6823,358r-3,15l6817,387r-3,18l6808,453r-9,77l6789,626r-11,114l6767,866r-4,66l6760,999r-4,68l6754,1136r-48,-8l6649,1119r-65,-8l6513,1102r-76,-8l6356,1088r-85,-6l6182,1078r-45,-2l6091,1075r-45,l5999,1075r-47,1l5905,1078r-47,2l5811,1083r-46,4l5718,1092r-46,6l5626,1104r-45,8l5536,1121r-43,9l5450,1141r-10,-69l5432,998r-7,-78l5419,838r-5,-83l5410,672r-4,-81l5403,512r-2,-74l5400,368r-1,-61l5398,252r,-44l5398,174r,-21l5396,145r,-14l5394,116r-3,-14l5385,88r-5,-12l5372,64r-8,-12l5354,42r-10,-9l5333,24r-13,-6l5308,11,5295,6,5281,2,5267,r-16,l5236,r-14,2l5208,6r-13,5l5183,18r-13,6l5159,33r-10,9l5139,52r-8,12l5123,76r-5,12l5112,102r-3,14l5106,131r-1,14l5105,154r1,24l5106,217r,50l5108,329r2,71l5112,478r2,84l5118,651r5,92l5129,834r7,93l5143,1017r9,86l5157,1145r5,39l5169,1222r6,36l5157,1270r-18,14l5121,1296r-17,15l5089,1324r-16,16l5058,1354r-14,16l5030,1387r-13,17l5005,1420r-12,18l4982,1457r-10,19l4963,1497r-9,20l4946,1538r-6,21l4934,1582r-5,22l4924,1628r-3,23l4918,1677r-2,25l4916,1727r,27l4917,1782r3,28l4923,1840r4,29l4933,1899r7,31l4889,1902r-105,-57l4676,1787r-57,-30l4560,1727r-59,-29l4441,1669r-62,-29l4315,1613r-64,-27l4185,1559r-66,-24l4051,1512r-69,-22l3912,1470r-71,-18l3768,1435r-74,-15l3619,1408r-75,-9l3467,1392r-79,-4l3309,1387r-79,2l3148,1395r-82,8l2983,1415r-85,16l2813,1451r-86,24l2641,1503r-90,32l2465,1567r-82,34l2306,1633r-75,34l2161,1701r-69,33l2029,1769r-62,34l1909,1837r-55,35l1801,1906r-49,34l1705,1975r-44,34l1619,2042r-39,34l1542,2110r-35,33l1473,2176r-31,32l1413,2241r-28,31l1359,2302r-26,31l1310,2363r-21,29l1267,2420r-39,55l1194,2525r-24,34l1149,2590r-21,28l1107,2643r-6,7l1093,2656r-9,7l1074,2669r-24,11l1025,2690r-31,10l963,2710r-34,9l895,2728r-51,14l795,2755r-50,16l695,2787r-23,9l647,2807r-23,11l600,2829r-22,12l556,2854r-22,14l513,2884r-20,16l474,2917r-19,18l437,2956r-17,21l404,2999r-14,25l375,3050r-12,27l352,3106r-10,31l333,3170r-8,34l319,3240r-5,39l312,3320r-18,10l277,3341r-17,12l244,3365r-15,12l213,3390r-14,13l185,3416r-13,14l159,3444r-12,15l135,3473r-23,29l92,3534r-18,30l59,3596r-15,32l33,3660r-10,33l14,3725r-6,32l4,3788r-2,34l,3854r3,32l6,3917r6,30l19,3976r5,14l30,4003r4,14l41,4030r8,16l58,4061r10,14l78,4089r11,13l101,4114r12,12l126,4137r14,10l155,4156r14,7l185,4170r17,7l219,4181r18,5l255,4188r20,2l295,4191r21,-1l338,4188r23,-4l383,4178r24,-8l431,4161r42,33l515,4223r46,28l608,4275r49,24l709,4319r53,19l815,4355r56,15l928,4383r59,11l1046,4404r61,9l1169,4420r63,6l1295,4429r65,3l1425,4435r66,l1557,4435r67,-2l1693,4431r67,-2l1828,4425r137,-8l2100,4405r136,-11l2370,4383r75,-7l2518,4370r72,-7l2661,4357r69,-4l2799,4348r67,-4l2931,4342r62,-3l3054,4338r58,1l3168,4340r54,4l3272,4348r24,4l3319,4355r22,5l3364,4364r1,l3437,4377r82,13l3612,4400r103,9l3826,4417r118,5l4069,4428r131,3l4335,4433r140,3l4619,4437r145,-1l4911,4436r146,-3l5205,4431r145,-2l5636,4422r269,-8l6153,4405r218,-7l6554,4390r138,-7l6782,4379r32,-2xm3595,4106r-24,-3l3547,4101r-22,-4l3504,4094r-20,-3l3463,4087r-19,-4l3426,4079r-1,l3423,4078r-26,-4l3371,4069r-27,-4l3317,4061r-57,-5l3200,4051r-61,-2l3075,4048r-66,1l2941,4050r-70,4l2800,4057r-73,4l2653,4067r-75,6l2501,4079r-77,7l2345,4094r-116,10l2110,4114r-117,9l1874,4132r-117,7l1640,4143r-58,1l1526,4146r-57,l1413,4144r-55,-1l1304,4140r-52,-3l1199,4132r-51,-6l1097,4120r-48,-8l1001,4103r-46,-10l910,4082r-43,-14l825,4054r-40,-16l747,4021r-36,-19l676,3981r4,-4l709,3948r30,-28l772,3893r32,-25l838,3844r34,-22l907,3800r36,-20l980,3761r37,-17l1054,3728r38,-15l1131,3698r38,-12l1208,3674r39,-11l1288,3654r39,-9l1366,3636r39,-7l1444,3622r39,-5l1523,3612r39,-4l1600,3604r38,-2l1675,3600r37,-2l1783,3596r70,l1877,3596r25,2l1928,3599r24,1l1976,3601r25,2l2024,3604r24,3l2090,3611r38,3l2163,3619r30,4l2194,3623r40,7l2280,3641r53,14l2391,3673r63,19l2522,3714r72,24l2669,3763r77,28l2827,3819r81,31l2991,3880r83,31l3157,3942r81,31l3320,4003r36,14l3392,4030r34,14l3462,4057r34,12l3529,4082r34,12l3595,4106xm6397,3920r-58,-4l6277,3911r-65,-3l6144,3905r-70,-3l6002,3901r-73,1l5855,3905r-74,3l5709,3915r-37,3l5636,3923r-35,4l5567,3933r-35,6l5498,3946r-33,7l5433,3962r-32,9l5371,3980r-29,11l5314,4002r-2,l5276,4016r-40,13l5196,4039r-42,10l5130,4054r-24,3l5083,4060r-24,4l5035,4067r-24,2l4987,4070r-25,3l4929,4074r-35,1l4859,4075r-35,l4755,4073r-72,-5l4612,4063r-71,-8l4470,4045r-72,-12l4329,4020r-70,-13l4192,3991r-66,-16l4061,3957r-61,-18l3940,3920r-57,-19l3881,3901r-47,-17l3784,3867r-54,-21l3673,3825r-60,-22l3552,3780r-64,-24l3422,3731r-84,-31l3253,3668r-85,-32l3082,3604r-86,-31l2912,3542r-84,-30l2746,3483r-78,-27l2593,3432r-73,-24l2453,3388r-63,-18l2333,3356r-52,-13l2237,3335r-3,l2200,3330r-39,-5l2118,3321r-46,-5l2049,3314r-24,-1l1999,3312r-25,-2l1946,3308r-29,-1l1888,3306r-32,l1776,3306r-83,2l1650,3311r-43,2l1562,3316r-44,5l1472,3326r-45,6l1382,3339r-46,8l1289,3356r-46,10l1197,3377r-47,12l1104,3403r-46,14l1012,3433r-46,18l922,3469r-45,20l832,3510r-44,24l746,3558r-43,26l662,3612r-40,29l581,3673r-38,33l505,3741r-36,36l439,3807r-27,26l388,3854r-23,17l346,3883r-18,10l321,3897r-7,2l307,3900r-7,1l298,3893r-3,-7l294,3875r-3,-10l291,3855r,-11l291,3832r2,-13l295,3804r3,-17l302,3771r5,-15l313,3739r6,-16l327,3707r8,-15l345,3676r11,-15l368,3647r12,-15l393,3619r16,-14l424,3593r16,-12l452,3582r11,l481,3580r15,-4l512,3571r16,-8l534,3558r22,-10l580,3537r29,-12l641,3511r20,-8l681,3497r21,-8l725,3481r23,-9l773,3464r24,-8l822,3449r68,-21l962,3408r75,-20l1113,3369r78,-18l1272,3334r79,-14l1432,3306r79,-11l1591,3285r38,-3l1668,3278r37,-2l1742,3274r37,l1814,3273r34,1l1883,3275r32,2l1947,3280r30,4l2007,3288r8,3l2024,3291r9,1l2041,3291r,1l2045,3291r1,l2076,3289r30,l2137,3291r33,2l2201,3296r33,4l2268,3304r34,6l2336,3316r35,7l2407,3331r36,9l2515,3359r75,21l2668,3404r77,26l2824,3456r80,28l2986,3515r81,30l3149,3576r83,32l3285,3629r54,20l3393,3669r54,20l3500,3710r54,20l3609,3749r54,19l3716,3787r54,18l3824,3823r54,17l3930,3856r54,16l4036,3887r53,13l4137,3915r48,13l4232,3939r47,12l4326,3960r46,7l4419,3975r45,6l4510,3986r45,5l4601,3994r43,2l4689,3998r44,1l4776,3999r44,-1l4864,3996r42,-1l4949,3992r42,-2l5075,3982r83,-9l5240,3963r80,-11l5401,3940r79,-12l5542,3919r61,-9l5665,3901r60,-8l5785,3887r59,-7l5902,3875r58,-3l6018,3871r56,l6130,3873r54,4l6211,3880r27,3l6265,3888r27,5l6319,3899r25,7l6371,3912r26,8xm297,3901r-3,l293,3900r4,1xm6451,2283r15,5l6483,2290r16,1l6516,2290r-18,36l6483,2362r-12,36l6460,2432r-8,35l6444,2502r-4,32l6436,2567r-18,-38l6398,2491r-22,-40l6351,2412r-26,-38l6297,2335r-14,-18l6267,2298r-15,-18l6235,2261r22,-1l6278,2259r22,l6320,2260r36,3l6388,2268r26,5l6434,2279r12,3l6451,2283xm6442,1984r-23,-4l6395,1976r-26,-2l6341,1972r-29,-1l6281,1969r-32,2l6216,1973r-34,3l6147,1981r-35,6l6076,1996r-37,10l6002,2020r-37,14l5927,2052r-31,-11l5862,2031r-34,-9l5794,2015r-37,-6l5720,2004r-38,-3l5642,2000r-41,l5559,2001r-43,3l5471,2010r-44,7l5380,2026r-49,10l5282,2049r-24,-82l5242,1892r-5,-68l5241,1761r13,-57l5274,1652r29,-47l5338,1564r42,-36l5428,1496r52,-28l5537,1444r61,-20l5663,1407r68,-13l5800,1383r72,-7l5945,1371r74,-2l6091,1368r73,1l6236,1372r70,4l6373,1381r65,6l6500,1394r57,6l6610,1408r89,14l6763,1432r3,29l6770,1490r3,27l6778,1544r-30,13l6720,1569r-26,14l6669,1597r-25,15l6622,1627r-21,14l6581,1657r-18,16l6546,1688r-16,17l6517,1722r-13,17l6494,1755r-9,18l6479,1791r-9,26l6463,1843r-7,26l6452,1892r-5,24l6445,1939r-2,23l6442,1984xm6256,2945r3,15l6264,2973r5,14l6277,2999r8,11l6294,3022r11,9l6315,3040r13,6l6340,3053r13,6l6367,3062r13,2l6395,3065r14,l6424,3063r12,-2l6446,3058r11,-4l6468,3049r8,-6l6485,3037r9,-6l6502,3023r8,-8l6517,3006r5,-9l6528,2988r4,-10l6537,2968r3,-11l6543,2947r12,14l6568,2976r14,13l6596,3001r15,13l6625,3024r16,10l6657,3043r-17,48l6626,3138r-12,45l6604,3226r-8,40l6590,3305r-5,37l6582,3377r-3,33l6579,3442r2,30l6583,3500r3,27l6591,3553r5,23l6603,3599r-12,17l6579,3633r-10,18l6559,3669r-33,-12l6491,3645r-34,-10l6424,3624r-34,-8l6356,3609r-34,-7l6287,3595r-33,-4l6219,3586r-35,-2l6151,3581r-35,-1l6081,3579r-34,l6012,3579r-71,2l5871,3585r-71,7l5729,3600r-72,9l5584,3619r-73,10l5437,3640r-73,11l5290,3663r-75,10l5139,3682r-76,9l4986,3697r-78,6l4830,3706r-40,l4751,3707r-41,-1l4671,3705r-40,-2l4591,3701r-42,-4l4509,3693r-42,-6l4427,3682r-41,-8l4344,3666r-42,-9l4260,3647r-41,-11l4176,3622r-7,-2l4161,3618r-51,-13l4060,3591r-50,-15l3959,3561r-51,-17l3856,3527r-51,-17l3752,3491r-51,-18l3648,3454r-51,-19l3544,3416r-53,-20l3440,3376r-53,-20l3336,3337r-89,-34l3161,3269r-86,-31l2989,3207r-85,-31l2820,3147r-84,-27l2654,3096r-82,-24l2492,3052r-39,-9l2414,3035r-40,-8l2336,3021r-38,-6l2260,3010r-38,-4l2185,3003r-36,-3l2112,2999r-35,l2042,3000r-35,-5l1973,2991r-37,-3l1899,2986r-39,-2l1820,2984r-40,l1740,2985r-42,2l1656,2989r-43,4l1571,2997r-88,10l1396,3018r-88,15l1220,3050r-86,16l1049,3086r-83,21l886,3127r-77,22l736,3171r-24,8l689,3186r-24,8l643,3201r5,-11l656,3180r7,-12l671,3158r16,-18l704,3124r18,-16l743,3094r20,-12l784,3071r22,-10l829,3052r22,-9l875,3035r47,-13l969,3009r51,-14l1070,2981r25,-8l1120,2965r23,-9l1167,2947r22,-11l1211,2925r22,-12l1254,2898r20,-14l1293,2868r18,-18l1329,2831r25,-31l1379,2766r26,-37l1432,2691r31,-46l1498,2597r38,-50l1579,2493r23,-27l1627,2438r27,-29l1682,2381r30,-29l1743,2321r34,-29l1813,2262r36,-30l1890,2201r41,-31l1976,2140r47,-30l2073,2078r53,-30l2181,2017r58,-31l2299,1956r65,-30l2431,1896r71,-31l2576,1836r77,-30l2735,1778r76,-25l2886,1732r74,-17l3034,1702r74,-10l3179,1685r72,-5l3322,1679r70,3l3462,1686r69,7l3598,1702r67,12l3731,1727r65,15l3861,1760r62,19l3986,1799r62,21l4108,1843r59,25l4226,1892r58,26l4340,1944r55,27l4448,1998r54,26l4554,2051r99,54l4749,2157r47,27l4843,2208r45,25l4932,2256r44,23l5017,2300r41,19l5098,2337r10,11l5120,2358r12,8l5146,2374r33,18l5209,2412r28,23l5264,2459r24,27l5310,2514r21,30l5349,2576r17,33l5382,2643r14,34l5409,2711r10,36l5429,2782r9,36l5445,2852r6,35l5456,2921r4,32l5464,2986r5,58l5471,3097r1,43l5472,3174r-1,21l5471,3202r,16l5472,3232r4,14l5479,3259r6,14l5492,3285r7,12l5508,3307r9,10l5528,3326r12,8l5552,3341r13,6l5579,3351r14,3l5608,3356r14,l5637,3354r15,-3l5665,3348r13,-6l5691,3335r11,-7l5713,3319r10,-11l5732,3298r8,-11l5747,3275r5,-14l5757,3248r2,-15l5761,3219r,-7l5762,3193r,-30l5761,3124r-1,-49l5757,3019r-7,-62l5742,2889r-5,-34l5730,2818r-8,-37l5714,2744r-10,-38l5694,2668r-12,-39l5669,2591r-14,-38l5638,2515r-17,-38l5602,2440r-20,-36l5560,2368r-24,-33l5511,2301r57,-3l5622,2298r52,4l5723,2310r46,11l5813,2337r41,17l5892,2374r37,22l5963,2421r31,27l6023,2476r27,29l6076,2535r22,32l6119,2598r19,31l6156,2662r16,30l6187,2724r12,29l6210,2782r9,27l6228,2835r13,44l6249,2914r6,22l6256,2945xm7846,1654r44,l7934,1654r45,l8024,1655r45,1l8115,1657r46,2l8207,1661r46,4l8298,1668r45,3l8388,1676r46,4l8479,1686r45,6l8568,1697r3,l8624,1706r51,11l8719,1731r43,14l8800,1762r35,18l8866,1799r27,20l8919,1842r21,22l8959,1888r17,24l8989,1937r11,26l9010,1989r7,25l9023,2040r3,26l9028,2092r2,25l9028,2143r-1,24l9025,2191r-3,23l9017,2236r-4,20l9007,2277r-4,17l8993,2326r-11,24l8965,2368r-53,-13l8862,2342r-50,-12l8764,2321r-46,-9l8674,2306r-44,-6l8587,2297r-40,-4l8508,2292r-38,l8432,2294r-36,4l8361,2301r-33,7l8295,2315r-12,-8l8271,2299r-10,-5l8230,2281r-46,-18l8123,2241r-37,-12l8048,2218r-43,-11l7961,2196r-47,-9l7865,2179r-51,-8l7761,2167r-53,-4l7652,2163r-56,3l7539,2171r-59,8l7423,2191r-58,16l7307,2227r-57,25l7193,2281r-55,35l7083,2355r-54,45l6978,2451r-50,57l6881,2572r-5,6l6874,2584r-1,l6859,2608r-13,24l6832,2655r-12,24l6808,2702r-11,23l6784,2748r-11,22l6765,2759r-9,-12l6751,2735r-7,-13l6739,2709r-4,-15l6731,2680r-3,-16l6726,2647r-1,-16l6724,2609r2,-22l6728,2564r5,-23l6738,2516r7,-24l6754,2466r11,-26l6778,2445r13,2l6803,2449r14,1l6829,2450r12,-2l6854,2446r12,-4l6878,2438r11,-6l6901,2426r10,-8l6921,2409r9,-9l6938,2389r6,-12l6951,2364r6,-14l6960,2337r3,-15l6964,2309r-1,-15l6962,2281r-3,-13l6954,2254r-5,-13l6942,2228r-8,-11l6925,2206r-10,-10l6904,2187r-12,-8l6869,2166r-22,-13l6827,2139r-19,-14l6790,2111r-16,-16l6767,2087r-6,-8l6755,2071r-5,-7l6746,2057r-3,-8l6739,2040r-2,-8l6735,2023r-1,-10l6733,2003r,-11l6733,1981r1,-13l6735,1956r2,-13l6744,1915r9,-32l6755,1878r4,-7l6769,1853r14,-17l6801,1819r22,-14l6849,1790r28,-13l6909,1764r33,-11l6979,1743r38,-10l7057,1724r42,-9l7141,1707r44,-6l7230,1694r45,-6l7365,1678r90,-7l7541,1665r79,-5l7694,1658r63,-2l7808,1655r38,-1xm9190,2554r7,-5l9204,2542r8,-7l9218,2528r43,-40l9305,2450r45,-36l9395,2380r46,-34l9490,2313r47,-31l9586,2253r48,-29l9683,2197r49,-26l9782,2147r49,-24l9880,2101r48,-21l9976,2060r38,-14l10051,2032r37,-13l10124,2006r36,-12l10195,1984r34,-11l10263,1964r32,-9l10328,1947r30,-8l10389,1933r30,-6l10448,1921r28,-4l10504,1912r1,l10567,1903r62,-9l10689,1888r60,-7l10807,1876r57,-4l10919,1868r55,-3l11027,1863r53,-1l11131,1862r51,l11232,1863r48,2l11327,1869r47,3l11420,1876r45,6l11509,1889r43,7l11594,1903r41,9l11677,1921r39,10l11755,1943r38,11l11831,1966r37,14l11904,1994r36,15l11974,2023r34,17l12041,2057r33,17l12106,2093r33,19l12170,2131r30,21l12232,2173r29,22l12291,2217r29,24l12349,2265r28,25l12405,2315r28,27l12461,2368r27,27l12516,2423r26,29l12569,2482r26,30l12647,2575r53,63l12750,2706r51,69l12852,2848r50,74l12910,2934r10,11l12930,2956r12,9l12955,2972r13,7l12983,2984r14,4l13041,2997r41,9l13122,3016r38,10l13195,3037r35,13l13263,3062r30,12l13322,3088r28,14l13376,3117r24,16l13423,3149r21,17l13464,3184r19,19l13496,3218r14,17l13522,3250r13,18l13546,3286r10,18l13566,3324r9,19l13474,3304r-100,-36l13276,3237r-100,-26l13078,3187r-98,-17l12883,3154r-97,-11l12689,3135r-96,-5l12497,3129r-95,1l12308,3135r-94,7l12120,3152r-93,12l11935,3177r-92,17l11753,3212r-91,20l11572,3254r-89,22l11394,3301r-88,25l11220,3352r-87,27l11048,3407r-86,29l10795,3493r-165,58l10558,3576r-71,25l10416,3626r-69,23l10277,3672r-68,22l10142,3715r-66,20l10010,3754r-65,18l9881,3789r-62,15l9757,3817r-62,11l9636,3837r-59,8l9571,3845r-6,1l9473,3861r-92,13l9289,3884r-90,11l9109,3902r-90,6l8931,3911r-88,3l8754,3915r-87,-1l8581,3911r-87,-4l8409,3901r-85,-6l8239,3886r-84,-11l8073,3863r-83,-12l7907,3836r-82,-15l7743,3803r-80,-18l7582,3765r-80,-22l7422,3721r-79,-24l7264,3673r-78,-26l7108,3620r-79,-28l6952,3563r-77,-30l6866,3521r-11,-9l6849,3508r-4,-11l6840,3482r-2,-18l6837,3442r1,-27l6841,3385r4,-18l6848,3348r6,-20l6859,3306r7,-22l6873,3259r9,-26l6892,3205r11,-29l6915,3146r14,-32l6944,3079r17,-36l6979,3005r19,-40l7019,2923r24,-45l7067,2832r26,-48l7122,2734r23,-31l7169,2674r24,-27l7219,2623r25,-23l7271,2580r27,-19l7325,2544r28,-15l7381,2515r28,-12l7438,2492r28,-9l7495,2475r29,-7l7553,2464r28,-5l7610,2457r28,-2l7667,2454r28,l7722,2455r28,1l7777,2459r26,2l7829,2466r25,3l7879,2474r46,11l7968,2496r-22,23l7925,2542r-21,25l7883,2591r-20,27l7843,2646r-20,28l7804,2705r-19,30l7766,2767r-18,33l7729,2833r-37,70l7654,2978r-6,13l7644,3005r-3,14l7639,3033r-1,14l7641,3061r2,14l7646,3089r6,12l7657,3115r8,11l7674,3137r9,10l7694,3157r13,8l7719,3173r14,6l7747,3183r14,3l7775,3187r14,l7803,3186r14,-2l7831,3181r12,-6l7855,3168r13,-6l7879,3153r10,-10l7899,3133r8,-13l7915,3107r42,-85l8000,2943r21,-36l8042,2873r20,-34l8084,2809r21,-29l8127,2752r23,-25l8172,2703r23,-21l8219,2664r12,-9l8244,2646r12,-6l8268,2632r22,-10l8312,2613r24,-8l8360,2598r26,-6l8413,2588r28,-3l8470,2584r30,-2l8533,2584r33,2l8601,2589r37,5l8676,2600r40,7l8758,2616r-24,36l8711,2688r-22,36l8668,2761r-20,38l8628,2837r-18,39l8592,2916r-17,41l8561,2998r-15,43l8533,3083r-13,44l8510,3171r-10,44l8491,3261r-1,15l8490,3291r1,14l8493,3319r5,13l8502,3345r7,13l8517,3370r9,10l8535,3390r11,10l8557,3408r12,7l8583,3421r13,4l8611,3428r14,3l8640,3431r15,-1l8669,3426r14,-3l8695,3417r12,-5l8719,3404r12,-9l8741,3385r9,-10l8758,3363r6,-12l8770,3338r4,-14l8778,3310r5,-30l8789,3252r7,-28l8802,3198r8,-27l8818,3144r9,-27l8836,3091r9,-26l8856,3040r10,-26l8877,2989r24,-49l8927,2893r28,-47l8984,2801r30,-44l9046,2714r34,-42l9116,2632r36,-40l9190,2554xm6809,3818r78,31l6967,3878r79,29l7126,3934r80,26l7287,3984r80,24l7449,4030r82,21l7614,4072r82,17l7779,4107r84,16l7948,4138r84,13l8118,4163r89,11l8296,4184r91,7l8478,4197r90,5l8660,4204r93,1l8845,4205r94,-2l9033,4198r94,-7l9222,4184r96,-9l9415,4162r96,-13l9608,4133r65,-8l9738,4115r67,-11l9871,4089r67,-15l10007,4057r69,-19l10145,4018r71,-20l10286,3975r72,-23l10430,3927r72,-25l10576,3878r74,-27l10725,3825r169,-59l11065,3707r88,-29l11240,3650r88,-27l11418,3596r90,-24l11598,3548r92,-22l11782,3505r92,-19l11966,3470r94,-15l12154,3443r96,-9l12345,3427r95,-3l12536,3423r96,3l12729,3433r97,10l12923,3458r99,17l13119,3498r99,28l13316,3557r100,36l13514,3636r100,46l13714,3734r7,5l13730,3742r31,23l13793,3791r17,15l13827,3821r15,14l13857,3851r13,16l13883,3882r10,16l13899,3912r4,8l13905,3927r1,8l13907,3942r,6l13906,3955r-2,6l13902,3967r-3,4l13896,3973r-3,1l13888,3975r-10,l13867,3972r-13,-4l13839,3962r-15,-7l13809,3946r-33,-18l13745,3908r-30,-20l13688,3868r-14,-10l13660,3849r-14,-11l13633,3830r-6,-4l13623,3823r-13,-8l13593,3805r-20,-11l13548,3780r-28,-14l13489,3749r-33,-17l13421,3715r-51,-24l13316,3666r-58,-25l13198,3617r-63,-25l13070,3570r-66,-23l12936,3528r-34,-9l12867,3510r-34,-8l12798,3496r-34,-7l12730,3483r-35,-4l12661,3474r-34,-2l12593,3470r-33,-1l12527,3470r-32,1l12462,3473r-31,5l12400,3482r-22,5l12373,3488r-73,14l12227,3516r-74,15l12077,3548r-80,20l11910,3591r-95,26l11712,3648r-115,36l11471,3725r-141,50l11173,3831r-175,62l10805,3966r-215,82l10354,4140r-3,1l10283,4167r-68,24l10145,4214r-69,21l10008,4255r-70,19l9869,4292r-69,16l9729,4324r-70,13l9588,4349r-69,12l9448,4372r-69,9l9308,4389r-69,6l9149,4403r-88,6l8972,4413r-87,4l8799,4418r-86,l8628,4417r-83,-3l8462,4411r-82,-6l8301,4400r-80,-7l8144,4385r-75,-9l7994,4367r-71,-10l7852,4346r-68,-11l7717,4323r-65,-13l7590,4297r-60,-14l7471,4270r-54,-15l7363,4242r-50,-15l7266,4213r-46,-15l7178,4184r-39,-14l7102,4156r-32,-14l7035,4126r-32,-15l6973,4096r-26,-14l6922,4067r-22,-14l6879,4038r-18,-14l6846,4010r-15,-14l6820,3983r-10,-12l6802,3957r-7,-12l6791,3931r-3,-12l6785,3908r,-12l6787,3883r2,-12l6792,3859r5,-14l6802,3832r7,-14xe" fillcolor="#0c0c0c [3213]" stroked="f">
                  <v:path arrowok="t" o:connecttype="custom" o:connectlocs="4019,1284;2271,1459;3163,1553;4325,1485;4701,1394;4593,1036;4082,612;3408,558;3037,483;2964,58;2630,454;2364,114;2090,361;1778,8;1707,432;1327,497;437,787;108,1068;42,1379;745,1464;2231,1461;453,1381;558,1200;2092,1303;1537,1354;675,1104;107,1299;234,1163;779,1105;1563,1332;2166,775;1988,678;2167,465;2113,1017;2195,1175;1557,1235;791,1009;248,1031;674,703;1614,736;1833,1099;1879,838;2736,554;2954,781;2309,836;2307,803;2251,628;3261,716;3878,637;4328,994;3948,1064;2803,1300;2333,988;2601,901;2687,946;2830,1087;2955,1004;3170,1383;4439,1185;4544,1276;3999,1189;2665,1455" o:connectangles="0,0,0,0,0,0,0,0,0,0,0,0,0,0,0,0,0,0,0,0,0,0,0,0,0,0,0,0,0,0,0,0,0,0,0,0,0,0,0,0,0,0,0,0,0,0,0,0,0,0,0,0,0,0,0,0,0,0,0,0,0,0"/>
                  <o:lock v:ext="edit" verticies="t"/>
                </v:shape>
                <v:shape id="Freeform 1864" o:spid="_x0000_s1030" style="position:absolute;left:9531;top:6278;width:769;height:372;visibility:visible;mso-wrap-style:square;v-text-anchor:top" coordsize="2306,1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rSysAA&#10;AADbAAAADwAAAGRycy9kb3ducmV2LnhtbESP3arCMBCE7wXfIazgnaYeUGw1itUjqHf+PMDSrG2x&#10;2ZQman17IwheDjPzDTNftqYSD2pcaVnBaBiBIM6sLjlXcDlvB1MQziNrrCyTghc5WC66nTkm2j75&#10;SI+Tz0WAsEtQQeF9nUjpsoIMuqGtiYN3tY1BH2STS93gM8BNJf+iaCINlhwWCqxpXVB2O92Ngk21&#10;Sg3F+2jTXuL7v091iodYqX6vXc1AeGr9L/xt77SC6Rg+X8IPkI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UrSysAAAADbAAAADwAAAAAAAAAAAAAAAACYAgAAZHJzL2Rvd25y&#10;ZXYueG1sUEsFBgAAAAAEAAQA9QAAAIUDAAAAAA==&#10;" path="m334,78r40,-8l414,62r41,-8l499,48r46,-7l592,35r48,-6l689,24r51,-5l791,15r54,-4l899,7,1008,3,1122,r44,l1210,r45,l1300,1r45,1l1391,3r46,2l1483,7r46,4l1574,14r45,3l1664,22r46,4l1755,32r45,6l1844,43r3,l1900,52r51,11l1995,77r43,14l2076,108r35,18l2142,145r27,20l2195,188r21,22l2235,234r17,24l2265,283r11,26l2286,335r7,25l2299,386r3,26l2304,438r2,25l2304,489r-1,24l2301,537r-3,23l2293,582r-4,20l2283,623r-4,17l2269,672r-11,24l2241,714r-53,-13l2138,688r-50,-12l2040,667r-46,-9l1950,652r-44,-6l1863,643r-40,-4l1784,638r-38,l1708,640r-36,4l1637,647r-33,7l1571,661r-12,-8l1547,645r-10,-5l1506,627r-46,-18l1399,587r-37,-12l1324,564r-43,-11l1237,542r-47,-9l1141,525r-51,-8l1037,513r-53,-4l928,509r-56,3l815,517r-59,8l699,537r-58,16l583,573r-57,25l469,627r-55,35l359,701r-54,45l254,797r-50,57l157,918r-8,12l135,954r-13,24l108,1001r-12,24l84,1048r-11,23l60,1094r-11,22l41,1105r-9,-12l27,1081r-7,-13l15,1055r-4,-15l7,1026,4,1010,2,993,1,977,,955,2,933,4,910,9,887r5,-25l21,838r9,-26l41,786r13,5l67,793r12,2l93,796r12,l117,794r13,-2l142,788r12,-4l165,778r12,-6l187,764r10,-9l206,746r8,-11l220,723r7,-13l233,696r3,-13l239,668r1,-13l239,640r-1,-13l235,614r-5,-14l225,587r-7,-13l210,563r-9,-11l191,542r-11,-9l168,525,145,512,123,499,103,485,84,471,66,457,50,441r-7,-8l37,425r-6,-8l26,410r-4,-7l19,395r-4,-9l13,378r-2,-9l10,359,9,349r,-11l9,327r1,-13l11,302r2,-13l20,261r9,-32l32,221r5,-7l42,206r7,-8l56,191r9,-8l74,177r10,-8l107,155r28,-13l165,128r34,-12l208,118r9,1l226,119r9,2l244,119r9,-1l262,117r9,-2l280,113r7,-4l296,106r8,-5l312,96r8,-5l328,85r6,-7xe" fillcolor="#ffc [661]" stroked="f">
                  <v:path arrowok="t" o:connecttype="custom" o:connectlocs="152,18;213,10;282,4;389,0;449,1;510,4;570,9;616,14;680,30;723,55;751,86;765,120;769,154;766,187;760,213;730,234;665,219;608,213;558,215;520,218;487,203;427,184;363,172;291,171;214,184;138,221;68,285;41,326;24,357;11,364;4,347;0,326;3,296;14,262;31,265;47,263;62,255;73,241;80,223;78,205;70,188;56,175;28,157;12,142;6,132;3,120;3,105;10,76;16,66;28,56;66,39;78,40;90,38;101,34;111,26" o:connectangles="0,0,0,0,0,0,0,0,0,0,0,0,0,0,0,0,0,0,0,0,0,0,0,0,0,0,0,0,0,0,0,0,0,0,0,0,0,0,0,0,0,0,0,0,0,0,0,0,0,0,0,0,0,0,0"/>
                </v:shape>
                <v:shape id="Freeform 1865" o:spid="_x0000_s1031" style="position:absolute;left:7515;top:6925;width:973;height:184;visibility:visible;mso-wrap-style:square;v-text-anchor:top" coordsize="2919,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Q4ksIA&#10;AADbAAAADwAAAGRycy9kb3ducmV2LnhtbESPQWsCMRSE74L/IbyCN83qYbFboxRF2INSavsDHslz&#10;s3TzEjbRXf+9KRR6HGbmG2azG10n7tTH1rOC5aIAQay9ablR8P11nK9BxIRssPNMCh4UYbedTjZY&#10;GT/wJ90vqREZwrFCBTalUEkZtSWHceEDcfauvneYsuwbaXocMtx1clUUpXTYcl6wGGhvSf9cbk5B&#10;eRjGwS7r7lVew6n+QL0/B63U7GV8fwORaEz/4b92bRSsS/j9kn+A3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tDiSwgAAANsAAAAPAAAAAAAAAAAAAAAAAJgCAABkcnMvZG93&#10;bnJldi54bWxQSwUGAAAAAAQABAD1AAAAhwMAAAAA&#10;" path="m1372,11r42,4l1452,18r35,5l1517,27r1,l1558,34r46,11l1657,59r58,18l1778,96r68,22l1918,142r75,25l2070,195r81,28l2232,254r83,30l2398,315r83,31l2562,377r82,30l2919,510r-24,-3l2871,505r-22,-4l2828,498r-20,-3l2787,491r-19,-4l2750,483r-1,l2747,482r-26,-4l2695,473r-27,-4l2641,465r-57,-5l2524,455r-61,-2l2399,452r-66,1l2265,454r-70,4l2124,461r-73,4l1977,471r-75,6l1825,483r-77,7l1669,498r-116,10l1434,518r-117,9l1198,536r-117,7l964,547r-58,1l850,550r-57,l737,548r-55,-1l628,544r-52,-3l523,536r-51,-6l421,524r-48,-8l325,507,279,497,234,486,191,472,149,458,109,442,71,425,35,406,,385r4,-4l33,352,63,324,96,297r32,-25l162,248r34,-22l231,204r36,-20l304,165r37,-17l378,132r38,-15l455,102,493,90,532,78,571,67r41,-9l651,49r39,-9l729,33r39,-7l807,21r40,-5l886,12,924,8,962,6,999,4r37,-2l1107,r70,l1201,r25,2l1252,3r24,1l1300,5r25,2l1348,8r24,3xe" fillcolor="#716f61" stroked="f">
                  <v:path arrowok="t" o:connecttype="custom" o:connectlocs="471,5;496,8;506,9;535,15;572,26;615,39;664,56;717,75;772,95;827,116;881,136;965,170;950,168;936,166;923,163;916,162;907,160;889,157;861,154;821,152;778,152;732,153;684,156;634,160;583,164;518,170;439,176;360,182;302,183;264,184;227,183;192,181;157,177;124,173;93,166;64,158;36,148;12,136;1,127;21,108;43,91;65,76;89,62;114,50;139,39;164,30;190,22;217,16;243,11;269,7;295,4;321,2;345,1;392,0;409,1;425,1;442,2;457,4" o:connectangles="0,0,0,0,0,0,0,0,0,0,0,0,0,0,0,0,0,0,0,0,0,0,0,0,0,0,0,0,0,0,0,0,0,0,0,0,0,0,0,0,0,0,0,0,0,0,0,0,0,0,0,0,0,0,0,0,0,0"/>
                </v:shape>
                <v:shape id="Freeform 1866" o:spid="_x0000_s1032" style="position:absolute;left:9569;top:6347;width:2246;height:685;visibility:visible;mso-wrap-style:square;v-text-anchor:top" coordsize="6738,2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z3lMEA&#10;AADbAAAADwAAAGRycy9kb3ducmV2LnhtbESPQYvCMBSE7wv+h/AEL6KpgrtajSKC4EVhdQ8eH82z&#10;KTYvJYla/70RhD0OM/MNs1i1thZ38qFyrGA0zEAQF05XXCr4O20HUxAhImusHZOCJwVYLTtfC8y1&#10;e/Av3Y+xFAnCIUcFJsYmlzIUhiyGoWuIk3dx3mJM0pdSe3wkuK3lOMu+pcWK04LBhjaGiuvxZhXY&#10;w6x/aveG5Dn4c1beJvt+bJTqddv1HESkNv6HP+2dVjD9gfeX9AP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s95TBAAAA2wAAAA8AAAAAAAAAAAAAAAAAmAIAAGRycy9kb3du&#10;cmV2LnhtbFBLBQYAAAAABAAEAPUAAACGAwAAAAA=&#10;" path="m1941,1448r5,-30l1952,1390r7,-28l1965,1336r8,-27l1981,1282r9,-27l1999,1229r9,-26l2019,1178r10,-26l2040,1127r24,-49l2090,1031r28,-47l2147,939r30,-44l2209,852r34,-42l2279,770r36,-40l2353,692r7,-5l2367,680r8,-7l2381,666r43,-40l2468,588r45,-36l2558,518r46,-34l2653,451r47,-31l2749,391r48,-29l2846,335r49,-26l2945,285r49,-24l3043,239r48,-21l3139,198r38,-14l3214,170r37,-13l3287,144r36,-12l3358,122r34,-11l3426,102r32,-9l3491,85r30,-8l3552,71r30,-6l3611,59r28,-4l3667,50r1,l3730,41r62,-9l3852,26r60,-7l3970,14r57,-4l4082,6r55,-3l4190,1,4243,r51,l4345,r50,1l4443,3r47,4l4537,10r46,4l4628,20r44,7l4715,34r42,7l4798,50r42,9l4879,69r39,12l4956,92r38,12l5031,118r36,14l5103,147r34,14l5171,178r33,17l5237,212r32,19l5302,250r31,19l5363,290r32,21l5424,333r30,22l5483,379r29,24l5540,428r28,25l5596,480r28,26l5651,533r28,28l5705,590r27,30l5758,650r52,63l5863,776r50,68l5964,913r51,73l6065,1060r8,12l6083,1083r10,11l6105,1103r13,7l6131,1117r15,5l6160,1126r44,9l6245,1144r40,10l6323,1164r35,11l6393,1188r33,12l6456,1212r29,14l6513,1240r26,15l6563,1271r23,16l6607,1304r20,18l6646,1341r13,15l6673,1373r12,15l6698,1406r11,18l6719,1442r10,20l6738,1481r-101,-39l6537,1406r-98,-31l6339,1349r-98,-24l6143,1308r-97,-16l5949,1281r-97,-8l5756,1268r-96,-1l5565,1268r-94,5l5377,1280r-94,10l5190,1302r-92,13l5006,1332r-90,18l4825,1370r-90,22l4646,1414r-89,25l4469,1464r-86,26l4296,1517r-85,28l4125,1574r-167,57l3793,1689r-72,25l3650,1739r-71,25l3510,1787r-70,23l3372,1832r-67,21l3239,1873r-66,19l3108,1910r-64,17l2982,1942r-62,13l2858,1966r-59,9l2740,1983r-12,1l2636,1999r-92,13l2452,2022r-90,11l2272,2040r-90,6l2094,2049r-88,3l1917,2053r-87,-1l1744,2049r-87,-4l1572,2039r-85,-6l1402,2024r-84,-11l1236,2001r-83,-12l1070,1974r-82,-15l906,1941r-80,-18l745,1903r-80,-22l585,1859r-79,-24l427,1811r-78,-26l271,1758r-79,-28l115,1701,38,1671r-9,-12l18,1650r-6,-4l8,1635,3,1620,1,1602,,1580r1,-27l4,1523r4,-18l11,1486r6,-20l22,1444r7,-22l36,1397r9,-26l55,1343r11,-29l78,1284r14,-32l107,1217r17,-36l142,1143r19,-40l182,1061r24,-45l230,970r26,-48l285,872r23,-31l332,812r24,-27l382,761r25,-23l434,718r27,-19l488,682r28,-15l544,653r28,-12l601,630r28,-9l658,613r29,-7l716,602r28,-5l773,595r28,-2l830,592r28,l885,593r28,1l940,597r26,2l992,604r25,3l1042,612r46,11l1131,634r-22,23l1088,680r-21,25l1046,729r-20,27l1006,784r-20,28l967,843r-19,30l929,905r-18,33l892,971r-37,70l817,1116r-6,13l807,1143r-3,14l802,1171r-1,14l804,1199r2,14l809,1227r6,12l820,1253r8,11l837,1275r9,10l857,1295r13,8l882,1311r14,6l910,1321r14,3l938,1325r14,l966,1324r14,-2l994,1319r12,-6l1018,1306r13,-6l1042,1291r10,-10l1062,1271r8,-13l1078,1245r42,-85l1163,1081r21,-36l1205,1011r20,-34l1247,947r21,-29l1290,890r23,-25l1335,841r23,-21l1382,802r12,-9l1407,784r12,-6l1431,770r22,-10l1475,751r24,-8l1523,736r26,-6l1576,726r28,-3l1633,722r30,-2l1696,722r33,2l1764,727r37,5l1839,738r40,7l1921,754r-24,36l1874,826r-22,36l1831,899r-20,38l1791,975r-18,39l1755,1054r-17,41l1724,1136r-15,43l1696,1221r-13,44l1673,1309r-10,44l1654,1399r-1,15l1653,1429r1,14l1656,1457r5,13l1665,1483r7,13l1680,1508r9,10l1698,1528r11,10l1720,1546r12,7l1746,1559r13,4l1774,1566r14,3l1803,1569r15,-1l1832,1564r14,-3l1858,1555r12,-5l1882,1542r12,-9l1904,1523r9,-10l1921,1501r6,-12l1933,1476r4,-14l1941,1448xe" fillcolor="#3b3629 [1606]" stroked="f">
                  <v:fill opacity="43947f"/>
                  <v:path arrowok="t" o:connecttype="custom" o:connectlocs="660,428;688,360;760,257;808,209;916,130;1030,73;1119,41;1194,22;1284,9;1414,0;1528,5;1626,23;1712,54;1788,97;1856,151;1919,217;2024,358;2053,376;2142,400;2202,435;2236,475;2113,450;1887,423;1669,444;1461,497;1217,580;1058,631;913,662;727,683;524,680;329,654;142,604;6,551;1,508;15,457;47,381;103,281;163,228;229,202;295,198;363,208;335,262;285,347;268,400;282,429;313,442;344,434;388,361;438,289;477,257;535,241;613,246;604,313;565,407;551,481;566,510;596,524;627,515;646,488" o:connectangles="0,0,0,0,0,0,0,0,0,0,0,0,0,0,0,0,0,0,0,0,0,0,0,0,0,0,0,0,0,0,0,0,0,0,0,0,0,0,0,0,0,0,0,0,0,0,0,0,0,0,0,0,0,0,0,0,0,0,0"/>
                </v:shape>
                <v:shape id="Freeform 1867" o:spid="_x0000_s1033" style="position:absolute;left:7504;top:6286;width:2005;height:676;visibility:visible;mso-wrap-style:square;v-text-anchor:top" coordsize="6014,2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mQtsAA&#10;AADbAAAADwAAAGRycy9kb3ducmV2LnhtbERPTWvCQBC9C/6HZQrezKYVbEhdpQgFsV5MS2hvQ3aa&#10;hGZnQ3bV5N93DkKPj/e92Y2uU1caQuvZwGOSgiKuvG25NvD58bbMQIWIbLHzTAYmCrDbzmcbzK2/&#10;8ZmuRayVhHDI0UATY59rHaqGHIbE98TC/fjBYRQ41NoOeJNw1+mnNF1rhy1LQ4M97RuqfouLM5B9&#10;d+N7ymWoSZ+ej19TeVmVpTGLh/H1BVSkMf6L7+6DFZ+MlS/yA/T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imQtsAAAADbAAAADwAAAAAAAAAAAAAAAACYAgAAZHJzL2Rvd25y&#10;ZXYueG1sUEsFBgAAAAAEAAQA9QAAAIUDAAAAAA==&#10;" path="m4503,695r33,18l4566,733r28,23l4621,780r24,27l4667,835r21,30l4706,897r17,33l4739,964r14,34l4766,1032r10,36l4786,1103r9,36l4802,1173r6,35l4813,1242r4,32l4821,1307r5,58l4828,1418r1,43l4829,1495r-1,21l4828,1523r,16l4829,1553r4,14l4836,1580r6,14l4849,1606r7,12l4865,1628r9,10l4885,1647r12,8l4909,1662r13,6l4936,1672r14,3l4965,1677r14,l4994,1675r15,-3l5022,1669r13,-6l5048,1656r11,-7l5070,1640r10,-11l5089,1619r8,-11l5104,1596r5,-14l5114,1569r2,-15l5118,1540r,-7l5119,1514r,-30l5118,1445r-1,-49l5114,1340r-7,-62l5099,1210r-5,-34l5087,1139r-8,-37l5071,1065r-10,-38l5051,989r-12,-39l5026,912r-14,-38l4995,836r-17,-38l4959,761r-20,-36l4917,689r-24,-33l4868,622r57,-3l4979,619r52,4l5080,631r46,11l5170,658r41,17l5249,695r37,22l5320,742r31,27l5380,797r27,29l5433,856r22,32l5476,919r19,31l5513,983r16,30l5544,1045r12,29l5567,1103r9,27l5585,1156r13,44l5606,1235r6,22l5613,1266r3,15l5621,1294r5,14l5634,1320r8,11l5651,1343r11,9l5672,1361r13,6l5697,1374r13,6l5724,1383r13,2l5752,1386r14,l5781,1384r12,-2l5803,1379r11,-4l5825,1370r8,-6l5842,1358r9,-6l5859,1344r8,-8l5874,1327r5,-9l5885,1309r4,-10l5894,1289r3,-11l5900,1268r12,14l5925,1297r14,13l5953,1322r15,13l5982,1345r16,10l6014,1364r-17,48l5983,1459r-12,45l5961,1547r-8,40l5947,1626r-5,37l5939,1698r-3,33l5936,1763r2,30l5940,1821r3,27l5948,1874r5,23l5960,1920r-12,17l5936,1954r-10,18l5916,1990r-33,-12l5848,1966r-34,-10l5781,1945r-34,-8l5713,1930r-34,-7l5644,1916r-33,-4l5576,1907r-35,-2l5508,1902r-35,-1l5438,1900r-34,l5369,1900r-71,2l5228,1906r-71,7l5086,1921r-72,9l4941,1940r-73,10l4794,1961r-73,11l4647,1984r-75,10l4496,2003r-76,9l4343,2018r-78,6l4187,2027r-40,l4108,2028r-41,-1l4028,2026r-40,-2l3948,2022r-42,-4l3866,2014r-42,-6l3784,2003r-41,-8l3701,1987r-42,-9l3617,1968r-41,-11l3533,1943r-15,-4l3467,1926r-50,-14l3367,1897r-51,-15l3265,1865r-52,-17l3162,1831r-53,-19l3058,1794r-53,-19l2954,1756r-53,-19l2848,1717r-51,-20l2744,1677r-51,-19l2604,1624r-86,-34l2432,1559r-86,-31l2261,1497r-84,-29l2093,1441r-82,-24l1929,1393r-80,-20l1810,1364r-39,-8l1731,1348r-38,-6l1655,1336r-38,-5l1579,1327r-37,-3l1506,1321r-37,-1l1434,1320r-35,1l1364,1316r-34,-4l1293,1309r-37,-2l1217,1305r-40,l1137,1305r-40,1l1055,1308r-42,2l970,1314r-42,4l840,1328r-87,11l665,1354r-88,17l491,1387r-85,20l323,1428r-80,20l166,1470r-73,22l69,1500r-23,7l22,1515,,1522r5,-11l13,1501r7,-12l28,1479r16,-18l61,1445r18,-16l100,1415r20,-12l141,1392r22,-10l186,1373r22,-9l232,1356r47,-13l326,1330r51,-14l427,1302r25,-8l477,1286r23,-9l524,1268r22,-11l568,1246r22,-12l611,1219r20,-14l650,1189r18,-18l686,1152r25,-31l736,1087r26,-37l789,1012r31,-46l855,918r38,-50l936,814r23,-27l984,759r27,-29l1039,702r30,-29l1100,642r34,-29l1170,583r36,-30l1247,522r41,-31l1333,461r47,-30l1430,399r53,-30l1538,338r58,-31l1656,277r65,-30l1788,217r71,-31l1933,157r77,-30l2092,99r76,-25l2243,53r74,-17l2391,23r74,-10l2536,6r72,-5l2679,r70,3l2819,7r69,7l2955,23r67,12l3088,48r65,15l3218,81r62,19l3343,120r62,21l3465,164r59,25l3583,213r58,26l3697,265r55,27l3805,319r54,26l3911,372r99,54l4106,478r47,27l4200,529r45,25l4289,577r44,23l4374,621r41,19l4455,658r10,11l4477,679r12,8l4503,695xe" fillcolor="#3b3629 [1606]" stroked="f">
                  <v:fill opacity="47802f"/>
                  <v:path arrowok="t" o:connecttype="custom" o:connectlocs="1556,278;1592,356;1607,436;1610,513;1622,543;1650,558;1683,552;1703,527;1706,482;1693,367;1665,279;1642,206;1750,232;1819,296;1856,368;1872,427;1891,454;1922,462;1948,453;1963,433;1985,441;1991,501;1979,588;1983,646;1927,648;1847,635;1743,635;1574,657;1396,676;1302,673;1206,656;1106,627;985,585;839,530;643,464;539,444;455,439;366,435;222,451;31,497;7,496;47,464;126,439;189,415;237,374;312,271;378,204;477,133;620,62;797,8;963,5;1115,40;1251,97;1400,176;1489,223" o:connectangles="0,0,0,0,0,0,0,0,0,0,0,0,0,0,0,0,0,0,0,0,0,0,0,0,0,0,0,0,0,0,0,0,0,0,0,0,0,0,0,0,0,0,0,0,0,0,0,0,0,0,0,0,0,0,0"/>
                </v:shape>
                <v:shape id="Freeform 1868" o:spid="_x0000_s1034" style="position:absolute;left:10849;top:6390;width:395;height:191;visibility:visible;mso-wrap-style:square;v-text-anchor:top" coordsize="1184,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1tN8MA&#10;AADbAAAADwAAAGRycy9kb3ducmV2LnhtbESPQWvCQBSE7wX/w/KE3urGokWjq2ilIN6qBa+P7DMJ&#10;Zt/G7DNGf71bKPQ4zMw3zHzZuUq11ITSs4HhIAFFnHlbcm7g5/D1NgEVBNli5ZkM3CnActF7mWNq&#10;/Y2/qd1LriKEQ4oGCpE61TpkBTkMA18TR+/kG4cSZZNr2+Atwl2l35PkQzssOS4UWNNnQdl5f3UG&#10;wuWxPh6GZxn70WYd2qvI7jQ15rXfrWaghDr5D/+1t9bAZAq/X+IP0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1tN8MAAADbAAAADwAAAAAAAAAAAAAAAACYAgAAZHJzL2Rv&#10;d25yZXYueG1sUEsFBgAAAAAEAAQA9QAAAIgDAAAAAA==&#10;" path="m629,12l599,8,569,4,540,2,509,1,480,,452,,424,1,396,2,369,3,344,7r-26,3l293,13r-24,5l245,22r-22,6l200,35r-20,6l160,49r-19,8l123,65r-17,9l91,84,76,94,63,104,50,115,39,126,29,139r-8,12l13,163,8,177,5,190,1,205,,218r,15l2,247r4,14l10,275r7,15l25,303r9,15l44,331r11,14l67,358r15,14l96,384r16,14l130,410r18,12l167,433r20,13l208,457r23,10l254,478r24,9l302,497r26,9l354,515r27,8l409,531r28,7l465,544r30,6l524,554r30,5l585,563r30,4l645,569r29,1l703,571r29,l760,571r27,-2l814,568r27,-3l866,562r25,-4l916,553r23,-4l961,543r22,-6l1004,530r20,-8l1043,514r18,-8l1078,497r16,-10l1108,477r14,-10l1134,456r11,-11l1155,432r8,-12l1170,408r5,-14l1180,381r3,-15l1184,353r-1,-15l1182,324r-3,-14l1173,296r-6,-15l1160,268r-9,-14l1141,240r-12,-14l1116,213r-13,-14l1088,187r-17,-14l1054,161r-18,-12l1016,138,996,125,975,114,954,104,930,93,907,84,882,74,856,65,831,56,804,48,776,40,748,33,719,27,690,21,659,17,629,12xe" fillcolor="#ffc [661]" stroked="f">
                  <v:path arrowok="t" o:connecttype="custom" o:connectlocs="190,1;160,0;132,1;106,3;82,7;60,14;41,22;25,31;13,42;4,55;0,69;1,83;6,97;15,111;27,124;43,137;62,149;85,160;109,169;136,178;165,184;195,188;225,191;254,191;281,189;306,185;328,180;348,172;365,163;378,153;388,140;394,127;395,113;391,99;384,85;372,71;357,58;339,46;318,35;294,25;268,16;240,9;210,4" o:connectangles="0,0,0,0,0,0,0,0,0,0,0,0,0,0,0,0,0,0,0,0,0,0,0,0,0,0,0,0,0,0,0,0,0,0,0,0,0,0,0,0,0,0,0"/>
                </v:shape>
                <v:shape id="Freeform 1869" o:spid="_x0000_s1035" style="position:absolute;left:7921;top:6358;width:481;height:309;visibility:visible;mso-wrap-style:square;v-text-anchor:top" coordsize="1443,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dE/78A&#10;AADbAAAADwAAAGRycy9kb3ducmV2LnhtbERPTYvCMBC9C/6HMMLeNFXB1WoUUQRPC6uCHsdmbKvN&#10;JDRR239vDgt7fLzvxaoxlXhR7UvLCoaDBARxZnXJuYLTcdefgvABWWNlmRS05GG17HYWmGr75l96&#10;HUIuYgj7FBUUIbhUSp8VZNAPrCOO3M3WBkOEdS51je8Ybio5SpKJNFhybCjQ0aag7HF4GgX77fXy&#10;bZw7nyoa+5+2ZX0fjZX66jXrOYhATfgX/7n3WsEsro9f4g+Qy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t0T/vwAAANsAAAAPAAAAAAAAAAAAAAAAAJgCAABkcnMvZG93bnJl&#10;di54bWxQSwUGAAAAAAQABAD1AAAAhAMAAAAA&#10;" path="m633,105r-37,15l560,136r-36,17l490,171r-33,18l423,208r-31,19l361,247r-31,20l302,287r-28,22l248,330r-26,21l197,372r-23,23l152,417r-21,22l112,461,94,483,79,506,63,528,49,551,37,572,27,594r-9,22l11,637,6,658,2,678,,698r,21l2,738r4,19l11,775r7,18l27,808r11,16l51,837r13,14l80,863r16,11l114,884r21,9l156,901r22,7l202,914r24,5l252,923r27,3l306,927r29,1l365,928r30,-2l427,924r32,-4l492,916r33,-7l559,902r34,-7l629,886r36,-10l701,864r36,-12l774,839r37,-15l848,808r35,-15l919,776r34,-18l986,740r34,-19l1051,702r32,-20l1113,662r28,-21l1169,620r27,-21l1221,577r25,-21l1268,534r23,-23l1311,489r20,-21l1349,445r16,-22l1380,400r14,-22l1406,357r10,-23l1425,313r7,-21l1437,270r4,-20l1443,230r,-20l1441,191r-4,-19l1432,154r-7,-18l1416,120r-11,-15l1393,91,1379,78,1363,65,1347,54,1329,44r-20,-9l1287,27r-22,-6l1241,15,1217,9,1191,6,1164,3,1137,2,1108,r-30,l1048,3r-31,2l984,8r-32,5l918,18r-34,8l850,34r-36,9l778,53,742,64,706,77,670,90r-37,15xe" fillcolor="#ffc [661]" stroked="f">
                  <v:path arrowok="t" o:connecttype="custom" o:connectlocs="187,45;152,63;120,82;91,103;66,124;44,146;26,168;12,190;4,212;0,232;2,252;9,269;21,283;38,294;59,302;84,307;112,309;142,308;175,303;210,295;246,284;283,269;318,252;350,234;380,213;407,192;430,170;450,148;465,126;475,104;480,83;480,64;475,45;464,30;449,18;429,9;406,3;379,1;349,1;317,4;283,11;247,21;211,35" o:connectangles="0,0,0,0,0,0,0,0,0,0,0,0,0,0,0,0,0,0,0,0,0,0,0,0,0,0,0,0,0,0,0,0,0,0,0,0,0,0,0,0,0,0,0"/>
                </v:shape>
                <v:shape id="Freeform 1870" o:spid="_x0000_s1036" style="position:absolute;left:9511;top:2438;width:1919;height:3704;visibility:visible;mso-wrap-style:square;v-text-anchor:top" coordsize="5759,11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rvxcQA&#10;AADbAAAADwAAAGRycy9kb3ducmV2LnhtbESPT2vCQBTE74V+h+UVetONHqpNXUUKSsnNP6C9vWaf&#10;STD7Nt191fjt3UKhx2FmfsPMFr1r1YVCbDwbGA0zUMSltw1XBva71WAKKgqyxdYzGbhRhMX88WGG&#10;ufVX3tBlK5VKEI45GqhFulzrWNbkMA59R5y8kw8OJclQaRvwmuCu1eMse9EOG04LNXb0XlN53v44&#10;A19r6Q7tZ/g+TmWCp2JcNIdjYczzU798AyXUy3/4r/1hDbyO4PdL+gF6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a78XEAAAA2wAAAA8AAAAAAAAAAAAAAAAAmAIAAGRycy9k&#10;b3ducmV2LnhtbFBLBQYAAAAABAAEAPUAAACJAwAAAAA=&#10;" path="m5498,10314r-34,-276l5432,9762r-30,-275l5374,9213r-27,-273l5322,8667r-21,-273l5281,8123r-18,-271l5248,7581r-12,-270l5226,7041r-7,-270l5215,6502r-1,-269l5216,5963r6,-269l5229,5426r13,-269l5257,4888r19,-269l5300,4350r27,-270l5357,3811r36,-270l5431,3273r44,-272l5523,2731r51,-271l5631,2188r62,-271l5759,1643r-165,-61l5430,1522r-165,-57l5098,1409r-165,-55l4766,1302r-167,-52l4431,1200r-167,-51l4096,1101r-169,-47l3759,1006,3421,914,3083,822,2745,730,2408,637,2239,590,2071,543,1903,494,1735,444,1567,394,1400,342,1234,290,1067,235,901,179,736,121,571,61,408,r-5,350l398,702r-5,354l386,1414r-6,357l373,2132r-8,362l356,2857r-10,364l336,3586r-11,367l313,4320r-13,369l286,5057r-16,369l254,5796r-41,199l176,6193r-34,193l113,6577,88,6764,66,6950,47,7132,33,7312,20,7489,10,7664,5,7836,1,8007,,8175r1,167l5,8506r5,163l18,8830r10,159l39,9147r14,157l66,9459r16,154l99,9767r18,152l136,10071r19,150l175,10371r20,149l238,10818r41,296l443,11099r165,-17l771,11066r165,-19l1099,11026r164,-20l1426,10984r165,-23l1753,10938r163,-24l2080,10890r163,-26l2569,10811r326,-55l3220,10701r325,-57l3871,10587r325,-57l4521,10474r326,-55l5172,10365r326,-51xe" fillcolor="#ffc [661]" stroked="f">
                  <v:path arrowok="t" o:connecttype="custom" o:connectlocs="1810,3253;1782,2979;1760,2707;1745,2437;1738,2167;1740,1898;1752,1629;1775,1360;1810,1091;1857,820;1919,548;1754,488;1588,434;1421,383;1253,335;915,243;690,181;522,131;356,78;190,20;133,234;127,590;119,952;108,1317;95,1685;71,1998;38,2192;16,2377;3,2554;0,2725;3,2889;13,3048;27,3204;45,3356;65,3506;148,3699;312,3682;475,3661;638,3637;856,3603;1181,3547;1506,3491;1832,3437" o:connectangles="0,0,0,0,0,0,0,0,0,0,0,0,0,0,0,0,0,0,0,0,0,0,0,0,0,0,0,0,0,0,0,0,0,0,0,0,0,0,0,0,0,0,0"/>
                </v:shape>
                <v:shape id="Freeform 1871" o:spid="_x0000_s1037" style="position:absolute;left:9514;top:2511;width:1794;height:3618;visibility:visible;mso-wrap-style:square;v-text-anchor:top" coordsize="5382,10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m3b8EA&#10;AADbAAAADwAAAGRycy9kb3ducmV2LnhtbESPQYvCMBSE74L/ITzBi2iqwlKrUUQRhMWF7QpeH82z&#10;LTYvJYla//1GWNjjMDPfMKtNZxrxIOdrywqmkwQEcWF1zaWC889hnILwAVljY5kUvMjDZt3vrTDT&#10;9snf9MhDKSKEfYYKqhDaTEpfVGTQT2xLHL2rdQZDlK6U2uEzwk0jZ0nyIQ3WHBcqbGlXUXHL70ZB&#10;mnKJ86/XSe8utGd2p/RzpJUaDrrtEkSgLvyH/9pHrWAxg/eX+AP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pt2/BAAAA2wAAAA8AAAAAAAAAAAAAAAAAmAIAAGRycy9kb3du&#10;cmV2LnhtbFBLBQYAAAAABAAEAPUAAACGAwAAAAA=&#10;" path="m3829,5185r23,1l3874,5189r21,4l3917,5197r21,6l3958,5210r20,7l3997,5226r19,10l4034,5247r18,11l4069,5270r17,14l4101,5297r15,16l4131,5327r13,17l4156,5361r13,17l4180,5396r10,19l4200,5434r8,20l4216,5474r6,20l4228,5515r4,23l4237,5559r2,24l4241,5605r,24l4241,5651r-2,24l4237,5698r-5,23l4228,5744r-6,21l4216,5788r-8,21l4199,5830r-10,21l4179,5871r-12,19l4155,5909r-13,18l4128,5945r-14,16l4098,5977r-16,16l4066,6007r-17,14l4031,6034r-18,13l3994,6058r-19,10l3955,6078r-20,8l3913,6094r-21,5l3871,6105r-23,4l3827,6113r-22,1l3781,6115r-22,l3737,6113r-23,-4l3693,6105r-21,-5l3651,6094r-21,-8l3611,6077r-19,-9l3573,6057r-18,-12l3538,6033r-16,-13l3505,6005r-16,-16l3475,5974r-14,-17l3448,5939r-13,-18l3424,5902r-10,-19l3404,5863r-9,-21l3387,5820r-6,-21l3375,5777r-6,-23l3366,5731r-3,-24l3362,5684r-2,-25l3362,5634r2,-23l3366,5586r5,-23l3376,5539r6,-22l3388,5495r9,-22l3406,5453r10,-22l3428,5412r11,-19l3451,5374r14,-18l3479,5340r15,-17l3509,5308r17,-15l3543,5279r17,-13l3579,5253r18,-11l3616,5232r20,-9l3656,5214r20,-8l3697,5201r22,-6l3740,5191r22,-4l3785,5185r22,l3829,5185xm5289,4124r3,-28l5295,4068r3,-28l5300,4012r2,-28l5306,3956r3,-28l5311,3900r-11,27l5289,3952r-12,25l5262,4002r-14,24l5233,4050r-17,23l5199,4096r-17,22l5162,4140r-19,21l5123,4181r-20,20l5082,4219r-22,18l5037,4255r-22,16l4991,4286r-24,15l4942,4314r-25,14l4892,4339r-26,11l4839,4359r-26,9l4785,4376r-27,6l4730,4387r-26,5l4676,4394r-29,1l4619,4396r-34,-2l4551,4391r-32,-5l4488,4379r-32,-9l4426,4360r-29,-12l4368,4334r-28,-14l4313,4303r-26,-18l4263,4266r-24,-20l4216,4225r-22,-24l4174,4178r-19,-26l4137,4126r-17,-27l4105,4071r-15,-29l4078,4012r-11,-30l4057,3950r-9,-31l4041,3886r-4,-33l4032,3819r-2,-34l4030,3751r1,-35l4034,3681r6,-34l4047,3612r7,-34l4064,3546r12,-32l4088,3483r15,-29l4118,3425r17,-28l4154,3369r19,-26l4194,3318r22,-24l4239,3271r24,-22l4288,3229r26,-21l4341,3190r28,-16l4397,3157r29,-15l4456,3130r32,-12l4519,3108r31,-9l4583,3091r32,-7l4649,3080r33,-4l4716,3075r35,l4785,3076r27,4l4840,3083r27,3l4893,3092r25,7l4944,3105r25,8l4993,3122r24,9l5039,3141r23,11l5083,3165r21,12l5124,3190r21,15l5164,3220r18,15l5198,3251r17,17l5231,3286r15,18l5260,3323r13,19l5287,3362r11,20l5308,3403r10,22l5327,3447r8,22l5342,3493r6,24l5353,3541r3,-28l5359,3486r4,-28l5367,3430r4,-27l5374,3375r3,-27l5382,3320r-11,-17l5361,3286r-13,-17l5336,3252r-12,-17l5310,3220r-13,-16l5282,3189r-14,-14l5252,3161r-16,-13l5220,3134r-17,-12l5185,3110r-18,-13l5149,3086r-19,-10l5111,3066r-20,-10l5071,3047r-20,-8l5029,3030r-21,-6l4986,3016r-22,-6l4942,3004r-24,-5l4895,2994r-24,-4l4848,2987r-25,-3l4799,2982r-39,-2l4720,2980r-39,1l4643,2984r-38,6l4567,2997r-37,7l4493,3015r-36,12l4423,3039r-35,16l4354,3071r-33,17l4289,3108r-31,21l4229,3150r-29,24l4173,3198r-27,26l4122,3252r-25,28l4075,3310r-22,31l4034,3373r-18,34l4000,3440r-15,36l3973,3512r-11,38l3951,3588r-7,39l3938,3668r-3,40l3934,3748r,40l3936,3827r4,39l3946,3904r8,37l3964,3978r11,36l3988,4050r15,35l4019,4117r18,33l4057,4181r20,30l4099,4240r24,28l4147,4294r26,26l4201,4343r28,23l4259,4386r30,19l4321,4422r33,16l4388,4451r35,12l4458,4473r36,8l4531,4487r38,4l4608,4492r26,l4659,4491r24,-2l4709,4487r25,-3l4758,4479r24,-6l4807,4468r23,-7l4855,4453r22,-9l4901,4435r23,-10l4946,4415r23,-11l4991,4392r22,-13l5034,4366r21,-14l5075,4338r20,-15l5115,4308r20,-17l5155,4274r18,-17l5190,4239r18,-18l5225,4202r17,-19l5259,4164r15,-20l5289,4124xm1558,173r-55,-17l1511,172r9,16l1528,203r8,16l1543,236r7,15l1555,268r6,17l1565,303r4,17l1572,337r2,17l1576,371r1,17l1577,406r,17l1576,440r-2,16l1572,472r-3,16l1565,502r-4,15l1555,532r-5,12l1543,557r-8,13l1528,581r-9,11l1511,602r-10,9l1492,620r-10,9l1471,636r-11,6l1449,649r-11,6l1425,659r-12,4l1400,666r-14,2l1373,669r-14,1l1345,670r-14,-1l1317,667r-15,-2l1288,660r-16,-4l1257,650r-14,-5l1228,638r-14,-8l1200,621r-14,-9l1172,602r-12,-10l1148,581r-13,-11l1123,557r-11,-12l1101,532r-11,-14l1079,503r-10,-14l1060,474r-9,-15l1044,443r-8,-16l1029,410r-7,-16l1016,378r-6,-18l1006,343r-4,-17l998,309r-3,-18l993,273r-1,-17l991,238r,-18l992,204r1,-15l995,173r3,-15l1001,144r5,-14l1009,117r6,-14l1020,91r6,-12l1032,68r7,-12l1046,46r8,-10l1063,27r7,-9l1057,14,1044,9,1030,5,1017,r-8,10l1002,21r-7,11l990,43,978,67r-9,24l961,118r-6,29l951,176r-3,32l948,228r2,20l951,268r3,20l956,309r5,20l965,349r6,20l978,388r6,19l991,426r9,18l1009,463r9,18l1028,498r10,17l1049,532r13,16l1074,564r12,15l1100,593r13,14l1126,620r15,12l1157,645r14,11l1187,666r16,10l1219,685r17,8l1253,700r17,6l1286,711r17,4l1320,719r17,2l1354,722r15,l1385,721r16,-1l1415,716r16,-3l1444,709r15,-5l1472,697r14,-6l1498,683r12,-9l1522,665r11,-10l1544,644r10,-13l1563,619r9,-12l1580,592r8,-15l1594,563r6,-17l1605,530r5,-18l1614,496r3,-19l1619,458r2,-19l1621,422r,-17l1620,388r-1,-17l1617,354r-3,-16l1611,320r-4,-17l1598,270r-12,-33l1573,204r-15,-31xm682,10852r25,-2l731,10848r25,-3l781,10842r-13,-3l756,10835r-11,-4l732,10826r-22,-12l688,10801r-22,-15l646,10770r-18,-20l610,10731r-16,-22l579,10687r-13,-24l554,10637r-10,-27l537,10584r-6,-28l527,10526r-2,-18l524,10492r,-17l525,10458r3,-17l530,10426r3,-17l537,10393r4,-15l546,10364r5,-15l558,10335r7,-14l572,10309r8,-13l589,10284r9,-12l608,10261r10,-10l628,10241r12,-9l651,10223r12,-8l675,10208r14,-7l702,10196r14,-6l729,10186r15,-4l758,10180r15,-2l788,10177r16,l819,10178r15,1l849,10181r16,4l879,10188r15,4l907,10198r15,6l935,10210r13,8l962,10226r12,8l987,10244r12,9l1011,10264r11,10l1032,10287r10,11l1053,10310r10,14l1072,10337r7,13l1087,10365r7,15l1101,10395r5,16l1112,10427r4,15l1121,10459r2,17l1125,10493r3,27l1129,10545r-3,26l1123,10596r-6,24l1111,10644r-8,24l1093,10689r-12,21l1068,10730r-14,19l1038,10766r-17,16l1003,10796r-20,14l963,10821r26,-3l1013,10814r26,-2l1064,10809r14,-15l1092,10778r12,-16l1115,10745r10,-19l1135,10708r8,-20l1151,10668r7,-21l1162,10626r5,-22l1170,10581r1,-22l1172,10536r-1,-23l1169,10489r-3,-20l1162,10450r-4,-19l1153,10413r-6,-19l1140,10377r-7,-18l1124,10343r-8,-17l1106,10310r-10,-16l1086,10280r-11,-15l1063,10252r-13,-14l1038,10226r-13,-12l1011,10203r-14,-11l982,10182r-14,-9l952,10166r-16,-8l920,10151r-16,-7l888,10140r-17,-5l854,10132r-17,-2l820,10127r-18,l784,10127r-17,2l749,10131r-17,3l717,10139r-17,4l684,10149r-14,6l655,10163r-14,8l626,10181r-12,9l600,10201r-12,12l577,10225r-11,12l554,10251r-10,13l535,10279r-8,14l519,10309r-7,17l505,10341r-5,18l494,10376r-4,18l486,10412r-2,19l482,10450r-1,19l481,10488r1,20l483,10529r3,25l492,10580r5,26l505,10629r9,25l524,10677r11,22l548,10720r13,20l576,10759r15,19l608,10795r17,17l643,10827r19,13l682,10852xm3592,7026r33,-1l3658,7025r34,1l3725,7027r34,3l3793,7034r33,3l3860,7043r33,5l3927,7055r33,8l3994,7071r34,9l4061,7089r33,11l4127,7111r33,11l4192,7136r33,12l4256,7163r31,14l4319,7193r30,16l4379,7225r30,17l4438,7260r28,19l4495,7298r27,19l4550,7337r26,22l4602,7380r24,21l4651,7424r25,23l4699,7471r22,23l4745,7519r21,25l4788,7569r21,26l4829,7622r20,27l4868,7676r18,28l4904,7732r18,29l4939,7790r15,30l4970,7851r15,30l4998,7912r13,32l5025,7975r11,32l5047,8040r11,32l5068,8106r9,34l5085,8173r8,35l5100,8243r5,35l5110,8313r4,36l5118,8384r2,36l5122,8455r1,35l5122,8525r,35l5120,8595r-2,34l5114,8663r-4,35l5104,8731r-5,34l5092,8799r-7,32l5076,8865r-9,32l5057,8930r-10,32l5036,8994r-12,31l5010,9056r-13,32l4982,9118r-14,30l4952,9178r-17,30l4917,9237r-18,29l4882,9294r-21,28l4841,9350r-41,54l4757,9456r-22,25l4713,9506r-23,24l4668,9554r-24,23l4620,9600r-25,22l4570,9643r-25,21l4518,9685r-27,19l4463,9723r-29,19l4405,9760r-32,17l4342,9794r-32,16l4276,9826r-35,15l4206,9855r-37,14l4131,9882r-40,12l4050,9907r-43,10l3965,9928r-46,10l3873,9947r-48,8l3777,9961r-49,3l3677,9966r-50,l3576,9964r-51,-5l3474,9954r-52,-8l3371,9936r-52,-11l3266,9910r-50,-14l3165,9878r-51,-18l3064,9838r-49,-22l2965,9792r-48,-25l2870,9739r-46,-29l2780,9679r-44,-32l2693,9612r-41,-35l2613,9540r-38,-39l2538,9461r-34,-42l2471,9377r-31,-45l2411,9286r-4,2l2405,9289r-1,1l2405,9292r3,1l2410,9294r-4,2l2391,9298r-30,4l2311,9306r-16,1l2277,9306r-18,-1l2240,9302r-20,-6l2199,9290r-22,-7l2155,9275r-22,-10l2109,9253r-22,-12l2063,9229r-23,-15l2016,9199r-22,-17l1970,9164r-21,-18l1927,9126r-22,-20l1885,9084r-19,-22l1847,9038r-17,-23l1814,8990r-15,-26l1786,8938r-13,-27l1763,8883r-9,-28l1748,8825r-5,-30l1740,8765r-1,-30l1741,8704r3,-29l1750,8646r7,-29l1766,8589r11,-28l1788,8534r13,-27l1816,8481r16,-25l1848,8431r18,-23l1885,8385r19,-22l1924,8341r21,-20l1965,8302r21,-18l2007,8267r22,-16l2050,8236r21,-13l2091,8210r20,-11l2132,8189r19,-9l2170,8173r17,-5l2204,8163r16,-3l2235,8159r43,-1l2301,8157r5,l2302,8157r-12,1l2277,8158r-9,1l2266,8159r8,-30l2282,8098r8,-30l2299,8039r10,-29l2320,7981r11,-30l2342,7923r12,-28l2367,7867r12,-28l2392,7813r14,-27l2420,7760r15,-27l2451,7708r15,-25l2482,7658r17,-25l2515,7609r17,-24l2550,7562r18,-23l2587,7517r19,-23l2625,7473r20,-21l2665,7432r21,-21l2706,7391r21,-19l2749,7354r44,-37l2838,7284r46,-33l2930,7221r23,-15l2978,7193r23,-14l3026,7167r24,-12l3075,7142r26,-11l3127,7121r25,-10l3178,7101r27,-9l3232,7084r28,-8l3288,7069r28,-7l3345,7055r29,-6l3403,7045r30,-5l3465,7036r30,-3l3527,7029r32,-2l3592,7026xm2378,9220r-16,-34l2348,9152r-15,-36l2320,9079r-13,-37l2295,9004r-11,-38l2274,8927r-10,-38l2256,8851r-8,-38l2241,8776r-5,-37l2230,8703r-3,-33l2224,8636r-3,-63l2220,8517r1,-51l2224,8418r5,-47l2235,8326r7,-46l2250,8233r-5,-1l2238,8233r-24,1l2191,8236r-23,5l2146,8246r-21,7l2104,8261r-22,8l2062,8279r-20,11l2023,8302r-18,14l1987,8329r-18,16l1952,8360r-15,17l1921,8394r-13,19l1894,8432r-13,20l1870,8472r-12,22l1848,8516r-9,23l1832,8561r-8,24l1818,8609r-5,25l1809,8658r-2,26l1805,8710r,26l1806,8762r2,26l1813,8814r6,25l1826,8864r10,24l1846,8912r12,22l1871,8957r14,22l1901,8999r16,20l1935,9039r17,18l1970,9075r19,18l2010,9109r19,16l2049,9139r21,14l2090,9165r20,12l2130,9187r21,10l2170,9206r20,7l2208,9220r19,5l2243,9230r17,2l2276,9234r16,2l2305,9234r43,-4l2372,9228r11,-3l2384,9224r-3,l2377,9223r-3,-1l2373,9222r1,-1l2378,9220xm3594,7213r59,-1l3710,7213r57,5l3824,7225r57,10l3938,7248r56,15l4050,7283r55,20l4159,7326r52,26l4264,7380r50,30l4364,7443r49,34l4460,7514r44,40l4548,7595r43,43l4631,7683r38,45l4705,7777r33,50l4770,7879r30,52l4826,7985r24,56l4871,8098r20,59l4906,8217r12,61l4929,8339r5,63l4936,8464r-1,61l4931,8587r-8,61l4912,8709r-15,59l4879,8828r-20,58l4836,8943r-26,56l4782,9055r-31,54l4718,9162r-36,50l4644,9261r-39,49l4564,9355r-44,45l4474,9443r-46,40l4379,9521r-49,37l4279,9592r-52,31l4173,9652r-54,26l4064,9702r-55,21l3953,9741r-58,14l3838,9768r-57,9l3725,9785r-53,4l3619,9792r-53,2l3516,9792r-49,-3l3419,9785r-47,-7l3326,9769r-44,-10l3238,9748r-42,-15l3155,9718r-41,-17l3075,9683r-38,-21l3000,9640r-37,-22l2928,9593r-34,-27l2861,9539r-32,-29l2797,9480r-30,-32l2737,9416r-28,-34l2681,9348r-27,-37l2627,9274r-24,-38l2578,9196r26,-22l2628,9150r24,-24l2673,9099r20,-27l2711,9043r17,-30l2743,8981r12,-32l2766,8916r9,-35l2782,8846r2,-19l2786,8809r1,-19l2789,8771r1,-19l2790,8732r-1,-20l2787,8692r-2,-20l2783,8652r-3,-19l2775,8613r-4,-21l2765,8573r-6,-19l2753,8535r-7,-19l2738,8498r-9,-19l2720,8461r-9,-17l2701,8427r-11,-17l2680,8393r-12,-16l2656,8362r-13,-15l2631,8331r-14,-13l2603,8303r-14,-13l2575,8278r-16,-13l2543,8254r-15,-11l2512,8233r-17,-10l2479,8214r-17,-8l2444,8198r14,-52l2474,8096r17,-50l2510,7997r19,-48l2551,7903r23,-46l2598,7814r26,-43l2651,7728r29,-40l2709,7650r31,-38l2774,7576r34,-35l2843,7508r37,-32l2918,7446r40,-28l2999,7391r42,-24l3085,7343r45,-21l3177,7302r47,-18l3273,7268r51,-15l3375,7241r53,-10l3482,7223r55,-5l3594,7213xm2545,9132r-14,-29l2518,9073r-14,-31l2493,9010r-12,-32l2471,8945r-10,-33l2451,8878r-9,-32l2434,8812r-7,-32l2421,8747r-5,-32l2411,8684r-3,-30l2406,8625r-4,-55l2402,8521r2,-46l2406,8432r4,-41l2416,8351r5,-40l2429,8270r15,6l2458,8284r15,8l2487,8300r14,10l2514,8319r14,10l2540,8340r25,23l2588,8387r21,26l2630,8441r18,29l2664,8501r15,31l2692,8563r10,34l2711,8630r4,17l2717,8664r2,18l2721,8699r1,35l2722,8766r-2,33l2717,8831r-6,30l2703,8892r-8,28l2683,8948r-12,26l2658,9000r-16,25l2625,9048r-18,24l2587,9093r-20,20l2545,9132xm342,7517r18,1l377,7521r16,4l410,7529r16,6l441,7541r16,8l473,7557r14,9l502,7576r13,11l529,7599r13,12l554,7624r13,14l579,7652r10,15l600,7683r10,15l619,7715r9,17l636,7750r7,18l650,7787r6,19l661,7825r4,19l670,7864r2,20l674,7906r2,20l676,7947r,21l675,7988r-2,21l670,8029r-4,20l662,8068r-5,19l651,8105r-7,18l637,8140r-8,17l621,8173r-9,16l602,8204r-11,14l580,8233r-11,12l557,8257r-13,13l531,8281r-13,10l503,8300r-13,9l474,8316r-15,6l444,8329r-17,5l411,8337r-17,3l378,8343r-18,l343,8343r-18,-2l308,8339r-18,-3l274,8331r-17,-5l241,8319r-16,-8l210,8303r-16,-9l180,8284r-15,-11l152,8262r-14,-12l125,8236r-13,-13l100,8208,89,8192,79,8177,68,8160r-9,-17l50,8126r-8,-19l34,8089r-7,-19l21,8051r-6,-20l11,8011,7,7991,4,7971,2,7949,,7928r,-21l2,7885r1,-21l5,7843r3,-20l12,7804r5,-21l22,7765r6,-19l35,7728r8,-16l51,7695r9,-16l70,7663r10,-15l91,7634r11,-13l115,7607r12,-12l139,7584r14,-10l166,7564r15,-9l195,7547r16,-7l225,7534r17,-6l258,7523r16,-3l290,7518r17,-2l325,7516r17,1xm342,7568r14,1l372,7572r15,3l401,7579r14,5l429,7590r14,6l456,7603r12,9l481,7620r12,10l505,7640r11,10l528,7661r10,13l548,7686r10,12l567,7712r9,14l584,7741r7,14l598,7771r7,16l610,7802r6,17l621,7836r3,17l627,7871r2,17l632,7906r1,19l634,7942r-1,18l632,7978r-1,18l627,8014r-2,17l621,8048r-5,17l612,8080r-7,16l599,8112r-6,14l585,8141r-8,13l568,8168r-9,12l549,8192r-10,12l529,8215r-11,10l506,8234r-12,9l482,8251r-13,7l456,8265r-13,6l429,8276r-13,5l401,8284r-14,2l372,8288r-16,1l342,8289r-16,-1l310,8285r-14,-3l281,8279r-14,-5l253,8269r-14,-7l225,8254r-13,-8l200,8238r-13,-10l175,8218r-12,-10l152,8196r-12,-11l130,8172r-10,-13l111,8145r-9,-14l94,8116r-7,-16l79,8085r-7,-16l66,8052r-5,-16l56,8019r-3,-18l50,7983r-4,-18l45,7947r-1,-19l44,7910r,-19l45,7873r2,-18l50,7837r3,-18l58,7802r4,-15l68,7770r6,-16l81,7740r7,-15l96,7711r7,-14l112,7684r10,-13l133,7660r10,-11l153,7638r12,-10l176,7619r12,-9l201,7602r12,-7l227,7588r13,-5l253,7578r15,-3l283,7572r14,-3l312,7568r14,-1l342,7568xm2213,3766r41,10l2293,3788r39,13l2370,3817r37,17l2443,3853r34,20l2512,3895r33,25l2577,3945r30,28l2637,4001r28,30l2692,4061r26,33l2743,4127r23,35l2789,4198r20,37l2827,4273r17,39l2860,4351r15,41l2887,4433r10,42l2906,4517r8,43l2918,4603r4,44l2924,4692r,45l2921,4782r-4,44l2911,4870r-8,43l2893,4955r-13,42l2867,5037r-15,39l2836,5115r-19,37l2797,5188r-21,36l2754,5258r-25,32l2703,5321r-25,30l2650,5379r-29,26l2590,5430r-31,24l2528,5475r-34,20l2461,5513r-36,16l2389,5544r-36,12l2316,5566r-38,8l2240,5579r-39,4l2161,5585r-40,-1l2081,5580r-40,-5l2001,5567r-40,-11l1923,5544r-37,-15l1851,5511r-36,-19l1780,5471r-33,-23l1714,5422r-31,-26l1652,5368r-29,-31l1595,5305r-26,-33l1543,5236r-24,-35l1497,5164r-21,-40l1457,5084r-18,-40l1422,5001r-15,-42l1395,4914r-11,-45l1374,4824r-8,-47l1360,4730r-3,-47l1356,4635r,-48l1358,4537r5,-48l1369,4442r8,-46l1388,4351r12,-43l1414,4265r16,-40l1447,4184r19,-38l1486,4110r22,-35l1532,4041r24,-31l1582,3978r27,-28l1638,3923r29,-26l1698,3875r32,-21l1762,3834r34,-18l1830,3801r36,-13l1902,3776r37,-10l1977,3760r38,-5l2054,3753r39,l2133,3755r40,5l2213,3766xm2204,3882r35,8l2274,3900r33,11l2340,3924r32,15l2404,3956r31,18l2464,3993r29,21l2521,4036r27,24l2574,4085r24,25l2622,4138r23,28l2667,4196r20,31l2706,4258r18,33l2740,4323r15,35l2768,4393r13,34l2792,4464r9,36l2809,4538r6,37l2820,4613r3,40l2824,4692r,39l2822,4770r-4,40l2813,4848r-8,38l2796,4923r-10,36l2775,4994r-13,35l2747,5063r-17,32l2714,5127r-19,30l2674,5186r-20,29l2632,5242r-24,26l2584,5293r-25,22l2532,5336r-27,20l2477,5375r-29,17l2418,5408r-30,14l2357,5435r-33,10l2292,5454r-33,7l2226,5465r-35,3l2157,5470r-36,-2l2087,5465r-36,-4l2017,5453r-34,-9l1950,5433r-33,-14l1885,5405r-31,-17l1824,5369r-29,-20l1767,5327r-28,-23l1713,5278r-26,-26l1664,5224r-24,-29l1618,5165r-20,-32l1577,5100r-17,-34l1543,5031r-16,-35l1513,4960r-13,-38l1489,4884r-10,-40l1471,4805r-7,-40l1460,4723r-3,-41l1454,4640r1,-42l1458,4555r3,-41l1467,4472r8,-39l1483,4394r11,-38l1506,4319r13,-36l1535,4248r16,-32l1569,4183r19,-30l1609,4124r21,-28l1652,4069r24,-25l1702,4021r25,-23l1754,3978r28,-19l1810,3942r31,-15l1871,3913r30,-11l1932,3892r33,-9l1998,3877r33,-4l2065,3871r34,l2134,3872r34,4l2204,3882xm2260,2823r20,6l2302,2836r19,8l2341,2853r19,10l2379,2873r18,13l2414,2898r17,13l2447,2926r17,16l2479,2957r14,16l2508,2991r13,18l2533,3027r12,19l2556,3065r11,20l2576,3105r9,22l2593,3148r6,21l2606,3192r6,21l2615,3235r5,24l2622,3281r1,24l2623,3327r,24l2621,3374r-3,24l2614,3420r-5,23l2604,3464r-7,21l2590,3505r-9,20l2573,3545r-11,17l2552,3580r-11,18l2529,3614r-14,16l2502,3644r-13,15l2474,3672r-16,13l2443,3696r-17,10l2409,3716r-17,8l2374,3732r-17,6l2337,3744r-19,4l2299,3752r-20,2l2260,3755r-20,l2219,3754r-20,-3l2179,3747r-22,-4l2137,3736r-20,-7l2098,3720r-19,-9l2060,3700r-18,-11l2025,3677r-18,-14l1992,3649r-17,-15l1960,3618r-14,-16l1931,3584r-13,-18l1905,3547r-12,-19l1882,3508r-10,-21l1862,3466r-9,-21l1845,3422r-7,-22l1832,3378r-6,-23l1821,3332r-3,-24l1816,3283r-2,-23l1814,3235r,-23l1815,3187r3,-23l1821,3140r5,-23l1832,3094r6,-21l1845,3053r9,-21l1863,3012r9,-18l1883,2976r11,-17l1907,2943r13,-16l1933,2913r14,-14l1963,2886r14,-12l1994,2863r16,-10l2026,2844r18,-8l2062,2830r18,-6l2099,2820r19,-5l2138,2813r19,-1l2177,2812r21,1l2219,2815r20,3l2260,2823xm2256,2882r18,6l2292,2894r16,7l2325,2909r17,9l2359,2927r15,10l2389,2948r16,13l2418,2973r15,14l2446,3000r12,15l2471,3029r11,16l2493,3060r10,17l2513,3094r9,18l2530,3130r8,18l2545,3167r6,18l2557,3204r4,20l2565,3243r3,20l2570,3283r1,21l2571,3324r,20l2569,3364r-2,20l2564,3404r-4,20l2555,3443r-6,17l2542,3478r-6,17l2528,3512r-9,16l2510,3543r-10,15l2489,3573r-12,13l2466,3599r-12,13l2440,3623r-13,10l2414,3643r-15,9l2384,3661r-14,7l2354,3675r-15,5l2322,3685r-17,4l2288,3691r-17,3l2254,3695r-17,l2219,3694r-18,-3l2183,3688r-18,-5l2147,3678r-18,-7l2113,3664r-17,-9l2080,3647r-16,-11l2049,3626r-15,-12l2020,3602r-14,-14l1993,3575r-14,-15l1967,3546r-11,-16l1945,3513r-10,-17l1924,3478r-8,-18l1907,3443r-8,-19l1892,3404r-7,-19l1880,3365r-5,-20l1872,3325r-3,-20l1866,3283r-1,-20l1864,3242r1,-21l1866,3199r3,-21l1872,3158r3,-20l1881,3119r5,-19l1892,3082r8,-18l1908,3047r9,-16l1926,3016r10,-15l1946,2987r12,-14l1969,2961r13,-13l1995,2937r13,-10l2022,2917r14,-8l2052,2901r15,-6l2082,2888r17,-5l2115,2879r17,-3l2148,2874r18,-1l2183,2872r18,1l2219,2876r18,3l2256,2882xm2555,925r31,12l2617,951r32,15l2679,983r29,18l2737,1020r28,20l2792,1062r27,22l2843,1107r25,25l2892,1158r23,27l2936,1212r20,29l2977,1269r17,30l3011,1329r17,31l3043,1391r13,31l3068,1455r12,32l3088,1521r8,32l3103,1587r6,34l3112,1654r2,34l3115,1721r-1,34l3112,1789r-4,33l3102,1855r-8,31l3086,1916r-10,31l3064,1975r-12,28l3038,2030r-16,24l3007,2079r-18,23l2971,2125r-20,20l2931,2165r-23,18l2886,2201r-22,16l2839,2231r-25,13l2789,2256r-27,10l2735,2274r-28,8l2679,2287r-28,4l2621,2293r-29,1l2561,2293r-30,-2l2500,2286r-30,-7l2438,2272r-31,-10l2377,2250r-31,-13l2317,2222r-29,-16l2260,2189r-27,-20l2207,2148r-26,-21l2156,2104r-24,-25l2109,2054r-22,-27l2065,1999r-20,-28l2026,1942r-19,-30l1991,1881r-16,-32l1960,1817r-14,-34l1933,1749r-11,-33l1913,1681r-9,-35l1898,1611r-6,-36l1888,1539r-4,-36l1883,1467r,-36l1885,1394r4,-36l1893,1325r7,-34l1908,1259r9,-32l1927,1197r12,-28l1952,1141r15,-26l1983,1090r16,-24l2017,1044r19,-22l2057,1003r21,-18l2100,969r24,-16l2147,939r25,-12l2198,917r26,-9l2251,901r28,-5l2308,891r29,-2l2367,889r30,1l2427,893r31,5l2490,905r32,9l2555,925xm2548,1011r28,11l2603,1033r27,14l2656,1062r26,15l2707,1094r24,17l2755,1130r22,20l2800,1170r21,21l2842,1214r19,23l2880,1261r18,25l2915,1311r17,26l2946,1363r15,27l2973,1418r13,27l2996,1473r10,29l3014,1531r7,28l3027,1588r4,30l3035,1648r2,29l3037,1707r,29l3035,1765r-5,29l3026,1822r-7,28l3011,1877r-8,26l2993,1928r-11,24l2970,1976r-14,22l2943,2020r-16,20l2911,2059r-17,18l2876,2095r-19,15l2838,2125r-20,14l2796,2152r-22,11l2752,2173r-23,9l2706,2190r-25,5l2656,2200r-24,3l2606,2206r-26,1l2553,2206r-26,-3l2500,2199r-27,-6l2446,2186r-28,-8l2392,2167r-27,-12l2340,2143r-25,-15l2290,2113r-23,-17l2243,2078r-22,-19l2200,2039r-21,-22l2158,1995r-20,-24l2120,1948r-18,-25l2086,1897r-16,-26l2055,1844r-14,-28l2029,1788r-13,-30l2005,1729r-9,-29l1987,1670r-8,-30l1974,1608r-6,-31l1965,1547r-2,-32l1961,1484r,-31l1963,1420r3,-30l1970,1360r6,-30l1983,1302r8,-26l1999,1249r12,-25l2022,1200r13,-23l2049,1156r14,-21l2079,1115r17,-18l2114,1081r19,-16l2152,1050r20,-13l2193,1026r21,-12l2238,1005r22,-7l2284,992r24,-6l2333,983r26,-2l2384,981r27,1l2437,984r28,5l2492,994r28,8l2548,1011xm3825,5243r20,1l3864,5247r19,3l3902,5254r18,6l3938,5266r17,6l3972,5280r16,8l4004,5297r16,10l4034,5318r15,11l4062,5342r14,12l4088,5368r12,14l4111,5397r11,15l4132,5428r9,16l4148,5461r8,18l4163,5496r6,18l4174,5532r4,19l4181,5572r2,19l4185,5611r,20l4185,5651r-2,21l4181,5693r-3,20l4173,5732r-4,20l4162,5771r-7,19l4148,5808r-9,18l4131,5843r-11,16l4109,5876r-11,16l4086,5908r-13,14l4060,5937r-13,13l4032,5963r-15,12l4002,5986r-16,11l3969,6006r-16,9l3935,6024r-18,7l3899,6038r-18,5l3862,6048r-19,3l3824,6054r-20,2l3784,6057r-19,-1l3744,6054r-19,-3l3706,6048r-18,-5l3671,6038r-18,-7l3636,6023r-17,-8l3602,6006r-15,-10l3571,5985r-15,-12l3543,5960r-14,-13l3517,5933r-12,-14l3493,5903r-11,-15l3472,5872r-9,-18l3454,5837r-7,-18l3440,5800r-6,-19l3429,5762r-5,-20l3421,5722r-2,-21l3418,5680r,-21l3418,5638r2,-22l3422,5596r3,-21l3430,5555r5,-19l3441,5515r8,-19l3457,5479r9,-18l3475,5443r10,-16l3496,5410r11,-16l3519,5380r14,-15l3546,5352r15,-14l3575,5326r16,-11l3607,5304r15,-9l3639,5285r17,-8l3674,5269r18,-7l3710,5257r19,-5l3748,5249r19,-4l3786,5244r20,-1l3825,5243xe" fillcolor="#a91ee7 [2414]" stroked="f">
                  <v:path arrowok="t" o:connecttype="custom" o:connectlocs="1400,1944;1154,1986;1232,1734;1595,1459;1351,1193;1694,1055;1734,1041;1358,1104;1523,1497;517,84;429,220;338,34;358,188;537,171;175,3498;316,3407;355,3604;301,3382;164,3527;1479,2420;1707,2807;1506,3229;912,3216;616,3013;740,2721;916,2452;747,2926;604,2879;795,3075;1645,2822;1094,3254;929,2898;875,2591;801,2857;875,3017;223,2677;46,2751;60,2519;211,2636;80,2755;44,2554;962,1478;680,1859;495,1370;902,1420;753,1821;494,1465;826,986;797,1242;605,1079;786,976;818,1204;627,1122;852,308;1007,685;664,627;799,297;1006,617;719,665;753,333;1394,1864;1224,2013;1178,1789" o:connectangles="0,0,0,0,0,0,0,0,0,0,0,0,0,0,0,0,0,0,0,0,0,0,0,0,0,0,0,0,0,0,0,0,0,0,0,0,0,0,0,0,0,0,0,0,0,0,0,0,0,0,0,0,0,0,0,0,0,0,0,0,0,0,0"/>
                  <o:lock v:ext="edit" verticies="t"/>
                </v:shape>
                <v:shape id="Freeform 1872" o:spid="_x0000_s1038" style="position:absolute;left:7647;top:2438;width:1931;height:3704;visibility:visible;mso-wrap-style:square;v-text-anchor:top" coordsize="5794,11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8WTsMA&#10;AADbAAAADwAAAGRycy9kb3ducmV2LnhtbESPQWsCMRSE7wX/Q3iCN82qVHQ1iggFD71Uxfb42Lxm&#10;1yYv6ybVtb/eCEKPw8x8wyxWrbPiQk2oPCsYDjIQxIXXFRsFh/1bfwoiRGSN1jMpuFGA1bLzssBc&#10;+yt/0GUXjUgQDjkqKGOscylDUZLDMPA1cfK+feMwJtkYqRu8JrizcpRlE+mw4rRQYk2bkoqf3a9T&#10;YO1ra+qvd2nGJzc9/X2623l0VKrXbddzEJHa+B9+trdawWwMjy/pB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8WTsMAAADbAAAADwAAAAAAAAAAAAAAAACYAgAAZHJzL2Rv&#10;d25yZXYueG1sUEsFBgAAAAAEAAQA9QAAAIgDAAAAAA==&#10;" path="m5588,11113r-17,-336l5553,10442r-18,-335l5517,9773r-17,-334l5485,9105r-7,-167l5471,8771r-5,-167l5461,8437r-4,-167l5455,8103r-3,-167l5452,7769r,-167l5455,7435r3,-167l5462,7101r7,-167l5477,6767r10,-168l5498,6432r14,-168l5527,6097r18,-168l5565,5761r22,-176l5607,5408r20,-178l5645,5052r18,-178l5678,4695r16,-181l5708,4334r13,-181l5733,3973r11,-182l5755,3610r9,-182l5771,3246r6,-182l5783,2883r4,-183l5790,2519r3,-183l5794,2154r,-181l5793,1791r-3,-181l5787,1429r-4,-180l5777,1069r-7,-180l5761,710r-9,-178l5741,354,5730,177,5717,,5539,65r-177,65l5184,197r-177,67l4653,401,4300,540,3947,680,3594,820,3241,959r-354,137l2710,1163r-178,67l2355,1296r-179,65l1998,1425r-179,63l1640,1548r-180,60l1280,1666r-180,56l917,1777r-181,52l552,1880r-182,48l185,1973,,2017r16,103l33,2223r17,103l66,2429r17,103l99,2635r17,103l131,2841r17,103l164,3047r16,104l195,3255r16,103l225,3461r15,103l255,3667r26,206l307,4078r24,205l352,4490r19,205l388,4900r15,205l417,5310r11,205l438,5720r8,205l453,6130r4,204l460,6539r3,205l463,6949r-3,205l458,7359r-4,205l448,7769r-7,205l432,8179r-8,205l413,8589r-12,205l388,9000r-14,206l360,9411r-17,205l326,9822r-18,205l289,10233r5299,880xe" fillcolor="#ff6c6d [1944]" stroked="f">
                  <v:path arrowok="t" o:connecttype="custom" o:connectlocs="1851,3480;1833,3146;1823,2923;1819,2756;1817,2589;1819,2422;1825,2255;1837,2088;1855,1920;1875,1743;1892,1565;1907,1384;1918,1203;1925,1021;1930,840;1931,658;1929,476;1923,296;1913,118;1846,22;1669,88;1315,227;962,365;785,432;606,496;427,555;245,610;62,658;11,741;28,844;44,947;60,1050;75,1154;94,1291;117,1497;134,1702;146,1906;152,2111;154,2316;151,2521;144,2726;134,2931;120,3137;103,3342" o:connectangles="0,0,0,0,0,0,0,0,0,0,0,0,0,0,0,0,0,0,0,0,0,0,0,0,0,0,0,0,0,0,0,0,0,0,0,0,0,0,0,0,0,0,0,0"/>
                </v:shape>
                <v:shape id="Freeform 1873" o:spid="_x0000_s1039" style="position:absolute;left:7757;top:2545;width:1806;height:3381;visibility:visible;mso-wrap-style:square;v-text-anchor:top" coordsize="5418,10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5+WcUA&#10;AADbAAAADwAAAGRycy9kb3ducmV2LnhtbESPT2vCQBTE7wW/w/KEXorZVErRmFXE2uKlgv/I9ZF9&#10;JsHs25DdmtRP7xYKHoeZ+Q2TLnpTiyu1rrKs4DWKQRDnVldcKDgePkcTEM4ja6wtk4JfcrCYD55S&#10;TLTteEfXvS9EgLBLUEHpfZNI6fKSDLrINsTBO9vWoA+yLaRusQtwU8txHL9LgxWHhRIbWpWUX/Y/&#10;RkH2ode207v69uI3268i+55kp6lSz8N+OQPhqfeP8H97oxVM3+DvS/gB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3n5ZxQAAANsAAAAPAAAAAAAAAAAAAAAAAJgCAABkcnMv&#10;ZG93bnJldi54bWxQSwUGAAAAAAQABAD1AAAAigMAAAAA&#10;" path="m664,8867r45,3l753,8875r44,7l838,8891r41,12l920,8916r40,16l998,8949r38,19l1072,8989r36,22l1141,9036r33,26l1205,9089r30,29l1264,9148r27,31l1317,9212r24,35l1363,9281r21,36l1403,9354r17,38l1436,9431r13,40l1460,9512r10,41l1477,9595r6,42l1486,9680r1,43l1486,9767r-1,26l1482,9820r-4,26l1474,9872r-6,26l1463,9922r-8,24l1447,9970r-8,24l1429,10016r-10,23l1408,10061r-12,21l1384,10104r-13,20l1357,10144r-130,-21l1243,10104r15,-19l1272,10063r13,-20l1297,10022r12,-22l1319,9977r10,-22l1338,9931r8,-24l1353,9882r7,-25l1364,9832r4,-26l1372,9779r2,-27l1375,9714r-1,-37l1371,9640r-5,-37l1361,9567r-9,-36l1342,9496r-12,-34l1317,9428r-16,-33l1286,9363r-18,-31l1248,9302r-22,-31l1204,9243r-24,-28l1156,9189r-26,-24l1102,9140r-28,-22l1044,9098r-30,-21l981,9059r-32,-16l915,9027r-35,-13l846,9002r-37,-11l772,8983r-37,-6l696,8972r-38,-2l633,8970r-23,l587,8970r-23,2l540,8974r-22,3l494,8980r-22,4l450,8989r-23,5l406,9000r-21,7l362,9015r-21,8l321,9030r-21,9l279,9048r-20,10l240,9068r-20,12l201,9091r-19,12l164,9116r-18,12l128,9141r-16,14l95,9169r-17,15l62,9198r-15,15l31,9229r-15,16l19,9207r3,-38l25,9131r3,-37l60,9067r35,-25l129,9018r36,-22l202,8975r38,-19l279,8938r41,-15l361,8909r42,-12l444,8887r44,-8l531,8872r44,-3l620,8867r44,xm,3967r3,26l5,4018r2,26l11,4070r14,-26l41,4019r18,-24l78,3971r21,-22l122,3928r23,-21l171,3888r27,-18l226,3854r29,-16l285,3823r31,-12l349,3800r32,-9l416,3783r26,-6l466,3774r26,-2l517,3771r24,l566,3772r23,1l613,3776r22,4l658,3785r21,6l700,3798r22,7l741,3814r20,9l779,3833r18,12l813,3857r17,13l845,3884r14,14l874,3914r12,16l897,3947r11,18l917,3982r9,20l933,4021r7,20l944,4062r5,21l951,4106r1,21l952,4149r-2,23l948,4194r-4,22l939,4237r-6,22l926,4279r-9,22l908,4321r-10,20l887,4361r-12,19l861,4399r-13,18l832,4435r-15,18l800,4470r-17,16l765,4501r-19,15l726,4529r-20,14l686,4555r-23,11l642,4577r-22,9l596,4595r-23,8l548,4610r-25,6l499,4621r-35,5l431,4628r-34,1l365,4627r-33,-4l301,4618r-32,-7l240,4602r-29,-11l184,4579r-25,-15l133,4548r-24,-16l88,4512,67,4493,48,4472r2,26l52,4524r2,27l57,4576r21,16l101,4608r24,13l150,4635r25,11l202,4657r28,9l258,4673r28,6l316,4684r31,3l377,4690r31,1l440,4690r32,-4l504,4682r28,-6l560,4670r28,-7l615,4654r26,-10l667,4632r25,-12l717,4607r24,-14l764,4577r22,-15l808,4545r21,-18l849,4509r19,-19l886,4470r17,-20l920,4428r14,-21l949,4385r12,-23l973,4339r10,-24l994,4291r7,-24l1009,4242r6,-24l1019,4192r3,-25l1024,4142r,-26l1023,4090r-4,-25l1015,4041r-6,-24l1002,3994r-7,-23l985,3950r-12,-21l961,3909r-13,-20l934,3872r-15,-18l902,3838r-18,-16l865,3807r-19,-14l826,3781r-22,-13l782,3758r-24,-10l735,3739r-24,-7l686,3725r-26,-5l634,3716r-27,-4l581,3710r-28,-1l525,3710r-30,1l467,3715r-29,3l408,3724r-31,8l345,3739r-30,10l285,3761r-29,11l228,3785r-27,15l174,3814r-26,17l124,3848r-24,18l78,3884r-21,20l37,3924r-19,20l,3967xm2240,5441r46,-5l2331,5434r45,l2419,5436r43,5l2505,5448r40,9l2585,5468r39,14l2662,5497r36,18l2734,5534r35,22l2801,5579r31,26l2863,5632r29,28l2919,5691r24,32l2968,5756r21,35l3009,5828r19,38l3044,5905r15,41l3072,5987r10,44l3091,6074r6,46l3101,6166r1,47l3102,6263r-3,48l3094,6359r-7,47l3078,6453r-12,46l3053,6544r-16,44l3021,6631r-20,43l2980,6715r-22,40l2934,6794r-25,37l2882,6868r-29,35l2824,6936r-32,32l2760,6999r-34,28l2690,7055r-35,25l2618,7103r-38,22l2540,7145r-40,17l2460,7178r-42,15l2376,7204r-43,9l2290,7220r-44,5l2201,7227r-43,-1l2114,7224r-44,-3l2028,7214r-42,-9l1946,7195r-39,-12l1868,7168r-38,-16l1794,7134r-36,-19l1723,7094r-33,-23l1658,7047r-30,-26l1598,6993r-28,-28l1544,6935r-26,-31l1496,6871r-22,-33l1454,6803r-18,-37l1419,6729r-16,-38l1391,6652r-11,-40l1371,6572r-8,-43l1358,6488r-3,-44l1354,6401r1,-44l1360,6314r5,-43l1373,6228r10,-43l1394,6144r15,-40l1424,6063r18,-40l1461,5984r22,-38l1506,5909r25,-36l1557,5837r28,-34l1614,5770r30,-32l1676,5707r34,-29l1743,5650r37,-26l1817,5598r38,-23l1895,5552r40,-20l1975,5514r43,-17l2060,5482r45,-14l2149,5457r45,-9l2240,5441xm2239,5553r41,-3l2319,5548r38,l2395,5550r38,5l2469,5561r36,8l2539,5579r35,13l2606,5605r33,16l2669,5637r30,20l2728,5678r27,21l2781,5723r26,25l2830,5774r22,28l2873,5832r19,31l2910,5894r15,34l2940,5961r12,36l2963,6033r11,38l2980,6109r6,39l2989,6189r2,41l2990,6273r-2,41l2984,6357r-6,40l2970,6438r-10,40l2948,6517r-13,38l2920,6593r-16,37l2886,6666r-20,35l2846,6734r-22,33l2800,6798r-26,31l2749,6859r-27,27l2693,6913r-30,25l2633,6962r-31,22l2569,7004r-33,20l2502,7041r-34,16l2432,7071r-37,12l2358,7093r-37,8l2283,7108r-38,4l2206,7114r-39,l2128,7112r-36,-3l2055,7103r-37,-7l1983,7087r-35,-11l1914,7064r-33,-14l1849,7035r-32,-17l1787,7000r-29,-20l1730,6959r-27,-23l1679,6913r-25,-26l1630,6861r-21,-28l1588,6805r-19,-30l1551,6745r-16,-32l1521,6681r-14,-34l1496,6613r-9,-34l1478,6543r-5,-37l1468,6469r-2,-37l1465,6393r1,-38l1469,6316r6,-36l1482,6241r8,-37l1501,6169r12,-37l1527,6097r15,-35l1560,6027r18,-32l1598,5961r22,-31l1643,5900r24,-31l1693,5840r26,-28l1747,5785r30,-25l1807,5735r32,-22l1870,5690r33,-20l1938,5651r35,-18l2009,5616r37,-14l2084,5589r38,-12l2160,5568r39,-8l2239,5553xm1155,4599r19,-4l1193,4593r19,-1l1231,4592r19,l1268,4593r18,2l1304,4599r16,4l1337,4608r16,5l1370,4619r14,8l1399,4635r14,7l1427,4651r13,11l1452,4673r13,11l1476,4695r10,12l1496,4721r9,13l1513,4749r7,14l1526,4778r6,17l1537,4811r4,16l1544,4844r2,18l1548,4880r,19l1546,4917r-1,18l1542,4953r-3,18l1534,4988r-5,18l1523,5022r-8,17l1508,5055r-9,17l1490,5087r-10,15l1469,5118r-11,14l1447,5146r-14,13l1421,5172r-14,13l1393,5197r-16,11l1363,5218r-16,10l1330,5239r-16,9l1297,5255r-18,7l1261,5269r-18,5l1225,5279r-19,4l1187,5287r-20,2l1149,5290r-19,l1111,5290r-18,-1l1075,5287r-18,-4l1041,5280r-17,-4l1007,5270r-16,-6l976,5258r-16,-7l945,5242r-13,-8l919,5224r-14,-10l893,5204r-11,-11l870,5180r-11,-12l850,5156r-9,-14l832,5128r-6,-14l819,5099r-7,-15l808,5068r-5,-17l800,5036r-2,-18l797,5001r-2,-18l797,4966r1,-17l800,4932r3,-17l808,4898r4,-17l818,4864r7,-15l832,4833r8,-16l849,4802r10,-15l869,4772r11,-14l893,4744r12,-13l919,4718r13,-13l947,4693r14,-11l977,4670r15,-10l1008,4651r17,-9l1043,4634r18,-8l1079,4619r18,-7l1116,4607r19,-5l1155,4599xm1157,4642r18,-3l1192,4638r15,-1l1224,4637r17,l1257,4639r15,1l1287,4644r15,3l1317,4651r13,5l1345,4662r12,6l1371,4675r12,7l1395,4691r12,7l1417,4709r11,9l1437,4729r9,10l1455,4751r8,11l1469,4775r7,13l1482,4800r5,15l1490,4828r4,15l1497,4859r1,14l1499,4889r,16l1499,4921r-2,15l1495,4952r-3,15l1488,4983r-4,15l1478,5012r-5,15l1466,5041r-8,14l1450,5069r-9,14l1432,5095r-10,12l1412,5120r-11,12l1390,5143r-13,12l1365,5165r-12,10l1339,5184r-14,9l1311,5202r-14,6l1281,5216r-14,6l1251,5227r-16,6l1219,5237r-17,4l1186,5243r-17,2l1152,5246r-16,2l1120,5246r-17,l1089,5244r-16,-2l1057,5239r-14,-5l1028,5230r-13,-5l1001,5218r-13,-6l976,5205r-13,-8l951,5189r-11,-9l929,5171r-10,-10l908,5151r-8,-11l892,5129r-8,-13l876,5105r-7,-13l864,5079r-6,-13l855,5051r-5,-13l848,5023r-2,-15l845,4993r-1,-15l845,4963r1,-16l848,4933r2,-15l855,4904r4,-15l864,4874r5,-14l876,4846r8,-14l892,4820r8,-14l910,4793r9,-13l929,4769r11,-12l951,4746r12,-12l976,4724r13,-10l1002,4705r14,-9l1030,4687r15,-8l1060,4673r15,-7l1091,4660r17,-5l1123,4649r17,-3l1157,4642xm4413,899r50,-16l4514,871r49,-9l4611,855r48,-3l4706,851r46,1l4797,856r45,7l4884,873r43,12l4967,899r39,17l5044,936r37,21l5117,981r33,25l5182,1034r30,31l5240,1097r27,35l5291,1168r24,38l5335,1246r19,42l5370,1331r14,45l5396,1423r10,48l5412,1522r5,51l5418,1626r-1,54l5413,1734r-5,53l5400,1841r-11,53l5377,1945r-15,53l5344,2050r-19,50l5304,2149r-24,50l5256,2247r-27,47l5201,2340r-30,45l5138,2429r-32,42l5070,2512r-36,40l4997,2590r-39,37l4918,2661r-42,33l4835,2725r-44,29l4748,2781r-46,25l4656,2830r-46,20l4562,2868r-47,15l4465,2897r-48,11l4369,2916r-47,5l4276,2925r-46,l4186,2924r-45,-5l4098,2914r-41,-9l4016,2893r-41,-13l3937,2865r-38,-18l3863,2828r-34,-21l3795,2784r-32,-25l3732,2732r-29,-29l3676,2673r-25,-33l3627,2605r-22,-34l3585,2533r-18,-40l3550,2453r-15,-41l3523,2368r-10,-44l3505,2277r-5,-47l3495,2182r,-49l3496,2083r4,-50l3506,1984r8,-51l3525,1884r13,-50l3552,1785r18,-49l3589,1688r20,-48l3633,1592r24,-47l3684,1499r28,-44l3742,1411r33,-44l3807,1326r36,-42l3879,1245r38,-38l3956,1170r41,-35l4039,1101r43,-32l4126,1039r45,-28l4218,984r47,-25l4313,937r50,-20l4413,899xm4421,1024r44,-13l4508,1001r44,-8l4593,987r43,-3l4676,983r40,2l4755,989r40,6l4831,1003r37,11l4903,1027r35,14l4971,1058r32,19l5033,1097r30,23l5090,1144r27,27l5142,1199r23,29l5186,1261r20,32l5224,1328r16,37l5255,1402r12,40l5277,1483r9,42l5291,1569r5,45l5297,1660r-1,46l5294,1753r-6,47l5281,1846r-9,46l5261,1936r-13,46l5233,2027r-17,44l5199,2115r-21,42l5156,2199r-23,41l5108,2280r-27,40l5054,2358r-29,37l4994,2431r-32,34l4930,2498r-34,32l4861,2561r-36,29l4788,2617r-38,25l4712,2666r-39,22l4632,2708r-40,18l4551,2742r-43,15l4465,2768r-42,10l4382,2786r-42,4l4300,2794r-40,1l4220,2793r-38,-4l4144,2784r-37,-7l4071,2767r-34,-11l4003,2743r-32,-15l3938,2711r-30,-19l3879,2672r-28,-22l3824,2626r-24,-25l3775,2574r-22,-28l3732,2516r-20,-32l3695,2452r-16,-35l3665,2382r-13,-37l3642,2307r-9,-39l3626,2228r-6,-42l3618,2144r-1,-44l3618,2056r4,-43l3627,1969r8,-44l3644,1882r11,-43l3669,1795r14,-42l3700,1710r19,-41l3739,1627r21,-41l3784,1547r26,-40l3835,1468r28,-37l3892,1394r31,-36l3955,1324r34,-33l4022,1259r36,-31l4095,1199r37,-28l4171,1144r39,-24l4251,1097r41,-21l4335,1057r42,-17l4421,1024xm5071,15r16,-5l5102,6r16,-2l5133,1,5148,r15,l5177,r15,1l5205,4r14,2l5232,10r14,5l5258,19r12,6l5283,32r11,6l5305,46r10,9l5325,64r9,10l5343,84r9,11l5359,107r7,12l5373,131r6,13l5384,158r5,14l5392,186r4,16l5398,218r1,15l5400,250r,16l5399,283r-1,15l5396,315r-4,16l5389,346r-5,16l5379,379r-6,15l5366,409r-6,16l5352,439r-8,15l5335,469r-9,13l5316,496r-10,13l5295,522r-11,13l5272,546r-12,11l5248,568r-14,10l5221,589r-13,8l5193,606r-15,8l5164,622r-15,7l5134,634r-16,5l5102,643r-15,4l5072,650r-16,2l5042,652r-16,1l5012,652r-14,-1l4984,649r-14,-2l4957,643r-12,-4l4931,633r-12,-5l4908,622r-12,-7l4885,608r-10,-8l4865,591r-10,-10l4846,571r-8,-11l4830,549r-6,-12l4817,525r-7,-13l4806,499r-5,-14l4797,471r-4,-15l4791,441r-1,-16l4789,409r,-15l4790,377r1,-16l4793,345r4,-16l4800,313r5,-16l4809,281r6,-15l4821,250r7,-16l4836,220r8,-15l4853,191r9,-15l4872,163r10,-14l4893,136r11,-13l4917,111r12,-11l4941,89r14,-11l4968,67r13,-10l4996,50r13,-9l5025,33r15,-7l5055,20r16,-5xm5073,56r14,-4l5101,48r14,-2l5128,45r12,-1l5154,43r12,1l5178,45r13,1l5203,48r11,4l5225,55r12,5l5248,65r10,6l5268,76r9,7l5286,91r9,8l5304,107r7,9l5318,125r7,10l5332,146r5,10l5342,168r4,12l5351,192r3,13l5356,218r3,14l5360,246r1,14l5361,275r-1,13l5359,303r-3,14l5354,331r-3,14l5347,359r-4,13l5337,387r-5,13l5326,413r-13,25l5297,463r-18,24l5260,509r-10,10l5239,529r-11,9l5216,547r-11,9l5193,564r-12,8l5168,578r-13,7l5142,591r-14,4l5115,600r-14,4l5088,606r-14,3l5061,611r-14,1l5035,612r-12,-1l5011,610r-13,-1l4986,605r-11,-2l4964,599r-12,-4l4941,590r-10,-6l4921,578r-9,-6l4903,564r-9,-8l4885,548r-8,-9l4871,530r-7,-10l4857,510r-5,-11l4847,488r-5,-12l4838,464r-3,-12l4831,438r-2,-13l4828,411r-1,-13l4827,383r1,-13l4829,355r2,-13l4834,327r3,-13l4840,299r5,-13l4851,273r5,-14l4862,246r13,-26l4891,195r18,-23l4928,150r10,-11l4949,129r11,-9l4971,110r12,-8l4995,93r12,-8l5021,79r12,-7l5046,66r14,-5l5073,56xm4146,6646r49,-2l4243,6644r47,3l4335,6653r44,7l4423,6672r42,13l4508,6702r39,18l4586,6741r38,24l4661,6789r35,28l4730,6848r31,31l4792,6913r28,35l4848,6985r25,41l4898,7066r21,44l4939,7154r19,47l4974,7248r14,49l5000,7347r11,52l5018,7453r6,53l5027,7561r1,58l5027,7676r-4,58l5017,7791r-8,56l4999,7903r-12,55l4972,8012r-16,52l4938,8116r-20,50l4895,8216r-23,47l4846,8310r-27,45l4790,8397r-30,43l4727,8479r-32,38l4660,8553r-37,34l4586,8619r-38,29l4508,8676r-40,25l4425,8724r-42,21l4339,8763r-45,14l4249,8789r-47,11l4155,8805r-47,5l4060,8810r-48,-3l3964,8802r-47,-8l3871,8784r-45,-12l3783,8756r-44,-18l3698,8718r-42,-23l3617,8672r-39,-27l3541,8617r-36,-30l3472,8554r-34,-35l3407,8485r-31,-38l3348,8407r-25,-40l3298,8326r-23,-43l3253,8238r-19,-46l3218,8146r-15,-48l3190,8050r-12,-51l3170,7949r-6,-50l3160,7847r-2,-53l3159,7742r4,-54l3168,7636r9,-51l3187,7533r13,-50l3214,7434r17,-50l3250,7337r21,-47l3294,7244r24,-43l3345,7157r28,-42l3402,7074r32,-39l3466,6997r35,-36l3536,6926r37,-32l3611,6862r40,-30l3692,6805r41,-26l3776,6756r44,-23l3864,6714r45,-17l3956,6682r46,-13l4050,6659r48,-7l4146,6646xm4140,6785r41,-2l4223,6784r41,2l4303,6792r39,7l4380,6810r37,12l4454,6835r35,17l4523,6870r33,21l4587,6914r32,23l4648,6964r28,28l4703,7021r24,32l4751,7085r22,35l4795,7156r19,38l4831,7232r16,40l4862,7314r12,43l4884,7401r9,45l4901,7492r4,48l4909,7588r1,50l4909,7687r-4,50l4900,7787r-7,49l4884,7884r-11,48l4861,7978r-15,46l4830,8069r-18,44l4793,8155r-21,42l4750,8237r-24,39l4701,8313r-27,37l4647,8384r-29,33l4586,8449r-31,29l4523,8506r-34,26l4454,8555r-36,22l4383,8597r-38,18l4307,8630r-40,13l4228,8654r-40,8l4146,8668r-41,4l4063,8672r-42,-1l3980,8666r-42,-7l3899,8651r-39,-12l3821,8627r-37,-16l3747,8594r-36,-20l3676,8554r-33,-23l3610,8506r-30,-26l3550,8452r-29,-30l3494,8392r-27,-33l3442,8324r-22,-34l3399,8253r-20,-37l3360,8177r-16,-40l3328,8096r-13,-42l3304,8012r-9,-44l3287,7924r-5,-44l3278,7834r-1,-46l3278,7742r3,-47l3286,7649r8,-46l3303,7558r11,-44l3326,7471r15,-43l3357,7387r18,-42l3395,7306r22,-39l3440,7229r25,-37l3491,7156r26,-34l3547,7089r30,-32l3607,7027r32,-29l3673,6971r35,-26l3742,6922r37,-23l3816,6878r38,-18l3894,6843r39,-16l3973,6815r40,-11l4055,6796r42,-7l4140,6785xm3644,8795r27,2l3697,8801r25,4l3748,8812r26,8l3797,8829r25,10l3845,8851r23,12l3890,8878r21,15l3933,8909r20,17l3972,8945r19,19l4009,8984r17,22l4041,9028r16,24l4071,9075r14,25l4097,9126r11,25l4119,9178r8,28l4135,9234r8,28l4149,9291r4,31l4157,9352r1,30l4159,9414r,30l4157,9475r-4,29l4149,9533r-6,30l4135,9591r-8,28l4119,9644r-11,26l4096,9696r-12,23l4070,9743r-14,22l4040,9787r-16,20l4007,9827r-18,18l3970,9863r-19,16l3929,9893r-21,14l3887,9919r-24,11l3840,9940r-24,9l3792,9956r-25,5l3741,9966r-25,2l3689,9969r-27,-1l3634,9966r-27,-3l3580,9957r-27,-7l3528,9942r-26,-9l3476,9922r-25,-11l3428,9898r-24,-15l3381,9868r-22,-16l3337,9835r-20,-19l3297,9797r-19,-20l3259,9755r-17,-22l3225,9710r-15,-23l3195,9663r-13,-25l3169,9613r-12,-27l3147,9560r-9,-27l3130,9505r-7,-28l3118,9449r-5,-29l3110,9392r-1,-29l3109,9333r1,-29l3112,9276r5,-29l3121,9220r7,-28l3136,9166r9,-26l3155,9114r10,-24l3177,9066r14,-22l3205,9021r15,-21l3235,8980r17,-20l3270,8941r19,-17l3308,8907r20,-16l3350,8877r21,-14l3393,8851r23,-11l3439,8830r25,-9l3488,8813r25,-7l3539,8802r25,-5l3590,8795r27,l3644,8795xm3642,8867r23,2l3688,8872r23,5l3733,8882r22,7l3776,8897r21,9l3817,8917r21,11l3858,8941r18,13l3895,8969r16,14l3929,9000r16,17l3961,9035r14,19l3990,9074r13,20l4016,9114r11,23l4038,9159r10,23l4057,9205r8,25l4071,9254r7,25l4083,9305r4,26l4089,9358r3,26l4093,9411r-1,27l4091,9465r-4,26l4083,9517r-5,24l4071,9566r-6,23l4057,9612r-9,22l4038,9657r-11,21l4014,9698r-12,19l3989,9736r-15,17l3958,9770r-15,17l3926,9801r-18,14l3890,9828r-18,11l3852,9851r-19,10l3813,9868r-21,8l3770,9882r-22,6l3726,9891r-23,2l3680,9894r-24,-1l3633,9892r-24,-3l3586,9884r-24,-5l3539,9872r-22,-9l3495,9854r-21,-10l3453,9833r-21,-13l3412,9807r-19,-15l3374,9778r-18,-16l3340,9745r-17,-18l3307,9708r-16,-19l3277,9670r-14,-21l3251,9628r-12,-22l3228,9584r-9,-23l3209,9538r-8,-24l3194,9491r-6,-25l3183,9442r-4,-25l3177,9391r-2,-26l3175,9340r1,-25l3178,9289r4,-24l3186,9240r6,-24l3198,9193r8,-23l3214,9148r10,-21l3234,9107r13,-21l3259,9066r12,-19l3286,9029r14,-17l3316,8996r16,-16l3350,8965r16,-13l3385,8938r18,-11l3423,8916r21,-10l3464,8897r20,-8l3506,8882r22,-5l3550,8872r22,-3l3595,8868r23,-1l3642,8867xm1014,8029r20,1l1053,8031r19,3l1091,8038r18,4l1128,8048r17,5l1163,8060r15,8l1195,8077r16,9l1225,8096r15,11l1254,8118r13,13l1280,8144r12,13l1304,8171r10,14l1324,8200r9,16l1342,8233r7,15l1356,8266r6,17l1367,8301r4,18l1374,8337r3,19l1379,8375r,19l1379,8414r-2,19l1375,8452r-3,19l1367,8489r-5,18l1356,8525r-8,17l1341,8559r-8,16l1323,8591r-10,15l1301,8620r-11,15l1278,8648r-14,13l1251,8673r-13,12l1223,8695r-16,12l1192,8715r-17,9l1158,8732r-17,8l1123,8747r-18,5l1088,8757r-19,4l1049,8765r-19,2l1010,8768r-19,l971,8768r-20,-1l931,8765r-19,-4l893,8757r-18,-5l857,8747r-18,-7l822,8733r-17,-7l789,8717r-16,-9l758,8698r-14,-11l731,8675r-14,-11l704,8652r-12,-14l681,8625r-11,-14l660,8597r-9,-15l643,8566r-8,-15l629,8534r-6,-17l617,8500r-4,-16l610,8466r-3,-18l606,8430r,-19l606,8393r3,-19l611,8355r3,-18l619,8319r5,-17l630,8284r8,-17l645,8250r8,-15l663,8219r10,-16l685,8189r11,-15l708,8161r12,-14l735,8135r13,-12l763,8112r16,-12l794,8090r16,-9l827,8072r18,-8l861,8057r18,-6l898,8044r18,-4l935,8036r19,-3l975,8031r19,-1l1014,8029xm1011,8077r17,l1046,8079r17,2l1079,8084r16,4l1111,8092r15,6l1141,8104r15,6l1169,8118r14,8l1196,8135r12,10l1221,8155r12,10l1243,8177r11,11l1264,8200r9,14l1282,8226r8,13l1297,8254r7,14l1310,8283r5,15l1319,8313r5,16l1326,8345r2,16l1329,8378r1,17l1329,8412r-1,17l1326,8445r-2,16l1319,8477r-4,16l1310,8508r-6,15l1297,8537r-8,15l1281,8565r-9,14l1263,8592r-10,13l1242,8616r-11,11l1219,8638r-13,10l1194,8657r-14,10l1167,8675r-15,8l1138,8690r-15,6l1108,8702r-16,6l1076,8712r-16,3l1043,8718r-17,2l1009,8722r-17,l975,8722r-17,-1l940,8719r-17,-4l907,8712r-16,-3l875,8703r-16,-5l845,8692r-15,-7l816,8677r-14,-7l789,8661r-13,-9l764,8642r-11,-11l742,8620r-11,-11l722,8597r-11,-13l703,8572r-8,-13l688,8545r-7,-13l675,8517r-5,-14l666,8488r-4,-15l659,8458r-2,-16l656,8426r,-16l656,8394r1,-17l659,8361r3,-16l666,8329r4,-15l676,8299r6,-15l689,8270r8,-14l705,8242r9,-14l723,8216r10,-13l744,8191r11,-11l767,8169r13,-12l792,8149r13,-11l819,8129r14,-7l848,8114r15,-7l878,8100r16,-5l910,8090r16,-4l943,8082r17,-2l977,8078r17,-1l1011,8077xe" fillcolor="#e8c5f9 [1310]" stroked="f">
                  <v:path arrowok="t" o:connecttype="custom" o:connectlocs="495,3264;458,3225;188,2990;32,3014;127,1264;317,1376;132,1543;177,1559;336,1339;85,1257;1003,1942;847,2381;464,2217;687,1827;995,2049;748,2370;489,2118;398,1531;514,1651;358,1762;273,1621;434,1549;486,1685;329,1737;306,1593;1706,327;1690,837;1225,891;1319,390;1735,431;1583,881;1217,782;1431,359;1799,67;1706,213;1596,131;1705,15;1785,106;1658,201;1625,73;1616,2328;1529,2873;1084,2746;1259,2252;1625,2452;1422,2881;1094,2626;1366,2263;1386,3138;1193,3319;1040,3073;1252,2963;1355,3196;1144,3273;1082,3028;408,2698;426,2882;235,2884;254,2704;424,2738;384,2894;227,2844;298,2698" o:connectangles="0,0,0,0,0,0,0,0,0,0,0,0,0,0,0,0,0,0,0,0,0,0,0,0,0,0,0,0,0,0,0,0,0,0,0,0,0,0,0,0,0,0,0,0,0,0,0,0,0,0,0,0,0,0,0,0,0,0,0,0,0,0,0"/>
                  <o:lock v:ext="edit" verticies="t"/>
                </v:shape>
                <v:shape id="Freeform 1874" o:spid="_x0000_s1040" style="position:absolute;left:8494;top:1750;width:945;height:736;visibility:visible;mso-wrap-style:square;v-text-anchor:top" coordsize="2835,2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LKZ8QA&#10;AADbAAAADwAAAGRycy9kb3ducmV2LnhtbESPQWsCMRSE74X+h/CE3mrWgmJXo0hLQUQErQjeHpvn&#10;ZnXzsk3SdfvvG0HwOMzMN8x03tlatORD5VjBoJ+BIC6crrhUsP/+eh2DCBFZY+2YFPxRgPns+WmK&#10;uXZX3lK7i6VIEA45KjAxNrmUoTBkMfRdQ5y8k/MWY5K+lNrjNcFtLd+ybCQtVpwWDDb0Yai47H6t&#10;grY0fj0YDWt7WG43rjuuzvvPH6Veet1iAiJSFx/he3upFbwP4fYl/QA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CymfEAAAA2wAAAA8AAAAAAAAAAAAAAAAAmAIAAGRycy9k&#10;b3ducmV2LnhtbFBLBQYAAAAABAAEAPUAAACJAwAAAAA=&#10;" path="m337,1572r-41,-28l255,1513r-35,-31l186,1450r-31,-34l128,1380r-26,-36l80,1306,61,1268,44,1229,31,1189,19,1147r-9,-41l5,1063,1,1019,,976,1,932,6,887r7,-44l22,797,33,753,47,708,63,663,81,618r21,-45l125,530r25,-45l177,442r30,-43l239,356r33,-41l308,273r63,-65l437,153r67,-46l574,70,646,41,720,20,795,6,871,r76,1l1026,8r78,13l1182,40r79,24l1339,94r77,33l1493,167r76,42l1644,255r74,51l1790,358r70,55l1928,471r66,60l2057,592r61,63l2175,718r55,65l2280,847r47,64l2371,975r39,62l2445,1099r50,97l2544,1295r50,99l2642,1492r48,99l2738,1689r48,99l2835,1887r-53,20l2729,1926r-53,20l2623,1966r-53,20l2518,2007r-53,19l2411,2046r-52,21l2306,2087r-53,20l2201,2128r-54,20l2094,2168r-52,21l1989,2209r-14,-47l1955,2120r-26,-41l1899,2042r-35,-32l1826,1980r-44,-28l1736,1926r-49,-23l1634,1883r-56,-19l1521,1847r-59,-15l1400,1818r-62,-13l1273,1792r-130,-21l1011,1751r-65,-10l881,1731r-64,-11l756,1708r-62,-12l635,1683r-56,-15l524,1652r-51,-16l424,1617r-45,-22l337,1572xe" fillcolor="#bfbf00 [2405]" stroked="f">
                  <v:path arrowok="t" o:connecttype="custom" o:connectlocs="99,514;73,494;52,472;34,448;20,422;10,396;3,368;0,340;0,311;4,281;11,251;21,221;34,191;50,162;69,133;91,105;103,91;146,51;191,23;240,7;290,0;342,3;394,13;446,31;498,56;548,85;597,119;643,157;686,197;725,239;760,282;790,325;815,366;832,398;865,464;897,530;929,596;927,635;892,648;857,662;822,675;786,689;751,702;716,716;681,729;658,720;643,693;621,670;594,650;562,634;526,621;487,610;446,601;381,590;315,580;272,573;231,565;193,556;158,545;126,531" o:connectangles="0,0,0,0,0,0,0,0,0,0,0,0,0,0,0,0,0,0,0,0,0,0,0,0,0,0,0,0,0,0,0,0,0,0,0,0,0,0,0,0,0,0,0,0,0,0,0,0,0,0,0,0,0,0,0,0,0,0,0,0"/>
                </v:shape>
                <v:shape id="Freeform 1875" o:spid="_x0000_s1041" style="position:absolute;left:9278;top:1488;width:764;height:862;visibility:visible;mso-wrap-style:square;v-text-anchor:top" coordsize="2294,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ScBcYA&#10;AADbAAAADwAAAGRycy9kb3ducmV2LnhtbESPT2sCMRTE74V+h/AK3mq2HqRujdJWhUIR/FOKx9fN&#10;62bp5mVN0nX10xtB8DjMzG+Y8bSztWjJh8qxgqd+BoK4cLriUsHXdvH4DCJEZI21Y1JwpADTyf3d&#10;GHPtDrymdhNLkSAcclRgYmxyKUNhyGLou4Y4eb/OW4xJ+lJqj4cEt7UcZNlQWqw4LRhs6N1Q8bf5&#10;twrm/tjOtrxbLXf7+Dkq304/3+akVO+he30BEamLt/C1/aEVjIZw+ZJ+gJy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ScBcYAAADbAAAADwAAAAAAAAAAAAAAAACYAgAAZHJz&#10;L2Rvd25yZXYueG1sUEsFBgAAAAAEAAQA9QAAAIsDAAAAAA==&#10;" path="m607,2377r-17,-38l572,2300r-16,-39l539,2222r-31,-79l478,2063r-31,-78l415,1905r-17,-38l380,1829r-18,-38l343,1753,167,1673,111,1555,66,1440,33,1326,12,1216,1,1108,,1004,10,903,28,807,55,714,90,625r44,-83l186,463r57,-73l308,322r69,-63l453,203r81,-49l619,110,708,73,801,44,897,21,996,7,1097,r103,1l1304,11r104,18l1513,56r105,37l1722,139r102,56l1926,261r100,76l2068,377r39,39l2142,457r31,43l2200,544r23,45l2243,634r15,47l2272,730r9,48l2289,827r4,50l2294,928r,51l2292,1031r-5,53l2281,1135r-8,54l2264,1242r-10,52l2242,1348r-13,54l2217,1455r-13,53l2176,1615r-28,104l2134,1772r-13,51l2108,1874r-11,50l2037,1956r-61,35l1917,2027r-58,38l1801,2103r-57,40l1688,2184r-56,41l1577,2268r-54,44l1469,2357r-52,44l1364,2447r-51,46l1262,2540r-50,48l1181,2577r-30,-10l1121,2558r-28,-7l1064,2546r-28,-5l1008,2538r-28,-1l953,2537r-28,1l897,2540r-29,5l840,2550r-29,8l781,2566r-30,11l607,2377xe" fillcolor="#bfbf00 [2405]" stroked="f">
                  <v:path arrowok="t" o:connecttype="custom" o:connectlocs="196,779;185,753;169,714;149,661;133,622;121,597;56,557;22,480;4,405;0,334;9,269;30,208;62,154;103,107;151,68;206,37;267,15;332,2;400,0;469,10;539,31;607,65;675,112;702,139;724,167;740,196;752,227;760,259;764,292;764,326;762,361;757,396;751,431;742,467;734,502;715,573;706,607;698,641;658,663;619,688;581,714;544,741;507,770;472,800;437,830;404,862;383,855;364,850;345,846;326,845;308,845;289,848;270,852;250,858" o:connectangles="0,0,0,0,0,0,0,0,0,0,0,0,0,0,0,0,0,0,0,0,0,0,0,0,0,0,0,0,0,0,0,0,0,0,0,0,0,0,0,0,0,0,0,0,0,0,0,0,0,0,0,0,0,0"/>
                </v:shape>
                <v:shape id="Freeform 1876" o:spid="_x0000_s1042" style="position:absolute;left:10286;top:2607;width:687;height:3471;visibility:visible;mso-wrap-style:square;v-text-anchor:top" coordsize="2060,10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uGGMMA&#10;AADbAAAADwAAAGRycy9kb3ducmV2LnhtbESPT2sCMRTE7wW/Q3iCt5q1SNXVKCJKe7Di3/tj89xd&#10;3LxsN6kbv70pFHocZuY3zGwRTCXu1LjSsoJBPwFBnFldcq7gfNq8jkE4j6yxskwKHuRgMe+8zDDV&#10;tuUD3Y8+FxHCLkUFhfd1KqXLCjLo+rYmjt7VNgZ9lE0udYNthJtKviXJuzRYclwosKZVQdnt+GMU&#10;rE96FJaX7fe+HX65y8fWhV2eKdXrhuUUhKfg/8N/7U+tYDKC3y/xB8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uGGMMAAADbAAAADwAAAAAAAAAAAAAAAACYAgAAZHJzL2Rv&#10;d25yZXYueG1sUEsFBgAAAAAEAAQA9QAAAIgDAAAAAA==&#10;" path="m1940,9988r120,-33l1994,9665r-61,-292l1877,9082r-51,-293l1779,8496r-42,-294l1699,7909r-33,-295l1637,7319r-25,-295l1592,6728r-17,-296l1564,6136r-9,-296l1552,5543r-2,-295l1554,4951r8,-296l1573,4358r14,-296l1605,3765r23,-296l1652,3173r29,-295l1713,2583r35,-295l1787,1994r41,-294l1873,1406r48,-292l1971,822r53,-293l543,,484,323,428,646,374,969r-49,325l278,1618r-43,325l196,2268r-36,326l128,2919,99,3245,74,3571,52,3897,34,4223,20,4551,9,4877,2,5204,,5530r1,327l6,6183r9,326l27,6836r17,326l65,7489r25,326l118,8141r33,326l188,8792r42,325l276,9442r49,325l379,10090r59,324l1940,9988xe" fillcolor="#ff6 [1941]" stroked="f">
                  <v:path arrowok="t" o:connecttype="custom" o:connectlocs="687,3318;645,3124;609,2929;579,2734;556,2538;538,2341;525,2144;519,1946;517,1749;521,1552;529,1354;543,1156;561,959;583,763;610,567;641,371;675,176;161,108;125,323;93,539;65,756;43,973;25,1190;11,1408;3,1626;0,1843;2,2061;9,2278;22,2496;39,2713;63,2930;92,3147;126,3363;647,3329" o:connectangles="0,0,0,0,0,0,0,0,0,0,0,0,0,0,0,0,0,0,0,0,0,0,0,0,0,0,0,0,0,0,0,0,0,0"/>
                </v:shape>
                <v:shape id="Freeform 1877" o:spid="_x0000_s1043" style="position:absolute;left:8253;top:2654;width:685;height:3436;visibility:visible;mso-wrap-style:square;v-text-anchor:top" coordsize="2056,10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2oWL8A&#10;AADbAAAADwAAAGRycy9kb3ducmV2LnhtbERPTYvCMBC9C/sfwix4EZuuoNbaVBZBXLxZF/Y6NmNb&#10;bCaliVr//eYgeHy872wzmFbcqXeNZQVfUQyCuLS64UrB72k3TUA4j6yxtUwKnuRgk3+MMky1ffCR&#10;7oWvRAhhl6KC2vsuldKVNRl0ke2IA3exvUEfYF9J3eMjhJtWzuJ4IQ02HBpq7GhbU3ktbkbB5Fkk&#10;HP/hkQ8WUe8X53nSLZUafw7faxCeBv8Wv9w/WsEqjA1fwg+Q+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XahYvwAAANsAAAAPAAAAAAAAAAAAAAAAAJgCAABkcnMvZG93bnJl&#10;di54bWxQSwUGAAAAAAQABAD1AAAAhAMAAAAA&#10;" path="m1636,10232r56,-320l1745,9594r48,-319l1838,8955r39,-320l1913,8316r32,-321l1972,7676r25,-321l2016,7035r16,-321l2044,6394r8,-320l2056,5753r,-320l2053,5112r-7,-320l2035,4470r-15,-319l2002,3830r-21,-320l1955,3189r-29,-319l1895,2550r-36,-320l1820,1911r-42,-319l1732,1273,1682,954,1630,636,1575,318,1516,,35,529r89,289l206,1107r74,290l347,1687r61,291l461,2269r47,292l550,2853r33,293l611,3438r23,294l650,4025r10,294l666,4612r,294l660,5200r-10,294l635,5788r-20,293l590,6376r-28,294l528,6963r-37,294l450,7550r-45,293l357,8136r-52,293l250,8720r-58,293l130,9304,66,9594,,9884r101,28l202,9940r101,27l404,9994r102,26l608,10046r101,25l810,10096r102,26l1014,10148r102,25l1217,10199r102,27l1419,10253r102,27l1622,10308r14,-76xe" fillcolor="#ff6 [1941]" stroked="f">
                  <v:path arrowok="t" o:connecttype="custom" o:connectlocs="564,3304;597,3092;625,2878;648,2665;665,2452;677,2238;684,2025;685,1811;682,1597;673,1384;660,1170;642,957;619,743;592,531;560,318;525,106;12,176;69,369;116,562;154,756;183,951;204,1146;217,1342;222,1537;220,1733;212,1929;197,2125;176,2321;150,2517;119,2712;83,2907;43,3101;0,3295;67,3313;135,3331;203,3349;270,3365;338,3383;405,3400;473,3418;540,3436" o:connectangles="0,0,0,0,0,0,0,0,0,0,0,0,0,0,0,0,0,0,0,0,0,0,0,0,0,0,0,0,0,0,0,0,0,0,0,0,0,0,0,0,0"/>
                </v:shape>
                <v:shape id="Freeform 1878" o:spid="_x0000_s1044" style="position:absolute;left:9740;top:2132;width:758;height:417;visibility:visible;mso-wrap-style:square;v-text-anchor:top" coordsize="2274,1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PcWcMA&#10;AADbAAAADwAAAGRycy9kb3ducmV2LnhtbESPW4vCMBSE3xf8D+EI+7am7sJiq1HEC/i4XkAfD82x&#10;KTYnpcm21V+/WRB8HGbmG2a26G0lWmp86VjBeJSAIM6dLrlQcDpuPyYgfEDWWDkmBXfysJgP3maY&#10;adfxntpDKESEsM9QgQmhzqT0uSGLfuRq4uhdXWMxRNkUUjfYRbit5GeSfEuLJccFgzWtDOW3w69V&#10;UKxbM3ns+wd/ndGPL90mPf4kSr0P++UURKA+vMLP9k4rSFP4/xJ/gJ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PcWcMAAADbAAAADwAAAAAAAAAAAAAAAACYAgAAZHJzL2Rv&#10;d25yZXYueG1sUEsFBgAAAAAEAAQA9QAAAIgDAAAAAA==&#10;" path="m261,847l,704,48,663,99,621r57,-44l218,532r65,-46l351,442r73,-46l499,351r77,-44l656,266r82,-42l821,186r85,-36l991,118r85,-31l1161,62r85,-23l1330,21,1413,9r82,-8l1574,r79,3l1726,15r72,16l1867,56r64,31l1992,127r56,48l2099,232r46,65l2185,373r34,84l2250,576r18,106l2274,779r-5,86l2254,941r-25,66l2194,1065r-42,49l2100,1154r-57,33l1978,1212r-70,20l1832,1244r-81,5l1667,1251r-87,-5l1489,1237r-93,-12l1303,1208r-94,-20l1114,1164r-94,-25l928,1112r-90,-30l749,1052r-84,-31l584,991,508,959,437,929,371,900,313,873,261,847xe" fillcolor="#bfbf00 [2405]" stroked="f">
                  <v:path arrowok="t" o:connecttype="custom" o:connectlocs="0,235;33,207;73,177;117,147;166,117;219,89;274,62;330,39;387,21;443,7;498,0;551,1;599,10;644,29;683,58;715,99;740,152;756,227;756,288;743,336;717,371;681,396;636,411;584,416;527,415;465,408;403,396;340,380;279,361;222,340;169,320;124,300;87,282" o:connectangles="0,0,0,0,0,0,0,0,0,0,0,0,0,0,0,0,0,0,0,0,0,0,0,0,0,0,0,0,0,0,0,0,0"/>
                </v:shape>
                <v:shape id="Freeform 1879" o:spid="_x0000_s1045" style="position:absolute;left:8293;top:2354;width:775;height:410;visibility:visible;mso-wrap-style:square;v-text-anchor:top" coordsize="2325,1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5fV8UA&#10;AADcAAAADwAAAGRycy9kb3ducmV2LnhtbESPQWvDMAyF74X9B6PBbq2zErqR1Sll0LLDoKztDxCx&#10;moTEcrC9JN2vnw6D3STe03uftrvZ9WqkEFvPBp5XGSjiytuWawPXy2H5CiomZIu9ZzJwpwi78mGx&#10;xcL6ib9oPKdaSQjHAg00KQ2F1rFqyGFc+YFYtJsPDpOsodY24CThrtfrLNtohy1LQ4MDvTdUdedv&#10;ZyCcxi7/vJ/y9PKzcYeajvl0XBvz9Djv30AlmtO/+e/6wwp+JvjyjEyg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nl9XxQAAANwAAAAPAAAAAAAAAAAAAAAAAJgCAABkcnMv&#10;ZG93bnJldi54bWxQSwUGAAAAAAQABAD1AAAAigMAAAAA&#10;" path="m2080,599r245,-97l2314,461r-17,-39l2274,386r-28,-36l2213,318r-37,-31l2134,257r-45,-28l2039,204r-52,-24l1931,158r-57,-22l1813,117,1752,99,1689,84,1625,69,1560,56,1495,44,1430,34r-64,-9l1302,18r-63,-6l1177,8,1118,3,1060,1,1005,,954,,904,1,860,3,818,6r-37,4l749,15,689,29,632,46,574,66,519,89r-54,27l412,146r-50,33l313,214r-45,37l225,290r-40,41l148,374r-33,44l85,462,59,508,38,555,21,602,9,651,2,698,,746r3,47l12,840r15,45l48,931r28,43l110,1016r41,41l199,1096r55,36l318,1167r70,32l468,1229r101,-38l670,1153r101,-40l872,1075r101,-39l1073,997r102,-39l1276,918r100,-40l1476,839r101,-40l1678,759r101,-40l1879,679r101,-40l2080,599xe" fillcolor="#bfbf00 [2405]" stroked="f">
                  <v:path arrowok="t" o:connecttype="custom" o:connectlocs="775,167;766,141;749,117;725,96;696,76;662,60;625,45;584,33;542,23;498,15;455,8;413,4;373,1;335,0;301,0;273,2;250,5;211,15;173,30;137,49;104,71;75,97;49,125;28,154;13,185;3,217;0,249;4,280;16,311;37,339;66,366;106,389;156,410;223,385;291,359;358,333;425,306;492,280;559,253;626,227;693,200" o:connectangles="0,0,0,0,0,0,0,0,0,0,0,0,0,0,0,0,0,0,0,0,0,0,0,0,0,0,0,0,0,0,0,0,0,0,0,0,0,0,0,0,0"/>
                </v:shape>
                <v:shape id="Freeform 1880" o:spid="_x0000_s1046" style="position:absolute;left:10439;top:2293;width:799;height:505;visibility:visible;mso-wrap-style:square;v-text-anchor:top" coordsize="2397,1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V40sIA&#10;AADcAAAADwAAAGRycy9kb3ducmV2LnhtbERPTWsCMRC9F/ofwhR600QFW7ZGKaIo4qFa7Xm6mW6W&#10;biZLkur6740g9DaP9zmTWecacaIQa88aBn0Fgrj0puZKw+Fz2XsFEROywcYzabhQhNn08WGChfFn&#10;3tFpnyqRQzgWqMGm1BZSxtKSw9j3LXHmfnxwmDIMlTQBzzncNXKo1Fg6rDk3WGxpbqn83f85DeFj&#10;dNkejV0tcZOGx+96ob5eDlo/P3XvbyASdelffHevTZ6vBnB7Jl8gp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tXjSwgAAANwAAAAPAAAAAAAAAAAAAAAAAJgCAABkcnMvZG93&#10;bnJldi54bWxQSwUGAAAAAAQABAD1AAAAhwMAAAAA&#10;" path="m,883l30,865,58,846,85,826r26,-21l135,784r23,-22l180,738r20,-24l218,691r17,-23l251,643r14,-25l279,593r13,-25l303,541r10,-26l322,488r9,-27l338,435r7,-28l350,379r5,-27l358,322r3,-28l364,257r,-36l364,184r-3,-37l358,110,354,73,347,37,340,r75,40l492,78r78,38l648,153r79,34l806,221r78,30l960,279r27,9l1014,297r26,8l1065,312r25,8l1115,328r24,6l1163,340r24,6l1212,352r24,5l1259,362r24,4l1305,371r23,3l1350,376r1,l1352,376r46,7l1445,390r49,9l1546,408r51,11l1651,432r53,14l1758,461r54,18l1865,498r52,21l1970,541r24,12l2020,566r25,12l2068,591r25,14l2115,619r24,15l2160,650r29,21l2217,693r27,24l2269,742r22,25l2312,794r10,14l2331,821r9,15l2348,850r7,14l2362,878r6,15l2374,907r4,15l2383,938r4,15l2389,969r4,17l2395,1003r1,16l2397,1036r,18l2397,1072r-1,19l2394,1109r-3,22l2387,1154r-5,22l2376,1200r-7,23l2362,1247r-9,25l2342,1297r-10,26l2320,1349r-13,27l2293,1403r-15,27l2262,1458r-18,29l2225,1516r-116,-38l1991,1442r-116,-36l1758,1370r-116,-35l1525,1302r-116,-34l1293,1235r-117,-33l1060,1170,945,1138,828,1106,713,1074,596,1043,481,1013,365,981,,883xe" fillcolor="#ff6 [1941]" stroked="f">
                  <v:path arrowok="t" o:connecttype="custom" o:connectlocs="19,282;45,261;67,238;84,214;97,189;107,163;115,136;119,107;121,74;119,37;113,0;190,39;269,74;329,96;355,104;380,111;404,117;428,122;450,125;466,128;515,136;568,149;622,166;665,184;689,197;713,211;739,231;764,255;777,273;785,288;791,302;796,317;798,334;799,351;798,369;794,392;787,415;777,441;764,467;748,495;664,480;547,445;431,411;315,379;199,347;0,294" o:connectangles="0,0,0,0,0,0,0,0,0,0,0,0,0,0,0,0,0,0,0,0,0,0,0,0,0,0,0,0,0,0,0,0,0,0,0,0,0,0,0,0,0,0,0,0,0,0"/>
                </v:shape>
                <v:shape id="Freeform 1881" o:spid="_x0000_s1047" style="position:absolute;left:10083;top:1740;width:815;height:578;visibility:visible;mso-wrap-style:square;v-text-anchor:top" coordsize="2443,1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0hWsMA&#10;AADcAAAADwAAAGRycy9kb3ducmV2LnhtbERPS2vCQBC+C/0PywheSt3UQyipm1AsUXusj+BxyI5J&#10;aHY2za66/ffdQsHbfHzPWRbB9OJKo+ssK3ieJyCIa6s7bhQc9uXTCwjnkTX2lknBDzko8ofJEjNt&#10;b/xJ151vRAxhl6GC1vshk9LVLRl0czsQR+5sR4M+wrGResRbDDe9XCRJKg12HBtaHGjVUv21uxgF&#10;qf3YXLrHU1p5Pn6HUFbvWK6Vmk3D2ysIT8Hfxf/urY7zkwX8PRMv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0hWsMAAADcAAAADwAAAAAAAAAAAAAAAACYAgAAZHJzL2Rv&#10;d25yZXYueG1sUEsFBgAAAAAEAAQA9QAAAIgDAAAAAA==&#10;" path="m2119,1668r-61,-22l1995,1622r-64,-26l1868,1569r-63,-29l1741,1511r-63,-31l1617,1448r-61,-31l1497,1385r-57,-33l1385,1320r-54,-33l1282,1255r-48,-33l1190,1191r-5,-5l1178,1183r-27,-29l1124,1127r-28,-25l1068,1080r-14,-10l1038,1060r-15,-9l1009,1042r-16,-8l979,1027r-16,-7l948,1015r-29,-10l890,996r-29,-9l831,979r-29,-8l773,965r-29,-5l714,954r-30,-4l655,946r-29,-3l596,941r-29,-1l536,939r-29,-2l477,939r-29,l418,941r-29,2l358,945r-29,4l299,953r-30,5l240,963r-30,6l179,976r-30,6l120,990r-60,18l,1027,17,951,33,876,48,804,62,733,75,664,87,597,97,532r7,-64l110,405r3,-61l114,313r,-29l113,254r-1,-29l110,196r-2,-28l104,139r-4,-29l94,82,89,54,82,28,74,r48,24l170,49r49,23l267,96r48,22l362,142r48,21l457,186r27,12l511,209r25,12l562,233r25,11l610,254r24,10l656,274r23,9l700,292r21,9l744,310r21,9l786,327r21,9l829,344r10,4l850,353r11,2l873,357r44,6l964,369r51,9l1069,388r57,13l1185,414r61,15l1309,446r64,17l1437,484r66,22l1570,530r67,24l1703,582r65,29l1833,642r34,18l1901,677r33,18l1967,714r32,19l2031,754r31,20l2091,795r29,23l2149,839r27,23l2203,885r25,24l2252,933r24,26l2297,983r19,25l2334,1033r17,24l2365,1083r15,26l2392,1136r12,27l2415,1191r7,28l2430,1248r5,30l2439,1308r2,31l2443,1370r-2,31l2438,1434r-4,32l2427,1499r-8,32l2409,1566r-11,35l2384,1635r-15,36l2352,1708r-6,13l2342,1733r-10,-2l2321,1728r-12,-3l2298,1723r-22,-6l2253,1711r-22,-7l2209,1697r-23,-7l2164,1684r-23,-8l2119,1668xe" fillcolor="#ff6 [1941]" stroked="f">
                  <v:path arrowok="t" o:connecttype="custom" o:connectlocs="666,541;602,514;539,483;480,451;428,419;395,396;375,376;352,357;337,348;321,340;297,332;268,324;238,318;209,315;179,313;149,313;119,315;90,320;60,326;20,336;11,292;25,221;35,156;38,104;37,75;35,46;30,18;41,8;89,32;137,54;170,70;196,81;219,91;241,100;262,109;280,116;291,119;339,126;395,138;458,154;524,177;590,204;634,226;667,244;698,265;726,287;751,311;773,336;789,361;802,388;811,416;814,447;813,478;807,511;795,545;783,574;774,576;759,573;737,566;714,559" o:connectangles="0,0,0,0,0,0,0,0,0,0,0,0,0,0,0,0,0,0,0,0,0,0,0,0,0,0,0,0,0,0,0,0,0,0,0,0,0,0,0,0,0,0,0,0,0,0,0,0,0,0,0,0,0,0,0,0,0,0,0,0"/>
                </v:shape>
                <v:shape id="Freeform 1882" o:spid="_x0000_s1048" style="position:absolute;left:7807;top:1555;width:731;height:1333;visibility:visible;mso-wrap-style:square;v-text-anchor:top" coordsize="2193,3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d9k8UA&#10;AADcAAAADwAAAGRycy9kb3ducmV2LnhtbESPQWvCQBCF70L/wzJCb7qrAbHRVaxQ2urFqNDrmJ0m&#10;odnZkF01/vuuIHib4b3vzZv5srO1uFDrK8caRkMFgjh3puJCw/HwMZiC8AHZYO2YNNzIw3Lx0ptj&#10;atyVM7rsQyFiCPsUNZQhNKmUPi/Joh+6hjhqv661GOLaFtK0eI3htpZjpSbSYsXxQokNrUvK//Zn&#10;G2u8H2+nw0+yHWUbtXubZMn3efup9Wu/W81ABOrC0/ygv0zkVAL3Z+IE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R32TxQAAANwAAAAPAAAAAAAAAAAAAAAAAJgCAABkcnMv&#10;ZG93bnJldi54bWxQSwUGAAAAAAQABAD1AAAAigMAAAAA&#10;" path="m1865,1586r2,25l1868,1635r1,23l1872,1682r3,23l1880,1728r4,21l1890,1771r6,20l1903,1813r7,20l1919,1853r8,20l1937,1892r10,19l1957,1929r11,18l1981,1965r12,18l2005,2000r14,17l2032,2032r15,16l2061,2064r31,30l2124,2123r34,28l2193,2177r-56,13l2083,2205r-54,17l1976,2240r-51,19l1873,2280r-49,22l1776,2327r-47,25l1683,2379r-44,28l1596,2436r-41,30l1515,2496r-37,33l1441,2561r-20,20l1400,2603r-19,21l1362,2645r-19,22l1326,2689r-17,22l1292,2734r-14,22l1262,2779r-13,23l1235,2826r-11,22l1212,2873r-10,23l1192,2920r-9,26l1174,2971r-7,26l1160,3024r-5,26l1150,3076r-2,26l1146,3128r-1,27l1145,3181r1,26l1149,3234r3,25l1157,3285r7,27l1170,3338r10,29l1193,3397r13,29l1221,3454r17,29l1257,3511r20,28l1299,3566r24,27l1348,3619r28,26l1407,3671r31,24l1471,3719r36,23l1544,3765r-168,60l1374,3826r-2,l1308,3849r-63,22l1182,3892r-64,22l1054,3935r-64,21l926,3978r-63,21l857,3991r-6,-8l844,3976r-7,-6l829,3964r-9,-5l812,3954r-10,-4l718,3911r-78,-37l567,3836r-67,-39l437,3758r-57,-40l328,3677r-47,-41l237,3594r-39,-42l163,3509r-31,-43l105,3422,81,3377,61,3331,44,3285,30,3238,19,3190r-8,-48l5,3092,1,3042,,2992r,-52l3,2887r3,-53l12,2780r7,-55l25,2669,43,2555,63,2436r16,-92l94,2249r15,-97l123,2054r5,-51l134,1953r6,-52l144,1850r3,-53l151,1743r2,-52l155,1636r,-55l155,1526r-1,-56l151,1413r-4,-57l143,1297r-7,-58l128,1180r-9,-61l109,1059,97,997,84,935,68,873,51,810,32,745,11,681r43,14l97,709r44,16l183,742r44,19l269,780r43,21l354,822r43,24l438,870r41,26l519,922r40,28l597,979r38,30l672,1041r38,34l746,1111r35,36l813,1183r29,37l870,1257r26,39l921,1335r5,11l931,1352r8,11l949,1375r10,9l970,1391r11,8l994,1405r13,4l1020,1413r14,2l1047,1415r14,l1074,1413r14,-4l1101,1405r12,-6l1126,1391r58,-39l1240,1312r53,-43l1345,1227r49,-44l1440,1138r45,-45l1529,1046r40,-47l1608,951r38,-49l1681,851r34,-50l1748,749r30,-52l1808,644r20,-38l1848,568r17,-38l1884,491r17,-40l1918,412r17,-40l1950,331r31,-80l2009,168r27,-84l2061,r18,41l2096,85r16,45l2125,177r12,48l2149,273r10,49l2166,371r5,32l2175,437r4,33l2181,503r1,29l2182,559r,26l2181,609r,4l2181,615r,15l2182,645r-11,11l2160,669r-1,l2142,688r-16,20l2109,728r-15,21l2079,771r-14,22l2050,816r-13,23l2023,863r-12,24l1999,912r-13,26l1975,965r-11,26l1954,1019r-10,28l1935,1077r-9,29l1918,1136r-8,30l1903,1198r-6,32l1891,1263r-5,33l1881,1330r-4,35l1873,1400r-2,36l1869,1472r-2,38l1865,1548r,38xe" fillcolor="#ff6 [1941]" stroked="f">
                  <v:path arrowok="t" o:connecttype="custom" o:connectlocs="624,561;632,597;646,631;664,661;687,688;712,730;624,760;546,802;480,854;448,889;421,926;401,965;387,1008;382,1052;386,1095;402,1142;433,1189;479,1232;458,1275;373,1305;286,1330;273,1320;189,1279;94,1212;35,1141;6,1063;0,980;8,890;36,717;48,617;52,527;48,432;32,332;4,227;76,254;146,290;212,336;271,394;309,449;320,461;340,471;363,470;413,437;495,364;560,284;609,202;639,137;679,28;708,59;724,134;727,186;727,210;720,223;693,257;670,296;651,340;637,389;627,443;622,503" o:connectangles="0,0,0,0,0,0,0,0,0,0,0,0,0,0,0,0,0,0,0,0,0,0,0,0,0,0,0,0,0,0,0,0,0,0,0,0,0,0,0,0,0,0,0,0,0,0,0,0,0,0,0,0,0,0,0,0,0,0,0"/>
                </v:shape>
                <v:shape id="Freeform 1883" o:spid="_x0000_s1049" style="position:absolute;left:7546;top:1407;width:3987;height:4835;visibility:visible;mso-wrap-style:square;v-text-anchor:top" coordsize="11962,14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uhPcIA&#10;AADcAAAADwAAAGRycy9kb3ducmV2LnhtbERPTWvCQBC9C/0Pywi9mY1SQomuQQKS4qFFLfQ6ZMds&#10;MDubZrcm7a/vFoTe5vE+Z1NMthM3GnzrWMEySUEQ10633Ch4P+8XzyB8QNbYOSYF3+Sh2D7MNphr&#10;N/KRbqfQiBjCPkcFJoQ+l9LXhiz6xPXEkbu4wWKIcGikHnCM4baTqzTNpMWWY4PBnkpD9fX0ZRUc&#10;tKG3rBpJ/phDSZ+vH7rMKqUe59NuDSLQFP7Fd/eLjvPTJ/h7Jl4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a6E9wgAAANwAAAAPAAAAAAAAAAAAAAAAAJgCAABkcnMvZG93&#10;bnJldi54bWxQSwUGAAAAAAQABAD1AAAAhwMAAAAA&#10;" path="m6302,3092r168,63l6637,3216r167,58l6972,3331r167,55l7306,3439r166,51l7639,3541r167,49l7972,3637r166,47l8305,3731r166,45l8638,3822r165,45l8970,3912r167,45l9304,4001r166,46l9638,4093r167,46l9972,4186r168,48l10308,4284r166,51l10642,4387r168,54l10979,4496r168,57l11315,4611r169,62l11653,4735r-80,326l11501,5382r-66,315l11374,6006r-54,305l11272,6610r-42,296l11193,7196r-31,286l11135,7764r-23,278l11094,8318r-12,271l11073,8857r-6,265l11066,9385r3,260l11075,9904r9,256l11095,10414r15,253l11127,10918r20,250l11168,11418r24,249l11217,11914r26,248l11271,12411r29,247l11331,12907r30,249l11392,13406r-107,17l11177,13439r-107,18l10961,13474r-107,18l10746,13510r-107,18l10531,13546r-108,19l10315,13583r-107,19l10100,13621r-108,18l9884,13658r-107,19l9670,13696r-220,38l9232,13772r-219,38l8794,13847r-219,37l8357,13920r-219,35l7919,13990r-218,32l7482,14053r-218,31l7046,14112r-218,27l6609,14163r-218,23l6173,14206r-2,-53l6167,14095r-4,-63l6158,13966r-4,-72l6148,13819r-5,-80l6136,13656r-15,-205l6106,13228r-16,-241l6074,12730r-7,-134l6060,12458r-7,-141l6046,12172r-5,-147l6036,11875r-4,-153l6029,11567r-3,-158l6024,11250r,-161l6024,10925r2,-166l6030,10593r4,-168l6040,10257r8,-170l6057,9917r10,-171l6079,9575r14,-172l6110,9231r18,-172l6148,8889r,-1l6172,8688r21,-203l6213,8276r18,-211l6247,7850r14,-216l6275,7416r11,-220l6296,6976r9,-220l6313,6536r5,-217l6323,6101r4,-214l6331,5675r1,-207l6334,5264r,-199l6334,4871r-1,-188l6330,4326r-5,-326l6318,3710r-5,-252l6306,3251r-4,-159xm3536,2888r13,2l3564,2890r13,l3591,2888r37,9l3666,2906r37,8l3739,2922r35,8l3809,2937r34,7l3876,2950r63,12l4000,2974r60,11l4118,2999r56,14l4228,3029r25,9l4279,3047r25,9l4327,3067r23,10l4372,3089r21,12l4413,3114r20,13l4450,3142r17,16l4484,3174r15,17l4512,3210r12,19l4535,3251r9,21l4553,3294r7,25l4566,3344r-54,21l4457,3386r-54,23l4350,3430r-55,21l4241,3473r-55,22l4133,3516r-89,35l3957,3586r-86,33l3786,3652r-85,33l3617,3718r-84,32l3449,3782r-85,32l3280,3846r-85,32l3110,3910r-86,32l2937,3974r-87,33l2760,4041r-21,2l2717,4043r-23,-2l2672,4037r-24,-5l2624,4024r-24,-9l2577,4005r-25,-13l2529,3978r-24,-15l2482,3946r-23,-16l2438,3911r-21,-19l2395,3870r-19,-21l2359,3828r-18,-24l2325,3782r-15,-24l2297,3734r-12,-25l2276,3684r-9,-24l2261,3635r-4,-25l2254,3586r,-25l2258,3536r4,-23l2270,3489r19,-45l2310,3401r23,-43l2357,3318r26,-39l2411,3242r30,-35l2473,3173r32,-32l2540,3111r36,-28l2613,3056r38,-25l2690,3007r40,-21l2772,2966r42,-18l2858,2931r44,-14l2948,2904r46,-11l3041,2884r47,-8l3136,2871r50,-5l3235,2864r49,l3335,2865r49,4l3434,2873r52,7l3536,2888xm2976,2621r-56,13l2866,2649r-54,17l2759,2684r-51,19l2656,2724r-49,22l2559,2771r-47,25l2466,2823r-44,28l2379,2880r-41,30l2298,2940r-37,33l2224,3005r-20,20l2183,3047r-19,21l2145,3089r-19,22l2109,3133r-17,22l2075,3178r-14,22l2045,3223r-13,23l2018,3270r-11,22l1995,3317r-10,23l1975,3364r-9,26l1957,3415r-7,26l1943,3468r-5,26l1933,3520r-2,26l1929,3572r-1,27l1928,3625r1,26l1932,3678r3,25l1940,3729r7,27l1953,3782r10,29l1976,3841r13,29l2004,3898r17,29l2040,3955r20,28l2082,4010r24,27l2132,4063r27,26l2190,4115r31,24l2254,4163r36,23l2328,4210r-85,30l2158,4269r-85,30l1988,4329r-85,29l1817,4386r-85,29l1646,4443r-6,-8l1634,4427r-7,-7l1620,4414r-8,-6l1603,4403r-8,-5l1585,4394r-84,-39l1423,4318r-73,-38l1283,4241r-63,-39l1163,4162r-52,-41l1064,4080r-44,-42l981,3996r-35,-43l915,3910r-27,-44l864,3821r-20,-46l827,3729r-14,-47l802,3634r-8,-48l788,3536r-4,-50l783,3436r,-52l786,3331r3,-53l795,3224r7,-55l808,3113r18,-114l846,2880r16,-92l877,2693r15,-97l906,2498r5,-51l917,2397r6,-52l927,2294r3,-53l934,2187r2,-52l938,2080r,-55l938,1970r-1,-56l934,1857r-4,-57l926,1741r-7,-58l911,1624r-9,-61l892,1503r-12,-62l867,1379r-16,-62l834,1254r-19,-65l794,1125r43,14l880,1153r44,16l966,1186r44,19l1052,1224r43,21l1137,1266r43,24l1221,1314r41,26l1302,1366r40,28l1380,1423r38,30l1455,1485r38,34l1529,1555r35,36l1596,1627r29,37l1653,1701r26,39l1704,1779r2,5l1709,1790r3,3l1714,1796r8,11l1732,1819r10,9l1753,1835r11,8l1777,1849r13,4l1803,1857r14,2l1830,1859r14,l1857,1857r14,-4l1884,1849r12,-6l1909,1835r58,-39l2023,1756r53,-43l2128,1671r49,-44l2223,1582r45,-45l2312,1490r40,-47l2391,1395r38,-49l2464,1295r34,-50l2531,1193r30,-52l2591,1088r20,-38l2631,1012r17,-38l2667,935r17,-40l2701,856r17,-40l2733,775r31,-80l2792,612r27,-84l2844,444r18,41l2879,529r16,45l2908,621r12,48l2932,717r10,49l2949,815r5,32l2958,881r4,33l2964,947r1,29l2965,1003r,26l2964,1053r,4l2964,1059r,15l2965,1089r-11,11l2943,1113r-1,l2925,1132r-16,20l2892,1172r-15,21l2862,1215r-14,22l2833,1260r-13,23l2806,1307r-12,24l2782,1356r-13,26l2758,1409r-11,26l2737,1463r-10,28l2718,1521r-9,29l2701,1580r-8,30l2686,1642r-6,32l2674,1707r-5,33l2664,1774r-4,35l2656,1844r-2,36l2652,1916r-2,38l2648,1992r,38l2650,2055r1,24l2652,2102r3,24l2658,2149r5,23l2667,2193r6,22l2679,2235r7,22l2693,2277r9,20l2710,2317r10,19l2730,2355r10,18l2751,2391r13,18l2776,2427r12,17l2802,2461r13,15l2830,2492r14,16l2875,2538r32,29l2941,2595r35,26xm8213,3381r-15,1l8184,3385r-14,5l8157,3395r-91,-24l7975,3344r-91,-26l7794,3291r-92,-27l7611,3237r-90,-28l7430,3181r-91,-28l7249,3124r-91,-29l7066,3065r-91,-31l6885,3003r-91,-31l6703,2939r55,-48l6812,2844r55,-46l6922,2753r53,-42l7030,2669r55,-40l7139,2591r55,-37l7247,2519r55,-34l7356,2454r55,-30l7465,2396r53,-26l7572,2345r58,-23l7687,2300r29,-10l7744,2281r30,-9l7801,2265r28,-7l7859,2251r28,-5l7915,2240r28,-5l7972,2231r28,-3l8028,2225r28,-2l8084,2222r26,-1l8138,2221r28,1l8193,2223r28,2l8249,2229r27,3l8303,2237r28,5l8358,2249r27,7l8411,2262r27,9l8465,2280r18,8l8501,2298r18,11l8537,2324r17,16l8572,2358r16,20l8605,2399r16,22l8636,2446r15,26l8666,2499r13,27l8691,2555r13,30l8714,2615r12,38l8736,2693r9,39l8752,2771r4,40l8758,2851r,20l8758,2890r,20l8757,2930r-4,36l8747,3002r-4,17l8738,3037r-5,16l8727,3070r-5,17l8715,3103r-8,15l8699,3134r-9,16l8680,3164r-10,15l8659,3192r-16,19l8625,3229r-19,17l8586,3262r-21,16l8541,3292r-25,14l8489,3319r-28,11l8431,3340r-32,10l8366,3358r-36,8l8293,3372r-39,4l8213,3381xm8678,3540r30,-18l8736,3503r27,-20l8789,3462r24,-21l8836,3419r22,-24l8878,3371r18,-23l8913,3325r16,-25l8943,3275r14,-25l8970,3225r11,-27l8991,3172r9,-27l9009,3118r7,-26l9023,3064r5,-28l9033,3009r3,-30l9039,2951r3,-37l9042,2878r,-37l9039,2804r-3,-37l9032,2730r-7,-36l9018,2657r75,40l9170,2735r78,38l9326,2810r79,34l9484,2878r78,30l9638,2936r27,9l9692,2954r26,8l9743,2969r25,8l9793,2985r24,6l9841,2997r24,6l9890,3009r24,5l9937,3019r24,4l9983,3028r23,3l10028,3033r1,l10030,3033r46,7l10123,3047r49,9l10224,3065r51,11l10329,3089r53,14l10436,3118r54,18l10543,3155r52,21l10648,3198r24,12l10698,3223r25,12l10746,3248r25,14l10793,3276r24,15l10838,3307r29,21l10895,3350r27,24l10947,3399r22,25l10990,3451r10,14l11009,3478r9,15l11026,3507r7,14l11040,3535r6,15l11052,3564r4,15l11061,3595r4,15l11067,3626r4,17l11073,3660r1,16l11075,3693r,18l11075,3729r-1,19l11072,3766r-3,22l11065,3811r-5,22l11054,3857r-7,23l11040,3904r-9,25l11020,3954r-10,26l10998,4006r-13,27l10971,4060r-15,27l10940,4115r-18,29l10903,4173r-116,-38l10669,4099r-116,-36l10436,4027r-116,-35l10203,3959r-116,-34l9971,3892r-117,-33l9738,3827r-115,-32l9506,3763r-115,-32l9274,3700r-115,-30l9043,3638r-46,-12l8952,3614r-46,-13l8860,3589r-44,-12l8770,3564r-46,-12l8678,3540xm8790,2183r-27,-29l8736,2127r-28,-25l8680,2080r-14,-10l8650,2060r-15,-9l8621,2042r-16,-8l8591,2027r-16,-7l8560,2015r-29,-10l8502,1996r-29,-9l8443,1979r-29,-8l8385,1965r-29,-5l8326,1954r-30,-4l8267,1946r-29,-3l8208,1941r-29,-1l8148,1939r-29,-2l8089,1939r-29,l8030,1941r-29,2l7970,1945r-29,4l7911,1953r-30,5l7852,1963r-30,6l7791,1976r-30,6l7732,1990r-60,18l7612,2027r17,-76l7645,1876r15,-72l7674,1733r13,-69l7699,1597r10,-65l7716,1468r6,-63l7725,1344r1,-31l7726,1284r-1,-30l7724,1225r-2,-29l7720,1168r-4,-29l7712,1110r-6,-28l7701,1054r-7,-26l7686,1000r48,24l7782,1049r49,23l7879,1096r48,22l7974,1142r48,21l8069,1186r27,12l8123,1209r25,12l8174,1233r25,11l8222,1254r24,10l8268,1274r23,9l8312,1292r21,9l8356,1310r21,9l8398,1327r21,9l8441,1344r10,4l8462,1353r11,2l8485,1357r44,6l8576,1369r51,9l8681,1388r57,13l8797,1414r61,15l8921,1446r64,17l9049,1484r66,22l9182,1530r67,24l9315,1582r65,29l9445,1642r34,18l9513,1677r33,18l9579,1714r32,19l9643,1754r31,20l9703,1795r29,23l9761,1839r27,23l9815,1885r25,24l9864,1933r24,26l9909,1983r19,25l9946,2033r17,24l9977,2083r15,26l10004,2136r12,27l10027,2191r7,28l10042,2248r5,30l10051,2308r2,31l10055,2370r-2,31l10050,2434r-4,32l10039,2499r-8,32l10021,2566r-11,35l9996,2635r-15,36l9964,2708r-6,13l9954,2733r-10,-2l9933,2728r-12,-3l9910,2723r-22,-6l9865,2711r-22,-7l9821,2697r-23,-7l9776,2684r-23,-8l9731,2668r-61,-22l9607,2622r-64,-26l9480,2569r-63,-29l9353,2511r-63,-31l9229,2448r-61,-31l9109,2385r-57,-33l8997,2320r-54,-33l8894,2255r-48,-33l8802,2191r-5,-5l8790,2183xm7292,2166r-56,30l7181,2228r-56,33l7069,2297r-55,36l6959,2372r-56,39l6847,2453r-55,42l6736,2539r-55,45l6626,2631r-55,48l6515,2728r-54,51l6407,2829r-24,-8l6361,2813r-22,-9l6316,2796r-22,-9l6271,2778r-22,-9l6227,2760r-13,-5l6202,2752r-12,-2l6176,2749r-13,l6151,2750r-14,2l6124,2755r-23,8l6079,2771r-22,8l6035,2787r-22,8l5991,2802r-23,8l5946,2819r-20,-41l5904,2735r-22,-45l5860,2644r-24,-47l5813,2550r-24,-49l5766,2453r-32,-63l5704,2327r-30,-61l5645,2206r-29,-58l5589,2094r-26,-51l5538,1996r,-1l5522,1964r-17,-31l5487,1903r-19,-31l5450,1843r-19,-29l5411,1785r-20,-29l5384,1716r-6,-41l5374,1636r-5,-39l5366,1558r-2,-39l5362,1482r,-36l5362,1409r,-36l5364,1337r2,-35l5368,1267r5,-33l5377,1200r5,-32l5388,1135r7,-31l5402,1072r8,-31l5419,1012r9,-30l5438,953r10,-29l5459,896r12,-26l5484,843r12,-26l5509,792r15,-24l5538,743r16,-24l5580,682r28,-35l5637,613r30,-33l5698,550r33,-28l5766,496r34,-24l5836,449r37,-20l5911,410r39,-17l5991,379r40,-13l6072,356r43,-9l6138,344r24,-3l6185,338r24,-2l6232,335r25,l6280,335r25,l6330,336r24,2l6379,341r26,3l6429,349r26,4l6480,359r25,5l6531,371r26,7l6583,386r25,8l6634,403r26,11l6686,425r25,11l6738,448r26,13l6790,474r27,15l6842,503r26,16l6895,536r26,16l6926,556r5,3l6988,596r52,37l7090,670r44,38l7176,745r38,37l7249,820r30,38l7307,896r24,40l7353,975r19,39l7388,1054r14,41l7413,1136r8,42l7428,1220r4,43l7434,1308r,45l7433,1398r-3,46l7425,1493r-6,48l7412,1591r-9,51l7394,1693r-11,54l7360,1858r-25,115l7329,1998r-5,25l7318,2047r-5,24l7308,2095r-6,24l7298,2142r-6,24xm5890,14206l591,13326r34,-373l655,12592r27,-346l704,11911r19,-323l740,11278r12,-300l762,10687r8,-281l774,10135r2,-262l774,9617r-4,-246l764,9130r-8,-234l745,8667,731,8444,715,8227,699,8012,680,7801,658,7594,636,7389,612,7185,587,6983,560,6782,531,6581,502,6379,471,6177,408,5768,341,5348,302,5110r128,-30l558,5049r127,-32l812,4984r126,-35l1065,4915r125,-36l1315,4842r125,-38l1564,4766r124,-40l1811,4686r124,-41l2057,4603r124,-41l2303,4518r244,-87l2791,4341r241,-91l3274,4157r241,-93l3755,3969r241,-95l4237,3778r110,-43l4458,3690r111,-44l4680,3602r111,-43l4901,3515r111,-44l5124,3429r111,-44l5347,3343r111,-43l5570,3258r112,-42l5794,3174r113,-40l6019,3093r5,154l6030,3451r6,248l6042,3987r6,324l6051,4665r,187l6052,5045r-1,198l6050,5446r-1,206l6045,5863r-3,214l6036,6292r-5,217l6023,6729r-8,218l6005,7167r-12,219l5980,7604r-14,216l5950,8033r-18,211l5912,8451r-21,204l5867,8853r,1l5847,9028r-19,174l5811,9375r-14,174l5785,9723r-12,173l5764,10069r-7,171l5751,10411r-4,170l5743,10749r-1,167l5741,11082r,163l5743,11407r2,159l5749,11723r4,154l5758,12029r5,149l5770,12323r7,143l5783,12605r8,135l5807,13000r17,243l5839,13468r15,208l5860,13755r5,78l5871,13905r4,69l5880,14038r4,60l5886,14154r4,52xm4833,3238r-10,-38l4811,3164r-14,-34l4783,3097r-17,-30l4749,3038r-20,-28l4709,2984r-22,-24l4664,2937r-24,-21l4614,2895r-27,-17l4560,2860r-29,-17l4501,2827r-30,-13l4439,2799r-32,-12l4373,2776r-33,-12l4304,2753r-35,-9l4233,2734r-74,-17l4083,2702r-77,-15l3927,2672r-76,-14l3773,2643r-77,-16l3619,2609r-38,-10l3544,2587r-38,-12l3470,2563r-37,-14l3397,2535r-34,-16l3328,2502r-34,-18l3262,2465r-32,-21l3199,2423r-29,-25l3141,2373r-27,-28l3087,2317r-24,-31l3039,2253r-22,-34l2997,2182r-20,-40l2961,2102r-16,-44l2930,2012r3,-60l2936,1894r5,-56l2947,1784r9,-52l2966,1683r13,-48l2992,1590r15,-44l3023,1506r18,-39l3061,1430r21,-35l3104,1363r23,-32l3152,1302r21,-23l3196,1257r23,-20l3244,1218r26,-18l3295,1184r27,-15l3349,1155r28,-13l3406,1131r30,-10l3465,1112r32,-8l3528,1097r31,-6l3592,1087r35,-5l3662,1080r36,-1l3734,1080r37,1l3808,1084r37,3l3883,1093r38,5l3959,1105r38,9l4035,1123r39,11l4112,1145r40,13l4191,1171r40,16l4271,1203r41,17l4351,1239r40,19l4430,1279r41,22l4510,1323r39,24l4587,1372r38,25l4663,1423r38,27l4738,1479r36,29l4810,1539r36,30l4880,1601r35,33l4948,1666r33,35l5013,1736r32,36l5075,1809r30,37l5134,1884r28,39l5189,1962r27,40l5241,2044r24,41l5289,2128r23,46l5338,2224r27,54l5393,2334r29,58l5452,2453r30,61l5513,2577r21,45l5556,2666r22,43l5599,2753r20,43l5640,2837r20,41l5679,2916r-53,20l5573,2955r-53,20l5467,2995r-53,19l5362,3034r-53,21l5255,3075r-52,20l5150,3115r-53,21l5045,3157r-54,20l4938,3197r-52,21l4833,3238xm11179,4264r19,-32l11215,4201r17,-32l11248,4139r14,-30l11275,4079r12,-31l11298,4019r10,-28l11318,3962r8,-28l11333,3906r6,-27l11345,3851r5,-26l11353,3799r3,-31l11357,3739r1,-29l11357,3681r-1,-28l11354,3625r-3,-27l11346,3571r-5,-27l11334,3518r-8,-24l11317,3468r-9,-25l11298,3420r-11,-24l11275,3373r-13,-23l11249,3329r-14,-20l11221,3288r-15,-21l11191,3248r-17,-19l11157,3210r-18,-18l11121,3174r-19,-17l11083,3140r-19,-17l11044,3107r-21,-15l11003,3076r-43,-29l10916,3020r-46,-26l10825,2969r-47,-22l10729,2926r-49,-20l10631,2886r-49,-16l10532,2853r-49,-15l10434,2824r-49,-13l10337,2800r-49,-10l10241,2780r18,-40l10275,2699r13,-40l10300,2620r11,-39l10319,2541r6,-38l10331,2466r2,-24l10335,2418r2,-23l10337,2371r,-23l10337,2325r-2,-23l10333,2279r-2,-22l10328,2234r-4,-21l10320,2192r-6,-23l10310,2148r-7,-20l10297,2107r-15,-41l10266,2026r-19,-39l10227,1949r-22,-37l10180,1875r-26,-36l10127,1804r-28,-31l10071,1741r-30,-30l10011,1682r-33,-29l9946,1625r-35,-27l9877,1572r-36,-26l9804,1522r-38,-25l9728,1475r-38,-24l9651,1430r-41,-21l9570,1388r-69,-33l9430,1323r-71,-29l9288,1267r-71,-25l9147,1218r-71,-21l9008,1177r-67,-18l8875,1142r-64,-15l8749,1114r-58,-11l8635,1093r-51,-8l8535,1078r-36,-15l8461,1048r-41,-17l8379,1013r-25,-10l8330,992r-25,-10l8282,970r-25,-10l8234,949r-24,-10l8187,928r-65,-29l8057,868r-65,-31l7926,805r-65,-33l7796,738r-64,-33l7668,671r-61,-34l7546,603r-58,-34l7432,536r-54,-34l7328,470r-48,-33l7236,405r-8,-5l7221,396r-8,-5l7204,388r-17,-6l7170,379r-21,-15l7127,350r-22,-15l7082,321r-5,-4l7046,297r-32,-20l6981,257r-32,-18l6916,221r-32,-16l6851,189r-32,-15l6786,160r-31,-13l6723,135r-33,-12l6658,113r-33,-10l6594,94r-33,-8l6530,80r-32,-7l6466,67r-31,-4l6402,59r-31,-3l6340,54r-30,-2l6278,52r-30,l6217,53r-31,1l6156,56r-29,3l6097,64r-29,4l6039,74r-28,6l5983,86r-28,8l5928,102r-27,9l5874,120r-27,10l5820,141r-25,11l5769,165r-25,13l5719,192r-25,13l5669,220r-23,15l5622,252r-23,16l5576,286r-22,18l5532,322r-22,19l5489,360r-21,20l5448,401r-19,22l5409,445r-20,22l5372,490r-18,23l5336,538r-17,25l5292,604r-26,44l5243,693r-23,47l5199,787r-20,49l5161,886r-16,52l5131,992r-13,55l5106,1102r-9,57l5090,1217r-6,59l5081,1338r-3,62l5034,1358r-46,-39l4941,1280r-47,-37l4846,1207r-49,-35l4748,1139r-50,-32l4647,1077r-50,-29l4546,1021r-52,-27l4443,969r-52,-22l4338,926r-51,-21l4240,890r-47,-16l4147,861r-47,-13l4054,837r-47,-10l3961,818r-46,-7l3870,806r-46,-5l3779,798r-45,-1l3689,797r-43,1l3602,801r-44,5l3517,811r-40,7l3435,827r-39,10l3357,848r-39,14l3280,876r-37,16l3241,863r-4,-30l3233,802r-5,-31l3219,716r-12,-56l3193,603r-14,-56l3161,491r-19,-54l3132,409r-10,-26l3111,356r-12,-25l3087,306r-12,-25l3061,257r-13,-24l3035,211r-15,-23l3005,168r-15,-21l2975,128r-17,-19l2943,92,2926,75,2908,59,2890,45,2872,33,2853,20r-12,-6l2827,8,2814,3,2801,1,2787,r-13,l2760,1r-13,2l2733,8r-12,4l2709,19r-11,8l2686,36r-10,9l2667,56r-7,12l2653,80r-5,12l2644,104r-2,13l2627,174r-16,56l2597,285r-16,56l2564,394r-16,54l2531,502r-18,53l2495,607r-19,52l2456,709r-21,51l2413,809r-22,49l2367,907r-25,47l2320,993r-22,39l2275,1070r-25,38l2224,1145r-26,37l2170,1218r-29,36l2112,1289r-31,34l2048,1357r-32,34l1980,1423r-36,33l1907,1487r-39,30l1855,1499r-15,-18l1826,1463r-15,-17l1791,1422r-20,-22l1750,1376r-22,-21l1707,1333r-21,-21l1665,1292r-23,-20l1613,1247r-30,-24l1553,1199r-31,-24l1491,1153r-31,-22l1427,1109r-32,-20l1362,1069r-33,-19l1296,1031r-33,-18l1229,996r-34,-17l1161,963r-35,-16l1093,932r-35,-14l1023,904,989,892,955,880,920,868,886,857,852,847,818,837r-33,-9l751,820r-33,-8l685,806r-32,-6l620,795r-32,-5l573,788r-13,1l545,790r-13,3l520,797r-14,5l495,809r-11,8l474,826r-10,9l455,846r-7,11l441,870r-5,12l431,896r-2,14l428,921r,11l428,942r2,12l432,964r3,10l438,984r4,9l470,1061r26,67l520,1195r21,66l561,1326r17,65l592,1453r14,64l618,1579r9,61l636,1702r7,60l647,1822r4,58l653,1939r2,58l654,2054r-1,56l652,2166r-4,55l644,2275r-5,53l634,2382r-6,53l615,2538r-16,101l583,2737r-15,97l545,2966r-20,129l516,3158r-8,61l502,3281r-5,60l494,3400r-2,59l493,3516r2,57l499,3629r8,55l517,3738r13,54l545,3845r19,52l588,3949r26,50l644,4050r33,49l715,4147r42,48l804,4242r51,47l911,4336r62,45l1039,4427r72,45l1189,4516r83,43l1200,4581r-72,21l1057,4622r-72,21l914,4664r-73,19l769,4703r-73,19l624,4741r-73,18l478,4777r-73,18l333,4813r-74,16l185,4846r-73,16l99,4866r-14,5l74,4876r-12,7l52,4891r-10,9l33,4910r-8,10l18,4931r-5,13l8,4956r-4,12l1,4982,,4995r,14l2,5022r7,47l17,5116r8,46l32,5209r7,46l47,5301r7,46l62,5393r67,420l193,6222r30,203l252,6627r29,201l308,7029r25,203l357,7436r23,206l400,7849r19,212l436,8276r15,220l464,8720r11,230l483,9185r5,242l492,9676r1,256l490,10198r-4,273l478,10755r-11,293l454,11352r-17,315l415,11993r-23,338l365,12683r-31,364l299,13426r-1,14l298,13454r2,13l302,13481r5,12l311,13505r7,13l326,13529r8,10l344,13548r10,9l365,13565r11,7l390,13576r12,5l417,13584r5533,919l5960,14505r10,1l5980,14506r12,l6108,14496r116,-10l6342,14476r116,-13l6575,14452r116,-13l6808,14427r116,-15l7158,14383r233,-30l7624,14320r232,-35l8089,14249r233,-37l8555,14174r233,-39l9020,14096r232,-40l9485,14015r233,-40l9834,13955r115,-20l10065,13914r116,-20l10296,13874r117,-20l10528,13834r116,-19l10760,13795r116,-19l10991,13756r117,-19l11223,13719r116,-17l11455,13684r116,-18l11582,13663r10,-3l11604,13657r10,-6l11623,13647r10,-7l11641,13633r7,-7l11656,13619r7,-9l11670,13601r4,-9l11680,13582r3,-10l11686,13561r3,-11l11691,13540r,-11l11691,13518r-1,-10l11627,12998r-61,-505l11538,12240r-28,-252l11483,11735r-24,-252l11436,11230r-20,-255l11398,10720r-16,-257l11370,10204r-10,-259l11353,9682r-2,-263l11351,9152r4,-270l11364,8610r14,-276l11395,8055r23,-282l11445,7486r33,-291l11516,6900r44,-299l11609,6296r56,-309l11728,5672r68,-320l11872,5026r82,-333l11958,4679r3,-13l11962,4652r-1,-13l11960,4627r-3,-14l11953,4601r-5,-12l11942,4577r-7,-11l11927,4556r-10,-10l11907,4537r-11,-8l11885,4522r-14,-5l11785,4483r-87,-33l11611,4417r-86,-31l11438,4354r-86,-30l11266,4294r-87,-30xe" fillcolor="#0c0c0c [3213]" stroked="f">
                  <v:path arrowok="t" o:connecttype="custom" o:connectlocs="3833,1794;3618,4497;2045,4552;2087,2544;1333,991;1290,1206;766,1245;1062,955;677,1082;751,1388;271,1227;297,501;571,598;877,337;975,377;885,709;2537,1079;2629,749;2897,852;2820,1110;3014,947;3390,1019;3689,1209;3207,1265;2765,650;2574,408;2824,452;3315,678;3251,892;2153,926;1901,776;1798,368;2077,112;2404,261;208,4317;313,1650;2006,1031;1919,3413;1583,1013;1098,828;1073,412;1477,426;1838,859;3772,1321;3688,1041;3444,760;3119,431;2515,201;2166,24;1844,107;1566,369;1078,267;916,1;723,406;398,326;143,307;189,945;305,1555;18,1782;101,4493;3084,4685;3896,4516;3986,1560" o:connectangles="0,0,0,0,0,0,0,0,0,0,0,0,0,0,0,0,0,0,0,0,0,0,0,0,0,0,0,0,0,0,0,0,0,0,0,0,0,0,0,0,0,0,0,0,0,0,0,0,0,0,0,0,0,0,0,0,0,0,0,0,0,0,0"/>
                  <o:lock v:ext="edit" verticies="t"/>
                </v:shape>
                <v:shape id="Freeform 1884" o:spid="_x0000_s1050" style="position:absolute;left:10538;top:2658;width:1094;height:1191;visibility:visible;mso-wrap-style:square;v-text-anchor:top" coordsize="3282,3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mrXsEA&#10;AADcAAAADwAAAGRycy9kb3ducmV2LnhtbERPyWrDMBC9F/IPYgK9NVJMUoobJZSUQk4pTnPIcbCm&#10;tqk1MpK8/X0VKPQ2j7fO7jDZVgzkQ+NYw3qlQBCXzjRcabh+fTy9gAgR2WDrmDTMFOCwXzzsMDdu&#10;5IKGS6xECuGQo4Y6xi6XMpQ1WQwr1xEn7tt5izFBX0njcUzhtpWZUs/SYsOpocaOjjWVP5feahhs&#10;0Zjh1n9uN60qZp+p8/vtqvXjcnp7BRFpiv/iP/fJpPlqC/dn0gVy/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3Zq17BAAAA3AAAAA8AAAAAAAAAAAAAAAAAmAIAAGRycy9kb3du&#10;cmV2LnhtbFBLBQYAAAAABAAEAPUAAACGAwAAAAA=&#10;" path="m1977,550r632,413l3131,1934r151,722l3076,3269r-185,304l2135,2389r-418,309l988,2877,645,2849r49,-178l974,2085,775,1115,343,585,,110,13,,1977,550xe" fillcolor="#ff6 [1941]" stroked="f">
                  <v:path arrowok="t" o:connecttype="custom" o:connectlocs="659,183;870,321;1044,645;1094,885;1025,1090;964,1191;712,796;572,899;329,959;215,950;231,890;325,695;258,372;114,195;0,37;4,0;659,183" o:connectangles="0,0,0,0,0,0,0,0,0,0,0,0,0,0,0,0,0"/>
                </v:shape>
                <v:shape id="Freeform 1885" o:spid="_x0000_s1051" style="position:absolute;left:10338;top:2575;width:1326;height:1316;visibility:visible;mso-wrap-style:square;v-text-anchor:top" coordsize="3979,3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+n+sIA&#10;AADcAAAADwAAAGRycy9kb3ducmV2LnhtbERPTYvCMBC9C/sfwix4kTV1BbHVKIsgeBGx9bK3oRnb&#10;YjPpNtna/nsjCN7m8T5nve1NLTpqXWVZwWwagSDOra64UHDJ9l9LEM4ja6wtk4KBHGw3H6M1Jtre&#10;+Uxd6gsRQtglqKD0vkmkdHlJBt3UNsSBu9rWoA+wLaRu8R7CTS2/o2ghDVYcGkpsaFdSfkv/jYK4&#10;+z3ti+Mhn1/+svMkvg5DH6dKjT/7nxUIT71/i1/ugw7zowU8nwkX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H6f6wgAAANwAAAAPAAAAAAAAAAAAAAAAAJgCAABkcnMvZG93&#10;bnJldi54bWxQSwUGAAAAAAQABAD1AAAAhwMAAAAA&#10;" path="m2642,958r127,92l2885,1144r107,93l3091,1332r88,94l3260,1522r73,95l3398,1712r57,94l3505,1900r43,94l3585,2087r31,92l3640,2270r21,90l3675,2448r10,86l3691,2620r1,83l3690,2784r-6,79l3675,2939r-11,74l3651,3085r-16,68l3618,3218r-18,63l3580,3339r-20,55l3540,3447r-20,47l3501,3538,2793,2533r-9,-11l2774,2512r-10,-9l2753,2495r-12,-6l2728,2483r-13,-5l2701,2475r-13,-1l2675,2474r-14,l2648,2476r-14,5l2621,2485r-12,7l2596,2499r-12,10l2573,2520r-6,7l2550,2543r-25,26l2489,2603r-21,18l2443,2641r-26,21l2389,2685r-30,22l2326,2729r-34,24l2255,2776r-38,23l2175,2821r-41,23l2089,2865r-46,19l1996,2903r-49,18l1896,2937r-53,13l1789,2962r-56,9l1676,2979r-58,5l1559,2985r-62,-1l1436,2978r52,-86l1534,2806r41,-87l1609,2632r29,-86l1662,2458r18,-86l1692,2286r8,-85l1703,2114r-2,-85l1694,1944r-11,-84l1667,1776r-19,-83l1625,1610r-27,-81l1567,1448r-34,-80l1495,1290r-40,-79l1411,1134r-46,-75l1316,984r-52,-73l1211,838r-56,-71l1096,698r-59,-67l976,565,912,500,848,437,2642,958xm3634,3884r13,-22l3682,3803r23,-43l3731,3709r28,-59l3789,3583r29,-74l3849,3429r28,-88l3904,3248r23,-98l3947,3045r16,-108l3974,2822r5,-116l3976,2584r-10,-125l3948,2332r-27,-130l3883,2069r-47,-134l3776,1801r-72,-137l3619,1526r-99,-137l3405,1251,3276,1115,3130,979,2967,845,2785,713r-47,-17l2685,677r-61,-21l2558,635,2409,589,2243,540,2059,487,1864,434,1661,379,1452,323,1243,269,1035,217,833,168,640,123,548,102,460,83,374,65,295,48,219,33,150,20,86,9,28,,20,12,13,25,7,38,3,51,1,65,,78,,92r1,13l3,119r4,12l12,144r7,12l25,168r9,11l44,189r12,9l87,219r30,21l148,258r32,16l242,305r63,29l336,348r32,15l399,380r31,17l462,416r31,21l523,459r32,26l579,507r24,25l627,558r25,27l701,643r50,62l800,769r49,65l898,896r48,62l987,1008r38,51l1063,1111r37,54l1136,1220r33,56l1203,1332r30,58l1262,1450r27,59l1315,1570r22,61l1357,1694r18,63l1390,1821r12,65l1411,1952r6,65l1419,2084r,67l1413,2218r-8,69l1393,2355r-17,69l1356,2493r-25,69l1302,2633r-34,70l1230,2773r-45,71l1137,2914r-55,70l1074,2996r-8,12l1059,3022r-4,14l1052,3051r-3,13l1049,3079r2,13l1053,3106r4,13l1062,3132r5,12l1075,3156r8,10l1092,3176r11,9l1114,3193r12,8l1139,3207r13,4l1218,3228r65,15l1348,3253r63,8l1472,3265r62,2l1594,3267r59,-2l1711,3259r56,-6l1823,3244r54,-11l1930,3220r52,-14l2032,3190r49,-18l2128,3154r46,-19l2219,3115r44,-21l2304,3072r40,-22l2384,3027r37,-23l2456,2982r34,-23l2522,2936r31,-22l2582,2892r27,-21l2633,2850r24,-20l3396,3882r9,13l3416,3905r10,10l3438,3924r13,8l3464,3937r13,5l3491,3945r13,1l3517,3947r14,-1l3544,3944r14,-3l3571,3936r12,-5l3595,3923r11,-8l3616,3906r10,-11l3634,3884xe" fillcolor="#0a0b0c" stroked="f">
                  <v:path arrowok="t" o:connecttype="custom" o:connectlocs="1030,444;1151,602;1213,757;1230,901;1217,1029;1186,1132;928,841;909,828;887,825;865,833;850,848;805,888;751,926;681,962;596,988;499,995;536,878;567,734;556,592;511,456;439,328;346,210;1211,1295;1253,1217;1301,1083;1326,902;1294,690;1173,463;928,238;803,196;484,108;183,34;50,7;2,13;0,35;8,56;39,80;112,116;164,146;209,186;283,278;354,370;411,463;452,565;472,673;464,785;423,901;358,999;350,1022;354,1044;368,1062;406,1076;511,1089;608,1082;693,1058;768,1024;830,987;877,950;1142,1305;1163,1315;1186,1314;1205,1302" o:connectangles="0,0,0,0,0,0,0,0,0,0,0,0,0,0,0,0,0,0,0,0,0,0,0,0,0,0,0,0,0,0,0,0,0,0,0,0,0,0,0,0,0,0,0,0,0,0,0,0,0,0,0,0,0,0,0,0,0,0,0,0,0,0"/>
                  <o:lock v:ext="edit" verticies="t"/>
                </v:shape>
                <v:shape id="Freeform 1886" o:spid="_x0000_s1052" style="position:absolute;left:10910;top:3881;width:859;height:1663;visibility:visible;mso-wrap-style:square;v-text-anchor:top" coordsize="2576,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lngsEA&#10;AADcAAAADwAAAGRycy9kb3ducmV2LnhtbERP24rCMBB9F/yHMAv7IpoqYqVrFBEEYX3x8gFDMzbd&#10;bSalSW3dr98Igm9zONdZbXpbiTs1vnSsYDpJQBDnTpdcKLhe9uMlCB+QNVaOScGDPGzWw8EKM+06&#10;PtH9HAoRQ9hnqMCEUGdS+tyQRT9xNXHkbq6xGCJsCqkb7GK4reQsSRbSYsmxwWBNO0P577m1Cr7l&#10;tsLC/HU/j6OZL1MaHVtqlfr86LdfIAL14S1+uQ86zk9SeD4TL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7pZ4LBAAAA3AAAAA8AAAAAAAAAAAAAAAAAmAIAAGRycy9kb3du&#10;cmV2LnhtbFBLBQYAAAAABAAEAPUAAACGAwAAAAA=&#10;" path="m206,1749l,971,124,498,254,301,503,418,647,357,774,40,971,r212,218l1264,539r291,385l2212,1395r284,300l2576,2031r-170,535l2568,2832r-36,529l2263,3775r-176,655l1484,4988r-9,-1043l989,3417,350,2744,222,2083,206,1749xe" stroked="f">
                  <v:path arrowok="t" o:connecttype="custom" o:connectlocs="69,583;0,324;41,166;85,100;168,139;216,119;258,13;324,0;394,73;421,180;519,308;738,465;832,565;859,677;802,856;856,944;844,1121;755,1259;696,1477;495,1663;492,1315;330,1139;117,915;74,694;69,583" o:connectangles="0,0,0,0,0,0,0,0,0,0,0,0,0,0,0,0,0,0,0,0,0,0,0,0,0"/>
                </v:shape>
                <v:shape id="Freeform 1887" o:spid="_x0000_s1053" style="position:absolute;left:10868;top:3849;width:957;height:1729;visibility:visible;mso-wrap-style:square;v-text-anchor:top" coordsize="2871,5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bhjMQA&#10;AADcAAAADwAAAGRycy9kb3ducmV2LnhtbESPQWvDMAyF74P+B6PCbqvTwsrI6pbQEbbbaFZKjyJW&#10;47BYDrbXZvv102Gwm8R7eu/TZjf5QV0ppj6wgeWiAEXcBttzZ+D4UT88gUoZ2eIQmAx8U4Lddna3&#10;wdKGGx/o2uROSQinEg24nMdS69Q68pgWYSQW7RKixyxr7LSNeJNwP+hVUay1x56lweFIe0ftZ/Pl&#10;DdSrC55fxsPJV49VHd26ef15b4y5n0/VM6hMU/43/12/WcEvhFaekQn0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G4YzEAAAA3AAAAA8AAAAAAAAAAAAAAAAAmAIAAGRycy9k&#10;b3ducmV2LnhtbFBLBQYAAAAABAAEAPUAAACJAwAAAAA=&#10;" path="m1866,4257r11,5l1887,4267r11,4l1909,4273r12,1l1932,4274r11,l1954,4272r10,-3l1976,4266r10,-5l1995,4254r8,-6l2012,4240r8,-9l2027,4222r6,-10l2038,4201r4,-12l2044,4178r1,-11l2046,4156r-1,-11l2043,4134r-3,-11l2036,4113r-5,-10l2026,4093r-8,-9l2010,4075r-8,-8l1992,4060r-18,-11l1926,4017r-74,-52l1755,3896r-55,-41l1641,3811r-62,-47l1513,3712r-67,-54l1377,3601r-70,-60l1236,3479r-71,-65l1095,3348r-70,-69l957,3210r-66,-71l828,3067r-60,-73l712,2920r-52,-74l612,2771r-41,-75l535,2621r-29,-74l482,2473r-14,-73l461,2328r-8,-23l447,2280r-6,-26l435,2228r-4,-28l428,2172r-3,-28l425,2116r3,-28l431,2062r2,-15l437,2033r4,-13l445,2008r6,-14l457,1982r6,-12l471,1957r8,-11l488,1935r10,-11l508,1914r11,3l529,1923r13,6l554,1938r26,20l608,1983r28,27l664,2039r27,29l717,2096r36,39l792,2176r44,43l884,2265r52,49l993,2364r61,53l1122,2470r71,57l1271,2585r84,60l1445,2707r97,64l1645,2837r54,34l1755,2904r58,35l1873,2974r17,10l1908,2996r17,12l1942,3021r17,13l1974,3048r16,14l2005,3077r14,15l2033,3108r14,17l2059,3142r14,18l2085,3178r11,17l2108,3214r17,32l2142,3279r15,34l2171,3348r13,35l2195,3420r10,37l2214,3495r8,38l2228,3572r6,40l2239,3653r3,41l2243,3736r,41l2243,3818r-2,44l2237,3905r-5,43l2226,3991r-8,44l2211,4078r-11,43l2188,4165r-12,42l2161,4250r-14,42l2130,4334r-18,42l2092,4417r-20,40l2049,4497r-21,35l2006,4567r-23,34l1959,4634r-25,33l1907,4699r-28,32l1851,4761r-30,29l1791,4819r-33,28l1726,4874r-35,26l1657,4924r-37,25l1582,4971r-9,7l1562,4986r-7,8l1548,5003r-7,9l1536,5022r-4,10l1529,5042r-2,11l1524,5064r,12l1526,5087r2,11l1531,5109r5,11l1540,5131r7,10l1555,5150r7,7l1571,5165r9,6l1590,5176r11,5l1612,5184r10,3l1633,5188r11,l1655,5187r12,-2l1678,5182r11,-4l1699,5172r45,-27l1787,5117r42,-30l1869,5057r39,-32l1946,4992r36,-34l2018,4923r34,-36l2084,4850r30,-38l2145,4774r29,-39l2200,4696r26,-42l2251,4614r19,-35l2289,4543r18,-34l2324,4473r15,-37l2354,4400r14,-37l2382,4326r12,-37l2405,4252r11,-37l2425,4177r9,-37l2442,4102r8,-37l2456,4027r16,-14l2491,3999r20,-19l2532,3960r21,-24l2575,3911r24,-28l2622,3854r24,-31l2669,3789r23,-36l2714,3716r23,-39l2757,3637r20,-42l2795,3552r17,-46l2827,3459r7,-24l2841,3411r5,-25l2852,3361r4,-25l2861,3311r3,-26l2866,3258r3,-26l2870,3207r1,-27l2871,3153r-1,-27l2868,3099r-3,-28l2861,3044r-5,-28l2851,2988r-6,-28l2837,2932r-8,-28l2819,2876r-10,-28l2797,2819r-12,-28l2770,2763r-14,-29l2739,2706r-14,-23l2712,2662r-13,-19l2686,2624r-1,l2680,2617r-6,-8l2673,2609r14,-26l2702,2555r14,-30l2730,2495r13,-30l2756,2434r11,-33l2778,2369r8,-26l2793,2317r5,-27l2805,2263r4,-27l2814,2208r3,-28l2819,2152r3,-29l2823,2094r,-29l2822,2035r-3,-31l2816,1974r-3,-31l2807,1911r-5,-23l2796,1864r-8,-22l2779,1818r-10,-23l2758,1770r-12,-23l2732,1723r-13,-23l2703,1676r-17,-23l2669,1629r-17,-24l2633,1582r-21,-24l2592,1535r-21,-23l2549,1489r-23,-22l2503,1444r-47,-45l2405,1357r-50,-43l2302,1274r-53,-39l2195,1198r-40,-27l2113,1145r-41,-25l2030,1096r-39,-22l1952,1053r-38,-19l1876,1016r-34,-20l1810,977r-31,-20l1751,937r-27,-21l1698,896r-25,-20l1651,856r-20,-20l1611,816r-18,-21l1576,775r-16,-20l1546,735r-14,-19l1520,696r-11,-21l1499,656r-10,-19l1481,617r-16,-37l1453,542r-10,-36l1434,470r-8,-34l1419,403r-8,-38l1404,329r-9,-35l1386,261r-10,-33l1363,198r-6,-14l1349,170r-8,-13l1332,143r-9,-12l1312,119r-10,-13l1289,95,1277,84,1263,74r-15,-9l1232,55r-16,-8l1198,39r-19,-8l1158,24r-22,-6l1114,12,1089,7,1063,2r-4,l1055,1,1036,r-17,l1001,2,983,4,966,8r-17,4l933,18r-15,6l902,32r-14,9l873,51,858,61,845,74,832,86,819,98r-12,15l791,133r-15,21l762,178r-13,25l736,227r-12,27l714,281r-10,29l697,330r-5,22l686,372r-4,21l664,368,647,345,628,324,609,305,593,290,578,278,562,265,545,254r-17,-9l513,237r-17,-6l479,225r-17,-3l445,219r-16,-1l412,219r-17,4l378,227r-16,7l345,243r-17,11l311,266r-17,16l278,299r-17,19l244,340r-17,24l210,391r-16,29l177,452r-16,35l144,524r-15,39l112,607,96,653,81,701,62,764,46,824,32,884,22,942r-9,56l7,1053r-4,53l1,1157,,1207r2,48l4,1301r6,46l16,1389r8,42l31,1471r10,39l53,1547r11,36l76,1617r14,32l103,1679r15,31l132,1737r15,26l161,1788r15,24l190,1833r15,20l233,1889r26,30l250,1958r-8,43l235,2048r-4,49l228,2151r-2,58l226,2271r2,66l236,2420r16,84l276,2588r32,85l347,2757r45,84l442,2925r56,84l559,3091r63,82l689,3253r71,78l833,3408r74,75l983,3556r76,71l1134,3694r75,65l1283,3822r72,58l1425,3936r66,52l1555,4036r58,44l1716,4153r80,57l1848,4244r18,13xm2499,2439r-60,-58l2377,2321r-61,-60l2252,2200r-63,-60l2124,2078r-63,-61l1997,1956r-76,-73l1846,1812r-75,-72l1697,1669r-73,-69l1554,1530r-70,-67l1417,1398r-66,-64l1289,1273r-60,-61l1173,1155r-54,-54l1070,1050r-45,-48l984,957,970,937,958,916,947,896,937,876,927,856r-9,-21l910,812r-7,-22l898,766r-5,-24l890,716r-2,-28l886,659r,-32l888,594r3,-36l893,534r2,-22l899,488r4,-22l908,444r5,-22l919,401r6,-20l931,363r7,-17l945,329r6,-14l959,300r9,-13l976,273r9,-11l996,251r11,-9l1013,238r6,-3l1025,234r6,-1l1052,237r19,7l1088,251r16,9l1117,270r11,11l1139,293r9,14l1156,321r7,16l1169,354r5,18l1183,409r8,40l1200,492r10,42l1221,579r12,46l1241,649r8,23l1258,697r10,23l1279,745r13,25l1305,794r14,25l1334,844r17,24l1369,894r20,25l1410,944r23,26l1457,995r27,26l1512,1045r30,26l1574,1097r34,24l1644,1147r39,25l1724,1196r42,25l1771,1223r4,3l1810,1242r35,17l1880,1278r36,20l1952,1320r37,22l2027,1366r38,24l2111,1423r46,32l2200,1489r44,35l2287,1558r40,36l2365,1631r37,37l2436,1704r30,37l2480,1760r14,18l2507,1796r11,18l2530,1832r10,18l2549,1868r7,18l2563,1902r7,18l2574,1937r4,17l2582,1977r4,24l2588,2025r1,22l2590,2069r,23l2589,2114r-1,21l2586,2158r-3,21l2580,2199r-5,22l2566,2261r-11,39l2543,2336r-13,36l2515,2407r-16,32xm2408,2674r19,16l2446,2707r18,18l2480,2743r17,20l2512,2782r14,21l2540,2825r12,21l2563,2867r10,21l2583,2910r9,21l2600,2952r7,22l2613,2995r6,21l2624,3037r4,22l2631,3079r3,21l2636,3121r1,21l2638,3162r,20l2637,3202r-1,20l2635,3243r-6,39l2622,3321r-7,37l2605,3395r-13,37l2579,3467r-11,28l2555,3522r-13,26l2530,3573r-15,25l2502,3622r-15,23l2472,3666r-3,-39l2466,3589r-6,-38l2455,3513r-7,-39l2440,3437r-9,-36l2421,3365r-11,-36l2399,3294r-13,-35l2372,3226r-15,-34l2343,3160r-17,-32l2308,3097r-15,-25l2278,3048r-17,-25l2243,2999r-17,-22l2207,2955r-19,-22l2169,2912r-21,-20l2128,2873r-23,-19l2084,2836r-23,-17l2037,2802r-23,-16l1989,2772r-114,-67l1770,2640r-100,-64l1577,2515r-87,-60l1409,2398r-74,-56l1266,2288r-64,-52l1144,2187r-54,-47l1042,2095r-45,-42l957,2013r-36,-38l889,1940r-41,-43l805,1852r-24,-22l758,1808r-25,-20l709,1768r-26,-19l657,1732r-26,-14l604,1704r-13,-6l578,1694r-14,-5l551,1686r-14,-3l524,1682r-14,-3l497,1679r-15,l468,1682r-15,2l439,1687r-14,4l411,1696r-13,7l385,1710r-20,-28l345,1649r-23,-38l300,1570r-10,-24l279,1523r-10,-25l259,1472r-11,-28l240,1416r-9,-29l224,1357r-8,-32l210,1293r-5,-34l200,1226r-3,-36l195,1153r-1,-37l195,1077r1,-40l199,997r5,-41l210,913r8,-44l228,824r13,-44l254,733r16,-46l285,646r15,-36l316,579r15,-26l346,531r14,-18l374,497r13,-11l400,478r11,-5l422,469r9,-1l439,469r6,3l450,475r15,14l478,506r13,19l505,548r12,22l529,595r12,24l552,645r21,53l592,749r16,47l621,837r,1l628,856r10,20l650,898r16,24l684,949r21,27l728,1006r25,31l781,1070r30,35l844,1140r34,37l951,1257r81,84l1119,1428r93,92l1308,1617r101,97l1513,1815r107,102l1727,2020r109,104l1911,2195r73,70l2058,2336r73,69l2203,2475r69,67l2342,2609r66,65xe" fillcolor="#0a0b0c" stroked="f">
                  <v:path arrowok="t" o:connecttype="custom" o:connectlocs="671,1413;673,1361;412,1159;156,800;148,669;212,670;482,902;673,1030;738,1165;733,1373;636,1566;514,1670;524,1721;610,1695;763,1514;824,1337;932,1184;957,1042;913,902;922,800;939,658;884,535;704,382;544,279;478,157;434,35;353,1;277,29;221,123;137,73;54,162;1,418;54,596;84,835;378,1231;772,754;430,424;299,255;308,127;351,79;403,178;470,315;603,414;801,556;861,659;843,791;861,970;879,1074;824,1222;775,1042;679,934;332,684;193,565;122,561;67,409;100,203;159,169;213,292;436,539" o:connectangles="0,0,0,0,0,0,0,0,0,0,0,0,0,0,0,0,0,0,0,0,0,0,0,0,0,0,0,0,0,0,0,0,0,0,0,0,0,0,0,0,0,0,0,0,0,0,0,0,0,0,0,0,0,0,0,0,0,0,0"/>
                  <o:lock v:ext="edit" verticies="t"/>
                </v:shape>
                <v:shape id="Freeform 1888" o:spid="_x0000_s1054" style="position:absolute;left:7332;top:3881;width:888;height:1695;visibility:visible;mso-wrap-style:square;v-text-anchor:top" coordsize="2665,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a46sMA&#10;AADcAAAADwAAAGRycy9kb3ducmV2LnhtbERP22rCQBB9L/gPywi+1U1EpKbZiIgVsUXw8gHT7HQT&#10;mp0N2a2J/fpuodC3OZzr5KvBNuJGna8dK0inCQji0umajYLr5eXxCYQPyBobx6TgTh5Wxeghx0y7&#10;nk90OwcjYgj7DBVUIbSZlL6syKKfupY4ch+usxgi7IzUHfYx3DZyliQLabHm2FBhS5uKys/zl1Vw&#10;2r1zP9vO39J0sTke3NW80rdRajIe1s8gAg3hX/zn3us4P1nC7zPxAl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a46sMAAADcAAAADwAAAAAAAAAAAAAAAACYAgAAZHJzL2Rv&#10;d25yZXYueG1sUEsFBgAAAAAEAAQA9QAAAIgDAAAAAA==&#10;" path="m2436,1806r229,-792l2548,528,2420,324,2162,439,2018,372,1893,45,1693,,1473,218r-92,328l1075,932,394,1399,98,1698,9,2040r162,551l,2858r23,542l291,3829r164,672l1058,5085r33,-1065l1599,3491r668,-673l2412,2146r24,-340xe" stroked="f">
                  <v:path arrowok="t" o:connecttype="custom" o:connectlocs="812,602;888,338;849,176;806,108;720,146;672,124;631,15;564,0;491,73;460,182;358,311;131,466;33,566;3,680;57,864;0,953;8,1133;97,1276;152,1500;353,1695;364,1340;533,1164;755,939;804,715;812,602" o:connectangles="0,0,0,0,0,0,0,0,0,0,0,0,0,0,0,0,0,0,0,0,0,0,0,0,0"/>
                </v:shape>
                <v:shape id="Freeform 1889" o:spid="_x0000_s1055" style="position:absolute;left:7270;top:3849;width:992;height:1762;visibility:visible;mso-wrap-style:square;v-text-anchor:top" coordsize="2977,5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Fdr8QA&#10;AADcAAAADwAAAGRycy9kb3ducmV2LnhtbESPQW/CMAyF75P4D5GRuI20HBDqCGhCtNoFJhi7e43X&#10;VjRO1WSl/Ht8mMTN1nt+7/N6O7pWDdSHxrOBdJ6AIi69bbgycPnKX1egQkS22HomA3cKsN1MXtaY&#10;WX/jEw3nWCkJ4ZChgTrGLtM6lDU5DHPfEYv263uHUda+0rbHm4S7Vi+SZKkdNiwNNXa0q6m8nv+c&#10;gXaf58XnsdLX4uCKy7D7Tn5WqTGz6fj+BirSGJ/m/+sPK/ip4MszMoHe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xXa/EAAAA3AAAAA8AAAAAAAAAAAAAAAAAmAIAAGRycy9k&#10;b3ducmV2LnhtbFBLBQYAAAAABAAEAPUAAACJAwAAAAA=&#10;" path="m1003,4329r-11,7l980,4341r-11,3l958,4346r-11,1l936,4347r-13,-1l912,4344r-10,-3l891,4337r-10,-5l871,4325r-9,-7l854,4310r-8,-9l839,4291r-6,-11l828,4269r-3,-11l823,4246r-1,-11l822,4223r1,-11l825,4201r2,-12l832,4179r5,-10l843,4159r8,-9l858,4141r9,-7l877,4127r20,-12l946,4084r77,-52l1124,3964r57,-40l1242,3880r65,-48l1374,3781r71,-53l1517,3671r72,-60l1663,3550r74,-64l1811,3420r73,-69l1954,3282r69,-72l2090,3137r62,-73l2212,2990r54,-75l2316,2840r45,-76l2399,2689r32,-75l2456,2539r16,-74l2481,2391r8,-24l2496,2343r7,-26l2509,2289r6,-27l2518,2233r3,-28l2522,2176r-1,-28l2517,2119r-2,-14l2512,2091r-4,-14l2504,2064r-6,-14l2493,2038r-7,-13l2479,2012r-8,-11l2462,1989r-10,-12l2441,1966r-10,5l2420,1975r-12,7l2394,1991r-27,20l2338,2036r-29,27l2280,2092r-28,29l2224,2149r-37,38l2146,2228r-46,44l2050,2318r-54,48l1936,2416r-63,52l1803,2522r-75,56l1648,2635r-88,60l1466,2756r-99,64l1260,2884r-57,34l1146,2951r-60,34l1024,3018r-19,12l987,3041r-18,12l952,3065r-16,14l919,3092r-16,15l888,3121r-16,16l857,3154r-14,16l829,3188r-13,16l803,3222r-13,19l779,3260r-19,32l742,3325r-16,34l712,3395r-15,36l685,3468r-11,37l664,3544r-9,39l647,3623r-7,41l636,3705r-5,42l629,3789r-1,43l628,3874r1,44l631,3963r5,44l640,4052r7,44l655,4140r10,45l675,4229r12,44l701,4317r14,44l731,4403r18,44l768,4489r20,42l810,4573r20,35l853,4644r22,35l899,4714r26,33l950,4781r28,32l1006,4845r30,31l1067,4906r32,30l1133,4964r33,28l1202,5017r37,26l1277,5067r10,6l1296,5081r8,9l1311,5099r6,10l1323,5119r3,10l1330,5141r2,11l1333,5163r,11l1332,5185r-2,13l1326,5209r-4,10l1315,5230r-7,10l1301,5249r-8,8l1284,5265r-10,6l1264,5276r-10,5l1242,5284r-11,1l1220,5286r-12,l1196,5285r-11,-2l1174,5280r-11,-5l1153,5269r-45,-29l1064,5210r-42,-30l982,5147r-40,-33l904,5079r-35,-35l833,5007r-34,-37l767,4932r-31,-39l706,4853r-28,-41l651,4771r-25,-42l601,4687r-19,-37l564,4614r-17,-37l531,4540r-16,-37l500,4466r-13,-38l475,4390r-13,-38l451,4314r-10,-38l432,4236r-8,-38l416,4159r-5,-38l405,4082r-17,-14l369,4053r-19,-19l329,4012r-21,-24l285,3962r-23,-29l240,3902r-24,-33l193,3834r-23,-36l148,3759r-22,-40l106,3677,87,3634,69,3589,53,3542,38,3494r-7,-25l26,3444r-6,-26l16,3393r-5,-26l8,3341,4,3315,2,3288,1,3262,,3235r,-27l1,3180r1,-27l4,3125r4,-28l12,3069r6,-28l25,3013r6,-29l39,2956r10,-28l59,2899r12,-28l83,2841r13,-29l112,2784r16,-29l146,2726r13,-22l173,2682r14,-19l201,2644r6,-8l214,2630r1,l200,2602r-13,-30l172,2542r-13,-30l147,2481r-13,-33l123,2414r-10,-33l106,2355r-6,-27l93,2301r-5,-28l84,2245r-5,-28l77,2188r-2,-29l74,2130r,-30l74,2069r2,-30l78,2008r4,-32l87,1945r6,-33l98,1889r8,-24l114,1842r9,-24l134,1795r13,-25l159,1747r14,-24l189,1698r16,-23l222,1651r19,-24l260,1603r19,-23l300,1556r21,-22l344,1510r22,-22l390,1464r24,-22l463,1398r53,-42l569,1313r54,-40l679,1235r56,-37l755,1184r22,-12l798,1158r20,-12l839,1134r23,-13l883,1109r21,-11l946,1075r40,-20l1025,1036r39,-17l1099,1000r34,-20l1165,960r29,-19l1222,921r27,-20l1274,880r23,-20l1318,840r22,-20l1359,800r17,-20l1392,759r16,-20l1421,720r14,-20l1447,680r11,-20l1468,641r9,-19l1493,582r15,-38l1519,507r10,-35l1537,437r8,-34l1554,365r8,-37l1571,292r11,-33l1594,226r12,-30l1614,180r8,-13l1631,153r9,-13l1650,126r10,-12l1671,103r12,-11l1697,80r14,-10l1727,61r16,-9l1761,43r18,-7l1799,29r21,-7l1842,15r24,-5l1890,5r27,-4l1917,2r5,-1l1925,1,1944,r19,1l1981,2r18,3l2017,10r17,4l2049,21r17,7l2081,37r15,9l2111,56r13,11l2138,79r13,13l2165,106r12,15l2193,141r14,23l2221,188r13,25l2246,240r12,26l2268,294r9,30l2283,345r6,21l2293,387r6,23l2317,385r18,-23l2354,339r20,-19l2391,307r17,-14l2424,281r17,-10l2458,262r17,-9l2491,247r17,-5l2526,238r17,-2l2560,236r18,2l2594,242r17,5l2629,254r17,9l2663,275r17,14l2696,305r17,17l2730,343r17,22l2763,390r17,28l2796,448r17,32l2828,516r16,38l2860,596r15,45l2890,688r16,49l2924,802r14,63l2950,925r10,60l2967,1043r6,55l2976,1153r1,51l2976,1256r-2,49l2969,1352r-5,46l2956,1442r-8,42l2938,1526r-11,39l2916,1602r-13,36l2890,1673r-15,32l2861,1737r-16,30l2831,1795r-16,26l2799,1846r-15,24l2768,1891r-15,20l2724,1948r-27,31l2705,2019r7,44l2718,2110r3,51l2723,2216r,60l2722,2338r-3,67l2709,2491r-18,85l2664,2661r-35,86l2588,2832r-47,86l2487,3002r-59,84l2365,3169r-68,81l2226,3331r-74,78l2077,3487r-78,75l1921,3634r-80,70l1763,3773r-79,63l1608,3899r-75,58l1461,4012r-70,52l1326,4111r-61,44l1157,4229r-81,54l1022,4317r-19,12xm395,2459r64,-58l523,2342r65,-61l654,2221r66,-61l787,2100r66,-62l920,1976r79,-71l1078,1833r77,-72l1232,1691r76,-70l1382,1553r73,-67l1526,1419r67,-63l1659,1294r61,-59l1780,1177r54,-54l1886,1071r48,-48l1977,978r14,-20l2003,938r13,-21l2027,897r10,-21l2047,855r8,-23l2063,810r5,-24l2074,761r4,-27l2081,706r2,-31l2084,644r-1,-35l2081,573r-1,-24l2076,525r-2,-23l2071,479r-5,-23l2062,435r-6,-23l2050,392r-6,-19l2038,356r-7,-17l2024,322r-7,-14l2008,293r-8,-12l1991,269r-11,-13l1969,247r-6,-4l1958,241r-7,-3l1945,238r-22,5l1904,249r-18,6l1870,264r-13,10l1845,286r-12,12l1824,311r-9,15l1809,342r-7,16l1796,376r-11,38l1776,456r-10,42l1756,542r-12,46l1729,634r-9,25l1711,682r-9,25l1691,730r-11,25l1667,780r-14,25l1637,830r-15,25l1604,880r-19,25l1564,931r-23,26l1518,981r-26,26l1465,1033r-30,25l1404,1083r-33,25l1335,1133r-37,25l1258,1183r-42,24l1172,1231r-5,2l1162,1236r-35,15l1090,1269r-37,18l1016,1306r-37,22l941,1349r-39,23l863,1398r-48,32l768,1462r-46,34l677,1529r-43,36l591,1601r-40,36l513,1674r-35,36l445,1747r-15,19l416,1784r-13,19l391,1821r-13,18l368,1856r-10,18l349,1892r-7,18l336,1927r-6,18l326,1962r-5,23l318,2010r-3,23l313,2057r-1,22l311,2103r,22l312,2148r3,21l317,2191r2,22l322,2234r9,42l341,2316r13,38l366,2390r15,36l395,2459xm485,2701r-21,16l445,2734r-19,18l409,2771r-17,19l375,2810r-15,20l346,2851r-12,22l321,2895r-11,21l300,2938r-10,22l282,2981r-8,22l268,3025r-7,21l255,3068r-4,21l247,3110r-3,22l242,3153r-2,21l238,3194r,22l238,3236r,21l240,3277r4,41l250,3357r9,39l268,3434r11,37l292,3507r11,29l315,3564r12,27l340,3618r14,25l367,3667r15,24l396,3713r4,-39l405,3635r6,-40l417,3556r8,-38l434,3480r10,-37l456,3406r11,-36l480,3334r14,-34l508,3266r16,-34l541,3199r18,-32l576,3136r16,-26l609,3086r18,-25l645,3037r19,-22l683,2993r20,-22l723,2950r21,-20l767,2911r22,-19l811,2874r24,-17l860,2840r24,-15l910,2810r117,-65l1137,2680r103,-62l1336,2557r91,-58l1510,2441r78,-56l1660,2333r66,-52l1786,2232r56,-47l1893,2141r46,-43l1981,2058r38,-38l2053,1985r42,-43l2140,1897r25,-21l2189,1854r25,-21l2241,1814r25,-19l2293,1778r27,-15l2348,1751r14,-5l2375,1741r15,-4l2403,1733r13,-2l2431,1729r13,-1l2458,1728r16,1l2488,1730r16,3l2517,1737r15,4l2545,1747r14,6l2572,1761r20,-28l2615,1700r23,-39l2662,1619r11,-23l2685,1572r11,-25l2706,1520r12,-27l2728,1464r9,-29l2746,1404r7,-32l2760,1340r7,-35l2771,1270r5,-37l2779,1196r1,-38l2781,1119r-1,-40l2778,1037r-4,-42l2768,951r-8,-45l2751,860r-11,-46l2728,766r-15,-47l2697,677r-14,-37l2667,608r-14,-28l2638,558r-14,-19l2610,523r-13,-11l2584,503r-11,-7l2562,493r-9,-1l2545,493r-7,1l2533,498r-15,15l2504,530r-14,19l2476,571r-14,23l2450,618r-13,26l2424,670r-22,54l2382,775r-17,48l2350,865r-7,19l2333,904r-14,22l2302,950r-19,27l2262,1005r-25,29l2211,1065r-30,34l2150,1134r-33,36l2081,1207r-78,79l1918,1370r-90,88l1731,1549r-100,96l1526,1743r-109,100l1306,1945r-112,103l1080,2152r-77,71l926,2293r-76,71l773,2434r-75,68l626,2570r-72,66l485,2701xe" fillcolor="#1f1a17" stroked="f">
                  <v:path arrowok="t" o:connecttype="custom" o:connectlocs="285,1437;284,1383;554,1183;824,822;834,688;769,688;489,919;291,1046;221,1181;222,1395;317,1594;439,1703;428,1755;341,1727;188,1538;129,1356;23,1196;1,1051;49,909;41,805;27,659;87,534;259,391;407,307;492,207;543,51;622,3;698,15;761,115;836,81;921,130;991,366;953,579;907,759;692,1162;334,1443;461,518;679,292;690,160;654,81;598,125;540,285;391,410;226,510;114,637;107,745;115,950;80,1058;113,1206;165,1100;256,970;575,760;764,593;844,580;915,468;913,271;848,164;783,288;667,429;209,857" o:connectangles="0,0,0,0,0,0,0,0,0,0,0,0,0,0,0,0,0,0,0,0,0,0,0,0,0,0,0,0,0,0,0,0,0,0,0,0,0,0,0,0,0,0,0,0,0,0,0,0,0,0,0,0,0,0,0,0,0,0,0,0"/>
                  <o:lock v:ext="edit" verticies="t"/>
                </v:shape>
                <v:shape id="Freeform 1890" o:spid="_x0000_s1056" style="position:absolute;left:9036;top:6183;width:513;height:228;visibility:visible;mso-wrap-style:square;v-text-anchor:top" coordsize="1541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k66sYA&#10;AADcAAAADwAAAGRycy9kb3ducmV2LnhtbESPT2vCQBDF74LfYZlCb7qJiITUVUpBsC34J/XQ45Cd&#10;ZkOzsyG7avTTu4LgbYb3fm/ezJe9bcSJOl87VpCOExDEpdM1VwoOP6tRBsIHZI2NY1JwIQ/LxXAw&#10;x1y7M+/pVIRKxBD2OSowIbS5lL40ZNGPXUsctT/XWQxx7SqpOzzHcNvISZLMpMWa4wWDLX0YKv+L&#10;o401vrdmlx0vm2mRTQ/bzdV9fqW/Sr2+9O9vIAL14Wl+0GsduTSF+zNxAr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k66sYAAADcAAAADwAAAAAAAAAAAAAAAACYAgAAZHJz&#10;L2Rvd25yZXYueG1sUEsFBgAAAAAEAAQA9QAAAIsDAAAAAA==&#10;" path="m1541,176r-30,13l1483,201r-26,14l1432,229r-25,15l1385,259r-21,14l1344,289r-18,16l1309,320r-16,17l1280,354r-13,17l1257,387r-9,18l1242,423r-9,26l1226,475r-7,26l1215,524r-5,24l1208,571r-2,23l1205,616r-23,-4l1158,608r-26,-2l1104,604r-29,-1l1044,601r-32,2l979,605r-34,3l910,613r-35,6l839,628r-37,10l765,652r-37,14l690,684,659,673,625,663r-34,-9l557,647r-37,-6l483,636r-38,-3l405,632r-41,l322,633r-43,3l234,642r-44,7l143,658,94,668,45,681,21,599,5,524,,456,4,393,17,336,37,284,66,237r35,-41l143,160r48,-32l243,100,300,76,361,56,426,39,494,26,563,15,635,8,708,3,782,1,854,r73,1l999,4r70,4l1136,13r65,6l1263,26r57,6l1373,40r89,14l1526,64r3,29l1533,122r3,27l1541,176xe" fillcolor="#ffc [661]" stroked="f">
                  <v:path arrowok="t" o:connecttype="custom" o:connectlocs="503,63;485,72;468,81;454,91;441,102;430,112;422,124;415,135;410,150;406,167;403,183;401,198;393,204;377,202;358,201;337,201;315,203;291,206;267,213;242,222;219,224;197,218;173,214;148,211;121,211;93,212;63,216;31,223;7,200;0,152;6,112;22,79;48,53;81,33;120,19;164,9;211,3;260,0;309,0;356,3;400,6;439,11;487,18;509,31;511,50" o:connectangles="0,0,0,0,0,0,0,0,0,0,0,0,0,0,0,0,0,0,0,0,0,0,0,0,0,0,0,0,0,0,0,0,0,0,0,0,0,0,0,0,0,0,0,0,0"/>
                </v:shape>
                <v:shape id="Freeform 1891" o:spid="_x0000_s1057" style="position:absolute;left:9035;top:3746;width:209;height:209;visibility:visible;mso-wrap-style:square;v-text-anchor:top" coordsize="627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VNkMIA&#10;AADcAAAADwAAAGRycy9kb3ducmV2LnhtbERPS4vCMBC+C/sfwix4s2k9iHSNsiwUvKzgA/U4NLNt&#10;2WZSk6jVX28Ewdt8fM+ZLXrTigs531hWkCUpCOLS6oYrBbttMZqC8AFZY2uZFNzIw2L+MZhhru2V&#10;13TZhErEEPY5KqhD6HIpfVmTQZ/Yjjhyf9YZDBG6SmqH1xhuWjlO04k02HBsqLGjn5rK/83ZKNgf&#10;XHfMSnv/zfbn1TIUp35XnJQafvbfXyAC9eEtfrmXOs7PxvB8Jl4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1U2QwgAAANwAAAAPAAAAAAAAAAAAAAAAAJgCAABkcnMvZG93&#10;bnJldi54bWxQSwUGAAAAAAQABAD1AAAAhwMAAAAA&#10;" path="m314,r15,l346,1r16,2l376,6r16,4l407,14r14,5l436,24r13,7l463,38r13,8l488,53r13,9l513,71r11,10l535,92r10,11l555,114r9,11l573,137r8,14l589,163r7,15l602,191r6,15l613,220r4,15l620,250r4,15l625,281r2,16l627,313r,16l625,345r-1,15l620,376r-3,16l613,406r-5,15l602,436r-6,13l589,462r-8,14l573,488r-9,13l555,513r-10,11l535,535r-11,10l513,555r-12,9l488,573r-12,8l463,589r-14,7l436,602r-15,6l407,613r-15,4l376,620r-14,3l346,625r-17,1l314,627r-16,-1l281,625r-15,-2l251,620r-16,-3l221,613r-15,-5l192,602r-14,-6l165,589r-14,-8l139,573r-12,-9l114,555,103,545,92,535,82,524,72,513,63,501,54,488,46,476,38,462,32,449,25,436,19,421,15,406,10,392,7,376,4,360,3,345,1,329,,313,1,297,3,281,4,265,7,250r3,-15l15,220r4,-14l25,191r7,-13l38,163r8,-12l54,137r9,-12l72,114,82,103,92,92,103,81,114,71r13,-9l139,53r12,-7l165,38r13,-7l192,24r14,-5l221,14r14,-4l251,6,266,3,281,1,298,r16,xm314,40r14,l342,41r13,1l369,44r13,4l395,52r13,4l420,61r12,6l444,72r12,7l467,86r10,8l487,102r10,9l507,120r9,10l525,139r8,11l541,160r7,11l554,182r6,13l566,207r5,12l575,232r4,13l581,258r4,14l586,285r1,14l587,313r,14l586,341r-1,14l581,368r-2,14l575,394r-4,14l566,420r-6,12l554,443r-6,12l541,466r-8,11l525,487r-9,10l507,507r-10,9l487,524r-10,9l467,540r-11,8l444,554r-12,6l420,566r-12,4l395,574r-13,4l369,581r-14,2l342,586r-14,1l314,587r-15,l286,586r-14,-3l259,581r-14,-3l232,574r-12,-4l207,566r-12,-6l184,554r-12,-6l160,540r-10,-7l140,524r-10,-8l120,507r-9,-10l103,487,94,477,87,466,80,455,73,443,67,432,62,420,57,408,53,394,48,382,46,368,44,355,42,341,41,327r,-14l41,299r1,-14l44,272r2,-14l48,245r5,-13l57,219r5,-12l67,195r6,-13l80,171r7,-11l94,150r9,-11l111,130r9,-10l130,111r10,-9l150,94r10,-8l172,79r12,-7l195,67r12,-6l220,56r12,-4l245,48r14,-4l272,42r14,-1l299,40r15,xe" stroked="f">
                  <v:path arrowok="t" o:connecttype="custom" o:connectlocs="125,2;150,10;171,24;188,42;201,64;208,88;208,115;203,140;191,163;175,182;154,196;131,206;105,209;78,206;55,196;34,182;18,163;6,140;1,115;1,88;8,64;21,42;38,24;59,10;84,2;105,13;127,16;148,24;166,37;180,53;190,73;195,95;195,118;189,140;178,159;162,175;144,187;123,194;100,196;77,191;57,183;40,169;27,152;18,131;14,109;15,86;22,65;34,46;50,31;69,20;91,14" o:connectangles="0,0,0,0,0,0,0,0,0,0,0,0,0,0,0,0,0,0,0,0,0,0,0,0,0,0,0,0,0,0,0,0,0,0,0,0,0,0,0,0,0,0,0,0,0,0,0,0,0,0,0"/>
                  <o:lock v:ext="edit" verticies="t"/>
                </v:shape>
                <v:shape id="Freeform 1892" o:spid="_x0000_s1058" style="position:absolute;left:7551;top:2381;width:1725;height:1728;visibility:visible;mso-wrap-style:square;v-text-anchor:top" coordsize="5176,5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IJFsEA&#10;AADcAAAADwAAAGRycy9kb3ducmV2LnhtbERPzWoCMRC+F3yHMIK3mt1aqqxmFxEKPfRQVx9g2Iyb&#10;xc1kSaKmb98UCr3Nx/c7uybZUdzJh8GxgnJZgCDunB64V3A+vT9vQISIrHF0TAq+KUBTz552WGn3&#10;4CPd29iLHMKhQgUmxqmSMnSGLIalm4gzd3HeYszQ91J7fORwO8qXoniTFgfODQYnOhjqru3NKti7&#10;i7Qbv27LV+q+Unkw5+NnUmoxT/stiEgp/ov/3B86zy9X8PtMvkDW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CCRbBAAAA3AAAAA8AAAAAAAAAAAAAAAAAmAIAAGRycy9kb3du&#10;cmV2LnhtbFBLBQYAAAAABAAEAPUAAACGAwAAAAA=&#10;" path="m3593,1586r-782,875l5176,2592,2811,2723r782,875l2720,2816,2588,5184,2457,2816r-875,782l2365,2723,,2592,2365,2461,1584,1586r873,782l2588,r132,2369l3593,1586xe" stroked="f">
                  <v:path arrowok="t" o:connecttype="custom" o:connectlocs="1197,529;937,820;1725,864;937,908;1197,1199;906,939;863,1728;819,939;527,1199;788,908;0,864;788,820;528,529;819,789;863,0;906,790;1197,529" o:connectangles="0,0,0,0,0,0,0,0,0,0,0,0,0,0,0,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758190</wp:posOffset>
                </wp:positionH>
                <wp:positionV relativeFrom="paragraph">
                  <wp:posOffset>617220</wp:posOffset>
                </wp:positionV>
                <wp:extent cx="5354320" cy="2235835"/>
                <wp:effectExtent l="5715" t="5715" r="2540" b="6350"/>
                <wp:wrapNone/>
                <wp:docPr id="52" name="Group 3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54320" cy="2235835"/>
                          <a:chOff x="1913" y="1706"/>
                          <a:chExt cx="8432" cy="3521"/>
                        </a:xfrm>
                      </wpg:grpSpPr>
                      <wps:wsp>
                        <wps:cNvPr id="53" name="Rectangle 1894"/>
                        <wps:cNvSpPr>
                          <a:spLocks noChangeArrowheads="1"/>
                        </wps:cNvSpPr>
                        <wps:spPr bwMode="auto">
                          <a:xfrm>
                            <a:off x="1913" y="1706"/>
                            <a:ext cx="77" cy="352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  <a:lumOff val="0"/>
                              <a:alpha val="25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2105" y="1706"/>
                            <a:ext cx="76" cy="3521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60000"/>
                              <a:lumOff val="40000"/>
                              <a:alpha val="25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1896"/>
                        <wps:cNvSpPr>
                          <a:spLocks noChangeArrowheads="1"/>
                        </wps:cNvSpPr>
                        <wps:spPr bwMode="auto">
                          <a:xfrm>
                            <a:off x="9909" y="1706"/>
                            <a:ext cx="77" cy="3521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20000"/>
                              <a:lumOff val="80000"/>
                              <a:alpha val="25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1897"/>
                        <wps:cNvSpPr>
                          <a:spLocks noChangeArrowheads="1"/>
                        </wps:cNvSpPr>
                        <wps:spPr bwMode="auto">
                          <a:xfrm>
                            <a:off x="10101" y="1706"/>
                            <a:ext cx="76" cy="3521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60000"/>
                              <a:lumOff val="40000"/>
                              <a:alpha val="25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1898"/>
                        <wps:cNvSpPr>
                          <a:spLocks noChangeArrowheads="1"/>
                        </wps:cNvSpPr>
                        <wps:spPr bwMode="auto">
                          <a:xfrm>
                            <a:off x="10278" y="1706"/>
                            <a:ext cx="67" cy="352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40000"/>
                              <a:lumOff val="60000"/>
                              <a:alpha val="25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1899"/>
                        <wps:cNvSpPr>
                          <a:spLocks noChangeArrowheads="1"/>
                        </wps:cNvSpPr>
                        <wps:spPr bwMode="auto">
                          <a:xfrm>
                            <a:off x="2307" y="1713"/>
                            <a:ext cx="66" cy="2984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75000"/>
                              <a:lumOff val="0"/>
                              <a:alpha val="25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1900"/>
                        <wps:cNvSpPr>
                          <a:spLocks noChangeArrowheads="1"/>
                        </wps:cNvSpPr>
                        <wps:spPr bwMode="auto">
                          <a:xfrm>
                            <a:off x="2594" y="1706"/>
                            <a:ext cx="269" cy="299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40000"/>
                              <a:lumOff val="60000"/>
                              <a:alpha val="25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1901"/>
                        <wps:cNvSpPr>
                          <a:spLocks noChangeArrowheads="1"/>
                        </wps:cNvSpPr>
                        <wps:spPr bwMode="auto">
                          <a:xfrm>
                            <a:off x="3074" y="1706"/>
                            <a:ext cx="173" cy="2991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  <a:alpha val="25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1902"/>
                        <wps:cNvSpPr>
                          <a:spLocks noChangeArrowheads="1"/>
                        </wps:cNvSpPr>
                        <wps:spPr bwMode="auto">
                          <a:xfrm>
                            <a:off x="3468" y="1706"/>
                            <a:ext cx="76" cy="2991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  <a:alpha val="25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1903"/>
                        <wps:cNvSpPr>
                          <a:spLocks noChangeArrowheads="1"/>
                        </wps:cNvSpPr>
                        <wps:spPr bwMode="auto">
                          <a:xfrm>
                            <a:off x="3669" y="1713"/>
                            <a:ext cx="356" cy="2984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  <a:alpha val="25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1904"/>
                        <wps:cNvSpPr>
                          <a:spLocks noChangeArrowheads="1"/>
                        </wps:cNvSpPr>
                        <wps:spPr bwMode="auto">
                          <a:xfrm>
                            <a:off x="4149" y="1706"/>
                            <a:ext cx="67" cy="2991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75000"/>
                              <a:lumOff val="0"/>
                              <a:alpha val="25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1905"/>
                        <wps:cNvSpPr>
                          <a:spLocks noChangeArrowheads="1"/>
                        </wps:cNvSpPr>
                        <wps:spPr bwMode="auto">
                          <a:xfrm>
                            <a:off x="8163" y="1706"/>
                            <a:ext cx="77" cy="2991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40000"/>
                              <a:lumOff val="60000"/>
                              <a:alpha val="25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1906"/>
                        <wps:cNvSpPr>
                          <a:spLocks noChangeArrowheads="1"/>
                        </wps:cNvSpPr>
                        <wps:spPr bwMode="auto">
                          <a:xfrm>
                            <a:off x="8354" y="1706"/>
                            <a:ext cx="78" cy="2991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  <a:alpha val="25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1907"/>
                        <wps:cNvSpPr>
                          <a:spLocks noChangeArrowheads="1"/>
                        </wps:cNvSpPr>
                        <wps:spPr bwMode="auto">
                          <a:xfrm>
                            <a:off x="8556" y="1706"/>
                            <a:ext cx="268" cy="2991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60000"/>
                              <a:lumOff val="40000"/>
                              <a:alpha val="25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1908"/>
                        <wps:cNvSpPr>
                          <a:spLocks noChangeArrowheads="1"/>
                        </wps:cNvSpPr>
                        <wps:spPr bwMode="auto">
                          <a:xfrm>
                            <a:off x="8940" y="1706"/>
                            <a:ext cx="173" cy="2991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  <a:alpha val="25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1909"/>
                        <wps:cNvSpPr>
                          <a:spLocks noChangeArrowheads="1"/>
                        </wps:cNvSpPr>
                        <wps:spPr bwMode="auto">
                          <a:xfrm>
                            <a:off x="9333" y="1706"/>
                            <a:ext cx="163" cy="2991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40000"/>
                              <a:lumOff val="60000"/>
                              <a:alpha val="25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Rectangle 1910"/>
                        <wps:cNvSpPr>
                          <a:spLocks noChangeArrowheads="1"/>
                        </wps:cNvSpPr>
                        <wps:spPr bwMode="auto">
                          <a:xfrm>
                            <a:off x="9621" y="1706"/>
                            <a:ext cx="173" cy="2991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75000"/>
                              <a:lumOff val="0"/>
                              <a:alpha val="25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Rectangle 1911"/>
                        <wps:cNvSpPr>
                          <a:spLocks noChangeArrowheads="1"/>
                        </wps:cNvSpPr>
                        <wps:spPr bwMode="auto">
                          <a:xfrm>
                            <a:off x="4295" y="1706"/>
                            <a:ext cx="268" cy="2991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60000"/>
                              <a:lumOff val="40000"/>
                              <a:alpha val="25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Rectangle 1912"/>
                        <wps:cNvSpPr>
                          <a:spLocks noChangeArrowheads="1"/>
                        </wps:cNvSpPr>
                        <wps:spPr bwMode="auto">
                          <a:xfrm>
                            <a:off x="4775" y="1706"/>
                            <a:ext cx="172" cy="2991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75000"/>
                              <a:lumOff val="0"/>
                              <a:alpha val="25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1913"/>
                        <wps:cNvSpPr>
                          <a:spLocks noChangeArrowheads="1"/>
                        </wps:cNvSpPr>
                        <wps:spPr bwMode="auto">
                          <a:xfrm>
                            <a:off x="5168" y="1706"/>
                            <a:ext cx="76" cy="2991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  <a:alpha val="25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1914"/>
                        <wps:cNvSpPr>
                          <a:spLocks noChangeArrowheads="1"/>
                        </wps:cNvSpPr>
                        <wps:spPr bwMode="auto">
                          <a:xfrm>
                            <a:off x="5370" y="1713"/>
                            <a:ext cx="355" cy="2984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75000"/>
                              <a:lumOff val="0"/>
                              <a:alpha val="25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1915"/>
                        <wps:cNvSpPr>
                          <a:spLocks noChangeArrowheads="1"/>
                        </wps:cNvSpPr>
                        <wps:spPr bwMode="auto">
                          <a:xfrm>
                            <a:off x="6279" y="1706"/>
                            <a:ext cx="66" cy="2991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  <a:alpha val="25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Rectangle 1916"/>
                        <wps:cNvSpPr>
                          <a:spLocks noChangeArrowheads="1"/>
                        </wps:cNvSpPr>
                        <wps:spPr bwMode="auto">
                          <a:xfrm>
                            <a:off x="7821" y="1706"/>
                            <a:ext cx="269" cy="2991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100000"/>
                              <a:lumOff val="0"/>
                              <a:alpha val="25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1917"/>
                        <wps:cNvSpPr>
                          <a:spLocks noChangeArrowheads="1"/>
                        </wps:cNvSpPr>
                        <wps:spPr bwMode="auto">
                          <a:xfrm>
                            <a:off x="7438" y="1706"/>
                            <a:ext cx="172" cy="299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60000"/>
                              <a:lumOff val="40000"/>
                              <a:alpha val="25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1918"/>
                        <wps:cNvSpPr>
                          <a:spLocks noChangeArrowheads="1"/>
                        </wps:cNvSpPr>
                        <wps:spPr bwMode="auto">
                          <a:xfrm>
                            <a:off x="7141" y="1706"/>
                            <a:ext cx="75" cy="2991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60000"/>
                              <a:lumOff val="40000"/>
                              <a:alpha val="25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1919"/>
                        <wps:cNvSpPr>
                          <a:spLocks noChangeArrowheads="1"/>
                        </wps:cNvSpPr>
                        <wps:spPr bwMode="auto">
                          <a:xfrm>
                            <a:off x="6661" y="1713"/>
                            <a:ext cx="354" cy="2984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40000"/>
                              <a:lumOff val="60000"/>
                              <a:alpha val="25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1920"/>
                        <wps:cNvSpPr>
                          <a:spLocks noChangeArrowheads="1"/>
                        </wps:cNvSpPr>
                        <wps:spPr bwMode="auto">
                          <a:xfrm>
                            <a:off x="6469" y="1706"/>
                            <a:ext cx="67" cy="2991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60000"/>
                              <a:lumOff val="40000"/>
                              <a:alpha val="25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1921"/>
                        <wps:cNvSpPr>
                          <a:spLocks noChangeArrowheads="1"/>
                        </wps:cNvSpPr>
                        <wps:spPr bwMode="auto">
                          <a:xfrm>
                            <a:off x="5892" y="1706"/>
                            <a:ext cx="269" cy="2991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  <a:alpha val="25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77A8A6" id="Group 3022" o:spid="_x0000_s1026" style="position:absolute;margin-left:59.7pt;margin-top:48.6pt;width:421.6pt;height:176.05pt;z-index:252106752" coordorigin="1913,1706" coordsize="8432,3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">
                <v:rect id="Rectangle 1894" o:spid="_x0000_s1027" style="position:absolute;left:1913;top:1706;width:77;height:3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uGscMA&#10;AADbAAAADwAAAGRycy9kb3ducmV2LnhtbESPQWsCMRSE74X+h/AEL6VmVWx1a5QiKEJPahGPj81z&#10;s3XzsiRxXf+9KRR6HGbmG2a+7GwtWvKhcqxgOMhAEBdOV1wq+D6sX6cgQkTWWDsmBXcKsFw8P80x&#10;1+7GO2r3sRQJwiFHBSbGJpcyFIYshoFriJN3dt5iTNKXUnu8Jbit5SjL3qTFitOCwYZWhorL/moV&#10;4CSYM3rf/rxsytmBT+/t8PilVL/XfX6AiNTF//Bfe6sVTMbw+yX9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1uGscMAAADbAAAADwAAAAAAAAAAAAAAAACYAgAAZHJzL2Rv&#10;d25yZXYueG1sUEsFBgAAAAAEAAQA9QAAAIgDAAAAAA==&#10;" fillcolor="#ff0b0c [2412]" stroked="f">
                  <v:fill opacity="16962f"/>
                </v:rect>
                <v:rect id="Rectangle 1895" o:spid="_x0000_s1028" style="position:absolute;left:2105;top:1706;width:76;height:3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wQz8MA&#10;AADbAAAADwAAAGRycy9kb3ducmV2LnhtbESPX2vCMBTF3wf7DuEKvs3UOYdUo4yBbk+CVUTfrs21&#10;LTY3JYna+emNIOzxcP78OJNZa2pxIecrywr6vQQEcW51xYWCzXr+NgLhA7LG2jIp+CMPs+nrywRT&#10;ba+8oksWChFH2KeooAyhSaX0eUkGfc82xNE7WmcwROkKqR1e47ip5XuSfEqDFUdCiQ19l5SfsrOJ&#10;XBmI1ocR791ieZtvs8FtN/xRqttpv8YgArXhP/xs/2oFww94fIk/QE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wQz8MAAADbAAAADwAAAAAAAAAAAAAAAACYAgAAZHJzL2Rv&#10;d25yZXYueG1sUEsFBgAAAAAEAAQA9QAAAIgDAAAAAA==&#10;" fillcolor="#dda8f6 [1950]" stroked="f">
                  <v:fill opacity="16962f"/>
                </v:rect>
                <v:rect id="Rectangle 1896" o:spid="_x0000_s1029" style="position:absolute;left:9909;top:1706;width:77;height:3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JiXMQA&#10;AADbAAAADwAAAGRycy9kb3ducmV2LnhtbESPQWvCQBSE70L/w/IK3nSjEJHUVVqhIiiKtuL1Nfua&#10;Dc2+Ddk1xn/vCkKPw8x8w8wWna1ES40vHSsYDRMQxLnTJRcKvr8+B1MQPiBrrByTght5WMxfejPM&#10;tLvygdpjKESEsM9QgQmhzqT0uSGLfuhq4uj9usZiiLIppG7wGuG2kuMkmUiLJccFgzUtDeV/x4tV&#10;sD2PLunyY7VZ1fvkZ7fdmdafDkr1X7v3NxCBuvAffrbXWkGawuNL/AF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SYlzEAAAA2wAAAA8AAAAAAAAAAAAAAAAAmAIAAGRycy9k&#10;b3ducmV2LnhtbFBLBQYAAAAABAAEAPUAAACJAwAAAAA=&#10;" fillcolor="#f3e2fc [670]" stroked="f">
                  <v:fill opacity="16962f"/>
                </v:rect>
                <v:rect id="Rectangle 1897" o:spid="_x0000_s1030" style="position:absolute;left:10101;top:1706;width:76;height:3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IrI8MA&#10;AADbAAAADwAAAGRycy9kb3ducmV2LnhtbESPX2vCMBTF3wW/Q7jC3jTVoZRqLCJ029NgVWR7uzZ3&#10;bVlzU5JMOz/9Mhj4eDh/fpxNPphOXMj51rKC+SwBQVxZ3XKt4HgopikIH5A1dpZJwQ95yLfj0QYz&#10;ba/8Rpcy1CKOsM9QQRNCn0npq4YM+pntiaP3aZ3BEKWrpXZ4jeOmk4skWUmDLUdCgz3tG6q+ym8T&#10;uTIQHc4pf7in11txKh9v78tnpR4mw24NItAQ7uH/9otWsFzB35f4A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IrI8MAAADbAAAADwAAAAAAAAAAAAAAAACYAgAAZHJzL2Rv&#10;d25yZXYueG1sUEsFBgAAAAAEAAQA9QAAAIgDAAAAAA==&#10;" fillcolor="#dda8f6 [1950]" stroked="f">
                  <v:fill opacity="16962f"/>
                </v:rect>
                <v:rect id="Rectangle 1898" o:spid="_x0000_s1031" style="position:absolute;left:10278;top:1706;width:67;height:3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Mpr8MA&#10;AADbAAAADwAAAGRycy9kb3ducmV2LnhtbESPwW7CMBBE70j8g7WVuIFToIBSDAKkQi8cSPmAVbwk&#10;aeJ1iF1w/75GQupxNDNvNMt1MI24UecqywpeRwkI4tzqigsF56+P4QKE88gaG8uk4JccrFf93hJT&#10;be98olvmCxEh7FJUUHrfplK6vCSDbmRb4uhdbGfQR9kVUnd4j3DTyHGSzKTBiuNCiS3tSsrr7Mco&#10;sNn37Bp0HabHDU+uh+OpbvdbpQYvYfMOwlPw/+Fn+1MreJvD40v8A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Mpr8MAAADbAAAADwAAAAAAAAAAAAAAAACYAgAAZHJzL2Rv&#10;d25yZXYueG1sUEsFBgAAAAAEAAQA9QAAAIgDAAAAAA==&#10;" fillcolor="#ffc1c1 [1308]" stroked="f">
                  <v:fill opacity="16962f"/>
                </v:rect>
                <v:rect id="Rectangle 1899" o:spid="_x0000_s1032" style="position:absolute;left:2307;top:1713;width:66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AGdcIA&#10;AADbAAAADwAAAGRycy9kb3ducmV2LnhtbERPTYvCMBC9C/6HMIIXWVMFRbpGEVEUWRB1KXscm7Et&#10;NpPaRO36681hYY+P9z2dN6YUD6pdYVnBoB+BIE6tLjhT8H1af0xAOI+ssbRMCn7JwXzWbk0x1vbJ&#10;B3ocfSZCCLsYFeTeV7GULs3JoOvbijhwF1sb9AHWmdQ1PkO4KeUwisbSYMGhIceKljml1+PdKOjt&#10;k2Rnzqt92suWP6+b/NrcDk6pbqdZfILw1Ph/8Z97qxWMwtjwJfwAOX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UAZ1wgAAANsAAAAPAAAAAAAAAAAAAAAAAJgCAABkcnMvZG93&#10;bnJldi54bWxQSwUGAAAAAAQABAD1AAAAhwMAAAAA&#10;" fillcolor="#59523e [2406]" stroked="f">
                  <v:fill opacity="16962f"/>
                </v:rect>
                <v:rect id="Rectangle 1900" o:spid="_x0000_s1033" style="position:absolute;left:2594;top:1706;width:269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AYRsMA&#10;AADbAAAADwAAAGRycy9kb3ducmV2LnhtbESPwW7CMBBE70j8g7WVuIFToAhSDAKkQi8cSPmAVbwk&#10;aeJ1iF1w/75GQupxNDNvNMt1MI24UecqywpeRwkI4tzqigsF56+P4RyE88gaG8uk4JccrFf93hJT&#10;be98olvmCxEh7FJUUHrfplK6vCSDbmRb4uhdbGfQR9kVUnd4j3DTyHGSzKTBiuNCiS3tSsrr7Mco&#10;sNn37Bp0HabHDU+uh+OpbvdbpQYvYfMOwlPw/+Fn+1MreFvA40v8A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AYRsMAAADbAAAADwAAAAAAAAAAAAAAAACYAgAAZHJzL2Rv&#10;d25yZXYueG1sUEsFBgAAAAAEAAQA9QAAAIgDAAAAAA==&#10;" fillcolor="#ffc1c1 [1308]" stroked="f">
                  <v:fill opacity="16962f"/>
                </v:rect>
                <v:rect id="Rectangle 1901" o:spid="_x0000_s1034" style="position:absolute;left:3074;top:1706;width:173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kBw8EA&#10;AADbAAAADwAAAGRycy9kb3ducmV2LnhtbERP3WrCMBS+H/gO4Qi7m6mDldIZiwjKcNvF2j3AoTm2&#10;tc1Jm0Tt3n65GOzy4/vfFLMZxI2c7ywrWK8SEMS11R03Cr6rw1MGwgdkjYNlUvBDHort4mGDubZ3&#10;/qJbGRoRQ9jnqKANYcyl9HVLBv3KjsSRO1tnMEToGqkd3mO4GeRzkqTSYMexocWR9i3VfXk1Ci7p&#10;NNnjC16yz/707jir+8p8KPW4nHevIALN4V/8537TCtK4Pn6JP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ZAcPBAAAA2wAAAA8AAAAAAAAAAAAAAAAAmAIAAGRycy9kb3du&#10;cmV2LnhtbFBLBQYAAAAABAAEAPUAAACGAwAAAAA=&#10;" fillcolor="#fad7a9 [1951]" stroked="f">
                  <v:fill opacity="16962f"/>
                </v:rect>
                <v:rect id="Rectangle 1902" o:spid="_x0000_s1035" style="position:absolute;left:3468;top:1706;width:76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8r4sMA&#10;AADbAAAADwAAAGRycy9kb3ducmV2LnhtbESPQWvCQBSE7wX/w/IEb3WjFpXoKlooCPbS6MHjM/tM&#10;ortvQ3aN8d93CwWPw8x8wyzXnTWipcZXjhWMhgkI4tzpigsFx8PX+xyED8gajWNS8CQP61XvbYmp&#10;dg/+oTYLhYgQ9ikqKEOoUyl9XpJFP3Q1cfQurrEYomwKqRt8RLg1cpwkU2mx4rhQYk2fJeW37G4V&#10;XE/7pzsb/WG+ebOdBMza+yxTatDvNgsQgbrwCv+3d1rBdAR/X+I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8r4sMAAADbAAAADwAAAAAAAAAAAAAAAACYAgAAZHJzL2Rv&#10;d25yZXYueG1sUEsFBgAAAAAEAAQA9QAAAIgDAAAAAA==&#10;" fillcolor="#d5d4de [1940]" stroked="f">
                  <v:fill opacity="16962f"/>
                </v:rect>
                <v:rect id="Rectangle 1903" o:spid="_x0000_s1036" style="position:absolute;left:3669;top:1713;width:356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phYsIA&#10;AADbAAAADwAAAGRycy9kb3ducmV2LnhtbESPQWsCMRSE70L/Q3iF3jTrHhbdGkWEitBTVTw/Nq+b&#10;1c3LkqRr/PdNoeBxmJlvmNUm2V6M5EPnWMF8VoAgbpzuuFVwPn1MFyBCRNbYOyYFDwqwWb9MVlhr&#10;d+cvGo+xFRnCoUYFJsahljI0hiyGmRuIs/ftvMWYpW+l9njPcNvLsigqabHjvGBwoJ2h5nb8sQqW&#10;Zdpf9353HS+m31af8pIWrlTq7TVt30FESvEZ/m8ftIKqhL8v+Qf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mmFiwgAAANsAAAAPAAAAAAAAAAAAAAAAAJgCAABkcnMvZG93&#10;bnJldi54bWxQSwUGAAAAAAQABAD1AAAAhwMAAAAA&#10;" fillcolor="#f7be71 [3215]" stroked="f">
                  <v:fill opacity="16962f"/>
                </v:rect>
                <v:rect id="Rectangle 1904" o:spid="_x0000_s1037" style="position:absolute;left:4149;top:1706;width:67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QOgMMA&#10;AADbAAAADwAAAGRycy9kb3ducmV2LnhtbESPS4sCMRCE7wv+h9CCl0UzuiI6GsUHuyzefJ6bSTsz&#10;OOkMSdTx35uFBY9FVX1FzRaNqcSdnC8tK+j3EhDEmdUl5wqOh+/uGIQPyBory6TgSR4W89bHDFNt&#10;H7yj+z7kIkLYp6igCKFOpfRZQQZ9z9bE0btYZzBE6XKpHT4i3FRykCQjabDkuFBgTeuCsuv+ZhTs&#10;ho0N5+PPYLwZbu1kYm4rd/pUqtNullMQgZrwDv+3f7WC0Rf8fYk/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QOgMMAAADbAAAADwAAAAAAAAAAAAAAAACYAgAAZHJzL2Rv&#10;d25yZXYueG1sUEsFBgAAAAAEAAQA9QAAAIgDAAAAAA==&#10;" fillcolor="#f2961b [2415]" stroked="f">
                  <v:fill opacity="16962f"/>
                </v:rect>
                <v:rect id="Rectangle 1905" o:spid="_x0000_s1038" style="position:absolute;left:8163;top:1706;width:77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17OcQA&#10;AADbAAAADwAAAGRycy9kb3ducmV2LnhtbESPQWvCQBSE7wX/w/KE3uompYikrhLUlp7Exljo7ZF9&#10;zQazb0N2G+O/7woFj8PMfMMs16NtxUC9bxwrSGcJCOLK6YZrBeXx7WkBwgdkja1jUnAlD+vV5GGJ&#10;mXYX/qShCLWIEPYZKjAhdJmUvjJk0c9cRxy9H9dbDFH2tdQ9XiLctvI5SebSYsNxwWBHG0PVufi1&#10;CnSK12K/zfMve1rs9t9lbuj9oNTjdMxfQQQawz383/7QCuYvcPsSf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NeznEAAAA2wAAAA8AAAAAAAAAAAAAAAAAmAIAAGRycy9k&#10;b3ducmV2LnhtbFBLBQYAAAAABAAEAPUAAACJAwAAAAA=&#10;" fillcolor="#e8c5f9 [1310]" stroked="f">
                  <v:fill opacity="16962f"/>
                </v:rect>
                <v:rect id="Rectangle 1906" o:spid="_x0000_s1039" style="position:absolute;left:8354;top:1706;width:78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6iW8MA&#10;AADbAAAADwAAAGRycy9kb3ducmV2LnhtbESP0WrCQBRE3wv9h+UW+lY3CoYQXUWEFmn1odEPuGSv&#10;SUz2btzdavx7VxD6OMzMGWa+HEwnLuR8Y1nBeJSAIC6tbrhScNh/fmQgfEDW2FkmBTfysFy8vswx&#10;1/bKv3QpQiUihH2OCuoQ+lxKX9Zk0I9sTxy9o3UGQ5SuktrhNcJNJydJkkqDDceFGnta11S2xZ9R&#10;cErPZ/s1xVO2a79/HGdluzdbpd7fhtUMRKAh/Ief7Y1WkE7h8SX+AL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6iW8MAAADbAAAADwAAAAAAAAAAAAAAAACYAgAAZHJzL2Rv&#10;d25yZXYueG1sUEsFBgAAAAAEAAQA9QAAAIgDAAAAAA==&#10;" fillcolor="#fad7a9 [1951]" stroked="f">
                  <v:fill opacity="16962f"/>
                </v:rect>
                <v:rect id="Rectangle 1907" o:spid="_x0000_s1040" style="position:absolute;left:8556;top:1706;width:268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xl/cMA&#10;AADbAAAADwAAAGRycy9kb3ducmV2LnhtbESPQYvCMBSE74L/ITxhb5rqYpGuUaQguODBqgePb5tn&#10;W2xeShO16683guBxmJlvmPmyM7W4UesqywrGowgEcW51xYWC42E9nIFwHlljbZkU/JOD5aLfm2Oi&#10;7Z0zuu19IQKEXYIKSu+bREqXl2TQjWxDHLyzbQ36INtC6hbvAW5qOYmiWBqsOCyU2FBaUn7ZX42C&#10;x26brS/x7Hv6m53+jKV0cpWpUl+DbvUDwlPnP+F3e6MVxDG8voQf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xl/cMAAADbAAAADwAAAAAAAAAAAAAAAACYAgAAZHJzL2Rv&#10;d25yZXYueG1sUEsFBgAAAAAEAAQA9QAAAIgDAAAAAA==&#10;" fillcolor="#ff6 [1941]" stroked="f">
                  <v:fill opacity="16962f"/>
                </v:rect>
                <v:rect id="Rectangle 1908" o:spid="_x0000_s1041" style="position:absolute;left:8940;top:1706;width:173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zYDcMA&#10;AADbAAAADwAAAGRycy9kb3ducmV2LnhtbESPT2vCQBTE7wW/w/KE3pqNHkwas4oIltKL/z0/ss8k&#10;mH0bsluT+um7BaHHYWZ+w+TLwTTiTp2rLSuYRDEI4sLqmksFp+PmLQXhPLLGxjIp+CEHy8XoJcdM&#10;2573dD/4UgQIuwwVVN63mZSuqMigi2xLHLyr7Qz6ILtS6g77ADeNnMbxTBqsOSxU2NK6ouJ2+DYK&#10;kos/7dbp14e2Z3w/po+dK7crpV7Hw2oOwtPg/8PP9qdWMEvg70v4A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zYDcMAAADbAAAADwAAAAAAAAAAAAAAAACYAgAAZHJzL2Rv&#10;d25yZXYueG1sUEsFBgAAAAAEAAQA9QAAAIgDAAAAAA==&#10;" fillcolor="#ff9d9e [1304]" stroked="f">
                  <v:fill opacity="16962f"/>
                </v:rect>
                <v:rect id="Rectangle 1909" o:spid="_x0000_s1042" style="position:absolute;left:9333;top:1706;width:163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BxPMEA&#10;AADbAAAADwAAAGRycy9kb3ducmV2LnhtbERPu2rDMBTdA/0HcQvdEjkZgnGjBNNH6GQaxy10u1g3&#10;lol1ZSzVsf++GgoZD+e9O0y2EyMNvnWsYL1KQBDXTrfcKKjO78sUhA/IGjvHpGAmD4f9w2KHmXY3&#10;PtFYhkbEEPYZKjAh9JmUvjZk0a9cTxy5ixsshgiHRuoBbzHcdnKTJFtpseXYYLCnF0P1tfy1CvQa&#10;57J4zfNv+5W+FT9Vbuj4qdTT45Q/gwg0hbv43/2hFWzj2Pgl/gC5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AcTzBAAAA2wAAAA8AAAAAAAAAAAAAAAAAmAIAAGRycy9kb3du&#10;cmV2LnhtbFBLBQYAAAAABAAEAPUAAACGAwAAAAA=&#10;" fillcolor="#e8c5f9 [1310]" stroked="f">
                  <v:fill opacity="16962f"/>
                </v:rect>
                <v:rect id="Rectangle 1910" o:spid="_x0000_s1043" style="position:absolute;left:9621;top:1706;width:173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Fl7sEA&#10;AADbAAAADwAAAGRycy9kb3ducmV2LnhtbESP0YrCMBRE3xf8h3AF39ZUQVerUUQUBZ+2+gHX5toW&#10;m5uSRK379RtB8HGYmTPMfNmaWtzJ+cqygkE/AUGcW11xoeB03H5PQPiArLG2TAqe5GG56HzNMdX2&#10;wb90z0IhIoR9igrKEJpUSp+XZND3bUMcvYt1BkOUrpDa4SPCTS2HSTKWBiuOCyU2tC4pv2Y3o8D+&#10;/NF0tG2ym94dDtZdE1mfN0r1uu1qBiJQGz7hd3uvFYyn8PoSf4B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9hZe7BAAAA2wAAAA8AAAAAAAAAAAAAAAAAmAIAAGRycy9kb3du&#10;cmV2LnhtbFBLBQYAAAAABAAEAPUAAACGAwAAAAA=&#10;" fillcolor="#bfbf00 [2405]" stroked="f">
                  <v:fill opacity="16962f"/>
                </v:rect>
                <v:rect id="Rectangle 1911" o:spid="_x0000_s1044" style="position:absolute;left:4295;top:1706;width:268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JKrMEA&#10;AADbAAAADwAAAGRycy9kb3ducmV2LnhtbERPTWvCQBC9F/wPywi91U0tbSV1FRG0PQmNRfQ2ZqdJ&#10;aHY27G41+us7h4LHx/ueznvXqhOF2Hg28DjKQBGX3jZcGfjarh4moGJCtth6JgMXijCfDe6mmFt/&#10;5k86FalSEsIxRwN1Sl2udSxrchhHviMW7tsHh0lgqLQNeJZw1+pxlr1ohw1LQ40dLWsqf4pfJ706&#10;EW2PEz6E9ea62hVP1/3zuzH3w37xBipRn27if/eHNfAq6+WL/AA9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CSqzBAAAA2wAAAA8AAAAAAAAAAAAAAAAAmAIAAGRycy9kb3du&#10;cmV2LnhtbFBLBQYAAAAABAAEAPUAAACGAwAAAAA=&#10;" fillcolor="#dda8f6 [1950]" stroked="f">
                  <v:fill opacity="16962f"/>
                </v:rect>
                <v:rect id="Rectangle 1912" o:spid="_x0000_s1045" style="position:absolute;left:4775;top:1706;width:172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7/NcIA&#10;AADbAAAADwAAAGRycy9kb3ducmV2LnhtbESP0YrCMBRE34X9h3AX9s2mLqy61SgiKwo+Wf2Au821&#10;LTY3JYla/XojCD4OM3OGmc4704gLOV9bVjBIUhDEhdU1lwoO+1V/DMIHZI2NZVJwIw/z2Udvipm2&#10;V97RJQ+liBD2GSqoQmgzKX1RkUGf2JY4ekfrDIYoXSm1w2uEm0Z+p+lQGqw5LlTY0rKi4pSfjQI7&#10;utPvz6rNz3q93Vp3SmXz/6fU12e3mIAI1IV3+NXeaAWjATy/xB8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zv81wgAAANsAAAAPAAAAAAAAAAAAAAAAAJgCAABkcnMvZG93&#10;bnJldi54bWxQSwUGAAAAAAQABAD1AAAAhwMAAAAA&#10;" fillcolor="#bfbf00 [2405]" stroked="f">
                  <v:fill opacity="16962f"/>
                </v:rect>
                <v:rect id="Rectangle 1913" o:spid="_x0000_s1046" style="position:absolute;left:5168;top:1706;width:76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LtSMQA&#10;AADbAAAADwAAAGRycy9kb3ducmV2LnhtbESPQWvCQBSE74L/YXmF3nRTD21M3QQRlNJLUxN7fmSf&#10;STD7NmRXk/bXdwsFj8PMN8Nsssl04kaDay0reFpGIIgrq1uuFZTFfhGDcB5ZY2eZFHyTgyydzzaY&#10;aDvyJ92OvhahhF2CChrv+0RKVzVk0C1tTxy8sx0M+iCHWuoBx1BuOrmKomdpsOWw0GBPu4aqy/Fq&#10;FLx8+TLfxe8HbU+4LuKf3NUfW6UeH6btKwhPk7+H/+k3HbgV/H0JP0C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i7UjEAAAA2wAAAA8AAAAAAAAAAAAAAAAAmAIAAGRycy9k&#10;b3ducmV2LnhtbFBLBQYAAAAABAAEAPUAAACJAwAAAAA=&#10;" fillcolor="#ff9d9e [1304]" stroked="f">
                  <v:fill opacity="16962f"/>
                </v:rect>
                <v:rect id="Rectangle 1914" o:spid="_x0000_s1047" style="position:absolute;left:5370;top:1713;width:355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xu08QA&#10;AADbAAAADwAAAGRycy9kb3ducmV2LnhtbESPT2vCQBTE70K/w/IK3nRT47+mriJSwZ6KUcTja/Y1&#10;G5p9G7LbmH77bkHocZiZ3zCrTW9r0VHrK8cKnsYJCOLC6YpLBefTfrQE4QOyxtoxKfghD5v1w2CF&#10;mXY3PlKXh1JECPsMFZgQmkxKXxiy6MeuIY7ep2sthijbUuoWbxFuazlJkrm0WHFcMNjQzlDxlX9b&#10;BdeQmtfi+YL1vOkWH9NUzt4O70oNH/vtC4hAffgP39sHrWCRwt+X+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MbtPEAAAA2wAAAA8AAAAAAAAAAAAAAAAAmAIAAGRycy9k&#10;b3ducmV2LnhtbFBLBQYAAAAABAAEAPUAAACJAwAAAAA=&#10;" fillcolor="#a91ee7 [2414]" stroked="f">
                  <v:fill opacity="16962f"/>
                </v:rect>
                <v:rect id="Rectangle 1915" o:spid="_x0000_s1048" style="position:absolute;left:6279;top:1706;width:66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ICr8YA&#10;AADbAAAADwAAAGRycy9kb3ducmV2LnhtbESPT2vCQBTE74V+h+UJ3urGP1ibZiNVFLx4MLWH3h7Z&#10;Z5Im+zZkV5P203cLQo/DzPyGSdaDacSNOldZVjCdRCCIc6srLhSc3/dPKxDOI2tsLJOCb3KwTh8f&#10;Eoy17flEt8wXIkDYxaig9L6NpXR5SQbdxLbEwbvYzqAPsiuk7rAPcNPIWRQtpcGKw0KJLW1Lyuvs&#10;ahTsNlH2eTyjWV4O9XX1Mf96qfsfpcaj4e0VhKfB/4fv7YNW8LyAvy/hB8j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ICr8YAAADbAAAADwAAAAAAAAAAAAAAAACYAgAAZHJz&#10;L2Rvd25yZXYueG1sUEsFBgAAAAAEAAQA9QAAAIsDAAAAAA==&#10;" fillcolor="#ff6c6d [1944]" stroked="f">
                  <v:fill opacity="16962f"/>
                </v:rect>
                <v:rect id="Rectangle 1916" o:spid="_x0000_s1049" style="position:absolute;left:7821;top:1706;width:269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7LZsUA&#10;AADbAAAADwAAAGRycy9kb3ducmV2LnhtbESPQWvCQBSE74X+h+UVvNVNA1qJboIUlEIpRSuKt0f2&#10;uQlm34bs1kR/fVco9DjMzDfMohhsIy7U+dqxgpdxAoK4dLpmo2D3vXqegfABWWPjmBRcyUORPz4s&#10;MNOu5w1dtsGICGGfoYIqhDaT0pcVWfRj1xJH7+Q6iyHKzkjdYR/htpFpkkylxZrjQoUtvVVUnrc/&#10;VsFXer6aZP0huTfyeOgP6ezztldq9DQs5yACDeE//Nd+1wpeJ3D/En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LstmxQAAANsAAAAPAAAAAAAAAAAAAAAAAJgCAABkcnMv&#10;ZG93bnJldi54bWxQSwUGAAAAAAQABAD1AAAAigMAAAAA&#10;" fillcolor="yellow [3205]" stroked="f">
                  <v:fill opacity="16962f"/>
                </v:rect>
                <v:rect id="Rectangle 1917" o:spid="_x0000_s1050" style="position:absolute;left:7438;top:1706;width:172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bs6cQA&#10;AADbAAAADwAAAGRycy9kb3ducmV2LnhtbESPQWsCMRSE7wX/Q3hCL0Wzetjq1iiiCBakoC30+ti8&#10;bpZuXkIS1+2/b4RCj8PMfMOsNoPtRE8hto4VzKYFCOLa6ZYbBR/vh8kCREzIGjvHpOCHImzWo4cV&#10;Vtrd+Ez9JTUiQzhWqMCk5CspY23IYpw6T5y9LxcspixDI3XAW4bbTs6LopQWW84LBj3tDNXfl6tV&#10;4Mvlvm/lZ3c6v5nF/qn3wzG8KvU4HrYvIBIN6T/81z5qBc8l3L/k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G7OnEAAAA2wAAAA8AAAAAAAAAAAAAAAAAmAIAAGRycy9k&#10;b3ducmV2LnhtbFBLBQYAAAAABAAEAPUAAACJAwAAAAA=&#10;" fillcolor="#ffa2a2 [1948]" stroked="f">
                  <v:fill opacity="16962f"/>
                </v:rect>
                <v:rect id="Rectangle 1918" o:spid="_x0000_s1051" style="position:absolute;left:7141;top:1706;width:75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lWu8UA&#10;AADbAAAADwAAAGRycy9kb3ducmV2LnhtbESPQWvCQBSE7wX/w/IEb81GSzVEV5GAUKGHRj30+Jp9&#10;JsHs25DdxLS/vlsoeBxm5htmsxtNIwbqXG1ZwTyKQRAXVtdcKricD88JCOeRNTaWScE3OdhtJ08b&#10;TLW9c07DyZciQNilqKDyvk2ldEVFBl1kW+LgXW1n0AfZlVJ3eA9w08hFHC+lwZrDQoUtZRUVt1Nv&#10;FPx8vOeH2zJ5eT3mn1/GUrboZabUbDru1yA8jf4R/m+/aQWrFfx9CT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aVa7xQAAANsAAAAPAAAAAAAAAAAAAAAAAJgCAABkcnMv&#10;ZG93bnJldi54bWxQSwUGAAAAAAQABAD1AAAAigMAAAAA&#10;" fillcolor="#ff6 [1941]" stroked="f">
                  <v:fill opacity="16962f"/>
                </v:rect>
                <v:rect id="Rectangle 1919" o:spid="_x0000_s1052" style="position:absolute;left:6661;top:1713;width:35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hkH8IA&#10;AADbAAAADwAAAGRycy9kb3ducmV2LnhtbERPz2vCMBS+C/4P4Q12kTWdBx1d0zIE2S4i1gnb7dG8&#10;NWXNS2mirf+9OQgeP77feTnZTlxo8K1jBa9JCoK4drrlRsH3cfvyBsIHZI2dY1JwJQ9lMZ/lmGk3&#10;8oEuVWhEDGGfoQITQp9J6WtDFn3ieuLI/bnBYohwaKQecIzhtpPLNF1Jiy3HBoM9bQzV/9XZKvjd&#10;0Gk/7syuWU7VSX7+LFprzko9P00f7yACTeEhvru/tIJ1HBu/xB8gi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uGQfwgAAANsAAAAPAAAAAAAAAAAAAAAAAJgCAABkcnMvZG93&#10;bnJldi54bWxQSwUGAAAAAAQABAD1AAAAhwMAAAAA&#10;" fillcolor="#ccc6b6 [1302]" stroked="f">
                  <v:fill opacity="16962f"/>
                </v:rect>
                <v:rect id="Rectangle 1920" o:spid="_x0000_s1053" style="position:absolute;left:6469;top:1706;width:67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jjMcMA&#10;AADbAAAADwAAAGRycy9kb3ducmV2LnhtbESPS2sCMRSF90L/Q7iF7jRTi6/RKFKwdVVwFLG728l1&#10;ZujkZkhSHf31piC4PJzHx5ktWlOLEzlfWVbw2ktAEOdWV1wo2G1X3TEIH5A11pZJwYU8LOZPnRmm&#10;2p55Q6csFCKOsE9RQRlCk0rp85IM+p5tiKN3tM5giNIVUjs8x3FTy36SDKXBiiOhxIbeS8p/sz8T&#10;uTIQbX/G/O0+vq6rffZ2PQw+lXp5bpdTEIHa8Ajf22utYDSB/y/xB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jjMcMAAADbAAAADwAAAAAAAAAAAAAAAACYAgAAZHJzL2Rv&#10;d25yZXYueG1sUEsFBgAAAAAEAAQA9QAAAIgDAAAAAA==&#10;" fillcolor="#dda8f6 [1950]" stroked="f">
                  <v:fill opacity="16962f"/>
                </v:rect>
                <v:rect id="Rectangle 1921" o:spid="_x0000_s1054" style="position:absolute;left:5892;top:1706;width:269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ZKZr8A&#10;AADbAAAADwAAAGRycy9kb3ducmV2LnhtbERPy4rCMBTdC/5DuII7TRXU0jHKoIguFHzuL82dtkxz&#10;U5rY1r83C8Hl4byX686UoqHaFZYVTMYRCOLU6oIzBffbbhSDcB5ZY2mZFLzIwXrV7y0x0bblCzVX&#10;n4kQwi5BBbn3VSKlS3My6Ma2Ig7cn60N+gDrTOoa2xBuSjmNork0WHBoyLGiTU7p//VpFNx8u9ev&#10;2eL4OD+380lzNI/TZqrUcND9/oDw1Pmv+OM+aAVxWB++hB8gV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hkpmvwAAANsAAAAPAAAAAAAAAAAAAAAAAJgCAABkcnMvZG93bnJl&#10;di54bWxQSwUGAAAAAAQABAD1AAAAhAMAAAAA&#10;" fillcolor="#b3aa92 [1942]" stroked="f">
                  <v:fill opacity="16962f"/>
                </v:rect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2667635</wp:posOffset>
                </wp:positionH>
                <wp:positionV relativeFrom="paragraph">
                  <wp:posOffset>2531110</wp:posOffset>
                </wp:positionV>
                <wp:extent cx="2552700" cy="328930"/>
                <wp:effectExtent l="635" t="5080" r="8890" b="8890"/>
                <wp:wrapNone/>
                <wp:docPr id="41" name="Group 2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2700" cy="328930"/>
                          <a:chOff x="4179" y="4380"/>
                          <a:chExt cx="5442" cy="838"/>
                        </a:xfrm>
                      </wpg:grpSpPr>
                      <wps:wsp>
                        <wps:cNvPr id="42" name="Freeform 2052"/>
                        <wps:cNvSpPr>
                          <a:spLocks noEditPoints="1"/>
                        </wps:cNvSpPr>
                        <wps:spPr bwMode="auto">
                          <a:xfrm>
                            <a:off x="4179" y="4755"/>
                            <a:ext cx="522" cy="415"/>
                          </a:xfrm>
                          <a:custGeom>
                            <a:avLst/>
                            <a:gdLst>
                              <a:gd name="T0" fmla="*/ 1548 w 2037"/>
                              <a:gd name="T1" fmla="*/ 1319 h 1592"/>
                              <a:gd name="T2" fmla="*/ 977 w 2037"/>
                              <a:gd name="T3" fmla="*/ 439 h 1592"/>
                              <a:gd name="T4" fmla="*/ 355 w 2037"/>
                              <a:gd name="T5" fmla="*/ 1394 h 1592"/>
                              <a:gd name="T6" fmla="*/ 480 w 2037"/>
                              <a:gd name="T7" fmla="*/ 1187 h 1592"/>
                              <a:gd name="T8" fmla="*/ 293 w 2037"/>
                              <a:gd name="T9" fmla="*/ 1178 h 1592"/>
                              <a:gd name="T10" fmla="*/ 407 w 2037"/>
                              <a:gd name="T11" fmla="*/ 1000 h 1592"/>
                              <a:gd name="T12" fmla="*/ 238 w 2037"/>
                              <a:gd name="T13" fmla="*/ 976 h 1592"/>
                              <a:gd name="T14" fmla="*/ 340 w 2037"/>
                              <a:gd name="T15" fmla="*/ 812 h 1592"/>
                              <a:gd name="T16" fmla="*/ 190 w 2037"/>
                              <a:gd name="T17" fmla="*/ 786 h 1592"/>
                              <a:gd name="T18" fmla="*/ 223 w 2037"/>
                              <a:gd name="T19" fmla="*/ 11 h 1592"/>
                              <a:gd name="T20" fmla="*/ 925 w 2037"/>
                              <a:gd name="T21" fmla="*/ 101 h 1592"/>
                              <a:gd name="T22" fmla="*/ 1489 w 2037"/>
                              <a:gd name="T23" fmla="*/ 1030 h 1592"/>
                              <a:gd name="T24" fmla="*/ 2037 w 2037"/>
                              <a:gd name="T25" fmla="*/ 101 h 1592"/>
                              <a:gd name="T26" fmla="*/ 1159 w 2037"/>
                              <a:gd name="T27" fmla="*/ 1441 h 1592"/>
                              <a:gd name="T28" fmla="*/ 1153 w 2037"/>
                              <a:gd name="T29" fmla="*/ 1473 h 1592"/>
                              <a:gd name="T30" fmla="*/ 1140 w 2037"/>
                              <a:gd name="T31" fmla="*/ 1502 h 1592"/>
                              <a:gd name="T32" fmla="*/ 1122 w 2037"/>
                              <a:gd name="T33" fmla="*/ 1530 h 1592"/>
                              <a:gd name="T34" fmla="*/ 1098 w 2037"/>
                              <a:gd name="T35" fmla="*/ 1554 h 1592"/>
                              <a:gd name="T36" fmla="*/ 1071 w 2037"/>
                              <a:gd name="T37" fmla="*/ 1572 h 1592"/>
                              <a:gd name="T38" fmla="*/ 1041 w 2037"/>
                              <a:gd name="T39" fmla="*/ 1585 h 1592"/>
                              <a:gd name="T40" fmla="*/ 1010 w 2037"/>
                              <a:gd name="T41" fmla="*/ 1591 h 1592"/>
                              <a:gd name="T42" fmla="*/ 976 w 2037"/>
                              <a:gd name="T43" fmla="*/ 1591 h 1592"/>
                              <a:gd name="T44" fmla="*/ 944 w 2037"/>
                              <a:gd name="T45" fmla="*/ 1585 h 1592"/>
                              <a:gd name="T46" fmla="*/ 915 w 2037"/>
                              <a:gd name="T47" fmla="*/ 1572 h 1592"/>
                              <a:gd name="T48" fmla="*/ 888 w 2037"/>
                              <a:gd name="T49" fmla="*/ 1554 h 1592"/>
                              <a:gd name="T50" fmla="*/ 864 w 2037"/>
                              <a:gd name="T51" fmla="*/ 1530 h 1592"/>
                              <a:gd name="T52" fmla="*/ 845 w 2037"/>
                              <a:gd name="T53" fmla="*/ 1502 h 1592"/>
                              <a:gd name="T54" fmla="*/ 833 w 2037"/>
                              <a:gd name="T55" fmla="*/ 1473 h 1592"/>
                              <a:gd name="T56" fmla="*/ 827 w 2037"/>
                              <a:gd name="T57" fmla="*/ 1441 h 1592"/>
                              <a:gd name="T58" fmla="*/ 827 w 2037"/>
                              <a:gd name="T59" fmla="*/ 1407 h 1592"/>
                              <a:gd name="T60" fmla="*/ 833 w 2037"/>
                              <a:gd name="T61" fmla="*/ 1376 h 1592"/>
                              <a:gd name="T62" fmla="*/ 845 w 2037"/>
                              <a:gd name="T63" fmla="*/ 1347 h 1592"/>
                              <a:gd name="T64" fmla="*/ 864 w 2037"/>
                              <a:gd name="T65" fmla="*/ 1321 h 1592"/>
                              <a:gd name="T66" fmla="*/ 888 w 2037"/>
                              <a:gd name="T67" fmla="*/ 1297 h 1592"/>
                              <a:gd name="T68" fmla="*/ 915 w 2037"/>
                              <a:gd name="T69" fmla="*/ 1279 h 1592"/>
                              <a:gd name="T70" fmla="*/ 944 w 2037"/>
                              <a:gd name="T71" fmla="*/ 1266 h 1592"/>
                              <a:gd name="T72" fmla="*/ 976 w 2037"/>
                              <a:gd name="T73" fmla="*/ 1261 h 1592"/>
                              <a:gd name="T74" fmla="*/ 1010 w 2037"/>
                              <a:gd name="T75" fmla="*/ 1261 h 1592"/>
                              <a:gd name="T76" fmla="*/ 1041 w 2037"/>
                              <a:gd name="T77" fmla="*/ 1266 h 1592"/>
                              <a:gd name="T78" fmla="*/ 1071 w 2037"/>
                              <a:gd name="T79" fmla="*/ 1279 h 1592"/>
                              <a:gd name="T80" fmla="*/ 1098 w 2037"/>
                              <a:gd name="T81" fmla="*/ 1297 h 1592"/>
                              <a:gd name="T82" fmla="*/ 1122 w 2037"/>
                              <a:gd name="T83" fmla="*/ 1321 h 1592"/>
                              <a:gd name="T84" fmla="*/ 1140 w 2037"/>
                              <a:gd name="T85" fmla="*/ 1347 h 1592"/>
                              <a:gd name="T86" fmla="*/ 1153 w 2037"/>
                              <a:gd name="T87" fmla="*/ 1376 h 1592"/>
                              <a:gd name="T88" fmla="*/ 1159 w 2037"/>
                              <a:gd name="T89" fmla="*/ 1407 h 1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037" h="1592">
                                <a:moveTo>
                                  <a:pt x="2037" y="101"/>
                                </a:moveTo>
                                <a:lnTo>
                                  <a:pt x="1548" y="1319"/>
                                </a:lnTo>
                                <a:lnTo>
                                  <a:pt x="1336" y="1352"/>
                                </a:lnTo>
                                <a:lnTo>
                                  <a:pt x="977" y="439"/>
                                </a:lnTo>
                                <a:lnTo>
                                  <a:pt x="735" y="1204"/>
                                </a:lnTo>
                                <a:lnTo>
                                  <a:pt x="355" y="1394"/>
                                </a:lnTo>
                                <a:lnTo>
                                  <a:pt x="322" y="1260"/>
                                </a:lnTo>
                                <a:lnTo>
                                  <a:pt x="480" y="1187"/>
                                </a:lnTo>
                                <a:lnTo>
                                  <a:pt x="455" y="1105"/>
                                </a:lnTo>
                                <a:lnTo>
                                  <a:pt x="293" y="1178"/>
                                </a:lnTo>
                                <a:lnTo>
                                  <a:pt x="264" y="1057"/>
                                </a:lnTo>
                                <a:lnTo>
                                  <a:pt x="407" y="1000"/>
                                </a:lnTo>
                                <a:lnTo>
                                  <a:pt x="382" y="924"/>
                                </a:lnTo>
                                <a:lnTo>
                                  <a:pt x="238" y="976"/>
                                </a:lnTo>
                                <a:lnTo>
                                  <a:pt x="209" y="865"/>
                                </a:lnTo>
                                <a:lnTo>
                                  <a:pt x="340" y="812"/>
                                </a:lnTo>
                                <a:lnTo>
                                  <a:pt x="314" y="735"/>
                                </a:lnTo>
                                <a:lnTo>
                                  <a:pt x="190" y="786"/>
                                </a:lnTo>
                                <a:lnTo>
                                  <a:pt x="0" y="110"/>
                                </a:lnTo>
                                <a:lnTo>
                                  <a:pt x="223" y="11"/>
                                </a:lnTo>
                                <a:lnTo>
                                  <a:pt x="610" y="962"/>
                                </a:lnTo>
                                <a:lnTo>
                                  <a:pt x="925" y="101"/>
                                </a:lnTo>
                                <a:lnTo>
                                  <a:pt x="1291" y="0"/>
                                </a:lnTo>
                                <a:lnTo>
                                  <a:pt x="1489" y="1030"/>
                                </a:lnTo>
                                <a:lnTo>
                                  <a:pt x="1839" y="14"/>
                                </a:lnTo>
                                <a:lnTo>
                                  <a:pt x="2037" y="101"/>
                                </a:lnTo>
                                <a:close/>
                                <a:moveTo>
                                  <a:pt x="1160" y="1424"/>
                                </a:moveTo>
                                <a:lnTo>
                                  <a:pt x="1159" y="1441"/>
                                </a:lnTo>
                                <a:lnTo>
                                  <a:pt x="1157" y="1457"/>
                                </a:lnTo>
                                <a:lnTo>
                                  <a:pt x="1153" y="1473"/>
                                </a:lnTo>
                                <a:lnTo>
                                  <a:pt x="1148" y="1487"/>
                                </a:lnTo>
                                <a:lnTo>
                                  <a:pt x="1140" y="1502"/>
                                </a:lnTo>
                                <a:lnTo>
                                  <a:pt x="1132" y="1516"/>
                                </a:lnTo>
                                <a:lnTo>
                                  <a:pt x="1122" y="1530"/>
                                </a:lnTo>
                                <a:lnTo>
                                  <a:pt x="1110" y="1542"/>
                                </a:lnTo>
                                <a:lnTo>
                                  <a:pt x="1098" y="1554"/>
                                </a:lnTo>
                                <a:lnTo>
                                  <a:pt x="1084" y="1564"/>
                                </a:lnTo>
                                <a:lnTo>
                                  <a:pt x="1071" y="1572"/>
                                </a:lnTo>
                                <a:lnTo>
                                  <a:pt x="1056" y="1580"/>
                                </a:lnTo>
                                <a:lnTo>
                                  <a:pt x="1041" y="1585"/>
                                </a:lnTo>
                                <a:lnTo>
                                  <a:pt x="1025" y="1589"/>
                                </a:lnTo>
                                <a:lnTo>
                                  <a:pt x="1010" y="1591"/>
                                </a:lnTo>
                                <a:lnTo>
                                  <a:pt x="992" y="1592"/>
                                </a:lnTo>
                                <a:lnTo>
                                  <a:pt x="976" y="1591"/>
                                </a:lnTo>
                                <a:lnTo>
                                  <a:pt x="959" y="1589"/>
                                </a:lnTo>
                                <a:lnTo>
                                  <a:pt x="944" y="1585"/>
                                </a:lnTo>
                                <a:lnTo>
                                  <a:pt x="929" y="1580"/>
                                </a:lnTo>
                                <a:lnTo>
                                  <a:pt x="915" y="1572"/>
                                </a:lnTo>
                                <a:lnTo>
                                  <a:pt x="901" y="1564"/>
                                </a:lnTo>
                                <a:lnTo>
                                  <a:pt x="888" y="1554"/>
                                </a:lnTo>
                                <a:lnTo>
                                  <a:pt x="875" y="1542"/>
                                </a:lnTo>
                                <a:lnTo>
                                  <a:pt x="864" y="1530"/>
                                </a:lnTo>
                                <a:lnTo>
                                  <a:pt x="853" y="1516"/>
                                </a:lnTo>
                                <a:lnTo>
                                  <a:pt x="845" y="1502"/>
                                </a:lnTo>
                                <a:lnTo>
                                  <a:pt x="838" y="1487"/>
                                </a:lnTo>
                                <a:lnTo>
                                  <a:pt x="833" y="1473"/>
                                </a:lnTo>
                                <a:lnTo>
                                  <a:pt x="829" y="1457"/>
                                </a:lnTo>
                                <a:lnTo>
                                  <a:pt x="827" y="1441"/>
                                </a:lnTo>
                                <a:lnTo>
                                  <a:pt x="827" y="1424"/>
                                </a:lnTo>
                                <a:lnTo>
                                  <a:pt x="827" y="1407"/>
                                </a:lnTo>
                                <a:lnTo>
                                  <a:pt x="829" y="1392"/>
                                </a:lnTo>
                                <a:lnTo>
                                  <a:pt x="833" y="1376"/>
                                </a:lnTo>
                                <a:lnTo>
                                  <a:pt x="838" y="1362"/>
                                </a:lnTo>
                                <a:lnTo>
                                  <a:pt x="845" y="1347"/>
                                </a:lnTo>
                                <a:lnTo>
                                  <a:pt x="853" y="1334"/>
                                </a:lnTo>
                                <a:lnTo>
                                  <a:pt x="864" y="1321"/>
                                </a:lnTo>
                                <a:lnTo>
                                  <a:pt x="875" y="1309"/>
                                </a:lnTo>
                                <a:lnTo>
                                  <a:pt x="888" y="1297"/>
                                </a:lnTo>
                                <a:lnTo>
                                  <a:pt x="901" y="1287"/>
                                </a:lnTo>
                                <a:lnTo>
                                  <a:pt x="915" y="1279"/>
                                </a:lnTo>
                                <a:lnTo>
                                  <a:pt x="929" y="1272"/>
                                </a:lnTo>
                                <a:lnTo>
                                  <a:pt x="944" y="1266"/>
                                </a:lnTo>
                                <a:lnTo>
                                  <a:pt x="959" y="1263"/>
                                </a:lnTo>
                                <a:lnTo>
                                  <a:pt x="976" y="1261"/>
                                </a:lnTo>
                                <a:lnTo>
                                  <a:pt x="992" y="1260"/>
                                </a:lnTo>
                                <a:lnTo>
                                  <a:pt x="1010" y="1261"/>
                                </a:lnTo>
                                <a:lnTo>
                                  <a:pt x="1025" y="1263"/>
                                </a:lnTo>
                                <a:lnTo>
                                  <a:pt x="1041" y="1266"/>
                                </a:lnTo>
                                <a:lnTo>
                                  <a:pt x="1056" y="1272"/>
                                </a:lnTo>
                                <a:lnTo>
                                  <a:pt x="1071" y="1279"/>
                                </a:lnTo>
                                <a:lnTo>
                                  <a:pt x="1084" y="1287"/>
                                </a:lnTo>
                                <a:lnTo>
                                  <a:pt x="1098" y="1297"/>
                                </a:lnTo>
                                <a:lnTo>
                                  <a:pt x="1110" y="1309"/>
                                </a:lnTo>
                                <a:lnTo>
                                  <a:pt x="1122" y="1321"/>
                                </a:lnTo>
                                <a:lnTo>
                                  <a:pt x="1132" y="1334"/>
                                </a:lnTo>
                                <a:lnTo>
                                  <a:pt x="1140" y="1347"/>
                                </a:lnTo>
                                <a:lnTo>
                                  <a:pt x="1148" y="1362"/>
                                </a:lnTo>
                                <a:lnTo>
                                  <a:pt x="1153" y="1376"/>
                                </a:lnTo>
                                <a:lnTo>
                                  <a:pt x="1157" y="1392"/>
                                </a:lnTo>
                                <a:lnTo>
                                  <a:pt x="1159" y="1407"/>
                                </a:lnTo>
                                <a:lnTo>
                                  <a:pt x="1160" y="1424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tx2">
                                  <a:lumMod val="75000"/>
                                  <a:lumOff val="0"/>
                                  <a:alpha val="70000"/>
                                </a:schemeClr>
                              </a:gs>
                              <a:gs pos="100000">
                                <a:schemeClr val="bg2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2053"/>
                        <wps:cNvSpPr>
                          <a:spLocks noEditPoints="1"/>
                        </wps:cNvSpPr>
                        <wps:spPr bwMode="auto">
                          <a:xfrm>
                            <a:off x="4855" y="4406"/>
                            <a:ext cx="224" cy="700"/>
                          </a:xfrm>
                          <a:custGeom>
                            <a:avLst/>
                            <a:gdLst>
                              <a:gd name="T0" fmla="*/ 450 w 610"/>
                              <a:gd name="T1" fmla="*/ 451 h 2123"/>
                              <a:gd name="T2" fmla="*/ 407 w 610"/>
                              <a:gd name="T3" fmla="*/ 486 h 2123"/>
                              <a:gd name="T4" fmla="*/ 393 w 610"/>
                              <a:gd name="T5" fmla="*/ 610 h 2123"/>
                              <a:gd name="T6" fmla="*/ 259 w 610"/>
                              <a:gd name="T7" fmla="*/ 502 h 2123"/>
                              <a:gd name="T8" fmla="*/ 217 w 610"/>
                              <a:gd name="T9" fmla="*/ 480 h 2123"/>
                              <a:gd name="T10" fmla="*/ 48 w 610"/>
                              <a:gd name="T11" fmla="*/ 477 h 2123"/>
                              <a:gd name="T12" fmla="*/ 138 w 610"/>
                              <a:gd name="T13" fmla="*/ 362 h 2123"/>
                              <a:gd name="T14" fmla="*/ 138 w 610"/>
                              <a:gd name="T15" fmla="*/ 303 h 2123"/>
                              <a:gd name="T16" fmla="*/ 175 w 610"/>
                              <a:gd name="T17" fmla="*/ 215 h 2123"/>
                              <a:gd name="T18" fmla="*/ 212 w 610"/>
                              <a:gd name="T19" fmla="*/ 181 h 2123"/>
                              <a:gd name="T20" fmla="*/ 260 w 610"/>
                              <a:gd name="T21" fmla="*/ 159 h 2123"/>
                              <a:gd name="T22" fmla="*/ 343 w 610"/>
                              <a:gd name="T23" fmla="*/ 150 h 2123"/>
                              <a:gd name="T24" fmla="*/ 393 w 610"/>
                              <a:gd name="T25" fmla="*/ 166 h 2123"/>
                              <a:gd name="T26" fmla="*/ 522 w 610"/>
                              <a:gd name="T27" fmla="*/ 110 h 2123"/>
                              <a:gd name="T28" fmla="*/ 485 w 610"/>
                              <a:gd name="T29" fmla="*/ 264 h 2123"/>
                              <a:gd name="T30" fmla="*/ 493 w 610"/>
                              <a:gd name="T31" fmla="*/ 325 h 2123"/>
                              <a:gd name="T32" fmla="*/ 564 w 610"/>
                              <a:gd name="T33" fmla="*/ 2123 h 2123"/>
                              <a:gd name="T34" fmla="*/ 564 w 610"/>
                              <a:gd name="T35" fmla="*/ 2123 h 2123"/>
                              <a:gd name="T36" fmla="*/ 402 w 610"/>
                              <a:gd name="T37" fmla="*/ 1398 h 2123"/>
                              <a:gd name="T38" fmla="*/ 386 w 610"/>
                              <a:gd name="T39" fmla="*/ 1366 h 2123"/>
                              <a:gd name="T40" fmla="*/ 360 w 610"/>
                              <a:gd name="T41" fmla="*/ 1345 h 2123"/>
                              <a:gd name="T42" fmla="*/ 321 w 610"/>
                              <a:gd name="T43" fmla="*/ 1335 h 2123"/>
                              <a:gd name="T44" fmla="*/ 275 w 610"/>
                              <a:gd name="T45" fmla="*/ 1339 h 2123"/>
                              <a:gd name="T46" fmla="*/ 242 w 610"/>
                              <a:gd name="T47" fmla="*/ 1353 h 2123"/>
                              <a:gd name="T48" fmla="*/ 220 w 610"/>
                              <a:gd name="T49" fmla="*/ 1380 h 2123"/>
                              <a:gd name="T50" fmla="*/ 212 w 610"/>
                              <a:gd name="T51" fmla="*/ 1418 h 2123"/>
                              <a:gd name="T52" fmla="*/ 215 w 610"/>
                              <a:gd name="T53" fmla="*/ 1463 h 2123"/>
                              <a:gd name="T54" fmla="*/ 230 w 610"/>
                              <a:gd name="T55" fmla="*/ 1496 h 2123"/>
                              <a:gd name="T56" fmla="*/ 258 w 610"/>
                              <a:gd name="T57" fmla="*/ 1518 h 2123"/>
                              <a:gd name="T58" fmla="*/ 297 w 610"/>
                              <a:gd name="T59" fmla="*/ 1526 h 2123"/>
                              <a:gd name="T60" fmla="*/ 343 w 610"/>
                              <a:gd name="T61" fmla="*/ 1523 h 2123"/>
                              <a:gd name="T62" fmla="*/ 375 w 610"/>
                              <a:gd name="T63" fmla="*/ 1509 h 2123"/>
                              <a:gd name="T64" fmla="*/ 396 w 610"/>
                              <a:gd name="T65" fmla="*/ 1482 h 2123"/>
                              <a:gd name="T66" fmla="*/ 405 w 610"/>
                              <a:gd name="T67" fmla="*/ 1442 h 2123"/>
                              <a:gd name="T68" fmla="*/ 403 w 610"/>
                              <a:gd name="T69" fmla="*/ 1770 h 2123"/>
                              <a:gd name="T70" fmla="*/ 384 w 610"/>
                              <a:gd name="T71" fmla="*/ 1727 h 2123"/>
                              <a:gd name="T72" fmla="*/ 350 w 610"/>
                              <a:gd name="T73" fmla="*/ 1691 h 2123"/>
                              <a:gd name="T74" fmla="*/ 305 w 610"/>
                              <a:gd name="T75" fmla="*/ 1674 h 2123"/>
                              <a:gd name="T76" fmla="*/ 256 w 610"/>
                              <a:gd name="T77" fmla="*/ 1674 h 2123"/>
                              <a:gd name="T78" fmla="*/ 213 w 610"/>
                              <a:gd name="T79" fmla="*/ 1691 h 2123"/>
                              <a:gd name="T80" fmla="*/ 178 w 610"/>
                              <a:gd name="T81" fmla="*/ 1727 h 2123"/>
                              <a:gd name="T82" fmla="*/ 160 w 610"/>
                              <a:gd name="T83" fmla="*/ 1770 h 2123"/>
                              <a:gd name="T84" fmla="*/ 160 w 610"/>
                              <a:gd name="T85" fmla="*/ 1819 h 2123"/>
                              <a:gd name="T86" fmla="*/ 178 w 610"/>
                              <a:gd name="T87" fmla="*/ 1863 h 2123"/>
                              <a:gd name="T88" fmla="*/ 213 w 610"/>
                              <a:gd name="T89" fmla="*/ 1897 h 2123"/>
                              <a:gd name="T90" fmla="*/ 256 w 610"/>
                              <a:gd name="T91" fmla="*/ 1914 h 2123"/>
                              <a:gd name="T92" fmla="*/ 305 w 610"/>
                              <a:gd name="T93" fmla="*/ 1914 h 2123"/>
                              <a:gd name="T94" fmla="*/ 350 w 610"/>
                              <a:gd name="T95" fmla="*/ 1897 h 2123"/>
                              <a:gd name="T96" fmla="*/ 384 w 610"/>
                              <a:gd name="T97" fmla="*/ 1863 h 2123"/>
                              <a:gd name="T98" fmla="*/ 403 w 610"/>
                              <a:gd name="T99" fmla="*/ 1819 h 2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610" h="2123">
                                <a:moveTo>
                                  <a:pt x="610" y="418"/>
                                </a:moveTo>
                                <a:lnTo>
                                  <a:pt x="577" y="500"/>
                                </a:lnTo>
                                <a:lnTo>
                                  <a:pt x="460" y="439"/>
                                </a:lnTo>
                                <a:lnTo>
                                  <a:pt x="450" y="451"/>
                                </a:lnTo>
                                <a:lnTo>
                                  <a:pt x="440" y="462"/>
                                </a:lnTo>
                                <a:lnTo>
                                  <a:pt x="430" y="470"/>
                                </a:lnTo>
                                <a:lnTo>
                                  <a:pt x="418" y="478"/>
                                </a:lnTo>
                                <a:lnTo>
                                  <a:pt x="407" y="486"/>
                                </a:lnTo>
                                <a:lnTo>
                                  <a:pt x="394" y="491"/>
                                </a:lnTo>
                                <a:lnTo>
                                  <a:pt x="381" y="496"/>
                                </a:lnTo>
                                <a:lnTo>
                                  <a:pt x="368" y="500"/>
                                </a:lnTo>
                                <a:lnTo>
                                  <a:pt x="393" y="610"/>
                                </a:lnTo>
                                <a:lnTo>
                                  <a:pt x="302" y="624"/>
                                </a:lnTo>
                                <a:lnTo>
                                  <a:pt x="280" y="508"/>
                                </a:lnTo>
                                <a:lnTo>
                                  <a:pt x="269" y="505"/>
                                </a:lnTo>
                                <a:lnTo>
                                  <a:pt x="259" y="502"/>
                                </a:lnTo>
                                <a:lnTo>
                                  <a:pt x="248" y="498"/>
                                </a:lnTo>
                                <a:lnTo>
                                  <a:pt x="238" y="493"/>
                                </a:lnTo>
                                <a:lnTo>
                                  <a:pt x="228" y="487"/>
                                </a:lnTo>
                                <a:lnTo>
                                  <a:pt x="217" y="480"/>
                                </a:lnTo>
                                <a:lnTo>
                                  <a:pt x="207" y="473"/>
                                </a:lnTo>
                                <a:lnTo>
                                  <a:pt x="198" y="466"/>
                                </a:lnTo>
                                <a:lnTo>
                                  <a:pt x="110" y="549"/>
                                </a:lnTo>
                                <a:lnTo>
                                  <a:pt x="48" y="477"/>
                                </a:lnTo>
                                <a:lnTo>
                                  <a:pt x="151" y="402"/>
                                </a:lnTo>
                                <a:lnTo>
                                  <a:pt x="145" y="389"/>
                                </a:lnTo>
                                <a:lnTo>
                                  <a:pt x="141" y="376"/>
                                </a:lnTo>
                                <a:lnTo>
                                  <a:pt x="138" y="362"/>
                                </a:lnTo>
                                <a:lnTo>
                                  <a:pt x="136" y="348"/>
                                </a:lnTo>
                                <a:lnTo>
                                  <a:pt x="136" y="333"/>
                                </a:lnTo>
                                <a:lnTo>
                                  <a:pt x="136" y="319"/>
                                </a:lnTo>
                                <a:lnTo>
                                  <a:pt x="138" y="303"/>
                                </a:lnTo>
                                <a:lnTo>
                                  <a:pt x="141" y="287"/>
                                </a:lnTo>
                                <a:lnTo>
                                  <a:pt x="21" y="212"/>
                                </a:lnTo>
                                <a:lnTo>
                                  <a:pt x="65" y="140"/>
                                </a:lnTo>
                                <a:lnTo>
                                  <a:pt x="175" y="215"/>
                                </a:lnTo>
                                <a:lnTo>
                                  <a:pt x="183" y="205"/>
                                </a:lnTo>
                                <a:lnTo>
                                  <a:pt x="193" y="196"/>
                                </a:lnTo>
                                <a:lnTo>
                                  <a:pt x="202" y="188"/>
                                </a:lnTo>
                                <a:lnTo>
                                  <a:pt x="212" y="181"/>
                                </a:lnTo>
                                <a:lnTo>
                                  <a:pt x="223" y="174"/>
                                </a:lnTo>
                                <a:lnTo>
                                  <a:pt x="234" y="168"/>
                                </a:lnTo>
                                <a:lnTo>
                                  <a:pt x="246" y="163"/>
                                </a:lnTo>
                                <a:lnTo>
                                  <a:pt x="260" y="159"/>
                                </a:lnTo>
                                <a:lnTo>
                                  <a:pt x="237" y="0"/>
                                </a:lnTo>
                                <a:lnTo>
                                  <a:pt x="323" y="0"/>
                                </a:lnTo>
                                <a:lnTo>
                                  <a:pt x="328" y="148"/>
                                </a:lnTo>
                                <a:lnTo>
                                  <a:pt x="343" y="150"/>
                                </a:lnTo>
                                <a:lnTo>
                                  <a:pt x="356" y="153"/>
                                </a:lnTo>
                                <a:lnTo>
                                  <a:pt x="370" y="157"/>
                                </a:lnTo>
                                <a:lnTo>
                                  <a:pt x="382" y="161"/>
                                </a:lnTo>
                                <a:lnTo>
                                  <a:pt x="393" y="166"/>
                                </a:lnTo>
                                <a:lnTo>
                                  <a:pt x="405" y="172"/>
                                </a:lnTo>
                                <a:lnTo>
                                  <a:pt x="416" y="179"/>
                                </a:lnTo>
                                <a:lnTo>
                                  <a:pt x="428" y="186"/>
                                </a:lnTo>
                                <a:lnTo>
                                  <a:pt x="522" y="110"/>
                                </a:lnTo>
                                <a:lnTo>
                                  <a:pt x="583" y="172"/>
                                </a:lnTo>
                                <a:lnTo>
                                  <a:pt x="476" y="245"/>
                                </a:lnTo>
                                <a:lnTo>
                                  <a:pt x="480" y="253"/>
                                </a:lnTo>
                                <a:lnTo>
                                  <a:pt x="485" y="264"/>
                                </a:lnTo>
                                <a:lnTo>
                                  <a:pt x="488" y="276"/>
                                </a:lnTo>
                                <a:lnTo>
                                  <a:pt x="491" y="291"/>
                                </a:lnTo>
                                <a:lnTo>
                                  <a:pt x="492" y="307"/>
                                </a:lnTo>
                                <a:lnTo>
                                  <a:pt x="493" y="325"/>
                                </a:lnTo>
                                <a:lnTo>
                                  <a:pt x="494" y="346"/>
                                </a:lnTo>
                                <a:lnTo>
                                  <a:pt x="493" y="368"/>
                                </a:lnTo>
                                <a:lnTo>
                                  <a:pt x="610" y="418"/>
                                </a:lnTo>
                                <a:close/>
                                <a:moveTo>
                                  <a:pt x="564" y="2123"/>
                                </a:moveTo>
                                <a:lnTo>
                                  <a:pt x="0" y="2050"/>
                                </a:lnTo>
                                <a:lnTo>
                                  <a:pt x="209" y="742"/>
                                </a:lnTo>
                                <a:lnTo>
                                  <a:pt x="460" y="742"/>
                                </a:lnTo>
                                <a:lnTo>
                                  <a:pt x="564" y="2123"/>
                                </a:lnTo>
                                <a:close/>
                                <a:moveTo>
                                  <a:pt x="405" y="1430"/>
                                </a:moveTo>
                                <a:lnTo>
                                  <a:pt x="405" y="1418"/>
                                </a:lnTo>
                                <a:lnTo>
                                  <a:pt x="404" y="1408"/>
                                </a:lnTo>
                                <a:lnTo>
                                  <a:pt x="402" y="1398"/>
                                </a:lnTo>
                                <a:lnTo>
                                  <a:pt x="399" y="1389"/>
                                </a:lnTo>
                                <a:lnTo>
                                  <a:pt x="396" y="1380"/>
                                </a:lnTo>
                                <a:lnTo>
                                  <a:pt x="391" y="1373"/>
                                </a:lnTo>
                                <a:lnTo>
                                  <a:pt x="386" y="1366"/>
                                </a:lnTo>
                                <a:lnTo>
                                  <a:pt x="381" y="1359"/>
                                </a:lnTo>
                                <a:lnTo>
                                  <a:pt x="375" y="1353"/>
                                </a:lnTo>
                                <a:lnTo>
                                  <a:pt x="368" y="1349"/>
                                </a:lnTo>
                                <a:lnTo>
                                  <a:pt x="360" y="1345"/>
                                </a:lnTo>
                                <a:lnTo>
                                  <a:pt x="352" y="1341"/>
                                </a:lnTo>
                                <a:lnTo>
                                  <a:pt x="343" y="1339"/>
                                </a:lnTo>
                                <a:lnTo>
                                  <a:pt x="332" y="1336"/>
                                </a:lnTo>
                                <a:lnTo>
                                  <a:pt x="321" y="1335"/>
                                </a:lnTo>
                                <a:lnTo>
                                  <a:pt x="310" y="1334"/>
                                </a:lnTo>
                                <a:lnTo>
                                  <a:pt x="297" y="1335"/>
                                </a:lnTo>
                                <a:lnTo>
                                  <a:pt x="287" y="1336"/>
                                </a:lnTo>
                                <a:lnTo>
                                  <a:pt x="275" y="1339"/>
                                </a:lnTo>
                                <a:lnTo>
                                  <a:pt x="266" y="1341"/>
                                </a:lnTo>
                                <a:lnTo>
                                  <a:pt x="258" y="1345"/>
                                </a:lnTo>
                                <a:lnTo>
                                  <a:pt x="249" y="1349"/>
                                </a:lnTo>
                                <a:lnTo>
                                  <a:pt x="242" y="1353"/>
                                </a:lnTo>
                                <a:lnTo>
                                  <a:pt x="235" y="1359"/>
                                </a:lnTo>
                                <a:lnTo>
                                  <a:pt x="230" y="1366"/>
                                </a:lnTo>
                                <a:lnTo>
                                  <a:pt x="225" y="1373"/>
                                </a:lnTo>
                                <a:lnTo>
                                  <a:pt x="220" y="1380"/>
                                </a:lnTo>
                                <a:lnTo>
                                  <a:pt x="217" y="1389"/>
                                </a:lnTo>
                                <a:lnTo>
                                  <a:pt x="215" y="1398"/>
                                </a:lnTo>
                                <a:lnTo>
                                  <a:pt x="213" y="1408"/>
                                </a:lnTo>
                                <a:lnTo>
                                  <a:pt x="212" y="1418"/>
                                </a:lnTo>
                                <a:lnTo>
                                  <a:pt x="211" y="1430"/>
                                </a:lnTo>
                                <a:lnTo>
                                  <a:pt x="212" y="1442"/>
                                </a:lnTo>
                                <a:lnTo>
                                  <a:pt x="213" y="1453"/>
                                </a:lnTo>
                                <a:lnTo>
                                  <a:pt x="215" y="1463"/>
                                </a:lnTo>
                                <a:lnTo>
                                  <a:pt x="217" y="1472"/>
                                </a:lnTo>
                                <a:lnTo>
                                  <a:pt x="220" y="1482"/>
                                </a:lnTo>
                                <a:lnTo>
                                  <a:pt x="225" y="1489"/>
                                </a:lnTo>
                                <a:lnTo>
                                  <a:pt x="230" y="1496"/>
                                </a:lnTo>
                                <a:lnTo>
                                  <a:pt x="235" y="1504"/>
                                </a:lnTo>
                                <a:lnTo>
                                  <a:pt x="242" y="1509"/>
                                </a:lnTo>
                                <a:lnTo>
                                  <a:pt x="249" y="1514"/>
                                </a:lnTo>
                                <a:lnTo>
                                  <a:pt x="258" y="1518"/>
                                </a:lnTo>
                                <a:lnTo>
                                  <a:pt x="266" y="1521"/>
                                </a:lnTo>
                                <a:lnTo>
                                  <a:pt x="275" y="1523"/>
                                </a:lnTo>
                                <a:lnTo>
                                  <a:pt x="287" y="1525"/>
                                </a:lnTo>
                                <a:lnTo>
                                  <a:pt x="297" y="1526"/>
                                </a:lnTo>
                                <a:lnTo>
                                  <a:pt x="310" y="1527"/>
                                </a:lnTo>
                                <a:lnTo>
                                  <a:pt x="321" y="1526"/>
                                </a:lnTo>
                                <a:lnTo>
                                  <a:pt x="332" y="1525"/>
                                </a:lnTo>
                                <a:lnTo>
                                  <a:pt x="343" y="1523"/>
                                </a:lnTo>
                                <a:lnTo>
                                  <a:pt x="352" y="1521"/>
                                </a:lnTo>
                                <a:lnTo>
                                  <a:pt x="360" y="1518"/>
                                </a:lnTo>
                                <a:lnTo>
                                  <a:pt x="368" y="1514"/>
                                </a:lnTo>
                                <a:lnTo>
                                  <a:pt x="375" y="1509"/>
                                </a:lnTo>
                                <a:lnTo>
                                  <a:pt x="381" y="1504"/>
                                </a:lnTo>
                                <a:lnTo>
                                  <a:pt x="386" y="1496"/>
                                </a:lnTo>
                                <a:lnTo>
                                  <a:pt x="391" y="1489"/>
                                </a:lnTo>
                                <a:lnTo>
                                  <a:pt x="396" y="1482"/>
                                </a:lnTo>
                                <a:lnTo>
                                  <a:pt x="399" y="1472"/>
                                </a:lnTo>
                                <a:lnTo>
                                  <a:pt x="402" y="1463"/>
                                </a:lnTo>
                                <a:lnTo>
                                  <a:pt x="404" y="1453"/>
                                </a:lnTo>
                                <a:lnTo>
                                  <a:pt x="405" y="1442"/>
                                </a:lnTo>
                                <a:lnTo>
                                  <a:pt x="405" y="1430"/>
                                </a:lnTo>
                                <a:close/>
                                <a:moveTo>
                                  <a:pt x="405" y="1794"/>
                                </a:moveTo>
                                <a:lnTo>
                                  <a:pt x="404" y="1782"/>
                                </a:lnTo>
                                <a:lnTo>
                                  <a:pt x="403" y="1770"/>
                                </a:lnTo>
                                <a:lnTo>
                                  <a:pt x="400" y="1759"/>
                                </a:lnTo>
                                <a:lnTo>
                                  <a:pt x="396" y="1747"/>
                                </a:lnTo>
                                <a:lnTo>
                                  <a:pt x="390" y="1737"/>
                                </a:lnTo>
                                <a:lnTo>
                                  <a:pt x="384" y="1727"/>
                                </a:lnTo>
                                <a:lnTo>
                                  <a:pt x="377" y="1716"/>
                                </a:lnTo>
                                <a:lnTo>
                                  <a:pt x="369" y="1707"/>
                                </a:lnTo>
                                <a:lnTo>
                                  <a:pt x="359" y="1699"/>
                                </a:lnTo>
                                <a:lnTo>
                                  <a:pt x="350" y="1691"/>
                                </a:lnTo>
                                <a:lnTo>
                                  <a:pt x="340" y="1685"/>
                                </a:lnTo>
                                <a:lnTo>
                                  <a:pt x="328" y="1680"/>
                                </a:lnTo>
                                <a:lnTo>
                                  <a:pt x="317" y="1676"/>
                                </a:lnTo>
                                <a:lnTo>
                                  <a:pt x="305" y="1674"/>
                                </a:lnTo>
                                <a:lnTo>
                                  <a:pt x="293" y="1672"/>
                                </a:lnTo>
                                <a:lnTo>
                                  <a:pt x="281" y="1671"/>
                                </a:lnTo>
                                <a:lnTo>
                                  <a:pt x="268" y="1672"/>
                                </a:lnTo>
                                <a:lnTo>
                                  <a:pt x="256" y="1674"/>
                                </a:lnTo>
                                <a:lnTo>
                                  <a:pt x="244" y="1676"/>
                                </a:lnTo>
                                <a:lnTo>
                                  <a:pt x="234" y="1680"/>
                                </a:lnTo>
                                <a:lnTo>
                                  <a:pt x="224" y="1685"/>
                                </a:lnTo>
                                <a:lnTo>
                                  <a:pt x="213" y="1691"/>
                                </a:lnTo>
                                <a:lnTo>
                                  <a:pt x="204" y="1699"/>
                                </a:lnTo>
                                <a:lnTo>
                                  <a:pt x="195" y="1707"/>
                                </a:lnTo>
                                <a:lnTo>
                                  <a:pt x="185" y="1716"/>
                                </a:lnTo>
                                <a:lnTo>
                                  <a:pt x="178" y="1727"/>
                                </a:lnTo>
                                <a:lnTo>
                                  <a:pt x="172" y="1737"/>
                                </a:lnTo>
                                <a:lnTo>
                                  <a:pt x="167" y="1747"/>
                                </a:lnTo>
                                <a:lnTo>
                                  <a:pt x="164" y="1759"/>
                                </a:lnTo>
                                <a:lnTo>
                                  <a:pt x="160" y="1770"/>
                                </a:lnTo>
                                <a:lnTo>
                                  <a:pt x="158" y="1782"/>
                                </a:lnTo>
                                <a:lnTo>
                                  <a:pt x="158" y="1794"/>
                                </a:lnTo>
                                <a:lnTo>
                                  <a:pt x="158" y="1808"/>
                                </a:lnTo>
                                <a:lnTo>
                                  <a:pt x="160" y="1819"/>
                                </a:lnTo>
                                <a:lnTo>
                                  <a:pt x="164" y="1830"/>
                                </a:lnTo>
                                <a:lnTo>
                                  <a:pt x="167" y="1842"/>
                                </a:lnTo>
                                <a:lnTo>
                                  <a:pt x="172" y="1852"/>
                                </a:lnTo>
                                <a:lnTo>
                                  <a:pt x="178" y="1863"/>
                                </a:lnTo>
                                <a:lnTo>
                                  <a:pt x="185" y="1872"/>
                                </a:lnTo>
                                <a:lnTo>
                                  <a:pt x="195" y="1881"/>
                                </a:lnTo>
                                <a:lnTo>
                                  <a:pt x="204" y="1890"/>
                                </a:lnTo>
                                <a:lnTo>
                                  <a:pt x="213" y="1897"/>
                                </a:lnTo>
                                <a:lnTo>
                                  <a:pt x="224" y="1903"/>
                                </a:lnTo>
                                <a:lnTo>
                                  <a:pt x="234" y="1908"/>
                                </a:lnTo>
                                <a:lnTo>
                                  <a:pt x="244" y="1912"/>
                                </a:lnTo>
                                <a:lnTo>
                                  <a:pt x="256" y="1914"/>
                                </a:lnTo>
                                <a:lnTo>
                                  <a:pt x="268" y="1917"/>
                                </a:lnTo>
                                <a:lnTo>
                                  <a:pt x="281" y="1917"/>
                                </a:lnTo>
                                <a:lnTo>
                                  <a:pt x="293" y="1917"/>
                                </a:lnTo>
                                <a:lnTo>
                                  <a:pt x="305" y="1914"/>
                                </a:lnTo>
                                <a:lnTo>
                                  <a:pt x="317" y="1912"/>
                                </a:lnTo>
                                <a:lnTo>
                                  <a:pt x="328" y="1908"/>
                                </a:lnTo>
                                <a:lnTo>
                                  <a:pt x="340" y="1903"/>
                                </a:lnTo>
                                <a:lnTo>
                                  <a:pt x="350" y="1897"/>
                                </a:lnTo>
                                <a:lnTo>
                                  <a:pt x="359" y="1890"/>
                                </a:lnTo>
                                <a:lnTo>
                                  <a:pt x="369" y="1881"/>
                                </a:lnTo>
                                <a:lnTo>
                                  <a:pt x="377" y="1872"/>
                                </a:lnTo>
                                <a:lnTo>
                                  <a:pt x="384" y="1863"/>
                                </a:lnTo>
                                <a:lnTo>
                                  <a:pt x="390" y="1852"/>
                                </a:lnTo>
                                <a:lnTo>
                                  <a:pt x="396" y="1842"/>
                                </a:lnTo>
                                <a:lnTo>
                                  <a:pt x="400" y="1830"/>
                                </a:lnTo>
                                <a:lnTo>
                                  <a:pt x="403" y="1819"/>
                                </a:lnTo>
                                <a:lnTo>
                                  <a:pt x="404" y="1808"/>
                                </a:lnTo>
                                <a:lnTo>
                                  <a:pt x="405" y="1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75000"/>
                              <a:lumOff val="0"/>
                              <a:alpha val="4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2054"/>
                        <wps:cNvSpPr>
                          <a:spLocks noEditPoints="1"/>
                        </wps:cNvSpPr>
                        <wps:spPr bwMode="auto">
                          <a:xfrm>
                            <a:off x="5198" y="4644"/>
                            <a:ext cx="358" cy="574"/>
                          </a:xfrm>
                          <a:custGeom>
                            <a:avLst/>
                            <a:gdLst>
                              <a:gd name="T0" fmla="*/ 690 w 979"/>
                              <a:gd name="T1" fmla="*/ 684 h 1803"/>
                              <a:gd name="T2" fmla="*/ 904 w 979"/>
                              <a:gd name="T3" fmla="*/ 1044 h 1803"/>
                              <a:gd name="T4" fmla="*/ 349 w 979"/>
                              <a:gd name="T5" fmla="*/ 1803 h 1803"/>
                              <a:gd name="T6" fmla="*/ 123 w 979"/>
                              <a:gd name="T7" fmla="*/ 834 h 1803"/>
                              <a:gd name="T8" fmla="*/ 58 w 979"/>
                              <a:gd name="T9" fmla="*/ 732 h 1803"/>
                              <a:gd name="T10" fmla="*/ 295 w 979"/>
                              <a:gd name="T11" fmla="*/ 56 h 1803"/>
                              <a:gd name="T12" fmla="*/ 979 w 979"/>
                              <a:gd name="T13" fmla="*/ 524 h 1803"/>
                              <a:gd name="T14" fmla="*/ 628 w 979"/>
                              <a:gd name="T15" fmla="*/ 284 h 1803"/>
                              <a:gd name="T16" fmla="*/ 620 w 979"/>
                              <a:gd name="T17" fmla="*/ 252 h 1803"/>
                              <a:gd name="T18" fmla="*/ 603 w 979"/>
                              <a:gd name="T19" fmla="*/ 227 h 1803"/>
                              <a:gd name="T20" fmla="*/ 578 w 979"/>
                              <a:gd name="T21" fmla="*/ 211 h 1803"/>
                              <a:gd name="T22" fmla="*/ 546 w 979"/>
                              <a:gd name="T23" fmla="*/ 201 h 1803"/>
                              <a:gd name="T24" fmla="*/ 507 w 979"/>
                              <a:gd name="T25" fmla="*/ 200 h 1803"/>
                              <a:gd name="T26" fmla="*/ 472 w 979"/>
                              <a:gd name="T27" fmla="*/ 206 h 1803"/>
                              <a:gd name="T28" fmla="*/ 445 w 979"/>
                              <a:gd name="T29" fmla="*/ 221 h 1803"/>
                              <a:gd name="T30" fmla="*/ 425 w 979"/>
                              <a:gd name="T31" fmla="*/ 243 h 1803"/>
                              <a:gd name="T32" fmla="*/ 414 w 979"/>
                              <a:gd name="T33" fmla="*/ 273 h 1803"/>
                              <a:gd name="T34" fmla="*/ 410 w 979"/>
                              <a:gd name="T35" fmla="*/ 310 h 1803"/>
                              <a:gd name="T36" fmla="*/ 414 w 979"/>
                              <a:gd name="T37" fmla="*/ 349 h 1803"/>
                              <a:gd name="T38" fmla="*/ 425 w 979"/>
                              <a:gd name="T39" fmla="*/ 379 h 1803"/>
                              <a:gd name="T40" fmla="*/ 445 w 979"/>
                              <a:gd name="T41" fmla="*/ 400 h 1803"/>
                              <a:gd name="T42" fmla="*/ 472 w 979"/>
                              <a:gd name="T43" fmla="*/ 415 h 1803"/>
                              <a:gd name="T44" fmla="*/ 507 w 979"/>
                              <a:gd name="T45" fmla="*/ 421 h 1803"/>
                              <a:gd name="T46" fmla="*/ 546 w 979"/>
                              <a:gd name="T47" fmla="*/ 420 h 1803"/>
                              <a:gd name="T48" fmla="*/ 578 w 979"/>
                              <a:gd name="T49" fmla="*/ 411 h 1803"/>
                              <a:gd name="T50" fmla="*/ 603 w 979"/>
                              <a:gd name="T51" fmla="*/ 394 h 1803"/>
                              <a:gd name="T52" fmla="*/ 620 w 979"/>
                              <a:gd name="T53" fmla="*/ 369 h 1803"/>
                              <a:gd name="T54" fmla="*/ 628 w 979"/>
                              <a:gd name="T55" fmla="*/ 336 h 1803"/>
                              <a:gd name="T56" fmla="*/ 581 w 979"/>
                              <a:gd name="T57" fmla="*/ 641 h 1803"/>
                              <a:gd name="T58" fmla="*/ 578 w 979"/>
                              <a:gd name="T59" fmla="*/ 611 h 1803"/>
                              <a:gd name="T60" fmla="*/ 570 w 979"/>
                              <a:gd name="T61" fmla="*/ 587 h 1803"/>
                              <a:gd name="T62" fmla="*/ 556 w 979"/>
                              <a:gd name="T63" fmla="*/ 570 h 1803"/>
                              <a:gd name="T64" fmla="*/ 535 w 979"/>
                              <a:gd name="T65" fmla="*/ 559 h 1803"/>
                              <a:gd name="T66" fmla="*/ 508 w 979"/>
                              <a:gd name="T67" fmla="*/ 554 h 1803"/>
                              <a:gd name="T68" fmla="*/ 477 w 979"/>
                              <a:gd name="T69" fmla="*/ 555 h 1803"/>
                              <a:gd name="T70" fmla="*/ 451 w 979"/>
                              <a:gd name="T71" fmla="*/ 562 h 1803"/>
                              <a:gd name="T72" fmla="*/ 431 w 979"/>
                              <a:gd name="T73" fmla="*/ 575 h 1803"/>
                              <a:gd name="T74" fmla="*/ 419 w 979"/>
                              <a:gd name="T75" fmla="*/ 594 h 1803"/>
                              <a:gd name="T76" fmla="*/ 412 w 979"/>
                              <a:gd name="T77" fmla="*/ 620 h 1803"/>
                              <a:gd name="T78" fmla="*/ 411 w 979"/>
                              <a:gd name="T79" fmla="*/ 652 h 1803"/>
                              <a:gd name="T80" fmla="*/ 416 w 979"/>
                              <a:gd name="T81" fmla="*/ 679 h 1803"/>
                              <a:gd name="T82" fmla="*/ 426 w 979"/>
                              <a:gd name="T83" fmla="*/ 699 h 1803"/>
                              <a:gd name="T84" fmla="*/ 444 w 979"/>
                              <a:gd name="T85" fmla="*/ 714 h 1803"/>
                              <a:gd name="T86" fmla="*/ 468 w 979"/>
                              <a:gd name="T87" fmla="*/ 723 h 1803"/>
                              <a:gd name="T88" fmla="*/ 498 w 979"/>
                              <a:gd name="T89" fmla="*/ 725 h 1803"/>
                              <a:gd name="T90" fmla="*/ 527 w 979"/>
                              <a:gd name="T91" fmla="*/ 723 h 1803"/>
                              <a:gd name="T92" fmla="*/ 549 w 979"/>
                              <a:gd name="T93" fmla="*/ 714 h 1803"/>
                              <a:gd name="T94" fmla="*/ 566 w 979"/>
                              <a:gd name="T95" fmla="*/ 699 h 1803"/>
                              <a:gd name="T96" fmla="*/ 576 w 979"/>
                              <a:gd name="T97" fmla="*/ 679 h 1803"/>
                              <a:gd name="T98" fmla="*/ 581 w 979"/>
                              <a:gd name="T99" fmla="*/ 652 h 18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979" h="1803">
                                <a:moveTo>
                                  <a:pt x="979" y="524"/>
                                </a:moveTo>
                                <a:lnTo>
                                  <a:pt x="958" y="664"/>
                                </a:lnTo>
                                <a:lnTo>
                                  <a:pt x="690" y="684"/>
                                </a:lnTo>
                                <a:lnTo>
                                  <a:pt x="671" y="846"/>
                                </a:lnTo>
                                <a:lnTo>
                                  <a:pt x="958" y="853"/>
                                </a:lnTo>
                                <a:lnTo>
                                  <a:pt x="904" y="1044"/>
                                </a:lnTo>
                                <a:lnTo>
                                  <a:pt x="648" y="1028"/>
                                </a:lnTo>
                                <a:lnTo>
                                  <a:pt x="547" y="1769"/>
                                </a:lnTo>
                                <a:lnTo>
                                  <a:pt x="349" y="1803"/>
                                </a:lnTo>
                                <a:lnTo>
                                  <a:pt x="324" y="1003"/>
                                </a:lnTo>
                                <a:lnTo>
                                  <a:pt x="82" y="986"/>
                                </a:lnTo>
                                <a:lnTo>
                                  <a:pt x="123" y="834"/>
                                </a:lnTo>
                                <a:lnTo>
                                  <a:pt x="322" y="838"/>
                                </a:lnTo>
                                <a:lnTo>
                                  <a:pt x="314" y="712"/>
                                </a:lnTo>
                                <a:lnTo>
                                  <a:pt x="58" y="732"/>
                                </a:lnTo>
                                <a:lnTo>
                                  <a:pt x="0" y="524"/>
                                </a:lnTo>
                                <a:lnTo>
                                  <a:pt x="308" y="524"/>
                                </a:lnTo>
                                <a:lnTo>
                                  <a:pt x="295" y="56"/>
                                </a:lnTo>
                                <a:lnTo>
                                  <a:pt x="789" y="0"/>
                                </a:lnTo>
                                <a:lnTo>
                                  <a:pt x="716" y="524"/>
                                </a:lnTo>
                                <a:lnTo>
                                  <a:pt x="979" y="524"/>
                                </a:lnTo>
                                <a:close/>
                                <a:moveTo>
                                  <a:pt x="630" y="310"/>
                                </a:moveTo>
                                <a:lnTo>
                                  <a:pt x="630" y="297"/>
                                </a:lnTo>
                                <a:lnTo>
                                  <a:pt x="628" y="284"/>
                                </a:lnTo>
                                <a:lnTo>
                                  <a:pt x="626" y="273"/>
                                </a:lnTo>
                                <a:lnTo>
                                  <a:pt x="623" y="261"/>
                                </a:lnTo>
                                <a:lnTo>
                                  <a:pt x="620" y="252"/>
                                </a:lnTo>
                                <a:lnTo>
                                  <a:pt x="615" y="243"/>
                                </a:lnTo>
                                <a:lnTo>
                                  <a:pt x="609" y="234"/>
                                </a:lnTo>
                                <a:lnTo>
                                  <a:pt x="603" y="227"/>
                                </a:lnTo>
                                <a:lnTo>
                                  <a:pt x="596" y="221"/>
                                </a:lnTo>
                                <a:lnTo>
                                  <a:pt x="588" y="216"/>
                                </a:lnTo>
                                <a:lnTo>
                                  <a:pt x="578" y="211"/>
                                </a:lnTo>
                                <a:lnTo>
                                  <a:pt x="568" y="206"/>
                                </a:lnTo>
                                <a:lnTo>
                                  <a:pt x="558" y="203"/>
                                </a:lnTo>
                                <a:lnTo>
                                  <a:pt x="546" y="201"/>
                                </a:lnTo>
                                <a:lnTo>
                                  <a:pt x="534" y="200"/>
                                </a:lnTo>
                                <a:lnTo>
                                  <a:pt x="520" y="200"/>
                                </a:lnTo>
                                <a:lnTo>
                                  <a:pt x="507" y="200"/>
                                </a:lnTo>
                                <a:lnTo>
                                  <a:pt x="494" y="201"/>
                                </a:lnTo>
                                <a:lnTo>
                                  <a:pt x="483" y="203"/>
                                </a:lnTo>
                                <a:lnTo>
                                  <a:pt x="472" y="206"/>
                                </a:lnTo>
                                <a:lnTo>
                                  <a:pt x="462" y="211"/>
                                </a:lnTo>
                                <a:lnTo>
                                  <a:pt x="453" y="216"/>
                                </a:lnTo>
                                <a:lnTo>
                                  <a:pt x="445" y="221"/>
                                </a:lnTo>
                                <a:lnTo>
                                  <a:pt x="438" y="227"/>
                                </a:lnTo>
                                <a:lnTo>
                                  <a:pt x="431" y="234"/>
                                </a:lnTo>
                                <a:lnTo>
                                  <a:pt x="425" y="243"/>
                                </a:lnTo>
                                <a:lnTo>
                                  <a:pt x="421" y="252"/>
                                </a:lnTo>
                                <a:lnTo>
                                  <a:pt x="417" y="261"/>
                                </a:lnTo>
                                <a:lnTo>
                                  <a:pt x="414" y="273"/>
                                </a:lnTo>
                                <a:lnTo>
                                  <a:pt x="412" y="284"/>
                                </a:lnTo>
                                <a:lnTo>
                                  <a:pt x="411" y="297"/>
                                </a:lnTo>
                                <a:lnTo>
                                  <a:pt x="410" y="310"/>
                                </a:lnTo>
                                <a:lnTo>
                                  <a:pt x="411" y="324"/>
                                </a:lnTo>
                                <a:lnTo>
                                  <a:pt x="412" y="336"/>
                                </a:lnTo>
                                <a:lnTo>
                                  <a:pt x="414" y="349"/>
                                </a:lnTo>
                                <a:lnTo>
                                  <a:pt x="417" y="360"/>
                                </a:lnTo>
                                <a:lnTo>
                                  <a:pt x="421" y="369"/>
                                </a:lnTo>
                                <a:lnTo>
                                  <a:pt x="425" y="379"/>
                                </a:lnTo>
                                <a:lnTo>
                                  <a:pt x="431" y="387"/>
                                </a:lnTo>
                                <a:lnTo>
                                  <a:pt x="438" y="394"/>
                                </a:lnTo>
                                <a:lnTo>
                                  <a:pt x="445" y="400"/>
                                </a:lnTo>
                                <a:lnTo>
                                  <a:pt x="453" y="407"/>
                                </a:lnTo>
                                <a:lnTo>
                                  <a:pt x="462" y="411"/>
                                </a:lnTo>
                                <a:lnTo>
                                  <a:pt x="472" y="415"/>
                                </a:lnTo>
                                <a:lnTo>
                                  <a:pt x="483" y="418"/>
                                </a:lnTo>
                                <a:lnTo>
                                  <a:pt x="494" y="420"/>
                                </a:lnTo>
                                <a:lnTo>
                                  <a:pt x="507" y="421"/>
                                </a:lnTo>
                                <a:lnTo>
                                  <a:pt x="520" y="422"/>
                                </a:lnTo>
                                <a:lnTo>
                                  <a:pt x="534" y="421"/>
                                </a:lnTo>
                                <a:lnTo>
                                  <a:pt x="546" y="420"/>
                                </a:lnTo>
                                <a:lnTo>
                                  <a:pt x="558" y="418"/>
                                </a:lnTo>
                                <a:lnTo>
                                  <a:pt x="568" y="415"/>
                                </a:lnTo>
                                <a:lnTo>
                                  <a:pt x="578" y="411"/>
                                </a:lnTo>
                                <a:lnTo>
                                  <a:pt x="588" y="407"/>
                                </a:lnTo>
                                <a:lnTo>
                                  <a:pt x="596" y="400"/>
                                </a:lnTo>
                                <a:lnTo>
                                  <a:pt x="603" y="394"/>
                                </a:lnTo>
                                <a:lnTo>
                                  <a:pt x="609" y="387"/>
                                </a:lnTo>
                                <a:lnTo>
                                  <a:pt x="615" y="379"/>
                                </a:lnTo>
                                <a:lnTo>
                                  <a:pt x="620" y="369"/>
                                </a:lnTo>
                                <a:lnTo>
                                  <a:pt x="623" y="360"/>
                                </a:lnTo>
                                <a:lnTo>
                                  <a:pt x="626" y="349"/>
                                </a:lnTo>
                                <a:lnTo>
                                  <a:pt x="628" y="336"/>
                                </a:lnTo>
                                <a:lnTo>
                                  <a:pt x="630" y="324"/>
                                </a:lnTo>
                                <a:lnTo>
                                  <a:pt x="630" y="310"/>
                                </a:lnTo>
                                <a:close/>
                                <a:moveTo>
                                  <a:pt x="581" y="641"/>
                                </a:moveTo>
                                <a:lnTo>
                                  <a:pt x="581" y="630"/>
                                </a:lnTo>
                                <a:lnTo>
                                  <a:pt x="580" y="620"/>
                                </a:lnTo>
                                <a:lnTo>
                                  <a:pt x="578" y="611"/>
                                </a:lnTo>
                                <a:lnTo>
                                  <a:pt x="576" y="602"/>
                                </a:lnTo>
                                <a:lnTo>
                                  <a:pt x="573" y="594"/>
                                </a:lnTo>
                                <a:lnTo>
                                  <a:pt x="570" y="587"/>
                                </a:lnTo>
                                <a:lnTo>
                                  <a:pt x="566" y="581"/>
                                </a:lnTo>
                                <a:lnTo>
                                  <a:pt x="561" y="575"/>
                                </a:lnTo>
                                <a:lnTo>
                                  <a:pt x="556" y="570"/>
                                </a:lnTo>
                                <a:lnTo>
                                  <a:pt x="549" y="565"/>
                                </a:lnTo>
                                <a:lnTo>
                                  <a:pt x="542" y="562"/>
                                </a:lnTo>
                                <a:lnTo>
                                  <a:pt x="535" y="559"/>
                                </a:lnTo>
                                <a:lnTo>
                                  <a:pt x="527" y="557"/>
                                </a:lnTo>
                                <a:lnTo>
                                  <a:pt x="517" y="555"/>
                                </a:lnTo>
                                <a:lnTo>
                                  <a:pt x="508" y="554"/>
                                </a:lnTo>
                                <a:lnTo>
                                  <a:pt x="498" y="554"/>
                                </a:lnTo>
                                <a:lnTo>
                                  <a:pt x="486" y="554"/>
                                </a:lnTo>
                                <a:lnTo>
                                  <a:pt x="477" y="555"/>
                                </a:lnTo>
                                <a:lnTo>
                                  <a:pt x="468" y="557"/>
                                </a:lnTo>
                                <a:lnTo>
                                  <a:pt x="458" y="559"/>
                                </a:lnTo>
                                <a:lnTo>
                                  <a:pt x="451" y="562"/>
                                </a:lnTo>
                                <a:lnTo>
                                  <a:pt x="444" y="565"/>
                                </a:lnTo>
                                <a:lnTo>
                                  <a:pt x="438" y="570"/>
                                </a:lnTo>
                                <a:lnTo>
                                  <a:pt x="431" y="575"/>
                                </a:lnTo>
                                <a:lnTo>
                                  <a:pt x="426" y="581"/>
                                </a:lnTo>
                                <a:lnTo>
                                  <a:pt x="422" y="587"/>
                                </a:lnTo>
                                <a:lnTo>
                                  <a:pt x="419" y="594"/>
                                </a:lnTo>
                                <a:lnTo>
                                  <a:pt x="416" y="602"/>
                                </a:lnTo>
                                <a:lnTo>
                                  <a:pt x="413" y="611"/>
                                </a:lnTo>
                                <a:lnTo>
                                  <a:pt x="412" y="620"/>
                                </a:lnTo>
                                <a:lnTo>
                                  <a:pt x="411" y="630"/>
                                </a:lnTo>
                                <a:lnTo>
                                  <a:pt x="410" y="641"/>
                                </a:lnTo>
                                <a:lnTo>
                                  <a:pt x="411" y="652"/>
                                </a:lnTo>
                                <a:lnTo>
                                  <a:pt x="412" y="661"/>
                                </a:lnTo>
                                <a:lnTo>
                                  <a:pt x="413" y="670"/>
                                </a:lnTo>
                                <a:lnTo>
                                  <a:pt x="416" y="679"/>
                                </a:lnTo>
                                <a:lnTo>
                                  <a:pt x="419" y="686"/>
                                </a:lnTo>
                                <a:lnTo>
                                  <a:pt x="422" y="693"/>
                                </a:lnTo>
                                <a:lnTo>
                                  <a:pt x="426" y="699"/>
                                </a:lnTo>
                                <a:lnTo>
                                  <a:pt x="431" y="704"/>
                                </a:lnTo>
                                <a:lnTo>
                                  <a:pt x="438" y="710"/>
                                </a:lnTo>
                                <a:lnTo>
                                  <a:pt x="444" y="714"/>
                                </a:lnTo>
                                <a:lnTo>
                                  <a:pt x="451" y="718"/>
                                </a:lnTo>
                                <a:lnTo>
                                  <a:pt x="458" y="720"/>
                                </a:lnTo>
                                <a:lnTo>
                                  <a:pt x="468" y="723"/>
                                </a:lnTo>
                                <a:lnTo>
                                  <a:pt x="477" y="724"/>
                                </a:lnTo>
                                <a:lnTo>
                                  <a:pt x="486" y="725"/>
                                </a:lnTo>
                                <a:lnTo>
                                  <a:pt x="498" y="725"/>
                                </a:lnTo>
                                <a:lnTo>
                                  <a:pt x="508" y="725"/>
                                </a:lnTo>
                                <a:lnTo>
                                  <a:pt x="517" y="724"/>
                                </a:lnTo>
                                <a:lnTo>
                                  <a:pt x="527" y="723"/>
                                </a:lnTo>
                                <a:lnTo>
                                  <a:pt x="535" y="720"/>
                                </a:lnTo>
                                <a:lnTo>
                                  <a:pt x="542" y="718"/>
                                </a:lnTo>
                                <a:lnTo>
                                  <a:pt x="549" y="714"/>
                                </a:lnTo>
                                <a:lnTo>
                                  <a:pt x="556" y="710"/>
                                </a:lnTo>
                                <a:lnTo>
                                  <a:pt x="561" y="704"/>
                                </a:lnTo>
                                <a:lnTo>
                                  <a:pt x="566" y="699"/>
                                </a:lnTo>
                                <a:lnTo>
                                  <a:pt x="570" y="693"/>
                                </a:lnTo>
                                <a:lnTo>
                                  <a:pt x="573" y="686"/>
                                </a:lnTo>
                                <a:lnTo>
                                  <a:pt x="576" y="679"/>
                                </a:lnTo>
                                <a:lnTo>
                                  <a:pt x="578" y="670"/>
                                </a:lnTo>
                                <a:lnTo>
                                  <a:pt x="580" y="661"/>
                                </a:lnTo>
                                <a:lnTo>
                                  <a:pt x="581" y="652"/>
                                </a:lnTo>
                                <a:lnTo>
                                  <a:pt x="581" y="6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75000"/>
                              <a:lumOff val="0"/>
                              <a:alpha val="39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2055"/>
                        <wps:cNvSpPr>
                          <a:spLocks noEditPoints="1"/>
                        </wps:cNvSpPr>
                        <wps:spPr bwMode="auto">
                          <a:xfrm>
                            <a:off x="5666" y="4406"/>
                            <a:ext cx="405" cy="772"/>
                          </a:xfrm>
                          <a:custGeom>
                            <a:avLst/>
                            <a:gdLst>
                              <a:gd name="T0" fmla="*/ 1536 w 1536"/>
                              <a:gd name="T1" fmla="*/ 2197 h 2490"/>
                              <a:gd name="T2" fmla="*/ 1535 w 1536"/>
                              <a:gd name="T3" fmla="*/ 2328 h 2490"/>
                              <a:gd name="T4" fmla="*/ 1052 w 1536"/>
                              <a:gd name="T5" fmla="*/ 2340 h 2490"/>
                              <a:gd name="T6" fmla="*/ 1092 w 1536"/>
                              <a:gd name="T7" fmla="*/ 2128 h 2490"/>
                              <a:gd name="T8" fmla="*/ 1119 w 1536"/>
                              <a:gd name="T9" fmla="*/ 1936 h 2490"/>
                              <a:gd name="T10" fmla="*/ 1133 w 1536"/>
                              <a:gd name="T11" fmla="*/ 1764 h 2490"/>
                              <a:gd name="T12" fmla="*/ 1133 w 1536"/>
                              <a:gd name="T13" fmla="*/ 1618 h 2490"/>
                              <a:gd name="T14" fmla="*/ 1115 w 1536"/>
                              <a:gd name="T15" fmla="*/ 1487 h 2490"/>
                              <a:gd name="T16" fmla="*/ 1090 w 1536"/>
                              <a:gd name="T17" fmla="*/ 1383 h 2490"/>
                              <a:gd name="T18" fmla="*/ 1063 w 1536"/>
                              <a:gd name="T19" fmla="*/ 1318 h 2490"/>
                              <a:gd name="T20" fmla="*/ 1030 w 1536"/>
                              <a:gd name="T21" fmla="*/ 1273 h 2490"/>
                              <a:gd name="T22" fmla="*/ 990 w 1536"/>
                              <a:gd name="T23" fmla="*/ 1251 h 2490"/>
                              <a:gd name="T24" fmla="*/ 929 w 1536"/>
                              <a:gd name="T25" fmla="*/ 1251 h 2490"/>
                              <a:gd name="T26" fmla="*/ 848 w 1536"/>
                              <a:gd name="T27" fmla="*/ 1272 h 2490"/>
                              <a:gd name="T28" fmla="*/ 765 w 1536"/>
                              <a:gd name="T29" fmla="*/ 1315 h 2490"/>
                              <a:gd name="T30" fmla="*/ 678 w 1536"/>
                              <a:gd name="T31" fmla="*/ 1377 h 2490"/>
                              <a:gd name="T32" fmla="*/ 196 w 1536"/>
                              <a:gd name="T33" fmla="*/ 2490 h 2490"/>
                              <a:gd name="T34" fmla="*/ 156 w 1536"/>
                              <a:gd name="T35" fmla="*/ 2208 h 2490"/>
                              <a:gd name="T36" fmla="*/ 134 w 1536"/>
                              <a:gd name="T37" fmla="*/ 1894 h 2490"/>
                              <a:gd name="T38" fmla="*/ 121 w 1536"/>
                              <a:gd name="T39" fmla="*/ 1577 h 2490"/>
                              <a:gd name="T40" fmla="*/ 100 w 1536"/>
                              <a:gd name="T41" fmla="*/ 1300 h 2490"/>
                              <a:gd name="T42" fmla="*/ 84 w 1536"/>
                              <a:gd name="T43" fmla="*/ 929 h 2490"/>
                              <a:gd name="T44" fmla="*/ 66 w 1536"/>
                              <a:gd name="T45" fmla="*/ 562 h 2490"/>
                              <a:gd name="T46" fmla="*/ 33 w 1536"/>
                              <a:gd name="T47" fmla="*/ 291 h 2490"/>
                              <a:gd name="T48" fmla="*/ 665 w 1536"/>
                              <a:gd name="T49" fmla="*/ 1199 h 2490"/>
                              <a:gd name="T50" fmla="*/ 766 w 1536"/>
                              <a:gd name="T51" fmla="*/ 1137 h 2490"/>
                              <a:gd name="T52" fmla="*/ 867 w 1536"/>
                              <a:gd name="T53" fmla="*/ 1095 h 2490"/>
                              <a:gd name="T54" fmla="*/ 968 w 1536"/>
                              <a:gd name="T55" fmla="*/ 1071 h 2490"/>
                              <a:gd name="T56" fmla="*/ 1064 w 1536"/>
                              <a:gd name="T57" fmla="*/ 1066 h 2490"/>
                              <a:gd name="T58" fmla="*/ 1139 w 1536"/>
                              <a:gd name="T59" fmla="*/ 1076 h 2490"/>
                              <a:gd name="T60" fmla="*/ 1206 w 1536"/>
                              <a:gd name="T61" fmla="*/ 1098 h 2490"/>
                              <a:gd name="T62" fmla="*/ 1268 w 1536"/>
                              <a:gd name="T63" fmla="*/ 1133 h 2490"/>
                              <a:gd name="T64" fmla="*/ 1324 w 1536"/>
                              <a:gd name="T65" fmla="*/ 1180 h 2490"/>
                              <a:gd name="T66" fmla="*/ 1373 w 1536"/>
                              <a:gd name="T67" fmla="*/ 1240 h 2490"/>
                              <a:gd name="T68" fmla="*/ 1416 w 1536"/>
                              <a:gd name="T69" fmla="*/ 1313 h 2490"/>
                              <a:gd name="T70" fmla="*/ 1452 w 1536"/>
                              <a:gd name="T71" fmla="*/ 1399 h 2490"/>
                              <a:gd name="T72" fmla="*/ 1481 w 1536"/>
                              <a:gd name="T73" fmla="*/ 1499 h 2490"/>
                              <a:gd name="T74" fmla="*/ 1507 w 1536"/>
                              <a:gd name="T75" fmla="*/ 1632 h 2490"/>
                              <a:gd name="T76" fmla="*/ 1523 w 1536"/>
                              <a:gd name="T77" fmla="*/ 1791 h 2490"/>
                              <a:gd name="T78" fmla="*/ 1534 w 1536"/>
                              <a:gd name="T79" fmla="*/ 1976 h 2490"/>
                              <a:gd name="T80" fmla="*/ 1041 w 1536"/>
                              <a:gd name="T81" fmla="*/ 1514 h 2490"/>
                              <a:gd name="T82" fmla="*/ 963 w 1536"/>
                              <a:gd name="T83" fmla="*/ 1687 h 2490"/>
                              <a:gd name="T84" fmla="*/ 899 w 1536"/>
                              <a:gd name="T85" fmla="*/ 1863 h 2490"/>
                              <a:gd name="T86" fmla="*/ 849 w 1536"/>
                              <a:gd name="T87" fmla="*/ 2040 h 2490"/>
                              <a:gd name="T88" fmla="*/ 813 w 1536"/>
                              <a:gd name="T89" fmla="*/ 2222 h 2490"/>
                              <a:gd name="T90" fmla="*/ 735 w 1536"/>
                              <a:gd name="T91" fmla="*/ 2020 h 2490"/>
                              <a:gd name="T92" fmla="*/ 804 w 1536"/>
                              <a:gd name="T93" fmla="*/ 1829 h 2490"/>
                              <a:gd name="T94" fmla="*/ 882 w 1536"/>
                              <a:gd name="T95" fmla="*/ 1653 h 2490"/>
                              <a:gd name="T96" fmla="*/ 969 w 1536"/>
                              <a:gd name="T97" fmla="*/ 1492 h 24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536" h="2490">
                                <a:moveTo>
                                  <a:pt x="1536" y="2131"/>
                                </a:moveTo>
                                <a:lnTo>
                                  <a:pt x="1536" y="2150"/>
                                </a:lnTo>
                                <a:lnTo>
                                  <a:pt x="1536" y="2172"/>
                                </a:lnTo>
                                <a:lnTo>
                                  <a:pt x="1536" y="2197"/>
                                </a:lnTo>
                                <a:lnTo>
                                  <a:pt x="1536" y="2225"/>
                                </a:lnTo>
                                <a:lnTo>
                                  <a:pt x="1536" y="2256"/>
                                </a:lnTo>
                                <a:lnTo>
                                  <a:pt x="1536" y="2290"/>
                                </a:lnTo>
                                <a:lnTo>
                                  <a:pt x="1535" y="2328"/>
                                </a:lnTo>
                                <a:lnTo>
                                  <a:pt x="1535" y="2370"/>
                                </a:lnTo>
                                <a:lnTo>
                                  <a:pt x="1027" y="2453"/>
                                </a:lnTo>
                                <a:lnTo>
                                  <a:pt x="1041" y="2396"/>
                                </a:lnTo>
                                <a:lnTo>
                                  <a:pt x="1052" y="2340"/>
                                </a:lnTo>
                                <a:lnTo>
                                  <a:pt x="1063" y="2285"/>
                                </a:lnTo>
                                <a:lnTo>
                                  <a:pt x="1074" y="2232"/>
                                </a:lnTo>
                                <a:lnTo>
                                  <a:pt x="1084" y="2179"/>
                                </a:lnTo>
                                <a:lnTo>
                                  <a:pt x="1092" y="2128"/>
                                </a:lnTo>
                                <a:lnTo>
                                  <a:pt x="1101" y="2078"/>
                                </a:lnTo>
                                <a:lnTo>
                                  <a:pt x="1108" y="2030"/>
                                </a:lnTo>
                                <a:lnTo>
                                  <a:pt x="1114" y="1983"/>
                                </a:lnTo>
                                <a:lnTo>
                                  <a:pt x="1119" y="1936"/>
                                </a:lnTo>
                                <a:lnTo>
                                  <a:pt x="1123" y="1892"/>
                                </a:lnTo>
                                <a:lnTo>
                                  <a:pt x="1128" y="1848"/>
                                </a:lnTo>
                                <a:lnTo>
                                  <a:pt x="1131" y="1805"/>
                                </a:lnTo>
                                <a:lnTo>
                                  <a:pt x="1133" y="1764"/>
                                </a:lnTo>
                                <a:lnTo>
                                  <a:pt x="1134" y="1725"/>
                                </a:lnTo>
                                <a:lnTo>
                                  <a:pt x="1135" y="1685"/>
                                </a:lnTo>
                                <a:lnTo>
                                  <a:pt x="1134" y="1651"/>
                                </a:lnTo>
                                <a:lnTo>
                                  <a:pt x="1133" y="1618"/>
                                </a:lnTo>
                                <a:lnTo>
                                  <a:pt x="1130" y="1584"/>
                                </a:lnTo>
                                <a:lnTo>
                                  <a:pt x="1126" y="1551"/>
                                </a:lnTo>
                                <a:lnTo>
                                  <a:pt x="1121" y="1519"/>
                                </a:lnTo>
                                <a:lnTo>
                                  <a:pt x="1115" y="1487"/>
                                </a:lnTo>
                                <a:lnTo>
                                  <a:pt x="1109" y="1456"/>
                                </a:lnTo>
                                <a:lnTo>
                                  <a:pt x="1103" y="1425"/>
                                </a:lnTo>
                                <a:lnTo>
                                  <a:pt x="1097" y="1403"/>
                                </a:lnTo>
                                <a:lnTo>
                                  <a:pt x="1090" y="1383"/>
                                </a:lnTo>
                                <a:lnTo>
                                  <a:pt x="1084" y="1364"/>
                                </a:lnTo>
                                <a:lnTo>
                                  <a:pt x="1078" y="1348"/>
                                </a:lnTo>
                                <a:lnTo>
                                  <a:pt x="1071" y="1332"/>
                                </a:lnTo>
                                <a:lnTo>
                                  <a:pt x="1063" y="1318"/>
                                </a:lnTo>
                                <a:lnTo>
                                  <a:pt x="1055" y="1304"/>
                                </a:lnTo>
                                <a:lnTo>
                                  <a:pt x="1048" y="1293"/>
                                </a:lnTo>
                                <a:lnTo>
                                  <a:pt x="1039" y="1283"/>
                                </a:lnTo>
                                <a:lnTo>
                                  <a:pt x="1030" y="1273"/>
                                </a:lnTo>
                                <a:lnTo>
                                  <a:pt x="1021" y="1266"/>
                                </a:lnTo>
                                <a:lnTo>
                                  <a:pt x="1011" y="1260"/>
                                </a:lnTo>
                                <a:lnTo>
                                  <a:pt x="1000" y="1254"/>
                                </a:lnTo>
                                <a:lnTo>
                                  <a:pt x="990" y="1251"/>
                                </a:lnTo>
                                <a:lnTo>
                                  <a:pt x="979" y="1249"/>
                                </a:lnTo>
                                <a:lnTo>
                                  <a:pt x="968" y="1248"/>
                                </a:lnTo>
                                <a:lnTo>
                                  <a:pt x="948" y="1249"/>
                                </a:lnTo>
                                <a:lnTo>
                                  <a:pt x="929" y="1251"/>
                                </a:lnTo>
                                <a:lnTo>
                                  <a:pt x="909" y="1254"/>
                                </a:lnTo>
                                <a:lnTo>
                                  <a:pt x="889" y="1259"/>
                                </a:lnTo>
                                <a:lnTo>
                                  <a:pt x="869" y="1265"/>
                                </a:lnTo>
                                <a:lnTo>
                                  <a:pt x="848" y="1272"/>
                                </a:lnTo>
                                <a:lnTo>
                                  <a:pt x="828" y="1280"/>
                                </a:lnTo>
                                <a:lnTo>
                                  <a:pt x="808" y="1291"/>
                                </a:lnTo>
                                <a:lnTo>
                                  <a:pt x="786" y="1302"/>
                                </a:lnTo>
                                <a:lnTo>
                                  <a:pt x="765" y="1315"/>
                                </a:lnTo>
                                <a:lnTo>
                                  <a:pt x="743" y="1328"/>
                                </a:lnTo>
                                <a:lnTo>
                                  <a:pt x="723" y="1343"/>
                                </a:lnTo>
                                <a:lnTo>
                                  <a:pt x="700" y="1359"/>
                                </a:lnTo>
                                <a:lnTo>
                                  <a:pt x="678" y="1377"/>
                                </a:lnTo>
                                <a:lnTo>
                                  <a:pt x="655" y="1396"/>
                                </a:lnTo>
                                <a:lnTo>
                                  <a:pt x="634" y="1416"/>
                                </a:lnTo>
                                <a:lnTo>
                                  <a:pt x="599" y="2414"/>
                                </a:lnTo>
                                <a:lnTo>
                                  <a:pt x="196" y="2490"/>
                                </a:lnTo>
                                <a:lnTo>
                                  <a:pt x="170" y="2384"/>
                                </a:lnTo>
                                <a:lnTo>
                                  <a:pt x="347" y="2359"/>
                                </a:lnTo>
                                <a:lnTo>
                                  <a:pt x="333" y="2181"/>
                                </a:lnTo>
                                <a:lnTo>
                                  <a:pt x="156" y="2208"/>
                                </a:lnTo>
                                <a:lnTo>
                                  <a:pt x="137" y="2113"/>
                                </a:lnTo>
                                <a:lnTo>
                                  <a:pt x="326" y="2093"/>
                                </a:lnTo>
                                <a:lnTo>
                                  <a:pt x="310" y="1872"/>
                                </a:lnTo>
                                <a:lnTo>
                                  <a:pt x="134" y="1894"/>
                                </a:lnTo>
                                <a:lnTo>
                                  <a:pt x="121" y="1797"/>
                                </a:lnTo>
                                <a:lnTo>
                                  <a:pt x="303" y="1780"/>
                                </a:lnTo>
                                <a:lnTo>
                                  <a:pt x="285" y="1551"/>
                                </a:lnTo>
                                <a:lnTo>
                                  <a:pt x="121" y="1577"/>
                                </a:lnTo>
                                <a:lnTo>
                                  <a:pt x="97" y="1474"/>
                                </a:lnTo>
                                <a:lnTo>
                                  <a:pt x="274" y="1452"/>
                                </a:lnTo>
                                <a:lnTo>
                                  <a:pt x="261" y="1266"/>
                                </a:lnTo>
                                <a:lnTo>
                                  <a:pt x="100" y="1300"/>
                                </a:lnTo>
                                <a:lnTo>
                                  <a:pt x="80" y="1184"/>
                                </a:lnTo>
                                <a:lnTo>
                                  <a:pt x="251" y="1164"/>
                                </a:lnTo>
                                <a:lnTo>
                                  <a:pt x="231" y="902"/>
                                </a:lnTo>
                                <a:lnTo>
                                  <a:pt x="84" y="929"/>
                                </a:lnTo>
                                <a:lnTo>
                                  <a:pt x="66" y="824"/>
                                </a:lnTo>
                                <a:lnTo>
                                  <a:pt x="224" y="792"/>
                                </a:lnTo>
                                <a:lnTo>
                                  <a:pt x="203" y="532"/>
                                </a:lnTo>
                                <a:lnTo>
                                  <a:pt x="66" y="562"/>
                                </a:lnTo>
                                <a:lnTo>
                                  <a:pt x="41" y="453"/>
                                </a:lnTo>
                                <a:lnTo>
                                  <a:pt x="192" y="418"/>
                                </a:lnTo>
                                <a:lnTo>
                                  <a:pt x="179" y="238"/>
                                </a:lnTo>
                                <a:lnTo>
                                  <a:pt x="33" y="291"/>
                                </a:lnTo>
                                <a:lnTo>
                                  <a:pt x="0" y="168"/>
                                </a:lnTo>
                                <a:lnTo>
                                  <a:pt x="685" y="0"/>
                                </a:lnTo>
                                <a:lnTo>
                                  <a:pt x="640" y="1217"/>
                                </a:lnTo>
                                <a:lnTo>
                                  <a:pt x="665" y="1199"/>
                                </a:lnTo>
                                <a:lnTo>
                                  <a:pt x="691" y="1182"/>
                                </a:lnTo>
                                <a:lnTo>
                                  <a:pt x="715" y="1165"/>
                                </a:lnTo>
                                <a:lnTo>
                                  <a:pt x="740" y="1151"/>
                                </a:lnTo>
                                <a:lnTo>
                                  <a:pt x="766" y="1137"/>
                                </a:lnTo>
                                <a:lnTo>
                                  <a:pt x="791" y="1125"/>
                                </a:lnTo>
                                <a:lnTo>
                                  <a:pt x="816" y="1113"/>
                                </a:lnTo>
                                <a:lnTo>
                                  <a:pt x="842" y="1103"/>
                                </a:lnTo>
                                <a:lnTo>
                                  <a:pt x="867" y="1095"/>
                                </a:lnTo>
                                <a:lnTo>
                                  <a:pt x="892" y="1086"/>
                                </a:lnTo>
                                <a:lnTo>
                                  <a:pt x="917" y="1080"/>
                                </a:lnTo>
                                <a:lnTo>
                                  <a:pt x="943" y="1075"/>
                                </a:lnTo>
                                <a:lnTo>
                                  <a:pt x="968" y="1071"/>
                                </a:lnTo>
                                <a:lnTo>
                                  <a:pt x="994" y="1068"/>
                                </a:lnTo>
                                <a:lnTo>
                                  <a:pt x="1019" y="1067"/>
                                </a:lnTo>
                                <a:lnTo>
                                  <a:pt x="1045" y="1066"/>
                                </a:lnTo>
                                <a:lnTo>
                                  <a:pt x="1064" y="1066"/>
                                </a:lnTo>
                                <a:lnTo>
                                  <a:pt x="1083" y="1068"/>
                                </a:lnTo>
                                <a:lnTo>
                                  <a:pt x="1103" y="1069"/>
                                </a:lnTo>
                                <a:lnTo>
                                  <a:pt x="1120" y="1072"/>
                                </a:lnTo>
                                <a:lnTo>
                                  <a:pt x="1139" y="1076"/>
                                </a:lnTo>
                                <a:lnTo>
                                  <a:pt x="1157" y="1080"/>
                                </a:lnTo>
                                <a:lnTo>
                                  <a:pt x="1173" y="1085"/>
                                </a:lnTo>
                                <a:lnTo>
                                  <a:pt x="1191" y="1092"/>
                                </a:lnTo>
                                <a:lnTo>
                                  <a:pt x="1206" y="1098"/>
                                </a:lnTo>
                                <a:lnTo>
                                  <a:pt x="1223" y="1105"/>
                                </a:lnTo>
                                <a:lnTo>
                                  <a:pt x="1238" y="1113"/>
                                </a:lnTo>
                                <a:lnTo>
                                  <a:pt x="1254" y="1123"/>
                                </a:lnTo>
                                <a:lnTo>
                                  <a:pt x="1268" y="1133"/>
                                </a:lnTo>
                                <a:lnTo>
                                  <a:pt x="1283" y="1143"/>
                                </a:lnTo>
                                <a:lnTo>
                                  <a:pt x="1297" y="1155"/>
                                </a:lnTo>
                                <a:lnTo>
                                  <a:pt x="1311" y="1167"/>
                                </a:lnTo>
                                <a:lnTo>
                                  <a:pt x="1324" y="1180"/>
                                </a:lnTo>
                                <a:lnTo>
                                  <a:pt x="1337" y="1194"/>
                                </a:lnTo>
                                <a:lnTo>
                                  <a:pt x="1349" y="1209"/>
                                </a:lnTo>
                                <a:lnTo>
                                  <a:pt x="1362" y="1224"/>
                                </a:lnTo>
                                <a:lnTo>
                                  <a:pt x="1373" y="1240"/>
                                </a:lnTo>
                                <a:lnTo>
                                  <a:pt x="1384" y="1258"/>
                                </a:lnTo>
                                <a:lnTo>
                                  <a:pt x="1395" y="1275"/>
                                </a:lnTo>
                                <a:lnTo>
                                  <a:pt x="1405" y="1294"/>
                                </a:lnTo>
                                <a:lnTo>
                                  <a:pt x="1416" y="1313"/>
                                </a:lnTo>
                                <a:lnTo>
                                  <a:pt x="1425" y="1333"/>
                                </a:lnTo>
                                <a:lnTo>
                                  <a:pt x="1434" y="1354"/>
                                </a:lnTo>
                                <a:lnTo>
                                  <a:pt x="1444" y="1376"/>
                                </a:lnTo>
                                <a:lnTo>
                                  <a:pt x="1452" y="1399"/>
                                </a:lnTo>
                                <a:lnTo>
                                  <a:pt x="1459" y="1422"/>
                                </a:lnTo>
                                <a:lnTo>
                                  <a:pt x="1466" y="1445"/>
                                </a:lnTo>
                                <a:lnTo>
                                  <a:pt x="1474" y="1470"/>
                                </a:lnTo>
                                <a:lnTo>
                                  <a:pt x="1481" y="1499"/>
                                </a:lnTo>
                                <a:lnTo>
                                  <a:pt x="1488" y="1531"/>
                                </a:lnTo>
                                <a:lnTo>
                                  <a:pt x="1495" y="1563"/>
                                </a:lnTo>
                                <a:lnTo>
                                  <a:pt x="1500" y="1596"/>
                                </a:lnTo>
                                <a:lnTo>
                                  <a:pt x="1507" y="1632"/>
                                </a:lnTo>
                                <a:lnTo>
                                  <a:pt x="1512" y="1669"/>
                                </a:lnTo>
                                <a:lnTo>
                                  <a:pt x="1516" y="1708"/>
                                </a:lnTo>
                                <a:lnTo>
                                  <a:pt x="1520" y="1748"/>
                                </a:lnTo>
                                <a:lnTo>
                                  <a:pt x="1523" y="1791"/>
                                </a:lnTo>
                                <a:lnTo>
                                  <a:pt x="1527" y="1835"/>
                                </a:lnTo>
                                <a:lnTo>
                                  <a:pt x="1529" y="1880"/>
                                </a:lnTo>
                                <a:lnTo>
                                  <a:pt x="1532" y="1927"/>
                                </a:lnTo>
                                <a:lnTo>
                                  <a:pt x="1534" y="1976"/>
                                </a:lnTo>
                                <a:lnTo>
                                  <a:pt x="1535" y="2025"/>
                                </a:lnTo>
                                <a:lnTo>
                                  <a:pt x="1536" y="2077"/>
                                </a:lnTo>
                                <a:lnTo>
                                  <a:pt x="1536" y="2131"/>
                                </a:lnTo>
                                <a:close/>
                                <a:moveTo>
                                  <a:pt x="1041" y="1514"/>
                                </a:moveTo>
                                <a:lnTo>
                                  <a:pt x="1020" y="1557"/>
                                </a:lnTo>
                                <a:lnTo>
                                  <a:pt x="1000" y="1600"/>
                                </a:lnTo>
                                <a:lnTo>
                                  <a:pt x="982" y="1644"/>
                                </a:lnTo>
                                <a:lnTo>
                                  <a:pt x="963" y="1687"/>
                                </a:lnTo>
                                <a:lnTo>
                                  <a:pt x="945" y="1731"/>
                                </a:lnTo>
                                <a:lnTo>
                                  <a:pt x="930" y="1774"/>
                                </a:lnTo>
                                <a:lnTo>
                                  <a:pt x="914" y="1818"/>
                                </a:lnTo>
                                <a:lnTo>
                                  <a:pt x="899" y="1863"/>
                                </a:lnTo>
                                <a:lnTo>
                                  <a:pt x="885" y="1906"/>
                                </a:lnTo>
                                <a:lnTo>
                                  <a:pt x="873" y="1951"/>
                                </a:lnTo>
                                <a:lnTo>
                                  <a:pt x="860" y="1995"/>
                                </a:lnTo>
                                <a:lnTo>
                                  <a:pt x="849" y="2040"/>
                                </a:lnTo>
                                <a:lnTo>
                                  <a:pt x="839" y="2086"/>
                                </a:lnTo>
                                <a:lnTo>
                                  <a:pt x="829" y="2130"/>
                                </a:lnTo>
                                <a:lnTo>
                                  <a:pt x="821" y="2176"/>
                                </a:lnTo>
                                <a:lnTo>
                                  <a:pt x="813" y="2222"/>
                                </a:lnTo>
                                <a:lnTo>
                                  <a:pt x="688" y="2175"/>
                                </a:lnTo>
                                <a:lnTo>
                                  <a:pt x="703" y="2122"/>
                                </a:lnTo>
                                <a:lnTo>
                                  <a:pt x="718" y="2071"/>
                                </a:lnTo>
                                <a:lnTo>
                                  <a:pt x="735" y="2020"/>
                                </a:lnTo>
                                <a:lnTo>
                                  <a:pt x="752" y="1971"/>
                                </a:lnTo>
                                <a:lnTo>
                                  <a:pt x="768" y="1923"/>
                                </a:lnTo>
                                <a:lnTo>
                                  <a:pt x="786" y="1875"/>
                                </a:lnTo>
                                <a:lnTo>
                                  <a:pt x="804" y="1829"/>
                                </a:lnTo>
                                <a:lnTo>
                                  <a:pt x="823" y="1784"/>
                                </a:lnTo>
                                <a:lnTo>
                                  <a:pt x="842" y="1739"/>
                                </a:lnTo>
                                <a:lnTo>
                                  <a:pt x="861" y="1695"/>
                                </a:lnTo>
                                <a:lnTo>
                                  <a:pt x="882" y="1653"/>
                                </a:lnTo>
                                <a:lnTo>
                                  <a:pt x="903" y="1611"/>
                                </a:lnTo>
                                <a:lnTo>
                                  <a:pt x="925" y="1571"/>
                                </a:lnTo>
                                <a:lnTo>
                                  <a:pt x="946" y="1531"/>
                                </a:lnTo>
                                <a:lnTo>
                                  <a:pt x="969" y="1492"/>
                                </a:lnTo>
                                <a:lnTo>
                                  <a:pt x="993" y="1454"/>
                                </a:lnTo>
                                <a:lnTo>
                                  <a:pt x="1041" y="1514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bg2">
                                  <a:lumMod val="100000"/>
                                  <a:lumOff val="0"/>
                                  <a:alpha val="85001"/>
                                </a:schemeClr>
                              </a:gs>
                              <a:gs pos="100000">
                                <a:schemeClr val="accent3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2056"/>
                        <wps:cNvSpPr>
                          <a:spLocks noEditPoints="1"/>
                        </wps:cNvSpPr>
                        <wps:spPr bwMode="auto">
                          <a:xfrm>
                            <a:off x="6739" y="4596"/>
                            <a:ext cx="278" cy="570"/>
                          </a:xfrm>
                          <a:custGeom>
                            <a:avLst/>
                            <a:gdLst>
                              <a:gd name="T0" fmla="*/ 690 w 978"/>
                              <a:gd name="T1" fmla="*/ 684 h 1803"/>
                              <a:gd name="T2" fmla="*/ 903 w 978"/>
                              <a:gd name="T3" fmla="*/ 1044 h 1803"/>
                              <a:gd name="T4" fmla="*/ 349 w 978"/>
                              <a:gd name="T5" fmla="*/ 1803 h 1803"/>
                              <a:gd name="T6" fmla="*/ 122 w 978"/>
                              <a:gd name="T7" fmla="*/ 834 h 1803"/>
                              <a:gd name="T8" fmla="*/ 58 w 978"/>
                              <a:gd name="T9" fmla="*/ 732 h 1803"/>
                              <a:gd name="T10" fmla="*/ 294 w 978"/>
                              <a:gd name="T11" fmla="*/ 56 h 1803"/>
                              <a:gd name="T12" fmla="*/ 978 w 978"/>
                              <a:gd name="T13" fmla="*/ 524 h 1803"/>
                              <a:gd name="T14" fmla="*/ 628 w 978"/>
                              <a:gd name="T15" fmla="*/ 284 h 1803"/>
                              <a:gd name="T16" fmla="*/ 618 w 978"/>
                              <a:gd name="T17" fmla="*/ 252 h 1803"/>
                              <a:gd name="T18" fmla="*/ 602 w 978"/>
                              <a:gd name="T19" fmla="*/ 227 h 1803"/>
                              <a:gd name="T20" fmla="*/ 578 w 978"/>
                              <a:gd name="T21" fmla="*/ 211 h 1803"/>
                              <a:gd name="T22" fmla="*/ 545 w 978"/>
                              <a:gd name="T23" fmla="*/ 201 h 1803"/>
                              <a:gd name="T24" fmla="*/ 507 w 978"/>
                              <a:gd name="T25" fmla="*/ 200 h 1803"/>
                              <a:gd name="T26" fmla="*/ 471 w 978"/>
                              <a:gd name="T27" fmla="*/ 206 h 1803"/>
                              <a:gd name="T28" fmla="*/ 444 w 978"/>
                              <a:gd name="T29" fmla="*/ 221 h 1803"/>
                              <a:gd name="T30" fmla="*/ 425 w 978"/>
                              <a:gd name="T31" fmla="*/ 243 h 1803"/>
                              <a:gd name="T32" fmla="*/ 413 w 978"/>
                              <a:gd name="T33" fmla="*/ 273 h 1803"/>
                              <a:gd name="T34" fmla="*/ 409 w 978"/>
                              <a:gd name="T35" fmla="*/ 310 h 1803"/>
                              <a:gd name="T36" fmla="*/ 413 w 978"/>
                              <a:gd name="T37" fmla="*/ 349 h 1803"/>
                              <a:gd name="T38" fmla="*/ 425 w 978"/>
                              <a:gd name="T39" fmla="*/ 379 h 1803"/>
                              <a:gd name="T40" fmla="*/ 444 w 978"/>
                              <a:gd name="T41" fmla="*/ 400 h 1803"/>
                              <a:gd name="T42" fmla="*/ 471 w 978"/>
                              <a:gd name="T43" fmla="*/ 415 h 1803"/>
                              <a:gd name="T44" fmla="*/ 507 w 978"/>
                              <a:gd name="T45" fmla="*/ 421 h 1803"/>
                              <a:gd name="T46" fmla="*/ 545 w 978"/>
                              <a:gd name="T47" fmla="*/ 420 h 1803"/>
                              <a:gd name="T48" fmla="*/ 578 w 978"/>
                              <a:gd name="T49" fmla="*/ 411 h 1803"/>
                              <a:gd name="T50" fmla="*/ 602 w 978"/>
                              <a:gd name="T51" fmla="*/ 394 h 1803"/>
                              <a:gd name="T52" fmla="*/ 618 w 978"/>
                              <a:gd name="T53" fmla="*/ 369 h 1803"/>
                              <a:gd name="T54" fmla="*/ 628 w 978"/>
                              <a:gd name="T55" fmla="*/ 336 h 1803"/>
                              <a:gd name="T56" fmla="*/ 581 w 978"/>
                              <a:gd name="T57" fmla="*/ 641 h 1803"/>
                              <a:gd name="T58" fmla="*/ 578 w 978"/>
                              <a:gd name="T59" fmla="*/ 611 h 1803"/>
                              <a:gd name="T60" fmla="*/ 570 w 978"/>
                              <a:gd name="T61" fmla="*/ 587 h 1803"/>
                              <a:gd name="T62" fmla="*/ 555 w 978"/>
                              <a:gd name="T63" fmla="*/ 570 h 1803"/>
                              <a:gd name="T64" fmla="*/ 533 w 978"/>
                              <a:gd name="T65" fmla="*/ 559 h 1803"/>
                              <a:gd name="T66" fmla="*/ 507 w 978"/>
                              <a:gd name="T67" fmla="*/ 554 h 1803"/>
                              <a:gd name="T68" fmla="*/ 475 w 978"/>
                              <a:gd name="T69" fmla="*/ 555 h 1803"/>
                              <a:gd name="T70" fmla="*/ 450 w 978"/>
                              <a:gd name="T71" fmla="*/ 562 h 1803"/>
                              <a:gd name="T72" fmla="*/ 431 w 978"/>
                              <a:gd name="T73" fmla="*/ 575 h 1803"/>
                              <a:gd name="T74" fmla="*/ 417 w 978"/>
                              <a:gd name="T75" fmla="*/ 594 h 1803"/>
                              <a:gd name="T76" fmla="*/ 410 w 978"/>
                              <a:gd name="T77" fmla="*/ 620 h 1803"/>
                              <a:gd name="T78" fmla="*/ 409 w 978"/>
                              <a:gd name="T79" fmla="*/ 652 h 1803"/>
                              <a:gd name="T80" fmla="*/ 414 w 978"/>
                              <a:gd name="T81" fmla="*/ 679 h 1803"/>
                              <a:gd name="T82" fmla="*/ 426 w 978"/>
                              <a:gd name="T83" fmla="*/ 699 h 1803"/>
                              <a:gd name="T84" fmla="*/ 443 w 978"/>
                              <a:gd name="T85" fmla="*/ 714 h 1803"/>
                              <a:gd name="T86" fmla="*/ 466 w 978"/>
                              <a:gd name="T87" fmla="*/ 723 h 1803"/>
                              <a:gd name="T88" fmla="*/ 497 w 978"/>
                              <a:gd name="T89" fmla="*/ 725 h 1803"/>
                              <a:gd name="T90" fmla="*/ 525 w 978"/>
                              <a:gd name="T91" fmla="*/ 723 h 1803"/>
                              <a:gd name="T92" fmla="*/ 548 w 978"/>
                              <a:gd name="T93" fmla="*/ 714 h 1803"/>
                              <a:gd name="T94" fmla="*/ 566 w 978"/>
                              <a:gd name="T95" fmla="*/ 699 h 1803"/>
                              <a:gd name="T96" fmla="*/ 576 w 978"/>
                              <a:gd name="T97" fmla="*/ 679 h 1803"/>
                              <a:gd name="T98" fmla="*/ 581 w 978"/>
                              <a:gd name="T99" fmla="*/ 652 h 18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978" h="1803">
                                <a:moveTo>
                                  <a:pt x="978" y="524"/>
                                </a:moveTo>
                                <a:lnTo>
                                  <a:pt x="958" y="664"/>
                                </a:lnTo>
                                <a:lnTo>
                                  <a:pt x="690" y="684"/>
                                </a:lnTo>
                                <a:lnTo>
                                  <a:pt x="669" y="846"/>
                                </a:lnTo>
                                <a:lnTo>
                                  <a:pt x="958" y="853"/>
                                </a:lnTo>
                                <a:lnTo>
                                  <a:pt x="903" y="1044"/>
                                </a:lnTo>
                                <a:lnTo>
                                  <a:pt x="647" y="1028"/>
                                </a:lnTo>
                                <a:lnTo>
                                  <a:pt x="546" y="1769"/>
                                </a:lnTo>
                                <a:lnTo>
                                  <a:pt x="349" y="1803"/>
                                </a:lnTo>
                                <a:lnTo>
                                  <a:pt x="323" y="1003"/>
                                </a:lnTo>
                                <a:lnTo>
                                  <a:pt x="82" y="986"/>
                                </a:lnTo>
                                <a:lnTo>
                                  <a:pt x="122" y="834"/>
                                </a:lnTo>
                                <a:lnTo>
                                  <a:pt x="321" y="838"/>
                                </a:lnTo>
                                <a:lnTo>
                                  <a:pt x="314" y="712"/>
                                </a:lnTo>
                                <a:lnTo>
                                  <a:pt x="58" y="732"/>
                                </a:lnTo>
                                <a:lnTo>
                                  <a:pt x="0" y="524"/>
                                </a:lnTo>
                                <a:lnTo>
                                  <a:pt x="308" y="524"/>
                                </a:lnTo>
                                <a:lnTo>
                                  <a:pt x="294" y="56"/>
                                </a:lnTo>
                                <a:lnTo>
                                  <a:pt x="787" y="0"/>
                                </a:lnTo>
                                <a:lnTo>
                                  <a:pt x="715" y="524"/>
                                </a:lnTo>
                                <a:lnTo>
                                  <a:pt x="978" y="524"/>
                                </a:lnTo>
                                <a:close/>
                                <a:moveTo>
                                  <a:pt x="630" y="310"/>
                                </a:moveTo>
                                <a:lnTo>
                                  <a:pt x="629" y="297"/>
                                </a:lnTo>
                                <a:lnTo>
                                  <a:pt x="628" y="284"/>
                                </a:lnTo>
                                <a:lnTo>
                                  <a:pt x="626" y="273"/>
                                </a:lnTo>
                                <a:lnTo>
                                  <a:pt x="623" y="261"/>
                                </a:lnTo>
                                <a:lnTo>
                                  <a:pt x="618" y="252"/>
                                </a:lnTo>
                                <a:lnTo>
                                  <a:pt x="614" y="243"/>
                                </a:lnTo>
                                <a:lnTo>
                                  <a:pt x="608" y="234"/>
                                </a:lnTo>
                                <a:lnTo>
                                  <a:pt x="602" y="227"/>
                                </a:lnTo>
                                <a:lnTo>
                                  <a:pt x="595" y="221"/>
                                </a:lnTo>
                                <a:lnTo>
                                  <a:pt x="586" y="216"/>
                                </a:lnTo>
                                <a:lnTo>
                                  <a:pt x="578" y="211"/>
                                </a:lnTo>
                                <a:lnTo>
                                  <a:pt x="568" y="206"/>
                                </a:lnTo>
                                <a:lnTo>
                                  <a:pt x="557" y="203"/>
                                </a:lnTo>
                                <a:lnTo>
                                  <a:pt x="545" y="201"/>
                                </a:lnTo>
                                <a:lnTo>
                                  <a:pt x="532" y="200"/>
                                </a:lnTo>
                                <a:lnTo>
                                  <a:pt x="520" y="200"/>
                                </a:lnTo>
                                <a:lnTo>
                                  <a:pt x="507" y="200"/>
                                </a:lnTo>
                                <a:lnTo>
                                  <a:pt x="493" y="201"/>
                                </a:lnTo>
                                <a:lnTo>
                                  <a:pt x="482" y="203"/>
                                </a:lnTo>
                                <a:lnTo>
                                  <a:pt x="471" y="206"/>
                                </a:lnTo>
                                <a:lnTo>
                                  <a:pt x="461" y="211"/>
                                </a:lnTo>
                                <a:lnTo>
                                  <a:pt x="453" y="216"/>
                                </a:lnTo>
                                <a:lnTo>
                                  <a:pt x="444" y="221"/>
                                </a:lnTo>
                                <a:lnTo>
                                  <a:pt x="437" y="227"/>
                                </a:lnTo>
                                <a:lnTo>
                                  <a:pt x="430" y="234"/>
                                </a:lnTo>
                                <a:lnTo>
                                  <a:pt x="425" y="243"/>
                                </a:lnTo>
                                <a:lnTo>
                                  <a:pt x="420" y="252"/>
                                </a:lnTo>
                                <a:lnTo>
                                  <a:pt x="416" y="261"/>
                                </a:lnTo>
                                <a:lnTo>
                                  <a:pt x="413" y="273"/>
                                </a:lnTo>
                                <a:lnTo>
                                  <a:pt x="411" y="284"/>
                                </a:lnTo>
                                <a:lnTo>
                                  <a:pt x="410" y="297"/>
                                </a:lnTo>
                                <a:lnTo>
                                  <a:pt x="409" y="310"/>
                                </a:lnTo>
                                <a:lnTo>
                                  <a:pt x="410" y="324"/>
                                </a:lnTo>
                                <a:lnTo>
                                  <a:pt x="411" y="336"/>
                                </a:lnTo>
                                <a:lnTo>
                                  <a:pt x="413" y="349"/>
                                </a:lnTo>
                                <a:lnTo>
                                  <a:pt x="416" y="360"/>
                                </a:lnTo>
                                <a:lnTo>
                                  <a:pt x="420" y="369"/>
                                </a:lnTo>
                                <a:lnTo>
                                  <a:pt x="425" y="379"/>
                                </a:lnTo>
                                <a:lnTo>
                                  <a:pt x="430" y="387"/>
                                </a:lnTo>
                                <a:lnTo>
                                  <a:pt x="437" y="394"/>
                                </a:lnTo>
                                <a:lnTo>
                                  <a:pt x="444" y="400"/>
                                </a:lnTo>
                                <a:lnTo>
                                  <a:pt x="453" y="407"/>
                                </a:lnTo>
                                <a:lnTo>
                                  <a:pt x="461" y="411"/>
                                </a:lnTo>
                                <a:lnTo>
                                  <a:pt x="471" y="415"/>
                                </a:lnTo>
                                <a:lnTo>
                                  <a:pt x="482" y="418"/>
                                </a:lnTo>
                                <a:lnTo>
                                  <a:pt x="493" y="420"/>
                                </a:lnTo>
                                <a:lnTo>
                                  <a:pt x="507" y="421"/>
                                </a:lnTo>
                                <a:lnTo>
                                  <a:pt x="520" y="422"/>
                                </a:lnTo>
                                <a:lnTo>
                                  <a:pt x="532" y="421"/>
                                </a:lnTo>
                                <a:lnTo>
                                  <a:pt x="545" y="420"/>
                                </a:lnTo>
                                <a:lnTo>
                                  <a:pt x="557" y="418"/>
                                </a:lnTo>
                                <a:lnTo>
                                  <a:pt x="568" y="415"/>
                                </a:lnTo>
                                <a:lnTo>
                                  <a:pt x="578" y="411"/>
                                </a:lnTo>
                                <a:lnTo>
                                  <a:pt x="586" y="407"/>
                                </a:lnTo>
                                <a:lnTo>
                                  <a:pt x="595" y="400"/>
                                </a:lnTo>
                                <a:lnTo>
                                  <a:pt x="602" y="394"/>
                                </a:lnTo>
                                <a:lnTo>
                                  <a:pt x="608" y="387"/>
                                </a:lnTo>
                                <a:lnTo>
                                  <a:pt x="614" y="379"/>
                                </a:lnTo>
                                <a:lnTo>
                                  <a:pt x="618" y="369"/>
                                </a:lnTo>
                                <a:lnTo>
                                  <a:pt x="623" y="360"/>
                                </a:lnTo>
                                <a:lnTo>
                                  <a:pt x="626" y="349"/>
                                </a:lnTo>
                                <a:lnTo>
                                  <a:pt x="628" y="336"/>
                                </a:lnTo>
                                <a:lnTo>
                                  <a:pt x="629" y="324"/>
                                </a:lnTo>
                                <a:lnTo>
                                  <a:pt x="630" y="310"/>
                                </a:lnTo>
                                <a:close/>
                                <a:moveTo>
                                  <a:pt x="581" y="641"/>
                                </a:moveTo>
                                <a:lnTo>
                                  <a:pt x="581" y="630"/>
                                </a:lnTo>
                                <a:lnTo>
                                  <a:pt x="580" y="620"/>
                                </a:lnTo>
                                <a:lnTo>
                                  <a:pt x="578" y="611"/>
                                </a:lnTo>
                                <a:lnTo>
                                  <a:pt x="576" y="602"/>
                                </a:lnTo>
                                <a:lnTo>
                                  <a:pt x="573" y="594"/>
                                </a:lnTo>
                                <a:lnTo>
                                  <a:pt x="570" y="587"/>
                                </a:lnTo>
                                <a:lnTo>
                                  <a:pt x="566" y="581"/>
                                </a:lnTo>
                                <a:lnTo>
                                  <a:pt x="560" y="575"/>
                                </a:lnTo>
                                <a:lnTo>
                                  <a:pt x="555" y="570"/>
                                </a:lnTo>
                                <a:lnTo>
                                  <a:pt x="548" y="565"/>
                                </a:lnTo>
                                <a:lnTo>
                                  <a:pt x="542" y="562"/>
                                </a:lnTo>
                                <a:lnTo>
                                  <a:pt x="533" y="559"/>
                                </a:lnTo>
                                <a:lnTo>
                                  <a:pt x="525" y="557"/>
                                </a:lnTo>
                                <a:lnTo>
                                  <a:pt x="517" y="555"/>
                                </a:lnTo>
                                <a:lnTo>
                                  <a:pt x="507" y="554"/>
                                </a:lnTo>
                                <a:lnTo>
                                  <a:pt x="497" y="554"/>
                                </a:lnTo>
                                <a:lnTo>
                                  <a:pt x="486" y="554"/>
                                </a:lnTo>
                                <a:lnTo>
                                  <a:pt x="475" y="555"/>
                                </a:lnTo>
                                <a:lnTo>
                                  <a:pt x="466" y="557"/>
                                </a:lnTo>
                                <a:lnTo>
                                  <a:pt x="458" y="559"/>
                                </a:lnTo>
                                <a:lnTo>
                                  <a:pt x="450" y="562"/>
                                </a:lnTo>
                                <a:lnTo>
                                  <a:pt x="443" y="565"/>
                                </a:lnTo>
                                <a:lnTo>
                                  <a:pt x="436" y="570"/>
                                </a:lnTo>
                                <a:lnTo>
                                  <a:pt x="431" y="575"/>
                                </a:lnTo>
                                <a:lnTo>
                                  <a:pt x="426" y="581"/>
                                </a:lnTo>
                                <a:lnTo>
                                  <a:pt x="422" y="587"/>
                                </a:lnTo>
                                <a:lnTo>
                                  <a:pt x="417" y="594"/>
                                </a:lnTo>
                                <a:lnTo>
                                  <a:pt x="414" y="602"/>
                                </a:lnTo>
                                <a:lnTo>
                                  <a:pt x="412" y="611"/>
                                </a:lnTo>
                                <a:lnTo>
                                  <a:pt x="410" y="620"/>
                                </a:lnTo>
                                <a:lnTo>
                                  <a:pt x="409" y="630"/>
                                </a:lnTo>
                                <a:lnTo>
                                  <a:pt x="409" y="641"/>
                                </a:lnTo>
                                <a:lnTo>
                                  <a:pt x="409" y="652"/>
                                </a:lnTo>
                                <a:lnTo>
                                  <a:pt x="410" y="661"/>
                                </a:lnTo>
                                <a:lnTo>
                                  <a:pt x="412" y="670"/>
                                </a:lnTo>
                                <a:lnTo>
                                  <a:pt x="414" y="679"/>
                                </a:lnTo>
                                <a:lnTo>
                                  <a:pt x="417" y="686"/>
                                </a:lnTo>
                                <a:lnTo>
                                  <a:pt x="422" y="693"/>
                                </a:lnTo>
                                <a:lnTo>
                                  <a:pt x="426" y="699"/>
                                </a:lnTo>
                                <a:lnTo>
                                  <a:pt x="431" y="704"/>
                                </a:lnTo>
                                <a:lnTo>
                                  <a:pt x="436" y="710"/>
                                </a:lnTo>
                                <a:lnTo>
                                  <a:pt x="443" y="714"/>
                                </a:lnTo>
                                <a:lnTo>
                                  <a:pt x="450" y="718"/>
                                </a:lnTo>
                                <a:lnTo>
                                  <a:pt x="458" y="720"/>
                                </a:lnTo>
                                <a:lnTo>
                                  <a:pt x="466" y="723"/>
                                </a:lnTo>
                                <a:lnTo>
                                  <a:pt x="475" y="724"/>
                                </a:lnTo>
                                <a:lnTo>
                                  <a:pt x="486" y="725"/>
                                </a:lnTo>
                                <a:lnTo>
                                  <a:pt x="497" y="725"/>
                                </a:lnTo>
                                <a:lnTo>
                                  <a:pt x="507" y="725"/>
                                </a:lnTo>
                                <a:lnTo>
                                  <a:pt x="517" y="724"/>
                                </a:lnTo>
                                <a:lnTo>
                                  <a:pt x="525" y="723"/>
                                </a:lnTo>
                                <a:lnTo>
                                  <a:pt x="533" y="720"/>
                                </a:lnTo>
                                <a:lnTo>
                                  <a:pt x="542" y="718"/>
                                </a:lnTo>
                                <a:lnTo>
                                  <a:pt x="548" y="714"/>
                                </a:lnTo>
                                <a:lnTo>
                                  <a:pt x="555" y="710"/>
                                </a:lnTo>
                                <a:lnTo>
                                  <a:pt x="560" y="704"/>
                                </a:lnTo>
                                <a:lnTo>
                                  <a:pt x="566" y="699"/>
                                </a:lnTo>
                                <a:lnTo>
                                  <a:pt x="570" y="693"/>
                                </a:lnTo>
                                <a:lnTo>
                                  <a:pt x="573" y="686"/>
                                </a:lnTo>
                                <a:lnTo>
                                  <a:pt x="576" y="679"/>
                                </a:lnTo>
                                <a:lnTo>
                                  <a:pt x="578" y="670"/>
                                </a:lnTo>
                                <a:lnTo>
                                  <a:pt x="580" y="661"/>
                                </a:lnTo>
                                <a:lnTo>
                                  <a:pt x="581" y="652"/>
                                </a:lnTo>
                                <a:lnTo>
                                  <a:pt x="581" y="6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  <a:lumOff val="0"/>
                              <a:alpha val="85001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2057"/>
                        <wps:cNvSpPr>
                          <a:spLocks noEditPoints="1"/>
                        </wps:cNvSpPr>
                        <wps:spPr bwMode="auto">
                          <a:xfrm>
                            <a:off x="7138" y="4380"/>
                            <a:ext cx="464" cy="770"/>
                          </a:xfrm>
                          <a:custGeom>
                            <a:avLst/>
                            <a:gdLst>
                              <a:gd name="T0" fmla="*/ 1536 w 1536"/>
                              <a:gd name="T1" fmla="*/ 2197 h 2490"/>
                              <a:gd name="T2" fmla="*/ 1535 w 1536"/>
                              <a:gd name="T3" fmla="*/ 2328 h 2490"/>
                              <a:gd name="T4" fmla="*/ 1053 w 1536"/>
                              <a:gd name="T5" fmla="*/ 2340 h 2490"/>
                              <a:gd name="T6" fmla="*/ 1093 w 1536"/>
                              <a:gd name="T7" fmla="*/ 2128 h 2490"/>
                              <a:gd name="T8" fmla="*/ 1120 w 1536"/>
                              <a:gd name="T9" fmla="*/ 1936 h 2490"/>
                              <a:gd name="T10" fmla="*/ 1133 w 1536"/>
                              <a:gd name="T11" fmla="*/ 1764 h 2490"/>
                              <a:gd name="T12" fmla="*/ 1132 w 1536"/>
                              <a:gd name="T13" fmla="*/ 1618 h 2490"/>
                              <a:gd name="T14" fmla="*/ 1116 w 1536"/>
                              <a:gd name="T15" fmla="*/ 1487 h 2490"/>
                              <a:gd name="T16" fmla="*/ 1091 w 1536"/>
                              <a:gd name="T17" fmla="*/ 1383 h 2490"/>
                              <a:gd name="T18" fmla="*/ 1064 w 1536"/>
                              <a:gd name="T19" fmla="*/ 1318 h 2490"/>
                              <a:gd name="T20" fmla="*/ 1030 w 1536"/>
                              <a:gd name="T21" fmla="*/ 1273 h 2490"/>
                              <a:gd name="T22" fmla="*/ 991 w 1536"/>
                              <a:gd name="T23" fmla="*/ 1251 h 2490"/>
                              <a:gd name="T24" fmla="*/ 929 w 1536"/>
                              <a:gd name="T25" fmla="*/ 1251 h 2490"/>
                              <a:gd name="T26" fmla="*/ 849 w 1536"/>
                              <a:gd name="T27" fmla="*/ 1272 h 2490"/>
                              <a:gd name="T28" fmla="*/ 766 w 1536"/>
                              <a:gd name="T29" fmla="*/ 1315 h 2490"/>
                              <a:gd name="T30" fmla="*/ 679 w 1536"/>
                              <a:gd name="T31" fmla="*/ 1377 h 2490"/>
                              <a:gd name="T32" fmla="*/ 196 w 1536"/>
                              <a:gd name="T33" fmla="*/ 2490 h 2490"/>
                              <a:gd name="T34" fmla="*/ 157 w 1536"/>
                              <a:gd name="T35" fmla="*/ 2208 h 2490"/>
                              <a:gd name="T36" fmla="*/ 135 w 1536"/>
                              <a:gd name="T37" fmla="*/ 1894 h 2490"/>
                              <a:gd name="T38" fmla="*/ 122 w 1536"/>
                              <a:gd name="T39" fmla="*/ 1577 h 2490"/>
                              <a:gd name="T40" fmla="*/ 101 w 1536"/>
                              <a:gd name="T41" fmla="*/ 1300 h 2490"/>
                              <a:gd name="T42" fmla="*/ 83 w 1536"/>
                              <a:gd name="T43" fmla="*/ 929 h 2490"/>
                              <a:gd name="T44" fmla="*/ 67 w 1536"/>
                              <a:gd name="T45" fmla="*/ 562 h 2490"/>
                              <a:gd name="T46" fmla="*/ 32 w 1536"/>
                              <a:gd name="T47" fmla="*/ 291 h 2490"/>
                              <a:gd name="T48" fmla="*/ 665 w 1536"/>
                              <a:gd name="T49" fmla="*/ 1199 h 2490"/>
                              <a:gd name="T50" fmla="*/ 766 w 1536"/>
                              <a:gd name="T51" fmla="*/ 1137 h 2490"/>
                              <a:gd name="T52" fmla="*/ 867 w 1536"/>
                              <a:gd name="T53" fmla="*/ 1095 h 2490"/>
                              <a:gd name="T54" fmla="*/ 969 w 1536"/>
                              <a:gd name="T55" fmla="*/ 1071 h 2490"/>
                              <a:gd name="T56" fmla="*/ 1065 w 1536"/>
                              <a:gd name="T57" fmla="*/ 1066 h 2490"/>
                              <a:gd name="T58" fmla="*/ 1139 w 1536"/>
                              <a:gd name="T59" fmla="*/ 1076 h 2490"/>
                              <a:gd name="T60" fmla="*/ 1207 w 1536"/>
                              <a:gd name="T61" fmla="*/ 1098 h 2490"/>
                              <a:gd name="T62" fmla="*/ 1269 w 1536"/>
                              <a:gd name="T63" fmla="*/ 1133 h 2490"/>
                              <a:gd name="T64" fmla="*/ 1324 w 1536"/>
                              <a:gd name="T65" fmla="*/ 1180 h 2490"/>
                              <a:gd name="T66" fmla="*/ 1374 w 1536"/>
                              <a:gd name="T67" fmla="*/ 1240 h 2490"/>
                              <a:gd name="T68" fmla="*/ 1416 w 1536"/>
                              <a:gd name="T69" fmla="*/ 1313 h 2490"/>
                              <a:gd name="T70" fmla="*/ 1451 w 1536"/>
                              <a:gd name="T71" fmla="*/ 1399 h 2490"/>
                              <a:gd name="T72" fmla="*/ 1481 w 1536"/>
                              <a:gd name="T73" fmla="*/ 1499 h 2490"/>
                              <a:gd name="T74" fmla="*/ 1506 w 1536"/>
                              <a:gd name="T75" fmla="*/ 1632 h 2490"/>
                              <a:gd name="T76" fmla="*/ 1524 w 1536"/>
                              <a:gd name="T77" fmla="*/ 1791 h 2490"/>
                              <a:gd name="T78" fmla="*/ 1533 w 1536"/>
                              <a:gd name="T79" fmla="*/ 1976 h 2490"/>
                              <a:gd name="T80" fmla="*/ 1041 w 1536"/>
                              <a:gd name="T81" fmla="*/ 1514 h 2490"/>
                              <a:gd name="T82" fmla="*/ 964 w 1536"/>
                              <a:gd name="T83" fmla="*/ 1687 h 2490"/>
                              <a:gd name="T84" fmla="*/ 899 w 1536"/>
                              <a:gd name="T85" fmla="*/ 1863 h 2490"/>
                              <a:gd name="T86" fmla="*/ 850 w 1536"/>
                              <a:gd name="T87" fmla="*/ 2040 h 2490"/>
                              <a:gd name="T88" fmla="*/ 813 w 1536"/>
                              <a:gd name="T89" fmla="*/ 2222 h 2490"/>
                              <a:gd name="T90" fmla="*/ 735 w 1536"/>
                              <a:gd name="T91" fmla="*/ 2020 h 2490"/>
                              <a:gd name="T92" fmla="*/ 804 w 1536"/>
                              <a:gd name="T93" fmla="*/ 1829 h 2490"/>
                              <a:gd name="T94" fmla="*/ 883 w 1536"/>
                              <a:gd name="T95" fmla="*/ 1653 h 2490"/>
                              <a:gd name="T96" fmla="*/ 970 w 1536"/>
                              <a:gd name="T97" fmla="*/ 1492 h 24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536" h="2490">
                                <a:moveTo>
                                  <a:pt x="1536" y="2131"/>
                                </a:moveTo>
                                <a:lnTo>
                                  <a:pt x="1536" y="2150"/>
                                </a:lnTo>
                                <a:lnTo>
                                  <a:pt x="1536" y="2172"/>
                                </a:lnTo>
                                <a:lnTo>
                                  <a:pt x="1536" y="2197"/>
                                </a:lnTo>
                                <a:lnTo>
                                  <a:pt x="1536" y="2225"/>
                                </a:lnTo>
                                <a:lnTo>
                                  <a:pt x="1535" y="2256"/>
                                </a:lnTo>
                                <a:lnTo>
                                  <a:pt x="1535" y="2290"/>
                                </a:lnTo>
                                <a:lnTo>
                                  <a:pt x="1535" y="2328"/>
                                </a:lnTo>
                                <a:lnTo>
                                  <a:pt x="1534" y="2370"/>
                                </a:lnTo>
                                <a:lnTo>
                                  <a:pt x="1028" y="2453"/>
                                </a:lnTo>
                                <a:lnTo>
                                  <a:pt x="1040" y="2396"/>
                                </a:lnTo>
                                <a:lnTo>
                                  <a:pt x="1053" y="2340"/>
                                </a:lnTo>
                                <a:lnTo>
                                  <a:pt x="1064" y="2285"/>
                                </a:lnTo>
                                <a:lnTo>
                                  <a:pt x="1074" y="2232"/>
                                </a:lnTo>
                                <a:lnTo>
                                  <a:pt x="1084" y="2179"/>
                                </a:lnTo>
                                <a:lnTo>
                                  <a:pt x="1093" y="2128"/>
                                </a:lnTo>
                                <a:lnTo>
                                  <a:pt x="1100" y="2078"/>
                                </a:lnTo>
                                <a:lnTo>
                                  <a:pt x="1108" y="2030"/>
                                </a:lnTo>
                                <a:lnTo>
                                  <a:pt x="1114" y="1983"/>
                                </a:lnTo>
                                <a:lnTo>
                                  <a:pt x="1120" y="1936"/>
                                </a:lnTo>
                                <a:lnTo>
                                  <a:pt x="1124" y="1892"/>
                                </a:lnTo>
                                <a:lnTo>
                                  <a:pt x="1128" y="1848"/>
                                </a:lnTo>
                                <a:lnTo>
                                  <a:pt x="1131" y="1805"/>
                                </a:lnTo>
                                <a:lnTo>
                                  <a:pt x="1133" y="1764"/>
                                </a:lnTo>
                                <a:lnTo>
                                  <a:pt x="1134" y="1725"/>
                                </a:lnTo>
                                <a:lnTo>
                                  <a:pt x="1134" y="1685"/>
                                </a:lnTo>
                                <a:lnTo>
                                  <a:pt x="1134" y="1651"/>
                                </a:lnTo>
                                <a:lnTo>
                                  <a:pt x="1132" y="1618"/>
                                </a:lnTo>
                                <a:lnTo>
                                  <a:pt x="1130" y="1584"/>
                                </a:lnTo>
                                <a:lnTo>
                                  <a:pt x="1126" y="1551"/>
                                </a:lnTo>
                                <a:lnTo>
                                  <a:pt x="1121" y="1519"/>
                                </a:lnTo>
                                <a:lnTo>
                                  <a:pt x="1116" y="1487"/>
                                </a:lnTo>
                                <a:lnTo>
                                  <a:pt x="1110" y="1456"/>
                                </a:lnTo>
                                <a:lnTo>
                                  <a:pt x="1102" y="1425"/>
                                </a:lnTo>
                                <a:lnTo>
                                  <a:pt x="1097" y="1403"/>
                                </a:lnTo>
                                <a:lnTo>
                                  <a:pt x="1091" y="1383"/>
                                </a:lnTo>
                                <a:lnTo>
                                  <a:pt x="1085" y="1364"/>
                                </a:lnTo>
                                <a:lnTo>
                                  <a:pt x="1078" y="1348"/>
                                </a:lnTo>
                                <a:lnTo>
                                  <a:pt x="1071" y="1332"/>
                                </a:lnTo>
                                <a:lnTo>
                                  <a:pt x="1064" y="1318"/>
                                </a:lnTo>
                                <a:lnTo>
                                  <a:pt x="1056" y="1304"/>
                                </a:lnTo>
                                <a:lnTo>
                                  <a:pt x="1047" y="1293"/>
                                </a:lnTo>
                                <a:lnTo>
                                  <a:pt x="1039" y="1283"/>
                                </a:lnTo>
                                <a:lnTo>
                                  <a:pt x="1030" y="1273"/>
                                </a:lnTo>
                                <a:lnTo>
                                  <a:pt x="1021" y="1266"/>
                                </a:lnTo>
                                <a:lnTo>
                                  <a:pt x="1011" y="1260"/>
                                </a:lnTo>
                                <a:lnTo>
                                  <a:pt x="1001" y="1254"/>
                                </a:lnTo>
                                <a:lnTo>
                                  <a:pt x="991" y="1251"/>
                                </a:lnTo>
                                <a:lnTo>
                                  <a:pt x="980" y="1249"/>
                                </a:lnTo>
                                <a:lnTo>
                                  <a:pt x="969" y="1248"/>
                                </a:lnTo>
                                <a:lnTo>
                                  <a:pt x="949" y="1249"/>
                                </a:lnTo>
                                <a:lnTo>
                                  <a:pt x="929" y="1251"/>
                                </a:lnTo>
                                <a:lnTo>
                                  <a:pt x="910" y="1254"/>
                                </a:lnTo>
                                <a:lnTo>
                                  <a:pt x="889" y="1259"/>
                                </a:lnTo>
                                <a:lnTo>
                                  <a:pt x="869" y="1265"/>
                                </a:lnTo>
                                <a:lnTo>
                                  <a:pt x="849" y="1272"/>
                                </a:lnTo>
                                <a:lnTo>
                                  <a:pt x="828" y="1280"/>
                                </a:lnTo>
                                <a:lnTo>
                                  <a:pt x="807" y="1291"/>
                                </a:lnTo>
                                <a:lnTo>
                                  <a:pt x="786" y="1302"/>
                                </a:lnTo>
                                <a:lnTo>
                                  <a:pt x="766" y="1315"/>
                                </a:lnTo>
                                <a:lnTo>
                                  <a:pt x="744" y="1328"/>
                                </a:lnTo>
                                <a:lnTo>
                                  <a:pt x="722" y="1343"/>
                                </a:lnTo>
                                <a:lnTo>
                                  <a:pt x="701" y="1359"/>
                                </a:lnTo>
                                <a:lnTo>
                                  <a:pt x="679" y="1377"/>
                                </a:lnTo>
                                <a:lnTo>
                                  <a:pt x="656" y="1396"/>
                                </a:lnTo>
                                <a:lnTo>
                                  <a:pt x="633" y="1416"/>
                                </a:lnTo>
                                <a:lnTo>
                                  <a:pt x="600" y="2414"/>
                                </a:lnTo>
                                <a:lnTo>
                                  <a:pt x="196" y="2490"/>
                                </a:lnTo>
                                <a:lnTo>
                                  <a:pt x="169" y="2384"/>
                                </a:lnTo>
                                <a:lnTo>
                                  <a:pt x="346" y="2359"/>
                                </a:lnTo>
                                <a:lnTo>
                                  <a:pt x="334" y="2181"/>
                                </a:lnTo>
                                <a:lnTo>
                                  <a:pt x="157" y="2208"/>
                                </a:lnTo>
                                <a:lnTo>
                                  <a:pt x="137" y="2113"/>
                                </a:lnTo>
                                <a:lnTo>
                                  <a:pt x="327" y="2093"/>
                                </a:lnTo>
                                <a:lnTo>
                                  <a:pt x="311" y="1872"/>
                                </a:lnTo>
                                <a:lnTo>
                                  <a:pt x="135" y="1894"/>
                                </a:lnTo>
                                <a:lnTo>
                                  <a:pt x="122" y="1797"/>
                                </a:lnTo>
                                <a:lnTo>
                                  <a:pt x="304" y="1780"/>
                                </a:lnTo>
                                <a:lnTo>
                                  <a:pt x="285" y="1551"/>
                                </a:lnTo>
                                <a:lnTo>
                                  <a:pt x="122" y="1577"/>
                                </a:lnTo>
                                <a:lnTo>
                                  <a:pt x="98" y="1474"/>
                                </a:lnTo>
                                <a:lnTo>
                                  <a:pt x="275" y="1452"/>
                                </a:lnTo>
                                <a:lnTo>
                                  <a:pt x="261" y="1266"/>
                                </a:lnTo>
                                <a:lnTo>
                                  <a:pt x="101" y="1300"/>
                                </a:lnTo>
                                <a:lnTo>
                                  <a:pt x="81" y="1184"/>
                                </a:lnTo>
                                <a:lnTo>
                                  <a:pt x="252" y="1164"/>
                                </a:lnTo>
                                <a:lnTo>
                                  <a:pt x="231" y="902"/>
                                </a:lnTo>
                                <a:lnTo>
                                  <a:pt x="83" y="929"/>
                                </a:lnTo>
                                <a:lnTo>
                                  <a:pt x="67" y="824"/>
                                </a:lnTo>
                                <a:lnTo>
                                  <a:pt x="225" y="792"/>
                                </a:lnTo>
                                <a:lnTo>
                                  <a:pt x="203" y="532"/>
                                </a:lnTo>
                                <a:lnTo>
                                  <a:pt x="67" y="562"/>
                                </a:lnTo>
                                <a:lnTo>
                                  <a:pt x="42" y="453"/>
                                </a:lnTo>
                                <a:lnTo>
                                  <a:pt x="193" y="418"/>
                                </a:lnTo>
                                <a:lnTo>
                                  <a:pt x="180" y="238"/>
                                </a:lnTo>
                                <a:lnTo>
                                  <a:pt x="32" y="291"/>
                                </a:lnTo>
                                <a:lnTo>
                                  <a:pt x="0" y="168"/>
                                </a:lnTo>
                                <a:lnTo>
                                  <a:pt x="686" y="0"/>
                                </a:lnTo>
                                <a:lnTo>
                                  <a:pt x="639" y="1217"/>
                                </a:lnTo>
                                <a:lnTo>
                                  <a:pt x="665" y="1199"/>
                                </a:lnTo>
                                <a:lnTo>
                                  <a:pt x="690" y="1182"/>
                                </a:lnTo>
                                <a:lnTo>
                                  <a:pt x="716" y="1165"/>
                                </a:lnTo>
                                <a:lnTo>
                                  <a:pt x="741" y="1151"/>
                                </a:lnTo>
                                <a:lnTo>
                                  <a:pt x="766" y="1137"/>
                                </a:lnTo>
                                <a:lnTo>
                                  <a:pt x="792" y="1125"/>
                                </a:lnTo>
                                <a:lnTo>
                                  <a:pt x="817" y="1113"/>
                                </a:lnTo>
                                <a:lnTo>
                                  <a:pt x="841" y="1103"/>
                                </a:lnTo>
                                <a:lnTo>
                                  <a:pt x="867" y="1095"/>
                                </a:lnTo>
                                <a:lnTo>
                                  <a:pt x="892" y="1086"/>
                                </a:lnTo>
                                <a:lnTo>
                                  <a:pt x="918" y="1080"/>
                                </a:lnTo>
                                <a:lnTo>
                                  <a:pt x="943" y="1075"/>
                                </a:lnTo>
                                <a:lnTo>
                                  <a:pt x="969" y="1071"/>
                                </a:lnTo>
                                <a:lnTo>
                                  <a:pt x="995" y="1068"/>
                                </a:lnTo>
                                <a:lnTo>
                                  <a:pt x="1020" y="1067"/>
                                </a:lnTo>
                                <a:lnTo>
                                  <a:pt x="1045" y="1066"/>
                                </a:lnTo>
                                <a:lnTo>
                                  <a:pt x="1065" y="1066"/>
                                </a:lnTo>
                                <a:lnTo>
                                  <a:pt x="1084" y="1068"/>
                                </a:lnTo>
                                <a:lnTo>
                                  <a:pt x="1102" y="1069"/>
                                </a:lnTo>
                                <a:lnTo>
                                  <a:pt x="1121" y="1072"/>
                                </a:lnTo>
                                <a:lnTo>
                                  <a:pt x="1139" y="1076"/>
                                </a:lnTo>
                                <a:lnTo>
                                  <a:pt x="1156" y="1080"/>
                                </a:lnTo>
                                <a:lnTo>
                                  <a:pt x="1174" y="1085"/>
                                </a:lnTo>
                                <a:lnTo>
                                  <a:pt x="1190" y="1092"/>
                                </a:lnTo>
                                <a:lnTo>
                                  <a:pt x="1207" y="1098"/>
                                </a:lnTo>
                                <a:lnTo>
                                  <a:pt x="1224" y="1105"/>
                                </a:lnTo>
                                <a:lnTo>
                                  <a:pt x="1239" y="1113"/>
                                </a:lnTo>
                                <a:lnTo>
                                  <a:pt x="1254" y="1123"/>
                                </a:lnTo>
                                <a:lnTo>
                                  <a:pt x="1269" y="1133"/>
                                </a:lnTo>
                                <a:lnTo>
                                  <a:pt x="1284" y="1143"/>
                                </a:lnTo>
                                <a:lnTo>
                                  <a:pt x="1297" y="1155"/>
                                </a:lnTo>
                                <a:lnTo>
                                  <a:pt x="1312" y="1167"/>
                                </a:lnTo>
                                <a:lnTo>
                                  <a:pt x="1324" y="1180"/>
                                </a:lnTo>
                                <a:lnTo>
                                  <a:pt x="1337" y="1194"/>
                                </a:lnTo>
                                <a:lnTo>
                                  <a:pt x="1350" y="1209"/>
                                </a:lnTo>
                                <a:lnTo>
                                  <a:pt x="1362" y="1224"/>
                                </a:lnTo>
                                <a:lnTo>
                                  <a:pt x="1374" y="1240"/>
                                </a:lnTo>
                                <a:lnTo>
                                  <a:pt x="1385" y="1258"/>
                                </a:lnTo>
                                <a:lnTo>
                                  <a:pt x="1395" y="1275"/>
                                </a:lnTo>
                                <a:lnTo>
                                  <a:pt x="1406" y="1294"/>
                                </a:lnTo>
                                <a:lnTo>
                                  <a:pt x="1416" y="1313"/>
                                </a:lnTo>
                                <a:lnTo>
                                  <a:pt x="1426" y="1333"/>
                                </a:lnTo>
                                <a:lnTo>
                                  <a:pt x="1435" y="1354"/>
                                </a:lnTo>
                                <a:lnTo>
                                  <a:pt x="1443" y="1376"/>
                                </a:lnTo>
                                <a:lnTo>
                                  <a:pt x="1451" y="1399"/>
                                </a:lnTo>
                                <a:lnTo>
                                  <a:pt x="1460" y="1422"/>
                                </a:lnTo>
                                <a:lnTo>
                                  <a:pt x="1467" y="1445"/>
                                </a:lnTo>
                                <a:lnTo>
                                  <a:pt x="1474" y="1470"/>
                                </a:lnTo>
                                <a:lnTo>
                                  <a:pt x="1481" y="1499"/>
                                </a:lnTo>
                                <a:lnTo>
                                  <a:pt x="1489" y="1531"/>
                                </a:lnTo>
                                <a:lnTo>
                                  <a:pt x="1495" y="1563"/>
                                </a:lnTo>
                                <a:lnTo>
                                  <a:pt x="1501" y="1596"/>
                                </a:lnTo>
                                <a:lnTo>
                                  <a:pt x="1506" y="1632"/>
                                </a:lnTo>
                                <a:lnTo>
                                  <a:pt x="1511" y="1669"/>
                                </a:lnTo>
                                <a:lnTo>
                                  <a:pt x="1517" y="1708"/>
                                </a:lnTo>
                                <a:lnTo>
                                  <a:pt x="1521" y="1748"/>
                                </a:lnTo>
                                <a:lnTo>
                                  <a:pt x="1524" y="1791"/>
                                </a:lnTo>
                                <a:lnTo>
                                  <a:pt x="1527" y="1835"/>
                                </a:lnTo>
                                <a:lnTo>
                                  <a:pt x="1530" y="1880"/>
                                </a:lnTo>
                                <a:lnTo>
                                  <a:pt x="1532" y="1927"/>
                                </a:lnTo>
                                <a:lnTo>
                                  <a:pt x="1533" y="1976"/>
                                </a:lnTo>
                                <a:lnTo>
                                  <a:pt x="1535" y="2025"/>
                                </a:lnTo>
                                <a:lnTo>
                                  <a:pt x="1535" y="2077"/>
                                </a:lnTo>
                                <a:lnTo>
                                  <a:pt x="1536" y="2131"/>
                                </a:lnTo>
                                <a:close/>
                                <a:moveTo>
                                  <a:pt x="1041" y="1514"/>
                                </a:moveTo>
                                <a:lnTo>
                                  <a:pt x="1021" y="1557"/>
                                </a:lnTo>
                                <a:lnTo>
                                  <a:pt x="1001" y="1600"/>
                                </a:lnTo>
                                <a:lnTo>
                                  <a:pt x="981" y="1644"/>
                                </a:lnTo>
                                <a:lnTo>
                                  <a:pt x="964" y="1687"/>
                                </a:lnTo>
                                <a:lnTo>
                                  <a:pt x="946" y="1731"/>
                                </a:lnTo>
                                <a:lnTo>
                                  <a:pt x="929" y="1774"/>
                                </a:lnTo>
                                <a:lnTo>
                                  <a:pt x="914" y="1818"/>
                                </a:lnTo>
                                <a:lnTo>
                                  <a:pt x="899" y="1863"/>
                                </a:lnTo>
                                <a:lnTo>
                                  <a:pt x="886" y="1906"/>
                                </a:lnTo>
                                <a:lnTo>
                                  <a:pt x="872" y="1951"/>
                                </a:lnTo>
                                <a:lnTo>
                                  <a:pt x="861" y="1995"/>
                                </a:lnTo>
                                <a:lnTo>
                                  <a:pt x="850" y="2040"/>
                                </a:lnTo>
                                <a:lnTo>
                                  <a:pt x="839" y="2086"/>
                                </a:lnTo>
                                <a:lnTo>
                                  <a:pt x="830" y="2130"/>
                                </a:lnTo>
                                <a:lnTo>
                                  <a:pt x="821" y="2176"/>
                                </a:lnTo>
                                <a:lnTo>
                                  <a:pt x="813" y="2222"/>
                                </a:lnTo>
                                <a:lnTo>
                                  <a:pt x="688" y="2175"/>
                                </a:lnTo>
                                <a:lnTo>
                                  <a:pt x="704" y="2122"/>
                                </a:lnTo>
                                <a:lnTo>
                                  <a:pt x="719" y="2071"/>
                                </a:lnTo>
                                <a:lnTo>
                                  <a:pt x="735" y="2020"/>
                                </a:lnTo>
                                <a:lnTo>
                                  <a:pt x="751" y="1971"/>
                                </a:lnTo>
                                <a:lnTo>
                                  <a:pt x="769" y="1923"/>
                                </a:lnTo>
                                <a:lnTo>
                                  <a:pt x="786" y="1875"/>
                                </a:lnTo>
                                <a:lnTo>
                                  <a:pt x="804" y="1829"/>
                                </a:lnTo>
                                <a:lnTo>
                                  <a:pt x="823" y="1784"/>
                                </a:lnTo>
                                <a:lnTo>
                                  <a:pt x="842" y="1739"/>
                                </a:lnTo>
                                <a:lnTo>
                                  <a:pt x="862" y="1695"/>
                                </a:lnTo>
                                <a:lnTo>
                                  <a:pt x="883" y="1653"/>
                                </a:lnTo>
                                <a:lnTo>
                                  <a:pt x="904" y="1611"/>
                                </a:lnTo>
                                <a:lnTo>
                                  <a:pt x="925" y="1571"/>
                                </a:lnTo>
                                <a:lnTo>
                                  <a:pt x="947" y="1531"/>
                                </a:lnTo>
                                <a:lnTo>
                                  <a:pt x="970" y="1492"/>
                                </a:lnTo>
                                <a:lnTo>
                                  <a:pt x="993" y="1454"/>
                                </a:lnTo>
                                <a:lnTo>
                                  <a:pt x="1041" y="1514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1">
                                  <a:lumMod val="75000"/>
                                  <a:lumOff val="0"/>
                                  <a:alpha val="85001"/>
                                </a:schemeClr>
                              </a:gs>
                              <a:gs pos="100000">
                                <a:schemeClr val="accent2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2058"/>
                        <wps:cNvSpPr>
                          <a:spLocks noEditPoints="1"/>
                        </wps:cNvSpPr>
                        <wps:spPr bwMode="auto">
                          <a:xfrm>
                            <a:off x="7786" y="4700"/>
                            <a:ext cx="379" cy="398"/>
                          </a:xfrm>
                          <a:custGeom>
                            <a:avLst/>
                            <a:gdLst>
                              <a:gd name="T0" fmla="*/ 1147 w 1355"/>
                              <a:gd name="T1" fmla="*/ 1269 h 1374"/>
                              <a:gd name="T2" fmla="*/ 840 w 1355"/>
                              <a:gd name="T3" fmla="*/ 1348 h 1374"/>
                              <a:gd name="T4" fmla="*/ 540 w 1355"/>
                              <a:gd name="T5" fmla="*/ 1374 h 1374"/>
                              <a:gd name="T6" fmla="*/ 386 w 1355"/>
                              <a:gd name="T7" fmla="*/ 1361 h 1374"/>
                              <a:gd name="T8" fmla="*/ 252 w 1355"/>
                              <a:gd name="T9" fmla="*/ 1326 h 1374"/>
                              <a:gd name="T10" fmla="*/ 135 w 1355"/>
                              <a:gd name="T11" fmla="*/ 1263 h 1374"/>
                              <a:gd name="T12" fmla="*/ 46 w 1355"/>
                              <a:gd name="T13" fmla="*/ 1161 h 1374"/>
                              <a:gd name="T14" fmla="*/ 4 w 1355"/>
                              <a:gd name="T15" fmla="*/ 1030 h 1374"/>
                              <a:gd name="T16" fmla="*/ 14 w 1355"/>
                              <a:gd name="T17" fmla="*/ 891 h 1374"/>
                              <a:gd name="T18" fmla="*/ 74 w 1355"/>
                              <a:gd name="T19" fmla="*/ 767 h 1374"/>
                              <a:gd name="T20" fmla="*/ 186 w 1355"/>
                              <a:gd name="T21" fmla="*/ 654 h 1374"/>
                              <a:gd name="T22" fmla="*/ 348 w 1355"/>
                              <a:gd name="T23" fmla="*/ 551 h 1374"/>
                              <a:gd name="T24" fmla="*/ 562 w 1355"/>
                              <a:gd name="T25" fmla="*/ 460 h 1374"/>
                              <a:gd name="T26" fmla="*/ 715 w 1355"/>
                              <a:gd name="T27" fmla="*/ 364 h 1374"/>
                              <a:gd name="T28" fmla="*/ 632 w 1355"/>
                              <a:gd name="T29" fmla="*/ 275 h 1374"/>
                              <a:gd name="T30" fmla="*/ 505 w 1355"/>
                              <a:gd name="T31" fmla="*/ 232 h 1374"/>
                              <a:gd name="T32" fmla="*/ 342 w 1355"/>
                              <a:gd name="T33" fmla="*/ 242 h 1374"/>
                              <a:gd name="T34" fmla="*/ 195 w 1355"/>
                              <a:gd name="T35" fmla="*/ 304 h 1374"/>
                              <a:gd name="T36" fmla="*/ 72 w 1355"/>
                              <a:gd name="T37" fmla="*/ 418 h 1374"/>
                              <a:gd name="T38" fmla="*/ 77 w 1355"/>
                              <a:gd name="T39" fmla="*/ 250 h 1374"/>
                              <a:gd name="T40" fmla="*/ 182 w 1355"/>
                              <a:gd name="T41" fmla="*/ 151 h 1374"/>
                              <a:gd name="T42" fmla="*/ 301 w 1355"/>
                              <a:gd name="T43" fmla="*/ 78 h 1374"/>
                              <a:gd name="T44" fmla="*/ 436 w 1355"/>
                              <a:gd name="T45" fmla="*/ 28 h 1374"/>
                              <a:gd name="T46" fmla="*/ 586 w 1355"/>
                              <a:gd name="T47" fmla="*/ 3 h 1374"/>
                              <a:gd name="T48" fmla="*/ 734 w 1355"/>
                              <a:gd name="T49" fmla="*/ 4 h 1374"/>
                              <a:gd name="T50" fmla="*/ 856 w 1355"/>
                              <a:gd name="T51" fmla="*/ 32 h 1374"/>
                              <a:gd name="T52" fmla="*/ 967 w 1355"/>
                              <a:gd name="T53" fmla="*/ 88 h 1374"/>
                              <a:gd name="T54" fmla="*/ 1065 w 1355"/>
                              <a:gd name="T55" fmla="*/ 173 h 1374"/>
                              <a:gd name="T56" fmla="*/ 1151 w 1355"/>
                              <a:gd name="T57" fmla="*/ 285 h 1374"/>
                              <a:gd name="T58" fmla="*/ 1232 w 1355"/>
                              <a:gd name="T59" fmla="*/ 440 h 1374"/>
                              <a:gd name="T60" fmla="*/ 1314 w 1355"/>
                              <a:gd name="T61" fmla="*/ 692 h 1374"/>
                              <a:gd name="T62" fmla="*/ 1352 w 1355"/>
                              <a:gd name="T63" fmla="*/ 967 h 1374"/>
                              <a:gd name="T64" fmla="*/ 1145 w 1355"/>
                              <a:gd name="T65" fmla="*/ 624 h 1374"/>
                              <a:gd name="T66" fmla="*/ 1123 w 1355"/>
                              <a:gd name="T67" fmla="*/ 574 h 1374"/>
                              <a:gd name="T68" fmla="*/ 1074 w 1355"/>
                              <a:gd name="T69" fmla="*/ 552 h 1374"/>
                              <a:gd name="T70" fmla="*/ 1009 w 1355"/>
                              <a:gd name="T71" fmla="*/ 556 h 1374"/>
                              <a:gd name="T72" fmla="*/ 968 w 1355"/>
                              <a:gd name="T73" fmla="*/ 588 h 1374"/>
                              <a:gd name="T74" fmla="*/ 953 w 1355"/>
                              <a:gd name="T75" fmla="*/ 646 h 1374"/>
                              <a:gd name="T76" fmla="*/ 968 w 1355"/>
                              <a:gd name="T77" fmla="*/ 706 h 1374"/>
                              <a:gd name="T78" fmla="*/ 1009 w 1355"/>
                              <a:gd name="T79" fmla="*/ 737 h 1374"/>
                              <a:gd name="T80" fmla="*/ 1074 w 1355"/>
                              <a:gd name="T81" fmla="*/ 741 h 1374"/>
                              <a:gd name="T82" fmla="*/ 1123 w 1355"/>
                              <a:gd name="T83" fmla="*/ 719 h 1374"/>
                              <a:gd name="T84" fmla="*/ 1145 w 1355"/>
                              <a:gd name="T85" fmla="*/ 669 h 1374"/>
                              <a:gd name="T86" fmla="*/ 826 w 1355"/>
                              <a:gd name="T87" fmla="*/ 923 h 1374"/>
                              <a:gd name="T88" fmla="*/ 813 w 1355"/>
                              <a:gd name="T89" fmla="*/ 743 h 1374"/>
                              <a:gd name="T90" fmla="*/ 786 w 1355"/>
                              <a:gd name="T91" fmla="*/ 566 h 1374"/>
                              <a:gd name="T92" fmla="*/ 632 w 1355"/>
                              <a:gd name="T93" fmla="*/ 584 h 1374"/>
                              <a:gd name="T94" fmla="*/ 481 w 1355"/>
                              <a:gd name="T95" fmla="*/ 645 h 1374"/>
                              <a:gd name="T96" fmla="*/ 513 w 1355"/>
                              <a:gd name="T97" fmla="*/ 1256 h 1374"/>
                              <a:gd name="T98" fmla="*/ 658 w 1355"/>
                              <a:gd name="T99" fmla="*/ 1248 h 1374"/>
                              <a:gd name="T100" fmla="*/ 769 w 1355"/>
                              <a:gd name="T101" fmla="*/ 1228 h 1374"/>
                              <a:gd name="T102" fmla="*/ 826 w 1355"/>
                              <a:gd name="T103" fmla="*/ 1156 h 1374"/>
                              <a:gd name="T104" fmla="*/ 828 w 1355"/>
                              <a:gd name="T105" fmla="*/ 1015 h 1374"/>
                              <a:gd name="T106" fmla="*/ 1187 w 1355"/>
                              <a:gd name="T107" fmla="*/ 951 h 1374"/>
                              <a:gd name="T108" fmla="*/ 1138 w 1355"/>
                              <a:gd name="T109" fmla="*/ 901 h 1374"/>
                              <a:gd name="T110" fmla="*/ 1066 w 1355"/>
                              <a:gd name="T111" fmla="*/ 887 h 1374"/>
                              <a:gd name="T112" fmla="*/ 1000 w 1355"/>
                              <a:gd name="T113" fmla="*/ 913 h 1374"/>
                              <a:gd name="T114" fmla="*/ 958 w 1355"/>
                              <a:gd name="T115" fmla="*/ 972 h 1374"/>
                              <a:gd name="T116" fmla="*/ 958 w 1355"/>
                              <a:gd name="T117" fmla="*/ 1047 h 1374"/>
                              <a:gd name="T118" fmla="*/ 1000 w 1355"/>
                              <a:gd name="T119" fmla="*/ 1105 h 1374"/>
                              <a:gd name="T120" fmla="*/ 1066 w 1355"/>
                              <a:gd name="T121" fmla="*/ 1132 h 1374"/>
                              <a:gd name="T122" fmla="*/ 1138 w 1355"/>
                              <a:gd name="T123" fmla="*/ 1119 h 1374"/>
                              <a:gd name="T124" fmla="*/ 1187 w 1355"/>
                              <a:gd name="T125" fmla="*/ 1068 h 13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355" h="1374">
                                <a:moveTo>
                                  <a:pt x="1355" y="1114"/>
                                </a:moveTo>
                                <a:lnTo>
                                  <a:pt x="1353" y="1187"/>
                                </a:lnTo>
                                <a:lnTo>
                                  <a:pt x="1301" y="1210"/>
                                </a:lnTo>
                                <a:lnTo>
                                  <a:pt x="1249" y="1231"/>
                                </a:lnTo>
                                <a:lnTo>
                                  <a:pt x="1198" y="1250"/>
                                </a:lnTo>
                                <a:lnTo>
                                  <a:pt x="1147" y="1269"/>
                                </a:lnTo>
                                <a:lnTo>
                                  <a:pt x="1095" y="1286"/>
                                </a:lnTo>
                                <a:lnTo>
                                  <a:pt x="1044" y="1301"/>
                                </a:lnTo>
                                <a:lnTo>
                                  <a:pt x="993" y="1315"/>
                                </a:lnTo>
                                <a:lnTo>
                                  <a:pt x="942" y="1327"/>
                                </a:lnTo>
                                <a:lnTo>
                                  <a:pt x="891" y="1339"/>
                                </a:lnTo>
                                <a:lnTo>
                                  <a:pt x="840" y="1348"/>
                                </a:lnTo>
                                <a:lnTo>
                                  <a:pt x="791" y="1356"/>
                                </a:lnTo>
                                <a:lnTo>
                                  <a:pt x="740" y="1362"/>
                                </a:lnTo>
                                <a:lnTo>
                                  <a:pt x="690" y="1368"/>
                                </a:lnTo>
                                <a:lnTo>
                                  <a:pt x="639" y="1371"/>
                                </a:lnTo>
                                <a:lnTo>
                                  <a:pt x="590" y="1373"/>
                                </a:lnTo>
                                <a:lnTo>
                                  <a:pt x="540" y="1374"/>
                                </a:lnTo>
                                <a:lnTo>
                                  <a:pt x="513" y="1374"/>
                                </a:lnTo>
                                <a:lnTo>
                                  <a:pt x="486" y="1373"/>
                                </a:lnTo>
                                <a:lnTo>
                                  <a:pt x="460" y="1371"/>
                                </a:lnTo>
                                <a:lnTo>
                                  <a:pt x="435" y="1369"/>
                                </a:lnTo>
                                <a:lnTo>
                                  <a:pt x="410" y="1366"/>
                                </a:lnTo>
                                <a:lnTo>
                                  <a:pt x="386" y="1361"/>
                                </a:lnTo>
                                <a:lnTo>
                                  <a:pt x="362" y="1357"/>
                                </a:lnTo>
                                <a:lnTo>
                                  <a:pt x="339" y="1352"/>
                                </a:lnTo>
                                <a:lnTo>
                                  <a:pt x="316" y="1347"/>
                                </a:lnTo>
                                <a:lnTo>
                                  <a:pt x="294" y="1341"/>
                                </a:lnTo>
                                <a:lnTo>
                                  <a:pt x="273" y="1333"/>
                                </a:lnTo>
                                <a:lnTo>
                                  <a:pt x="252" y="1326"/>
                                </a:lnTo>
                                <a:lnTo>
                                  <a:pt x="232" y="1318"/>
                                </a:lnTo>
                                <a:lnTo>
                                  <a:pt x="213" y="1308"/>
                                </a:lnTo>
                                <a:lnTo>
                                  <a:pt x="194" y="1299"/>
                                </a:lnTo>
                                <a:lnTo>
                                  <a:pt x="175" y="1289"/>
                                </a:lnTo>
                                <a:lnTo>
                                  <a:pt x="155" y="1276"/>
                                </a:lnTo>
                                <a:lnTo>
                                  <a:pt x="135" y="1263"/>
                                </a:lnTo>
                                <a:lnTo>
                                  <a:pt x="116" y="1248"/>
                                </a:lnTo>
                                <a:lnTo>
                                  <a:pt x="100" y="1233"/>
                                </a:lnTo>
                                <a:lnTo>
                                  <a:pt x="84" y="1216"/>
                                </a:lnTo>
                                <a:lnTo>
                                  <a:pt x="71" y="1198"/>
                                </a:lnTo>
                                <a:lnTo>
                                  <a:pt x="57" y="1181"/>
                                </a:lnTo>
                                <a:lnTo>
                                  <a:pt x="46" y="1161"/>
                                </a:lnTo>
                                <a:lnTo>
                                  <a:pt x="35" y="1141"/>
                                </a:lnTo>
                                <a:lnTo>
                                  <a:pt x="27" y="1121"/>
                                </a:lnTo>
                                <a:lnTo>
                                  <a:pt x="19" y="1100"/>
                                </a:lnTo>
                                <a:lnTo>
                                  <a:pt x="13" y="1077"/>
                                </a:lnTo>
                                <a:lnTo>
                                  <a:pt x="9" y="1054"/>
                                </a:lnTo>
                                <a:lnTo>
                                  <a:pt x="4" y="1030"/>
                                </a:lnTo>
                                <a:lnTo>
                                  <a:pt x="2" y="1005"/>
                                </a:lnTo>
                                <a:lnTo>
                                  <a:pt x="2" y="980"/>
                                </a:lnTo>
                                <a:lnTo>
                                  <a:pt x="2" y="957"/>
                                </a:lnTo>
                                <a:lnTo>
                                  <a:pt x="4" y="935"/>
                                </a:lnTo>
                                <a:lnTo>
                                  <a:pt x="9" y="913"/>
                                </a:lnTo>
                                <a:lnTo>
                                  <a:pt x="14" y="891"/>
                                </a:lnTo>
                                <a:lnTo>
                                  <a:pt x="20" y="870"/>
                                </a:lnTo>
                                <a:lnTo>
                                  <a:pt x="28" y="849"/>
                                </a:lnTo>
                                <a:lnTo>
                                  <a:pt x="38" y="828"/>
                                </a:lnTo>
                                <a:lnTo>
                                  <a:pt x="48" y="807"/>
                                </a:lnTo>
                                <a:lnTo>
                                  <a:pt x="60" y="787"/>
                                </a:lnTo>
                                <a:lnTo>
                                  <a:pt x="74" y="767"/>
                                </a:lnTo>
                                <a:lnTo>
                                  <a:pt x="88" y="747"/>
                                </a:lnTo>
                                <a:lnTo>
                                  <a:pt x="105" y="728"/>
                                </a:lnTo>
                                <a:lnTo>
                                  <a:pt x="124" y="709"/>
                                </a:lnTo>
                                <a:lnTo>
                                  <a:pt x="142" y="690"/>
                                </a:lnTo>
                                <a:lnTo>
                                  <a:pt x="163" y="671"/>
                                </a:lnTo>
                                <a:lnTo>
                                  <a:pt x="186" y="654"/>
                                </a:lnTo>
                                <a:lnTo>
                                  <a:pt x="209" y="636"/>
                                </a:lnTo>
                                <a:lnTo>
                                  <a:pt x="234" y="618"/>
                                </a:lnTo>
                                <a:lnTo>
                                  <a:pt x="260" y="601"/>
                                </a:lnTo>
                                <a:lnTo>
                                  <a:pt x="288" y="584"/>
                                </a:lnTo>
                                <a:lnTo>
                                  <a:pt x="317" y="568"/>
                                </a:lnTo>
                                <a:lnTo>
                                  <a:pt x="348" y="551"/>
                                </a:lnTo>
                                <a:lnTo>
                                  <a:pt x="380" y="535"/>
                                </a:lnTo>
                                <a:lnTo>
                                  <a:pt x="414" y="520"/>
                                </a:lnTo>
                                <a:lnTo>
                                  <a:pt x="449" y="504"/>
                                </a:lnTo>
                                <a:lnTo>
                                  <a:pt x="485" y="489"/>
                                </a:lnTo>
                                <a:lnTo>
                                  <a:pt x="522" y="474"/>
                                </a:lnTo>
                                <a:lnTo>
                                  <a:pt x="562" y="460"/>
                                </a:lnTo>
                                <a:lnTo>
                                  <a:pt x="602" y="445"/>
                                </a:lnTo>
                                <a:lnTo>
                                  <a:pt x="644" y="432"/>
                                </a:lnTo>
                                <a:lnTo>
                                  <a:pt x="688" y="418"/>
                                </a:lnTo>
                                <a:lnTo>
                                  <a:pt x="733" y="405"/>
                                </a:lnTo>
                                <a:lnTo>
                                  <a:pt x="724" y="384"/>
                                </a:lnTo>
                                <a:lnTo>
                                  <a:pt x="715" y="364"/>
                                </a:lnTo>
                                <a:lnTo>
                                  <a:pt x="705" y="347"/>
                                </a:lnTo>
                                <a:lnTo>
                                  <a:pt x="692" y="329"/>
                                </a:lnTo>
                                <a:lnTo>
                                  <a:pt x="680" y="313"/>
                                </a:lnTo>
                                <a:lnTo>
                                  <a:pt x="665" y="300"/>
                                </a:lnTo>
                                <a:lnTo>
                                  <a:pt x="650" y="286"/>
                                </a:lnTo>
                                <a:lnTo>
                                  <a:pt x="632" y="275"/>
                                </a:lnTo>
                                <a:lnTo>
                                  <a:pt x="614" y="265"/>
                                </a:lnTo>
                                <a:lnTo>
                                  <a:pt x="595" y="255"/>
                                </a:lnTo>
                                <a:lnTo>
                                  <a:pt x="574" y="248"/>
                                </a:lnTo>
                                <a:lnTo>
                                  <a:pt x="552" y="241"/>
                                </a:lnTo>
                                <a:lnTo>
                                  <a:pt x="530" y="237"/>
                                </a:lnTo>
                                <a:lnTo>
                                  <a:pt x="505" y="232"/>
                                </a:lnTo>
                                <a:lnTo>
                                  <a:pt x="480" y="231"/>
                                </a:lnTo>
                                <a:lnTo>
                                  <a:pt x="453" y="230"/>
                                </a:lnTo>
                                <a:lnTo>
                                  <a:pt x="424" y="231"/>
                                </a:lnTo>
                                <a:lnTo>
                                  <a:pt x="396" y="233"/>
                                </a:lnTo>
                                <a:lnTo>
                                  <a:pt x="369" y="237"/>
                                </a:lnTo>
                                <a:lnTo>
                                  <a:pt x="342" y="242"/>
                                </a:lnTo>
                                <a:lnTo>
                                  <a:pt x="315" y="249"/>
                                </a:lnTo>
                                <a:lnTo>
                                  <a:pt x="290" y="257"/>
                                </a:lnTo>
                                <a:lnTo>
                                  <a:pt x="265" y="267"/>
                                </a:lnTo>
                                <a:lnTo>
                                  <a:pt x="241" y="278"/>
                                </a:lnTo>
                                <a:lnTo>
                                  <a:pt x="218" y="291"/>
                                </a:lnTo>
                                <a:lnTo>
                                  <a:pt x="195" y="304"/>
                                </a:lnTo>
                                <a:lnTo>
                                  <a:pt x="172" y="320"/>
                                </a:lnTo>
                                <a:lnTo>
                                  <a:pt x="151" y="337"/>
                                </a:lnTo>
                                <a:lnTo>
                                  <a:pt x="131" y="355"/>
                                </a:lnTo>
                                <a:lnTo>
                                  <a:pt x="110" y="375"/>
                                </a:lnTo>
                                <a:lnTo>
                                  <a:pt x="90" y="395"/>
                                </a:lnTo>
                                <a:lnTo>
                                  <a:pt x="72" y="418"/>
                                </a:lnTo>
                                <a:lnTo>
                                  <a:pt x="0" y="350"/>
                                </a:lnTo>
                                <a:lnTo>
                                  <a:pt x="15" y="328"/>
                                </a:lnTo>
                                <a:lnTo>
                                  <a:pt x="29" y="307"/>
                                </a:lnTo>
                                <a:lnTo>
                                  <a:pt x="45" y="287"/>
                                </a:lnTo>
                                <a:lnTo>
                                  <a:pt x="60" y="269"/>
                                </a:lnTo>
                                <a:lnTo>
                                  <a:pt x="77" y="250"/>
                                </a:lnTo>
                                <a:lnTo>
                                  <a:pt x="92" y="231"/>
                                </a:lnTo>
                                <a:lnTo>
                                  <a:pt x="110" y="215"/>
                                </a:lnTo>
                                <a:lnTo>
                                  <a:pt x="127" y="198"/>
                                </a:lnTo>
                                <a:lnTo>
                                  <a:pt x="144" y="182"/>
                                </a:lnTo>
                                <a:lnTo>
                                  <a:pt x="163" y="166"/>
                                </a:lnTo>
                                <a:lnTo>
                                  <a:pt x="182" y="151"/>
                                </a:lnTo>
                                <a:lnTo>
                                  <a:pt x="200" y="138"/>
                                </a:lnTo>
                                <a:lnTo>
                                  <a:pt x="220" y="125"/>
                                </a:lnTo>
                                <a:lnTo>
                                  <a:pt x="240" y="112"/>
                                </a:lnTo>
                                <a:lnTo>
                                  <a:pt x="259" y="100"/>
                                </a:lnTo>
                                <a:lnTo>
                                  <a:pt x="280" y="88"/>
                                </a:lnTo>
                                <a:lnTo>
                                  <a:pt x="301" y="78"/>
                                </a:lnTo>
                                <a:lnTo>
                                  <a:pt x="322" y="67"/>
                                </a:lnTo>
                                <a:lnTo>
                                  <a:pt x="344" y="58"/>
                                </a:lnTo>
                                <a:lnTo>
                                  <a:pt x="367" y="50"/>
                                </a:lnTo>
                                <a:lnTo>
                                  <a:pt x="389" y="41"/>
                                </a:lnTo>
                                <a:lnTo>
                                  <a:pt x="412" y="35"/>
                                </a:lnTo>
                                <a:lnTo>
                                  <a:pt x="436" y="28"/>
                                </a:lnTo>
                                <a:lnTo>
                                  <a:pt x="460" y="23"/>
                                </a:lnTo>
                                <a:lnTo>
                                  <a:pt x="484" y="18"/>
                                </a:lnTo>
                                <a:lnTo>
                                  <a:pt x="509" y="12"/>
                                </a:lnTo>
                                <a:lnTo>
                                  <a:pt x="535" y="9"/>
                                </a:lnTo>
                                <a:lnTo>
                                  <a:pt x="561" y="6"/>
                                </a:lnTo>
                                <a:lnTo>
                                  <a:pt x="586" y="3"/>
                                </a:lnTo>
                                <a:lnTo>
                                  <a:pt x="613" y="2"/>
                                </a:lnTo>
                                <a:lnTo>
                                  <a:pt x="640" y="1"/>
                                </a:lnTo>
                                <a:lnTo>
                                  <a:pt x="667" y="0"/>
                                </a:lnTo>
                                <a:lnTo>
                                  <a:pt x="690" y="1"/>
                                </a:lnTo>
                                <a:lnTo>
                                  <a:pt x="712" y="2"/>
                                </a:lnTo>
                                <a:lnTo>
                                  <a:pt x="734" y="4"/>
                                </a:lnTo>
                                <a:lnTo>
                                  <a:pt x="755" y="6"/>
                                </a:lnTo>
                                <a:lnTo>
                                  <a:pt x="776" y="10"/>
                                </a:lnTo>
                                <a:lnTo>
                                  <a:pt x="797" y="15"/>
                                </a:lnTo>
                                <a:lnTo>
                                  <a:pt x="816" y="20"/>
                                </a:lnTo>
                                <a:lnTo>
                                  <a:pt x="837" y="25"/>
                                </a:lnTo>
                                <a:lnTo>
                                  <a:pt x="856" y="32"/>
                                </a:lnTo>
                                <a:lnTo>
                                  <a:pt x="875" y="39"/>
                                </a:lnTo>
                                <a:lnTo>
                                  <a:pt x="894" y="48"/>
                                </a:lnTo>
                                <a:lnTo>
                                  <a:pt x="913" y="57"/>
                                </a:lnTo>
                                <a:lnTo>
                                  <a:pt x="931" y="66"/>
                                </a:lnTo>
                                <a:lnTo>
                                  <a:pt x="949" y="77"/>
                                </a:lnTo>
                                <a:lnTo>
                                  <a:pt x="967" y="88"/>
                                </a:lnTo>
                                <a:lnTo>
                                  <a:pt x="983" y="101"/>
                                </a:lnTo>
                                <a:lnTo>
                                  <a:pt x="1001" y="113"/>
                                </a:lnTo>
                                <a:lnTo>
                                  <a:pt x="1017" y="127"/>
                                </a:lnTo>
                                <a:lnTo>
                                  <a:pt x="1033" y="141"/>
                                </a:lnTo>
                                <a:lnTo>
                                  <a:pt x="1049" y="157"/>
                                </a:lnTo>
                                <a:lnTo>
                                  <a:pt x="1065" y="173"/>
                                </a:lnTo>
                                <a:lnTo>
                                  <a:pt x="1080" y="190"/>
                                </a:lnTo>
                                <a:lnTo>
                                  <a:pt x="1095" y="208"/>
                                </a:lnTo>
                                <a:lnTo>
                                  <a:pt x="1110" y="225"/>
                                </a:lnTo>
                                <a:lnTo>
                                  <a:pt x="1123" y="245"/>
                                </a:lnTo>
                                <a:lnTo>
                                  <a:pt x="1138" y="265"/>
                                </a:lnTo>
                                <a:lnTo>
                                  <a:pt x="1151" y="285"/>
                                </a:lnTo>
                                <a:lnTo>
                                  <a:pt x="1164" y="307"/>
                                </a:lnTo>
                                <a:lnTo>
                                  <a:pt x="1177" y="329"/>
                                </a:lnTo>
                                <a:lnTo>
                                  <a:pt x="1189" y="353"/>
                                </a:lnTo>
                                <a:lnTo>
                                  <a:pt x="1202" y="377"/>
                                </a:lnTo>
                                <a:lnTo>
                                  <a:pt x="1213" y="401"/>
                                </a:lnTo>
                                <a:lnTo>
                                  <a:pt x="1232" y="440"/>
                                </a:lnTo>
                                <a:lnTo>
                                  <a:pt x="1248" y="480"/>
                                </a:lnTo>
                                <a:lnTo>
                                  <a:pt x="1264" y="522"/>
                                </a:lnTo>
                                <a:lnTo>
                                  <a:pt x="1277" y="563"/>
                                </a:lnTo>
                                <a:lnTo>
                                  <a:pt x="1291" y="606"/>
                                </a:lnTo>
                                <a:lnTo>
                                  <a:pt x="1303" y="649"/>
                                </a:lnTo>
                                <a:lnTo>
                                  <a:pt x="1314" y="692"/>
                                </a:lnTo>
                                <a:lnTo>
                                  <a:pt x="1323" y="736"/>
                                </a:lnTo>
                                <a:lnTo>
                                  <a:pt x="1331" y="781"/>
                                </a:lnTo>
                                <a:lnTo>
                                  <a:pt x="1338" y="826"/>
                                </a:lnTo>
                                <a:lnTo>
                                  <a:pt x="1344" y="873"/>
                                </a:lnTo>
                                <a:lnTo>
                                  <a:pt x="1349" y="919"/>
                                </a:lnTo>
                                <a:lnTo>
                                  <a:pt x="1352" y="967"/>
                                </a:lnTo>
                                <a:lnTo>
                                  <a:pt x="1354" y="1016"/>
                                </a:lnTo>
                                <a:lnTo>
                                  <a:pt x="1355" y="1065"/>
                                </a:lnTo>
                                <a:lnTo>
                                  <a:pt x="1355" y="1114"/>
                                </a:lnTo>
                                <a:close/>
                                <a:moveTo>
                                  <a:pt x="1147" y="646"/>
                                </a:moveTo>
                                <a:lnTo>
                                  <a:pt x="1146" y="635"/>
                                </a:lnTo>
                                <a:lnTo>
                                  <a:pt x="1145" y="624"/>
                                </a:lnTo>
                                <a:lnTo>
                                  <a:pt x="1144" y="614"/>
                                </a:lnTo>
                                <a:lnTo>
                                  <a:pt x="1141" y="605"/>
                                </a:lnTo>
                                <a:lnTo>
                                  <a:pt x="1138" y="596"/>
                                </a:lnTo>
                                <a:lnTo>
                                  <a:pt x="1133" y="588"/>
                                </a:lnTo>
                                <a:lnTo>
                                  <a:pt x="1128" y="581"/>
                                </a:lnTo>
                                <a:lnTo>
                                  <a:pt x="1123" y="574"/>
                                </a:lnTo>
                                <a:lnTo>
                                  <a:pt x="1117" y="569"/>
                                </a:lnTo>
                                <a:lnTo>
                                  <a:pt x="1110" y="563"/>
                                </a:lnTo>
                                <a:lnTo>
                                  <a:pt x="1102" y="559"/>
                                </a:lnTo>
                                <a:lnTo>
                                  <a:pt x="1093" y="556"/>
                                </a:lnTo>
                                <a:lnTo>
                                  <a:pt x="1084" y="554"/>
                                </a:lnTo>
                                <a:lnTo>
                                  <a:pt x="1074" y="552"/>
                                </a:lnTo>
                                <a:lnTo>
                                  <a:pt x="1063" y="551"/>
                                </a:lnTo>
                                <a:lnTo>
                                  <a:pt x="1052" y="550"/>
                                </a:lnTo>
                                <a:lnTo>
                                  <a:pt x="1039" y="551"/>
                                </a:lnTo>
                                <a:lnTo>
                                  <a:pt x="1029" y="552"/>
                                </a:lnTo>
                                <a:lnTo>
                                  <a:pt x="1018" y="554"/>
                                </a:lnTo>
                                <a:lnTo>
                                  <a:pt x="1009" y="556"/>
                                </a:lnTo>
                                <a:lnTo>
                                  <a:pt x="1000" y="559"/>
                                </a:lnTo>
                                <a:lnTo>
                                  <a:pt x="991" y="563"/>
                                </a:lnTo>
                                <a:lnTo>
                                  <a:pt x="984" y="569"/>
                                </a:lnTo>
                                <a:lnTo>
                                  <a:pt x="978" y="574"/>
                                </a:lnTo>
                                <a:lnTo>
                                  <a:pt x="973" y="581"/>
                                </a:lnTo>
                                <a:lnTo>
                                  <a:pt x="968" y="588"/>
                                </a:lnTo>
                                <a:lnTo>
                                  <a:pt x="964" y="596"/>
                                </a:lnTo>
                                <a:lnTo>
                                  <a:pt x="959" y="605"/>
                                </a:lnTo>
                                <a:lnTo>
                                  <a:pt x="957" y="614"/>
                                </a:lnTo>
                                <a:lnTo>
                                  <a:pt x="955" y="624"/>
                                </a:lnTo>
                                <a:lnTo>
                                  <a:pt x="954" y="635"/>
                                </a:lnTo>
                                <a:lnTo>
                                  <a:pt x="953" y="646"/>
                                </a:lnTo>
                                <a:lnTo>
                                  <a:pt x="954" y="659"/>
                                </a:lnTo>
                                <a:lnTo>
                                  <a:pt x="955" y="669"/>
                                </a:lnTo>
                                <a:lnTo>
                                  <a:pt x="957" y="680"/>
                                </a:lnTo>
                                <a:lnTo>
                                  <a:pt x="959" y="689"/>
                                </a:lnTo>
                                <a:lnTo>
                                  <a:pt x="964" y="697"/>
                                </a:lnTo>
                                <a:lnTo>
                                  <a:pt x="968" y="706"/>
                                </a:lnTo>
                                <a:lnTo>
                                  <a:pt x="973" y="713"/>
                                </a:lnTo>
                                <a:lnTo>
                                  <a:pt x="978" y="719"/>
                                </a:lnTo>
                                <a:lnTo>
                                  <a:pt x="984" y="724"/>
                                </a:lnTo>
                                <a:lnTo>
                                  <a:pt x="991" y="729"/>
                                </a:lnTo>
                                <a:lnTo>
                                  <a:pt x="1000" y="734"/>
                                </a:lnTo>
                                <a:lnTo>
                                  <a:pt x="1009" y="737"/>
                                </a:lnTo>
                                <a:lnTo>
                                  <a:pt x="1018" y="739"/>
                                </a:lnTo>
                                <a:lnTo>
                                  <a:pt x="1029" y="741"/>
                                </a:lnTo>
                                <a:lnTo>
                                  <a:pt x="1039" y="742"/>
                                </a:lnTo>
                                <a:lnTo>
                                  <a:pt x="1052" y="743"/>
                                </a:lnTo>
                                <a:lnTo>
                                  <a:pt x="1063" y="742"/>
                                </a:lnTo>
                                <a:lnTo>
                                  <a:pt x="1074" y="741"/>
                                </a:lnTo>
                                <a:lnTo>
                                  <a:pt x="1084" y="739"/>
                                </a:lnTo>
                                <a:lnTo>
                                  <a:pt x="1093" y="737"/>
                                </a:lnTo>
                                <a:lnTo>
                                  <a:pt x="1102" y="734"/>
                                </a:lnTo>
                                <a:lnTo>
                                  <a:pt x="1110" y="729"/>
                                </a:lnTo>
                                <a:lnTo>
                                  <a:pt x="1117" y="724"/>
                                </a:lnTo>
                                <a:lnTo>
                                  <a:pt x="1123" y="719"/>
                                </a:lnTo>
                                <a:lnTo>
                                  <a:pt x="1128" y="713"/>
                                </a:lnTo>
                                <a:lnTo>
                                  <a:pt x="1133" y="706"/>
                                </a:lnTo>
                                <a:lnTo>
                                  <a:pt x="1138" y="697"/>
                                </a:lnTo>
                                <a:lnTo>
                                  <a:pt x="1141" y="689"/>
                                </a:lnTo>
                                <a:lnTo>
                                  <a:pt x="1144" y="680"/>
                                </a:lnTo>
                                <a:lnTo>
                                  <a:pt x="1145" y="669"/>
                                </a:lnTo>
                                <a:lnTo>
                                  <a:pt x="1146" y="659"/>
                                </a:lnTo>
                                <a:lnTo>
                                  <a:pt x="1147" y="646"/>
                                </a:lnTo>
                                <a:close/>
                                <a:moveTo>
                                  <a:pt x="828" y="1015"/>
                                </a:moveTo>
                                <a:lnTo>
                                  <a:pt x="828" y="985"/>
                                </a:lnTo>
                                <a:lnTo>
                                  <a:pt x="827" y="954"/>
                                </a:lnTo>
                                <a:lnTo>
                                  <a:pt x="826" y="923"/>
                                </a:lnTo>
                                <a:lnTo>
                                  <a:pt x="825" y="893"/>
                                </a:lnTo>
                                <a:lnTo>
                                  <a:pt x="823" y="863"/>
                                </a:lnTo>
                                <a:lnTo>
                                  <a:pt x="822" y="833"/>
                                </a:lnTo>
                                <a:lnTo>
                                  <a:pt x="818" y="803"/>
                                </a:lnTo>
                                <a:lnTo>
                                  <a:pt x="816" y="773"/>
                                </a:lnTo>
                                <a:lnTo>
                                  <a:pt x="813" y="743"/>
                                </a:lnTo>
                                <a:lnTo>
                                  <a:pt x="810" y="714"/>
                                </a:lnTo>
                                <a:lnTo>
                                  <a:pt x="806" y="684"/>
                                </a:lnTo>
                                <a:lnTo>
                                  <a:pt x="802" y="655"/>
                                </a:lnTo>
                                <a:lnTo>
                                  <a:pt x="797" y="625"/>
                                </a:lnTo>
                                <a:lnTo>
                                  <a:pt x="792" y="596"/>
                                </a:lnTo>
                                <a:lnTo>
                                  <a:pt x="786" y="566"/>
                                </a:lnTo>
                                <a:lnTo>
                                  <a:pt x="781" y="536"/>
                                </a:lnTo>
                                <a:lnTo>
                                  <a:pt x="749" y="546"/>
                                </a:lnTo>
                                <a:lnTo>
                                  <a:pt x="719" y="555"/>
                                </a:lnTo>
                                <a:lnTo>
                                  <a:pt x="689" y="564"/>
                                </a:lnTo>
                                <a:lnTo>
                                  <a:pt x="661" y="574"/>
                                </a:lnTo>
                                <a:lnTo>
                                  <a:pt x="632" y="584"/>
                                </a:lnTo>
                                <a:lnTo>
                                  <a:pt x="605" y="594"/>
                                </a:lnTo>
                                <a:lnTo>
                                  <a:pt x="578" y="604"/>
                                </a:lnTo>
                                <a:lnTo>
                                  <a:pt x="552" y="613"/>
                                </a:lnTo>
                                <a:lnTo>
                                  <a:pt x="527" y="624"/>
                                </a:lnTo>
                                <a:lnTo>
                                  <a:pt x="504" y="635"/>
                                </a:lnTo>
                                <a:lnTo>
                                  <a:pt x="481" y="645"/>
                                </a:lnTo>
                                <a:lnTo>
                                  <a:pt x="458" y="656"/>
                                </a:lnTo>
                                <a:lnTo>
                                  <a:pt x="436" y="667"/>
                                </a:lnTo>
                                <a:lnTo>
                                  <a:pt x="416" y="678"/>
                                </a:lnTo>
                                <a:lnTo>
                                  <a:pt x="395" y="689"/>
                                </a:lnTo>
                                <a:lnTo>
                                  <a:pt x="376" y="700"/>
                                </a:lnTo>
                                <a:lnTo>
                                  <a:pt x="513" y="1256"/>
                                </a:lnTo>
                                <a:lnTo>
                                  <a:pt x="540" y="1256"/>
                                </a:lnTo>
                                <a:lnTo>
                                  <a:pt x="565" y="1254"/>
                                </a:lnTo>
                                <a:lnTo>
                                  <a:pt x="590" y="1253"/>
                                </a:lnTo>
                                <a:lnTo>
                                  <a:pt x="613" y="1252"/>
                                </a:lnTo>
                                <a:lnTo>
                                  <a:pt x="636" y="1250"/>
                                </a:lnTo>
                                <a:lnTo>
                                  <a:pt x="658" y="1248"/>
                                </a:lnTo>
                                <a:lnTo>
                                  <a:pt x="679" y="1246"/>
                                </a:lnTo>
                                <a:lnTo>
                                  <a:pt x="698" y="1243"/>
                                </a:lnTo>
                                <a:lnTo>
                                  <a:pt x="717" y="1240"/>
                                </a:lnTo>
                                <a:lnTo>
                                  <a:pt x="736" y="1237"/>
                                </a:lnTo>
                                <a:lnTo>
                                  <a:pt x="752" y="1233"/>
                                </a:lnTo>
                                <a:lnTo>
                                  <a:pt x="769" y="1228"/>
                                </a:lnTo>
                                <a:lnTo>
                                  <a:pt x="784" y="1222"/>
                                </a:lnTo>
                                <a:lnTo>
                                  <a:pt x="798" y="1217"/>
                                </a:lnTo>
                                <a:lnTo>
                                  <a:pt x="811" y="1211"/>
                                </a:lnTo>
                                <a:lnTo>
                                  <a:pt x="824" y="1205"/>
                                </a:lnTo>
                                <a:lnTo>
                                  <a:pt x="825" y="1180"/>
                                </a:lnTo>
                                <a:lnTo>
                                  <a:pt x="826" y="1156"/>
                                </a:lnTo>
                                <a:lnTo>
                                  <a:pt x="827" y="1133"/>
                                </a:lnTo>
                                <a:lnTo>
                                  <a:pt x="827" y="1109"/>
                                </a:lnTo>
                                <a:lnTo>
                                  <a:pt x="828" y="1085"/>
                                </a:lnTo>
                                <a:lnTo>
                                  <a:pt x="828" y="1061"/>
                                </a:lnTo>
                                <a:lnTo>
                                  <a:pt x="828" y="1039"/>
                                </a:lnTo>
                                <a:lnTo>
                                  <a:pt x="828" y="1015"/>
                                </a:lnTo>
                                <a:close/>
                                <a:moveTo>
                                  <a:pt x="1202" y="1010"/>
                                </a:moveTo>
                                <a:lnTo>
                                  <a:pt x="1201" y="997"/>
                                </a:lnTo>
                                <a:lnTo>
                                  <a:pt x="1200" y="985"/>
                                </a:lnTo>
                                <a:lnTo>
                                  <a:pt x="1197" y="973"/>
                                </a:lnTo>
                                <a:lnTo>
                                  <a:pt x="1192" y="963"/>
                                </a:lnTo>
                                <a:lnTo>
                                  <a:pt x="1187" y="951"/>
                                </a:lnTo>
                                <a:lnTo>
                                  <a:pt x="1181" y="941"/>
                                </a:lnTo>
                                <a:lnTo>
                                  <a:pt x="1174" y="932"/>
                                </a:lnTo>
                                <a:lnTo>
                                  <a:pt x="1165" y="922"/>
                                </a:lnTo>
                                <a:lnTo>
                                  <a:pt x="1157" y="914"/>
                                </a:lnTo>
                                <a:lnTo>
                                  <a:pt x="1147" y="907"/>
                                </a:lnTo>
                                <a:lnTo>
                                  <a:pt x="1138" y="901"/>
                                </a:lnTo>
                                <a:lnTo>
                                  <a:pt x="1126" y="895"/>
                                </a:lnTo>
                                <a:lnTo>
                                  <a:pt x="1115" y="891"/>
                                </a:lnTo>
                                <a:lnTo>
                                  <a:pt x="1103" y="888"/>
                                </a:lnTo>
                                <a:lnTo>
                                  <a:pt x="1091" y="887"/>
                                </a:lnTo>
                                <a:lnTo>
                                  <a:pt x="1078" y="886"/>
                                </a:lnTo>
                                <a:lnTo>
                                  <a:pt x="1066" y="887"/>
                                </a:lnTo>
                                <a:lnTo>
                                  <a:pt x="1054" y="888"/>
                                </a:lnTo>
                                <a:lnTo>
                                  <a:pt x="1042" y="891"/>
                                </a:lnTo>
                                <a:lnTo>
                                  <a:pt x="1031" y="894"/>
                                </a:lnTo>
                                <a:lnTo>
                                  <a:pt x="1019" y="900"/>
                                </a:lnTo>
                                <a:lnTo>
                                  <a:pt x="1010" y="906"/>
                                </a:lnTo>
                                <a:lnTo>
                                  <a:pt x="1000" y="913"/>
                                </a:lnTo>
                                <a:lnTo>
                                  <a:pt x="990" y="921"/>
                                </a:lnTo>
                                <a:lnTo>
                                  <a:pt x="982" y="930"/>
                                </a:lnTo>
                                <a:lnTo>
                                  <a:pt x="974" y="940"/>
                                </a:lnTo>
                                <a:lnTo>
                                  <a:pt x="968" y="949"/>
                                </a:lnTo>
                                <a:lnTo>
                                  <a:pt x="962" y="961"/>
                                </a:lnTo>
                                <a:lnTo>
                                  <a:pt x="958" y="972"/>
                                </a:lnTo>
                                <a:lnTo>
                                  <a:pt x="956" y="984"/>
                                </a:lnTo>
                                <a:lnTo>
                                  <a:pt x="954" y="996"/>
                                </a:lnTo>
                                <a:lnTo>
                                  <a:pt x="953" y="1010"/>
                                </a:lnTo>
                                <a:lnTo>
                                  <a:pt x="954" y="1022"/>
                                </a:lnTo>
                                <a:lnTo>
                                  <a:pt x="956" y="1035"/>
                                </a:lnTo>
                                <a:lnTo>
                                  <a:pt x="958" y="1047"/>
                                </a:lnTo>
                                <a:lnTo>
                                  <a:pt x="962" y="1058"/>
                                </a:lnTo>
                                <a:lnTo>
                                  <a:pt x="968" y="1069"/>
                                </a:lnTo>
                                <a:lnTo>
                                  <a:pt x="974" y="1079"/>
                                </a:lnTo>
                                <a:lnTo>
                                  <a:pt x="982" y="1088"/>
                                </a:lnTo>
                                <a:lnTo>
                                  <a:pt x="990" y="1097"/>
                                </a:lnTo>
                                <a:lnTo>
                                  <a:pt x="1000" y="1105"/>
                                </a:lnTo>
                                <a:lnTo>
                                  <a:pt x="1010" y="1112"/>
                                </a:lnTo>
                                <a:lnTo>
                                  <a:pt x="1019" y="1119"/>
                                </a:lnTo>
                                <a:lnTo>
                                  <a:pt x="1031" y="1124"/>
                                </a:lnTo>
                                <a:lnTo>
                                  <a:pt x="1042" y="1127"/>
                                </a:lnTo>
                                <a:lnTo>
                                  <a:pt x="1054" y="1130"/>
                                </a:lnTo>
                                <a:lnTo>
                                  <a:pt x="1066" y="1132"/>
                                </a:lnTo>
                                <a:lnTo>
                                  <a:pt x="1078" y="1132"/>
                                </a:lnTo>
                                <a:lnTo>
                                  <a:pt x="1091" y="1131"/>
                                </a:lnTo>
                                <a:lnTo>
                                  <a:pt x="1103" y="1130"/>
                                </a:lnTo>
                                <a:lnTo>
                                  <a:pt x="1115" y="1127"/>
                                </a:lnTo>
                                <a:lnTo>
                                  <a:pt x="1126" y="1123"/>
                                </a:lnTo>
                                <a:lnTo>
                                  <a:pt x="1138" y="1119"/>
                                </a:lnTo>
                                <a:lnTo>
                                  <a:pt x="1147" y="1112"/>
                                </a:lnTo>
                                <a:lnTo>
                                  <a:pt x="1157" y="1105"/>
                                </a:lnTo>
                                <a:lnTo>
                                  <a:pt x="1165" y="1097"/>
                                </a:lnTo>
                                <a:lnTo>
                                  <a:pt x="1174" y="1087"/>
                                </a:lnTo>
                                <a:lnTo>
                                  <a:pt x="1181" y="1078"/>
                                </a:lnTo>
                                <a:lnTo>
                                  <a:pt x="1187" y="1068"/>
                                </a:lnTo>
                                <a:lnTo>
                                  <a:pt x="1192" y="1057"/>
                                </a:lnTo>
                                <a:lnTo>
                                  <a:pt x="1197" y="1046"/>
                                </a:lnTo>
                                <a:lnTo>
                                  <a:pt x="1200" y="1035"/>
                                </a:lnTo>
                                <a:lnTo>
                                  <a:pt x="1201" y="1022"/>
                                </a:lnTo>
                                <a:lnTo>
                                  <a:pt x="1202" y="1010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5">
                                  <a:lumMod val="40000"/>
                                  <a:lumOff val="60000"/>
                                  <a:alpha val="95000"/>
                                </a:schemeClr>
                              </a:gs>
                              <a:gs pos="100000">
                                <a:schemeClr val="accent2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2059"/>
                        <wps:cNvSpPr>
                          <a:spLocks noEditPoints="1"/>
                        </wps:cNvSpPr>
                        <wps:spPr bwMode="auto">
                          <a:xfrm>
                            <a:off x="8342" y="4726"/>
                            <a:ext cx="380" cy="378"/>
                          </a:xfrm>
                          <a:custGeom>
                            <a:avLst/>
                            <a:gdLst>
                              <a:gd name="T0" fmla="*/ 909 w 1420"/>
                              <a:gd name="T1" fmla="*/ 1133 h 1329"/>
                              <a:gd name="T2" fmla="*/ 916 w 1420"/>
                              <a:gd name="T3" fmla="*/ 853 h 1329"/>
                              <a:gd name="T4" fmla="*/ 920 w 1420"/>
                              <a:gd name="T5" fmla="*/ 693 h 1329"/>
                              <a:gd name="T6" fmla="*/ 922 w 1420"/>
                              <a:gd name="T7" fmla="*/ 600 h 1329"/>
                              <a:gd name="T8" fmla="*/ 920 w 1420"/>
                              <a:gd name="T9" fmla="*/ 515 h 1329"/>
                              <a:gd name="T10" fmla="*/ 900 w 1420"/>
                              <a:gd name="T11" fmla="*/ 421 h 1329"/>
                              <a:gd name="T12" fmla="*/ 871 w 1420"/>
                              <a:gd name="T13" fmla="*/ 371 h 1329"/>
                              <a:gd name="T14" fmla="*/ 846 w 1420"/>
                              <a:gd name="T15" fmla="*/ 348 h 1329"/>
                              <a:gd name="T16" fmla="*/ 816 w 1420"/>
                              <a:gd name="T17" fmla="*/ 332 h 1329"/>
                              <a:gd name="T18" fmla="*/ 760 w 1420"/>
                              <a:gd name="T19" fmla="*/ 324 h 1329"/>
                              <a:gd name="T20" fmla="*/ 722 w 1420"/>
                              <a:gd name="T21" fmla="*/ 328 h 1329"/>
                              <a:gd name="T22" fmla="*/ 641 w 1420"/>
                              <a:gd name="T23" fmla="*/ 362 h 1329"/>
                              <a:gd name="T24" fmla="*/ 559 w 1420"/>
                              <a:gd name="T25" fmla="*/ 432 h 1329"/>
                              <a:gd name="T26" fmla="*/ 470 w 1420"/>
                              <a:gd name="T27" fmla="*/ 535 h 1329"/>
                              <a:gd name="T28" fmla="*/ 144 w 1420"/>
                              <a:gd name="T29" fmla="*/ 1329 h 1329"/>
                              <a:gd name="T30" fmla="*/ 464 w 1420"/>
                              <a:gd name="T31" fmla="*/ 355 h 1329"/>
                              <a:gd name="T32" fmla="*/ 568 w 1420"/>
                              <a:gd name="T33" fmla="*/ 246 h 1329"/>
                              <a:gd name="T34" fmla="*/ 678 w 1420"/>
                              <a:gd name="T35" fmla="*/ 170 h 1329"/>
                              <a:gd name="T36" fmla="*/ 749 w 1420"/>
                              <a:gd name="T37" fmla="*/ 139 h 1329"/>
                              <a:gd name="T38" fmla="*/ 807 w 1420"/>
                              <a:gd name="T39" fmla="*/ 124 h 1329"/>
                              <a:gd name="T40" fmla="*/ 867 w 1420"/>
                              <a:gd name="T41" fmla="*/ 118 h 1329"/>
                              <a:gd name="T42" fmla="*/ 941 w 1420"/>
                              <a:gd name="T43" fmla="*/ 122 h 1329"/>
                              <a:gd name="T44" fmla="*/ 1012 w 1420"/>
                              <a:gd name="T45" fmla="*/ 141 h 1329"/>
                              <a:gd name="T46" fmla="*/ 1076 w 1420"/>
                              <a:gd name="T47" fmla="*/ 175 h 1329"/>
                              <a:gd name="T48" fmla="*/ 1133 w 1420"/>
                              <a:gd name="T49" fmla="*/ 224 h 1329"/>
                              <a:gd name="T50" fmla="*/ 1183 w 1420"/>
                              <a:gd name="T51" fmla="*/ 288 h 1329"/>
                              <a:gd name="T52" fmla="*/ 1226 w 1420"/>
                              <a:gd name="T53" fmla="*/ 368 h 1329"/>
                              <a:gd name="T54" fmla="*/ 1262 w 1420"/>
                              <a:gd name="T55" fmla="*/ 463 h 1329"/>
                              <a:gd name="T56" fmla="*/ 1291 w 1420"/>
                              <a:gd name="T57" fmla="*/ 573 h 1329"/>
                              <a:gd name="T58" fmla="*/ 1199 w 1420"/>
                              <a:gd name="T59" fmla="*/ 694 h 1329"/>
                              <a:gd name="T60" fmla="*/ 1190 w 1420"/>
                              <a:gd name="T61" fmla="*/ 660 h 1329"/>
                              <a:gd name="T62" fmla="*/ 1172 w 1420"/>
                              <a:gd name="T63" fmla="*/ 635 h 1329"/>
                              <a:gd name="T64" fmla="*/ 1143 w 1420"/>
                              <a:gd name="T65" fmla="*/ 621 h 1329"/>
                              <a:gd name="T66" fmla="*/ 1103 w 1420"/>
                              <a:gd name="T67" fmla="*/ 618 h 1329"/>
                              <a:gd name="T68" fmla="*/ 1068 w 1420"/>
                              <a:gd name="T69" fmla="*/ 627 h 1329"/>
                              <a:gd name="T70" fmla="*/ 1043 w 1420"/>
                              <a:gd name="T71" fmla="*/ 646 h 1329"/>
                              <a:gd name="T72" fmla="*/ 1030 w 1420"/>
                              <a:gd name="T73" fmla="*/ 675 h 1329"/>
                              <a:gd name="T74" fmla="*/ 1027 w 1420"/>
                              <a:gd name="T75" fmla="*/ 715 h 1329"/>
                              <a:gd name="T76" fmla="*/ 1035 w 1420"/>
                              <a:gd name="T77" fmla="*/ 751 h 1329"/>
                              <a:gd name="T78" fmla="*/ 1054 w 1420"/>
                              <a:gd name="T79" fmla="*/ 776 h 1329"/>
                              <a:gd name="T80" fmla="*/ 1084 w 1420"/>
                              <a:gd name="T81" fmla="*/ 790 h 1329"/>
                              <a:gd name="T82" fmla="*/ 1124 w 1420"/>
                              <a:gd name="T83" fmla="*/ 793 h 1329"/>
                              <a:gd name="T84" fmla="*/ 1158 w 1420"/>
                              <a:gd name="T85" fmla="*/ 784 h 1329"/>
                              <a:gd name="T86" fmla="*/ 1183 w 1420"/>
                              <a:gd name="T87" fmla="*/ 765 h 1329"/>
                              <a:gd name="T88" fmla="*/ 1197 w 1420"/>
                              <a:gd name="T89" fmla="*/ 735 h 1329"/>
                              <a:gd name="T90" fmla="*/ 1248 w 1420"/>
                              <a:gd name="T91" fmla="*/ 1031 h 1329"/>
                              <a:gd name="T92" fmla="*/ 1240 w 1420"/>
                              <a:gd name="T93" fmla="*/ 990 h 1329"/>
                              <a:gd name="T94" fmla="*/ 1215 w 1420"/>
                              <a:gd name="T95" fmla="*/ 955 h 1329"/>
                              <a:gd name="T96" fmla="*/ 1179 w 1420"/>
                              <a:gd name="T97" fmla="*/ 931 h 1329"/>
                              <a:gd name="T98" fmla="*/ 1137 w 1420"/>
                              <a:gd name="T99" fmla="*/ 923 h 1329"/>
                              <a:gd name="T100" fmla="*/ 1089 w 1420"/>
                              <a:gd name="T101" fmla="*/ 930 h 1329"/>
                              <a:gd name="T102" fmla="*/ 1054 w 1420"/>
                              <a:gd name="T103" fmla="*/ 950 h 1329"/>
                              <a:gd name="T104" fmla="*/ 1033 w 1420"/>
                              <a:gd name="T105" fmla="*/ 985 h 1329"/>
                              <a:gd name="T106" fmla="*/ 1027 w 1420"/>
                              <a:gd name="T107" fmla="*/ 1031 h 1329"/>
                              <a:gd name="T108" fmla="*/ 1033 w 1420"/>
                              <a:gd name="T109" fmla="*/ 1080 h 1329"/>
                              <a:gd name="T110" fmla="*/ 1054 w 1420"/>
                              <a:gd name="T111" fmla="*/ 1114 h 1329"/>
                              <a:gd name="T112" fmla="*/ 1089 w 1420"/>
                              <a:gd name="T113" fmla="*/ 1135 h 1329"/>
                              <a:gd name="T114" fmla="*/ 1137 w 1420"/>
                              <a:gd name="T115" fmla="*/ 1142 h 1329"/>
                              <a:gd name="T116" fmla="*/ 1179 w 1420"/>
                              <a:gd name="T117" fmla="*/ 1134 h 1329"/>
                              <a:gd name="T118" fmla="*/ 1215 w 1420"/>
                              <a:gd name="T119" fmla="*/ 1111 h 1329"/>
                              <a:gd name="T120" fmla="*/ 1240 w 1420"/>
                              <a:gd name="T121" fmla="*/ 1075 h 1329"/>
                              <a:gd name="T122" fmla="*/ 1248 w 1420"/>
                              <a:gd name="T123" fmla="*/ 1031 h 13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420" h="1329">
                                <a:moveTo>
                                  <a:pt x="1420" y="1231"/>
                                </a:moveTo>
                                <a:lnTo>
                                  <a:pt x="904" y="1322"/>
                                </a:lnTo>
                                <a:lnTo>
                                  <a:pt x="907" y="1223"/>
                                </a:lnTo>
                                <a:lnTo>
                                  <a:pt x="909" y="1133"/>
                                </a:lnTo>
                                <a:lnTo>
                                  <a:pt x="911" y="1050"/>
                                </a:lnTo>
                                <a:lnTo>
                                  <a:pt x="913" y="976"/>
                                </a:lnTo>
                                <a:lnTo>
                                  <a:pt x="915" y="910"/>
                                </a:lnTo>
                                <a:lnTo>
                                  <a:pt x="916" y="853"/>
                                </a:lnTo>
                                <a:lnTo>
                                  <a:pt x="918" y="803"/>
                                </a:lnTo>
                                <a:lnTo>
                                  <a:pt x="919" y="762"/>
                                </a:lnTo>
                                <a:lnTo>
                                  <a:pt x="920" y="725"/>
                                </a:lnTo>
                                <a:lnTo>
                                  <a:pt x="920" y="693"/>
                                </a:lnTo>
                                <a:lnTo>
                                  <a:pt x="921" y="664"/>
                                </a:lnTo>
                                <a:lnTo>
                                  <a:pt x="922" y="639"/>
                                </a:lnTo>
                                <a:lnTo>
                                  <a:pt x="922" y="617"/>
                                </a:lnTo>
                                <a:lnTo>
                                  <a:pt x="922" y="600"/>
                                </a:lnTo>
                                <a:lnTo>
                                  <a:pt x="923" y="585"/>
                                </a:lnTo>
                                <a:lnTo>
                                  <a:pt x="923" y="574"/>
                                </a:lnTo>
                                <a:lnTo>
                                  <a:pt x="922" y="544"/>
                                </a:lnTo>
                                <a:lnTo>
                                  <a:pt x="920" y="515"/>
                                </a:lnTo>
                                <a:lnTo>
                                  <a:pt x="917" y="489"/>
                                </a:lnTo>
                                <a:lnTo>
                                  <a:pt x="913" y="464"/>
                                </a:lnTo>
                                <a:lnTo>
                                  <a:pt x="908" y="442"/>
                                </a:lnTo>
                                <a:lnTo>
                                  <a:pt x="900" y="421"/>
                                </a:lnTo>
                                <a:lnTo>
                                  <a:pt x="892" y="403"/>
                                </a:lnTo>
                                <a:lnTo>
                                  <a:pt x="883" y="386"/>
                                </a:lnTo>
                                <a:lnTo>
                                  <a:pt x="878" y="379"/>
                                </a:lnTo>
                                <a:lnTo>
                                  <a:pt x="871" y="371"/>
                                </a:lnTo>
                                <a:lnTo>
                                  <a:pt x="866" y="365"/>
                                </a:lnTo>
                                <a:lnTo>
                                  <a:pt x="860" y="359"/>
                                </a:lnTo>
                                <a:lnTo>
                                  <a:pt x="854" y="353"/>
                                </a:lnTo>
                                <a:lnTo>
                                  <a:pt x="846" y="348"/>
                                </a:lnTo>
                                <a:lnTo>
                                  <a:pt x="839" y="343"/>
                                </a:lnTo>
                                <a:lnTo>
                                  <a:pt x="832" y="339"/>
                                </a:lnTo>
                                <a:lnTo>
                                  <a:pt x="825" y="335"/>
                                </a:lnTo>
                                <a:lnTo>
                                  <a:pt x="816" y="332"/>
                                </a:lnTo>
                                <a:lnTo>
                                  <a:pt x="808" y="330"/>
                                </a:lnTo>
                                <a:lnTo>
                                  <a:pt x="799" y="328"/>
                                </a:lnTo>
                                <a:lnTo>
                                  <a:pt x="780" y="325"/>
                                </a:lnTo>
                                <a:lnTo>
                                  <a:pt x="760" y="324"/>
                                </a:lnTo>
                                <a:lnTo>
                                  <a:pt x="751" y="324"/>
                                </a:lnTo>
                                <a:lnTo>
                                  <a:pt x="742" y="325"/>
                                </a:lnTo>
                                <a:lnTo>
                                  <a:pt x="731" y="326"/>
                                </a:lnTo>
                                <a:lnTo>
                                  <a:pt x="722" y="328"/>
                                </a:lnTo>
                                <a:lnTo>
                                  <a:pt x="702" y="333"/>
                                </a:lnTo>
                                <a:lnTo>
                                  <a:pt x="683" y="340"/>
                                </a:lnTo>
                                <a:lnTo>
                                  <a:pt x="662" y="351"/>
                                </a:lnTo>
                                <a:lnTo>
                                  <a:pt x="641" y="362"/>
                                </a:lnTo>
                                <a:lnTo>
                                  <a:pt x="622" y="377"/>
                                </a:lnTo>
                                <a:lnTo>
                                  <a:pt x="600" y="393"/>
                                </a:lnTo>
                                <a:lnTo>
                                  <a:pt x="579" y="411"/>
                                </a:lnTo>
                                <a:lnTo>
                                  <a:pt x="559" y="432"/>
                                </a:lnTo>
                                <a:lnTo>
                                  <a:pt x="537" y="454"/>
                                </a:lnTo>
                                <a:lnTo>
                                  <a:pt x="515" y="479"/>
                                </a:lnTo>
                                <a:lnTo>
                                  <a:pt x="493" y="506"/>
                                </a:lnTo>
                                <a:lnTo>
                                  <a:pt x="470" y="535"/>
                                </a:lnTo>
                                <a:lnTo>
                                  <a:pt x="448" y="566"/>
                                </a:lnTo>
                                <a:lnTo>
                                  <a:pt x="426" y="601"/>
                                </a:lnTo>
                                <a:lnTo>
                                  <a:pt x="387" y="1297"/>
                                </a:lnTo>
                                <a:lnTo>
                                  <a:pt x="144" y="1329"/>
                                </a:lnTo>
                                <a:lnTo>
                                  <a:pt x="0" y="96"/>
                                </a:lnTo>
                                <a:lnTo>
                                  <a:pt x="459" y="0"/>
                                </a:lnTo>
                                <a:lnTo>
                                  <a:pt x="438" y="387"/>
                                </a:lnTo>
                                <a:lnTo>
                                  <a:pt x="464" y="355"/>
                                </a:lnTo>
                                <a:lnTo>
                                  <a:pt x="489" y="325"/>
                                </a:lnTo>
                                <a:lnTo>
                                  <a:pt x="515" y="297"/>
                                </a:lnTo>
                                <a:lnTo>
                                  <a:pt x="541" y="270"/>
                                </a:lnTo>
                                <a:lnTo>
                                  <a:pt x="568" y="246"/>
                                </a:lnTo>
                                <a:lnTo>
                                  <a:pt x="595" y="224"/>
                                </a:lnTo>
                                <a:lnTo>
                                  <a:pt x="622" y="204"/>
                                </a:lnTo>
                                <a:lnTo>
                                  <a:pt x="650" y="186"/>
                                </a:lnTo>
                                <a:lnTo>
                                  <a:pt x="678" y="170"/>
                                </a:lnTo>
                                <a:lnTo>
                                  <a:pt x="706" y="157"/>
                                </a:lnTo>
                                <a:lnTo>
                                  <a:pt x="720" y="150"/>
                                </a:lnTo>
                                <a:lnTo>
                                  <a:pt x="735" y="144"/>
                                </a:lnTo>
                                <a:lnTo>
                                  <a:pt x="749" y="139"/>
                                </a:lnTo>
                                <a:lnTo>
                                  <a:pt x="764" y="135"/>
                                </a:lnTo>
                                <a:lnTo>
                                  <a:pt x="778" y="131"/>
                                </a:lnTo>
                                <a:lnTo>
                                  <a:pt x="793" y="128"/>
                                </a:lnTo>
                                <a:lnTo>
                                  <a:pt x="807" y="124"/>
                                </a:lnTo>
                                <a:lnTo>
                                  <a:pt x="823" y="122"/>
                                </a:lnTo>
                                <a:lnTo>
                                  <a:pt x="837" y="120"/>
                                </a:lnTo>
                                <a:lnTo>
                                  <a:pt x="853" y="119"/>
                                </a:lnTo>
                                <a:lnTo>
                                  <a:pt x="867" y="118"/>
                                </a:lnTo>
                                <a:lnTo>
                                  <a:pt x="883" y="118"/>
                                </a:lnTo>
                                <a:lnTo>
                                  <a:pt x="902" y="118"/>
                                </a:lnTo>
                                <a:lnTo>
                                  <a:pt x="922" y="120"/>
                                </a:lnTo>
                                <a:lnTo>
                                  <a:pt x="941" y="122"/>
                                </a:lnTo>
                                <a:lnTo>
                                  <a:pt x="959" y="125"/>
                                </a:lnTo>
                                <a:lnTo>
                                  <a:pt x="978" y="130"/>
                                </a:lnTo>
                                <a:lnTo>
                                  <a:pt x="996" y="135"/>
                                </a:lnTo>
                                <a:lnTo>
                                  <a:pt x="1012" y="141"/>
                                </a:lnTo>
                                <a:lnTo>
                                  <a:pt x="1029" y="148"/>
                                </a:lnTo>
                                <a:lnTo>
                                  <a:pt x="1045" y="157"/>
                                </a:lnTo>
                                <a:lnTo>
                                  <a:pt x="1061" y="165"/>
                                </a:lnTo>
                                <a:lnTo>
                                  <a:pt x="1076" y="175"/>
                                </a:lnTo>
                                <a:lnTo>
                                  <a:pt x="1091" y="186"/>
                                </a:lnTo>
                                <a:lnTo>
                                  <a:pt x="1105" y="198"/>
                                </a:lnTo>
                                <a:lnTo>
                                  <a:pt x="1120" y="211"/>
                                </a:lnTo>
                                <a:lnTo>
                                  <a:pt x="1133" y="224"/>
                                </a:lnTo>
                                <a:lnTo>
                                  <a:pt x="1146" y="239"/>
                                </a:lnTo>
                                <a:lnTo>
                                  <a:pt x="1159" y="254"/>
                                </a:lnTo>
                                <a:lnTo>
                                  <a:pt x="1171" y="271"/>
                                </a:lnTo>
                                <a:lnTo>
                                  <a:pt x="1183" y="288"/>
                                </a:lnTo>
                                <a:lnTo>
                                  <a:pt x="1194" y="307"/>
                                </a:lnTo>
                                <a:lnTo>
                                  <a:pt x="1205" y="327"/>
                                </a:lnTo>
                                <a:lnTo>
                                  <a:pt x="1215" y="346"/>
                                </a:lnTo>
                                <a:lnTo>
                                  <a:pt x="1226" y="368"/>
                                </a:lnTo>
                                <a:lnTo>
                                  <a:pt x="1235" y="390"/>
                                </a:lnTo>
                                <a:lnTo>
                                  <a:pt x="1244" y="414"/>
                                </a:lnTo>
                                <a:lnTo>
                                  <a:pt x="1253" y="438"/>
                                </a:lnTo>
                                <a:lnTo>
                                  <a:pt x="1262" y="463"/>
                                </a:lnTo>
                                <a:lnTo>
                                  <a:pt x="1269" y="489"/>
                                </a:lnTo>
                                <a:lnTo>
                                  <a:pt x="1277" y="516"/>
                                </a:lnTo>
                                <a:lnTo>
                                  <a:pt x="1285" y="544"/>
                                </a:lnTo>
                                <a:lnTo>
                                  <a:pt x="1291" y="573"/>
                                </a:lnTo>
                                <a:lnTo>
                                  <a:pt x="1297" y="603"/>
                                </a:lnTo>
                                <a:lnTo>
                                  <a:pt x="1420" y="1231"/>
                                </a:lnTo>
                                <a:close/>
                                <a:moveTo>
                                  <a:pt x="1200" y="703"/>
                                </a:moveTo>
                                <a:lnTo>
                                  <a:pt x="1199" y="694"/>
                                </a:lnTo>
                                <a:lnTo>
                                  <a:pt x="1198" y="685"/>
                                </a:lnTo>
                                <a:lnTo>
                                  <a:pt x="1197" y="675"/>
                                </a:lnTo>
                                <a:lnTo>
                                  <a:pt x="1193" y="667"/>
                                </a:lnTo>
                                <a:lnTo>
                                  <a:pt x="1190" y="660"/>
                                </a:lnTo>
                                <a:lnTo>
                                  <a:pt x="1187" y="653"/>
                                </a:lnTo>
                                <a:lnTo>
                                  <a:pt x="1183" y="646"/>
                                </a:lnTo>
                                <a:lnTo>
                                  <a:pt x="1178" y="640"/>
                                </a:lnTo>
                                <a:lnTo>
                                  <a:pt x="1172" y="635"/>
                                </a:lnTo>
                                <a:lnTo>
                                  <a:pt x="1165" y="631"/>
                                </a:lnTo>
                                <a:lnTo>
                                  <a:pt x="1158" y="627"/>
                                </a:lnTo>
                                <a:lnTo>
                                  <a:pt x="1151" y="624"/>
                                </a:lnTo>
                                <a:lnTo>
                                  <a:pt x="1143" y="621"/>
                                </a:lnTo>
                                <a:lnTo>
                                  <a:pt x="1133" y="619"/>
                                </a:lnTo>
                                <a:lnTo>
                                  <a:pt x="1124" y="618"/>
                                </a:lnTo>
                                <a:lnTo>
                                  <a:pt x="1114" y="618"/>
                                </a:lnTo>
                                <a:lnTo>
                                  <a:pt x="1103" y="618"/>
                                </a:lnTo>
                                <a:lnTo>
                                  <a:pt x="1093" y="619"/>
                                </a:lnTo>
                                <a:lnTo>
                                  <a:pt x="1084" y="621"/>
                                </a:lnTo>
                                <a:lnTo>
                                  <a:pt x="1075" y="624"/>
                                </a:lnTo>
                                <a:lnTo>
                                  <a:pt x="1068" y="627"/>
                                </a:lnTo>
                                <a:lnTo>
                                  <a:pt x="1061" y="631"/>
                                </a:lnTo>
                                <a:lnTo>
                                  <a:pt x="1054" y="635"/>
                                </a:lnTo>
                                <a:lnTo>
                                  <a:pt x="1048" y="640"/>
                                </a:lnTo>
                                <a:lnTo>
                                  <a:pt x="1043" y="646"/>
                                </a:lnTo>
                                <a:lnTo>
                                  <a:pt x="1038" y="653"/>
                                </a:lnTo>
                                <a:lnTo>
                                  <a:pt x="1035" y="660"/>
                                </a:lnTo>
                                <a:lnTo>
                                  <a:pt x="1032" y="667"/>
                                </a:lnTo>
                                <a:lnTo>
                                  <a:pt x="1030" y="675"/>
                                </a:lnTo>
                                <a:lnTo>
                                  <a:pt x="1028" y="685"/>
                                </a:lnTo>
                                <a:lnTo>
                                  <a:pt x="1027" y="694"/>
                                </a:lnTo>
                                <a:lnTo>
                                  <a:pt x="1027" y="703"/>
                                </a:lnTo>
                                <a:lnTo>
                                  <a:pt x="1027" y="715"/>
                                </a:lnTo>
                                <a:lnTo>
                                  <a:pt x="1028" y="725"/>
                                </a:lnTo>
                                <a:lnTo>
                                  <a:pt x="1030" y="735"/>
                                </a:lnTo>
                                <a:lnTo>
                                  <a:pt x="1032" y="743"/>
                                </a:lnTo>
                                <a:lnTo>
                                  <a:pt x="1035" y="751"/>
                                </a:lnTo>
                                <a:lnTo>
                                  <a:pt x="1038" y="758"/>
                                </a:lnTo>
                                <a:lnTo>
                                  <a:pt x="1043" y="765"/>
                                </a:lnTo>
                                <a:lnTo>
                                  <a:pt x="1048" y="771"/>
                                </a:lnTo>
                                <a:lnTo>
                                  <a:pt x="1054" y="776"/>
                                </a:lnTo>
                                <a:lnTo>
                                  <a:pt x="1061" y="780"/>
                                </a:lnTo>
                                <a:lnTo>
                                  <a:pt x="1068" y="784"/>
                                </a:lnTo>
                                <a:lnTo>
                                  <a:pt x="1075" y="787"/>
                                </a:lnTo>
                                <a:lnTo>
                                  <a:pt x="1084" y="790"/>
                                </a:lnTo>
                                <a:lnTo>
                                  <a:pt x="1093" y="792"/>
                                </a:lnTo>
                                <a:lnTo>
                                  <a:pt x="1103" y="793"/>
                                </a:lnTo>
                                <a:lnTo>
                                  <a:pt x="1114" y="793"/>
                                </a:lnTo>
                                <a:lnTo>
                                  <a:pt x="1124" y="793"/>
                                </a:lnTo>
                                <a:lnTo>
                                  <a:pt x="1133" y="792"/>
                                </a:lnTo>
                                <a:lnTo>
                                  <a:pt x="1143" y="790"/>
                                </a:lnTo>
                                <a:lnTo>
                                  <a:pt x="1151" y="787"/>
                                </a:lnTo>
                                <a:lnTo>
                                  <a:pt x="1158" y="784"/>
                                </a:lnTo>
                                <a:lnTo>
                                  <a:pt x="1165" y="780"/>
                                </a:lnTo>
                                <a:lnTo>
                                  <a:pt x="1172" y="776"/>
                                </a:lnTo>
                                <a:lnTo>
                                  <a:pt x="1178" y="771"/>
                                </a:lnTo>
                                <a:lnTo>
                                  <a:pt x="1183" y="765"/>
                                </a:lnTo>
                                <a:lnTo>
                                  <a:pt x="1187" y="758"/>
                                </a:lnTo>
                                <a:lnTo>
                                  <a:pt x="1190" y="751"/>
                                </a:lnTo>
                                <a:lnTo>
                                  <a:pt x="1193" y="743"/>
                                </a:lnTo>
                                <a:lnTo>
                                  <a:pt x="1197" y="735"/>
                                </a:lnTo>
                                <a:lnTo>
                                  <a:pt x="1198" y="725"/>
                                </a:lnTo>
                                <a:lnTo>
                                  <a:pt x="1199" y="715"/>
                                </a:lnTo>
                                <a:lnTo>
                                  <a:pt x="1200" y="703"/>
                                </a:lnTo>
                                <a:close/>
                                <a:moveTo>
                                  <a:pt x="1248" y="1031"/>
                                </a:moveTo>
                                <a:lnTo>
                                  <a:pt x="1248" y="1021"/>
                                </a:lnTo>
                                <a:lnTo>
                                  <a:pt x="1246" y="1010"/>
                                </a:lnTo>
                                <a:lnTo>
                                  <a:pt x="1244" y="1000"/>
                                </a:lnTo>
                                <a:lnTo>
                                  <a:pt x="1240" y="990"/>
                                </a:lnTo>
                                <a:lnTo>
                                  <a:pt x="1236" y="980"/>
                                </a:lnTo>
                                <a:lnTo>
                                  <a:pt x="1230" y="971"/>
                                </a:lnTo>
                                <a:lnTo>
                                  <a:pt x="1223" y="963"/>
                                </a:lnTo>
                                <a:lnTo>
                                  <a:pt x="1215" y="955"/>
                                </a:lnTo>
                                <a:lnTo>
                                  <a:pt x="1207" y="947"/>
                                </a:lnTo>
                                <a:lnTo>
                                  <a:pt x="1198" y="941"/>
                                </a:lnTo>
                                <a:lnTo>
                                  <a:pt x="1188" y="936"/>
                                </a:lnTo>
                                <a:lnTo>
                                  <a:pt x="1179" y="931"/>
                                </a:lnTo>
                                <a:lnTo>
                                  <a:pt x="1169" y="928"/>
                                </a:lnTo>
                                <a:lnTo>
                                  <a:pt x="1159" y="925"/>
                                </a:lnTo>
                                <a:lnTo>
                                  <a:pt x="1148" y="923"/>
                                </a:lnTo>
                                <a:lnTo>
                                  <a:pt x="1137" y="923"/>
                                </a:lnTo>
                                <a:lnTo>
                                  <a:pt x="1124" y="923"/>
                                </a:lnTo>
                                <a:lnTo>
                                  <a:pt x="1112" y="924"/>
                                </a:lnTo>
                                <a:lnTo>
                                  <a:pt x="1099" y="927"/>
                                </a:lnTo>
                                <a:lnTo>
                                  <a:pt x="1089" y="930"/>
                                </a:lnTo>
                                <a:lnTo>
                                  <a:pt x="1078" y="934"/>
                                </a:lnTo>
                                <a:lnTo>
                                  <a:pt x="1069" y="939"/>
                                </a:lnTo>
                                <a:lnTo>
                                  <a:pt x="1061" y="944"/>
                                </a:lnTo>
                                <a:lnTo>
                                  <a:pt x="1054" y="950"/>
                                </a:lnTo>
                                <a:lnTo>
                                  <a:pt x="1047" y="958"/>
                                </a:lnTo>
                                <a:lnTo>
                                  <a:pt x="1041" y="966"/>
                                </a:lnTo>
                                <a:lnTo>
                                  <a:pt x="1037" y="975"/>
                                </a:lnTo>
                                <a:lnTo>
                                  <a:pt x="1033" y="985"/>
                                </a:lnTo>
                                <a:lnTo>
                                  <a:pt x="1030" y="995"/>
                                </a:lnTo>
                                <a:lnTo>
                                  <a:pt x="1028" y="1006"/>
                                </a:lnTo>
                                <a:lnTo>
                                  <a:pt x="1027" y="1019"/>
                                </a:lnTo>
                                <a:lnTo>
                                  <a:pt x="1027" y="1031"/>
                                </a:lnTo>
                                <a:lnTo>
                                  <a:pt x="1027" y="1045"/>
                                </a:lnTo>
                                <a:lnTo>
                                  <a:pt x="1028" y="1058"/>
                                </a:lnTo>
                                <a:lnTo>
                                  <a:pt x="1030" y="1070"/>
                                </a:lnTo>
                                <a:lnTo>
                                  <a:pt x="1033" y="1080"/>
                                </a:lnTo>
                                <a:lnTo>
                                  <a:pt x="1037" y="1090"/>
                                </a:lnTo>
                                <a:lnTo>
                                  <a:pt x="1041" y="1100"/>
                                </a:lnTo>
                                <a:lnTo>
                                  <a:pt x="1047" y="1107"/>
                                </a:lnTo>
                                <a:lnTo>
                                  <a:pt x="1054" y="1114"/>
                                </a:lnTo>
                                <a:lnTo>
                                  <a:pt x="1061" y="1122"/>
                                </a:lnTo>
                                <a:lnTo>
                                  <a:pt x="1069" y="1127"/>
                                </a:lnTo>
                                <a:lnTo>
                                  <a:pt x="1078" y="1132"/>
                                </a:lnTo>
                                <a:lnTo>
                                  <a:pt x="1089" y="1135"/>
                                </a:lnTo>
                                <a:lnTo>
                                  <a:pt x="1099" y="1138"/>
                                </a:lnTo>
                                <a:lnTo>
                                  <a:pt x="1112" y="1140"/>
                                </a:lnTo>
                                <a:lnTo>
                                  <a:pt x="1124" y="1142"/>
                                </a:lnTo>
                                <a:lnTo>
                                  <a:pt x="1137" y="1142"/>
                                </a:lnTo>
                                <a:lnTo>
                                  <a:pt x="1148" y="1142"/>
                                </a:lnTo>
                                <a:lnTo>
                                  <a:pt x="1159" y="1140"/>
                                </a:lnTo>
                                <a:lnTo>
                                  <a:pt x="1169" y="1138"/>
                                </a:lnTo>
                                <a:lnTo>
                                  <a:pt x="1179" y="1134"/>
                                </a:lnTo>
                                <a:lnTo>
                                  <a:pt x="1188" y="1130"/>
                                </a:lnTo>
                                <a:lnTo>
                                  <a:pt x="1198" y="1125"/>
                                </a:lnTo>
                                <a:lnTo>
                                  <a:pt x="1207" y="1118"/>
                                </a:lnTo>
                                <a:lnTo>
                                  <a:pt x="1215" y="1111"/>
                                </a:lnTo>
                                <a:lnTo>
                                  <a:pt x="1223" y="1103"/>
                                </a:lnTo>
                                <a:lnTo>
                                  <a:pt x="1230" y="1094"/>
                                </a:lnTo>
                                <a:lnTo>
                                  <a:pt x="1236" y="1085"/>
                                </a:lnTo>
                                <a:lnTo>
                                  <a:pt x="1240" y="1075"/>
                                </a:lnTo>
                                <a:lnTo>
                                  <a:pt x="1244" y="1066"/>
                                </a:lnTo>
                                <a:lnTo>
                                  <a:pt x="1246" y="1054"/>
                                </a:lnTo>
                                <a:lnTo>
                                  <a:pt x="1248" y="1044"/>
                                </a:lnTo>
                                <a:lnTo>
                                  <a:pt x="1248" y="10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75000"/>
                              <a:lumOff val="0"/>
                              <a:alpha val="4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2061"/>
                        <wps:cNvSpPr>
                          <a:spLocks noEditPoints="1"/>
                        </wps:cNvSpPr>
                        <wps:spPr bwMode="auto">
                          <a:xfrm>
                            <a:off x="8823" y="4756"/>
                            <a:ext cx="419" cy="398"/>
                          </a:xfrm>
                          <a:custGeom>
                            <a:avLst/>
                            <a:gdLst>
                              <a:gd name="T0" fmla="*/ 1483 w 1486"/>
                              <a:gd name="T1" fmla="*/ 637 h 1419"/>
                              <a:gd name="T2" fmla="*/ 1467 w 1486"/>
                              <a:gd name="T3" fmla="*/ 682 h 1419"/>
                              <a:gd name="T4" fmla="*/ 1437 w 1486"/>
                              <a:gd name="T5" fmla="*/ 721 h 1419"/>
                              <a:gd name="T6" fmla="*/ 1399 w 1486"/>
                              <a:gd name="T7" fmla="*/ 751 h 1419"/>
                              <a:gd name="T8" fmla="*/ 1354 w 1486"/>
                              <a:gd name="T9" fmla="*/ 768 h 1419"/>
                              <a:gd name="T10" fmla="*/ 1305 w 1486"/>
                              <a:gd name="T11" fmla="*/ 770 h 1419"/>
                              <a:gd name="T12" fmla="*/ 1257 w 1486"/>
                              <a:gd name="T13" fmla="*/ 758 h 1419"/>
                              <a:gd name="T14" fmla="*/ 1215 w 1486"/>
                              <a:gd name="T15" fmla="*/ 732 h 1419"/>
                              <a:gd name="T16" fmla="*/ 1181 w 1486"/>
                              <a:gd name="T17" fmla="*/ 696 h 1419"/>
                              <a:gd name="T18" fmla="*/ 1161 w 1486"/>
                              <a:gd name="T19" fmla="*/ 652 h 1419"/>
                              <a:gd name="T20" fmla="*/ 1153 w 1486"/>
                              <a:gd name="T21" fmla="*/ 604 h 1419"/>
                              <a:gd name="T22" fmla="*/ 1161 w 1486"/>
                              <a:gd name="T23" fmla="*/ 556 h 1419"/>
                              <a:gd name="T24" fmla="*/ 1181 w 1486"/>
                              <a:gd name="T25" fmla="*/ 513 h 1419"/>
                              <a:gd name="T26" fmla="*/ 1217 w 1486"/>
                              <a:gd name="T27" fmla="*/ 477 h 1419"/>
                              <a:gd name="T28" fmla="*/ 1258 w 1486"/>
                              <a:gd name="T29" fmla="*/ 452 h 1419"/>
                              <a:gd name="T30" fmla="*/ 1305 w 1486"/>
                              <a:gd name="T31" fmla="*/ 441 h 1419"/>
                              <a:gd name="T32" fmla="*/ 1353 w 1486"/>
                              <a:gd name="T33" fmla="*/ 443 h 1419"/>
                              <a:gd name="T34" fmla="*/ 1397 w 1486"/>
                              <a:gd name="T35" fmla="*/ 458 h 1419"/>
                              <a:gd name="T36" fmla="*/ 1436 w 1486"/>
                              <a:gd name="T37" fmla="*/ 489 h 1419"/>
                              <a:gd name="T38" fmla="*/ 1467 w 1486"/>
                              <a:gd name="T39" fmla="*/ 527 h 1419"/>
                              <a:gd name="T40" fmla="*/ 1483 w 1486"/>
                              <a:gd name="T41" fmla="*/ 572 h 1419"/>
                              <a:gd name="T42" fmla="*/ 333 w 1486"/>
                              <a:gd name="T43" fmla="*/ 699 h 1419"/>
                              <a:gd name="T44" fmla="*/ 326 w 1486"/>
                              <a:gd name="T45" fmla="*/ 748 h 1419"/>
                              <a:gd name="T46" fmla="*/ 305 w 1486"/>
                              <a:gd name="T47" fmla="*/ 792 h 1419"/>
                              <a:gd name="T48" fmla="*/ 271 w 1486"/>
                              <a:gd name="T49" fmla="*/ 828 h 1419"/>
                              <a:gd name="T50" fmla="*/ 230 w 1486"/>
                              <a:gd name="T51" fmla="*/ 853 h 1419"/>
                              <a:gd name="T52" fmla="*/ 181 w 1486"/>
                              <a:gd name="T53" fmla="*/ 864 h 1419"/>
                              <a:gd name="T54" fmla="*/ 131 w 1486"/>
                              <a:gd name="T55" fmla="*/ 861 h 1419"/>
                              <a:gd name="T56" fmla="*/ 87 w 1486"/>
                              <a:gd name="T57" fmla="*/ 845 h 1419"/>
                              <a:gd name="T58" fmla="*/ 47 w 1486"/>
                              <a:gd name="T59" fmla="*/ 816 h 1419"/>
                              <a:gd name="T60" fmla="*/ 18 w 1486"/>
                              <a:gd name="T61" fmla="*/ 778 h 1419"/>
                              <a:gd name="T62" fmla="*/ 3 w 1486"/>
                              <a:gd name="T63" fmla="*/ 732 h 1419"/>
                              <a:gd name="T64" fmla="*/ 1 w 1486"/>
                              <a:gd name="T65" fmla="*/ 683 h 1419"/>
                              <a:gd name="T66" fmla="*/ 12 w 1486"/>
                              <a:gd name="T67" fmla="*/ 637 h 1419"/>
                              <a:gd name="T68" fmla="*/ 37 w 1486"/>
                              <a:gd name="T69" fmla="*/ 596 h 1419"/>
                              <a:gd name="T70" fmla="*/ 74 w 1486"/>
                              <a:gd name="T71" fmla="*/ 562 h 1419"/>
                              <a:gd name="T72" fmla="*/ 116 w 1486"/>
                              <a:gd name="T73" fmla="*/ 541 h 1419"/>
                              <a:gd name="T74" fmla="*/ 164 w 1486"/>
                              <a:gd name="T75" fmla="*/ 535 h 1419"/>
                              <a:gd name="T76" fmla="*/ 213 w 1486"/>
                              <a:gd name="T77" fmla="*/ 541 h 1419"/>
                              <a:gd name="T78" fmla="*/ 256 w 1486"/>
                              <a:gd name="T79" fmla="*/ 562 h 1419"/>
                              <a:gd name="T80" fmla="*/ 294 w 1486"/>
                              <a:gd name="T81" fmla="*/ 596 h 1419"/>
                              <a:gd name="T82" fmla="*/ 320 w 1486"/>
                              <a:gd name="T83" fmla="*/ 637 h 1419"/>
                              <a:gd name="T84" fmla="*/ 332 w 1486"/>
                              <a:gd name="T85" fmla="*/ 683 h 1419"/>
                              <a:gd name="T86" fmla="*/ 1003 w 1486"/>
                              <a:gd name="T87" fmla="*/ 1419 h 1419"/>
                              <a:gd name="T88" fmla="*/ 130 w 1486"/>
                              <a:gd name="T89" fmla="*/ 1323 h 1419"/>
                              <a:gd name="T90" fmla="*/ 380 w 1486"/>
                              <a:gd name="T91" fmla="*/ 0 h 1419"/>
                              <a:gd name="T92" fmla="*/ 1267 w 1486"/>
                              <a:gd name="T93" fmla="*/ 177 h 14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486" h="1419">
                                <a:moveTo>
                                  <a:pt x="1486" y="604"/>
                                </a:moveTo>
                                <a:lnTo>
                                  <a:pt x="1486" y="620"/>
                                </a:lnTo>
                                <a:lnTo>
                                  <a:pt x="1483" y="637"/>
                                </a:lnTo>
                                <a:lnTo>
                                  <a:pt x="1480" y="652"/>
                                </a:lnTo>
                                <a:lnTo>
                                  <a:pt x="1475" y="667"/>
                                </a:lnTo>
                                <a:lnTo>
                                  <a:pt x="1467" y="682"/>
                                </a:lnTo>
                                <a:lnTo>
                                  <a:pt x="1459" y="696"/>
                                </a:lnTo>
                                <a:lnTo>
                                  <a:pt x="1449" y="709"/>
                                </a:lnTo>
                                <a:lnTo>
                                  <a:pt x="1437" y="721"/>
                                </a:lnTo>
                                <a:lnTo>
                                  <a:pt x="1426" y="732"/>
                                </a:lnTo>
                                <a:lnTo>
                                  <a:pt x="1412" y="743"/>
                                </a:lnTo>
                                <a:lnTo>
                                  <a:pt x="1399" y="751"/>
                                </a:lnTo>
                                <a:lnTo>
                                  <a:pt x="1384" y="758"/>
                                </a:lnTo>
                                <a:lnTo>
                                  <a:pt x="1370" y="764"/>
                                </a:lnTo>
                                <a:lnTo>
                                  <a:pt x="1354" y="768"/>
                                </a:lnTo>
                                <a:lnTo>
                                  <a:pt x="1338" y="770"/>
                                </a:lnTo>
                                <a:lnTo>
                                  <a:pt x="1321" y="771"/>
                                </a:lnTo>
                                <a:lnTo>
                                  <a:pt x="1305" y="770"/>
                                </a:lnTo>
                                <a:lnTo>
                                  <a:pt x="1288" y="768"/>
                                </a:lnTo>
                                <a:lnTo>
                                  <a:pt x="1271" y="764"/>
                                </a:lnTo>
                                <a:lnTo>
                                  <a:pt x="1257" y="758"/>
                                </a:lnTo>
                                <a:lnTo>
                                  <a:pt x="1242" y="751"/>
                                </a:lnTo>
                                <a:lnTo>
                                  <a:pt x="1228" y="743"/>
                                </a:lnTo>
                                <a:lnTo>
                                  <a:pt x="1215" y="732"/>
                                </a:lnTo>
                                <a:lnTo>
                                  <a:pt x="1202" y="721"/>
                                </a:lnTo>
                                <a:lnTo>
                                  <a:pt x="1191" y="709"/>
                                </a:lnTo>
                                <a:lnTo>
                                  <a:pt x="1181" y="696"/>
                                </a:lnTo>
                                <a:lnTo>
                                  <a:pt x="1172" y="682"/>
                                </a:lnTo>
                                <a:lnTo>
                                  <a:pt x="1166" y="667"/>
                                </a:lnTo>
                                <a:lnTo>
                                  <a:pt x="1161" y="652"/>
                                </a:lnTo>
                                <a:lnTo>
                                  <a:pt x="1157" y="637"/>
                                </a:lnTo>
                                <a:lnTo>
                                  <a:pt x="1154" y="620"/>
                                </a:lnTo>
                                <a:lnTo>
                                  <a:pt x="1153" y="604"/>
                                </a:lnTo>
                                <a:lnTo>
                                  <a:pt x="1154" y="587"/>
                                </a:lnTo>
                                <a:lnTo>
                                  <a:pt x="1157" y="572"/>
                                </a:lnTo>
                                <a:lnTo>
                                  <a:pt x="1161" y="556"/>
                                </a:lnTo>
                                <a:lnTo>
                                  <a:pt x="1166" y="541"/>
                                </a:lnTo>
                                <a:lnTo>
                                  <a:pt x="1173" y="527"/>
                                </a:lnTo>
                                <a:lnTo>
                                  <a:pt x="1181" y="513"/>
                                </a:lnTo>
                                <a:lnTo>
                                  <a:pt x="1192" y="501"/>
                                </a:lnTo>
                                <a:lnTo>
                                  <a:pt x="1204" y="489"/>
                                </a:lnTo>
                                <a:lnTo>
                                  <a:pt x="1217" y="477"/>
                                </a:lnTo>
                                <a:lnTo>
                                  <a:pt x="1230" y="467"/>
                                </a:lnTo>
                                <a:lnTo>
                                  <a:pt x="1244" y="458"/>
                                </a:lnTo>
                                <a:lnTo>
                                  <a:pt x="1258" y="452"/>
                                </a:lnTo>
                                <a:lnTo>
                                  <a:pt x="1274" y="447"/>
                                </a:lnTo>
                                <a:lnTo>
                                  <a:pt x="1289" y="443"/>
                                </a:lnTo>
                                <a:lnTo>
                                  <a:pt x="1305" y="441"/>
                                </a:lnTo>
                                <a:lnTo>
                                  <a:pt x="1321" y="440"/>
                                </a:lnTo>
                                <a:lnTo>
                                  <a:pt x="1338" y="441"/>
                                </a:lnTo>
                                <a:lnTo>
                                  <a:pt x="1353" y="443"/>
                                </a:lnTo>
                                <a:lnTo>
                                  <a:pt x="1368" y="447"/>
                                </a:lnTo>
                                <a:lnTo>
                                  <a:pt x="1382" y="452"/>
                                </a:lnTo>
                                <a:lnTo>
                                  <a:pt x="1397" y="458"/>
                                </a:lnTo>
                                <a:lnTo>
                                  <a:pt x="1410" y="467"/>
                                </a:lnTo>
                                <a:lnTo>
                                  <a:pt x="1424" y="477"/>
                                </a:lnTo>
                                <a:lnTo>
                                  <a:pt x="1436" y="489"/>
                                </a:lnTo>
                                <a:lnTo>
                                  <a:pt x="1448" y="501"/>
                                </a:lnTo>
                                <a:lnTo>
                                  <a:pt x="1458" y="513"/>
                                </a:lnTo>
                                <a:lnTo>
                                  <a:pt x="1467" y="527"/>
                                </a:lnTo>
                                <a:lnTo>
                                  <a:pt x="1473" y="541"/>
                                </a:lnTo>
                                <a:lnTo>
                                  <a:pt x="1480" y="556"/>
                                </a:lnTo>
                                <a:lnTo>
                                  <a:pt x="1483" y="572"/>
                                </a:lnTo>
                                <a:lnTo>
                                  <a:pt x="1486" y="587"/>
                                </a:lnTo>
                                <a:lnTo>
                                  <a:pt x="1486" y="604"/>
                                </a:lnTo>
                                <a:close/>
                                <a:moveTo>
                                  <a:pt x="333" y="699"/>
                                </a:moveTo>
                                <a:lnTo>
                                  <a:pt x="332" y="716"/>
                                </a:lnTo>
                                <a:lnTo>
                                  <a:pt x="330" y="732"/>
                                </a:lnTo>
                                <a:lnTo>
                                  <a:pt x="326" y="748"/>
                                </a:lnTo>
                                <a:lnTo>
                                  <a:pt x="321" y="764"/>
                                </a:lnTo>
                                <a:lnTo>
                                  <a:pt x="313" y="778"/>
                                </a:lnTo>
                                <a:lnTo>
                                  <a:pt x="305" y="792"/>
                                </a:lnTo>
                                <a:lnTo>
                                  <a:pt x="295" y="805"/>
                                </a:lnTo>
                                <a:lnTo>
                                  <a:pt x="283" y="816"/>
                                </a:lnTo>
                                <a:lnTo>
                                  <a:pt x="271" y="828"/>
                                </a:lnTo>
                                <a:lnTo>
                                  <a:pt x="257" y="837"/>
                                </a:lnTo>
                                <a:lnTo>
                                  <a:pt x="244" y="845"/>
                                </a:lnTo>
                                <a:lnTo>
                                  <a:pt x="230" y="853"/>
                                </a:lnTo>
                                <a:lnTo>
                                  <a:pt x="214" y="858"/>
                                </a:lnTo>
                                <a:lnTo>
                                  <a:pt x="197" y="861"/>
                                </a:lnTo>
                                <a:lnTo>
                                  <a:pt x="181" y="864"/>
                                </a:lnTo>
                                <a:lnTo>
                                  <a:pt x="164" y="864"/>
                                </a:lnTo>
                                <a:lnTo>
                                  <a:pt x="147" y="864"/>
                                </a:lnTo>
                                <a:lnTo>
                                  <a:pt x="131" y="861"/>
                                </a:lnTo>
                                <a:lnTo>
                                  <a:pt x="116" y="858"/>
                                </a:lnTo>
                                <a:lnTo>
                                  <a:pt x="100" y="853"/>
                                </a:lnTo>
                                <a:lnTo>
                                  <a:pt x="87" y="845"/>
                                </a:lnTo>
                                <a:lnTo>
                                  <a:pt x="72" y="837"/>
                                </a:lnTo>
                                <a:lnTo>
                                  <a:pt x="60" y="828"/>
                                </a:lnTo>
                                <a:lnTo>
                                  <a:pt x="47" y="816"/>
                                </a:lnTo>
                                <a:lnTo>
                                  <a:pt x="37" y="805"/>
                                </a:lnTo>
                                <a:lnTo>
                                  <a:pt x="27" y="792"/>
                                </a:lnTo>
                                <a:lnTo>
                                  <a:pt x="18" y="778"/>
                                </a:lnTo>
                                <a:lnTo>
                                  <a:pt x="12" y="764"/>
                                </a:lnTo>
                                <a:lnTo>
                                  <a:pt x="7" y="748"/>
                                </a:lnTo>
                                <a:lnTo>
                                  <a:pt x="3" y="732"/>
                                </a:lnTo>
                                <a:lnTo>
                                  <a:pt x="1" y="716"/>
                                </a:lnTo>
                                <a:lnTo>
                                  <a:pt x="0" y="699"/>
                                </a:lnTo>
                                <a:lnTo>
                                  <a:pt x="1" y="683"/>
                                </a:lnTo>
                                <a:lnTo>
                                  <a:pt x="3" y="667"/>
                                </a:lnTo>
                                <a:lnTo>
                                  <a:pt x="7" y="651"/>
                                </a:lnTo>
                                <a:lnTo>
                                  <a:pt x="12" y="637"/>
                                </a:lnTo>
                                <a:lnTo>
                                  <a:pt x="19" y="622"/>
                                </a:lnTo>
                                <a:lnTo>
                                  <a:pt x="28" y="609"/>
                                </a:lnTo>
                                <a:lnTo>
                                  <a:pt x="37" y="596"/>
                                </a:lnTo>
                                <a:lnTo>
                                  <a:pt x="48" y="584"/>
                                </a:lnTo>
                                <a:lnTo>
                                  <a:pt x="61" y="573"/>
                                </a:lnTo>
                                <a:lnTo>
                                  <a:pt x="74" y="562"/>
                                </a:lnTo>
                                <a:lnTo>
                                  <a:pt x="88" y="554"/>
                                </a:lnTo>
                                <a:lnTo>
                                  <a:pt x="101" y="548"/>
                                </a:lnTo>
                                <a:lnTo>
                                  <a:pt x="116" y="541"/>
                                </a:lnTo>
                                <a:lnTo>
                                  <a:pt x="131" y="538"/>
                                </a:lnTo>
                                <a:lnTo>
                                  <a:pt x="148" y="536"/>
                                </a:lnTo>
                                <a:lnTo>
                                  <a:pt x="164" y="535"/>
                                </a:lnTo>
                                <a:lnTo>
                                  <a:pt x="181" y="536"/>
                                </a:lnTo>
                                <a:lnTo>
                                  <a:pt x="196" y="538"/>
                                </a:lnTo>
                                <a:lnTo>
                                  <a:pt x="213" y="541"/>
                                </a:lnTo>
                                <a:lnTo>
                                  <a:pt x="227" y="548"/>
                                </a:lnTo>
                                <a:lnTo>
                                  <a:pt x="242" y="554"/>
                                </a:lnTo>
                                <a:lnTo>
                                  <a:pt x="256" y="562"/>
                                </a:lnTo>
                                <a:lnTo>
                                  <a:pt x="270" y="573"/>
                                </a:lnTo>
                                <a:lnTo>
                                  <a:pt x="282" y="584"/>
                                </a:lnTo>
                                <a:lnTo>
                                  <a:pt x="294" y="596"/>
                                </a:lnTo>
                                <a:lnTo>
                                  <a:pt x="304" y="609"/>
                                </a:lnTo>
                                <a:lnTo>
                                  <a:pt x="313" y="622"/>
                                </a:lnTo>
                                <a:lnTo>
                                  <a:pt x="320" y="637"/>
                                </a:lnTo>
                                <a:lnTo>
                                  <a:pt x="326" y="651"/>
                                </a:lnTo>
                                <a:lnTo>
                                  <a:pt x="330" y="667"/>
                                </a:lnTo>
                                <a:lnTo>
                                  <a:pt x="332" y="683"/>
                                </a:lnTo>
                                <a:lnTo>
                                  <a:pt x="333" y="699"/>
                                </a:lnTo>
                                <a:close/>
                                <a:moveTo>
                                  <a:pt x="1345" y="1156"/>
                                </a:moveTo>
                                <a:lnTo>
                                  <a:pt x="1003" y="1419"/>
                                </a:lnTo>
                                <a:lnTo>
                                  <a:pt x="673" y="871"/>
                                </a:lnTo>
                                <a:lnTo>
                                  <a:pt x="219" y="1402"/>
                                </a:lnTo>
                                <a:lnTo>
                                  <a:pt x="130" y="1323"/>
                                </a:lnTo>
                                <a:lnTo>
                                  <a:pt x="571" y="707"/>
                                </a:lnTo>
                                <a:lnTo>
                                  <a:pt x="216" y="107"/>
                                </a:lnTo>
                                <a:lnTo>
                                  <a:pt x="380" y="0"/>
                                </a:lnTo>
                                <a:lnTo>
                                  <a:pt x="758" y="453"/>
                                </a:lnTo>
                                <a:lnTo>
                                  <a:pt x="1061" y="25"/>
                                </a:lnTo>
                                <a:lnTo>
                                  <a:pt x="1267" y="177"/>
                                </a:lnTo>
                                <a:lnTo>
                                  <a:pt x="893" y="613"/>
                                </a:lnTo>
                                <a:lnTo>
                                  <a:pt x="1345" y="1156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5">
                                  <a:lumMod val="40000"/>
                                  <a:lumOff val="60000"/>
                                  <a:alpha val="95000"/>
                                </a:schemeClr>
                              </a:gs>
                              <a:gs pos="100000">
                                <a:schemeClr val="bg2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2062"/>
                        <wps:cNvSpPr>
                          <a:spLocks noEditPoints="1"/>
                        </wps:cNvSpPr>
                        <wps:spPr bwMode="auto">
                          <a:xfrm>
                            <a:off x="9428" y="4384"/>
                            <a:ext cx="193" cy="827"/>
                          </a:xfrm>
                          <a:custGeom>
                            <a:avLst/>
                            <a:gdLst>
                              <a:gd name="T0" fmla="*/ 59 w 529"/>
                              <a:gd name="T1" fmla="*/ 707 h 2381"/>
                              <a:gd name="T2" fmla="*/ 39 w 529"/>
                              <a:gd name="T3" fmla="*/ 546 h 2381"/>
                              <a:gd name="T4" fmla="*/ 24 w 529"/>
                              <a:gd name="T5" fmla="*/ 363 h 2381"/>
                              <a:gd name="T6" fmla="*/ 0 w 529"/>
                              <a:gd name="T7" fmla="*/ 127 h 2381"/>
                              <a:gd name="T8" fmla="*/ 495 w 529"/>
                              <a:gd name="T9" fmla="*/ 2158 h 2381"/>
                              <a:gd name="T10" fmla="*/ 485 w 529"/>
                              <a:gd name="T11" fmla="*/ 2206 h 2381"/>
                              <a:gd name="T12" fmla="*/ 468 w 529"/>
                              <a:gd name="T13" fmla="*/ 2250 h 2381"/>
                              <a:gd name="T14" fmla="*/ 442 w 529"/>
                              <a:gd name="T15" fmla="*/ 2290 h 2381"/>
                              <a:gd name="T16" fmla="*/ 407 w 529"/>
                              <a:gd name="T17" fmla="*/ 2325 h 2381"/>
                              <a:gd name="T18" fmla="*/ 367 w 529"/>
                              <a:gd name="T19" fmla="*/ 2353 h 2381"/>
                              <a:gd name="T20" fmla="*/ 325 w 529"/>
                              <a:gd name="T21" fmla="*/ 2371 h 2381"/>
                              <a:gd name="T22" fmla="*/ 277 w 529"/>
                              <a:gd name="T23" fmla="*/ 2380 h 2381"/>
                              <a:gd name="T24" fmla="*/ 228 w 529"/>
                              <a:gd name="T25" fmla="*/ 2380 h 2381"/>
                              <a:gd name="T26" fmla="*/ 181 w 529"/>
                              <a:gd name="T27" fmla="*/ 2371 h 2381"/>
                              <a:gd name="T28" fmla="*/ 137 w 529"/>
                              <a:gd name="T29" fmla="*/ 2353 h 2381"/>
                              <a:gd name="T30" fmla="*/ 98 w 529"/>
                              <a:gd name="T31" fmla="*/ 2325 h 2381"/>
                              <a:gd name="T32" fmla="*/ 62 w 529"/>
                              <a:gd name="T33" fmla="*/ 2290 h 2381"/>
                              <a:gd name="T34" fmla="*/ 34 w 529"/>
                              <a:gd name="T35" fmla="*/ 2250 h 2381"/>
                              <a:gd name="T36" fmla="*/ 16 w 529"/>
                              <a:gd name="T37" fmla="*/ 2206 h 2381"/>
                              <a:gd name="T38" fmla="*/ 7 w 529"/>
                              <a:gd name="T39" fmla="*/ 2158 h 2381"/>
                              <a:gd name="T40" fmla="*/ 7 w 529"/>
                              <a:gd name="T41" fmla="*/ 2107 h 2381"/>
                              <a:gd name="T42" fmla="*/ 16 w 529"/>
                              <a:gd name="T43" fmla="*/ 2061 h 2381"/>
                              <a:gd name="T44" fmla="*/ 34 w 529"/>
                              <a:gd name="T45" fmla="*/ 2017 h 2381"/>
                              <a:gd name="T46" fmla="*/ 62 w 529"/>
                              <a:gd name="T47" fmla="*/ 1977 h 2381"/>
                              <a:gd name="T48" fmla="*/ 97 w 529"/>
                              <a:gd name="T49" fmla="*/ 1940 h 2381"/>
                              <a:gd name="T50" fmla="*/ 136 w 529"/>
                              <a:gd name="T51" fmla="*/ 1913 h 2381"/>
                              <a:gd name="T52" fmla="*/ 180 w 529"/>
                              <a:gd name="T53" fmla="*/ 1895 h 2381"/>
                              <a:gd name="T54" fmla="*/ 228 w 529"/>
                              <a:gd name="T55" fmla="*/ 1885 h 2381"/>
                              <a:gd name="T56" fmla="*/ 277 w 529"/>
                              <a:gd name="T57" fmla="*/ 1885 h 2381"/>
                              <a:gd name="T58" fmla="*/ 325 w 529"/>
                              <a:gd name="T59" fmla="*/ 1895 h 2381"/>
                              <a:gd name="T60" fmla="*/ 367 w 529"/>
                              <a:gd name="T61" fmla="*/ 1913 h 2381"/>
                              <a:gd name="T62" fmla="*/ 407 w 529"/>
                              <a:gd name="T63" fmla="*/ 1940 h 2381"/>
                              <a:gd name="T64" fmla="*/ 442 w 529"/>
                              <a:gd name="T65" fmla="*/ 1977 h 2381"/>
                              <a:gd name="T66" fmla="*/ 468 w 529"/>
                              <a:gd name="T67" fmla="*/ 2017 h 2381"/>
                              <a:gd name="T68" fmla="*/ 485 w 529"/>
                              <a:gd name="T69" fmla="*/ 2061 h 2381"/>
                              <a:gd name="T70" fmla="*/ 495 w 529"/>
                              <a:gd name="T71" fmla="*/ 2107 h 2381"/>
                              <a:gd name="T72" fmla="*/ 338 w 529"/>
                              <a:gd name="T73" fmla="*/ 2088 h 2381"/>
                              <a:gd name="T74" fmla="*/ 326 w 529"/>
                              <a:gd name="T75" fmla="*/ 2044 h 2381"/>
                              <a:gd name="T76" fmla="*/ 298 w 529"/>
                              <a:gd name="T77" fmla="*/ 2005 h 2381"/>
                              <a:gd name="T78" fmla="*/ 261 w 529"/>
                              <a:gd name="T79" fmla="*/ 1982 h 2381"/>
                              <a:gd name="T80" fmla="*/ 217 w 529"/>
                              <a:gd name="T81" fmla="*/ 1977 h 2381"/>
                              <a:gd name="T82" fmla="*/ 177 w 529"/>
                              <a:gd name="T83" fmla="*/ 1991 h 2381"/>
                              <a:gd name="T84" fmla="*/ 144 w 529"/>
                              <a:gd name="T85" fmla="*/ 2023 h 2381"/>
                              <a:gd name="T86" fmla="*/ 124 w 529"/>
                              <a:gd name="T87" fmla="*/ 2066 h 2381"/>
                              <a:gd name="T88" fmla="*/ 120 w 529"/>
                              <a:gd name="T89" fmla="*/ 2112 h 2381"/>
                              <a:gd name="T90" fmla="*/ 132 w 529"/>
                              <a:gd name="T91" fmla="*/ 2155 h 2381"/>
                              <a:gd name="T92" fmla="*/ 158 w 529"/>
                              <a:gd name="T93" fmla="*/ 2194 h 2381"/>
                              <a:gd name="T94" fmla="*/ 195 w 529"/>
                              <a:gd name="T95" fmla="*/ 2217 h 2381"/>
                              <a:gd name="T96" fmla="*/ 240 w 529"/>
                              <a:gd name="T97" fmla="*/ 2223 h 2381"/>
                              <a:gd name="T98" fmla="*/ 281 w 529"/>
                              <a:gd name="T99" fmla="*/ 2208 h 2381"/>
                              <a:gd name="T100" fmla="*/ 315 w 529"/>
                              <a:gd name="T101" fmla="*/ 2176 h 2381"/>
                              <a:gd name="T102" fmla="*/ 334 w 529"/>
                              <a:gd name="T103" fmla="*/ 2133 h 23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529" h="2381">
                                <a:moveTo>
                                  <a:pt x="529" y="0"/>
                                </a:moveTo>
                                <a:lnTo>
                                  <a:pt x="363" y="1684"/>
                                </a:lnTo>
                                <a:lnTo>
                                  <a:pt x="156" y="1708"/>
                                </a:lnTo>
                                <a:lnTo>
                                  <a:pt x="59" y="707"/>
                                </a:lnTo>
                                <a:lnTo>
                                  <a:pt x="183" y="683"/>
                                </a:lnTo>
                                <a:lnTo>
                                  <a:pt x="183" y="599"/>
                                </a:lnTo>
                                <a:lnTo>
                                  <a:pt x="52" y="628"/>
                                </a:lnTo>
                                <a:lnTo>
                                  <a:pt x="39" y="546"/>
                                </a:lnTo>
                                <a:lnTo>
                                  <a:pt x="177" y="513"/>
                                </a:lnTo>
                                <a:lnTo>
                                  <a:pt x="170" y="425"/>
                                </a:lnTo>
                                <a:lnTo>
                                  <a:pt x="33" y="457"/>
                                </a:lnTo>
                                <a:lnTo>
                                  <a:pt x="24" y="363"/>
                                </a:lnTo>
                                <a:lnTo>
                                  <a:pt x="170" y="327"/>
                                </a:lnTo>
                                <a:lnTo>
                                  <a:pt x="163" y="245"/>
                                </a:lnTo>
                                <a:lnTo>
                                  <a:pt x="16" y="281"/>
                                </a:lnTo>
                                <a:lnTo>
                                  <a:pt x="0" y="127"/>
                                </a:lnTo>
                                <a:lnTo>
                                  <a:pt x="529" y="0"/>
                                </a:lnTo>
                                <a:close/>
                                <a:moveTo>
                                  <a:pt x="496" y="2133"/>
                                </a:moveTo>
                                <a:lnTo>
                                  <a:pt x="495" y="2146"/>
                                </a:lnTo>
                                <a:lnTo>
                                  <a:pt x="495" y="2158"/>
                                </a:lnTo>
                                <a:lnTo>
                                  <a:pt x="493" y="2171"/>
                                </a:lnTo>
                                <a:lnTo>
                                  <a:pt x="491" y="2182"/>
                                </a:lnTo>
                                <a:lnTo>
                                  <a:pt x="489" y="2194"/>
                                </a:lnTo>
                                <a:lnTo>
                                  <a:pt x="485" y="2206"/>
                                </a:lnTo>
                                <a:lnTo>
                                  <a:pt x="482" y="2216"/>
                                </a:lnTo>
                                <a:lnTo>
                                  <a:pt x="478" y="2228"/>
                                </a:lnTo>
                                <a:lnTo>
                                  <a:pt x="473" y="2239"/>
                                </a:lnTo>
                                <a:lnTo>
                                  <a:pt x="468" y="2250"/>
                                </a:lnTo>
                                <a:lnTo>
                                  <a:pt x="462" y="2260"/>
                                </a:lnTo>
                                <a:lnTo>
                                  <a:pt x="455" y="2270"/>
                                </a:lnTo>
                                <a:lnTo>
                                  <a:pt x="449" y="2280"/>
                                </a:lnTo>
                                <a:lnTo>
                                  <a:pt x="442" y="2290"/>
                                </a:lnTo>
                                <a:lnTo>
                                  <a:pt x="434" y="2299"/>
                                </a:lnTo>
                                <a:lnTo>
                                  <a:pt x="425" y="2309"/>
                                </a:lnTo>
                                <a:lnTo>
                                  <a:pt x="416" y="2317"/>
                                </a:lnTo>
                                <a:lnTo>
                                  <a:pt x="407" y="2325"/>
                                </a:lnTo>
                                <a:lnTo>
                                  <a:pt x="397" y="2334"/>
                                </a:lnTo>
                                <a:lnTo>
                                  <a:pt x="388" y="2341"/>
                                </a:lnTo>
                                <a:lnTo>
                                  <a:pt x="378" y="2347"/>
                                </a:lnTo>
                                <a:lnTo>
                                  <a:pt x="367" y="2353"/>
                                </a:lnTo>
                                <a:lnTo>
                                  <a:pt x="357" y="2359"/>
                                </a:lnTo>
                                <a:lnTo>
                                  <a:pt x="347" y="2364"/>
                                </a:lnTo>
                                <a:lnTo>
                                  <a:pt x="335" y="2368"/>
                                </a:lnTo>
                                <a:lnTo>
                                  <a:pt x="325" y="2371"/>
                                </a:lnTo>
                                <a:lnTo>
                                  <a:pt x="314" y="2374"/>
                                </a:lnTo>
                                <a:lnTo>
                                  <a:pt x="302" y="2377"/>
                                </a:lnTo>
                                <a:lnTo>
                                  <a:pt x="290" y="2379"/>
                                </a:lnTo>
                                <a:lnTo>
                                  <a:pt x="277" y="2380"/>
                                </a:lnTo>
                                <a:lnTo>
                                  <a:pt x="266" y="2381"/>
                                </a:lnTo>
                                <a:lnTo>
                                  <a:pt x="252" y="2381"/>
                                </a:lnTo>
                                <a:lnTo>
                                  <a:pt x="240" y="2381"/>
                                </a:lnTo>
                                <a:lnTo>
                                  <a:pt x="228" y="2380"/>
                                </a:lnTo>
                                <a:lnTo>
                                  <a:pt x="216" y="2379"/>
                                </a:lnTo>
                                <a:lnTo>
                                  <a:pt x="204" y="2377"/>
                                </a:lnTo>
                                <a:lnTo>
                                  <a:pt x="192" y="2374"/>
                                </a:lnTo>
                                <a:lnTo>
                                  <a:pt x="181" y="2371"/>
                                </a:lnTo>
                                <a:lnTo>
                                  <a:pt x="170" y="2368"/>
                                </a:lnTo>
                                <a:lnTo>
                                  <a:pt x="159" y="2364"/>
                                </a:lnTo>
                                <a:lnTo>
                                  <a:pt x="148" y="2359"/>
                                </a:lnTo>
                                <a:lnTo>
                                  <a:pt x="137" y="2353"/>
                                </a:lnTo>
                                <a:lnTo>
                                  <a:pt x="127" y="2347"/>
                                </a:lnTo>
                                <a:lnTo>
                                  <a:pt x="117" y="2341"/>
                                </a:lnTo>
                                <a:lnTo>
                                  <a:pt x="107" y="2334"/>
                                </a:lnTo>
                                <a:lnTo>
                                  <a:pt x="98" y="2325"/>
                                </a:lnTo>
                                <a:lnTo>
                                  <a:pt x="88" y="2317"/>
                                </a:lnTo>
                                <a:lnTo>
                                  <a:pt x="78" y="2309"/>
                                </a:lnTo>
                                <a:lnTo>
                                  <a:pt x="70" y="2299"/>
                                </a:lnTo>
                                <a:lnTo>
                                  <a:pt x="62" y="2290"/>
                                </a:lnTo>
                                <a:lnTo>
                                  <a:pt x="54" y="2280"/>
                                </a:lnTo>
                                <a:lnTo>
                                  <a:pt x="47" y="2270"/>
                                </a:lnTo>
                                <a:lnTo>
                                  <a:pt x="40" y="2260"/>
                                </a:lnTo>
                                <a:lnTo>
                                  <a:pt x="34" y="2250"/>
                                </a:lnTo>
                                <a:lnTo>
                                  <a:pt x="29" y="2239"/>
                                </a:lnTo>
                                <a:lnTo>
                                  <a:pt x="24" y="2228"/>
                                </a:lnTo>
                                <a:lnTo>
                                  <a:pt x="19" y="2216"/>
                                </a:lnTo>
                                <a:lnTo>
                                  <a:pt x="16" y="2206"/>
                                </a:lnTo>
                                <a:lnTo>
                                  <a:pt x="13" y="2194"/>
                                </a:lnTo>
                                <a:lnTo>
                                  <a:pt x="10" y="2182"/>
                                </a:lnTo>
                                <a:lnTo>
                                  <a:pt x="8" y="2171"/>
                                </a:lnTo>
                                <a:lnTo>
                                  <a:pt x="7" y="2158"/>
                                </a:lnTo>
                                <a:lnTo>
                                  <a:pt x="6" y="2146"/>
                                </a:lnTo>
                                <a:lnTo>
                                  <a:pt x="6" y="2133"/>
                                </a:lnTo>
                                <a:lnTo>
                                  <a:pt x="6" y="2120"/>
                                </a:lnTo>
                                <a:lnTo>
                                  <a:pt x="7" y="2107"/>
                                </a:lnTo>
                                <a:lnTo>
                                  <a:pt x="8" y="2096"/>
                                </a:lnTo>
                                <a:lnTo>
                                  <a:pt x="10" y="2084"/>
                                </a:lnTo>
                                <a:lnTo>
                                  <a:pt x="13" y="2072"/>
                                </a:lnTo>
                                <a:lnTo>
                                  <a:pt x="16" y="2061"/>
                                </a:lnTo>
                                <a:lnTo>
                                  <a:pt x="19" y="2049"/>
                                </a:lnTo>
                                <a:lnTo>
                                  <a:pt x="24" y="2038"/>
                                </a:lnTo>
                                <a:lnTo>
                                  <a:pt x="29" y="2027"/>
                                </a:lnTo>
                                <a:lnTo>
                                  <a:pt x="34" y="2017"/>
                                </a:lnTo>
                                <a:lnTo>
                                  <a:pt x="40" y="2007"/>
                                </a:lnTo>
                                <a:lnTo>
                                  <a:pt x="46" y="1996"/>
                                </a:lnTo>
                                <a:lnTo>
                                  <a:pt x="54" y="1986"/>
                                </a:lnTo>
                                <a:lnTo>
                                  <a:pt x="62" y="1977"/>
                                </a:lnTo>
                                <a:lnTo>
                                  <a:pt x="69" y="1967"/>
                                </a:lnTo>
                                <a:lnTo>
                                  <a:pt x="78" y="1958"/>
                                </a:lnTo>
                                <a:lnTo>
                                  <a:pt x="88" y="1949"/>
                                </a:lnTo>
                                <a:lnTo>
                                  <a:pt x="97" y="1940"/>
                                </a:lnTo>
                                <a:lnTo>
                                  <a:pt x="106" y="1933"/>
                                </a:lnTo>
                                <a:lnTo>
                                  <a:pt x="117" y="1926"/>
                                </a:lnTo>
                                <a:lnTo>
                                  <a:pt x="126" y="1919"/>
                                </a:lnTo>
                                <a:lnTo>
                                  <a:pt x="136" y="1913"/>
                                </a:lnTo>
                                <a:lnTo>
                                  <a:pt x="147" y="1907"/>
                                </a:lnTo>
                                <a:lnTo>
                                  <a:pt x="158" y="1903"/>
                                </a:lnTo>
                                <a:lnTo>
                                  <a:pt x="170" y="1899"/>
                                </a:lnTo>
                                <a:lnTo>
                                  <a:pt x="180" y="1895"/>
                                </a:lnTo>
                                <a:lnTo>
                                  <a:pt x="192" y="1892"/>
                                </a:lnTo>
                                <a:lnTo>
                                  <a:pt x="204" y="1888"/>
                                </a:lnTo>
                                <a:lnTo>
                                  <a:pt x="215" y="1886"/>
                                </a:lnTo>
                                <a:lnTo>
                                  <a:pt x="228" y="1885"/>
                                </a:lnTo>
                                <a:lnTo>
                                  <a:pt x="240" y="1884"/>
                                </a:lnTo>
                                <a:lnTo>
                                  <a:pt x="252" y="1884"/>
                                </a:lnTo>
                                <a:lnTo>
                                  <a:pt x="266" y="1884"/>
                                </a:lnTo>
                                <a:lnTo>
                                  <a:pt x="277" y="1885"/>
                                </a:lnTo>
                                <a:lnTo>
                                  <a:pt x="290" y="1886"/>
                                </a:lnTo>
                                <a:lnTo>
                                  <a:pt x="302" y="1888"/>
                                </a:lnTo>
                                <a:lnTo>
                                  <a:pt x="314" y="1892"/>
                                </a:lnTo>
                                <a:lnTo>
                                  <a:pt x="325" y="1895"/>
                                </a:lnTo>
                                <a:lnTo>
                                  <a:pt x="335" y="1899"/>
                                </a:lnTo>
                                <a:lnTo>
                                  <a:pt x="347" y="1903"/>
                                </a:lnTo>
                                <a:lnTo>
                                  <a:pt x="357" y="1907"/>
                                </a:lnTo>
                                <a:lnTo>
                                  <a:pt x="367" y="1913"/>
                                </a:lnTo>
                                <a:lnTo>
                                  <a:pt x="378" y="1919"/>
                                </a:lnTo>
                                <a:lnTo>
                                  <a:pt x="388" y="1926"/>
                                </a:lnTo>
                                <a:lnTo>
                                  <a:pt x="397" y="1933"/>
                                </a:lnTo>
                                <a:lnTo>
                                  <a:pt x="407" y="1940"/>
                                </a:lnTo>
                                <a:lnTo>
                                  <a:pt x="416" y="1949"/>
                                </a:lnTo>
                                <a:lnTo>
                                  <a:pt x="425" y="1958"/>
                                </a:lnTo>
                                <a:lnTo>
                                  <a:pt x="434" y="1967"/>
                                </a:lnTo>
                                <a:lnTo>
                                  <a:pt x="442" y="1977"/>
                                </a:lnTo>
                                <a:lnTo>
                                  <a:pt x="449" y="1986"/>
                                </a:lnTo>
                                <a:lnTo>
                                  <a:pt x="455" y="1996"/>
                                </a:lnTo>
                                <a:lnTo>
                                  <a:pt x="462" y="2007"/>
                                </a:lnTo>
                                <a:lnTo>
                                  <a:pt x="468" y="2017"/>
                                </a:lnTo>
                                <a:lnTo>
                                  <a:pt x="473" y="2027"/>
                                </a:lnTo>
                                <a:lnTo>
                                  <a:pt x="478" y="2038"/>
                                </a:lnTo>
                                <a:lnTo>
                                  <a:pt x="482" y="2049"/>
                                </a:lnTo>
                                <a:lnTo>
                                  <a:pt x="485" y="2061"/>
                                </a:lnTo>
                                <a:lnTo>
                                  <a:pt x="489" y="2072"/>
                                </a:lnTo>
                                <a:lnTo>
                                  <a:pt x="491" y="2084"/>
                                </a:lnTo>
                                <a:lnTo>
                                  <a:pt x="493" y="2096"/>
                                </a:lnTo>
                                <a:lnTo>
                                  <a:pt x="495" y="2107"/>
                                </a:lnTo>
                                <a:lnTo>
                                  <a:pt x="495" y="2120"/>
                                </a:lnTo>
                                <a:lnTo>
                                  <a:pt x="496" y="2133"/>
                                </a:lnTo>
                                <a:close/>
                                <a:moveTo>
                                  <a:pt x="338" y="2099"/>
                                </a:moveTo>
                                <a:lnTo>
                                  <a:pt x="338" y="2088"/>
                                </a:lnTo>
                                <a:lnTo>
                                  <a:pt x="336" y="2076"/>
                                </a:lnTo>
                                <a:lnTo>
                                  <a:pt x="334" y="2066"/>
                                </a:lnTo>
                                <a:lnTo>
                                  <a:pt x="330" y="2054"/>
                                </a:lnTo>
                                <a:lnTo>
                                  <a:pt x="326" y="2044"/>
                                </a:lnTo>
                                <a:lnTo>
                                  <a:pt x="320" y="2034"/>
                                </a:lnTo>
                                <a:lnTo>
                                  <a:pt x="314" y="2023"/>
                                </a:lnTo>
                                <a:lnTo>
                                  <a:pt x="306" y="2014"/>
                                </a:lnTo>
                                <a:lnTo>
                                  <a:pt x="298" y="2005"/>
                                </a:lnTo>
                                <a:lnTo>
                                  <a:pt x="290" y="1997"/>
                                </a:lnTo>
                                <a:lnTo>
                                  <a:pt x="280" y="1991"/>
                                </a:lnTo>
                                <a:lnTo>
                                  <a:pt x="271" y="1986"/>
                                </a:lnTo>
                                <a:lnTo>
                                  <a:pt x="261" y="1982"/>
                                </a:lnTo>
                                <a:lnTo>
                                  <a:pt x="250" y="1979"/>
                                </a:lnTo>
                                <a:lnTo>
                                  <a:pt x="240" y="1977"/>
                                </a:lnTo>
                                <a:lnTo>
                                  <a:pt x="229" y="1976"/>
                                </a:lnTo>
                                <a:lnTo>
                                  <a:pt x="217" y="1977"/>
                                </a:lnTo>
                                <a:lnTo>
                                  <a:pt x="207" y="1979"/>
                                </a:lnTo>
                                <a:lnTo>
                                  <a:pt x="197" y="1982"/>
                                </a:lnTo>
                                <a:lnTo>
                                  <a:pt x="186" y="1986"/>
                                </a:lnTo>
                                <a:lnTo>
                                  <a:pt x="177" y="1991"/>
                                </a:lnTo>
                                <a:lnTo>
                                  <a:pt x="168" y="1997"/>
                                </a:lnTo>
                                <a:lnTo>
                                  <a:pt x="159" y="2005"/>
                                </a:lnTo>
                                <a:lnTo>
                                  <a:pt x="151" y="2014"/>
                                </a:lnTo>
                                <a:lnTo>
                                  <a:pt x="144" y="2023"/>
                                </a:lnTo>
                                <a:lnTo>
                                  <a:pt x="137" y="2034"/>
                                </a:lnTo>
                                <a:lnTo>
                                  <a:pt x="132" y="2044"/>
                                </a:lnTo>
                                <a:lnTo>
                                  <a:pt x="127" y="2054"/>
                                </a:lnTo>
                                <a:lnTo>
                                  <a:pt x="124" y="2066"/>
                                </a:lnTo>
                                <a:lnTo>
                                  <a:pt x="122" y="2076"/>
                                </a:lnTo>
                                <a:lnTo>
                                  <a:pt x="120" y="2088"/>
                                </a:lnTo>
                                <a:lnTo>
                                  <a:pt x="120" y="2099"/>
                                </a:lnTo>
                                <a:lnTo>
                                  <a:pt x="120" y="2112"/>
                                </a:lnTo>
                                <a:lnTo>
                                  <a:pt x="122" y="2123"/>
                                </a:lnTo>
                                <a:lnTo>
                                  <a:pt x="124" y="2133"/>
                                </a:lnTo>
                                <a:lnTo>
                                  <a:pt x="127" y="2145"/>
                                </a:lnTo>
                                <a:lnTo>
                                  <a:pt x="132" y="2155"/>
                                </a:lnTo>
                                <a:lnTo>
                                  <a:pt x="137" y="2166"/>
                                </a:lnTo>
                                <a:lnTo>
                                  <a:pt x="144" y="2176"/>
                                </a:lnTo>
                                <a:lnTo>
                                  <a:pt x="151" y="2185"/>
                                </a:lnTo>
                                <a:lnTo>
                                  <a:pt x="158" y="2194"/>
                                </a:lnTo>
                                <a:lnTo>
                                  <a:pt x="166" y="2202"/>
                                </a:lnTo>
                                <a:lnTo>
                                  <a:pt x="176" y="2208"/>
                                </a:lnTo>
                                <a:lnTo>
                                  <a:pt x="185" y="2213"/>
                                </a:lnTo>
                                <a:lnTo>
                                  <a:pt x="195" y="2217"/>
                                </a:lnTo>
                                <a:lnTo>
                                  <a:pt x="206" y="2220"/>
                                </a:lnTo>
                                <a:lnTo>
                                  <a:pt x="217" y="2223"/>
                                </a:lnTo>
                                <a:lnTo>
                                  <a:pt x="229" y="2224"/>
                                </a:lnTo>
                                <a:lnTo>
                                  <a:pt x="240" y="2223"/>
                                </a:lnTo>
                                <a:lnTo>
                                  <a:pt x="251" y="2220"/>
                                </a:lnTo>
                                <a:lnTo>
                                  <a:pt x="262" y="2217"/>
                                </a:lnTo>
                                <a:lnTo>
                                  <a:pt x="271" y="2213"/>
                                </a:lnTo>
                                <a:lnTo>
                                  <a:pt x="281" y="2208"/>
                                </a:lnTo>
                                <a:lnTo>
                                  <a:pt x="290" y="2202"/>
                                </a:lnTo>
                                <a:lnTo>
                                  <a:pt x="299" y="2194"/>
                                </a:lnTo>
                                <a:lnTo>
                                  <a:pt x="307" y="2185"/>
                                </a:lnTo>
                                <a:lnTo>
                                  <a:pt x="315" y="2176"/>
                                </a:lnTo>
                                <a:lnTo>
                                  <a:pt x="321" y="2166"/>
                                </a:lnTo>
                                <a:lnTo>
                                  <a:pt x="326" y="2155"/>
                                </a:lnTo>
                                <a:lnTo>
                                  <a:pt x="330" y="2145"/>
                                </a:lnTo>
                                <a:lnTo>
                                  <a:pt x="334" y="2133"/>
                                </a:lnTo>
                                <a:lnTo>
                                  <a:pt x="336" y="2123"/>
                                </a:lnTo>
                                <a:lnTo>
                                  <a:pt x="338" y="2112"/>
                                </a:lnTo>
                                <a:lnTo>
                                  <a:pt x="338" y="20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50000"/>
                              <a:lumOff val="0"/>
                              <a:alpha val="39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F8FF0D" id="Group 2511" o:spid="_x0000_s1026" style="position:absolute;margin-left:210.05pt;margin-top:199.3pt;width:201pt;height:25.9pt;z-index:252105728" coordorigin="4179,4380" coordsize="5442,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">
                <v:shape id="Freeform 2052" o:spid="_x0000_s1027" style="position:absolute;left:4179;top:4755;width:522;height:415;visibility:visible;mso-wrap-style:square;v-text-anchor:top" coordsize="2037,1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uIF8IA&#10;AADbAAAADwAAAGRycy9kb3ducmV2LnhtbESPS4vCQBCE7wv+h6EFb+vEIItGRxFB2PWy+L42mc4D&#10;Mz0hM9H47x1B8FhU1VfUfNmZStyocaVlBaNhBII4tbrkXMHxsPmegHAeWWNlmRQ8yMFy0fuaY6Lt&#10;nXd02/tcBAi7BBUU3teJlC4tyKAb2po4eJltDPogm1zqBu8BbioZR9GPNFhyWCiwpnVB6XXfGgV/&#10;2+340mb/Dzc5Y3uMtZyOTplSg363moHw1PlP+N3+1QrGMby+hB8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+4gXwgAAANsAAAAPAAAAAAAAAAAAAAAAAJgCAABkcnMvZG93&#10;bnJldi54bWxQSwUGAAAAAAQABAD1AAAAhwMAAAAA&#10;" path="m2037,101l1548,1319r-212,33l977,439,735,1204,355,1394,322,1260r158,-73l455,1105r-162,73l264,1057r143,-57l382,924,238,976,209,865,340,812,314,735,190,786,,110,223,11,610,962,925,101,1291,r198,1030l1839,14r198,87xm1160,1424r-1,17l1157,1457r-4,16l1148,1487r-8,15l1132,1516r-10,14l1110,1542r-12,12l1084,1564r-13,8l1056,1580r-15,5l1025,1589r-15,2l992,1592r-16,-1l959,1589r-15,-4l929,1580r-14,-8l901,1564r-13,-10l875,1542r-11,-12l853,1516r-8,-14l838,1487r-5,-14l829,1457r-2,-16l827,1424r,-17l829,1392r4,-16l838,1362r7,-15l853,1334r11,-13l875,1309r13,-12l901,1287r14,-8l929,1272r15,-6l959,1263r17,-2l992,1260r18,1l1025,1263r16,3l1056,1272r15,7l1084,1287r14,10l1110,1309r12,12l1132,1334r8,13l1148,1362r5,14l1157,1392r2,15l1160,1424xe" fillcolor="#f2961b [2415]" stroked="f">
                  <v:fill opacity="45875f" color2="#dda8f6 [1950]" rotate="t" angle="90" focus="100%" type="gradient"/>
                  <v:path arrowok="t" o:connecttype="custom" o:connectlocs="397,344;250,114;91,363;123,309;75,307;104,261;61,254;87,212;49,205;57,3;237,26;382,268;522,26;297,376;295,384;292,392;288,399;281,405;274,410;267,413;259,415;250,415;242,413;234,410;228,405;221,399;217,392;213,384;212,376;212,367;213,359;217,351;221,344;228,338;234,333;242,330;250,329;259,329;267,330;274,333;281,338;288,344;292,351;295,359;297,367" o:connectangles="0,0,0,0,0,0,0,0,0,0,0,0,0,0,0,0,0,0,0,0,0,0,0,0,0,0,0,0,0,0,0,0,0,0,0,0,0,0,0,0,0,0,0,0,0"/>
                  <o:lock v:ext="edit" verticies="t"/>
                </v:shape>
                <v:shape id="Freeform 2053" o:spid="_x0000_s1028" style="position:absolute;left:4855;top:4406;width:224;height:700;visibility:visible;mso-wrap-style:square;v-text-anchor:top" coordsize="610,2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Fq78MA&#10;AADbAAAADwAAAGRycy9kb3ducmV2LnhtbESPQWvCQBSE7wX/w/IEb3VjFZHUVUQqKAjSKHp9ZF+T&#10;tNm3Ibsm0V/vFgSPw8x8w8yXnSlFQ7UrLCsYDSMQxKnVBWcKTsfN+wyE88gaS8uk4EYOlove2xxj&#10;bVv+pibxmQgQdjEqyL2vYildmpNBN7QVcfB+bG3QB1lnUtfYBrgp5UcUTaXBgsNCjhWtc0r/kqtR&#10;cIgmO/N7rpqd21/spXXJffVVKDXod6tPEJ46/wo/21utYDKG/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Fq78MAAADbAAAADwAAAAAAAAAAAAAAAACYAgAAZHJzL2Rv&#10;d25yZXYueG1sUEsFBgAAAAAEAAQA9QAAAIgDAAAAAA==&#10;" path="m610,418r-33,82l460,439r-10,12l440,462r-10,8l418,478r-11,8l394,491r-13,5l368,500r25,110l302,624,280,508r-11,-3l259,502r-11,-4l238,493r-10,-6l217,480r-10,-7l198,466r-88,83l48,477,151,402r-6,-13l141,376r-3,-14l136,348r,-15l136,319r2,-16l141,287,21,212,65,140r110,75l183,205r10,-9l202,188r10,-7l223,174r11,-6l246,163r14,-4l237,r86,l328,148r15,2l356,153r14,4l382,161r11,5l405,172r11,7l428,186r94,-76l583,172,476,245r4,8l485,264r3,12l491,291r1,16l493,325r1,21l493,368r117,50xm564,2123l,2050,209,742r251,l564,2123xm405,1430r,-12l404,1408r-2,-10l399,1389r-3,-9l391,1373r-5,-7l381,1359r-6,-6l368,1349r-8,-4l352,1341r-9,-2l332,1336r-11,-1l310,1334r-13,1l287,1336r-12,3l266,1341r-8,4l249,1349r-7,4l235,1359r-5,7l225,1373r-5,7l217,1389r-2,9l213,1408r-1,10l211,1430r1,12l213,1453r2,10l217,1472r3,10l225,1489r5,7l235,1504r7,5l249,1514r9,4l266,1521r9,2l287,1525r10,1l310,1527r11,-1l332,1525r11,-2l352,1521r8,-3l368,1514r7,-5l381,1504r5,-8l391,1489r5,-7l399,1472r3,-9l404,1453r1,-11l405,1430xm405,1794r-1,-12l403,1770r-3,-11l396,1747r-6,-10l384,1727r-7,-11l369,1707r-10,-8l350,1691r-10,-6l328,1680r-11,-4l305,1674r-12,-2l281,1671r-13,1l256,1674r-12,2l234,1680r-10,5l213,1691r-9,8l195,1707r-10,9l178,1727r-6,10l167,1747r-3,12l160,1770r-2,12l158,1794r,14l160,1819r4,11l167,1842r5,10l178,1863r7,9l195,1881r9,9l213,1897r11,6l234,1908r10,4l256,1914r12,3l281,1917r12,l305,1914r12,-2l328,1908r12,-5l350,1897r9,-7l369,1881r8,-9l384,1863r6,-11l396,1842r4,-12l403,1819r1,-11l405,1794xe" fillcolor="#bfbf00 [2405]" stroked="f">
                  <v:fill opacity="29555f"/>
                  <v:path arrowok="t" o:connecttype="custom" o:connectlocs="165,149;149,160;144,201;95,166;80,158;18,157;51,119;51,100;64,71;78,60;95,52;126,49;144,55;192,36;178,87;181,107;207,700;207,700;148,461;142,450;132,443;118,440;101,441;89,446;81,455;78,468;79,482;84,493;95,501;109,503;126,502;138,498;145,489;149,475;148,584;141,569;129,558;112,552;94,552;78,558;65,569;59,584;59,600;65,614;78,625;94,631;112,631;129,625;141,614;148,600" o:connectangles="0,0,0,0,0,0,0,0,0,0,0,0,0,0,0,0,0,0,0,0,0,0,0,0,0,0,0,0,0,0,0,0,0,0,0,0,0,0,0,0,0,0,0,0,0,0,0,0,0,0"/>
                  <o:lock v:ext="edit" verticies="t"/>
                </v:shape>
                <v:shape id="Freeform 2054" o:spid="_x0000_s1029" style="position:absolute;left:5198;top:4644;width:358;height:574;visibility:visible;mso-wrap-style:square;v-text-anchor:top" coordsize="979,1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R/wsMA&#10;AADbAAAADwAAAGRycy9kb3ducmV2LnhtbESPQWsCMRSE7wX/Q3iCt5pVl1JWo6goCr20Knh9bp6b&#10;xc3Luom6/ntTKPQ4zMw3zGTW2krcqfGlYwWDfgKCOHe65ELBYb9+/wThA7LGyjEpeJKH2bTzNsFM&#10;uwf/0H0XChEh7DNUYEKoMyl9bsii77uaOHpn11gMUTaF1A0+ItxWcpgkH9JiyXHBYE1LQ/lld7MK&#10;Rul+e1tvzMl+t9fr8YvManExSvW67XwMIlAb/sN/7a1WkKbw+yX+AD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R/wsMAAADbAAAADwAAAAAAAAAAAAAAAACYAgAAZHJzL2Rv&#10;d25yZXYueG1sUEsFBgAAAAAEAAQA9QAAAIgDAAAAAA==&#10;" path="m979,524l958,664,690,684,671,846r287,7l904,1044,648,1028,547,1769r-198,34l324,1003,82,986,123,834r199,4l314,712,58,732,,524r308,l295,56,789,,716,524r263,xm630,310r,-13l628,284r-2,-11l623,261r-3,-9l615,243r-6,-9l603,227r-7,-6l588,216r-10,-5l568,206r-10,-3l546,201r-12,-1l520,200r-13,l494,201r-11,2l472,206r-10,5l453,216r-8,5l438,227r-7,7l425,243r-4,9l417,261r-3,12l412,284r-1,13l410,310r1,14l412,336r2,13l417,360r4,9l425,379r6,8l438,394r7,6l453,407r9,4l472,415r11,3l494,420r13,1l520,422r14,-1l546,420r12,-2l568,415r10,-4l588,407r8,-7l603,394r6,-7l615,379r5,-10l623,360r3,-11l628,336r2,-12l630,310xm581,641r,-11l580,620r-2,-9l576,602r-3,-8l570,587r-4,-6l561,575r-5,-5l549,565r-7,-3l535,559r-8,-2l517,555r-9,-1l498,554r-12,l477,555r-9,2l458,559r-7,3l444,565r-6,5l431,575r-5,6l422,587r-3,7l416,602r-3,9l412,620r-1,10l410,641r1,11l412,661r1,9l416,679r3,7l422,693r4,6l431,704r7,6l444,714r7,4l458,720r10,3l477,724r9,1l498,725r10,l517,724r10,-1l535,720r7,-2l549,714r7,-4l561,704r5,-5l570,693r3,-7l576,679r2,-9l580,661r1,-9l581,641xe" fillcolor="#a91ee7 [2414]" stroked="f">
                  <v:fill opacity="26214f"/>
                  <v:path arrowok="t" o:connecttype="custom" o:connectlocs="252,218;331,332;128,574;45,266;21,233;108,18;358,167;230,90;227,80;221,72;211,67;200,64;185,64;173,66;163,70;155,77;151,87;150,99;151,111;155,121;163,127;173,132;185,134;200,134;211,131;221,125;227,117;230,107;212,204;211,195;208,187;203,181;196,178;186,176;174,177;165,179;158,183;153,189;151,197;150,208;152,216;156,223;162,227;171,230;182,231;193,230;201,227;207,223;211,216;212,208" o:connectangles="0,0,0,0,0,0,0,0,0,0,0,0,0,0,0,0,0,0,0,0,0,0,0,0,0,0,0,0,0,0,0,0,0,0,0,0,0,0,0,0,0,0,0,0,0,0,0,0,0,0"/>
                  <o:lock v:ext="edit" verticies="t"/>
                </v:shape>
                <v:shape id="Freeform 2055" o:spid="_x0000_s1030" style="position:absolute;left:5666;top:4406;width:405;height:772;visibility:visible;mso-wrap-style:square;v-text-anchor:top" coordsize="1536,2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e/7MQA&#10;AADbAAAADwAAAGRycy9kb3ducmV2LnhtbESP3WrCQBSE7wu+w3KE3hTdqFUkuooIQpuK4A94e8ge&#10;k2D2bMhuk/j2rlDo5TAz3zDLdWdK0VDtCssKRsMIBHFqdcGZgst5N5iDcB5ZY2mZFDzIwXrVe1ti&#10;rG3LR2pOPhMBwi5GBbn3VSylS3My6Ia2Ig7ezdYGfZB1JnWNbYCbUo6jaCYNFhwWcqxom1N6P/0a&#10;BYfD5Nt+zDhJuCl/fLLfJO21Veq9320WIDx1/j/81/7SCj6n8PoSf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3v+zEAAAA2wAAAA8AAAAAAAAAAAAAAAAAmAIAAGRycy9k&#10;b3ducmV2LnhtbFBLBQYAAAAABAAEAPUAAACJAwAAAAA=&#10;" path="m1536,2131r,19l1536,2172r,25l1536,2225r,31l1536,2290r-1,38l1535,2370r-508,83l1041,2396r11,-56l1063,2285r11,-53l1084,2179r8,-51l1101,2078r7,-48l1114,1983r5,-47l1123,1892r5,-44l1131,1805r2,-41l1134,1725r1,-40l1134,1651r-1,-33l1130,1584r-4,-33l1121,1519r-6,-32l1109,1456r-6,-31l1097,1403r-7,-20l1084,1364r-6,-16l1071,1332r-8,-14l1055,1304r-7,-11l1039,1283r-9,-10l1021,1266r-10,-6l1000,1254r-10,-3l979,1249r-11,-1l948,1249r-19,2l909,1254r-20,5l869,1265r-21,7l828,1280r-20,11l786,1302r-21,13l743,1328r-20,15l700,1359r-22,18l655,1396r-21,20l599,2414r-403,76l170,2384r177,-25l333,2181r-177,27l137,2113r189,-20l310,1872r-176,22l121,1797r182,-17l285,1551r-164,26l97,1474r177,-22l261,1266r-161,34l80,1184r171,-20l231,902,84,929,66,824,224,792,203,532,66,562,41,453,192,418,179,238,33,291,,168,685,,640,1217r25,-18l691,1182r24,-17l740,1151r26,-14l791,1125r25,-12l842,1103r25,-8l892,1086r25,-6l943,1075r25,-4l994,1068r25,-1l1045,1066r19,l1083,1068r20,1l1120,1072r19,4l1157,1080r16,5l1191,1092r15,6l1223,1105r15,8l1254,1123r14,10l1283,1143r14,12l1311,1167r13,13l1337,1194r12,15l1362,1224r11,16l1384,1258r11,17l1405,1294r11,19l1425,1333r9,21l1444,1376r8,23l1459,1422r7,23l1474,1470r7,29l1488,1531r7,32l1500,1596r7,36l1512,1669r4,39l1520,1748r3,43l1527,1835r2,45l1532,1927r2,49l1535,2025r1,52l1536,2131xm1041,1514r-21,43l1000,1600r-18,44l963,1687r-18,44l930,1774r-16,44l899,1863r-14,43l873,1951r-13,44l849,2040r-10,46l829,2130r-8,46l813,2222,688,2175r15,-53l718,2071r17,-51l752,1971r16,-48l786,1875r18,-46l823,1784r19,-45l861,1695r21,-42l903,1611r22,-40l946,1531r23,-39l993,1454r48,60xe" fillcolor="#c86ef0 [3214]" stroked="f">
                  <v:fill opacity="55706f" color2="#ccc6b6 [1302]" rotate="t" angle="90" focus="100%" type="gradient"/>
                  <v:path arrowok="t" o:connecttype="custom" o:connectlocs="405,681;405,722;277,725;288,660;295,600;299,547;299,502;294,461;287,429;280,409;272,395;261,388;245,388;224,394;202,408;179,427;52,772;41,685;35,587;32,489;26,403;22,288;17,174;9,90;175,372;202,353;229,339;255,332;281,331;300,334;318,340;334,351;349,366;362,384;373,407;383,434;390,465;397,506;402,555;404,613;274,469;254,523;237,578;224,632;214,689;194,626;212,567;233,512;255,463" o:connectangles="0,0,0,0,0,0,0,0,0,0,0,0,0,0,0,0,0,0,0,0,0,0,0,0,0,0,0,0,0,0,0,0,0,0,0,0,0,0,0,0,0,0,0,0,0,0,0,0,0"/>
                  <o:lock v:ext="edit" verticies="t"/>
                </v:shape>
                <v:shape id="Freeform 2056" o:spid="_x0000_s1031" style="position:absolute;left:6739;top:4596;width:278;height:570;visibility:visible;mso-wrap-style:square;v-text-anchor:top" coordsize="978,1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tf8MUA&#10;AADbAAAADwAAAGRycy9kb3ducmV2LnhtbESPQWvCQBSE74X+h+UVequbtlYkuobQYOOhHqL+gGf2&#10;mQSzb0N2a1J/vVsoeBxm5htmmYymFRfqXWNZweskAkFcWt1wpeCwX7/MQTiPrLG1TAp+yUGyenxY&#10;YqztwAVddr4SAcIuRgW1910spStrMugmtiMO3sn2Bn2QfSV1j0OAm1a+RdFMGmw4LNTY0WdN5Xn3&#10;YxQU++8KMzcec8q2H+l5nX2951elnp/GdAHC0+jv4f/2RiuYzuDvS/gB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21/wxQAAANsAAAAPAAAAAAAAAAAAAAAAAJgCAABkcnMv&#10;ZG93bnJldi54bWxQSwUGAAAAAAQABAD1AAAAigMAAAAA&#10;" path="m978,524l958,664,690,684,669,846r289,7l903,1044,647,1028,546,1769r-197,34l323,1003,82,986,122,834r199,4l314,712,58,732,,524r308,l294,56,787,,715,524r263,xm630,310r-1,-13l628,284r-2,-11l623,261r-5,-9l614,243r-6,-9l602,227r-7,-6l586,216r-8,-5l568,206r-11,-3l545,201r-13,-1l520,200r-13,l493,201r-11,2l471,206r-10,5l453,216r-9,5l437,227r-7,7l425,243r-5,9l416,261r-3,12l411,284r-1,13l409,310r1,14l411,336r2,13l416,360r4,9l425,379r5,8l437,394r7,6l453,407r8,4l471,415r11,3l493,420r14,1l520,422r12,-1l545,420r12,-2l568,415r10,-4l586,407r9,-7l602,394r6,-7l614,379r4,-10l623,360r3,-11l628,336r1,-12l630,310xm581,641r,-11l580,620r-2,-9l576,602r-3,-8l570,587r-4,-6l560,575r-5,-5l548,565r-6,-3l533,559r-8,-2l517,555r-10,-1l497,554r-11,l475,555r-9,2l458,559r-8,3l443,565r-7,5l431,575r-5,6l422,587r-5,7l414,602r-2,9l410,620r-1,10l409,641r,11l410,661r2,9l414,679r3,7l422,693r4,6l431,704r5,6l443,714r7,4l458,720r8,3l475,724r11,1l497,725r10,l517,724r8,-1l533,720r9,-2l548,714r7,-4l560,704r6,-5l570,693r3,-7l576,679r2,-9l580,661r1,-9l581,641xe" fillcolor="#84819d [2404]" stroked="f">
                  <v:fill opacity="55769f"/>
                  <v:path arrowok="t" o:connecttype="custom" o:connectlocs="196,216;257,330;99,570;35,264;16,231;84,18;278,166;179,90;176,80;171,72;164,67;155,64;144,63;134,65;126,70;121,77;117,86;116,98;117,110;121,120;126,126;134,131;144,133;155,133;164,130;171,125;176,117;179,106;165,203;164,193;162,186;158,180;152,177;144,175;135,175;128,178;123,182;119,188;117,196;116,206;118,215;121,221;126,226;132,229;141,229;149,229;156,226;161,221;164,215;165,206" o:connectangles="0,0,0,0,0,0,0,0,0,0,0,0,0,0,0,0,0,0,0,0,0,0,0,0,0,0,0,0,0,0,0,0,0,0,0,0,0,0,0,0,0,0,0,0,0,0,0,0,0,0"/>
                  <o:lock v:ext="edit" verticies="t"/>
                </v:shape>
                <v:shape id="Freeform 2057" o:spid="_x0000_s1032" style="position:absolute;left:7138;top:4380;width:464;height:770;visibility:visible;mso-wrap-style:square;v-text-anchor:top" coordsize="1536,2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islcUA&#10;AADbAAAADwAAAGRycy9kb3ducmV2LnhtbESPX2vCMBTF3wW/Q7jC3jTRjbpVo7jJwIE+6Jz4eGmu&#10;bbW5KU2m3bdfBgMfD+fPjzOdt7YSV2p86VjDcKBAEGfOlJxr2H++959B+IBssHJMGn7Iw3zW7Uwx&#10;Ne7GW7ruQi7iCPsUNRQh1KmUPivIoh+4mjh6J9dYDFE2uTQN3uK4reRIqURaLDkSCqzpraDssvu2&#10;kft4bquP5ddRrZPDcvU62m+SF6X1Q69dTEAEasM9/N9eGQ1PY/j7En+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CKyVxQAAANsAAAAPAAAAAAAAAAAAAAAAAJgCAABkcnMv&#10;ZG93bnJldi54bWxQSwUGAAAAAAQABAD1AAAAigMAAAAA&#10;" path="m1536,2131r,19l1536,2172r,25l1536,2225r-1,31l1535,2290r,38l1534,2370r-506,83l1040,2396r13,-56l1064,2285r10,-53l1084,2179r9,-51l1100,2078r8,-48l1114,1983r6,-47l1124,1892r4,-44l1131,1805r2,-41l1134,1725r,-40l1134,1651r-2,-33l1130,1584r-4,-33l1121,1519r-5,-32l1110,1456r-8,-31l1097,1403r-6,-20l1085,1364r-7,-16l1071,1332r-7,-14l1056,1304r-9,-11l1039,1283r-9,-10l1021,1266r-10,-6l1001,1254r-10,-3l980,1249r-11,-1l949,1249r-20,2l910,1254r-21,5l869,1265r-20,7l828,1280r-21,11l786,1302r-20,13l744,1328r-22,15l701,1359r-22,18l656,1396r-23,20l600,2414r-404,76l169,2384r177,-25l334,2181r-177,27l137,2113r190,-20l311,1872r-176,22l122,1797r182,-17l285,1551r-163,26l98,1474r177,-22l261,1266r-160,34l81,1184r171,-20l231,902,83,929,67,824,225,792,203,532,67,562,42,453,193,418,180,238,32,291,,168,686,,639,1217r26,-18l690,1182r26,-17l741,1151r25,-14l792,1125r25,-12l841,1103r26,-8l892,1086r26,-6l943,1075r26,-4l995,1068r25,-1l1045,1066r20,l1084,1068r18,1l1121,1072r18,4l1156,1080r18,5l1190,1092r17,6l1224,1105r15,8l1254,1123r15,10l1284,1143r13,12l1312,1167r12,13l1337,1194r13,15l1362,1224r12,16l1385,1258r10,17l1406,1294r10,19l1426,1333r9,21l1443,1376r8,23l1460,1422r7,23l1474,1470r7,29l1489,1531r6,32l1501,1596r5,36l1511,1669r6,39l1521,1748r3,43l1527,1835r3,45l1532,1927r1,49l1535,2025r,52l1536,2131xm1041,1514r-20,43l1001,1600r-20,44l964,1687r-18,44l929,1774r-15,44l899,1863r-13,43l872,1951r-11,44l850,2040r-11,46l830,2130r-9,46l813,2222,688,2175r16,-53l719,2071r16,-51l751,1971r18,-48l786,1875r18,-46l823,1784r19,-45l862,1695r21,-42l904,1611r21,-40l947,1531r23,-39l993,1454r48,60xe" fillcolor="#84819d [2404]" stroked="f">
                  <v:fill opacity="55706f" color2="#ff9 [1301]" rotate="t" angle="90" focus="100%" type="gradient"/>
                  <v:path arrowok="t" o:connecttype="custom" o:connectlocs="464,679;464,720;318,724;330,658;338,599;342,545;342,500;337,460;330,428;321,408;311,394;299,387;281,387;256,393;231,407;205,426;59,770;47,683;41,586;37,488;31,402;25,287;20,174;10,90;201,371;231,352;262,339;293,331;322,330;344,333;365,340;383,350;400,365;415,383;428,406;438,433;447,464;455,505;460,554;463,611;314,468;291,522;272,576;257,631;246,687;222,625;243,566;267,511;293,461" o:connectangles="0,0,0,0,0,0,0,0,0,0,0,0,0,0,0,0,0,0,0,0,0,0,0,0,0,0,0,0,0,0,0,0,0,0,0,0,0,0,0,0,0,0,0,0,0,0,0,0,0"/>
                  <o:lock v:ext="edit" verticies="t"/>
                </v:shape>
                <v:shape id="Freeform 2058" o:spid="_x0000_s1033" style="position:absolute;left:7786;top:4700;width:379;height:398;visibility:visible;mso-wrap-style:square;v-text-anchor:top" coordsize="1355,1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/06MMA&#10;AADbAAAADwAAAGRycy9kb3ducmV2LnhtbERPTU/CQBC9k/gfNmPihchWY7RUFmI0RuINsIHj0B27&#10;1e5s012h+OuZg4nHl/c9Wwy+VQfqYxPYwM0kA0VcBdtwbeBj83qdg4oJ2WIbmAycKMJifjGaYWHD&#10;kVd0WKdaSQjHAg24lLpC61g58hgnoSMW7jP0HpPAvta2x6OE+1bfZtm99tiwNDjs6NlR9b3+8dLr&#10;ymVeTsf1w9c+r9427y/lbvtrzNXl8PQIKtGQ/sV/7qU1cCdj5Yv8AD0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/06MMAAADbAAAADwAAAAAAAAAAAAAAAACYAgAAZHJzL2Rv&#10;d25yZXYueG1sUEsFBgAAAAAEAAQA9QAAAIgDAAAAAA==&#10;" path="m1355,1114r-2,73l1301,1210r-52,21l1198,1250r-51,19l1095,1286r-51,15l993,1315r-51,12l891,1339r-51,9l791,1356r-51,6l690,1368r-51,3l590,1373r-50,1l513,1374r-27,-1l460,1371r-25,-2l410,1366r-24,-5l362,1357r-23,-5l316,1347r-22,-6l273,1333r-21,-7l232,1318r-19,-10l194,1299r-19,-10l155,1276r-20,-13l116,1248r-16,-15l84,1216,71,1198,57,1181,46,1161,35,1141r-8,-20l19,1100r-6,-23l9,1054,4,1030,2,1005r,-25l2,957,4,935,9,913r5,-22l20,870r8,-21l38,828,48,807,60,787,74,767,88,747r17,-19l124,709r18,-19l163,671r23,-17l209,636r25,-18l260,601r28,-17l317,568r31,-17l380,535r34,-15l449,504r36,-15l522,474r40,-14l602,445r42,-13l688,418r45,-13l724,384r-9,-20l705,347,692,329,680,313,665,300,650,286,632,275,614,265,595,255r-21,-7l552,241r-22,-4l505,232r-25,-1l453,230r-29,1l396,233r-27,4l342,242r-27,7l290,257r-25,10l241,278r-23,13l195,304r-23,16l151,337r-20,18l110,375,90,395,72,418,,350,15,328,29,307,45,287,60,269,77,250,92,231r18,-16l127,198r17,-16l163,166r19,-15l200,138r20,-13l240,112r19,-12l280,88,301,78,322,67r22,-9l367,50r22,-9l412,35r24,-7l460,23r24,-5l509,12,535,9,561,6,586,3,613,2,640,1,667,r23,1l712,2r22,2l755,6r21,4l797,15r19,5l837,25r19,7l875,39r19,9l913,57r18,9l949,77r18,11l983,101r18,12l1017,127r16,14l1049,157r16,16l1080,190r15,18l1110,225r13,20l1138,265r13,20l1164,307r13,22l1189,353r13,24l1213,401r19,39l1248,480r16,42l1277,563r14,43l1303,649r11,43l1323,736r8,45l1338,826r6,47l1349,919r3,48l1354,1016r1,49l1355,1114xm1147,646r-1,-11l1145,624r-1,-10l1141,605r-3,-9l1133,588r-5,-7l1123,574r-6,-5l1110,563r-8,-4l1093,556r-9,-2l1074,552r-11,-1l1052,550r-13,1l1029,552r-11,2l1009,556r-9,3l991,563r-7,6l978,574r-5,7l968,588r-4,8l959,605r-2,9l955,624r-1,11l953,646r1,13l955,669r2,11l959,689r5,8l968,706r5,7l978,719r6,5l991,729r9,5l1009,737r9,2l1029,741r10,1l1052,743r11,-1l1074,741r10,-2l1093,737r9,-3l1110,729r7,-5l1123,719r5,-6l1133,706r5,-9l1141,689r3,-9l1145,669r1,-10l1147,646xm828,1015r,-30l827,954r-1,-31l825,893r-2,-30l822,833r-4,-30l816,773r-3,-30l810,714r-4,-30l802,655r-5,-30l792,596r-6,-30l781,536r-32,10l719,555r-30,9l661,574r-29,10l605,594r-27,10l552,613r-25,11l504,635r-23,10l458,656r-22,11l416,678r-21,11l376,700r137,556l540,1256r25,-2l590,1253r23,-1l636,1250r22,-2l679,1246r19,-3l717,1240r19,-3l752,1233r17,-5l784,1222r14,-5l811,1211r13,-6l825,1180r1,-24l827,1133r,-24l828,1085r,-24l828,1039r,-24xm1202,1010r-1,-13l1200,985r-3,-12l1192,963r-5,-12l1181,941r-7,-9l1165,922r-8,-8l1147,907r-9,-6l1126,895r-11,-4l1103,888r-12,-1l1078,886r-12,1l1054,888r-12,3l1031,894r-12,6l1010,906r-10,7l990,921r-8,9l974,940r-6,9l962,961r-4,11l956,984r-2,12l953,1010r1,12l956,1035r2,12l962,1058r6,11l974,1079r8,9l990,1097r10,8l1010,1112r9,7l1031,1124r11,3l1054,1130r12,2l1078,1132r13,-1l1103,1130r12,-3l1126,1123r12,-4l1147,1112r10,-7l1165,1097r9,-10l1181,1078r6,-10l1192,1057r5,-11l1200,1035r1,-13l1202,1010xe" fillcolor="#ff9d9e [1304]" stroked="f">
                  <v:fill opacity="62259f" color2="#ff9 [1301]" rotate="t" angle="90" focus="100%" type="gradient"/>
                  <v:path arrowok="t" o:connecttype="custom" o:connectlocs="321,368;235,390;151,398;108,394;70,384;38,366;13,336;1,298;4,258;21,222;52,189;97,160;157,133;200,105;177,80;141,67;96,70;55,88;20,121;22,72;51,44;84,23;122,8;164,1;205,1;239,9;270,25;298,50;322,83;345,127;368,200;378,280;320,181;314,166;300,160;282,161;271,170;267,187;271,205;282,213;300,215;314,208;320,194;231,267;227,215;220,164;177,169;135,187;143,364;184,362;215,356;231,335;232,294;332,275;318,261;298,257;280,264;268,282;268,303;280,320;298,328;318,324;332,309" o:connectangles="0,0,0,0,0,0,0,0,0,0,0,0,0,0,0,0,0,0,0,0,0,0,0,0,0,0,0,0,0,0,0,0,0,0,0,0,0,0,0,0,0,0,0,0,0,0,0,0,0,0,0,0,0,0,0,0,0,0,0,0,0,0,0"/>
                  <o:lock v:ext="edit" verticies="t"/>
                </v:shape>
                <v:shape id="Freeform 2059" o:spid="_x0000_s1034" style="position:absolute;left:8342;top:4726;width:380;height:378;visibility:visible;mso-wrap-style:square;v-text-anchor:top" coordsize="1420,1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4ffcIA&#10;AADbAAAADwAAAGRycy9kb3ducmV2LnhtbESP0YrCMBRE3xf8h3AF39ZUcRetRhEXQfDFVj/g0lzb&#10;anNTkqxWv94sCPs4zMwZZrHqTCNu5HxtWcFomIAgLqyuuVRwOm4/pyB8QNbYWCYFD/KwWvY+Fphq&#10;e+eMbnkoRYSwT1FBFUKbSumLigz6oW2Jo3e2zmCI0pVSO7xHuGnkOEm+pcGa40KFLW0qKq75r1GQ&#10;15fyKyk2aCYH93N+7jMdtplSg363noMI1IX/8Lu90womM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3h99wgAAANsAAAAPAAAAAAAAAAAAAAAAAJgCAABkcnMvZG93&#10;bnJldi54bWxQSwUGAAAAAAQABAD1AAAAhwMAAAAA&#10;" path="m1420,1231r-516,91l907,1223r2,-90l911,1050r2,-74l915,910r1,-57l918,803r1,-41l920,725r,-32l921,664r1,-25l922,617r,-17l923,585r,-11l922,544r-2,-29l917,489r-4,-25l908,442r-8,-21l892,403r-9,-17l878,379r-7,-8l866,365r-6,-6l854,353r-8,-5l839,343r-7,-4l825,335r-9,-3l808,330r-9,-2l780,325r-20,-1l751,324r-9,1l731,326r-9,2l702,333r-19,7l662,351r-21,11l622,377r-22,16l579,411r-20,21l537,454r-22,25l493,506r-23,29l448,566r-22,35l387,1297r-243,32l,96,459,,438,387r26,-32l489,325r26,-28l541,270r27,-24l595,224r27,-20l650,186r28,-16l706,157r14,-7l735,144r14,-5l764,135r14,-4l793,128r14,-4l823,122r14,-2l853,119r14,-1l883,118r19,l922,120r19,2l959,125r19,5l996,135r16,6l1029,148r16,9l1061,165r15,10l1091,186r14,12l1120,211r13,13l1146,239r13,15l1171,271r12,17l1194,307r11,20l1215,346r11,22l1235,390r9,24l1253,438r9,25l1269,489r8,27l1285,544r6,29l1297,603r123,628xm1200,703r-1,-9l1198,685r-1,-10l1193,667r-3,-7l1187,653r-4,-7l1178,640r-6,-5l1165,631r-7,-4l1151,624r-8,-3l1133,619r-9,-1l1114,618r-11,l1093,619r-9,2l1075,624r-7,3l1061,631r-7,4l1048,640r-5,6l1038,653r-3,7l1032,667r-2,8l1028,685r-1,9l1027,703r,12l1028,725r2,10l1032,743r3,8l1038,758r5,7l1048,771r6,5l1061,780r7,4l1075,787r9,3l1093,792r10,1l1114,793r10,l1133,792r10,-2l1151,787r7,-3l1165,780r7,-4l1178,771r5,-6l1187,758r3,-7l1193,743r4,-8l1198,725r1,-10l1200,703xm1248,1031r,-10l1246,1010r-2,-10l1240,990r-4,-10l1230,971r-7,-8l1215,955r-8,-8l1198,941r-10,-5l1179,931r-10,-3l1159,925r-11,-2l1137,923r-13,l1112,924r-13,3l1089,930r-11,4l1069,939r-8,5l1054,950r-7,8l1041,966r-4,9l1033,985r-3,10l1028,1006r-1,13l1027,1031r,14l1028,1058r2,12l1033,1080r4,10l1041,1100r6,7l1054,1114r7,8l1069,1127r9,5l1089,1135r10,3l1112,1140r12,2l1137,1142r11,l1159,1140r10,-2l1179,1134r9,-4l1198,1125r9,-7l1215,1111r8,-8l1230,1094r6,-9l1240,1075r4,-9l1246,1054r2,-10l1248,1031xe" fillcolor="#a91ee7 [2414]" stroked="f">
                  <v:fill opacity="29555f"/>
                  <v:path arrowok="t" o:connecttype="custom" o:connectlocs="243,322;245,243;246,197;247,171;246,146;241,120;233,106;226,99;218,94;203,92;193,93;172,103;150,123;126,152;39,378;124,101;152,70;181,48;200,40;216,35;232,34;252,35;271,40;288,50;303,64;317,82;328,105;338,132;345,163;321,197;318,188;314,181;306,177;295,176;286,178;279,184;276,192;275,203;277,214;282,221;290,225;301,226;310,223;317,218;320,209;334,293;332,282;325,272;316,265;304,263;291,265;282,270;276,280;275,293;276,307;282,317;291,323;304,325;316,323;325,316;332,306;334,293" o:connectangles="0,0,0,0,0,0,0,0,0,0,0,0,0,0,0,0,0,0,0,0,0,0,0,0,0,0,0,0,0,0,0,0,0,0,0,0,0,0,0,0,0,0,0,0,0,0,0,0,0,0,0,0,0,0,0,0,0,0,0,0,0,0"/>
                  <o:lock v:ext="edit" verticies="t"/>
                </v:shape>
                <v:shape id="Freeform 2061" o:spid="_x0000_s1035" style="position:absolute;left:8823;top:4756;width:419;height:398;visibility:visible;mso-wrap-style:square;v-text-anchor:top" coordsize="1486,1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RqhsEA&#10;AADbAAAADwAAAGRycy9kb3ducmV2LnhtbERPW2vCMBR+H/gfwhH2MjS10E06o5SCsMFgqPP92Jw1&#10;xeakNFkv/355GOzx47vvDpNtxUC9bxwr2KwTEMSV0w3XCr4ux9UWhA/IGlvHpGAmD4f94mGHuXYj&#10;n2g4h1rEEPY5KjAhdLmUvjJk0a9dRxy5b9dbDBH2tdQ9jjHctjJNkmdpseHYYLCj0lB1P/9YBfen&#10;MvNF2SbmPf08vfBNXucPqdTjcipeQQSawr/4z/2mFWRxffwSf4D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0aobBAAAA2wAAAA8AAAAAAAAAAAAAAAAAmAIAAGRycy9kb3du&#10;cmV2LnhtbFBLBQYAAAAABAAEAPUAAACGAwAAAAA=&#10;" path="m1486,604r,16l1483,637r-3,15l1475,667r-8,15l1459,696r-10,13l1437,721r-11,11l1412,743r-13,8l1384,758r-14,6l1354,768r-16,2l1321,771r-16,-1l1288,768r-17,-4l1257,758r-15,-7l1228,743r-13,-11l1202,721r-11,-12l1181,696r-9,-14l1166,667r-5,-15l1157,637r-3,-17l1153,604r1,-17l1157,572r4,-16l1166,541r7,-14l1181,513r11,-12l1204,489r13,-12l1230,467r14,-9l1258,452r16,-5l1289,443r16,-2l1321,440r17,1l1353,443r15,4l1382,452r15,6l1410,467r14,10l1436,489r12,12l1458,513r9,14l1473,541r7,15l1483,572r3,15l1486,604xm333,699r-1,17l330,732r-4,16l321,764r-8,14l305,792r-10,13l283,816r-12,12l257,837r-13,8l230,853r-16,5l197,861r-16,3l164,864r-17,l131,861r-15,-3l100,853,87,845,72,837,60,828,47,816,37,805,27,792,18,778,12,764,7,748,3,732,1,716,,699,1,683,3,667,7,651r5,-14l19,622r9,-13l37,596,48,584,61,573,74,562r14,-8l101,548r15,-7l131,538r17,-2l164,535r17,1l196,538r17,3l227,548r15,6l256,562r14,11l282,584r12,12l304,609r9,13l320,637r6,14l330,667r2,16l333,699xm1345,1156r-342,263l673,871,219,1402r-89,-79l571,707,216,107,380,,758,453,1061,25r206,152l893,613r452,543xe" fillcolor="#ff9d9e [1304]" stroked="f">
                  <v:fill opacity="62259f" color2="#dda8f6 [1950]" rotate="t" angle="90" focus="100%" type="gradient"/>
                  <v:path arrowok="t" o:connecttype="custom" o:connectlocs="418,179;414,191;405,202;394,211;382,215;368,216;354,213;343,205;333,195;327,183;325,169;327,156;333,144;343,134;355,127;368,124;381,124;394,128;405,137;414,148;418,160;94,196;92,210;86,222;76,232;65,239;51,242;37,241;25,237;13,229;5,218;1,205;0,192;3,179;10,167;21,158;33,152;46,150;60,152;72,158;83,167;90,179;94,192;283,398;37,371;107,0;357,50" o:connectangles="0,0,0,0,0,0,0,0,0,0,0,0,0,0,0,0,0,0,0,0,0,0,0,0,0,0,0,0,0,0,0,0,0,0,0,0,0,0,0,0,0,0,0,0,0,0,0"/>
                  <o:lock v:ext="edit" verticies="t"/>
                </v:shape>
                <v:shape id="Freeform 2062" o:spid="_x0000_s1036" style="position:absolute;left:9428;top:4384;width:193;height:827;visibility:visible;mso-wrap-style:square;v-text-anchor:top" coordsize="529,2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G4YcMA&#10;AADbAAAADwAAAGRycy9kb3ducmV2LnhtbESPQWvCQBSE7wX/w/IKvdWNBqtGV1GL4K2YePD4yD6T&#10;0OzbsLuN8d93hUKPw8x8w6y3g2lFT843lhVMxgkI4tLqhisFl+L4vgDhA7LG1jIpeJCH7Wb0ssZM&#10;2zufqc9DJSKEfYYK6hC6TEpf1mTQj21HHL2bdQZDlK6S2uE9wk0rp0nyIQ02HBdq7OhQU/md/xgF&#10;Nk2XxSy1p14Wh8+rm389kr1U6u112K1ABBrCf/ivfdIKZhN4fok/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+G4YcMAAADbAAAADwAAAAAAAAAAAAAAAACYAgAAZHJzL2Rv&#10;d25yZXYueG1sUEsFBgAAAAAEAAQA9QAAAIgDAAAAAA==&#10;" path="m529,l363,1684r-207,24l59,707,183,683r,-84l52,628,39,546,177,513r-7,-88l33,457,24,363,170,327r-7,-82l16,281,,127,529,xm496,2133r-1,13l495,2158r-2,13l491,2182r-2,12l485,2206r-3,10l478,2228r-5,11l468,2250r-6,10l455,2270r-6,10l442,2290r-8,9l425,2309r-9,8l407,2325r-10,9l388,2341r-10,6l367,2353r-10,6l347,2364r-12,4l325,2371r-11,3l302,2377r-12,2l277,2380r-11,1l252,2381r-12,l228,2380r-12,-1l204,2377r-12,-3l181,2371r-11,-3l159,2364r-11,-5l137,2353r-10,-6l117,2341r-10,-7l98,2325r-10,-8l78,2309r-8,-10l62,2290r-8,-10l47,2270r-7,-10l34,2250r-5,-11l24,2228r-5,-12l16,2206r-3,-12l10,2182,8,2171,7,2158,6,2146r,-13l6,2120r1,-13l8,2096r2,-12l13,2072r3,-11l19,2049r5,-11l29,2027r5,-10l40,2007r6,-11l54,1986r8,-9l69,1967r9,-9l88,1949r9,-9l106,1933r11,-7l126,1919r10,-6l147,1907r11,-4l170,1899r10,-4l192,1892r12,-4l215,1886r13,-1l240,1884r12,l266,1884r11,1l290,1886r12,2l314,1892r11,3l335,1899r12,4l357,1907r10,6l378,1919r10,7l397,1933r10,7l416,1949r9,9l434,1967r8,10l449,1986r6,10l462,2007r6,10l473,2027r5,11l482,2049r3,12l489,2072r2,12l493,2096r2,11l495,2120r1,13xm338,2099r,-11l336,2076r-2,-10l330,2054r-4,-10l320,2034r-6,-11l306,2014r-8,-9l290,1997r-10,-6l271,1986r-10,-4l250,1979r-10,-2l229,1976r-12,1l207,1979r-10,3l186,1986r-9,5l168,1997r-9,8l151,2014r-7,9l137,2034r-5,10l127,2054r-3,12l122,2076r-2,12l120,2099r,13l122,2123r2,10l127,2145r5,10l137,2166r7,10l151,2185r7,9l166,2202r10,6l185,2213r10,4l206,2220r11,3l229,2224r11,-1l251,2220r11,-3l271,2213r10,-5l290,2202r9,-8l307,2185r8,-9l321,2166r5,-11l330,2145r4,-12l336,2123r2,-11l338,2099xe" fillcolor="#71109d [1614]" stroked="f">
                  <v:fill opacity="26214f"/>
                  <v:path arrowok="t" o:connecttype="custom" o:connectlocs="22,246;14,190;9,126;0,44;181,750;177,766;171,781;161,795;148,808;134,817;119,824;101,827;83,827;66,824;50,817;36,808;23,795;12,781;6,766;3,750;3,732;6,716;12,701;23,687;35,674;50,664;66,658;83,655;101,655;119,658;134,664;148,674;161,687;171,701;177,716;181,732;123,725;119,710;109,696;95,688;79,687;65,692;53,703;45,718;44,734;48,749;58,762;71,770;88,772;103,767;115,756;122,741" o:connectangles="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855345</wp:posOffset>
                </wp:positionH>
                <wp:positionV relativeFrom="paragraph">
                  <wp:posOffset>2408555</wp:posOffset>
                </wp:positionV>
                <wp:extent cx="1275715" cy="372110"/>
                <wp:effectExtent l="7620" t="6350" r="2540" b="2540"/>
                <wp:wrapNone/>
                <wp:docPr id="8" name="Group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1275715" cy="372110"/>
                          <a:chOff x="7270" y="1407"/>
                          <a:chExt cx="4752" cy="5889"/>
                        </a:xfrm>
                      </wpg:grpSpPr>
                      <wps:wsp>
                        <wps:cNvPr id="9" name="Freeform 1923"/>
                        <wps:cNvSpPr>
                          <a:spLocks/>
                        </wps:cNvSpPr>
                        <wps:spPr bwMode="auto">
                          <a:xfrm>
                            <a:off x="7343" y="6779"/>
                            <a:ext cx="4631" cy="479"/>
                          </a:xfrm>
                          <a:custGeom>
                            <a:avLst/>
                            <a:gdLst>
                              <a:gd name="T0" fmla="*/ 13567 w 13895"/>
                              <a:gd name="T1" fmla="*/ 341 h 1437"/>
                              <a:gd name="T2" fmla="*/ 13796 w 13895"/>
                              <a:gd name="T3" fmla="*/ 1020 h 1437"/>
                              <a:gd name="T4" fmla="*/ 13140 w 13895"/>
                              <a:gd name="T5" fmla="*/ 626 h 1437"/>
                              <a:gd name="T6" fmla="*/ 12631 w 13895"/>
                              <a:gd name="T7" fmla="*/ 526 h 1437"/>
                              <a:gd name="T8" fmla="*/ 12518 w 13895"/>
                              <a:gd name="T9" fmla="*/ 524 h 1437"/>
                              <a:gd name="T10" fmla="*/ 12359 w 13895"/>
                              <a:gd name="T11" fmla="*/ 519 h 1437"/>
                              <a:gd name="T12" fmla="*/ 12225 w 13895"/>
                              <a:gd name="T13" fmla="*/ 517 h 1437"/>
                              <a:gd name="T14" fmla="*/ 12170 w 13895"/>
                              <a:gd name="T15" fmla="*/ 518 h 1437"/>
                              <a:gd name="T16" fmla="*/ 12086 w 13895"/>
                              <a:gd name="T17" fmla="*/ 535 h 1437"/>
                              <a:gd name="T18" fmla="*/ 11955 w 13895"/>
                              <a:gd name="T19" fmla="*/ 564 h 1437"/>
                              <a:gd name="T20" fmla="*/ 11797 w 13895"/>
                              <a:gd name="T21" fmla="*/ 601 h 1437"/>
                              <a:gd name="T22" fmla="*/ 11634 w 13895"/>
                              <a:gd name="T23" fmla="*/ 639 h 1437"/>
                              <a:gd name="T24" fmla="*/ 11482 w 13895"/>
                              <a:gd name="T25" fmla="*/ 676 h 1437"/>
                              <a:gd name="T26" fmla="*/ 11361 w 13895"/>
                              <a:gd name="T27" fmla="*/ 705 h 1437"/>
                              <a:gd name="T28" fmla="*/ 11291 w 13895"/>
                              <a:gd name="T29" fmla="*/ 722 h 1437"/>
                              <a:gd name="T30" fmla="*/ 10397 w 13895"/>
                              <a:gd name="T31" fmla="*/ 1086 h 1437"/>
                              <a:gd name="T32" fmla="*/ 8242 w 13895"/>
                              <a:gd name="T33" fmla="*/ 1426 h 1437"/>
                              <a:gd name="T34" fmla="*/ 8143 w 13895"/>
                              <a:gd name="T35" fmla="*/ 1409 h 1437"/>
                              <a:gd name="T36" fmla="*/ 7918 w 13895"/>
                              <a:gd name="T37" fmla="*/ 1371 h 1437"/>
                              <a:gd name="T38" fmla="*/ 7681 w 13895"/>
                              <a:gd name="T39" fmla="*/ 1333 h 1437"/>
                              <a:gd name="T40" fmla="*/ 7592 w 13895"/>
                              <a:gd name="T41" fmla="*/ 1320 h 1437"/>
                              <a:gd name="T42" fmla="*/ 7543 w 13895"/>
                              <a:gd name="T43" fmla="*/ 1316 h 1437"/>
                              <a:gd name="T44" fmla="*/ 7524 w 13895"/>
                              <a:gd name="T45" fmla="*/ 1314 h 1437"/>
                              <a:gd name="T46" fmla="*/ 7494 w 13895"/>
                              <a:gd name="T47" fmla="*/ 1306 h 1437"/>
                              <a:gd name="T48" fmla="*/ 7403 w 13895"/>
                              <a:gd name="T49" fmla="*/ 1277 h 1437"/>
                              <a:gd name="T50" fmla="*/ 7158 w 13895"/>
                              <a:gd name="T51" fmla="*/ 1190 h 1437"/>
                              <a:gd name="T52" fmla="*/ 6925 w 13895"/>
                              <a:gd name="T53" fmla="*/ 1103 h 1437"/>
                              <a:gd name="T54" fmla="*/ 6822 w 13895"/>
                              <a:gd name="T55" fmla="*/ 1064 h 1437"/>
                              <a:gd name="T56" fmla="*/ 5368 w 13895"/>
                              <a:gd name="T57" fmla="*/ 1086 h 1437"/>
                              <a:gd name="T58" fmla="*/ 3717 w 13895"/>
                              <a:gd name="T59" fmla="*/ 921 h 1437"/>
                              <a:gd name="T60" fmla="*/ 2361 w 13895"/>
                              <a:gd name="T61" fmla="*/ 440 h 1437"/>
                              <a:gd name="T62" fmla="*/ 1083 w 13895"/>
                              <a:gd name="T63" fmla="*/ 307 h 1437"/>
                              <a:gd name="T64" fmla="*/ 1006 w 13895"/>
                              <a:gd name="T65" fmla="*/ 348 h 1437"/>
                              <a:gd name="T66" fmla="*/ 835 w 13895"/>
                              <a:gd name="T67" fmla="*/ 437 h 1437"/>
                              <a:gd name="T68" fmla="*/ 653 w 13895"/>
                              <a:gd name="T69" fmla="*/ 534 h 1437"/>
                              <a:gd name="T70" fmla="*/ 546 w 13895"/>
                              <a:gd name="T71" fmla="*/ 593 h 1437"/>
                              <a:gd name="T72" fmla="*/ 514 w 13895"/>
                              <a:gd name="T73" fmla="*/ 617 h 1437"/>
                              <a:gd name="T74" fmla="*/ 464 w 13895"/>
                              <a:gd name="T75" fmla="*/ 659 h 1437"/>
                              <a:gd name="T76" fmla="*/ 335 w 13895"/>
                              <a:gd name="T77" fmla="*/ 775 h 1437"/>
                              <a:gd name="T78" fmla="*/ 216 w 13895"/>
                              <a:gd name="T79" fmla="*/ 884 h 1437"/>
                              <a:gd name="T80" fmla="*/ 164 w 13895"/>
                              <a:gd name="T81" fmla="*/ 933 h 1437"/>
                              <a:gd name="T82" fmla="*/ 175 w 13895"/>
                              <a:gd name="T83" fmla="*/ 330 h 1437"/>
                              <a:gd name="T84" fmla="*/ 1367 w 13895"/>
                              <a:gd name="T85" fmla="*/ 0 h 1437"/>
                              <a:gd name="T86" fmla="*/ 2919 w 13895"/>
                              <a:gd name="T87" fmla="*/ 198 h 1437"/>
                              <a:gd name="T88" fmla="*/ 4548 w 13895"/>
                              <a:gd name="T89" fmla="*/ 680 h 1437"/>
                              <a:gd name="T90" fmla="*/ 6176 w 13895"/>
                              <a:gd name="T91" fmla="*/ 593 h 1437"/>
                              <a:gd name="T92" fmla="*/ 6538 w 13895"/>
                              <a:gd name="T93" fmla="*/ 461 h 1437"/>
                              <a:gd name="T94" fmla="*/ 7882 w 13895"/>
                              <a:gd name="T95" fmla="*/ 812 h 1437"/>
                              <a:gd name="T96" fmla="*/ 9698 w 13895"/>
                              <a:gd name="T97" fmla="*/ 724 h 1437"/>
                              <a:gd name="T98" fmla="*/ 11599 w 13895"/>
                              <a:gd name="T99" fmla="*/ 220 h 1437"/>
                              <a:gd name="T100" fmla="*/ 12835 w 13895"/>
                              <a:gd name="T101" fmla="*/ 165 h 14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3895" h="1437">
                                <a:moveTo>
                                  <a:pt x="12835" y="165"/>
                                </a:moveTo>
                                <a:lnTo>
                                  <a:pt x="13567" y="341"/>
                                </a:lnTo>
                                <a:lnTo>
                                  <a:pt x="13895" y="647"/>
                                </a:lnTo>
                                <a:lnTo>
                                  <a:pt x="13796" y="1020"/>
                                </a:lnTo>
                                <a:lnTo>
                                  <a:pt x="13622" y="965"/>
                                </a:lnTo>
                                <a:lnTo>
                                  <a:pt x="13140" y="626"/>
                                </a:lnTo>
                                <a:lnTo>
                                  <a:pt x="12649" y="527"/>
                                </a:lnTo>
                                <a:lnTo>
                                  <a:pt x="12631" y="526"/>
                                </a:lnTo>
                                <a:lnTo>
                                  <a:pt x="12585" y="525"/>
                                </a:lnTo>
                                <a:lnTo>
                                  <a:pt x="12518" y="524"/>
                                </a:lnTo>
                                <a:lnTo>
                                  <a:pt x="12440" y="521"/>
                                </a:lnTo>
                                <a:lnTo>
                                  <a:pt x="12359" y="519"/>
                                </a:lnTo>
                                <a:lnTo>
                                  <a:pt x="12284" y="518"/>
                                </a:lnTo>
                                <a:lnTo>
                                  <a:pt x="12225" y="517"/>
                                </a:lnTo>
                                <a:lnTo>
                                  <a:pt x="12190" y="516"/>
                                </a:lnTo>
                                <a:lnTo>
                                  <a:pt x="12170" y="518"/>
                                </a:lnTo>
                                <a:lnTo>
                                  <a:pt x="12135" y="525"/>
                                </a:lnTo>
                                <a:lnTo>
                                  <a:pt x="12086" y="535"/>
                                </a:lnTo>
                                <a:lnTo>
                                  <a:pt x="12024" y="548"/>
                                </a:lnTo>
                                <a:lnTo>
                                  <a:pt x="11955" y="564"/>
                                </a:lnTo>
                                <a:lnTo>
                                  <a:pt x="11879" y="582"/>
                                </a:lnTo>
                                <a:lnTo>
                                  <a:pt x="11797" y="601"/>
                                </a:lnTo>
                                <a:lnTo>
                                  <a:pt x="11716" y="620"/>
                                </a:lnTo>
                                <a:lnTo>
                                  <a:pt x="11634" y="639"/>
                                </a:lnTo>
                                <a:lnTo>
                                  <a:pt x="11554" y="658"/>
                                </a:lnTo>
                                <a:lnTo>
                                  <a:pt x="11482" y="676"/>
                                </a:lnTo>
                                <a:lnTo>
                                  <a:pt x="11417" y="692"/>
                                </a:lnTo>
                                <a:lnTo>
                                  <a:pt x="11361" y="705"/>
                                </a:lnTo>
                                <a:lnTo>
                                  <a:pt x="11319" y="715"/>
                                </a:lnTo>
                                <a:lnTo>
                                  <a:pt x="11291" y="722"/>
                                </a:lnTo>
                                <a:lnTo>
                                  <a:pt x="11282" y="724"/>
                                </a:lnTo>
                                <a:lnTo>
                                  <a:pt x="10397" y="1086"/>
                                </a:lnTo>
                                <a:lnTo>
                                  <a:pt x="9183" y="1437"/>
                                </a:lnTo>
                                <a:lnTo>
                                  <a:pt x="8242" y="1426"/>
                                </a:lnTo>
                                <a:lnTo>
                                  <a:pt x="8216" y="1421"/>
                                </a:lnTo>
                                <a:lnTo>
                                  <a:pt x="8143" y="1409"/>
                                </a:lnTo>
                                <a:lnTo>
                                  <a:pt x="8039" y="1391"/>
                                </a:lnTo>
                                <a:lnTo>
                                  <a:pt x="7918" y="1371"/>
                                </a:lnTo>
                                <a:lnTo>
                                  <a:pt x="7794" y="1351"/>
                                </a:lnTo>
                                <a:lnTo>
                                  <a:pt x="7681" y="1333"/>
                                </a:lnTo>
                                <a:lnTo>
                                  <a:pt x="7632" y="1326"/>
                                </a:lnTo>
                                <a:lnTo>
                                  <a:pt x="7592" y="1320"/>
                                </a:lnTo>
                                <a:lnTo>
                                  <a:pt x="7562" y="1317"/>
                                </a:lnTo>
                                <a:lnTo>
                                  <a:pt x="7543" y="1316"/>
                                </a:lnTo>
                                <a:lnTo>
                                  <a:pt x="7535" y="1316"/>
                                </a:lnTo>
                                <a:lnTo>
                                  <a:pt x="7524" y="1314"/>
                                </a:lnTo>
                                <a:lnTo>
                                  <a:pt x="7510" y="1310"/>
                                </a:lnTo>
                                <a:lnTo>
                                  <a:pt x="7494" y="1306"/>
                                </a:lnTo>
                                <a:lnTo>
                                  <a:pt x="7452" y="1292"/>
                                </a:lnTo>
                                <a:lnTo>
                                  <a:pt x="7403" y="1277"/>
                                </a:lnTo>
                                <a:lnTo>
                                  <a:pt x="7287" y="1236"/>
                                </a:lnTo>
                                <a:lnTo>
                                  <a:pt x="7158" y="1190"/>
                                </a:lnTo>
                                <a:lnTo>
                                  <a:pt x="7033" y="1143"/>
                                </a:lnTo>
                                <a:lnTo>
                                  <a:pt x="6925" y="1103"/>
                                </a:lnTo>
                                <a:lnTo>
                                  <a:pt x="6850" y="1075"/>
                                </a:lnTo>
                                <a:lnTo>
                                  <a:pt x="6822" y="1064"/>
                                </a:lnTo>
                                <a:lnTo>
                                  <a:pt x="6417" y="921"/>
                                </a:lnTo>
                                <a:lnTo>
                                  <a:pt x="5368" y="1086"/>
                                </a:lnTo>
                                <a:lnTo>
                                  <a:pt x="4165" y="1119"/>
                                </a:lnTo>
                                <a:lnTo>
                                  <a:pt x="3717" y="921"/>
                                </a:lnTo>
                                <a:lnTo>
                                  <a:pt x="3192" y="669"/>
                                </a:lnTo>
                                <a:lnTo>
                                  <a:pt x="2361" y="440"/>
                                </a:lnTo>
                                <a:lnTo>
                                  <a:pt x="1750" y="252"/>
                                </a:lnTo>
                                <a:lnTo>
                                  <a:pt x="1083" y="307"/>
                                </a:lnTo>
                                <a:lnTo>
                                  <a:pt x="1061" y="319"/>
                                </a:lnTo>
                                <a:lnTo>
                                  <a:pt x="1006" y="348"/>
                                </a:lnTo>
                                <a:lnTo>
                                  <a:pt x="927" y="389"/>
                                </a:lnTo>
                                <a:lnTo>
                                  <a:pt x="835" y="437"/>
                                </a:lnTo>
                                <a:lnTo>
                                  <a:pt x="740" y="488"/>
                                </a:lnTo>
                                <a:lnTo>
                                  <a:pt x="653" y="534"/>
                                </a:lnTo>
                                <a:lnTo>
                                  <a:pt x="586" y="571"/>
                                </a:lnTo>
                                <a:lnTo>
                                  <a:pt x="546" y="593"/>
                                </a:lnTo>
                                <a:lnTo>
                                  <a:pt x="533" y="602"/>
                                </a:lnTo>
                                <a:lnTo>
                                  <a:pt x="514" y="617"/>
                                </a:lnTo>
                                <a:lnTo>
                                  <a:pt x="490" y="636"/>
                                </a:lnTo>
                                <a:lnTo>
                                  <a:pt x="464" y="659"/>
                                </a:lnTo>
                                <a:lnTo>
                                  <a:pt x="401" y="714"/>
                                </a:lnTo>
                                <a:lnTo>
                                  <a:pt x="335" y="775"/>
                                </a:lnTo>
                                <a:lnTo>
                                  <a:pt x="270" y="834"/>
                                </a:lnTo>
                                <a:lnTo>
                                  <a:pt x="216" y="884"/>
                                </a:lnTo>
                                <a:lnTo>
                                  <a:pt x="178" y="919"/>
                                </a:lnTo>
                                <a:lnTo>
                                  <a:pt x="164" y="933"/>
                                </a:lnTo>
                                <a:lnTo>
                                  <a:pt x="0" y="735"/>
                                </a:lnTo>
                                <a:lnTo>
                                  <a:pt x="175" y="330"/>
                                </a:lnTo>
                                <a:lnTo>
                                  <a:pt x="558" y="209"/>
                                </a:lnTo>
                                <a:lnTo>
                                  <a:pt x="1367" y="0"/>
                                </a:lnTo>
                                <a:lnTo>
                                  <a:pt x="2175" y="23"/>
                                </a:lnTo>
                                <a:lnTo>
                                  <a:pt x="2919" y="198"/>
                                </a:lnTo>
                                <a:lnTo>
                                  <a:pt x="3750" y="483"/>
                                </a:lnTo>
                                <a:lnTo>
                                  <a:pt x="4548" y="680"/>
                                </a:lnTo>
                                <a:lnTo>
                                  <a:pt x="5598" y="593"/>
                                </a:lnTo>
                                <a:lnTo>
                                  <a:pt x="6176" y="593"/>
                                </a:lnTo>
                                <a:lnTo>
                                  <a:pt x="6461" y="735"/>
                                </a:lnTo>
                                <a:lnTo>
                                  <a:pt x="6538" y="461"/>
                                </a:lnTo>
                                <a:lnTo>
                                  <a:pt x="6942" y="593"/>
                                </a:lnTo>
                                <a:lnTo>
                                  <a:pt x="7882" y="812"/>
                                </a:lnTo>
                                <a:lnTo>
                                  <a:pt x="8921" y="834"/>
                                </a:lnTo>
                                <a:lnTo>
                                  <a:pt x="9698" y="724"/>
                                </a:lnTo>
                                <a:lnTo>
                                  <a:pt x="10659" y="516"/>
                                </a:lnTo>
                                <a:lnTo>
                                  <a:pt x="11599" y="220"/>
                                </a:lnTo>
                                <a:lnTo>
                                  <a:pt x="12507" y="121"/>
                                </a:lnTo>
                                <a:lnTo>
                                  <a:pt x="12835" y="165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924"/>
                        <wps:cNvSpPr>
                          <a:spLocks/>
                        </wps:cNvSpPr>
                        <wps:spPr bwMode="auto">
                          <a:xfrm>
                            <a:off x="10730" y="6918"/>
                            <a:ext cx="1124" cy="270"/>
                          </a:xfrm>
                          <a:custGeom>
                            <a:avLst/>
                            <a:gdLst>
                              <a:gd name="T0" fmla="*/ 3374 w 3374"/>
                              <a:gd name="T1" fmla="*/ 536 h 808"/>
                              <a:gd name="T2" fmla="*/ 2569 w 3374"/>
                              <a:gd name="T3" fmla="*/ 0 h 808"/>
                              <a:gd name="T4" fmla="*/ 1787 w 3374"/>
                              <a:gd name="T5" fmla="*/ 112 h 808"/>
                              <a:gd name="T6" fmla="*/ 734 w 3374"/>
                              <a:gd name="T7" fmla="*/ 520 h 808"/>
                              <a:gd name="T8" fmla="*/ 0 w 3374"/>
                              <a:gd name="T9" fmla="*/ 785 h 808"/>
                              <a:gd name="T10" fmla="*/ 989 w 3374"/>
                              <a:gd name="T11" fmla="*/ 808 h 808"/>
                              <a:gd name="T12" fmla="*/ 2066 w 3374"/>
                              <a:gd name="T13" fmla="*/ 785 h 808"/>
                              <a:gd name="T14" fmla="*/ 2808 w 3374"/>
                              <a:gd name="T15" fmla="*/ 665 h 808"/>
                              <a:gd name="T16" fmla="*/ 3374 w 3374"/>
                              <a:gd name="T17" fmla="*/ 536 h 8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374" h="808">
                                <a:moveTo>
                                  <a:pt x="3374" y="536"/>
                                </a:moveTo>
                                <a:lnTo>
                                  <a:pt x="2569" y="0"/>
                                </a:lnTo>
                                <a:lnTo>
                                  <a:pt x="1787" y="112"/>
                                </a:lnTo>
                                <a:lnTo>
                                  <a:pt x="734" y="520"/>
                                </a:lnTo>
                                <a:lnTo>
                                  <a:pt x="0" y="785"/>
                                </a:lnTo>
                                <a:lnTo>
                                  <a:pt x="989" y="808"/>
                                </a:lnTo>
                                <a:lnTo>
                                  <a:pt x="2066" y="785"/>
                                </a:lnTo>
                                <a:lnTo>
                                  <a:pt x="2808" y="665"/>
                                </a:lnTo>
                                <a:lnTo>
                                  <a:pt x="3374" y="536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925"/>
                        <wps:cNvSpPr>
                          <a:spLocks noEditPoints="1"/>
                        </wps:cNvSpPr>
                        <wps:spPr bwMode="auto">
                          <a:xfrm>
                            <a:off x="7290" y="5727"/>
                            <a:ext cx="4732" cy="1569"/>
                          </a:xfrm>
                          <a:custGeom>
                            <a:avLst/>
                            <a:gdLst>
                              <a:gd name="T0" fmla="*/ 12056 w 14196"/>
                              <a:gd name="T1" fmla="*/ 3853 h 4708"/>
                              <a:gd name="T2" fmla="*/ 6814 w 14196"/>
                              <a:gd name="T3" fmla="*/ 4377 h 4708"/>
                              <a:gd name="T4" fmla="*/ 9488 w 14196"/>
                              <a:gd name="T5" fmla="*/ 4659 h 4708"/>
                              <a:gd name="T6" fmla="*/ 12976 w 14196"/>
                              <a:gd name="T7" fmla="*/ 4457 h 4708"/>
                              <a:gd name="T8" fmla="*/ 14104 w 14196"/>
                              <a:gd name="T9" fmla="*/ 4182 h 4708"/>
                              <a:gd name="T10" fmla="*/ 13779 w 14196"/>
                              <a:gd name="T11" fmla="*/ 3110 h 4708"/>
                              <a:gd name="T12" fmla="*/ 12245 w 14196"/>
                              <a:gd name="T13" fmla="*/ 1836 h 4708"/>
                              <a:gd name="T14" fmla="*/ 10225 w 14196"/>
                              <a:gd name="T15" fmla="*/ 1674 h 4708"/>
                              <a:gd name="T16" fmla="*/ 9111 w 14196"/>
                              <a:gd name="T17" fmla="*/ 1448 h 4708"/>
                              <a:gd name="T18" fmla="*/ 8893 w 14196"/>
                              <a:gd name="T19" fmla="*/ 174 h 4708"/>
                              <a:gd name="T20" fmla="*/ 7889 w 14196"/>
                              <a:gd name="T21" fmla="*/ 1363 h 4708"/>
                              <a:gd name="T22" fmla="*/ 7091 w 14196"/>
                              <a:gd name="T23" fmla="*/ 341 h 4708"/>
                              <a:gd name="T24" fmla="*/ 6271 w 14196"/>
                              <a:gd name="T25" fmla="*/ 1082 h 4708"/>
                              <a:gd name="T26" fmla="*/ 5333 w 14196"/>
                              <a:gd name="T27" fmla="*/ 24 h 4708"/>
                              <a:gd name="T28" fmla="*/ 5121 w 14196"/>
                              <a:gd name="T29" fmla="*/ 1296 h 4708"/>
                              <a:gd name="T30" fmla="*/ 3982 w 14196"/>
                              <a:gd name="T31" fmla="*/ 1490 h 4708"/>
                              <a:gd name="T32" fmla="*/ 1310 w 14196"/>
                              <a:gd name="T33" fmla="*/ 2363 h 4708"/>
                              <a:gd name="T34" fmla="*/ 325 w 14196"/>
                              <a:gd name="T35" fmla="*/ 3204 h 4708"/>
                              <a:gd name="T36" fmla="*/ 126 w 14196"/>
                              <a:gd name="T37" fmla="*/ 4137 h 4708"/>
                              <a:gd name="T38" fmla="*/ 2236 w 14196"/>
                              <a:gd name="T39" fmla="*/ 4394 h 4708"/>
                              <a:gd name="T40" fmla="*/ 6692 w 14196"/>
                              <a:gd name="T41" fmla="*/ 4383 h 4708"/>
                              <a:gd name="T42" fmla="*/ 1358 w 14196"/>
                              <a:gd name="T43" fmla="*/ 4143 h 4708"/>
                              <a:gd name="T44" fmla="*/ 1675 w 14196"/>
                              <a:gd name="T45" fmla="*/ 3600 h 4708"/>
                              <a:gd name="T46" fmla="*/ 6277 w 14196"/>
                              <a:gd name="T47" fmla="*/ 3911 h 4708"/>
                              <a:gd name="T48" fmla="*/ 4612 w 14196"/>
                              <a:gd name="T49" fmla="*/ 4063 h 4708"/>
                              <a:gd name="T50" fmla="*/ 2025 w 14196"/>
                              <a:gd name="T51" fmla="*/ 3313 h 4708"/>
                              <a:gd name="T52" fmla="*/ 321 w 14196"/>
                              <a:gd name="T53" fmla="*/ 3897 h 4708"/>
                              <a:gd name="T54" fmla="*/ 702 w 14196"/>
                              <a:gd name="T55" fmla="*/ 3489 h 4708"/>
                              <a:gd name="T56" fmla="*/ 2336 w 14196"/>
                              <a:gd name="T57" fmla="*/ 3316 h 4708"/>
                              <a:gd name="T58" fmla="*/ 4689 w 14196"/>
                              <a:gd name="T59" fmla="*/ 3998 h 4708"/>
                              <a:gd name="T60" fmla="*/ 6498 w 14196"/>
                              <a:gd name="T61" fmla="*/ 2326 h 4708"/>
                              <a:gd name="T62" fmla="*/ 5965 w 14196"/>
                              <a:gd name="T63" fmla="*/ 2034 h 4708"/>
                              <a:gd name="T64" fmla="*/ 6500 w 14196"/>
                              <a:gd name="T65" fmla="*/ 1394 h 4708"/>
                              <a:gd name="T66" fmla="*/ 6340 w 14196"/>
                              <a:gd name="T67" fmla="*/ 3053 h 4708"/>
                              <a:gd name="T68" fmla="*/ 6586 w 14196"/>
                              <a:gd name="T69" fmla="*/ 3527 h 4708"/>
                              <a:gd name="T70" fmla="*/ 4671 w 14196"/>
                              <a:gd name="T71" fmla="*/ 3705 h 4708"/>
                              <a:gd name="T72" fmla="*/ 2374 w 14196"/>
                              <a:gd name="T73" fmla="*/ 3027 h 4708"/>
                              <a:gd name="T74" fmla="*/ 743 w 14196"/>
                              <a:gd name="T75" fmla="*/ 3094 h 4708"/>
                              <a:gd name="T76" fmla="*/ 2023 w 14196"/>
                              <a:gd name="T77" fmla="*/ 2110 h 4708"/>
                              <a:gd name="T78" fmla="*/ 4843 w 14196"/>
                              <a:gd name="T79" fmla="*/ 2208 h 4708"/>
                              <a:gd name="T80" fmla="*/ 5499 w 14196"/>
                              <a:gd name="T81" fmla="*/ 3297 h 4708"/>
                              <a:gd name="T82" fmla="*/ 5638 w 14196"/>
                              <a:gd name="T83" fmla="*/ 2515 h 4708"/>
                              <a:gd name="T84" fmla="*/ 8207 w 14196"/>
                              <a:gd name="T85" fmla="*/ 1661 h 4708"/>
                              <a:gd name="T86" fmla="*/ 8862 w 14196"/>
                              <a:gd name="T87" fmla="*/ 2342 h 4708"/>
                              <a:gd name="T88" fmla="*/ 6928 w 14196"/>
                              <a:gd name="T89" fmla="*/ 2508 h 4708"/>
                              <a:gd name="T90" fmla="*/ 6921 w 14196"/>
                              <a:gd name="T91" fmla="*/ 2409 h 4708"/>
                              <a:gd name="T92" fmla="*/ 6753 w 14196"/>
                              <a:gd name="T93" fmla="*/ 1883 h 4708"/>
                              <a:gd name="T94" fmla="*/ 9782 w 14196"/>
                              <a:gd name="T95" fmla="*/ 2147 h 4708"/>
                              <a:gd name="T96" fmla="*/ 11635 w 14196"/>
                              <a:gd name="T97" fmla="*/ 1912 h 4708"/>
                              <a:gd name="T98" fmla="*/ 12983 w 14196"/>
                              <a:gd name="T99" fmla="*/ 2984 h 4708"/>
                              <a:gd name="T100" fmla="*/ 11843 w 14196"/>
                              <a:gd name="T101" fmla="*/ 3194 h 4708"/>
                              <a:gd name="T102" fmla="*/ 8409 w 14196"/>
                              <a:gd name="T103" fmla="*/ 3901 h 4708"/>
                              <a:gd name="T104" fmla="*/ 6998 w 14196"/>
                              <a:gd name="T105" fmla="*/ 2965 h 4708"/>
                              <a:gd name="T106" fmla="*/ 7804 w 14196"/>
                              <a:gd name="T107" fmla="*/ 2705 h 4708"/>
                              <a:gd name="T108" fmla="*/ 8062 w 14196"/>
                              <a:gd name="T109" fmla="*/ 2839 h 4708"/>
                              <a:gd name="T110" fmla="*/ 8491 w 14196"/>
                              <a:gd name="T111" fmla="*/ 3261 h 4708"/>
                              <a:gd name="T112" fmla="*/ 8866 w 14196"/>
                              <a:gd name="T113" fmla="*/ 3014 h 4708"/>
                              <a:gd name="T114" fmla="*/ 9511 w 14196"/>
                              <a:gd name="T115" fmla="*/ 4149 h 4708"/>
                              <a:gd name="T116" fmla="*/ 13316 w 14196"/>
                              <a:gd name="T117" fmla="*/ 3557 h 4708"/>
                              <a:gd name="T118" fmla="*/ 13633 w 14196"/>
                              <a:gd name="T119" fmla="*/ 3830 h 4708"/>
                              <a:gd name="T120" fmla="*/ 11997 w 14196"/>
                              <a:gd name="T121" fmla="*/ 3568 h 4708"/>
                              <a:gd name="T122" fmla="*/ 7994 w 14196"/>
                              <a:gd name="T123" fmla="*/ 4367 h 47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4196" h="4708">
                                <a:moveTo>
                                  <a:pt x="13473" y="4072"/>
                                </a:moveTo>
                                <a:lnTo>
                                  <a:pt x="13435" y="4085"/>
                                </a:lnTo>
                                <a:lnTo>
                                  <a:pt x="13391" y="4098"/>
                                </a:lnTo>
                                <a:lnTo>
                                  <a:pt x="13342" y="4112"/>
                                </a:lnTo>
                                <a:lnTo>
                                  <a:pt x="13285" y="4125"/>
                                </a:lnTo>
                                <a:lnTo>
                                  <a:pt x="13221" y="4139"/>
                                </a:lnTo>
                                <a:lnTo>
                                  <a:pt x="13151" y="4151"/>
                                </a:lnTo>
                                <a:lnTo>
                                  <a:pt x="13072" y="4163"/>
                                </a:lnTo>
                                <a:lnTo>
                                  <a:pt x="12985" y="4175"/>
                                </a:lnTo>
                                <a:lnTo>
                                  <a:pt x="12889" y="4185"/>
                                </a:lnTo>
                                <a:lnTo>
                                  <a:pt x="12785" y="4194"/>
                                </a:lnTo>
                                <a:lnTo>
                                  <a:pt x="12669" y="4202"/>
                                </a:lnTo>
                                <a:lnTo>
                                  <a:pt x="12546" y="4208"/>
                                </a:lnTo>
                                <a:lnTo>
                                  <a:pt x="12412" y="4213"/>
                                </a:lnTo>
                                <a:lnTo>
                                  <a:pt x="12266" y="4216"/>
                                </a:lnTo>
                                <a:lnTo>
                                  <a:pt x="12110" y="4217"/>
                                </a:lnTo>
                                <a:lnTo>
                                  <a:pt x="11943" y="4216"/>
                                </a:lnTo>
                                <a:lnTo>
                                  <a:pt x="11868" y="4216"/>
                                </a:lnTo>
                                <a:lnTo>
                                  <a:pt x="11794" y="4215"/>
                                </a:lnTo>
                                <a:lnTo>
                                  <a:pt x="11724" y="4214"/>
                                </a:lnTo>
                                <a:lnTo>
                                  <a:pt x="11654" y="4214"/>
                                </a:lnTo>
                                <a:lnTo>
                                  <a:pt x="11587" y="4213"/>
                                </a:lnTo>
                                <a:lnTo>
                                  <a:pt x="11522" y="4213"/>
                                </a:lnTo>
                                <a:lnTo>
                                  <a:pt x="11458" y="4213"/>
                                </a:lnTo>
                                <a:lnTo>
                                  <a:pt x="11397" y="4213"/>
                                </a:lnTo>
                                <a:lnTo>
                                  <a:pt x="11337" y="4213"/>
                                </a:lnTo>
                                <a:lnTo>
                                  <a:pt x="11279" y="4213"/>
                                </a:lnTo>
                                <a:lnTo>
                                  <a:pt x="11223" y="4213"/>
                                </a:lnTo>
                                <a:lnTo>
                                  <a:pt x="11170" y="4213"/>
                                </a:lnTo>
                                <a:lnTo>
                                  <a:pt x="11117" y="4214"/>
                                </a:lnTo>
                                <a:lnTo>
                                  <a:pt x="11065" y="4214"/>
                                </a:lnTo>
                                <a:lnTo>
                                  <a:pt x="11016" y="4214"/>
                                </a:lnTo>
                                <a:lnTo>
                                  <a:pt x="10969" y="4215"/>
                                </a:lnTo>
                                <a:lnTo>
                                  <a:pt x="11127" y="4157"/>
                                </a:lnTo>
                                <a:lnTo>
                                  <a:pt x="11270" y="4104"/>
                                </a:lnTo>
                                <a:lnTo>
                                  <a:pt x="11402" y="4057"/>
                                </a:lnTo>
                                <a:lnTo>
                                  <a:pt x="11522" y="4016"/>
                                </a:lnTo>
                                <a:lnTo>
                                  <a:pt x="11632" y="3979"/>
                                </a:lnTo>
                                <a:lnTo>
                                  <a:pt x="11731" y="3946"/>
                                </a:lnTo>
                                <a:lnTo>
                                  <a:pt x="11823" y="3918"/>
                                </a:lnTo>
                                <a:lnTo>
                                  <a:pt x="11907" y="3893"/>
                                </a:lnTo>
                                <a:lnTo>
                                  <a:pt x="11984" y="3872"/>
                                </a:lnTo>
                                <a:lnTo>
                                  <a:pt x="12056" y="3853"/>
                                </a:lnTo>
                                <a:lnTo>
                                  <a:pt x="12124" y="3836"/>
                                </a:lnTo>
                                <a:lnTo>
                                  <a:pt x="12188" y="3822"/>
                                </a:lnTo>
                                <a:lnTo>
                                  <a:pt x="12250" y="3808"/>
                                </a:lnTo>
                                <a:lnTo>
                                  <a:pt x="12309" y="3796"/>
                                </a:lnTo>
                                <a:lnTo>
                                  <a:pt x="12369" y="3785"/>
                                </a:lnTo>
                                <a:lnTo>
                                  <a:pt x="12429" y="3774"/>
                                </a:lnTo>
                                <a:lnTo>
                                  <a:pt x="12433" y="3772"/>
                                </a:lnTo>
                                <a:lnTo>
                                  <a:pt x="12454" y="3768"/>
                                </a:lnTo>
                                <a:lnTo>
                                  <a:pt x="12478" y="3765"/>
                                </a:lnTo>
                                <a:lnTo>
                                  <a:pt x="12503" y="3761"/>
                                </a:lnTo>
                                <a:lnTo>
                                  <a:pt x="12527" y="3760"/>
                                </a:lnTo>
                                <a:lnTo>
                                  <a:pt x="12553" y="3759"/>
                                </a:lnTo>
                                <a:lnTo>
                                  <a:pt x="12579" y="3759"/>
                                </a:lnTo>
                                <a:lnTo>
                                  <a:pt x="12604" y="3760"/>
                                </a:lnTo>
                                <a:lnTo>
                                  <a:pt x="12631" y="3762"/>
                                </a:lnTo>
                                <a:lnTo>
                                  <a:pt x="12659" y="3766"/>
                                </a:lnTo>
                                <a:lnTo>
                                  <a:pt x="12686" y="3769"/>
                                </a:lnTo>
                                <a:lnTo>
                                  <a:pt x="12714" y="3774"/>
                                </a:lnTo>
                                <a:lnTo>
                                  <a:pt x="12742" y="3779"/>
                                </a:lnTo>
                                <a:lnTo>
                                  <a:pt x="12770" y="3785"/>
                                </a:lnTo>
                                <a:lnTo>
                                  <a:pt x="12827" y="3798"/>
                                </a:lnTo>
                                <a:lnTo>
                                  <a:pt x="12884" y="3814"/>
                                </a:lnTo>
                                <a:lnTo>
                                  <a:pt x="12940" y="3832"/>
                                </a:lnTo>
                                <a:lnTo>
                                  <a:pt x="12996" y="3850"/>
                                </a:lnTo>
                                <a:lnTo>
                                  <a:pt x="13051" y="3870"/>
                                </a:lnTo>
                                <a:lnTo>
                                  <a:pt x="13104" y="3891"/>
                                </a:lnTo>
                                <a:lnTo>
                                  <a:pt x="13155" y="3912"/>
                                </a:lnTo>
                                <a:lnTo>
                                  <a:pt x="13204" y="3935"/>
                                </a:lnTo>
                                <a:lnTo>
                                  <a:pt x="13251" y="3956"/>
                                </a:lnTo>
                                <a:lnTo>
                                  <a:pt x="13295" y="3976"/>
                                </a:lnTo>
                                <a:lnTo>
                                  <a:pt x="13329" y="3993"/>
                                </a:lnTo>
                                <a:lnTo>
                                  <a:pt x="13359" y="4009"/>
                                </a:lnTo>
                                <a:lnTo>
                                  <a:pt x="13386" y="4022"/>
                                </a:lnTo>
                                <a:lnTo>
                                  <a:pt x="13409" y="4036"/>
                                </a:lnTo>
                                <a:lnTo>
                                  <a:pt x="13427" y="4045"/>
                                </a:lnTo>
                                <a:lnTo>
                                  <a:pt x="13443" y="4054"/>
                                </a:lnTo>
                                <a:lnTo>
                                  <a:pt x="13456" y="4063"/>
                                </a:lnTo>
                                <a:lnTo>
                                  <a:pt x="13468" y="4069"/>
                                </a:lnTo>
                                <a:lnTo>
                                  <a:pt x="13471" y="4072"/>
                                </a:lnTo>
                                <a:lnTo>
                                  <a:pt x="13472" y="4072"/>
                                </a:lnTo>
                                <a:lnTo>
                                  <a:pt x="13473" y="4072"/>
                                </a:lnTo>
                                <a:close/>
                                <a:moveTo>
                                  <a:pt x="6814" y="4377"/>
                                </a:moveTo>
                                <a:lnTo>
                                  <a:pt x="6827" y="4376"/>
                                </a:lnTo>
                                <a:lnTo>
                                  <a:pt x="6839" y="4374"/>
                                </a:lnTo>
                                <a:lnTo>
                                  <a:pt x="6851" y="4371"/>
                                </a:lnTo>
                                <a:lnTo>
                                  <a:pt x="6864" y="4366"/>
                                </a:lnTo>
                                <a:lnTo>
                                  <a:pt x="6885" y="4377"/>
                                </a:lnTo>
                                <a:lnTo>
                                  <a:pt x="6907" y="4388"/>
                                </a:lnTo>
                                <a:lnTo>
                                  <a:pt x="6931" y="4399"/>
                                </a:lnTo>
                                <a:lnTo>
                                  <a:pt x="6954" y="4409"/>
                                </a:lnTo>
                                <a:lnTo>
                                  <a:pt x="6990" y="4425"/>
                                </a:lnTo>
                                <a:lnTo>
                                  <a:pt x="7029" y="4439"/>
                                </a:lnTo>
                                <a:lnTo>
                                  <a:pt x="7071" y="4455"/>
                                </a:lnTo>
                                <a:lnTo>
                                  <a:pt x="7117" y="4470"/>
                                </a:lnTo>
                                <a:lnTo>
                                  <a:pt x="7165" y="4485"/>
                                </a:lnTo>
                                <a:lnTo>
                                  <a:pt x="7216" y="4501"/>
                                </a:lnTo>
                                <a:lnTo>
                                  <a:pt x="7270" y="4516"/>
                                </a:lnTo>
                                <a:lnTo>
                                  <a:pt x="7326" y="4532"/>
                                </a:lnTo>
                                <a:lnTo>
                                  <a:pt x="7385" y="4547"/>
                                </a:lnTo>
                                <a:lnTo>
                                  <a:pt x="7448" y="4561"/>
                                </a:lnTo>
                                <a:lnTo>
                                  <a:pt x="7512" y="4576"/>
                                </a:lnTo>
                                <a:lnTo>
                                  <a:pt x="7579" y="4590"/>
                                </a:lnTo>
                                <a:lnTo>
                                  <a:pt x="7647" y="4604"/>
                                </a:lnTo>
                                <a:lnTo>
                                  <a:pt x="7719" y="4617"/>
                                </a:lnTo>
                                <a:lnTo>
                                  <a:pt x="7792" y="4630"/>
                                </a:lnTo>
                                <a:lnTo>
                                  <a:pt x="7867" y="4642"/>
                                </a:lnTo>
                                <a:lnTo>
                                  <a:pt x="7944" y="4652"/>
                                </a:lnTo>
                                <a:lnTo>
                                  <a:pt x="8023" y="4663"/>
                                </a:lnTo>
                                <a:lnTo>
                                  <a:pt x="8104" y="4672"/>
                                </a:lnTo>
                                <a:lnTo>
                                  <a:pt x="8186" y="4681"/>
                                </a:lnTo>
                                <a:lnTo>
                                  <a:pt x="8270" y="4688"/>
                                </a:lnTo>
                                <a:lnTo>
                                  <a:pt x="8355" y="4695"/>
                                </a:lnTo>
                                <a:lnTo>
                                  <a:pt x="8441" y="4700"/>
                                </a:lnTo>
                                <a:lnTo>
                                  <a:pt x="8529" y="4704"/>
                                </a:lnTo>
                                <a:lnTo>
                                  <a:pt x="8618" y="4707"/>
                                </a:lnTo>
                                <a:lnTo>
                                  <a:pt x="8708" y="4708"/>
                                </a:lnTo>
                                <a:lnTo>
                                  <a:pt x="8799" y="4708"/>
                                </a:lnTo>
                                <a:lnTo>
                                  <a:pt x="8891" y="4707"/>
                                </a:lnTo>
                                <a:lnTo>
                                  <a:pt x="8984" y="4704"/>
                                </a:lnTo>
                                <a:lnTo>
                                  <a:pt x="9077" y="4699"/>
                                </a:lnTo>
                                <a:lnTo>
                                  <a:pt x="9171" y="4692"/>
                                </a:lnTo>
                                <a:lnTo>
                                  <a:pt x="9266" y="4684"/>
                                </a:lnTo>
                                <a:lnTo>
                                  <a:pt x="9340" y="4678"/>
                                </a:lnTo>
                                <a:lnTo>
                                  <a:pt x="9413" y="4669"/>
                                </a:lnTo>
                                <a:lnTo>
                                  <a:pt x="9488" y="4659"/>
                                </a:lnTo>
                                <a:lnTo>
                                  <a:pt x="9562" y="4647"/>
                                </a:lnTo>
                                <a:lnTo>
                                  <a:pt x="9637" y="4635"/>
                                </a:lnTo>
                                <a:lnTo>
                                  <a:pt x="9712" y="4622"/>
                                </a:lnTo>
                                <a:lnTo>
                                  <a:pt x="9787" y="4607"/>
                                </a:lnTo>
                                <a:lnTo>
                                  <a:pt x="9862" y="4591"/>
                                </a:lnTo>
                                <a:lnTo>
                                  <a:pt x="9883" y="4587"/>
                                </a:lnTo>
                                <a:lnTo>
                                  <a:pt x="9906" y="4581"/>
                                </a:lnTo>
                                <a:lnTo>
                                  <a:pt x="9927" y="4576"/>
                                </a:lnTo>
                                <a:lnTo>
                                  <a:pt x="9950" y="4571"/>
                                </a:lnTo>
                                <a:lnTo>
                                  <a:pt x="9963" y="4572"/>
                                </a:lnTo>
                                <a:lnTo>
                                  <a:pt x="9975" y="4574"/>
                                </a:lnTo>
                                <a:lnTo>
                                  <a:pt x="9989" y="4574"/>
                                </a:lnTo>
                                <a:lnTo>
                                  <a:pt x="10002" y="4571"/>
                                </a:lnTo>
                                <a:lnTo>
                                  <a:pt x="10028" y="4567"/>
                                </a:lnTo>
                                <a:lnTo>
                                  <a:pt x="10031" y="4566"/>
                                </a:lnTo>
                                <a:lnTo>
                                  <a:pt x="10063" y="4560"/>
                                </a:lnTo>
                                <a:lnTo>
                                  <a:pt x="10097" y="4554"/>
                                </a:lnTo>
                                <a:lnTo>
                                  <a:pt x="10139" y="4549"/>
                                </a:lnTo>
                                <a:lnTo>
                                  <a:pt x="10187" y="4542"/>
                                </a:lnTo>
                                <a:lnTo>
                                  <a:pt x="10244" y="4535"/>
                                </a:lnTo>
                                <a:lnTo>
                                  <a:pt x="10312" y="4530"/>
                                </a:lnTo>
                                <a:lnTo>
                                  <a:pt x="10392" y="4524"/>
                                </a:lnTo>
                                <a:lnTo>
                                  <a:pt x="10487" y="4519"/>
                                </a:lnTo>
                                <a:lnTo>
                                  <a:pt x="10596" y="4514"/>
                                </a:lnTo>
                                <a:lnTo>
                                  <a:pt x="10723" y="4510"/>
                                </a:lnTo>
                                <a:lnTo>
                                  <a:pt x="10870" y="4506"/>
                                </a:lnTo>
                                <a:lnTo>
                                  <a:pt x="11035" y="4504"/>
                                </a:lnTo>
                                <a:lnTo>
                                  <a:pt x="11224" y="4503"/>
                                </a:lnTo>
                                <a:lnTo>
                                  <a:pt x="11437" y="4503"/>
                                </a:lnTo>
                                <a:lnTo>
                                  <a:pt x="11674" y="4504"/>
                                </a:lnTo>
                                <a:lnTo>
                                  <a:pt x="11940" y="4506"/>
                                </a:lnTo>
                                <a:lnTo>
                                  <a:pt x="12046" y="4507"/>
                                </a:lnTo>
                                <a:lnTo>
                                  <a:pt x="12149" y="4507"/>
                                </a:lnTo>
                                <a:lnTo>
                                  <a:pt x="12248" y="4506"/>
                                </a:lnTo>
                                <a:lnTo>
                                  <a:pt x="12344" y="4504"/>
                                </a:lnTo>
                                <a:lnTo>
                                  <a:pt x="12434" y="4501"/>
                                </a:lnTo>
                                <a:lnTo>
                                  <a:pt x="12523" y="4496"/>
                                </a:lnTo>
                                <a:lnTo>
                                  <a:pt x="12607" y="4492"/>
                                </a:lnTo>
                                <a:lnTo>
                                  <a:pt x="12687" y="4486"/>
                                </a:lnTo>
                                <a:lnTo>
                                  <a:pt x="12764" y="4479"/>
                                </a:lnTo>
                                <a:lnTo>
                                  <a:pt x="12838" y="4473"/>
                                </a:lnTo>
                                <a:lnTo>
                                  <a:pt x="12909" y="4465"/>
                                </a:lnTo>
                                <a:lnTo>
                                  <a:pt x="12976" y="4457"/>
                                </a:lnTo>
                                <a:lnTo>
                                  <a:pt x="13040" y="4448"/>
                                </a:lnTo>
                                <a:lnTo>
                                  <a:pt x="13100" y="4439"/>
                                </a:lnTo>
                                <a:lnTo>
                                  <a:pt x="13158" y="4429"/>
                                </a:lnTo>
                                <a:lnTo>
                                  <a:pt x="13213" y="4419"/>
                                </a:lnTo>
                                <a:lnTo>
                                  <a:pt x="13265" y="4408"/>
                                </a:lnTo>
                                <a:lnTo>
                                  <a:pt x="13314" y="4398"/>
                                </a:lnTo>
                                <a:lnTo>
                                  <a:pt x="13361" y="4386"/>
                                </a:lnTo>
                                <a:lnTo>
                                  <a:pt x="13405" y="4375"/>
                                </a:lnTo>
                                <a:lnTo>
                                  <a:pt x="13446" y="4364"/>
                                </a:lnTo>
                                <a:lnTo>
                                  <a:pt x="13485" y="4352"/>
                                </a:lnTo>
                                <a:lnTo>
                                  <a:pt x="13521" y="4340"/>
                                </a:lnTo>
                                <a:lnTo>
                                  <a:pt x="13556" y="4329"/>
                                </a:lnTo>
                                <a:lnTo>
                                  <a:pt x="13587" y="4317"/>
                                </a:lnTo>
                                <a:lnTo>
                                  <a:pt x="13616" y="4306"/>
                                </a:lnTo>
                                <a:lnTo>
                                  <a:pt x="13644" y="4295"/>
                                </a:lnTo>
                                <a:lnTo>
                                  <a:pt x="13669" y="4283"/>
                                </a:lnTo>
                                <a:lnTo>
                                  <a:pt x="13692" y="4272"/>
                                </a:lnTo>
                                <a:lnTo>
                                  <a:pt x="13714" y="4261"/>
                                </a:lnTo>
                                <a:lnTo>
                                  <a:pt x="13733" y="4250"/>
                                </a:lnTo>
                                <a:lnTo>
                                  <a:pt x="13751" y="4240"/>
                                </a:lnTo>
                                <a:lnTo>
                                  <a:pt x="13779" y="4251"/>
                                </a:lnTo>
                                <a:lnTo>
                                  <a:pt x="13806" y="4260"/>
                                </a:lnTo>
                                <a:lnTo>
                                  <a:pt x="13834" y="4267"/>
                                </a:lnTo>
                                <a:lnTo>
                                  <a:pt x="13861" y="4272"/>
                                </a:lnTo>
                                <a:lnTo>
                                  <a:pt x="13876" y="4273"/>
                                </a:lnTo>
                                <a:lnTo>
                                  <a:pt x="13889" y="4274"/>
                                </a:lnTo>
                                <a:lnTo>
                                  <a:pt x="13903" y="4275"/>
                                </a:lnTo>
                                <a:lnTo>
                                  <a:pt x="13916" y="4274"/>
                                </a:lnTo>
                                <a:lnTo>
                                  <a:pt x="13930" y="4274"/>
                                </a:lnTo>
                                <a:lnTo>
                                  <a:pt x="13943" y="4273"/>
                                </a:lnTo>
                                <a:lnTo>
                                  <a:pt x="13956" y="4271"/>
                                </a:lnTo>
                                <a:lnTo>
                                  <a:pt x="13970" y="4268"/>
                                </a:lnTo>
                                <a:lnTo>
                                  <a:pt x="13982" y="4264"/>
                                </a:lnTo>
                                <a:lnTo>
                                  <a:pt x="13996" y="4260"/>
                                </a:lnTo>
                                <a:lnTo>
                                  <a:pt x="14008" y="4255"/>
                                </a:lnTo>
                                <a:lnTo>
                                  <a:pt x="14020" y="4249"/>
                                </a:lnTo>
                                <a:lnTo>
                                  <a:pt x="14034" y="4242"/>
                                </a:lnTo>
                                <a:lnTo>
                                  <a:pt x="14046" y="4234"/>
                                </a:lnTo>
                                <a:lnTo>
                                  <a:pt x="14057" y="4226"/>
                                </a:lnTo>
                                <a:lnTo>
                                  <a:pt x="14070" y="4216"/>
                                </a:lnTo>
                                <a:lnTo>
                                  <a:pt x="14081" y="4206"/>
                                </a:lnTo>
                                <a:lnTo>
                                  <a:pt x="14093" y="4195"/>
                                </a:lnTo>
                                <a:lnTo>
                                  <a:pt x="14104" y="4182"/>
                                </a:lnTo>
                                <a:lnTo>
                                  <a:pt x="14114" y="4169"/>
                                </a:lnTo>
                                <a:lnTo>
                                  <a:pt x="14125" y="4156"/>
                                </a:lnTo>
                                <a:lnTo>
                                  <a:pt x="14136" y="4140"/>
                                </a:lnTo>
                                <a:lnTo>
                                  <a:pt x="14147" y="4123"/>
                                </a:lnTo>
                                <a:lnTo>
                                  <a:pt x="14156" y="4106"/>
                                </a:lnTo>
                                <a:lnTo>
                                  <a:pt x="14168" y="4083"/>
                                </a:lnTo>
                                <a:lnTo>
                                  <a:pt x="14177" y="4059"/>
                                </a:lnTo>
                                <a:lnTo>
                                  <a:pt x="14185" y="4037"/>
                                </a:lnTo>
                                <a:lnTo>
                                  <a:pt x="14190" y="4013"/>
                                </a:lnTo>
                                <a:lnTo>
                                  <a:pt x="14194" y="3991"/>
                                </a:lnTo>
                                <a:lnTo>
                                  <a:pt x="14196" y="3968"/>
                                </a:lnTo>
                                <a:lnTo>
                                  <a:pt x="14196" y="3946"/>
                                </a:lnTo>
                                <a:lnTo>
                                  <a:pt x="14195" y="3925"/>
                                </a:lnTo>
                                <a:lnTo>
                                  <a:pt x="14192" y="3902"/>
                                </a:lnTo>
                                <a:lnTo>
                                  <a:pt x="14187" y="3881"/>
                                </a:lnTo>
                                <a:lnTo>
                                  <a:pt x="14181" y="3860"/>
                                </a:lnTo>
                                <a:lnTo>
                                  <a:pt x="14175" y="3838"/>
                                </a:lnTo>
                                <a:lnTo>
                                  <a:pt x="14167" y="3818"/>
                                </a:lnTo>
                                <a:lnTo>
                                  <a:pt x="14158" y="3798"/>
                                </a:lnTo>
                                <a:lnTo>
                                  <a:pt x="14148" y="3778"/>
                                </a:lnTo>
                                <a:lnTo>
                                  <a:pt x="14138" y="3759"/>
                                </a:lnTo>
                                <a:lnTo>
                                  <a:pt x="14125" y="3740"/>
                                </a:lnTo>
                                <a:lnTo>
                                  <a:pt x="14113" y="3722"/>
                                </a:lnTo>
                                <a:lnTo>
                                  <a:pt x="14101" y="3704"/>
                                </a:lnTo>
                                <a:lnTo>
                                  <a:pt x="14087" y="3686"/>
                                </a:lnTo>
                                <a:lnTo>
                                  <a:pt x="14059" y="3652"/>
                                </a:lnTo>
                                <a:lnTo>
                                  <a:pt x="14030" y="3621"/>
                                </a:lnTo>
                                <a:lnTo>
                                  <a:pt x="14001" y="3592"/>
                                </a:lnTo>
                                <a:lnTo>
                                  <a:pt x="13972" y="3565"/>
                                </a:lnTo>
                                <a:lnTo>
                                  <a:pt x="13945" y="3542"/>
                                </a:lnTo>
                                <a:lnTo>
                                  <a:pt x="13918" y="3521"/>
                                </a:lnTo>
                                <a:lnTo>
                                  <a:pt x="13913" y="3481"/>
                                </a:lnTo>
                                <a:lnTo>
                                  <a:pt x="13906" y="3443"/>
                                </a:lnTo>
                                <a:lnTo>
                                  <a:pt x="13898" y="3405"/>
                                </a:lnTo>
                                <a:lnTo>
                                  <a:pt x="13889" y="3369"/>
                                </a:lnTo>
                                <a:lnTo>
                                  <a:pt x="13879" y="3333"/>
                                </a:lnTo>
                                <a:lnTo>
                                  <a:pt x="13868" y="3298"/>
                                </a:lnTo>
                                <a:lnTo>
                                  <a:pt x="13856" y="3265"/>
                                </a:lnTo>
                                <a:lnTo>
                                  <a:pt x="13842" y="3232"/>
                                </a:lnTo>
                                <a:lnTo>
                                  <a:pt x="13829" y="3200"/>
                                </a:lnTo>
                                <a:lnTo>
                                  <a:pt x="13813" y="3170"/>
                                </a:lnTo>
                                <a:lnTo>
                                  <a:pt x="13796" y="3139"/>
                                </a:lnTo>
                                <a:lnTo>
                                  <a:pt x="13779" y="3110"/>
                                </a:lnTo>
                                <a:lnTo>
                                  <a:pt x="13759" y="3082"/>
                                </a:lnTo>
                                <a:lnTo>
                                  <a:pt x="13738" y="3054"/>
                                </a:lnTo>
                                <a:lnTo>
                                  <a:pt x="13717" y="3028"/>
                                </a:lnTo>
                                <a:lnTo>
                                  <a:pt x="13693" y="3003"/>
                                </a:lnTo>
                                <a:lnTo>
                                  <a:pt x="13669" y="2977"/>
                                </a:lnTo>
                                <a:lnTo>
                                  <a:pt x="13642" y="2953"/>
                                </a:lnTo>
                                <a:lnTo>
                                  <a:pt x="13614" y="2930"/>
                                </a:lnTo>
                                <a:lnTo>
                                  <a:pt x="13585" y="2908"/>
                                </a:lnTo>
                                <a:lnTo>
                                  <a:pt x="13555" y="2887"/>
                                </a:lnTo>
                                <a:lnTo>
                                  <a:pt x="13522" y="2867"/>
                                </a:lnTo>
                                <a:lnTo>
                                  <a:pt x="13489" y="2847"/>
                                </a:lnTo>
                                <a:lnTo>
                                  <a:pt x="13454" y="2829"/>
                                </a:lnTo>
                                <a:lnTo>
                                  <a:pt x="13417" y="2812"/>
                                </a:lnTo>
                                <a:lnTo>
                                  <a:pt x="13379" y="2795"/>
                                </a:lnTo>
                                <a:lnTo>
                                  <a:pt x="13339" y="2780"/>
                                </a:lnTo>
                                <a:lnTo>
                                  <a:pt x="13297" y="2765"/>
                                </a:lnTo>
                                <a:lnTo>
                                  <a:pt x="13254" y="2750"/>
                                </a:lnTo>
                                <a:lnTo>
                                  <a:pt x="13208" y="2738"/>
                                </a:lnTo>
                                <a:lnTo>
                                  <a:pt x="13161" y="2726"/>
                                </a:lnTo>
                                <a:lnTo>
                                  <a:pt x="13111" y="2715"/>
                                </a:lnTo>
                                <a:lnTo>
                                  <a:pt x="13058" y="2636"/>
                                </a:lnTo>
                                <a:lnTo>
                                  <a:pt x="13004" y="2561"/>
                                </a:lnTo>
                                <a:lnTo>
                                  <a:pt x="12949" y="2488"/>
                                </a:lnTo>
                                <a:lnTo>
                                  <a:pt x="12894" y="2418"/>
                                </a:lnTo>
                                <a:lnTo>
                                  <a:pt x="12839" y="2350"/>
                                </a:lnTo>
                                <a:lnTo>
                                  <a:pt x="12782" y="2284"/>
                                </a:lnTo>
                                <a:lnTo>
                                  <a:pt x="12753" y="2253"/>
                                </a:lnTo>
                                <a:lnTo>
                                  <a:pt x="12725" y="2222"/>
                                </a:lnTo>
                                <a:lnTo>
                                  <a:pt x="12695" y="2191"/>
                                </a:lnTo>
                                <a:lnTo>
                                  <a:pt x="12666" y="2161"/>
                                </a:lnTo>
                                <a:lnTo>
                                  <a:pt x="12636" y="2132"/>
                                </a:lnTo>
                                <a:lnTo>
                                  <a:pt x="12606" y="2104"/>
                                </a:lnTo>
                                <a:lnTo>
                                  <a:pt x="12575" y="2076"/>
                                </a:lnTo>
                                <a:lnTo>
                                  <a:pt x="12544" y="2049"/>
                                </a:lnTo>
                                <a:lnTo>
                                  <a:pt x="12513" y="2022"/>
                                </a:lnTo>
                                <a:lnTo>
                                  <a:pt x="12481" y="1998"/>
                                </a:lnTo>
                                <a:lnTo>
                                  <a:pt x="12449" y="1972"/>
                                </a:lnTo>
                                <a:lnTo>
                                  <a:pt x="12416" y="1947"/>
                                </a:lnTo>
                                <a:lnTo>
                                  <a:pt x="12383" y="1924"/>
                                </a:lnTo>
                                <a:lnTo>
                                  <a:pt x="12349" y="1901"/>
                                </a:lnTo>
                                <a:lnTo>
                                  <a:pt x="12316" y="1879"/>
                                </a:lnTo>
                                <a:lnTo>
                                  <a:pt x="12280" y="1857"/>
                                </a:lnTo>
                                <a:lnTo>
                                  <a:pt x="12245" y="1836"/>
                                </a:lnTo>
                                <a:lnTo>
                                  <a:pt x="12209" y="1816"/>
                                </a:lnTo>
                                <a:lnTo>
                                  <a:pt x="12172" y="1797"/>
                                </a:lnTo>
                                <a:lnTo>
                                  <a:pt x="12135" y="1778"/>
                                </a:lnTo>
                                <a:lnTo>
                                  <a:pt x="12096" y="1760"/>
                                </a:lnTo>
                                <a:lnTo>
                                  <a:pt x="12057" y="1742"/>
                                </a:lnTo>
                                <a:lnTo>
                                  <a:pt x="12016" y="1725"/>
                                </a:lnTo>
                                <a:lnTo>
                                  <a:pt x="11975" y="1710"/>
                                </a:lnTo>
                                <a:lnTo>
                                  <a:pt x="11933" y="1694"/>
                                </a:lnTo>
                                <a:lnTo>
                                  <a:pt x="11890" y="1679"/>
                                </a:lnTo>
                                <a:lnTo>
                                  <a:pt x="11848" y="1666"/>
                                </a:lnTo>
                                <a:lnTo>
                                  <a:pt x="11803" y="1654"/>
                                </a:lnTo>
                                <a:lnTo>
                                  <a:pt x="11758" y="1642"/>
                                </a:lnTo>
                                <a:lnTo>
                                  <a:pt x="11713" y="1631"/>
                                </a:lnTo>
                                <a:lnTo>
                                  <a:pt x="11666" y="1621"/>
                                </a:lnTo>
                                <a:lnTo>
                                  <a:pt x="11619" y="1612"/>
                                </a:lnTo>
                                <a:lnTo>
                                  <a:pt x="11571" y="1604"/>
                                </a:lnTo>
                                <a:lnTo>
                                  <a:pt x="11522" y="1596"/>
                                </a:lnTo>
                                <a:lnTo>
                                  <a:pt x="11472" y="1590"/>
                                </a:lnTo>
                                <a:lnTo>
                                  <a:pt x="11421" y="1584"/>
                                </a:lnTo>
                                <a:lnTo>
                                  <a:pt x="11369" y="1580"/>
                                </a:lnTo>
                                <a:lnTo>
                                  <a:pt x="11316" y="1576"/>
                                </a:lnTo>
                                <a:lnTo>
                                  <a:pt x="11262" y="1574"/>
                                </a:lnTo>
                                <a:lnTo>
                                  <a:pt x="11208" y="1572"/>
                                </a:lnTo>
                                <a:lnTo>
                                  <a:pt x="11152" y="1571"/>
                                </a:lnTo>
                                <a:lnTo>
                                  <a:pt x="11095" y="1571"/>
                                </a:lnTo>
                                <a:lnTo>
                                  <a:pt x="11036" y="1572"/>
                                </a:lnTo>
                                <a:lnTo>
                                  <a:pt x="10978" y="1574"/>
                                </a:lnTo>
                                <a:lnTo>
                                  <a:pt x="10918" y="1576"/>
                                </a:lnTo>
                                <a:lnTo>
                                  <a:pt x="10856" y="1581"/>
                                </a:lnTo>
                                <a:lnTo>
                                  <a:pt x="10793" y="1585"/>
                                </a:lnTo>
                                <a:lnTo>
                                  <a:pt x="10730" y="1591"/>
                                </a:lnTo>
                                <a:lnTo>
                                  <a:pt x="10665" y="1597"/>
                                </a:lnTo>
                                <a:lnTo>
                                  <a:pt x="10599" y="1605"/>
                                </a:lnTo>
                                <a:lnTo>
                                  <a:pt x="10532" y="1614"/>
                                </a:lnTo>
                                <a:lnTo>
                                  <a:pt x="10463" y="1624"/>
                                </a:lnTo>
                                <a:lnTo>
                                  <a:pt x="10461" y="1624"/>
                                </a:lnTo>
                                <a:lnTo>
                                  <a:pt x="10431" y="1629"/>
                                </a:lnTo>
                                <a:lnTo>
                                  <a:pt x="10399" y="1634"/>
                                </a:lnTo>
                                <a:lnTo>
                                  <a:pt x="10367" y="1641"/>
                                </a:lnTo>
                                <a:lnTo>
                                  <a:pt x="10333" y="1648"/>
                                </a:lnTo>
                                <a:lnTo>
                                  <a:pt x="10298" y="1656"/>
                                </a:lnTo>
                                <a:lnTo>
                                  <a:pt x="10262" y="1665"/>
                                </a:lnTo>
                                <a:lnTo>
                                  <a:pt x="10225" y="1674"/>
                                </a:lnTo>
                                <a:lnTo>
                                  <a:pt x="10187" y="1684"/>
                                </a:lnTo>
                                <a:lnTo>
                                  <a:pt x="10150" y="1695"/>
                                </a:lnTo>
                                <a:lnTo>
                                  <a:pt x="10111" y="1706"/>
                                </a:lnTo>
                                <a:lnTo>
                                  <a:pt x="10073" y="1719"/>
                                </a:lnTo>
                                <a:lnTo>
                                  <a:pt x="10032" y="1731"/>
                                </a:lnTo>
                                <a:lnTo>
                                  <a:pt x="9992" y="1744"/>
                                </a:lnTo>
                                <a:lnTo>
                                  <a:pt x="9952" y="1759"/>
                                </a:lnTo>
                                <a:lnTo>
                                  <a:pt x="9911" y="1775"/>
                                </a:lnTo>
                                <a:lnTo>
                                  <a:pt x="9870" y="1790"/>
                                </a:lnTo>
                                <a:lnTo>
                                  <a:pt x="9803" y="1818"/>
                                </a:lnTo>
                                <a:lnTo>
                                  <a:pt x="9735" y="1847"/>
                                </a:lnTo>
                                <a:lnTo>
                                  <a:pt x="9667" y="1880"/>
                                </a:lnTo>
                                <a:lnTo>
                                  <a:pt x="9599" y="1913"/>
                                </a:lnTo>
                                <a:lnTo>
                                  <a:pt x="9531" y="1950"/>
                                </a:lnTo>
                                <a:lnTo>
                                  <a:pt x="9463" y="1989"/>
                                </a:lnTo>
                                <a:lnTo>
                                  <a:pt x="9429" y="2009"/>
                                </a:lnTo>
                                <a:lnTo>
                                  <a:pt x="9395" y="2029"/>
                                </a:lnTo>
                                <a:lnTo>
                                  <a:pt x="9362" y="2050"/>
                                </a:lnTo>
                                <a:lnTo>
                                  <a:pt x="9328" y="2073"/>
                                </a:lnTo>
                                <a:lnTo>
                                  <a:pt x="9328" y="2041"/>
                                </a:lnTo>
                                <a:lnTo>
                                  <a:pt x="9326" y="2010"/>
                                </a:lnTo>
                                <a:lnTo>
                                  <a:pt x="9323" y="1978"/>
                                </a:lnTo>
                                <a:lnTo>
                                  <a:pt x="9317" y="1946"/>
                                </a:lnTo>
                                <a:lnTo>
                                  <a:pt x="9310" y="1915"/>
                                </a:lnTo>
                                <a:lnTo>
                                  <a:pt x="9303" y="1883"/>
                                </a:lnTo>
                                <a:lnTo>
                                  <a:pt x="9293" y="1852"/>
                                </a:lnTo>
                                <a:lnTo>
                                  <a:pt x="9280" y="1820"/>
                                </a:lnTo>
                                <a:lnTo>
                                  <a:pt x="9267" y="1790"/>
                                </a:lnTo>
                                <a:lnTo>
                                  <a:pt x="9250" y="1760"/>
                                </a:lnTo>
                                <a:lnTo>
                                  <a:pt x="9241" y="1744"/>
                                </a:lnTo>
                                <a:lnTo>
                                  <a:pt x="9232" y="1730"/>
                                </a:lnTo>
                                <a:lnTo>
                                  <a:pt x="9222" y="1715"/>
                                </a:lnTo>
                                <a:lnTo>
                                  <a:pt x="9211" y="1701"/>
                                </a:lnTo>
                                <a:lnTo>
                                  <a:pt x="9200" y="1686"/>
                                </a:lnTo>
                                <a:lnTo>
                                  <a:pt x="9187" y="1673"/>
                                </a:lnTo>
                                <a:lnTo>
                                  <a:pt x="9175" y="1658"/>
                                </a:lnTo>
                                <a:lnTo>
                                  <a:pt x="9162" y="1645"/>
                                </a:lnTo>
                                <a:lnTo>
                                  <a:pt x="9148" y="1631"/>
                                </a:lnTo>
                                <a:lnTo>
                                  <a:pt x="9134" y="1618"/>
                                </a:lnTo>
                                <a:lnTo>
                                  <a:pt x="9118" y="1605"/>
                                </a:lnTo>
                                <a:lnTo>
                                  <a:pt x="9102" y="1592"/>
                                </a:lnTo>
                                <a:lnTo>
                                  <a:pt x="9107" y="1528"/>
                                </a:lnTo>
                                <a:lnTo>
                                  <a:pt x="9111" y="1448"/>
                                </a:lnTo>
                                <a:lnTo>
                                  <a:pt x="9116" y="1357"/>
                                </a:lnTo>
                                <a:lnTo>
                                  <a:pt x="9121" y="1255"/>
                                </a:lnTo>
                                <a:lnTo>
                                  <a:pt x="9127" y="1146"/>
                                </a:lnTo>
                                <a:lnTo>
                                  <a:pt x="9134" y="1032"/>
                                </a:lnTo>
                                <a:lnTo>
                                  <a:pt x="9139" y="916"/>
                                </a:lnTo>
                                <a:lnTo>
                                  <a:pt x="9145" y="802"/>
                                </a:lnTo>
                                <a:lnTo>
                                  <a:pt x="9150" y="690"/>
                                </a:lnTo>
                                <a:lnTo>
                                  <a:pt x="9156" y="585"/>
                                </a:lnTo>
                                <a:lnTo>
                                  <a:pt x="9160" y="488"/>
                                </a:lnTo>
                                <a:lnTo>
                                  <a:pt x="9165" y="403"/>
                                </a:lnTo>
                                <a:lnTo>
                                  <a:pt x="9168" y="332"/>
                                </a:lnTo>
                                <a:lnTo>
                                  <a:pt x="9172" y="279"/>
                                </a:lnTo>
                                <a:lnTo>
                                  <a:pt x="9173" y="244"/>
                                </a:lnTo>
                                <a:lnTo>
                                  <a:pt x="9174" y="230"/>
                                </a:lnTo>
                                <a:lnTo>
                                  <a:pt x="9174" y="216"/>
                                </a:lnTo>
                                <a:lnTo>
                                  <a:pt x="9173" y="201"/>
                                </a:lnTo>
                                <a:lnTo>
                                  <a:pt x="9169" y="188"/>
                                </a:lnTo>
                                <a:lnTo>
                                  <a:pt x="9165" y="173"/>
                                </a:lnTo>
                                <a:lnTo>
                                  <a:pt x="9159" y="161"/>
                                </a:lnTo>
                                <a:lnTo>
                                  <a:pt x="9153" y="149"/>
                                </a:lnTo>
                                <a:lnTo>
                                  <a:pt x="9145" y="137"/>
                                </a:lnTo>
                                <a:lnTo>
                                  <a:pt x="9136" y="126"/>
                                </a:lnTo>
                                <a:lnTo>
                                  <a:pt x="9127" y="116"/>
                                </a:lnTo>
                                <a:lnTo>
                                  <a:pt x="9116" y="107"/>
                                </a:lnTo>
                                <a:lnTo>
                                  <a:pt x="9104" y="99"/>
                                </a:lnTo>
                                <a:lnTo>
                                  <a:pt x="9091" y="93"/>
                                </a:lnTo>
                                <a:lnTo>
                                  <a:pt x="9079" y="87"/>
                                </a:lnTo>
                                <a:lnTo>
                                  <a:pt x="9065" y="84"/>
                                </a:lnTo>
                                <a:lnTo>
                                  <a:pt x="9051" y="80"/>
                                </a:lnTo>
                                <a:lnTo>
                                  <a:pt x="9036" y="79"/>
                                </a:lnTo>
                                <a:lnTo>
                                  <a:pt x="9021" y="79"/>
                                </a:lnTo>
                                <a:lnTo>
                                  <a:pt x="9006" y="80"/>
                                </a:lnTo>
                                <a:lnTo>
                                  <a:pt x="8993" y="84"/>
                                </a:lnTo>
                                <a:lnTo>
                                  <a:pt x="8979" y="88"/>
                                </a:lnTo>
                                <a:lnTo>
                                  <a:pt x="8966" y="94"/>
                                </a:lnTo>
                                <a:lnTo>
                                  <a:pt x="8953" y="99"/>
                                </a:lnTo>
                                <a:lnTo>
                                  <a:pt x="8942" y="108"/>
                                </a:lnTo>
                                <a:lnTo>
                                  <a:pt x="8931" y="116"/>
                                </a:lnTo>
                                <a:lnTo>
                                  <a:pt x="8921" y="126"/>
                                </a:lnTo>
                                <a:lnTo>
                                  <a:pt x="8913" y="137"/>
                                </a:lnTo>
                                <a:lnTo>
                                  <a:pt x="8905" y="149"/>
                                </a:lnTo>
                                <a:lnTo>
                                  <a:pt x="8899" y="161"/>
                                </a:lnTo>
                                <a:lnTo>
                                  <a:pt x="8893" y="174"/>
                                </a:lnTo>
                                <a:lnTo>
                                  <a:pt x="8888" y="188"/>
                                </a:lnTo>
                                <a:lnTo>
                                  <a:pt x="8885" y="202"/>
                                </a:lnTo>
                                <a:lnTo>
                                  <a:pt x="8884" y="217"/>
                                </a:lnTo>
                                <a:lnTo>
                                  <a:pt x="8884" y="227"/>
                                </a:lnTo>
                                <a:lnTo>
                                  <a:pt x="8882" y="255"/>
                                </a:lnTo>
                                <a:lnTo>
                                  <a:pt x="8880" y="299"/>
                                </a:lnTo>
                                <a:lnTo>
                                  <a:pt x="8877" y="356"/>
                                </a:lnTo>
                                <a:lnTo>
                                  <a:pt x="8874" y="427"/>
                                </a:lnTo>
                                <a:lnTo>
                                  <a:pt x="8869" y="506"/>
                                </a:lnTo>
                                <a:lnTo>
                                  <a:pt x="8865" y="595"/>
                                </a:lnTo>
                                <a:lnTo>
                                  <a:pt x="8860" y="690"/>
                                </a:lnTo>
                                <a:lnTo>
                                  <a:pt x="8855" y="788"/>
                                </a:lnTo>
                                <a:lnTo>
                                  <a:pt x="8849" y="890"/>
                                </a:lnTo>
                                <a:lnTo>
                                  <a:pt x="8845" y="994"/>
                                </a:lnTo>
                                <a:lnTo>
                                  <a:pt x="8839" y="1096"/>
                                </a:lnTo>
                                <a:lnTo>
                                  <a:pt x="8834" y="1194"/>
                                </a:lnTo>
                                <a:lnTo>
                                  <a:pt x="8829" y="1288"/>
                                </a:lnTo>
                                <a:lnTo>
                                  <a:pt x="8824" y="1376"/>
                                </a:lnTo>
                                <a:lnTo>
                                  <a:pt x="8820" y="1454"/>
                                </a:lnTo>
                                <a:lnTo>
                                  <a:pt x="8796" y="1447"/>
                                </a:lnTo>
                                <a:lnTo>
                                  <a:pt x="8772" y="1441"/>
                                </a:lnTo>
                                <a:lnTo>
                                  <a:pt x="8746" y="1435"/>
                                </a:lnTo>
                                <a:lnTo>
                                  <a:pt x="8721" y="1429"/>
                                </a:lnTo>
                                <a:lnTo>
                                  <a:pt x="8694" y="1424"/>
                                </a:lnTo>
                                <a:lnTo>
                                  <a:pt x="8667" y="1418"/>
                                </a:lnTo>
                                <a:lnTo>
                                  <a:pt x="8639" y="1414"/>
                                </a:lnTo>
                                <a:lnTo>
                                  <a:pt x="8611" y="1409"/>
                                </a:lnTo>
                                <a:lnTo>
                                  <a:pt x="8606" y="1409"/>
                                </a:lnTo>
                                <a:lnTo>
                                  <a:pt x="8558" y="1403"/>
                                </a:lnTo>
                                <a:lnTo>
                                  <a:pt x="8511" y="1397"/>
                                </a:lnTo>
                                <a:lnTo>
                                  <a:pt x="8463" y="1391"/>
                                </a:lnTo>
                                <a:lnTo>
                                  <a:pt x="8415" y="1387"/>
                                </a:lnTo>
                                <a:lnTo>
                                  <a:pt x="8368" y="1382"/>
                                </a:lnTo>
                                <a:lnTo>
                                  <a:pt x="8320" y="1378"/>
                                </a:lnTo>
                                <a:lnTo>
                                  <a:pt x="8271" y="1375"/>
                                </a:lnTo>
                                <a:lnTo>
                                  <a:pt x="8223" y="1371"/>
                                </a:lnTo>
                                <a:lnTo>
                                  <a:pt x="8176" y="1369"/>
                                </a:lnTo>
                                <a:lnTo>
                                  <a:pt x="8127" y="1367"/>
                                </a:lnTo>
                                <a:lnTo>
                                  <a:pt x="8080" y="1366"/>
                                </a:lnTo>
                                <a:lnTo>
                                  <a:pt x="8032" y="1364"/>
                                </a:lnTo>
                                <a:lnTo>
                                  <a:pt x="7984" y="1363"/>
                                </a:lnTo>
                                <a:lnTo>
                                  <a:pt x="7937" y="1363"/>
                                </a:lnTo>
                                <a:lnTo>
                                  <a:pt x="7889" y="1363"/>
                                </a:lnTo>
                                <a:lnTo>
                                  <a:pt x="7842" y="1363"/>
                                </a:lnTo>
                                <a:lnTo>
                                  <a:pt x="7786" y="1364"/>
                                </a:lnTo>
                                <a:lnTo>
                                  <a:pt x="7731" y="1367"/>
                                </a:lnTo>
                                <a:lnTo>
                                  <a:pt x="7677" y="1369"/>
                                </a:lnTo>
                                <a:lnTo>
                                  <a:pt x="7623" y="1372"/>
                                </a:lnTo>
                                <a:lnTo>
                                  <a:pt x="7570" y="1377"/>
                                </a:lnTo>
                                <a:lnTo>
                                  <a:pt x="7517" y="1381"/>
                                </a:lnTo>
                                <a:lnTo>
                                  <a:pt x="7465" y="1386"/>
                                </a:lnTo>
                                <a:lnTo>
                                  <a:pt x="7413" y="1391"/>
                                </a:lnTo>
                                <a:lnTo>
                                  <a:pt x="7363" y="1398"/>
                                </a:lnTo>
                                <a:lnTo>
                                  <a:pt x="7314" y="1406"/>
                                </a:lnTo>
                                <a:lnTo>
                                  <a:pt x="7264" y="1413"/>
                                </a:lnTo>
                                <a:lnTo>
                                  <a:pt x="7217" y="1422"/>
                                </a:lnTo>
                                <a:lnTo>
                                  <a:pt x="7170" y="1431"/>
                                </a:lnTo>
                                <a:lnTo>
                                  <a:pt x="7125" y="1440"/>
                                </a:lnTo>
                                <a:lnTo>
                                  <a:pt x="7080" y="1450"/>
                                </a:lnTo>
                                <a:lnTo>
                                  <a:pt x="7036" y="1460"/>
                                </a:lnTo>
                                <a:lnTo>
                                  <a:pt x="7033" y="1435"/>
                                </a:lnTo>
                                <a:lnTo>
                                  <a:pt x="7031" y="1407"/>
                                </a:lnTo>
                                <a:lnTo>
                                  <a:pt x="7028" y="1377"/>
                                </a:lnTo>
                                <a:lnTo>
                                  <a:pt x="7027" y="1344"/>
                                </a:lnTo>
                                <a:lnTo>
                                  <a:pt x="7027" y="1310"/>
                                </a:lnTo>
                                <a:lnTo>
                                  <a:pt x="7027" y="1273"/>
                                </a:lnTo>
                                <a:lnTo>
                                  <a:pt x="7028" y="1234"/>
                                </a:lnTo>
                                <a:lnTo>
                                  <a:pt x="7029" y="1194"/>
                                </a:lnTo>
                                <a:lnTo>
                                  <a:pt x="7034" y="1110"/>
                                </a:lnTo>
                                <a:lnTo>
                                  <a:pt x="7039" y="1024"/>
                                </a:lnTo>
                                <a:lnTo>
                                  <a:pt x="7046" y="936"/>
                                </a:lnTo>
                                <a:lnTo>
                                  <a:pt x="7055" y="850"/>
                                </a:lnTo>
                                <a:lnTo>
                                  <a:pt x="7063" y="767"/>
                                </a:lnTo>
                                <a:lnTo>
                                  <a:pt x="7072" y="688"/>
                                </a:lnTo>
                                <a:lnTo>
                                  <a:pt x="7080" y="616"/>
                                </a:lnTo>
                                <a:lnTo>
                                  <a:pt x="7088" y="552"/>
                                </a:lnTo>
                                <a:lnTo>
                                  <a:pt x="7094" y="499"/>
                                </a:lnTo>
                                <a:lnTo>
                                  <a:pt x="7100" y="459"/>
                                </a:lnTo>
                                <a:lnTo>
                                  <a:pt x="7103" y="434"/>
                                </a:lnTo>
                                <a:lnTo>
                                  <a:pt x="7104" y="424"/>
                                </a:lnTo>
                                <a:lnTo>
                                  <a:pt x="7105" y="410"/>
                                </a:lnTo>
                                <a:lnTo>
                                  <a:pt x="7105" y="395"/>
                                </a:lnTo>
                                <a:lnTo>
                                  <a:pt x="7103" y="381"/>
                                </a:lnTo>
                                <a:lnTo>
                                  <a:pt x="7101" y="367"/>
                                </a:lnTo>
                                <a:lnTo>
                                  <a:pt x="7097" y="354"/>
                                </a:lnTo>
                                <a:lnTo>
                                  <a:pt x="7091" y="341"/>
                                </a:lnTo>
                                <a:lnTo>
                                  <a:pt x="7083" y="329"/>
                                </a:lnTo>
                                <a:lnTo>
                                  <a:pt x="7075" y="317"/>
                                </a:lnTo>
                                <a:lnTo>
                                  <a:pt x="7066" y="307"/>
                                </a:lnTo>
                                <a:lnTo>
                                  <a:pt x="7056" y="297"/>
                                </a:lnTo>
                                <a:lnTo>
                                  <a:pt x="7046" y="288"/>
                                </a:lnTo>
                                <a:lnTo>
                                  <a:pt x="7034" y="281"/>
                                </a:lnTo>
                                <a:lnTo>
                                  <a:pt x="7022" y="274"/>
                                </a:lnTo>
                                <a:lnTo>
                                  <a:pt x="7008" y="269"/>
                                </a:lnTo>
                                <a:lnTo>
                                  <a:pt x="6994" y="264"/>
                                </a:lnTo>
                                <a:lnTo>
                                  <a:pt x="6979" y="262"/>
                                </a:lnTo>
                                <a:lnTo>
                                  <a:pt x="6964" y="261"/>
                                </a:lnTo>
                                <a:lnTo>
                                  <a:pt x="6950" y="261"/>
                                </a:lnTo>
                                <a:lnTo>
                                  <a:pt x="6935" y="263"/>
                                </a:lnTo>
                                <a:lnTo>
                                  <a:pt x="6922" y="266"/>
                                </a:lnTo>
                                <a:lnTo>
                                  <a:pt x="6909" y="270"/>
                                </a:lnTo>
                                <a:lnTo>
                                  <a:pt x="6896" y="276"/>
                                </a:lnTo>
                                <a:lnTo>
                                  <a:pt x="6884" y="283"/>
                                </a:lnTo>
                                <a:lnTo>
                                  <a:pt x="6873" y="291"/>
                                </a:lnTo>
                                <a:lnTo>
                                  <a:pt x="6861" y="300"/>
                                </a:lnTo>
                                <a:lnTo>
                                  <a:pt x="6853" y="310"/>
                                </a:lnTo>
                                <a:lnTo>
                                  <a:pt x="6844" y="320"/>
                                </a:lnTo>
                                <a:lnTo>
                                  <a:pt x="6836" y="332"/>
                                </a:lnTo>
                                <a:lnTo>
                                  <a:pt x="6829" y="345"/>
                                </a:lnTo>
                                <a:lnTo>
                                  <a:pt x="6823" y="358"/>
                                </a:lnTo>
                                <a:lnTo>
                                  <a:pt x="6820" y="373"/>
                                </a:lnTo>
                                <a:lnTo>
                                  <a:pt x="6817" y="387"/>
                                </a:lnTo>
                                <a:lnTo>
                                  <a:pt x="6814" y="405"/>
                                </a:lnTo>
                                <a:lnTo>
                                  <a:pt x="6808" y="453"/>
                                </a:lnTo>
                                <a:lnTo>
                                  <a:pt x="6799" y="530"/>
                                </a:lnTo>
                                <a:lnTo>
                                  <a:pt x="6789" y="626"/>
                                </a:lnTo>
                                <a:lnTo>
                                  <a:pt x="6778" y="740"/>
                                </a:lnTo>
                                <a:lnTo>
                                  <a:pt x="6767" y="866"/>
                                </a:lnTo>
                                <a:lnTo>
                                  <a:pt x="6763" y="932"/>
                                </a:lnTo>
                                <a:lnTo>
                                  <a:pt x="6760" y="999"/>
                                </a:lnTo>
                                <a:lnTo>
                                  <a:pt x="6756" y="1067"/>
                                </a:lnTo>
                                <a:lnTo>
                                  <a:pt x="6754" y="1136"/>
                                </a:lnTo>
                                <a:lnTo>
                                  <a:pt x="6706" y="1128"/>
                                </a:lnTo>
                                <a:lnTo>
                                  <a:pt x="6649" y="1119"/>
                                </a:lnTo>
                                <a:lnTo>
                                  <a:pt x="6584" y="1111"/>
                                </a:lnTo>
                                <a:lnTo>
                                  <a:pt x="6513" y="1102"/>
                                </a:lnTo>
                                <a:lnTo>
                                  <a:pt x="6437" y="1094"/>
                                </a:lnTo>
                                <a:lnTo>
                                  <a:pt x="6356" y="1088"/>
                                </a:lnTo>
                                <a:lnTo>
                                  <a:pt x="6271" y="1082"/>
                                </a:lnTo>
                                <a:lnTo>
                                  <a:pt x="6182" y="1078"/>
                                </a:lnTo>
                                <a:lnTo>
                                  <a:pt x="6137" y="1076"/>
                                </a:lnTo>
                                <a:lnTo>
                                  <a:pt x="6091" y="1075"/>
                                </a:lnTo>
                                <a:lnTo>
                                  <a:pt x="6046" y="1075"/>
                                </a:lnTo>
                                <a:lnTo>
                                  <a:pt x="5999" y="1075"/>
                                </a:lnTo>
                                <a:lnTo>
                                  <a:pt x="5952" y="1076"/>
                                </a:lnTo>
                                <a:lnTo>
                                  <a:pt x="5905" y="1078"/>
                                </a:lnTo>
                                <a:lnTo>
                                  <a:pt x="5858" y="1080"/>
                                </a:lnTo>
                                <a:lnTo>
                                  <a:pt x="5811" y="1083"/>
                                </a:lnTo>
                                <a:lnTo>
                                  <a:pt x="5765" y="1087"/>
                                </a:lnTo>
                                <a:lnTo>
                                  <a:pt x="5718" y="1092"/>
                                </a:lnTo>
                                <a:lnTo>
                                  <a:pt x="5672" y="1098"/>
                                </a:lnTo>
                                <a:lnTo>
                                  <a:pt x="5626" y="1104"/>
                                </a:lnTo>
                                <a:lnTo>
                                  <a:pt x="5581" y="1112"/>
                                </a:lnTo>
                                <a:lnTo>
                                  <a:pt x="5536" y="1121"/>
                                </a:lnTo>
                                <a:lnTo>
                                  <a:pt x="5493" y="1130"/>
                                </a:lnTo>
                                <a:lnTo>
                                  <a:pt x="5450" y="1141"/>
                                </a:lnTo>
                                <a:lnTo>
                                  <a:pt x="5440" y="1072"/>
                                </a:lnTo>
                                <a:lnTo>
                                  <a:pt x="5432" y="998"/>
                                </a:lnTo>
                                <a:lnTo>
                                  <a:pt x="5425" y="920"/>
                                </a:lnTo>
                                <a:lnTo>
                                  <a:pt x="5419" y="838"/>
                                </a:lnTo>
                                <a:lnTo>
                                  <a:pt x="5414" y="755"/>
                                </a:lnTo>
                                <a:lnTo>
                                  <a:pt x="5410" y="672"/>
                                </a:lnTo>
                                <a:lnTo>
                                  <a:pt x="5406" y="591"/>
                                </a:lnTo>
                                <a:lnTo>
                                  <a:pt x="5403" y="512"/>
                                </a:lnTo>
                                <a:lnTo>
                                  <a:pt x="5401" y="438"/>
                                </a:lnTo>
                                <a:lnTo>
                                  <a:pt x="5400" y="368"/>
                                </a:lnTo>
                                <a:lnTo>
                                  <a:pt x="5399" y="307"/>
                                </a:lnTo>
                                <a:lnTo>
                                  <a:pt x="5398" y="252"/>
                                </a:lnTo>
                                <a:lnTo>
                                  <a:pt x="5398" y="208"/>
                                </a:lnTo>
                                <a:lnTo>
                                  <a:pt x="5398" y="174"/>
                                </a:lnTo>
                                <a:lnTo>
                                  <a:pt x="5398" y="153"/>
                                </a:lnTo>
                                <a:lnTo>
                                  <a:pt x="5396" y="145"/>
                                </a:lnTo>
                                <a:lnTo>
                                  <a:pt x="5396" y="131"/>
                                </a:lnTo>
                                <a:lnTo>
                                  <a:pt x="5394" y="116"/>
                                </a:lnTo>
                                <a:lnTo>
                                  <a:pt x="5391" y="102"/>
                                </a:lnTo>
                                <a:lnTo>
                                  <a:pt x="5385" y="88"/>
                                </a:lnTo>
                                <a:lnTo>
                                  <a:pt x="5380" y="76"/>
                                </a:lnTo>
                                <a:lnTo>
                                  <a:pt x="5372" y="64"/>
                                </a:lnTo>
                                <a:lnTo>
                                  <a:pt x="5364" y="52"/>
                                </a:lnTo>
                                <a:lnTo>
                                  <a:pt x="5354" y="42"/>
                                </a:lnTo>
                                <a:lnTo>
                                  <a:pt x="5344" y="33"/>
                                </a:lnTo>
                                <a:lnTo>
                                  <a:pt x="5333" y="24"/>
                                </a:lnTo>
                                <a:lnTo>
                                  <a:pt x="5320" y="18"/>
                                </a:lnTo>
                                <a:lnTo>
                                  <a:pt x="5308" y="11"/>
                                </a:lnTo>
                                <a:lnTo>
                                  <a:pt x="5295" y="6"/>
                                </a:lnTo>
                                <a:lnTo>
                                  <a:pt x="5281" y="2"/>
                                </a:lnTo>
                                <a:lnTo>
                                  <a:pt x="5267" y="0"/>
                                </a:lnTo>
                                <a:lnTo>
                                  <a:pt x="5251" y="0"/>
                                </a:lnTo>
                                <a:lnTo>
                                  <a:pt x="5236" y="0"/>
                                </a:lnTo>
                                <a:lnTo>
                                  <a:pt x="5222" y="2"/>
                                </a:lnTo>
                                <a:lnTo>
                                  <a:pt x="5208" y="6"/>
                                </a:lnTo>
                                <a:lnTo>
                                  <a:pt x="5195" y="11"/>
                                </a:lnTo>
                                <a:lnTo>
                                  <a:pt x="5183" y="18"/>
                                </a:lnTo>
                                <a:lnTo>
                                  <a:pt x="5170" y="24"/>
                                </a:lnTo>
                                <a:lnTo>
                                  <a:pt x="5159" y="33"/>
                                </a:lnTo>
                                <a:lnTo>
                                  <a:pt x="5149" y="42"/>
                                </a:lnTo>
                                <a:lnTo>
                                  <a:pt x="5139" y="52"/>
                                </a:lnTo>
                                <a:lnTo>
                                  <a:pt x="5131" y="64"/>
                                </a:lnTo>
                                <a:lnTo>
                                  <a:pt x="5123" y="76"/>
                                </a:lnTo>
                                <a:lnTo>
                                  <a:pt x="5118" y="88"/>
                                </a:lnTo>
                                <a:lnTo>
                                  <a:pt x="5112" y="102"/>
                                </a:lnTo>
                                <a:lnTo>
                                  <a:pt x="5109" y="116"/>
                                </a:lnTo>
                                <a:lnTo>
                                  <a:pt x="5106" y="131"/>
                                </a:lnTo>
                                <a:lnTo>
                                  <a:pt x="5105" y="145"/>
                                </a:lnTo>
                                <a:lnTo>
                                  <a:pt x="5105" y="154"/>
                                </a:lnTo>
                                <a:lnTo>
                                  <a:pt x="5106" y="178"/>
                                </a:lnTo>
                                <a:lnTo>
                                  <a:pt x="5106" y="217"/>
                                </a:lnTo>
                                <a:lnTo>
                                  <a:pt x="5106" y="267"/>
                                </a:lnTo>
                                <a:lnTo>
                                  <a:pt x="5108" y="329"/>
                                </a:lnTo>
                                <a:lnTo>
                                  <a:pt x="5110" y="400"/>
                                </a:lnTo>
                                <a:lnTo>
                                  <a:pt x="5112" y="478"/>
                                </a:lnTo>
                                <a:lnTo>
                                  <a:pt x="5114" y="562"/>
                                </a:lnTo>
                                <a:lnTo>
                                  <a:pt x="5118" y="651"/>
                                </a:lnTo>
                                <a:lnTo>
                                  <a:pt x="5123" y="743"/>
                                </a:lnTo>
                                <a:lnTo>
                                  <a:pt x="5129" y="834"/>
                                </a:lnTo>
                                <a:lnTo>
                                  <a:pt x="5136" y="927"/>
                                </a:lnTo>
                                <a:lnTo>
                                  <a:pt x="5143" y="1017"/>
                                </a:lnTo>
                                <a:lnTo>
                                  <a:pt x="5152" y="1103"/>
                                </a:lnTo>
                                <a:lnTo>
                                  <a:pt x="5157" y="1145"/>
                                </a:lnTo>
                                <a:lnTo>
                                  <a:pt x="5162" y="1184"/>
                                </a:lnTo>
                                <a:lnTo>
                                  <a:pt x="5169" y="1222"/>
                                </a:lnTo>
                                <a:lnTo>
                                  <a:pt x="5175" y="1258"/>
                                </a:lnTo>
                                <a:lnTo>
                                  <a:pt x="5157" y="1270"/>
                                </a:lnTo>
                                <a:lnTo>
                                  <a:pt x="5139" y="1284"/>
                                </a:lnTo>
                                <a:lnTo>
                                  <a:pt x="5121" y="1296"/>
                                </a:lnTo>
                                <a:lnTo>
                                  <a:pt x="5104" y="1311"/>
                                </a:lnTo>
                                <a:lnTo>
                                  <a:pt x="5089" y="1324"/>
                                </a:lnTo>
                                <a:lnTo>
                                  <a:pt x="5073" y="1340"/>
                                </a:lnTo>
                                <a:lnTo>
                                  <a:pt x="5058" y="1354"/>
                                </a:lnTo>
                                <a:lnTo>
                                  <a:pt x="5044" y="1370"/>
                                </a:lnTo>
                                <a:lnTo>
                                  <a:pt x="5030" y="1387"/>
                                </a:lnTo>
                                <a:lnTo>
                                  <a:pt x="5017" y="1404"/>
                                </a:lnTo>
                                <a:lnTo>
                                  <a:pt x="5005" y="1420"/>
                                </a:lnTo>
                                <a:lnTo>
                                  <a:pt x="4993" y="1438"/>
                                </a:lnTo>
                                <a:lnTo>
                                  <a:pt x="4982" y="1457"/>
                                </a:lnTo>
                                <a:lnTo>
                                  <a:pt x="4972" y="1476"/>
                                </a:lnTo>
                                <a:lnTo>
                                  <a:pt x="4963" y="1497"/>
                                </a:lnTo>
                                <a:lnTo>
                                  <a:pt x="4954" y="1517"/>
                                </a:lnTo>
                                <a:lnTo>
                                  <a:pt x="4946" y="1538"/>
                                </a:lnTo>
                                <a:lnTo>
                                  <a:pt x="4940" y="1559"/>
                                </a:lnTo>
                                <a:lnTo>
                                  <a:pt x="4934" y="1582"/>
                                </a:lnTo>
                                <a:lnTo>
                                  <a:pt x="4929" y="1604"/>
                                </a:lnTo>
                                <a:lnTo>
                                  <a:pt x="4924" y="1628"/>
                                </a:lnTo>
                                <a:lnTo>
                                  <a:pt x="4921" y="1651"/>
                                </a:lnTo>
                                <a:lnTo>
                                  <a:pt x="4918" y="1677"/>
                                </a:lnTo>
                                <a:lnTo>
                                  <a:pt x="4916" y="1702"/>
                                </a:lnTo>
                                <a:lnTo>
                                  <a:pt x="4916" y="1727"/>
                                </a:lnTo>
                                <a:lnTo>
                                  <a:pt x="4916" y="1754"/>
                                </a:lnTo>
                                <a:lnTo>
                                  <a:pt x="4917" y="1782"/>
                                </a:lnTo>
                                <a:lnTo>
                                  <a:pt x="4920" y="1810"/>
                                </a:lnTo>
                                <a:lnTo>
                                  <a:pt x="4923" y="1840"/>
                                </a:lnTo>
                                <a:lnTo>
                                  <a:pt x="4927" y="1869"/>
                                </a:lnTo>
                                <a:lnTo>
                                  <a:pt x="4933" y="1899"/>
                                </a:lnTo>
                                <a:lnTo>
                                  <a:pt x="4940" y="1930"/>
                                </a:lnTo>
                                <a:lnTo>
                                  <a:pt x="4889" y="1902"/>
                                </a:lnTo>
                                <a:lnTo>
                                  <a:pt x="4784" y="1845"/>
                                </a:lnTo>
                                <a:lnTo>
                                  <a:pt x="4676" y="1787"/>
                                </a:lnTo>
                                <a:lnTo>
                                  <a:pt x="4619" y="1757"/>
                                </a:lnTo>
                                <a:lnTo>
                                  <a:pt x="4560" y="1727"/>
                                </a:lnTo>
                                <a:lnTo>
                                  <a:pt x="4501" y="1698"/>
                                </a:lnTo>
                                <a:lnTo>
                                  <a:pt x="4441" y="1669"/>
                                </a:lnTo>
                                <a:lnTo>
                                  <a:pt x="4379" y="1640"/>
                                </a:lnTo>
                                <a:lnTo>
                                  <a:pt x="4315" y="1613"/>
                                </a:lnTo>
                                <a:lnTo>
                                  <a:pt x="4251" y="1586"/>
                                </a:lnTo>
                                <a:lnTo>
                                  <a:pt x="4185" y="1559"/>
                                </a:lnTo>
                                <a:lnTo>
                                  <a:pt x="4119" y="1535"/>
                                </a:lnTo>
                                <a:lnTo>
                                  <a:pt x="4051" y="1512"/>
                                </a:lnTo>
                                <a:lnTo>
                                  <a:pt x="3982" y="1490"/>
                                </a:lnTo>
                                <a:lnTo>
                                  <a:pt x="3912" y="1470"/>
                                </a:lnTo>
                                <a:lnTo>
                                  <a:pt x="3841" y="1452"/>
                                </a:lnTo>
                                <a:lnTo>
                                  <a:pt x="3768" y="1435"/>
                                </a:lnTo>
                                <a:lnTo>
                                  <a:pt x="3694" y="1420"/>
                                </a:lnTo>
                                <a:lnTo>
                                  <a:pt x="3619" y="1408"/>
                                </a:lnTo>
                                <a:lnTo>
                                  <a:pt x="3544" y="1399"/>
                                </a:lnTo>
                                <a:lnTo>
                                  <a:pt x="3467" y="1392"/>
                                </a:lnTo>
                                <a:lnTo>
                                  <a:pt x="3388" y="1388"/>
                                </a:lnTo>
                                <a:lnTo>
                                  <a:pt x="3309" y="1387"/>
                                </a:lnTo>
                                <a:lnTo>
                                  <a:pt x="3230" y="1389"/>
                                </a:lnTo>
                                <a:lnTo>
                                  <a:pt x="3148" y="1395"/>
                                </a:lnTo>
                                <a:lnTo>
                                  <a:pt x="3066" y="1403"/>
                                </a:lnTo>
                                <a:lnTo>
                                  <a:pt x="2983" y="1415"/>
                                </a:lnTo>
                                <a:lnTo>
                                  <a:pt x="2898" y="1431"/>
                                </a:lnTo>
                                <a:lnTo>
                                  <a:pt x="2813" y="1451"/>
                                </a:lnTo>
                                <a:lnTo>
                                  <a:pt x="2727" y="1475"/>
                                </a:lnTo>
                                <a:lnTo>
                                  <a:pt x="2641" y="1503"/>
                                </a:lnTo>
                                <a:lnTo>
                                  <a:pt x="2551" y="1535"/>
                                </a:lnTo>
                                <a:lnTo>
                                  <a:pt x="2465" y="1567"/>
                                </a:lnTo>
                                <a:lnTo>
                                  <a:pt x="2383" y="1601"/>
                                </a:lnTo>
                                <a:lnTo>
                                  <a:pt x="2306" y="1633"/>
                                </a:lnTo>
                                <a:lnTo>
                                  <a:pt x="2231" y="1667"/>
                                </a:lnTo>
                                <a:lnTo>
                                  <a:pt x="2161" y="1701"/>
                                </a:lnTo>
                                <a:lnTo>
                                  <a:pt x="2092" y="1734"/>
                                </a:lnTo>
                                <a:lnTo>
                                  <a:pt x="2029" y="1769"/>
                                </a:lnTo>
                                <a:lnTo>
                                  <a:pt x="1967" y="1803"/>
                                </a:lnTo>
                                <a:lnTo>
                                  <a:pt x="1909" y="1837"/>
                                </a:lnTo>
                                <a:lnTo>
                                  <a:pt x="1854" y="1872"/>
                                </a:lnTo>
                                <a:lnTo>
                                  <a:pt x="1801" y="1906"/>
                                </a:lnTo>
                                <a:lnTo>
                                  <a:pt x="1752" y="1940"/>
                                </a:lnTo>
                                <a:lnTo>
                                  <a:pt x="1705" y="1975"/>
                                </a:lnTo>
                                <a:lnTo>
                                  <a:pt x="1661" y="2009"/>
                                </a:lnTo>
                                <a:lnTo>
                                  <a:pt x="1619" y="2042"/>
                                </a:lnTo>
                                <a:lnTo>
                                  <a:pt x="1580" y="2076"/>
                                </a:lnTo>
                                <a:lnTo>
                                  <a:pt x="1542" y="2110"/>
                                </a:lnTo>
                                <a:lnTo>
                                  <a:pt x="1507" y="2143"/>
                                </a:lnTo>
                                <a:lnTo>
                                  <a:pt x="1473" y="2176"/>
                                </a:lnTo>
                                <a:lnTo>
                                  <a:pt x="1442" y="2208"/>
                                </a:lnTo>
                                <a:lnTo>
                                  <a:pt x="1413" y="2241"/>
                                </a:lnTo>
                                <a:lnTo>
                                  <a:pt x="1385" y="2272"/>
                                </a:lnTo>
                                <a:lnTo>
                                  <a:pt x="1359" y="2302"/>
                                </a:lnTo>
                                <a:lnTo>
                                  <a:pt x="1333" y="2333"/>
                                </a:lnTo>
                                <a:lnTo>
                                  <a:pt x="1310" y="2363"/>
                                </a:lnTo>
                                <a:lnTo>
                                  <a:pt x="1289" y="2392"/>
                                </a:lnTo>
                                <a:lnTo>
                                  <a:pt x="1267" y="2420"/>
                                </a:lnTo>
                                <a:lnTo>
                                  <a:pt x="1228" y="2475"/>
                                </a:lnTo>
                                <a:lnTo>
                                  <a:pt x="1194" y="2525"/>
                                </a:lnTo>
                                <a:lnTo>
                                  <a:pt x="1170" y="2559"/>
                                </a:lnTo>
                                <a:lnTo>
                                  <a:pt x="1149" y="2590"/>
                                </a:lnTo>
                                <a:lnTo>
                                  <a:pt x="1128" y="2618"/>
                                </a:lnTo>
                                <a:lnTo>
                                  <a:pt x="1107" y="2643"/>
                                </a:lnTo>
                                <a:lnTo>
                                  <a:pt x="1101" y="2650"/>
                                </a:lnTo>
                                <a:lnTo>
                                  <a:pt x="1093" y="2656"/>
                                </a:lnTo>
                                <a:lnTo>
                                  <a:pt x="1084" y="2663"/>
                                </a:lnTo>
                                <a:lnTo>
                                  <a:pt x="1074" y="2669"/>
                                </a:lnTo>
                                <a:lnTo>
                                  <a:pt x="1050" y="2680"/>
                                </a:lnTo>
                                <a:lnTo>
                                  <a:pt x="1025" y="2690"/>
                                </a:lnTo>
                                <a:lnTo>
                                  <a:pt x="994" y="2700"/>
                                </a:lnTo>
                                <a:lnTo>
                                  <a:pt x="963" y="2710"/>
                                </a:lnTo>
                                <a:lnTo>
                                  <a:pt x="929" y="2719"/>
                                </a:lnTo>
                                <a:lnTo>
                                  <a:pt x="895" y="2728"/>
                                </a:lnTo>
                                <a:lnTo>
                                  <a:pt x="844" y="2742"/>
                                </a:lnTo>
                                <a:lnTo>
                                  <a:pt x="795" y="2755"/>
                                </a:lnTo>
                                <a:lnTo>
                                  <a:pt x="745" y="2771"/>
                                </a:lnTo>
                                <a:lnTo>
                                  <a:pt x="695" y="2787"/>
                                </a:lnTo>
                                <a:lnTo>
                                  <a:pt x="672" y="2796"/>
                                </a:lnTo>
                                <a:lnTo>
                                  <a:pt x="647" y="2807"/>
                                </a:lnTo>
                                <a:lnTo>
                                  <a:pt x="624" y="2818"/>
                                </a:lnTo>
                                <a:lnTo>
                                  <a:pt x="600" y="2829"/>
                                </a:lnTo>
                                <a:lnTo>
                                  <a:pt x="578" y="2841"/>
                                </a:lnTo>
                                <a:lnTo>
                                  <a:pt x="556" y="2854"/>
                                </a:lnTo>
                                <a:lnTo>
                                  <a:pt x="534" y="2868"/>
                                </a:lnTo>
                                <a:lnTo>
                                  <a:pt x="513" y="2884"/>
                                </a:lnTo>
                                <a:lnTo>
                                  <a:pt x="493" y="2900"/>
                                </a:lnTo>
                                <a:lnTo>
                                  <a:pt x="474" y="2917"/>
                                </a:lnTo>
                                <a:lnTo>
                                  <a:pt x="455" y="2935"/>
                                </a:lnTo>
                                <a:lnTo>
                                  <a:pt x="437" y="2956"/>
                                </a:lnTo>
                                <a:lnTo>
                                  <a:pt x="420" y="2977"/>
                                </a:lnTo>
                                <a:lnTo>
                                  <a:pt x="404" y="2999"/>
                                </a:lnTo>
                                <a:lnTo>
                                  <a:pt x="390" y="3024"/>
                                </a:lnTo>
                                <a:lnTo>
                                  <a:pt x="375" y="3050"/>
                                </a:lnTo>
                                <a:lnTo>
                                  <a:pt x="363" y="3077"/>
                                </a:lnTo>
                                <a:lnTo>
                                  <a:pt x="352" y="3106"/>
                                </a:lnTo>
                                <a:lnTo>
                                  <a:pt x="342" y="3137"/>
                                </a:lnTo>
                                <a:lnTo>
                                  <a:pt x="333" y="3170"/>
                                </a:lnTo>
                                <a:lnTo>
                                  <a:pt x="325" y="3204"/>
                                </a:lnTo>
                                <a:lnTo>
                                  <a:pt x="319" y="3240"/>
                                </a:lnTo>
                                <a:lnTo>
                                  <a:pt x="314" y="3279"/>
                                </a:lnTo>
                                <a:lnTo>
                                  <a:pt x="312" y="3320"/>
                                </a:lnTo>
                                <a:lnTo>
                                  <a:pt x="294" y="3330"/>
                                </a:lnTo>
                                <a:lnTo>
                                  <a:pt x="277" y="3341"/>
                                </a:lnTo>
                                <a:lnTo>
                                  <a:pt x="260" y="3353"/>
                                </a:lnTo>
                                <a:lnTo>
                                  <a:pt x="244" y="3365"/>
                                </a:lnTo>
                                <a:lnTo>
                                  <a:pt x="229" y="3377"/>
                                </a:lnTo>
                                <a:lnTo>
                                  <a:pt x="213" y="3390"/>
                                </a:lnTo>
                                <a:lnTo>
                                  <a:pt x="199" y="3403"/>
                                </a:lnTo>
                                <a:lnTo>
                                  <a:pt x="185" y="3416"/>
                                </a:lnTo>
                                <a:lnTo>
                                  <a:pt x="172" y="3430"/>
                                </a:lnTo>
                                <a:lnTo>
                                  <a:pt x="159" y="3444"/>
                                </a:lnTo>
                                <a:lnTo>
                                  <a:pt x="147" y="3459"/>
                                </a:lnTo>
                                <a:lnTo>
                                  <a:pt x="135" y="3473"/>
                                </a:lnTo>
                                <a:lnTo>
                                  <a:pt x="112" y="3502"/>
                                </a:lnTo>
                                <a:lnTo>
                                  <a:pt x="92" y="3534"/>
                                </a:lnTo>
                                <a:lnTo>
                                  <a:pt x="74" y="3564"/>
                                </a:lnTo>
                                <a:lnTo>
                                  <a:pt x="59" y="3596"/>
                                </a:lnTo>
                                <a:lnTo>
                                  <a:pt x="44" y="3628"/>
                                </a:lnTo>
                                <a:lnTo>
                                  <a:pt x="33" y="3660"/>
                                </a:lnTo>
                                <a:lnTo>
                                  <a:pt x="23" y="3693"/>
                                </a:lnTo>
                                <a:lnTo>
                                  <a:pt x="14" y="3725"/>
                                </a:lnTo>
                                <a:lnTo>
                                  <a:pt x="8" y="3757"/>
                                </a:lnTo>
                                <a:lnTo>
                                  <a:pt x="4" y="3788"/>
                                </a:lnTo>
                                <a:lnTo>
                                  <a:pt x="2" y="3822"/>
                                </a:lnTo>
                                <a:lnTo>
                                  <a:pt x="0" y="3854"/>
                                </a:lnTo>
                                <a:lnTo>
                                  <a:pt x="3" y="3886"/>
                                </a:lnTo>
                                <a:lnTo>
                                  <a:pt x="6" y="3917"/>
                                </a:lnTo>
                                <a:lnTo>
                                  <a:pt x="12" y="3947"/>
                                </a:lnTo>
                                <a:lnTo>
                                  <a:pt x="19" y="3976"/>
                                </a:lnTo>
                                <a:lnTo>
                                  <a:pt x="24" y="3990"/>
                                </a:lnTo>
                                <a:lnTo>
                                  <a:pt x="30" y="4003"/>
                                </a:lnTo>
                                <a:lnTo>
                                  <a:pt x="34" y="4017"/>
                                </a:lnTo>
                                <a:lnTo>
                                  <a:pt x="41" y="4030"/>
                                </a:lnTo>
                                <a:lnTo>
                                  <a:pt x="49" y="4046"/>
                                </a:lnTo>
                                <a:lnTo>
                                  <a:pt x="58" y="4061"/>
                                </a:lnTo>
                                <a:lnTo>
                                  <a:pt x="68" y="4075"/>
                                </a:lnTo>
                                <a:lnTo>
                                  <a:pt x="78" y="4089"/>
                                </a:lnTo>
                                <a:lnTo>
                                  <a:pt x="89" y="4102"/>
                                </a:lnTo>
                                <a:lnTo>
                                  <a:pt x="101" y="4114"/>
                                </a:lnTo>
                                <a:lnTo>
                                  <a:pt x="113" y="4126"/>
                                </a:lnTo>
                                <a:lnTo>
                                  <a:pt x="126" y="4137"/>
                                </a:lnTo>
                                <a:lnTo>
                                  <a:pt x="140" y="4147"/>
                                </a:lnTo>
                                <a:lnTo>
                                  <a:pt x="155" y="4156"/>
                                </a:lnTo>
                                <a:lnTo>
                                  <a:pt x="169" y="4163"/>
                                </a:lnTo>
                                <a:lnTo>
                                  <a:pt x="185" y="4170"/>
                                </a:lnTo>
                                <a:lnTo>
                                  <a:pt x="202" y="4177"/>
                                </a:lnTo>
                                <a:lnTo>
                                  <a:pt x="219" y="4181"/>
                                </a:lnTo>
                                <a:lnTo>
                                  <a:pt x="237" y="4186"/>
                                </a:lnTo>
                                <a:lnTo>
                                  <a:pt x="255" y="4188"/>
                                </a:lnTo>
                                <a:lnTo>
                                  <a:pt x="275" y="4190"/>
                                </a:lnTo>
                                <a:lnTo>
                                  <a:pt x="295" y="4191"/>
                                </a:lnTo>
                                <a:lnTo>
                                  <a:pt x="316" y="4190"/>
                                </a:lnTo>
                                <a:lnTo>
                                  <a:pt x="338" y="4188"/>
                                </a:lnTo>
                                <a:lnTo>
                                  <a:pt x="361" y="4184"/>
                                </a:lnTo>
                                <a:lnTo>
                                  <a:pt x="383" y="4178"/>
                                </a:lnTo>
                                <a:lnTo>
                                  <a:pt x="407" y="4170"/>
                                </a:lnTo>
                                <a:lnTo>
                                  <a:pt x="431" y="4161"/>
                                </a:lnTo>
                                <a:lnTo>
                                  <a:pt x="473" y="4194"/>
                                </a:lnTo>
                                <a:lnTo>
                                  <a:pt x="515" y="4223"/>
                                </a:lnTo>
                                <a:lnTo>
                                  <a:pt x="561" y="4251"/>
                                </a:lnTo>
                                <a:lnTo>
                                  <a:pt x="608" y="4275"/>
                                </a:lnTo>
                                <a:lnTo>
                                  <a:pt x="657" y="4299"/>
                                </a:lnTo>
                                <a:lnTo>
                                  <a:pt x="709" y="4319"/>
                                </a:lnTo>
                                <a:lnTo>
                                  <a:pt x="762" y="4338"/>
                                </a:lnTo>
                                <a:lnTo>
                                  <a:pt x="815" y="4355"/>
                                </a:lnTo>
                                <a:lnTo>
                                  <a:pt x="871" y="4370"/>
                                </a:lnTo>
                                <a:lnTo>
                                  <a:pt x="928" y="4383"/>
                                </a:lnTo>
                                <a:lnTo>
                                  <a:pt x="987" y="4394"/>
                                </a:lnTo>
                                <a:lnTo>
                                  <a:pt x="1046" y="4404"/>
                                </a:lnTo>
                                <a:lnTo>
                                  <a:pt x="1107" y="4413"/>
                                </a:lnTo>
                                <a:lnTo>
                                  <a:pt x="1169" y="4420"/>
                                </a:lnTo>
                                <a:lnTo>
                                  <a:pt x="1232" y="4426"/>
                                </a:lnTo>
                                <a:lnTo>
                                  <a:pt x="1295" y="4429"/>
                                </a:lnTo>
                                <a:lnTo>
                                  <a:pt x="1360" y="4432"/>
                                </a:lnTo>
                                <a:lnTo>
                                  <a:pt x="1425" y="4435"/>
                                </a:lnTo>
                                <a:lnTo>
                                  <a:pt x="1491" y="4435"/>
                                </a:lnTo>
                                <a:lnTo>
                                  <a:pt x="1557" y="4435"/>
                                </a:lnTo>
                                <a:lnTo>
                                  <a:pt x="1624" y="4433"/>
                                </a:lnTo>
                                <a:lnTo>
                                  <a:pt x="1693" y="4431"/>
                                </a:lnTo>
                                <a:lnTo>
                                  <a:pt x="1760" y="4429"/>
                                </a:lnTo>
                                <a:lnTo>
                                  <a:pt x="1828" y="4425"/>
                                </a:lnTo>
                                <a:lnTo>
                                  <a:pt x="1965" y="4417"/>
                                </a:lnTo>
                                <a:lnTo>
                                  <a:pt x="2100" y="4405"/>
                                </a:lnTo>
                                <a:lnTo>
                                  <a:pt x="2236" y="4394"/>
                                </a:lnTo>
                                <a:lnTo>
                                  <a:pt x="2370" y="4383"/>
                                </a:lnTo>
                                <a:lnTo>
                                  <a:pt x="2445" y="4376"/>
                                </a:lnTo>
                                <a:lnTo>
                                  <a:pt x="2518" y="4370"/>
                                </a:lnTo>
                                <a:lnTo>
                                  <a:pt x="2590" y="4363"/>
                                </a:lnTo>
                                <a:lnTo>
                                  <a:pt x="2661" y="4357"/>
                                </a:lnTo>
                                <a:lnTo>
                                  <a:pt x="2730" y="4353"/>
                                </a:lnTo>
                                <a:lnTo>
                                  <a:pt x="2799" y="4348"/>
                                </a:lnTo>
                                <a:lnTo>
                                  <a:pt x="2866" y="4344"/>
                                </a:lnTo>
                                <a:lnTo>
                                  <a:pt x="2931" y="4342"/>
                                </a:lnTo>
                                <a:lnTo>
                                  <a:pt x="2993" y="4339"/>
                                </a:lnTo>
                                <a:lnTo>
                                  <a:pt x="3054" y="4338"/>
                                </a:lnTo>
                                <a:lnTo>
                                  <a:pt x="3112" y="4339"/>
                                </a:lnTo>
                                <a:lnTo>
                                  <a:pt x="3168" y="4340"/>
                                </a:lnTo>
                                <a:lnTo>
                                  <a:pt x="3222" y="4344"/>
                                </a:lnTo>
                                <a:lnTo>
                                  <a:pt x="3272" y="4348"/>
                                </a:lnTo>
                                <a:lnTo>
                                  <a:pt x="3296" y="4352"/>
                                </a:lnTo>
                                <a:lnTo>
                                  <a:pt x="3319" y="4355"/>
                                </a:lnTo>
                                <a:lnTo>
                                  <a:pt x="3341" y="4360"/>
                                </a:lnTo>
                                <a:lnTo>
                                  <a:pt x="3364" y="4364"/>
                                </a:lnTo>
                                <a:lnTo>
                                  <a:pt x="3365" y="4364"/>
                                </a:lnTo>
                                <a:lnTo>
                                  <a:pt x="3437" y="4377"/>
                                </a:lnTo>
                                <a:lnTo>
                                  <a:pt x="3519" y="4390"/>
                                </a:lnTo>
                                <a:lnTo>
                                  <a:pt x="3612" y="4400"/>
                                </a:lnTo>
                                <a:lnTo>
                                  <a:pt x="3715" y="4409"/>
                                </a:lnTo>
                                <a:lnTo>
                                  <a:pt x="3826" y="4417"/>
                                </a:lnTo>
                                <a:lnTo>
                                  <a:pt x="3944" y="4422"/>
                                </a:lnTo>
                                <a:lnTo>
                                  <a:pt x="4069" y="4428"/>
                                </a:lnTo>
                                <a:lnTo>
                                  <a:pt x="4200" y="4431"/>
                                </a:lnTo>
                                <a:lnTo>
                                  <a:pt x="4335" y="4433"/>
                                </a:lnTo>
                                <a:lnTo>
                                  <a:pt x="4475" y="4436"/>
                                </a:lnTo>
                                <a:lnTo>
                                  <a:pt x="4619" y="4437"/>
                                </a:lnTo>
                                <a:lnTo>
                                  <a:pt x="4764" y="4436"/>
                                </a:lnTo>
                                <a:lnTo>
                                  <a:pt x="4911" y="4436"/>
                                </a:lnTo>
                                <a:lnTo>
                                  <a:pt x="5057" y="4433"/>
                                </a:lnTo>
                                <a:lnTo>
                                  <a:pt x="5205" y="4431"/>
                                </a:lnTo>
                                <a:lnTo>
                                  <a:pt x="5350" y="4429"/>
                                </a:lnTo>
                                <a:lnTo>
                                  <a:pt x="5636" y="4422"/>
                                </a:lnTo>
                                <a:lnTo>
                                  <a:pt x="5905" y="4414"/>
                                </a:lnTo>
                                <a:lnTo>
                                  <a:pt x="6153" y="4405"/>
                                </a:lnTo>
                                <a:lnTo>
                                  <a:pt x="6371" y="4398"/>
                                </a:lnTo>
                                <a:lnTo>
                                  <a:pt x="6554" y="4390"/>
                                </a:lnTo>
                                <a:lnTo>
                                  <a:pt x="6692" y="4383"/>
                                </a:lnTo>
                                <a:lnTo>
                                  <a:pt x="6782" y="4379"/>
                                </a:lnTo>
                                <a:lnTo>
                                  <a:pt x="6814" y="4377"/>
                                </a:lnTo>
                                <a:close/>
                                <a:moveTo>
                                  <a:pt x="3595" y="4106"/>
                                </a:moveTo>
                                <a:lnTo>
                                  <a:pt x="3571" y="4103"/>
                                </a:lnTo>
                                <a:lnTo>
                                  <a:pt x="3547" y="4101"/>
                                </a:lnTo>
                                <a:lnTo>
                                  <a:pt x="3525" y="4097"/>
                                </a:lnTo>
                                <a:lnTo>
                                  <a:pt x="3504" y="4094"/>
                                </a:lnTo>
                                <a:lnTo>
                                  <a:pt x="3484" y="4091"/>
                                </a:lnTo>
                                <a:lnTo>
                                  <a:pt x="3463" y="4087"/>
                                </a:lnTo>
                                <a:lnTo>
                                  <a:pt x="3444" y="4083"/>
                                </a:lnTo>
                                <a:lnTo>
                                  <a:pt x="3426" y="4079"/>
                                </a:lnTo>
                                <a:lnTo>
                                  <a:pt x="3425" y="4079"/>
                                </a:lnTo>
                                <a:lnTo>
                                  <a:pt x="3423" y="4078"/>
                                </a:lnTo>
                                <a:lnTo>
                                  <a:pt x="3397" y="4074"/>
                                </a:lnTo>
                                <a:lnTo>
                                  <a:pt x="3371" y="4069"/>
                                </a:lnTo>
                                <a:lnTo>
                                  <a:pt x="3344" y="4065"/>
                                </a:lnTo>
                                <a:lnTo>
                                  <a:pt x="3317" y="4061"/>
                                </a:lnTo>
                                <a:lnTo>
                                  <a:pt x="3260" y="4056"/>
                                </a:lnTo>
                                <a:lnTo>
                                  <a:pt x="3200" y="4051"/>
                                </a:lnTo>
                                <a:lnTo>
                                  <a:pt x="3139" y="4049"/>
                                </a:lnTo>
                                <a:lnTo>
                                  <a:pt x="3075" y="4048"/>
                                </a:lnTo>
                                <a:lnTo>
                                  <a:pt x="3009" y="4049"/>
                                </a:lnTo>
                                <a:lnTo>
                                  <a:pt x="2941" y="4050"/>
                                </a:lnTo>
                                <a:lnTo>
                                  <a:pt x="2871" y="4054"/>
                                </a:lnTo>
                                <a:lnTo>
                                  <a:pt x="2800" y="4057"/>
                                </a:lnTo>
                                <a:lnTo>
                                  <a:pt x="2727" y="4061"/>
                                </a:lnTo>
                                <a:lnTo>
                                  <a:pt x="2653" y="4067"/>
                                </a:lnTo>
                                <a:lnTo>
                                  <a:pt x="2578" y="4073"/>
                                </a:lnTo>
                                <a:lnTo>
                                  <a:pt x="2501" y="4079"/>
                                </a:lnTo>
                                <a:lnTo>
                                  <a:pt x="2424" y="4086"/>
                                </a:lnTo>
                                <a:lnTo>
                                  <a:pt x="2345" y="4094"/>
                                </a:lnTo>
                                <a:lnTo>
                                  <a:pt x="2229" y="4104"/>
                                </a:lnTo>
                                <a:lnTo>
                                  <a:pt x="2110" y="4114"/>
                                </a:lnTo>
                                <a:lnTo>
                                  <a:pt x="1993" y="4123"/>
                                </a:lnTo>
                                <a:lnTo>
                                  <a:pt x="1874" y="4132"/>
                                </a:lnTo>
                                <a:lnTo>
                                  <a:pt x="1757" y="4139"/>
                                </a:lnTo>
                                <a:lnTo>
                                  <a:pt x="1640" y="4143"/>
                                </a:lnTo>
                                <a:lnTo>
                                  <a:pt x="1582" y="4144"/>
                                </a:lnTo>
                                <a:lnTo>
                                  <a:pt x="1526" y="4146"/>
                                </a:lnTo>
                                <a:lnTo>
                                  <a:pt x="1469" y="4146"/>
                                </a:lnTo>
                                <a:lnTo>
                                  <a:pt x="1413" y="4144"/>
                                </a:lnTo>
                                <a:lnTo>
                                  <a:pt x="1358" y="4143"/>
                                </a:lnTo>
                                <a:lnTo>
                                  <a:pt x="1304" y="4140"/>
                                </a:lnTo>
                                <a:lnTo>
                                  <a:pt x="1252" y="4137"/>
                                </a:lnTo>
                                <a:lnTo>
                                  <a:pt x="1199" y="4132"/>
                                </a:lnTo>
                                <a:lnTo>
                                  <a:pt x="1148" y="4126"/>
                                </a:lnTo>
                                <a:lnTo>
                                  <a:pt x="1097" y="4120"/>
                                </a:lnTo>
                                <a:lnTo>
                                  <a:pt x="1049" y="4112"/>
                                </a:lnTo>
                                <a:lnTo>
                                  <a:pt x="1001" y="4103"/>
                                </a:lnTo>
                                <a:lnTo>
                                  <a:pt x="955" y="4093"/>
                                </a:lnTo>
                                <a:lnTo>
                                  <a:pt x="910" y="4082"/>
                                </a:lnTo>
                                <a:lnTo>
                                  <a:pt x="867" y="4068"/>
                                </a:lnTo>
                                <a:lnTo>
                                  <a:pt x="825" y="4054"/>
                                </a:lnTo>
                                <a:lnTo>
                                  <a:pt x="785" y="4038"/>
                                </a:lnTo>
                                <a:lnTo>
                                  <a:pt x="747" y="4021"/>
                                </a:lnTo>
                                <a:lnTo>
                                  <a:pt x="711" y="4002"/>
                                </a:lnTo>
                                <a:lnTo>
                                  <a:pt x="676" y="3981"/>
                                </a:lnTo>
                                <a:lnTo>
                                  <a:pt x="680" y="3977"/>
                                </a:lnTo>
                                <a:lnTo>
                                  <a:pt x="709" y="3948"/>
                                </a:lnTo>
                                <a:lnTo>
                                  <a:pt x="739" y="3920"/>
                                </a:lnTo>
                                <a:lnTo>
                                  <a:pt x="772" y="3893"/>
                                </a:lnTo>
                                <a:lnTo>
                                  <a:pt x="804" y="3868"/>
                                </a:lnTo>
                                <a:lnTo>
                                  <a:pt x="838" y="3844"/>
                                </a:lnTo>
                                <a:lnTo>
                                  <a:pt x="872" y="3822"/>
                                </a:lnTo>
                                <a:lnTo>
                                  <a:pt x="907" y="3800"/>
                                </a:lnTo>
                                <a:lnTo>
                                  <a:pt x="943" y="3780"/>
                                </a:lnTo>
                                <a:lnTo>
                                  <a:pt x="980" y="3761"/>
                                </a:lnTo>
                                <a:lnTo>
                                  <a:pt x="1017" y="3744"/>
                                </a:lnTo>
                                <a:lnTo>
                                  <a:pt x="1054" y="3728"/>
                                </a:lnTo>
                                <a:lnTo>
                                  <a:pt x="1092" y="3713"/>
                                </a:lnTo>
                                <a:lnTo>
                                  <a:pt x="1131" y="3698"/>
                                </a:lnTo>
                                <a:lnTo>
                                  <a:pt x="1169" y="3686"/>
                                </a:lnTo>
                                <a:lnTo>
                                  <a:pt x="1208" y="3674"/>
                                </a:lnTo>
                                <a:lnTo>
                                  <a:pt x="1247" y="3663"/>
                                </a:lnTo>
                                <a:lnTo>
                                  <a:pt x="1288" y="3654"/>
                                </a:lnTo>
                                <a:lnTo>
                                  <a:pt x="1327" y="3645"/>
                                </a:lnTo>
                                <a:lnTo>
                                  <a:pt x="1366" y="3636"/>
                                </a:lnTo>
                                <a:lnTo>
                                  <a:pt x="1405" y="3629"/>
                                </a:lnTo>
                                <a:lnTo>
                                  <a:pt x="1444" y="3622"/>
                                </a:lnTo>
                                <a:lnTo>
                                  <a:pt x="1483" y="3617"/>
                                </a:lnTo>
                                <a:lnTo>
                                  <a:pt x="1523" y="3612"/>
                                </a:lnTo>
                                <a:lnTo>
                                  <a:pt x="1562" y="3608"/>
                                </a:lnTo>
                                <a:lnTo>
                                  <a:pt x="1600" y="3604"/>
                                </a:lnTo>
                                <a:lnTo>
                                  <a:pt x="1638" y="3602"/>
                                </a:lnTo>
                                <a:lnTo>
                                  <a:pt x="1675" y="3600"/>
                                </a:lnTo>
                                <a:lnTo>
                                  <a:pt x="1712" y="3598"/>
                                </a:lnTo>
                                <a:lnTo>
                                  <a:pt x="1783" y="3596"/>
                                </a:lnTo>
                                <a:lnTo>
                                  <a:pt x="1853" y="3596"/>
                                </a:lnTo>
                                <a:lnTo>
                                  <a:pt x="1877" y="3596"/>
                                </a:lnTo>
                                <a:lnTo>
                                  <a:pt x="1902" y="3598"/>
                                </a:lnTo>
                                <a:lnTo>
                                  <a:pt x="1928" y="3599"/>
                                </a:lnTo>
                                <a:lnTo>
                                  <a:pt x="1952" y="3600"/>
                                </a:lnTo>
                                <a:lnTo>
                                  <a:pt x="1976" y="3601"/>
                                </a:lnTo>
                                <a:lnTo>
                                  <a:pt x="2001" y="3603"/>
                                </a:lnTo>
                                <a:lnTo>
                                  <a:pt x="2024" y="3604"/>
                                </a:lnTo>
                                <a:lnTo>
                                  <a:pt x="2048" y="3607"/>
                                </a:lnTo>
                                <a:lnTo>
                                  <a:pt x="2090" y="3611"/>
                                </a:lnTo>
                                <a:lnTo>
                                  <a:pt x="2128" y="3614"/>
                                </a:lnTo>
                                <a:lnTo>
                                  <a:pt x="2163" y="3619"/>
                                </a:lnTo>
                                <a:lnTo>
                                  <a:pt x="2193" y="3623"/>
                                </a:lnTo>
                                <a:lnTo>
                                  <a:pt x="2194" y="3623"/>
                                </a:lnTo>
                                <a:lnTo>
                                  <a:pt x="2234" y="3630"/>
                                </a:lnTo>
                                <a:lnTo>
                                  <a:pt x="2280" y="3641"/>
                                </a:lnTo>
                                <a:lnTo>
                                  <a:pt x="2333" y="3655"/>
                                </a:lnTo>
                                <a:lnTo>
                                  <a:pt x="2391" y="3673"/>
                                </a:lnTo>
                                <a:lnTo>
                                  <a:pt x="2454" y="3692"/>
                                </a:lnTo>
                                <a:lnTo>
                                  <a:pt x="2522" y="3714"/>
                                </a:lnTo>
                                <a:lnTo>
                                  <a:pt x="2594" y="3738"/>
                                </a:lnTo>
                                <a:lnTo>
                                  <a:pt x="2669" y="3763"/>
                                </a:lnTo>
                                <a:lnTo>
                                  <a:pt x="2746" y="3791"/>
                                </a:lnTo>
                                <a:lnTo>
                                  <a:pt x="2827" y="3819"/>
                                </a:lnTo>
                                <a:lnTo>
                                  <a:pt x="2908" y="3850"/>
                                </a:lnTo>
                                <a:lnTo>
                                  <a:pt x="2991" y="3880"/>
                                </a:lnTo>
                                <a:lnTo>
                                  <a:pt x="3074" y="3911"/>
                                </a:lnTo>
                                <a:lnTo>
                                  <a:pt x="3157" y="3942"/>
                                </a:lnTo>
                                <a:lnTo>
                                  <a:pt x="3238" y="3973"/>
                                </a:lnTo>
                                <a:lnTo>
                                  <a:pt x="3320" y="4003"/>
                                </a:lnTo>
                                <a:lnTo>
                                  <a:pt x="3356" y="4017"/>
                                </a:lnTo>
                                <a:lnTo>
                                  <a:pt x="3392" y="4030"/>
                                </a:lnTo>
                                <a:lnTo>
                                  <a:pt x="3426" y="4044"/>
                                </a:lnTo>
                                <a:lnTo>
                                  <a:pt x="3462" y="4057"/>
                                </a:lnTo>
                                <a:lnTo>
                                  <a:pt x="3496" y="4069"/>
                                </a:lnTo>
                                <a:lnTo>
                                  <a:pt x="3529" y="4082"/>
                                </a:lnTo>
                                <a:lnTo>
                                  <a:pt x="3563" y="4094"/>
                                </a:lnTo>
                                <a:lnTo>
                                  <a:pt x="3595" y="4106"/>
                                </a:lnTo>
                                <a:close/>
                                <a:moveTo>
                                  <a:pt x="6397" y="3920"/>
                                </a:moveTo>
                                <a:lnTo>
                                  <a:pt x="6339" y="3916"/>
                                </a:lnTo>
                                <a:lnTo>
                                  <a:pt x="6277" y="3911"/>
                                </a:lnTo>
                                <a:lnTo>
                                  <a:pt x="6212" y="3908"/>
                                </a:lnTo>
                                <a:lnTo>
                                  <a:pt x="6144" y="3905"/>
                                </a:lnTo>
                                <a:lnTo>
                                  <a:pt x="6074" y="3902"/>
                                </a:lnTo>
                                <a:lnTo>
                                  <a:pt x="6002" y="3901"/>
                                </a:lnTo>
                                <a:lnTo>
                                  <a:pt x="5929" y="3902"/>
                                </a:lnTo>
                                <a:lnTo>
                                  <a:pt x="5855" y="3905"/>
                                </a:lnTo>
                                <a:lnTo>
                                  <a:pt x="5781" y="3908"/>
                                </a:lnTo>
                                <a:lnTo>
                                  <a:pt x="5709" y="3915"/>
                                </a:lnTo>
                                <a:lnTo>
                                  <a:pt x="5672" y="3918"/>
                                </a:lnTo>
                                <a:lnTo>
                                  <a:pt x="5636" y="3923"/>
                                </a:lnTo>
                                <a:lnTo>
                                  <a:pt x="5601" y="3927"/>
                                </a:lnTo>
                                <a:lnTo>
                                  <a:pt x="5567" y="3933"/>
                                </a:lnTo>
                                <a:lnTo>
                                  <a:pt x="5532" y="3939"/>
                                </a:lnTo>
                                <a:lnTo>
                                  <a:pt x="5498" y="3946"/>
                                </a:lnTo>
                                <a:lnTo>
                                  <a:pt x="5465" y="3953"/>
                                </a:lnTo>
                                <a:lnTo>
                                  <a:pt x="5433" y="3962"/>
                                </a:lnTo>
                                <a:lnTo>
                                  <a:pt x="5401" y="3971"/>
                                </a:lnTo>
                                <a:lnTo>
                                  <a:pt x="5371" y="3980"/>
                                </a:lnTo>
                                <a:lnTo>
                                  <a:pt x="5342" y="3991"/>
                                </a:lnTo>
                                <a:lnTo>
                                  <a:pt x="5314" y="4002"/>
                                </a:lnTo>
                                <a:lnTo>
                                  <a:pt x="5312" y="4002"/>
                                </a:lnTo>
                                <a:lnTo>
                                  <a:pt x="5276" y="4016"/>
                                </a:lnTo>
                                <a:lnTo>
                                  <a:pt x="5236" y="4029"/>
                                </a:lnTo>
                                <a:lnTo>
                                  <a:pt x="5196" y="4039"/>
                                </a:lnTo>
                                <a:lnTo>
                                  <a:pt x="5154" y="4049"/>
                                </a:lnTo>
                                <a:lnTo>
                                  <a:pt x="5130" y="4054"/>
                                </a:lnTo>
                                <a:lnTo>
                                  <a:pt x="5106" y="4057"/>
                                </a:lnTo>
                                <a:lnTo>
                                  <a:pt x="5083" y="4060"/>
                                </a:lnTo>
                                <a:lnTo>
                                  <a:pt x="5059" y="4064"/>
                                </a:lnTo>
                                <a:lnTo>
                                  <a:pt x="5035" y="4067"/>
                                </a:lnTo>
                                <a:lnTo>
                                  <a:pt x="5011" y="4069"/>
                                </a:lnTo>
                                <a:lnTo>
                                  <a:pt x="4987" y="4070"/>
                                </a:lnTo>
                                <a:lnTo>
                                  <a:pt x="4962" y="4073"/>
                                </a:lnTo>
                                <a:lnTo>
                                  <a:pt x="4929" y="4074"/>
                                </a:lnTo>
                                <a:lnTo>
                                  <a:pt x="4894" y="4075"/>
                                </a:lnTo>
                                <a:lnTo>
                                  <a:pt x="4859" y="4075"/>
                                </a:lnTo>
                                <a:lnTo>
                                  <a:pt x="4824" y="4075"/>
                                </a:lnTo>
                                <a:lnTo>
                                  <a:pt x="4755" y="4073"/>
                                </a:lnTo>
                                <a:lnTo>
                                  <a:pt x="4683" y="4068"/>
                                </a:lnTo>
                                <a:lnTo>
                                  <a:pt x="4612" y="4063"/>
                                </a:lnTo>
                                <a:lnTo>
                                  <a:pt x="4541" y="4055"/>
                                </a:lnTo>
                                <a:lnTo>
                                  <a:pt x="4470" y="4045"/>
                                </a:lnTo>
                                <a:lnTo>
                                  <a:pt x="4398" y="4033"/>
                                </a:lnTo>
                                <a:lnTo>
                                  <a:pt x="4329" y="4020"/>
                                </a:lnTo>
                                <a:lnTo>
                                  <a:pt x="4259" y="4007"/>
                                </a:lnTo>
                                <a:lnTo>
                                  <a:pt x="4192" y="3991"/>
                                </a:lnTo>
                                <a:lnTo>
                                  <a:pt x="4126" y="3975"/>
                                </a:lnTo>
                                <a:lnTo>
                                  <a:pt x="4061" y="3957"/>
                                </a:lnTo>
                                <a:lnTo>
                                  <a:pt x="4000" y="3939"/>
                                </a:lnTo>
                                <a:lnTo>
                                  <a:pt x="3940" y="3920"/>
                                </a:lnTo>
                                <a:lnTo>
                                  <a:pt x="3883" y="3901"/>
                                </a:lnTo>
                                <a:lnTo>
                                  <a:pt x="3881" y="3901"/>
                                </a:lnTo>
                                <a:lnTo>
                                  <a:pt x="3834" y="3884"/>
                                </a:lnTo>
                                <a:lnTo>
                                  <a:pt x="3784" y="3867"/>
                                </a:lnTo>
                                <a:lnTo>
                                  <a:pt x="3730" y="3846"/>
                                </a:lnTo>
                                <a:lnTo>
                                  <a:pt x="3673" y="3825"/>
                                </a:lnTo>
                                <a:lnTo>
                                  <a:pt x="3613" y="3803"/>
                                </a:lnTo>
                                <a:lnTo>
                                  <a:pt x="3552" y="3780"/>
                                </a:lnTo>
                                <a:lnTo>
                                  <a:pt x="3488" y="3756"/>
                                </a:lnTo>
                                <a:lnTo>
                                  <a:pt x="3422" y="3731"/>
                                </a:lnTo>
                                <a:lnTo>
                                  <a:pt x="3338" y="3700"/>
                                </a:lnTo>
                                <a:lnTo>
                                  <a:pt x="3253" y="3668"/>
                                </a:lnTo>
                                <a:lnTo>
                                  <a:pt x="3168" y="3636"/>
                                </a:lnTo>
                                <a:lnTo>
                                  <a:pt x="3082" y="3604"/>
                                </a:lnTo>
                                <a:lnTo>
                                  <a:pt x="2996" y="3573"/>
                                </a:lnTo>
                                <a:lnTo>
                                  <a:pt x="2912" y="3542"/>
                                </a:lnTo>
                                <a:lnTo>
                                  <a:pt x="2828" y="3512"/>
                                </a:lnTo>
                                <a:lnTo>
                                  <a:pt x="2746" y="3483"/>
                                </a:lnTo>
                                <a:lnTo>
                                  <a:pt x="2668" y="3456"/>
                                </a:lnTo>
                                <a:lnTo>
                                  <a:pt x="2593" y="3432"/>
                                </a:lnTo>
                                <a:lnTo>
                                  <a:pt x="2520" y="3408"/>
                                </a:lnTo>
                                <a:lnTo>
                                  <a:pt x="2453" y="3388"/>
                                </a:lnTo>
                                <a:lnTo>
                                  <a:pt x="2390" y="3370"/>
                                </a:lnTo>
                                <a:lnTo>
                                  <a:pt x="2333" y="3356"/>
                                </a:lnTo>
                                <a:lnTo>
                                  <a:pt x="2281" y="3343"/>
                                </a:lnTo>
                                <a:lnTo>
                                  <a:pt x="2237" y="3335"/>
                                </a:lnTo>
                                <a:lnTo>
                                  <a:pt x="2234" y="3335"/>
                                </a:lnTo>
                                <a:lnTo>
                                  <a:pt x="2200" y="3330"/>
                                </a:lnTo>
                                <a:lnTo>
                                  <a:pt x="2161" y="3325"/>
                                </a:lnTo>
                                <a:lnTo>
                                  <a:pt x="2118" y="3321"/>
                                </a:lnTo>
                                <a:lnTo>
                                  <a:pt x="2072" y="3316"/>
                                </a:lnTo>
                                <a:lnTo>
                                  <a:pt x="2049" y="3314"/>
                                </a:lnTo>
                                <a:lnTo>
                                  <a:pt x="2025" y="3313"/>
                                </a:lnTo>
                                <a:lnTo>
                                  <a:pt x="1999" y="3312"/>
                                </a:lnTo>
                                <a:lnTo>
                                  <a:pt x="1974" y="3310"/>
                                </a:lnTo>
                                <a:lnTo>
                                  <a:pt x="1946" y="3308"/>
                                </a:lnTo>
                                <a:lnTo>
                                  <a:pt x="1917" y="3307"/>
                                </a:lnTo>
                                <a:lnTo>
                                  <a:pt x="1888" y="3306"/>
                                </a:lnTo>
                                <a:lnTo>
                                  <a:pt x="1856" y="3306"/>
                                </a:lnTo>
                                <a:lnTo>
                                  <a:pt x="1776" y="3306"/>
                                </a:lnTo>
                                <a:lnTo>
                                  <a:pt x="1693" y="3308"/>
                                </a:lnTo>
                                <a:lnTo>
                                  <a:pt x="1650" y="3311"/>
                                </a:lnTo>
                                <a:lnTo>
                                  <a:pt x="1607" y="3313"/>
                                </a:lnTo>
                                <a:lnTo>
                                  <a:pt x="1562" y="3316"/>
                                </a:lnTo>
                                <a:lnTo>
                                  <a:pt x="1518" y="3321"/>
                                </a:lnTo>
                                <a:lnTo>
                                  <a:pt x="1472" y="3326"/>
                                </a:lnTo>
                                <a:lnTo>
                                  <a:pt x="1427" y="3332"/>
                                </a:lnTo>
                                <a:lnTo>
                                  <a:pt x="1382" y="3339"/>
                                </a:lnTo>
                                <a:lnTo>
                                  <a:pt x="1336" y="3347"/>
                                </a:lnTo>
                                <a:lnTo>
                                  <a:pt x="1289" y="3356"/>
                                </a:lnTo>
                                <a:lnTo>
                                  <a:pt x="1243" y="3366"/>
                                </a:lnTo>
                                <a:lnTo>
                                  <a:pt x="1197" y="3377"/>
                                </a:lnTo>
                                <a:lnTo>
                                  <a:pt x="1150" y="3389"/>
                                </a:lnTo>
                                <a:lnTo>
                                  <a:pt x="1104" y="3403"/>
                                </a:lnTo>
                                <a:lnTo>
                                  <a:pt x="1058" y="3417"/>
                                </a:lnTo>
                                <a:lnTo>
                                  <a:pt x="1012" y="3433"/>
                                </a:lnTo>
                                <a:lnTo>
                                  <a:pt x="966" y="3451"/>
                                </a:lnTo>
                                <a:lnTo>
                                  <a:pt x="922" y="3469"/>
                                </a:lnTo>
                                <a:lnTo>
                                  <a:pt x="877" y="3489"/>
                                </a:lnTo>
                                <a:lnTo>
                                  <a:pt x="832" y="3510"/>
                                </a:lnTo>
                                <a:lnTo>
                                  <a:pt x="788" y="3534"/>
                                </a:lnTo>
                                <a:lnTo>
                                  <a:pt x="746" y="3558"/>
                                </a:lnTo>
                                <a:lnTo>
                                  <a:pt x="703" y="3584"/>
                                </a:lnTo>
                                <a:lnTo>
                                  <a:pt x="662" y="3612"/>
                                </a:lnTo>
                                <a:lnTo>
                                  <a:pt x="622" y="3641"/>
                                </a:lnTo>
                                <a:lnTo>
                                  <a:pt x="581" y="3673"/>
                                </a:lnTo>
                                <a:lnTo>
                                  <a:pt x="543" y="3706"/>
                                </a:lnTo>
                                <a:lnTo>
                                  <a:pt x="505" y="3741"/>
                                </a:lnTo>
                                <a:lnTo>
                                  <a:pt x="469" y="3777"/>
                                </a:lnTo>
                                <a:lnTo>
                                  <a:pt x="439" y="3807"/>
                                </a:lnTo>
                                <a:lnTo>
                                  <a:pt x="412" y="3833"/>
                                </a:lnTo>
                                <a:lnTo>
                                  <a:pt x="388" y="3854"/>
                                </a:lnTo>
                                <a:lnTo>
                                  <a:pt x="365" y="3871"/>
                                </a:lnTo>
                                <a:lnTo>
                                  <a:pt x="346" y="3883"/>
                                </a:lnTo>
                                <a:lnTo>
                                  <a:pt x="328" y="3893"/>
                                </a:lnTo>
                                <a:lnTo>
                                  <a:pt x="321" y="3897"/>
                                </a:lnTo>
                                <a:lnTo>
                                  <a:pt x="314" y="3899"/>
                                </a:lnTo>
                                <a:lnTo>
                                  <a:pt x="307" y="3900"/>
                                </a:lnTo>
                                <a:lnTo>
                                  <a:pt x="300" y="3901"/>
                                </a:lnTo>
                                <a:lnTo>
                                  <a:pt x="298" y="3893"/>
                                </a:lnTo>
                                <a:lnTo>
                                  <a:pt x="295" y="3886"/>
                                </a:lnTo>
                                <a:lnTo>
                                  <a:pt x="294" y="3875"/>
                                </a:lnTo>
                                <a:lnTo>
                                  <a:pt x="291" y="3865"/>
                                </a:lnTo>
                                <a:lnTo>
                                  <a:pt x="291" y="3855"/>
                                </a:lnTo>
                                <a:lnTo>
                                  <a:pt x="291" y="3844"/>
                                </a:lnTo>
                                <a:lnTo>
                                  <a:pt x="291" y="3832"/>
                                </a:lnTo>
                                <a:lnTo>
                                  <a:pt x="293" y="3819"/>
                                </a:lnTo>
                                <a:lnTo>
                                  <a:pt x="295" y="3804"/>
                                </a:lnTo>
                                <a:lnTo>
                                  <a:pt x="298" y="3787"/>
                                </a:lnTo>
                                <a:lnTo>
                                  <a:pt x="302" y="3771"/>
                                </a:lnTo>
                                <a:lnTo>
                                  <a:pt x="307" y="3756"/>
                                </a:lnTo>
                                <a:lnTo>
                                  <a:pt x="313" y="3739"/>
                                </a:lnTo>
                                <a:lnTo>
                                  <a:pt x="319" y="3723"/>
                                </a:lnTo>
                                <a:lnTo>
                                  <a:pt x="327" y="3707"/>
                                </a:lnTo>
                                <a:lnTo>
                                  <a:pt x="335" y="3692"/>
                                </a:lnTo>
                                <a:lnTo>
                                  <a:pt x="345" y="3676"/>
                                </a:lnTo>
                                <a:lnTo>
                                  <a:pt x="356" y="3661"/>
                                </a:lnTo>
                                <a:lnTo>
                                  <a:pt x="368" y="3647"/>
                                </a:lnTo>
                                <a:lnTo>
                                  <a:pt x="380" y="3632"/>
                                </a:lnTo>
                                <a:lnTo>
                                  <a:pt x="393" y="3619"/>
                                </a:lnTo>
                                <a:lnTo>
                                  <a:pt x="409" y="3605"/>
                                </a:lnTo>
                                <a:lnTo>
                                  <a:pt x="424" y="3593"/>
                                </a:lnTo>
                                <a:lnTo>
                                  <a:pt x="440" y="3581"/>
                                </a:lnTo>
                                <a:lnTo>
                                  <a:pt x="452" y="3582"/>
                                </a:lnTo>
                                <a:lnTo>
                                  <a:pt x="463" y="3582"/>
                                </a:lnTo>
                                <a:lnTo>
                                  <a:pt x="481" y="3580"/>
                                </a:lnTo>
                                <a:lnTo>
                                  <a:pt x="496" y="3576"/>
                                </a:lnTo>
                                <a:lnTo>
                                  <a:pt x="512" y="3571"/>
                                </a:lnTo>
                                <a:lnTo>
                                  <a:pt x="528" y="3563"/>
                                </a:lnTo>
                                <a:lnTo>
                                  <a:pt x="534" y="3558"/>
                                </a:lnTo>
                                <a:lnTo>
                                  <a:pt x="556" y="3548"/>
                                </a:lnTo>
                                <a:lnTo>
                                  <a:pt x="580" y="3537"/>
                                </a:lnTo>
                                <a:lnTo>
                                  <a:pt x="609" y="3525"/>
                                </a:lnTo>
                                <a:lnTo>
                                  <a:pt x="641" y="3511"/>
                                </a:lnTo>
                                <a:lnTo>
                                  <a:pt x="661" y="3503"/>
                                </a:lnTo>
                                <a:lnTo>
                                  <a:pt x="681" y="3497"/>
                                </a:lnTo>
                                <a:lnTo>
                                  <a:pt x="702" y="3489"/>
                                </a:lnTo>
                                <a:lnTo>
                                  <a:pt x="725" y="3481"/>
                                </a:lnTo>
                                <a:lnTo>
                                  <a:pt x="748" y="3472"/>
                                </a:lnTo>
                                <a:lnTo>
                                  <a:pt x="773" y="3464"/>
                                </a:lnTo>
                                <a:lnTo>
                                  <a:pt x="797" y="3456"/>
                                </a:lnTo>
                                <a:lnTo>
                                  <a:pt x="822" y="3449"/>
                                </a:lnTo>
                                <a:lnTo>
                                  <a:pt x="890" y="3428"/>
                                </a:lnTo>
                                <a:lnTo>
                                  <a:pt x="962" y="3408"/>
                                </a:lnTo>
                                <a:lnTo>
                                  <a:pt x="1037" y="3388"/>
                                </a:lnTo>
                                <a:lnTo>
                                  <a:pt x="1113" y="3369"/>
                                </a:lnTo>
                                <a:lnTo>
                                  <a:pt x="1191" y="3351"/>
                                </a:lnTo>
                                <a:lnTo>
                                  <a:pt x="1272" y="3334"/>
                                </a:lnTo>
                                <a:lnTo>
                                  <a:pt x="1351" y="3320"/>
                                </a:lnTo>
                                <a:lnTo>
                                  <a:pt x="1432" y="3306"/>
                                </a:lnTo>
                                <a:lnTo>
                                  <a:pt x="1511" y="3295"/>
                                </a:lnTo>
                                <a:lnTo>
                                  <a:pt x="1591" y="3285"/>
                                </a:lnTo>
                                <a:lnTo>
                                  <a:pt x="1629" y="3282"/>
                                </a:lnTo>
                                <a:lnTo>
                                  <a:pt x="1668" y="3278"/>
                                </a:lnTo>
                                <a:lnTo>
                                  <a:pt x="1705" y="3276"/>
                                </a:lnTo>
                                <a:lnTo>
                                  <a:pt x="1742" y="3274"/>
                                </a:lnTo>
                                <a:lnTo>
                                  <a:pt x="1779" y="3274"/>
                                </a:lnTo>
                                <a:lnTo>
                                  <a:pt x="1814" y="3273"/>
                                </a:lnTo>
                                <a:lnTo>
                                  <a:pt x="1848" y="3274"/>
                                </a:lnTo>
                                <a:lnTo>
                                  <a:pt x="1883" y="3275"/>
                                </a:lnTo>
                                <a:lnTo>
                                  <a:pt x="1915" y="3277"/>
                                </a:lnTo>
                                <a:lnTo>
                                  <a:pt x="1947" y="3280"/>
                                </a:lnTo>
                                <a:lnTo>
                                  <a:pt x="1977" y="3284"/>
                                </a:lnTo>
                                <a:lnTo>
                                  <a:pt x="2007" y="3288"/>
                                </a:lnTo>
                                <a:lnTo>
                                  <a:pt x="2015" y="3291"/>
                                </a:lnTo>
                                <a:lnTo>
                                  <a:pt x="2024" y="3291"/>
                                </a:lnTo>
                                <a:lnTo>
                                  <a:pt x="2033" y="3292"/>
                                </a:lnTo>
                                <a:lnTo>
                                  <a:pt x="2041" y="3291"/>
                                </a:lnTo>
                                <a:lnTo>
                                  <a:pt x="2041" y="3292"/>
                                </a:lnTo>
                                <a:lnTo>
                                  <a:pt x="2045" y="3291"/>
                                </a:lnTo>
                                <a:lnTo>
                                  <a:pt x="2046" y="3291"/>
                                </a:lnTo>
                                <a:lnTo>
                                  <a:pt x="2076" y="3289"/>
                                </a:lnTo>
                                <a:lnTo>
                                  <a:pt x="2106" y="3289"/>
                                </a:lnTo>
                                <a:lnTo>
                                  <a:pt x="2137" y="3291"/>
                                </a:lnTo>
                                <a:lnTo>
                                  <a:pt x="2170" y="3293"/>
                                </a:lnTo>
                                <a:lnTo>
                                  <a:pt x="2201" y="3296"/>
                                </a:lnTo>
                                <a:lnTo>
                                  <a:pt x="2234" y="3300"/>
                                </a:lnTo>
                                <a:lnTo>
                                  <a:pt x="2268" y="3304"/>
                                </a:lnTo>
                                <a:lnTo>
                                  <a:pt x="2302" y="3310"/>
                                </a:lnTo>
                                <a:lnTo>
                                  <a:pt x="2336" y="3316"/>
                                </a:lnTo>
                                <a:lnTo>
                                  <a:pt x="2371" y="3323"/>
                                </a:lnTo>
                                <a:lnTo>
                                  <a:pt x="2407" y="3331"/>
                                </a:lnTo>
                                <a:lnTo>
                                  <a:pt x="2443" y="3340"/>
                                </a:lnTo>
                                <a:lnTo>
                                  <a:pt x="2515" y="3359"/>
                                </a:lnTo>
                                <a:lnTo>
                                  <a:pt x="2590" y="3380"/>
                                </a:lnTo>
                                <a:lnTo>
                                  <a:pt x="2668" y="3404"/>
                                </a:lnTo>
                                <a:lnTo>
                                  <a:pt x="2745" y="3430"/>
                                </a:lnTo>
                                <a:lnTo>
                                  <a:pt x="2824" y="3456"/>
                                </a:lnTo>
                                <a:lnTo>
                                  <a:pt x="2904" y="3484"/>
                                </a:lnTo>
                                <a:lnTo>
                                  <a:pt x="2986" y="3515"/>
                                </a:lnTo>
                                <a:lnTo>
                                  <a:pt x="3067" y="3545"/>
                                </a:lnTo>
                                <a:lnTo>
                                  <a:pt x="3149" y="3576"/>
                                </a:lnTo>
                                <a:lnTo>
                                  <a:pt x="3232" y="3608"/>
                                </a:lnTo>
                                <a:lnTo>
                                  <a:pt x="3285" y="3629"/>
                                </a:lnTo>
                                <a:lnTo>
                                  <a:pt x="3339" y="3649"/>
                                </a:lnTo>
                                <a:lnTo>
                                  <a:pt x="3393" y="3669"/>
                                </a:lnTo>
                                <a:lnTo>
                                  <a:pt x="3447" y="3689"/>
                                </a:lnTo>
                                <a:lnTo>
                                  <a:pt x="3500" y="3710"/>
                                </a:lnTo>
                                <a:lnTo>
                                  <a:pt x="3554" y="3730"/>
                                </a:lnTo>
                                <a:lnTo>
                                  <a:pt x="3609" y="3749"/>
                                </a:lnTo>
                                <a:lnTo>
                                  <a:pt x="3663" y="3768"/>
                                </a:lnTo>
                                <a:lnTo>
                                  <a:pt x="3716" y="3787"/>
                                </a:lnTo>
                                <a:lnTo>
                                  <a:pt x="3770" y="3805"/>
                                </a:lnTo>
                                <a:lnTo>
                                  <a:pt x="3824" y="3823"/>
                                </a:lnTo>
                                <a:lnTo>
                                  <a:pt x="3878" y="3840"/>
                                </a:lnTo>
                                <a:lnTo>
                                  <a:pt x="3930" y="3856"/>
                                </a:lnTo>
                                <a:lnTo>
                                  <a:pt x="3984" y="3872"/>
                                </a:lnTo>
                                <a:lnTo>
                                  <a:pt x="4036" y="3887"/>
                                </a:lnTo>
                                <a:lnTo>
                                  <a:pt x="4089" y="3900"/>
                                </a:lnTo>
                                <a:lnTo>
                                  <a:pt x="4137" y="3915"/>
                                </a:lnTo>
                                <a:lnTo>
                                  <a:pt x="4185" y="3928"/>
                                </a:lnTo>
                                <a:lnTo>
                                  <a:pt x="4232" y="3939"/>
                                </a:lnTo>
                                <a:lnTo>
                                  <a:pt x="4279" y="3951"/>
                                </a:lnTo>
                                <a:lnTo>
                                  <a:pt x="4326" y="3960"/>
                                </a:lnTo>
                                <a:lnTo>
                                  <a:pt x="4372" y="3967"/>
                                </a:lnTo>
                                <a:lnTo>
                                  <a:pt x="4419" y="3975"/>
                                </a:lnTo>
                                <a:lnTo>
                                  <a:pt x="4464" y="3981"/>
                                </a:lnTo>
                                <a:lnTo>
                                  <a:pt x="4510" y="3986"/>
                                </a:lnTo>
                                <a:lnTo>
                                  <a:pt x="4555" y="3991"/>
                                </a:lnTo>
                                <a:lnTo>
                                  <a:pt x="4601" y="3994"/>
                                </a:lnTo>
                                <a:lnTo>
                                  <a:pt x="4644" y="3996"/>
                                </a:lnTo>
                                <a:lnTo>
                                  <a:pt x="4689" y="3998"/>
                                </a:lnTo>
                                <a:lnTo>
                                  <a:pt x="4733" y="3999"/>
                                </a:lnTo>
                                <a:lnTo>
                                  <a:pt x="4776" y="3999"/>
                                </a:lnTo>
                                <a:lnTo>
                                  <a:pt x="4820" y="3998"/>
                                </a:lnTo>
                                <a:lnTo>
                                  <a:pt x="4864" y="3996"/>
                                </a:lnTo>
                                <a:lnTo>
                                  <a:pt x="4906" y="3995"/>
                                </a:lnTo>
                                <a:lnTo>
                                  <a:pt x="4949" y="3992"/>
                                </a:lnTo>
                                <a:lnTo>
                                  <a:pt x="4991" y="3990"/>
                                </a:lnTo>
                                <a:lnTo>
                                  <a:pt x="5075" y="3982"/>
                                </a:lnTo>
                                <a:lnTo>
                                  <a:pt x="5158" y="3973"/>
                                </a:lnTo>
                                <a:lnTo>
                                  <a:pt x="5240" y="3963"/>
                                </a:lnTo>
                                <a:lnTo>
                                  <a:pt x="5320" y="3952"/>
                                </a:lnTo>
                                <a:lnTo>
                                  <a:pt x="5401" y="3940"/>
                                </a:lnTo>
                                <a:lnTo>
                                  <a:pt x="5480" y="3928"/>
                                </a:lnTo>
                                <a:lnTo>
                                  <a:pt x="5542" y="3919"/>
                                </a:lnTo>
                                <a:lnTo>
                                  <a:pt x="5603" y="3910"/>
                                </a:lnTo>
                                <a:lnTo>
                                  <a:pt x="5665" y="3901"/>
                                </a:lnTo>
                                <a:lnTo>
                                  <a:pt x="5725" y="3893"/>
                                </a:lnTo>
                                <a:lnTo>
                                  <a:pt x="5785" y="3887"/>
                                </a:lnTo>
                                <a:lnTo>
                                  <a:pt x="5844" y="3880"/>
                                </a:lnTo>
                                <a:lnTo>
                                  <a:pt x="5902" y="3875"/>
                                </a:lnTo>
                                <a:lnTo>
                                  <a:pt x="5960" y="3872"/>
                                </a:lnTo>
                                <a:lnTo>
                                  <a:pt x="6018" y="3871"/>
                                </a:lnTo>
                                <a:lnTo>
                                  <a:pt x="6074" y="3871"/>
                                </a:lnTo>
                                <a:lnTo>
                                  <a:pt x="6130" y="3873"/>
                                </a:lnTo>
                                <a:lnTo>
                                  <a:pt x="6184" y="3877"/>
                                </a:lnTo>
                                <a:lnTo>
                                  <a:pt x="6211" y="3880"/>
                                </a:lnTo>
                                <a:lnTo>
                                  <a:pt x="6238" y="3883"/>
                                </a:lnTo>
                                <a:lnTo>
                                  <a:pt x="6265" y="3888"/>
                                </a:lnTo>
                                <a:lnTo>
                                  <a:pt x="6292" y="3893"/>
                                </a:lnTo>
                                <a:lnTo>
                                  <a:pt x="6319" y="3899"/>
                                </a:lnTo>
                                <a:lnTo>
                                  <a:pt x="6344" y="3906"/>
                                </a:lnTo>
                                <a:lnTo>
                                  <a:pt x="6371" y="3912"/>
                                </a:lnTo>
                                <a:lnTo>
                                  <a:pt x="6397" y="3920"/>
                                </a:lnTo>
                                <a:close/>
                                <a:moveTo>
                                  <a:pt x="297" y="3901"/>
                                </a:moveTo>
                                <a:lnTo>
                                  <a:pt x="294" y="3901"/>
                                </a:lnTo>
                                <a:lnTo>
                                  <a:pt x="293" y="3900"/>
                                </a:lnTo>
                                <a:lnTo>
                                  <a:pt x="297" y="3901"/>
                                </a:lnTo>
                                <a:close/>
                                <a:moveTo>
                                  <a:pt x="6451" y="2283"/>
                                </a:moveTo>
                                <a:lnTo>
                                  <a:pt x="6466" y="2288"/>
                                </a:lnTo>
                                <a:lnTo>
                                  <a:pt x="6483" y="2290"/>
                                </a:lnTo>
                                <a:lnTo>
                                  <a:pt x="6499" y="2291"/>
                                </a:lnTo>
                                <a:lnTo>
                                  <a:pt x="6516" y="2290"/>
                                </a:lnTo>
                                <a:lnTo>
                                  <a:pt x="6498" y="2326"/>
                                </a:lnTo>
                                <a:lnTo>
                                  <a:pt x="6483" y="2362"/>
                                </a:lnTo>
                                <a:lnTo>
                                  <a:pt x="6471" y="2398"/>
                                </a:lnTo>
                                <a:lnTo>
                                  <a:pt x="6460" y="2432"/>
                                </a:lnTo>
                                <a:lnTo>
                                  <a:pt x="6452" y="2467"/>
                                </a:lnTo>
                                <a:lnTo>
                                  <a:pt x="6444" y="2502"/>
                                </a:lnTo>
                                <a:lnTo>
                                  <a:pt x="6440" y="2534"/>
                                </a:lnTo>
                                <a:lnTo>
                                  <a:pt x="6436" y="2567"/>
                                </a:lnTo>
                                <a:lnTo>
                                  <a:pt x="6418" y="2529"/>
                                </a:lnTo>
                                <a:lnTo>
                                  <a:pt x="6398" y="2491"/>
                                </a:lnTo>
                                <a:lnTo>
                                  <a:pt x="6376" y="2451"/>
                                </a:lnTo>
                                <a:lnTo>
                                  <a:pt x="6351" y="2412"/>
                                </a:lnTo>
                                <a:lnTo>
                                  <a:pt x="6325" y="2374"/>
                                </a:lnTo>
                                <a:lnTo>
                                  <a:pt x="6297" y="2335"/>
                                </a:lnTo>
                                <a:lnTo>
                                  <a:pt x="6283" y="2317"/>
                                </a:lnTo>
                                <a:lnTo>
                                  <a:pt x="6267" y="2298"/>
                                </a:lnTo>
                                <a:lnTo>
                                  <a:pt x="6252" y="2280"/>
                                </a:lnTo>
                                <a:lnTo>
                                  <a:pt x="6235" y="2261"/>
                                </a:lnTo>
                                <a:lnTo>
                                  <a:pt x="6257" y="2260"/>
                                </a:lnTo>
                                <a:lnTo>
                                  <a:pt x="6278" y="2259"/>
                                </a:lnTo>
                                <a:lnTo>
                                  <a:pt x="6300" y="2259"/>
                                </a:lnTo>
                                <a:lnTo>
                                  <a:pt x="6320" y="2260"/>
                                </a:lnTo>
                                <a:lnTo>
                                  <a:pt x="6356" y="2263"/>
                                </a:lnTo>
                                <a:lnTo>
                                  <a:pt x="6388" y="2268"/>
                                </a:lnTo>
                                <a:lnTo>
                                  <a:pt x="6414" y="2273"/>
                                </a:lnTo>
                                <a:lnTo>
                                  <a:pt x="6434" y="2279"/>
                                </a:lnTo>
                                <a:lnTo>
                                  <a:pt x="6446" y="2282"/>
                                </a:lnTo>
                                <a:lnTo>
                                  <a:pt x="6451" y="2283"/>
                                </a:lnTo>
                                <a:close/>
                                <a:moveTo>
                                  <a:pt x="6442" y="1984"/>
                                </a:moveTo>
                                <a:lnTo>
                                  <a:pt x="6419" y="1980"/>
                                </a:lnTo>
                                <a:lnTo>
                                  <a:pt x="6395" y="1976"/>
                                </a:lnTo>
                                <a:lnTo>
                                  <a:pt x="6369" y="1974"/>
                                </a:lnTo>
                                <a:lnTo>
                                  <a:pt x="6341" y="1972"/>
                                </a:lnTo>
                                <a:lnTo>
                                  <a:pt x="6312" y="1971"/>
                                </a:lnTo>
                                <a:lnTo>
                                  <a:pt x="6281" y="1969"/>
                                </a:lnTo>
                                <a:lnTo>
                                  <a:pt x="6249" y="1971"/>
                                </a:lnTo>
                                <a:lnTo>
                                  <a:pt x="6216" y="1973"/>
                                </a:lnTo>
                                <a:lnTo>
                                  <a:pt x="6182" y="1976"/>
                                </a:lnTo>
                                <a:lnTo>
                                  <a:pt x="6147" y="1981"/>
                                </a:lnTo>
                                <a:lnTo>
                                  <a:pt x="6112" y="1987"/>
                                </a:lnTo>
                                <a:lnTo>
                                  <a:pt x="6076" y="1996"/>
                                </a:lnTo>
                                <a:lnTo>
                                  <a:pt x="6039" y="2006"/>
                                </a:lnTo>
                                <a:lnTo>
                                  <a:pt x="6002" y="2020"/>
                                </a:lnTo>
                                <a:lnTo>
                                  <a:pt x="5965" y="2034"/>
                                </a:lnTo>
                                <a:lnTo>
                                  <a:pt x="5927" y="2052"/>
                                </a:lnTo>
                                <a:lnTo>
                                  <a:pt x="5896" y="2041"/>
                                </a:lnTo>
                                <a:lnTo>
                                  <a:pt x="5862" y="2031"/>
                                </a:lnTo>
                                <a:lnTo>
                                  <a:pt x="5828" y="2022"/>
                                </a:lnTo>
                                <a:lnTo>
                                  <a:pt x="5794" y="2015"/>
                                </a:lnTo>
                                <a:lnTo>
                                  <a:pt x="5757" y="2009"/>
                                </a:lnTo>
                                <a:lnTo>
                                  <a:pt x="5720" y="2004"/>
                                </a:lnTo>
                                <a:lnTo>
                                  <a:pt x="5682" y="2001"/>
                                </a:lnTo>
                                <a:lnTo>
                                  <a:pt x="5642" y="2000"/>
                                </a:lnTo>
                                <a:lnTo>
                                  <a:pt x="5601" y="2000"/>
                                </a:lnTo>
                                <a:lnTo>
                                  <a:pt x="5559" y="2001"/>
                                </a:lnTo>
                                <a:lnTo>
                                  <a:pt x="5516" y="2004"/>
                                </a:lnTo>
                                <a:lnTo>
                                  <a:pt x="5471" y="2010"/>
                                </a:lnTo>
                                <a:lnTo>
                                  <a:pt x="5427" y="2017"/>
                                </a:lnTo>
                                <a:lnTo>
                                  <a:pt x="5380" y="2026"/>
                                </a:lnTo>
                                <a:lnTo>
                                  <a:pt x="5331" y="2036"/>
                                </a:lnTo>
                                <a:lnTo>
                                  <a:pt x="5282" y="2049"/>
                                </a:lnTo>
                                <a:lnTo>
                                  <a:pt x="5258" y="1967"/>
                                </a:lnTo>
                                <a:lnTo>
                                  <a:pt x="5242" y="1892"/>
                                </a:lnTo>
                                <a:lnTo>
                                  <a:pt x="5237" y="1824"/>
                                </a:lnTo>
                                <a:lnTo>
                                  <a:pt x="5241" y="1761"/>
                                </a:lnTo>
                                <a:lnTo>
                                  <a:pt x="5254" y="1704"/>
                                </a:lnTo>
                                <a:lnTo>
                                  <a:pt x="5274" y="1652"/>
                                </a:lnTo>
                                <a:lnTo>
                                  <a:pt x="5303" y="1605"/>
                                </a:lnTo>
                                <a:lnTo>
                                  <a:pt x="5338" y="1564"/>
                                </a:lnTo>
                                <a:lnTo>
                                  <a:pt x="5380" y="1528"/>
                                </a:lnTo>
                                <a:lnTo>
                                  <a:pt x="5428" y="1496"/>
                                </a:lnTo>
                                <a:lnTo>
                                  <a:pt x="5480" y="1468"/>
                                </a:lnTo>
                                <a:lnTo>
                                  <a:pt x="5537" y="1444"/>
                                </a:lnTo>
                                <a:lnTo>
                                  <a:pt x="5598" y="1424"/>
                                </a:lnTo>
                                <a:lnTo>
                                  <a:pt x="5663" y="1407"/>
                                </a:lnTo>
                                <a:lnTo>
                                  <a:pt x="5731" y="1394"/>
                                </a:lnTo>
                                <a:lnTo>
                                  <a:pt x="5800" y="1383"/>
                                </a:lnTo>
                                <a:lnTo>
                                  <a:pt x="5872" y="1376"/>
                                </a:lnTo>
                                <a:lnTo>
                                  <a:pt x="5945" y="1371"/>
                                </a:lnTo>
                                <a:lnTo>
                                  <a:pt x="6019" y="1369"/>
                                </a:lnTo>
                                <a:lnTo>
                                  <a:pt x="6091" y="1368"/>
                                </a:lnTo>
                                <a:lnTo>
                                  <a:pt x="6164" y="1369"/>
                                </a:lnTo>
                                <a:lnTo>
                                  <a:pt x="6236" y="1372"/>
                                </a:lnTo>
                                <a:lnTo>
                                  <a:pt x="6306" y="1376"/>
                                </a:lnTo>
                                <a:lnTo>
                                  <a:pt x="6373" y="1381"/>
                                </a:lnTo>
                                <a:lnTo>
                                  <a:pt x="6438" y="1387"/>
                                </a:lnTo>
                                <a:lnTo>
                                  <a:pt x="6500" y="1394"/>
                                </a:lnTo>
                                <a:lnTo>
                                  <a:pt x="6557" y="1400"/>
                                </a:lnTo>
                                <a:lnTo>
                                  <a:pt x="6610" y="1408"/>
                                </a:lnTo>
                                <a:lnTo>
                                  <a:pt x="6699" y="1422"/>
                                </a:lnTo>
                                <a:lnTo>
                                  <a:pt x="6763" y="1432"/>
                                </a:lnTo>
                                <a:lnTo>
                                  <a:pt x="6766" y="1461"/>
                                </a:lnTo>
                                <a:lnTo>
                                  <a:pt x="6770" y="1490"/>
                                </a:lnTo>
                                <a:lnTo>
                                  <a:pt x="6773" y="1517"/>
                                </a:lnTo>
                                <a:lnTo>
                                  <a:pt x="6778" y="1544"/>
                                </a:lnTo>
                                <a:lnTo>
                                  <a:pt x="6748" y="1557"/>
                                </a:lnTo>
                                <a:lnTo>
                                  <a:pt x="6720" y="1569"/>
                                </a:lnTo>
                                <a:lnTo>
                                  <a:pt x="6694" y="1583"/>
                                </a:lnTo>
                                <a:lnTo>
                                  <a:pt x="6669" y="1597"/>
                                </a:lnTo>
                                <a:lnTo>
                                  <a:pt x="6644" y="1612"/>
                                </a:lnTo>
                                <a:lnTo>
                                  <a:pt x="6622" y="1627"/>
                                </a:lnTo>
                                <a:lnTo>
                                  <a:pt x="6601" y="1641"/>
                                </a:lnTo>
                                <a:lnTo>
                                  <a:pt x="6581" y="1657"/>
                                </a:lnTo>
                                <a:lnTo>
                                  <a:pt x="6563" y="1673"/>
                                </a:lnTo>
                                <a:lnTo>
                                  <a:pt x="6546" y="1688"/>
                                </a:lnTo>
                                <a:lnTo>
                                  <a:pt x="6530" y="1705"/>
                                </a:lnTo>
                                <a:lnTo>
                                  <a:pt x="6517" y="1722"/>
                                </a:lnTo>
                                <a:lnTo>
                                  <a:pt x="6504" y="1739"/>
                                </a:lnTo>
                                <a:lnTo>
                                  <a:pt x="6494" y="1755"/>
                                </a:lnTo>
                                <a:lnTo>
                                  <a:pt x="6485" y="1773"/>
                                </a:lnTo>
                                <a:lnTo>
                                  <a:pt x="6479" y="1791"/>
                                </a:lnTo>
                                <a:lnTo>
                                  <a:pt x="6470" y="1817"/>
                                </a:lnTo>
                                <a:lnTo>
                                  <a:pt x="6463" y="1843"/>
                                </a:lnTo>
                                <a:lnTo>
                                  <a:pt x="6456" y="1869"/>
                                </a:lnTo>
                                <a:lnTo>
                                  <a:pt x="6452" y="1892"/>
                                </a:lnTo>
                                <a:lnTo>
                                  <a:pt x="6447" y="1916"/>
                                </a:lnTo>
                                <a:lnTo>
                                  <a:pt x="6445" y="1939"/>
                                </a:lnTo>
                                <a:lnTo>
                                  <a:pt x="6443" y="1962"/>
                                </a:lnTo>
                                <a:lnTo>
                                  <a:pt x="6442" y="1984"/>
                                </a:lnTo>
                                <a:close/>
                                <a:moveTo>
                                  <a:pt x="6256" y="2945"/>
                                </a:moveTo>
                                <a:lnTo>
                                  <a:pt x="6259" y="2960"/>
                                </a:lnTo>
                                <a:lnTo>
                                  <a:pt x="6264" y="2973"/>
                                </a:lnTo>
                                <a:lnTo>
                                  <a:pt x="6269" y="2987"/>
                                </a:lnTo>
                                <a:lnTo>
                                  <a:pt x="6277" y="2999"/>
                                </a:lnTo>
                                <a:lnTo>
                                  <a:pt x="6285" y="3010"/>
                                </a:lnTo>
                                <a:lnTo>
                                  <a:pt x="6294" y="3022"/>
                                </a:lnTo>
                                <a:lnTo>
                                  <a:pt x="6305" y="3031"/>
                                </a:lnTo>
                                <a:lnTo>
                                  <a:pt x="6315" y="3040"/>
                                </a:lnTo>
                                <a:lnTo>
                                  <a:pt x="6328" y="3046"/>
                                </a:lnTo>
                                <a:lnTo>
                                  <a:pt x="6340" y="3053"/>
                                </a:lnTo>
                                <a:lnTo>
                                  <a:pt x="6353" y="3059"/>
                                </a:lnTo>
                                <a:lnTo>
                                  <a:pt x="6367" y="3062"/>
                                </a:lnTo>
                                <a:lnTo>
                                  <a:pt x="6380" y="3064"/>
                                </a:lnTo>
                                <a:lnTo>
                                  <a:pt x="6395" y="3065"/>
                                </a:lnTo>
                                <a:lnTo>
                                  <a:pt x="6409" y="3065"/>
                                </a:lnTo>
                                <a:lnTo>
                                  <a:pt x="6424" y="3063"/>
                                </a:lnTo>
                                <a:lnTo>
                                  <a:pt x="6436" y="3061"/>
                                </a:lnTo>
                                <a:lnTo>
                                  <a:pt x="6446" y="3058"/>
                                </a:lnTo>
                                <a:lnTo>
                                  <a:pt x="6457" y="3054"/>
                                </a:lnTo>
                                <a:lnTo>
                                  <a:pt x="6468" y="3049"/>
                                </a:lnTo>
                                <a:lnTo>
                                  <a:pt x="6476" y="3043"/>
                                </a:lnTo>
                                <a:lnTo>
                                  <a:pt x="6485" y="3037"/>
                                </a:lnTo>
                                <a:lnTo>
                                  <a:pt x="6494" y="3031"/>
                                </a:lnTo>
                                <a:lnTo>
                                  <a:pt x="6502" y="3023"/>
                                </a:lnTo>
                                <a:lnTo>
                                  <a:pt x="6510" y="3015"/>
                                </a:lnTo>
                                <a:lnTo>
                                  <a:pt x="6517" y="3006"/>
                                </a:lnTo>
                                <a:lnTo>
                                  <a:pt x="6522" y="2997"/>
                                </a:lnTo>
                                <a:lnTo>
                                  <a:pt x="6528" y="2988"/>
                                </a:lnTo>
                                <a:lnTo>
                                  <a:pt x="6532" y="2978"/>
                                </a:lnTo>
                                <a:lnTo>
                                  <a:pt x="6537" y="2968"/>
                                </a:lnTo>
                                <a:lnTo>
                                  <a:pt x="6540" y="2957"/>
                                </a:lnTo>
                                <a:lnTo>
                                  <a:pt x="6543" y="2947"/>
                                </a:lnTo>
                                <a:lnTo>
                                  <a:pt x="6555" y="2961"/>
                                </a:lnTo>
                                <a:lnTo>
                                  <a:pt x="6568" y="2976"/>
                                </a:lnTo>
                                <a:lnTo>
                                  <a:pt x="6582" y="2989"/>
                                </a:lnTo>
                                <a:lnTo>
                                  <a:pt x="6596" y="3001"/>
                                </a:lnTo>
                                <a:lnTo>
                                  <a:pt x="6611" y="3014"/>
                                </a:lnTo>
                                <a:lnTo>
                                  <a:pt x="6625" y="3024"/>
                                </a:lnTo>
                                <a:lnTo>
                                  <a:pt x="6641" y="3034"/>
                                </a:lnTo>
                                <a:lnTo>
                                  <a:pt x="6657" y="3043"/>
                                </a:lnTo>
                                <a:lnTo>
                                  <a:pt x="6640" y="3091"/>
                                </a:lnTo>
                                <a:lnTo>
                                  <a:pt x="6626" y="3138"/>
                                </a:lnTo>
                                <a:lnTo>
                                  <a:pt x="6614" y="3183"/>
                                </a:lnTo>
                                <a:lnTo>
                                  <a:pt x="6604" y="3226"/>
                                </a:lnTo>
                                <a:lnTo>
                                  <a:pt x="6596" y="3266"/>
                                </a:lnTo>
                                <a:lnTo>
                                  <a:pt x="6590" y="3305"/>
                                </a:lnTo>
                                <a:lnTo>
                                  <a:pt x="6585" y="3342"/>
                                </a:lnTo>
                                <a:lnTo>
                                  <a:pt x="6582" y="3377"/>
                                </a:lnTo>
                                <a:lnTo>
                                  <a:pt x="6579" y="3410"/>
                                </a:lnTo>
                                <a:lnTo>
                                  <a:pt x="6579" y="3442"/>
                                </a:lnTo>
                                <a:lnTo>
                                  <a:pt x="6581" y="3472"/>
                                </a:lnTo>
                                <a:lnTo>
                                  <a:pt x="6583" y="3500"/>
                                </a:lnTo>
                                <a:lnTo>
                                  <a:pt x="6586" y="3527"/>
                                </a:lnTo>
                                <a:lnTo>
                                  <a:pt x="6591" y="3553"/>
                                </a:lnTo>
                                <a:lnTo>
                                  <a:pt x="6596" y="3576"/>
                                </a:lnTo>
                                <a:lnTo>
                                  <a:pt x="6603" y="3599"/>
                                </a:lnTo>
                                <a:lnTo>
                                  <a:pt x="6591" y="3616"/>
                                </a:lnTo>
                                <a:lnTo>
                                  <a:pt x="6579" y="3633"/>
                                </a:lnTo>
                                <a:lnTo>
                                  <a:pt x="6569" y="3651"/>
                                </a:lnTo>
                                <a:lnTo>
                                  <a:pt x="6559" y="3669"/>
                                </a:lnTo>
                                <a:lnTo>
                                  <a:pt x="6526" y="3657"/>
                                </a:lnTo>
                                <a:lnTo>
                                  <a:pt x="6491" y="3645"/>
                                </a:lnTo>
                                <a:lnTo>
                                  <a:pt x="6457" y="3635"/>
                                </a:lnTo>
                                <a:lnTo>
                                  <a:pt x="6424" y="3624"/>
                                </a:lnTo>
                                <a:lnTo>
                                  <a:pt x="6390" y="3616"/>
                                </a:lnTo>
                                <a:lnTo>
                                  <a:pt x="6356" y="3609"/>
                                </a:lnTo>
                                <a:lnTo>
                                  <a:pt x="6322" y="3602"/>
                                </a:lnTo>
                                <a:lnTo>
                                  <a:pt x="6287" y="3595"/>
                                </a:lnTo>
                                <a:lnTo>
                                  <a:pt x="6254" y="3591"/>
                                </a:lnTo>
                                <a:lnTo>
                                  <a:pt x="6219" y="3586"/>
                                </a:lnTo>
                                <a:lnTo>
                                  <a:pt x="6184" y="3584"/>
                                </a:lnTo>
                                <a:lnTo>
                                  <a:pt x="6151" y="3581"/>
                                </a:lnTo>
                                <a:lnTo>
                                  <a:pt x="6116" y="3580"/>
                                </a:lnTo>
                                <a:lnTo>
                                  <a:pt x="6081" y="3579"/>
                                </a:lnTo>
                                <a:lnTo>
                                  <a:pt x="6047" y="3579"/>
                                </a:lnTo>
                                <a:lnTo>
                                  <a:pt x="6012" y="3579"/>
                                </a:lnTo>
                                <a:lnTo>
                                  <a:pt x="5941" y="3581"/>
                                </a:lnTo>
                                <a:lnTo>
                                  <a:pt x="5871" y="3585"/>
                                </a:lnTo>
                                <a:lnTo>
                                  <a:pt x="5800" y="3592"/>
                                </a:lnTo>
                                <a:lnTo>
                                  <a:pt x="5729" y="3600"/>
                                </a:lnTo>
                                <a:lnTo>
                                  <a:pt x="5657" y="3609"/>
                                </a:lnTo>
                                <a:lnTo>
                                  <a:pt x="5584" y="3619"/>
                                </a:lnTo>
                                <a:lnTo>
                                  <a:pt x="5511" y="3629"/>
                                </a:lnTo>
                                <a:lnTo>
                                  <a:pt x="5437" y="3640"/>
                                </a:lnTo>
                                <a:lnTo>
                                  <a:pt x="5364" y="3651"/>
                                </a:lnTo>
                                <a:lnTo>
                                  <a:pt x="5290" y="3663"/>
                                </a:lnTo>
                                <a:lnTo>
                                  <a:pt x="5215" y="3673"/>
                                </a:lnTo>
                                <a:lnTo>
                                  <a:pt x="5139" y="3682"/>
                                </a:lnTo>
                                <a:lnTo>
                                  <a:pt x="5063" y="3691"/>
                                </a:lnTo>
                                <a:lnTo>
                                  <a:pt x="4986" y="3697"/>
                                </a:lnTo>
                                <a:lnTo>
                                  <a:pt x="4908" y="3703"/>
                                </a:lnTo>
                                <a:lnTo>
                                  <a:pt x="4830" y="3706"/>
                                </a:lnTo>
                                <a:lnTo>
                                  <a:pt x="4790" y="3706"/>
                                </a:lnTo>
                                <a:lnTo>
                                  <a:pt x="4751" y="3707"/>
                                </a:lnTo>
                                <a:lnTo>
                                  <a:pt x="4710" y="3706"/>
                                </a:lnTo>
                                <a:lnTo>
                                  <a:pt x="4671" y="3705"/>
                                </a:lnTo>
                                <a:lnTo>
                                  <a:pt x="4631" y="3703"/>
                                </a:lnTo>
                                <a:lnTo>
                                  <a:pt x="4591" y="3701"/>
                                </a:lnTo>
                                <a:lnTo>
                                  <a:pt x="4549" y="3697"/>
                                </a:lnTo>
                                <a:lnTo>
                                  <a:pt x="4509" y="3693"/>
                                </a:lnTo>
                                <a:lnTo>
                                  <a:pt x="4467" y="3687"/>
                                </a:lnTo>
                                <a:lnTo>
                                  <a:pt x="4427" y="3682"/>
                                </a:lnTo>
                                <a:lnTo>
                                  <a:pt x="4386" y="3674"/>
                                </a:lnTo>
                                <a:lnTo>
                                  <a:pt x="4344" y="3666"/>
                                </a:lnTo>
                                <a:lnTo>
                                  <a:pt x="4302" y="3657"/>
                                </a:lnTo>
                                <a:lnTo>
                                  <a:pt x="4260" y="3647"/>
                                </a:lnTo>
                                <a:lnTo>
                                  <a:pt x="4219" y="3636"/>
                                </a:lnTo>
                                <a:lnTo>
                                  <a:pt x="4176" y="3622"/>
                                </a:lnTo>
                                <a:lnTo>
                                  <a:pt x="4169" y="3620"/>
                                </a:lnTo>
                                <a:lnTo>
                                  <a:pt x="4161" y="3618"/>
                                </a:lnTo>
                                <a:lnTo>
                                  <a:pt x="4110" y="3605"/>
                                </a:lnTo>
                                <a:lnTo>
                                  <a:pt x="4060" y="3591"/>
                                </a:lnTo>
                                <a:lnTo>
                                  <a:pt x="4010" y="3576"/>
                                </a:lnTo>
                                <a:lnTo>
                                  <a:pt x="3959" y="3561"/>
                                </a:lnTo>
                                <a:lnTo>
                                  <a:pt x="3908" y="3544"/>
                                </a:lnTo>
                                <a:lnTo>
                                  <a:pt x="3856" y="3527"/>
                                </a:lnTo>
                                <a:lnTo>
                                  <a:pt x="3805" y="3510"/>
                                </a:lnTo>
                                <a:lnTo>
                                  <a:pt x="3752" y="3491"/>
                                </a:lnTo>
                                <a:lnTo>
                                  <a:pt x="3701" y="3473"/>
                                </a:lnTo>
                                <a:lnTo>
                                  <a:pt x="3648" y="3454"/>
                                </a:lnTo>
                                <a:lnTo>
                                  <a:pt x="3597" y="3435"/>
                                </a:lnTo>
                                <a:lnTo>
                                  <a:pt x="3544" y="3416"/>
                                </a:lnTo>
                                <a:lnTo>
                                  <a:pt x="3491" y="3396"/>
                                </a:lnTo>
                                <a:lnTo>
                                  <a:pt x="3440" y="3376"/>
                                </a:lnTo>
                                <a:lnTo>
                                  <a:pt x="3387" y="3356"/>
                                </a:lnTo>
                                <a:lnTo>
                                  <a:pt x="3336" y="3337"/>
                                </a:lnTo>
                                <a:lnTo>
                                  <a:pt x="3247" y="3303"/>
                                </a:lnTo>
                                <a:lnTo>
                                  <a:pt x="3161" y="3269"/>
                                </a:lnTo>
                                <a:lnTo>
                                  <a:pt x="3075" y="3238"/>
                                </a:lnTo>
                                <a:lnTo>
                                  <a:pt x="2989" y="3207"/>
                                </a:lnTo>
                                <a:lnTo>
                                  <a:pt x="2904" y="3176"/>
                                </a:lnTo>
                                <a:lnTo>
                                  <a:pt x="2820" y="3147"/>
                                </a:lnTo>
                                <a:lnTo>
                                  <a:pt x="2736" y="3120"/>
                                </a:lnTo>
                                <a:lnTo>
                                  <a:pt x="2654" y="3096"/>
                                </a:lnTo>
                                <a:lnTo>
                                  <a:pt x="2572" y="3072"/>
                                </a:lnTo>
                                <a:lnTo>
                                  <a:pt x="2492" y="3052"/>
                                </a:lnTo>
                                <a:lnTo>
                                  <a:pt x="2453" y="3043"/>
                                </a:lnTo>
                                <a:lnTo>
                                  <a:pt x="2414" y="3035"/>
                                </a:lnTo>
                                <a:lnTo>
                                  <a:pt x="2374" y="3027"/>
                                </a:lnTo>
                                <a:lnTo>
                                  <a:pt x="2336" y="3021"/>
                                </a:lnTo>
                                <a:lnTo>
                                  <a:pt x="2298" y="3015"/>
                                </a:lnTo>
                                <a:lnTo>
                                  <a:pt x="2260" y="3010"/>
                                </a:lnTo>
                                <a:lnTo>
                                  <a:pt x="2222" y="3006"/>
                                </a:lnTo>
                                <a:lnTo>
                                  <a:pt x="2185" y="3003"/>
                                </a:lnTo>
                                <a:lnTo>
                                  <a:pt x="2149" y="3000"/>
                                </a:lnTo>
                                <a:lnTo>
                                  <a:pt x="2112" y="2999"/>
                                </a:lnTo>
                                <a:lnTo>
                                  <a:pt x="2077" y="2999"/>
                                </a:lnTo>
                                <a:lnTo>
                                  <a:pt x="2042" y="3000"/>
                                </a:lnTo>
                                <a:lnTo>
                                  <a:pt x="2007" y="2995"/>
                                </a:lnTo>
                                <a:lnTo>
                                  <a:pt x="1973" y="2991"/>
                                </a:lnTo>
                                <a:lnTo>
                                  <a:pt x="1936" y="2988"/>
                                </a:lnTo>
                                <a:lnTo>
                                  <a:pt x="1899" y="2986"/>
                                </a:lnTo>
                                <a:lnTo>
                                  <a:pt x="1860" y="2984"/>
                                </a:lnTo>
                                <a:lnTo>
                                  <a:pt x="1820" y="2984"/>
                                </a:lnTo>
                                <a:lnTo>
                                  <a:pt x="1780" y="2984"/>
                                </a:lnTo>
                                <a:lnTo>
                                  <a:pt x="1740" y="2985"/>
                                </a:lnTo>
                                <a:lnTo>
                                  <a:pt x="1698" y="2987"/>
                                </a:lnTo>
                                <a:lnTo>
                                  <a:pt x="1656" y="2989"/>
                                </a:lnTo>
                                <a:lnTo>
                                  <a:pt x="1613" y="2993"/>
                                </a:lnTo>
                                <a:lnTo>
                                  <a:pt x="1571" y="2997"/>
                                </a:lnTo>
                                <a:lnTo>
                                  <a:pt x="1483" y="3007"/>
                                </a:lnTo>
                                <a:lnTo>
                                  <a:pt x="1396" y="3018"/>
                                </a:lnTo>
                                <a:lnTo>
                                  <a:pt x="1308" y="3033"/>
                                </a:lnTo>
                                <a:lnTo>
                                  <a:pt x="1220" y="3050"/>
                                </a:lnTo>
                                <a:lnTo>
                                  <a:pt x="1134" y="3066"/>
                                </a:lnTo>
                                <a:lnTo>
                                  <a:pt x="1049" y="3086"/>
                                </a:lnTo>
                                <a:lnTo>
                                  <a:pt x="966" y="3107"/>
                                </a:lnTo>
                                <a:lnTo>
                                  <a:pt x="886" y="3127"/>
                                </a:lnTo>
                                <a:lnTo>
                                  <a:pt x="809" y="3149"/>
                                </a:lnTo>
                                <a:lnTo>
                                  <a:pt x="736" y="3171"/>
                                </a:lnTo>
                                <a:lnTo>
                                  <a:pt x="712" y="3179"/>
                                </a:lnTo>
                                <a:lnTo>
                                  <a:pt x="689" y="3186"/>
                                </a:lnTo>
                                <a:lnTo>
                                  <a:pt x="665" y="3194"/>
                                </a:lnTo>
                                <a:lnTo>
                                  <a:pt x="643" y="3201"/>
                                </a:lnTo>
                                <a:lnTo>
                                  <a:pt x="648" y="3190"/>
                                </a:lnTo>
                                <a:lnTo>
                                  <a:pt x="656" y="3180"/>
                                </a:lnTo>
                                <a:lnTo>
                                  <a:pt x="663" y="3168"/>
                                </a:lnTo>
                                <a:lnTo>
                                  <a:pt x="671" y="3158"/>
                                </a:lnTo>
                                <a:lnTo>
                                  <a:pt x="687" y="3140"/>
                                </a:lnTo>
                                <a:lnTo>
                                  <a:pt x="704" y="3124"/>
                                </a:lnTo>
                                <a:lnTo>
                                  <a:pt x="722" y="3108"/>
                                </a:lnTo>
                                <a:lnTo>
                                  <a:pt x="743" y="3094"/>
                                </a:lnTo>
                                <a:lnTo>
                                  <a:pt x="763" y="3082"/>
                                </a:lnTo>
                                <a:lnTo>
                                  <a:pt x="784" y="3071"/>
                                </a:lnTo>
                                <a:lnTo>
                                  <a:pt x="806" y="3061"/>
                                </a:lnTo>
                                <a:lnTo>
                                  <a:pt x="829" y="3052"/>
                                </a:lnTo>
                                <a:lnTo>
                                  <a:pt x="851" y="3043"/>
                                </a:lnTo>
                                <a:lnTo>
                                  <a:pt x="875" y="3035"/>
                                </a:lnTo>
                                <a:lnTo>
                                  <a:pt x="922" y="3022"/>
                                </a:lnTo>
                                <a:lnTo>
                                  <a:pt x="969" y="3009"/>
                                </a:lnTo>
                                <a:lnTo>
                                  <a:pt x="1020" y="2995"/>
                                </a:lnTo>
                                <a:lnTo>
                                  <a:pt x="1070" y="2981"/>
                                </a:lnTo>
                                <a:lnTo>
                                  <a:pt x="1095" y="2973"/>
                                </a:lnTo>
                                <a:lnTo>
                                  <a:pt x="1120" y="2965"/>
                                </a:lnTo>
                                <a:lnTo>
                                  <a:pt x="1143" y="2956"/>
                                </a:lnTo>
                                <a:lnTo>
                                  <a:pt x="1167" y="2947"/>
                                </a:lnTo>
                                <a:lnTo>
                                  <a:pt x="1189" y="2936"/>
                                </a:lnTo>
                                <a:lnTo>
                                  <a:pt x="1211" y="2925"/>
                                </a:lnTo>
                                <a:lnTo>
                                  <a:pt x="1233" y="2913"/>
                                </a:lnTo>
                                <a:lnTo>
                                  <a:pt x="1254" y="2898"/>
                                </a:lnTo>
                                <a:lnTo>
                                  <a:pt x="1274" y="2884"/>
                                </a:lnTo>
                                <a:lnTo>
                                  <a:pt x="1293" y="2868"/>
                                </a:lnTo>
                                <a:lnTo>
                                  <a:pt x="1311" y="2850"/>
                                </a:lnTo>
                                <a:lnTo>
                                  <a:pt x="1329" y="2831"/>
                                </a:lnTo>
                                <a:lnTo>
                                  <a:pt x="1354" y="2800"/>
                                </a:lnTo>
                                <a:lnTo>
                                  <a:pt x="1379" y="2766"/>
                                </a:lnTo>
                                <a:lnTo>
                                  <a:pt x="1405" y="2729"/>
                                </a:lnTo>
                                <a:lnTo>
                                  <a:pt x="1432" y="2691"/>
                                </a:lnTo>
                                <a:lnTo>
                                  <a:pt x="1463" y="2645"/>
                                </a:lnTo>
                                <a:lnTo>
                                  <a:pt x="1498" y="2597"/>
                                </a:lnTo>
                                <a:lnTo>
                                  <a:pt x="1536" y="2547"/>
                                </a:lnTo>
                                <a:lnTo>
                                  <a:pt x="1579" y="2493"/>
                                </a:lnTo>
                                <a:lnTo>
                                  <a:pt x="1602" y="2466"/>
                                </a:lnTo>
                                <a:lnTo>
                                  <a:pt x="1627" y="2438"/>
                                </a:lnTo>
                                <a:lnTo>
                                  <a:pt x="1654" y="2409"/>
                                </a:lnTo>
                                <a:lnTo>
                                  <a:pt x="1682" y="2381"/>
                                </a:lnTo>
                                <a:lnTo>
                                  <a:pt x="1712" y="2352"/>
                                </a:lnTo>
                                <a:lnTo>
                                  <a:pt x="1743" y="2321"/>
                                </a:lnTo>
                                <a:lnTo>
                                  <a:pt x="1777" y="2292"/>
                                </a:lnTo>
                                <a:lnTo>
                                  <a:pt x="1813" y="2262"/>
                                </a:lnTo>
                                <a:lnTo>
                                  <a:pt x="1849" y="2232"/>
                                </a:lnTo>
                                <a:lnTo>
                                  <a:pt x="1890" y="2201"/>
                                </a:lnTo>
                                <a:lnTo>
                                  <a:pt x="1931" y="2170"/>
                                </a:lnTo>
                                <a:lnTo>
                                  <a:pt x="1976" y="2140"/>
                                </a:lnTo>
                                <a:lnTo>
                                  <a:pt x="2023" y="2110"/>
                                </a:lnTo>
                                <a:lnTo>
                                  <a:pt x="2073" y="2078"/>
                                </a:lnTo>
                                <a:lnTo>
                                  <a:pt x="2126" y="2048"/>
                                </a:lnTo>
                                <a:lnTo>
                                  <a:pt x="2181" y="2017"/>
                                </a:lnTo>
                                <a:lnTo>
                                  <a:pt x="2239" y="1986"/>
                                </a:lnTo>
                                <a:lnTo>
                                  <a:pt x="2299" y="1956"/>
                                </a:lnTo>
                                <a:lnTo>
                                  <a:pt x="2364" y="1926"/>
                                </a:lnTo>
                                <a:lnTo>
                                  <a:pt x="2431" y="1896"/>
                                </a:lnTo>
                                <a:lnTo>
                                  <a:pt x="2502" y="1865"/>
                                </a:lnTo>
                                <a:lnTo>
                                  <a:pt x="2576" y="1836"/>
                                </a:lnTo>
                                <a:lnTo>
                                  <a:pt x="2653" y="1806"/>
                                </a:lnTo>
                                <a:lnTo>
                                  <a:pt x="2735" y="1778"/>
                                </a:lnTo>
                                <a:lnTo>
                                  <a:pt x="2811" y="1753"/>
                                </a:lnTo>
                                <a:lnTo>
                                  <a:pt x="2886" y="1732"/>
                                </a:lnTo>
                                <a:lnTo>
                                  <a:pt x="2960" y="1715"/>
                                </a:lnTo>
                                <a:lnTo>
                                  <a:pt x="3034" y="1702"/>
                                </a:lnTo>
                                <a:lnTo>
                                  <a:pt x="3108" y="1692"/>
                                </a:lnTo>
                                <a:lnTo>
                                  <a:pt x="3179" y="1685"/>
                                </a:lnTo>
                                <a:lnTo>
                                  <a:pt x="3251" y="1680"/>
                                </a:lnTo>
                                <a:lnTo>
                                  <a:pt x="3322" y="1679"/>
                                </a:lnTo>
                                <a:lnTo>
                                  <a:pt x="3392" y="1682"/>
                                </a:lnTo>
                                <a:lnTo>
                                  <a:pt x="3462" y="1686"/>
                                </a:lnTo>
                                <a:lnTo>
                                  <a:pt x="3531" y="1693"/>
                                </a:lnTo>
                                <a:lnTo>
                                  <a:pt x="3598" y="1702"/>
                                </a:lnTo>
                                <a:lnTo>
                                  <a:pt x="3665" y="1714"/>
                                </a:lnTo>
                                <a:lnTo>
                                  <a:pt x="3731" y="1727"/>
                                </a:lnTo>
                                <a:lnTo>
                                  <a:pt x="3796" y="1742"/>
                                </a:lnTo>
                                <a:lnTo>
                                  <a:pt x="3861" y="1760"/>
                                </a:lnTo>
                                <a:lnTo>
                                  <a:pt x="3923" y="1779"/>
                                </a:lnTo>
                                <a:lnTo>
                                  <a:pt x="3986" y="1799"/>
                                </a:lnTo>
                                <a:lnTo>
                                  <a:pt x="4048" y="1820"/>
                                </a:lnTo>
                                <a:lnTo>
                                  <a:pt x="4108" y="1843"/>
                                </a:lnTo>
                                <a:lnTo>
                                  <a:pt x="4167" y="1868"/>
                                </a:lnTo>
                                <a:lnTo>
                                  <a:pt x="4226" y="1892"/>
                                </a:lnTo>
                                <a:lnTo>
                                  <a:pt x="4284" y="1918"/>
                                </a:lnTo>
                                <a:lnTo>
                                  <a:pt x="4340" y="1944"/>
                                </a:lnTo>
                                <a:lnTo>
                                  <a:pt x="4395" y="1971"/>
                                </a:lnTo>
                                <a:lnTo>
                                  <a:pt x="4448" y="1998"/>
                                </a:lnTo>
                                <a:lnTo>
                                  <a:pt x="4502" y="2024"/>
                                </a:lnTo>
                                <a:lnTo>
                                  <a:pt x="4554" y="2051"/>
                                </a:lnTo>
                                <a:lnTo>
                                  <a:pt x="4653" y="2105"/>
                                </a:lnTo>
                                <a:lnTo>
                                  <a:pt x="4749" y="2157"/>
                                </a:lnTo>
                                <a:lnTo>
                                  <a:pt x="4796" y="2184"/>
                                </a:lnTo>
                                <a:lnTo>
                                  <a:pt x="4843" y="2208"/>
                                </a:lnTo>
                                <a:lnTo>
                                  <a:pt x="4888" y="2233"/>
                                </a:lnTo>
                                <a:lnTo>
                                  <a:pt x="4932" y="2256"/>
                                </a:lnTo>
                                <a:lnTo>
                                  <a:pt x="4976" y="2279"/>
                                </a:lnTo>
                                <a:lnTo>
                                  <a:pt x="5017" y="2300"/>
                                </a:lnTo>
                                <a:lnTo>
                                  <a:pt x="5058" y="2319"/>
                                </a:lnTo>
                                <a:lnTo>
                                  <a:pt x="5098" y="2337"/>
                                </a:lnTo>
                                <a:lnTo>
                                  <a:pt x="5108" y="2348"/>
                                </a:lnTo>
                                <a:lnTo>
                                  <a:pt x="5120" y="2358"/>
                                </a:lnTo>
                                <a:lnTo>
                                  <a:pt x="5132" y="2366"/>
                                </a:lnTo>
                                <a:lnTo>
                                  <a:pt x="5146" y="2374"/>
                                </a:lnTo>
                                <a:lnTo>
                                  <a:pt x="5179" y="2392"/>
                                </a:lnTo>
                                <a:lnTo>
                                  <a:pt x="5209" y="2412"/>
                                </a:lnTo>
                                <a:lnTo>
                                  <a:pt x="5237" y="2435"/>
                                </a:lnTo>
                                <a:lnTo>
                                  <a:pt x="5264" y="2459"/>
                                </a:lnTo>
                                <a:lnTo>
                                  <a:pt x="5288" y="2486"/>
                                </a:lnTo>
                                <a:lnTo>
                                  <a:pt x="5310" y="2514"/>
                                </a:lnTo>
                                <a:lnTo>
                                  <a:pt x="5331" y="2544"/>
                                </a:lnTo>
                                <a:lnTo>
                                  <a:pt x="5349" y="2576"/>
                                </a:lnTo>
                                <a:lnTo>
                                  <a:pt x="5366" y="2609"/>
                                </a:lnTo>
                                <a:lnTo>
                                  <a:pt x="5382" y="2643"/>
                                </a:lnTo>
                                <a:lnTo>
                                  <a:pt x="5396" y="2677"/>
                                </a:lnTo>
                                <a:lnTo>
                                  <a:pt x="5409" y="2711"/>
                                </a:lnTo>
                                <a:lnTo>
                                  <a:pt x="5419" y="2747"/>
                                </a:lnTo>
                                <a:lnTo>
                                  <a:pt x="5429" y="2782"/>
                                </a:lnTo>
                                <a:lnTo>
                                  <a:pt x="5438" y="2818"/>
                                </a:lnTo>
                                <a:lnTo>
                                  <a:pt x="5445" y="2852"/>
                                </a:lnTo>
                                <a:lnTo>
                                  <a:pt x="5451" y="2887"/>
                                </a:lnTo>
                                <a:lnTo>
                                  <a:pt x="5456" y="2921"/>
                                </a:lnTo>
                                <a:lnTo>
                                  <a:pt x="5460" y="2953"/>
                                </a:lnTo>
                                <a:lnTo>
                                  <a:pt x="5464" y="2986"/>
                                </a:lnTo>
                                <a:lnTo>
                                  <a:pt x="5469" y="3044"/>
                                </a:lnTo>
                                <a:lnTo>
                                  <a:pt x="5471" y="3097"/>
                                </a:lnTo>
                                <a:lnTo>
                                  <a:pt x="5472" y="3140"/>
                                </a:lnTo>
                                <a:lnTo>
                                  <a:pt x="5472" y="3174"/>
                                </a:lnTo>
                                <a:lnTo>
                                  <a:pt x="5471" y="3195"/>
                                </a:lnTo>
                                <a:lnTo>
                                  <a:pt x="5471" y="3202"/>
                                </a:lnTo>
                                <a:lnTo>
                                  <a:pt x="5471" y="3218"/>
                                </a:lnTo>
                                <a:lnTo>
                                  <a:pt x="5472" y="3232"/>
                                </a:lnTo>
                                <a:lnTo>
                                  <a:pt x="5476" y="3246"/>
                                </a:lnTo>
                                <a:lnTo>
                                  <a:pt x="5479" y="3259"/>
                                </a:lnTo>
                                <a:lnTo>
                                  <a:pt x="5485" y="3273"/>
                                </a:lnTo>
                                <a:lnTo>
                                  <a:pt x="5492" y="3285"/>
                                </a:lnTo>
                                <a:lnTo>
                                  <a:pt x="5499" y="3297"/>
                                </a:lnTo>
                                <a:lnTo>
                                  <a:pt x="5508" y="3307"/>
                                </a:lnTo>
                                <a:lnTo>
                                  <a:pt x="5517" y="3317"/>
                                </a:lnTo>
                                <a:lnTo>
                                  <a:pt x="5528" y="3326"/>
                                </a:lnTo>
                                <a:lnTo>
                                  <a:pt x="5540" y="3334"/>
                                </a:lnTo>
                                <a:lnTo>
                                  <a:pt x="5552" y="3341"/>
                                </a:lnTo>
                                <a:lnTo>
                                  <a:pt x="5565" y="3347"/>
                                </a:lnTo>
                                <a:lnTo>
                                  <a:pt x="5579" y="3351"/>
                                </a:lnTo>
                                <a:lnTo>
                                  <a:pt x="5593" y="3354"/>
                                </a:lnTo>
                                <a:lnTo>
                                  <a:pt x="5608" y="3356"/>
                                </a:lnTo>
                                <a:lnTo>
                                  <a:pt x="5622" y="3356"/>
                                </a:lnTo>
                                <a:lnTo>
                                  <a:pt x="5637" y="3354"/>
                                </a:lnTo>
                                <a:lnTo>
                                  <a:pt x="5652" y="3351"/>
                                </a:lnTo>
                                <a:lnTo>
                                  <a:pt x="5665" y="3348"/>
                                </a:lnTo>
                                <a:lnTo>
                                  <a:pt x="5678" y="3342"/>
                                </a:lnTo>
                                <a:lnTo>
                                  <a:pt x="5691" y="3335"/>
                                </a:lnTo>
                                <a:lnTo>
                                  <a:pt x="5702" y="3328"/>
                                </a:lnTo>
                                <a:lnTo>
                                  <a:pt x="5713" y="3319"/>
                                </a:lnTo>
                                <a:lnTo>
                                  <a:pt x="5723" y="3308"/>
                                </a:lnTo>
                                <a:lnTo>
                                  <a:pt x="5732" y="3298"/>
                                </a:lnTo>
                                <a:lnTo>
                                  <a:pt x="5740" y="3287"/>
                                </a:lnTo>
                                <a:lnTo>
                                  <a:pt x="5747" y="3275"/>
                                </a:lnTo>
                                <a:lnTo>
                                  <a:pt x="5752" y="3261"/>
                                </a:lnTo>
                                <a:lnTo>
                                  <a:pt x="5757" y="3248"/>
                                </a:lnTo>
                                <a:lnTo>
                                  <a:pt x="5759" y="3233"/>
                                </a:lnTo>
                                <a:lnTo>
                                  <a:pt x="5761" y="3219"/>
                                </a:lnTo>
                                <a:lnTo>
                                  <a:pt x="5761" y="3212"/>
                                </a:lnTo>
                                <a:lnTo>
                                  <a:pt x="5762" y="3193"/>
                                </a:lnTo>
                                <a:lnTo>
                                  <a:pt x="5762" y="3163"/>
                                </a:lnTo>
                                <a:lnTo>
                                  <a:pt x="5761" y="3124"/>
                                </a:lnTo>
                                <a:lnTo>
                                  <a:pt x="5760" y="3075"/>
                                </a:lnTo>
                                <a:lnTo>
                                  <a:pt x="5757" y="3019"/>
                                </a:lnTo>
                                <a:lnTo>
                                  <a:pt x="5750" y="2957"/>
                                </a:lnTo>
                                <a:lnTo>
                                  <a:pt x="5742" y="2889"/>
                                </a:lnTo>
                                <a:lnTo>
                                  <a:pt x="5737" y="2855"/>
                                </a:lnTo>
                                <a:lnTo>
                                  <a:pt x="5730" y="2818"/>
                                </a:lnTo>
                                <a:lnTo>
                                  <a:pt x="5722" y="2781"/>
                                </a:lnTo>
                                <a:lnTo>
                                  <a:pt x="5714" y="2744"/>
                                </a:lnTo>
                                <a:lnTo>
                                  <a:pt x="5704" y="2706"/>
                                </a:lnTo>
                                <a:lnTo>
                                  <a:pt x="5694" y="2668"/>
                                </a:lnTo>
                                <a:lnTo>
                                  <a:pt x="5682" y="2629"/>
                                </a:lnTo>
                                <a:lnTo>
                                  <a:pt x="5669" y="2591"/>
                                </a:lnTo>
                                <a:lnTo>
                                  <a:pt x="5655" y="2553"/>
                                </a:lnTo>
                                <a:lnTo>
                                  <a:pt x="5638" y="2515"/>
                                </a:lnTo>
                                <a:lnTo>
                                  <a:pt x="5621" y="2477"/>
                                </a:lnTo>
                                <a:lnTo>
                                  <a:pt x="5602" y="2440"/>
                                </a:lnTo>
                                <a:lnTo>
                                  <a:pt x="5582" y="2404"/>
                                </a:lnTo>
                                <a:lnTo>
                                  <a:pt x="5560" y="2368"/>
                                </a:lnTo>
                                <a:lnTo>
                                  <a:pt x="5536" y="2335"/>
                                </a:lnTo>
                                <a:lnTo>
                                  <a:pt x="5511" y="2301"/>
                                </a:lnTo>
                                <a:lnTo>
                                  <a:pt x="5568" y="2298"/>
                                </a:lnTo>
                                <a:lnTo>
                                  <a:pt x="5622" y="2298"/>
                                </a:lnTo>
                                <a:lnTo>
                                  <a:pt x="5674" y="2302"/>
                                </a:lnTo>
                                <a:lnTo>
                                  <a:pt x="5723" y="2310"/>
                                </a:lnTo>
                                <a:lnTo>
                                  <a:pt x="5769" y="2321"/>
                                </a:lnTo>
                                <a:lnTo>
                                  <a:pt x="5813" y="2337"/>
                                </a:lnTo>
                                <a:lnTo>
                                  <a:pt x="5854" y="2354"/>
                                </a:lnTo>
                                <a:lnTo>
                                  <a:pt x="5892" y="2374"/>
                                </a:lnTo>
                                <a:lnTo>
                                  <a:pt x="5929" y="2396"/>
                                </a:lnTo>
                                <a:lnTo>
                                  <a:pt x="5963" y="2421"/>
                                </a:lnTo>
                                <a:lnTo>
                                  <a:pt x="5994" y="2448"/>
                                </a:lnTo>
                                <a:lnTo>
                                  <a:pt x="6023" y="2476"/>
                                </a:lnTo>
                                <a:lnTo>
                                  <a:pt x="6050" y="2505"/>
                                </a:lnTo>
                                <a:lnTo>
                                  <a:pt x="6076" y="2535"/>
                                </a:lnTo>
                                <a:lnTo>
                                  <a:pt x="6098" y="2567"/>
                                </a:lnTo>
                                <a:lnTo>
                                  <a:pt x="6119" y="2598"/>
                                </a:lnTo>
                                <a:lnTo>
                                  <a:pt x="6138" y="2629"/>
                                </a:lnTo>
                                <a:lnTo>
                                  <a:pt x="6156" y="2662"/>
                                </a:lnTo>
                                <a:lnTo>
                                  <a:pt x="6172" y="2692"/>
                                </a:lnTo>
                                <a:lnTo>
                                  <a:pt x="6187" y="2724"/>
                                </a:lnTo>
                                <a:lnTo>
                                  <a:pt x="6199" y="2753"/>
                                </a:lnTo>
                                <a:lnTo>
                                  <a:pt x="6210" y="2782"/>
                                </a:lnTo>
                                <a:lnTo>
                                  <a:pt x="6219" y="2809"/>
                                </a:lnTo>
                                <a:lnTo>
                                  <a:pt x="6228" y="2835"/>
                                </a:lnTo>
                                <a:lnTo>
                                  <a:pt x="6241" y="2879"/>
                                </a:lnTo>
                                <a:lnTo>
                                  <a:pt x="6249" y="2914"/>
                                </a:lnTo>
                                <a:lnTo>
                                  <a:pt x="6255" y="2936"/>
                                </a:lnTo>
                                <a:lnTo>
                                  <a:pt x="6256" y="2945"/>
                                </a:lnTo>
                                <a:close/>
                                <a:moveTo>
                                  <a:pt x="7846" y="1654"/>
                                </a:moveTo>
                                <a:lnTo>
                                  <a:pt x="7890" y="1654"/>
                                </a:lnTo>
                                <a:lnTo>
                                  <a:pt x="7934" y="1654"/>
                                </a:lnTo>
                                <a:lnTo>
                                  <a:pt x="7979" y="1654"/>
                                </a:lnTo>
                                <a:lnTo>
                                  <a:pt x="8024" y="1655"/>
                                </a:lnTo>
                                <a:lnTo>
                                  <a:pt x="8069" y="1656"/>
                                </a:lnTo>
                                <a:lnTo>
                                  <a:pt x="8115" y="1657"/>
                                </a:lnTo>
                                <a:lnTo>
                                  <a:pt x="8161" y="1659"/>
                                </a:lnTo>
                                <a:lnTo>
                                  <a:pt x="8207" y="1661"/>
                                </a:lnTo>
                                <a:lnTo>
                                  <a:pt x="8253" y="1665"/>
                                </a:lnTo>
                                <a:lnTo>
                                  <a:pt x="8298" y="1668"/>
                                </a:lnTo>
                                <a:lnTo>
                                  <a:pt x="8343" y="1671"/>
                                </a:lnTo>
                                <a:lnTo>
                                  <a:pt x="8388" y="1676"/>
                                </a:lnTo>
                                <a:lnTo>
                                  <a:pt x="8434" y="1680"/>
                                </a:lnTo>
                                <a:lnTo>
                                  <a:pt x="8479" y="1686"/>
                                </a:lnTo>
                                <a:lnTo>
                                  <a:pt x="8524" y="1692"/>
                                </a:lnTo>
                                <a:lnTo>
                                  <a:pt x="8568" y="1697"/>
                                </a:lnTo>
                                <a:lnTo>
                                  <a:pt x="8571" y="1697"/>
                                </a:lnTo>
                                <a:lnTo>
                                  <a:pt x="8624" y="1706"/>
                                </a:lnTo>
                                <a:lnTo>
                                  <a:pt x="8675" y="1717"/>
                                </a:lnTo>
                                <a:lnTo>
                                  <a:pt x="8719" y="1731"/>
                                </a:lnTo>
                                <a:lnTo>
                                  <a:pt x="8762" y="1745"/>
                                </a:lnTo>
                                <a:lnTo>
                                  <a:pt x="8800" y="1762"/>
                                </a:lnTo>
                                <a:lnTo>
                                  <a:pt x="8835" y="1780"/>
                                </a:lnTo>
                                <a:lnTo>
                                  <a:pt x="8866" y="1799"/>
                                </a:lnTo>
                                <a:lnTo>
                                  <a:pt x="8893" y="1819"/>
                                </a:lnTo>
                                <a:lnTo>
                                  <a:pt x="8919" y="1842"/>
                                </a:lnTo>
                                <a:lnTo>
                                  <a:pt x="8940" y="1864"/>
                                </a:lnTo>
                                <a:lnTo>
                                  <a:pt x="8959" y="1888"/>
                                </a:lnTo>
                                <a:lnTo>
                                  <a:pt x="8976" y="1912"/>
                                </a:lnTo>
                                <a:lnTo>
                                  <a:pt x="8989" y="1937"/>
                                </a:lnTo>
                                <a:lnTo>
                                  <a:pt x="9000" y="1963"/>
                                </a:lnTo>
                                <a:lnTo>
                                  <a:pt x="9010" y="1989"/>
                                </a:lnTo>
                                <a:lnTo>
                                  <a:pt x="9017" y="2014"/>
                                </a:lnTo>
                                <a:lnTo>
                                  <a:pt x="9023" y="2040"/>
                                </a:lnTo>
                                <a:lnTo>
                                  <a:pt x="9026" y="2066"/>
                                </a:lnTo>
                                <a:lnTo>
                                  <a:pt x="9028" y="2092"/>
                                </a:lnTo>
                                <a:lnTo>
                                  <a:pt x="9030" y="2117"/>
                                </a:lnTo>
                                <a:lnTo>
                                  <a:pt x="9028" y="2143"/>
                                </a:lnTo>
                                <a:lnTo>
                                  <a:pt x="9027" y="2167"/>
                                </a:lnTo>
                                <a:lnTo>
                                  <a:pt x="9025" y="2191"/>
                                </a:lnTo>
                                <a:lnTo>
                                  <a:pt x="9022" y="2214"/>
                                </a:lnTo>
                                <a:lnTo>
                                  <a:pt x="9017" y="2236"/>
                                </a:lnTo>
                                <a:lnTo>
                                  <a:pt x="9013" y="2256"/>
                                </a:lnTo>
                                <a:lnTo>
                                  <a:pt x="9007" y="2277"/>
                                </a:lnTo>
                                <a:lnTo>
                                  <a:pt x="9003" y="2294"/>
                                </a:lnTo>
                                <a:lnTo>
                                  <a:pt x="8993" y="2326"/>
                                </a:lnTo>
                                <a:lnTo>
                                  <a:pt x="8982" y="2350"/>
                                </a:lnTo>
                                <a:lnTo>
                                  <a:pt x="8965" y="2368"/>
                                </a:lnTo>
                                <a:lnTo>
                                  <a:pt x="8912" y="2355"/>
                                </a:lnTo>
                                <a:lnTo>
                                  <a:pt x="8862" y="2342"/>
                                </a:lnTo>
                                <a:lnTo>
                                  <a:pt x="8812" y="2330"/>
                                </a:lnTo>
                                <a:lnTo>
                                  <a:pt x="8764" y="2321"/>
                                </a:lnTo>
                                <a:lnTo>
                                  <a:pt x="8718" y="2312"/>
                                </a:lnTo>
                                <a:lnTo>
                                  <a:pt x="8674" y="2306"/>
                                </a:lnTo>
                                <a:lnTo>
                                  <a:pt x="8630" y="2300"/>
                                </a:lnTo>
                                <a:lnTo>
                                  <a:pt x="8587" y="2297"/>
                                </a:lnTo>
                                <a:lnTo>
                                  <a:pt x="8547" y="2293"/>
                                </a:lnTo>
                                <a:lnTo>
                                  <a:pt x="8508" y="2292"/>
                                </a:lnTo>
                                <a:lnTo>
                                  <a:pt x="8470" y="2292"/>
                                </a:lnTo>
                                <a:lnTo>
                                  <a:pt x="8432" y="2294"/>
                                </a:lnTo>
                                <a:lnTo>
                                  <a:pt x="8396" y="2298"/>
                                </a:lnTo>
                                <a:lnTo>
                                  <a:pt x="8361" y="2301"/>
                                </a:lnTo>
                                <a:lnTo>
                                  <a:pt x="8328" y="2308"/>
                                </a:lnTo>
                                <a:lnTo>
                                  <a:pt x="8295" y="2315"/>
                                </a:lnTo>
                                <a:lnTo>
                                  <a:pt x="8283" y="2307"/>
                                </a:lnTo>
                                <a:lnTo>
                                  <a:pt x="8271" y="2299"/>
                                </a:lnTo>
                                <a:lnTo>
                                  <a:pt x="8261" y="2294"/>
                                </a:lnTo>
                                <a:lnTo>
                                  <a:pt x="8230" y="2281"/>
                                </a:lnTo>
                                <a:lnTo>
                                  <a:pt x="8184" y="2263"/>
                                </a:lnTo>
                                <a:lnTo>
                                  <a:pt x="8123" y="2241"/>
                                </a:lnTo>
                                <a:lnTo>
                                  <a:pt x="8086" y="2229"/>
                                </a:lnTo>
                                <a:lnTo>
                                  <a:pt x="8048" y="2218"/>
                                </a:lnTo>
                                <a:lnTo>
                                  <a:pt x="8005" y="2207"/>
                                </a:lnTo>
                                <a:lnTo>
                                  <a:pt x="7961" y="2196"/>
                                </a:lnTo>
                                <a:lnTo>
                                  <a:pt x="7914" y="2187"/>
                                </a:lnTo>
                                <a:lnTo>
                                  <a:pt x="7865" y="2179"/>
                                </a:lnTo>
                                <a:lnTo>
                                  <a:pt x="7814" y="2171"/>
                                </a:lnTo>
                                <a:lnTo>
                                  <a:pt x="7761" y="2167"/>
                                </a:lnTo>
                                <a:lnTo>
                                  <a:pt x="7708" y="2163"/>
                                </a:lnTo>
                                <a:lnTo>
                                  <a:pt x="7652" y="2163"/>
                                </a:lnTo>
                                <a:lnTo>
                                  <a:pt x="7596" y="2166"/>
                                </a:lnTo>
                                <a:lnTo>
                                  <a:pt x="7539" y="2171"/>
                                </a:lnTo>
                                <a:lnTo>
                                  <a:pt x="7480" y="2179"/>
                                </a:lnTo>
                                <a:lnTo>
                                  <a:pt x="7423" y="2191"/>
                                </a:lnTo>
                                <a:lnTo>
                                  <a:pt x="7365" y="2207"/>
                                </a:lnTo>
                                <a:lnTo>
                                  <a:pt x="7307" y="2227"/>
                                </a:lnTo>
                                <a:lnTo>
                                  <a:pt x="7250" y="2252"/>
                                </a:lnTo>
                                <a:lnTo>
                                  <a:pt x="7193" y="2281"/>
                                </a:lnTo>
                                <a:lnTo>
                                  <a:pt x="7138" y="2316"/>
                                </a:lnTo>
                                <a:lnTo>
                                  <a:pt x="7083" y="2355"/>
                                </a:lnTo>
                                <a:lnTo>
                                  <a:pt x="7029" y="2400"/>
                                </a:lnTo>
                                <a:lnTo>
                                  <a:pt x="6978" y="2451"/>
                                </a:lnTo>
                                <a:lnTo>
                                  <a:pt x="6928" y="2508"/>
                                </a:lnTo>
                                <a:lnTo>
                                  <a:pt x="6881" y="2572"/>
                                </a:lnTo>
                                <a:lnTo>
                                  <a:pt x="6876" y="2578"/>
                                </a:lnTo>
                                <a:lnTo>
                                  <a:pt x="6874" y="2584"/>
                                </a:lnTo>
                                <a:lnTo>
                                  <a:pt x="6873" y="2584"/>
                                </a:lnTo>
                                <a:lnTo>
                                  <a:pt x="6859" y="2608"/>
                                </a:lnTo>
                                <a:lnTo>
                                  <a:pt x="6846" y="2632"/>
                                </a:lnTo>
                                <a:lnTo>
                                  <a:pt x="6832" y="2655"/>
                                </a:lnTo>
                                <a:lnTo>
                                  <a:pt x="6820" y="2679"/>
                                </a:lnTo>
                                <a:lnTo>
                                  <a:pt x="6808" y="2702"/>
                                </a:lnTo>
                                <a:lnTo>
                                  <a:pt x="6797" y="2725"/>
                                </a:lnTo>
                                <a:lnTo>
                                  <a:pt x="6784" y="2748"/>
                                </a:lnTo>
                                <a:lnTo>
                                  <a:pt x="6773" y="2770"/>
                                </a:lnTo>
                                <a:lnTo>
                                  <a:pt x="6765" y="2759"/>
                                </a:lnTo>
                                <a:lnTo>
                                  <a:pt x="6756" y="2747"/>
                                </a:lnTo>
                                <a:lnTo>
                                  <a:pt x="6751" y="2735"/>
                                </a:lnTo>
                                <a:lnTo>
                                  <a:pt x="6744" y="2722"/>
                                </a:lnTo>
                                <a:lnTo>
                                  <a:pt x="6739" y="2709"/>
                                </a:lnTo>
                                <a:lnTo>
                                  <a:pt x="6735" y="2694"/>
                                </a:lnTo>
                                <a:lnTo>
                                  <a:pt x="6731" y="2680"/>
                                </a:lnTo>
                                <a:lnTo>
                                  <a:pt x="6728" y="2664"/>
                                </a:lnTo>
                                <a:lnTo>
                                  <a:pt x="6726" y="2647"/>
                                </a:lnTo>
                                <a:lnTo>
                                  <a:pt x="6725" y="2631"/>
                                </a:lnTo>
                                <a:lnTo>
                                  <a:pt x="6724" y="2609"/>
                                </a:lnTo>
                                <a:lnTo>
                                  <a:pt x="6726" y="2587"/>
                                </a:lnTo>
                                <a:lnTo>
                                  <a:pt x="6728" y="2564"/>
                                </a:lnTo>
                                <a:lnTo>
                                  <a:pt x="6733" y="2541"/>
                                </a:lnTo>
                                <a:lnTo>
                                  <a:pt x="6738" y="2516"/>
                                </a:lnTo>
                                <a:lnTo>
                                  <a:pt x="6745" y="2492"/>
                                </a:lnTo>
                                <a:lnTo>
                                  <a:pt x="6754" y="2466"/>
                                </a:lnTo>
                                <a:lnTo>
                                  <a:pt x="6765" y="2440"/>
                                </a:lnTo>
                                <a:lnTo>
                                  <a:pt x="6778" y="2445"/>
                                </a:lnTo>
                                <a:lnTo>
                                  <a:pt x="6791" y="2447"/>
                                </a:lnTo>
                                <a:lnTo>
                                  <a:pt x="6803" y="2449"/>
                                </a:lnTo>
                                <a:lnTo>
                                  <a:pt x="6817" y="2450"/>
                                </a:lnTo>
                                <a:lnTo>
                                  <a:pt x="6829" y="2450"/>
                                </a:lnTo>
                                <a:lnTo>
                                  <a:pt x="6841" y="2448"/>
                                </a:lnTo>
                                <a:lnTo>
                                  <a:pt x="6854" y="2446"/>
                                </a:lnTo>
                                <a:lnTo>
                                  <a:pt x="6866" y="2442"/>
                                </a:lnTo>
                                <a:lnTo>
                                  <a:pt x="6878" y="2438"/>
                                </a:lnTo>
                                <a:lnTo>
                                  <a:pt x="6889" y="2432"/>
                                </a:lnTo>
                                <a:lnTo>
                                  <a:pt x="6901" y="2426"/>
                                </a:lnTo>
                                <a:lnTo>
                                  <a:pt x="6911" y="2418"/>
                                </a:lnTo>
                                <a:lnTo>
                                  <a:pt x="6921" y="2409"/>
                                </a:lnTo>
                                <a:lnTo>
                                  <a:pt x="6930" y="2400"/>
                                </a:lnTo>
                                <a:lnTo>
                                  <a:pt x="6938" y="2389"/>
                                </a:lnTo>
                                <a:lnTo>
                                  <a:pt x="6944" y="2377"/>
                                </a:lnTo>
                                <a:lnTo>
                                  <a:pt x="6951" y="2364"/>
                                </a:lnTo>
                                <a:lnTo>
                                  <a:pt x="6957" y="2350"/>
                                </a:lnTo>
                                <a:lnTo>
                                  <a:pt x="6960" y="2337"/>
                                </a:lnTo>
                                <a:lnTo>
                                  <a:pt x="6963" y="2322"/>
                                </a:lnTo>
                                <a:lnTo>
                                  <a:pt x="6964" y="2309"/>
                                </a:lnTo>
                                <a:lnTo>
                                  <a:pt x="6963" y="2294"/>
                                </a:lnTo>
                                <a:lnTo>
                                  <a:pt x="6962" y="2281"/>
                                </a:lnTo>
                                <a:lnTo>
                                  <a:pt x="6959" y="2268"/>
                                </a:lnTo>
                                <a:lnTo>
                                  <a:pt x="6954" y="2254"/>
                                </a:lnTo>
                                <a:lnTo>
                                  <a:pt x="6949" y="2241"/>
                                </a:lnTo>
                                <a:lnTo>
                                  <a:pt x="6942" y="2228"/>
                                </a:lnTo>
                                <a:lnTo>
                                  <a:pt x="6934" y="2217"/>
                                </a:lnTo>
                                <a:lnTo>
                                  <a:pt x="6925" y="2206"/>
                                </a:lnTo>
                                <a:lnTo>
                                  <a:pt x="6915" y="2196"/>
                                </a:lnTo>
                                <a:lnTo>
                                  <a:pt x="6904" y="2187"/>
                                </a:lnTo>
                                <a:lnTo>
                                  <a:pt x="6892" y="2179"/>
                                </a:lnTo>
                                <a:lnTo>
                                  <a:pt x="6869" y="2166"/>
                                </a:lnTo>
                                <a:lnTo>
                                  <a:pt x="6847" y="2153"/>
                                </a:lnTo>
                                <a:lnTo>
                                  <a:pt x="6827" y="2139"/>
                                </a:lnTo>
                                <a:lnTo>
                                  <a:pt x="6808" y="2125"/>
                                </a:lnTo>
                                <a:lnTo>
                                  <a:pt x="6790" y="2111"/>
                                </a:lnTo>
                                <a:lnTo>
                                  <a:pt x="6774" y="2095"/>
                                </a:lnTo>
                                <a:lnTo>
                                  <a:pt x="6767" y="2087"/>
                                </a:lnTo>
                                <a:lnTo>
                                  <a:pt x="6761" y="2079"/>
                                </a:lnTo>
                                <a:lnTo>
                                  <a:pt x="6755" y="2071"/>
                                </a:lnTo>
                                <a:lnTo>
                                  <a:pt x="6750" y="2064"/>
                                </a:lnTo>
                                <a:lnTo>
                                  <a:pt x="6746" y="2057"/>
                                </a:lnTo>
                                <a:lnTo>
                                  <a:pt x="6743" y="2049"/>
                                </a:lnTo>
                                <a:lnTo>
                                  <a:pt x="6739" y="2040"/>
                                </a:lnTo>
                                <a:lnTo>
                                  <a:pt x="6737" y="2032"/>
                                </a:lnTo>
                                <a:lnTo>
                                  <a:pt x="6735" y="2023"/>
                                </a:lnTo>
                                <a:lnTo>
                                  <a:pt x="6734" y="2013"/>
                                </a:lnTo>
                                <a:lnTo>
                                  <a:pt x="6733" y="2003"/>
                                </a:lnTo>
                                <a:lnTo>
                                  <a:pt x="6733" y="1992"/>
                                </a:lnTo>
                                <a:lnTo>
                                  <a:pt x="6733" y="1981"/>
                                </a:lnTo>
                                <a:lnTo>
                                  <a:pt x="6734" y="1968"/>
                                </a:lnTo>
                                <a:lnTo>
                                  <a:pt x="6735" y="1956"/>
                                </a:lnTo>
                                <a:lnTo>
                                  <a:pt x="6737" y="1943"/>
                                </a:lnTo>
                                <a:lnTo>
                                  <a:pt x="6744" y="1915"/>
                                </a:lnTo>
                                <a:lnTo>
                                  <a:pt x="6753" y="1883"/>
                                </a:lnTo>
                                <a:lnTo>
                                  <a:pt x="6755" y="1878"/>
                                </a:lnTo>
                                <a:lnTo>
                                  <a:pt x="6759" y="1871"/>
                                </a:lnTo>
                                <a:lnTo>
                                  <a:pt x="6769" y="1853"/>
                                </a:lnTo>
                                <a:lnTo>
                                  <a:pt x="6783" y="1836"/>
                                </a:lnTo>
                                <a:lnTo>
                                  <a:pt x="6801" y="1819"/>
                                </a:lnTo>
                                <a:lnTo>
                                  <a:pt x="6823" y="1805"/>
                                </a:lnTo>
                                <a:lnTo>
                                  <a:pt x="6849" y="1790"/>
                                </a:lnTo>
                                <a:lnTo>
                                  <a:pt x="6877" y="1777"/>
                                </a:lnTo>
                                <a:lnTo>
                                  <a:pt x="6909" y="1764"/>
                                </a:lnTo>
                                <a:lnTo>
                                  <a:pt x="6942" y="1753"/>
                                </a:lnTo>
                                <a:lnTo>
                                  <a:pt x="6979" y="1743"/>
                                </a:lnTo>
                                <a:lnTo>
                                  <a:pt x="7017" y="1733"/>
                                </a:lnTo>
                                <a:lnTo>
                                  <a:pt x="7057" y="1724"/>
                                </a:lnTo>
                                <a:lnTo>
                                  <a:pt x="7099" y="1715"/>
                                </a:lnTo>
                                <a:lnTo>
                                  <a:pt x="7141" y="1707"/>
                                </a:lnTo>
                                <a:lnTo>
                                  <a:pt x="7185" y="1701"/>
                                </a:lnTo>
                                <a:lnTo>
                                  <a:pt x="7230" y="1694"/>
                                </a:lnTo>
                                <a:lnTo>
                                  <a:pt x="7275" y="1688"/>
                                </a:lnTo>
                                <a:lnTo>
                                  <a:pt x="7365" y="1678"/>
                                </a:lnTo>
                                <a:lnTo>
                                  <a:pt x="7455" y="1671"/>
                                </a:lnTo>
                                <a:lnTo>
                                  <a:pt x="7541" y="1665"/>
                                </a:lnTo>
                                <a:lnTo>
                                  <a:pt x="7620" y="1660"/>
                                </a:lnTo>
                                <a:lnTo>
                                  <a:pt x="7694" y="1658"/>
                                </a:lnTo>
                                <a:lnTo>
                                  <a:pt x="7757" y="1656"/>
                                </a:lnTo>
                                <a:lnTo>
                                  <a:pt x="7808" y="1655"/>
                                </a:lnTo>
                                <a:lnTo>
                                  <a:pt x="7846" y="1654"/>
                                </a:lnTo>
                                <a:close/>
                                <a:moveTo>
                                  <a:pt x="9190" y="2554"/>
                                </a:moveTo>
                                <a:lnTo>
                                  <a:pt x="9197" y="2549"/>
                                </a:lnTo>
                                <a:lnTo>
                                  <a:pt x="9204" y="2542"/>
                                </a:lnTo>
                                <a:lnTo>
                                  <a:pt x="9212" y="2535"/>
                                </a:lnTo>
                                <a:lnTo>
                                  <a:pt x="9218" y="2528"/>
                                </a:lnTo>
                                <a:lnTo>
                                  <a:pt x="9261" y="2488"/>
                                </a:lnTo>
                                <a:lnTo>
                                  <a:pt x="9305" y="2450"/>
                                </a:lnTo>
                                <a:lnTo>
                                  <a:pt x="9350" y="2414"/>
                                </a:lnTo>
                                <a:lnTo>
                                  <a:pt x="9395" y="2380"/>
                                </a:lnTo>
                                <a:lnTo>
                                  <a:pt x="9441" y="2346"/>
                                </a:lnTo>
                                <a:lnTo>
                                  <a:pt x="9490" y="2313"/>
                                </a:lnTo>
                                <a:lnTo>
                                  <a:pt x="9537" y="2282"/>
                                </a:lnTo>
                                <a:lnTo>
                                  <a:pt x="9586" y="2253"/>
                                </a:lnTo>
                                <a:lnTo>
                                  <a:pt x="9634" y="2224"/>
                                </a:lnTo>
                                <a:lnTo>
                                  <a:pt x="9683" y="2197"/>
                                </a:lnTo>
                                <a:lnTo>
                                  <a:pt x="9732" y="2171"/>
                                </a:lnTo>
                                <a:lnTo>
                                  <a:pt x="9782" y="2147"/>
                                </a:lnTo>
                                <a:lnTo>
                                  <a:pt x="9831" y="2123"/>
                                </a:lnTo>
                                <a:lnTo>
                                  <a:pt x="9880" y="2101"/>
                                </a:lnTo>
                                <a:lnTo>
                                  <a:pt x="9928" y="2080"/>
                                </a:lnTo>
                                <a:lnTo>
                                  <a:pt x="9976" y="2060"/>
                                </a:lnTo>
                                <a:lnTo>
                                  <a:pt x="10014" y="2046"/>
                                </a:lnTo>
                                <a:lnTo>
                                  <a:pt x="10051" y="2032"/>
                                </a:lnTo>
                                <a:lnTo>
                                  <a:pt x="10088" y="2019"/>
                                </a:lnTo>
                                <a:lnTo>
                                  <a:pt x="10124" y="2006"/>
                                </a:lnTo>
                                <a:lnTo>
                                  <a:pt x="10160" y="1994"/>
                                </a:lnTo>
                                <a:lnTo>
                                  <a:pt x="10195" y="1984"/>
                                </a:lnTo>
                                <a:lnTo>
                                  <a:pt x="10229" y="1973"/>
                                </a:lnTo>
                                <a:lnTo>
                                  <a:pt x="10263" y="1964"/>
                                </a:lnTo>
                                <a:lnTo>
                                  <a:pt x="10295" y="1955"/>
                                </a:lnTo>
                                <a:lnTo>
                                  <a:pt x="10328" y="1947"/>
                                </a:lnTo>
                                <a:lnTo>
                                  <a:pt x="10358" y="1939"/>
                                </a:lnTo>
                                <a:lnTo>
                                  <a:pt x="10389" y="1933"/>
                                </a:lnTo>
                                <a:lnTo>
                                  <a:pt x="10419" y="1927"/>
                                </a:lnTo>
                                <a:lnTo>
                                  <a:pt x="10448" y="1921"/>
                                </a:lnTo>
                                <a:lnTo>
                                  <a:pt x="10476" y="1917"/>
                                </a:lnTo>
                                <a:lnTo>
                                  <a:pt x="10504" y="1912"/>
                                </a:lnTo>
                                <a:lnTo>
                                  <a:pt x="10505" y="1912"/>
                                </a:lnTo>
                                <a:lnTo>
                                  <a:pt x="10567" y="1903"/>
                                </a:lnTo>
                                <a:lnTo>
                                  <a:pt x="10629" y="1894"/>
                                </a:lnTo>
                                <a:lnTo>
                                  <a:pt x="10689" y="1888"/>
                                </a:lnTo>
                                <a:lnTo>
                                  <a:pt x="10749" y="1881"/>
                                </a:lnTo>
                                <a:lnTo>
                                  <a:pt x="10807" y="1876"/>
                                </a:lnTo>
                                <a:lnTo>
                                  <a:pt x="10864" y="1872"/>
                                </a:lnTo>
                                <a:lnTo>
                                  <a:pt x="10919" y="1868"/>
                                </a:lnTo>
                                <a:lnTo>
                                  <a:pt x="10974" y="1865"/>
                                </a:lnTo>
                                <a:lnTo>
                                  <a:pt x="11027" y="1863"/>
                                </a:lnTo>
                                <a:lnTo>
                                  <a:pt x="11080" y="1862"/>
                                </a:lnTo>
                                <a:lnTo>
                                  <a:pt x="11131" y="1862"/>
                                </a:lnTo>
                                <a:lnTo>
                                  <a:pt x="11182" y="1862"/>
                                </a:lnTo>
                                <a:lnTo>
                                  <a:pt x="11232" y="1863"/>
                                </a:lnTo>
                                <a:lnTo>
                                  <a:pt x="11280" y="1865"/>
                                </a:lnTo>
                                <a:lnTo>
                                  <a:pt x="11327" y="1869"/>
                                </a:lnTo>
                                <a:lnTo>
                                  <a:pt x="11374" y="1872"/>
                                </a:lnTo>
                                <a:lnTo>
                                  <a:pt x="11420" y="1876"/>
                                </a:lnTo>
                                <a:lnTo>
                                  <a:pt x="11465" y="1882"/>
                                </a:lnTo>
                                <a:lnTo>
                                  <a:pt x="11509" y="1889"/>
                                </a:lnTo>
                                <a:lnTo>
                                  <a:pt x="11552" y="1896"/>
                                </a:lnTo>
                                <a:lnTo>
                                  <a:pt x="11594" y="1903"/>
                                </a:lnTo>
                                <a:lnTo>
                                  <a:pt x="11635" y="1912"/>
                                </a:lnTo>
                                <a:lnTo>
                                  <a:pt x="11677" y="1921"/>
                                </a:lnTo>
                                <a:lnTo>
                                  <a:pt x="11716" y="1931"/>
                                </a:lnTo>
                                <a:lnTo>
                                  <a:pt x="11755" y="1943"/>
                                </a:lnTo>
                                <a:lnTo>
                                  <a:pt x="11793" y="1954"/>
                                </a:lnTo>
                                <a:lnTo>
                                  <a:pt x="11831" y="1966"/>
                                </a:lnTo>
                                <a:lnTo>
                                  <a:pt x="11868" y="1980"/>
                                </a:lnTo>
                                <a:lnTo>
                                  <a:pt x="11904" y="1994"/>
                                </a:lnTo>
                                <a:lnTo>
                                  <a:pt x="11940" y="2009"/>
                                </a:lnTo>
                                <a:lnTo>
                                  <a:pt x="11974" y="2023"/>
                                </a:lnTo>
                                <a:lnTo>
                                  <a:pt x="12008" y="2040"/>
                                </a:lnTo>
                                <a:lnTo>
                                  <a:pt x="12041" y="2057"/>
                                </a:lnTo>
                                <a:lnTo>
                                  <a:pt x="12074" y="2074"/>
                                </a:lnTo>
                                <a:lnTo>
                                  <a:pt x="12106" y="2093"/>
                                </a:lnTo>
                                <a:lnTo>
                                  <a:pt x="12139" y="2112"/>
                                </a:lnTo>
                                <a:lnTo>
                                  <a:pt x="12170" y="2131"/>
                                </a:lnTo>
                                <a:lnTo>
                                  <a:pt x="12200" y="2152"/>
                                </a:lnTo>
                                <a:lnTo>
                                  <a:pt x="12232" y="2173"/>
                                </a:lnTo>
                                <a:lnTo>
                                  <a:pt x="12261" y="2195"/>
                                </a:lnTo>
                                <a:lnTo>
                                  <a:pt x="12291" y="2217"/>
                                </a:lnTo>
                                <a:lnTo>
                                  <a:pt x="12320" y="2241"/>
                                </a:lnTo>
                                <a:lnTo>
                                  <a:pt x="12349" y="2265"/>
                                </a:lnTo>
                                <a:lnTo>
                                  <a:pt x="12377" y="2290"/>
                                </a:lnTo>
                                <a:lnTo>
                                  <a:pt x="12405" y="2315"/>
                                </a:lnTo>
                                <a:lnTo>
                                  <a:pt x="12433" y="2342"/>
                                </a:lnTo>
                                <a:lnTo>
                                  <a:pt x="12461" y="2368"/>
                                </a:lnTo>
                                <a:lnTo>
                                  <a:pt x="12488" y="2395"/>
                                </a:lnTo>
                                <a:lnTo>
                                  <a:pt x="12516" y="2423"/>
                                </a:lnTo>
                                <a:lnTo>
                                  <a:pt x="12542" y="2452"/>
                                </a:lnTo>
                                <a:lnTo>
                                  <a:pt x="12569" y="2482"/>
                                </a:lnTo>
                                <a:lnTo>
                                  <a:pt x="12595" y="2512"/>
                                </a:lnTo>
                                <a:lnTo>
                                  <a:pt x="12647" y="2575"/>
                                </a:lnTo>
                                <a:lnTo>
                                  <a:pt x="12700" y="2638"/>
                                </a:lnTo>
                                <a:lnTo>
                                  <a:pt x="12750" y="2706"/>
                                </a:lnTo>
                                <a:lnTo>
                                  <a:pt x="12801" y="2775"/>
                                </a:lnTo>
                                <a:lnTo>
                                  <a:pt x="12852" y="2848"/>
                                </a:lnTo>
                                <a:lnTo>
                                  <a:pt x="12902" y="2922"/>
                                </a:lnTo>
                                <a:lnTo>
                                  <a:pt x="12910" y="2934"/>
                                </a:lnTo>
                                <a:lnTo>
                                  <a:pt x="12920" y="2945"/>
                                </a:lnTo>
                                <a:lnTo>
                                  <a:pt x="12930" y="2956"/>
                                </a:lnTo>
                                <a:lnTo>
                                  <a:pt x="12942" y="2965"/>
                                </a:lnTo>
                                <a:lnTo>
                                  <a:pt x="12955" y="2972"/>
                                </a:lnTo>
                                <a:lnTo>
                                  <a:pt x="12968" y="2979"/>
                                </a:lnTo>
                                <a:lnTo>
                                  <a:pt x="12983" y="2984"/>
                                </a:lnTo>
                                <a:lnTo>
                                  <a:pt x="12997" y="2988"/>
                                </a:lnTo>
                                <a:lnTo>
                                  <a:pt x="13041" y="2997"/>
                                </a:lnTo>
                                <a:lnTo>
                                  <a:pt x="13082" y="3006"/>
                                </a:lnTo>
                                <a:lnTo>
                                  <a:pt x="13122" y="3016"/>
                                </a:lnTo>
                                <a:lnTo>
                                  <a:pt x="13160" y="3026"/>
                                </a:lnTo>
                                <a:lnTo>
                                  <a:pt x="13195" y="3037"/>
                                </a:lnTo>
                                <a:lnTo>
                                  <a:pt x="13230" y="3050"/>
                                </a:lnTo>
                                <a:lnTo>
                                  <a:pt x="13263" y="3062"/>
                                </a:lnTo>
                                <a:lnTo>
                                  <a:pt x="13293" y="3074"/>
                                </a:lnTo>
                                <a:lnTo>
                                  <a:pt x="13322" y="3088"/>
                                </a:lnTo>
                                <a:lnTo>
                                  <a:pt x="13350" y="3102"/>
                                </a:lnTo>
                                <a:lnTo>
                                  <a:pt x="13376" y="3117"/>
                                </a:lnTo>
                                <a:lnTo>
                                  <a:pt x="13400" y="3133"/>
                                </a:lnTo>
                                <a:lnTo>
                                  <a:pt x="13423" y="3149"/>
                                </a:lnTo>
                                <a:lnTo>
                                  <a:pt x="13444" y="3166"/>
                                </a:lnTo>
                                <a:lnTo>
                                  <a:pt x="13464" y="3184"/>
                                </a:lnTo>
                                <a:lnTo>
                                  <a:pt x="13483" y="3203"/>
                                </a:lnTo>
                                <a:lnTo>
                                  <a:pt x="13496" y="3218"/>
                                </a:lnTo>
                                <a:lnTo>
                                  <a:pt x="13510" y="3235"/>
                                </a:lnTo>
                                <a:lnTo>
                                  <a:pt x="13522" y="3250"/>
                                </a:lnTo>
                                <a:lnTo>
                                  <a:pt x="13535" y="3268"/>
                                </a:lnTo>
                                <a:lnTo>
                                  <a:pt x="13546" y="3286"/>
                                </a:lnTo>
                                <a:lnTo>
                                  <a:pt x="13556" y="3304"/>
                                </a:lnTo>
                                <a:lnTo>
                                  <a:pt x="13566" y="3324"/>
                                </a:lnTo>
                                <a:lnTo>
                                  <a:pt x="13575" y="3343"/>
                                </a:lnTo>
                                <a:lnTo>
                                  <a:pt x="13474" y="3304"/>
                                </a:lnTo>
                                <a:lnTo>
                                  <a:pt x="13374" y="3268"/>
                                </a:lnTo>
                                <a:lnTo>
                                  <a:pt x="13276" y="3237"/>
                                </a:lnTo>
                                <a:lnTo>
                                  <a:pt x="13176" y="3211"/>
                                </a:lnTo>
                                <a:lnTo>
                                  <a:pt x="13078" y="3187"/>
                                </a:lnTo>
                                <a:lnTo>
                                  <a:pt x="12980" y="3170"/>
                                </a:lnTo>
                                <a:lnTo>
                                  <a:pt x="12883" y="3154"/>
                                </a:lnTo>
                                <a:lnTo>
                                  <a:pt x="12786" y="3143"/>
                                </a:lnTo>
                                <a:lnTo>
                                  <a:pt x="12689" y="3135"/>
                                </a:lnTo>
                                <a:lnTo>
                                  <a:pt x="12593" y="3130"/>
                                </a:lnTo>
                                <a:lnTo>
                                  <a:pt x="12497" y="3129"/>
                                </a:lnTo>
                                <a:lnTo>
                                  <a:pt x="12402" y="3130"/>
                                </a:lnTo>
                                <a:lnTo>
                                  <a:pt x="12308" y="3135"/>
                                </a:lnTo>
                                <a:lnTo>
                                  <a:pt x="12214" y="3142"/>
                                </a:lnTo>
                                <a:lnTo>
                                  <a:pt x="12120" y="3152"/>
                                </a:lnTo>
                                <a:lnTo>
                                  <a:pt x="12027" y="3164"/>
                                </a:lnTo>
                                <a:lnTo>
                                  <a:pt x="11935" y="3177"/>
                                </a:lnTo>
                                <a:lnTo>
                                  <a:pt x="11843" y="3194"/>
                                </a:lnTo>
                                <a:lnTo>
                                  <a:pt x="11753" y="3212"/>
                                </a:lnTo>
                                <a:lnTo>
                                  <a:pt x="11662" y="3232"/>
                                </a:lnTo>
                                <a:lnTo>
                                  <a:pt x="11572" y="3254"/>
                                </a:lnTo>
                                <a:lnTo>
                                  <a:pt x="11483" y="3276"/>
                                </a:lnTo>
                                <a:lnTo>
                                  <a:pt x="11394" y="3301"/>
                                </a:lnTo>
                                <a:lnTo>
                                  <a:pt x="11306" y="3326"/>
                                </a:lnTo>
                                <a:lnTo>
                                  <a:pt x="11220" y="3352"/>
                                </a:lnTo>
                                <a:lnTo>
                                  <a:pt x="11133" y="3379"/>
                                </a:lnTo>
                                <a:lnTo>
                                  <a:pt x="11048" y="3407"/>
                                </a:lnTo>
                                <a:lnTo>
                                  <a:pt x="10962" y="3436"/>
                                </a:lnTo>
                                <a:lnTo>
                                  <a:pt x="10795" y="3493"/>
                                </a:lnTo>
                                <a:lnTo>
                                  <a:pt x="10630" y="3551"/>
                                </a:lnTo>
                                <a:lnTo>
                                  <a:pt x="10558" y="3576"/>
                                </a:lnTo>
                                <a:lnTo>
                                  <a:pt x="10487" y="3601"/>
                                </a:lnTo>
                                <a:lnTo>
                                  <a:pt x="10416" y="3626"/>
                                </a:lnTo>
                                <a:lnTo>
                                  <a:pt x="10347" y="3649"/>
                                </a:lnTo>
                                <a:lnTo>
                                  <a:pt x="10277" y="3672"/>
                                </a:lnTo>
                                <a:lnTo>
                                  <a:pt x="10209" y="3694"/>
                                </a:lnTo>
                                <a:lnTo>
                                  <a:pt x="10142" y="3715"/>
                                </a:lnTo>
                                <a:lnTo>
                                  <a:pt x="10076" y="3735"/>
                                </a:lnTo>
                                <a:lnTo>
                                  <a:pt x="10010" y="3754"/>
                                </a:lnTo>
                                <a:lnTo>
                                  <a:pt x="9945" y="3772"/>
                                </a:lnTo>
                                <a:lnTo>
                                  <a:pt x="9881" y="3789"/>
                                </a:lnTo>
                                <a:lnTo>
                                  <a:pt x="9819" y="3804"/>
                                </a:lnTo>
                                <a:lnTo>
                                  <a:pt x="9757" y="3817"/>
                                </a:lnTo>
                                <a:lnTo>
                                  <a:pt x="9695" y="3828"/>
                                </a:lnTo>
                                <a:lnTo>
                                  <a:pt x="9636" y="3837"/>
                                </a:lnTo>
                                <a:lnTo>
                                  <a:pt x="9577" y="3845"/>
                                </a:lnTo>
                                <a:lnTo>
                                  <a:pt x="9571" y="3845"/>
                                </a:lnTo>
                                <a:lnTo>
                                  <a:pt x="9565" y="3846"/>
                                </a:lnTo>
                                <a:lnTo>
                                  <a:pt x="9473" y="3861"/>
                                </a:lnTo>
                                <a:lnTo>
                                  <a:pt x="9381" y="3874"/>
                                </a:lnTo>
                                <a:lnTo>
                                  <a:pt x="9289" y="3884"/>
                                </a:lnTo>
                                <a:lnTo>
                                  <a:pt x="9199" y="3895"/>
                                </a:lnTo>
                                <a:lnTo>
                                  <a:pt x="9109" y="3902"/>
                                </a:lnTo>
                                <a:lnTo>
                                  <a:pt x="9019" y="3908"/>
                                </a:lnTo>
                                <a:lnTo>
                                  <a:pt x="8931" y="3911"/>
                                </a:lnTo>
                                <a:lnTo>
                                  <a:pt x="8843" y="3914"/>
                                </a:lnTo>
                                <a:lnTo>
                                  <a:pt x="8754" y="3915"/>
                                </a:lnTo>
                                <a:lnTo>
                                  <a:pt x="8667" y="3914"/>
                                </a:lnTo>
                                <a:lnTo>
                                  <a:pt x="8581" y="3911"/>
                                </a:lnTo>
                                <a:lnTo>
                                  <a:pt x="8494" y="3907"/>
                                </a:lnTo>
                                <a:lnTo>
                                  <a:pt x="8409" y="3901"/>
                                </a:lnTo>
                                <a:lnTo>
                                  <a:pt x="8324" y="3895"/>
                                </a:lnTo>
                                <a:lnTo>
                                  <a:pt x="8239" y="3886"/>
                                </a:lnTo>
                                <a:lnTo>
                                  <a:pt x="8155" y="3875"/>
                                </a:lnTo>
                                <a:lnTo>
                                  <a:pt x="8073" y="3863"/>
                                </a:lnTo>
                                <a:lnTo>
                                  <a:pt x="7990" y="3851"/>
                                </a:lnTo>
                                <a:lnTo>
                                  <a:pt x="7907" y="3836"/>
                                </a:lnTo>
                                <a:lnTo>
                                  <a:pt x="7825" y="3821"/>
                                </a:lnTo>
                                <a:lnTo>
                                  <a:pt x="7743" y="3803"/>
                                </a:lnTo>
                                <a:lnTo>
                                  <a:pt x="7663" y="3785"/>
                                </a:lnTo>
                                <a:lnTo>
                                  <a:pt x="7582" y="3765"/>
                                </a:lnTo>
                                <a:lnTo>
                                  <a:pt x="7502" y="3743"/>
                                </a:lnTo>
                                <a:lnTo>
                                  <a:pt x="7422" y="3721"/>
                                </a:lnTo>
                                <a:lnTo>
                                  <a:pt x="7343" y="3697"/>
                                </a:lnTo>
                                <a:lnTo>
                                  <a:pt x="7264" y="3673"/>
                                </a:lnTo>
                                <a:lnTo>
                                  <a:pt x="7186" y="3647"/>
                                </a:lnTo>
                                <a:lnTo>
                                  <a:pt x="7108" y="3620"/>
                                </a:lnTo>
                                <a:lnTo>
                                  <a:pt x="7029" y="3592"/>
                                </a:lnTo>
                                <a:lnTo>
                                  <a:pt x="6952" y="3563"/>
                                </a:lnTo>
                                <a:lnTo>
                                  <a:pt x="6875" y="3533"/>
                                </a:lnTo>
                                <a:lnTo>
                                  <a:pt x="6866" y="3521"/>
                                </a:lnTo>
                                <a:lnTo>
                                  <a:pt x="6855" y="3512"/>
                                </a:lnTo>
                                <a:lnTo>
                                  <a:pt x="6849" y="3508"/>
                                </a:lnTo>
                                <a:lnTo>
                                  <a:pt x="6845" y="3497"/>
                                </a:lnTo>
                                <a:lnTo>
                                  <a:pt x="6840" y="3482"/>
                                </a:lnTo>
                                <a:lnTo>
                                  <a:pt x="6838" y="3464"/>
                                </a:lnTo>
                                <a:lnTo>
                                  <a:pt x="6837" y="3442"/>
                                </a:lnTo>
                                <a:lnTo>
                                  <a:pt x="6838" y="3415"/>
                                </a:lnTo>
                                <a:lnTo>
                                  <a:pt x="6841" y="3385"/>
                                </a:lnTo>
                                <a:lnTo>
                                  <a:pt x="6845" y="3367"/>
                                </a:lnTo>
                                <a:lnTo>
                                  <a:pt x="6848" y="3348"/>
                                </a:lnTo>
                                <a:lnTo>
                                  <a:pt x="6854" y="3328"/>
                                </a:lnTo>
                                <a:lnTo>
                                  <a:pt x="6859" y="3306"/>
                                </a:lnTo>
                                <a:lnTo>
                                  <a:pt x="6866" y="3284"/>
                                </a:lnTo>
                                <a:lnTo>
                                  <a:pt x="6873" y="3259"/>
                                </a:lnTo>
                                <a:lnTo>
                                  <a:pt x="6882" y="3233"/>
                                </a:lnTo>
                                <a:lnTo>
                                  <a:pt x="6892" y="3205"/>
                                </a:lnTo>
                                <a:lnTo>
                                  <a:pt x="6903" y="3176"/>
                                </a:lnTo>
                                <a:lnTo>
                                  <a:pt x="6915" y="3146"/>
                                </a:lnTo>
                                <a:lnTo>
                                  <a:pt x="6929" y="3114"/>
                                </a:lnTo>
                                <a:lnTo>
                                  <a:pt x="6944" y="3079"/>
                                </a:lnTo>
                                <a:lnTo>
                                  <a:pt x="6961" y="3043"/>
                                </a:lnTo>
                                <a:lnTo>
                                  <a:pt x="6979" y="3005"/>
                                </a:lnTo>
                                <a:lnTo>
                                  <a:pt x="6998" y="2965"/>
                                </a:lnTo>
                                <a:lnTo>
                                  <a:pt x="7019" y="2923"/>
                                </a:lnTo>
                                <a:lnTo>
                                  <a:pt x="7043" y="2878"/>
                                </a:lnTo>
                                <a:lnTo>
                                  <a:pt x="7067" y="2832"/>
                                </a:lnTo>
                                <a:lnTo>
                                  <a:pt x="7093" y="2784"/>
                                </a:lnTo>
                                <a:lnTo>
                                  <a:pt x="7122" y="2734"/>
                                </a:lnTo>
                                <a:lnTo>
                                  <a:pt x="7145" y="2703"/>
                                </a:lnTo>
                                <a:lnTo>
                                  <a:pt x="7169" y="2674"/>
                                </a:lnTo>
                                <a:lnTo>
                                  <a:pt x="7193" y="2647"/>
                                </a:lnTo>
                                <a:lnTo>
                                  <a:pt x="7219" y="2623"/>
                                </a:lnTo>
                                <a:lnTo>
                                  <a:pt x="7244" y="2600"/>
                                </a:lnTo>
                                <a:lnTo>
                                  <a:pt x="7271" y="2580"/>
                                </a:lnTo>
                                <a:lnTo>
                                  <a:pt x="7298" y="2561"/>
                                </a:lnTo>
                                <a:lnTo>
                                  <a:pt x="7325" y="2544"/>
                                </a:lnTo>
                                <a:lnTo>
                                  <a:pt x="7353" y="2529"/>
                                </a:lnTo>
                                <a:lnTo>
                                  <a:pt x="7381" y="2515"/>
                                </a:lnTo>
                                <a:lnTo>
                                  <a:pt x="7409" y="2503"/>
                                </a:lnTo>
                                <a:lnTo>
                                  <a:pt x="7438" y="2492"/>
                                </a:lnTo>
                                <a:lnTo>
                                  <a:pt x="7466" y="2483"/>
                                </a:lnTo>
                                <a:lnTo>
                                  <a:pt x="7495" y="2475"/>
                                </a:lnTo>
                                <a:lnTo>
                                  <a:pt x="7524" y="2468"/>
                                </a:lnTo>
                                <a:lnTo>
                                  <a:pt x="7553" y="2464"/>
                                </a:lnTo>
                                <a:lnTo>
                                  <a:pt x="7581" y="2459"/>
                                </a:lnTo>
                                <a:lnTo>
                                  <a:pt x="7610" y="2457"/>
                                </a:lnTo>
                                <a:lnTo>
                                  <a:pt x="7638" y="2455"/>
                                </a:lnTo>
                                <a:lnTo>
                                  <a:pt x="7667" y="2454"/>
                                </a:lnTo>
                                <a:lnTo>
                                  <a:pt x="7695" y="2454"/>
                                </a:lnTo>
                                <a:lnTo>
                                  <a:pt x="7722" y="2455"/>
                                </a:lnTo>
                                <a:lnTo>
                                  <a:pt x="7750" y="2456"/>
                                </a:lnTo>
                                <a:lnTo>
                                  <a:pt x="7777" y="2459"/>
                                </a:lnTo>
                                <a:lnTo>
                                  <a:pt x="7803" y="2461"/>
                                </a:lnTo>
                                <a:lnTo>
                                  <a:pt x="7829" y="2466"/>
                                </a:lnTo>
                                <a:lnTo>
                                  <a:pt x="7854" y="2469"/>
                                </a:lnTo>
                                <a:lnTo>
                                  <a:pt x="7879" y="2474"/>
                                </a:lnTo>
                                <a:lnTo>
                                  <a:pt x="7925" y="2485"/>
                                </a:lnTo>
                                <a:lnTo>
                                  <a:pt x="7968" y="2496"/>
                                </a:lnTo>
                                <a:lnTo>
                                  <a:pt x="7946" y="2519"/>
                                </a:lnTo>
                                <a:lnTo>
                                  <a:pt x="7925" y="2542"/>
                                </a:lnTo>
                                <a:lnTo>
                                  <a:pt x="7904" y="2567"/>
                                </a:lnTo>
                                <a:lnTo>
                                  <a:pt x="7883" y="2591"/>
                                </a:lnTo>
                                <a:lnTo>
                                  <a:pt x="7863" y="2618"/>
                                </a:lnTo>
                                <a:lnTo>
                                  <a:pt x="7843" y="2646"/>
                                </a:lnTo>
                                <a:lnTo>
                                  <a:pt x="7823" y="2674"/>
                                </a:lnTo>
                                <a:lnTo>
                                  <a:pt x="7804" y="2705"/>
                                </a:lnTo>
                                <a:lnTo>
                                  <a:pt x="7785" y="2735"/>
                                </a:lnTo>
                                <a:lnTo>
                                  <a:pt x="7766" y="2767"/>
                                </a:lnTo>
                                <a:lnTo>
                                  <a:pt x="7748" y="2800"/>
                                </a:lnTo>
                                <a:lnTo>
                                  <a:pt x="7729" y="2833"/>
                                </a:lnTo>
                                <a:lnTo>
                                  <a:pt x="7692" y="2903"/>
                                </a:lnTo>
                                <a:lnTo>
                                  <a:pt x="7654" y="2978"/>
                                </a:lnTo>
                                <a:lnTo>
                                  <a:pt x="7648" y="2991"/>
                                </a:lnTo>
                                <a:lnTo>
                                  <a:pt x="7644" y="3005"/>
                                </a:lnTo>
                                <a:lnTo>
                                  <a:pt x="7641" y="3019"/>
                                </a:lnTo>
                                <a:lnTo>
                                  <a:pt x="7639" y="3033"/>
                                </a:lnTo>
                                <a:lnTo>
                                  <a:pt x="7638" y="3047"/>
                                </a:lnTo>
                                <a:lnTo>
                                  <a:pt x="7641" y="3061"/>
                                </a:lnTo>
                                <a:lnTo>
                                  <a:pt x="7643" y="3075"/>
                                </a:lnTo>
                                <a:lnTo>
                                  <a:pt x="7646" y="3089"/>
                                </a:lnTo>
                                <a:lnTo>
                                  <a:pt x="7652" y="3101"/>
                                </a:lnTo>
                                <a:lnTo>
                                  <a:pt x="7657" y="3115"/>
                                </a:lnTo>
                                <a:lnTo>
                                  <a:pt x="7665" y="3126"/>
                                </a:lnTo>
                                <a:lnTo>
                                  <a:pt x="7674" y="3137"/>
                                </a:lnTo>
                                <a:lnTo>
                                  <a:pt x="7683" y="3147"/>
                                </a:lnTo>
                                <a:lnTo>
                                  <a:pt x="7694" y="3157"/>
                                </a:lnTo>
                                <a:lnTo>
                                  <a:pt x="7707" y="3165"/>
                                </a:lnTo>
                                <a:lnTo>
                                  <a:pt x="7719" y="3173"/>
                                </a:lnTo>
                                <a:lnTo>
                                  <a:pt x="7733" y="3179"/>
                                </a:lnTo>
                                <a:lnTo>
                                  <a:pt x="7747" y="3183"/>
                                </a:lnTo>
                                <a:lnTo>
                                  <a:pt x="7761" y="3186"/>
                                </a:lnTo>
                                <a:lnTo>
                                  <a:pt x="7775" y="3187"/>
                                </a:lnTo>
                                <a:lnTo>
                                  <a:pt x="7789" y="3187"/>
                                </a:lnTo>
                                <a:lnTo>
                                  <a:pt x="7803" y="3186"/>
                                </a:lnTo>
                                <a:lnTo>
                                  <a:pt x="7817" y="3184"/>
                                </a:lnTo>
                                <a:lnTo>
                                  <a:pt x="7831" y="3181"/>
                                </a:lnTo>
                                <a:lnTo>
                                  <a:pt x="7843" y="3175"/>
                                </a:lnTo>
                                <a:lnTo>
                                  <a:pt x="7855" y="3168"/>
                                </a:lnTo>
                                <a:lnTo>
                                  <a:pt x="7868" y="3162"/>
                                </a:lnTo>
                                <a:lnTo>
                                  <a:pt x="7879" y="3153"/>
                                </a:lnTo>
                                <a:lnTo>
                                  <a:pt x="7889" y="3143"/>
                                </a:lnTo>
                                <a:lnTo>
                                  <a:pt x="7899" y="3133"/>
                                </a:lnTo>
                                <a:lnTo>
                                  <a:pt x="7907" y="3120"/>
                                </a:lnTo>
                                <a:lnTo>
                                  <a:pt x="7915" y="3107"/>
                                </a:lnTo>
                                <a:lnTo>
                                  <a:pt x="7957" y="3022"/>
                                </a:lnTo>
                                <a:lnTo>
                                  <a:pt x="8000" y="2943"/>
                                </a:lnTo>
                                <a:lnTo>
                                  <a:pt x="8021" y="2907"/>
                                </a:lnTo>
                                <a:lnTo>
                                  <a:pt x="8042" y="2873"/>
                                </a:lnTo>
                                <a:lnTo>
                                  <a:pt x="8062" y="2839"/>
                                </a:lnTo>
                                <a:lnTo>
                                  <a:pt x="8084" y="2809"/>
                                </a:lnTo>
                                <a:lnTo>
                                  <a:pt x="8105" y="2780"/>
                                </a:lnTo>
                                <a:lnTo>
                                  <a:pt x="8127" y="2752"/>
                                </a:lnTo>
                                <a:lnTo>
                                  <a:pt x="8150" y="2727"/>
                                </a:lnTo>
                                <a:lnTo>
                                  <a:pt x="8172" y="2703"/>
                                </a:lnTo>
                                <a:lnTo>
                                  <a:pt x="8195" y="2682"/>
                                </a:lnTo>
                                <a:lnTo>
                                  <a:pt x="8219" y="2664"/>
                                </a:lnTo>
                                <a:lnTo>
                                  <a:pt x="8231" y="2655"/>
                                </a:lnTo>
                                <a:lnTo>
                                  <a:pt x="8244" y="2646"/>
                                </a:lnTo>
                                <a:lnTo>
                                  <a:pt x="8256" y="2640"/>
                                </a:lnTo>
                                <a:lnTo>
                                  <a:pt x="8268" y="2632"/>
                                </a:lnTo>
                                <a:lnTo>
                                  <a:pt x="8290" y="2622"/>
                                </a:lnTo>
                                <a:lnTo>
                                  <a:pt x="8312" y="2613"/>
                                </a:lnTo>
                                <a:lnTo>
                                  <a:pt x="8336" y="2605"/>
                                </a:lnTo>
                                <a:lnTo>
                                  <a:pt x="8360" y="2598"/>
                                </a:lnTo>
                                <a:lnTo>
                                  <a:pt x="8386" y="2592"/>
                                </a:lnTo>
                                <a:lnTo>
                                  <a:pt x="8413" y="2588"/>
                                </a:lnTo>
                                <a:lnTo>
                                  <a:pt x="8441" y="2585"/>
                                </a:lnTo>
                                <a:lnTo>
                                  <a:pt x="8470" y="2584"/>
                                </a:lnTo>
                                <a:lnTo>
                                  <a:pt x="8500" y="2582"/>
                                </a:lnTo>
                                <a:lnTo>
                                  <a:pt x="8533" y="2584"/>
                                </a:lnTo>
                                <a:lnTo>
                                  <a:pt x="8566" y="2586"/>
                                </a:lnTo>
                                <a:lnTo>
                                  <a:pt x="8601" y="2589"/>
                                </a:lnTo>
                                <a:lnTo>
                                  <a:pt x="8638" y="2594"/>
                                </a:lnTo>
                                <a:lnTo>
                                  <a:pt x="8676" y="2600"/>
                                </a:lnTo>
                                <a:lnTo>
                                  <a:pt x="8716" y="2607"/>
                                </a:lnTo>
                                <a:lnTo>
                                  <a:pt x="8758" y="2616"/>
                                </a:lnTo>
                                <a:lnTo>
                                  <a:pt x="8734" y="2652"/>
                                </a:lnTo>
                                <a:lnTo>
                                  <a:pt x="8711" y="2688"/>
                                </a:lnTo>
                                <a:lnTo>
                                  <a:pt x="8689" y="2724"/>
                                </a:lnTo>
                                <a:lnTo>
                                  <a:pt x="8668" y="2761"/>
                                </a:lnTo>
                                <a:lnTo>
                                  <a:pt x="8648" y="2799"/>
                                </a:lnTo>
                                <a:lnTo>
                                  <a:pt x="8628" y="2837"/>
                                </a:lnTo>
                                <a:lnTo>
                                  <a:pt x="8610" y="2876"/>
                                </a:lnTo>
                                <a:lnTo>
                                  <a:pt x="8592" y="2916"/>
                                </a:lnTo>
                                <a:lnTo>
                                  <a:pt x="8575" y="2957"/>
                                </a:lnTo>
                                <a:lnTo>
                                  <a:pt x="8561" y="2998"/>
                                </a:lnTo>
                                <a:lnTo>
                                  <a:pt x="8546" y="3041"/>
                                </a:lnTo>
                                <a:lnTo>
                                  <a:pt x="8533" y="3083"/>
                                </a:lnTo>
                                <a:lnTo>
                                  <a:pt x="8520" y="3127"/>
                                </a:lnTo>
                                <a:lnTo>
                                  <a:pt x="8510" y="3171"/>
                                </a:lnTo>
                                <a:lnTo>
                                  <a:pt x="8500" y="3215"/>
                                </a:lnTo>
                                <a:lnTo>
                                  <a:pt x="8491" y="3261"/>
                                </a:lnTo>
                                <a:lnTo>
                                  <a:pt x="8490" y="3276"/>
                                </a:lnTo>
                                <a:lnTo>
                                  <a:pt x="8490" y="3291"/>
                                </a:lnTo>
                                <a:lnTo>
                                  <a:pt x="8491" y="3305"/>
                                </a:lnTo>
                                <a:lnTo>
                                  <a:pt x="8493" y="3319"/>
                                </a:lnTo>
                                <a:lnTo>
                                  <a:pt x="8498" y="3332"/>
                                </a:lnTo>
                                <a:lnTo>
                                  <a:pt x="8502" y="3345"/>
                                </a:lnTo>
                                <a:lnTo>
                                  <a:pt x="8509" y="3358"/>
                                </a:lnTo>
                                <a:lnTo>
                                  <a:pt x="8517" y="3370"/>
                                </a:lnTo>
                                <a:lnTo>
                                  <a:pt x="8526" y="3380"/>
                                </a:lnTo>
                                <a:lnTo>
                                  <a:pt x="8535" y="3390"/>
                                </a:lnTo>
                                <a:lnTo>
                                  <a:pt x="8546" y="3400"/>
                                </a:lnTo>
                                <a:lnTo>
                                  <a:pt x="8557" y="3408"/>
                                </a:lnTo>
                                <a:lnTo>
                                  <a:pt x="8569" y="3415"/>
                                </a:lnTo>
                                <a:lnTo>
                                  <a:pt x="8583" y="3421"/>
                                </a:lnTo>
                                <a:lnTo>
                                  <a:pt x="8596" y="3425"/>
                                </a:lnTo>
                                <a:lnTo>
                                  <a:pt x="8611" y="3428"/>
                                </a:lnTo>
                                <a:lnTo>
                                  <a:pt x="8625" y="3431"/>
                                </a:lnTo>
                                <a:lnTo>
                                  <a:pt x="8640" y="3431"/>
                                </a:lnTo>
                                <a:lnTo>
                                  <a:pt x="8655" y="3430"/>
                                </a:lnTo>
                                <a:lnTo>
                                  <a:pt x="8669" y="3426"/>
                                </a:lnTo>
                                <a:lnTo>
                                  <a:pt x="8683" y="3423"/>
                                </a:lnTo>
                                <a:lnTo>
                                  <a:pt x="8695" y="3417"/>
                                </a:lnTo>
                                <a:lnTo>
                                  <a:pt x="8707" y="3412"/>
                                </a:lnTo>
                                <a:lnTo>
                                  <a:pt x="8719" y="3404"/>
                                </a:lnTo>
                                <a:lnTo>
                                  <a:pt x="8731" y="3395"/>
                                </a:lnTo>
                                <a:lnTo>
                                  <a:pt x="8741" y="3385"/>
                                </a:lnTo>
                                <a:lnTo>
                                  <a:pt x="8750" y="3375"/>
                                </a:lnTo>
                                <a:lnTo>
                                  <a:pt x="8758" y="3363"/>
                                </a:lnTo>
                                <a:lnTo>
                                  <a:pt x="8764" y="3351"/>
                                </a:lnTo>
                                <a:lnTo>
                                  <a:pt x="8770" y="3338"/>
                                </a:lnTo>
                                <a:lnTo>
                                  <a:pt x="8774" y="3324"/>
                                </a:lnTo>
                                <a:lnTo>
                                  <a:pt x="8778" y="3310"/>
                                </a:lnTo>
                                <a:lnTo>
                                  <a:pt x="8783" y="3280"/>
                                </a:lnTo>
                                <a:lnTo>
                                  <a:pt x="8789" y="3252"/>
                                </a:lnTo>
                                <a:lnTo>
                                  <a:pt x="8796" y="3224"/>
                                </a:lnTo>
                                <a:lnTo>
                                  <a:pt x="8802" y="3198"/>
                                </a:lnTo>
                                <a:lnTo>
                                  <a:pt x="8810" y="3171"/>
                                </a:lnTo>
                                <a:lnTo>
                                  <a:pt x="8818" y="3144"/>
                                </a:lnTo>
                                <a:lnTo>
                                  <a:pt x="8827" y="3117"/>
                                </a:lnTo>
                                <a:lnTo>
                                  <a:pt x="8836" y="3091"/>
                                </a:lnTo>
                                <a:lnTo>
                                  <a:pt x="8845" y="3065"/>
                                </a:lnTo>
                                <a:lnTo>
                                  <a:pt x="8856" y="3040"/>
                                </a:lnTo>
                                <a:lnTo>
                                  <a:pt x="8866" y="3014"/>
                                </a:lnTo>
                                <a:lnTo>
                                  <a:pt x="8877" y="2989"/>
                                </a:lnTo>
                                <a:lnTo>
                                  <a:pt x="8901" y="2940"/>
                                </a:lnTo>
                                <a:lnTo>
                                  <a:pt x="8927" y="2893"/>
                                </a:lnTo>
                                <a:lnTo>
                                  <a:pt x="8955" y="2846"/>
                                </a:lnTo>
                                <a:lnTo>
                                  <a:pt x="8984" y="2801"/>
                                </a:lnTo>
                                <a:lnTo>
                                  <a:pt x="9014" y="2757"/>
                                </a:lnTo>
                                <a:lnTo>
                                  <a:pt x="9046" y="2714"/>
                                </a:lnTo>
                                <a:lnTo>
                                  <a:pt x="9080" y="2672"/>
                                </a:lnTo>
                                <a:lnTo>
                                  <a:pt x="9116" y="2632"/>
                                </a:lnTo>
                                <a:lnTo>
                                  <a:pt x="9152" y="2592"/>
                                </a:lnTo>
                                <a:lnTo>
                                  <a:pt x="9190" y="2554"/>
                                </a:lnTo>
                                <a:close/>
                                <a:moveTo>
                                  <a:pt x="6809" y="3818"/>
                                </a:moveTo>
                                <a:lnTo>
                                  <a:pt x="6887" y="3849"/>
                                </a:lnTo>
                                <a:lnTo>
                                  <a:pt x="6967" y="3878"/>
                                </a:lnTo>
                                <a:lnTo>
                                  <a:pt x="7046" y="3907"/>
                                </a:lnTo>
                                <a:lnTo>
                                  <a:pt x="7126" y="3934"/>
                                </a:lnTo>
                                <a:lnTo>
                                  <a:pt x="7206" y="3960"/>
                                </a:lnTo>
                                <a:lnTo>
                                  <a:pt x="7287" y="3984"/>
                                </a:lnTo>
                                <a:lnTo>
                                  <a:pt x="7367" y="4008"/>
                                </a:lnTo>
                                <a:lnTo>
                                  <a:pt x="7449" y="4030"/>
                                </a:lnTo>
                                <a:lnTo>
                                  <a:pt x="7531" y="4051"/>
                                </a:lnTo>
                                <a:lnTo>
                                  <a:pt x="7614" y="4072"/>
                                </a:lnTo>
                                <a:lnTo>
                                  <a:pt x="7696" y="4089"/>
                                </a:lnTo>
                                <a:lnTo>
                                  <a:pt x="7779" y="4107"/>
                                </a:lnTo>
                                <a:lnTo>
                                  <a:pt x="7863" y="4123"/>
                                </a:lnTo>
                                <a:lnTo>
                                  <a:pt x="7948" y="4138"/>
                                </a:lnTo>
                                <a:lnTo>
                                  <a:pt x="8032" y="4151"/>
                                </a:lnTo>
                                <a:lnTo>
                                  <a:pt x="8118" y="4163"/>
                                </a:lnTo>
                                <a:lnTo>
                                  <a:pt x="8207" y="4174"/>
                                </a:lnTo>
                                <a:lnTo>
                                  <a:pt x="8296" y="4184"/>
                                </a:lnTo>
                                <a:lnTo>
                                  <a:pt x="8387" y="4191"/>
                                </a:lnTo>
                                <a:lnTo>
                                  <a:pt x="8478" y="4197"/>
                                </a:lnTo>
                                <a:lnTo>
                                  <a:pt x="8568" y="4202"/>
                                </a:lnTo>
                                <a:lnTo>
                                  <a:pt x="8660" y="4204"/>
                                </a:lnTo>
                                <a:lnTo>
                                  <a:pt x="8753" y="4205"/>
                                </a:lnTo>
                                <a:lnTo>
                                  <a:pt x="8845" y="4205"/>
                                </a:lnTo>
                                <a:lnTo>
                                  <a:pt x="8939" y="4203"/>
                                </a:lnTo>
                                <a:lnTo>
                                  <a:pt x="9033" y="4198"/>
                                </a:lnTo>
                                <a:lnTo>
                                  <a:pt x="9127" y="4191"/>
                                </a:lnTo>
                                <a:lnTo>
                                  <a:pt x="9222" y="4184"/>
                                </a:lnTo>
                                <a:lnTo>
                                  <a:pt x="9318" y="4175"/>
                                </a:lnTo>
                                <a:lnTo>
                                  <a:pt x="9415" y="4162"/>
                                </a:lnTo>
                                <a:lnTo>
                                  <a:pt x="9511" y="4149"/>
                                </a:lnTo>
                                <a:lnTo>
                                  <a:pt x="9608" y="4133"/>
                                </a:lnTo>
                                <a:lnTo>
                                  <a:pt x="9673" y="4125"/>
                                </a:lnTo>
                                <a:lnTo>
                                  <a:pt x="9738" y="4115"/>
                                </a:lnTo>
                                <a:lnTo>
                                  <a:pt x="9805" y="4104"/>
                                </a:lnTo>
                                <a:lnTo>
                                  <a:pt x="9871" y="4089"/>
                                </a:lnTo>
                                <a:lnTo>
                                  <a:pt x="9938" y="4074"/>
                                </a:lnTo>
                                <a:lnTo>
                                  <a:pt x="10007" y="4057"/>
                                </a:lnTo>
                                <a:lnTo>
                                  <a:pt x="10076" y="4038"/>
                                </a:lnTo>
                                <a:lnTo>
                                  <a:pt x="10145" y="4018"/>
                                </a:lnTo>
                                <a:lnTo>
                                  <a:pt x="10216" y="3998"/>
                                </a:lnTo>
                                <a:lnTo>
                                  <a:pt x="10286" y="3975"/>
                                </a:lnTo>
                                <a:lnTo>
                                  <a:pt x="10358" y="3952"/>
                                </a:lnTo>
                                <a:lnTo>
                                  <a:pt x="10430" y="3927"/>
                                </a:lnTo>
                                <a:lnTo>
                                  <a:pt x="10502" y="3902"/>
                                </a:lnTo>
                                <a:lnTo>
                                  <a:pt x="10576" y="3878"/>
                                </a:lnTo>
                                <a:lnTo>
                                  <a:pt x="10650" y="3851"/>
                                </a:lnTo>
                                <a:lnTo>
                                  <a:pt x="10725" y="3825"/>
                                </a:lnTo>
                                <a:lnTo>
                                  <a:pt x="10894" y="3766"/>
                                </a:lnTo>
                                <a:lnTo>
                                  <a:pt x="11065" y="3707"/>
                                </a:lnTo>
                                <a:lnTo>
                                  <a:pt x="11153" y="3678"/>
                                </a:lnTo>
                                <a:lnTo>
                                  <a:pt x="11240" y="3650"/>
                                </a:lnTo>
                                <a:lnTo>
                                  <a:pt x="11328" y="3623"/>
                                </a:lnTo>
                                <a:lnTo>
                                  <a:pt x="11418" y="3596"/>
                                </a:lnTo>
                                <a:lnTo>
                                  <a:pt x="11508" y="3572"/>
                                </a:lnTo>
                                <a:lnTo>
                                  <a:pt x="11598" y="3548"/>
                                </a:lnTo>
                                <a:lnTo>
                                  <a:pt x="11690" y="3526"/>
                                </a:lnTo>
                                <a:lnTo>
                                  <a:pt x="11782" y="3505"/>
                                </a:lnTo>
                                <a:lnTo>
                                  <a:pt x="11874" y="3486"/>
                                </a:lnTo>
                                <a:lnTo>
                                  <a:pt x="11966" y="3470"/>
                                </a:lnTo>
                                <a:lnTo>
                                  <a:pt x="12060" y="3455"/>
                                </a:lnTo>
                                <a:lnTo>
                                  <a:pt x="12154" y="3443"/>
                                </a:lnTo>
                                <a:lnTo>
                                  <a:pt x="12250" y="3434"/>
                                </a:lnTo>
                                <a:lnTo>
                                  <a:pt x="12345" y="3427"/>
                                </a:lnTo>
                                <a:lnTo>
                                  <a:pt x="12440" y="3424"/>
                                </a:lnTo>
                                <a:lnTo>
                                  <a:pt x="12536" y="3423"/>
                                </a:lnTo>
                                <a:lnTo>
                                  <a:pt x="12632" y="3426"/>
                                </a:lnTo>
                                <a:lnTo>
                                  <a:pt x="12729" y="3433"/>
                                </a:lnTo>
                                <a:lnTo>
                                  <a:pt x="12826" y="3443"/>
                                </a:lnTo>
                                <a:lnTo>
                                  <a:pt x="12923" y="3458"/>
                                </a:lnTo>
                                <a:lnTo>
                                  <a:pt x="13022" y="3475"/>
                                </a:lnTo>
                                <a:lnTo>
                                  <a:pt x="13119" y="3498"/>
                                </a:lnTo>
                                <a:lnTo>
                                  <a:pt x="13218" y="3526"/>
                                </a:lnTo>
                                <a:lnTo>
                                  <a:pt x="13316" y="3557"/>
                                </a:lnTo>
                                <a:lnTo>
                                  <a:pt x="13416" y="3593"/>
                                </a:lnTo>
                                <a:lnTo>
                                  <a:pt x="13514" y="3636"/>
                                </a:lnTo>
                                <a:lnTo>
                                  <a:pt x="13614" y="3682"/>
                                </a:lnTo>
                                <a:lnTo>
                                  <a:pt x="13714" y="3734"/>
                                </a:lnTo>
                                <a:lnTo>
                                  <a:pt x="13721" y="3739"/>
                                </a:lnTo>
                                <a:lnTo>
                                  <a:pt x="13730" y="3742"/>
                                </a:lnTo>
                                <a:lnTo>
                                  <a:pt x="13761" y="3765"/>
                                </a:lnTo>
                                <a:lnTo>
                                  <a:pt x="13793" y="3791"/>
                                </a:lnTo>
                                <a:lnTo>
                                  <a:pt x="13810" y="3806"/>
                                </a:lnTo>
                                <a:lnTo>
                                  <a:pt x="13827" y="3821"/>
                                </a:lnTo>
                                <a:lnTo>
                                  <a:pt x="13842" y="3835"/>
                                </a:lnTo>
                                <a:lnTo>
                                  <a:pt x="13857" y="3851"/>
                                </a:lnTo>
                                <a:lnTo>
                                  <a:pt x="13870" y="3867"/>
                                </a:lnTo>
                                <a:lnTo>
                                  <a:pt x="13883" y="3882"/>
                                </a:lnTo>
                                <a:lnTo>
                                  <a:pt x="13893" y="3898"/>
                                </a:lnTo>
                                <a:lnTo>
                                  <a:pt x="13899" y="3912"/>
                                </a:lnTo>
                                <a:lnTo>
                                  <a:pt x="13903" y="3920"/>
                                </a:lnTo>
                                <a:lnTo>
                                  <a:pt x="13905" y="3927"/>
                                </a:lnTo>
                                <a:lnTo>
                                  <a:pt x="13906" y="3935"/>
                                </a:lnTo>
                                <a:lnTo>
                                  <a:pt x="13907" y="3942"/>
                                </a:lnTo>
                                <a:lnTo>
                                  <a:pt x="13907" y="3948"/>
                                </a:lnTo>
                                <a:lnTo>
                                  <a:pt x="13906" y="3955"/>
                                </a:lnTo>
                                <a:lnTo>
                                  <a:pt x="13904" y="3961"/>
                                </a:lnTo>
                                <a:lnTo>
                                  <a:pt x="13902" y="3967"/>
                                </a:lnTo>
                                <a:lnTo>
                                  <a:pt x="13899" y="3971"/>
                                </a:lnTo>
                                <a:lnTo>
                                  <a:pt x="13896" y="3973"/>
                                </a:lnTo>
                                <a:lnTo>
                                  <a:pt x="13893" y="3974"/>
                                </a:lnTo>
                                <a:lnTo>
                                  <a:pt x="13888" y="3975"/>
                                </a:lnTo>
                                <a:lnTo>
                                  <a:pt x="13878" y="3975"/>
                                </a:lnTo>
                                <a:lnTo>
                                  <a:pt x="13867" y="3972"/>
                                </a:lnTo>
                                <a:lnTo>
                                  <a:pt x="13854" y="3968"/>
                                </a:lnTo>
                                <a:lnTo>
                                  <a:pt x="13839" y="3962"/>
                                </a:lnTo>
                                <a:lnTo>
                                  <a:pt x="13824" y="3955"/>
                                </a:lnTo>
                                <a:lnTo>
                                  <a:pt x="13809" y="3946"/>
                                </a:lnTo>
                                <a:lnTo>
                                  <a:pt x="13776" y="3928"/>
                                </a:lnTo>
                                <a:lnTo>
                                  <a:pt x="13745" y="3908"/>
                                </a:lnTo>
                                <a:lnTo>
                                  <a:pt x="13715" y="3888"/>
                                </a:lnTo>
                                <a:lnTo>
                                  <a:pt x="13688" y="3868"/>
                                </a:lnTo>
                                <a:lnTo>
                                  <a:pt x="13674" y="3858"/>
                                </a:lnTo>
                                <a:lnTo>
                                  <a:pt x="13660" y="3849"/>
                                </a:lnTo>
                                <a:lnTo>
                                  <a:pt x="13646" y="3838"/>
                                </a:lnTo>
                                <a:lnTo>
                                  <a:pt x="13633" y="3830"/>
                                </a:lnTo>
                                <a:lnTo>
                                  <a:pt x="13627" y="3826"/>
                                </a:lnTo>
                                <a:lnTo>
                                  <a:pt x="13623" y="3823"/>
                                </a:lnTo>
                                <a:lnTo>
                                  <a:pt x="13610" y="3815"/>
                                </a:lnTo>
                                <a:lnTo>
                                  <a:pt x="13593" y="3805"/>
                                </a:lnTo>
                                <a:lnTo>
                                  <a:pt x="13573" y="3794"/>
                                </a:lnTo>
                                <a:lnTo>
                                  <a:pt x="13548" y="3780"/>
                                </a:lnTo>
                                <a:lnTo>
                                  <a:pt x="13520" y="3766"/>
                                </a:lnTo>
                                <a:lnTo>
                                  <a:pt x="13489" y="3749"/>
                                </a:lnTo>
                                <a:lnTo>
                                  <a:pt x="13456" y="3732"/>
                                </a:lnTo>
                                <a:lnTo>
                                  <a:pt x="13421" y="3715"/>
                                </a:lnTo>
                                <a:lnTo>
                                  <a:pt x="13370" y="3691"/>
                                </a:lnTo>
                                <a:lnTo>
                                  <a:pt x="13316" y="3666"/>
                                </a:lnTo>
                                <a:lnTo>
                                  <a:pt x="13258" y="3641"/>
                                </a:lnTo>
                                <a:lnTo>
                                  <a:pt x="13198" y="3617"/>
                                </a:lnTo>
                                <a:lnTo>
                                  <a:pt x="13135" y="3592"/>
                                </a:lnTo>
                                <a:lnTo>
                                  <a:pt x="13070" y="3570"/>
                                </a:lnTo>
                                <a:lnTo>
                                  <a:pt x="13004" y="3547"/>
                                </a:lnTo>
                                <a:lnTo>
                                  <a:pt x="12936" y="3528"/>
                                </a:lnTo>
                                <a:lnTo>
                                  <a:pt x="12902" y="3519"/>
                                </a:lnTo>
                                <a:lnTo>
                                  <a:pt x="12867" y="3510"/>
                                </a:lnTo>
                                <a:lnTo>
                                  <a:pt x="12833" y="3502"/>
                                </a:lnTo>
                                <a:lnTo>
                                  <a:pt x="12798" y="3496"/>
                                </a:lnTo>
                                <a:lnTo>
                                  <a:pt x="12764" y="3489"/>
                                </a:lnTo>
                                <a:lnTo>
                                  <a:pt x="12730" y="3483"/>
                                </a:lnTo>
                                <a:lnTo>
                                  <a:pt x="12695" y="3479"/>
                                </a:lnTo>
                                <a:lnTo>
                                  <a:pt x="12661" y="3474"/>
                                </a:lnTo>
                                <a:lnTo>
                                  <a:pt x="12627" y="3472"/>
                                </a:lnTo>
                                <a:lnTo>
                                  <a:pt x="12593" y="3470"/>
                                </a:lnTo>
                                <a:lnTo>
                                  <a:pt x="12560" y="3469"/>
                                </a:lnTo>
                                <a:lnTo>
                                  <a:pt x="12527" y="3470"/>
                                </a:lnTo>
                                <a:lnTo>
                                  <a:pt x="12495" y="3471"/>
                                </a:lnTo>
                                <a:lnTo>
                                  <a:pt x="12462" y="3473"/>
                                </a:lnTo>
                                <a:lnTo>
                                  <a:pt x="12431" y="3478"/>
                                </a:lnTo>
                                <a:lnTo>
                                  <a:pt x="12400" y="3482"/>
                                </a:lnTo>
                                <a:lnTo>
                                  <a:pt x="12378" y="3487"/>
                                </a:lnTo>
                                <a:lnTo>
                                  <a:pt x="12373" y="3488"/>
                                </a:lnTo>
                                <a:lnTo>
                                  <a:pt x="12300" y="3502"/>
                                </a:lnTo>
                                <a:lnTo>
                                  <a:pt x="12227" y="3516"/>
                                </a:lnTo>
                                <a:lnTo>
                                  <a:pt x="12153" y="3531"/>
                                </a:lnTo>
                                <a:lnTo>
                                  <a:pt x="12077" y="3548"/>
                                </a:lnTo>
                                <a:lnTo>
                                  <a:pt x="11997" y="3568"/>
                                </a:lnTo>
                                <a:lnTo>
                                  <a:pt x="11910" y="3591"/>
                                </a:lnTo>
                                <a:lnTo>
                                  <a:pt x="11815" y="3617"/>
                                </a:lnTo>
                                <a:lnTo>
                                  <a:pt x="11712" y="3648"/>
                                </a:lnTo>
                                <a:lnTo>
                                  <a:pt x="11597" y="3684"/>
                                </a:lnTo>
                                <a:lnTo>
                                  <a:pt x="11471" y="3725"/>
                                </a:lnTo>
                                <a:lnTo>
                                  <a:pt x="11330" y="3775"/>
                                </a:lnTo>
                                <a:lnTo>
                                  <a:pt x="11173" y="3831"/>
                                </a:lnTo>
                                <a:lnTo>
                                  <a:pt x="10998" y="3893"/>
                                </a:lnTo>
                                <a:lnTo>
                                  <a:pt x="10805" y="3966"/>
                                </a:lnTo>
                                <a:lnTo>
                                  <a:pt x="10590" y="4048"/>
                                </a:lnTo>
                                <a:lnTo>
                                  <a:pt x="10354" y="4140"/>
                                </a:lnTo>
                                <a:lnTo>
                                  <a:pt x="10351" y="4141"/>
                                </a:lnTo>
                                <a:lnTo>
                                  <a:pt x="10283" y="4167"/>
                                </a:lnTo>
                                <a:lnTo>
                                  <a:pt x="10215" y="4191"/>
                                </a:lnTo>
                                <a:lnTo>
                                  <a:pt x="10145" y="4214"/>
                                </a:lnTo>
                                <a:lnTo>
                                  <a:pt x="10076" y="4235"/>
                                </a:lnTo>
                                <a:lnTo>
                                  <a:pt x="10008" y="4255"/>
                                </a:lnTo>
                                <a:lnTo>
                                  <a:pt x="9938" y="4274"/>
                                </a:lnTo>
                                <a:lnTo>
                                  <a:pt x="9869" y="4292"/>
                                </a:lnTo>
                                <a:lnTo>
                                  <a:pt x="9800" y="4308"/>
                                </a:lnTo>
                                <a:lnTo>
                                  <a:pt x="9729" y="4324"/>
                                </a:lnTo>
                                <a:lnTo>
                                  <a:pt x="9659" y="4337"/>
                                </a:lnTo>
                                <a:lnTo>
                                  <a:pt x="9588" y="4349"/>
                                </a:lnTo>
                                <a:lnTo>
                                  <a:pt x="9519" y="4361"/>
                                </a:lnTo>
                                <a:lnTo>
                                  <a:pt x="9448" y="4372"/>
                                </a:lnTo>
                                <a:lnTo>
                                  <a:pt x="9379" y="4381"/>
                                </a:lnTo>
                                <a:lnTo>
                                  <a:pt x="9308" y="4389"/>
                                </a:lnTo>
                                <a:lnTo>
                                  <a:pt x="9239" y="4395"/>
                                </a:lnTo>
                                <a:lnTo>
                                  <a:pt x="9149" y="4403"/>
                                </a:lnTo>
                                <a:lnTo>
                                  <a:pt x="9061" y="4409"/>
                                </a:lnTo>
                                <a:lnTo>
                                  <a:pt x="8972" y="4413"/>
                                </a:lnTo>
                                <a:lnTo>
                                  <a:pt x="8885" y="4417"/>
                                </a:lnTo>
                                <a:lnTo>
                                  <a:pt x="8799" y="4418"/>
                                </a:lnTo>
                                <a:lnTo>
                                  <a:pt x="8713" y="4418"/>
                                </a:lnTo>
                                <a:lnTo>
                                  <a:pt x="8628" y="4417"/>
                                </a:lnTo>
                                <a:lnTo>
                                  <a:pt x="8545" y="4414"/>
                                </a:lnTo>
                                <a:lnTo>
                                  <a:pt x="8462" y="4411"/>
                                </a:lnTo>
                                <a:lnTo>
                                  <a:pt x="8380" y="4405"/>
                                </a:lnTo>
                                <a:lnTo>
                                  <a:pt x="8301" y="4400"/>
                                </a:lnTo>
                                <a:lnTo>
                                  <a:pt x="8221" y="4393"/>
                                </a:lnTo>
                                <a:lnTo>
                                  <a:pt x="8144" y="4385"/>
                                </a:lnTo>
                                <a:lnTo>
                                  <a:pt x="8069" y="4376"/>
                                </a:lnTo>
                                <a:lnTo>
                                  <a:pt x="7994" y="4367"/>
                                </a:lnTo>
                                <a:lnTo>
                                  <a:pt x="7923" y="4357"/>
                                </a:lnTo>
                                <a:lnTo>
                                  <a:pt x="7852" y="4346"/>
                                </a:lnTo>
                                <a:lnTo>
                                  <a:pt x="7784" y="4335"/>
                                </a:lnTo>
                                <a:lnTo>
                                  <a:pt x="7717" y="4323"/>
                                </a:lnTo>
                                <a:lnTo>
                                  <a:pt x="7652" y="4310"/>
                                </a:lnTo>
                                <a:lnTo>
                                  <a:pt x="7590" y="4297"/>
                                </a:lnTo>
                                <a:lnTo>
                                  <a:pt x="7530" y="4283"/>
                                </a:lnTo>
                                <a:lnTo>
                                  <a:pt x="7471" y="4270"/>
                                </a:lnTo>
                                <a:lnTo>
                                  <a:pt x="7417" y="4255"/>
                                </a:lnTo>
                                <a:lnTo>
                                  <a:pt x="7363" y="4242"/>
                                </a:lnTo>
                                <a:lnTo>
                                  <a:pt x="7313" y="4227"/>
                                </a:lnTo>
                                <a:lnTo>
                                  <a:pt x="7266" y="4213"/>
                                </a:lnTo>
                                <a:lnTo>
                                  <a:pt x="7220" y="4198"/>
                                </a:lnTo>
                                <a:lnTo>
                                  <a:pt x="7178" y="4184"/>
                                </a:lnTo>
                                <a:lnTo>
                                  <a:pt x="7139" y="4170"/>
                                </a:lnTo>
                                <a:lnTo>
                                  <a:pt x="7102" y="4156"/>
                                </a:lnTo>
                                <a:lnTo>
                                  <a:pt x="7070" y="4142"/>
                                </a:lnTo>
                                <a:lnTo>
                                  <a:pt x="7035" y="4126"/>
                                </a:lnTo>
                                <a:lnTo>
                                  <a:pt x="7003" y="4111"/>
                                </a:lnTo>
                                <a:lnTo>
                                  <a:pt x="6973" y="4096"/>
                                </a:lnTo>
                                <a:lnTo>
                                  <a:pt x="6947" y="4082"/>
                                </a:lnTo>
                                <a:lnTo>
                                  <a:pt x="6922" y="4067"/>
                                </a:lnTo>
                                <a:lnTo>
                                  <a:pt x="6900" y="4053"/>
                                </a:lnTo>
                                <a:lnTo>
                                  <a:pt x="6879" y="4038"/>
                                </a:lnTo>
                                <a:lnTo>
                                  <a:pt x="6861" y="4024"/>
                                </a:lnTo>
                                <a:lnTo>
                                  <a:pt x="6846" y="4010"/>
                                </a:lnTo>
                                <a:lnTo>
                                  <a:pt x="6831" y="3996"/>
                                </a:lnTo>
                                <a:lnTo>
                                  <a:pt x="6820" y="3983"/>
                                </a:lnTo>
                                <a:lnTo>
                                  <a:pt x="6810" y="3971"/>
                                </a:lnTo>
                                <a:lnTo>
                                  <a:pt x="6802" y="3957"/>
                                </a:lnTo>
                                <a:lnTo>
                                  <a:pt x="6795" y="3945"/>
                                </a:lnTo>
                                <a:lnTo>
                                  <a:pt x="6791" y="3931"/>
                                </a:lnTo>
                                <a:lnTo>
                                  <a:pt x="6788" y="3919"/>
                                </a:lnTo>
                                <a:lnTo>
                                  <a:pt x="6785" y="3908"/>
                                </a:lnTo>
                                <a:lnTo>
                                  <a:pt x="6785" y="3896"/>
                                </a:lnTo>
                                <a:lnTo>
                                  <a:pt x="6787" y="3883"/>
                                </a:lnTo>
                                <a:lnTo>
                                  <a:pt x="6789" y="3871"/>
                                </a:lnTo>
                                <a:lnTo>
                                  <a:pt x="6792" y="3859"/>
                                </a:lnTo>
                                <a:lnTo>
                                  <a:pt x="6797" y="3845"/>
                                </a:lnTo>
                                <a:lnTo>
                                  <a:pt x="6802" y="3832"/>
                                </a:lnTo>
                                <a:lnTo>
                                  <a:pt x="6809" y="3818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926"/>
                        <wps:cNvSpPr>
                          <a:spLocks/>
                        </wps:cNvSpPr>
                        <wps:spPr bwMode="auto">
                          <a:xfrm>
                            <a:off x="9531" y="6278"/>
                            <a:ext cx="769" cy="372"/>
                          </a:xfrm>
                          <a:custGeom>
                            <a:avLst/>
                            <a:gdLst>
                              <a:gd name="T0" fmla="*/ 455 w 2306"/>
                              <a:gd name="T1" fmla="*/ 54 h 1116"/>
                              <a:gd name="T2" fmla="*/ 640 w 2306"/>
                              <a:gd name="T3" fmla="*/ 29 h 1116"/>
                              <a:gd name="T4" fmla="*/ 845 w 2306"/>
                              <a:gd name="T5" fmla="*/ 11 h 1116"/>
                              <a:gd name="T6" fmla="*/ 1166 w 2306"/>
                              <a:gd name="T7" fmla="*/ 0 h 1116"/>
                              <a:gd name="T8" fmla="*/ 1345 w 2306"/>
                              <a:gd name="T9" fmla="*/ 2 h 1116"/>
                              <a:gd name="T10" fmla="*/ 1529 w 2306"/>
                              <a:gd name="T11" fmla="*/ 11 h 1116"/>
                              <a:gd name="T12" fmla="*/ 1710 w 2306"/>
                              <a:gd name="T13" fmla="*/ 26 h 1116"/>
                              <a:gd name="T14" fmla="*/ 1847 w 2306"/>
                              <a:gd name="T15" fmla="*/ 43 h 1116"/>
                              <a:gd name="T16" fmla="*/ 2038 w 2306"/>
                              <a:gd name="T17" fmla="*/ 91 h 1116"/>
                              <a:gd name="T18" fmla="*/ 2169 w 2306"/>
                              <a:gd name="T19" fmla="*/ 165 h 1116"/>
                              <a:gd name="T20" fmla="*/ 2252 w 2306"/>
                              <a:gd name="T21" fmla="*/ 258 h 1116"/>
                              <a:gd name="T22" fmla="*/ 2293 w 2306"/>
                              <a:gd name="T23" fmla="*/ 360 h 1116"/>
                              <a:gd name="T24" fmla="*/ 2306 w 2306"/>
                              <a:gd name="T25" fmla="*/ 463 h 1116"/>
                              <a:gd name="T26" fmla="*/ 2298 w 2306"/>
                              <a:gd name="T27" fmla="*/ 560 h 1116"/>
                              <a:gd name="T28" fmla="*/ 2279 w 2306"/>
                              <a:gd name="T29" fmla="*/ 640 h 1116"/>
                              <a:gd name="T30" fmla="*/ 2188 w 2306"/>
                              <a:gd name="T31" fmla="*/ 701 h 1116"/>
                              <a:gd name="T32" fmla="*/ 1994 w 2306"/>
                              <a:gd name="T33" fmla="*/ 658 h 1116"/>
                              <a:gd name="T34" fmla="*/ 1823 w 2306"/>
                              <a:gd name="T35" fmla="*/ 639 h 1116"/>
                              <a:gd name="T36" fmla="*/ 1672 w 2306"/>
                              <a:gd name="T37" fmla="*/ 644 h 1116"/>
                              <a:gd name="T38" fmla="*/ 1559 w 2306"/>
                              <a:gd name="T39" fmla="*/ 653 h 1116"/>
                              <a:gd name="T40" fmla="*/ 1460 w 2306"/>
                              <a:gd name="T41" fmla="*/ 609 h 1116"/>
                              <a:gd name="T42" fmla="*/ 1281 w 2306"/>
                              <a:gd name="T43" fmla="*/ 553 h 1116"/>
                              <a:gd name="T44" fmla="*/ 1090 w 2306"/>
                              <a:gd name="T45" fmla="*/ 517 h 1116"/>
                              <a:gd name="T46" fmla="*/ 872 w 2306"/>
                              <a:gd name="T47" fmla="*/ 512 h 1116"/>
                              <a:gd name="T48" fmla="*/ 641 w 2306"/>
                              <a:gd name="T49" fmla="*/ 553 h 1116"/>
                              <a:gd name="T50" fmla="*/ 414 w 2306"/>
                              <a:gd name="T51" fmla="*/ 662 h 1116"/>
                              <a:gd name="T52" fmla="*/ 204 w 2306"/>
                              <a:gd name="T53" fmla="*/ 854 h 1116"/>
                              <a:gd name="T54" fmla="*/ 122 w 2306"/>
                              <a:gd name="T55" fmla="*/ 978 h 1116"/>
                              <a:gd name="T56" fmla="*/ 73 w 2306"/>
                              <a:gd name="T57" fmla="*/ 1071 h 1116"/>
                              <a:gd name="T58" fmla="*/ 32 w 2306"/>
                              <a:gd name="T59" fmla="*/ 1093 h 1116"/>
                              <a:gd name="T60" fmla="*/ 11 w 2306"/>
                              <a:gd name="T61" fmla="*/ 1040 h 1116"/>
                              <a:gd name="T62" fmla="*/ 1 w 2306"/>
                              <a:gd name="T63" fmla="*/ 977 h 1116"/>
                              <a:gd name="T64" fmla="*/ 9 w 2306"/>
                              <a:gd name="T65" fmla="*/ 887 h 1116"/>
                              <a:gd name="T66" fmla="*/ 41 w 2306"/>
                              <a:gd name="T67" fmla="*/ 786 h 1116"/>
                              <a:gd name="T68" fmla="*/ 93 w 2306"/>
                              <a:gd name="T69" fmla="*/ 796 h 1116"/>
                              <a:gd name="T70" fmla="*/ 142 w 2306"/>
                              <a:gd name="T71" fmla="*/ 788 h 1116"/>
                              <a:gd name="T72" fmla="*/ 187 w 2306"/>
                              <a:gd name="T73" fmla="*/ 764 h 1116"/>
                              <a:gd name="T74" fmla="*/ 220 w 2306"/>
                              <a:gd name="T75" fmla="*/ 723 h 1116"/>
                              <a:gd name="T76" fmla="*/ 239 w 2306"/>
                              <a:gd name="T77" fmla="*/ 668 h 1116"/>
                              <a:gd name="T78" fmla="*/ 235 w 2306"/>
                              <a:gd name="T79" fmla="*/ 614 h 1116"/>
                              <a:gd name="T80" fmla="*/ 210 w 2306"/>
                              <a:gd name="T81" fmla="*/ 563 h 1116"/>
                              <a:gd name="T82" fmla="*/ 168 w 2306"/>
                              <a:gd name="T83" fmla="*/ 525 h 1116"/>
                              <a:gd name="T84" fmla="*/ 84 w 2306"/>
                              <a:gd name="T85" fmla="*/ 471 h 1116"/>
                              <a:gd name="T86" fmla="*/ 37 w 2306"/>
                              <a:gd name="T87" fmla="*/ 425 h 1116"/>
                              <a:gd name="T88" fmla="*/ 19 w 2306"/>
                              <a:gd name="T89" fmla="*/ 395 h 1116"/>
                              <a:gd name="T90" fmla="*/ 10 w 2306"/>
                              <a:gd name="T91" fmla="*/ 359 h 1116"/>
                              <a:gd name="T92" fmla="*/ 10 w 2306"/>
                              <a:gd name="T93" fmla="*/ 314 h 1116"/>
                              <a:gd name="T94" fmla="*/ 29 w 2306"/>
                              <a:gd name="T95" fmla="*/ 229 h 1116"/>
                              <a:gd name="T96" fmla="*/ 49 w 2306"/>
                              <a:gd name="T97" fmla="*/ 198 h 1116"/>
                              <a:gd name="T98" fmla="*/ 84 w 2306"/>
                              <a:gd name="T99" fmla="*/ 169 h 1116"/>
                              <a:gd name="T100" fmla="*/ 199 w 2306"/>
                              <a:gd name="T101" fmla="*/ 116 h 1116"/>
                              <a:gd name="T102" fmla="*/ 235 w 2306"/>
                              <a:gd name="T103" fmla="*/ 121 h 1116"/>
                              <a:gd name="T104" fmla="*/ 271 w 2306"/>
                              <a:gd name="T105" fmla="*/ 115 h 1116"/>
                              <a:gd name="T106" fmla="*/ 304 w 2306"/>
                              <a:gd name="T107" fmla="*/ 101 h 1116"/>
                              <a:gd name="T108" fmla="*/ 334 w 2306"/>
                              <a:gd name="T109" fmla="*/ 78 h 1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306" h="1116">
                                <a:moveTo>
                                  <a:pt x="334" y="78"/>
                                </a:moveTo>
                                <a:lnTo>
                                  <a:pt x="374" y="70"/>
                                </a:lnTo>
                                <a:lnTo>
                                  <a:pt x="414" y="62"/>
                                </a:lnTo>
                                <a:lnTo>
                                  <a:pt x="455" y="54"/>
                                </a:lnTo>
                                <a:lnTo>
                                  <a:pt x="499" y="48"/>
                                </a:lnTo>
                                <a:lnTo>
                                  <a:pt x="545" y="41"/>
                                </a:lnTo>
                                <a:lnTo>
                                  <a:pt x="592" y="35"/>
                                </a:lnTo>
                                <a:lnTo>
                                  <a:pt x="640" y="29"/>
                                </a:lnTo>
                                <a:lnTo>
                                  <a:pt x="689" y="24"/>
                                </a:lnTo>
                                <a:lnTo>
                                  <a:pt x="740" y="19"/>
                                </a:lnTo>
                                <a:lnTo>
                                  <a:pt x="791" y="15"/>
                                </a:lnTo>
                                <a:lnTo>
                                  <a:pt x="845" y="11"/>
                                </a:lnTo>
                                <a:lnTo>
                                  <a:pt x="899" y="7"/>
                                </a:lnTo>
                                <a:lnTo>
                                  <a:pt x="1008" y="3"/>
                                </a:lnTo>
                                <a:lnTo>
                                  <a:pt x="1122" y="0"/>
                                </a:lnTo>
                                <a:lnTo>
                                  <a:pt x="1166" y="0"/>
                                </a:lnTo>
                                <a:lnTo>
                                  <a:pt x="1210" y="0"/>
                                </a:lnTo>
                                <a:lnTo>
                                  <a:pt x="1255" y="0"/>
                                </a:lnTo>
                                <a:lnTo>
                                  <a:pt x="1300" y="1"/>
                                </a:lnTo>
                                <a:lnTo>
                                  <a:pt x="1345" y="2"/>
                                </a:lnTo>
                                <a:lnTo>
                                  <a:pt x="1391" y="3"/>
                                </a:lnTo>
                                <a:lnTo>
                                  <a:pt x="1437" y="5"/>
                                </a:lnTo>
                                <a:lnTo>
                                  <a:pt x="1483" y="7"/>
                                </a:lnTo>
                                <a:lnTo>
                                  <a:pt x="1529" y="11"/>
                                </a:lnTo>
                                <a:lnTo>
                                  <a:pt x="1574" y="14"/>
                                </a:lnTo>
                                <a:lnTo>
                                  <a:pt x="1619" y="17"/>
                                </a:lnTo>
                                <a:lnTo>
                                  <a:pt x="1664" y="22"/>
                                </a:lnTo>
                                <a:lnTo>
                                  <a:pt x="1710" y="26"/>
                                </a:lnTo>
                                <a:lnTo>
                                  <a:pt x="1755" y="32"/>
                                </a:lnTo>
                                <a:lnTo>
                                  <a:pt x="1800" y="38"/>
                                </a:lnTo>
                                <a:lnTo>
                                  <a:pt x="1844" y="43"/>
                                </a:lnTo>
                                <a:lnTo>
                                  <a:pt x="1847" y="43"/>
                                </a:lnTo>
                                <a:lnTo>
                                  <a:pt x="1900" y="52"/>
                                </a:lnTo>
                                <a:lnTo>
                                  <a:pt x="1951" y="63"/>
                                </a:lnTo>
                                <a:lnTo>
                                  <a:pt x="1995" y="77"/>
                                </a:lnTo>
                                <a:lnTo>
                                  <a:pt x="2038" y="91"/>
                                </a:lnTo>
                                <a:lnTo>
                                  <a:pt x="2076" y="108"/>
                                </a:lnTo>
                                <a:lnTo>
                                  <a:pt x="2111" y="126"/>
                                </a:lnTo>
                                <a:lnTo>
                                  <a:pt x="2142" y="145"/>
                                </a:lnTo>
                                <a:lnTo>
                                  <a:pt x="2169" y="165"/>
                                </a:lnTo>
                                <a:lnTo>
                                  <a:pt x="2195" y="188"/>
                                </a:lnTo>
                                <a:lnTo>
                                  <a:pt x="2216" y="210"/>
                                </a:lnTo>
                                <a:lnTo>
                                  <a:pt x="2235" y="234"/>
                                </a:lnTo>
                                <a:lnTo>
                                  <a:pt x="2252" y="258"/>
                                </a:lnTo>
                                <a:lnTo>
                                  <a:pt x="2265" y="283"/>
                                </a:lnTo>
                                <a:lnTo>
                                  <a:pt x="2276" y="309"/>
                                </a:lnTo>
                                <a:lnTo>
                                  <a:pt x="2286" y="335"/>
                                </a:lnTo>
                                <a:lnTo>
                                  <a:pt x="2293" y="360"/>
                                </a:lnTo>
                                <a:lnTo>
                                  <a:pt x="2299" y="386"/>
                                </a:lnTo>
                                <a:lnTo>
                                  <a:pt x="2302" y="412"/>
                                </a:lnTo>
                                <a:lnTo>
                                  <a:pt x="2304" y="438"/>
                                </a:lnTo>
                                <a:lnTo>
                                  <a:pt x="2306" y="463"/>
                                </a:lnTo>
                                <a:lnTo>
                                  <a:pt x="2304" y="489"/>
                                </a:lnTo>
                                <a:lnTo>
                                  <a:pt x="2303" y="513"/>
                                </a:lnTo>
                                <a:lnTo>
                                  <a:pt x="2301" y="537"/>
                                </a:lnTo>
                                <a:lnTo>
                                  <a:pt x="2298" y="560"/>
                                </a:lnTo>
                                <a:lnTo>
                                  <a:pt x="2293" y="582"/>
                                </a:lnTo>
                                <a:lnTo>
                                  <a:pt x="2289" y="602"/>
                                </a:lnTo>
                                <a:lnTo>
                                  <a:pt x="2283" y="623"/>
                                </a:lnTo>
                                <a:lnTo>
                                  <a:pt x="2279" y="640"/>
                                </a:lnTo>
                                <a:lnTo>
                                  <a:pt x="2269" y="672"/>
                                </a:lnTo>
                                <a:lnTo>
                                  <a:pt x="2258" y="696"/>
                                </a:lnTo>
                                <a:lnTo>
                                  <a:pt x="2241" y="714"/>
                                </a:lnTo>
                                <a:lnTo>
                                  <a:pt x="2188" y="701"/>
                                </a:lnTo>
                                <a:lnTo>
                                  <a:pt x="2138" y="688"/>
                                </a:lnTo>
                                <a:lnTo>
                                  <a:pt x="2088" y="676"/>
                                </a:lnTo>
                                <a:lnTo>
                                  <a:pt x="2040" y="667"/>
                                </a:lnTo>
                                <a:lnTo>
                                  <a:pt x="1994" y="658"/>
                                </a:lnTo>
                                <a:lnTo>
                                  <a:pt x="1950" y="652"/>
                                </a:lnTo>
                                <a:lnTo>
                                  <a:pt x="1906" y="646"/>
                                </a:lnTo>
                                <a:lnTo>
                                  <a:pt x="1863" y="643"/>
                                </a:lnTo>
                                <a:lnTo>
                                  <a:pt x="1823" y="639"/>
                                </a:lnTo>
                                <a:lnTo>
                                  <a:pt x="1784" y="638"/>
                                </a:lnTo>
                                <a:lnTo>
                                  <a:pt x="1746" y="638"/>
                                </a:lnTo>
                                <a:lnTo>
                                  <a:pt x="1708" y="640"/>
                                </a:lnTo>
                                <a:lnTo>
                                  <a:pt x="1672" y="644"/>
                                </a:lnTo>
                                <a:lnTo>
                                  <a:pt x="1637" y="647"/>
                                </a:lnTo>
                                <a:lnTo>
                                  <a:pt x="1604" y="654"/>
                                </a:lnTo>
                                <a:lnTo>
                                  <a:pt x="1571" y="661"/>
                                </a:lnTo>
                                <a:lnTo>
                                  <a:pt x="1559" y="653"/>
                                </a:lnTo>
                                <a:lnTo>
                                  <a:pt x="1547" y="645"/>
                                </a:lnTo>
                                <a:lnTo>
                                  <a:pt x="1537" y="640"/>
                                </a:lnTo>
                                <a:lnTo>
                                  <a:pt x="1506" y="627"/>
                                </a:lnTo>
                                <a:lnTo>
                                  <a:pt x="1460" y="609"/>
                                </a:lnTo>
                                <a:lnTo>
                                  <a:pt x="1399" y="587"/>
                                </a:lnTo>
                                <a:lnTo>
                                  <a:pt x="1362" y="575"/>
                                </a:lnTo>
                                <a:lnTo>
                                  <a:pt x="1324" y="564"/>
                                </a:lnTo>
                                <a:lnTo>
                                  <a:pt x="1281" y="553"/>
                                </a:lnTo>
                                <a:lnTo>
                                  <a:pt x="1237" y="542"/>
                                </a:lnTo>
                                <a:lnTo>
                                  <a:pt x="1190" y="533"/>
                                </a:lnTo>
                                <a:lnTo>
                                  <a:pt x="1141" y="525"/>
                                </a:lnTo>
                                <a:lnTo>
                                  <a:pt x="1090" y="517"/>
                                </a:lnTo>
                                <a:lnTo>
                                  <a:pt x="1037" y="513"/>
                                </a:lnTo>
                                <a:lnTo>
                                  <a:pt x="984" y="509"/>
                                </a:lnTo>
                                <a:lnTo>
                                  <a:pt x="928" y="509"/>
                                </a:lnTo>
                                <a:lnTo>
                                  <a:pt x="872" y="512"/>
                                </a:lnTo>
                                <a:lnTo>
                                  <a:pt x="815" y="517"/>
                                </a:lnTo>
                                <a:lnTo>
                                  <a:pt x="756" y="525"/>
                                </a:lnTo>
                                <a:lnTo>
                                  <a:pt x="699" y="537"/>
                                </a:lnTo>
                                <a:lnTo>
                                  <a:pt x="641" y="553"/>
                                </a:lnTo>
                                <a:lnTo>
                                  <a:pt x="583" y="573"/>
                                </a:lnTo>
                                <a:lnTo>
                                  <a:pt x="526" y="598"/>
                                </a:lnTo>
                                <a:lnTo>
                                  <a:pt x="469" y="627"/>
                                </a:lnTo>
                                <a:lnTo>
                                  <a:pt x="414" y="662"/>
                                </a:lnTo>
                                <a:lnTo>
                                  <a:pt x="359" y="701"/>
                                </a:lnTo>
                                <a:lnTo>
                                  <a:pt x="305" y="746"/>
                                </a:lnTo>
                                <a:lnTo>
                                  <a:pt x="254" y="797"/>
                                </a:lnTo>
                                <a:lnTo>
                                  <a:pt x="204" y="854"/>
                                </a:lnTo>
                                <a:lnTo>
                                  <a:pt x="157" y="918"/>
                                </a:lnTo>
                                <a:lnTo>
                                  <a:pt x="149" y="930"/>
                                </a:lnTo>
                                <a:lnTo>
                                  <a:pt x="135" y="954"/>
                                </a:lnTo>
                                <a:lnTo>
                                  <a:pt x="122" y="978"/>
                                </a:lnTo>
                                <a:lnTo>
                                  <a:pt x="108" y="1001"/>
                                </a:lnTo>
                                <a:lnTo>
                                  <a:pt x="96" y="1025"/>
                                </a:lnTo>
                                <a:lnTo>
                                  <a:pt x="84" y="1048"/>
                                </a:lnTo>
                                <a:lnTo>
                                  <a:pt x="73" y="1071"/>
                                </a:lnTo>
                                <a:lnTo>
                                  <a:pt x="60" y="1094"/>
                                </a:lnTo>
                                <a:lnTo>
                                  <a:pt x="49" y="1116"/>
                                </a:lnTo>
                                <a:lnTo>
                                  <a:pt x="41" y="1105"/>
                                </a:lnTo>
                                <a:lnTo>
                                  <a:pt x="32" y="1093"/>
                                </a:lnTo>
                                <a:lnTo>
                                  <a:pt x="27" y="1081"/>
                                </a:lnTo>
                                <a:lnTo>
                                  <a:pt x="20" y="1068"/>
                                </a:lnTo>
                                <a:lnTo>
                                  <a:pt x="15" y="1055"/>
                                </a:lnTo>
                                <a:lnTo>
                                  <a:pt x="11" y="1040"/>
                                </a:lnTo>
                                <a:lnTo>
                                  <a:pt x="7" y="1026"/>
                                </a:lnTo>
                                <a:lnTo>
                                  <a:pt x="4" y="1010"/>
                                </a:lnTo>
                                <a:lnTo>
                                  <a:pt x="2" y="993"/>
                                </a:lnTo>
                                <a:lnTo>
                                  <a:pt x="1" y="977"/>
                                </a:lnTo>
                                <a:lnTo>
                                  <a:pt x="0" y="955"/>
                                </a:lnTo>
                                <a:lnTo>
                                  <a:pt x="2" y="933"/>
                                </a:lnTo>
                                <a:lnTo>
                                  <a:pt x="4" y="910"/>
                                </a:lnTo>
                                <a:lnTo>
                                  <a:pt x="9" y="887"/>
                                </a:lnTo>
                                <a:lnTo>
                                  <a:pt x="14" y="862"/>
                                </a:lnTo>
                                <a:lnTo>
                                  <a:pt x="21" y="838"/>
                                </a:lnTo>
                                <a:lnTo>
                                  <a:pt x="30" y="812"/>
                                </a:lnTo>
                                <a:lnTo>
                                  <a:pt x="41" y="786"/>
                                </a:lnTo>
                                <a:lnTo>
                                  <a:pt x="54" y="791"/>
                                </a:lnTo>
                                <a:lnTo>
                                  <a:pt x="67" y="793"/>
                                </a:lnTo>
                                <a:lnTo>
                                  <a:pt x="79" y="795"/>
                                </a:lnTo>
                                <a:lnTo>
                                  <a:pt x="93" y="796"/>
                                </a:lnTo>
                                <a:lnTo>
                                  <a:pt x="105" y="796"/>
                                </a:lnTo>
                                <a:lnTo>
                                  <a:pt x="117" y="794"/>
                                </a:lnTo>
                                <a:lnTo>
                                  <a:pt x="130" y="792"/>
                                </a:lnTo>
                                <a:lnTo>
                                  <a:pt x="142" y="788"/>
                                </a:lnTo>
                                <a:lnTo>
                                  <a:pt x="154" y="784"/>
                                </a:lnTo>
                                <a:lnTo>
                                  <a:pt x="165" y="778"/>
                                </a:lnTo>
                                <a:lnTo>
                                  <a:pt x="177" y="772"/>
                                </a:lnTo>
                                <a:lnTo>
                                  <a:pt x="187" y="764"/>
                                </a:lnTo>
                                <a:lnTo>
                                  <a:pt x="197" y="755"/>
                                </a:lnTo>
                                <a:lnTo>
                                  <a:pt x="206" y="746"/>
                                </a:lnTo>
                                <a:lnTo>
                                  <a:pt x="214" y="735"/>
                                </a:lnTo>
                                <a:lnTo>
                                  <a:pt x="220" y="723"/>
                                </a:lnTo>
                                <a:lnTo>
                                  <a:pt x="227" y="710"/>
                                </a:lnTo>
                                <a:lnTo>
                                  <a:pt x="233" y="696"/>
                                </a:lnTo>
                                <a:lnTo>
                                  <a:pt x="236" y="683"/>
                                </a:lnTo>
                                <a:lnTo>
                                  <a:pt x="239" y="668"/>
                                </a:lnTo>
                                <a:lnTo>
                                  <a:pt x="240" y="655"/>
                                </a:lnTo>
                                <a:lnTo>
                                  <a:pt x="239" y="640"/>
                                </a:lnTo>
                                <a:lnTo>
                                  <a:pt x="238" y="627"/>
                                </a:lnTo>
                                <a:lnTo>
                                  <a:pt x="235" y="614"/>
                                </a:lnTo>
                                <a:lnTo>
                                  <a:pt x="230" y="600"/>
                                </a:lnTo>
                                <a:lnTo>
                                  <a:pt x="225" y="587"/>
                                </a:lnTo>
                                <a:lnTo>
                                  <a:pt x="218" y="574"/>
                                </a:lnTo>
                                <a:lnTo>
                                  <a:pt x="210" y="563"/>
                                </a:lnTo>
                                <a:lnTo>
                                  <a:pt x="201" y="552"/>
                                </a:lnTo>
                                <a:lnTo>
                                  <a:pt x="191" y="542"/>
                                </a:lnTo>
                                <a:lnTo>
                                  <a:pt x="180" y="533"/>
                                </a:lnTo>
                                <a:lnTo>
                                  <a:pt x="168" y="525"/>
                                </a:lnTo>
                                <a:lnTo>
                                  <a:pt x="145" y="512"/>
                                </a:lnTo>
                                <a:lnTo>
                                  <a:pt x="123" y="499"/>
                                </a:lnTo>
                                <a:lnTo>
                                  <a:pt x="103" y="485"/>
                                </a:lnTo>
                                <a:lnTo>
                                  <a:pt x="84" y="471"/>
                                </a:lnTo>
                                <a:lnTo>
                                  <a:pt x="66" y="457"/>
                                </a:lnTo>
                                <a:lnTo>
                                  <a:pt x="50" y="441"/>
                                </a:lnTo>
                                <a:lnTo>
                                  <a:pt x="43" y="433"/>
                                </a:lnTo>
                                <a:lnTo>
                                  <a:pt x="37" y="425"/>
                                </a:lnTo>
                                <a:lnTo>
                                  <a:pt x="31" y="417"/>
                                </a:lnTo>
                                <a:lnTo>
                                  <a:pt x="26" y="410"/>
                                </a:lnTo>
                                <a:lnTo>
                                  <a:pt x="22" y="403"/>
                                </a:lnTo>
                                <a:lnTo>
                                  <a:pt x="19" y="395"/>
                                </a:lnTo>
                                <a:lnTo>
                                  <a:pt x="15" y="386"/>
                                </a:lnTo>
                                <a:lnTo>
                                  <a:pt x="13" y="378"/>
                                </a:lnTo>
                                <a:lnTo>
                                  <a:pt x="11" y="369"/>
                                </a:lnTo>
                                <a:lnTo>
                                  <a:pt x="10" y="359"/>
                                </a:lnTo>
                                <a:lnTo>
                                  <a:pt x="9" y="349"/>
                                </a:lnTo>
                                <a:lnTo>
                                  <a:pt x="9" y="338"/>
                                </a:lnTo>
                                <a:lnTo>
                                  <a:pt x="9" y="327"/>
                                </a:lnTo>
                                <a:lnTo>
                                  <a:pt x="10" y="314"/>
                                </a:lnTo>
                                <a:lnTo>
                                  <a:pt x="11" y="302"/>
                                </a:lnTo>
                                <a:lnTo>
                                  <a:pt x="13" y="289"/>
                                </a:lnTo>
                                <a:lnTo>
                                  <a:pt x="20" y="261"/>
                                </a:lnTo>
                                <a:lnTo>
                                  <a:pt x="29" y="229"/>
                                </a:lnTo>
                                <a:lnTo>
                                  <a:pt x="32" y="221"/>
                                </a:lnTo>
                                <a:lnTo>
                                  <a:pt x="37" y="214"/>
                                </a:lnTo>
                                <a:lnTo>
                                  <a:pt x="42" y="206"/>
                                </a:lnTo>
                                <a:lnTo>
                                  <a:pt x="49" y="198"/>
                                </a:lnTo>
                                <a:lnTo>
                                  <a:pt x="56" y="191"/>
                                </a:lnTo>
                                <a:lnTo>
                                  <a:pt x="65" y="183"/>
                                </a:lnTo>
                                <a:lnTo>
                                  <a:pt x="74" y="177"/>
                                </a:lnTo>
                                <a:lnTo>
                                  <a:pt x="84" y="169"/>
                                </a:lnTo>
                                <a:lnTo>
                                  <a:pt x="107" y="155"/>
                                </a:lnTo>
                                <a:lnTo>
                                  <a:pt x="135" y="142"/>
                                </a:lnTo>
                                <a:lnTo>
                                  <a:pt x="165" y="128"/>
                                </a:lnTo>
                                <a:lnTo>
                                  <a:pt x="199" y="116"/>
                                </a:lnTo>
                                <a:lnTo>
                                  <a:pt x="208" y="118"/>
                                </a:lnTo>
                                <a:lnTo>
                                  <a:pt x="217" y="119"/>
                                </a:lnTo>
                                <a:lnTo>
                                  <a:pt x="226" y="119"/>
                                </a:lnTo>
                                <a:lnTo>
                                  <a:pt x="235" y="121"/>
                                </a:lnTo>
                                <a:lnTo>
                                  <a:pt x="244" y="119"/>
                                </a:lnTo>
                                <a:lnTo>
                                  <a:pt x="253" y="118"/>
                                </a:lnTo>
                                <a:lnTo>
                                  <a:pt x="262" y="117"/>
                                </a:lnTo>
                                <a:lnTo>
                                  <a:pt x="271" y="115"/>
                                </a:lnTo>
                                <a:lnTo>
                                  <a:pt x="280" y="113"/>
                                </a:lnTo>
                                <a:lnTo>
                                  <a:pt x="287" y="109"/>
                                </a:lnTo>
                                <a:lnTo>
                                  <a:pt x="296" y="106"/>
                                </a:lnTo>
                                <a:lnTo>
                                  <a:pt x="304" y="101"/>
                                </a:lnTo>
                                <a:lnTo>
                                  <a:pt x="312" y="96"/>
                                </a:lnTo>
                                <a:lnTo>
                                  <a:pt x="320" y="91"/>
                                </a:lnTo>
                                <a:lnTo>
                                  <a:pt x="328" y="85"/>
                                </a:lnTo>
                                <a:lnTo>
                                  <a:pt x="334" y="78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927"/>
                        <wps:cNvSpPr>
                          <a:spLocks/>
                        </wps:cNvSpPr>
                        <wps:spPr bwMode="auto">
                          <a:xfrm>
                            <a:off x="7515" y="6925"/>
                            <a:ext cx="973" cy="184"/>
                          </a:xfrm>
                          <a:custGeom>
                            <a:avLst/>
                            <a:gdLst>
                              <a:gd name="T0" fmla="*/ 1414 w 2919"/>
                              <a:gd name="T1" fmla="*/ 15 h 550"/>
                              <a:gd name="T2" fmla="*/ 1487 w 2919"/>
                              <a:gd name="T3" fmla="*/ 23 h 550"/>
                              <a:gd name="T4" fmla="*/ 1518 w 2919"/>
                              <a:gd name="T5" fmla="*/ 27 h 550"/>
                              <a:gd name="T6" fmla="*/ 1604 w 2919"/>
                              <a:gd name="T7" fmla="*/ 45 h 550"/>
                              <a:gd name="T8" fmla="*/ 1715 w 2919"/>
                              <a:gd name="T9" fmla="*/ 77 h 550"/>
                              <a:gd name="T10" fmla="*/ 1846 w 2919"/>
                              <a:gd name="T11" fmla="*/ 118 h 550"/>
                              <a:gd name="T12" fmla="*/ 1993 w 2919"/>
                              <a:gd name="T13" fmla="*/ 167 h 550"/>
                              <a:gd name="T14" fmla="*/ 2151 w 2919"/>
                              <a:gd name="T15" fmla="*/ 223 h 550"/>
                              <a:gd name="T16" fmla="*/ 2315 w 2919"/>
                              <a:gd name="T17" fmla="*/ 284 h 550"/>
                              <a:gd name="T18" fmla="*/ 2481 w 2919"/>
                              <a:gd name="T19" fmla="*/ 346 h 550"/>
                              <a:gd name="T20" fmla="*/ 2644 w 2919"/>
                              <a:gd name="T21" fmla="*/ 407 h 550"/>
                              <a:gd name="T22" fmla="*/ 2895 w 2919"/>
                              <a:gd name="T23" fmla="*/ 507 h 550"/>
                              <a:gd name="T24" fmla="*/ 2849 w 2919"/>
                              <a:gd name="T25" fmla="*/ 501 h 550"/>
                              <a:gd name="T26" fmla="*/ 2808 w 2919"/>
                              <a:gd name="T27" fmla="*/ 495 h 550"/>
                              <a:gd name="T28" fmla="*/ 2768 w 2919"/>
                              <a:gd name="T29" fmla="*/ 487 h 550"/>
                              <a:gd name="T30" fmla="*/ 2749 w 2919"/>
                              <a:gd name="T31" fmla="*/ 483 h 550"/>
                              <a:gd name="T32" fmla="*/ 2721 w 2919"/>
                              <a:gd name="T33" fmla="*/ 478 h 550"/>
                              <a:gd name="T34" fmla="*/ 2668 w 2919"/>
                              <a:gd name="T35" fmla="*/ 469 h 550"/>
                              <a:gd name="T36" fmla="*/ 2584 w 2919"/>
                              <a:gd name="T37" fmla="*/ 460 h 550"/>
                              <a:gd name="T38" fmla="*/ 2463 w 2919"/>
                              <a:gd name="T39" fmla="*/ 453 h 550"/>
                              <a:gd name="T40" fmla="*/ 2333 w 2919"/>
                              <a:gd name="T41" fmla="*/ 453 h 550"/>
                              <a:gd name="T42" fmla="*/ 2195 w 2919"/>
                              <a:gd name="T43" fmla="*/ 458 h 550"/>
                              <a:gd name="T44" fmla="*/ 2051 w 2919"/>
                              <a:gd name="T45" fmla="*/ 465 h 550"/>
                              <a:gd name="T46" fmla="*/ 1902 w 2919"/>
                              <a:gd name="T47" fmla="*/ 477 h 550"/>
                              <a:gd name="T48" fmla="*/ 1748 w 2919"/>
                              <a:gd name="T49" fmla="*/ 490 h 550"/>
                              <a:gd name="T50" fmla="*/ 1553 w 2919"/>
                              <a:gd name="T51" fmla="*/ 508 h 550"/>
                              <a:gd name="T52" fmla="*/ 1317 w 2919"/>
                              <a:gd name="T53" fmla="*/ 527 h 550"/>
                              <a:gd name="T54" fmla="*/ 1081 w 2919"/>
                              <a:gd name="T55" fmla="*/ 543 h 550"/>
                              <a:gd name="T56" fmla="*/ 906 w 2919"/>
                              <a:gd name="T57" fmla="*/ 548 h 550"/>
                              <a:gd name="T58" fmla="*/ 793 w 2919"/>
                              <a:gd name="T59" fmla="*/ 550 h 550"/>
                              <a:gd name="T60" fmla="*/ 682 w 2919"/>
                              <a:gd name="T61" fmla="*/ 547 h 550"/>
                              <a:gd name="T62" fmla="*/ 576 w 2919"/>
                              <a:gd name="T63" fmla="*/ 541 h 550"/>
                              <a:gd name="T64" fmla="*/ 472 w 2919"/>
                              <a:gd name="T65" fmla="*/ 530 h 550"/>
                              <a:gd name="T66" fmla="*/ 373 w 2919"/>
                              <a:gd name="T67" fmla="*/ 516 h 550"/>
                              <a:gd name="T68" fmla="*/ 279 w 2919"/>
                              <a:gd name="T69" fmla="*/ 497 h 550"/>
                              <a:gd name="T70" fmla="*/ 191 w 2919"/>
                              <a:gd name="T71" fmla="*/ 472 h 550"/>
                              <a:gd name="T72" fmla="*/ 109 w 2919"/>
                              <a:gd name="T73" fmla="*/ 442 h 550"/>
                              <a:gd name="T74" fmla="*/ 35 w 2919"/>
                              <a:gd name="T75" fmla="*/ 406 h 550"/>
                              <a:gd name="T76" fmla="*/ 4 w 2919"/>
                              <a:gd name="T77" fmla="*/ 381 h 550"/>
                              <a:gd name="T78" fmla="*/ 63 w 2919"/>
                              <a:gd name="T79" fmla="*/ 324 h 550"/>
                              <a:gd name="T80" fmla="*/ 128 w 2919"/>
                              <a:gd name="T81" fmla="*/ 272 h 550"/>
                              <a:gd name="T82" fmla="*/ 196 w 2919"/>
                              <a:gd name="T83" fmla="*/ 226 h 550"/>
                              <a:gd name="T84" fmla="*/ 267 w 2919"/>
                              <a:gd name="T85" fmla="*/ 184 h 550"/>
                              <a:gd name="T86" fmla="*/ 341 w 2919"/>
                              <a:gd name="T87" fmla="*/ 148 h 550"/>
                              <a:gd name="T88" fmla="*/ 416 w 2919"/>
                              <a:gd name="T89" fmla="*/ 117 h 550"/>
                              <a:gd name="T90" fmla="*/ 493 w 2919"/>
                              <a:gd name="T91" fmla="*/ 90 h 550"/>
                              <a:gd name="T92" fmla="*/ 571 w 2919"/>
                              <a:gd name="T93" fmla="*/ 67 h 550"/>
                              <a:gd name="T94" fmla="*/ 651 w 2919"/>
                              <a:gd name="T95" fmla="*/ 49 h 550"/>
                              <a:gd name="T96" fmla="*/ 729 w 2919"/>
                              <a:gd name="T97" fmla="*/ 33 h 550"/>
                              <a:gd name="T98" fmla="*/ 807 w 2919"/>
                              <a:gd name="T99" fmla="*/ 21 h 550"/>
                              <a:gd name="T100" fmla="*/ 886 w 2919"/>
                              <a:gd name="T101" fmla="*/ 12 h 550"/>
                              <a:gd name="T102" fmla="*/ 962 w 2919"/>
                              <a:gd name="T103" fmla="*/ 6 h 550"/>
                              <a:gd name="T104" fmla="*/ 1036 w 2919"/>
                              <a:gd name="T105" fmla="*/ 2 h 550"/>
                              <a:gd name="T106" fmla="*/ 1177 w 2919"/>
                              <a:gd name="T107" fmla="*/ 0 h 550"/>
                              <a:gd name="T108" fmla="*/ 1226 w 2919"/>
                              <a:gd name="T109" fmla="*/ 2 h 550"/>
                              <a:gd name="T110" fmla="*/ 1276 w 2919"/>
                              <a:gd name="T111" fmla="*/ 4 h 550"/>
                              <a:gd name="T112" fmla="*/ 1325 w 2919"/>
                              <a:gd name="T113" fmla="*/ 7 h 550"/>
                              <a:gd name="T114" fmla="*/ 1372 w 2919"/>
                              <a:gd name="T115" fmla="*/ 11 h 5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919" h="550">
                                <a:moveTo>
                                  <a:pt x="1372" y="11"/>
                                </a:moveTo>
                                <a:lnTo>
                                  <a:pt x="1414" y="15"/>
                                </a:lnTo>
                                <a:lnTo>
                                  <a:pt x="1452" y="18"/>
                                </a:lnTo>
                                <a:lnTo>
                                  <a:pt x="1487" y="23"/>
                                </a:lnTo>
                                <a:lnTo>
                                  <a:pt x="1517" y="27"/>
                                </a:lnTo>
                                <a:lnTo>
                                  <a:pt x="1518" y="27"/>
                                </a:lnTo>
                                <a:lnTo>
                                  <a:pt x="1558" y="34"/>
                                </a:lnTo>
                                <a:lnTo>
                                  <a:pt x="1604" y="45"/>
                                </a:lnTo>
                                <a:lnTo>
                                  <a:pt x="1657" y="59"/>
                                </a:lnTo>
                                <a:lnTo>
                                  <a:pt x="1715" y="77"/>
                                </a:lnTo>
                                <a:lnTo>
                                  <a:pt x="1778" y="96"/>
                                </a:lnTo>
                                <a:lnTo>
                                  <a:pt x="1846" y="118"/>
                                </a:lnTo>
                                <a:lnTo>
                                  <a:pt x="1918" y="142"/>
                                </a:lnTo>
                                <a:lnTo>
                                  <a:pt x="1993" y="167"/>
                                </a:lnTo>
                                <a:lnTo>
                                  <a:pt x="2070" y="195"/>
                                </a:lnTo>
                                <a:lnTo>
                                  <a:pt x="2151" y="223"/>
                                </a:lnTo>
                                <a:lnTo>
                                  <a:pt x="2232" y="254"/>
                                </a:lnTo>
                                <a:lnTo>
                                  <a:pt x="2315" y="284"/>
                                </a:lnTo>
                                <a:lnTo>
                                  <a:pt x="2398" y="315"/>
                                </a:lnTo>
                                <a:lnTo>
                                  <a:pt x="2481" y="346"/>
                                </a:lnTo>
                                <a:lnTo>
                                  <a:pt x="2562" y="377"/>
                                </a:lnTo>
                                <a:lnTo>
                                  <a:pt x="2644" y="407"/>
                                </a:lnTo>
                                <a:lnTo>
                                  <a:pt x="2919" y="510"/>
                                </a:lnTo>
                                <a:lnTo>
                                  <a:pt x="2895" y="507"/>
                                </a:lnTo>
                                <a:lnTo>
                                  <a:pt x="2871" y="505"/>
                                </a:lnTo>
                                <a:lnTo>
                                  <a:pt x="2849" y="501"/>
                                </a:lnTo>
                                <a:lnTo>
                                  <a:pt x="2828" y="498"/>
                                </a:lnTo>
                                <a:lnTo>
                                  <a:pt x="2808" y="495"/>
                                </a:lnTo>
                                <a:lnTo>
                                  <a:pt x="2787" y="491"/>
                                </a:lnTo>
                                <a:lnTo>
                                  <a:pt x="2768" y="487"/>
                                </a:lnTo>
                                <a:lnTo>
                                  <a:pt x="2750" y="483"/>
                                </a:lnTo>
                                <a:lnTo>
                                  <a:pt x="2749" y="483"/>
                                </a:lnTo>
                                <a:lnTo>
                                  <a:pt x="2747" y="482"/>
                                </a:lnTo>
                                <a:lnTo>
                                  <a:pt x="2721" y="478"/>
                                </a:lnTo>
                                <a:lnTo>
                                  <a:pt x="2695" y="473"/>
                                </a:lnTo>
                                <a:lnTo>
                                  <a:pt x="2668" y="469"/>
                                </a:lnTo>
                                <a:lnTo>
                                  <a:pt x="2641" y="465"/>
                                </a:lnTo>
                                <a:lnTo>
                                  <a:pt x="2584" y="460"/>
                                </a:lnTo>
                                <a:lnTo>
                                  <a:pt x="2524" y="455"/>
                                </a:lnTo>
                                <a:lnTo>
                                  <a:pt x="2463" y="453"/>
                                </a:lnTo>
                                <a:lnTo>
                                  <a:pt x="2399" y="452"/>
                                </a:lnTo>
                                <a:lnTo>
                                  <a:pt x="2333" y="453"/>
                                </a:lnTo>
                                <a:lnTo>
                                  <a:pt x="2265" y="454"/>
                                </a:lnTo>
                                <a:lnTo>
                                  <a:pt x="2195" y="458"/>
                                </a:lnTo>
                                <a:lnTo>
                                  <a:pt x="2124" y="461"/>
                                </a:lnTo>
                                <a:lnTo>
                                  <a:pt x="2051" y="465"/>
                                </a:lnTo>
                                <a:lnTo>
                                  <a:pt x="1977" y="471"/>
                                </a:lnTo>
                                <a:lnTo>
                                  <a:pt x="1902" y="477"/>
                                </a:lnTo>
                                <a:lnTo>
                                  <a:pt x="1825" y="483"/>
                                </a:lnTo>
                                <a:lnTo>
                                  <a:pt x="1748" y="490"/>
                                </a:lnTo>
                                <a:lnTo>
                                  <a:pt x="1669" y="498"/>
                                </a:lnTo>
                                <a:lnTo>
                                  <a:pt x="1553" y="508"/>
                                </a:lnTo>
                                <a:lnTo>
                                  <a:pt x="1434" y="518"/>
                                </a:lnTo>
                                <a:lnTo>
                                  <a:pt x="1317" y="527"/>
                                </a:lnTo>
                                <a:lnTo>
                                  <a:pt x="1198" y="536"/>
                                </a:lnTo>
                                <a:lnTo>
                                  <a:pt x="1081" y="543"/>
                                </a:lnTo>
                                <a:lnTo>
                                  <a:pt x="964" y="547"/>
                                </a:lnTo>
                                <a:lnTo>
                                  <a:pt x="906" y="548"/>
                                </a:lnTo>
                                <a:lnTo>
                                  <a:pt x="850" y="550"/>
                                </a:lnTo>
                                <a:lnTo>
                                  <a:pt x="793" y="550"/>
                                </a:lnTo>
                                <a:lnTo>
                                  <a:pt x="737" y="548"/>
                                </a:lnTo>
                                <a:lnTo>
                                  <a:pt x="682" y="547"/>
                                </a:lnTo>
                                <a:lnTo>
                                  <a:pt x="628" y="544"/>
                                </a:lnTo>
                                <a:lnTo>
                                  <a:pt x="576" y="541"/>
                                </a:lnTo>
                                <a:lnTo>
                                  <a:pt x="523" y="536"/>
                                </a:lnTo>
                                <a:lnTo>
                                  <a:pt x="472" y="530"/>
                                </a:lnTo>
                                <a:lnTo>
                                  <a:pt x="421" y="524"/>
                                </a:lnTo>
                                <a:lnTo>
                                  <a:pt x="373" y="516"/>
                                </a:lnTo>
                                <a:lnTo>
                                  <a:pt x="325" y="507"/>
                                </a:lnTo>
                                <a:lnTo>
                                  <a:pt x="279" y="497"/>
                                </a:lnTo>
                                <a:lnTo>
                                  <a:pt x="234" y="486"/>
                                </a:lnTo>
                                <a:lnTo>
                                  <a:pt x="191" y="472"/>
                                </a:lnTo>
                                <a:lnTo>
                                  <a:pt x="149" y="458"/>
                                </a:lnTo>
                                <a:lnTo>
                                  <a:pt x="109" y="442"/>
                                </a:lnTo>
                                <a:lnTo>
                                  <a:pt x="71" y="425"/>
                                </a:lnTo>
                                <a:lnTo>
                                  <a:pt x="35" y="406"/>
                                </a:lnTo>
                                <a:lnTo>
                                  <a:pt x="0" y="385"/>
                                </a:lnTo>
                                <a:lnTo>
                                  <a:pt x="4" y="381"/>
                                </a:lnTo>
                                <a:lnTo>
                                  <a:pt x="33" y="352"/>
                                </a:lnTo>
                                <a:lnTo>
                                  <a:pt x="63" y="324"/>
                                </a:lnTo>
                                <a:lnTo>
                                  <a:pt x="96" y="297"/>
                                </a:lnTo>
                                <a:lnTo>
                                  <a:pt x="128" y="272"/>
                                </a:lnTo>
                                <a:lnTo>
                                  <a:pt x="162" y="248"/>
                                </a:lnTo>
                                <a:lnTo>
                                  <a:pt x="196" y="226"/>
                                </a:lnTo>
                                <a:lnTo>
                                  <a:pt x="231" y="204"/>
                                </a:lnTo>
                                <a:lnTo>
                                  <a:pt x="267" y="184"/>
                                </a:lnTo>
                                <a:lnTo>
                                  <a:pt x="304" y="165"/>
                                </a:lnTo>
                                <a:lnTo>
                                  <a:pt x="341" y="148"/>
                                </a:lnTo>
                                <a:lnTo>
                                  <a:pt x="378" y="132"/>
                                </a:lnTo>
                                <a:lnTo>
                                  <a:pt x="416" y="117"/>
                                </a:lnTo>
                                <a:lnTo>
                                  <a:pt x="455" y="102"/>
                                </a:lnTo>
                                <a:lnTo>
                                  <a:pt x="493" y="90"/>
                                </a:lnTo>
                                <a:lnTo>
                                  <a:pt x="532" y="78"/>
                                </a:lnTo>
                                <a:lnTo>
                                  <a:pt x="571" y="67"/>
                                </a:lnTo>
                                <a:lnTo>
                                  <a:pt x="612" y="58"/>
                                </a:lnTo>
                                <a:lnTo>
                                  <a:pt x="651" y="49"/>
                                </a:lnTo>
                                <a:lnTo>
                                  <a:pt x="690" y="40"/>
                                </a:lnTo>
                                <a:lnTo>
                                  <a:pt x="729" y="33"/>
                                </a:lnTo>
                                <a:lnTo>
                                  <a:pt x="768" y="26"/>
                                </a:lnTo>
                                <a:lnTo>
                                  <a:pt x="807" y="21"/>
                                </a:lnTo>
                                <a:lnTo>
                                  <a:pt x="847" y="16"/>
                                </a:lnTo>
                                <a:lnTo>
                                  <a:pt x="886" y="12"/>
                                </a:lnTo>
                                <a:lnTo>
                                  <a:pt x="924" y="8"/>
                                </a:lnTo>
                                <a:lnTo>
                                  <a:pt x="962" y="6"/>
                                </a:lnTo>
                                <a:lnTo>
                                  <a:pt x="999" y="4"/>
                                </a:lnTo>
                                <a:lnTo>
                                  <a:pt x="1036" y="2"/>
                                </a:lnTo>
                                <a:lnTo>
                                  <a:pt x="1107" y="0"/>
                                </a:lnTo>
                                <a:lnTo>
                                  <a:pt x="1177" y="0"/>
                                </a:lnTo>
                                <a:lnTo>
                                  <a:pt x="1201" y="0"/>
                                </a:lnTo>
                                <a:lnTo>
                                  <a:pt x="1226" y="2"/>
                                </a:lnTo>
                                <a:lnTo>
                                  <a:pt x="1252" y="3"/>
                                </a:lnTo>
                                <a:lnTo>
                                  <a:pt x="1276" y="4"/>
                                </a:lnTo>
                                <a:lnTo>
                                  <a:pt x="1300" y="5"/>
                                </a:lnTo>
                                <a:lnTo>
                                  <a:pt x="1325" y="7"/>
                                </a:lnTo>
                                <a:lnTo>
                                  <a:pt x="1348" y="8"/>
                                </a:lnTo>
                                <a:lnTo>
                                  <a:pt x="1372" y="11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928"/>
                        <wps:cNvSpPr>
                          <a:spLocks/>
                        </wps:cNvSpPr>
                        <wps:spPr bwMode="auto">
                          <a:xfrm>
                            <a:off x="9569" y="6347"/>
                            <a:ext cx="2246" cy="685"/>
                          </a:xfrm>
                          <a:custGeom>
                            <a:avLst/>
                            <a:gdLst>
                              <a:gd name="T0" fmla="*/ 1981 w 6738"/>
                              <a:gd name="T1" fmla="*/ 1282 h 2053"/>
                              <a:gd name="T2" fmla="*/ 2064 w 6738"/>
                              <a:gd name="T3" fmla="*/ 1078 h 2053"/>
                              <a:gd name="T4" fmla="*/ 2279 w 6738"/>
                              <a:gd name="T5" fmla="*/ 770 h 2053"/>
                              <a:gd name="T6" fmla="*/ 2424 w 6738"/>
                              <a:gd name="T7" fmla="*/ 626 h 2053"/>
                              <a:gd name="T8" fmla="*/ 2749 w 6738"/>
                              <a:gd name="T9" fmla="*/ 391 h 2053"/>
                              <a:gd name="T10" fmla="*/ 3091 w 6738"/>
                              <a:gd name="T11" fmla="*/ 218 h 2053"/>
                              <a:gd name="T12" fmla="*/ 3358 w 6738"/>
                              <a:gd name="T13" fmla="*/ 122 h 2053"/>
                              <a:gd name="T14" fmla="*/ 3582 w 6738"/>
                              <a:gd name="T15" fmla="*/ 65 h 2053"/>
                              <a:gd name="T16" fmla="*/ 3852 w 6738"/>
                              <a:gd name="T17" fmla="*/ 26 h 2053"/>
                              <a:gd name="T18" fmla="*/ 4243 w 6738"/>
                              <a:gd name="T19" fmla="*/ 0 h 2053"/>
                              <a:gd name="T20" fmla="*/ 4583 w 6738"/>
                              <a:gd name="T21" fmla="*/ 14 h 2053"/>
                              <a:gd name="T22" fmla="*/ 4879 w 6738"/>
                              <a:gd name="T23" fmla="*/ 69 h 2053"/>
                              <a:gd name="T24" fmla="*/ 5137 w 6738"/>
                              <a:gd name="T25" fmla="*/ 161 h 2053"/>
                              <a:gd name="T26" fmla="*/ 5363 w 6738"/>
                              <a:gd name="T27" fmla="*/ 290 h 2053"/>
                              <a:gd name="T28" fmla="*/ 5568 w 6738"/>
                              <a:gd name="T29" fmla="*/ 453 h 2053"/>
                              <a:gd name="T30" fmla="*/ 5758 w 6738"/>
                              <a:gd name="T31" fmla="*/ 650 h 2053"/>
                              <a:gd name="T32" fmla="*/ 6073 w 6738"/>
                              <a:gd name="T33" fmla="*/ 1072 h 2053"/>
                              <a:gd name="T34" fmla="*/ 6160 w 6738"/>
                              <a:gd name="T35" fmla="*/ 1126 h 2053"/>
                              <a:gd name="T36" fmla="*/ 6426 w 6738"/>
                              <a:gd name="T37" fmla="*/ 1200 h 2053"/>
                              <a:gd name="T38" fmla="*/ 6607 w 6738"/>
                              <a:gd name="T39" fmla="*/ 1304 h 2053"/>
                              <a:gd name="T40" fmla="*/ 6709 w 6738"/>
                              <a:gd name="T41" fmla="*/ 1424 h 2053"/>
                              <a:gd name="T42" fmla="*/ 6339 w 6738"/>
                              <a:gd name="T43" fmla="*/ 1349 h 2053"/>
                              <a:gd name="T44" fmla="*/ 5660 w 6738"/>
                              <a:gd name="T45" fmla="*/ 1267 h 2053"/>
                              <a:gd name="T46" fmla="*/ 5006 w 6738"/>
                              <a:gd name="T47" fmla="*/ 1332 h 2053"/>
                              <a:gd name="T48" fmla="*/ 4383 w 6738"/>
                              <a:gd name="T49" fmla="*/ 1490 h 2053"/>
                              <a:gd name="T50" fmla="*/ 3650 w 6738"/>
                              <a:gd name="T51" fmla="*/ 1739 h 2053"/>
                              <a:gd name="T52" fmla="*/ 3173 w 6738"/>
                              <a:gd name="T53" fmla="*/ 1892 h 2053"/>
                              <a:gd name="T54" fmla="*/ 2740 w 6738"/>
                              <a:gd name="T55" fmla="*/ 1983 h 2053"/>
                              <a:gd name="T56" fmla="*/ 2182 w 6738"/>
                              <a:gd name="T57" fmla="*/ 2046 h 2053"/>
                              <a:gd name="T58" fmla="*/ 1572 w 6738"/>
                              <a:gd name="T59" fmla="*/ 2039 h 2053"/>
                              <a:gd name="T60" fmla="*/ 988 w 6738"/>
                              <a:gd name="T61" fmla="*/ 1959 h 2053"/>
                              <a:gd name="T62" fmla="*/ 427 w 6738"/>
                              <a:gd name="T63" fmla="*/ 1811 h 2053"/>
                              <a:gd name="T64" fmla="*/ 18 w 6738"/>
                              <a:gd name="T65" fmla="*/ 1650 h 2053"/>
                              <a:gd name="T66" fmla="*/ 4 w 6738"/>
                              <a:gd name="T67" fmla="*/ 1523 h 2053"/>
                              <a:gd name="T68" fmla="*/ 45 w 6738"/>
                              <a:gd name="T69" fmla="*/ 1371 h 2053"/>
                              <a:gd name="T70" fmla="*/ 142 w 6738"/>
                              <a:gd name="T71" fmla="*/ 1143 h 2053"/>
                              <a:gd name="T72" fmla="*/ 308 w 6738"/>
                              <a:gd name="T73" fmla="*/ 841 h 2053"/>
                              <a:gd name="T74" fmla="*/ 488 w 6738"/>
                              <a:gd name="T75" fmla="*/ 682 h 2053"/>
                              <a:gd name="T76" fmla="*/ 687 w 6738"/>
                              <a:gd name="T77" fmla="*/ 606 h 2053"/>
                              <a:gd name="T78" fmla="*/ 885 w 6738"/>
                              <a:gd name="T79" fmla="*/ 593 h 2053"/>
                              <a:gd name="T80" fmla="*/ 1088 w 6738"/>
                              <a:gd name="T81" fmla="*/ 623 h 2053"/>
                              <a:gd name="T82" fmla="*/ 1006 w 6738"/>
                              <a:gd name="T83" fmla="*/ 784 h 2053"/>
                              <a:gd name="T84" fmla="*/ 855 w 6738"/>
                              <a:gd name="T85" fmla="*/ 1041 h 2053"/>
                              <a:gd name="T86" fmla="*/ 804 w 6738"/>
                              <a:gd name="T87" fmla="*/ 1199 h 2053"/>
                              <a:gd name="T88" fmla="*/ 846 w 6738"/>
                              <a:gd name="T89" fmla="*/ 1285 h 2053"/>
                              <a:gd name="T90" fmla="*/ 938 w 6738"/>
                              <a:gd name="T91" fmla="*/ 1325 h 2053"/>
                              <a:gd name="T92" fmla="*/ 1031 w 6738"/>
                              <a:gd name="T93" fmla="*/ 1300 h 2053"/>
                              <a:gd name="T94" fmla="*/ 1163 w 6738"/>
                              <a:gd name="T95" fmla="*/ 1081 h 2053"/>
                              <a:gd name="T96" fmla="*/ 1313 w 6738"/>
                              <a:gd name="T97" fmla="*/ 865 h 2053"/>
                              <a:gd name="T98" fmla="*/ 1431 w 6738"/>
                              <a:gd name="T99" fmla="*/ 770 h 2053"/>
                              <a:gd name="T100" fmla="*/ 1604 w 6738"/>
                              <a:gd name="T101" fmla="*/ 723 h 2053"/>
                              <a:gd name="T102" fmla="*/ 1839 w 6738"/>
                              <a:gd name="T103" fmla="*/ 738 h 2053"/>
                              <a:gd name="T104" fmla="*/ 1811 w 6738"/>
                              <a:gd name="T105" fmla="*/ 937 h 2053"/>
                              <a:gd name="T106" fmla="*/ 1696 w 6738"/>
                              <a:gd name="T107" fmla="*/ 1221 h 2053"/>
                              <a:gd name="T108" fmla="*/ 1654 w 6738"/>
                              <a:gd name="T109" fmla="*/ 1443 h 2053"/>
                              <a:gd name="T110" fmla="*/ 1698 w 6738"/>
                              <a:gd name="T111" fmla="*/ 1528 h 2053"/>
                              <a:gd name="T112" fmla="*/ 1788 w 6738"/>
                              <a:gd name="T113" fmla="*/ 1569 h 2053"/>
                              <a:gd name="T114" fmla="*/ 1882 w 6738"/>
                              <a:gd name="T115" fmla="*/ 1542 h 2053"/>
                              <a:gd name="T116" fmla="*/ 1937 w 6738"/>
                              <a:gd name="T117" fmla="*/ 1462 h 20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6738" h="2053">
                                <a:moveTo>
                                  <a:pt x="1941" y="1448"/>
                                </a:moveTo>
                                <a:lnTo>
                                  <a:pt x="1946" y="1418"/>
                                </a:lnTo>
                                <a:lnTo>
                                  <a:pt x="1952" y="1390"/>
                                </a:lnTo>
                                <a:lnTo>
                                  <a:pt x="1959" y="1362"/>
                                </a:lnTo>
                                <a:lnTo>
                                  <a:pt x="1965" y="1336"/>
                                </a:lnTo>
                                <a:lnTo>
                                  <a:pt x="1973" y="1309"/>
                                </a:lnTo>
                                <a:lnTo>
                                  <a:pt x="1981" y="1282"/>
                                </a:lnTo>
                                <a:lnTo>
                                  <a:pt x="1990" y="1255"/>
                                </a:lnTo>
                                <a:lnTo>
                                  <a:pt x="1999" y="1229"/>
                                </a:lnTo>
                                <a:lnTo>
                                  <a:pt x="2008" y="1203"/>
                                </a:lnTo>
                                <a:lnTo>
                                  <a:pt x="2019" y="1178"/>
                                </a:lnTo>
                                <a:lnTo>
                                  <a:pt x="2029" y="1152"/>
                                </a:lnTo>
                                <a:lnTo>
                                  <a:pt x="2040" y="1127"/>
                                </a:lnTo>
                                <a:lnTo>
                                  <a:pt x="2064" y="1078"/>
                                </a:lnTo>
                                <a:lnTo>
                                  <a:pt x="2090" y="1031"/>
                                </a:lnTo>
                                <a:lnTo>
                                  <a:pt x="2118" y="984"/>
                                </a:lnTo>
                                <a:lnTo>
                                  <a:pt x="2147" y="939"/>
                                </a:lnTo>
                                <a:lnTo>
                                  <a:pt x="2177" y="895"/>
                                </a:lnTo>
                                <a:lnTo>
                                  <a:pt x="2209" y="852"/>
                                </a:lnTo>
                                <a:lnTo>
                                  <a:pt x="2243" y="810"/>
                                </a:lnTo>
                                <a:lnTo>
                                  <a:pt x="2279" y="770"/>
                                </a:lnTo>
                                <a:lnTo>
                                  <a:pt x="2315" y="730"/>
                                </a:lnTo>
                                <a:lnTo>
                                  <a:pt x="2353" y="692"/>
                                </a:lnTo>
                                <a:lnTo>
                                  <a:pt x="2360" y="687"/>
                                </a:lnTo>
                                <a:lnTo>
                                  <a:pt x="2367" y="680"/>
                                </a:lnTo>
                                <a:lnTo>
                                  <a:pt x="2375" y="673"/>
                                </a:lnTo>
                                <a:lnTo>
                                  <a:pt x="2381" y="666"/>
                                </a:lnTo>
                                <a:lnTo>
                                  <a:pt x="2424" y="626"/>
                                </a:lnTo>
                                <a:lnTo>
                                  <a:pt x="2468" y="588"/>
                                </a:lnTo>
                                <a:lnTo>
                                  <a:pt x="2513" y="552"/>
                                </a:lnTo>
                                <a:lnTo>
                                  <a:pt x="2558" y="518"/>
                                </a:lnTo>
                                <a:lnTo>
                                  <a:pt x="2604" y="484"/>
                                </a:lnTo>
                                <a:lnTo>
                                  <a:pt x="2653" y="451"/>
                                </a:lnTo>
                                <a:lnTo>
                                  <a:pt x="2700" y="420"/>
                                </a:lnTo>
                                <a:lnTo>
                                  <a:pt x="2749" y="391"/>
                                </a:lnTo>
                                <a:lnTo>
                                  <a:pt x="2797" y="362"/>
                                </a:lnTo>
                                <a:lnTo>
                                  <a:pt x="2846" y="335"/>
                                </a:lnTo>
                                <a:lnTo>
                                  <a:pt x="2895" y="309"/>
                                </a:lnTo>
                                <a:lnTo>
                                  <a:pt x="2945" y="285"/>
                                </a:lnTo>
                                <a:lnTo>
                                  <a:pt x="2994" y="261"/>
                                </a:lnTo>
                                <a:lnTo>
                                  <a:pt x="3043" y="239"/>
                                </a:lnTo>
                                <a:lnTo>
                                  <a:pt x="3091" y="218"/>
                                </a:lnTo>
                                <a:lnTo>
                                  <a:pt x="3139" y="198"/>
                                </a:lnTo>
                                <a:lnTo>
                                  <a:pt x="3177" y="184"/>
                                </a:lnTo>
                                <a:lnTo>
                                  <a:pt x="3214" y="170"/>
                                </a:lnTo>
                                <a:lnTo>
                                  <a:pt x="3251" y="157"/>
                                </a:lnTo>
                                <a:lnTo>
                                  <a:pt x="3287" y="144"/>
                                </a:lnTo>
                                <a:lnTo>
                                  <a:pt x="3323" y="132"/>
                                </a:lnTo>
                                <a:lnTo>
                                  <a:pt x="3358" y="122"/>
                                </a:lnTo>
                                <a:lnTo>
                                  <a:pt x="3392" y="111"/>
                                </a:lnTo>
                                <a:lnTo>
                                  <a:pt x="3426" y="102"/>
                                </a:lnTo>
                                <a:lnTo>
                                  <a:pt x="3458" y="93"/>
                                </a:lnTo>
                                <a:lnTo>
                                  <a:pt x="3491" y="85"/>
                                </a:lnTo>
                                <a:lnTo>
                                  <a:pt x="3521" y="77"/>
                                </a:lnTo>
                                <a:lnTo>
                                  <a:pt x="3552" y="71"/>
                                </a:lnTo>
                                <a:lnTo>
                                  <a:pt x="3582" y="65"/>
                                </a:lnTo>
                                <a:lnTo>
                                  <a:pt x="3611" y="59"/>
                                </a:lnTo>
                                <a:lnTo>
                                  <a:pt x="3639" y="55"/>
                                </a:lnTo>
                                <a:lnTo>
                                  <a:pt x="3667" y="50"/>
                                </a:lnTo>
                                <a:lnTo>
                                  <a:pt x="3668" y="50"/>
                                </a:lnTo>
                                <a:lnTo>
                                  <a:pt x="3730" y="41"/>
                                </a:lnTo>
                                <a:lnTo>
                                  <a:pt x="3792" y="32"/>
                                </a:lnTo>
                                <a:lnTo>
                                  <a:pt x="3852" y="26"/>
                                </a:lnTo>
                                <a:lnTo>
                                  <a:pt x="3912" y="19"/>
                                </a:lnTo>
                                <a:lnTo>
                                  <a:pt x="3970" y="14"/>
                                </a:lnTo>
                                <a:lnTo>
                                  <a:pt x="4027" y="10"/>
                                </a:lnTo>
                                <a:lnTo>
                                  <a:pt x="4082" y="6"/>
                                </a:lnTo>
                                <a:lnTo>
                                  <a:pt x="4137" y="3"/>
                                </a:lnTo>
                                <a:lnTo>
                                  <a:pt x="4190" y="1"/>
                                </a:lnTo>
                                <a:lnTo>
                                  <a:pt x="4243" y="0"/>
                                </a:lnTo>
                                <a:lnTo>
                                  <a:pt x="4294" y="0"/>
                                </a:lnTo>
                                <a:lnTo>
                                  <a:pt x="4345" y="0"/>
                                </a:lnTo>
                                <a:lnTo>
                                  <a:pt x="4395" y="1"/>
                                </a:lnTo>
                                <a:lnTo>
                                  <a:pt x="4443" y="3"/>
                                </a:lnTo>
                                <a:lnTo>
                                  <a:pt x="4490" y="7"/>
                                </a:lnTo>
                                <a:lnTo>
                                  <a:pt x="4537" y="10"/>
                                </a:lnTo>
                                <a:lnTo>
                                  <a:pt x="4583" y="14"/>
                                </a:lnTo>
                                <a:lnTo>
                                  <a:pt x="4628" y="20"/>
                                </a:lnTo>
                                <a:lnTo>
                                  <a:pt x="4672" y="27"/>
                                </a:lnTo>
                                <a:lnTo>
                                  <a:pt x="4715" y="34"/>
                                </a:lnTo>
                                <a:lnTo>
                                  <a:pt x="4757" y="41"/>
                                </a:lnTo>
                                <a:lnTo>
                                  <a:pt x="4798" y="50"/>
                                </a:lnTo>
                                <a:lnTo>
                                  <a:pt x="4840" y="59"/>
                                </a:lnTo>
                                <a:lnTo>
                                  <a:pt x="4879" y="69"/>
                                </a:lnTo>
                                <a:lnTo>
                                  <a:pt x="4918" y="81"/>
                                </a:lnTo>
                                <a:lnTo>
                                  <a:pt x="4956" y="92"/>
                                </a:lnTo>
                                <a:lnTo>
                                  <a:pt x="4994" y="104"/>
                                </a:lnTo>
                                <a:lnTo>
                                  <a:pt x="5031" y="118"/>
                                </a:lnTo>
                                <a:lnTo>
                                  <a:pt x="5067" y="132"/>
                                </a:lnTo>
                                <a:lnTo>
                                  <a:pt x="5103" y="147"/>
                                </a:lnTo>
                                <a:lnTo>
                                  <a:pt x="5137" y="161"/>
                                </a:lnTo>
                                <a:lnTo>
                                  <a:pt x="5171" y="178"/>
                                </a:lnTo>
                                <a:lnTo>
                                  <a:pt x="5204" y="195"/>
                                </a:lnTo>
                                <a:lnTo>
                                  <a:pt x="5237" y="212"/>
                                </a:lnTo>
                                <a:lnTo>
                                  <a:pt x="5269" y="231"/>
                                </a:lnTo>
                                <a:lnTo>
                                  <a:pt x="5302" y="250"/>
                                </a:lnTo>
                                <a:lnTo>
                                  <a:pt x="5333" y="269"/>
                                </a:lnTo>
                                <a:lnTo>
                                  <a:pt x="5363" y="290"/>
                                </a:lnTo>
                                <a:lnTo>
                                  <a:pt x="5395" y="311"/>
                                </a:lnTo>
                                <a:lnTo>
                                  <a:pt x="5424" y="333"/>
                                </a:lnTo>
                                <a:lnTo>
                                  <a:pt x="5454" y="355"/>
                                </a:lnTo>
                                <a:lnTo>
                                  <a:pt x="5483" y="379"/>
                                </a:lnTo>
                                <a:lnTo>
                                  <a:pt x="5512" y="403"/>
                                </a:lnTo>
                                <a:lnTo>
                                  <a:pt x="5540" y="428"/>
                                </a:lnTo>
                                <a:lnTo>
                                  <a:pt x="5568" y="453"/>
                                </a:lnTo>
                                <a:lnTo>
                                  <a:pt x="5596" y="480"/>
                                </a:lnTo>
                                <a:lnTo>
                                  <a:pt x="5624" y="506"/>
                                </a:lnTo>
                                <a:lnTo>
                                  <a:pt x="5651" y="533"/>
                                </a:lnTo>
                                <a:lnTo>
                                  <a:pt x="5679" y="561"/>
                                </a:lnTo>
                                <a:lnTo>
                                  <a:pt x="5705" y="590"/>
                                </a:lnTo>
                                <a:lnTo>
                                  <a:pt x="5732" y="620"/>
                                </a:lnTo>
                                <a:lnTo>
                                  <a:pt x="5758" y="650"/>
                                </a:lnTo>
                                <a:lnTo>
                                  <a:pt x="5810" y="713"/>
                                </a:lnTo>
                                <a:lnTo>
                                  <a:pt x="5863" y="776"/>
                                </a:lnTo>
                                <a:lnTo>
                                  <a:pt x="5913" y="844"/>
                                </a:lnTo>
                                <a:lnTo>
                                  <a:pt x="5964" y="913"/>
                                </a:lnTo>
                                <a:lnTo>
                                  <a:pt x="6015" y="986"/>
                                </a:lnTo>
                                <a:lnTo>
                                  <a:pt x="6065" y="1060"/>
                                </a:lnTo>
                                <a:lnTo>
                                  <a:pt x="6073" y="1072"/>
                                </a:lnTo>
                                <a:lnTo>
                                  <a:pt x="6083" y="1083"/>
                                </a:lnTo>
                                <a:lnTo>
                                  <a:pt x="6093" y="1094"/>
                                </a:lnTo>
                                <a:lnTo>
                                  <a:pt x="6105" y="1103"/>
                                </a:lnTo>
                                <a:lnTo>
                                  <a:pt x="6118" y="1110"/>
                                </a:lnTo>
                                <a:lnTo>
                                  <a:pt x="6131" y="1117"/>
                                </a:lnTo>
                                <a:lnTo>
                                  <a:pt x="6146" y="1122"/>
                                </a:lnTo>
                                <a:lnTo>
                                  <a:pt x="6160" y="1126"/>
                                </a:lnTo>
                                <a:lnTo>
                                  <a:pt x="6204" y="1135"/>
                                </a:lnTo>
                                <a:lnTo>
                                  <a:pt x="6245" y="1144"/>
                                </a:lnTo>
                                <a:lnTo>
                                  <a:pt x="6285" y="1154"/>
                                </a:lnTo>
                                <a:lnTo>
                                  <a:pt x="6323" y="1164"/>
                                </a:lnTo>
                                <a:lnTo>
                                  <a:pt x="6358" y="1175"/>
                                </a:lnTo>
                                <a:lnTo>
                                  <a:pt x="6393" y="1188"/>
                                </a:lnTo>
                                <a:lnTo>
                                  <a:pt x="6426" y="1200"/>
                                </a:lnTo>
                                <a:lnTo>
                                  <a:pt x="6456" y="1212"/>
                                </a:lnTo>
                                <a:lnTo>
                                  <a:pt x="6485" y="1226"/>
                                </a:lnTo>
                                <a:lnTo>
                                  <a:pt x="6513" y="1240"/>
                                </a:lnTo>
                                <a:lnTo>
                                  <a:pt x="6539" y="1255"/>
                                </a:lnTo>
                                <a:lnTo>
                                  <a:pt x="6563" y="1271"/>
                                </a:lnTo>
                                <a:lnTo>
                                  <a:pt x="6586" y="1287"/>
                                </a:lnTo>
                                <a:lnTo>
                                  <a:pt x="6607" y="1304"/>
                                </a:lnTo>
                                <a:lnTo>
                                  <a:pt x="6627" y="1322"/>
                                </a:lnTo>
                                <a:lnTo>
                                  <a:pt x="6646" y="1341"/>
                                </a:lnTo>
                                <a:lnTo>
                                  <a:pt x="6659" y="1356"/>
                                </a:lnTo>
                                <a:lnTo>
                                  <a:pt x="6673" y="1373"/>
                                </a:lnTo>
                                <a:lnTo>
                                  <a:pt x="6685" y="1388"/>
                                </a:lnTo>
                                <a:lnTo>
                                  <a:pt x="6698" y="1406"/>
                                </a:lnTo>
                                <a:lnTo>
                                  <a:pt x="6709" y="1424"/>
                                </a:lnTo>
                                <a:lnTo>
                                  <a:pt x="6719" y="1442"/>
                                </a:lnTo>
                                <a:lnTo>
                                  <a:pt x="6729" y="1462"/>
                                </a:lnTo>
                                <a:lnTo>
                                  <a:pt x="6738" y="1481"/>
                                </a:lnTo>
                                <a:lnTo>
                                  <a:pt x="6637" y="1442"/>
                                </a:lnTo>
                                <a:lnTo>
                                  <a:pt x="6537" y="1406"/>
                                </a:lnTo>
                                <a:lnTo>
                                  <a:pt x="6439" y="1375"/>
                                </a:lnTo>
                                <a:lnTo>
                                  <a:pt x="6339" y="1349"/>
                                </a:lnTo>
                                <a:lnTo>
                                  <a:pt x="6241" y="1325"/>
                                </a:lnTo>
                                <a:lnTo>
                                  <a:pt x="6143" y="1308"/>
                                </a:lnTo>
                                <a:lnTo>
                                  <a:pt x="6046" y="1292"/>
                                </a:lnTo>
                                <a:lnTo>
                                  <a:pt x="5949" y="1281"/>
                                </a:lnTo>
                                <a:lnTo>
                                  <a:pt x="5852" y="1273"/>
                                </a:lnTo>
                                <a:lnTo>
                                  <a:pt x="5756" y="1268"/>
                                </a:lnTo>
                                <a:lnTo>
                                  <a:pt x="5660" y="1267"/>
                                </a:lnTo>
                                <a:lnTo>
                                  <a:pt x="5565" y="1268"/>
                                </a:lnTo>
                                <a:lnTo>
                                  <a:pt x="5471" y="1273"/>
                                </a:lnTo>
                                <a:lnTo>
                                  <a:pt x="5377" y="1280"/>
                                </a:lnTo>
                                <a:lnTo>
                                  <a:pt x="5283" y="1290"/>
                                </a:lnTo>
                                <a:lnTo>
                                  <a:pt x="5190" y="1302"/>
                                </a:lnTo>
                                <a:lnTo>
                                  <a:pt x="5098" y="1315"/>
                                </a:lnTo>
                                <a:lnTo>
                                  <a:pt x="5006" y="1332"/>
                                </a:lnTo>
                                <a:lnTo>
                                  <a:pt x="4916" y="1350"/>
                                </a:lnTo>
                                <a:lnTo>
                                  <a:pt x="4825" y="1370"/>
                                </a:lnTo>
                                <a:lnTo>
                                  <a:pt x="4735" y="1392"/>
                                </a:lnTo>
                                <a:lnTo>
                                  <a:pt x="4646" y="1414"/>
                                </a:lnTo>
                                <a:lnTo>
                                  <a:pt x="4557" y="1439"/>
                                </a:lnTo>
                                <a:lnTo>
                                  <a:pt x="4469" y="1464"/>
                                </a:lnTo>
                                <a:lnTo>
                                  <a:pt x="4383" y="1490"/>
                                </a:lnTo>
                                <a:lnTo>
                                  <a:pt x="4296" y="1517"/>
                                </a:lnTo>
                                <a:lnTo>
                                  <a:pt x="4211" y="1545"/>
                                </a:lnTo>
                                <a:lnTo>
                                  <a:pt x="4125" y="1574"/>
                                </a:lnTo>
                                <a:lnTo>
                                  <a:pt x="3958" y="1631"/>
                                </a:lnTo>
                                <a:lnTo>
                                  <a:pt x="3793" y="1689"/>
                                </a:lnTo>
                                <a:lnTo>
                                  <a:pt x="3721" y="1714"/>
                                </a:lnTo>
                                <a:lnTo>
                                  <a:pt x="3650" y="1739"/>
                                </a:lnTo>
                                <a:lnTo>
                                  <a:pt x="3579" y="1764"/>
                                </a:lnTo>
                                <a:lnTo>
                                  <a:pt x="3510" y="1787"/>
                                </a:lnTo>
                                <a:lnTo>
                                  <a:pt x="3440" y="1810"/>
                                </a:lnTo>
                                <a:lnTo>
                                  <a:pt x="3372" y="1832"/>
                                </a:lnTo>
                                <a:lnTo>
                                  <a:pt x="3305" y="1853"/>
                                </a:lnTo>
                                <a:lnTo>
                                  <a:pt x="3239" y="1873"/>
                                </a:lnTo>
                                <a:lnTo>
                                  <a:pt x="3173" y="1892"/>
                                </a:lnTo>
                                <a:lnTo>
                                  <a:pt x="3108" y="1910"/>
                                </a:lnTo>
                                <a:lnTo>
                                  <a:pt x="3044" y="1927"/>
                                </a:lnTo>
                                <a:lnTo>
                                  <a:pt x="2982" y="1942"/>
                                </a:lnTo>
                                <a:lnTo>
                                  <a:pt x="2920" y="1955"/>
                                </a:lnTo>
                                <a:lnTo>
                                  <a:pt x="2858" y="1966"/>
                                </a:lnTo>
                                <a:lnTo>
                                  <a:pt x="2799" y="1975"/>
                                </a:lnTo>
                                <a:lnTo>
                                  <a:pt x="2740" y="1983"/>
                                </a:lnTo>
                                <a:lnTo>
                                  <a:pt x="2728" y="1984"/>
                                </a:lnTo>
                                <a:lnTo>
                                  <a:pt x="2636" y="1999"/>
                                </a:lnTo>
                                <a:lnTo>
                                  <a:pt x="2544" y="2012"/>
                                </a:lnTo>
                                <a:lnTo>
                                  <a:pt x="2452" y="2022"/>
                                </a:lnTo>
                                <a:lnTo>
                                  <a:pt x="2362" y="2033"/>
                                </a:lnTo>
                                <a:lnTo>
                                  <a:pt x="2272" y="2040"/>
                                </a:lnTo>
                                <a:lnTo>
                                  <a:pt x="2182" y="2046"/>
                                </a:lnTo>
                                <a:lnTo>
                                  <a:pt x="2094" y="2049"/>
                                </a:lnTo>
                                <a:lnTo>
                                  <a:pt x="2006" y="2052"/>
                                </a:lnTo>
                                <a:lnTo>
                                  <a:pt x="1917" y="2053"/>
                                </a:lnTo>
                                <a:lnTo>
                                  <a:pt x="1830" y="2052"/>
                                </a:lnTo>
                                <a:lnTo>
                                  <a:pt x="1744" y="2049"/>
                                </a:lnTo>
                                <a:lnTo>
                                  <a:pt x="1657" y="2045"/>
                                </a:lnTo>
                                <a:lnTo>
                                  <a:pt x="1572" y="2039"/>
                                </a:lnTo>
                                <a:lnTo>
                                  <a:pt x="1487" y="2033"/>
                                </a:lnTo>
                                <a:lnTo>
                                  <a:pt x="1402" y="2024"/>
                                </a:lnTo>
                                <a:lnTo>
                                  <a:pt x="1318" y="2013"/>
                                </a:lnTo>
                                <a:lnTo>
                                  <a:pt x="1236" y="2001"/>
                                </a:lnTo>
                                <a:lnTo>
                                  <a:pt x="1153" y="1989"/>
                                </a:lnTo>
                                <a:lnTo>
                                  <a:pt x="1070" y="1974"/>
                                </a:lnTo>
                                <a:lnTo>
                                  <a:pt x="988" y="1959"/>
                                </a:lnTo>
                                <a:lnTo>
                                  <a:pt x="906" y="1941"/>
                                </a:lnTo>
                                <a:lnTo>
                                  <a:pt x="826" y="1923"/>
                                </a:lnTo>
                                <a:lnTo>
                                  <a:pt x="745" y="1903"/>
                                </a:lnTo>
                                <a:lnTo>
                                  <a:pt x="665" y="1881"/>
                                </a:lnTo>
                                <a:lnTo>
                                  <a:pt x="585" y="1859"/>
                                </a:lnTo>
                                <a:lnTo>
                                  <a:pt x="506" y="1835"/>
                                </a:lnTo>
                                <a:lnTo>
                                  <a:pt x="427" y="1811"/>
                                </a:lnTo>
                                <a:lnTo>
                                  <a:pt x="349" y="1785"/>
                                </a:lnTo>
                                <a:lnTo>
                                  <a:pt x="271" y="1758"/>
                                </a:lnTo>
                                <a:lnTo>
                                  <a:pt x="192" y="1730"/>
                                </a:lnTo>
                                <a:lnTo>
                                  <a:pt x="115" y="1701"/>
                                </a:lnTo>
                                <a:lnTo>
                                  <a:pt x="38" y="1671"/>
                                </a:lnTo>
                                <a:lnTo>
                                  <a:pt x="29" y="1659"/>
                                </a:lnTo>
                                <a:lnTo>
                                  <a:pt x="18" y="1650"/>
                                </a:lnTo>
                                <a:lnTo>
                                  <a:pt x="12" y="1646"/>
                                </a:lnTo>
                                <a:lnTo>
                                  <a:pt x="8" y="1635"/>
                                </a:lnTo>
                                <a:lnTo>
                                  <a:pt x="3" y="1620"/>
                                </a:lnTo>
                                <a:lnTo>
                                  <a:pt x="1" y="1602"/>
                                </a:lnTo>
                                <a:lnTo>
                                  <a:pt x="0" y="1580"/>
                                </a:lnTo>
                                <a:lnTo>
                                  <a:pt x="1" y="1553"/>
                                </a:lnTo>
                                <a:lnTo>
                                  <a:pt x="4" y="1523"/>
                                </a:lnTo>
                                <a:lnTo>
                                  <a:pt x="8" y="1505"/>
                                </a:lnTo>
                                <a:lnTo>
                                  <a:pt x="11" y="1486"/>
                                </a:lnTo>
                                <a:lnTo>
                                  <a:pt x="17" y="1466"/>
                                </a:lnTo>
                                <a:lnTo>
                                  <a:pt x="22" y="1444"/>
                                </a:lnTo>
                                <a:lnTo>
                                  <a:pt x="29" y="1422"/>
                                </a:lnTo>
                                <a:lnTo>
                                  <a:pt x="36" y="1397"/>
                                </a:lnTo>
                                <a:lnTo>
                                  <a:pt x="45" y="1371"/>
                                </a:lnTo>
                                <a:lnTo>
                                  <a:pt x="55" y="1343"/>
                                </a:lnTo>
                                <a:lnTo>
                                  <a:pt x="66" y="1314"/>
                                </a:lnTo>
                                <a:lnTo>
                                  <a:pt x="78" y="1284"/>
                                </a:lnTo>
                                <a:lnTo>
                                  <a:pt x="92" y="1252"/>
                                </a:lnTo>
                                <a:lnTo>
                                  <a:pt x="107" y="1217"/>
                                </a:lnTo>
                                <a:lnTo>
                                  <a:pt x="124" y="1181"/>
                                </a:lnTo>
                                <a:lnTo>
                                  <a:pt x="142" y="1143"/>
                                </a:lnTo>
                                <a:lnTo>
                                  <a:pt x="161" y="1103"/>
                                </a:lnTo>
                                <a:lnTo>
                                  <a:pt x="182" y="1061"/>
                                </a:lnTo>
                                <a:lnTo>
                                  <a:pt x="206" y="1016"/>
                                </a:lnTo>
                                <a:lnTo>
                                  <a:pt x="230" y="970"/>
                                </a:lnTo>
                                <a:lnTo>
                                  <a:pt x="256" y="922"/>
                                </a:lnTo>
                                <a:lnTo>
                                  <a:pt x="285" y="872"/>
                                </a:lnTo>
                                <a:lnTo>
                                  <a:pt x="308" y="841"/>
                                </a:lnTo>
                                <a:lnTo>
                                  <a:pt x="332" y="812"/>
                                </a:lnTo>
                                <a:lnTo>
                                  <a:pt x="356" y="785"/>
                                </a:lnTo>
                                <a:lnTo>
                                  <a:pt x="382" y="761"/>
                                </a:lnTo>
                                <a:lnTo>
                                  <a:pt x="407" y="738"/>
                                </a:lnTo>
                                <a:lnTo>
                                  <a:pt x="434" y="718"/>
                                </a:lnTo>
                                <a:lnTo>
                                  <a:pt x="461" y="699"/>
                                </a:lnTo>
                                <a:lnTo>
                                  <a:pt x="488" y="682"/>
                                </a:lnTo>
                                <a:lnTo>
                                  <a:pt x="516" y="667"/>
                                </a:lnTo>
                                <a:lnTo>
                                  <a:pt x="544" y="653"/>
                                </a:lnTo>
                                <a:lnTo>
                                  <a:pt x="572" y="641"/>
                                </a:lnTo>
                                <a:lnTo>
                                  <a:pt x="601" y="630"/>
                                </a:lnTo>
                                <a:lnTo>
                                  <a:pt x="629" y="621"/>
                                </a:lnTo>
                                <a:lnTo>
                                  <a:pt x="658" y="613"/>
                                </a:lnTo>
                                <a:lnTo>
                                  <a:pt x="687" y="606"/>
                                </a:lnTo>
                                <a:lnTo>
                                  <a:pt x="716" y="602"/>
                                </a:lnTo>
                                <a:lnTo>
                                  <a:pt x="744" y="597"/>
                                </a:lnTo>
                                <a:lnTo>
                                  <a:pt x="773" y="595"/>
                                </a:lnTo>
                                <a:lnTo>
                                  <a:pt x="801" y="593"/>
                                </a:lnTo>
                                <a:lnTo>
                                  <a:pt x="830" y="592"/>
                                </a:lnTo>
                                <a:lnTo>
                                  <a:pt x="858" y="592"/>
                                </a:lnTo>
                                <a:lnTo>
                                  <a:pt x="885" y="593"/>
                                </a:lnTo>
                                <a:lnTo>
                                  <a:pt x="913" y="594"/>
                                </a:lnTo>
                                <a:lnTo>
                                  <a:pt x="940" y="597"/>
                                </a:lnTo>
                                <a:lnTo>
                                  <a:pt x="966" y="599"/>
                                </a:lnTo>
                                <a:lnTo>
                                  <a:pt x="992" y="604"/>
                                </a:lnTo>
                                <a:lnTo>
                                  <a:pt x="1017" y="607"/>
                                </a:lnTo>
                                <a:lnTo>
                                  <a:pt x="1042" y="612"/>
                                </a:lnTo>
                                <a:lnTo>
                                  <a:pt x="1088" y="623"/>
                                </a:lnTo>
                                <a:lnTo>
                                  <a:pt x="1131" y="634"/>
                                </a:lnTo>
                                <a:lnTo>
                                  <a:pt x="1109" y="657"/>
                                </a:lnTo>
                                <a:lnTo>
                                  <a:pt x="1088" y="680"/>
                                </a:lnTo>
                                <a:lnTo>
                                  <a:pt x="1067" y="705"/>
                                </a:lnTo>
                                <a:lnTo>
                                  <a:pt x="1046" y="729"/>
                                </a:lnTo>
                                <a:lnTo>
                                  <a:pt x="1026" y="756"/>
                                </a:lnTo>
                                <a:lnTo>
                                  <a:pt x="1006" y="784"/>
                                </a:lnTo>
                                <a:lnTo>
                                  <a:pt x="986" y="812"/>
                                </a:lnTo>
                                <a:lnTo>
                                  <a:pt x="967" y="843"/>
                                </a:lnTo>
                                <a:lnTo>
                                  <a:pt x="948" y="873"/>
                                </a:lnTo>
                                <a:lnTo>
                                  <a:pt x="929" y="905"/>
                                </a:lnTo>
                                <a:lnTo>
                                  <a:pt x="911" y="938"/>
                                </a:lnTo>
                                <a:lnTo>
                                  <a:pt x="892" y="971"/>
                                </a:lnTo>
                                <a:lnTo>
                                  <a:pt x="855" y="1041"/>
                                </a:lnTo>
                                <a:lnTo>
                                  <a:pt x="817" y="1116"/>
                                </a:lnTo>
                                <a:lnTo>
                                  <a:pt x="811" y="1129"/>
                                </a:lnTo>
                                <a:lnTo>
                                  <a:pt x="807" y="1143"/>
                                </a:lnTo>
                                <a:lnTo>
                                  <a:pt x="804" y="1157"/>
                                </a:lnTo>
                                <a:lnTo>
                                  <a:pt x="802" y="1171"/>
                                </a:lnTo>
                                <a:lnTo>
                                  <a:pt x="801" y="1185"/>
                                </a:lnTo>
                                <a:lnTo>
                                  <a:pt x="804" y="1199"/>
                                </a:lnTo>
                                <a:lnTo>
                                  <a:pt x="806" y="1213"/>
                                </a:lnTo>
                                <a:lnTo>
                                  <a:pt x="809" y="1227"/>
                                </a:lnTo>
                                <a:lnTo>
                                  <a:pt x="815" y="1239"/>
                                </a:lnTo>
                                <a:lnTo>
                                  <a:pt x="820" y="1253"/>
                                </a:lnTo>
                                <a:lnTo>
                                  <a:pt x="828" y="1264"/>
                                </a:lnTo>
                                <a:lnTo>
                                  <a:pt x="837" y="1275"/>
                                </a:lnTo>
                                <a:lnTo>
                                  <a:pt x="846" y="1285"/>
                                </a:lnTo>
                                <a:lnTo>
                                  <a:pt x="857" y="1295"/>
                                </a:lnTo>
                                <a:lnTo>
                                  <a:pt x="870" y="1303"/>
                                </a:lnTo>
                                <a:lnTo>
                                  <a:pt x="882" y="1311"/>
                                </a:lnTo>
                                <a:lnTo>
                                  <a:pt x="896" y="1317"/>
                                </a:lnTo>
                                <a:lnTo>
                                  <a:pt x="910" y="1321"/>
                                </a:lnTo>
                                <a:lnTo>
                                  <a:pt x="924" y="1324"/>
                                </a:lnTo>
                                <a:lnTo>
                                  <a:pt x="938" y="1325"/>
                                </a:lnTo>
                                <a:lnTo>
                                  <a:pt x="952" y="1325"/>
                                </a:lnTo>
                                <a:lnTo>
                                  <a:pt x="966" y="1324"/>
                                </a:lnTo>
                                <a:lnTo>
                                  <a:pt x="980" y="1322"/>
                                </a:lnTo>
                                <a:lnTo>
                                  <a:pt x="994" y="1319"/>
                                </a:lnTo>
                                <a:lnTo>
                                  <a:pt x="1006" y="1313"/>
                                </a:lnTo>
                                <a:lnTo>
                                  <a:pt x="1018" y="1306"/>
                                </a:lnTo>
                                <a:lnTo>
                                  <a:pt x="1031" y="1300"/>
                                </a:lnTo>
                                <a:lnTo>
                                  <a:pt x="1042" y="1291"/>
                                </a:lnTo>
                                <a:lnTo>
                                  <a:pt x="1052" y="1281"/>
                                </a:lnTo>
                                <a:lnTo>
                                  <a:pt x="1062" y="1271"/>
                                </a:lnTo>
                                <a:lnTo>
                                  <a:pt x="1070" y="1258"/>
                                </a:lnTo>
                                <a:lnTo>
                                  <a:pt x="1078" y="1245"/>
                                </a:lnTo>
                                <a:lnTo>
                                  <a:pt x="1120" y="1160"/>
                                </a:lnTo>
                                <a:lnTo>
                                  <a:pt x="1163" y="1081"/>
                                </a:lnTo>
                                <a:lnTo>
                                  <a:pt x="1184" y="1045"/>
                                </a:lnTo>
                                <a:lnTo>
                                  <a:pt x="1205" y="1011"/>
                                </a:lnTo>
                                <a:lnTo>
                                  <a:pt x="1225" y="977"/>
                                </a:lnTo>
                                <a:lnTo>
                                  <a:pt x="1247" y="947"/>
                                </a:lnTo>
                                <a:lnTo>
                                  <a:pt x="1268" y="918"/>
                                </a:lnTo>
                                <a:lnTo>
                                  <a:pt x="1290" y="890"/>
                                </a:lnTo>
                                <a:lnTo>
                                  <a:pt x="1313" y="865"/>
                                </a:lnTo>
                                <a:lnTo>
                                  <a:pt x="1335" y="841"/>
                                </a:lnTo>
                                <a:lnTo>
                                  <a:pt x="1358" y="820"/>
                                </a:lnTo>
                                <a:lnTo>
                                  <a:pt x="1382" y="802"/>
                                </a:lnTo>
                                <a:lnTo>
                                  <a:pt x="1394" y="793"/>
                                </a:lnTo>
                                <a:lnTo>
                                  <a:pt x="1407" y="784"/>
                                </a:lnTo>
                                <a:lnTo>
                                  <a:pt x="1419" y="778"/>
                                </a:lnTo>
                                <a:lnTo>
                                  <a:pt x="1431" y="770"/>
                                </a:lnTo>
                                <a:lnTo>
                                  <a:pt x="1453" y="760"/>
                                </a:lnTo>
                                <a:lnTo>
                                  <a:pt x="1475" y="751"/>
                                </a:lnTo>
                                <a:lnTo>
                                  <a:pt x="1499" y="743"/>
                                </a:lnTo>
                                <a:lnTo>
                                  <a:pt x="1523" y="736"/>
                                </a:lnTo>
                                <a:lnTo>
                                  <a:pt x="1549" y="730"/>
                                </a:lnTo>
                                <a:lnTo>
                                  <a:pt x="1576" y="726"/>
                                </a:lnTo>
                                <a:lnTo>
                                  <a:pt x="1604" y="723"/>
                                </a:lnTo>
                                <a:lnTo>
                                  <a:pt x="1633" y="722"/>
                                </a:lnTo>
                                <a:lnTo>
                                  <a:pt x="1663" y="720"/>
                                </a:lnTo>
                                <a:lnTo>
                                  <a:pt x="1696" y="722"/>
                                </a:lnTo>
                                <a:lnTo>
                                  <a:pt x="1729" y="724"/>
                                </a:lnTo>
                                <a:lnTo>
                                  <a:pt x="1764" y="727"/>
                                </a:lnTo>
                                <a:lnTo>
                                  <a:pt x="1801" y="732"/>
                                </a:lnTo>
                                <a:lnTo>
                                  <a:pt x="1839" y="738"/>
                                </a:lnTo>
                                <a:lnTo>
                                  <a:pt x="1879" y="745"/>
                                </a:lnTo>
                                <a:lnTo>
                                  <a:pt x="1921" y="754"/>
                                </a:lnTo>
                                <a:lnTo>
                                  <a:pt x="1897" y="790"/>
                                </a:lnTo>
                                <a:lnTo>
                                  <a:pt x="1874" y="826"/>
                                </a:lnTo>
                                <a:lnTo>
                                  <a:pt x="1852" y="862"/>
                                </a:lnTo>
                                <a:lnTo>
                                  <a:pt x="1831" y="899"/>
                                </a:lnTo>
                                <a:lnTo>
                                  <a:pt x="1811" y="937"/>
                                </a:lnTo>
                                <a:lnTo>
                                  <a:pt x="1791" y="975"/>
                                </a:lnTo>
                                <a:lnTo>
                                  <a:pt x="1773" y="1014"/>
                                </a:lnTo>
                                <a:lnTo>
                                  <a:pt x="1755" y="1054"/>
                                </a:lnTo>
                                <a:lnTo>
                                  <a:pt x="1738" y="1095"/>
                                </a:lnTo>
                                <a:lnTo>
                                  <a:pt x="1724" y="1136"/>
                                </a:lnTo>
                                <a:lnTo>
                                  <a:pt x="1709" y="1179"/>
                                </a:lnTo>
                                <a:lnTo>
                                  <a:pt x="1696" y="1221"/>
                                </a:lnTo>
                                <a:lnTo>
                                  <a:pt x="1683" y="1265"/>
                                </a:lnTo>
                                <a:lnTo>
                                  <a:pt x="1673" y="1309"/>
                                </a:lnTo>
                                <a:lnTo>
                                  <a:pt x="1663" y="1353"/>
                                </a:lnTo>
                                <a:lnTo>
                                  <a:pt x="1654" y="1399"/>
                                </a:lnTo>
                                <a:lnTo>
                                  <a:pt x="1653" y="1414"/>
                                </a:lnTo>
                                <a:lnTo>
                                  <a:pt x="1653" y="1429"/>
                                </a:lnTo>
                                <a:lnTo>
                                  <a:pt x="1654" y="1443"/>
                                </a:lnTo>
                                <a:lnTo>
                                  <a:pt x="1656" y="1457"/>
                                </a:lnTo>
                                <a:lnTo>
                                  <a:pt x="1661" y="1470"/>
                                </a:lnTo>
                                <a:lnTo>
                                  <a:pt x="1665" y="1483"/>
                                </a:lnTo>
                                <a:lnTo>
                                  <a:pt x="1672" y="1496"/>
                                </a:lnTo>
                                <a:lnTo>
                                  <a:pt x="1680" y="1508"/>
                                </a:lnTo>
                                <a:lnTo>
                                  <a:pt x="1689" y="1518"/>
                                </a:lnTo>
                                <a:lnTo>
                                  <a:pt x="1698" y="1528"/>
                                </a:lnTo>
                                <a:lnTo>
                                  <a:pt x="1709" y="1538"/>
                                </a:lnTo>
                                <a:lnTo>
                                  <a:pt x="1720" y="1546"/>
                                </a:lnTo>
                                <a:lnTo>
                                  <a:pt x="1732" y="1553"/>
                                </a:lnTo>
                                <a:lnTo>
                                  <a:pt x="1746" y="1559"/>
                                </a:lnTo>
                                <a:lnTo>
                                  <a:pt x="1759" y="1563"/>
                                </a:lnTo>
                                <a:lnTo>
                                  <a:pt x="1774" y="1566"/>
                                </a:lnTo>
                                <a:lnTo>
                                  <a:pt x="1788" y="1569"/>
                                </a:lnTo>
                                <a:lnTo>
                                  <a:pt x="1803" y="1569"/>
                                </a:lnTo>
                                <a:lnTo>
                                  <a:pt x="1818" y="1568"/>
                                </a:lnTo>
                                <a:lnTo>
                                  <a:pt x="1832" y="1564"/>
                                </a:lnTo>
                                <a:lnTo>
                                  <a:pt x="1846" y="1561"/>
                                </a:lnTo>
                                <a:lnTo>
                                  <a:pt x="1858" y="1555"/>
                                </a:lnTo>
                                <a:lnTo>
                                  <a:pt x="1870" y="1550"/>
                                </a:lnTo>
                                <a:lnTo>
                                  <a:pt x="1882" y="1542"/>
                                </a:lnTo>
                                <a:lnTo>
                                  <a:pt x="1894" y="1533"/>
                                </a:lnTo>
                                <a:lnTo>
                                  <a:pt x="1904" y="1523"/>
                                </a:lnTo>
                                <a:lnTo>
                                  <a:pt x="1913" y="1513"/>
                                </a:lnTo>
                                <a:lnTo>
                                  <a:pt x="1921" y="1501"/>
                                </a:lnTo>
                                <a:lnTo>
                                  <a:pt x="1927" y="1489"/>
                                </a:lnTo>
                                <a:lnTo>
                                  <a:pt x="1933" y="1476"/>
                                </a:lnTo>
                                <a:lnTo>
                                  <a:pt x="1937" y="1462"/>
                                </a:lnTo>
                                <a:lnTo>
                                  <a:pt x="1941" y="1448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929"/>
                        <wps:cNvSpPr>
                          <a:spLocks/>
                        </wps:cNvSpPr>
                        <wps:spPr bwMode="auto">
                          <a:xfrm>
                            <a:off x="7504" y="6286"/>
                            <a:ext cx="2005" cy="676"/>
                          </a:xfrm>
                          <a:custGeom>
                            <a:avLst/>
                            <a:gdLst>
                              <a:gd name="T0" fmla="*/ 4667 w 6014"/>
                              <a:gd name="T1" fmla="*/ 835 h 2028"/>
                              <a:gd name="T2" fmla="*/ 4776 w 6014"/>
                              <a:gd name="T3" fmla="*/ 1068 h 2028"/>
                              <a:gd name="T4" fmla="*/ 4821 w 6014"/>
                              <a:gd name="T5" fmla="*/ 1307 h 2028"/>
                              <a:gd name="T6" fmla="*/ 4828 w 6014"/>
                              <a:gd name="T7" fmla="*/ 1539 h 2028"/>
                              <a:gd name="T8" fmla="*/ 4865 w 6014"/>
                              <a:gd name="T9" fmla="*/ 1628 h 2028"/>
                              <a:gd name="T10" fmla="*/ 4950 w 6014"/>
                              <a:gd name="T11" fmla="*/ 1675 h 2028"/>
                              <a:gd name="T12" fmla="*/ 5048 w 6014"/>
                              <a:gd name="T13" fmla="*/ 1656 h 2028"/>
                              <a:gd name="T14" fmla="*/ 5109 w 6014"/>
                              <a:gd name="T15" fmla="*/ 1582 h 2028"/>
                              <a:gd name="T16" fmla="*/ 5118 w 6014"/>
                              <a:gd name="T17" fmla="*/ 1445 h 2028"/>
                              <a:gd name="T18" fmla="*/ 5079 w 6014"/>
                              <a:gd name="T19" fmla="*/ 1102 h 2028"/>
                              <a:gd name="T20" fmla="*/ 4995 w 6014"/>
                              <a:gd name="T21" fmla="*/ 836 h 2028"/>
                              <a:gd name="T22" fmla="*/ 4925 w 6014"/>
                              <a:gd name="T23" fmla="*/ 619 h 2028"/>
                              <a:gd name="T24" fmla="*/ 5249 w 6014"/>
                              <a:gd name="T25" fmla="*/ 695 h 2028"/>
                              <a:gd name="T26" fmla="*/ 5455 w 6014"/>
                              <a:gd name="T27" fmla="*/ 888 h 2028"/>
                              <a:gd name="T28" fmla="*/ 5567 w 6014"/>
                              <a:gd name="T29" fmla="*/ 1103 h 2028"/>
                              <a:gd name="T30" fmla="*/ 5616 w 6014"/>
                              <a:gd name="T31" fmla="*/ 1281 h 2028"/>
                              <a:gd name="T32" fmla="*/ 5672 w 6014"/>
                              <a:gd name="T33" fmla="*/ 1361 h 2028"/>
                              <a:gd name="T34" fmla="*/ 5766 w 6014"/>
                              <a:gd name="T35" fmla="*/ 1386 h 2028"/>
                              <a:gd name="T36" fmla="*/ 5842 w 6014"/>
                              <a:gd name="T37" fmla="*/ 1358 h 2028"/>
                              <a:gd name="T38" fmla="*/ 5889 w 6014"/>
                              <a:gd name="T39" fmla="*/ 1299 h 2028"/>
                              <a:gd name="T40" fmla="*/ 5953 w 6014"/>
                              <a:gd name="T41" fmla="*/ 1322 h 2028"/>
                              <a:gd name="T42" fmla="*/ 5971 w 6014"/>
                              <a:gd name="T43" fmla="*/ 1504 h 2028"/>
                              <a:gd name="T44" fmla="*/ 5936 w 6014"/>
                              <a:gd name="T45" fmla="*/ 1763 h 2028"/>
                              <a:gd name="T46" fmla="*/ 5948 w 6014"/>
                              <a:gd name="T47" fmla="*/ 1937 h 2028"/>
                              <a:gd name="T48" fmla="*/ 5781 w 6014"/>
                              <a:gd name="T49" fmla="*/ 1945 h 2028"/>
                              <a:gd name="T50" fmla="*/ 5541 w 6014"/>
                              <a:gd name="T51" fmla="*/ 1905 h 2028"/>
                              <a:gd name="T52" fmla="*/ 5228 w 6014"/>
                              <a:gd name="T53" fmla="*/ 1906 h 2028"/>
                              <a:gd name="T54" fmla="*/ 4721 w 6014"/>
                              <a:gd name="T55" fmla="*/ 1972 h 2028"/>
                              <a:gd name="T56" fmla="*/ 4187 w 6014"/>
                              <a:gd name="T57" fmla="*/ 2027 h 2028"/>
                              <a:gd name="T58" fmla="*/ 3906 w 6014"/>
                              <a:gd name="T59" fmla="*/ 2018 h 2028"/>
                              <a:gd name="T60" fmla="*/ 3617 w 6014"/>
                              <a:gd name="T61" fmla="*/ 1968 h 2028"/>
                              <a:gd name="T62" fmla="*/ 3316 w 6014"/>
                              <a:gd name="T63" fmla="*/ 1882 h 2028"/>
                              <a:gd name="T64" fmla="*/ 2954 w 6014"/>
                              <a:gd name="T65" fmla="*/ 1756 h 2028"/>
                              <a:gd name="T66" fmla="*/ 2518 w 6014"/>
                              <a:gd name="T67" fmla="*/ 1590 h 2028"/>
                              <a:gd name="T68" fmla="*/ 1929 w 6014"/>
                              <a:gd name="T69" fmla="*/ 1393 h 2028"/>
                              <a:gd name="T70" fmla="*/ 1617 w 6014"/>
                              <a:gd name="T71" fmla="*/ 1331 h 2028"/>
                              <a:gd name="T72" fmla="*/ 1364 w 6014"/>
                              <a:gd name="T73" fmla="*/ 1316 h 2028"/>
                              <a:gd name="T74" fmla="*/ 1097 w 6014"/>
                              <a:gd name="T75" fmla="*/ 1306 h 2028"/>
                              <a:gd name="T76" fmla="*/ 665 w 6014"/>
                              <a:gd name="T77" fmla="*/ 1354 h 2028"/>
                              <a:gd name="T78" fmla="*/ 93 w 6014"/>
                              <a:gd name="T79" fmla="*/ 1492 h 2028"/>
                              <a:gd name="T80" fmla="*/ 20 w 6014"/>
                              <a:gd name="T81" fmla="*/ 1489 h 2028"/>
                              <a:gd name="T82" fmla="*/ 141 w 6014"/>
                              <a:gd name="T83" fmla="*/ 1392 h 2028"/>
                              <a:gd name="T84" fmla="*/ 377 w 6014"/>
                              <a:gd name="T85" fmla="*/ 1316 h 2028"/>
                              <a:gd name="T86" fmla="*/ 568 w 6014"/>
                              <a:gd name="T87" fmla="*/ 1246 h 2028"/>
                              <a:gd name="T88" fmla="*/ 711 w 6014"/>
                              <a:gd name="T89" fmla="*/ 1121 h 2028"/>
                              <a:gd name="T90" fmla="*/ 936 w 6014"/>
                              <a:gd name="T91" fmla="*/ 814 h 2028"/>
                              <a:gd name="T92" fmla="*/ 1134 w 6014"/>
                              <a:gd name="T93" fmla="*/ 613 h 2028"/>
                              <a:gd name="T94" fmla="*/ 1430 w 6014"/>
                              <a:gd name="T95" fmla="*/ 399 h 2028"/>
                              <a:gd name="T96" fmla="*/ 1859 w 6014"/>
                              <a:gd name="T97" fmla="*/ 186 h 2028"/>
                              <a:gd name="T98" fmla="*/ 2391 w 6014"/>
                              <a:gd name="T99" fmla="*/ 23 h 2028"/>
                              <a:gd name="T100" fmla="*/ 2888 w 6014"/>
                              <a:gd name="T101" fmla="*/ 14 h 2028"/>
                              <a:gd name="T102" fmla="*/ 3343 w 6014"/>
                              <a:gd name="T103" fmla="*/ 120 h 2028"/>
                              <a:gd name="T104" fmla="*/ 3752 w 6014"/>
                              <a:gd name="T105" fmla="*/ 292 h 2028"/>
                              <a:gd name="T106" fmla="*/ 4200 w 6014"/>
                              <a:gd name="T107" fmla="*/ 529 h 2028"/>
                              <a:gd name="T108" fmla="*/ 4465 w 6014"/>
                              <a:gd name="T109" fmla="*/ 669 h 20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6014" h="2028">
                                <a:moveTo>
                                  <a:pt x="4503" y="695"/>
                                </a:moveTo>
                                <a:lnTo>
                                  <a:pt x="4536" y="713"/>
                                </a:lnTo>
                                <a:lnTo>
                                  <a:pt x="4566" y="733"/>
                                </a:lnTo>
                                <a:lnTo>
                                  <a:pt x="4594" y="756"/>
                                </a:lnTo>
                                <a:lnTo>
                                  <a:pt x="4621" y="780"/>
                                </a:lnTo>
                                <a:lnTo>
                                  <a:pt x="4645" y="807"/>
                                </a:lnTo>
                                <a:lnTo>
                                  <a:pt x="4667" y="835"/>
                                </a:lnTo>
                                <a:lnTo>
                                  <a:pt x="4688" y="865"/>
                                </a:lnTo>
                                <a:lnTo>
                                  <a:pt x="4706" y="897"/>
                                </a:lnTo>
                                <a:lnTo>
                                  <a:pt x="4723" y="930"/>
                                </a:lnTo>
                                <a:lnTo>
                                  <a:pt x="4739" y="964"/>
                                </a:lnTo>
                                <a:lnTo>
                                  <a:pt x="4753" y="998"/>
                                </a:lnTo>
                                <a:lnTo>
                                  <a:pt x="4766" y="1032"/>
                                </a:lnTo>
                                <a:lnTo>
                                  <a:pt x="4776" y="1068"/>
                                </a:lnTo>
                                <a:lnTo>
                                  <a:pt x="4786" y="1103"/>
                                </a:lnTo>
                                <a:lnTo>
                                  <a:pt x="4795" y="1139"/>
                                </a:lnTo>
                                <a:lnTo>
                                  <a:pt x="4802" y="1173"/>
                                </a:lnTo>
                                <a:lnTo>
                                  <a:pt x="4808" y="1208"/>
                                </a:lnTo>
                                <a:lnTo>
                                  <a:pt x="4813" y="1242"/>
                                </a:lnTo>
                                <a:lnTo>
                                  <a:pt x="4817" y="1274"/>
                                </a:lnTo>
                                <a:lnTo>
                                  <a:pt x="4821" y="1307"/>
                                </a:lnTo>
                                <a:lnTo>
                                  <a:pt x="4826" y="1365"/>
                                </a:lnTo>
                                <a:lnTo>
                                  <a:pt x="4828" y="1418"/>
                                </a:lnTo>
                                <a:lnTo>
                                  <a:pt x="4829" y="1461"/>
                                </a:lnTo>
                                <a:lnTo>
                                  <a:pt x="4829" y="1495"/>
                                </a:lnTo>
                                <a:lnTo>
                                  <a:pt x="4828" y="1516"/>
                                </a:lnTo>
                                <a:lnTo>
                                  <a:pt x="4828" y="1523"/>
                                </a:lnTo>
                                <a:lnTo>
                                  <a:pt x="4828" y="1539"/>
                                </a:lnTo>
                                <a:lnTo>
                                  <a:pt x="4829" y="1553"/>
                                </a:lnTo>
                                <a:lnTo>
                                  <a:pt x="4833" y="1567"/>
                                </a:lnTo>
                                <a:lnTo>
                                  <a:pt x="4836" y="1580"/>
                                </a:lnTo>
                                <a:lnTo>
                                  <a:pt x="4842" y="1594"/>
                                </a:lnTo>
                                <a:lnTo>
                                  <a:pt x="4849" y="1606"/>
                                </a:lnTo>
                                <a:lnTo>
                                  <a:pt x="4856" y="1618"/>
                                </a:lnTo>
                                <a:lnTo>
                                  <a:pt x="4865" y="1628"/>
                                </a:lnTo>
                                <a:lnTo>
                                  <a:pt x="4874" y="1638"/>
                                </a:lnTo>
                                <a:lnTo>
                                  <a:pt x="4885" y="1647"/>
                                </a:lnTo>
                                <a:lnTo>
                                  <a:pt x="4897" y="1655"/>
                                </a:lnTo>
                                <a:lnTo>
                                  <a:pt x="4909" y="1662"/>
                                </a:lnTo>
                                <a:lnTo>
                                  <a:pt x="4922" y="1668"/>
                                </a:lnTo>
                                <a:lnTo>
                                  <a:pt x="4936" y="1672"/>
                                </a:lnTo>
                                <a:lnTo>
                                  <a:pt x="4950" y="1675"/>
                                </a:lnTo>
                                <a:lnTo>
                                  <a:pt x="4965" y="1677"/>
                                </a:lnTo>
                                <a:lnTo>
                                  <a:pt x="4979" y="1677"/>
                                </a:lnTo>
                                <a:lnTo>
                                  <a:pt x="4994" y="1675"/>
                                </a:lnTo>
                                <a:lnTo>
                                  <a:pt x="5009" y="1672"/>
                                </a:lnTo>
                                <a:lnTo>
                                  <a:pt x="5022" y="1669"/>
                                </a:lnTo>
                                <a:lnTo>
                                  <a:pt x="5035" y="1663"/>
                                </a:lnTo>
                                <a:lnTo>
                                  <a:pt x="5048" y="1656"/>
                                </a:lnTo>
                                <a:lnTo>
                                  <a:pt x="5059" y="1649"/>
                                </a:lnTo>
                                <a:lnTo>
                                  <a:pt x="5070" y="1640"/>
                                </a:lnTo>
                                <a:lnTo>
                                  <a:pt x="5080" y="1629"/>
                                </a:lnTo>
                                <a:lnTo>
                                  <a:pt x="5089" y="1619"/>
                                </a:lnTo>
                                <a:lnTo>
                                  <a:pt x="5097" y="1608"/>
                                </a:lnTo>
                                <a:lnTo>
                                  <a:pt x="5104" y="1596"/>
                                </a:lnTo>
                                <a:lnTo>
                                  <a:pt x="5109" y="1582"/>
                                </a:lnTo>
                                <a:lnTo>
                                  <a:pt x="5114" y="1569"/>
                                </a:lnTo>
                                <a:lnTo>
                                  <a:pt x="5116" y="1554"/>
                                </a:lnTo>
                                <a:lnTo>
                                  <a:pt x="5118" y="1540"/>
                                </a:lnTo>
                                <a:lnTo>
                                  <a:pt x="5118" y="1533"/>
                                </a:lnTo>
                                <a:lnTo>
                                  <a:pt x="5119" y="1514"/>
                                </a:lnTo>
                                <a:lnTo>
                                  <a:pt x="5119" y="1484"/>
                                </a:lnTo>
                                <a:lnTo>
                                  <a:pt x="5118" y="1445"/>
                                </a:lnTo>
                                <a:lnTo>
                                  <a:pt x="5117" y="1396"/>
                                </a:lnTo>
                                <a:lnTo>
                                  <a:pt x="5114" y="1340"/>
                                </a:lnTo>
                                <a:lnTo>
                                  <a:pt x="5107" y="1278"/>
                                </a:lnTo>
                                <a:lnTo>
                                  <a:pt x="5099" y="1210"/>
                                </a:lnTo>
                                <a:lnTo>
                                  <a:pt x="5094" y="1176"/>
                                </a:lnTo>
                                <a:lnTo>
                                  <a:pt x="5087" y="1139"/>
                                </a:lnTo>
                                <a:lnTo>
                                  <a:pt x="5079" y="1102"/>
                                </a:lnTo>
                                <a:lnTo>
                                  <a:pt x="5071" y="1065"/>
                                </a:lnTo>
                                <a:lnTo>
                                  <a:pt x="5061" y="1027"/>
                                </a:lnTo>
                                <a:lnTo>
                                  <a:pt x="5051" y="989"/>
                                </a:lnTo>
                                <a:lnTo>
                                  <a:pt x="5039" y="950"/>
                                </a:lnTo>
                                <a:lnTo>
                                  <a:pt x="5026" y="912"/>
                                </a:lnTo>
                                <a:lnTo>
                                  <a:pt x="5012" y="874"/>
                                </a:lnTo>
                                <a:lnTo>
                                  <a:pt x="4995" y="836"/>
                                </a:lnTo>
                                <a:lnTo>
                                  <a:pt x="4978" y="798"/>
                                </a:lnTo>
                                <a:lnTo>
                                  <a:pt x="4959" y="761"/>
                                </a:lnTo>
                                <a:lnTo>
                                  <a:pt x="4939" y="725"/>
                                </a:lnTo>
                                <a:lnTo>
                                  <a:pt x="4917" y="689"/>
                                </a:lnTo>
                                <a:lnTo>
                                  <a:pt x="4893" y="656"/>
                                </a:lnTo>
                                <a:lnTo>
                                  <a:pt x="4868" y="622"/>
                                </a:lnTo>
                                <a:lnTo>
                                  <a:pt x="4925" y="619"/>
                                </a:lnTo>
                                <a:lnTo>
                                  <a:pt x="4979" y="619"/>
                                </a:lnTo>
                                <a:lnTo>
                                  <a:pt x="5031" y="623"/>
                                </a:lnTo>
                                <a:lnTo>
                                  <a:pt x="5080" y="631"/>
                                </a:lnTo>
                                <a:lnTo>
                                  <a:pt x="5126" y="642"/>
                                </a:lnTo>
                                <a:lnTo>
                                  <a:pt x="5170" y="658"/>
                                </a:lnTo>
                                <a:lnTo>
                                  <a:pt x="5211" y="675"/>
                                </a:lnTo>
                                <a:lnTo>
                                  <a:pt x="5249" y="695"/>
                                </a:lnTo>
                                <a:lnTo>
                                  <a:pt x="5286" y="717"/>
                                </a:lnTo>
                                <a:lnTo>
                                  <a:pt x="5320" y="742"/>
                                </a:lnTo>
                                <a:lnTo>
                                  <a:pt x="5351" y="769"/>
                                </a:lnTo>
                                <a:lnTo>
                                  <a:pt x="5380" y="797"/>
                                </a:lnTo>
                                <a:lnTo>
                                  <a:pt x="5407" y="826"/>
                                </a:lnTo>
                                <a:lnTo>
                                  <a:pt x="5433" y="856"/>
                                </a:lnTo>
                                <a:lnTo>
                                  <a:pt x="5455" y="888"/>
                                </a:lnTo>
                                <a:lnTo>
                                  <a:pt x="5476" y="919"/>
                                </a:lnTo>
                                <a:lnTo>
                                  <a:pt x="5495" y="950"/>
                                </a:lnTo>
                                <a:lnTo>
                                  <a:pt x="5513" y="983"/>
                                </a:lnTo>
                                <a:lnTo>
                                  <a:pt x="5529" y="1013"/>
                                </a:lnTo>
                                <a:lnTo>
                                  <a:pt x="5544" y="1045"/>
                                </a:lnTo>
                                <a:lnTo>
                                  <a:pt x="5556" y="1074"/>
                                </a:lnTo>
                                <a:lnTo>
                                  <a:pt x="5567" y="1103"/>
                                </a:lnTo>
                                <a:lnTo>
                                  <a:pt x="5576" y="1130"/>
                                </a:lnTo>
                                <a:lnTo>
                                  <a:pt x="5585" y="1156"/>
                                </a:lnTo>
                                <a:lnTo>
                                  <a:pt x="5598" y="1200"/>
                                </a:lnTo>
                                <a:lnTo>
                                  <a:pt x="5606" y="1235"/>
                                </a:lnTo>
                                <a:lnTo>
                                  <a:pt x="5612" y="1257"/>
                                </a:lnTo>
                                <a:lnTo>
                                  <a:pt x="5613" y="1266"/>
                                </a:lnTo>
                                <a:lnTo>
                                  <a:pt x="5616" y="1281"/>
                                </a:lnTo>
                                <a:lnTo>
                                  <a:pt x="5621" y="1294"/>
                                </a:lnTo>
                                <a:lnTo>
                                  <a:pt x="5626" y="1308"/>
                                </a:lnTo>
                                <a:lnTo>
                                  <a:pt x="5634" y="1320"/>
                                </a:lnTo>
                                <a:lnTo>
                                  <a:pt x="5642" y="1331"/>
                                </a:lnTo>
                                <a:lnTo>
                                  <a:pt x="5651" y="1343"/>
                                </a:lnTo>
                                <a:lnTo>
                                  <a:pt x="5662" y="1352"/>
                                </a:lnTo>
                                <a:lnTo>
                                  <a:pt x="5672" y="1361"/>
                                </a:lnTo>
                                <a:lnTo>
                                  <a:pt x="5685" y="1367"/>
                                </a:lnTo>
                                <a:lnTo>
                                  <a:pt x="5697" y="1374"/>
                                </a:lnTo>
                                <a:lnTo>
                                  <a:pt x="5710" y="1380"/>
                                </a:lnTo>
                                <a:lnTo>
                                  <a:pt x="5724" y="1383"/>
                                </a:lnTo>
                                <a:lnTo>
                                  <a:pt x="5737" y="1385"/>
                                </a:lnTo>
                                <a:lnTo>
                                  <a:pt x="5752" y="1386"/>
                                </a:lnTo>
                                <a:lnTo>
                                  <a:pt x="5766" y="1386"/>
                                </a:lnTo>
                                <a:lnTo>
                                  <a:pt x="5781" y="1384"/>
                                </a:lnTo>
                                <a:lnTo>
                                  <a:pt x="5793" y="1382"/>
                                </a:lnTo>
                                <a:lnTo>
                                  <a:pt x="5803" y="1379"/>
                                </a:lnTo>
                                <a:lnTo>
                                  <a:pt x="5814" y="1375"/>
                                </a:lnTo>
                                <a:lnTo>
                                  <a:pt x="5825" y="1370"/>
                                </a:lnTo>
                                <a:lnTo>
                                  <a:pt x="5833" y="1364"/>
                                </a:lnTo>
                                <a:lnTo>
                                  <a:pt x="5842" y="1358"/>
                                </a:lnTo>
                                <a:lnTo>
                                  <a:pt x="5851" y="1352"/>
                                </a:lnTo>
                                <a:lnTo>
                                  <a:pt x="5859" y="1344"/>
                                </a:lnTo>
                                <a:lnTo>
                                  <a:pt x="5867" y="1336"/>
                                </a:lnTo>
                                <a:lnTo>
                                  <a:pt x="5874" y="1327"/>
                                </a:lnTo>
                                <a:lnTo>
                                  <a:pt x="5879" y="1318"/>
                                </a:lnTo>
                                <a:lnTo>
                                  <a:pt x="5885" y="1309"/>
                                </a:lnTo>
                                <a:lnTo>
                                  <a:pt x="5889" y="1299"/>
                                </a:lnTo>
                                <a:lnTo>
                                  <a:pt x="5894" y="1289"/>
                                </a:lnTo>
                                <a:lnTo>
                                  <a:pt x="5897" y="1278"/>
                                </a:lnTo>
                                <a:lnTo>
                                  <a:pt x="5900" y="1268"/>
                                </a:lnTo>
                                <a:lnTo>
                                  <a:pt x="5912" y="1282"/>
                                </a:lnTo>
                                <a:lnTo>
                                  <a:pt x="5925" y="1297"/>
                                </a:lnTo>
                                <a:lnTo>
                                  <a:pt x="5939" y="1310"/>
                                </a:lnTo>
                                <a:lnTo>
                                  <a:pt x="5953" y="1322"/>
                                </a:lnTo>
                                <a:lnTo>
                                  <a:pt x="5968" y="1335"/>
                                </a:lnTo>
                                <a:lnTo>
                                  <a:pt x="5982" y="1345"/>
                                </a:lnTo>
                                <a:lnTo>
                                  <a:pt x="5998" y="1355"/>
                                </a:lnTo>
                                <a:lnTo>
                                  <a:pt x="6014" y="1364"/>
                                </a:lnTo>
                                <a:lnTo>
                                  <a:pt x="5997" y="1412"/>
                                </a:lnTo>
                                <a:lnTo>
                                  <a:pt x="5983" y="1459"/>
                                </a:lnTo>
                                <a:lnTo>
                                  <a:pt x="5971" y="1504"/>
                                </a:lnTo>
                                <a:lnTo>
                                  <a:pt x="5961" y="1547"/>
                                </a:lnTo>
                                <a:lnTo>
                                  <a:pt x="5953" y="1587"/>
                                </a:lnTo>
                                <a:lnTo>
                                  <a:pt x="5947" y="1626"/>
                                </a:lnTo>
                                <a:lnTo>
                                  <a:pt x="5942" y="1663"/>
                                </a:lnTo>
                                <a:lnTo>
                                  <a:pt x="5939" y="1698"/>
                                </a:lnTo>
                                <a:lnTo>
                                  <a:pt x="5936" y="1731"/>
                                </a:lnTo>
                                <a:lnTo>
                                  <a:pt x="5936" y="1763"/>
                                </a:lnTo>
                                <a:lnTo>
                                  <a:pt x="5938" y="1793"/>
                                </a:lnTo>
                                <a:lnTo>
                                  <a:pt x="5940" y="1821"/>
                                </a:lnTo>
                                <a:lnTo>
                                  <a:pt x="5943" y="1848"/>
                                </a:lnTo>
                                <a:lnTo>
                                  <a:pt x="5948" y="1874"/>
                                </a:lnTo>
                                <a:lnTo>
                                  <a:pt x="5953" y="1897"/>
                                </a:lnTo>
                                <a:lnTo>
                                  <a:pt x="5960" y="1920"/>
                                </a:lnTo>
                                <a:lnTo>
                                  <a:pt x="5948" y="1937"/>
                                </a:lnTo>
                                <a:lnTo>
                                  <a:pt x="5936" y="1954"/>
                                </a:lnTo>
                                <a:lnTo>
                                  <a:pt x="5926" y="1972"/>
                                </a:lnTo>
                                <a:lnTo>
                                  <a:pt x="5916" y="1990"/>
                                </a:lnTo>
                                <a:lnTo>
                                  <a:pt x="5883" y="1978"/>
                                </a:lnTo>
                                <a:lnTo>
                                  <a:pt x="5848" y="1966"/>
                                </a:lnTo>
                                <a:lnTo>
                                  <a:pt x="5814" y="1956"/>
                                </a:lnTo>
                                <a:lnTo>
                                  <a:pt x="5781" y="1945"/>
                                </a:lnTo>
                                <a:lnTo>
                                  <a:pt x="5747" y="1937"/>
                                </a:lnTo>
                                <a:lnTo>
                                  <a:pt x="5713" y="1930"/>
                                </a:lnTo>
                                <a:lnTo>
                                  <a:pt x="5679" y="1923"/>
                                </a:lnTo>
                                <a:lnTo>
                                  <a:pt x="5644" y="1916"/>
                                </a:lnTo>
                                <a:lnTo>
                                  <a:pt x="5611" y="1912"/>
                                </a:lnTo>
                                <a:lnTo>
                                  <a:pt x="5576" y="1907"/>
                                </a:lnTo>
                                <a:lnTo>
                                  <a:pt x="5541" y="1905"/>
                                </a:lnTo>
                                <a:lnTo>
                                  <a:pt x="5508" y="1902"/>
                                </a:lnTo>
                                <a:lnTo>
                                  <a:pt x="5473" y="1901"/>
                                </a:lnTo>
                                <a:lnTo>
                                  <a:pt x="5438" y="1900"/>
                                </a:lnTo>
                                <a:lnTo>
                                  <a:pt x="5404" y="1900"/>
                                </a:lnTo>
                                <a:lnTo>
                                  <a:pt x="5369" y="1900"/>
                                </a:lnTo>
                                <a:lnTo>
                                  <a:pt x="5298" y="1902"/>
                                </a:lnTo>
                                <a:lnTo>
                                  <a:pt x="5228" y="1906"/>
                                </a:lnTo>
                                <a:lnTo>
                                  <a:pt x="5157" y="1913"/>
                                </a:lnTo>
                                <a:lnTo>
                                  <a:pt x="5086" y="1921"/>
                                </a:lnTo>
                                <a:lnTo>
                                  <a:pt x="5014" y="1930"/>
                                </a:lnTo>
                                <a:lnTo>
                                  <a:pt x="4941" y="1940"/>
                                </a:lnTo>
                                <a:lnTo>
                                  <a:pt x="4868" y="1950"/>
                                </a:lnTo>
                                <a:lnTo>
                                  <a:pt x="4794" y="1961"/>
                                </a:lnTo>
                                <a:lnTo>
                                  <a:pt x="4721" y="1972"/>
                                </a:lnTo>
                                <a:lnTo>
                                  <a:pt x="4647" y="1984"/>
                                </a:lnTo>
                                <a:lnTo>
                                  <a:pt x="4572" y="1994"/>
                                </a:lnTo>
                                <a:lnTo>
                                  <a:pt x="4496" y="2003"/>
                                </a:lnTo>
                                <a:lnTo>
                                  <a:pt x="4420" y="2012"/>
                                </a:lnTo>
                                <a:lnTo>
                                  <a:pt x="4343" y="2018"/>
                                </a:lnTo>
                                <a:lnTo>
                                  <a:pt x="4265" y="2024"/>
                                </a:lnTo>
                                <a:lnTo>
                                  <a:pt x="4187" y="2027"/>
                                </a:lnTo>
                                <a:lnTo>
                                  <a:pt x="4147" y="2027"/>
                                </a:lnTo>
                                <a:lnTo>
                                  <a:pt x="4108" y="2028"/>
                                </a:lnTo>
                                <a:lnTo>
                                  <a:pt x="4067" y="2027"/>
                                </a:lnTo>
                                <a:lnTo>
                                  <a:pt x="4028" y="2026"/>
                                </a:lnTo>
                                <a:lnTo>
                                  <a:pt x="3988" y="2024"/>
                                </a:lnTo>
                                <a:lnTo>
                                  <a:pt x="3948" y="2022"/>
                                </a:lnTo>
                                <a:lnTo>
                                  <a:pt x="3906" y="2018"/>
                                </a:lnTo>
                                <a:lnTo>
                                  <a:pt x="3866" y="2014"/>
                                </a:lnTo>
                                <a:lnTo>
                                  <a:pt x="3824" y="2008"/>
                                </a:lnTo>
                                <a:lnTo>
                                  <a:pt x="3784" y="2003"/>
                                </a:lnTo>
                                <a:lnTo>
                                  <a:pt x="3743" y="1995"/>
                                </a:lnTo>
                                <a:lnTo>
                                  <a:pt x="3701" y="1987"/>
                                </a:lnTo>
                                <a:lnTo>
                                  <a:pt x="3659" y="1978"/>
                                </a:lnTo>
                                <a:lnTo>
                                  <a:pt x="3617" y="1968"/>
                                </a:lnTo>
                                <a:lnTo>
                                  <a:pt x="3576" y="1957"/>
                                </a:lnTo>
                                <a:lnTo>
                                  <a:pt x="3533" y="1943"/>
                                </a:lnTo>
                                <a:lnTo>
                                  <a:pt x="3518" y="1939"/>
                                </a:lnTo>
                                <a:lnTo>
                                  <a:pt x="3467" y="1926"/>
                                </a:lnTo>
                                <a:lnTo>
                                  <a:pt x="3417" y="1912"/>
                                </a:lnTo>
                                <a:lnTo>
                                  <a:pt x="3367" y="1897"/>
                                </a:lnTo>
                                <a:lnTo>
                                  <a:pt x="3316" y="1882"/>
                                </a:lnTo>
                                <a:lnTo>
                                  <a:pt x="3265" y="1865"/>
                                </a:lnTo>
                                <a:lnTo>
                                  <a:pt x="3213" y="1848"/>
                                </a:lnTo>
                                <a:lnTo>
                                  <a:pt x="3162" y="1831"/>
                                </a:lnTo>
                                <a:lnTo>
                                  <a:pt x="3109" y="1812"/>
                                </a:lnTo>
                                <a:lnTo>
                                  <a:pt x="3058" y="1794"/>
                                </a:lnTo>
                                <a:lnTo>
                                  <a:pt x="3005" y="1775"/>
                                </a:lnTo>
                                <a:lnTo>
                                  <a:pt x="2954" y="1756"/>
                                </a:lnTo>
                                <a:lnTo>
                                  <a:pt x="2901" y="1737"/>
                                </a:lnTo>
                                <a:lnTo>
                                  <a:pt x="2848" y="1717"/>
                                </a:lnTo>
                                <a:lnTo>
                                  <a:pt x="2797" y="1697"/>
                                </a:lnTo>
                                <a:lnTo>
                                  <a:pt x="2744" y="1677"/>
                                </a:lnTo>
                                <a:lnTo>
                                  <a:pt x="2693" y="1658"/>
                                </a:lnTo>
                                <a:lnTo>
                                  <a:pt x="2604" y="1624"/>
                                </a:lnTo>
                                <a:lnTo>
                                  <a:pt x="2518" y="1590"/>
                                </a:lnTo>
                                <a:lnTo>
                                  <a:pt x="2432" y="1559"/>
                                </a:lnTo>
                                <a:lnTo>
                                  <a:pt x="2346" y="1528"/>
                                </a:lnTo>
                                <a:lnTo>
                                  <a:pt x="2261" y="1497"/>
                                </a:lnTo>
                                <a:lnTo>
                                  <a:pt x="2177" y="1468"/>
                                </a:lnTo>
                                <a:lnTo>
                                  <a:pt x="2093" y="1441"/>
                                </a:lnTo>
                                <a:lnTo>
                                  <a:pt x="2011" y="1417"/>
                                </a:lnTo>
                                <a:lnTo>
                                  <a:pt x="1929" y="1393"/>
                                </a:lnTo>
                                <a:lnTo>
                                  <a:pt x="1849" y="1373"/>
                                </a:lnTo>
                                <a:lnTo>
                                  <a:pt x="1810" y="1364"/>
                                </a:lnTo>
                                <a:lnTo>
                                  <a:pt x="1771" y="1356"/>
                                </a:lnTo>
                                <a:lnTo>
                                  <a:pt x="1731" y="1348"/>
                                </a:lnTo>
                                <a:lnTo>
                                  <a:pt x="1693" y="1342"/>
                                </a:lnTo>
                                <a:lnTo>
                                  <a:pt x="1655" y="1336"/>
                                </a:lnTo>
                                <a:lnTo>
                                  <a:pt x="1617" y="1331"/>
                                </a:lnTo>
                                <a:lnTo>
                                  <a:pt x="1579" y="1327"/>
                                </a:lnTo>
                                <a:lnTo>
                                  <a:pt x="1542" y="1324"/>
                                </a:lnTo>
                                <a:lnTo>
                                  <a:pt x="1506" y="1321"/>
                                </a:lnTo>
                                <a:lnTo>
                                  <a:pt x="1469" y="1320"/>
                                </a:lnTo>
                                <a:lnTo>
                                  <a:pt x="1434" y="1320"/>
                                </a:lnTo>
                                <a:lnTo>
                                  <a:pt x="1399" y="1321"/>
                                </a:lnTo>
                                <a:lnTo>
                                  <a:pt x="1364" y="1316"/>
                                </a:lnTo>
                                <a:lnTo>
                                  <a:pt x="1330" y="1312"/>
                                </a:lnTo>
                                <a:lnTo>
                                  <a:pt x="1293" y="1309"/>
                                </a:lnTo>
                                <a:lnTo>
                                  <a:pt x="1256" y="1307"/>
                                </a:lnTo>
                                <a:lnTo>
                                  <a:pt x="1217" y="1305"/>
                                </a:lnTo>
                                <a:lnTo>
                                  <a:pt x="1177" y="1305"/>
                                </a:lnTo>
                                <a:lnTo>
                                  <a:pt x="1137" y="1305"/>
                                </a:lnTo>
                                <a:lnTo>
                                  <a:pt x="1097" y="1306"/>
                                </a:lnTo>
                                <a:lnTo>
                                  <a:pt x="1055" y="1308"/>
                                </a:lnTo>
                                <a:lnTo>
                                  <a:pt x="1013" y="1310"/>
                                </a:lnTo>
                                <a:lnTo>
                                  <a:pt x="970" y="1314"/>
                                </a:lnTo>
                                <a:lnTo>
                                  <a:pt x="928" y="1318"/>
                                </a:lnTo>
                                <a:lnTo>
                                  <a:pt x="840" y="1328"/>
                                </a:lnTo>
                                <a:lnTo>
                                  <a:pt x="753" y="1339"/>
                                </a:lnTo>
                                <a:lnTo>
                                  <a:pt x="665" y="1354"/>
                                </a:lnTo>
                                <a:lnTo>
                                  <a:pt x="577" y="1371"/>
                                </a:lnTo>
                                <a:lnTo>
                                  <a:pt x="491" y="1387"/>
                                </a:lnTo>
                                <a:lnTo>
                                  <a:pt x="406" y="1407"/>
                                </a:lnTo>
                                <a:lnTo>
                                  <a:pt x="323" y="1428"/>
                                </a:lnTo>
                                <a:lnTo>
                                  <a:pt x="243" y="1448"/>
                                </a:lnTo>
                                <a:lnTo>
                                  <a:pt x="166" y="1470"/>
                                </a:lnTo>
                                <a:lnTo>
                                  <a:pt x="93" y="1492"/>
                                </a:lnTo>
                                <a:lnTo>
                                  <a:pt x="69" y="1500"/>
                                </a:lnTo>
                                <a:lnTo>
                                  <a:pt x="46" y="1507"/>
                                </a:lnTo>
                                <a:lnTo>
                                  <a:pt x="22" y="1515"/>
                                </a:lnTo>
                                <a:lnTo>
                                  <a:pt x="0" y="1522"/>
                                </a:lnTo>
                                <a:lnTo>
                                  <a:pt x="5" y="1511"/>
                                </a:lnTo>
                                <a:lnTo>
                                  <a:pt x="13" y="1501"/>
                                </a:lnTo>
                                <a:lnTo>
                                  <a:pt x="20" y="1489"/>
                                </a:lnTo>
                                <a:lnTo>
                                  <a:pt x="28" y="1479"/>
                                </a:lnTo>
                                <a:lnTo>
                                  <a:pt x="44" y="1461"/>
                                </a:lnTo>
                                <a:lnTo>
                                  <a:pt x="61" y="1445"/>
                                </a:lnTo>
                                <a:lnTo>
                                  <a:pt x="79" y="1429"/>
                                </a:lnTo>
                                <a:lnTo>
                                  <a:pt x="100" y="1415"/>
                                </a:lnTo>
                                <a:lnTo>
                                  <a:pt x="120" y="1403"/>
                                </a:lnTo>
                                <a:lnTo>
                                  <a:pt x="141" y="1392"/>
                                </a:lnTo>
                                <a:lnTo>
                                  <a:pt x="163" y="1382"/>
                                </a:lnTo>
                                <a:lnTo>
                                  <a:pt x="186" y="1373"/>
                                </a:lnTo>
                                <a:lnTo>
                                  <a:pt x="208" y="1364"/>
                                </a:lnTo>
                                <a:lnTo>
                                  <a:pt x="232" y="1356"/>
                                </a:lnTo>
                                <a:lnTo>
                                  <a:pt x="279" y="1343"/>
                                </a:lnTo>
                                <a:lnTo>
                                  <a:pt x="326" y="1330"/>
                                </a:lnTo>
                                <a:lnTo>
                                  <a:pt x="377" y="1316"/>
                                </a:lnTo>
                                <a:lnTo>
                                  <a:pt x="427" y="1302"/>
                                </a:lnTo>
                                <a:lnTo>
                                  <a:pt x="452" y="1294"/>
                                </a:lnTo>
                                <a:lnTo>
                                  <a:pt x="477" y="1286"/>
                                </a:lnTo>
                                <a:lnTo>
                                  <a:pt x="500" y="1277"/>
                                </a:lnTo>
                                <a:lnTo>
                                  <a:pt x="524" y="1268"/>
                                </a:lnTo>
                                <a:lnTo>
                                  <a:pt x="546" y="1257"/>
                                </a:lnTo>
                                <a:lnTo>
                                  <a:pt x="568" y="1246"/>
                                </a:lnTo>
                                <a:lnTo>
                                  <a:pt x="590" y="1234"/>
                                </a:lnTo>
                                <a:lnTo>
                                  <a:pt x="611" y="1219"/>
                                </a:lnTo>
                                <a:lnTo>
                                  <a:pt x="631" y="1205"/>
                                </a:lnTo>
                                <a:lnTo>
                                  <a:pt x="650" y="1189"/>
                                </a:lnTo>
                                <a:lnTo>
                                  <a:pt x="668" y="1171"/>
                                </a:lnTo>
                                <a:lnTo>
                                  <a:pt x="686" y="1152"/>
                                </a:lnTo>
                                <a:lnTo>
                                  <a:pt x="711" y="1121"/>
                                </a:lnTo>
                                <a:lnTo>
                                  <a:pt x="736" y="1087"/>
                                </a:lnTo>
                                <a:lnTo>
                                  <a:pt x="762" y="1050"/>
                                </a:lnTo>
                                <a:lnTo>
                                  <a:pt x="789" y="1012"/>
                                </a:lnTo>
                                <a:lnTo>
                                  <a:pt x="820" y="966"/>
                                </a:lnTo>
                                <a:lnTo>
                                  <a:pt x="855" y="918"/>
                                </a:lnTo>
                                <a:lnTo>
                                  <a:pt x="893" y="868"/>
                                </a:lnTo>
                                <a:lnTo>
                                  <a:pt x="936" y="814"/>
                                </a:lnTo>
                                <a:lnTo>
                                  <a:pt x="959" y="787"/>
                                </a:lnTo>
                                <a:lnTo>
                                  <a:pt x="984" y="759"/>
                                </a:lnTo>
                                <a:lnTo>
                                  <a:pt x="1011" y="730"/>
                                </a:lnTo>
                                <a:lnTo>
                                  <a:pt x="1039" y="702"/>
                                </a:lnTo>
                                <a:lnTo>
                                  <a:pt x="1069" y="673"/>
                                </a:lnTo>
                                <a:lnTo>
                                  <a:pt x="1100" y="642"/>
                                </a:lnTo>
                                <a:lnTo>
                                  <a:pt x="1134" y="613"/>
                                </a:lnTo>
                                <a:lnTo>
                                  <a:pt x="1170" y="583"/>
                                </a:lnTo>
                                <a:lnTo>
                                  <a:pt x="1206" y="553"/>
                                </a:lnTo>
                                <a:lnTo>
                                  <a:pt x="1247" y="522"/>
                                </a:lnTo>
                                <a:lnTo>
                                  <a:pt x="1288" y="491"/>
                                </a:lnTo>
                                <a:lnTo>
                                  <a:pt x="1333" y="461"/>
                                </a:lnTo>
                                <a:lnTo>
                                  <a:pt x="1380" y="431"/>
                                </a:lnTo>
                                <a:lnTo>
                                  <a:pt x="1430" y="399"/>
                                </a:lnTo>
                                <a:lnTo>
                                  <a:pt x="1483" y="369"/>
                                </a:lnTo>
                                <a:lnTo>
                                  <a:pt x="1538" y="338"/>
                                </a:lnTo>
                                <a:lnTo>
                                  <a:pt x="1596" y="307"/>
                                </a:lnTo>
                                <a:lnTo>
                                  <a:pt x="1656" y="277"/>
                                </a:lnTo>
                                <a:lnTo>
                                  <a:pt x="1721" y="247"/>
                                </a:lnTo>
                                <a:lnTo>
                                  <a:pt x="1788" y="217"/>
                                </a:lnTo>
                                <a:lnTo>
                                  <a:pt x="1859" y="186"/>
                                </a:lnTo>
                                <a:lnTo>
                                  <a:pt x="1933" y="157"/>
                                </a:lnTo>
                                <a:lnTo>
                                  <a:pt x="2010" y="127"/>
                                </a:lnTo>
                                <a:lnTo>
                                  <a:pt x="2092" y="99"/>
                                </a:lnTo>
                                <a:lnTo>
                                  <a:pt x="2168" y="74"/>
                                </a:lnTo>
                                <a:lnTo>
                                  <a:pt x="2243" y="53"/>
                                </a:lnTo>
                                <a:lnTo>
                                  <a:pt x="2317" y="36"/>
                                </a:lnTo>
                                <a:lnTo>
                                  <a:pt x="2391" y="23"/>
                                </a:lnTo>
                                <a:lnTo>
                                  <a:pt x="2465" y="13"/>
                                </a:lnTo>
                                <a:lnTo>
                                  <a:pt x="2536" y="6"/>
                                </a:lnTo>
                                <a:lnTo>
                                  <a:pt x="2608" y="1"/>
                                </a:lnTo>
                                <a:lnTo>
                                  <a:pt x="2679" y="0"/>
                                </a:lnTo>
                                <a:lnTo>
                                  <a:pt x="2749" y="3"/>
                                </a:lnTo>
                                <a:lnTo>
                                  <a:pt x="2819" y="7"/>
                                </a:lnTo>
                                <a:lnTo>
                                  <a:pt x="2888" y="14"/>
                                </a:lnTo>
                                <a:lnTo>
                                  <a:pt x="2955" y="23"/>
                                </a:lnTo>
                                <a:lnTo>
                                  <a:pt x="3022" y="35"/>
                                </a:lnTo>
                                <a:lnTo>
                                  <a:pt x="3088" y="48"/>
                                </a:lnTo>
                                <a:lnTo>
                                  <a:pt x="3153" y="63"/>
                                </a:lnTo>
                                <a:lnTo>
                                  <a:pt x="3218" y="81"/>
                                </a:lnTo>
                                <a:lnTo>
                                  <a:pt x="3280" y="100"/>
                                </a:lnTo>
                                <a:lnTo>
                                  <a:pt x="3343" y="120"/>
                                </a:lnTo>
                                <a:lnTo>
                                  <a:pt x="3405" y="141"/>
                                </a:lnTo>
                                <a:lnTo>
                                  <a:pt x="3465" y="164"/>
                                </a:lnTo>
                                <a:lnTo>
                                  <a:pt x="3524" y="189"/>
                                </a:lnTo>
                                <a:lnTo>
                                  <a:pt x="3583" y="213"/>
                                </a:lnTo>
                                <a:lnTo>
                                  <a:pt x="3641" y="239"/>
                                </a:lnTo>
                                <a:lnTo>
                                  <a:pt x="3697" y="265"/>
                                </a:lnTo>
                                <a:lnTo>
                                  <a:pt x="3752" y="292"/>
                                </a:lnTo>
                                <a:lnTo>
                                  <a:pt x="3805" y="319"/>
                                </a:lnTo>
                                <a:lnTo>
                                  <a:pt x="3859" y="345"/>
                                </a:lnTo>
                                <a:lnTo>
                                  <a:pt x="3911" y="372"/>
                                </a:lnTo>
                                <a:lnTo>
                                  <a:pt x="4010" y="426"/>
                                </a:lnTo>
                                <a:lnTo>
                                  <a:pt x="4106" y="478"/>
                                </a:lnTo>
                                <a:lnTo>
                                  <a:pt x="4153" y="505"/>
                                </a:lnTo>
                                <a:lnTo>
                                  <a:pt x="4200" y="529"/>
                                </a:lnTo>
                                <a:lnTo>
                                  <a:pt x="4245" y="554"/>
                                </a:lnTo>
                                <a:lnTo>
                                  <a:pt x="4289" y="577"/>
                                </a:lnTo>
                                <a:lnTo>
                                  <a:pt x="4333" y="600"/>
                                </a:lnTo>
                                <a:lnTo>
                                  <a:pt x="4374" y="621"/>
                                </a:lnTo>
                                <a:lnTo>
                                  <a:pt x="4415" y="640"/>
                                </a:lnTo>
                                <a:lnTo>
                                  <a:pt x="4455" y="658"/>
                                </a:lnTo>
                                <a:lnTo>
                                  <a:pt x="4465" y="669"/>
                                </a:lnTo>
                                <a:lnTo>
                                  <a:pt x="4477" y="679"/>
                                </a:lnTo>
                                <a:lnTo>
                                  <a:pt x="4489" y="687"/>
                                </a:lnTo>
                                <a:lnTo>
                                  <a:pt x="4503" y="695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930"/>
                        <wps:cNvSpPr>
                          <a:spLocks/>
                        </wps:cNvSpPr>
                        <wps:spPr bwMode="auto">
                          <a:xfrm>
                            <a:off x="10849" y="6390"/>
                            <a:ext cx="395" cy="191"/>
                          </a:xfrm>
                          <a:custGeom>
                            <a:avLst/>
                            <a:gdLst>
                              <a:gd name="T0" fmla="*/ 569 w 1184"/>
                              <a:gd name="T1" fmla="*/ 4 h 571"/>
                              <a:gd name="T2" fmla="*/ 480 w 1184"/>
                              <a:gd name="T3" fmla="*/ 0 h 571"/>
                              <a:gd name="T4" fmla="*/ 396 w 1184"/>
                              <a:gd name="T5" fmla="*/ 2 h 571"/>
                              <a:gd name="T6" fmla="*/ 318 w 1184"/>
                              <a:gd name="T7" fmla="*/ 10 h 571"/>
                              <a:gd name="T8" fmla="*/ 245 w 1184"/>
                              <a:gd name="T9" fmla="*/ 22 h 571"/>
                              <a:gd name="T10" fmla="*/ 180 w 1184"/>
                              <a:gd name="T11" fmla="*/ 41 h 571"/>
                              <a:gd name="T12" fmla="*/ 123 w 1184"/>
                              <a:gd name="T13" fmla="*/ 65 h 571"/>
                              <a:gd name="T14" fmla="*/ 76 w 1184"/>
                              <a:gd name="T15" fmla="*/ 94 h 571"/>
                              <a:gd name="T16" fmla="*/ 39 w 1184"/>
                              <a:gd name="T17" fmla="*/ 126 h 571"/>
                              <a:gd name="T18" fmla="*/ 13 w 1184"/>
                              <a:gd name="T19" fmla="*/ 163 h 571"/>
                              <a:gd name="T20" fmla="*/ 1 w 1184"/>
                              <a:gd name="T21" fmla="*/ 205 h 571"/>
                              <a:gd name="T22" fmla="*/ 2 w 1184"/>
                              <a:gd name="T23" fmla="*/ 247 h 571"/>
                              <a:gd name="T24" fmla="*/ 17 w 1184"/>
                              <a:gd name="T25" fmla="*/ 290 h 571"/>
                              <a:gd name="T26" fmla="*/ 44 w 1184"/>
                              <a:gd name="T27" fmla="*/ 331 h 571"/>
                              <a:gd name="T28" fmla="*/ 82 w 1184"/>
                              <a:gd name="T29" fmla="*/ 372 h 571"/>
                              <a:gd name="T30" fmla="*/ 130 w 1184"/>
                              <a:gd name="T31" fmla="*/ 410 h 571"/>
                              <a:gd name="T32" fmla="*/ 187 w 1184"/>
                              <a:gd name="T33" fmla="*/ 446 h 571"/>
                              <a:gd name="T34" fmla="*/ 254 w 1184"/>
                              <a:gd name="T35" fmla="*/ 478 h 571"/>
                              <a:gd name="T36" fmla="*/ 328 w 1184"/>
                              <a:gd name="T37" fmla="*/ 506 h 571"/>
                              <a:gd name="T38" fmla="*/ 409 w 1184"/>
                              <a:gd name="T39" fmla="*/ 531 h 571"/>
                              <a:gd name="T40" fmla="*/ 495 w 1184"/>
                              <a:gd name="T41" fmla="*/ 550 h 571"/>
                              <a:gd name="T42" fmla="*/ 585 w 1184"/>
                              <a:gd name="T43" fmla="*/ 563 h 571"/>
                              <a:gd name="T44" fmla="*/ 674 w 1184"/>
                              <a:gd name="T45" fmla="*/ 570 h 571"/>
                              <a:gd name="T46" fmla="*/ 760 w 1184"/>
                              <a:gd name="T47" fmla="*/ 571 h 571"/>
                              <a:gd name="T48" fmla="*/ 841 w 1184"/>
                              <a:gd name="T49" fmla="*/ 565 h 571"/>
                              <a:gd name="T50" fmla="*/ 916 w 1184"/>
                              <a:gd name="T51" fmla="*/ 553 h 571"/>
                              <a:gd name="T52" fmla="*/ 983 w 1184"/>
                              <a:gd name="T53" fmla="*/ 537 h 571"/>
                              <a:gd name="T54" fmla="*/ 1043 w 1184"/>
                              <a:gd name="T55" fmla="*/ 514 h 571"/>
                              <a:gd name="T56" fmla="*/ 1094 w 1184"/>
                              <a:gd name="T57" fmla="*/ 487 h 571"/>
                              <a:gd name="T58" fmla="*/ 1134 w 1184"/>
                              <a:gd name="T59" fmla="*/ 456 h 571"/>
                              <a:gd name="T60" fmla="*/ 1163 w 1184"/>
                              <a:gd name="T61" fmla="*/ 420 h 571"/>
                              <a:gd name="T62" fmla="*/ 1180 w 1184"/>
                              <a:gd name="T63" fmla="*/ 381 h 571"/>
                              <a:gd name="T64" fmla="*/ 1183 w 1184"/>
                              <a:gd name="T65" fmla="*/ 338 h 571"/>
                              <a:gd name="T66" fmla="*/ 1173 w 1184"/>
                              <a:gd name="T67" fmla="*/ 296 h 571"/>
                              <a:gd name="T68" fmla="*/ 1151 w 1184"/>
                              <a:gd name="T69" fmla="*/ 254 h 571"/>
                              <a:gd name="T70" fmla="*/ 1116 w 1184"/>
                              <a:gd name="T71" fmla="*/ 213 h 571"/>
                              <a:gd name="T72" fmla="*/ 1071 w 1184"/>
                              <a:gd name="T73" fmla="*/ 173 h 571"/>
                              <a:gd name="T74" fmla="*/ 1016 w 1184"/>
                              <a:gd name="T75" fmla="*/ 138 h 571"/>
                              <a:gd name="T76" fmla="*/ 954 w 1184"/>
                              <a:gd name="T77" fmla="*/ 104 h 571"/>
                              <a:gd name="T78" fmla="*/ 882 w 1184"/>
                              <a:gd name="T79" fmla="*/ 74 h 571"/>
                              <a:gd name="T80" fmla="*/ 804 w 1184"/>
                              <a:gd name="T81" fmla="*/ 48 h 571"/>
                              <a:gd name="T82" fmla="*/ 719 w 1184"/>
                              <a:gd name="T83" fmla="*/ 27 h 571"/>
                              <a:gd name="T84" fmla="*/ 629 w 1184"/>
                              <a:gd name="T85" fmla="*/ 12 h 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184" h="571">
                                <a:moveTo>
                                  <a:pt x="629" y="12"/>
                                </a:moveTo>
                                <a:lnTo>
                                  <a:pt x="599" y="8"/>
                                </a:lnTo>
                                <a:lnTo>
                                  <a:pt x="569" y="4"/>
                                </a:lnTo>
                                <a:lnTo>
                                  <a:pt x="540" y="2"/>
                                </a:lnTo>
                                <a:lnTo>
                                  <a:pt x="509" y="1"/>
                                </a:lnTo>
                                <a:lnTo>
                                  <a:pt x="480" y="0"/>
                                </a:lnTo>
                                <a:lnTo>
                                  <a:pt x="452" y="0"/>
                                </a:lnTo>
                                <a:lnTo>
                                  <a:pt x="424" y="1"/>
                                </a:lnTo>
                                <a:lnTo>
                                  <a:pt x="396" y="2"/>
                                </a:lnTo>
                                <a:lnTo>
                                  <a:pt x="369" y="3"/>
                                </a:lnTo>
                                <a:lnTo>
                                  <a:pt x="344" y="7"/>
                                </a:lnTo>
                                <a:lnTo>
                                  <a:pt x="318" y="10"/>
                                </a:lnTo>
                                <a:lnTo>
                                  <a:pt x="293" y="13"/>
                                </a:lnTo>
                                <a:lnTo>
                                  <a:pt x="269" y="18"/>
                                </a:lnTo>
                                <a:lnTo>
                                  <a:pt x="245" y="22"/>
                                </a:lnTo>
                                <a:lnTo>
                                  <a:pt x="223" y="28"/>
                                </a:lnTo>
                                <a:lnTo>
                                  <a:pt x="200" y="35"/>
                                </a:lnTo>
                                <a:lnTo>
                                  <a:pt x="180" y="41"/>
                                </a:lnTo>
                                <a:lnTo>
                                  <a:pt x="160" y="49"/>
                                </a:lnTo>
                                <a:lnTo>
                                  <a:pt x="141" y="57"/>
                                </a:lnTo>
                                <a:lnTo>
                                  <a:pt x="123" y="65"/>
                                </a:lnTo>
                                <a:lnTo>
                                  <a:pt x="106" y="74"/>
                                </a:lnTo>
                                <a:lnTo>
                                  <a:pt x="91" y="84"/>
                                </a:lnTo>
                                <a:lnTo>
                                  <a:pt x="76" y="94"/>
                                </a:lnTo>
                                <a:lnTo>
                                  <a:pt x="63" y="104"/>
                                </a:lnTo>
                                <a:lnTo>
                                  <a:pt x="50" y="115"/>
                                </a:lnTo>
                                <a:lnTo>
                                  <a:pt x="39" y="126"/>
                                </a:lnTo>
                                <a:lnTo>
                                  <a:pt x="29" y="139"/>
                                </a:lnTo>
                                <a:lnTo>
                                  <a:pt x="21" y="151"/>
                                </a:lnTo>
                                <a:lnTo>
                                  <a:pt x="13" y="163"/>
                                </a:lnTo>
                                <a:lnTo>
                                  <a:pt x="8" y="177"/>
                                </a:lnTo>
                                <a:lnTo>
                                  <a:pt x="5" y="190"/>
                                </a:lnTo>
                                <a:lnTo>
                                  <a:pt x="1" y="205"/>
                                </a:lnTo>
                                <a:lnTo>
                                  <a:pt x="0" y="218"/>
                                </a:lnTo>
                                <a:lnTo>
                                  <a:pt x="0" y="233"/>
                                </a:lnTo>
                                <a:lnTo>
                                  <a:pt x="2" y="247"/>
                                </a:lnTo>
                                <a:lnTo>
                                  <a:pt x="6" y="261"/>
                                </a:lnTo>
                                <a:lnTo>
                                  <a:pt x="10" y="275"/>
                                </a:lnTo>
                                <a:lnTo>
                                  <a:pt x="17" y="290"/>
                                </a:lnTo>
                                <a:lnTo>
                                  <a:pt x="25" y="303"/>
                                </a:lnTo>
                                <a:lnTo>
                                  <a:pt x="34" y="318"/>
                                </a:lnTo>
                                <a:lnTo>
                                  <a:pt x="44" y="331"/>
                                </a:lnTo>
                                <a:lnTo>
                                  <a:pt x="55" y="345"/>
                                </a:lnTo>
                                <a:lnTo>
                                  <a:pt x="67" y="358"/>
                                </a:lnTo>
                                <a:lnTo>
                                  <a:pt x="82" y="372"/>
                                </a:lnTo>
                                <a:lnTo>
                                  <a:pt x="96" y="384"/>
                                </a:lnTo>
                                <a:lnTo>
                                  <a:pt x="112" y="398"/>
                                </a:lnTo>
                                <a:lnTo>
                                  <a:pt x="130" y="410"/>
                                </a:lnTo>
                                <a:lnTo>
                                  <a:pt x="148" y="422"/>
                                </a:lnTo>
                                <a:lnTo>
                                  <a:pt x="167" y="433"/>
                                </a:lnTo>
                                <a:lnTo>
                                  <a:pt x="187" y="446"/>
                                </a:lnTo>
                                <a:lnTo>
                                  <a:pt x="208" y="457"/>
                                </a:lnTo>
                                <a:lnTo>
                                  <a:pt x="231" y="467"/>
                                </a:lnTo>
                                <a:lnTo>
                                  <a:pt x="254" y="478"/>
                                </a:lnTo>
                                <a:lnTo>
                                  <a:pt x="278" y="487"/>
                                </a:lnTo>
                                <a:lnTo>
                                  <a:pt x="302" y="497"/>
                                </a:lnTo>
                                <a:lnTo>
                                  <a:pt x="328" y="506"/>
                                </a:lnTo>
                                <a:lnTo>
                                  <a:pt x="354" y="515"/>
                                </a:lnTo>
                                <a:lnTo>
                                  <a:pt x="381" y="523"/>
                                </a:lnTo>
                                <a:lnTo>
                                  <a:pt x="409" y="531"/>
                                </a:lnTo>
                                <a:lnTo>
                                  <a:pt x="437" y="538"/>
                                </a:lnTo>
                                <a:lnTo>
                                  <a:pt x="465" y="544"/>
                                </a:lnTo>
                                <a:lnTo>
                                  <a:pt x="495" y="550"/>
                                </a:lnTo>
                                <a:lnTo>
                                  <a:pt x="524" y="554"/>
                                </a:lnTo>
                                <a:lnTo>
                                  <a:pt x="554" y="559"/>
                                </a:lnTo>
                                <a:lnTo>
                                  <a:pt x="585" y="563"/>
                                </a:lnTo>
                                <a:lnTo>
                                  <a:pt x="615" y="567"/>
                                </a:lnTo>
                                <a:lnTo>
                                  <a:pt x="645" y="569"/>
                                </a:lnTo>
                                <a:lnTo>
                                  <a:pt x="674" y="570"/>
                                </a:lnTo>
                                <a:lnTo>
                                  <a:pt x="703" y="571"/>
                                </a:lnTo>
                                <a:lnTo>
                                  <a:pt x="732" y="571"/>
                                </a:lnTo>
                                <a:lnTo>
                                  <a:pt x="760" y="571"/>
                                </a:lnTo>
                                <a:lnTo>
                                  <a:pt x="787" y="569"/>
                                </a:lnTo>
                                <a:lnTo>
                                  <a:pt x="814" y="568"/>
                                </a:lnTo>
                                <a:lnTo>
                                  <a:pt x="841" y="565"/>
                                </a:lnTo>
                                <a:lnTo>
                                  <a:pt x="866" y="562"/>
                                </a:lnTo>
                                <a:lnTo>
                                  <a:pt x="891" y="558"/>
                                </a:lnTo>
                                <a:lnTo>
                                  <a:pt x="916" y="553"/>
                                </a:lnTo>
                                <a:lnTo>
                                  <a:pt x="939" y="549"/>
                                </a:lnTo>
                                <a:lnTo>
                                  <a:pt x="961" y="543"/>
                                </a:lnTo>
                                <a:lnTo>
                                  <a:pt x="983" y="537"/>
                                </a:lnTo>
                                <a:lnTo>
                                  <a:pt x="1004" y="530"/>
                                </a:lnTo>
                                <a:lnTo>
                                  <a:pt x="1024" y="522"/>
                                </a:lnTo>
                                <a:lnTo>
                                  <a:pt x="1043" y="514"/>
                                </a:lnTo>
                                <a:lnTo>
                                  <a:pt x="1061" y="506"/>
                                </a:lnTo>
                                <a:lnTo>
                                  <a:pt x="1078" y="497"/>
                                </a:lnTo>
                                <a:lnTo>
                                  <a:pt x="1094" y="487"/>
                                </a:lnTo>
                                <a:lnTo>
                                  <a:pt x="1108" y="477"/>
                                </a:lnTo>
                                <a:lnTo>
                                  <a:pt x="1122" y="467"/>
                                </a:lnTo>
                                <a:lnTo>
                                  <a:pt x="1134" y="456"/>
                                </a:lnTo>
                                <a:lnTo>
                                  <a:pt x="1145" y="445"/>
                                </a:lnTo>
                                <a:lnTo>
                                  <a:pt x="1155" y="432"/>
                                </a:lnTo>
                                <a:lnTo>
                                  <a:pt x="1163" y="420"/>
                                </a:lnTo>
                                <a:lnTo>
                                  <a:pt x="1170" y="408"/>
                                </a:lnTo>
                                <a:lnTo>
                                  <a:pt x="1175" y="394"/>
                                </a:lnTo>
                                <a:lnTo>
                                  <a:pt x="1180" y="381"/>
                                </a:lnTo>
                                <a:lnTo>
                                  <a:pt x="1183" y="366"/>
                                </a:lnTo>
                                <a:lnTo>
                                  <a:pt x="1184" y="353"/>
                                </a:lnTo>
                                <a:lnTo>
                                  <a:pt x="1183" y="338"/>
                                </a:lnTo>
                                <a:lnTo>
                                  <a:pt x="1182" y="324"/>
                                </a:lnTo>
                                <a:lnTo>
                                  <a:pt x="1179" y="310"/>
                                </a:lnTo>
                                <a:lnTo>
                                  <a:pt x="1173" y="296"/>
                                </a:lnTo>
                                <a:lnTo>
                                  <a:pt x="1167" y="281"/>
                                </a:lnTo>
                                <a:lnTo>
                                  <a:pt x="1160" y="268"/>
                                </a:lnTo>
                                <a:lnTo>
                                  <a:pt x="1151" y="254"/>
                                </a:lnTo>
                                <a:lnTo>
                                  <a:pt x="1141" y="240"/>
                                </a:lnTo>
                                <a:lnTo>
                                  <a:pt x="1129" y="226"/>
                                </a:lnTo>
                                <a:lnTo>
                                  <a:pt x="1116" y="213"/>
                                </a:lnTo>
                                <a:lnTo>
                                  <a:pt x="1103" y="199"/>
                                </a:lnTo>
                                <a:lnTo>
                                  <a:pt x="1088" y="187"/>
                                </a:lnTo>
                                <a:lnTo>
                                  <a:pt x="1071" y="173"/>
                                </a:lnTo>
                                <a:lnTo>
                                  <a:pt x="1054" y="161"/>
                                </a:lnTo>
                                <a:lnTo>
                                  <a:pt x="1036" y="149"/>
                                </a:lnTo>
                                <a:lnTo>
                                  <a:pt x="1016" y="138"/>
                                </a:lnTo>
                                <a:lnTo>
                                  <a:pt x="996" y="125"/>
                                </a:lnTo>
                                <a:lnTo>
                                  <a:pt x="975" y="114"/>
                                </a:lnTo>
                                <a:lnTo>
                                  <a:pt x="954" y="104"/>
                                </a:lnTo>
                                <a:lnTo>
                                  <a:pt x="930" y="93"/>
                                </a:lnTo>
                                <a:lnTo>
                                  <a:pt x="907" y="84"/>
                                </a:lnTo>
                                <a:lnTo>
                                  <a:pt x="882" y="74"/>
                                </a:lnTo>
                                <a:lnTo>
                                  <a:pt x="856" y="65"/>
                                </a:lnTo>
                                <a:lnTo>
                                  <a:pt x="831" y="56"/>
                                </a:lnTo>
                                <a:lnTo>
                                  <a:pt x="804" y="48"/>
                                </a:lnTo>
                                <a:lnTo>
                                  <a:pt x="776" y="40"/>
                                </a:lnTo>
                                <a:lnTo>
                                  <a:pt x="748" y="33"/>
                                </a:lnTo>
                                <a:lnTo>
                                  <a:pt x="719" y="27"/>
                                </a:lnTo>
                                <a:lnTo>
                                  <a:pt x="690" y="21"/>
                                </a:lnTo>
                                <a:lnTo>
                                  <a:pt x="659" y="17"/>
                                </a:lnTo>
                                <a:lnTo>
                                  <a:pt x="629" y="12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931"/>
                        <wps:cNvSpPr>
                          <a:spLocks/>
                        </wps:cNvSpPr>
                        <wps:spPr bwMode="auto">
                          <a:xfrm>
                            <a:off x="7921" y="6358"/>
                            <a:ext cx="481" cy="309"/>
                          </a:xfrm>
                          <a:custGeom>
                            <a:avLst/>
                            <a:gdLst>
                              <a:gd name="T0" fmla="*/ 560 w 1443"/>
                              <a:gd name="T1" fmla="*/ 136 h 928"/>
                              <a:gd name="T2" fmla="*/ 457 w 1443"/>
                              <a:gd name="T3" fmla="*/ 189 h 928"/>
                              <a:gd name="T4" fmla="*/ 361 w 1443"/>
                              <a:gd name="T5" fmla="*/ 247 h 928"/>
                              <a:gd name="T6" fmla="*/ 274 w 1443"/>
                              <a:gd name="T7" fmla="*/ 309 h 928"/>
                              <a:gd name="T8" fmla="*/ 197 w 1443"/>
                              <a:gd name="T9" fmla="*/ 372 h 928"/>
                              <a:gd name="T10" fmla="*/ 131 w 1443"/>
                              <a:gd name="T11" fmla="*/ 439 h 928"/>
                              <a:gd name="T12" fmla="*/ 79 w 1443"/>
                              <a:gd name="T13" fmla="*/ 506 h 928"/>
                              <a:gd name="T14" fmla="*/ 37 w 1443"/>
                              <a:gd name="T15" fmla="*/ 572 h 928"/>
                              <a:gd name="T16" fmla="*/ 11 w 1443"/>
                              <a:gd name="T17" fmla="*/ 637 h 928"/>
                              <a:gd name="T18" fmla="*/ 0 w 1443"/>
                              <a:gd name="T19" fmla="*/ 698 h 928"/>
                              <a:gd name="T20" fmla="*/ 6 w 1443"/>
                              <a:gd name="T21" fmla="*/ 757 h 928"/>
                              <a:gd name="T22" fmla="*/ 27 w 1443"/>
                              <a:gd name="T23" fmla="*/ 808 h 928"/>
                              <a:gd name="T24" fmla="*/ 64 w 1443"/>
                              <a:gd name="T25" fmla="*/ 851 h 928"/>
                              <a:gd name="T26" fmla="*/ 114 w 1443"/>
                              <a:gd name="T27" fmla="*/ 884 h 928"/>
                              <a:gd name="T28" fmla="*/ 178 w 1443"/>
                              <a:gd name="T29" fmla="*/ 908 h 928"/>
                              <a:gd name="T30" fmla="*/ 252 w 1443"/>
                              <a:gd name="T31" fmla="*/ 923 h 928"/>
                              <a:gd name="T32" fmla="*/ 335 w 1443"/>
                              <a:gd name="T33" fmla="*/ 928 h 928"/>
                              <a:gd name="T34" fmla="*/ 427 w 1443"/>
                              <a:gd name="T35" fmla="*/ 924 h 928"/>
                              <a:gd name="T36" fmla="*/ 525 w 1443"/>
                              <a:gd name="T37" fmla="*/ 909 h 928"/>
                              <a:gd name="T38" fmla="*/ 629 w 1443"/>
                              <a:gd name="T39" fmla="*/ 886 h 928"/>
                              <a:gd name="T40" fmla="*/ 737 w 1443"/>
                              <a:gd name="T41" fmla="*/ 852 h 928"/>
                              <a:gd name="T42" fmla="*/ 848 w 1443"/>
                              <a:gd name="T43" fmla="*/ 808 h 928"/>
                              <a:gd name="T44" fmla="*/ 953 w 1443"/>
                              <a:gd name="T45" fmla="*/ 758 h 928"/>
                              <a:gd name="T46" fmla="*/ 1051 w 1443"/>
                              <a:gd name="T47" fmla="*/ 702 h 928"/>
                              <a:gd name="T48" fmla="*/ 1141 w 1443"/>
                              <a:gd name="T49" fmla="*/ 641 h 928"/>
                              <a:gd name="T50" fmla="*/ 1221 w 1443"/>
                              <a:gd name="T51" fmla="*/ 577 h 928"/>
                              <a:gd name="T52" fmla="*/ 1291 w 1443"/>
                              <a:gd name="T53" fmla="*/ 511 h 928"/>
                              <a:gd name="T54" fmla="*/ 1349 w 1443"/>
                              <a:gd name="T55" fmla="*/ 445 h 928"/>
                              <a:gd name="T56" fmla="*/ 1394 w 1443"/>
                              <a:gd name="T57" fmla="*/ 378 h 928"/>
                              <a:gd name="T58" fmla="*/ 1425 w 1443"/>
                              <a:gd name="T59" fmla="*/ 313 h 928"/>
                              <a:gd name="T60" fmla="*/ 1441 w 1443"/>
                              <a:gd name="T61" fmla="*/ 250 h 928"/>
                              <a:gd name="T62" fmla="*/ 1441 w 1443"/>
                              <a:gd name="T63" fmla="*/ 191 h 928"/>
                              <a:gd name="T64" fmla="*/ 1425 w 1443"/>
                              <a:gd name="T65" fmla="*/ 136 h 928"/>
                              <a:gd name="T66" fmla="*/ 1393 w 1443"/>
                              <a:gd name="T67" fmla="*/ 91 h 928"/>
                              <a:gd name="T68" fmla="*/ 1347 w 1443"/>
                              <a:gd name="T69" fmla="*/ 54 h 928"/>
                              <a:gd name="T70" fmla="*/ 1287 w 1443"/>
                              <a:gd name="T71" fmla="*/ 27 h 928"/>
                              <a:gd name="T72" fmla="*/ 1217 w 1443"/>
                              <a:gd name="T73" fmla="*/ 9 h 928"/>
                              <a:gd name="T74" fmla="*/ 1137 w 1443"/>
                              <a:gd name="T75" fmla="*/ 2 h 928"/>
                              <a:gd name="T76" fmla="*/ 1048 w 1443"/>
                              <a:gd name="T77" fmla="*/ 3 h 928"/>
                              <a:gd name="T78" fmla="*/ 952 w 1443"/>
                              <a:gd name="T79" fmla="*/ 13 h 928"/>
                              <a:gd name="T80" fmla="*/ 850 w 1443"/>
                              <a:gd name="T81" fmla="*/ 34 h 928"/>
                              <a:gd name="T82" fmla="*/ 742 w 1443"/>
                              <a:gd name="T83" fmla="*/ 64 h 928"/>
                              <a:gd name="T84" fmla="*/ 633 w 1443"/>
                              <a:gd name="T85" fmla="*/ 105 h 9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443" h="928">
                                <a:moveTo>
                                  <a:pt x="633" y="105"/>
                                </a:moveTo>
                                <a:lnTo>
                                  <a:pt x="596" y="120"/>
                                </a:lnTo>
                                <a:lnTo>
                                  <a:pt x="560" y="136"/>
                                </a:lnTo>
                                <a:lnTo>
                                  <a:pt x="524" y="153"/>
                                </a:lnTo>
                                <a:lnTo>
                                  <a:pt x="490" y="171"/>
                                </a:lnTo>
                                <a:lnTo>
                                  <a:pt x="457" y="189"/>
                                </a:lnTo>
                                <a:lnTo>
                                  <a:pt x="423" y="208"/>
                                </a:lnTo>
                                <a:lnTo>
                                  <a:pt x="392" y="227"/>
                                </a:lnTo>
                                <a:lnTo>
                                  <a:pt x="361" y="247"/>
                                </a:lnTo>
                                <a:lnTo>
                                  <a:pt x="330" y="267"/>
                                </a:lnTo>
                                <a:lnTo>
                                  <a:pt x="302" y="287"/>
                                </a:lnTo>
                                <a:lnTo>
                                  <a:pt x="274" y="309"/>
                                </a:lnTo>
                                <a:lnTo>
                                  <a:pt x="248" y="330"/>
                                </a:lnTo>
                                <a:lnTo>
                                  <a:pt x="222" y="351"/>
                                </a:lnTo>
                                <a:lnTo>
                                  <a:pt x="197" y="372"/>
                                </a:lnTo>
                                <a:lnTo>
                                  <a:pt x="174" y="395"/>
                                </a:lnTo>
                                <a:lnTo>
                                  <a:pt x="152" y="417"/>
                                </a:lnTo>
                                <a:lnTo>
                                  <a:pt x="131" y="439"/>
                                </a:lnTo>
                                <a:lnTo>
                                  <a:pt x="112" y="461"/>
                                </a:lnTo>
                                <a:lnTo>
                                  <a:pt x="94" y="483"/>
                                </a:lnTo>
                                <a:lnTo>
                                  <a:pt x="79" y="506"/>
                                </a:lnTo>
                                <a:lnTo>
                                  <a:pt x="63" y="528"/>
                                </a:lnTo>
                                <a:lnTo>
                                  <a:pt x="49" y="551"/>
                                </a:lnTo>
                                <a:lnTo>
                                  <a:pt x="37" y="572"/>
                                </a:lnTo>
                                <a:lnTo>
                                  <a:pt x="27" y="594"/>
                                </a:lnTo>
                                <a:lnTo>
                                  <a:pt x="18" y="616"/>
                                </a:lnTo>
                                <a:lnTo>
                                  <a:pt x="11" y="637"/>
                                </a:lnTo>
                                <a:lnTo>
                                  <a:pt x="6" y="658"/>
                                </a:lnTo>
                                <a:lnTo>
                                  <a:pt x="2" y="678"/>
                                </a:lnTo>
                                <a:lnTo>
                                  <a:pt x="0" y="698"/>
                                </a:lnTo>
                                <a:lnTo>
                                  <a:pt x="0" y="719"/>
                                </a:lnTo>
                                <a:lnTo>
                                  <a:pt x="2" y="738"/>
                                </a:lnTo>
                                <a:lnTo>
                                  <a:pt x="6" y="757"/>
                                </a:lnTo>
                                <a:lnTo>
                                  <a:pt x="11" y="775"/>
                                </a:lnTo>
                                <a:lnTo>
                                  <a:pt x="18" y="793"/>
                                </a:lnTo>
                                <a:lnTo>
                                  <a:pt x="27" y="808"/>
                                </a:lnTo>
                                <a:lnTo>
                                  <a:pt x="38" y="824"/>
                                </a:lnTo>
                                <a:lnTo>
                                  <a:pt x="51" y="837"/>
                                </a:lnTo>
                                <a:lnTo>
                                  <a:pt x="64" y="851"/>
                                </a:lnTo>
                                <a:lnTo>
                                  <a:pt x="80" y="863"/>
                                </a:lnTo>
                                <a:lnTo>
                                  <a:pt x="96" y="874"/>
                                </a:lnTo>
                                <a:lnTo>
                                  <a:pt x="114" y="884"/>
                                </a:lnTo>
                                <a:lnTo>
                                  <a:pt x="135" y="893"/>
                                </a:lnTo>
                                <a:lnTo>
                                  <a:pt x="156" y="901"/>
                                </a:lnTo>
                                <a:lnTo>
                                  <a:pt x="178" y="908"/>
                                </a:lnTo>
                                <a:lnTo>
                                  <a:pt x="202" y="914"/>
                                </a:lnTo>
                                <a:lnTo>
                                  <a:pt x="226" y="919"/>
                                </a:lnTo>
                                <a:lnTo>
                                  <a:pt x="252" y="923"/>
                                </a:lnTo>
                                <a:lnTo>
                                  <a:pt x="279" y="926"/>
                                </a:lnTo>
                                <a:lnTo>
                                  <a:pt x="306" y="927"/>
                                </a:lnTo>
                                <a:lnTo>
                                  <a:pt x="335" y="928"/>
                                </a:lnTo>
                                <a:lnTo>
                                  <a:pt x="365" y="928"/>
                                </a:lnTo>
                                <a:lnTo>
                                  <a:pt x="395" y="926"/>
                                </a:lnTo>
                                <a:lnTo>
                                  <a:pt x="427" y="924"/>
                                </a:lnTo>
                                <a:lnTo>
                                  <a:pt x="459" y="920"/>
                                </a:lnTo>
                                <a:lnTo>
                                  <a:pt x="492" y="916"/>
                                </a:lnTo>
                                <a:lnTo>
                                  <a:pt x="525" y="909"/>
                                </a:lnTo>
                                <a:lnTo>
                                  <a:pt x="559" y="902"/>
                                </a:lnTo>
                                <a:lnTo>
                                  <a:pt x="593" y="895"/>
                                </a:lnTo>
                                <a:lnTo>
                                  <a:pt x="629" y="886"/>
                                </a:lnTo>
                                <a:lnTo>
                                  <a:pt x="665" y="876"/>
                                </a:lnTo>
                                <a:lnTo>
                                  <a:pt x="701" y="864"/>
                                </a:lnTo>
                                <a:lnTo>
                                  <a:pt x="737" y="852"/>
                                </a:lnTo>
                                <a:lnTo>
                                  <a:pt x="774" y="839"/>
                                </a:lnTo>
                                <a:lnTo>
                                  <a:pt x="811" y="824"/>
                                </a:lnTo>
                                <a:lnTo>
                                  <a:pt x="848" y="808"/>
                                </a:lnTo>
                                <a:lnTo>
                                  <a:pt x="883" y="793"/>
                                </a:lnTo>
                                <a:lnTo>
                                  <a:pt x="919" y="776"/>
                                </a:lnTo>
                                <a:lnTo>
                                  <a:pt x="953" y="758"/>
                                </a:lnTo>
                                <a:lnTo>
                                  <a:pt x="986" y="740"/>
                                </a:lnTo>
                                <a:lnTo>
                                  <a:pt x="1020" y="721"/>
                                </a:lnTo>
                                <a:lnTo>
                                  <a:pt x="1051" y="702"/>
                                </a:lnTo>
                                <a:lnTo>
                                  <a:pt x="1083" y="682"/>
                                </a:lnTo>
                                <a:lnTo>
                                  <a:pt x="1113" y="662"/>
                                </a:lnTo>
                                <a:lnTo>
                                  <a:pt x="1141" y="641"/>
                                </a:lnTo>
                                <a:lnTo>
                                  <a:pt x="1169" y="620"/>
                                </a:lnTo>
                                <a:lnTo>
                                  <a:pt x="1196" y="599"/>
                                </a:lnTo>
                                <a:lnTo>
                                  <a:pt x="1221" y="577"/>
                                </a:lnTo>
                                <a:lnTo>
                                  <a:pt x="1246" y="556"/>
                                </a:lnTo>
                                <a:lnTo>
                                  <a:pt x="1268" y="534"/>
                                </a:lnTo>
                                <a:lnTo>
                                  <a:pt x="1291" y="511"/>
                                </a:lnTo>
                                <a:lnTo>
                                  <a:pt x="1311" y="489"/>
                                </a:lnTo>
                                <a:lnTo>
                                  <a:pt x="1331" y="468"/>
                                </a:lnTo>
                                <a:lnTo>
                                  <a:pt x="1349" y="445"/>
                                </a:lnTo>
                                <a:lnTo>
                                  <a:pt x="1365" y="423"/>
                                </a:lnTo>
                                <a:lnTo>
                                  <a:pt x="1380" y="400"/>
                                </a:lnTo>
                                <a:lnTo>
                                  <a:pt x="1394" y="378"/>
                                </a:lnTo>
                                <a:lnTo>
                                  <a:pt x="1406" y="357"/>
                                </a:lnTo>
                                <a:lnTo>
                                  <a:pt x="1416" y="334"/>
                                </a:lnTo>
                                <a:lnTo>
                                  <a:pt x="1425" y="313"/>
                                </a:lnTo>
                                <a:lnTo>
                                  <a:pt x="1432" y="292"/>
                                </a:lnTo>
                                <a:lnTo>
                                  <a:pt x="1437" y="270"/>
                                </a:lnTo>
                                <a:lnTo>
                                  <a:pt x="1441" y="250"/>
                                </a:lnTo>
                                <a:lnTo>
                                  <a:pt x="1443" y="230"/>
                                </a:lnTo>
                                <a:lnTo>
                                  <a:pt x="1443" y="210"/>
                                </a:lnTo>
                                <a:lnTo>
                                  <a:pt x="1441" y="191"/>
                                </a:lnTo>
                                <a:lnTo>
                                  <a:pt x="1437" y="172"/>
                                </a:lnTo>
                                <a:lnTo>
                                  <a:pt x="1432" y="154"/>
                                </a:lnTo>
                                <a:lnTo>
                                  <a:pt x="1425" y="136"/>
                                </a:lnTo>
                                <a:lnTo>
                                  <a:pt x="1416" y="120"/>
                                </a:lnTo>
                                <a:lnTo>
                                  <a:pt x="1405" y="105"/>
                                </a:lnTo>
                                <a:lnTo>
                                  <a:pt x="1393" y="91"/>
                                </a:lnTo>
                                <a:lnTo>
                                  <a:pt x="1379" y="78"/>
                                </a:lnTo>
                                <a:lnTo>
                                  <a:pt x="1363" y="65"/>
                                </a:lnTo>
                                <a:lnTo>
                                  <a:pt x="1347" y="54"/>
                                </a:lnTo>
                                <a:lnTo>
                                  <a:pt x="1329" y="44"/>
                                </a:lnTo>
                                <a:lnTo>
                                  <a:pt x="1309" y="35"/>
                                </a:lnTo>
                                <a:lnTo>
                                  <a:pt x="1287" y="27"/>
                                </a:lnTo>
                                <a:lnTo>
                                  <a:pt x="1265" y="21"/>
                                </a:lnTo>
                                <a:lnTo>
                                  <a:pt x="1241" y="15"/>
                                </a:lnTo>
                                <a:lnTo>
                                  <a:pt x="1217" y="9"/>
                                </a:lnTo>
                                <a:lnTo>
                                  <a:pt x="1191" y="6"/>
                                </a:lnTo>
                                <a:lnTo>
                                  <a:pt x="1164" y="3"/>
                                </a:lnTo>
                                <a:lnTo>
                                  <a:pt x="1137" y="2"/>
                                </a:lnTo>
                                <a:lnTo>
                                  <a:pt x="1108" y="0"/>
                                </a:lnTo>
                                <a:lnTo>
                                  <a:pt x="1078" y="0"/>
                                </a:lnTo>
                                <a:lnTo>
                                  <a:pt x="1048" y="3"/>
                                </a:lnTo>
                                <a:lnTo>
                                  <a:pt x="1017" y="5"/>
                                </a:lnTo>
                                <a:lnTo>
                                  <a:pt x="984" y="8"/>
                                </a:lnTo>
                                <a:lnTo>
                                  <a:pt x="952" y="13"/>
                                </a:lnTo>
                                <a:lnTo>
                                  <a:pt x="918" y="18"/>
                                </a:lnTo>
                                <a:lnTo>
                                  <a:pt x="884" y="26"/>
                                </a:lnTo>
                                <a:lnTo>
                                  <a:pt x="850" y="34"/>
                                </a:lnTo>
                                <a:lnTo>
                                  <a:pt x="814" y="43"/>
                                </a:lnTo>
                                <a:lnTo>
                                  <a:pt x="778" y="53"/>
                                </a:lnTo>
                                <a:lnTo>
                                  <a:pt x="742" y="64"/>
                                </a:lnTo>
                                <a:lnTo>
                                  <a:pt x="706" y="77"/>
                                </a:lnTo>
                                <a:lnTo>
                                  <a:pt x="670" y="90"/>
                                </a:lnTo>
                                <a:lnTo>
                                  <a:pt x="633" y="105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932"/>
                        <wps:cNvSpPr>
                          <a:spLocks/>
                        </wps:cNvSpPr>
                        <wps:spPr bwMode="auto">
                          <a:xfrm>
                            <a:off x="9511" y="2438"/>
                            <a:ext cx="1919" cy="3704"/>
                          </a:xfrm>
                          <a:custGeom>
                            <a:avLst/>
                            <a:gdLst>
                              <a:gd name="T0" fmla="*/ 5432 w 5759"/>
                              <a:gd name="T1" fmla="*/ 9762 h 11114"/>
                              <a:gd name="T2" fmla="*/ 5347 w 5759"/>
                              <a:gd name="T3" fmla="*/ 8940 h 11114"/>
                              <a:gd name="T4" fmla="*/ 5281 w 5759"/>
                              <a:gd name="T5" fmla="*/ 8123 h 11114"/>
                              <a:gd name="T6" fmla="*/ 5236 w 5759"/>
                              <a:gd name="T7" fmla="*/ 7311 h 11114"/>
                              <a:gd name="T8" fmla="*/ 5215 w 5759"/>
                              <a:gd name="T9" fmla="*/ 6502 h 11114"/>
                              <a:gd name="T10" fmla="*/ 5222 w 5759"/>
                              <a:gd name="T11" fmla="*/ 5694 h 11114"/>
                              <a:gd name="T12" fmla="*/ 5257 w 5759"/>
                              <a:gd name="T13" fmla="*/ 4888 h 11114"/>
                              <a:gd name="T14" fmla="*/ 5327 w 5759"/>
                              <a:gd name="T15" fmla="*/ 4080 h 11114"/>
                              <a:gd name="T16" fmla="*/ 5431 w 5759"/>
                              <a:gd name="T17" fmla="*/ 3273 h 11114"/>
                              <a:gd name="T18" fmla="*/ 5574 w 5759"/>
                              <a:gd name="T19" fmla="*/ 2460 h 11114"/>
                              <a:gd name="T20" fmla="*/ 5759 w 5759"/>
                              <a:gd name="T21" fmla="*/ 1643 h 11114"/>
                              <a:gd name="T22" fmla="*/ 5265 w 5759"/>
                              <a:gd name="T23" fmla="*/ 1465 h 11114"/>
                              <a:gd name="T24" fmla="*/ 4766 w 5759"/>
                              <a:gd name="T25" fmla="*/ 1302 h 11114"/>
                              <a:gd name="T26" fmla="*/ 4264 w 5759"/>
                              <a:gd name="T27" fmla="*/ 1149 h 11114"/>
                              <a:gd name="T28" fmla="*/ 3759 w 5759"/>
                              <a:gd name="T29" fmla="*/ 1006 h 11114"/>
                              <a:gd name="T30" fmla="*/ 2745 w 5759"/>
                              <a:gd name="T31" fmla="*/ 730 h 11114"/>
                              <a:gd name="T32" fmla="*/ 2071 w 5759"/>
                              <a:gd name="T33" fmla="*/ 543 h 11114"/>
                              <a:gd name="T34" fmla="*/ 1567 w 5759"/>
                              <a:gd name="T35" fmla="*/ 394 h 11114"/>
                              <a:gd name="T36" fmla="*/ 1067 w 5759"/>
                              <a:gd name="T37" fmla="*/ 235 h 11114"/>
                              <a:gd name="T38" fmla="*/ 571 w 5759"/>
                              <a:gd name="T39" fmla="*/ 61 h 11114"/>
                              <a:gd name="T40" fmla="*/ 398 w 5759"/>
                              <a:gd name="T41" fmla="*/ 702 h 11114"/>
                              <a:gd name="T42" fmla="*/ 380 w 5759"/>
                              <a:gd name="T43" fmla="*/ 1771 h 11114"/>
                              <a:gd name="T44" fmla="*/ 356 w 5759"/>
                              <a:gd name="T45" fmla="*/ 2857 h 11114"/>
                              <a:gd name="T46" fmla="*/ 325 w 5759"/>
                              <a:gd name="T47" fmla="*/ 3953 h 11114"/>
                              <a:gd name="T48" fmla="*/ 286 w 5759"/>
                              <a:gd name="T49" fmla="*/ 5057 h 11114"/>
                              <a:gd name="T50" fmla="*/ 213 w 5759"/>
                              <a:gd name="T51" fmla="*/ 5995 h 11114"/>
                              <a:gd name="T52" fmla="*/ 113 w 5759"/>
                              <a:gd name="T53" fmla="*/ 6577 h 11114"/>
                              <a:gd name="T54" fmla="*/ 47 w 5759"/>
                              <a:gd name="T55" fmla="*/ 7132 h 11114"/>
                              <a:gd name="T56" fmla="*/ 10 w 5759"/>
                              <a:gd name="T57" fmla="*/ 7664 h 11114"/>
                              <a:gd name="T58" fmla="*/ 0 w 5759"/>
                              <a:gd name="T59" fmla="*/ 8175 h 11114"/>
                              <a:gd name="T60" fmla="*/ 10 w 5759"/>
                              <a:gd name="T61" fmla="*/ 8669 h 11114"/>
                              <a:gd name="T62" fmla="*/ 39 w 5759"/>
                              <a:gd name="T63" fmla="*/ 9147 h 11114"/>
                              <a:gd name="T64" fmla="*/ 82 w 5759"/>
                              <a:gd name="T65" fmla="*/ 9613 h 11114"/>
                              <a:gd name="T66" fmla="*/ 136 w 5759"/>
                              <a:gd name="T67" fmla="*/ 10071 h 11114"/>
                              <a:gd name="T68" fmla="*/ 195 w 5759"/>
                              <a:gd name="T69" fmla="*/ 10520 h 11114"/>
                              <a:gd name="T70" fmla="*/ 443 w 5759"/>
                              <a:gd name="T71" fmla="*/ 11099 h 11114"/>
                              <a:gd name="T72" fmla="*/ 936 w 5759"/>
                              <a:gd name="T73" fmla="*/ 11047 h 11114"/>
                              <a:gd name="T74" fmla="*/ 1426 w 5759"/>
                              <a:gd name="T75" fmla="*/ 10984 h 11114"/>
                              <a:gd name="T76" fmla="*/ 1916 w 5759"/>
                              <a:gd name="T77" fmla="*/ 10914 h 11114"/>
                              <a:gd name="T78" fmla="*/ 2569 w 5759"/>
                              <a:gd name="T79" fmla="*/ 10811 h 11114"/>
                              <a:gd name="T80" fmla="*/ 3545 w 5759"/>
                              <a:gd name="T81" fmla="*/ 10644 h 11114"/>
                              <a:gd name="T82" fmla="*/ 4521 w 5759"/>
                              <a:gd name="T83" fmla="*/ 10474 h 11114"/>
                              <a:gd name="T84" fmla="*/ 5498 w 5759"/>
                              <a:gd name="T85" fmla="*/ 10314 h 11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759" h="11114">
                                <a:moveTo>
                                  <a:pt x="5498" y="10314"/>
                                </a:moveTo>
                                <a:lnTo>
                                  <a:pt x="5464" y="10038"/>
                                </a:lnTo>
                                <a:lnTo>
                                  <a:pt x="5432" y="9762"/>
                                </a:lnTo>
                                <a:lnTo>
                                  <a:pt x="5402" y="9487"/>
                                </a:lnTo>
                                <a:lnTo>
                                  <a:pt x="5374" y="9213"/>
                                </a:lnTo>
                                <a:lnTo>
                                  <a:pt x="5347" y="8940"/>
                                </a:lnTo>
                                <a:lnTo>
                                  <a:pt x="5322" y="8667"/>
                                </a:lnTo>
                                <a:lnTo>
                                  <a:pt x="5301" y="8394"/>
                                </a:lnTo>
                                <a:lnTo>
                                  <a:pt x="5281" y="8123"/>
                                </a:lnTo>
                                <a:lnTo>
                                  <a:pt x="5263" y="7852"/>
                                </a:lnTo>
                                <a:lnTo>
                                  <a:pt x="5248" y="7581"/>
                                </a:lnTo>
                                <a:lnTo>
                                  <a:pt x="5236" y="7311"/>
                                </a:lnTo>
                                <a:lnTo>
                                  <a:pt x="5226" y="7041"/>
                                </a:lnTo>
                                <a:lnTo>
                                  <a:pt x="5219" y="6771"/>
                                </a:lnTo>
                                <a:lnTo>
                                  <a:pt x="5215" y="6502"/>
                                </a:lnTo>
                                <a:lnTo>
                                  <a:pt x="5214" y="6233"/>
                                </a:lnTo>
                                <a:lnTo>
                                  <a:pt x="5216" y="5963"/>
                                </a:lnTo>
                                <a:lnTo>
                                  <a:pt x="5222" y="5694"/>
                                </a:lnTo>
                                <a:lnTo>
                                  <a:pt x="5229" y="5426"/>
                                </a:lnTo>
                                <a:lnTo>
                                  <a:pt x="5242" y="5157"/>
                                </a:lnTo>
                                <a:lnTo>
                                  <a:pt x="5257" y="4888"/>
                                </a:lnTo>
                                <a:lnTo>
                                  <a:pt x="5276" y="4619"/>
                                </a:lnTo>
                                <a:lnTo>
                                  <a:pt x="5300" y="4350"/>
                                </a:lnTo>
                                <a:lnTo>
                                  <a:pt x="5327" y="4080"/>
                                </a:lnTo>
                                <a:lnTo>
                                  <a:pt x="5357" y="3811"/>
                                </a:lnTo>
                                <a:lnTo>
                                  <a:pt x="5393" y="3541"/>
                                </a:lnTo>
                                <a:lnTo>
                                  <a:pt x="5431" y="3273"/>
                                </a:lnTo>
                                <a:lnTo>
                                  <a:pt x="5475" y="3001"/>
                                </a:lnTo>
                                <a:lnTo>
                                  <a:pt x="5523" y="2731"/>
                                </a:lnTo>
                                <a:lnTo>
                                  <a:pt x="5574" y="2460"/>
                                </a:lnTo>
                                <a:lnTo>
                                  <a:pt x="5631" y="2188"/>
                                </a:lnTo>
                                <a:lnTo>
                                  <a:pt x="5693" y="1917"/>
                                </a:lnTo>
                                <a:lnTo>
                                  <a:pt x="5759" y="1643"/>
                                </a:lnTo>
                                <a:lnTo>
                                  <a:pt x="5594" y="1582"/>
                                </a:lnTo>
                                <a:lnTo>
                                  <a:pt x="5430" y="1522"/>
                                </a:lnTo>
                                <a:lnTo>
                                  <a:pt x="5265" y="1465"/>
                                </a:lnTo>
                                <a:lnTo>
                                  <a:pt x="5098" y="1409"/>
                                </a:lnTo>
                                <a:lnTo>
                                  <a:pt x="4933" y="1354"/>
                                </a:lnTo>
                                <a:lnTo>
                                  <a:pt x="4766" y="1302"/>
                                </a:lnTo>
                                <a:lnTo>
                                  <a:pt x="4599" y="1250"/>
                                </a:lnTo>
                                <a:lnTo>
                                  <a:pt x="4431" y="1200"/>
                                </a:lnTo>
                                <a:lnTo>
                                  <a:pt x="4264" y="1149"/>
                                </a:lnTo>
                                <a:lnTo>
                                  <a:pt x="4096" y="1101"/>
                                </a:lnTo>
                                <a:lnTo>
                                  <a:pt x="3927" y="1054"/>
                                </a:lnTo>
                                <a:lnTo>
                                  <a:pt x="3759" y="1006"/>
                                </a:lnTo>
                                <a:lnTo>
                                  <a:pt x="3421" y="914"/>
                                </a:lnTo>
                                <a:lnTo>
                                  <a:pt x="3083" y="822"/>
                                </a:lnTo>
                                <a:lnTo>
                                  <a:pt x="2745" y="730"/>
                                </a:lnTo>
                                <a:lnTo>
                                  <a:pt x="2408" y="637"/>
                                </a:lnTo>
                                <a:lnTo>
                                  <a:pt x="2239" y="590"/>
                                </a:lnTo>
                                <a:lnTo>
                                  <a:pt x="2071" y="543"/>
                                </a:lnTo>
                                <a:lnTo>
                                  <a:pt x="1903" y="494"/>
                                </a:lnTo>
                                <a:lnTo>
                                  <a:pt x="1735" y="444"/>
                                </a:lnTo>
                                <a:lnTo>
                                  <a:pt x="1567" y="394"/>
                                </a:lnTo>
                                <a:lnTo>
                                  <a:pt x="1400" y="342"/>
                                </a:lnTo>
                                <a:lnTo>
                                  <a:pt x="1234" y="290"/>
                                </a:lnTo>
                                <a:lnTo>
                                  <a:pt x="1067" y="235"/>
                                </a:lnTo>
                                <a:lnTo>
                                  <a:pt x="901" y="179"/>
                                </a:lnTo>
                                <a:lnTo>
                                  <a:pt x="736" y="121"/>
                                </a:lnTo>
                                <a:lnTo>
                                  <a:pt x="571" y="61"/>
                                </a:lnTo>
                                <a:lnTo>
                                  <a:pt x="408" y="0"/>
                                </a:lnTo>
                                <a:lnTo>
                                  <a:pt x="403" y="350"/>
                                </a:lnTo>
                                <a:lnTo>
                                  <a:pt x="398" y="702"/>
                                </a:lnTo>
                                <a:lnTo>
                                  <a:pt x="393" y="1056"/>
                                </a:lnTo>
                                <a:lnTo>
                                  <a:pt x="386" y="1414"/>
                                </a:lnTo>
                                <a:lnTo>
                                  <a:pt x="380" y="1771"/>
                                </a:lnTo>
                                <a:lnTo>
                                  <a:pt x="373" y="2132"/>
                                </a:lnTo>
                                <a:lnTo>
                                  <a:pt x="365" y="2494"/>
                                </a:lnTo>
                                <a:lnTo>
                                  <a:pt x="356" y="2857"/>
                                </a:lnTo>
                                <a:lnTo>
                                  <a:pt x="346" y="3221"/>
                                </a:lnTo>
                                <a:lnTo>
                                  <a:pt x="336" y="3586"/>
                                </a:lnTo>
                                <a:lnTo>
                                  <a:pt x="325" y="3953"/>
                                </a:lnTo>
                                <a:lnTo>
                                  <a:pt x="313" y="4320"/>
                                </a:lnTo>
                                <a:lnTo>
                                  <a:pt x="300" y="4689"/>
                                </a:lnTo>
                                <a:lnTo>
                                  <a:pt x="286" y="5057"/>
                                </a:lnTo>
                                <a:lnTo>
                                  <a:pt x="270" y="5426"/>
                                </a:lnTo>
                                <a:lnTo>
                                  <a:pt x="254" y="5796"/>
                                </a:lnTo>
                                <a:lnTo>
                                  <a:pt x="213" y="5995"/>
                                </a:lnTo>
                                <a:lnTo>
                                  <a:pt x="176" y="6193"/>
                                </a:lnTo>
                                <a:lnTo>
                                  <a:pt x="142" y="6386"/>
                                </a:lnTo>
                                <a:lnTo>
                                  <a:pt x="113" y="6577"/>
                                </a:lnTo>
                                <a:lnTo>
                                  <a:pt x="88" y="6764"/>
                                </a:lnTo>
                                <a:lnTo>
                                  <a:pt x="66" y="6950"/>
                                </a:lnTo>
                                <a:lnTo>
                                  <a:pt x="47" y="7132"/>
                                </a:lnTo>
                                <a:lnTo>
                                  <a:pt x="33" y="7312"/>
                                </a:lnTo>
                                <a:lnTo>
                                  <a:pt x="20" y="7489"/>
                                </a:lnTo>
                                <a:lnTo>
                                  <a:pt x="10" y="7664"/>
                                </a:lnTo>
                                <a:lnTo>
                                  <a:pt x="5" y="7836"/>
                                </a:lnTo>
                                <a:lnTo>
                                  <a:pt x="1" y="8007"/>
                                </a:lnTo>
                                <a:lnTo>
                                  <a:pt x="0" y="8175"/>
                                </a:lnTo>
                                <a:lnTo>
                                  <a:pt x="1" y="8342"/>
                                </a:lnTo>
                                <a:lnTo>
                                  <a:pt x="5" y="8506"/>
                                </a:lnTo>
                                <a:lnTo>
                                  <a:pt x="10" y="8669"/>
                                </a:lnTo>
                                <a:lnTo>
                                  <a:pt x="18" y="8830"/>
                                </a:lnTo>
                                <a:lnTo>
                                  <a:pt x="28" y="8989"/>
                                </a:lnTo>
                                <a:lnTo>
                                  <a:pt x="39" y="9147"/>
                                </a:lnTo>
                                <a:lnTo>
                                  <a:pt x="53" y="9304"/>
                                </a:lnTo>
                                <a:lnTo>
                                  <a:pt x="66" y="9459"/>
                                </a:lnTo>
                                <a:lnTo>
                                  <a:pt x="82" y="9613"/>
                                </a:lnTo>
                                <a:lnTo>
                                  <a:pt x="99" y="9767"/>
                                </a:lnTo>
                                <a:lnTo>
                                  <a:pt x="117" y="9919"/>
                                </a:lnTo>
                                <a:lnTo>
                                  <a:pt x="136" y="10071"/>
                                </a:lnTo>
                                <a:lnTo>
                                  <a:pt x="155" y="10221"/>
                                </a:lnTo>
                                <a:lnTo>
                                  <a:pt x="175" y="10371"/>
                                </a:lnTo>
                                <a:lnTo>
                                  <a:pt x="195" y="10520"/>
                                </a:lnTo>
                                <a:lnTo>
                                  <a:pt x="238" y="10818"/>
                                </a:lnTo>
                                <a:lnTo>
                                  <a:pt x="279" y="11114"/>
                                </a:lnTo>
                                <a:lnTo>
                                  <a:pt x="443" y="11099"/>
                                </a:lnTo>
                                <a:lnTo>
                                  <a:pt x="608" y="11082"/>
                                </a:lnTo>
                                <a:lnTo>
                                  <a:pt x="771" y="11066"/>
                                </a:lnTo>
                                <a:lnTo>
                                  <a:pt x="936" y="11047"/>
                                </a:lnTo>
                                <a:lnTo>
                                  <a:pt x="1099" y="11026"/>
                                </a:lnTo>
                                <a:lnTo>
                                  <a:pt x="1263" y="11006"/>
                                </a:lnTo>
                                <a:lnTo>
                                  <a:pt x="1426" y="10984"/>
                                </a:lnTo>
                                <a:lnTo>
                                  <a:pt x="1591" y="10961"/>
                                </a:lnTo>
                                <a:lnTo>
                                  <a:pt x="1753" y="10938"/>
                                </a:lnTo>
                                <a:lnTo>
                                  <a:pt x="1916" y="10914"/>
                                </a:lnTo>
                                <a:lnTo>
                                  <a:pt x="2080" y="10890"/>
                                </a:lnTo>
                                <a:lnTo>
                                  <a:pt x="2243" y="10864"/>
                                </a:lnTo>
                                <a:lnTo>
                                  <a:pt x="2569" y="10811"/>
                                </a:lnTo>
                                <a:lnTo>
                                  <a:pt x="2895" y="10756"/>
                                </a:lnTo>
                                <a:lnTo>
                                  <a:pt x="3220" y="10701"/>
                                </a:lnTo>
                                <a:lnTo>
                                  <a:pt x="3545" y="10644"/>
                                </a:lnTo>
                                <a:lnTo>
                                  <a:pt x="3871" y="10587"/>
                                </a:lnTo>
                                <a:lnTo>
                                  <a:pt x="4196" y="10530"/>
                                </a:lnTo>
                                <a:lnTo>
                                  <a:pt x="4521" y="10474"/>
                                </a:lnTo>
                                <a:lnTo>
                                  <a:pt x="4847" y="10419"/>
                                </a:lnTo>
                                <a:lnTo>
                                  <a:pt x="5172" y="10365"/>
                                </a:lnTo>
                                <a:lnTo>
                                  <a:pt x="5498" y="10314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933"/>
                        <wps:cNvSpPr>
                          <a:spLocks noEditPoints="1"/>
                        </wps:cNvSpPr>
                        <wps:spPr bwMode="auto">
                          <a:xfrm>
                            <a:off x="9514" y="2511"/>
                            <a:ext cx="1794" cy="3618"/>
                          </a:xfrm>
                          <a:custGeom>
                            <a:avLst/>
                            <a:gdLst>
                              <a:gd name="T0" fmla="*/ 4199 w 5382"/>
                              <a:gd name="T1" fmla="*/ 5830 h 10852"/>
                              <a:gd name="T2" fmla="*/ 3461 w 5382"/>
                              <a:gd name="T3" fmla="*/ 5957 h 10852"/>
                              <a:gd name="T4" fmla="*/ 3697 w 5382"/>
                              <a:gd name="T5" fmla="*/ 5201 h 10852"/>
                              <a:gd name="T6" fmla="*/ 4785 w 5382"/>
                              <a:gd name="T7" fmla="*/ 4376 h 10852"/>
                              <a:gd name="T8" fmla="*/ 4054 w 5382"/>
                              <a:gd name="T9" fmla="*/ 3578 h 10852"/>
                              <a:gd name="T10" fmla="*/ 5083 w 5382"/>
                              <a:gd name="T11" fmla="*/ 3165 h 10852"/>
                              <a:gd name="T12" fmla="*/ 5203 w 5382"/>
                              <a:gd name="T13" fmla="*/ 3122 h 10852"/>
                              <a:gd name="T14" fmla="*/ 4075 w 5382"/>
                              <a:gd name="T15" fmla="*/ 3310 h 10852"/>
                              <a:gd name="T16" fmla="*/ 4569 w 5382"/>
                              <a:gd name="T17" fmla="*/ 4491 h 10852"/>
                              <a:gd name="T18" fmla="*/ 1550 w 5382"/>
                              <a:gd name="T19" fmla="*/ 251 h 10852"/>
                              <a:gd name="T20" fmla="*/ 1288 w 5382"/>
                              <a:gd name="T21" fmla="*/ 660 h 10852"/>
                              <a:gd name="T22" fmla="*/ 1015 w 5382"/>
                              <a:gd name="T23" fmla="*/ 103 h 10852"/>
                              <a:gd name="T24" fmla="*/ 1074 w 5382"/>
                              <a:gd name="T25" fmla="*/ 564 h 10852"/>
                              <a:gd name="T26" fmla="*/ 1610 w 5382"/>
                              <a:gd name="T27" fmla="*/ 512 h 10852"/>
                              <a:gd name="T28" fmla="*/ 524 w 5382"/>
                              <a:gd name="T29" fmla="*/ 10492 h 10852"/>
                              <a:gd name="T30" fmla="*/ 948 w 5382"/>
                              <a:gd name="T31" fmla="*/ 10218 h 10852"/>
                              <a:gd name="T32" fmla="*/ 1064 w 5382"/>
                              <a:gd name="T33" fmla="*/ 10809 h 10852"/>
                              <a:gd name="T34" fmla="*/ 904 w 5382"/>
                              <a:gd name="T35" fmla="*/ 10144 h 10852"/>
                              <a:gd name="T36" fmla="*/ 492 w 5382"/>
                              <a:gd name="T37" fmla="*/ 10580 h 10852"/>
                              <a:gd name="T38" fmla="*/ 4438 w 5382"/>
                              <a:gd name="T39" fmla="*/ 7260 h 10852"/>
                              <a:gd name="T40" fmla="*/ 5120 w 5382"/>
                              <a:gd name="T41" fmla="*/ 8420 h 10852"/>
                              <a:gd name="T42" fmla="*/ 4518 w 5382"/>
                              <a:gd name="T43" fmla="*/ 9685 h 10852"/>
                              <a:gd name="T44" fmla="*/ 2736 w 5382"/>
                              <a:gd name="T45" fmla="*/ 9647 h 10852"/>
                              <a:gd name="T46" fmla="*/ 1847 w 5382"/>
                              <a:gd name="T47" fmla="*/ 9038 h 10852"/>
                              <a:gd name="T48" fmla="*/ 2220 w 5382"/>
                              <a:gd name="T49" fmla="*/ 8160 h 10852"/>
                              <a:gd name="T50" fmla="*/ 2749 w 5382"/>
                              <a:gd name="T51" fmla="*/ 7354 h 10852"/>
                              <a:gd name="T52" fmla="*/ 2241 w 5382"/>
                              <a:gd name="T53" fmla="*/ 8776 h 10852"/>
                              <a:gd name="T54" fmla="*/ 1813 w 5382"/>
                              <a:gd name="T55" fmla="*/ 8634 h 10852"/>
                              <a:gd name="T56" fmla="*/ 2384 w 5382"/>
                              <a:gd name="T57" fmla="*/ 9224 h 10852"/>
                              <a:gd name="T58" fmla="*/ 4936 w 5382"/>
                              <a:gd name="T59" fmla="*/ 8464 h 10852"/>
                              <a:gd name="T60" fmla="*/ 3282 w 5382"/>
                              <a:gd name="T61" fmla="*/ 9759 h 10852"/>
                              <a:gd name="T62" fmla="*/ 2787 w 5382"/>
                              <a:gd name="T63" fmla="*/ 8692 h 10852"/>
                              <a:gd name="T64" fmla="*/ 2624 w 5382"/>
                              <a:gd name="T65" fmla="*/ 7771 h 10852"/>
                              <a:gd name="T66" fmla="*/ 2402 w 5382"/>
                              <a:gd name="T67" fmla="*/ 8570 h 10852"/>
                              <a:gd name="T68" fmla="*/ 2625 w 5382"/>
                              <a:gd name="T69" fmla="*/ 9048 h 10852"/>
                              <a:gd name="T70" fmla="*/ 670 w 5382"/>
                              <a:gd name="T71" fmla="*/ 8029 h 10852"/>
                              <a:gd name="T72" fmla="*/ 138 w 5382"/>
                              <a:gd name="T73" fmla="*/ 8250 h 10852"/>
                              <a:gd name="T74" fmla="*/ 181 w 5382"/>
                              <a:gd name="T75" fmla="*/ 7555 h 10852"/>
                              <a:gd name="T76" fmla="*/ 632 w 5382"/>
                              <a:gd name="T77" fmla="*/ 7906 h 10852"/>
                              <a:gd name="T78" fmla="*/ 239 w 5382"/>
                              <a:gd name="T79" fmla="*/ 8262 h 10852"/>
                              <a:gd name="T80" fmla="*/ 133 w 5382"/>
                              <a:gd name="T81" fmla="*/ 7660 h 10852"/>
                              <a:gd name="T82" fmla="*/ 2887 w 5382"/>
                              <a:gd name="T83" fmla="*/ 4433 h 10852"/>
                              <a:gd name="T84" fmla="*/ 2041 w 5382"/>
                              <a:gd name="T85" fmla="*/ 5575 h 10852"/>
                              <a:gd name="T86" fmla="*/ 1486 w 5382"/>
                              <a:gd name="T87" fmla="*/ 4110 h 10852"/>
                              <a:gd name="T88" fmla="*/ 2706 w 5382"/>
                              <a:gd name="T89" fmla="*/ 4258 h 10852"/>
                              <a:gd name="T90" fmla="*/ 2259 w 5382"/>
                              <a:gd name="T91" fmla="*/ 5461 h 10852"/>
                              <a:gd name="T92" fmla="*/ 1483 w 5382"/>
                              <a:gd name="T93" fmla="*/ 4394 h 10852"/>
                              <a:gd name="T94" fmla="*/ 2479 w 5382"/>
                              <a:gd name="T95" fmla="*/ 2957 h 10852"/>
                              <a:gd name="T96" fmla="*/ 2392 w 5382"/>
                              <a:gd name="T97" fmla="*/ 3724 h 10852"/>
                              <a:gd name="T98" fmla="*/ 1814 w 5382"/>
                              <a:gd name="T99" fmla="*/ 3235 h 10852"/>
                              <a:gd name="T100" fmla="*/ 2359 w 5382"/>
                              <a:gd name="T101" fmla="*/ 2927 h 10852"/>
                              <a:gd name="T102" fmla="*/ 2454 w 5382"/>
                              <a:gd name="T103" fmla="*/ 3612 h 10852"/>
                              <a:gd name="T104" fmla="*/ 1880 w 5382"/>
                              <a:gd name="T105" fmla="*/ 3365 h 10852"/>
                              <a:gd name="T106" fmla="*/ 2555 w 5382"/>
                              <a:gd name="T107" fmla="*/ 925 h 10852"/>
                              <a:gd name="T108" fmla="*/ 3022 w 5382"/>
                              <a:gd name="T109" fmla="*/ 2054 h 10852"/>
                              <a:gd name="T110" fmla="*/ 1991 w 5382"/>
                              <a:gd name="T111" fmla="*/ 1881 h 10852"/>
                              <a:gd name="T112" fmla="*/ 2397 w 5382"/>
                              <a:gd name="T113" fmla="*/ 890 h 10852"/>
                              <a:gd name="T114" fmla="*/ 3019 w 5382"/>
                              <a:gd name="T115" fmla="*/ 1850 h 10852"/>
                              <a:gd name="T116" fmla="*/ 2158 w 5382"/>
                              <a:gd name="T117" fmla="*/ 1995 h 10852"/>
                              <a:gd name="T118" fmla="*/ 2260 w 5382"/>
                              <a:gd name="T119" fmla="*/ 998 h 10852"/>
                              <a:gd name="T120" fmla="*/ 4183 w 5382"/>
                              <a:gd name="T121" fmla="*/ 5591 h 10852"/>
                              <a:gd name="T122" fmla="*/ 3671 w 5382"/>
                              <a:gd name="T123" fmla="*/ 6038 h 10852"/>
                              <a:gd name="T124" fmla="*/ 3533 w 5382"/>
                              <a:gd name="T125" fmla="*/ 5365 h 10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5382" h="10852">
                                <a:moveTo>
                                  <a:pt x="3829" y="5185"/>
                                </a:moveTo>
                                <a:lnTo>
                                  <a:pt x="3852" y="5186"/>
                                </a:lnTo>
                                <a:lnTo>
                                  <a:pt x="3874" y="5189"/>
                                </a:lnTo>
                                <a:lnTo>
                                  <a:pt x="3895" y="5193"/>
                                </a:lnTo>
                                <a:lnTo>
                                  <a:pt x="3917" y="5197"/>
                                </a:lnTo>
                                <a:lnTo>
                                  <a:pt x="3938" y="5203"/>
                                </a:lnTo>
                                <a:lnTo>
                                  <a:pt x="3958" y="5210"/>
                                </a:lnTo>
                                <a:lnTo>
                                  <a:pt x="3978" y="5217"/>
                                </a:lnTo>
                                <a:lnTo>
                                  <a:pt x="3997" y="5226"/>
                                </a:lnTo>
                                <a:lnTo>
                                  <a:pt x="4016" y="5236"/>
                                </a:lnTo>
                                <a:lnTo>
                                  <a:pt x="4034" y="5247"/>
                                </a:lnTo>
                                <a:lnTo>
                                  <a:pt x="4052" y="5258"/>
                                </a:lnTo>
                                <a:lnTo>
                                  <a:pt x="4069" y="5270"/>
                                </a:lnTo>
                                <a:lnTo>
                                  <a:pt x="4086" y="5284"/>
                                </a:lnTo>
                                <a:lnTo>
                                  <a:pt x="4101" y="5297"/>
                                </a:lnTo>
                                <a:lnTo>
                                  <a:pt x="4116" y="5313"/>
                                </a:lnTo>
                                <a:lnTo>
                                  <a:pt x="4131" y="5327"/>
                                </a:lnTo>
                                <a:lnTo>
                                  <a:pt x="4144" y="5344"/>
                                </a:lnTo>
                                <a:lnTo>
                                  <a:pt x="4156" y="5361"/>
                                </a:lnTo>
                                <a:lnTo>
                                  <a:pt x="4169" y="5378"/>
                                </a:lnTo>
                                <a:lnTo>
                                  <a:pt x="4180" y="5396"/>
                                </a:lnTo>
                                <a:lnTo>
                                  <a:pt x="4190" y="5415"/>
                                </a:lnTo>
                                <a:lnTo>
                                  <a:pt x="4200" y="5434"/>
                                </a:lnTo>
                                <a:lnTo>
                                  <a:pt x="4208" y="5454"/>
                                </a:lnTo>
                                <a:lnTo>
                                  <a:pt x="4216" y="5474"/>
                                </a:lnTo>
                                <a:lnTo>
                                  <a:pt x="4222" y="5494"/>
                                </a:lnTo>
                                <a:lnTo>
                                  <a:pt x="4228" y="5515"/>
                                </a:lnTo>
                                <a:lnTo>
                                  <a:pt x="4232" y="5538"/>
                                </a:lnTo>
                                <a:lnTo>
                                  <a:pt x="4237" y="5559"/>
                                </a:lnTo>
                                <a:lnTo>
                                  <a:pt x="4239" y="5583"/>
                                </a:lnTo>
                                <a:lnTo>
                                  <a:pt x="4241" y="5605"/>
                                </a:lnTo>
                                <a:lnTo>
                                  <a:pt x="4241" y="5629"/>
                                </a:lnTo>
                                <a:lnTo>
                                  <a:pt x="4241" y="5651"/>
                                </a:lnTo>
                                <a:lnTo>
                                  <a:pt x="4239" y="5675"/>
                                </a:lnTo>
                                <a:lnTo>
                                  <a:pt x="4237" y="5698"/>
                                </a:lnTo>
                                <a:lnTo>
                                  <a:pt x="4232" y="5721"/>
                                </a:lnTo>
                                <a:lnTo>
                                  <a:pt x="4228" y="5744"/>
                                </a:lnTo>
                                <a:lnTo>
                                  <a:pt x="4222" y="5765"/>
                                </a:lnTo>
                                <a:lnTo>
                                  <a:pt x="4216" y="5788"/>
                                </a:lnTo>
                                <a:lnTo>
                                  <a:pt x="4208" y="5809"/>
                                </a:lnTo>
                                <a:lnTo>
                                  <a:pt x="4199" y="5830"/>
                                </a:lnTo>
                                <a:lnTo>
                                  <a:pt x="4189" y="5851"/>
                                </a:lnTo>
                                <a:lnTo>
                                  <a:pt x="4179" y="5871"/>
                                </a:lnTo>
                                <a:lnTo>
                                  <a:pt x="4167" y="5890"/>
                                </a:lnTo>
                                <a:lnTo>
                                  <a:pt x="4155" y="5909"/>
                                </a:lnTo>
                                <a:lnTo>
                                  <a:pt x="4142" y="5927"/>
                                </a:lnTo>
                                <a:lnTo>
                                  <a:pt x="4128" y="5945"/>
                                </a:lnTo>
                                <a:lnTo>
                                  <a:pt x="4114" y="5961"/>
                                </a:lnTo>
                                <a:lnTo>
                                  <a:pt x="4098" y="5977"/>
                                </a:lnTo>
                                <a:lnTo>
                                  <a:pt x="4082" y="5993"/>
                                </a:lnTo>
                                <a:lnTo>
                                  <a:pt x="4066" y="6007"/>
                                </a:lnTo>
                                <a:lnTo>
                                  <a:pt x="4049" y="6021"/>
                                </a:lnTo>
                                <a:lnTo>
                                  <a:pt x="4031" y="6034"/>
                                </a:lnTo>
                                <a:lnTo>
                                  <a:pt x="4013" y="6047"/>
                                </a:lnTo>
                                <a:lnTo>
                                  <a:pt x="3994" y="6058"/>
                                </a:lnTo>
                                <a:lnTo>
                                  <a:pt x="3975" y="6068"/>
                                </a:lnTo>
                                <a:lnTo>
                                  <a:pt x="3955" y="6078"/>
                                </a:lnTo>
                                <a:lnTo>
                                  <a:pt x="3935" y="6086"/>
                                </a:lnTo>
                                <a:lnTo>
                                  <a:pt x="3913" y="6094"/>
                                </a:lnTo>
                                <a:lnTo>
                                  <a:pt x="3892" y="6099"/>
                                </a:lnTo>
                                <a:lnTo>
                                  <a:pt x="3871" y="6105"/>
                                </a:lnTo>
                                <a:lnTo>
                                  <a:pt x="3848" y="6109"/>
                                </a:lnTo>
                                <a:lnTo>
                                  <a:pt x="3827" y="6113"/>
                                </a:lnTo>
                                <a:lnTo>
                                  <a:pt x="3805" y="6114"/>
                                </a:lnTo>
                                <a:lnTo>
                                  <a:pt x="3781" y="6115"/>
                                </a:lnTo>
                                <a:lnTo>
                                  <a:pt x="3759" y="6115"/>
                                </a:lnTo>
                                <a:lnTo>
                                  <a:pt x="3737" y="6113"/>
                                </a:lnTo>
                                <a:lnTo>
                                  <a:pt x="3714" y="6109"/>
                                </a:lnTo>
                                <a:lnTo>
                                  <a:pt x="3693" y="6105"/>
                                </a:lnTo>
                                <a:lnTo>
                                  <a:pt x="3672" y="6100"/>
                                </a:lnTo>
                                <a:lnTo>
                                  <a:pt x="3651" y="6094"/>
                                </a:lnTo>
                                <a:lnTo>
                                  <a:pt x="3630" y="6086"/>
                                </a:lnTo>
                                <a:lnTo>
                                  <a:pt x="3611" y="6077"/>
                                </a:lnTo>
                                <a:lnTo>
                                  <a:pt x="3592" y="6068"/>
                                </a:lnTo>
                                <a:lnTo>
                                  <a:pt x="3573" y="6057"/>
                                </a:lnTo>
                                <a:lnTo>
                                  <a:pt x="3555" y="6045"/>
                                </a:lnTo>
                                <a:lnTo>
                                  <a:pt x="3538" y="6033"/>
                                </a:lnTo>
                                <a:lnTo>
                                  <a:pt x="3522" y="6020"/>
                                </a:lnTo>
                                <a:lnTo>
                                  <a:pt x="3505" y="6005"/>
                                </a:lnTo>
                                <a:lnTo>
                                  <a:pt x="3489" y="5989"/>
                                </a:lnTo>
                                <a:lnTo>
                                  <a:pt x="3475" y="5974"/>
                                </a:lnTo>
                                <a:lnTo>
                                  <a:pt x="3461" y="5957"/>
                                </a:lnTo>
                                <a:lnTo>
                                  <a:pt x="3448" y="5939"/>
                                </a:lnTo>
                                <a:lnTo>
                                  <a:pt x="3435" y="5921"/>
                                </a:lnTo>
                                <a:lnTo>
                                  <a:pt x="3424" y="5902"/>
                                </a:lnTo>
                                <a:lnTo>
                                  <a:pt x="3414" y="5883"/>
                                </a:lnTo>
                                <a:lnTo>
                                  <a:pt x="3404" y="5863"/>
                                </a:lnTo>
                                <a:lnTo>
                                  <a:pt x="3395" y="5842"/>
                                </a:lnTo>
                                <a:lnTo>
                                  <a:pt x="3387" y="5820"/>
                                </a:lnTo>
                                <a:lnTo>
                                  <a:pt x="3381" y="5799"/>
                                </a:lnTo>
                                <a:lnTo>
                                  <a:pt x="3375" y="5777"/>
                                </a:lnTo>
                                <a:lnTo>
                                  <a:pt x="3369" y="5754"/>
                                </a:lnTo>
                                <a:lnTo>
                                  <a:pt x="3366" y="5731"/>
                                </a:lnTo>
                                <a:lnTo>
                                  <a:pt x="3363" y="5707"/>
                                </a:lnTo>
                                <a:lnTo>
                                  <a:pt x="3362" y="5684"/>
                                </a:lnTo>
                                <a:lnTo>
                                  <a:pt x="3360" y="5659"/>
                                </a:lnTo>
                                <a:lnTo>
                                  <a:pt x="3362" y="5634"/>
                                </a:lnTo>
                                <a:lnTo>
                                  <a:pt x="3364" y="5611"/>
                                </a:lnTo>
                                <a:lnTo>
                                  <a:pt x="3366" y="5586"/>
                                </a:lnTo>
                                <a:lnTo>
                                  <a:pt x="3371" y="5563"/>
                                </a:lnTo>
                                <a:lnTo>
                                  <a:pt x="3376" y="5539"/>
                                </a:lnTo>
                                <a:lnTo>
                                  <a:pt x="3382" y="5517"/>
                                </a:lnTo>
                                <a:lnTo>
                                  <a:pt x="3388" y="5495"/>
                                </a:lnTo>
                                <a:lnTo>
                                  <a:pt x="3397" y="5473"/>
                                </a:lnTo>
                                <a:lnTo>
                                  <a:pt x="3406" y="5453"/>
                                </a:lnTo>
                                <a:lnTo>
                                  <a:pt x="3416" y="5431"/>
                                </a:lnTo>
                                <a:lnTo>
                                  <a:pt x="3428" y="5412"/>
                                </a:lnTo>
                                <a:lnTo>
                                  <a:pt x="3439" y="5393"/>
                                </a:lnTo>
                                <a:lnTo>
                                  <a:pt x="3451" y="5374"/>
                                </a:lnTo>
                                <a:lnTo>
                                  <a:pt x="3465" y="5356"/>
                                </a:lnTo>
                                <a:lnTo>
                                  <a:pt x="3479" y="5340"/>
                                </a:lnTo>
                                <a:lnTo>
                                  <a:pt x="3494" y="5323"/>
                                </a:lnTo>
                                <a:lnTo>
                                  <a:pt x="3509" y="5308"/>
                                </a:lnTo>
                                <a:lnTo>
                                  <a:pt x="3526" y="5293"/>
                                </a:lnTo>
                                <a:lnTo>
                                  <a:pt x="3543" y="5279"/>
                                </a:lnTo>
                                <a:lnTo>
                                  <a:pt x="3560" y="5266"/>
                                </a:lnTo>
                                <a:lnTo>
                                  <a:pt x="3579" y="5253"/>
                                </a:lnTo>
                                <a:lnTo>
                                  <a:pt x="3597" y="5242"/>
                                </a:lnTo>
                                <a:lnTo>
                                  <a:pt x="3616" y="5232"/>
                                </a:lnTo>
                                <a:lnTo>
                                  <a:pt x="3636" y="5223"/>
                                </a:lnTo>
                                <a:lnTo>
                                  <a:pt x="3656" y="5214"/>
                                </a:lnTo>
                                <a:lnTo>
                                  <a:pt x="3676" y="5206"/>
                                </a:lnTo>
                                <a:lnTo>
                                  <a:pt x="3697" y="5201"/>
                                </a:lnTo>
                                <a:lnTo>
                                  <a:pt x="3719" y="5195"/>
                                </a:lnTo>
                                <a:lnTo>
                                  <a:pt x="3740" y="5191"/>
                                </a:lnTo>
                                <a:lnTo>
                                  <a:pt x="3762" y="5187"/>
                                </a:lnTo>
                                <a:lnTo>
                                  <a:pt x="3785" y="5185"/>
                                </a:lnTo>
                                <a:lnTo>
                                  <a:pt x="3807" y="5185"/>
                                </a:lnTo>
                                <a:lnTo>
                                  <a:pt x="3829" y="5185"/>
                                </a:lnTo>
                                <a:close/>
                                <a:moveTo>
                                  <a:pt x="5289" y="4124"/>
                                </a:moveTo>
                                <a:lnTo>
                                  <a:pt x="5292" y="4096"/>
                                </a:lnTo>
                                <a:lnTo>
                                  <a:pt x="5295" y="4068"/>
                                </a:lnTo>
                                <a:lnTo>
                                  <a:pt x="5298" y="4040"/>
                                </a:lnTo>
                                <a:lnTo>
                                  <a:pt x="5300" y="4012"/>
                                </a:lnTo>
                                <a:lnTo>
                                  <a:pt x="5302" y="3984"/>
                                </a:lnTo>
                                <a:lnTo>
                                  <a:pt x="5306" y="3956"/>
                                </a:lnTo>
                                <a:lnTo>
                                  <a:pt x="5309" y="3928"/>
                                </a:lnTo>
                                <a:lnTo>
                                  <a:pt x="5311" y="3900"/>
                                </a:lnTo>
                                <a:lnTo>
                                  <a:pt x="5300" y="3927"/>
                                </a:lnTo>
                                <a:lnTo>
                                  <a:pt x="5289" y="3952"/>
                                </a:lnTo>
                                <a:lnTo>
                                  <a:pt x="5277" y="3977"/>
                                </a:lnTo>
                                <a:lnTo>
                                  <a:pt x="5262" y="4002"/>
                                </a:lnTo>
                                <a:lnTo>
                                  <a:pt x="5248" y="4026"/>
                                </a:lnTo>
                                <a:lnTo>
                                  <a:pt x="5233" y="4050"/>
                                </a:lnTo>
                                <a:lnTo>
                                  <a:pt x="5216" y="4073"/>
                                </a:lnTo>
                                <a:lnTo>
                                  <a:pt x="5199" y="4096"/>
                                </a:lnTo>
                                <a:lnTo>
                                  <a:pt x="5182" y="4118"/>
                                </a:lnTo>
                                <a:lnTo>
                                  <a:pt x="5162" y="4140"/>
                                </a:lnTo>
                                <a:lnTo>
                                  <a:pt x="5143" y="4161"/>
                                </a:lnTo>
                                <a:lnTo>
                                  <a:pt x="5123" y="4181"/>
                                </a:lnTo>
                                <a:lnTo>
                                  <a:pt x="5103" y="4201"/>
                                </a:lnTo>
                                <a:lnTo>
                                  <a:pt x="5082" y="4219"/>
                                </a:lnTo>
                                <a:lnTo>
                                  <a:pt x="5060" y="4237"/>
                                </a:lnTo>
                                <a:lnTo>
                                  <a:pt x="5037" y="4255"/>
                                </a:lnTo>
                                <a:lnTo>
                                  <a:pt x="5015" y="4271"/>
                                </a:lnTo>
                                <a:lnTo>
                                  <a:pt x="4991" y="4286"/>
                                </a:lnTo>
                                <a:lnTo>
                                  <a:pt x="4967" y="4301"/>
                                </a:lnTo>
                                <a:lnTo>
                                  <a:pt x="4942" y="4314"/>
                                </a:lnTo>
                                <a:lnTo>
                                  <a:pt x="4917" y="4328"/>
                                </a:lnTo>
                                <a:lnTo>
                                  <a:pt x="4892" y="4339"/>
                                </a:lnTo>
                                <a:lnTo>
                                  <a:pt x="4866" y="4350"/>
                                </a:lnTo>
                                <a:lnTo>
                                  <a:pt x="4839" y="4359"/>
                                </a:lnTo>
                                <a:lnTo>
                                  <a:pt x="4813" y="4368"/>
                                </a:lnTo>
                                <a:lnTo>
                                  <a:pt x="4785" y="4376"/>
                                </a:lnTo>
                                <a:lnTo>
                                  <a:pt x="4758" y="4382"/>
                                </a:lnTo>
                                <a:lnTo>
                                  <a:pt x="4730" y="4387"/>
                                </a:lnTo>
                                <a:lnTo>
                                  <a:pt x="4704" y="4392"/>
                                </a:lnTo>
                                <a:lnTo>
                                  <a:pt x="4676" y="4394"/>
                                </a:lnTo>
                                <a:lnTo>
                                  <a:pt x="4647" y="4395"/>
                                </a:lnTo>
                                <a:lnTo>
                                  <a:pt x="4619" y="4396"/>
                                </a:lnTo>
                                <a:lnTo>
                                  <a:pt x="4585" y="4394"/>
                                </a:lnTo>
                                <a:lnTo>
                                  <a:pt x="4551" y="4391"/>
                                </a:lnTo>
                                <a:lnTo>
                                  <a:pt x="4519" y="4386"/>
                                </a:lnTo>
                                <a:lnTo>
                                  <a:pt x="4488" y="4379"/>
                                </a:lnTo>
                                <a:lnTo>
                                  <a:pt x="4456" y="4370"/>
                                </a:lnTo>
                                <a:lnTo>
                                  <a:pt x="4426" y="4360"/>
                                </a:lnTo>
                                <a:lnTo>
                                  <a:pt x="4397" y="4348"/>
                                </a:lnTo>
                                <a:lnTo>
                                  <a:pt x="4368" y="4334"/>
                                </a:lnTo>
                                <a:lnTo>
                                  <a:pt x="4340" y="4320"/>
                                </a:lnTo>
                                <a:lnTo>
                                  <a:pt x="4313" y="4303"/>
                                </a:lnTo>
                                <a:lnTo>
                                  <a:pt x="4287" y="4285"/>
                                </a:lnTo>
                                <a:lnTo>
                                  <a:pt x="4263" y="4266"/>
                                </a:lnTo>
                                <a:lnTo>
                                  <a:pt x="4239" y="4246"/>
                                </a:lnTo>
                                <a:lnTo>
                                  <a:pt x="4216" y="4225"/>
                                </a:lnTo>
                                <a:lnTo>
                                  <a:pt x="4194" y="4201"/>
                                </a:lnTo>
                                <a:lnTo>
                                  <a:pt x="4174" y="4178"/>
                                </a:lnTo>
                                <a:lnTo>
                                  <a:pt x="4155" y="4152"/>
                                </a:lnTo>
                                <a:lnTo>
                                  <a:pt x="4137" y="4126"/>
                                </a:lnTo>
                                <a:lnTo>
                                  <a:pt x="4120" y="4099"/>
                                </a:lnTo>
                                <a:lnTo>
                                  <a:pt x="4105" y="4071"/>
                                </a:lnTo>
                                <a:lnTo>
                                  <a:pt x="4090" y="4042"/>
                                </a:lnTo>
                                <a:lnTo>
                                  <a:pt x="4078" y="4012"/>
                                </a:lnTo>
                                <a:lnTo>
                                  <a:pt x="4067" y="3982"/>
                                </a:lnTo>
                                <a:lnTo>
                                  <a:pt x="4057" y="3950"/>
                                </a:lnTo>
                                <a:lnTo>
                                  <a:pt x="4048" y="3919"/>
                                </a:lnTo>
                                <a:lnTo>
                                  <a:pt x="4041" y="3886"/>
                                </a:lnTo>
                                <a:lnTo>
                                  <a:pt x="4037" y="3853"/>
                                </a:lnTo>
                                <a:lnTo>
                                  <a:pt x="4032" y="3819"/>
                                </a:lnTo>
                                <a:lnTo>
                                  <a:pt x="4030" y="3785"/>
                                </a:lnTo>
                                <a:lnTo>
                                  <a:pt x="4030" y="3751"/>
                                </a:lnTo>
                                <a:lnTo>
                                  <a:pt x="4031" y="3716"/>
                                </a:lnTo>
                                <a:lnTo>
                                  <a:pt x="4034" y="3681"/>
                                </a:lnTo>
                                <a:lnTo>
                                  <a:pt x="4040" y="3647"/>
                                </a:lnTo>
                                <a:lnTo>
                                  <a:pt x="4047" y="3612"/>
                                </a:lnTo>
                                <a:lnTo>
                                  <a:pt x="4054" y="3578"/>
                                </a:lnTo>
                                <a:lnTo>
                                  <a:pt x="4064" y="3546"/>
                                </a:lnTo>
                                <a:lnTo>
                                  <a:pt x="4076" y="3514"/>
                                </a:lnTo>
                                <a:lnTo>
                                  <a:pt x="4088" y="3483"/>
                                </a:lnTo>
                                <a:lnTo>
                                  <a:pt x="4103" y="3454"/>
                                </a:lnTo>
                                <a:lnTo>
                                  <a:pt x="4118" y="3425"/>
                                </a:lnTo>
                                <a:lnTo>
                                  <a:pt x="4135" y="3397"/>
                                </a:lnTo>
                                <a:lnTo>
                                  <a:pt x="4154" y="3369"/>
                                </a:lnTo>
                                <a:lnTo>
                                  <a:pt x="4173" y="3343"/>
                                </a:lnTo>
                                <a:lnTo>
                                  <a:pt x="4194" y="3318"/>
                                </a:lnTo>
                                <a:lnTo>
                                  <a:pt x="4216" y="3294"/>
                                </a:lnTo>
                                <a:lnTo>
                                  <a:pt x="4239" y="3271"/>
                                </a:lnTo>
                                <a:lnTo>
                                  <a:pt x="4263" y="3249"/>
                                </a:lnTo>
                                <a:lnTo>
                                  <a:pt x="4288" y="3229"/>
                                </a:lnTo>
                                <a:lnTo>
                                  <a:pt x="4314" y="3208"/>
                                </a:lnTo>
                                <a:lnTo>
                                  <a:pt x="4341" y="3190"/>
                                </a:lnTo>
                                <a:lnTo>
                                  <a:pt x="4369" y="3174"/>
                                </a:lnTo>
                                <a:lnTo>
                                  <a:pt x="4397" y="3157"/>
                                </a:lnTo>
                                <a:lnTo>
                                  <a:pt x="4426" y="3142"/>
                                </a:lnTo>
                                <a:lnTo>
                                  <a:pt x="4456" y="3130"/>
                                </a:lnTo>
                                <a:lnTo>
                                  <a:pt x="4488" y="3118"/>
                                </a:lnTo>
                                <a:lnTo>
                                  <a:pt x="4519" y="3108"/>
                                </a:lnTo>
                                <a:lnTo>
                                  <a:pt x="4550" y="3099"/>
                                </a:lnTo>
                                <a:lnTo>
                                  <a:pt x="4583" y="3091"/>
                                </a:lnTo>
                                <a:lnTo>
                                  <a:pt x="4615" y="3084"/>
                                </a:lnTo>
                                <a:lnTo>
                                  <a:pt x="4649" y="3080"/>
                                </a:lnTo>
                                <a:lnTo>
                                  <a:pt x="4682" y="3076"/>
                                </a:lnTo>
                                <a:lnTo>
                                  <a:pt x="4716" y="3075"/>
                                </a:lnTo>
                                <a:lnTo>
                                  <a:pt x="4751" y="3075"/>
                                </a:lnTo>
                                <a:lnTo>
                                  <a:pt x="4785" y="3076"/>
                                </a:lnTo>
                                <a:lnTo>
                                  <a:pt x="4812" y="3080"/>
                                </a:lnTo>
                                <a:lnTo>
                                  <a:pt x="4840" y="3083"/>
                                </a:lnTo>
                                <a:lnTo>
                                  <a:pt x="4867" y="3086"/>
                                </a:lnTo>
                                <a:lnTo>
                                  <a:pt x="4893" y="3092"/>
                                </a:lnTo>
                                <a:lnTo>
                                  <a:pt x="4918" y="3099"/>
                                </a:lnTo>
                                <a:lnTo>
                                  <a:pt x="4944" y="3105"/>
                                </a:lnTo>
                                <a:lnTo>
                                  <a:pt x="4969" y="3113"/>
                                </a:lnTo>
                                <a:lnTo>
                                  <a:pt x="4993" y="3122"/>
                                </a:lnTo>
                                <a:lnTo>
                                  <a:pt x="5017" y="3131"/>
                                </a:lnTo>
                                <a:lnTo>
                                  <a:pt x="5039" y="3141"/>
                                </a:lnTo>
                                <a:lnTo>
                                  <a:pt x="5062" y="3152"/>
                                </a:lnTo>
                                <a:lnTo>
                                  <a:pt x="5083" y="3165"/>
                                </a:lnTo>
                                <a:lnTo>
                                  <a:pt x="5104" y="3177"/>
                                </a:lnTo>
                                <a:lnTo>
                                  <a:pt x="5124" y="3190"/>
                                </a:lnTo>
                                <a:lnTo>
                                  <a:pt x="5145" y="3205"/>
                                </a:lnTo>
                                <a:lnTo>
                                  <a:pt x="5164" y="3220"/>
                                </a:lnTo>
                                <a:lnTo>
                                  <a:pt x="5182" y="3235"/>
                                </a:lnTo>
                                <a:lnTo>
                                  <a:pt x="5198" y="3251"/>
                                </a:lnTo>
                                <a:lnTo>
                                  <a:pt x="5215" y="3268"/>
                                </a:lnTo>
                                <a:lnTo>
                                  <a:pt x="5231" y="3286"/>
                                </a:lnTo>
                                <a:lnTo>
                                  <a:pt x="5246" y="3304"/>
                                </a:lnTo>
                                <a:lnTo>
                                  <a:pt x="5260" y="3323"/>
                                </a:lnTo>
                                <a:lnTo>
                                  <a:pt x="5273" y="3342"/>
                                </a:lnTo>
                                <a:lnTo>
                                  <a:pt x="5287" y="3362"/>
                                </a:lnTo>
                                <a:lnTo>
                                  <a:pt x="5298" y="3382"/>
                                </a:lnTo>
                                <a:lnTo>
                                  <a:pt x="5308" y="3403"/>
                                </a:lnTo>
                                <a:lnTo>
                                  <a:pt x="5318" y="3425"/>
                                </a:lnTo>
                                <a:lnTo>
                                  <a:pt x="5327" y="3447"/>
                                </a:lnTo>
                                <a:lnTo>
                                  <a:pt x="5335" y="3469"/>
                                </a:lnTo>
                                <a:lnTo>
                                  <a:pt x="5342" y="3493"/>
                                </a:lnTo>
                                <a:lnTo>
                                  <a:pt x="5348" y="3517"/>
                                </a:lnTo>
                                <a:lnTo>
                                  <a:pt x="5353" y="3541"/>
                                </a:lnTo>
                                <a:lnTo>
                                  <a:pt x="5356" y="3513"/>
                                </a:lnTo>
                                <a:lnTo>
                                  <a:pt x="5359" y="3486"/>
                                </a:lnTo>
                                <a:lnTo>
                                  <a:pt x="5363" y="3458"/>
                                </a:lnTo>
                                <a:lnTo>
                                  <a:pt x="5367" y="3430"/>
                                </a:lnTo>
                                <a:lnTo>
                                  <a:pt x="5371" y="3403"/>
                                </a:lnTo>
                                <a:lnTo>
                                  <a:pt x="5374" y="3375"/>
                                </a:lnTo>
                                <a:lnTo>
                                  <a:pt x="5377" y="3348"/>
                                </a:lnTo>
                                <a:lnTo>
                                  <a:pt x="5382" y="3320"/>
                                </a:lnTo>
                                <a:lnTo>
                                  <a:pt x="5371" y="3303"/>
                                </a:lnTo>
                                <a:lnTo>
                                  <a:pt x="5361" y="3286"/>
                                </a:lnTo>
                                <a:lnTo>
                                  <a:pt x="5348" y="3269"/>
                                </a:lnTo>
                                <a:lnTo>
                                  <a:pt x="5336" y="3252"/>
                                </a:lnTo>
                                <a:lnTo>
                                  <a:pt x="5324" y="3235"/>
                                </a:lnTo>
                                <a:lnTo>
                                  <a:pt x="5310" y="3220"/>
                                </a:lnTo>
                                <a:lnTo>
                                  <a:pt x="5297" y="3204"/>
                                </a:lnTo>
                                <a:lnTo>
                                  <a:pt x="5282" y="3189"/>
                                </a:lnTo>
                                <a:lnTo>
                                  <a:pt x="5268" y="3175"/>
                                </a:lnTo>
                                <a:lnTo>
                                  <a:pt x="5252" y="3161"/>
                                </a:lnTo>
                                <a:lnTo>
                                  <a:pt x="5236" y="3148"/>
                                </a:lnTo>
                                <a:lnTo>
                                  <a:pt x="5220" y="3134"/>
                                </a:lnTo>
                                <a:lnTo>
                                  <a:pt x="5203" y="3122"/>
                                </a:lnTo>
                                <a:lnTo>
                                  <a:pt x="5185" y="3110"/>
                                </a:lnTo>
                                <a:lnTo>
                                  <a:pt x="5167" y="3097"/>
                                </a:lnTo>
                                <a:lnTo>
                                  <a:pt x="5149" y="3086"/>
                                </a:lnTo>
                                <a:lnTo>
                                  <a:pt x="5130" y="3076"/>
                                </a:lnTo>
                                <a:lnTo>
                                  <a:pt x="5111" y="3066"/>
                                </a:lnTo>
                                <a:lnTo>
                                  <a:pt x="5091" y="3056"/>
                                </a:lnTo>
                                <a:lnTo>
                                  <a:pt x="5071" y="3047"/>
                                </a:lnTo>
                                <a:lnTo>
                                  <a:pt x="5051" y="3039"/>
                                </a:lnTo>
                                <a:lnTo>
                                  <a:pt x="5029" y="3030"/>
                                </a:lnTo>
                                <a:lnTo>
                                  <a:pt x="5008" y="3024"/>
                                </a:lnTo>
                                <a:lnTo>
                                  <a:pt x="4986" y="3016"/>
                                </a:lnTo>
                                <a:lnTo>
                                  <a:pt x="4964" y="3010"/>
                                </a:lnTo>
                                <a:lnTo>
                                  <a:pt x="4942" y="3004"/>
                                </a:lnTo>
                                <a:lnTo>
                                  <a:pt x="4918" y="2999"/>
                                </a:lnTo>
                                <a:lnTo>
                                  <a:pt x="4895" y="2994"/>
                                </a:lnTo>
                                <a:lnTo>
                                  <a:pt x="4871" y="2990"/>
                                </a:lnTo>
                                <a:lnTo>
                                  <a:pt x="4848" y="2987"/>
                                </a:lnTo>
                                <a:lnTo>
                                  <a:pt x="4823" y="2984"/>
                                </a:lnTo>
                                <a:lnTo>
                                  <a:pt x="4799" y="2982"/>
                                </a:lnTo>
                                <a:lnTo>
                                  <a:pt x="4760" y="2980"/>
                                </a:lnTo>
                                <a:lnTo>
                                  <a:pt x="4720" y="2980"/>
                                </a:lnTo>
                                <a:lnTo>
                                  <a:pt x="4681" y="2981"/>
                                </a:lnTo>
                                <a:lnTo>
                                  <a:pt x="4643" y="2984"/>
                                </a:lnTo>
                                <a:lnTo>
                                  <a:pt x="4605" y="2990"/>
                                </a:lnTo>
                                <a:lnTo>
                                  <a:pt x="4567" y="2997"/>
                                </a:lnTo>
                                <a:lnTo>
                                  <a:pt x="4530" y="3004"/>
                                </a:lnTo>
                                <a:lnTo>
                                  <a:pt x="4493" y="3015"/>
                                </a:lnTo>
                                <a:lnTo>
                                  <a:pt x="4457" y="3027"/>
                                </a:lnTo>
                                <a:lnTo>
                                  <a:pt x="4423" y="3039"/>
                                </a:lnTo>
                                <a:lnTo>
                                  <a:pt x="4388" y="3055"/>
                                </a:lnTo>
                                <a:lnTo>
                                  <a:pt x="4354" y="3071"/>
                                </a:lnTo>
                                <a:lnTo>
                                  <a:pt x="4321" y="3088"/>
                                </a:lnTo>
                                <a:lnTo>
                                  <a:pt x="4289" y="3108"/>
                                </a:lnTo>
                                <a:lnTo>
                                  <a:pt x="4258" y="3129"/>
                                </a:lnTo>
                                <a:lnTo>
                                  <a:pt x="4229" y="3150"/>
                                </a:lnTo>
                                <a:lnTo>
                                  <a:pt x="4200" y="3174"/>
                                </a:lnTo>
                                <a:lnTo>
                                  <a:pt x="4173" y="3198"/>
                                </a:lnTo>
                                <a:lnTo>
                                  <a:pt x="4146" y="3224"/>
                                </a:lnTo>
                                <a:lnTo>
                                  <a:pt x="4122" y="3252"/>
                                </a:lnTo>
                                <a:lnTo>
                                  <a:pt x="4097" y="3280"/>
                                </a:lnTo>
                                <a:lnTo>
                                  <a:pt x="4075" y="3310"/>
                                </a:lnTo>
                                <a:lnTo>
                                  <a:pt x="4053" y="3341"/>
                                </a:lnTo>
                                <a:lnTo>
                                  <a:pt x="4034" y="3373"/>
                                </a:lnTo>
                                <a:lnTo>
                                  <a:pt x="4016" y="3407"/>
                                </a:lnTo>
                                <a:lnTo>
                                  <a:pt x="4000" y="3440"/>
                                </a:lnTo>
                                <a:lnTo>
                                  <a:pt x="3985" y="3476"/>
                                </a:lnTo>
                                <a:lnTo>
                                  <a:pt x="3973" y="3512"/>
                                </a:lnTo>
                                <a:lnTo>
                                  <a:pt x="3962" y="3550"/>
                                </a:lnTo>
                                <a:lnTo>
                                  <a:pt x="3951" y="3588"/>
                                </a:lnTo>
                                <a:lnTo>
                                  <a:pt x="3944" y="3627"/>
                                </a:lnTo>
                                <a:lnTo>
                                  <a:pt x="3938" y="3668"/>
                                </a:lnTo>
                                <a:lnTo>
                                  <a:pt x="3935" y="3708"/>
                                </a:lnTo>
                                <a:lnTo>
                                  <a:pt x="3934" y="3748"/>
                                </a:lnTo>
                                <a:lnTo>
                                  <a:pt x="3934" y="3788"/>
                                </a:lnTo>
                                <a:lnTo>
                                  <a:pt x="3936" y="3827"/>
                                </a:lnTo>
                                <a:lnTo>
                                  <a:pt x="3940" y="3866"/>
                                </a:lnTo>
                                <a:lnTo>
                                  <a:pt x="3946" y="3904"/>
                                </a:lnTo>
                                <a:lnTo>
                                  <a:pt x="3954" y="3941"/>
                                </a:lnTo>
                                <a:lnTo>
                                  <a:pt x="3964" y="3978"/>
                                </a:lnTo>
                                <a:lnTo>
                                  <a:pt x="3975" y="4014"/>
                                </a:lnTo>
                                <a:lnTo>
                                  <a:pt x="3988" y="4050"/>
                                </a:lnTo>
                                <a:lnTo>
                                  <a:pt x="4003" y="4085"/>
                                </a:lnTo>
                                <a:lnTo>
                                  <a:pt x="4019" y="4117"/>
                                </a:lnTo>
                                <a:lnTo>
                                  <a:pt x="4037" y="4150"/>
                                </a:lnTo>
                                <a:lnTo>
                                  <a:pt x="4057" y="4181"/>
                                </a:lnTo>
                                <a:lnTo>
                                  <a:pt x="4077" y="4211"/>
                                </a:lnTo>
                                <a:lnTo>
                                  <a:pt x="4099" y="4240"/>
                                </a:lnTo>
                                <a:lnTo>
                                  <a:pt x="4123" y="4268"/>
                                </a:lnTo>
                                <a:lnTo>
                                  <a:pt x="4147" y="4294"/>
                                </a:lnTo>
                                <a:lnTo>
                                  <a:pt x="4173" y="4320"/>
                                </a:lnTo>
                                <a:lnTo>
                                  <a:pt x="4201" y="4343"/>
                                </a:lnTo>
                                <a:lnTo>
                                  <a:pt x="4229" y="4366"/>
                                </a:lnTo>
                                <a:lnTo>
                                  <a:pt x="4259" y="4386"/>
                                </a:lnTo>
                                <a:lnTo>
                                  <a:pt x="4289" y="4405"/>
                                </a:lnTo>
                                <a:lnTo>
                                  <a:pt x="4321" y="4422"/>
                                </a:lnTo>
                                <a:lnTo>
                                  <a:pt x="4354" y="4438"/>
                                </a:lnTo>
                                <a:lnTo>
                                  <a:pt x="4388" y="4451"/>
                                </a:lnTo>
                                <a:lnTo>
                                  <a:pt x="4423" y="4463"/>
                                </a:lnTo>
                                <a:lnTo>
                                  <a:pt x="4458" y="4473"/>
                                </a:lnTo>
                                <a:lnTo>
                                  <a:pt x="4494" y="4481"/>
                                </a:lnTo>
                                <a:lnTo>
                                  <a:pt x="4531" y="4487"/>
                                </a:lnTo>
                                <a:lnTo>
                                  <a:pt x="4569" y="4491"/>
                                </a:lnTo>
                                <a:lnTo>
                                  <a:pt x="4608" y="4492"/>
                                </a:lnTo>
                                <a:lnTo>
                                  <a:pt x="4634" y="4492"/>
                                </a:lnTo>
                                <a:lnTo>
                                  <a:pt x="4659" y="4491"/>
                                </a:lnTo>
                                <a:lnTo>
                                  <a:pt x="4683" y="4489"/>
                                </a:lnTo>
                                <a:lnTo>
                                  <a:pt x="4709" y="4487"/>
                                </a:lnTo>
                                <a:lnTo>
                                  <a:pt x="4734" y="4484"/>
                                </a:lnTo>
                                <a:lnTo>
                                  <a:pt x="4758" y="4479"/>
                                </a:lnTo>
                                <a:lnTo>
                                  <a:pt x="4782" y="4473"/>
                                </a:lnTo>
                                <a:lnTo>
                                  <a:pt x="4807" y="4468"/>
                                </a:lnTo>
                                <a:lnTo>
                                  <a:pt x="4830" y="4461"/>
                                </a:lnTo>
                                <a:lnTo>
                                  <a:pt x="4855" y="4453"/>
                                </a:lnTo>
                                <a:lnTo>
                                  <a:pt x="4877" y="4444"/>
                                </a:lnTo>
                                <a:lnTo>
                                  <a:pt x="4901" y="4435"/>
                                </a:lnTo>
                                <a:lnTo>
                                  <a:pt x="4924" y="4425"/>
                                </a:lnTo>
                                <a:lnTo>
                                  <a:pt x="4946" y="4415"/>
                                </a:lnTo>
                                <a:lnTo>
                                  <a:pt x="4969" y="4404"/>
                                </a:lnTo>
                                <a:lnTo>
                                  <a:pt x="4991" y="4392"/>
                                </a:lnTo>
                                <a:lnTo>
                                  <a:pt x="5013" y="4379"/>
                                </a:lnTo>
                                <a:lnTo>
                                  <a:pt x="5034" y="4366"/>
                                </a:lnTo>
                                <a:lnTo>
                                  <a:pt x="5055" y="4352"/>
                                </a:lnTo>
                                <a:lnTo>
                                  <a:pt x="5075" y="4338"/>
                                </a:lnTo>
                                <a:lnTo>
                                  <a:pt x="5095" y="4323"/>
                                </a:lnTo>
                                <a:lnTo>
                                  <a:pt x="5115" y="4308"/>
                                </a:lnTo>
                                <a:lnTo>
                                  <a:pt x="5135" y="4291"/>
                                </a:lnTo>
                                <a:lnTo>
                                  <a:pt x="5155" y="4274"/>
                                </a:lnTo>
                                <a:lnTo>
                                  <a:pt x="5173" y="4257"/>
                                </a:lnTo>
                                <a:lnTo>
                                  <a:pt x="5190" y="4239"/>
                                </a:lnTo>
                                <a:lnTo>
                                  <a:pt x="5208" y="4221"/>
                                </a:lnTo>
                                <a:lnTo>
                                  <a:pt x="5225" y="4202"/>
                                </a:lnTo>
                                <a:lnTo>
                                  <a:pt x="5242" y="4183"/>
                                </a:lnTo>
                                <a:lnTo>
                                  <a:pt x="5259" y="4164"/>
                                </a:lnTo>
                                <a:lnTo>
                                  <a:pt x="5274" y="4144"/>
                                </a:lnTo>
                                <a:lnTo>
                                  <a:pt x="5289" y="4124"/>
                                </a:lnTo>
                                <a:close/>
                                <a:moveTo>
                                  <a:pt x="1558" y="173"/>
                                </a:moveTo>
                                <a:lnTo>
                                  <a:pt x="1503" y="156"/>
                                </a:lnTo>
                                <a:lnTo>
                                  <a:pt x="1511" y="172"/>
                                </a:lnTo>
                                <a:lnTo>
                                  <a:pt x="1520" y="188"/>
                                </a:lnTo>
                                <a:lnTo>
                                  <a:pt x="1528" y="203"/>
                                </a:lnTo>
                                <a:lnTo>
                                  <a:pt x="1536" y="219"/>
                                </a:lnTo>
                                <a:lnTo>
                                  <a:pt x="1543" y="236"/>
                                </a:lnTo>
                                <a:lnTo>
                                  <a:pt x="1550" y="251"/>
                                </a:lnTo>
                                <a:lnTo>
                                  <a:pt x="1555" y="268"/>
                                </a:lnTo>
                                <a:lnTo>
                                  <a:pt x="1561" y="285"/>
                                </a:lnTo>
                                <a:lnTo>
                                  <a:pt x="1565" y="303"/>
                                </a:lnTo>
                                <a:lnTo>
                                  <a:pt x="1569" y="320"/>
                                </a:lnTo>
                                <a:lnTo>
                                  <a:pt x="1572" y="337"/>
                                </a:lnTo>
                                <a:lnTo>
                                  <a:pt x="1574" y="354"/>
                                </a:lnTo>
                                <a:lnTo>
                                  <a:pt x="1576" y="371"/>
                                </a:lnTo>
                                <a:lnTo>
                                  <a:pt x="1577" y="388"/>
                                </a:lnTo>
                                <a:lnTo>
                                  <a:pt x="1577" y="406"/>
                                </a:lnTo>
                                <a:lnTo>
                                  <a:pt x="1577" y="423"/>
                                </a:lnTo>
                                <a:lnTo>
                                  <a:pt x="1576" y="440"/>
                                </a:lnTo>
                                <a:lnTo>
                                  <a:pt x="1574" y="456"/>
                                </a:lnTo>
                                <a:lnTo>
                                  <a:pt x="1572" y="472"/>
                                </a:lnTo>
                                <a:lnTo>
                                  <a:pt x="1569" y="488"/>
                                </a:lnTo>
                                <a:lnTo>
                                  <a:pt x="1565" y="502"/>
                                </a:lnTo>
                                <a:lnTo>
                                  <a:pt x="1561" y="517"/>
                                </a:lnTo>
                                <a:lnTo>
                                  <a:pt x="1555" y="532"/>
                                </a:lnTo>
                                <a:lnTo>
                                  <a:pt x="1550" y="544"/>
                                </a:lnTo>
                                <a:lnTo>
                                  <a:pt x="1543" y="557"/>
                                </a:lnTo>
                                <a:lnTo>
                                  <a:pt x="1535" y="570"/>
                                </a:lnTo>
                                <a:lnTo>
                                  <a:pt x="1528" y="581"/>
                                </a:lnTo>
                                <a:lnTo>
                                  <a:pt x="1519" y="592"/>
                                </a:lnTo>
                                <a:lnTo>
                                  <a:pt x="1511" y="602"/>
                                </a:lnTo>
                                <a:lnTo>
                                  <a:pt x="1501" y="611"/>
                                </a:lnTo>
                                <a:lnTo>
                                  <a:pt x="1492" y="620"/>
                                </a:lnTo>
                                <a:lnTo>
                                  <a:pt x="1482" y="629"/>
                                </a:lnTo>
                                <a:lnTo>
                                  <a:pt x="1471" y="636"/>
                                </a:lnTo>
                                <a:lnTo>
                                  <a:pt x="1460" y="642"/>
                                </a:lnTo>
                                <a:lnTo>
                                  <a:pt x="1449" y="649"/>
                                </a:lnTo>
                                <a:lnTo>
                                  <a:pt x="1438" y="655"/>
                                </a:lnTo>
                                <a:lnTo>
                                  <a:pt x="1425" y="659"/>
                                </a:lnTo>
                                <a:lnTo>
                                  <a:pt x="1413" y="663"/>
                                </a:lnTo>
                                <a:lnTo>
                                  <a:pt x="1400" y="666"/>
                                </a:lnTo>
                                <a:lnTo>
                                  <a:pt x="1386" y="668"/>
                                </a:lnTo>
                                <a:lnTo>
                                  <a:pt x="1373" y="669"/>
                                </a:lnTo>
                                <a:lnTo>
                                  <a:pt x="1359" y="670"/>
                                </a:lnTo>
                                <a:lnTo>
                                  <a:pt x="1345" y="670"/>
                                </a:lnTo>
                                <a:lnTo>
                                  <a:pt x="1331" y="669"/>
                                </a:lnTo>
                                <a:lnTo>
                                  <a:pt x="1317" y="667"/>
                                </a:lnTo>
                                <a:lnTo>
                                  <a:pt x="1302" y="665"/>
                                </a:lnTo>
                                <a:lnTo>
                                  <a:pt x="1288" y="660"/>
                                </a:lnTo>
                                <a:lnTo>
                                  <a:pt x="1272" y="656"/>
                                </a:lnTo>
                                <a:lnTo>
                                  <a:pt x="1257" y="650"/>
                                </a:lnTo>
                                <a:lnTo>
                                  <a:pt x="1243" y="645"/>
                                </a:lnTo>
                                <a:lnTo>
                                  <a:pt x="1228" y="638"/>
                                </a:lnTo>
                                <a:lnTo>
                                  <a:pt x="1214" y="630"/>
                                </a:lnTo>
                                <a:lnTo>
                                  <a:pt x="1200" y="621"/>
                                </a:lnTo>
                                <a:lnTo>
                                  <a:pt x="1186" y="612"/>
                                </a:lnTo>
                                <a:lnTo>
                                  <a:pt x="1172" y="602"/>
                                </a:lnTo>
                                <a:lnTo>
                                  <a:pt x="1160" y="592"/>
                                </a:lnTo>
                                <a:lnTo>
                                  <a:pt x="1148" y="581"/>
                                </a:lnTo>
                                <a:lnTo>
                                  <a:pt x="1135" y="570"/>
                                </a:lnTo>
                                <a:lnTo>
                                  <a:pt x="1123" y="557"/>
                                </a:lnTo>
                                <a:lnTo>
                                  <a:pt x="1112" y="545"/>
                                </a:lnTo>
                                <a:lnTo>
                                  <a:pt x="1101" y="532"/>
                                </a:lnTo>
                                <a:lnTo>
                                  <a:pt x="1090" y="518"/>
                                </a:lnTo>
                                <a:lnTo>
                                  <a:pt x="1079" y="503"/>
                                </a:lnTo>
                                <a:lnTo>
                                  <a:pt x="1069" y="489"/>
                                </a:lnTo>
                                <a:lnTo>
                                  <a:pt x="1060" y="474"/>
                                </a:lnTo>
                                <a:lnTo>
                                  <a:pt x="1051" y="459"/>
                                </a:lnTo>
                                <a:lnTo>
                                  <a:pt x="1044" y="443"/>
                                </a:lnTo>
                                <a:lnTo>
                                  <a:pt x="1036" y="427"/>
                                </a:lnTo>
                                <a:lnTo>
                                  <a:pt x="1029" y="410"/>
                                </a:lnTo>
                                <a:lnTo>
                                  <a:pt x="1022" y="394"/>
                                </a:lnTo>
                                <a:lnTo>
                                  <a:pt x="1016" y="378"/>
                                </a:lnTo>
                                <a:lnTo>
                                  <a:pt x="1010" y="360"/>
                                </a:lnTo>
                                <a:lnTo>
                                  <a:pt x="1006" y="343"/>
                                </a:lnTo>
                                <a:lnTo>
                                  <a:pt x="1002" y="326"/>
                                </a:lnTo>
                                <a:lnTo>
                                  <a:pt x="998" y="309"/>
                                </a:lnTo>
                                <a:lnTo>
                                  <a:pt x="995" y="291"/>
                                </a:lnTo>
                                <a:lnTo>
                                  <a:pt x="993" y="273"/>
                                </a:lnTo>
                                <a:lnTo>
                                  <a:pt x="992" y="256"/>
                                </a:lnTo>
                                <a:lnTo>
                                  <a:pt x="991" y="238"/>
                                </a:lnTo>
                                <a:lnTo>
                                  <a:pt x="991" y="220"/>
                                </a:lnTo>
                                <a:lnTo>
                                  <a:pt x="992" y="204"/>
                                </a:lnTo>
                                <a:lnTo>
                                  <a:pt x="993" y="189"/>
                                </a:lnTo>
                                <a:lnTo>
                                  <a:pt x="995" y="173"/>
                                </a:lnTo>
                                <a:lnTo>
                                  <a:pt x="998" y="158"/>
                                </a:lnTo>
                                <a:lnTo>
                                  <a:pt x="1001" y="144"/>
                                </a:lnTo>
                                <a:lnTo>
                                  <a:pt x="1006" y="130"/>
                                </a:lnTo>
                                <a:lnTo>
                                  <a:pt x="1009" y="117"/>
                                </a:lnTo>
                                <a:lnTo>
                                  <a:pt x="1015" y="103"/>
                                </a:lnTo>
                                <a:lnTo>
                                  <a:pt x="1020" y="91"/>
                                </a:lnTo>
                                <a:lnTo>
                                  <a:pt x="1026" y="79"/>
                                </a:lnTo>
                                <a:lnTo>
                                  <a:pt x="1032" y="68"/>
                                </a:lnTo>
                                <a:lnTo>
                                  <a:pt x="1039" y="56"/>
                                </a:lnTo>
                                <a:lnTo>
                                  <a:pt x="1046" y="46"/>
                                </a:lnTo>
                                <a:lnTo>
                                  <a:pt x="1054" y="36"/>
                                </a:lnTo>
                                <a:lnTo>
                                  <a:pt x="1063" y="27"/>
                                </a:lnTo>
                                <a:lnTo>
                                  <a:pt x="1070" y="18"/>
                                </a:lnTo>
                                <a:lnTo>
                                  <a:pt x="1057" y="14"/>
                                </a:lnTo>
                                <a:lnTo>
                                  <a:pt x="1044" y="9"/>
                                </a:lnTo>
                                <a:lnTo>
                                  <a:pt x="1030" y="5"/>
                                </a:lnTo>
                                <a:lnTo>
                                  <a:pt x="1017" y="0"/>
                                </a:lnTo>
                                <a:lnTo>
                                  <a:pt x="1009" y="10"/>
                                </a:lnTo>
                                <a:lnTo>
                                  <a:pt x="1002" y="21"/>
                                </a:lnTo>
                                <a:lnTo>
                                  <a:pt x="995" y="32"/>
                                </a:lnTo>
                                <a:lnTo>
                                  <a:pt x="990" y="43"/>
                                </a:lnTo>
                                <a:lnTo>
                                  <a:pt x="978" y="67"/>
                                </a:lnTo>
                                <a:lnTo>
                                  <a:pt x="969" y="91"/>
                                </a:lnTo>
                                <a:lnTo>
                                  <a:pt x="961" y="118"/>
                                </a:lnTo>
                                <a:lnTo>
                                  <a:pt x="955" y="147"/>
                                </a:lnTo>
                                <a:lnTo>
                                  <a:pt x="951" y="176"/>
                                </a:lnTo>
                                <a:lnTo>
                                  <a:pt x="948" y="208"/>
                                </a:lnTo>
                                <a:lnTo>
                                  <a:pt x="948" y="228"/>
                                </a:lnTo>
                                <a:lnTo>
                                  <a:pt x="950" y="248"/>
                                </a:lnTo>
                                <a:lnTo>
                                  <a:pt x="951" y="268"/>
                                </a:lnTo>
                                <a:lnTo>
                                  <a:pt x="954" y="288"/>
                                </a:lnTo>
                                <a:lnTo>
                                  <a:pt x="956" y="309"/>
                                </a:lnTo>
                                <a:lnTo>
                                  <a:pt x="961" y="329"/>
                                </a:lnTo>
                                <a:lnTo>
                                  <a:pt x="965" y="349"/>
                                </a:lnTo>
                                <a:lnTo>
                                  <a:pt x="971" y="369"/>
                                </a:lnTo>
                                <a:lnTo>
                                  <a:pt x="978" y="388"/>
                                </a:lnTo>
                                <a:lnTo>
                                  <a:pt x="984" y="407"/>
                                </a:lnTo>
                                <a:lnTo>
                                  <a:pt x="991" y="426"/>
                                </a:lnTo>
                                <a:lnTo>
                                  <a:pt x="1000" y="444"/>
                                </a:lnTo>
                                <a:lnTo>
                                  <a:pt x="1009" y="463"/>
                                </a:lnTo>
                                <a:lnTo>
                                  <a:pt x="1018" y="481"/>
                                </a:lnTo>
                                <a:lnTo>
                                  <a:pt x="1028" y="498"/>
                                </a:lnTo>
                                <a:lnTo>
                                  <a:pt x="1038" y="515"/>
                                </a:lnTo>
                                <a:lnTo>
                                  <a:pt x="1049" y="532"/>
                                </a:lnTo>
                                <a:lnTo>
                                  <a:pt x="1062" y="548"/>
                                </a:lnTo>
                                <a:lnTo>
                                  <a:pt x="1074" y="564"/>
                                </a:lnTo>
                                <a:lnTo>
                                  <a:pt x="1086" y="579"/>
                                </a:lnTo>
                                <a:lnTo>
                                  <a:pt x="1100" y="593"/>
                                </a:lnTo>
                                <a:lnTo>
                                  <a:pt x="1113" y="607"/>
                                </a:lnTo>
                                <a:lnTo>
                                  <a:pt x="1126" y="620"/>
                                </a:lnTo>
                                <a:lnTo>
                                  <a:pt x="1141" y="632"/>
                                </a:lnTo>
                                <a:lnTo>
                                  <a:pt x="1157" y="645"/>
                                </a:lnTo>
                                <a:lnTo>
                                  <a:pt x="1171" y="656"/>
                                </a:lnTo>
                                <a:lnTo>
                                  <a:pt x="1187" y="666"/>
                                </a:lnTo>
                                <a:lnTo>
                                  <a:pt x="1203" y="676"/>
                                </a:lnTo>
                                <a:lnTo>
                                  <a:pt x="1219" y="685"/>
                                </a:lnTo>
                                <a:lnTo>
                                  <a:pt x="1236" y="693"/>
                                </a:lnTo>
                                <a:lnTo>
                                  <a:pt x="1253" y="700"/>
                                </a:lnTo>
                                <a:lnTo>
                                  <a:pt x="1270" y="706"/>
                                </a:lnTo>
                                <a:lnTo>
                                  <a:pt x="1286" y="711"/>
                                </a:lnTo>
                                <a:lnTo>
                                  <a:pt x="1303" y="715"/>
                                </a:lnTo>
                                <a:lnTo>
                                  <a:pt x="1320" y="719"/>
                                </a:lnTo>
                                <a:lnTo>
                                  <a:pt x="1337" y="721"/>
                                </a:lnTo>
                                <a:lnTo>
                                  <a:pt x="1354" y="722"/>
                                </a:lnTo>
                                <a:lnTo>
                                  <a:pt x="1369" y="722"/>
                                </a:lnTo>
                                <a:lnTo>
                                  <a:pt x="1385" y="721"/>
                                </a:lnTo>
                                <a:lnTo>
                                  <a:pt x="1401" y="720"/>
                                </a:lnTo>
                                <a:lnTo>
                                  <a:pt x="1415" y="716"/>
                                </a:lnTo>
                                <a:lnTo>
                                  <a:pt x="1431" y="713"/>
                                </a:lnTo>
                                <a:lnTo>
                                  <a:pt x="1444" y="709"/>
                                </a:lnTo>
                                <a:lnTo>
                                  <a:pt x="1459" y="704"/>
                                </a:lnTo>
                                <a:lnTo>
                                  <a:pt x="1472" y="697"/>
                                </a:lnTo>
                                <a:lnTo>
                                  <a:pt x="1486" y="691"/>
                                </a:lnTo>
                                <a:lnTo>
                                  <a:pt x="1498" y="683"/>
                                </a:lnTo>
                                <a:lnTo>
                                  <a:pt x="1510" y="674"/>
                                </a:lnTo>
                                <a:lnTo>
                                  <a:pt x="1522" y="665"/>
                                </a:lnTo>
                                <a:lnTo>
                                  <a:pt x="1533" y="655"/>
                                </a:lnTo>
                                <a:lnTo>
                                  <a:pt x="1544" y="644"/>
                                </a:lnTo>
                                <a:lnTo>
                                  <a:pt x="1554" y="631"/>
                                </a:lnTo>
                                <a:lnTo>
                                  <a:pt x="1563" y="619"/>
                                </a:lnTo>
                                <a:lnTo>
                                  <a:pt x="1572" y="607"/>
                                </a:lnTo>
                                <a:lnTo>
                                  <a:pt x="1580" y="592"/>
                                </a:lnTo>
                                <a:lnTo>
                                  <a:pt x="1588" y="577"/>
                                </a:lnTo>
                                <a:lnTo>
                                  <a:pt x="1594" y="563"/>
                                </a:lnTo>
                                <a:lnTo>
                                  <a:pt x="1600" y="546"/>
                                </a:lnTo>
                                <a:lnTo>
                                  <a:pt x="1605" y="530"/>
                                </a:lnTo>
                                <a:lnTo>
                                  <a:pt x="1610" y="512"/>
                                </a:lnTo>
                                <a:lnTo>
                                  <a:pt x="1614" y="496"/>
                                </a:lnTo>
                                <a:lnTo>
                                  <a:pt x="1617" y="477"/>
                                </a:lnTo>
                                <a:lnTo>
                                  <a:pt x="1619" y="458"/>
                                </a:lnTo>
                                <a:lnTo>
                                  <a:pt x="1621" y="439"/>
                                </a:lnTo>
                                <a:lnTo>
                                  <a:pt x="1621" y="422"/>
                                </a:lnTo>
                                <a:lnTo>
                                  <a:pt x="1621" y="405"/>
                                </a:lnTo>
                                <a:lnTo>
                                  <a:pt x="1620" y="388"/>
                                </a:lnTo>
                                <a:lnTo>
                                  <a:pt x="1619" y="371"/>
                                </a:lnTo>
                                <a:lnTo>
                                  <a:pt x="1617" y="354"/>
                                </a:lnTo>
                                <a:lnTo>
                                  <a:pt x="1614" y="338"/>
                                </a:lnTo>
                                <a:lnTo>
                                  <a:pt x="1611" y="320"/>
                                </a:lnTo>
                                <a:lnTo>
                                  <a:pt x="1607" y="303"/>
                                </a:lnTo>
                                <a:lnTo>
                                  <a:pt x="1598" y="270"/>
                                </a:lnTo>
                                <a:lnTo>
                                  <a:pt x="1586" y="237"/>
                                </a:lnTo>
                                <a:lnTo>
                                  <a:pt x="1573" y="204"/>
                                </a:lnTo>
                                <a:lnTo>
                                  <a:pt x="1558" y="173"/>
                                </a:lnTo>
                                <a:close/>
                                <a:moveTo>
                                  <a:pt x="682" y="10852"/>
                                </a:moveTo>
                                <a:lnTo>
                                  <a:pt x="707" y="10850"/>
                                </a:lnTo>
                                <a:lnTo>
                                  <a:pt x="731" y="10848"/>
                                </a:lnTo>
                                <a:lnTo>
                                  <a:pt x="756" y="10845"/>
                                </a:lnTo>
                                <a:lnTo>
                                  <a:pt x="781" y="10842"/>
                                </a:lnTo>
                                <a:lnTo>
                                  <a:pt x="768" y="10839"/>
                                </a:lnTo>
                                <a:lnTo>
                                  <a:pt x="756" y="10835"/>
                                </a:lnTo>
                                <a:lnTo>
                                  <a:pt x="745" y="10831"/>
                                </a:lnTo>
                                <a:lnTo>
                                  <a:pt x="732" y="10826"/>
                                </a:lnTo>
                                <a:lnTo>
                                  <a:pt x="710" y="10814"/>
                                </a:lnTo>
                                <a:lnTo>
                                  <a:pt x="688" y="10801"/>
                                </a:lnTo>
                                <a:lnTo>
                                  <a:pt x="666" y="10786"/>
                                </a:lnTo>
                                <a:lnTo>
                                  <a:pt x="646" y="10770"/>
                                </a:lnTo>
                                <a:lnTo>
                                  <a:pt x="628" y="10750"/>
                                </a:lnTo>
                                <a:lnTo>
                                  <a:pt x="610" y="10731"/>
                                </a:lnTo>
                                <a:lnTo>
                                  <a:pt x="594" y="10709"/>
                                </a:lnTo>
                                <a:lnTo>
                                  <a:pt x="579" y="10687"/>
                                </a:lnTo>
                                <a:lnTo>
                                  <a:pt x="566" y="10663"/>
                                </a:lnTo>
                                <a:lnTo>
                                  <a:pt x="554" y="10637"/>
                                </a:lnTo>
                                <a:lnTo>
                                  <a:pt x="544" y="10610"/>
                                </a:lnTo>
                                <a:lnTo>
                                  <a:pt x="537" y="10584"/>
                                </a:lnTo>
                                <a:lnTo>
                                  <a:pt x="531" y="10556"/>
                                </a:lnTo>
                                <a:lnTo>
                                  <a:pt x="527" y="10526"/>
                                </a:lnTo>
                                <a:lnTo>
                                  <a:pt x="525" y="10508"/>
                                </a:lnTo>
                                <a:lnTo>
                                  <a:pt x="524" y="10492"/>
                                </a:lnTo>
                                <a:lnTo>
                                  <a:pt x="524" y="10475"/>
                                </a:lnTo>
                                <a:lnTo>
                                  <a:pt x="525" y="10458"/>
                                </a:lnTo>
                                <a:lnTo>
                                  <a:pt x="528" y="10441"/>
                                </a:lnTo>
                                <a:lnTo>
                                  <a:pt x="530" y="10426"/>
                                </a:lnTo>
                                <a:lnTo>
                                  <a:pt x="533" y="10409"/>
                                </a:lnTo>
                                <a:lnTo>
                                  <a:pt x="537" y="10393"/>
                                </a:lnTo>
                                <a:lnTo>
                                  <a:pt x="541" y="10378"/>
                                </a:lnTo>
                                <a:lnTo>
                                  <a:pt x="546" y="10364"/>
                                </a:lnTo>
                                <a:lnTo>
                                  <a:pt x="551" y="10349"/>
                                </a:lnTo>
                                <a:lnTo>
                                  <a:pt x="558" y="10335"/>
                                </a:lnTo>
                                <a:lnTo>
                                  <a:pt x="565" y="10321"/>
                                </a:lnTo>
                                <a:lnTo>
                                  <a:pt x="572" y="10309"/>
                                </a:lnTo>
                                <a:lnTo>
                                  <a:pt x="580" y="10296"/>
                                </a:lnTo>
                                <a:lnTo>
                                  <a:pt x="589" y="10284"/>
                                </a:lnTo>
                                <a:lnTo>
                                  <a:pt x="598" y="10272"/>
                                </a:lnTo>
                                <a:lnTo>
                                  <a:pt x="608" y="10261"/>
                                </a:lnTo>
                                <a:lnTo>
                                  <a:pt x="618" y="10251"/>
                                </a:lnTo>
                                <a:lnTo>
                                  <a:pt x="628" y="10241"/>
                                </a:lnTo>
                                <a:lnTo>
                                  <a:pt x="640" y="10232"/>
                                </a:lnTo>
                                <a:lnTo>
                                  <a:pt x="651" y="10223"/>
                                </a:lnTo>
                                <a:lnTo>
                                  <a:pt x="663" y="10215"/>
                                </a:lnTo>
                                <a:lnTo>
                                  <a:pt x="675" y="10208"/>
                                </a:lnTo>
                                <a:lnTo>
                                  <a:pt x="689" y="10201"/>
                                </a:lnTo>
                                <a:lnTo>
                                  <a:pt x="702" y="10196"/>
                                </a:lnTo>
                                <a:lnTo>
                                  <a:pt x="716" y="10190"/>
                                </a:lnTo>
                                <a:lnTo>
                                  <a:pt x="729" y="10186"/>
                                </a:lnTo>
                                <a:lnTo>
                                  <a:pt x="744" y="10182"/>
                                </a:lnTo>
                                <a:lnTo>
                                  <a:pt x="758" y="10180"/>
                                </a:lnTo>
                                <a:lnTo>
                                  <a:pt x="773" y="10178"/>
                                </a:lnTo>
                                <a:lnTo>
                                  <a:pt x="788" y="10177"/>
                                </a:lnTo>
                                <a:lnTo>
                                  <a:pt x="804" y="10177"/>
                                </a:lnTo>
                                <a:lnTo>
                                  <a:pt x="819" y="10178"/>
                                </a:lnTo>
                                <a:lnTo>
                                  <a:pt x="834" y="10179"/>
                                </a:lnTo>
                                <a:lnTo>
                                  <a:pt x="849" y="10181"/>
                                </a:lnTo>
                                <a:lnTo>
                                  <a:pt x="865" y="10185"/>
                                </a:lnTo>
                                <a:lnTo>
                                  <a:pt x="879" y="10188"/>
                                </a:lnTo>
                                <a:lnTo>
                                  <a:pt x="894" y="10192"/>
                                </a:lnTo>
                                <a:lnTo>
                                  <a:pt x="907" y="10198"/>
                                </a:lnTo>
                                <a:lnTo>
                                  <a:pt x="922" y="10204"/>
                                </a:lnTo>
                                <a:lnTo>
                                  <a:pt x="935" y="10210"/>
                                </a:lnTo>
                                <a:lnTo>
                                  <a:pt x="948" y="10218"/>
                                </a:lnTo>
                                <a:lnTo>
                                  <a:pt x="962" y="10226"/>
                                </a:lnTo>
                                <a:lnTo>
                                  <a:pt x="974" y="10234"/>
                                </a:lnTo>
                                <a:lnTo>
                                  <a:pt x="987" y="10244"/>
                                </a:lnTo>
                                <a:lnTo>
                                  <a:pt x="999" y="10253"/>
                                </a:lnTo>
                                <a:lnTo>
                                  <a:pt x="1011" y="10264"/>
                                </a:lnTo>
                                <a:lnTo>
                                  <a:pt x="1022" y="10274"/>
                                </a:lnTo>
                                <a:lnTo>
                                  <a:pt x="1032" y="10287"/>
                                </a:lnTo>
                                <a:lnTo>
                                  <a:pt x="1042" y="10298"/>
                                </a:lnTo>
                                <a:lnTo>
                                  <a:pt x="1053" y="10310"/>
                                </a:lnTo>
                                <a:lnTo>
                                  <a:pt x="1063" y="10324"/>
                                </a:lnTo>
                                <a:lnTo>
                                  <a:pt x="1072" y="10337"/>
                                </a:lnTo>
                                <a:lnTo>
                                  <a:pt x="1079" y="10350"/>
                                </a:lnTo>
                                <a:lnTo>
                                  <a:pt x="1087" y="10365"/>
                                </a:lnTo>
                                <a:lnTo>
                                  <a:pt x="1094" y="10380"/>
                                </a:lnTo>
                                <a:lnTo>
                                  <a:pt x="1101" y="10395"/>
                                </a:lnTo>
                                <a:lnTo>
                                  <a:pt x="1106" y="10411"/>
                                </a:lnTo>
                                <a:lnTo>
                                  <a:pt x="1112" y="10427"/>
                                </a:lnTo>
                                <a:lnTo>
                                  <a:pt x="1116" y="10442"/>
                                </a:lnTo>
                                <a:lnTo>
                                  <a:pt x="1121" y="10459"/>
                                </a:lnTo>
                                <a:lnTo>
                                  <a:pt x="1123" y="10476"/>
                                </a:lnTo>
                                <a:lnTo>
                                  <a:pt x="1125" y="10493"/>
                                </a:lnTo>
                                <a:lnTo>
                                  <a:pt x="1128" y="10520"/>
                                </a:lnTo>
                                <a:lnTo>
                                  <a:pt x="1129" y="10545"/>
                                </a:lnTo>
                                <a:lnTo>
                                  <a:pt x="1126" y="10571"/>
                                </a:lnTo>
                                <a:lnTo>
                                  <a:pt x="1123" y="10596"/>
                                </a:lnTo>
                                <a:lnTo>
                                  <a:pt x="1117" y="10620"/>
                                </a:lnTo>
                                <a:lnTo>
                                  <a:pt x="1111" y="10644"/>
                                </a:lnTo>
                                <a:lnTo>
                                  <a:pt x="1103" y="10668"/>
                                </a:lnTo>
                                <a:lnTo>
                                  <a:pt x="1093" y="10689"/>
                                </a:lnTo>
                                <a:lnTo>
                                  <a:pt x="1081" y="10710"/>
                                </a:lnTo>
                                <a:lnTo>
                                  <a:pt x="1068" y="10730"/>
                                </a:lnTo>
                                <a:lnTo>
                                  <a:pt x="1054" y="10749"/>
                                </a:lnTo>
                                <a:lnTo>
                                  <a:pt x="1038" y="10766"/>
                                </a:lnTo>
                                <a:lnTo>
                                  <a:pt x="1021" y="10782"/>
                                </a:lnTo>
                                <a:lnTo>
                                  <a:pt x="1003" y="10796"/>
                                </a:lnTo>
                                <a:lnTo>
                                  <a:pt x="983" y="10810"/>
                                </a:lnTo>
                                <a:lnTo>
                                  <a:pt x="963" y="10821"/>
                                </a:lnTo>
                                <a:lnTo>
                                  <a:pt x="989" y="10818"/>
                                </a:lnTo>
                                <a:lnTo>
                                  <a:pt x="1013" y="10814"/>
                                </a:lnTo>
                                <a:lnTo>
                                  <a:pt x="1039" y="10812"/>
                                </a:lnTo>
                                <a:lnTo>
                                  <a:pt x="1064" y="10809"/>
                                </a:lnTo>
                                <a:lnTo>
                                  <a:pt x="1078" y="10794"/>
                                </a:lnTo>
                                <a:lnTo>
                                  <a:pt x="1092" y="10778"/>
                                </a:lnTo>
                                <a:lnTo>
                                  <a:pt x="1104" y="10762"/>
                                </a:lnTo>
                                <a:lnTo>
                                  <a:pt x="1115" y="10745"/>
                                </a:lnTo>
                                <a:lnTo>
                                  <a:pt x="1125" y="10726"/>
                                </a:lnTo>
                                <a:lnTo>
                                  <a:pt x="1135" y="10708"/>
                                </a:lnTo>
                                <a:lnTo>
                                  <a:pt x="1143" y="10688"/>
                                </a:lnTo>
                                <a:lnTo>
                                  <a:pt x="1151" y="10668"/>
                                </a:lnTo>
                                <a:lnTo>
                                  <a:pt x="1158" y="10647"/>
                                </a:lnTo>
                                <a:lnTo>
                                  <a:pt x="1162" y="10626"/>
                                </a:lnTo>
                                <a:lnTo>
                                  <a:pt x="1167" y="10604"/>
                                </a:lnTo>
                                <a:lnTo>
                                  <a:pt x="1170" y="10581"/>
                                </a:lnTo>
                                <a:lnTo>
                                  <a:pt x="1171" y="10559"/>
                                </a:lnTo>
                                <a:lnTo>
                                  <a:pt x="1172" y="10536"/>
                                </a:lnTo>
                                <a:lnTo>
                                  <a:pt x="1171" y="10513"/>
                                </a:lnTo>
                                <a:lnTo>
                                  <a:pt x="1169" y="10489"/>
                                </a:lnTo>
                                <a:lnTo>
                                  <a:pt x="1166" y="10469"/>
                                </a:lnTo>
                                <a:lnTo>
                                  <a:pt x="1162" y="10450"/>
                                </a:lnTo>
                                <a:lnTo>
                                  <a:pt x="1158" y="10431"/>
                                </a:lnTo>
                                <a:lnTo>
                                  <a:pt x="1153" y="10413"/>
                                </a:lnTo>
                                <a:lnTo>
                                  <a:pt x="1147" y="10394"/>
                                </a:lnTo>
                                <a:lnTo>
                                  <a:pt x="1140" y="10377"/>
                                </a:lnTo>
                                <a:lnTo>
                                  <a:pt x="1133" y="10359"/>
                                </a:lnTo>
                                <a:lnTo>
                                  <a:pt x="1124" y="10343"/>
                                </a:lnTo>
                                <a:lnTo>
                                  <a:pt x="1116" y="10326"/>
                                </a:lnTo>
                                <a:lnTo>
                                  <a:pt x="1106" y="10310"/>
                                </a:lnTo>
                                <a:lnTo>
                                  <a:pt x="1096" y="10294"/>
                                </a:lnTo>
                                <a:lnTo>
                                  <a:pt x="1086" y="10280"/>
                                </a:lnTo>
                                <a:lnTo>
                                  <a:pt x="1075" y="10265"/>
                                </a:lnTo>
                                <a:lnTo>
                                  <a:pt x="1063" y="10252"/>
                                </a:lnTo>
                                <a:lnTo>
                                  <a:pt x="1050" y="10238"/>
                                </a:lnTo>
                                <a:lnTo>
                                  <a:pt x="1038" y="10226"/>
                                </a:lnTo>
                                <a:lnTo>
                                  <a:pt x="1025" y="10214"/>
                                </a:lnTo>
                                <a:lnTo>
                                  <a:pt x="1011" y="10203"/>
                                </a:lnTo>
                                <a:lnTo>
                                  <a:pt x="997" y="10192"/>
                                </a:lnTo>
                                <a:lnTo>
                                  <a:pt x="982" y="10182"/>
                                </a:lnTo>
                                <a:lnTo>
                                  <a:pt x="968" y="10173"/>
                                </a:lnTo>
                                <a:lnTo>
                                  <a:pt x="952" y="10166"/>
                                </a:lnTo>
                                <a:lnTo>
                                  <a:pt x="936" y="10158"/>
                                </a:lnTo>
                                <a:lnTo>
                                  <a:pt x="920" y="10151"/>
                                </a:lnTo>
                                <a:lnTo>
                                  <a:pt x="904" y="10144"/>
                                </a:lnTo>
                                <a:lnTo>
                                  <a:pt x="888" y="10140"/>
                                </a:lnTo>
                                <a:lnTo>
                                  <a:pt x="871" y="10135"/>
                                </a:lnTo>
                                <a:lnTo>
                                  <a:pt x="854" y="10132"/>
                                </a:lnTo>
                                <a:lnTo>
                                  <a:pt x="837" y="10130"/>
                                </a:lnTo>
                                <a:lnTo>
                                  <a:pt x="820" y="10127"/>
                                </a:lnTo>
                                <a:lnTo>
                                  <a:pt x="802" y="10127"/>
                                </a:lnTo>
                                <a:lnTo>
                                  <a:pt x="784" y="10127"/>
                                </a:lnTo>
                                <a:lnTo>
                                  <a:pt x="767" y="10129"/>
                                </a:lnTo>
                                <a:lnTo>
                                  <a:pt x="749" y="10131"/>
                                </a:lnTo>
                                <a:lnTo>
                                  <a:pt x="732" y="10134"/>
                                </a:lnTo>
                                <a:lnTo>
                                  <a:pt x="717" y="10139"/>
                                </a:lnTo>
                                <a:lnTo>
                                  <a:pt x="700" y="10143"/>
                                </a:lnTo>
                                <a:lnTo>
                                  <a:pt x="684" y="10149"/>
                                </a:lnTo>
                                <a:lnTo>
                                  <a:pt x="670" y="10155"/>
                                </a:lnTo>
                                <a:lnTo>
                                  <a:pt x="655" y="10163"/>
                                </a:lnTo>
                                <a:lnTo>
                                  <a:pt x="641" y="10171"/>
                                </a:lnTo>
                                <a:lnTo>
                                  <a:pt x="626" y="10181"/>
                                </a:lnTo>
                                <a:lnTo>
                                  <a:pt x="614" y="10190"/>
                                </a:lnTo>
                                <a:lnTo>
                                  <a:pt x="600" y="10201"/>
                                </a:lnTo>
                                <a:lnTo>
                                  <a:pt x="588" y="10213"/>
                                </a:lnTo>
                                <a:lnTo>
                                  <a:pt x="577" y="10225"/>
                                </a:lnTo>
                                <a:lnTo>
                                  <a:pt x="566" y="10237"/>
                                </a:lnTo>
                                <a:lnTo>
                                  <a:pt x="554" y="10251"/>
                                </a:lnTo>
                                <a:lnTo>
                                  <a:pt x="544" y="10264"/>
                                </a:lnTo>
                                <a:lnTo>
                                  <a:pt x="535" y="10279"/>
                                </a:lnTo>
                                <a:lnTo>
                                  <a:pt x="527" y="10293"/>
                                </a:lnTo>
                                <a:lnTo>
                                  <a:pt x="519" y="10309"/>
                                </a:lnTo>
                                <a:lnTo>
                                  <a:pt x="512" y="10326"/>
                                </a:lnTo>
                                <a:lnTo>
                                  <a:pt x="505" y="10341"/>
                                </a:lnTo>
                                <a:lnTo>
                                  <a:pt x="500" y="10359"/>
                                </a:lnTo>
                                <a:lnTo>
                                  <a:pt x="494" y="10376"/>
                                </a:lnTo>
                                <a:lnTo>
                                  <a:pt x="490" y="10394"/>
                                </a:lnTo>
                                <a:lnTo>
                                  <a:pt x="486" y="10412"/>
                                </a:lnTo>
                                <a:lnTo>
                                  <a:pt x="484" y="10431"/>
                                </a:lnTo>
                                <a:lnTo>
                                  <a:pt x="482" y="10450"/>
                                </a:lnTo>
                                <a:lnTo>
                                  <a:pt x="481" y="10469"/>
                                </a:lnTo>
                                <a:lnTo>
                                  <a:pt x="481" y="10488"/>
                                </a:lnTo>
                                <a:lnTo>
                                  <a:pt x="482" y="10508"/>
                                </a:lnTo>
                                <a:lnTo>
                                  <a:pt x="483" y="10529"/>
                                </a:lnTo>
                                <a:lnTo>
                                  <a:pt x="486" y="10554"/>
                                </a:lnTo>
                                <a:lnTo>
                                  <a:pt x="492" y="10580"/>
                                </a:lnTo>
                                <a:lnTo>
                                  <a:pt x="497" y="10606"/>
                                </a:lnTo>
                                <a:lnTo>
                                  <a:pt x="505" y="10629"/>
                                </a:lnTo>
                                <a:lnTo>
                                  <a:pt x="514" y="10654"/>
                                </a:lnTo>
                                <a:lnTo>
                                  <a:pt x="524" y="10677"/>
                                </a:lnTo>
                                <a:lnTo>
                                  <a:pt x="535" y="10699"/>
                                </a:lnTo>
                                <a:lnTo>
                                  <a:pt x="548" y="10720"/>
                                </a:lnTo>
                                <a:lnTo>
                                  <a:pt x="561" y="10740"/>
                                </a:lnTo>
                                <a:lnTo>
                                  <a:pt x="576" y="10759"/>
                                </a:lnTo>
                                <a:lnTo>
                                  <a:pt x="591" y="10778"/>
                                </a:lnTo>
                                <a:lnTo>
                                  <a:pt x="608" y="10795"/>
                                </a:lnTo>
                                <a:lnTo>
                                  <a:pt x="625" y="10812"/>
                                </a:lnTo>
                                <a:lnTo>
                                  <a:pt x="643" y="10827"/>
                                </a:lnTo>
                                <a:lnTo>
                                  <a:pt x="662" y="10840"/>
                                </a:lnTo>
                                <a:lnTo>
                                  <a:pt x="682" y="10852"/>
                                </a:lnTo>
                                <a:close/>
                                <a:moveTo>
                                  <a:pt x="3592" y="7026"/>
                                </a:moveTo>
                                <a:lnTo>
                                  <a:pt x="3625" y="7025"/>
                                </a:lnTo>
                                <a:lnTo>
                                  <a:pt x="3658" y="7025"/>
                                </a:lnTo>
                                <a:lnTo>
                                  <a:pt x="3692" y="7026"/>
                                </a:lnTo>
                                <a:lnTo>
                                  <a:pt x="3725" y="7027"/>
                                </a:lnTo>
                                <a:lnTo>
                                  <a:pt x="3759" y="7030"/>
                                </a:lnTo>
                                <a:lnTo>
                                  <a:pt x="3793" y="7034"/>
                                </a:lnTo>
                                <a:lnTo>
                                  <a:pt x="3826" y="7037"/>
                                </a:lnTo>
                                <a:lnTo>
                                  <a:pt x="3860" y="7043"/>
                                </a:lnTo>
                                <a:lnTo>
                                  <a:pt x="3893" y="7048"/>
                                </a:lnTo>
                                <a:lnTo>
                                  <a:pt x="3927" y="7055"/>
                                </a:lnTo>
                                <a:lnTo>
                                  <a:pt x="3960" y="7063"/>
                                </a:lnTo>
                                <a:lnTo>
                                  <a:pt x="3994" y="7071"/>
                                </a:lnTo>
                                <a:lnTo>
                                  <a:pt x="4028" y="7080"/>
                                </a:lnTo>
                                <a:lnTo>
                                  <a:pt x="4061" y="7089"/>
                                </a:lnTo>
                                <a:lnTo>
                                  <a:pt x="4094" y="7100"/>
                                </a:lnTo>
                                <a:lnTo>
                                  <a:pt x="4127" y="7111"/>
                                </a:lnTo>
                                <a:lnTo>
                                  <a:pt x="4160" y="7122"/>
                                </a:lnTo>
                                <a:lnTo>
                                  <a:pt x="4192" y="7136"/>
                                </a:lnTo>
                                <a:lnTo>
                                  <a:pt x="4225" y="7148"/>
                                </a:lnTo>
                                <a:lnTo>
                                  <a:pt x="4256" y="7163"/>
                                </a:lnTo>
                                <a:lnTo>
                                  <a:pt x="4287" y="7177"/>
                                </a:lnTo>
                                <a:lnTo>
                                  <a:pt x="4319" y="7193"/>
                                </a:lnTo>
                                <a:lnTo>
                                  <a:pt x="4349" y="7209"/>
                                </a:lnTo>
                                <a:lnTo>
                                  <a:pt x="4379" y="7225"/>
                                </a:lnTo>
                                <a:lnTo>
                                  <a:pt x="4409" y="7242"/>
                                </a:lnTo>
                                <a:lnTo>
                                  <a:pt x="4438" y="7260"/>
                                </a:lnTo>
                                <a:lnTo>
                                  <a:pt x="4466" y="7279"/>
                                </a:lnTo>
                                <a:lnTo>
                                  <a:pt x="4495" y="7298"/>
                                </a:lnTo>
                                <a:lnTo>
                                  <a:pt x="4522" y="7317"/>
                                </a:lnTo>
                                <a:lnTo>
                                  <a:pt x="4550" y="7337"/>
                                </a:lnTo>
                                <a:lnTo>
                                  <a:pt x="4576" y="7359"/>
                                </a:lnTo>
                                <a:lnTo>
                                  <a:pt x="4602" y="7380"/>
                                </a:lnTo>
                                <a:lnTo>
                                  <a:pt x="4626" y="7401"/>
                                </a:lnTo>
                                <a:lnTo>
                                  <a:pt x="4651" y="7424"/>
                                </a:lnTo>
                                <a:lnTo>
                                  <a:pt x="4676" y="7447"/>
                                </a:lnTo>
                                <a:lnTo>
                                  <a:pt x="4699" y="7471"/>
                                </a:lnTo>
                                <a:lnTo>
                                  <a:pt x="4721" y="7494"/>
                                </a:lnTo>
                                <a:lnTo>
                                  <a:pt x="4745" y="7519"/>
                                </a:lnTo>
                                <a:lnTo>
                                  <a:pt x="4766" y="7544"/>
                                </a:lnTo>
                                <a:lnTo>
                                  <a:pt x="4788" y="7569"/>
                                </a:lnTo>
                                <a:lnTo>
                                  <a:pt x="4809" y="7595"/>
                                </a:lnTo>
                                <a:lnTo>
                                  <a:pt x="4829" y="7622"/>
                                </a:lnTo>
                                <a:lnTo>
                                  <a:pt x="4849" y="7649"/>
                                </a:lnTo>
                                <a:lnTo>
                                  <a:pt x="4868" y="7676"/>
                                </a:lnTo>
                                <a:lnTo>
                                  <a:pt x="4886" y="7704"/>
                                </a:lnTo>
                                <a:lnTo>
                                  <a:pt x="4904" y="7732"/>
                                </a:lnTo>
                                <a:lnTo>
                                  <a:pt x="4922" y="7761"/>
                                </a:lnTo>
                                <a:lnTo>
                                  <a:pt x="4939" y="7790"/>
                                </a:lnTo>
                                <a:lnTo>
                                  <a:pt x="4954" y="7820"/>
                                </a:lnTo>
                                <a:lnTo>
                                  <a:pt x="4970" y="7851"/>
                                </a:lnTo>
                                <a:lnTo>
                                  <a:pt x="4985" y="7881"/>
                                </a:lnTo>
                                <a:lnTo>
                                  <a:pt x="4998" y="7912"/>
                                </a:lnTo>
                                <a:lnTo>
                                  <a:pt x="5011" y="7944"/>
                                </a:lnTo>
                                <a:lnTo>
                                  <a:pt x="5025" y="7975"/>
                                </a:lnTo>
                                <a:lnTo>
                                  <a:pt x="5036" y="8007"/>
                                </a:lnTo>
                                <a:lnTo>
                                  <a:pt x="5047" y="8040"/>
                                </a:lnTo>
                                <a:lnTo>
                                  <a:pt x="5058" y="8072"/>
                                </a:lnTo>
                                <a:lnTo>
                                  <a:pt x="5068" y="8106"/>
                                </a:lnTo>
                                <a:lnTo>
                                  <a:pt x="5077" y="8140"/>
                                </a:lnTo>
                                <a:lnTo>
                                  <a:pt x="5085" y="8173"/>
                                </a:lnTo>
                                <a:lnTo>
                                  <a:pt x="5093" y="8208"/>
                                </a:lnTo>
                                <a:lnTo>
                                  <a:pt x="5100" y="8243"/>
                                </a:lnTo>
                                <a:lnTo>
                                  <a:pt x="5105" y="8278"/>
                                </a:lnTo>
                                <a:lnTo>
                                  <a:pt x="5110" y="8313"/>
                                </a:lnTo>
                                <a:lnTo>
                                  <a:pt x="5114" y="8349"/>
                                </a:lnTo>
                                <a:lnTo>
                                  <a:pt x="5118" y="8384"/>
                                </a:lnTo>
                                <a:lnTo>
                                  <a:pt x="5120" y="8420"/>
                                </a:lnTo>
                                <a:lnTo>
                                  <a:pt x="5122" y="8455"/>
                                </a:lnTo>
                                <a:lnTo>
                                  <a:pt x="5123" y="8490"/>
                                </a:lnTo>
                                <a:lnTo>
                                  <a:pt x="5122" y="8525"/>
                                </a:lnTo>
                                <a:lnTo>
                                  <a:pt x="5122" y="8560"/>
                                </a:lnTo>
                                <a:lnTo>
                                  <a:pt x="5120" y="8595"/>
                                </a:lnTo>
                                <a:lnTo>
                                  <a:pt x="5118" y="8629"/>
                                </a:lnTo>
                                <a:lnTo>
                                  <a:pt x="5114" y="8663"/>
                                </a:lnTo>
                                <a:lnTo>
                                  <a:pt x="5110" y="8698"/>
                                </a:lnTo>
                                <a:lnTo>
                                  <a:pt x="5104" y="8731"/>
                                </a:lnTo>
                                <a:lnTo>
                                  <a:pt x="5099" y="8765"/>
                                </a:lnTo>
                                <a:lnTo>
                                  <a:pt x="5092" y="8799"/>
                                </a:lnTo>
                                <a:lnTo>
                                  <a:pt x="5085" y="8831"/>
                                </a:lnTo>
                                <a:lnTo>
                                  <a:pt x="5076" y="8865"/>
                                </a:lnTo>
                                <a:lnTo>
                                  <a:pt x="5067" y="8897"/>
                                </a:lnTo>
                                <a:lnTo>
                                  <a:pt x="5057" y="8930"/>
                                </a:lnTo>
                                <a:lnTo>
                                  <a:pt x="5047" y="8962"/>
                                </a:lnTo>
                                <a:lnTo>
                                  <a:pt x="5036" y="8994"/>
                                </a:lnTo>
                                <a:lnTo>
                                  <a:pt x="5024" y="9025"/>
                                </a:lnTo>
                                <a:lnTo>
                                  <a:pt x="5010" y="9056"/>
                                </a:lnTo>
                                <a:lnTo>
                                  <a:pt x="4997" y="9088"/>
                                </a:lnTo>
                                <a:lnTo>
                                  <a:pt x="4982" y="9118"/>
                                </a:lnTo>
                                <a:lnTo>
                                  <a:pt x="4968" y="9148"/>
                                </a:lnTo>
                                <a:lnTo>
                                  <a:pt x="4952" y="9178"/>
                                </a:lnTo>
                                <a:lnTo>
                                  <a:pt x="4935" y="9208"/>
                                </a:lnTo>
                                <a:lnTo>
                                  <a:pt x="4917" y="9237"/>
                                </a:lnTo>
                                <a:lnTo>
                                  <a:pt x="4899" y="9266"/>
                                </a:lnTo>
                                <a:lnTo>
                                  <a:pt x="4882" y="9294"/>
                                </a:lnTo>
                                <a:lnTo>
                                  <a:pt x="4861" y="9322"/>
                                </a:lnTo>
                                <a:lnTo>
                                  <a:pt x="4841" y="9350"/>
                                </a:lnTo>
                                <a:lnTo>
                                  <a:pt x="4800" y="9404"/>
                                </a:lnTo>
                                <a:lnTo>
                                  <a:pt x="4757" y="9456"/>
                                </a:lnTo>
                                <a:lnTo>
                                  <a:pt x="4735" y="9481"/>
                                </a:lnTo>
                                <a:lnTo>
                                  <a:pt x="4713" y="9506"/>
                                </a:lnTo>
                                <a:lnTo>
                                  <a:pt x="4690" y="9530"/>
                                </a:lnTo>
                                <a:lnTo>
                                  <a:pt x="4668" y="9554"/>
                                </a:lnTo>
                                <a:lnTo>
                                  <a:pt x="4644" y="9577"/>
                                </a:lnTo>
                                <a:lnTo>
                                  <a:pt x="4620" y="9600"/>
                                </a:lnTo>
                                <a:lnTo>
                                  <a:pt x="4595" y="9622"/>
                                </a:lnTo>
                                <a:lnTo>
                                  <a:pt x="4570" y="9643"/>
                                </a:lnTo>
                                <a:lnTo>
                                  <a:pt x="4545" y="9664"/>
                                </a:lnTo>
                                <a:lnTo>
                                  <a:pt x="4518" y="9685"/>
                                </a:lnTo>
                                <a:lnTo>
                                  <a:pt x="4491" y="9704"/>
                                </a:lnTo>
                                <a:lnTo>
                                  <a:pt x="4463" y="9723"/>
                                </a:lnTo>
                                <a:lnTo>
                                  <a:pt x="4434" y="9742"/>
                                </a:lnTo>
                                <a:lnTo>
                                  <a:pt x="4405" y="9760"/>
                                </a:lnTo>
                                <a:lnTo>
                                  <a:pt x="4373" y="9777"/>
                                </a:lnTo>
                                <a:lnTo>
                                  <a:pt x="4342" y="9794"/>
                                </a:lnTo>
                                <a:lnTo>
                                  <a:pt x="4310" y="9810"/>
                                </a:lnTo>
                                <a:lnTo>
                                  <a:pt x="4276" y="9826"/>
                                </a:lnTo>
                                <a:lnTo>
                                  <a:pt x="4241" y="9841"/>
                                </a:lnTo>
                                <a:lnTo>
                                  <a:pt x="4206" y="9855"/>
                                </a:lnTo>
                                <a:lnTo>
                                  <a:pt x="4169" y="9869"/>
                                </a:lnTo>
                                <a:lnTo>
                                  <a:pt x="4131" y="9882"/>
                                </a:lnTo>
                                <a:lnTo>
                                  <a:pt x="4091" y="9894"/>
                                </a:lnTo>
                                <a:lnTo>
                                  <a:pt x="4050" y="9907"/>
                                </a:lnTo>
                                <a:lnTo>
                                  <a:pt x="4007" y="9917"/>
                                </a:lnTo>
                                <a:lnTo>
                                  <a:pt x="3965" y="9928"/>
                                </a:lnTo>
                                <a:lnTo>
                                  <a:pt x="3919" y="9938"/>
                                </a:lnTo>
                                <a:lnTo>
                                  <a:pt x="3873" y="9947"/>
                                </a:lnTo>
                                <a:lnTo>
                                  <a:pt x="3825" y="9955"/>
                                </a:lnTo>
                                <a:lnTo>
                                  <a:pt x="3777" y="9961"/>
                                </a:lnTo>
                                <a:lnTo>
                                  <a:pt x="3728" y="9964"/>
                                </a:lnTo>
                                <a:lnTo>
                                  <a:pt x="3677" y="9966"/>
                                </a:lnTo>
                                <a:lnTo>
                                  <a:pt x="3627" y="9966"/>
                                </a:lnTo>
                                <a:lnTo>
                                  <a:pt x="3576" y="9964"/>
                                </a:lnTo>
                                <a:lnTo>
                                  <a:pt x="3525" y="9959"/>
                                </a:lnTo>
                                <a:lnTo>
                                  <a:pt x="3474" y="9954"/>
                                </a:lnTo>
                                <a:lnTo>
                                  <a:pt x="3422" y="9946"/>
                                </a:lnTo>
                                <a:lnTo>
                                  <a:pt x="3371" y="9936"/>
                                </a:lnTo>
                                <a:lnTo>
                                  <a:pt x="3319" y="9925"/>
                                </a:lnTo>
                                <a:lnTo>
                                  <a:pt x="3266" y="9910"/>
                                </a:lnTo>
                                <a:lnTo>
                                  <a:pt x="3216" y="9896"/>
                                </a:lnTo>
                                <a:lnTo>
                                  <a:pt x="3165" y="9878"/>
                                </a:lnTo>
                                <a:lnTo>
                                  <a:pt x="3114" y="9860"/>
                                </a:lnTo>
                                <a:lnTo>
                                  <a:pt x="3064" y="9838"/>
                                </a:lnTo>
                                <a:lnTo>
                                  <a:pt x="3015" y="9816"/>
                                </a:lnTo>
                                <a:lnTo>
                                  <a:pt x="2965" y="9792"/>
                                </a:lnTo>
                                <a:lnTo>
                                  <a:pt x="2917" y="9767"/>
                                </a:lnTo>
                                <a:lnTo>
                                  <a:pt x="2870" y="9739"/>
                                </a:lnTo>
                                <a:lnTo>
                                  <a:pt x="2824" y="9710"/>
                                </a:lnTo>
                                <a:lnTo>
                                  <a:pt x="2780" y="9679"/>
                                </a:lnTo>
                                <a:lnTo>
                                  <a:pt x="2736" y="9647"/>
                                </a:lnTo>
                                <a:lnTo>
                                  <a:pt x="2693" y="9612"/>
                                </a:lnTo>
                                <a:lnTo>
                                  <a:pt x="2652" y="9577"/>
                                </a:lnTo>
                                <a:lnTo>
                                  <a:pt x="2613" y="9540"/>
                                </a:lnTo>
                                <a:lnTo>
                                  <a:pt x="2575" y="9501"/>
                                </a:lnTo>
                                <a:lnTo>
                                  <a:pt x="2538" y="9461"/>
                                </a:lnTo>
                                <a:lnTo>
                                  <a:pt x="2504" y="9419"/>
                                </a:lnTo>
                                <a:lnTo>
                                  <a:pt x="2471" y="9377"/>
                                </a:lnTo>
                                <a:lnTo>
                                  <a:pt x="2440" y="9332"/>
                                </a:lnTo>
                                <a:lnTo>
                                  <a:pt x="2411" y="9286"/>
                                </a:lnTo>
                                <a:lnTo>
                                  <a:pt x="2407" y="9288"/>
                                </a:lnTo>
                                <a:lnTo>
                                  <a:pt x="2405" y="9289"/>
                                </a:lnTo>
                                <a:lnTo>
                                  <a:pt x="2404" y="9290"/>
                                </a:lnTo>
                                <a:lnTo>
                                  <a:pt x="2405" y="9292"/>
                                </a:lnTo>
                                <a:lnTo>
                                  <a:pt x="2408" y="9293"/>
                                </a:lnTo>
                                <a:lnTo>
                                  <a:pt x="2410" y="9294"/>
                                </a:lnTo>
                                <a:lnTo>
                                  <a:pt x="2406" y="9296"/>
                                </a:lnTo>
                                <a:lnTo>
                                  <a:pt x="2391" y="9298"/>
                                </a:lnTo>
                                <a:lnTo>
                                  <a:pt x="2361" y="9302"/>
                                </a:lnTo>
                                <a:lnTo>
                                  <a:pt x="2311" y="9306"/>
                                </a:lnTo>
                                <a:lnTo>
                                  <a:pt x="2295" y="9307"/>
                                </a:lnTo>
                                <a:lnTo>
                                  <a:pt x="2277" y="9306"/>
                                </a:lnTo>
                                <a:lnTo>
                                  <a:pt x="2259" y="9305"/>
                                </a:lnTo>
                                <a:lnTo>
                                  <a:pt x="2240" y="9302"/>
                                </a:lnTo>
                                <a:lnTo>
                                  <a:pt x="2220" y="9296"/>
                                </a:lnTo>
                                <a:lnTo>
                                  <a:pt x="2199" y="9290"/>
                                </a:lnTo>
                                <a:lnTo>
                                  <a:pt x="2177" y="9283"/>
                                </a:lnTo>
                                <a:lnTo>
                                  <a:pt x="2155" y="9275"/>
                                </a:lnTo>
                                <a:lnTo>
                                  <a:pt x="2133" y="9265"/>
                                </a:lnTo>
                                <a:lnTo>
                                  <a:pt x="2109" y="9253"/>
                                </a:lnTo>
                                <a:lnTo>
                                  <a:pt x="2087" y="9241"/>
                                </a:lnTo>
                                <a:lnTo>
                                  <a:pt x="2063" y="9229"/>
                                </a:lnTo>
                                <a:lnTo>
                                  <a:pt x="2040" y="9214"/>
                                </a:lnTo>
                                <a:lnTo>
                                  <a:pt x="2016" y="9199"/>
                                </a:lnTo>
                                <a:lnTo>
                                  <a:pt x="1994" y="9182"/>
                                </a:lnTo>
                                <a:lnTo>
                                  <a:pt x="1970" y="9164"/>
                                </a:lnTo>
                                <a:lnTo>
                                  <a:pt x="1949" y="9146"/>
                                </a:lnTo>
                                <a:lnTo>
                                  <a:pt x="1927" y="9126"/>
                                </a:lnTo>
                                <a:lnTo>
                                  <a:pt x="1905" y="9106"/>
                                </a:lnTo>
                                <a:lnTo>
                                  <a:pt x="1885" y="9084"/>
                                </a:lnTo>
                                <a:lnTo>
                                  <a:pt x="1866" y="9062"/>
                                </a:lnTo>
                                <a:lnTo>
                                  <a:pt x="1847" y="9038"/>
                                </a:lnTo>
                                <a:lnTo>
                                  <a:pt x="1830" y="9015"/>
                                </a:lnTo>
                                <a:lnTo>
                                  <a:pt x="1814" y="8990"/>
                                </a:lnTo>
                                <a:lnTo>
                                  <a:pt x="1799" y="8964"/>
                                </a:lnTo>
                                <a:lnTo>
                                  <a:pt x="1786" y="8938"/>
                                </a:lnTo>
                                <a:lnTo>
                                  <a:pt x="1773" y="8911"/>
                                </a:lnTo>
                                <a:lnTo>
                                  <a:pt x="1763" y="8883"/>
                                </a:lnTo>
                                <a:lnTo>
                                  <a:pt x="1754" y="8855"/>
                                </a:lnTo>
                                <a:lnTo>
                                  <a:pt x="1748" y="8825"/>
                                </a:lnTo>
                                <a:lnTo>
                                  <a:pt x="1743" y="8795"/>
                                </a:lnTo>
                                <a:lnTo>
                                  <a:pt x="1740" y="8765"/>
                                </a:lnTo>
                                <a:lnTo>
                                  <a:pt x="1739" y="8735"/>
                                </a:lnTo>
                                <a:lnTo>
                                  <a:pt x="1741" y="8704"/>
                                </a:lnTo>
                                <a:lnTo>
                                  <a:pt x="1744" y="8675"/>
                                </a:lnTo>
                                <a:lnTo>
                                  <a:pt x="1750" y="8646"/>
                                </a:lnTo>
                                <a:lnTo>
                                  <a:pt x="1757" y="8617"/>
                                </a:lnTo>
                                <a:lnTo>
                                  <a:pt x="1766" y="8589"/>
                                </a:lnTo>
                                <a:lnTo>
                                  <a:pt x="1777" y="8561"/>
                                </a:lnTo>
                                <a:lnTo>
                                  <a:pt x="1788" y="8534"/>
                                </a:lnTo>
                                <a:lnTo>
                                  <a:pt x="1801" y="8507"/>
                                </a:lnTo>
                                <a:lnTo>
                                  <a:pt x="1816" y="8481"/>
                                </a:lnTo>
                                <a:lnTo>
                                  <a:pt x="1832" y="8456"/>
                                </a:lnTo>
                                <a:lnTo>
                                  <a:pt x="1848" y="8431"/>
                                </a:lnTo>
                                <a:lnTo>
                                  <a:pt x="1866" y="8408"/>
                                </a:lnTo>
                                <a:lnTo>
                                  <a:pt x="1885" y="8385"/>
                                </a:lnTo>
                                <a:lnTo>
                                  <a:pt x="1904" y="8363"/>
                                </a:lnTo>
                                <a:lnTo>
                                  <a:pt x="1924" y="8341"/>
                                </a:lnTo>
                                <a:lnTo>
                                  <a:pt x="1945" y="8321"/>
                                </a:lnTo>
                                <a:lnTo>
                                  <a:pt x="1965" y="8302"/>
                                </a:lnTo>
                                <a:lnTo>
                                  <a:pt x="1986" y="8284"/>
                                </a:lnTo>
                                <a:lnTo>
                                  <a:pt x="2007" y="8267"/>
                                </a:lnTo>
                                <a:lnTo>
                                  <a:pt x="2029" y="8251"/>
                                </a:lnTo>
                                <a:lnTo>
                                  <a:pt x="2050" y="8236"/>
                                </a:lnTo>
                                <a:lnTo>
                                  <a:pt x="2071" y="8223"/>
                                </a:lnTo>
                                <a:lnTo>
                                  <a:pt x="2091" y="8210"/>
                                </a:lnTo>
                                <a:lnTo>
                                  <a:pt x="2111" y="8199"/>
                                </a:lnTo>
                                <a:lnTo>
                                  <a:pt x="2132" y="8189"/>
                                </a:lnTo>
                                <a:lnTo>
                                  <a:pt x="2151" y="8180"/>
                                </a:lnTo>
                                <a:lnTo>
                                  <a:pt x="2170" y="8173"/>
                                </a:lnTo>
                                <a:lnTo>
                                  <a:pt x="2187" y="8168"/>
                                </a:lnTo>
                                <a:lnTo>
                                  <a:pt x="2204" y="8163"/>
                                </a:lnTo>
                                <a:lnTo>
                                  <a:pt x="2220" y="8160"/>
                                </a:lnTo>
                                <a:lnTo>
                                  <a:pt x="2235" y="8159"/>
                                </a:lnTo>
                                <a:lnTo>
                                  <a:pt x="2278" y="8158"/>
                                </a:lnTo>
                                <a:lnTo>
                                  <a:pt x="2301" y="8157"/>
                                </a:lnTo>
                                <a:lnTo>
                                  <a:pt x="2306" y="8157"/>
                                </a:lnTo>
                                <a:lnTo>
                                  <a:pt x="2302" y="8157"/>
                                </a:lnTo>
                                <a:lnTo>
                                  <a:pt x="2290" y="8158"/>
                                </a:lnTo>
                                <a:lnTo>
                                  <a:pt x="2277" y="8158"/>
                                </a:lnTo>
                                <a:lnTo>
                                  <a:pt x="2268" y="8159"/>
                                </a:lnTo>
                                <a:lnTo>
                                  <a:pt x="2266" y="8159"/>
                                </a:lnTo>
                                <a:lnTo>
                                  <a:pt x="2274" y="8129"/>
                                </a:lnTo>
                                <a:lnTo>
                                  <a:pt x="2282" y="8098"/>
                                </a:lnTo>
                                <a:lnTo>
                                  <a:pt x="2290" y="8068"/>
                                </a:lnTo>
                                <a:lnTo>
                                  <a:pt x="2299" y="8039"/>
                                </a:lnTo>
                                <a:lnTo>
                                  <a:pt x="2309" y="8010"/>
                                </a:lnTo>
                                <a:lnTo>
                                  <a:pt x="2320" y="7981"/>
                                </a:lnTo>
                                <a:lnTo>
                                  <a:pt x="2331" y="7951"/>
                                </a:lnTo>
                                <a:lnTo>
                                  <a:pt x="2342" y="7923"/>
                                </a:lnTo>
                                <a:lnTo>
                                  <a:pt x="2354" y="7895"/>
                                </a:lnTo>
                                <a:lnTo>
                                  <a:pt x="2367" y="7867"/>
                                </a:lnTo>
                                <a:lnTo>
                                  <a:pt x="2379" y="7839"/>
                                </a:lnTo>
                                <a:lnTo>
                                  <a:pt x="2392" y="7813"/>
                                </a:lnTo>
                                <a:lnTo>
                                  <a:pt x="2406" y="7786"/>
                                </a:lnTo>
                                <a:lnTo>
                                  <a:pt x="2420" y="7760"/>
                                </a:lnTo>
                                <a:lnTo>
                                  <a:pt x="2435" y="7733"/>
                                </a:lnTo>
                                <a:lnTo>
                                  <a:pt x="2451" y="7708"/>
                                </a:lnTo>
                                <a:lnTo>
                                  <a:pt x="2466" y="7683"/>
                                </a:lnTo>
                                <a:lnTo>
                                  <a:pt x="2482" y="7658"/>
                                </a:lnTo>
                                <a:lnTo>
                                  <a:pt x="2499" y="7633"/>
                                </a:lnTo>
                                <a:lnTo>
                                  <a:pt x="2515" y="7609"/>
                                </a:lnTo>
                                <a:lnTo>
                                  <a:pt x="2532" y="7585"/>
                                </a:lnTo>
                                <a:lnTo>
                                  <a:pt x="2550" y="7562"/>
                                </a:lnTo>
                                <a:lnTo>
                                  <a:pt x="2568" y="7539"/>
                                </a:lnTo>
                                <a:lnTo>
                                  <a:pt x="2587" y="7517"/>
                                </a:lnTo>
                                <a:lnTo>
                                  <a:pt x="2606" y="7494"/>
                                </a:lnTo>
                                <a:lnTo>
                                  <a:pt x="2625" y="7473"/>
                                </a:lnTo>
                                <a:lnTo>
                                  <a:pt x="2645" y="7452"/>
                                </a:lnTo>
                                <a:lnTo>
                                  <a:pt x="2665" y="7432"/>
                                </a:lnTo>
                                <a:lnTo>
                                  <a:pt x="2686" y="7411"/>
                                </a:lnTo>
                                <a:lnTo>
                                  <a:pt x="2706" y="7391"/>
                                </a:lnTo>
                                <a:lnTo>
                                  <a:pt x="2727" y="7372"/>
                                </a:lnTo>
                                <a:lnTo>
                                  <a:pt x="2749" y="7354"/>
                                </a:lnTo>
                                <a:lnTo>
                                  <a:pt x="2793" y="7317"/>
                                </a:lnTo>
                                <a:lnTo>
                                  <a:pt x="2838" y="7284"/>
                                </a:lnTo>
                                <a:lnTo>
                                  <a:pt x="2884" y="7251"/>
                                </a:lnTo>
                                <a:lnTo>
                                  <a:pt x="2930" y="7221"/>
                                </a:lnTo>
                                <a:lnTo>
                                  <a:pt x="2953" y="7206"/>
                                </a:lnTo>
                                <a:lnTo>
                                  <a:pt x="2978" y="7193"/>
                                </a:lnTo>
                                <a:lnTo>
                                  <a:pt x="3001" y="7179"/>
                                </a:lnTo>
                                <a:lnTo>
                                  <a:pt x="3026" y="7167"/>
                                </a:lnTo>
                                <a:lnTo>
                                  <a:pt x="3050" y="7155"/>
                                </a:lnTo>
                                <a:lnTo>
                                  <a:pt x="3075" y="7142"/>
                                </a:lnTo>
                                <a:lnTo>
                                  <a:pt x="3101" y="7131"/>
                                </a:lnTo>
                                <a:lnTo>
                                  <a:pt x="3127" y="7121"/>
                                </a:lnTo>
                                <a:lnTo>
                                  <a:pt x="3152" y="7111"/>
                                </a:lnTo>
                                <a:lnTo>
                                  <a:pt x="3178" y="7101"/>
                                </a:lnTo>
                                <a:lnTo>
                                  <a:pt x="3205" y="7092"/>
                                </a:lnTo>
                                <a:lnTo>
                                  <a:pt x="3232" y="7084"/>
                                </a:lnTo>
                                <a:lnTo>
                                  <a:pt x="3260" y="7076"/>
                                </a:lnTo>
                                <a:lnTo>
                                  <a:pt x="3288" y="7069"/>
                                </a:lnTo>
                                <a:lnTo>
                                  <a:pt x="3316" y="7062"/>
                                </a:lnTo>
                                <a:lnTo>
                                  <a:pt x="3345" y="7055"/>
                                </a:lnTo>
                                <a:lnTo>
                                  <a:pt x="3374" y="7049"/>
                                </a:lnTo>
                                <a:lnTo>
                                  <a:pt x="3403" y="7045"/>
                                </a:lnTo>
                                <a:lnTo>
                                  <a:pt x="3433" y="7040"/>
                                </a:lnTo>
                                <a:lnTo>
                                  <a:pt x="3465" y="7036"/>
                                </a:lnTo>
                                <a:lnTo>
                                  <a:pt x="3495" y="7033"/>
                                </a:lnTo>
                                <a:lnTo>
                                  <a:pt x="3527" y="7029"/>
                                </a:lnTo>
                                <a:lnTo>
                                  <a:pt x="3559" y="7027"/>
                                </a:lnTo>
                                <a:lnTo>
                                  <a:pt x="3592" y="7026"/>
                                </a:lnTo>
                                <a:close/>
                                <a:moveTo>
                                  <a:pt x="2378" y="9220"/>
                                </a:moveTo>
                                <a:lnTo>
                                  <a:pt x="2362" y="9186"/>
                                </a:lnTo>
                                <a:lnTo>
                                  <a:pt x="2348" y="9152"/>
                                </a:lnTo>
                                <a:lnTo>
                                  <a:pt x="2333" y="9116"/>
                                </a:lnTo>
                                <a:lnTo>
                                  <a:pt x="2320" y="9079"/>
                                </a:lnTo>
                                <a:lnTo>
                                  <a:pt x="2307" y="9042"/>
                                </a:lnTo>
                                <a:lnTo>
                                  <a:pt x="2295" y="9004"/>
                                </a:lnTo>
                                <a:lnTo>
                                  <a:pt x="2284" y="8966"/>
                                </a:lnTo>
                                <a:lnTo>
                                  <a:pt x="2274" y="8927"/>
                                </a:lnTo>
                                <a:lnTo>
                                  <a:pt x="2264" y="8889"/>
                                </a:lnTo>
                                <a:lnTo>
                                  <a:pt x="2256" y="8851"/>
                                </a:lnTo>
                                <a:lnTo>
                                  <a:pt x="2248" y="8813"/>
                                </a:lnTo>
                                <a:lnTo>
                                  <a:pt x="2241" y="8776"/>
                                </a:lnTo>
                                <a:lnTo>
                                  <a:pt x="2236" y="8739"/>
                                </a:lnTo>
                                <a:lnTo>
                                  <a:pt x="2230" y="8703"/>
                                </a:lnTo>
                                <a:lnTo>
                                  <a:pt x="2227" y="8670"/>
                                </a:lnTo>
                                <a:lnTo>
                                  <a:pt x="2224" y="8636"/>
                                </a:lnTo>
                                <a:lnTo>
                                  <a:pt x="2221" y="8573"/>
                                </a:lnTo>
                                <a:lnTo>
                                  <a:pt x="2220" y="8517"/>
                                </a:lnTo>
                                <a:lnTo>
                                  <a:pt x="2221" y="8466"/>
                                </a:lnTo>
                                <a:lnTo>
                                  <a:pt x="2224" y="8418"/>
                                </a:lnTo>
                                <a:lnTo>
                                  <a:pt x="2229" y="8371"/>
                                </a:lnTo>
                                <a:lnTo>
                                  <a:pt x="2235" y="8326"/>
                                </a:lnTo>
                                <a:lnTo>
                                  <a:pt x="2242" y="8280"/>
                                </a:lnTo>
                                <a:lnTo>
                                  <a:pt x="2250" y="8233"/>
                                </a:lnTo>
                                <a:lnTo>
                                  <a:pt x="2245" y="8232"/>
                                </a:lnTo>
                                <a:lnTo>
                                  <a:pt x="2238" y="8233"/>
                                </a:lnTo>
                                <a:lnTo>
                                  <a:pt x="2214" y="8234"/>
                                </a:lnTo>
                                <a:lnTo>
                                  <a:pt x="2191" y="8236"/>
                                </a:lnTo>
                                <a:lnTo>
                                  <a:pt x="2168" y="8241"/>
                                </a:lnTo>
                                <a:lnTo>
                                  <a:pt x="2146" y="8246"/>
                                </a:lnTo>
                                <a:lnTo>
                                  <a:pt x="2125" y="8253"/>
                                </a:lnTo>
                                <a:lnTo>
                                  <a:pt x="2104" y="8261"/>
                                </a:lnTo>
                                <a:lnTo>
                                  <a:pt x="2082" y="8269"/>
                                </a:lnTo>
                                <a:lnTo>
                                  <a:pt x="2062" y="8279"/>
                                </a:lnTo>
                                <a:lnTo>
                                  <a:pt x="2042" y="8290"/>
                                </a:lnTo>
                                <a:lnTo>
                                  <a:pt x="2023" y="8302"/>
                                </a:lnTo>
                                <a:lnTo>
                                  <a:pt x="2005" y="8316"/>
                                </a:lnTo>
                                <a:lnTo>
                                  <a:pt x="1987" y="8329"/>
                                </a:lnTo>
                                <a:lnTo>
                                  <a:pt x="1969" y="8345"/>
                                </a:lnTo>
                                <a:lnTo>
                                  <a:pt x="1952" y="8360"/>
                                </a:lnTo>
                                <a:lnTo>
                                  <a:pt x="1937" y="8377"/>
                                </a:lnTo>
                                <a:lnTo>
                                  <a:pt x="1921" y="8394"/>
                                </a:lnTo>
                                <a:lnTo>
                                  <a:pt x="1908" y="8413"/>
                                </a:lnTo>
                                <a:lnTo>
                                  <a:pt x="1894" y="8432"/>
                                </a:lnTo>
                                <a:lnTo>
                                  <a:pt x="1881" y="8452"/>
                                </a:lnTo>
                                <a:lnTo>
                                  <a:pt x="1870" y="8472"/>
                                </a:lnTo>
                                <a:lnTo>
                                  <a:pt x="1858" y="8494"/>
                                </a:lnTo>
                                <a:lnTo>
                                  <a:pt x="1848" y="8516"/>
                                </a:lnTo>
                                <a:lnTo>
                                  <a:pt x="1839" y="8539"/>
                                </a:lnTo>
                                <a:lnTo>
                                  <a:pt x="1832" y="8561"/>
                                </a:lnTo>
                                <a:lnTo>
                                  <a:pt x="1824" y="8585"/>
                                </a:lnTo>
                                <a:lnTo>
                                  <a:pt x="1818" y="8609"/>
                                </a:lnTo>
                                <a:lnTo>
                                  <a:pt x="1813" y="8634"/>
                                </a:lnTo>
                                <a:lnTo>
                                  <a:pt x="1809" y="8658"/>
                                </a:lnTo>
                                <a:lnTo>
                                  <a:pt x="1807" y="8684"/>
                                </a:lnTo>
                                <a:lnTo>
                                  <a:pt x="1805" y="8710"/>
                                </a:lnTo>
                                <a:lnTo>
                                  <a:pt x="1805" y="8736"/>
                                </a:lnTo>
                                <a:lnTo>
                                  <a:pt x="1806" y="8762"/>
                                </a:lnTo>
                                <a:lnTo>
                                  <a:pt x="1808" y="8788"/>
                                </a:lnTo>
                                <a:lnTo>
                                  <a:pt x="1813" y="8814"/>
                                </a:lnTo>
                                <a:lnTo>
                                  <a:pt x="1819" y="8839"/>
                                </a:lnTo>
                                <a:lnTo>
                                  <a:pt x="1826" y="8864"/>
                                </a:lnTo>
                                <a:lnTo>
                                  <a:pt x="1836" y="8888"/>
                                </a:lnTo>
                                <a:lnTo>
                                  <a:pt x="1846" y="8912"/>
                                </a:lnTo>
                                <a:lnTo>
                                  <a:pt x="1858" y="8934"/>
                                </a:lnTo>
                                <a:lnTo>
                                  <a:pt x="1871" y="8957"/>
                                </a:lnTo>
                                <a:lnTo>
                                  <a:pt x="1885" y="8979"/>
                                </a:lnTo>
                                <a:lnTo>
                                  <a:pt x="1901" y="8999"/>
                                </a:lnTo>
                                <a:lnTo>
                                  <a:pt x="1917" y="9019"/>
                                </a:lnTo>
                                <a:lnTo>
                                  <a:pt x="1935" y="9039"/>
                                </a:lnTo>
                                <a:lnTo>
                                  <a:pt x="1952" y="9057"/>
                                </a:lnTo>
                                <a:lnTo>
                                  <a:pt x="1970" y="9075"/>
                                </a:lnTo>
                                <a:lnTo>
                                  <a:pt x="1989" y="9093"/>
                                </a:lnTo>
                                <a:lnTo>
                                  <a:pt x="2010" y="9109"/>
                                </a:lnTo>
                                <a:lnTo>
                                  <a:pt x="2029" y="9125"/>
                                </a:lnTo>
                                <a:lnTo>
                                  <a:pt x="2049" y="9139"/>
                                </a:lnTo>
                                <a:lnTo>
                                  <a:pt x="2070" y="9153"/>
                                </a:lnTo>
                                <a:lnTo>
                                  <a:pt x="2090" y="9165"/>
                                </a:lnTo>
                                <a:lnTo>
                                  <a:pt x="2110" y="9177"/>
                                </a:lnTo>
                                <a:lnTo>
                                  <a:pt x="2130" y="9187"/>
                                </a:lnTo>
                                <a:lnTo>
                                  <a:pt x="2151" y="9197"/>
                                </a:lnTo>
                                <a:lnTo>
                                  <a:pt x="2170" y="9206"/>
                                </a:lnTo>
                                <a:lnTo>
                                  <a:pt x="2190" y="9213"/>
                                </a:lnTo>
                                <a:lnTo>
                                  <a:pt x="2208" y="9220"/>
                                </a:lnTo>
                                <a:lnTo>
                                  <a:pt x="2227" y="9225"/>
                                </a:lnTo>
                                <a:lnTo>
                                  <a:pt x="2243" y="9230"/>
                                </a:lnTo>
                                <a:lnTo>
                                  <a:pt x="2260" y="9232"/>
                                </a:lnTo>
                                <a:lnTo>
                                  <a:pt x="2276" y="9234"/>
                                </a:lnTo>
                                <a:lnTo>
                                  <a:pt x="2292" y="9236"/>
                                </a:lnTo>
                                <a:lnTo>
                                  <a:pt x="2305" y="9234"/>
                                </a:lnTo>
                                <a:lnTo>
                                  <a:pt x="2348" y="9230"/>
                                </a:lnTo>
                                <a:lnTo>
                                  <a:pt x="2372" y="9228"/>
                                </a:lnTo>
                                <a:lnTo>
                                  <a:pt x="2383" y="9225"/>
                                </a:lnTo>
                                <a:lnTo>
                                  <a:pt x="2384" y="9224"/>
                                </a:lnTo>
                                <a:lnTo>
                                  <a:pt x="2381" y="9224"/>
                                </a:lnTo>
                                <a:lnTo>
                                  <a:pt x="2377" y="9223"/>
                                </a:lnTo>
                                <a:lnTo>
                                  <a:pt x="2374" y="9222"/>
                                </a:lnTo>
                                <a:lnTo>
                                  <a:pt x="2373" y="9222"/>
                                </a:lnTo>
                                <a:lnTo>
                                  <a:pt x="2374" y="9221"/>
                                </a:lnTo>
                                <a:lnTo>
                                  <a:pt x="2378" y="9220"/>
                                </a:lnTo>
                                <a:close/>
                                <a:moveTo>
                                  <a:pt x="3594" y="7213"/>
                                </a:moveTo>
                                <a:lnTo>
                                  <a:pt x="3653" y="7212"/>
                                </a:lnTo>
                                <a:lnTo>
                                  <a:pt x="3710" y="7213"/>
                                </a:lnTo>
                                <a:lnTo>
                                  <a:pt x="3767" y="7218"/>
                                </a:lnTo>
                                <a:lnTo>
                                  <a:pt x="3824" y="7225"/>
                                </a:lnTo>
                                <a:lnTo>
                                  <a:pt x="3881" y="7235"/>
                                </a:lnTo>
                                <a:lnTo>
                                  <a:pt x="3938" y="7248"/>
                                </a:lnTo>
                                <a:lnTo>
                                  <a:pt x="3994" y="7263"/>
                                </a:lnTo>
                                <a:lnTo>
                                  <a:pt x="4050" y="7283"/>
                                </a:lnTo>
                                <a:lnTo>
                                  <a:pt x="4105" y="7303"/>
                                </a:lnTo>
                                <a:lnTo>
                                  <a:pt x="4159" y="7326"/>
                                </a:lnTo>
                                <a:lnTo>
                                  <a:pt x="4211" y="7352"/>
                                </a:lnTo>
                                <a:lnTo>
                                  <a:pt x="4264" y="7380"/>
                                </a:lnTo>
                                <a:lnTo>
                                  <a:pt x="4314" y="7410"/>
                                </a:lnTo>
                                <a:lnTo>
                                  <a:pt x="4364" y="7443"/>
                                </a:lnTo>
                                <a:lnTo>
                                  <a:pt x="4413" y="7477"/>
                                </a:lnTo>
                                <a:lnTo>
                                  <a:pt x="4460" y="7514"/>
                                </a:lnTo>
                                <a:lnTo>
                                  <a:pt x="4504" y="7554"/>
                                </a:lnTo>
                                <a:lnTo>
                                  <a:pt x="4548" y="7595"/>
                                </a:lnTo>
                                <a:lnTo>
                                  <a:pt x="4591" y="7638"/>
                                </a:lnTo>
                                <a:lnTo>
                                  <a:pt x="4631" y="7683"/>
                                </a:lnTo>
                                <a:lnTo>
                                  <a:pt x="4669" y="7728"/>
                                </a:lnTo>
                                <a:lnTo>
                                  <a:pt x="4705" y="7777"/>
                                </a:lnTo>
                                <a:lnTo>
                                  <a:pt x="4738" y="7827"/>
                                </a:lnTo>
                                <a:lnTo>
                                  <a:pt x="4770" y="7879"/>
                                </a:lnTo>
                                <a:lnTo>
                                  <a:pt x="4800" y="7931"/>
                                </a:lnTo>
                                <a:lnTo>
                                  <a:pt x="4826" y="7985"/>
                                </a:lnTo>
                                <a:lnTo>
                                  <a:pt x="4850" y="8041"/>
                                </a:lnTo>
                                <a:lnTo>
                                  <a:pt x="4871" y="8098"/>
                                </a:lnTo>
                                <a:lnTo>
                                  <a:pt x="4891" y="8157"/>
                                </a:lnTo>
                                <a:lnTo>
                                  <a:pt x="4906" y="8217"/>
                                </a:lnTo>
                                <a:lnTo>
                                  <a:pt x="4918" y="8278"/>
                                </a:lnTo>
                                <a:lnTo>
                                  <a:pt x="4929" y="8339"/>
                                </a:lnTo>
                                <a:lnTo>
                                  <a:pt x="4934" y="8402"/>
                                </a:lnTo>
                                <a:lnTo>
                                  <a:pt x="4936" y="8464"/>
                                </a:lnTo>
                                <a:lnTo>
                                  <a:pt x="4935" y="8525"/>
                                </a:lnTo>
                                <a:lnTo>
                                  <a:pt x="4931" y="8587"/>
                                </a:lnTo>
                                <a:lnTo>
                                  <a:pt x="4923" y="8648"/>
                                </a:lnTo>
                                <a:lnTo>
                                  <a:pt x="4912" y="8709"/>
                                </a:lnTo>
                                <a:lnTo>
                                  <a:pt x="4897" y="8768"/>
                                </a:lnTo>
                                <a:lnTo>
                                  <a:pt x="4879" y="8828"/>
                                </a:lnTo>
                                <a:lnTo>
                                  <a:pt x="4859" y="8886"/>
                                </a:lnTo>
                                <a:lnTo>
                                  <a:pt x="4836" y="8943"/>
                                </a:lnTo>
                                <a:lnTo>
                                  <a:pt x="4810" y="8999"/>
                                </a:lnTo>
                                <a:lnTo>
                                  <a:pt x="4782" y="9055"/>
                                </a:lnTo>
                                <a:lnTo>
                                  <a:pt x="4751" y="9109"/>
                                </a:lnTo>
                                <a:lnTo>
                                  <a:pt x="4718" y="9162"/>
                                </a:lnTo>
                                <a:lnTo>
                                  <a:pt x="4682" y="9212"/>
                                </a:lnTo>
                                <a:lnTo>
                                  <a:pt x="4644" y="9261"/>
                                </a:lnTo>
                                <a:lnTo>
                                  <a:pt x="4605" y="9310"/>
                                </a:lnTo>
                                <a:lnTo>
                                  <a:pt x="4564" y="9355"/>
                                </a:lnTo>
                                <a:lnTo>
                                  <a:pt x="4520" y="9400"/>
                                </a:lnTo>
                                <a:lnTo>
                                  <a:pt x="4474" y="9443"/>
                                </a:lnTo>
                                <a:lnTo>
                                  <a:pt x="4428" y="9483"/>
                                </a:lnTo>
                                <a:lnTo>
                                  <a:pt x="4379" y="9521"/>
                                </a:lnTo>
                                <a:lnTo>
                                  <a:pt x="4330" y="9558"/>
                                </a:lnTo>
                                <a:lnTo>
                                  <a:pt x="4279" y="9592"/>
                                </a:lnTo>
                                <a:lnTo>
                                  <a:pt x="4227" y="9623"/>
                                </a:lnTo>
                                <a:lnTo>
                                  <a:pt x="4173" y="9652"/>
                                </a:lnTo>
                                <a:lnTo>
                                  <a:pt x="4119" y="9678"/>
                                </a:lnTo>
                                <a:lnTo>
                                  <a:pt x="4064" y="9702"/>
                                </a:lnTo>
                                <a:lnTo>
                                  <a:pt x="4009" y="9723"/>
                                </a:lnTo>
                                <a:lnTo>
                                  <a:pt x="3953" y="9741"/>
                                </a:lnTo>
                                <a:lnTo>
                                  <a:pt x="3895" y="9755"/>
                                </a:lnTo>
                                <a:lnTo>
                                  <a:pt x="3838" y="9768"/>
                                </a:lnTo>
                                <a:lnTo>
                                  <a:pt x="3781" y="9777"/>
                                </a:lnTo>
                                <a:lnTo>
                                  <a:pt x="3725" y="9785"/>
                                </a:lnTo>
                                <a:lnTo>
                                  <a:pt x="3672" y="9789"/>
                                </a:lnTo>
                                <a:lnTo>
                                  <a:pt x="3619" y="9792"/>
                                </a:lnTo>
                                <a:lnTo>
                                  <a:pt x="3566" y="9794"/>
                                </a:lnTo>
                                <a:lnTo>
                                  <a:pt x="3516" y="9792"/>
                                </a:lnTo>
                                <a:lnTo>
                                  <a:pt x="3467" y="9789"/>
                                </a:lnTo>
                                <a:lnTo>
                                  <a:pt x="3419" y="9785"/>
                                </a:lnTo>
                                <a:lnTo>
                                  <a:pt x="3372" y="9778"/>
                                </a:lnTo>
                                <a:lnTo>
                                  <a:pt x="3326" y="9769"/>
                                </a:lnTo>
                                <a:lnTo>
                                  <a:pt x="3282" y="9759"/>
                                </a:lnTo>
                                <a:lnTo>
                                  <a:pt x="3238" y="9748"/>
                                </a:lnTo>
                                <a:lnTo>
                                  <a:pt x="3196" y="9733"/>
                                </a:lnTo>
                                <a:lnTo>
                                  <a:pt x="3155" y="9718"/>
                                </a:lnTo>
                                <a:lnTo>
                                  <a:pt x="3114" y="9701"/>
                                </a:lnTo>
                                <a:lnTo>
                                  <a:pt x="3075" y="9683"/>
                                </a:lnTo>
                                <a:lnTo>
                                  <a:pt x="3037" y="9662"/>
                                </a:lnTo>
                                <a:lnTo>
                                  <a:pt x="3000" y="9640"/>
                                </a:lnTo>
                                <a:lnTo>
                                  <a:pt x="2963" y="9618"/>
                                </a:lnTo>
                                <a:lnTo>
                                  <a:pt x="2928" y="9593"/>
                                </a:lnTo>
                                <a:lnTo>
                                  <a:pt x="2894" y="9566"/>
                                </a:lnTo>
                                <a:lnTo>
                                  <a:pt x="2861" y="9539"/>
                                </a:lnTo>
                                <a:lnTo>
                                  <a:pt x="2829" y="9510"/>
                                </a:lnTo>
                                <a:lnTo>
                                  <a:pt x="2797" y="9480"/>
                                </a:lnTo>
                                <a:lnTo>
                                  <a:pt x="2767" y="9448"/>
                                </a:lnTo>
                                <a:lnTo>
                                  <a:pt x="2737" y="9416"/>
                                </a:lnTo>
                                <a:lnTo>
                                  <a:pt x="2709" y="9382"/>
                                </a:lnTo>
                                <a:lnTo>
                                  <a:pt x="2681" y="9348"/>
                                </a:lnTo>
                                <a:lnTo>
                                  <a:pt x="2654" y="9311"/>
                                </a:lnTo>
                                <a:lnTo>
                                  <a:pt x="2627" y="9274"/>
                                </a:lnTo>
                                <a:lnTo>
                                  <a:pt x="2603" y="9236"/>
                                </a:lnTo>
                                <a:lnTo>
                                  <a:pt x="2578" y="9196"/>
                                </a:lnTo>
                                <a:lnTo>
                                  <a:pt x="2604" y="9174"/>
                                </a:lnTo>
                                <a:lnTo>
                                  <a:pt x="2628" y="9150"/>
                                </a:lnTo>
                                <a:lnTo>
                                  <a:pt x="2652" y="9126"/>
                                </a:lnTo>
                                <a:lnTo>
                                  <a:pt x="2673" y="9099"/>
                                </a:lnTo>
                                <a:lnTo>
                                  <a:pt x="2693" y="9072"/>
                                </a:lnTo>
                                <a:lnTo>
                                  <a:pt x="2711" y="9043"/>
                                </a:lnTo>
                                <a:lnTo>
                                  <a:pt x="2728" y="9013"/>
                                </a:lnTo>
                                <a:lnTo>
                                  <a:pt x="2743" y="8981"/>
                                </a:lnTo>
                                <a:lnTo>
                                  <a:pt x="2755" y="8949"/>
                                </a:lnTo>
                                <a:lnTo>
                                  <a:pt x="2766" y="8916"/>
                                </a:lnTo>
                                <a:lnTo>
                                  <a:pt x="2775" y="8881"/>
                                </a:lnTo>
                                <a:lnTo>
                                  <a:pt x="2782" y="8846"/>
                                </a:lnTo>
                                <a:lnTo>
                                  <a:pt x="2784" y="8827"/>
                                </a:lnTo>
                                <a:lnTo>
                                  <a:pt x="2786" y="8809"/>
                                </a:lnTo>
                                <a:lnTo>
                                  <a:pt x="2787" y="8790"/>
                                </a:lnTo>
                                <a:lnTo>
                                  <a:pt x="2789" y="8771"/>
                                </a:lnTo>
                                <a:lnTo>
                                  <a:pt x="2790" y="8752"/>
                                </a:lnTo>
                                <a:lnTo>
                                  <a:pt x="2790" y="8732"/>
                                </a:lnTo>
                                <a:lnTo>
                                  <a:pt x="2789" y="8712"/>
                                </a:lnTo>
                                <a:lnTo>
                                  <a:pt x="2787" y="8692"/>
                                </a:lnTo>
                                <a:lnTo>
                                  <a:pt x="2785" y="8672"/>
                                </a:lnTo>
                                <a:lnTo>
                                  <a:pt x="2783" y="8652"/>
                                </a:lnTo>
                                <a:lnTo>
                                  <a:pt x="2780" y="8633"/>
                                </a:lnTo>
                                <a:lnTo>
                                  <a:pt x="2775" y="8613"/>
                                </a:lnTo>
                                <a:lnTo>
                                  <a:pt x="2771" y="8592"/>
                                </a:lnTo>
                                <a:lnTo>
                                  <a:pt x="2765" y="8573"/>
                                </a:lnTo>
                                <a:lnTo>
                                  <a:pt x="2759" y="8554"/>
                                </a:lnTo>
                                <a:lnTo>
                                  <a:pt x="2753" y="8535"/>
                                </a:lnTo>
                                <a:lnTo>
                                  <a:pt x="2746" y="8516"/>
                                </a:lnTo>
                                <a:lnTo>
                                  <a:pt x="2738" y="8498"/>
                                </a:lnTo>
                                <a:lnTo>
                                  <a:pt x="2729" y="8479"/>
                                </a:lnTo>
                                <a:lnTo>
                                  <a:pt x="2720" y="8461"/>
                                </a:lnTo>
                                <a:lnTo>
                                  <a:pt x="2711" y="8444"/>
                                </a:lnTo>
                                <a:lnTo>
                                  <a:pt x="2701" y="8427"/>
                                </a:lnTo>
                                <a:lnTo>
                                  <a:pt x="2690" y="8410"/>
                                </a:lnTo>
                                <a:lnTo>
                                  <a:pt x="2680" y="8393"/>
                                </a:lnTo>
                                <a:lnTo>
                                  <a:pt x="2668" y="8377"/>
                                </a:lnTo>
                                <a:lnTo>
                                  <a:pt x="2656" y="8362"/>
                                </a:lnTo>
                                <a:lnTo>
                                  <a:pt x="2643" y="8347"/>
                                </a:lnTo>
                                <a:lnTo>
                                  <a:pt x="2631" y="8331"/>
                                </a:lnTo>
                                <a:lnTo>
                                  <a:pt x="2617" y="8318"/>
                                </a:lnTo>
                                <a:lnTo>
                                  <a:pt x="2603" y="8303"/>
                                </a:lnTo>
                                <a:lnTo>
                                  <a:pt x="2589" y="8290"/>
                                </a:lnTo>
                                <a:lnTo>
                                  <a:pt x="2575" y="8278"/>
                                </a:lnTo>
                                <a:lnTo>
                                  <a:pt x="2559" y="8265"/>
                                </a:lnTo>
                                <a:lnTo>
                                  <a:pt x="2543" y="8254"/>
                                </a:lnTo>
                                <a:lnTo>
                                  <a:pt x="2528" y="8243"/>
                                </a:lnTo>
                                <a:lnTo>
                                  <a:pt x="2512" y="8233"/>
                                </a:lnTo>
                                <a:lnTo>
                                  <a:pt x="2495" y="8223"/>
                                </a:lnTo>
                                <a:lnTo>
                                  <a:pt x="2479" y="8214"/>
                                </a:lnTo>
                                <a:lnTo>
                                  <a:pt x="2462" y="8206"/>
                                </a:lnTo>
                                <a:lnTo>
                                  <a:pt x="2444" y="8198"/>
                                </a:lnTo>
                                <a:lnTo>
                                  <a:pt x="2458" y="8146"/>
                                </a:lnTo>
                                <a:lnTo>
                                  <a:pt x="2474" y="8096"/>
                                </a:lnTo>
                                <a:lnTo>
                                  <a:pt x="2491" y="8046"/>
                                </a:lnTo>
                                <a:lnTo>
                                  <a:pt x="2510" y="7997"/>
                                </a:lnTo>
                                <a:lnTo>
                                  <a:pt x="2529" y="7949"/>
                                </a:lnTo>
                                <a:lnTo>
                                  <a:pt x="2551" y="7903"/>
                                </a:lnTo>
                                <a:lnTo>
                                  <a:pt x="2574" y="7857"/>
                                </a:lnTo>
                                <a:lnTo>
                                  <a:pt x="2598" y="7814"/>
                                </a:lnTo>
                                <a:lnTo>
                                  <a:pt x="2624" y="7771"/>
                                </a:lnTo>
                                <a:lnTo>
                                  <a:pt x="2651" y="7728"/>
                                </a:lnTo>
                                <a:lnTo>
                                  <a:pt x="2680" y="7688"/>
                                </a:lnTo>
                                <a:lnTo>
                                  <a:pt x="2709" y="7650"/>
                                </a:lnTo>
                                <a:lnTo>
                                  <a:pt x="2740" y="7612"/>
                                </a:lnTo>
                                <a:lnTo>
                                  <a:pt x="2774" y="7576"/>
                                </a:lnTo>
                                <a:lnTo>
                                  <a:pt x="2808" y="7541"/>
                                </a:lnTo>
                                <a:lnTo>
                                  <a:pt x="2843" y="7508"/>
                                </a:lnTo>
                                <a:lnTo>
                                  <a:pt x="2880" y="7476"/>
                                </a:lnTo>
                                <a:lnTo>
                                  <a:pt x="2918" y="7446"/>
                                </a:lnTo>
                                <a:lnTo>
                                  <a:pt x="2958" y="7418"/>
                                </a:lnTo>
                                <a:lnTo>
                                  <a:pt x="2999" y="7391"/>
                                </a:lnTo>
                                <a:lnTo>
                                  <a:pt x="3041" y="7367"/>
                                </a:lnTo>
                                <a:lnTo>
                                  <a:pt x="3085" y="7343"/>
                                </a:lnTo>
                                <a:lnTo>
                                  <a:pt x="3130" y="7322"/>
                                </a:lnTo>
                                <a:lnTo>
                                  <a:pt x="3177" y="7302"/>
                                </a:lnTo>
                                <a:lnTo>
                                  <a:pt x="3224" y="7284"/>
                                </a:lnTo>
                                <a:lnTo>
                                  <a:pt x="3273" y="7268"/>
                                </a:lnTo>
                                <a:lnTo>
                                  <a:pt x="3324" y="7253"/>
                                </a:lnTo>
                                <a:lnTo>
                                  <a:pt x="3375" y="7241"/>
                                </a:lnTo>
                                <a:lnTo>
                                  <a:pt x="3428" y="7231"/>
                                </a:lnTo>
                                <a:lnTo>
                                  <a:pt x="3482" y="7223"/>
                                </a:lnTo>
                                <a:lnTo>
                                  <a:pt x="3537" y="7218"/>
                                </a:lnTo>
                                <a:lnTo>
                                  <a:pt x="3594" y="7213"/>
                                </a:lnTo>
                                <a:close/>
                                <a:moveTo>
                                  <a:pt x="2545" y="9132"/>
                                </a:moveTo>
                                <a:lnTo>
                                  <a:pt x="2531" y="9103"/>
                                </a:lnTo>
                                <a:lnTo>
                                  <a:pt x="2518" y="9073"/>
                                </a:lnTo>
                                <a:lnTo>
                                  <a:pt x="2504" y="9042"/>
                                </a:lnTo>
                                <a:lnTo>
                                  <a:pt x="2493" y="9010"/>
                                </a:lnTo>
                                <a:lnTo>
                                  <a:pt x="2481" y="8978"/>
                                </a:lnTo>
                                <a:lnTo>
                                  <a:pt x="2471" y="8945"/>
                                </a:lnTo>
                                <a:lnTo>
                                  <a:pt x="2461" y="8912"/>
                                </a:lnTo>
                                <a:lnTo>
                                  <a:pt x="2451" y="8878"/>
                                </a:lnTo>
                                <a:lnTo>
                                  <a:pt x="2442" y="8846"/>
                                </a:lnTo>
                                <a:lnTo>
                                  <a:pt x="2434" y="8812"/>
                                </a:lnTo>
                                <a:lnTo>
                                  <a:pt x="2427" y="8780"/>
                                </a:lnTo>
                                <a:lnTo>
                                  <a:pt x="2421" y="8747"/>
                                </a:lnTo>
                                <a:lnTo>
                                  <a:pt x="2416" y="8715"/>
                                </a:lnTo>
                                <a:lnTo>
                                  <a:pt x="2411" y="8684"/>
                                </a:lnTo>
                                <a:lnTo>
                                  <a:pt x="2408" y="8654"/>
                                </a:lnTo>
                                <a:lnTo>
                                  <a:pt x="2406" y="8625"/>
                                </a:lnTo>
                                <a:lnTo>
                                  <a:pt x="2402" y="8570"/>
                                </a:lnTo>
                                <a:lnTo>
                                  <a:pt x="2402" y="8521"/>
                                </a:lnTo>
                                <a:lnTo>
                                  <a:pt x="2404" y="8475"/>
                                </a:lnTo>
                                <a:lnTo>
                                  <a:pt x="2406" y="8432"/>
                                </a:lnTo>
                                <a:lnTo>
                                  <a:pt x="2410" y="8391"/>
                                </a:lnTo>
                                <a:lnTo>
                                  <a:pt x="2416" y="8351"/>
                                </a:lnTo>
                                <a:lnTo>
                                  <a:pt x="2421" y="8311"/>
                                </a:lnTo>
                                <a:lnTo>
                                  <a:pt x="2429" y="8270"/>
                                </a:lnTo>
                                <a:lnTo>
                                  <a:pt x="2444" y="8276"/>
                                </a:lnTo>
                                <a:lnTo>
                                  <a:pt x="2458" y="8284"/>
                                </a:lnTo>
                                <a:lnTo>
                                  <a:pt x="2473" y="8292"/>
                                </a:lnTo>
                                <a:lnTo>
                                  <a:pt x="2487" y="8300"/>
                                </a:lnTo>
                                <a:lnTo>
                                  <a:pt x="2501" y="8310"/>
                                </a:lnTo>
                                <a:lnTo>
                                  <a:pt x="2514" y="8319"/>
                                </a:lnTo>
                                <a:lnTo>
                                  <a:pt x="2528" y="8329"/>
                                </a:lnTo>
                                <a:lnTo>
                                  <a:pt x="2540" y="8340"/>
                                </a:lnTo>
                                <a:lnTo>
                                  <a:pt x="2565" y="8363"/>
                                </a:lnTo>
                                <a:lnTo>
                                  <a:pt x="2588" y="8387"/>
                                </a:lnTo>
                                <a:lnTo>
                                  <a:pt x="2609" y="8413"/>
                                </a:lnTo>
                                <a:lnTo>
                                  <a:pt x="2630" y="8441"/>
                                </a:lnTo>
                                <a:lnTo>
                                  <a:pt x="2648" y="8470"/>
                                </a:lnTo>
                                <a:lnTo>
                                  <a:pt x="2664" y="8501"/>
                                </a:lnTo>
                                <a:lnTo>
                                  <a:pt x="2679" y="8532"/>
                                </a:lnTo>
                                <a:lnTo>
                                  <a:pt x="2692" y="8563"/>
                                </a:lnTo>
                                <a:lnTo>
                                  <a:pt x="2702" y="8597"/>
                                </a:lnTo>
                                <a:lnTo>
                                  <a:pt x="2711" y="8630"/>
                                </a:lnTo>
                                <a:lnTo>
                                  <a:pt x="2715" y="8647"/>
                                </a:lnTo>
                                <a:lnTo>
                                  <a:pt x="2717" y="8664"/>
                                </a:lnTo>
                                <a:lnTo>
                                  <a:pt x="2719" y="8682"/>
                                </a:lnTo>
                                <a:lnTo>
                                  <a:pt x="2721" y="8699"/>
                                </a:lnTo>
                                <a:lnTo>
                                  <a:pt x="2722" y="8734"/>
                                </a:lnTo>
                                <a:lnTo>
                                  <a:pt x="2722" y="8766"/>
                                </a:lnTo>
                                <a:lnTo>
                                  <a:pt x="2720" y="8799"/>
                                </a:lnTo>
                                <a:lnTo>
                                  <a:pt x="2717" y="8831"/>
                                </a:lnTo>
                                <a:lnTo>
                                  <a:pt x="2711" y="8861"/>
                                </a:lnTo>
                                <a:lnTo>
                                  <a:pt x="2703" y="8892"/>
                                </a:lnTo>
                                <a:lnTo>
                                  <a:pt x="2695" y="8920"/>
                                </a:lnTo>
                                <a:lnTo>
                                  <a:pt x="2683" y="8948"/>
                                </a:lnTo>
                                <a:lnTo>
                                  <a:pt x="2671" y="8974"/>
                                </a:lnTo>
                                <a:lnTo>
                                  <a:pt x="2658" y="9000"/>
                                </a:lnTo>
                                <a:lnTo>
                                  <a:pt x="2642" y="9025"/>
                                </a:lnTo>
                                <a:lnTo>
                                  <a:pt x="2625" y="9048"/>
                                </a:lnTo>
                                <a:lnTo>
                                  <a:pt x="2607" y="9072"/>
                                </a:lnTo>
                                <a:lnTo>
                                  <a:pt x="2587" y="9093"/>
                                </a:lnTo>
                                <a:lnTo>
                                  <a:pt x="2567" y="9113"/>
                                </a:lnTo>
                                <a:lnTo>
                                  <a:pt x="2545" y="9132"/>
                                </a:lnTo>
                                <a:close/>
                                <a:moveTo>
                                  <a:pt x="342" y="7517"/>
                                </a:moveTo>
                                <a:lnTo>
                                  <a:pt x="360" y="7518"/>
                                </a:lnTo>
                                <a:lnTo>
                                  <a:pt x="377" y="7521"/>
                                </a:lnTo>
                                <a:lnTo>
                                  <a:pt x="393" y="7525"/>
                                </a:lnTo>
                                <a:lnTo>
                                  <a:pt x="410" y="7529"/>
                                </a:lnTo>
                                <a:lnTo>
                                  <a:pt x="426" y="7535"/>
                                </a:lnTo>
                                <a:lnTo>
                                  <a:pt x="441" y="7541"/>
                                </a:lnTo>
                                <a:lnTo>
                                  <a:pt x="457" y="7549"/>
                                </a:lnTo>
                                <a:lnTo>
                                  <a:pt x="473" y="7557"/>
                                </a:lnTo>
                                <a:lnTo>
                                  <a:pt x="487" y="7566"/>
                                </a:lnTo>
                                <a:lnTo>
                                  <a:pt x="502" y="7576"/>
                                </a:lnTo>
                                <a:lnTo>
                                  <a:pt x="515" y="7587"/>
                                </a:lnTo>
                                <a:lnTo>
                                  <a:pt x="529" y="7599"/>
                                </a:lnTo>
                                <a:lnTo>
                                  <a:pt x="542" y="7611"/>
                                </a:lnTo>
                                <a:lnTo>
                                  <a:pt x="554" y="7624"/>
                                </a:lnTo>
                                <a:lnTo>
                                  <a:pt x="567" y="7638"/>
                                </a:lnTo>
                                <a:lnTo>
                                  <a:pt x="579" y="7652"/>
                                </a:lnTo>
                                <a:lnTo>
                                  <a:pt x="589" y="7667"/>
                                </a:lnTo>
                                <a:lnTo>
                                  <a:pt x="600" y="7683"/>
                                </a:lnTo>
                                <a:lnTo>
                                  <a:pt x="610" y="7698"/>
                                </a:lnTo>
                                <a:lnTo>
                                  <a:pt x="619" y="7715"/>
                                </a:lnTo>
                                <a:lnTo>
                                  <a:pt x="628" y="7732"/>
                                </a:lnTo>
                                <a:lnTo>
                                  <a:pt x="636" y="7750"/>
                                </a:lnTo>
                                <a:lnTo>
                                  <a:pt x="643" y="7768"/>
                                </a:lnTo>
                                <a:lnTo>
                                  <a:pt x="650" y="7787"/>
                                </a:lnTo>
                                <a:lnTo>
                                  <a:pt x="656" y="7806"/>
                                </a:lnTo>
                                <a:lnTo>
                                  <a:pt x="661" y="7825"/>
                                </a:lnTo>
                                <a:lnTo>
                                  <a:pt x="665" y="7844"/>
                                </a:lnTo>
                                <a:lnTo>
                                  <a:pt x="670" y="7864"/>
                                </a:lnTo>
                                <a:lnTo>
                                  <a:pt x="672" y="7884"/>
                                </a:lnTo>
                                <a:lnTo>
                                  <a:pt x="674" y="7906"/>
                                </a:lnTo>
                                <a:lnTo>
                                  <a:pt x="676" y="7926"/>
                                </a:lnTo>
                                <a:lnTo>
                                  <a:pt x="676" y="7947"/>
                                </a:lnTo>
                                <a:lnTo>
                                  <a:pt x="676" y="7968"/>
                                </a:lnTo>
                                <a:lnTo>
                                  <a:pt x="675" y="7988"/>
                                </a:lnTo>
                                <a:lnTo>
                                  <a:pt x="673" y="8009"/>
                                </a:lnTo>
                                <a:lnTo>
                                  <a:pt x="670" y="8029"/>
                                </a:lnTo>
                                <a:lnTo>
                                  <a:pt x="666" y="8049"/>
                                </a:lnTo>
                                <a:lnTo>
                                  <a:pt x="662" y="8068"/>
                                </a:lnTo>
                                <a:lnTo>
                                  <a:pt x="657" y="8087"/>
                                </a:lnTo>
                                <a:lnTo>
                                  <a:pt x="651" y="8105"/>
                                </a:lnTo>
                                <a:lnTo>
                                  <a:pt x="644" y="8123"/>
                                </a:lnTo>
                                <a:lnTo>
                                  <a:pt x="637" y="8140"/>
                                </a:lnTo>
                                <a:lnTo>
                                  <a:pt x="629" y="8157"/>
                                </a:lnTo>
                                <a:lnTo>
                                  <a:pt x="621" y="8173"/>
                                </a:lnTo>
                                <a:lnTo>
                                  <a:pt x="612" y="8189"/>
                                </a:lnTo>
                                <a:lnTo>
                                  <a:pt x="602" y="8204"/>
                                </a:lnTo>
                                <a:lnTo>
                                  <a:pt x="591" y="8218"/>
                                </a:lnTo>
                                <a:lnTo>
                                  <a:pt x="580" y="8233"/>
                                </a:lnTo>
                                <a:lnTo>
                                  <a:pt x="569" y="8245"/>
                                </a:lnTo>
                                <a:lnTo>
                                  <a:pt x="557" y="8257"/>
                                </a:lnTo>
                                <a:lnTo>
                                  <a:pt x="544" y="8270"/>
                                </a:lnTo>
                                <a:lnTo>
                                  <a:pt x="531" y="8281"/>
                                </a:lnTo>
                                <a:lnTo>
                                  <a:pt x="518" y="8291"/>
                                </a:lnTo>
                                <a:lnTo>
                                  <a:pt x="503" y="8300"/>
                                </a:lnTo>
                                <a:lnTo>
                                  <a:pt x="490" y="8309"/>
                                </a:lnTo>
                                <a:lnTo>
                                  <a:pt x="474" y="8316"/>
                                </a:lnTo>
                                <a:lnTo>
                                  <a:pt x="459" y="8322"/>
                                </a:lnTo>
                                <a:lnTo>
                                  <a:pt x="444" y="8329"/>
                                </a:lnTo>
                                <a:lnTo>
                                  <a:pt x="427" y="8334"/>
                                </a:lnTo>
                                <a:lnTo>
                                  <a:pt x="411" y="8337"/>
                                </a:lnTo>
                                <a:lnTo>
                                  <a:pt x="394" y="8340"/>
                                </a:lnTo>
                                <a:lnTo>
                                  <a:pt x="378" y="8343"/>
                                </a:lnTo>
                                <a:lnTo>
                                  <a:pt x="360" y="8343"/>
                                </a:lnTo>
                                <a:lnTo>
                                  <a:pt x="343" y="8343"/>
                                </a:lnTo>
                                <a:lnTo>
                                  <a:pt x="325" y="8341"/>
                                </a:lnTo>
                                <a:lnTo>
                                  <a:pt x="308" y="8339"/>
                                </a:lnTo>
                                <a:lnTo>
                                  <a:pt x="290" y="8336"/>
                                </a:lnTo>
                                <a:lnTo>
                                  <a:pt x="274" y="8331"/>
                                </a:lnTo>
                                <a:lnTo>
                                  <a:pt x="257" y="8326"/>
                                </a:lnTo>
                                <a:lnTo>
                                  <a:pt x="241" y="8319"/>
                                </a:lnTo>
                                <a:lnTo>
                                  <a:pt x="225" y="8311"/>
                                </a:lnTo>
                                <a:lnTo>
                                  <a:pt x="210" y="8303"/>
                                </a:lnTo>
                                <a:lnTo>
                                  <a:pt x="194" y="8294"/>
                                </a:lnTo>
                                <a:lnTo>
                                  <a:pt x="180" y="8284"/>
                                </a:lnTo>
                                <a:lnTo>
                                  <a:pt x="165" y="8273"/>
                                </a:lnTo>
                                <a:lnTo>
                                  <a:pt x="152" y="8262"/>
                                </a:lnTo>
                                <a:lnTo>
                                  <a:pt x="138" y="8250"/>
                                </a:lnTo>
                                <a:lnTo>
                                  <a:pt x="125" y="8236"/>
                                </a:lnTo>
                                <a:lnTo>
                                  <a:pt x="112" y="8223"/>
                                </a:lnTo>
                                <a:lnTo>
                                  <a:pt x="100" y="8208"/>
                                </a:lnTo>
                                <a:lnTo>
                                  <a:pt x="89" y="8192"/>
                                </a:lnTo>
                                <a:lnTo>
                                  <a:pt x="79" y="8177"/>
                                </a:lnTo>
                                <a:lnTo>
                                  <a:pt x="68" y="8160"/>
                                </a:lnTo>
                                <a:lnTo>
                                  <a:pt x="59" y="8143"/>
                                </a:lnTo>
                                <a:lnTo>
                                  <a:pt x="50" y="8126"/>
                                </a:lnTo>
                                <a:lnTo>
                                  <a:pt x="42" y="8107"/>
                                </a:lnTo>
                                <a:lnTo>
                                  <a:pt x="34" y="8089"/>
                                </a:lnTo>
                                <a:lnTo>
                                  <a:pt x="27" y="8070"/>
                                </a:lnTo>
                                <a:lnTo>
                                  <a:pt x="21" y="8051"/>
                                </a:lnTo>
                                <a:lnTo>
                                  <a:pt x="15" y="8031"/>
                                </a:lnTo>
                                <a:lnTo>
                                  <a:pt x="11" y="8011"/>
                                </a:lnTo>
                                <a:lnTo>
                                  <a:pt x="7" y="7991"/>
                                </a:lnTo>
                                <a:lnTo>
                                  <a:pt x="4" y="7971"/>
                                </a:lnTo>
                                <a:lnTo>
                                  <a:pt x="2" y="7949"/>
                                </a:lnTo>
                                <a:lnTo>
                                  <a:pt x="0" y="7928"/>
                                </a:lnTo>
                                <a:lnTo>
                                  <a:pt x="0" y="7907"/>
                                </a:lnTo>
                                <a:lnTo>
                                  <a:pt x="2" y="7885"/>
                                </a:lnTo>
                                <a:lnTo>
                                  <a:pt x="3" y="7864"/>
                                </a:lnTo>
                                <a:lnTo>
                                  <a:pt x="5" y="7843"/>
                                </a:lnTo>
                                <a:lnTo>
                                  <a:pt x="8" y="7823"/>
                                </a:lnTo>
                                <a:lnTo>
                                  <a:pt x="12" y="7804"/>
                                </a:lnTo>
                                <a:lnTo>
                                  <a:pt x="17" y="7783"/>
                                </a:lnTo>
                                <a:lnTo>
                                  <a:pt x="22" y="7765"/>
                                </a:lnTo>
                                <a:lnTo>
                                  <a:pt x="28" y="7746"/>
                                </a:lnTo>
                                <a:lnTo>
                                  <a:pt x="35" y="7728"/>
                                </a:lnTo>
                                <a:lnTo>
                                  <a:pt x="43" y="7712"/>
                                </a:lnTo>
                                <a:lnTo>
                                  <a:pt x="51" y="7695"/>
                                </a:lnTo>
                                <a:lnTo>
                                  <a:pt x="60" y="7679"/>
                                </a:lnTo>
                                <a:lnTo>
                                  <a:pt x="70" y="7663"/>
                                </a:lnTo>
                                <a:lnTo>
                                  <a:pt x="80" y="7648"/>
                                </a:lnTo>
                                <a:lnTo>
                                  <a:pt x="91" y="7634"/>
                                </a:lnTo>
                                <a:lnTo>
                                  <a:pt x="102" y="7621"/>
                                </a:lnTo>
                                <a:lnTo>
                                  <a:pt x="115" y="7607"/>
                                </a:lnTo>
                                <a:lnTo>
                                  <a:pt x="127" y="7595"/>
                                </a:lnTo>
                                <a:lnTo>
                                  <a:pt x="139" y="7584"/>
                                </a:lnTo>
                                <a:lnTo>
                                  <a:pt x="153" y="7574"/>
                                </a:lnTo>
                                <a:lnTo>
                                  <a:pt x="166" y="7564"/>
                                </a:lnTo>
                                <a:lnTo>
                                  <a:pt x="181" y="7555"/>
                                </a:lnTo>
                                <a:lnTo>
                                  <a:pt x="195" y="7547"/>
                                </a:lnTo>
                                <a:lnTo>
                                  <a:pt x="211" y="7540"/>
                                </a:lnTo>
                                <a:lnTo>
                                  <a:pt x="225" y="7534"/>
                                </a:lnTo>
                                <a:lnTo>
                                  <a:pt x="242" y="7528"/>
                                </a:lnTo>
                                <a:lnTo>
                                  <a:pt x="258" y="7523"/>
                                </a:lnTo>
                                <a:lnTo>
                                  <a:pt x="274" y="7520"/>
                                </a:lnTo>
                                <a:lnTo>
                                  <a:pt x="290" y="7518"/>
                                </a:lnTo>
                                <a:lnTo>
                                  <a:pt x="307" y="7516"/>
                                </a:lnTo>
                                <a:lnTo>
                                  <a:pt x="325" y="7516"/>
                                </a:lnTo>
                                <a:lnTo>
                                  <a:pt x="342" y="7517"/>
                                </a:lnTo>
                                <a:close/>
                                <a:moveTo>
                                  <a:pt x="342" y="7568"/>
                                </a:moveTo>
                                <a:lnTo>
                                  <a:pt x="356" y="7569"/>
                                </a:lnTo>
                                <a:lnTo>
                                  <a:pt x="372" y="7572"/>
                                </a:lnTo>
                                <a:lnTo>
                                  <a:pt x="387" y="7575"/>
                                </a:lnTo>
                                <a:lnTo>
                                  <a:pt x="401" y="7579"/>
                                </a:lnTo>
                                <a:lnTo>
                                  <a:pt x="415" y="7584"/>
                                </a:lnTo>
                                <a:lnTo>
                                  <a:pt x="429" y="7590"/>
                                </a:lnTo>
                                <a:lnTo>
                                  <a:pt x="443" y="7596"/>
                                </a:lnTo>
                                <a:lnTo>
                                  <a:pt x="456" y="7603"/>
                                </a:lnTo>
                                <a:lnTo>
                                  <a:pt x="468" y="7612"/>
                                </a:lnTo>
                                <a:lnTo>
                                  <a:pt x="481" y="7620"/>
                                </a:lnTo>
                                <a:lnTo>
                                  <a:pt x="493" y="7630"/>
                                </a:lnTo>
                                <a:lnTo>
                                  <a:pt x="505" y="7640"/>
                                </a:lnTo>
                                <a:lnTo>
                                  <a:pt x="516" y="7650"/>
                                </a:lnTo>
                                <a:lnTo>
                                  <a:pt x="528" y="7661"/>
                                </a:lnTo>
                                <a:lnTo>
                                  <a:pt x="538" y="7674"/>
                                </a:lnTo>
                                <a:lnTo>
                                  <a:pt x="548" y="7686"/>
                                </a:lnTo>
                                <a:lnTo>
                                  <a:pt x="558" y="7698"/>
                                </a:lnTo>
                                <a:lnTo>
                                  <a:pt x="567" y="7712"/>
                                </a:lnTo>
                                <a:lnTo>
                                  <a:pt x="576" y="7726"/>
                                </a:lnTo>
                                <a:lnTo>
                                  <a:pt x="584" y="7741"/>
                                </a:lnTo>
                                <a:lnTo>
                                  <a:pt x="591" y="7755"/>
                                </a:lnTo>
                                <a:lnTo>
                                  <a:pt x="598" y="7771"/>
                                </a:lnTo>
                                <a:lnTo>
                                  <a:pt x="605" y="7787"/>
                                </a:lnTo>
                                <a:lnTo>
                                  <a:pt x="610" y="7802"/>
                                </a:lnTo>
                                <a:lnTo>
                                  <a:pt x="616" y="7819"/>
                                </a:lnTo>
                                <a:lnTo>
                                  <a:pt x="621" y="7836"/>
                                </a:lnTo>
                                <a:lnTo>
                                  <a:pt x="624" y="7853"/>
                                </a:lnTo>
                                <a:lnTo>
                                  <a:pt x="627" y="7871"/>
                                </a:lnTo>
                                <a:lnTo>
                                  <a:pt x="629" y="7888"/>
                                </a:lnTo>
                                <a:lnTo>
                                  <a:pt x="632" y="7906"/>
                                </a:lnTo>
                                <a:lnTo>
                                  <a:pt x="633" y="7925"/>
                                </a:lnTo>
                                <a:lnTo>
                                  <a:pt x="634" y="7942"/>
                                </a:lnTo>
                                <a:lnTo>
                                  <a:pt x="633" y="7960"/>
                                </a:lnTo>
                                <a:lnTo>
                                  <a:pt x="632" y="7978"/>
                                </a:lnTo>
                                <a:lnTo>
                                  <a:pt x="631" y="7996"/>
                                </a:lnTo>
                                <a:lnTo>
                                  <a:pt x="627" y="8014"/>
                                </a:lnTo>
                                <a:lnTo>
                                  <a:pt x="625" y="8031"/>
                                </a:lnTo>
                                <a:lnTo>
                                  <a:pt x="621" y="8048"/>
                                </a:lnTo>
                                <a:lnTo>
                                  <a:pt x="616" y="8065"/>
                                </a:lnTo>
                                <a:lnTo>
                                  <a:pt x="612" y="8080"/>
                                </a:lnTo>
                                <a:lnTo>
                                  <a:pt x="605" y="8096"/>
                                </a:lnTo>
                                <a:lnTo>
                                  <a:pt x="599" y="8112"/>
                                </a:lnTo>
                                <a:lnTo>
                                  <a:pt x="593" y="8126"/>
                                </a:lnTo>
                                <a:lnTo>
                                  <a:pt x="585" y="8141"/>
                                </a:lnTo>
                                <a:lnTo>
                                  <a:pt x="577" y="8154"/>
                                </a:lnTo>
                                <a:lnTo>
                                  <a:pt x="568" y="8168"/>
                                </a:lnTo>
                                <a:lnTo>
                                  <a:pt x="559" y="8180"/>
                                </a:lnTo>
                                <a:lnTo>
                                  <a:pt x="549" y="8192"/>
                                </a:lnTo>
                                <a:lnTo>
                                  <a:pt x="539" y="8204"/>
                                </a:lnTo>
                                <a:lnTo>
                                  <a:pt x="529" y="8215"/>
                                </a:lnTo>
                                <a:lnTo>
                                  <a:pt x="518" y="8225"/>
                                </a:lnTo>
                                <a:lnTo>
                                  <a:pt x="506" y="8234"/>
                                </a:lnTo>
                                <a:lnTo>
                                  <a:pt x="494" y="8243"/>
                                </a:lnTo>
                                <a:lnTo>
                                  <a:pt x="482" y="8251"/>
                                </a:lnTo>
                                <a:lnTo>
                                  <a:pt x="469" y="8258"/>
                                </a:lnTo>
                                <a:lnTo>
                                  <a:pt x="456" y="8265"/>
                                </a:lnTo>
                                <a:lnTo>
                                  <a:pt x="443" y="8271"/>
                                </a:lnTo>
                                <a:lnTo>
                                  <a:pt x="429" y="8276"/>
                                </a:lnTo>
                                <a:lnTo>
                                  <a:pt x="416" y="8281"/>
                                </a:lnTo>
                                <a:lnTo>
                                  <a:pt x="401" y="8284"/>
                                </a:lnTo>
                                <a:lnTo>
                                  <a:pt x="387" y="8286"/>
                                </a:lnTo>
                                <a:lnTo>
                                  <a:pt x="372" y="8288"/>
                                </a:lnTo>
                                <a:lnTo>
                                  <a:pt x="356" y="8289"/>
                                </a:lnTo>
                                <a:lnTo>
                                  <a:pt x="342" y="8289"/>
                                </a:lnTo>
                                <a:lnTo>
                                  <a:pt x="326" y="8288"/>
                                </a:lnTo>
                                <a:lnTo>
                                  <a:pt x="310" y="8285"/>
                                </a:lnTo>
                                <a:lnTo>
                                  <a:pt x="296" y="8282"/>
                                </a:lnTo>
                                <a:lnTo>
                                  <a:pt x="281" y="8279"/>
                                </a:lnTo>
                                <a:lnTo>
                                  <a:pt x="267" y="8274"/>
                                </a:lnTo>
                                <a:lnTo>
                                  <a:pt x="253" y="8269"/>
                                </a:lnTo>
                                <a:lnTo>
                                  <a:pt x="239" y="8262"/>
                                </a:lnTo>
                                <a:lnTo>
                                  <a:pt x="225" y="8254"/>
                                </a:lnTo>
                                <a:lnTo>
                                  <a:pt x="212" y="8246"/>
                                </a:lnTo>
                                <a:lnTo>
                                  <a:pt x="200" y="8238"/>
                                </a:lnTo>
                                <a:lnTo>
                                  <a:pt x="187" y="8228"/>
                                </a:lnTo>
                                <a:lnTo>
                                  <a:pt x="175" y="8218"/>
                                </a:lnTo>
                                <a:lnTo>
                                  <a:pt x="163" y="8208"/>
                                </a:lnTo>
                                <a:lnTo>
                                  <a:pt x="152" y="8196"/>
                                </a:lnTo>
                                <a:lnTo>
                                  <a:pt x="140" y="8185"/>
                                </a:lnTo>
                                <a:lnTo>
                                  <a:pt x="130" y="8172"/>
                                </a:lnTo>
                                <a:lnTo>
                                  <a:pt x="120" y="8159"/>
                                </a:lnTo>
                                <a:lnTo>
                                  <a:pt x="111" y="8145"/>
                                </a:lnTo>
                                <a:lnTo>
                                  <a:pt x="102" y="8131"/>
                                </a:lnTo>
                                <a:lnTo>
                                  <a:pt x="94" y="8116"/>
                                </a:lnTo>
                                <a:lnTo>
                                  <a:pt x="87" y="8100"/>
                                </a:lnTo>
                                <a:lnTo>
                                  <a:pt x="79" y="8085"/>
                                </a:lnTo>
                                <a:lnTo>
                                  <a:pt x="72" y="8069"/>
                                </a:lnTo>
                                <a:lnTo>
                                  <a:pt x="66" y="8052"/>
                                </a:lnTo>
                                <a:lnTo>
                                  <a:pt x="61" y="8036"/>
                                </a:lnTo>
                                <a:lnTo>
                                  <a:pt x="56" y="8019"/>
                                </a:lnTo>
                                <a:lnTo>
                                  <a:pt x="53" y="8001"/>
                                </a:lnTo>
                                <a:lnTo>
                                  <a:pt x="50" y="7983"/>
                                </a:lnTo>
                                <a:lnTo>
                                  <a:pt x="46" y="7965"/>
                                </a:lnTo>
                                <a:lnTo>
                                  <a:pt x="45" y="7947"/>
                                </a:lnTo>
                                <a:lnTo>
                                  <a:pt x="44" y="7928"/>
                                </a:lnTo>
                                <a:lnTo>
                                  <a:pt x="44" y="7910"/>
                                </a:lnTo>
                                <a:lnTo>
                                  <a:pt x="44" y="7891"/>
                                </a:lnTo>
                                <a:lnTo>
                                  <a:pt x="45" y="7873"/>
                                </a:lnTo>
                                <a:lnTo>
                                  <a:pt x="47" y="7855"/>
                                </a:lnTo>
                                <a:lnTo>
                                  <a:pt x="50" y="7837"/>
                                </a:lnTo>
                                <a:lnTo>
                                  <a:pt x="53" y="7819"/>
                                </a:lnTo>
                                <a:lnTo>
                                  <a:pt x="58" y="7802"/>
                                </a:lnTo>
                                <a:lnTo>
                                  <a:pt x="62" y="7787"/>
                                </a:lnTo>
                                <a:lnTo>
                                  <a:pt x="68" y="7770"/>
                                </a:lnTo>
                                <a:lnTo>
                                  <a:pt x="74" y="7754"/>
                                </a:lnTo>
                                <a:lnTo>
                                  <a:pt x="81" y="7740"/>
                                </a:lnTo>
                                <a:lnTo>
                                  <a:pt x="88" y="7725"/>
                                </a:lnTo>
                                <a:lnTo>
                                  <a:pt x="96" y="7711"/>
                                </a:lnTo>
                                <a:lnTo>
                                  <a:pt x="103" y="7697"/>
                                </a:lnTo>
                                <a:lnTo>
                                  <a:pt x="112" y="7684"/>
                                </a:lnTo>
                                <a:lnTo>
                                  <a:pt x="122" y="7671"/>
                                </a:lnTo>
                                <a:lnTo>
                                  <a:pt x="133" y="7660"/>
                                </a:lnTo>
                                <a:lnTo>
                                  <a:pt x="143" y="7649"/>
                                </a:lnTo>
                                <a:lnTo>
                                  <a:pt x="153" y="7638"/>
                                </a:lnTo>
                                <a:lnTo>
                                  <a:pt x="165" y="7628"/>
                                </a:lnTo>
                                <a:lnTo>
                                  <a:pt x="176" y="7619"/>
                                </a:lnTo>
                                <a:lnTo>
                                  <a:pt x="188" y="7610"/>
                                </a:lnTo>
                                <a:lnTo>
                                  <a:pt x="201" y="7602"/>
                                </a:lnTo>
                                <a:lnTo>
                                  <a:pt x="213" y="7595"/>
                                </a:lnTo>
                                <a:lnTo>
                                  <a:pt x="227" y="7588"/>
                                </a:lnTo>
                                <a:lnTo>
                                  <a:pt x="240" y="7583"/>
                                </a:lnTo>
                                <a:lnTo>
                                  <a:pt x="253" y="7578"/>
                                </a:lnTo>
                                <a:lnTo>
                                  <a:pt x="268" y="7575"/>
                                </a:lnTo>
                                <a:lnTo>
                                  <a:pt x="283" y="7572"/>
                                </a:lnTo>
                                <a:lnTo>
                                  <a:pt x="297" y="7569"/>
                                </a:lnTo>
                                <a:lnTo>
                                  <a:pt x="312" y="7568"/>
                                </a:lnTo>
                                <a:lnTo>
                                  <a:pt x="326" y="7567"/>
                                </a:lnTo>
                                <a:lnTo>
                                  <a:pt x="342" y="7568"/>
                                </a:lnTo>
                                <a:close/>
                                <a:moveTo>
                                  <a:pt x="2213" y="3766"/>
                                </a:moveTo>
                                <a:lnTo>
                                  <a:pt x="2254" y="3776"/>
                                </a:lnTo>
                                <a:lnTo>
                                  <a:pt x="2293" y="3788"/>
                                </a:lnTo>
                                <a:lnTo>
                                  <a:pt x="2332" y="3801"/>
                                </a:lnTo>
                                <a:lnTo>
                                  <a:pt x="2370" y="3817"/>
                                </a:lnTo>
                                <a:lnTo>
                                  <a:pt x="2407" y="3834"/>
                                </a:lnTo>
                                <a:lnTo>
                                  <a:pt x="2443" y="3853"/>
                                </a:lnTo>
                                <a:lnTo>
                                  <a:pt x="2477" y="3873"/>
                                </a:lnTo>
                                <a:lnTo>
                                  <a:pt x="2512" y="3895"/>
                                </a:lnTo>
                                <a:lnTo>
                                  <a:pt x="2545" y="3920"/>
                                </a:lnTo>
                                <a:lnTo>
                                  <a:pt x="2577" y="3945"/>
                                </a:lnTo>
                                <a:lnTo>
                                  <a:pt x="2607" y="3973"/>
                                </a:lnTo>
                                <a:lnTo>
                                  <a:pt x="2637" y="4001"/>
                                </a:lnTo>
                                <a:lnTo>
                                  <a:pt x="2665" y="4031"/>
                                </a:lnTo>
                                <a:lnTo>
                                  <a:pt x="2692" y="4061"/>
                                </a:lnTo>
                                <a:lnTo>
                                  <a:pt x="2718" y="4094"/>
                                </a:lnTo>
                                <a:lnTo>
                                  <a:pt x="2743" y="4127"/>
                                </a:lnTo>
                                <a:lnTo>
                                  <a:pt x="2766" y="4162"/>
                                </a:lnTo>
                                <a:lnTo>
                                  <a:pt x="2789" y="4198"/>
                                </a:lnTo>
                                <a:lnTo>
                                  <a:pt x="2809" y="4235"/>
                                </a:lnTo>
                                <a:lnTo>
                                  <a:pt x="2827" y="4273"/>
                                </a:lnTo>
                                <a:lnTo>
                                  <a:pt x="2844" y="4312"/>
                                </a:lnTo>
                                <a:lnTo>
                                  <a:pt x="2860" y="4351"/>
                                </a:lnTo>
                                <a:lnTo>
                                  <a:pt x="2875" y="4392"/>
                                </a:lnTo>
                                <a:lnTo>
                                  <a:pt x="2887" y="4433"/>
                                </a:lnTo>
                                <a:lnTo>
                                  <a:pt x="2897" y="4475"/>
                                </a:lnTo>
                                <a:lnTo>
                                  <a:pt x="2906" y="4517"/>
                                </a:lnTo>
                                <a:lnTo>
                                  <a:pt x="2914" y="4560"/>
                                </a:lnTo>
                                <a:lnTo>
                                  <a:pt x="2918" y="4603"/>
                                </a:lnTo>
                                <a:lnTo>
                                  <a:pt x="2922" y="4647"/>
                                </a:lnTo>
                                <a:lnTo>
                                  <a:pt x="2924" y="4692"/>
                                </a:lnTo>
                                <a:lnTo>
                                  <a:pt x="2924" y="4737"/>
                                </a:lnTo>
                                <a:lnTo>
                                  <a:pt x="2921" y="4782"/>
                                </a:lnTo>
                                <a:lnTo>
                                  <a:pt x="2917" y="4826"/>
                                </a:lnTo>
                                <a:lnTo>
                                  <a:pt x="2911" y="4870"/>
                                </a:lnTo>
                                <a:lnTo>
                                  <a:pt x="2903" y="4913"/>
                                </a:lnTo>
                                <a:lnTo>
                                  <a:pt x="2893" y="4955"/>
                                </a:lnTo>
                                <a:lnTo>
                                  <a:pt x="2880" y="4997"/>
                                </a:lnTo>
                                <a:lnTo>
                                  <a:pt x="2867" y="5037"/>
                                </a:lnTo>
                                <a:lnTo>
                                  <a:pt x="2852" y="5076"/>
                                </a:lnTo>
                                <a:lnTo>
                                  <a:pt x="2836" y="5115"/>
                                </a:lnTo>
                                <a:lnTo>
                                  <a:pt x="2817" y="5152"/>
                                </a:lnTo>
                                <a:lnTo>
                                  <a:pt x="2797" y="5188"/>
                                </a:lnTo>
                                <a:lnTo>
                                  <a:pt x="2776" y="5224"/>
                                </a:lnTo>
                                <a:lnTo>
                                  <a:pt x="2754" y="5258"/>
                                </a:lnTo>
                                <a:lnTo>
                                  <a:pt x="2729" y="5290"/>
                                </a:lnTo>
                                <a:lnTo>
                                  <a:pt x="2703" y="5321"/>
                                </a:lnTo>
                                <a:lnTo>
                                  <a:pt x="2678" y="5351"/>
                                </a:lnTo>
                                <a:lnTo>
                                  <a:pt x="2650" y="5379"/>
                                </a:lnTo>
                                <a:lnTo>
                                  <a:pt x="2621" y="5405"/>
                                </a:lnTo>
                                <a:lnTo>
                                  <a:pt x="2590" y="5430"/>
                                </a:lnTo>
                                <a:lnTo>
                                  <a:pt x="2559" y="5454"/>
                                </a:lnTo>
                                <a:lnTo>
                                  <a:pt x="2528" y="5475"/>
                                </a:lnTo>
                                <a:lnTo>
                                  <a:pt x="2494" y="5495"/>
                                </a:lnTo>
                                <a:lnTo>
                                  <a:pt x="2461" y="5513"/>
                                </a:lnTo>
                                <a:lnTo>
                                  <a:pt x="2425" y="5529"/>
                                </a:lnTo>
                                <a:lnTo>
                                  <a:pt x="2389" y="5544"/>
                                </a:lnTo>
                                <a:lnTo>
                                  <a:pt x="2353" y="5556"/>
                                </a:lnTo>
                                <a:lnTo>
                                  <a:pt x="2316" y="5566"/>
                                </a:lnTo>
                                <a:lnTo>
                                  <a:pt x="2278" y="5574"/>
                                </a:lnTo>
                                <a:lnTo>
                                  <a:pt x="2240" y="5579"/>
                                </a:lnTo>
                                <a:lnTo>
                                  <a:pt x="2201" y="5583"/>
                                </a:lnTo>
                                <a:lnTo>
                                  <a:pt x="2161" y="5585"/>
                                </a:lnTo>
                                <a:lnTo>
                                  <a:pt x="2121" y="5584"/>
                                </a:lnTo>
                                <a:lnTo>
                                  <a:pt x="2081" y="5580"/>
                                </a:lnTo>
                                <a:lnTo>
                                  <a:pt x="2041" y="5575"/>
                                </a:lnTo>
                                <a:lnTo>
                                  <a:pt x="2001" y="5567"/>
                                </a:lnTo>
                                <a:lnTo>
                                  <a:pt x="1961" y="5556"/>
                                </a:lnTo>
                                <a:lnTo>
                                  <a:pt x="1923" y="5544"/>
                                </a:lnTo>
                                <a:lnTo>
                                  <a:pt x="1886" y="5529"/>
                                </a:lnTo>
                                <a:lnTo>
                                  <a:pt x="1851" y="5511"/>
                                </a:lnTo>
                                <a:lnTo>
                                  <a:pt x="1815" y="5492"/>
                                </a:lnTo>
                                <a:lnTo>
                                  <a:pt x="1780" y="5471"/>
                                </a:lnTo>
                                <a:lnTo>
                                  <a:pt x="1747" y="5448"/>
                                </a:lnTo>
                                <a:lnTo>
                                  <a:pt x="1714" y="5422"/>
                                </a:lnTo>
                                <a:lnTo>
                                  <a:pt x="1683" y="5396"/>
                                </a:lnTo>
                                <a:lnTo>
                                  <a:pt x="1652" y="5368"/>
                                </a:lnTo>
                                <a:lnTo>
                                  <a:pt x="1623" y="5337"/>
                                </a:lnTo>
                                <a:lnTo>
                                  <a:pt x="1595" y="5305"/>
                                </a:lnTo>
                                <a:lnTo>
                                  <a:pt x="1569" y="5272"/>
                                </a:lnTo>
                                <a:lnTo>
                                  <a:pt x="1543" y="5236"/>
                                </a:lnTo>
                                <a:lnTo>
                                  <a:pt x="1519" y="5201"/>
                                </a:lnTo>
                                <a:lnTo>
                                  <a:pt x="1497" y="5164"/>
                                </a:lnTo>
                                <a:lnTo>
                                  <a:pt x="1476" y="5124"/>
                                </a:lnTo>
                                <a:lnTo>
                                  <a:pt x="1457" y="5084"/>
                                </a:lnTo>
                                <a:lnTo>
                                  <a:pt x="1439" y="5044"/>
                                </a:lnTo>
                                <a:lnTo>
                                  <a:pt x="1422" y="5001"/>
                                </a:lnTo>
                                <a:lnTo>
                                  <a:pt x="1407" y="4959"/>
                                </a:lnTo>
                                <a:lnTo>
                                  <a:pt x="1395" y="4914"/>
                                </a:lnTo>
                                <a:lnTo>
                                  <a:pt x="1384" y="4869"/>
                                </a:lnTo>
                                <a:lnTo>
                                  <a:pt x="1374" y="4824"/>
                                </a:lnTo>
                                <a:lnTo>
                                  <a:pt x="1366" y="4777"/>
                                </a:lnTo>
                                <a:lnTo>
                                  <a:pt x="1360" y="4730"/>
                                </a:lnTo>
                                <a:lnTo>
                                  <a:pt x="1357" y="4683"/>
                                </a:lnTo>
                                <a:lnTo>
                                  <a:pt x="1356" y="4635"/>
                                </a:lnTo>
                                <a:lnTo>
                                  <a:pt x="1356" y="4587"/>
                                </a:lnTo>
                                <a:lnTo>
                                  <a:pt x="1358" y="4537"/>
                                </a:lnTo>
                                <a:lnTo>
                                  <a:pt x="1363" y="4489"/>
                                </a:lnTo>
                                <a:lnTo>
                                  <a:pt x="1369" y="4442"/>
                                </a:lnTo>
                                <a:lnTo>
                                  <a:pt x="1377" y="4396"/>
                                </a:lnTo>
                                <a:lnTo>
                                  <a:pt x="1388" y="4351"/>
                                </a:lnTo>
                                <a:lnTo>
                                  <a:pt x="1400" y="4308"/>
                                </a:lnTo>
                                <a:lnTo>
                                  <a:pt x="1414" y="4265"/>
                                </a:lnTo>
                                <a:lnTo>
                                  <a:pt x="1430" y="4225"/>
                                </a:lnTo>
                                <a:lnTo>
                                  <a:pt x="1447" y="4184"/>
                                </a:lnTo>
                                <a:lnTo>
                                  <a:pt x="1466" y="4146"/>
                                </a:lnTo>
                                <a:lnTo>
                                  <a:pt x="1486" y="4110"/>
                                </a:lnTo>
                                <a:lnTo>
                                  <a:pt x="1508" y="4075"/>
                                </a:lnTo>
                                <a:lnTo>
                                  <a:pt x="1532" y="4041"/>
                                </a:lnTo>
                                <a:lnTo>
                                  <a:pt x="1556" y="4010"/>
                                </a:lnTo>
                                <a:lnTo>
                                  <a:pt x="1582" y="3978"/>
                                </a:lnTo>
                                <a:lnTo>
                                  <a:pt x="1609" y="3950"/>
                                </a:lnTo>
                                <a:lnTo>
                                  <a:pt x="1638" y="3923"/>
                                </a:lnTo>
                                <a:lnTo>
                                  <a:pt x="1667" y="3897"/>
                                </a:lnTo>
                                <a:lnTo>
                                  <a:pt x="1698" y="3875"/>
                                </a:lnTo>
                                <a:lnTo>
                                  <a:pt x="1730" y="3854"/>
                                </a:lnTo>
                                <a:lnTo>
                                  <a:pt x="1762" y="3834"/>
                                </a:lnTo>
                                <a:lnTo>
                                  <a:pt x="1796" y="3816"/>
                                </a:lnTo>
                                <a:lnTo>
                                  <a:pt x="1830" y="3801"/>
                                </a:lnTo>
                                <a:lnTo>
                                  <a:pt x="1866" y="3788"/>
                                </a:lnTo>
                                <a:lnTo>
                                  <a:pt x="1902" y="3776"/>
                                </a:lnTo>
                                <a:lnTo>
                                  <a:pt x="1939" y="3766"/>
                                </a:lnTo>
                                <a:lnTo>
                                  <a:pt x="1977" y="3760"/>
                                </a:lnTo>
                                <a:lnTo>
                                  <a:pt x="2015" y="3755"/>
                                </a:lnTo>
                                <a:lnTo>
                                  <a:pt x="2054" y="3753"/>
                                </a:lnTo>
                                <a:lnTo>
                                  <a:pt x="2093" y="3753"/>
                                </a:lnTo>
                                <a:lnTo>
                                  <a:pt x="2133" y="3755"/>
                                </a:lnTo>
                                <a:lnTo>
                                  <a:pt x="2173" y="3760"/>
                                </a:lnTo>
                                <a:lnTo>
                                  <a:pt x="2213" y="3766"/>
                                </a:lnTo>
                                <a:close/>
                                <a:moveTo>
                                  <a:pt x="2204" y="3882"/>
                                </a:moveTo>
                                <a:lnTo>
                                  <a:pt x="2239" y="3890"/>
                                </a:lnTo>
                                <a:lnTo>
                                  <a:pt x="2274" y="3900"/>
                                </a:lnTo>
                                <a:lnTo>
                                  <a:pt x="2307" y="3911"/>
                                </a:lnTo>
                                <a:lnTo>
                                  <a:pt x="2340" y="3924"/>
                                </a:lnTo>
                                <a:lnTo>
                                  <a:pt x="2372" y="3939"/>
                                </a:lnTo>
                                <a:lnTo>
                                  <a:pt x="2404" y="3956"/>
                                </a:lnTo>
                                <a:lnTo>
                                  <a:pt x="2435" y="3974"/>
                                </a:lnTo>
                                <a:lnTo>
                                  <a:pt x="2464" y="3993"/>
                                </a:lnTo>
                                <a:lnTo>
                                  <a:pt x="2493" y="4014"/>
                                </a:lnTo>
                                <a:lnTo>
                                  <a:pt x="2521" y="4036"/>
                                </a:lnTo>
                                <a:lnTo>
                                  <a:pt x="2548" y="4060"/>
                                </a:lnTo>
                                <a:lnTo>
                                  <a:pt x="2574" y="4085"/>
                                </a:lnTo>
                                <a:lnTo>
                                  <a:pt x="2598" y="4110"/>
                                </a:lnTo>
                                <a:lnTo>
                                  <a:pt x="2622" y="4138"/>
                                </a:lnTo>
                                <a:lnTo>
                                  <a:pt x="2645" y="4166"/>
                                </a:lnTo>
                                <a:lnTo>
                                  <a:pt x="2667" y="4196"/>
                                </a:lnTo>
                                <a:lnTo>
                                  <a:pt x="2687" y="4227"/>
                                </a:lnTo>
                                <a:lnTo>
                                  <a:pt x="2706" y="4258"/>
                                </a:lnTo>
                                <a:lnTo>
                                  <a:pt x="2724" y="4291"/>
                                </a:lnTo>
                                <a:lnTo>
                                  <a:pt x="2740" y="4323"/>
                                </a:lnTo>
                                <a:lnTo>
                                  <a:pt x="2755" y="4358"/>
                                </a:lnTo>
                                <a:lnTo>
                                  <a:pt x="2768" y="4393"/>
                                </a:lnTo>
                                <a:lnTo>
                                  <a:pt x="2781" y="4427"/>
                                </a:lnTo>
                                <a:lnTo>
                                  <a:pt x="2792" y="4464"/>
                                </a:lnTo>
                                <a:lnTo>
                                  <a:pt x="2801" y="4500"/>
                                </a:lnTo>
                                <a:lnTo>
                                  <a:pt x="2809" y="4538"/>
                                </a:lnTo>
                                <a:lnTo>
                                  <a:pt x="2815" y="4575"/>
                                </a:lnTo>
                                <a:lnTo>
                                  <a:pt x="2820" y="4613"/>
                                </a:lnTo>
                                <a:lnTo>
                                  <a:pt x="2823" y="4653"/>
                                </a:lnTo>
                                <a:lnTo>
                                  <a:pt x="2824" y="4692"/>
                                </a:lnTo>
                                <a:lnTo>
                                  <a:pt x="2824" y="4731"/>
                                </a:lnTo>
                                <a:lnTo>
                                  <a:pt x="2822" y="4770"/>
                                </a:lnTo>
                                <a:lnTo>
                                  <a:pt x="2818" y="4810"/>
                                </a:lnTo>
                                <a:lnTo>
                                  <a:pt x="2813" y="4848"/>
                                </a:lnTo>
                                <a:lnTo>
                                  <a:pt x="2805" y="4886"/>
                                </a:lnTo>
                                <a:lnTo>
                                  <a:pt x="2796" y="4923"/>
                                </a:lnTo>
                                <a:lnTo>
                                  <a:pt x="2786" y="4959"/>
                                </a:lnTo>
                                <a:lnTo>
                                  <a:pt x="2775" y="4994"/>
                                </a:lnTo>
                                <a:lnTo>
                                  <a:pt x="2762" y="5029"/>
                                </a:lnTo>
                                <a:lnTo>
                                  <a:pt x="2747" y="5063"/>
                                </a:lnTo>
                                <a:lnTo>
                                  <a:pt x="2730" y="5095"/>
                                </a:lnTo>
                                <a:lnTo>
                                  <a:pt x="2714" y="5127"/>
                                </a:lnTo>
                                <a:lnTo>
                                  <a:pt x="2695" y="5157"/>
                                </a:lnTo>
                                <a:lnTo>
                                  <a:pt x="2674" y="5186"/>
                                </a:lnTo>
                                <a:lnTo>
                                  <a:pt x="2654" y="5215"/>
                                </a:lnTo>
                                <a:lnTo>
                                  <a:pt x="2632" y="5242"/>
                                </a:lnTo>
                                <a:lnTo>
                                  <a:pt x="2608" y="5268"/>
                                </a:lnTo>
                                <a:lnTo>
                                  <a:pt x="2584" y="5293"/>
                                </a:lnTo>
                                <a:lnTo>
                                  <a:pt x="2559" y="5315"/>
                                </a:lnTo>
                                <a:lnTo>
                                  <a:pt x="2532" y="5336"/>
                                </a:lnTo>
                                <a:lnTo>
                                  <a:pt x="2505" y="5356"/>
                                </a:lnTo>
                                <a:lnTo>
                                  <a:pt x="2477" y="5375"/>
                                </a:lnTo>
                                <a:lnTo>
                                  <a:pt x="2448" y="5392"/>
                                </a:lnTo>
                                <a:lnTo>
                                  <a:pt x="2418" y="5408"/>
                                </a:lnTo>
                                <a:lnTo>
                                  <a:pt x="2388" y="5422"/>
                                </a:lnTo>
                                <a:lnTo>
                                  <a:pt x="2357" y="5435"/>
                                </a:lnTo>
                                <a:lnTo>
                                  <a:pt x="2324" y="5445"/>
                                </a:lnTo>
                                <a:lnTo>
                                  <a:pt x="2292" y="5454"/>
                                </a:lnTo>
                                <a:lnTo>
                                  <a:pt x="2259" y="5461"/>
                                </a:lnTo>
                                <a:lnTo>
                                  <a:pt x="2226" y="5465"/>
                                </a:lnTo>
                                <a:lnTo>
                                  <a:pt x="2191" y="5468"/>
                                </a:lnTo>
                                <a:lnTo>
                                  <a:pt x="2157" y="5470"/>
                                </a:lnTo>
                                <a:lnTo>
                                  <a:pt x="2121" y="5468"/>
                                </a:lnTo>
                                <a:lnTo>
                                  <a:pt x="2087" y="5465"/>
                                </a:lnTo>
                                <a:lnTo>
                                  <a:pt x="2051" y="5461"/>
                                </a:lnTo>
                                <a:lnTo>
                                  <a:pt x="2017" y="5453"/>
                                </a:lnTo>
                                <a:lnTo>
                                  <a:pt x="1983" y="5444"/>
                                </a:lnTo>
                                <a:lnTo>
                                  <a:pt x="1950" y="5433"/>
                                </a:lnTo>
                                <a:lnTo>
                                  <a:pt x="1917" y="5419"/>
                                </a:lnTo>
                                <a:lnTo>
                                  <a:pt x="1885" y="5405"/>
                                </a:lnTo>
                                <a:lnTo>
                                  <a:pt x="1854" y="5388"/>
                                </a:lnTo>
                                <a:lnTo>
                                  <a:pt x="1824" y="5369"/>
                                </a:lnTo>
                                <a:lnTo>
                                  <a:pt x="1795" y="5349"/>
                                </a:lnTo>
                                <a:lnTo>
                                  <a:pt x="1767" y="5327"/>
                                </a:lnTo>
                                <a:lnTo>
                                  <a:pt x="1739" y="5304"/>
                                </a:lnTo>
                                <a:lnTo>
                                  <a:pt x="1713" y="5278"/>
                                </a:lnTo>
                                <a:lnTo>
                                  <a:pt x="1687" y="5252"/>
                                </a:lnTo>
                                <a:lnTo>
                                  <a:pt x="1664" y="5224"/>
                                </a:lnTo>
                                <a:lnTo>
                                  <a:pt x="1640" y="5195"/>
                                </a:lnTo>
                                <a:lnTo>
                                  <a:pt x="1618" y="5165"/>
                                </a:lnTo>
                                <a:lnTo>
                                  <a:pt x="1598" y="5133"/>
                                </a:lnTo>
                                <a:lnTo>
                                  <a:pt x="1577" y="5100"/>
                                </a:lnTo>
                                <a:lnTo>
                                  <a:pt x="1560" y="5066"/>
                                </a:lnTo>
                                <a:lnTo>
                                  <a:pt x="1543" y="5031"/>
                                </a:lnTo>
                                <a:lnTo>
                                  <a:pt x="1527" y="4996"/>
                                </a:lnTo>
                                <a:lnTo>
                                  <a:pt x="1513" y="4960"/>
                                </a:lnTo>
                                <a:lnTo>
                                  <a:pt x="1500" y="4922"/>
                                </a:lnTo>
                                <a:lnTo>
                                  <a:pt x="1489" y="4884"/>
                                </a:lnTo>
                                <a:lnTo>
                                  <a:pt x="1479" y="4844"/>
                                </a:lnTo>
                                <a:lnTo>
                                  <a:pt x="1471" y="4805"/>
                                </a:lnTo>
                                <a:lnTo>
                                  <a:pt x="1464" y="4765"/>
                                </a:lnTo>
                                <a:lnTo>
                                  <a:pt x="1460" y="4723"/>
                                </a:lnTo>
                                <a:lnTo>
                                  <a:pt x="1457" y="4682"/>
                                </a:lnTo>
                                <a:lnTo>
                                  <a:pt x="1454" y="4640"/>
                                </a:lnTo>
                                <a:lnTo>
                                  <a:pt x="1455" y="4598"/>
                                </a:lnTo>
                                <a:lnTo>
                                  <a:pt x="1458" y="4555"/>
                                </a:lnTo>
                                <a:lnTo>
                                  <a:pt x="1461" y="4514"/>
                                </a:lnTo>
                                <a:lnTo>
                                  <a:pt x="1467" y="4472"/>
                                </a:lnTo>
                                <a:lnTo>
                                  <a:pt x="1475" y="4433"/>
                                </a:lnTo>
                                <a:lnTo>
                                  <a:pt x="1483" y="4394"/>
                                </a:lnTo>
                                <a:lnTo>
                                  <a:pt x="1494" y="4356"/>
                                </a:lnTo>
                                <a:lnTo>
                                  <a:pt x="1506" y="4319"/>
                                </a:lnTo>
                                <a:lnTo>
                                  <a:pt x="1519" y="4283"/>
                                </a:lnTo>
                                <a:lnTo>
                                  <a:pt x="1535" y="4248"/>
                                </a:lnTo>
                                <a:lnTo>
                                  <a:pt x="1551" y="4216"/>
                                </a:lnTo>
                                <a:lnTo>
                                  <a:pt x="1569" y="4183"/>
                                </a:lnTo>
                                <a:lnTo>
                                  <a:pt x="1588" y="4153"/>
                                </a:lnTo>
                                <a:lnTo>
                                  <a:pt x="1609" y="4124"/>
                                </a:lnTo>
                                <a:lnTo>
                                  <a:pt x="1630" y="4096"/>
                                </a:lnTo>
                                <a:lnTo>
                                  <a:pt x="1652" y="4069"/>
                                </a:lnTo>
                                <a:lnTo>
                                  <a:pt x="1676" y="4044"/>
                                </a:lnTo>
                                <a:lnTo>
                                  <a:pt x="1702" y="4021"/>
                                </a:lnTo>
                                <a:lnTo>
                                  <a:pt x="1727" y="3998"/>
                                </a:lnTo>
                                <a:lnTo>
                                  <a:pt x="1754" y="3978"/>
                                </a:lnTo>
                                <a:lnTo>
                                  <a:pt x="1782" y="3959"/>
                                </a:lnTo>
                                <a:lnTo>
                                  <a:pt x="1810" y="3942"/>
                                </a:lnTo>
                                <a:lnTo>
                                  <a:pt x="1841" y="3927"/>
                                </a:lnTo>
                                <a:lnTo>
                                  <a:pt x="1871" y="3913"/>
                                </a:lnTo>
                                <a:lnTo>
                                  <a:pt x="1901" y="3902"/>
                                </a:lnTo>
                                <a:lnTo>
                                  <a:pt x="1932" y="3892"/>
                                </a:lnTo>
                                <a:lnTo>
                                  <a:pt x="1965" y="3883"/>
                                </a:lnTo>
                                <a:lnTo>
                                  <a:pt x="1998" y="3877"/>
                                </a:lnTo>
                                <a:lnTo>
                                  <a:pt x="2031" y="3873"/>
                                </a:lnTo>
                                <a:lnTo>
                                  <a:pt x="2065" y="3871"/>
                                </a:lnTo>
                                <a:lnTo>
                                  <a:pt x="2099" y="3871"/>
                                </a:lnTo>
                                <a:lnTo>
                                  <a:pt x="2134" y="3872"/>
                                </a:lnTo>
                                <a:lnTo>
                                  <a:pt x="2168" y="3876"/>
                                </a:lnTo>
                                <a:lnTo>
                                  <a:pt x="2204" y="3882"/>
                                </a:lnTo>
                                <a:close/>
                                <a:moveTo>
                                  <a:pt x="2260" y="2823"/>
                                </a:moveTo>
                                <a:lnTo>
                                  <a:pt x="2280" y="2829"/>
                                </a:lnTo>
                                <a:lnTo>
                                  <a:pt x="2302" y="2836"/>
                                </a:lnTo>
                                <a:lnTo>
                                  <a:pt x="2321" y="2844"/>
                                </a:lnTo>
                                <a:lnTo>
                                  <a:pt x="2341" y="2853"/>
                                </a:lnTo>
                                <a:lnTo>
                                  <a:pt x="2360" y="2863"/>
                                </a:lnTo>
                                <a:lnTo>
                                  <a:pt x="2379" y="2873"/>
                                </a:lnTo>
                                <a:lnTo>
                                  <a:pt x="2397" y="2886"/>
                                </a:lnTo>
                                <a:lnTo>
                                  <a:pt x="2414" y="2898"/>
                                </a:lnTo>
                                <a:lnTo>
                                  <a:pt x="2431" y="2911"/>
                                </a:lnTo>
                                <a:lnTo>
                                  <a:pt x="2447" y="2926"/>
                                </a:lnTo>
                                <a:lnTo>
                                  <a:pt x="2464" y="2942"/>
                                </a:lnTo>
                                <a:lnTo>
                                  <a:pt x="2479" y="2957"/>
                                </a:lnTo>
                                <a:lnTo>
                                  <a:pt x="2493" y="2973"/>
                                </a:lnTo>
                                <a:lnTo>
                                  <a:pt x="2508" y="2991"/>
                                </a:lnTo>
                                <a:lnTo>
                                  <a:pt x="2521" y="3009"/>
                                </a:lnTo>
                                <a:lnTo>
                                  <a:pt x="2533" y="3027"/>
                                </a:lnTo>
                                <a:lnTo>
                                  <a:pt x="2545" y="3046"/>
                                </a:lnTo>
                                <a:lnTo>
                                  <a:pt x="2556" y="3065"/>
                                </a:lnTo>
                                <a:lnTo>
                                  <a:pt x="2567" y="3085"/>
                                </a:lnTo>
                                <a:lnTo>
                                  <a:pt x="2576" y="3105"/>
                                </a:lnTo>
                                <a:lnTo>
                                  <a:pt x="2585" y="3127"/>
                                </a:lnTo>
                                <a:lnTo>
                                  <a:pt x="2593" y="3148"/>
                                </a:lnTo>
                                <a:lnTo>
                                  <a:pt x="2599" y="3169"/>
                                </a:lnTo>
                                <a:lnTo>
                                  <a:pt x="2606" y="3192"/>
                                </a:lnTo>
                                <a:lnTo>
                                  <a:pt x="2612" y="3213"/>
                                </a:lnTo>
                                <a:lnTo>
                                  <a:pt x="2615" y="3235"/>
                                </a:lnTo>
                                <a:lnTo>
                                  <a:pt x="2620" y="3259"/>
                                </a:lnTo>
                                <a:lnTo>
                                  <a:pt x="2622" y="3281"/>
                                </a:lnTo>
                                <a:lnTo>
                                  <a:pt x="2623" y="3305"/>
                                </a:lnTo>
                                <a:lnTo>
                                  <a:pt x="2623" y="3327"/>
                                </a:lnTo>
                                <a:lnTo>
                                  <a:pt x="2623" y="3351"/>
                                </a:lnTo>
                                <a:lnTo>
                                  <a:pt x="2621" y="3374"/>
                                </a:lnTo>
                                <a:lnTo>
                                  <a:pt x="2618" y="3398"/>
                                </a:lnTo>
                                <a:lnTo>
                                  <a:pt x="2614" y="3420"/>
                                </a:lnTo>
                                <a:lnTo>
                                  <a:pt x="2609" y="3443"/>
                                </a:lnTo>
                                <a:lnTo>
                                  <a:pt x="2604" y="3464"/>
                                </a:lnTo>
                                <a:lnTo>
                                  <a:pt x="2597" y="3485"/>
                                </a:lnTo>
                                <a:lnTo>
                                  <a:pt x="2590" y="3505"/>
                                </a:lnTo>
                                <a:lnTo>
                                  <a:pt x="2581" y="3525"/>
                                </a:lnTo>
                                <a:lnTo>
                                  <a:pt x="2573" y="3545"/>
                                </a:lnTo>
                                <a:lnTo>
                                  <a:pt x="2562" y="3562"/>
                                </a:lnTo>
                                <a:lnTo>
                                  <a:pt x="2552" y="3580"/>
                                </a:lnTo>
                                <a:lnTo>
                                  <a:pt x="2541" y="3598"/>
                                </a:lnTo>
                                <a:lnTo>
                                  <a:pt x="2529" y="3614"/>
                                </a:lnTo>
                                <a:lnTo>
                                  <a:pt x="2515" y="3630"/>
                                </a:lnTo>
                                <a:lnTo>
                                  <a:pt x="2502" y="3644"/>
                                </a:lnTo>
                                <a:lnTo>
                                  <a:pt x="2489" y="3659"/>
                                </a:lnTo>
                                <a:lnTo>
                                  <a:pt x="2474" y="3672"/>
                                </a:lnTo>
                                <a:lnTo>
                                  <a:pt x="2458" y="3685"/>
                                </a:lnTo>
                                <a:lnTo>
                                  <a:pt x="2443" y="3696"/>
                                </a:lnTo>
                                <a:lnTo>
                                  <a:pt x="2426" y="3706"/>
                                </a:lnTo>
                                <a:lnTo>
                                  <a:pt x="2409" y="3716"/>
                                </a:lnTo>
                                <a:lnTo>
                                  <a:pt x="2392" y="3724"/>
                                </a:lnTo>
                                <a:lnTo>
                                  <a:pt x="2374" y="3732"/>
                                </a:lnTo>
                                <a:lnTo>
                                  <a:pt x="2357" y="3738"/>
                                </a:lnTo>
                                <a:lnTo>
                                  <a:pt x="2337" y="3744"/>
                                </a:lnTo>
                                <a:lnTo>
                                  <a:pt x="2318" y="3748"/>
                                </a:lnTo>
                                <a:lnTo>
                                  <a:pt x="2299" y="3752"/>
                                </a:lnTo>
                                <a:lnTo>
                                  <a:pt x="2279" y="3754"/>
                                </a:lnTo>
                                <a:lnTo>
                                  <a:pt x="2260" y="3755"/>
                                </a:lnTo>
                                <a:lnTo>
                                  <a:pt x="2240" y="3755"/>
                                </a:lnTo>
                                <a:lnTo>
                                  <a:pt x="2219" y="3754"/>
                                </a:lnTo>
                                <a:lnTo>
                                  <a:pt x="2199" y="3751"/>
                                </a:lnTo>
                                <a:lnTo>
                                  <a:pt x="2179" y="3747"/>
                                </a:lnTo>
                                <a:lnTo>
                                  <a:pt x="2157" y="3743"/>
                                </a:lnTo>
                                <a:lnTo>
                                  <a:pt x="2137" y="3736"/>
                                </a:lnTo>
                                <a:lnTo>
                                  <a:pt x="2117" y="3729"/>
                                </a:lnTo>
                                <a:lnTo>
                                  <a:pt x="2098" y="3720"/>
                                </a:lnTo>
                                <a:lnTo>
                                  <a:pt x="2079" y="3711"/>
                                </a:lnTo>
                                <a:lnTo>
                                  <a:pt x="2060" y="3700"/>
                                </a:lnTo>
                                <a:lnTo>
                                  <a:pt x="2042" y="3689"/>
                                </a:lnTo>
                                <a:lnTo>
                                  <a:pt x="2025" y="3677"/>
                                </a:lnTo>
                                <a:lnTo>
                                  <a:pt x="2007" y="3663"/>
                                </a:lnTo>
                                <a:lnTo>
                                  <a:pt x="1992" y="3649"/>
                                </a:lnTo>
                                <a:lnTo>
                                  <a:pt x="1975" y="3634"/>
                                </a:lnTo>
                                <a:lnTo>
                                  <a:pt x="1960" y="3618"/>
                                </a:lnTo>
                                <a:lnTo>
                                  <a:pt x="1946" y="3602"/>
                                </a:lnTo>
                                <a:lnTo>
                                  <a:pt x="1931" y="3584"/>
                                </a:lnTo>
                                <a:lnTo>
                                  <a:pt x="1918" y="3566"/>
                                </a:lnTo>
                                <a:lnTo>
                                  <a:pt x="1905" y="3547"/>
                                </a:lnTo>
                                <a:lnTo>
                                  <a:pt x="1893" y="3528"/>
                                </a:lnTo>
                                <a:lnTo>
                                  <a:pt x="1882" y="3508"/>
                                </a:lnTo>
                                <a:lnTo>
                                  <a:pt x="1872" y="3487"/>
                                </a:lnTo>
                                <a:lnTo>
                                  <a:pt x="1862" y="3466"/>
                                </a:lnTo>
                                <a:lnTo>
                                  <a:pt x="1853" y="3445"/>
                                </a:lnTo>
                                <a:lnTo>
                                  <a:pt x="1845" y="3422"/>
                                </a:lnTo>
                                <a:lnTo>
                                  <a:pt x="1838" y="3400"/>
                                </a:lnTo>
                                <a:lnTo>
                                  <a:pt x="1832" y="3378"/>
                                </a:lnTo>
                                <a:lnTo>
                                  <a:pt x="1826" y="3355"/>
                                </a:lnTo>
                                <a:lnTo>
                                  <a:pt x="1821" y="3332"/>
                                </a:lnTo>
                                <a:lnTo>
                                  <a:pt x="1818" y="3308"/>
                                </a:lnTo>
                                <a:lnTo>
                                  <a:pt x="1816" y="3283"/>
                                </a:lnTo>
                                <a:lnTo>
                                  <a:pt x="1814" y="3260"/>
                                </a:lnTo>
                                <a:lnTo>
                                  <a:pt x="1814" y="3235"/>
                                </a:lnTo>
                                <a:lnTo>
                                  <a:pt x="1814" y="3212"/>
                                </a:lnTo>
                                <a:lnTo>
                                  <a:pt x="1815" y="3187"/>
                                </a:lnTo>
                                <a:lnTo>
                                  <a:pt x="1818" y="3164"/>
                                </a:lnTo>
                                <a:lnTo>
                                  <a:pt x="1821" y="3140"/>
                                </a:lnTo>
                                <a:lnTo>
                                  <a:pt x="1826" y="3117"/>
                                </a:lnTo>
                                <a:lnTo>
                                  <a:pt x="1832" y="3094"/>
                                </a:lnTo>
                                <a:lnTo>
                                  <a:pt x="1838" y="3073"/>
                                </a:lnTo>
                                <a:lnTo>
                                  <a:pt x="1845" y="3053"/>
                                </a:lnTo>
                                <a:lnTo>
                                  <a:pt x="1854" y="3032"/>
                                </a:lnTo>
                                <a:lnTo>
                                  <a:pt x="1863" y="3012"/>
                                </a:lnTo>
                                <a:lnTo>
                                  <a:pt x="1872" y="2994"/>
                                </a:lnTo>
                                <a:lnTo>
                                  <a:pt x="1883" y="2976"/>
                                </a:lnTo>
                                <a:lnTo>
                                  <a:pt x="1894" y="2959"/>
                                </a:lnTo>
                                <a:lnTo>
                                  <a:pt x="1907" y="2943"/>
                                </a:lnTo>
                                <a:lnTo>
                                  <a:pt x="1920" y="2927"/>
                                </a:lnTo>
                                <a:lnTo>
                                  <a:pt x="1933" y="2913"/>
                                </a:lnTo>
                                <a:lnTo>
                                  <a:pt x="1947" y="2899"/>
                                </a:lnTo>
                                <a:lnTo>
                                  <a:pt x="1963" y="2886"/>
                                </a:lnTo>
                                <a:lnTo>
                                  <a:pt x="1977" y="2874"/>
                                </a:lnTo>
                                <a:lnTo>
                                  <a:pt x="1994" y="2863"/>
                                </a:lnTo>
                                <a:lnTo>
                                  <a:pt x="2010" y="2853"/>
                                </a:lnTo>
                                <a:lnTo>
                                  <a:pt x="2026" y="2844"/>
                                </a:lnTo>
                                <a:lnTo>
                                  <a:pt x="2044" y="2836"/>
                                </a:lnTo>
                                <a:lnTo>
                                  <a:pt x="2062" y="2830"/>
                                </a:lnTo>
                                <a:lnTo>
                                  <a:pt x="2080" y="2824"/>
                                </a:lnTo>
                                <a:lnTo>
                                  <a:pt x="2099" y="2820"/>
                                </a:lnTo>
                                <a:lnTo>
                                  <a:pt x="2118" y="2815"/>
                                </a:lnTo>
                                <a:lnTo>
                                  <a:pt x="2138" y="2813"/>
                                </a:lnTo>
                                <a:lnTo>
                                  <a:pt x="2157" y="2812"/>
                                </a:lnTo>
                                <a:lnTo>
                                  <a:pt x="2177" y="2812"/>
                                </a:lnTo>
                                <a:lnTo>
                                  <a:pt x="2198" y="2813"/>
                                </a:lnTo>
                                <a:lnTo>
                                  <a:pt x="2219" y="2815"/>
                                </a:lnTo>
                                <a:lnTo>
                                  <a:pt x="2239" y="2818"/>
                                </a:lnTo>
                                <a:lnTo>
                                  <a:pt x="2260" y="2823"/>
                                </a:lnTo>
                                <a:close/>
                                <a:moveTo>
                                  <a:pt x="2256" y="2882"/>
                                </a:moveTo>
                                <a:lnTo>
                                  <a:pt x="2274" y="2888"/>
                                </a:lnTo>
                                <a:lnTo>
                                  <a:pt x="2292" y="2894"/>
                                </a:lnTo>
                                <a:lnTo>
                                  <a:pt x="2308" y="2901"/>
                                </a:lnTo>
                                <a:lnTo>
                                  <a:pt x="2325" y="2909"/>
                                </a:lnTo>
                                <a:lnTo>
                                  <a:pt x="2342" y="2918"/>
                                </a:lnTo>
                                <a:lnTo>
                                  <a:pt x="2359" y="2927"/>
                                </a:lnTo>
                                <a:lnTo>
                                  <a:pt x="2374" y="2937"/>
                                </a:lnTo>
                                <a:lnTo>
                                  <a:pt x="2389" y="2948"/>
                                </a:lnTo>
                                <a:lnTo>
                                  <a:pt x="2405" y="2961"/>
                                </a:lnTo>
                                <a:lnTo>
                                  <a:pt x="2418" y="2973"/>
                                </a:lnTo>
                                <a:lnTo>
                                  <a:pt x="2433" y="2987"/>
                                </a:lnTo>
                                <a:lnTo>
                                  <a:pt x="2446" y="3000"/>
                                </a:lnTo>
                                <a:lnTo>
                                  <a:pt x="2458" y="3015"/>
                                </a:lnTo>
                                <a:lnTo>
                                  <a:pt x="2471" y="3029"/>
                                </a:lnTo>
                                <a:lnTo>
                                  <a:pt x="2482" y="3045"/>
                                </a:lnTo>
                                <a:lnTo>
                                  <a:pt x="2493" y="3060"/>
                                </a:lnTo>
                                <a:lnTo>
                                  <a:pt x="2503" y="3077"/>
                                </a:lnTo>
                                <a:lnTo>
                                  <a:pt x="2513" y="3094"/>
                                </a:lnTo>
                                <a:lnTo>
                                  <a:pt x="2522" y="3112"/>
                                </a:lnTo>
                                <a:lnTo>
                                  <a:pt x="2530" y="3130"/>
                                </a:lnTo>
                                <a:lnTo>
                                  <a:pt x="2538" y="3148"/>
                                </a:lnTo>
                                <a:lnTo>
                                  <a:pt x="2545" y="3167"/>
                                </a:lnTo>
                                <a:lnTo>
                                  <a:pt x="2551" y="3185"/>
                                </a:lnTo>
                                <a:lnTo>
                                  <a:pt x="2557" y="3204"/>
                                </a:lnTo>
                                <a:lnTo>
                                  <a:pt x="2561" y="3224"/>
                                </a:lnTo>
                                <a:lnTo>
                                  <a:pt x="2565" y="3243"/>
                                </a:lnTo>
                                <a:lnTo>
                                  <a:pt x="2568" y="3263"/>
                                </a:lnTo>
                                <a:lnTo>
                                  <a:pt x="2570" y="3283"/>
                                </a:lnTo>
                                <a:lnTo>
                                  <a:pt x="2571" y="3304"/>
                                </a:lnTo>
                                <a:lnTo>
                                  <a:pt x="2571" y="3324"/>
                                </a:lnTo>
                                <a:lnTo>
                                  <a:pt x="2571" y="3344"/>
                                </a:lnTo>
                                <a:lnTo>
                                  <a:pt x="2569" y="3364"/>
                                </a:lnTo>
                                <a:lnTo>
                                  <a:pt x="2567" y="3384"/>
                                </a:lnTo>
                                <a:lnTo>
                                  <a:pt x="2564" y="3404"/>
                                </a:lnTo>
                                <a:lnTo>
                                  <a:pt x="2560" y="3424"/>
                                </a:lnTo>
                                <a:lnTo>
                                  <a:pt x="2555" y="3443"/>
                                </a:lnTo>
                                <a:lnTo>
                                  <a:pt x="2549" y="3460"/>
                                </a:lnTo>
                                <a:lnTo>
                                  <a:pt x="2542" y="3478"/>
                                </a:lnTo>
                                <a:lnTo>
                                  <a:pt x="2536" y="3495"/>
                                </a:lnTo>
                                <a:lnTo>
                                  <a:pt x="2528" y="3512"/>
                                </a:lnTo>
                                <a:lnTo>
                                  <a:pt x="2519" y="3528"/>
                                </a:lnTo>
                                <a:lnTo>
                                  <a:pt x="2510" y="3543"/>
                                </a:lnTo>
                                <a:lnTo>
                                  <a:pt x="2500" y="3558"/>
                                </a:lnTo>
                                <a:lnTo>
                                  <a:pt x="2489" y="3573"/>
                                </a:lnTo>
                                <a:lnTo>
                                  <a:pt x="2477" y="3586"/>
                                </a:lnTo>
                                <a:lnTo>
                                  <a:pt x="2466" y="3599"/>
                                </a:lnTo>
                                <a:lnTo>
                                  <a:pt x="2454" y="3612"/>
                                </a:lnTo>
                                <a:lnTo>
                                  <a:pt x="2440" y="3623"/>
                                </a:lnTo>
                                <a:lnTo>
                                  <a:pt x="2427" y="3633"/>
                                </a:lnTo>
                                <a:lnTo>
                                  <a:pt x="2414" y="3643"/>
                                </a:lnTo>
                                <a:lnTo>
                                  <a:pt x="2399" y="3652"/>
                                </a:lnTo>
                                <a:lnTo>
                                  <a:pt x="2384" y="3661"/>
                                </a:lnTo>
                                <a:lnTo>
                                  <a:pt x="2370" y="3668"/>
                                </a:lnTo>
                                <a:lnTo>
                                  <a:pt x="2354" y="3675"/>
                                </a:lnTo>
                                <a:lnTo>
                                  <a:pt x="2339" y="3680"/>
                                </a:lnTo>
                                <a:lnTo>
                                  <a:pt x="2322" y="3685"/>
                                </a:lnTo>
                                <a:lnTo>
                                  <a:pt x="2305" y="3689"/>
                                </a:lnTo>
                                <a:lnTo>
                                  <a:pt x="2288" y="3691"/>
                                </a:lnTo>
                                <a:lnTo>
                                  <a:pt x="2271" y="3694"/>
                                </a:lnTo>
                                <a:lnTo>
                                  <a:pt x="2254" y="3695"/>
                                </a:lnTo>
                                <a:lnTo>
                                  <a:pt x="2237" y="3695"/>
                                </a:lnTo>
                                <a:lnTo>
                                  <a:pt x="2219" y="3694"/>
                                </a:lnTo>
                                <a:lnTo>
                                  <a:pt x="2201" y="3691"/>
                                </a:lnTo>
                                <a:lnTo>
                                  <a:pt x="2183" y="3688"/>
                                </a:lnTo>
                                <a:lnTo>
                                  <a:pt x="2165" y="3683"/>
                                </a:lnTo>
                                <a:lnTo>
                                  <a:pt x="2147" y="3678"/>
                                </a:lnTo>
                                <a:lnTo>
                                  <a:pt x="2129" y="3671"/>
                                </a:lnTo>
                                <a:lnTo>
                                  <a:pt x="2113" y="3664"/>
                                </a:lnTo>
                                <a:lnTo>
                                  <a:pt x="2096" y="3655"/>
                                </a:lnTo>
                                <a:lnTo>
                                  <a:pt x="2080" y="3647"/>
                                </a:lnTo>
                                <a:lnTo>
                                  <a:pt x="2064" y="3636"/>
                                </a:lnTo>
                                <a:lnTo>
                                  <a:pt x="2049" y="3626"/>
                                </a:lnTo>
                                <a:lnTo>
                                  <a:pt x="2034" y="3614"/>
                                </a:lnTo>
                                <a:lnTo>
                                  <a:pt x="2020" y="3602"/>
                                </a:lnTo>
                                <a:lnTo>
                                  <a:pt x="2006" y="3588"/>
                                </a:lnTo>
                                <a:lnTo>
                                  <a:pt x="1993" y="3575"/>
                                </a:lnTo>
                                <a:lnTo>
                                  <a:pt x="1979" y="3560"/>
                                </a:lnTo>
                                <a:lnTo>
                                  <a:pt x="1967" y="3546"/>
                                </a:lnTo>
                                <a:lnTo>
                                  <a:pt x="1956" y="3530"/>
                                </a:lnTo>
                                <a:lnTo>
                                  <a:pt x="1945" y="3513"/>
                                </a:lnTo>
                                <a:lnTo>
                                  <a:pt x="1935" y="3496"/>
                                </a:lnTo>
                                <a:lnTo>
                                  <a:pt x="1924" y="3478"/>
                                </a:lnTo>
                                <a:lnTo>
                                  <a:pt x="1916" y="3460"/>
                                </a:lnTo>
                                <a:lnTo>
                                  <a:pt x="1907" y="3443"/>
                                </a:lnTo>
                                <a:lnTo>
                                  <a:pt x="1899" y="3424"/>
                                </a:lnTo>
                                <a:lnTo>
                                  <a:pt x="1892" y="3404"/>
                                </a:lnTo>
                                <a:lnTo>
                                  <a:pt x="1885" y="3385"/>
                                </a:lnTo>
                                <a:lnTo>
                                  <a:pt x="1880" y="3365"/>
                                </a:lnTo>
                                <a:lnTo>
                                  <a:pt x="1875" y="3345"/>
                                </a:lnTo>
                                <a:lnTo>
                                  <a:pt x="1872" y="3325"/>
                                </a:lnTo>
                                <a:lnTo>
                                  <a:pt x="1869" y="3305"/>
                                </a:lnTo>
                                <a:lnTo>
                                  <a:pt x="1866" y="3283"/>
                                </a:lnTo>
                                <a:lnTo>
                                  <a:pt x="1865" y="3263"/>
                                </a:lnTo>
                                <a:lnTo>
                                  <a:pt x="1864" y="3242"/>
                                </a:lnTo>
                                <a:lnTo>
                                  <a:pt x="1865" y="3221"/>
                                </a:lnTo>
                                <a:lnTo>
                                  <a:pt x="1866" y="3199"/>
                                </a:lnTo>
                                <a:lnTo>
                                  <a:pt x="1869" y="3178"/>
                                </a:lnTo>
                                <a:lnTo>
                                  <a:pt x="1872" y="3158"/>
                                </a:lnTo>
                                <a:lnTo>
                                  <a:pt x="1875" y="3138"/>
                                </a:lnTo>
                                <a:lnTo>
                                  <a:pt x="1881" y="3119"/>
                                </a:lnTo>
                                <a:lnTo>
                                  <a:pt x="1886" y="3100"/>
                                </a:lnTo>
                                <a:lnTo>
                                  <a:pt x="1892" y="3082"/>
                                </a:lnTo>
                                <a:lnTo>
                                  <a:pt x="1900" y="3064"/>
                                </a:lnTo>
                                <a:lnTo>
                                  <a:pt x="1908" y="3047"/>
                                </a:lnTo>
                                <a:lnTo>
                                  <a:pt x="1917" y="3031"/>
                                </a:lnTo>
                                <a:lnTo>
                                  <a:pt x="1926" y="3016"/>
                                </a:lnTo>
                                <a:lnTo>
                                  <a:pt x="1936" y="3001"/>
                                </a:lnTo>
                                <a:lnTo>
                                  <a:pt x="1946" y="2987"/>
                                </a:lnTo>
                                <a:lnTo>
                                  <a:pt x="1958" y="2973"/>
                                </a:lnTo>
                                <a:lnTo>
                                  <a:pt x="1969" y="2961"/>
                                </a:lnTo>
                                <a:lnTo>
                                  <a:pt x="1982" y="2948"/>
                                </a:lnTo>
                                <a:lnTo>
                                  <a:pt x="1995" y="2937"/>
                                </a:lnTo>
                                <a:lnTo>
                                  <a:pt x="2008" y="2927"/>
                                </a:lnTo>
                                <a:lnTo>
                                  <a:pt x="2022" y="2917"/>
                                </a:lnTo>
                                <a:lnTo>
                                  <a:pt x="2036" y="2909"/>
                                </a:lnTo>
                                <a:lnTo>
                                  <a:pt x="2052" y="2901"/>
                                </a:lnTo>
                                <a:lnTo>
                                  <a:pt x="2067" y="2895"/>
                                </a:lnTo>
                                <a:lnTo>
                                  <a:pt x="2082" y="2888"/>
                                </a:lnTo>
                                <a:lnTo>
                                  <a:pt x="2099" y="2883"/>
                                </a:lnTo>
                                <a:lnTo>
                                  <a:pt x="2115" y="2879"/>
                                </a:lnTo>
                                <a:lnTo>
                                  <a:pt x="2132" y="2876"/>
                                </a:lnTo>
                                <a:lnTo>
                                  <a:pt x="2148" y="2874"/>
                                </a:lnTo>
                                <a:lnTo>
                                  <a:pt x="2166" y="2873"/>
                                </a:lnTo>
                                <a:lnTo>
                                  <a:pt x="2183" y="2872"/>
                                </a:lnTo>
                                <a:lnTo>
                                  <a:pt x="2201" y="2873"/>
                                </a:lnTo>
                                <a:lnTo>
                                  <a:pt x="2219" y="2876"/>
                                </a:lnTo>
                                <a:lnTo>
                                  <a:pt x="2237" y="2879"/>
                                </a:lnTo>
                                <a:lnTo>
                                  <a:pt x="2256" y="2882"/>
                                </a:lnTo>
                                <a:close/>
                                <a:moveTo>
                                  <a:pt x="2555" y="925"/>
                                </a:moveTo>
                                <a:lnTo>
                                  <a:pt x="2586" y="937"/>
                                </a:lnTo>
                                <a:lnTo>
                                  <a:pt x="2617" y="951"/>
                                </a:lnTo>
                                <a:lnTo>
                                  <a:pt x="2649" y="966"/>
                                </a:lnTo>
                                <a:lnTo>
                                  <a:pt x="2679" y="983"/>
                                </a:lnTo>
                                <a:lnTo>
                                  <a:pt x="2708" y="1001"/>
                                </a:lnTo>
                                <a:lnTo>
                                  <a:pt x="2737" y="1020"/>
                                </a:lnTo>
                                <a:lnTo>
                                  <a:pt x="2765" y="1040"/>
                                </a:lnTo>
                                <a:lnTo>
                                  <a:pt x="2792" y="1062"/>
                                </a:lnTo>
                                <a:lnTo>
                                  <a:pt x="2819" y="1084"/>
                                </a:lnTo>
                                <a:lnTo>
                                  <a:pt x="2843" y="1107"/>
                                </a:lnTo>
                                <a:lnTo>
                                  <a:pt x="2868" y="1132"/>
                                </a:lnTo>
                                <a:lnTo>
                                  <a:pt x="2892" y="1158"/>
                                </a:lnTo>
                                <a:lnTo>
                                  <a:pt x="2915" y="1185"/>
                                </a:lnTo>
                                <a:lnTo>
                                  <a:pt x="2936" y="1212"/>
                                </a:lnTo>
                                <a:lnTo>
                                  <a:pt x="2956" y="1241"/>
                                </a:lnTo>
                                <a:lnTo>
                                  <a:pt x="2977" y="1269"/>
                                </a:lnTo>
                                <a:lnTo>
                                  <a:pt x="2994" y="1299"/>
                                </a:lnTo>
                                <a:lnTo>
                                  <a:pt x="3011" y="1329"/>
                                </a:lnTo>
                                <a:lnTo>
                                  <a:pt x="3028" y="1360"/>
                                </a:lnTo>
                                <a:lnTo>
                                  <a:pt x="3043" y="1391"/>
                                </a:lnTo>
                                <a:lnTo>
                                  <a:pt x="3056" y="1422"/>
                                </a:lnTo>
                                <a:lnTo>
                                  <a:pt x="3068" y="1455"/>
                                </a:lnTo>
                                <a:lnTo>
                                  <a:pt x="3080" y="1487"/>
                                </a:lnTo>
                                <a:lnTo>
                                  <a:pt x="3088" y="1521"/>
                                </a:lnTo>
                                <a:lnTo>
                                  <a:pt x="3096" y="1553"/>
                                </a:lnTo>
                                <a:lnTo>
                                  <a:pt x="3103" y="1587"/>
                                </a:lnTo>
                                <a:lnTo>
                                  <a:pt x="3109" y="1621"/>
                                </a:lnTo>
                                <a:lnTo>
                                  <a:pt x="3112" y="1654"/>
                                </a:lnTo>
                                <a:lnTo>
                                  <a:pt x="3114" y="1688"/>
                                </a:lnTo>
                                <a:lnTo>
                                  <a:pt x="3115" y="1721"/>
                                </a:lnTo>
                                <a:lnTo>
                                  <a:pt x="3114" y="1755"/>
                                </a:lnTo>
                                <a:lnTo>
                                  <a:pt x="3112" y="1789"/>
                                </a:lnTo>
                                <a:lnTo>
                                  <a:pt x="3108" y="1822"/>
                                </a:lnTo>
                                <a:lnTo>
                                  <a:pt x="3102" y="1855"/>
                                </a:lnTo>
                                <a:lnTo>
                                  <a:pt x="3094" y="1886"/>
                                </a:lnTo>
                                <a:lnTo>
                                  <a:pt x="3086" y="1916"/>
                                </a:lnTo>
                                <a:lnTo>
                                  <a:pt x="3076" y="1947"/>
                                </a:lnTo>
                                <a:lnTo>
                                  <a:pt x="3064" y="1975"/>
                                </a:lnTo>
                                <a:lnTo>
                                  <a:pt x="3052" y="2003"/>
                                </a:lnTo>
                                <a:lnTo>
                                  <a:pt x="3038" y="2030"/>
                                </a:lnTo>
                                <a:lnTo>
                                  <a:pt x="3022" y="2054"/>
                                </a:lnTo>
                                <a:lnTo>
                                  <a:pt x="3007" y="2079"/>
                                </a:lnTo>
                                <a:lnTo>
                                  <a:pt x="2989" y="2102"/>
                                </a:lnTo>
                                <a:lnTo>
                                  <a:pt x="2971" y="2125"/>
                                </a:lnTo>
                                <a:lnTo>
                                  <a:pt x="2951" y="2145"/>
                                </a:lnTo>
                                <a:lnTo>
                                  <a:pt x="2931" y="2165"/>
                                </a:lnTo>
                                <a:lnTo>
                                  <a:pt x="2908" y="2183"/>
                                </a:lnTo>
                                <a:lnTo>
                                  <a:pt x="2886" y="2201"/>
                                </a:lnTo>
                                <a:lnTo>
                                  <a:pt x="2864" y="2217"/>
                                </a:lnTo>
                                <a:lnTo>
                                  <a:pt x="2839" y="2231"/>
                                </a:lnTo>
                                <a:lnTo>
                                  <a:pt x="2814" y="2244"/>
                                </a:lnTo>
                                <a:lnTo>
                                  <a:pt x="2789" y="2256"/>
                                </a:lnTo>
                                <a:lnTo>
                                  <a:pt x="2762" y="2266"/>
                                </a:lnTo>
                                <a:lnTo>
                                  <a:pt x="2735" y="2274"/>
                                </a:lnTo>
                                <a:lnTo>
                                  <a:pt x="2707" y="2282"/>
                                </a:lnTo>
                                <a:lnTo>
                                  <a:pt x="2679" y="2287"/>
                                </a:lnTo>
                                <a:lnTo>
                                  <a:pt x="2651" y="2291"/>
                                </a:lnTo>
                                <a:lnTo>
                                  <a:pt x="2621" y="2293"/>
                                </a:lnTo>
                                <a:lnTo>
                                  <a:pt x="2592" y="2294"/>
                                </a:lnTo>
                                <a:lnTo>
                                  <a:pt x="2561" y="2293"/>
                                </a:lnTo>
                                <a:lnTo>
                                  <a:pt x="2531" y="2291"/>
                                </a:lnTo>
                                <a:lnTo>
                                  <a:pt x="2500" y="2286"/>
                                </a:lnTo>
                                <a:lnTo>
                                  <a:pt x="2470" y="2279"/>
                                </a:lnTo>
                                <a:lnTo>
                                  <a:pt x="2438" y="2272"/>
                                </a:lnTo>
                                <a:lnTo>
                                  <a:pt x="2407" y="2262"/>
                                </a:lnTo>
                                <a:lnTo>
                                  <a:pt x="2377" y="2250"/>
                                </a:lnTo>
                                <a:lnTo>
                                  <a:pt x="2346" y="2237"/>
                                </a:lnTo>
                                <a:lnTo>
                                  <a:pt x="2317" y="2222"/>
                                </a:lnTo>
                                <a:lnTo>
                                  <a:pt x="2288" y="2206"/>
                                </a:lnTo>
                                <a:lnTo>
                                  <a:pt x="2260" y="2189"/>
                                </a:lnTo>
                                <a:lnTo>
                                  <a:pt x="2233" y="2169"/>
                                </a:lnTo>
                                <a:lnTo>
                                  <a:pt x="2207" y="2148"/>
                                </a:lnTo>
                                <a:lnTo>
                                  <a:pt x="2181" y="2127"/>
                                </a:lnTo>
                                <a:lnTo>
                                  <a:pt x="2156" y="2104"/>
                                </a:lnTo>
                                <a:lnTo>
                                  <a:pt x="2132" y="2079"/>
                                </a:lnTo>
                                <a:lnTo>
                                  <a:pt x="2109" y="2054"/>
                                </a:lnTo>
                                <a:lnTo>
                                  <a:pt x="2087" y="2027"/>
                                </a:lnTo>
                                <a:lnTo>
                                  <a:pt x="2065" y="1999"/>
                                </a:lnTo>
                                <a:lnTo>
                                  <a:pt x="2045" y="1971"/>
                                </a:lnTo>
                                <a:lnTo>
                                  <a:pt x="2026" y="1942"/>
                                </a:lnTo>
                                <a:lnTo>
                                  <a:pt x="2007" y="1912"/>
                                </a:lnTo>
                                <a:lnTo>
                                  <a:pt x="1991" y="1881"/>
                                </a:lnTo>
                                <a:lnTo>
                                  <a:pt x="1975" y="1849"/>
                                </a:lnTo>
                                <a:lnTo>
                                  <a:pt x="1960" y="1817"/>
                                </a:lnTo>
                                <a:lnTo>
                                  <a:pt x="1946" y="1783"/>
                                </a:lnTo>
                                <a:lnTo>
                                  <a:pt x="1933" y="1749"/>
                                </a:lnTo>
                                <a:lnTo>
                                  <a:pt x="1922" y="1716"/>
                                </a:lnTo>
                                <a:lnTo>
                                  <a:pt x="1913" y="1681"/>
                                </a:lnTo>
                                <a:lnTo>
                                  <a:pt x="1904" y="1646"/>
                                </a:lnTo>
                                <a:lnTo>
                                  <a:pt x="1898" y="1611"/>
                                </a:lnTo>
                                <a:lnTo>
                                  <a:pt x="1892" y="1575"/>
                                </a:lnTo>
                                <a:lnTo>
                                  <a:pt x="1888" y="1539"/>
                                </a:lnTo>
                                <a:lnTo>
                                  <a:pt x="1884" y="1503"/>
                                </a:lnTo>
                                <a:lnTo>
                                  <a:pt x="1883" y="1467"/>
                                </a:lnTo>
                                <a:lnTo>
                                  <a:pt x="1883" y="1431"/>
                                </a:lnTo>
                                <a:lnTo>
                                  <a:pt x="1885" y="1394"/>
                                </a:lnTo>
                                <a:lnTo>
                                  <a:pt x="1889" y="1358"/>
                                </a:lnTo>
                                <a:lnTo>
                                  <a:pt x="1893" y="1325"/>
                                </a:lnTo>
                                <a:lnTo>
                                  <a:pt x="1900" y="1291"/>
                                </a:lnTo>
                                <a:lnTo>
                                  <a:pt x="1908" y="1259"/>
                                </a:lnTo>
                                <a:lnTo>
                                  <a:pt x="1917" y="1227"/>
                                </a:lnTo>
                                <a:lnTo>
                                  <a:pt x="1927" y="1197"/>
                                </a:lnTo>
                                <a:lnTo>
                                  <a:pt x="1939" y="1169"/>
                                </a:lnTo>
                                <a:lnTo>
                                  <a:pt x="1952" y="1141"/>
                                </a:lnTo>
                                <a:lnTo>
                                  <a:pt x="1967" y="1115"/>
                                </a:lnTo>
                                <a:lnTo>
                                  <a:pt x="1983" y="1090"/>
                                </a:lnTo>
                                <a:lnTo>
                                  <a:pt x="1999" y="1066"/>
                                </a:lnTo>
                                <a:lnTo>
                                  <a:pt x="2017" y="1044"/>
                                </a:lnTo>
                                <a:lnTo>
                                  <a:pt x="2036" y="1022"/>
                                </a:lnTo>
                                <a:lnTo>
                                  <a:pt x="2057" y="1003"/>
                                </a:lnTo>
                                <a:lnTo>
                                  <a:pt x="2078" y="985"/>
                                </a:lnTo>
                                <a:lnTo>
                                  <a:pt x="2100" y="969"/>
                                </a:lnTo>
                                <a:lnTo>
                                  <a:pt x="2124" y="953"/>
                                </a:lnTo>
                                <a:lnTo>
                                  <a:pt x="2147" y="939"/>
                                </a:lnTo>
                                <a:lnTo>
                                  <a:pt x="2172" y="927"/>
                                </a:lnTo>
                                <a:lnTo>
                                  <a:pt x="2198" y="917"/>
                                </a:lnTo>
                                <a:lnTo>
                                  <a:pt x="2224" y="908"/>
                                </a:lnTo>
                                <a:lnTo>
                                  <a:pt x="2251" y="901"/>
                                </a:lnTo>
                                <a:lnTo>
                                  <a:pt x="2279" y="896"/>
                                </a:lnTo>
                                <a:lnTo>
                                  <a:pt x="2308" y="891"/>
                                </a:lnTo>
                                <a:lnTo>
                                  <a:pt x="2337" y="889"/>
                                </a:lnTo>
                                <a:lnTo>
                                  <a:pt x="2367" y="889"/>
                                </a:lnTo>
                                <a:lnTo>
                                  <a:pt x="2397" y="890"/>
                                </a:lnTo>
                                <a:lnTo>
                                  <a:pt x="2427" y="893"/>
                                </a:lnTo>
                                <a:lnTo>
                                  <a:pt x="2458" y="898"/>
                                </a:lnTo>
                                <a:lnTo>
                                  <a:pt x="2490" y="905"/>
                                </a:lnTo>
                                <a:lnTo>
                                  <a:pt x="2522" y="914"/>
                                </a:lnTo>
                                <a:lnTo>
                                  <a:pt x="2555" y="925"/>
                                </a:lnTo>
                                <a:close/>
                                <a:moveTo>
                                  <a:pt x="2548" y="1011"/>
                                </a:moveTo>
                                <a:lnTo>
                                  <a:pt x="2576" y="1022"/>
                                </a:lnTo>
                                <a:lnTo>
                                  <a:pt x="2603" y="1033"/>
                                </a:lnTo>
                                <a:lnTo>
                                  <a:pt x="2630" y="1047"/>
                                </a:lnTo>
                                <a:lnTo>
                                  <a:pt x="2656" y="1062"/>
                                </a:lnTo>
                                <a:lnTo>
                                  <a:pt x="2682" y="1077"/>
                                </a:lnTo>
                                <a:lnTo>
                                  <a:pt x="2707" y="1094"/>
                                </a:lnTo>
                                <a:lnTo>
                                  <a:pt x="2731" y="1111"/>
                                </a:lnTo>
                                <a:lnTo>
                                  <a:pt x="2755" y="1130"/>
                                </a:lnTo>
                                <a:lnTo>
                                  <a:pt x="2777" y="1150"/>
                                </a:lnTo>
                                <a:lnTo>
                                  <a:pt x="2800" y="1170"/>
                                </a:lnTo>
                                <a:lnTo>
                                  <a:pt x="2821" y="1191"/>
                                </a:lnTo>
                                <a:lnTo>
                                  <a:pt x="2842" y="1214"/>
                                </a:lnTo>
                                <a:lnTo>
                                  <a:pt x="2861" y="1237"/>
                                </a:lnTo>
                                <a:lnTo>
                                  <a:pt x="2880" y="1261"/>
                                </a:lnTo>
                                <a:lnTo>
                                  <a:pt x="2898" y="1286"/>
                                </a:lnTo>
                                <a:lnTo>
                                  <a:pt x="2915" y="1311"/>
                                </a:lnTo>
                                <a:lnTo>
                                  <a:pt x="2932" y="1337"/>
                                </a:lnTo>
                                <a:lnTo>
                                  <a:pt x="2946" y="1363"/>
                                </a:lnTo>
                                <a:lnTo>
                                  <a:pt x="2961" y="1390"/>
                                </a:lnTo>
                                <a:lnTo>
                                  <a:pt x="2973" y="1418"/>
                                </a:lnTo>
                                <a:lnTo>
                                  <a:pt x="2986" y="1445"/>
                                </a:lnTo>
                                <a:lnTo>
                                  <a:pt x="2996" y="1473"/>
                                </a:lnTo>
                                <a:lnTo>
                                  <a:pt x="3006" y="1502"/>
                                </a:lnTo>
                                <a:lnTo>
                                  <a:pt x="3014" y="1531"/>
                                </a:lnTo>
                                <a:lnTo>
                                  <a:pt x="3021" y="1559"/>
                                </a:lnTo>
                                <a:lnTo>
                                  <a:pt x="3027" y="1588"/>
                                </a:lnTo>
                                <a:lnTo>
                                  <a:pt x="3031" y="1618"/>
                                </a:lnTo>
                                <a:lnTo>
                                  <a:pt x="3035" y="1648"/>
                                </a:lnTo>
                                <a:lnTo>
                                  <a:pt x="3037" y="1677"/>
                                </a:lnTo>
                                <a:lnTo>
                                  <a:pt x="3037" y="1707"/>
                                </a:lnTo>
                                <a:lnTo>
                                  <a:pt x="3037" y="1736"/>
                                </a:lnTo>
                                <a:lnTo>
                                  <a:pt x="3035" y="1765"/>
                                </a:lnTo>
                                <a:lnTo>
                                  <a:pt x="3030" y="1794"/>
                                </a:lnTo>
                                <a:lnTo>
                                  <a:pt x="3026" y="1822"/>
                                </a:lnTo>
                                <a:lnTo>
                                  <a:pt x="3019" y="1850"/>
                                </a:lnTo>
                                <a:lnTo>
                                  <a:pt x="3011" y="1877"/>
                                </a:lnTo>
                                <a:lnTo>
                                  <a:pt x="3003" y="1903"/>
                                </a:lnTo>
                                <a:lnTo>
                                  <a:pt x="2993" y="1928"/>
                                </a:lnTo>
                                <a:lnTo>
                                  <a:pt x="2982" y="1952"/>
                                </a:lnTo>
                                <a:lnTo>
                                  <a:pt x="2970" y="1976"/>
                                </a:lnTo>
                                <a:lnTo>
                                  <a:pt x="2956" y="1998"/>
                                </a:lnTo>
                                <a:lnTo>
                                  <a:pt x="2943" y="2020"/>
                                </a:lnTo>
                                <a:lnTo>
                                  <a:pt x="2927" y="2040"/>
                                </a:lnTo>
                                <a:lnTo>
                                  <a:pt x="2911" y="2059"/>
                                </a:lnTo>
                                <a:lnTo>
                                  <a:pt x="2894" y="2077"/>
                                </a:lnTo>
                                <a:lnTo>
                                  <a:pt x="2876" y="2095"/>
                                </a:lnTo>
                                <a:lnTo>
                                  <a:pt x="2857" y="2110"/>
                                </a:lnTo>
                                <a:lnTo>
                                  <a:pt x="2838" y="2125"/>
                                </a:lnTo>
                                <a:lnTo>
                                  <a:pt x="2818" y="2139"/>
                                </a:lnTo>
                                <a:lnTo>
                                  <a:pt x="2796" y="2152"/>
                                </a:lnTo>
                                <a:lnTo>
                                  <a:pt x="2774" y="2163"/>
                                </a:lnTo>
                                <a:lnTo>
                                  <a:pt x="2752" y="2173"/>
                                </a:lnTo>
                                <a:lnTo>
                                  <a:pt x="2729" y="2182"/>
                                </a:lnTo>
                                <a:lnTo>
                                  <a:pt x="2706" y="2190"/>
                                </a:lnTo>
                                <a:lnTo>
                                  <a:pt x="2681" y="2195"/>
                                </a:lnTo>
                                <a:lnTo>
                                  <a:pt x="2656" y="2200"/>
                                </a:lnTo>
                                <a:lnTo>
                                  <a:pt x="2632" y="2203"/>
                                </a:lnTo>
                                <a:lnTo>
                                  <a:pt x="2606" y="2206"/>
                                </a:lnTo>
                                <a:lnTo>
                                  <a:pt x="2580" y="2207"/>
                                </a:lnTo>
                                <a:lnTo>
                                  <a:pt x="2553" y="2206"/>
                                </a:lnTo>
                                <a:lnTo>
                                  <a:pt x="2527" y="2203"/>
                                </a:lnTo>
                                <a:lnTo>
                                  <a:pt x="2500" y="2199"/>
                                </a:lnTo>
                                <a:lnTo>
                                  <a:pt x="2473" y="2193"/>
                                </a:lnTo>
                                <a:lnTo>
                                  <a:pt x="2446" y="2186"/>
                                </a:lnTo>
                                <a:lnTo>
                                  <a:pt x="2418" y="2178"/>
                                </a:lnTo>
                                <a:lnTo>
                                  <a:pt x="2392" y="2167"/>
                                </a:lnTo>
                                <a:lnTo>
                                  <a:pt x="2365" y="2155"/>
                                </a:lnTo>
                                <a:lnTo>
                                  <a:pt x="2340" y="2143"/>
                                </a:lnTo>
                                <a:lnTo>
                                  <a:pt x="2315" y="2128"/>
                                </a:lnTo>
                                <a:lnTo>
                                  <a:pt x="2290" y="2113"/>
                                </a:lnTo>
                                <a:lnTo>
                                  <a:pt x="2267" y="2096"/>
                                </a:lnTo>
                                <a:lnTo>
                                  <a:pt x="2243" y="2078"/>
                                </a:lnTo>
                                <a:lnTo>
                                  <a:pt x="2221" y="2059"/>
                                </a:lnTo>
                                <a:lnTo>
                                  <a:pt x="2200" y="2039"/>
                                </a:lnTo>
                                <a:lnTo>
                                  <a:pt x="2179" y="2017"/>
                                </a:lnTo>
                                <a:lnTo>
                                  <a:pt x="2158" y="1995"/>
                                </a:lnTo>
                                <a:lnTo>
                                  <a:pt x="2138" y="1971"/>
                                </a:lnTo>
                                <a:lnTo>
                                  <a:pt x="2120" y="1948"/>
                                </a:lnTo>
                                <a:lnTo>
                                  <a:pt x="2102" y="1923"/>
                                </a:lnTo>
                                <a:lnTo>
                                  <a:pt x="2086" y="1897"/>
                                </a:lnTo>
                                <a:lnTo>
                                  <a:pt x="2070" y="1871"/>
                                </a:lnTo>
                                <a:lnTo>
                                  <a:pt x="2055" y="1844"/>
                                </a:lnTo>
                                <a:lnTo>
                                  <a:pt x="2041" y="1816"/>
                                </a:lnTo>
                                <a:lnTo>
                                  <a:pt x="2029" y="1788"/>
                                </a:lnTo>
                                <a:lnTo>
                                  <a:pt x="2016" y="1758"/>
                                </a:lnTo>
                                <a:lnTo>
                                  <a:pt x="2005" y="1729"/>
                                </a:lnTo>
                                <a:lnTo>
                                  <a:pt x="1996" y="1700"/>
                                </a:lnTo>
                                <a:lnTo>
                                  <a:pt x="1987" y="1670"/>
                                </a:lnTo>
                                <a:lnTo>
                                  <a:pt x="1979" y="1640"/>
                                </a:lnTo>
                                <a:lnTo>
                                  <a:pt x="1974" y="1608"/>
                                </a:lnTo>
                                <a:lnTo>
                                  <a:pt x="1968" y="1577"/>
                                </a:lnTo>
                                <a:lnTo>
                                  <a:pt x="1965" y="1547"/>
                                </a:lnTo>
                                <a:lnTo>
                                  <a:pt x="1963" y="1515"/>
                                </a:lnTo>
                                <a:lnTo>
                                  <a:pt x="1961" y="1484"/>
                                </a:lnTo>
                                <a:lnTo>
                                  <a:pt x="1961" y="1453"/>
                                </a:lnTo>
                                <a:lnTo>
                                  <a:pt x="1963" y="1420"/>
                                </a:lnTo>
                                <a:lnTo>
                                  <a:pt x="1966" y="1390"/>
                                </a:lnTo>
                                <a:lnTo>
                                  <a:pt x="1970" y="1360"/>
                                </a:lnTo>
                                <a:lnTo>
                                  <a:pt x="1976" y="1330"/>
                                </a:lnTo>
                                <a:lnTo>
                                  <a:pt x="1983" y="1302"/>
                                </a:lnTo>
                                <a:lnTo>
                                  <a:pt x="1991" y="1276"/>
                                </a:lnTo>
                                <a:lnTo>
                                  <a:pt x="1999" y="1249"/>
                                </a:lnTo>
                                <a:lnTo>
                                  <a:pt x="2011" y="1224"/>
                                </a:lnTo>
                                <a:lnTo>
                                  <a:pt x="2022" y="1200"/>
                                </a:lnTo>
                                <a:lnTo>
                                  <a:pt x="2035" y="1177"/>
                                </a:lnTo>
                                <a:lnTo>
                                  <a:pt x="2049" y="1156"/>
                                </a:lnTo>
                                <a:lnTo>
                                  <a:pt x="2063" y="1135"/>
                                </a:lnTo>
                                <a:lnTo>
                                  <a:pt x="2079" y="1115"/>
                                </a:lnTo>
                                <a:lnTo>
                                  <a:pt x="2096" y="1097"/>
                                </a:lnTo>
                                <a:lnTo>
                                  <a:pt x="2114" y="1081"/>
                                </a:lnTo>
                                <a:lnTo>
                                  <a:pt x="2133" y="1065"/>
                                </a:lnTo>
                                <a:lnTo>
                                  <a:pt x="2152" y="1050"/>
                                </a:lnTo>
                                <a:lnTo>
                                  <a:pt x="2172" y="1037"/>
                                </a:lnTo>
                                <a:lnTo>
                                  <a:pt x="2193" y="1026"/>
                                </a:lnTo>
                                <a:lnTo>
                                  <a:pt x="2214" y="1014"/>
                                </a:lnTo>
                                <a:lnTo>
                                  <a:pt x="2238" y="1005"/>
                                </a:lnTo>
                                <a:lnTo>
                                  <a:pt x="2260" y="998"/>
                                </a:lnTo>
                                <a:lnTo>
                                  <a:pt x="2284" y="992"/>
                                </a:lnTo>
                                <a:lnTo>
                                  <a:pt x="2308" y="986"/>
                                </a:lnTo>
                                <a:lnTo>
                                  <a:pt x="2333" y="983"/>
                                </a:lnTo>
                                <a:lnTo>
                                  <a:pt x="2359" y="981"/>
                                </a:lnTo>
                                <a:lnTo>
                                  <a:pt x="2384" y="981"/>
                                </a:lnTo>
                                <a:lnTo>
                                  <a:pt x="2411" y="982"/>
                                </a:lnTo>
                                <a:lnTo>
                                  <a:pt x="2437" y="984"/>
                                </a:lnTo>
                                <a:lnTo>
                                  <a:pt x="2465" y="989"/>
                                </a:lnTo>
                                <a:lnTo>
                                  <a:pt x="2492" y="994"/>
                                </a:lnTo>
                                <a:lnTo>
                                  <a:pt x="2520" y="1002"/>
                                </a:lnTo>
                                <a:lnTo>
                                  <a:pt x="2548" y="1011"/>
                                </a:lnTo>
                                <a:close/>
                                <a:moveTo>
                                  <a:pt x="3825" y="5243"/>
                                </a:moveTo>
                                <a:lnTo>
                                  <a:pt x="3845" y="5244"/>
                                </a:lnTo>
                                <a:lnTo>
                                  <a:pt x="3864" y="5247"/>
                                </a:lnTo>
                                <a:lnTo>
                                  <a:pt x="3883" y="5250"/>
                                </a:lnTo>
                                <a:lnTo>
                                  <a:pt x="3902" y="5254"/>
                                </a:lnTo>
                                <a:lnTo>
                                  <a:pt x="3920" y="5260"/>
                                </a:lnTo>
                                <a:lnTo>
                                  <a:pt x="3938" y="5266"/>
                                </a:lnTo>
                                <a:lnTo>
                                  <a:pt x="3955" y="5272"/>
                                </a:lnTo>
                                <a:lnTo>
                                  <a:pt x="3972" y="5280"/>
                                </a:lnTo>
                                <a:lnTo>
                                  <a:pt x="3988" y="5288"/>
                                </a:lnTo>
                                <a:lnTo>
                                  <a:pt x="4004" y="5297"/>
                                </a:lnTo>
                                <a:lnTo>
                                  <a:pt x="4020" y="5307"/>
                                </a:lnTo>
                                <a:lnTo>
                                  <a:pt x="4034" y="5318"/>
                                </a:lnTo>
                                <a:lnTo>
                                  <a:pt x="4049" y="5329"/>
                                </a:lnTo>
                                <a:lnTo>
                                  <a:pt x="4062" y="5342"/>
                                </a:lnTo>
                                <a:lnTo>
                                  <a:pt x="4076" y="5354"/>
                                </a:lnTo>
                                <a:lnTo>
                                  <a:pt x="4088" y="5368"/>
                                </a:lnTo>
                                <a:lnTo>
                                  <a:pt x="4100" y="5382"/>
                                </a:lnTo>
                                <a:lnTo>
                                  <a:pt x="4111" y="5397"/>
                                </a:lnTo>
                                <a:lnTo>
                                  <a:pt x="4122" y="5412"/>
                                </a:lnTo>
                                <a:lnTo>
                                  <a:pt x="4132" y="5428"/>
                                </a:lnTo>
                                <a:lnTo>
                                  <a:pt x="4141" y="5444"/>
                                </a:lnTo>
                                <a:lnTo>
                                  <a:pt x="4148" y="5461"/>
                                </a:lnTo>
                                <a:lnTo>
                                  <a:pt x="4156" y="5479"/>
                                </a:lnTo>
                                <a:lnTo>
                                  <a:pt x="4163" y="5496"/>
                                </a:lnTo>
                                <a:lnTo>
                                  <a:pt x="4169" y="5514"/>
                                </a:lnTo>
                                <a:lnTo>
                                  <a:pt x="4174" y="5532"/>
                                </a:lnTo>
                                <a:lnTo>
                                  <a:pt x="4178" y="5551"/>
                                </a:lnTo>
                                <a:lnTo>
                                  <a:pt x="4181" y="5572"/>
                                </a:lnTo>
                                <a:lnTo>
                                  <a:pt x="4183" y="5591"/>
                                </a:lnTo>
                                <a:lnTo>
                                  <a:pt x="4185" y="5611"/>
                                </a:lnTo>
                                <a:lnTo>
                                  <a:pt x="4185" y="5631"/>
                                </a:lnTo>
                                <a:lnTo>
                                  <a:pt x="4185" y="5651"/>
                                </a:lnTo>
                                <a:lnTo>
                                  <a:pt x="4183" y="5672"/>
                                </a:lnTo>
                                <a:lnTo>
                                  <a:pt x="4181" y="5693"/>
                                </a:lnTo>
                                <a:lnTo>
                                  <a:pt x="4178" y="5713"/>
                                </a:lnTo>
                                <a:lnTo>
                                  <a:pt x="4173" y="5732"/>
                                </a:lnTo>
                                <a:lnTo>
                                  <a:pt x="4169" y="5752"/>
                                </a:lnTo>
                                <a:lnTo>
                                  <a:pt x="4162" y="5771"/>
                                </a:lnTo>
                                <a:lnTo>
                                  <a:pt x="4155" y="5790"/>
                                </a:lnTo>
                                <a:lnTo>
                                  <a:pt x="4148" y="5808"/>
                                </a:lnTo>
                                <a:lnTo>
                                  <a:pt x="4139" y="5826"/>
                                </a:lnTo>
                                <a:lnTo>
                                  <a:pt x="4131" y="5843"/>
                                </a:lnTo>
                                <a:lnTo>
                                  <a:pt x="4120" y="5859"/>
                                </a:lnTo>
                                <a:lnTo>
                                  <a:pt x="4109" y="5876"/>
                                </a:lnTo>
                                <a:lnTo>
                                  <a:pt x="4098" y="5892"/>
                                </a:lnTo>
                                <a:lnTo>
                                  <a:pt x="4086" y="5908"/>
                                </a:lnTo>
                                <a:lnTo>
                                  <a:pt x="4073" y="5922"/>
                                </a:lnTo>
                                <a:lnTo>
                                  <a:pt x="4060" y="5937"/>
                                </a:lnTo>
                                <a:lnTo>
                                  <a:pt x="4047" y="5950"/>
                                </a:lnTo>
                                <a:lnTo>
                                  <a:pt x="4032" y="5963"/>
                                </a:lnTo>
                                <a:lnTo>
                                  <a:pt x="4017" y="5975"/>
                                </a:lnTo>
                                <a:lnTo>
                                  <a:pt x="4002" y="5986"/>
                                </a:lnTo>
                                <a:lnTo>
                                  <a:pt x="3986" y="5997"/>
                                </a:lnTo>
                                <a:lnTo>
                                  <a:pt x="3969" y="6006"/>
                                </a:lnTo>
                                <a:lnTo>
                                  <a:pt x="3953" y="6015"/>
                                </a:lnTo>
                                <a:lnTo>
                                  <a:pt x="3935" y="6024"/>
                                </a:lnTo>
                                <a:lnTo>
                                  <a:pt x="3917" y="6031"/>
                                </a:lnTo>
                                <a:lnTo>
                                  <a:pt x="3899" y="6038"/>
                                </a:lnTo>
                                <a:lnTo>
                                  <a:pt x="3881" y="6043"/>
                                </a:lnTo>
                                <a:lnTo>
                                  <a:pt x="3862" y="6048"/>
                                </a:lnTo>
                                <a:lnTo>
                                  <a:pt x="3843" y="6051"/>
                                </a:lnTo>
                                <a:lnTo>
                                  <a:pt x="3824" y="6054"/>
                                </a:lnTo>
                                <a:lnTo>
                                  <a:pt x="3804" y="6056"/>
                                </a:lnTo>
                                <a:lnTo>
                                  <a:pt x="3784" y="6057"/>
                                </a:lnTo>
                                <a:lnTo>
                                  <a:pt x="3765" y="6056"/>
                                </a:lnTo>
                                <a:lnTo>
                                  <a:pt x="3744" y="6054"/>
                                </a:lnTo>
                                <a:lnTo>
                                  <a:pt x="3725" y="6051"/>
                                </a:lnTo>
                                <a:lnTo>
                                  <a:pt x="3706" y="6048"/>
                                </a:lnTo>
                                <a:lnTo>
                                  <a:pt x="3688" y="6043"/>
                                </a:lnTo>
                                <a:lnTo>
                                  <a:pt x="3671" y="6038"/>
                                </a:lnTo>
                                <a:lnTo>
                                  <a:pt x="3653" y="6031"/>
                                </a:lnTo>
                                <a:lnTo>
                                  <a:pt x="3636" y="6023"/>
                                </a:lnTo>
                                <a:lnTo>
                                  <a:pt x="3619" y="6015"/>
                                </a:lnTo>
                                <a:lnTo>
                                  <a:pt x="3602" y="6006"/>
                                </a:lnTo>
                                <a:lnTo>
                                  <a:pt x="3587" y="5996"/>
                                </a:lnTo>
                                <a:lnTo>
                                  <a:pt x="3571" y="5985"/>
                                </a:lnTo>
                                <a:lnTo>
                                  <a:pt x="3556" y="5973"/>
                                </a:lnTo>
                                <a:lnTo>
                                  <a:pt x="3543" y="5960"/>
                                </a:lnTo>
                                <a:lnTo>
                                  <a:pt x="3529" y="5947"/>
                                </a:lnTo>
                                <a:lnTo>
                                  <a:pt x="3517" y="5933"/>
                                </a:lnTo>
                                <a:lnTo>
                                  <a:pt x="3505" y="5919"/>
                                </a:lnTo>
                                <a:lnTo>
                                  <a:pt x="3493" y="5903"/>
                                </a:lnTo>
                                <a:lnTo>
                                  <a:pt x="3482" y="5888"/>
                                </a:lnTo>
                                <a:lnTo>
                                  <a:pt x="3472" y="5872"/>
                                </a:lnTo>
                                <a:lnTo>
                                  <a:pt x="3463" y="5854"/>
                                </a:lnTo>
                                <a:lnTo>
                                  <a:pt x="3454" y="5837"/>
                                </a:lnTo>
                                <a:lnTo>
                                  <a:pt x="3447" y="5819"/>
                                </a:lnTo>
                                <a:lnTo>
                                  <a:pt x="3440" y="5800"/>
                                </a:lnTo>
                                <a:lnTo>
                                  <a:pt x="3434" y="5781"/>
                                </a:lnTo>
                                <a:lnTo>
                                  <a:pt x="3429" y="5762"/>
                                </a:lnTo>
                                <a:lnTo>
                                  <a:pt x="3424" y="5742"/>
                                </a:lnTo>
                                <a:lnTo>
                                  <a:pt x="3421" y="5722"/>
                                </a:lnTo>
                                <a:lnTo>
                                  <a:pt x="3419" y="5701"/>
                                </a:lnTo>
                                <a:lnTo>
                                  <a:pt x="3418" y="5680"/>
                                </a:lnTo>
                                <a:lnTo>
                                  <a:pt x="3418" y="5659"/>
                                </a:lnTo>
                                <a:lnTo>
                                  <a:pt x="3418" y="5638"/>
                                </a:lnTo>
                                <a:lnTo>
                                  <a:pt x="3420" y="5616"/>
                                </a:lnTo>
                                <a:lnTo>
                                  <a:pt x="3422" y="5596"/>
                                </a:lnTo>
                                <a:lnTo>
                                  <a:pt x="3425" y="5575"/>
                                </a:lnTo>
                                <a:lnTo>
                                  <a:pt x="3430" y="5555"/>
                                </a:lnTo>
                                <a:lnTo>
                                  <a:pt x="3435" y="5536"/>
                                </a:lnTo>
                                <a:lnTo>
                                  <a:pt x="3441" y="5515"/>
                                </a:lnTo>
                                <a:lnTo>
                                  <a:pt x="3449" y="5496"/>
                                </a:lnTo>
                                <a:lnTo>
                                  <a:pt x="3457" y="5479"/>
                                </a:lnTo>
                                <a:lnTo>
                                  <a:pt x="3466" y="5461"/>
                                </a:lnTo>
                                <a:lnTo>
                                  <a:pt x="3475" y="5443"/>
                                </a:lnTo>
                                <a:lnTo>
                                  <a:pt x="3485" y="5427"/>
                                </a:lnTo>
                                <a:lnTo>
                                  <a:pt x="3496" y="5410"/>
                                </a:lnTo>
                                <a:lnTo>
                                  <a:pt x="3507" y="5394"/>
                                </a:lnTo>
                                <a:lnTo>
                                  <a:pt x="3519" y="5380"/>
                                </a:lnTo>
                                <a:lnTo>
                                  <a:pt x="3533" y="5365"/>
                                </a:lnTo>
                                <a:lnTo>
                                  <a:pt x="3546" y="5352"/>
                                </a:lnTo>
                                <a:lnTo>
                                  <a:pt x="3561" y="5338"/>
                                </a:lnTo>
                                <a:lnTo>
                                  <a:pt x="3575" y="5326"/>
                                </a:lnTo>
                                <a:lnTo>
                                  <a:pt x="3591" y="5315"/>
                                </a:lnTo>
                                <a:lnTo>
                                  <a:pt x="3607" y="5304"/>
                                </a:lnTo>
                                <a:lnTo>
                                  <a:pt x="3622" y="5295"/>
                                </a:lnTo>
                                <a:lnTo>
                                  <a:pt x="3639" y="5285"/>
                                </a:lnTo>
                                <a:lnTo>
                                  <a:pt x="3656" y="5277"/>
                                </a:lnTo>
                                <a:lnTo>
                                  <a:pt x="3674" y="5269"/>
                                </a:lnTo>
                                <a:lnTo>
                                  <a:pt x="3692" y="5262"/>
                                </a:lnTo>
                                <a:lnTo>
                                  <a:pt x="3710" y="5257"/>
                                </a:lnTo>
                                <a:lnTo>
                                  <a:pt x="3729" y="5252"/>
                                </a:lnTo>
                                <a:lnTo>
                                  <a:pt x="3748" y="5249"/>
                                </a:lnTo>
                                <a:lnTo>
                                  <a:pt x="3767" y="5245"/>
                                </a:lnTo>
                                <a:lnTo>
                                  <a:pt x="3786" y="5244"/>
                                </a:lnTo>
                                <a:lnTo>
                                  <a:pt x="3806" y="5243"/>
                                </a:lnTo>
                                <a:lnTo>
                                  <a:pt x="3825" y="5243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934"/>
                        <wps:cNvSpPr>
                          <a:spLocks/>
                        </wps:cNvSpPr>
                        <wps:spPr bwMode="auto">
                          <a:xfrm>
                            <a:off x="7647" y="2438"/>
                            <a:ext cx="1931" cy="3704"/>
                          </a:xfrm>
                          <a:custGeom>
                            <a:avLst/>
                            <a:gdLst>
                              <a:gd name="T0" fmla="*/ 5553 w 5794"/>
                              <a:gd name="T1" fmla="*/ 10442 h 11113"/>
                              <a:gd name="T2" fmla="*/ 5500 w 5794"/>
                              <a:gd name="T3" fmla="*/ 9439 h 11113"/>
                              <a:gd name="T4" fmla="*/ 5471 w 5794"/>
                              <a:gd name="T5" fmla="*/ 8771 h 11113"/>
                              <a:gd name="T6" fmla="*/ 5457 w 5794"/>
                              <a:gd name="T7" fmla="*/ 8270 h 11113"/>
                              <a:gd name="T8" fmla="*/ 5452 w 5794"/>
                              <a:gd name="T9" fmla="*/ 7769 h 11113"/>
                              <a:gd name="T10" fmla="*/ 5458 w 5794"/>
                              <a:gd name="T11" fmla="*/ 7268 h 11113"/>
                              <a:gd name="T12" fmla="*/ 5477 w 5794"/>
                              <a:gd name="T13" fmla="*/ 6767 h 11113"/>
                              <a:gd name="T14" fmla="*/ 5512 w 5794"/>
                              <a:gd name="T15" fmla="*/ 6264 h 11113"/>
                              <a:gd name="T16" fmla="*/ 5565 w 5794"/>
                              <a:gd name="T17" fmla="*/ 5761 h 11113"/>
                              <a:gd name="T18" fmla="*/ 5627 w 5794"/>
                              <a:gd name="T19" fmla="*/ 5230 h 11113"/>
                              <a:gd name="T20" fmla="*/ 5678 w 5794"/>
                              <a:gd name="T21" fmla="*/ 4695 h 11113"/>
                              <a:gd name="T22" fmla="*/ 5721 w 5794"/>
                              <a:gd name="T23" fmla="*/ 4153 h 11113"/>
                              <a:gd name="T24" fmla="*/ 5755 w 5794"/>
                              <a:gd name="T25" fmla="*/ 3610 h 11113"/>
                              <a:gd name="T26" fmla="*/ 5777 w 5794"/>
                              <a:gd name="T27" fmla="*/ 3064 h 11113"/>
                              <a:gd name="T28" fmla="*/ 5790 w 5794"/>
                              <a:gd name="T29" fmla="*/ 2519 h 11113"/>
                              <a:gd name="T30" fmla="*/ 5794 w 5794"/>
                              <a:gd name="T31" fmla="*/ 1973 h 11113"/>
                              <a:gd name="T32" fmla="*/ 5787 w 5794"/>
                              <a:gd name="T33" fmla="*/ 1429 h 11113"/>
                              <a:gd name="T34" fmla="*/ 5770 w 5794"/>
                              <a:gd name="T35" fmla="*/ 889 h 11113"/>
                              <a:gd name="T36" fmla="*/ 5741 w 5794"/>
                              <a:gd name="T37" fmla="*/ 354 h 11113"/>
                              <a:gd name="T38" fmla="*/ 5539 w 5794"/>
                              <a:gd name="T39" fmla="*/ 65 h 11113"/>
                              <a:gd name="T40" fmla="*/ 5007 w 5794"/>
                              <a:gd name="T41" fmla="*/ 264 h 11113"/>
                              <a:gd name="T42" fmla="*/ 3947 w 5794"/>
                              <a:gd name="T43" fmla="*/ 680 h 11113"/>
                              <a:gd name="T44" fmla="*/ 2887 w 5794"/>
                              <a:gd name="T45" fmla="*/ 1096 h 11113"/>
                              <a:gd name="T46" fmla="*/ 2355 w 5794"/>
                              <a:gd name="T47" fmla="*/ 1296 h 11113"/>
                              <a:gd name="T48" fmla="*/ 1819 w 5794"/>
                              <a:gd name="T49" fmla="*/ 1488 h 11113"/>
                              <a:gd name="T50" fmla="*/ 1280 w 5794"/>
                              <a:gd name="T51" fmla="*/ 1666 h 11113"/>
                              <a:gd name="T52" fmla="*/ 736 w 5794"/>
                              <a:gd name="T53" fmla="*/ 1829 h 11113"/>
                              <a:gd name="T54" fmla="*/ 185 w 5794"/>
                              <a:gd name="T55" fmla="*/ 1973 h 11113"/>
                              <a:gd name="T56" fmla="*/ 33 w 5794"/>
                              <a:gd name="T57" fmla="*/ 2223 h 11113"/>
                              <a:gd name="T58" fmla="*/ 83 w 5794"/>
                              <a:gd name="T59" fmla="*/ 2532 h 11113"/>
                              <a:gd name="T60" fmla="*/ 131 w 5794"/>
                              <a:gd name="T61" fmla="*/ 2841 h 11113"/>
                              <a:gd name="T62" fmla="*/ 180 w 5794"/>
                              <a:gd name="T63" fmla="*/ 3151 h 11113"/>
                              <a:gd name="T64" fmla="*/ 225 w 5794"/>
                              <a:gd name="T65" fmla="*/ 3461 h 11113"/>
                              <a:gd name="T66" fmla="*/ 281 w 5794"/>
                              <a:gd name="T67" fmla="*/ 3873 h 11113"/>
                              <a:gd name="T68" fmla="*/ 352 w 5794"/>
                              <a:gd name="T69" fmla="*/ 4490 h 11113"/>
                              <a:gd name="T70" fmla="*/ 403 w 5794"/>
                              <a:gd name="T71" fmla="*/ 5105 h 11113"/>
                              <a:gd name="T72" fmla="*/ 438 w 5794"/>
                              <a:gd name="T73" fmla="*/ 5720 h 11113"/>
                              <a:gd name="T74" fmla="*/ 457 w 5794"/>
                              <a:gd name="T75" fmla="*/ 6334 h 11113"/>
                              <a:gd name="T76" fmla="*/ 463 w 5794"/>
                              <a:gd name="T77" fmla="*/ 6949 h 11113"/>
                              <a:gd name="T78" fmla="*/ 454 w 5794"/>
                              <a:gd name="T79" fmla="*/ 7564 h 11113"/>
                              <a:gd name="T80" fmla="*/ 432 w 5794"/>
                              <a:gd name="T81" fmla="*/ 8179 h 11113"/>
                              <a:gd name="T82" fmla="*/ 401 w 5794"/>
                              <a:gd name="T83" fmla="*/ 8794 h 11113"/>
                              <a:gd name="T84" fmla="*/ 360 w 5794"/>
                              <a:gd name="T85" fmla="*/ 9411 h 11113"/>
                              <a:gd name="T86" fmla="*/ 308 w 5794"/>
                              <a:gd name="T87" fmla="*/ 10027 h 11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5794" h="11113">
                                <a:moveTo>
                                  <a:pt x="5588" y="11113"/>
                                </a:moveTo>
                                <a:lnTo>
                                  <a:pt x="5571" y="10777"/>
                                </a:lnTo>
                                <a:lnTo>
                                  <a:pt x="5553" y="10442"/>
                                </a:lnTo>
                                <a:lnTo>
                                  <a:pt x="5535" y="10107"/>
                                </a:lnTo>
                                <a:lnTo>
                                  <a:pt x="5517" y="9773"/>
                                </a:lnTo>
                                <a:lnTo>
                                  <a:pt x="5500" y="9439"/>
                                </a:lnTo>
                                <a:lnTo>
                                  <a:pt x="5485" y="9105"/>
                                </a:lnTo>
                                <a:lnTo>
                                  <a:pt x="5478" y="8938"/>
                                </a:lnTo>
                                <a:lnTo>
                                  <a:pt x="5471" y="8771"/>
                                </a:lnTo>
                                <a:lnTo>
                                  <a:pt x="5466" y="8604"/>
                                </a:lnTo>
                                <a:lnTo>
                                  <a:pt x="5461" y="8437"/>
                                </a:lnTo>
                                <a:lnTo>
                                  <a:pt x="5457" y="8270"/>
                                </a:lnTo>
                                <a:lnTo>
                                  <a:pt x="5455" y="8103"/>
                                </a:lnTo>
                                <a:lnTo>
                                  <a:pt x="5452" y="7936"/>
                                </a:lnTo>
                                <a:lnTo>
                                  <a:pt x="5452" y="7769"/>
                                </a:lnTo>
                                <a:lnTo>
                                  <a:pt x="5452" y="7602"/>
                                </a:lnTo>
                                <a:lnTo>
                                  <a:pt x="5455" y="7435"/>
                                </a:lnTo>
                                <a:lnTo>
                                  <a:pt x="5458" y="7268"/>
                                </a:lnTo>
                                <a:lnTo>
                                  <a:pt x="5462" y="7101"/>
                                </a:lnTo>
                                <a:lnTo>
                                  <a:pt x="5469" y="6934"/>
                                </a:lnTo>
                                <a:lnTo>
                                  <a:pt x="5477" y="6767"/>
                                </a:lnTo>
                                <a:lnTo>
                                  <a:pt x="5487" y="6599"/>
                                </a:lnTo>
                                <a:lnTo>
                                  <a:pt x="5498" y="6432"/>
                                </a:lnTo>
                                <a:lnTo>
                                  <a:pt x="5512" y="6264"/>
                                </a:lnTo>
                                <a:lnTo>
                                  <a:pt x="5527" y="6097"/>
                                </a:lnTo>
                                <a:lnTo>
                                  <a:pt x="5545" y="5929"/>
                                </a:lnTo>
                                <a:lnTo>
                                  <a:pt x="5565" y="5761"/>
                                </a:lnTo>
                                <a:lnTo>
                                  <a:pt x="5587" y="5585"/>
                                </a:lnTo>
                                <a:lnTo>
                                  <a:pt x="5607" y="5408"/>
                                </a:lnTo>
                                <a:lnTo>
                                  <a:pt x="5627" y="5230"/>
                                </a:lnTo>
                                <a:lnTo>
                                  <a:pt x="5645" y="5052"/>
                                </a:lnTo>
                                <a:lnTo>
                                  <a:pt x="5663" y="4874"/>
                                </a:lnTo>
                                <a:lnTo>
                                  <a:pt x="5678" y="4695"/>
                                </a:lnTo>
                                <a:lnTo>
                                  <a:pt x="5694" y="4514"/>
                                </a:lnTo>
                                <a:lnTo>
                                  <a:pt x="5708" y="4334"/>
                                </a:lnTo>
                                <a:lnTo>
                                  <a:pt x="5721" y="4153"/>
                                </a:lnTo>
                                <a:lnTo>
                                  <a:pt x="5733" y="3973"/>
                                </a:lnTo>
                                <a:lnTo>
                                  <a:pt x="5744" y="3791"/>
                                </a:lnTo>
                                <a:lnTo>
                                  <a:pt x="5755" y="3610"/>
                                </a:lnTo>
                                <a:lnTo>
                                  <a:pt x="5764" y="3428"/>
                                </a:lnTo>
                                <a:lnTo>
                                  <a:pt x="5771" y="3246"/>
                                </a:lnTo>
                                <a:lnTo>
                                  <a:pt x="5777" y="3064"/>
                                </a:lnTo>
                                <a:lnTo>
                                  <a:pt x="5783" y="2883"/>
                                </a:lnTo>
                                <a:lnTo>
                                  <a:pt x="5787" y="2700"/>
                                </a:lnTo>
                                <a:lnTo>
                                  <a:pt x="5790" y="2519"/>
                                </a:lnTo>
                                <a:lnTo>
                                  <a:pt x="5793" y="2336"/>
                                </a:lnTo>
                                <a:lnTo>
                                  <a:pt x="5794" y="2154"/>
                                </a:lnTo>
                                <a:lnTo>
                                  <a:pt x="5794" y="1973"/>
                                </a:lnTo>
                                <a:lnTo>
                                  <a:pt x="5793" y="1791"/>
                                </a:lnTo>
                                <a:lnTo>
                                  <a:pt x="5790" y="1610"/>
                                </a:lnTo>
                                <a:lnTo>
                                  <a:pt x="5787" y="1429"/>
                                </a:lnTo>
                                <a:lnTo>
                                  <a:pt x="5783" y="1249"/>
                                </a:lnTo>
                                <a:lnTo>
                                  <a:pt x="5777" y="1069"/>
                                </a:lnTo>
                                <a:lnTo>
                                  <a:pt x="5770" y="889"/>
                                </a:lnTo>
                                <a:lnTo>
                                  <a:pt x="5761" y="710"/>
                                </a:lnTo>
                                <a:lnTo>
                                  <a:pt x="5752" y="532"/>
                                </a:lnTo>
                                <a:lnTo>
                                  <a:pt x="5741" y="354"/>
                                </a:lnTo>
                                <a:lnTo>
                                  <a:pt x="5730" y="177"/>
                                </a:lnTo>
                                <a:lnTo>
                                  <a:pt x="5717" y="0"/>
                                </a:lnTo>
                                <a:lnTo>
                                  <a:pt x="5539" y="65"/>
                                </a:lnTo>
                                <a:lnTo>
                                  <a:pt x="5362" y="130"/>
                                </a:lnTo>
                                <a:lnTo>
                                  <a:pt x="5184" y="197"/>
                                </a:lnTo>
                                <a:lnTo>
                                  <a:pt x="5007" y="264"/>
                                </a:lnTo>
                                <a:lnTo>
                                  <a:pt x="4653" y="401"/>
                                </a:lnTo>
                                <a:lnTo>
                                  <a:pt x="4300" y="540"/>
                                </a:lnTo>
                                <a:lnTo>
                                  <a:pt x="3947" y="680"/>
                                </a:lnTo>
                                <a:lnTo>
                                  <a:pt x="3594" y="820"/>
                                </a:lnTo>
                                <a:lnTo>
                                  <a:pt x="3241" y="959"/>
                                </a:lnTo>
                                <a:lnTo>
                                  <a:pt x="2887" y="1096"/>
                                </a:lnTo>
                                <a:lnTo>
                                  <a:pt x="2710" y="1163"/>
                                </a:lnTo>
                                <a:lnTo>
                                  <a:pt x="2532" y="1230"/>
                                </a:lnTo>
                                <a:lnTo>
                                  <a:pt x="2355" y="1296"/>
                                </a:lnTo>
                                <a:lnTo>
                                  <a:pt x="2176" y="1361"/>
                                </a:lnTo>
                                <a:lnTo>
                                  <a:pt x="1998" y="1425"/>
                                </a:lnTo>
                                <a:lnTo>
                                  <a:pt x="1819" y="1488"/>
                                </a:lnTo>
                                <a:lnTo>
                                  <a:pt x="1640" y="1548"/>
                                </a:lnTo>
                                <a:lnTo>
                                  <a:pt x="1460" y="1608"/>
                                </a:lnTo>
                                <a:lnTo>
                                  <a:pt x="1280" y="1666"/>
                                </a:lnTo>
                                <a:lnTo>
                                  <a:pt x="1100" y="1722"/>
                                </a:lnTo>
                                <a:lnTo>
                                  <a:pt x="917" y="1777"/>
                                </a:lnTo>
                                <a:lnTo>
                                  <a:pt x="736" y="1829"/>
                                </a:lnTo>
                                <a:lnTo>
                                  <a:pt x="552" y="1880"/>
                                </a:lnTo>
                                <a:lnTo>
                                  <a:pt x="370" y="1928"/>
                                </a:lnTo>
                                <a:lnTo>
                                  <a:pt x="185" y="1973"/>
                                </a:lnTo>
                                <a:lnTo>
                                  <a:pt x="0" y="2017"/>
                                </a:lnTo>
                                <a:lnTo>
                                  <a:pt x="16" y="2120"/>
                                </a:lnTo>
                                <a:lnTo>
                                  <a:pt x="33" y="2223"/>
                                </a:lnTo>
                                <a:lnTo>
                                  <a:pt x="50" y="2326"/>
                                </a:lnTo>
                                <a:lnTo>
                                  <a:pt x="66" y="2429"/>
                                </a:lnTo>
                                <a:lnTo>
                                  <a:pt x="83" y="2532"/>
                                </a:lnTo>
                                <a:lnTo>
                                  <a:pt x="99" y="2635"/>
                                </a:lnTo>
                                <a:lnTo>
                                  <a:pt x="116" y="2738"/>
                                </a:lnTo>
                                <a:lnTo>
                                  <a:pt x="131" y="2841"/>
                                </a:lnTo>
                                <a:lnTo>
                                  <a:pt x="148" y="2944"/>
                                </a:lnTo>
                                <a:lnTo>
                                  <a:pt x="164" y="3047"/>
                                </a:lnTo>
                                <a:lnTo>
                                  <a:pt x="180" y="3151"/>
                                </a:lnTo>
                                <a:lnTo>
                                  <a:pt x="195" y="3255"/>
                                </a:lnTo>
                                <a:lnTo>
                                  <a:pt x="211" y="3358"/>
                                </a:lnTo>
                                <a:lnTo>
                                  <a:pt x="225" y="3461"/>
                                </a:lnTo>
                                <a:lnTo>
                                  <a:pt x="240" y="3564"/>
                                </a:lnTo>
                                <a:lnTo>
                                  <a:pt x="255" y="3667"/>
                                </a:lnTo>
                                <a:lnTo>
                                  <a:pt x="281" y="3873"/>
                                </a:lnTo>
                                <a:lnTo>
                                  <a:pt x="307" y="4078"/>
                                </a:lnTo>
                                <a:lnTo>
                                  <a:pt x="331" y="4283"/>
                                </a:lnTo>
                                <a:lnTo>
                                  <a:pt x="352" y="4490"/>
                                </a:lnTo>
                                <a:lnTo>
                                  <a:pt x="371" y="4695"/>
                                </a:lnTo>
                                <a:lnTo>
                                  <a:pt x="388" y="4900"/>
                                </a:lnTo>
                                <a:lnTo>
                                  <a:pt x="403" y="5105"/>
                                </a:lnTo>
                                <a:lnTo>
                                  <a:pt x="417" y="5310"/>
                                </a:lnTo>
                                <a:lnTo>
                                  <a:pt x="428" y="5515"/>
                                </a:lnTo>
                                <a:lnTo>
                                  <a:pt x="438" y="5720"/>
                                </a:lnTo>
                                <a:lnTo>
                                  <a:pt x="446" y="5925"/>
                                </a:lnTo>
                                <a:lnTo>
                                  <a:pt x="453" y="6130"/>
                                </a:lnTo>
                                <a:lnTo>
                                  <a:pt x="457" y="6334"/>
                                </a:lnTo>
                                <a:lnTo>
                                  <a:pt x="460" y="6539"/>
                                </a:lnTo>
                                <a:lnTo>
                                  <a:pt x="463" y="6744"/>
                                </a:lnTo>
                                <a:lnTo>
                                  <a:pt x="463" y="6949"/>
                                </a:lnTo>
                                <a:lnTo>
                                  <a:pt x="460" y="7154"/>
                                </a:lnTo>
                                <a:lnTo>
                                  <a:pt x="458" y="7359"/>
                                </a:lnTo>
                                <a:lnTo>
                                  <a:pt x="454" y="7564"/>
                                </a:lnTo>
                                <a:lnTo>
                                  <a:pt x="448" y="7769"/>
                                </a:lnTo>
                                <a:lnTo>
                                  <a:pt x="441" y="7974"/>
                                </a:lnTo>
                                <a:lnTo>
                                  <a:pt x="432" y="8179"/>
                                </a:lnTo>
                                <a:lnTo>
                                  <a:pt x="424" y="8384"/>
                                </a:lnTo>
                                <a:lnTo>
                                  <a:pt x="413" y="8589"/>
                                </a:lnTo>
                                <a:lnTo>
                                  <a:pt x="401" y="8794"/>
                                </a:lnTo>
                                <a:lnTo>
                                  <a:pt x="388" y="9000"/>
                                </a:lnTo>
                                <a:lnTo>
                                  <a:pt x="374" y="9206"/>
                                </a:lnTo>
                                <a:lnTo>
                                  <a:pt x="360" y="9411"/>
                                </a:lnTo>
                                <a:lnTo>
                                  <a:pt x="343" y="9616"/>
                                </a:lnTo>
                                <a:lnTo>
                                  <a:pt x="326" y="9822"/>
                                </a:lnTo>
                                <a:lnTo>
                                  <a:pt x="308" y="10027"/>
                                </a:lnTo>
                                <a:lnTo>
                                  <a:pt x="289" y="10233"/>
                                </a:lnTo>
                                <a:lnTo>
                                  <a:pt x="5588" y="11113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935"/>
                        <wps:cNvSpPr>
                          <a:spLocks noEditPoints="1"/>
                        </wps:cNvSpPr>
                        <wps:spPr bwMode="auto">
                          <a:xfrm>
                            <a:off x="7757" y="2545"/>
                            <a:ext cx="1806" cy="3381"/>
                          </a:xfrm>
                          <a:custGeom>
                            <a:avLst/>
                            <a:gdLst>
                              <a:gd name="T0" fmla="*/ 1485 w 5418"/>
                              <a:gd name="T1" fmla="*/ 9793 h 10144"/>
                              <a:gd name="T2" fmla="*/ 1374 w 5418"/>
                              <a:gd name="T3" fmla="*/ 9677 h 10144"/>
                              <a:gd name="T4" fmla="*/ 564 w 5418"/>
                              <a:gd name="T5" fmla="*/ 8972 h 10144"/>
                              <a:gd name="T6" fmla="*/ 95 w 5418"/>
                              <a:gd name="T7" fmla="*/ 9042 h 10144"/>
                              <a:gd name="T8" fmla="*/ 381 w 5418"/>
                              <a:gd name="T9" fmla="*/ 3791 h 10144"/>
                              <a:gd name="T10" fmla="*/ 952 w 5418"/>
                              <a:gd name="T11" fmla="*/ 4127 h 10144"/>
                              <a:gd name="T12" fmla="*/ 397 w 5418"/>
                              <a:gd name="T13" fmla="*/ 4629 h 10144"/>
                              <a:gd name="T14" fmla="*/ 532 w 5418"/>
                              <a:gd name="T15" fmla="*/ 4676 h 10144"/>
                              <a:gd name="T16" fmla="*/ 1009 w 5418"/>
                              <a:gd name="T17" fmla="*/ 4017 h 10144"/>
                              <a:gd name="T18" fmla="*/ 256 w 5418"/>
                              <a:gd name="T19" fmla="*/ 3772 h 10144"/>
                              <a:gd name="T20" fmla="*/ 3009 w 5418"/>
                              <a:gd name="T21" fmla="*/ 5828 h 10144"/>
                              <a:gd name="T22" fmla="*/ 2540 w 5418"/>
                              <a:gd name="T23" fmla="*/ 7145 h 10144"/>
                              <a:gd name="T24" fmla="*/ 1391 w 5418"/>
                              <a:gd name="T25" fmla="*/ 6652 h 10144"/>
                              <a:gd name="T26" fmla="*/ 2060 w 5418"/>
                              <a:gd name="T27" fmla="*/ 5482 h 10144"/>
                              <a:gd name="T28" fmla="*/ 2986 w 5418"/>
                              <a:gd name="T29" fmla="*/ 6148 h 10144"/>
                              <a:gd name="T30" fmla="*/ 2245 w 5418"/>
                              <a:gd name="T31" fmla="*/ 7112 h 10144"/>
                              <a:gd name="T32" fmla="*/ 1466 w 5418"/>
                              <a:gd name="T33" fmla="*/ 6355 h 10144"/>
                              <a:gd name="T34" fmla="*/ 1193 w 5418"/>
                              <a:gd name="T35" fmla="*/ 4593 h 10144"/>
                              <a:gd name="T36" fmla="*/ 1542 w 5418"/>
                              <a:gd name="T37" fmla="*/ 4953 h 10144"/>
                              <a:gd name="T38" fmla="*/ 1075 w 5418"/>
                              <a:gd name="T39" fmla="*/ 5287 h 10144"/>
                              <a:gd name="T40" fmla="*/ 818 w 5418"/>
                              <a:gd name="T41" fmla="*/ 4864 h 10144"/>
                              <a:gd name="T42" fmla="*/ 1302 w 5418"/>
                              <a:gd name="T43" fmla="*/ 4647 h 10144"/>
                              <a:gd name="T44" fmla="*/ 1458 w 5418"/>
                              <a:gd name="T45" fmla="*/ 5055 h 10144"/>
                              <a:gd name="T46" fmla="*/ 988 w 5418"/>
                              <a:gd name="T47" fmla="*/ 5212 h 10144"/>
                              <a:gd name="T48" fmla="*/ 919 w 5418"/>
                              <a:gd name="T49" fmla="*/ 4780 h 10144"/>
                              <a:gd name="T50" fmla="*/ 5117 w 5418"/>
                              <a:gd name="T51" fmla="*/ 981 h 10144"/>
                              <a:gd name="T52" fmla="*/ 5070 w 5418"/>
                              <a:gd name="T53" fmla="*/ 2512 h 10144"/>
                              <a:gd name="T54" fmla="*/ 3676 w 5418"/>
                              <a:gd name="T55" fmla="*/ 2673 h 10144"/>
                              <a:gd name="T56" fmla="*/ 3956 w 5418"/>
                              <a:gd name="T57" fmla="*/ 1170 h 10144"/>
                              <a:gd name="T58" fmla="*/ 5206 w 5418"/>
                              <a:gd name="T59" fmla="*/ 1293 h 10144"/>
                              <a:gd name="T60" fmla="*/ 4750 w 5418"/>
                              <a:gd name="T61" fmla="*/ 2642 h 10144"/>
                              <a:gd name="T62" fmla="*/ 3652 w 5418"/>
                              <a:gd name="T63" fmla="*/ 2345 h 10144"/>
                              <a:gd name="T64" fmla="*/ 4292 w 5418"/>
                              <a:gd name="T65" fmla="*/ 1076 h 10144"/>
                              <a:gd name="T66" fmla="*/ 5396 w 5418"/>
                              <a:gd name="T67" fmla="*/ 202 h 10144"/>
                              <a:gd name="T68" fmla="*/ 5118 w 5418"/>
                              <a:gd name="T69" fmla="*/ 639 h 10144"/>
                              <a:gd name="T70" fmla="*/ 4789 w 5418"/>
                              <a:gd name="T71" fmla="*/ 394 h 10144"/>
                              <a:gd name="T72" fmla="*/ 5115 w 5418"/>
                              <a:gd name="T73" fmla="*/ 46 h 10144"/>
                              <a:gd name="T74" fmla="*/ 5356 w 5418"/>
                              <a:gd name="T75" fmla="*/ 317 h 10144"/>
                              <a:gd name="T76" fmla="*/ 4975 w 5418"/>
                              <a:gd name="T77" fmla="*/ 603 h 10144"/>
                              <a:gd name="T78" fmla="*/ 4875 w 5418"/>
                              <a:gd name="T79" fmla="*/ 220 h 10144"/>
                              <a:gd name="T80" fmla="*/ 4848 w 5418"/>
                              <a:gd name="T81" fmla="*/ 6985 h 10144"/>
                              <a:gd name="T82" fmla="*/ 4586 w 5418"/>
                              <a:gd name="T83" fmla="*/ 8619 h 10144"/>
                              <a:gd name="T84" fmla="*/ 3253 w 5418"/>
                              <a:gd name="T85" fmla="*/ 8238 h 10144"/>
                              <a:gd name="T86" fmla="*/ 3776 w 5418"/>
                              <a:gd name="T87" fmla="*/ 6756 h 10144"/>
                              <a:gd name="T88" fmla="*/ 4874 w 5418"/>
                              <a:gd name="T89" fmla="*/ 7357 h 10144"/>
                              <a:gd name="T90" fmla="*/ 4267 w 5418"/>
                              <a:gd name="T91" fmla="*/ 8643 h 10144"/>
                              <a:gd name="T92" fmla="*/ 3282 w 5418"/>
                              <a:gd name="T93" fmla="*/ 7880 h 10144"/>
                              <a:gd name="T94" fmla="*/ 4097 w 5418"/>
                              <a:gd name="T95" fmla="*/ 6789 h 10144"/>
                              <a:gd name="T96" fmla="*/ 4159 w 5418"/>
                              <a:gd name="T97" fmla="*/ 9414 h 10144"/>
                              <a:gd name="T98" fmla="*/ 3580 w 5418"/>
                              <a:gd name="T99" fmla="*/ 9957 h 10144"/>
                              <a:gd name="T100" fmla="*/ 3121 w 5418"/>
                              <a:gd name="T101" fmla="*/ 9220 h 10144"/>
                              <a:gd name="T102" fmla="*/ 3755 w 5418"/>
                              <a:gd name="T103" fmla="*/ 8889 h 10144"/>
                              <a:gd name="T104" fmla="*/ 4065 w 5418"/>
                              <a:gd name="T105" fmla="*/ 9589 h 10144"/>
                              <a:gd name="T106" fmla="*/ 3432 w 5418"/>
                              <a:gd name="T107" fmla="*/ 9820 h 10144"/>
                              <a:gd name="T108" fmla="*/ 3247 w 5418"/>
                              <a:gd name="T109" fmla="*/ 9086 h 10144"/>
                              <a:gd name="T110" fmla="*/ 1225 w 5418"/>
                              <a:gd name="T111" fmla="*/ 8096 h 10144"/>
                              <a:gd name="T112" fmla="*/ 1278 w 5418"/>
                              <a:gd name="T113" fmla="*/ 8648 h 10144"/>
                              <a:gd name="T114" fmla="*/ 704 w 5418"/>
                              <a:gd name="T115" fmla="*/ 8652 h 10144"/>
                              <a:gd name="T116" fmla="*/ 763 w 5418"/>
                              <a:gd name="T117" fmla="*/ 8112 h 10144"/>
                              <a:gd name="T118" fmla="*/ 1273 w 5418"/>
                              <a:gd name="T119" fmla="*/ 8214 h 10144"/>
                              <a:gd name="T120" fmla="*/ 1152 w 5418"/>
                              <a:gd name="T121" fmla="*/ 8683 h 10144"/>
                              <a:gd name="T122" fmla="*/ 681 w 5418"/>
                              <a:gd name="T123" fmla="*/ 8532 h 10144"/>
                              <a:gd name="T124" fmla="*/ 894 w 5418"/>
                              <a:gd name="T125" fmla="*/ 8095 h 10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5418" h="10144">
                                <a:moveTo>
                                  <a:pt x="664" y="8867"/>
                                </a:moveTo>
                                <a:lnTo>
                                  <a:pt x="709" y="8870"/>
                                </a:lnTo>
                                <a:lnTo>
                                  <a:pt x="753" y="8875"/>
                                </a:lnTo>
                                <a:lnTo>
                                  <a:pt x="797" y="8882"/>
                                </a:lnTo>
                                <a:lnTo>
                                  <a:pt x="838" y="8891"/>
                                </a:lnTo>
                                <a:lnTo>
                                  <a:pt x="879" y="8903"/>
                                </a:lnTo>
                                <a:lnTo>
                                  <a:pt x="920" y="8916"/>
                                </a:lnTo>
                                <a:lnTo>
                                  <a:pt x="960" y="8932"/>
                                </a:lnTo>
                                <a:lnTo>
                                  <a:pt x="998" y="8949"/>
                                </a:lnTo>
                                <a:lnTo>
                                  <a:pt x="1036" y="8968"/>
                                </a:lnTo>
                                <a:lnTo>
                                  <a:pt x="1072" y="8989"/>
                                </a:lnTo>
                                <a:lnTo>
                                  <a:pt x="1108" y="9011"/>
                                </a:lnTo>
                                <a:lnTo>
                                  <a:pt x="1141" y="9036"/>
                                </a:lnTo>
                                <a:lnTo>
                                  <a:pt x="1174" y="9062"/>
                                </a:lnTo>
                                <a:lnTo>
                                  <a:pt x="1205" y="9089"/>
                                </a:lnTo>
                                <a:lnTo>
                                  <a:pt x="1235" y="9118"/>
                                </a:lnTo>
                                <a:lnTo>
                                  <a:pt x="1264" y="9148"/>
                                </a:lnTo>
                                <a:lnTo>
                                  <a:pt x="1291" y="9179"/>
                                </a:lnTo>
                                <a:lnTo>
                                  <a:pt x="1317" y="9212"/>
                                </a:lnTo>
                                <a:lnTo>
                                  <a:pt x="1341" y="9247"/>
                                </a:lnTo>
                                <a:lnTo>
                                  <a:pt x="1363" y="9281"/>
                                </a:lnTo>
                                <a:lnTo>
                                  <a:pt x="1384" y="9317"/>
                                </a:lnTo>
                                <a:lnTo>
                                  <a:pt x="1403" y="9354"/>
                                </a:lnTo>
                                <a:lnTo>
                                  <a:pt x="1420" y="9392"/>
                                </a:lnTo>
                                <a:lnTo>
                                  <a:pt x="1436" y="9431"/>
                                </a:lnTo>
                                <a:lnTo>
                                  <a:pt x="1449" y="9471"/>
                                </a:lnTo>
                                <a:lnTo>
                                  <a:pt x="1460" y="9512"/>
                                </a:lnTo>
                                <a:lnTo>
                                  <a:pt x="1470" y="9553"/>
                                </a:lnTo>
                                <a:lnTo>
                                  <a:pt x="1477" y="9595"/>
                                </a:lnTo>
                                <a:lnTo>
                                  <a:pt x="1483" y="9637"/>
                                </a:lnTo>
                                <a:lnTo>
                                  <a:pt x="1486" y="9680"/>
                                </a:lnTo>
                                <a:lnTo>
                                  <a:pt x="1487" y="9723"/>
                                </a:lnTo>
                                <a:lnTo>
                                  <a:pt x="1486" y="9767"/>
                                </a:lnTo>
                                <a:lnTo>
                                  <a:pt x="1485" y="9793"/>
                                </a:lnTo>
                                <a:lnTo>
                                  <a:pt x="1482" y="9820"/>
                                </a:lnTo>
                                <a:lnTo>
                                  <a:pt x="1478" y="9846"/>
                                </a:lnTo>
                                <a:lnTo>
                                  <a:pt x="1474" y="9872"/>
                                </a:lnTo>
                                <a:lnTo>
                                  <a:pt x="1468" y="9898"/>
                                </a:lnTo>
                                <a:lnTo>
                                  <a:pt x="1463" y="9922"/>
                                </a:lnTo>
                                <a:lnTo>
                                  <a:pt x="1455" y="9946"/>
                                </a:lnTo>
                                <a:lnTo>
                                  <a:pt x="1447" y="9970"/>
                                </a:lnTo>
                                <a:lnTo>
                                  <a:pt x="1439" y="9994"/>
                                </a:lnTo>
                                <a:lnTo>
                                  <a:pt x="1429" y="10016"/>
                                </a:lnTo>
                                <a:lnTo>
                                  <a:pt x="1419" y="10039"/>
                                </a:lnTo>
                                <a:lnTo>
                                  <a:pt x="1408" y="10061"/>
                                </a:lnTo>
                                <a:lnTo>
                                  <a:pt x="1396" y="10082"/>
                                </a:lnTo>
                                <a:lnTo>
                                  <a:pt x="1384" y="10104"/>
                                </a:lnTo>
                                <a:lnTo>
                                  <a:pt x="1371" y="10124"/>
                                </a:lnTo>
                                <a:lnTo>
                                  <a:pt x="1357" y="10144"/>
                                </a:lnTo>
                                <a:lnTo>
                                  <a:pt x="1227" y="10123"/>
                                </a:lnTo>
                                <a:lnTo>
                                  <a:pt x="1243" y="10104"/>
                                </a:lnTo>
                                <a:lnTo>
                                  <a:pt x="1258" y="10085"/>
                                </a:lnTo>
                                <a:lnTo>
                                  <a:pt x="1272" y="10063"/>
                                </a:lnTo>
                                <a:lnTo>
                                  <a:pt x="1285" y="10043"/>
                                </a:lnTo>
                                <a:lnTo>
                                  <a:pt x="1297" y="10022"/>
                                </a:lnTo>
                                <a:lnTo>
                                  <a:pt x="1309" y="10000"/>
                                </a:lnTo>
                                <a:lnTo>
                                  <a:pt x="1319" y="9977"/>
                                </a:lnTo>
                                <a:lnTo>
                                  <a:pt x="1329" y="9955"/>
                                </a:lnTo>
                                <a:lnTo>
                                  <a:pt x="1338" y="9931"/>
                                </a:lnTo>
                                <a:lnTo>
                                  <a:pt x="1346" y="9907"/>
                                </a:lnTo>
                                <a:lnTo>
                                  <a:pt x="1353" y="9882"/>
                                </a:lnTo>
                                <a:lnTo>
                                  <a:pt x="1360" y="9857"/>
                                </a:lnTo>
                                <a:lnTo>
                                  <a:pt x="1364" y="9832"/>
                                </a:lnTo>
                                <a:lnTo>
                                  <a:pt x="1368" y="9806"/>
                                </a:lnTo>
                                <a:lnTo>
                                  <a:pt x="1372" y="9779"/>
                                </a:lnTo>
                                <a:lnTo>
                                  <a:pt x="1374" y="9752"/>
                                </a:lnTo>
                                <a:lnTo>
                                  <a:pt x="1375" y="9714"/>
                                </a:lnTo>
                                <a:lnTo>
                                  <a:pt x="1374" y="9677"/>
                                </a:lnTo>
                                <a:lnTo>
                                  <a:pt x="1371" y="9640"/>
                                </a:lnTo>
                                <a:lnTo>
                                  <a:pt x="1366" y="9603"/>
                                </a:lnTo>
                                <a:lnTo>
                                  <a:pt x="1361" y="9567"/>
                                </a:lnTo>
                                <a:lnTo>
                                  <a:pt x="1352" y="9531"/>
                                </a:lnTo>
                                <a:lnTo>
                                  <a:pt x="1342" y="9496"/>
                                </a:lnTo>
                                <a:lnTo>
                                  <a:pt x="1330" y="9462"/>
                                </a:lnTo>
                                <a:lnTo>
                                  <a:pt x="1317" y="9428"/>
                                </a:lnTo>
                                <a:lnTo>
                                  <a:pt x="1301" y="9395"/>
                                </a:lnTo>
                                <a:lnTo>
                                  <a:pt x="1286" y="9363"/>
                                </a:lnTo>
                                <a:lnTo>
                                  <a:pt x="1268" y="9332"/>
                                </a:lnTo>
                                <a:lnTo>
                                  <a:pt x="1248" y="9302"/>
                                </a:lnTo>
                                <a:lnTo>
                                  <a:pt x="1226" y="9271"/>
                                </a:lnTo>
                                <a:lnTo>
                                  <a:pt x="1204" y="9243"/>
                                </a:lnTo>
                                <a:lnTo>
                                  <a:pt x="1180" y="9215"/>
                                </a:lnTo>
                                <a:lnTo>
                                  <a:pt x="1156" y="9189"/>
                                </a:lnTo>
                                <a:lnTo>
                                  <a:pt x="1130" y="9165"/>
                                </a:lnTo>
                                <a:lnTo>
                                  <a:pt x="1102" y="9140"/>
                                </a:lnTo>
                                <a:lnTo>
                                  <a:pt x="1074" y="9118"/>
                                </a:lnTo>
                                <a:lnTo>
                                  <a:pt x="1044" y="9098"/>
                                </a:lnTo>
                                <a:lnTo>
                                  <a:pt x="1014" y="9077"/>
                                </a:lnTo>
                                <a:lnTo>
                                  <a:pt x="981" y="9059"/>
                                </a:lnTo>
                                <a:lnTo>
                                  <a:pt x="949" y="9043"/>
                                </a:lnTo>
                                <a:lnTo>
                                  <a:pt x="915" y="9027"/>
                                </a:lnTo>
                                <a:lnTo>
                                  <a:pt x="880" y="9014"/>
                                </a:lnTo>
                                <a:lnTo>
                                  <a:pt x="846" y="9002"/>
                                </a:lnTo>
                                <a:lnTo>
                                  <a:pt x="809" y="8991"/>
                                </a:lnTo>
                                <a:lnTo>
                                  <a:pt x="772" y="8983"/>
                                </a:lnTo>
                                <a:lnTo>
                                  <a:pt x="735" y="8977"/>
                                </a:lnTo>
                                <a:lnTo>
                                  <a:pt x="696" y="8972"/>
                                </a:lnTo>
                                <a:lnTo>
                                  <a:pt x="658" y="8970"/>
                                </a:lnTo>
                                <a:lnTo>
                                  <a:pt x="633" y="8970"/>
                                </a:lnTo>
                                <a:lnTo>
                                  <a:pt x="610" y="8970"/>
                                </a:lnTo>
                                <a:lnTo>
                                  <a:pt x="587" y="8970"/>
                                </a:lnTo>
                                <a:lnTo>
                                  <a:pt x="564" y="8972"/>
                                </a:lnTo>
                                <a:lnTo>
                                  <a:pt x="540" y="8974"/>
                                </a:lnTo>
                                <a:lnTo>
                                  <a:pt x="518" y="8977"/>
                                </a:lnTo>
                                <a:lnTo>
                                  <a:pt x="494" y="8980"/>
                                </a:lnTo>
                                <a:lnTo>
                                  <a:pt x="472" y="8984"/>
                                </a:lnTo>
                                <a:lnTo>
                                  <a:pt x="450" y="8989"/>
                                </a:lnTo>
                                <a:lnTo>
                                  <a:pt x="427" y="8994"/>
                                </a:lnTo>
                                <a:lnTo>
                                  <a:pt x="406" y="9000"/>
                                </a:lnTo>
                                <a:lnTo>
                                  <a:pt x="385" y="9007"/>
                                </a:lnTo>
                                <a:lnTo>
                                  <a:pt x="362" y="9015"/>
                                </a:lnTo>
                                <a:lnTo>
                                  <a:pt x="341" y="9023"/>
                                </a:lnTo>
                                <a:lnTo>
                                  <a:pt x="321" y="9030"/>
                                </a:lnTo>
                                <a:lnTo>
                                  <a:pt x="300" y="9039"/>
                                </a:lnTo>
                                <a:lnTo>
                                  <a:pt x="279" y="9048"/>
                                </a:lnTo>
                                <a:lnTo>
                                  <a:pt x="259" y="9058"/>
                                </a:lnTo>
                                <a:lnTo>
                                  <a:pt x="240" y="9068"/>
                                </a:lnTo>
                                <a:lnTo>
                                  <a:pt x="220" y="9080"/>
                                </a:lnTo>
                                <a:lnTo>
                                  <a:pt x="201" y="9091"/>
                                </a:lnTo>
                                <a:lnTo>
                                  <a:pt x="182" y="9103"/>
                                </a:lnTo>
                                <a:lnTo>
                                  <a:pt x="164" y="9116"/>
                                </a:lnTo>
                                <a:lnTo>
                                  <a:pt x="146" y="9128"/>
                                </a:lnTo>
                                <a:lnTo>
                                  <a:pt x="128" y="9141"/>
                                </a:lnTo>
                                <a:lnTo>
                                  <a:pt x="112" y="9155"/>
                                </a:lnTo>
                                <a:lnTo>
                                  <a:pt x="95" y="9169"/>
                                </a:lnTo>
                                <a:lnTo>
                                  <a:pt x="78" y="9184"/>
                                </a:lnTo>
                                <a:lnTo>
                                  <a:pt x="62" y="9198"/>
                                </a:lnTo>
                                <a:lnTo>
                                  <a:pt x="47" y="9213"/>
                                </a:lnTo>
                                <a:lnTo>
                                  <a:pt x="31" y="9229"/>
                                </a:lnTo>
                                <a:lnTo>
                                  <a:pt x="16" y="9245"/>
                                </a:lnTo>
                                <a:lnTo>
                                  <a:pt x="19" y="9207"/>
                                </a:lnTo>
                                <a:lnTo>
                                  <a:pt x="22" y="9169"/>
                                </a:lnTo>
                                <a:lnTo>
                                  <a:pt x="25" y="9131"/>
                                </a:lnTo>
                                <a:lnTo>
                                  <a:pt x="28" y="9094"/>
                                </a:lnTo>
                                <a:lnTo>
                                  <a:pt x="60" y="9067"/>
                                </a:lnTo>
                                <a:lnTo>
                                  <a:pt x="95" y="9042"/>
                                </a:lnTo>
                                <a:lnTo>
                                  <a:pt x="129" y="9018"/>
                                </a:lnTo>
                                <a:lnTo>
                                  <a:pt x="165" y="8996"/>
                                </a:lnTo>
                                <a:lnTo>
                                  <a:pt x="202" y="8975"/>
                                </a:lnTo>
                                <a:lnTo>
                                  <a:pt x="240" y="8956"/>
                                </a:lnTo>
                                <a:lnTo>
                                  <a:pt x="279" y="8938"/>
                                </a:lnTo>
                                <a:lnTo>
                                  <a:pt x="320" y="8923"/>
                                </a:lnTo>
                                <a:lnTo>
                                  <a:pt x="361" y="8909"/>
                                </a:lnTo>
                                <a:lnTo>
                                  <a:pt x="403" y="8897"/>
                                </a:lnTo>
                                <a:lnTo>
                                  <a:pt x="444" y="8887"/>
                                </a:lnTo>
                                <a:lnTo>
                                  <a:pt x="488" y="8879"/>
                                </a:lnTo>
                                <a:lnTo>
                                  <a:pt x="531" y="8872"/>
                                </a:lnTo>
                                <a:lnTo>
                                  <a:pt x="575" y="8869"/>
                                </a:lnTo>
                                <a:lnTo>
                                  <a:pt x="620" y="8867"/>
                                </a:lnTo>
                                <a:lnTo>
                                  <a:pt x="664" y="8867"/>
                                </a:lnTo>
                                <a:close/>
                                <a:moveTo>
                                  <a:pt x="0" y="3967"/>
                                </a:moveTo>
                                <a:lnTo>
                                  <a:pt x="3" y="3993"/>
                                </a:lnTo>
                                <a:lnTo>
                                  <a:pt x="5" y="4018"/>
                                </a:lnTo>
                                <a:lnTo>
                                  <a:pt x="7" y="4044"/>
                                </a:lnTo>
                                <a:lnTo>
                                  <a:pt x="11" y="4070"/>
                                </a:lnTo>
                                <a:lnTo>
                                  <a:pt x="25" y="4044"/>
                                </a:lnTo>
                                <a:lnTo>
                                  <a:pt x="41" y="4019"/>
                                </a:lnTo>
                                <a:lnTo>
                                  <a:pt x="59" y="3995"/>
                                </a:lnTo>
                                <a:lnTo>
                                  <a:pt x="78" y="3971"/>
                                </a:lnTo>
                                <a:lnTo>
                                  <a:pt x="99" y="3949"/>
                                </a:lnTo>
                                <a:lnTo>
                                  <a:pt x="122" y="3928"/>
                                </a:lnTo>
                                <a:lnTo>
                                  <a:pt x="145" y="3907"/>
                                </a:lnTo>
                                <a:lnTo>
                                  <a:pt x="171" y="3888"/>
                                </a:lnTo>
                                <a:lnTo>
                                  <a:pt x="198" y="3870"/>
                                </a:lnTo>
                                <a:lnTo>
                                  <a:pt x="226" y="3854"/>
                                </a:lnTo>
                                <a:lnTo>
                                  <a:pt x="255" y="3838"/>
                                </a:lnTo>
                                <a:lnTo>
                                  <a:pt x="285" y="3823"/>
                                </a:lnTo>
                                <a:lnTo>
                                  <a:pt x="316" y="3811"/>
                                </a:lnTo>
                                <a:lnTo>
                                  <a:pt x="349" y="3800"/>
                                </a:lnTo>
                                <a:lnTo>
                                  <a:pt x="381" y="3791"/>
                                </a:lnTo>
                                <a:lnTo>
                                  <a:pt x="416" y="3783"/>
                                </a:lnTo>
                                <a:lnTo>
                                  <a:pt x="442" y="3777"/>
                                </a:lnTo>
                                <a:lnTo>
                                  <a:pt x="466" y="3774"/>
                                </a:lnTo>
                                <a:lnTo>
                                  <a:pt x="492" y="3772"/>
                                </a:lnTo>
                                <a:lnTo>
                                  <a:pt x="517" y="3771"/>
                                </a:lnTo>
                                <a:lnTo>
                                  <a:pt x="541" y="3771"/>
                                </a:lnTo>
                                <a:lnTo>
                                  <a:pt x="566" y="3772"/>
                                </a:lnTo>
                                <a:lnTo>
                                  <a:pt x="589" y="3773"/>
                                </a:lnTo>
                                <a:lnTo>
                                  <a:pt x="613" y="3776"/>
                                </a:lnTo>
                                <a:lnTo>
                                  <a:pt x="635" y="3780"/>
                                </a:lnTo>
                                <a:lnTo>
                                  <a:pt x="658" y="3785"/>
                                </a:lnTo>
                                <a:lnTo>
                                  <a:pt x="679" y="3791"/>
                                </a:lnTo>
                                <a:lnTo>
                                  <a:pt x="700" y="3798"/>
                                </a:lnTo>
                                <a:lnTo>
                                  <a:pt x="722" y="3805"/>
                                </a:lnTo>
                                <a:lnTo>
                                  <a:pt x="741" y="3814"/>
                                </a:lnTo>
                                <a:lnTo>
                                  <a:pt x="761" y="3823"/>
                                </a:lnTo>
                                <a:lnTo>
                                  <a:pt x="779" y="3833"/>
                                </a:lnTo>
                                <a:lnTo>
                                  <a:pt x="797" y="3845"/>
                                </a:lnTo>
                                <a:lnTo>
                                  <a:pt x="813" y="3857"/>
                                </a:lnTo>
                                <a:lnTo>
                                  <a:pt x="830" y="3870"/>
                                </a:lnTo>
                                <a:lnTo>
                                  <a:pt x="845" y="3884"/>
                                </a:lnTo>
                                <a:lnTo>
                                  <a:pt x="859" y="3898"/>
                                </a:lnTo>
                                <a:lnTo>
                                  <a:pt x="874" y="3914"/>
                                </a:lnTo>
                                <a:lnTo>
                                  <a:pt x="886" y="3930"/>
                                </a:lnTo>
                                <a:lnTo>
                                  <a:pt x="897" y="3947"/>
                                </a:lnTo>
                                <a:lnTo>
                                  <a:pt x="908" y="3965"/>
                                </a:lnTo>
                                <a:lnTo>
                                  <a:pt x="917" y="3982"/>
                                </a:lnTo>
                                <a:lnTo>
                                  <a:pt x="926" y="4002"/>
                                </a:lnTo>
                                <a:lnTo>
                                  <a:pt x="933" y="4021"/>
                                </a:lnTo>
                                <a:lnTo>
                                  <a:pt x="940" y="4041"/>
                                </a:lnTo>
                                <a:lnTo>
                                  <a:pt x="944" y="4062"/>
                                </a:lnTo>
                                <a:lnTo>
                                  <a:pt x="949" y="4083"/>
                                </a:lnTo>
                                <a:lnTo>
                                  <a:pt x="951" y="4106"/>
                                </a:lnTo>
                                <a:lnTo>
                                  <a:pt x="952" y="4127"/>
                                </a:lnTo>
                                <a:lnTo>
                                  <a:pt x="952" y="4149"/>
                                </a:lnTo>
                                <a:lnTo>
                                  <a:pt x="950" y="4172"/>
                                </a:lnTo>
                                <a:lnTo>
                                  <a:pt x="948" y="4194"/>
                                </a:lnTo>
                                <a:lnTo>
                                  <a:pt x="944" y="4216"/>
                                </a:lnTo>
                                <a:lnTo>
                                  <a:pt x="939" y="4237"/>
                                </a:lnTo>
                                <a:lnTo>
                                  <a:pt x="933" y="4259"/>
                                </a:lnTo>
                                <a:lnTo>
                                  <a:pt x="926" y="4279"/>
                                </a:lnTo>
                                <a:lnTo>
                                  <a:pt x="917" y="4301"/>
                                </a:lnTo>
                                <a:lnTo>
                                  <a:pt x="908" y="4321"/>
                                </a:lnTo>
                                <a:lnTo>
                                  <a:pt x="898" y="4341"/>
                                </a:lnTo>
                                <a:lnTo>
                                  <a:pt x="887" y="4361"/>
                                </a:lnTo>
                                <a:lnTo>
                                  <a:pt x="875" y="4380"/>
                                </a:lnTo>
                                <a:lnTo>
                                  <a:pt x="861" y="4399"/>
                                </a:lnTo>
                                <a:lnTo>
                                  <a:pt x="848" y="4417"/>
                                </a:lnTo>
                                <a:lnTo>
                                  <a:pt x="832" y="4435"/>
                                </a:lnTo>
                                <a:lnTo>
                                  <a:pt x="817" y="4453"/>
                                </a:lnTo>
                                <a:lnTo>
                                  <a:pt x="800" y="4470"/>
                                </a:lnTo>
                                <a:lnTo>
                                  <a:pt x="783" y="4486"/>
                                </a:lnTo>
                                <a:lnTo>
                                  <a:pt x="765" y="4501"/>
                                </a:lnTo>
                                <a:lnTo>
                                  <a:pt x="746" y="4516"/>
                                </a:lnTo>
                                <a:lnTo>
                                  <a:pt x="726" y="4529"/>
                                </a:lnTo>
                                <a:lnTo>
                                  <a:pt x="706" y="4543"/>
                                </a:lnTo>
                                <a:lnTo>
                                  <a:pt x="686" y="4555"/>
                                </a:lnTo>
                                <a:lnTo>
                                  <a:pt x="663" y="4566"/>
                                </a:lnTo>
                                <a:lnTo>
                                  <a:pt x="642" y="4577"/>
                                </a:lnTo>
                                <a:lnTo>
                                  <a:pt x="620" y="4586"/>
                                </a:lnTo>
                                <a:lnTo>
                                  <a:pt x="596" y="4595"/>
                                </a:lnTo>
                                <a:lnTo>
                                  <a:pt x="573" y="4603"/>
                                </a:lnTo>
                                <a:lnTo>
                                  <a:pt x="548" y="4610"/>
                                </a:lnTo>
                                <a:lnTo>
                                  <a:pt x="523" y="4616"/>
                                </a:lnTo>
                                <a:lnTo>
                                  <a:pt x="499" y="4621"/>
                                </a:lnTo>
                                <a:lnTo>
                                  <a:pt x="464" y="4626"/>
                                </a:lnTo>
                                <a:lnTo>
                                  <a:pt x="431" y="4628"/>
                                </a:lnTo>
                                <a:lnTo>
                                  <a:pt x="397" y="4629"/>
                                </a:lnTo>
                                <a:lnTo>
                                  <a:pt x="365" y="4627"/>
                                </a:lnTo>
                                <a:lnTo>
                                  <a:pt x="332" y="4623"/>
                                </a:lnTo>
                                <a:lnTo>
                                  <a:pt x="301" y="4618"/>
                                </a:lnTo>
                                <a:lnTo>
                                  <a:pt x="269" y="4611"/>
                                </a:lnTo>
                                <a:lnTo>
                                  <a:pt x="240" y="4602"/>
                                </a:lnTo>
                                <a:lnTo>
                                  <a:pt x="211" y="4591"/>
                                </a:lnTo>
                                <a:lnTo>
                                  <a:pt x="184" y="4579"/>
                                </a:lnTo>
                                <a:lnTo>
                                  <a:pt x="159" y="4564"/>
                                </a:lnTo>
                                <a:lnTo>
                                  <a:pt x="133" y="4548"/>
                                </a:lnTo>
                                <a:lnTo>
                                  <a:pt x="109" y="4532"/>
                                </a:lnTo>
                                <a:lnTo>
                                  <a:pt x="88" y="4512"/>
                                </a:lnTo>
                                <a:lnTo>
                                  <a:pt x="67" y="4493"/>
                                </a:lnTo>
                                <a:lnTo>
                                  <a:pt x="48" y="4472"/>
                                </a:lnTo>
                                <a:lnTo>
                                  <a:pt x="50" y="4498"/>
                                </a:lnTo>
                                <a:lnTo>
                                  <a:pt x="52" y="4524"/>
                                </a:lnTo>
                                <a:lnTo>
                                  <a:pt x="54" y="4551"/>
                                </a:lnTo>
                                <a:lnTo>
                                  <a:pt x="57" y="4576"/>
                                </a:lnTo>
                                <a:lnTo>
                                  <a:pt x="78" y="4592"/>
                                </a:lnTo>
                                <a:lnTo>
                                  <a:pt x="101" y="4608"/>
                                </a:lnTo>
                                <a:lnTo>
                                  <a:pt x="125" y="4621"/>
                                </a:lnTo>
                                <a:lnTo>
                                  <a:pt x="150" y="4635"/>
                                </a:lnTo>
                                <a:lnTo>
                                  <a:pt x="175" y="4646"/>
                                </a:lnTo>
                                <a:lnTo>
                                  <a:pt x="202" y="4657"/>
                                </a:lnTo>
                                <a:lnTo>
                                  <a:pt x="230" y="4666"/>
                                </a:lnTo>
                                <a:lnTo>
                                  <a:pt x="258" y="4673"/>
                                </a:lnTo>
                                <a:lnTo>
                                  <a:pt x="286" y="4679"/>
                                </a:lnTo>
                                <a:lnTo>
                                  <a:pt x="316" y="4684"/>
                                </a:lnTo>
                                <a:lnTo>
                                  <a:pt x="347" y="4687"/>
                                </a:lnTo>
                                <a:lnTo>
                                  <a:pt x="377" y="4690"/>
                                </a:lnTo>
                                <a:lnTo>
                                  <a:pt x="408" y="4691"/>
                                </a:lnTo>
                                <a:lnTo>
                                  <a:pt x="440" y="4690"/>
                                </a:lnTo>
                                <a:lnTo>
                                  <a:pt x="472" y="4686"/>
                                </a:lnTo>
                                <a:lnTo>
                                  <a:pt x="504" y="4682"/>
                                </a:lnTo>
                                <a:lnTo>
                                  <a:pt x="532" y="4676"/>
                                </a:lnTo>
                                <a:lnTo>
                                  <a:pt x="560" y="4670"/>
                                </a:lnTo>
                                <a:lnTo>
                                  <a:pt x="588" y="4663"/>
                                </a:lnTo>
                                <a:lnTo>
                                  <a:pt x="615" y="4654"/>
                                </a:lnTo>
                                <a:lnTo>
                                  <a:pt x="641" y="4644"/>
                                </a:lnTo>
                                <a:lnTo>
                                  <a:pt x="667" y="4632"/>
                                </a:lnTo>
                                <a:lnTo>
                                  <a:pt x="692" y="4620"/>
                                </a:lnTo>
                                <a:lnTo>
                                  <a:pt x="717" y="4607"/>
                                </a:lnTo>
                                <a:lnTo>
                                  <a:pt x="741" y="4593"/>
                                </a:lnTo>
                                <a:lnTo>
                                  <a:pt x="764" y="4577"/>
                                </a:lnTo>
                                <a:lnTo>
                                  <a:pt x="786" y="4562"/>
                                </a:lnTo>
                                <a:lnTo>
                                  <a:pt x="808" y="4545"/>
                                </a:lnTo>
                                <a:lnTo>
                                  <a:pt x="829" y="4527"/>
                                </a:lnTo>
                                <a:lnTo>
                                  <a:pt x="849" y="4509"/>
                                </a:lnTo>
                                <a:lnTo>
                                  <a:pt x="868" y="4490"/>
                                </a:lnTo>
                                <a:lnTo>
                                  <a:pt x="886" y="4470"/>
                                </a:lnTo>
                                <a:lnTo>
                                  <a:pt x="903" y="4450"/>
                                </a:lnTo>
                                <a:lnTo>
                                  <a:pt x="920" y="4428"/>
                                </a:lnTo>
                                <a:lnTo>
                                  <a:pt x="934" y="4407"/>
                                </a:lnTo>
                                <a:lnTo>
                                  <a:pt x="949" y="4385"/>
                                </a:lnTo>
                                <a:lnTo>
                                  <a:pt x="961" y="4362"/>
                                </a:lnTo>
                                <a:lnTo>
                                  <a:pt x="973" y="4339"/>
                                </a:lnTo>
                                <a:lnTo>
                                  <a:pt x="983" y="4315"/>
                                </a:lnTo>
                                <a:lnTo>
                                  <a:pt x="994" y="4291"/>
                                </a:lnTo>
                                <a:lnTo>
                                  <a:pt x="1001" y="4267"/>
                                </a:lnTo>
                                <a:lnTo>
                                  <a:pt x="1009" y="4242"/>
                                </a:lnTo>
                                <a:lnTo>
                                  <a:pt x="1015" y="4218"/>
                                </a:lnTo>
                                <a:lnTo>
                                  <a:pt x="1019" y="4192"/>
                                </a:lnTo>
                                <a:lnTo>
                                  <a:pt x="1022" y="4167"/>
                                </a:lnTo>
                                <a:lnTo>
                                  <a:pt x="1024" y="4142"/>
                                </a:lnTo>
                                <a:lnTo>
                                  <a:pt x="1024" y="4116"/>
                                </a:lnTo>
                                <a:lnTo>
                                  <a:pt x="1023" y="4090"/>
                                </a:lnTo>
                                <a:lnTo>
                                  <a:pt x="1019" y="4065"/>
                                </a:lnTo>
                                <a:lnTo>
                                  <a:pt x="1015" y="4041"/>
                                </a:lnTo>
                                <a:lnTo>
                                  <a:pt x="1009" y="4017"/>
                                </a:lnTo>
                                <a:lnTo>
                                  <a:pt x="1002" y="3994"/>
                                </a:lnTo>
                                <a:lnTo>
                                  <a:pt x="995" y="3971"/>
                                </a:lnTo>
                                <a:lnTo>
                                  <a:pt x="985" y="3950"/>
                                </a:lnTo>
                                <a:lnTo>
                                  <a:pt x="973" y="3929"/>
                                </a:lnTo>
                                <a:lnTo>
                                  <a:pt x="961" y="3909"/>
                                </a:lnTo>
                                <a:lnTo>
                                  <a:pt x="948" y="3889"/>
                                </a:lnTo>
                                <a:lnTo>
                                  <a:pt x="934" y="3872"/>
                                </a:lnTo>
                                <a:lnTo>
                                  <a:pt x="919" y="3854"/>
                                </a:lnTo>
                                <a:lnTo>
                                  <a:pt x="902" y="3838"/>
                                </a:lnTo>
                                <a:lnTo>
                                  <a:pt x="884" y="3822"/>
                                </a:lnTo>
                                <a:lnTo>
                                  <a:pt x="865" y="3807"/>
                                </a:lnTo>
                                <a:lnTo>
                                  <a:pt x="846" y="3793"/>
                                </a:lnTo>
                                <a:lnTo>
                                  <a:pt x="826" y="3781"/>
                                </a:lnTo>
                                <a:lnTo>
                                  <a:pt x="804" y="3768"/>
                                </a:lnTo>
                                <a:lnTo>
                                  <a:pt x="782" y="3758"/>
                                </a:lnTo>
                                <a:lnTo>
                                  <a:pt x="758" y="3748"/>
                                </a:lnTo>
                                <a:lnTo>
                                  <a:pt x="735" y="3739"/>
                                </a:lnTo>
                                <a:lnTo>
                                  <a:pt x="711" y="3732"/>
                                </a:lnTo>
                                <a:lnTo>
                                  <a:pt x="686" y="3725"/>
                                </a:lnTo>
                                <a:lnTo>
                                  <a:pt x="660" y="3720"/>
                                </a:lnTo>
                                <a:lnTo>
                                  <a:pt x="634" y="3716"/>
                                </a:lnTo>
                                <a:lnTo>
                                  <a:pt x="607" y="3712"/>
                                </a:lnTo>
                                <a:lnTo>
                                  <a:pt x="581" y="3710"/>
                                </a:lnTo>
                                <a:lnTo>
                                  <a:pt x="553" y="3709"/>
                                </a:lnTo>
                                <a:lnTo>
                                  <a:pt x="525" y="3710"/>
                                </a:lnTo>
                                <a:lnTo>
                                  <a:pt x="495" y="3711"/>
                                </a:lnTo>
                                <a:lnTo>
                                  <a:pt x="467" y="3715"/>
                                </a:lnTo>
                                <a:lnTo>
                                  <a:pt x="438" y="3718"/>
                                </a:lnTo>
                                <a:lnTo>
                                  <a:pt x="408" y="3724"/>
                                </a:lnTo>
                                <a:lnTo>
                                  <a:pt x="377" y="3732"/>
                                </a:lnTo>
                                <a:lnTo>
                                  <a:pt x="345" y="3739"/>
                                </a:lnTo>
                                <a:lnTo>
                                  <a:pt x="315" y="3749"/>
                                </a:lnTo>
                                <a:lnTo>
                                  <a:pt x="285" y="3761"/>
                                </a:lnTo>
                                <a:lnTo>
                                  <a:pt x="256" y="3772"/>
                                </a:lnTo>
                                <a:lnTo>
                                  <a:pt x="228" y="3785"/>
                                </a:lnTo>
                                <a:lnTo>
                                  <a:pt x="201" y="3800"/>
                                </a:lnTo>
                                <a:lnTo>
                                  <a:pt x="174" y="3814"/>
                                </a:lnTo>
                                <a:lnTo>
                                  <a:pt x="148" y="3831"/>
                                </a:lnTo>
                                <a:lnTo>
                                  <a:pt x="124" y="3848"/>
                                </a:lnTo>
                                <a:lnTo>
                                  <a:pt x="100" y="3866"/>
                                </a:lnTo>
                                <a:lnTo>
                                  <a:pt x="78" y="3884"/>
                                </a:lnTo>
                                <a:lnTo>
                                  <a:pt x="57" y="3904"/>
                                </a:lnTo>
                                <a:lnTo>
                                  <a:pt x="37" y="3924"/>
                                </a:lnTo>
                                <a:lnTo>
                                  <a:pt x="18" y="3944"/>
                                </a:lnTo>
                                <a:lnTo>
                                  <a:pt x="0" y="3967"/>
                                </a:lnTo>
                                <a:close/>
                                <a:moveTo>
                                  <a:pt x="2240" y="5441"/>
                                </a:moveTo>
                                <a:lnTo>
                                  <a:pt x="2286" y="5436"/>
                                </a:lnTo>
                                <a:lnTo>
                                  <a:pt x="2331" y="5434"/>
                                </a:lnTo>
                                <a:lnTo>
                                  <a:pt x="2376" y="5434"/>
                                </a:lnTo>
                                <a:lnTo>
                                  <a:pt x="2419" y="5436"/>
                                </a:lnTo>
                                <a:lnTo>
                                  <a:pt x="2462" y="5441"/>
                                </a:lnTo>
                                <a:lnTo>
                                  <a:pt x="2505" y="5448"/>
                                </a:lnTo>
                                <a:lnTo>
                                  <a:pt x="2545" y="5457"/>
                                </a:lnTo>
                                <a:lnTo>
                                  <a:pt x="2585" y="5468"/>
                                </a:lnTo>
                                <a:lnTo>
                                  <a:pt x="2624" y="5482"/>
                                </a:lnTo>
                                <a:lnTo>
                                  <a:pt x="2662" y="5497"/>
                                </a:lnTo>
                                <a:lnTo>
                                  <a:pt x="2698" y="5515"/>
                                </a:lnTo>
                                <a:lnTo>
                                  <a:pt x="2734" y="5534"/>
                                </a:lnTo>
                                <a:lnTo>
                                  <a:pt x="2769" y="5556"/>
                                </a:lnTo>
                                <a:lnTo>
                                  <a:pt x="2801" y="5579"/>
                                </a:lnTo>
                                <a:lnTo>
                                  <a:pt x="2832" y="5605"/>
                                </a:lnTo>
                                <a:lnTo>
                                  <a:pt x="2863" y="5632"/>
                                </a:lnTo>
                                <a:lnTo>
                                  <a:pt x="2892" y="5660"/>
                                </a:lnTo>
                                <a:lnTo>
                                  <a:pt x="2919" y="5691"/>
                                </a:lnTo>
                                <a:lnTo>
                                  <a:pt x="2943" y="5723"/>
                                </a:lnTo>
                                <a:lnTo>
                                  <a:pt x="2968" y="5756"/>
                                </a:lnTo>
                                <a:lnTo>
                                  <a:pt x="2989" y="5791"/>
                                </a:lnTo>
                                <a:lnTo>
                                  <a:pt x="3009" y="5828"/>
                                </a:lnTo>
                                <a:lnTo>
                                  <a:pt x="3028" y="5866"/>
                                </a:lnTo>
                                <a:lnTo>
                                  <a:pt x="3044" y="5905"/>
                                </a:lnTo>
                                <a:lnTo>
                                  <a:pt x="3059" y="5946"/>
                                </a:lnTo>
                                <a:lnTo>
                                  <a:pt x="3072" y="5987"/>
                                </a:lnTo>
                                <a:lnTo>
                                  <a:pt x="3082" y="6031"/>
                                </a:lnTo>
                                <a:lnTo>
                                  <a:pt x="3091" y="6074"/>
                                </a:lnTo>
                                <a:lnTo>
                                  <a:pt x="3097" y="6120"/>
                                </a:lnTo>
                                <a:lnTo>
                                  <a:pt x="3101" y="6166"/>
                                </a:lnTo>
                                <a:lnTo>
                                  <a:pt x="3102" y="6213"/>
                                </a:lnTo>
                                <a:lnTo>
                                  <a:pt x="3102" y="6263"/>
                                </a:lnTo>
                                <a:lnTo>
                                  <a:pt x="3099" y="6311"/>
                                </a:lnTo>
                                <a:lnTo>
                                  <a:pt x="3094" y="6359"/>
                                </a:lnTo>
                                <a:lnTo>
                                  <a:pt x="3087" y="6406"/>
                                </a:lnTo>
                                <a:lnTo>
                                  <a:pt x="3078" y="6453"/>
                                </a:lnTo>
                                <a:lnTo>
                                  <a:pt x="3066" y="6499"/>
                                </a:lnTo>
                                <a:lnTo>
                                  <a:pt x="3053" y="6544"/>
                                </a:lnTo>
                                <a:lnTo>
                                  <a:pt x="3037" y="6588"/>
                                </a:lnTo>
                                <a:lnTo>
                                  <a:pt x="3021" y="6631"/>
                                </a:lnTo>
                                <a:lnTo>
                                  <a:pt x="3001" y="6674"/>
                                </a:lnTo>
                                <a:lnTo>
                                  <a:pt x="2980" y="6715"/>
                                </a:lnTo>
                                <a:lnTo>
                                  <a:pt x="2958" y="6755"/>
                                </a:lnTo>
                                <a:lnTo>
                                  <a:pt x="2934" y="6794"/>
                                </a:lnTo>
                                <a:lnTo>
                                  <a:pt x="2909" y="6831"/>
                                </a:lnTo>
                                <a:lnTo>
                                  <a:pt x="2882" y="6868"/>
                                </a:lnTo>
                                <a:lnTo>
                                  <a:pt x="2853" y="6903"/>
                                </a:lnTo>
                                <a:lnTo>
                                  <a:pt x="2824" y="6936"/>
                                </a:lnTo>
                                <a:lnTo>
                                  <a:pt x="2792" y="6968"/>
                                </a:lnTo>
                                <a:lnTo>
                                  <a:pt x="2760" y="6999"/>
                                </a:lnTo>
                                <a:lnTo>
                                  <a:pt x="2726" y="7027"/>
                                </a:lnTo>
                                <a:lnTo>
                                  <a:pt x="2690" y="7055"/>
                                </a:lnTo>
                                <a:lnTo>
                                  <a:pt x="2655" y="7080"/>
                                </a:lnTo>
                                <a:lnTo>
                                  <a:pt x="2618" y="7103"/>
                                </a:lnTo>
                                <a:lnTo>
                                  <a:pt x="2580" y="7125"/>
                                </a:lnTo>
                                <a:lnTo>
                                  <a:pt x="2540" y="7145"/>
                                </a:lnTo>
                                <a:lnTo>
                                  <a:pt x="2500" y="7162"/>
                                </a:lnTo>
                                <a:lnTo>
                                  <a:pt x="2460" y="7178"/>
                                </a:lnTo>
                                <a:lnTo>
                                  <a:pt x="2418" y="7193"/>
                                </a:lnTo>
                                <a:lnTo>
                                  <a:pt x="2376" y="7204"/>
                                </a:lnTo>
                                <a:lnTo>
                                  <a:pt x="2333" y="7213"/>
                                </a:lnTo>
                                <a:lnTo>
                                  <a:pt x="2290" y="7220"/>
                                </a:lnTo>
                                <a:lnTo>
                                  <a:pt x="2246" y="7225"/>
                                </a:lnTo>
                                <a:lnTo>
                                  <a:pt x="2201" y="7227"/>
                                </a:lnTo>
                                <a:lnTo>
                                  <a:pt x="2158" y="7226"/>
                                </a:lnTo>
                                <a:lnTo>
                                  <a:pt x="2114" y="7224"/>
                                </a:lnTo>
                                <a:lnTo>
                                  <a:pt x="2070" y="7221"/>
                                </a:lnTo>
                                <a:lnTo>
                                  <a:pt x="2028" y="7214"/>
                                </a:lnTo>
                                <a:lnTo>
                                  <a:pt x="1986" y="7205"/>
                                </a:lnTo>
                                <a:lnTo>
                                  <a:pt x="1946" y="7195"/>
                                </a:lnTo>
                                <a:lnTo>
                                  <a:pt x="1907" y="7183"/>
                                </a:lnTo>
                                <a:lnTo>
                                  <a:pt x="1868" y="7168"/>
                                </a:lnTo>
                                <a:lnTo>
                                  <a:pt x="1830" y="7152"/>
                                </a:lnTo>
                                <a:lnTo>
                                  <a:pt x="1794" y="7134"/>
                                </a:lnTo>
                                <a:lnTo>
                                  <a:pt x="1758" y="7115"/>
                                </a:lnTo>
                                <a:lnTo>
                                  <a:pt x="1723" y="7094"/>
                                </a:lnTo>
                                <a:lnTo>
                                  <a:pt x="1690" y="7071"/>
                                </a:lnTo>
                                <a:lnTo>
                                  <a:pt x="1658" y="7047"/>
                                </a:lnTo>
                                <a:lnTo>
                                  <a:pt x="1628" y="7021"/>
                                </a:lnTo>
                                <a:lnTo>
                                  <a:pt x="1598" y="6993"/>
                                </a:lnTo>
                                <a:lnTo>
                                  <a:pt x="1570" y="6965"/>
                                </a:lnTo>
                                <a:lnTo>
                                  <a:pt x="1544" y="6935"/>
                                </a:lnTo>
                                <a:lnTo>
                                  <a:pt x="1518" y="6904"/>
                                </a:lnTo>
                                <a:lnTo>
                                  <a:pt x="1496" y="6871"/>
                                </a:lnTo>
                                <a:lnTo>
                                  <a:pt x="1474" y="6838"/>
                                </a:lnTo>
                                <a:lnTo>
                                  <a:pt x="1454" y="6803"/>
                                </a:lnTo>
                                <a:lnTo>
                                  <a:pt x="1436" y="6766"/>
                                </a:lnTo>
                                <a:lnTo>
                                  <a:pt x="1419" y="6729"/>
                                </a:lnTo>
                                <a:lnTo>
                                  <a:pt x="1403" y="6691"/>
                                </a:lnTo>
                                <a:lnTo>
                                  <a:pt x="1391" y="6652"/>
                                </a:lnTo>
                                <a:lnTo>
                                  <a:pt x="1380" y="6612"/>
                                </a:lnTo>
                                <a:lnTo>
                                  <a:pt x="1371" y="6572"/>
                                </a:lnTo>
                                <a:lnTo>
                                  <a:pt x="1363" y="6529"/>
                                </a:lnTo>
                                <a:lnTo>
                                  <a:pt x="1358" y="6488"/>
                                </a:lnTo>
                                <a:lnTo>
                                  <a:pt x="1355" y="6444"/>
                                </a:lnTo>
                                <a:lnTo>
                                  <a:pt x="1354" y="6401"/>
                                </a:lnTo>
                                <a:lnTo>
                                  <a:pt x="1355" y="6357"/>
                                </a:lnTo>
                                <a:lnTo>
                                  <a:pt x="1360" y="6314"/>
                                </a:lnTo>
                                <a:lnTo>
                                  <a:pt x="1365" y="6271"/>
                                </a:lnTo>
                                <a:lnTo>
                                  <a:pt x="1373" y="6228"/>
                                </a:lnTo>
                                <a:lnTo>
                                  <a:pt x="1383" y="6185"/>
                                </a:lnTo>
                                <a:lnTo>
                                  <a:pt x="1394" y="6144"/>
                                </a:lnTo>
                                <a:lnTo>
                                  <a:pt x="1409" y="6104"/>
                                </a:lnTo>
                                <a:lnTo>
                                  <a:pt x="1424" y="6063"/>
                                </a:lnTo>
                                <a:lnTo>
                                  <a:pt x="1442" y="6023"/>
                                </a:lnTo>
                                <a:lnTo>
                                  <a:pt x="1461" y="5984"/>
                                </a:lnTo>
                                <a:lnTo>
                                  <a:pt x="1483" y="5946"/>
                                </a:lnTo>
                                <a:lnTo>
                                  <a:pt x="1506" y="5909"/>
                                </a:lnTo>
                                <a:lnTo>
                                  <a:pt x="1531" y="5873"/>
                                </a:lnTo>
                                <a:lnTo>
                                  <a:pt x="1557" y="5837"/>
                                </a:lnTo>
                                <a:lnTo>
                                  <a:pt x="1585" y="5803"/>
                                </a:lnTo>
                                <a:lnTo>
                                  <a:pt x="1614" y="5770"/>
                                </a:lnTo>
                                <a:lnTo>
                                  <a:pt x="1644" y="5738"/>
                                </a:lnTo>
                                <a:lnTo>
                                  <a:pt x="1676" y="5707"/>
                                </a:lnTo>
                                <a:lnTo>
                                  <a:pt x="1710" y="5678"/>
                                </a:lnTo>
                                <a:lnTo>
                                  <a:pt x="1743" y="5650"/>
                                </a:lnTo>
                                <a:lnTo>
                                  <a:pt x="1780" y="5624"/>
                                </a:lnTo>
                                <a:lnTo>
                                  <a:pt x="1817" y="5598"/>
                                </a:lnTo>
                                <a:lnTo>
                                  <a:pt x="1855" y="5575"/>
                                </a:lnTo>
                                <a:lnTo>
                                  <a:pt x="1895" y="5552"/>
                                </a:lnTo>
                                <a:lnTo>
                                  <a:pt x="1935" y="5532"/>
                                </a:lnTo>
                                <a:lnTo>
                                  <a:pt x="1975" y="5514"/>
                                </a:lnTo>
                                <a:lnTo>
                                  <a:pt x="2018" y="5497"/>
                                </a:lnTo>
                                <a:lnTo>
                                  <a:pt x="2060" y="5482"/>
                                </a:lnTo>
                                <a:lnTo>
                                  <a:pt x="2105" y="5468"/>
                                </a:lnTo>
                                <a:lnTo>
                                  <a:pt x="2149" y="5457"/>
                                </a:lnTo>
                                <a:lnTo>
                                  <a:pt x="2194" y="5448"/>
                                </a:lnTo>
                                <a:lnTo>
                                  <a:pt x="2240" y="5441"/>
                                </a:lnTo>
                                <a:close/>
                                <a:moveTo>
                                  <a:pt x="2239" y="5553"/>
                                </a:moveTo>
                                <a:lnTo>
                                  <a:pt x="2280" y="5550"/>
                                </a:lnTo>
                                <a:lnTo>
                                  <a:pt x="2319" y="5548"/>
                                </a:lnTo>
                                <a:lnTo>
                                  <a:pt x="2357" y="5548"/>
                                </a:lnTo>
                                <a:lnTo>
                                  <a:pt x="2395" y="5550"/>
                                </a:lnTo>
                                <a:lnTo>
                                  <a:pt x="2433" y="5555"/>
                                </a:lnTo>
                                <a:lnTo>
                                  <a:pt x="2469" y="5561"/>
                                </a:lnTo>
                                <a:lnTo>
                                  <a:pt x="2505" y="5569"/>
                                </a:lnTo>
                                <a:lnTo>
                                  <a:pt x="2539" y="5579"/>
                                </a:lnTo>
                                <a:lnTo>
                                  <a:pt x="2574" y="5592"/>
                                </a:lnTo>
                                <a:lnTo>
                                  <a:pt x="2606" y="5605"/>
                                </a:lnTo>
                                <a:lnTo>
                                  <a:pt x="2639" y="5621"/>
                                </a:lnTo>
                                <a:lnTo>
                                  <a:pt x="2669" y="5637"/>
                                </a:lnTo>
                                <a:lnTo>
                                  <a:pt x="2699" y="5657"/>
                                </a:lnTo>
                                <a:lnTo>
                                  <a:pt x="2728" y="5678"/>
                                </a:lnTo>
                                <a:lnTo>
                                  <a:pt x="2755" y="5699"/>
                                </a:lnTo>
                                <a:lnTo>
                                  <a:pt x="2781" y="5723"/>
                                </a:lnTo>
                                <a:lnTo>
                                  <a:pt x="2807" y="5748"/>
                                </a:lnTo>
                                <a:lnTo>
                                  <a:pt x="2830" y="5774"/>
                                </a:lnTo>
                                <a:lnTo>
                                  <a:pt x="2852" y="5802"/>
                                </a:lnTo>
                                <a:lnTo>
                                  <a:pt x="2873" y="5832"/>
                                </a:lnTo>
                                <a:lnTo>
                                  <a:pt x="2892" y="5863"/>
                                </a:lnTo>
                                <a:lnTo>
                                  <a:pt x="2910" y="5894"/>
                                </a:lnTo>
                                <a:lnTo>
                                  <a:pt x="2925" y="5928"/>
                                </a:lnTo>
                                <a:lnTo>
                                  <a:pt x="2940" y="5961"/>
                                </a:lnTo>
                                <a:lnTo>
                                  <a:pt x="2952" y="5997"/>
                                </a:lnTo>
                                <a:lnTo>
                                  <a:pt x="2963" y="6033"/>
                                </a:lnTo>
                                <a:lnTo>
                                  <a:pt x="2974" y="6071"/>
                                </a:lnTo>
                                <a:lnTo>
                                  <a:pt x="2980" y="6109"/>
                                </a:lnTo>
                                <a:lnTo>
                                  <a:pt x="2986" y="6148"/>
                                </a:lnTo>
                                <a:lnTo>
                                  <a:pt x="2989" y="6189"/>
                                </a:lnTo>
                                <a:lnTo>
                                  <a:pt x="2991" y="6230"/>
                                </a:lnTo>
                                <a:lnTo>
                                  <a:pt x="2990" y="6273"/>
                                </a:lnTo>
                                <a:lnTo>
                                  <a:pt x="2988" y="6314"/>
                                </a:lnTo>
                                <a:lnTo>
                                  <a:pt x="2984" y="6357"/>
                                </a:lnTo>
                                <a:lnTo>
                                  <a:pt x="2978" y="6397"/>
                                </a:lnTo>
                                <a:lnTo>
                                  <a:pt x="2970" y="6438"/>
                                </a:lnTo>
                                <a:lnTo>
                                  <a:pt x="2960" y="6478"/>
                                </a:lnTo>
                                <a:lnTo>
                                  <a:pt x="2948" y="6517"/>
                                </a:lnTo>
                                <a:lnTo>
                                  <a:pt x="2935" y="6555"/>
                                </a:lnTo>
                                <a:lnTo>
                                  <a:pt x="2920" y="6593"/>
                                </a:lnTo>
                                <a:lnTo>
                                  <a:pt x="2904" y="6630"/>
                                </a:lnTo>
                                <a:lnTo>
                                  <a:pt x="2886" y="6666"/>
                                </a:lnTo>
                                <a:lnTo>
                                  <a:pt x="2866" y="6701"/>
                                </a:lnTo>
                                <a:lnTo>
                                  <a:pt x="2846" y="6734"/>
                                </a:lnTo>
                                <a:lnTo>
                                  <a:pt x="2824" y="6767"/>
                                </a:lnTo>
                                <a:lnTo>
                                  <a:pt x="2800" y="6798"/>
                                </a:lnTo>
                                <a:lnTo>
                                  <a:pt x="2774" y="6829"/>
                                </a:lnTo>
                                <a:lnTo>
                                  <a:pt x="2749" y="6859"/>
                                </a:lnTo>
                                <a:lnTo>
                                  <a:pt x="2722" y="6886"/>
                                </a:lnTo>
                                <a:lnTo>
                                  <a:pt x="2693" y="6913"/>
                                </a:lnTo>
                                <a:lnTo>
                                  <a:pt x="2663" y="6938"/>
                                </a:lnTo>
                                <a:lnTo>
                                  <a:pt x="2633" y="6962"/>
                                </a:lnTo>
                                <a:lnTo>
                                  <a:pt x="2602" y="6984"/>
                                </a:lnTo>
                                <a:lnTo>
                                  <a:pt x="2569" y="7004"/>
                                </a:lnTo>
                                <a:lnTo>
                                  <a:pt x="2536" y="7024"/>
                                </a:lnTo>
                                <a:lnTo>
                                  <a:pt x="2502" y="7041"/>
                                </a:lnTo>
                                <a:lnTo>
                                  <a:pt x="2468" y="7057"/>
                                </a:lnTo>
                                <a:lnTo>
                                  <a:pt x="2432" y="7071"/>
                                </a:lnTo>
                                <a:lnTo>
                                  <a:pt x="2395" y="7083"/>
                                </a:lnTo>
                                <a:lnTo>
                                  <a:pt x="2358" y="7093"/>
                                </a:lnTo>
                                <a:lnTo>
                                  <a:pt x="2321" y="7101"/>
                                </a:lnTo>
                                <a:lnTo>
                                  <a:pt x="2283" y="7108"/>
                                </a:lnTo>
                                <a:lnTo>
                                  <a:pt x="2245" y="7112"/>
                                </a:lnTo>
                                <a:lnTo>
                                  <a:pt x="2206" y="7114"/>
                                </a:lnTo>
                                <a:lnTo>
                                  <a:pt x="2167" y="7114"/>
                                </a:lnTo>
                                <a:lnTo>
                                  <a:pt x="2128" y="7112"/>
                                </a:lnTo>
                                <a:lnTo>
                                  <a:pt x="2092" y="7109"/>
                                </a:lnTo>
                                <a:lnTo>
                                  <a:pt x="2055" y="7103"/>
                                </a:lnTo>
                                <a:lnTo>
                                  <a:pt x="2018" y="7096"/>
                                </a:lnTo>
                                <a:lnTo>
                                  <a:pt x="1983" y="7087"/>
                                </a:lnTo>
                                <a:lnTo>
                                  <a:pt x="1948" y="7076"/>
                                </a:lnTo>
                                <a:lnTo>
                                  <a:pt x="1914" y="7064"/>
                                </a:lnTo>
                                <a:lnTo>
                                  <a:pt x="1881" y="7050"/>
                                </a:lnTo>
                                <a:lnTo>
                                  <a:pt x="1849" y="7035"/>
                                </a:lnTo>
                                <a:lnTo>
                                  <a:pt x="1817" y="7018"/>
                                </a:lnTo>
                                <a:lnTo>
                                  <a:pt x="1787" y="7000"/>
                                </a:lnTo>
                                <a:lnTo>
                                  <a:pt x="1758" y="6980"/>
                                </a:lnTo>
                                <a:lnTo>
                                  <a:pt x="1730" y="6959"/>
                                </a:lnTo>
                                <a:lnTo>
                                  <a:pt x="1703" y="6936"/>
                                </a:lnTo>
                                <a:lnTo>
                                  <a:pt x="1679" y="6913"/>
                                </a:lnTo>
                                <a:lnTo>
                                  <a:pt x="1654" y="6887"/>
                                </a:lnTo>
                                <a:lnTo>
                                  <a:pt x="1630" y="6861"/>
                                </a:lnTo>
                                <a:lnTo>
                                  <a:pt x="1609" y="6833"/>
                                </a:lnTo>
                                <a:lnTo>
                                  <a:pt x="1588" y="6805"/>
                                </a:lnTo>
                                <a:lnTo>
                                  <a:pt x="1569" y="6775"/>
                                </a:lnTo>
                                <a:lnTo>
                                  <a:pt x="1551" y="6745"/>
                                </a:lnTo>
                                <a:lnTo>
                                  <a:pt x="1535" y="6713"/>
                                </a:lnTo>
                                <a:lnTo>
                                  <a:pt x="1521" y="6681"/>
                                </a:lnTo>
                                <a:lnTo>
                                  <a:pt x="1507" y="6647"/>
                                </a:lnTo>
                                <a:lnTo>
                                  <a:pt x="1496" y="6613"/>
                                </a:lnTo>
                                <a:lnTo>
                                  <a:pt x="1487" y="6579"/>
                                </a:lnTo>
                                <a:lnTo>
                                  <a:pt x="1478" y="6543"/>
                                </a:lnTo>
                                <a:lnTo>
                                  <a:pt x="1473" y="6506"/>
                                </a:lnTo>
                                <a:lnTo>
                                  <a:pt x="1468" y="6469"/>
                                </a:lnTo>
                                <a:lnTo>
                                  <a:pt x="1466" y="6432"/>
                                </a:lnTo>
                                <a:lnTo>
                                  <a:pt x="1465" y="6393"/>
                                </a:lnTo>
                                <a:lnTo>
                                  <a:pt x="1466" y="6355"/>
                                </a:lnTo>
                                <a:lnTo>
                                  <a:pt x="1469" y="6316"/>
                                </a:lnTo>
                                <a:lnTo>
                                  <a:pt x="1475" y="6280"/>
                                </a:lnTo>
                                <a:lnTo>
                                  <a:pt x="1482" y="6241"/>
                                </a:lnTo>
                                <a:lnTo>
                                  <a:pt x="1490" y="6204"/>
                                </a:lnTo>
                                <a:lnTo>
                                  <a:pt x="1501" y="6169"/>
                                </a:lnTo>
                                <a:lnTo>
                                  <a:pt x="1513" y="6132"/>
                                </a:lnTo>
                                <a:lnTo>
                                  <a:pt x="1527" y="6097"/>
                                </a:lnTo>
                                <a:lnTo>
                                  <a:pt x="1542" y="6062"/>
                                </a:lnTo>
                                <a:lnTo>
                                  <a:pt x="1560" y="6027"/>
                                </a:lnTo>
                                <a:lnTo>
                                  <a:pt x="1578" y="5995"/>
                                </a:lnTo>
                                <a:lnTo>
                                  <a:pt x="1598" y="5961"/>
                                </a:lnTo>
                                <a:lnTo>
                                  <a:pt x="1620" y="5930"/>
                                </a:lnTo>
                                <a:lnTo>
                                  <a:pt x="1643" y="5900"/>
                                </a:lnTo>
                                <a:lnTo>
                                  <a:pt x="1667" y="5869"/>
                                </a:lnTo>
                                <a:lnTo>
                                  <a:pt x="1693" y="5840"/>
                                </a:lnTo>
                                <a:lnTo>
                                  <a:pt x="1719" y="5812"/>
                                </a:lnTo>
                                <a:lnTo>
                                  <a:pt x="1747" y="5785"/>
                                </a:lnTo>
                                <a:lnTo>
                                  <a:pt x="1777" y="5760"/>
                                </a:lnTo>
                                <a:lnTo>
                                  <a:pt x="1807" y="5735"/>
                                </a:lnTo>
                                <a:lnTo>
                                  <a:pt x="1839" y="5713"/>
                                </a:lnTo>
                                <a:lnTo>
                                  <a:pt x="1870" y="5690"/>
                                </a:lnTo>
                                <a:lnTo>
                                  <a:pt x="1903" y="5670"/>
                                </a:lnTo>
                                <a:lnTo>
                                  <a:pt x="1938" y="5651"/>
                                </a:lnTo>
                                <a:lnTo>
                                  <a:pt x="1973" y="5633"/>
                                </a:lnTo>
                                <a:lnTo>
                                  <a:pt x="2009" y="5616"/>
                                </a:lnTo>
                                <a:lnTo>
                                  <a:pt x="2046" y="5602"/>
                                </a:lnTo>
                                <a:lnTo>
                                  <a:pt x="2084" y="5589"/>
                                </a:lnTo>
                                <a:lnTo>
                                  <a:pt x="2122" y="5577"/>
                                </a:lnTo>
                                <a:lnTo>
                                  <a:pt x="2160" y="5568"/>
                                </a:lnTo>
                                <a:lnTo>
                                  <a:pt x="2199" y="5560"/>
                                </a:lnTo>
                                <a:lnTo>
                                  <a:pt x="2239" y="5553"/>
                                </a:lnTo>
                                <a:close/>
                                <a:moveTo>
                                  <a:pt x="1155" y="4599"/>
                                </a:moveTo>
                                <a:lnTo>
                                  <a:pt x="1174" y="4595"/>
                                </a:lnTo>
                                <a:lnTo>
                                  <a:pt x="1193" y="4593"/>
                                </a:lnTo>
                                <a:lnTo>
                                  <a:pt x="1212" y="4592"/>
                                </a:lnTo>
                                <a:lnTo>
                                  <a:pt x="1231" y="4592"/>
                                </a:lnTo>
                                <a:lnTo>
                                  <a:pt x="1250" y="4592"/>
                                </a:lnTo>
                                <a:lnTo>
                                  <a:pt x="1268" y="4593"/>
                                </a:lnTo>
                                <a:lnTo>
                                  <a:pt x="1286" y="4595"/>
                                </a:lnTo>
                                <a:lnTo>
                                  <a:pt x="1304" y="4599"/>
                                </a:lnTo>
                                <a:lnTo>
                                  <a:pt x="1320" y="4603"/>
                                </a:lnTo>
                                <a:lnTo>
                                  <a:pt x="1337" y="4608"/>
                                </a:lnTo>
                                <a:lnTo>
                                  <a:pt x="1353" y="4613"/>
                                </a:lnTo>
                                <a:lnTo>
                                  <a:pt x="1370" y="4619"/>
                                </a:lnTo>
                                <a:lnTo>
                                  <a:pt x="1384" y="4627"/>
                                </a:lnTo>
                                <a:lnTo>
                                  <a:pt x="1399" y="4635"/>
                                </a:lnTo>
                                <a:lnTo>
                                  <a:pt x="1413" y="4642"/>
                                </a:lnTo>
                                <a:lnTo>
                                  <a:pt x="1427" y="4651"/>
                                </a:lnTo>
                                <a:lnTo>
                                  <a:pt x="1440" y="4662"/>
                                </a:lnTo>
                                <a:lnTo>
                                  <a:pt x="1452" y="4673"/>
                                </a:lnTo>
                                <a:lnTo>
                                  <a:pt x="1465" y="4684"/>
                                </a:lnTo>
                                <a:lnTo>
                                  <a:pt x="1476" y="4695"/>
                                </a:lnTo>
                                <a:lnTo>
                                  <a:pt x="1486" y="4707"/>
                                </a:lnTo>
                                <a:lnTo>
                                  <a:pt x="1496" y="4721"/>
                                </a:lnTo>
                                <a:lnTo>
                                  <a:pt x="1505" y="4734"/>
                                </a:lnTo>
                                <a:lnTo>
                                  <a:pt x="1513" y="4749"/>
                                </a:lnTo>
                                <a:lnTo>
                                  <a:pt x="1520" y="4763"/>
                                </a:lnTo>
                                <a:lnTo>
                                  <a:pt x="1526" y="4778"/>
                                </a:lnTo>
                                <a:lnTo>
                                  <a:pt x="1532" y="4795"/>
                                </a:lnTo>
                                <a:lnTo>
                                  <a:pt x="1537" y="4811"/>
                                </a:lnTo>
                                <a:lnTo>
                                  <a:pt x="1541" y="4827"/>
                                </a:lnTo>
                                <a:lnTo>
                                  <a:pt x="1544" y="4844"/>
                                </a:lnTo>
                                <a:lnTo>
                                  <a:pt x="1546" y="4862"/>
                                </a:lnTo>
                                <a:lnTo>
                                  <a:pt x="1548" y="4880"/>
                                </a:lnTo>
                                <a:lnTo>
                                  <a:pt x="1548" y="4899"/>
                                </a:lnTo>
                                <a:lnTo>
                                  <a:pt x="1546" y="4917"/>
                                </a:lnTo>
                                <a:lnTo>
                                  <a:pt x="1545" y="4935"/>
                                </a:lnTo>
                                <a:lnTo>
                                  <a:pt x="1542" y="4953"/>
                                </a:lnTo>
                                <a:lnTo>
                                  <a:pt x="1539" y="4971"/>
                                </a:lnTo>
                                <a:lnTo>
                                  <a:pt x="1534" y="4988"/>
                                </a:lnTo>
                                <a:lnTo>
                                  <a:pt x="1529" y="5006"/>
                                </a:lnTo>
                                <a:lnTo>
                                  <a:pt x="1523" y="5022"/>
                                </a:lnTo>
                                <a:lnTo>
                                  <a:pt x="1515" y="5039"/>
                                </a:lnTo>
                                <a:lnTo>
                                  <a:pt x="1508" y="5055"/>
                                </a:lnTo>
                                <a:lnTo>
                                  <a:pt x="1499" y="5072"/>
                                </a:lnTo>
                                <a:lnTo>
                                  <a:pt x="1490" y="5087"/>
                                </a:lnTo>
                                <a:lnTo>
                                  <a:pt x="1480" y="5102"/>
                                </a:lnTo>
                                <a:lnTo>
                                  <a:pt x="1469" y="5118"/>
                                </a:lnTo>
                                <a:lnTo>
                                  <a:pt x="1458" y="5132"/>
                                </a:lnTo>
                                <a:lnTo>
                                  <a:pt x="1447" y="5146"/>
                                </a:lnTo>
                                <a:lnTo>
                                  <a:pt x="1433" y="5159"/>
                                </a:lnTo>
                                <a:lnTo>
                                  <a:pt x="1421" y="5172"/>
                                </a:lnTo>
                                <a:lnTo>
                                  <a:pt x="1407" y="5185"/>
                                </a:lnTo>
                                <a:lnTo>
                                  <a:pt x="1393" y="5197"/>
                                </a:lnTo>
                                <a:lnTo>
                                  <a:pt x="1377" y="5208"/>
                                </a:lnTo>
                                <a:lnTo>
                                  <a:pt x="1363" y="5218"/>
                                </a:lnTo>
                                <a:lnTo>
                                  <a:pt x="1347" y="5228"/>
                                </a:lnTo>
                                <a:lnTo>
                                  <a:pt x="1330" y="5239"/>
                                </a:lnTo>
                                <a:lnTo>
                                  <a:pt x="1314" y="5248"/>
                                </a:lnTo>
                                <a:lnTo>
                                  <a:pt x="1297" y="5255"/>
                                </a:lnTo>
                                <a:lnTo>
                                  <a:pt x="1279" y="5262"/>
                                </a:lnTo>
                                <a:lnTo>
                                  <a:pt x="1261" y="5269"/>
                                </a:lnTo>
                                <a:lnTo>
                                  <a:pt x="1243" y="5274"/>
                                </a:lnTo>
                                <a:lnTo>
                                  <a:pt x="1225" y="5279"/>
                                </a:lnTo>
                                <a:lnTo>
                                  <a:pt x="1206" y="5283"/>
                                </a:lnTo>
                                <a:lnTo>
                                  <a:pt x="1187" y="5287"/>
                                </a:lnTo>
                                <a:lnTo>
                                  <a:pt x="1167" y="5289"/>
                                </a:lnTo>
                                <a:lnTo>
                                  <a:pt x="1149" y="5290"/>
                                </a:lnTo>
                                <a:lnTo>
                                  <a:pt x="1130" y="5290"/>
                                </a:lnTo>
                                <a:lnTo>
                                  <a:pt x="1111" y="5290"/>
                                </a:lnTo>
                                <a:lnTo>
                                  <a:pt x="1093" y="5289"/>
                                </a:lnTo>
                                <a:lnTo>
                                  <a:pt x="1075" y="5287"/>
                                </a:lnTo>
                                <a:lnTo>
                                  <a:pt x="1057" y="5283"/>
                                </a:lnTo>
                                <a:lnTo>
                                  <a:pt x="1041" y="5280"/>
                                </a:lnTo>
                                <a:lnTo>
                                  <a:pt x="1024" y="5276"/>
                                </a:lnTo>
                                <a:lnTo>
                                  <a:pt x="1007" y="5270"/>
                                </a:lnTo>
                                <a:lnTo>
                                  <a:pt x="991" y="5264"/>
                                </a:lnTo>
                                <a:lnTo>
                                  <a:pt x="976" y="5258"/>
                                </a:lnTo>
                                <a:lnTo>
                                  <a:pt x="960" y="5251"/>
                                </a:lnTo>
                                <a:lnTo>
                                  <a:pt x="945" y="5242"/>
                                </a:lnTo>
                                <a:lnTo>
                                  <a:pt x="932" y="5234"/>
                                </a:lnTo>
                                <a:lnTo>
                                  <a:pt x="919" y="5224"/>
                                </a:lnTo>
                                <a:lnTo>
                                  <a:pt x="905" y="5214"/>
                                </a:lnTo>
                                <a:lnTo>
                                  <a:pt x="893" y="5204"/>
                                </a:lnTo>
                                <a:lnTo>
                                  <a:pt x="882" y="5193"/>
                                </a:lnTo>
                                <a:lnTo>
                                  <a:pt x="870" y="5180"/>
                                </a:lnTo>
                                <a:lnTo>
                                  <a:pt x="859" y="5168"/>
                                </a:lnTo>
                                <a:lnTo>
                                  <a:pt x="850" y="5156"/>
                                </a:lnTo>
                                <a:lnTo>
                                  <a:pt x="841" y="5142"/>
                                </a:lnTo>
                                <a:lnTo>
                                  <a:pt x="832" y="5128"/>
                                </a:lnTo>
                                <a:lnTo>
                                  <a:pt x="826" y="5114"/>
                                </a:lnTo>
                                <a:lnTo>
                                  <a:pt x="819" y="5099"/>
                                </a:lnTo>
                                <a:lnTo>
                                  <a:pt x="812" y="5084"/>
                                </a:lnTo>
                                <a:lnTo>
                                  <a:pt x="808" y="5068"/>
                                </a:lnTo>
                                <a:lnTo>
                                  <a:pt x="803" y="5051"/>
                                </a:lnTo>
                                <a:lnTo>
                                  <a:pt x="800" y="5036"/>
                                </a:lnTo>
                                <a:lnTo>
                                  <a:pt x="798" y="5018"/>
                                </a:lnTo>
                                <a:lnTo>
                                  <a:pt x="797" y="5001"/>
                                </a:lnTo>
                                <a:lnTo>
                                  <a:pt x="795" y="4983"/>
                                </a:lnTo>
                                <a:lnTo>
                                  <a:pt x="797" y="4966"/>
                                </a:lnTo>
                                <a:lnTo>
                                  <a:pt x="798" y="4949"/>
                                </a:lnTo>
                                <a:lnTo>
                                  <a:pt x="800" y="4932"/>
                                </a:lnTo>
                                <a:lnTo>
                                  <a:pt x="803" y="4915"/>
                                </a:lnTo>
                                <a:lnTo>
                                  <a:pt x="808" y="4898"/>
                                </a:lnTo>
                                <a:lnTo>
                                  <a:pt x="812" y="4881"/>
                                </a:lnTo>
                                <a:lnTo>
                                  <a:pt x="818" y="4864"/>
                                </a:lnTo>
                                <a:lnTo>
                                  <a:pt x="825" y="4849"/>
                                </a:lnTo>
                                <a:lnTo>
                                  <a:pt x="832" y="4833"/>
                                </a:lnTo>
                                <a:lnTo>
                                  <a:pt x="840" y="4817"/>
                                </a:lnTo>
                                <a:lnTo>
                                  <a:pt x="849" y="4802"/>
                                </a:lnTo>
                                <a:lnTo>
                                  <a:pt x="859" y="4787"/>
                                </a:lnTo>
                                <a:lnTo>
                                  <a:pt x="869" y="4772"/>
                                </a:lnTo>
                                <a:lnTo>
                                  <a:pt x="880" y="4758"/>
                                </a:lnTo>
                                <a:lnTo>
                                  <a:pt x="893" y="4744"/>
                                </a:lnTo>
                                <a:lnTo>
                                  <a:pt x="905" y="4731"/>
                                </a:lnTo>
                                <a:lnTo>
                                  <a:pt x="919" y="4718"/>
                                </a:lnTo>
                                <a:lnTo>
                                  <a:pt x="932" y="4705"/>
                                </a:lnTo>
                                <a:lnTo>
                                  <a:pt x="947" y="4693"/>
                                </a:lnTo>
                                <a:lnTo>
                                  <a:pt x="961" y="4682"/>
                                </a:lnTo>
                                <a:lnTo>
                                  <a:pt x="977" y="4670"/>
                                </a:lnTo>
                                <a:lnTo>
                                  <a:pt x="992" y="4660"/>
                                </a:lnTo>
                                <a:lnTo>
                                  <a:pt x="1008" y="4651"/>
                                </a:lnTo>
                                <a:lnTo>
                                  <a:pt x="1025" y="4642"/>
                                </a:lnTo>
                                <a:lnTo>
                                  <a:pt x="1043" y="4634"/>
                                </a:lnTo>
                                <a:lnTo>
                                  <a:pt x="1061" y="4626"/>
                                </a:lnTo>
                                <a:lnTo>
                                  <a:pt x="1079" y="4619"/>
                                </a:lnTo>
                                <a:lnTo>
                                  <a:pt x="1097" y="4612"/>
                                </a:lnTo>
                                <a:lnTo>
                                  <a:pt x="1116" y="4607"/>
                                </a:lnTo>
                                <a:lnTo>
                                  <a:pt x="1135" y="4602"/>
                                </a:lnTo>
                                <a:lnTo>
                                  <a:pt x="1155" y="4599"/>
                                </a:lnTo>
                                <a:close/>
                                <a:moveTo>
                                  <a:pt x="1157" y="4642"/>
                                </a:moveTo>
                                <a:lnTo>
                                  <a:pt x="1175" y="4639"/>
                                </a:lnTo>
                                <a:lnTo>
                                  <a:pt x="1192" y="4638"/>
                                </a:lnTo>
                                <a:lnTo>
                                  <a:pt x="1207" y="4637"/>
                                </a:lnTo>
                                <a:lnTo>
                                  <a:pt x="1224" y="4637"/>
                                </a:lnTo>
                                <a:lnTo>
                                  <a:pt x="1241" y="4637"/>
                                </a:lnTo>
                                <a:lnTo>
                                  <a:pt x="1257" y="4639"/>
                                </a:lnTo>
                                <a:lnTo>
                                  <a:pt x="1272" y="4640"/>
                                </a:lnTo>
                                <a:lnTo>
                                  <a:pt x="1287" y="4644"/>
                                </a:lnTo>
                                <a:lnTo>
                                  <a:pt x="1302" y="4647"/>
                                </a:lnTo>
                                <a:lnTo>
                                  <a:pt x="1317" y="4651"/>
                                </a:lnTo>
                                <a:lnTo>
                                  <a:pt x="1330" y="4656"/>
                                </a:lnTo>
                                <a:lnTo>
                                  <a:pt x="1345" y="4662"/>
                                </a:lnTo>
                                <a:lnTo>
                                  <a:pt x="1357" y="4668"/>
                                </a:lnTo>
                                <a:lnTo>
                                  <a:pt x="1371" y="4675"/>
                                </a:lnTo>
                                <a:lnTo>
                                  <a:pt x="1383" y="4682"/>
                                </a:lnTo>
                                <a:lnTo>
                                  <a:pt x="1395" y="4691"/>
                                </a:lnTo>
                                <a:lnTo>
                                  <a:pt x="1407" y="4698"/>
                                </a:lnTo>
                                <a:lnTo>
                                  <a:pt x="1417" y="4709"/>
                                </a:lnTo>
                                <a:lnTo>
                                  <a:pt x="1428" y="4718"/>
                                </a:lnTo>
                                <a:lnTo>
                                  <a:pt x="1437" y="4729"/>
                                </a:lnTo>
                                <a:lnTo>
                                  <a:pt x="1446" y="4739"/>
                                </a:lnTo>
                                <a:lnTo>
                                  <a:pt x="1455" y="4751"/>
                                </a:lnTo>
                                <a:lnTo>
                                  <a:pt x="1463" y="4762"/>
                                </a:lnTo>
                                <a:lnTo>
                                  <a:pt x="1469" y="4775"/>
                                </a:lnTo>
                                <a:lnTo>
                                  <a:pt x="1476" y="4788"/>
                                </a:lnTo>
                                <a:lnTo>
                                  <a:pt x="1482" y="4800"/>
                                </a:lnTo>
                                <a:lnTo>
                                  <a:pt x="1487" y="4815"/>
                                </a:lnTo>
                                <a:lnTo>
                                  <a:pt x="1490" y="4828"/>
                                </a:lnTo>
                                <a:lnTo>
                                  <a:pt x="1494" y="4843"/>
                                </a:lnTo>
                                <a:lnTo>
                                  <a:pt x="1497" y="4859"/>
                                </a:lnTo>
                                <a:lnTo>
                                  <a:pt x="1498" y="4873"/>
                                </a:lnTo>
                                <a:lnTo>
                                  <a:pt x="1499" y="4889"/>
                                </a:lnTo>
                                <a:lnTo>
                                  <a:pt x="1499" y="4905"/>
                                </a:lnTo>
                                <a:lnTo>
                                  <a:pt x="1499" y="4921"/>
                                </a:lnTo>
                                <a:lnTo>
                                  <a:pt x="1497" y="4936"/>
                                </a:lnTo>
                                <a:lnTo>
                                  <a:pt x="1495" y="4952"/>
                                </a:lnTo>
                                <a:lnTo>
                                  <a:pt x="1492" y="4967"/>
                                </a:lnTo>
                                <a:lnTo>
                                  <a:pt x="1488" y="4983"/>
                                </a:lnTo>
                                <a:lnTo>
                                  <a:pt x="1484" y="4998"/>
                                </a:lnTo>
                                <a:lnTo>
                                  <a:pt x="1478" y="5012"/>
                                </a:lnTo>
                                <a:lnTo>
                                  <a:pt x="1473" y="5027"/>
                                </a:lnTo>
                                <a:lnTo>
                                  <a:pt x="1466" y="5041"/>
                                </a:lnTo>
                                <a:lnTo>
                                  <a:pt x="1458" y="5055"/>
                                </a:lnTo>
                                <a:lnTo>
                                  <a:pt x="1450" y="5069"/>
                                </a:lnTo>
                                <a:lnTo>
                                  <a:pt x="1441" y="5083"/>
                                </a:lnTo>
                                <a:lnTo>
                                  <a:pt x="1432" y="5095"/>
                                </a:lnTo>
                                <a:lnTo>
                                  <a:pt x="1422" y="5107"/>
                                </a:lnTo>
                                <a:lnTo>
                                  <a:pt x="1412" y="5120"/>
                                </a:lnTo>
                                <a:lnTo>
                                  <a:pt x="1401" y="5132"/>
                                </a:lnTo>
                                <a:lnTo>
                                  <a:pt x="1390" y="5143"/>
                                </a:lnTo>
                                <a:lnTo>
                                  <a:pt x="1377" y="5155"/>
                                </a:lnTo>
                                <a:lnTo>
                                  <a:pt x="1365" y="5165"/>
                                </a:lnTo>
                                <a:lnTo>
                                  <a:pt x="1353" y="5175"/>
                                </a:lnTo>
                                <a:lnTo>
                                  <a:pt x="1339" y="5184"/>
                                </a:lnTo>
                                <a:lnTo>
                                  <a:pt x="1325" y="5193"/>
                                </a:lnTo>
                                <a:lnTo>
                                  <a:pt x="1311" y="5202"/>
                                </a:lnTo>
                                <a:lnTo>
                                  <a:pt x="1297" y="5208"/>
                                </a:lnTo>
                                <a:lnTo>
                                  <a:pt x="1281" y="5216"/>
                                </a:lnTo>
                                <a:lnTo>
                                  <a:pt x="1267" y="5222"/>
                                </a:lnTo>
                                <a:lnTo>
                                  <a:pt x="1251" y="5227"/>
                                </a:lnTo>
                                <a:lnTo>
                                  <a:pt x="1235" y="5233"/>
                                </a:lnTo>
                                <a:lnTo>
                                  <a:pt x="1219" y="5237"/>
                                </a:lnTo>
                                <a:lnTo>
                                  <a:pt x="1202" y="5241"/>
                                </a:lnTo>
                                <a:lnTo>
                                  <a:pt x="1186" y="5243"/>
                                </a:lnTo>
                                <a:lnTo>
                                  <a:pt x="1169" y="5245"/>
                                </a:lnTo>
                                <a:lnTo>
                                  <a:pt x="1152" y="5246"/>
                                </a:lnTo>
                                <a:lnTo>
                                  <a:pt x="1136" y="5248"/>
                                </a:lnTo>
                                <a:lnTo>
                                  <a:pt x="1120" y="5246"/>
                                </a:lnTo>
                                <a:lnTo>
                                  <a:pt x="1103" y="5246"/>
                                </a:lnTo>
                                <a:lnTo>
                                  <a:pt x="1089" y="5244"/>
                                </a:lnTo>
                                <a:lnTo>
                                  <a:pt x="1073" y="5242"/>
                                </a:lnTo>
                                <a:lnTo>
                                  <a:pt x="1057" y="5239"/>
                                </a:lnTo>
                                <a:lnTo>
                                  <a:pt x="1043" y="5234"/>
                                </a:lnTo>
                                <a:lnTo>
                                  <a:pt x="1028" y="5230"/>
                                </a:lnTo>
                                <a:lnTo>
                                  <a:pt x="1015" y="5225"/>
                                </a:lnTo>
                                <a:lnTo>
                                  <a:pt x="1001" y="5218"/>
                                </a:lnTo>
                                <a:lnTo>
                                  <a:pt x="988" y="5212"/>
                                </a:lnTo>
                                <a:lnTo>
                                  <a:pt x="976" y="5205"/>
                                </a:lnTo>
                                <a:lnTo>
                                  <a:pt x="963" y="5197"/>
                                </a:lnTo>
                                <a:lnTo>
                                  <a:pt x="951" y="5189"/>
                                </a:lnTo>
                                <a:lnTo>
                                  <a:pt x="940" y="5180"/>
                                </a:lnTo>
                                <a:lnTo>
                                  <a:pt x="929" y="5171"/>
                                </a:lnTo>
                                <a:lnTo>
                                  <a:pt x="919" y="5161"/>
                                </a:lnTo>
                                <a:lnTo>
                                  <a:pt x="908" y="5151"/>
                                </a:lnTo>
                                <a:lnTo>
                                  <a:pt x="900" y="5140"/>
                                </a:lnTo>
                                <a:lnTo>
                                  <a:pt x="892" y="5129"/>
                                </a:lnTo>
                                <a:lnTo>
                                  <a:pt x="884" y="5116"/>
                                </a:lnTo>
                                <a:lnTo>
                                  <a:pt x="876" y="5105"/>
                                </a:lnTo>
                                <a:lnTo>
                                  <a:pt x="869" y="5092"/>
                                </a:lnTo>
                                <a:lnTo>
                                  <a:pt x="864" y="5079"/>
                                </a:lnTo>
                                <a:lnTo>
                                  <a:pt x="858" y="5066"/>
                                </a:lnTo>
                                <a:lnTo>
                                  <a:pt x="855" y="5051"/>
                                </a:lnTo>
                                <a:lnTo>
                                  <a:pt x="850" y="5038"/>
                                </a:lnTo>
                                <a:lnTo>
                                  <a:pt x="848" y="5023"/>
                                </a:lnTo>
                                <a:lnTo>
                                  <a:pt x="846" y="5008"/>
                                </a:lnTo>
                                <a:lnTo>
                                  <a:pt x="845" y="4993"/>
                                </a:lnTo>
                                <a:lnTo>
                                  <a:pt x="844" y="4978"/>
                                </a:lnTo>
                                <a:lnTo>
                                  <a:pt x="845" y="4963"/>
                                </a:lnTo>
                                <a:lnTo>
                                  <a:pt x="846" y="4947"/>
                                </a:lnTo>
                                <a:lnTo>
                                  <a:pt x="848" y="4933"/>
                                </a:lnTo>
                                <a:lnTo>
                                  <a:pt x="850" y="4918"/>
                                </a:lnTo>
                                <a:lnTo>
                                  <a:pt x="855" y="4904"/>
                                </a:lnTo>
                                <a:lnTo>
                                  <a:pt x="859" y="4889"/>
                                </a:lnTo>
                                <a:lnTo>
                                  <a:pt x="864" y="4874"/>
                                </a:lnTo>
                                <a:lnTo>
                                  <a:pt x="869" y="4860"/>
                                </a:lnTo>
                                <a:lnTo>
                                  <a:pt x="876" y="4846"/>
                                </a:lnTo>
                                <a:lnTo>
                                  <a:pt x="884" y="4832"/>
                                </a:lnTo>
                                <a:lnTo>
                                  <a:pt x="892" y="4820"/>
                                </a:lnTo>
                                <a:lnTo>
                                  <a:pt x="900" y="4806"/>
                                </a:lnTo>
                                <a:lnTo>
                                  <a:pt x="910" y="4793"/>
                                </a:lnTo>
                                <a:lnTo>
                                  <a:pt x="919" y="4780"/>
                                </a:lnTo>
                                <a:lnTo>
                                  <a:pt x="929" y="4769"/>
                                </a:lnTo>
                                <a:lnTo>
                                  <a:pt x="940" y="4757"/>
                                </a:lnTo>
                                <a:lnTo>
                                  <a:pt x="951" y="4746"/>
                                </a:lnTo>
                                <a:lnTo>
                                  <a:pt x="963" y="4734"/>
                                </a:lnTo>
                                <a:lnTo>
                                  <a:pt x="976" y="4724"/>
                                </a:lnTo>
                                <a:lnTo>
                                  <a:pt x="989" y="4714"/>
                                </a:lnTo>
                                <a:lnTo>
                                  <a:pt x="1002" y="4705"/>
                                </a:lnTo>
                                <a:lnTo>
                                  <a:pt x="1016" y="4696"/>
                                </a:lnTo>
                                <a:lnTo>
                                  <a:pt x="1030" y="4687"/>
                                </a:lnTo>
                                <a:lnTo>
                                  <a:pt x="1045" y="4679"/>
                                </a:lnTo>
                                <a:lnTo>
                                  <a:pt x="1060" y="4673"/>
                                </a:lnTo>
                                <a:lnTo>
                                  <a:pt x="1075" y="4666"/>
                                </a:lnTo>
                                <a:lnTo>
                                  <a:pt x="1091" y="4660"/>
                                </a:lnTo>
                                <a:lnTo>
                                  <a:pt x="1108" y="4655"/>
                                </a:lnTo>
                                <a:lnTo>
                                  <a:pt x="1123" y="4649"/>
                                </a:lnTo>
                                <a:lnTo>
                                  <a:pt x="1140" y="4646"/>
                                </a:lnTo>
                                <a:lnTo>
                                  <a:pt x="1157" y="4642"/>
                                </a:lnTo>
                                <a:close/>
                                <a:moveTo>
                                  <a:pt x="4413" y="899"/>
                                </a:moveTo>
                                <a:lnTo>
                                  <a:pt x="4463" y="883"/>
                                </a:lnTo>
                                <a:lnTo>
                                  <a:pt x="4514" y="871"/>
                                </a:lnTo>
                                <a:lnTo>
                                  <a:pt x="4563" y="862"/>
                                </a:lnTo>
                                <a:lnTo>
                                  <a:pt x="4611" y="855"/>
                                </a:lnTo>
                                <a:lnTo>
                                  <a:pt x="4659" y="852"/>
                                </a:lnTo>
                                <a:lnTo>
                                  <a:pt x="4706" y="851"/>
                                </a:lnTo>
                                <a:lnTo>
                                  <a:pt x="4752" y="852"/>
                                </a:lnTo>
                                <a:lnTo>
                                  <a:pt x="4797" y="856"/>
                                </a:lnTo>
                                <a:lnTo>
                                  <a:pt x="4842" y="863"/>
                                </a:lnTo>
                                <a:lnTo>
                                  <a:pt x="4884" y="873"/>
                                </a:lnTo>
                                <a:lnTo>
                                  <a:pt x="4927" y="885"/>
                                </a:lnTo>
                                <a:lnTo>
                                  <a:pt x="4967" y="899"/>
                                </a:lnTo>
                                <a:lnTo>
                                  <a:pt x="5006" y="916"/>
                                </a:lnTo>
                                <a:lnTo>
                                  <a:pt x="5044" y="936"/>
                                </a:lnTo>
                                <a:lnTo>
                                  <a:pt x="5081" y="957"/>
                                </a:lnTo>
                                <a:lnTo>
                                  <a:pt x="5117" y="981"/>
                                </a:lnTo>
                                <a:lnTo>
                                  <a:pt x="5150" y="1006"/>
                                </a:lnTo>
                                <a:lnTo>
                                  <a:pt x="5182" y="1034"/>
                                </a:lnTo>
                                <a:lnTo>
                                  <a:pt x="5212" y="1065"/>
                                </a:lnTo>
                                <a:lnTo>
                                  <a:pt x="5240" y="1097"/>
                                </a:lnTo>
                                <a:lnTo>
                                  <a:pt x="5267" y="1132"/>
                                </a:lnTo>
                                <a:lnTo>
                                  <a:pt x="5291" y="1168"/>
                                </a:lnTo>
                                <a:lnTo>
                                  <a:pt x="5315" y="1206"/>
                                </a:lnTo>
                                <a:lnTo>
                                  <a:pt x="5335" y="1246"/>
                                </a:lnTo>
                                <a:lnTo>
                                  <a:pt x="5354" y="1288"/>
                                </a:lnTo>
                                <a:lnTo>
                                  <a:pt x="5370" y="1331"/>
                                </a:lnTo>
                                <a:lnTo>
                                  <a:pt x="5384" y="1376"/>
                                </a:lnTo>
                                <a:lnTo>
                                  <a:pt x="5396" y="1423"/>
                                </a:lnTo>
                                <a:lnTo>
                                  <a:pt x="5406" y="1471"/>
                                </a:lnTo>
                                <a:lnTo>
                                  <a:pt x="5412" y="1522"/>
                                </a:lnTo>
                                <a:lnTo>
                                  <a:pt x="5417" y="1573"/>
                                </a:lnTo>
                                <a:lnTo>
                                  <a:pt x="5418" y="1626"/>
                                </a:lnTo>
                                <a:lnTo>
                                  <a:pt x="5417" y="1680"/>
                                </a:lnTo>
                                <a:lnTo>
                                  <a:pt x="5413" y="1734"/>
                                </a:lnTo>
                                <a:lnTo>
                                  <a:pt x="5408" y="1787"/>
                                </a:lnTo>
                                <a:lnTo>
                                  <a:pt x="5400" y="1841"/>
                                </a:lnTo>
                                <a:lnTo>
                                  <a:pt x="5389" y="1894"/>
                                </a:lnTo>
                                <a:lnTo>
                                  <a:pt x="5377" y="1945"/>
                                </a:lnTo>
                                <a:lnTo>
                                  <a:pt x="5362" y="1998"/>
                                </a:lnTo>
                                <a:lnTo>
                                  <a:pt x="5344" y="2050"/>
                                </a:lnTo>
                                <a:lnTo>
                                  <a:pt x="5325" y="2100"/>
                                </a:lnTo>
                                <a:lnTo>
                                  <a:pt x="5304" y="2149"/>
                                </a:lnTo>
                                <a:lnTo>
                                  <a:pt x="5280" y="2199"/>
                                </a:lnTo>
                                <a:lnTo>
                                  <a:pt x="5256" y="2247"/>
                                </a:lnTo>
                                <a:lnTo>
                                  <a:pt x="5229" y="2294"/>
                                </a:lnTo>
                                <a:lnTo>
                                  <a:pt x="5201" y="2340"/>
                                </a:lnTo>
                                <a:lnTo>
                                  <a:pt x="5171" y="2385"/>
                                </a:lnTo>
                                <a:lnTo>
                                  <a:pt x="5138" y="2429"/>
                                </a:lnTo>
                                <a:lnTo>
                                  <a:pt x="5106" y="2471"/>
                                </a:lnTo>
                                <a:lnTo>
                                  <a:pt x="5070" y="2512"/>
                                </a:lnTo>
                                <a:lnTo>
                                  <a:pt x="5034" y="2552"/>
                                </a:lnTo>
                                <a:lnTo>
                                  <a:pt x="4997" y="2590"/>
                                </a:lnTo>
                                <a:lnTo>
                                  <a:pt x="4958" y="2627"/>
                                </a:lnTo>
                                <a:lnTo>
                                  <a:pt x="4918" y="2661"/>
                                </a:lnTo>
                                <a:lnTo>
                                  <a:pt x="4876" y="2694"/>
                                </a:lnTo>
                                <a:lnTo>
                                  <a:pt x="4835" y="2725"/>
                                </a:lnTo>
                                <a:lnTo>
                                  <a:pt x="4791" y="2754"/>
                                </a:lnTo>
                                <a:lnTo>
                                  <a:pt x="4748" y="2781"/>
                                </a:lnTo>
                                <a:lnTo>
                                  <a:pt x="4702" y="2806"/>
                                </a:lnTo>
                                <a:lnTo>
                                  <a:pt x="4656" y="2830"/>
                                </a:lnTo>
                                <a:lnTo>
                                  <a:pt x="4610" y="2850"/>
                                </a:lnTo>
                                <a:lnTo>
                                  <a:pt x="4562" y="2868"/>
                                </a:lnTo>
                                <a:lnTo>
                                  <a:pt x="4515" y="2883"/>
                                </a:lnTo>
                                <a:lnTo>
                                  <a:pt x="4465" y="2897"/>
                                </a:lnTo>
                                <a:lnTo>
                                  <a:pt x="4417" y="2908"/>
                                </a:lnTo>
                                <a:lnTo>
                                  <a:pt x="4369" y="2916"/>
                                </a:lnTo>
                                <a:lnTo>
                                  <a:pt x="4322" y="2921"/>
                                </a:lnTo>
                                <a:lnTo>
                                  <a:pt x="4276" y="2925"/>
                                </a:lnTo>
                                <a:lnTo>
                                  <a:pt x="4230" y="2925"/>
                                </a:lnTo>
                                <a:lnTo>
                                  <a:pt x="4186" y="2924"/>
                                </a:lnTo>
                                <a:lnTo>
                                  <a:pt x="4141" y="2919"/>
                                </a:lnTo>
                                <a:lnTo>
                                  <a:pt x="4098" y="2914"/>
                                </a:lnTo>
                                <a:lnTo>
                                  <a:pt x="4057" y="2905"/>
                                </a:lnTo>
                                <a:lnTo>
                                  <a:pt x="4016" y="2893"/>
                                </a:lnTo>
                                <a:lnTo>
                                  <a:pt x="3975" y="2880"/>
                                </a:lnTo>
                                <a:lnTo>
                                  <a:pt x="3937" y="2865"/>
                                </a:lnTo>
                                <a:lnTo>
                                  <a:pt x="3899" y="2847"/>
                                </a:lnTo>
                                <a:lnTo>
                                  <a:pt x="3863" y="2828"/>
                                </a:lnTo>
                                <a:lnTo>
                                  <a:pt x="3829" y="2807"/>
                                </a:lnTo>
                                <a:lnTo>
                                  <a:pt x="3795" y="2784"/>
                                </a:lnTo>
                                <a:lnTo>
                                  <a:pt x="3763" y="2759"/>
                                </a:lnTo>
                                <a:lnTo>
                                  <a:pt x="3732" y="2732"/>
                                </a:lnTo>
                                <a:lnTo>
                                  <a:pt x="3703" y="2703"/>
                                </a:lnTo>
                                <a:lnTo>
                                  <a:pt x="3676" y="2673"/>
                                </a:lnTo>
                                <a:lnTo>
                                  <a:pt x="3651" y="2640"/>
                                </a:lnTo>
                                <a:lnTo>
                                  <a:pt x="3627" y="2605"/>
                                </a:lnTo>
                                <a:lnTo>
                                  <a:pt x="3605" y="2571"/>
                                </a:lnTo>
                                <a:lnTo>
                                  <a:pt x="3585" y="2533"/>
                                </a:lnTo>
                                <a:lnTo>
                                  <a:pt x="3567" y="2493"/>
                                </a:lnTo>
                                <a:lnTo>
                                  <a:pt x="3550" y="2453"/>
                                </a:lnTo>
                                <a:lnTo>
                                  <a:pt x="3535" y="2412"/>
                                </a:lnTo>
                                <a:lnTo>
                                  <a:pt x="3523" y="2368"/>
                                </a:lnTo>
                                <a:lnTo>
                                  <a:pt x="3513" y="2324"/>
                                </a:lnTo>
                                <a:lnTo>
                                  <a:pt x="3505" y="2277"/>
                                </a:lnTo>
                                <a:lnTo>
                                  <a:pt x="3500" y="2230"/>
                                </a:lnTo>
                                <a:lnTo>
                                  <a:pt x="3495" y="2182"/>
                                </a:lnTo>
                                <a:lnTo>
                                  <a:pt x="3495" y="2133"/>
                                </a:lnTo>
                                <a:lnTo>
                                  <a:pt x="3496" y="2083"/>
                                </a:lnTo>
                                <a:lnTo>
                                  <a:pt x="3500" y="2033"/>
                                </a:lnTo>
                                <a:lnTo>
                                  <a:pt x="3506" y="1984"/>
                                </a:lnTo>
                                <a:lnTo>
                                  <a:pt x="3514" y="1933"/>
                                </a:lnTo>
                                <a:lnTo>
                                  <a:pt x="3525" y="1884"/>
                                </a:lnTo>
                                <a:lnTo>
                                  <a:pt x="3538" y="1834"/>
                                </a:lnTo>
                                <a:lnTo>
                                  <a:pt x="3552" y="1785"/>
                                </a:lnTo>
                                <a:lnTo>
                                  <a:pt x="3570" y="1736"/>
                                </a:lnTo>
                                <a:lnTo>
                                  <a:pt x="3589" y="1688"/>
                                </a:lnTo>
                                <a:lnTo>
                                  <a:pt x="3609" y="1640"/>
                                </a:lnTo>
                                <a:lnTo>
                                  <a:pt x="3633" y="1592"/>
                                </a:lnTo>
                                <a:lnTo>
                                  <a:pt x="3657" y="1545"/>
                                </a:lnTo>
                                <a:lnTo>
                                  <a:pt x="3684" y="1499"/>
                                </a:lnTo>
                                <a:lnTo>
                                  <a:pt x="3712" y="1455"/>
                                </a:lnTo>
                                <a:lnTo>
                                  <a:pt x="3742" y="1411"/>
                                </a:lnTo>
                                <a:lnTo>
                                  <a:pt x="3775" y="1367"/>
                                </a:lnTo>
                                <a:lnTo>
                                  <a:pt x="3807" y="1326"/>
                                </a:lnTo>
                                <a:lnTo>
                                  <a:pt x="3843" y="1284"/>
                                </a:lnTo>
                                <a:lnTo>
                                  <a:pt x="3879" y="1245"/>
                                </a:lnTo>
                                <a:lnTo>
                                  <a:pt x="3917" y="1207"/>
                                </a:lnTo>
                                <a:lnTo>
                                  <a:pt x="3956" y="1170"/>
                                </a:lnTo>
                                <a:lnTo>
                                  <a:pt x="3997" y="1135"/>
                                </a:lnTo>
                                <a:lnTo>
                                  <a:pt x="4039" y="1101"/>
                                </a:lnTo>
                                <a:lnTo>
                                  <a:pt x="4082" y="1069"/>
                                </a:lnTo>
                                <a:lnTo>
                                  <a:pt x="4126" y="1039"/>
                                </a:lnTo>
                                <a:lnTo>
                                  <a:pt x="4171" y="1011"/>
                                </a:lnTo>
                                <a:lnTo>
                                  <a:pt x="4218" y="984"/>
                                </a:lnTo>
                                <a:lnTo>
                                  <a:pt x="4265" y="959"/>
                                </a:lnTo>
                                <a:lnTo>
                                  <a:pt x="4313" y="937"/>
                                </a:lnTo>
                                <a:lnTo>
                                  <a:pt x="4363" y="917"/>
                                </a:lnTo>
                                <a:lnTo>
                                  <a:pt x="4413" y="899"/>
                                </a:lnTo>
                                <a:close/>
                                <a:moveTo>
                                  <a:pt x="4421" y="1024"/>
                                </a:moveTo>
                                <a:lnTo>
                                  <a:pt x="4465" y="1011"/>
                                </a:lnTo>
                                <a:lnTo>
                                  <a:pt x="4508" y="1001"/>
                                </a:lnTo>
                                <a:lnTo>
                                  <a:pt x="4552" y="993"/>
                                </a:lnTo>
                                <a:lnTo>
                                  <a:pt x="4593" y="987"/>
                                </a:lnTo>
                                <a:lnTo>
                                  <a:pt x="4636" y="984"/>
                                </a:lnTo>
                                <a:lnTo>
                                  <a:pt x="4676" y="983"/>
                                </a:lnTo>
                                <a:lnTo>
                                  <a:pt x="4716" y="985"/>
                                </a:lnTo>
                                <a:lnTo>
                                  <a:pt x="4755" y="989"/>
                                </a:lnTo>
                                <a:lnTo>
                                  <a:pt x="4795" y="995"/>
                                </a:lnTo>
                                <a:lnTo>
                                  <a:pt x="4831" y="1003"/>
                                </a:lnTo>
                                <a:lnTo>
                                  <a:pt x="4868" y="1014"/>
                                </a:lnTo>
                                <a:lnTo>
                                  <a:pt x="4903" y="1027"/>
                                </a:lnTo>
                                <a:lnTo>
                                  <a:pt x="4938" y="1041"/>
                                </a:lnTo>
                                <a:lnTo>
                                  <a:pt x="4971" y="1058"/>
                                </a:lnTo>
                                <a:lnTo>
                                  <a:pt x="5003" y="1077"/>
                                </a:lnTo>
                                <a:lnTo>
                                  <a:pt x="5033" y="1097"/>
                                </a:lnTo>
                                <a:lnTo>
                                  <a:pt x="5063" y="1120"/>
                                </a:lnTo>
                                <a:lnTo>
                                  <a:pt x="5090" y="1144"/>
                                </a:lnTo>
                                <a:lnTo>
                                  <a:pt x="5117" y="1171"/>
                                </a:lnTo>
                                <a:lnTo>
                                  <a:pt x="5142" y="1199"/>
                                </a:lnTo>
                                <a:lnTo>
                                  <a:pt x="5165" y="1228"/>
                                </a:lnTo>
                                <a:lnTo>
                                  <a:pt x="5186" y="1261"/>
                                </a:lnTo>
                                <a:lnTo>
                                  <a:pt x="5206" y="1293"/>
                                </a:lnTo>
                                <a:lnTo>
                                  <a:pt x="5224" y="1328"/>
                                </a:lnTo>
                                <a:lnTo>
                                  <a:pt x="5240" y="1365"/>
                                </a:lnTo>
                                <a:lnTo>
                                  <a:pt x="5255" y="1402"/>
                                </a:lnTo>
                                <a:lnTo>
                                  <a:pt x="5267" y="1442"/>
                                </a:lnTo>
                                <a:lnTo>
                                  <a:pt x="5277" y="1483"/>
                                </a:lnTo>
                                <a:lnTo>
                                  <a:pt x="5286" y="1525"/>
                                </a:lnTo>
                                <a:lnTo>
                                  <a:pt x="5291" y="1569"/>
                                </a:lnTo>
                                <a:lnTo>
                                  <a:pt x="5296" y="1614"/>
                                </a:lnTo>
                                <a:lnTo>
                                  <a:pt x="5297" y="1660"/>
                                </a:lnTo>
                                <a:lnTo>
                                  <a:pt x="5296" y="1706"/>
                                </a:lnTo>
                                <a:lnTo>
                                  <a:pt x="5294" y="1753"/>
                                </a:lnTo>
                                <a:lnTo>
                                  <a:pt x="5288" y="1800"/>
                                </a:lnTo>
                                <a:lnTo>
                                  <a:pt x="5281" y="1846"/>
                                </a:lnTo>
                                <a:lnTo>
                                  <a:pt x="5272" y="1892"/>
                                </a:lnTo>
                                <a:lnTo>
                                  <a:pt x="5261" y="1936"/>
                                </a:lnTo>
                                <a:lnTo>
                                  <a:pt x="5248" y="1982"/>
                                </a:lnTo>
                                <a:lnTo>
                                  <a:pt x="5233" y="2027"/>
                                </a:lnTo>
                                <a:lnTo>
                                  <a:pt x="5216" y="2071"/>
                                </a:lnTo>
                                <a:lnTo>
                                  <a:pt x="5199" y="2115"/>
                                </a:lnTo>
                                <a:lnTo>
                                  <a:pt x="5178" y="2157"/>
                                </a:lnTo>
                                <a:lnTo>
                                  <a:pt x="5156" y="2199"/>
                                </a:lnTo>
                                <a:lnTo>
                                  <a:pt x="5133" y="2240"/>
                                </a:lnTo>
                                <a:lnTo>
                                  <a:pt x="5108" y="2280"/>
                                </a:lnTo>
                                <a:lnTo>
                                  <a:pt x="5081" y="2320"/>
                                </a:lnTo>
                                <a:lnTo>
                                  <a:pt x="5054" y="2358"/>
                                </a:lnTo>
                                <a:lnTo>
                                  <a:pt x="5025" y="2395"/>
                                </a:lnTo>
                                <a:lnTo>
                                  <a:pt x="4994" y="2431"/>
                                </a:lnTo>
                                <a:lnTo>
                                  <a:pt x="4962" y="2465"/>
                                </a:lnTo>
                                <a:lnTo>
                                  <a:pt x="4930" y="2498"/>
                                </a:lnTo>
                                <a:lnTo>
                                  <a:pt x="4896" y="2530"/>
                                </a:lnTo>
                                <a:lnTo>
                                  <a:pt x="4861" y="2561"/>
                                </a:lnTo>
                                <a:lnTo>
                                  <a:pt x="4825" y="2590"/>
                                </a:lnTo>
                                <a:lnTo>
                                  <a:pt x="4788" y="2617"/>
                                </a:lnTo>
                                <a:lnTo>
                                  <a:pt x="4750" y="2642"/>
                                </a:lnTo>
                                <a:lnTo>
                                  <a:pt x="4712" y="2666"/>
                                </a:lnTo>
                                <a:lnTo>
                                  <a:pt x="4673" y="2688"/>
                                </a:lnTo>
                                <a:lnTo>
                                  <a:pt x="4632" y="2708"/>
                                </a:lnTo>
                                <a:lnTo>
                                  <a:pt x="4592" y="2726"/>
                                </a:lnTo>
                                <a:lnTo>
                                  <a:pt x="4551" y="2742"/>
                                </a:lnTo>
                                <a:lnTo>
                                  <a:pt x="4508" y="2757"/>
                                </a:lnTo>
                                <a:lnTo>
                                  <a:pt x="4465" y="2768"/>
                                </a:lnTo>
                                <a:lnTo>
                                  <a:pt x="4423" y="2778"/>
                                </a:lnTo>
                                <a:lnTo>
                                  <a:pt x="4382" y="2786"/>
                                </a:lnTo>
                                <a:lnTo>
                                  <a:pt x="4340" y="2790"/>
                                </a:lnTo>
                                <a:lnTo>
                                  <a:pt x="4300" y="2794"/>
                                </a:lnTo>
                                <a:lnTo>
                                  <a:pt x="4260" y="2795"/>
                                </a:lnTo>
                                <a:lnTo>
                                  <a:pt x="4220" y="2793"/>
                                </a:lnTo>
                                <a:lnTo>
                                  <a:pt x="4182" y="2789"/>
                                </a:lnTo>
                                <a:lnTo>
                                  <a:pt x="4144" y="2784"/>
                                </a:lnTo>
                                <a:lnTo>
                                  <a:pt x="4107" y="2777"/>
                                </a:lnTo>
                                <a:lnTo>
                                  <a:pt x="4071" y="2767"/>
                                </a:lnTo>
                                <a:lnTo>
                                  <a:pt x="4037" y="2756"/>
                                </a:lnTo>
                                <a:lnTo>
                                  <a:pt x="4003" y="2743"/>
                                </a:lnTo>
                                <a:lnTo>
                                  <a:pt x="3971" y="2728"/>
                                </a:lnTo>
                                <a:lnTo>
                                  <a:pt x="3938" y="2711"/>
                                </a:lnTo>
                                <a:lnTo>
                                  <a:pt x="3908" y="2692"/>
                                </a:lnTo>
                                <a:lnTo>
                                  <a:pt x="3879" y="2672"/>
                                </a:lnTo>
                                <a:lnTo>
                                  <a:pt x="3851" y="2650"/>
                                </a:lnTo>
                                <a:lnTo>
                                  <a:pt x="3824" y="2626"/>
                                </a:lnTo>
                                <a:lnTo>
                                  <a:pt x="3800" y="2601"/>
                                </a:lnTo>
                                <a:lnTo>
                                  <a:pt x="3775" y="2574"/>
                                </a:lnTo>
                                <a:lnTo>
                                  <a:pt x="3753" y="2546"/>
                                </a:lnTo>
                                <a:lnTo>
                                  <a:pt x="3732" y="2516"/>
                                </a:lnTo>
                                <a:lnTo>
                                  <a:pt x="3712" y="2484"/>
                                </a:lnTo>
                                <a:lnTo>
                                  <a:pt x="3695" y="2452"/>
                                </a:lnTo>
                                <a:lnTo>
                                  <a:pt x="3679" y="2417"/>
                                </a:lnTo>
                                <a:lnTo>
                                  <a:pt x="3665" y="2382"/>
                                </a:lnTo>
                                <a:lnTo>
                                  <a:pt x="3652" y="2345"/>
                                </a:lnTo>
                                <a:lnTo>
                                  <a:pt x="3642" y="2307"/>
                                </a:lnTo>
                                <a:lnTo>
                                  <a:pt x="3633" y="2268"/>
                                </a:lnTo>
                                <a:lnTo>
                                  <a:pt x="3626" y="2228"/>
                                </a:lnTo>
                                <a:lnTo>
                                  <a:pt x="3620" y="2186"/>
                                </a:lnTo>
                                <a:lnTo>
                                  <a:pt x="3618" y="2144"/>
                                </a:lnTo>
                                <a:lnTo>
                                  <a:pt x="3617" y="2100"/>
                                </a:lnTo>
                                <a:lnTo>
                                  <a:pt x="3618" y="2056"/>
                                </a:lnTo>
                                <a:lnTo>
                                  <a:pt x="3622" y="2013"/>
                                </a:lnTo>
                                <a:lnTo>
                                  <a:pt x="3627" y="1969"/>
                                </a:lnTo>
                                <a:lnTo>
                                  <a:pt x="3635" y="1925"/>
                                </a:lnTo>
                                <a:lnTo>
                                  <a:pt x="3644" y="1882"/>
                                </a:lnTo>
                                <a:lnTo>
                                  <a:pt x="3655" y="1839"/>
                                </a:lnTo>
                                <a:lnTo>
                                  <a:pt x="3669" y="1795"/>
                                </a:lnTo>
                                <a:lnTo>
                                  <a:pt x="3683" y="1753"/>
                                </a:lnTo>
                                <a:lnTo>
                                  <a:pt x="3700" y="1710"/>
                                </a:lnTo>
                                <a:lnTo>
                                  <a:pt x="3719" y="1669"/>
                                </a:lnTo>
                                <a:lnTo>
                                  <a:pt x="3739" y="1627"/>
                                </a:lnTo>
                                <a:lnTo>
                                  <a:pt x="3760" y="1586"/>
                                </a:lnTo>
                                <a:lnTo>
                                  <a:pt x="3784" y="1547"/>
                                </a:lnTo>
                                <a:lnTo>
                                  <a:pt x="3810" y="1507"/>
                                </a:lnTo>
                                <a:lnTo>
                                  <a:pt x="3835" y="1468"/>
                                </a:lnTo>
                                <a:lnTo>
                                  <a:pt x="3863" y="1431"/>
                                </a:lnTo>
                                <a:lnTo>
                                  <a:pt x="3892" y="1394"/>
                                </a:lnTo>
                                <a:lnTo>
                                  <a:pt x="3923" y="1358"/>
                                </a:lnTo>
                                <a:lnTo>
                                  <a:pt x="3955" y="1324"/>
                                </a:lnTo>
                                <a:lnTo>
                                  <a:pt x="3989" y="1291"/>
                                </a:lnTo>
                                <a:lnTo>
                                  <a:pt x="4022" y="1259"/>
                                </a:lnTo>
                                <a:lnTo>
                                  <a:pt x="4058" y="1228"/>
                                </a:lnTo>
                                <a:lnTo>
                                  <a:pt x="4095" y="1199"/>
                                </a:lnTo>
                                <a:lnTo>
                                  <a:pt x="4132" y="1171"/>
                                </a:lnTo>
                                <a:lnTo>
                                  <a:pt x="4171" y="1144"/>
                                </a:lnTo>
                                <a:lnTo>
                                  <a:pt x="4210" y="1120"/>
                                </a:lnTo>
                                <a:lnTo>
                                  <a:pt x="4251" y="1097"/>
                                </a:lnTo>
                                <a:lnTo>
                                  <a:pt x="4292" y="1076"/>
                                </a:lnTo>
                                <a:lnTo>
                                  <a:pt x="4335" y="1057"/>
                                </a:lnTo>
                                <a:lnTo>
                                  <a:pt x="4377" y="1040"/>
                                </a:lnTo>
                                <a:lnTo>
                                  <a:pt x="4421" y="1024"/>
                                </a:lnTo>
                                <a:close/>
                                <a:moveTo>
                                  <a:pt x="5071" y="15"/>
                                </a:moveTo>
                                <a:lnTo>
                                  <a:pt x="5087" y="10"/>
                                </a:lnTo>
                                <a:lnTo>
                                  <a:pt x="5102" y="6"/>
                                </a:lnTo>
                                <a:lnTo>
                                  <a:pt x="5118" y="4"/>
                                </a:lnTo>
                                <a:lnTo>
                                  <a:pt x="5133" y="1"/>
                                </a:lnTo>
                                <a:lnTo>
                                  <a:pt x="5148" y="0"/>
                                </a:lnTo>
                                <a:lnTo>
                                  <a:pt x="5163" y="0"/>
                                </a:lnTo>
                                <a:lnTo>
                                  <a:pt x="5177" y="0"/>
                                </a:lnTo>
                                <a:lnTo>
                                  <a:pt x="5192" y="1"/>
                                </a:lnTo>
                                <a:lnTo>
                                  <a:pt x="5205" y="4"/>
                                </a:lnTo>
                                <a:lnTo>
                                  <a:pt x="5219" y="6"/>
                                </a:lnTo>
                                <a:lnTo>
                                  <a:pt x="5232" y="10"/>
                                </a:lnTo>
                                <a:lnTo>
                                  <a:pt x="5246" y="15"/>
                                </a:lnTo>
                                <a:lnTo>
                                  <a:pt x="5258" y="19"/>
                                </a:lnTo>
                                <a:lnTo>
                                  <a:pt x="5270" y="25"/>
                                </a:lnTo>
                                <a:lnTo>
                                  <a:pt x="5283" y="32"/>
                                </a:lnTo>
                                <a:lnTo>
                                  <a:pt x="5294" y="38"/>
                                </a:lnTo>
                                <a:lnTo>
                                  <a:pt x="5305" y="46"/>
                                </a:lnTo>
                                <a:lnTo>
                                  <a:pt x="5315" y="55"/>
                                </a:lnTo>
                                <a:lnTo>
                                  <a:pt x="5325" y="64"/>
                                </a:lnTo>
                                <a:lnTo>
                                  <a:pt x="5334" y="74"/>
                                </a:lnTo>
                                <a:lnTo>
                                  <a:pt x="5343" y="84"/>
                                </a:lnTo>
                                <a:lnTo>
                                  <a:pt x="5352" y="95"/>
                                </a:lnTo>
                                <a:lnTo>
                                  <a:pt x="5359" y="107"/>
                                </a:lnTo>
                                <a:lnTo>
                                  <a:pt x="5366" y="119"/>
                                </a:lnTo>
                                <a:lnTo>
                                  <a:pt x="5373" y="131"/>
                                </a:lnTo>
                                <a:lnTo>
                                  <a:pt x="5379" y="144"/>
                                </a:lnTo>
                                <a:lnTo>
                                  <a:pt x="5384" y="158"/>
                                </a:lnTo>
                                <a:lnTo>
                                  <a:pt x="5389" y="172"/>
                                </a:lnTo>
                                <a:lnTo>
                                  <a:pt x="5392" y="186"/>
                                </a:lnTo>
                                <a:lnTo>
                                  <a:pt x="5396" y="202"/>
                                </a:lnTo>
                                <a:lnTo>
                                  <a:pt x="5398" y="218"/>
                                </a:lnTo>
                                <a:lnTo>
                                  <a:pt x="5399" y="233"/>
                                </a:lnTo>
                                <a:lnTo>
                                  <a:pt x="5400" y="250"/>
                                </a:lnTo>
                                <a:lnTo>
                                  <a:pt x="5400" y="266"/>
                                </a:lnTo>
                                <a:lnTo>
                                  <a:pt x="5399" y="283"/>
                                </a:lnTo>
                                <a:lnTo>
                                  <a:pt x="5398" y="298"/>
                                </a:lnTo>
                                <a:lnTo>
                                  <a:pt x="5396" y="315"/>
                                </a:lnTo>
                                <a:lnTo>
                                  <a:pt x="5392" y="331"/>
                                </a:lnTo>
                                <a:lnTo>
                                  <a:pt x="5389" y="346"/>
                                </a:lnTo>
                                <a:lnTo>
                                  <a:pt x="5384" y="362"/>
                                </a:lnTo>
                                <a:lnTo>
                                  <a:pt x="5379" y="379"/>
                                </a:lnTo>
                                <a:lnTo>
                                  <a:pt x="5373" y="394"/>
                                </a:lnTo>
                                <a:lnTo>
                                  <a:pt x="5366" y="409"/>
                                </a:lnTo>
                                <a:lnTo>
                                  <a:pt x="5360" y="425"/>
                                </a:lnTo>
                                <a:lnTo>
                                  <a:pt x="5352" y="439"/>
                                </a:lnTo>
                                <a:lnTo>
                                  <a:pt x="5344" y="454"/>
                                </a:lnTo>
                                <a:lnTo>
                                  <a:pt x="5335" y="469"/>
                                </a:lnTo>
                                <a:lnTo>
                                  <a:pt x="5326" y="482"/>
                                </a:lnTo>
                                <a:lnTo>
                                  <a:pt x="5316" y="496"/>
                                </a:lnTo>
                                <a:lnTo>
                                  <a:pt x="5306" y="509"/>
                                </a:lnTo>
                                <a:lnTo>
                                  <a:pt x="5295" y="522"/>
                                </a:lnTo>
                                <a:lnTo>
                                  <a:pt x="5284" y="535"/>
                                </a:lnTo>
                                <a:lnTo>
                                  <a:pt x="5272" y="546"/>
                                </a:lnTo>
                                <a:lnTo>
                                  <a:pt x="5260" y="557"/>
                                </a:lnTo>
                                <a:lnTo>
                                  <a:pt x="5248" y="568"/>
                                </a:lnTo>
                                <a:lnTo>
                                  <a:pt x="5234" y="578"/>
                                </a:lnTo>
                                <a:lnTo>
                                  <a:pt x="5221" y="589"/>
                                </a:lnTo>
                                <a:lnTo>
                                  <a:pt x="5208" y="597"/>
                                </a:lnTo>
                                <a:lnTo>
                                  <a:pt x="5193" y="606"/>
                                </a:lnTo>
                                <a:lnTo>
                                  <a:pt x="5178" y="614"/>
                                </a:lnTo>
                                <a:lnTo>
                                  <a:pt x="5164" y="622"/>
                                </a:lnTo>
                                <a:lnTo>
                                  <a:pt x="5149" y="629"/>
                                </a:lnTo>
                                <a:lnTo>
                                  <a:pt x="5134" y="634"/>
                                </a:lnTo>
                                <a:lnTo>
                                  <a:pt x="5118" y="639"/>
                                </a:lnTo>
                                <a:lnTo>
                                  <a:pt x="5102" y="643"/>
                                </a:lnTo>
                                <a:lnTo>
                                  <a:pt x="5087" y="647"/>
                                </a:lnTo>
                                <a:lnTo>
                                  <a:pt x="5072" y="650"/>
                                </a:lnTo>
                                <a:lnTo>
                                  <a:pt x="5056" y="652"/>
                                </a:lnTo>
                                <a:lnTo>
                                  <a:pt x="5042" y="652"/>
                                </a:lnTo>
                                <a:lnTo>
                                  <a:pt x="5026" y="653"/>
                                </a:lnTo>
                                <a:lnTo>
                                  <a:pt x="5012" y="652"/>
                                </a:lnTo>
                                <a:lnTo>
                                  <a:pt x="4998" y="651"/>
                                </a:lnTo>
                                <a:lnTo>
                                  <a:pt x="4984" y="649"/>
                                </a:lnTo>
                                <a:lnTo>
                                  <a:pt x="4970" y="647"/>
                                </a:lnTo>
                                <a:lnTo>
                                  <a:pt x="4957" y="643"/>
                                </a:lnTo>
                                <a:lnTo>
                                  <a:pt x="4945" y="639"/>
                                </a:lnTo>
                                <a:lnTo>
                                  <a:pt x="4931" y="633"/>
                                </a:lnTo>
                                <a:lnTo>
                                  <a:pt x="4919" y="628"/>
                                </a:lnTo>
                                <a:lnTo>
                                  <a:pt x="4908" y="622"/>
                                </a:lnTo>
                                <a:lnTo>
                                  <a:pt x="4896" y="615"/>
                                </a:lnTo>
                                <a:lnTo>
                                  <a:pt x="4885" y="608"/>
                                </a:lnTo>
                                <a:lnTo>
                                  <a:pt x="4875" y="600"/>
                                </a:lnTo>
                                <a:lnTo>
                                  <a:pt x="4865" y="591"/>
                                </a:lnTo>
                                <a:lnTo>
                                  <a:pt x="4855" y="581"/>
                                </a:lnTo>
                                <a:lnTo>
                                  <a:pt x="4846" y="571"/>
                                </a:lnTo>
                                <a:lnTo>
                                  <a:pt x="4838" y="560"/>
                                </a:lnTo>
                                <a:lnTo>
                                  <a:pt x="4830" y="549"/>
                                </a:lnTo>
                                <a:lnTo>
                                  <a:pt x="4824" y="537"/>
                                </a:lnTo>
                                <a:lnTo>
                                  <a:pt x="4817" y="525"/>
                                </a:lnTo>
                                <a:lnTo>
                                  <a:pt x="4810" y="512"/>
                                </a:lnTo>
                                <a:lnTo>
                                  <a:pt x="4806" y="499"/>
                                </a:lnTo>
                                <a:lnTo>
                                  <a:pt x="4801" y="485"/>
                                </a:lnTo>
                                <a:lnTo>
                                  <a:pt x="4797" y="471"/>
                                </a:lnTo>
                                <a:lnTo>
                                  <a:pt x="4793" y="456"/>
                                </a:lnTo>
                                <a:lnTo>
                                  <a:pt x="4791" y="441"/>
                                </a:lnTo>
                                <a:lnTo>
                                  <a:pt x="4790" y="425"/>
                                </a:lnTo>
                                <a:lnTo>
                                  <a:pt x="4789" y="409"/>
                                </a:lnTo>
                                <a:lnTo>
                                  <a:pt x="4789" y="394"/>
                                </a:lnTo>
                                <a:lnTo>
                                  <a:pt x="4790" y="377"/>
                                </a:lnTo>
                                <a:lnTo>
                                  <a:pt x="4791" y="361"/>
                                </a:lnTo>
                                <a:lnTo>
                                  <a:pt x="4793" y="345"/>
                                </a:lnTo>
                                <a:lnTo>
                                  <a:pt x="4797" y="329"/>
                                </a:lnTo>
                                <a:lnTo>
                                  <a:pt x="4800" y="313"/>
                                </a:lnTo>
                                <a:lnTo>
                                  <a:pt x="4805" y="297"/>
                                </a:lnTo>
                                <a:lnTo>
                                  <a:pt x="4809" y="281"/>
                                </a:lnTo>
                                <a:lnTo>
                                  <a:pt x="4815" y="266"/>
                                </a:lnTo>
                                <a:lnTo>
                                  <a:pt x="4821" y="250"/>
                                </a:lnTo>
                                <a:lnTo>
                                  <a:pt x="4828" y="234"/>
                                </a:lnTo>
                                <a:lnTo>
                                  <a:pt x="4836" y="220"/>
                                </a:lnTo>
                                <a:lnTo>
                                  <a:pt x="4844" y="205"/>
                                </a:lnTo>
                                <a:lnTo>
                                  <a:pt x="4853" y="191"/>
                                </a:lnTo>
                                <a:lnTo>
                                  <a:pt x="4862" y="176"/>
                                </a:lnTo>
                                <a:lnTo>
                                  <a:pt x="4872" y="163"/>
                                </a:lnTo>
                                <a:lnTo>
                                  <a:pt x="4882" y="149"/>
                                </a:lnTo>
                                <a:lnTo>
                                  <a:pt x="4893" y="136"/>
                                </a:lnTo>
                                <a:lnTo>
                                  <a:pt x="4904" y="123"/>
                                </a:lnTo>
                                <a:lnTo>
                                  <a:pt x="4917" y="111"/>
                                </a:lnTo>
                                <a:lnTo>
                                  <a:pt x="4929" y="100"/>
                                </a:lnTo>
                                <a:lnTo>
                                  <a:pt x="4941" y="89"/>
                                </a:lnTo>
                                <a:lnTo>
                                  <a:pt x="4955" y="78"/>
                                </a:lnTo>
                                <a:lnTo>
                                  <a:pt x="4968" y="67"/>
                                </a:lnTo>
                                <a:lnTo>
                                  <a:pt x="4981" y="57"/>
                                </a:lnTo>
                                <a:lnTo>
                                  <a:pt x="4996" y="50"/>
                                </a:lnTo>
                                <a:lnTo>
                                  <a:pt x="5009" y="41"/>
                                </a:lnTo>
                                <a:lnTo>
                                  <a:pt x="5025" y="33"/>
                                </a:lnTo>
                                <a:lnTo>
                                  <a:pt x="5040" y="26"/>
                                </a:lnTo>
                                <a:lnTo>
                                  <a:pt x="5055" y="20"/>
                                </a:lnTo>
                                <a:lnTo>
                                  <a:pt x="5071" y="15"/>
                                </a:lnTo>
                                <a:close/>
                                <a:moveTo>
                                  <a:pt x="5073" y="56"/>
                                </a:moveTo>
                                <a:lnTo>
                                  <a:pt x="5087" y="52"/>
                                </a:lnTo>
                                <a:lnTo>
                                  <a:pt x="5101" y="48"/>
                                </a:lnTo>
                                <a:lnTo>
                                  <a:pt x="5115" y="46"/>
                                </a:lnTo>
                                <a:lnTo>
                                  <a:pt x="5128" y="45"/>
                                </a:lnTo>
                                <a:lnTo>
                                  <a:pt x="5140" y="44"/>
                                </a:lnTo>
                                <a:lnTo>
                                  <a:pt x="5154" y="43"/>
                                </a:lnTo>
                                <a:lnTo>
                                  <a:pt x="5166" y="44"/>
                                </a:lnTo>
                                <a:lnTo>
                                  <a:pt x="5178" y="45"/>
                                </a:lnTo>
                                <a:lnTo>
                                  <a:pt x="5191" y="46"/>
                                </a:lnTo>
                                <a:lnTo>
                                  <a:pt x="5203" y="48"/>
                                </a:lnTo>
                                <a:lnTo>
                                  <a:pt x="5214" y="52"/>
                                </a:lnTo>
                                <a:lnTo>
                                  <a:pt x="5225" y="55"/>
                                </a:lnTo>
                                <a:lnTo>
                                  <a:pt x="5237" y="60"/>
                                </a:lnTo>
                                <a:lnTo>
                                  <a:pt x="5248" y="65"/>
                                </a:lnTo>
                                <a:lnTo>
                                  <a:pt x="5258" y="71"/>
                                </a:lnTo>
                                <a:lnTo>
                                  <a:pt x="5268" y="76"/>
                                </a:lnTo>
                                <a:lnTo>
                                  <a:pt x="5277" y="83"/>
                                </a:lnTo>
                                <a:lnTo>
                                  <a:pt x="5286" y="91"/>
                                </a:lnTo>
                                <a:lnTo>
                                  <a:pt x="5295" y="99"/>
                                </a:lnTo>
                                <a:lnTo>
                                  <a:pt x="5304" y="107"/>
                                </a:lnTo>
                                <a:lnTo>
                                  <a:pt x="5311" y="116"/>
                                </a:lnTo>
                                <a:lnTo>
                                  <a:pt x="5318" y="125"/>
                                </a:lnTo>
                                <a:lnTo>
                                  <a:pt x="5325" y="135"/>
                                </a:lnTo>
                                <a:lnTo>
                                  <a:pt x="5332" y="146"/>
                                </a:lnTo>
                                <a:lnTo>
                                  <a:pt x="5337" y="156"/>
                                </a:lnTo>
                                <a:lnTo>
                                  <a:pt x="5342" y="168"/>
                                </a:lnTo>
                                <a:lnTo>
                                  <a:pt x="5346" y="180"/>
                                </a:lnTo>
                                <a:lnTo>
                                  <a:pt x="5351" y="192"/>
                                </a:lnTo>
                                <a:lnTo>
                                  <a:pt x="5354" y="205"/>
                                </a:lnTo>
                                <a:lnTo>
                                  <a:pt x="5356" y="218"/>
                                </a:lnTo>
                                <a:lnTo>
                                  <a:pt x="5359" y="232"/>
                                </a:lnTo>
                                <a:lnTo>
                                  <a:pt x="5360" y="246"/>
                                </a:lnTo>
                                <a:lnTo>
                                  <a:pt x="5361" y="260"/>
                                </a:lnTo>
                                <a:lnTo>
                                  <a:pt x="5361" y="275"/>
                                </a:lnTo>
                                <a:lnTo>
                                  <a:pt x="5360" y="288"/>
                                </a:lnTo>
                                <a:lnTo>
                                  <a:pt x="5359" y="303"/>
                                </a:lnTo>
                                <a:lnTo>
                                  <a:pt x="5356" y="317"/>
                                </a:lnTo>
                                <a:lnTo>
                                  <a:pt x="5354" y="331"/>
                                </a:lnTo>
                                <a:lnTo>
                                  <a:pt x="5351" y="345"/>
                                </a:lnTo>
                                <a:lnTo>
                                  <a:pt x="5347" y="359"/>
                                </a:lnTo>
                                <a:lnTo>
                                  <a:pt x="5343" y="372"/>
                                </a:lnTo>
                                <a:lnTo>
                                  <a:pt x="5337" y="387"/>
                                </a:lnTo>
                                <a:lnTo>
                                  <a:pt x="5332" y="400"/>
                                </a:lnTo>
                                <a:lnTo>
                                  <a:pt x="5326" y="413"/>
                                </a:lnTo>
                                <a:lnTo>
                                  <a:pt x="5313" y="438"/>
                                </a:lnTo>
                                <a:lnTo>
                                  <a:pt x="5297" y="463"/>
                                </a:lnTo>
                                <a:lnTo>
                                  <a:pt x="5279" y="487"/>
                                </a:lnTo>
                                <a:lnTo>
                                  <a:pt x="5260" y="509"/>
                                </a:lnTo>
                                <a:lnTo>
                                  <a:pt x="5250" y="519"/>
                                </a:lnTo>
                                <a:lnTo>
                                  <a:pt x="5239" y="529"/>
                                </a:lnTo>
                                <a:lnTo>
                                  <a:pt x="5228" y="538"/>
                                </a:lnTo>
                                <a:lnTo>
                                  <a:pt x="5216" y="547"/>
                                </a:lnTo>
                                <a:lnTo>
                                  <a:pt x="5205" y="556"/>
                                </a:lnTo>
                                <a:lnTo>
                                  <a:pt x="5193" y="564"/>
                                </a:lnTo>
                                <a:lnTo>
                                  <a:pt x="5181" y="572"/>
                                </a:lnTo>
                                <a:lnTo>
                                  <a:pt x="5168" y="578"/>
                                </a:lnTo>
                                <a:lnTo>
                                  <a:pt x="5155" y="585"/>
                                </a:lnTo>
                                <a:lnTo>
                                  <a:pt x="5142" y="591"/>
                                </a:lnTo>
                                <a:lnTo>
                                  <a:pt x="5128" y="595"/>
                                </a:lnTo>
                                <a:lnTo>
                                  <a:pt x="5115" y="600"/>
                                </a:lnTo>
                                <a:lnTo>
                                  <a:pt x="5101" y="604"/>
                                </a:lnTo>
                                <a:lnTo>
                                  <a:pt x="5088" y="606"/>
                                </a:lnTo>
                                <a:lnTo>
                                  <a:pt x="5074" y="609"/>
                                </a:lnTo>
                                <a:lnTo>
                                  <a:pt x="5061" y="611"/>
                                </a:lnTo>
                                <a:lnTo>
                                  <a:pt x="5047" y="612"/>
                                </a:lnTo>
                                <a:lnTo>
                                  <a:pt x="5035" y="612"/>
                                </a:lnTo>
                                <a:lnTo>
                                  <a:pt x="5023" y="611"/>
                                </a:lnTo>
                                <a:lnTo>
                                  <a:pt x="5011" y="610"/>
                                </a:lnTo>
                                <a:lnTo>
                                  <a:pt x="4998" y="609"/>
                                </a:lnTo>
                                <a:lnTo>
                                  <a:pt x="4986" y="605"/>
                                </a:lnTo>
                                <a:lnTo>
                                  <a:pt x="4975" y="603"/>
                                </a:lnTo>
                                <a:lnTo>
                                  <a:pt x="4964" y="599"/>
                                </a:lnTo>
                                <a:lnTo>
                                  <a:pt x="4952" y="595"/>
                                </a:lnTo>
                                <a:lnTo>
                                  <a:pt x="4941" y="590"/>
                                </a:lnTo>
                                <a:lnTo>
                                  <a:pt x="4931" y="584"/>
                                </a:lnTo>
                                <a:lnTo>
                                  <a:pt x="4921" y="578"/>
                                </a:lnTo>
                                <a:lnTo>
                                  <a:pt x="4912" y="572"/>
                                </a:lnTo>
                                <a:lnTo>
                                  <a:pt x="4903" y="564"/>
                                </a:lnTo>
                                <a:lnTo>
                                  <a:pt x="4894" y="556"/>
                                </a:lnTo>
                                <a:lnTo>
                                  <a:pt x="4885" y="548"/>
                                </a:lnTo>
                                <a:lnTo>
                                  <a:pt x="4877" y="539"/>
                                </a:lnTo>
                                <a:lnTo>
                                  <a:pt x="4871" y="530"/>
                                </a:lnTo>
                                <a:lnTo>
                                  <a:pt x="4864" y="520"/>
                                </a:lnTo>
                                <a:lnTo>
                                  <a:pt x="4857" y="510"/>
                                </a:lnTo>
                                <a:lnTo>
                                  <a:pt x="4852" y="499"/>
                                </a:lnTo>
                                <a:lnTo>
                                  <a:pt x="4847" y="488"/>
                                </a:lnTo>
                                <a:lnTo>
                                  <a:pt x="4842" y="476"/>
                                </a:lnTo>
                                <a:lnTo>
                                  <a:pt x="4838" y="464"/>
                                </a:lnTo>
                                <a:lnTo>
                                  <a:pt x="4835" y="452"/>
                                </a:lnTo>
                                <a:lnTo>
                                  <a:pt x="4831" y="438"/>
                                </a:lnTo>
                                <a:lnTo>
                                  <a:pt x="4829" y="425"/>
                                </a:lnTo>
                                <a:lnTo>
                                  <a:pt x="4828" y="411"/>
                                </a:lnTo>
                                <a:lnTo>
                                  <a:pt x="4827" y="398"/>
                                </a:lnTo>
                                <a:lnTo>
                                  <a:pt x="4827" y="383"/>
                                </a:lnTo>
                                <a:lnTo>
                                  <a:pt x="4828" y="370"/>
                                </a:lnTo>
                                <a:lnTo>
                                  <a:pt x="4829" y="355"/>
                                </a:lnTo>
                                <a:lnTo>
                                  <a:pt x="4831" y="342"/>
                                </a:lnTo>
                                <a:lnTo>
                                  <a:pt x="4834" y="327"/>
                                </a:lnTo>
                                <a:lnTo>
                                  <a:pt x="4837" y="314"/>
                                </a:lnTo>
                                <a:lnTo>
                                  <a:pt x="4840" y="299"/>
                                </a:lnTo>
                                <a:lnTo>
                                  <a:pt x="4845" y="286"/>
                                </a:lnTo>
                                <a:lnTo>
                                  <a:pt x="4851" y="273"/>
                                </a:lnTo>
                                <a:lnTo>
                                  <a:pt x="4856" y="259"/>
                                </a:lnTo>
                                <a:lnTo>
                                  <a:pt x="4862" y="246"/>
                                </a:lnTo>
                                <a:lnTo>
                                  <a:pt x="4875" y="220"/>
                                </a:lnTo>
                                <a:lnTo>
                                  <a:pt x="4891" y="195"/>
                                </a:lnTo>
                                <a:lnTo>
                                  <a:pt x="4909" y="172"/>
                                </a:lnTo>
                                <a:lnTo>
                                  <a:pt x="4928" y="150"/>
                                </a:lnTo>
                                <a:lnTo>
                                  <a:pt x="4938" y="139"/>
                                </a:lnTo>
                                <a:lnTo>
                                  <a:pt x="4949" y="129"/>
                                </a:lnTo>
                                <a:lnTo>
                                  <a:pt x="4960" y="120"/>
                                </a:lnTo>
                                <a:lnTo>
                                  <a:pt x="4971" y="110"/>
                                </a:lnTo>
                                <a:lnTo>
                                  <a:pt x="4983" y="102"/>
                                </a:lnTo>
                                <a:lnTo>
                                  <a:pt x="4995" y="93"/>
                                </a:lnTo>
                                <a:lnTo>
                                  <a:pt x="5007" y="85"/>
                                </a:lnTo>
                                <a:lnTo>
                                  <a:pt x="5021" y="79"/>
                                </a:lnTo>
                                <a:lnTo>
                                  <a:pt x="5033" y="72"/>
                                </a:lnTo>
                                <a:lnTo>
                                  <a:pt x="5046" y="66"/>
                                </a:lnTo>
                                <a:lnTo>
                                  <a:pt x="5060" y="61"/>
                                </a:lnTo>
                                <a:lnTo>
                                  <a:pt x="5073" y="56"/>
                                </a:lnTo>
                                <a:close/>
                                <a:moveTo>
                                  <a:pt x="4146" y="6646"/>
                                </a:moveTo>
                                <a:lnTo>
                                  <a:pt x="4195" y="6644"/>
                                </a:lnTo>
                                <a:lnTo>
                                  <a:pt x="4243" y="6644"/>
                                </a:lnTo>
                                <a:lnTo>
                                  <a:pt x="4290" y="6647"/>
                                </a:lnTo>
                                <a:lnTo>
                                  <a:pt x="4335" y="6653"/>
                                </a:lnTo>
                                <a:lnTo>
                                  <a:pt x="4379" y="6660"/>
                                </a:lnTo>
                                <a:lnTo>
                                  <a:pt x="4423" y="6672"/>
                                </a:lnTo>
                                <a:lnTo>
                                  <a:pt x="4465" y="6685"/>
                                </a:lnTo>
                                <a:lnTo>
                                  <a:pt x="4508" y="6702"/>
                                </a:lnTo>
                                <a:lnTo>
                                  <a:pt x="4547" y="6720"/>
                                </a:lnTo>
                                <a:lnTo>
                                  <a:pt x="4586" y="6741"/>
                                </a:lnTo>
                                <a:lnTo>
                                  <a:pt x="4624" y="6765"/>
                                </a:lnTo>
                                <a:lnTo>
                                  <a:pt x="4661" y="6789"/>
                                </a:lnTo>
                                <a:lnTo>
                                  <a:pt x="4696" y="6817"/>
                                </a:lnTo>
                                <a:lnTo>
                                  <a:pt x="4730" y="6848"/>
                                </a:lnTo>
                                <a:lnTo>
                                  <a:pt x="4761" y="6879"/>
                                </a:lnTo>
                                <a:lnTo>
                                  <a:pt x="4792" y="6913"/>
                                </a:lnTo>
                                <a:lnTo>
                                  <a:pt x="4820" y="6948"/>
                                </a:lnTo>
                                <a:lnTo>
                                  <a:pt x="4848" y="6985"/>
                                </a:lnTo>
                                <a:lnTo>
                                  <a:pt x="4873" y="7026"/>
                                </a:lnTo>
                                <a:lnTo>
                                  <a:pt x="4898" y="7066"/>
                                </a:lnTo>
                                <a:lnTo>
                                  <a:pt x="4919" y="7110"/>
                                </a:lnTo>
                                <a:lnTo>
                                  <a:pt x="4939" y="7154"/>
                                </a:lnTo>
                                <a:lnTo>
                                  <a:pt x="4958" y="7201"/>
                                </a:lnTo>
                                <a:lnTo>
                                  <a:pt x="4974" y="7248"/>
                                </a:lnTo>
                                <a:lnTo>
                                  <a:pt x="4988" y="7297"/>
                                </a:lnTo>
                                <a:lnTo>
                                  <a:pt x="5000" y="7347"/>
                                </a:lnTo>
                                <a:lnTo>
                                  <a:pt x="5011" y="7399"/>
                                </a:lnTo>
                                <a:lnTo>
                                  <a:pt x="5018" y="7453"/>
                                </a:lnTo>
                                <a:lnTo>
                                  <a:pt x="5024" y="7506"/>
                                </a:lnTo>
                                <a:lnTo>
                                  <a:pt x="5027" y="7561"/>
                                </a:lnTo>
                                <a:lnTo>
                                  <a:pt x="5028" y="7619"/>
                                </a:lnTo>
                                <a:lnTo>
                                  <a:pt x="5027" y="7676"/>
                                </a:lnTo>
                                <a:lnTo>
                                  <a:pt x="5023" y="7734"/>
                                </a:lnTo>
                                <a:lnTo>
                                  <a:pt x="5017" y="7791"/>
                                </a:lnTo>
                                <a:lnTo>
                                  <a:pt x="5009" y="7847"/>
                                </a:lnTo>
                                <a:lnTo>
                                  <a:pt x="4999" y="7903"/>
                                </a:lnTo>
                                <a:lnTo>
                                  <a:pt x="4987" y="7958"/>
                                </a:lnTo>
                                <a:lnTo>
                                  <a:pt x="4972" y="8012"/>
                                </a:lnTo>
                                <a:lnTo>
                                  <a:pt x="4956" y="8064"/>
                                </a:lnTo>
                                <a:lnTo>
                                  <a:pt x="4938" y="8116"/>
                                </a:lnTo>
                                <a:lnTo>
                                  <a:pt x="4918" y="8166"/>
                                </a:lnTo>
                                <a:lnTo>
                                  <a:pt x="4895" y="8216"/>
                                </a:lnTo>
                                <a:lnTo>
                                  <a:pt x="4872" y="8263"/>
                                </a:lnTo>
                                <a:lnTo>
                                  <a:pt x="4846" y="8310"/>
                                </a:lnTo>
                                <a:lnTo>
                                  <a:pt x="4819" y="8355"/>
                                </a:lnTo>
                                <a:lnTo>
                                  <a:pt x="4790" y="8397"/>
                                </a:lnTo>
                                <a:lnTo>
                                  <a:pt x="4760" y="8440"/>
                                </a:lnTo>
                                <a:lnTo>
                                  <a:pt x="4727" y="8479"/>
                                </a:lnTo>
                                <a:lnTo>
                                  <a:pt x="4695" y="8517"/>
                                </a:lnTo>
                                <a:lnTo>
                                  <a:pt x="4660" y="8553"/>
                                </a:lnTo>
                                <a:lnTo>
                                  <a:pt x="4623" y="8587"/>
                                </a:lnTo>
                                <a:lnTo>
                                  <a:pt x="4586" y="8619"/>
                                </a:lnTo>
                                <a:lnTo>
                                  <a:pt x="4548" y="8648"/>
                                </a:lnTo>
                                <a:lnTo>
                                  <a:pt x="4508" y="8676"/>
                                </a:lnTo>
                                <a:lnTo>
                                  <a:pt x="4468" y="8701"/>
                                </a:lnTo>
                                <a:lnTo>
                                  <a:pt x="4425" y="8724"/>
                                </a:lnTo>
                                <a:lnTo>
                                  <a:pt x="4383" y="8745"/>
                                </a:lnTo>
                                <a:lnTo>
                                  <a:pt x="4339" y="8763"/>
                                </a:lnTo>
                                <a:lnTo>
                                  <a:pt x="4294" y="8777"/>
                                </a:lnTo>
                                <a:lnTo>
                                  <a:pt x="4249" y="8789"/>
                                </a:lnTo>
                                <a:lnTo>
                                  <a:pt x="4202" y="8800"/>
                                </a:lnTo>
                                <a:lnTo>
                                  <a:pt x="4155" y="8805"/>
                                </a:lnTo>
                                <a:lnTo>
                                  <a:pt x="4108" y="8810"/>
                                </a:lnTo>
                                <a:lnTo>
                                  <a:pt x="4060" y="8810"/>
                                </a:lnTo>
                                <a:lnTo>
                                  <a:pt x="4012" y="8807"/>
                                </a:lnTo>
                                <a:lnTo>
                                  <a:pt x="3964" y="8802"/>
                                </a:lnTo>
                                <a:lnTo>
                                  <a:pt x="3917" y="8794"/>
                                </a:lnTo>
                                <a:lnTo>
                                  <a:pt x="3871" y="8784"/>
                                </a:lnTo>
                                <a:lnTo>
                                  <a:pt x="3826" y="8772"/>
                                </a:lnTo>
                                <a:lnTo>
                                  <a:pt x="3783" y="8756"/>
                                </a:lnTo>
                                <a:lnTo>
                                  <a:pt x="3739" y="8738"/>
                                </a:lnTo>
                                <a:lnTo>
                                  <a:pt x="3698" y="8718"/>
                                </a:lnTo>
                                <a:lnTo>
                                  <a:pt x="3656" y="8695"/>
                                </a:lnTo>
                                <a:lnTo>
                                  <a:pt x="3617" y="8672"/>
                                </a:lnTo>
                                <a:lnTo>
                                  <a:pt x="3578" y="8645"/>
                                </a:lnTo>
                                <a:lnTo>
                                  <a:pt x="3541" y="8617"/>
                                </a:lnTo>
                                <a:lnTo>
                                  <a:pt x="3505" y="8587"/>
                                </a:lnTo>
                                <a:lnTo>
                                  <a:pt x="3472" y="8554"/>
                                </a:lnTo>
                                <a:lnTo>
                                  <a:pt x="3438" y="8519"/>
                                </a:lnTo>
                                <a:lnTo>
                                  <a:pt x="3407" y="8485"/>
                                </a:lnTo>
                                <a:lnTo>
                                  <a:pt x="3376" y="8447"/>
                                </a:lnTo>
                                <a:lnTo>
                                  <a:pt x="3348" y="8407"/>
                                </a:lnTo>
                                <a:lnTo>
                                  <a:pt x="3323" y="8367"/>
                                </a:lnTo>
                                <a:lnTo>
                                  <a:pt x="3298" y="8326"/>
                                </a:lnTo>
                                <a:lnTo>
                                  <a:pt x="3275" y="8283"/>
                                </a:lnTo>
                                <a:lnTo>
                                  <a:pt x="3253" y="8238"/>
                                </a:lnTo>
                                <a:lnTo>
                                  <a:pt x="3234" y="8192"/>
                                </a:lnTo>
                                <a:lnTo>
                                  <a:pt x="3218" y="8146"/>
                                </a:lnTo>
                                <a:lnTo>
                                  <a:pt x="3203" y="8098"/>
                                </a:lnTo>
                                <a:lnTo>
                                  <a:pt x="3190" y="8050"/>
                                </a:lnTo>
                                <a:lnTo>
                                  <a:pt x="3178" y="7999"/>
                                </a:lnTo>
                                <a:lnTo>
                                  <a:pt x="3170" y="7949"/>
                                </a:lnTo>
                                <a:lnTo>
                                  <a:pt x="3164" y="7899"/>
                                </a:lnTo>
                                <a:lnTo>
                                  <a:pt x="3160" y="7847"/>
                                </a:lnTo>
                                <a:lnTo>
                                  <a:pt x="3158" y="7794"/>
                                </a:lnTo>
                                <a:lnTo>
                                  <a:pt x="3159" y="7742"/>
                                </a:lnTo>
                                <a:lnTo>
                                  <a:pt x="3163" y="7688"/>
                                </a:lnTo>
                                <a:lnTo>
                                  <a:pt x="3168" y="7636"/>
                                </a:lnTo>
                                <a:lnTo>
                                  <a:pt x="3177" y="7585"/>
                                </a:lnTo>
                                <a:lnTo>
                                  <a:pt x="3187" y="7533"/>
                                </a:lnTo>
                                <a:lnTo>
                                  <a:pt x="3200" y="7483"/>
                                </a:lnTo>
                                <a:lnTo>
                                  <a:pt x="3214" y="7434"/>
                                </a:lnTo>
                                <a:lnTo>
                                  <a:pt x="3231" y="7384"/>
                                </a:lnTo>
                                <a:lnTo>
                                  <a:pt x="3250" y="7337"/>
                                </a:lnTo>
                                <a:lnTo>
                                  <a:pt x="3271" y="7290"/>
                                </a:lnTo>
                                <a:lnTo>
                                  <a:pt x="3294" y="7244"/>
                                </a:lnTo>
                                <a:lnTo>
                                  <a:pt x="3318" y="7201"/>
                                </a:lnTo>
                                <a:lnTo>
                                  <a:pt x="3345" y="7157"/>
                                </a:lnTo>
                                <a:lnTo>
                                  <a:pt x="3373" y="7115"/>
                                </a:lnTo>
                                <a:lnTo>
                                  <a:pt x="3402" y="7074"/>
                                </a:lnTo>
                                <a:lnTo>
                                  <a:pt x="3434" y="7035"/>
                                </a:lnTo>
                                <a:lnTo>
                                  <a:pt x="3466" y="6997"/>
                                </a:lnTo>
                                <a:lnTo>
                                  <a:pt x="3501" y="6961"/>
                                </a:lnTo>
                                <a:lnTo>
                                  <a:pt x="3536" y="6926"/>
                                </a:lnTo>
                                <a:lnTo>
                                  <a:pt x="3573" y="6894"/>
                                </a:lnTo>
                                <a:lnTo>
                                  <a:pt x="3611" y="6862"/>
                                </a:lnTo>
                                <a:lnTo>
                                  <a:pt x="3651" y="6832"/>
                                </a:lnTo>
                                <a:lnTo>
                                  <a:pt x="3692" y="6805"/>
                                </a:lnTo>
                                <a:lnTo>
                                  <a:pt x="3733" y="6779"/>
                                </a:lnTo>
                                <a:lnTo>
                                  <a:pt x="3776" y="6756"/>
                                </a:lnTo>
                                <a:lnTo>
                                  <a:pt x="3820" y="6733"/>
                                </a:lnTo>
                                <a:lnTo>
                                  <a:pt x="3864" y="6714"/>
                                </a:lnTo>
                                <a:lnTo>
                                  <a:pt x="3909" y="6697"/>
                                </a:lnTo>
                                <a:lnTo>
                                  <a:pt x="3956" y="6682"/>
                                </a:lnTo>
                                <a:lnTo>
                                  <a:pt x="4002" y="6669"/>
                                </a:lnTo>
                                <a:lnTo>
                                  <a:pt x="4050" y="6659"/>
                                </a:lnTo>
                                <a:lnTo>
                                  <a:pt x="4098" y="6652"/>
                                </a:lnTo>
                                <a:lnTo>
                                  <a:pt x="4146" y="6646"/>
                                </a:lnTo>
                                <a:close/>
                                <a:moveTo>
                                  <a:pt x="4140" y="6785"/>
                                </a:moveTo>
                                <a:lnTo>
                                  <a:pt x="4181" y="6783"/>
                                </a:lnTo>
                                <a:lnTo>
                                  <a:pt x="4223" y="6784"/>
                                </a:lnTo>
                                <a:lnTo>
                                  <a:pt x="4264" y="6786"/>
                                </a:lnTo>
                                <a:lnTo>
                                  <a:pt x="4303" y="6792"/>
                                </a:lnTo>
                                <a:lnTo>
                                  <a:pt x="4342" y="6799"/>
                                </a:lnTo>
                                <a:lnTo>
                                  <a:pt x="4380" y="6810"/>
                                </a:lnTo>
                                <a:lnTo>
                                  <a:pt x="4417" y="6822"/>
                                </a:lnTo>
                                <a:lnTo>
                                  <a:pt x="4454" y="6835"/>
                                </a:lnTo>
                                <a:lnTo>
                                  <a:pt x="4489" y="6852"/>
                                </a:lnTo>
                                <a:lnTo>
                                  <a:pt x="4523" y="6870"/>
                                </a:lnTo>
                                <a:lnTo>
                                  <a:pt x="4556" y="6891"/>
                                </a:lnTo>
                                <a:lnTo>
                                  <a:pt x="4587" y="6914"/>
                                </a:lnTo>
                                <a:lnTo>
                                  <a:pt x="4619" y="6937"/>
                                </a:lnTo>
                                <a:lnTo>
                                  <a:pt x="4648" y="6964"/>
                                </a:lnTo>
                                <a:lnTo>
                                  <a:pt x="4676" y="6992"/>
                                </a:lnTo>
                                <a:lnTo>
                                  <a:pt x="4703" y="7021"/>
                                </a:lnTo>
                                <a:lnTo>
                                  <a:pt x="4727" y="7053"/>
                                </a:lnTo>
                                <a:lnTo>
                                  <a:pt x="4751" y="7085"/>
                                </a:lnTo>
                                <a:lnTo>
                                  <a:pt x="4773" y="7120"/>
                                </a:lnTo>
                                <a:lnTo>
                                  <a:pt x="4795" y="7156"/>
                                </a:lnTo>
                                <a:lnTo>
                                  <a:pt x="4814" y="7194"/>
                                </a:lnTo>
                                <a:lnTo>
                                  <a:pt x="4831" y="7232"/>
                                </a:lnTo>
                                <a:lnTo>
                                  <a:pt x="4847" y="7272"/>
                                </a:lnTo>
                                <a:lnTo>
                                  <a:pt x="4862" y="7314"/>
                                </a:lnTo>
                                <a:lnTo>
                                  <a:pt x="4874" y="7357"/>
                                </a:lnTo>
                                <a:lnTo>
                                  <a:pt x="4884" y="7401"/>
                                </a:lnTo>
                                <a:lnTo>
                                  <a:pt x="4893" y="7446"/>
                                </a:lnTo>
                                <a:lnTo>
                                  <a:pt x="4901" y="7492"/>
                                </a:lnTo>
                                <a:lnTo>
                                  <a:pt x="4905" y="7540"/>
                                </a:lnTo>
                                <a:lnTo>
                                  <a:pt x="4909" y="7588"/>
                                </a:lnTo>
                                <a:lnTo>
                                  <a:pt x="4910" y="7638"/>
                                </a:lnTo>
                                <a:lnTo>
                                  <a:pt x="4909" y="7687"/>
                                </a:lnTo>
                                <a:lnTo>
                                  <a:pt x="4905" y="7737"/>
                                </a:lnTo>
                                <a:lnTo>
                                  <a:pt x="4900" y="7787"/>
                                </a:lnTo>
                                <a:lnTo>
                                  <a:pt x="4893" y="7836"/>
                                </a:lnTo>
                                <a:lnTo>
                                  <a:pt x="4884" y="7884"/>
                                </a:lnTo>
                                <a:lnTo>
                                  <a:pt x="4873" y="7932"/>
                                </a:lnTo>
                                <a:lnTo>
                                  <a:pt x="4861" y="7978"/>
                                </a:lnTo>
                                <a:lnTo>
                                  <a:pt x="4846" y="8024"/>
                                </a:lnTo>
                                <a:lnTo>
                                  <a:pt x="4830" y="8069"/>
                                </a:lnTo>
                                <a:lnTo>
                                  <a:pt x="4812" y="8113"/>
                                </a:lnTo>
                                <a:lnTo>
                                  <a:pt x="4793" y="8155"/>
                                </a:lnTo>
                                <a:lnTo>
                                  <a:pt x="4772" y="8197"/>
                                </a:lnTo>
                                <a:lnTo>
                                  <a:pt x="4750" y="8237"/>
                                </a:lnTo>
                                <a:lnTo>
                                  <a:pt x="4726" y="8276"/>
                                </a:lnTo>
                                <a:lnTo>
                                  <a:pt x="4701" y="8313"/>
                                </a:lnTo>
                                <a:lnTo>
                                  <a:pt x="4674" y="8350"/>
                                </a:lnTo>
                                <a:lnTo>
                                  <a:pt x="4647" y="8384"/>
                                </a:lnTo>
                                <a:lnTo>
                                  <a:pt x="4618" y="8417"/>
                                </a:lnTo>
                                <a:lnTo>
                                  <a:pt x="4586" y="8449"/>
                                </a:lnTo>
                                <a:lnTo>
                                  <a:pt x="4555" y="8478"/>
                                </a:lnTo>
                                <a:lnTo>
                                  <a:pt x="4523" y="8506"/>
                                </a:lnTo>
                                <a:lnTo>
                                  <a:pt x="4489" y="8532"/>
                                </a:lnTo>
                                <a:lnTo>
                                  <a:pt x="4454" y="8555"/>
                                </a:lnTo>
                                <a:lnTo>
                                  <a:pt x="4418" y="8577"/>
                                </a:lnTo>
                                <a:lnTo>
                                  <a:pt x="4383" y="8597"/>
                                </a:lnTo>
                                <a:lnTo>
                                  <a:pt x="4345" y="8615"/>
                                </a:lnTo>
                                <a:lnTo>
                                  <a:pt x="4307" y="8630"/>
                                </a:lnTo>
                                <a:lnTo>
                                  <a:pt x="4267" y="8643"/>
                                </a:lnTo>
                                <a:lnTo>
                                  <a:pt x="4228" y="8654"/>
                                </a:lnTo>
                                <a:lnTo>
                                  <a:pt x="4188" y="8662"/>
                                </a:lnTo>
                                <a:lnTo>
                                  <a:pt x="4146" y="8668"/>
                                </a:lnTo>
                                <a:lnTo>
                                  <a:pt x="4105" y="8672"/>
                                </a:lnTo>
                                <a:lnTo>
                                  <a:pt x="4063" y="8672"/>
                                </a:lnTo>
                                <a:lnTo>
                                  <a:pt x="4021" y="8671"/>
                                </a:lnTo>
                                <a:lnTo>
                                  <a:pt x="3980" y="8666"/>
                                </a:lnTo>
                                <a:lnTo>
                                  <a:pt x="3938" y="8659"/>
                                </a:lnTo>
                                <a:lnTo>
                                  <a:pt x="3899" y="8651"/>
                                </a:lnTo>
                                <a:lnTo>
                                  <a:pt x="3860" y="8639"/>
                                </a:lnTo>
                                <a:lnTo>
                                  <a:pt x="3821" y="8627"/>
                                </a:lnTo>
                                <a:lnTo>
                                  <a:pt x="3784" y="8611"/>
                                </a:lnTo>
                                <a:lnTo>
                                  <a:pt x="3747" y="8594"/>
                                </a:lnTo>
                                <a:lnTo>
                                  <a:pt x="3711" y="8574"/>
                                </a:lnTo>
                                <a:lnTo>
                                  <a:pt x="3676" y="8554"/>
                                </a:lnTo>
                                <a:lnTo>
                                  <a:pt x="3643" y="8531"/>
                                </a:lnTo>
                                <a:lnTo>
                                  <a:pt x="3610" y="8506"/>
                                </a:lnTo>
                                <a:lnTo>
                                  <a:pt x="3580" y="8480"/>
                                </a:lnTo>
                                <a:lnTo>
                                  <a:pt x="3550" y="8452"/>
                                </a:lnTo>
                                <a:lnTo>
                                  <a:pt x="3521" y="8422"/>
                                </a:lnTo>
                                <a:lnTo>
                                  <a:pt x="3494" y="8392"/>
                                </a:lnTo>
                                <a:lnTo>
                                  <a:pt x="3467" y="8359"/>
                                </a:lnTo>
                                <a:lnTo>
                                  <a:pt x="3442" y="8324"/>
                                </a:lnTo>
                                <a:lnTo>
                                  <a:pt x="3420" y="8290"/>
                                </a:lnTo>
                                <a:lnTo>
                                  <a:pt x="3399" y="8253"/>
                                </a:lnTo>
                                <a:lnTo>
                                  <a:pt x="3379" y="8216"/>
                                </a:lnTo>
                                <a:lnTo>
                                  <a:pt x="3360" y="8177"/>
                                </a:lnTo>
                                <a:lnTo>
                                  <a:pt x="3344" y="8137"/>
                                </a:lnTo>
                                <a:lnTo>
                                  <a:pt x="3328" y="8096"/>
                                </a:lnTo>
                                <a:lnTo>
                                  <a:pt x="3315" y="8054"/>
                                </a:lnTo>
                                <a:lnTo>
                                  <a:pt x="3304" y="8012"/>
                                </a:lnTo>
                                <a:lnTo>
                                  <a:pt x="3295" y="7968"/>
                                </a:lnTo>
                                <a:lnTo>
                                  <a:pt x="3287" y="7924"/>
                                </a:lnTo>
                                <a:lnTo>
                                  <a:pt x="3282" y="7880"/>
                                </a:lnTo>
                                <a:lnTo>
                                  <a:pt x="3278" y="7834"/>
                                </a:lnTo>
                                <a:lnTo>
                                  <a:pt x="3277" y="7788"/>
                                </a:lnTo>
                                <a:lnTo>
                                  <a:pt x="3278" y="7742"/>
                                </a:lnTo>
                                <a:lnTo>
                                  <a:pt x="3281" y="7695"/>
                                </a:lnTo>
                                <a:lnTo>
                                  <a:pt x="3286" y="7649"/>
                                </a:lnTo>
                                <a:lnTo>
                                  <a:pt x="3294" y="7603"/>
                                </a:lnTo>
                                <a:lnTo>
                                  <a:pt x="3303" y="7558"/>
                                </a:lnTo>
                                <a:lnTo>
                                  <a:pt x="3314" y="7514"/>
                                </a:lnTo>
                                <a:lnTo>
                                  <a:pt x="3326" y="7471"/>
                                </a:lnTo>
                                <a:lnTo>
                                  <a:pt x="3341" y="7428"/>
                                </a:lnTo>
                                <a:lnTo>
                                  <a:pt x="3357" y="7387"/>
                                </a:lnTo>
                                <a:lnTo>
                                  <a:pt x="3375" y="7345"/>
                                </a:lnTo>
                                <a:lnTo>
                                  <a:pt x="3395" y="7306"/>
                                </a:lnTo>
                                <a:lnTo>
                                  <a:pt x="3417" y="7267"/>
                                </a:lnTo>
                                <a:lnTo>
                                  <a:pt x="3440" y="7229"/>
                                </a:lnTo>
                                <a:lnTo>
                                  <a:pt x="3465" y="7192"/>
                                </a:lnTo>
                                <a:lnTo>
                                  <a:pt x="3491" y="7156"/>
                                </a:lnTo>
                                <a:lnTo>
                                  <a:pt x="3517" y="7122"/>
                                </a:lnTo>
                                <a:lnTo>
                                  <a:pt x="3547" y="7089"/>
                                </a:lnTo>
                                <a:lnTo>
                                  <a:pt x="3577" y="7057"/>
                                </a:lnTo>
                                <a:lnTo>
                                  <a:pt x="3607" y="7027"/>
                                </a:lnTo>
                                <a:lnTo>
                                  <a:pt x="3639" y="6998"/>
                                </a:lnTo>
                                <a:lnTo>
                                  <a:pt x="3673" y="6971"/>
                                </a:lnTo>
                                <a:lnTo>
                                  <a:pt x="3708" y="6945"/>
                                </a:lnTo>
                                <a:lnTo>
                                  <a:pt x="3742" y="6922"/>
                                </a:lnTo>
                                <a:lnTo>
                                  <a:pt x="3779" y="6899"/>
                                </a:lnTo>
                                <a:lnTo>
                                  <a:pt x="3816" y="6878"/>
                                </a:lnTo>
                                <a:lnTo>
                                  <a:pt x="3854" y="6860"/>
                                </a:lnTo>
                                <a:lnTo>
                                  <a:pt x="3894" y="6843"/>
                                </a:lnTo>
                                <a:lnTo>
                                  <a:pt x="3933" y="6827"/>
                                </a:lnTo>
                                <a:lnTo>
                                  <a:pt x="3973" y="6815"/>
                                </a:lnTo>
                                <a:lnTo>
                                  <a:pt x="4013" y="6804"/>
                                </a:lnTo>
                                <a:lnTo>
                                  <a:pt x="4055" y="6796"/>
                                </a:lnTo>
                                <a:lnTo>
                                  <a:pt x="4097" y="6789"/>
                                </a:lnTo>
                                <a:lnTo>
                                  <a:pt x="4140" y="6785"/>
                                </a:lnTo>
                                <a:close/>
                                <a:moveTo>
                                  <a:pt x="3644" y="8795"/>
                                </a:moveTo>
                                <a:lnTo>
                                  <a:pt x="3671" y="8797"/>
                                </a:lnTo>
                                <a:lnTo>
                                  <a:pt x="3697" y="8801"/>
                                </a:lnTo>
                                <a:lnTo>
                                  <a:pt x="3722" y="8805"/>
                                </a:lnTo>
                                <a:lnTo>
                                  <a:pt x="3748" y="8812"/>
                                </a:lnTo>
                                <a:lnTo>
                                  <a:pt x="3774" y="8820"/>
                                </a:lnTo>
                                <a:lnTo>
                                  <a:pt x="3797" y="8829"/>
                                </a:lnTo>
                                <a:lnTo>
                                  <a:pt x="3822" y="8839"/>
                                </a:lnTo>
                                <a:lnTo>
                                  <a:pt x="3845" y="8851"/>
                                </a:lnTo>
                                <a:lnTo>
                                  <a:pt x="3868" y="8863"/>
                                </a:lnTo>
                                <a:lnTo>
                                  <a:pt x="3890" y="8878"/>
                                </a:lnTo>
                                <a:lnTo>
                                  <a:pt x="3911" y="8893"/>
                                </a:lnTo>
                                <a:lnTo>
                                  <a:pt x="3933" y="8909"/>
                                </a:lnTo>
                                <a:lnTo>
                                  <a:pt x="3953" y="8926"/>
                                </a:lnTo>
                                <a:lnTo>
                                  <a:pt x="3972" y="8945"/>
                                </a:lnTo>
                                <a:lnTo>
                                  <a:pt x="3991" y="8964"/>
                                </a:lnTo>
                                <a:lnTo>
                                  <a:pt x="4009" y="8984"/>
                                </a:lnTo>
                                <a:lnTo>
                                  <a:pt x="4026" y="9006"/>
                                </a:lnTo>
                                <a:lnTo>
                                  <a:pt x="4041" y="9028"/>
                                </a:lnTo>
                                <a:lnTo>
                                  <a:pt x="4057" y="9052"/>
                                </a:lnTo>
                                <a:lnTo>
                                  <a:pt x="4071" y="9075"/>
                                </a:lnTo>
                                <a:lnTo>
                                  <a:pt x="4085" y="9100"/>
                                </a:lnTo>
                                <a:lnTo>
                                  <a:pt x="4097" y="9126"/>
                                </a:lnTo>
                                <a:lnTo>
                                  <a:pt x="4108" y="9151"/>
                                </a:lnTo>
                                <a:lnTo>
                                  <a:pt x="4119" y="9178"/>
                                </a:lnTo>
                                <a:lnTo>
                                  <a:pt x="4127" y="9206"/>
                                </a:lnTo>
                                <a:lnTo>
                                  <a:pt x="4135" y="9234"/>
                                </a:lnTo>
                                <a:lnTo>
                                  <a:pt x="4143" y="9262"/>
                                </a:lnTo>
                                <a:lnTo>
                                  <a:pt x="4149" y="9291"/>
                                </a:lnTo>
                                <a:lnTo>
                                  <a:pt x="4153" y="9322"/>
                                </a:lnTo>
                                <a:lnTo>
                                  <a:pt x="4157" y="9352"/>
                                </a:lnTo>
                                <a:lnTo>
                                  <a:pt x="4158" y="9382"/>
                                </a:lnTo>
                                <a:lnTo>
                                  <a:pt x="4159" y="9414"/>
                                </a:lnTo>
                                <a:lnTo>
                                  <a:pt x="4159" y="9444"/>
                                </a:lnTo>
                                <a:lnTo>
                                  <a:pt x="4157" y="9475"/>
                                </a:lnTo>
                                <a:lnTo>
                                  <a:pt x="4153" y="9504"/>
                                </a:lnTo>
                                <a:lnTo>
                                  <a:pt x="4149" y="9533"/>
                                </a:lnTo>
                                <a:lnTo>
                                  <a:pt x="4143" y="9563"/>
                                </a:lnTo>
                                <a:lnTo>
                                  <a:pt x="4135" y="9591"/>
                                </a:lnTo>
                                <a:lnTo>
                                  <a:pt x="4127" y="9619"/>
                                </a:lnTo>
                                <a:lnTo>
                                  <a:pt x="4119" y="9644"/>
                                </a:lnTo>
                                <a:lnTo>
                                  <a:pt x="4108" y="9670"/>
                                </a:lnTo>
                                <a:lnTo>
                                  <a:pt x="4096" y="9696"/>
                                </a:lnTo>
                                <a:lnTo>
                                  <a:pt x="4084" y="9719"/>
                                </a:lnTo>
                                <a:lnTo>
                                  <a:pt x="4070" y="9743"/>
                                </a:lnTo>
                                <a:lnTo>
                                  <a:pt x="4056" y="9765"/>
                                </a:lnTo>
                                <a:lnTo>
                                  <a:pt x="4040" y="9787"/>
                                </a:lnTo>
                                <a:lnTo>
                                  <a:pt x="4024" y="9807"/>
                                </a:lnTo>
                                <a:lnTo>
                                  <a:pt x="4007" y="9827"/>
                                </a:lnTo>
                                <a:lnTo>
                                  <a:pt x="3989" y="9845"/>
                                </a:lnTo>
                                <a:lnTo>
                                  <a:pt x="3970" y="9863"/>
                                </a:lnTo>
                                <a:lnTo>
                                  <a:pt x="3951" y="9879"/>
                                </a:lnTo>
                                <a:lnTo>
                                  <a:pt x="3929" y="9893"/>
                                </a:lnTo>
                                <a:lnTo>
                                  <a:pt x="3908" y="9907"/>
                                </a:lnTo>
                                <a:lnTo>
                                  <a:pt x="3887" y="9919"/>
                                </a:lnTo>
                                <a:lnTo>
                                  <a:pt x="3863" y="9930"/>
                                </a:lnTo>
                                <a:lnTo>
                                  <a:pt x="3840" y="9940"/>
                                </a:lnTo>
                                <a:lnTo>
                                  <a:pt x="3816" y="9949"/>
                                </a:lnTo>
                                <a:lnTo>
                                  <a:pt x="3792" y="9956"/>
                                </a:lnTo>
                                <a:lnTo>
                                  <a:pt x="3767" y="9961"/>
                                </a:lnTo>
                                <a:lnTo>
                                  <a:pt x="3741" y="9966"/>
                                </a:lnTo>
                                <a:lnTo>
                                  <a:pt x="3716" y="9968"/>
                                </a:lnTo>
                                <a:lnTo>
                                  <a:pt x="3689" y="9969"/>
                                </a:lnTo>
                                <a:lnTo>
                                  <a:pt x="3662" y="9968"/>
                                </a:lnTo>
                                <a:lnTo>
                                  <a:pt x="3634" y="9966"/>
                                </a:lnTo>
                                <a:lnTo>
                                  <a:pt x="3607" y="9963"/>
                                </a:lnTo>
                                <a:lnTo>
                                  <a:pt x="3580" y="9957"/>
                                </a:lnTo>
                                <a:lnTo>
                                  <a:pt x="3553" y="9950"/>
                                </a:lnTo>
                                <a:lnTo>
                                  <a:pt x="3528" y="9942"/>
                                </a:lnTo>
                                <a:lnTo>
                                  <a:pt x="3502" y="9933"/>
                                </a:lnTo>
                                <a:lnTo>
                                  <a:pt x="3476" y="9922"/>
                                </a:lnTo>
                                <a:lnTo>
                                  <a:pt x="3451" y="9911"/>
                                </a:lnTo>
                                <a:lnTo>
                                  <a:pt x="3428" y="9898"/>
                                </a:lnTo>
                                <a:lnTo>
                                  <a:pt x="3404" y="9883"/>
                                </a:lnTo>
                                <a:lnTo>
                                  <a:pt x="3381" y="9868"/>
                                </a:lnTo>
                                <a:lnTo>
                                  <a:pt x="3359" y="9852"/>
                                </a:lnTo>
                                <a:lnTo>
                                  <a:pt x="3337" y="9835"/>
                                </a:lnTo>
                                <a:lnTo>
                                  <a:pt x="3317" y="9816"/>
                                </a:lnTo>
                                <a:lnTo>
                                  <a:pt x="3297" y="9797"/>
                                </a:lnTo>
                                <a:lnTo>
                                  <a:pt x="3278" y="9777"/>
                                </a:lnTo>
                                <a:lnTo>
                                  <a:pt x="3259" y="9755"/>
                                </a:lnTo>
                                <a:lnTo>
                                  <a:pt x="3242" y="9733"/>
                                </a:lnTo>
                                <a:lnTo>
                                  <a:pt x="3225" y="9710"/>
                                </a:lnTo>
                                <a:lnTo>
                                  <a:pt x="3210" y="9687"/>
                                </a:lnTo>
                                <a:lnTo>
                                  <a:pt x="3195" y="9663"/>
                                </a:lnTo>
                                <a:lnTo>
                                  <a:pt x="3182" y="9638"/>
                                </a:lnTo>
                                <a:lnTo>
                                  <a:pt x="3169" y="9613"/>
                                </a:lnTo>
                                <a:lnTo>
                                  <a:pt x="3157" y="9586"/>
                                </a:lnTo>
                                <a:lnTo>
                                  <a:pt x="3147" y="9560"/>
                                </a:lnTo>
                                <a:lnTo>
                                  <a:pt x="3138" y="9533"/>
                                </a:lnTo>
                                <a:lnTo>
                                  <a:pt x="3130" y="9505"/>
                                </a:lnTo>
                                <a:lnTo>
                                  <a:pt x="3123" y="9477"/>
                                </a:lnTo>
                                <a:lnTo>
                                  <a:pt x="3118" y="9449"/>
                                </a:lnTo>
                                <a:lnTo>
                                  <a:pt x="3113" y="9420"/>
                                </a:lnTo>
                                <a:lnTo>
                                  <a:pt x="3110" y="9392"/>
                                </a:lnTo>
                                <a:lnTo>
                                  <a:pt x="3109" y="9363"/>
                                </a:lnTo>
                                <a:lnTo>
                                  <a:pt x="3109" y="9333"/>
                                </a:lnTo>
                                <a:lnTo>
                                  <a:pt x="3110" y="9304"/>
                                </a:lnTo>
                                <a:lnTo>
                                  <a:pt x="3112" y="9276"/>
                                </a:lnTo>
                                <a:lnTo>
                                  <a:pt x="3117" y="9247"/>
                                </a:lnTo>
                                <a:lnTo>
                                  <a:pt x="3121" y="9220"/>
                                </a:lnTo>
                                <a:lnTo>
                                  <a:pt x="3128" y="9192"/>
                                </a:lnTo>
                                <a:lnTo>
                                  <a:pt x="3136" y="9166"/>
                                </a:lnTo>
                                <a:lnTo>
                                  <a:pt x="3145" y="9140"/>
                                </a:lnTo>
                                <a:lnTo>
                                  <a:pt x="3155" y="9114"/>
                                </a:lnTo>
                                <a:lnTo>
                                  <a:pt x="3165" y="9090"/>
                                </a:lnTo>
                                <a:lnTo>
                                  <a:pt x="3177" y="9066"/>
                                </a:lnTo>
                                <a:lnTo>
                                  <a:pt x="3191" y="9044"/>
                                </a:lnTo>
                                <a:lnTo>
                                  <a:pt x="3205" y="9021"/>
                                </a:lnTo>
                                <a:lnTo>
                                  <a:pt x="3220" y="9000"/>
                                </a:lnTo>
                                <a:lnTo>
                                  <a:pt x="3235" y="8980"/>
                                </a:lnTo>
                                <a:lnTo>
                                  <a:pt x="3252" y="8960"/>
                                </a:lnTo>
                                <a:lnTo>
                                  <a:pt x="3270" y="8941"/>
                                </a:lnTo>
                                <a:lnTo>
                                  <a:pt x="3289" y="8924"/>
                                </a:lnTo>
                                <a:lnTo>
                                  <a:pt x="3308" y="8907"/>
                                </a:lnTo>
                                <a:lnTo>
                                  <a:pt x="3328" y="8891"/>
                                </a:lnTo>
                                <a:lnTo>
                                  <a:pt x="3350" y="8877"/>
                                </a:lnTo>
                                <a:lnTo>
                                  <a:pt x="3371" y="8863"/>
                                </a:lnTo>
                                <a:lnTo>
                                  <a:pt x="3393" y="8851"/>
                                </a:lnTo>
                                <a:lnTo>
                                  <a:pt x="3416" y="8840"/>
                                </a:lnTo>
                                <a:lnTo>
                                  <a:pt x="3439" y="8830"/>
                                </a:lnTo>
                                <a:lnTo>
                                  <a:pt x="3464" y="8821"/>
                                </a:lnTo>
                                <a:lnTo>
                                  <a:pt x="3488" y="8813"/>
                                </a:lnTo>
                                <a:lnTo>
                                  <a:pt x="3513" y="8806"/>
                                </a:lnTo>
                                <a:lnTo>
                                  <a:pt x="3539" y="8802"/>
                                </a:lnTo>
                                <a:lnTo>
                                  <a:pt x="3564" y="8797"/>
                                </a:lnTo>
                                <a:lnTo>
                                  <a:pt x="3590" y="8795"/>
                                </a:lnTo>
                                <a:lnTo>
                                  <a:pt x="3617" y="8795"/>
                                </a:lnTo>
                                <a:lnTo>
                                  <a:pt x="3644" y="8795"/>
                                </a:lnTo>
                                <a:close/>
                                <a:moveTo>
                                  <a:pt x="3642" y="8867"/>
                                </a:moveTo>
                                <a:lnTo>
                                  <a:pt x="3665" y="8869"/>
                                </a:lnTo>
                                <a:lnTo>
                                  <a:pt x="3688" y="8872"/>
                                </a:lnTo>
                                <a:lnTo>
                                  <a:pt x="3711" y="8877"/>
                                </a:lnTo>
                                <a:lnTo>
                                  <a:pt x="3733" y="8882"/>
                                </a:lnTo>
                                <a:lnTo>
                                  <a:pt x="3755" y="8889"/>
                                </a:lnTo>
                                <a:lnTo>
                                  <a:pt x="3776" y="8897"/>
                                </a:lnTo>
                                <a:lnTo>
                                  <a:pt x="3797" y="8906"/>
                                </a:lnTo>
                                <a:lnTo>
                                  <a:pt x="3817" y="8917"/>
                                </a:lnTo>
                                <a:lnTo>
                                  <a:pt x="3838" y="8928"/>
                                </a:lnTo>
                                <a:lnTo>
                                  <a:pt x="3858" y="8941"/>
                                </a:lnTo>
                                <a:lnTo>
                                  <a:pt x="3876" y="8954"/>
                                </a:lnTo>
                                <a:lnTo>
                                  <a:pt x="3895" y="8969"/>
                                </a:lnTo>
                                <a:lnTo>
                                  <a:pt x="3911" y="8983"/>
                                </a:lnTo>
                                <a:lnTo>
                                  <a:pt x="3929" y="9000"/>
                                </a:lnTo>
                                <a:lnTo>
                                  <a:pt x="3945" y="9017"/>
                                </a:lnTo>
                                <a:lnTo>
                                  <a:pt x="3961" y="9035"/>
                                </a:lnTo>
                                <a:lnTo>
                                  <a:pt x="3975" y="9054"/>
                                </a:lnTo>
                                <a:lnTo>
                                  <a:pt x="3990" y="9074"/>
                                </a:lnTo>
                                <a:lnTo>
                                  <a:pt x="4003" y="9094"/>
                                </a:lnTo>
                                <a:lnTo>
                                  <a:pt x="4016" y="9114"/>
                                </a:lnTo>
                                <a:lnTo>
                                  <a:pt x="4027" y="9137"/>
                                </a:lnTo>
                                <a:lnTo>
                                  <a:pt x="4038" y="9159"/>
                                </a:lnTo>
                                <a:lnTo>
                                  <a:pt x="4048" y="9182"/>
                                </a:lnTo>
                                <a:lnTo>
                                  <a:pt x="4057" y="9205"/>
                                </a:lnTo>
                                <a:lnTo>
                                  <a:pt x="4065" y="9230"/>
                                </a:lnTo>
                                <a:lnTo>
                                  <a:pt x="4071" y="9254"/>
                                </a:lnTo>
                                <a:lnTo>
                                  <a:pt x="4078" y="9279"/>
                                </a:lnTo>
                                <a:lnTo>
                                  <a:pt x="4083" y="9305"/>
                                </a:lnTo>
                                <a:lnTo>
                                  <a:pt x="4087" y="9331"/>
                                </a:lnTo>
                                <a:lnTo>
                                  <a:pt x="4089" y="9358"/>
                                </a:lnTo>
                                <a:lnTo>
                                  <a:pt x="4092" y="9384"/>
                                </a:lnTo>
                                <a:lnTo>
                                  <a:pt x="4093" y="9411"/>
                                </a:lnTo>
                                <a:lnTo>
                                  <a:pt x="4092" y="9438"/>
                                </a:lnTo>
                                <a:lnTo>
                                  <a:pt x="4091" y="9465"/>
                                </a:lnTo>
                                <a:lnTo>
                                  <a:pt x="4087" y="9491"/>
                                </a:lnTo>
                                <a:lnTo>
                                  <a:pt x="4083" y="9517"/>
                                </a:lnTo>
                                <a:lnTo>
                                  <a:pt x="4078" y="9541"/>
                                </a:lnTo>
                                <a:lnTo>
                                  <a:pt x="4071" y="9566"/>
                                </a:lnTo>
                                <a:lnTo>
                                  <a:pt x="4065" y="9589"/>
                                </a:lnTo>
                                <a:lnTo>
                                  <a:pt x="4057" y="9612"/>
                                </a:lnTo>
                                <a:lnTo>
                                  <a:pt x="4048" y="9634"/>
                                </a:lnTo>
                                <a:lnTo>
                                  <a:pt x="4038" y="9657"/>
                                </a:lnTo>
                                <a:lnTo>
                                  <a:pt x="4027" y="9678"/>
                                </a:lnTo>
                                <a:lnTo>
                                  <a:pt x="4014" y="9698"/>
                                </a:lnTo>
                                <a:lnTo>
                                  <a:pt x="4002" y="9717"/>
                                </a:lnTo>
                                <a:lnTo>
                                  <a:pt x="3989" y="9736"/>
                                </a:lnTo>
                                <a:lnTo>
                                  <a:pt x="3974" y="9753"/>
                                </a:lnTo>
                                <a:lnTo>
                                  <a:pt x="3958" y="9770"/>
                                </a:lnTo>
                                <a:lnTo>
                                  <a:pt x="3943" y="9787"/>
                                </a:lnTo>
                                <a:lnTo>
                                  <a:pt x="3926" y="9801"/>
                                </a:lnTo>
                                <a:lnTo>
                                  <a:pt x="3908" y="9815"/>
                                </a:lnTo>
                                <a:lnTo>
                                  <a:pt x="3890" y="9828"/>
                                </a:lnTo>
                                <a:lnTo>
                                  <a:pt x="3872" y="9839"/>
                                </a:lnTo>
                                <a:lnTo>
                                  <a:pt x="3852" y="9851"/>
                                </a:lnTo>
                                <a:lnTo>
                                  <a:pt x="3833" y="9861"/>
                                </a:lnTo>
                                <a:lnTo>
                                  <a:pt x="3813" y="9868"/>
                                </a:lnTo>
                                <a:lnTo>
                                  <a:pt x="3792" y="9876"/>
                                </a:lnTo>
                                <a:lnTo>
                                  <a:pt x="3770" y="9882"/>
                                </a:lnTo>
                                <a:lnTo>
                                  <a:pt x="3748" y="9888"/>
                                </a:lnTo>
                                <a:lnTo>
                                  <a:pt x="3726" y="9891"/>
                                </a:lnTo>
                                <a:lnTo>
                                  <a:pt x="3703" y="9893"/>
                                </a:lnTo>
                                <a:lnTo>
                                  <a:pt x="3680" y="9894"/>
                                </a:lnTo>
                                <a:lnTo>
                                  <a:pt x="3656" y="9893"/>
                                </a:lnTo>
                                <a:lnTo>
                                  <a:pt x="3633" y="9892"/>
                                </a:lnTo>
                                <a:lnTo>
                                  <a:pt x="3609" y="9889"/>
                                </a:lnTo>
                                <a:lnTo>
                                  <a:pt x="3586" y="9884"/>
                                </a:lnTo>
                                <a:lnTo>
                                  <a:pt x="3562" y="9879"/>
                                </a:lnTo>
                                <a:lnTo>
                                  <a:pt x="3539" y="9872"/>
                                </a:lnTo>
                                <a:lnTo>
                                  <a:pt x="3517" y="9863"/>
                                </a:lnTo>
                                <a:lnTo>
                                  <a:pt x="3495" y="9854"/>
                                </a:lnTo>
                                <a:lnTo>
                                  <a:pt x="3474" y="9844"/>
                                </a:lnTo>
                                <a:lnTo>
                                  <a:pt x="3453" y="9833"/>
                                </a:lnTo>
                                <a:lnTo>
                                  <a:pt x="3432" y="9820"/>
                                </a:lnTo>
                                <a:lnTo>
                                  <a:pt x="3412" y="9807"/>
                                </a:lnTo>
                                <a:lnTo>
                                  <a:pt x="3393" y="9792"/>
                                </a:lnTo>
                                <a:lnTo>
                                  <a:pt x="3374" y="9778"/>
                                </a:lnTo>
                                <a:lnTo>
                                  <a:pt x="3356" y="9762"/>
                                </a:lnTo>
                                <a:lnTo>
                                  <a:pt x="3340" y="9745"/>
                                </a:lnTo>
                                <a:lnTo>
                                  <a:pt x="3323" y="9727"/>
                                </a:lnTo>
                                <a:lnTo>
                                  <a:pt x="3307" y="9708"/>
                                </a:lnTo>
                                <a:lnTo>
                                  <a:pt x="3291" y="9689"/>
                                </a:lnTo>
                                <a:lnTo>
                                  <a:pt x="3277" y="9670"/>
                                </a:lnTo>
                                <a:lnTo>
                                  <a:pt x="3263" y="9649"/>
                                </a:lnTo>
                                <a:lnTo>
                                  <a:pt x="3251" y="9628"/>
                                </a:lnTo>
                                <a:lnTo>
                                  <a:pt x="3239" y="9606"/>
                                </a:lnTo>
                                <a:lnTo>
                                  <a:pt x="3228" y="9584"/>
                                </a:lnTo>
                                <a:lnTo>
                                  <a:pt x="3219" y="9561"/>
                                </a:lnTo>
                                <a:lnTo>
                                  <a:pt x="3209" y="9538"/>
                                </a:lnTo>
                                <a:lnTo>
                                  <a:pt x="3201" y="9514"/>
                                </a:lnTo>
                                <a:lnTo>
                                  <a:pt x="3194" y="9491"/>
                                </a:lnTo>
                                <a:lnTo>
                                  <a:pt x="3188" y="9466"/>
                                </a:lnTo>
                                <a:lnTo>
                                  <a:pt x="3183" y="9442"/>
                                </a:lnTo>
                                <a:lnTo>
                                  <a:pt x="3179" y="9417"/>
                                </a:lnTo>
                                <a:lnTo>
                                  <a:pt x="3177" y="9391"/>
                                </a:lnTo>
                                <a:lnTo>
                                  <a:pt x="3175" y="9365"/>
                                </a:lnTo>
                                <a:lnTo>
                                  <a:pt x="3175" y="9340"/>
                                </a:lnTo>
                                <a:lnTo>
                                  <a:pt x="3176" y="9315"/>
                                </a:lnTo>
                                <a:lnTo>
                                  <a:pt x="3178" y="9289"/>
                                </a:lnTo>
                                <a:lnTo>
                                  <a:pt x="3182" y="9265"/>
                                </a:lnTo>
                                <a:lnTo>
                                  <a:pt x="3186" y="9240"/>
                                </a:lnTo>
                                <a:lnTo>
                                  <a:pt x="3192" y="9216"/>
                                </a:lnTo>
                                <a:lnTo>
                                  <a:pt x="3198" y="9193"/>
                                </a:lnTo>
                                <a:lnTo>
                                  <a:pt x="3206" y="9170"/>
                                </a:lnTo>
                                <a:lnTo>
                                  <a:pt x="3214" y="9148"/>
                                </a:lnTo>
                                <a:lnTo>
                                  <a:pt x="3224" y="9127"/>
                                </a:lnTo>
                                <a:lnTo>
                                  <a:pt x="3234" y="9107"/>
                                </a:lnTo>
                                <a:lnTo>
                                  <a:pt x="3247" y="9086"/>
                                </a:lnTo>
                                <a:lnTo>
                                  <a:pt x="3259" y="9066"/>
                                </a:lnTo>
                                <a:lnTo>
                                  <a:pt x="3271" y="9047"/>
                                </a:lnTo>
                                <a:lnTo>
                                  <a:pt x="3286" y="9029"/>
                                </a:lnTo>
                                <a:lnTo>
                                  <a:pt x="3300" y="9012"/>
                                </a:lnTo>
                                <a:lnTo>
                                  <a:pt x="3316" y="8996"/>
                                </a:lnTo>
                                <a:lnTo>
                                  <a:pt x="3332" y="8980"/>
                                </a:lnTo>
                                <a:lnTo>
                                  <a:pt x="3350" y="8965"/>
                                </a:lnTo>
                                <a:lnTo>
                                  <a:pt x="3366" y="8952"/>
                                </a:lnTo>
                                <a:lnTo>
                                  <a:pt x="3385" y="8938"/>
                                </a:lnTo>
                                <a:lnTo>
                                  <a:pt x="3403" y="8927"/>
                                </a:lnTo>
                                <a:lnTo>
                                  <a:pt x="3423" y="8916"/>
                                </a:lnTo>
                                <a:lnTo>
                                  <a:pt x="3444" y="8906"/>
                                </a:lnTo>
                                <a:lnTo>
                                  <a:pt x="3464" y="8897"/>
                                </a:lnTo>
                                <a:lnTo>
                                  <a:pt x="3484" y="8889"/>
                                </a:lnTo>
                                <a:lnTo>
                                  <a:pt x="3506" y="8882"/>
                                </a:lnTo>
                                <a:lnTo>
                                  <a:pt x="3528" y="8877"/>
                                </a:lnTo>
                                <a:lnTo>
                                  <a:pt x="3550" y="8872"/>
                                </a:lnTo>
                                <a:lnTo>
                                  <a:pt x="3572" y="8869"/>
                                </a:lnTo>
                                <a:lnTo>
                                  <a:pt x="3595" y="8868"/>
                                </a:lnTo>
                                <a:lnTo>
                                  <a:pt x="3618" y="8867"/>
                                </a:lnTo>
                                <a:lnTo>
                                  <a:pt x="3642" y="8867"/>
                                </a:lnTo>
                                <a:close/>
                                <a:moveTo>
                                  <a:pt x="1014" y="8029"/>
                                </a:moveTo>
                                <a:lnTo>
                                  <a:pt x="1034" y="8030"/>
                                </a:lnTo>
                                <a:lnTo>
                                  <a:pt x="1053" y="8031"/>
                                </a:lnTo>
                                <a:lnTo>
                                  <a:pt x="1072" y="8034"/>
                                </a:lnTo>
                                <a:lnTo>
                                  <a:pt x="1091" y="8038"/>
                                </a:lnTo>
                                <a:lnTo>
                                  <a:pt x="1109" y="8042"/>
                                </a:lnTo>
                                <a:lnTo>
                                  <a:pt x="1128" y="8048"/>
                                </a:lnTo>
                                <a:lnTo>
                                  <a:pt x="1145" y="8053"/>
                                </a:lnTo>
                                <a:lnTo>
                                  <a:pt x="1163" y="8060"/>
                                </a:lnTo>
                                <a:lnTo>
                                  <a:pt x="1178" y="8068"/>
                                </a:lnTo>
                                <a:lnTo>
                                  <a:pt x="1195" y="8077"/>
                                </a:lnTo>
                                <a:lnTo>
                                  <a:pt x="1211" y="8086"/>
                                </a:lnTo>
                                <a:lnTo>
                                  <a:pt x="1225" y="8096"/>
                                </a:lnTo>
                                <a:lnTo>
                                  <a:pt x="1240" y="8107"/>
                                </a:lnTo>
                                <a:lnTo>
                                  <a:pt x="1254" y="8118"/>
                                </a:lnTo>
                                <a:lnTo>
                                  <a:pt x="1267" y="8131"/>
                                </a:lnTo>
                                <a:lnTo>
                                  <a:pt x="1280" y="8144"/>
                                </a:lnTo>
                                <a:lnTo>
                                  <a:pt x="1292" y="8157"/>
                                </a:lnTo>
                                <a:lnTo>
                                  <a:pt x="1304" y="8171"/>
                                </a:lnTo>
                                <a:lnTo>
                                  <a:pt x="1314" y="8185"/>
                                </a:lnTo>
                                <a:lnTo>
                                  <a:pt x="1324" y="8200"/>
                                </a:lnTo>
                                <a:lnTo>
                                  <a:pt x="1333" y="8216"/>
                                </a:lnTo>
                                <a:lnTo>
                                  <a:pt x="1342" y="8233"/>
                                </a:lnTo>
                                <a:lnTo>
                                  <a:pt x="1349" y="8248"/>
                                </a:lnTo>
                                <a:lnTo>
                                  <a:pt x="1356" y="8266"/>
                                </a:lnTo>
                                <a:lnTo>
                                  <a:pt x="1362" y="8283"/>
                                </a:lnTo>
                                <a:lnTo>
                                  <a:pt x="1367" y="8301"/>
                                </a:lnTo>
                                <a:lnTo>
                                  <a:pt x="1371" y="8319"/>
                                </a:lnTo>
                                <a:lnTo>
                                  <a:pt x="1374" y="8337"/>
                                </a:lnTo>
                                <a:lnTo>
                                  <a:pt x="1377" y="8356"/>
                                </a:lnTo>
                                <a:lnTo>
                                  <a:pt x="1379" y="8375"/>
                                </a:lnTo>
                                <a:lnTo>
                                  <a:pt x="1379" y="8394"/>
                                </a:lnTo>
                                <a:lnTo>
                                  <a:pt x="1379" y="8414"/>
                                </a:lnTo>
                                <a:lnTo>
                                  <a:pt x="1377" y="8433"/>
                                </a:lnTo>
                                <a:lnTo>
                                  <a:pt x="1375" y="8452"/>
                                </a:lnTo>
                                <a:lnTo>
                                  <a:pt x="1372" y="8471"/>
                                </a:lnTo>
                                <a:lnTo>
                                  <a:pt x="1367" y="8489"/>
                                </a:lnTo>
                                <a:lnTo>
                                  <a:pt x="1362" y="8507"/>
                                </a:lnTo>
                                <a:lnTo>
                                  <a:pt x="1356" y="8525"/>
                                </a:lnTo>
                                <a:lnTo>
                                  <a:pt x="1348" y="8542"/>
                                </a:lnTo>
                                <a:lnTo>
                                  <a:pt x="1341" y="8559"/>
                                </a:lnTo>
                                <a:lnTo>
                                  <a:pt x="1333" y="8575"/>
                                </a:lnTo>
                                <a:lnTo>
                                  <a:pt x="1323" y="8591"/>
                                </a:lnTo>
                                <a:lnTo>
                                  <a:pt x="1313" y="8606"/>
                                </a:lnTo>
                                <a:lnTo>
                                  <a:pt x="1301" y="8620"/>
                                </a:lnTo>
                                <a:lnTo>
                                  <a:pt x="1290" y="8635"/>
                                </a:lnTo>
                                <a:lnTo>
                                  <a:pt x="1278" y="8648"/>
                                </a:lnTo>
                                <a:lnTo>
                                  <a:pt x="1264" y="8661"/>
                                </a:lnTo>
                                <a:lnTo>
                                  <a:pt x="1251" y="8673"/>
                                </a:lnTo>
                                <a:lnTo>
                                  <a:pt x="1238" y="8685"/>
                                </a:lnTo>
                                <a:lnTo>
                                  <a:pt x="1223" y="8695"/>
                                </a:lnTo>
                                <a:lnTo>
                                  <a:pt x="1207" y="8707"/>
                                </a:lnTo>
                                <a:lnTo>
                                  <a:pt x="1192" y="8715"/>
                                </a:lnTo>
                                <a:lnTo>
                                  <a:pt x="1175" y="8724"/>
                                </a:lnTo>
                                <a:lnTo>
                                  <a:pt x="1158" y="8732"/>
                                </a:lnTo>
                                <a:lnTo>
                                  <a:pt x="1141" y="8740"/>
                                </a:lnTo>
                                <a:lnTo>
                                  <a:pt x="1123" y="8747"/>
                                </a:lnTo>
                                <a:lnTo>
                                  <a:pt x="1105" y="8752"/>
                                </a:lnTo>
                                <a:lnTo>
                                  <a:pt x="1088" y="8757"/>
                                </a:lnTo>
                                <a:lnTo>
                                  <a:pt x="1069" y="8761"/>
                                </a:lnTo>
                                <a:lnTo>
                                  <a:pt x="1049" y="8765"/>
                                </a:lnTo>
                                <a:lnTo>
                                  <a:pt x="1030" y="8767"/>
                                </a:lnTo>
                                <a:lnTo>
                                  <a:pt x="1010" y="8768"/>
                                </a:lnTo>
                                <a:lnTo>
                                  <a:pt x="991" y="8768"/>
                                </a:lnTo>
                                <a:lnTo>
                                  <a:pt x="971" y="8768"/>
                                </a:lnTo>
                                <a:lnTo>
                                  <a:pt x="951" y="8767"/>
                                </a:lnTo>
                                <a:lnTo>
                                  <a:pt x="931" y="8765"/>
                                </a:lnTo>
                                <a:lnTo>
                                  <a:pt x="912" y="8761"/>
                                </a:lnTo>
                                <a:lnTo>
                                  <a:pt x="893" y="8757"/>
                                </a:lnTo>
                                <a:lnTo>
                                  <a:pt x="875" y="8752"/>
                                </a:lnTo>
                                <a:lnTo>
                                  <a:pt x="857" y="8747"/>
                                </a:lnTo>
                                <a:lnTo>
                                  <a:pt x="839" y="8740"/>
                                </a:lnTo>
                                <a:lnTo>
                                  <a:pt x="822" y="8733"/>
                                </a:lnTo>
                                <a:lnTo>
                                  <a:pt x="805" y="8726"/>
                                </a:lnTo>
                                <a:lnTo>
                                  <a:pt x="789" y="8717"/>
                                </a:lnTo>
                                <a:lnTo>
                                  <a:pt x="773" y="8708"/>
                                </a:lnTo>
                                <a:lnTo>
                                  <a:pt x="758" y="8698"/>
                                </a:lnTo>
                                <a:lnTo>
                                  <a:pt x="744" y="8687"/>
                                </a:lnTo>
                                <a:lnTo>
                                  <a:pt x="731" y="8675"/>
                                </a:lnTo>
                                <a:lnTo>
                                  <a:pt x="717" y="8664"/>
                                </a:lnTo>
                                <a:lnTo>
                                  <a:pt x="704" y="8652"/>
                                </a:lnTo>
                                <a:lnTo>
                                  <a:pt x="692" y="8638"/>
                                </a:lnTo>
                                <a:lnTo>
                                  <a:pt x="681" y="8625"/>
                                </a:lnTo>
                                <a:lnTo>
                                  <a:pt x="670" y="8611"/>
                                </a:lnTo>
                                <a:lnTo>
                                  <a:pt x="660" y="8597"/>
                                </a:lnTo>
                                <a:lnTo>
                                  <a:pt x="651" y="8582"/>
                                </a:lnTo>
                                <a:lnTo>
                                  <a:pt x="643" y="8566"/>
                                </a:lnTo>
                                <a:lnTo>
                                  <a:pt x="635" y="8551"/>
                                </a:lnTo>
                                <a:lnTo>
                                  <a:pt x="629" y="8534"/>
                                </a:lnTo>
                                <a:lnTo>
                                  <a:pt x="623" y="8517"/>
                                </a:lnTo>
                                <a:lnTo>
                                  <a:pt x="617" y="8500"/>
                                </a:lnTo>
                                <a:lnTo>
                                  <a:pt x="613" y="8484"/>
                                </a:lnTo>
                                <a:lnTo>
                                  <a:pt x="610" y="8466"/>
                                </a:lnTo>
                                <a:lnTo>
                                  <a:pt x="607" y="8448"/>
                                </a:lnTo>
                                <a:lnTo>
                                  <a:pt x="606" y="8430"/>
                                </a:lnTo>
                                <a:lnTo>
                                  <a:pt x="606" y="8411"/>
                                </a:lnTo>
                                <a:lnTo>
                                  <a:pt x="606" y="8393"/>
                                </a:lnTo>
                                <a:lnTo>
                                  <a:pt x="609" y="8374"/>
                                </a:lnTo>
                                <a:lnTo>
                                  <a:pt x="611" y="8355"/>
                                </a:lnTo>
                                <a:lnTo>
                                  <a:pt x="614" y="8337"/>
                                </a:lnTo>
                                <a:lnTo>
                                  <a:pt x="619" y="8319"/>
                                </a:lnTo>
                                <a:lnTo>
                                  <a:pt x="624" y="8302"/>
                                </a:lnTo>
                                <a:lnTo>
                                  <a:pt x="630" y="8284"/>
                                </a:lnTo>
                                <a:lnTo>
                                  <a:pt x="638" y="8267"/>
                                </a:lnTo>
                                <a:lnTo>
                                  <a:pt x="645" y="8250"/>
                                </a:lnTo>
                                <a:lnTo>
                                  <a:pt x="653" y="8235"/>
                                </a:lnTo>
                                <a:lnTo>
                                  <a:pt x="663" y="8219"/>
                                </a:lnTo>
                                <a:lnTo>
                                  <a:pt x="673" y="8203"/>
                                </a:lnTo>
                                <a:lnTo>
                                  <a:pt x="685" y="8189"/>
                                </a:lnTo>
                                <a:lnTo>
                                  <a:pt x="696" y="8174"/>
                                </a:lnTo>
                                <a:lnTo>
                                  <a:pt x="708" y="8161"/>
                                </a:lnTo>
                                <a:lnTo>
                                  <a:pt x="720" y="8147"/>
                                </a:lnTo>
                                <a:lnTo>
                                  <a:pt x="735" y="8135"/>
                                </a:lnTo>
                                <a:lnTo>
                                  <a:pt x="748" y="8123"/>
                                </a:lnTo>
                                <a:lnTo>
                                  <a:pt x="763" y="8112"/>
                                </a:lnTo>
                                <a:lnTo>
                                  <a:pt x="779" y="8100"/>
                                </a:lnTo>
                                <a:lnTo>
                                  <a:pt x="794" y="8090"/>
                                </a:lnTo>
                                <a:lnTo>
                                  <a:pt x="810" y="8081"/>
                                </a:lnTo>
                                <a:lnTo>
                                  <a:pt x="827" y="8072"/>
                                </a:lnTo>
                                <a:lnTo>
                                  <a:pt x="845" y="8064"/>
                                </a:lnTo>
                                <a:lnTo>
                                  <a:pt x="861" y="8057"/>
                                </a:lnTo>
                                <a:lnTo>
                                  <a:pt x="879" y="8051"/>
                                </a:lnTo>
                                <a:lnTo>
                                  <a:pt x="898" y="8044"/>
                                </a:lnTo>
                                <a:lnTo>
                                  <a:pt x="916" y="8040"/>
                                </a:lnTo>
                                <a:lnTo>
                                  <a:pt x="935" y="8036"/>
                                </a:lnTo>
                                <a:lnTo>
                                  <a:pt x="954" y="8033"/>
                                </a:lnTo>
                                <a:lnTo>
                                  <a:pt x="975" y="8031"/>
                                </a:lnTo>
                                <a:lnTo>
                                  <a:pt x="994" y="8030"/>
                                </a:lnTo>
                                <a:lnTo>
                                  <a:pt x="1014" y="8029"/>
                                </a:lnTo>
                                <a:close/>
                                <a:moveTo>
                                  <a:pt x="1011" y="8077"/>
                                </a:moveTo>
                                <a:lnTo>
                                  <a:pt x="1028" y="8077"/>
                                </a:lnTo>
                                <a:lnTo>
                                  <a:pt x="1046" y="8079"/>
                                </a:lnTo>
                                <a:lnTo>
                                  <a:pt x="1063" y="8081"/>
                                </a:lnTo>
                                <a:lnTo>
                                  <a:pt x="1079" y="8084"/>
                                </a:lnTo>
                                <a:lnTo>
                                  <a:pt x="1095" y="8088"/>
                                </a:lnTo>
                                <a:lnTo>
                                  <a:pt x="1111" y="8092"/>
                                </a:lnTo>
                                <a:lnTo>
                                  <a:pt x="1126" y="8098"/>
                                </a:lnTo>
                                <a:lnTo>
                                  <a:pt x="1141" y="8104"/>
                                </a:lnTo>
                                <a:lnTo>
                                  <a:pt x="1156" y="8110"/>
                                </a:lnTo>
                                <a:lnTo>
                                  <a:pt x="1169" y="8118"/>
                                </a:lnTo>
                                <a:lnTo>
                                  <a:pt x="1183" y="8126"/>
                                </a:lnTo>
                                <a:lnTo>
                                  <a:pt x="1196" y="8135"/>
                                </a:lnTo>
                                <a:lnTo>
                                  <a:pt x="1208" y="8145"/>
                                </a:lnTo>
                                <a:lnTo>
                                  <a:pt x="1221" y="8155"/>
                                </a:lnTo>
                                <a:lnTo>
                                  <a:pt x="1233" y="8165"/>
                                </a:lnTo>
                                <a:lnTo>
                                  <a:pt x="1243" y="8177"/>
                                </a:lnTo>
                                <a:lnTo>
                                  <a:pt x="1254" y="8188"/>
                                </a:lnTo>
                                <a:lnTo>
                                  <a:pt x="1264" y="8200"/>
                                </a:lnTo>
                                <a:lnTo>
                                  <a:pt x="1273" y="8214"/>
                                </a:lnTo>
                                <a:lnTo>
                                  <a:pt x="1282" y="8226"/>
                                </a:lnTo>
                                <a:lnTo>
                                  <a:pt x="1290" y="8239"/>
                                </a:lnTo>
                                <a:lnTo>
                                  <a:pt x="1297" y="8254"/>
                                </a:lnTo>
                                <a:lnTo>
                                  <a:pt x="1304" y="8268"/>
                                </a:lnTo>
                                <a:lnTo>
                                  <a:pt x="1310" y="8283"/>
                                </a:lnTo>
                                <a:lnTo>
                                  <a:pt x="1315" y="8298"/>
                                </a:lnTo>
                                <a:lnTo>
                                  <a:pt x="1319" y="8313"/>
                                </a:lnTo>
                                <a:lnTo>
                                  <a:pt x="1324" y="8329"/>
                                </a:lnTo>
                                <a:lnTo>
                                  <a:pt x="1326" y="8345"/>
                                </a:lnTo>
                                <a:lnTo>
                                  <a:pt x="1328" y="8361"/>
                                </a:lnTo>
                                <a:lnTo>
                                  <a:pt x="1329" y="8378"/>
                                </a:lnTo>
                                <a:lnTo>
                                  <a:pt x="1330" y="8395"/>
                                </a:lnTo>
                                <a:lnTo>
                                  <a:pt x="1329" y="8412"/>
                                </a:lnTo>
                                <a:lnTo>
                                  <a:pt x="1328" y="8429"/>
                                </a:lnTo>
                                <a:lnTo>
                                  <a:pt x="1326" y="8445"/>
                                </a:lnTo>
                                <a:lnTo>
                                  <a:pt x="1324" y="8461"/>
                                </a:lnTo>
                                <a:lnTo>
                                  <a:pt x="1319" y="8477"/>
                                </a:lnTo>
                                <a:lnTo>
                                  <a:pt x="1315" y="8493"/>
                                </a:lnTo>
                                <a:lnTo>
                                  <a:pt x="1310" y="8508"/>
                                </a:lnTo>
                                <a:lnTo>
                                  <a:pt x="1304" y="8523"/>
                                </a:lnTo>
                                <a:lnTo>
                                  <a:pt x="1297" y="8537"/>
                                </a:lnTo>
                                <a:lnTo>
                                  <a:pt x="1289" y="8552"/>
                                </a:lnTo>
                                <a:lnTo>
                                  <a:pt x="1281" y="8565"/>
                                </a:lnTo>
                                <a:lnTo>
                                  <a:pt x="1272" y="8579"/>
                                </a:lnTo>
                                <a:lnTo>
                                  <a:pt x="1263" y="8592"/>
                                </a:lnTo>
                                <a:lnTo>
                                  <a:pt x="1253" y="8605"/>
                                </a:lnTo>
                                <a:lnTo>
                                  <a:pt x="1242" y="8616"/>
                                </a:lnTo>
                                <a:lnTo>
                                  <a:pt x="1231" y="8627"/>
                                </a:lnTo>
                                <a:lnTo>
                                  <a:pt x="1219" y="8638"/>
                                </a:lnTo>
                                <a:lnTo>
                                  <a:pt x="1206" y="8648"/>
                                </a:lnTo>
                                <a:lnTo>
                                  <a:pt x="1194" y="8657"/>
                                </a:lnTo>
                                <a:lnTo>
                                  <a:pt x="1180" y="8667"/>
                                </a:lnTo>
                                <a:lnTo>
                                  <a:pt x="1167" y="8675"/>
                                </a:lnTo>
                                <a:lnTo>
                                  <a:pt x="1152" y="8683"/>
                                </a:lnTo>
                                <a:lnTo>
                                  <a:pt x="1138" y="8690"/>
                                </a:lnTo>
                                <a:lnTo>
                                  <a:pt x="1123" y="8696"/>
                                </a:lnTo>
                                <a:lnTo>
                                  <a:pt x="1108" y="8702"/>
                                </a:lnTo>
                                <a:lnTo>
                                  <a:pt x="1092" y="8708"/>
                                </a:lnTo>
                                <a:lnTo>
                                  <a:pt x="1076" y="8712"/>
                                </a:lnTo>
                                <a:lnTo>
                                  <a:pt x="1060" y="8715"/>
                                </a:lnTo>
                                <a:lnTo>
                                  <a:pt x="1043" y="8718"/>
                                </a:lnTo>
                                <a:lnTo>
                                  <a:pt x="1026" y="8720"/>
                                </a:lnTo>
                                <a:lnTo>
                                  <a:pt x="1009" y="8722"/>
                                </a:lnTo>
                                <a:lnTo>
                                  <a:pt x="992" y="8722"/>
                                </a:lnTo>
                                <a:lnTo>
                                  <a:pt x="975" y="8722"/>
                                </a:lnTo>
                                <a:lnTo>
                                  <a:pt x="958" y="8721"/>
                                </a:lnTo>
                                <a:lnTo>
                                  <a:pt x="940" y="8719"/>
                                </a:lnTo>
                                <a:lnTo>
                                  <a:pt x="923" y="8715"/>
                                </a:lnTo>
                                <a:lnTo>
                                  <a:pt x="907" y="8712"/>
                                </a:lnTo>
                                <a:lnTo>
                                  <a:pt x="891" y="8709"/>
                                </a:lnTo>
                                <a:lnTo>
                                  <a:pt x="875" y="8703"/>
                                </a:lnTo>
                                <a:lnTo>
                                  <a:pt x="859" y="8698"/>
                                </a:lnTo>
                                <a:lnTo>
                                  <a:pt x="845" y="8692"/>
                                </a:lnTo>
                                <a:lnTo>
                                  <a:pt x="830" y="8685"/>
                                </a:lnTo>
                                <a:lnTo>
                                  <a:pt x="816" y="8677"/>
                                </a:lnTo>
                                <a:lnTo>
                                  <a:pt x="802" y="8670"/>
                                </a:lnTo>
                                <a:lnTo>
                                  <a:pt x="789" y="8661"/>
                                </a:lnTo>
                                <a:lnTo>
                                  <a:pt x="776" y="8652"/>
                                </a:lnTo>
                                <a:lnTo>
                                  <a:pt x="764" y="8642"/>
                                </a:lnTo>
                                <a:lnTo>
                                  <a:pt x="753" y="8631"/>
                                </a:lnTo>
                                <a:lnTo>
                                  <a:pt x="742" y="8620"/>
                                </a:lnTo>
                                <a:lnTo>
                                  <a:pt x="731" y="8609"/>
                                </a:lnTo>
                                <a:lnTo>
                                  <a:pt x="722" y="8597"/>
                                </a:lnTo>
                                <a:lnTo>
                                  <a:pt x="711" y="8584"/>
                                </a:lnTo>
                                <a:lnTo>
                                  <a:pt x="703" y="8572"/>
                                </a:lnTo>
                                <a:lnTo>
                                  <a:pt x="695" y="8559"/>
                                </a:lnTo>
                                <a:lnTo>
                                  <a:pt x="688" y="8545"/>
                                </a:lnTo>
                                <a:lnTo>
                                  <a:pt x="681" y="8532"/>
                                </a:lnTo>
                                <a:lnTo>
                                  <a:pt x="675" y="8517"/>
                                </a:lnTo>
                                <a:lnTo>
                                  <a:pt x="670" y="8503"/>
                                </a:lnTo>
                                <a:lnTo>
                                  <a:pt x="666" y="8488"/>
                                </a:lnTo>
                                <a:lnTo>
                                  <a:pt x="662" y="8473"/>
                                </a:lnTo>
                                <a:lnTo>
                                  <a:pt x="659" y="8458"/>
                                </a:lnTo>
                                <a:lnTo>
                                  <a:pt x="657" y="8442"/>
                                </a:lnTo>
                                <a:lnTo>
                                  <a:pt x="656" y="8426"/>
                                </a:lnTo>
                                <a:lnTo>
                                  <a:pt x="656" y="8410"/>
                                </a:lnTo>
                                <a:lnTo>
                                  <a:pt x="656" y="8394"/>
                                </a:lnTo>
                                <a:lnTo>
                                  <a:pt x="657" y="8377"/>
                                </a:lnTo>
                                <a:lnTo>
                                  <a:pt x="659" y="8361"/>
                                </a:lnTo>
                                <a:lnTo>
                                  <a:pt x="662" y="8345"/>
                                </a:lnTo>
                                <a:lnTo>
                                  <a:pt x="666" y="8329"/>
                                </a:lnTo>
                                <a:lnTo>
                                  <a:pt x="670" y="8314"/>
                                </a:lnTo>
                                <a:lnTo>
                                  <a:pt x="676" y="8299"/>
                                </a:lnTo>
                                <a:lnTo>
                                  <a:pt x="682" y="8284"/>
                                </a:lnTo>
                                <a:lnTo>
                                  <a:pt x="689" y="8270"/>
                                </a:lnTo>
                                <a:lnTo>
                                  <a:pt x="697" y="8256"/>
                                </a:lnTo>
                                <a:lnTo>
                                  <a:pt x="705" y="8242"/>
                                </a:lnTo>
                                <a:lnTo>
                                  <a:pt x="714" y="8228"/>
                                </a:lnTo>
                                <a:lnTo>
                                  <a:pt x="723" y="8216"/>
                                </a:lnTo>
                                <a:lnTo>
                                  <a:pt x="733" y="8203"/>
                                </a:lnTo>
                                <a:lnTo>
                                  <a:pt x="744" y="8191"/>
                                </a:lnTo>
                                <a:lnTo>
                                  <a:pt x="755" y="8180"/>
                                </a:lnTo>
                                <a:lnTo>
                                  <a:pt x="767" y="8169"/>
                                </a:lnTo>
                                <a:lnTo>
                                  <a:pt x="780" y="8157"/>
                                </a:lnTo>
                                <a:lnTo>
                                  <a:pt x="792" y="8149"/>
                                </a:lnTo>
                                <a:lnTo>
                                  <a:pt x="805" y="8138"/>
                                </a:lnTo>
                                <a:lnTo>
                                  <a:pt x="819" y="8129"/>
                                </a:lnTo>
                                <a:lnTo>
                                  <a:pt x="833" y="8122"/>
                                </a:lnTo>
                                <a:lnTo>
                                  <a:pt x="848" y="8114"/>
                                </a:lnTo>
                                <a:lnTo>
                                  <a:pt x="863" y="8107"/>
                                </a:lnTo>
                                <a:lnTo>
                                  <a:pt x="878" y="8100"/>
                                </a:lnTo>
                                <a:lnTo>
                                  <a:pt x="894" y="8095"/>
                                </a:lnTo>
                                <a:lnTo>
                                  <a:pt x="910" y="8090"/>
                                </a:lnTo>
                                <a:lnTo>
                                  <a:pt x="926" y="8086"/>
                                </a:lnTo>
                                <a:lnTo>
                                  <a:pt x="943" y="8082"/>
                                </a:lnTo>
                                <a:lnTo>
                                  <a:pt x="960" y="8080"/>
                                </a:lnTo>
                                <a:lnTo>
                                  <a:pt x="977" y="8078"/>
                                </a:lnTo>
                                <a:lnTo>
                                  <a:pt x="994" y="8077"/>
                                </a:lnTo>
                                <a:lnTo>
                                  <a:pt x="1011" y="8077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936"/>
                        <wps:cNvSpPr>
                          <a:spLocks/>
                        </wps:cNvSpPr>
                        <wps:spPr bwMode="auto">
                          <a:xfrm>
                            <a:off x="8494" y="1750"/>
                            <a:ext cx="945" cy="736"/>
                          </a:xfrm>
                          <a:custGeom>
                            <a:avLst/>
                            <a:gdLst>
                              <a:gd name="T0" fmla="*/ 296 w 2835"/>
                              <a:gd name="T1" fmla="*/ 1544 h 2209"/>
                              <a:gd name="T2" fmla="*/ 220 w 2835"/>
                              <a:gd name="T3" fmla="*/ 1482 h 2209"/>
                              <a:gd name="T4" fmla="*/ 155 w 2835"/>
                              <a:gd name="T5" fmla="*/ 1416 h 2209"/>
                              <a:gd name="T6" fmla="*/ 102 w 2835"/>
                              <a:gd name="T7" fmla="*/ 1344 h 2209"/>
                              <a:gd name="T8" fmla="*/ 61 w 2835"/>
                              <a:gd name="T9" fmla="*/ 1268 h 2209"/>
                              <a:gd name="T10" fmla="*/ 31 w 2835"/>
                              <a:gd name="T11" fmla="*/ 1189 h 2209"/>
                              <a:gd name="T12" fmla="*/ 10 w 2835"/>
                              <a:gd name="T13" fmla="*/ 1106 h 2209"/>
                              <a:gd name="T14" fmla="*/ 1 w 2835"/>
                              <a:gd name="T15" fmla="*/ 1019 h 2209"/>
                              <a:gd name="T16" fmla="*/ 1 w 2835"/>
                              <a:gd name="T17" fmla="*/ 932 h 2209"/>
                              <a:gd name="T18" fmla="*/ 13 w 2835"/>
                              <a:gd name="T19" fmla="*/ 843 h 2209"/>
                              <a:gd name="T20" fmla="*/ 33 w 2835"/>
                              <a:gd name="T21" fmla="*/ 753 h 2209"/>
                              <a:gd name="T22" fmla="*/ 63 w 2835"/>
                              <a:gd name="T23" fmla="*/ 663 h 2209"/>
                              <a:gd name="T24" fmla="*/ 102 w 2835"/>
                              <a:gd name="T25" fmla="*/ 573 h 2209"/>
                              <a:gd name="T26" fmla="*/ 150 w 2835"/>
                              <a:gd name="T27" fmla="*/ 485 h 2209"/>
                              <a:gd name="T28" fmla="*/ 207 w 2835"/>
                              <a:gd name="T29" fmla="*/ 399 h 2209"/>
                              <a:gd name="T30" fmla="*/ 272 w 2835"/>
                              <a:gd name="T31" fmla="*/ 315 h 2209"/>
                              <a:gd name="T32" fmla="*/ 308 w 2835"/>
                              <a:gd name="T33" fmla="*/ 273 h 2209"/>
                              <a:gd name="T34" fmla="*/ 437 w 2835"/>
                              <a:gd name="T35" fmla="*/ 153 h 2209"/>
                              <a:gd name="T36" fmla="*/ 574 w 2835"/>
                              <a:gd name="T37" fmla="*/ 70 h 2209"/>
                              <a:gd name="T38" fmla="*/ 720 w 2835"/>
                              <a:gd name="T39" fmla="*/ 20 h 2209"/>
                              <a:gd name="T40" fmla="*/ 871 w 2835"/>
                              <a:gd name="T41" fmla="*/ 0 h 2209"/>
                              <a:gd name="T42" fmla="*/ 1026 w 2835"/>
                              <a:gd name="T43" fmla="*/ 8 h 2209"/>
                              <a:gd name="T44" fmla="*/ 1182 w 2835"/>
                              <a:gd name="T45" fmla="*/ 40 h 2209"/>
                              <a:gd name="T46" fmla="*/ 1339 w 2835"/>
                              <a:gd name="T47" fmla="*/ 94 h 2209"/>
                              <a:gd name="T48" fmla="*/ 1493 w 2835"/>
                              <a:gd name="T49" fmla="*/ 167 h 2209"/>
                              <a:gd name="T50" fmla="*/ 1644 w 2835"/>
                              <a:gd name="T51" fmla="*/ 255 h 2209"/>
                              <a:gd name="T52" fmla="*/ 1790 w 2835"/>
                              <a:gd name="T53" fmla="*/ 358 h 2209"/>
                              <a:gd name="T54" fmla="*/ 1928 w 2835"/>
                              <a:gd name="T55" fmla="*/ 471 h 2209"/>
                              <a:gd name="T56" fmla="*/ 2057 w 2835"/>
                              <a:gd name="T57" fmla="*/ 592 h 2209"/>
                              <a:gd name="T58" fmla="*/ 2175 w 2835"/>
                              <a:gd name="T59" fmla="*/ 718 h 2209"/>
                              <a:gd name="T60" fmla="*/ 2280 w 2835"/>
                              <a:gd name="T61" fmla="*/ 847 h 2209"/>
                              <a:gd name="T62" fmla="*/ 2371 w 2835"/>
                              <a:gd name="T63" fmla="*/ 975 h 2209"/>
                              <a:gd name="T64" fmla="*/ 2445 w 2835"/>
                              <a:gd name="T65" fmla="*/ 1099 h 2209"/>
                              <a:gd name="T66" fmla="*/ 2495 w 2835"/>
                              <a:gd name="T67" fmla="*/ 1196 h 2209"/>
                              <a:gd name="T68" fmla="*/ 2594 w 2835"/>
                              <a:gd name="T69" fmla="*/ 1394 h 2209"/>
                              <a:gd name="T70" fmla="*/ 2690 w 2835"/>
                              <a:gd name="T71" fmla="*/ 1591 h 2209"/>
                              <a:gd name="T72" fmla="*/ 2786 w 2835"/>
                              <a:gd name="T73" fmla="*/ 1788 h 2209"/>
                              <a:gd name="T74" fmla="*/ 2782 w 2835"/>
                              <a:gd name="T75" fmla="*/ 1907 h 2209"/>
                              <a:gd name="T76" fmla="*/ 2676 w 2835"/>
                              <a:gd name="T77" fmla="*/ 1946 h 2209"/>
                              <a:gd name="T78" fmla="*/ 2570 w 2835"/>
                              <a:gd name="T79" fmla="*/ 1986 h 2209"/>
                              <a:gd name="T80" fmla="*/ 2465 w 2835"/>
                              <a:gd name="T81" fmla="*/ 2026 h 2209"/>
                              <a:gd name="T82" fmla="*/ 2359 w 2835"/>
                              <a:gd name="T83" fmla="*/ 2067 h 2209"/>
                              <a:gd name="T84" fmla="*/ 2253 w 2835"/>
                              <a:gd name="T85" fmla="*/ 2107 h 2209"/>
                              <a:gd name="T86" fmla="*/ 2147 w 2835"/>
                              <a:gd name="T87" fmla="*/ 2148 h 2209"/>
                              <a:gd name="T88" fmla="*/ 2042 w 2835"/>
                              <a:gd name="T89" fmla="*/ 2189 h 2209"/>
                              <a:gd name="T90" fmla="*/ 1975 w 2835"/>
                              <a:gd name="T91" fmla="*/ 2162 h 2209"/>
                              <a:gd name="T92" fmla="*/ 1929 w 2835"/>
                              <a:gd name="T93" fmla="*/ 2079 h 2209"/>
                              <a:gd name="T94" fmla="*/ 1864 w 2835"/>
                              <a:gd name="T95" fmla="*/ 2010 h 2209"/>
                              <a:gd name="T96" fmla="*/ 1782 w 2835"/>
                              <a:gd name="T97" fmla="*/ 1952 h 2209"/>
                              <a:gd name="T98" fmla="*/ 1687 w 2835"/>
                              <a:gd name="T99" fmla="*/ 1903 h 2209"/>
                              <a:gd name="T100" fmla="*/ 1578 w 2835"/>
                              <a:gd name="T101" fmla="*/ 1864 h 2209"/>
                              <a:gd name="T102" fmla="*/ 1462 w 2835"/>
                              <a:gd name="T103" fmla="*/ 1832 h 2209"/>
                              <a:gd name="T104" fmla="*/ 1338 w 2835"/>
                              <a:gd name="T105" fmla="*/ 1805 h 2209"/>
                              <a:gd name="T106" fmla="*/ 1143 w 2835"/>
                              <a:gd name="T107" fmla="*/ 1771 h 2209"/>
                              <a:gd name="T108" fmla="*/ 946 w 2835"/>
                              <a:gd name="T109" fmla="*/ 1741 h 2209"/>
                              <a:gd name="T110" fmla="*/ 817 w 2835"/>
                              <a:gd name="T111" fmla="*/ 1720 h 2209"/>
                              <a:gd name="T112" fmla="*/ 694 w 2835"/>
                              <a:gd name="T113" fmla="*/ 1696 h 2209"/>
                              <a:gd name="T114" fmla="*/ 579 w 2835"/>
                              <a:gd name="T115" fmla="*/ 1668 h 2209"/>
                              <a:gd name="T116" fmla="*/ 473 w 2835"/>
                              <a:gd name="T117" fmla="*/ 1636 h 2209"/>
                              <a:gd name="T118" fmla="*/ 379 w 2835"/>
                              <a:gd name="T119" fmla="*/ 1595 h 2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835" h="2209">
                                <a:moveTo>
                                  <a:pt x="337" y="1572"/>
                                </a:moveTo>
                                <a:lnTo>
                                  <a:pt x="296" y="1544"/>
                                </a:lnTo>
                                <a:lnTo>
                                  <a:pt x="255" y="1513"/>
                                </a:lnTo>
                                <a:lnTo>
                                  <a:pt x="220" y="1482"/>
                                </a:lnTo>
                                <a:lnTo>
                                  <a:pt x="186" y="1450"/>
                                </a:lnTo>
                                <a:lnTo>
                                  <a:pt x="155" y="1416"/>
                                </a:lnTo>
                                <a:lnTo>
                                  <a:pt x="128" y="1380"/>
                                </a:lnTo>
                                <a:lnTo>
                                  <a:pt x="102" y="1344"/>
                                </a:lnTo>
                                <a:lnTo>
                                  <a:pt x="80" y="1306"/>
                                </a:lnTo>
                                <a:lnTo>
                                  <a:pt x="61" y="1268"/>
                                </a:lnTo>
                                <a:lnTo>
                                  <a:pt x="44" y="1229"/>
                                </a:lnTo>
                                <a:lnTo>
                                  <a:pt x="31" y="1189"/>
                                </a:lnTo>
                                <a:lnTo>
                                  <a:pt x="19" y="1147"/>
                                </a:lnTo>
                                <a:lnTo>
                                  <a:pt x="10" y="1106"/>
                                </a:lnTo>
                                <a:lnTo>
                                  <a:pt x="5" y="1063"/>
                                </a:lnTo>
                                <a:lnTo>
                                  <a:pt x="1" y="1019"/>
                                </a:lnTo>
                                <a:lnTo>
                                  <a:pt x="0" y="976"/>
                                </a:lnTo>
                                <a:lnTo>
                                  <a:pt x="1" y="932"/>
                                </a:lnTo>
                                <a:lnTo>
                                  <a:pt x="6" y="887"/>
                                </a:lnTo>
                                <a:lnTo>
                                  <a:pt x="13" y="843"/>
                                </a:lnTo>
                                <a:lnTo>
                                  <a:pt x="22" y="797"/>
                                </a:lnTo>
                                <a:lnTo>
                                  <a:pt x="33" y="753"/>
                                </a:lnTo>
                                <a:lnTo>
                                  <a:pt x="47" y="708"/>
                                </a:lnTo>
                                <a:lnTo>
                                  <a:pt x="63" y="663"/>
                                </a:lnTo>
                                <a:lnTo>
                                  <a:pt x="81" y="618"/>
                                </a:lnTo>
                                <a:lnTo>
                                  <a:pt x="102" y="573"/>
                                </a:lnTo>
                                <a:lnTo>
                                  <a:pt x="125" y="530"/>
                                </a:lnTo>
                                <a:lnTo>
                                  <a:pt x="150" y="485"/>
                                </a:lnTo>
                                <a:lnTo>
                                  <a:pt x="177" y="442"/>
                                </a:lnTo>
                                <a:lnTo>
                                  <a:pt x="207" y="399"/>
                                </a:lnTo>
                                <a:lnTo>
                                  <a:pt x="239" y="356"/>
                                </a:lnTo>
                                <a:lnTo>
                                  <a:pt x="272" y="315"/>
                                </a:lnTo>
                                <a:lnTo>
                                  <a:pt x="308" y="273"/>
                                </a:lnTo>
                                <a:lnTo>
                                  <a:pt x="371" y="208"/>
                                </a:lnTo>
                                <a:lnTo>
                                  <a:pt x="437" y="153"/>
                                </a:lnTo>
                                <a:lnTo>
                                  <a:pt x="504" y="107"/>
                                </a:lnTo>
                                <a:lnTo>
                                  <a:pt x="574" y="70"/>
                                </a:lnTo>
                                <a:lnTo>
                                  <a:pt x="646" y="41"/>
                                </a:lnTo>
                                <a:lnTo>
                                  <a:pt x="720" y="20"/>
                                </a:lnTo>
                                <a:lnTo>
                                  <a:pt x="795" y="6"/>
                                </a:lnTo>
                                <a:lnTo>
                                  <a:pt x="871" y="0"/>
                                </a:lnTo>
                                <a:lnTo>
                                  <a:pt x="947" y="1"/>
                                </a:lnTo>
                                <a:lnTo>
                                  <a:pt x="1026" y="8"/>
                                </a:lnTo>
                                <a:lnTo>
                                  <a:pt x="1104" y="21"/>
                                </a:lnTo>
                                <a:lnTo>
                                  <a:pt x="1182" y="40"/>
                                </a:lnTo>
                                <a:lnTo>
                                  <a:pt x="1261" y="64"/>
                                </a:lnTo>
                                <a:lnTo>
                                  <a:pt x="1339" y="94"/>
                                </a:lnTo>
                                <a:lnTo>
                                  <a:pt x="1416" y="127"/>
                                </a:lnTo>
                                <a:lnTo>
                                  <a:pt x="1493" y="167"/>
                                </a:lnTo>
                                <a:lnTo>
                                  <a:pt x="1569" y="209"/>
                                </a:lnTo>
                                <a:lnTo>
                                  <a:pt x="1644" y="255"/>
                                </a:lnTo>
                                <a:lnTo>
                                  <a:pt x="1718" y="306"/>
                                </a:lnTo>
                                <a:lnTo>
                                  <a:pt x="1790" y="358"/>
                                </a:lnTo>
                                <a:lnTo>
                                  <a:pt x="1860" y="413"/>
                                </a:lnTo>
                                <a:lnTo>
                                  <a:pt x="1928" y="471"/>
                                </a:lnTo>
                                <a:lnTo>
                                  <a:pt x="1994" y="531"/>
                                </a:lnTo>
                                <a:lnTo>
                                  <a:pt x="2057" y="592"/>
                                </a:lnTo>
                                <a:lnTo>
                                  <a:pt x="2118" y="655"/>
                                </a:lnTo>
                                <a:lnTo>
                                  <a:pt x="2175" y="718"/>
                                </a:lnTo>
                                <a:lnTo>
                                  <a:pt x="2230" y="783"/>
                                </a:lnTo>
                                <a:lnTo>
                                  <a:pt x="2280" y="847"/>
                                </a:lnTo>
                                <a:lnTo>
                                  <a:pt x="2327" y="911"/>
                                </a:lnTo>
                                <a:lnTo>
                                  <a:pt x="2371" y="975"/>
                                </a:lnTo>
                                <a:lnTo>
                                  <a:pt x="2410" y="1037"/>
                                </a:lnTo>
                                <a:lnTo>
                                  <a:pt x="2445" y="1099"/>
                                </a:lnTo>
                                <a:lnTo>
                                  <a:pt x="2495" y="1196"/>
                                </a:lnTo>
                                <a:lnTo>
                                  <a:pt x="2544" y="1295"/>
                                </a:lnTo>
                                <a:lnTo>
                                  <a:pt x="2594" y="1394"/>
                                </a:lnTo>
                                <a:lnTo>
                                  <a:pt x="2642" y="1492"/>
                                </a:lnTo>
                                <a:lnTo>
                                  <a:pt x="2690" y="1591"/>
                                </a:lnTo>
                                <a:lnTo>
                                  <a:pt x="2738" y="1689"/>
                                </a:lnTo>
                                <a:lnTo>
                                  <a:pt x="2786" y="1788"/>
                                </a:lnTo>
                                <a:lnTo>
                                  <a:pt x="2835" y="1887"/>
                                </a:lnTo>
                                <a:lnTo>
                                  <a:pt x="2782" y="1907"/>
                                </a:lnTo>
                                <a:lnTo>
                                  <a:pt x="2729" y="1926"/>
                                </a:lnTo>
                                <a:lnTo>
                                  <a:pt x="2676" y="1946"/>
                                </a:lnTo>
                                <a:lnTo>
                                  <a:pt x="2623" y="1966"/>
                                </a:lnTo>
                                <a:lnTo>
                                  <a:pt x="2570" y="1986"/>
                                </a:lnTo>
                                <a:lnTo>
                                  <a:pt x="2518" y="2007"/>
                                </a:lnTo>
                                <a:lnTo>
                                  <a:pt x="2465" y="2026"/>
                                </a:lnTo>
                                <a:lnTo>
                                  <a:pt x="2411" y="2046"/>
                                </a:lnTo>
                                <a:lnTo>
                                  <a:pt x="2359" y="2067"/>
                                </a:lnTo>
                                <a:lnTo>
                                  <a:pt x="2306" y="2087"/>
                                </a:lnTo>
                                <a:lnTo>
                                  <a:pt x="2253" y="2107"/>
                                </a:lnTo>
                                <a:lnTo>
                                  <a:pt x="2201" y="2128"/>
                                </a:lnTo>
                                <a:lnTo>
                                  <a:pt x="2147" y="2148"/>
                                </a:lnTo>
                                <a:lnTo>
                                  <a:pt x="2094" y="2168"/>
                                </a:lnTo>
                                <a:lnTo>
                                  <a:pt x="2042" y="2189"/>
                                </a:lnTo>
                                <a:lnTo>
                                  <a:pt x="1989" y="2209"/>
                                </a:lnTo>
                                <a:lnTo>
                                  <a:pt x="1975" y="2162"/>
                                </a:lnTo>
                                <a:lnTo>
                                  <a:pt x="1955" y="2120"/>
                                </a:lnTo>
                                <a:lnTo>
                                  <a:pt x="1929" y="2079"/>
                                </a:lnTo>
                                <a:lnTo>
                                  <a:pt x="1899" y="2042"/>
                                </a:lnTo>
                                <a:lnTo>
                                  <a:pt x="1864" y="2010"/>
                                </a:lnTo>
                                <a:lnTo>
                                  <a:pt x="1826" y="1980"/>
                                </a:lnTo>
                                <a:lnTo>
                                  <a:pt x="1782" y="1952"/>
                                </a:lnTo>
                                <a:lnTo>
                                  <a:pt x="1736" y="1926"/>
                                </a:lnTo>
                                <a:lnTo>
                                  <a:pt x="1687" y="1903"/>
                                </a:lnTo>
                                <a:lnTo>
                                  <a:pt x="1634" y="1883"/>
                                </a:lnTo>
                                <a:lnTo>
                                  <a:pt x="1578" y="1864"/>
                                </a:lnTo>
                                <a:lnTo>
                                  <a:pt x="1521" y="1847"/>
                                </a:lnTo>
                                <a:lnTo>
                                  <a:pt x="1462" y="1832"/>
                                </a:lnTo>
                                <a:lnTo>
                                  <a:pt x="1400" y="1818"/>
                                </a:lnTo>
                                <a:lnTo>
                                  <a:pt x="1338" y="1805"/>
                                </a:lnTo>
                                <a:lnTo>
                                  <a:pt x="1273" y="1792"/>
                                </a:lnTo>
                                <a:lnTo>
                                  <a:pt x="1143" y="1771"/>
                                </a:lnTo>
                                <a:lnTo>
                                  <a:pt x="1011" y="1751"/>
                                </a:lnTo>
                                <a:lnTo>
                                  <a:pt x="946" y="1741"/>
                                </a:lnTo>
                                <a:lnTo>
                                  <a:pt x="881" y="1731"/>
                                </a:lnTo>
                                <a:lnTo>
                                  <a:pt x="817" y="1720"/>
                                </a:lnTo>
                                <a:lnTo>
                                  <a:pt x="756" y="1708"/>
                                </a:lnTo>
                                <a:lnTo>
                                  <a:pt x="694" y="1696"/>
                                </a:lnTo>
                                <a:lnTo>
                                  <a:pt x="635" y="1683"/>
                                </a:lnTo>
                                <a:lnTo>
                                  <a:pt x="579" y="1668"/>
                                </a:lnTo>
                                <a:lnTo>
                                  <a:pt x="524" y="1652"/>
                                </a:lnTo>
                                <a:lnTo>
                                  <a:pt x="473" y="1636"/>
                                </a:lnTo>
                                <a:lnTo>
                                  <a:pt x="424" y="1617"/>
                                </a:lnTo>
                                <a:lnTo>
                                  <a:pt x="379" y="1595"/>
                                </a:lnTo>
                                <a:lnTo>
                                  <a:pt x="337" y="1572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937"/>
                        <wps:cNvSpPr>
                          <a:spLocks/>
                        </wps:cNvSpPr>
                        <wps:spPr bwMode="auto">
                          <a:xfrm>
                            <a:off x="9278" y="1488"/>
                            <a:ext cx="764" cy="862"/>
                          </a:xfrm>
                          <a:custGeom>
                            <a:avLst/>
                            <a:gdLst>
                              <a:gd name="T0" fmla="*/ 590 w 2294"/>
                              <a:gd name="T1" fmla="*/ 2339 h 2588"/>
                              <a:gd name="T2" fmla="*/ 556 w 2294"/>
                              <a:gd name="T3" fmla="*/ 2261 h 2588"/>
                              <a:gd name="T4" fmla="*/ 508 w 2294"/>
                              <a:gd name="T5" fmla="*/ 2143 h 2588"/>
                              <a:gd name="T6" fmla="*/ 447 w 2294"/>
                              <a:gd name="T7" fmla="*/ 1985 h 2588"/>
                              <a:gd name="T8" fmla="*/ 398 w 2294"/>
                              <a:gd name="T9" fmla="*/ 1867 h 2588"/>
                              <a:gd name="T10" fmla="*/ 362 w 2294"/>
                              <a:gd name="T11" fmla="*/ 1791 h 2588"/>
                              <a:gd name="T12" fmla="*/ 167 w 2294"/>
                              <a:gd name="T13" fmla="*/ 1673 h 2588"/>
                              <a:gd name="T14" fmla="*/ 66 w 2294"/>
                              <a:gd name="T15" fmla="*/ 1440 h 2588"/>
                              <a:gd name="T16" fmla="*/ 12 w 2294"/>
                              <a:gd name="T17" fmla="*/ 1216 h 2588"/>
                              <a:gd name="T18" fmla="*/ 0 w 2294"/>
                              <a:gd name="T19" fmla="*/ 1004 h 2588"/>
                              <a:gd name="T20" fmla="*/ 28 w 2294"/>
                              <a:gd name="T21" fmla="*/ 807 h 2588"/>
                              <a:gd name="T22" fmla="*/ 90 w 2294"/>
                              <a:gd name="T23" fmla="*/ 625 h 2588"/>
                              <a:gd name="T24" fmla="*/ 186 w 2294"/>
                              <a:gd name="T25" fmla="*/ 463 h 2588"/>
                              <a:gd name="T26" fmla="*/ 308 w 2294"/>
                              <a:gd name="T27" fmla="*/ 322 h 2588"/>
                              <a:gd name="T28" fmla="*/ 453 w 2294"/>
                              <a:gd name="T29" fmla="*/ 203 h 2588"/>
                              <a:gd name="T30" fmla="*/ 619 w 2294"/>
                              <a:gd name="T31" fmla="*/ 110 h 2588"/>
                              <a:gd name="T32" fmla="*/ 801 w 2294"/>
                              <a:gd name="T33" fmla="*/ 44 h 2588"/>
                              <a:gd name="T34" fmla="*/ 996 w 2294"/>
                              <a:gd name="T35" fmla="*/ 7 h 2588"/>
                              <a:gd name="T36" fmla="*/ 1200 w 2294"/>
                              <a:gd name="T37" fmla="*/ 1 h 2588"/>
                              <a:gd name="T38" fmla="*/ 1408 w 2294"/>
                              <a:gd name="T39" fmla="*/ 29 h 2588"/>
                              <a:gd name="T40" fmla="*/ 1618 w 2294"/>
                              <a:gd name="T41" fmla="*/ 93 h 2588"/>
                              <a:gd name="T42" fmla="*/ 1824 w 2294"/>
                              <a:gd name="T43" fmla="*/ 195 h 2588"/>
                              <a:gd name="T44" fmla="*/ 2026 w 2294"/>
                              <a:gd name="T45" fmla="*/ 337 h 2588"/>
                              <a:gd name="T46" fmla="*/ 2107 w 2294"/>
                              <a:gd name="T47" fmla="*/ 416 h 2588"/>
                              <a:gd name="T48" fmla="*/ 2173 w 2294"/>
                              <a:gd name="T49" fmla="*/ 500 h 2588"/>
                              <a:gd name="T50" fmla="*/ 2223 w 2294"/>
                              <a:gd name="T51" fmla="*/ 589 h 2588"/>
                              <a:gd name="T52" fmla="*/ 2258 w 2294"/>
                              <a:gd name="T53" fmla="*/ 681 h 2588"/>
                              <a:gd name="T54" fmla="*/ 2281 w 2294"/>
                              <a:gd name="T55" fmla="*/ 778 h 2588"/>
                              <a:gd name="T56" fmla="*/ 2293 w 2294"/>
                              <a:gd name="T57" fmla="*/ 877 h 2588"/>
                              <a:gd name="T58" fmla="*/ 2294 w 2294"/>
                              <a:gd name="T59" fmla="*/ 979 h 2588"/>
                              <a:gd name="T60" fmla="*/ 2287 w 2294"/>
                              <a:gd name="T61" fmla="*/ 1084 h 2588"/>
                              <a:gd name="T62" fmla="*/ 2273 w 2294"/>
                              <a:gd name="T63" fmla="*/ 1189 h 2588"/>
                              <a:gd name="T64" fmla="*/ 2254 w 2294"/>
                              <a:gd name="T65" fmla="*/ 1294 h 2588"/>
                              <a:gd name="T66" fmla="*/ 2229 w 2294"/>
                              <a:gd name="T67" fmla="*/ 1402 h 2588"/>
                              <a:gd name="T68" fmla="*/ 2204 w 2294"/>
                              <a:gd name="T69" fmla="*/ 1508 h 2588"/>
                              <a:gd name="T70" fmla="*/ 2148 w 2294"/>
                              <a:gd name="T71" fmla="*/ 1719 h 2588"/>
                              <a:gd name="T72" fmla="*/ 2121 w 2294"/>
                              <a:gd name="T73" fmla="*/ 1823 h 2588"/>
                              <a:gd name="T74" fmla="*/ 2097 w 2294"/>
                              <a:gd name="T75" fmla="*/ 1924 h 2588"/>
                              <a:gd name="T76" fmla="*/ 1976 w 2294"/>
                              <a:gd name="T77" fmla="*/ 1991 h 2588"/>
                              <a:gd name="T78" fmla="*/ 1859 w 2294"/>
                              <a:gd name="T79" fmla="*/ 2065 h 2588"/>
                              <a:gd name="T80" fmla="*/ 1744 w 2294"/>
                              <a:gd name="T81" fmla="*/ 2143 h 2588"/>
                              <a:gd name="T82" fmla="*/ 1632 w 2294"/>
                              <a:gd name="T83" fmla="*/ 2225 h 2588"/>
                              <a:gd name="T84" fmla="*/ 1523 w 2294"/>
                              <a:gd name="T85" fmla="*/ 2312 h 2588"/>
                              <a:gd name="T86" fmla="*/ 1417 w 2294"/>
                              <a:gd name="T87" fmla="*/ 2401 h 2588"/>
                              <a:gd name="T88" fmla="*/ 1313 w 2294"/>
                              <a:gd name="T89" fmla="*/ 2493 h 2588"/>
                              <a:gd name="T90" fmla="*/ 1212 w 2294"/>
                              <a:gd name="T91" fmla="*/ 2588 h 2588"/>
                              <a:gd name="T92" fmla="*/ 1151 w 2294"/>
                              <a:gd name="T93" fmla="*/ 2567 h 2588"/>
                              <a:gd name="T94" fmla="*/ 1093 w 2294"/>
                              <a:gd name="T95" fmla="*/ 2551 h 2588"/>
                              <a:gd name="T96" fmla="*/ 1036 w 2294"/>
                              <a:gd name="T97" fmla="*/ 2541 h 2588"/>
                              <a:gd name="T98" fmla="*/ 980 w 2294"/>
                              <a:gd name="T99" fmla="*/ 2537 h 2588"/>
                              <a:gd name="T100" fmla="*/ 925 w 2294"/>
                              <a:gd name="T101" fmla="*/ 2538 h 2588"/>
                              <a:gd name="T102" fmla="*/ 868 w 2294"/>
                              <a:gd name="T103" fmla="*/ 2545 h 2588"/>
                              <a:gd name="T104" fmla="*/ 811 w 2294"/>
                              <a:gd name="T105" fmla="*/ 2558 h 2588"/>
                              <a:gd name="T106" fmla="*/ 751 w 2294"/>
                              <a:gd name="T107" fmla="*/ 2577 h 25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294" h="2588">
                                <a:moveTo>
                                  <a:pt x="607" y="2377"/>
                                </a:moveTo>
                                <a:lnTo>
                                  <a:pt x="590" y="2339"/>
                                </a:lnTo>
                                <a:lnTo>
                                  <a:pt x="572" y="2300"/>
                                </a:lnTo>
                                <a:lnTo>
                                  <a:pt x="556" y="2261"/>
                                </a:lnTo>
                                <a:lnTo>
                                  <a:pt x="539" y="2222"/>
                                </a:lnTo>
                                <a:lnTo>
                                  <a:pt x="508" y="2143"/>
                                </a:lnTo>
                                <a:lnTo>
                                  <a:pt x="478" y="2063"/>
                                </a:lnTo>
                                <a:lnTo>
                                  <a:pt x="447" y="1985"/>
                                </a:lnTo>
                                <a:lnTo>
                                  <a:pt x="415" y="1905"/>
                                </a:lnTo>
                                <a:lnTo>
                                  <a:pt x="398" y="1867"/>
                                </a:lnTo>
                                <a:lnTo>
                                  <a:pt x="380" y="1829"/>
                                </a:lnTo>
                                <a:lnTo>
                                  <a:pt x="362" y="1791"/>
                                </a:lnTo>
                                <a:lnTo>
                                  <a:pt x="343" y="1753"/>
                                </a:lnTo>
                                <a:lnTo>
                                  <a:pt x="167" y="1673"/>
                                </a:lnTo>
                                <a:lnTo>
                                  <a:pt x="111" y="1555"/>
                                </a:lnTo>
                                <a:lnTo>
                                  <a:pt x="66" y="1440"/>
                                </a:lnTo>
                                <a:lnTo>
                                  <a:pt x="33" y="1326"/>
                                </a:lnTo>
                                <a:lnTo>
                                  <a:pt x="12" y="1216"/>
                                </a:lnTo>
                                <a:lnTo>
                                  <a:pt x="1" y="1108"/>
                                </a:lnTo>
                                <a:lnTo>
                                  <a:pt x="0" y="1004"/>
                                </a:lnTo>
                                <a:lnTo>
                                  <a:pt x="10" y="903"/>
                                </a:lnTo>
                                <a:lnTo>
                                  <a:pt x="28" y="807"/>
                                </a:lnTo>
                                <a:lnTo>
                                  <a:pt x="55" y="714"/>
                                </a:lnTo>
                                <a:lnTo>
                                  <a:pt x="90" y="625"/>
                                </a:lnTo>
                                <a:lnTo>
                                  <a:pt x="134" y="542"/>
                                </a:lnTo>
                                <a:lnTo>
                                  <a:pt x="186" y="463"/>
                                </a:lnTo>
                                <a:lnTo>
                                  <a:pt x="243" y="390"/>
                                </a:lnTo>
                                <a:lnTo>
                                  <a:pt x="308" y="322"/>
                                </a:lnTo>
                                <a:lnTo>
                                  <a:pt x="377" y="259"/>
                                </a:lnTo>
                                <a:lnTo>
                                  <a:pt x="453" y="203"/>
                                </a:lnTo>
                                <a:lnTo>
                                  <a:pt x="534" y="154"/>
                                </a:lnTo>
                                <a:lnTo>
                                  <a:pt x="619" y="110"/>
                                </a:lnTo>
                                <a:lnTo>
                                  <a:pt x="708" y="73"/>
                                </a:lnTo>
                                <a:lnTo>
                                  <a:pt x="801" y="44"/>
                                </a:lnTo>
                                <a:lnTo>
                                  <a:pt x="897" y="21"/>
                                </a:lnTo>
                                <a:lnTo>
                                  <a:pt x="996" y="7"/>
                                </a:lnTo>
                                <a:lnTo>
                                  <a:pt x="1097" y="0"/>
                                </a:lnTo>
                                <a:lnTo>
                                  <a:pt x="1200" y="1"/>
                                </a:lnTo>
                                <a:lnTo>
                                  <a:pt x="1304" y="11"/>
                                </a:lnTo>
                                <a:lnTo>
                                  <a:pt x="1408" y="29"/>
                                </a:lnTo>
                                <a:lnTo>
                                  <a:pt x="1513" y="56"/>
                                </a:lnTo>
                                <a:lnTo>
                                  <a:pt x="1618" y="93"/>
                                </a:lnTo>
                                <a:lnTo>
                                  <a:pt x="1722" y="139"/>
                                </a:lnTo>
                                <a:lnTo>
                                  <a:pt x="1824" y="195"/>
                                </a:lnTo>
                                <a:lnTo>
                                  <a:pt x="1926" y="261"/>
                                </a:lnTo>
                                <a:lnTo>
                                  <a:pt x="2026" y="337"/>
                                </a:lnTo>
                                <a:lnTo>
                                  <a:pt x="2068" y="377"/>
                                </a:lnTo>
                                <a:lnTo>
                                  <a:pt x="2107" y="416"/>
                                </a:lnTo>
                                <a:lnTo>
                                  <a:pt x="2142" y="457"/>
                                </a:lnTo>
                                <a:lnTo>
                                  <a:pt x="2173" y="500"/>
                                </a:lnTo>
                                <a:lnTo>
                                  <a:pt x="2200" y="544"/>
                                </a:lnTo>
                                <a:lnTo>
                                  <a:pt x="2223" y="589"/>
                                </a:lnTo>
                                <a:lnTo>
                                  <a:pt x="2243" y="634"/>
                                </a:lnTo>
                                <a:lnTo>
                                  <a:pt x="2258" y="681"/>
                                </a:lnTo>
                                <a:lnTo>
                                  <a:pt x="2272" y="730"/>
                                </a:lnTo>
                                <a:lnTo>
                                  <a:pt x="2281" y="778"/>
                                </a:lnTo>
                                <a:lnTo>
                                  <a:pt x="2289" y="827"/>
                                </a:lnTo>
                                <a:lnTo>
                                  <a:pt x="2293" y="877"/>
                                </a:lnTo>
                                <a:lnTo>
                                  <a:pt x="2294" y="928"/>
                                </a:lnTo>
                                <a:lnTo>
                                  <a:pt x="2294" y="979"/>
                                </a:lnTo>
                                <a:lnTo>
                                  <a:pt x="2292" y="1031"/>
                                </a:lnTo>
                                <a:lnTo>
                                  <a:pt x="2287" y="1084"/>
                                </a:lnTo>
                                <a:lnTo>
                                  <a:pt x="2281" y="1135"/>
                                </a:lnTo>
                                <a:lnTo>
                                  <a:pt x="2273" y="1189"/>
                                </a:lnTo>
                                <a:lnTo>
                                  <a:pt x="2264" y="1242"/>
                                </a:lnTo>
                                <a:lnTo>
                                  <a:pt x="2254" y="1294"/>
                                </a:lnTo>
                                <a:lnTo>
                                  <a:pt x="2242" y="1348"/>
                                </a:lnTo>
                                <a:lnTo>
                                  <a:pt x="2229" y="1402"/>
                                </a:lnTo>
                                <a:lnTo>
                                  <a:pt x="2217" y="1455"/>
                                </a:lnTo>
                                <a:lnTo>
                                  <a:pt x="2204" y="1508"/>
                                </a:lnTo>
                                <a:lnTo>
                                  <a:pt x="2176" y="1615"/>
                                </a:lnTo>
                                <a:lnTo>
                                  <a:pt x="2148" y="1719"/>
                                </a:lnTo>
                                <a:lnTo>
                                  <a:pt x="2134" y="1772"/>
                                </a:lnTo>
                                <a:lnTo>
                                  <a:pt x="2121" y="1823"/>
                                </a:lnTo>
                                <a:lnTo>
                                  <a:pt x="2108" y="1874"/>
                                </a:lnTo>
                                <a:lnTo>
                                  <a:pt x="2097" y="1924"/>
                                </a:lnTo>
                                <a:lnTo>
                                  <a:pt x="2037" y="1956"/>
                                </a:lnTo>
                                <a:lnTo>
                                  <a:pt x="1976" y="1991"/>
                                </a:lnTo>
                                <a:lnTo>
                                  <a:pt x="1917" y="2027"/>
                                </a:lnTo>
                                <a:lnTo>
                                  <a:pt x="1859" y="2065"/>
                                </a:lnTo>
                                <a:lnTo>
                                  <a:pt x="1801" y="2103"/>
                                </a:lnTo>
                                <a:lnTo>
                                  <a:pt x="1744" y="2143"/>
                                </a:lnTo>
                                <a:lnTo>
                                  <a:pt x="1688" y="2184"/>
                                </a:lnTo>
                                <a:lnTo>
                                  <a:pt x="1632" y="2225"/>
                                </a:lnTo>
                                <a:lnTo>
                                  <a:pt x="1577" y="2268"/>
                                </a:lnTo>
                                <a:lnTo>
                                  <a:pt x="1523" y="2312"/>
                                </a:lnTo>
                                <a:lnTo>
                                  <a:pt x="1469" y="2357"/>
                                </a:lnTo>
                                <a:lnTo>
                                  <a:pt x="1417" y="2401"/>
                                </a:lnTo>
                                <a:lnTo>
                                  <a:pt x="1364" y="2447"/>
                                </a:lnTo>
                                <a:lnTo>
                                  <a:pt x="1313" y="2493"/>
                                </a:lnTo>
                                <a:lnTo>
                                  <a:pt x="1262" y="2540"/>
                                </a:lnTo>
                                <a:lnTo>
                                  <a:pt x="1212" y="2588"/>
                                </a:lnTo>
                                <a:lnTo>
                                  <a:pt x="1181" y="2577"/>
                                </a:lnTo>
                                <a:lnTo>
                                  <a:pt x="1151" y="2567"/>
                                </a:lnTo>
                                <a:lnTo>
                                  <a:pt x="1121" y="2558"/>
                                </a:lnTo>
                                <a:lnTo>
                                  <a:pt x="1093" y="2551"/>
                                </a:lnTo>
                                <a:lnTo>
                                  <a:pt x="1064" y="2546"/>
                                </a:lnTo>
                                <a:lnTo>
                                  <a:pt x="1036" y="2541"/>
                                </a:lnTo>
                                <a:lnTo>
                                  <a:pt x="1008" y="2538"/>
                                </a:lnTo>
                                <a:lnTo>
                                  <a:pt x="980" y="2537"/>
                                </a:lnTo>
                                <a:lnTo>
                                  <a:pt x="953" y="2537"/>
                                </a:lnTo>
                                <a:lnTo>
                                  <a:pt x="925" y="2538"/>
                                </a:lnTo>
                                <a:lnTo>
                                  <a:pt x="897" y="2540"/>
                                </a:lnTo>
                                <a:lnTo>
                                  <a:pt x="868" y="2545"/>
                                </a:lnTo>
                                <a:lnTo>
                                  <a:pt x="840" y="2550"/>
                                </a:lnTo>
                                <a:lnTo>
                                  <a:pt x="811" y="2558"/>
                                </a:lnTo>
                                <a:lnTo>
                                  <a:pt x="781" y="2566"/>
                                </a:lnTo>
                                <a:lnTo>
                                  <a:pt x="751" y="2577"/>
                                </a:lnTo>
                                <a:lnTo>
                                  <a:pt x="607" y="2377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938"/>
                        <wps:cNvSpPr>
                          <a:spLocks/>
                        </wps:cNvSpPr>
                        <wps:spPr bwMode="auto">
                          <a:xfrm>
                            <a:off x="10286" y="2607"/>
                            <a:ext cx="687" cy="3471"/>
                          </a:xfrm>
                          <a:custGeom>
                            <a:avLst/>
                            <a:gdLst>
                              <a:gd name="T0" fmla="*/ 2060 w 2060"/>
                              <a:gd name="T1" fmla="*/ 9955 h 10414"/>
                              <a:gd name="T2" fmla="*/ 1933 w 2060"/>
                              <a:gd name="T3" fmla="*/ 9373 h 10414"/>
                              <a:gd name="T4" fmla="*/ 1826 w 2060"/>
                              <a:gd name="T5" fmla="*/ 8789 h 10414"/>
                              <a:gd name="T6" fmla="*/ 1737 w 2060"/>
                              <a:gd name="T7" fmla="*/ 8202 h 10414"/>
                              <a:gd name="T8" fmla="*/ 1666 w 2060"/>
                              <a:gd name="T9" fmla="*/ 7614 h 10414"/>
                              <a:gd name="T10" fmla="*/ 1612 w 2060"/>
                              <a:gd name="T11" fmla="*/ 7024 h 10414"/>
                              <a:gd name="T12" fmla="*/ 1575 w 2060"/>
                              <a:gd name="T13" fmla="*/ 6432 h 10414"/>
                              <a:gd name="T14" fmla="*/ 1555 w 2060"/>
                              <a:gd name="T15" fmla="*/ 5840 h 10414"/>
                              <a:gd name="T16" fmla="*/ 1550 w 2060"/>
                              <a:gd name="T17" fmla="*/ 5248 h 10414"/>
                              <a:gd name="T18" fmla="*/ 1562 w 2060"/>
                              <a:gd name="T19" fmla="*/ 4655 h 10414"/>
                              <a:gd name="T20" fmla="*/ 1587 w 2060"/>
                              <a:gd name="T21" fmla="*/ 4062 h 10414"/>
                              <a:gd name="T22" fmla="*/ 1628 w 2060"/>
                              <a:gd name="T23" fmla="*/ 3469 h 10414"/>
                              <a:gd name="T24" fmla="*/ 1681 w 2060"/>
                              <a:gd name="T25" fmla="*/ 2878 h 10414"/>
                              <a:gd name="T26" fmla="*/ 1748 w 2060"/>
                              <a:gd name="T27" fmla="*/ 2288 h 10414"/>
                              <a:gd name="T28" fmla="*/ 1828 w 2060"/>
                              <a:gd name="T29" fmla="*/ 1700 h 10414"/>
                              <a:gd name="T30" fmla="*/ 1921 w 2060"/>
                              <a:gd name="T31" fmla="*/ 1114 h 10414"/>
                              <a:gd name="T32" fmla="*/ 2024 w 2060"/>
                              <a:gd name="T33" fmla="*/ 529 h 10414"/>
                              <a:gd name="T34" fmla="*/ 484 w 2060"/>
                              <a:gd name="T35" fmla="*/ 323 h 10414"/>
                              <a:gd name="T36" fmla="*/ 374 w 2060"/>
                              <a:gd name="T37" fmla="*/ 969 h 10414"/>
                              <a:gd name="T38" fmla="*/ 278 w 2060"/>
                              <a:gd name="T39" fmla="*/ 1618 h 10414"/>
                              <a:gd name="T40" fmla="*/ 196 w 2060"/>
                              <a:gd name="T41" fmla="*/ 2268 h 10414"/>
                              <a:gd name="T42" fmla="*/ 128 w 2060"/>
                              <a:gd name="T43" fmla="*/ 2919 h 10414"/>
                              <a:gd name="T44" fmla="*/ 74 w 2060"/>
                              <a:gd name="T45" fmla="*/ 3571 h 10414"/>
                              <a:gd name="T46" fmla="*/ 34 w 2060"/>
                              <a:gd name="T47" fmla="*/ 4223 h 10414"/>
                              <a:gd name="T48" fmla="*/ 9 w 2060"/>
                              <a:gd name="T49" fmla="*/ 4877 h 10414"/>
                              <a:gd name="T50" fmla="*/ 0 w 2060"/>
                              <a:gd name="T51" fmla="*/ 5530 h 10414"/>
                              <a:gd name="T52" fmla="*/ 6 w 2060"/>
                              <a:gd name="T53" fmla="*/ 6183 h 10414"/>
                              <a:gd name="T54" fmla="*/ 27 w 2060"/>
                              <a:gd name="T55" fmla="*/ 6836 h 10414"/>
                              <a:gd name="T56" fmla="*/ 65 w 2060"/>
                              <a:gd name="T57" fmla="*/ 7489 h 10414"/>
                              <a:gd name="T58" fmla="*/ 118 w 2060"/>
                              <a:gd name="T59" fmla="*/ 8141 h 10414"/>
                              <a:gd name="T60" fmla="*/ 188 w 2060"/>
                              <a:gd name="T61" fmla="*/ 8792 h 10414"/>
                              <a:gd name="T62" fmla="*/ 276 w 2060"/>
                              <a:gd name="T63" fmla="*/ 9442 h 10414"/>
                              <a:gd name="T64" fmla="*/ 379 w 2060"/>
                              <a:gd name="T65" fmla="*/ 10090 h 10414"/>
                              <a:gd name="T66" fmla="*/ 1940 w 2060"/>
                              <a:gd name="T67" fmla="*/ 9988 h 104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060" h="10414">
                                <a:moveTo>
                                  <a:pt x="1940" y="9988"/>
                                </a:moveTo>
                                <a:lnTo>
                                  <a:pt x="2060" y="9955"/>
                                </a:lnTo>
                                <a:lnTo>
                                  <a:pt x="1994" y="9665"/>
                                </a:lnTo>
                                <a:lnTo>
                                  <a:pt x="1933" y="9373"/>
                                </a:lnTo>
                                <a:lnTo>
                                  <a:pt x="1877" y="9082"/>
                                </a:lnTo>
                                <a:lnTo>
                                  <a:pt x="1826" y="8789"/>
                                </a:lnTo>
                                <a:lnTo>
                                  <a:pt x="1779" y="8496"/>
                                </a:lnTo>
                                <a:lnTo>
                                  <a:pt x="1737" y="8202"/>
                                </a:lnTo>
                                <a:lnTo>
                                  <a:pt x="1699" y="7909"/>
                                </a:lnTo>
                                <a:lnTo>
                                  <a:pt x="1666" y="7614"/>
                                </a:lnTo>
                                <a:lnTo>
                                  <a:pt x="1637" y="7319"/>
                                </a:lnTo>
                                <a:lnTo>
                                  <a:pt x="1612" y="7024"/>
                                </a:lnTo>
                                <a:lnTo>
                                  <a:pt x="1592" y="6728"/>
                                </a:lnTo>
                                <a:lnTo>
                                  <a:pt x="1575" y="6432"/>
                                </a:lnTo>
                                <a:lnTo>
                                  <a:pt x="1564" y="6136"/>
                                </a:lnTo>
                                <a:lnTo>
                                  <a:pt x="1555" y="5840"/>
                                </a:lnTo>
                                <a:lnTo>
                                  <a:pt x="1552" y="5543"/>
                                </a:lnTo>
                                <a:lnTo>
                                  <a:pt x="1550" y="5248"/>
                                </a:lnTo>
                                <a:lnTo>
                                  <a:pt x="1554" y="4951"/>
                                </a:lnTo>
                                <a:lnTo>
                                  <a:pt x="1562" y="4655"/>
                                </a:lnTo>
                                <a:lnTo>
                                  <a:pt x="1573" y="4358"/>
                                </a:lnTo>
                                <a:lnTo>
                                  <a:pt x="1587" y="4062"/>
                                </a:lnTo>
                                <a:lnTo>
                                  <a:pt x="1605" y="3765"/>
                                </a:lnTo>
                                <a:lnTo>
                                  <a:pt x="1628" y="3469"/>
                                </a:lnTo>
                                <a:lnTo>
                                  <a:pt x="1652" y="3173"/>
                                </a:lnTo>
                                <a:lnTo>
                                  <a:pt x="1681" y="2878"/>
                                </a:lnTo>
                                <a:lnTo>
                                  <a:pt x="1713" y="2583"/>
                                </a:lnTo>
                                <a:lnTo>
                                  <a:pt x="1748" y="2288"/>
                                </a:lnTo>
                                <a:lnTo>
                                  <a:pt x="1787" y="1994"/>
                                </a:lnTo>
                                <a:lnTo>
                                  <a:pt x="1828" y="1700"/>
                                </a:lnTo>
                                <a:lnTo>
                                  <a:pt x="1873" y="1406"/>
                                </a:lnTo>
                                <a:lnTo>
                                  <a:pt x="1921" y="1114"/>
                                </a:lnTo>
                                <a:lnTo>
                                  <a:pt x="1971" y="822"/>
                                </a:lnTo>
                                <a:lnTo>
                                  <a:pt x="2024" y="529"/>
                                </a:lnTo>
                                <a:lnTo>
                                  <a:pt x="543" y="0"/>
                                </a:lnTo>
                                <a:lnTo>
                                  <a:pt x="484" y="323"/>
                                </a:lnTo>
                                <a:lnTo>
                                  <a:pt x="428" y="646"/>
                                </a:lnTo>
                                <a:lnTo>
                                  <a:pt x="374" y="969"/>
                                </a:lnTo>
                                <a:lnTo>
                                  <a:pt x="325" y="1294"/>
                                </a:lnTo>
                                <a:lnTo>
                                  <a:pt x="278" y="1618"/>
                                </a:lnTo>
                                <a:lnTo>
                                  <a:pt x="235" y="1943"/>
                                </a:lnTo>
                                <a:lnTo>
                                  <a:pt x="196" y="2268"/>
                                </a:lnTo>
                                <a:lnTo>
                                  <a:pt x="160" y="2594"/>
                                </a:lnTo>
                                <a:lnTo>
                                  <a:pt x="128" y="2919"/>
                                </a:lnTo>
                                <a:lnTo>
                                  <a:pt x="99" y="3245"/>
                                </a:lnTo>
                                <a:lnTo>
                                  <a:pt x="74" y="3571"/>
                                </a:lnTo>
                                <a:lnTo>
                                  <a:pt x="52" y="3897"/>
                                </a:lnTo>
                                <a:lnTo>
                                  <a:pt x="34" y="4223"/>
                                </a:lnTo>
                                <a:lnTo>
                                  <a:pt x="20" y="4551"/>
                                </a:lnTo>
                                <a:lnTo>
                                  <a:pt x="9" y="4877"/>
                                </a:lnTo>
                                <a:lnTo>
                                  <a:pt x="2" y="5204"/>
                                </a:lnTo>
                                <a:lnTo>
                                  <a:pt x="0" y="5530"/>
                                </a:lnTo>
                                <a:lnTo>
                                  <a:pt x="1" y="5857"/>
                                </a:lnTo>
                                <a:lnTo>
                                  <a:pt x="6" y="6183"/>
                                </a:lnTo>
                                <a:lnTo>
                                  <a:pt x="15" y="6509"/>
                                </a:lnTo>
                                <a:lnTo>
                                  <a:pt x="27" y="6836"/>
                                </a:lnTo>
                                <a:lnTo>
                                  <a:pt x="44" y="7162"/>
                                </a:lnTo>
                                <a:lnTo>
                                  <a:pt x="65" y="7489"/>
                                </a:lnTo>
                                <a:lnTo>
                                  <a:pt x="90" y="7815"/>
                                </a:lnTo>
                                <a:lnTo>
                                  <a:pt x="118" y="8141"/>
                                </a:lnTo>
                                <a:lnTo>
                                  <a:pt x="151" y="8467"/>
                                </a:lnTo>
                                <a:lnTo>
                                  <a:pt x="188" y="8792"/>
                                </a:lnTo>
                                <a:lnTo>
                                  <a:pt x="230" y="9117"/>
                                </a:lnTo>
                                <a:lnTo>
                                  <a:pt x="276" y="9442"/>
                                </a:lnTo>
                                <a:lnTo>
                                  <a:pt x="325" y="9767"/>
                                </a:lnTo>
                                <a:lnTo>
                                  <a:pt x="379" y="10090"/>
                                </a:lnTo>
                                <a:lnTo>
                                  <a:pt x="438" y="10414"/>
                                </a:lnTo>
                                <a:lnTo>
                                  <a:pt x="1940" y="9988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939"/>
                        <wps:cNvSpPr>
                          <a:spLocks/>
                        </wps:cNvSpPr>
                        <wps:spPr bwMode="auto">
                          <a:xfrm>
                            <a:off x="8253" y="2654"/>
                            <a:ext cx="685" cy="3436"/>
                          </a:xfrm>
                          <a:custGeom>
                            <a:avLst/>
                            <a:gdLst>
                              <a:gd name="T0" fmla="*/ 1692 w 2056"/>
                              <a:gd name="T1" fmla="*/ 9912 h 10308"/>
                              <a:gd name="T2" fmla="*/ 1793 w 2056"/>
                              <a:gd name="T3" fmla="*/ 9275 h 10308"/>
                              <a:gd name="T4" fmla="*/ 1877 w 2056"/>
                              <a:gd name="T5" fmla="*/ 8635 h 10308"/>
                              <a:gd name="T6" fmla="*/ 1945 w 2056"/>
                              <a:gd name="T7" fmla="*/ 7995 h 10308"/>
                              <a:gd name="T8" fmla="*/ 1997 w 2056"/>
                              <a:gd name="T9" fmla="*/ 7355 h 10308"/>
                              <a:gd name="T10" fmla="*/ 2032 w 2056"/>
                              <a:gd name="T11" fmla="*/ 6714 h 10308"/>
                              <a:gd name="T12" fmla="*/ 2052 w 2056"/>
                              <a:gd name="T13" fmla="*/ 6074 h 10308"/>
                              <a:gd name="T14" fmla="*/ 2056 w 2056"/>
                              <a:gd name="T15" fmla="*/ 5433 h 10308"/>
                              <a:gd name="T16" fmla="*/ 2046 w 2056"/>
                              <a:gd name="T17" fmla="*/ 4792 h 10308"/>
                              <a:gd name="T18" fmla="*/ 2020 w 2056"/>
                              <a:gd name="T19" fmla="*/ 4151 h 10308"/>
                              <a:gd name="T20" fmla="*/ 1981 w 2056"/>
                              <a:gd name="T21" fmla="*/ 3510 h 10308"/>
                              <a:gd name="T22" fmla="*/ 1926 w 2056"/>
                              <a:gd name="T23" fmla="*/ 2870 h 10308"/>
                              <a:gd name="T24" fmla="*/ 1859 w 2056"/>
                              <a:gd name="T25" fmla="*/ 2230 h 10308"/>
                              <a:gd name="T26" fmla="*/ 1778 w 2056"/>
                              <a:gd name="T27" fmla="*/ 1592 h 10308"/>
                              <a:gd name="T28" fmla="*/ 1682 w 2056"/>
                              <a:gd name="T29" fmla="*/ 954 h 10308"/>
                              <a:gd name="T30" fmla="*/ 1575 w 2056"/>
                              <a:gd name="T31" fmla="*/ 318 h 10308"/>
                              <a:gd name="T32" fmla="*/ 35 w 2056"/>
                              <a:gd name="T33" fmla="*/ 529 h 10308"/>
                              <a:gd name="T34" fmla="*/ 206 w 2056"/>
                              <a:gd name="T35" fmla="*/ 1107 h 10308"/>
                              <a:gd name="T36" fmla="*/ 347 w 2056"/>
                              <a:gd name="T37" fmla="*/ 1687 h 10308"/>
                              <a:gd name="T38" fmla="*/ 461 w 2056"/>
                              <a:gd name="T39" fmla="*/ 2269 h 10308"/>
                              <a:gd name="T40" fmla="*/ 550 w 2056"/>
                              <a:gd name="T41" fmla="*/ 2853 h 10308"/>
                              <a:gd name="T42" fmla="*/ 611 w 2056"/>
                              <a:gd name="T43" fmla="*/ 3438 h 10308"/>
                              <a:gd name="T44" fmla="*/ 650 w 2056"/>
                              <a:gd name="T45" fmla="*/ 4025 h 10308"/>
                              <a:gd name="T46" fmla="*/ 666 w 2056"/>
                              <a:gd name="T47" fmla="*/ 4612 h 10308"/>
                              <a:gd name="T48" fmla="*/ 660 w 2056"/>
                              <a:gd name="T49" fmla="*/ 5200 h 10308"/>
                              <a:gd name="T50" fmla="*/ 635 w 2056"/>
                              <a:gd name="T51" fmla="*/ 5788 h 10308"/>
                              <a:gd name="T52" fmla="*/ 590 w 2056"/>
                              <a:gd name="T53" fmla="*/ 6376 h 10308"/>
                              <a:gd name="T54" fmla="*/ 528 w 2056"/>
                              <a:gd name="T55" fmla="*/ 6963 h 10308"/>
                              <a:gd name="T56" fmla="*/ 450 w 2056"/>
                              <a:gd name="T57" fmla="*/ 7550 h 10308"/>
                              <a:gd name="T58" fmla="*/ 357 w 2056"/>
                              <a:gd name="T59" fmla="*/ 8136 h 10308"/>
                              <a:gd name="T60" fmla="*/ 250 w 2056"/>
                              <a:gd name="T61" fmla="*/ 8720 h 10308"/>
                              <a:gd name="T62" fmla="*/ 130 w 2056"/>
                              <a:gd name="T63" fmla="*/ 9304 h 10308"/>
                              <a:gd name="T64" fmla="*/ 0 w 2056"/>
                              <a:gd name="T65" fmla="*/ 9884 h 10308"/>
                              <a:gd name="T66" fmla="*/ 202 w 2056"/>
                              <a:gd name="T67" fmla="*/ 9940 h 10308"/>
                              <a:gd name="T68" fmla="*/ 404 w 2056"/>
                              <a:gd name="T69" fmla="*/ 9994 h 10308"/>
                              <a:gd name="T70" fmla="*/ 608 w 2056"/>
                              <a:gd name="T71" fmla="*/ 10046 h 10308"/>
                              <a:gd name="T72" fmla="*/ 810 w 2056"/>
                              <a:gd name="T73" fmla="*/ 10096 h 10308"/>
                              <a:gd name="T74" fmla="*/ 1014 w 2056"/>
                              <a:gd name="T75" fmla="*/ 10148 h 10308"/>
                              <a:gd name="T76" fmla="*/ 1217 w 2056"/>
                              <a:gd name="T77" fmla="*/ 10199 h 10308"/>
                              <a:gd name="T78" fmla="*/ 1419 w 2056"/>
                              <a:gd name="T79" fmla="*/ 10253 h 10308"/>
                              <a:gd name="T80" fmla="*/ 1622 w 2056"/>
                              <a:gd name="T81" fmla="*/ 10308 h 10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056" h="10308">
                                <a:moveTo>
                                  <a:pt x="1636" y="10232"/>
                                </a:moveTo>
                                <a:lnTo>
                                  <a:pt x="1692" y="9912"/>
                                </a:lnTo>
                                <a:lnTo>
                                  <a:pt x="1745" y="9594"/>
                                </a:lnTo>
                                <a:lnTo>
                                  <a:pt x="1793" y="9275"/>
                                </a:lnTo>
                                <a:lnTo>
                                  <a:pt x="1838" y="8955"/>
                                </a:lnTo>
                                <a:lnTo>
                                  <a:pt x="1877" y="8635"/>
                                </a:lnTo>
                                <a:lnTo>
                                  <a:pt x="1913" y="8316"/>
                                </a:lnTo>
                                <a:lnTo>
                                  <a:pt x="1945" y="7995"/>
                                </a:lnTo>
                                <a:lnTo>
                                  <a:pt x="1972" y="7676"/>
                                </a:lnTo>
                                <a:lnTo>
                                  <a:pt x="1997" y="7355"/>
                                </a:lnTo>
                                <a:lnTo>
                                  <a:pt x="2016" y="7035"/>
                                </a:lnTo>
                                <a:lnTo>
                                  <a:pt x="2032" y="6714"/>
                                </a:lnTo>
                                <a:lnTo>
                                  <a:pt x="2044" y="6394"/>
                                </a:lnTo>
                                <a:lnTo>
                                  <a:pt x="2052" y="6074"/>
                                </a:lnTo>
                                <a:lnTo>
                                  <a:pt x="2056" y="5753"/>
                                </a:lnTo>
                                <a:lnTo>
                                  <a:pt x="2056" y="5433"/>
                                </a:lnTo>
                                <a:lnTo>
                                  <a:pt x="2053" y="5112"/>
                                </a:lnTo>
                                <a:lnTo>
                                  <a:pt x="2046" y="4792"/>
                                </a:lnTo>
                                <a:lnTo>
                                  <a:pt x="2035" y="4470"/>
                                </a:lnTo>
                                <a:lnTo>
                                  <a:pt x="2020" y="4151"/>
                                </a:lnTo>
                                <a:lnTo>
                                  <a:pt x="2002" y="3830"/>
                                </a:lnTo>
                                <a:lnTo>
                                  <a:pt x="1981" y="3510"/>
                                </a:lnTo>
                                <a:lnTo>
                                  <a:pt x="1955" y="3189"/>
                                </a:lnTo>
                                <a:lnTo>
                                  <a:pt x="1926" y="2870"/>
                                </a:lnTo>
                                <a:lnTo>
                                  <a:pt x="1895" y="2550"/>
                                </a:lnTo>
                                <a:lnTo>
                                  <a:pt x="1859" y="2230"/>
                                </a:lnTo>
                                <a:lnTo>
                                  <a:pt x="1820" y="1911"/>
                                </a:lnTo>
                                <a:lnTo>
                                  <a:pt x="1778" y="1592"/>
                                </a:lnTo>
                                <a:lnTo>
                                  <a:pt x="1732" y="1273"/>
                                </a:lnTo>
                                <a:lnTo>
                                  <a:pt x="1682" y="954"/>
                                </a:lnTo>
                                <a:lnTo>
                                  <a:pt x="1630" y="636"/>
                                </a:lnTo>
                                <a:lnTo>
                                  <a:pt x="1575" y="318"/>
                                </a:lnTo>
                                <a:lnTo>
                                  <a:pt x="1516" y="0"/>
                                </a:lnTo>
                                <a:lnTo>
                                  <a:pt x="35" y="529"/>
                                </a:lnTo>
                                <a:lnTo>
                                  <a:pt x="124" y="818"/>
                                </a:lnTo>
                                <a:lnTo>
                                  <a:pt x="206" y="1107"/>
                                </a:lnTo>
                                <a:lnTo>
                                  <a:pt x="280" y="1397"/>
                                </a:lnTo>
                                <a:lnTo>
                                  <a:pt x="347" y="1687"/>
                                </a:lnTo>
                                <a:lnTo>
                                  <a:pt x="408" y="1978"/>
                                </a:lnTo>
                                <a:lnTo>
                                  <a:pt x="461" y="2269"/>
                                </a:lnTo>
                                <a:lnTo>
                                  <a:pt x="508" y="2561"/>
                                </a:lnTo>
                                <a:lnTo>
                                  <a:pt x="550" y="2853"/>
                                </a:lnTo>
                                <a:lnTo>
                                  <a:pt x="583" y="3146"/>
                                </a:lnTo>
                                <a:lnTo>
                                  <a:pt x="611" y="3438"/>
                                </a:lnTo>
                                <a:lnTo>
                                  <a:pt x="634" y="3732"/>
                                </a:lnTo>
                                <a:lnTo>
                                  <a:pt x="650" y="4025"/>
                                </a:lnTo>
                                <a:lnTo>
                                  <a:pt x="660" y="4319"/>
                                </a:lnTo>
                                <a:lnTo>
                                  <a:pt x="666" y="4612"/>
                                </a:lnTo>
                                <a:lnTo>
                                  <a:pt x="666" y="4906"/>
                                </a:lnTo>
                                <a:lnTo>
                                  <a:pt x="660" y="5200"/>
                                </a:lnTo>
                                <a:lnTo>
                                  <a:pt x="650" y="5494"/>
                                </a:lnTo>
                                <a:lnTo>
                                  <a:pt x="635" y="5788"/>
                                </a:lnTo>
                                <a:lnTo>
                                  <a:pt x="615" y="6081"/>
                                </a:lnTo>
                                <a:lnTo>
                                  <a:pt x="590" y="6376"/>
                                </a:lnTo>
                                <a:lnTo>
                                  <a:pt x="562" y="6670"/>
                                </a:lnTo>
                                <a:lnTo>
                                  <a:pt x="528" y="6963"/>
                                </a:lnTo>
                                <a:lnTo>
                                  <a:pt x="491" y="7257"/>
                                </a:lnTo>
                                <a:lnTo>
                                  <a:pt x="450" y="7550"/>
                                </a:lnTo>
                                <a:lnTo>
                                  <a:pt x="405" y="7843"/>
                                </a:lnTo>
                                <a:lnTo>
                                  <a:pt x="357" y="8136"/>
                                </a:lnTo>
                                <a:lnTo>
                                  <a:pt x="305" y="8429"/>
                                </a:lnTo>
                                <a:lnTo>
                                  <a:pt x="250" y="8720"/>
                                </a:lnTo>
                                <a:lnTo>
                                  <a:pt x="192" y="9013"/>
                                </a:lnTo>
                                <a:lnTo>
                                  <a:pt x="130" y="9304"/>
                                </a:lnTo>
                                <a:lnTo>
                                  <a:pt x="66" y="9594"/>
                                </a:lnTo>
                                <a:lnTo>
                                  <a:pt x="0" y="9884"/>
                                </a:lnTo>
                                <a:lnTo>
                                  <a:pt x="101" y="9912"/>
                                </a:lnTo>
                                <a:lnTo>
                                  <a:pt x="202" y="9940"/>
                                </a:lnTo>
                                <a:lnTo>
                                  <a:pt x="303" y="9967"/>
                                </a:lnTo>
                                <a:lnTo>
                                  <a:pt x="404" y="9994"/>
                                </a:lnTo>
                                <a:lnTo>
                                  <a:pt x="506" y="10020"/>
                                </a:lnTo>
                                <a:lnTo>
                                  <a:pt x="608" y="10046"/>
                                </a:lnTo>
                                <a:lnTo>
                                  <a:pt x="709" y="10071"/>
                                </a:lnTo>
                                <a:lnTo>
                                  <a:pt x="810" y="10096"/>
                                </a:lnTo>
                                <a:lnTo>
                                  <a:pt x="912" y="10122"/>
                                </a:lnTo>
                                <a:lnTo>
                                  <a:pt x="1014" y="10148"/>
                                </a:lnTo>
                                <a:lnTo>
                                  <a:pt x="1116" y="10173"/>
                                </a:lnTo>
                                <a:lnTo>
                                  <a:pt x="1217" y="10199"/>
                                </a:lnTo>
                                <a:lnTo>
                                  <a:pt x="1319" y="10226"/>
                                </a:lnTo>
                                <a:lnTo>
                                  <a:pt x="1419" y="10253"/>
                                </a:lnTo>
                                <a:lnTo>
                                  <a:pt x="1521" y="10280"/>
                                </a:lnTo>
                                <a:lnTo>
                                  <a:pt x="1622" y="10308"/>
                                </a:lnTo>
                                <a:lnTo>
                                  <a:pt x="1636" y="10232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940"/>
                        <wps:cNvSpPr>
                          <a:spLocks/>
                        </wps:cNvSpPr>
                        <wps:spPr bwMode="auto">
                          <a:xfrm>
                            <a:off x="9740" y="2132"/>
                            <a:ext cx="758" cy="417"/>
                          </a:xfrm>
                          <a:custGeom>
                            <a:avLst/>
                            <a:gdLst>
                              <a:gd name="T0" fmla="*/ 0 w 2274"/>
                              <a:gd name="T1" fmla="*/ 704 h 1251"/>
                              <a:gd name="T2" fmla="*/ 99 w 2274"/>
                              <a:gd name="T3" fmla="*/ 621 h 1251"/>
                              <a:gd name="T4" fmla="*/ 218 w 2274"/>
                              <a:gd name="T5" fmla="*/ 532 h 1251"/>
                              <a:gd name="T6" fmla="*/ 351 w 2274"/>
                              <a:gd name="T7" fmla="*/ 442 h 1251"/>
                              <a:gd name="T8" fmla="*/ 499 w 2274"/>
                              <a:gd name="T9" fmla="*/ 351 h 1251"/>
                              <a:gd name="T10" fmla="*/ 656 w 2274"/>
                              <a:gd name="T11" fmla="*/ 266 h 1251"/>
                              <a:gd name="T12" fmla="*/ 821 w 2274"/>
                              <a:gd name="T13" fmla="*/ 186 h 1251"/>
                              <a:gd name="T14" fmla="*/ 991 w 2274"/>
                              <a:gd name="T15" fmla="*/ 118 h 1251"/>
                              <a:gd name="T16" fmla="*/ 1161 w 2274"/>
                              <a:gd name="T17" fmla="*/ 62 h 1251"/>
                              <a:gd name="T18" fmla="*/ 1330 w 2274"/>
                              <a:gd name="T19" fmla="*/ 21 h 1251"/>
                              <a:gd name="T20" fmla="*/ 1495 w 2274"/>
                              <a:gd name="T21" fmla="*/ 1 h 1251"/>
                              <a:gd name="T22" fmla="*/ 1653 w 2274"/>
                              <a:gd name="T23" fmla="*/ 3 h 1251"/>
                              <a:gd name="T24" fmla="*/ 1798 w 2274"/>
                              <a:gd name="T25" fmla="*/ 31 h 1251"/>
                              <a:gd name="T26" fmla="*/ 1931 w 2274"/>
                              <a:gd name="T27" fmla="*/ 87 h 1251"/>
                              <a:gd name="T28" fmla="*/ 2048 w 2274"/>
                              <a:gd name="T29" fmla="*/ 175 h 1251"/>
                              <a:gd name="T30" fmla="*/ 2145 w 2274"/>
                              <a:gd name="T31" fmla="*/ 297 h 1251"/>
                              <a:gd name="T32" fmla="*/ 2219 w 2274"/>
                              <a:gd name="T33" fmla="*/ 457 h 1251"/>
                              <a:gd name="T34" fmla="*/ 2268 w 2274"/>
                              <a:gd name="T35" fmla="*/ 682 h 1251"/>
                              <a:gd name="T36" fmla="*/ 2269 w 2274"/>
                              <a:gd name="T37" fmla="*/ 865 h 1251"/>
                              <a:gd name="T38" fmla="*/ 2229 w 2274"/>
                              <a:gd name="T39" fmla="*/ 1007 h 1251"/>
                              <a:gd name="T40" fmla="*/ 2152 w 2274"/>
                              <a:gd name="T41" fmla="*/ 1114 h 1251"/>
                              <a:gd name="T42" fmla="*/ 2043 w 2274"/>
                              <a:gd name="T43" fmla="*/ 1187 h 1251"/>
                              <a:gd name="T44" fmla="*/ 1908 w 2274"/>
                              <a:gd name="T45" fmla="*/ 1232 h 1251"/>
                              <a:gd name="T46" fmla="*/ 1751 w 2274"/>
                              <a:gd name="T47" fmla="*/ 1249 h 1251"/>
                              <a:gd name="T48" fmla="*/ 1580 w 2274"/>
                              <a:gd name="T49" fmla="*/ 1246 h 1251"/>
                              <a:gd name="T50" fmla="*/ 1396 w 2274"/>
                              <a:gd name="T51" fmla="*/ 1225 h 1251"/>
                              <a:gd name="T52" fmla="*/ 1209 w 2274"/>
                              <a:gd name="T53" fmla="*/ 1188 h 1251"/>
                              <a:gd name="T54" fmla="*/ 1020 w 2274"/>
                              <a:gd name="T55" fmla="*/ 1139 h 1251"/>
                              <a:gd name="T56" fmla="*/ 838 w 2274"/>
                              <a:gd name="T57" fmla="*/ 1082 h 1251"/>
                              <a:gd name="T58" fmla="*/ 665 w 2274"/>
                              <a:gd name="T59" fmla="*/ 1021 h 1251"/>
                              <a:gd name="T60" fmla="*/ 508 w 2274"/>
                              <a:gd name="T61" fmla="*/ 959 h 1251"/>
                              <a:gd name="T62" fmla="*/ 371 w 2274"/>
                              <a:gd name="T63" fmla="*/ 900 h 1251"/>
                              <a:gd name="T64" fmla="*/ 261 w 2274"/>
                              <a:gd name="T65" fmla="*/ 847 h 12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274" h="1251">
                                <a:moveTo>
                                  <a:pt x="261" y="847"/>
                                </a:moveTo>
                                <a:lnTo>
                                  <a:pt x="0" y="704"/>
                                </a:lnTo>
                                <a:lnTo>
                                  <a:pt x="48" y="663"/>
                                </a:lnTo>
                                <a:lnTo>
                                  <a:pt x="99" y="621"/>
                                </a:lnTo>
                                <a:lnTo>
                                  <a:pt x="156" y="577"/>
                                </a:lnTo>
                                <a:lnTo>
                                  <a:pt x="218" y="532"/>
                                </a:lnTo>
                                <a:lnTo>
                                  <a:pt x="283" y="486"/>
                                </a:lnTo>
                                <a:lnTo>
                                  <a:pt x="351" y="442"/>
                                </a:lnTo>
                                <a:lnTo>
                                  <a:pt x="424" y="396"/>
                                </a:lnTo>
                                <a:lnTo>
                                  <a:pt x="499" y="351"/>
                                </a:lnTo>
                                <a:lnTo>
                                  <a:pt x="576" y="307"/>
                                </a:lnTo>
                                <a:lnTo>
                                  <a:pt x="656" y="266"/>
                                </a:lnTo>
                                <a:lnTo>
                                  <a:pt x="738" y="224"/>
                                </a:lnTo>
                                <a:lnTo>
                                  <a:pt x="821" y="186"/>
                                </a:lnTo>
                                <a:lnTo>
                                  <a:pt x="906" y="150"/>
                                </a:lnTo>
                                <a:lnTo>
                                  <a:pt x="991" y="118"/>
                                </a:lnTo>
                                <a:lnTo>
                                  <a:pt x="1076" y="87"/>
                                </a:lnTo>
                                <a:lnTo>
                                  <a:pt x="1161" y="62"/>
                                </a:lnTo>
                                <a:lnTo>
                                  <a:pt x="1246" y="39"/>
                                </a:lnTo>
                                <a:lnTo>
                                  <a:pt x="1330" y="21"/>
                                </a:lnTo>
                                <a:lnTo>
                                  <a:pt x="1413" y="9"/>
                                </a:lnTo>
                                <a:lnTo>
                                  <a:pt x="1495" y="1"/>
                                </a:lnTo>
                                <a:lnTo>
                                  <a:pt x="1574" y="0"/>
                                </a:lnTo>
                                <a:lnTo>
                                  <a:pt x="1653" y="3"/>
                                </a:lnTo>
                                <a:lnTo>
                                  <a:pt x="1726" y="15"/>
                                </a:lnTo>
                                <a:lnTo>
                                  <a:pt x="1798" y="31"/>
                                </a:lnTo>
                                <a:lnTo>
                                  <a:pt x="1867" y="56"/>
                                </a:lnTo>
                                <a:lnTo>
                                  <a:pt x="1931" y="87"/>
                                </a:lnTo>
                                <a:lnTo>
                                  <a:pt x="1992" y="127"/>
                                </a:lnTo>
                                <a:lnTo>
                                  <a:pt x="2048" y="175"/>
                                </a:lnTo>
                                <a:lnTo>
                                  <a:pt x="2099" y="232"/>
                                </a:lnTo>
                                <a:lnTo>
                                  <a:pt x="2145" y="297"/>
                                </a:lnTo>
                                <a:lnTo>
                                  <a:pt x="2185" y="373"/>
                                </a:lnTo>
                                <a:lnTo>
                                  <a:pt x="2219" y="457"/>
                                </a:lnTo>
                                <a:lnTo>
                                  <a:pt x="2250" y="576"/>
                                </a:lnTo>
                                <a:lnTo>
                                  <a:pt x="2268" y="682"/>
                                </a:lnTo>
                                <a:lnTo>
                                  <a:pt x="2274" y="779"/>
                                </a:lnTo>
                                <a:lnTo>
                                  <a:pt x="2269" y="865"/>
                                </a:lnTo>
                                <a:lnTo>
                                  <a:pt x="2254" y="941"/>
                                </a:lnTo>
                                <a:lnTo>
                                  <a:pt x="2229" y="1007"/>
                                </a:lnTo>
                                <a:lnTo>
                                  <a:pt x="2194" y="1065"/>
                                </a:lnTo>
                                <a:lnTo>
                                  <a:pt x="2152" y="1114"/>
                                </a:lnTo>
                                <a:lnTo>
                                  <a:pt x="2100" y="1154"/>
                                </a:lnTo>
                                <a:lnTo>
                                  <a:pt x="2043" y="1187"/>
                                </a:lnTo>
                                <a:lnTo>
                                  <a:pt x="1978" y="1212"/>
                                </a:lnTo>
                                <a:lnTo>
                                  <a:pt x="1908" y="1232"/>
                                </a:lnTo>
                                <a:lnTo>
                                  <a:pt x="1832" y="1244"/>
                                </a:lnTo>
                                <a:lnTo>
                                  <a:pt x="1751" y="1249"/>
                                </a:lnTo>
                                <a:lnTo>
                                  <a:pt x="1667" y="1251"/>
                                </a:lnTo>
                                <a:lnTo>
                                  <a:pt x="1580" y="1246"/>
                                </a:lnTo>
                                <a:lnTo>
                                  <a:pt x="1489" y="1237"/>
                                </a:lnTo>
                                <a:lnTo>
                                  <a:pt x="1396" y="1225"/>
                                </a:lnTo>
                                <a:lnTo>
                                  <a:pt x="1303" y="1208"/>
                                </a:lnTo>
                                <a:lnTo>
                                  <a:pt x="1209" y="1188"/>
                                </a:lnTo>
                                <a:lnTo>
                                  <a:pt x="1114" y="1164"/>
                                </a:lnTo>
                                <a:lnTo>
                                  <a:pt x="1020" y="1139"/>
                                </a:lnTo>
                                <a:lnTo>
                                  <a:pt x="928" y="1112"/>
                                </a:lnTo>
                                <a:lnTo>
                                  <a:pt x="838" y="1082"/>
                                </a:lnTo>
                                <a:lnTo>
                                  <a:pt x="749" y="1052"/>
                                </a:lnTo>
                                <a:lnTo>
                                  <a:pt x="665" y="1021"/>
                                </a:lnTo>
                                <a:lnTo>
                                  <a:pt x="584" y="991"/>
                                </a:lnTo>
                                <a:lnTo>
                                  <a:pt x="508" y="959"/>
                                </a:lnTo>
                                <a:lnTo>
                                  <a:pt x="437" y="929"/>
                                </a:lnTo>
                                <a:lnTo>
                                  <a:pt x="371" y="900"/>
                                </a:lnTo>
                                <a:lnTo>
                                  <a:pt x="313" y="873"/>
                                </a:lnTo>
                                <a:lnTo>
                                  <a:pt x="261" y="847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1941"/>
                        <wps:cNvSpPr>
                          <a:spLocks/>
                        </wps:cNvSpPr>
                        <wps:spPr bwMode="auto">
                          <a:xfrm>
                            <a:off x="8293" y="2354"/>
                            <a:ext cx="775" cy="410"/>
                          </a:xfrm>
                          <a:custGeom>
                            <a:avLst/>
                            <a:gdLst>
                              <a:gd name="T0" fmla="*/ 2325 w 2325"/>
                              <a:gd name="T1" fmla="*/ 502 h 1229"/>
                              <a:gd name="T2" fmla="*/ 2297 w 2325"/>
                              <a:gd name="T3" fmla="*/ 422 h 1229"/>
                              <a:gd name="T4" fmla="*/ 2246 w 2325"/>
                              <a:gd name="T5" fmla="*/ 350 h 1229"/>
                              <a:gd name="T6" fmla="*/ 2176 w 2325"/>
                              <a:gd name="T7" fmla="*/ 287 h 1229"/>
                              <a:gd name="T8" fmla="*/ 2089 w 2325"/>
                              <a:gd name="T9" fmla="*/ 229 h 1229"/>
                              <a:gd name="T10" fmla="*/ 1987 w 2325"/>
                              <a:gd name="T11" fmla="*/ 180 h 1229"/>
                              <a:gd name="T12" fmla="*/ 1874 w 2325"/>
                              <a:gd name="T13" fmla="*/ 136 h 1229"/>
                              <a:gd name="T14" fmla="*/ 1752 w 2325"/>
                              <a:gd name="T15" fmla="*/ 99 h 1229"/>
                              <a:gd name="T16" fmla="*/ 1625 w 2325"/>
                              <a:gd name="T17" fmla="*/ 69 h 1229"/>
                              <a:gd name="T18" fmla="*/ 1495 w 2325"/>
                              <a:gd name="T19" fmla="*/ 44 h 1229"/>
                              <a:gd name="T20" fmla="*/ 1366 w 2325"/>
                              <a:gd name="T21" fmla="*/ 25 h 1229"/>
                              <a:gd name="T22" fmla="*/ 1239 w 2325"/>
                              <a:gd name="T23" fmla="*/ 12 h 1229"/>
                              <a:gd name="T24" fmla="*/ 1118 w 2325"/>
                              <a:gd name="T25" fmla="*/ 3 h 1229"/>
                              <a:gd name="T26" fmla="*/ 1005 w 2325"/>
                              <a:gd name="T27" fmla="*/ 0 h 1229"/>
                              <a:gd name="T28" fmla="*/ 904 w 2325"/>
                              <a:gd name="T29" fmla="*/ 1 h 1229"/>
                              <a:gd name="T30" fmla="*/ 818 w 2325"/>
                              <a:gd name="T31" fmla="*/ 6 h 1229"/>
                              <a:gd name="T32" fmla="*/ 749 w 2325"/>
                              <a:gd name="T33" fmla="*/ 15 h 1229"/>
                              <a:gd name="T34" fmla="*/ 632 w 2325"/>
                              <a:gd name="T35" fmla="*/ 46 h 1229"/>
                              <a:gd name="T36" fmla="*/ 519 w 2325"/>
                              <a:gd name="T37" fmla="*/ 89 h 1229"/>
                              <a:gd name="T38" fmla="*/ 412 w 2325"/>
                              <a:gd name="T39" fmla="*/ 146 h 1229"/>
                              <a:gd name="T40" fmla="*/ 313 w 2325"/>
                              <a:gd name="T41" fmla="*/ 214 h 1229"/>
                              <a:gd name="T42" fmla="*/ 225 w 2325"/>
                              <a:gd name="T43" fmla="*/ 290 h 1229"/>
                              <a:gd name="T44" fmla="*/ 148 w 2325"/>
                              <a:gd name="T45" fmla="*/ 374 h 1229"/>
                              <a:gd name="T46" fmla="*/ 85 w 2325"/>
                              <a:gd name="T47" fmla="*/ 462 h 1229"/>
                              <a:gd name="T48" fmla="*/ 38 w 2325"/>
                              <a:gd name="T49" fmla="*/ 555 h 1229"/>
                              <a:gd name="T50" fmla="*/ 9 w 2325"/>
                              <a:gd name="T51" fmla="*/ 651 h 1229"/>
                              <a:gd name="T52" fmla="*/ 0 w 2325"/>
                              <a:gd name="T53" fmla="*/ 746 h 1229"/>
                              <a:gd name="T54" fmla="*/ 12 w 2325"/>
                              <a:gd name="T55" fmla="*/ 840 h 1229"/>
                              <a:gd name="T56" fmla="*/ 48 w 2325"/>
                              <a:gd name="T57" fmla="*/ 931 h 1229"/>
                              <a:gd name="T58" fmla="*/ 110 w 2325"/>
                              <a:gd name="T59" fmla="*/ 1016 h 1229"/>
                              <a:gd name="T60" fmla="*/ 199 w 2325"/>
                              <a:gd name="T61" fmla="*/ 1096 h 1229"/>
                              <a:gd name="T62" fmla="*/ 318 w 2325"/>
                              <a:gd name="T63" fmla="*/ 1167 h 1229"/>
                              <a:gd name="T64" fmla="*/ 468 w 2325"/>
                              <a:gd name="T65" fmla="*/ 1229 h 1229"/>
                              <a:gd name="T66" fmla="*/ 670 w 2325"/>
                              <a:gd name="T67" fmla="*/ 1153 h 1229"/>
                              <a:gd name="T68" fmla="*/ 872 w 2325"/>
                              <a:gd name="T69" fmla="*/ 1075 h 1229"/>
                              <a:gd name="T70" fmla="*/ 1073 w 2325"/>
                              <a:gd name="T71" fmla="*/ 997 h 1229"/>
                              <a:gd name="T72" fmla="*/ 1276 w 2325"/>
                              <a:gd name="T73" fmla="*/ 918 h 1229"/>
                              <a:gd name="T74" fmla="*/ 1476 w 2325"/>
                              <a:gd name="T75" fmla="*/ 839 h 1229"/>
                              <a:gd name="T76" fmla="*/ 1678 w 2325"/>
                              <a:gd name="T77" fmla="*/ 759 h 1229"/>
                              <a:gd name="T78" fmla="*/ 1879 w 2325"/>
                              <a:gd name="T79" fmla="*/ 679 h 1229"/>
                              <a:gd name="T80" fmla="*/ 2080 w 2325"/>
                              <a:gd name="T81" fmla="*/ 599 h 12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325" h="1229">
                                <a:moveTo>
                                  <a:pt x="2080" y="599"/>
                                </a:moveTo>
                                <a:lnTo>
                                  <a:pt x="2325" y="502"/>
                                </a:lnTo>
                                <a:lnTo>
                                  <a:pt x="2314" y="461"/>
                                </a:lnTo>
                                <a:lnTo>
                                  <a:pt x="2297" y="422"/>
                                </a:lnTo>
                                <a:lnTo>
                                  <a:pt x="2274" y="386"/>
                                </a:lnTo>
                                <a:lnTo>
                                  <a:pt x="2246" y="350"/>
                                </a:lnTo>
                                <a:lnTo>
                                  <a:pt x="2213" y="318"/>
                                </a:lnTo>
                                <a:lnTo>
                                  <a:pt x="2176" y="287"/>
                                </a:lnTo>
                                <a:lnTo>
                                  <a:pt x="2134" y="257"/>
                                </a:lnTo>
                                <a:lnTo>
                                  <a:pt x="2089" y="229"/>
                                </a:lnTo>
                                <a:lnTo>
                                  <a:pt x="2039" y="204"/>
                                </a:lnTo>
                                <a:lnTo>
                                  <a:pt x="1987" y="180"/>
                                </a:lnTo>
                                <a:lnTo>
                                  <a:pt x="1931" y="158"/>
                                </a:lnTo>
                                <a:lnTo>
                                  <a:pt x="1874" y="136"/>
                                </a:lnTo>
                                <a:lnTo>
                                  <a:pt x="1813" y="117"/>
                                </a:lnTo>
                                <a:lnTo>
                                  <a:pt x="1752" y="99"/>
                                </a:lnTo>
                                <a:lnTo>
                                  <a:pt x="1689" y="84"/>
                                </a:lnTo>
                                <a:lnTo>
                                  <a:pt x="1625" y="69"/>
                                </a:lnTo>
                                <a:lnTo>
                                  <a:pt x="1560" y="56"/>
                                </a:lnTo>
                                <a:lnTo>
                                  <a:pt x="1495" y="44"/>
                                </a:lnTo>
                                <a:lnTo>
                                  <a:pt x="1430" y="34"/>
                                </a:lnTo>
                                <a:lnTo>
                                  <a:pt x="1366" y="25"/>
                                </a:lnTo>
                                <a:lnTo>
                                  <a:pt x="1302" y="18"/>
                                </a:lnTo>
                                <a:lnTo>
                                  <a:pt x="1239" y="12"/>
                                </a:lnTo>
                                <a:lnTo>
                                  <a:pt x="1177" y="8"/>
                                </a:lnTo>
                                <a:lnTo>
                                  <a:pt x="1118" y="3"/>
                                </a:lnTo>
                                <a:lnTo>
                                  <a:pt x="1060" y="1"/>
                                </a:lnTo>
                                <a:lnTo>
                                  <a:pt x="1005" y="0"/>
                                </a:lnTo>
                                <a:lnTo>
                                  <a:pt x="954" y="0"/>
                                </a:lnTo>
                                <a:lnTo>
                                  <a:pt x="904" y="1"/>
                                </a:lnTo>
                                <a:lnTo>
                                  <a:pt x="860" y="3"/>
                                </a:lnTo>
                                <a:lnTo>
                                  <a:pt x="818" y="6"/>
                                </a:lnTo>
                                <a:lnTo>
                                  <a:pt x="781" y="10"/>
                                </a:lnTo>
                                <a:lnTo>
                                  <a:pt x="749" y="15"/>
                                </a:lnTo>
                                <a:lnTo>
                                  <a:pt x="689" y="29"/>
                                </a:lnTo>
                                <a:lnTo>
                                  <a:pt x="632" y="46"/>
                                </a:lnTo>
                                <a:lnTo>
                                  <a:pt x="574" y="66"/>
                                </a:lnTo>
                                <a:lnTo>
                                  <a:pt x="519" y="89"/>
                                </a:lnTo>
                                <a:lnTo>
                                  <a:pt x="465" y="116"/>
                                </a:lnTo>
                                <a:lnTo>
                                  <a:pt x="412" y="146"/>
                                </a:lnTo>
                                <a:lnTo>
                                  <a:pt x="362" y="179"/>
                                </a:lnTo>
                                <a:lnTo>
                                  <a:pt x="313" y="214"/>
                                </a:lnTo>
                                <a:lnTo>
                                  <a:pt x="268" y="251"/>
                                </a:lnTo>
                                <a:lnTo>
                                  <a:pt x="225" y="290"/>
                                </a:lnTo>
                                <a:lnTo>
                                  <a:pt x="185" y="331"/>
                                </a:lnTo>
                                <a:lnTo>
                                  <a:pt x="148" y="374"/>
                                </a:lnTo>
                                <a:lnTo>
                                  <a:pt x="115" y="418"/>
                                </a:lnTo>
                                <a:lnTo>
                                  <a:pt x="85" y="462"/>
                                </a:lnTo>
                                <a:lnTo>
                                  <a:pt x="59" y="508"/>
                                </a:lnTo>
                                <a:lnTo>
                                  <a:pt x="38" y="555"/>
                                </a:lnTo>
                                <a:lnTo>
                                  <a:pt x="21" y="602"/>
                                </a:lnTo>
                                <a:lnTo>
                                  <a:pt x="9" y="651"/>
                                </a:lnTo>
                                <a:lnTo>
                                  <a:pt x="2" y="698"/>
                                </a:lnTo>
                                <a:lnTo>
                                  <a:pt x="0" y="746"/>
                                </a:lnTo>
                                <a:lnTo>
                                  <a:pt x="3" y="793"/>
                                </a:lnTo>
                                <a:lnTo>
                                  <a:pt x="12" y="840"/>
                                </a:lnTo>
                                <a:lnTo>
                                  <a:pt x="27" y="885"/>
                                </a:lnTo>
                                <a:lnTo>
                                  <a:pt x="48" y="931"/>
                                </a:lnTo>
                                <a:lnTo>
                                  <a:pt x="76" y="974"/>
                                </a:lnTo>
                                <a:lnTo>
                                  <a:pt x="110" y="1016"/>
                                </a:lnTo>
                                <a:lnTo>
                                  <a:pt x="151" y="1057"/>
                                </a:lnTo>
                                <a:lnTo>
                                  <a:pt x="199" y="1096"/>
                                </a:lnTo>
                                <a:lnTo>
                                  <a:pt x="254" y="1132"/>
                                </a:lnTo>
                                <a:lnTo>
                                  <a:pt x="318" y="1167"/>
                                </a:lnTo>
                                <a:lnTo>
                                  <a:pt x="388" y="1199"/>
                                </a:lnTo>
                                <a:lnTo>
                                  <a:pt x="468" y="1229"/>
                                </a:lnTo>
                                <a:lnTo>
                                  <a:pt x="569" y="1191"/>
                                </a:lnTo>
                                <a:lnTo>
                                  <a:pt x="670" y="1153"/>
                                </a:lnTo>
                                <a:lnTo>
                                  <a:pt x="771" y="1113"/>
                                </a:lnTo>
                                <a:lnTo>
                                  <a:pt x="872" y="1075"/>
                                </a:lnTo>
                                <a:lnTo>
                                  <a:pt x="973" y="1036"/>
                                </a:lnTo>
                                <a:lnTo>
                                  <a:pt x="1073" y="997"/>
                                </a:lnTo>
                                <a:lnTo>
                                  <a:pt x="1175" y="958"/>
                                </a:lnTo>
                                <a:lnTo>
                                  <a:pt x="1276" y="918"/>
                                </a:lnTo>
                                <a:lnTo>
                                  <a:pt x="1376" y="878"/>
                                </a:lnTo>
                                <a:lnTo>
                                  <a:pt x="1476" y="839"/>
                                </a:lnTo>
                                <a:lnTo>
                                  <a:pt x="1577" y="799"/>
                                </a:lnTo>
                                <a:lnTo>
                                  <a:pt x="1678" y="759"/>
                                </a:lnTo>
                                <a:lnTo>
                                  <a:pt x="1779" y="719"/>
                                </a:lnTo>
                                <a:lnTo>
                                  <a:pt x="1879" y="679"/>
                                </a:lnTo>
                                <a:lnTo>
                                  <a:pt x="1980" y="639"/>
                                </a:lnTo>
                                <a:lnTo>
                                  <a:pt x="2080" y="599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1942"/>
                        <wps:cNvSpPr>
                          <a:spLocks/>
                        </wps:cNvSpPr>
                        <wps:spPr bwMode="auto">
                          <a:xfrm>
                            <a:off x="10439" y="2293"/>
                            <a:ext cx="799" cy="505"/>
                          </a:xfrm>
                          <a:custGeom>
                            <a:avLst/>
                            <a:gdLst>
                              <a:gd name="T0" fmla="*/ 58 w 2397"/>
                              <a:gd name="T1" fmla="*/ 846 h 1516"/>
                              <a:gd name="T2" fmla="*/ 135 w 2397"/>
                              <a:gd name="T3" fmla="*/ 784 h 1516"/>
                              <a:gd name="T4" fmla="*/ 200 w 2397"/>
                              <a:gd name="T5" fmla="*/ 714 h 1516"/>
                              <a:gd name="T6" fmla="*/ 251 w 2397"/>
                              <a:gd name="T7" fmla="*/ 643 h 1516"/>
                              <a:gd name="T8" fmla="*/ 292 w 2397"/>
                              <a:gd name="T9" fmla="*/ 568 h 1516"/>
                              <a:gd name="T10" fmla="*/ 322 w 2397"/>
                              <a:gd name="T11" fmla="*/ 488 h 1516"/>
                              <a:gd name="T12" fmla="*/ 345 w 2397"/>
                              <a:gd name="T13" fmla="*/ 407 h 1516"/>
                              <a:gd name="T14" fmla="*/ 358 w 2397"/>
                              <a:gd name="T15" fmla="*/ 322 h 1516"/>
                              <a:gd name="T16" fmla="*/ 364 w 2397"/>
                              <a:gd name="T17" fmla="*/ 221 h 1516"/>
                              <a:gd name="T18" fmla="*/ 358 w 2397"/>
                              <a:gd name="T19" fmla="*/ 110 h 1516"/>
                              <a:gd name="T20" fmla="*/ 340 w 2397"/>
                              <a:gd name="T21" fmla="*/ 0 h 1516"/>
                              <a:gd name="T22" fmla="*/ 570 w 2397"/>
                              <a:gd name="T23" fmla="*/ 116 h 1516"/>
                              <a:gd name="T24" fmla="*/ 806 w 2397"/>
                              <a:gd name="T25" fmla="*/ 221 h 1516"/>
                              <a:gd name="T26" fmla="*/ 987 w 2397"/>
                              <a:gd name="T27" fmla="*/ 288 h 1516"/>
                              <a:gd name="T28" fmla="*/ 1065 w 2397"/>
                              <a:gd name="T29" fmla="*/ 312 h 1516"/>
                              <a:gd name="T30" fmla="*/ 1139 w 2397"/>
                              <a:gd name="T31" fmla="*/ 334 h 1516"/>
                              <a:gd name="T32" fmla="*/ 1212 w 2397"/>
                              <a:gd name="T33" fmla="*/ 352 h 1516"/>
                              <a:gd name="T34" fmla="*/ 1283 w 2397"/>
                              <a:gd name="T35" fmla="*/ 366 h 1516"/>
                              <a:gd name="T36" fmla="*/ 1350 w 2397"/>
                              <a:gd name="T37" fmla="*/ 376 h 1516"/>
                              <a:gd name="T38" fmla="*/ 1398 w 2397"/>
                              <a:gd name="T39" fmla="*/ 383 h 1516"/>
                              <a:gd name="T40" fmla="*/ 1546 w 2397"/>
                              <a:gd name="T41" fmla="*/ 408 h 1516"/>
                              <a:gd name="T42" fmla="*/ 1704 w 2397"/>
                              <a:gd name="T43" fmla="*/ 446 h 1516"/>
                              <a:gd name="T44" fmla="*/ 1865 w 2397"/>
                              <a:gd name="T45" fmla="*/ 498 h 1516"/>
                              <a:gd name="T46" fmla="*/ 1994 w 2397"/>
                              <a:gd name="T47" fmla="*/ 553 h 1516"/>
                              <a:gd name="T48" fmla="*/ 2068 w 2397"/>
                              <a:gd name="T49" fmla="*/ 591 h 1516"/>
                              <a:gd name="T50" fmla="*/ 2139 w 2397"/>
                              <a:gd name="T51" fmla="*/ 634 h 1516"/>
                              <a:gd name="T52" fmla="*/ 2217 w 2397"/>
                              <a:gd name="T53" fmla="*/ 693 h 1516"/>
                              <a:gd name="T54" fmla="*/ 2291 w 2397"/>
                              <a:gd name="T55" fmla="*/ 767 h 1516"/>
                              <a:gd name="T56" fmla="*/ 2331 w 2397"/>
                              <a:gd name="T57" fmla="*/ 821 h 1516"/>
                              <a:gd name="T58" fmla="*/ 2355 w 2397"/>
                              <a:gd name="T59" fmla="*/ 864 h 1516"/>
                              <a:gd name="T60" fmla="*/ 2374 w 2397"/>
                              <a:gd name="T61" fmla="*/ 907 h 1516"/>
                              <a:gd name="T62" fmla="*/ 2387 w 2397"/>
                              <a:gd name="T63" fmla="*/ 953 h 1516"/>
                              <a:gd name="T64" fmla="*/ 2395 w 2397"/>
                              <a:gd name="T65" fmla="*/ 1003 h 1516"/>
                              <a:gd name="T66" fmla="*/ 2397 w 2397"/>
                              <a:gd name="T67" fmla="*/ 1054 h 1516"/>
                              <a:gd name="T68" fmla="*/ 2394 w 2397"/>
                              <a:gd name="T69" fmla="*/ 1109 h 1516"/>
                              <a:gd name="T70" fmla="*/ 2382 w 2397"/>
                              <a:gd name="T71" fmla="*/ 1176 h 1516"/>
                              <a:gd name="T72" fmla="*/ 2362 w 2397"/>
                              <a:gd name="T73" fmla="*/ 1247 h 1516"/>
                              <a:gd name="T74" fmla="*/ 2332 w 2397"/>
                              <a:gd name="T75" fmla="*/ 1323 h 1516"/>
                              <a:gd name="T76" fmla="*/ 2293 w 2397"/>
                              <a:gd name="T77" fmla="*/ 1403 h 1516"/>
                              <a:gd name="T78" fmla="*/ 2244 w 2397"/>
                              <a:gd name="T79" fmla="*/ 1487 h 1516"/>
                              <a:gd name="T80" fmla="*/ 1991 w 2397"/>
                              <a:gd name="T81" fmla="*/ 1442 h 1516"/>
                              <a:gd name="T82" fmla="*/ 1642 w 2397"/>
                              <a:gd name="T83" fmla="*/ 1335 h 1516"/>
                              <a:gd name="T84" fmla="*/ 1293 w 2397"/>
                              <a:gd name="T85" fmla="*/ 1235 h 1516"/>
                              <a:gd name="T86" fmla="*/ 945 w 2397"/>
                              <a:gd name="T87" fmla="*/ 1138 h 1516"/>
                              <a:gd name="T88" fmla="*/ 596 w 2397"/>
                              <a:gd name="T89" fmla="*/ 1043 h 1516"/>
                              <a:gd name="T90" fmla="*/ 0 w 2397"/>
                              <a:gd name="T91" fmla="*/ 883 h 15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397" h="1516">
                                <a:moveTo>
                                  <a:pt x="0" y="883"/>
                                </a:moveTo>
                                <a:lnTo>
                                  <a:pt x="30" y="865"/>
                                </a:lnTo>
                                <a:lnTo>
                                  <a:pt x="58" y="846"/>
                                </a:lnTo>
                                <a:lnTo>
                                  <a:pt x="85" y="826"/>
                                </a:lnTo>
                                <a:lnTo>
                                  <a:pt x="111" y="805"/>
                                </a:lnTo>
                                <a:lnTo>
                                  <a:pt x="135" y="784"/>
                                </a:lnTo>
                                <a:lnTo>
                                  <a:pt x="158" y="762"/>
                                </a:lnTo>
                                <a:lnTo>
                                  <a:pt x="180" y="738"/>
                                </a:lnTo>
                                <a:lnTo>
                                  <a:pt x="200" y="714"/>
                                </a:lnTo>
                                <a:lnTo>
                                  <a:pt x="218" y="691"/>
                                </a:lnTo>
                                <a:lnTo>
                                  <a:pt x="235" y="668"/>
                                </a:lnTo>
                                <a:lnTo>
                                  <a:pt x="251" y="643"/>
                                </a:lnTo>
                                <a:lnTo>
                                  <a:pt x="265" y="618"/>
                                </a:lnTo>
                                <a:lnTo>
                                  <a:pt x="279" y="593"/>
                                </a:lnTo>
                                <a:lnTo>
                                  <a:pt x="292" y="568"/>
                                </a:lnTo>
                                <a:lnTo>
                                  <a:pt x="303" y="541"/>
                                </a:lnTo>
                                <a:lnTo>
                                  <a:pt x="313" y="515"/>
                                </a:lnTo>
                                <a:lnTo>
                                  <a:pt x="322" y="488"/>
                                </a:lnTo>
                                <a:lnTo>
                                  <a:pt x="331" y="461"/>
                                </a:lnTo>
                                <a:lnTo>
                                  <a:pt x="338" y="435"/>
                                </a:lnTo>
                                <a:lnTo>
                                  <a:pt x="345" y="407"/>
                                </a:lnTo>
                                <a:lnTo>
                                  <a:pt x="350" y="379"/>
                                </a:lnTo>
                                <a:lnTo>
                                  <a:pt x="355" y="352"/>
                                </a:lnTo>
                                <a:lnTo>
                                  <a:pt x="358" y="322"/>
                                </a:lnTo>
                                <a:lnTo>
                                  <a:pt x="361" y="294"/>
                                </a:lnTo>
                                <a:lnTo>
                                  <a:pt x="364" y="257"/>
                                </a:lnTo>
                                <a:lnTo>
                                  <a:pt x="364" y="221"/>
                                </a:lnTo>
                                <a:lnTo>
                                  <a:pt x="364" y="184"/>
                                </a:lnTo>
                                <a:lnTo>
                                  <a:pt x="361" y="147"/>
                                </a:lnTo>
                                <a:lnTo>
                                  <a:pt x="358" y="110"/>
                                </a:lnTo>
                                <a:lnTo>
                                  <a:pt x="354" y="73"/>
                                </a:lnTo>
                                <a:lnTo>
                                  <a:pt x="347" y="37"/>
                                </a:lnTo>
                                <a:lnTo>
                                  <a:pt x="340" y="0"/>
                                </a:lnTo>
                                <a:lnTo>
                                  <a:pt x="415" y="40"/>
                                </a:lnTo>
                                <a:lnTo>
                                  <a:pt x="492" y="78"/>
                                </a:lnTo>
                                <a:lnTo>
                                  <a:pt x="570" y="116"/>
                                </a:lnTo>
                                <a:lnTo>
                                  <a:pt x="648" y="153"/>
                                </a:lnTo>
                                <a:lnTo>
                                  <a:pt x="727" y="187"/>
                                </a:lnTo>
                                <a:lnTo>
                                  <a:pt x="806" y="221"/>
                                </a:lnTo>
                                <a:lnTo>
                                  <a:pt x="884" y="251"/>
                                </a:lnTo>
                                <a:lnTo>
                                  <a:pt x="960" y="279"/>
                                </a:lnTo>
                                <a:lnTo>
                                  <a:pt x="987" y="288"/>
                                </a:lnTo>
                                <a:lnTo>
                                  <a:pt x="1014" y="297"/>
                                </a:lnTo>
                                <a:lnTo>
                                  <a:pt x="1040" y="305"/>
                                </a:lnTo>
                                <a:lnTo>
                                  <a:pt x="1065" y="312"/>
                                </a:lnTo>
                                <a:lnTo>
                                  <a:pt x="1090" y="320"/>
                                </a:lnTo>
                                <a:lnTo>
                                  <a:pt x="1115" y="328"/>
                                </a:lnTo>
                                <a:lnTo>
                                  <a:pt x="1139" y="334"/>
                                </a:lnTo>
                                <a:lnTo>
                                  <a:pt x="1163" y="340"/>
                                </a:lnTo>
                                <a:lnTo>
                                  <a:pt x="1187" y="346"/>
                                </a:lnTo>
                                <a:lnTo>
                                  <a:pt x="1212" y="352"/>
                                </a:lnTo>
                                <a:lnTo>
                                  <a:pt x="1236" y="357"/>
                                </a:lnTo>
                                <a:lnTo>
                                  <a:pt x="1259" y="362"/>
                                </a:lnTo>
                                <a:lnTo>
                                  <a:pt x="1283" y="366"/>
                                </a:lnTo>
                                <a:lnTo>
                                  <a:pt x="1305" y="371"/>
                                </a:lnTo>
                                <a:lnTo>
                                  <a:pt x="1328" y="374"/>
                                </a:lnTo>
                                <a:lnTo>
                                  <a:pt x="1350" y="376"/>
                                </a:lnTo>
                                <a:lnTo>
                                  <a:pt x="1351" y="376"/>
                                </a:lnTo>
                                <a:lnTo>
                                  <a:pt x="1352" y="376"/>
                                </a:lnTo>
                                <a:lnTo>
                                  <a:pt x="1398" y="383"/>
                                </a:lnTo>
                                <a:lnTo>
                                  <a:pt x="1445" y="390"/>
                                </a:lnTo>
                                <a:lnTo>
                                  <a:pt x="1494" y="399"/>
                                </a:lnTo>
                                <a:lnTo>
                                  <a:pt x="1546" y="408"/>
                                </a:lnTo>
                                <a:lnTo>
                                  <a:pt x="1597" y="419"/>
                                </a:lnTo>
                                <a:lnTo>
                                  <a:pt x="1651" y="432"/>
                                </a:lnTo>
                                <a:lnTo>
                                  <a:pt x="1704" y="446"/>
                                </a:lnTo>
                                <a:lnTo>
                                  <a:pt x="1758" y="461"/>
                                </a:lnTo>
                                <a:lnTo>
                                  <a:pt x="1812" y="479"/>
                                </a:lnTo>
                                <a:lnTo>
                                  <a:pt x="1865" y="498"/>
                                </a:lnTo>
                                <a:lnTo>
                                  <a:pt x="1917" y="519"/>
                                </a:lnTo>
                                <a:lnTo>
                                  <a:pt x="1970" y="541"/>
                                </a:lnTo>
                                <a:lnTo>
                                  <a:pt x="1994" y="553"/>
                                </a:lnTo>
                                <a:lnTo>
                                  <a:pt x="2020" y="566"/>
                                </a:lnTo>
                                <a:lnTo>
                                  <a:pt x="2045" y="578"/>
                                </a:lnTo>
                                <a:lnTo>
                                  <a:pt x="2068" y="591"/>
                                </a:lnTo>
                                <a:lnTo>
                                  <a:pt x="2093" y="605"/>
                                </a:lnTo>
                                <a:lnTo>
                                  <a:pt x="2115" y="619"/>
                                </a:lnTo>
                                <a:lnTo>
                                  <a:pt x="2139" y="634"/>
                                </a:lnTo>
                                <a:lnTo>
                                  <a:pt x="2160" y="650"/>
                                </a:lnTo>
                                <a:lnTo>
                                  <a:pt x="2189" y="671"/>
                                </a:lnTo>
                                <a:lnTo>
                                  <a:pt x="2217" y="693"/>
                                </a:lnTo>
                                <a:lnTo>
                                  <a:pt x="2244" y="717"/>
                                </a:lnTo>
                                <a:lnTo>
                                  <a:pt x="2269" y="742"/>
                                </a:lnTo>
                                <a:lnTo>
                                  <a:pt x="2291" y="767"/>
                                </a:lnTo>
                                <a:lnTo>
                                  <a:pt x="2312" y="794"/>
                                </a:lnTo>
                                <a:lnTo>
                                  <a:pt x="2322" y="808"/>
                                </a:lnTo>
                                <a:lnTo>
                                  <a:pt x="2331" y="821"/>
                                </a:lnTo>
                                <a:lnTo>
                                  <a:pt x="2340" y="836"/>
                                </a:lnTo>
                                <a:lnTo>
                                  <a:pt x="2348" y="850"/>
                                </a:lnTo>
                                <a:lnTo>
                                  <a:pt x="2355" y="864"/>
                                </a:lnTo>
                                <a:lnTo>
                                  <a:pt x="2362" y="878"/>
                                </a:lnTo>
                                <a:lnTo>
                                  <a:pt x="2368" y="893"/>
                                </a:lnTo>
                                <a:lnTo>
                                  <a:pt x="2374" y="907"/>
                                </a:lnTo>
                                <a:lnTo>
                                  <a:pt x="2378" y="922"/>
                                </a:lnTo>
                                <a:lnTo>
                                  <a:pt x="2383" y="938"/>
                                </a:lnTo>
                                <a:lnTo>
                                  <a:pt x="2387" y="953"/>
                                </a:lnTo>
                                <a:lnTo>
                                  <a:pt x="2389" y="969"/>
                                </a:lnTo>
                                <a:lnTo>
                                  <a:pt x="2393" y="986"/>
                                </a:lnTo>
                                <a:lnTo>
                                  <a:pt x="2395" y="1003"/>
                                </a:lnTo>
                                <a:lnTo>
                                  <a:pt x="2396" y="1019"/>
                                </a:lnTo>
                                <a:lnTo>
                                  <a:pt x="2397" y="1036"/>
                                </a:lnTo>
                                <a:lnTo>
                                  <a:pt x="2397" y="1054"/>
                                </a:lnTo>
                                <a:lnTo>
                                  <a:pt x="2397" y="1072"/>
                                </a:lnTo>
                                <a:lnTo>
                                  <a:pt x="2396" y="1091"/>
                                </a:lnTo>
                                <a:lnTo>
                                  <a:pt x="2394" y="1109"/>
                                </a:lnTo>
                                <a:lnTo>
                                  <a:pt x="2391" y="1131"/>
                                </a:lnTo>
                                <a:lnTo>
                                  <a:pt x="2387" y="1154"/>
                                </a:lnTo>
                                <a:lnTo>
                                  <a:pt x="2382" y="1176"/>
                                </a:lnTo>
                                <a:lnTo>
                                  <a:pt x="2376" y="1200"/>
                                </a:lnTo>
                                <a:lnTo>
                                  <a:pt x="2369" y="1223"/>
                                </a:lnTo>
                                <a:lnTo>
                                  <a:pt x="2362" y="1247"/>
                                </a:lnTo>
                                <a:lnTo>
                                  <a:pt x="2353" y="1272"/>
                                </a:lnTo>
                                <a:lnTo>
                                  <a:pt x="2342" y="1297"/>
                                </a:lnTo>
                                <a:lnTo>
                                  <a:pt x="2332" y="1323"/>
                                </a:lnTo>
                                <a:lnTo>
                                  <a:pt x="2320" y="1349"/>
                                </a:lnTo>
                                <a:lnTo>
                                  <a:pt x="2307" y="1376"/>
                                </a:lnTo>
                                <a:lnTo>
                                  <a:pt x="2293" y="1403"/>
                                </a:lnTo>
                                <a:lnTo>
                                  <a:pt x="2278" y="1430"/>
                                </a:lnTo>
                                <a:lnTo>
                                  <a:pt x="2262" y="1458"/>
                                </a:lnTo>
                                <a:lnTo>
                                  <a:pt x="2244" y="1487"/>
                                </a:lnTo>
                                <a:lnTo>
                                  <a:pt x="2225" y="1516"/>
                                </a:lnTo>
                                <a:lnTo>
                                  <a:pt x="2109" y="1478"/>
                                </a:lnTo>
                                <a:lnTo>
                                  <a:pt x="1991" y="1442"/>
                                </a:lnTo>
                                <a:lnTo>
                                  <a:pt x="1875" y="1406"/>
                                </a:lnTo>
                                <a:lnTo>
                                  <a:pt x="1758" y="1370"/>
                                </a:lnTo>
                                <a:lnTo>
                                  <a:pt x="1642" y="1335"/>
                                </a:lnTo>
                                <a:lnTo>
                                  <a:pt x="1525" y="1302"/>
                                </a:lnTo>
                                <a:lnTo>
                                  <a:pt x="1409" y="1268"/>
                                </a:lnTo>
                                <a:lnTo>
                                  <a:pt x="1293" y="1235"/>
                                </a:lnTo>
                                <a:lnTo>
                                  <a:pt x="1176" y="1202"/>
                                </a:lnTo>
                                <a:lnTo>
                                  <a:pt x="1060" y="1170"/>
                                </a:lnTo>
                                <a:lnTo>
                                  <a:pt x="945" y="1138"/>
                                </a:lnTo>
                                <a:lnTo>
                                  <a:pt x="828" y="1106"/>
                                </a:lnTo>
                                <a:lnTo>
                                  <a:pt x="713" y="1074"/>
                                </a:lnTo>
                                <a:lnTo>
                                  <a:pt x="596" y="1043"/>
                                </a:lnTo>
                                <a:lnTo>
                                  <a:pt x="481" y="1013"/>
                                </a:lnTo>
                                <a:lnTo>
                                  <a:pt x="365" y="981"/>
                                </a:lnTo>
                                <a:lnTo>
                                  <a:pt x="0" y="883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943"/>
                        <wps:cNvSpPr>
                          <a:spLocks/>
                        </wps:cNvSpPr>
                        <wps:spPr bwMode="auto">
                          <a:xfrm>
                            <a:off x="10083" y="1740"/>
                            <a:ext cx="815" cy="578"/>
                          </a:xfrm>
                          <a:custGeom>
                            <a:avLst/>
                            <a:gdLst>
                              <a:gd name="T0" fmla="*/ 1995 w 2443"/>
                              <a:gd name="T1" fmla="*/ 1622 h 1733"/>
                              <a:gd name="T2" fmla="*/ 1805 w 2443"/>
                              <a:gd name="T3" fmla="*/ 1540 h 1733"/>
                              <a:gd name="T4" fmla="*/ 1617 w 2443"/>
                              <a:gd name="T5" fmla="*/ 1448 h 1733"/>
                              <a:gd name="T6" fmla="*/ 1440 w 2443"/>
                              <a:gd name="T7" fmla="*/ 1352 h 1733"/>
                              <a:gd name="T8" fmla="*/ 1282 w 2443"/>
                              <a:gd name="T9" fmla="*/ 1255 h 1733"/>
                              <a:gd name="T10" fmla="*/ 1185 w 2443"/>
                              <a:gd name="T11" fmla="*/ 1186 h 1733"/>
                              <a:gd name="T12" fmla="*/ 1124 w 2443"/>
                              <a:gd name="T13" fmla="*/ 1127 h 1733"/>
                              <a:gd name="T14" fmla="*/ 1054 w 2443"/>
                              <a:gd name="T15" fmla="*/ 1070 h 1733"/>
                              <a:gd name="T16" fmla="*/ 1009 w 2443"/>
                              <a:gd name="T17" fmla="*/ 1042 h 1733"/>
                              <a:gd name="T18" fmla="*/ 963 w 2443"/>
                              <a:gd name="T19" fmla="*/ 1020 h 1733"/>
                              <a:gd name="T20" fmla="*/ 890 w 2443"/>
                              <a:gd name="T21" fmla="*/ 996 h 1733"/>
                              <a:gd name="T22" fmla="*/ 802 w 2443"/>
                              <a:gd name="T23" fmla="*/ 971 h 1733"/>
                              <a:gd name="T24" fmla="*/ 714 w 2443"/>
                              <a:gd name="T25" fmla="*/ 954 h 1733"/>
                              <a:gd name="T26" fmla="*/ 626 w 2443"/>
                              <a:gd name="T27" fmla="*/ 943 h 1733"/>
                              <a:gd name="T28" fmla="*/ 536 w 2443"/>
                              <a:gd name="T29" fmla="*/ 939 h 1733"/>
                              <a:gd name="T30" fmla="*/ 448 w 2443"/>
                              <a:gd name="T31" fmla="*/ 939 h 1733"/>
                              <a:gd name="T32" fmla="*/ 358 w 2443"/>
                              <a:gd name="T33" fmla="*/ 945 h 1733"/>
                              <a:gd name="T34" fmla="*/ 269 w 2443"/>
                              <a:gd name="T35" fmla="*/ 958 h 1733"/>
                              <a:gd name="T36" fmla="*/ 179 w 2443"/>
                              <a:gd name="T37" fmla="*/ 976 h 1733"/>
                              <a:gd name="T38" fmla="*/ 60 w 2443"/>
                              <a:gd name="T39" fmla="*/ 1008 h 1733"/>
                              <a:gd name="T40" fmla="*/ 33 w 2443"/>
                              <a:gd name="T41" fmla="*/ 876 h 1733"/>
                              <a:gd name="T42" fmla="*/ 75 w 2443"/>
                              <a:gd name="T43" fmla="*/ 664 h 1733"/>
                              <a:gd name="T44" fmla="*/ 104 w 2443"/>
                              <a:gd name="T45" fmla="*/ 468 h 1733"/>
                              <a:gd name="T46" fmla="*/ 114 w 2443"/>
                              <a:gd name="T47" fmla="*/ 313 h 1733"/>
                              <a:gd name="T48" fmla="*/ 112 w 2443"/>
                              <a:gd name="T49" fmla="*/ 225 h 1733"/>
                              <a:gd name="T50" fmla="*/ 104 w 2443"/>
                              <a:gd name="T51" fmla="*/ 139 h 1733"/>
                              <a:gd name="T52" fmla="*/ 89 w 2443"/>
                              <a:gd name="T53" fmla="*/ 54 h 1733"/>
                              <a:gd name="T54" fmla="*/ 122 w 2443"/>
                              <a:gd name="T55" fmla="*/ 24 h 1733"/>
                              <a:gd name="T56" fmla="*/ 267 w 2443"/>
                              <a:gd name="T57" fmla="*/ 96 h 1733"/>
                              <a:gd name="T58" fmla="*/ 410 w 2443"/>
                              <a:gd name="T59" fmla="*/ 163 h 1733"/>
                              <a:gd name="T60" fmla="*/ 511 w 2443"/>
                              <a:gd name="T61" fmla="*/ 209 h 1733"/>
                              <a:gd name="T62" fmla="*/ 587 w 2443"/>
                              <a:gd name="T63" fmla="*/ 244 h 1733"/>
                              <a:gd name="T64" fmla="*/ 656 w 2443"/>
                              <a:gd name="T65" fmla="*/ 274 h 1733"/>
                              <a:gd name="T66" fmla="*/ 721 w 2443"/>
                              <a:gd name="T67" fmla="*/ 301 h 1733"/>
                              <a:gd name="T68" fmla="*/ 786 w 2443"/>
                              <a:gd name="T69" fmla="*/ 327 h 1733"/>
                              <a:gd name="T70" fmla="*/ 839 w 2443"/>
                              <a:gd name="T71" fmla="*/ 348 h 1733"/>
                              <a:gd name="T72" fmla="*/ 873 w 2443"/>
                              <a:gd name="T73" fmla="*/ 357 h 1733"/>
                              <a:gd name="T74" fmla="*/ 1015 w 2443"/>
                              <a:gd name="T75" fmla="*/ 378 h 1733"/>
                              <a:gd name="T76" fmla="*/ 1185 w 2443"/>
                              <a:gd name="T77" fmla="*/ 414 h 1733"/>
                              <a:gd name="T78" fmla="*/ 1373 w 2443"/>
                              <a:gd name="T79" fmla="*/ 463 h 1733"/>
                              <a:gd name="T80" fmla="*/ 1570 w 2443"/>
                              <a:gd name="T81" fmla="*/ 530 h 1733"/>
                              <a:gd name="T82" fmla="*/ 1768 w 2443"/>
                              <a:gd name="T83" fmla="*/ 611 h 1733"/>
                              <a:gd name="T84" fmla="*/ 1901 w 2443"/>
                              <a:gd name="T85" fmla="*/ 677 h 1733"/>
                              <a:gd name="T86" fmla="*/ 1999 w 2443"/>
                              <a:gd name="T87" fmla="*/ 733 h 1733"/>
                              <a:gd name="T88" fmla="*/ 2091 w 2443"/>
                              <a:gd name="T89" fmla="*/ 795 h 1733"/>
                              <a:gd name="T90" fmla="*/ 2176 w 2443"/>
                              <a:gd name="T91" fmla="*/ 862 h 1733"/>
                              <a:gd name="T92" fmla="*/ 2252 w 2443"/>
                              <a:gd name="T93" fmla="*/ 933 h 1733"/>
                              <a:gd name="T94" fmla="*/ 2316 w 2443"/>
                              <a:gd name="T95" fmla="*/ 1008 h 1733"/>
                              <a:gd name="T96" fmla="*/ 2365 w 2443"/>
                              <a:gd name="T97" fmla="*/ 1083 h 1733"/>
                              <a:gd name="T98" fmla="*/ 2404 w 2443"/>
                              <a:gd name="T99" fmla="*/ 1163 h 1733"/>
                              <a:gd name="T100" fmla="*/ 2430 w 2443"/>
                              <a:gd name="T101" fmla="*/ 1248 h 1733"/>
                              <a:gd name="T102" fmla="*/ 2441 w 2443"/>
                              <a:gd name="T103" fmla="*/ 1339 h 1733"/>
                              <a:gd name="T104" fmla="*/ 2438 w 2443"/>
                              <a:gd name="T105" fmla="*/ 1434 h 1733"/>
                              <a:gd name="T106" fmla="*/ 2419 w 2443"/>
                              <a:gd name="T107" fmla="*/ 1531 h 1733"/>
                              <a:gd name="T108" fmla="*/ 2384 w 2443"/>
                              <a:gd name="T109" fmla="*/ 1635 h 1733"/>
                              <a:gd name="T110" fmla="*/ 2346 w 2443"/>
                              <a:gd name="T111" fmla="*/ 1721 h 1733"/>
                              <a:gd name="T112" fmla="*/ 2321 w 2443"/>
                              <a:gd name="T113" fmla="*/ 1728 h 1733"/>
                              <a:gd name="T114" fmla="*/ 2276 w 2443"/>
                              <a:gd name="T115" fmla="*/ 1717 h 1733"/>
                              <a:gd name="T116" fmla="*/ 2209 w 2443"/>
                              <a:gd name="T117" fmla="*/ 1697 h 1733"/>
                              <a:gd name="T118" fmla="*/ 2141 w 2443"/>
                              <a:gd name="T119" fmla="*/ 1676 h 1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443" h="1733">
                                <a:moveTo>
                                  <a:pt x="2119" y="1668"/>
                                </a:moveTo>
                                <a:lnTo>
                                  <a:pt x="2058" y="1646"/>
                                </a:lnTo>
                                <a:lnTo>
                                  <a:pt x="1995" y="1622"/>
                                </a:lnTo>
                                <a:lnTo>
                                  <a:pt x="1931" y="1596"/>
                                </a:lnTo>
                                <a:lnTo>
                                  <a:pt x="1868" y="1569"/>
                                </a:lnTo>
                                <a:lnTo>
                                  <a:pt x="1805" y="1540"/>
                                </a:lnTo>
                                <a:lnTo>
                                  <a:pt x="1741" y="1511"/>
                                </a:lnTo>
                                <a:lnTo>
                                  <a:pt x="1678" y="1480"/>
                                </a:lnTo>
                                <a:lnTo>
                                  <a:pt x="1617" y="1448"/>
                                </a:lnTo>
                                <a:lnTo>
                                  <a:pt x="1556" y="1417"/>
                                </a:lnTo>
                                <a:lnTo>
                                  <a:pt x="1497" y="1385"/>
                                </a:lnTo>
                                <a:lnTo>
                                  <a:pt x="1440" y="1352"/>
                                </a:lnTo>
                                <a:lnTo>
                                  <a:pt x="1385" y="1320"/>
                                </a:lnTo>
                                <a:lnTo>
                                  <a:pt x="1331" y="1287"/>
                                </a:lnTo>
                                <a:lnTo>
                                  <a:pt x="1282" y="1255"/>
                                </a:lnTo>
                                <a:lnTo>
                                  <a:pt x="1234" y="1222"/>
                                </a:lnTo>
                                <a:lnTo>
                                  <a:pt x="1190" y="1191"/>
                                </a:lnTo>
                                <a:lnTo>
                                  <a:pt x="1185" y="1186"/>
                                </a:lnTo>
                                <a:lnTo>
                                  <a:pt x="1178" y="1183"/>
                                </a:lnTo>
                                <a:lnTo>
                                  <a:pt x="1151" y="1154"/>
                                </a:lnTo>
                                <a:lnTo>
                                  <a:pt x="1124" y="1127"/>
                                </a:lnTo>
                                <a:lnTo>
                                  <a:pt x="1096" y="1102"/>
                                </a:lnTo>
                                <a:lnTo>
                                  <a:pt x="1068" y="1080"/>
                                </a:lnTo>
                                <a:lnTo>
                                  <a:pt x="1054" y="1070"/>
                                </a:lnTo>
                                <a:lnTo>
                                  <a:pt x="1038" y="1060"/>
                                </a:lnTo>
                                <a:lnTo>
                                  <a:pt x="1023" y="1051"/>
                                </a:lnTo>
                                <a:lnTo>
                                  <a:pt x="1009" y="1042"/>
                                </a:lnTo>
                                <a:lnTo>
                                  <a:pt x="993" y="1034"/>
                                </a:lnTo>
                                <a:lnTo>
                                  <a:pt x="979" y="1027"/>
                                </a:lnTo>
                                <a:lnTo>
                                  <a:pt x="963" y="1020"/>
                                </a:lnTo>
                                <a:lnTo>
                                  <a:pt x="948" y="1015"/>
                                </a:lnTo>
                                <a:lnTo>
                                  <a:pt x="919" y="1005"/>
                                </a:lnTo>
                                <a:lnTo>
                                  <a:pt x="890" y="996"/>
                                </a:lnTo>
                                <a:lnTo>
                                  <a:pt x="861" y="987"/>
                                </a:lnTo>
                                <a:lnTo>
                                  <a:pt x="831" y="979"/>
                                </a:lnTo>
                                <a:lnTo>
                                  <a:pt x="802" y="971"/>
                                </a:lnTo>
                                <a:lnTo>
                                  <a:pt x="773" y="965"/>
                                </a:lnTo>
                                <a:lnTo>
                                  <a:pt x="744" y="960"/>
                                </a:lnTo>
                                <a:lnTo>
                                  <a:pt x="714" y="954"/>
                                </a:lnTo>
                                <a:lnTo>
                                  <a:pt x="684" y="950"/>
                                </a:lnTo>
                                <a:lnTo>
                                  <a:pt x="655" y="946"/>
                                </a:lnTo>
                                <a:lnTo>
                                  <a:pt x="626" y="943"/>
                                </a:lnTo>
                                <a:lnTo>
                                  <a:pt x="596" y="941"/>
                                </a:lnTo>
                                <a:lnTo>
                                  <a:pt x="567" y="940"/>
                                </a:lnTo>
                                <a:lnTo>
                                  <a:pt x="536" y="939"/>
                                </a:lnTo>
                                <a:lnTo>
                                  <a:pt x="507" y="937"/>
                                </a:lnTo>
                                <a:lnTo>
                                  <a:pt x="477" y="939"/>
                                </a:lnTo>
                                <a:lnTo>
                                  <a:pt x="448" y="939"/>
                                </a:lnTo>
                                <a:lnTo>
                                  <a:pt x="418" y="941"/>
                                </a:lnTo>
                                <a:lnTo>
                                  <a:pt x="389" y="943"/>
                                </a:lnTo>
                                <a:lnTo>
                                  <a:pt x="358" y="945"/>
                                </a:lnTo>
                                <a:lnTo>
                                  <a:pt x="329" y="949"/>
                                </a:lnTo>
                                <a:lnTo>
                                  <a:pt x="299" y="953"/>
                                </a:lnTo>
                                <a:lnTo>
                                  <a:pt x="269" y="958"/>
                                </a:lnTo>
                                <a:lnTo>
                                  <a:pt x="240" y="963"/>
                                </a:lnTo>
                                <a:lnTo>
                                  <a:pt x="210" y="969"/>
                                </a:lnTo>
                                <a:lnTo>
                                  <a:pt x="179" y="976"/>
                                </a:lnTo>
                                <a:lnTo>
                                  <a:pt x="149" y="982"/>
                                </a:lnTo>
                                <a:lnTo>
                                  <a:pt x="120" y="990"/>
                                </a:lnTo>
                                <a:lnTo>
                                  <a:pt x="60" y="1008"/>
                                </a:lnTo>
                                <a:lnTo>
                                  <a:pt x="0" y="1027"/>
                                </a:lnTo>
                                <a:lnTo>
                                  <a:pt x="17" y="951"/>
                                </a:lnTo>
                                <a:lnTo>
                                  <a:pt x="33" y="876"/>
                                </a:lnTo>
                                <a:lnTo>
                                  <a:pt x="48" y="804"/>
                                </a:lnTo>
                                <a:lnTo>
                                  <a:pt x="62" y="733"/>
                                </a:lnTo>
                                <a:lnTo>
                                  <a:pt x="75" y="664"/>
                                </a:lnTo>
                                <a:lnTo>
                                  <a:pt x="87" y="597"/>
                                </a:lnTo>
                                <a:lnTo>
                                  <a:pt x="97" y="532"/>
                                </a:lnTo>
                                <a:lnTo>
                                  <a:pt x="104" y="468"/>
                                </a:lnTo>
                                <a:lnTo>
                                  <a:pt x="110" y="405"/>
                                </a:lnTo>
                                <a:lnTo>
                                  <a:pt x="113" y="344"/>
                                </a:lnTo>
                                <a:lnTo>
                                  <a:pt x="114" y="313"/>
                                </a:lnTo>
                                <a:lnTo>
                                  <a:pt x="114" y="284"/>
                                </a:lnTo>
                                <a:lnTo>
                                  <a:pt x="113" y="254"/>
                                </a:lnTo>
                                <a:lnTo>
                                  <a:pt x="112" y="225"/>
                                </a:lnTo>
                                <a:lnTo>
                                  <a:pt x="110" y="196"/>
                                </a:lnTo>
                                <a:lnTo>
                                  <a:pt x="108" y="168"/>
                                </a:lnTo>
                                <a:lnTo>
                                  <a:pt x="104" y="139"/>
                                </a:lnTo>
                                <a:lnTo>
                                  <a:pt x="100" y="110"/>
                                </a:lnTo>
                                <a:lnTo>
                                  <a:pt x="94" y="82"/>
                                </a:lnTo>
                                <a:lnTo>
                                  <a:pt x="89" y="54"/>
                                </a:lnTo>
                                <a:lnTo>
                                  <a:pt x="82" y="28"/>
                                </a:lnTo>
                                <a:lnTo>
                                  <a:pt x="74" y="0"/>
                                </a:lnTo>
                                <a:lnTo>
                                  <a:pt x="122" y="24"/>
                                </a:lnTo>
                                <a:lnTo>
                                  <a:pt x="170" y="49"/>
                                </a:lnTo>
                                <a:lnTo>
                                  <a:pt x="219" y="72"/>
                                </a:lnTo>
                                <a:lnTo>
                                  <a:pt x="267" y="96"/>
                                </a:lnTo>
                                <a:lnTo>
                                  <a:pt x="315" y="118"/>
                                </a:lnTo>
                                <a:lnTo>
                                  <a:pt x="362" y="142"/>
                                </a:lnTo>
                                <a:lnTo>
                                  <a:pt x="410" y="163"/>
                                </a:lnTo>
                                <a:lnTo>
                                  <a:pt x="457" y="186"/>
                                </a:lnTo>
                                <a:lnTo>
                                  <a:pt x="484" y="198"/>
                                </a:lnTo>
                                <a:lnTo>
                                  <a:pt x="511" y="209"/>
                                </a:lnTo>
                                <a:lnTo>
                                  <a:pt x="536" y="221"/>
                                </a:lnTo>
                                <a:lnTo>
                                  <a:pt x="562" y="233"/>
                                </a:lnTo>
                                <a:lnTo>
                                  <a:pt x="587" y="244"/>
                                </a:lnTo>
                                <a:lnTo>
                                  <a:pt x="610" y="254"/>
                                </a:lnTo>
                                <a:lnTo>
                                  <a:pt x="634" y="264"/>
                                </a:lnTo>
                                <a:lnTo>
                                  <a:pt x="656" y="274"/>
                                </a:lnTo>
                                <a:lnTo>
                                  <a:pt x="679" y="283"/>
                                </a:lnTo>
                                <a:lnTo>
                                  <a:pt x="700" y="292"/>
                                </a:lnTo>
                                <a:lnTo>
                                  <a:pt x="721" y="301"/>
                                </a:lnTo>
                                <a:lnTo>
                                  <a:pt x="744" y="310"/>
                                </a:lnTo>
                                <a:lnTo>
                                  <a:pt x="765" y="319"/>
                                </a:lnTo>
                                <a:lnTo>
                                  <a:pt x="786" y="327"/>
                                </a:lnTo>
                                <a:lnTo>
                                  <a:pt x="807" y="336"/>
                                </a:lnTo>
                                <a:lnTo>
                                  <a:pt x="829" y="344"/>
                                </a:lnTo>
                                <a:lnTo>
                                  <a:pt x="839" y="348"/>
                                </a:lnTo>
                                <a:lnTo>
                                  <a:pt x="850" y="353"/>
                                </a:lnTo>
                                <a:lnTo>
                                  <a:pt x="861" y="355"/>
                                </a:lnTo>
                                <a:lnTo>
                                  <a:pt x="873" y="357"/>
                                </a:lnTo>
                                <a:lnTo>
                                  <a:pt x="917" y="363"/>
                                </a:lnTo>
                                <a:lnTo>
                                  <a:pt x="964" y="369"/>
                                </a:lnTo>
                                <a:lnTo>
                                  <a:pt x="1015" y="378"/>
                                </a:lnTo>
                                <a:lnTo>
                                  <a:pt x="1069" y="388"/>
                                </a:lnTo>
                                <a:lnTo>
                                  <a:pt x="1126" y="401"/>
                                </a:lnTo>
                                <a:lnTo>
                                  <a:pt x="1185" y="414"/>
                                </a:lnTo>
                                <a:lnTo>
                                  <a:pt x="1246" y="429"/>
                                </a:lnTo>
                                <a:lnTo>
                                  <a:pt x="1309" y="446"/>
                                </a:lnTo>
                                <a:lnTo>
                                  <a:pt x="1373" y="463"/>
                                </a:lnTo>
                                <a:lnTo>
                                  <a:pt x="1437" y="484"/>
                                </a:lnTo>
                                <a:lnTo>
                                  <a:pt x="1503" y="506"/>
                                </a:lnTo>
                                <a:lnTo>
                                  <a:pt x="1570" y="530"/>
                                </a:lnTo>
                                <a:lnTo>
                                  <a:pt x="1637" y="554"/>
                                </a:lnTo>
                                <a:lnTo>
                                  <a:pt x="1703" y="582"/>
                                </a:lnTo>
                                <a:lnTo>
                                  <a:pt x="1768" y="611"/>
                                </a:lnTo>
                                <a:lnTo>
                                  <a:pt x="1833" y="642"/>
                                </a:lnTo>
                                <a:lnTo>
                                  <a:pt x="1867" y="660"/>
                                </a:lnTo>
                                <a:lnTo>
                                  <a:pt x="1901" y="677"/>
                                </a:lnTo>
                                <a:lnTo>
                                  <a:pt x="1934" y="695"/>
                                </a:lnTo>
                                <a:lnTo>
                                  <a:pt x="1967" y="714"/>
                                </a:lnTo>
                                <a:lnTo>
                                  <a:pt x="1999" y="733"/>
                                </a:lnTo>
                                <a:lnTo>
                                  <a:pt x="2031" y="754"/>
                                </a:lnTo>
                                <a:lnTo>
                                  <a:pt x="2062" y="774"/>
                                </a:lnTo>
                                <a:lnTo>
                                  <a:pt x="2091" y="795"/>
                                </a:lnTo>
                                <a:lnTo>
                                  <a:pt x="2120" y="818"/>
                                </a:lnTo>
                                <a:lnTo>
                                  <a:pt x="2149" y="839"/>
                                </a:lnTo>
                                <a:lnTo>
                                  <a:pt x="2176" y="862"/>
                                </a:lnTo>
                                <a:lnTo>
                                  <a:pt x="2203" y="885"/>
                                </a:lnTo>
                                <a:lnTo>
                                  <a:pt x="2228" y="909"/>
                                </a:lnTo>
                                <a:lnTo>
                                  <a:pt x="2252" y="933"/>
                                </a:lnTo>
                                <a:lnTo>
                                  <a:pt x="2276" y="959"/>
                                </a:lnTo>
                                <a:lnTo>
                                  <a:pt x="2297" y="983"/>
                                </a:lnTo>
                                <a:lnTo>
                                  <a:pt x="2316" y="1008"/>
                                </a:lnTo>
                                <a:lnTo>
                                  <a:pt x="2334" y="1033"/>
                                </a:lnTo>
                                <a:lnTo>
                                  <a:pt x="2351" y="1057"/>
                                </a:lnTo>
                                <a:lnTo>
                                  <a:pt x="2365" y="1083"/>
                                </a:lnTo>
                                <a:lnTo>
                                  <a:pt x="2380" y="1109"/>
                                </a:lnTo>
                                <a:lnTo>
                                  <a:pt x="2392" y="1136"/>
                                </a:lnTo>
                                <a:lnTo>
                                  <a:pt x="2404" y="1163"/>
                                </a:lnTo>
                                <a:lnTo>
                                  <a:pt x="2415" y="1191"/>
                                </a:lnTo>
                                <a:lnTo>
                                  <a:pt x="2422" y="1219"/>
                                </a:lnTo>
                                <a:lnTo>
                                  <a:pt x="2430" y="1248"/>
                                </a:lnTo>
                                <a:lnTo>
                                  <a:pt x="2435" y="1278"/>
                                </a:lnTo>
                                <a:lnTo>
                                  <a:pt x="2439" y="1308"/>
                                </a:lnTo>
                                <a:lnTo>
                                  <a:pt x="2441" y="1339"/>
                                </a:lnTo>
                                <a:lnTo>
                                  <a:pt x="2443" y="1370"/>
                                </a:lnTo>
                                <a:lnTo>
                                  <a:pt x="2441" y="1401"/>
                                </a:lnTo>
                                <a:lnTo>
                                  <a:pt x="2438" y="1434"/>
                                </a:lnTo>
                                <a:lnTo>
                                  <a:pt x="2434" y="1466"/>
                                </a:lnTo>
                                <a:lnTo>
                                  <a:pt x="2427" y="1499"/>
                                </a:lnTo>
                                <a:lnTo>
                                  <a:pt x="2419" y="1531"/>
                                </a:lnTo>
                                <a:lnTo>
                                  <a:pt x="2409" y="1566"/>
                                </a:lnTo>
                                <a:lnTo>
                                  <a:pt x="2398" y="1601"/>
                                </a:lnTo>
                                <a:lnTo>
                                  <a:pt x="2384" y="1635"/>
                                </a:lnTo>
                                <a:lnTo>
                                  <a:pt x="2369" y="1671"/>
                                </a:lnTo>
                                <a:lnTo>
                                  <a:pt x="2352" y="1708"/>
                                </a:lnTo>
                                <a:lnTo>
                                  <a:pt x="2346" y="1721"/>
                                </a:lnTo>
                                <a:lnTo>
                                  <a:pt x="2342" y="1733"/>
                                </a:lnTo>
                                <a:lnTo>
                                  <a:pt x="2332" y="1731"/>
                                </a:lnTo>
                                <a:lnTo>
                                  <a:pt x="2321" y="1728"/>
                                </a:lnTo>
                                <a:lnTo>
                                  <a:pt x="2309" y="1725"/>
                                </a:lnTo>
                                <a:lnTo>
                                  <a:pt x="2298" y="1723"/>
                                </a:lnTo>
                                <a:lnTo>
                                  <a:pt x="2276" y="1717"/>
                                </a:lnTo>
                                <a:lnTo>
                                  <a:pt x="2253" y="1711"/>
                                </a:lnTo>
                                <a:lnTo>
                                  <a:pt x="2231" y="1704"/>
                                </a:lnTo>
                                <a:lnTo>
                                  <a:pt x="2209" y="1697"/>
                                </a:lnTo>
                                <a:lnTo>
                                  <a:pt x="2186" y="1690"/>
                                </a:lnTo>
                                <a:lnTo>
                                  <a:pt x="2164" y="1684"/>
                                </a:lnTo>
                                <a:lnTo>
                                  <a:pt x="2141" y="1676"/>
                                </a:lnTo>
                                <a:lnTo>
                                  <a:pt x="2119" y="1668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944"/>
                        <wps:cNvSpPr>
                          <a:spLocks/>
                        </wps:cNvSpPr>
                        <wps:spPr bwMode="auto">
                          <a:xfrm>
                            <a:off x="7807" y="1555"/>
                            <a:ext cx="731" cy="1333"/>
                          </a:xfrm>
                          <a:custGeom>
                            <a:avLst/>
                            <a:gdLst>
                              <a:gd name="T0" fmla="*/ 1872 w 2193"/>
                              <a:gd name="T1" fmla="*/ 1682 h 3999"/>
                              <a:gd name="T2" fmla="*/ 1896 w 2193"/>
                              <a:gd name="T3" fmla="*/ 1791 h 3999"/>
                              <a:gd name="T4" fmla="*/ 1937 w 2193"/>
                              <a:gd name="T5" fmla="*/ 1892 h 3999"/>
                              <a:gd name="T6" fmla="*/ 1993 w 2193"/>
                              <a:gd name="T7" fmla="*/ 1983 h 3999"/>
                              <a:gd name="T8" fmla="*/ 2061 w 2193"/>
                              <a:gd name="T9" fmla="*/ 2064 h 3999"/>
                              <a:gd name="T10" fmla="*/ 2137 w 2193"/>
                              <a:gd name="T11" fmla="*/ 2190 h 3999"/>
                              <a:gd name="T12" fmla="*/ 1873 w 2193"/>
                              <a:gd name="T13" fmla="*/ 2280 h 3999"/>
                              <a:gd name="T14" fmla="*/ 1639 w 2193"/>
                              <a:gd name="T15" fmla="*/ 2407 h 3999"/>
                              <a:gd name="T16" fmla="*/ 1441 w 2193"/>
                              <a:gd name="T17" fmla="*/ 2561 h 3999"/>
                              <a:gd name="T18" fmla="*/ 1343 w 2193"/>
                              <a:gd name="T19" fmla="*/ 2667 h 3999"/>
                              <a:gd name="T20" fmla="*/ 1262 w 2193"/>
                              <a:gd name="T21" fmla="*/ 2779 h 3999"/>
                              <a:gd name="T22" fmla="*/ 1202 w 2193"/>
                              <a:gd name="T23" fmla="*/ 2896 h 3999"/>
                              <a:gd name="T24" fmla="*/ 1160 w 2193"/>
                              <a:gd name="T25" fmla="*/ 3024 h 3999"/>
                              <a:gd name="T26" fmla="*/ 1145 w 2193"/>
                              <a:gd name="T27" fmla="*/ 3155 h 3999"/>
                              <a:gd name="T28" fmla="*/ 1157 w 2193"/>
                              <a:gd name="T29" fmla="*/ 3285 h 3999"/>
                              <a:gd name="T30" fmla="*/ 1206 w 2193"/>
                              <a:gd name="T31" fmla="*/ 3426 h 3999"/>
                              <a:gd name="T32" fmla="*/ 1299 w 2193"/>
                              <a:gd name="T33" fmla="*/ 3566 h 3999"/>
                              <a:gd name="T34" fmla="*/ 1438 w 2193"/>
                              <a:gd name="T35" fmla="*/ 3695 h 3999"/>
                              <a:gd name="T36" fmla="*/ 1374 w 2193"/>
                              <a:gd name="T37" fmla="*/ 3826 h 3999"/>
                              <a:gd name="T38" fmla="*/ 1118 w 2193"/>
                              <a:gd name="T39" fmla="*/ 3914 h 3999"/>
                              <a:gd name="T40" fmla="*/ 857 w 2193"/>
                              <a:gd name="T41" fmla="*/ 3991 h 3999"/>
                              <a:gd name="T42" fmla="*/ 820 w 2193"/>
                              <a:gd name="T43" fmla="*/ 3959 h 3999"/>
                              <a:gd name="T44" fmla="*/ 567 w 2193"/>
                              <a:gd name="T45" fmla="*/ 3836 h 3999"/>
                              <a:gd name="T46" fmla="*/ 281 w 2193"/>
                              <a:gd name="T47" fmla="*/ 3636 h 3999"/>
                              <a:gd name="T48" fmla="*/ 105 w 2193"/>
                              <a:gd name="T49" fmla="*/ 3422 h 3999"/>
                              <a:gd name="T50" fmla="*/ 19 w 2193"/>
                              <a:gd name="T51" fmla="*/ 3190 h 3999"/>
                              <a:gd name="T52" fmla="*/ 0 w 2193"/>
                              <a:gd name="T53" fmla="*/ 2940 h 3999"/>
                              <a:gd name="T54" fmla="*/ 25 w 2193"/>
                              <a:gd name="T55" fmla="*/ 2669 h 3999"/>
                              <a:gd name="T56" fmla="*/ 109 w 2193"/>
                              <a:gd name="T57" fmla="*/ 2152 h 3999"/>
                              <a:gd name="T58" fmla="*/ 144 w 2193"/>
                              <a:gd name="T59" fmla="*/ 1850 h 3999"/>
                              <a:gd name="T60" fmla="*/ 155 w 2193"/>
                              <a:gd name="T61" fmla="*/ 1581 h 3999"/>
                              <a:gd name="T62" fmla="*/ 143 w 2193"/>
                              <a:gd name="T63" fmla="*/ 1297 h 3999"/>
                              <a:gd name="T64" fmla="*/ 97 w 2193"/>
                              <a:gd name="T65" fmla="*/ 997 h 3999"/>
                              <a:gd name="T66" fmla="*/ 11 w 2193"/>
                              <a:gd name="T67" fmla="*/ 681 h 3999"/>
                              <a:gd name="T68" fmla="*/ 227 w 2193"/>
                              <a:gd name="T69" fmla="*/ 761 h 3999"/>
                              <a:gd name="T70" fmla="*/ 438 w 2193"/>
                              <a:gd name="T71" fmla="*/ 870 h 3999"/>
                              <a:gd name="T72" fmla="*/ 635 w 2193"/>
                              <a:gd name="T73" fmla="*/ 1009 h 3999"/>
                              <a:gd name="T74" fmla="*/ 813 w 2193"/>
                              <a:gd name="T75" fmla="*/ 1183 h 3999"/>
                              <a:gd name="T76" fmla="*/ 926 w 2193"/>
                              <a:gd name="T77" fmla="*/ 1346 h 3999"/>
                              <a:gd name="T78" fmla="*/ 959 w 2193"/>
                              <a:gd name="T79" fmla="*/ 1384 h 3999"/>
                              <a:gd name="T80" fmla="*/ 1020 w 2193"/>
                              <a:gd name="T81" fmla="*/ 1413 h 3999"/>
                              <a:gd name="T82" fmla="*/ 1088 w 2193"/>
                              <a:gd name="T83" fmla="*/ 1409 h 3999"/>
                              <a:gd name="T84" fmla="*/ 1240 w 2193"/>
                              <a:gd name="T85" fmla="*/ 1312 h 3999"/>
                              <a:gd name="T86" fmla="*/ 1485 w 2193"/>
                              <a:gd name="T87" fmla="*/ 1093 h 3999"/>
                              <a:gd name="T88" fmla="*/ 1681 w 2193"/>
                              <a:gd name="T89" fmla="*/ 851 h 3999"/>
                              <a:gd name="T90" fmla="*/ 1828 w 2193"/>
                              <a:gd name="T91" fmla="*/ 606 h 3999"/>
                              <a:gd name="T92" fmla="*/ 1918 w 2193"/>
                              <a:gd name="T93" fmla="*/ 412 h 3999"/>
                              <a:gd name="T94" fmla="*/ 2036 w 2193"/>
                              <a:gd name="T95" fmla="*/ 84 h 3999"/>
                              <a:gd name="T96" fmla="*/ 2125 w 2193"/>
                              <a:gd name="T97" fmla="*/ 177 h 3999"/>
                              <a:gd name="T98" fmla="*/ 2171 w 2193"/>
                              <a:gd name="T99" fmla="*/ 403 h 3999"/>
                              <a:gd name="T100" fmla="*/ 2182 w 2193"/>
                              <a:gd name="T101" fmla="*/ 559 h 3999"/>
                              <a:gd name="T102" fmla="*/ 2181 w 2193"/>
                              <a:gd name="T103" fmla="*/ 630 h 3999"/>
                              <a:gd name="T104" fmla="*/ 2159 w 2193"/>
                              <a:gd name="T105" fmla="*/ 669 h 3999"/>
                              <a:gd name="T106" fmla="*/ 2079 w 2193"/>
                              <a:gd name="T107" fmla="*/ 771 h 3999"/>
                              <a:gd name="T108" fmla="*/ 2011 w 2193"/>
                              <a:gd name="T109" fmla="*/ 887 h 3999"/>
                              <a:gd name="T110" fmla="*/ 1954 w 2193"/>
                              <a:gd name="T111" fmla="*/ 1019 h 3999"/>
                              <a:gd name="T112" fmla="*/ 1910 w 2193"/>
                              <a:gd name="T113" fmla="*/ 1166 h 3999"/>
                              <a:gd name="T114" fmla="*/ 1881 w 2193"/>
                              <a:gd name="T115" fmla="*/ 1330 h 3999"/>
                              <a:gd name="T116" fmla="*/ 1867 w 2193"/>
                              <a:gd name="T117" fmla="*/ 1510 h 39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3" h="3999">
                                <a:moveTo>
                                  <a:pt x="1865" y="1586"/>
                                </a:moveTo>
                                <a:lnTo>
                                  <a:pt x="1867" y="1611"/>
                                </a:lnTo>
                                <a:lnTo>
                                  <a:pt x="1868" y="1635"/>
                                </a:lnTo>
                                <a:lnTo>
                                  <a:pt x="1869" y="1658"/>
                                </a:lnTo>
                                <a:lnTo>
                                  <a:pt x="1872" y="1682"/>
                                </a:lnTo>
                                <a:lnTo>
                                  <a:pt x="1875" y="1705"/>
                                </a:lnTo>
                                <a:lnTo>
                                  <a:pt x="1880" y="1728"/>
                                </a:lnTo>
                                <a:lnTo>
                                  <a:pt x="1884" y="1749"/>
                                </a:lnTo>
                                <a:lnTo>
                                  <a:pt x="1890" y="1771"/>
                                </a:lnTo>
                                <a:lnTo>
                                  <a:pt x="1896" y="1791"/>
                                </a:lnTo>
                                <a:lnTo>
                                  <a:pt x="1903" y="1813"/>
                                </a:lnTo>
                                <a:lnTo>
                                  <a:pt x="1910" y="1833"/>
                                </a:lnTo>
                                <a:lnTo>
                                  <a:pt x="1919" y="1853"/>
                                </a:lnTo>
                                <a:lnTo>
                                  <a:pt x="1927" y="1873"/>
                                </a:lnTo>
                                <a:lnTo>
                                  <a:pt x="1937" y="1892"/>
                                </a:lnTo>
                                <a:lnTo>
                                  <a:pt x="1947" y="1911"/>
                                </a:lnTo>
                                <a:lnTo>
                                  <a:pt x="1957" y="1929"/>
                                </a:lnTo>
                                <a:lnTo>
                                  <a:pt x="1968" y="1947"/>
                                </a:lnTo>
                                <a:lnTo>
                                  <a:pt x="1981" y="1965"/>
                                </a:lnTo>
                                <a:lnTo>
                                  <a:pt x="1993" y="1983"/>
                                </a:lnTo>
                                <a:lnTo>
                                  <a:pt x="2005" y="2000"/>
                                </a:lnTo>
                                <a:lnTo>
                                  <a:pt x="2019" y="2017"/>
                                </a:lnTo>
                                <a:lnTo>
                                  <a:pt x="2032" y="2032"/>
                                </a:lnTo>
                                <a:lnTo>
                                  <a:pt x="2047" y="2048"/>
                                </a:lnTo>
                                <a:lnTo>
                                  <a:pt x="2061" y="2064"/>
                                </a:lnTo>
                                <a:lnTo>
                                  <a:pt x="2092" y="2094"/>
                                </a:lnTo>
                                <a:lnTo>
                                  <a:pt x="2124" y="2123"/>
                                </a:lnTo>
                                <a:lnTo>
                                  <a:pt x="2158" y="2151"/>
                                </a:lnTo>
                                <a:lnTo>
                                  <a:pt x="2193" y="2177"/>
                                </a:lnTo>
                                <a:lnTo>
                                  <a:pt x="2137" y="2190"/>
                                </a:lnTo>
                                <a:lnTo>
                                  <a:pt x="2083" y="2205"/>
                                </a:lnTo>
                                <a:lnTo>
                                  <a:pt x="2029" y="2222"/>
                                </a:lnTo>
                                <a:lnTo>
                                  <a:pt x="1976" y="2240"/>
                                </a:lnTo>
                                <a:lnTo>
                                  <a:pt x="1925" y="2259"/>
                                </a:lnTo>
                                <a:lnTo>
                                  <a:pt x="1873" y="2280"/>
                                </a:lnTo>
                                <a:lnTo>
                                  <a:pt x="1824" y="2302"/>
                                </a:lnTo>
                                <a:lnTo>
                                  <a:pt x="1776" y="2327"/>
                                </a:lnTo>
                                <a:lnTo>
                                  <a:pt x="1729" y="2352"/>
                                </a:lnTo>
                                <a:lnTo>
                                  <a:pt x="1683" y="2379"/>
                                </a:lnTo>
                                <a:lnTo>
                                  <a:pt x="1639" y="2407"/>
                                </a:lnTo>
                                <a:lnTo>
                                  <a:pt x="1596" y="2436"/>
                                </a:lnTo>
                                <a:lnTo>
                                  <a:pt x="1555" y="2466"/>
                                </a:lnTo>
                                <a:lnTo>
                                  <a:pt x="1515" y="2496"/>
                                </a:lnTo>
                                <a:lnTo>
                                  <a:pt x="1478" y="2529"/>
                                </a:lnTo>
                                <a:lnTo>
                                  <a:pt x="1441" y="2561"/>
                                </a:lnTo>
                                <a:lnTo>
                                  <a:pt x="1421" y="2581"/>
                                </a:lnTo>
                                <a:lnTo>
                                  <a:pt x="1400" y="2603"/>
                                </a:lnTo>
                                <a:lnTo>
                                  <a:pt x="1381" y="2624"/>
                                </a:lnTo>
                                <a:lnTo>
                                  <a:pt x="1362" y="2645"/>
                                </a:lnTo>
                                <a:lnTo>
                                  <a:pt x="1343" y="2667"/>
                                </a:lnTo>
                                <a:lnTo>
                                  <a:pt x="1326" y="2689"/>
                                </a:lnTo>
                                <a:lnTo>
                                  <a:pt x="1309" y="2711"/>
                                </a:lnTo>
                                <a:lnTo>
                                  <a:pt x="1292" y="2734"/>
                                </a:lnTo>
                                <a:lnTo>
                                  <a:pt x="1278" y="2756"/>
                                </a:lnTo>
                                <a:lnTo>
                                  <a:pt x="1262" y="2779"/>
                                </a:lnTo>
                                <a:lnTo>
                                  <a:pt x="1249" y="2802"/>
                                </a:lnTo>
                                <a:lnTo>
                                  <a:pt x="1235" y="2826"/>
                                </a:lnTo>
                                <a:lnTo>
                                  <a:pt x="1224" y="2848"/>
                                </a:lnTo>
                                <a:lnTo>
                                  <a:pt x="1212" y="2873"/>
                                </a:lnTo>
                                <a:lnTo>
                                  <a:pt x="1202" y="2896"/>
                                </a:lnTo>
                                <a:lnTo>
                                  <a:pt x="1192" y="2920"/>
                                </a:lnTo>
                                <a:lnTo>
                                  <a:pt x="1183" y="2946"/>
                                </a:lnTo>
                                <a:lnTo>
                                  <a:pt x="1174" y="2971"/>
                                </a:lnTo>
                                <a:lnTo>
                                  <a:pt x="1167" y="2997"/>
                                </a:lnTo>
                                <a:lnTo>
                                  <a:pt x="1160" y="3024"/>
                                </a:lnTo>
                                <a:lnTo>
                                  <a:pt x="1155" y="3050"/>
                                </a:lnTo>
                                <a:lnTo>
                                  <a:pt x="1150" y="3076"/>
                                </a:lnTo>
                                <a:lnTo>
                                  <a:pt x="1148" y="3102"/>
                                </a:lnTo>
                                <a:lnTo>
                                  <a:pt x="1146" y="3128"/>
                                </a:lnTo>
                                <a:lnTo>
                                  <a:pt x="1145" y="3155"/>
                                </a:lnTo>
                                <a:lnTo>
                                  <a:pt x="1145" y="3181"/>
                                </a:lnTo>
                                <a:lnTo>
                                  <a:pt x="1146" y="3207"/>
                                </a:lnTo>
                                <a:lnTo>
                                  <a:pt x="1149" y="3234"/>
                                </a:lnTo>
                                <a:lnTo>
                                  <a:pt x="1152" y="3259"/>
                                </a:lnTo>
                                <a:lnTo>
                                  <a:pt x="1157" y="3285"/>
                                </a:lnTo>
                                <a:lnTo>
                                  <a:pt x="1164" y="3312"/>
                                </a:lnTo>
                                <a:lnTo>
                                  <a:pt x="1170" y="3338"/>
                                </a:lnTo>
                                <a:lnTo>
                                  <a:pt x="1180" y="3367"/>
                                </a:lnTo>
                                <a:lnTo>
                                  <a:pt x="1193" y="3397"/>
                                </a:lnTo>
                                <a:lnTo>
                                  <a:pt x="1206" y="3426"/>
                                </a:lnTo>
                                <a:lnTo>
                                  <a:pt x="1221" y="3454"/>
                                </a:lnTo>
                                <a:lnTo>
                                  <a:pt x="1238" y="3483"/>
                                </a:lnTo>
                                <a:lnTo>
                                  <a:pt x="1257" y="3511"/>
                                </a:lnTo>
                                <a:lnTo>
                                  <a:pt x="1277" y="3539"/>
                                </a:lnTo>
                                <a:lnTo>
                                  <a:pt x="1299" y="3566"/>
                                </a:lnTo>
                                <a:lnTo>
                                  <a:pt x="1323" y="3593"/>
                                </a:lnTo>
                                <a:lnTo>
                                  <a:pt x="1348" y="3619"/>
                                </a:lnTo>
                                <a:lnTo>
                                  <a:pt x="1376" y="3645"/>
                                </a:lnTo>
                                <a:lnTo>
                                  <a:pt x="1407" y="3671"/>
                                </a:lnTo>
                                <a:lnTo>
                                  <a:pt x="1438" y="3695"/>
                                </a:lnTo>
                                <a:lnTo>
                                  <a:pt x="1471" y="3719"/>
                                </a:lnTo>
                                <a:lnTo>
                                  <a:pt x="1507" y="3742"/>
                                </a:lnTo>
                                <a:lnTo>
                                  <a:pt x="1544" y="3765"/>
                                </a:lnTo>
                                <a:lnTo>
                                  <a:pt x="1376" y="3825"/>
                                </a:lnTo>
                                <a:lnTo>
                                  <a:pt x="1374" y="3826"/>
                                </a:lnTo>
                                <a:lnTo>
                                  <a:pt x="1372" y="3826"/>
                                </a:lnTo>
                                <a:lnTo>
                                  <a:pt x="1308" y="3849"/>
                                </a:lnTo>
                                <a:lnTo>
                                  <a:pt x="1245" y="3871"/>
                                </a:lnTo>
                                <a:lnTo>
                                  <a:pt x="1182" y="3892"/>
                                </a:lnTo>
                                <a:lnTo>
                                  <a:pt x="1118" y="3914"/>
                                </a:lnTo>
                                <a:lnTo>
                                  <a:pt x="1054" y="3935"/>
                                </a:lnTo>
                                <a:lnTo>
                                  <a:pt x="990" y="3956"/>
                                </a:lnTo>
                                <a:lnTo>
                                  <a:pt x="926" y="3978"/>
                                </a:lnTo>
                                <a:lnTo>
                                  <a:pt x="863" y="3999"/>
                                </a:lnTo>
                                <a:lnTo>
                                  <a:pt x="857" y="3991"/>
                                </a:lnTo>
                                <a:lnTo>
                                  <a:pt x="851" y="3983"/>
                                </a:lnTo>
                                <a:lnTo>
                                  <a:pt x="844" y="3976"/>
                                </a:lnTo>
                                <a:lnTo>
                                  <a:pt x="837" y="3970"/>
                                </a:lnTo>
                                <a:lnTo>
                                  <a:pt x="829" y="3964"/>
                                </a:lnTo>
                                <a:lnTo>
                                  <a:pt x="820" y="3959"/>
                                </a:lnTo>
                                <a:lnTo>
                                  <a:pt x="812" y="3954"/>
                                </a:lnTo>
                                <a:lnTo>
                                  <a:pt x="802" y="3950"/>
                                </a:lnTo>
                                <a:lnTo>
                                  <a:pt x="718" y="3911"/>
                                </a:lnTo>
                                <a:lnTo>
                                  <a:pt x="640" y="3874"/>
                                </a:lnTo>
                                <a:lnTo>
                                  <a:pt x="567" y="3836"/>
                                </a:lnTo>
                                <a:lnTo>
                                  <a:pt x="500" y="3797"/>
                                </a:lnTo>
                                <a:lnTo>
                                  <a:pt x="437" y="3758"/>
                                </a:lnTo>
                                <a:lnTo>
                                  <a:pt x="380" y="3718"/>
                                </a:lnTo>
                                <a:lnTo>
                                  <a:pt x="328" y="3677"/>
                                </a:lnTo>
                                <a:lnTo>
                                  <a:pt x="281" y="3636"/>
                                </a:lnTo>
                                <a:lnTo>
                                  <a:pt x="237" y="3594"/>
                                </a:lnTo>
                                <a:lnTo>
                                  <a:pt x="198" y="3552"/>
                                </a:lnTo>
                                <a:lnTo>
                                  <a:pt x="163" y="3509"/>
                                </a:lnTo>
                                <a:lnTo>
                                  <a:pt x="132" y="3466"/>
                                </a:lnTo>
                                <a:lnTo>
                                  <a:pt x="105" y="3422"/>
                                </a:lnTo>
                                <a:lnTo>
                                  <a:pt x="81" y="3377"/>
                                </a:lnTo>
                                <a:lnTo>
                                  <a:pt x="61" y="3331"/>
                                </a:lnTo>
                                <a:lnTo>
                                  <a:pt x="44" y="3285"/>
                                </a:lnTo>
                                <a:lnTo>
                                  <a:pt x="30" y="3238"/>
                                </a:lnTo>
                                <a:lnTo>
                                  <a:pt x="19" y="3190"/>
                                </a:lnTo>
                                <a:lnTo>
                                  <a:pt x="11" y="3142"/>
                                </a:lnTo>
                                <a:lnTo>
                                  <a:pt x="5" y="3092"/>
                                </a:lnTo>
                                <a:lnTo>
                                  <a:pt x="1" y="3042"/>
                                </a:lnTo>
                                <a:lnTo>
                                  <a:pt x="0" y="2992"/>
                                </a:lnTo>
                                <a:lnTo>
                                  <a:pt x="0" y="2940"/>
                                </a:lnTo>
                                <a:lnTo>
                                  <a:pt x="3" y="2887"/>
                                </a:lnTo>
                                <a:lnTo>
                                  <a:pt x="6" y="2834"/>
                                </a:lnTo>
                                <a:lnTo>
                                  <a:pt x="12" y="2780"/>
                                </a:lnTo>
                                <a:lnTo>
                                  <a:pt x="19" y="2725"/>
                                </a:lnTo>
                                <a:lnTo>
                                  <a:pt x="25" y="2669"/>
                                </a:lnTo>
                                <a:lnTo>
                                  <a:pt x="43" y="2555"/>
                                </a:lnTo>
                                <a:lnTo>
                                  <a:pt x="63" y="2436"/>
                                </a:lnTo>
                                <a:lnTo>
                                  <a:pt x="79" y="2344"/>
                                </a:lnTo>
                                <a:lnTo>
                                  <a:pt x="94" y="2249"/>
                                </a:lnTo>
                                <a:lnTo>
                                  <a:pt x="109" y="2152"/>
                                </a:lnTo>
                                <a:lnTo>
                                  <a:pt x="123" y="2054"/>
                                </a:lnTo>
                                <a:lnTo>
                                  <a:pt x="128" y="2003"/>
                                </a:lnTo>
                                <a:lnTo>
                                  <a:pt x="134" y="1953"/>
                                </a:lnTo>
                                <a:lnTo>
                                  <a:pt x="140" y="1901"/>
                                </a:lnTo>
                                <a:lnTo>
                                  <a:pt x="144" y="1850"/>
                                </a:lnTo>
                                <a:lnTo>
                                  <a:pt x="147" y="1797"/>
                                </a:lnTo>
                                <a:lnTo>
                                  <a:pt x="151" y="1743"/>
                                </a:lnTo>
                                <a:lnTo>
                                  <a:pt x="153" y="1691"/>
                                </a:lnTo>
                                <a:lnTo>
                                  <a:pt x="155" y="1636"/>
                                </a:lnTo>
                                <a:lnTo>
                                  <a:pt x="155" y="1581"/>
                                </a:lnTo>
                                <a:lnTo>
                                  <a:pt x="155" y="1526"/>
                                </a:lnTo>
                                <a:lnTo>
                                  <a:pt x="154" y="1470"/>
                                </a:lnTo>
                                <a:lnTo>
                                  <a:pt x="151" y="1413"/>
                                </a:lnTo>
                                <a:lnTo>
                                  <a:pt x="147" y="1356"/>
                                </a:lnTo>
                                <a:lnTo>
                                  <a:pt x="143" y="1297"/>
                                </a:lnTo>
                                <a:lnTo>
                                  <a:pt x="136" y="1239"/>
                                </a:lnTo>
                                <a:lnTo>
                                  <a:pt x="128" y="1180"/>
                                </a:lnTo>
                                <a:lnTo>
                                  <a:pt x="119" y="1119"/>
                                </a:lnTo>
                                <a:lnTo>
                                  <a:pt x="109" y="1059"/>
                                </a:lnTo>
                                <a:lnTo>
                                  <a:pt x="97" y="997"/>
                                </a:lnTo>
                                <a:lnTo>
                                  <a:pt x="84" y="935"/>
                                </a:lnTo>
                                <a:lnTo>
                                  <a:pt x="68" y="873"/>
                                </a:lnTo>
                                <a:lnTo>
                                  <a:pt x="51" y="810"/>
                                </a:lnTo>
                                <a:lnTo>
                                  <a:pt x="32" y="745"/>
                                </a:lnTo>
                                <a:lnTo>
                                  <a:pt x="11" y="681"/>
                                </a:lnTo>
                                <a:lnTo>
                                  <a:pt x="54" y="695"/>
                                </a:lnTo>
                                <a:lnTo>
                                  <a:pt x="97" y="709"/>
                                </a:lnTo>
                                <a:lnTo>
                                  <a:pt x="141" y="725"/>
                                </a:lnTo>
                                <a:lnTo>
                                  <a:pt x="183" y="742"/>
                                </a:lnTo>
                                <a:lnTo>
                                  <a:pt x="227" y="761"/>
                                </a:lnTo>
                                <a:lnTo>
                                  <a:pt x="269" y="780"/>
                                </a:lnTo>
                                <a:lnTo>
                                  <a:pt x="312" y="801"/>
                                </a:lnTo>
                                <a:lnTo>
                                  <a:pt x="354" y="822"/>
                                </a:lnTo>
                                <a:lnTo>
                                  <a:pt x="397" y="846"/>
                                </a:lnTo>
                                <a:lnTo>
                                  <a:pt x="438" y="870"/>
                                </a:lnTo>
                                <a:lnTo>
                                  <a:pt x="479" y="896"/>
                                </a:lnTo>
                                <a:lnTo>
                                  <a:pt x="519" y="922"/>
                                </a:lnTo>
                                <a:lnTo>
                                  <a:pt x="559" y="950"/>
                                </a:lnTo>
                                <a:lnTo>
                                  <a:pt x="597" y="979"/>
                                </a:lnTo>
                                <a:lnTo>
                                  <a:pt x="635" y="1009"/>
                                </a:lnTo>
                                <a:lnTo>
                                  <a:pt x="672" y="1041"/>
                                </a:lnTo>
                                <a:lnTo>
                                  <a:pt x="710" y="1075"/>
                                </a:lnTo>
                                <a:lnTo>
                                  <a:pt x="746" y="1111"/>
                                </a:lnTo>
                                <a:lnTo>
                                  <a:pt x="781" y="1147"/>
                                </a:lnTo>
                                <a:lnTo>
                                  <a:pt x="813" y="1183"/>
                                </a:lnTo>
                                <a:lnTo>
                                  <a:pt x="842" y="1220"/>
                                </a:lnTo>
                                <a:lnTo>
                                  <a:pt x="870" y="1257"/>
                                </a:lnTo>
                                <a:lnTo>
                                  <a:pt x="896" y="1296"/>
                                </a:lnTo>
                                <a:lnTo>
                                  <a:pt x="921" y="1335"/>
                                </a:lnTo>
                                <a:lnTo>
                                  <a:pt x="926" y="1346"/>
                                </a:lnTo>
                                <a:lnTo>
                                  <a:pt x="931" y="1352"/>
                                </a:lnTo>
                                <a:lnTo>
                                  <a:pt x="939" y="1363"/>
                                </a:lnTo>
                                <a:lnTo>
                                  <a:pt x="949" y="1375"/>
                                </a:lnTo>
                                <a:lnTo>
                                  <a:pt x="959" y="1384"/>
                                </a:lnTo>
                                <a:lnTo>
                                  <a:pt x="970" y="1391"/>
                                </a:lnTo>
                                <a:lnTo>
                                  <a:pt x="981" y="1399"/>
                                </a:lnTo>
                                <a:lnTo>
                                  <a:pt x="994" y="1405"/>
                                </a:lnTo>
                                <a:lnTo>
                                  <a:pt x="1007" y="1409"/>
                                </a:lnTo>
                                <a:lnTo>
                                  <a:pt x="1020" y="1413"/>
                                </a:lnTo>
                                <a:lnTo>
                                  <a:pt x="1034" y="1415"/>
                                </a:lnTo>
                                <a:lnTo>
                                  <a:pt x="1047" y="1415"/>
                                </a:lnTo>
                                <a:lnTo>
                                  <a:pt x="1061" y="1415"/>
                                </a:lnTo>
                                <a:lnTo>
                                  <a:pt x="1074" y="1413"/>
                                </a:lnTo>
                                <a:lnTo>
                                  <a:pt x="1088" y="1409"/>
                                </a:lnTo>
                                <a:lnTo>
                                  <a:pt x="1101" y="1405"/>
                                </a:lnTo>
                                <a:lnTo>
                                  <a:pt x="1113" y="1399"/>
                                </a:lnTo>
                                <a:lnTo>
                                  <a:pt x="1126" y="1391"/>
                                </a:lnTo>
                                <a:lnTo>
                                  <a:pt x="1184" y="1352"/>
                                </a:lnTo>
                                <a:lnTo>
                                  <a:pt x="1240" y="1312"/>
                                </a:lnTo>
                                <a:lnTo>
                                  <a:pt x="1293" y="1269"/>
                                </a:lnTo>
                                <a:lnTo>
                                  <a:pt x="1345" y="1227"/>
                                </a:lnTo>
                                <a:lnTo>
                                  <a:pt x="1394" y="1183"/>
                                </a:lnTo>
                                <a:lnTo>
                                  <a:pt x="1440" y="1138"/>
                                </a:lnTo>
                                <a:lnTo>
                                  <a:pt x="1485" y="1093"/>
                                </a:lnTo>
                                <a:lnTo>
                                  <a:pt x="1529" y="1046"/>
                                </a:lnTo>
                                <a:lnTo>
                                  <a:pt x="1569" y="999"/>
                                </a:lnTo>
                                <a:lnTo>
                                  <a:pt x="1608" y="951"/>
                                </a:lnTo>
                                <a:lnTo>
                                  <a:pt x="1646" y="902"/>
                                </a:lnTo>
                                <a:lnTo>
                                  <a:pt x="1681" y="851"/>
                                </a:lnTo>
                                <a:lnTo>
                                  <a:pt x="1715" y="801"/>
                                </a:lnTo>
                                <a:lnTo>
                                  <a:pt x="1748" y="749"/>
                                </a:lnTo>
                                <a:lnTo>
                                  <a:pt x="1778" y="697"/>
                                </a:lnTo>
                                <a:lnTo>
                                  <a:pt x="1808" y="644"/>
                                </a:lnTo>
                                <a:lnTo>
                                  <a:pt x="1828" y="606"/>
                                </a:lnTo>
                                <a:lnTo>
                                  <a:pt x="1848" y="568"/>
                                </a:lnTo>
                                <a:lnTo>
                                  <a:pt x="1865" y="530"/>
                                </a:lnTo>
                                <a:lnTo>
                                  <a:pt x="1884" y="491"/>
                                </a:lnTo>
                                <a:lnTo>
                                  <a:pt x="1901" y="451"/>
                                </a:lnTo>
                                <a:lnTo>
                                  <a:pt x="1918" y="412"/>
                                </a:lnTo>
                                <a:lnTo>
                                  <a:pt x="1935" y="372"/>
                                </a:lnTo>
                                <a:lnTo>
                                  <a:pt x="1950" y="331"/>
                                </a:lnTo>
                                <a:lnTo>
                                  <a:pt x="1981" y="251"/>
                                </a:lnTo>
                                <a:lnTo>
                                  <a:pt x="2009" y="168"/>
                                </a:lnTo>
                                <a:lnTo>
                                  <a:pt x="2036" y="84"/>
                                </a:lnTo>
                                <a:lnTo>
                                  <a:pt x="2061" y="0"/>
                                </a:lnTo>
                                <a:lnTo>
                                  <a:pt x="2079" y="41"/>
                                </a:lnTo>
                                <a:lnTo>
                                  <a:pt x="2096" y="85"/>
                                </a:lnTo>
                                <a:lnTo>
                                  <a:pt x="2112" y="130"/>
                                </a:lnTo>
                                <a:lnTo>
                                  <a:pt x="2125" y="177"/>
                                </a:lnTo>
                                <a:lnTo>
                                  <a:pt x="2137" y="225"/>
                                </a:lnTo>
                                <a:lnTo>
                                  <a:pt x="2149" y="273"/>
                                </a:lnTo>
                                <a:lnTo>
                                  <a:pt x="2159" y="322"/>
                                </a:lnTo>
                                <a:lnTo>
                                  <a:pt x="2166" y="371"/>
                                </a:lnTo>
                                <a:lnTo>
                                  <a:pt x="2171" y="403"/>
                                </a:lnTo>
                                <a:lnTo>
                                  <a:pt x="2175" y="437"/>
                                </a:lnTo>
                                <a:lnTo>
                                  <a:pt x="2179" y="470"/>
                                </a:lnTo>
                                <a:lnTo>
                                  <a:pt x="2181" y="503"/>
                                </a:lnTo>
                                <a:lnTo>
                                  <a:pt x="2182" y="532"/>
                                </a:lnTo>
                                <a:lnTo>
                                  <a:pt x="2182" y="559"/>
                                </a:lnTo>
                                <a:lnTo>
                                  <a:pt x="2182" y="585"/>
                                </a:lnTo>
                                <a:lnTo>
                                  <a:pt x="2181" y="609"/>
                                </a:lnTo>
                                <a:lnTo>
                                  <a:pt x="2181" y="613"/>
                                </a:lnTo>
                                <a:lnTo>
                                  <a:pt x="2181" y="615"/>
                                </a:lnTo>
                                <a:lnTo>
                                  <a:pt x="2181" y="630"/>
                                </a:lnTo>
                                <a:lnTo>
                                  <a:pt x="2182" y="645"/>
                                </a:lnTo>
                                <a:lnTo>
                                  <a:pt x="2171" y="656"/>
                                </a:lnTo>
                                <a:lnTo>
                                  <a:pt x="2160" y="669"/>
                                </a:lnTo>
                                <a:lnTo>
                                  <a:pt x="2159" y="669"/>
                                </a:lnTo>
                                <a:lnTo>
                                  <a:pt x="2142" y="688"/>
                                </a:lnTo>
                                <a:lnTo>
                                  <a:pt x="2126" y="708"/>
                                </a:lnTo>
                                <a:lnTo>
                                  <a:pt x="2109" y="728"/>
                                </a:lnTo>
                                <a:lnTo>
                                  <a:pt x="2094" y="749"/>
                                </a:lnTo>
                                <a:lnTo>
                                  <a:pt x="2079" y="771"/>
                                </a:lnTo>
                                <a:lnTo>
                                  <a:pt x="2065" y="793"/>
                                </a:lnTo>
                                <a:lnTo>
                                  <a:pt x="2050" y="816"/>
                                </a:lnTo>
                                <a:lnTo>
                                  <a:pt x="2037" y="839"/>
                                </a:lnTo>
                                <a:lnTo>
                                  <a:pt x="2023" y="863"/>
                                </a:lnTo>
                                <a:lnTo>
                                  <a:pt x="2011" y="887"/>
                                </a:lnTo>
                                <a:lnTo>
                                  <a:pt x="1999" y="912"/>
                                </a:lnTo>
                                <a:lnTo>
                                  <a:pt x="1986" y="938"/>
                                </a:lnTo>
                                <a:lnTo>
                                  <a:pt x="1975" y="965"/>
                                </a:lnTo>
                                <a:lnTo>
                                  <a:pt x="1964" y="991"/>
                                </a:lnTo>
                                <a:lnTo>
                                  <a:pt x="1954" y="1019"/>
                                </a:lnTo>
                                <a:lnTo>
                                  <a:pt x="1944" y="1047"/>
                                </a:lnTo>
                                <a:lnTo>
                                  <a:pt x="1935" y="1077"/>
                                </a:lnTo>
                                <a:lnTo>
                                  <a:pt x="1926" y="1106"/>
                                </a:lnTo>
                                <a:lnTo>
                                  <a:pt x="1918" y="1136"/>
                                </a:lnTo>
                                <a:lnTo>
                                  <a:pt x="1910" y="1166"/>
                                </a:lnTo>
                                <a:lnTo>
                                  <a:pt x="1903" y="1198"/>
                                </a:lnTo>
                                <a:lnTo>
                                  <a:pt x="1897" y="1230"/>
                                </a:lnTo>
                                <a:lnTo>
                                  <a:pt x="1891" y="1263"/>
                                </a:lnTo>
                                <a:lnTo>
                                  <a:pt x="1886" y="1296"/>
                                </a:lnTo>
                                <a:lnTo>
                                  <a:pt x="1881" y="1330"/>
                                </a:lnTo>
                                <a:lnTo>
                                  <a:pt x="1877" y="1365"/>
                                </a:lnTo>
                                <a:lnTo>
                                  <a:pt x="1873" y="1400"/>
                                </a:lnTo>
                                <a:lnTo>
                                  <a:pt x="1871" y="1436"/>
                                </a:lnTo>
                                <a:lnTo>
                                  <a:pt x="1869" y="1472"/>
                                </a:lnTo>
                                <a:lnTo>
                                  <a:pt x="1867" y="1510"/>
                                </a:lnTo>
                                <a:lnTo>
                                  <a:pt x="1865" y="1548"/>
                                </a:lnTo>
                                <a:lnTo>
                                  <a:pt x="1865" y="1586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945"/>
                        <wps:cNvSpPr>
                          <a:spLocks noEditPoints="1"/>
                        </wps:cNvSpPr>
                        <wps:spPr bwMode="auto">
                          <a:xfrm>
                            <a:off x="7546" y="1407"/>
                            <a:ext cx="3987" cy="4835"/>
                          </a:xfrm>
                          <a:custGeom>
                            <a:avLst/>
                            <a:gdLst>
                              <a:gd name="T0" fmla="*/ 11501 w 11962"/>
                              <a:gd name="T1" fmla="*/ 5382 h 14506"/>
                              <a:gd name="T2" fmla="*/ 10854 w 11962"/>
                              <a:gd name="T3" fmla="*/ 13492 h 14506"/>
                              <a:gd name="T4" fmla="*/ 6136 w 11962"/>
                              <a:gd name="T5" fmla="*/ 13656 h 14506"/>
                              <a:gd name="T6" fmla="*/ 6261 w 11962"/>
                              <a:gd name="T7" fmla="*/ 7634 h 14506"/>
                              <a:gd name="T8" fmla="*/ 4000 w 11962"/>
                              <a:gd name="T9" fmla="*/ 2974 h 14506"/>
                              <a:gd name="T10" fmla="*/ 3871 w 11962"/>
                              <a:gd name="T11" fmla="*/ 3619 h 14506"/>
                              <a:gd name="T12" fmla="*/ 2297 w 11962"/>
                              <a:gd name="T13" fmla="*/ 3734 h 14506"/>
                              <a:gd name="T14" fmla="*/ 3186 w 11962"/>
                              <a:gd name="T15" fmla="*/ 2866 h 14506"/>
                              <a:gd name="T16" fmla="*/ 2032 w 11962"/>
                              <a:gd name="T17" fmla="*/ 3246 h 14506"/>
                              <a:gd name="T18" fmla="*/ 2254 w 11962"/>
                              <a:gd name="T19" fmla="*/ 4163 h 14506"/>
                              <a:gd name="T20" fmla="*/ 813 w 11962"/>
                              <a:gd name="T21" fmla="*/ 3682 h 14506"/>
                              <a:gd name="T22" fmla="*/ 892 w 11962"/>
                              <a:gd name="T23" fmla="*/ 1503 h 14506"/>
                              <a:gd name="T24" fmla="*/ 1712 w 11962"/>
                              <a:gd name="T25" fmla="*/ 1793 h 14506"/>
                              <a:gd name="T26" fmla="*/ 2631 w 11962"/>
                              <a:gd name="T27" fmla="*/ 1012 h 14506"/>
                              <a:gd name="T28" fmla="*/ 2925 w 11962"/>
                              <a:gd name="T29" fmla="*/ 1132 h 14506"/>
                              <a:gd name="T30" fmla="*/ 2655 w 11962"/>
                              <a:gd name="T31" fmla="*/ 2126 h 14506"/>
                              <a:gd name="T32" fmla="*/ 7611 w 11962"/>
                              <a:gd name="T33" fmla="*/ 3237 h 14506"/>
                              <a:gd name="T34" fmla="*/ 7887 w 11962"/>
                              <a:gd name="T35" fmla="*/ 2246 h 14506"/>
                              <a:gd name="T36" fmla="*/ 8691 w 11962"/>
                              <a:gd name="T37" fmla="*/ 2555 h 14506"/>
                              <a:gd name="T38" fmla="*/ 8461 w 11962"/>
                              <a:gd name="T39" fmla="*/ 3330 h 14506"/>
                              <a:gd name="T40" fmla="*/ 9042 w 11962"/>
                              <a:gd name="T41" fmla="*/ 2841 h 14506"/>
                              <a:gd name="T42" fmla="*/ 10172 w 11962"/>
                              <a:gd name="T43" fmla="*/ 3056 h 14506"/>
                              <a:gd name="T44" fmla="*/ 11067 w 11962"/>
                              <a:gd name="T45" fmla="*/ 3626 h 14506"/>
                              <a:gd name="T46" fmla="*/ 9623 w 11962"/>
                              <a:gd name="T47" fmla="*/ 3795 h 14506"/>
                              <a:gd name="T48" fmla="*/ 8296 w 11962"/>
                              <a:gd name="T49" fmla="*/ 1950 h 14506"/>
                              <a:gd name="T50" fmla="*/ 7724 w 11962"/>
                              <a:gd name="T51" fmla="*/ 1225 h 14506"/>
                              <a:gd name="T52" fmla="*/ 8473 w 11962"/>
                              <a:gd name="T53" fmla="*/ 1355 h 14506"/>
                              <a:gd name="T54" fmla="*/ 9946 w 11962"/>
                              <a:gd name="T55" fmla="*/ 2033 h 14506"/>
                              <a:gd name="T56" fmla="*/ 9753 w 11962"/>
                              <a:gd name="T57" fmla="*/ 2676 h 14506"/>
                              <a:gd name="T58" fmla="*/ 6461 w 11962"/>
                              <a:gd name="T59" fmla="*/ 2779 h 14506"/>
                              <a:gd name="T60" fmla="*/ 5704 w 11962"/>
                              <a:gd name="T61" fmla="*/ 2327 h 14506"/>
                              <a:gd name="T62" fmla="*/ 5395 w 11962"/>
                              <a:gd name="T63" fmla="*/ 1104 h 14506"/>
                              <a:gd name="T64" fmla="*/ 6232 w 11962"/>
                              <a:gd name="T65" fmla="*/ 335 h 14506"/>
                              <a:gd name="T66" fmla="*/ 7214 w 11962"/>
                              <a:gd name="T67" fmla="*/ 782 h 14506"/>
                              <a:gd name="T68" fmla="*/ 625 w 11962"/>
                              <a:gd name="T69" fmla="*/ 12953 h 14506"/>
                              <a:gd name="T70" fmla="*/ 938 w 11962"/>
                              <a:gd name="T71" fmla="*/ 4949 h 14506"/>
                              <a:gd name="T72" fmla="*/ 6019 w 11962"/>
                              <a:gd name="T73" fmla="*/ 3093 h 14506"/>
                              <a:gd name="T74" fmla="*/ 5757 w 11962"/>
                              <a:gd name="T75" fmla="*/ 10240 h 14506"/>
                              <a:gd name="T76" fmla="*/ 4749 w 11962"/>
                              <a:gd name="T77" fmla="*/ 3038 h 14506"/>
                              <a:gd name="T78" fmla="*/ 3294 w 11962"/>
                              <a:gd name="T79" fmla="*/ 2484 h 14506"/>
                              <a:gd name="T80" fmla="*/ 3219 w 11962"/>
                              <a:gd name="T81" fmla="*/ 1237 h 14506"/>
                              <a:gd name="T82" fmla="*/ 4430 w 11962"/>
                              <a:gd name="T83" fmla="*/ 1279 h 14506"/>
                              <a:gd name="T84" fmla="*/ 5513 w 11962"/>
                              <a:gd name="T85" fmla="*/ 2577 h 14506"/>
                              <a:gd name="T86" fmla="*/ 11318 w 11962"/>
                              <a:gd name="T87" fmla="*/ 3962 h 14506"/>
                              <a:gd name="T88" fmla="*/ 11064 w 11962"/>
                              <a:gd name="T89" fmla="*/ 3123 h 14506"/>
                              <a:gd name="T90" fmla="*/ 10333 w 11962"/>
                              <a:gd name="T91" fmla="*/ 2279 h 14506"/>
                              <a:gd name="T92" fmla="*/ 9359 w 11962"/>
                              <a:gd name="T93" fmla="*/ 1294 h 14506"/>
                              <a:gd name="T94" fmla="*/ 7546 w 11962"/>
                              <a:gd name="T95" fmla="*/ 603 h 14506"/>
                              <a:gd name="T96" fmla="*/ 6498 w 11962"/>
                              <a:gd name="T97" fmla="*/ 73 h 14506"/>
                              <a:gd name="T98" fmla="*/ 5532 w 11962"/>
                              <a:gd name="T99" fmla="*/ 322 h 14506"/>
                              <a:gd name="T100" fmla="*/ 4698 w 11962"/>
                              <a:gd name="T101" fmla="*/ 1107 h 14506"/>
                              <a:gd name="T102" fmla="*/ 3233 w 11962"/>
                              <a:gd name="T103" fmla="*/ 802 h 14506"/>
                              <a:gd name="T104" fmla="*/ 2747 w 11962"/>
                              <a:gd name="T105" fmla="*/ 3 h 14506"/>
                              <a:gd name="T106" fmla="*/ 2170 w 11962"/>
                              <a:gd name="T107" fmla="*/ 1218 h 14506"/>
                              <a:gd name="T108" fmla="*/ 1195 w 11962"/>
                              <a:gd name="T109" fmla="*/ 979 h 14506"/>
                              <a:gd name="T110" fmla="*/ 428 w 11962"/>
                              <a:gd name="T111" fmla="*/ 921 h 14506"/>
                              <a:gd name="T112" fmla="*/ 568 w 11962"/>
                              <a:gd name="T113" fmla="*/ 2834 h 14506"/>
                              <a:gd name="T114" fmla="*/ 914 w 11962"/>
                              <a:gd name="T115" fmla="*/ 4664 h 14506"/>
                              <a:gd name="T116" fmla="*/ 54 w 11962"/>
                              <a:gd name="T117" fmla="*/ 5347 h 14506"/>
                              <a:gd name="T118" fmla="*/ 302 w 11962"/>
                              <a:gd name="T119" fmla="*/ 13481 h 14506"/>
                              <a:gd name="T120" fmla="*/ 9252 w 11962"/>
                              <a:gd name="T121" fmla="*/ 14056 h 14506"/>
                              <a:gd name="T122" fmla="*/ 11689 w 11962"/>
                              <a:gd name="T123" fmla="*/ 13550 h 14506"/>
                              <a:gd name="T124" fmla="*/ 11958 w 11962"/>
                              <a:gd name="T125" fmla="*/ 4679 h 145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1962" h="14506">
                                <a:moveTo>
                                  <a:pt x="6302" y="3092"/>
                                </a:moveTo>
                                <a:lnTo>
                                  <a:pt x="6470" y="3155"/>
                                </a:lnTo>
                                <a:lnTo>
                                  <a:pt x="6637" y="3216"/>
                                </a:lnTo>
                                <a:lnTo>
                                  <a:pt x="6804" y="3274"/>
                                </a:lnTo>
                                <a:lnTo>
                                  <a:pt x="6972" y="3331"/>
                                </a:lnTo>
                                <a:lnTo>
                                  <a:pt x="7139" y="3386"/>
                                </a:lnTo>
                                <a:lnTo>
                                  <a:pt x="7306" y="3439"/>
                                </a:lnTo>
                                <a:lnTo>
                                  <a:pt x="7472" y="3490"/>
                                </a:lnTo>
                                <a:lnTo>
                                  <a:pt x="7639" y="3541"/>
                                </a:lnTo>
                                <a:lnTo>
                                  <a:pt x="7806" y="3590"/>
                                </a:lnTo>
                                <a:lnTo>
                                  <a:pt x="7972" y="3637"/>
                                </a:lnTo>
                                <a:lnTo>
                                  <a:pt x="8138" y="3684"/>
                                </a:lnTo>
                                <a:lnTo>
                                  <a:pt x="8305" y="3731"/>
                                </a:lnTo>
                                <a:lnTo>
                                  <a:pt x="8471" y="3776"/>
                                </a:lnTo>
                                <a:lnTo>
                                  <a:pt x="8638" y="3822"/>
                                </a:lnTo>
                                <a:lnTo>
                                  <a:pt x="8803" y="3867"/>
                                </a:lnTo>
                                <a:lnTo>
                                  <a:pt x="8970" y="3912"/>
                                </a:lnTo>
                                <a:lnTo>
                                  <a:pt x="9137" y="3957"/>
                                </a:lnTo>
                                <a:lnTo>
                                  <a:pt x="9304" y="4001"/>
                                </a:lnTo>
                                <a:lnTo>
                                  <a:pt x="9470" y="4047"/>
                                </a:lnTo>
                                <a:lnTo>
                                  <a:pt x="9638" y="4093"/>
                                </a:lnTo>
                                <a:lnTo>
                                  <a:pt x="9805" y="4139"/>
                                </a:lnTo>
                                <a:lnTo>
                                  <a:pt x="9972" y="4186"/>
                                </a:lnTo>
                                <a:lnTo>
                                  <a:pt x="10140" y="4234"/>
                                </a:lnTo>
                                <a:lnTo>
                                  <a:pt x="10308" y="4284"/>
                                </a:lnTo>
                                <a:lnTo>
                                  <a:pt x="10474" y="4335"/>
                                </a:lnTo>
                                <a:lnTo>
                                  <a:pt x="10642" y="4387"/>
                                </a:lnTo>
                                <a:lnTo>
                                  <a:pt x="10810" y="4441"/>
                                </a:lnTo>
                                <a:lnTo>
                                  <a:pt x="10979" y="4496"/>
                                </a:lnTo>
                                <a:lnTo>
                                  <a:pt x="11147" y="4553"/>
                                </a:lnTo>
                                <a:lnTo>
                                  <a:pt x="11315" y="4611"/>
                                </a:lnTo>
                                <a:lnTo>
                                  <a:pt x="11484" y="4673"/>
                                </a:lnTo>
                                <a:lnTo>
                                  <a:pt x="11653" y="4735"/>
                                </a:lnTo>
                                <a:lnTo>
                                  <a:pt x="11573" y="5061"/>
                                </a:lnTo>
                                <a:lnTo>
                                  <a:pt x="11501" y="5382"/>
                                </a:lnTo>
                                <a:lnTo>
                                  <a:pt x="11435" y="5697"/>
                                </a:lnTo>
                                <a:lnTo>
                                  <a:pt x="11374" y="6006"/>
                                </a:lnTo>
                                <a:lnTo>
                                  <a:pt x="11320" y="6311"/>
                                </a:lnTo>
                                <a:lnTo>
                                  <a:pt x="11272" y="6610"/>
                                </a:lnTo>
                                <a:lnTo>
                                  <a:pt x="11230" y="6906"/>
                                </a:lnTo>
                                <a:lnTo>
                                  <a:pt x="11193" y="7196"/>
                                </a:lnTo>
                                <a:lnTo>
                                  <a:pt x="11162" y="7482"/>
                                </a:lnTo>
                                <a:lnTo>
                                  <a:pt x="11135" y="7764"/>
                                </a:lnTo>
                                <a:lnTo>
                                  <a:pt x="11112" y="8042"/>
                                </a:lnTo>
                                <a:lnTo>
                                  <a:pt x="11094" y="8318"/>
                                </a:lnTo>
                                <a:lnTo>
                                  <a:pt x="11082" y="8589"/>
                                </a:lnTo>
                                <a:lnTo>
                                  <a:pt x="11073" y="8857"/>
                                </a:lnTo>
                                <a:lnTo>
                                  <a:pt x="11067" y="9122"/>
                                </a:lnTo>
                                <a:lnTo>
                                  <a:pt x="11066" y="9385"/>
                                </a:lnTo>
                                <a:lnTo>
                                  <a:pt x="11069" y="9645"/>
                                </a:lnTo>
                                <a:lnTo>
                                  <a:pt x="11075" y="9904"/>
                                </a:lnTo>
                                <a:lnTo>
                                  <a:pt x="11084" y="10160"/>
                                </a:lnTo>
                                <a:lnTo>
                                  <a:pt x="11095" y="10414"/>
                                </a:lnTo>
                                <a:lnTo>
                                  <a:pt x="11110" y="10667"/>
                                </a:lnTo>
                                <a:lnTo>
                                  <a:pt x="11127" y="10918"/>
                                </a:lnTo>
                                <a:lnTo>
                                  <a:pt x="11147" y="11168"/>
                                </a:lnTo>
                                <a:lnTo>
                                  <a:pt x="11168" y="11418"/>
                                </a:lnTo>
                                <a:lnTo>
                                  <a:pt x="11192" y="11667"/>
                                </a:lnTo>
                                <a:lnTo>
                                  <a:pt x="11217" y="11914"/>
                                </a:lnTo>
                                <a:lnTo>
                                  <a:pt x="11243" y="12162"/>
                                </a:lnTo>
                                <a:lnTo>
                                  <a:pt x="11271" y="12411"/>
                                </a:lnTo>
                                <a:lnTo>
                                  <a:pt x="11300" y="12658"/>
                                </a:lnTo>
                                <a:lnTo>
                                  <a:pt x="11331" y="12907"/>
                                </a:lnTo>
                                <a:lnTo>
                                  <a:pt x="11361" y="13156"/>
                                </a:lnTo>
                                <a:lnTo>
                                  <a:pt x="11392" y="13406"/>
                                </a:lnTo>
                                <a:lnTo>
                                  <a:pt x="11285" y="13423"/>
                                </a:lnTo>
                                <a:lnTo>
                                  <a:pt x="11177" y="13439"/>
                                </a:lnTo>
                                <a:lnTo>
                                  <a:pt x="11070" y="13457"/>
                                </a:lnTo>
                                <a:lnTo>
                                  <a:pt x="10961" y="13474"/>
                                </a:lnTo>
                                <a:lnTo>
                                  <a:pt x="10854" y="13492"/>
                                </a:lnTo>
                                <a:lnTo>
                                  <a:pt x="10746" y="13510"/>
                                </a:lnTo>
                                <a:lnTo>
                                  <a:pt x="10639" y="13528"/>
                                </a:lnTo>
                                <a:lnTo>
                                  <a:pt x="10531" y="13546"/>
                                </a:lnTo>
                                <a:lnTo>
                                  <a:pt x="10423" y="13565"/>
                                </a:lnTo>
                                <a:lnTo>
                                  <a:pt x="10315" y="13583"/>
                                </a:lnTo>
                                <a:lnTo>
                                  <a:pt x="10208" y="13602"/>
                                </a:lnTo>
                                <a:lnTo>
                                  <a:pt x="10100" y="13621"/>
                                </a:lnTo>
                                <a:lnTo>
                                  <a:pt x="9992" y="13639"/>
                                </a:lnTo>
                                <a:lnTo>
                                  <a:pt x="9884" y="13658"/>
                                </a:lnTo>
                                <a:lnTo>
                                  <a:pt x="9777" y="13677"/>
                                </a:lnTo>
                                <a:lnTo>
                                  <a:pt x="9670" y="13696"/>
                                </a:lnTo>
                                <a:lnTo>
                                  <a:pt x="9450" y="13734"/>
                                </a:lnTo>
                                <a:lnTo>
                                  <a:pt x="9232" y="13772"/>
                                </a:lnTo>
                                <a:lnTo>
                                  <a:pt x="9013" y="13810"/>
                                </a:lnTo>
                                <a:lnTo>
                                  <a:pt x="8794" y="13847"/>
                                </a:lnTo>
                                <a:lnTo>
                                  <a:pt x="8575" y="13884"/>
                                </a:lnTo>
                                <a:lnTo>
                                  <a:pt x="8357" y="13920"/>
                                </a:lnTo>
                                <a:lnTo>
                                  <a:pt x="8138" y="13955"/>
                                </a:lnTo>
                                <a:lnTo>
                                  <a:pt x="7919" y="13990"/>
                                </a:lnTo>
                                <a:lnTo>
                                  <a:pt x="7701" y="14022"/>
                                </a:lnTo>
                                <a:lnTo>
                                  <a:pt x="7482" y="14053"/>
                                </a:lnTo>
                                <a:lnTo>
                                  <a:pt x="7264" y="14084"/>
                                </a:lnTo>
                                <a:lnTo>
                                  <a:pt x="7046" y="14112"/>
                                </a:lnTo>
                                <a:lnTo>
                                  <a:pt x="6828" y="14139"/>
                                </a:lnTo>
                                <a:lnTo>
                                  <a:pt x="6609" y="14163"/>
                                </a:lnTo>
                                <a:lnTo>
                                  <a:pt x="6391" y="14186"/>
                                </a:lnTo>
                                <a:lnTo>
                                  <a:pt x="6173" y="14206"/>
                                </a:lnTo>
                                <a:lnTo>
                                  <a:pt x="6171" y="14153"/>
                                </a:lnTo>
                                <a:lnTo>
                                  <a:pt x="6167" y="14095"/>
                                </a:lnTo>
                                <a:lnTo>
                                  <a:pt x="6163" y="14032"/>
                                </a:lnTo>
                                <a:lnTo>
                                  <a:pt x="6158" y="13966"/>
                                </a:lnTo>
                                <a:lnTo>
                                  <a:pt x="6154" y="13894"/>
                                </a:lnTo>
                                <a:lnTo>
                                  <a:pt x="6148" y="13819"/>
                                </a:lnTo>
                                <a:lnTo>
                                  <a:pt x="6143" y="13739"/>
                                </a:lnTo>
                                <a:lnTo>
                                  <a:pt x="6136" y="13656"/>
                                </a:lnTo>
                                <a:lnTo>
                                  <a:pt x="6121" y="13451"/>
                                </a:lnTo>
                                <a:lnTo>
                                  <a:pt x="6106" y="13228"/>
                                </a:lnTo>
                                <a:lnTo>
                                  <a:pt x="6090" y="12987"/>
                                </a:lnTo>
                                <a:lnTo>
                                  <a:pt x="6074" y="12730"/>
                                </a:lnTo>
                                <a:lnTo>
                                  <a:pt x="6067" y="12596"/>
                                </a:lnTo>
                                <a:lnTo>
                                  <a:pt x="6060" y="12458"/>
                                </a:lnTo>
                                <a:lnTo>
                                  <a:pt x="6053" y="12317"/>
                                </a:lnTo>
                                <a:lnTo>
                                  <a:pt x="6046" y="12172"/>
                                </a:lnTo>
                                <a:lnTo>
                                  <a:pt x="6041" y="12025"/>
                                </a:lnTo>
                                <a:lnTo>
                                  <a:pt x="6036" y="11875"/>
                                </a:lnTo>
                                <a:lnTo>
                                  <a:pt x="6032" y="11722"/>
                                </a:lnTo>
                                <a:lnTo>
                                  <a:pt x="6029" y="11567"/>
                                </a:lnTo>
                                <a:lnTo>
                                  <a:pt x="6026" y="11409"/>
                                </a:lnTo>
                                <a:lnTo>
                                  <a:pt x="6024" y="11250"/>
                                </a:lnTo>
                                <a:lnTo>
                                  <a:pt x="6024" y="11089"/>
                                </a:lnTo>
                                <a:lnTo>
                                  <a:pt x="6024" y="10925"/>
                                </a:lnTo>
                                <a:lnTo>
                                  <a:pt x="6026" y="10759"/>
                                </a:lnTo>
                                <a:lnTo>
                                  <a:pt x="6030" y="10593"/>
                                </a:lnTo>
                                <a:lnTo>
                                  <a:pt x="6034" y="10425"/>
                                </a:lnTo>
                                <a:lnTo>
                                  <a:pt x="6040" y="10257"/>
                                </a:lnTo>
                                <a:lnTo>
                                  <a:pt x="6048" y="10087"/>
                                </a:lnTo>
                                <a:lnTo>
                                  <a:pt x="6057" y="9917"/>
                                </a:lnTo>
                                <a:lnTo>
                                  <a:pt x="6067" y="9746"/>
                                </a:lnTo>
                                <a:lnTo>
                                  <a:pt x="6079" y="9575"/>
                                </a:lnTo>
                                <a:lnTo>
                                  <a:pt x="6093" y="9403"/>
                                </a:lnTo>
                                <a:lnTo>
                                  <a:pt x="6110" y="9231"/>
                                </a:lnTo>
                                <a:lnTo>
                                  <a:pt x="6128" y="9059"/>
                                </a:lnTo>
                                <a:lnTo>
                                  <a:pt x="6148" y="8889"/>
                                </a:lnTo>
                                <a:lnTo>
                                  <a:pt x="6148" y="8888"/>
                                </a:lnTo>
                                <a:lnTo>
                                  <a:pt x="6172" y="8688"/>
                                </a:lnTo>
                                <a:lnTo>
                                  <a:pt x="6193" y="8485"/>
                                </a:lnTo>
                                <a:lnTo>
                                  <a:pt x="6213" y="8276"/>
                                </a:lnTo>
                                <a:lnTo>
                                  <a:pt x="6231" y="8065"/>
                                </a:lnTo>
                                <a:lnTo>
                                  <a:pt x="6247" y="7850"/>
                                </a:lnTo>
                                <a:lnTo>
                                  <a:pt x="6261" y="7634"/>
                                </a:lnTo>
                                <a:lnTo>
                                  <a:pt x="6275" y="7416"/>
                                </a:lnTo>
                                <a:lnTo>
                                  <a:pt x="6286" y="7196"/>
                                </a:lnTo>
                                <a:lnTo>
                                  <a:pt x="6296" y="6976"/>
                                </a:lnTo>
                                <a:lnTo>
                                  <a:pt x="6305" y="6756"/>
                                </a:lnTo>
                                <a:lnTo>
                                  <a:pt x="6313" y="6536"/>
                                </a:lnTo>
                                <a:lnTo>
                                  <a:pt x="6318" y="6319"/>
                                </a:lnTo>
                                <a:lnTo>
                                  <a:pt x="6323" y="6101"/>
                                </a:lnTo>
                                <a:lnTo>
                                  <a:pt x="6327" y="5887"/>
                                </a:lnTo>
                                <a:lnTo>
                                  <a:pt x="6331" y="5675"/>
                                </a:lnTo>
                                <a:lnTo>
                                  <a:pt x="6332" y="5468"/>
                                </a:lnTo>
                                <a:lnTo>
                                  <a:pt x="6334" y="5264"/>
                                </a:lnTo>
                                <a:lnTo>
                                  <a:pt x="6334" y="5065"/>
                                </a:lnTo>
                                <a:lnTo>
                                  <a:pt x="6334" y="4871"/>
                                </a:lnTo>
                                <a:lnTo>
                                  <a:pt x="6333" y="4683"/>
                                </a:lnTo>
                                <a:lnTo>
                                  <a:pt x="6330" y="4326"/>
                                </a:lnTo>
                                <a:lnTo>
                                  <a:pt x="6325" y="4000"/>
                                </a:lnTo>
                                <a:lnTo>
                                  <a:pt x="6318" y="3710"/>
                                </a:lnTo>
                                <a:lnTo>
                                  <a:pt x="6313" y="3458"/>
                                </a:lnTo>
                                <a:lnTo>
                                  <a:pt x="6306" y="3251"/>
                                </a:lnTo>
                                <a:lnTo>
                                  <a:pt x="6302" y="3092"/>
                                </a:lnTo>
                                <a:close/>
                                <a:moveTo>
                                  <a:pt x="3536" y="2888"/>
                                </a:moveTo>
                                <a:lnTo>
                                  <a:pt x="3549" y="2890"/>
                                </a:lnTo>
                                <a:lnTo>
                                  <a:pt x="3564" y="2890"/>
                                </a:lnTo>
                                <a:lnTo>
                                  <a:pt x="3577" y="2890"/>
                                </a:lnTo>
                                <a:lnTo>
                                  <a:pt x="3591" y="2888"/>
                                </a:lnTo>
                                <a:lnTo>
                                  <a:pt x="3628" y="2897"/>
                                </a:lnTo>
                                <a:lnTo>
                                  <a:pt x="3666" y="2906"/>
                                </a:lnTo>
                                <a:lnTo>
                                  <a:pt x="3703" y="2914"/>
                                </a:lnTo>
                                <a:lnTo>
                                  <a:pt x="3739" y="2922"/>
                                </a:lnTo>
                                <a:lnTo>
                                  <a:pt x="3774" y="2930"/>
                                </a:lnTo>
                                <a:lnTo>
                                  <a:pt x="3809" y="2937"/>
                                </a:lnTo>
                                <a:lnTo>
                                  <a:pt x="3843" y="2944"/>
                                </a:lnTo>
                                <a:lnTo>
                                  <a:pt x="3876" y="2950"/>
                                </a:lnTo>
                                <a:lnTo>
                                  <a:pt x="3939" y="2962"/>
                                </a:lnTo>
                                <a:lnTo>
                                  <a:pt x="4000" y="2974"/>
                                </a:lnTo>
                                <a:lnTo>
                                  <a:pt x="4060" y="2985"/>
                                </a:lnTo>
                                <a:lnTo>
                                  <a:pt x="4118" y="2999"/>
                                </a:lnTo>
                                <a:lnTo>
                                  <a:pt x="4174" y="3013"/>
                                </a:lnTo>
                                <a:lnTo>
                                  <a:pt x="4228" y="3029"/>
                                </a:lnTo>
                                <a:lnTo>
                                  <a:pt x="4253" y="3038"/>
                                </a:lnTo>
                                <a:lnTo>
                                  <a:pt x="4279" y="3047"/>
                                </a:lnTo>
                                <a:lnTo>
                                  <a:pt x="4304" y="3056"/>
                                </a:lnTo>
                                <a:lnTo>
                                  <a:pt x="4327" y="3067"/>
                                </a:lnTo>
                                <a:lnTo>
                                  <a:pt x="4350" y="3077"/>
                                </a:lnTo>
                                <a:lnTo>
                                  <a:pt x="4372" y="3089"/>
                                </a:lnTo>
                                <a:lnTo>
                                  <a:pt x="4393" y="3101"/>
                                </a:lnTo>
                                <a:lnTo>
                                  <a:pt x="4413" y="3114"/>
                                </a:lnTo>
                                <a:lnTo>
                                  <a:pt x="4433" y="3127"/>
                                </a:lnTo>
                                <a:lnTo>
                                  <a:pt x="4450" y="3142"/>
                                </a:lnTo>
                                <a:lnTo>
                                  <a:pt x="4467" y="3158"/>
                                </a:lnTo>
                                <a:lnTo>
                                  <a:pt x="4484" y="3174"/>
                                </a:lnTo>
                                <a:lnTo>
                                  <a:pt x="4499" y="3191"/>
                                </a:lnTo>
                                <a:lnTo>
                                  <a:pt x="4512" y="3210"/>
                                </a:lnTo>
                                <a:lnTo>
                                  <a:pt x="4524" y="3229"/>
                                </a:lnTo>
                                <a:lnTo>
                                  <a:pt x="4535" y="3251"/>
                                </a:lnTo>
                                <a:lnTo>
                                  <a:pt x="4544" y="3272"/>
                                </a:lnTo>
                                <a:lnTo>
                                  <a:pt x="4553" y="3294"/>
                                </a:lnTo>
                                <a:lnTo>
                                  <a:pt x="4560" y="3319"/>
                                </a:lnTo>
                                <a:lnTo>
                                  <a:pt x="4566" y="3344"/>
                                </a:lnTo>
                                <a:lnTo>
                                  <a:pt x="4512" y="3365"/>
                                </a:lnTo>
                                <a:lnTo>
                                  <a:pt x="4457" y="3386"/>
                                </a:lnTo>
                                <a:lnTo>
                                  <a:pt x="4403" y="3409"/>
                                </a:lnTo>
                                <a:lnTo>
                                  <a:pt x="4350" y="3430"/>
                                </a:lnTo>
                                <a:lnTo>
                                  <a:pt x="4295" y="3451"/>
                                </a:lnTo>
                                <a:lnTo>
                                  <a:pt x="4241" y="3473"/>
                                </a:lnTo>
                                <a:lnTo>
                                  <a:pt x="4186" y="3495"/>
                                </a:lnTo>
                                <a:lnTo>
                                  <a:pt x="4133" y="3516"/>
                                </a:lnTo>
                                <a:lnTo>
                                  <a:pt x="4044" y="3551"/>
                                </a:lnTo>
                                <a:lnTo>
                                  <a:pt x="3957" y="3586"/>
                                </a:lnTo>
                                <a:lnTo>
                                  <a:pt x="3871" y="3619"/>
                                </a:lnTo>
                                <a:lnTo>
                                  <a:pt x="3786" y="3652"/>
                                </a:lnTo>
                                <a:lnTo>
                                  <a:pt x="3701" y="3685"/>
                                </a:lnTo>
                                <a:lnTo>
                                  <a:pt x="3617" y="3718"/>
                                </a:lnTo>
                                <a:lnTo>
                                  <a:pt x="3533" y="3750"/>
                                </a:lnTo>
                                <a:lnTo>
                                  <a:pt x="3449" y="3782"/>
                                </a:lnTo>
                                <a:lnTo>
                                  <a:pt x="3364" y="3814"/>
                                </a:lnTo>
                                <a:lnTo>
                                  <a:pt x="3280" y="3846"/>
                                </a:lnTo>
                                <a:lnTo>
                                  <a:pt x="3195" y="3878"/>
                                </a:lnTo>
                                <a:lnTo>
                                  <a:pt x="3110" y="3910"/>
                                </a:lnTo>
                                <a:lnTo>
                                  <a:pt x="3024" y="3942"/>
                                </a:lnTo>
                                <a:lnTo>
                                  <a:pt x="2937" y="3974"/>
                                </a:lnTo>
                                <a:lnTo>
                                  <a:pt x="2850" y="4007"/>
                                </a:lnTo>
                                <a:lnTo>
                                  <a:pt x="2760" y="4041"/>
                                </a:lnTo>
                                <a:lnTo>
                                  <a:pt x="2739" y="4043"/>
                                </a:lnTo>
                                <a:lnTo>
                                  <a:pt x="2717" y="4043"/>
                                </a:lnTo>
                                <a:lnTo>
                                  <a:pt x="2694" y="4041"/>
                                </a:lnTo>
                                <a:lnTo>
                                  <a:pt x="2672" y="4037"/>
                                </a:lnTo>
                                <a:lnTo>
                                  <a:pt x="2648" y="4032"/>
                                </a:lnTo>
                                <a:lnTo>
                                  <a:pt x="2624" y="4024"/>
                                </a:lnTo>
                                <a:lnTo>
                                  <a:pt x="2600" y="4015"/>
                                </a:lnTo>
                                <a:lnTo>
                                  <a:pt x="2577" y="4005"/>
                                </a:lnTo>
                                <a:lnTo>
                                  <a:pt x="2552" y="3992"/>
                                </a:lnTo>
                                <a:lnTo>
                                  <a:pt x="2529" y="3978"/>
                                </a:lnTo>
                                <a:lnTo>
                                  <a:pt x="2505" y="3963"/>
                                </a:lnTo>
                                <a:lnTo>
                                  <a:pt x="2482" y="3946"/>
                                </a:lnTo>
                                <a:lnTo>
                                  <a:pt x="2459" y="3930"/>
                                </a:lnTo>
                                <a:lnTo>
                                  <a:pt x="2438" y="3911"/>
                                </a:lnTo>
                                <a:lnTo>
                                  <a:pt x="2417" y="3892"/>
                                </a:lnTo>
                                <a:lnTo>
                                  <a:pt x="2395" y="3870"/>
                                </a:lnTo>
                                <a:lnTo>
                                  <a:pt x="2376" y="3849"/>
                                </a:lnTo>
                                <a:lnTo>
                                  <a:pt x="2359" y="3828"/>
                                </a:lnTo>
                                <a:lnTo>
                                  <a:pt x="2341" y="3804"/>
                                </a:lnTo>
                                <a:lnTo>
                                  <a:pt x="2325" y="3782"/>
                                </a:lnTo>
                                <a:lnTo>
                                  <a:pt x="2310" y="3758"/>
                                </a:lnTo>
                                <a:lnTo>
                                  <a:pt x="2297" y="3734"/>
                                </a:lnTo>
                                <a:lnTo>
                                  <a:pt x="2285" y="3709"/>
                                </a:lnTo>
                                <a:lnTo>
                                  <a:pt x="2276" y="3684"/>
                                </a:lnTo>
                                <a:lnTo>
                                  <a:pt x="2267" y="3660"/>
                                </a:lnTo>
                                <a:lnTo>
                                  <a:pt x="2261" y="3635"/>
                                </a:lnTo>
                                <a:lnTo>
                                  <a:pt x="2257" y="3610"/>
                                </a:lnTo>
                                <a:lnTo>
                                  <a:pt x="2254" y="3586"/>
                                </a:lnTo>
                                <a:lnTo>
                                  <a:pt x="2254" y="3561"/>
                                </a:lnTo>
                                <a:lnTo>
                                  <a:pt x="2258" y="3536"/>
                                </a:lnTo>
                                <a:lnTo>
                                  <a:pt x="2262" y="3513"/>
                                </a:lnTo>
                                <a:lnTo>
                                  <a:pt x="2270" y="3489"/>
                                </a:lnTo>
                                <a:lnTo>
                                  <a:pt x="2289" y="3444"/>
                                </a:lnTo>
                                <a:lnTo>
                                  <a:pt x="2310" y="3401"/>
                                </a:lnTo>
                                <a:lnTo>
                                  <a:pt x="2333" y="3358"/>
                                </a:lnTo>
                                <a:lnTo>
                                  <a:pt x="2357" y="3318"/>
                                </a:lnTo>
                                <a:lnTo>
                                  <a:pt x="2383" y="3279"/>
                                </a:lnTo>
                                <a:lnTo>
                                  <a:pt x="2411" y="3242"/>
                                </a:lnTo>
                                <a:lnTo>
                                  <a:pt x="2441" y="3207"/>
                                </a:lnTo>
                                <a:lnTo>
                                  <a:pt x="2473" y="3173"/>
                                </a:lnTo>
                                <a:lnTo>
                                  <a:pt x="2505" y="3141"/>
                                </a:lnTo>
                                <a:lnTo>
                                  <a:pt x="2540" y="3111"/>
                                </a:lnTo>
                                <a:lnTo>
                                  <a:pt x="2576" y="3083"/>
                                </a:lnTo>
                                <a:lnTo>
                                  <a:pt x="2613" y="3056"/>
                                </a:lnTo>
                                <a:lnTo>
                                  <a:pt x="2651" y="3031"/>
                                </a:lnTo>
                                <a:lnTo>
                                  <a:pt x="2690" y="3007"/>
                                </a:lnTo>
                                <a:lnTo>
                                  <a:pt x="2730" y="2986"/>
                                </a:lnTo>
                                <a:lnTo>
                                  <a:pt x="2772" y="2966"/>
                                </a:lnTo>
                                <a:lnTo>
                                  <a:pt x="2814" y="2948"/>
                                </a:lnTo>
                                <a:lnTo>
                                  <a:pt x="2858" y="2931"/>
                                </a:lnTo>
                                <a:lnTo>
                                  <a:pt x="2902" y="2917"/>
                                </a:lnTo>
                                <a:lnTo>
                                  <a:pt x="2948" y="2904"/>
                                </a:lnTo>
                                <a:lnTo>
                                  <a:pt x="2994" y="2893"/>
                                </a:lnTo>
                                <a:lnTo>
                                  <a:pt x="3041" y="2884"/>
                                </a:lnTo>
                                <a:lnTo>
                                  <a:pt x="3088" y="2876"/>
                                </a:lnTo>
                                <a:lnTo>
                                  <a:pt x="3136" y="2871"/>
                                </a:lnTo>
                                <a:lnTo>
                                  <a:pt x="3186" y="2866"/>
                                </a:lnTo>
                                <a:lnTo>
                                  <a:pt x="3235" y="2864"/>
                                </a:lnTo>
                                <a:lnTo>
                                  <a:pt x="3284" y="2864"/>
                                </a:lnTo>
                                <a:lnTo>
                                  <a:pt x="3335" y="2865"/>
                                </a:lnTo>
                                <a:lnTo>
                                  <a:pt x="3384" y="2869"/>
                                </a:lnTo>
                                <a:lnTo>
                                  <a:pt x="3434" y="2873"/>
                                </a:lnTo>
                                <a:lnTo>
                                  <a:pt x="3486" y="2880"/>
                                </a:lnTo>
                                <a:lnTo>
                                  <a:pt x="3536" y="2888"/>
                                </a:lnTo>
                                <a:close/>
                                <a:moveTo>
                                  <a:pt x="2976" y="2621"/>
                                </a:moveTo>
                                <a:lnTo>
                                  <a:pt x="2920" y="2634"/>
                                </a:lnTo>
                                <a:lnTo>
                                  <a:pt x="2866" y="2649"/>
                                </a:lnTo>
                                <a:lnTo>
                                  <a:pt x="2812" y="2666"/>
                                </a:lnTo>
                                <a:lnTo>
                                  <a:pt x="2759" y="2684"/>
                                </a:lnTo>
                                <a:lnTo>
                                  <a:pt x="2708" y="2703"/>
                                </a:lnTo>
                                <a:lnTo>
                                  <a:pt x="2656" y="2724"/>
                                </a:lnTo>
                                <a:lnTo>
                                  <a:pt x="2607" y="2746"/>
                                </a:lnTo>
                                <a:lnTo>
                                  <a:pt x="2559" y="2771"/>
                                </a:lnTo>
                                <a:lnTo>
                                  <a:pt x="2512" y="2796"/>
                                </a:lnTo>
                                <a:lnTo>
                                  <a:pt x="2466" y="2823"/>
                                </a:lnTo>
                                <a:lnTo>
                                  <a:pt x="2422" y="2851"/>
                                </a:lnTo>
                                <a:lnTo>
                                  <a:pt x="2379" y="2880"/>
                                </a:lnTo>
                                <a:lnTo>
                                  <a:pt x="2338" y="2910"/>
                                </a:lnTo>
                                <a:lnTo>
                                  <a:pt x="2298" y="2940"/>
                                </a:lnTo>
                                <a:lnTo>
                                  <a:pt x="2261" y="2973"/>
                                </a:lnTo>
                                <a:lnTo>
                                  <a:pt x="2224" y="3005"/>
                                </a:lnTo>
                                <a:lnTo>
                                  <a:pt x="2204" y="3025"/>
                                </a:lnTo>
                                <a:lnTo>
                                  <a:pt x="2183" y="3047"/>
                                </a:lnTo>
                                <a:lnTo>
                                  <a:pt x="2164" y="3068"/>
                                </a:lnTo>
                                <a:lnTo>
                                  <a:pt x="2145" y="3089"/>
                                </a:lnTo>
                                <a:lnTo>
                                  <a:pt x="2126" y="3111"/>
                                </a:lnTo>
                                <a:lnTo>
                                  <a:pt x="2109" y="3133"/>
                                </a:lnTo>
                                <a:lnTo>
                                  <a:pt x="2092" y="3155"/>
                                </a:lnTo>
                                <a:lnTo>
                                  <a:pt x="2075" y="3178"/>
                                </a:lnTo>
                                <a:lnTo>
                                  <a:pt x="2061" y="3200"/>
                                </a:lnTo>
                                <a:lnTo>
                                  <a:pt x="2045" y="3223"/>
                                </a:lnTo>
                                <a:lnTo>
                                  <a:pt x="2032" y="3246"/>
                                </a:lnTo>
                                <a:lnTo>
                                  <a:pt x="2018" y="3270"/>
                                </a:lnTo>
                                <a:lnTo>
                                  <a:pt x="2007" y="3292"/>
                                </a:lnTo>
                                <a:lnTo>
                                  <a:pt x="1995" y="3317"/>
                                </a:lnTo>
                                <a:lnTo>
                                  <a:pt x="1985" y="3340"/>
                                </a:lnTo>
                                <a:lnTo>
                                  <a:pt x="1975" y="3364"/>
                                </a:lnTo>
                                <a:lnTo>
                                  <a:pt x="1966" y="3390"/>
                                </a:lnTo>
                                <a:lnTo>
                                  <a:pt x="1957" y="3415"/>
                                </a:lnTo>
                                <a:lnTo>
                                  <a:pt x="1950" y="3441"/>
                                </a:lnTo>
                                <a:lnTo>
                                  <a:pt x="1943" y="3468"/>
                                </a:lnTo>
                                <a:lnTo>
                                  <a:pt x="1938" y="3494"/>
                                </a:lnTo>
                                <a:lnTo>
                                  <a:pt x="1933" y="3520"/>
                                </a:lnTo>
                                <a:lnTo>
                                  <a:pt x="1931" y="3546"/>
                                </a:lnTo>
                                <a:lnTo>
                                  <a:pt x="1929" y="3572"/>
                                </a:lnTo>
                                <a:lnTo>
                                  <a:pt x="1928" y="3599"/>
                                </a:lnTo>
                                <a:lnTo>
                                  <a:pt x="1928" y="3625"/>
                                </a:lnTo>
                                <a:lnTo>
                                  <a:pt x="1929" y="3651"/>
                                </a:lnTo>
                                <a:lnTo>
                                  <a:pt x="1932" y="3678"/>
                                </a:lnTo>
                                <a:lnTo>
                                  <a:pt x="1935" y="3703"/>
                                </a:lnTo>
                                <a:lnTo>
                                  <a:pt x="1940" y="3729"/>
                                </a:lnTo>
                                <a:lnTo>
                                  <a:pt x="1947" y="3756"/>
                                </a:lnTo>
                                <a:lnTo>
                                  <a:pt x="1953" y="3782"/>
                                </a:lnTo>
                                <a:lnTo>
                                  <a:pt x="1963" y="3811"/>
                                </a:lnTo>
                                <a:lnTo>
                                  <a:pt x="1976" y="3841"/>
                                </a:lnTo>
                                <a:lnTo>
                                  <a:pt x="1989" y="3870"/>
                                </a:lnTo>
                                <a:lnTo>
                                  <a:pt x="2004" y="3898"/>
                                </a:lnTo>
                                <a:lnTo>
                                  <a:pt x="2021" y="3927"/>
                                </a:lnTo>
                                <a:lnTo>
                                  <a:pt x="2040" y="3955"/>
                                </a:lnTo>
                                <a:lnTo>
                                  <a:pt x="2060" y="3983"/>
                                </a:lnTo>
                                <a:lnTo>
                                  <a:pt x="2082" y="4010"/>
                                </a:lnTo>
                                <a:lnTo>
                                  <a:pt x="2106" y="4037"/>
                                </a:lnTo>
                                <a:lnTo>
                                  <a:pt x="2132" y="4063"/>
                                </a:lnTo>
                                <a:lnTo>
                                  <a:pt x="2159" y="4089"/>
                                </a:lnTo>
                                <a:lnTo>
                                  <a:pt x="2190" y="4115"/>
                                </a:lnTo>
                                <a:lnTo>
                                  <a:pt x="2221" y="4139"/>
                                </a:lnTo>
                                <a:lnTo>
                                  <a:pt x="2254" y="4163"/>
                                </a:lnTo>
                                <a:lnTo>
                                  <a:pt x="2290" y="4186"/>
                                </a:lnTo>
                                <a:lnTo>
                                  <a:pt x="2328" y="4210"/>
                                </a:lnTo>
                                <a:lnTo>
                                  <a:pt x="2243" y="4240"/>
                                </a:lnTo>
                                <a:lnTo>
                                  <a:pt x="2158" y="4269"/>
                                </a:lnTo>
                                <a:lnTo>
                                  <a:pt x="2073" y="4299"/>
                                </a:lnTo>
                                <a:lnTo>
                                  <a:pt x="1988" y="4329"/>
                                </a:lnTo>
                                <a:lnTo>
                                  <a:pt x="1903" y="4358"/>
                                </a:lnTo>
                                <a:lnTo>
                                  <a:pt x="1817" y="4386"/>
                                </a:lnTo>
                                <a:lnTo>
                                  <a:pt x="1732" y="4415"/>
                                </a:lnTo>
                                <a:lnTo>
                                  <a:pt x="1646" y="4443"/>
                                </a:lnTo>
                                <a:lnTo>
                                  <a:pt x="1640" y="4435"/>
                                </a:lnTo>
                                <a:lnTo>
                                  <a:pt x="1634" y="4427"/>
                                </a:lnTo>
                                <a:lnTo>
                                  <a:pt x="1627" y="4420"/>
                                </a:lnTo>
                                <a:lnTo>
                                  <a:pt x="1620" y="4414"/>
                                </a:lnTo>
                                <a:lnTo>
                                  <a:pt x="1612" y="4408"/>
                                </a:lnTo>
                                <a:lnTo>
                                  <a:pt x="1603" y="4403"/>
                                </a:lnTo>
                                <a:lnTo>
                                  <a:pt x="1595" y="4398"/>
                                </a:lnTo>
                                <a:lnTo>
                                  <a:pt x="1585" y="4394"/>
                                </a:lnTo>
                                <a:lnTo>
                                  <a:pt x="1501" y="4355"/>
                                </a:lnTo>
                                <a:lnTo>
                                  <a:pt x="1423" y="4318"/>
                                </a:lnTo>
                                <a:lnTo>
                                  <a:pt x="1350" y="4280"/>
                                </a:lnTo>
                                <a:lnTo>
                                  <a:pt x="1283" y="4241"/>
                                </a:lnTo>
                                <a:lnTo>
                                  <a:pt x="1220" y="4202"/>
                                </a:lnTo>
                                <a:lnTo>
                                  <a:pt x="1163" y="4162"/>
                                </a:lnTo>
                                <a:lnTo>
                                  <a:pt x="1111" y="4121"/>
                                </a:lnTo>
                                <a:lnTo>
                                  <a:pt x="1064" y="4080"/>
                                </a:lnTo>
                                <a:lnTo>
                                  <a:pt x="1020" y="4038"/>
                                </a:lnTo>
                                <a:lnTo>
                                  <a:pt x="981" y="3996"/>
                                </a:lnTo>
                                <a:lnTo>
                                  <a:pt x="946" y="3953"/>
                                </a:lnTo>
                                <a:lnTo>
                                  <a:pt x="915" y="3910"/>
                                </a:lnTo>
                                <a:lnTo>
                                  <a:pt x="888" y="3866"/>
                                </a:lnTo>
                                <a:lnTo>
                                  <a:pt x="864" y="3821"/>
                                </a:lnTo>
                                <a:lnTo>
                                  <a:pt x="844" y="3775"/>
                                </a:lnTo>
                                <a:lnTo>
                                  <a:pt x="827" y="3729"/>
                                </a:lnTo>
                                <a:lnTo>
                                  <a:pt x="813" y="3682"/>
                                </a:lnTo>
                                <a:lnTo>
                                  <a:pt x="802" y="3634"/>
                                </a:lnTo>
                                <a:lnTo>
                                  <a:pt x="794" y="3586"/>
                                </a:lnTo>
                                <a:lnTo>
                                  <a:pt x="788" y="3536"/>
                                </a:lnTo>
                                <a:lnTo>
                                  <a:pt x="784" y="3486"/>
                                </a:lnTo>
                                <a:lnTo>
                                  <a:pt x="783" y="3436"/>
                                </a:lnTo>
                                <a:lnTo>
                                  <a:pt x="783" y="3384"/>
                                </a:lnTo>
                                <a:lnTo>
                                  <a:pt x="786" y="3331"/>
                                </a:lnTo>
                                <a:lnTo>
                                  <a:pt x="789" y="3278"/>
                                </a:lnTo>
                                <a:lnTo>
                                  <a:pt x="795" y="3224"/>
                                </a:lnTo>
                                <a:lnTo>
                                  <a:pt x="802" y="3169"/>
                                </a:lnTo>
                                <a:lnTo>
                                  <a:pt x="808" y="3113"/>
                                </a:lnTo>
                                <a:lnTo>
                                  <a:pt x="826" y="2999"/>
                                </a:lnTo>
                                <a:lnTo>
                                  <a:pt x="846" y="2880"/>
                                </a:lnTo>
                                <a:lnTo>
                                  <a:pt x="862" y="2788"/>
                                </a:lnTo>
                                <a:lnTo>
                                  <a:pt x="877" y="2693"/>
                                </a:lnTo>
                                <a:lnTo>
                                  <a:pt x="892" y="2596"/>
                                </a:lnTo>
                                <a:lnTo>
                                  <a:pt x="906" y="2498"/>
                                </a:lnTo>
                                <a:lnTo>
                                  <a:pt x="911" y="2447"/>
                                </a:lnTo>
                                <a:lnTo>
                                  <a:pt x="917" y="2397"/>
                                </a:lnTo>
                                <a:lnTo>
                                  <a:pt x="923" y="2345"/>
                                </a:lnTo>
                                <a:lnTo>
                                  <a:pt x="927" y="2294"/>
                                </a:lnTo>
                                <a:lnTo>
                                  <a:pt x="930" y="2241"/>
                                </a:lnTo>
                                <a:lnTo>
                                  <a:pt x="934" y="2187"/>
                                </a:lnTo>
                                <a:lnTo>
                                  <a:pt x="936" y="2135"/>
                                </a:lnTo>
                                <a:lnTo>
                                  <a:pt x="938" y="2080"/>
                                </a:lnTo>
                                <a:lnTo>
                                  <a:pt x="938" y="2025"/>
                                </a:lnTo>
                                <a:lnTo>
                                  <a:pt x="938" y="1970"/>
                                </a:lnTo>
                                <a:lnTo>
                                  <a:pt x="937" y="1914"/>
                                </a:lnTo>
                                <a:lnTo>
                                  <a:pt x="934" y="1857"/>
                                </a:lnTo>
                                <a:lnTo>
                                  <a:pt x="930" y="1800"/>
                                </a:lnTo>
                                <a:lnTo>
                                  <a:pt x="926" y="1741"/>
                                </a:lnTo>
                                <a:lnTo>
                                  <a:pt x="919" y="1683"/>
                                </a:lnTo>
                                <a:lnTo>
                                  <a:pt x="911" y="1624"/>
                                </a:lnTo>
                                <a:lnTo>
                                  <a:pt x="902" y="1563"/>
                                </a:lnTo>
                                <a:lnTo>
                                  <a:pt x="892" y="1503"/>
                                </a:lnTo>
                                <a:lnTo>
                                  <a:pt x="880" y="1441"/>
                                </a:lnTo>
                                <a:lnTo>
                                  <a:pt x="867" y="1379"/>
                                </a:lnTo>
                                <a:lnTo>
                                  <a:pt x="851" y="1317"/>
                                </a:lnTo>
                                <a:lnTo>
                                  <a:pt x="834" y="1254"/>
                                </a:lnTo>
                                <a:lnTo>
                                  <a:pt x="815" y="1189"/>
                                </a:lnTo>
                                <a:lnTo>
                                  <a:pt x="794" y="1125"/>
                                </a:lnTo>
                                <a:lnTo>
                                  <a:pt x="837" y="1139"/>
                                </a:lnTo>
                                <a:lnTo>
                                  <a:pt x="880" y="1153"/>
                                </a:lnTo>
                                <a:lnTo>
                                  <a:pt x="924" y="1169"/>
                                </a:lnTo>
                                <a:lnTo>
                                  <a:pt x="966" y="1186"/>
                                </a:lnTo>
                                <a:lnTo>
                                  <a:pt x="1010" y="1205"/>
                                </a:lnTo>
                                <a:lnTo>
                                  <a:pt x="1052" y="1224"/>
                                </a:lnTo>
                                <a:lnTo>
                                  <a:pt x="1095" y="1245"/>
                                </a:lnTo>
                                <a:lnTo>
                                  <a:pt x="1137" y="1266"/>
                                </a:lnTo>
                                <a:lnTo>
                                  <a:pt x="1180" y="1290"/>
                                </a:lnTo>
                                <a:lnTo>
                                  <a:pt x="1221" y="1314"/>
                                </a:lnTo>
                                <a:lnTo>
                                  <a:pt x="1262" y="1340"/>
                                </a:lnTo>
                                <a:lnTo>
                                  <a:pt x="1302" y="1366"/>
                                </a:lnTo>
                                <a:lnTo>
                                  <a:pt x="1342" y="1394"/>
                                </a:lnTo>
                                <a:lnTo>
                                  <a:pt x="1380" y="1423"/>
                                </a:lnTo>
                                <a:lnTo>
                                  <a:pt x="1418" y="1453"/>
                                </a:lnTo>
                                <a:lnTo>
                                  <a:pt x="1455" y="1485"/>
                                </a:lnTo>
                                <a:lnTo>
                                  <a:pt x="1493" y="1519"/>
                                </a:lnTo>
                                <a:lnTo>
                                  <a:pt x="1529" y="1555"/>
                                </a:lnTo>
                                <a:lnTo>
                                  <a:pt x="1564" y="1591"/>
                                </a:lnTo>
                                <a:lnTo>
                                  <a:pt x="1596" y="1627"/>
                                </a:lnTo>
                                <a:lnTo>
                                  <a:pt x="1625" y="1664"/>
                                </a:lnTo>
                                <a:lnTo>
                                  <a:pt x="1653" y="1701"/>
                                </a:lnTo>
                                <a:lnTo>
                                  <a:pt x="1679" y="1740"/>
                                </a:lnTo>
                                <a:lnTo>
                                  <a:pt x="1704" y="1779"/>
                                </a:lnTo>
                                <a:lnTo>
                                  <a:pt x="1706" y="1784"/>
                                </a:lnTo>
                                <a:lnTo>
                                  <a:pt x="1709" y="1790"/>
                                </a:lnTo>
                                <a:lnTo>
                                  <a:pt x="1712" y="1793"/>
                                </a:lnTo>
                                <a:lnTo>
                                  <a:pt x="1714" y="1796"/>
                                </a:lnTo>
                                <a:lnTo>
                                  <a:pt x="1722" y="1807"/>
                                </a:lnTo>
                                <a:lnTo>
                                  <a:pt x="1732" y="1819"/>
                                </a:lnTo>
                                <a:lnTo>
                                  <a:pt x="1742" y="1828"/>
                                </a:lnTo>
                                <a:lnTo>
                                  <a:pt x="1753" y="1835"/>
                                </a:lnTo>
                                <a:lnTo>
                                  <a:pt x="1764" y="1843"/>
                                </a:lnTo>
                                <a:lnTo>
                                  <a:pt x="1777" y="1849"/>
                                </a:lnTo>
                                <a:lnTo>
                                  <a:pt x="1790" y="1853"/>
                                </a:lnTo>
                                <a:lnTo>
                                  <a:pt x="1803" y="1857"/>
                                </a:lnTo>
                                <a:lnTo>
                                  <a:pt x="1817" y="1859"/>
                                </a:lnTo>
                                <a:lnTo>
                                  <a:pt x="1830" y="1859"/>
                                </a:lnTo>
                                <a:lnTo>
                                  <a:pt x="1844" y="1859"/>
                                </a:lnTo>
                                <a:lnTo>
                                  <a:pt x="1857" y="1857"/>
                                </a:lnTo>
                                <a:lnTo>
                                  <a:pt x="1871" y="1853"/>
                                </a:lnTo>
                                <a:lnTo>
                                  <a:pt x="1884" y="1849"/>
                                </a:lnTo>
                                <a:lnTo>
                                  <a:pt x="1896" y="1843"/>
                                </a:lnTo>
                                <a:lnTo>
                                  <a:pt x="1909" y="1835"/>
                                </a:lnTo>
                                <a:lnTo>
                                  <a:pt x="1967" y="1796"/>
                                </a:lnTo>
                                <a:lnTo>
                                  <a:pt x="2023" y="1756"/>
                                </a:lnTo>
                                <a:lnTo>
                                  <a:pt x="2076" y="1713"/>
                                </a:lnTo>
                                <a:lnTo>
                                  <a:pt x="2128" y="1671"/>
                                </a:lnTo>
                                <a:lnTo>
                                  <a:pt x="2177" y="1627"/>
                                </a:lnTo>
                                <a:lnTo>
                                  <a:pt x="2223" y="1582"/>
                                </a:lnTo>
                                <a:lnTo>
                                  <a:pt x="2268" y="1537"/>
                                </a:lnTo>
                                <a:lnTo>
                                  <a:pt x="2312" y="1490"/>
                                </a:lnTo>
                                <a:lnTo>
                                  <a:pt x="2352" y="1443"/>
                                </a:lnTo>
                                <a:lnTo>
                                  <a:pt x="2391" y="1395"/>
                                </a:lnTo>
                                <a:lnTo>
                                  <a:pt x="2429" y="1346"/>
                                </a:lnTo>
                                <a:lnTo>
                                  <a:pt x="2464" y="1295"/>
                                </a:lnTo>
                                <a:lnTo>
                                  <a:pt x="2498" y="1245"/>
                                </a:lnTo>
                                <a:lnTo>
                                  <a:pt x="2531" y="1193"/>
                                </a:lnTo>
                                <a:lnTo>
                                  <a:pt x="2561" y="1141"/>
                                </a:lnTo>
                                <a:lnTo>
                                  <a:pt x="2591" y="1088"/>
                                </a:lnTo>
                                <a:lnTo>
                                  <a:pt x="2611" y="1050"/>
                                </a:lnTo>
                                <a:lnTo>
                                  <a:pt x="2631" y="1012"/>
                                </a:lnTo>
                                <a:lnTo>
                                  <a:pt x="2648" y="974"/>
                                </a:lnTo>
                                <a:lnTo>
                                  <a:pt x="2667" y="935"/>
                                </a:lnTo>
                                <a:lnTo>
                                  <a:pt x="2684" y="895"/>
                                </a:lnTo>
                                <a:lnTo>
                                  <a:pt x="2701" y="856"/>
                                </a:lnTo>
                                <a:lnTo>
                                  <a:pt x="2718" y="816"/>
                                </a:lnTo>
                                <a:lnTo>
                                  <a:pt x="2733" y="775"/>
                                </a:lnTo>
                                <a:lnTo>
                                  <a:pt x="2764" y="695"/>
                                </a:lnTo>
                                <a:lnTo>
                                  <a:pt x="2792" y="612"/>
                                </a:lnTo>
                                <a:lnTo>
                                  <a:pt x="2819" y="528"/>
                                </a:lnTo>
                                <a:lnTo>
                                  <a:pt x="2844" y="444"/>
                                </a:lnTo>
                                <a:lnTo>
                                  <a:pt x="2862" y="485"/>
                                </a:lnTo>
                                <a:lnTo>
                                  <a:pt x="2879" y="529"/>
                                </a:lnTo>
                                <a:lnTo>
                                  <a:pt x="2895" y="574"/>
                                </a:lnTo>
                                <a:lnTo>
                                  <a:pt x="2908" y="621"/>
                                </a:lnTo>
                                <a:lnTo>
                                  <a:pt x="2920" y="669"/>
                                </a:lnTo>
                                <a:lnTo>
                                  <a:pt x="2932" y="717"/>
                                </a:lnTo>
                                <a:lnTo>
                                  <a:pt x="2942" y="766"/>
                                </a:lnTo>
                                <a:lnTo>
                                  <a:pt x="2949" y="815"/>
                                </a:lnTo>
                                <a:lnTo>
                                  <a:pt x="2954" y="847"/>
                                </a:lnTo>
                                <a:lnTo>
                                  <a:pt x="2958" y="881"/>
                                </a:lnTo>
                                <a:lnTo>
                                  <a:pt x="2962" y="914"/>
                                </a:lnTo>
                                <a:lnTo>
                                  <a:pt x="2964" y="947"/>
                                </a:lnTo>
                                <a:lnTo>
                                  <a:pt x="2965" y="976"/>
                                </a:lnTo>
                                <a:lnTo>
                                  <a:pt x="2965" y="1003"/>
                                </a:lnTo>
                                <a:lnTo>
                                  <a:pt x="2965" y="1029"/>
                                </a:lnTo>
                                <a:lnTo>
                                  <a:pt x="2964" y="1053"/>
                                </a:lnTo>
                                <a:lnTo>
                                  <a:pt x="2964" y="1057"/>
                                </a:lnTo>
                                <a:lnTo>
                                  <a:pt x="2964" y="1059"/>
                                </a:lnTo>
                                <a:lnTo>
                                  <a:pt x="2964" y="1074"/>
                                </a:lnTo>
                                <a:lnTo>
                                  <a:pt x="2965" y="1089"/>
                                </a:lnTo>
                                <a:lnTo>
                                  <a:pt x="2954" y="1100"/>
                                </a:lnTo>
                                <a:lnTo>
                                  <a:pt x="2943" y="1113"/>
                                </a:lnTo>
                                <a:lnTo>
                                  <a:pt x="2942" y="1113"/>
                                </a:lnTo>
                                <a:lnTo>
                                  <a:pt x="2925" y="1132"/>
                                </a:lnTo>
                                <a:lnTo>
                                  <a:pt x="2909" y="1152"/>
                                </a:lnTo>
                                <a:lnTo>
                                  <a:pt x="2892" y="1172"/>
                                </a:lnTo>
                                <a:lnTo>
                                  <a:pt x="2877" y="1193"/>
                                </a:lnTo>
                                <a:lnTo>
                                  <a:pt x="2862" y="1215"/>
                                </a:lnTo>
                                <a:lnTo>
                                  <a:pt x="2848" y="1237"/>
                                </a:lnTo>
                                <a:lnTo>
                                  <a:pt x="2833" y="1260"/>
                                </a:lnTo>
                                <a:lnTo>
                                  <a:pt x="2820" y="1283"/>
                                </a:lnTo>
                                <a:lnTo>
                                  <a:pt x="2806" y="1307"/>
                                </a:lnTo>
                                <a:lnTo>
                                  <a:pt x="2794" y="1331"/>
                                </a:lnTo>
                                <a:lnTo>
                                  <a:pt x="2782" y="1356"/>
                                </a:lnTo>
                                <a:lnTo>
                                  <a:pt x="2769" y="1382"/>
                                </a:lnTo>
                                <a:lnTo>
                                  <a:pt x="2758" y="1409"/>
                                </a:lnTo>
                                <a:lnTo>
                                  <a:pt x="2747" y="1435"/>
                                </a:lnTo>
                                <a:lnTo>
                                  <a:pt x="2737" y="1463"/>
                                </a:lnTo>
                                <a:lnTo>
                                  <a:pt x="2727" y="1491"/>
                                </a:lnTo>
                                <a:lnTo>
                                  <a:pt x="2718" y="1521"/>
                                </a:lnTo>
                                <a:lnTo>
                                  <a:pt x="2709" y="1550"/>
                                </a:lnTo>
                                <a:lnTo>
                                  <a:pt x="2701" y="1580"/>
                                </a:lnTo>
                                <a:lnTo>
                                  <a:pt x="2693" y="1610"/>
                                </a:lnTo>
                                <a:lnTo>
                                  <a:pt x="2686" y="1642"/>
                                </a:lnTo>
                                <a:lnTo>
                                  <a:pt x="2680" y="1674"/>
                                </a:lnTo>
                                <a:lnTo>
                                  <a:pt x="2674" y="1707"/>
                                </a:lnTo>
                                <a:lnTo>
                                  <a:pt x="2669" y="1740"/>
                                </a:lnTo>
                                <a:lnTo>
                                  <a:pt x="2664" y="1774"/>
                                </a:lnTo>
                                <a:lnTo>
                                  <a:pt x="2660" y="1809"/>
                                </a:lnTo>
                                <a:lnTo>
                                  <a:pt x="2656" y="1844"/>
                                </a:lnTo>
                                <a:lnTo>
                                  <a:pt x="2654" y="1880"/>
                                </a:lnTo>
                                <a:lnTo>
                                  <a:pt x="2652" y="1916"/>
                                </a:lnTo>
                                <a:lnTo>
                                  <a:pt x="2650" y="1954"/>
                                </a:lnTo>
                                <a:lnTo>
                                  <a:pt x="2648" y="1992"/>
                                </a:lnTo>
                                <a:lnTo>
                                  <a:pt x="2648" y="2030"/>
                                </a:lnTo>
                                <a:lnTo>
                                  <a:pt x="2650" y="2055"/>
                                </a:lnTo>
                                <a:lnTo>
                                  <a:pt x="2651" y="2079"/>
                                </a:lnTo>
                                <a:lnTo>
                                  <a:pt x="2652" y="2102"/>
                                </a:lnTo>
                                <a:lnTo>
                                  <a:pt x="2655" y="2126"/>
                                </a:lnTo>
                                <a:lnTo>
                                  <a:pt x="2658" y="2149"/>
                                </a:lnTo>
                                <a:lnTo>
                                  <a:pt x="2663" y="2172"/>
                                </a:lnTo>
                                <a:lnTo>
                                  <a:pt x="2667" y="2193"/>
                                </a:lnTo>
                                <a:lnTo>
                                  <a:pt x="2673" y="2215"/>
                                </a:lnTo>
                                <a:lnTo>
                                  <a:pt x="2679" y="2235"/>
                                </a:lnTo>
                                <a:lnTo>
                                  <a:pt x="2686" y="2257"/>
                                </a:lnTo>
                                <a:lnTo>
                                  <a:pt x="2693" y="2277"/>
                                </a:lnTo>
                                <a:lnTo>
                                  <a:pt x="2702" y="2297"/>
                                </a:lnTo>
                                <a:lnTo>
                                  <a:pt x="2710" y="2317"/>
                                </a:lnTo>
                                <a:lnTo>
                                  <a:pt x="2720" y="2336"/>
                                </a:lnTo>
                                <a:lnTo>
                                  <a:pt x="2730" y="2355"/>
                                </a:lnTo>
                                <a:lnTo>
                                  <a:pt x="2740" y="2373"/>
                                </a:lnTo>
                                <a:lnTo>
                                  <a:pt x="2751" y="2391"/>
                                </a:lnTo>
                                <a:lnTo>
                                  <a:pt x="2764" y="2409"/>
                                </a:lnTo>
                                <a:lnTo>
                                  <a:pt x="2776" y="2427"/>
                                </a:lnTo>
                                <a:lnTo>
                                  <a:pt x="2788" y="2444"/>
                                </a:lnTo>
                                <a:lnTo>
                                  <a:pt x="2802" y="2461"/>
                                </a:lnTo>
                                <a:lnTo>
                                  <a:pt x="2815" y="2476"/>
                                </a:lnTo>
                                <a:lnTo>
                                  <a:pt x="2830" y="2492"/>
                                </a:lnTo>
                                <a:lnTo>
                                  <a:pt x="2844" y="2508"/>
                                </a:lnTo>
                                <a:lnTo>
                                  <a:pt x="2875" y="2538"/>
                                </a:lnTo>
                                <a:lnTo>
                                  <a:pt x="2907" y="2567"/>
                                </a:lnTo>
                                <a:lnTo>
                                  <a:pt x="2941" y="2595"/>
                                </a:lnTo>
                                <a:lnTo>
                                  <a:pt x="2976" y="2621"/>
                                </a:lnTo>
                                <a:close/>
                                <a:moveTo>
                                  <a:pt x="8213" y="3381"/>
                                </a:moveTo>
                                <a:lnTo>
                                  <a:pt x="8198" y="3382"/>
                                </a:lnTo>
                                <a:lnTo>
                                  <a:pt x="8184" y="3385"/>
                                </a:lnTo>
                                <a:lnTo>
                                  <a:pt x="8170" y="3390"/>
                                </a:lnTo>
                                <a:lnTo>
                                  <a:pt x="8157" y="3395"/>
                                </a:lnTo>
                                <a:lnTo>
                                  <a:pt x="8066" y="3371"/>
                                </a:lnTo>
                                <a:lnTo>
                                  <a:pt x="7975" y="3344"/>
                                </a:lnTo>
                                <a:lnTo>
                                  <a:pt x="7884" y="3318"/>
                                </a:lnTo>
                                <a:lnTo>
                                  <a:pt x="7794" y="3291"/>
                                </a:lnTo>
                                <a:lnTo>
                                  <a:pt x="7702" y="3264"/>
                                </a:lnTo>
                                <a:lnTo>
                                  <a:pt x="7611" y="3237"/>
                                </a:lnTo>
                                <a:lnTo>
                                  <a:pt x="7521" y="3209"/>
                                </a:lnTo>
                                <a:lnTo>
                                  <a:pt x="7430" y="3181"/>
                                </a:lnTo>
                                <a:lnTo>
                                  <a:pt x="7339" y="3153"/>
                                </a:lnTo>
                                <a:lnTo>
                                  <a:pt x="7249" y="3124"/>
                                </a:lnTo>
                                <a:lnTo>
                                  <a:pt x="7158" y="3095"/>
                                </a:lnTo>
                                <a:lnTo>
                                  <a:pt x="7066" y="3065"/>
                                </a:lnTo>
                                <a:lnTo>
                                  <a:pt x="6975" y="3034"/>
                                </a:lnTo>
                                <a:lnTo>
                                  <a:pt x="6885" y="3003"/>
                                </a:lnTo>
                                <a:lnTo>
                                  <a:pt x="6794" y="2972"/>
                                </a:lnTo>
                                <a:lnTo>
                                  <a:pt x="6703" y="2939"/>
                                </a:lnTo>
                                <a:lnTo>
                                  <a:pt x="6758" y="2891"/>
                                </a:lnTo>
                                <a:lnTo>
                                  <a:pt x="6812" y="2844"/>
                                </a:lnTo>
                                <a:lnTo>
                                  <a:pt x="6867" y="2798"/>
                                </a:lnTo>
                                <a:lnTo>
                                  <a:pt x="6922" y="2753"/>
                                </a:lnTo>
                                <a:lnTo>
                                  <a:pt x="6975" y="2711"/>
                                </a:lnTo>
                                <a:lnTo>
                                  <a:pt x="7030" y="2669"/>
                                </a:lnTo>
                                <a:lnTo>
                                  <a:pt x="7085" y="2629"/>
                                </a:lnTo>
                                <a:lnTo>
                                  <a:pt x="7139" y="2591"/>
                                </a:lnTo>
                                <a:lnTo>
                                  <a:pt x="7194" y="2554"/>
                                </a:lnTo>
                                <a:lnTo>
                                  <a:pt x="7247" y="2519"/>
                                </a:lnTo>
                                <a:lnTo>
                                  <a:pt x="7302" y="2485"/>
                                </a:lnTo>
                                <a:lnTo>
                                  <a:pt x="7356" y="2454"/>
                                </a:lnTo>
                                <a:lnTo>
                                  <a:pt x="7411" y="2424"/>
                                </a:lnTo>
                                <a:lnTo>
                                  <a:pt x="7465" y="2396"/>
                                </a:lnTo>
                                <a:lnTo>
                                  <a:pt x="7518" y="2370"/>
                                </a:lnTo>
                                <a:lnTo>
                                  <a:pt x="7572" y="2345"/>
                                </a:lnTo>
                                <a:lnTo>
                                  <a:pt x="7630" y="2322"/>
                                </a:lnTo>
                                <a:lnTo>
                                  <a:pt x="7687" y="2300"/>
                                </a:lnTo>
                                <a:lnTo>
                                  <a:pt x="7716" y="2290"/>
                                </a:lnTo>
                                <a:lnTo>
                                  <a:pt x="7744" y="2281"/>
                                </a:lnTo>
                                <a:lnTo>
                                  <a:pt x="7774" y="2272"/>
                                </a:lnTo>
                                <a:lnTo>
                                  <a:pt x="7801" y="2265"/>
                                </a:lnTo>
                                <a:lnTo>
                                  <a:pt x="7829" y="2258"/>
                                </a:lnTo>
                                <a:lnTo>
                                  <a:pt x="7859" y="2251"/>
                                </a:lnTo>
                                <a:lnTo>
                                  <a:pt x="7887" y="2246"/>
                                </a:lnTo>
                                <a:lnTo>
                                  <a:pt x="7915" y="2240"/>
                                </a:lnTo>
                                <a:lnTo>
                                  <a:pt x="7943" y="2235"/>
                                </a:lnTo>
                                <a:lnTo>
                                  <a:pt x="7972" y="2231"/>
                                </a:lnTo>
                                <a:lnTo>
                                  <a:pt x="8000" y="2228"/>
                                </a:lnTo>
                                <a:lnTo>
                                  <a:pt x="8028" y="2225"/>
                                </a:lnTo>
                                <a:lnTo>
                                  <a:pt x="8056" y="2223"/>
                                </a:lnTo>
                                <a:lnTo>
                                  <a:pt x="8084" y="2222"/>
                                </a:lnTo>
                                <a:lnTo>
                                  <a:pt x="8110" y="2221"/>
                                </a:lnTo>
                                <a:lnTo>
                                  <a:pt x="8138" y="2221"/>
                                </a:lnTo>
                                <a:lnTo>
                                  <a:pt x="8166" y="2222"/>
                                </a:lnTo>
                                <a:lnTo>
                                  <a:pt x="8193" y="2223"/>
                                </a:lnTo>
                                <a:lnTo>
                                  <a:pt x="8221" y="2225"/>
                                </a:lnTo>
                                <a:lnTo>
                                  <a:pt x="8249" y="2229"/>
                                </a:lnTo>
                                <a:lnTo>
                                  <a:pt x="8276" y="2232"/>
                                </a:lnTo>
                                <a:lnTo>
                                  <a:pt x="8303" y="2237"/>
                                </a:lnTo>
                                <a:lnTo>
                                  <a:pt x="8331" y="2242"/>
                                </a:lnTo>
                                <a:lnTo>
                                  <a:pt x="8358" y="2249"/>
                                </a:lnTo>
                                <a:lnTo>
                                  <a:pt x="8385" y="2256"/>
                                </a:lnTo>
                                <a:lnTo>
                                  <a:pt x="8411" y="2262"/>
                                </a:lnTo>
                                <a:lnTo>
                                  <a:pt x="8438" y="2271"/>
                                </a:lnTo>
                                <a:lnTo>
                                  <a:pt x="8465" y="2280"/>
                                </a:lnTo>
                                <a:lnTo>
                                  <a:pt x="8483" y="2288"/>
                                </a:lnTo>
                                <a:lnTo>
                                  <a:pt x="8501" y="2298"/>
                                </a:lnTo>
                                <a:lnTo>
                                  <a:pt x="8519" y="2309"/>
                                </a:lnTo>
                                <a:lnTo>
                                  <a:pt x="8537" y="2324"/>
                                </a:lnTo>
                                <a:lnTo>
                                  <a:pt x="8554" y="2340"/>
                                </a:lnTo>
                                <a:lnTo>
                                  <a:pt x="8572" y="2358"/>
                                </a:lnTo>
                                <a:lnTo>
                                  <a:pt x="8588" y="2378"/>
                                </a:lnTo>
                                <a:lnTo>
                                  <a:pt x="8605" y="2399"/>
                                </a:lnTo>
                                <a:lnTo>
                                  <a:pt x="8621" y="2421"/>
                                </a:lnTo>
                                <a:lnTo>
                                  <a:pt x="8636" y="2446"/>
                                </a:lnTo>
                                <a:lnTo>
                                  <a:pt x="8651" y="2472"/>
                                </a:lnTo>
                                <a:lnTo>
                                  <a:pt x="8666" y="2499"/>
                                </a:lnTo>
                                <a:lnTo>
                                  <a:pt x="8679" y="2526"/>
                                </a:lnTo>
                                <a:lnTo>
                                  <a:pt x="8691" y="2555"/>
                                </a:lnTo>
                                <a:lnTo>
                                  <a:pt x="8704" y="2585"/>
                                </a:lnTo>
                                <a:lnTo>
                                  <a:pt x="8714" y="2615"/>
                                </a:lnTo>
                                <a:lnTo>
                                  <a:pt x="8726" y="2653"/>
                                </a:lnTo>
                                <a:lnTo>
                                  <a:pt x="8736" y="2693"/>
                                </a:lnTo>
                                <a:lnTo>
                                  <a:pt x="8745" y="2732"/>
                                </a:lnTo>
                                <a:lnTo>
                                  <a:pt x="8752" y="2771"/>
                                </a:lnTo>
                                <a:lnTo>
                                  <a:pt x="8756" y="2811"/>
                                </a:lnTo>
                                <a:lnTo>
                                  <a:pt x="8758" y="2851"/>
                                </a:lnTo>
                                <a:lnTo>
                                  <a:pt x="8758" y="2871"/>
                                </a:lnTo>
                                <a:lnTo>
                                  <a:pt x="8758" y="2890"/>
                                </a:lnTo>
                                <a:lnTo>
                                  <a:pt x="8758" y="2910"/>
                                </a:lnTo>
                                <a:lnTo>
                                  <a:pt x="8757" y="2930"/>
                                </a:lnTo>
                                <a:lnTo>
                                  <a:pt x="8753" y="2966"/>
                                </a:lnTo>
                                <a:lnTo>
                                  <a:pt x="8747" y="3002"/>
                                </a:lnTo>
                                <a:lnTo>
                                  <a:pt x="8743" y="3019"/>
                                </a:lnTo>
                                <a:lnTo>
                                  <a:pt x="8738" y="3037"/>
                                </a:lnTo>
                                <a:lnTo>
                                  <a:pt x="8733" y="3053"/>
                                </a:lnTo>
                                <a:lnTo>
                                  <a:pt x="8727" y="3070"/>
                                </a:lnTo>
                                <a:lnTo>
                                  <a:pt x="8722" y="3087"/>
                                </a:lnTo>
                                <a:lnTo>
                                  <a:pt x="8715" y="3103"/>
                                </a:lnTo>
                                <a:lnTo>
                                  <a:pt x="8707" y="3118"/>
                                </a:lnTo>
                                <a:lnTo>
                                  <a:pt x="8699" y="3134"/>
                                </a:lnTo>
                                <a:lnTo>
                                  <a:pt x="8690" y="3150"/>
                                </a:lnTo>
                                <a:lnTo>
                                  <a:pt x="8680" y="3164"/>
                                </a:lnTo>
                                <a:lnTo>
                                  <a:pt x="8670" y="3179"/>
                                </a:lnTo>
                                <a:lnTo>
                                  <a:pt x="8659" y="3192"/>
                                </a:lnTo>
                                <a:lnTo>
                                  <a:pt x="8643" y="3211"/>
                                </a:lnTo>
                                <a:lnTo>
                                  <a:pt x="8625" y="3229"/>
                                </a:lnTo>
                                <a:lnTo>
                                  <a:pt x="8606" y="3246"/>
                                </a:lnTo>
                                <a:lnTo>
                                  <a:pt x="8586" y="3262"/>
                                </a:lnTo>
                                <a:lnTo>
                                  <a:pt x="8565" y="3278"/>
                                </a:lnTo>
                                <a:lnTo>
                                  <a:pt x="8541" y="3292"/>
                                </a:lnTo>
                                <a:lnTo>
                                  <a:pt x="8516" y="3306"/>
                                </a:lnTo>
                                <a:lnTo>
                                  <a:pt x="8489" y="3319"/>
                                </a:lnTo>
                                <a:lnTo>
                                  <a:pt x="8461" y="3330"/>
                                </a:lnTo>
                                <a:lnTo>
                                  <a:pt x="8431" y="3340"/>
                                </a:lnTo>
                                <a:lnTo>
                                  <a:pt x="8399" y="3350"/>
                                </a:lnTo>
                                <a:lnTo>
                                  <a:pt x="8366" y="3358"/>
                                </a:lnTo>
                                <a:lnTo>
                                  <a:pt x="8330" y="3366"/>
                                </a:lnTo>
                                <a:lnTo>
                                  <a:pt x="8293" y="3372"/>
                                </a:lnTo>
                                <a:lnTo>
                                  <a:pt x="8254" y="3376"/>
                                </a:lnTo>
                                <a:lnTo>
                                  <a:pt x="8213" y="3381"/>
                                </a:lnTo>
                                <a:close/>
                                <a:moveTo>
                                  <a:pt x="8678" y="3540"/>
                                </a:moveTo>
                                <a:lnTo>
                                  <a:pt x="8708" y="3522"/>
                                </a:lnTo>
                                <a:lnTo>
                                  <a:pt x="8736" y="3503"/>
                                </a:lnTo>
                                <a:lnTo>
                                  <a:pt x="8763" y="3483"/>
                                </a:lnTo>
                                <a:lnTo>
                                  <a:pt x="8789" y="3462"/>
                                </a:lnTo>
                                <a:lnTo>
                                  <a:pt x="8813" y="3441"/>
                                </a:lnTo>
                                <a:lnTo>
                                  <a:pt x="8836" y="3419"/>
                                </a:lnTo>
                                <a:lnTo>
                                  <a:pt x="8858" y="3395"/>
                                </a:lnTo>
                                <a:lnTo>
                                  <a:pt x="8878" y="3371"/>
                                </a:lnTo>
                                <a:lnTo>
                                  <a:pt x="8896" y="3348"/>
                                </a:lnTo>
                                <a:lnTo>
                                  <a:pt x="8913" y="3325"/>
                                </a:lnTo>
                                <a:lnTo>
                                  <a:pt x="8929" y="3300"/>
                                </a:lnTo>
                                <a:lnTo>
                                  <a:pt x="8943" y="3275"/>
                                </a:lnTo>
                                <a:lnTo>
                                  <a:pt x="8957" y="3250"/>
                                </a:lnTo>
                                <a:lnTo>
                                  <a:pt x="8970" y="3225"/>
                                </a:lnTo>
                                <a:lnTo>
                                  <a:pt x="8981" y="3198"/>
                                </a:lnTo>
                                <a:lnTo>
                                  <a:pt x="8991" y="3172"/>
                                </a:lnTo>
                                <a:lnTo>
                                  <a:pt x="9000" y="3145"/>
                                </a:lnTo>
                                <a:lnTo>
                                  <a:pt x="9009" y="3118"/>
                                </a:lnTo>
                                <a:lnTo>
                                  <a:pt x="9016" y="3092"/>
                                </a:lnTo>
                                <a:lnTo>
                                  <a:pt x="9023" y="3064"/>
                                </a:lnTo>
                                <a:lnTo>
                                  <a:pt x="9028" y="3036"/>
                                </a:lnTo>
                                <a:lnTo>
                                  <a:pt x="9033" y="3009"/>
                                </a:lnTo>
                                <a:lnTo>
                                  <a:pt x="9036" y="2979"/>
                                </a:lnTo>
                                <a:lnTo>
                                  <a:pt x="9039" y="2951"/>
                                </a:lnTo>
                                <a:lnTo>
                                  <a:pt x="9042" y="2914"/>
                                </a:lnTo>
                                <a:lnTo>
                                  <a:pt x="9042" y="2878"/>
                                </a:lnTo>
                                <a:lnTo>
                                  <a:pt x="9042" y="2841"/>
                                </a:lnTo>
                                <a:lnTo>
                                  <a:pt x="9039" y="2804"/>
                                </a:lnTo>
                                <a:lnTo>
                                  <a:pt x="9036" y="2767"/>
                                </a:lnTo>
                                <a:lnTo>
                                  <a:pt x="9032" y="2730"/>
                                </a:lnTo>
                                <a:lnTo>
                                  <a:pt x="9025" y="2694"/>
                                </a:lnTo>
                                <a:lnTo>
                                  <a:pt x="9018" y="2657"/>
                                </a:lnTo>
                                <a:lnTo>
                                  <a:pt x="9093" y="2697"/>
                                </a:lnTo>
                                <a:lnTo>
                                  <a:pt x="9170" y="2735"/>
                                </a:lnTo>
                                <a:lnTo>
                                  <a:pt x="9248" y="2773"/>
                                </a:lnTo>
                                <a:lnTo>
                                  <a:pt x="9326" y="2810"/>
                                </a:lnTo>
                                <a:lnTo>
                                  <a:pt x="9405" y="2844"/>
                                </a:lnTo>
                                <a:lnTo>
                                  <a:pt x="9484" y="2878"/>
                                </a:lnTo>
                                <a:lnTo>
                                  <a:pt x="9562" y="2908"/>
                                </a:lnTo>
                                <a:lnTo>
                                  <a:pt x="9638" y="2936"/>
                                </a:lnTo>
                                <a:lnTo>
                                  <a:pt x="9665" y="2945"/>
                                </a:lnTo>
                                <a:lnTo>
                                  <a:pt x="9692" y="2954"/>
                                </a:lnTo>
                                <a:lnTo>
                                  <a:pt x="9718" y="2962"/>
                                </a:lnTo>
                                <a:lnTo>
                                  <a:pt x="9743" y="2969"/>
                                </a:lnTo>
                                <a:lnTo>
                                  <a:pt x="9768" y="2977"/>
                                </a:lnTo>
                                <a:lnTo>
                                  <a:pt x="9793" y="2985"/>
                                </a:lnTo>
                                <a:lnTo>
                                  <a:pt x="9817" y="2991"/>
                                </a:lnTo>
                                <a:lnTo>
                                  <a:pt x="9841" y="2997"/>
                                </a:lnTo>
                                <a:lnTo>
                                  <a:pt x="9865" y="3003"/>
                                </a:lnTo>
                                <a:lnTo>
                                  <a:pt x="9890" y="3009"/>
                                </a:lnTo>
                                <a:lnTo>
                                  <a:pt x="9914" y="3014"/>
                                </a:lnTo>
                                <a:lnTo>
                                  <a:pt x="9937" y="3019"/>
                                </a:lnTo>
                                <a:lnTo>
                                  <a:pt x="9961" y="3023"/>
                                </a:lnTo>
                                <a:lnTo>
                                  <a:pt x="9983" y="3028"/>
                                </a:lnTo>
                                <a:lnTo>
                                  <a:pt x="10006" y="3031"/>
                                </a:lnTo>
                                <a:lnTo>
                                  <a:pt x="10028" y="3033"/>
                                </a:lnTo>
                                <a:lnTo>
                                  <a:pt x="10029" y="3033"/>
                                </a:lnTo>
                                <a:lnTo>
                                  <a:pt x="10030" y="3033"/>
                                </a:lnTo>
                                <a:lnTo>
                                  <a:pt x="10076" y="3040"/>
                                </a:lnTo>
                                <a:lnTo>
                                  <a:pt x="10123" y="3047"/>
                                </a:lnTo>
                                <a:lnTo>
                                  <a:pt x="10172" y="3056"/>
                                </a:lnTo>
                                <a:lnTo>
                                  <a:pt x="10224" y="3065"/>
                                </a:lnTo>
                                <a:lnTo>
                                  <a:pt x="10275" y="3076"/>
                                </a:lnTo>
                                <a:lnTo>
                                  <a:pt x="10329" y="3089"/>
                                </a:lnTo>
                                <a:lnTo>
                                  <a:pt x="10382" y="3103"/>
                                </a:lnTo>
                                <a:lnTo>
                                  <a:pt x="10436" y="3118"/>
                                </a:lnTo>
                                <a:lnTo>
                                  <a:pt x="10490" y="3136"/>
                                </a:lnTo>
                                <a:lnTo>
                                  <a:pt x="10543" y="3155"/>
                                </a:lnTo>
                                <a:lnTo>
                                  <a:pt x="10595" y="3176"/>
                                </a:lnTo>
                                <a:lnTo>
                                  <a:pt x="10648" y="3198"/>
                                </a:lnTo>
                                <a:lnTo>
                                  <a:pt x="10672" y="3210"/>
                                </a:lnTo>
                                <a:lnTo>
                                  <a:pt x="10698" y="3223"/>
                                </a:lnTo>
                                <a:lnTo>
                                  <a:pt x="10723" y="3235"/>
                                </a:lnTo>
                                <a:lnTo>
                                  <a:pt x="10746" y="3248"/>
                                </a:lnTo>
                                <a:lnTo>
                                  <a:pt x="10771" y="3262"/>
                                </a:lnTo>
                                <a:lnTo>
                                  <a:pt x="10793" y="3276"/>
                                </a:lnTo>
                                <a:lnTo>
                                  <a:pt x="10817" y="3291"/>
                                </a:lnTo>
                                <a:lnTo>
                                  <a:pt x="10838" y="3307"/>
                                </a:lnTo>
                                <a:lnTo>
                                  <a:pt x="10867" y="3328"/>
                                </a:lnTo>
                                <a:lnTo>
                                  <a:pt x="10895" y="3350"/>
                                </a:lnTo>
                                <a:lnTo>
                                  <a:pt x="10922" y="3374"/>
                                </a:lnTo>
                                <a:lnTo>
                                  <a:pt x="10947" y="3399"/>
                                </a:lnTo>
                                <a:lnTo>
                                  <a:pt x="10969" y="3424"/>
                                </a:lnTo>
                                <a:lnTo>
                                  <a:pt x="10990" y="3451"/>
                                </a:lnTo>
                                <a:lnTo>
                                  <a:pt x="11000" y="3465"/>
                                </a:lnTo>
                                <a:lnTo>
                                  <a:pt x="11009" y="3478"/>
                                </a:lnTo>
                                <a:lnTo>
                                  <a:pt x="11018" y="3493"/>
                                </a:lnTo>
                                <a:lnTo>
                                  <a:pt x="11026" y="3507"/>
                                </a:lnTo>
                                <a:lnTo>
                                  <a:pt x="11033" y="3521"/>
                                </a:lnTo>
                                <a:lnTo>
                                  <a:pt x="11040" y="3535"/>
                                </a:lnTo>
                                <a:lnTo>
                                  <a:pt x="11046" y="3550"/>
                                </a:lnTo>
                                <a:lnTo>
                                  <a:pt x="11052" y="3564"/>
                                </a:lnTo>
                                <a:lnTo>
                                  <a:pt x="11056" y="3579"/>
                                </a:lnTo>
                                <a:lnTo>
                                  <a:pt x="11061" y="3595"/>
                                </a:lnTo>
                                <a:lnTo>
                                  <a:pt x="11065" y="3610"/>
                                </a:lnTo>
                                <a:lnTo>
                                  <a:pt x="11067" y="3626"/>
                                </a:lnTo>
                                <a:lnTo>
                                  <a:pt x="11071" y="3643"/>
                                </a:lnTo>
                                <a:lnTo>
                                  <a:pt x="11073" y="3660"/>
                                </a:lnTo>
                                <a:lnTo>
                                  <a:pt x="11074" y="3676"/>
                                </a:lnTo>
                                <a:lnTo>
                                  <a:pt x="11075" y="3693"/>
                                </a:lnTo>
                                <a:lnTo>
                                  <a:pt x="11075" y="3711"/>
                                </a:lnTo>
                                <a:lnTo>
                                  <a:pt x="11075" y="3729"/>
                                </a:lnTo>
                                <a:lnTo>
                                  <a:pt x="11074" y="3748"/>
                                </a:lnTo>
                                <a:lnTo>
                                  <a:pt x="11072" y="3766"/>
                                </a:lnTo>
                                <a:lnTo>
                                  <a:pt x="11069" y="3788"/>
                                </a:lnTo>
                                <a:lnTo>
                                  <a:pt x="11065" y="3811"/>
                                </a:lnTo>
                                <a:lnTo>
                                  <a:pt x="11060" y="3833"/>
                                </a:lnTo>
                                <a:lnTo>
                                  <a:pt x="11054" y="3857"/>
                                </a:lnTo>
                                <a:lnTo>
                                  <a:pt x="11047" y="3880"/>
                                </a:lnTo>
                                <a:lnTo>
                                  <a:pt x="11040" y="3904"/>
                                </a:lnTo>
                                <a:lnTo>
                                  <a:pt x="11031" y="3929"/>
                                </a:lnTo>
                                <a:lnTo>
                                  <a:pt x="11020" y="3954"/>
                                </a:lnTo>
                                <a:lnTo>
                                  <a:pt x="11010" y="3980"/>
                                </a:lnTo>
                                <a:lnTo>
                                  <a:pt x="10998" y="4006"/>
                                </a:lnTo>
                                <a:lnTo>
                                  <a:pt x="10985" y="4033"/>
                                </a:lnTo>
                                <a:lnTo>
                                  <a:pt x="10971" y="4060"/>
                                </a:lnTo>
                                <a:lnTo>
                                  <a:pt x="10956" y="4087"/>
                                </a:lnTo>
                                <a:lnTo>
                                  <a:pt x="10940" y="4115"/>
                                </a:lnTo>
                                <a:lnTo>
                                  <a:pt x="10922" y="4144"/>
                                </a:lnTo>
                                <a:lnTo>
                                  <a:pt x="10903" y="4173"/>
                                </a:lnTo>
                                <a:lnTo>
                                  <a:pt x="10787" y="4135"/>
                                </a:lnTo>
                                <a:lnTo>
                                  <a:pt x="10669" y="4099"/>
                                </a:lnTo>
                                <a:lnTo>
                                  <a:pt x="10553" y="4063"/>
                                </a:lnTo>
                                <a:lnTo>
                                  <a:pt x="10436" y="4027"/>
                                </a:lnTo>
                                <a:lnTo>
                                  <a:pt x="10320" y="3992"/>
                                </a:lnTo>
                                <a:lnTo>
                                  <a:pt x="10203" y="3959"/>
                                </a:lnTo>
                                <a:lnTo>
                                  <a:pt x="10087" y="3925"/>
                                </a:lnTo>
                                <a:lnTo>
                                  <a:pt x="9971" y="3892"/>
                                </a:lnTo>
                                <a:lnTo>
                                  <a:pt x="9854" y="3859"/>
                                </a:lnTo>
                                <a:lnTo>
                                  <a:pt x="9738" y="3827"/>
                                </a:lnTo>
                                <a:lnTo>
                                  <a:pt x="9623" y="3795"/>
                                </a:lnTo>
                                <a:lnTo>
                                  <a:pt x="9506" y="3763"/>
                                </a:lnTo>
                                <a:lnTo>
                                  <a:pt x="9391" y="3731"/>
                                </a:lnTo>
                                <a:lnTo>
                                  <a:pt x="9274" y="3700"/>
                                </a:lnTo>
                                <a:lnTo>
                                  <a:pt x="9159" y="3670"/>
                                </a:lnTo>
                                <a:lnTo>
                                  <a:pt x="9043" y="3638"/>
                                </a:lnTo>
                                <a:lnTo>
                                  <a:pt x="8997" y="3626"/>
                                </a:lnTo>
                                <a:lnTo>
                                  <a:pt x="8952" y="3614"/>
                                </a:lnTo>
                                <a:lnTo>
                                  <a:pt x="8906" y="3601"/>
                                </a:lnTo>
                                <a:lnTo>
                                  <a:pt x="8860" y="3589"/>
                                </a:lnTo>
                                <a:lnTo>
                                  <a:pt x="8816" y="3577"/>
                                </a:lnTo>
                                <a:lnTo>
                                  <a:pt x="8770" y="3564"/>
                                </a:lnTo>
                                <a:lnTo>
                                  <a:pt x="8724" y="3552"/>
                                </a:lnTo>
                                <a:lnTo>
                                  <a:pt x="8678" y="3540"/>
                                </a:lnTo>
                                <a:close/>
                                <a:moveTo>
                                  <a:pt x="8790" y="2183"/>
                                </a:moveTo>
                                <a:lnTo>
                                  <a:pt x="8763" y="2154"/>
                                </a:lnTo>
                                <a:lnTo>
                                  <a:pt x="8736" y="2127"/>
                                </a:lnTo>
                                <a:lnTo>
                                  <a:pt x="8708" y="2102"/>
                                </a:lnTo>
                                <a:lnTo>
                                  <a:pt x="8680" y="2080"/>
                                </a:lnTo>
                                <a:lnTo>
                                  <a:pt x="8666" y="2070"/>
                                </a:lnTo>
                                <a:lnTo>
                                  <a:pt x="8650" y="2060"/>
                                </a:lnTo>
                                <a:lnTo>
                                  <a:pt x="8635" y="2051"/>
                                </a:lnTo>
                                <a:lnTo>
                                  <a:pt x="8621" y="2042"/>
                                </a:lnTo>
                                <a:lnTo>
                                  <a:pt x="8605" y="2034"/>
                                </a:lnTo>
                                <a:lnTo>
                                  <a:pt x="8591" y="2027"/>
                                </a:lnTo>
                                <a:lnTo>
                                  <a:pt x="8575" y="2020"/>
                                </a:lnTo>
                                <a:lnTo>
                                  <a:pt x="8560" y="2015"/>
                                </a:lnTo>
                                <a:lnTo>
                                  <a:pt x="8531" y="2005"/>
                                </a:lnTo>
                                <a:lnTo>
                                  <a:pt x="8502" y="1996"/>
                                </a:lnTo>
                                <a:lnTo>
                                  <a:pt x="8473" y="1987"/>
                                </a:lnTo>
                                <a:lnTo>
                                  <a:pt x="8443" y="1979"/>
                                </a:lnTo>
                                <a:lnTo>
                                  <a:pt x="8414" y="1971"/>
                                </a:lnTo>
                                <a:lnTo>
                                  <a:pt x="8385" y="1965"/>
                                </a:lnTo>
                                <a:lnTo>
                                  <a:pt x="8356" y="1960"/>
                                </a:lnTo>
                                <a:lnTo>
                                  <a:pt x="8326" y="1954"/>
                                </a:lnTo>
                                <a:lnTo>
                                  <a:pt x="8296" y="1950"/>
                                </a:lnTo>
                                <a:lnTo>
                                  <a:pt x="8267" y="1946"/>
                                </a:lnTo>
                                <a:lnTo>
                                  <a:pt x="8238" y="1943"/>
                                </a:lnTo>
                                <a:lnTo>
                                  <a:pt x="8208" y="1941"/>
                                </a:lnTo>
                                <a:lnTo>
                                  <a:pt x="8179" y="1940"/>
                                </a:lnTo>
                                <a:lnTo>
                                  <a:pt x="8148" y="1939"/>
                                </a:lnTo>
                                <a:lnTo>
                                  <a:pt x="8119" y="1937"/>
                                </a:lnTo>
                                <a:lnTo>
                                  <a:pt x="8089" y="1939"/>
                                </a:lnTo>
                                <a:lnTo>
                                  <a:pt x="8060" y="1939"/>
                                </a:lnTo>
                                <a:lnTo>
                                  <a:pt x="8030" y="1941"/>
                                </a:lnTo>
                                <a:lnTo>
                                  <a:pt x="8001" y="1943"/>
                                </a:lnTo>
                                <a:lnTo>
                                  <a:pt x="7970" y="1945"/>
                                </a:lnTo>
                                <a:lnTo>
                                  <a:pt x="7941" y="1949"/>
                                </a:lnTo>
                                <a:lnTo>
                                  <a:pt x="7911" y="1953"/>
                                </a:lnTo>
                                <a:lnTo>
                                  <a:pt x="7881" y="1958"/>
                                </a:lnTo>
                                <a:lnTo>
                                  <a:pt x="7852" y="1963"/>
                                </a:lnTo>
                                <a:lnTo>
                                  <a:pt x="7822" y="1969"/>
                                </a:lnTo>
                                <a:lnTo>
                                  <a:pt x="7791" y="1976"/>
                                </a:lnTo>
                                <a:lnTo>
                                  <a:pt x="7761" y="1982"/>
                                </a:lnTo>
                                <a:lnTo>
                                  <a:pt x="7732" y="1990"/>
                                </a:lnTo>
                                <a:lnTo>
                                  <a:pt x="7672" y="2008"/>
                                </a:lnTo>
                                <a:lnTo>
                                  <a:pt x="7612" y="2027"/>
                                </a:lnTo>
                                <a:lnTo>
                                  <a:pt x="7629" y="1951"/>
                                </a:lnTo>
                                <a:lnTo>
                                  <a:pt x="7645" y="1876"/>
                                </a:lnTo>
                                <a:lnTo>
                                  <a:pt x="7660" y="1804"/>
                                </a:lnTo>
                                <a:lnTo>
                                  <a:pt x="7674" y="1733"/>
                                </a:lnTo>
                                <a:lnTo>
                                  <a:pt x="7687" y="1664"/>
                                </a:lnTo>
                                <a:lnTo>
                                  <a:pt x="7699" y="1597"/>
                                </a:lnTo>
                                <a:lnTo>
                                  <a:pt x="7709" y="1532"/>
                                </a:lnTo>
                                <a:lnTo>
                                  <a:pt x="7716" y="1468"/>
                                </a:lnTo>
                                <a:lnTo>
                                  <a:pt x="7722" y="1405"/>
                                </a:lnTo>
                                <a:lnTo>
                                  <a:pt x="7725" y="1344"/>
                                </a:lnTo>
                                <a:lnTo>
                                  <a:pt x="7726" y="1313"/>
                                </a:lnTo>
                                <a:lnTo>
                                  <a:pt x="7726" y="1284"/>
                                </a:lnTo>
                                <a:lnTo>
                                  <a:pt x="7725" y="1254"/>
                                </a:lnTo>
                                <a:lnTo>
                                  <a:pt x="7724" y="1225"/>
                                </a:lnTo>
                                <a:lnTo>
                                  <a:pt x="7722" y="1196"/>
                                </a:lnTo>
                                <a:lnTo>
                                  <a:pt x="7720" y="1168"/>
                                </a:lnTo>
                                <a:lnTo>
                                  <a:pt x="7716" y="1139"/>
                                </a:lnTo>
                                <a:lnTo>
                                  <a:pt x="7712" y="1110"/>
                                </a:lnTo>
                                <a:lnTo>
                                  <a:pt x="7706" y="1082"/>
                                </a:lnTo>
                                <a:lnTo>
                                  <a:pt x="7701" y="1054"/>
                                </a:lnTo>
                                <a:lnTo>
                                  <a:pt x="7694" y="1028"/>
                                </a:lnTo>
                                <a:lnTo>
                                  <a:pt x="7686" y="1000"/>
                                </a:lnTo>
                                <a:lnTo>
                                  <a:pt x="7734" y="1024"/>
                                </a:lnTo>
                                <a:lnTo>
                                  <a:pt x="7782" y="1049"/>
                                </a:lnTo>
                                <a:lnTo>
                                  <a:pt x="7831" y="1072"/>
                                </a:lnTo>
                                <a:lnTo>
                                  <a:pt x="7879" y="1096"/>
                                </a:lnTo>
                                <a:lnTo>
                                  <a:pt x="7927" y="1118"/>
                                </a:lnTo>
                                <a:lnTo>
                                  <a:pt x="7974" y="1142"/>
                                </a:lnTo>
                                <a:lnTo>
                                  <a:pt x="8022" y="1163"/>
                                </a:lnTo>
                                <a:lnTo>
                                  <a:pt x="8069" y="1186"/>
                                </a:lnTo>
                                <a:lnTo>
                                  <a:pt x="8096" y="1198"/>
                                </a:lnTo>
                                <a:lnTo>
                                  <a:pt x="8123" y="1209"/>
                                </a:lnTo>
                                <a:lnTo>
                                  <a:pt x="8148" y="1221"/>
                                </a:lnTo>
                                <a:lnTo>
                                  <a:pt x="8174" y="1233"/>
                                </a:lnTo>
                                <a:lnTo>
                                  <a:pt x="8199" y="1244"/>
                                </a:lnTo>
                                <a:lnTo>
                                  <a:pt x="8222" y="1254"/>
                                </a:lnTo>
                                <a:lnTo>
                                  <a:pt x="8246" y="1264"/>
                                </a:lnTo>
                                <a:lnTo>
                                  <a:pt x="8268" y="1274"/>
                                </a:lnTo>
                                <a:lnTo>
                                  <a:pt x="8291" y="1283"/>
                                </a:lnTo>
                                <a:lnTo>
                                  <a:pt x="8312" y="1292"/>
                                </a:lnTo>
                                <a:lnTo>
                                  <a:pt x="8333" y="1301"/>
                                </a:lnTo>
                                <a:lnTo>
                                  <a:pt x="8356" y="1310"/>
                                </a:lnTo>
                                <a:lnTo>
                                  <a:pt x="8377" y="1319"/>
                                </a:lnTo>
                                <a:lnTo>
                                  <a:pt x="8398" y="1327"/>
                                </a:lnTo>
                                <a:lnTo>
                                  <a:pt x="8419" y="1336"/>
                                </a:lnTo>
                                <a:lnTo>
                                  <a:pt x="8441" y="1344"/>
                                </a:lnTo>
                                <a:lnTo>
                                  <a:pt x="8451" y="1348"/>
                                </a:lnTo>
                                <a:lnTo>
                                  <a:pt x="8462" y="1353"/>
                                </a:lnTo>
                                <a:lnTo>
                                  <a:pt x="8473" y="1355"/>
                                </a:lnTo>
                                <a:lnTo>
                                  <a:pt x="8485" y="1357"/>
                                </a:lnTo>
                                <a:lnTo>
                                  <a:pt x="8529" y="1363"/>
                                </a:lnTo>
                                <a:lnTo>
                                  <a:pt x="8576" y="1369"/>
                                </a:lnTo>
                                <a:lnTo>
                                  <a:pt x="8627" y="1378"/>
                                </a:lnTo>
                                <a:lnTo>
                                  <a:pt x="8681" y="1388"/>
                                </a:lnTo>
                                <a:lnTo>
                                  <a:pt x="8738" y="1401"/>
                                </a:lnTo>
                                <a:lnTo>
                                  <a:pt x="8797" y="1414"/>
                                </a:lnTo>
                                <a:lnTo>
                                  <a:pt x="8858" y="1429"/>
                                </a:lnTo>
                                <a:lnTo>
                                  <a:pt x="8921" y="1446"/>
                                </a:lnTo>
                                <a:lnTo>
                                  <a:pt x="8985" y="1463"/>
                                </a:lnTo>
                                <a:lnTo>
                                  <a:pt x="9049" y="1484"/>
                                </a:lnTo>
                                <a:lnTo>
                                  <a:pt x="9115" y="1506"/>
                                </a:lnTo>
                                <a:lnTo>
                                  <a:pt x="9182" y="1530"/>
                                </a:lnTo>
                                <a:lnTo>
                                  <a:pt x="9249" y="1554"/>
                                </a:lnTo>
                                <a:lnTo>
                                  <a:pt x="9315" y="1582"/>
                                </a:lnTo>
                                <a:lnTo>
                                  <a:pt x="9380" y="1611"/>
                                </a:lnTo>
                                <a:lnTo>
                                  <a:pt x="9445" y="1642"/>
                                </a:lnTo>
                                <a:lnTo>
                                  <a:pt x="9479" y="1660"/>
                                </a:lnTo>
                                <a:lnTo>
                                  <a:pt x="9513" y="1677"/>
                                </a:lnTo>
                                <a:lnTo>
                                  <a:pt x="9546" y="1695"/>
                                </a:lnTo>
                                <a:lnTo>
                                  <a:pt x="9579" y="1714"/>
                                </a:lnTo>
                                <a:lnTo>
                                  <a:pt x="9611" y="1733"/>
                                </a:lnTo>
                                <a:lnTo>
                                  <a:pt x="9643" y="1754"/>
                                </a:lnTo>
                                <a:lnTo>
                                  <a:pt x="9674" y="1774"/>
                                </a:lnTo>
                                <a:lnTo>
                                  <a:pt x="9703" y="1795"/>
                                </a:lnTo>
                                <a:lnTo>
                                  <a:pt x="9732" y="1818"/>
                                </a:lnTo>
                                <a:lnTo>
                                  <a:pt x="9761" y="1839"/>
                                </a:lnTo>
                                <a:lnTo>
                                  <a:pt x="9788" y="1862"/>
                                </a:lnTo>
                                <a:lnTo>
                                  <a:pt x="9815" y="1885"/>
                                </a:lnTo>
                                <a:lnTo>
                                  <a:pt x="9840" y="1909"/>
                                </a:lnTo>
                                <a:lnTo>
                                  <a:pt x="9864" y="1933"/>
                                </a:lnTo>
                                <a:lnTo>
                                  <a:pt x="9888" y="1959"/>
                                </a:lnTo>
                                <a:lnTo>
                                  <a:pt x="9909" y="1983"/>
                                </a:lnTo>
                                <a:lnTo>
                                  <a:pt x="9928" y="2008"/>
                                </a:lnTo>
                                <a:lnTo>
                                  <a:pt x="9946" y="2033"/>
                                </a:lnTo>
                                <a:lnTo>
                                  <a:pt x="9963" y="2057"/>
                                </a:lnTo>
                                <a:lnTo>
                                  <a:pt x="9977" y="2083"/>
                                </a:lnTo>
                                <a:lnTo>
                                  <a:pt x="9992" y="2109"/>
                                </a:lnTo>
                                <a:lnTo>
                                  <a:pt x="10004" y="2136"/>
                                </a:lnTo>
                                <a:lnTo>
                                  <a:pt x="10016" y="2163"/>
                                </a:lnTo>
                                <a:lnTo>
                                  <a:pt x="10027" y="2191"/>
                                </a:lnTo>
                                <a:lnTo>
                                  <a:pt x="10034" y="2219"/>
                                </a:lnTo>
                                <a:lnTo>
                                  <a:pt x="10042" y="2248"/>
                                </a:lnTo>
                                <a:lnTo>
                                  <a:pt x="10047" y="2278"/>
                                </a:lnTo>
                                <a:lnTo>
                                  <a:pt x="10051" y="2308"/>
                                </a:lnTo>
                                <a:lnTo>
                                  <a:pt x="10053" y="2339"/>
                                </a:lnTo>
                                <a:lnTo>
                                  <a:pt x="10055" y="2370"/>
                                </a:lnTo>
                                <a:lnTo>
                                  <a:pt x="10053" y="2401"/>
                                </a:lnTo>
                                <a:lnTo>
                                  <a:pt x="10050" y="2434"/>
                                </a:lnTo>
                                <a:lnTo>
                                  <a:pt x="10046" y="2466"/>
                                </a:lnTo>
                                <a:lnTo>
                                  <a:pt x="10039" y="2499"/>
                                </a:lnTo>
                                <a:lnTo>
                                  <a:pt x="10031" y="2531"/>
                                </a:lnTo>
                                <a:lnTo>
                                  <a:pt x="10021" y="2566"/>
                                </a:lnTo>
                                <a:lnTo>
                                  <a:pt x="10010" y="2601"/>
                                </a:lnTo>
                                <a:lnTo>
                                  <a:pt x="9996" y="2635"/>
                                </a:lnTo>
                                <a:lnTo>
                                  <a:pt x="9981" y="2671"/>
                                </a:lnTo>
                                <a:lnTo>
                                  <a:pt x="9964" y="2708"/>
                                </a:lnTo>
                                <a:lnTo>
                                  <a:pt x="9958" y="2721"/>
                                </a:lnTo>
                                <a:lnTo>
                                  <a:pt x="9954" y="2733"/>
                                </a:lnTo>
                                <a:lnTo>
                                  <a:pt x="9944" y="2731"/>
                                </a:lnTo>
                                <a:lnTo>
                                  <a:pt x="9933" y="2728"/>
                                </a:lnTo>
                                <a:lnTo>
                                  <a:pt x="9921" y="2725"/>
                                </a:lnTo>
                                <a:lnTo>
                                  <a:pt x="9910" y="2723"/>
                                </a:lnTo>
                                <a:lnTo>
                                  <a:pt x="9888" y="2717"/>
                                </a:lnTo>
                                <a:lnTo>
                                  <a:pt x="9865" y="2711"/>
                                </a:lnTo>
                                <a:lnTo>
                                  <a:pt x="9843" y="2704"/>
                                </a:lnTo>
                                <a:lnTo>
                                  <a:pt x="9821" y="2697"/>
                                </a:lnTo>
                                <a:lnTo>
                                  <a:pt x="9798" y="2690"/>
                                </a:lnTo>
                                <a:lnTo>
                                  <a:pt x="9776" y="2684"/>
                                </a:lnTo>
                                <a:lnTo>
                                  <a:pt x="9753" y="2676"/>
                                </a:lnTo>
                                <a:lnTo>
                                  <a:pt x="9731" y="2668"/>
                                </a:lnTo>
                                <a:lnTo>
                                  <a:pt x="9670" y="2646"/>
                                </a:lnTo>
                                <a:lnTo>
                                  <a:pt x="9607" y="2622"/>
                                </a:lnTo>
                                <a:lnTo>
                                  <a:pt x="9543" y="2596"/>
                                </a:lnTo>
                                <a:lnTo>
                                  <a:pt x="9480" y="2569"/>
                                </a:lnTo>
                                <a:lnTo>
                                  <a:pt x="9417" y="2540"/>
                                </a:lnTo>
                                <a:lnTo>
                                  <a:pt x="9353" y="2511"/>
                                </a:lnTo>
                                <a:lnTo>
                                  <a:pt x="9290" y="2480"/>
                                </a:lnTo>
                                <a:lnTo>
                                  <a:pt x="9229" y="2448"/>
                                </a:lnTo>
                                <a:lnTo>
                                  <a:pt x="9168" y="2417"/>
                                </a:lnTo>
                                <a:lnTo>
                                  <a:pt x="9109" y="2385"/>
                                </a:lnTo>
                                <a:lnTo>
                                  <a:pt x="9052" y="2352"/>
                                </a:lnTo>
                                <a:lnTo>
                                  <a:pt x="8997" y="2320"/>
                                </a:lnTo>
                                <a:lnTo>
                                  <a:pt x="8943" y="2287"/>
                                </a:lnTo>
                                <a:lnTo>
                                  <a:pt x="8894" y="2255"/>
                                </a:lnTo>
                                <a:lnTo>
                                  <a:pt x="8846" y="2222"/>
                                </a:lnTo>
                                <a:lnTo>
                                  <a:pt x="8802" y="2191"/>
                                </a:lnTo>
                                <a:lnTo>
                                  <a:pt x="8797" y="2186"/>
                                </a:lnTo>
                                <a:lnTo>
                                  <a:pt x="8790" y="2183"/>
                                </a:lnTo>
                                <a:close/>
                                <a:moveTo>
                                  <a:pt x="7292" y="2166"/>
                                </a:moveTo>
                                <a:lnTo>
                                  <a:pt x="7236" y="2196"/>
                                </a:lnTo>
                                <a:lnTo>
                                  <a:pt x="7181" y="2228"/>
                                </a:lnTo>
                                <a:lnTo>
                                  <a:pt x="7125" y="2261"/>
                                </a:lnTo>
                                <a:lnTo>
                                  <a:pt x="7069" y="2297"/>
                                </a:lnTo>
                                <a:lnTo>
                                  <a:pt x="7014" y="2333"/>
                                </a:lnTo>
                                <a:lnTo>
                                  <a:pt x="6959" y="2372"/>
                                </a:lnTo>
                                <a:lnTo>
                                  <a:pt x="6903" y="2411"/>
                                </a:lnTo>
                                <a:lnTo>
                                  <a:pt x="6847" y="2453"/>
                                </a:lnTo>
                                <a:lnTo>
                                  <a:pt x="6792" y="2495"/>
                                </a:lnTo>
                                <a:lnTo>
                                  <a:pt x="6736" y="2539"/>
                                </a:lnTo>
                                <a:lnTo>
                                  <a:pt x="6681" y="2584"/>
                                </a:lnTo>
                                <a:lnTo>
                                  <a:pt x="6626" y="2631"/>
                                </a:lnTo>
                                <a:lnTo>
                                  <a:pt x="6571" y="2679"/>
                                </a:lnTo>
                                <a:lnTo>
                                  <a:pt x="6515" y="2728"/>
                                </a:lnTo>
                                <a:lnTo>
                                  <a:pt x="6461" y="2779"/>
                                </a:lnTo>
                                <a:lnTo>
                                  <a:pt x="6407" y="2829"/>
                                </a:lnTo>
                                <a:lnTo>
                                  <a:pt x="6383" y="2821"/>
                                </a:lnTo>
                                <a:lnTo>
                                  <a:pt x="6361" y="2813"/>
                                </a:lnTo>
                                <a:lnTo>
                                  <a:pt x="6339" y="2804"/>
                                </a:lnTo>
                                <a:lnTo>
                                  <a:pt x="6316" y="2796"/>
                                </a:lnTo>
                                <a:lnTo>
                                  <a:pt x="6294" y="2787"/>
                                </a:lnTo>
                                <a:lnTo>
                                  <a:pt x="6271" y="2778"/>
                                </a:lnTo>
                                <a:lnTo>
                                  <a:pt x="6249" y="2769"/>
                                </a:lnTo>
                                <a:lnTo>
                                  <a:pt x="6227" y="2760"/>
                                </a:lnTo>
                                <a:lnTo>
                                  <a:pt x="6214" y="2755"/>
                                </a:lnTo>
                                <a:lnTo>
                                  <a:pt x="6202" y="2752"/>
                                </a:lnTo>
                                <a:lnTo>
                                  <a:pt x="6190" y="2750"/>
                                </a:lnTo>
                                <a:lnTo>
                                  <a:pt x="6176" y="2749"/>
                                </a:lnTo>
                                <a:lnTo>
                                  <a:pt x="6163" y="2749"/>
                                </a:lnTo>
                                <a:lnTo>
                                  <a:pt x="6151" y="2750"/>
                                </a:lnTo>
                                <a:lnTo>
                                  <a:pt x="6137" y="2752"/>
                                </a:lnTo>
                                <a:lnTo>
                                  <a:pt x="6124" y="2755"/>
                                </a:lnTo>
                                <a:lnTo>
                                  <a:pt x="6101" y="2763"/>
                                </a:lnTo>
                                <a:lnTo>
                                  <a:pt x="6079" y="2771"/>
                                </a:lnTo>
                                <a:lnTo>
                                  <a:pt x="6057" y="2779"/>
                                </a:lnTo>
                                <a:lnTo>
                                  <a:pt x="6035" y="2787"/>
                                </a:lnTo>
                                <a:lnTo>
                                  <a:pt x="6013" y="2795"/>
                                </a:lnTo>
                                <a:lnTo>
                                  <a:pt x="5991" y="2802"/>
                                </a:lnTo>
                                <a:lnTo>
                                  <a:pt x="5968" y="2810"/>
                                </a:lnTo>
                                <a:lnTo>
                                  <a:pt x="5946" y="2819"/>
                                </a:lnTo>
                                <a:lnTo>
                                  <a:pt x="5926" y="2778"/>
                                </a:lnTo>
                                <a:lnTo>
                                  <a:pt x="5904" y="2735"/>
                                </a:lnTo>
                                <a:lnTo>
                                  <a:pt x="5882" y="2690"/>
                                </a:lnTo>
                                <a:lnTo>
                                  <a:pt x="5860" y="2644"/>
                                </a:lnTo>
                                <a:lnTo>
                                  <a:pt x="5836" y="2597"/>
                                </a:lnTo>
                                <a:lnTo>
                                  <a:pt x="5813" y="2550"/>
                                </a:lnTo>
                                <a:lnTo>
                                  <a:pt x="5789" y="2501"/>
                                </a:lnTo>
                                <a:lnTo>
                                  <a:pt x="5766" y="2453"/>
                                </a:lnTo>
                                <a:lnTo>
                                  <a:pt x="5734" y="2390"/>
                                </a:lnTo>
                                <a:lnTo>
                                  <a:pt x="5704" y="2327"/>
                                </a:lnTo>
                                <a:lnTo>
                                  <a:pt x="5674" y="2266"/>
                                </a:lnTo>
                                <a:lnTo>
                                  <a:pt x="5645" y="2206"/>
                                </a:lnTo>
                                <a:lnTo>
                                  <a:pt x="5616" y="2148"/>
                                </a:lnTo>
                                <a:lnTo>
                                  <a:pt x="5589" y="2094"/>
                                </a:lnTo>
                                <a:lnTo>
                                  <a:pt x="5563" y="2043"/>
                                </a:lnTo>
                                <a:lnTo>
                                  <a:pt x="5538" y="1996"/>
                                </a:lnTo>
                                <a:lnTo>
                                  <a:pt x="5538" y="1995"/>
                                </a:lnTo>
                                <a:lnTo>
                                  <a:pt x="5522" y="1964"/>
                                </a:lnTo>
                                <a:lnTo>
                                  <a:pt x="5505" y="1933"/>
                                </a:lnTo>
                                <a:lnTo>
                                  <a:pt x="5487" y="1903"/>
                                </a:lnTo>
                                <a:lnTo>
                                  <a:pt x="5468" y="1872"/>
                                </a:lnTo>
                                <a:lnTo>
                                  <a:pt x="5450" y="1843"/>
                                </a:lnTo>
                                <a:lnTo>
                                  <a:pt x="5431" y="1814"/>
                                </a:lnTo>
                                <a:lnTo>
                                  <a:pt x="5411" y="1785"/>
                                </a:lnTo>
                                <a:lnTo>
                                  <a:pt x="5391" y="1756"/>
                                </a:lnTo>
                                <a:lnTo>
                                  <a:pt x="5384" y="1716"/>
                                </a:lnTo>
                                <a:lnTo>
                                  <a:pt x="5378" y="1675"/>
                                </a:lnTo>
                                <a:lnTo>
                                  <a:pt x="5374" y="1636"/>
                                </a:lnTo>
                                <a:lnTo>
                                  <a:pt x="5369" y="1597"/>
                                </a:lnTo>
                                <a:lnTo>
                                  <a:pt x="5366" y="1558"/>
                                </a:lnTo>
                                <a:lnTo>
                                  <a:pt x="5364" y="1519"/>
                                </a:lnTo>
                                <a:lnTo>
                                  <a:pt x="5362" y="1482"/>
                                </a:lnTo>
                                <a:lnTo>
                                  <a:pt x="5362" y="1446"/>
                                </a:lnTo>
                                <a:lnTo>
                                  <a:pt x="5362" y="1409"/>
                                </a:lnTo>
                                <a:lnTo>
                                  <a:pt x="5362" y="1373"/>
                                </a:lnTo>
                                <a:lnTo>
                                  <a:pt x="5364" y="1337"/>
                                </a:lnTo>
                                <a:lnTo>
                                  <a:pt x="5366" y="1302"/>
                                </a:lnTo>
                                <a:lnTo>
                                  <a:pt x="5368" y="1267"/>
                                </a:lnTo>
                                <a:lnTo>
                                  <a:pt x="5373" y="1234"/>
                                </a:lnTo>
                                <a:lnTo>
                                  <a:pt x="5377" y="1200"/>
                                </a:lnTo>
                                <a:lnTo>
                                  <a:pt x="5382" y="1168"/>
                                </a:lnTo>
                                <a:lnTo>
                                  <a:pt x="5388" y="1135"/>
                                </a:lnTo>
                                <a:lnTo>
                                  <a:pt x="5395" y="1104"/>
                                </a:lnTo>
                                <a:lnTo>
                                  <a:pt x="5402" y="1072"/>
                                </a:lnTo>
                                <a:lnTo>
                                  <a:pt x="5410" y="1041"/>
                                </a:lnTo>
                                <a:lnTo>
                                  <a:pt x="5419" y="1012"/>
                                </a:lnTo>
                                <a:lnTo>
                                  <a:pt x="5428" y="982"/>
                                </a:lnTo>
                                <a:lnTo>
                                  <a:pt x="5438" y="953"/>
                                </a:lnTo>
                                <a:lnTo>
                                  <a:pt x="5448" y="924"/>
                                </a:lnTo>
                                <a:lnTo>
                                  <a:pt x="5459" y="896"/>
                                </a:lnTo>
                                <a:lnTo>
                                  <a:pt x="5471" y="870"/>
                                </a:lnTo>
                                <a:lnTo>
                                  <a:pt x="5484" y="843"/>
                                </a:lnTo>
                                <a:lnTo>
                                  <a:pt x="5496" y="817"/>
                                </a:lnTo>
                                <a:lnTo>
                                  <a:pt x="5509" y="792"/>
                                </a:lnTo>
                                <a:lnTo>
                                  <a:pt x="5524" y="768"/>
                                </a:lnTo>
                                <a:lnTo>
                                  <a:pt x="5538" y="743"/>
                                </a:lnTo>
                                <a:lnTo>
                                  <a:pt x="5554" y="719"/>
                                </a:lnTo>
                                <a:lnTo>
                                  <a:pt x="5580" y="682"/>
                                </a:lnTo>
                                <a:lnTo>
                                  <a:pt x="5608" y="647"/>
                                </a:lnTo>
                                <a:lnTo>
                                  <a:pt x="5637" y="613"/>
                                </a:lnTo>
                                <a:lnTo>
                                  <a:pt x="5667" y="580"/>
                                </a:lnTo>
                                <a:lnTo>
                                  <a:pt x="5698" y="550"/>
                                </a:lnTo>
                                <a:lnTo>
                                  <a:pt x="5731" y="522"/>
                                </a:lnTo>
                                <a:lnTo>
                                  <a:pt x="5766" y="496"/>
                                </a:lnTo>
                                <a:lnTo>
                                  <a:pt x="5800" y="472"/>
                                </a:lnTo>
                                <a:lnTo>
                                  <a:pt x="5836" y="449"/>
                                </a:lnTo>
                                <a:lnTo>
                                  <a:pt x="5873" y="429"/>
                                </a:lnTo>
                                <a:lnTo>
                                  <a:pt x="5911" y="410"/>
                                </a:lnTo>
                                <a:lnTo>
                                  <a:pt x="5950" y="393"/>
                                </a:lnTo>
                                <a:lnTo>
                                  <a:pt x="5991" y="379"/>
                                </a:lnTo>
                                <a:lnTo>
                                  <a:pt x="6031" y="366"/>
                                </a:lnTo>
                                <a:lnTo>
                                  <a:pt x="6072" y="356"/>
                                </a:lnTo>
                                <a:lnTo>
                                  <a:pt x="6115" y="347"/>
                                </a:lnTo>
                                <a:lnTo>
                                  <a:pt x="6138" y="344"/>
                                </a:lnTo>
                                <a:lnTo>
                                  <a:pt x="6162" y="341"/>
                                </a:lnTo>
                                <a:lnTo>
                                  <a:pt x="6185" y="338"/>
                                </a:lnTo>
                                <a:lnTo>
                                  <a:pt x="6209" y="336"/>
                                </a:lnTo>
                                <a:lnTo>
                                  <a:pt x="6232" y="335"/>
                                </a:lnTo>
                                <a:lnTo>
                                  <a:pt x="6257" y="335"/>
                                </a:lnTo>
                                <a:lnTo>
                                  <a:pt x="6280" y="335"/>
                                </a:lnTo>
                                <a:lnTo>
                                  <a:pt x="6305" y="335"/>
                                </a:lnTo>
                                <a:lnTo>
                                  <a:pt x="6330" y="336"/>
                                </a:lnTo>
                                <a:lnTo>
                                  <a:pt x="6354" y="338"/>
                                </a:lnTo>
                                <a:lnTo>
                                  <a:pt x="6379" y="341"/>
                                </a:lnTo>
                                <a:lnTo>
                                  <a:pt x="6405" y="344"/>
                                </a:lnTo>
                                <a:lnTo>
                                  <a:pt x="6429" y="349"/>
                                </a:lnTo>
                                <a:lnTo>
                                  <a:pt x="6455" y="353"/>
                                </a:lnTo>
                                <a:lnTo>
                                  <a:pt x="6480" y="359"/>
                                </a:lnTo>
                                <a:lnTo>
                                  <a:pt x="6505" y="364"/>
                                </a:lnTo>
                                <a:lnTo>
                                  <a:pt x="6531" y="371"/>
                                </a:lnTo>
                                <a:lnTo>
                                  <a:pt x="6557" y="378"/>
                                </a:lnTo>
                                <a:lnTo>
                                  <a:pt x="6583" y="386"/>
                                </a:lnTo>
                                <a:lnTo>
                                  <a:pt x="6608" y="394"/>
                                </a:lnTo>
                                <a:lnTo>
                                  <a:pt x="6634" y="403"/>
                                </a:lnTo>
                                <a:lnTo>
                                  <a:pt x="6660" y="414"/>
                                </a:lnTo>
                                <a:lnTo>
                                  <a:pt x="6686" y="425"/>
                                </a:lnTo>
                                <a:lnTo>
                                  <a:pt x="6711" y="436"/>
                                </a:lnTo>
                                <a:lnTo>
                                  <a:pt x="6738" y="448"/>
                                </a:lnTo>
                                <a:lnTo>
                                  <a:pt x="6764" y="461"/>
                                </a:lnTo>
                                <a:lnTo>
                                  <a:pt x="6790" y="474"/>
                                </a:lnTo>
                                <a:lnTo>
                                  <a:pt x="6817" y="489"/>
                                </a:lnTo>
                                <a:lnTo>
                                  <a:pt x="6842" y="503"/>
                                </a:lnTo>
                                <a:lnTo>
                                  <a:pt x="6868" y="519"/>
                                </a:lnTo>
                                <a:lnTo>
                                  <a:pt x="6895" y="536"/>
                                </a:lnTo>
                                <a:lnTo>
                                  <a:pt x="6921" y="552"/>
                                </a:lnTo>
                                <a:lnTo>
                                  <a:pt x="6926" y="556"/>
                                </a:lnTo>
                                <a:lnTo>
                                  <a:pt x="6931" y="559"/>
                                </a:lnTo>
                                <a:lnTo>
                                  <a:pt x="6988" y="596"/>
                                </a:lnTo>
                                <a:lnTo>
                                  <a:pt x="7040" y="633"/>
                                </a:lnTo>
                                <a:lnTo>
                                  <a:pt x="7090" y="670"/>
                                </a:lnTo>
                                <a:lnTo>
                                  <a:pt x="7134" y="708"/>
                                </a:lnTo>
                                <a:lnTo>
                                  <a:pt x="7176" y="745"/>
                                </a:lnTo>
                                <a:lnTo>
                                  <a:pt x="7214" y="782"/>
                                </a:lnTo>
                                <a:lnTo>
                                  <a:pt x="7249" y="820"/>
                                </a:lnTo>
                                <a:lnTo>
                                  <a:pt x="7279" y="858"/>
                                </a:lnTo>
                                <a:lnTo>
                                  <a:pt x="7307" y="896"/>
                                </a:lnTo>
                                <a:lnTo>
                                  <a:pt x="7331" y="936"/>
                                </a:lnTo>
                                <a:lnTo>
                                  <a:pt x="7353" y="975"/>
                                </a:lnTo>
                                <a:lnTo>
                                  <a:pt x="7372" y="1014"/>
                                </a:lnTo>
                                <a:lnTo>
                                  <a:pt x="7388" y="1054"/>
                                </a:lnTo>
                                <a:lnTo>
                                  <a:pt x="7402" y="1095"/>
                                </a:lnTo>
                                <a:lnTo>
                                  <a:pt x="7413" y="1136"/>
                                </a:lnTo>
                                <a:lnTo>
                                  <a:pt x="7421" y="1178"/>
                                </a:lnTo>
                                <a:lnTo>
                                  <a:pt x="7428" y="1220"/>
                                </a:lnTo>
                                <a:lnTo>
                                  <a:pt x="7432" y="1263"/>
                                </a:lnTo>
                                <a:lnTo>
                                  <a:pt x="7434" y="1308"/>
                                </a:lnTo>
                                <a:lnTo>
                                  <a:pt x="7434" y="1353"/>
                                </a:lnTo>
                                <a:lnTo>
                                  <a:pt x="7433" y="1398"/>
                                </a:lnTo>
                                <a:lnTo>
                                  <a:pt x="7430" y="1444"/>
                                </a:lnTo>
                                <a:lnTo>
                                  <a:pt x="7425" y="1493"/>
                                </a:lnTo>
                                <a:lnTo>
                                  <a:pt x="7419" y="1541"/>
                                </a:lnTo>
                                <a:lnTo>
                                  <a:pt x="7412" y="1591"/>
                                </a:lnTo>
                                <a:lnTo>
                                  <a:pt x="7403" y="1642"/>
                                </a:lnTo>
                                <a:lnTo>
                                  <a:pt x="7394" y="1693"/>
                                </a:lnTo>
                                <a:lnTo>
                                  <a:pt x="7383" y="1747"/>
                                </a:lnTo>
                                <a:lnTo>
                                  <a:pt x="7360" y="1858"/>
                                </a:lnTo>
                                <a:lnTo>
                                  <a:pt x="7335" y="1973"/>
                                </a:lnTo>
                                <a:lnTo>
                                  <a:pt x="7329" y="1998"/>
                                </a:lnTo>
                                <a:lnTo>
                                  <a:pt x="7324" y="2023"/>
                                </a:lnTo>
                                <a:lnTo>
                                  <a:pt x="7318" y="2047"/>
                                </a:lnTo>
                                <a:lnTo>
                                  <a:pt x="7313" y="2071"/>
                                </a:lnTo>
                                <a:lnTo>
                                  <a:pt x="7308" y="2095"/>
                                </a:lnTo>
                                <a:lnTo>
                                  <a:pt x="7302" y="2119"/>
                                </a:lnTo>
                                <a:lnTo>
                                  <a:pt x="7298" y="2142"/>
                                </a:lnTo>
                                <a:lnTo>
                                  <a:pt x="7292" y="2166"/>
                                </a:lnTo>
                                <a:close/>
                                <a:moveTo>
                                  <a:pt x="5890" y="14206"/>
                                </a:moveTo>
                                <a:lnTo>
                                  <a:pt x="591" y="13326"/>
                                </a:lnTo>
                                <a:lnTo>
                                  <a:pt x="625" y="12953"/>
                                </a:lnTo>
                                <a:lnTo>
                                  <a:pt x="655" y="12592"/>
                                </a:lnTo>
                                <a:lnTo>
                                  <a:pt x="682" y="12246"/>
                                </a:lnTo>
                                <a:lnTo>
                                  <a:pt x="704" y="11911"/>
                                </a:lnTo>
                                <a:lnTo>
                                  <a:pt x="723" y="11588"/>
                                </a:lnTo>
                                <a:lnTo>
                                  <a:pt x="740" y="11278"/>
                                </a:lnTo>
                                <a:lnTo>
                                  <a:pt x="752" y="10978"/>
                                </a:lnTo>
                                <a:lnTo>
                                  <a:pt x="762" y="10687"/>
                                </a:lnTo>
                                <a:lnTo>
                                  <a:pt x="770" y="10406"/>
                                </a:lnTo>
                                <a:lnTo>
                                  <a:pt x="774" y="10135"/>
                                </a:lnTo>
                                <a:lnTo>
                                  <a:pt x="776" y="9873"/>
                                </a:lnTo>
                                <a:lnTo>
                                  <a:pt x="774" y="9617"/>
                                </a:lnTo>
                                <a:lnTo>
                                  <a:pt x="770" y="9371"/>
                                </a:lnTo>
                                <a:lnTo>
                                  <a:pt x="764" y="9130"/>
                                </a:lnTo>
                                <a:lnTo>
                                  <a:pt x="756" y="8896"/>
                                </a:lnTo>
                                <a:lnTo>
                                  <a:pt x="745" y="8667"/>
                                </a:lnTo>
                                <a:lnTo>
                                  <a:pt x="731" y="8444"/>
                                </a:lnTo>
                                <a:lnTo>
                                  <a:pt x="715" y="8227"/>
                                </a:lnTo>
                                <a:lnTo>
                                  <a:pt x="699" y="8012"/>
                                </a:lnTo>
                                <a:lnTo>
                                  <a:pt x="680" y="7801"/>
                                </a:lnTo>
                                <a:lnTo>
                                  <a:pt x="658" y="7594"/>
                                </a:lnTo>
                                <a:lnTo>
                                  <a:pt x="636" y="7389"/>
                                </a:lnTo>
                                <a:lnTo>
                                  <a:pt x="612" y="7185"/>
                                </a:lnTo>
                                <a:lnTo>
                                  <a:pt x="587" y="6983"/>
                                </a:lnTo>
                                <a:lnTo>
                                  <a:pt x="560" y="6782"/>
                                </a:lnTo>
                                <a:lnTo>
                                  <a:pt x="531" y="6581"/>
                                </a:lnTo>
                                <a:lnTo>
                                  <a:pt x="502" y="6379"/>
                                </a:lnTo>
                                <a:lnTo>
                                  <a:pt x="471" y="6177"/>
                                </a:lnTo>
                                <a:lnTo>
                                  <a:pt x="408" y="5768"/>
                                </a:lnTo>
                                <a:lnTo>
                                  <a:pt x="341" y="5348"/>
                                </a:lnTo>
                                <a:lnTo>
                                  <a:pt x="302" y="5110"/>
                                </a:lnTo>
                                <a:lnTo>
                                  <a:pt x="430" y="5080"/>
                                </a:lnTo>
                                <a:lnTo>
                                  <a:pt x="558" y="5049"/>
                                </a:lnTo>
                                <a:lnTo>
                                  <a:pt x="685" y="5017"/>
                                </a:lnTo>
                                <a:lnTo>
                                  <a:pt x="812" y="4984"/>
                                </a:lnTo>
                                <a:lnTo>
                                  <a:pt x="938" y="4949"/>
                                </a:lnTo>
                                <a:lnTo>
                                  <a:pt x="1065" y="4915"/>
                                </a:lnTo>
                                <a:lnTo>
                                  <a:pt x="1190" y="4879"/>
                                </a:lnTo>
                                <a:lnTo>
                                  <a:pt x="1315" y="4842"/>
                                </a:lnTo>
                                <a:lnTo>
                                  <a:pt x="1440" y="4804"/>
                                </a:lnTo>
                                <a:lnTo>
                                  <a:pt x="1564" y="4766"/>
                                </a:lnTo>
                                <a:lnTo>
                                  <a:pt x="1688" y="4726"/>
                                </a:lnTo>
                                <a:lnTo>
                                  <a:pt x="1811" y="4686"/>
                                </a:lnTo>
                                <a:lnTo>
                                  <a:pt x="1935" y="4645"/>
                                </a:lnTo>
                                <a:lnTo>
                                  <a:pt x="2057" y="4603"/>
                                </a:lnTo>
                                <a:lnTo>
                                  <a:pt x="2181" y="4562"/>
                                </a:lnTo>
                                <a:lnTo>
                                  <a:pt x="2303" y="4518"/>
                                </a:lnTo>
                                <a:lnTo>
                                  <a:pt x="2547" y="4431"/>
                                </a:lnTo>
                                <a:lnTo>
                                  <a:pt x="2791" y="4341"/>
                                </a:lnTo>
                                <a:lnTo>
                                  <a:pt x="3032" y="4250"/>
                                </a:lnTo>
                                <a:lnTo>
                                  <a:pt x="3274" y="4157"/>
                                </a:lnTo>
                                <a:lnTo>
                                  <a:pt x="3515" y="4064"/>
                                </a:lnTo>
                                <a:lnTo>
                                  <a:pt x="3755" y="3969"/>
                                </a:lnTo>
                                <a:lnTo>
                                  <a:pt x="3996" y="3874"/>
                                </a:lnTo>
                                <a:lnTo>
                                  <a:pt x="4237" y="3778"/>
                                </a:lnTo>
                                <a:lnTo>
                                  <a:pt x="4347" y="3735"/>
                                </a:lnTo>
                                <a:lnTo>
                                  <a:pt x="4458" y="3690"/>
                                </a:lnTo>
                                <a:lnTo>
                                  <a:pt x="4569" y="3646"/>
                                </a:lnTo>
                                <a:lnTo>
                                  <a:pt x="4680" y="3602"/>
                                </a:lnTo>
                                <a:lnTo>
                                  <a:pt x="4791" y="3559"/>
                                </a:lnTo>
                                <a:lnTo>
                                  <a:pt x="4901" y="3515"/>
                                </a:lnTo>
                                <a:lnTo>
                                  <a:pt x="5012" y="3471"/>
                                </a:lnTo>
                                <a:lnTo>
                                  <a:pt x="5124" y="3429"/>
                                </a:lnTo>
                                <a:lnTo>
                                  <a:pt x="5235" y="3385"/>
                                </a:lnTo>
                                <a:lnTo>
                                  <a:pt x="5347" y="3343"/>
                                </a:lnTo>
                                <a:lnTo>
                                  <a:pt x="5458" y="3300"/>
                                </a:lnTo>
                                <a:lnTo>
                                  <a:pt x="5570" y="3258"/>
                                </a:lnTo>
                                <a:lnTo>
                                  <a:pt x="5682" y="3216"/>
                                </a:lnTo>
                                <a:lnTo>
                                  <a:pt x="5794" y="3174"/>
                                </a:lnTo>
                                <a:lnTo>
                                  <a:pt x="5907" y="3134"/>
                                </a:lnTo>
                                <a:lnTo>
                                  <a:pt x="6019" y="3093"/>
                                </a:lnTo>
                                <a:lnTo>
                                  <a:pt x="6024" y="3247"/>
                                </a:lnTo>
                                <a:lnTo>
                                  <a:pt x="6030" y="3451"/>
                                </a:lnTo>
                                <a:lnTo>
                                  <a:pt x="6036" y="3699"/>
                                </a:lnTo>
                                <a:lnTo>
                                  <a:pt x="6042" y="3987"/>
                                </a:lnTo>
                                <a:lnTo>
                                  <a:pt x="6048" y="4311"/>
                                </a:lnTo>
                                <a:lnTo>
                                  <a:pt x="6051" y="4665"/>
                                </a:lnTo>
                                <a:lnTo>
                                  <a:pt x="6051" y="4852"/>
                                </a:lnTo>
                                <a:lnTo>
                                  <a:pt x="6052" y="5045"/>
                                </a:lnTo>
                                <a:lnTo>
                                  <a:pt x="6051" y="5243"/>
                                </a:lnTo>
                                <a:lnTo>
                                  <a:pt x="6050" y="5446"/>
                                </a:lnTo>
                                <a:lnTo>
                                  <a:pt x="6049" y="5652"/>
                                </a:lnTo>
                                <a:lnTo>
                                  <a:pt x="6045" y="5863"/>
                                </a:lnTo>
                                <a:lnTo>
                                  <a:pt x="6042" y="6077"/>
                                </a:lnTo>
                                <a:lnTo>
                                  <a:pt x="6036" y="6292"/>
                                </a:lnTo>
                                <a:lnTo>
                                  <a:pt x="6031" y="6509"/>
                                </a:lnTo>
                                <a:lnTo>
                                  <a:pt x="6023" y="6729"/>
                                </a:lnTo>
                                <a:lnTo>
                                  <a:pt x="6015" y="6947"/>
                                </a:lnTo>
                                <a:lnTo>
                                  <a:pt x="6005" y="7167"/>
                                </a:lnTo>
                                <a:lnTo>
                                  <a:pt x="5993" y="7386"/>
                                </a:lnTo>
                                <a:lnTo>
                                  <a:pt x="5980" y="7604"/>
                                </a:lnTo>
                                <a:lnTo>
                                  <a:pt x="5966" y="7820"/>
                                </a:lnTo>
                                <a:lnTo>
                                  <a:pt x="5950" y="8033"/>
                                </a:lnTo>
                                <a:lnTo>
                                  <a:pt x="5932" y="8244"/>
                                </a:lnTo>
                                <a:lnTo>
                                  <a:pt x="5912" y="8451"/>
                                </a:lnTo>
                                <a:lnTo>
                                  <a:pt x="5891" y="8655"/>
                                </a:lnTo>
                                <a:lnTo>
                                  <a:pt x="5867" y="8853"/>
                                </a:lnTo>
                                <a:lnTo>
                                  <a:pt x="5867" y="8854"/>
                                </a:lnTo>
                                <a:lnTo>
                                  <a:pt x="5847" y="9028"/>
                                </a:lnTo>
                                <a:lnTo>
                                  <a:pt x="5828" y="9202"/>
                                </a:lnTo>
                                <a:lnTo>
                                  <a:pt x="5811" y="9375"/>
                                </a:lnTo>
                                <a:lnTo>
                                  <a:pt x="5797" y="9549"/>
                                </a:lnTo>
                                <a:lnTo>
                                  <a:pt x="5785" y="9723"/>
                                </a:lnTo>
                                <a:lnTo>
                                  <a:pt x="5773" y="9896"/>
                                </a:lnTo>
                                <a:lnTo>
                                  <a:pt x="5764" y="10069"/>
                                </a:lnTo>
                                <a:lnTo>
                                  <a:pt x="5757" y="10240"/>
                                </a:lnTo>
                                <a:lnTo>
                                  <a:pt x="5751" y="10411"/>
                                </a:lnTo>
                                <a:lnTo>
                                  <a:pt x="5747" y="10581"/>
                                </a:lnTo>
                                <a:lnTo>
                                  <a:pt x="5743" y="10749"/>
                                </a:lnTo>
                                <a:lnTo>
                                  <a:pt x="5742" y="10916"/>
                                </a:lnTo>
                                <a:lnTo>
                                  <a:pt x="5741" y="11082"/>
                                </a:lnTo>
                                <a:lnTo>
                                  <a:pt x="5741" y="11245"/>
                                </a:lnTo>
                                <a:lnTo>
                                  <a:pt x="5743" y="11407"/>
                                </a:lnTo>
                                <a:lnTo>
                                  <a:pt x="5745" y="11566"/>
                                </a:lnTo>
                                <a:lnTo>
                                  <a:pt x="5749" y="11723"/>
                                </a:lnTo>
                                <a:lnTo>
                                  <a:pt x="5753" y="11877"/>
                                </a:lnTo>
                                <a:lnTo>
                                  <a:pt x="5758" y="12029"/>
                                </a:lnTo>
                                <a:lnTo>
                                  <a:pt x="5763" y="12178"/>
                                </a:lnTo>
                                <a:lnTo>
                                  <a:pt x="5770" y="12323"/>
                                </a:lnTo>
                                <a:lnTo>
                                  <a:pt x="5777" y="12466"/>
                                </a:lnTo>
                                <a:lnTo>
                                  <a:pt x="5783" y="12605"/>
                                </a:lnTo>
                                <a:lnTo>
                                  <a:pt x="5791" y="12740"/>
                                </a:lnTo>
                                <a:lnTo>
                                  <a:pt x="5807" y="13000"/>
                                </a:lnTo>
                                <a:lnTo>
                                  <a:pt x="5824" y="13243"/>
                                </a:lnTo>
                                <a:lnTo>
                                  <a:pt x="5839" y="13468"/>
                                </a:lnTo>
                                <a:lnTo>
                                  <a:pt x="5854" y="13676"/>
                                </a:lnTo>
                                <a:lnTo>
                                  <a:pt x="5860" y="13755"/>
                                </a:lnTo>
                                <a:lnTo>
                                  <a:pt x="5865" y="13833"/>
                                </a:lnTo>
                                <a:lnTo>
                                  <a:pt x="5871" y="13905"/>
                                </a:lnTo>
                                <a:lnTo>
                                  <a:pt x="5875" y="13974"/>
                                </a:lnTo>
                                <a:lnTo>
                                  <a:pt x="5880" y="14038"/>
                                </a:lnTo>
                                <a:lnTo>
                                  <a:pt x="5884" y="14098"/>
                                </a:lnTo>
                                <a:lnTo>
                                  <a:pt x="5886" y="14154"/>
                                </a:lnTo>
                                <a:lnTo>
                                  <a:pt x="5890" y="14206"/>
                                </a:lnTo>
                                <a:close/>
                                <a:moveTo>
                                  <a:pt x="4833" y="3238"/>
                                </a:moveTo>
                                <a:lnTo>
                                  <a:pt x="4823" y="3200"/>
                                </a:lnTo>
                                <a:lnTo>
                                  <a:pt x="4811" y="3164"/>
                                </a:lnTo>
                                <a:lnTo>
                                  <a:pt x="4797" y="3130"/>
                                </a:lnTo>
                                <a:lnTo>
                                  <a:pt x="4783" y="3097"/>
                                </a:lnTo>
                                <a:lnTo>
                                  <a:pt x="4766" y="3067"/>
                                </a:lnTo>
                                <a:lnTo>
                                  <a:pt x="4749" y="3038"/>
                                </a:lnTo>
                                <a:lnTo>
                                  <a:pt x="4729" y="3010"/>
                                </a:lnTo>
                                <a:lnTo>
                                  <a:pt x="4709" y="2984"/>
                                </a:lnTo>
                                <a:lnTo>
                                  <a:pt x="4687" y="2960"/>
                                </a:lnTo>
                                <a:lnTo>
                                  <a:pt x="4664" y="2937"/>
                                </a:lnTo>
                                <a:lnTo>
                                  <a:pt x="4640" y="2916"/>
                                </a:lnTo>
                                <a:lnTo>
                                  <a:pt x="4614" y="2895"/>
                                </a:lnTo>
                                <a:lnTo>
                                  <a:pt x="4587" y="2878"/>
                                </a:lnTo>
                                <a:lnTo>
                                  <a:pt x="4560" y="2860"/>
                                </a:lnTo>
                                <a:lnTo>
                                  <a:pt x="4531" y="2843"/>
                                </a:lnTo>
                                <a:lnTo>
                                  <a:pt x="4501" y="2827"/>
                                </a:lnTo>
                                <a:lnTo>
                                  <a:pt x="4471" y="2814"/>
                                </a:lnTo>
                                <a:lnTo>
                                  <a:pt x="4439" y="2799"/>
                                </a:lnTo>
                                <a:lnTo>
                                  <a:pt x="4407" y="2787"/>
                                </a:lnTo>
                                <a:lnTo>
                                  <a:pt x="4373" y="2776"/>
                                </a:lnTo>
                                <a:lnTo>
                                  <a:pt x="4340" y="2764"/>
                                </a:lnTo>
                                <a:lnTo>
                                  <a:pt x="4304" y="2753"/>
                                </a:lnTo>
                                <a:lnTo>
                                  <a:pt x="4269" y="2744"/>
                                </a:lnTo>
                                <a:lnTo>
                                  <a:pt x="4233" y="2734"/>
                                </a:lnTo>
                                <a:lnTo>
                                  <a:pt x="4159" y="2717"/>
                                </a:lnTo>
                                <a:lnTo>
                                  <a:pt x="4083" y="2702"/>
                                </a:lnTo>
                                <a:lnTo>
                                  <a:pt x="4006" y="2687"/>
                                </a:lnTo>
                                <a:lnTo>
                                  <a:pt x="3927" y="2672"/>
                                </a:lnTo>
                                <a:lnTo>
                                  <a:pt x="3851" y="2658"/>
                                </a:lnTo>
                                <a:lnTo>
                                  <a:pt x="3773" y="2643"/>
                                </a:lnTo>
                                <a:lnTo>
                                  <a:pt x="3696" y="2627"/>
                                </a:lnTo>
                                <a:lnTo>
                                  <a:pt x="3619" y="2609"/>
                                </a:lnTo>
                                <a:lnTo>
                                  <a:pt x="3581" y="2599"/>
                                </a:lnTo>
                                <a:lnTo>
                                  <a:pt x="3544" y="2587"/>
                                </a:lnTo>
                                <a:lnTo>
                                  <a:pt x="3506" y="2575"/>
                                </a:lnTo>
                                <a:lnTo>
                                  <a:pt x="3470" y="2563"/>
                                </a:lnTo>
                                <a:lnTo>
                                  <a:pt x="3433" y="2549"/>
                                </a:lnTo>
                                <a:lnTo>
                                  <a:pt x="3397" y="2535"/>
                                </a:lnTo>
                                <a:lnTo>
                                  <a:pt x="3363" y="2519"/>
                                </a:lnTo>
                                <a:lnTo>
                                  <a:pt x="3328" y="2502"/>
                                </a:lnTo>
                                <a:lnTo>
                                  <a:pt x="3294" y="2484"/>
                                </a:lnTo>
                                <a:lnTo>
                                  <a:pt x="3262" y="2465"/>
                                </a:lnTo>
                                <a:lnTo>
                                  <a:pt x="3230" y="2444"/>
                                </a:lnTo>
                                <a:lnTo>
                                  <a:pt x="3199" y="2423"/>
                                </a:lnTo>
                                <a:lnTo>
                                  <a:pt x="3170" y="2398"/>
                                </a:lnTo>
                                <a:lnTo>
                                  <a:pt x="3141" y="2373"/>
                                </a:lnTo>
                                <a:lnTo>
                                  <a:pt x="3114" y="2345"/>
                                </a:lnTo>
                                <a:lnTo>
                                  <a:pt x="3087" y="2317"/>
                                </a:lnTo>
                                <a:lnTo>
                                  <a:pt x="3063" y="2286"/>
                                </a:lnTo>
                                <a:lnTo>
                                  <a:pt x="3039" y="2253"/>
                                </a:lnTo>
                                <a:lnTo>
                                  <a:pt x="3017" y="2219"/>
                                </a:lnTo>
                                <a:lnTo>
                                  <a:pt x="2997" y="2182"/>
                                </a:lnTo>
                                <a:lnTo>
                                  <a:pt x="2977" y="2142"/>
                                </a:lnTo>
                                <a:lnTo>
                                  <a:pt x="2961" y="2102"/>
                                </a:lnTo>
                                <a:lnTo>
                                  <a:pt x="2945" y="2058"/>
                                </a:lnTo>
                                <a:lnTo>
                                  <a:pt x="2930" y="2012"/>
                                </a:lnTo>
                                <a:lnTo>
                                  <a:pt x="2933" y="1952"/>
                                </a:lnTo>
                                <a:lnTo>
                                  <a:pt x="2936" y="1894"/>
                                </a:lnTo>
                                <a:lnTo>
                                  <a:pt x="2941" y="1838"/>
                                </a:lnTo>
                                <a:lnTo>
                                  <a:pt x="2947" y="1784"/>
                                </a:lnTo>
                                <a:lnTo>
                                  <a:pt x="2956" y="1732"/>
                                </a:lnTo>
                                <a:lnTo>
                                  <a:pt x="2966" y="1683"/>
                                </a:lnTo>
                                <a:lnTo>
                                  <a:pt x="2979" y="1635"/>
                                </a:lnTo>
                                <a:lnTo>
                                  <a:pt x="2992" y="1590"/>
                                </a:lnTo>
                                <a:lnTo>
                                  <a:pt x="3007" y="1546"/>
                                </a:lnTo>
                                <a:lnTo>
                                  <a:pt x="3023" y="1506"/>
                                </a:lnTo>
                                <a:lnTo>
                                  <a:pt x="3041" y="1467"/>
                                </a:lnTo>
                                <a:lnTo>
                                  <a:pt x="3061" y="1430"/>
                                </a:lnTo>
                                <a:lnTo>
                                  <a:pt x="3082" y="1395"/>
                                </a:lnTo>
                                <a:lnTo>
                                  <a:pt x="3104" y="1363"/>
                                </a:lnTo>
                                <a:lnTo>
                                  <a:pt x="3127" y="1331"/>
                                </a:lnTo>
                                <a:lnTo>
                                  <a:pt x="3152" y="1302"/>
                                </a:lnTo>
                                <a:lnTo>
                                  <a:pt x="3173" y="1279"/>
                                </a:lnTo>
                                <a:lnTo>
                                  <a:pt x="3196" y="1257"/>
                                </a:lnTo>
                                <a:lnTo>
                                  <a:pt x="3219" y="1237"/>
                                </a:lnTo>
                                <a:lnTo>
                                  <a:pt x="3244" y="1218"/>
                                </a:lnTo>
                                <a:lnTo>
                                  <a:pt x="3270" y="1200"/>
                                </a:lnTo>
                                <a:lnTo>
                                  <a:pt x="3295" y="1184"/>
                                </a:lnTo>
                                <a:lnTo>
                                  <a:pt x="3322" y="1169"/>
                                </a:lnTo>
                                <a:lnTo>
                                  <a:pt x="3349" y="1155"/>
                                </a:lnTo>
                                <a:lnTo>
                                  <a:pt x="3377" y="1142"/>
                                </a:lnTo>
                                <a:lnTo>
                                  <a:pt x="3406" y="1131"/>
                                </a:lnTo>
                                <a:lnTo>
                                  <a:pt x="3436" y="1121"/>
                                </a:lnTo>
                                <a:lnTo>
                                  <a:pt x="3465" y="1112"/>
                                </a:lnTo>
                                <a:lnTo>
                                  <a:pt x="3497" y="1104"/>
                                </a:lnTo>
                                <a:lnTo>
                                  <a:pt x="3528" y="1097"/>
                                </a:lnTo>
                                <a:lnTo>
                                  <a:pt x="3559" y="1091"/>
                                </a:lnTo>
                                <a:lnTo>
                                  <a:pt x="3592" y="1087"/>
                                </a:lnTo>
                                <a:lnTo>
                                  <a:pt x="3627" y="1082"/>
                                </a:lnTo>
                                <a:lnTo>
                                  <a:pt x="3662" y="1080"/>
                                </a:lnTo>
                                <a:lnTo>
                                  <a:pt x="3698" y="1079"/>
                                </a:lnTo>
                                <a:lnTo>
                                  <a:pt x="3734" y="1080"/>
                                </a:lnTo>
                                <a:lnTo>
                                  <a:pt x="3771" y="1081"/>
                                </a:lnTo>
                                <a:lnTo>
                                  <a:pt x="3808" y="1084"/>
                                </a:lnTo>
                                <a:lnTo>
                                  <a:pt x="3845" y="1087"/>
                                </a:lnTo>
                                <a:lnTo>
                                  <a:pt x="3883" y="1093"/>
                                </a:lnTo>
                                <a:lnTo>
                                  <a:pt x="3921" y="1098"/>
                                </a:lnTo>
                                <a:lnTo>
                                  <a:pt x="3959" y="1105"/>
                                </a:lnTo>
                                <a:lnTo>
                                  <a:pt x="3997" y="1114"/>
                                </a:lnTo>
                                <a:lnTo>
                                  <a:pt x="4035" y="1123"/>
                                </a:lnTo>
                                <a:lnTo>
                                  <a:pt x="4074" y="1134"/>
                                </a:lnTo>
                                <a:lnTo>
                                  <a:pt x="4112" y="1145"/>
                                </a:lnTo>
                                <a:lnTo>
                                  <a:pt x="4152" y="1158"/>
                                </a:lnTo>
                                <a:lnTo>
                                  <a:pt x="4191" y="1171"/>
                                </a:lnTo>
                                <a:lnTo>
                                  <a:pt x="4231" y="1187"/>
                                </a:lnTo>
                                <a:lnTo>
                                  <a:pt x="4271" y="1203"/>
                                </a:lnTo>
                                <a:lnTo>
                                  <a:pt x="4312" y="1220"/>
                                </a:lnTo>
                                <a:lnTo>
                                  <a:pt x="4351" y="1239"/>
                                </a:lnTo>
                                <a:lnTo>
                                  <a:pt x="4391" y="1258"/>
                                </a:lnTo>
                                <a:lnTo>
                                  <a:pt x="4430" y="1279"/>
                                </a:lnTo>
                                <a:lnTo>
                                  <a:pt x="4471" y="1301"/>
                                </a:lnTo>
                                <a:lnTo>
                                  <a:pt x="4510" y="1323"/>
                                </a:lnTo>
                                <a:lnTo>
                                  <a:pt x="4549" y="1347"/>
                                </a:lnTo>
                                <a:lnTo>
                                  <a:pt x="4587" y="1372"/>
                                </a:lnTo>
                                <a:lnTo>
                                  <a:pt x="4625" y="1397"/>
                                </a:lnTo>
                                <a:lnTo>
                                  <a:pt x="4663" y="1423"/>
                                </a:lnTo>
                                <a:lnTo>
                                  <a:pt x="4701" y="1450"/>
                                </a:lnTo>
                                <a:lnTo>
                                  <a:pt x="4738" y="1479"/>
                                </a:lnTo>
                                <a:lnTo>
                                  <a:pt x="4774" y="1508"/>
                                </a:lnTo>
                                <a:lnTo>
                                  <a:pt x="4810" y="1539"/>
                                </a:lnTo>
                                <a:lnTo>
                                  <a:pt x="4846" y="1569"/>
                                </a:lnTo>
                                <a:lnTo>
                                  <a:pt x="4880" y="1601"/>
                                </a:lnTo>
                                <a:lnTo>
                                  <a:pt x="4915" y="1634"/>
                                </a:lnTo>
                                <a:lnTo>
                                  <a:pt x="4948" y="1666"/>
                                </a:lnTo>
                                <a:lnTo>
                                  <a:pt x="4981" y="1701"/>
                                </a:lnTo>
                                <a:lnTo>
                                  <a:pt x="5013" y="1736"/>
                                </a:lnTo>
                                <a:lnTo>
                                  <a:pt x="5045" y="1772"/>
                                </a:lnTo>
                                <a:lnTo>
                                  <a:pt x="5075" y="1809"/>
                                </a:lnTo>
                                <a:lnTo>
                                  <a:pt x="5105" y="1846"/>
                                </a:lnTo>
                                <a:lnTo>
                                  <a:pt x="5134" y="1884"/>
                                </a:lnTo>
                                <a:lnTo>
                                  <a:pt x="5162" y="1923"/>
                                </a:lnTo>
                                <a:lnTo>
                                  <a:pt x="5189" y="1962"/>
                                </a:lnTo>
                                <a:lnTo>
                                  <a:pt x="5216" y="2002"/>
                                </a:lnTo>
                                <a:lnTo>
                                  <a:pt x="5241" y="2044"/>
                                </a:lnTo>
                                <a:lnTo>
                                  <a:pt x="5265" y="2085"/>
                                </a:lnTo>
                                <a:lnTo>
                                  <a:pt x="5289" y="2128"/>
                                </a:lnTo>
                                <a:lnTo>
                                  <a:pt x="5312" y="2174"/>
                                </a:lnTo>
                                <a:lnTo>
                                  <a:pt x="5338" y="2224"/>
                                </a:lnTo>
                                <a:lnTo>
                                  <a:pt x="5365" y="2278"/>
                                </a:lnTo>
                                <a:lnTo>
                                  <a:pt x="5393" y="2334"/>
                                </a:lnTo>
                                <a:lnTo>
                                  <a:pt x="5422" y="2392"/>
                                </a:lnTo>
                                <a:lnTo>
                                  <a:pt x="5452" y="2453"/>
                                </a:lnTo>
                                <a:lnTo>
                                  <a:pt x="5482" y="2514"/>
                                </a:lnTo>
                                <a:lnTo>
                                  <a:pt x="5513" y="2577"/>
                                </a:lnTo>
                                <a:lnTo>
                                  <a:pt x="5534" y="2622"/>
                                </a:lnTo>
                                <a:lnTo>
                                  <a:pt x="5556" y="2666"/>
                                </a:lnTo>
                                <a:lnTo>
                                  <a:pt x="5578" y="2709"/>
                                </a:lnTo>
                                <a:lnTo>
                                  <a:pt x="5599" y="2753"/>
                                </a:lnTo>
                                <a:lnTo>
                                  <a:pt x="5619" y="2796"/>
                                </a:lnTo>
                                <a:lnTo>
                                  <a:pt x="5640" y="2837"/>
                                </a:lnTo>
                                <a:lnTo>
                                  <a:pt x="5660" y="2878"/>
                                </a:lnTo>
                                <a:lnTo>
                                  <a:pt x="5679" y="2916"/>
                                </a:lnTo>
                                <a:lnTo>
                                  <a:pt x="5626" y="2936"/>
                                </a:lnTo>
                                <a:lnTo>
                                  <a:pt x="5573" y="2955"/>
                                </a:lnTo>
                                <a:lnTo>
                                  <a:pt x="5520" y="2975"/>
                                </a:lnTo>
                                <a:lnTo>
                                  <a:pt x="5467" y="2995"/>
                                </a:lnTo>
                                <a:lnTo>
                                  <a:pt x="5414" y="3014"/>
                                </a:lnTo>
                                <a:lnTo>
                                  <a:pt x="5362" y="3034"/>
                                </a:lnTo>
                                <a:lnTo>
                                  <a:pt x="5309" y="3055"/>
                                </a:lnTo>
                                <a:lnTo>
                                  <a:pt x="5255" y="3075"/>
                                </a:lnTo>
                                <a:lnTo>
                                  <a:pt x="5203" y="3095"/>
                                </a:lnTo>
                                <a:lnTo>
                                  <a:pt x="5150" y="3115"/>
                                </a:lnTo>
                                <a:lnTo>
                                  <a:pt x="5097" y="3136"/>
                                </a:lnTo>
                                <a:lnTo>
                                  <a:pt x="5045" y="3157"/>
                                </a:lnTo>
                                <a:lnTo>
                                  <a:pt x="4991" y="3177"/>
                                </a:lnTo>
                                <a:lnTo>
                                  <a:pt x="4938" y="3197"/>
                                </a:lnTo>
                                <a:lnTo>
                                  <a:pt x="4886" y="3218"/>
                                </a:lnTo>
                                <a:lnTo>
                                  <a:pt x="4833" y="3238"/>
                                </a:lnTo>
                                <a:close/>
                                <a:moveTo>
                                  <a:pt x="11179" y="4264"/>
                                </a:moveTo>
                                <a:lnTo>
                                  <a:pt x="11198" y="4232"/>
                                </a:lnTo>
                                <a:lnTo>
                                  <a:pt x="11215" y="4201"/>
                                </a:lnTo>
                                <a:lnTo>
                                  <a:pt x="11232" y="4169"/>
                                </a:lnTo>
                                <a:lnTo>
                                  <a:pt x="11248" y="4139"/>
                                </a:lnTo>
                                <a:lnTo>
                                  <a:pt x="11262" y="4109"/>
                                </a:lnTo>
                                <a:lnTo>
                                  <a:pt x="11275" y="4079"/>
                                </a:lnTo>
                                <a:lnTo>
                                  <a:pt x="11287" y="4048"/>
                                </a:lnTo>
                                <a:lnTo>
                                  <a:pt x="11298" y="4019"/>
                                </a:lnTo>
                                <a:lnTo>
                                  <a:pt x="11308" y="3991"/>
                                </a:lnTo>
                                <a:lnTo>
                                  <a:pt x="11318" y="3962"/>
                                </a:lnTo>
                                <a:lnTo>
                                  <a:pt x="11326" y="3934"/>
                                </a:lnTo>
                                <a:lnTo>
                                  <a:pt x="11333" y="3906"/>
                                </a:lnTo>
                                <a:lnTo>
                                  <a:pt x="11339" y="3879"/>
                                </a:lnTo>
                                <a:lnTo>
                                  <a:pt x="11345" y="3851"/>
                                </a:lnTo>
                                <a:lnTo>
                                  <a:pt x="11350" y="3825"/>
                                </a:lnTo>
                                <a:lnTo>
                                  <a:pt x="11353" y="3799"/>
                                </a:lnTo>
                                <a:lnTo>
                                  <a:pt x="11356" y="3768"/>
                                </a:lnTo>
                                <a:lnTo>
                                  <a:pt x="11357" y="3739"/>
                                </a:lnTo>
                                <a:lnTo>
                                  <a:pt x="11358" y="3710"/>
                                </a:lnTo>
                                <a:lnTo>
                                  <a:pt x="11357" y="3681"/>
                                </a:lnTo>
                                <a:lnTo>
                                  <a:pt x="11356" y="3653"/>
                                </a:lnTo>
                                <a:lnTo>
                                  <a:pt x="11354" y="3625"/>
                                </a:lnTo>
                                <a:lnTo>
                                  <a:pt x="11351" y="3598"/>
                                </a:lnTo>
                                <a:lnTo>
                                  <a:pt x="11346" y="3571"/>
                                </a:lnTo>
                                <a:lnTo>
                                  <a:pt x="11341" y="3544"/>
                                </a:lnTo>
                                <a:lnTo>
                                  <a:pt x="11334" y="3518"/>
                                </a:lnTo>
                                <a:lnTo>
                                  <a:pt x="11326" y="3494"/>
                                </a:lnTo>
                                <a:lnTo>
                                  <a:pt x="11317" y="3468"/>
                                </a:lnTo>
                                <a:lnTo>
                                  <a:pt x="11308" y="3443"/>
                                </a:lnTo>
                                <a:lnTo>
                                  <a:pt x="11298" y="3420"/>
                                </a:lnTo>
                                <a:lnTo>
                                  <a:pt x="11287" y="3396"/>
                                </a:lnTo>
                                <a:lnTo>
                                  <a:pt x="11275" y="3373"/>
                                </a:lnTo>
                                <a:lnTo>
                                  <a:pt x="11262" y="3350"/>
                                </a:lnTo>
                                <a:lnTo>
                                  <a:pt x="11249" y="3329"/>
                                </a:lnTo>
                                <a:lnTo>
                                  <a:pt x="11235" y="3309"/>
                                </a:lnTo>
                                <a:lnTo>
                                  <a:pt x="11221" y="3288"/>
                                </a:lnTo>
                                <a:lnTo>
                                  <a:pt x="11206" y="3267"/>
                                </a:lnTo>
                                <a:lnTo>
                                  <a:pt x="11191" y="3248"/>
                                </a:lnTo>
                                <a:lnTo>
                                  <a:pt x="11174" y="3229"/>
                                </a:lnTo>
                                <a:lnTo>
                                  <a:pt x="11157" y="3210"/>
                                </a:lnTo>
                                <a:lnTo>
                                  <a:pt x="11139" y="3192"/>
                                </a:lnTo>
                                <a:lnTo>
                                  <a:pt x="11121" y="3174"/>
                                </a:lnTo>
                                <a:lnTo>
                                  <a:pt x="11102" y="3157"/>
                                </a:lnTo>
                                <a:lnTo>
                                  <a:pt x="11083" y="3140"/>
                                </a:lnTo>
                                <a:lnTo>
                                  <a:pt x="11064" y="3123"/>
                                </a:lnTo>
                                <a:lnTo>
                                  <a:pt x="11044" y="3107"/>
                                </a:lnTo>
                                <a:lnTo>
                                  <a:pt x="11023" y="3092"/>
                                </a:lnTo>
                                <a:lnTo>
                                  <a:pt x="11003" y="3076"/>
                                </a:lnTo>
                                <a:lnTo>
                                  <a:pt x="10960" y="3047"/>
                                </a:lnTo>
                                <a:lnTo>
                                  <a:pt x="10916" y="3020"/>
                                </a:lnTo>
                                <a:lnTo>
                                  <a:pt x="10870" y="2994"/>
                                </a:lnTo>
                                <a:lnTo>
                                  <a:pt x="10825" y="2969"/>
                                </a:lnTo>
                                <a:lnTo>
                                  <a:pt x="10778" y="2947"/>
                                </a:lnTo>
                                <a:lnTo>
                                  <a:pt x="10729" y="2926"/>
                                </a:lnTo>
                                <a:lnTo>
                                  <a:pt x="10680" y="2906"/>
                                </a:lnTo>
                                <a:lnTo>
                                  <a:pt x="10631" y="2886"/>
                                </a:lnTo>
                                <a:lnTo>
                                  <a:pt x="10582" y="2870"/>
                                </a:lnTo>
                                <a:lnTo>
                                  <a:pt x="10532" y="2853"/>
                                </a:lnTo>
                                <a:lnTo>
                                  <a:pt x="10483" y="2838"/>
                                </a:lnTo>
                                <a:lnTo>
                                  <a:pt x="10434" y="2824"/>
                                </a:lnTo>
                                <a:lnTo>
                                  <a:pt x="10385" y="2811"/>
                                </a:lnTo>
                                <a:lnTo>
                                  <a:pt x="10337" y="2800"/>
                                </a:lnTo>
                                <a:lnTo>
                                  <a:pt x="10288" y="2790"/>
                                </a:lnTo>
                                <a:lnTo>
                                  <a:pt x="10241" y="2780"/>
                                </a:lnTo>
                                <a:lnTo>
                                  <a:pt x="10259" y="2740"/>
                                </a:lnTo>
                                <a:lnTo>
                                  <a:pt x="10275" y="2699"/>
                                </a:lnTo>
                                <a:lnTo>
                                  <a:pt x="10288" y="2659"/>
                                </a:lnTo>
                                <a:lnTo>
                                  <a:pt x="10300" y="2620"/>
                                </a:lnTo>
                                <a:lnTo>
                                  <a:pt x="10311" y="2581"/>
                                </a:lnTo>
                                <a:lnTo>
                                  <a:pt x="10319" y="2541"/>
                                </a:lnTo>
                                <a:lnTo>
                                  <a:pt x="10325" y="2503"/>
                                </a:lnTo>
                                <a:lnTo>
                                  <a:pt x="10331" y="2466"/>
                                </a:lnTo>
                                <a:lnTo>
                                  <a:pt x="10333" y="2442"/>
                                </a:lnTo>
                                <a:lnTo>
                                  <a:pt x="10335" y="2418"/>
                                </a:lnTo>
                                <a:lnTo>
                                  <a:pt x="10337" y="2395"/>
                                </a:lnTo>
                                <a:lnTo>
                                  <a:pt x="10337" y="2371"/>
                                </a:lnTo>
                                <a:lnTo>
                                  <a:pt x="10337" y="2348"/>
                                </a:lnTo>
                                <a:lnTo>
                                  <a:pt x="10337" y="2325"/>
                                </a:lnTo>
                                <a:lnTo>
                                  <a:pt x="10335" y="2302"/>
                                </a:lnTo>
                                <a:lnTo>
                                  <a:pt x="10333" y="2279"/>
                                </a:lnTo>
                                <a:lnTo>
                                  <a:pt x="10331" y="2257"/>
                                </a:lnTo>
                                <a:lnTo>
                                  <a:pt x="10328" y="2234"/>
                                </a:lnTo>
                                <a:lnTo>
                                  <a:pt x="10324" y="2213"/>
                                </a:lnTo>
                                <a:lnTo>
                                  <a:pt x="10320" y="2192"/>
                                </a:lnTo>
                                <a:lnTo>
                                  <a:pt x="10314" y="2169"/>
                                </a:lnTo>
                                <a:lnTo>
                                  <a:pt x="10310" y="2148"/>
                                </a:lnTo>
                                <a:lnTo>
                                  <a:pt x="10303" y="2128"/>
                                </a:lnTo>
                                <a:lnTo>
                                  <a:pt x="10297" y="2107"/>
                                </a:lnTo>
                                <a:lnTo>
                                  <a:pt x="10282" y="2066"/>
                                </a:lnTo>
                                <a:lnTo>
                                  <a:pt x="10266" y="2026"/>
                                </a:lnTo>
                                <a:lnTo>
                                  <a:pt x="10247" y="1987"/>
                                </a:lnTo>
                                <a:lnTo>
                                  <a:pt x="10227" y="1949"/>
                                </a:lnTo>
                                <a:lnTo>
                                  <a:pt x="10205" y="1912"/>
                                </a:lnTo>
                                <a:lnTo>
                                  <a:pt x="10180" y="1875"/>
                                </a:lnTo>
                                <a:lnTo>
                                  <a:pt x="10154" y="1839"/>
                                </a:lnTo>
                                <a:lnTo>
                                  <a:pt x="10127" y="1804"/>
                                </a:lnTo>
                                <a:lnTo>
                                  <a:pt x="10099" y="1773"/>
                                </a:lnTo>
                                <a:lnTo>
                                  <a:pt x="10071" y="1741"/>
                                </a:lnTo>
                                <a:lnTo>
                                  <a:pt x="10041" y="1711"/>
                                </a:lnTo>
                                <a:lnTo>
                                  <a:pt x="10011" y="1682"/>
                                </a:lnTo>
                                <a:lnTo>
                                  <a:pt x="9978" y="1653"/>
                                </a:lnTo>
                                <a:lnTo>
                                  <a:pt x="9946" y="1625"/>
                                </a:lnTo>
                                <a:lnTo>
                                  <a:pt x="9911" y="1598"/>
                                </a:lnTo>
                                <a:lnTo>
                                  <a:pt x="9877" y="1572"/>
                                </a:lnTo>
                                <a:lnTo>
                                  <a:pt x="9841" y="1546"/>
                                </a:lnTo>
                                <a:lnTo>
                                  <a:pt x="9804" y="1522"/>
                                </a:lnTo>
                                <a:lnTo>
                                  <a:pt x="9766" y="1497"/>
                                </a:lnTo>
                                <a:lnTo>
                                  <a:pt x="9728" y="1475"/>
                                </a:lnTo>
                                <a:lnTo>
                                  <a:pt x="9690" y="1451"/>
                                </a:lnTo>
                                <a:lnTo>
                                  <a:pt x="9651" y="1430"/>
                                </a:lnTo>
                                <a:lnTo>
                                  <a:pt x="9610" y="1409"/>
                                </a:lnTo>
                                <a:lnTo>
                                  <a:pt x="9570" y="1388"/>
                                </a:lnTo>
                                <a:lnTo>
                                  <a:pt x="9501" y="1355"/>
                                </a:lnTo>
                                <a:lnTo>
                                  <a:pt x="9430" y="1323"/>
                                </a:lnTo>
                                <a:lnTo>
                                  <a:pt x="9359" y="1294"/>
                                </a:lnTo>
                                <a:lnTo>
                                  <a:pt x="9288" y="1267"/>
                                </a:lnTo>
                                <a:lnTo>
                                  <a:pt x="9217" y="1242"/>
                                </a:lnTo>
                                <a:lnTo>
                                  <a:pt x="9147" y="1218"/>
                                </a:lnTo>
                                <a:lnTo>
                                  <a:pt x="9076" y="1197"/>
                                </a:lnTo>
                                <a:lnTo>
                                  <a:pt x="9008" y="1177"/>
                                </a:lnTo>
                                <a:lnTo>
                                  <a:pt x="8941" y="1159"/>
                                </a:lnTo>
                                <a:lnTo>
                                  <a:pt x="8875" y="1142"/>
                                </a:lnTo>
                                <a:lnTo>
                                  <a:pt x="8811" y="1127"/>
                                </a:lnTo>
                                <a:lnTo>
                                  <a:pt x="8749" y="1114"/>
                                </a:lnTo>
                                <a:lnTo>
                                  <a:pt x="8691" y="1103"/>
                                </a:lnTo>
                                <a:lnTo>
                                  <a:pt x="8635" y="1093"/>
                                </a:lnTo>
                                <a:lnTo>
                                  <a:pt x="8584" y="1085"/>
                                </a:lnTo>
                                <a:lnTo>
                                  <a:pt x="8535" y="1078"/>
                                </a:lnTo>
                                <a:lnTo>
                                  <a:pt x="8499" y="1063"/>
                                </a:lnTo>
                                <a:lnTo>
                                  <a:pt x="8461" y="1048"/>
                                </a:lnTo>
                                <a:lnTo>
                                  <a:pt x="8420" y="1031"/>
                                </a:lnTo>
                                <a:lnTo>
                                  <a:pt x="8379" y="1013"/>
                                </a:lnTo>
                                <a:lnTo>
                                  <a:pt x="8354" y="1003"/>
                                </a:lnTo>
                                <a:lnTo>
                                  <a:pt x="8330" y="992"/>
                                </a:lnTo>
                                <a:lnTo>
                                  <a:pt x="8305" y="982"/>
                                </a:lnTo>
                                <a:lnTo>
                                  <a:pt x="8282" y="970"/>
                                </a:lnTo>
                                <a:lnTo>
                                  <a:pt x="8257" y="960"/>
                                </a:lnTo>
                                <a:lnTo>
                                  <a:pt x="8234" y="949"/>
                                </a:lnTo>
                                <a:lnTo>
                                  <a:pt x="8210" y="939"/>
                                </a:lnTo>
                                <a:lnTo>
                                  <a:pt x="8187" y="928"/>
                                </a:lnTo>
                                <a:lnTo>
                                  <a:pt x="8122" y="899"/>
                                </a:lnTo>
                                <a:lnTo>
                                  <a:pt x="8057" y="868"/>
                                </a:lnTo>
                                <a:lnTo>
                                  <a:pt x="7992" y="837"/>
                                </a:lnTo>
                                <a:lnTo>
                                  <a:pt x="7926" y="805"/>
                                </a:lnTo>
                                <a:lnTo>
                                  <a:pt x="7861" y="772"/>
                                </a:lnTo>
                                <a:lnTo>
                                  <a:pt x="7796" y="738"/>
                                </a:lnTo>
                                <a:lnTo>
                                  <a:pt x="7732" y="705"/>
                                </a:lnTo>
                                <a:lnTo>
                                  <a:pt x="7668" y="671"/>
                                </a:lnTo>
                                <a:lnTo>
                                  <a:pt x="7607" y="637"/>
                                </a:lnTo>
                                <a:lnTo>
                                  <a:pt x="7546" y="603"/>
                                </a:lnTo>
                                <a:lnTo>
                                  <a:pt x="7488" y="569"/>
                                </a:lnTo>
                                <a:lnTo>
                                  <a:pt x="7432" y="536"/>
                                </a:lnTo>
                                <a:lnTo>
                                  <a:pt x="7378" y="502"/>
                                </a:lnTo>
                                <a:lnTo>
                                  <a:pt x="7328" y="470"/>
                                </a:lnTo>
                                <a:lnTo>
                                  <a:pt x="7280" y="437"/>
                                </a:lnTo>
                                <a:lnTo>
                                  <a:pt x="7236" y="405"/>
                                </a:lnTo>
                                <a:lnTo>
                                  <a:pt x="7228" y="400"/>
                                </a:lnTo>
                                <a:lnTo>
                                  <a:pt x="7221" y="396"/>
                                </a:lnTo>
                                <a:lnTo>
                                  <a:pt x="7213" y="391"/>
                                </a:lnTo>
                                <a:lnTo>
                                  <a:pt x="7204" y="388"/>
                                </a:lnTo>
                                <a:lnTo>
                                  <a:pt x="7187" y="382"/>
                                </a:lnTo>
                                <a:lnTo>
                                  <a:pt x="7170" y="379"/>
                                </a:lnTo>
                                <a:lnTo>
                                  <a:pt x="7149" y="364"/>
                                </a:lnTo>
                                <a:lnTo>
                                  <a:pt x="7127" y="350"/>
                                </a:lnTo>
                                <a:lnTo>
                                  <a:pt x="7105" y="335"/>
                                </a:lnTo>
                                <a:lnTo>
                                  <a:pt x="7082" y="321"/>
                                </a:lnTo>
                                <a:lnTo>
                                  <a:pt x="7077" y="317"/>
                                </a:lnTo>
                                <a:lnTo>
                                  <a:pt x="7046" y="297"/>
                                </a:lnTo>
                                <a:lnTo>
                                  <a:pt x="7014" y="277"/>
                                </a:lnTo>
                                <a:lnTo>
                                  <a:pt x="6981" y="257"/>
                                </a:lnTo>
                                <a:lnTo>
                                  <a:pt x="6949" y="239"/>
                                </a:lnTo>
                                <a:lnTo>
                                  <a:pt x="6916" y="221"/>
                                </a:lnTo>
                                <a:lnTo>
                                  <a:pt x="6884" y="205"/>
                                </a:lnTo>
                                <a:lnTo>
                                  <a:pt x="6851" y="189"/>
                                </a:lnTo>
                                <a:lnTo>
                                  <a:pt x="6819" y="174"/>
                                </a:lnTo>
                                <a:lnTo>
                                  <a:pt x="6786" y="160"/>
                                </a:lnTo>
                                <a:lnTo>
                                  <a:pt x="6755" y="147"/>
                                </a:lnTo>
                                <a:lnTo>
                                  <a:pt x="6723" y="135"/>
                                </a:lnTo>
                                <a:lnTo>
                                  <a:pt x="6690" y="123"/>
                                </a:lnTo>
                                <a:lnTo>
                                  <a:pt x="6658" y="113"/>
                                </a:lnTo>
                                <a:lnTo>
                                  <a:pt x="6625" y="103"/>
                                </a:lnTo>
                                <a:lnTo>
                                  <a:pt x="6594" y="94"/>
                                </a:lnTo>
                                <a:lnTo>
                                  <a:pt x="6561" y="86"/>
                                </a:lnTo>
                                <a:lnTo>
                                  <a:pt x="6530" y="80"/>
                                </a:lnTo>
                                <a:lnTo>
                                  <a:pt x="6498" y="73"/>
                                </a:lnTo>
                                <a:lnTo>
                                  <a:pt x="6466" y="67"/>
                                </a:lnTo>
                                <a:lnTo>
                                  <a:pt x="6435" y="63"/>
                                </a:lnTo>
                                <a:lnTo>
                                  <a:pt x="6402" y="59"/>
                                </a:lnTo>
                                <a:lnTo>
                                  <a:pt x="6371" y="56"/>
                                </a:lnTo>
                                <a:lnTo>
                                  <a:pt x="6340" y="54"/>
                                </a:lnTo>
                                <a:lnTo>
                                  <a:pt x="6310" y="52"/>
                                </a:lnTo>
                                <a:lnTo>
                                  <a:pt x="6278" y="52"/>
                                </a:lnTo>
                                <a:lnTo>
                                  <a:pt x="6248" y="52"/>
                                </a:lnTo>
                                <a:lnTo>
                                  <a:pt x="6217" y="53"/>
                                </a:lnTo>
                                <a:lnTo>
                                  <a:pt x="6186" y="54"/>
                                </a:lnTo>
                                <a:lnTo>
                                  <a:pt x="6156" y="56"/>
                                </a:lnTo>
                                <a:lnTo>
                                  <a:pt x="6127" y="59"/>
                                </a:lnTo>
                                <a:lnTo>
                                  <a:pt x="6097" y="64"/>
                                </a:lnTo>
                                <a:lnTo>
                                  <a:pt x="6068" y="68"/>
                                </a:lnTo>
                                <a:lnTo>
                                  <a:pt x="6039" y="74"/>
                                </a:lnTo>
                                <a:lnTo>
                                  <a:pt x="6011" y="80"/>
                                </a:lnTo>
                                <a:lnTo>
                                  <a:pt x="5983" y="86"/>
                                </a:lnTo>
                                <a:lnTo>
                                  <a:pt x="5955" y="94"/>
                                </a:lnTo>
                                <a:lnTo>
                                  <a:pt x="5928" y="102"/>
                                </a:lnTo>
                                <a:lnTo>
                                  <a:pt x="5901" y="111"/>
                                </a:lnTo>
                                <a:lnTo>
                                  <a:pt x="5874" y="120"/>
                                </a:lnTo>
                                <a:lnTo>
                                  <a:pt x="5847" y="130"/>
                                </a:lnTo>
                                <a:lnTo>
                                  <a:pt x="5820" y="141"/>
                                </a:lnTo>
                                <a:lnTo>
                                  <a:pt x="5795" y="152"/>
                                </a:lnTo>
                                <a:lnTo>
                                  <a:pt x="5769" y="165"/>
                                </a:lnTo>
                                <a:lnTo>
                                  <a:pt x="5744" y="178"/>
                                </a:lnTo>
                                <a:lnTo>
                                  <a:pt x="5719" y="192"/>
                                </a:lnTo>
                                <a:lnTo>
                                  <a:pt x="5694" y="205"/>
                                </a:lnTo>
                                <a:lnTo>
                                  <a:pt x="5669" y="220"/>
                                </a:lnTo>
                                <a:lnTo>
                                  <a:pt x="5646" y="235"/>
                                </a:lnTo>
                                <a:lnTo>
                                  <a:pt x="5622" y="252"/>
                                </a:lnTo>
                                <a:lnTo>
                                  <a:pt x="5599" y="268"/>
                                </a:lnTo>
                                <a:lnTo>
                                  <a:pt x="5576" y="286"/>
                                </a:lnTo>
                                <a:lnTo>
                                  <a:pt x="5554" y="304"/>
                                </a:lnTo>
                                <a:lnTo>
                                  <a:pt x="5532" y="322"/>
                                </a:lnTo>
                                <a:lnTo>
                                  <a:pt x="5510" y="341"/>
                                </a:lnTo>
                                <a:lnTo>
                                  <a:pt x="5489" y="360"/>
                                </a:lnTo>
                                <a:lnTo>
                                  <a:pt x="5468" y="380"/>
                                </a:lnTo>
                                <a:lnTo>
                                  <a:pt x="5448" y="401"/>
                                </a:lnTo>
                                <a:lnTo>
                                  <a:pt x="5429" y="423"/>
                                </a:lnTo>
                                <a:lnTo>
                                  <a:pt x="5409" y="445"/>
                                </a:lnTo>
                                <a:lnTo>
                                  <a:pt x="5389" y="467"/>
                                </a:lnTo>
                                <a:lnTo>
                                  <a:pt x="5372" y="490"/>
                                </a:lnTo>
                                <a:lnTo>
                                  <a:pt x="5354" y="513"/>
                                </a:lnTo>
                                <a:lnTo>
                                  <a:pt x="5336" y="538"/>
                                </a:lnTo>
                                <a:lnTo>
                                  <a:pt x="5319" y="563"/>
                                </a:lnTo>
                                <a:lnTo>
                                  <a:pt x="5292" y="604"/>
                                </a:lnTo>
                                <a:lnTo>
                                  <a:pt x="5266" y="648"/>
                                </a:lnTo>
                                <a:lnTo>
                                  <a:pt x="5243" y="693"/>
                                </a:lnTo>
                                <a:lnTo>
                                  <a:pt x="5220" y="740"/>
                                </a:lnTo>
                                <a:lnTo>
                                  <a:pt x="5199" y="787"/>
                                </a:lnTo>
                                <a:lnTo>
                                  <a:pt x="5179" y="836"/>
                                </a:lnTo>
                                <a:lnTo>
                                  <a:pt x="5161" y="886"/>
                                </a:lnTo>
                                <a:lnTo>
                                  <a:pt x="5145" y="938"/>
                                </a:lnTo>
                                <a:lnTo>
                                  <a:pt x="5131" y="992"/>
                                </a:lnTo>
                                <a:lnTo>
                                  <a:pt x="5118" y="1047"/>
                                </a:lnTo>
                                <a:lnTo>
                                  <a:pt x="5106" y="1102"/>
                                </a:lnTo>
                                <a:lnTo>
                                  <a:pt x="5097" y="1159"/>
                                </a:lnTo>
                                <a:lnTo>
                                  <a:pt x="5090" y="1217"/>
                                </a:lnTo>
                                <a:lnTo>
                                  <a:pt x="5084" y="1276"/>
                                </a:lnTo>
                                <a:lnTo>
                                  <a:pt x="5081" y="1338"/>
                                </a:lnTo>
                                <a:lnTo>
                                  <a:pt x="5078" y="1400"/>
                                </a:lnTo>
                                <a:lnTo>
                                  <a:pt x="5034" y="1358"/>
                                </a:lnTo>
                                <a:lnTo>
                                  <a:pt x="4988" y="1319"/>
                                </a:lnTo>
                                <a:lnTo>
                                  <a:pt x="4941" y="1280"/>
                                </a:lnTo>
                                <a:lnTo>
                                  <a:pt x="4894" y="1243"/>
                                </a:lnTo>
                                <a:lnTo>
                                  <a:pt x="4846" y="1207"/>
                                </a:lnTo>
                                <a:lnTo>
                                  <a:pt x="4797" y="1172"/>
                                </a:lnTo>
                                <a:lnTo>
                                  <a:pt x="4748" y="1139"/>
                                </a:lnTo>
                                <a:lnTo>
                                  <a:pt x="4698" y="1107"/>
                                </a:lnTo>
                                <a:lnTo>
                                  <a:pt x="4647" y="1077"/>
                                </a:lnTo>
                                <a:lnTo>
                                  <a:pt x="4597" y="1048"/>
                                </a:lnTo>
                                <a:lnTo>
                                  <a:pt x="4546" y="1021"/>
                                </a:lnTo>
                                <a:lnTo>
                                  <a:pt x="4494" y="994"/>
                                </a:lnTo>
                                <a:lnTo>
                                  <a:pt x="4443" y="969"/>
                                </a:lnTo>
                                <a:lnTo>
                                  <a:pt x="4391" y="947"/>
                                </a:lnTo>
                                <a:lnTo>
                                  <a:pt x="4338" y="926"/>
                                </a:lnTo>
                                <a:lnTo>
                                  <a:pt x="4287" y="905"/>
                                </a:lnTo>
                                <a:lnTo>
                                  <a:pt x="4240" y="890"/>
                                </a:lnTo>
                                <a:lnTo>
                                  <a:pt x="4193" y="874"/>
                                </a:lnTo>
                                <a:lnTo>
                                  <a:pt x="4147" y="861"/>
                                </a:lnTo>
                                <a:lnTo>
                                  <a:pt x="4100" y="848"/>
                                </a:lnTo>
                                <a:lnTo>
                                  <a:pt x="4054" y="837"/>
                                </a:lnTo>
                                <a:lnTo>
                                  <a:pt x="4007" y="827"/>
                                </a:lnTo>
                                <a:lnTo>
                                  <a:pt x="3961" y="818"/>
                                </a:lnTo>
                                <a:lnTo>
                                  <a:pt x="3915" y="811"/>
                                </a:lnTo>
                                <a:lnTo>
                                  <a:pt x="3870" y="806"/>
                                </a:lnTo>
                                <a:lnTo>
                                  <a:pt x="3824" y="801"/>
                                </a:lnTo>
                                <a:lnTo>
                                  <a:pt x="3779" y="798"/>
                                </a:lnTo>
                                <a:lnTo>
                                  <a:pt x="3734" y="797"/>
                                </a:lnTo>
                                <a:lnTo>
                                  <a:pt x="3689" y="797"/>
                                </a:lnTo>
                                <a:lnTo>
                                  <a:pt x="3646" y="798"/>
                                </a:lnTo>
                                <a:lnTo>
                                  <a:pt x="3602" y="801"/>
                                </a:lnTo>
                                <a:lnTo>
                                  <a:pt x="3558" y="806"/>
                                </a:lnTo>
                                <a:lnTo>
                                  <a:pt x="3517" y="811"/>
                                </a:lnTo>
                                <a:lnTo>
                                  <a:pt x="3477" y="818"/>
                                </a:lnTo>
                                <a:lnTo>
                                  <a:pt x="3435" y="827"/>
                                </a:lnTo>
                                <a:lnTo>
                                  <a:pt x="3396" y="837"/>
                                </a:lnTo>
                                <a:lnTo>
                                  <a:pt x="3357" y="848"/>
                                </a:lnTo>
                                <a:lnTo>
                                  <a:pt x="3318" y="862"/>
                                </a:lnTo>
                                <a:lnTo>
                                  <a:pt x="3280" y="876"/>
                                </a:lnTo>
                                <a:lnTo>
                                  <a:pt x="3243" y="892"/>
                                </a:lnTo>
                                <a:lnTo>
                                  <a:pt x="3241" y="863"/>
                                </a:lnTo>
                                <a:lnTo>
                                  <a:pt x="3237" y="833"/>
                                </a:lnTo>
                                <a:lnTo>
                                  <a:pt x="3233" y="802"/>
                                </a:lnTo>
                                <a:lnTo>
                                  <a:pt x="3228" y="771"/>
                                </a:lnTo>
                                <a:lnTo>
                                  <a:pt x="3219" y="716"/>
                                </a:lnTo>
                                <a:lnTo>
                                  <a:pt x="3207" y="660"/>
                                </a:lnTo>
                                <a:lnTo>
                                  <a:pt x="3193" y="603"/>
                                </a:lnTo>
                                <a:lnTo>
                                  <a:pt x="3179" y="547"/>
                                </a:lnTo>
                                <a:lnTo>
                                  <a:pt x="3161" y="491"/>
                                </a:lnTo>
                                <a:lnTo>
                                  <a:pt x="3142" y="437"/>
                                </a:lnTo>
                                <a:lnTo>
                                  <a:pt x="3132" y="409"/>
                                </a:lnTo>
                                <a:lnTo>
                                  <a:pt x="3122" y="383"/>
                                </a:lnTo>
                                <a:lnTo>
                                  <a:pt x="3111" y="356"/>
                                </a:lnTo>
                                <a:lnTo>
                                  <a:pt x="3099" y="331"/>
                                </a:lnTo>
                                <a:lnTo>
                                  <a:pt x="3087" y="306"/>
                                </a:lnTo>
                                <a:lnTo>
                                  <a:pt x="3075" y="281"/>
                                </a:lnTo>
                                <a:lnTo>
                                  <a:pt x="3061" y="257"/>
                                </a:lnTo>
                                <a:lnTo>
                                  <a:pt x="3048" y="233"/>
                                </a:lnTo>
                                <a:lnTo>
                                  <a:pt x="3035" y="211"/>
                                </a:lnTo>
                                <a:lnTo>
                                  <a:pt x="3020" y="188"/>
                                </a:lnTo>
                                <a:lnTo>
                                  <a:pt x="3005" y="168"/>
                                </a:lnTo>
                                <a:lnTo>
                                  <a:pt x="2990" y="147"/>
                                </a:lnTo>
                                <a:lnTo>
                                  <a:pt x="2975" y="128"/>
                                </a:lnTo>
                                <a:lnTo>
                                  <a:pt x="2958" y="109"/>
                                </a:lnTo>
                                <a:lnTo>
                                  <a:pt x="2943" y="92"/>
                                </a:lnTo>
                                <a:lnTo>
                                  <a:pt x="2926" y="75"/>
                                </a:lnTo>
                                <a:lnTo>
                                  <a:pt x="2908" y="59"/>
                                </a:lnTo>
                                <a:lnTo>
                                  <a:pt x="2890" y="45"/>
                                </a:lnTo>
                                <a:lnTo>
                                  <a:pt x="2872" y="33"/>
                                </a:lnTo>
                                <a:lnTo>
                                  <a:pt x="2853" y="20"/>
                                </a:lnTo>
                                <a:lnTo>
                                  <a:pt x="2841" y="14"/>
                                </a:lnTo>
                                <a:lnTo>
                                  <a:pt x="2827" y="8"/>
                                </a:lnTo>
                                <a:lnTo>
                                  <a:pt x="2814" y="3"/>
                                </a:lnTo>
                                <a:lnTo>
                                  <a:pt x="2801" y="1"/>
                                </a:lnTo>
                                <a:lnTo>
                                  <a:pt x="2787" y="0"/>
                                </a:lnTo>
                                <a:lnTo>
                                  <a:pt x="2774" y="0"/>
                                </a:lnTo>
                                <a:lnTo>
                                  <a:pt x="2760" y="1"/>
                                </a:lnTo>
                                <a:lnTo>
                                  <a:pt x="2747" y="3"/>
                                </a:lnTo>
                                <a:lnTo>
                                  <a:pt x="2733" y="8"/>
                                </a:lnTo>
                                <a:lnTo>
                                  <a:pt x="2721" y="12"/>
                                </a:lnTo>
                                <a:lnTo>
                                  <a:pt x="2709" y="19"/>
                                </a:lnTo>
                                <a:lnTo>
                                  <a:pt x="2698" y="27"/>
                                </a:lnTo>
                                <a:lnTo>
                                  <a:pt x="2686" y="36"/>
                                </a:lnTo>
                                <a:lnTo>
                                  <a:pt x="2676" y="45"/>
                                </a:lnTo>
                                <a:lnTo>
                                  <a:pt x="2667" y="56"/>
                                </a:lnTo>
                                <a:lnTo>
                                  <a:pt x="2660" y="68"/>
                                </a:lnTo>
                                <a:lnTo>
                                  <a:pt x="2653" y="80"/>
                                </a:lnTo>
                                <a:lnTo>
                                  <a:pt x="2648" y="92"/>
                                </a:lnTo>
                                <a:lnTo>
                                  <a:pt x="2644" y="104"/>
                                </a:lnTo>
                                <a:lnTo>
                                  <a:pt x="2642" y="117"/>
                                </a:lnTo>
                                <a:lnTo>
                                  <a:pt x="2627" y="174"/>
                                </a:lnTo>
                                <a:lnTo>
                                  <a:pt x="2611" y="230"/>
                                </a:lnTo>
                                <a:lnTo>
                                  <a:pt x="2597" y="285"/>
                                </a:lnTo>
                                <a:lnTo>
                                  <a:pt x="2581" y="341"/>
                                </a:lnTo>
                                <a:lnTo>
                                  <a:pt x="2564" y="394"/>
                                </a:lnTo>
                                <a:lnTo>
                                  <a:pt x="2548" y="448"/>
                                </a:lnTo>
                                <a:lnTo>
                                  <a:pt x="2531" y="502"/>
                                </a:lnTo>
                                <a:lnTo>
                                  <a:pt x="2513" y="555"/>
                                </a:lnTo>
                                <a:lnTo>
                                  <a:pt x="2495" y="607"/>
                                </a:lnTo>
                                <a:lnTo>
                                  <a:pt x="2476" y="659"/>
                                </a:lnTo>
                                <a:lnTo>
                                  <a:pt x="2456" y="709"/>
                                </a:lnTo>
                                <a:lnTo>
                                  <a:pt x="2435" y="760"/>
                                </a:lnTo>
                                <a:lnTo>
                                  <a:pt x="2413" y="809"/>
                                </a:lnTo>
                                <a:lnTo>
                                  <a:pt x="2391" y="858"/>
                                </a:lnTo>
                                <a:lnTo>
                                  <a:pt x="2367" y="907"/>
                                </a:lnTo>
                                <a:lnTo>
                                  <a:pt x="2342" y="954"/>
                                </a:lnTo>
                                <a:lnTo>
                                  <a:pt x="2320" y="993"/>
                                </a:lnTo>
                                <a:lnTo>
                                  <a:pt x="2298" y="1032"/>
                                </a:lnTo>
                                <a:lnTo>
                                  <a:pt x="2275" y="1070"/>
                                </a:lnTo>
                                <a:lnTo>
                                  <a:pt x="2250" y="1108"/>
                                </a:lnTo>
                                <a:lnTo>
                                  <a:pt x="2224" y="1145"/>
                                </a:lnTo>
                                <a:lnTo>
                                  <a:pt x="2198" y="1182"/>
                                </a:lnTo>
                                <a:lnTo>
                                  <a:pt x="2170" y="1218"/>
                                </a:lnTo>
                                <a:lnTo>
                                  <a:pt x="2141" y="1254"/>
                                </a:lnTo>
                                <a:lnTo>
                                  <a:pt x="2112" y="1289"/>
                                </a:lnTo>
                                <a:lnTo>
                                  <a:pt x="2081" y="1323"/>
                                </a:lnTo>
                                <a:lnTo>
                                  <a:pt x="2048" y="1357"/>
                                </a:lnTo>
                                <a:lnTo>
                                  <a:pt x="2016" y="1391"/>
                                </a:lnTo>
                                <a:lnTo>
                                  <a:pt x="1980" y="1423"/>
                                </a:lnTo>
                                <a:lnTo>
                                  <a:pt x="1944" y="1456"/>
                                </a:lnTo>
                                <a:lnTo>
                                  <a:pt x="1907" y="1487"/>
                                </a:lnTo>
                                <a:lnTo>
                                  <a:pt x="1868" y="1517"/>
                                </a:lnTo>
                                <a:lnTo>
                                  <a:pt x="1855" y="1499"/>
                                </a:lnTo>
                                <a:lnTo>
                                  <a:pt x="1840" y="1481"/>
                                </a:lnTo>
                                <a:lnTo>
                                  <a:pt x="1826" y="1463"/>
                                </a:lnTo>
                                <a:lnTo>
                                  <a:pt x="1811" y="1446"/>
                                </a:lnTo>
                                <a:lnTo>
                                  <a:pt x="1791" y="1422"/>
                                </a:lnTo>
                                <a:lnTo>
                                  <a:pt x="1771" y="1400"/>
                                </a:lnTo>
                                <a:lnTo>
                                  <a:pt x="1750" y="1376"/>
                                </a:lnTo>
                                <a:lnTo>
                                  <a:pt x="1728" y="1355"/>
                                </a:lnTo>
                                <a:lnTo>
                                  <a:pt x="1707" y="1333"/>
                                </a:lnTo>
                                <a:lnTo>
                                  <a:pt x="1686" y="1312"/>
                                </a:lnTo>
                                <a:lnTo>
                                  <a:pt x="1665" y="1292"/>
                                </a:lnTo>
                                <a:lnTo>
                                  <a:pt x="1642" y="1272"/>
                                </a:lnTo>
                                <a:lnTo>
                                  <a:pt x="1613" y="1247"/>
                                </a:lnTo>
                                <a:lnTo>
                                  <a:pt x="1583" y="1223"/>
                                </a:lnTo>
                                <a:lnTo>
                                  <a:pt x="1553" y="1199"/>
                                </a:lnTo>
                                <a:lnTo>
                                  <a:pt x="1522" y="1175"/>
                                </a:lnTo>
                                <a:lnTo>
                                  <a:pt x="1491" y="1153"/>
                                </a:lnTo>
                                <a:lnTo>
                                  <a:pt x="1460" y="1131"/>
                                </a:lnTo>
                                <a:lnTo>
                                  <a:pt x="1427" y="1109"/>
                                </a:lnTo>
                                <a:lnTo>
                                  <a:pt x="1395" y="1089"/>
                                </a:lnTo>
                                <a:lnTo>
                                  <a:pt x="1362" y="1069"/>
                                </a:lnTo>
                                <a:lnTo>
                                  <a:pt x="1329" y="1050"/>
                                </a:lnTo>
                                <a:lnTo>
                                  <a:pt x="1296" y="1031"/>
                                </a:lnTo>
                                <a:lnTo>
                                  <a:pt x="1263" y="1013"/>
                                </a:lnTo>
                                <a:lnTo>
                                  <a:pt x="1229" y="996"/>
                                </a:lnTo>
                                <a:lnTo>
                                  <a:pt x="1195" y="979"/>
                                </a:lnTo>
                                <a:lnTo>
                                  <a:pt x="1161" y="963"/>
                                </a:lnTo>
                                <a:lnTo>
                                  <a:pt x="1126" y="947"/>
                                </a:lnTo>
                                <a:lnTo>
                                  <a:pt x="1093" y="932"/>
                                </a:lnTo>
                                <a:lnTo>
                                  <a:pt x="1058" y="918"/>
                                </a:lnTo>
                                <a:lnTo>
                                  <a:pt x="1023" y="904"/>
                                </a:lnTo>
                                <a:lnTo>
                                  <a:pt x="989" y="892"/>
                                </a:lnTo>
                                <a:lnTo>
                                  <a:pt x="955" y="880"/>
                                </a:lnTo>
                                <a:lnTo>
                                  <a:pt x="920" y="868"/>
                                </a:lnTo>
                                <a:lnTo>
                                  <a:pt x="886" y="857"/>
                                </a:lnTo>
                                <a:lnTo>
                                  <a:pt x="852" y="847"/>
                                </a:lnTo>
                                <a:lnTo>
                                  <a:pt x="818" y="837"/>
                                </a:lnTo>
                                <a:lnTo>
                                  <a:pt x="785" y="828"/>
                                </a:lnTo>
                                <a:lnTo>
                                  <a:pt x="751" y="820"/>
                                </a:lnTo>
                                <a:lnTo>
                                  <a:pt x="718" y="812"/>
                                </a:lnTo>
                                <a:lnTo>
                                  <a:pt x="685" y="806"/>
                                </a:lnTo>
                                <a:lnTo>
                                  <a:pt x="653" y="800"/>
                                </a:lnTo>
                                <a:lnTo>
                                  <a:pt x="620" y="795"/>
                                </a:lnTo>
                                <a:lnTo>
                                  <a:pt x="588" y="790"/>
                                </a:lnTo>
                                <a:lnTo>
                                  <a:pt x="573" y="788"/>
                                </a:lnTo>
                                <a:lnTo>
                                  <a:pt x="560" y="789"/>
                                </a:lnTo>
                                <a:lnTo>
                                  <a:pt x="545" y="790"/>
                                </a:lnTo>
                                <a:lnTo>
                                  <a:pt x="532" y="793"/>
                                </a:lnTo>
                                <a:lnTo>
                                  <a:pt x="520" y="797"/>
                                </a:lnTo>
                                <a:lnTo>
                                  <a:pt x="506" y="802"/>
                                </a:lnTo>
                                <a:lnTo>
                                  <a:pt x="495" y="809"/>
                                </a:lnTo>
                                <a:lnTo>
                                  <a:pt x="484" y="817"/>
                                </a:lnTo>
                                <a:lnTo>
                                  <a:pt x="474" y="826"/>
                                </a:lnTo>
                                <a:lnTo>
                                  <a:pt x="464" y="835"/>
                                </a:lnTo>
                                <a:lnTo>
                                  <a:pt x="455" y="846"/>
                                </a:lnTo>
                                <a:lnTo>
                                  <a:pt x="448" y="857"/>
                                </a:lnTo>
                                <a:lnTo>
                                  <a:pt x="441" y="870"/>
                                </a:lnTo>
                                <a:lnTo>
                                  <a:pt x="436" y="882"/>
                                </a:lnTo>
                                <a:lnTo>
                                  <a:pt x="431" y="896"/>
                                </a:lnTo>
                                <a:lnTo>
                                  <a:pt x="429" y="910"/>
                                </a:lnTo>
                                <a:lnTo>
                                  <a:pt x="428" y="921"/>
                                </a:lnTo>
                                <a:lnTo>
                                  <a:pt x="428" y="932"/>
                                </a:lnTo>
                                <a:lnTo>
                                  <a:pt x="428" y="942"/>
                                </a:lnTo>
                                <a:lnTo>
                                  <a:pt x="430" y="954"/>
                                </a:lnTo>
                                <a:lnTo>
                                  <a:pt x="432" y="964"/>
                                </a:lnTo>
                                <a:lnTo>
                                  <a:pt x="435" y="974"/>
                                </a:lnTo>
                                <a:lnTo>
                                  <a:pt x="438" y="984"/>
                                </a:lnTo>
                                <a:lnTo>
                                  <a:pt x="442" y="993"/>
                                </a:lnTo>
                                <a:lnTo>
                                  <a:pt x="470" y="1061"/>
                                </a:lnTo>
                                <a:lnTo>
                                  <a:pt x="496" y="1128"/>
                                </a:lnTo>
                                <a:lnTo>
                                  <a:pt x="520" y="1195"/>
                                </a:lnTo>
                                <a:lnTo>
                                  <a:pt x="541" y="1261"/>
                                </a:lnTo>
                                <a:lnTo>
                                  <a:pt x="561" y="1326"/>
                                </a:lnTo>
                                <a:lnTo>
                                  <a:pt x="578" y="1391"/>
                                </a:lnTo>
                                <a:lnTo>
                                  <a:pt x="592" y="1453"/>
                                </a:lnTo>
                                <a:lnTo>
                                  <a:pt x="606" y="1517"/>
                                </a:lnTo>
                                <a:lnTo>
                                  <a:pt x="618" y="1579"/>
                                </a:lnTo>
                                <a:lnTo>
                                  <a:pt x="627" y="1640"/>
                                </a:lnTo>
                                <a:lnTo>
                                  <a:pt x="636" y="1702"/>
                                </a:lnTo>
                                <a:lnTo>
                                  <a:pt x="643" y="1762"/>
                                </a:lnTo>
                                <a:lnTo>
                                  <a:pt x="647" y="1822"/>
                                </a:lnTo>
                                <a:lnTo>
                                  <a:pt x="651" y="1880"/>
                                </a:lnTo>
                                <a:lnTo>
                                  <a:pt x="653" y="1939"/>
                                </a:lnTo>
                                <a:lnTo>
                                  <a:pt x="655" y="1997"/>
                                </a:lnTo>
                                <a:lnTo>
                                  <a:pt x="654" y="2054"/>
                                </a:lnTo>
                                <a:lnTo>
                                  <a:pt x="653" y="2110"/>
                                </a:lnTo>
                                <a:lnTo>
                                  <a:pt x="652" y="2166"/>
                                </a:lnTo>
                                <a:lnTo>
                                  <a:pt x="648" y="2221"/>
                                </a:lnTo>
                                <a:lnTo>
                                  <a:pt x="644" y="2275"/>
                                </a:lnTo>
                                <a:lnTo>
                                  <a:pt x="639" y="2328"/>
                                </a:lnTo>
                                <a:lnTo>
                                  <a:pt x="634" y="2382"/>
                                </a:lnTo>
                                <a:lnTo>
                                  <a:pt x="628" y="2435"/>
                                </a:lnTo>
                                <a:lnTo>
                                  <a:pt x="615" y="2538"/>
                                </a:lnTo>
                                <a:lnTo>
                                  <a:pt x="599" y="2639"/>
                                </a:lnTo>
                                <a:lnTo>
                                  <a:pt x="583" y="2737"/>
                                </a:lnTo>
                                <a:lnTo>
                                  <a:pt x="568" y="2834"/>
                                </a:lnTo>
                                <a:lnTo>
                                  <a:pt x="545" y="2966"/>
                                </a:lnTo>
                                <a:lnTo>
                                  <a:pt x="525" y="3095"/>
                                </a:lnTo>
                                <a:lnTo>
                                  <a:pt x="516" y="3158"/>
                                </a:lnTo>
                                <a:lnTo>
                                  <a:pt x="508" y="3219"/>
                                </a:lnTo>
                                <a:lnTo>
                                  <a:pt x="502" y="3281"/>
                                </a:lnTo>
                                <a:lnTo>
                                  <a:pt x="497" y="3341"/>
                                </a:lnTo>
                                <a:lnTo>
                                  <a:pt x="494" y="3400"/>
                                </a:lnTo>
                                <a:lnTo>
                                  <a:pt x="492" y="3459"/>
                                </a:lnTo>
                                <a:lnTo>
                                  <a:pt x="493" y="3516"/>
                                </a:lnTo>
                                <a:lnTo>
                                  <a:pt x="495" y="3573"/>
                                </a:lnTo>
                                <a:lnTo>
                                  <a:pt x="499" y="3629"/>
                                </a:lnTo>
                                <a:lnTo>
                                  <a:pt x="507" y="3684"/>
                                </a:lnTo>
                                <a:lnTo>
                                  <a:pt x="517" y="3738"/>
                                </a:lnTo>
                                <a:lnTo>
                                  <a:pt x="530" y="3792"/>
                                </a:lnTo>
                                <a:lnTo>
                                  <a:pt x="545" y="3845"/>
                                </a:lnTo>
                                <a:lnTo>
                                  <a:pt x="564" y="3897"/>
                                </a:lnTo>
                                <a:lnTo>
                                  <a:pt x="588" y="3949"/>
                                </a:lnTo>
                                <a:lnTo>
                                  <a:pt x="614" y="3999"/>
                                </a:lnTo>
                                <a:lnTo>
                                  <a:pt x="644" y="4050"/>
                                </a:lnTo>
                                <a:lnTo>
                                  <a:pt x="677" y="4099"/>
                                </a:lnTo>
                                <a:lnTo>
                                  <a:pt x="715" y="4147"/>
                                </a:lnTo>
                                <a:lnTo>
                                  <a:pt x="757" y="4195"/>
                                </a:lnTo>
                                <a:lnTo>
                                  <a:pt x="804" y="4242"/>
                                </a:lnTo>
                                <a:lnTo>
                                  <a:pt x="855" y="4289"/>
                                </a:lnTo>
                                <a:lnTo>
                                  <a:pt x="911" y="4336"/>
                                </a:lnTo>
                                <a:lnTo>
                                  <a:pt x="973" y="4381"/>
                                </a:lnTo>
                                <a:lnTo>
                                  <a:pt x="1039" y="4427"/>
                                </a:lnTo>
                                <a:lnTo>
                                  <a:pt x="1111" y="4472"/>
                                </a:lnTo>
                                <a:lnTo>
                                  <a:pt x="1189" y="4516"/>
                                </a:lnTo>
                                <a:lnTo>
                                  <a:pt x="1272" y="4559"/>
                                </a:lnTo>
                                <a:lnTo>
                                  <a:pt x="1200" y="4581"/>
                                </a:lnTo>
                                <a:lnTo>
                                  <a:pt x="1128" y="4602"/>
                                </a:lnTo>
                                <a:lnTo>
                                  <a:pt x="1057" y="4622"/>
                                </a:lnTo>
                                <a:lnTo>
                                  <a:pt x="985" y="4643"/>
                                </a:lnTo>
                                <a:lnTo>
                                  <a:pt x="914" y="4664"/>
                                </a:lnTo>
                                <a:lnTo>
                                  <a:pt x="841" y="4683"/>
                                </a:lnTo>
                                <a:lnTo>
                                  <a:pt x="769" y="4703"/>
                                </a:lnTo>
                                <a:lnTo>
                                  <a:pt x="696" y="4722"/>
                                </a:lnTo>
                                <a:lnTo>
                                  <a:pt x="624" y="4741"/>
                                </a:lnTo>
                                <a:lnTo>
                                  <a:pt x="551" y="4759"/>
                                </a:lnTo>
                                <a:lnTo>
                                  <a:pt x="478" y="4777"/>
                                </a:lnTo>
                                <a:lnTo>
                                  <a:pt x="405" y="4795"/>
                                </a:lnTo>
                                <a:lnTo>
                                  <a:pt x="333" y="4813"/>
                                </a:lnTo>
                                <a:lnTo>
                                  <a:pt x="259" y="4829"/>
                                </a:lnTo>
                                <a:lnTo>
                                  <a:pt x="185" y="4846"/>
                                </a:lnTo>
                                <a:lnTo>
                                  <a:pt x="112" y="4862"/>
                                </a:lnTo>
                                <a:lnTo>
                                  <a:pt x="99" y="4866"/>
                                </a:lnTo>
                                <a:lnTo>
                                  <a:pt x="85" y="4871"/>
                                </a:lnTo>
                                <a:lnTo>
                                  <a:pt x="74" y="4876"/>
                                </a:lnTo>
                                <a:lnTo>
                                  <a:pt x="62" y="4883"/>
                                </a:lnTo>
                                <a:lnTo>
                                  <a:pt x="52" y="4891"/>
                                </a:lnTo>
                                <a:lnTo>
                                  <a:pt x="42" y="4900"/>
                                </a:lnTo>
                                <a:lnTo>
                                  <a:pt x="33" y="4910"/>
                                </a:lnTo>
                                <a:lnTo>
                                  <a:pt x="25" y="4920"/>
                                </a:lnTo>
                                <a:lnTo>
                                  <a:pt x="18" y="4931"/>
                                </a:lnTo>
                                <a:lnTo>
                                  <a:pt x="13" y="4944"/>
                                </a:lnTo>
                                <a:lnTo>
                                  <a:pt x="8" y="4956"/>
                                </a:lnTo>
                                <a:lnTo>
                                  <a:pt x="4" y="4968"/>
                                </a:lnTo>
                                <a:lnTo>
                                  <a:pt x="1" y="4982"/>
                                </a:lnTo>
                                <a:lnTo>
                                  <a:pt x="0" y="4995"/>
                                </a:lnTo>
                                <a:lnTo>
                                  <a:pt x="0" y="5009"/>
                                </a:lnTo>
                                <a:lnTo>
                                  <a:pt x="2" y="5022"/>
                                </a:lnTo>
                                <a:lnTo>
                                  <a:pt x="9" y="5069"/>
                                </a:lnTo>
                                <a:lnTo>
                                  <a:pt x="17" y="5116"/>
                                </a:lnTo>
                                <a:lnTo>
                                  <a:pt x="25" y="5162"/>
                                </a:lnTo>
                                <a:lnTo>
                                  <a:pt x="32" y="5209"/>
                                </a:lnTo>
                                <a:lnTo>
                                  <a:pt x="39" y="5255"/>
                                </a:lnTo>
                                <a:lnTo>
                                  <a:pt x="47" y="5301"/>
                                </a:lnTo>
                                <a:lnTo>
                                  <a:pt x="54" y="5347"/>
                                </a:lnTo>
                                <a:lnTo>
                                  <a:pt x="62" y="5393"/>
                                </a:lnTo>
                                <a:lnTo>
                                  <a:pt x="129" y="5813"/>
                                </a:lnTo>
                                <a:lnTo>
                                  <a:pt x="193" y="6222"/>
                                </a:lnTo>
                                <a:lnTo>
                                  <a:pt x="223" y="6425"/>
                                </a:lnTo>
                                <a:lnTo>
                                  <a:pt x="252" y="6627"/>
                                </a:lnTo>
                                <a:lnTo>
                                  <a:pt x="281" y="6828"/>
                                </a:lnTo>
                                <a:lnTo>
                                  <a:pt x="308" y="7029"/>
                                </a:lnTo>
                                <a:lnTo>
                                  <a:pt x="333" y="7232"/>
                                </a:lnTo>
                                <a:lnTo>
                                  <a:pt x="357" y="7436"/>
                                </a:lnTo>
                                <a:lnTo>
                                  <a:pt x="380" y="7642"/>
                                </a:lnTo>
                                <a:lnTo>
                                  <a:pt x="400" y="7849"/>
                                </a:lnTo>
                                <a:lnTo>
                                  <a:pt x="419" y="8061"/>
                                </a:lnTo>
                                <a:lnTo>
                                  <a:pt x="436" y="8276"/>
                                </a:lnTo>
                                <a:lnTo>
                                  <a:pt x="451" y="8496"/>
                                </a:lnTo>
                                <a:lnTo>
                                  <a:pt x="464" y="8720"/>
                                </a:lnTo>
                                <a:lnTo>
                                  <a:pt x="475" y="8950"/>
                                </a:lnTo>
                                <a:lnTo>
                                  <a:pt x="483" y="9185"/>
                                </a:lnTo>
                                <a:lnTo>
                                  <a:pt x="488" y="9427"/>
                                </a:lnTo>
                                <a:lnTo>
                                  <a:pt x="492" y="9676"/>
                                </a:lnTo>
                                <a:lnTo>
                                  <a:pt x="493" y="9932"/>
                                </a:lnTo>
                                <a:lnTo>
                                  <a:pt x="490" y="10198"/>
                                </a:lnTo>
                                <a:lnTo>
                                  <a:pt x="486" y="10471"/>
                                </a:lnTo>
                                <a:lnTo>
                                  <a:pt x="478" y="10755"/>
                                </a:lnTo>
                                <a:lnTo>
                                  <a:pt x="467" y="11048"/>
                                </a:lnTo>
                                <a:lnTo>
                                  <a:pt x="454" y="11352"/>
                                </a:lnTo>
                                <a:lnTo>
                                  <a:pt x="437" y="11667"/>
                                </a:lnTo>
                                <a:lnTo>
                                  <a:pt x="415" y="11993"/>
                                </a:lnTo>
                                <a:lnTo>
                                  <a:pt x="392" y="12331"/>
                                </a:lnTo>
                                <a:lnTo>
                                  <a:pt x="365" y="12683"/>
                                </a:lnTo>
                                <a:lnTo>
                                  <a:pt x="334" y="13047"/>
                                </a:lnTo>
                                <a:lnTo>
                                  <a:pt x="299" y="13426"/>
                                </a:lnTo>
                                <a:lnTo>
                                  <a:pt x="298" y="13440"/>
                                </a:lnTo>
                                <a:lnTo>
                                  <a:pt x="298" y="13454"/>
                                </a:lnTo>
                                <a:lnTo>
                                  <a:pt x="300" y="13467"/>
                                </a:lnTo>
                                <a:lnTo>
                                  <a:pt x="302" y="13481"/>
                                </a:lnTo>
                                <a:lnTo>
                                  <a:pt x="307" y="13493"/>
                                </a:lnTo>
                                <a:lnTo>
                                  <a:pt x="311" y="13505"/>
                                </a:lnTo>
                                <a:lnTo>
                                  <a:pt x="318" y="13518"/>
                                </a:lnTo>
                                <a:lnTo>
                                  <a:pt x="326" y="13529"/>
                                </a:lnTo>
                                <a:lnTo>
                                  <a:pt x="334" y="13539"/>
                                </a:lnTo>
                                <a:lnTo>
                                  <a:pt x="344" y="13548"/>
                                </a:lnTo>
                                <a:lnTo>
                                  <a:pt x="354" y="13557"/>
                                </a:lnTo>
                                <a:lnTo>
                                  <a:pt x="365" y="13565"/>
                                </a:lnTo>
                                <a:lnTo>
                                  <a:pt x="376" y="13572"/>
                                </a:lnTo>
                                <a:lnTo>
                                  <a:pt x="390" y="13576"/>
                                </a:lnTo>
                                <a:lnTo>
                                  <a:pt x="402" y="13581"/>
                                </a:lnTo>
                                <a:lnTo>
                                  <a:pt x="417" y="13584"/>
                                </a:lnTo>
                                <a:lnTo>
                                  <a:pt x="5950" y="14503"/>
                                </a:lnTo>
                                <a:lnTo>
                                  <a:pt x="5960" y="14505"/>
                                </a:lnTo>
                                <a:lnTo>
                                  <a:pt x="5970" y="14506"/>
                                </a:lnTo>
                                <a:lnTo>
                                  <a:pt x="5980" y="14506"/>
                                </a:lnTo>
                                <a:lnTo>
                                  <a:pt x="5992" y="14506"/>
                                </a:lnTo>
                                <a:lnTo>
                                  <a:pt x="6108" y="14496"/>
                                </a:lnTo>
                                <a:lnTo>
                                  <a:pt x="6224" y="14486"/>
                                </a:lnTo>
                                <a:lnTo>
                                  <a:pt x="6342" y="14476"/>
                                </a:lnTo>
                                <a:lnTo>
                                  <a:pt x="6458" y="14463"/>
                                </a:lnTo>
                                <a:lnTo>
                                  <a:pt x="6575" y="14452"/>
                                </a:lnTo>
                                <a:lnTo>
                                  <a:pt x="6691" y="14439"/>
                                </a:lnTo>
                                <a:lnTo>
                                  <a:pt x="6808" y="14427"/>
                                </a:lnTo>
                                <a:lnTo>
                                  <a:pt x="6924" y="14412"/>
                                </a:lnTo>
                                <a:lnTo>
                                  <a:pt x="7158" y="14383"/>
                                </a:lnTo>
                                <a:lnTo>
                                  <a:pt x="7391" y="14353"/>
                                </a:lnTo>
                                <a:lnTo>
                                  <a:pt x="7624" y="14320"/>
                                </a:lnTo>
                                <a:lnTo>
                                  <a:pt x="7856" y="14285"/>
                                </a:lnTo>
                                <a:lnTo>
                                  <a:pt x="8089" y="14249"/>
                                </a:lnTo>
                                <a:lnTo>
                                  <a:pt x="8322" y="14212"/>
                                </a:lnTo>
                                <a:lnTo>
                                  <a:pt x="8555" y="14174"/>
                                </a:lnTo>
                                <a:lnTo>
                                  <a:pt x="8788" y="14135"/>
                                </a:lnTo>
                                <a:lnTo>
                                  <a:pt x="9020" y="14096"/>
                                </a:lnTo>
                                <a:lnTo>
                                  <a:pt x="9252" y="14056"/>
                                </a:lnTo>
                                <a:lnTo>
                                  <a:pt x="9485" y="14015"/>
                                </a:lnTo>
                                <a:lnTo>
                                  <a:pt x="9718" y="13975"/>
                                </a:lnTo>
                                <a:lnTo>
                                  <a:pt x="9834" y="13955"/>
                                </a:lnTo>
                                <a:lnTo>
                                  <a:pt x="9949" y="13935"/>
                                </a:lnTo>
                                <a:lnTo>
                                  <a:pt x="10065" y="13914"/>
                                </a:lnTo>
                                <a:lnTo>
                                  <a:pt x="10181" y="13894"/>
                                </a:lnTo>
                                <a:lnTo>
                                  <a:pt x="10296" y="13874"/>
                                </a:lnTo>
                                <a:lnTo>
                                  <a:pt x="10413" y="13854"/>
                                </a:lnTo>
                                <a:lnTo>
                                  <a:pt x="10528" y="13834"/>
                                </a:lnTo>
                                <a:lnTo>
                                  <a:pt x="10644" y="13815"/>
                                </a:lnTo>
                                <a:lnTo>
                                  <a:pt x="10760" y="13795"/>
                                </a:lnTo>
                                <a:lnTo>
                                  <a:pt x="10876" y="13776"/>
                                </a:lnTo>
                                <a:lnTo>
                                  <a:pt x="10991" y="13756"/>
                                </a:lnTo>
                                <a:lnTo>
                                  <a:pt x="11108" y="13737"/>
                                </a:lnTo>
                                <a:lnTo>
                                  <a:pt x="11223" y="13719"/>
                                </a:lnTo>
                                <a:lnTo>
                                  <a:pt x="11339" y="13702"/>
                                </a:lnTo>
                                <a:lnTo>
                                  <a:pt x="11455" y="13684"/>
                                </a:lnTo>
                                <a:lnTo>
                                  <a:pt x="11571" y="13666"/>
                                </a:lnTo>
                                <a:lnTo>
                                  <a:pt x="11582" y="13663"/>
                                </a:lnTo>
                                <a:lnTo>
                                  <a:pt x="11592" y="13660"/>
                                </a:lnTo>
                                <a:lnTo>
                                  <a:pt x="11604" y="13657"/>
                                </a:lnTo>
                                <a:lnTo>
                                  <a:pt x="11614" y="13651"/>
                                </a:lnTo>
                                <a:lnTo>
                                  <a:pt x="11623" y="13647"/>
                                </a:lnTo>
                                <a:lnTo>
                                  <a:pt x="11633" y="13640"/>
                                </a:lnTo>
                                <a:lnTo>
                                  <a:pt x="11641" y="13633"/>
                                </a:lnTo>
                                <a:lnTo>
                                  <a:pt x="11648" y="13626"/>
                                </a:lnTo>
                                <a:lnTo>
                                  <a:pt x="11656" y="13619"/>
                                </a:lnTo>
                                <a:lnTo>
                                  <a:pt x="11663" y="13610"/>
                                </a:lnTo>
                                <a:lnTo>
                                  <a:pt x="11670" y="13601"/>
                                </a:lnTo>
                                <a:lnTo>
                                  <a:pt x="11674" y="13592"/>
                                </a:lnTo>
                                <a:lnTo>
                                  <a:pt x="11680" y="13582"/>
                                </a:lnTo>
                                <a:lnTo>
                                  <a:pt x="11683" y="13572"/>
                                </a:lnTo>
                                <a:lnTo>
                                  <a:pt x="11686" y="13561"/>
                                </a:lnTo>
                                <a:lnTo>
                                  <a:pt x="11689" y="13550"/>
                                </a:lnTo>
                                <a:lnTo>
                                  <a:pt x="11691" y="13540"/>
                                </a:lnTo>
                                <a:lnTo>
                                  <a:pt x="11691" y="13529"/>
                                </a:lnTo>
                                <a:lnTo>
                                  <a:pt x="11691" y="13518"/>
                                </a:lnTo>
                                <a:lnTo>
                                  <a:pt x="11690" y="13508"/>
                                </a:lnTo>
                                <a:lnTo>
                                  <a:pt x="11627" y="12998"/>
                                </a:lnTo>
                                <a:lnTo>
                                  <a:pt x="11566" y="12493"/>
                                </a:lnTo>
                                <a:lnTo>
                                  <a:pt x="11538" y="12240"/>
                                </a:lnTo>
                                <a:lnTo>
                                  <a:pt x="11510" y="11988"/>
                                </a:lnTo>
                                <a:lnTo>
                                  <a:pt x="11483" y="11735"/>
                                </a:lnTo>
                                <a:lnTo>
                                  <a:pt x="11459" y="11483"/>
                                </a:lnTo>
                                <a:lnTo>
                                  <a:pt x="11436" y="11230"/>
                                </a:lnTo>
                                <a:lnTo>
                                  <a:pt x="11416" y="10975"/>
                                </a:lnTo>
                                <a:lnTo>
                                  <a:pt x="11398" y="10720"/>
                                </a:lnTo>
                                <a:lnTo>
                                  <a:pt x="11382" y="10463"/>
                                </a:lnTo>
                                <a:lnTo>
                                  <a:pt x="11370" y="10204"/>
                                </a:lnTo>
                                <a:lnTo>
                                  <a:pt x="11360" y="9945"/>
                                </a:lnTo>
                                <a:lnTo>
                                  <a:pt x="11353" y="9682"/>
                                </a:lnTo>
                                <a:lnTo>
                                  <a:pt x="11351" y="9419"/>
                                </a:lnTo>
                                <a:lnTo>
                                  <a:pt x="11351" y="9152"/>
                                </a:lnTo>
                                <a:lnTo>
                                  <a:pt x="11355" y="8882"/>
                                </a:lnTo>
                                <a:lnTo>
                                  <a:pt x="11364" y="8610"/>
                                </a:lnTo>
                                <a:lnTo>
                                  <a:pt x="11378" y="8334"/>
                                </a:lnTo>
                                <a:lnTo>
                                  <a:pt x="11395" y="8055"/>
                                </a:lnTo>
                                <a:lnTo>
                                  <a:pt x="11418" y="7773"/>
                                </a:lnTo>
                                <a:lnTo>
                                  <a:pt x="11445" y="7486"/>
                                </a:lnTo>
                                <a:lnTo>
                                  <a:pt x="11478" y="7195"/>
                                </a:lnTo>
                                <a:lnTo>
                                  <a:pt x="11516" y="6900"/>
                                </a:lnTo>
                                <a:lnTo>
                                  <a:pt x="11560" y="6601"/>
                                </a:lnTo>
                                <a:lnTo>
                                  <a:pt x="11609" y="6296"/>
                                </a:lnTo>
                                <a:lnTo>
                                  <a:pt x="11665" y="5987"/>
                                </a:lnTo>
                                <a:lnTo>
                                  <a:pt x="11728" y="5672"/>
                                </a:lnTo>
                                <a:lnTo>
                                  <a:pt x="11796" y="5352"/>
                                </a:lnTo>
                                <a:lnTo>
                                  <a:pt x="11872" y="5026"/>
                                </a:lnTo>
                                <a:lnTo>
                                  <a:pt x="11954" y="4693"/>
                                </a:lnTo>
                                <a:lnTo>
                                  <a:pt x="11958" y="4679"/>
                                </a:lnTo>
                                <a:lnTo>
                                  <a:pt x="11961" y="4666"/>
                                </a:lnTo>
                                <a:lnTo>
                                  <a:pt x="11962" y="4652"/>
                                </a:lnTo>
                                <a:lnTo>
                                  <a:pt x="11961" y="4639"/>
                                </a:lnTo>
                                <a:lnTo>
                                  <a:pt x="11960" y="4627"/>
                                </a:lnTo>
                                <a:lnTo>
                                  <a:pt x="11957" y="4613"/>
                                </a:lnTo>
                                <a:lnTo>
                                  <a:pt x="11953" y="4601"/>
                                </a:lnTo>
                                <a:lnTo>
                                  <a:pt x="11948" y="4589"/>
                                </a:lnTo>
                                <a:lnTo>
                                  <a:pt x="11942" y="4577"/>
                                </a:lnTo>
                                <a:lnTo>
                                  <a:pt x="11935" y="4566"/>
                                </a:lnTo>
                                <a:lnTo>
                                  <a:pt x="11927" y="4556"/>
                                </a:lnTo>
                                <a:lnTo>
                                  <a:pt x="11917" y="4546"/>
                                </a:lnTo>
                                <a:lnTo>
                                  <a:pt x="11907" y="4537"/>
                                </a:lnTo>
                                <a:lnTo>
                                  <a:pt x="11896" y="4529"/>
                                </a:lnTo>
                                <a:lnTo>
                                  <a:pt x="11885" y="4522"/>
                                </a:lnTo>
                                <a:lnTo>
                                  <a:pt x="11871" y="4517"/>
                                </a:lnTo>
                                <a:lnTo>
                                  <a:pt x="11785" y="4483"/>
                                </a:lnTo>
                                <a:lnTo>
                                  <a:pt x="11698" y="4450"/>
                                </a:lnTo>
                                <a:lnTo>
                                  <a:pt x="11611" y="4417"/>
                                </a:lnTo>
                                <a:lnTo>
                                  <a:pt x="11525" y="4386"/>
                                </a:lnTo>
                                <a:lnTo>
                                  <a:pt x="11438" y="4354"/>
                                </a:lnTo>
                                <a:lnTo>
                                  <a:pt x="11352" y="4324"/>
                                </a:lnTo>
                                <a:lnTo>
                                  <a:pt x="11266" y="4294"/>
                                </a:lnTo>
                                <a:lnTo>
                                  <a:pt x="11179" y="4264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1946"/>
                        <wps:cNvSpPr>
                          <a:spLocks/>
                        </wps:cNvSpPr>
                        <wps:spPr bwMode="auto">
                          <a:xfrm>
                            <a:off x="10538" y="2658"/>
                            <a:ext cx="1094" cy="1191"/>
                          </a:xfrm>
                          <a:custGeom>
                            <a:avLst/>
                            <a:gdLst>
                              <a:gd name="T0" fmla="*/ 1977 w 3282"/>
                              <a:gd name="T1" fmla="*/ 550 h 3573"/>
                              <a:gd name="T2" fmla="*/ 2609 w 3282"/>
                              <a:gd name="T3" fmla="*/ 963 h 3573"/>
                              <a:gd name="T4" fmla="*/ 3131 w 3282"/>
                              <a:gd name="T5" fmla="*/ 1934 h 3573"/>
                              <a:gd name="T6" fmla="*/ 3282 w 3282"/>
                              <a:gd name="T7" fmla="*/ 2656 h 3573"/>
                              <a:gd name="T8" fmla="*/ 3076 w 3282"/>
                              <a:gd name="T9" fmla="*/ 3269 h 3573"/>
                              <a:gd name="T10" fmla="*/ 2891 w 3282"/>
                              <a:gd name="T11" fmla="*/ 3573 h 3573"/>
                              <a:gd name="T12" fmla="*/ 2135 w 3282"/>
                              <a:gd name="T13" fmla="*/ 2389 h 3573"/>
                              <a:gd name="T14" fmla="*/ 1717 w 3282"/>
                              <a:gd name="T15" fmla="*/ 2698 h 3573"/>
                              <a:gd name="T16" fmla="*/ 988 w 3282"/>
                              <a:gd name="T17" fmla="*/ 2877 h 3573"/>
                              <a:gd name="T18" fmla="*/ 645 w 3282"/>
                              <a:gd name="T19" fmla="*/ 2849 h 3573"/>
                              <a:gd name="T20" fmla="*/ 694 w 3282"/>
                              <a:gd name="T21" fmla="*/ 2671 h 3573"/>
                              <a:gd name="T22" fmla="*/ 974 w 3282"/>
                              <a:gd name="T23" fmla="*/ 2085 h 3573"/>
                              <a:gd name="T24" fmla="*/ 775 w 3282"/>
                              <a:gd name="T25" fmla="*/ 1115 h 3573"/>
                              <a:gd name="T26" fmla="*/ 343 w 3282"/>
                              <a:gd name="T27" fmla="*/ 585 h 3573"/>
                              <a:gd name="T28" fmla="*/ 0 w 3282"/>
                              <a:gd name="T29" fmla="*/ 110 h 3573"/>
                              <a:gd name="T30" fmla="*/ 13 w 3282"/>
                              <a:gd name="T31" fmla="*/ 0 h 3573"/>
                              <a:gd name="T32" fmla="*/ 1977 w 3282"/>
                              <a:gd name="T33" fmla="*/ 550 h 35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82" h="3573">
                                <a:moveTo>
                                  <a:pt x="1977" y="550"/>
                                </a:moveTo>
                                <a:lnTo>
                                  <a:pt x="2609" y="963"/>
                                </a:lnTo>
                                <a:lnTo>
                                  <a:pt x="3131" y="1934"/>
                                </a:lnTo>
                                <a:lnTo>
                                  <a:pt x="3282" y="2656"/>
                                </a:lnTo>
                                <a:lnTo>
                                  <a:pt x="3076" y="3269"/>
                                </a:lnTo>
                                <a:lnTo>
                                  <a:pt x="2891" y="3573"/>
                                </a:lnTo>
                                <a:lnTo>
                                  <a:pt x="2135" y="2389"/>
                                </a:lnTo>
                                <a:lnTo>
                                  <a:pt x="1717" y="2698"/>
                                </a:lnTo>
                                <a:lnTo>
                                  <a:pt x="988" y="2877"/>
                                </a:lnTo>
                                <a:lnTo>
                                  <a:pt x="645" y="2849"/>
                                </a:lnTo>
                                <a:lnTo>
                                  <a:pt x="694" y="2671"/>
                                </a:lnTo>
                                <a:lnTo>
                                  <a:pt x="974" y="2085"/>
                                </a:lnTo>
                                <a:lnTo>
                                  <a:pt x="775" y="1115"/>
                                </a:lnTo>
                                <a:lnTo>
                                  <a:pt x="343" y="585"/>
                                </a:lnTo>
                                <a:lnTo>
                                  <a:pt x="0" y="110"/>
                                </a:lnTo>
                                <a:lnTo>
                                  <a:pt x="13" y="0"/>
                                </a:lnTo>
                                <a:lnTo>
                                  <a:pt x="1977" y="550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1947"/>
                        <wps:cNvSpPr>
                          <a:spLocks noEditPoints="1"/>
                        </wps:cNvSpPr>
                        <wps:spPr bwMode="auto">
                          <a:xfrm>
                            <a:off x="10338" y="2575"/>
                            <a:ext cx="1326" cy="1316"/>
                          </a:xfrm>
                          <a:custGeom>
                            <a:avLst/>
                            <a:gdLst>
                              <a:gd name="T0" fmla="*/ 3091 w 3979"/>
                              <a:gd name="T1" fmla="*/ 1332 h 3947"/>
                              <a:gd name="T2" fmla="*/ 3455 w 3979"/>
                              <a:gd name="T3" fmla="*/ 1806 h 3947"/>
                              <a:gd name="T4" fmla="*/ 3640 w 3979"/>
                              <a:gd name="T5" fmla="*/ 2270 h 3947"/>
                              <a:gd name="T6" fmla="*/ 3692 w 3979"/>
                              <a:gd name="T7" fmla="*/ 2703 h 3947"/>
                              <a:gd name="T8" fmla="*/ 3651 w 3979"/>
                              <a:gd name="T9" fmla="*/ 3085 h 3947"/>
                              <a:gd name="T10" fmla="*/ 3560 w 3979"/>
                              <a:gd name="T11" fmla="*/ 3394 h 3947"/>
                              <a:gd name="T12" fmla="*/ 2784 w 3979"/>
                              <a:gd name="T13" fmla="*/ 2522 h 3947"/>
                              <a:gd name="T14" fmla="*/ 2728 w 3979"/>
                              <a:gd name="T15" fmla="*/ 2483 h 3947"/>
                              <a:gd name="T16" fmla="*/ 2661 w 3979"/>
                              <a:gd name="T17" fmla="*/ 2474 h 3947"/>
                              <a:gd name="T18" fmla="*/ 2596 w 3979"/>
                              <a:gd name="T19" fmla="*/ 2499 h 3947"/>
                              <a:gd name="T20" fmla="*/ 2550 w 3979"/>
                              <a:gd name="T21" fmla="*/ 2543 h 3947"/>
                              <a:gd name="T22" fmla="*/ 2417 w 3979"/>
                              <a:gd name="T23" fmla="*/ 2662 h 3947"/>
                              <a:gd name="T24" fmla="*/ 2255 w 3979"/>
                              <a:gd name="T25" fmla="*/ 2776 h 3947"/>
                              <a:gd name="T26" fmla="*/ 2043 w 3979"/>
                              <a:gd name="T27" fmla="*/ 2884 h 3947"/>
                              <a:gd name="T28" fmla="*/ 1789 w 3979"/>
                              <a:gd name="T29" fmla="*/ 2962 h 3947"/>
                              <a:gd name="T30" fmla="*/ 1497 w 3979"/>
                              <a:gd name="T31" fmla="*/ 2984 h 3947"/>
                              <a:gd name="T32" fmla="*/ 1609 w 3979"/>
                              <a:gd name="T33" fmla="*/ 2632 h 3947"/>
                              <a:gd name="T34" fmla="*/ 1700 w 3979"/>
                              <a:gd name="T35" fmla="*/ 2201 h 3947"/>
                              <a:gd name="T36" fmla="*/ 1667 w 3979"/>
                              <a:gd name="T37" fmla="*/ 1776 h 3947"/>
                              <a:gd name="T38" fmla="*/ 1533 w 3979"/>
                              <a:gd name="T39" fmla="*/ 1368 h 3947"/>
                              <a:gd name="T40" fmla="*/ 1316 w 3979"/>
                              <a:gd name="T41" fmla="*/ 984 h 3947"/>
                              <a:gd name="T42" fmla="*/ 1037 w 3979"/>
                              <a:gd name="T43" fmla="*/ 631 h 3947"/>
                              <a:gd name="T44" fmla="*/ 3634 w 3979"/>
                              <a:gd name="T45" fmla="*/ 3884 h 3947"/>
                              <a:gd name="T46" fmla="*/ 3759 w 3979"/>
                              <a:gd name="T47" fmla="*/ 3650 h 3947"/>
                              <a:gd name="T48" fmla="*/ 3904 w 3979"/>
                              <a:gd name="T49" fmla="*/ 3248 h 3947"/>
                              <a:gd name="T50" fmla="*/ 3979 w 3979"/>
                              <a:gd name="T51" fmla="*/ 2706 h 3947"/>
                              <a:gd name="T52" fmla="*/ 3883 w 3979"/>
                              <a:gd name="T53" fmla="*/ 2069 h 3947"/>
                              <a:gd name="T54" fmla="*/ 3520 w 3979"/>
                              <a:gd name="T55" fmla="*/ 1389 h 3947"/>
                              <a:gd name="T56" fmla="*/ 2785 w 3979"/>
                              <a:gd name="T57" fmla="*/ 713 h 3947"/>
                              <a:gd name="T58" fmla="*/ 2409 w 3979"/>
                              <a:gd name="T59" fmla="*/ 589 h 3947"/>
                              <a:gd name="T60" fmla="*/ 1452 w 3979"/>
                              <a:gd name="T61" fmla="*/ 323 h 3947"/>
                              <a:gd name="T62" fmla="*/ 548 w 3979"/>
                              <a:gd name="T63" fmla="*/ 102 h 3947"/>
                              <a:gd name="T64" fmla="*/ 150 w 3979"/>
                              <a:gd name="T65" fmla="*/ 20 h 3947"/>
                              <a:gd name="T66" fmla="*/ 7 w 3979"/>
                              <a:gd name="T67" fmla="*/ 38 h 3947"/>
                              <a:gd name="T68" fmla="*/ 1 w 3979"/>
                              <a:gd name="T69" fmla="*/ 105 h 3947"/>
                              <a:gd name="T70" fmla="*/ 25 w 3979"/>
                              <a:gd name="T71" fmla="*/ 168 h 3947"/>
                              <a:gd name="T72" fmla="*/ 117 w 3979"/>
                              <a:gd name="T73" fmla="*/ 240 h 3947"/>
                              <a:gd name="T74" fmla="*/ 336 w 3979"/>
                              <a:gd name="T75" fmla="*/ 348 h 3947"/>
                              <a:gd name="T76" fmla="*/ 493 w 3979"/>
                              <a:gd name="T77" fmla="*/ 437 h 3947"/>
                              <a:gd name="T78" fmla="*/ 627 w 3979"/>
                              <a:gd name="T79" fmla="*/ 558 h 3947"/>
                              <a:gd name="T80" fmla="*/ 849 w 3979"/>
                              <a:gd name="T81" fmla="*/ 834 h 3947"/>
                              <a:gd name="T82" fmla="*/ 1063 w 3979"/>
                              <a:gd name="T83" fmla="*/ 1111 h 3947"/>
                              <a:gd name="T84" fmla="*/ 1233 w 3979"/>
                              <a:gd name="T85" fmla="*/ 1390 h 3947"/>
                              <a:gd name="T86" fmla="*/ 1357 w 3979"/>
                              <a:gd name="T87" fmla="*/ 1694 h 3947"/>
                              <a:gd name="T88" fmla="*/ 1417 w 3979"/>
                              <a:gd name="T89" fmla="*/ 2017 h 3947"/>
                              <a:gd name="T90" fmla="*/ 1393 w 3979"/>
                              <a:gd name="T91" fmla="*/ 2355 h 3947"/>
                              <a:gd name="T92" fmla="*/ 1268 w 3979"/>
                              <a:gd name="T93" fmla="*/ 2703 h 3947"/>
                              <a:gd name="T94" fmla="*/ 1074 w 3979"/>
                              <a:gd name="T95" fmla="*/ 2996 h 3947"/>
                              <a:gd name="T96" fmla="*/ 1049 w 3979"/>
                              <a:gd name="T97" fmla="*/ 3064 h 3947"/>
                              <a:gd name="T98" fmla="*/ 1062 w 3979"/>
                              <a:gd name="T99" fmla="*/ 3132 h 3947"/>
                              <a:gd name="T100" fmla="*/ 1103 w 3979"/>
                              <a:gd name="T101" fmla="*/ 3185 h 3947"/>
                              <a:gd name="T102" fmla="*/ 1218 w 3979"/>
                              <a:gd name="T103" fmla="*/ 3228 h 3947"/>
                              <a:gd name="T104" fmla="*/ 1534 w 3979"/>
                              <a:gd name="T105" fmla="*/ 3267 h 3947"/>
                              <a:gd name="T106" fmla="*/ 1823 w 3979"/>
                              <a:gd name="T107" fmla="*/ 3244 h 3947"/>
                              <a:gd name="T108" fmla="*/ 2081 w 3979"/>
                              <a:gd name="T109" fmla="*/ 3172 h 3947"/>
                              <a:gd name="T110" fmla="*/ 2304 w 3979"/>
                              <a:gd name="T111" fmla="*/ 3072 h 3947"/>
                              <a:gd name="T112" fmla="*/ 2490 w 3979"/>
                              <a:gd name="T113" fmla="*/ 2959 h 3947"/>
                              <a:gd name="T114" fmla="*/ 2633 w 3979"/>
                              <a:gd name="T115" fmla="*/ 2850 h 3947"/>
                              <a:gd name="T116" fmla="*/ 3426 w 3979"/>
                              <a:gd name="T117" fmla="*/ 3915 h 3947"/>
                              <a:gd name="T118" fmla="*/ 3491 w 3979"/>
                              <a:gd name="T119" fmla="*/ 3945 h 3947"/>
                              <a:gd name="T120" fmla="*/ 3558 w 3979"/>
                              <a:gd name="T121" fmla="*/ 3941 h 3947"/>
                              <a:gd name="T122" fmla="*/ 3616 w 3979"/>
                              <a:gd name="T123" fmla="*/ 3906 h 39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979" h="3947">
                                <a:moveTo>
                                  <a:pt x="2642" y="958"/>
                                </a:moveTo>
                                <a:lnTo>
                                  <a:pt x="2769" y="1050"/>
                                </a:lnTo>
                                <a:lnTo>
                                  <a:pt x="2885" y="1144"/>
                                </a:lnTo>
                                <a:lnTo>
                                  <a:pt x="2992" y="1237"/>
                                </a:lnTo>
                                <a:lnTo>
                                  <a:pt x="3091" y="1332"/>
                                </a:lnTo>
                                <a:lnTo>
                                  <a:pt x="3179" y="1426"/>
                                </a:lnTo>
                                <a:lnTo>
                                  <a:pt x="3260" y="1522"/>
                                </a:lnTo>
                                <a:lnTo>
                                  <a:pt x="3333" y="1617"/>
                                </a:lnTo>
                                <a:lnTo>
                                  <a:pt x="3398" y="1712"/>
                                </a:lnTo>
                                <a:lnTo>
                                  <a:pt x="3455" y="1806"/>
                                </a:lnTo>
                                <a:lnTo>
                                  <a:pt x="3505" y="1900"/>
                                </a:lnTo>
                                <a:lnTo>
                                  <a:pt x="3548" y="1994"/>
                                </a:lnTo>
                                <a:lnTo>
                                  <a:pt x="3585" y="2087"/>
                                </a:lnTo>
                                <a:lnTo>
                                  <a:pt x="3616" y="2179"/>
                                </a:lnTo>
                                <a:lnTo>
                                  <a:pt x="3640" y="2270"/>
                                </a:lnTo>
                                <a:lnTo>
                                  <a:pt x="3661" y="2360"/>
                                </a:lnTo>
                                <a:lnTo>
                                  <a:pt x="3675" y="2448"/>
                                </a:lnTo>
                                <a:lnTo>
                                  <a:pt x="3685" y="2534"/>
                                </a:lnTo>
                                <a:lnTo>
                                  <a:pt x="3691" y="2620"/>
                                </a:lnTo>
                                <a:lnTo>
                                  <a:pt x="3692" y="2703"/>
                                </a:lnTo>
                                <a:lnTo>
                                  <a:pt x="3690" y="2784"/>
                                </a:lnTo>
                                <a:lnTo>
                                  <a:pt x="3684" y="2863"/>
                                </a:lnTo>
                                <a:lnTo>
                                  <a:pt x="3675" y="2939"/>
                                </a:lnTo>
                                <a:lnTo>
                                  <a:pt x="3664" y="3013"/>
                                </a:lnTo>
                                <a:lnTo>
                                  <a:pt x="3651" y="3085"/>
                                </a:lnTo>
                                <a:lnTo>
                                  <a:pt x="3635" y="3153"/>
                                </a:lnTo>
                                <a:lnTo>
                                  <a:pt x="3618" y="3218"/>
                                </a:lnTo>
                                <a:lnTo>
                                  <a:pt x="3600" y="3281"/>
                                </a:lnTo>
                                <a:lnTo>
                                  <a:pt x="3580" y="3339"/>
                                </a:lnTo>
                                <a:lnTo>
                                  <a:pt x="3560" y="3394"/>
                                </a:lnTo>
                                <a:lnTo>
                                  <a:pt x="3540" y="3447"/>
                                </a:lnTo>
                                <a:lnTo>
                                  <a:pt x="3520" y="3494"/>
                                </a:lnTo>
                                <a:lnTo>
                                  <a:pt x="3501" y="3538"/>
                                </a:lnTo>
                                <a:lnTo>
                                  <a:pt x="2793" y="2533"/>
                                </a:lnTo>
                                <a:lnTo>
                                  <a:pt x="2784" y="2522"/>
                                </a:lnTo>
                                <a:lnTo>
                                  <a:pt x="2774" y="2512"/>
                                </a:lnTo>
                                <a:lnTo>
                                  <a:pt x="2764" y="2503"/>
                                </a:lnTo>
                                <a:lnTo>
                                  <a:pt x="2753" y="2495"/>
                                </a:lnTo>
                                <a:lnTo>
                                  <a:pt x="2741" y="2489"/>
                                </a:lnTo>
                                <a:lnTo>
                                  <a:pt x="2728" y="2483"/>
                                </a:lnTo>
                                <a:lnTo>
                                  <a:pt x="2715" y="2478"/>
                                </a:lnTo>
                                <a:lnTo>
                                  <a:pt x="2701" y="2475"/>
                                </a:lnTo>
                                <a:lnTo>
                                  <a:pt x="2688" y="2474"/>
                                </a:lnTo>
                                <a:lnTo>
                                  <a:pt x="2675" y="2474"/>
                                </a:lnTo>
                                <a:lnTo>
                                  <a:pt x="2661" y="2474"/>
                                </a:lnTo>
                                <a:lnTo>
                                  <a:pt x="2648" y="2476"/>
                                </a:lnTo>
                                <a:lnTo>
                                  <a:pt x="2634" y="2481"/>
                                </a:lnTo>
                                <a:lnTo>
                                  <a:pt x="2621" y="2485"/>
                                </a:lnTo>
                                <a:lnTo>
                                  <a:pt x="2609" y="2492"/>
                                </a:lnTo>
                                <a:lnTo>
                                  <a:pt x="2596" y="2499"/>
                                </a:lnTo>
                                <a:lnTo>
                                  <a:pt x="2584" y="2509"/>
                                </a:lnTo>
                                <a:lnTo>
                                  <a:pt x="2573" y="2520"/>
                                </a:lnTo>
                                <a:lnTo>
                                  <a:pt x="2567" y="2527"/>
                                </a:lnTo>
                                <a:lnTo>
                                  <a:pt x="2550" y="2543"/>
                                </a:lnTo>
                                <a:lnTo>
                                  <a:pt x="2525" y="2569"/>
                                </a:lnTo>
                                <a:lnTo>
                                  <a:pt x="2489" y="2603"/>
                                </a:lnTo>
                                <a:lnTo>
                                  <a:pt x="2468" y="2621"/>
                                </a:lnTo>
                                <a:lnTo>
                                  <a:pt x="2443" y="2641"/>
                                </a:lnTo>
                                <a:lnTo>
                                  <a:pt x="2417" y="2662"/>
                                </a:lnTo>
                                <a:lnTo>
                                  <a:pt x="2389" y="2685"/>
                                </a:lnTo>
                                <a:lnTo>
                                  <a:pt x="2359" y="2707"/>
                                </a:lnTo>
                                <a:lnTo>
                                  <a:pt x="2326" y="2729"/>
                                </a:lnTo>
                                <a:lnTo>
                                  <a:pt x="2292" y="2753"/>
                                </a:lnTo>
                                <a:lnTo>
                                  <a:pt x="2255" y="2776"/>
                                </a:lnTo>
                                <a:lnTo>
                                  <a:pt x="2217" y="2799"/>
                                </a:lnTo>
                                <a:lnTo>
                                  <a:pt x="2175" y="2821"/>
                                </a:lnTo>
                                <a:lnTo>
                                  <a:pt x="2134" y="2844"/>
                                </a:lnTo>
                                <a:lnTo>
                                  <a:pt x="2089" y="2865"/>
                                </a:lnTo>
                                <a:lnTo>
                                  <a:pt x="2043" y="2884"/>
                                </a:lnTo>
                                <a:lnTo>
                                  <a:pt x="1996" y="2903"/>
                                </a:lnTo>
                                <a:lnTo>
                                  <a:pt x="1947" y="2921"/>
                                </a:lnTo>
                                <a:lnTo>
                                  <a:pt x="1896" y="2937"/>
                                </a:lnTo>
                                <a:lnTo>
                                  <a:pt x="1843" y="2950"/>
                                </a:lnTo>
                                <a:lnTo>
                                  <a:pt x="1789" y="2962"/>
                                </a:lnTo>
                                <a:lnTo>
                                  <a:pt x="1733" y="2971"/>
                                </a:lnTo>
                                <a:lnTo>
                                  <a:pt x="1676" y="2979"/>
                                </a:lnTo>
                                <a:lnTo>
                                  <a:pt x="1618" y="2984"/>
                                </a:lnTo>
                                <a:lnTo>
                                  <a:pt x="1559" y="2985"/>
                                </a:lnTo>
                                <a:lnTo>
                                  <a:pt x="1497" y="2984"/>
                                </a:lnTo>
                                <a:lnTo>
                                  <a:pt x="1436" y="2978"/>
                                </a:lnTo>
                                <a:lnTo>
                                  <a:pt x="1488" y="2892"/>
                                </a:lnTo>
                                <a:lnTo>
                                  <a:pt x="1534" y="2806"/>
                                </a:lnTo>
                                <a:lnTo>
                                  <a:pt x="1575" y="2719"/>
                                </a:lnTo>
                                <a:lnTo>
                                  <a:pt x="1609" y="2632"/>
                                </a:lnTo>
                                <a:lnTo>
                                  <a:pt x="1638" y="2546"/>
                                </a:lnTo>
                                <a:lnTo>
                                  <a:pt x="1662" y="2458"/>
                                </a:lnTo>
                                <a:lnTo>
                                  <a:pt x="1680" y="2372"/>
                                </a:lnTo>
                                <a:lnTo>
                                  <a:pt x="1692" y="2286"/>
                                </a:lnTo>
                                <a:lnTo>
                                  <a:pt x="1700" y="2201"/>
                                </a:lnTo>
                                <a:lnTo>
                                  <a:pt x="1703" y="2114"/>
                                </a:lnTo>
                                <a:lnTo>
                                  <a:pt x="1701" y="2029"/>
                                </a:lnTo>
                                <a:lnTo>
                                  <a:pt x="1694" y="1944"/>
                                </a:lnTo>
                                <a:lnTo>
                                  <a:pt x="1683" y="1860"/>
                                </a:lnTo>
                                <a:lnTo>
                                  <a:pt x="1667" y="1776"/>
                                </a:lnTo>
                                <a:lnTo>
                                  <a:pt x="1648" y="1693"/>
                                </a:lnTo>
                                <a:lnTo>
                                  <a:pt x="1625" y="1610"/>
                                </a:lnTo>
                                <a:lnTo>
                                  <a:pt x="1598" y="1529"/>
                                </a:lnTo>
                                <a:lnTo>
                                  <a:pt x="1567" y="1448"/>
                                </a:lnTo>
                                <a:lnTo>
                                  <a:pt x="1533" y="1368"/>
                                </a:lnTo>
                                <a:lnTo>
                                  <a:pt x="1495" y="1290"/>
                                </a:lnTo>
                                <a:lnTo>
                                  <a:pt x="1455" y="1211"/>
                                </a:lnTo>
                                <a:lnTo>
                                  <a:pt x="1411" y="1134"/>
                                </a:lnTo>
                                <a:lnTo>
                                  <a:pt x="1365" y="1059"/>
                                </a:lnTo>
                                <a:lnTo>
                                  <a:pt x="1316" y="984"/>
                                </a:lnTo>
                                <a:lnTo>
                                  <a:pt x="1264" y="911"/>
                                </a:lnTo>
                                <a:lnTo>
                                  <a:pt x="1211" y="838"/>
                                </a:lnTo>
                                <a:lnTo>
                                  <a:pt x="1155" y="767"/>
                                </a:lnTo>
                                <a:lnTo>
                                  <a:pt x="1096" y="698"/>
                                </a:lnTo>
                                <a:lnTo>
                                  <a:pt x="1037" y="631"/>
                                </a:lnTo>
                                <a:lnTo>
                                  <a:pt x="976" y="565"/>
                                </a:lnTo>
                                <a:lnTo>
                                  <a:pt x="912" y="500"/>
                                </a:lnTo>
                                <a:lnTo>
                                  <a:pt x="848" y="437"/>
                                </a:lnTo>
                                <a:lnTo>
                                  <a:pt x="2642" y="958"/>
                                </a:lnTo>
                                <a:close/>
                                <a:moveTo>
                                  <a:pt x="3634" y="3884"/>
                                </a:moveTo>
                                <a:lnTo>
                                  <a:pt x="3647" y="3862"/>
                                </a:lnTo>
                                <a:lnTo>
                                  <a:pt x="3682" y="3803"/>
                                </a:lnTo>
                                <a:lnTo>
                                  <a:pt x="3705" y="3760"/>
                                </a:lnTo>
                                <a:lnTo>
                                  <a:pt x="3731" y="3709"/>
                                </a:lnTo>
                                <a:lnTo>
                                  <a:pt x="3759" y="3650"/>
                                </a:lnTo>
                                <a:lnTo>
                                  <a:pt x="3789" y="3583"/>
                                </a:lnTo>
                                <a:lnTo>
                                  <a:pt x="3818" y="3509"/>
                                </a:lnTo>
                                <a:lnTo>
                                  <a:pt x="3849" y="3429"/>
                                </a:lnTo>
                                <a:lnTo>
                                  <a:pt x="3877" y="3341"/>
                                </a:lnTo>
                                <a:lnTo>
                                  <a:pt x="3904" y="3248"/>
                                </a:lnTo>
                                <a:lnTo>
                                  <a:pt x="3927" y="3150"/>
                                </a:lnTo>
                                <a:lnTo>
                                  <a:pt x="3947" y="3045"/>
                                </a:lnTo>
                                <a:lnTo>
                                  <a:pt x="3963" y="2937"/>
                                </a:lnTo>
                                <a:lnTo>
                                  <a:pt x="3974" y="2822"/>
                                </a:lnTo>
                                <a:lnTo>
                                  <a:pt x="3979" y="2706"/>
                                </a:lnTo>
                                <a:lnTo>
                                  <a:pt x="3976" y="2584"/>
                                </a:lnTo>
                                <a:lnTo>
                                  <a:pt x="3966" y="2459"/>
                                </a:lnTo>
                                <a:lnTo>
                                  <a:pt x="3948" y="2332"/>
                                </a:lnTo>
                                <a:lnTo>
                                  <a:pt x="3921" y="2202"/>
                                </a:lnTo>
                                <a:lnTo>
                                  <a:pt x="3883" y="2069"/>
                                </a:lnTo>
                                <a:lnTo>
                                  <a:pt x="3836" y="1935"/>
                                </a:lnTo>
                                <a:lnTo>
                                  <a:pt x="3776" y="1801"/>
                                </a:lnTo>
                                <a:lnTo>
                                  <a:pt x="3704" y="1664"/>
                                </a:lnTo>
                                <a:lnTo>
                                  <a:pt x="3619" y="1526"/>
                                </a:lnTo>
                                <a:lnTo>
                                  <a:pt x="3520" y="1389"/>
                                </a:lnTo>
                                <a:lnTo>
                                  <a:pt x="3405" y="1251"/>
                                </a:lnTo>
                                <a:lnTo>
                                  <a:pt x="3276" y="1115"/>
                                </a:lnTo>
                                <a:lnTo>
                                  <a:pt x="3130" y="979"/>
                                </a:lnTo>
                                <a:lnTo>
                                  <a:pt x="2967" y="845"/>
                                </a:lnTo>
                                <a:lnTo>
                                  <a:pt x="2785" y="713"/>
                                </a:lnTo>
                                <a:lnTo>
                                  <a:pt x="2738" y="696"/>
                                </a:lnTo>
                                <a:lnTo>
                                  <a:pt x="2685" y="677"/>
                                </a:lnTo>
                                <a:lnTo>
                                  <a:pt x="2624" y="656"/>
                                </a:lnTo>
                                <a:lnTo>
                                  <a:pt x="2558" y="635"/>
                                </a:lnTo>
                                <a:lnTo>
                                  <a:pt x="2409" y="589"/>
                                </a:lnTo>
                                <a:lnTo>
                                  <a:pt x="2243" y="540"/>
                                </a:lnTo>
                                <a:lnTo>
                                  <a:pt x="2059" y="487"/>
                                </a:lnTo>
                                <a:lnTo>
                                  <a:pt x="1864" y="434"/>
                                </a:lnTo>
                                <a:lnTo>
                                  <a:pt x="1661" y="379"/>
                                </a:lnTo>
                                <a:lnTo>
                                  <a:pt x="1452" y="323"/>
                                </a:lnTo>
                                <a:lnTo>
                                  <a:pt x="1243" y="269"/>
                                </a:lnTo>
                                <a:lnTo>
                                  <a:pt x="1035" y="217"/>
                                </a:lnTo>
                                <a:lnTo>
                                  <a:pt x="833" y="168"/>
                                </a:lnTo>
                                <a:lnTo>
                                  <a:pt x="640" y="123"/>
                                </a:lnTo>
                                <a:lnTo>
                                  <a:pt x="548" y="102"/>
                                </a:lnTo>
                                <a:lnTo>
                                  <a:pt x="460" y="83"/>
                                </a:lnTo>
                                <a:lnTo>
                                  <a:pt x="374" y="65"/>
                                </a:lnTo>
                                <a:lnTo>
                                  <a:pt x="295" y="48"/>
                                </a:lnTo>
                                <a:lnTo>
                                  <a:pt x="219" y="33"/>
                                </a:lnTo>
                                <a:lnTo>
                                  <a:pt x="150" y="20"/>
                                </a:lnTo>
                                <a:lnTo>
                                  <a:pt x="86" y="9"/>
                                </a:lnTo>
                                <a:lnTo>
                                  <a:pt x="28" y="0"/>
                                </a:lnTo>
                                <a:lnTo>
                                  <a:pt x="20" y="12"/>
                                </a:lnTo>
                                <a:lnTo>
                                  <a:pt x="13" y="25"/>
                                </a:lnTo>
                                <a:lnTo>
                                  <a:pt x="7" y="38"/>
                                </a:lnTo>
                                <a:lnTo>
                                  <a:pt x="3" y="51"/>
                                </a:lnTo>
                                <a:lnTo>
                                  <a:pt x="1" y="65"/>
                                </a:lnTo>
                                <a:lnTo>
                                  <a:pt x="0" y="78"/>
                                </a:lnTo>
                                <a:lnTo>
                                  <a:pt x="0" y="92"/>
                                </a:lnTo>
                                <a:lnTo>
                                  <a:pt x="1" y="105"/>
                                </a:lnTo>
                                <a:lnTo>
                                  <a:pt x="3" y="119"/>
                                </a:lnTo>
                                <a:lnTo>
                                  <a:pt x="7" y="131"/>
                                </a:lnTo>
                                <a:lnTo>
                                  <a:pt x="12" y="144"/>
                                </a:lnTo>
                                <a:lnTo>
                                  <a:pt x="19" y="156"/>
                                </a:lnTo>
                                <a:lnTo>
                                  <a:pt x="25" y="168"/>
                                </a:lnTo>
                                <a:lnTo>
                                  <a:pt x="34" y="179"/>
                                </a:lnTo>
                                <a:lnTo>
                                  <a:pt x="44" y="189"/>
                                </a:lnTo>
                                <a:lnTo>
                                  <a:pt x="56" y="198"/>
                                </a:lnTo>
                                <a:lnTo>
                                  <a:pt x="87" y="219"/>
                                </a:lnTo>
                                <a:lnTo>
                                  <a:pt x="117" y="240"/>
                                </a:lnTo>
                                <a:lnTo>
                                  <a:pt x="148" y="258"/>
                                </a:lnTo>
                                <a:lnTo>
                                  <a:pt x="180" y="274"/>
                                </a:lnTo>
                                <a:lnTo>
                                  <a:pt x="242" y="305"/>
                                </a:lnTo>
                                <a:lnTo>
                                  <a:pt x="305" y="334"/>
                                </a:lnTo>
                                <a:lnTo>
                                  <a:pt x="336" y="348"/>
                                </a:lnTo>
                                <a:lnTo>
                                  <a:pt x="368" y="363"/>
                                </a:lnTo>
                                <a:lnTo>
                                  <a:pt x="399" y="380"/>
                                </a:lnTo>
                                <a:lnTo>
                                  <a:pt x="430" y="397"/>
                                </a:lnTo>
                                <a:lnTo>
                                  <a:pt x="462" y="416"/>
                                </a:lnTo>
                                <a:lnTo>
                                  <a:pt x="493" y="437"/>
                                </a:lnTo>
                                <a:lnTo>
                                  <a:pt x="523" y="459"/>
                                </a:lnTo>
                                <a:lnTo>
                                  <a:pt x="555" y="485"/>
                                </a:lnTo>
                                <a:lnTo>
                                  <a:pt x="579" y="507"/>
                                </a:lnTo>
                                <a:lnTo>
                                  <a:pt x="603" y="532"/>
                                </a:lnTo>
                                <a:lnTo>
                                  <a:pt x="627" y="558"/>
                                </a:lnTo>
                                <a:lnTo>
                                  <a:pt x="652" y="585"/>
                                </a:lnTo>
                                <a:lnTo>
                                  <a:pt x="701" y="643"/>
                                </a:lnTo>
                                <a:lnTo>
                                  <a:pt x="751" y="705"/>
                                </a:lnTo>
                                <a:lnTo>
                                  <a:pt x="800" y="769"/>
                                </a:lnTo>
                                <a:lnTo>
                                  <a:pt x="849" y="834"/>
                                </a:lnTo>
                                <a:lnTo>
                                  <a:pt x="898" y="896"/>
                                </a:lnTo>
                                <a:lnTo>
                                  <a:pt x="946" y="958"/>
                                </a:lnTo>
                                <a:lnTo>
                                  <a:pt x="987" y="1008"/>
                                </a:lnTo>
                                <a:lnTo>
                                  <a:pt x="1025" y="1059"/>
                                </a:lnTo>
                                <a:lnTo>
                                  <a:pt x="1063" y="1111"/>
                                </a:lnTo>
                                <a:lnTo>
                                  <a:pt x="1100" y="1165"/>
                                </a:lnTo>
                                <a:lnTo>
                                  <a:pt x="1136" y="1220"/>
                                </a:lnTo>
                                <a:lnTo>
                                  <a:pt x="1169" y="1276"/>
                                </a:lnTo>
                                <a:lnTo>
                                  <a:pt x="1203" y="1332"/>
                                </a:lnTo>
                                <a:lnTo>
                                  <a:pt x="1233" y="1390"/>
                                </a:lnTo>
                                <a:lnTo>
                                  <a:pt x="1262" y="1450"/>
                                </a:lnTo>
                                <a:lnTo>
                                  <a:pt x="1289" y="1509"/>
                                </a:lnTo>
                                <a:lnTo>
                                  <a:pt x="1315" y="1570"/>
                                </a:lnTo>
                                <a:lnTo>
                                  <a:pt x="1337" y="1631"/>
                                </a:lnTo>
                                <a:lnTo>
                                  <a:pt x="1357" y="1694"/>
                                </a:lnTo>
                                <a:lnTo>
                                  <a:pt x="1375" y="1757"/>
                                </a:lnTo>
                                <a:lnTo>
                                  <a:pt x="1390" y="1821"/>
                                </a:lnTo>
                                <a:lnTo>
                                  <a:pt x="1402" y="1886"/>
                                </a:lnTo>
                                <a:lnTo>
                                  <a:pt x="1411" y="1952"/>
                                </a:lnTo>
                                <a:lnTo>
                                  <a:pt x="1417" y="2017"/>
                                </a:lnTo>
                                <a:lnTo>
                                  <a:pt x="1419" y="2084"/>
                                </a:lnTo>
                                <a:lnTo>
                                  <a:pt x="1419" y="2151"/>
                                </a:lnTo>
                                <a:lnTo>
                                  <a:pt x="1413" y="2218"/>
                                </a:lnTo>
                                <a:lnTo>
                                  <a:pt x="1405" y="2287"/>
                                </a:lnTo>
                                <a:lnTo>
                                  <a:pt x="1393" y="2355"/>
                                </a:lnTo>
                                <a:lnTo>
                                  <a:pt x="1376" y="2424"/>
                                </a:lnTo>
                                <a:lnTo>
                                  <a:pt x="1356" y="2493"/>
                                </a:lnTo>
                                <a:lnTo>
                                  <a:pt x="1331" y="2562"/>
                                </a:lnTo>
                                <a:lnTo>
                                  <a:pt x="1302" y="2633"/>
                                </a:lnTo>
                                <a:lnTo>
                                  <a:pt x="1268" y="2703"/>
                                </a:lnTo>
                                <a:lnTo>
                                  <a:pt x="1230" y="2773"/>
                                </a:lnTo>
                                <a:lnTo>
                                  <a:pt x="1185" y="2844"/>
                                </a:lnTo>
                                <a:lnTo>
                                  <a:pt x="1137" y="2914"/>
                                </a:lnTo>
                                <a:lnTo>
                                  <a:pt x="1082" y="2984"/>
                                </a:lnTo>
                                <a:lnTo>
                                  <a:pt x="1074" y="2996"/>
                                </a:lnTo>
                                <a:lnTo>
                                  <a:pt x="1066" y="3008"/>
                                </a:lnTo>
                                <a:lnTo>
                                  <a:pt x="1059" y="3022"/>
                                </a:lnTo>
                                <a:lnTo>
                                  <a:pt x="1055" y="3036"/>
                                </a:lnTo>
                                <a:lnTo>
                                  <a:pt x="1052" y="3051"/>
                                </a:lnTo>
                                <a:lnTo>
                                  <a:pt x="1049" y="3064"/>
                                </a:lnTo>
                                <a:lnTo>
                                  <a:pt x="1049" y="3079"/>
                                </a:lnTo>
                                <a:lnTo>
                                  <a:pt x="1051" y="3092"/>
                                </a:lnTo>
                                <a:lnTo>
                                  <a:pt x="1053" y="3106"/>
                                </a:lnTo>
                                <a:lnTo>
                                  <a:pt x="1057" y="3119"/>
                                </a:lnTo>
                                <a:lnTo>
                                  <a:pt x="1062" y="3132"/>
                                </a:lnTo>
                                <a:lnTo>
                                  <a:pt x="1067" y="3144"/>
                                </a:lnTo>
                                <a:lnTo>
                                  <a:pt x="1075" y="3156"/>
                                </a:lnTo>
                                <a:lnTo>
                                  <a:pt x="1083" y="3166"/>
                                </a:lnTo>
                                <a:lnTo>
                                  <a:pt x="1092" y="3176"/>
                                </a:lnTo>
                                <a:lnTo>
                                  <a:pt x="1103" y="3185"/>
                                </a:lnTo>
                                <a:lnTo>
                                  <a:pt x="1114" y="3193"/>
                                </a:lnTo>
                                <a:lnTo>
                                  <a:pt x="1126" y="3201"/>
                                </a:lnTo>
                                <a:lnTo>
                                  <a:pt x="1139" y="3207"/>
                                </a:lnTo>
                                <a:lnTo>
                                  <a:pt x="1152" y="3211"/>
                                </a:lnTo>
                                <a:lnTo>
                                  <a:pt x="1218" y="3228"/>
                                </a:lnTo>
                                <a:lnTo>
                                  <a:pt x="1283" y="3243"/>
                                </a:lnTo>
                                <a:lnTo>
                                  <a:pt x="1348" y="3253"/>
                                </a:lnTo>
                                <a:lnTo>
                                  <a:pt x="1411" y="3261"/>
                                </a:lnTo>
                                <a:lnTo>
                                  <a:pt x="1472" y="3265"/>
                                </a:lnTo>
                                <a:lnTo>
                                  <a:pt x="1534" y="3267"/>
                                </a:lnTo>
                                <a:lnTo>
                                  <a:pt x="1594" y="3267"/>
                                </a:lnTo>
                                <a:lnTo>
                                  <a:pt x="1653" y="3265"/>
                                </a:lnTo>
                                <a:lnTo>
                                  <a:pt x="1711" y="3259"/>
                                </a:lnTo>
                                <a:lnTo>
                                  <a:pt x="1767" y="3253"/>
                                </a:lnTo>
                                <a:lnTo>
                                  <a:pt x="1823" y="3244"/>
                                </a:lnTo>
                                <a:lnTo>
                                  <a:pt x="1877" y="3233"/>
                                </a:lnTo>
                                <a:lnTo>
                                  <a:pt x="1930" y="3220"/>
                                </a:lnTo>
                                <a:lnTo>
                                  <a:pt x="1982" y="3206"/>
                                </a:lnTo>
                                <a:lnTo>
                                  <a:pt x="2032" y="3190"/>
                                </a:lnTo>
                                <a:lnTo>
                                  <a:pt x="2081" y="3172"/>
                                </a:lnTo>
                                <a:lnTo>
                                  <a:pt x="2128" y="3154"/>
                                </a:lnTo>
                                <a:lnTo>
                                  <a:pt x="2174" y="3135"/>
                                </a:lnTo>
                                <a:lnTo>
                                  <a:pt x="2219" y="3115"/>
                                </a:lnTo>
                                <a:lnTo>
                                  <a:pt x="2263" y="3094"/>
                                </a:lnTo>
                                <a:lnTo>
                                  <a:pt x="2304" y="3072"/>
                                </a:lnTo>
                                <a:lnTo>
                                  <a:pt x="2344" y="3050"/>
                                </a:lnTo>
                                <a:lnTo>
                                  <a:pt x="2384" y="3027"/>
                                </a:lnTo>
                                <a:lnTo>
                                  <a:pt x="2421" y="3004"/>
                                </a:lnTo>
                                <a:lnTo>
                                  <a:pt x="2456" y="2982"/>
                                </a:lnTo>
                                <a:lnTo>
                                  <a:pt x="2490" y="2959"/>
                                </a:lnTo>
                                <a:lnTo>
                                  <a:pt x="2522" y="2936"/>
                                </a:lnTo>
                                <a:lnTo>
                                  <a:pt x="2553" y="2914"/>
                                </a:lnTo>
                                <a:lnTo>
                                  <a:pt x="2582" y="2892"/>
                                </a:lnTo>
                                <a:lnTo>
                                  <a:pt x="2609" y="2871"/>
                                </a:lnTo>
                                <a:lnTo>
                                  <a:pt x="2633" y="2850"/>
                                </a:lnTo>
                                <a:lnTo>
                                  <a:pt x="2657" y="2830"/>
                                </a:lnTo>
                                <a:lnTo>
                                  <a:pt x="3396" y="3882"/>
                                </a:lnTo>
                                <a:lnTo>
                                  <a:pt x="3405" y="3895"/>
                                </a:lnTo>
                                <a:lnTo>
                                  <a:pt x="3416" y="3905"/>
                                </a:lnTo>
                                <a:lnTo>
                                  <a:pt x="3426" y="3915"/>
                                </a:lnTo>
                                <a:lnTo>
                                  <a:pt x="3438" y="3924"/>
                                </a:lnTo>
                                <a:lnTo>
                                  <a:pt x="3451" y="3932"/>
                                </a:lnTo>
                                <a:lnTo>
                                  <a:pt x="3464" y="3937"/>
                                </a:lnTo>
                                <a:lnTo>
                                  <a:pt x="3477" y="3942"/>
                                </a:lnTo>
                                <a:lnTo>
                                  <a:pt x="3491" y="3945"/>
                                </a:lnTo>
                                <a:lnTo>
                                  <a:pt x="3504" y="3946"/>
                                </a:lnTo>
                                <a:lnTo>
                                  <a:pt x="3517" y="3947"/>
                                </a:lnTo>
                                <a:lnTo>
                                  <a:pt x="3531" y="3946"/>
                                </a:lnTo>
                                <a:lnTo>
                                  <a:pt x="3544" y="3944"/>
                                </a:lnTo>
                                <a:lnTo>
                                  <a:pt x="3558" y="3941"/>
                                </a:lnTo>
                                <a:lnTo>
                                  <a:pt x="3571" y="3936"/>
                                </a:lnTo>
                                <a:lnTo>
                                  <a:pt x="3583" y="3931"/>
                                </a:lnTo>
                                <a:lnTo>
                                  <a:pt x="3595" y="3923"/>
                                </a:lnTo>
                                <a:lnTo>
                                  <a:pt x="3606" y="3915"/>
                                </a:lnTo>
                                <a:lnTo>
                                  <a:pt x="3616" y="3906"/>
                                </a:lnTo>
                                <a:lnTo>
                                  <a:pt x="3626" y="3895"/>
                                </a:lnTo>
                                <a:lnTo>
                                  <a:pt x="3634" y="3884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1948"/>
                        <wps:cNvSpPr>
                          <a:spLocks/>
                        </wps:cNvSpPr>
                        <wps:spPr bwMode="auto">
                          <a:xfrm>
                            <a:off x="10910" y="3881"/>
                            <a:ext cx="859" cy="1663"/>
                          </a:xfrm>
                          <a:custGeom>
                            <a:avLst/>
                            <a:gdLst>
                              <a:gd name="T0" fmla="*/ 206 w 2576"/>
                              <a:gd name="T1" fmla="*/ 1749 h 4988"/>
                              <a:gd name="T2" fmla="*/ 0 w 2576"/>
                              <a:gd name="T3" fmla="*/ 971 h 4988"/>
                              <a:gd name="T4" fmla="*/ 124 w 2576"/>
                              <a:gd name="T5" fmla="*/ 498 h 4988"/>
                              <a:gd name="T6" fmla="*/ 254 w 2576"/>
                              <a:gd name="T7" fmla="*/ 301 h 4988"/>
                              <a:gd name="T8" fmla="*/ 503 w 2576"/>
                              <a:gd name="T9" fmla="*/ 418 h 4988"/>
                              <a:gd name="T10" fmla="*/ 647 w 2576"/>
                              <a:gd name="T11" fmla="*/ 357 h 4988"/>
                              <a:gd name="T12" fmla="*/ 774 w 2576"/>
                              <a:gd name="T13" fmla="*/ 40 h 4988"/>
                              <a:gd name="T14" fmla="*/ 971 w 2576"/>
                              <a:gd name="T15" fmla="*/ 0 h 4988"/>
                              <a:gd name="T16" fmla="*/ 1183 w 2576"/>
                              <a:gd name="T17" fmla="*/ 218 h 4988"/>
                              <a:gd name="T18" fmla="*/ 1264 w 2576"/>
                              <a:gd name="T19" fmla="*/ 539 h 4988"/>
                              <a:gd name="T20" fmla="*/ 1555 w 2576"/>
                              <a:gd name="T21" fmla="*/ 924 h 4988"/>
                              <a:gd name="T22" fmla="*/ 2212 w 2576"/>
                              <a:gd name="T23" fmla="*/ 1395 h 4988"/>
                              <a:gd name="T24" fmla="*/ 2496 w 2576"/>
                              <a:gd name="T25" fmla="*/ 1695 h 4988"/>
                              <a:gd name="T26" fmla="*/ 2576 w 2576"/>
                              <a:gd name="T27" fmla="*/ 2031 h 4988"/>
                              <a:gd name="T28" fmla="*/ 2406 w 2576"/>
                              <a:gd name="T29" fmla="*/ 2566 h 4988"/>
                              <a:gd name="T30" fmla="*/ 2568 w 2576"/>
                              <a:gd name="T31" fmla="*/ 2832 h 4988"/>
                              <a:gd name="T32" fmla="*/ 2532 w 2576"/>
                              <a:gd name="T33" fmla="*/ 3361 h 4988"/>
                              <a:gd name="T34" fmla="*/ 2263 w 2576"/>
                              <a:gd name="T35" fmla="*/ 3775 h 4988"/>
                              <a:gd name="T36" fmla="*/ 2087 w 2576"/>
                              <a:gd name="T37" fmla="*/ 4430 h 4988"/>
                              <a:gd name="T38" fmla="*/ 1484 w 2576"/>
                              <a:gd name="T39" fmla="*/ 4988 h 4988"/>
                              <a:gd name="T40" fmla="*/ 1475 w 2576"/>
                              <a:gd name="T41" fmla="*/ 3945 h 4988"/>
                              <a:gd name="T42" fmla="*/ 989 w 2576"/>
                              <a:gd name="T43" fmla="*/ 3417 h 4988"/>
                              <a:gd name="T44" fmla="*/ 350 w 2576"/>
                              <a:gd name="T45" fmla="*/ 2744 h 4988"/>
                              <a:gd name="T46" fmla="*/ 222 w 2576"/>
                              <a:gd name="T47" fmla="*/ 2083 h 4988"/>
                              <a:gd name="T48" fmla="*/ 206 w 2576"/>
                              <a:gd name="T49" fmla="*/ 1749 h 49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76" h="4988">
                                <a:moveTo>
                                  <a:pt x="206" y="1749"/>
                                </a:moveTo>
                                <a:lnTo>
                                  <a:pt x="0" y="971"/>
                                </a:lnTo>
                                <a:lnTo>
                                  <a:pt x="124" y="498"/>
                                </a:lnTo>
                                <a:lnTo>
                                  <a:pt x="254" y="301"/>
                                </a:lnTo>
                                <a:lnTo>
                                  <a:pt x="503" y="418"/>
                                </a:lnTo>
                                <a:lnTo>
                                  <a:pt x="647" y="357"/>
                                </a:lnTo>
                                <a:lnTo>
                                  <a:pt x="774" y="40"/>
                                </a:lnTo>
                                <a:lnTo>
                                  <a:pt x="971" y="0"/>
                                </a:lnTo>
                                <a:lnTo>
                                  <a:pt x="1183" y="218"/>
                                </a:lnTo>
                                <a:lnTo>
                                  <a:pt x="1264" y="539"/>
                                </a:lnTo>
                                <a:lnTo>
                                  <a:pt x="1555" y="924"/>
                                </a:lnTo>
                                <a:lnTo>
                                  <a:pt x="2212" y="1395"/>
                                </a:lnTo>
                                <a:lnTo>
                                  <a:pt x="2496" y="1695"/>
                                </a:lnTo>
                                <a:lnTo>
                                  <a:pt x="2576" y="2031"/>
                                </a:lnTo>
                                <a:lnTo>
                                  <a:pt x="2406" y="2566"/>
                                </a:lnTo>
                                <a:lnTo>
                                  <a:pt x="2568" y="2832"/>
                                </a:lnTo>
                                <a:lnTo>
                                  <a:pt x="2532" y="3361"/>
                                </a:lnTo>
                                <a:lnTo>
                                  <a:pt x="2263" y="3775"/>
                                </a:lnTo>
                                <a:lnTo>
                                  <a:pt x="2087" y="4430"/>
                                </a:lnTo>
                                <a:lnTo>
                                  <a:pt x="1484" y="4988"/>
                                </a:lnTo>
                                <a:lnTo>
                                  <a:pt x="1475" y="3945"/>
                                </a:lnTo>
                                <a:lnTo>
                                  <a:pt x="989" y="3417"/>
                                </a:lnTo>
                                <a:lnTo>
                                  <a:pt x="350" y="2744"/>
                                </a:lnTo>
                                <a:lnTo>
                                  <a:pt x="222" y="2083"/>
                                </a:lnTo>
                                <a:lnTo>
                                  <a:pt x="206" y="1749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1949"/>
                        <wps:cNvSpPr>
                          <a:spLocks noEditPoints="1"/>
                        </wps:cNvSpPr>
                        <wps:spPr bwMode="auto">
                          <a:xfrm>
                            <a:off x="10868" y="3849"/>
                            <a:ext cx="957" cy="1729"/>
                          </a:xfrm>
                          <a:custGeom>
                            <a:avLst/>
                            <a:gdLst>
                              <a:gd name="T0" fmla="*/ 2012 w 2871"/>
                              <a:gd name="T1" fmla="*/ 4240 h 5188"/>
                              <a:gd name="T2" fmla="*/ 2018 w 2871"/>
                              <a:gd name="T3" fmla="*/ 4084 h 5188"/>
                              <a:gd name="T4" fmla="*/ 1236 w 2871"/>
                              <a:gd name="T5" fmla="*/ 3479 h 5188"/>
                              <a:gd name="T6" fmla="*/ 468 w 2871"/>
                              <a:gd name="T7" fmla="*/ 2400 h 5188"/>
                              <a:gd name="T8" fmla="*/ 445 w 2871"/>
                              <a:gd name="T9" fmla="*/ 2008 h 5188"/>
                              <a:gd name="T10" fmla="*/ 636 w 2871"/>
                              <a:gd name="T11" fmla="*/ 2010 h 5188"/>
                              <a:gd name="T12" fmla="*/ 1445 w 2871"/>
                              <a:gd name="T13" fmla="*/ 2707 h 5188"/>
                              <a:gd name="T14" fmla="*/ 2019 w 2871"/>
                              <a:gd name="T15" fmla="*/ 3092 h 5188"/>
                              <a:gd name="T16" fmla="*/ 2214 w 2871"/>
                              <a:gd name="T17" fmla="*/ 3495 h 5188"/>
                              <a:gd name="T18" fmla="*/ 2200 w 2871"/>
                              <a:gd name="T19" fmla="*/ 4121 h 5188"/>
                              <a:gd name="T20" fmla="*/ 1907 w 2871"/>
                              <a:gd name="T21" fmla="*/ 4699 h 5188"/>
                              <a:gd name="T22" fmla="*/ 1541 w 2871"/>
                              <a:gd name="T23" fmla="*/ 5012 h 5188"/>
                              <a:gd name="T24" fmla="*/ 1571 w 2871"/>
                              <a:gd name="T25" fmla="*/ 5165 h 5188"/>
                              <a:gd name="T26" fmla="*/ 1829 w 2871"/>
                              <a:gd name="T27" fmla="*/ 5087 h 5188"/>
                              <a:gd name="T28" fmla="*/ 2289 w 2871"/>
                              <a:gd name="T29" fmla="*/ 4543 h 5188"/>
                              <a:gd name="T30" fmla="*/ 2472 w 2871"/>
                              <a:gd name="T31" fmla="*/ 4013 h 5188"/>
                              <a:gd name="T32" fmla="*/ 2795 w 2871"/>
                              <a:gd name="T33" fmla="*/ 3552 h 5188"/>
                              <a:gd name="T34" fmla="*/ 2870 w 2871"/>
                              <a:gd name="T35" fmla="*/ 3126 h 5188"/>
                              <a:gd name="T36" fmla="*/ 2739 w 2871"/>
                              <a:gd name="T37" fmla="*/ 2706 h 5188"/>
                              <a:gd name="T38" fmla="*/ 2767 w 2871"/>
                              <a:gd name="T39" fmla="*/ 2401 h 5188"/>
                              <a:gd name="T40" fmla="*/ 2816 w 2871"/>
                              <a:gd name="T41" fmla="*/ 1974 h 5188"/>
                              <a:gd name="T42" fmla="*/ 2652 w 2871"/>
                              <a:gd name="T43" fmla="*/ 1605 h 5188"/>
                              <a:gd name="T44" fmla="*/ 2113 w 2871"/>
                              <a:gd name="T45" fmla="*/ 1145 h 5188"/>
                              <a:gd name="T46" fmla="*/ 1631 w 2871"/>
                              <a:gd name="T47" fmla="*/ 836 h 5188"/>
                              <a:gd name="T48" fmla="*/ 1434 w 2871"/>
                              <a:gd name="T49" fmla="*/ 470 h 5188"/>
                              <a:gd name="T50" fmla="*/ 1302 w 2871"/>
                              <a:gd name="T51" fmla="*/ 106 h 5188"/>
                              <a:gd name="T52" fmla="*/ 1059 w 2871"/>
                              <a:gd name="T53" fmla="*/ 2 h 5188"/>
                              <a:gd name="T54" fmla="*/ 832 w 2871"/>
                              <a:gd name="T55" fmla="*/ 86 h 5188"/>
                              <a:gd name="T56" fmla="*/ 664 w 2871"/>
                              <a:gd name="T57" fmla="*/ 368 h 5188"/>
                              <a:gd name="T58" fmla="*/ 412 w 2871"/>
                              <a:gd name="T59" fmla="*/ 219 h 5188"/>
                              <a:gd name="T60" fmla="*/ 161 w 2871"/>
                              <a:gd name="T61" fmla="*/ 487 h 5188"/>
                              <a:gd name="T62" fmla="*/ 2 w 2871"/>
                              <a:gd name="T63" fmla="*/ 1255 h 5188"/>
                              <a:gd name="T64" fmla="*/ 161 w 2871"/>
                              <a:gd name="T65" fmla="*/ 1788 h 5188"/>
                              <a:gd name="T66" fmla="*/ 252 w 2871"/>
                              <a:gd name="T67" fmla="*/ 2504 h 5188"/>
                              <a:gd name="T68" fmla="*/ 1134 w 2871"/>
                              <a:gd name="T69" fmla="*/ 3694 h 5188"/>
                              <a:gd name="T70" fmla="*/ 2316 w 2871"/>
                              <a:gd name="T71" fmla="*/ 2261 h 5188"/>
                              <a:gd name="T72" fmla="*/ 1289 w 2871"/>
                              <a:gd name="T73" fmla="*/ 1273 h 5188"/>
                              <a:gd name="T74" fmla="*/ 898 w 2871"/>
                              <a:gd name="T75" fmla="*/ 766 h 5188"/>
                              <a:gd name="T76" fmla="*/ 925 w 2871"/>
                              <a:gd name="T77" fmla="*/ 381 h 5188"/>
                              <a:gd name="T78" fmla="*/ 1052 w 2871"/>
                              <a:gd name="T79" fmla="*/ 237 h 5188"/>
                              <a:gd name="T80" fmla="*/ 1210 w 2871"/>
                              <a:gd name="T81" fmla="*/ 534 h 5188"/>
                              <a:gd name="T82" fmla="*/ 1410 w 2871"/>
                              <a:gd name="T83" fmla="*/ 944 h 5188"/>
                              <a:gd name="T84" fmla="*/ 1810 w 2871"/>
                              <a:gd name="T85" fmla="*/ 1242 h 5188"/>
                              <a:gd name="T86" fmla="*/ 2402 w 2871"/>
                              <a:gd name="T87" fmla="*/ 1668 h 5188"/>
                              <a:gd name="T88" fmla="*/ 2582 w 2871"/>
                              <a:gd name="T89" fmla="*/ 1977 h 5188"/>
                              <a:gd name="T90" fmla="*/ 2530 w 2871"/>
                              <a:gd name="T91" fmla="*/ 2372 h 5188"/>
                              <a:gd name="T92" fmla="*/ 2583 w 2871"/>
                              <a:gd name="T93" fmla="*/ 2910 h 5188"/>
                              <a:gd name="T94" fmla="*/ 2636 w 2871"/>
                              <a:gd name="T95" fmla="*/ 3222 h 5188"/>
                              <a:gd name="T96" fmla="*/ 2472 w 2871"/>
                              <a:gd name="T97" fmla="*/ 3666 h 5188"/>
                              <a:gd name="T98" fmla="*/ 2326 w 2871"/>
                              <a:gd name="T99" fmla="*/ 3128 h 5188"/>
                              <a:gd name="T100" fmla="*/ 2037 w 2871"/>
                              <a:gd name="T101" fmla="*/ 2802 h 5188"/>
                              <a:gd name="T102" fmla="*/ 997 w 2871"/>
                              <a:gd name="T103" fmla="*/ 2053 h 5188"/>
                              <a:gd name="T104" fmla="*/ 578 w 2871"/>
                              <a:gd name="T105" fmla="*/ 1694 h 5188"/>
                              <a:gd name="T106" fmla="*/ 365 w 2871"/>
                              <a:gd name="T107" fmla="*/ 1682 h 5188"/>
                              <a:gd name="T108" fmla="*/ 200 w 2871"/>
                              <a:gd name="T109" fmla="*/ 1226 h 5188"/>
                              <a:gd name="T110" fmla="*/ 300 w 2871"/>
                              <a:gd name="T111" fmla="*/ 610 h 5188"/>
                              <a:gd name="T112" fmla="*/ 478 w 2871"/>
                              <a:gd name="T113" fmla="*/ 506 h 5188"/>
                              <a:gd name="T114" fmla="*/ 638 w 2871"/>
                              <a:gd name="T115" fmla="*/ 876 h 5188"/>
                              <a:gd name="T116" fmla="*/ 1308 w 2871"/>
                              <a:gd name="T117" fmla="*/ 1617 h 5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871" h="5188">
                                <a:moveTo>
                                  <a:pt x="1866" y="4257"/>
                                </a:moveTo>
                                <a:lnTo>
                                  <a:pt x="1877" y="4262"/>
                                </a:lnTo>
                                <a:lnTo>
                                  <a:pt x="1887" y="4267"/>
                                </a:lnTo>
                                <a:lnTo>
                                  <a:pt x="1898" y="4271"/>
                                </a:lnTo>
                                <a:lnTo>
                                  <a:pt x="1909" y="4273"/>
                                </a:lnTo>
                                <a:lnTo>
                                  <a:pt x="1921" y="4274"/>
                                </a:lnTo>
                                <a:lnTo>
                                  <a:pt x="1932" y="4274"/>
                                </a:lnTo>
                                <a:lnTo>
                                  <a:pt x="1943" y="4274"/>
                                </a:lnTo>
                                <a:lnTo>
                                  <a:pt x="1954" y="4272"/>
                                </a:lnTo>
                                <a:lnTo>
                                  <a:pt x="1964" y="4269"/>
                                </a:lnTo>
                                <a:lnTo>
                                  <a:pt x="1976" y="4266"/>
                                </a:lnTo>
                                <a:lnTo>
                                  <a:pt x="1986" y="4261"/>
                                </a:lnTo>
                                <a:lnTo>
                                  <a:pt x="1995" y="4254"/>
                                </a:lnTo>
                                <a:lnTo>
                                  <a:pt x="2003" y="4248"/>
                                </a:lnTo>
                                <a:lnTo>
                                  <a:pt x="2012" y="4240"/>
                                </a:lnTo>
                                <a:lnTo>
                                  <a:pt x="2020" y="4231"/>
                                </a:lnTo>
                                <a:lnTo>
                                  <a:pt x="2027" y="4222"/>
                                </a:lnTo>
                                <a:lnTo>
                                  <a:pt x="2033" y="4212"/>
                                </a:lnTo>
                                <a:lnTo>
                                  <a:pt x="2038" y="4201"/>
                                </a:lnTo>
                                <a:lnTo>
                                  <a:pt x="2042" y="4189"/>
                                </a:lnTo>
                                <a:lnTo>
                                  <a:pt x="2044" y="4178"/>
                                </a:lnTo>
                                <a:lnTo>
                                  <a:pt x="2045" y="4167"/>
                                </a:lnTo>
                                <a:lnTo>
                                  <a:pt x="2046" y="4156"/>
                                </a:lnTo>
                                <a:lnTo>
                                  <a:pt x="2045" y="4145"/>
                                </a:lnTo>
                                <a:lnTo>
                                  <a:pt x="2043" y="4134"/>
                                </a:lnTo>
                                <a:lnTo>
                                  <a:pt x="2040" y="4123"/>
                                </a:lnTo>
                                <a:lnTo>
                                  <a:pt x="2036" y="4113"/>
                                </a:lnTo>
                                <a:lnTo>
                                  <a:pt x="2031" y="4103"/>
                                </a:lnTo>
                                <a:lnTo>
                                  <a:pt x="2026" y="4093"/>
                                </a:lnTo>
                                <a:lnTo>
                                  <a:pt x="2018" y="4084"/>
                                </a:lnTo>
                                <a:lnTo>
                                  <a:pt x="2010" y="4075"/>
                                </a:lnTo>
                                <a:lnTo>
                                  <a:pt x="2002" y="4067"/>
                                </a:lnTo>
                                <a:lnTo>
                                  <a:pt x="1992" y="4060"/>
                                </a:lnTo>
                                <a:lnTo>
                                  <a:pt x="1974" y="4049"/>
                                </a:lnTo>
                                <a:lnTo>
                                  <a:pt x="1926" y="4017"/>
                                </a:lnTo>
                                <a:lnTo>
                                  <a:pt x="1852" y="3965"/>
                                </a:lnTo>
                                <a:lnTo>
                                  <a:pt x="1755" y="3896"/>
                                </a:lnTo>
                                <a:lnTo>
                                  <a:pt x="1700" y="3855"/>
                                </a:lnTo>
                                <a:lnTo>
                                  <a:pt x="1641" y="3811"/>
                                </a:lnTo>
                                <a:lnTo>
                                  <a:pt x="1579" y="3764"/>
                                </a:lnTo>
                                <a:lnTo>
                                  <a:pt x="1513" y="3712"/>
                                </a:lnTo>
                                <a:lnTo>
                                  <a:pt x="1446" y="3658"/>
                                </a:lnTo>
                                <a:lnTo>
                                  <a:pt x="1377" y="3601"/>
                                </a:lnTo>
                                <a:lnTo>
                                  <a:pt x="1307" y="3541"/>
                                </a:lnTo>
                                <a:lnTo>
                                  <a:pt x="1236" y="3479"/>
                                </a:lnTo>
                                <a:lnTo>
                                  <a:pt x="1165" y="3414"/>
                                </a:lnTo>
                                <a:lnTo>
                                  <a:pt x="1095" y="3348"/>
                                </a:lnTo>
                                <a:lnTo>
                                  <a:pt x="1025" y="3279"/>
                                </a:lnTo>
                                <a:lnTo>
                                  <a:pt x="957" y="3210"/>
                                </a:lnTo>
                                <a:lnTo>
                                  <a:pt x="891" y="3139"/>
                                </a:lnTo>
                                <a:lnTo>
                                  <a:pt x="828" y="3067"/>
                                </a:lnTo>
                                <a:lnTo>
                                  <a:pt x="768" y="2994"/>
                                </a:lnTo>
                                <a:lnTo>
                                  <a:pt x="712" y="2920"/>
                                </a:lnTo>
                                <a:lnTo>
                                  <a:pt x="660" y="2846"/>
                                </a:lnTo>
                                <a:lnTo>
                                  <a:pt x="612" y="2771"/>
                                </a:lnTo>
                                <a:lnTo>
                                  <a:pt x="571" y="2696"/>
                                </a:lnTo>
                                <a:lnTo>
                                  <a:pt x="535" y="2621"/>
                                </a:lnTo>
                                <a:lnTo>
                                  <a:pt x="506" y="2547"/>
                                </a:lnTo>
                                <a:lnTo>
                                  <a:pt x="482" y="2473"/>
                                </a:lnTo>
                                <a:lnTo>
                                  <a:pt x="468" y="2400"/>
                                </a:lnTo>
                                <a:lnTo>
                                  <a:pt x="461" y="2328"/>
                                </a:lnTo>
                                <a:lnTo>
                                  <a:pt x="453" y="2305"/>
                                </a:lnTo>
                                <a:lnTo>
                                  <a:pt x="447" y="2280"/>
                                </a:lnTo>
                                <a:lnTo>
                                  <a:pt x="441" y="2254"/>
                                </a:lnTo>
                                <a:lnTo>
                                  <a:pt x="435" y="2228"/>
                                </a:lnTo>
                                <a:lnTo>
                                  <a:pt x="431" y="2200"/>
                                </a:lnTo>
                                <a:lnTo>
                                  <a:pt x="428" y="2172"/>
                                </a:lnTo>
                                <a:lnTo>
                                  <a:pt x="425" y="2144"/>
                                </a:lnTo>
                                <a:lnTo>
                                  <a:pt x="425" y="2116"/>
                                </a:lnTo>
                                <a:lnTo>
                                  <a:pt x="428" y="2088"/>
                                </a:lnTo>
                                <a:lnTo>
                                  <a:pt x="431" y="2062"/>
                                </a:lnTo>
                                <a:lnTo>
                                  <a:pt x="433" y="2047"/>
                                </a:lnTo>
                                <a:lnTo>
                                  <a:pt x="437" y="2033"/>
                                </a:lnTo>
                                <a:lnTo>
                                  <a:pt x="441" y="2020"/>
                                </a:lnTo>
                                <a:lnTo>
                                  <a:pt x="445" y="2008"/>
                                </a:lnTo>
                                <a:lnTo>
                                  <a:pt x="451" y="1994"/>
                                </a:lnTo>
                                <a:lnTo>
                                  <a:pt x="457" y="1982"/>
                                </a:lnTo>
                                <a:lnTo>
                                  <a:pt x="463" y="1970"/>
                                </a:lnTo>
                                <a:lnTo>
                                  <a:pt x="471" y="1957"/>
                                </a:lnTo>
                                <a:lnTo>
                                  <a:pt x="479" y="1946"/>
                                </a:lnTo>
                                <a:lnTo>
                                  <a:pt x="488" y="1935"/>
                                </a:lnTo>
                                <a:lnTo>
                                  <a:pt x="498" y="1924"/>
                                </a:lnTo>
                                <a:lnTo>
                                  <a:pt x="508" y="1914"/>
                                </a:lnTo>
                                <a:lnTo>
                                  <a:pt x="519" y="1917"/>
                                </a:lnTo>
                                <a:lnTo>
                                  <a:pt x="529" y="1923"/>
                                </a:lnTo>
                                <a:lnTo>
                                  <a:pt x="542" y="1929"/>
                                </a:lnTo>
                                <a:lnTo>
                                  <a:pt x="554" y="1938"/>
                                </a:lnTo>
                                <a:lnTo>
                                  <a:pt x="580" y="1958"/>
                                </a:lnTo>
                                <a:lnTo>
                                  <a:pt x="608" y="1983"/>
                                </a:lnTo>
                                <a:lnTo>
                                  <a:pt x="636" y="2010"/>
                                </a:lnTo>
                                <a:lnTo>
                                  <a:pt x="664" y="2039"/>
                                </a:lnTo>
                                <a:lnTo>
                                  <a:pt x="691" y="2068"/>
                                </a:lnTo>
                                <a:lnTo>
                                  <a:pt x="717" y="2096"/>
                                </a:lnTo>
                                <a:lnTo>
                                  <a:pt x="753" y="2135"/>
                                </a:lnTo>
                                <a:lnTo>
                                  <a:pt x="792" y="2176"/>
                                </a:lnTo>
                                <a:lnTo>
                                  <a:pt x="836" y="2219"/>
                                </a:lnTo>
                                <a:lnTo>
                                  <a:pt x="884" y="2265"/>
                                </a:lnTo>
                                <a:lnTo>
                                  <a:pt x="936" y="2314"/>
                                </a:lnTo>
                                <a:lnTo>
                                  <a:pt x="993" y="2364"/>
                                </a:lnTo>
                                <a:lnTo>
                                  <a:pt x="1054" y="2417"/>
                                </a:lnTo>
                                <a:lnTo>
                                  <a:pt x="1122" y="2470"/>
                                </a:lnTo>
                                <a:lnTo>
                                  <a:pt x="1193" y="2527"/>
                                </a:lnTo>
                                <a:lnTo>
                                  <a:pt x="1271" y="2585"/>
                                </a:lnTo>
                                <a:lnTo>
                                  <a:pt x="1355" y="2645"/>
                                </a:lnTo>
                                <a:lnTo>
                                  <a:pt x="1445" y="2707"/>
                                </a:lnTo>
                                <a:lnTo>
                                  <a:pt x="1542" y="2771"/>
                                </a:lnTo>
                                <a:lnTo>
                                  <a:pt x="1645" y="2837"/>
                                </a:lnTo>
                                <a:lnTo>
                                  <a:pt x="1699" y="2871"/>
                                </a:lnTo>
                                <a:lnTo>
                                  <a:pt x="1755" y="2904"/>
                                </a:lnTo>
                                <a:lnTo>
                                  <a:pt x="1813" y="2939"/>
                                </a:lnTo>
                                <a:lnTo>
                                  <a:pt x="1873" y="2974"/>
                                </a:lnTo>
                                <a:lnTo>
                                  <a:pt x="1890" y="2984"/>
                                </a:lnTo>
                                <a:lnTo>
                                  <a:pt x="1908" y="2996"/>
                                </a:lnTo>
                                <a:lnTo>
                                  <a:pt x="1925" y="3008"/>
                                </a:lnTo>
                                <a:lnTo>
                                  <a:pt x="1942" y="3021"/>
                                </a:lnTo>
                                <a:lnTo>
                                  <a:pt x="1959" y="3034"/>
                                </a:lnTo>
                                <a:lnTo>
                                  <a:pt x="1974" y="3048"/>
                                </a:lnTo>
                                <a:lnTo>
                                  <a:pt x="1990" y="3062"/>
                                </a:lnTo>
                                <a:lnTo>
                                  <a:pt x="2005" y="3077"/>
                                </a:lnTo>
                                <a:lnTo>
                                  <a:pt x="2019" y="3092"/>
                                </a:lnTo>
                                <a:lnTo>
                                  <a:pt x="2033" y="3108"/>
                                </a:lnTo>
                                <a:lnTo>
                                  <a:pt x="2047" y="3125"/>
                                </a:lnTo>
                                <a:lnTo>
                                  <a:pt x="2059" y="3142"/>
                                </a:lnTo>
                                <a:lnTo>
                                  <a:pt x="2073" y="3160"/>
                                </a:lnTo>
                                <a:lnTo>
                                  <a:pt x="2085" y="3178"/>
                                </a:lnTo>
                                <a:lnTo>
                                  <a:pt x="2096" y="3195"/>
                                </a:lnTo>
                                <a:lnTo>
                                  <a:pt x="2108" y="3214"/>
                                </a:lnTo>
                                <a:lnTo>
                                  <a:pt x="2125" y="3246"/>
                                </a:lnTo>
                                <a:lnTo>
                                  <a:pt x="2142" y="3279"/>
                                </a:lnTo>
                                <a:lnTo>
                                  <a:pt x="2157" y="3313"/>
                                </a:lnTo>
                                <a:lnTo>
                                  <a:pt x="2171" y="3348"/>
                                </a:lnTo>
                                <a:lnTo>
                                  <a:pt x="2184" y="3383"/>
                                </a:lnTo>
                                <a:lnTo>
                                  <a:pt x="2195" y="3420"/>
                                </a:lnTo>
                                <a:lnTo>
                                  <a:pt x="2205" y="3457"/>
                                </a:lnTo>
                                <a:lnTo>
                                  <a:pt x="2214" y="3495"/>
                                </a:lnTo>
                                <a:lnTo>
                                  <a:pt x="2222" y="3533"/>
                                </a:lnTo>
                                <a:lnTo>
                                  <a:pt x="2228" y="3572"/>
                                </a:lnTo>
                                <a:lnTo>
                                  <a:pt x="2234" y="3612"/>
                                </a:lnTo>
                                <a:lnTo>
                                  <a:pt x="2239" y="3653"/>
                                </a:lnTo>
                                <a:lnTo>
                                  <a:pt x="2242" y="3694"/>
                                </a:lnTo>
                                <a:lnTo>
                                  <a:pt x="2243" y="3736"/>
                                </a:lnTo>
                                <a:lnTo>
                                  <a:pt x="2243" y="3777"/>
                                </a:lnTo>
                                <a:lnTo>
                                  <a:pt x="2243" y="3818"/>
                                </a:lnTo>
                                <a:lnTo>
                                  <a:pt x="2241" y="3862"/>
                                </a:lnTo>
                                <a:lnTo>
                                  <a:pt x="2237" y="3905"/>
                                </a:lnTo>
                                <a:lnTo>
                                  <a:pt x="2232" y="3948"/>
                                </a:lnTo>
                                <a:lnTo>
                                  <a:pt x="2226" y="3991"/>
                                </a:lnTo>
                                <a:lnTo>
                                  <a:pt x="2218" y="4035"/>
                                </a:lnTo>
                                <a:lnTo>
                                  <a:pt x="2211" y="4078"/>
                                </a:lnTo>
                                <a:lnTo>
                                  <a:pt x="2200" y="4121"/>
                                </a:lnTo>
                                <a:lnTo>
                                  <a:pt x="2188" y="4165"/>
                                </a:lnTo>
                                <a:lnTo>
                                  <a:pt x="2176" y="4207"/>
                                </a:lnTo>
                                <a:lnTo>
                                  <a:pt x="2161" y="4250"/>
                                </a:lnTo>
                                <a:lnTo>
                                  <a:pt x="2147" y="4292"/>
                                </a:lnTo>
                                <a:lnTo>
                                  <a:pt x="2130" y="4334"/>
                                </a:lnTo>
                                <a:lnTo>
                                  <a:pt x="2112" y="4376"/>
                                </a:lnTo>
                                <a:lnTo>
                                  <a:pt x="2092" y="4417"/>
                                </a:lnTo>
                                <a:lnTo>
                                  <a:pt x="2072" y="4457"/>
                                </a:lnTo>
                                <a:lnTo>
                                  <a:pt x="2049" y="4497"/>
                                </a:lnTo>
                                <a:lnTo>
                                  <a:pt x="2028" y="4532"/>
                                </a:lnTo>
                                <a:lnTo>
                                  <a:pt x="2006" y="4567"/>
                                </a:lnTo>
                                <a:lnTo>
                                  <a:pt x="1983" y="4601"/>
                                </a:lnTo>
                                <a:lnTo>
                                  <a:pt x="1959" y="4634"/>
                                </a:lnTo>
                                <a:lnTo>
                                  <a:pt x="1934" y="4667"/>
                                </a:lnTo>
                                <a:lnTo>
                                  <a:pt x="1907" y="4699"/>
                                </a:lnTo>
                                <a:lnTo>
                                  <a:pt x="1879" y="4731"/>
                                </a:lnTo>
                                <a:lnTo>
                                  <a:pt x="1851" y="4761"/>
                                </a:lnTo>
                                <a:lnTo>
                                  <a:pt x="1821" y="4790"/>
                                </a:lnTo>
                                <a:lnTo>
                                  <a:pt x="1791" y="4819"/>
                                </a:lnTo>
                                <a:lnTo>
                                  <a:pt x="1758" y="4847"/>
                                </a:lnTo>
                                <a:lnTo>
                                  <a:pt x="1726" y="4874"/>
                                </a:lnTo>
                                <a:lnTo>
                                  <a:pt x="1691" y="4900"/>
                                </a:lnTo>
                                <a:lnTo>
                                  <a:pt x="1657" y="4924"/>
                                </a:lnTo>
                                <a:lnTo>
                                  <a:pt x="1620" y="4949"/>
                                </a:lnTo>
                                <a:lnTo>
                                  <a:pt x="1582" y="4971"/>
                                </a:lnTo>
                                <a:lnTo>
                                  <a:pt x="1573" y="4978"/>
                                </a:lnTo>
                                <a:lnTo>
                                  <a:pt x="1562" y="4986"/>
                                </a:lnTo>
                                <a:lnTo>
                                  <a:pt x="1555" y="4994"/>
                                </a:lnTo>
                                <a:lnTo>
                                  <a:pt x="1548" y="5003"/>
                                </a:lnTo>
                                <a:lnTo>
                                  <a:pt x="1541" y="5012"/>
                                </a:lnTo>
                                <a:lnTo>
                                  <a:pt x="1536" y="5022"/>
                                </a:lnTo>
                                <a:lnTo>
                                  <a:pt x="1532" y="5032"/>
                                </a:lnTo>
                                <a:lnTo>
                                  <a:pt x="1529" y="5042"/>
                                </a:lnTo>
                                <a:lnTo>
                                  <a:pt x="1527" y="5053"/>
                                </a:lnTo>
                                <a:lnTo>
                                  <a:pt x="1524" y="5064"/>
                                </a:lnTo>
                                <a:lnTo>
                                  <a:pt x="1524" y="5076"/>
                                </a:lnTo>
                                <a:lnTo>
                                  <a:pt x="1526" y="5087"/>
                                </a:lnTo>
                                <a:lnTo>
                                  <a:pt x="1528" y="5098"/>
                                </a:lnTo>
                                <a:lnTo>
                                  <a:pt x="1531" y="5109"/>
                                </a:lnTo>
                                <a:lnTo>
                                  <a:pt x="1536" y="5120"/>
                                </a:lnTo>
                                <a:lnTo>
                                  <a:pt x="1540" y="5131"/>
                                </a:lnTo>
                                <a:lnTo>
                                  <a:pt x="1547" y="5141"/>
                                </a:lnTo>
                                <a:lnTo>
                                  <a:pt x="1555" y="5150"/>
                                </a:lnTo>
                                <a:lnTo>
                                  <a:pt x="1562" y="5157"/>
                                </a:lnTo>
                                <a:lnTo>
                                  <a:pt x="1571" y="5165"/>
                                </a:lnTo>
                                <a:lnTo>
                                  <a:pt x="1580" y="5171"/>
                                </a:lnTo>
                                <a:lnTo>
                                  <a:pt x="1590" y="5176"/>
                                </a:lnTo>
                                <a:lnTo>
                                  <a:pt x="1601" y="5181"/>
                                </a:lnTo>
                                <a:lnTo>
                                  <a:pt x="1612" y="5184"/>
                                </a:lnTo>
                                <a:lnTo>
                                  <a:pt x="1622" y="5187"/>
                                </a:lnTo>
                                <a:lnTo>
                                  <a:pt x="1633" y="5188"/>
                                </a:lnTo>
                                <a:lnTo>
                                  <a:pt x="1644" y="5188"/>
                                </a:lnTo>
                                <a:lnTo>
                                  <a:pt x="1655" y="5187"/>
                                </a:lnTo>
                                <a:lnTo>
                                  <a:pt x="1667" y="5185"/>
                                </a:lnTo>
                                <a:lnTo>
                                  <a:pt x="1678" y="5182"/>
                                </a:lnTo>
                                <a:lnTo>
                                  <a:pt x="1689" y="5178"/>
                                </a:lnTo>
                                <a:lnTo>
                                  <a:pt x="1699" y="5172"/>
                                </a:lnTo>
                                <a:lnTo>
                                  <a:pt x="1744" y="5145"/>
                                </a:lnTo>
                                <a:lnTo>
                                  <a:pt x="1787" y="5117"/>
                                </a:lnTo>
                                <a:lnTo>
                                  <a:pt x="1829" y="5087"/>
                                </a:lnTo>
                                <a:lnTo>
                                  <a:pt x="1869" y="5057"/>
                                </a:lnTo>
                                <a:lnTo>
                                  <a:pt x="1908" y="5025"/>
                                </a:lnTo>
                                <a:lnTo>
                                  <a:pt x="1946" y="4992"/>
                                </a:lnTo>
                                <a:lnTo>
                                  <a:pt x="1982" y="4958"/>
                                </a:lnTo>
                                <a:lnTo>
                                  <a:pt x="2018" y="4923"/>
                                </a:lnTo>
                                <a:lnTo>
                                  <a:pt x="2052" y="4887"/>
                                </a:lnTo>
                                <a:lnTo>
                                  <a:pt x="2084" y="4850"/>
                                </a:lnTo>
                                <a:lnTo>
                                  <a:pt x="2114" y="4812"/>
                                </a:lnTo>
                                <a:lnTo>
                                  <a:pt x="2145" y="4774"/>
                                </a:lnTo>
                                <a:lnTo>
                                  <a:pt x="2174" y="4735"/>
                                </a:lnTo>
                                <a:lnTo>
                                  <a:pt x="2200" y="4696"/>
                                </a:lnTo>
                                <a:lnTo>
                                  <a:pt x="2226" y="4654"/>
                                </a:lnTo>
                                <a:lnTo>
                                  <a:pt x="2251" y="4614"/>
                                </a:lnTo>
                                <a:lnTo>
                                  <a:pt x="2270" y="4579"/>
                                </a:lnTo>
                                <a:lnTo>
                                  <a:pt x="2289" y="4543"/>
                                </a:lnTo>
                                <a:lnTo>
                                  <a:pt x="2307" y="4509"/>
                                </a:lnTo>
                                <a:lnTo>
                                  <a:pt x="2324" y="4473"/>
                                </a:lnTo>
                                <a:lnTo>
                                  <a:pt x="2339" y="4436"/>
                                </a:lnTo>
                                <a:lnTo>
                                  <a:pt x="2354" y="4400"/>
                                </a:lnTo>
                                <a:lnTo>
                                  <a:pt x="2368" y="4363"/>
                                </a:lnTo>
                                <a:lnTo>
                                  <a:pt x="2382" y="4326"/>
                                </a:lnTo>
                                <a:lnTo>
                                  <a:pt x="2394" y="4289"/>
                                </a:lnTo>
                                <a:lnTo>
                                  <a:pt x="2405" y="4252"/>
                                </a:lnTo>
                                <a:lnTo>
                                  <a:pt x="2416" y="4215"/>
                                </a:lnTo>
                                <a:lnTo>
                                  <a:pt x="2425" y="4177"/>
                                </a:lnTo>
                                <a:lnTo>
                                  <a:pt x="2434" y="4140"/>
                                </a:lnTo>
                                <a:lnTo>
                                  <a:pt x="2442" y="4102"/>
                                </a:lnTo>
                                <a:lnTo>
                                  <a:pt x="2450" y="4065"/>
                                </a:lnTo>
                                <a:lnTo>
                                  <a:pt x="2456" y="4027"/>
                                </a:lnTo>
                                <a:lnTo>
                                  <a:pt x="2472" y="4013"/>
                                </a:lnTo>
                                <a:lnTo>
                                  <a:pt x="2491" y="3999"/>
                                </a:lnTo>
                                <a:lnTo>
                                  <a:pt x="2511" y="3980"/>
                                </a:lnTo>
                                <a:lnTo>
                                  <a:pt x="2532" y="3960"/>
                                </a:lnTo>
                                <a:lnTo>
                                  <a:pt x="2553" y="3936"/>
                                </a:lnTo>
                                <a:lnTo>
                                  <a:pt x="2575" y="3911"/>
                                </a:lnTo>
                                <a:lnTo>
                                  <a:pt x="2599" y="3883"/>
                                </a:lnTo>
                                <a:lnTo>
                                  <a:pt x="2622" y="3854"/>
                                </a:lnTo>
                                <a:lnTo>
                                  <a:pt x="2646" y="3823"/>
                                </a:lnTo>
                                <a:lnTo>
                                  <a:pt x="2669" y="3789"/>
                                </a:lnTo>
                                <a:lnTo>
                                  <a:pt x="2692" y="3753"/>
                                </a:lnTo>
                                <a:lnTo>
                                  <a:pt x="2714" y="3716"/>
                                </a:lnTo>
                                <a:lnTo>
                                  <a:pt x="2737" y="3677"/>
                                </a:lnTo>
                                <a:lnTo>
                                  <a:pt x="2757" y="3637"/>
                                </a:lnTo>
                                <a:lnTo>
                                  <a:pt x="2777" y="3595"/>
                                </a:lnTo>
                                <a:lnTo>
                                  <a:pt x="2795" y="3552"/>
                                </a:lnTo>
                                <a:lnTo>
                                  <a:pt x="2812" y="3506"/>
                                </a:lnTo>
                                <a:lnTo>
                                  <a:pt x="2827" y="3459"/>
                                </a:lnTo>
                                <a:lnTo>
                                  <a:pt x="2834" y="3435"/>
                                </a:lnTo>
                                <a:lnTo>
                                  <a:pt x="2841" y="3411"/>
                                </a:lnTo>
                                <a:lnTo>
                                  <a:pt x="2846" y="3386"/>
                                </a:lnTo>
                                <a:lnTo>
                                  <a:pt x="2852" y="3361"/>
                                </a:lnTo>
                                <a:lnTo>
                                  <a:pt x="2856" y="3336"/>
                                </a:lnTo>
                                <a:lnTo>
                                  <a:pt x="2861" y="3311"/>
                                </a:lnTo>
                                <a:lnTo>
                                  <a:pt x="2864" y="3285"/>
                                </a:lnTo>
                                <a:lnTo>
                                  <a:pt x="2866" y="3258"/>
                                </a:lnTo>
                                <a:lnTo>
                                  <a:pt x="2869" y="3232"/>
                                </a:lnTo>
                                <a:lnTo>
                                  <a:pt x="2870" y="3207"/>
                                </a:lnTo>
                                <a:lnTo>
                                  <a:pt x="2871" y="3180"/>
                                </a:lnTo>
                                <a:lnTo>
                                  <a:pt x="2871" y="3153"/>
                                </a:lnTo>
                                <a:lnTo>
                                  <a:pt x="2870" y="3126"/>
                                </a:lnTo>
                                <a:lnTo>
                                  <a:pt x="2868" y="3099"/>
                                </a:lnTo>
                                <a:lnTo>
                                  <a:pt x="2865" y="3071"/>
                                </a:lnTo>
                                <a:lnTo>
                                  <a:pt x="2861" y="3044"/>
                                </a:lnTo>
                                <a:lnTo>
                                  <a:pt x="2856" y="3016"/>
                                </a:lnTo>
                                <a:lnTo>
                                  <a:pt x="2851" y="2988"/>
                                </a:lnTo>
                                <a:lnTo>
                                  <a:pt x="2845" y="2960"/>
                                </a:lnTo>
                                <a:lnTo>
                                  <a:pt x="2837" y="2932"/>
                                </a:lnTo>
                                <a:lnTo>
                                  <a:pt x="2829" y="2904"/>
                                </a:lnTo>
                                <a:lnTo>
                                  <a:pt x="2819" y="2876"/>
                                </a:lnTo>
                                <a:lnTo>
                                  <a:pt x="2809" y="2848"/>
                                </a:lnTo>
                                <a:lnTo>
                                  <a:pt x="2797" y="2819"/>
                                </a:lnTo>
                                <a:lnTo>
                                  <a:pt x="2785" y="2791"/>
                                </a:lnTo>
                                <a:lnTo>
                                  <a:pt x="2770" y="2763"/>
                                </a:lnTo>
                                <a:lnTo>
                                  <a:pt x="2756" y="2734"/>
                                </a:lnTo>
                                <a:lnTo>
                                  <a:pt x="2739" y="2706"/>
                                </a:lnTo>
                                <a:lnTo>
                                  <a:pt x="2725" y="2683"/>
                                </a:lnTo>
                                <a:lnTo>
                                  <a:pt x="2712" y="2662"/>
                                </a:lnTo>
                                <a:lnTo>
                                  <a:pt x="2699" y="2643"/>
                                </a:lnTo>
                                <a:lnTo>
                                  <a:pt x="2686" y="2624"/>
                                </a:lnTo>
                                <a:lnTo>
                                  <a:pt x="2685" y="2624"/>
                                </a:lnTo>
                                <a:lnTo>
                                  <a:pt x="2680" y="2617"/>
                                </a:lnTo>
                                <a:lnTo>
                                  <a:pt x="2674" y="2609"/>
                                </a:lnTo>
                                <a:lnTo>
                                  <a:pt x="2673" y="2609"/>
                                </a:lnTo>
                                <a:lnTo>
                                  <a:pt x="2687" y="2583"/>
                                </a:lnTo>
                                <a:lnTo>
                                  <a:pt x="2702" y="2555"/>
                                </a:lnTo>
                                <a:lnTo>
                                  <a:pt x="2716" y="2525"/>
                                </a:lnTo>
                                <a:lnTo>
                                  <a:pt x="2730" y="2495"/>
                                </a:lnTo>
                                <a:lnTo>
                                  <a:pt x="2743" y="2465"/>
                                </a:lnTo>
                                <a:lnTo>
                                  <a:pt x="2756" y="2434"/>
                                </a:lnTo>
                                <a:lnTo>
                                  <a:pt x="2767" y="2401"/>
                                </a:lnTo>
                                <a:lnTo>
                                  <a:pt x="2778" y="2369"/>
                                </a:lnTo>
                                <a:lnTo>
                                  <a:pt x="2786" y="2343"/>
                                </a:lnTo>
                                <a:lnTo>
                                  <a:pt x="2793" y="2317"/>
                                </a:lnTo>
                                <a:lnTo>
                                  <a:pt x="2798" y="2290"/>
                                </a:lnTo>
                                <a:lnTo>
                                  <a:pt x="2805" y="2263"/>
                                </a:lnTo>
                                <a:lnTo>
                                  <a:pt x="2809" y="2236"/>
                                </a:lnTo>
                                <a:lnTo>
                                  <a:pt x="2814" y="2208"/>
                                </a:lnTo>
                                <a:lnTo>
                                  <a:pt x="2817" y="2180"/>
                                </a:lnTo>
                                <a:lnTo>
                                  <a:pt x="2819" y="2152"/>
                                </a:lnTo>
                                <a:lnTo>
                                  <a:pt x="2822" y="2123"/>
                                </a:lnTo>
                                <a:lnTo>
                                  <a:pt x="2823" y="2094"/>
                                </a:lnTo>
                                <a:lnTo>
                                  <a:pt x="2823" y="2065"/>
                                </a:lnTo>
                                <a:lnTo>
                                  <a:pt x="2822" y="2035"/>
                                </a:lnTo>
                                <a:lnTo>
                                  <a:pt x="2819" y="2004"/>
                                </a:lnTo>
                                <a:lnTo>
                                  <a:pt x="2816" y="1974"/>
                                </a:lnTo>
                                <a:lnTo>
                                  <a:pt x="2813" y="1943"/>
                                </a:lnTo>
                                <a:lnTo>
                                  <a:pt x="2807" y="1911"/>
                                </a:lnTo>
                                <a:lnTo>
                                  <a:pt x="2802" y="1888"/>
                                </a:lnTo>
                                <a:lnTo>
                                  <a:pt x="2796" y="1864"/>
                                </a:lnTo>
                                <a:lnTo>
                                  <a:pt x="2788" y="1842"/>
                                </a:lnTo>
                                <a:lnTo>
                                  <a:pt x="2779" y="1818"/>
                                </a:lnTo>
                                <a:lnTo>
                                  <a:pt x="2769" y="1795"/>
                                </a:lnTo>
                                <a:lnTo>
                                  <a:pt x="2758" y="1770"/>
                                </a:lnTo>
                                <a:lnTo>
                                  <a:pt x="2746" y="1747"/>
                                </a:lnTo>
                                <a:lnTo>
                                  <a:pt x="2732" y="1723"/>
                                </a:lnTo>
                                <a:lnTo>
                                  <a:pt x="2719" y="1700"/>
                                </a:lnTo>
                                <a:lnTo>
                                  <a:pt x="2703" y="1676"/>
                                </a:lnTo>
                                <a:lnTo>
                                  <a:pt x="2686" y="1653"/>
                                </a:lnTo>
                                <a:lnTo>
                                  <a:pt x="2669" y="1629"/>
                                </a:lnTo>
                                <a:lnTo>
                                  <a:pt x="2652" y="1605"/>
                                </a:lnTo>
                                <a:lnTo>
                                  <a:pt x="2633" y="1582"/>
                                </a:lnTo>
                                <a:lnTo>
                                  <a:pt x="2612" y="1558"/>
                                </a:lnTo>
                                <a:lnTo>
                                  <a:pt x="2592" y="1535"/>
                                </a:lnTo>
                                <a:lnTo>
                                  <a:pt x="2571" y="1512"/>
                                </a:lnTo>
                                <a:lnTo>
                                  <a:pt x="2549" y="1489"/>
                                </a:lnTo>
                                <a:lnTo>
                                  <a:pt x="2526" y="1467"/>
                                </a:lnTo>
                                <a:lnTo>
                                  <a:pt x="2503" y="1444"/>
                                </a:lnTo>
                                <a:lnTo>
                                  <a:pt x="2456" y="1399"/>
                                </a:lnTo>
                                <a:lnTo>
                                  <a:pt x="2405" y="1357"/>
                                </a:lnTo>
                                <a:lnTo>
                                  <a:pt x="2355" y="1314"/>
                                </a:lnTo>
                                <a:lnTo>
                                  <a:pt x="2302" y="1274"/>
                                </a:lnTo>
                                <a:lnTo>
                                  <a:pt x="2249" y="1235"/>
                                </a:lnTo>
                                <a:lnTo>
                                  <a:pt x="2195" y="1198"/>
                                </a:lnTo>
                                <a:lnTo>
                                  <a:pt x="2155" y="1171"/>
                                </a:lnTo>
                                <a:lnTo>
                                  <a:pt x="2113" y="1145"/>
                                </a:lnTo>
                                <a:lnTo>
                                  <a:pt x="2072" y="1120"/>
                                </a:lnTo>
                                <a:lnTo>
                                  <a:pt x="2030" y="1096"/>
                                </a:lnTo>
                                <a:lnTo>
                                  <a:pt x="1991" y="1074"/>
                                </a:lnTo>
                                <a:lnTo>
                                  <a:pt x="1952" y="1053"/>
                                </a:lnTo>
                                <a:lnTo>
                                  <a:pt x="1914" y="1034"/>
                                </a:lnTo>
                                <a:lnTo>
                                  <a:pt x="1876" y="1016"/>
                                </a:lnTo>
                                <a:lnTo>
                                  <a:pt x="1842" y="996"/>
                                </a:lnTo>
                                <a:lnTo>
                                  <a:pt x="1810" y="977"/>
                                </a:lnTo>
                                <a:lnTo>
                                  <a:pt x="1779" y="957"/>
                                </a:lnTo>
                                <a:lnTo>
                                  <a:pt x="1751" y="937"/>
                                </a:lnTo>
                                <a:lnTo>
                                  <a:pt x="1724" y="916"/>
                                </a:lnTo>
                                <a:lnTo>
                                  <a:pt x="1698" y="896"/>
                                </a:lnTo>
                                <a:lnTo>
                                  <a:pt x="1673" y="876"/>
                                </a:lnTo>
                                <a:lnTo>
                                  <a:pt x="1651" y="856"/>
                                </a:lnTo>
                                <a:lnTo>
                                  <a:pt x="1631" y="836"/>
                                </a:lnTo>
                                <a:lnTo>
                                  <a:pt x="1611" y="816"/>
                                </a:lnTo>
                                <a:lnTo>
                                  <a:pt x="1593" y="795"/>
                                </a:lnTo>
                                <a:lnTo>
                                  <a:pt x="1576" y="775"/>
                                </a:lnTo>
                                <a:lnTo>
                                  <a:pt x="1560" y="755"/>
                                </a:lnTo>
                                <a:lnTo>
                                  <a:pt x="1546" y="735"/>
                                </a:lnTo>
                                <a:lnTo>
                                  <a:pt x="1532" y="716"/>
                                </a:lnTo>
                                <a:lnTo>
                                  <a:pt x="1520" y="696"/>
                                </a:lnTo>
                                <a:lnTo>
                                  <a:pt x="1509" y="675"/>
                                </a:lnTo>
                                <a:lnTo>
                                  <a:pt x="1499" y="656"/>
                                </a:lnTo>
                                <a:lnTo>
                                  <a:pt x="1489" y="637"/>
                                </a:lnTo>
                                <a:lnTo>
                                  <a:pt x="1481" y="617"/>
                                </a:lnTo>
                                <a:lnTo>
                                  <a:pt x="1465" y="580"/>
                                </a:lnTo>
                                <a:lnTo>
                                  <a:pt x="1453" y="542"/>
                                </a:lnTo>
                                <a:lnTo>
                                  <a:pt x="1443" y="506"/>
                                </a:lnTo>
                                <a:lnTo>
                                  <a:pt x="1434" y="470"/>
                                </a:lnTo>
                                <a:lnTo>
                                  <a:pt x="1426" y="436"/>
                                </a:lnTo>
                                <a:lnTo>
                                  <a:pt x="1419" y="403"/>
                                </a:lnTo>
                                <a:lnTo>
                                  <a:pt x="1411" y="365"/>
                                </a:lnTo>
                                <a:lnTo>
                                  <a:pt x="1404" y="329"/>
                                </a:lnTo>
                                <a:lnTo>
                                  <a:pt x="1395" y="294"/>
                                </a:lnTo>
                                <a:lnTo>
                                  <a:pt x="1386" y="261"/>
                                </a:lnTo>
                                <a:lnTo>
                                  <a:pt x="1376" y="228"/>
                                </a:lnTo>
                                <a:lnTo>
                                  <a:pt x="1363" y="198"/>
                                </a:lnTo>
                                <a:lnTo>
                                  <a:pt x="1357" y="184"/>
                                </a:lnTo>
                                <a:lnTo>
                                  <a:pt x="1349" y="170"/>
                                </a:lnTo>
                                <a:lnTo>
                                  <a:pt x="1341" y="157"/>
                                </a:lnTo>
                                <a:lnTo>
                                  <a:pt x="1332" y="143"/>
                                </a:lnTo>
                                <a:lnTo>
                                  <a:pt x="1323" y="131"/>
                                </a:lnTo>
                                <a:lnTo>
                                  <a:pt x="1312" y="119"/>
                                </a:lnTo>
                                <a:lnTo>
                                  <a:pt x="1302" y="106"/>
                                </a:lnTo>
                                <a:lnTo>
                                  <a:pt x="1289" y="95"/>
                                </a:lnTo>
                                <a:lnTo>
                                  <a:pt x="1277" y="84"/>
                                </a:lnTo>
                                <a:lnTo>
                                  <a:pt x="1263" y="74"/>
                                </a:lnTo>
                                <a:lnTo>
                                  <a:pt x="1248" y="65"/>
                                </a:lnTo>
                                <a:lnTo>
                                  <a:pt x="1232" y="55"/>
                                </a:lnTo>
                                <a:lnTo>
                                  <a:pt x="1216" y="47"/>
                                </a:lnTo>
                                <a:lnTo>
                                  <a:pt x="1198" y="39"/>
                                </a:lnTo>
                                <a:lnTo>
                                  <a:pt x="1179" y="31"/>
                                </a:lnTo>
                                <a:lnTo>
                                  <a:pt x="1158" y="24"/>
                                </a:lnTo>
                                <a:lnTo>
                                  <a:pt x="1136" y="18"/>
                                </a:lnTo>
                                <a:lnTo>
                                  <a:pt x="1114" y="12"/>
                                </a:lnTo>
                                <a:lnTo>
                                  <a:pt x="1089" y="7"/>
                                </a:lnTo>
                                <a:lnTo>
                                  <a:pt x="1063" y="2"/>
                                </a:lnTo>
                                <a:lnTo>
                                  <a:pt x="1059" y="2"/>
                                </a:lnTo>
                                <a:lnTo>
                                  <a:pt x="1055" y="1"/>
                                </a:lnTo>
                                <a:lnTo>
                                  <a:pt x="1036" y="0"/>
                                </a:lnTo>
                                <a:lnTo>
                                  <a:pt x="1019" y="0"/>
                                </a:lnTo>
                                <a:lnTo>
                                  <a:pt x="1001" y="2"/>
                                </a:lnTo>
                                <a:lnTo>
                                  <a:pt x="983" y="4"/>
                                </a:lnTo>
                                <a:lnTo>
                                  <a:pt x="966" y="8"/>
                                </a:lnTo>
                                <a:lnTo>
                                  <a:pt x="949" y="12"/>
                                </a:lnTo>
                                <a:lnTo>
                                  <a:pt x="933" y="18"/>
                                </a:lnTo>
                                <a:lnTo>
                                  <a:pt x="918" y="24"/>
                                </a:lnTo>
                                <a:lnTo>
                                  <a:pt x="902" y="32"/>
                                </a:lnTo>
                                <a:lnTo>
                                  <a:pt x="888" y="41"/>
                                </a:lnTo>
                                <a:lnTo>
                                  <a:pt x="873" y="51"/>
                                </a:lnTo>
                                <a:lnTo>
                                  <a:pt x="858" y="61"/>
                                </a:lnTo>
                                <a:lnTo>
                                  <a:pt x="845" y="74"/>
                                </a:lnTo>
                                <a:lnTo>
                                  <a:pt x="832" y="86"/>
                                </a:lnTo>
                                <a:lnTo>
                                  <a:pt x="819" y="98"/>
                                </a:lnTo>
                                <a:lnTo>
                                  <a:pt x="807" y="113"/>
                                </a:lnTo>
                                <a:lnTo>
                                  <a:pt x="791" y="133"/>
                                </a:lnTo>
                                <a:lnTo>
                                  <a:pt x="776" y="154"/>
                                </a:lnTo>
                                <a:lnTo>
                                  <a:pt x="762" y="178"/>
                                </a:lnTo>
                                <a:lnTo>
                                  <a:pt x="749" y="203"/>
                                </a:lnTo>
                                <a:lnTo>
                                  <a:pt x="736" y="227"/>
                                </a:lnTo>
                                <a:lnTo>
                                  <a:pt x="724" y="254"/>
                                </a:lnTo>
                                <a:lnTo>
                                  <a:pt x="714" y="281"/>
                                </a:lnTo>
                                <a:lnTo>
                                  <a:pt x="704" y="310"/>
                                </a:lnTo>
                                <a:lnTo>
                                  <a:pt x="697" y="330"/>
                                </a:lnTo>
                                <a:lnTo>
                                  <a:pt x="692" y="352"/>
                                </a:lnTo>
                                <a:lnTo>
                                  <a:pt x="686" y="372"/>
                                </a:lnTo>
                                <a:lnTo>
                                  <a:pt x="682" y="393"/>
                                </a:lnTo>
                                <a:lnTo>
                                  <a:pt x="664" y="368"/>
                                </a:lnTo>
                                <a:lnTo>
                                  <a:pt x="647" y="345"/>
                                </a:lnTo>
                                <a:lnTo>
                                  <a:pt x="628" y="324"/>
                                </a:lnTo>
                                <a:lnTo>
                                  <a:pt x="609" y="305"/>
                                </a:lnTo>
                                <a:lnTo>
                                  <a:pt x="593" y="290"/>
                                </a:lnTo>
                                <a:lnTo>
                                  <a:pt x="578" y="278"/>
                                </a:lnTo>
                                <a:lnTo>
                                  <a:pt x="562" y="265"/>
                                </a:lnTo>
                                <a:lnTo>
                                  <a:pt x="545" y="254"/>
                                </a:lnTo>
                                <a:lnTo>
                                  <a:pt x="528" y="245"/>
                                </a:lnTo>
                                <a:lnTo>
                                  <a:pt x="513" y="237"/>
                                </a:lnTo>
                                <a:lnTo>
                                  <a:pt x="496" y="231"/>
                                </a:lnTo>
                                <a:lnTo>
                                  <a:pt x="479" y="225"/>
                                </a:lnTo>
                                <a:lnTo>
                                  <a:pt x="462" y="222"/>
                                </a:lnTo>
                                <a:lnTo>
                                  <a:pt x="445" y="219"/>
                                </a:lnTo>
                                <a:lnTo>
                                  <a:pt x="429" y="218"/>
                                </a:lnTo>
                                <a:lnTo>
                                  <a:pt x="412" y="219"/>
                                </a:lnTo>
                                <a:lnTo>
                                  <a:pt x="395" y="223"/>
                                </a:lnTo>
                                <a:lnTo>
                                  <a:pt x="378" y="227"/>
                                </a:lnTo>
                                <a:lnTo>
                                  <a:pt x="362" y="234"/>
                                </a:lnTo>
                                <a:lnTo>
                                  <a:pt x="345" y="243"/>
                                </a:lnTo>
                                <a:lnTo>
                                  <a:pt x="328" y="254"/>
                                </a:lnTo>
                                <a:lnTo>
                                  <a:pt x="311" y="266"/>
                                </a:lnTo>
                                <a:lnTo>
                                  <a:pt x="294" y="282"/>
                                </a:lnTo>
                                <a:lnTo>
                                  <a:pt x="278" y="299"/>
                                </a:lnTo>
                                <a:lnTo>
                                  <a:pt x="261" y="318"/>
                                </a:lnTo>
                                <a:lnTo>
                                  <a:pt x="244" y="340"/>
                                </a:lnTo>
                                <a:lnTo>
                                  <a:pt x="227" y="364"/>
                                </a:lnTo>
                                <a:lnTo>
                                  <a:pt x="210" y="391"/>
                                </a:lnTo>
                                <a:lnTo>
                                  <a:pt x="194" y="420"/>
                                </a:lnTo>
                                <a:lnTo>
                                  <a:pt x="177" y="452"/>
                                </a:lnTo>
                                <a:lnTo>
                                  <a:pt x="161" y="487"/>
                                </a:lnTo>
                                <a:lnTo>
                                  <a:pt x="144" y="524"/>
                                </a:lnTo>
                                <a:lnTo>
                                  <a:pt x="129" y="563"/>
                                </a:lnTo>
                                <a:lnTo>
                                  <a:pt x="112" y="607"/>
                                </a:lnTo>
                                <a:lnTo>
                                  <a:pt x="96" y="653"/>
                                </a:lnTo>
                                <a:lnTo>
                                  <a:pt x="81" y="701"/>
                                </a:lnTo>
                                <a:lnTo>
                                  <a:pt x="62" y="764"/>
                                </a:lnTo>
                                <a:lnTo>
                                  <a:pt x="46" y="824"/>
                                </a:lnTo>
                                <a:lnTo>
                                  <a:pt x="32" y="884"/>
                                </a:lnTo>
                                <a:lnTo>
                                  <a:pt x="22" y="942"/>
                                </a:lnTo>
                                <a:lnTo>
                                  <a:pt x="13" y="998"/>
                                </a:lnTo>
                                <a:lnTo>
                                  <a:pt x="7" y="1053"/>
                                </a:lnTo>
                                <a:lnTo>
                                  <a:pt x="3" y="1106"/>
                                </a:lnTo>
                                <a:lnTo>
                                  <a:pt x="1" y="1157"/>
                                </a:lnTo>
                                <a:lnTo>
                                  <a:pt x="0" y="1207"/>
                                </a:lnTo>
                                <a:lnTo>
                                  <a:pt x="2" y="1255"/>
                                </a:lnTo>
                                <a:lnTo>
                                  <a:pt x="4" y="1301"/>
                                </a:lnTo>
                                <a:lnTo>
                                  <a:pt x="10" y="1347"/>
                                </a:lnTo>
                                <a:lnTo>
                                  <a:pt x="16" y="1389"/>
                                </a:lnTo>
                                <a:lnTo>
                                  <a:pt x="24" y="1431"/>
                                </a:lnTo>
                                <a:lnTo>
                                  <a:pt x="31" y="1471"/>
                                </a:lnTo>
                                <a:lnTo>
                                  <a:pt x="41" y="1510"/>
                                </a:lnTo>
                                <a:lnTo>
                                  <a:pt x="53" y="1547"/>
                                </a:lnTo>
                                <a:lnTo>
                                  <a:pt x="64" y="1583"/>
                                </a:lnTo>
                                <a:lnTo>
                                  <a:pt x="76" y="1617"/>
                                </a:lnTo>
                                <a:lnTo>
                                  <a:pt x="90" y="1649"/>
                                </a:lnTo>
                                <a:lnTo>
                                  <a:pt x="103" y="1679"/>
                                </a:lnTo>
                                <a:lnTo>
                                  <a:pt x="118" y="1710"/>
                                </a:lnTo>
                                <a:lnTo>
                                  <a:pt x="132" y="1737"/>
                                </a:lnTo>
                                <a:lnTo>
                                  <a:pt x="147" y="1763"/>
                                </a:lnTo>
                                <a:lnTo>
                                  <a:pt x="161" y="1788"/>
                                </a:lnTo>
                                <a:lnTo>
                                  <a:pt x="176" y="1812"/>
                                </a:lnTo>
                                <a:lnTo>
                                  <a:pt x="190" y="1833"/>
                                </a:lnTo>
                                <a:lnTo>
                                  <a:pt x="205" y="1853"/>
                                </a:lnTo>
                                <a:lnTo>
                                  <a:pt x="233" y="1889"/>
                                </a:lnTo>
                                <a:lnTo>
                                  <a:pt x="259" y="1919"/>
                                </a:lnTo>
                                <a:lnTo>
                                  <a:pt x="250" y="1958"/>
                                </a:lnTo>
                                <a:lnTo>
                                  <a:pt x="242" y="2001"/>
                                </a:lnTo>
                                <a:lnTo>
                                  <a:pt x="235" y="2048"/>
                                </a:lnTo>
                                <a:lnTo>
                                  <a:pt x="231" y="2097"/>
                                </a:lnTo>
                                <a:lnTo>
                                  <a:pt x="228" y="2151"/>
                                </a:lnTo>
                                <a:lnTo>
                                  <a:pt x="226" y="2209"/>
                                </a:lnTo>
                                <a:lnTo>
                                  <a:pt x="226" y="2271"/>
                                </a:lnTo>
                                <a:lnTo>
                                  <a:pt x="228" y="2337"/>
                                </a:lnTo>
                                <a:lnTo>
                                  <a:pt x="236" y="2420"/>
                                </a:lnTo>
                                <a:lnTo>
                                  <a:pt x="252" y="2504"/>
                                </a:lnTo>
                                <a:lnTo>
                                  <a:pt x="276" y="2588"/>
                                </a:lnTo>
                                <a:lnTo>
                                  <a:pt x="308" y="2673"/>
                                </a:lnTo>
                                <a:lnTo>
                                  <a:pt x="347" y="2757"/>
                                </a:lnTo>
                                <a:lnTo>
                                  <a:pt x="392" y="2841"/>
                                </a:lnTo>
                                <a:lnTo>
                                  <a:pt x="442" y="2925"/>
                                </a:lnTo>
                                <a:lnTo>
                                  <a:pt x="498" y="3009"/>
                                </a:lnTo>
                                <a:lnTo>
                                  <a:pt x="559" y="3091"/>
                                </a:lnTo>
                                <a:lnTo>
                                  <a:pt x="622" y="3173"/>
                                </a:lnTo>
                                <a:lnTo>
                                  <a:pt x="689" y="3253"/>
                                </a:lnTo>
                                <a:lnTo>
                                  <a:pt x="760" y="3331"/>
                                </a:lnTo>
                                <a:lnTo>
                                  <a:pt x="833" y="3408"/>
                                </a:lnTo>
                                <a:lnTo>
                                  <a:pt x="907" y="3483"/>
                                </a:lnTo>
                                <a:lnTo>
                                  <a:pt x="983" y="3556"/>
                                </a:lnTo>
                                <a:lnTo>
                                  <a:pt x="1059" y="3627"/>
                                </a:lnTo>
                                <a:lnTo>
                                  <a:pt x="1134" y="3694"/>
                                </a:lnTo>
                                <a:lnTo>
                                  <a:pt x="1209" y="3759"/>
                                </a:lnTo>
                                <a:lnTo>
                                  <a:pt x="1283" y="3822"/>
                                </a:lnTo>
                                <a:lnTo>
                                  <a:pt x="1355" y="3880"/>
                                </a:lnTo>
                                <a:lnTo>
                                  <a:pt x="1425" y="3936"/>
                                </a:lnTo>
                                <a:lnTo>
                                  <a:pt x="1491" y="3988"/>
                                </a:lnTo>
                                <a:lnTo>
                                  <a:pt x="1555" y="4036"/>
                                </a:lnTo>
                                <a:lnTo>
                                  <a:pt x="1613" y="4080"/>
                                </a:lnTo>
                                <a:lnTo>
                                  <a:pt x="1716" y="4153"/>
                                </a:lnTo>
                                <a:lnTo>
                                  <a:pt x="1796" y="4210"/>
                                </a:lnTo>
                                <a:lnTo>
                                  <a:pt x="1848" y="4244"/>
                                </a:lnTo>
                                <a:lnTo>
                                  <a:pt x="1866" y="4257"/>
                                </a:lnTo>
                                <a:close/>
                                <a:moveTo>
                                  <a:pt x="2499" y="2439"/>
                                </a:moveTo>
                                <a:lnTo>
                                  <a:pt x="2439" y="2381"/>
                                </a:lnTo>
                                <a:lnTo>
                                  <a:pt x="2377" y="2321"/>
                                </a:lnTo>
                                <a:lnTo>
                                  <a:pt x="2316" y="2261"/>
                                </a:lnTo>
                                <a:lnTo>
                                  <a:pt x="2252" y="2200"/>
                                </a:lnTo>
                                <a:lnTo>
                                  <a:pt x="2189" y="2140"/>
                                </a:lnTo>
                                <a:lnTo>
                                  <a:pt x="2124" y="2078"/>
                                </a:lnTo>
                                <a:lnTo>
                                  <a:pt x="2061" y="2017"/>
                                </a:lnTo>
                                <a:lnTo>
                                  <a:pt x="1997" y="1956"/>
                                </a:lnTo>
                                <a:lnTo>
                                  <a:pt x="1921" y="1883"/>
                                </a:lnTo>
                                <a:lnTo>
                                  <a:pt x="1846" y="1812"/>
                                </a:lnTo>
                                <a:lnTo>
                                  <a:pt x="1771" y="1740"/>
                                </a:lnTo>
                                <a:lnTo>
                                  <a:pt x="1697" y="1669"/>
                                </a:lnTo>
                                <a:lnTo>
                                  <a:pt x="1624" y="1600"/>
                                </a:lnTo>
                                <a:lnTo>
                                  <a:pt x="1554" y="1530"/>
                                </a:lnTo>
                                <a:lnTo>
                                  <a:pt x="1484" y="1463"/>
                                </a:lnTo>
                                <a:lnTo>
                                  <a:pt x="1417" y="1398"/>
                                </a:lnTo>
                                <a:lnTo>
                                  <a:pt x="1351" y="1334"/>
                                </a:lnTo>
                                <a:lnTo>
                                  <a:pt x="1289" y="1273"/>
                                </a:lnTo>
                                <a:lnTo>
                                  <a:pt x="1229" y="1212"/>
                                </a:lnTo>
                                <a:lnTo>
                                  <a:pt x="1173" y="1155"/>
                                </a:lnTo>
                                <a:lnTo>
                                  <a:pt x="1119" y="1101"/>
                                </a:lnTo>
                                <a:lnTo>
                                  <a:pt x="1070" y="1050"/>
                                </a:lnTo>
                                <a:lnTo>
                                  <a:pt x="1025" y="1002"/>
                                </a:lnTo>
                                <a:lnTo>
                                  <a:pt x="984" y="957"/>
                                </a:lnTo>
                                <a:lnTo>
                                  <a:pt x="970" y="937"/>
                                </a:lnTo>
                                <a:lnTo>
                                  <a:pt x="958" y="916"/>
                                </a:lnTo>
                                <a:lnTo>
                                  <a:pt x="947" y="896"/>
                                </a:lnTo>
                                <a:lnTo>
                                  <a:pt x="937" y="876"/>
                                </a:lnTo>
                                <a:lnTo>
                                  <a:pt x="927" y="856"/>
                                </a:lnTo>
                                <a:lnTo>
                                  <a:pt x="918" y="835"/>
                                </a:lnTo>
                                <a:lnTo>
                                  <a:pt x="910" y="812"/>
                                </a:lnTo>
                                <a:lnTo>
                                  <a:pt x="903" y="790"/>
                                </a:lnTo>
                                <a:lnTo>
                                  <a:pt x="898" y="766"/>
                                </a:lnTo>
                                <a:lnTo>
                                  <a:pt x="893" y="742"/>
                                </a:lnTo>
                                <a:lnTo>
                                  <a:pt x="890" y="716"/>
                                </a:lnTo>
                                <a:lnTo>
                                  <a:pt x="888" y="688"/>
                                </a:lnTo>
                                <a:lnTo>
                                  <a:pt x="886" y="659"/>
                                </a:lnTo>
                                <a:lnTo>
                                  <a:pt x="886" y="627"/>
                                </a:lnTo>
                                <a:lnTo>
                                  <a:pt x="888" y="594"/>
                                </a:lnTo>
                                <a:lnTo>
                                  <a:pt x="891" y="558"/>
                                </a:lnTo>
                                <a:lnTo>
                                  <a:pt x="893" y="534"/>
                                </a:lnTo>
                                <a:lnTo>
                                  <a:pt x="895" y="512"/>
                                </a:lnTo>
                                <a:lnTo>
                                  <a:pt x="899" y="488"/>
                                </a:lnTo>
                                <a:lnTo>
                                  <a:pt x="903" y="466"/>
                                </a:lnTo>
                                <a:lnTo>
                                  <a:pt x="908" y="444"/>
                                </a:lnTo>
                                <a:lnTo>
                                  <a:pt x="913" y="422"/>
                                </a:lnTo>
                                <a:lnTo>
                                  <a:pt x="919" y="401"/>
                                </a:lnTo>
                                <a:lnTo>
                                  <a:pt x="925" y="381"/>
                                </a:lnTo>
                                <a:lnTo>
                                  <a:pt x="931" y="363"/>
                                </a:lnTo>
                                <a:lnTo>
                                  <a:pt x="938" y="346"/>
                                </a:lnTo>
                                <a:lnTo>
                                  <a:pt x="945" y="329"/>
                                </a:lnTo>
                                <a:lnTo>
                                  <a:pt x="951" y="315"/>
                                </a:lnTo>
                                <a:lnTo>
                                  <a:pt x="959" y="300"/>
                                </a:lnTo>
                                <a:lnTo>
                                  <a:pt x="968" y="287"/>
                                </a:lnTo>
                                <a:lnTo>
                                  <a:pt x="976" y="273"/>
                                </a:lnTo>
                                <a:lnTo>
                                  <a:pt x="985" y="262"/>
                                </a:lnTo>
                                <a:lnTo>
                                  <a:pt x="996" y="251"/>
                                </a:lnTo>
                                <a:lnTo>
                                  <a:pt x="1007" y="242"/>
                                </a:lnTo>
                                <a:lnTo>
                                  <a:pt x="1013" y="238"/>
                                </a:lnTo>
                                <a:lnTo>
                                  <a:pt x="1019" y="235"/>
                                </a:lnTo>
                                <a:lnTo>
                                  <a:pt x="1025" y="234"/>
                                </a:lnTo>
                                <a:lnTo>
                                  <a:pt x="1031" y="233"/>
                                </a:lnTo>
                                <a:lnTo>
                                  <a:pt x="1052" y="237"/>
                                </a:lnTo>
                                <a:lnTo>
                                  <a:pt x="1071" y="244"/>
                                </a:lnTo>
                                <a:lnTo>
                                  <a:pt x="1088" y="251"/>
                                </a:lnTo>
                                <a:lnTo>
                                  <a:pt x="1104" y="260"/>
                                </a:lnTo>
                                <a:lnTo>
                                  <a:pt x="1117" y="270"/>
                                </a:lnTo>
                                <a:lnTo>
                                  <a:pt x="1128" y="281"/>
                                </a:lnTo>
                                <a:lnTo>
                                  <a:pt x="1139" y="293"/>
                                </a:lnTo>
                                <a:lnTo>
                                  <a:pt x="1148" y="307"/>
                                </a:lnTo>
                                <a:lnTo>
                                  <a:pt x="1156" y="321"/>
                                </a:lnTo>
                                <a:lnTo>
                                  <a:pt x="1163" y="337"/>
                                </a:lnTo>
                                <a:lnTo>
                                  <a:pt x="1169" y="354"/>
                                </a:lnTo>
                                <a:lnTo>
                                  <a:pt x="1174" y="372"/>
                                </a:lnTo>
                                <a:lnTo>
                                  <a:pt x="1183" y="409"/>
                                </a:lnTo>
                                <a:lnTo>
                                  <a:pt x="1191" y="449"/>
                                </a:lnTo>
                                <a:lnTo>
                                  <a:pt x="1200" y="492"/>
                                </a:lnTo>
                                <a:lnTo>
                                  <a:pt x="1210" y="534"/>
                                </a:lnTo>
                                <a:lnTo>
                                  <a:pt x="1221" y="579"/>
                                </a:lnTo>
                                <a:lnTo>
                                  <a:pt x="1233" y="625"/>
                                </a:lnTo>
                                <a:lnTo>
                                  <a:pt x="1241" y="649"/>
                                </a:lnTo>
                                <a:lnTo>
                                  <a:pt x="1249" y="672"/>
                                </a:lnTo>
                                <a:lnTo>
                                  <a:pt x="1258" y="697"/>
                                </a:lnTo>
                                <a:lnTo>
                                  <a:pt x="1268" y="720"/>
                                </a:lnTo>
                                <a:lnTo>
                                  <a:pt x="1279" y="745"/>
                                </a:lnTo>
                                <a:lnTo>
                                  <a:pt x="1292" y="770"/>
                                </a:lnTo>
                                <a:lnTo>
                                  <a:pt x="1305" y="794"/>
                                </a:lnTo>
                                <a:lnTo>
                                  <a:pt x="1319" y="819"/>
                                </a:lnTo>
                                <a:lnTo>
                                  <a:pt x="1334" y="844"/>
                                </a:lnTo>
                                <a:lnTo>
                                  <a:pt x="1351" y="868"/>
                                </a:lnTo>
                                <a:lnTo>
                                  <a:pt x="1369" y="894"/>
                                </a:lnTo>
                                <a:lnTo>
                                  <a:pt x="1389" y="919"/>
                                </a:lnTo>
                                <a:lnTo>
                                  <a:pt x="1410" y="944"/>
                                </a:lnTo>
                                <a:lnTo>
                                  <a:pt x="1433" y="970"/>
                                </a:lnTo>
                                <a:lnTo>
                                  <a:pt x="1457" y="995"/>
                                </a:lnTo>
                                <a:lnTo>
                                  <a:pt x="1484" y="1021"/>
                                </a:lnTo>
                                <a:lnTo>
                                  <a:pt x="1512" y="1045"/>
                                </a:lnTo>
                                <a:lnTo>
                                  <a:pt x="1542" y="1071"/>
                                </a:lnTo>
                                <a:lnTo>
                                  <a:pt x="1574" y="1097"/>
                                </a:lnTo>
                                <a:lnTo>
                                  <a:pt x="1608" y="1121"/>
                                </a:lnTo>
                                <a:lnTo>
                                  <a:pt x="1644" y="1147"/>
                                </a:lnTo>
                                <a:lnTo>
                                  <a:pt x="1683" y="1172"/>
                                </a:lnTo>
                                <a:lnTo>
                                  <a:pt x="1724" y="1196"/>
                                </a:lnTo>
                                <a:lnTo>
                                  <a:pt x="1766" y="1221"/>
                                </a:lnTo>
                                <a:lnTo>
                                  <a:pt x="1771" y="1223"/>
                                </a:lnTo>
                                <a:lnTo>
                                  <a:pt x="1775" y="1226"/>
                                </a:lnTo>
                                <a:lnTo>
                                  <a:pt x="1810" y="1242"/>
                                </a:lnTo>
                                <a:lnTo>
                                  <a:pt x="1845" y="1259"/>
                                </a:lnTo>
                                <a:lnTo>
                                  <a:pt x="1880" y="1278"/>
                                </a:lnTo>
                                <a:lnTo>
                                  <a:pt x="1916" y="1298"/>
                                </a:lnTo>
                                <a:lnTo>
                                  <a:pt x="1952" y="1320"/>
                                </a:lnTo>
                                <a:lnTo>
                                  <a:pt x="1989" y="1342"/>
                                </a:lnTo>
                                <a:lnTo>
                                  <a:pt x="2027" y="1366"/>
                                </a:lnTo>
                                <a:lnTo>
                                  <a:pt x="2065" y="1390"/>
                                </a:lnTo>
                                <a:lnTo>
                                  <a:pt x="2111" y="1423"/>
                                </a:lnTo>
                                <a:lnTo>
                                  <a:pt x="2157" y="1455"/>
                                </a:lnTo>
                                <a:lnTo>
                                  <a:pt x="2200" y="1489"/>
                                </a:lnTo>
                                <a:lnTo>
                                  <a:pt x="2244" y="1524"/>
                                </a:lnTo>
                                <a:lnTo>
                                  <a:pt x="2287" y="1558"/>
                                </a:lnTo>
                                <a:lnTo>
                                  <a:pt x="2327" y="1594"/>
                                </a:lnTo>
                                <a:lnTo>
                                  <a:pt x="2365" y="1631"/>
                                </a:lnTo>
                                <a:lnTo>
                                  <a:pt x="2402" y="1668"/>
                                </a:lnTo>
                                <a:lnTo>
                                  <a:pt x="2436" y="1704"/>
                                </a:lnTo>
                                <a:lnTo>
                                  <a:pt x="2466" y="1741"/>
                                </a:lnTo>
                                <a:lnTo>
                                  <a:pt x="2480" y="1760"/>
                                </a:lnTo>
                                <a:lnTo>
                                  <a:pt x="2494" y="1778"/>
                                </a:lnTo>
                                <a:lnTo>
                                  <a:pt x="2507" y="1796"/>
                                </a:lnTo>
                                <a:lnTo>
                                  <a:pt x="2518" y="1814"/>
                                </a:lnTo>
                                <a:lnTo>
                                  <a:pt x="2530" y="1832"/>
                                </a:lnTo>
                                <a:lnTo>
                                  <a:pt x="2540" y="1850"/>
                                </a:lnTo>
                                <a:lnTo>
                                  <a:pt x="2549" y="1868"/>
                                </a:lnTo>
                                <a:lnTo>
                                  <a:pt x="2556" y="1886"/>
                                </a:lnTo>
                                <a:lnTo>
                                  <a:pt x="2563" y="1902"/>
                                </a:lnTo>
                                <a:lnTo>
                                  <a:pt x="2570" y="1920"/>
                                </a:lnTo>
                                <a:lnTo>
                                  <a:pt x="2574" y="1937"/>
                                </a:lnTo>
                                <a:lnTo>
                                  <a:pt x="2578" y="1954"/>
                                </a:lnTo>
                                <a:lnTo>
                                  <a:pt x="2582" y="1977"/>
                                </a:lnTo>
                                <a:lnTo>
                                  <a:pt x="2586" y="2001"/>
                                </a:lnTo>
                                <a:lnTo>
                                  <a:pt x="2588" y="2025"/>
                                </a:lnTo>
                                <a:lnTo>
                                  <a:pt x="2589" y="2047"/>
                                </a:lnTo>
                                <a:lnTo>
                                  <a:pt x="2590" y="2069"/>
                                </a:lnTo>
                                <a:lnTo>
                                  <a:pt x="2590" y="2092"/>
                                </a:lnTo>
                                <a:lnTo>
                                  <a:pt x="2589" y="2114"/>
                                </a:lnTo>
                                <a:lnTo>
                                  <a:pt x="2588" y="2135"/>
                                </a:lnTo>
                                <a:lnTo>
                                  <a:pt x="2586" y="2158"/>
                                </a:lnTo>
                                <a:lnTo>
                                  <a:pt x="2583" y="2179"/>
                                </a:lnTo>
                                <a:lnTo>
                                  <a:pt x="2580" y="2199"/>
                                </a:lnTo>
                                <a:lnTo>
                                  <a:pt x="2575" y="2221"/>
                                </a:lnTo>
                                <a:lnTo>
                                  <a:pt x="2566" y="2261"/>
                                </a:lnTo>
                                <a:lnTo>
                                  <a:pt x="2555" y="2300"/>
                                </a:lnTo>
                                <a:lnTo>
                                  <a:pt x="2543" y="2336"/>
                                </a:lnTo>
                                <a:lnTo>
                                  <a:pt x="2530" y="2372"/>
                                </a:lnTo>
                                <a:lnTo>
                                  <a:pt x="2515" y="2407"/>
                                </a:lnTo>
                                <a:lnTo>
                                  <a:pt x="2499" y="2439"/>
                                </a:lnTo>
                                <a:close/>
                                <a:moveTo>
                                  <a:pt x="2408" y="2674"/>
                                </a:moveTo>
                                <a:lnTo>
                                  <a:pt x="2427" y="2690"/>
                                </a:lnTo>
                                <a:lnTo>
                                  <a:pt x="2446" y="2707"/>
                                </a:lnTo>
                                <a:lnTo>
                                  <a:pt x="2464" y="2725"/>
                                </a:lnTo>
                                <a:lnTo>
                                  <a:pt x="2480" y="2743"/>
                                </a:lnTo>
                                <a:lnTo>
                                  <a:pt x="2497" y="2763"/>
                                </a:lnTo>
                                <a:lnTo>
                                  <a:pt x="2512" y="2782"/>
                                </a:lnTo>
                                <a:lnTo>
                                  <a:pt x="2526" y="2803"/>
                                </a:lnTo>
                                <a:lnTo>
                                  <a:pt x="2540" y="2825"/>
                                </a:lnTo>
                                <a:lnTo>
                                  <a:pt x="2552" y="2846"/>
                                </a:lnTo>
                                <a:lnTo>
                                  <a:pt x="2563" y="2867"/>
                                </a:lnTo>
                                <a:lnTo>
                                  <a:pt x="2573" y="2888"/>
                                </a:lnTo>
                                <a:lnTo>
                                  <a:pt x="2583" y="2910"/>
                                </a:lnTo>
                                <a:lnTo>
                                  <a:pt x="2592" y="2931"/>
                                </a:lnTo>
                                <a:lnTo>
                                  <a:pt x="2600" y="2952"/>
                                </a:lnTo>
                                <a:lnTo>
                                  <a:pt x="2607" y="2974"/>
                                </a:lnTo>
                                <a:lnTo>
                                  <a:pt x="2613" y="2995"/>
                                </a:lnTo>
                                <a:lnTo>
                                  <a:pt x="2619" y="3016"/>
                                </a:lnTo>
                                <a:lnTo>
                                  <a:pt x="2624" y="3037"/>
                                </a:lnTo>
                                <a:lnTo>
                                  <a:pt x="2628" y="3059"/>
                                </a:lnTo>
                                <a:lnTo>
                                  <a:pt x="2631" y="3079"/>
                                </a:lnTo>
                                <a:lnTo>
                                  <a:pt x="2634" y="3100"/>
                                </a:lnTo>
                                <a:lnTo>
                                  <a:pt x="2636" y="3121"/>
                                </a:lnTo>
                                <a:lnTo>
                                  <a:pt x="2637" y="3142"/>
                                </a:lnTo>
                                <a:lnTo>
                                  <a:pt x="2638" y="3162"/>
                                </a:lnTo>
                                <a:lnTo>
                                  <a:pt x="2638" y="3182"/>
                                </a:lnTo>
                                <a:lnTo>
                                  <a:pt x="2637" y="3202"/>
                                </a:lnTo>
                                <a:lnTo>
                                  <a:pt x="2636" y="3222"/>
                                </a:lnTo>
                                <a:lnTo>
                                  <a:pt x="2635" y="3243"/>
                                </a:lnTo>
                                <a:lnTo>
                                  <a:pt x="2629" y="3282"/>
                                </a:lnTo>
                                <a:lnTo>
                                  <a:pt x="2622" y="3321"/>
                                </a:lnTo>
                                <a:lnTo>
                                  <a:pt x="2615" y="3358"/>
                                </a:lnTo>
                                <a:lnTo>
                                  <a:pt x="2605" y="3395"/>
                                </a:lnTo>
                                <a:lnTo>
                                  <a:pt x="2592" y="3432"/>
                                </a:lnTo>
                                <a:lnTo>
                                  <a:pt x="2579" y="3467"/>
                                </a:lnTo>
                                <a:lnTo>
                                  <a:pt x="2568" y="3495"/>
                                </a:lnTo>
                                <a:lnTo>
                                  <a:pt x="2555" y="3522"/>
                                </a:lnTo>
                                <a:lnTo>
                                  <a:pt x="2542" y="3548"/>
                                </a:lnTo>
                                <a:lnTo>
                                  <a:pt x="2530" y="3573"/>
                                </a:lnTo>
                                <a:lnTo>
                                  <a:pt x="2515" y="3598"/>
                                </a:lnTo>
                                <a:lnTo>
                                  <a:pt x="2502" y="3622"/>
                                </a:lnTo>
                                <a:lnTo>
                                  <a:pt x="2487" y="3645"/>
                                </a:lnTo>
                                <a:lnTo>
                                  <a:pt x="2472" y="3666"/>
                                </a:lnTo>
                                <a:lnTo>
                                  <a:pt x="2469" y="3627"/>
                                </a:lnTo>
                                <a:lnTo>
                                  <a:pt x="2466" y="3589"/>
                                </a:lnTo>
                                <a:lnTo>
                                  <a:pt x="2460" y="3551"/>
                                </a:lnTo>
                                <a:lnTo>
                                  <a:pt x="2455" y="3513"/>
                                </a:lnTo>
                                <a:lnTo>
                                  <a:pt x="2448" y="3474"/>
                                </a:lnTo>
                                <a:lnTo>
                                  <a:pt x="2440" y="3437"/>
                                </a:lnTo>
                                <a:lnTo>
                                  <a:pt x="2431" y="3401"/>
                                </a:lnTo>
                                <a:lnTo>
                                  <a:pt x="2421" y="3365"/>
                                </a:lnTo>
                                <a:lnTo>
                                  <a:pt x="2410" y="3329"/>
                                </a:lnTo>
                                <a:lnTo>
                                  <a:pt x="2399" y="3294"/>
                                </a:lnTo>
                                <a:lnTo>
                                  <a:pt x="2386" y="3259"/>
                                </a:lnTo>
                                <a:lnTo>
                                  <a:pt x="2372" y="3226"/>
                                </a:lnTo>
                                <a:lnTo>
                                  <a:pt x="2357" y="3192"/>
                                </a:lnTo>
                                <a:lnTo>
                                  <a:pt x="2343" y="3160"/>
                                </a:lnTo>
                                <a:lnTo>
                                  <a:pt x="2326" y="3128"/>
                                </a:lnTo>
                                <a:lnTo>
                                  <a:pt x="2308" y="3097"/>
                                </a:lnTo>
                                <a:lnTo>
                                  <a:pt x="2293" y="3072"/>
                                </a:lnTo>
                                <a:lnTo>
                                  <a:pt x="2278" y="3048"/>
                                </a:lnTo>
                                <a:lnTo>
                                  <a:pt x="2261" y="3023"/>
                                </a:lnTo>
                                <a:lnTo>
                                  <a:pt x="2243" y="2999"/>
                                </a:lnTo>
                                <a:lnTo>
                                  <a:pt x="2226" y="2977"/>
                                </a:lnTo>
                                <a:lnTo>
                                  <a:pt x="2207" y="2955"/>
                                </a:lnTo>
                                <a:lnTo>
                                  <a:pt x="2188" y="2933"/>
                                </a:lnTo>
                                <a:lnTo>
                                  <a:pt x="2169" y="2912"/>
                                </a:lnTo>
                                <a:lnTo>
                                  <a:pt x="2148" y="2892"/>
                                </a:lnTo>
                                <a:lnTo>
                                  <a:pt x="2128" y="2873"/>
                                </a:lnTo>
                                <a:lnTo>
                                  <a:pt x="2105" y="2854"/>
                                </a:lnTo>
                                <a:lnTo>
                                  <a:pt x="2084" y="2836"/>
                                </a:lnTo>
                                <a:lnTo>
                                  <a:pt x="2061" y="2819"/>
                                </a:lnTo>
                                <a:lnTo>
                                  <a:pt x="2037" y="2802"/>
                                </a:lnTo>
                                <a:lnTo>
                                  <a:pt x="2014" y="2786"/>
                                </a:lnTo>
                                <a:lnTo>
                                  <a:pt x="1989" y="2772"/>
                                </a:lnTo>
                                <a:lnTo>
                                  <a:pt x="1875" y="2705"/>
                                </a:lnTo>
                                <a:lnTo>
                                  <a:pt x="1770" y="2640"/>
                                </a:lnTo>
                                <a:lnTo>
                                  <a:pt x="1670" y="2576"/>
                                </a:lnTo>
                                <a:lnTo>
                                  <a:pt x="1577" y="2515"/>
                                </a:lnTo>
                                <a:lnTo>
                                  <a:pt x="1490" y="2455"/>
                                </a:lnTo>
                                <a:lnTo>
                                  <a:pt x="1409" y="2398"/>
                                </a:lnTo>
                                <a:lnTo>
                                  <a:pt x="1335" y="2342"/>
                                </a:lnTo>
                                <a:lnTo>
                                  <a:pt x="1266" y="2288"/>
                                </a:lnTo>
                                <a:lnTo>
                                  <a:pt x="1202" y="2236"/>
                                </a:lnTo>
                                <a:lnTo>
                                  <a:pt x="1144" y="2187"/>
                                </a:lnTo>
                                <a:lnTo>
                                  <a:pt x="1090" y="2140"/>
                                </a:lnTo>
                                <a:lnTo>
                                  <a:pt x="1042" y="2095"/>
                                </a:lnTo>
                                <a:lnTo>
                                  <a:pt x="997" y="2053"/>
                                </a:lnTo>
                                <a:lnTo>
                                  <a:pt x="957" y="2013"/>
                                </a:lnTo>
                                <a:lnTo>
                                  <a:pt x="921" y="1975"/>
                                </a:lnTo>
                                <a:lnTo>
                                  <a:pt x="889" y="1940"/>
                                </a:lnTo>
                                <a:lnTo>
                                  <a:pt x="848" y="1897"/>
                                </a:lnTo>
                                <a:lnTo>
                                  <a:pt x="805" y="1852"/>
                                </a:lnTo>
                                <a:lnTo>
                                  <a:pt x="781" y="1830"/>
                                </a:lnTo>
                                <a:lnTo>
                                  <a:pt x="758" y="1808"/>
                                </a:lnTo>
                                <a:lnTo>
                                  <a:pt x="733" y="1788"/>
                                </a:lnTo>
                                <a:lnTo>
                                  <a:pt x="709" y="1768"/>
                                </a:lnTo>
                                <a:lnTo>
                                  <a:pt x="683" y="1749"/>
                                </a:lnTo>
                                <a:lnTo>
                                  <a:pt x="657" y="1732"/>
                                </a:lnTo>
                                <a:lnTo>
                                  <a:pt x="631" y="1718"/>
                                </a:lnTo>
                                <a:lnTo>
                                  <a:pt x="604" y="1704"/>
                                </a:lnTo>
                                <a:lnTo>
                                  <a:pt x="591" y="1698"/>
                                </a:lnTo>
                                <a:lnTo>
                                  <a:pt x="578" y="1694"/>
                                </a:lnTo>
                                <a:lnTo>
                                  <a:pt x="564" y="1689"/>
                                </a:lnTo>
                                <a:lnTo>
                                  <a:pt x="551" y="1686"/>
                                </a:lnTo>
                                <a:lnTo>
                                  <a:pt x="537" y="1683"/>
                                </a:lnTo>
                                <a:lnTo>
                                  <a:pt x="524" y="1682"/>
                                </a:lnTo>
                                <a:lnTo>
                                  <a:pt x="510" y="1679"/>
                                </a:lnTo>
                                <a:lnTo>
                                  <a:pt x="497" y="1679"/>
                                </a:lnTo>
                                <a:lnTo>
                                  <a:pt x="482" y="1679"/>
                                </a:lnTo>
                                <a:lnTo>
                                  <a:pt x="468" y="1682"/>
                                </a:lnTo>
                                <a:lnTo>
                                  <a:pt x="453" y="1684"/>
                                </a:lnTo>
                                <a:lnTo>
                                  <a:pt x="439" y="1687"/>
                                </a:lnTo>
                                <a:lnTo>
                                  <a:pt x="425" y="1691"/>
                                </a:lnTo>
                                <a:lnTo>
                                  <a:pt x="411" y="1696"/>
                                </a:lnTo>
                                <a:lnTo>
                                  <a:pt x="398" y="1703"/>
                                </a:lnTo>
                                <a:lnTo>
                                  <a:pt x="385" y="1710"/>
                                </a:lnTo>
                                <a:lnTo>
                                  <a:pt x="365" y="1682"/>
                                </a:lnTo>
                                <a:lnTo>
                                  <a:pt x="345" y="1649"/>
                                </a:lnTo>
                                <a:lnTo>
                                  <a:pt x="322" y="1611"/>
                                </a:lnTo>
                                <a:lnTo>
                                  <a:pt x="300" y="1570"/>
                                </a:lnTo>
                                <a:lnTo>
                                  <a:pt x="290" y="1546"/>
                                </a:lnTo>
                                <a:lnTo>
                                  <a:pt x="279" y="1523"/>
                                </a:lnTo>
                                <a:lnTo>
                                  <a:pt x="269" y="1498"/>
                                </a:lnTo>
                                <a:lnTo>
                                  <a:pt x="259" y="1472"/>
                                </a:lnTo>
                                <a:lnTo>
                                  <a:pt x="248" y="1444"/>
                                </a:lnTo>
                                <a:lnTo>
                                  <a:pt x="240" y="1416"/>
                                </a:lnTo>
                                <a:lnTo>
                                  <a:pt x="231" y="1387"/>
                                </a:lnTo>
                                <a:lnTo>
                                  <a:pt x="224" y="1357"/>
                                </a:lnTo>
                                <a:lnTo>
                                  <a:pt x="216" y="1325"/>
                                </a:lnTo>
                                <a:lnTo>
                                  <a:pt x="210" y="1293"/>
                                </a:lnTo>
                                <a:lnTo>
                                  <a:pt x="205" y="1259"/>
                                </a:lnTo>
                                <a:lnTo>
                                  <a:pt x="200" y="1226"/>
                                </a:lnTo>
                                <a:lnTo>
                                  <a:pt x="197" y="1190"/>
                                </a:lnTo>
                                <a:lnTo>
                                  <a:pt x="195" y="1153"/>
                                </a:lnTo>
                                <a:lnTo>
                                  <a:pt x="194" y="1116"/>
                                </a:lnTo>
                                <a:lnTo>
                                  <a:pt x="195" y="1077"/>
                                </a:lnTo>
                                <a:lnTo>
                                  <a:pt x="196" y="1037"/>
                                </a:lnTo>
                                <a:lnTo>
                                  <a:pt x="199" y="997"/>
                                </a:lnTo>
                                <a:lnTo>
                                  <a:pt x="204" y="956"/>
                                </a:lnTo>
                                <a:lnTo>
                                  <a:pt x="210" y="913"/>
                                </a:lnTo>
                                <a:lnTo>
                                  <a:pt x="218" y="869"/>
                                </a:lnTo>
                                <a:lnTo>
                                  <a:pt x="228" y="824"/>
                                </a:lnTo>
                                <a:lnTo>
                                  <a:pt x="241" y="780"/>
                                </a:lnTo>
                                <a:lnTo>
                                  <a:pt x="254" y="733"/>
                                </a:lnTo>
                                <a:lnTo>
                                  <a:pt x="270" y="687"/>
                                </a:lnTo>
                                <a:lnTo>
                                  <a:pt x="285" y="646"/>
                                </a:lnTo>
                                <a:lnTo>
                                  <a:pt x="300" y="610"/>
                                </a:lnTo>
                                <a:lnTo>
                                  <a:pt x="316" y="579"/>
                                </a:lnTo>
                                <a:lnTo>
                                  <a:pt x="331" y="553"/>
                                </a:lnTo>
                                <a:lnTo>
                                  <a:pt x="346" y="531"/>
                                </a:lnTo>
                                <a:lnTo>
                                  <a:pt x="360" y="513"/>
                                </a:lnTo>
                                <a:lnTo>
                                  <a:pt x="374" y="497"/>
                                </a:lnTo>
                                <a:lnTo>
                                  <a:pt x="387" y="486"/>
                                </a:lnTo>
                                <a:lnTo>
                                  <a:pt x="400" y="478"/>
                                </a:lnTo>
                                <a:lnTo>
                                  <a:pt x="411" y="473"/>
                                </a:lnTo>
                                <a:lnTo>
                                  <a:pt x="422" y="469"/>
                                </a:lnTo>
                                <a:lnTo>
                                  <a:pt x="431" y="468"/>
                                </a:lnTo>
                                <a:lnTo>
                                  <a:pt x="439" y="469"/>
                                </a:lnTo>
                                <a:lnTo>
                                  <a:pt x="445" y="472"/>
                                </a:lnTo>
                                <a:lnTo>
                                  <a:pt x="450" y="475"/>
                                </a:lnTo>
                                <a:lnTo>
                                  <a:pt x="465" y="489"/>
                                </a:lnTo>
                                <a:lnTo>
                                  <a:pt x="478" y="506"/>
                                </a:lnTo>
                                <a:lnTo>
                                  <a:pt x="491" y="525"/>
                                </a:lnTo>
                                <a:lnTo>
                                  <a:pt x="505" y="548"/>
                                </a:lnTo>
                                <a:lnTo>
                                  <a:pt x="517" y="570"/>
                                </a:lnTo>
                                <a:lnTo>
                                  <a:pt x="529" y="595"/>
                                </a:lnTo>
                                <a:lnTo>
                                  <a:pt x="541" y="619"/>
                                </a:lnTo>
                                <a:lnTo>
                                  <a:pt x="552" y="645"/>
                                </a:lnTo>
                                <a:lnTo>
                                  <a:pt x="573" y="698"/>
                                </a:lnTo>
                                <a:lnTo>
                                  <a:pt x="592" y="749"/>
                                </a:lnTo>
                                <a:lnTo>
                                  <a:pt x="608" y="796"/>
                                </a:lnTo>
                                <a:lnTo>
                                  <a:pt x="621" y="837"/>
                                </a:lnTo>
                                <a:lnTo>
                                  <a:pt x="621" y="838"/>
                                </a:lnTo>
                                <a:lnTo>
                                  <a:pt x="628" y="856"/>
                                </a:lnTo>
                                <a:lnTo>
                                  <a:pt x="638" y="876"/>
                                </a:lnTo>
                                <a:lnTo>
                                  <a:pt x="650" y="898"/>
                                </a:lnTo>
                                <a:lnTo>
                                  <a:pt x="666" y="922"/>
                                </a:lnTo>
                                <a:lnTo>
                                  <a:pt x="684" y="949"/>
                                </a:lnTo>
                                <a:lnTo>
                                  <a:pt x="705" y="976"/>
                                </a:lnTo>
                                <a:lnTo>
                                  <a:pt x="728" y="1006"/>
                                </a:lnTo>
                                <a:lnTo>
                                  <a:pt x="753" y="1037"/>
                                </a:lnTo>
                                <a:lnTo>
                                  <a:pt x="781" y="1070"/>
                                </a:lnTo>
                                <a:lnTo>
                                  <a:pt x="811" y="1105"/>
                                </a:lnTo>
                                <a:lnTo>
                                  <a:pt x="844" y="1140"/>
                                </a:lnTo>
                                <a:lnTo>
                                  <a:pt x="878" y="1177"/>
                                </a:lnTo>
                                <a:lnTo>
                                  <a:pt x="951" y="1257"/>
                                </a:lnTo>
                                <a:lnTo>
                                  <a:pt x="1032" y="1341"/>
                                </a:lnTo>
                                <a:lnTo>
                                  <a:pt x="1119" y="1428"/>
                                </a:lnTo>
                                <a:lnTo>
                                  <a:pt x="1212" y="1520"/>
                                </a:lnTo>
                                <a:lnTo>
                                  <a:pt x="1308" y="1617"/>
                                </a:lnTo>
                                <a:lnTo>
                                  <a:pt x="1409" y="1714"/>
                                </a:lnTo>
                                <a:lnTo>
                                  <a:pt x="1513" y="1815"/>
                                </a:lnTo>
                                <a:lnTo>
                                  <a:pt x="1620" y="1917"/>
                                </a:lnTo>
                                <a:lnTo>
                                  <a:pt x="1727" y="2020"/>
                                </a:lnTo>
                                <a:lnTo>
                                  <a:pt x="1836" y="2124"/>
                                </a:lnTo>
                                <a:lnTo>
                                  <a:pt x="1911" y="2195"/>
                                </a:lnTo>
                                <a:lnTo>
                                  <a:pt x="1984" y="2265"/>
                                </a:lnTo>
                                <a:lnTo>
                                  <a:pt x="2058" y="2336"/>
                                </a:lnTo>
                                <a:lnTo>
                                  <a:pt x="2131" y="2405"/>
                                </a:lnTo>
                                <a:lnTo>
                                  <a:pt x="2203" y="2475"/>
                                </a:lnTo>
                                <a:lnTo>
                                  <a:pt x="2272" y="2542"/>
                                </a:lnTo>
                                <a:lnTo>
                                  <a:pt x="2342" y="2609"/>
                                </a:lnTo>
                                <a:lnTo>
                                  <a:pt x="2408" y="2674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1950"/>
                        <wps:cNvSpPr>
                          <a:spLocks/>
                        </wps:cNvSpPr>
                        <wps:spPr bwMode="auto">
                          <a:xfrm>
                            <a:off x="7332" y="3881"/>
                            <a:ext cx="888" cy="1695"/>
                          </a:xfrm>
                          <a:custGeom>
                            <a:avLst/>
                            <a:gdLst>
                              <a:gd name="T0" fmla="*/ 2436 w 2665"/>
                              <a:gd name="T1" fmla="*/ 1806 h 5085"/>
                              <a:gd name="T2" fmla="*/ 2665 w 2665"/>
                              <a:gd name="T3" fmla="*/ 1014 h 5085"/>
                              <a:gd name="T4" fmla="*/ 2548 w 2665"/>
                              <a:gd name="T5" fmla="*/ 528 h 5085"/>
                              <a:gd name="T6" fmla="*/ 2420 w 2665"/>
                              <a:gd name="T7" fmla="*/ 324 h 5085"/>
                              <a:gd name="T8" fmla="*/ 2162 w 2665"/>
                              <a:gd name="T9" fmla="*/ 439 h 5085"/>
                              <a:gd name="T10" fmla="*/ 2018 w 2665"/>
                              <a:gd name="T11" fmla="*/ 372 h 5085"/>
                              <a:gd name="T12" fmla="*/ 1893 w 2665"/>
                              <a:gd name="T13" fmla="*/ 45 h 5085"/>
                              <a:gd name="T14" fmla="*/ 1693 w 2665"/>
                              <a:gd name="T15" fmla="*/ 0 h 5085"/>
                              <a:gd name="T16" fmla="*/ 1473 w 2665"/>
                              <a:gd name="T17" fmla="*/ 218 h 5085"/>
                              <a:gd name="T18" fmla="*/ 1381 w 2665"/>
                              <a:gd name="T19" fmla="*/ 546 h 5085"/>
                              <a:gd name="T20" fmla="*/ 1075 w 2665"/>
                              <a:gd name="T21" fmla="*/ 932 h 5085"/>
                              <a:gd name="T22" fmla="*/ 394 w 2665"/>
                              <a:gd name="T23" fmla="*/ 1399 h 5085"/>
                              <a:gd name="T24" fmla="*/ 98 w 2665"/>
                              <a:gd name="T25" fmla="*/ 1698 h 5085"/>
                              <a:gd name="T26" fmla="*/ 9 w 2665"/>
                              <a:gd name="T27" fmla="*/ 2040 h 5085"/>
                              <a:gd name="T28" fmla="*/ 171 w 2665"/>
                              <a:gd name="T29" fmla="*/ 2591 h 5085"/>
                              <a:gd name="T30" fmla="*/ 0 w 2665"/>
                              <a:gd name="T31" fmla="*/ 2858 h 5085"/>
                              <a:gd name="T32" fmla="*/ 23 w 2665"/>
                              <a:gd name="T33" fmla="*/ 3400 h 5085"/>
                              <a:gd name="T34" fmla="*/ 291 w 2665"/>
                              <a:gd name="T35" fmla="*/ 3829 h 5085"/>
                              <a:gd name="T36" fmla="*/ 455 w 2665"/>
                              <a:gd name="T37" fmla="*/ 4501 h 5085"/>
                              <a:gd name="T38" fmla="*/ 1058 w 2665"/>
                              <a:gd name="T39" fmla="*/ 5085 h 5085"/>
                              <a:gd name="T40" fmla="*/ 1091 w 2665"/>
                              <a:gd name="T41" fmla="*/ 4020 h 5085"/>
                              <a:gd name="T42" fmla="*/ 1599 w 2665"/>
                              <a:gd name="T43" fmla="*/ 3491 h 5085"/>
                              <a:gd name="T44" fmla="*/ 2267 w 2665"/>
                              <a:gd name="T45" fmla="*/ 2818 h 5085"/>
                              <a:gd name="T46" fmla="*/ 2412 w 2665"/>
                              <a:gd name="T47" fmla="*/ 2146 h 5085"/>
                              <a:gd name="T48" fmla="*/ 2436 w 2665"/>
                              <a:gd name="T49" fmla="*/ 1806 h 50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665" h="5085">
                                <a:moveTo>
                                  <a:pt x="2436" y="1806"/>
                                </a:moveTo>
                                <a:lnTo>
                                  <a:pt x="2665" y="1014"/>
                                </a:lnTo>
                                <a:lnTo>
                                  <a:pt x="2548" y="528"/>
                                </a:lnTo>
                                <a:lnTo>
                                  <a:pt x="2420" y="324"/>
                                </a:lnTo>
                                <a:lnTo>
                                  <a:pt x="2162" y="439"/>
                                </a:lnTo>
                                <a:lnTo>
                                  <a:pt x="2018" y="372"/>
                                </a:lnTo>
                                <a:lnTo>
                                  <a:pt x="1893" y="45"/>
                                </a:lnTo>
                                <a:lnTo>
                                  <a:pt x="1693" y="0"/>
                                </a:lnTo>
                                <a:lnTo>
                                  <a:pt x="1473" y="218"/>
                                </a:lnTo>
                                <a:lnTo>
                                  <a:pt x="1381" y="546"/>
                                </a:lnTo>
                                <a:lnTo>
                                  <a:pt x="1075" y="932"/>
                                </a:lnTo>
                                <a:lnTo>
                                  <a:pt x="394" y="1399"/>
                                </a:lnTo>
                                <a:lnTo>
                                  <a:pt x="98" y="1698"/>
                                </a:lnTo>
                                <a:lnTo>
                                  <a:pt x="9" y="2040"/>
                                </a:lnTo>
                                <a:lnTo>
                                  <a:pt x="171" y="2591"/>
                                </a:lnTo>
                                <a:lnTo>
                                  <a:pt x="0" y="2858"/>
                                </a:lnTo>
                                <a:lnTo>
                                  <a:pt x="23" y="3400"/>
                                </a:lnTo>
                                <a:lnTo>
                                  <a:pt x="291" y="3829"/>
                                </a:lnTo>
                                <a:lnTo>
                                  <a:pt x="455" y="4501"/>
                                </a:lnTo>
                                <a:lnTo>
                                  <a:pt x="1058" y="5085"/>
                                </a:lnTo>
                                <a:lnTo>
                                  <a:pt x="1091" y="4020"/>
                                </a:lnTo>
                                <a:lnTo>
                                  <a:pt x="1599" y="3491"/>
                                </a:lnTo>
                                <a:lnTo>
                                  <a:pt x="2267" y="2818"/>
                                </a:lnTo>
                                <a:lnTo>
                                  <a:pt x="2412" y="2146"/>
                                </a:lnTo>
                                <a:lnTo>
                                  <a:pt x="2436" y="1806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1951"/>
                        <wps:cNvSpPr>
                          <a:spLocks noEditPoints="1"/>
                        </wps:cNvSpPr>
                        <wps:spPr bwMode="auto">
                          <a:xfrm>
                            <a:off x="7270" y="3849"/>
                            <a:ext cx="992" cy="1762"/>
                          </a:xfrm>
                          <a:custGeom>
                            <a:avLst/>
                            <a:gdLst>
                              <a:gd name="T0" fmla="*/ 854 w 2977"/>
                              <a:gd name="T1" fmla="*/ 4310 h 5286"/>
                              <a:gd name="T2" fmla="*/ 851 w 2977"/>
                              <a:gd name="T3" fmla="*/ 4150 h 5286"/>
                              <a:gd name="T4" fmla="*/ 1663 w 2977"/>
                              <a:gd name="T5" fmla="*/ 3550 h 5286"/>
                              <a:gd name="T6" fmla="*/ 2472 w 2977"/>
                              <a:gd name="T7" fmla="*/ 2465 h 5286"/>
                              <a:gd name="T8" fmla="*/ 2504 w 2977"/>
                              <a:gd name="T9" fmla="*/ 2064 h 5286"/>
                              <a:gd name="T10" fmla="*/ 2309 w 2977"/>
                              <a:gd name="T11" fmla="*/ 2063 h 5286"/>
                              <a:gd name="T12" fmla="*/ 1466 w 2977"/>
                              <a:gd name="T13" fmla="*/ 2756 h 5286"/>
                              <a:gd name="T14" fmla="*/ 872 w 2977"/>
                              <a:gd name="T15" fmla="*/ 3137 h 5286"/>
                              <a:gd name="T16" fmla="*/ 664 w 2977"/>
                              <a:gd name="T17" fmla="*/ 3544 h 5286"/>
                              <a:gd name="T18" fmla="*/ 665 w 2977"/>
                              <a:gd name="T19" fmla="*/ 4185 h 5286"/>
                              <a:gd name="T20" fmla="*/ 950 w 2977"/>
                              <a:gd name="T21" fmla="*/ 4781 h 5286"/>
                              <a:gd name="T22" fmla="*/ 1317 w 2977"/>
                              <a:gd name="T23" fmla="*/ 5109 h 5286"/>
                              <a:gd name="T24" fmla="*/ 1284 w 2977"/>
                              <a:gd name="T25" fmla="*/ 5265 h 5286"/>
                              <a:gd name="T26" fmla="*/ 1022 w 2977"/>
                              <a:gd name="T27" fmla="*/ 5180 h 5286"/>
                              <a:gd name="T28" fmla="*/ 564 w 2977"/>
                              <a:gd name="T29" fmla="*/ 4614 h 5286"/>
                              <a:gd name="T30" fmla="*/ 388 w 2977"/>
                              <a:gd name="T31" fmla="*/ 4068 h 5286"/>
                              <a:gd name="T32" fmla="*/ 69 w 2977"/>
                              <a:gd name="T33" fmla="*/ 3589 h 5286"/>
                              <a:gd name="T34" fmla="*/ 2 w 2977"/>
                              <a:gd name="T35" fmla="*/ 3153 h 5286"/>
                              <a:gd name="T36" fmla="*/ 146 w 2977"/>
                              <a:gd name="T37" fmla="*/ 2726 h 5286"/>
                              <a:gd name="T38" fmla="*/ 123 w 2977"/>
                              <a:gd name="T39" fmla="*/ 2414 h 5286"/>
                              <a:gd name="T40" fmla="*/ 82 w 2977"/>
                              <a:gd name="T41" fmla="*/ 1976 h 5286"/>
                              <a:gd name="T42" fmla="*/ 260 w 2977"/>
                              <a:gd name="T43" fmla="*/ 1603 h 5286"/>
                              <a:gd name="T44" fmla="*/ 777 w 2977"/>
                              <a:gd name="T45" fmla="*/ 1172 h 5286"/>
                              <a:gd name="T46" fmla="*/ 1222 w 2977"/>
                              <a:gd name="T47" fmla="*/ 921 h 5286"/>
                              <a:gd name="T48" fmla="*/ 1477 w 2977"/>
                              <a:gd name="T49" fmla="*/ 622 h 5286"/>
                              <a:gd name="T50" fmla="*/ 1631 w 2977"/>
                              <a:gd name="T51" fmla="*/ 153 h 5286"/>
                              <a:gd name="T52" fmla="*/ 1866 w 2977"/>
                              <a:gd name="T53" fmla="*/ 10 h 5286"/>
                              <a:gd name="T54" fmla="*/ 2096 w 2977"/>
                              <a:gd name="T55" fmla="*/ 46 h 5286"/>
                              <a:gd name="T56" fmla="*/ 2283 w 2977"/>
                              <a:gd name="T57" fmla="*/ 345 h 5286"/>
                              <a:gd name="T58" fmla="*/ 2508 w 2977"/>
                              <a:gd name="T59" fmla="*/ 242 h 5286"/>
                              <a:gd name="T60" fmla="*/ 2763 w 2977"/>
                              <a:gd name="T61" fmla="*/ 390 h 5286"/>
                              <a:gd name="T62" fmla="*/ 2973 w 2977"/>
                              <a:gd name="T63" fmla="*/ 1098 h 5286"/>
                              <a:gd name="T64" fmla="*/ 2861 w 2977"/>
                              <a:gd name="T65" fmla="*/ 1737 h 5286"/>
                              <a:gd name="T66" fmla="*/ 2723 w 2977"/>
                              <a:gd name="T67" fmla="*/ 2276 h 5286"/>
                              <a:gd name="T68" fmla="*/ 2077 w 2977"/>
                              <a:gd name="T69" fmla="*/ 3487 h 5286"/>
                              <a:gd name="T70" fmla="*/ 1003 w 2977"/>
                              <a:gd name="T71" fmla="*/ 4329 h 5286"/>
                              <a:gd name="T72" fmla="*/ 1382 w 2977"/>
                              <a:gd name="T73" fmla="*/ 1553 h 5286"/>
                              <a:gd name="T74" fmla="*/ 2037 w 2977"/>
                              <a:gd name="T75" fmla="*/ 876 h 5286"/>
                              <a:gd name="T76" fmla="*/ 2071 w 2977"/>
                              <a:gd name="T77" fmla="*/ 479 h 5286"/>
                              <a:gd name="T78" fmla="*/ 1963 w 2977"/>
                              <a:gd name="T79" fmla="*/ 243 h 5286"/>
                              <a:gd name="T80" fmla="*/ 1796 w 2977"/>
                              <a:gd name="T81" fmla="*/ 376 h 5286"/>
                              <a:gd name="T82" fmla="*/ 1622 w 2977"/>
                              <a:gd name="T83" fmla="*/ 855 h 5286"/>
                              <a:gd name="T84" fmla="*/ 1172 w 2977"/>
                              <a:gd name="T85" fmla="*/ 1231 h 5286"/>
                              <a:gd name="T86" fmla="*/ 677 w 2977"/>
                              <a:gd name="T87" fmla="*/ 1529 h 5286"/>
                              <a:gd name="T88" fmla="*/ 342 w 2977"/>
                              <a:gd name="T89" fmla="*/ 1910 h 5286"/>
                              <a:gd name="T90" fmla="*/ 322 w 2977"/>
                              <a:gd name="T91" fmla="*/ 2234 h 5286"/>
                              <a:gd name="T92" fmla="*/ 346 w 2977"/>
                              <a:gd name="T93" fmla="*/ 2851 h 5286"/>
                              <a:gd name="T94" fmla="*/ 240 w 2977"/>
                              <a:gd name="T95" fmla="*/ 3174 h 5286"/>
                              <a:gd name="T96" fmla="*/ 340 w 2977"/>
                              <a:gd name="T97" fmla="*/ 3618 h 5286"/>
                              <a:gd name="T98" fmla="*/ 494 w 2977"/>
                              <a:gd name="T99" fmla="*/ 3300 h 5286"/>
                              <a:gd name="T100" fmla="*/ 767 w 2977"/>
                              <a:gd name="T101" fmla="*/ 2911 h 5286"/>
                              <a:gd name="T102" fmla="*/ 1726 w 2977"/>
                              <a:gd name="T103" fmla="*/ 2281 h 5286"/>
                              <a:gd name="T104" fmla="*/ 2293 w 2977"/>
                              <a:gd name="T105" fmla="*/ 1778 h 5286"/>
                              <a:gd name="T106" fmla="*/ 2532 w 2977"/>
                              <a:gd name="T107" fmla="*/ 1741 h 5286"/>
                              <a:gd name="T108" fmla="*/ 2746 w 2977"/>
                              <a:gd name="T109" fmla="*/ 1404 h 5286"/>
                              <a:gd name="T110" fmla="*/ 2740 w 2977"/>
                              <a:gd name="T111" fmla="*/ 814 h 5286"/>
                              <a:gd name="T112" fmla="*/ 2545 w 2977"/>
                              <a:gd name="T113" fmla="*/ 493 h 5286"/>
                              <a:gd name="T114" fmla="*/ 2350 w 2977"/>
                              <a:gd name="T115" fmla="*/ 865 h 5286"/>
                              <a:gd name="T116" fmla="*/ 2003 w 2977"/>
                              <a:gd name="T117" fmla="*/ 1286 h 5286"/>
                              <a:gd name="T118" fmla="*/ 626 w 2977"/>
                              <a:gd name="T119" fmla="*/ 2570 h 52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977" h="5286">
                                <a:moveTo>
                                  <a:pt x="1003" y="4329"/>
                                </a:moveTo>
                                <a:lnTo>
                                  <a:pt x="992" y="4336"/>
                                </a:lnTo>
                                <a:lnTo>
                                  <a:pt x="980" y="4341"/>
                                </a:lnTo>
                                <a:lnTo>
                                  <a:pt x="969" y="4344"/>
                                </a:lnTo>
                                <a:lnTo>
                                  <a:pt x="958" y="4346"/>
                                </a:lnTo>
                                <a:lnTo>
                                  <a:pt x="947" y="4347"/>
                                </a:lnTo>
                                <a:lnTo>
                                  <a:pt x="936" y="4347"/>
                                </a:lnTo>
                                <a:lnTo>
                                  <a:pt x="923" y="4346"/>
                                </a:lnTo>
                                <a:lnTo>
                                  <a:pt x="912" y="4344"/>
                                </a:lnTo>
                                <a:lnTo>
                                  <a:pt x="902" y="4341"/>
                                </a:lnTo>
                                <a:lnTo>
                                  <a:pt x="891" y="4337"/>
                                </a:lnTo>
                                <a:lnTo>
                                  <a:pt x="881" y="4332"/>
                                </a:lnTo>
                                <a:lnTo>
                                  <a:pt x="871" y="4325"/>
                                </a:lnTo>
                                <a:lnTo>
                                  <a:pt x="862" y="4318"/>
                                </a:lnTo>
                                <a:lnTo>
                                  <a:pt x="854" y="4310"/>
                                </a:lnTo>
                                <a:lnTo>
                                  <a:pt x="846" y="4301"/>
                                </a:lnTo>
                                <a:lnTo>
                                  <a:pt x="839" y="4291"/>
                                </a:lnTo>
                                <a:lnTo>
                                  <a:pt x="833" y="4280"/>
                                </a:lnTo>
                                <a:lnTo>
                                  <a:pt x="828" y="4269"/>
                                </a:lnTo>
                                <a:lnTo>
                                  <a:pt x="825" y="4258"/>
                                </a:lnTo>
                                <a:lnTo>
                                  <a:pt x="823" y="4246"/>
                                </a:lnTo>
                                <a:lnTo>
                                  <a:pt x="822" y="4235"/>
                                </a:lnTo>
                                <a:lnTo>
                                  <a:pt x="822" y="4223"/>
                                </a:lnTo>
                                <a:lnTo>
                                  <a:pt x="823" y="4212"/>
                                </a:lnTo>
                                <a:lnTo>
                                  <a:pt x="825" y="4201"/>
                                </a:lnTo>
                                <a:lnTo>
                                  <a:pt x="827" y="4189"/>
                                </a:lnTo>
                                <a:lnTo>
                                  <a:pt x="832" y="4179"/>
                                </a:lnTo>
                                <a:lnTo>
                                  <a:pt x="837" y="4169"/>
                                </a:lnTo>
                                <a:lnTo>
                                  <a:pt x="843" y="4159"/>
                                </a:lnTo>
                                <a:lnTo>
                                  <a:pt x="851" y="4150"/>
                                </a:lnTo>
                                <a:lnTo>
                                  <a:pt x="858" y="4141"/>
                                </a:lnTo>
                                <a:lnTo>
                                  <a:pt x="867" y="4134"/>
                                </a:lnTo>
                                <a:lnTo>
                                  <a:pt x="877" y="4127"/>
                                </a:lnTo>
                                <a:lnTo>
                                  <a:pt x="897" y="4115"/>
                                </a:lnTo>
                                <a:lnTo>
                                  <a:pt x="946" y="4084"/>
                                </a:lnTo>
                                <a:lnTo>
                                  <a:pt x="1023" y="4032"/>
                                </a:lnTo>
                                <a:lnTo>
                                  <a:pt x="1124" y="3964"/>
                                </a:lnTo>
                                <a:lnTo>
                                  <a:pt x="1181" y="3924"/>
                                </a:lnTo>
                                <a:lnTo>
                                  <a:pt x="1242" y="3880"/>
                                </a:lnTo>
                                <a:lnTo>
                                  <a:pt x="1307" y="3832"/>
                                </a:lnTo>
                                <a:lnTo>
                                  <a:pt x="1374" y="3781"/>
                                </a:lnTo>
                                <a:lnTo>
                                  <a:pt x="1445" y="3728"/>
                                </a:lnTo>
                                <a:lnTo>
                                  <a:pt x="1517" y="3671"/>
                                </a:lnTo>
                                <a:lnTo>
                                  <a:pt x="1589" y="3611"/>
                                </a:lnTo>
                                <a:lnTo>
                                  <a:pt x="1663" y="3550"/>
                                </a:lnTo>
                                <a:lnTo>
                                  <a:pt x="1737" y="3486"/>
                                </a:lnTo>
                                <a:lnTo>
                                  <a:pt x="1811" y="3420"/>
                                </a:lnTo>
                                <a:lnTo>
                                  <a:pt x="1884" y="3351"/>
                                </a:lnTo>
                                <a:lnTo>
                                  <a:pt x="1954" y="3282"/>
                                </a:lnTo>
                                <a:lnTo>
                                  <a:pt x="2023" y="3210"/>
                                </a:lnTo>
                                <a:lnTo>
                                  <a:pt x="2090" y="3137"/>
                                </a:lnTo>
                                <a:lnTo>
                                  <a:pt x="2152" y="3064"/>
                                </a:lnTo>
                                <a:lnTo>
                                  <a:pt x="2212" y="2990"/>
                                </a:lnTo>
                                <a:lnTo>
                                  <a:pt x="2266" y="2915"/>
                                </a:lnTo>
                                <a:lnTo>
                                  <a:pt x="2316" y="2840"/>
                                </a:lnTo>
                                <a:lnTo>
                                  <a:pt x="2361" y="2764"/>
                                </a:lnTo>
                                <a:lnTo>
                                  <a:pt x="2399" y="2689"/>
                                </a:lnTo>
                                <a:lnTo>
                                  <a:pt x="2431" y="2614"/>
                                </a:lnTo>
                                <a:lnTo>
                                  <a:pt x="2456" y="2539"/>
                                </a:lnTo>
                                <a:lnTo>
                                  <a:pt x="2472" y="2465"/>
                                </a:lnTo>
                                <a:lnTo>
                                  <a:pt x="2481" y="2391"/>
                                </a:lnTo>
                                <a:lnTo>
                                  <a:pt x="2489" y="2367"/>
                                </a:lnTo>
                                <a:lnTo>
                                  <a:pt x="2496" y="2343"/>
                                </a:lnTo>
                                <a:lnTo>
                                  <a:pt x="2503" y="2317"/>
                                </a:lnTo>
                                <a:lnTo>
                                  <a:pt x="2509" y="2289"/>
                                </a:lnTo>
                                <a:lnTo>
                                  <a:pt x="2515" y="2262"/>
                                </a:lnTo>
                                <a:lnTo>
                                  <a:pt x="2518" y="2233"/>
                                </a:lnTo>
                                <a:lnTo>
                                  <a:pt x="2521" y="2205"/>
                                </a:lnTo>
                                <a:lnTo>
                                  <a:pt x="2522" y="2176"/>
                                </a:lnTo>
                                <a:lnTo>
                                  <a:pt x="2521" y="2148"/>
                                </a:lnTo>
                                <a:lnTo>
                                  <a:pt x="2517" y="2119"/>
                                </a:lnTo>
                                <a:lnTo>
                                  <a:pt x="2515" y="2105"/>
                                </a:lnTo>
                                <a:lnTo>
                                  <a:pt x="2512" y="2091"/>
                                </a:lnTo>
                                <a:lnTo>
                                  <a:pt x="2508" y="2077"/>
                                </a:lnTo>
                                <a:lnTo>
                                  <a:pt x="2504" y="2064"/>
                                </a:lnTo>
                                <a:lnTo>
                                  <a:pt x="2498" y="2050"/>
                                </a:lnTo>
                                <a:lnTo>
                                  <a:pt x="2493" y="2038"/>
                                </a:lnTo>
                                <a:lnTo>
                                  <a:pt x="2486" y="2025"/>
                                </a:lnTo>
                                <a:lnTo>
                                  <a:pt x="2479" y="2012"/>
                                </a:lnTo>
                                <a:lnTo>
                                  <a:pt x="2471" y="2001"/>
                                </a:lnTo>
                                <a:lnTo>
                                  <a:pt x="2462" y="1989"/>
                                </a:lnTo>
                                <a:lnTo>
                                  <a:pt x="2452" y="1977"/>
                                </a:lnTo>
                                <a:lnTo>
                                  <a:pt x="2441" y="1966"/>
                                </a:lnTo>
                                <a:lnTo>
                                  <a:pt x="2431" y="1971"/>
                                </a:lnTo>
                                <a:lnTo>
                                  <a:pt x="2420" y="1975"/>
                                </a:lnTo>
                                <a:lnTo>
                                  <a:pt x="2408" y="1982"/>
                                </a:lnTo>
                                <a:lnTo>
                                  <a:pt x="2394" y="1991"/>
                                </a:lnTo>
                                <a:lnTo>
                                  <a:pt x="2367" y="2011"/>
                                </a:lnTo>
                                <a:lnTo>
                                  <a:pt x="2338" y="2036"/>
                                </a:lnTo>
                                <a:lnTo>
                                  <a:pt x="2309" y="2063"/>
                                </a:lnTo>
                                <a:lnTo>
                                  <a:pt x="2280" y="2092"/>
                                </a:lnTo>
                                <a:lnTo>
                                  <a:pt x="2252" y="2121"/>
                                </a:lnTo>
                                <a:lnTo>
                                  <a:pt x="2224" y="2149"/>
                                </a:lnTo>
                                <a:lnTo>
                                  <a:pt x="2187" y="2187"/>
                                </a:lnTo>
                                <a:lnTo>
                                  <a:pt x="2146" y="2228"/>
                                </a:lnTo>
                                <a:lnTo>
                                  <a:pt x="2100" y="2272"/>
                                </a:lnTo>
                                <a:lnTo>
                                  <a:pt x="2050" y="2318"/>
                                </a:lnTo>
                                <a:lnTo>
                                  <a:pt x="1996" y="2366"/>
                                </a:lnTo>
                                <a:lnTo>
                                  <a:pt x="1936" y="2416"/>
                                </a:lnTo>
                                <a:lnTo>
                                  <a:pt x="1873" y="2468"/>
                                </a:lnTo>
                                <a:lnTo>
                                  <a:pt x="1803" y="2522"/>
                                </a:lnTo>
                                <a:lnTo>
                                  <a:pt x="1728" y="2578"/>
                                </a:lnTo>
                                <a:lnTo>
                                  <a:pt x="1648" y="2635"/>
                                </a:lnTo>
                                <a:lnTo>
                                  <a:pt x="1560" y="2695"/>
                                </a:lnTo>
                                <a:lnTo>
                                  <a:pt x="1466" y="2756"/>
                                </a:lnTo>
                                <a:lnTo>
                                  <a:pt x="1367" y="2820"/>
                                </a:lnTo>
                                <a:lnTo>
                                  <a:pt x="1260" y="2884"/>
                                </a:lnTo>
                                <a:lnTo>
                                  <a:pt x="1203" y="2918"/>
                                </a:lnTo>
                                <a:lnTo>
                                  <a:pt x="1146" y="2951"/>
                                </a:lnTo>
                                <a:lnTo>
                                  <a:pt x="1086" y="2985"/>
                                </a:lnTo>
                                <a:lnTo>
                                  <a:pt x="1024" y="3018"/>
                                </a:lnTo>
                                <a:lnTo>
                                  <a:pt x="1005" y="3030"/>
                                </a:lnTo>
                                <a:lnTo>
                                  <a:pt x="987" y="3041"/>
                                </a:lnTo>
                                <a:lnTo>
                                  <a:pt x="969" y="3053"/>
                                </a:lnTo>
                                <a:lnTo>
                                  <a:pt x="952" y="3065"/>
                                </a:lnTo>
                                <a:lnTo>
                                  <a:pt x="936" y="3079"/>
                                </a:lnTo>
                                <a:lnTo>
                                  <a:pt x="919" y="3092"/>
                                </a:lnTo>
                                <a:lnTo>
                                  <a:pt x="903" y="3107"/>
                                </a:lnTo>
                                <a:lnTo>
                                  <a:pt x="888" y="3121"/>
                                </a:lnTo>
                                <a:lnTo>
                                  <a:pt x="872" y="3137"/>
                                </a:lnTo>
                                <a:lnTo>
                                  <a:pt x="857" y="3154"/>
                                </a:lnTo>
                                <a:lnTo>
                                  <a:pt x="843" y="3170"/>
                                </a:lnTo>
                                <a:lnTo>
                                  <a:pt x="829" y="3188"/>
                                </a:lnTo>
                                <a:lnTo>
                                  <a:pt x="816" y="3204"/>
                                </a:lnTo>
                                <a:lnTo>
                                  <a:pt x="803" y="3222"/>
                                </a:lnTo>
                                <a:lnTo>
                                  <a:pt x="790" y="3241"/>
                                </a:lnTo>
                                <a:lnTo>
                                  <a:pt x="779" y="3260"/>
                                </a:lnTo>
                                <a:lnTo>
                                  <a:pt x="760" y="3292"/>
                                </a:lnTo>
                                <a:lnTo>
                                  <a:pt x="742" y="3325"/>
                                </a:lnTo>
                                <a:lnTo>
                                  <a:pt x="726" y="3359"/>
                                </a:lnTo>
                                <a:lnTo>
                                  <a:pt x="712" y="3395"/>
                                </a:lnTo>
                                <a:lnTo>
                                  <a:pt x="697" y="3431"/>
                                </a:lnTo>
                                <a:lnTo>
                                  <a:pt x="685" y="3468"/>
                                </a:lnTo>
                                <a:lnTo>
                                  <a:pt x="674" y="3505"/>
                                </a:lnTo>
                                <a:lnTo>
                                  <a:pt x="664" y="3544"/>
                                </a:lnTo>
                                <a:lnTo>
                                  <a:pt x="655" y="3583"/>
                                </a:lnTo>
                                <a:lnTo>
                                  <a:pt x="647" y="3623"/>
                                </a:lnTo>
                                <a:lnTo>
                                  <a:pt x="640" y="3664"/>
                                </a:lnTo>
                                <a:lnTo>
                                  <a:pt x="636" y="3705"/>
                                </a:lnTo>
                                <a:lnTo>
                                  <a:pt x="631" y="3747"/>
                                </a:lnTo>
                                <a:lnTo>
                                  <a:pt x="629" y="3789"/>
                                </a:lnTo>
                                <a:lnTo>
                                  <a:pt x="628" y="3832"/>
                                </a:lnTo>
                                <a:lnTo>
                                  <a:pt x="628" y="3874"/>
                                </a:lnTo>
                                <a:lnTo>
                                  <a:pt x="629" y="3918"/>
                                </a:lnTo>
                                <a:lnTo>
                                  <a:pt x="631" y="3963"/>
                                </a:lnTo>
                                <a:lnTo>
                                  <a:pt x="636" y="4007"/>
                                </a:lnTo>
                                <a:lnTo>
                                  <a:pt x="640" y="4052"/>
                                </a:lnTo>
                                <a:lnTo>
                                  <a:pt x="647" y="4096"/>
                                </a:lnTo>
                                <a:lnTo>
                                  <a:pt x="655" y="4140"/>
                                </a:lnTo>
                                <a:lnTo>
                                  <a:pt x="665" y="4185"/>
                                </a:lnTo>
                                <a:lnTo>
                                  <a:pt x="675" y="4229"/>
                                </a:lnTo>
                                <a:lnTo>
                                  <a:pt x="687" y="4273"/>
                                </a:lnTo>
                                <a:lnTo>
                                  <a:pt x="701" y="4317"/>
                                </a:lnTo>
                                <a:lnTo>
                                  <a:pt x="715" y="4361"/>
                                </a:lnTo>
                                <a:lnTo>
                                  <a:pt x="731" y="4403"/>
                                </a:lnTo>
                                <a:lnTo>
                                  <a:pt x="749" y="4447"/>
                                </a:lnTo>
                                <a:lnTo>
                                  <a:pt x="768" y="4489"/>
                                </a:lnTo>
                                <a:lnTo>
                                  <a:pt x="788" y="4531"/>
                                </a:lnTo>
                                <a:lnTo>
                                  <a:pt x="810" y="4573"/>
                                </a:lnTo>
                                <a:lnTo>
                                  <a:pt x="830" y="4608"/>
                                </a:lnTo>
                                <a:lnTo>
                                  <a:pt x="853" y="4644"/>
                                </a:lnTo>
                                <a:lnTo>
                                  <a:pt x="875" y="4679"/>
                                </a:lnTo>
                                <a:lnTo>
                                  <a:pt x="899" y="4714"/>
                                </a:lnTo>
                                <a:lnTo>
                                  <a:pt x="925" y="4747"/>
                                </a:lnTo>
                                <a:lnTo>
                                  <a:pt x="950" y="4781"/>
                                </a:lnTo>
                                <a:lnTo>
                                  <a:pt x="978" y="4813"/>
                                </a:lnTo>
                                <a:lnTo>
                                  <a:pt x="1006" y="4845"/>
                                </a:lnTo>
                                <a:lnTo>
                                  <a:pt x="1036" y="4876"/>
                                </a:lnTo>
                                <a:lnTo>
                                  <a:pt x="1067" y="4906"/>
                                </a:lnTo>
                                <a:lnTo>
                                  <a:pt x="1099" y="4936"/>
                                </a:lnTo>
                                <a:lnTo>
                                  <a:pt x="1133" y="4964"/>
                                </a:lnTo>
                                <a:lnTo>
                                  <a:pt x="1166" y="4992"/>
                                </a:lnTo>
                                <a:lnTo>
                                  <a:pt x="1202" y="5017"/>
                                </a:lnTo>
                                <a:lnTo>
                                  <a:pt x="1239" y="5043"/>
                                </a:lnTo>
                                <a:lnTo>
                                  <a:pt x="1277" y="5067"/>
                                </a:lnTo>
                                <a:lnTo>
                                  <a:pt x="1287" y="5073"/>
                                </a:lnTo>
                                <a:lnTo>
                                  <a:pt x="1296" y="5081"/>
                                </a:lnTo>
                                <a:lnTo>
                                  <a:pt x="1304" y="5090"/>
                                </a:lnTo>
                                <a:lnTo>
                                  <a:pt x="1311" y="5099"/>
                                </a:lnTo>
                                <a:lnTo>
                                  <a:pt x="1317" y="5109"/>
                                </a:lnTo>
                                <a:lnTo>
                                  <a:pt x="1323" y="5119"/>
                                </a:lnTo>
                                <a:lnTo>
                                  <a:pt x="1326" y="5129"/>
                                </a:lnTo>
                                <a:lnTo>
                                  <a:pt x="1330" y="5141"/>
                                </a:lnTo>
                                <a:lnTo>
                                  <a:pt x="1332" y="5152"/>
                                </a:lnTo>
                                <a:lnTo>
                                  <a:pt x="1333" y="5163"/>
                                </a:lnTo>
                                <a:lnTo>
                                  <a:pt x="1333" y="5174"/>
                                </a:lnTo>
                                <a:lnTo>
                                  <a:pt x="1332" y="5185"/>
                                </a:lnTo>
                                <a:lnTo>
                                  <a:pt x="1330" y="5198"/>
                                </a:lnTo>
                                <a:lnTo>
                                  <a:pt x="1326" y="5209"/>
                                </a:lnTo>
                                <a:lnTo>
                                  <a:pt x="1322" y="5219"/>
                                </a:lnTo>
                                <a:lnTo>
                                  <a:pt x="1315" y="5230"/>
                                </a:lnTo>
                                <a:lnTo>
                                  <a:pt x="1308" y="5240"/>
                                </a:lnTo>
                                <a:lnTo>
                                  <a:pt x="1301" y="5249"/>
                                </a:lnTo>
                                <a:lnTo>
                                  <a:pt x="1293" y="5257"/>
                                </a:lnTo>
                                <a:lnTo>
                                  <a:pt x="1284" y="5265"/>
                                </a:lnTo>
                                <a:lnTo>
                                  <a:pt x="1274" y="5271"/>
                                </a:lnTo>
                                <a:lnTo>
                                  <a:pt x="1264" y="5276"/>
                                </a:lnTo>
                                <a:lnTo>
                                  <a:pt x="1254" y="5281"/>
                                </a:lnTo>
                                <a:lnTo>
                                  <a:pt x="1242" y="5284"/>
                                </a:lnTo>
                                <a:lnTo>
                                  <a:pt x="1231" y="5285"/>
                                </a:lnTo>
                                <a:lnTo>
                                  <a:pt x="1220" y="5286"/>
                                </a:lnTo>
                                <a:lnTo>
                                  <a:pt x="1208" y="5286"/>
                                </a:lnTo>
                                <a:lnTo>
                                  <a:pt x="1196" y="5285"/>
                                </a:lnTo>
                                <a:lnTo>
                                  <a:pt x="1185" y="5283"/>
                                </a:lnTo>
                                <a:lnTo>
                                  <a:pt x="1174" y="5280"/>
                                </a:lnTo>
                                <a:lnTo>
                                  <a:pt x="1163" y="5275"/>
                                </a:lnTo>
                                <a:lnTo>
                                  <a:pt x="1153" y="5269"/>
                                </a:lnTo>
                                <a:lnTo>
                                  <a:pt x="1108" y="5240"/>
                                </a:lnTo>
                                <a:lnTo>
                                  <a:pt x="1064" y="5210"/>
                                </a:lnTo>
                                <a:lnTo>
                                  <a:pt x="1022" y="5180"/>
                                </a:lnTo>
                                <a:lnTo>
                                  <a:pt x="982" y="5147"/>
                                </a:lnTo>
                                <a:lnTo>
                                  <a:pt x="942" y="5114"/>
                                </a:lnTo>
                                <a:lnTo>
                                  <a:pt x="904" y="5079"/>
                                </a:lnTo>
                                <a:lnTo>
                                  <a:pt x="869" y="5044"/>
                                </a:lnTo>
                                <a:lnTo>
                                  <a:pt x="833" y="5007"/>
                                </a:lnTo>
                                <a:lnTo>
                                  <a:pt x="799" y="4970"/>
                                </a:lnTo>
                                <a:lnTo>
                                  <a:pt x="767" y="4932"/>
                                </a:lnTo>
                                <a:lnTo>
                                  <a:pt x="736" y="4893"/>
                                </a:lnTo>
                                <a:lnTo>
                                  <a:pt x="706" y="4853"/>
                                </a:lnTo>
                                <a:lnTo>
                                  <a:pt x="678" y="4812"/>
                                </a:lnTo>
                                <a:lnTo>
                                  <a:pt x="651" y="4771"/>
                                </a:lnTo>
                                <a:lnTo>
                                  <a:pt x="626" y="4729"/>
                                </a:lnTo>
                                <a:lnTo>
                                  <a:pt x="601" y="4687"/>
                                </a:lnTo>
                                <a:lnTo>
                                  <a:pt x="582" y="4650"/>
                                </a:lnTo>
                                <a:lnTo>
                                  <a:pt x="564" y="4614"/>
                                </a:lnTo>
                                <a:lnTo>
                                  <a:pt x="547" y="4577"/>
                                </a:lnTo>
                                <a:lnTo>
                                  <a:pt x="531" y="4540"/>
                                </a:lnTo>
                                <a:lnTo>
                                  <a:pt x="515" y="4503"/>
                                </a:lnTo>
                                <a:lnTo>
                                  <a:pt x="500" y="4466"/>
                                </a:lnTo>
                                <a:lnTo>
                                  <a:pt x="487" y="4428"/>
                                </a:lnTo>
                                <a:lnTo>
                                  <a:pt x="475" y="4390"/>
                                </a:lnTo>
                                <a:lnTo>
                                  <a:pt x="462" y="4352"/>
                                </a:lnTo>
                                <a:lnTo>
                                  <a:pt x="451" y="4314"/>
                                </a:lnTo>
                                <a:lnTo>
                                  <a:pt x="441" y="4276"/>
                                </a:lnTo>
                                <a:lnTo>
                                  <a:pt x="432" y="4236"/>
                                </a:lnTo>
                                <a:lnTo>
                                  <a:pt x="424" y="4198"/>
                                </a:lnTo>
                                <a:lnTo>
                                  <a:pt x="416" y="4159"/>
                                </a:lnTo>
                                <a:lnTo>
                                  <a:pt x="411" y="4121"/>
                                </a:lnTo>
                                <a:lnTo>
                                  <a:pt x="405" y="4082"/>
                                </a:lnTo>
                                <a:lnTo>
                                  <a:pt x="388" y="4068"/>
                                </a:lnTo>
                                <a:lnTo>
                                  <a:pt x="369" y="4053"/>
                                </a:lnTo>
                                <a:lnTo>
                                  <a:pt x="350" y="4034"/>
                                </a:lnTo>
                                <a:lnTo>
                                  <a:pt x="329" y="4012"/>
                                </a:lnTo>
                                <a:lnTo>
                                  <a:pt x="308" y="3988"/>
                                </a:lnTo>
                                <a:lnTo>
                                  <a:pt x="285" y="3962"/>
                                </a:lnTo>
                                <a:lnTo>
                                  <a:pt x="262" y="3933"/>
                                </a:lnTo>
                                <a:lnTo>
                                  <a:pt x="240" y="3902"/>
                                </a:lnTo>
                                <a:lnTo>
                                  <a:pt x="216" y="3869"/>
                                </a:lnTo>
                                <a:lnTo>
                                  <a:pt x="193" y="3834"/>
                                </a:lnTo>
                                <a:lnTo>
                                  <a:pt x="170" y="3798"/>
                                </a:lnTo>
                                <a:lnTo>
                                  <a:pt x="148" y="3759"/>
                                </a:lnTo>
                                <a:lnTo>
                                  <a:pt x="126" y="3719"/>
                                </a:lnTo>
                                <a:lnTo>
                                  <a:pt x="106" y="3677"/>
                                </a:lnTo>
                                <a:lnTo>
                                  <a:pt x="87" y="3634"/>
                                </a:lnTo>
                                <a:lnTo>
                                  <a:pt x="69" y="3589"/>
                                </a:lnTo>
                                <a:lnTo>
                                  <a:pt x="53" y="3542"/>
                                </a:lnTo>
                                <a:lnTo>
                                  <a:pt x="38" y="3494"/>
                                </a:lnTo>
                                <a:lnTo>
                                  <a:pt x="31" y="3469"/>
                                </a:lnTo>
                                <a:lnTo>
                                  <a:pt x="26" y="3444"/>
                                </a:lnTo>
                                <a:lnTo>
                                  <a:pt x="20" y="3418"/>
                                </a:lnTo>
                                <a:lnTo>
                                  <a:pt x="16" y="3393"/>
                                </a:lnTo>
                                <a:lnTo>
                                  <a:pt x="11" y="3367"/>
                                </a:lnTo>
                                <a:lnTo>
                                  <a:pt x="8" y="3341"/>
                                </a:lnTo>
                                <a:lnTo>
                                  <a:pt x="4" y="3315"/>
                                </a:lnTo>
                                <a:lnTo>
                                  <a:pt x="2" y="3288"/>
                                </a:lnTo>
                                <a:lnTo>
                                  <a:pt x="1" y="3262"/>
                                </a:lnTo>
                                <a:lnTo>
                                  <a:pt x="0" y="3235"/>
                                </a:lnTo>
                                <a:lnTo>
                                  <a:pt x="0" y="3208"/>
                                </a:lnTo>
                                <a:lnTo>
                                  <a:pt x="1" y="3180"/>
                                </a:lnTo>
                                <a:lnTo>
                                  <a:pt x="2" y="3153"/>
                                </a:lnTo>
                                <a:lnTo>
                                  <a:pt x="4" y="3125"/>
                                </a:lnTo>
                                <a:lnTo>
                                  <a:pt x="8" y="3097"/>
                                </a:lnTo>
                                <a:lnTo>
                                  <a:pt x="12" y="3069"/>
                                </a:lnTo>
                                <a:lnTo>
                                  <a:pt x="18" y="3041"/>
                                </a:lnTo>
                                <a:lnTo>
                                  <a:pt x="25" y="3013"/>
                                </a:lnTo>
                                <a:lnTo>
                                  <a:pt x="31" y="2984"/>
                                </a:lnTo>
                                <a:lnTo>
                                  <a:pt x="39" y="2956"/>
                                </a:lnTo>
                                <a:lnTo>
                                  <a:pt x="49" y="2928"/>
                                </a:lnTo>
                                <a:lnTo>
                                  <a:pt x="59" y="2899"/>
                                </a:lnTo>
                                <a:lnTo>
                                  <a:pt x="71" y="2871"/>
                                </a:lnTo>
                                <a:lnTo>
                                  <a:pt x="83" y="2841"/>
                                </a:lnTo>
                                <a:lnTo>
                                  <a:pt x="96" y="2812"/>
                                </a:lnTo>
                                <a:lnTo>
                                  <a:pt x="112" y="2784"/>
                                </a:lnTo>
                                <a:lnTo>
                                  <a:pt x="128" y="2755"/>
                                </a:lnTo>
                                <a:lnTo>
                                  <a:pt x="146" y="2726"/>
                                </a:lnTo>
                                <a:lnTo>
                                  <a:pt x="159" y="2704"/>
                                </a:lnTo>
                                <a:lnTo>
                                  <a:pt x="173" y="2682"/>
                                </a:lnTo>
                                <a:lnTo>
                                  <a:pt x="187" y="2663"/>
                                </a:lnTo>
                                <a:lnTo>
                                  <a:pt x="201" y="2644"/>
                                </a:lnTo>
                                <a:lnTo>
                                  <a:pt x="207" y="2636"/>
                                </a:lnTo>
                                <a:lnTo>
                                  <a:pt x="214" y="2630"/>
                                </a:lnTo>
                                <a:lnTo>
                                  <a:pt x="215" y="2630"/>
                                </a:lnTo>
                                <a:lnTo>
                                  <a:pt x="200" y="2602"/>
                                </a:lnTo>
                                <a:lnTo>
                                  <a:pt x="187" y="2572"/>
                                </a:lnTo>
                                <a:lnTo>
                                  <a:pt x="172" y="2542"/>
                                </a:lnTo>
                                <a:lnTo>
                                  <a:pt x="159" y="2512"/>
                                </a:lnTo>
                                <a:lnTo>
                                  <a:pt x="147" y="2481"/>
                                </a:lnTo>
                                <a:lnTo>
                                  <a:pt x="134" y="2448"/>
                                </a:lnTo>
                                <a:lnTo>
                                  <a:pt x="123" y="2414"/>
                                </a:lnTo>
                                <a:lnTo>
                                  <a:pt x="113" y="2381"/>
                                </a:lnTo>
                                <a:lnTo>
                                  <a:pt x="106" y="2355"/>
                                </a:lnTo>
                                <a:lnTo>
                                  <a:pt x="100" y="2328"/>
                                </a:lnTo>
                                <a:lnTo>
                                  <a:pt x="93" y="2301"/>
                                </a:lnTo>
                                <a:lnTo>
                                  <a:pt x="88" y="2273"/>
                                </a:lnTo>
                                <a:lnTo>
                                  <a:pt x="84" y="2245"/>
                                </a:lnTo>
                                <a:lnTo>
                                  <a:pt x="79" y="2217"/>
                                </a:lnTo>
                                <a:lnTo>
                                  <a:pt x="77" y="2188"/>
                                </a:lnTo>
                                <a:lnTo>
                                  <a:pt x="75" y="2159"/>
                                </a:lnTo>
                                <a:lnTo>
                                  <a:pt x="74" y="2130"/>
                                </a:lnTo>
                                <a:lnTo>
                                  <a:pt x="74" y="2100"/>
                                </a:lnTo>
                                <a:lnTo>
                                  <a:pt x="74" y="2069"/>
                                </a:lnTo>
                                <a:lnTo>
                                  <a:pt x="76" y="2039"/>
                                </a:lnTo>
                                <a:lnTo>
                                  <a:pt x="78" y="2008"/>
                                </a:lnTo>
                                <a:lnTo>
                                  <a:pt x="82" y="1976"/>
                                </a:lnTo>
                                <a:lnTo>
                                  <a:pt x="87" y="1945"/>
                                </a:lnTo>
                                <a:lnTo>
                                  <a:pt x="93" y="1912"/>
                                </a:lnTo>
                                <a:lnTo>
                                  <a:pt x="98" y="1889"/>
                                </a:lnTo>
                                <a:lnTo>
                                  <a:pt x="106" y="1865"/>
                                </a:lnTo>
                                <a:lnTo>
                                  <a:pt x="114" y="1842"/>
                                </a:lnTo>
                                <a:lnTo>
                                  <a:pt x="123" y="1818"/>
                                </a:lnTo>
                                <a:lnTo>
                                  <a:pt x="134" y="1795"/>
                                </a:lnTo>
                                <a:lnTo>
                                  <a:pt x="147" y="1770"/>
                                </a:lnTo>
                                <a:lnTo>
                                  <a:pt x="159" y="1747"/>
                                </a:lnTo>
                                <a:lnTo>
                                  <a:pt x="173" y="1723"/>
                                </a:lnTo>
                                <a:lnTo>
                                  <a:pt x="189" y="1698"/>
                                </a:lnTo>
                                <a:lnTo>
                                  <a:pt x="205" y="1675"/>
                                </a:lnTo>
                                <a:lnTo>
                                  <a:pt x="222" y="1651"/>
                                </a:lnTo>
                                <a:lnTo>
                                  <a:pt x="241" y="1627"/>
                                </a:lnTo>
                                <a:lnTo>
                                  <a:pt x="260" y="1603"/>
                                </a:lnTo>
                                <a:lnTo>
                                  <a:pt x="279" y="1580"/>
                                </a:lnTo>
                                <a:lnTo>
                                  <a:pt x="300" y="1556"/>
                                </a:lnTo>
                                <a:lnTo>
                                  <a:pt x="321" y="1534"/>
                                </a:lnTo>
                                <a:lnTo>
                                  <a:pt x="344" y="1510"/>
                                </a:lnTo>
                                <a:lnTo>
                                  <a:pt x="366" y="1488"/>
                                </a:lnTo>
                                <a:lnTo>
                                  <a:pt x="390" y="1464"/>
                                </a:lnTo>
                                <a:lnTo>
                                  <a:pt x="414" y="1442"/>
                                </a:lnTo>
                                <a:lnTo>
                                  <a:pt x="463" y="1398"/>
                                </a:lnTo>
                                <a:lnTo>
                                  <a:pt x="516" y="1356"/>
                                </a:lnTo>
                                <a:lnTo>
                                  <a:pt x="569" y="1313"/>
                                </a:lnTo>
                                <a:lnTo>
                                  <a:pt x="623" y="1273"/>
                                </a:lnTo>
                                <a:lnTo>
                                  <a:pt x="679" y="1235"/>
                                </a:lnTo>
                                <a:lnTo>
                                  <a:pt x="735" y="1198"/>
                                </a:lnTo>
                                <a:lnTo>
                                  <a:pt x="755" y="1184"/>
                                </a:lnTo>
                                <a:lnTo>
                                  <a:pt x="777" y="1172"/>
                                </a:lnTo>
                                <a:lnTo>
                                  <a:pt x="798" y="1158"/>
                                </a:lnTo>
                                <a:lnTo>
                                  <a:pt x="818" y="1146"/>
                                </a:lnTo>
                                <a:lnTo>
                                  <a:pt x="839" y="1134"/>
                                </a:lnTo>
                                <a:lnTo>
                                  <a:pt x="862" y="1121"/>
                                </a:lnTo>
                                <a:lnTo>
                                  <a:pt x="883" y="1109"/>
                                </a:lnTo>
                                <a:lnTo>
                                  <a:pt x="904" y="1098"/>
                                </a:lnTo>
                                <a:lnTo>
                                  <a:pt x="946" y="1075"/>
                                </a:lnTo>
                                <a:lnTo>
                                  <a:pt x="986" y="1055"/>
                                </a:lnTo>
                                <a:lnTo>
                                  <a:pt x="1025" y="1036"/>
                                </a:lnTo>
                                <a:lnTo>
                                  <a:pt x="1064" y="1019"/>
                                </a:lnTo>
                                <a:lnTo>
                                  <a:pt x="1099" y="1000"/>
                                </a:lnTo>
                                <a:lnTo>
                                  <a:pt x="1133" y="980"/>
                                </a:lnTo>
                                <a:lnTo>
                                  <a:pt x="1165" y="960"/>
                                </a:lnTo>
                                <a:lnTo>
                                  <a:pt x="1194" y="941"/>
                                </a:lnTo>
                                <a:lnTo>
                                  <a:pt x="1222" y="921"/>
                                </a:lnTo>
                                <a:lnTo>
                                  <a:pt x="1249" y="901"/>
                                </a:lnTo>
                                <a:lnTo>
                                  <a:pt x="1274" y="880"/>
                                </a:lnTo>
                                <a:lnTo>
                                  <a:pt x="1297" y="860"/>
                                </a:lnTo>
                                <a:lnTo>
                                  <a:pt x="1318" y="840"/>
                                </a:lnTo>
                                <a:lnTo>
                                  <a:pt x="1340" y="820"/>
                                </a:lnTo>
                                <a:lnTo>
                                  <a:pt x="1359" y="800"/>
                                </a:lnTo>
                                <a:lnTo>
                                  <a:pt x="1376" y="780"/>
                                </a:lnTo>
                                <a:lnTo>
                                  <a:pt x="1392" y="759"/>
                                </a:lnTo>
                                <a:lnTo>
                                  <a:pt x="1408" y="739"/>
                                </a:lnTo>
                                <a:lnTo>
                                  <a:pt x="1421" y="720"/>
                                </a:lnTo>
                                <a:lnTo>
                                  <a:pt x="1435" y="700"/>
                                </a:lnTo>
                                <a:lnTo>
                                  <a:pt x="1447" y="680"/>
                                </a:lnTo>
                                <a:lnTo>
                                  <a:pt x="1458" y="660"/>
                                </a:lnTo>
                                <a:lnTo>
                                  <a:pt x="1468" y="641"/>
                                </a:lnTo>
                                <a:lnTo>
                                  <a:pt x="1477" y="622"/>
                                </a:lnTo>
                                <a:lnTo>
                                  <a:pt x="1493" y="582"/>
                                </a:lnTo>
                                <a:lnTo>
                                  <a:pt x="1508" y="544"/>
                                </a:lnTo>
                                <a:lnTo>
                                  <a:pt x="1519" y="507"/>
                                </a:lnTo>
                                <a:lnTo>
                                  <a:pt x="1529" y="472"/>
                                </a:lnTo>
                                <a:lnTo>
                                  <a:pt x="1537" y="437"/>
                                </a:lnTo>
                                <a:lnTo>
                                  <a:pt x="1545" y="403"/>
                                </a:lnTo>
                                <a:lnTo>
                                  <a:pt x="1554" y="365"/>
                                </a:lnTo>
                                <a:lnTo>
                                  <a:pt x="1562" y="328"/>
                                </a:lnTo>
                                <a:lnTo>
                                  <a:pt x="1571" y="292"/>
                                </a:lnTo>
                                <a:lnTo>
                                  <a:pt x="1582" y="259"/>
                                </a:lnTo>
                                <a:lnTo>
                                  <a:pt x="1594" y="226"/>
                                </a:lnTo>
                                <a:lnTo>
                                  <a:pt x="1606" y="196"/>
                                </a:lnTo>
                                <a:lnTo>
                                  <a:pt x="1614" y="180"/>
                                </a:lnTo>
                                <a:lnTo>
                                  <a:pt x="1622" y="167"/>
                                </a:lnTo>
                                <a:lnTo>
                                  <a:pt x="1631" y="153"/>
                                </a:lnTo>
                                <a:lnTo>
                                  <a:pt x="1640" y="140"/>
                                </a:lnTo>
                                <a:lnTo>
                                  <a:pt x="1650" y="126"/>
                                </a:lnTo>
                                <a:lnTo>
                                  <a:pt x="1660" y="114"/>
                                </a:lnTo>
                                <a:lnTo>
                                  <a:pt x="1671" y="103"/>
                                </a:lnTo>
                                <a:lnTo>
                                  <a:pt x="1683" y="92"/>
                                </a:lnTo>
                                <a:lnTo>
                                  <a:pt x="1697" y="80"/>
                                </a:lnTo>
                                <a:lnTo>
                                  <a:pt x="1711" y="70"/>
                                </a:lnTo>
                                <a:lnTo>
                                  <a:pt x="1727" y="61"/>
                                </a:lnTo>
                                <a:lnTo>
                                  <a:pt x="1743" y="52"/>
                                </a:lnTo>
                                <a:lnTo>
                                  <a:pt x="1761" y="43"/>
                                </a:lnTo>
                                <a:lnTo>
                                  <a:pt x="1779" y="36"/>
                                </a:lnTo>
                                <a:lnTo>
                                  <a:pt x="1799" y="29"/>
                                </a:lnTo>
                                <a:lnTo>
                                  <a:pt x="1820" y="22"/>
                                </a:lnTo>
                                <a:lnTo>
                                  <a:pt x="1842" y="15"/>
                                </a:lnTo>
                                <a:lnTo>
                                  <a:pt x="1866" y="10"/>
                                </a:lnTo>
                                <a:lnTo>
                                  <a:pt x="1890" y="5"/>
                                </a:lnTo>
                                <a:lnTo>
                                  <a:pt x="1917" y="1"/>
                                </a:lnTo>
                                <a:lnTo>
                                  <a:pt x="1917" y="2"/>
                                </a:lnTo>
                                <a:lnTo>
                                  <a:pt x="1922" y="1"/>
                                </a:lnTo>
                                <a:lnTo>
                                  <a:pt x="1925" y="1"/>
                                </a:lnTo>
                                <a:lnTo>
                                  <a:pt x="1944" y="0"/>
                                </a:lnTo>
                                <a:lnTo>
                                  <a:pt x="1963" y="1"/>
                                </a:lnTo>
                                <a:lnTo>
                                  <a:pt x="1981" y="2"/>
                                </a:lnTo>
                                <a:lnTo>
                                  <a:pt x="1999" y="5"/>
                                </a:lnTo>
                                <a:lnTo>
                                  <a:pt x="2017" y="10"/>
                                </a:lnTo>
                                <a:lnTo>
                                  <a:pt x="2034" y="14"/>
                                </a:lnTo>
                                <a:lnTo>
                                  <a:pt x="2049" y="21"/>
                                </a:lnTo>
                                <a:lnTo>
                                  <a:pt x="2066" y="28"/>
                                </a:lnTo>
                                <a:lnTo>
                                  <a:pt x="2081" y="37"/>
                                </a:lnTo>
                                <a:lnTo>
                                  <a:pt x="2096" y="46"/>
                                </a:lnTo>
                                <a:lnTo>
                                  <a:pt x="2111" y="56"/>
                                </a:lnTo>
                                <a:lnTo>
                                  <a:pt x="2124" y="67"/>
                                </a:lnTo>
                                <a:lnTo>
                                  <a:pt x="2138" y="79"/>
                                </a:lnTo>
                                <a:lnTo>
                                  <a:pt x="2151" y="92"/>
                                </a:lnTo>
                                <a:lnTo>
                                  <a:pt x="2165" y="106"/>
                                </a:lnTo>
                                <a:lnTo>
                                  <a:pt x="2177" y="121"/>
                                </a:lnTo>
                                <a:lnTo>
                                  <a:pt x="2193" y="141"/>
                                </a:lnTo>
                                <a:lnTo>
                                  <a:pt x="2207" y="164"/>
                                </a:lnTo>
                                <a:lnTo>
                                  <a:pt x="2221" y="188"/>
                                </a:lnTo>
                                <a:lnTo>
                                  <a:pt x="2234" y="213"/>
                                </a:lnTo>
                                <a:lnTo>
                                  <a:pt x="2246" y="240"/>
                                </a:lnTo>
                                <a:lnTo>
                                  <a:pt x="2258" y="266"/>
                                </a:lnTo>
                                <a:lnTo>
                                  <a:pt x="2268" y="294"/>
                                </a:lnTo>
                                <a:lnTo>
                                  <a:pt x="2277" y="324"/>
                                </a:lnTo>
                                <a:lnTo>
                                  <a:pt x="2283" y="345"/>
                                </a:lnTo>
                                <a:lnTo>
                                  <a:pt x="2289" y="366"/>
                                </a:lnTo>
                                <a:lnTo>
                                  <a:pt x="2293" y="387"/>
                                </a:lnTo>
                                <a:lnTo>
                                  <a:pt x="2299" y="410"/>
                                </a:lnTo>
                                <a:lnTo>
                                  <a:pt x="2317" y="385"/>
                                </a:lnTo>
                                <a:lnTo>
                                  <a:pt x="2335" y="362"/>
                                </a:lnTo>
                                <a:lnTo>
                                  <a:pt x="2354" y="339"/>
                                </a:lnTo>
                                <a:lnTo>
                                  <a:pt x="2374" y="320"/>
                                </a:lnTo>
                                <a:lnTo>
                                  <a:pt x="2391" y="307"/>
                                </a:lnTo>
                                <a:lnTo>
                                  <a:pt x="2408" y="293"/>
                                </a:lnTo>
                                <a:lnTo>
                                  <a:pt x="2424" y="281"/>
                                </a:lnTo>
                                <a:lnTo>
                                  <a:pt x="2441" y="271"/>
                                </a:lnTo>
                                <a:lnTo>
                                  <a:pt x="2458" y="262"/>
                                </a:lnTo>
                                <a:lnTo>
                                  <a:pt x="2475" y="253"/>
                                </a:lnTo>
                                <a:lnTo>
                                  <a:pt x="2491" y="247"/>
                                </a:lnTo>
                                <a:lnTo>
                                  <a:pt x="2508" y="242"/>
                                </a:lnTo>
                                <a:lnTo>
                                  <a:pt x="2526" y="238"/>
                                </a:lnTo>
                                <a:lnTo>
                                  <a:pt x="2543" y="236"/>
                                </a:lnTo>
                                <a:lnTo>
                                  <a:pt x="2560" y="236"/>
                                </a:lnTo>
                                <a:lnTo>
                                  <a:pt x="2578" y="238"/>
                                </a:lnTo>
                                <a:lnTo>
                                  <a:pt x="2594" y="242"/>
                                </a:lnTo>
                                <a:lnTo>
                                  <a:pt x="2611" y="247"/>
                                </a:lnTo>
                                <a:lnTo>
                                  <a:pt x="2629" y="254"/>
                                </a:lnTo>
                                <a:lnTo>
                                  <a:pt x="2646" y="263"/>
                                </a:lnTo>
                                <a:lnTo>
                                  <a:pt x="2663" y="275"/>
                                </a:lnTo>
                                <a:lnTo>
                                  <a:pt x="2680" y="289"/>
                                </a:lnTo>
                                <a:lnTo>
                                  <a:pt x="2696" y="305"/>
                                </a:lnTo>
                                <a:lnTo>
                                  <a:pt x="2713" y="322"/>
                                </a:lnTo>
                                <a:lnTo>
                                  <a:pt x="2730" y="343"/>
                                </a:lnTo>
                                <a:lnTo>
                                  <a:pt x="2747" y="365"/>
                                </a:lnTo>
                                <a:lnTo>
                                  <a:pt x="2763" y="390"/>
                                </a:lnTo>
                                <a:lnTo>
                                  <a:pt x="2780" y="418"/>
                                </a:lnTo>
                                <a:lnTo>
                                  <a:pt x="2796" y="448"/>
                                </a:lnTo>
                                <a:lnTo>
                                  <a:pt x="2813" y="480"/>
                                </a:lnTo>
                                <a:lnTo>
                                  <a:pt x="2828" y="516"/>
                                </a:lnTo>
                                <a:lnTo>
                                  <a:pt x="2844" y="554"/>
                                </a:lnTo>
                                <a:lnTo>
                                  <a:pt x="2860" y="596"/>
                                </a:lnTo>
                                <a:lnTo>
                                  <a:pt x="2875" y="641"/>
                                </a:lnTo>
                                <a:lnTo>
                                  <a:pt x="2890" y="688"/>
                                </a:lnTo>
                                <a:lnTo>
                                  <a:pt x="2906" y="737"/>
                                </a:lnTo>
                                <a:lnTo>
                                  <a:pt x="2924" y="802"/>
                                </a:lnTo>
                                <a:lnTo>
                                  <a:pt x="2938" y="865"/>
                                </a:lnTo>
                                <a:lnTo>
                                  <a:pt x="2950" y="925"/>
                                </a:lnTo>
                                <a:lnTo>
                                  <a:pt x="2960" y="985"/>
                                </a:lnTo>
                                <a:lnTo>
                                  <a:pt x="2967" y="1043"/>
                                </a:lnTo>
                                <a:lnTo>
                                  <a:pt x="2973" y="1098"/>
                                </a:lnTo>
                                <a:lnTo>
                                  <a:pt x="2976" y="1153"/>
                                </a:lnTo>
                                <a:lnTo>
                                  <a:pt x="2977" y="1204"/>
                                </a:lnTo>
                                <a:lnTo>
                                  <a:pt x="2976" y="1256"/>
                                </a:lnTo>
                                <a:lnTo>
                                  <a:pt x="2974" y="1305"/>
                                </a:lnTo>
                                <a:lnTo>
                                  <a:pt x="2969" y="1352"/>
                                </a:lnTo>
                                <a:lnTo>
                                  <a:pt x="2964" y="1398"/>
                                </a:lnTo>
                                <a:lnTo>
                                  <a:pt x="2956" y="1442"/>
                                </a:lnTo>
                                <a:lnTo>
                                  <a:pt x="2948" y="1484"/>
                                </a:lnTo>
                                <a:lnTo>
                                  <a:pt x="2938" y="1526"/>
                                </a:lnTo>
                                <a:lnTo>
                                  <a:pt x="2927" y="1565"/>
                                </a:lnTo>
                                <a:lnTo>
                                  <a:pt x="2916" y="1602"/>
                                </a:lnTo>
                                <a:lnTo>
                                  <a:pt x="2903" y="1638"/>
                                </a:lnTo>
                                <a:lnTo>
                                  <a:pt x="2890" y="1673"/>
                                </a:lnTo>
                                <a:lnTo>
                                  <a:pt x="2875" y="1705"/>
                                </a:lnTo>
                                <a:lnTo>
                                  <a:pt x="2861" y="1737"/>
                                </a:lnTo>
                                <a:lnTo>
                                  <a:pt x="2845" y="1767"/>
                                </a:lnTo>
                                <a:lnTo>
                                  <a:pt x="2831" y="1795"/>
                                </a:lnTo>
                                <a:lnTo>
                                  <a:pt x="2815" y="1821"/>
                                </a:lnTo>
                                <a:lnTo>
                                  <a:pt x="2799" y="1846"/>
                                </a:lnTo>
                                <a:lnTo>
                                  <a:pt x="2784" y="1870"/>
                                </a:lnTo>
                                <a:lnTo>
                                  <a:pt x="2768" y="1891"/>
                                </a:lnTo>
                                <a:lnTo>
                                  <a:pt x="2753" y="1911"/>
                                </a:lnTo>
                                <a:lnTo>
                                  <a:pt x="2724" y="1948"/>
                                </a:lnTo>
                                <a:lnTo>
                                  <a:pt x="2697" y="1979"/>
                                </a:lnTo>
                                <a:lnTo>
                                  <a:pt x="2705" y="2019"/>
                                </a:lnTo>
                                <a:lnTo>
                                  <a:pt x="2712" y="2063"/>
                                </a:lnTo>
                                <a:lnTo>
                                  <a:pt x="2718" y="2110"/>
                                </a:lnTo>
                                <a:lnTo>
                                  <a:pt x="2721" y="2161"/>
                                </a:lnTo>
                                <a:lnTo>
                                  <a:pt x="2723" y="2216"/>
                                </a:lnTo>
                                <a:lnTo>
                                  <a:pt x="2723" y="2276"/>
                                </a:lnTo>
                                <a:lnTo>
                                  <a:pt x="2722" y="2338"/>
                                </a:lnTo>
                                <a:lnTo>
                                  <a:pt x="2719" y="2405"/>
                                </a:lnTo>
                                <a:lnTo>
                                  <a:pt x="2709" y="2491"/>
                                </a:lnTo>
                                <a:lnTo>
                                  <a:pt x="2691" y="2576"/>
                                </a:lnTo>
                                <a:lnTo>
                                  <a:pt x="2664" y="2661"/>
                                </a:lnTo>
                                <a:lnTo>
                                  <a:pt x="2629" y="2747"/>
                                </a:lnTo>
                                <a:lnTo>
                                  <a:pt x="2588" y="2832"/>
                                </a:lnTo>
                                <a:lnTo>
                                  <a:pt x="2541" y="2918"/>
                                </a:lnTo>
                                <a:lnTo>
                                  <a:pt x="2487" y="3002"/>
                                </a:lnTo>
                                <a:lnTo>
                                  <a:pt x="2428" y="3086"/>
                                </a:lnTo>
                                <a:lnTo>
                                  <a:pt x="2365" y="3169"/>
                                </a:lnTo>
                                <a:lnTo>
                                  <a:pt x="2297" y="3250"/>
                                </a:lnTo>
                                <a:lnTo>
                                  <a:pt x="2226" y="3331"/>
                                </a:lnTo>
                                <a:lnTo>
                                  <a:pt x="2152" y="3409"/>
                                </a:lnTo>
                                <a:lnTo>
                                  <a:pt x="2077" y="3487"/>
                                </a:lnTo>
                                <a:lnTo>
                                  <a:pt x="1999" y="3562"/>
                                </a:lnTo>
                                <a:lnTo>
                                  <a:pt x="1921" y="3634"/>
                                </a:lnTo>
                                <a:lnTo>
                                  <a:pt x="1841" y="3704"/>
                                </a:lnTo>
                                <a:lnTo>
                                  <a:pt x="1763" y="3773"/>
                                </a:lnTo>
                                <a:lnTo>
                                  <a:pt x="1684" y="3836"/>
                                </a:lnTo>
                                <a:lnTo>
                                  <a:pt x="1608" y="3899"/>
                                </a:lnTo>
                                <a:lnTo>
                                  <a:pt x="1533" y="3957"/>
                                </a:lnTo>
                                <a:lnTo>
                                  <a:pt x="1461" y="4012"/>
                                </a:lnTo>
                                <a:lnTo>
                                  <a:pt x="1391" y="4064"/>
                                </a:lnTo>
                                <a:lnTo>
                                  <a:pt x="1326" y="4111"/>
                                </a:lnTo>
                                <a:lnTo>
                                  <a:pt x="1265" y="4155"/>
                                </a:lnTo>
                                <a:lnTo>
                                  <a:pt x="1157" y="4229"/>
                                </a:lnTo>
                                <a:lnTo>
                                  <a:pt x="1076" y="4283"/>
                                </a:lnTo>
                                <a:lnTo>
                                  <a:pt x="1022" y="4317"/>
                                </a:lnTo>
                                <a:lnTo>
                                  <a:pt x="1003" y="4329"/>
                                </a:lnTo>
                                <a:close/>
                                <a:moveTo>
                                  <a:pt x="395" y="2459"/>
                                </a:moveTo>
                                <a:lnTo>
                                  <a:pt x="459" y="2401"/>
                                </a:lnTo>
                                <a:lnTo>
                                  <a:pt x="523" y="2342"/>
                                </a:lnTo>
                                <a:lnTo>
                                  <a:pt x="588" y="2281"/>
                                </a:lnTo>
                                <a:lnTo>
                                  <a:pt x="654" y="2221"/>
                                </a:lnTo>
                                <a:lnTo>
                                  <a:pt x="720" y="2160"/>
                                </a:lnTo>
                                <a:lnTo>
                                  <a:pt x="787" y="2100"/>
                                </a:lnTo>
                                <a:lnTo>
                                  <a:pt x="853" y="2038"/>
                                </a:lnTo>
                                <a:lnTo>
                                  <a:pt x="920" y="1976"/>
                                </a:lnTo>
                                <a:lnTo>
                                  <a:pt x="999" y="1905"/>
                                </a:lnTo>
                                <a:lnTo>
                                  <a:pt x="1078" y="1833"/>
                                </a:lnTo>
                                <a:lnTo>
                                  <a:pt x="1155" y="1761"/>
                                </a:lnTo>
                                <a:lnTo>
                                  <a:pt x="1232" y="1691"/>
                                </a:lnTo>
                                <a:lnTo>
                                  <a:pt x="1308" y="1621"/>
                                </a:lnTo>
                                <a:lnTo>
                                  <a:pt x="1382" y="1553"/>
                                </a:lnTo>
                                <a:lnTo>
                                  <a:pt x="1455" y="1486"/>
                                </a:lnTo>
                                <a:lnTo>
                                  <a:pt x="1526" y="1419"/>
                                </a:lnTo>
                                <a:lnTo>
                                  <a:pt x="1593" y="1356"/>
                                </a:lnTo>
                                <a:lnTo>
                                  <a:pt x="1659" y="1294"/>
                                </a:lnTo>
                                <a:lnTo>
                                  <a:pt x="1720" y="1235"/>
                                </a:lnTo>
                                <a:lnTo>
                                  <a:pt x="1780" y="1177"/>
                                </a:lnTo>
                                <a:lnTo>
                                  <a:pt x="1834" y="1123"/>
                                </a:lnTo>
                                <a:lnTo>
                                  <a:pt x="1886" y="1071"/>
                                </a:lnTo>
                                <a:lnTo>
                                  <a:pt x="1934" y="1023"/>
                                </a:lnTo>
                                <a:lnTo>
                                  <a:pt x="1977" y="978"/>
                                </a:lnTo>
                                <a:lnTo>
                                  <a:pt x="1991" y="958"/>
                                </a:lnTo>
                                <a:lnTo>
                                  <a:pt x="2003" y="938"/>
                                </a:lnTo>
                                <a:lnTo>
                                  <a:pt x="2016" y="917"/>
                                </a:lnTo>
                                <a:lnTo>
                                  <a:pt x="2027" y="897"/>
                                </a:lnTo>
                                <a:lnTo>
                                  <a:pt x="2037" y="876"/>
                                </a:lnTo>
                                <a:lnTo>
                                  <a:pt x="2047" y="855"/>
                                </a:lnTo>
                                <a:lnTo>
                                  <a:pt x="2055" y="832"/>
                                </a:lnTo>
                                <a:lnTo>
                                  <a:pt x="2063" y="810"/>
                                </a:lnTo>
                                <a:lnTo>
                                  <a:pt x="2068" y="786"/>
                                </a:lnTo>
                                <a:lnTo>
                                  <a:pt x="2074" y="761"/>
                                </a:lnTo>
                                <a:lnTo>
                                  <a:pt x="2078" y="734"/>
                                </a:lnTo>
                                <a:lnTo>
                                  <a:pt x="2081" y="706"/>
                                </a:lnTo>
                                <a:lnTo>
                                  <a:pt x="2083" y="675"/>
                                </a:lnTo>
                                <a:lnTo>
                                  <a:pt x="2084" y="644"/>
                                </a:lnTo>
                                <a:lnTo>
                                  <a:pt x="2083" y="609"/>
                                </a:lnTo>
                                <a:lnTo>
                                  <a:pt x="2081" y="573"/>
                                </a:lnTo>
                                <a:lnTo>
                                  <a:pt x="2080" y="549"/>
                                </a:lnTo>
                                <a:lnTo>
                                  <a:pt x="2076" y="525"/>
                                </a:lnTo>
                                <a:lnTo>
                                  <a:pt x="2074" y="502"/>
                                </a:lnTo>
                                <a:lnTo>
                                  <a:pt x="2071" y="479"/>
                                </a:lnTo>
                                <a:lnTo>
                                  <a:pt x="2066" y="456"/>
                                </a:lnTo>
                                <a:lnTo>
                                  <a:pt x="2062" y="435"/>
                                </a:lnTo>
                                <a:lnTo>
                                  <a:pt x="2056" y="412"/>
                                </a:lnTo>
                                <a:lnTo>
                                  <a:pt x="2050" y="392"/>
                                </a:lnTo>
                                <a:lnTo>
                                  <a:pt x="2044" y="373"/>
                                </a:lnTo>
                                <a:lnTo>
                                  <a:pt x="2038" y="356"/>
                                </a:lnTo>
                                <a:lnTo>
                                  <a:pt x="2031" y="339"/>
                                </a:lnTo>
                                <a:lnTo>
                                  <a:pt x="2024" y="322"/>
                                </a:lnTo>
                                <a:lnTo>
                                  <a:pt x="2017" y="308"/>
                                </a:lnTo>
                                <a:lnTo>
                                  <a:pt x="2008" y="293"/>
                                </a:lnTo>
                                <a:lnTo>
                                  <a:pt x="2000" y="281"/>
                                </a:lnTo>
                                <a:lnTo>
                                  <a:pt x="1991" y="269"/>
                                </a:lnTo>
                                <a:lnTo>
                                  <a:pt x="1980" y="256"/>
                                </a:lnTo>
                                <a:lnTo>
                                  <a:pt x="1969" y="247"/>
                                </a:lnTo>
                                <a:lnTo>
                                  <a:pt x="1963" y="243"/>
                                </a:lnTo>
                                <a:lnTo>
                                  <a:pt x="1958" y="241"/>
                                </a:lnTo>
                                <a:lnTo>
                                  <a:pt x="1951" y="238"/>
                                </a:lnTo>
                                <a:lnTo>
                                  <a:pt x="1945" y="238"/>
                                </a:lnTo>
                                <a:lnTo>
                                  <a:pt x="1923" y="243"/>
                                </a:lnTo>
                                <a:lnTo>
                                  <a:pt x="1904" y="249"/>
                                </a:lnTo>
                                <a:lnTo>
                                  <a:pt x="1886" y="255"/>
                                </a:lnTo>
                                <a:lnTo>
                                  <a:pt x="1870" y="264"/>
                                </a:lnTo>
                                <a:lnTo>
                                  <a:pt x="1857" y="274"/>
                                </a:lnTo>
                                <a:lnTo>
                                  <a:pt x="1845" y="286"/>
                                </a:lnTo>
                                <a:lnTo>
                                  <a:pt x="1833" y="298"/>
                                </a:lnTo>
                                <a:lnTo>
                                  <a:pt x="1824" y="311"/>
                                </a:lnTo>
                                <a:lnTo>
                                  <a:pt x="1815" y="326"/>
                                </a:lnTo>
                                <a:lnTo>
                                  <a:pt x="1809" y="342"/>
                                </a:lnTo>
                                <a:lnTo>
                                  <a:pt x="1802" y="358"/>
                                </a:lnTo>
                                <a:lnTo>
                                  <a:pt x="1796" y="376"/>
                                </a:lnTo>
                                <a:lnTo>
                                  <a:pt x="1785" y="414"/>
                                </a:lnTo>
                                <a:lnTo>
                                  <a:pt x="1776" y="456"/>
                                </a:lnTo>
                                <a:lnTo>
                                  <a:pt x="1766" y="498"/>
                                </a:lnTo>
                                <a:lnTo>
                                  <a:pt x="1756" y="542"/>
                                </a:lnTo>
                                <a:lnTo>
                                  <a:pt x="1744" y="588"/>
                                </a:lnTo>
                                <a:lnTo>
                                  <a:pt x="1729" y="634"/>
                                </a:lnTo>
                                <a:lnTo>
                                  <a:pt x="1720" y="659"/>
                                </a:lnTo>
                                <a:lnTo>
                                  <a:pt x="1711" y="682"/>
                                </a:lnTo>
                                <a:lnTo>
                                  <a:pt x="1702" y="707"/>
                                </a:lnTo>
                                <a:lnTo>
                                  <a:pt x="1691" y="730"/>
                                </a:lnTo>
                                <a:lnTo>
                                  <a:pt x="1680" y="755"/>
                                </a:lnTo>
                                <a:lnTo>
                                  <a:pt x="1667" y="780"/>
                                </a:lnTo>
                                <a:lnTo>
                                  <a:pt x="1653" y="805"/>
                                </a:lnTo>
                                <a:lnTo>
                                  <a:pt x="1637" y="830"/>
                                </a:lnTo>
                                <a:lnTo>
                                  <a:pt x="1622" y="855"/>
                                </a:lnTo>
                                <a:lnTo>
                                  <a:pt x="1604" y="880"/>
                                </a:lnTo>
                                <a:lnTo>
                                  <a:pt x="1585" y="905"/>
                                </a:lnTo>
                                <a:lnTo>
                                  <a:pt x="1564" y="931"/>
                                </a:lnTo>
                                <a:lnTo>
                                  <a:pt x="1541" y="957"/>
                                </a:lnTo>
                                <a:lnTo>
                                  <a:pt x="1518" y="981"/>
                                </a:lnTo>
                                <a:lnTo>
                                  <a:pt x="1492" y="1007"/>
                                </a:lnTo>
                                <a:lnTo>
                                  <a:pt x="1465" y="1033"/>
                                </a:lnTo>
                                <a:lnTo>
                                  <a:pt x="1435" y="1058"/>
                                </a:lnTo>
                                <a:lnTo>
                                  <a:pt x="1404" y="1083"/>
                                </a:lnTo>
                                <a:lnTo>
                                  <a:pt x="1371" y="1108"/>
                                </a:lnTo>
                                <a:lnTo>
                                  <a:pt x="1335" y="1133"/>
                                </a:lnTo>
                                <a:lnTo>
                                  <a:pt x="1298" y="1158"/>
                                </a:lnTo>
                                <a:lnTo>
                                  <a:pt x="1258" y="1183"/>
                                </a:lnTo>
                                <a:lnTo>
                                  <a:pt x="1216" y="1207"/>
                                </a:lnTo>
                                <a:lnTo>
                                  <a:pt x="1172" y="1231"/>
                                </a:lnTo>
                                <a:lnTo>
                                  <a:pt x="1167" y="1233"/>
                                </a:lnTo>
                                <a:lnTo>
                                  <a:pt x="1162" y="1236"/>
                                </a:lnTo>
                                <a:lnTo>
                                  <a:pt x="1127" y="1251"/>
                                </a:lnTo>
                                <a:lnTo>
                                  <a:pt x="1090" y="1269"/>
                                </a:lnTo>
                                <a:lnTo>
                                  <a:pt x="1053" y="1287"/>
                                </a:lnTo>
                                <a:lnTo>
                                  <a:pt x="1016" y="1306"/>
                                </a:lnTo>
                                <a:lnTo>
                                  <a:pt x="979" y="1328"/>
                                </a:lnTo>
                                <a:lnTo>
                                  <a:pt x="941" y="1349"/>
                                </a:lnTo>
                                <a:lnTo>
                                  <a:pt x="902" y="1372"/>
                                </a:lnTo>
                                <a:lnTo>
                                  <a:pt x="863" y="1398"/>
                                </a:lnTo>
                                <a:lnTo>
                                  <a:pt x="815" y="1430"/>
                                </a:lnTo>
                                <a:lnTo>
                                  <a:pt x="768" y="1462"/>
                                </a:lnTo>
                                <a:lnTo>
                                  <a:pt x="722" y="1496"/>
                                </a:lnTo>
                                <a:lnTo>
                                  <a:pt x="677" y="1529"/>
                                </a:lnTo>
                                <a:lnTo>
                                  <a:pt x="634" y="1565"/>
                                </a:lnTo>
                                <a:lnTo>
                                  <a:pt x="591" y="1601"/>
                                </a:lnTo>
                                <a:lnTo>
                                  <a:pt x="551" y="1637"/>
                                </a:lnTo>
                                <a:lnTo>
                                  <a:pt x="513" y="1674"/>
                                </a:lnTo>
                                <a:lnTo>
                                  <a:pt x="478" y="1710"/>
                                </a:lnTo>
                                <a:lnTo>
                                  <a:pt x="445" y="1747"/>
                                </a:lnTo>
                                <a:lnTo>
                                  <a:pt x="430" y="1766"/>
                                </a:lnTo>
                                <a:lnTo>
                                  <a:pt x="416" y="1784"/>
                                </a:lnTo>
                                <a:lnTo>
                                  <a:pt x="403" y="1803"/>
                                </a:lnTo>
                                <a:lnTo>
                                  <a:pt x="391" y="1821"/>
                                </a:lnTo>
                                <a:lnTo>
                                  <a:pt x="378" y="1839"/>
                                </a:lnTo>
                                <a:lnTo>
                                  <a:pt x="368" y="1856"/>
                                </a:lnTo>
                                <a:lnTo>
                                  <a:pt x="358" y="1874"/>
                                </a:lnTo>
                                <a:lnTo>
                                  <a:pt x="349" y="1892"/>
                                </a:lnTo>
                                <a:lnTo>
                                  <a:pt x="342" y="1910"/>
                                </a:lnTo>
                                <a:lnTo>
                                  <a:pt x="336" y="1927"/>
                                </a:lnTo>
                                <a:lnTo>
                                  <a:pt x="330" y="1945"/>
                                </a:lnTo>
                                <a:lnTo>
                                  <a:pt x="326" y="1962"/>
                                </a:lnTo>
                                <a:lnTo>
                                  <a:pt x="321" y="1985"/>
                                </a:lnTo>
                                <a:lnTo>
                                  <a:pt x="318" y="2010"/>
                                </a:lnTo>
                                <a:lnTo>
                                  <a:pt x="315" y="2033"/>
                                </a:lnTo>
                                <a:lnTo>
                                  <a:pt x="313" y="2057"/>
                                </a:lnTo>
                                <a:lnTo>
                                  <a:pt x="312" y="2079"/>
                                </a:lnTo>
                                <a:lnTo>
                                  <a:pt x="311" y="2103"/>
                                </a:lnTo>
                                <a:lnTo>
                                  <a:pt x="311" y="2125"/>
                                </a:lnTo>
                                <a:lnTo>
                                  <a:pt x="312" y="2148"/>
                                </a:lnTo>
                                <a:lnTo>
                                  <a:pt x="315" y="2169"/>
                                </a:lnTo>
                                <a:lnTo>
                                  <a:pt x="317" y="2191"/>
                                </a:lnTo>
                                <a:lnTo>
                                  <a:pt x="319" y="2213"/>
                                </a:lnTo>
                                <a:lnTo>
                                  <a:pt x="322" y="2234"/>
                                </a:lnTo>
                                <a:lnTo>
                                  <a:pt x="331" y="2276"/>
                                </a:lnTo>
                                <a:lnTo>
                                  <a:pt x="341" y="2316"/>
                                </a:lnTo>
                                <a:lnTo>
                                  <a:pt x="354" y="2354"/>
                                </a:lnTo>
                                <a:lnTo>
                                  <a:pt x="366" y="2390"/>
                                </a:lnTo>
                                <a:lnTo>
                                  <a:pt x="381" y="2426"/>
                                </a:lnTo>
                                <a:lnTo>
                                  <a:pt x="395" y="2459"/>
                                </a:lnTo>
                                <a:close/>
                                <a:moveTo>
                                  <a:pt x="485" y="2701"/>
                                </a:moveTo>
                                <a:lnTo>
                                  <a:pt x="464" y="2717"/>
                                </a:lnTo>
                                <a:lnTo>
                                  <a:pt x="445" y="2734"/>
                                </a:lnTo>
                                <a:lnTo>
                                  <a:pt x="426" y="2752"/>
                                </a:lnTo>
                                <a:lnTo>
                                  <a:pt x="409" y="2771"/>
                                </a:lnTo>
                                <a:lnTo>
                                  <a:pt x="392" y="2790"/>
                                </a:lnTo>
                                <a:lnTo>
                                  <a:pt x="375" y="2810"/>
                                </a:lnTo>
                                <a:lnTo>
                                  <a:pt x="360" y="2830"/>
                                </a:lnTo>
                                <a:lnTo>
                                  <a:pt x="346" y="2851"/>
                                </a:lnTo>
                                <a:lnTo>
                                  <a:pt x="334" y="2873"/>
                                </a:lnTo>
                                <a:lnTo>
                                  <a:pt x="321" y="2895"/>
                                </a:lnTo>
                                <a:lnTo>
                                  <a:pt x="310" y="2916"/>
                                </a:lnTo>
                                <a:lnTo>
                                  <a:pt x="300" y="2938"/>
                                </a:lnTo>
                                <a:lnTo>
                                  <a:pt x="290" y="2960"/>
                                </a:lnTo>
                                <a:lnTo>
                                  <a:pt x="282" y="2981"/>
                                </a:lnTo>
                                <a:lnTo>
                                  <a:pt x="274" y="3003"/>
                                </a:lnTo>
                                <a:lnTo>
                                  <a:pt x="268" y="3025"/>
                                </a:lnTo>
                                <a:lnTo>
                                  <a:pt x="261" y="3046"/>
                                </a:lnTo>
                                <a:lnTo>
                                  <a:pt x="255" y="3068"/>
                                </a:lnTo>
                                <a:lnTo>
                                  <a:pt x="251" y="3089"/>
                                </a:lnTo>
                                <a:lnTo>
                                  <a:pt x="247" y="3110"/>
                                </a:lnTo>
                                <a:lnTo>
                                  <a:pt x="244" y="3132"/>
                                </a:lnTo>
                                <a:lnTo>
                                  <a:pt x="242" y="3153"/>
                                </a:lnTo>
                                <a:lnTo>
                                  <a:pt x="240" y="3174"/>
                                </a:lnTo>
                                <a:lnTo>
                                  <a:pt x="238" y="3194"/>
                                </a:lnTo>
                                <a:lnTo>
                                  <a:pt x="238" y="3216"/>
                                </a:lnTo>
                                <a:lnTo>
                                  <a:pt x="238" y="3236"/>
                                </a:lnTo>
                                <a:lnTo>
                                  <a:pt x="238" y="3257"/>
                                </a:lnTo>
                                <a:lnTo>
                                  <a:pt x="240" y="3277"/>
                                </a:lnTo>
                                <a:lnTo>
                                  <a:pt x="244" y="3318"/>
                                </a:lnTo>
                                <a:lnTo>
                                  <a:pt x="250" y="3357"/>
                                </a:lnTo>
                                <a:lnTo>
                                  <a:pt x="259" y="3396"/>
                                </a:lnTo>
                                <a:lnTo>
                                  <a:pt x="268" y="3434"/>
                                </a:lnTo>
                                <a:lnTo>
                                  <a:pt x="279" y="3471"/>
                                </a:lnTo>
                                <a:lnTo>
                                  <a:pt x="292" y="3507"/>
                                </a:lnTo>
                                <a:lnTo>
                                  <a:pt x="303" y="3536"/>
                                </a:lnTo>
                                <a:lnTo>
                                  <a:pt x="315" y="3564"/>
                                </a:lnTo>
                                <a:lnTo>
                                  <a:pt x="327" y="3591"/>
                                </a:lnTo>
                                <a:lnTo>
                                  <a:pt x="340" y="3618"/>
                                </a:lnTo>
                                <a:lnTo>
                                  <a:pt x="354" y="3643"/>
                                </a:lnTo>
                                <a:lnTo>
                                  <a:pt x="367" y="3667"/>
                                </a:lnTo>
                                <a:lnTo>
                                  <a:pt x="382" y="3691"/>
                                </a:lnTo>
                                <a:lnTo>
                                  <a:pt x="396" y="3713"/>
                                </a:lnTo>
                                <a:lnTo>
                                  <a:pt x="400" y="3674"/>
                                </a:lnTo>
                                <a:lnTo>
                                  <a:pt x="405" y="3635"/>
                                </a:lnTo>
                                <a:lnTo>
                                  <a:pt x="411" y="3595"/>
                                </a:lnTo>
                                <a:lnTo>
                                  <a:pt x="417" y="3556"/>
                                </a:lnTo>
                                <a:lnTo>
                                  <a:pt x="425" y="3518"/>
                                </a:lnTo>
                                <a:lnTo>
                                  <a:pt x="434" y="3480"/>
                                </a:lnTo>
                                <a:lnTo>
                                  <a:pt x="444" y="3443"/>
                                </a:lnTo>
                                <a:lnTo>
                                  <a:pt x="456" y="3406"/>
                                </a:lnTo>
                                <a:lnTo>
                                  <a:pt x="467" y="3370"/>
                                </a:lnTo>
                                <a:lnTo>
                                  <a:pt x="480" y="3334"/>
                                </a:lnTo>
                                <a:lnTo>
                                  <a:pt x="494" y="3300"/>
                                </a:lnTo>
                                <a:lnTo>
                                  <a:pt x="508" y="3266"/>
                                </a:lnTo>
                                <a:lnTo>
                                  <a:pt x="524" y="3232"/>
                                </a:lnTo>
                                <a:lnTo>
                                  <a:pt x="541" y="3199"/>
                                </a:lnTo>
                                <a:lnTo>
                                  <a:pt x="559" y="3167"/>
                                </a:lnTo>
                                <a:lnTo>
                                  <a:pt x="576" y="3136"/>
                                </a:lnTo>
                                <a:lnTo>
                                  <a:pt x="592" y="3110"/>
                                </a:lnTo>
                                <a:lnTo>
                                  <a:pt x="609" y="3086"/>
                                </a:lnTo>
                                <a:lnTo>
                                  <a:pt x="627" y="3061"/>
                                </a:lnTo>
                                <a:lnTo>
                                  <a:pt x="645" y="3037"/>
                                </a:lnTo>
                                <a:lnTo>
                                  <a:pt x="664" y="3015"/>
                                </a:lnTo>
                                <a:lnTo>
                                  <a:pt x="683" y="2993"/>
                                </a:lnTo>
                                <a:lnTo>
                                  <a:pt x="703" y="2971"/>
                                </a:lnTo>
                                <a:lnTo>
                                  <a:pt x="723" y="2950"/>
                                </a:lnTo>
                                <a:lnTo>
                                  <a:pt x="744" y="2930"/>
                                </a:lnTo>
                                <a:lnTo>
                                  <a:pt x="767" y="2911"/>
                                </a:lnTo>
                                <a:lnTo>
                                  <a:pt x="789" y="2892"/>
                                </a:lnTo>
                                <a:lnTo>
                                  <a:pt x="811" y="2874"/>
                                </a:lnTo>
                                <a:lnTo>
                                  <a:pt x="835" y="2857"/>
                                </a:lnTo>
                                <a:lnTo>
                                  <a:pt x="860" y="2840"/>
                                </a:lnTo>
                                <a:lnTo>
                                  <a:pt x="884" y="2825"/>
                                </a:lnTo>
                                <a:lnTo>
                                  <a:pt x="910" y="2810"/>
                                </a:lnTo>
                                <a:lnTo>
                                  <a:pt x="1027" y="2745"/>
                                </a:lnTo>
                                <a:lnTo>
                                  <a:pt x="1137" y="2680"/>
                                </a:lnTo>
                                <a:lnTo>
                                  <a:pt x="1240" y="2618"/>
                                </a:lnTo>
                                <a:lnTo>
                                  <a:pt x="1336" y="2557"/>
                                </a:lnTo>
                                <a:lnTo>
                                  <a:pt x="1427" y="2499"/>
                                </a:lnTo>
                                <a:lnTo>
                                  <a:pt x="1510" y="2441"/>
                                </a:lnTo>
                                <a:lnTo>
                                  <a:pt x="1588" y="2385"/>
                                </a:lnTo>
                                <a:lnTo>
                                  <a:pt x="1660" y="2333"/>
                                </a:lnTo>
                                <a:lnTo>
                                  <a:pt x="1726" y="2281"/>
                                </a:lnTo>
                                <a:lnTo>
                                  <a:pt x="1786" y="2232"/>
                                </a:lnTo>
                                <a:lnTo>
                                  <a:pt x="1842" y="2185"/>
                                </a:lnTo>
                                <a:lnTo>
                                  <a:pt x="1893" y="2141"/>
                                </a:lnTo>
                                <a:lnTo>
                                  <a:pt x="1939" y="2098"/>
                                </a:lnTo>
                                <a:lnTo>
                                  <a:pt x="1981" y="2058"/>
                                </a:lnTo>
                                <a:lnTo>
                                  <a:pt x="2019" y="2020"/>
                                </a:lnTo>
                                <a:lnTo>
                                  <a:pt x="2053" y="1985"/>
                                </a:lnTo>
                                <a:lnTo>
                                  <a:pt x="2095" y="1942"/>
                                </a:lnTo>
                                <a:lnTo>
                                  <a:pt x="2140" y="1897"/>
                                </a:lnTo>
                                <a:lnTo>
                                  <a:pt x="2165" y="1876"/>
                                </a:lnTo>
                                <a:lnTo>
                                  <a:pt x="2189" y="1854"/>
                                </a:lnTo>
                                <a:lnTo>
                                  <a:pt x="2214" y="1833"/>
                                </a:lnTo>
                                <a:lnTo>
                                  <a:pt x="2241" y="1814"/>
                                </a:lnTo>
                                <a:lnTo>
                                  <a:pt x="2266" y="1795"/>
                                </a:lnTo>
                                <a:lnTo>
                                  <a:pt x="2293" y="1778"/>
                                </a:lnTo>
                                <a:lnTo>
                                  <a:pt x="2320" y="1763"/>
                                </a:lnTo>
                                <a:lnTo>
                                  <a:pt x="2348" y="1751"/>
                                </a:lnTo>
                                <a:lnTo>
                                  <a:pt x="2362" y="1746"/>
                                </a:lnTo>
                                <a:lnTo>
                                  <a:pt x="2375" y="1741"/>
                                </a:lnTo>
                                <a:lnTo>
                                  <a:pt x="2390" y="1737"/>
                                </a:lnTo>
                                <a:lnTo>
                                  <a:pt x="2403" y="1733"/>
                                </a:lnTo>
                                <a:lnTo>
                                  <a:pt x="2416" y="1731"/>
                                </a:lnTo>
                                <a:lnTo>
                                  <a:pt x="2431" y="1729"/>
                                </a:lnTo>
                                <a:lnTo>
                                  <a:pt x="2444" y="1728"/>
                                </a:lnTo>
                                <a:lnTo>
                                  <a:pt x="2458" y="1728"/>
                                </a:lnTo>
                                <a:lnTo>
                                  <a:pt x="2474" y="1729"/>
                                </a:lnTo>
                                <a:lnTo>
                                  <a:pt x="2488" y="1730"/>
                                </a:lnTo>
                                <a:lnTo>
                                  <a:pt x="2504" y="1733"/>
                                </a:lnTo>
                                <a:lnTo>
                                  <a:pt x="2517" y="1737"/>
                                </a:lnTo>
                                <a:lnTo>
                                  <a:pt x="2532" y="1741"/>
                                </a:lnTo>
                                <a:lnTo>
                                  <a:pt x="2545" y="1747"/>
                                </a:lnTo>
                                <a:lnTo>
                                  <a:pt x="2559" y="1753"/>
                                </a:lnTo>
                                <a:lnTo>
                                  <a:pt x="2572" y="1761"/>
                                </a:lnTo>
                                <a:lnTo>
                                  <a:pt x="2592" y="1733"/>
                                </a:lnTo>
                                <a:lnTo>
                                  <a:pt x="2615" y="1700"/>
                                </a:lnTo>
                                <a:lnTo>
                                  <a:pt x="2638" y="1661"/>
                                </a:lnTo>
                                <a:lnTo>
                                  <a:pt x="2662" y="1619"/>
                                </a:lnTo>
                                <a:lnTo>
                                  <a:pt x="2673" y="1596"/>
                                </a:lnTo>
                                <a:lnTo>
                                  <a:pt x="2685" y="1572"/>
                                </a:lnTo>
                                <a:lnTo>
                                  <a:pt x="2696" y="1547"/>
                                </a:lnTo>
                                <a:lnTo>
                                  <a:pt x="2706" y="1520"/>
                                </a:lnTo>
                                <a:lnTo>
                                  <a:pt x="2718" y="1493"/>
                                </a:lnTo>
                                <a:lnTo>
                                  <a:pt x="2728" y="1464"/>
                                </a:lnTo>
                                <a:lnTo>
                                  <a:pt x="2737" y="1435"/>
                                </a:lnTo>
                                <a:lnTo>
                                  <a:pt x="2746" y="1404"/>
                                </a:lnTo>
                                <a:lnTo>
                                  <a:pt x="2753" y="1372"/>
                                </a:lnTo>
                                <a:lnTo>
                                  <a:pt x="2760" y="1340"/>
                                </a:lnTo>
                                <a:lnTo>
                                  <a:pt x="2767" y="1305"/>
                                </a:lnTo>
                                <a:lnTo>
                                  <a:pt x="2771" y="1270"/>
                                </a:lnTo>
                                <a:lnTo>
                                  <a:pt x="2776" y="1233"/>
                                </a:lnTo>
                                <a:lnTo>
                                  <a:pt x="2779" y="1196"/>
                                </a:lnTo>
                                <a:lnTo>
                                  <a:pt x="2780" y="1158"/>
                                </a:lnTo>
                                <a:lnTo>
                                  <a:pt x="2781" y="1119"/>
                                </a:lnTo>
                                <a:lnTo>
                                  <a:pt x="2780" y="1079"/>
                                </a:lnTo>
                                <a:lnTo>
                                  <a:pt x="2778" y="1037"/>
                                </a:lnTo>
                                <a:lnTo>
                                  <a:pt x="2774" y="995"/>
                                </a:lnTo>
                                <a:lnTo>
                                  <a:pt x="2768" y="951"/>
                                </a:lnTo>
                                <a:lnTo>
                                  <a:pt x="2760" y="906"/>
                                </a:lnTo>
                                <a:lnTo>
                                  <a:pt x="2751" y="860"/>
                                </a:lnTo>
                                <a:lnTo>
                                  <a:pt x="2740" y="814"/>
                                </a:lnTo>
                                <a:lnTo>
                                  <a:pt x="2728" y="766"/>
                                </a:lnTo>
                                <a:lnTo>
                                  <a:pt x="2713" y="719"/>
                                </a:lnTo>
                                <a:lnTo>
                                  <a:pt x="2697" y="677"/>
                                </a:lnTo>
                                <a:lnTo>
                                  <a:pt x="2683" y="640"/>
                                </a:lnTo>
                                <a:lnTo>
                                  <a:pt x="2667" y="608"/>
                                </a:lnTo>
                                <a:lnTo>
                                  <a:pt x="2653" y="580"/>
                                </a:lnTo>
                                <a:lnTo>
                                  <a:pt x="2638" y="558"/>
                                </a:lnTo>
                                <a:lnTo>
                                  <a:pt x="2624" y="539"/>
                                </a:lnTo>
                                <a:lnTo>
                                  <a:pt x="2610" y="523"/>
                                </a:lnTo>
                                <a:lnTo>
                                  <a:pt x="2597" y="512"/>
                                </a:lnTo>
                                <a:lnTo>
                                  <a:pt x="2584" y="503"/>
                                </a:lnTo>
                                <a:lnTo>
                                  <a:pt x="2573" y="496"/>
                                </a:lnTo>
                                <a:lnTo>
                                  <a:pt x="2562" y="493"/>
                                </a:lnTo>
                                <a:lnTo>
                                  <a:pt x="2553" y="492"/>
                                </a:lnTo>
                                <a:lnTo>
                                  <a:pt x="2545" y="493"/>
                                </a:lnTo>
                                <a:lnTo>
                                  <a:pt x="2538" y="494"/>
                                </a:lnTo>
                                <a:lnTo>
                                  <a:pt x="2533" y="498"/>
                                </a:lnTo>
                                <a:lnTo>
                                  <a:pt x="2518" y="513"/>
                                </a:lnTo>
                                <a:lnTo>
                                  <a:pt x="2504" y="530"/>
                                </a:lnTo>
                                <a:lnTo>
                                  <a:pt x="2490" y="549"/>
                                </a:lnTo>
                                <a:lnTo>
                                  <a:pt x="2476" y="571"/>
                                </a:lnTo>
                                <a:lnTo>
                                  <a:pt x="2462" y="594"/>
                                </a:lnTo>
                                <a:lnTo>
                                  <a:pt x="2450" y="618"/>
                                </a:lnTo>
                                <a:lnTo>
                                  <a:pt x="2437" y="644"/>
                                </a:lnTo>
                                <a:lnTo>
                                  <a:pt x="2424" y="670"/>
                                </a:lnTo>
                                <a:lnTo>
                                  <a:pt x="2402" y="724"/>
                                </a:lnTo>
                                <a:lnTo>
                                  <a:pt x="2382" y="775"/>
                                </a:lnTo>
                                <a:lnTo>
                                  <a:pt x="2365" y="823"/>
                                </a:lnTo>
                                <a:lnTo>
                                  <a:pt x="2350" y="865"/>
                                </a:lnTo>
                                <a:lnTo>
                                  <a:pt x="2343" y="884"/>
                                </a:lnTo>
                                <a:lnTo>
                                  <a:pt x="2333" y="904"/>
                                </a:lnTo>
                                <a:lnTo>
                                  <a:pt x="2319" y="926"/>
                                </a:lnTo>
                                <a:lnTo>
                                  <a:pt x="2302" y="950"/>
                                </a:lnTo>
                                <a:lnTo>
                                  <a:pt x="2283" y="977"/>
                                </a:lnTo>
                                <a:lnTo>
                                  <a:pt x="2262" y="1005"/>
                                </a:lnTo>
                                <a:lnTo>
                                  <a:pt x="2237" y="1034"/>
                                </a:lnTo>
                                <a:lnTo>
                                  <a:pt x="2211" y="1065"/>
                                </a:lnTo>
                                <a:lnTo>
                                  <a:pt x="2181" y="1099"/>
                                </a:lnTo>
                                <a:lnTo>
                                  <a:pt x="2150" y="1134"/>
                                </a:lnTo>
                                <a:lnTo>
                                  <a:pt x="2117" y="1170"/>
                                </a:lnTo>
                                <a:lnTo>
                                  <a:pt x="2081" y="1207"/>
                                </a:lnTo>
                                <a:lnTo>
                                  <a:pt x="2003" y="1286"/>
                                </a:lnTo>
                                <a:lnTo>
                                  <a:pt x="1918" y="1370"/>
                                </a:lnTo>
                                <a:lnTo>
                                  <a:pt x="1828" y="1458"/>
                                </a:lnTo>
                                <a:lnTo>
                                  <a:pt x="1731" y="1549"/>
                                </a:lnTo>
                                <a:lnTo>
                                  <a:pt x="1631" y="1645"/>
                                </a:lnTo>
                                <a:lnTo>
                                  <a:pt x="1526" y="1743"/>
                                </a:lnTo>
                                <a:lnTo>
                                  <a:pt x="1417" y="1843"/>
                                </a:lnTo>
                                <a:lnTo>
                                  <a:pt x="1306" y="1945"/>
                                </a:lnTo>
                                <a:lnTo>
                                  <a:pt x="1194" y="2048"/>
                                </a:lnTo>
                                <a:lnTo>
                                  <a:pt x="1080" y="2152"/>
                                </a:lnTo>
                                <a:lnTo>
                                  <a:pt x="1003" y="2223"/>
                                </a:lnTo>
                                <a:lnTo>
                                  <a:pt x="926" y="2293"/>
                                </a:lnTo>
                                <a:lnTo>
                                  <a:pt x="850" y="2364"/>
                                </a:lnTo>
                                <a:lnTo>
                                  <a:pt x="773" y="2434"/>
                                </a:lnTo>
                                <a:lnTo>
                                  <a:pt x="698" y="2502"/>
                                </a:lnTo>
                                <a:lnTo>
                                  <a:pt x="626" y="2570"/>
                                </a:lnTo>
                                <a:lnTo>
                                  <a:pt x="554" y="2636"/>
                                </a:lnTo>
                                <a:lnTo>
                                  <a:pt x="485" y="2701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1952"/>
                        <wps:cNvSpPr>
                          <a:spLocks/>
                        </wps:cNvSpPr>
                        <wps:spPr bwMode="auto">
                          <a:xfrm>
                            <a:off x="9036" y="6183"/>
                            <a:ext cx="513" cy="228"/>
                          </a:xfrm>
                          <a:custGeom>
                            <a:avLst/>
                            <a:gdLst>
                              <a:gd name="T0" fmla="*/ 1511 w 1541"/>
                              <a:gd name="T1" fmla="*/ 189 h 684"/>
                              <a:gd name="T2" fmla="*/ 1457 w 1541"/>
                              <a:gd name="T3" fmla="*/ 215 h 684"/>
                              <a:gd name="T4" fmla="*/ 1407 w 1541"/>
                              <a:gd name="T5" fmla="*/ 244 h 684"/>
                              <a:gd name="T6" fmla="*/ 1364 w 1541"/>
                              <a:gd name="T7" fmla="*/ 273 h 684"/>
                              <a:gd name="T8" fmla="*/ 1326 w 1541"/>
                              <a:gd name="T9" fmla="*/ 305 h 684"/>
                              <a:gd name="T10" fmla="*/ 1293 w 1541"/>
                              <a:gd name="T11" fmla="*/ 337 h 684"/>
                              <a:gd name="T12" fmla="*/ 1267 w 1541"/>
                              <a:gd name="T13" fmla="*/ 371 h 684"/>
                              <a:gd name="T14" fmla="*/ 1248 w 1541"/>
                              <a:gd name="T15" fmla="*/ 405 h 684"/>
                              <a:gd name="T16" fmla="*/ 1233 w 1541"/>
                              <a:gd name="T17" fmla="*/ 449 h 684"/>
                              <a:gd name="T18" fmla="*/ 1219 w 1541"/>
                              <a:gd name="T19" fmla="*/ 501 h 684"/>
                              <a:gd name="T20" fmla="*/ 1210 w 1541"/>
                              <a:gd name="T21" fmla="*/ 548 h 684"/>
                              <a:gd name="T22" fmla="*/ 1206 w 1541"/>
                              <a:gd name="T23" fmla="*/ 594 h 684"/>
                              <a:gd name="T24" fmla="*/ 1182 w 1541"/>
                              <a:gd name="T25" fmla="*/ 612 h 684"/>
                              <a:gd name="T26" fmla="*/ 1132 w 1541"/>
                              <a:gd name="T27" fmla="*/ 606 h 684"/>
                              <a:gd name="T28" fmla="*/ 1075 w 1541"/>
                              <a:gd name="T29" fmla="*/ 603 h 684"/>
                              <a:gd name="T30" fmla="*/ 1012 w 1541"/>
                              <a:gd name="T31" fmla="*/ 603 h 684"/>
                              <a:gd name="T32" fmla="*/ 945 w 1541"/>
                              <a:gd name="T33" fmla="*/ 608 h 684"/>
                              <a:gd name="T34" fmla="*/ 875 w 1541"/>
                              <a:gd name="T35" fmla="*/ 619 h 684"/>
                              <a:gd name="T36" fmla="*/ 802 w 1541"/>
                              <a:gd name="T37" fmla="*/ 638 h 684"/>
                              <a:gd name="T38" fmla="*/ 728 w 1541"/>
                              <a:gd name="T39" fmla="*/ 666 h 684"/>
                              <a:gd name="T40" fmla="*/ 659 w 1541"/>
                              <a:gd name="T41" fmla="*/ 673 h 684"/>
                              <a:gd name="T42" fmla="*/ 591 w 1541"/>
                              <a:gd name="T43" fmla="*/ 654 h 684"/>
                              <a:gd name="T44" fmla="*/ 520 w 1541"/>
                              <a:gd name="T45" fmla="*/ 641 h 684"/>
                              <a:gd name="T46" fmla="*/ 445 w 1541"/>
                              <a:gd name="T47" fmla="*/ 633 h 684"/>
                              <a:gd name="T48" fmla="*/ 364 w 1541"/>
                              <a:gd name="T49" fmla="*/ 632 h 684"/>
                              <a:gd name="T50" fmla="*/ 279 w 1541"/>
                              <a:gd name="T51" fmla="*/ 636 h 684"/>
                              <a:gd name="T52" fmla="*/ 190 w 1541"/>
                              <a:gd name="T53" fmla="*/ 649 h 684"/>
                              <a:gd name="T54" fmla="*/ 94 w 1541"/>
                              <a:gd name="T55" fmla="*/ 668 h 684"/>
                              <a:gd name="T56" fmla="*/ 21 w 1541"/>
                              <a:gd name="T57" fmla="*/ 599 h 684"/>
                              <a:gd name="T58" fmla="*/ 0 w 1541"/>
                              <a:gd name="T59" fmla="*/ 456 h 684"/>
                              <a:gd name="T60" fmla="*/ 17 w 1541"/>
                              <a:gd name="T61" fmla="*/ 336 h 684"/>
                              <a:gd name="T62" fmla="*/ 66 w 1541"/>
                              <a:gd name="T63" fmla="*/ 237 h 684"/>
                              <a:gd name="T64" fmla="*/ 143 w 1541"/>
                              <a:gd name="T65" fmla="*/ 160 h 684"/>
                              <a:gd name="T66" fmla="*/ 243 w 1541"/>
                              <a:gd name="T67" fmla="*/ 100 h 684"/>
                              <a:gd name="T68" fmla="*/ 361 w 1541"/>
                              <a:gd name="T69" fmla="*/ 56 h 684"/>
                              <a:gd name="T70" fmla="*/ 494 w 1541"/>
                              <a:gd name="T71" fmla="*/ 26 h 684"/>
                              <a:gd name="T72" fmla="*/ 635 w 1541"/>
                              <a:gd name="T73" fmla="*/ 8 h 684"/>
                              <a:gd name="T74" fmla="*/ 782 w 1541"/>
                              <a:gd name="T75" fmla="*/ 1 h 684"/>
                              <a:gd name="T76" fmla="*/ 927 w 1541"/>
                              <a:gd name="T77" fmla="*/ 1 h 684"/>
                              <a:gd name="T78" fmla="*/ 1069 w 1541"/>
                              <a:gd name="T79" fmla="*/ 8 h 684"/>
                              <a:gd name="T80" fmla="*/ 1201 w 1541"/>
                              <a:gd name="T81" fmla="*/ 19 h 684"/>
                              <a:gd name="T82" fmla="*/ 1320 w 1541"/>
                              <a:gd name="T83" fmla="*/ 32 h 684"/>
                              <a:gd name="T84" fmla="*/ 1462 w 1541"/>
                              <a:gd name="T85" fmla="*/ 54 h 684"/>
                              <a:gd name="T86" fmla="*/ 1529 w 1541"/>
                              <a:gd name="T87" fmla="*/ 93 h 684"/>
                              <a:gd name="T88" fmla="*/ 1536 w 1541"/>
                              <a:gd name="T89" fmla="*/ 149 h 6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541" h="684">
                                <a:moveTo>
                                  <a:pt x="1541" y="176"/>
                                </a:moveTo>
                                <a:lnTo>
                                  <a:pt x="1511" y="189"/>
                                </a:lnTo>
                                <a:lnTo>
                                  <a:pt x="1483" y="201"/>
                                </a:lnTo>
                                <a:lnTo>
                                  <a:pt x="1457" y="215"/>
                                </a:lnTo>
                                <a:lnTo>
                                  <a:pt x="1432" y="229"/>
                                </a:lnTo>
                                <a:lnTo>
                                  <a:pt x="1407" y="244"/>
                                </a:lnTo>
                                <a:lnTo>
                                  <a:pt x="1385" y="259"/>
                                </a:lnTo>
                                <a:lnTo>
                                  <a:pt x="1364" y="273"/>
                                </a:lnTo>
                                <a:lnTo>
                                  <a:pt x="1344" y="289"/>
                                </a:lnTo>
                                <a:lnTo>
                                  <a:pt x="1326" y="305"/>
                                </a:lnTo>
                                <a:lnTo>
                                  <a:pt x="1309" y="320"/>
                                </a:lnTo>
                                <a:lnTo>
                                  <a:pt x="1293" y="337"/>
                                </a:lnTo>
                                <a:lnTo>
                                  <a:pt x="1280" y="354"/>
                                </a:lnTo>
                                <a:lnTo>
                                  <a:pt x="1267" y="371"/>
                                </a:lnTo>
                                <a:lnTo>
                                  <a:pt x="1257" y="387"/>
                                </a:lnTo>
                                <a:lnTo>
                                  <a:pt x="1248" y="405"/>
                                </a:lnTo>
                                <a:lnTo>
                                  <a:pt x="1242" y="423"/>
                                </a:lnTo>
                                <a:lnTo>
                                  <a:pt x="1233" y="449"/>
                                </a:lnTo>
                                <a:lnTo>
                                  <a:pt x="1226" y="475"/>
                                </a:lnTo>
                                <a:lnTo>
                                  <a:pt x="1219" y="501"/>
                                </a:lnTo>
                                <a:lnTo>
                                  <a:pt x="1215" y="524"/>
                                </a:lnTo>
                                <a:lnTo>
                                  <a:pt x="1210" y="548"/>
                                </a:lnTo>
                                <a:lnTo>
                                  <a:pt x="1208" y="571"/>
                                </a:lnTo>
                                <a:lnTo>
                                  <a:pt x="1206" y="594"/>
                                </a:lnTo>
                                <a:lnTo>
                                  <a:pt x="1205" y="616"/>
                                </a:lnTo>
                                <a:lnTo>
                                  <a:pt x="1182" y="612"/>
                                </a:lnTo>
                                <a:lnTo>
                                  <a:pt x="1158" y="608"/>
                                </a:lnTo>
                                <a:lnTo>
                                  <a:pt x="1132" y="606"/>
                                </a:lnTo>
                                <a:lnTo>
                                  <a:pt x="1104" y="604"/>
                                </a:lnTo>
                                <a:lnTo>
                                  <a:pt x="1075" y="603"/>
                                </a:lnTo>
                                <a:lnTo>
                                  <a:pt x="1044" y="601"/>
                                </a:lnTo>
                                <a:lnTo>
                                  <a:pt x="1012" y="603"/>
                                </a:lnTo>
                                <a:lnTo>
                                  <a:pt x="979" y="605"/>
                                </a:lnTo>
                                <a:lnTo>
                                  <a:pt x="945" y="608"/>
                                </a:lnTo>
                                <a:lnTo>
                                  <a:pt x="910" y="613"/>
                                </a:lnTo>
                                <a:lnTo>
                                  <a:pt x="875" y="619"/>
                                </a:lnTo>
                                <a:lnTo>
                                  <a:pt x="839" y="628"/>
                                </a:lnTo>
                                <a:lnTo>
                                  <a:pt x="802" y="638"/>
                                </a:lnTo>
                                <a:lnTo>
                                  <a:pt x="765" y="652"/>
                                </a:lnTo>
                                <a:lnTo>
                                  <a:pt x="728" y="666"/>
                                </a:lnTo>
                                <a:lnTo>
                                  <a:pt x="690" y="684"/>
                                </a:lnTo>
                                <a:lnTo>
                                  <a:pt x="659" y="673"/>
                                </a:lnTo>
                                <a:lnTo>
                                  <a:pt x="625" y="663"/>
                                </a:lnTo>
                                <a:lnTo>
                                  <a:pt x="591" y="654"/>
                                </a:lnTo>
                                <a:lnTo>
                                  <a:pt x="557" y="647"/>
                                </a:lnTo>
                                <a:lnTo>
                                  <a:pt x="520" y="641"/>
                                </a:lnTo>
                                <a:lnTo>
                                  <a:pt x="483" y="636"/>
                                </a:lnTo>
                                <a:lnTo>
                                  <a:pt x="445" y="633"/>
                                </a:lnTo>
                                <a:lnTo>
                                  <a:pt x="405" y="632"/>
                                </a:lnTo>
                                <a:lnTo>
                                  <a:pt x="364" y="632"/>
                                </a:lnTo>
                                <a:lnTo>
                                  <a:pt x="322" y="633"/>
                                </a:lnTo>
                                <a:lnTo>
                                  <a:pt x="279" y="636"/>
                                </a:lnTo>
                                <a:lnTo>
                                  <a:pt x="234" y="642"/>
                                </a:lnTo>
                                <a:lnTo>
                                  <a:pt x="190" y="649"/>
                                </a:lnTo>
                                <a:lnTo>
                                  <a:pt x="143" y="658"/>
                                </a:lnTo>
                                <a:lnTo>
                                  <a:pt x="94" y="668"/>
                                </a:lnTo>
                                <a:lnTo>
                                  <a:pt x="45" y="681"/>
                                </a:lnTo>
                                <a:lnTo>
                                  <a:pt x="21" y="599"/>
                                </a:lnTo>
                                <a:lnTo>
                                  <a:pt x="5" y="524"/>
                                </a:lnTo>
                                <a:lnTo>
                                  <a:pt x="0" y="456"/>
                                </a:lnTo>
                                <a:lnTo>
                                  <a:pt x="4" y="393"/>
                                </a:lnTo>
                                <a:lnTo>
                                  <a:pt x="17" y="336"/>
                                </a:lnTo>
                                <a:lnTo>
                                  <a:pt x="37" y="284"/>
                                </a:lnTo>
                                <a:lnTo>
                                  <a:pt x="66" y="237"/>
                                </a:lnTo>
                                <a:lnTo>
                                  <a:pt x="101" y="196"/>
                                </a:lnTo>
                                <a:lnTo>
                                  <a:pt x="143" y="160"/>
                                </a:lnTo>
                                <a:lnTo>
                                  <a:pt x="191" y="128"/>
                                </a:lnTo>
                                <a:lnTo>
                                  <a:pt x="243" y="100"/>
                                </a:lnTo>
                                <a:lnTo>
                                  <a:pt x="300" y="76"/>
                                </a:lnTo>
                                <a:lnTo>
                                  <a:pt x="361" y="56"/>
                                </a:lnTo>
                                <a:lnTo>
                                  <a:pt x="426" y="39"/>
                                </a:lnTo>
                                <a:lnTo>
                                  <a:pt x="494" y="26"/>
                                </a:lnTo>
                                <a:lnTo>
                                  <a:pt x="563" y="15"/>
                                </a:lnTo>
                                <a:lnTo>
                                  <a:pt x="635" y="8"/>
                                </a:lnTo>
                                <a:lnTo>
                                  <a:pt x="708" y="3"/>
                                </a:lnTo>
                                <a:lnTo>
                                  <a:pt x="782" y="1"/>
                                </a:lnTo>
                                <a:lnTo>
                                  <a:pt x="854" y="0"/>
                                </a:lnTo>
                                <a:lnTo>
                                  <a:pt x="927" y="1"/>
                                </a:lnTo>
                                <a:lnTo>
                                  <a:pt x="999" y="4"/>
                                </a:lnTo>
                                <a:lnTo>
                                  <a:pt x="1069" y="8"/>
                                </a:lnTo>
                                <a:lnTo>
                                  <a:pt x="1136" y="13"/>
                                </a:lnTo>
                                <a:lnTo>
                                  <a:pt x="1201" y="19"/>
                                </a:lnTo>
                                <a:lnTo>
                                  <a:pt x="1263" y="26"/>
                                </a:lnTo>
                                <a:lnTo>
                                  <a:pt x="1320" y="32"/>
                                </a:lnTo>
                                <a:lnTo>
                                  <a:pt x="1373" y="40"/>
                                </a:lnTo>
                                <a:lnTo>
                                  <a:pt x="1462" y="54"/>
                                </a:lnTo>
                                <a:lnTo>
                                  <a:pt x="1526" y="64"/>
                                </a:lnTo>
                                <a:lnTo>
                                  <a:pt x="1529" y="93"/>
                                </a:lnTo>
                                <a:lnTo>
                                  <a:pt x="1533" y="122"/>
                                </a:lnTo>
                                <a:lnTo>
                                  <a:pt x="1536" y="149"/>
                                </a:lnTo>
                                <a:lnTo>
                                  <a:pt x="1541" y="176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1953"/>
                        <wps:cNvSpPr>
                          <a:spLocks noEditPoints="1"/>
                        </wps:cNvSpPr>
                        <wps:spPr bwMode="auto">
                          <a:xfrm>
                            <a:off x="9035" y="3746"/>
                            <a:ext cx="209" cy="209"/>
                          </a:xfrm>
                          <a:custGeom>
                            <a:avLst/>
                            <a:gdLst>
                              <a:gd name="T0" fmla="*/ 376 w 627"/>
                              <a:gd name="T1" fmla="*/ 6 h 627"/>
                              <a:gd name="T2" fmla="*/ 449 w 627"/>
                              <a:gd name="T3" fmla="*/ 31 h 627"/>
                              <a:gd name="T4" fmla="*/ 513 w 627"/>
                              <a:gd name="T5" fmla="*/ 71 h 627"/>
                              <a:gd name="T6" fmla="*/ 564 w 627"/>
                              <a:gd name="T7" fmla="*/ 125 h 627"/>
                              <a:gd name="T8" fmla="*/ 602 w 627"/>
                              <a:gd name="T9" fmla="*/ 191 h 627"/>
                              <a:gd name="T10" fmla="*/ 624 w 627"/>
                              <a:gd name="T11" fmla="*/ 265 h 627"/>
                              <a:gd name="T12" fmla="*/ 625 w 627"/>
                              <a:gd name="T13" fmla="*/ 345 h 627"/>
                              <a:gd name="T14" fmla="*/ 608 w 627"/>
                              <a:gd name="T15" fmla="*/ 421 h 627"/>
                              <a:gd name="T16" fmla="*/ 573 w 627"/>
                              <a:gd name="T17" fmla="*/ 488 h 627"/>
                              <a:gd name="T18" fmla="*/ 524 w 627"/>
                              <a:gd name="T19" fmla="*/ 545 h 627"/>
                              <a:gd name="T20" fmla="*/ 463 w 627"/>
                              <a:gd name="T21" fmla="*/ 589 h 627"/>
                              <a:gd name="T22" fmla="*/ 392 w 627"/>
                              <a:gd name="T23" fmla="*/ 617 h 627"/>
                              <a:gd name="T24" fmla="*/ 314 w 627"/>
                              <a:gd name="T25" fmla="*/ 627 h 627"/>
                              <a:gd name="T26" fmla="*/ 235 w 627"/>
                              <a:gd name="T27" fmla="*/ 617 h 627"/>
                              <a:gd name="T28" fmla="*/ 165 w 627"/>
                              <a:gd name="T29" fmla="*/ 589 h 627"/>
                              <a:gd name="T30" fmla="*/ 103 w 627"/>
                              <a:gd name="T31" fmla="*/ 545 h 627"/>
                              <a:gd name="T32" fmla="*/ 54 w 627"/>
                              <a:gd name="T33" fmla="*/ 488 h 627"/>
                              <a:gd name="T34" fmla="*/ 19 w 627"/>
                              <a:gd name="T35" fmla="*/ 421 h 627"/>
                              <a:gd name="T36" fmla="*/ 3 w 627"/>
                              <a:gd name="T37" fmla="*/ 345 h 627"/>
                              <a:gd name="T38" fmla="*/ 4 w 627"/>
                              <a:gd name="T39" fmla="*/ 265 h 627"/>
                              <a:gd name="T40" fmla="*/ 25 w 627"/>
                              <a:gd name="T41" fmla="*/ 191 h 627"/>
                              <a:gd name="T42" fmla="*/ 63 w 627"/>
                              <a:gd name="T43" fmla="*/ 125 h 627"/>
                              <a:gd name="T44" fmla="*/ 114 w 627"/>
                              <a:gd name="T45" fmla="*/ 71 h 627"/>
                              <a:gd name="T46" fmla="*/ 178 w 627"/>
                              <a:gd name="T47" fmla="*/ 31 h 627"/>
                              <a:gd name="T48" fmla="*/ 251 w 627"/>
                              <a:gd name="T49" fmla="*/ 6 h 627"/>
                              <a:gd name="T50" fmla="*/ 314 w 627"/>
                              <a:gd name="T51" fmla="*/ 40 h 627"/>
                              <a:gd name="T52" fmla="*/ 382 w 627"/>
                              <a:gd name="T53" fmla="*/ 48 h 627"/>
                              <a:gd name="T54" fmla="*/ 444 w 627"/>
                              <a:gd name="T55" fmla="*/ 72 h 627"/>
                              <a:gd name="T56" fmla="*/ 497 w 627"/>
                              <a:gd name="T57" fmla="*/ 111 h 627"/>
                              <a:gd name="T58" fmla="*/ 541 w 627"/>
                              <a:gd name="T59" fmla="*/ 160 h 627"/>
                              <a:gd name="T60" fmla="*/ 571 w 627"/>
                              <a:gd name="T61" fmla="*/ 219 h 627"/>
                              <a:gd name="T62" fmla="*/ 586 w 627"/>
                              <a:gd name="T63" fmla="*/ 285 h 627"/>
                              <a:gd name="T64" fmla="*/ 585 w 627"/>
                              <a:gd name="T65" fmla="*/ 355 h 627"/>
                              <a:gd name="T66" fmla="*/ 566 w 627"/>
                              <a:gd name="T67" fmla="*/ 420 h 627"/>
                              <a:gd name="T68" fmla="*/ 533 w 627"/>
                              <a:gd name="T69" fmla="*/ 477 h 627"/>
                              <a:gd name="T70" fmla="*/ 487 w 627"/>
                              <a:gd name="T71" fmla="*/ 524 h 627"/>
                              <a:gd name="T72" fmla="*/ 432 w 627"/>
                              <a:gd name="T73" fmla="*/ 560 h 627"/>
                              <a:gd name="T74" fmla="*/ 369 w 627"/>
                              <a:gd name="T75" fmla="*/ 581 h 627"/>
                              <a:gd name="T76" fmla="*/ 299 w 627"/>
                              <a:gd name="T77" fmla="*/ 587 h 627"/>
                              <a:gd name="T78" fmla="*/ 232 w 627"/>
                              <a:gd name="T79" fmla="*/ 574 h 627"/>
                              <a:gd name="T80" fmla="*/ 172 w 627"/>
                              <a:gd name="T81" fmla="*/ 548 h 627"/>
                              <a:gd name="T82" fmla="*/ 120 w 627"/>
                              <a:gd name="T83" fmla="*/ 507 h 627"/>
                              <a:gd name="T84" fmla="*/ 80 w 627"/>
                              <a:gd name="T85" fmla="*/ 455 h 627"/>
                              <a:gd name="T86" fmla="*/ 53 w 627"/>
                              <a:gd name="T87" fmla="*/ 394 h 627"/>
                              <a:gd name="T88" fmla="*/ 41 w 627"/>
                              <a:gd name="T89" fmla="*/ 327 h 627"/>
                              <a:gd name="T90" fmla="*/ 46 w 627"/>
                              <a:gd name="T91" fmla="*/ 258 h 627"/>
                              <a:gd name="T92" fmla="*/ 67 w 627"/>
                              <a:gd name="T93" fmla="*/ 195 h 627"/>
                              <a:gd name="T94" fmla="*/ 103 w 627"/>
                              <a:gd name="T95" fmla="*/ 139 h 627"/>
                              <a:gd name="T96" fmla="*/ 150 w 627"/>
                              <a:gd name="T97" fmla="*/ 94 h 627"/>
                              <a:gd name="T98" fmla="*/ 207 w 627"/>
                              <a:gd name="T99" fmla="*/ 61 h 627"/>
                              <a:gd name="T100" fmla="*/ 272 w 627"/>
                              <a:gd name="T101" fmla="*/ 42 h 6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627" h="627">
                                <a:moveTo>
                                  <a:pt x="314" y="0"/>
                                </a:moveTo>
                                <a:lnTo>
                                  <a:pt x="329" y="0"/>
                                </a:lnTo>
                                <a:lnTo>
                                  <a:pt x="346" y="1"/>
                                </a:lnTo>
                                <a:lnTo>
                                  <a:pt x="362" y="3"/>
                                </a:lnTo>
                                <a:lnTo>
                                  <a:pt x="376" y="6"/>
                                </a:lnTo>
                                <a:lnTo>
                                  <a:pt x="392" y="10"/>
                                </a:lnTo>
                                <a:lnTo>
                                  <a:pt x="407" y="14"/>
                                </a:lnTo>
                                <a:lnTo>
                                  <a:pt x="421" y="19"/>
                                </a:lnTo>
                                <a:lnTo>
                                  <a:pt x="436" y="24"/>
                                </a:lnTo>
                                <a:lnTo>
                                  <a:pt x="449" y="31"/>
                                </a:lnTo>
                                <a:lnTo>
                                  <a:pt x="463" y="38"/>
                                </a:lnTo>
                                <a:lnTo>
                                  <a:pt x="476" y="46"/>
                                </a:lnTo>
                                <a:lnTo>
                                  <a:pt x="488" y="53"/>
                                </a:lnTo>
                                <a:lnTo>
                                  <a:pt x="501" y="62"/>
                                </a:lnTo>
                                <a:lnTo>
                                  <a:pt x="513" y="71"/>
                                </a:lnTo>
                                <a:lnTo>
                                  <a:pt x="524" y="81"/>
                                </a:lnTo>
                                <a:lnTo>
                                  <a:pt x="535" y="92"/>
                                </a:lnTo>
                                <a:lnTo>
                                  <a:pt x="545" y="103"/>
                                </a:lnTo>
                                <a:lnTo>
                                  <a:pt x="555" y="114"/>
                                </a:lnTo>
                                <a:lnTo>
                                  <a:pt x="564" y="125"/>
                                </a:lnTo>
                                <a:lnTo>
                                  <a:pt x="573" y="137"/>
                                </a:lnTo>
                                <a:lnTo>
                                  <a:pt x="581" y="151"/>
                                </a:lnTo>
                                <a:lnTo>
                                  <a:pt x="589" y="163"/>
                                </a:lnTo>
                                <a:lnTo>
                                  <a:pt x="596" y="178"/>
                                </a:lnTo>
                                <a:lnTo>
                                  <a:pt x="602" y="191"/>
                                </a:lnTo>
                                <a:lnTo>
                                  <a:pt x="608" y="206"/>
                                </a:lnTo>
                                <a:lnTo>
                                  <a:pt x="613" y="220"/>
                                </a:lnTo>
                                <a:lnTo>
                                  <a:pt x="617" y="235"/>
                                </a:lnTo>
                                <a:lnTo>
                                  <a:pt x="620" y="250"/>
                                </a:lnTo>
                                <a:lnTo>
                                  <a:pt x="624" y="265"/>
                                </a:lnTo>
                                <a:lnTo>
                                  <a:pt x="625" y="281"/>
                                </a:lnTo>
                                <a:lnTo>
                                  <a:pt x="627" y="297"/>
                                </a:lnTo>
                                <a:lnTo>
                                  <a:pt x="627" y="313"/>
                                </a:lnTo>
                                <a:lnTo>
                                  <a:pt x="627" y="329"/>
                                </a:lnTo>
                                <a:lnTo>
                                  <a:pt x="625" y="345"/>
                                </a:lnTo>
                                <a:lnTo>
                                  <a:pt x="624" y="360"/>
                                </a:lnTo>
                                <a:lnTo>
                                  <a:pt x="620" y="376"/>
                                </a:lnTo>
                                <a:lnTo>
                                  <a:pt x="617" y="392"/>
                                </a:lnTo>
                                <a:lnTo>
                                  <a:pt x="613" y="406"/>
                                </a:lnTo>
                                <a:lnTo>
                                  <a:pt x="608" y="421"/>
                                </a:lnTo>
                                <a:lnTo>
                                  <a:pt x="602" y="436"/>
                                </a:lnTo>
                                <a:lnTo>
                                  <a:pt x="596" y="449"/>
                                </a:lnTo>
                                <a:lnTo>
                                  <a:pt x="589" y="462"/>
                                </a:lnTo>
                                <a:lnTo>
                                  <a:pt x="581" y="476"/>
                                </a:lnTo>
                                <a:lnTo>
                                  <a:pt x="573" y="488"/>
                                </a:lnTo>
                                <a:lnTo>
                                  <a:pt x="564" y="501"/>
                                </a:lnTo>
                                <a:lnTo>
                                  <a:pt x="555" y="513"/>
                                </a:lnTo>
                                <a:lnTo>
                                  <a:pt x="545" y="524"/>
                                </a:lnTo>
                                <a:lnTo>
                                  <a:pt x="535" y="535"/>
                                </a:lnTo>
                                <a:lnTo>
                                  <a:pt x="524" y="545"/>
                                </a:lnTo>
                                <a:lnTo>
                                  <a:pt x="513" y="555"/>
                                </a:lnTo>
                                <a:lnTo>
                                  <a:pt x="501" y="564"/>
                                </a:lnTo>
                                <a:lnTo>
                                  <a:pt x="488" y="573"/>
                                </a:lnTo>
                                <a:lnTo>
                                  <a:pt x="476" y="581"/>
                                </a:lnTo>
                                <a:lnTo>
                                  <a:pt x="463" y="589"/>
                                </a:lnTo>
                                <a:lnTo>
                                  <a:pt x="449" y="596"/>
                                </a:lnTo>
                                <a:lnTo>
                                  <a:pt x="436" y="602"/>
                                </a:lnTo>
                                <a:lnTo>
                                  <a:pt x="421" y="608"/>
                                </a:lnTo>
                                <a:lnTo>
                                  <a:pt x="407" y="613"/>
                                </a:lnTo>
                                <a:lnTo>
                                  <a:pt x="392" y="617"/>
                                </a:lnTo>
                                <a:lnTo>
                                  <a:pt x="376" y="620"/>
                                </a:lnTo>
                                <a:lnTo>
                                  <a:pt x="362" y="623"/>
                                </a:lnTo>
                                <a:lnTo>
                                  <a:pt x="346" y="625"/>
                                </a:lnTo>
                                <a:lnTo>
                                  <a:pt x="329" y="626"/>
                                </a:lnTo>
                                <a:lnTo>
                                  <a:pt x="314" y="627"/>
                                </a:lnTo>
                                <a:lnTo>
                                  <a:pt x="298" y="626"/>
                                </a:lnTo>
                                <a:lnTo>
                                  <a:pt x="281" y="625"/>
                                </a:lnTo>
                                <a:lnTo>
                                  <a:pt x="266" y="623"/>
                                </a:lnTo>
                                <a:lnTo>
                                  <a:pt x="251" y="620"/>
                                </a:lnTo>
                                <a:lnTo>
                                  <a:pt x="235" y="617"/>
                                </a:lnTo>
                                <a:lnTo>
                                  <a:pt x="221" y="613"/>
                                </a:lnTo>
                                <a:lnTo>
                                  <a:pt x="206" y="608"/>
                                </a:lnTo>
                                <a:lnTo>
                                  <a:pt x="192" y="602"/>
                                </a:lnTo>
                                <a:lnTo>
                                  <a:pt x="178" y="596"/>
                                </a:lnTo>
                                <a:lnTo>
                                  <a:pt x="165" y="589"/>
                                </a:lnTo>
                                <a:lnTo>
                                  <a:pt x="151" y="581"/>
                                </a:lnTo>
                                <a:lnTo>
                                  <a:pt x="139" y="573"/>
                                </a:lnTo>
                                <a:lnTo>
                                  <a:pt x="127" y="564"/>
                                </a:lnTo>
                                <a:lnTo>
                                  <a:pt x="114" y="555"/>
                                </a:lnTo>
                                <a:lnTo>
                                  <a:pt x="103" y="545"/>
                                </a:lnTo>
                                <a:lnTo>
                                  <a:pt x="92" y="535"/>
                                </a:lnTo>
                                <a:lnTo>
                                  <a:pt x="82" y="524"/>
                                </a:lnTo>
                                <a:lnTo>
                                  <a:pt x="72" y="513"/>
                                </a:lnTo>
                                <a:lnTo>
                                  <a:pt x="63" y="501"/>
                                </a:lnTo>
                                <a:lnTo>
                                  <a:pt x="54" y="488"/>
                                </a:lnTo>
                                <a:lnTo>
                                  <a:pt x="46" y="476"/>
                                </a:lnTo>
                                <a:lnTo>
                                  <a:pt x="38" y="462"/>
                                </a:lnTo>
                                <a:lnTo>
                                  <a:pt x="32" y="449"/>
                                </a:lnTo>
                                <a:lnTo>
                                  <a:pt x="25" y="436"/>
                                </a:lnTo>
                                <a:lnTo>
                                  <a:pt x="19" y="421"/>
                                </a:lnTo>
                                <a:lnTo>
                                  <a:pt x="15" y="406"/>
                                </a:lnTo>
                                <a:lnTo>
                                  <a:pt x="10" y="392"/>
                                </a:lnTo>
                                <a:lnTo>
                                  <a:pt x="7" y="376"/>
                                </a:lnTo>
                                <a:lnTo>
                                  <a:pt x="4" y="360"/>
                                </a:lnTo>
                                <a:lnTo>
                                  <a:pt x="3" y="345"/>
                                </a:lnTo>
                                <a:lnTo>
                                  <a:pt x="1" y="329"/>
                                </a:lnTo>
                                <a:lnTo>
                                  <a:pt x="0" y="313"/>
                                </a:lnTo>
                                <a:lnTo>
                                  <a:pt x="1" y="297"/>
                                </a:lnTo>
                                <a:lnTo>
                                  <a:pt x="3" y="281"/>
                                </a:lnTo>
                                <a:lnTo>
                                  <a:pt x="4" y="265"/>
                                </a:lnTo>
                                <a:lnTo>
                                  <a:pt x="7" y="250"/>
                                </a:lnTo>
                                <a:lnTo>
                                  <a:pt x="10" y="235"/>
                                </a:lnTo>
                                <a:lnTo>
                                  <a:pt x="15" y="220"/>
                                </a:lnTo>
                                <a:lnTo>
                                  <a:pt x="19" y="206"/>
                                </a:lnTo>
                                <a:lnTo>
                                  <a:pt x="25" y="191"/>
                                </a:lnTo>
                                <a:lnTo>
                                  <a:pt x="32" y="178"/>
                                </a:lnTo>
                                <a:lnTo>
                                  <a:pt x="38" y="163"/>
                                </a:lnTo>
                                <a:lnTo>
                                  <a:pt x="46" y="151"/>
                                </a:lnTo>
                                <a:lnTo>
                                  <a:pt x="54" y="137"/>
                                </a:lnTo>
                                <a:lnTo>
                                  <a:pt x="63" y="125"/>
                                </a:lnTo>
                                <a:lnTo>
                                  <a:pt x="72" y="114"/>
                                </a:lnTo>
                                <a:lnTo>
                                  <a:pt x="82" y="103"/>
                                </a:lnTo>
                                <a:lnTo>
                                  <a:pt x="92" y="92"/>
                                </a:lnTo>
                                <a:lnTo>
                                  <a:pt x="103" y="81"/>
                                </a:lnTo>
                                <a:lnTo>
                                  <a:pt x="114" y="71"/>
                                </a:lnTo>
                                <a:lnTo>
                                  <a:pt x="127" y="62"/>
                                </a:lnTo>
                                <a:lnTo>
                                  <a:pt x="139" y="53"/>
                                </a:lnTo>
                                <a:lnTo>
                                  <a:pt x="151" y="46"/>
                                </a:lnTo>
                                <a:lnTo>
                                  <a:pt x="165" y="38"/>
                                </a:lnTo>
                                <a:lnTo>
                                  <a:pt x="178" y="31"/>
                                </a:lnTo>
                                <a:lnTo>
                                  <a:pt x="192" y="24"/>
                                </a:lnTo>
                                <a:lnTo>
                                  <a:pt x="206" y="19"/>
                                </a:lnTo>
                                <a:lnTo>
                                  <a:pt x="221" y="14"/>
                                </a:lnTo>
                                <a:lnTo>
                                  <a:pt x="235" y="10"/>
                                </a:lnTo>
                                <a:lnTo>
                                  <a:pt x="251" y="6"/>
                                </a:lnTo>
                                <a:lnTo>
                                  <a:pt x="266" y="3"/>
                                </a:lnTo>
                                <a:lnTo>
                                  <a:pt x="281" y="1"/>
                                </a:lnTo>
                                <a:lnTo>
                                  <a:pt x="298" y="0"/>
                                </a:lnTo>
                                <a:lnTo>
                                  <a:pt x="314" y="0"/>
                                </a:lnTo>
                                <a:close/>
                                <a:moveTo>
                                  <a:pt x="314" y="40"/>
                                </a:moveTo>
                                <a:lnTo>
                                  <a:pt x="328" y="40"/>
                                </a:lnTo>
                                <a:lnTo>
                                  <a:pt x="342" y="41"/>
                                </a:lnTo>
                                <a:lnTo>
                                  <a:pt x="355" y="42"/>
                                </a:lnTo>
                                <a:lnTo>
                                  <a:pt x="369" y="44"/>
                                </a:lnTo>
                                <a:lnTo>
                                  <a:pt x="382" y="48"/>
                                </a:lnTo>
                                <a:lnTo>
                                  <a:pt x="395" y="52"/>
                                </a:lnTo>
                                <a:lnTo>
                                  <a:pt x="408" y="56"/>
                                </a:lnTo>
                                <a:lnTo>
                                  <a:pt x="420" y="61"/>
                                </a:lnTo>
                                <a:lnTo>
                                  <a:pt x="432" y="67"/>
                                </a:lnTo>
                                <a:lnTo>
                                  <a:pt x="444" y="72"/>
                                </a:lnTo>
                                <a:lnTo>
                                  <a:pt x="456" y="79"/>
                                </a:lnTo>
                                <a:lnTo>
                                  <a:pt x="467" y="86"/>
                                </a:lnTo>
                                <a:lnTo>
                                  <a:pt x="477" y="94"/>
                                </a:lnTo>
                                <a:lnTo>
                                  <a:pt x="487" y="102"/>
                                </a:lnTo>
                                <a:lnTo>
                                  <a:pt x="497" y="111"/>
                                </a:lnTo>
                                <a:lnTo>
                                  <a:pt x="507" y="120"/>
                                </a:lnTo>
                                <a:lnTo>
                                  <a:pt x="516" y="130"/>
                                </a:lnTo>
                                <a:lnTo>
                                  <a:pt x="525" y="139"/>
                                </a:lnTo>
                                <a:lnTo>
                                  <a:pt x="533" y="150"/>
                                </a:lnTo>
                                <a:lnTo>
                                  <a:pt x="541" y="160"/>
                                </a:lnTo>
                                <a:lnTo>
                                  <a:pt x="548" y="171"/>
                                </a:lnTo>
                                <a:lnTo>
                                  <a:pt x="554" y="182"/>
                                </a:lnTo>
                                <a:lnTo>
                                  <a:pt x="560" y="195"/>
                                </a:lnTo>
                                <a:lnTo>
                                  <a:pt x="566" y="207"/>
                                </a:lnTo>
                                <a:lnTo>
                                  <a:pt x="571" y="219"/>
                                </a:lnTo>
                                <a:lnTo>
                                  <a:pt x="575" y="232"/>
                                </a:lnTo>
                                <a:lnTo>
                                  <a:pt x="579" y="245"/>
                                </a:lnTo>
                                <a:lnTo>
                                  <a:pt x="581" y="258"/>
                                </a:lnTo>
                                <a:lnTo>
                                  <a:pt x="585" y="272"/>
                                </a:lnTo>
                                <a:lnTo>
                                  <a:pt x="586" y="285"/>
                                </a:lnTo>
                                <a:lnTo>
                                  <a:pt x="587" y="299"/>
                                </a:lnTo>
                                <a:lnTo>
                                  <a:pt x="587" y="313"/>
                                </a:lnTo>
                                <a:lnTo>
                                  <a:pt x="587" y="327"/>
                                </a:lnTo>
                                <a:lnTo>
                                  <a:pt x="586" y="341"/>
                                </a:lnTo>
                                <a:lnTo>
                                  <a:pt x="585" y="355"/>
                                </a:lnTo>
                                <a:lnTo>
                                  <a:pt x="581" y="368"/>
                                </a:lnTo>
                                <a:lnTo>
                                  <a:pt x="579" y="382"/>
                                </a:lnTo>
                                <a:lnTo>
                                  <a:pt x="575" y="394"/>
                                </a:lnTo>
                                <a:lnTo>
                                  <a:pt x="571" y="408"/>
                                </a:lnTo>
                                <a:lnTo>
                                  <a:pt x="566" y="420"/>
                                </a:lnTo>
                                <a:lnTo>
                                  <a:pt x="560" y="432"/>
                                </a:lnTo>
                                <a:lnTo>
                                  <a:pt x="554" y="443"/>
                                </a:lnTo>
                                <a:lnTo>
                                  <a:pt x="548" y="455"/>
                                </a:lnTo>
                                <a:lnTo>
                                  <a:pt x="541" y="466"/>
                                </a:lnTo>
                                <a:lnTo>
                                  <a:pt x="533" y="477"/>
                                </a:lnTo>
                                <a:lnTo>
                                  <a:pt x="525" y="487"/>
                                </a:lnTo>
                                <a:lnTo>
                                  <a:pt x="516" y="497"/>
                                </a:lnTo>
                                <a:lnTo>
                                  <a:pt x="507" y="507"/>
                                </a:lnTo>
                                <a:lnTo>
                                  <a:pt x="497" y="516"/>
                                </a:lnTo>
                                <a:lnTo>
                                  <a:pt x="487" y="524"/>
                                </a:lnTo>
                                <a:lnTo>
                                  <a:pt x="477" y="533"/>
                                </a:lnTo>
                                <a:lnTo>
                                  <a:pt x="467" y="540"/>
                                </a:lnTo>
                                <a:lnTo>
                                  <a:pt x="456" y="548"/>
                                </a:lnTo>
                                <a:lnTo>
                                  <a:pt x="444" y="554"/>
                                </a:lnTo>
                                <a:lnTo>
                                  <a:pt x="432" y="560"/>
                                </a:lnTo>
                                <a:lnTo>
                                  <a:pt x="420" y="566"/>
                                </a:lnTo>
                                <a:lnTo>
                                  <a:pt x="408" y="570"/>
                                </a:lnTo>
                                <a:lnTo>
                                  <a:pt x="395" y="574"/>
                                </a:lnTo>
                                <a:lnTo>
                                  <a:pt x="382" y="578"/>
                                </a:lnTo>
                                <a:lnTo>
                                  <a:pt x="369" y="581"/>
                                </a:lnTo>
                                <a:lnTo>
                                  <a:pt x="355" y="583"/>
                                </a:lnTo>
                                <a:lnTo>
                                  <a:pt x="342" y="586"/>
                                </a:lnTo>
                                <a:lnTo>
                                  <a:pt x="328" y="587"/>
                                </a:lnTo>
                                <a:lnTo>
                                  <a:pt x="314" y="587"/>
                                </a:lnTo>
                                <a:lnTo>
                                  <a:pt x="299" y="587"/>
                                </a:lnTo>
                                <a:lnTo>
                                  <a:pt x="286" y="586"/>
                                </a:lnTo>
                                <a:lnTo>
                                  <a:pt x="272" y="583"/>
                                </a:lnTo>
                                <a:lnTo>
                                  <a:pt x="259" y="581"/>
                                </a:lnTo>
                                <a:lnTo>
                                  <a:pt x="245" y="578"/>
                                </a:lnTo>
                                <a:lnTo>
                                  <a:pt x="232" y="574"/>
                                </a:lnTo>
                                <a:lnTo>
                                  <a:pt x="220" y="570"/>
                                </a:lnTo>
                                <a:lnTo>
                                  <a:pt x="207" y="566"/>
                                </a:lnTo>
                                <a:lnTo>
                                  <a:pt x="195" y="560"/>
                                </a:lnTo>
                                <a:lnTo>
                                  <a:pt x="184" y="554"/>
                                </a:lnTo>
                                <a:lnTo>
                                  <a:pt x="172" y="548"/>
                                </a:lnTo>
                                <a:lnTo>
                                  <a:pt x="160" y="540"/>
                                </a:lnTo>
                                <a:lnTo>
                                  <a:pt x="150" y="533"/>
                                </a:lnTo>
                                <a:lnTo>
                                  <a:pt x="140" y="524"/>
                                </a:lnTo>
                                <a:lnTo>
                                  <a:pt x="130" y="516"/>
                                </a:lnTo>
                                <a:lnTo>
                                  <a:pt x="120" y="507"/>
                                </a:lnTo>
                                <a:lnTo>
                                  <a:pt x="111" y="497"/>
                                </a:lnTo>
                                <a:lnTo>
                                  <a:pt x="103" y="487"/>
                                </a:lnTo>
                                <a:lnTo>
                                  <a:pt x="94" y="477"/>
                                </a:lnTo>
                                <a:lnTo>
                                  <a:pt x="87" y="466"/>
                                </a:lnTo>
                                <a:lnTo>
                                  <a:pt x="80" y="455"/>
                                </a:lnTo>
                                <a:lnTo>
                                  <a:pt x="73" y="443"/>
                                </a:lnTo>
                                <a:lnTo>
                                  <a:pt x="67" y="432"/>
                                </a:lnTo>
                                <a:lnTo>
                                  <a:pt x="62" y="420"/>
                                </a:lnTo>
                                <a:lnTo>
                                  <a:pt x="57" y="408"/>
                                </a:lnTo>
                                <a:lnTo>
                                  <a:pt x="53" y="394"/>
                                </a:lnTo>
                                <a:lnTo>
                                  <a:pt x="48" y="382"/>
                                </a:lnTo>
                                <a:lnTo>
                                  <a:pt x="46" y="368"/>
                                </a:lnTo>
                                <a:lnTo>
                                  <a:pt x="44" y="355"/>
                                </a:lnTo>
                                <a:lnTo>
                                  <a:pt x="42" y="341"/>
                                </a:lnTo>
                                <a:lnTo>
                                  <a:pt x="41" y="327"/>
                                </a:lnTo>
                                <a:lnTo>
                                  <a:pt x="41" y="313"/>
                                </a:lnTo>
                                <a:lnTo>
                                  <a:pt x="41" y="299"/>
                                </a:lnTo>
                                <a:lnTo>
                                  <a:pt x="42" y="285"/>
                                </a:lnTo>
                                <a:lnTo>
                                  <a:pt x="44" y="272"/>
                                </a:lnTo>
                                <a:lnTo>
                                  <a:pt x="46" y="258"/>
                                </a:lnTo>
                                <a:lnTo>
                                  <a:pt x="48" y="245"/>
                                </a:lnTo>
                                <a:lnTo>
                                  <a:pt x="53" y="232"/>
                                </a:lnTo>
                                <a:lnTo>
                                  <a:pt x="57" y="219"/>
                                </a:lnTo>
                                <a:lnTo>
                                  <a:pt x="62" y="207"/>
                                </a:lnTo>
                                <a:lnTo>
                                  <a:pt x="67" y="195"/>
                                </a:lnTo>
                                <a:lnTo>
                                  <a:pt x="73" y="182"/>
                                </a:lnTo>
                                <a:lnTo>
                                  <a:pt x="80" y="171"/>
                                </a:lnTo>
                                <a:lnTo>
                                  <a:pt x="87" y="160"/>
                                </a:lnTo>
                                <a:lnTo>
                                  <a:pt x="94" y="150"/>
                                </a:lnTo>
                                <a:lnTo>
                                  <a:pt x="103" y="139"/>
                                </a:lnTo>
                                <a:lnTo>
                                  <a:pt x="111" y="130"/>
                                </a:lnTo>
                                <a:lnTo>
                                  <a:pt x="120" y="120"/>
                                </a:lnTo>
                                <a:lnTo>
                                  <a:pt x="130" y="111"/>
                                </a:lnTo>
                                <a:lnTo>
                                  <a:pt x="140" y="102"/>
                                </a:lnTo>
                                <a:lnTo>
                                  <a:pt x="150" y="94"/>
                                </a:lnTo>
                                <a:lnTo>
                                  <a:pt x="160" y="86"/>
                                </a:lnTo>
                                <a:lnTo>
                                  <a:pt x="172" y="79"/>
                                </a:lnTo>
                                <a:lnTo>
                                  <a:pt x="184" y="72"/>
                                </a:lnTo>
                                <a:lnTo>
                                  <a:pt x="195" y="67"/>
                                </a:lnTo>
                                <a:lnTo>
                                  <a:pt x="207" y="61"/>
                                </a:lnTo>
                                <a:lnTo>
                                  <a:pt x="220" y="56"/>
                                </a:lnTo>
                                <a:lnTo>
                                  <a:pt x="232" y="52"/>
                                </a:lnTo>
                                <a:lnTo>
                                  <a:pt x="245" y="48"/>
                                </a:lnTo>
                                <a:lnTo>
                                  <a:pt x="259" y="44"/>
                                </a:lnTo>
                                <a:lnTo>
                                  <a:pt x="272" y="42"/>
                                </a:lnTo>
                                <a:lnTo>
                                  <a:pt x="286" y="41"/>
                                </a:lnTo>
                                <a:lnTo>
                                  <a:pt x="299" y="40"/>
                                </a:lnTo>
                                <a:lnTo>
                                  <a:pt x="314" y="40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1954"/>
                        <wps:cNvSpPr>
                          <a:spLocks/>
                        </wps:cNvSpPr>
                        <wps:spPr bwMode="auto">
                          <a:xfrm>
                            <a:off x="7551" y="2381"/>
                            <a:ext cx="1725" cy="1728"/>
                          </a:xfrm>
                          <a:custGeom>
                            <a:avLst/>
                            <a:gdLst>
                              <a:gd name="T0" fmla="*/ 3593 w 5176"/>
                              <a:gd name="T1" fmla="*/ 1586 h 5184"/>
                              <a:gd name="T2" fmla="*/ 2811 w 5176"/>
                              <a:gd name="T3" fmla="*/ 2461 h 5184"/>
                              <a:gd name="T4" fmla="*/ 5176 w 5176"/>
                              <a:gd name="T5" fmla="*/ 2592 h 5184"/>
                              <a:gd name="T6" fmla="*/ 2811 w 5176"/>
                              <a:gd name="T7" fmla="*/ 2723 h 5184"/>
                              <a:gd name="T8" fmla="*/ 3593 w 5176"/>
                              <a:gd name="T9" fmla="*/ 3598 h 5184"/>
                              <a:gd name="T10" fmla="*/ 2720 w 5176"/>
                              <a:gd name="T11" fmla="*/ 2816 h 5184"/>
                              <a:gd name="T12" fmla="*/ 2588 w 5176"/>
                              <a:gd name="T13" fmla="*/ 5184 h 5184"/>
                              <a:gd name="T14" fmla="*/ 2457 w 5176"/>
                              <a:gd name="T15" fmla="*/ 2816 h 5184"/>
                              <a:gd name="T16" fmla="*/ 1582 w 5176"/>
                              <a:gd name="T17" fmla="*/ 3598 h 5184"/>
                              <a:gd name="T18" fmla="*/ 2365 w 5176"/>
                              <a:gd name="T19" fmla="*/ 2723 h 5184"/>
                              <a:gd name="T20" fmla="*/ 0 w 5176"/>
                              <a:gd name="T21" fmla="*/ 2592 h 5184"/>
                              <a:gd name="T22" fmla="*/ 2365 w 5176"/>
                              <a:gd name="T23" fmla="*/ 2461 h 5184"/>
                              <a:gd name="T24" fmla="*/ 1584 w 5176"/>
                              <a:gd name="T25" fmla="*/ 1586 h 5184"/>
                              <a:gd name="T26" fmla="*/ 2457 w 5176"/>
                              <a:gd name="T27" fmla="*/ 2368 h 5184"/>
                              <a:gd name="T28" fmla="*/ 2588 w 5176"/>
                              <a:gd name="T29" fmla="*/ 0 h 5184"/>
                              <a:gd name="T30" fmla="*/ 2720 w 5176"/>
                              <a:gd name="T31" fmla="*/ 2369 h 5184"/>
                              <a:gd name="T32" fmla="*/ 3593 w 5176"/>
                              <a:gd name="T33" fmla="*/ 1586 h 5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176" h="5184">
                                <a:moveTo>
                                  <a:pt x="3593" y="1586"/>
                                </a:moveTo>
                                <a:lnTo>
                                  <a:pt x="2811" y="2461"/>
                                </a:lnTo>
                                <a:lnTo>
                                  <a:pt x="5176" y="2592"/>
                                </a:lnTo>
                                <a:lnTo>
                                  <a:pt x="2811" y="2723"/>
                                </a:lnTo>
                                <a:lnTo>
                                  <a:pt x="3593" y="3598"/>
                                </a:lnTo>
                                <a:lnTo>
                                  <a:pt x="2720" y="2816"/>
                                </a:lnTo>
                                <a:lnTo>
                                  <a:pt x="2588" y="5184"/>
                                </a:lnTo>
                                <a:lnTo>
                                  <a:pt x="2457" y="2816"/>
                                </a:lnTo>
                                <a:lnTo>
                                  <a:pt x="1582" y="3598"/>
                                </a:lnTo>
                                <a:lnTo>
                                  <a:pt x="2365" y="2723"/>
                                </a:lnTo>
                                <a:lnTo>
                                  <a:pt x="0" y="2592"/>
                                </a:lnTo>
                                <a:lnTo>
                                  <a:pt x="2365" y="2461"/>
                                </a:lnTo>
                                <a:lnTo>
                                  <a:pt x="1584" y="1586"/>
                                </a:lnTo>
                                <a:lnTo>
                                  <a:pt x="2457" y="2368"/>
                                </a:lnTo>
                                <a:lnTo>
                                  <a:pt x="2588" y="0"/>
                                </a:lnTo>
                                <a:lnTo>
                                  <a:pt x="2720" y="2369"/>
                                </a:lnTo>
                                <a:lnTo>
                                  <a:pt x="3593" y="1586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  <a:gamma/>
                                  <a:tint val="0"/>
                                  <a:invGamma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  <a:alpha val="53999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320376" id="Group 1922" o:spid="_x0000_s1026" style="position:absolute;margin-left:67.35pt;margin-top:189.65pt;width:100.45pt;height:29.3pt;flip:y;z-index:252104704" coordorigin="7270,1407" coordsize="4752,5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">
                <v:shape id="Freeform 1923" o:spid="_x0000_s1027" style="position:absolute;left:7343;top:6779;width:4631;height:479;visibility:visible;mso-wrap-style:square;v-text-anchor:top" coordsize="13895,1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CMUsEA&#10;AADaAAAADwAAAGRycy9kb3ducmV2LnhtbESPwWrDMBBE74H+g9hCbomclpbasRxKoCWHXhKn90Xa&#10;2E6klbFUx/n7qFDocZiZN0y5mZwVIw2h86xgtcxAEGtvOm4UHOuPxRuIEJENWs+k4EYBNtXDrMTC&#10;+CvvaTzERiQIhwIVtDH2hZRBt+QwLH1PnLyTHxzGJIdGmgGvCe6sfMqyV+mw47TQYk/blvTl8OMU&#10;YG3P9ddzju7lpO1ej3b7Sd9KzR+n9zWISFP8D/+1d0ZBDr9X0g2Q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AjFLBAAAA2gAAAA8AAAAAAAAAAAAAAAAAmAIAAGRycy9kb3du&#10;cmV2LnhtbFBLBQYAAAAABAAEAPUAAACGAwAAAAA=&#10;" path="m12835,165r732,176l13895,647r-99,373l13622,965,13140,626r-491,-99l12631,526r-46,-1l12518,524r-78,-3l12359,519r-75,-1l12225,517r-35,-1l12170,518r-35,7l12086,535r-62,13l11955,564r-76,18l11797,601r-81,19l11634,639r-80,19l11482,676r-65,16l11361,705r-42,10l11291,722r-9,2l10397,1086,9183,1437r-941,-11l8216,1421r-73,-12l8039,1391r-121,-20l7794,1351r-113,-18l7632,1326r-40,-6l7562,1317r-19,-1l7535,1316r-11,-2l7510,1310r-16,-4l7452,1292r-49,-15l7287,1236r-129,-46l7033,1143r-108,-40l6850,1075r-28,-11l6417,921,5368,1086r-1203,33l3717,921,3192,669,2361,440,1750,252r-667,55l1061,319r-55,29l927,389r-92,48l740,488r-87,46l586,571r-40,22l533,602r-19,15l490,636r-26,23l401,714r-66,61l270,834r-54,50l178,919r-14,14l,735,175,330,558,209,1367,r808,23l2919,198r831,285l4548,680,5598,593r578,l6461,735r77,-274l6942,593r940,219l8921,834,9698,724r961,-208l11599,220r908,-99l12835,165xe" fillcolor="#b1b5ba [1945]" stroked="f">
                  <v:fill color2="#b1b5ba [1945]" o:opacity2="35388f" rotate="t" focus="100%" type="gradient"/>
                  <v:path arrowok="t" o:connecttype="custom" o:connectlocs="4522,114;4598,340;4379,209;4210,175;4172,175;4119,173;4074,172;4056,173;4028,178;3984,188;3932,200;3877,213;3827,225;3786,235;3763,241;3465,362;2747,475;2714,470;2639,457;2560,444;2530,440;2514,439;2508,438;2498,435;2467,426;2386,397;2308,368;2274,355;1789,362;1239,307;787,147;361,102;335,116;278,146;218,178;182,198;171,206;155,220;112,258;72,295;55,311;58,110;456,0;973,66;1516,227;2058,198;2179,154;2627,271;3232,241;3866,73;4278,55" o:connectangles="0,0,0,0,0,0,0,0,0,0,0,0,0,0,0,0,0,0,0,0,0,0,0,0,0,0,0,0,0,0,0,0,0,0,0,0,0,0,0,0,0,0,0,0,0,0,0,0,0,0,0"/>
                </v:shape>
                <v:shape id="Freeform 1924" o:spid="_x0000_s1028" style="position:absolute;left:10730;top:6918;width:1124;height:270;visibility:visible;mso-wrap-style:square;v-text-anchor:top" coordsize="3374,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4FlcMA&#10;AADbAAAADwAAAGRycy9kb3ducmV2LnhtbESPQW/CMAyF75P4D5GRuI0UkKatEBAMgdBuK7twsxrT&#10;VDROaTIo/x4fJu1m6z2/93mx6n2jbtTFOrCByTgDRVwGW3Nl4Oe4e30HFROyxSYwGXhQhNVy8LLA&#10;3IY7f9OtSJWSEI45GnAptbnWsXTkMY5DSyzaOXQek6xdpW2Hdwn3jZ5m2Zv2WLM0OGzp01F5KX69&#10;gbU+zLb74jR1W390m6K9+s3HlzGjYb+eg0rUp3/z3/XBCr7Qyy8ygF4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4FlcMAAADbAAAADwAAAAAAAAAAAAAAAACYAgAAZHJzL2Rv&#10;d25yZXYueG1sUEsFBgAAAAAEAAQA9QAAAIgDAAAAAA==&#10;" path="m3374,536l2569,,1787,112,734,520,,785r989,23l2066,785,2808,665,3374,536xe" fillcolor="#b1b5ba [1945]" stroked="f">
                  <v:fill color2="#b1b5ba [1945]" o:opacity2="35388f" rotate="t" focus="100%" type="gradient"/>
                  <v:path arrowok="t" o:connecttype="custom" o:connectlocs="1124,179;856,0;595,37;245,174;0,262;329,270;688,262;935,222;1124,179" o:connectangles="0,0,0,0,0,0,0,0,0"/>
                </v:shape>
                <v:shape id="Freeform 1925" o:spid="_x0000_s1029" style="position:absolute;left:7290;top:5727;width:4732;height:1569;visibility:visible;mso-wrap-style:square;v-text-anchor:top" coordsize="14196,4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aXncIA&#10;AADbAAAADwAAAGRycy9kb3ducmV2LnhtbERPS2vCQBC+F/wPywi9mY1Ci8SsItWCPQXTQuttyI55&#10;NDsbdrca/71bKPQ2H99z8s1oenEh51vLCuZJCoK4srrlWsHH++tsCcIHZI29ZVJwIw+b9eQhx0zb&#10;Kx/pUoZaxBD2GSpoQhgyKX3VkEGf2IE4cmfrDIYIXS21w2sMN71cpOmzNNhybGhwoJeGqu/yxyh4&#10;e+pOw23/2frOp11Y7IovdyiUepyO2xWIQGP4F/+5DzrOn8PvL/EAu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5pedwgAAANsAAAAPAAAAAAAAAAAAAAAAAJgCAABkcnMvZG93&#10;bnJldi54bWxQSwUGAAAAAAQABAD1AAAAhwMAAAAA&#10;" path="m13473,4072r-38,13l13391,4098r-49,14l13285,4125r-64,14l13151,4151r-79,12l12985,4175r-96,10l12785,4194r-116,8l12546,4208r-134,5l12266,4216r-156,1l11943,4216r-75,l11794,4215r-70,-1l11654,4214r-67,-1l11522,4213r-64,l11397,4213r-60,l11279,4213r-56,l11170,4213r-53,1l11065,4214r-49,l10969,4215r158,-58l11270,4104r132,-47l11522,4016r110,-37l11731,3946r92,-28l11907,3893r77,-21l12056,3853r68,-17l12188,3822r62,-14l12309,3796r60,-11l12429,3774r4,-2l12454,3768r24,-3l12503,3761r24,-1l12553,3759r26,l12604,3760r27,2l12659,3766r27,3l12714,3774r28,5l12770,3785r57,13l12884,3814r56,18l12996,3850r55,20l13104,3891r51,21l13204,3935r47,21l13295,3976r34,17l13359,4009r27,13l13409,4036r18,9l13443,4054r13,9l13468,4069r3,3l13472,4072r1,xm6814,4377r13,-1l6839,4374r12,-3l6864,4366r21,11l6907,4388r24,11l6954,4409r36,16l7029,4439r42,16l7117,4470r48,15l7216,4501r54,15l7326,4532r59,15l7448,4561r64,15l7579,4590r68,14l7719,4617r73,13l7867,4642r77,10l8023,4663r81,9l8186,4681r84,7l8355,4695r86,5l8529,4704r89,3l8708,4708r91,l8891,4707r93,-3l9077,4699r94,-7l9266,4684r74,-6l9413,4669r75,-10l9562,4647r75,-12l9712,4622r75,-15l9862,4591r21,-4l9906,4581r21,-5l9950,4571r13,1l9975,4574r14,l10002,4571r26,-4l10031,4566r32,-6l10097,4554r42,-5l10187,4542r57,-7l10312,4530r80,-6l10487,4519r109,-5l10723,4510r147,-4l11035,4504r189,-1l11437,4503r237,1l11940,4506r106,1l12149,4507r99,-1l12344,4504r90,-3l12523,4496r84,-4l12687,4486r77,-7l12838,4473r71,-8l12976,4457r64,-9l13100,4439r58,-10l13213,4419r52,-11l13314,4398r47,-12l13405,4375r41,-11l13485,4352r36,-12l13556,4329r31,-12l13616,4306r28,-11l13669,4283r23,-11l13714,4261r19,-11l13751,4240r28,11l13806,4260r28,7l13861,4272r15,1l13889,4274r14,1l13916,4274r14,l13943,4273r13,-2l13970,4268r12,-4l13996,4260r12,-5l14020,4249r14,-7l14046,4234r11,-8l14070,4216r11,-10l14093,4195r11,-13l14114,4169r11,-13l14136,4140r11,-17l14156,4106r12,-23l14177,4059r8,-22l14190,4013r4,-22l14196,3968r,-22l14195,3925r-3,-23l14187,3881r-6,-21l14175,3838r-8,-20l14158,3798r-10,-20l14138,3759r-13,-19l14113,3722r-12,-18l14087,3686r-28,-34l14030,3621r-29,-29l13972,3565r-27,-23l13918,3521r-5,-40l13906,3443r-8,-38l13889,3369r-10,-36l13868,3298r-12,-33l13842,3232r-13,-32l13813,3170r-17,-31l13779,3110r-20,-28l13738,3054r-21,-26l13693,3003r-24,-26l13642,2953r-28,-23l13585,2908r-30,-21l13522,2867r-33,-20l13454,2829r-37,-17l13379,2795r-40,-15l13297,2765r-43,-15l13208,2738r-47,-12l13111,2715r-53,-79l13004,2561r-55,-73l12894,2418r-55,-68l12782,2284r-29,-31l12725,2222r-30,-31l12666,2161r-30,-29l12606,2104r-31,-28l12544,2049r-31,-27l12481,1998r-32,-26l12416,1947r-33,-23l12349,1901r-33,-22l12280,1857r-35,-21l12209,1816r-37,-19l12135,1778r-39,-18l12057,1742r-41,-17l11975,1710r-42,-16l11890,1679r-42,-13l11803,1654r-45,-12l11713,1631r-47,-10l11619,1612r-48,-8l11522,1596r-50,-6l11421,1584r-52,-4l11316,1576r-54,-2l11208,1572r-56,-1l11095,1571r-59,1l10978,1574r-60,2l10856,1581r-63,4l10730,1591r-65,6l10599,1605r-67,9l10463,1624r-2,l10431,1629r-32,5l10367,1641r-34,7l10298,1656r-36,9l10225,1674r-38,10l10150,1695r-39,11l10073,1719r-41,12l9992,1744r-40,15l9911,1775r-41,15l9803,1818r-68,29l9667,1880r-68,33l9531,1950r-68,39l9429,2009r-34,20l9362,2050r-34,23l9328,2041r-2,-31l9323,1978r-6,-32l9310,1915r-7,-32l9293,1852r-13,-32l9267,1790r-17,-30l9241,1744r-9,-14l9222,1715r-11,-14l9200,1686r-13,-13l9175,1658r-13,-13l9148,1631r-14,-13l9118,1605r-16,-13l9107,1528r4,-80l9116,1357r5,-102l9127,1146r7,-114l9139,916r6,-114l9150,690r6,-105l9160,488r5,-85l9168,332r4,-53l9173,244r1,-14l9174,216r-1,-15l9169,188r-4,-15l9159,161r-6,-12l9145,137r-9,-11l9127,116r-11,-9l9104,99r-13,-6l9079,87r-14,-3l9051,80r-15,-1l9021,79r-15,1l8993,84r-14,4l8966,94r-13,5l8942,108r-11,8l8921,126r-8,11l8905,149r-6,12l8893,174r-5,14l8885,202r-1,15l8884,227r-2,28l8880,299r-3,57l8874,427r-5,79l8865,595r-5,95l8855,788r-6,102l8845,994r-6,102l8834,1194r-5,94l8824,1376r-4,78l8796,1447r-24,-6l8746,1435r-25,-6l8694,1424r-27,-6l8639,1414r-28,-5l8606,1409r-48,-6l8511,1397r-48,-6l8415,1387r-47,-5l8320,1378r-49,-3l8223,1371r-47,-2l8127,1367r-47,-1l8032,1364r-48,-1l7937,1363r-48,l7842,1363r-56,1l7731,1367r-54,2l7623,1372r-53,5l7517,1381r-52,5l7413,1391r-50,7l7314,1406r-50,7l7217,1422r-47,9l7125,1440r-45,10l7036,1460r-3,-25l7031,1407r-3,-30l7027,1344r,-34l7027,1273r1,-39l7029,1194r5,-84l7039,1024r7,-88l7055,850r8,-83l7072,688r8,-72l7088,552r6,-53l7100,459r3,-25l7104,424r1,-14l7105,395r-2,-14l7101,367r-4,-13l7091,341r-8,-12l7075,317r-9,-10l7056,297r-10,-9l7034,281r-12,-7l7008,269r-14,-5l6979,262r-15,-1l6950,261r-15,2l6922,266r-13,4l6896,276r-12,7l6873,291r-12,9l6853,310r-9,10l6836,332r-7,13l6823,358r-3,15l6817,387r-3,18l6808,453r-9,77l6789,626r-11,114l6767,866r-4,66l6760,999r-4,68l6754,1136r-48,-8l6649,1119r-65,-8l6513,1102r-76,-8l6356,1088r-85,-6l6182,1078r-45,-2l6091,1075r-45,l5999,1075r-47,1l5905,1078r-47,2l5811,1083r-46,4l5718,1092r-46,6l5626,1104r-45,8l5536,1121r-43,9l5450,1141r-10,-69l5432,998r-7,-78l5419,838r-5,-83l5410,672r-4,-81l5403,512r-2,-74l5400,368r-1,-61l5398,252r,-44l5398,174r,-21l5396,145r,-14l5394,116r-3,-14l5385,88r-5,-12l5372,64r-8,-12l5354,42r-10,-9l5333,24r-13,-6l5308,11,5295,6,5281,2,5267,r-16,l5236,r-14,2l5208,6r-13,5l5183,18r-13,6l5159,33r-10,9l5139,52r-8,12l5123,76r-5,12l5112,102r-3,14l5106,131r-1,14l5105,154r1,24l5106,217r,50l5108,329r2,71l5112,478r2,84l5118,651r5,92l5129,834r7,93l5143,1017r9,86l5157,1145r5,39l5169,1222r6,36l5157,1270r-18,14l5121,1296r-17,15l5089,1324r-16,16l5058,1354r-14,16l5030,1387r-13,17l5005,1420r-12,18l4982,1457r-10,19l4963,1497r-9,20l4946,1538r-6,21l4934,1582r-5,22l4924,1628r-3,23l4918,1677r-2,25l4916,1727r,27l4917,1782r3,28l4923,1840r4,29l4933,1899r7,31l4889,1902r-105,-57l4676,1787r-57,-30l4560,1727r-59,-29l4441,1669r-62,-29l4315,1613r-64,-27l4185,1559r-66,-24l4051,1512r-69,-22l3912,1470r-71,-18l3768,1435r-74,-15l3619,1408r-75,-9l3467,1392r-79,-4l3309,1387r-79,2l3148,1395r-82,8l2983,1415r-85,16l2813,1451r-86,24l2641,1503r-90,32l2465,1567r-82,34l2306,1633r-75,34l2161,1701r-69,33l2029,1769r-62,34l1909,1837r-55,35l1801,1906r-49,34l1705,1975r-44,34l1619,2042r-39,34l1542,2110r-35,33l1473,2176r-31,32l1413,2241r-28,31l1359,2302r-26,31l1310,2363r-21,29l1267,2420r-39,55l1194,2525r-24,34l1149,2590r-21,28l1107,2643r-6,7l1093,2656r-9,7l1074,2669r-24,11l1025,2690r-31,10l963,2710r-34,9l895,2728r-51,14l795,2755r-50,16l695,2787r-23,9l647,2807r-23,11l600,2829r-22,12l556,2854r-22,14l513,2884r-20,16l474,2917r-19,18l437,2956r-17,21l404,2999r-14,25l375,3050r-12,27l352,3106r-10,31l333,3170r-8,34l319,3240r-5,39l312,3320r-18,10l277,3341r-17,12l244,3365r-15,12l213,3390r-14,13l185,3416r-13,14l159,3444r-12,15l135,3473r-23,29l92,3534r-18,30l59,3596r-15,32l33,3660r-10,33l14,3725r-6,32l4,3788r-2,34l,3854r3,32l6,3917r6,30l19,3976r5,14l30,4003r4,14l41,4030r8,16l58,4061r10,14l78,4089r11,13l101,4114r12,12l126,4137r14,10l155,4156r14,7l185,4170r17,7l219,4181r18,5l255,4188r20,2l295,4191r21,-1l338,4188r23,-4l383,4178r24,-8l431,4161r42,33l515,4223r46,28l608,4275r49,24l709,4319r53,19l815,4355r56,15l928,4383r59,11l1046,4404r61,9l1169,4420r63,6l1295,4429r65,3l1425,4435r66,l1557,4435r67,-2l1693,4431r67,-2l1828,4425r137,-8l2100,4405r136,-11l2370,4383r75,-7l2518,4370r72,-7l2661,4357r69,-4l2799,4348r67,-4l2931,4342r62,-3l3054,4338r58,1l3168,4340r54,4l3272,4348r24,4l3319,4355r22,5l3364,4364r1,l3437,4377r82,13l3612,4400r103,9l3826,4417r118,5l4069,4428r131,3l4335,4433r140,3l4619,4437r145,-1l4911,4436r146,-3l5205,4431r145,-2l5636,4422r269,-8l6153,4405r218,-7l6554,4390r138,-7l6782,4379r32,-2xm3595,4106r-24,-3l3547,4101r-22,-4l3504,4094r-20,-3l3463,4087r-19,-4l3426,4079r-1,l3423,4078r-26,-4l3371,4069r-27,-4l3317,4061r-57,-5l3200,4051r-61,-2l3075,4048r-66,1l2941,4050r-70,4l2800,4057r-73,4l2653,4067r-75,6l2501,4079r-77,7l2345,4094r-116,10l2110,4114r-117,9l1874,4132r-117,7l1640,4143r-58,1l1526,4146r-57,l1413,4144r-55,-1l1304,4140r-52,-3l1199,4132r-51,-6l1097,4120r-48,-8l1001,4103r-46,-10l910,4082r-43,-14l825,4054r-40,-16l747,4021r-36,-19l676,3981r4,-4l709,3948r30,-28l772,3893r32,-25l838,3844r34,-22l907,3800r36,-20l980,3761r37,-17l1054,3728r38,-15l1131,3698r38,-12l1208,3674r39,-11l1288,3654r39,-9l1366,3636r39,-7l1444,3622r39,-5l1523,3612r39,-4l1600,3604r38,-2l1675,3600r37,-2l1783,3596r70,l1877,3596r25,2l1928,3599r24,1l1976,3601r25,2l2024,3604r24,3l2090,3611r38,3l2163,3619r30,4l2194,3623r40,7l2280,3641r53,14l2391,3673r63,19l2522,3714r72,24l2669,3763r77,28l2827,3819r81,31l2991,3880r83,31l3157,3942r81,31l3320,4003r36,14l3392,4030r34,14l3462,4057r34,12l3529,4082r34,12l3595,4106xm6397,3920r-58,-4l6277,3911r-65,-3l6144,3905r-70,-3l6002,3901r-73,1l5855,3905r-74,3l5709,3915r-37,3l5636,3923r-35,4l5567,3933r-35,6l5498,3946r-33,7l5433,3962r-32,9l5371,3980r-29,11l5314,4002r-2,l5276,4016r-40,13l5196,4039r-42,10l5130,4054r-24,3l5083,4060r-24,4l5035,4067r-24,2l4987,4070r-25,3l4929,4074r-35,1l4859,4075r-35,l4755,4073r-72,-5l4612,4063r-71,-8l4470,4045r-72,-12l4329,4020r-70,-13l4192,3991r-66,-16l4061,3957r-61,-18l3940,3920r-57,-19l3881,3901r-47,-17l3784,3867r-54,-21l3673,3825r-60,-22l3552,3780r-64,-24l3422,3731r-84,-31l3253,3668r-85,-32l3082,3604r-86,-31l2912,3542r-84,-30l2746,3483r-78,-27l2593,3432r-73,-24l2453,3388r-63,-18l2333,3356r-52,-13l2237,3335r-3,l2200,3330r-39,-5l2118,3321r-46,-5l2049,3314r-24,-1l1999,3312r-25,-2l1946,3308r-29,-1l1888,3306r-32,l1776,3306r-83,2l1650,3311r-43,2l1562,3316r-44,5l1472,3326r-45,6l1382,3339r-46,8l1289,3356r-46,10l1197,3377r-47,12l1104,3403r-46,14l1012,3433r-46,18l922,3469r-45,20l832,3510r-44,24l746,3558r-43,26l662,3612r-40,29l581,3673r-38,33l505,3741r-36,36l439,3807r-27,26l388,3854r-23,17l346,3883r-18,10l321,3897r-7,2l307,3900r-7,1l298,3893r-3,-7l294,3875r-3,-10l291,3855r,-11l291,3832r2,-13l295,3804r3,-17l302,3771r5,-15l313,3739r6,-16l327,3707r8,-15l345,3676r11,-15l368,3647r12,-15l393,3619r16,-14l424,3593r16,-12l452,3582r11,l481,3580r15,-4l512,3571r16,-8l534,3558r22,-10l580,3537r29,-12l641,3511r20,-8l681,3497r21,-8l725,3481r23,-9l773,3464r24,-8l822,3449r68,-21l962,3408r75,-20l1113,3369r78,-18l1272,3334r79,-14l1432,3306r79,-11l1591,3285r38,-3l1668,3278r37,-2l1742,3274r37,l1814,3273r34,1l1883,3275r32,2l1947,3280r30,4l2007,3288r8,3l2024,3291r9,1l2041,3291r,1l2045,3291r1,l2076,3289r30,l2137,3291r33,2l2201,3296r33,4l2268,3304r34,6l2336,3316r35,7l2407,3331r36,9l2515,3359r75,21l2668,3404r77,26l2824,3456r80,28l2986,3515r81,30l3149,3576r83,32l3285,3629r54,20l3393,3669r54,20l3500,3710r54,20l3609,3749r54,19l3716,3787r54,18l3824,3823r54,17l3930,3856r54,16l4036,3887r53,13l4137,3915r48,13l4232,3939r47,12l4326,3960r46,7l4419,3975r45,6l4510,3986r45,5l4601,3994r43,2l4689,3998r44,1l4776,3999r44,-1l4864,3996r42,-1l4949,3992r42,-2l5075,3982r83,-9l5240,3963r80,-11l5401,3940r79,-12l5542,3919r61,-9l5665,3901r60,-8l5785,3887r59,-7l5902,3875r58,-3l6018,3871r56,l6130,3873r54,4l6211,3880r27,3l6265,3888r27,5l6319,3899r25,7l6371,3912r26,8xm297,3901r-3,l293,3900r4,1xm6451,2283r15,5l6483,2290r16,1l6516,2290r-18,36l6483,2362r-12,36l6460,2432r-8,35l6444,2502r-4,32l6436,2567r-18,-38l6398,2491r-22,-40l6351,2412r-26,-38l6297,2335r-14,-18l6267,2298r-15,-18l6235,2261r22,-1l6278,2259r22,l6320,2260r36,3l6388,2268r26,5l6434,2279r12,3l6451,2283xm6442,1984r-23,-4l6395,1976r-26,-2l6341,1972r-29,-1l6281,1969r-32,2l6216,1973r-34,3l6147,1981r-35,6l6076,1996r-37,10l6002,2020r-37,14l5927,2052r-31,-11l5862,2031r-34,-9l5794,2015r-37,-6l5720,2004r-38,-3l5642,2000r-41,l5559,2001r-43,3l5471,2010r-44,7l5380,2026r-49,10l5282,2049r-24,-82l5242,1892r-5,-68l5241,1761r13,-57l5274,1652r29,-47l5338,1564r42,-36l5428,1496r52,-28l5537,1444r61,-20l5663,1407r68,-13l5800,1383r72,-7l5945,1371r74,-2l6091,1368r73,1l6236,1372r70,4l6373,1381r65,6l6500,1394r57,6l6610,1408r89,14l6763,1432r3,29l6770,1490r3,27l6778,1544r-30,13l6720,1569r-26,14l6669,1597r-25,15l6622,1627r-21,14l6581,1657r-18,16l6546,1688r-16,17l6517,1722r-13,17l6494,1755r-9,18l6479,1791r-9,26l6463,1843r-7,26l6452,1892r-5,24l6445,1939r-2,23l6442,1984xm6256,2945r3,15l6264,2973r5,14l6277,2999r8,11l6294,3022r11,9l6315,3040r13,6l6340,3053r13,6l6367,3062r13,2l6395,3065r14,l6424,3063r12,-2l6446,3058r11,-4l6468,3049r8,-6l6485,3037r9,-6l6502,3023r8,-8l6517,3006r5,-9l6528,2988r4,-10l6537,2968r3,-11l6543,2947r12,14l6568,2976r14,13l6596,3001r15,13l6625,3024r16,10l6657,3043r-17,48l6626,3138r-12,45l6604,3226r-8,40l6590,3305r-5,37l6582,3377r-3,33l6579,3442r2,30l6583,3500r3,27l6591,3553r5,23l6603,3599r-12,17l6579,3633r-10,18l6559,3669r-33,-12l6491,3645r-34,-10l6424,3624r-34,-8l6356,3609r-34,-7l6287,3595r-33,-4l6219,3586r-35,-2l6151,3581r-35,-1l6081,3579r-34,l6012,3579r-71,2l5871,3585r-71,7l5729,3600r-72,9l5584,3619r-73,10l5437,3640r-73,11l5290,3663r-75,10l5139,3682r-76,9l4986,3697r-78,6l4830,3706r-40,l4751,3707r-41,-1l4671,3705r-40,-2l4591,3701r-42,-4l4509,3693r-42,-6l4427,3682r-41,-8l4344,3666r-42,-9l4260,3647r-41,-11l4176,3622r-7,-2l4161,3618r-51,-13l4060,3591r-50,-15l3959,3561r-51,-17l3856,3527r-51,-17l3752,3491r-51,-18l3648,3454r-51,-19l3544,3416r-53,-20l3440,3376r-53,-20l3336,3337r-89,-34l3161,3269r-86,-31l2989,3207r-85,-31l2820,3147r-84,-27l2654,3096r-82,-24l2492,3052r-39,-9l2414,3035r-40,-8l2336,3021r-38,-6l2260,3010r-38,-4l2185,3003r-36,-3l2112,2999r-35,l2042,3000r-35,-5l1973,2991r-37,-3l1899,2986r-39,-2l1820,2984r-40,l1740,2985r-42,2l1656,2989r-43,4l1571,2997r-88,10l1396,3018r-88,15l1220,3050r-86,16l1049,3086r-83,21l886,3127r-77,22l736,3171r-24,8l689,3186r-24,8l643,3201r5,-11l656,3180r7,-12l671,3158r16,-18l704,3124r18,-16l743,3094r20,-12l784,3071r22,-10l829,3052r22,-9l875,3035r47,-13l969,3009r51,-14l1070,2981r25,-8l1120,2965r23,-9l1167,2947r22,-11l1211,2925r22,-12l1254,2898r20,-14l1293,2868r18,-18l1329,2831r25,-31l1379,2766r26,-37l1432,2691r31,-46l1498,2597r38,-50l1579,2493r23,-27l1627,2438r27,-29l1682,2381r30,-29l1743,2321r34,-29l1813,2262r36,-30l1890,2201r41,-31l1976,2140r47,-30l2073,2078r53,-30l2181,2017r58,-31l2299,1956r65,-30l2431,1896r71,-31l2576,1836r77,-30l2735,1778r76,-25l2886,1732r74,-17l3034,1702r74,-10l3179,1685r72,-5l3322,1679r70,3l3462,1686r69,7l3598,1702r67,12l3731,1727r65,15l3861,1760r62,19l3986,1799r62,21l4108,1843r59,25l4226,1892r58,26l4340,1944r55,27l4448,1998r54,26l4554,2051r99,54l4749,2157r47,27l4843,2208r45,25l4932,2256r44,23l5017,2300r41,19l5098,2337r10,11l5120,2358r12,8l5146,2374r33,18l5209,2412r28,23l5264,2459r24,27l5310,2514r21,30l5349,2576r17,33l5382,2643r14,34l5409,2711r10,36l5429,2782r9,36l5445,2852r6,35l5456,2921r4,32l5464,2986r5,58l5471,3097r1,43l5472,3174r-1,21l5471,3202r,16l5472,3232r4,14l5479,3259r6,14l5492,3285r7,12l5508,3307r9,10l5528,3326r12,8l5552,3341r13,6l5579,3351r14,3l5608,3356r14,l5637,3354r15,-3l5665,3348r13,-6l5691,3335r11,-7l5713,3319r10,-11l5732,3298r8,-11l5747,3275r5,-14l5757,3248r2,-15l5761,3219r,-7l5762,3193r,-30l5761,3124r-1,-49l5757,3019r-7,-62l5742,2889r-5,-34l5730,2818r-8,-37l5714,2744r-10,-38l5694,2668r-12,-39l5669,2591r-14,-38l5638,2515r-17,-38l5602,2440r-20,-36l5560,2368r-24,-33l5511,2301r57,-3l5622,2298r52,4l5723,2310r46,11l5813,2337r41,17l5892,2374r37,22l5963,2421r31,27l6023,2476r27,29l6076,2535r22,32l6119,2598r19,31l6156,2662r16,30l6187,2724r12,29l6210,2782r9,27l6228,2835r13,44l6249,2914r6,22l6256,2945xm7846,1654r44,l7934,1654r45,l8024,1655r45,1l8115,1657r46,2l8207,1661r46,4l8298,1668r45,3l8388,1676r46,4l8479,1686r45,6l8568,1697r3,l8624,1706r51,11l8719,1731r43,14l8800,1762r35,18l8866,1799r27,20l8919,1842r21,22l8959,1888r17,24l8989,1937r11,26l9010,1989r7,25l9023,2040r3,26l9028,2092r2,25l9028,2143r-1,24l9025,2191r-3,23l9017,2236r-4,20l9007,2277r-4,17l8993,2326r-11,24l8965,2368r-53,-13l8862,2342r-50,-12l8764,2321r-46,-9l8674,2306r-44,-6l8587,2297r-40,-4l8508,2292r-38,l8432,2294r-36,4l8361,2301r-33,7l8295,2315r-12,-8l8271,2299r-10,-5l8230,2281r-46,-18l8123,2241r-37,-12l8048,2218r-43,-11l7961,2196r-47,-9l7865,2179r-51,-8l7761,2167r-53,-4l7652,2163r-56,3l7539,2171r-59,8l7423,2191r-58,16l7307,2227r-57,25l7193,2281r-55,35l7083,2355r-54,45l6978,2451r-50,57l6881,2572r-5,6l6874,2584r-1,l6859,2608r-13,24l6832,2655r-12,24l6808,2702r-11,23l6784,2748r-11,22l6765,2759r-9,-12l6751,2735r-7,-13l6739,2709r-4,-15l6731,2680r-3,-16l6726,2647r-1,-16l6724,2609r2,-22l6728,2564r5,-23l6738,2516r7,-24l6754,2466r11,-26l6778,2445r13,2l6803,2449r14,1l6829,2450r12,-2l6854,2446r12,-4l6878,2438r11,-6l6901,2426r10,-8l6921,2409r9,-9l6938,2389r6,-12l6951,2364r6,-14l6960,2337r3,-15l6964,2309r-1,-15l6962,2281r-3,-13l6954,2254r-5,-13l6942,2228r-8,-11l6925,2206r-10,-10l6904,2187r-12,-8l6869,2166r-22,-13l6827,2139r-19,-14l6790,2111r-16,-16l6767,2087r-6,-8l6755,2071r-5,-7l6746,2057r-3,-8l6739,2040r-2,-8l6735,2023r-1,-10l6733,2003r,-11l6733,1981r1,-13l6735,1956r2,-13l6744,1915r9,-32l6755,1878r4,-7l6769,1853r14,-17l6801,1819r22,-14l6849,1790r28,-13l6909,1764r33,-11l6979,1743r38,-10l7057,1724r42,-9l7141,1707r44,-6l7230,1694r45,-6l7365,1678r90,-7l7541,1665r79,-5l7694,1658r63,-2l7808,1655r38,-1xm9190,2554r7,-5l9204,2542r8,-7l9218,2528r43,-40l9305,2450r45,-36l9395,2380r46,-34l9490,2313r47,-31l9586,2253r48,-29l9683,2197r49,-26l9782,2147r49,-24l9880,2101r48,-21l9976,2060r38,-14l10051,2032r37,-13l10124,2006r36,-12l10195,1984r34,-11l10263,1964r32,-9l10328,1947r30,-8l10389,1933r30,-6l10448,1921r28,-4l10504,1912r1,l10567,1903r62,-9l10689,1888r60,-7l10807,1876r57,-4l10919,1868r55,-3l11027,1863r53,-1l11131,1862r51,l11232,1863r48,2l11327,1869r47,3l11420,1876r45,6l11509,1889r43,7l11594,1903r41,9l11677,1921r39,10l11755,1943r38,11l11831,1966r37,14l11904,1994r36,15l11974,2023r34,17l12041,2057r33,17l12106,2093r33,19l12170,2131r30,21l12232,2173r29,22l12291,2217r29,24l12349,2265r28,25l12405,2315r28,27l12461,2368r27,27l12516,2423r26,29l12569,2482r26,30l12647,2575r53,63l12750,2706r51,69l12852,2848r50,74l12910,2934r10,11l12930,2956r12,9l12955,2972r13,7l12983,2984r14,4l13041,2997r41,9l13122,3016r38,10l13195,3037r35,13l13263,3062r30,12l13322,3088r28,14l13376,3117r24,16l13423,3149r21,17l13464,3184r19,19l13496,3218r14,17l13522,3250r13,18l13546,3286r10,18l13566,3324r9,19l13474,3304r-100,-36l13276,3237r-100,-26l13078,3187r-98,-17l12883,3154r-97,-11l12689,3135r-96,-5l12497,3129r-95,1l12308,3135r-94,7l12120,3152r-93,12l11935,3177r-92,17l11753,3212r-91,20l11572,3254r-89,22l11394,3301r-88,25l11220,3352r-87,27l11048,3407r-86,29l10795,3493r-165,58l10558,3576r-71,25l10416,3626r-69,23l10277,3672r-68,22l10142,3715r-66,20l10010,3754r-65,18l9881,3789r-62,15l9757,3817r-62,11l9636,3837r-59,8l9571,3845r-6,1l9473,3861r-92,13l9289,3884r-90,11l9109,3902r-90,6l8931,3911r-88,3l8754,3915r-87,-1l8581,3911r-87,-4l8409,3901r-85,-6l8239,3886r-84,-11l8073,3863r-83,-12l7907,3836r-82,-15l7743,3803r-80,-18l7582,3765r-80,-22l7422,3721r-79,-24l7264,3673r-78,-26l7108,3620r-79,-28l6952,3563r-77,-30l6866,3521r-11,-9l6849,3508r-4,-11l6840,3482r-2,-18l6837,3442r1,-27l6841,3385r4,-18l6848,3348r6,-20l6859,3306r7,-22l6873,3259r9,-26l6892,3205r11,-29l6915,3146r14,-32l6944,3079r17,-36l6979,3005r19,-40l7019,2923r24,-45l7067,2832r26,-48l7122,2734r23,-31l7169,2674r24,-27l7219,2623r25,-23l7271,2580r27,-19l7325,2544r28,-15l7381,2515r28,-12l7438,2492r28,-9l7495,2475r29,-7l7553,2464r28,-5l7610,2457r28,-2l7667,2454r28,l7722,2455r28,1l7777,2459r26,2l7829,2466r25,3l7879,2474r46,11l7968,2496r-22,23l7925,2542r-21,25l7883,2591r-20,27l7843,2646r-20,28l7804,2705r-19,30l7766,2767r-18,33l7729,2833r-37,70l7654,2978r-6,13l7644,3005r-3,14l7639,3033r-1,14l7641,3061r2,14l7646,3089r6,12l7657,3115r8,11l7674,3137r9,10l7694,3157r13,8l7719,3173r14,6l7747,3183r14,3l7775,3187r14,l7803,3186r14,-2l7831,3181r12,-6l7855,3168r13,-6l7879,3153r10,-10l7899,3133r8,-13l7915,3107r42,-85l8000,2943r21,-36l8042,2873r20,-34l8084,2809r21,-29l8127,2752r23,-25l8172,2703r23,-21l8219,2664r12,-9l8244,2646r12,-6l8268,2632r22,-10l8312,2613r24,-8l8360,2598r26,-6l8413,2588r28,-3l8470,2584r30,-2l8533,2584r33,2l8601,2589r37,5l8676,2600r40,7l8758,2616r-24,36l8711,2688r-22,36l8668,2761r-20,38l8628,2837r-18,39l8592,2916r-17,41l8561,2998r-15,43l8533,3083r-13,44l8510,3171r-10,44l8491,3261r-1,15l8490,3291r1,14l8493,3319r5,13l8502,3345r7,13l8517,3370r9,10l8535,3390r11,10l8557,3408r12,7l8583,3421r13,4l8611,3428r14,3l8640,3431r15,-1l8669,3426r14,-3l8695,3417r12,-5l8719,3404r12,-9l8741,3385r9,-10l8758,3363r6,-12l8770,3338r4,-14l8778,3310r5,-30l8789,3252r7,-28l8802,3198r8,-27l8818,3144r9,-27l8836,3091r9,-26l8856,3040r10,-26l8877,2989r24,-49l8927,2893r28,-47l8984,2801r30,-44l9046,2714r34,-42l9116,2632r36,-40l9190,2554xm6809,3818r78,31l6967,3878r79,29l7126,3934r80,26l7287,3984r80,24l7449,4030r82,21l7614,4072r82,17l7779,4107r84,16l7948,4138r84,13l8118,4163r89,11l8296,4184r91,7l8478,4197r90,5l8660,4204r93,1l8845,4205r94,-2l9033,4198r94,-7l9222,4184r96,-9l9415,4162r96,-13l9608,4133r65,-8l9738,4115r67,-11l9871,4089r67,-15l10007,4057r69,-19l10145,4018r71,-20l10286,3975r72,-23l10430,3927r72,-25l10576,3878r74,-27l10725,3825r169,-59l11065,3707r88,-29l11240,3650r88,-27l11418,3596r90,-24l11598,3548r92,-22l11782,3505r92,-19l11966,3470r94,-15l12154,3443r96,-9l12345,3427r95,-3l12536,3423r96,3l12729,3433r97,10l12923,3458r99,17l13119,3498r99,28l13316,3557r100,36l13514,3636r100,46l13714,3734r7,5l13730,3742r31,23l13793,3791r17,15l13827,3821r15,14l13857,3851r13,16l13883,3882r10,16l13899,3912r4,8l13905,3927r1,8l13907,3942r,6l13906,3955r-2,6l13902,3967r-3,4l13896,3973r-3,1l13888,3975r-10,l13867,3972r-13,-4l13839,3962r-15,-7l13809,3946r-33,-18l13745,3908r-30,-20l13688,3868r-14,-10l13660,3849r-14,-11l13633,3830r-6,-4l13623,3823r-13,-8l13593,3805r-20,-11l13548,3780r-28,-14l13489,3749r-33,-17l13421,3715r-51,-24l13316,3666r-58,-25l13198,3617r-63,-25l13070,3570r-66,-23l12936,3528r-34,-9l12867,3510r-34,-8l12798,3496r-34,-7l12730,3483r-35,-4l12661,3474r-34,-2l12593,3470r-33,-1l12527,3470r-32,1l12462,3473r-31,5l12400,3482r-22,5l12373,3488r-73,14l12227,3516r-74,15l12077,3548r-80,20l11910,3591r-95,26l11712,3648r-115,36l11471,3725r-141,50l11173,3831r-175,62l10805,3966r-215,82l10354,4140r-3,1l10283,4167r-68,24l10145,4214r-69,21l10008,4255r-70,19l9869,4292r-69,16l9729,4324r-70,13l9588,4349r-69,12l9448,4372r-69,9l9308,4389r-69,6l9149,4403r-88,6l8972,4413r-87,4l8799,4418r-86,l8628,4417r-83,-3l8462,4411r-82,-6l8301,4400r-80,-7l8144,4385r-75,-9l7994,4367r-71,-10l7852,4346r-68,-11l7717,4323r-65,-13l7590,4297r-60,-14l7471,4270r-54,-15l7363,4242r-50,-15l7266,4213r-46,-15l7178,4184r-39,-14l7102,4156r-32,-14l7035,4126r-32,-15l6973,4096r-26,-14l6922,4067r-22,-14l6879,4038r-18,-14l6846,4010r-15,-14l6820,3983r-10,-12l6802,3957r-7,-12l6791,3931r-3,-12l6785,3908r,-12l6787,3883r2,-12l6792,3859r5,-14l6802,3832r7,-14xe" fillcolor="#b1b5ba [1945]" stroked="f">
                  <v:fill color2="#b1b5ba [1945]" o:opacity2="35388f" rotate="t" focus="100%" type="gradient"/>
                  <v:path arrowok="t" o:connecttype="custom" o:connectlocs="4019,1284;2271,1459;3163,1553;4325,1485;4701,1394;4593,1036;4082,612;3408,558;3037,483;2964,58;2630,454;2364,114;2090,361;1778,8;1707,432;1327,497;437,787;108,1068;42,1379;745,1464;2231,1461;453,1381;558,1200;2092,1303;1537,1354;675,1104;107,1299;234,1163;779,1105;1563,1332;2166,775;1988,678;2167,465;2113,1017;2195,1175;1557,1235;791,1009;248,1031;674,703;1614,736;1833,1099;1879,838;2736,554;2954,781;2309,836;2307,803;2251,628;3261,716;3878,637;4328,994;3948,1064;2803,1300;2333,988;2601,901;2687,946;2830,1087;2955,1004;3170,1383;4439,1185;4544,1276;3999,1189;2665,1455" o:connectangles="0,0,0,0,0,0,0,0,0,0,0,0,0,0,0,0,0,0,0,0,0,0,0,0,0,0,0,0,0,0,0,0,0,0,0,0,0,0,0,0,0,0,0,0,0,0,0,0,0,0,0,0,0,0,0,0,0,0,0,0,0,0"/>
                  <o:lock v:ext="edit" verticies="t"/>
                </v:shape>
                <v:shape id="Freeform 1926" o:spid="_x0000_s1030" style="position:absolute;left:9531;top:6278;width:769;height:372;visibility:visible;mso-wrap-style:square;v-text-anchor:top" coordsize="2306,1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lbeMIA&#10;AADbAAAADwAAAGRycy9kb3ducmV2LnhtbERPTWvCQBC9F/wPywi96UYPxUZXUUHIoQpqqR6H7JiN&#10;ZmdDdo1pf323IPQ2j/c5s0VnK9FS40vHCkbDBARx7nTJhYLP42YwAeEDssbKMSn4Jg+Lee9lhql2&#10;D95TewiFiCHsU1RgQqhTKX1uyKIfupo4chfXWAwRNoXUDT5iuK3kOEnepMWSY4PBmtaG8tvhbhVs&#10;s9XHufoxZn/6ym/XXft+ddlWqdd+t5yCCNSFf/HTnek4fwx/v8QD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2Vt4wgAAANsAAAAPAAAAAAAAAAAAAAAAAJgCAABkcnMvZG93&#10;bnJldi54bWxQSwUGAAAAAAQABAD1AAAAhwMAAAAA&#10;" path="m334,78r40,-8l414,62r41,-8l499,48r46,-7l592,35r48,-6l689,24r51,-5l791,15r54,-4l899,7,1008,3,1122,r44,l1210,r45,l1300,1r45,1l1391,3r46,2l1483,7r46,4l1574,14r45,3l1664,22r46,4l1755,32r45,6l1844,43r3,l1900,52r51,11l1995,77r43,14l2076,108r35,18l2142,145r27,20l2195,188r21,22l2235,234r17,24l2265,283r11,26l2286,335r7,25l2299,386r3,26l2304,438r2,25l2304,489r-1,24l2301,537r-3,23l2293,582r-4,20l2283,623r-4,17l2269,672r-11,24l2241,714r-53,-13l2138,688r-50,-12l2040,667r-46,-9l1950,652r-44,-6l1863,643r-40,-4l1784,638r-38,l1708,640r-36,4l1637,647r-33,7l1571,661r-12,-8l1547,645r-10,-5l1506,627r-46,-18l1399,587r-37,-12l1324,564r-43,-11l1237,542r-47,-9l1141,525r-51,-8l1037,513r-53,-4l928,509r-56,3l815,517r-59,8l699,537r-58,16l583,573r-57,25l469,627r-55,35l359,701r-54,45l254,797r-50,57l157,918r-8,12l135,954r-13,24l108,1001r-12,24l84,1048r-11,23l60,1094r-11,22l41,1105r-9,-12l27,1081r-7,-13l15,1055r-4,-15l7,1026,4,1010,2,993,1,977,,955,2,933,4,910,9,887r5,-25l21,838r9,-26l41,786r13,5l67,793r12,2l93,796r12,l117,794r13,-2l142,788r12,-4l165,778r12,-6l187,764r10,-9l206,746r8,-11l220,723r7,-13l233,696r3,-13l239,668r1,-13l239,640r-1,-13l235,614r-5,-14l225,587r-7,-13l210,563r-9,-11l191,542r-11,-9l168,525,145,512,123,499,103,485,84,471,66,457,50,441r-7,-8l37,425r-6,-8l26,410r-4,-7l19,395r-4,-9l13,378r-2,-9l10,359,9,349r,-11l9,327r1,-13l11,302r2,-13l20,261r9,-32l32,221r5,-7l42,206r7,-8l56,191r9,-8l74,177r10,-8l107,155r28,-13l165,128r34,-12l208,118r9,1l226,119r9,2l244,119r9,-1l262,117r9,-2l280,113r7,-4l296,106r8,-5l312,96r8,-5l328,85r6,-7xe" fillcolor="#b1b5ba [1945]" stroked="f">
                  <v:fill color2="#b1b5ba [1945]" o:opacity2="35388f" rotate="t" focus="100%" type="gradient"/>
                  <v:path arrowok="t" o:connecttype="custom" o:connectlocs="152,18;213,10;282,4;389,0;449,1;510,4;570,9;616,14;680,30;723,55;751,86;765,120;769,154;766,187;760,213;730,234;665,219;608,213;558,215;520,218;487,203;427,184;363,172;291,171;214,184;138,221;68,285;41,326;24,357;11,364;4,347;0,326;3,296;14,262;31,265;47,263;62,255;73,241;80,223;78,205;70,188;56,175;28,157;12,142;6,132;3,120;3,105;10,76;16,66;28,56;66,39;78,40;90,38;101,34;111,26" o:connectangles="0,0,0,0,0,0,0,0,0,0,0,0,0,0,0,0,0,0,0,0,0,0,0,0,0,0,0,0,0,0,0,0,0,0,0,0,0,0,0,0,0,0,0,0,0,0,0,0,0,0,0,0,0,0,0"/>
                </v:shape>
                <v:shape id="Freeform 1927" o:spid="_x0000_s1031" style="position:absolute;left:7515;top:6925;width:973;height:184;visibility:visible;mso-wrap-style:square;v-text-anchor:top" coordsize="2919,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pVgsMA&#10;AADbAAAADwAAAGRycy9kb3ducmV2LnhtbERP22rCQBB9L/QflhH61mxsi5joKkUolBYLXiI+Dtkx&#10;CWZnQ3Zr0nx9VxB8m8O5znzZm1pcqHWVZQXjKAZBnFtdcaFgv/t4noJwHlljbZkU/JGD5eLxYY6p&#10;th1v6LL1hQgh7FJUUHrfpFK6vCSDLrINceBOtjXoA2wLqVvsQrip5UscT6TBikNDiQ2tSsrP21+j&#10;oG9WhzebfR1/CNeTwQzJ9yZLlHoa9e8zEJ56fxff3J86zH+F6y/h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pVgsMAAADbAAAADwAAAAAAAAAAAAAAAACYAgAAZHJzL2Rv&#10;d25yZXYueG1sUEsFBgAAAAAEAAQA9QAAAIgDAAAAAA==&#10;" path="m1372,11r42,4l1452,18r35,5l1517,27r1,l1558,34r46,11l1657,59r58,18l1778,96r68,22l1918,142r75,25l2070,195r81,28l2232,254r83,30l2398,315r83,31l2562,377r82,30l2919,510r-24,-3l2871,505r-22,-4l2828,498r-20,-3l2787,491r-19,-4l2750,483r-1,l2747,482r-26,-4l2695,473r-27,-4l2641,465r-57,-5l2524,455r-61,-2l2399,452r-66,1l2265,454r-70,4l2124,461r-73,4l1977,471r-75,6l1825,483r-77,7l1669,498r-116,10l1434,518r-117,9l1198,536r-117,7l964,547r-58,1l850,550r-57,l737,548r-55,-1l628,544r-52,-3l523,536r-51,-6l421,524r-48,-8l325,507,279,497,234,486,191,472,149,458,109,442,71,425,35,406,,385r4,-4l33,352,63,324,96,297r32,-25l162,248r34,-22l231,204r36,-20l304,165r37,-17l378,132r38,-15l455,102,493,90,532,78,571,67r41,-9l651,49r39,-9l729,33r39,-7l807,21r40,-5l886,12,924,8,962,6,999,4r37,-2l1107,r70,l1201,r25,2l1252,3r24,1l1300,5r25,2l1348,8r24,3xe" fillcolor="#b1b5ba [1945]" stroked="f">
                  <v:fill color2="#b1b5ba [1945]" o:opacity2="35388f" rotate="t" focus="100%" type="gradient"/>
                  <v:path arrowok="t" o:connecttype="custom" o:connectlocs="471,5;496,8;506,9;535,15;572,26;615,39;664,56;717,75;772,95;827,116;881,136;965,170;950,168;936,166;923,163;916,162;907,160;889,157;861,154;821,152;778,152;732,153;684,156;634,160;583,164;518,170;439,176;360,182;302,183;264,184;227,183;192,181;157,177;124,173;93,166;64,158;36,148;12,136;1,127;21,108;43,91;65,76;89,62;114,50;139,39;164,30;190,22;217,16;243,11;269,7;295,4;321,2;345,1;392,0;409,1;425,1;442,2;457,4" o:connectangles="0,0,0,0,0,0,0,0,0,0,0,0,0,0,0,0,0,0,0,0,0,0,0,0,0,0,0,0,0,0,0,0,0,0,0,0,0,0,0,0,0,0,0,0,0,0,0,0,0,0,0,0,0,0,0,0,0,0"/>
                </v:shape>
                <v:shape id="Freeform 1928" o:spid="_x0000_s1032" style="position:absolute;left:9569;top:6347;width:2246;height:685;visibility:visible;mso-wrap-style:square;v-text-anchor:top" coordsize="6738,2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hOLb4A&#10;AADbAAAADwAAAGRycy9kb3ducmV2LnhtbERPy6rCMBDdX/Afwgjurqkicq1GUbHoTnx8wNiMTbGZ&#10;lCZq/XsjCHc3h/Oc2aK1lXhQ40vHCgb9BARx7nTJhYLzKfv9A+EDssbKMSl4kYfFvPMzw1S7Jx/o&#10;cQyFiCHsU1RgQqhTKX1uyKLvu5o4clfXWAwRNoXUDT5juK3kMEnG0mLJscFgTWtD+e14twoml4Pe&#10;VpNRWXC72dQrk73250ypXrddTkEEasO/+Ove6Th/BJ9f4gFy/g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jYTi2+AAAA2wAAAA8AAAAAAAAAAAAAAAAAmAIAAGRycy9kb3ducmV2&#10;LnhtbFBLBQYAAAAABAAEAPUAAACDAwAAAAA=&#10;" path="m1941,1448r5,-30l1952,1390r7,-28l1965,1336r8,-27l1981,1282r9,-27l1999,1229r9,-26l2019,1178r10,-26l2040,1127r24,-49l2090,1031r28,-47l2147,939r30,-44l2209,852r34,-42l2279,770r36,-40l2353,692r7,-5l2367,680r8,-7l2381,666r43,-40l2468,588r45,-36l2558,518r46,-34l2653,451r47,-31l2749,391r48,-29l2846,335r49,-26l2945,285r49,-24l3043,239r48,-21l3139,198r38,-14l3214,170r37,-13l3287,144r36,-12l3358,122r34,-11l3426,102r32,-9l3491,85r30,-8l3552,71r30,-6l3611,59r28,-4l3667,50r1,l3730,41r62,-9l3852,26r60,-7l3970,14r57,-4l4082,6r55,-3l4190,1,4243,r51,l4345,r50,1l4443,3r47,4l4537,10r46,4l4628,20r44,7l4715,34r42,7l4798,50r42,9l4879,69r39,12l4956,92r38,12l5031,118r36,14l5103,147r34,14l5171,178r33,17l5237,212r32,19l5302,250r31,19l5363,290r32,21l5424,333r30,22l5483,379r29,24l5540,428r28,25l5596,480r28,26l5651,533r28,28l5705,590r27,30l5758,650r52,63l5863,776r50,68l5964,913r51,73l6065,1060r8,12l6083,1083r10,11l6105,1103r13,7l6131,1117r15,5l6160,1126r44,9l6245,1144r40,10l6323,1164r35,11l6393,1188r33,12l6456,1212r29,14l6513,1240r26,15l6563,1271r23,16l6607,1304r20,18l6646,1341r13,15l6673,1373r12,15l6698,1406r11,18l6719,1442r10,20l6738,1481r-101,-39l6537,1406r-98,-31l6339,1349r-98,-24l6143,1308r-97,-16l5949,1281r-97,-8l5756,1268r-96,-1l5565,1268r-94,5l5377,1280r-94,10l5190,1302r-92,13l5006,1332r-90,18l4825,1370r-90,22l4646,1414r-89,25l4469,1464r-86,26l4296,1517r-85,28l4125,1574r-167,57l3793,1689r-72,25l3650,1739r-71,25l3510,1787r-70,23l3372,1832r-67,21l3239,1873r-66,19l3108,1910r-64,17l2982,1942r-62,13l2858,1966r-59,9l2740,1983r-12,1l2636,1999r-92,13l2452,2022r-90,11l2272,2040r-90,6l2094,2049r-88,3l1917,2053r-87,-1l1744,2049r-87,-4l1572,2039r-85,-6l1402,2024r-84,-11l1236,2001r-83,-12l1070,1974r-82,-15l906,1941r-80,-18l745,1903r-80,-22l585,1859r-79,-24l427,1811r-78,-26l271,1758r-79,-28l115,1701,38,1671r-9,-12l18,1650r-6,-4l8,1635,3,1620,1,1602,,1580r1,-27l4,1523r4,-18l11,1486r6,-20l22,1444r7,-22l36,1397r9,-26l55,1343r11,-29l78,1284r14,-32l107,1217r17,-36l142,1143r19,-40l182,1061r24,-45l230,970r26,-48l285,872r23,-31l332,812r24,-27l382,761r25,-23l434,718r27,-19l488,682r28,-15l544,653r28,-12l601,630r28,-9l658,613r29,-7l716,602r28,-5l773,595r28,-2l830,592r28,l885,593r28,1l940,597r26,2l992,604r25,3l1042,612r46,11l1131,634r-22,23l1088,680r-21,25l1046,729r-20,27l1006,784r-20,28l967,843r-19,30l929,905r-18,33l892,971r-37,70l817,1116r-6,13l807,1143r-3,14l802,1171r-1,14l804,1199r2,14l809,1227r6,12l820,1253r8,11l837,1275r9,10l857,1295r13,8l882,1311r14,6l910,1321r14,3l938,1325r14,l966,1324r14,-2l994,1319r12,-6l1018,1306r13,-6l1042,1291r10,-10l1062,1271r8,-13l1078,1245r42,-85l1163,1081r21,-36l1205,1011r20,-34l1247,947r21,-29l1290,890r23,-25l1335,841r23,-21l1382,802r12,-9l1407,784r12,-6l1431,770r22,-10l1475,751r24,-8l1523,736r26,-6l1576,726r28,-3l1633,722r30,-2l1696,722r33,2l1764,727r37,5l1839,738r40,7l1921,754r-24,36l1874,826r-22,36l1831,899r-20,38l1791,975r-18,39l1755,1054r-17,41l1724,1136r-15,43l1696,1221r-13,44l1673,1309r-10,44l1654,1399r-1,15l1653,1429r1,14l1656,1457r5,13l1665,1483r7,13l1680,1508r9,10l1698,1528r11,10l1720,1546r12,7l1746,1559r13,4l1774,1566r14,3l1803,1569r15,-1l1832,1564r14,-3l1858,1555r12,-5l1882,1542r12,-9l1904,1523r9,-10l1921,1501r6,-12l1933,1476r4,-14l1941,1448xe" fillcolor="#b1b5ba [1945]" stroked="f">
                  <v:fill color2="#b1b5ba [1945]" o:opacity2="35388f" rotate="t" focus="100%" type="gradient"/>
                  <v:path arrowok="t" o:connecttype="custom" o:connectlocs="660,428;688,360;760,257;808,209;916,130;1030,73;1119,41;1194,22;1284,9;1414,0;1528,5;1626,23;1712,54;1788,97;1856,151;1919,217;2024,358;2053,376;2142,400;2202,435;2236,475;2113,450;1887,423;1669,444;1461,497;1217,580;1058,631;913,662;727,683;524,680;329,654;142,604;6,551;1,508;15,457;47,381;103,281;163,228;229,202;295,198;363,208;335,262;285,347;268,400;282,429;313,442;344,434;388,361;438,289;477,257;535,241;613,246;604,313;565,407;551,481;566,510;596,524;627,515;646,488" o:connectangles="0,0,0,0,0,0,0,0,0,0,0,0,0,0,0,0,0,0,0,0,0,0,0,0,0,0,0,0,0,0,0,0,0,0,0,0,0,0,0,0,0,0,0,0,0,0,0,0,0,0,0,0,0,0,0,0,0,0,0"/>
                </v:shape>
                <v:shape id="Freeform 1929" o:spid="_x0000_s1033" style="position:absolute;left:7504;top:6286;width:2005;height:676;visibility:visible;mso-wrap-style:square;v-text-anchor:top" coordsize="6014,2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5TeMIA&#10;AADbAAAADwAAAGRycy9kb3ducmV2LnhtbERP3WrCMBS+H/gO4QjejJkqTEZtFBFkOsRtrg9waE7T&#10;YnPSNbF2b78Ig92dj+/3ZOvBNqKnzteOFcymCQjiwumajYL8a/f0AsIHZI2NY1LwQx7Wq9FDhql2&#10;N/6k/hyMiCHsU1RQhdCmUvqiIot+6lriyJWusxgi7IzUHd5iuG3kPEkW0mLNsaHClrYVFZfz1Sp4&#10;M8X+2H8fzKkuX6/z/INK+f6o1GQ8bJYgAg3hX/zn3us4/xnuv8Q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7lN4wgAAANsAAAAPAAAAAAAAAAAAAAAAAJgCAABkcnMvZG93&#10;bnJldi54bWxQSwUGAAAAAAQABAD1AAAAhwMAAAAA&#10;" path="m4503,695r33,18l4566,733r28,23l4621,780r24,27l4667,835r21,30l4706,897r17,33l4739,964r14,34l4766,1032r10,36l4786,1103r9,36l4802,1173r6,35l4813,1242r4,32l4821,1307r5,58l4828,1418r1,43l4829,1495r-1,21l4828,1523r,16l4829,1553r4,14l4836,1580r6,14l4849,1606r7,12l4865,1628r9,10l4885,1647r12,8l4909,1662r13,6l4936,1672r14,3l4965,1677r14,l4994,1675r15,-3l5022,1669r13,-6l5048,1656r11,-7l5070,1640r10,-11l5089,1619r8,-11l5104,1596r5,-14l5114,1569r2,-15l5118,1540r,-7l5119,1514r,-30l5118,1445r-1,-49l5114,1340r-7,-62l5099,1210r-5,-34l5087,1139r-8,-37l5071,1065r-10,-38l5051,989r-12,-39l5026,912r-14,-38l4995,836r-17,-38l4959,761r-20,-36l4917,689r-24,-33l4868,622r57,-3l4979,619r52,4l5080,631r46,11l5170,658r41,17l5249,695r37,22l5320,742r31,27l5380,797r27,29l5433,856r22,32l5476,919r19,31l5513,983r16,30l5544,1045r12,29l5567,1103r9,27l5585,1156r13,44l5606,1235r6,22l5613,1266r3,15l5621,1294r5,14l5634,1320r8,11l5651,1343r11,9l5672,1361r13,6l5697,1374r13,6l5724,1383r13,2l5752,1386r14,l5781,1384r12,-2l5803,1379r11,-4l5825,1370r8,-6l5842,1358r9,-6l5859,1344r8,-8l5874,1327r5,-9l5885,1309r4,-10l5894,1289r3,-11l5900,1268r12,14l5925,1297r14,13l5953,1322r15,13l5982,1345r16,10l6014,1364r-17,48l5983,1459r-12,45l5961,1547r-8,40l5947,1626r-5,37l5939,1698r-3,33l5936,1763r2,30l5940,1821r3,27l5948,1874r5,23l5960,1920r-12,17l5936,1954r-10,18l5916,1990r-33,-12l5848,1966r-34,-10l5781,1945r-34,-8l5713,1930r-34,-7l5644,1916r-33,-4l5576,1907r-35,-2l5508,1902r-35,-1l5438,1900r-34,l5369,1900r-71,2l5228,1906r-71,7l5086,1921r-72,9l4941,1940r-73,10l4794,1961r-73,11l4647,1984r-75,10l4496,2003r-76,9l4343,2018r-78,6l4187,2027r-40,l4108,2028r-41,-1l4028,2026r-40,-2l3948,2022r-42,-4l3866,2014r-42,-6l3784,2003r-41,-8l3701,1987r-42,-9l3617,1968r-41,-11l3533,1943r-15,-4l3467,1926r-50,-14l3367,1897r-51,-15l3265,1865r-52,-17l3162,1831r-53,-19l3058,1794r-53,-19l2954,1756r-53,-19l2848,1717r-51,-20l2744,1677r-51,-19l2604,1624r-86,-34l2432,1559r-86,-31l2261,1497r-84,-29l2093,1441r-82,-24l1929,1393r-80,-20l1810,1364r-39,-8l1731,1348r-38,-6l1655,1336r-38,-5l1579,1327r-37,-3l1506,1321r-37,-1l1434,1320r-35,1l1364,1316r-34,-4l1293,1309r-37,-2l1217,1305r-40,l1137,1305r-40,1l1055,1308r-42,2l970,1314r-42,4l840,1328r-87,11l665,1354r-88,17l491,1387r-85,20l323,1428r-80,20l166,1470r-73,22l69,1500r-23,7l22,1515,,1522r5,-11l13,1501r7,-12l28,1479r16,-18l61,1445r18,-16l100,1415r20,-12l141,1392r22,-10l186,1373r22,-9l232,1356r47,-13l326,1330r51,-14l427,1302r25,-8l477,1286r23,-9l524,1268r22,-11l568,1246r22,-12l611,1219r20,-14l650,1189r18,-18l686,1152r25,-31l736,1087r26,-37l789,1012r31,-46l855,918r38,-50l936,814r23,-27l984,759r27,-29l1039,702r30,-29l1100,642r34,-29l1170,583r36,-30l1247,522r41,-31l1333,461r47,-30l1430,399r53,-30l1538,338r58,-31l1656,277r65,-30l1788,217r71,-31l1933,157r77,-30l2092,99r76,-25l2243,53r74,-17l2391,23r74,-10l2536,6r72,-5l2679,r70,3l2819,7r69,7l2955,23r67,12l3088,48r65,15l3218,81r62,19l3343,120r62,21l3465,164r59,25l3583,213r58,26l3697,265r55,27l3805,319r54,26l3911,372r99,54l4106,478r47,27l4200,529r45,25l4289,577r44,23l4374,621r41,19l4455,658r10,11l4477,679r12,8l4503,695xe" fillcolor="#b1b5ba [1945]" stroked="f">
                  <v:fill color2="#b1b5ba [1945]" o:opacity2="35388f" rotate="t" focus="100%" type="gradient"/>
                  <v:path arrowok="t" o:connecttype="custom" o:connectlocs="1556,278;1592,356;1607,436;1610,513;1622,543;1650,558;1683,552;1703,527;1706,482;1693,367;1665,279;1642,206;1750,232;1819,296;1856,368;1872,427;1891,454;1922,462;1948,453;1963,433;1985,441;1991,501;1979,588;1983,646;1927,648;1847,635;1743,635;1574,657;1396,676;1302,673;1206,656;1106,627;985,585;839,530;643,464;539,444;455,439;366,435;222,451;31,497;7,496;47,464;126,439;189,415;237,374;312,271;378,204;477,133;620,62;797,8;963,5;1115,40;1251,97;1400,176;1489,223" o:connectangles="0,0,0,0,0,0,0,0,0,0,0,0,0,0,0,0,0,0,0,0,0,0,0,0,0,0,0,0,0,0,0,0,0,0,0,0,0,0,0,0,0,0,0,0,0,0,0,0,0,0,0,0,0,0,0"/>
                </v:shape>
                <v:shape id="Freeform 1930" o:spid="_x0000_s1034" style="position:absolute;left:10849;top:6390;width:395;height:191;visibility:visible;mso-wrap-style:square;v-text-anchor:top" coordsize="1184,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SKjsIA&#10;AADbAAAADwAAAGRycy9kb3ducmV2LnhtbERPTWsCMRC9C/0PYQq9aXYLimyNSy0t9mARtz14HDbj&#10;ZutmsiRR13/fCEJv83ifsygH24kz+dA6VpBPMhDEtdMtNwp+vj/GcxAhImvsHJOCKwUolw+jBRba&#10;XXhH5yo2IoVwKFCBibEvpAy1IYth4nrixB2ctxgT9I3UHi8p3HbyOctm0mLLqcFgT2+G6mN1sgqm&#10;/fDbNfsvKbfv1dqbfJdt1iulnh6H1xcQkYb4L767P3WaP4PbL+kA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RIqOwgAAANsAAAAPAAAAAAAAAAAAAAAAAJgCAABkcnMvZG93&#10;bnJldi54bWxQSwUGAAAAAAQABAD1AAAAhwMAAAAA&#10;" path="m629,12l599,8,569,4,540,2,509,1,480,,452,,424,1,396,2,369,3,344,7r-26,3l293,13r-24,5l245,22r-22,6l200,35r-20,6l160,49r-19,8l123,65r-17,9l91,84,76,94,63,104,50,115,39,126,29,139r-8,12l13,163,8,177,5,190,1,205,,218r,15l2,247r4,14l10,275r7,15l25,303r9,15l44,331r11,14l67,358r15,14l96,384r16,14l130,410r18,12l167,433r20,13l208,457r23,10l254,478r24,9l302,497r26,9l354,515r27,8l409,531r28,7l465,544r30,6l524,554r30,5l585,563r30,4l645,569r29,1l703,571r29,l760,571r27,-2l814,568r27,-3l866,562r25,-4l916,553r23,-4l961,543r22,-6l1004,530r20,-8l1043,514r18,-8l1078,497r16,-10l1108,477r14,-10l1134,456r11,-11l1155,432r8,-12l1170,408r5,-14l1180,381r3,-15l1184,353r-1,-15l1182,324r-3,-14l1173,296r-6,-15l1160,268r-9,-14l1141,240r-12,-14l1116,213r-13,-14l1088,187r-17,-14l1054,161r-18,-12l1016,138,996,125,975,114,954,104,930,93,907,84,882,74,856,65,831,56,804,48,776,40,748,33,719,27,690,21,659,17,629,12xe" fillcolor="#b1b5ba [1945]" stroked="f">
                  <v:fill color2="#b1b5ba [1945]" o:opacity2="35388f" rotate="t" focus="100%" type="gradient"/>
                  <v:path arrowok="t" o:connecttype="custom" o:connectlocs="190,1;160,0;132,1;106,3;82,7;60,14;41,22;25,31;13,42;4,55;0,69;1,83;6,97;15,111;27,124;43,137;62,149;85,160;109,169;136,178;165,184;195,188;225,191;254,191;281,189;306,185;328,180;348,172;365,163;378,153;388,140;394,127;395,113;391,99;384,85;372,71;357,58;339,46;318,35;294,25;268,16;240,9;210,4" o:connectangles="0,0,0,0,0,0,0,0,0,0,0,0,0,0,0,0,0,0,0,0,0,0,0,0,0,0,0,0,0,0,0,0,0,0,0,0,0,0,0,0,0,0,0"/>
                </v:shape>
                <v:shape id="Freeform 1931" o:spid="_x0000_s1035" style="position:absolute;left:7921;top:6358;width:481;height:309;visibility:visible;mso-wrap-style:square;v-text-anchor:top" coordsize="1443,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l5QsIA&#10;AADbAAAADwAAAGRycy9kb3ducmV2LnhtbERPTWvCQBC9F/oflil4azYWYiVmDdJUUPBi7KHHITsm&#10;wexsyG41+utdQehtHu9zsnw0nTjT4FrLCqZRDIK4srrlWsHPYf0+B+E8ssbOMim4koN8+fqSYart&#10;hfd0Ln0tQgi7FBU03veplK5qyKCLbE8cuKMdDPoAh1rqAS8h3HTyI45n0mDLoaHBnr4aqk7ln1FQ&#10;XX+L3XeRdLd9fHTrLSWzpE+UmryNqwUIT6P/Fz/dGx3mf8Ljl3C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WXlCwgAAANsAAAAPAAAAAAAAAAAAAAAAAJgCAABkcnMvZG93&#10;bnJldi54bWxQSwUGAAAAAAQABAD1AAAAhwMAAAAA&#10;" path="m633,105r-37,15l560,136r-36,17l490,171r-33,18l423,208r-31,19l361,247r-31,20l302,287r-28,22l248,330r-26,21l197,372r-23,23l152,417r-21,22l112,461,94,483,79,506,63,528,49,551,37,572,27,594r-9,22l11,637,6,658,2,678,,698r,21l2,738r4,19l11,775r7,18l27,808r11,16l51,837r13,14l80,863r16,11l114,884r21,9l156,901r22,7l202,914r24,5l252,923r27,3l306,927r29,1l365,928r30,-2l427,924r32,-4l492,916r33,-7l559,902r34,-7l629,886r36,-10l701,864r36,-12l774,839r37,-15l848,808r35,-15l919,776r34,-18l986,740r34,-19l1051,702r32,-20l1113,662r28,-21l1169,620r27,-21l1221,577r25,-21l1268,534r23,-23l1311,489r20,-21l1349,445r16,-22l1380,400r14,-22l1406,357r10,-23l1425,313r7,-21l1437,270r4,-20l1443,230r,-20l1441,191r-4,-19l1432,154r-7,-18l1416,120r-11,-15l1393,91,1379,78,1363,65,1347,54,1329,44r-20,-9l1287,27r-22,-6l1241,15,1217,9,1191,6,1164,3,1137,2,1108,r-30,l1048,3r-31,2l984,8r-32,5l918,18r-34,8l850,34r-36,9l778,53,742,64,706,77,670,90r-37,15xe" fillcolor="#b1b5ba [1945]" stroked="f">
                  <v:fill color2="#b1b5ba [1945]" o:opacity2="35388f" rotate="t" focus="100%" type="gradient"/>
                  <v:path arrowok="t" o:connecttype="custom" o:connectlocs="187,45;152,63;120,82;91,103;66,124;44,146;26,168;12,190;4,212;0,232;2,252;9,269;21,283;38,294;59,302;84,307;112,309;142,308;175,303;210,295;246,284;283,269;318,252;350,234;380,213;407,192;430,170;450,148;465,126;475,104;480,83;480,64;475,45;464,30;449,18;429,9;406,3;379,1;349,1;317,4;283,11;247,21;211,35" o:connectangles="0,0,0,0,0,0,0,0,0,0,0,0,0,0,0,0,0,0,0,0,0,0,0,0,0,0,0,0,0,0,0,0,0,0,0,0,0,0,0,0,0,0,0"/>
                </v:shape>
                <v:shape id="Freeform 1932" o:spid="_x0000_s1036" style="position:absolute;left:9511;top:2438;width:1919;height:3704;visibility:visible;mso-wrap-style:square;v-text-anchor:top" coordsize="5759,11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NGZcQA&#10;AADbAAAADwAAAGRycy9kb3ducmV2LnhtbESPQU/DMAyF70j8h8hIuyCWbprQVJZNCDGxaSe2cTeN&#10;aSoapySh7f79fEDiZus9v/d5tRl9q3qKqQlsYDYtQBFXwTZcGziftg9LUCkjW2wDk4ELJdisb29W&#10;WNow8Dv1x1wrCeFUogGXc1dqnSpHHtM0dMSifYXoMcsaa20jDhLuWz0vikftsWFpcNjRi6Pq+/jr&#10;DcS37mdx8K+7y/Lj/rN3+/ocm8GYyd34/AQq05j/zX/XOyv4Aiu/yAB6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jRmXEAAAA2wAAAA8AAAAAAAAAAAAAAAAAmAIAAGRycy9k&#10;b3ducmV2LnhtbFBLBQYAAAAABAAEAPUAAACJAwAAAAA=&#10;" path="m5498,10314r-34,-276l5432,9762r-30,-275l5374,9213r-27,-273l5322,8667r-21,-273l5281,8123r-18,-271l5248,7581r-12,-270l5226,7041r-7,-270l5215,6502r-1,-269l5216,5963r6,-269l5229,5426r13,-269l5257,4888r19,-269l5300,4350r27,-270l5357,3811r36,-270l5431,3273r44,-272l5523,2731r51,-271l5631,2188r62,-271l5759,1643r-165,-61l5430,1522r-165,-57l5098,1409r-165,-55l4766,1302r-167,-52l4431,1200r-167,-51l4096,1101r-169,-47l3759,1006,3421,914,3083,822,2745,730,2408,637,2239,590,2071,543,1903,494,1735,444,1567,394,1400,342,1234,290,1067,235,901,179,736,121,571,61,408,r-5,350l398,702r-5,354l386,1414r-6,357l373,2132r-8,362l356,2857r-10,364l336,3586r-11,367l313,4320r-13,369l286,5057r-16,369l254,5796r-41,199l176,6193r-34,193l113,6577,88,6764,66,6950,47,7132,33,7312,20,7489,10,7664,5,7836,1,8007,,8175r1,167l5,8506r5,163l18,8830r10,159l39,9147r14,157l66,9459r16,154l99,9767r18,152l136,10071r19,150l175,10371r20,149l238,10818r41,296l443,11099r165,-17l771,11066r165,-19l1099,11026r164,-20l1426,10984r165,-23l1753,10938r163,-24l2080,10890r163,-26l2569,10811r326,-55l3220,10701r325,-57l3871,10587r325,-57l4521,10474r326,-55l5172,10365r326,-51xe" fillcolor="#b1b5ba [1945]" stroked="f">
                  <v:fill color2="#b1b5ba [1945]" o:opacity2="35388f" rotate="t" focus="100%" type="gradient"/>
                  <v:path arrowok="t" o:connecttype="custom" o:connectlocs="1810,3253;1782,2979;1760,2707;1745,2437;1738,2167;1740,1898;1752,1629;1775,1360;1810,1091;1857,820;1919,548;1754,488;1588,434;1421,383;1253,335;915,243;690,181;522,131;356,78;190,20;133,234;127,590;119,952;108,1317;95,1685;71,1998;38,2192;16,2377;3,2554;0,2725;3,2889;13,3048;27,3204;45,3356;65,3506;148,3699;312,3682;475,3661;638,3637;856,3603;1181,3547;1506,3491;1832,3437" o:connectangles="0,0,0,0,0,0,0,0,0,0,0,0,0,0,0,0,0,0,0,0,0,0,0,0,0,0,0,0,0,0,0,0,0,0,0,0,0,0,0,0,0,0,0"/>
                </v:shape>
                <v:shape id="Freeform 1933" o:spid="_x0000_s1037" style="position:absolute;left:9514;top:2511;width:1794;height:3618;visibility:visible;mso-wrap-style:square;v-text-anchor:top" coordsize="5382,10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N18cMA&#10;AADbAAAADwAAAGRycy9kb3ducmV2LnhtbERPS2vCQBC+C/6HZYTedKPQVqOrlD5oqydfqLchOyah&#10;2dmY3cT037uFgrf5+J4zW7SmEA1VLresYDiIQBAnVuecKthtP/pjEM4jaywsk4JfcrCYdzszjLW9&#10;8pqajU9FCGEXo4LM+zKW0iUZGXQDWxIH7mwrgz7AKpW6wmsIN4UcRdGTNJhzaMiwpNeMkp9NbRS8&#10;jVbHw+VZ77/bz8fle7m9nEy9VOqh175MQXhq/V387/7SYf4E/n4JB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N18cMAAADbAAAADwAAAAAAAAAAAAAAAACYAgAAZHJzL2Rv&#10;d25yZXYueG1sUEsFBgAAAAAEAAQA9QAAAIgDAAAAAA==&#10;" path="m3829,5185r23,1l3874,5189r21,4l3917,5197r21,6l3958,5210r20,7l3997,5226r19,10l4034,5247r18,11l4069,5270r17,14l4101,5297r15,16l4131,5327r13,17l4156,5361r13,17l4180,5396r10,19l4200,5434r8,20l4216,5474r6,20l4228,5515r4,23l4237,5559r2,24l4241,5605r,24l4241,5651r-2,24l4237,5698r-5,23l4228,5744r-6,21l4216,5788r-8,21l4199,5830r-10,21l4179,5871r-12,19l4155,5909r-13,18l4128,5945r-14,16l4098,5977r-16,16l4066,6007r-17,14l4031,6034r-18,13l3994,6058r-19,10l3955,6078r-20,8l3913,6094r-21,5l3871,6105r-23,4l3827,6113r-22,1l3781,6115r-22,l3737,6113r-23,-4l3693,6105r-21,-5l3651,6094r-21,-8l3611,6077r-19,-9l3573,6057r-18,-12l3538,6033r-16,-13l3505,6005r-16,-16l3475,5974r-14,-17l3448,5939r-13,-18l3424,5902r-10,-19l3404,5863r-9,-21l3387,5820r-6,-21l3375,5777r-6,-23l3366,5731r-3,-24l3362,5684r-2,-25l3362,5634r2,-23l3366,5586r5,-23l3376,5539r6,-22l3388,5495r9,-22l3406,5453r10,-22l3428,5412r11,-19l3451,5374r14,-18l3479,5340r15,-17l3509,5308r17,-15l3543,5279r17,-13l3579,5253r18,-11l3616,5232r20,-9l3656,5214r20,-8l3697,5201r22,-6l3740,5191r22,-4l3785,5185r22,l3829,5185xm5289,4124r3,-28l5295,4068r3,-28l5300,4012r2,-28l5306,3956r3,-28l5311,3900r-11,27l5289,3952r-12,25l5262,4002r-14,24l5233,4050r-17,23l5199,4096r-17,22l5162,4140r-19,21l5123,4181r-20,20l5082,4219r-22,18l5037,4255r-22,16l4991,4286r-24,15l4942,4314r-25,14l4892,4339r-26,11l4839,4359r-26,9l4785,4376r-27,6l4730,4387r-26,5l4676,4394r-29,1l4619,4396r-34,-2l4551,4391r-32,-5l4488,4379r-32,-9l4426,4360r-29,-12l4368,4334r-28,-14l4313,4303r-26,-18l4263,4266r-24,-20l4216,4225r-22,-24l4174,4178r-19,-26l4137,4126r-17,-27l4105,4071r-15,-29l4078,4012r-11,-30l4057,3950r-9,-31l4041,3886r-4,-33l4032,3819r-2,-34l4030,3751r1,-35l4034,3681r6,-34l4047,3612r7,-34l4064,3546r12,-32l4088,3483r15,-29l4118,3425r17,-28l4154,3369r19,-26l4194,3318r22,-24l4239,3271r24,-22l4288,3229r26,-21l4341,3190r28,-16l4397,3157r29,-15l4456,3130r32,-12l4519,3108r31,-9l4583,3091r32,-7l4649,3080r33,-4l4716,3075r35,l4785,3076r27,4l4840,3083r27,3l4893,3092r25,7l4944,3105r25,8l4993,3122r24,9l5039,3141r23,11l5083,3165r21,12l5124,3190r21,15l5164,3220r18,15l5198,3251r17,17l5231,3286r15,18l5260,3323r13,19l5287,3362r11,20l5308,3403r10,22l5327,3447r8,22l5342,3493r6,24l5353,3541r3,-28l5359,3486r4,-28l5367,3430r4,-27l5374,3375r3,-27l5382,3320r-11,-17l5361,3286r-13,-17l5336,3252r-12,-17l5310,3220r-13,-16l5282,3189r-14,-14l5252,3161r-16,-13l5220,3134r-17,-12l5185,3110r-18,-13l5149,3086r-19,-10l5111,3066r-20,-10l5071,3047r-20,-8l5029,3030r-21,-6l4986,3016r-22,-6l4942,3004r-24,-5l4895,2994r-24,-4l4848,2987r-25,-3l4799,2982r-39,-2l4720,2980r-39,1l4643,2984r-38,6l4567,2997r-37,7l4493,3015r-36,12l4423,3039r-35,16l4354,3071r-33,17l4289,3108r-31,21l4229,3150r-29,24l4173,3198r-27,26l4122,3252r-25,28l4075,3310r-22,31l4034,3373r-18,34l4000,3440r-15,36l3973,3512r-11,38l3951,3588r-7,39l3938,3668r-3,40l3934,3748r,40l3936,3827r4,39l3946,3904r8,37l3964,3978r11,36l3988,4050r15,35l4019,4117r18,33l4057,4181r20,30l4099,4240r24,28l4147,4294r26,26l4201,4343r28,23l4259,4386r30,19l4321,4422r33,16l4388,4451r35,12l4458,4473r36,8l4531,4487r38,4l4608,4492r26,l4659,4491r24,-2l4709,4487r25,-3l4758,4479r24,-6l4807,4468r23,-7l4855,4453r22,-9l4901,4435r23,-10l4946,4415r23,-11l4991,4392r22,-13l5034,4366r21,-14l5075,4338r20,-15l5115,4308r20,-17l5155,4274r18,-17l5190,4239r18,-18l5225,4202r17,-19l5259,4164r15,-20l5289,4124xm1558,173r-55,-17l1511,172r9,16l1528,203r8,16l1543,236r7,15l1555,268r6,17l1565,303r4,17l1572,337r2,17l1576,371r1,17l1577,406r,17l1576,440r-2,16l1572,472r-3,16l1565,502r-4,15l1555,532r-5,12l1543,557r-8,13l1528,581r-9,11l1511,602r-10,9l1492,620r-10,9l1471,636r-11,6l1449,649r-11,6l1425,659r-12,4l1400,666r-14,2l1373,669r-14,1l1345,670r-14,-1l1317,667r-15,-2l1288,660r-16,-4l1257,650r-14,-5l1228,638r-14,-8l1200,621r-14,-9l1172,602r-12,-10l1148,581r-13,-11l1123,557r-11,-12l1101,532r-11,-14l1079,503r-10,-14l1060,474r-9,-15l1044,443r-8,-16l1029,410r-7,-16l1016,378r-6,-18l1006,343r-4,-17l998,309r-3,-18l993,273r-1,-17l991,238r,-18l992,204r1,-15l995,173r3,-15l1001,144r5,-14l1009,117r6,-14l1020,91r6,-12l1032,68r7,-12l1046,46r8,-10l1063,27r7,-9l1057,14,1044,9,1030,5,1017,r-8,10l1002,21r-7,11l990,43,978,67r-9,24l961,118r-6,29l951,176r-3,32l948,228r2,20l951,268r3,20l956,309r5,20l965,349r6,20l978,388r6,19l991,426r9,18l1009,463r9,18l1028,498r10,17l1049,532r13,16l1074,564r12,15l1100,593r13,14l1126,620r15,12l1157,645r14,11l1187,666r16,10l1219,685r17,8l1253,700r17,6l1286,711r17,4l1320,719r17,2l1354,722r15,l1385,721r16,-1l1415,716r16,-3l1444,709r15,-5l1472,697r14,-6l1498,683r12,-9l1522,665r11,-10l1544,644r10,-13l1563,619r9,-12l1580,592r8,-15l1594,563r6,-17l1605,530r5,-18l1614,496r3,-19l1619,458r2,-19l1621,422r,-17l1620,388r-1,-17l1617,354r-3,-16l1611,320r-4,-17l1598,270r-12,-33l1573,204r-15,-31xm682,10852r25,-2l731,10848r25,-3l781,10842r-13,-3l756,10835r-11,-4l732,10826r-22,-12l688,10801r-22,-15l646,10770r-18,-20l610,10731r-16,-22l579,10687r-13,-24l554,10637r-10,-27l537,10584r-6,-28l527,10526r-2,-18l524,10492r,-17l525,10458r3,-17l530,10426r3,-17l537,10393r4,-15l546,10364r5,-15l558,10335r7,-14l572,10309r8,-13l589,10284r9,-12l608,10261r10,-10l628,10241r12,-9l651,10223r12,-8l675,10208r14,-7l702,10196r14,-6l729,10186r15,-4l758,10180r15,-2l788,10177r16,l819,10178r15,1l849,10181r16,4l879,10188r15,4l907,10198r15,6l935,10210r13,8l962,10226r12,8l987,10244r12,9l1011,10264r11,10l1032,10287r10,11l1053,10310r10,14l1072,10337r7,13l1087,10365r7,15l1101,10395r5,16l1112,10427r4,15l1121,10459r2,17l1125,10493r3,27l1129,10545r-3,26l1123,10596r-6,24l1111,10644r-8,24l1093,10689r-12,21l1068,10730r-14,19l1038,10766r-17,16l1003,10796r-20,14l963,10821r26,-3l1013,10814r26,-2l1064,10809r14,-15l1092,10778r12,-16l1115,10745r10,-19l1135,10708r8,-20l1151,10668r7,-21l1162,10626r5,-22l1170,10581r1,-22l1172,10536r-1,-23l1169,10489r-3,-20l1162,10450r-4,-19l1153,10413r-6,-19l1140,10377r-7,-18l1124,10343r-8,-17l1106,10310r-10,-16l1086,10280r-11,-15l1063,10252r-13,-14l1038,10226r-13,-12l1011,10203r-14,-11l982,10182r-14,-9l952,10166r-16,-8l920,10151r-16,-7l888,10140r-17,-5l854,10132r-17,-2l820,10127r-18,l784,10127r-17,2l749,10131r-17,3l717,10139r-17,4l684,10149r-14,6l655,10163r-14,8l626,10181r-12,9l600,10201r-12,12l577,10225r-11,12l554,10251r-10,13l535,10279r-8,14l519,10309r-7,17l505,10341r-5,18l494,10376r-4,18l486,10412r-2,19l482,10450r-1,19l481,10488r1,20l483,10529r3,25l492,10580r5,26l505,10629r9,25l524,10677r11,22l548,10720r13,20l576,10759r15,19l608,10795r17,17l643,10827r19,13l682,10852xm3592,7026r33,-1l3658,7025r34,1l3725,7027r34,3l3793,7034r33,3l3860,7043r33,5l3927,7055r33,8l3994,7071r34,9l4061,7089r33,11l4127,7111r33,11l4192,7136r33,12l4256,7163r31,14l4319,7193r30,16l4379,7225r30,17l4438,7260r28,19l4495,7298r27,19l4550,7337r26,22l4602,7380r24,21l4651,7424r25,23l4699,7471r22,23l4745,7519r21,25l4788,7569r21,26l4829,7622r20,27l4868,7676r18,28l4904,7732r18,29l4939,7790r15,30l4970,7851r15,30l4998,7912r13,32l5025,7975r11,32l5047,8040r11,32l5068,8106r9,34l5085,8173r8,35l5100,8243r5,35l5110,8313r4,36l5118,8384r2,36l5122,8455r1,35l5122,8525r,35l5120,8595r-2,34l5114,8663r-4,35l5104,8731r-5,34l5092,8799r-7,32l5076,8865r-9,32l5057,8930r-10,32l5036,8994r-12,31l5010,9056r-13,32l4982,9118r-14,30l4952,9178r-17,30l4917,9237r-18,29l4882,9294r-21,28l4841,9350r-41,54l4757,9456r-22,25l4713,9506r-23,24l4668,9554r-24,23l4620,9600r-25,22l4570,9643r-25,21l4518,9685r-27,19l4463,9723r-29,19l4405,9760r-32,17l4342,9794r-32,16l4276,9826r-35,15l4206,9855r-37,14l4131,9882r-40,12l4050,9907r-43,10l3965,9928r-46,10l3873,9947r-48,8l3777,9961r-49,3l3677,9966r-50,l3576,9964r-51,-5l3474,9954r-52,-8l3371,9936r-52,-11l3266,9910r-50,-14l3165,9878r-51,-18l3064,9838r-49,-22l2965,9792r-48,-25l2870,9739r-46,-29l2780,9679r-44,-32l2693,9612r-41,-35l2613,9540r-38,-39l2538,9461r-34,-42l2471,9377r-31,-45l2411,9286r-4,2l2405,9289r-1,1l2405,9292r3,1l2410,9294r-4,2l2391,9298r-30,4l2311,9306r-16,1l2277,9306r-18,-1l2240,9302r-20,-6l2199,9290r-22,-7l2155,9275r-22,-10l2109,9253r-22,-12l2063,9229r-23,-15l2016,9199r-22,-17l1970,9164r-21,-18l1927,9126r-22,-20l1885,9084r-19,-22l1847,9038r-17,-23l1814,8990r-15,-26l1786,8938r-13,-27l1763,8883r-9,-28l1748,8825r-5,-30l1740,8765r-1,-30l1741,8704r3,-29l1750,8646r7,-29l1766,8589r11,-28l1788,8534r13,-27l1816,8481r16,-25l1848,8431r18,-23l1885,8385r19,-22l1924,8341r21,-20l1965,8302r21,-18l2007,8267r22,-16l2050,8236r21,-13l2091,8210r20,-11l2132,8189r19,-9l2170,8173r17,-5l2204,8163r16,-3l2235,8159r43,-1l2301,8157r5,l2302,8157r-12,1l2277,8158r-9,1l2266,8159r8,-30l2282,8098r8,-30l2299,8039r10,-29l2320,7981r11,-30l2342,7923r12,-28l2367,7867r12,-28l2392,7813r14,-27l2420,7760r15,-27l2451,7708r15,-25l2482,7658r17,-25l2515,7609r17,-24l2550,7562r18,-23l2587,7517r19,-23l2625,7473r20,-21l2665,7432r21,-21l2706,7391r21,-19l2749,7354r44,-37l2838,7284r46,-33l2930,7221r23,-15l2978,7193r23,-14l3026,7167r24,-12l3075,7142r26,-11l3127,7121r25,-10l3178,7101r27,-9l3232,7084r28,-8l3288,7069r28,-7l3345,7055r29,-6l3403,7045r30,-5l3465,7036r30,-3l3527,7029r32,-2l3592,7026xm2378,9220r-16,-34l2348,9152r-15,-36l2320,9079r-13,-37l2295,9004r-11,-38l2274,8927r-10,-38l2256,8851r-8,-38l2241,8776r-5,-37l2230,8703r-3,-33l2224,8636r-3,-63l2220,8517r1,-51l2224,8418r5,-47l2235,8326r7,-46l2250,8233r-5,-1l2238,8233r-24,1l2191,8236r-23,5l2146,8246r-21,7l2104,8261r-22,8l2062,8279r-20,11l2023,8302r-18,14l1987,8329r-18,16l1952,8360r-15,17l1921,8394r-13,19l1894,8432r-13,20l1870,8472r-12,22l1848,8516r-9,23l1832,8561r-8,24l1818,8609r-5,25l1809,8658r-2,26l1805,8710r,26l1806,8762r2,26l1813,8814r6,25l1826,8864r10,24l1846,8912r12,22l1871,8957r14,22l1901,8999r16,20l1935,9039r17,18l1970,9075r19,18l2010,9109r19,16l2049,9139r21,14l2090,9165r20,12l2130,9187r21,10l2170,9206r20,7l2208,9220r19,5l2243,9230r17,2l2276,9234r16,2l2305,9234r43,-4l2372,9228r11,-3l2384,9224r-3,l2377,9223r-3,-1l2373,9222r1,-1l2378,9220xm3594,7213r59,-1l3710,7213r57,5l3824,7225r57,10l3938,7248r56,15l4050,7283r55,20l4159,7326r52,26l4264,7380r50,30l4364,7443r49,34l4460,7514r44,40l4548,7595r43,43l4631,7683r38,45l4705,7777r33,50l4770,7879r30,52l4826,7985r24,56l4871,8098r20,59l4906,8217r12,61l4929,8339r5,63l4936,8464r-1,61l4931,8587r-8,61l4912,8709r-15,59l4879,8828r-20,58l4836,8943r-26,56l4782,9055r-31,54l4718,9162r-36,50l4644,9261r-39,49l4564,9355r-44,45l4474,9443r-46,40l4379,9521r-49,37l4279,9592r-52,31l4173,9652r-54,26l4064,9702r-55,21l3953,9741r-58,14l3838,9768r-57,9l3725,9785r-53,4l3619,9792r-53,2l3516,9792r-49,-3l3419,9785r-47,-7l3326,9769r-44,-10l3238,9748r-42,-15l3155,9718r-41,-17l3075,9683r-38,-21l3000,9640r-37,-22l2928,9593r-34,-27l2861,9539r-32,-29l2797,9480r-30,-32l2737,9416r-28,-34l2681,9348r-27,-37l2627,9274r-24,-38l2578,9196r26,-22l2628,9150r24,-24l2673,9099r20,-27l2711,9043r17,-30l2743,8981r12,-32l2766,8916r9,-35l2782,8846r2,-19l2786,8809r1,-19l2789,8771r1,-19l2790,8732r-1,-20l2787,8692r-2,-20l2783,8652r-3,-19l2775,8613r-4,-21l2765,8573r-6,-19l2753,8535r-7,-19l2738,8498r-9,-19l2720,8461r-9,-17l2701,8427r-11,-17l2680,8393r-12,-16l2656,8362r-13,-15l2631,8331r-14,-13l2603,8303r-14,-13l2575,8278r-16,-13l2543,8254r-15,-11l2512,8233r-17,-10l2479,8214r-17,-8l2444,8198r14,-52l2474,8096r17,-50l2510,7997r19,-48l2551,7903r23,-46l2598,7814r26,-43l2651,7728r29,-40l2709,7650r31,-38l2774,7576r34,-35l2843,7508r37,-32l2918,7446r40,-28l2999,7391r42,-24l3085,7343r45,-21l3177,7302r47,-18l3273,7268r51,-15l3375,7241r53,-10l3482,7223r55,-5l3594,7213xm2545,9132r-14,-29l2518,9073r-14,-31l2493,9010r-12,-32l2471,8945r-10,-33l2451,8878r-9,-32l2434,8812r-7,-32l2421,8747r-5,-32l2411,8684r-3,-30l2406,8625r-4,-55l2402,8521r2,-46l2406,8432r4,-41l2416,8351r5,-40l2429,8270r15,6l2458,8284r15,8l2487,8300r14,10l2514,8319r14,10l2540,8340r25,23l2588,8387r21,26l2630,8441r18,29l2664,8501r15,31l2692,8563r10,34l2711,8630r4,17l2717,8664r2,18l2721,8699r1,35l2722,8766r-2,33l2717,8831r-6,30l2703,8892r-8,28l2683,8948r-12,26l2658,9000r-16,25l2625,9048r-18,24l2587,9093r-20,20l2545,9132xm342,7517r18,1l377,7521r16,4l410,7529r16,6l441,7541r16,8l473,7557r14,9l502,7576r13,11l529,7599r13,12l554,7624r13,14l579,7652r10,15l600,7683r10,15l619,7715r9,17l636,7750r7,18l650,7787r6,19l661,7825r4,19l670,7864r2,20l674,7906r2,20l676,7947r,21l675,7988r-2,21l670,8029r-4,20l662,8068r-5,19l651,8105r-7,18l637,8140r-8,17l621,8173r-9,16l602,8204r-11,14l580,8233r-11,12l557,8257r-13,13l531,8281r-13,10l503,8300r-13,9l474,8316r-15,6l444,8329r-17,5l411,8337r-17,3l378,8343r-18,l343,8343r-18,-2l308,8339r-18,-3l274,8331r-17,-5l241,8319r-16,-8l210,8303r-16,-9l180,8284r-15,-11l152,8262r-14,-12l125,8236r-13,-13l100,8208,89,8192,79,8177,68,8160r-9,-17l50,8126r-8,-19l34,8089r-7,-19l21,8051r-6,-20l11,8011,7,7991,4,7971,2,7949,,7928r,-21l2,7885r1,-21l5,7843r3,-20l12,7804r5,-21l22,7765r6,-19l35,7728r8,-16l51,7695r9,-16l70,7663r10,-15l91,7634r11,-13l115,7607r12,-12l139,7584r14,-10l166,7564r15,-9l195,7547r16,-7l225,7534r17,-6l258,7523r16,-3l290,7518r17,-2l325,7516r17,1xm342,7568r14,1l372,7572r15,3l401,7579r14,5l429,7590r14,6l456,7603r12,9l481,7620r12,10l505,7640r11,10l528,7661r10,13l548,7686r10,12l567,7712r9,14l584,7741r7,14l598,7771r7,16l610,7802r6,17l621,7836r3,17l627,7871r2,17l632,7906r1,19l634,7942r-1,18l632,7978r-1,18l627,8014r-2,17l621,8048r-5,17l612,8080r-7,16l599,8112r-6,14l585,8141r-8,13l568,8168r-9,12l549,8192r-10,12l529,8215r-11,10l506,8234r-12,9l482,8251r-13,7l456,8265r-13,6l429,8276r-13,5l401,8284r-14,2l372,8288r-16,1l342,8289r-16,-1l310,8285r-14,-3l281,8279r-14,-5l253,8269r-14,-7l225,8254r-13,-8l200,8238r-13,-10l175,8218r-12,-10l152,8196r-12,-11l130,8172r-10,-13l111,8145r-9,-14l94,8116r-7,-16l79,8085r-7,-16l66,8052r-5,-16l56,8019r-3,-18l50,7983r-4,-18l45,7947r-1,-19l44,7910r,-19l45,7873r2,-18l50,7837r3,-18l58,7802r4,-15l68,7770r6,-16l81,7740r7,-15l96,7711r7,-14l112,7684r10,-13l133,7660r10,-11l153,7638r12,-10l176,7619r12,-9l201,7602r12,-7l227,7588r13,-5l253,7578r15,-3l283,7572r14,-3l312,7568r14,-1l342,7568xm2213,3766r41,10l2293,3788r39,13l2370,3817r37,17l2443,3853r34,20l2512,3895r33,25l2577,3945r30,28l2637,4001r28,30l2692,4061r26,33l2743,4127r23,35l2789,4198r20,37l2827,4273r17,39l2860,4351r15,41l2887,4433r10,42l2906,4517r8,43l2918,4603r4,44l2924,4692r,45l2921,4782r-4,44l2911,4870r-8,43l2893,4955r-13,42l2867,5037r-15,39l2836,5115r-19,37l2797,5188r-21,36l2754,5258r-25,32l2703,5321r-25,30l2650,5379r-29,26l2590,5430r-31,24l2528,5475r-34,20l2461,5513r-36,16l2389,5544r-36,12l2316,5566r-38,8l2240,5579r-39,4l2161,5585r-40,-1l2081,5580r-40,-5l2001,5567r-40,-11l1923,5544r-37,-15l1851,5511r-36,-19l1780,5471r-33,-23l1714,5422r-31,-26l1652,5368r-29,-31l1595,5305r-26,-33l1543,5236r-24,-35l1497,5164r-21,-40l1457,5084r-18,-40l1422,5001r-15,-42l1395,4914r-11,-45l1374,4824r-8,-47l1360,4730r-3,-47l1356,4635r,-48l1358,4537r5,-48l1369,4442r8,-46l1388,4351r12,-43l1414,4265r16,-40l1447,4184r19,-38l1486,4110r22,-35l1532,4041r24,-31l1582,3978r27,-28l1638,3923r29,-26l1698,3875r32,-21l1762,3834r34,-18l1830,3801r36,-13l1902,3776r37,-10l1977,3760r38,-5l2054,3753r39,l2133,3755r40,5l2213,3766xm2204,3882r35,8l2274,3900r33,11l2340,3924r32,15l2404,3956r31,18l2464,3993r29,21l2521,4036r27,24l2574,4085r24,25l2622,4138r23,28l2667,4196r20,31l2706,4258r18,33l2740,4323r15,35l2768,4393r13,34l2792,4464r9,36l2809,4538r6,37l2820,4613r3,40l2824,4692r,39l2822,4770r-4,40l2813,4848r-8,38l2796,4923r-10,36l2775,4994r-13,35l2747,5063r-17,32l2714,5127r-19,30l2674,5186r-20,29l2632,5242r-24,26l2584,5293r-25,22l2532,5336r-27,20l2477,5375r-29,17l2418,5408r-30,14l2357,5435r-33,10l2292,5454r-33,7l2226,5465r-35,3l2157,5470r-36,-2l2087,5465r-36,-4l2017,5453r-34,-9l1950,5433r-33,-14l1885,5405r-31,-17l1824,5369r-29,-20l1767,5327r-28,-23l1713,5278r-26,-26l1664,5224r-24,-29l1618,5165r-20,-32l1577,5100r-17,-34l1543,5031r-16,-35l1513,4960r-13,-38l1489,4884r-10,-40l1471,4805r-7,-40l1460,4723r-3,-41l1454,4640r1,-42l1458,4555r3,-41l1467,4472r8,-39l1483,4394r11,-38l1506,4319r13,-36l1535,4248r16,-32l1569,4183r19,-30l1609,4124r21,-28l1652,4069r24,-25l1702,4021r25,-23l1754,3978r28,-19l1810,3942r31,-15l1871,3913r30,-11l1932,3892r33,-9l1998,3877r33,-4l2065,3871r34,l2134,3872r34,4l2204,3882xm2260,2823r20,6l2302,2836r19,8l2341,2853r19,10l2379,2873r18,13l2414,2898r17,13l2447,2926r17,16l2479,2957r14,16l2508,2991r13,18l2533,3027r12,19l2556,3065r11,20l2576,3105r9,22l2593,3148r6,21l2606,3192r6,21l2615,3235r5,24l2622,3281r1,24l2623,3327r,24l2621,3374r-3,24l2614,3420r-5,23l2604,3464r-7,21l2590,3505r-9,20l2573,3545r-11,17l2552,3580r-11,18l2529,3614r-14,16l2502,3644r-13,15l2474,3672r-16,13l2443,3696r-17,10l2409,3716r-17,8l2374,3732r-17,6l2337,3744r-19,4l2299,3752r-20,2l2260,3755r-20,l2219,3754r-20,-3l2179,3747r-22,-4l2137,3736r-20,-7l2098,3720r-19,-9l2060,3700r-18,-11l2025,3677r-18,-14l1992,3649r-17,-15l1960,3618r-14,-16l1931,3584r-13,-18l1905,3547r-12,-19l1882,3508r-10,-21l1862,3466r-9,-21l1845,3422r-7,-22l1832,3378r-6,-23l1821,3332r-3,-24l1816,3283r-2,-23l1814,3235r,-23l1815,3187r3,-23l1821,3140r5,-23l1832,3094r6,-21l1845,3053r9,-21l1863,3012r9,-18l1883,2976r11,-17l1907,2943r13,-16l1933,2913r14,-14l1963,2886r14,-12l1994,2863r16,-10l2026,2844r18,-8l2062,2830r18,-6l2099,2820r19,-5l2138,2813r19,-1l2177,2812r21,1l2219,2815r20,3l2260,2823xm2256,2882r18,6l2292,2894r16,7l2325,2909r17,9l2359,2927r15,10l2389,2948r16,13l2418,2973r15,14l2446,3000r12,15l2471,3029r11,16l2493,3060r10,17l2513,3094r9,18l2530,3130r8,18l2545,3167r6,18l2557,3204r4,20l2565,3243r3,20l2570,3283r1,21l2571,3324r,20l2569,3364r-2,20l2564,3404r-4,20l2555,3443r-6,17l2542,3478r-6,17l2528,3512r-9,16l2510,3543r-10,15l2489,3573r-12,13l2466,3599r-12,13l2440,3623r-13,10l2414,3643r-15,9l2384,3661r-14,7l2354,3675r-15,5l2322,3685r-17,4l2288,3691r-17,3l2254,3695r-17,l2219,3694r-18,-3l2183,3688r-18,-5l2147,3678r-18,-7l2113,3664r-17,-9l2080,3647r-16,-11l2049,3626r-15,-12l2020,3602r-14,-14l1993,3575r-14,-15l1967,3546r-11,-16l1945,3513r-10,-17l1924,3478r-8,-18l1907,3443r-8,-19l1892,3404r-7,-19l1880,3365r-5,-20l1872,3325r-3,-20l1866,3283r-1,-20l1864,3242r1,-21l1866,3199r3,-21l1872,3158r3,-20l1881,3119r5,-19l1892,3082r8,-18l1908,3047r9,-16l1926,3016r10,-15l1946,2987r12,-14l1969,2961r13,-13l1995,2937r13,-10l2022,2917r14,-8l2052,2901r15,-6l2082,2888r17,-5l2115,2879r17,-3l2148,2874r18,-1l2183,2872r18,1l2219,2876r18,3l2256,2882xm2555,925r31,12l2617,951r32,15l2679,983r29,18l2737,1020r28,20l2792,1062r27,22l2843,1107r25,25l2892,1158r23,27l2936,1212r20,29l2977,1269r17,30l3011,1329r17,31l3043,1391r13,31l3068,1455r12,32l3088,1521r8,32l3103,1587r6,34l3112,1654r2,34l3115,1721r-1,34l3112,1789r-4,33l3102,1855r-8,31l3086,1916r-10,31l3064,1975r-12,28l3038,2030r-16,24l3007,2079r-18,23l2971,2125r-20,20l2931,2165r-23,18l2886,2201r-22,16l2839,2231r-25,13l2789,2256r-27,10l2735,2274r-28,8l2679,2287r-28,4l2621,2293r-29,1l2561,2293r-30,-2l2500,2286r-30,-7l2438,2272r-31,-10l2377,2250r-31,-13l2317,2222r-29,-16l2260,2189r-27,-20l2207,2148r-26,-21l2156,2104r-24,-25l2109,2054r-22,-27l2065,1999r-20,-28l2026,1942r-19,-30l1991,1881r-16,-32l1960,1817r-14,-34l1933,1749r-11,-33l1913,1681r-9,-35l1898,1611r-6,-36l1888,1539r-4,-36l1883,1467r,-36l1885,1394r4,-36l1893,1325r7,-34l1908,1259r9,-32l1927,1197r12,-28l1952,1141r15,-26l1983,1090r16,-24l2017,1044r19,-22l2057,1003r21,-18l2100,969r24,-16l2147,939r25,-12l2198,917r26,-9l2251,901r28,-5l2308,891r29,-2l2367,889r30,1l2427,893r31,5l2490,905r32,9l2555,925xm2548,1011r28,11l2603,1033r27,14l2656,1062r26,15l2707,1094r24,17l2755,1130r22,20l2800,1170r21,21l2842,1214r19,23l2880,1261r18,25l2915,1311r17,26l2946,1363r15,27l2973,1418r13,27l2996,1473r10,29l3014,1531r7,28l3027,1588r4,30l3035,1648r2,29l3037,1707r,29l3035,1765r-5,29l3026,1822r-7,28l3011,1877r-8,26l2993,1928r-11,24l2970,1976r-14,22l2943,2020r-16,20l2911,2059r-17,18l2876,2095r-19,15l2838,2125r-20,14l2796,2152r-22,11l2752,2173r-23,9l2706,2190r-25,5l2656,2200r-24,3l2606,2206r-26,1l2553,2206r-26,-3l2500,2199r-27,-6l2446,2186r-28,-8l2392,2167r-27,-12l2340,2143r-25,-15l2290,2113r-23,-17l2243,2078r-22,-19l2200,2039r-21,-22l2158,1995r-20,-24l2120,1948r-18,-25l2086,1897r-16,-26l2055,1844r-14,-28l2029,1788r-13,-30l2005,1729r-9,-29l1987,1670r-8,-30l1974,1608r-6,-31l1965,1547r-2,-32l1961,1484r,-31l1963,1420r3,-30l1970,1360r6,-30l1983,1302r8,-26l1999,1249r12,-25l2022,1200r13,-23l2049,1156r14,-21l2079,1115r17,-18l2114,1081r19,-16l2152,1050r20,-13l2193,1026r21,-12l2238,1005r22,-7l2284,992r24,-6l2333,983r26,-2l2384,981r27,1l2437,984r28,5l2492,994r28,8l2548,1011xm3825,5243r20,1l3864,5247r19,3l3902,5254r18,6l3938,5266r17,6l3972,5280r16,8l4004,5297r16,10l4034,5318r15,11l4062,5342r14,12l4088,5368r12,14l4111,5397r11,15l4132,5428r9,16l4148,5461r8,18l4163,5496r6,18l4174,5532r4,19l4181,5572r2,19l4185,5611r,20l4185,5651r-2,21l4181,5693r-3,20l4173,5732r-4,20l4162,5771r-7,19l4148,5808r-9,18l4131,5843r-11,16l4109,5876r-11,16l4086,5908r-13,14l4060,5937r-13,13l4032,5963r-15,12l4002,5986r-16,11l3969,6006r-16,9l3935,6024r-18,7l3899,6038r-18,5l3862,6048r-19,3l3824,6054r-20,2l3784,6057r-19,-1l3744,6054r-19,-3l3706,6048r-18,-5l3671,6038r-18,-7l3636,6023r-17,-8l3602,6006r-15,-10l3571,5985r-15,-12l3543,5960r-14,-13l3517,5933r-12,-14l3493,5903r-11,-15l3472,5872r-9,-18l3454,5837r-7,-18l3440,5800r-6,-19l3429,5762r-5,-20l3421,5722r-2,-21l3418,5680r,-21l3418,5638r2,-22l3422,5596r3,-21l3430,5555r5,-19l3441,5515r8,-19l3457,5479r9,-18l3475,5443r10,-16l3496,5410r11,-16l3519,5380r14,-15l3546,5352r15,-14l3575,5326r16,-11l3607,5304r15,-9l3639,5285r17,-8l3674,5269r18,-7l3710,5257r19,-5l3748,5249r19,-4l3786,5244r20,-1l3825,5243xe" fillcolor="#b1b5ba [1945]" stroked="f">
                  <v:fill color2="#b1b5ba [1945]" o:opacity2="35388f" rotate="t" focus="100%" type="gradient"/>
                  <v:path arrowok="t" o:connecttype="custom" o:connectlocs="1400,1944;1154,1986;1232,1734;1595,1459;1351,1193;1694,1055;1734,1041;1358,1104;1523,1497;517,84;429,220;338,34;358,188;537,171;175,3498;316,3407;355,3604;301,3382;164,3527;1479,2420;1707,2807;1506,3229;912,3216;616,3013;740,2721;916,2452;747,2926;604,2879;795,3075;1645,2822;1094,3254;929,2898;875,2591;801,2857;875,3017;223,2677;46,2751;60,2519;211,2636;80,2755;44,2554;962,1478;680,1859;495,1370;902,1420;753,1821;494,1465;826,986;797,1242;605,1079;786,976;818,1204;627,1122;852,308;1007,685;664,627;799,297;1006,617;719,665;753,333;1394,1864;1224,2013;1178,1789" o:connectangles="0,0,0,0,0,0,0,0,0,0,0,0,0,0,0,0,0,0,0,0,0,0,0,0,0,0,0,0,0,0,0,0,0,0,0,0,0,0,0,0,0,0,0,0,0,0,0,0,0,0,0,0,0,0,0,0,0,0,0,0,0,0,0"/>
                  <o:lock v:ext="edit" verticies="t"/>
                </v:shape>
                <v:shape id="Freeform 1934" o:spid="_x0000_s1038" style="position:absolute;left:7647;top:2438;width:1931;height:3704;visibility:visible;mso-wrap-style:square;v-text-anchor:top" coordsize="5794,11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XaS74A&#10;AADbAAAADwAAAGRycy9kb3ducmV2LnhtbERPy4rCMBTdD/gP4QruxsSCD6pRRFBcjAsfH3BNrm2x&#10;uSlN1Pr3ZjHg8nDei1XnavGkNlSeNYyGCgSx8bbiQsPlvP2dgQgR2WLtmTS8KcBq2ftZYG79i4/0&#10;PMVCpBAOOWooY2xyKYMpyWEY+oY4cTffOowJtoW0Lb5SuKtlptREOqw4NZTY0KYkcz89nIa7yqZ2&#10;bJR5zK6HXceHeDn/Wa0H/W49BxGpi1/xv3tvNWRpffqSfoBcf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K12ku+AAAA2wAAAA8AAAAAAAAAAAAAAAAAmAIAAGRycy9kb3ducmV2&#10;LnhtbFBLBQYAAAAABAAEAPUAAACDAwAAAAA=&#10;" path="m5588,11113r-17,-336l5553,10442r-18,-335l5517,9773r-17,-334l5485,9105r-7,-167l5471,8771r-5,-167l5461,8437r-4,-167l5455,8103r-3,-167l5452,7769r,-167l5455,7435r3,-167l5462,7101r7,-167l5477,6767r10,-168l5498,6432r14,-168l5527,6097r18,-168l5565,5761r22,-176l5607,5408r20,-178l5645,5052r18,-178l5678,4695r16,-181l5708,4334r13,-181l5733,3973r11,-182l5755,3610r9,-182l5771,3246r6,-182l5783,2883r4,-183l5790,2519r3,-183l5794,2154r,-181l5793,1791r-3,-181l5787,1429r-4,-180l5777,1069r-7,-180l5761,710r-9,-178l5741,354,5730,177,5717,,5539,65r-177,65l5184,197r-177,67l4653,401,4300,540,3947,680,3594,820,3241,959r-354,137l2710,1163r-178,67l2355,1296r-179,65l1998,1425r-179,63l1640,1548r-180,60l1280,1666r-180,56l917,1777r-181,52l552,1880r-182,48l185,1973,,2017r16,103l33,2223r17,103l66,2429r17,103l99,2635r17,103l131,2841r17,103l164,3047r16,104l195,3255r16,103l225,3461r15,103l255,3667r26,206l307,4078r24,205l352,4490r19,205l388,4900r15,205l417,5310r11,205l438,5720r8,205l453,6130r4,204l460,6539r3,205l463,6949r-3,205l458,7359r-4,205l448,7769r-7,205l432,8179r-8,205l413,8589r-12,205l388,9000r-14,206l360,9411r-17,205l326,9822r-18,205l289,10233r5299,880xe" fillcolor="#b1b5ba [1945]" stroked="f">
                  <v:fill color2="#b1b5ba [1945]" o:opacity2="35388f" rotate="t" focus="100%" type="gradient"/>
                  <v:path arrowok="t" o:connecttype="custom" o:connectlocs="1851,3480;1833,3146;1823,2923;1819,2756;1817,2589;1819,2422;1825,2255;1837,2088;1855,1920;1875,1743;1892,1565;1907,1384;1918,1203;1925,1021;1930,840;1931,658;1929,476;1923,296;1913,118;1846,22;1669,88;1315,227;962,365;785,432;606,496;427,555;245,610;62,658;11,741;28,844;44,947;60,1050;75,1154;94,1291;117,1497;134,1702;146,1906;152,2111;154,2316;151,2521;144,2726;134,2931;120,3137;103,3342" o:connectangles="0,0,0,0,0,0,0,0,0,0,0,0,0,0,0,0,0,0,0,0,0,0,0,0,0,0,0,0,0,0,0,0,0,0,0,0,0,0,0,0,0,0,0,0"/>
                </v:shape>
                <v:shape id="Freeform 1935" o:spid="_x0000_s1039" style="position:absolute;left:7757;top:2545;width:1806;height:3381;visibility:visible;mso-wrap-style:square;v-text-anchor:top" coordsize="5418,10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IiYsQA&#10;AADbAAAADwAAAGRycy9kb3ducmV2LnhtbESPQYvCMBSE74L/ITzBm6b2UEvXKCK7KJ5c3T3s7dE8&#10;22rzUpuo9d9vBMHjMDPfMLNFZ2pxo9ZVlhVMxhEI4tzqigsFP4evUQrCeWSNtWVS8CAHi3m/N8NM&#10;2zt/023vCxEg7DJUUHrfZFK6vCSDbmwb4uAdbWvQB9kWUrd4D3BTyziKEmmw4rBQYkOrkvLz/moU&#10;fF7jw+U3Tk5/l+NuunHr1G2TVKnhoFt+gPDU+Xf41d5oBfEEn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iImLEAAAA2wAAAA8AAAAAAAAAAAAAAAAAmAIAAGRycy9k&#10;b3ducmV2LnhtbFBLBQYAAAAABAAEAPUAAACJAwAAAAA=&#10;" path="m664,8867r45,3l753,8875r44,7l838,8891r41,12l920,8916r40,16l998,8949r38,19l1072,8989r36,22l1141,9036r33,26l1205,9089r30,29l1264,9148r27,31l1317,9212r24,35l1363,9281r21,36l1403,9354r17,38l1436,9431r13,40l1460,9512r10,41l1477,9595r6,42l1486,9680r1,43l1486,9767r-1,26l1482,9820r-4,26l1474,9872r-6,26l1463,9922r-8,24l1447,9970r-8,24l1429,10016r-10,23l1408,10061r-12,21l1384,10104r-13,20l1357,10144r-130,-21l1243,10104r15,-19l1272,10063r13,-20l1297,10022r12,-22l1319,9977r10,-22l1338,9931r8,-24l1353,9882r7,-25l1364,9832r4,-26l1372,9779r2,-27l1375,9714r-1,-37l1371,9640r-5,-37l1361,9567r-9,-36l1342,9496r-12,-34l1317,9428r-16,-33l1286,9363r-18,-31l1248,9302r-22,-31l1204,9243r-24,-28l1156,9189r-26,-24l1102,9140r-28,-22l1044,9098r-30,-21l981,9059r-32,-16l915,9027r-35,-13l846,9002r-37,-11l772,8983r-37,-6l696,8972r-38,-2l633,8970r-23,l587,8970r-23,2l540,8974r-22,3l494,8980r-22,4l450,8989r-23,5l406,9000r-21,7l362,9015r-21,8l321,9030r-21,9l279,9048r-20,10l240,9068r-20,12l201,9091r-19,12l164,9116r-18,12l128,9141r-16,14l95,9169r-17,15l62,9198r-15,15l31,9229r-15,16l19,9207r3,-38l25,9131r3,-37l60,9067r35,-25l129,9018r36,-22l202,8975r38,-19l279,8938r41,-15l361,8909r42,-12l444,8887r44,-8l531,8872r44,-3l620,8867r44,xm,3967r3,26l5,4018r2,26l11,4070r14,-26l41,4019r18,-24l78,3971r21,-22l122,3928r23,-21l171,3888r27,-18l226,3854r29,-16l285,3823r31,-12l349,3800r32,-9l416,3783r26,-6l466,3774r26,-2l517,3771r24,l566,3772r23,1l613,3776r22,4l658,3785r21,6l700,3798r22,7l741,3814r20,9l779,3833r18,12l813,3857r17,13l845,3884r14,14l874,3914r12,16l897,3947r11,18l917,3982r9,20l933,4021r7,20l944,4062r5,21l951,4106r1,21l952,4149r-2,23l948,4194r-4,22l939,4237r-6,22l926,4279r-9,22l908,4321r-10,20l887,4361r-12,19l861,4399r-13,18l832,4435r-15,18l800,4470r-17,16l765,4501r-19,15l726,4529r-20,14l686,4555r-23,11l642,4577r-22,9l596,4595r-23,8l548,4610r-25,6l499,4621r-35,5l431,4628r-34,1l365,4627r-33,-4l301,4618r-32,-7l240,4602r-29,-11l184,4579r-25,-15l133,4548r-24,-16l88,4512,67,4493,48,4472r2,26l52,4524r2,27l57,4576r21,16l101,4608r24,13l150,4635r25,11l202,4657r28,9l258,4673r28,6l316,4684r31,3l377,4690r31,1l440,4690r32,-4l504,4682r28,-6l560,4670r28,-7l615,4654r26,-10l667,4632r25,-12l717,4607r24,-14l764,4577r22,-15l808,4545r21,-18l849,4509r19,-19l886,4470r17,-20l920,4428r14,-21l949,4385r12,-23l973,4339r10,-24l994,4291r7,-24l1009,4242r6,-24l1019,4192r3,-25l1024,4142r,-26l1023,4090r-4,-25l1015,4041r-6,-24l1002,3994r-7,-23l985,3950r-12,-21l961,3909r-13,-20l934,3872r-15,-18l902,3838r-18,-16l865,3807r-19,-14l826,3781r-22,-13l782,3758r-24,-10l735,3739r-24,-7l686,3725r-26,-5l634,3716r-27,-4l581,3710r-28,-1l525,3710r-30,1l467,3715r-29,3l408,3724r-31,8l345,3739r-30,10l285,3761r-29,11l228,3785r-27,15l174,3814r-26,17l124,3848r-24,18l78,3884r-21,20l37,3924r-19,20l,3967xm2240,5441r46,-5l2331,5434r45,l2419,5436r43,5l2505,5448r40,9l2585,5468r39,14l2662,5497r36,18l2734,5534r35,22l2801,5579r31,26l2863,5632r29,28l2919,5691r24,32l2968,5756r21,35l3009,5828r19,38l3044,5905r15,41l3072,5987r10,44l3091,6074r6,46l3101,6166r1,47l3102,6263r-3,48l3094,6359r-7,47l3078,6453r-12,46l3053,6544r-16,44l3021,6631r-20,43l2980,6715r-22,40l2934,6794r-25,37l2882,6868r-29,35l2824,6936r-32,32l2760,6999r-34,28l2690,7055r-35,25l2618,7103r-38,22l2540,7145r-40,17l2460,7178r-42,15l2376,7204r-43,9l2290,7220r-44,5l2201,7227r-43,-1l2114,7224r-44,-3l2028,7214r-42,-9l1946,7195r-39,-12l1868,7168r-38,-16l1794,7134r-36,-19l1723,7094r-33,-23l1658,7047r-30,-26l1598,6993r-28,-28l1544,6935r-26,-31l1496,6871r-22,-33l1454,6803r-18,-37l1419,6729r-16,-38l1391,6652r-11,-40l1371,6572r-8,-43l1358,6488r-3,-44l1354,6401r1,-44l1360,6314r5,-43l1373,6228r10,-43l1394,6144r15,-40l1424,6063r18,-40l1461,5984r22,-38l1506,5909r25,-36l1557,5837r28,-34l1614,5770r30,-32l1676,5707r34,-29l1743,5650r37,-26l1817,5598r38,-23l1895,5552r40,-20l1975,5514r43,-17l2060,5482r45,-14l2149,5457r45,-9l2240,5441xm2239,5553r41,-3l2319,5548r38,l2395,5550r38,5l2469,5561r36,8l2539,5579r35,13l2606,5605r33,16l2669,5637r30,20l2728,5678r27,21l2781,5723r26,25l2830,5774r22,28l2873,5832r19,31l2910,5894r15,34l2940,5961r12,36l2963,6033r11,38l2980,6109r6,39l2989,6189r2,41l2990,6273r-2,41l2984,6357r-6,40l2970,6438r-10,40l2948,6517r-13,38l2920,6593r-16,37l2886,6666r-20,35l2846,6734r-22,33l2800,6798r-26,31l2749,6859r-27,27l2693,6913r-30,25l2633,6962r-31,22l2569,7004r-33,20l2502,7041r-34,16l2432,7071r-37,12l2358,7093r-37,8l2283,7108r-38,4l2206,7114r-39,l2128,7112r-36,-3l2055,7103r-37,-7l1983,7087r-35,-11l1914,7064r-33,-14l1849,7035r-32,-17l1787,7000r-29,-20l1730,6959r-27,-23l1679,6913r-25,-26l1630,6861r-21,-28l1588,6805r-19,-30l1551,6745r-16,-32l1521,6681r-14,-34l1496,6613r-9,-34l1478,6543r-5,-37l1468,6469r-2,-37l1465,6393r1,-38l1469,6316r6,-36l1482,6241r8,-37l1501,6169r12,-37l1527,6097r15,-35l1560,6027r18,-32l1598,5961r22,-31l1643,5900r24,-31l1693,5840r26,-28l1747,5785r30,-25l1807,5735r32,-22l1870,5690r33,-20l1938,5651r35,-18l2009,5616r37,-14l2084,5589r38,-12l2160,5568r39,-8l2239,5553xm1155,4599r19,-4l1193,4593r19,-1l1231,4592r19,l1268,4593r18,2l1304,4599r16,4l1337,4608r16,5l1370,4619r14,8l1399,4635r14,7l1427,4651r13,11l1452,4673r13,11l1476,4695r10,12l1496,4721r9,13l1513,4749r7,14l1526,4778r6,17l1537,4811r4,16l1544,4844r2,18l1548,4880r,19l1546,4917r-1,18l1542,4953r-3,18l1534,4988r-5,18l1523,5022r-8,17l1508,5055r-9,17l1490,5087r-10,15l1469,5118r-11,14l1447,5146r-14,13l1421,5172r-14,13l1393,5197r-16,11l1363,5218r-16,10l1330,5239r-16,9l1297,5255r-18,7l1261,5269r-18,5l1225,5279r-19,4l1187,5287r-20,2l1149,5290r-19,l1111,5290r-18,-1l1075,5287r-18,-4l1041,5280r-17,-4l1007,5270r-16,-6l976,5258r-16,-7l945,5242r-13,-8l919,5224r-14,-10l893,5204r-11,-11l870,5180r-11,-12l850,5156r-9,-14l832,5128r-6,-14l819,5099r-7,-15l808,5068r-5,-17l800,5036r-2,-18l797,5001r-2,-18l797,4966r1,-17l800,4932r3,-17l808,4898r4,-17l818,4864r7,-15l832,4833r8,-16l849,4802r10,-15l869,4772r11,-14l893,4744r12,-13l919,4718r13,-13l947,4693r14,-11l977,4670r15,-10l1008,4651r17,-9l1043,4634r18,-8l1079,4619r18,-7l1116,4607r19,-5l1155,4599xm1157,4642r18,-3l1192,4638r15,-1l1224,4637r17,l1257,4639r15,1l1287,4644r15,3l1317,4651r13,5l1345,4662r12,6l1371,4675r12,7l1395,4691r12,7l1417,4709r11,9l1437,4729r9,10l1455,4751r8,11l1469,4775r7,13l1482,4800r5,15l1490,4828r4,15l1497,4859r1,14l1499,4889r,16l1499,4921r-2,15l1495,4952r-3,15l1488,4983r-4,15l1478,5012r-5,15l1466,5041r-8,14l1450,5069r-9,14l1432,5095r-10,12l1412,5120r-11,12l1390,5143r-13,12l1365,5165r-12,10l1339,5184r-14,9l1311,5202r-14,6l1281,5216r-14,6l1251,5227r-16,6l1219,5237r-17,4l1186,5243r-17,2l1152,5246r-16,2l1120,5246r-17,l1089,5244r-16,-2l1057,5239r-14,-5l1028,5230r-13,-5l1001,5218r-13,-6l976,5205r-13,-8l951,5189r-11,-9l929,5171r-10,-10l908,5151r-8,-11l892,5129r-8,-13l876,5105r-7,-13l864,5079r-6,-13l855,5051r-5,-13l848,5023r-2,-15l845,4993r-1,-15l845,4963r1,-16l848,4933r2,-15l855,4904r4,-15l864,4874r5,-14l876,4846r8,-14l892,4820r8,-14l910,4793r9,-13l929,4769r11,-12l951,4746r12,-12l976,4724r13,-10l1002,4705r14,-9l1030,4687r15,-8l1060,4673r15,-7l1091,4660r17,-5l1123,4649r17,-3l1157,4642xm4413,899r50,-16l4514,871r49,-9l4611,855r48,-3l4706,851r46,1l4797,856r45,7l4884,873r43,12l4967,899r39,17l5044,936r37,21l5117,981r33,25l5182,1034r30,31l5240,1097r27,35l5291,1168r24,38l5335,1246r19,42l5370,1331r14,45l5396,1423r10,48l5412,1522r5,51l5418,1626r-1,54l5413,1734r-5,53l5400,1841r-11,53l5377,1945r-15,53l5344,2050r-19,50l5304,2149r-24,50l5256,2247r-27,47l5201,2340r-30,45l5138,2429r-32,42l5070,2512r-36,40l4997,2590r-39,37l4918,2661r-42,33l4835,2725r-44,29l4748,2781r-46,25l4656,2830r-46,20l4562,2868r-47,15l4465,2897r-48,11l4369,2916r-47,5l4276,2925r-46,l4186,2924r-45,-5l4098,2914r-41,-9l4016,2893r-41,-13l3937,2865r-38,-18l3863,2828r-34,-21l3795,2784r-32,-25l3732,2732r-29,-29l3676,2673r-25,-33l3627,2605r-22,-34l3585,2533r-18,-40l3550,2453r-15,-41l3523,2368r-10,-44l3505,2277r-5,-47l3495,2182r,-49l3496,2083r4,-50l3506,1984r8,-51l3525,1884r13,-50l3552,1785r18,-49l3589,1688r20,-48l3633,1592r24,-47l3684,1499r28,-44l3742,1411r33,-44l3807,1326r36,-42l3879,1245r38,-38l3956,1170r41,-35l4039,1101r43,-32l4126,1039r45,-28l4218,984r47,-25l4313,937r50,-20l4413,899xm4421,1024r44,-13l4508,1001r44,-8l4593,987r43,-3l4676,983r40,2l4755,989r40,6l4831,1003r37,11l4903,1027r35,14l4971,1058r32,19l5033,1097r30,23l5090,1144r27,27l5142,1199r23,29l5186,1261r20,32l5224,1328r16,37l5255,1402r12,40l5277,1483r9,42l5291,1569r5,45l5297,1660r-1,46l5294,1753r-6,47l5281,1846r-9,46l5261,1936r-13,46l5233,2027r-17,44l5199,2115r-21,42l5156,2199r-23,41l5108,2280r-27,40l5054,2358r-29,37l4994,2431r-32,34l4930,2498r-34,32l4861,2561r-36,29l4788,2617r-38,25l4712,2666r-39,22l4632,2708r-40,18l4551,2742r-43,15l4465,2768r-42,10l4382,2786r-42,4l4300,2794r-40,1l4220,2793r-38,-4l4144,2784r-37,-7l4071,2767r-34,-11l4003,2743r-32,-15l3938,2711r-30,-19l3879,2672r-28,-22l3824,2626r-24,-25l3775,2574r-22,-28l3732,2516r-20,-32l3695,2452r-16,-35l3665,2382r-13,-37l3642,2307r-9,-39l3626,2228r-6,-42l3618,2144r-1,-44l3618,2056r4,-43l3627,1969r8,-44l3644,1882r11,-43l3669,1795r14,-42l3700,1710r19,-41l3739,1627r21,-41l3784,1547r26,-40l3835,1468r28,-37l3892,1394r31,-36l3955,1324r34,-33l4022,1259r36,-31l4095,1199r37,-28l4171,1144r39,-24l4251,1097r41,-21l4335,1057r42,-17l4421,1024xm5071,15r16,-5l5102,6r16,-2l5133,1,5148,r15,l5177,r15,1l5205,4r14,2l5232,10r14,5l5258,19r12,6l5283,32r11,6l5305,46r10,9l5325,64r9,10l5343,84r9,11l5359,107r7,12l5373,131r6,13l5384,158r5,14l5392,186r4,16l5398,218r1,15l5400,250r,16l5399,283r-1,15l5396,315r-4,16l5389,346r-5,16l5379,379r-6,15l5366,409r-6,16l5352,439r-8,15l5335,469r-9,13l5316,496r-10,13l5295,522r-11,13l5272,546r-12,11l5248,568r-14,10l5221,589r-13,8l5193,606r-15,8l5164,622r-15,7l5134,634r-16,5l5102,643r-15,4l5072,650r-16,2l5042,652r-16,1l5012,652r-14,-1l4984,649r-14,-2l4957,643r-12,-4l4931,633r-12,-5l4908,622r-12,-7l4885,608r-10,-8l4865,591r-10,-10l4846,571r-8,-11l4830,549r-6,-12l4817,525r-7,-13l4806,499r-5,-14l4797,471r-4,-15l4791,441r-1,-16l4789,409r,-15l4790,377r1,-16l4793,345r4,-16l4800,313r5,-16l4809,281r6,-15l4821,250r7,-16l4836,220r8,-15l4853,191r9,-15l4872,163r10,-14l4893,136r11,-13l4917,111r12,-11l4941,89r14,-11l4968,67r13,-10l4996,50r13,-9l5025,33r15,-7l5055,20r16,-5xm5073,56r14,-4l5101,48r14,-2l5128,45r12,-1l5154,43r12,1l5178,45r13,1l5203,48r11,4l5225,55r12,5l5248,65r10,6l5268,76r9,7l5286,91r9,8l5304,107r7,9l5318,125r7,10l5332,146r5,10l5342,168r4,12l5351,192r3,13l5356,218r3,14l5360,246r1,14l5361,275r-1,13l5359,303r-3,14l5354,331r-3,14l5347,359r-4,13l5337,387r-5,13l5326,413r-13,25l5297,463r-18,24l5260,509r-10,10l5239,529r-11,9l5216,547r-11,9l5193,564r-12,8l5168,578r-13,7l5142,591r-14,4l5115,600r-14,4l5088,606r-14,3l5061,611r-14,1l5035,612r-12,-1l5011,610r-13,-1l4986,605r-11,-2l4964,599r-12,-4l4941,590r-10,-6l4921,578r-9,-6l4903,564r-9,-8l4885,548r-8,-9l4871,530r-7,-10l4857,510r-5,-11l4847,488r-5,-12l4838,464r-3,-12l4831,438r-2,-13l4828,411r-1,-13l4827,383r1,-13l4829,355r2,-13l4834,327r3,-13l4840,299r5,-13l4851,273r5,-14l4862,246r13,-26l4891,195r18,-23l4928,150r10,-11l4949,129r11,-9l4971,110r12,-8l4995,93r12,-8l5021,79r12,-7l5046,66r14,-5l5073,56xm4146,6646r49,-2l4243,6644r47,3l4335,6653r44,7l4423,6672r42,13l4508,6702r39,18l4586,6741r38,24l4661,6789r35,28l4730,6848r31,31l4792,6913r28,35l4848,6985r25,41l4898,7066r21,44l4939,7154r19,47l4974,7248r14,49l5000,7347r11,52l5018,7453r6,53l5027,7561r1,58l5027,7676r-4,58l5017,7791r-8,56l4999,7903r-12,55l4972,8012r-16,52l4938,8116r-20,50l4895,8216r-23,47l4846,8310r-27,45l4790,8397r-30,43l4727,8479r-32,38l4660,8553r-37,34l4586,8619r-38,29l4508,8676r-40,25l4425,8724r-42,21l4339,8763r-45,14l4249,8789r-47,11l4155,8805r-47,5l4060,8810r-48,-3l3964,8802r-47,-8l3871,8784r-45,-12l3783,8756r-44,-18l3698,8718r-42,-23l3617,8672r-39,-27l3541,8617r-36,-30l3472,8554r-34,-35l3407,8485r-31,-38l3348,8407r-25,-40l3298,8326r-23,-43l3253,8238r-19,-46l3218,8146r-15,-48l3190,8050r-12,-51l3170,7949r-6,-50l3160,7847r-2,-53l3159,7742r4,-54l3168,7636r9,-51l3187,7533r13,-50l3214,7434r17,-50l3250,7337r21,-47l3294,7244r24,-43l3345,7157r28,-42l3402,7074r32,-39l3466,6997r35,-36l3536,6926r37,-32l3611,6862r40,-30l3692,6805r41,-26l3776,6756r44,-23l3864,6714r45,-17l3956,6682r46,-13l4050,6659r48,-7l4146,6646xm4140,6785r41,-2l4223,6784r41,2l4303,6792r39,7l4380,6810r37,12l4454,6835r35,17l4523,6870r33,21l4587,6914r32,23l4648,6964r28,28l4703,7021r24,32l4751,7085r22,35l4795,7156r19,38l4831,7232r16,40l4862,7314r12,43l4884,7401r9,45l4901,7492r4,48l4909,7588r1,50l4909,7687r-4,50l4900,7787r-7,49l4884,7884r-11,48l4861,7978r-15,46l4830,8069r-18,44l4793,8155r-21,42l4750,8237r-24,39l4701,8313r-27,37l4647,8384r-29,33l4586,8449r-31,29l4523,8506r-34,26l4454,8555r-36,22l4383,8597r-38,18l4307,8630r-40,13l4228,8654r-40,8l4146,8668r-41,4l4063,8672r-42,-1l3980,8666r-42,-7l3899,8651r-39,-12l3821,8627r-37,-16l3747,8594r-36,-20l3676,8554r-33,-23l3610,8506r-30,-26l3550,8452r-29,-30l3494,8392r-27,-33l3442,8324r-22,-34l3399,8253r-20,-37l3360,8177r-16,-40l3328,8096r-13,-42l3304,8012r-9,-44l3287,7924r-5,-44l3278,7834r-1,-46l3278,7742r3,-47l3286,7649r8,-46l3303,7558r11,-44l3326,7471r15,-43l3357,7387r18,-42l3395,7306r22,-39l3440,7229r25,-37l3491,7156r26,-34l3547,7089r30,-32l3607,7027r32,-29l3673,6971r35,-26l3742,6922r37,-23l3816,6878r38,-18l3894,6843r39,-16l3973,6815r40,-11l4055,6796r42,-7l4140,6785xm3644,8795r27,2l3697,8801r25,4l3748,8812r26,8l3797,8829r25,10l3845,8851r23,12l3890,8878r21,15l3933,8909r20,17l3972,8945r19,19l4009,8984r17,22l4041,9028r16,24l4071,9075r14,25l4097,9126r11,25l4119,9178r8,28l4135,9234r8,28l4149,9291r4,31l4157,9352r1,30l4159,9414r,30l4157,9475r-4,29l4149,9533r-6,30l4135,9591r-8,28l4119,9644r-11,26l4096,9696r-12,23l4070,9743r-14,22l4040,9787r-16,20l4007,9827r-18,18l3970,9863r-19,16l3929,9893r-21,14l3887,9919r-24,11l3840,9940r-24,9l3792,9956r-25,5l3741,9966r-25,2l3689,9969r-27,-1l3634,9966r-27,-3l3580,9957r-27,-7l3528,9942r-26,-9l3476,9922r-25,-11l3428,9898r-24,-15l3381,9868r-22,-16l3337,9835r-20,-19l3297,9797r-19,-20l3259,9755r-17,-22l3225,9710r-15,-23l3195,9663r-13,-25l3169,9613r-12,-27l3147,9560r-9,-27l3130,9505r-7,-28l3118,9449r-5,-29l3110,9392r-1,-29l3109,9333r1,-29l3112,9276r5,-29l3121,9220r7,-28l3136,9166r9,-26l3155,9114r10,-24l3177,9066r14,-22l3205,9021r15,-21l3235,8980r17,-20l3270,8941r19,-17l3308,8907r20,-16l3350,8877r21,-14l3393,8851r23,-11l3439,8830r25,-9l3488,8813r25,-7l3539,8802r25,-5l3590,8795r27,l3644,8795xm3642,8867r23,2l3688,8872r23,5l3733,8882r22,7l3776,8897r21,9l3817,8917r21,11l3858,8941r18,13l3895,8969r16,14l3929,9000r16,17l3961,9035r14,19l3990,9074r13,20l4016,9114r11,23l4038,9159r10,23l4057,9205r8,25l4071,9254r7,25l4083,9305r4,26l4089,9358r3,26l4093,9411r-1,27l4091,9465r-4,26l4083,9517r-5,24l4071,9566r-6,23l4057,9612r-9,22l4038,9657r-11,21l4014,9698r-12,19l3989,9736r-15,17l3958,9770r-15,17l3926,9801r-18,14l3890,9828r-18,11l3852,9851r-19,10l3813,9868r-21,8l3770,9882r-22,6l3726,9891r-23,2l3680,9894r-24,-1l3633,9892r-24,-3l3586,9884r-24,-5l3539,9872r-22,-9l3495,9854r-21,-10l3453,9833r-21,-13l3412,9807r-19,-15l3374,9778r-18,-16l3340,9745r-17,-18l3307,9708r-16,-19l3277,9670r-14,-21l3251,9628r-12,-22l3228,9584r-9,-23l3209,9538r-8,-24l3194,9491r-6,-25l3183,9442r-4,-25l3177,9391r-2,-26l3175,9340r1,-25l3178,9289r4,-24l3186,9240r6,-24l3198,9193r8,-23l3214,9148r10,-21l3234,9107r13,-21l3259,9066r12,-19l3286,9029r14,-17l3316,8996r16,-16l3350,8965r16,-13l3385,8938r18,-11l3423,8916r21,-10l3464,8897r20,-8l3506,8882r22,-5l3550,8872r22,-3l3595,8868r23,-1l3642,8867xm1014,8029r20,1l1053,8031r19,3l1091,8038r18,4l1128,8048r17,5l1163,8060r15,8l1195,8077r16,9l1225,8096r15,11l1254,8118r13,13l1280,8144r12,13l1304,8171r10,14l1324,8200r9,16l1342,8233r7,15l1356,8266r6,17l1367,8301r4,18l1374,8337r3,19l1379,8375r,19l1379,8414r-2,19l1375,8452r-3,19l1367,8489r-5,18l1356,8525r-8,17l1341,8559r-8,16l1323,8591r-10,15l1301,8620r-11,15l1278,8648r-14,13l1251,8673r-13,12l1223,8695r-16,12l1192,8715r-17,9l1158,8732r-17,8l1123,8747r-18,5l1088,8757r-19,4l1049,8765r-19,2l1010,8768r-19,l971,8768r-20,-1l931,8765r-19,-4l893,8757r-18,-5l857,8747r-18,-7l822,8733r-17,-7l789,8717r-16,-9l758,8698r-14,-11l731,8675r-14,-11l704,8652r-12,-14l681,8625r-11,-14l660,8597r-9,-15l643,8566r-8,-15l629,8534r-6,-17l617,8500r-4,-16l610,8466r-3,-18l606,8430r,-19l606,8393r3,-19l611,8355r3,-18l619,8319r5,-17l630,8284r8,-17l645,8250r8,-15l663,8219r10,-16l685,8189r11,-15l708,8161r12,-14l735,8135r13,-12l763,8112r16,-12l794,8090r16,-9l827,8072r18,-8l861,8057r18,-6l898,8044r18,-4l935,8036r19,-3l975,8031r19,-1l1014,8029xm1011,8077r17,l1046,8079r17,2l1079,8084r16,4l1111,8092r15,6l1141,8104r15,6l1169,8118r14,8l1196,8135r12,10l1221,8155r12,10l1243,8177r11,11l1264,8200r9,14l1282,8226r8,13l1297,8254r7,14l1310,8283r5,15l1319,8313r5,16l1326,8345r2,16l1329,8378r1,17l1329,8412r-1,17l1326,8445r-2,16l1319,8477r-4,16l1310,8508r-6,15l1297,8537r-8,15l1281,8565r-9,14l1263,8592r-10,13l1242,8616r-11,11l1219,8638r-13,10l1194,8657r-14,10l1167,8675r-15,8l1138,8690r-15,6l1108,8702r-16,6l1076,8712r-16,3l1043,8718r-17,2l1009,8722r-17,l975,8722r-17,-1l940,8719r-17,-4l907,8712r-16,-3l875,8703r-16,-5l845,8692r-15,-7l816,8677r-14,-7l789,8661r-13,-9l764,8642r-11,-11l742,8620r-11,-11l722,8597r-11,-13l703,8572r-8,-13l688,8545r-7,-13l675,8517r-5,-14l666,8488r-4,-15l659,8458r-2,-16l656,8426r,-16l656,8394r1,-17l659,8361r3,-16l666,8329r4,-15l676,8299r6,-15l689,8270r8,-14l705,8242r9,-14l723,8216r10,-13l744,8191r11,-11l767,8169r13,-12l792,8149r13,-11l819,8129r14,-7l848,8114r15,-7l878,8100r16,-5l910,8090r16,-4l943,8082r17,-2l977,8078r17,-1l1011,8077xe" fillcolor="#b1b5ba [1945]" stroked="f">
                  <v:fill color2="#b1b5ba [1945]" o:opacity2="35388f" rotate="t" focus="100%" type="gradient"/>
                  <v:path arrowok="t" o:connecttype="custom" o:connectlocs="495,3264;458,3225;188,2990;32,3014;127,1264;317,1376;132,1543;177,1559;336,1339;85,1257;1003,1942;847,2381;464,2217;687,1827;995,2049;748,2370;489,2118;398,1531;514,1651;358,1762;273,1621;434,1549;486,1685;329,1737;306,1593;1706,327;1690,837;1225,891;1319,390;1735,431;1583,881;1217,782;1431,359;1799,67;1706,213;1596,131;1705,15;1785,106;1658,201;1625,73;1616,2328;1529,2873;1084,2746;1259,2252;1625,2452;1422,2881;1094,2626;1366,2263;1386,3138;1193,3319;1040,3073;1252,2963;1355,3196;1144,3273;1082,3028;408,2698;426,2882;235,2884;254,2704;424,2738;384,2894;227,2844;298,2698" o:connectangles="0,0,0,0,0,0,0,0,0,0,0,0,0,0,0,0,0,0,0,0,0,0,0,0,0,0,0,0,0,0,0,0,0,0,0,0,0,0,0,0,0,0,0,0,0,0,0,0,0,0,0,0,0,0,0,0,0,0,0,0,0,0,0"/>
                  <o:lock v:ext="edit" verticies="t"/>
                </v:shape>
                <v:shape id="Freeform 1936" o:spid="_x0000_s1040" style="position:absolute;left:8494;top:1750;width:945;height:736;visibility:visible;mso-wrap-style:square;v-text-anchor:top" coordsize="2835,2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Xe1sMA&#10;AADbAAAADwAAAGRycy9kb3ducmV2LnhtbESPQWuDQBSE74H+h+UVeotrPbRiXKWEBEpvsSHt8cV9&#10;URP3rbhbY/59t1DIcZiZb5i8nE0vJhpdZ1nBcxSDIK6t7rhRsP/cLlMQziNr7C2Tghs5KIuHRY6Z&#10;tlfe0VT5RgQIuwwVtN4PmZSubsmgi+xAHLyTHQ36IMdG6hGvAW56mcTxizTYcVhocaB1S/Wl+jEK&#10;0oG+48PlhruN1UecXnF9/vpQ6ulxfluB8DT7e/i//a4VJAn8fQk/QB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Xe1sMAAADbAAAADwAAAAAAAAAAAAAAAACYAgAAZHJzL2Rv&#10;d25yZXYueG1sUEsFBgAAAAAEAAQA9QAAAIgDAAAAAA==&#10;" path="m337,1572r-41,-28l255,1513r-35,-31l186,1450r-31,-34l128,1380r-26,-36l80,1306,61,1268,44,1229,31,1189,19,1147r-9,-41l5,1063,1,1019,,976,1,932,6,887r7,-44l22,797,33,753,47,708,63,663,81,618r21,-45l125,530r25,-45l177,442r30,-43l239,356r33,-41l308,273r63,-65l437,153r67,-46l574,70,646,41,720,20,795,6,871,r76,1l1026,8r78,13l1182,40r79,24l1339,94r77,33l1493,167r76,42l1644,255r74,51l1790,358r70,55l1928,471r66,60l2057,592r61,63l2175,718r55,65l2280,847r47,64l2371,975r39,62l2445,1099r50,97l2544,1295r50,99l2642,1492r48,99l2738,1689r48,99l2835,1887r-53,20l2729,1926r-53,20l2623,1966r-53,20l2518,2007r-53,19l2411,2046r-52,21l2306,2087r-53,20l2201,2128r-54,20l2094,2168r-52,21l1989,2209r-14,-47l1955,2120r-26,-41l1899,2042r-35,-32l1826,1980r-44,-28l1736,1926r-49,-23l1634,1883r-56,-19l1521,1847r-59,-15l1400,1818r-62,-13l1273,1792r-130,-21l1011,1751r-65,-10l881,1731r-64,-11l756,1708r-62,-12l635,1683r-56,-15l524,1652r-51,-16l424,1617r-45,-22l337,1572xe" fillcolor="#b1b5ba [1945]" stroked="f">
                  <v:fill color2="#b1b5ba [1945]" o:opacity2="35388f" rotate="t" focus="100%" type="gradient"/>
                  <v:path arrowok="t" o:connecttype="custom" o:connectlocs="99,514;73,494;52,472;34,448;20,422;10,396;3,368;0,340;0,311;4,281;11,251;21,221;34,191;50,162;69,133;91,105;103,91;146,51;191,23;240,7;290,0;342,3;394,13;446,31;498,56;548,85;597,119;643,157;686,197;725,239;760,282;790,325;815,366;832,398;865,464;897,530;929,596;927,635;892,648;857,662;822,675;786,689;751,702;716,716;681,729;658,720;643,693;621,670;594,650;562,634;526,621;487,610;446,601;381,590;315,580;272,573;231,565;193,556;158,545;126,531" o:connectangles="0,0,0,0,0,0,0,0,0,0,0,0,0,0,0,0,0,0,0,0,0,0,0,0,0,0,0,0,0,0,0,0,0,0,0,0,0,0,0,0,0,0,0,0,0,0,0,0,0,0,0,0,0,0,0,0,0,0,0,0"/>
                </v:shape>
                <v:shape id="Freeform 1937" o:spid="_x0000_s1041" style="position:absolute;left:9278;top:1488;width:764;height:862;visibility:visible;mso-wrap-style:square;v-text-anchor:top" coordsize="2294,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5ZuMMA&#10;AADbAAAADwAAAGRycy9kb3ducmV2LnhtbESPQYvCMBSE74L/ITzBm6ZWEO0aRQTBQxG3irC3R/O2&#10;Ldu81Cba+u/NwsIeh5n5hllve1OLJ7WusqxgNo1AEOdWV1wouF4OkyUI55E11pZJwYscbDfDwRoT&#10;bTv+pGfmCxEg7BJUUHrfJFK6vCSDbmob4uB929agD7ItpG6xC3BTyziKFtJgxWGhxIb2JeU/2cMo&#10;WN7NV7qq45fl7Jyebk266PJUqfGo332A8NT7//Bf+6gVxHP4/RJ+gNy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5ZuMMAAADbAAAADwAAAAAAAAAAAAAAAACYAgAAZHJzL2Rv&#10;d25yZXYueG1sUEsFBgAAAAAEAAQA9QAAAIgDAAAAAA==&#10;" path="m607,2377r-17,-38l572,2300r-16,-39l539,2222r-31,-79l478,2063r-31,-78l415,1905r-17,-38l380,1829r-18,-38l343,1753,167,1673,111,1555,66,1440,33,1326,12,1216,1,1108,,1004,10,903,28,807,55,714,90,625r44,-83l186,463r57,-73l308,322r69,-63l453,203r81,-49l619,110,708,73,801,44,897,21,996,7,1097,r103,1l1304,11r104,18l1513,56r105,37l1722,139r102,56l1926,261r100,76l2068,377r39,39l2142,457r31,43l2200,544r23,45l2243,634r15,47l2272,730r9,48l2289,827r4,50l2294,928r,51l2292,1031r-5,53l2281,1135r-8,54l2264,1242r-10,52l2242,1348r-13,54l2217,1455r-13,53l2176,1615r-28,104l2134,1772r-13,51l2108,1874r-11,50l2037,1956r-61,35l1917,2027r-58,38l1801,2103r-57,40l1688,2184r-56,41l1577,2268r-54,44l1469,2357r-52,44l1364,2447r-51,46l1262,2540r-50,48l1181,2577r-30,-10l1121,2558r-28,-7l1064,2546r-28,-5l1008,2538r-28,-1l953,2537r-28,1l897,2540r-29,5l840,2550r-29,8l781,2566r-30,11l607,2377xe" fillcolor="#b1b5ba [1945]" stroked="f">
                  <v:fill color2="#b1b5ba [1945]" o:opacity2="35388f" rotate="t" focus="100%" type="gradient"/>
                  <v:path arrowok="t" o:connecttype="custom" o:connectlocs="196,779;185,753;169,714;149,661;133,622;121,597;56,557;22,480;4,405;0,334;9,269;30,208;62,154;103,107;151,68;206,37;267,15;332,2;400,0;469,10;539,31;607,65;675,112;702,139;724,167;740,196;752,227;760,259;764,292;764,326;762,361;757,396;751,431;742,467;734,502;715,573;706,607;698,641;658,663;619,688;581,714;544,741;507,770;472,800;437,830;404,862;383,855;364,850;345,846;326,845;308,845;289,848;270,852;250,858" o:connectangles="0,0,0,0,0,0,0,0,0,0,0,0,0,0,0,0,0,0,0,0,0,0,0,0,0,0,0,0,0,0,0,0,0,0,0,0,0,0,0,0,0,0,0,0,0,0,0,0,0,0,0,0,0,0"/>
                </v:shape>
                <v:shape id="Freeform 1938" o:spid="_x0000_s1042" style="position:absolute;left:10286;top:2607;width:687;height:3471;visibility:visible;mso-wrap-style:square;v-text-anchor:top" coordsize="2060,10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KiosIA&#10;AADbAAAADwAAAGRycy9kb3ducmV2LnhtbESPzWrDMBCE74W+g9hCb7WcH0JwLZvQEpJbqJNDj4u1&#10;sUyslZGUxH37qhDocZiZb5iynuwgbuRD71jBLMtBELdO99wpOB23b2sQISJrHByTgh8KUFfPTyUW&#10;2t35i25N7ESCcChQgYlxLKQMrSGLIXMjcfLOzluMSfpOao/3BLeDnOf5SlrsOS0YHOnDUHtprlYB&#10;nXbUfC+Mv37y7ojusF9NvFTq9WXavIOINMX/8KO91wrmS/j7kn6Ar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EqKiwgAAANsAAAAPAAAAAAAAAAAAAAAAAJgCAABkcnMvZG93&#10;bnJldi54bWxQSwUGAAAAAAQABAD1AAAAhwMAAAAA&#10;" path="m1940,9988r120,-33l1994,9665r-61,-292l1877,9082r-51,-293l1779,8496r-42,-294l1699,7909r-33,-295l1637,7319r-25,-295l1592,6728r-17,-296l1564,6136r-9,-296l1552,5543r-2,-295l1554,4951r8,-296l1573,4358r14,-296l1605,3765r23,-296l1652,3173r29,-295l1713,2583r35,-295l1787,1994r41,-294l1873,1406r48,-292l1971,822r53,-293l543,,484,323,428,646,374,969r-49,325l278,1618r-43,325l196,2268r-36,326l128,2919,99,3245,74,3571,52,3897,34,4223,20,4551,9,4877,2,5204,,5530r1,327l6,6183r9,326l27,6836r17,326l65,7489r25,326l118,8141r33,326l188,8792r42,325l276,9442r49,325l379,10090r59,324l1940,9988xe" fillcolor="#b1b5ba [1945]" stroked="f">
                  <v:fill color2="#b1b5ba [1945]" o:opacity2="35388f" rotate="t" focus="100%" type="gradient"/>
                  <v:path arrowok="t" o:connecttype="custom" o:connectlocs="687,3318;645,3124;609,2929;579,2734;556,2538;538,2341;525,2144;519,1946;517,1749;521,1552;529,1354;543,1156;561,959;583,763;610,567;641,371;675,176;161,108;125,323;93,539;65,756;43,973;25,1190;11,1408;3,1626;0,1843;2,2061;9,2278;22,2496;39,2713;63,2930;92,3147;126,3363;647,3329" o:connectangles="0,0,0,0,0,0,0,0,0,0,0,0,0,0,0,0,0,0,0,0,0,0,0,0,0,0,0,0,0,0,0,0,0,0"/>
                </v:shape>
                <v:shape id="Freeform 1939" o:spid="_x0000_s1043" style="position:absolute;left:8253;top:2654;width:685;height:3436;visibility:visible;mso-wrap-style:square;v-text-anchor:top" coordsize="2056,10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wsIMIA&#10;AADbAAAADwAAAGRycy9kb3ducmV2LnhtbESPQYvCMBSE7wv+h/AEb2tqwUWqUUQUyrKXVsHro3m2&#10;xeSlNFG7/nqzsOBxmJlvmNVmsEbcqfetYwWzaQKCuHK65VrB6Xj4XIDwAVmjcUwKfsnDZj36WGGm&#10;3YMLupehFhHCPkMFTQhdJqWvGrLop64jjt7F9RZDlH0tdY+PCLdGpknyJS22HBca7GjXUHUtb1aB&#10;KZ75uS7Nwe+3xXd6PLtb+MmVmoyH7RJEoCG8w//tXCtI5/D3Jf4A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/CwgwgAAANsAAAAPAAAAAAAAAAAAAAAAAJgCAABkcnMvZG93&#10;bnJldi54bWxQSwUGAAAAAAQABAD1AAAAhwMAAAAA&#10;" path="m1636,10232r56,-320l1745,9594r48,-319l1838,8955r39,-320l1913,8316r32,-321l1972,7676r25,-321l2016,7035r16,-321l2044,6394r8,-320l2056,5753r,-320l2053,5112r-7,-320l2035,4470r-15,-319l2002,3830r-21,-320l1955,3189r-29,-319l1895,2550r-36,-320l1820,1911r-42,-319l1732,1273,1682,954,1630,636,1575,318,1516,,35,529r89,289l206,1107r74,290l347,1687r61,291l461,2269r47,292l550,2853r33,293l611,3438r23,294l650,4025r10,294l666,4612r,294l660,5200r-10,294l635,5788r-20,293l590,6376r-28,294l528,6963r-37,294l450,7550r-45,293l357,8136r-52,293l250,8720r-58,293l130,9304,66,9594,,9884r101,28l202,9940r101,27l404,9994r102,26l608,10046r101,25l810,10096r102,26l1014,10148r102,25l1217,10199r102,27l1419,10253r102,27l1622,10308r14,-76xe" fillcolor="#b1b5ba [1945]" stroked="f">
                  <v:fill color2="#b1b5ba [1945]" o:opacity2="35388f" rotate="t" focus="100%" type="gradient"/>
                  <v:path arrowok="t" o:connecttype="custom" o:connectlocs="564,3304;597,3092;625,2878;648,2665;665,2452;677,2238;684,2025;685,1811;682,1597;673,1384;660,1170;642,957;619,743;592,531;560,318;525,106;12,176;69,369;116,562;154,756;183,951;204,1146;217,1342;222,1537;220,1733;212,1929;197,2125;176,2321;150,2517;119,2712;83,2907;43,3101;0,3295;67,3313;135,3331;203,3349;270,3365;338,3383;405,3400;473,3418;540,3436" o:connectangles="0,0,0,0,0,0,0,0,0,0,0,0,0,0,0,0,0,0,0,0,0,0,0,0,0,0,0,0,0,0,0,0,0,0,0,0,0,0,0,0,0"/>
                </v:shape>
                <v:shape id="Freeform 1940" o:spid="_x0000_s1044" style="position:absolute;left:9740;top:2132;width:758;height:417;visibility:visible;mso-wrap-style:square;v-text-anchor:top" coordsize="2274,1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OPpcQA&#10;AADbAAAADwAAAGRycy9kb3ducmV2LnhtbESPQWvCQBSE7wX/w/IEL0U39ZBKdBURrJ4Kjf6AZ/aZ&#10;RLNvl+yaxP76bqHQ4zAz3zCrzWAa0VHra8sK3mYJCOLC6ppLBefTfroA4QOyxsYyKXiSh8169LLC&#10;TNuev6jLQykihH2GCqoQXCalLyoy6GfWEUfvaluDIcq2lLrFPsJNI+dJkkqDNceFCh3tKiru+cMo&#10;+HC9u94O76fP5DXfX75d99CpVGoyHrZLEIGG8B/+ax+1gnkKv1/iD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zj6XEAAAA2wAAAA8AAAAAAAAAAAAAAAAAmAIAAGRycy9k&#10;b3ducmV2LnhtbFBLBQYAAAAABAAEAPUAAACJAwAAAAA=&#10;" path="m261,847l,704,48,663,99,621r57,-44l218,532r65,-46l351,442r73,-46l499,351r77,-44l656,266r82,-42l821,186r85,-36l991,118r85,-31l1161,62r85,-23l1330,21,1413,9r82,-8l1574,r79,3l1726,15r72,16l1867,56r64,31l1992,127r56,48l2099,232r46,65l2185,373r34,84l2250,576r18,106l2274,779r-5,86l2254,941r-25,66l2194,1065r-42,49l2100,1154r-57,33l1978,1212r-70,20l1832,1244r-81,5l1667,1251r-87,-5l1489,1237r-93,-12l1303,1208r-94,-20l1114,1164r-94,-25l928,1112r-90,-30l749,1052r-84,-31l584,991,508,959,437,929,371,900,313,873,261,847xe" fillcolor="#b1b5ba [1945]" stroked="f">
                  <v:fill color2="#b1b5ba [1945]" o:opacity2="35388f" rotate="t" focus="100%" type="gradient"/>
                  <v:path arrowok="t" o:connecttype="custom" o:connectlocs="0,235;33,207;73,177;117,147;166,117;219,89;274,62;330,39;387,21;443,7;498,0;551,1;599,10;644,29;683,58;715,99;740,152;756,227;756,288;743,336;717,371;681,396;636,411;584,416;527,415;465,408;403,396;340,380;279,361;222,340;169,320;124,300;87,282" o:connectangles="0,0,0,0,0,0,0,0,0,0,0,0,0,0,0,0,0,0,0,0,0,0,0,0,0,0,0,0,0,0,0,0,0"/>
                </v:shape>
                <v:shape id="Freeform 1941" o:spid="_x0000_s1045" style="position:absolute;left:8293;top:2354;width:775;height:410;visibility:visible;mso-wrap-style:square;v-text-anchor:top" coordsize="2325,1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f2ucQA&#10;AADbAAAADwAAAGRycy9kb3ducmV2LnhtbESPQYvCMBSE74L/ITzBm6YK6tI1igoLu6yirV729mie&#10;bdnmpTRR6783guBxmJlvmPmyNZW4UuNKywpGwwgEcWZ1ybmC0/Fr8AHCeWSNlWVScCcHy0W3M8dY&#10;2xsndE19LgKEXYwKCu/rWEqXFWTQDW1NHLyzbQz6IJtc6gZvAW4qOY6iqTRYclgosKZNQdl/ejEK&#10;jrv077ecbROe/FST/Tk5rQ86Uqrfa1efIDy1/h1+tb+1gvEMnl/CD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39rnEAAAA2wAAAA8AAAAAAAAAAAAAAAAAmAIAAGRycy9k&#10;b3ducmV2LnhtbFBLBQYAAAAABAAEAPUAAACJAwAAAAA=&#10;" path="m2080,599r245,-97l2314,461r-17,-39l2274,386r-28,-36l2213,318r-37,-31l2134,257r-45,-28l2039,204r-52,-24l1931,158r-57,-22l1813,117,1752,99,1689,84,1625,69,1560,56,1495,44,1430,34r-64,-9l1302,18r-63,-6l1177,8,1118,3,1060,1,1005,,954,,904,1,860,3,818,6r-37,4l749,15,689,29,632,46,574,66,519,89r-54,27l412,146r-50,33l313,214r-45,37l225,290r-40,41l148,374r-33,44l85,462,59,508,38,555,21,602,9,651,2,698,,746r3,47l12,840r15,45l48,931r28,43l110,1016r41,41l199,1096r55,36l318,1167r70,32l468,1229r101,-38l670,1153r101,-40l872,1075r101,-39l1073,997r102,-39l1276,918r100,-40l1476,839r101,-40l1678,759r101,-40l1879,679r101,-40l2080,599xe" fillcolor="#b1b5ba [1945]" stroked="f">
                  <v:fill color2="#b1b5ba [1945]" o:opacity2="35388f" rotate="t" focus="100%" type="gradient"/>
                  <v:path arrowok="t" o:connecttype="custom" o:connectlocs="775,167;766,141;749,117;725,96;696,76;662,60;625,45;584,33;542,23;498,15;455,8;413,4;373,1;335,0;301,0;273,2;250,5;211,15;173,30;137,49;104,71;75,97;49,125;28,154;13,185;3,217;0,249;4,280;16,311;37,339;66,366;106,389;156,410;223,385;291,359;358,333;425,306;492,280;559,253;626,227;693,200" o:connectangles="0,0,0,0,0,0,0,0,0,0,0,0,0,0,0,0,0,0,0,0,0,0,0,0,0,0,0,0,0,0,0,0,0,0,0,0,0,0,0,0,0"/>
                </v:shape>
                <v:shape id="Freeform 1942" o:spid="_x0000_s1046" style="position:absolute;left:10439;top:2293;width:799;height:505;visibility:visible;mso-wrap-style:square;v-text-anchor:top" coordsize="2397,1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lpur8A&#10;AADbAAAADwAAAGRycy9kb3ducmV2LnhtbERPyWrDMBC9F/IPYgK5NXINWXCshGIayKGXZrkP1tRL&#10;rZEtqbH799UhkOPj7flhMp24k/ONZQVvywQEcWl1w5WC6+X4ugXhA7LGzjIp+CMPh/3sJcdM25G/&#10;6H4OlYgh7DNUUIfQZ1L6siaDfml74sh9W2cwROgqqR2OMdx0Mk2StTTYcGyosaeipvLn/GsUFL7d&#10;fnTpetO4YVzdvMbPdkClFvPpfQci0BSe4of7pBWkcWz8En+A3P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CWm6vwAAANsAAAAPAAAAAAAAAAAAAAAAAJgCAABkcnMvZG93bnJl&#10;di54bWxQSwUGAAAAAAQABAD1AAAAhAMAAAAA&#10;" path="m,883l30,865,58,846,85,826r26,-21l135,784r23,-22l180,738r20,-24l218,691r17,-23l251,643r14,-25l279,593r13,-25l303,541r10,-26l322,488r9,-27l338,435r7,-28l350,379r5,-27l358,322r3,-28l364,257r,-36l364,184r-3,-37l358,110,354,73,347,37,340,r75,40l492,78r78,38l648,153r79,34l806,221r78,30l960,279r27,9l1014,297r26,8l1065,312r25,8l1115,328r24,6l1163,340r24,6l1212,352r24,5l1259,362r24,4l1305,371r23,3l1350,376r1,l1352,376r46,7l1445,390r49,9l1546,408r51,11l1651,432r53,14l1758,461r54,18l1865,498r52,21l1970,541r24,12l2020,566r25,12l2068,591r25,14l2115,619r24,15l2160,650r29,21l2217,693r27,24l2269,742r22,25l2312,794r10,14l2331,821r9,15l2348,850r7,14l2362,878r6,15l2374,907r4,15l2383,938r4,15l2389,969r4,17l2395,1003r1,16l2397,1036r,18l2397,1072r-1,19l2394,1109r-3,22l2387,1154r-5,22l2376,1200r-7,23l2362,1247r-9,25l2342,1297r-10,26l2320,1349r-13,27l2293,1403r-15,27l2262,1458r-18,29l2225,1516r-116,-38l1991,1442r-116,-36l1758,1370r-116,-35l1525,1302r-116,-34l1293,1235r-117,-33l1060,1170,945,1138,828,1106,713,1074,596,1043,481,1013,365,981,,883xe" fillcolor="#b1b5ba [1945]" stroked="f">
                  <v:fill color2="#b1b5ba [1945]" o:opacity2="35388f" rotate="t" focus="100%" type="gradient"/>
                  <v:path arrowok="t" o:connecttype="custom" o:connectlocs="19,282;45,261;67,238;84,214;97,189;107,163;115,136;119,107;121,74;119,37;113,0;190,39;269,74;329,96;355,104;380,111;404,117;428,122;450,125;466,128;515,136;568,149;622,166;665,184;689,197;713,211;739,231;764,255;777,273;785,288;791,302;796,317;798,334;799,351;798,369;794,392;787,415;777,441;764,467;748,495;664,480;547,445;431,411;315,379;199,347;0,294" o:connectangles="0,0,0,0,0,0,0,0,0,0,0,0,0,0,0,0,0,0,0,0,0,0,0,0,0,0,0,0,0,0,0,0,0,0,0,0,0,0,0,0,0,0,0,0,0,0"/>
                </v:shape>
                <v:shape id="Freeform 1943" o:spid="_x0000_s1047" style="position:absolute;left:10083;top:1740;width:815;height:578;visibility:visible;mso-wrap-style:square;v-text-anchor:top" coordsize="2443,1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LH7sMA&#10;AADbAAAADwAAAGRycy9kb3ducmV2LnhtbESPQYvCMBSE74L/ITzBi2iqh1VrUxFB2cN6sOsPeDTP&#10;ttq81CZqd3/9RhD2OMzMN0yy7kwtHtS6yrKC6SQCQZxbXXGh4PS9Gy9AOI+ssbZMCn7IwTrt9xKM&#10;tX3ykR6ZL0SAsItRQel9E0vp8pIMuoltiIN3tq1BH2RbSN3iM8BNLWdR9CENVhwWSmxoW1J+ze5G&#10;AZ+++Db6nXfNfkcuu4y0JXlQajjoNisQnjr/H363P7WC2RJeX8IPk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LH7sMAAADbAAAADwAAAAAAAAAAAAAAAACYAgAAZHJzL2Rv&#10;d25yZXYueG1sUEsFBgAAAAAEAAQA9QAAAIgDAAAAAA==&#10;" path="m2119,1668r-61,-22l1995,1622r-64,-26l1868,1569r-63,-29l1741,1511r-63,-31l1617,1448r-61,-31l1497,1385r-57,-33l1385,1320r-54,-33l1282,1255r-48,-33l1190,1191r-5,-5l1178,1183r-27,-29l1124,1127r-28,-25l1068,1080r-14,-10l1038,1060r-15,-9l1009,1042r-16,-8l979,1027r-16,-7l948,1015r-29,-10l890,996r-29,-9l831,979r-29,-8l773,965r-29,-5l714,954r-30,-4l655,946r-29,-3l596,941r-29,-1l536,939r-29,-2l477,939r-29,l418,941r-29,2l358,945r-29,4l299,953r-30,5l240,963r-30,6l179,976r-30,6l120,990r-60,18l,1027,17,951,33,876,48,804,62,733,75,664,87,597,97,532r7,-64l110,405r3,-61l114,313r,-29l113,254r-1,-29l110,196r-2,-28l104,139r-4,-29l94,82,89,54,82,28,74,r48,24l170,49r49,23l267,96r48,22l362,142r48,21l457,186r27,12l511,209r25,12l562,233r25,11l610,254r24,10l656,274r23,9l700,292r21,9l744,310r21,9l786,327r21,9l829,344r10,4l850,353r11,2l873,357r44,6l964,369r51,9l1069,388r57,13l1185,414r61,15l1309,446r64,17l1437,484r66,22l1570,530r67,24l1703,582r65,29l1833,642r34,18l1901,677r33,18l1967,714r32,19l2031,754r31,20l2091,795r29,23l2149,839r27,23l2203,885r25,24l2252,933r24,26l2297,983r19,25l2334,1033r17,24l2365,1083r15,26l2392,1136r12,27l2415,1191r7,28l2430,1248r5,30l2439,1308r2,31l2443,1370r-2,31l2438,1434r-4,32l2427,1499r-8,32l2409,1566r-11,35l2384,1635r-15,36l2352,1708r-6,13l2342,1733r-10,-2l2321,1728r-12,-3l2298,1723r-22,-6l2253,1711r-22,-7l2209,1697r-23,-7l2164,1684r-23,-8l2119,1668xe" fillcolor="#b1b5ba [1945]" stroked="f">
                  <v:fill color2="#b1b5ba [1945]" o:opacity2="35388f" rotate="t" focus="100%" type="gradient"/>
                  <v:path arrowok="t" o:connecttype="custom" o:connectlocs="666,541;602,514;539,483;480,451;428,419;395,396;375,376;352,357;337,348;321,340;297,332;268,324;238,318;209,315;179,313;149,313;119,315;90,320;60,326;20,336;11,292;25,221;35,156;38,104;37,75;35,46;30,18;41,8;89,32;137,54;170,70;196,81;219,91;241,100;262,109;280,116;291,119;339,126;395,138;458,154;524,177;590,204;634,226;667,244;698,265;726,287;751,311;773,336;789,361;802,388;811,416;814,447;813,478;807,511;795,545;783,574;774,576;759,573;737,566;714,559" o:connectangles="0,0,0,0,0,0,0,0,0,0,0,0,0,0,0,0,0,0,0,0,0,0,0,0,0,0,0,0,0,0,0,0,0,0,0,0,0,0,0,0,0,0,0,0,0,0,0,0,0,0,0,0,0,0,0,0,0,0,0,0"/>
                </v:shape>
                <v:shape id="Freeform 1944" o:spid="_x0000_s1048" style="position:absolute;left:7807;top:1555;width:731;height:1333;visibility:visible;mso-wrap-style:square;v-text-anchor:top" coordsize="2193,3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4y1sIA&#10;AADbAAAADwAAAGRycy9kb3ducmV2LnhtbERPTWvCQBC9F/wPyxR6KbqxQpHoKiIEemlt1YPeptlp&#10;EpqdXbLbGP995yB4fLzv5Xpwreqpi41nA9NJBoq49LbhysDxUIznoGJCtth6JgNXirBejR6WmFt/&#10;4S/q96lSEsIxRwN1SiHXOpY1OYwTH4iF+/GdwySwq7Tt8CLhrtUvWfaqHTYsDTUG2tZU/u7/nPQG&#10;/3z6vIaPPrPb741/L3bNuTDm6XHYLEAlGtJdfHO/WQMzWS9f5Afo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7jLWwgAAANsAAAAPAAAAAAAAAAAAAAAAAJgCAABkcnMvZG93&#10;bnJldi54bWxQSwUGAAAAAAQABAD1AAAAhwMAAAAA&#10;" path="m1865,1586r2,25l1868,1635r1,23l1872,1682r3,23l1880,1728r4,21l1890,1771r6,20l1903,1813r7,20l1919,1853r8,20l1937,1892r10,19l1957,1929r11,18l1981,1965r12,18l2005,2000r14,17l2032,2032r15,16l2061,2064r31,30l2124,2123r34,28l2193,2177r-56,13l2083,2205r-54,17l1976,2240r-51,19l1873,2280r-49,22l1776,2327r-47,25l1683,2379r-44,28l1596,2436r-41,30l1515,2496r-37,33l1441,2561r-20,20l1400,2603r-19,21l1362,2645r-19,22l1326,2689r-17,22l1292,2734r-14,22l1262,2779r-13,23l1235,2826r-11,22l1212,2873r-10,23l1192,2920r-9,26l1174,2971r-7,26l1160,3024r-5,26l1150,3076r-2,26l1146,3128r-1,27l1145,3181r1,26l1149,3234r3,25l1157,3285r7,27l1170,3338r10,29l1193,3397r13,29l1221,3454r17,29l1257,3511r20,28l1299,3566r24,27l1348,3619r28,26l1407,3671r31,24l1471,3719r36,23l1544,3765r-168,60l1374,3826r-2,l1308,3849r-63,22l1182,3892r-64,22l1054,3935r-64,21l926,3978r-63,21l857,3991r-6,-8l844,3976r-7,-6l829,3964r-9,-5l812,3954r-10,-4l718,3911r-78,-37l567,3836r-67,-39l437,3758r-57,-40l328,3677r-47,-41l237,3594r-39,-42l163,3509r-31,-43l105,3422,81,3377,61,3331,44,3285,30,3238,19,3190r-8,-48l5,3092,1,3042,,2992r,-52l3,2887r3,-53l12,2780r7,-55l25,2669,43,2555,63,2436r16,-92l94,2249r15,-97l123,2054r5,-51l134,1953r6,-52l144,1850r3,-53l151,1743r2,-52l155,1636r,-55l155,1526r-1,-56l151,1413r-4,-57l143,1297r-7,-58l128,1180r-9,-61l109,1059,97,997,84,935,68,873,51,810,32,745,11,681r43,14l97,709r44,16l183,742r44,19l269,780r43,21l354,822r43,24l438,870r41,26l519,922r40,28l597,979r38,30l672,1041r38,34l746,1111r35,36l813,1183r29,37l870,1257r26,39l921,1335r5,11l931,1352r8,11l949,1375r10,9l970,1391r11,8l994,1405r13,4l1020,1413r14,2l1047,1415r14,l1074,1413r14,-4l1101,1405r12,-6l1126,1391r58,-39l1240,1312r53,-43l1345,1227r49,-44l1440,1138r45,-45l1529,1046r40,-47l1608,951r38,-49l1681,851r34,-50l1748,749r30,-52l1808,644r20,-38l1848,568r17,-38l1884,491r17,-40l1918,412r17,-40l1950,331r31,-80l2009,168r27,-84l2061,r18,41l2096,85r16,45l2125,177r12,48l2149,273r10,49l2166,371r5,32l2175,437r4,33l2181,503r1,29l2182,559r,26l2181,609r,4l2181,615r,15l2182,645r-11,11l2160,669r-1,l2142,688r-16,20l2109,728r-15,21l2079,771r-14,22l2050,816r-13,23l2023,863r-12,24l1999,912r-13,26l1975,965r-11,26l1954,1019r-10,28l1935,1077r-9,29l1918,1136r-8,30l1903,1198r-6,32l1891,1263r-5,33l1881,1330r-4,35l1873,1400r-2,36l1869,1472r-2,38l1865,1548r,38xe" fillcolor="#b1b5ba [1945]" stroked="f">
                  <v:fill color2="#b1b5ba [1945]" o:opacity2="35388f" rotate="t" focus="100%" type="gradient"/>
                  <v:path arrowok="t" o:connecttype="custom" o:connectlocs="624,561;632,597;646,631;664,661;687,688;712,730;624,760;546,802;480,854;448,889;421,926;401,965;387,1008;382,1052;386,1095;402,1142;433,1189;479,1232;458,1275;373,1305;286,1330;273,1320;189,1279;94,1212;35,1141;6,1063;0,980;8,890;36,717;48,617;52,527;48,432;32,332;4,227;76,254;146,290;212,336;271,394;309,449;320,461;340,471;363,470;413,437;495,364;560,284;609,202;639,137;679,28;708,59;724,134;727,186;727,210;720,223;693,257;670,296;651,340;637,389;627,443;622,503" o:connectangles="0,0,0,0,0,0,0,0,0,0,0,0,0,0,0,0,0,0,0,0,0,0,0,0,0,0,0,0,0,0,0,0,0,0,0,0,0,0,0,0,0,0,0,0,0,0,0,0,0,0,0,0,0,0,0,0,0,0,0"/>
                </v:shape>
                <v:shape id="Freeform 1945" o:spid="_x0000_s1049" style="position:absolute;left:7546;top:1407;width:3987;height:4835;visibility:visible;mso-wrap-style:square;v-text-anchor:top" coordsize="11962,14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z6k7sA&#10;AADbAAAADwAAAGRycy9kb3ducmV2LnhtbESPywrCMBBF94L/EEZwp6kKItUoIioufeF6TMa22ExK&#10;E7X+vREEl5dzH9zZorGleFLtC8cKBv0EBLF2puBMwfm06U1A+IBssHRMCt7kYTFvt2aYGvfiAz2P&#10;IROxhH2KCvIQqlRKr3Oy6PuuIo7s5mqLIco6k6bGVyy3pRwmyVhaLDgu5FjRKid9Pz5sHNn60eV+&#10;pSbs19Kfmq3mcNFKdTvNcgoiRPA3/9I7o2A0gO+X+APk/AM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HlM+pO7AAAA2wAAAA8AAAAAAAAAAAAAAAAAmAIAAGRycy9kb3ducmV2Lnht&#10;bFBLBQYAAAAABAAEAPUAAACAAwAAAAA=&#10;" path="m6302,3092r168,63l6637,3216r167,58l6972,3331r167,55l7306,3439r166,51l7639,3541r167,49l7972,3637r166,47l8305,3731r166,45l8638,3822r165,45l8970,3912r167,45l9304,4001r166,46l9638,4093r167,46l9972,4186r168,48l10308,4284r166,51l10642,4387r168,54l10979,4496r168,57l11315,4611r169,62l11653,4735r-80,326l11501,5382r-66,315l11374,6006r-54,305l11272,6610r-42,296l11193,7196r-31,286l11135,7764r-23,278l11094,8318r-12,271l11073,8857r-6,265l11066,9385r3,260l11075,9904r9,256l11095,10414r15,253l11127,10918r20,250l11168,11418r24,249l11217,11914r26,248l11271,12411r29,247l11331,12907r30,249l11392,13406r-107,17l11177,13439r-107,18l10961,13474r-107,18l10746,13510r-107,18l10531,13546r-108,19l10315,13583r-107,19l10100,13621r-108,18l9884,13658r-107,19l9670,13696r-220,38l9232,13772r-219,38l8794,13847r-219,37l8357,13920r-219,35l7919,13990r-218,32l7482,14053r-218,31l7046,14112r-218,27l6609,14163r-218,23l6173,14206r-2,-53l6167,14095r-4,-63l6158,13966r-4,-72l6148,13819r-5,-80l6136,13656r-15,-205l6106,13228r-16,-241l6074,12730r-7,-134l6060,12458r-7,-141l6046,12172r-5,-147l6036,11875r-4,-153l6029,11567r-3,-158l6024,11250r,-161l6024,10925r2,-166l6030,10593r4,-168l6040,10257r8,-170l6057,9917r10,-171l6079,9575r14,-172l6110,9231r18,-172l6148,8889r,-1l6172,8688r21,-203l6213,8276r18,-211l6247,7850r14,-216l6275,7416r11,-220l6296,6976r9,-220l6313,6536r5,-217l6323,6101r4,-214l6331,5675r1,-207l6334,5264r,-199l6334,4871r-1,-188l6330,4326r-5,-326l6318,3710r-5,-252l6306,3251r-4,-159xm3536,2888r13,2l3564,2890r13,l3591,2888r37,9l3666,2906r37,8l3739,2922r35,8l3809,2937r34,7l3876,2950r63,12l4000,2974r60,11l4118,2999r56,14l4228,3029r25,9l4279,3047r25,9l4327,3067r23,10l4372,3089r21,12l4413,3114r20,13l4450,3142r17,16l4484,3174r15,17l4512,3210r12,19l4535,3251r9,21l4553,3294r7,25l4566,3344r-54,21l4457,3386r-54,23l4350,3430r-55,21l4241,3473r-55,22l4133,3516r-89,35l3957,3586r-86,33l3786,3652r-85,33l3617,3718r-84,32l3449,3782r-85,32l3280,3846r-85,32l3110,3910r-86,32l2937,3974r-87,33l2760,4041r-21,2l2717,4043r-23,-2l2672,4037r-24,-5l2624,4024r-24,-9l2577,4005r-25,-13l2529,3978r-24,-15l2482,3946r-23,-16l2438,3911r-21,-19l2395,3870r-19,-21l2359,3828r-18,-24l2325,3782r-15,-24l2297,3734r-12,-25l2276,3684r-9,-24l2261,3635r-4,-25l2254,3586r,-25l2258,3536r4,-23l2270,3489r19,-45l2310,3401r23,-43l2357,3318r26,-39l2411,3242r30,-35l2473,3173r32,-32l2540,3111r36,-28l2613,3056r38,-25l2690,3007r40,-21l2772,2966r42,-18l2858,2931r44,-14l2948,2904r46,-11l3041,2884r47,-8l3136,2871r50,-5l3235,2864r49,l3335,2865r49,4l3434,2873r52,7l3536,2888xm2976,2621r-56,13l2866,2649r-54,17l2759,2684r-51,19l2656,2724r-49,22l2559,2771r-47,25l2466,2823r-44,28l2379,2880r-41,30l2298,2940r-37,33l2224,3005r-20,20l2183,3047r-19,21l2145,3089r-19,22l2109,3133r-17,22l2075,3178r-14,22l2045,3223r-13,23l2018,3270r-11,22l1995,3317r-10,23l1975,3364r-9,26l1957,3415r-7,26l1943,3468r-5,26l1933,3520r-2,26l1929,3572r-1,27l1928,3625r1,26l1932,3678r3,25l1940,3729r7,27l1953,3782r10,29l1976,3841r13,29l2004,3898r17,29l2040,3955r20,28l2082,4010r24,27l2132,4063r27,26l2190,4115r31,24l2254,4163r36,23l2328,4210r-85,30l2158,4269r-85,30l1988,4329r-85,29l1817,4386r-85,29l1646,4443r-6,-8l1634,4427r-7,-7l1620,4414r-8,-6l1603,4403r-8,-5l1585,4394r-84,-39l1423,4318r-73,-38l1283,4241r-63,-39l1163,4162r-52,-41l1064,4080r-44,-42l981,3996r-35,-43l915,3910r-27,-44l864,3821r-20,-46l827,3729r-14,-47l802,3634r-8,-48l788,3536r-4,-50l783,3436r,-52l786,3331r3,-53l795,3224r7,-55l808,3113r18,-114l846,2880r16,-92l877,2693r15,-97l906,2498r5,-51l917,2397r6,-52l927,2294r3,-53l934,2187r2,-52l938,2080r,-55l938,1970r-1,-56l934,1857r-4,-57l926,1741r-7,-58l911,1624r-9,-61l892,1503r-12,-62l867,1379r-16,-62l834,1254r-19,-65l794,1125r43,14l880,1153r44,16l966,1186r44,19l1052,1224r43,21l1137,1266r43,24l1221,1314r41,26l1302,1366r40,28l1380,1423r38,30l1455,1485r38,34l1529,1555r35,36l1596,1627r29,37l1653,1701r26,39l1704,1779r2,5l1709,1790r3,3l1714,1796r8,11l1732,1819r10,9l1753,1835r11,8l1777,1849r13,4l1803,1857r14,2l1830,1859r14,l1857,1857r14,-4l1884,1849r12,-6l1909,1835r58,-39l2023,1756r53,-43l2128,1671r49,-44l2223,1582r45,-45l2312,1490r40,-47l2391,1395r38,-49l2464,1295r34,-50l2531,1193r30,-52l2591,1088r20,-38l2631,1012r17,-38l2667,935r17,-40l2701,856r17,-40l2733,775r31,-80l2792,612r27,-84l2844,444r18,41l2879,529r16,45l2908,621r12,48l2932,717r10,49l2949,815r5,32l2958,881r4,33l2964,947r1,29l2965,1003r,26l2964,1053r,4l2964,1059r,15l2965,1089r-11,11l2943,1113r-1,l2925,1132r-16,20l2892,1172r-15,21l2862,1215r-14,22l2833,1260r-13,23l2806,1307r-12,24l2782,1356r-13,26l2758,1409r-11,26l2737,1463r-10,28l2718,1521r-9,29l2701,1580r-8,30l2686,1642r-6,32l2674,1707r-5,33l2664,1774r-4,35l2656,1844r-2,36l2652,1916r-2,38l2648,1992r,38l2650,2055r1,24l2652,2102r3,24l2658,2149r5,23l2667,2193r6,22l2679,2235r7,22l2693,2277r9,20l2710,2317r10,19l2730,2355r10,18l2751,2391r13,18l2776,2427r12,17l2802,2461r13,15l2830,2492r14,16l2875,2538r32,29l2941,2595r35,26xm8213,3381r-15,1l8184,3385r-14,5l8157,3395r-91,-24l7975,3344r-91,-26l7794,3291r-92,-27l7611,3237r-90,-28l7430,3181r-91,-28l7249,3124r-91,-29l7066,3065r-91,-31l6885,3003r-91,-31l6703,2939r55,-48l6812,2844r55,-46l6922,2753r53,-42l7030,2669r55,-40l7139,2591r55,-37l7247,2519r55,-34l7356,2454r55,-30l7465,2396r53,-26l7572,2345r58,-23l7687,2300r29,-10l7744,2281r30,-9l7801,2265r28,-7l7859,2251r28,-5l7915,2240r28,-5l7972,2231r28,-3l8028,2225r28,-2l8084,2222r26,-1l8138,2221r28,1l8193,2223r28,2l8249,2229r27,3l8303,2237r28,5l8358,2249r27,7l8411,2262r27,9l8465,2280r18,8l8501,2298r18,11l8537,2324r17,16l8572,2358r16,20l8605,2399r16,22l8636,2446r15,26l8666,2499r13,27l8691,2555r13,30l8714,2615r12,38l8736,2693r9,39l8752,2771r4,40l8758,2851r,20l8758,2890r,20l8757,2930r-4,36l8747,3002r-4,17l8738,3037r-5,16l8727,3070r-5,17l8715,3103r-8,15l8699,3134r-9,16l8680,3164r-10,15l8659,3192r-16,19l8625,3229r-19,17l8586,3262r-21,16l8541,3292r-25,14l8489,3319r-28,11l8431,3340r-32,10l8366,3358r-36,8l8293,3372r-39,4l8213,3381xm8678,3540r30,-18l8736,3503r27,-20l8789,3462r24,-21l8836,3419r22,-24l8878,3371r18,-23l8913,3325r16,-25l8943,3275r14,-25l8970,3225r11,-27l8991,3172r9,-27l9009,3118r7,-26l9023,3064r5,-28l9033,3009r3,-30l9039,2951r3,-37l9042,2878r,-37l9039,2804r-3,-37l9032,2730r-7,-36l9018,2657r75,40l9170,2735r78,38l9326,2810r79,34l9484,2878r78,30l9638,2936r27,9l9692,2954r26,8l9743,2969r25,8l9793,2985r24,6l9841,2997r24,6l9890,3009r24,5l9937,3019r24,4l9983,3028r23,3l10028,3033r1,l10030,3033r46,7l10123,3047r49,9l10224,3065r51,11l10329,3089r53,14l10436,3118r54,18l10543,3155r52,21l10648,3198r24,12l10698,3223r25,12l10746,3248r25,14l10793,3276r24,15l10838,3307r29,21l10895,3350r27,24l10947,3399r22,25l10990,3451r10,14l11009,3478r9,15l11026,3507r7,14l11040,3535r6,15l11052,3564r4,15l11061,3595r4,15l11067,3626r4,17l11073,3660r1,16l11075,3693r,18l11075,3729r-1,19l11072,3766r-3,22l11065,3811r-5,22l11054,3857r-7,23l11040,3904r-9,25l11020,3954r-10,26l10998,4006r-13,27l10971,4060r-15,27l10940,4115r-18,29l10903,4173r-116,-38l10669,4099r-116,-36l10436,4027r-116,-35l10203,3959r-116,-34l9971,3892r-117,-33l9738,3827r-115,-32l9506,3763r-115,-32l9274,3700r-115,-30l9043,3638r-46,-12l8952,3614r-46,-13l8860,3589r-44,-12l8770,3564r-46,-12l8678,3540xm8790,2183r-27,-29l8736,2127r-28,-25l8680,2080r-14,-10l8650,2060r-15,-9l8621,2042r-16,-8l8591,2027r-16,-7l8560,2015r-29,-10l8502,1996r-29,-9l8443,1979r-29,-8l8385,1965r-29,-5l8326,1954r-30,-4l8267,1946r-29,-3l8208,1941r-29,-1l8148,1939r-29,-2l8089,1939r-29,l8030,1941r-29,2l7970,1945r-29,4l7911,1953r-30,5l7852,1963r-30,6l7791,1976r-30,6l7732,1990r-60,18l7612,2027r17,-76l7645,1876r15,-72l7674,1733r13,-69l7699,1597r10,-65l7716,1468r6,-63l7725,1344r1,-31l7726,1284r-1,-30l7724,1225r-2,-29l7720,1168r-4,-29l7712,1110r-6,-28l7701,1054r-7,-26l7686,1000r48,24l7782,1049r49,23l7879,1096r48,22l7974,1142r48,21l8069,1186r27,12l8123,1209r25,12l8174,1233r25,11l8222,1254r24,10l8268,1274r23,9l8312,1292r21,9l8356,1310r21,9l8398,1327r21,9l8441,1344r10,4l8462,1353r11,2l8485,1357r44,6l8576,1369r51,9l8681,1388r57,13l8797,1414r61,15l8921,1446r64,17l9049,1484r66,22l9182,1530r67,24l9315,1582r65,29l9445,1642r34,18l9513,1677r33,18l9579,1714r32,19l9643,1754r31,20l9703,1795r29,23l9761,1839r27,23l9815,1885r25,24l9864,1933r24,26l9909,1983r19,25l9946,2033r17,24l9977,2083r15,26l10004,2136r12,27l10027,2191r7,28l10042,2248r5,30l10051,2308r2,31l10055,2370r-2,31l10050,2434r-4,32l10039,2499r-8,32l10021,2566r-11,35l9996,2635r-15,36l9964,2708r-6,13l9954,2733r-10,-2l9933,2728r-12,-3l9910,2723r-22,-6l9865,2711r-22,-7l9821,2697r-23,-7l9776,2684r-23,-8l9731,2668r-61,-22l9607,2622r-64,-26l9480,2569r-63,-29l9353,2511r-63,-31l9229,2448r-61,-31l9109,2385r-57,-33l8997,2320r-54,-33l8894,2255r-48,-33l8802,2191r-5,-5l8790,2183xm7292,2166r-56,30l7181,2228r-56,33l7069,2297r-55,36l6959,2372r-56,39l6847,2453r-55,42l6736,2539r-55,45l6626,2631r-55,48l6515,2728r-54,51l6407,2829r-24,-8l6361,2813r-22,-9l6316,2796r-22,-9l6271,2778r-22,-9l6227,2760r-13,-5l6202,2752r-12,-2l6176,2749r-13,l6151,2750r-14,2l6124,2755r-23,8l6079,2771r-22,8l6035,2787r-22,8l5991,2802r-23,8l5946,2819r-20,-41l5904,2735r-22,-45l5860,2644r-24,-47l5813,2550r-24,-49l5766,2453r-32,-63l5704,2327r-30,-61l5645,2206r-29,-58l5589,2094r-26,-51l5538,1996r,-1l5522,1964r-17,-31l5487,1903r-19,-31l5450,1843r-19,-29l5411,1785r-20,-29l5384,1716r-6,-41l5374,1636r-5,-39l5366,1558r-2,-39l5362,1482r,-36l5362,1409r,-36l5364,1337r2,-35l5368,1267r5,-33l5377,1200r5,-32l5388,1135r7,-31l5402,1072r8,-31l5419,1012r9,-30l5438,953r10,-29l5459,896r12,-26l5484,843r12,-26l5509,792r15,-24l5538,743r16,-24l5580,682r28,-35l5637,613r30,-33l5698,550r33,-28l5766,496r34,-24l5836,449r37,-20l5911,410r39,-17l5991,379r40,-13l6072,356r43,-9l6138,344r24,-3l6185,338r24,-2l6232,335r25,l6280,335r25,l6330,336r24,2l6379,341r26,3l6429,349r26,4l6480,359r25,5l6531,371r26,7l6583,386r25,8l6634,403r26,11l6686,425r25,11l6738,448r26,13l6790,474r27,15l6842,503r26,16l6895,536r26,16l6926,556r5,3l6988,596r52,37l7090,670r44,38l7176,745r38,37l7249,820r30,38l7307,896r24,40l7353,975r19,39l7388,1054r14,41l7413,1136r8,42l7428,1220r4,43l7434,1308r,45l7433,1398r-3,46l7425,1493r-6,48l7412,1591r-9,51l7394,1693r-11,54l7360,1858r-25,115l7329,1998r-5,25l7318,2047r-5,24l7308,2095r-6,24l7298,2142r-6,24xm5890,14206l591,13326r34,-373l655,12592r27,-346l704,11911r19,-323l740,11278r12,-300l762,10687r8,-281l774,10135r2,-262l774,9617r-4,-246l764,9130r-8,-234l745,8667,731,8444,715,8227,699,8012,680,7801,658,7594,636,7389,612,7185,587,6983,560,6782,531,6581,502,6379,471,6177,408,5768,341,5348,302,5110r128,-30l558,5049r127,-32l812,4984r126,-35l1065,4915r125,-36l1315,4842r125,-38l1564,4766r124,-40l1811,4686r124,-41l2057,4603r124,-41l2303,4518r244,-87l2791,4341r241,-91l3274,4157r241,-93l3755,3969r241,-95l4237,3778r110,-43l4458,3690r111,-44l4680,3602r111,-43l4901,3515r111,-44l5124,3429r111,-44l5347,3343r111,-43l5570,3258r112,-42l5794,3174r113,-40l6019,3093r5,154l6030,3451r6,248l6042,3987r6,324l6051,4665r,187l6052,5045r-1,198l6050,5446r-1,206l6045,5863r-3,214l6036,6292r-5,217l6023,6729r-8,218l6005,7167r-12,219l5980,7604r-14,216l5950,8033r-18,211l5912,8451r-21,204l5867,8853r,1l5847,9028r-19,174l5811,9375r-14,174l5785,9723r-12,173l5764,10069r-7,171l5751,10411r-4,170l5743,10749r-1,167l5741,11082r,163l5743,11407r2,159l5749,11723r4,154l5758,12029r5,149l5770,12323r7,143l5783,12605r8,135l5807,13000r17,243l5839,13468r15,208l5860,13755r5,78l5871,13905r4,69l5880,14038r4,60l5886,14154r4,52xm4833,3238r-10,-38l4811,3164r-14,-34l4783,3097r-17,-30l4749,3038r-20,-28l4709,2984r-22,-24l4664,2937r-24,-21l4614,2895r-27,-17l4560,2860r-29,-17l4501,2827r-30,-13l4439,2799r-32,-12l4373,2776r-33,-12l4304,2753r-35,-9l4233,2734r-74,-17l4083,2702r-77,-15l3927,2672r-76,-14l3773,2643r-77,-16l3619,2609r-38,-10l3544,2587r-38,-12l3470,2563r-37,-14l3397,2535r-34,-16l3328,2502r-34,-18l3262,2465r-32,-21l3199,2423r-29,-25l3141,2373r-27,-28l3087,2317r-24,-31l3039,2253r-22,-34l2997,2182r-20,-40l2961,2102r-16,-44l2930,2012r3,-60l2936,1894r5,-56l2947,1784r9,-52l2966,1683r13,-48l2992,1590r15,-44l3023,1506r18,-39l3061,1430r21,-35l3104,1363r23,-32l3152,1302r21,-23l3196,1257r23,-20l3244,1218r26,-18l3295,1184r27,-15l3349,1155r28,-13l3406,1131r30,-10l3465,1112r32,-8l3528,1097r31,-6l3592,1087r35,-5l3662,1080r36,-1l3734,1080r37,1l3808,1084r37,3l3883,1093r38,5l3959,1105r38,9l4035,1123r39,11l4112,1145r40,13l4191,1171r40,16l4271,1203r41,17l4351,1239r40,19l4430,1279r41,22l4510,1323r39,24l4587,1372r38,25l4663,1423r38,27l4738,1479r36,29l4810,1539r36,30l4880,1601r35,33l4948,1666r33,35l5013,1736r32,36l5075,1809r30,37l5134,1884r28,39l5189,1962r27,40l5241,2044r24,41l5289,2128r23,46l5338,2224r27,54l5393,2334r29,58l5452,2453r30,61l5513,2577r21,45l5556,2666r22,43l5599,2753r20,43l5640,2837r20,41l5679,2916r-53,20l5573,2955r-53,20l5467,2995r-53,19l5362,3034r-53,21l5255,3075r-52,20l5150,3115r-53,21l5045,3157r-54,20l4938,3197r-52,21l4833,3238xm11179,4264r19,-32l11215,4201r17,-32l11248,4139r14,-30l11275,4079r12,-31l11298,4019r10,-28l11318,3962r8,-28l11333,3906r6,-27l11345,3851r5,-26l11353,3799r3,-31l11357,3739r1,-29l11357,3681r-1,-28l11354,3625r-3,-27l11346,3571r-5,-27l11334,3518r-8,-24l11317,3468r-9,-25l11298,3420r-11,-24l11275,3373r-13,-23l11249,3329r-14,-20l11221,3288r-15,-21l11191,3248r-17,-19l11157,3210r-18,-18l11121,3174r-19,-17l11083,3140r-19,-17l11044,3107r-21,-15l11003,3076r-43,-29l10916,3020r-46,-26l10825,2969r-47,-22l10729,2926r-49,-20l10631,2886r-49,-16l10532,2853r-49,-15l10434,2824r-49,-13l10337,2800r-49,-10l10241,2780r18,-40l10275,2699r13,-40l10300,2620r11,-39l10319,2541r6,-38l10331,2466r2,-24l10335,2418r2,-23l10337,2371r,-23l10337,2325r-2,-23l10333,2279r-2,-22l10328,2234r-4,-21l10320,2192r-6,-23l10310,2148r-7,-20l10297,2107r-15,-41l10266,2026r-19,-39l10227,1949r-22,-37l10180,1875r-26,-36l10127,1804r-28,-31l10071,1741r-30,-30l10011,1682r-33,-29l9946,1625r-35,-27l9877,1572r-36,-26l9804,1522r-38,-25l9728,1475r-38,-24l9651,1430r-41,-21l9570,1388r-69,-33l9430,1323r-71,-29l9288,1267r-71,-25l9147,1218r-71,-21l9008,1177r-67,-18l8875,1142r-64,-15l8749,1114r-58,-11l8635,1093r-51,-8l8535,1078r-36,-15l8461,1048r-41,-17l8379,1013r-25,-10l8330,992r-25,-10l8282,970r-25,-10l8234,949r-24,-10l8187,928r-65,-29l8057,868r-65,-31l7926,805r-65,-33l7796,738r-64,-33l7668,671r-61,-34l7546,603r-58,-34l7432,536r-54,-34l7328,470r-48,-33l7236,405r-8,-5l7221,396r-8,-5l7204,388r-17,-6l7170,379r-21,-15l7127,350r-22,-15l7082,321r-5,-4l7046,297r-32,-20l6981,257r-32,-18l6916,221r-32,-16l6851,189r-32,-15l6786,160r-31,-13l6723,135r-33,-12l6658,113r-33,-10l6594,94r-33,-8l6530,80r-32,-7l6466,67r-31,-4l6402,59r-31,-3l6340,54r-30,-2l6278,52r-30,l6217,53r-31,1l6156,56r-29,3l6097,64r-29,4l6039,74r-28,6l5983,86r-28,8l5928,102r-27,9l5874,120r-27,10l5820,141r-25,11l5769,165r-25,13l5719,192r-25,13l5669,220r-23,15l5622,252r-23,16l5576,286r-22,18l5532,322r-22,19l5489,360r-21,20l5448,401r-19,22l5409,445r-20,22l5372,490r-18,23l5336,538r-17,25l5292,604r-26,44l5243,693r-23,47l5199,787r-20,49l5161,886r-16,52l5131,992r-13,55l5106,1102r-9,57l5090,1217r-6,59l5081,1338r-3,62l5034,1358r-46,-39l4941,1280r-47,-37l4846,1207r-49,-35l4748,1139r-50,-32l4647,1077r-50,-29l4546,1021r-52,-27l4443,969r-52,-22l4338,926r-51,-21l4240,890r-47,-16l4147,861r-47,-13l4054,837r-47,-10l3961,818r-46,-7l3870,806r-46,-5l3779,798r-45,-1l3689,797r-43,1l3602,801r-44,5l3517,811r-40,7l3435,827r-39,10l3357,848r-39,14l3280,876r-37,16l3241,863r-4,-30l3233,802r-5,-31l3219,716r-12,-56l3193,603r-14,-56l3161,491r-19,-54l3132,409r-10,-26l3111,356r-12,-25l3087,306r-12,-25l3061,257r-13,-24l3035,211r-15,-23l3005,168r-15,-21l2975,128r-17,-19l2943,92,2926,75,2908,59,2890,45,2872,33,2853,20r-12,-6l2827,8,2814,3,2801,1,2787,r-13,l2760,1r-13,2l2733,8r-12,4l2709,19r-11,8l2686,36r-10,9l2667,56r-7,12l2653,80r-5,12l2644,104r-2,13l2627,174r-16,56l2597,285r-16,56l2564,394r-16,54l2531,502r-18,53l2495,607r-19,52l2456,709r-21,51l2413,809r-22,49l2367,907r-25,47l2320,993r-22,39l2275,1070r-25,38l2224,1145r-26,37l2170,1218r-29,36l2112,1289r-31,34l2048,1357r-32,34l1980,1423r-36,33l1907,1487r-39,30l1855,1499r-15,-18l1826,1463r-15,-17l1791,1422r-20,-22l1750,1376r-22,-21l1707,1333r-21,-21l1665,1292r-23,-20l1613,1247r-30,-24l1553,1199r-31,-24l1491,1153r-31,-22l1427,1109r-32,-20l1362,1069r-33,-19l1296,1031r-33,-18l1229,996r-34,-17l1161,963r-35,-16l1093,932r-35,-14l1023,904,989,892,955,880,920,868,886,857,852,847,818,837r-33,-9l751,820r-33,-8l685,806r-32,-6l620,795r-32,-5l573,788r-13,1l545,790r-13,3l520,797r-14,5l495,809r-11,8l474,826r-10,9l455,846r-7,11l441,870r-5,12l431,896r-2,14l428,921r,11l428,942r2,12l432,964r3,10l438,984r4,9l470,1061r26,67l520,1195r21,66l561,1326r17,65l592,1453r14,64l618,1579r9,61l636,1702r7,60l647,1822r4,58l653,1939r2,58l654,2054r-1,56l652,2166r-4,55l644,2275r-5,53l634,2382r-6,53l615,2538r-16,101l583,2737r-15,97l545,2966r-20,129l516,3158r-8,61l502,3281r-5,60l494,3400r-2,59l493,3516r2,57l499,3629r8,55l517,3738r13,54l545,3845r19,52l588,3949r26,50l644,4050r33,49l715,4147r42,48l804,4242r51,47l911,4336r62,45l1039,4427r72,45l1189,4516r83,43l1200,4581r-72,21l1057,4622r-72,21l914,4664r-73,19l769,4703r-73,19l624,4741r-73,18l478,4777r-73,18l333,4813r-74,16l185,4846r-73,16l99,4866r-14,5l74,4876r-12,7l52,4891r-10,9l33,4910r-8,10l18,4931r-5,13l8,4956r-4,12l1,4982,,4995r,14l2,5022r7,47l17,5116r8,46l32,5209r7,46l47,5301r7,46l62,5393r67,420l193,6222r30,203l252,6627r29,201l308,7029r25,203l357,7436r23,206l400,7849r19,212l436,8276r15,220l464,8720r11,230l483,9185r5,242l492,9676r1,256l490,10198r-4,273l478,10755r-11,293l454,11352r-17,315l415,11993r-23,338l365,12683r-31,364l299,13426r-1,14l298,13454r2,13l302,13481r5,12l311,13505r7,13l326,13529r8,10l344,13548r10,9l365,13565r11,7l390,13576r12,5l417,13584r5533,919l5960,14505r10,1l5980,14506r12,l6108,14496r116,-10l6342,14476r116,-13l6575,14452r116,-13l6808,14427r116,-15l7158,14383r233,-30l7624,14320r232,-35l8089,14249r233,-37l8555,14174r233,-39l9020,14096r232,-40l9485,14015r233,-40l9834,13955r115,-20l10065,13914r116,-20l10296,13874r117,-20l10528,13834r116,-19l10760,13795r116,-19l10991,13756r117,-19l11223,13719r116,-17l11455,13684r116,-18l11582,13663r10,-3l11604,13657r10,-6l11623,13647r10,-7l11641,13633r7,-7l11656,13619r7,-9l11670,13601r4,-9l11680,13582r3,-10l11686,13561r3,-11l11691,13540r,-11l11691,13518r-1,-10l11627,12998r-61,-505l11538,12240r-28,-252l11483,11735r-24,-252l11436,11230r-20,-255l11398,10720r-16,-257l11370,10204r-10,-259l11353,9682r-2,-263l11351,9152r4,-270l11364,8610r14,-276l11395,8055r23,-282l11445,7486r33,-291l11516,6900r44,-299l11609,6296r56,-309l11728,5672r68,-320l11872,5026r82,-333l11958,4679r3,-13l11962,4652r-1,-13l11960,4627r-3,-14l11953,4601r-5,-12l11942,4577r-7,-11l11927,4556r-10,-10l11907,4537r-11,-8l11885,4522r-14,-5l11785,4483r-87,-33l11611,4417r-86,-31l11438,4354r-86,-30l11266,4294r-87,-30xe" fillcolor="#b1b5ba [1945]" stroked="f">
                  <v:fill color2="#b1b5ba [1945]" o:opacity2="35388f" rotate="t" focus="100%" type="gradient"/>
                  <v:path arrowok="t" o:connecttype="custom" o:connectlocs="3833,1794;3618,4497;2045,4552;2087,2544;1333,991;1290,1206;766,1245;1062,955;677,1082;751,1388;271,1227;297,501;571,598;877,337;975,377;885,709;2537,1079;2629,749;2897,852;2820,1110;3014,947;3390,1019;3689,1209;3207,1265;2765,650;2574,408;2824,452;3315,678;3251,892;2153,926;1901,776;1798,368;2077,112;2404,261;208,4317;313,1650;2006,1031;1919,3413;1583,1013;1098,828;1073,412;1477,426;1838,859;3772,1321;3688,1041;3444,760;3119,431;2515,201;2166,24;1844,107;1566,369;1078,267;916,1;723,406;398,326;143,307;189,945;305,1555;18,1782;101,4493;3084,4685;3896,4516;3986,1560" o:connectangles="0,0,0,0,0,0,0,0,0,0,0,0,0,0,0,0,0,0,0,0,0,0,0,0,0,0,0,0,0,0,0,0,0,0,0,0,0,0,0,0,0,0,0,0,0,0,0,0,0,0,0,0,0,0,0,0,0,0,0,0,0,0,0"/>
                  <o:lock v:ext="edit" verticies="t"/>
                </v:shape>
                <v:shape id="Freeform 1946" o:spid="_x0000_s1050" style="position:absolute;left:10538;top:2658;width:1094;height:1191;visibility:visible;mso-wrap-style:square;v-text-anchor:top" coordsize="3282,3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TNi8MA&#10;AADbAAAADwAAAGRycy9kb3ducmV2LnhtbESPQYvCMBSE74L/ITzBm6ar4i7VtKggqKe1etDbo3m2&#10;ZZuX0kSt/36zsOBxmJlvmGXamVo8qHWVZQUf4wgEcW51xYWC82k7+gLhPLLG2jIpeJGDNOn3lhhr&#10;++QjPTJfiABhF6OC0vsmltLlJRl0Y9sQB+9mW4M+yLaQusVngJtaTqJoLg1WHBZKbGhTUv6T3Y2C&#10;fba13Wo3O2u//ryc6uth//06KDUcdKsFCE+df4f/2zutYDqBvy/hB8jk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TNi8MAAADbAAAADwAAAAAAAAAAAAAAAACYAgAAZHJzL2Rv&#10;d25yZXYueG1sUEsFBgAAAAAEAAQA9QAAAIgDAAAAAA==&#10;" path="m1977,550r632,413l3131,1934r151,722l3076,3269r-185,304l2135,2389r-418,309l988,2877,645,2849r49,-178l974,2085,775,1115,343,585,,110,13,,1977,550xe" fillcolor="#b1b5ba [1945]" stroked="f">
                  <v:fill color2="#b1b5ba [1945]" o:opacity2="35388f" rotate="t" focus="100%" type="gradient"/>
                  <v:path arrowok="t" o:connecttype="custom" o:connectlocs="659,183;870,321;1044,645;1094,885;1025,1090;964,1191;712,796;572,899;329,959;215,950;231,890;325,695;258,372;114,195;0,37;4,0;659,183" o:connectangles="0,0,0,0,0,0,0,0,0,0,0,0,0,0,0,0,0"/>
                </v:shape>
                <v:shape id="Freeform 1947" o:spid="_x0000_s1051" style="position:absolute;left:10338;top:2575;width:1326;height:1316;visibility:visible;mso-wrap-style:square;v-text-anchor:top" coordsize="3979,3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OLm8YA&#10;AADbAAAADwAAAGRycy9kb3ducmV2LnhtbESPT2sCMRTE74LfITzBm2atYMvWKCooxR6K/5DeHpvX&#10;3a2bl22Sutt+elMoeBxm5jfMdN6aSlzJ+dKygtEwAUGcWV1yruB4WA+eQPiArLGyTAp+yMN81u1M&#10;MdW24R1d9yEXEcI+RQVFCHUqpc8KMuiHtiaO3od1BkOULpfaYRPhppIPSTKRBkuOCwXWtCoou+y/&#10;jYL3S/O6psljedz8bpefJ/w6uzdUqt9rF88gArXhHv5vv2gF4zH8fYk/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OLm8YAAADbAAAADwAAAAAAAAAAAAAAAACYAgAAZHJz&#10;L2Rvd25yZXYueG1sUEsFBgAAAAAEAAQA9QAAAIsDAAAAAA==&#10;" path="m2642,958r127,92l2885,1144r107,93l3091,1332r88,94l3260,1522r73,95l3398,1712r57,94l3505,1900r43,94l3585,2087r31,92l3640,2270r21,90l3675,2448r10,86l3691,2620r1,83l3690,2784r-6,79l3675,2939r-11,74l3651,3085r-16,68l3618,3218r-18,63l3580,3339r-20,55l3540,3447r-20,47l3501,3538,2793,2533r-9,-11l2774,2512r-10,-9l2753,2495r-12,-6l2728,2483r-13,-5l2701,2475r-13,-1l2675,2474r-14,l2648,2476r-14,5l2621,2485r-12,7l2596,2499r-12,10l2573,2520r-6,7l2550,2543r-25,26l2489,2603r-21,18l2443,2641r-26,21l2389,2685r-30,22l2326,2729r-34,24l2255,2776r-38,23l2175,2821r-41,23l2089,2865r-46,19l1996,2903r-49,18l1896,2937r-53,13l1789,2962r-56,9l1676,2979r-58,5l1559,2985r-62,-1l1436,2978r52,-86l1534,2806r41,-87l1609,2632r29,-86l1662,2458r18,-86l1692,2286r8,-85l1703,2114r-2,-85l1694,1944r-11,-84l1667,1776r-19,-83l1625,1610r-27,-81l1567,1448r-34,-80l1495,1290r-40,-79l1411,1134r-46,-75l1316,984r-52,-73l1211,838r-56,-71l1096,698r-59,-67l976,565,912,500,848,437,2642,958xm3634,3884r13,-22l3682,3803r23,-43l3731,3709r28,-59l3789,3583r29,-74l3849,3429r28,-88l3904,3248r23,-98l3947,3045r16,-108l3974,2822r5,-116l3976,2584r-10,-125l3948,2332r-27,-130l3883,2069r-47,-134l3776,1801r-72,-137l3619,1526r-99,-137l3405,1251,3276,1115,3130,979,2967,845,2785,713r-47,-17l2685,677r-61,-21l2558,635,2409,589,2243,540,2059,487,1864,434,1661,379,1452,323,1243,269,1035,217,833,168,640,123,548,102,460,83,374,65,295,48,219,33,150,20,86,9,28,,20,12,13,25,7,38,3,51,1,65,,78,,92r1,13l3,119r4,12l12,144r7,12l25,168r9,11l44,189r12,9l87,219r30,21l148,258r32,16l242,305r63,29l336,348r32,15l399,380r31,17l462,416r31,21l523,459r32,26l579,507r24,25l627,558r25,27l701,643r50,62l800,769r49,65l898,896r48,62l987,1008r38,51l1063,1111r37,54l1136,1220r33,56l1203,1332r30,58l1262,1450r27,59l1315,1570r22,61l1357,1694r18,63l1390,1821r12,65l1411,1952r6,65l1419,2084r,67l1413,2218r-8,69l1393,2355r-17,69l1356,2493r-25,69l1302,2633r-34,70l1230,2773r-45,71l1137,2914r-55,70l1074,2996r-8,12l1059,3022r-4,14l1052,3051r-3,13l1049,3079r2,13l1053,3106r4,13l1062,3132r5,12l1075,3156r8,10l1092,3176r11,9l1114,3193r12,8l1139,3207r13,4l1218,3228r65,15l1348,3253r63,8l1472,3265r62,2l1594,3267r59,-2l1711,3259r56,-6l1823,3244r54,-11l1930,3220r52,-14l2032,3190r49,-18l2128,3154r46,-19l2219,3115r44,-21l2304,3072r40,-22l2384,3027r37,-23l2456,2982r34,-23l2522,2936r31,-22l2582,2892r27,-21l2633,2850r24,-20l3396,3882r9,13l3416,3905r10,10l3438,3924r13,8l3464,3937r13,5l3491,3945r13,1l3517,3947r14,-1l3544,3944r14,-3l3571,3936r12,-5l3595,3923r11,-8l3616,3906r10,-11l3634,3884xe" fillcolor="#b1b5ba [1945]" stroked="f">
                  <v:fill color2="#b1b5ba [1945]" o:opacity2="35388f" rotate="t" focus="100%" type="gradient"/>
                  <v:path arrowok="t" o:connecttype="custom" o:connectlocs="1030,444;1151,602;1213,757;1230,901;1217,1029;1186,1132;928,841;909,828;887,825;865,833;850,848;805,888;751,926;681,962;596,988;499,995;536,878;567,734;556,592;511,456;439,328;346,210;1211,1295;1253,1217;1301,1083;1326,902;1294,690;1173,463;928,238;803,196;484,108;183,34;50,7;2,13;0,35;8,56;39,80;112,116;164,146;209,186;283,278;354,370;411,463;452,565;472,673;464,785;423,901;358,999;350,1022;354,1044;368,1062;406,1076;511,1089;608,1082;693,1058;768,1024;830,987;877,950;1142,1305;1163,1315;1186,1314;1205,1302" o:connectangles="0,0,0,0,0,0,0,0,0,0,0,0,0,0,0,0,0,0,0,0,0,0,0,0,0,0,0,0,0,0,0,0,0,0,0,0,0,0,0,0,0,0,0,0,0,0,0,0,0,0,0,0,0,0,0,0,0,0,0,0,0,0"/>
                  <o:lock v:ext="edit" verticies="t"/>
                </v:shape>
                <v:shape id="Freeform 1948" o:spid="_x0000_s1052" style="position:absolute;left:10910;top:3881;width:859;height:1663;visibility:visible;mso-wrap-style:square;v-text-anchor:top" coordsize="2576,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HKPsMA&#10;AADbAAAADwAAAGRycy9kb3ducmV2LnhtbESP0WoCMRRE3wv9h3AFX0STaqt2NYoIQh+r9QMum2t2&#10;bXKz3aS69uubgtDHYWbOMMt15524UBvrwBqeRgoEcRlMzVbD8WM3nIOICdmgC0wabhRhvXp8WGJh&#10;wpX3dDkkKzKEY4EaqpSaQspYVuQxjkJDnL1TaD2mLFsrTYvXDPdOjpWaSo8154UKG9pWVH4evr0G&#10;uxmbFz4r93p7n51t90XK/Qy07ve6zQJEoi79h+/tN6Nh8gx/X/I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HKPsMAAADbAAAADwAAAAAAAAAAAAAAAACYAgAAZHJzL2Rv&#10;d25yZXYueG1sUEsFBgAAAAAEAAQA9QAAAIgDAAAAAA==&#10;" path="m206,1749l,971,124,498,254,301,503,418,647,357,774,40,971,r212,218l1264,539r291,385l2212,1395r284,300l2576,2031r-170,535l2568,2832r-36,529l2263,3775r-176,655l1484,4988r-9,-1043l989,3417,350,2744,222,2083,206,1749xe" fillcolor="#b1b5ba [1945]" stroked="f">
                  <v:fill color2="#b1b5ba [1945]" o:opacity2="35388f" rotate="t" focus="100%" type="gradient"/>
                  <v:path arrowok="t" o:connecttype="custom" o:connectlocs="69,583;0,324;41,166;85,100;168,139;216,119;258,13;324,0;394,73;421,180;519,308;738,465;832,565;859,677;802,856;856,944;844,1121;755,1259;696,1477;495,1663;492,1315;330,1139;117,915;74,694;69,583" o:connectangles="0,0,0,0,0,0,0,0,0,0,0,0,0,0,0,0,0,0,0,0,0,0,0,0,0"/>
                </v:shape>
                <v:shape id="Freeform 1949" o:spid="_x0000_s1053" style="position:absolute;left:10868;top:3849;width:957;height:1729;visibility:visible;mso-wrap-style:square;v-text-anchor:top" coordsize="2871,5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cuD8MA&#10;AADbAAAADwAAAGRycy9kb3ducmV2LnhtbESPX2vCMBTF3wd+h3AF32ZaZWN2RlFBNvRl6mCvl+au&#10;KTY3JYlt9+3NYLDHw/nz4yzXg21ERz7UjhXk0wwEcel0zZWCz8v+8QVEiMgaG8ek4IcCrFejhyUW&#10;2vV8ou4cK5FGOBSowMTYFlKG0pDFMHUtcfK+nbcYk/SV1B77NG4bOcuyZ2mx5kQw2NLOUHk932zi&#10;5m57PB2+9AL7o38z+aa73j6UmoyHzSuISEP8D/+137WC+RP8fkk/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cuD8MAAADbAAAADwAAAAAAAAAAAAAAAACYAgAAZHJzL2Rv&#10;d25yZXYueG1sUEsFBgAAAAAEAAQA9QAAAIgDAAAAAA==&#10;" path="m1866,4257r11,5l1887,4267r11,4l1909,4273r12,1l1932,4274r11,l1954,4272r10,-3l1976,4266r10,-5l1995,4254r8,-6l2012,4240r8,-9l2027,4222r6,-10l2038,4201r4,-12l2044,4178r1,-11l2046,4156r-1,-11l2043,4134r-3,-11l2036,4113r-5,-10l2026,4093r-8,-9l2010,4075r-8,-8l1992,4060r-18,-11l1926,4017r-74,-52l1755,3896r-55,-41l1641,3811r-62,-47l1513,3712r-67,-54l1377,3601r-70,-60l1236,3479r-71,-65l1095,3348r-70,-69l957,3210r-66,-71l828,3067r-60,-73l712,2920r-52,-74l612,2771r-41,-75l535,2621r-29,-74l482,2473r-14,-73l461,2328r-8,-23l447,2280r-6,-26l435,2228r-4,-28l428,2172r-3,-28l425,2116r3,-28l431,2062r2,-15l437,2033r4,-13l445,2008r6,-14l457,1982r6,-12l471,1957r8,-11l488,1935r10,-11l508,1914r11,3l529,1923r13,6l554,1938r26,20l608,1983r28,27l664,2039r27,29l717,2096r36,39l792,2176r44,43l884,2265r52,49l993,2364r61,53l1122,2470r71,57l1271,2585r84,60l1445,2707r97,64l1645,2837r54,34l1755,2904r58,35l1873,2974r17,10l1908,2996r17,12l1942,3021r17,13l1974,3048r16,14l2005,3077r14,15l2033,3108r14,17l2059,3142r14,18l2085,3178r11,17l2108,3214r17,32l2142,3279r15,34l2171,3348r13,35l2195,3420r10,37l2214,3495r8,38l2228,3572r6,40l2239,3653r3,41l2243,3736r,41l2243,3818r-2,44l2237,3905r-5,43l2226,3991r-8,44l2211,4078r-11,43l2188,4165r-12,42l2161,4250r-14,42l2130,4334r-18,42l2092,4417r-20,40l2049,4497r-21,35l2006,4567r-23,34l1959,4634r-25,33l1907,4699r-28,32l1851,4761r-30,29l1791,4819r-33,28l1726,4874r-35,26l1657,4924r-37,25l1582,4971r-9,7l1562,4986r-7,8l1548,5003r-7,9l1536,5022r-4,10l1529,5042r-2,11l1524,5064r,12l1526,5087r2,11l1531,5109r5,11l1540,5131r7,10l1555,5150r7,7l1571,5165r9,6l1590,5176r11,5l1612,5184r10,3l1633,5188r11,l1655,5187r12,-2l1678,5182r11,-4l1699,5172r45,-27l1787,5117r42,-30l1869,5057r39,-32l1946,4992r36,-34l2018,4923r34,-36l2084,4850r30,-38l2145,4774r29,-39l2200,4696r26,-42l2251,4614r19,-35l2289,4543r18,-34l2324,4473r15,-37l2354,4400r14,-37l2382,4326r12,-37l2405,4252r11,-37l2425,4177r9,-37l2442,4102r8,-37l2456,4027r16,-14l2491,3999r20,-19l2532,3960r21,-24l2575,3911r24,-28l2622,3854r24,-31l2669,3789r23,-36l2714,3716r23,-39l2757,3637r20,-42l2795,3552r17,-46l2827,3459r7,-24l2841,3411r5,-25l2852,3361r4,-25l2861,3311r3,-26l2866,3258r3,-26l2870,3207r1,-27l2871,3153r-1,-27l2868,3099r-3,-28l2861,3044r-5,-28l2851,2988r-6,-28l2837,2932r-8,-28l2819,2876r-10,-28l2797,2819r-12,-28l2770,2763r-14,-29l2739,2706r-14,-23l2712,2662r-13,-19l2686,2624r-1,l2680,2617r-6,-8l2673,2609r14,-26l2702,2555r14,-30l2730,2495r13,-30l2756,2434r11,-33l2778,2369r8,-26l2793,2317r5,-27l2805,2263r4,-27l2814,2208r3,-28l2819,2152r3,-29l2823,2094r,-29l2822,2035r-3,-31l2816,1974r-3,-31l2807,1911r-5,-23l2796,1864r-8,-22l2779,1818r-10,-23l2758,1770r-12,-23l2732,1723r-13,-23l2703,1676r-17,-23l2669,1629r-17,-24l2633,1582r-21,-24l2592,1535r-21,-23l2549,1489r-23,-22l2503,1444r-47,-45l2405,1357r-50,-43l2302,1274r-53,-39l2195,1198r-40,-27l2113,1145r-41,-25l2030,1096r-39,-22l1952,1053r-38,-19l1876,1016r-34,-20l1810,977r-31,-20l1751,937r-27,-21l1698,896r-25,-20l1651,856r-20,-20l1611,816r-18,-21l1576,775r-16,-20l1546,735r-14,-19l1520,696r-11,-21l1499,656r-10,-19l1481,617r-16,-37l1453,542r-10,-36l1434,470r-8,-34l1419,403r-8,-38l1404,329r-9,-35l1386,261r-10,-33l1363,198r-6,-14l1349,170r-8,-13l1332,143r-9,-12l1312,119r-10,-13l1289,95,1277,84,1263,74r-15,-9l1232,55r-16,-8l1198,39r-19,-8l1158,24r-22,-6l1114,12,1089,7,1063,2r-4,l1055,1,1036,r-17,l1001,2,983,4,966,8r-17,4l933,18r-15,6l902,32r-14,9l873,51,858,61,845,74,832,86,819,98r-12,15l791,133r-15,21l762,178r-13,25l736,227r-12,27l714,281r-10,29l697,330r-5,22l686,372r-4,21l664,368,647,345,628,324,609,305,593,290,578,278,562,265,545,254r-17,-9l513,237r-17,-6l479,225r-17,-3l445,219r-16,-1l412,219r-17,4l378,227r-16,7l345,243r-17,11l311,266r-17,16l278,299r-17,19l244,340r-17,24l210,391r-16,29l177,452r-16,35l144,524r-15,39l112,607,96,653,81,701,62,764,46,824,32,884,22,942r-9,56l7,1053r-4,53l1,1157,,1207r2,48l4,1301r6,46l16,1389r8,42l31,1471r10,39l53,1547r11,36l76,1617r14,32l103,1679r15,31l132,1737r15,26l161,1788r15,24l190,1833r15,20l233,1889r26,30l250,1958r-8,43l235,2048r-4,49l228,2151r-2,58l226,2271r2,66l236,2420r16,84l276,2588r32,85l347,2757r45,84l442,2925r56,84l559,3091r63,82l689,3253r71,78l833,3408r74,75l983,3556r76,71l1134,3694r75,65l1283,3822r72,58l1425,3936r66,52l1555,4036r58,44l1716,4153r80,57l1848,4244r18,13xm2499,2439r-60,-58l2377,2321r-61,-60l2252,2200r-63,-60l2124,2078r-63,-61l1997,1956r-76,-73l1846,1812r-75,-72l1697,1669r-73,-69l1554,1530r-70,-67l1417,1398r-66,-64l1289,1273r-60,-61l1173,1155r-54,-54l1070,1050r-45,-48l984,957,970,937,958,916,947,896,937,876,927,856r-9,-21l910,812r-7,-22l898,766r-5,-24l890,716r-2,-28l886,659r,-32l888,594r3,-36l893,534r2,-22l899,488r4,-22l908,444r5,-22l919,401r6,-20l931,363r7,-17l945,329r6,-14l959,300r9,-13l976,273r9,-11l996,251r11,-9l1013,238r6,-3l1025,234r6,-1l1052,237r19,7l1088,251r16,9l1117,270r11,11l1139,293r9,14l1156,321r7,16l1169,354r5,18l1183,409r8,40l1200,492r10,42l1221,579r12,46l1241,649r8,23l1258,697r10,23l1279,745r13,25l1305,794r14,25l1334,844r17,24l1369,894r20,25l1410,944r23,26l1457,995r27,26l1512,1045r30,26l1574,1097r34,24l1644,1147r39,25l1724,1196r42,25l1771,1223r4,3l1810,1242r35,17l1880,1278r36,20l1952,1320r37,22l2027,1366r38,24l2111,1423r46,32l2200,1489r44,35l2287,1558r40,36l2365,1631r37,37l2436,1704r30,37l2480,1760r14,18l2507,1796r11,18l2530,1832r10,18l2549,1868r7,18l2563,1902r7,18l2574,1937r4,17l2582,1977r4,24l2588,2025r1,22l2590,2069r,23l2589,2114r-1,21l2586,2158r-3,21l2580,2199r-5,22l2566,2261r-11,39l2543,2336r-13,36l2515,2407r-16,32xm2408,2674r19,16l2446,2707r18,18l2480,2743r17,20l2512,2782r14,21l2540,2825r12,21l2563,2867r10,21l2583,2910r9,21l2600,2952r7,22l2613,2995r6,21l2624,3037r4,22l2631,3079r3,21l2636,3121r1,21l2638,3162r,20l2637,3202r-1,20l2635,3243r-6,39l2622,3321r-7,37l2605,3395r-13,37l2579,3467r-11,28l2555,3522r-13,26l2530,3573r-15,25l2502,3622r-15,23l2472,3666r-3,-39l2466,3589r-6,-38l2455,3513r-7,-39l2440,3437r-9,-36l2421,3365r-11,-36l2399,3294r-13,-35l2372,3226r-15,-34l2343,3160r-17,-32l2308,3097r-15,-25l2278,3048r-17,-25l2243,2999r-17,-22l2207,2955r-19,-22l2169,2912r-21,-20l2128,2873r-23,-19l2084,2836r-23,-17l2037,2802r-23,-16l1989,2772r-114,-67l1770,2640r-100,-64l1577,2515r-87,-60l1409,2398r-74,-56l1266,2288r-64,-52l1144,2187r-54,-47l1042,2095r-45,-42l957,2013r-36,-38l889,1940r-41,-43l805,1852r-24,-22l758,1808r-25,-20l709,1768r-26,-19l657,1732r-26,-14l604,1704r-13,-6l578,1694r-14,-5l551,1686r-14,-3l524,1682r-14,-3l497,1679r-15,l468,1682r-15,2l439,1687r-14,4l411,1696r-13,7l385,1710r-20,-28l345,1649r-23,-38l300,1570r-10,-24l279,1523r-10,-25l259,1472r-11,-28l240,1416r-9,-29l224,1357r-8,-32l210,1293r-5,-34l200,1226r-3,-36l195,1153r-1,-37l195,1077r1,-40l199,997r5,-41l210,913r8,-44l228,824r13,-44l254,733r16,-46l285,646r15,-36l316,579r15,-26l346,531r14,-18l374,497r13,-11l400,478r11,-5l422,469r9,-1l439,469r6,3l450,475r15,14l478,506r13,19l505,548r12,22l529,595r12,24l552,645r21,53l592,749r16,47l621,837r,1l628,856r10,20l650,898r16,24l684,949r21,27l728,1006r25,31l781,1070r30,35l844,1140r34,37l951,1257r81,84l1119,1428r93,92l1308,1617r101,97l1513,1815r107,102l1727,2020r109,104l1911,2195r73,70l2058,2336r73,69l2203,2475r69,67l2342,2609r66,65xe" fillcolor="#b1b5ba [1945]" stroked="f">
                  <v:fill color2="#b1b5ba [1945]" o:opacity2="35388f" rotate="t" focus="100%" type="gradient"/>
                  <v:path arrowok="t" o:connecttype="custom" o:connectlocs="671,1413;673,1361;412,1159;156,800;148,669;212,670;482,902;673,1030;738,1165;733,1373;636,1566;514,1670;524,1721;610,1695;763,1514;824,1337;932,1184;957,1042;913,902;922,800;939,658;884,535;704,382;544,279;478,157;434,35;353,1;277,29;221,123;137,73;54,162;1,418;54,596;84,835;378,1231;772,754;430,424;299,255;308,127;351,79;403,178;470,315;603,414;801,556;861,659;843,791;861,970;879,1074;824,1222;775,1042;679,934;332,684;193,565;122,561;67,409;100,203;159,169;213,292;436,539" o:connectangles="0,0,0,0,0,0,0,0,0,0,0,0,0,0,0,0,0,0,0,0,0,0,0,0,0,0,0,0,0,0,0,0,0,0,0,0,0,0,0,0,0,0,0,0,0,0,0,0,0,0,0,0,0,0,0,0,0,0,0"/>
                  <o:lock v:ext="edit" verticies="t"/>
                </v:shape>
                <v:shape id="Freeform 1950" o:spid="_x0000_s1054" style="position:absolute;left:7332;top:3881;width:888;height:1695;visibility:visible;mso-wrap-style:square;v-text-anchor:top" coordsize="2665,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LSoMQA&#10;AADbAAAADwAAAGRycy9kb3ducmV2LnhtbESPQWvCQBSE74L/YXlCb7oxBSvRVVRSKPRQql68PbPP&#10;JJp9G3ZXTf313ULB4zAz3zDzZWcacSPna8sKxqMEBHFhdc2lgv3ufTgF4QOyxsYyKfghD8tFvzfH&#10;TNs7f9NtG0oRIewzVFCF0GZS+qIig35kW+LonawzGKJ0pdQO7xFuGpkmyUQarDkuVNjSpqLisr0a&#10;BTlTebysmzw9PL5OD3d+S3P5qdTLoFvNQATqwjP83/7QCl4n8Pcl/gC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S0qDEAAAA2wAAAA8AAAAAAAAAAAAAAAAAmAIAAGRycy9k&#10;b3ducmV2LnhtbFBLBQYAAAAABAAEAPUAAACJAwAAAAA=&#10;" path="m2436,1806r229,-792l2548,528,2420,324,2162,439,2018,372,1893,45,1693,,1473,218r-92,328l1075,932,394,1399,98,1698,9,2040r162,551l,2858r23,542l291,3829r164,672l1058,5085r33,-1065l1599,3491r668,-673l2412,2146r24,-340xe" fillcolor="#b1b5ba [1945]" stroked="f">
                  <v:fill color2="#b1b5ba [1945]" o:opacity2="35388f" rotate="t" focus="100%" type="gradient"/>
                  <v:path arrowok="t" o:connecttype="custom" o:connectlocs="812,602;888,338;849,176;806,108;720,146;672,124;631,15;564,0;491,73;460,182;358,311;131,466;33,566;3,680;57,864;0,953;8,1133;97,1276;152,1500;353,1695;364,1340;533,1164;755,939;804,715;812,602" o:connectangles="0,0,0,0,0,0,0,0,0,0,0,0,0,0,0,0,0,0,0,0,0,0,0,0,0"/>
                </v:shape>
                <v:shape id="Freeform 1951" o:spid="_x0000_s1055" style="position:absolute;left:7270;top:3849;width:992;height:1762;visibility:visible;mso-wrap-style:square;v-text-anchor:top" coordsize="2977,5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O6f8QA&#10;AADbAAAADwAAAGRycy9kb3ducmV2LnhtbESPQUsDMRSE74L/ITzBm01UbMu2aRGhoKUHu1ro8XXz&#10;uru4eVmSZ7v++0YQPA4z8w0zXw6+UyeKqQ1s4X5kQBFXwbVcW/j8WN1NQSVBdtgFJgs/lGC5uL6a&#10;Y+HCmbd0KqVWGcKpQAuNSF9onaqGPKZR6ImzdwzRo2QZa+0injPcd/rBmLH22HJeaLCnl4aqr/Lb&#10;WzCHPR/W8rRbvcX19N2Um3Evydrbm+F5BkpokP/wX/vVWXicwO+X/AP0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zun/EAAAA2wAAAA8AAAAAAAAAAAAAAAAAmAIAAGRycy9k&#10;b3ducmV2LnhtbFBLBQYAAAAABAAEAPUAAACJAwAAAAA=&#10;" path="m1003,4329r-11,7l980,4341r-11,3l958,4346r-11,1l936,4347r-13,-1l912,4344r-10,-3l891,4337r-10,-5l871,4325r-9,-7l854,4310r-8,-9l839,4291r-6,-11l828,4269r-3,-11l823,4246r-1,-11l822,4223r1,-11l825,4201r2,-12l832,4179r5,-10l843,4159r8,-9l858,4141r9,-7l877,4127r20,-12l946,4084r77,-52l1124,3964r57,-40l1242,3880r65,-48l1374,3781r71,-53l1517,3671r72,-60l1663,3550r74,-64l1811,3420r73,-69l1954,3282r69,-72l2090,3137r62,-73l2212,2990r54,-75l2316,2840r45,-76l2399,2689r32,-75l2456,2539r16,-74l2481,2391r8,-24l2496,2343r7,-26l2509,2289r6,-27l2518,2233r3,-28l2522,2176r-1,-28l2517,2119r-2,-14l2512,2091r-4,-14l2504,2064r-6,-14l2493,2038r-7,-13l2479,2012r-8,-11l2462,1989r-10,-12l2441,1966r-10,5l2420,1975r-12,7l2394,1991r-27,20l2338,2036r-29,27l2280,2092r-28,29l2224,2149r-37,38l2146,2228r-46,44l2050,2318r-54,48l1936,2416r-63,52l1803,2522r-75,56l1648,2635r-88,60l1466,2756r-99,64l1260,2884r-57,34l1146,2951r-60,34l1024,3018r-19,12l987,3041r-18,12l952,3065r-16,14l919,3092r-16,15l888,3121r-16,16l857,3154r-14,16l829,3188r-13,16l803,3222r-13,19l779,3260r-19,32l742,3325r-16,34l712,3395r-15,36l685,3468r-11,37l664,3544r-9,39l647,3623r-7,41l636,3705r-5,42l629,3789r-1,43l628,3874r1,44l631,3963r5,44l640,4052r7,44l655,4140r10,45l675,4229r12,44l701,4317r14,44l731,4403r18,44l768,4489r20,42l810,4573r20,35l853,4644r22,35l899,4714r26,33l950,4781r28,32l1006,4845r30,31l1067,4906r32,30l1133,4964r33,28l1202,5017r37,26l1277,5067r10,6l1296,5081r8,9l1311,5099r6,10l1323,5119r3,10l1330,5141r2,11l1333,5163r,11l1332,5185r-2,13l1326,5209r-4,10l1315,5230r-7,10l1301,5249r-8,8l1284,5265r-10,6l1264,5276r-10,5l1242,5284r-11,1l1220,5286r-12,l1196,5285r-11,-2l1174,5280r-11,-5l1153,5269r-45,-29l1064,5210r-42,-30l982,5147r-40,-33l904,5079r-35,-35l833,5007r-34,-37l767,4932r-31,-39l706,4853r-28,-41l651,4771r-25,-42l601,4687r-19,-37l564,4614r-17,-37l531,4540r-16,-37l500,4466r-13,-38l475,4390r-13,-38l451,4314r-10,-38l432,4236r-8,-38l416,4159r-5,-38l405,4082r-17,-14l369,4053r-19,-19l329,4012r-21,-24l285,3962r-23,-29l240,3902r-24,-33l193,3834r-23,-36l148,3759r-22,-40l106,3677,87,3634,69,3589,53,3542,38,3494r-7,-25l26,3444r-6,-26l16,3393r-5,-26l8,3341,4,3315,2,3288,1,3262,,3235r,-27l1,3180r1,-27l4,3125r4,-28l12,3069r6,-28l25,3013r6,-29l39,2956r10,-28l59,2899r12,-28l83,2841r13,-29l112,2784r16,-29l146,2726r13,-22l173,2682r14,-19l201,2644r6,-8l214,2630r1,l200,2602r-13,-30l172,2542r-13,-30l147,2481r-13,-33l123,2414r-10,-33l106,2355r-6,-27l93,2301r-5,-28l84,2245r-5,-28l77,2188r-2,-29l74,2130r,-30l74,2069r2,-30l78,2008r4,-32l87,1945r6,-33l98,1889r8,-24l114,1842r9,-24l134,1795r13,-25l159,1747r14,-24l189,1698r16,-23l222,1651r19,-24l260,1603r19,-23l300,1556r21,-22l344,1510r22,-22l390,1464r24,-22l463,1398r53,-42l569,1313r54,-40l679,1235r56,-37l755,1184r22,-12l798,1158r20,-12l839,1134r23,-13l883,1109r21,-11l946,1075r40,-20l1025,1036r39,-17l1099,1000r34,-20l1165,960r29,-19l1222,921r27,-20l1274,880r23,-20l1318,840r22,-20l1359,800r17,-20l1392,759r16,-20l1421,720r14,-20l1447,680r11,-20l1468,641r9,-19l1493,582r15,-38l1519,507r10,-35l1537,437r8,-34l1554,365r8,-37l1571,292r11,-33l1594,226r12,-30l1614,180r8,-13l1631,153r9,-13l1650,126r10,-12l1671,103r12,-11l1697,80r14,-10l1727,61r16,-9l1761,43r18,-7l1799,29r21,-7l1842,15r24,-5l1890,5r27,-4l1917,2r5,-1l1925,1,1944,r19,1l1981,2r18,3l2017,10r17,4l2049,21r17,7l2081,37r15,9l2111,56r13,11l2138,79r13,13l2165,106r12,15l2193,141r14,23l2221,188r13,25l2246,240r12,26l2268,294r9,30l2283,345r6,21l2293,387r6,23l2317,385r18,-23l2354,339r20,-19l2391,307r17,-14l2424,281r17,-10l2458,262r17,-9l2491,247r17,-5l2526,238r17,-2l2560,236r18,2l2594,242r17,5l2629,254r17,9l2663,275r17,14l2696,305r17,17l2730,343r17,22l2763,390r17,28l2796,448r17,32l2828,516r16,38l2860,596r15,45l2890,688r16,49l2924,802r14,63l2950,925r10,60l2967,1043r6,55l2976,1153r1,51l2976,1256r-2,49l2969,1352r-5,46l2956,1442r-8,42l2938,1526r-11,39l2916,1602r-13,36l2890,1673r-15,32l2861,1737r-16,30l2831,1795r-16,26l2799,1846r-15,24l2768,1891r-15,20l2724,1948r-27,31l2705,2019r7,44l2718,2110r3,51l2723,2216r,60l2722,2338r-3,67l2709,2491r-18,85l2664,2661r-35,86l2588,2832r-47,86l2487,3002r-59,84l2365,3169r-68,81l2226,3331r-74,78l2077,3487r-78,75l1921,3634r-80,70l1763,3773r-79,63l1608,3899r-75,58l1461,4012r-70,52l1326,4111r-61,44l1157,4229r-81,54l1022,4317r-19,12xm395,2459r64,-58l523,2342r65,-61l654,2221r66,-61l787,2100r66,-62l920,1976r79,-71l1078,1833r77,-72l1232,1691r76,-70l1382,1553r73,-67l1526,1419r67,-63l1659,1294r61,-59l1780,1177r54,-54l1886,1071r48,-48l1977,978r14,-20l2003,938r13,-21l2027,897r10,-21l2047,855r8,-23l2063,810r5,-24l2074,761r4,-27l2081,706r2,-31l2084,644r-1,-35l2081,573r-1,-24l2076,525r-2,-23l2071,479r-5,-23l2062,435r-6,-23l2050,392r-6,-19l2038,356r-7,-17l2024,322r-7,-14l2008,293r-8,-12l1991,269r-11,-13l1969,247r-6,-4l1958,241r-7,-3l1945,238r-22,5l1904,249r-18,6l1870,264r-13,10l1845,286r-12,12l1824,311r-9,15l1809,342r-7,16l1796,376r-11,38l1776,456r-10,42l1756,542r-12,46l1729,634r-9,25l1711,682r-9,25l1691,730r-11,25l1667,780r-14,25l1637,830r-15,25l1604,880r-19,25l1564,931r-23,26l1518,981r-26,26l1465,1033r-30,25l1404,1083r-33,25l1335,1133r-37,25l1258,1183r-42,24l1172,1231r-5,2l1162,1236r-35,15l1090,1269r-37,18l1016,1306r-37,22l941,1349r-39,23l863,1398r-48,32l768,1462r-46,34l677,1529r-43,36l591,1601r-40,36l513,1674r-35,36l445,1747r-15,19l416,1784r-13,19l391,1821r-13,18l368,1856r-10,18l349,1892r-7,18l336,1927r-6,18l326,1962r-5,23l318,2010r-3,23l313,2057r-1,22l311,2103r,22l312,2148r3,21l317,2191r2,22l322,2234r9,42l341,2316r13,38l366,2390r15,36l395,2459xm485,2701r-21,16l445,2734r-19,18l409,2771r-17,19l375,2810r-15,20l346,2851r-12,22l321,2895r-11,21l300,2938r-10,22l282,2981r-8,22l268,3025r-7,21l255,3068r-4,21l247,3110r-3,22l242,3153r-2,21l238,3194r,22l238,3236r,21l240,3277r4,41l250,3357r9,39l268,3434r11,37l292,3507r11,29l315,3564r12,27l340,3618r14,25l367,3667r15,24l396,3713r4,-39l405,3635r6,-40l417,3556r8,-38l434,3480r10,-37l456,3406r11,-36l480,3334r14,-34l508,3266r16,-34l541,3199r18,-32l576,3136r16,-26l609,3086r18,-25l645,3037r19,-22l683,2993r20,-22l723,2950r21,-20l767,2911r22,-19l811,2874r24,-17l860,2840r24,-15l910,2810r117,-65l1137,2680r103,-62l1336,2557r91,-58l1510,2441r78,-56l1660,2333r66,-52l1786,2232r56,-47l1893,2141r46,-43l1981,2058r38,-38l2053,1985r42,-43l2140,1897r25,-21l2189,1854r25,-21l2241,1814r25,-19l2293,1778r27,-15l2348,1751r14,-5l2375,1741r15,-4l2403,1733r13,-2l2431,1729r13,-1l2458,1728r16,1l2488,1730r16,3l2517,1737r15,4l2545,1747r14,6l2572,1761r20,-28l2615,1700r23,-39l2662,1619r11,-23l2685,1572r11,-25l2706,1520r12,-27l2728,1464r9,-29l2746,1404r7,-32l2760,1340r7,-35l2771,1270r5,-37l2779,1196r1,-38l2781,1119r-1,-40l2778,1037r-4,-42l2768,951r-8,-45l2751,860r-11,-46l2728,766r-15,-47l2697,677r-14,-37l2667,608r-14,-28l2638,558r-14,-19l2610,523r-13,-11l2584,503r-11,-7l2562,493r-9,-1l2545,493r-7,1l2533,498r-15,15l2504,530r-14,19l2476,571r-14,23l2450,618r-13,26l2424,670r-22,54l2382,775r-17,48l2350,865r-7,19l2333,904r-14,22l2302,950r-19,27l2262,1005r-25,29l2211,1065r-30,34l2150,1134r-33,36l2081,1207r-78,79l1918,1370r-90,88l1731,1549r-100,96l1526,1743r-109,100l1306,1945r-112,103l1080,2152r-77,71l926,2293r-76,71l773,2434r-75,68l626,2570r-72,66l485,2701xe" fillcolor="#b1b5ba [1945]" stroked="f">
                  <v:fill color2="#b1b5ba [1945]" o:opacity2="35388f" rotate="t" focus="100%" type="gradient"/>
                  <v:path arrowok="t" o:connecttype="custom" o:connectlocs="285,1437;284,1383;554,1183;824,822;834,688;769,688;489,919;291,1046;221,1181;222,1395;317,1594;439,1703;428,1755;341,1727;188,1538;129,1356;23,1196;1,1051;49,909;41,805;27,659;87,534;259,391;407,307;492,207;543,51;622,3;698,15;761,115;836,81;921,130;991,366;953,579;907,759;692,1162;334,1443;461,518;679,292;690,160;654,81;598,125;540,285;391,410;226,510;114,637;107,745;115,950;80,1058;113,1206;165,1100;256,970;575,760;764,593;844,580;915,468;913,271;848,164;783,288;667,429;209,857" o:connectangles="0,0,0,0,0,0,0,0,0,0,0,0,0,0,0,0,0,0,0,0,0,0,0,0,0,0,0,0,0,0,0,0,0,0,0,0,0,0,0,0,0,0,0,0,0,0,0,0,0,0,0,0,0,0,0,0,0,0,0,0"/>
                  <o:lock v:ext="edit" verticies="t"/>
                </v:shape>
                <v:shape id="Freeform 1952" o:spid="_x0000_s1056" style="position:absolute;left:9036;top:6183;width:513;height:228;visibility:visible;mso-wrap-style:square;v-text-anchor:top" coordsize="1541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w6PsIA&#10;AADbAAAADwAAAGRycy9kb3ducmV2LnhtbERPz2vCMBS+D/Y/hCd4m6l2yuiMMibCLj1Uy85vzVvb&#10;2byUJGu7/fXmIHj8+H5v95PpxEDOt5YVLBcJCOLK6pZrBeX5+PQCwgdkjZ1lUvBHHva7x4ctZtqO&#10;XNBwCrWIIewzVNCE0GdS+qohg35he+LIfVtnMEToaqkdjjHcdHKVJBtpsOXY0GBP7w1Vl9OvUfCf&#10;5mV+4M2h/Pp5Xi3duvhM0kmp+Wx6ewURaAp38c39oRWkcWz8En+A3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HDo+wgAAANsAAAAPAAAAAAAAAAAAAAAAAJgCAABkcnMvZG93&#10;bnJldi54bWxQSwUGAAAAAAQABAD1AAAAhwMAAAAA&#10;" path="m1541,176r-30,13l1483,201r-26,14l1432,229r-25,15l1385,259r-21,14l1344,289r-18,16l1309,320r-16,17l1280,354r-13,17l1257,387r-9,18l1242,423r-9,26l1226,475r-7,26l1215,524r-5,24l1208,571r-2,23l1205,616r-23,-4l1158,608r-26,-2l1104,604r-29,-1l1044,601r-32,2l979,605r-34,3l910,613r-35,6l839,628r-37,10l765,652r-37,14l690,684,659,673,625,663r-34,-9l557,647r-37,-6l483,636r-38,-3l405,632r-41,l322,633r-43,3l234,642r-44,7l143,658,94,668,45,681,21,599,5,524,,456,4,393,17,336,37,284,66,237r35,-41l143,160r48,-32l243,100,300,76,361,56,426,39,494,26,563,15,635,8,708,3,782,1,854,r73,1l999,4r70,4l1136,13r65,6l1263,26r57,6l1373,40r89,14l1526,64r3,29l1533,122r3,27l1541,176xe" fillcolor="#b1b5ba [1945]" stroked="f">
                  <v:fill color2="#b1b5ba [1945]" o:opacity2="35388f" rotate="t" focus="100%" type="gradient"/>
                  <v:path arrowok="t" o:connecttype="custom" o:connectlocs="503,63;485,72;468,81;454,91;441,102;430,112;422,124;415,135;410,150;406,167;403,183;401,198;393,204;377,202;358,201;337,201;315,203;291,206;267,213;242,222;219,224;197,218;173,214;148,211;121,211;93,212;63,216;31,223;7,200;0,152;6,112;22,79;48,53;81,33;120,19;164,9;211,3;260,0;309,0;356,3;400,6;439,11;487,18;509,31;511,50" o:connectangles="0,0,0,0,0,0,0,0,0,0,0,0,0,0,0,0,0,0,0,0,0,0,0,0,0,0,0,0,0,0,0,0,0,0,0,0,0,0,0,0,0,0,0,0,0"/>
                </v:shape>
                <v:shape id="Freeform 1953" o:spid="_x0000_s1057" style="position:absolute;left:9035;top:3746;width:209;height:209;visibility:visible;mso-wrap-style:square;v-text-anchor:top" coordsize="627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TaYMYA&#10;AADbAAAADwAAAGRycy9kb3ducmV2LnhtbESPQWvCQBSE70L/w/IK3nTTSG1Ns5FisIjgQduLt0f2&#10;NQnNvk2za4z++m5B8DjMzDdMuhxMI3rqXG1ZwdM0AkFcWF1zqeDrcz15BeE8ssbGMim4kINl9jBK&#10;MdH2zHvqD74UAcIuQQWV920ipSsqMuimtiUO3rftDPogu1LqDs8BbhoZR9FcGqw5LFTY0qqi4udw&#10;Mgq2z/Zl83u87uYfcZz3uM/XTZ0rNX4c3t9AeBr8PXxrb7SC2QL+v4Qf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+TaYMYAAADbAAAADwAAAAAAAAAAAAAAAACYAgAAZHJz&#10;L2Rvd25yZXYueG1sUEsFBgAAAAAEAAQA9QAAAIsDAAAAAA==&#10;" path="m314,r15,l346,1r16,2l376,6r16,4l407,14r14,5l436,24r13,7l463,38r13,8l488,53r13,9l513,71r11,10l535,92r10,11l555,114r9,11l573,137r8,14l589,163r7,15l602,191r6,15l613,220r4,15l620,250r4,15l625,281r2,16l627,313r,16l625,345r-1,15l620,376r-3,16l613,406r-5,15l602,436r-6,13l589,462r-8,14l573,488r-9,13l555,513r-10,11l535,535r-11,10l513,555r-12,9l488,573r-12,8l463,589r-14,7l436,602r-15,6l407,613r-15,4l376,620r-14,3l346,625r-17,1l314,627r-16,-1l281,625r-15,-2l251,620r-16,-3l221,613r-15,-5l192,602r-14,-6l165,589r-14,-8l139,573r-12,-9l114,555,103,545,92,535,82,524,72,513,63,501,54,488,46,476,38,462,32,449,25,436,19,421,15,406,10,392,7,376,4,360,3,345,1,329,,313,1,297,3,281,4,265,7,250r3,-15l15,220r4,-14l25,191r7,-13l38,163r8,-12l54,137r9,-12l72,114,82,103,92,92,103,81,114,71r13,-9l139,53r12,-7l165,38r13,-7l192,24r14,-5l221,14r14,-4l251,6,266,3,281,1,298,r16,xm314,40r14,l342,41r13,1l369,44r13,4l395,52r13,4l420,61r12,6l444,72r12,7l467,86r10,8l487,102r10,9l507,120r9,10l525,139r8,11l541,160r7,11l554,182r6,13l566,207r5,12l575,232r4,13l581,258r4,14l586,285r1,14l587,313r,14l586,341r-1,14l581,368r-2,14l575,394r-4,14l566,420r-6,12l554,443r-6,12l541,466r-8,11l525,487r-9,10l507,507r-10,9l487,524r-10,9l467,540r-11,8l444,554r-12,6l420,566r-12,4l395,574r-13,4l369,581r-14,2l342,586r-14,1l314,587r-15,l286,586r-14,-3l259,581r-14,-3l232,574r-12,-4l207,566r-12,-6l184,554r-12,-6l160,540r-10,-7l140,524r-10,-8l120,507r-9,-10l103,487,94,477,87,466,80,455,73,443,67,432,62,420,57,408,53,394,48,382,46,368,44,355,42,341,41,327r,-14l41,299r1,-14l44,272r2,-14l48,245r5,-13l57,219r5,-12l67,195r6,-13l80,171r7,-11l94,150r9,-11l111,130r9,-10l130,111r10,-9l150,94r10,-8l172,79r12,-7l195,67r12,-6l220,56r12,-4l245,48r14,-4l272,42r14,-1l299,40r15,xe" fillcolor="#b1b5ba [1945]" stroked="f">
                  <v:fill color2="#b1b5ba [1945]" o:opacity2="35388f" rotate="t" focus="100%" type="gradient"/>
                  <v:path arrowok="t" o:connecttype="custom" o:connectlocs="125,2;150,10;171,24;188,42;201,64;208,88;208,115;203,140;191,163;175,182;154,196;131,206;105,209;78,206;55,196;34,182;18,163;6,140;1,115;1,88;8,64;21,42;38,24;59,10;84,2;105,13;127,16;148,24;166,37;180,53;190,73;195,95;195,118;189,140;178,159;162,175;144,187;123,194;100,196;77,191;57,183;40,169;27,152;18,131;14,109;15,86;22,65;34,46;50,31;69,20;91,14" o:connectangles="0,0,0,0,0,0,0,0,0,0,0,0,0,0,0,0,0,0,0,0,0,0,0,0,0,0,0,0,0,0,0,0,0,0,0,0,0,0,0,0,0,0,0,0,0,0,0,0,0,0,0"/>
                  <o:lock v:ext="edit" verticies="t"/>
                </v:shape>
                <v:shape id="Freeform 1954" o:spid="_x0000_s1058" style="position:absolute;left:7551;top:2381;width:1725;height:1728;visibility:visible;mso-wrap-style:square;v-text-anchor:top" coordsize="5176,5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lQXsEA&#10;AADbAAAADwAAAGRycy9kb3ducmV2LnhtbERPz2vCMBS+D/wfwhN2GZoqw0k1ioiCuwjq8Pxonk0x&#10;eSlNVmv/enMY7Pjx/V6uO2dFS02oPCuYjDMQxIXXFZcKfi770RxEiMgarWdS8KQA69XgbYm59g8+&#10;UXuOpUghHHJUYGKscylDYchhGPuaOHE33ziMCTal1A0+UrizcpplM+mw4tRgsKatoeJ+/nUK9jsu&#10;p22/O36Zj+vh+3Lsrb33Sr0Pu80CRKQu/ov/3Aet4DOtT1/SD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JUF7BAAAA2wAAAA8AAAAAAAAAAAAAAAAAmAIAAGRycy9kb3du&#10;cmV2LnhtbFBLBQYAAAAABAAEAPUAAACGAwAAAAA=&#10;" path="m3593,1586r-782,875l5176,2592,2811,2723r782,875l2720,2816,2588,5184,2457,2816r-875,782l2365,2723,,2592,2365,2461,1584,1586r873,782l2588,r132,2369l3593,1586xe" fillcolor="#b1b5ba [1945]" stroked="f">
                  <v:fill color2="#b1b5ba [1945]" o:opacity2="35388f" rotate="t" focus="100%" type="gradient"/>
                  <v:path arrowok="t" o:connecttype="custom" o:connectlocs="1197,529;937,820;1725,864;937,908;1197,1199;906,939;863,1728;819,939;527,1199;788,908;0,864;788,820;528,529;819,789;863,0;906,790;1197,529" o:connectangles="0,0,0,0,0,0,0,0,0,0,0,0,0,0,0,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692150</wp:posOffset>
                </wp:positionH>
                <wp:positionV relativeFrom="paragraph">
                  <wp:posOffset>617220</wp:posOffset>
                </wp:positionV>
                <wp:extent cx="5486400" cy="2286000"/>
                <wp:effectExtent l="15875" t="15240" r="12700" b="13335"/>
                <wp:wrapNone/>
                <wp:docPr id="7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0" cy="22860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chemeClr val="bg2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149062" id="Rectangle 217" o:spid="_x0000_s1026" style="position:absolute;margin-left:54.5pt;margin-top:48.6pt;width:6in;height:180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" strokecolor="#f3e2fc [670]" strokeweight="1.5pt">
                <v:fill rotate="t" focus="100%" type="gradient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645795</wp:posOffset>
                </wp:positionH>
                <wp:positionV relativeFrom="paragraph">
                  <wp:posOffset>582930</wp:posOffset>
                </wp:positionV>
                <wp:extent cx="5577840" cy="2377440"/>
                <wp:effectExtent l="7620" t="9525" r="5715" b="13335"/>
                <wp:wrapNone/>
                <wp:docPr id="6" name="Rectangle 2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77840" cy="23774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25000"/>
                              <a:lumOff val="75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FFFF">
                                      <a:gamma/>
                                      <a:tint val="0"/>
                                      <a:invGamma/>
                                    </a:srgbClr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62322B" id="Rectangle 2361" o:spid="_x0000_s1026" style="position:absolute;margin-left:50.85pt;margin-top:45.9pt;width:439.2pt;height:187.2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" filled="f" strokecolor="#c2c2c2 [829]">
                <v:fill rotate="t" focus="100%" type="gradient"/>
                <v:stroke dashstyle="dash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645795</wp:posOffset>
                </wp:positionH>
                <wp:positionV relativeFrom="paragraph">
                  <wp:posOffset>6013450</wp:posOffset>
                </wp:positionV>
                <wp:extent cx="942340" cy="113030"/>
                <wp:effectExtent l="0" t="1270" r="2540" b="0"/>
                <wp:wrapNone/>
                <wp:docPr id="5" name="Text Box 2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340" cy="1130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FFFFFF">
                                <a:gamma/>
                                <a:shade val="0"/>
                                <a:invGamma/>
                              </a:srgbClr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1557" w:rsidRPr="007C1557" w:rsidRDefault="007C1557" w:rsidP="00437E80">
                            <w:r w:rsidRPr="007C1557">
                              <w:t xml:space="preserve">Cut along dotted line 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9" o:spid="_x0000_s1065" type="#_x0000_t202" style="position:absolute;margin-left:50.85pt;margin-top:473.5pt;width:74.2pt;height:8.9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" stroked="f">
                <v:fill color2="black" rotate="t" focus="50%" type="gradient"/>
                <v:textbox inset="0,0,0,0">
                  <w:txbxContent>
                    <w:p w:rsidR="007C1557" w:rsidRPr="007C1557" w:rsidRDefault="007C1557" w:rsidP="00437E80">
                      <w:r w:rsidRPr="007C1557">
                        <w:t xml:space="preserve">Cut along dotted line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645795</wp:posOffset>
                </wp:positionH>
                <wp:positionV relativeFrom="paragraph">
                  <wp:posOffset>3227705</wp:posOffset>
                </wp:positionV>
                <wp:extent cx="942340" cy="113030"/>
                <wp:effectExtent l="0" t="0" r="2540" b="4445"/>
                <wp:wrapNone/>
                <wp:docPr id="4" name="Text Box 2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340" cy="1130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FFFFFF">
                                <a:gamma/>
                                <a:shade val="0"/>
                                <a:invGamma/>
                              </a:srgbClr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1557" w:rsidRPr="007C1557" w:rsidRDefault="007C1557" w:rsidP="00437E80">
                            <w:r w:rsidRPr="007C1557">
                              <w:t xml:space="preserve">Cut along dotted line 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8" o:spid="_x0000_s1066" type="#_x0000_t202" style="position:absolute;margin-left:50.85pt;margin-top:254.15pt;width:74.2pt;height:8.9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" stroked="f">
                <v:fill color2="black" rotate="t" focus="50%" type="gradient"/>
                <v:textbox inset="0,0,0,0">
                  <w:txbxContent>
                    <w:p w:rsidR="007C1557" w:rsidRPr="007C1557" w:rsidRDefault="007C1557" w:rsidP="00437E80">
                      <w:r w:rsidRPr="007C1557">
                        <w:t xml:space="preserve">Cut along dotted line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645795</wp:posOffset>
                </wp:positionH>
                <wp:positionV relativeFrom="paragraph">
                  <wp:posOffset>423545</wp:posOffset>
                </wp:positionV>
                <wp:extent cx="942340" cy="113030"/>
                <wp:effectExtent l="0" t="2540" r="2540" b="0"/>
                <wp:wrapNone/>
                <wp:docPr id="3" name="Text Box 2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340" cy="1130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FFFFFF">
                                <a:gamma/>
                                <a:shade val="0"/>
                                <a:invGamma/>
                              </a:srgbClr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1557" w:rsidRPr="007C1557" w:rsidRDefault="007C1557" w:rsidP="00437E80">
                            <w:r w:rsidRPr="00437E80">
                              <w:t xml:space="preserve">Cut </w:t>
                            </w:r>
                            <w:r w:rsidRPr="007C1557">
                              <w:t xml:space="preserve">along dotted line 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7" o:spid="_x0000_s1067" type="#_x0000_t202" style="position:absolute;margin-left:50.85pt;margin-top:33.35pt;width:74.2pt;height:8.9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" stroked="f">
                <v:fill color2="black" rotate="t" focus="50%" type="gradient"/>
                <v:textbox inset="0,0,0,0">
                  <w:txbxContent>
                    <w:p w:rsidR="007C1557" w:rsidRPr="007C1557" w:rsidRDefault="007C1557" w:rsidP="00437E80">
                      <w:r w:rsidRPr="00437E80">
                        <w:t xml:space="preserve">Cut </w:t>
                      </w:r>
                      <w:r w:rsidRPr="007C1557">
                        <w:t xml:space="preserve">along dotted line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646430</wp:posOffset>
                </wp:positionH>
                <wp:positionV relativeFrom="paragraph">
                  <wp:posOffset>6183630</wp:posOffset>
                </wp:positionV>
                <wp:extent cx="5577840" cy="2377440"/>
                <wp:effectExtent l="8255" t="9525" r="5080" b="13335"/>
                <wp:wrapNone/>
                <wp:docPr id="2" name="Rectangle 2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77840" cy="23774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25000"/>
                              <a:lumOff val="75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FFFF">
                                      <a:gamma/>
                                      <a:tint val="0"/>
                                      <a:invGamma/>
                                    </a:srgbClr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A8635F" id="Rectangle 2506" o:spid="_x0000_s1026" style="position:absolute;margin-left:50.9pt;margin-top:486.9pt;width:439.2pt;height:187.2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" filled="f" strokecolor="#c2c2c2 [829]">
                <v:fill rotate="t" focus="100%" type="gradient"/>
                <v:stroke dashstyle="dash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646430</wp:posOffset>
                </wp:positionH>
                <wp:positionV relativeFrom="paragraph">
                  <wp:posOffset>3388995</wp:posOffset>
                </wp:positionV>
                <wp:extent cx="5577840" cy="2377440"/>
                <wp:effectExtent l="8255" t="5715" r="5080" b="7620"/>
                <wp:wrapNone/>
                <wp:docPr id="1" name="Rectangle 2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77840" cy="23774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25000"/>
                              <a:lumOff val="75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FFFF">
                                      <a:gamma/>
                                      <a:tint val="0"/>
                                      <a:invGamma/>
                                    </a:srgbClr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4C02A0" id="Rectangle 2505" o:spid="_x0000_s1026" style="position:absolute;margin-left:50.9pt;margin-top:266.85pt;width:439.2pt;height:187.2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" filled="f" strokecolor="#c2c2c2 [829]">
                <v:fill rotate="t" focus="100%" type="gradient"/>
                <v:stroke dashstyle="dash"/>
              </v:rect>
            </w:pict>
          </mc:Fallback>
        </mc:AlternateContent>
      </w:r>
    </w:p>
    <w:sectPr w:rsidR="00AF716F" w:rsidRPr="00E809AB" w:rsidSect="00427053">
      <w:pgSz w:w="12240" w:h="15840" w:code="1"/>
      <w:pgMar w:top="72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7AE2" w:rsidRDefault="00557AE2" w:rsidP="00437E80">
      <w:r>
        <w:separator/>
      </w:r>
    </w:p>
  </w:endnote>
  <w:endnote w:type="continuationSeparator" w:id="0">
    <w:p w:rsidR="00557AE2" w:rsidRDefault="00557AE2" w:rsidP="00437E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204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7AE2" w:rsidRDefault="00557AE2" w:rsidP="00437E80">
      <w:r>
        <w:separator/>
      </w:r>
    </w:p>
  </w:footnote>
  <w:footnote w:type="continuationSeparator" w:id="0">
    <w:p w:rsidR="00557AE2" w:rsidRDefault="00557AE2" w:rsidP="00437E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oNotDisplayPageBoundaries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049" style="v-text-anchor:middle" fillcolor="none" stroke="f">
      <v:fill color="none" color2="fill darken(0)" rotate="t" method="linear sigma" focus="50%" type="gradient"/>
      <v:stroke on="f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819"/>
    <w:rsid w:val="00003DA2"/>
    <w:rsid w:val="00004DEF"/>
    <w:rsid w:val="0000732A"/>
    <w:rsid w:val="00020A4F"/>
    <w:rsid w:val="00024C6D"/>
    <w:rsid w:val="000305ED"/>
    <w:rsid w:val="0004441D"/>
    <w:rsid w:val="00083AE4"/>
    <w:rsid w:val="000941F5"/>
    <w:rsid w:val="000C2D7E"/>
    <w:rsid w:val="000E3795"/>
    <w:rsid w:val="00113872"/>
    <w:rsid w:val="001A1380"/>
    <w:rsid w:val="001A7311"/>
    <w:rsid w:val="001B5630"/>
    <w:rsid w:val="001B57D8"/>
    <w:rsid w:val="001B6346"/>
    <w:rsid w:val="001D0553"/>
    <w:rsid w:val="002141ED"/>
    <w:rsid w:val="00214E7D"/>
    <w:rsid w:val="0022737B"/>
    <w:rsid w:val="00232648"/>
    <w:rsid w:val="00264129"/>
    <w:rsid w:val="00292E6F"/>
    <w:rsid w:val="002D67B7"/>
    <w:rsid w:val="002D7FA7"/>
    <w:rsid w:val="002E2521"/>
    <w:rsid w:val="002F49FD"/>
    <w:rsid w:val="003162F1"/>
    <w:rsid w:val="00330B93"/>
    <w:rsid w:val="00332750"/>
    <w:rsid w:val="00336847"/>
    <w:rsid w:val="00350ECE"/>
    <w:rsid w:val="00373A11"/>
    <w:rsid w:val="003753EF"/>
    <w:rsid w:val="003C323B"/>
    <w:rsid w:val="003C6B3E"/>
    <w:rsid w:val="003E2A58"/>
    <w:rsid w:val="0040656A"/>
    <w:rsid w:val="00427053"/>
    <w:rsid w:val="00437E80"/>
    <w:rsid w:val="00453537"/>
    <w:rsid w:val="004909DF"/>
    <w:rsid w:val="0049284F"/>
    <w:rsid w:val="004B0519"/>
    <w:rsid w:val="004C6303"/>
    <w:rsid w:val="004D1522"/>
    <w:rsid w:val="004E1F8A"/>
    <w:rsid w:val="004F078D"/>
    <w:rsid w:val="004F30F3"/>
    <w:rsid w:val="00557AE2"/>
    <w:rsid w:val="00583B37"/>
    <w:rsid w:val="005B1819"/>
    <w:rsid w:val="005B3C61"/>
    <w:rsid w:val="005C171A"/>
    <w:rsid w:val="00603B91"/>
    <w:rsid w:val="00650DD2"/>
    <w:rsid w:val="00670E06"/>
    <w:rsid w:val="006824EA"/>
    <w:rsid w:val="006A2623"/>
    <w:rsid w:val="006B0F34"/>
    <w:rsid w:val="006D24A9"/>
    <w:rsid w:val="00703B8F"/>
    <w:rsid w:val="00716D40"/>
    <w:rsid w:val="00723677"/>
    <w:rsid w:val="007407FB"/>
    <w:rsid w:val="00741D4E"/>
    <w:rsid w:val="00752F6E"/>
    <w:rsid w:val="007946E3"/>
    <w:rsid w:val="007C1557"/>
    <w:rsid w:val="007D049D"/>
    <w:rsid w:val="007F1503"/>
    <w:rsid w:val="007F6199"/>
    <w:rsid w:val="008270F9"/>
    <w:rsid w:val="008803BB"/>
    <w:rsid w:val="008E5418"/>
    <w:rsid w:val="00921B88"/>
    <w:rsid w:val="00970704"/>
    <w:rsid w:val="009718D0"/>
    <w:rsid w:val="00994DC6"/>
    <w:rsid w:val="009A2626"/>
    <w:rsid w:val="009B1A5E"/>
    <w:rsid w:val="009B7934"/>
    <w:rsid w:val="009D58C8"/>
    <w:rsid w:val="009E0CEF"/>
    <w:rsid w:val="00A06693"/>
    <w:rsid w:val="00A20146"/>
    <w:rsid w:val="00A26D88"/>
    <w:rsid w:val="00A272BC"/>
    <w:rsid w:val="00A9497C"/>
    <w:rsid w:val="00AA524C"/>
    <w:rsid w:val="00AB1510"/>
    <w:rsid w:val="00AD36CA"/>
    <w:rsid w:val="00AF41FF"/>
    <w:rsid w:val="00AF4CB9"/>
    <w:rsid w:val="00AF716F"/>
    <w:rsid w:val="00B37CEC"/>
    <w:rsid w:val="00B62763"/>
    <w:rsid w:val="00B665E1"/>
    <w:rsid w:val="00B87B8C"/>
    <w:rsid w:val="00BF318A"/>
    <w:rsid w:val="00BF5E7D"/>
    <w:rsid w:val="00C016ED"/>
    <w:rsid w:val="00C154E3"/>
    <w:rsid w:val="00C32DDB"/>
    <w:rsid w:val="00C374F3"/>
    <w:rsid w:val="00C40A3B"/>
    <w:rsid w:val="00C50D8A"/>
    <w:rsid w:val="00C82CB9"/>
    <w:rsid w:val="00C95075"/>
    <w:rsid w:val="00C97116"/>
    <w:rsid w:val="00CA5A95"/>
    <w:rsid w:val="00CD2A18"/>
    <w:rsid w:val="00CE6DA5"/>
    <w:rsid w:val="00D031C5"/>
    <w:rsid w:val="00D474FD"/>
    <w:rsid w:val="00D56D69"/>
    <w:rsid w:val="00D60D7A"/>
    <w:rsid w:val="00D82045"/>
    <w:rsid w:val="00DA62A9"/>
    <w:rsid w:val="00DD31BF"/>
    <w:rsid w:val="00E07EF8"/>
    <w:rsid w:val="00E133F1"/>
    <w:rsid w:val="00E23E3C"/>
    <w:rsid w:val="00E544EE"/>
    <w:rsid w:val="00E653D9"/>
    <w:rsid w:val="00E67ED0"/>
    <w:rsid w:val="00E809AB"/>
    <w:rsid w:val="00EB6A2E"/>
    <w:rsid w:val="00F1214F"/>
    <w:rsid w:val="00F40ED6"/>
    <w:rsid w:val="00F60E0E"/>
    <w:rsid w:val="00F64812"/>
    <w:rsid w:val="00F71D12"/>
    <w:rsid w:val="00FB5560"/>
    <w:rsid w:val="00FD2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v-text-anchor:middle" fillcolor="none" stroke="f">
      <v:fill color="none" color2="fill darken(0)" rotate="t" method="linear sigma" focus="50%" type="gradient"/>
      <v:stroke on="f"/>
      <v:textbox inset="0,0,0,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Heading1"/>
    <w:rsid w:val="00AA524C"/>
    <w:pPr>
      <w:spacing w:after="0"/>
    </w:pPr>
    <w:rPr>
      <w:sz w:val="16"/>
      <w:szCs w:val="16"/>
    </w:rPr>
  </w:style>
  <w:style w:type="paragraph" w:styleId="Heading1">
    <w:name w:val="heading 1"/>
    <w:basedOn w:val="Normal"/>
    <w:next w:val="Normal"/>
    <w:link w:val="Heading1Char"/>
    <w:uiPriority w:val="9"/>
    <w:rsid w:val="0033275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84819D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33275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BAB8C8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33275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BAB8C8" w:themeColor="accent1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3275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BAB8C8" w:themeColor="accent1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3275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56536B" w:themeColor="accent1" w:themeShade="7F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33275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56536B" w:themeColor="accent1" w:themeShade="7F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275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84848" w:themeColor="text1" w:themeTint="BF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2750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BAB8C8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332750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84848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2750"/>
    <w:rPr>
      <w:rFonts w:asciiTheme="majorHAnsi" w:eastAsiaTheme="majorEastAsia" w:hAnsiTheme="majorHAnsi" w:cstheme="majorBidi"/>
      <w:b/>
      <w:bCs/>
      <w:color w:val="84819D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32750"/>
    <w:rPr>
      <w:rFonts w:asciiTheme="majorHAnsi" w:eastAsiaTheme="majorEastAsia" w:hAnsiTheme="majorHAnsi" w:cstheme="majorBidi"/>
      <w:b/>
      <w:bCs/>
      <w:color w:val="BAB8C8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32750"/>
    <w:rPr>
      <w:rFonts w:asciiTheme="majorHAnsi" w:eastAsiaTheme="majorEastAsia" w:hAnsiTheme="majorHAnsi" w:cstheme="majorBidi"/>
      <w:b/>
      <w:bCs/>
      <w:color w:val="BAB8C8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32750"/>
    <w:rPr>
      <w:rFonts w:asciiTheme="majorHAnsi" w:eastAsiaTheme="majorEastAsia" w:hAnsiTheme="majorHAnsi" w:cstheme="majorBidi"/>
      <w:b/>
      <w:bCs/>
      <w:i/>
      <w:iCs/>
      <w:color w:val="BAB8C8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32750"/>
    <w:rPr>
      <w:rFonts w:asciiTheme="majorHAnsi" w:eastAsiaTheme="majorEastAsia" w:hAnsiTheme="majorHAnsi" w:cstheme="majorBidi"/>
      <w:color w:val="56536B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32750"/>
    <w:rPr>
      <w:rFonts w:asciiTheme="majorHAnsi" w:eastAsiaTheme="majorEastAsia" w:hAnsiTheme="majorHAnsi" w:cstheme="majorBidi"/>
      <w:i/>
      <w:iCs/>
      <w:color w:val="56536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32750"/>
    <w:rPr>
      <w:rFonts w:asciiTheme="majorHAnsi" w:eastAsiaTheme="majorEastAsia" w:hAnsiTheme="majorHAnsi" w:cstheme="majorBidi"/>
      <w:i/>
      <w:iCs/>
      <w:color w:val="484848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32750"/>
    <w:rPr>
      <w:rFonts w:asciiTheme="majorHAnsi" w:eastAsiaTheme="majorEastAsia" w:hAnsiTheme="majorHAnsi" w:cstheme="majorBidi"/>
      <w:color w:val="BAB8C8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32750"/>
    <w:rPr>
      <w:rFonts w:asciiTheme="majorHAnsi" w:eastAsiaTheme="majorEastAsia" w:hAnsiTheme="majorHAnsi" w:cstheme="majorBidi"/>
      <w:i/>
      <w:iCs/>
      <w:color w:val="484848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32750"/>
    <w:pPr>
      <w:spacing w:line="240" w:lineRule="auto"/>
    </w:pPr>
    <w:rPr>
      <w:b/>
      <w:bCs/>
      <w:color w:val="BAB8C8" w:themeColor="accent1"/>
      <w:sz w:val="18"/>
      <w:szCs w:val="18"/>
    </w:rPr>
  </w:style>
  <w:style w:type="character" w:customStyle="1" w:styleId="DetailsstaticChar">
    <w:name w:val="Details_static Char"/>
    <w:basedOn w:val="DefaultParagraphFont"/>
    <w:link w:val="Detailsstatic"/>
    <w:rsid w:val="00AA524C"/>
    <w:rPr>
      <w:b/>
      <w:sz w:val="18"/>
      <w:szCs w:val="16"/>
    </w:rPr>
  </w:style>
  <w:style w:type="paragraph" w:customStyle="1" w:styleId="Details">
    <w:name w:val="Details"/>
    <w:basedOn w:val="Normal"/>
    <w:link w:val="DetailsChar"/>
    <w:qFormat/>
    <w:rsid w:val="00DD31BF"/>
    <w:pPr>
      <w:tabs>
        <w:tab w:val="left" w:pos="4590"/>
      </w:tabs>
    </w:pPr>
    <w:rPr>
      <w:b/>
      <w:sz w:val="18"/>
      <w:u w:val="single"/>
    </w:rPr>
  </w:style>
  <w:style w:type="paragraph" w:customStyle="1" w:styleId="Companylogo">
    <w:name w:val="Company_logo"/>
    <w:basedOn w:val="Details"/>
    <w:link w:val="CompanylogoChar"/>
    <w:qFormat/>
    <w:rsid w:val="00723677"/>
    <w:pPr>
      <w:jc w:val="right"/>
    </w:pPr>
    <w:rPr>
      <w:rFonts w:asciiTheme="majorHAnsi" w:hAnsiTheme="majorHAnsi"/>
      <w:color w:val="850001" w:themeColor="accent5" w:themeShade="80"/>
      <w:sz w:val="28"/>
      <w:u w:val="none"/>
    </w:rPr>
  </w:style>
  <w:style w:type="paragraph" w:customStyle="1" w:styleId="Giftname">
    <w:name w:val="Gift_name"/>
    <w:basedOn w:val="Normal"/>
    <w:qFormat/>
    <w:rsid w:val="00AA524C"/>
    <w:pPr>
      <w:spacing w:line="240" w:lineRule="auto"/>
      <w:jc w:val="right"/>
    </w:pPr>
    <w:rPr>
      <w:rFonts w:asciiTheme="majorHAnsi" w:hAnsiTheme="majorHAnsi"/>
      <w:b/>
      <w:color w:val="850001" w:themeColor="accent5" w:themeShade="80"/>
    </w:rPr>
  </w:style>
  <w:style w:type="paragraph" w:styleId="Header">
    <w:name w:val="header"/>
    <w:basedOn w:val="Normal"/>
    <w:link w:val="HeaderChar"/>
    <w:uiPriority w:val="99"/>
    <w:unhideWhenUsed/>
    <w:rsid w:val="00583B3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3B37"/>
    <w:rPr>
      <w:rFonts w:ascii="Candara" w:hAnsi="Candara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32750"/>
    <w:pPr>
      <w:outlineLvl w:val="9"/>
    </w:pPr>
  </w:style>
  <w:style w:type="paragraph" w:styleId="Footer">
    <w:name w:val="footer"/>
    <w:basedOn w:val="Normal"/>
    <w:link w:val="FooterChar"/>
    <w:uiPriority w:val="99"/>
    <w:unhideWhenUsed/>
    <w:rsid w:val="00583B3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3B37"/>
    <w:rPr>
      <w:rFonts w:ascii="Candara" w:hAnsi="Candara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0519"/>
    <w:pPr>
      <w:spacing w:line="240" w:lineRule="auto"/>
    </w:pPr>
    <w:rPr>
      <w:rFonts w:ascii="Tahoma" w:hAnsi="Tahoma" w:cs="Tahom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519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CD2A18"/>
    <w:rPr>
      <w:color w:val="808080"/>
    </w:rPr>
  </w:style>
  <w:style w:type="paragraph" w:customStyle="1" w:styleId="Detailsstatic">
    <w:name w:val="Details_static"/>
    <w:basedOn w:val="Normal"/>
    <w:link w:val="DetailsstaticChar"/>
    <w:autoRedefine/>
    <w:qFormat/>
    <w:rsid w:val="00AA524C"/>
    <w:pPr>
      <w:tabs>
        <w:tab w:val="left" w:pos="180"/>
        <w:tab w:val="left" w:pos="2700"/>
        <w:tab w:val="left" w:pos="5220"/>
      </w:tabs>
      <w:spacing w:after="100" w:line="240" w:lineRule="auto"/>
    </w:pPr>
    <w:rPr>
      <w:b/>
      <w:sz w:val="18"/>
    </w:rPr>
  </w:style>
  <w:style w:type="character" w:customStyle="1" w:styleId="DetailsChar">
    <w:name w:val="Details Char"/>
    <w:basedOn w:val="DetailsstaticChar"/>
    <w:link w:val="Details"/>
    <w:rsid w:val="00DD31BF"/>
    <w:rPr>
      <w:b/>
      <w:sz w:val="18"/>
      <w:szCs w:val="16"/>
      <w:u w:val="single"/>
    </w:rPr>
  </w:style>
  <w:style w:type="character" w:customStyle="1" w:styleId="CompanylogoChar">
    <w:name w:val="Company_logo Char"/>
    <w:basedOn w:val="DetailsChar"/>
    <w:link w:val="Companylogo"/>
    <w:rsid w:val="00723677"/>
    <w:rPr>
      <w:rFonts w:asciiTheme="majorHAnsi" w:hAnsiTheme="majorHAnsi"/>
      <w:b/>
      <w:color w:val="850001" w:themeColor="accent5" w:themeShade="80"/>
      <w:sz w:val="28"/>
      <w:szCs w:val="1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Temp\Temp1_Colorful-Gift-Certificate-Template.zip\Colorful-Gift-Certificate-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174FE91A5884B4284264179F90DCB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A34C2A-5E64-47B1-8667-DFEE657B89A0}"/>
      </w:docPartPr>
      <w:docPartBody>
        <w:p w:rsidR="00000000" w:rsidRDefault="00761AA1">
          <w:pPr>
            <w:pStyle w:val="0174FE91A5884B4284264179F90DCB5A"/>
          </w:pPr>
          <w:r>
            <w:rPr>
              <w:rStyle w:val="PlaceholderText"/>
            </w:rPr>
            <w:tab/>
          </w:r>
          <w:r>
            <w:rPr>
              <w:rStyle w:val="PlaceholderText"/>
            </w:rPr>
            <w:tab/>
          </w:r>
          <w:r>
            <w:rPr>
              <w:rStyle w:val="PlaceholderText"/>
            </w:rPr>
            <w:tab/>
          </w:r>
          <w:r>
            <w:rPr>
              <w:rStyle w:val="PlaceholderText"/>
            </w:rPr>
            <w:tab/>
          </w:r>
          <w:r>
            <w:rPr>
              <w:rStyle w:val="PlaceholderText"/>
            </w:rPr>
            <w:tab/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204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AA1"/>
    <w:rsid w:val="00761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0174FE91A5884B4284264179F90DCB5A">
    <w:name w:val="0174FE91A5884B4284264179F90DCB5A"/>
  </w:style>
  <w:style w:type="paragraph" w:customStyle="1" w:styleId="983DEA49131243B5B9A005A6EF4E4C55">
    <w:name w:val="983DEA49131243B5B9A005A6EF4E4C55"/>
  </w:style>
  <w:style w:type="paragraph" w:customStyle="1" w:styleId="6C628EB31C294EC492D89643223B977F">
    <w:name w:val="6C628EB31C294EC492D89643223B977F"/>
  </w:style>
  <w:style w:type="paragraph" w:customStyle="1" w:styleId="6B69E1CB49044308ABB494097BCF0C81">
    <w:name w:val="6B69E1CB49044308ABB494097BCF0C8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ift">
      <a:dk1>
        <a:srgbClr val="0C0C0C"/>
      </a:dk1>
      <a:lt1>
        <a:srgbClr val="FF6566"/>
      </a:lt1>
      <a:dk2>
        <a:srgbClr val="F7BE71"/>
      </a:dk2>
      <a:lt2>
        <a:srgbClr val="C86EF0"/>
      </a:lt2>
      <a:accent1>
        <a:srgbClr val="BAB8C8"/>
      </a:accent1>
      <a:accent2>
        <a:srgbClr val="FFFF00"/>
      </a:accent2>
      <a:accent3>
        <a:srgbClr val="786E53"/>
      </a:accent3>
      <a:accent4>
        <a:srgbClr val="BFBFBF"/>
      </a:accent4>
      <a:accent5>
        <a:srgbClr val="FF0B0D"/>
      </a:accent5>
      <a:accent6>
        <a:srgbClr val="7E848D"/>
      </a:accent6>
      <a:hlink>
        <a:srgbClr val="00C8C3"/>
      </a:hlink>
      <a:folHlink>
        <a:srgbClr val="F2971B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Colorful-Gift-Certificate-Template</Template>
  <TotalTime>0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2016-07-17T04:43:00Z</dcterms:created>
  <dcterms:modified xsi:type="dcterms:W3CDTF">2016-07-17T04:44:00Z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TC103570461033</vt:lpwstr>
  </property>
</Properties>
</file>